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258E1" w14:textId="77777777" w:rsidR="00165555" w:rsidRDefault="00165555">
      <w:pPr>
        <w:pStyle w:val="PartTitle"/>
        <w:framePr w:w="2635" w:wrap="notBeside" w:hAnchor="page" w:x="7848" w:y="1310"/>
      </w:pPr>
      <w:r>
        <w:t>Chapter</w:t>
      </w:r>
    </w:p>
    <w:p w14:paraId="0E788AC8" w14:textId="77777777" w:rsidR="00165555" w:rsidRPr="009F4262" w:rsidRDefault="0040167F">
      <w:pPr>
        <w:pStyle w:val="PartLabel"/>
        <w:framePr w:w="2635" w:wrap="notBeside" w:hAnchor="page" w:x="7848" w:y="1310"/>
        <w:rPr>
          <w:spacing w:val="-200"/>
        </w:rPr>
      </w:pPr>
      <w:r w:rsidRPr="009F4262">
        <w:rPr>
          <w:spacing w:val="-200"/>
        </w:rPr>
        <w:t>2</w:t>
      </w:r>
      <w:r w:rsidR="00044FA6">
        <w:rPr>
          <w:spacing w:val="-200"/>
        </w:rPr>
        <w:t>0</w:t>
      </w:r>
      <w:r w:rsidR="000C44DC" w:rsidRPr="009F4262">
        <w:rPr>
          <w:spacing w:val="-200"/>
        </w:rPr>
        <w:t xml:space="preserve"> </w:t>
      </w:r>
    </w:p>
    <w:p w14:paraId="4170C25E" w14:textId="77777777" w:rsidR="00165555" w:rsidRDefault="00165555" w:rsidP="00D52B2C">
      <w:pPr>
        <w:pStyle w:val="Title"/>
        <w:spacing w:before="120" w:after="120" w:line="240" w:lineRule="auto"/>
      </w:pPr>
      <w:r>
        <w:t>Italian Aviation Gasoline 193</w:t>
      </w:r>
      <w:r w:rsidR="009F4262">
        <w:t>5</w:t>
      </w:r>
      <w:r>
        <w:t>-1944</w:t>
      </w:r>
    </w:p>
    <w:p w14:paraId="1DDD7454" w14:textId="7CBBBBBE" w:rsidR="00D52B2C" w:rsidRDefault="00D52B2C" w:rsidP="002141EF">
      <w:pPr>
        <w:pStyle w:val="StyleCaptionBefore6ptAfter6pt"/>
      </w:pPr>
      <w:r>
        <w:t xml:space="preserve">Photo  </w:t>
      </w:r>
      <w:r w:rsidR="00EE66C6">
        <w:rPr>
          <w:noProof/>
        </w:rPr>
        <w:fldChar w:fldCharType="begin"/>
      </w:r>
      <w:r w:rsidR="00EE66C6">
        <w:rPr>
          <w:noProof/>
        </w:rPr>
        <w:instrText xml:space="preserve"> SEQ Photo_ \* ARABIC </w:instrText>
      </w:r>
      <w:r w:rsidR="00EE66C6">
        <w:rPr>
          <w:noProof/>
        </w:rPr>
        <w:fldChar w:fldCharType="separate"/>
      </w:r>
      <w:r w:rsidR="004A0099">
        <w:rPr>
          <w:noProof/>
        </w:rPr>
        <w:t>1</w:t>
      </w:r>
      <w:r w:rsidR="00EE66C6">
        <w:rPr>
          <w:noProof/>
        </w:rPr>
        <w:fldChar w:fldCharType="end"/>
      </w:r>
      <w:r>
        <w:t>. Italian Fiat C</w:t>
      </w:r>
      <w:r w:rsidR="00D22B11">
        <w:t>R</w:t>
      </w:r>
      <w:r>
        <w:t>-42</w:t>
      </w:r>
      <w:r w:rsidR="000F2124">
        <w:fldChar w:fldCharType="begin"/>
      </w:r>
      <w:r w:rsidR="000F2124">
        <w:instrText xml:space="preserve"> XE "</w:instrText>
      </w:r>
      <w:r w:rsidR="000F2124" w:rsidRPr="00FA31C8">
        <w:instrText>Fiat CR-42</w:instrText>
      </w:r>
      <w:r w:rsidR="000F2124">
        <w:instrText xml:space="preserve">" </w:instrText>
      </w:r>
      <w:r w:rsidR="000F2124">
        <w:fldChar w:fldCharType="end"/>
      </w:r>
      <w:r>
        <w:t xml:space="preserve"> fighter on display at RAF Hendon, London 2005</w:t>
      </w:r>
      <w:r w:rsidR="002141EF">
        <w:t>.</w:t>
      </w:r>
    </w:p>
    <w:p w14:paraId="53C48EBC" w14:textId="77777777" w:rsidR="00EB3C48" w:rsidRPr="00EB3C48" w:rsidRDefault="004F37A0" w:rsidP="007D26CD">
      <w:pPr>
        <w:pStyle w:val="BodyText"/>
      </w:pPr>
      <w:r>
        <w:rPr>
          <w:noProof/>
          <w:lang w:eastAsia="en-AU"/>
        </w:rPr>
        <w:drawing>
          <wp:inline distT="0" distB="0" distL="0" distR="0" wp14:anchorId="12FAA0A8" wp14:editId="33F1FA70">
            <wp:extent cx="5772150" cy="4333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4333875"/>
                    </a:xfrm>
                    <a:prstGeom prst="rect">
                      <a:avLst/>
                    </a:prstGeom>
                    <a:noFill/>
                  </pic:spPr>
                </pic:pic>
              </a:graphicData>
            </a:graphic>
          </wp:inline>
        </w:drawing>
      </w:r>
    </w:p>
    <w:p w14:paraId="36A4A26E" w14:textId="77777777" w:rsidR="00727E89" w:rsidRDefault="00727E89" w:rsidP="007D26CD">
      <w:pPr>
        <w:pStyle w:val="BodyText"/>
      </w:pPr>
    </w:p>
    <w:p w14:paraId="64F83185" w14:textId="77777777" w:rsidR="00165555" w:rsidRDefault="00165555"/>
    <w:p w14:paraId="2090BA2C" w14:textId="77777777" w:rsidR="009F4262" w:rsidRDefault="009F4262">
      <w:pPr>
        <w:sectPr w:rsidR="009F4262" w:rsidSect="009F4262">
          <w:headerReference w:type="default" r:id="rId9"/>
          <w:footerReference w:type="even" r:id="rId10"/>
          <w:footerReference w:type="default" r:id="rId11"/>
          <w:headerReference w:type="first" r:id="rId12"/>
          <w:footerReference w:type="first" r:id="rId13"/>
          <w:endnotePr>
            <w:numFmt w:val="decimal"/>
          </w:endnotePr>
          <w:pgSz w:w="11907" w:h="16839" w:code="9"/>
          <w:pgMar w:top="1701" w:right="1134" w:bottom="1701" w:left="1701" w:header="567" w:footer="851" w:gutter="0"/>
          <w:pgNumType w:start="1"/>
          <w:cols w:space="720"/>
        </w:sectPr>
      </w:pPr>
    </w:p>
    <w:p w14:paraId="6B42F150" w14:textId="77777777" w:rsidR="00B4641C" w:rsidRDefault="00B4641C">
      <w:pPr>
        <w:rPr>
          <w:rFonts w:ascii="Arial Black" w:hAnsi="Arial Black"/>
          <w:color w:val="808080"/>
          <w:spacing w:val="-100"/>
          <w:sz w:val="48"/>
        </w:rPr>
      </w:pPr>
      <w:r>
        <w:rPr>
          <w:spacing w:val="-100"/>
        </w:rPr>
        <w:br w:type="page"/>
      </w:r>
    </w:p>
    <w:p w14:paraId="02308746" w14:textId="77777777" w:rsidR="00165555" w:rsidRDefault="00165555" w:rsidP="009F1EEE">
      <w:pPr>
        <w:pStyle w:val="SectionLabel"/>
        <w:spacing w:before="240" w:after="240"/>
      </w:pPr>
      <w:r>
        <w:rPr>
          <w:spacing w:val="-100"/>
        </w:rPr>
        <w:lastRenderedPageBreak/>
        <w:t>T</w:t>
      </w:r>
      <w:r>
        <w:t>able of Contents</w:t>
      </w:r>
    </w:p>
    <w:sdt>
      <w:sdtPr>
        <w:rPr>
          <w:rFonts w:ascii="Garamond" w:eastAsia="Times New Roman" w:hAnsi="Garamond" w:cs="Times New Roman"/>
          <w:b w:val="0"/>
          <w:bCs w:val="0"/>
          <w:color w:val="auto"/>
          <w:sz w:val="16"/>
          <w:szCs w:val="20"/>
          <w:lang w:val="en-AU" w:eastAsia="en-US"/>
        </w:rPr>
        <w:id w:val="994683550"/>
        <w:docPartObj>
          <w:docPartGallery w:val="Table of Contents"/>
          <w:docPartUnique/>
        </w:docPartObj>
      </w:sdtPr>
      <w:sdtEndPr>
        <w:rPr>
          <w:noProof/>
          <w:sz w:val="22"/>
          <w:szCs w:val="22"/>
        </w:rPr>
      </w:sdtEndPr>
      <w:sdtContent>
        <w:p w14:paraId="393F4256" w14:textId="70D285C3" w:rsidR="00D5351A" w:rsidRDefault="00D5351A" w:rsidP="00D5351A">
          <w:pPr>
            <w:pStyle w:val="TOCHeading"/>
            <w:spacing w:before="120" w:line="240" w:lineRule="auto"/>
          </w:pPr>
        </w:p>
        <w:p w14:paraId="62640D67" w14:textId="71EBC560" w:rsidR="00D5351A" w:rsidRPr="00D5351A" w:rsidRDefault="00D5351A"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D5351A">
            <w:rPr>
              <w:rFonts w:ascii="Garamond" w:hAnsi="Garamond"/>
              <w:b w:val="0"/>
              <w:bCs w:val="0"/>
              <w:sz w:val="22"/>
              <w:szCs w:val="22"/>
            </w:rPr>
            <w:fldChar w:fldCharType="begin"/>
          </w:r>
          <w:r w:rsidRPr="00D5351A">
            <w:rPr>
              <w:rFonts w:ascii="Garamond" w:hAnsi="Garamond"/>
              <w:sz w:val="22"/>
              <w:szCs w:val="22"/>
            </w:rPr>
            <w:instrText xml:space="preserve"> TOC \o "1-3" \h \z \u </w:instrText>
          </w:r>
          <w:r w:rsidRPr="00D5351A">
            <w:rPr>
              <w:rFonts w:ascii="Garamond" w:hAnsi="Garamond"/>
              <w:b w:val="0"/>
              <w:bCs w:val="0"/>
              <w:sz w:val="22"/>
              <w:szCs w:val="22"/>
            </w:rPr>
            <w:fldChar w:fldCharType="separate"/>
          </w:r>
          <w:hyperlink w:anchor="_Toc55501930" w:history="1">
            <w:r w:rsidRPr="00D5351A">
              <w:rPr>
                <w:rStyle w:val="Hyperlink"/>
                <w:rFonts w:ascii="Garamond" w:hAnsi="Garamond"/>
                <w:b w:val="0"/>
                <w:caps w:val="0"/>
                <w:noProof/>
                <w:sz w:val="22"/>
                <w:szCs w:val="22"/>
              </w:rPr>
              <w:t>Summary</w:t>
            </w:r>
            <w:r w:rsidRPr="00D5351A">
              <w:rPr>
                <w:rFonts w:ascii="Garamond" w:hAnsi="Garamond"/>
                <w:b w:val="0"/>
                <w:caps w:val="0"/>
                <w:noProof/>
                <w:webHidden/>
                <w:sz w:val="22"/>
                <w:szCs w:val="22"/>
              </w:rPr>
              <w:tab/>
            </w:r>
            <w:r w:rsidRPr="00D5351A">
              <w:rPr>
                <w:rFonts w:ascii="Garamond" w:hAnsi="Garamond"/>
                <w:b w:val="0"/>
                <w:noProof/>
                <w:webHidden/>
                <w:sz w:val="22"/>
                <w:szCs w:val="22"/>
              </w:rPr>
              <w:fldChar w:fldCharType="begin"/>
            </w:r>
            <w:r w:rsidRPr="00D5351A">
              <w:rPr>
                <w:rFonts w:ascii="Garamond" w:hAnsi="Garamond"/>
                <w:b w:val="0"/>
                <w:noProof/>
                <w:webHidden/>
                <w:sz w:val="22"/>
                <w:szCs w:val="22"/>
              </w:rPr>
              <w:instrText xml:space="preserve"> PAGEREF _Toc55501930 \h </w:instrText>
            </w:r>
            <w:r w:rsidRPr="00D5351A">
              <w:rPr>
                <w:rFonts w:ascii="Garamond" w:hAnsi="Garamond"/>
                <w:b w:val="0"/>
                <w:noProof/>
                <w:webHidden/>
                <w:sz w:val="22"/>
                <w:szCs w:val="22"/>
              </w:rPr>
            </w:r>
            <w:r w:rsidRPr="00D5351A">
              <w:rPr>
                <w:rFonts w:ascii="Garamond" w:hAnsi="Garamond"/>
                <w:b w:val="0"/>
                <w:noProof/>
                <w:webHidden/>
                <w:sz w:val="22"/>
                <w:szCs w:val="22"/>
              </w:rPr>
              <w:fldChar w:fldCharType="separate"/>
            </w:r>
            <w:r w:rsidR="001E147F">
              <w:rPr>
                <w:rFonts w:ascii="Garamond" w:hAnsi="Garamond"/>
                <w:b w:val="0"/>
                <w:noProof/>
                <w:webHidden/>
                <w:sz w:val="22"/>
                <w:szCs w:val="22"/>
              </w:rPr>
              <w:t>3</w:t>
            </w:r>
            <w:r w:rsidRPr="00D5351A">
              <w:rPr>
                <w:rFonts w:ascii="Garamond" w:hAnsi="Garamond"/>
                <w:b w:val="0"/>
                <w:noProof/>
                <w:webHidden/>
                <w:sz w:val="22"/>
                <w:szCs w:val="22"/>
              </w:rPr>
              <w:fldChar w:fldCharType="end"/>
            </w:r>
          </w:hyperlink>
        </w:p>
        <w:p w14:paraId="33631930" w14:textId="0C64394C"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1" w:history="1">
            <w:r w:rsidR="00D5351A" w:rsidRPr="00D5351A">
              <w:rPr>
                <w:rStyle w:val="Hyperlink"/>
                <w:rFonts w:ascii="Garamond" w:hAnsi="Garamond"/>
                <w:b w:val="0"/>
                <w:caps w:val="0"/>
                <w:noProof/>
                <w:sz w:val="22"/>
                <w:szCs w:val="22"/>
              </w:rPr>
              <w:t>New Roman Empire</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_Toc55501931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4</w:t>
            </w:r>
            <w:r w:rsidR="00D5351A" w:rsidRPr="00D5351A">
              <w:rPr>
                <w:rFonts w:ascii="Garamond" w:hAnsi="Garamond"/>
                <w:b w:val="0"/>
                <w:noProof/>
                <w:webHidden/>
                <w:sz w:val="22"/>
                <w:szCs w:val="22"/>
              </w:rPr>
              <w:fldChar w:fldCharType="end"/>
            </w:r>
          </w:hyperlink>
        </w:p>
        <w:p w14:paraId="7BCA0812" w14:textId="6978D692"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2" w:history="1">
            <w:r w:rsidR="00D5351A" w:rsidRPr="00D5351A">
              <w:rPr>
                <w:rStyle w:val="Hyperlink"/>
                <w:rFonts w:ascii="Garamond" w:hAnsi="Garamond"/>
                <w:b w:val="0"/>
                <w:caps w:val="0"/>
                <w:noProof/>
                <w:sz w:val="22"/>
                <w:szCs w:val="22"/>
                <w:lang w:val="en-US"/>
              </w:rPr>
              <w:t>Brief History Of Règia Aeronautica</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_Toc55501932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6</w:t>
            </w:r>
            <w:r w:rsidR="00D5351A" w:rsidRPr="00D5351A">
              <w:rPr>
                <w:rFonts w:ascii="Garamond" w:hAnsi="Garamond"/>
                <w:b w:val="0"/>
                <w:noProof/>
                <w:webHidden/>
                <w:sz w:val="22"/>
                <w:szCs w:val="22"/>
              </w:rPr>
              <w:fldChar w:fldCharType="end"/>
            </w:r>
          </w:hyperlink>
        </w:p>
        <w:p w14:paraId="10A49F3E" w14:textId="142F0EF2"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3" w:history="1">
            <w:r w:rsidR="00D5351A" w:rsidRPr="00D5351A">
              <w:rPr>
                <w:rStyle w:val="Hyperlink"/>
                <w:rFonts w:ascii="Garamond" w:hAnsi="Garamond"/>
                <w:b w:val="0"/>
                <w:caps w:val="0"/>
                <w:noProof/>
                <w:sz w:val="22"/>
                <w:szCs w:val="22"/>
              </w:rPr>
              <w:t>North African Campaigns – Western Desert</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_Toc55501933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10</w:t>
            </w:r>
            <w:r w:rsidR="00D5351A" w:rsidRPr="00D5351A">
              <w:rPr>
                <w:rFonts w:ascii="Garamond" w:hAnsi="Garamond"/>
                <w:b w:val="0"/>
                <w:noProof/>
                <w:webHidden/>
                <w:sz w:val="22"/>
                <w:szCs w:val="22"/>
              </w:rPr>
              <w:fldChar w:fldCharType="end"/>
            </w:r>
          </w:hyperlink>
        </w:p>
        <w:p w14:paraId="167DB503" w14:textId="3AEE154B"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4" w:history="1">
            <w:r w:rsidR="00D5351A" w:rsidRPr="00D5351A">
              <w:rPr>
                <w:rStyle w:val="Hyperlink"/>
                <w:rFonts w:ascii="Garamond" w:hAnsi="Garamond"/>
                <w:b w:val="0"/>
                <w:caps w:val="0"/>
                <w:noProof/>
                <w:sz w:val="22"/>
                <w:szCs w:val="22"/>
              </w:rPr>
              <w:t>Italian Aviation Gasoline</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_Toc55501934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19</w:t>
            </w:r>
            <w:r w:rsidR="00D5351A" w:rsidRPr="00D5351A">
              <w:rPr>
                <w:rFonts w:ascii="Garamond" w:hAnsi="Garamond"/>
                <w:b w:val="0"/>
                <w:noProof/>
                <w:webHidden/>
                <w:sz w:val="22"/>
                <w:szCs w:val="22"/>
              </w:rPr>
              <w:fldChar w:fldCharType="end"/>
            </w:r>
          </w:hyperlink>
        </w:p>
        <w:p w14:paraId="6F96035D" w14:textId="242BF3A0"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5" w:history="1">
            <w:r w:rsidR="00D5351A" w:rsidRPr="00D5351A">
              <w:rPr>
                <w:rStyle w:val="Hyperlink"/>
                <w:rFonts w:ascii="Garamond" w:hAnsi="Garamond"/>
                <w:b w:val="0"/>
                <w:caps w:val="0"/>
                <w:noProof/>
                <w:sz w:val="22"/>
                <w:szCs w:val="22"/>
              </w:rPr>
              <w:t>Specifications</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_Toc55501935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23</w:t>
            </w:r>
            <w:r w:rsidR="00D5351A" w:rsidRPr="00D5351A">
              <w:rPr>
                <w:rFonts w:ascii="Garamond" w:hAnsi="Garamond"/>
                <w:b w:val="0"/>
                <w:noProof/>
                <w:webHidden/>
                <w:sz w:val="22"/>
                <w:szCs w:val="22"/>
              </w:rPr>
              <w:fldChar w:fldCharType="end"/>
            </w:r>
          </w:hyperlink>
        </w:p>
        <w:p w14:paraId="690BE75E" w14:textId="20CEA42C"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6" w:history="1">
            <w:r w:rsidR="00D5351A" w:rsidRPr="00D5351A">
              <w:rPr>
                <w:rStyle w:val="Hyperlink"/>
                <w:rFonts w:ascii="Garamond" w:hAnsi="Garamond"/>
                <w:b w:val="0"/>
                <w:caps w:val="0"/>
                <w:noProof/>
                <w:sz w:val="22"/>
                <w:szCs w:val="22"/>
              </w:rPr>
              <w:t>Epilogue For The Fascist Italy</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_Toc55501936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25</w:t>
            </w:r>
            <w:r w:rsidR="00D5351A" w:rsidRPr="00D5351A">
              <w:rPr>
                <w:rFonts w:ascii="Garamond" w:hAnsi="Garamond"/>
                <w:b w:val="0"/>
                <w:noProof/>
                <w:webHidden/>
                <w:sz w:val="22"/>
                <w:szCs w:val="22"/>
              </w:rPr>
              <w:fldChar w:fldCharType="end"/>
            </w:r>
          </w:hyperlink>
        </w:p>
        <w:p w14:paraId="08B7E03C" w14:textId="197CF35E"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7" w:history="1">
            <w:r w:rsidR="00D5351A" w:rsidRPr="00D5351A">
              <w:rPr>
                <w:rStyle w:val="Hyperlink"/>
                <w:rFonts w:ascii="Garamond" w:hAnsi="Garamond"/>
                <w:b w:val="0"/>
                <w:caps w:val="0"/>
                <w:noProof/>
                <w:sz w:val="22"/>
                <w:szCs w:val="22"/>
              </w:rPr>
              <w:t>Index</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_Toc55501937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26</w:t>
            </w:r>
            <w:r w:rsidR="00D5351A" w:rsidRPr="00D5351A">
              <w:rPr>
                <w:rFonts w:ascii="Garamond" w:hAnsi="Garamond"/>
                <w:b w:val="0"/>
                <w:noProof/>
                <w:webHidden/>
                <w:sz w:val="22"/>
                <w:szCs w:val="22"/>
              </w:rPr>
              <w:fldChar w:fldCharType="end"/>
            </w:r>
          </w:hyperlink>
        </w:p>
        <w:p w14:paraId="11222488" w14:textId="76669CD3" w:rsidR="00D5351A" w:rsidRPr="00D5351A" w:rsidRDefault="00B14BF0" w:rsidP="00D5351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5501938" w:history="1">
            <w:r w:rsidR="00D5351A" w:rsidRPr="00D5351A">
              <w:rPr>
                <w:rStyle w:val="Hyperlink"/>
                <w:rFonts w:ascii="Garamond" w:hAnsi="Garamond"/>
                <w:b w:val="0"/>
                <w:caps w:val="0"/>
                <w:noProof/>
                <w:sz w:val="22"/>
                <w:szCs w:val="22"/>
              </w:rPr>
              <w:t>Research Sources</w:t>
            </w:r>
            <w:r w:rsidR="00D5351A" w:rsidRPr="00D5351A">
              <w:rPr>
                <w:rFonts w:ascii="Garamond" w:hAnsi="Garamond"/>
                <w:b w:val="0"/>
                <w:caps w:val="0"/>
                <w:noProof/>
                <w:webHidden/>
                <w:sz w:val="22"/>
                <w:szCs w:val="22"/>
              </w:rPr>
              <w:tab/>
            </w:r>
            <w:r w:rsidR="00D5351A" w:rsidRPr="00D5351A">
              <w:rPr>
                <w:rFonts w:ascii="Garamond" w:hAnsi="Garamond"/>
                <w:b w:val="0"/>
                <w:noProof/>
                <w:webHidden/>
                <w:sz w:val="22"/>
                <w:szCs w:val="22"/>
              </w:rPr>
              <w:fldChar w:fldCharType="begin"/>
            </w:r>
            <w:r w:rsidR="00D5351A" w:rsidRPr="00D5351A">
              <w:rPr>
                <w:rFonts w:ascii="Garamond" w:hAnsi="Garamond"/>
                <w:b w:val="0"/>
                <w:noProof/>
                <w:webHidden/>
                <w:sz w:val="22"/>
                <w:szCs w:val="22"/>
              </w:rPr>
              <w:instrText xml:space="preserve"> PAGEREF _Toc55501938 \h </w:instrText>
            </w:r>
            <w:r w:rsidR="00D5351A" w:rsidRPr="00D5351A">
              <w:rPr>
                <w:rFonts w:ascii="Garamond" w:hAnsi="Garamond"/>
                <w:b w:val="0"/>
                <w:noProof/>
                <w:webHidden/>
                <w:sz w:val="22"/>
                <w:szCs w:val="22"/>
              </w:rPr>
            </w:r>
            <w:r w:rsidR="00D5351A" w:rsidRPr="00D5351A">
              <w:rPr>
                <w:rFonts w:ascii="Garamond" w:hAnsi="Garamond"/>
                <w:b w:val="0"/>
                <w:noProof/>
                <w:webHidden/>
                <w:sz w:val="22"/>
                <w:szCs w:val="22"/>
              </w:rPr>
              <w:fldChar w:fldCharType="separate"/>
            </w:r>
            <w:r w:rsidR="001E147F">
              <w:rPr>
                <w:rFonts w:ascii="Garamond" w:hAnsi="Garamond"/>
                <w:b w:val="0"/>
                <w:noProof/>
                <w:webHidden/>
                <w:sz w:val="22"/>
                <w:szCs w:val="22"/>
              </w:rPr>
              <w:t>29</w:t>
            </w:r>
            <w:r w:rsidR="00D5351A" w:rsidRPr="00D5351A">
              <w:rPr>
                <w:rFonts w:ascii="Garamond" w:hAnsi="Garamond"/>
                <w:b w:val="0"/>
                <w:noProof/>
                <w:webHidden/>
                <w:sz w:val="22"/>
                <w:szCs w:val="22"/>
              </w:rPr>
              <w:fldChar w:fldCharType="end"/>
            </w:r>
          </w:hyperlink>
        </w:p>
        <w:p w14:paraId="4AE0B37C" w14:textId="65E03ADD" w:rsidR="00D5351A" w:rsidRPr="00D5351A" w:rsidRDefault="00D5351A" w:rsidP="00D5351A">
          <w:pPr>
            <w:spacing w:before="120"/>
            <w:rPr>
              <w:sz w:val="22"/>
              <w:szCs w:val="22"/>
            </w:rPr>
          </w:pPr>
          <w:r w:rsidRPr="00D5351A">
            <w:rPr>
              <w:b/>
              <w:bCs/>
              <w:noProof/>
              <w:sz w:val="22"/>
              <w:szCs w:val="22"/>
            </w:rPr>
            <w:fldChar w:fldCharType="end"/>
          </w:r>
        </w:p>
      </w:sdtContent>
    </w:sdt>
    <w:p w14:paraId="36416CCF" w14:textId="6CCCAEFC" w:rsidR="00737FD7" w:rsidRDefault="00E500A2" w:rsidP="00D5351A">
      <w:pPr>
        <w:pStyle w:val="Caption"/>
        <w:rPr>
          <w:noProof/>
        </w:rPr>
      </w:pPr>
      <w:r w:rsidRPr="00E500A2">
        <w:rPr>
          <w:rStyle w:val="Hyperlink"/>
          <w:b/>
          <w:szCs w:val="22"/>
        </w:rPr>
        <w:fldChar w:fldCharType="begin"/>
      </w:r>
      <w:r w:rsidRPr="00E500A2">
        <w:rPr>
          <w:rStyle w:val="Hyperlink"/>
          <w:b/>
          <w:szCs w:val="22"/>
        </w:rPr>
        <w:instrText xml:space="preserve"> TOC \o "1-1" \h \z </w:instrText>
      </w:r>
      <w:r w:rsidRPr="00E500A2">
        <w:rPr>
          <w:rStyle w:val="Hyperlink"/>
          <w:b/>
          <w:szCs w:val="22"/>
        </w:rPr>
        <w:fldChar w:fldCharType="separate"/>
      </w:r>
      <w:r w:rsidR="00791363">
        <w:rPr>
          <w:noProof/>
        </w:rPr>
        <w:t>Photo 2. Italian Fiat GR-42</w:t>
      </w:r>
      <w:r w:rsidR="000F2124">
        <w:rPr>
          <w:noProof/>
        </w:rPr>
        <w:fldChar w:fldCharType="begin"/>
      </w:r>
      <w:r w:rsidR="000F2124">
        <w:rPr>
          <w:noProof/>
        </w:rPr>
        <w:instrText xml:space="preserve"> XE "</w:instrText>
      </w:r>
      <w:r w:rsidR="000F2124" w:rsidRPr="00DE63FD">
        <w:rPr>
          <w:noProof/>
        </w:rPr>
        <w:instrText>Fiat GR-42</w:instrText>
      </w:r>
      <w:r w:rsidR="000F2124">
        <w:rPr>
          <w:noProof/>
        </w:rPr>
        <w:instrText xml:space="preserve">" </w:instrText>
      </w:r>
      <w:r w:rsidR="000F2124">
        <w:rPr>
          <w:noProof/>
        </w:rPr>
        <w:fldChar w:fldCharType="end"/>
      </w:r>
      <w:r w:rsidR="00791363">
        <w:rPr>
          <w:noProof/>
        </w:rPr>
        <w:t xml:space="preserve"> refuelling</w:t>
      </w:r>
      <w:r w:rsidR="006932E9">
        <w:rPr>
          <w:noProof/>
        </w:rPr>
        <w:t>.</w:t>
      </w:r>
    </w:p>
    <w:p w14:paraId="0051AA44" w14:textId="669B5EBE" w:rsidR="00737FD7" w:rsidRDefault="00E473FF" w:rsidP="006932E9">
      <w:pPr>
        <w:pStyle w:val="Picture"/>
        <w:rPr>
          <w:noProof/>
          <w:sz w:val="22"/>
          <w:szCs w:val="22"/>
        </w:rPr>
      </w:pPr>
      <w:r>
        <w:rPr>
          <w:noProof/>
          <w:lang w:eastAsia="en-AU"/>
        </w:rPr>
        <w:drawing>
          <wp:inline distT="0" distB="0" distL="0" distR="0" wp14:anchorId="736ABE9F" wp14:editId="04FA8B3E">
            <wp:extent cx="5553495" cy="3482788"/>
            <wp:effectExtent l="0" t="0" r="0" b="3810"/>
            <wp:docPr id="25" name="Picture 25" descr="Pin on Regia Aeronautica &amp; 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Regia Aeronautica &amp; AN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23" cy="3488513"/>
                    </a:xfrm>
                    <a:prstGeom prst="rect">
                      <a:avLst/>
                    </a:prstGeom>
                    <a:noFill/>
                    <a:ln>
                      <a:noFill/>
                    </a:ln>
                  </pic:spPr>
                </pic:pic>
              </a:graphicData>
            </a:graphic>
          </wp:inline>
        </w:drawing>
      </w:r>
    </w:p>
    <w:p w14:paraId="375EB596" w14:textId="77777777" w:rsidR="00737FD7" w:rsidRPr="00E500A2" w:rsidRDefault="00737FD7" w:rsidP="00E500A2">
      <w:pPr>
        <w:pStyle w:val="TOC1"/>
        <w:tabs>
          <w:tab w:val="right" w:pos="9062"/>
        </w:tabs>
        <w:spacing w:before="120"/>
        <w:rPr>
          <w:rFonts w:ascii="Garamond" w:eastAsiaTheme="minorEastAsia" w:hAnsi="Garamond" w:cstheme="minorBidi"/>
          <w:b w:val="0"/>
          <w:bCs w:val="0"/>
          <w:caps w:val="0"/>
          <w:noProof/>
          <w:sz w:val="22"/>
          <w:szCs w:val="22"/>
          <w:lang w:eastAsia="en-AU"/>
        </w:rPr>
      </w:pPr>
    </w:p>
    <w:p w14:paraId="71BD9A13" w14:textId="77777777" w:rsidR="00165555" w:rsidRPr="00E500A2" w:rsidRDefault="00E500A2" w:rsidP="00E500A2">
      <w:pPr>
        <w:pStyle w:val="TOC1"/>
        <w:tabs>
          <w:tab w:val="right" w:leader="dot" w:pos="6804"/>
        </w:tabs>
        <w:spacing w:before="120"/>
        <w:rPr>
          <w:rFonts w:ascii="Garamond" w:hAnsi="Garamond"/>
          <w:b w:val="0"/>
          <w:sz w:val="22"/>
          <w:szCs w:val="22"/>
        </w:rPr>
        <w:sectPr w:rsidR="00165555" w:rsidRPr="00E500A2" w:rsidSect="00812F34">
          <w:headerReference w:type="default" r:id="rId15"/>
          <w:footerReference w:type="default" r:id="rId16"/>
          <w:endnotePr>
            <w:numFmt w:val="decimal"/>
          </w:endnotePr>
          <w:type w:val="continuous"/>
          <w:pgSz w:w="11907" w:h="16839" w:code="9"/>
          <w:pgMar w:top="1701" w:right="1134" w:bottom="1701" w:left="1701" w:header="567" w:footer="851" w:gutter="0"/>
          <w:cols w:space="720"/>
        </w:sectPr>
      </w:pPr>
      <w:r w:rsidRPr="00E500A2">
        <w:rPr>
          <w:rStyle w:val="Hyperlink"/>
          <w:rFonts w:ascii="Garamond" w:hAnsi="Garamond"/>
          <w:b w:val="0"/>
          <w:sz w:val="22"/>
          <w:szCs w:val="22"/>
        </w:rPr>
        <w:fldChar w:fldCharType="end"/>
      </w:r>
    </w:p>
    <w:p w14:paraId="11CCD05A" w14:textId="77777777" w:rsidR="00F5197C" w:rsidRDefault="00165555" w:rsidP="00D5351A">
      <w:pPr>
        <w:pStyle w:val="Heading1"/>
      </w:pPr>
      <w:bookmarkStart w:id="0" w:name="_Toc55501930"/>
      <w:r w:rsidRPr="00BD07E5">
        <w:lastRenderedPageBreak/>
        <w:t>Summary</w:t>
      </w:r>
      <w:bookmarkEnd w:id="0"/>
    </w:p>
    <w:p w14:paraId="7961D380" w14:textId="40EA69E6" w:rsidR="00F5197C" w:rsidRDefault="000675DD" w:rsidP="007D26CD">
      <w:pPr>
        <w:pStyle w:val="BodyText"/>
      </w:pPr>
      <w:r>
        <w:t xml:space="preserve">The rise of Fascism in </w:t>
      </w:r>
      <w:smartTag w:uri="urn:schemas-microsoft-com:office:smarttags" w:element="country-region">
        <w:r>
          <w:t>Italy</w:t>
        </w:r>
      </w:smartTag>
      <w:r>
        <w:t xml:space="preserve"> led to an expansion in Italian military air power </w:t>
      </w:r>
      <w:r w:rsidR="00646EF4">
        <w:t>- Règia Aeronautica</w:t>
      </w:r>
      <w:r w:rsidR="00646EF4">
        <w:fldChar w:fldCharType="begin"/>
      </w:r>
      <w:r w:rsidR="00646EF4">
        <w:instrText xml:space="preserve"> XE "</w:instrText>
      </w:r>
      <w:r w:rsidR="00646EF4" w:rsidRPr="00514693">
        <w:instrText>Règia Aeronautica</w:instrText>
      </w:r>
      <w:r w:rsidR="00646EF4">
        <w:instrText xml:space="preserve">" </w:instrText>
      </w:r>
      <w:r w:rsidR="00646EF4">
        <w:fldChar w:fldCharType="end"/>
      </w:r>
      <w:r w:rsidR="00646EF4">
        <w:t xml:space="preserve">, </w:t>
      </w:r>
      <w:r>
        <w:t xml:space="preserve">which would be used against a weak and </w:t>
      </w:r>
      <w:r w:rsidR="005609CE">
        <w:t>defenceless</w:t>
      </w:r>
      <w:r>
        <w:t xml:space="preserve"> </w:t>
      </w:r>
      <w:smartTag w:uri="urn:schemas-microsoft-com:office:smarttags" w:element="place">
        <w:smartTag w:uri="urn:schemas-microsoft-com:office:smarttags" w:element="country-region">
          <w:r>
            <w:t>Ethiopia</w:t>
          </w:r>
        </w:smartTag>
      </w:smartTag>
      <w:r w:rsidR="003C5E1D">
        <w:fldChar w:fldCharType="begin"/>
      </w:r>
      <w:r w:rsidR="003C5E1D">
        <w:instrText xml:space="preserve"> XE "</w:instrText>
      </w:r>
      <w:smartTag w:uri="urn:schemas-microsoft-com:office:smarttags" w:element="country-region">
        <w:r w:rsidR="003C5E1D" w:rsidRPr="001D0FB5">
          <w:instrText>Ethiopia</w:instrText>
        </w:r>
      </w:smartTag>
      <w:r w:rsidR="003C5E1D">
        <w:instrText xml:space="preserve">" </w:instrText>
      </w:r>
      <w:r w:rsidR="003C5E1D">
        <w:fldChar w:fldCharType="end"/>
      </w:r>
      <w:r>
        <w:t>. But when faced with a formidable well</w:t>
      </w:r>
      <w:r w:rsidR="002141EF">
        <w:t>-</w:t>
      </w:r>
      <w:r>
        <w:t xml:space="preserve"> equipped foe, the now obsolescent forces paid the price with a humiliating defeat and eventual invasion of their beloved </w:t>
      </w:r>
      <w:smartTag w:uri="urn:schemas-microsoft-com:office:smarttags" w:element="country-region">
        <w:smartTag w:uri="urn:schemas-microsoft-com:office:smarttags" w:element="place">
          <w:r>
            <w:t>Italy</w:t>
          </w:r>
        </w:smartTag>
      </w:smartTag>
      <w:r>
        <w:t xml:space="preserve"> by American and British armies.</w:t>
      </w:r>
    </w:p>
    <w:p w14:paraId="38FBC84A" w14:textId="3EC158AD" w:rsidR="00D771EF" w:rsidRPr="00F65F3D" w:rsidRDefault="009333D5" w:rsidP="00BD07E5">
      <w:pPr>
        <w:pStyle w:val="Caption"/>
        <w:rPr>
          <w:iCs/>
        </w:rPr>
      </w:pPr>
      <w:r w:rsidRPr="00F65F3D">
        <w:rPr>
          <w:iCs/>
        </w:rPr>
        <w:t xml:space="preserve">Photo </w:t>
      </w:r>
      <w:r w:rsidR="00955AB5">
        <w:rPr>
          <w:iCs/>
        </w:rPr>
        <w:t>3</w:t>
      </w:r>
      <w:r w:rsidRPr="00F65F3D">
        <w:rPr>
          <w:iCs/>
        </w:rPr>
        <w:t>. Ital</w:t>
      </w:r>
      <w:r w:rsidR="00F65F3D" w:rsidRPr="00F65F3D">
        <w:rPr>
          <w:iCs/>
        </w:rPr>
        <w:t>i</w:t>
      </w:r>
      <w:r w:rsidRPr="00F65F3D">
        <w:rPr>
          <w:iCs/>
        </w:rPr>
        <w:t>an Macchi C</w:t>
      </w:r>
      <w:r w:rsidR="00687C23">
        <w:rPr>
          <w:iCs/>
        </w:rPr>
        <w:t>.</w:t>
      </w:r>
      <w:r w:rsidRPr="00F65F3D">
        <w:rPr>
          <w:iCs/>
        </w:rPr>
        <w:t>200</w:t>
      </w:r>
      <w:r w:rsidR="000F2124">
        <w:rPr>
          <w:iCs/>
        </w:rPr>
        <w:fldChar w:fldCharType="begin"/>
      </w:r>
      <w:r w:rsidR="000F2124">
        <w:instrText xml:space="preserve"> XE "</w:instrText>
      </w:r>
      <w:r w:rsidR="000F2124" w:rsidRPr="00856739">
        <w:rPr>
          <w:iCs/>
        </w:rPr>
        <w:instrText>Macchi C-200</w:instrText>
      </w:r>
      <w:r w:rsidR="000F2124">
        <w:instrText xml:space="preserve">" </w:instrText>
      </w:r>
      <w:r w:rsidR="000F2124">
        <w:rPr>
          <w:iCs/>
        </w:rPr>
        <w:fldChar w:fldCharType="end"/>
      </w:r>
      <w:r w:rsidRPr="00F65F3D">
        <w:rPr>
          <w:iCs/>
        </w:rPr>
        <w:t xml:space="preserve"> in North Africa circa 1941</w:t>
      </w:r>
      <w:r w:rsidR="002141EF">
        <w:rPr>
          <w:iCs/>
        </w:rPr>
        <w:t>.</w:t>
      </w:r>
    </w:p>
    <w:p w14:paraId="2E3FA337" w14:textId="612AF4F1" w:rsidR="00737B8B" w:rsidRDefault="004F37A0" w:rsidP="006932E9">
      <w:pPr>
        <w:pStyle w:val="Picture"/>
      </w:pPr>
      <w:r w:rsidRPr="009333D5">
        <w:rPr>
          <w:noProof/>
          <w:lang w:eastAsia="en-AU"/>
        </w:rPr>
        <w:drawing>
          <wp:inline distT="0" distB="0" distL="0" distR="0" wp14:anchorId="6521775F" wp14:editId="4939CDA1">
            <wp:extent cx="5688965" cy="2848610"/>
            <wp:effectExtent l="0" t="0" r="6985" b="8890"/>
            <wp:docPr id="2" name="Picture 2" descr="Italian MC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an MC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1072" cy="2849665"/>
                    </a:xfrm>
                    <a:prstGeom prst="rect">
                      <a:avLst/>
                    </a:prstGeom>
                    <a:noFill/>
                    <a:ln>
                      <a:noFill/>
                    </a:ln>
                  </pic:spPr>
                </pic:pic>
              </a:graphicData>
            </a:graphic>
          </wp:inline>
        </w:drawing>
      </w:r>
    </w:p>
    <w:p w14:paraId="48039E29" w14:textId="11CC9BB3" w:rsidR="00FA4D17" w:rsidRPr="00FA4D17" w:rsidRDefault="00FA4D17" w:rsidP="00FA4D17">
      <w:pPr>
        <w:pStyle w:val="Caption"/>
      </w:pPr>
      <w:r>
        <w:t xml:space="preserve">Photo </w:t>
      </w:r>
      <w:r w:rsidR="00955AB5">
        <w:t>4</w:t>
      </w:r>
      <w:r>
        <w:t xml:space="preserve">. Italian </w:t>
      </w:r>
      <w:r w:rsidR="00737FD7">
        <w:t xml:space="preserve">Caproni </w:t>
      </w:r>
      <w:r>
        <w:t>C</w:t>
      </w:r>
      <w:r w:rsidR="00737FD7">
        <w:t>a.</w:t>
      </w:r>
      <w:r>
        <w:t>101</w:t>
      </w:r>
      <w:r w:rsidR="000F2124">
        <w:fldChar w:fldCharType="begin"/>
      </w:r>
      <w:r w:rsidR="000F2124">
        <w:instrText xml:space="preserve"> XE "</w:instrText>
      </w:r>
      <w:r w:rsidR="000F2124" w:rsidRPr="00264325">
        <w:instrText>Caproni Ca.101</w:instrText>
      </w:r>
      <w:r w:rsidR="000F2124">
        <w:instrText xml:space="preserve">" </w:instrText>
      </w:r>
      <w:r w:rsidR="000F2124">
        <w:fldChar w:fldCharType="end"/>
      </w:r>
      <w:r>
        <w:t xml:space="preserve"> refuelling</w:t>
      </w:r>
      <w:r w:rsidR="00737FD7">
        <w:t xml:space="preserve"> 1937.</w:t>
      </w:r>
    </w:p>
    <w:p w14:paraId="2447F920" w14:textId="38A078BD" w:rsidR="00FA4D17" w:rsidRDefault="00FA4D17" w:rsidP="006932E9">
      <w:pPr>
        <w:pStyle w:val="Picture"/>
      </w:pPr>
      <w:r>
        <w:rPr>
          <w:noProof/>
          <w:lang w:eastAsia="en-AU"/>
        </w:rPr>
        <w:drawing>
          <wp:inline distT="0" distB="0" distL="0" distR="0" wp14:anchorId="7F44B5A9" wp14:editId="5DEC59D0">
            <wp:extent cx="5742370" cy="317318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882" cy="3180102"/>
                    </a:xfrm>
                    <a:prstGeom prst="rect">
                      <a:avLst/>
                    </a:prstGeom>
                    <a:noFill/>
                    <a:ln>
                      <a:noFill/>
                    </a:ln>
                  </pic:spPr>
                </pic:pic>
              </a:graphicData>
            </a:graphic>
          </wp:inline>
        </w:drawing>
      </w:r>
    </w:p>
    <w:p w14:paraId="70F36BBA" w14:textId="4578A05A" w:rsidR="00FA4D17" w:rsidRDefault="00FA4D17" w:rsidP="007D26CD">
      <w:pPr>
        <w:pStyle w:val="BodyText"/>
      </w:pPr>
    </w:p>
    <w:p w14:paraId="3FAC782F" w14:textId="77777777" w:rsidR="00FA4D17" w:rsidRPr="00FA4D17" w:rsidRDefault="00FA4D17" w:rsidP="007D26CD">
      <w:pPr>
        <w:pStyle w:val="BodyText"/>
      </w:pPr>
    </w:p>
    <w:p w14:paraId="5A6530C6" w14:textId="6B21B564" w:rsidR="00ED1FFE" w:rsidRPr="00F01CB4" w:rsidRDefault="00186FB1" w:rsidP="00F01CB4">
      <w:pPr>
        <w:pStyle w:val="Heading1"/>
      </w:pPr>
      <w:r>
        <w:br w:type="page"/>
      </w:r>
      <w:bookmarkStart w:id="1" w:name="_Toc22320696"/>
      <w:bookmarkStart w:id="2" w:name="_Toc55501931"/>
      <w:r w:rsidR="00987DF4">
        <w:lastRenderedPageBreak/>
        <w:t>New Roman Empire</w:t>
      </w:r>
      <w:bookmarkEnd w:id="1"/>
      <w:bookmarkEnd w:id="2"/>
    </w:p>
    <w:p w14:paraId="770CF3D1" w14:textId="3D3A42FF" w:rsidR="00F357DC" w:rsidRDefault="006A68C2" w:rsidP="0095008B">
      <w:pPr>
        <w:pStyle w:val="BodyText"/>
      </w:pPr>
      <w:r w:rsidRPr="006A68C2">
        <w:t>The six and one-half years after Adolf H</w:t>
      </w:r>
      <w:r>
        <w:t>itler</w:t>
      </w:r>
      <w:r w:rsidR="000F2124">
        <w:fldChar w:fldCharType="begin"/>
      </w:r>
      <w:r w:rsidR="000F2124">
        <w:instrText xml:space="preserve"> XE "</w:instrText>
      </w:r>
      <w:r w:rsidR="000F2124" w:rsidRPr="007D0726">
        <w:instrText>Hitler</w:instrText>
      </w:r>
      <w:r w:rsidR="000F2124">
        <w:instrText xml:space="preserve">" </w:instrText>
      </w:r>
      <w:r w:rsidR="000F2124">
        <w:fldChar w:fldCharType="end"/>
      </w:r>
      <w:r>
        <w:t xml:space="preserve"> </w:t>
      </w:r>
      <w:r w:rsidRPr="006A68C2">
        <w:t xml:space="preserve">became chancellor of the German Reich in January 1933 were a period of mounting tension in the </w:t>
      </w:r>
      <w:smartTag w:uri="urn:schemas-microsoft-com:office:smarttags" w:element="place">
        <w:r w:rsidRPr="006A68C2">
          <w:t>Mediterranean</w:t>
        </w:r>
      </w:smartTag>
      <w:r w:rsidRPr="006A68C2">
        <w:t xml:space="preserve"> and nearby areas as in other regions. In October 1935, Italy, </w:t>
      </w:r>
      <w:r>
        <w:t xml:space="preserve">under the </w:t>
      </w:r>
      <w:r w:rsidR="00F357DC">
        <w:t xml:space="preserve">fascist </w:t>
      </w:r>
      <w:r>
        <w:t>leadership of Benito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t xml:space="preserve"> </w:t>
      </w:r>
      <w:r w:rsidRPr="006A68C2">
        <w:t>correctly judging the impotence of the League of Nations</w:t>
      </w:r>
      <w:r w:rsidR="003C5E1D">
        <w:fldChar w:fldCharType="begin"/>
      </w:r>
      <w:r w:rsidR="003C5E1D">
        <w:instrText xml:space="preserve"> XE "</w:instrText>
      </w:r>
      <w:r w:rsidR="003C5E1D" w:rsidRPr="004F2D10">
        <w:instrText>League of Nations</w:instrText>
      </w:r>
      <w:r w:rsidR="003C5E1D">
        <w:instrText xml:space="preserve">" </w:instrText>
      </w:r>
      <w:r w:rsidR="003C5E1D">
        <w:fldChar w:fldCharType="end"/>
      </w:r>
      <w:r w:rsidRPr="006A68C2">
        <w:t xml:space="preserve">, decided to extend </w:t>
      </w:r>
      <w:r w:rsidR="00F357DC">
        <w:t>its</w:t>
      </w:r>
      <w:r w:rsidRPr="006A68C2">
        <w:t xml:space="preserve"> already considerable empire in Africa by invading</w:t>
      </w:r>
      <w:r w:rsidR="00987DF4" w:rsidRPr="00987DF4">
        <w:t xml:space="preserve"> </w:t>
      </w:r>
      <w:r w:rsidR="00987DF4">
        <w:t>Abyssinia</w:t>
      </w:r>
      <w:r w:rsidR="00987DF4">
        <w:fldChar w:fldCharType="begin"/>
      </w:r>
      <w:r w:rsidR="00987DF4">
        <w:instrText xml:space="preserve"> XE "</w:instrText>
      </w:r>
      <w:r w:rsidR="00987DF4" w:rsidRPr="00C411F8">
        <w:instrText>Abyssinia</w:instrText>
      </w:r>
      <w:r w:rsidR="00987DF4">
        <w:instrText xml:space="preserve">" </w:instrText>
      </w:r>
      <w:r w:rsidR="00987DF4">
        <w:fldChar w:fldCharType="end"/>
      </w:r>
      <w:r w:rsidR="00987DF4">
        <w:t xml:space="preserve"> (now Ethiopia</w:t>
      </w:r>
      <w:r w:rsidR="000F2124">
        <w:fldChar w:fldCharType="begin"/>
      </w:r>
      <w:r w:rsidR="000F2124">
        <w:instrText xml:space="preserve"> XE "</w:instrText>
      </w:r>
      <w:r w:rsidR="000F2124" w:rsidRPr="008A45FD">
        <w:instrText>Ethiopia</w:instrText>
      </w:r>
      <w:r w:rsidR="000F2124">
        <w:instrText xml:space="preserve">" </w:instrText>
      </w:r>
      <w:r w:rsidR="000F2124">
        <w:fldChar w:fldCharType="end"/>
      </w:r>
      <w:r w:rsidR="00987DF4">
        <w:t xml:space="preserve">), </w:t>
      </w:r>
      <w:r w:rsidRPr="006A68C2">
        <w:t xml:space="preserve">and by May 1936 had completed the annexation of the country. </w:t>
      </w:r>
    </w:p>
    <w:p w14:paraId="46F29B9A" w14:textId="7D07CA9F" w:rsidR="00987DF4" w:rsidRDefault="00F65F3D" w:rsidP="0095008B">
      <w:pPr>
        <w:pStyle w:val="Picture"/>
        <w:spacing w:before="120"/>
        <w:jc w:val="left"/>
      </w:pPr>
      <w:r w:rsidRPr="00F65F3D">
        <w:t>As World War II approached,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Pr="00F65F3D">
        <w:t xml:space="preserve"> announced his intention of annexing Malta</w:t>
      </w:r>
      <w:r w:rsidR="000F2124">
        <w:fldChar w:fldCharType="begin"/>
      </w:r>
      <w:r w:rsidR="000F2124">
        <w:instrText xml:space="preserve"> XE "</w:instrText>
      </w:r>
      <w:r w:rsidR="000F2124" w:rsidRPr="00B37FE7">
        <w:instrText>Malta</w:instrText>
      </w:r>
      <w:r w:rsidR="000F2124">
        <w:instrText xml:space="preserve">" </w:instrText>
      </w:r>
      <w:r w:rsidR="000F2124">
        <w:fldChar w:fldCharType="end"/>
      </w:r>
      <w:r w:rsidRPr="00F65F3D">
        <w:t>, Corsica</w:t>
      </w:r>
      <w:r w:rsidR="000F2124">
        <w:fldChar w:fldCharType="begin"/>
      </w:r>
      <w:r w:rsidR="000F2124">
        <w:instrText xml:space="preserve"> XE "</w:instrText>
      </w:r>
      <w:r w:rsidR="000F2124" w:rsidRPr="00F91688">
        <w:instrText>Corsica</w:instrText>
      </w:r>
      <w:r w:rsidR="000F2124">
        <w:instrText xml:space="preserve">" </w:instrText>
      </w:r>
      <w:r w:rsidR="000F2124">
        <w:fldChar w:fldCharType="end"/>
      </w:r>
      <w:r w:rsidRPr="00F65F3D">
        <w:t>, and Tunis</w:t>
      </w:r>
      <w:r w:rsidR="000F2124">
        <w:fldChar w:fldCharType="begin"/>
      </w:r>
      <w:r w:rsidR="000F2124">
        <w:instrText xml:space="preserve"> XE "</w:instrText>
      </w:r>
      <w:r w:rsidR="000F2124" w:rsidRPr="00ED55A7">
        <w:instrText>Tunis</w:instrText>
      </w:r>
      <w:r w:rsidR="000F2124">
        <w:instrText xml:space="preserve">" </w:instrText>
      </w:r>
      <w:r w:rsidR="000F2124">
        <w:fldChar w:fldCharType="end"/>
      </w:r>
      <w:r w:rsidRPr="00F65F3D">
        <w:t>. He spoke of creating a "New Roman Empire</w:t>
      </w:r>
      <w:r w:rsidR="003C5E1D">
        <w:fldChar w:fldCharType="begin"/>
      </w:r>
      <w:r w:rsidR="003C5E1D">
        <w:instrText xml:space="preserve"> XE "</w:instrText>
      </w:r>
      <w:r w:rsidR="003C5E1D" w:rsidRPr="008F467E">
        <w:instrText>New Roman Empire</w:instrText>
      </w:r>
      <w:r w:rsidR="003C5E1D">
        <w:instrText xml:space="preserve">" </w:instrText>
      </w:r>
      <w:r w:rsidR="003C5E1D">
        <w:fldChar w:fldCharType="end"/>
      </w:r>
      <w:r w:rsidRPr="00F65F3D">
        <w:t>" that would stretch east to Palestine</w:t>
      </w:r>
      <w:r w:rsidR="000F2124">
        <w:fldChar w:fldCharType="begin"/>
      </w:r>
      <w:r w:rsidR="000F2124">
        <w:instrText xml:space="preserve"> XE "</w:instrText>
      </w:r>
      <w:r w:rsidR="000F2124" w:rsidRPr="00B14E5F">
        <w:instrText>Palestine</w:instrText>
      </w:r>
      <w:r w:rsidR="000F2124">
        <w:instrText xml:space="preserve">" </w:instrText>
      </w:r>
      <w:r w:rsidR="000F2124">
        <w:fldChar w:fldCharType="end"/>
      </w:r>
      <w:r w:rsidRPr="00F65F3D">
        <w:t xml:space="preserve"> and south through Libya</w:t>
      </w:r>
      <w:r w:rsidR="000F2124">
        <w:fldChar w:fldCharType="begin"/>
      </w:r>
      <w:r w:rsidR="000F2124">
        <w:instrText xml:space="preserve"> XE "</w:instrText>
      </w:r>
      <w:r w:rsidR="000F2124" w:rsidRPr="00046101">
        <w:instrText>Libya</w:instrText>
      </w:r>
      <w:r w:rsidR="000F2124">
        <w:instrText xml:space="preserve">" </w:instrText>
      </w:r>
      <w:r w:rsidR="000F2124">
        <w:fldChar w:fldCharType="end"/>
      </w:r>
      <w:r w:rsidRPr="00F65F3D">
        <w:t xml:space="preserve"> and Egypt</w:t>
      </w:r>
      <w:r w:rsidR="000F2124">
        <w:fldChar w:fldCharType="begin"/>
      </w:r>
      <w:r w:rsidR="000F2124">
        <w:instrText xml:space="preserve"> XE "</w:instrText>
      </w:r>
      <w:r w:rsidR="000F2124" w:rsidRPr="00393E3C">
        <w:instrText>Egypt</w:instrText>
      </w:r>
      <w:r w:rsidR="000F2124">
        <w:instrText xml:space="preserve">" </w:instrText>
      </w:r>
      <w:r w:rsidR="000F2124">
        <w:fldChar w:fldCharType="end"/>
      </w:r>
      <w:r w:rsidRPr="00F65F3D">
        <w:t xml:space="preserve"> to Kenya</w:t>
      </w:r>
      <w:r w:rsidR="000F2124">
        <w:fldChar w:fldCharType="begin"/>
      </w:r>
      <w:r w:rsidR="000F2124">
        <w:instrText xml:space="preserve"> XE "</w:instrText>
      </w:r>
      <w:r w:rsidR="000F2124" w:rsidRPr="00232844">
        <w:instrText>Kenya</w:instrText>
      </w:r>
      <w:r w:rsidR="000F2124">
        <w:instrText xml:space="preserve">" </w:instrText>
      </w:r>
      <w:r w:rsidR="000F2124">
        <w:fldChar w:fldCharType="end"/>
      </w:r>
      <w:r w:rsidRPr="00F65F3D">
        <w:t xml:space="preserve">. </w:t>
      </w:r>
    </w:p>
    <w:p w14:paraId="64483464" w14:textId="2C1DD13D" w:rsidR="00987DF4" w:rsidRDefault="00F65F3D" w:rsidP="007D26CD">
      <w:pPr>
        <w:pStyle w:val="BodyText"/>
      </w:pPr>
      <w:r w:rsidRPr="00F65F3D">
        <w:t xml:space="preserve">In April 1939, after a brief war, he annexed </w:t>
      </w:r>
      <w:smartTag w:uri="urn:schemas-microsoft-com:office:smarttags" w:element="place">
        <w:smartTag w:uri="urn:schemas-microsoft-com:office:smarttags" w:element="country-region">
          <w:r w:rsidRPr="00F65F3D">
            <w:t>Albania</w:t>
          </w:r>
        </w:smartTag>
      </w:smartTag>
      <w:r w:rsidR="003C5E1D">
        <w:fldChar w:fldCharType="begin"/>
      </w:r>
      <w:r w:rsidR="003C5E1D">
        <w:instrText xml:space="preserve"> XE "</w:instrText>
      </w:r>
      <w:smartTag w:uri="urn:schemas-microsoft-com:office:smarttags" w:element="country-region">
        <w:r w:rsidR="003C5E1D" w:rsidRPr="007D0258">
          <w:instrText>Albania</w:instrText>
        </w:r>
      </w:smartTag>
      <w:r w:rsidR="003C5E1D">
        <w:instrText xml:space="preserve">" </w:instrText>
      </w:r>
      <w:r w:rsidR="003C5E1D">
        <w:fldChar w:fldCharType="end"/>
      </w:r>
      <w:r w:rsidRPr="00F65F3D">
        <w:t>.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Pr="00F65F3D">
        <w:t xml:space="preserve"> decided to remain 'non-belligerent' in the larger conflict until he was quite certain which side would win.</w:t>
      </w:r>
      <w:r w:rsidR="00F357DC">
        <w:t xml:space="preserve"> </w:t>
      </w:r>
    </w:p>
    <w:p w14:paraId="410ECB2D" w14:textId="36B21279" w:rsidR="00F357DC" w:rsidRDefault="00F65F3D" w:rsidP="007D26CD">
      <w:pPr>
        <w:pStyle w:val="BodyText"/>
      </w:pPr>
      <w:r w:rsidRPr="00F65F3D">
        <w:t>On June 10, 1940 Mussolini finally declared war on Britain</w:t>
      </w:r>
      <w:r w:rsidR="000F2124">
        <w:fldChar w:fldCharType="begin"/>
      </w:r>
      <w:r w:rsidR="000F2124">
        <w:instrText xml:space="preserve"> XE "</w:instrText>
      </w:r>
      <w:r w:rsidR="000F2124" w:rsidRPr="00404B72">
        <w:instrText>Britain</w:instrText>
      </w:r>
      <w:r w:rsidR="000F2124">
        <w:instrText xml:space="preserve">" </w:instrText>
      </w:r>
      <w:r w:rsidR="000F2124">
        <w:fldChar w:fldCharType="end"/>
      </w:r>
      <w:r w:rsidRPr="00F65F3D">
        <w:t xml:space="preserve"> and France</w:t>
      </w:r>
      <w:r w:rsidR="000F2124">
        <w:fldChar w:fldCharType="begin"/>
      </w:r>
      <w:r w:rsidR="000F2124">
        <w:instrText xml:space="preserve"> XE "</w:instrText>
      </w:r>
      <w:r w:rsidR="000F2124" w:rsidRPr="0078077A">
        <w:instrText>France</w:instrText>
      </w:r>
      <w:r w:rsidR="000F2124">
        <w:instrText xml:space="preserve">" </w:instrText>
      </w:r>
      <w:r w:rsidR="000F2124">
        <w:fldChar w:fldCharType="end"/>
      </w:r>
      <w:r w:rsidR="00987DF4">
        <w:t xml:space="preserve"> and o</w:t>
      </w:r>
      <w:r w:rsidRPr="00F65F3D">
        <w:t>n October 28, 1940 Mussolini attacked Greece</w:t>
      </w:r>
      <w:r w:rsidR="003C5E1D">
        <w:fldChar w:fldCharType="begin"/>
      </w:r>
      <w:r w:rsidR="003C5E1D">
        <w:instrText xml:space="preserve"> XE "</w:instrText>
      </w:r>
      <w:r w:rsidR="003C5E1D" w:rsidRPr="0001745F">
        <w:instrText>Greece</w:instrText>
      </w:r>
      <w:r w:rsidR="003C5E1D">
        <w:instrText xml:space="preserve">" </w:instrText>
      </w:r>
      <w:r w:rsidR="003C5E1D">
        <w:fldChar w:fldCharType="end"/>
      </w:r>
      <w:r w:rsidRPr="00F65F3D">
        <w:t>. But after initial success, the Italians were repelled by a relentless Greek counter</w:t>
      </w:r>
      <w:r w:rsidR="0095008B">
        <w:t xml:space="preserve"> </w:t>
      </w:r>
      <w:r w:rsidRPr="00F65F3D">
        <w:t xml:space="preserve">attack which resulted in the loss of </w:t>
      </w:r>
      <w:r>
        <w:t xml:space="preserve">a quarter </w:t>
      </w:r>
      <w:r w:rsidRPr="00F65F3D">
        <w:t xml:space="preserve">of </w:t>
      </w:r>
      <w:smartTag w:uri="urn:schemas-microsoft-com:office:smarttags" w:element="country-region">
        <w:r w:rsidRPr="00F65F3D">
          <w:t>Albania</w:t>
        </w:r>
      </w:smartTag>
      <w:r w:rsidRPr="00F65F3D">
        <w:t>, until Hitler</w:t>
      </w:r>
      <w:r w:rsidR="000F2124">
        <w:fldChar w:fldCharType="begin"/>
      </w:r>
      <w:r w:rsidR="000F2124">
        <w:instrText xml:space="preserve"> XE "</w:instrText>
      </w:r>
      <w:r w:rsidR="000F2124" w:rsidRPr="007D0726">
        <w:instrText>Hitler</w:instrText>
      </w:r>
      <w:r w:rsidR="000F2124">
        <w:instrText xml:space="preserve">" </w:instrText>
      </w:r>
      <w:r w:rsidR="000F2124">
        <w:fldChar w:fldCharType="end"/>
      </w:r>
      <w:r w:rsidRPr="00F65F3D">
        <w:t xml:space="preserve"> was forced to assist him by attacking </w:t>
      </w:r>
      <w:smartTag w:uri="urn:schemas-microsoft-com:office:smarttags" w:element="country-region">
        <w:smartTag w:uri="urn:schemas-microsoft-com:office:smarttags" w:element="place">
          <w:r w:rsidRPr="00F65F3D">
            <w:t>Greece</w:t>
          </w:r>
        </w:smartTag>
      </w:smartTag>
      <w:r w:rsidRPr="00F65F3D">
        <w:t xml:space="preserve"> as well. In June 1941, Mussolini declared war on the Soviet Union</w:t>
      </w:r>
      <w:r w:rsidR="003C5E1D">
        <w:fldChar w:fldCharType="begin"/>
      </w:r>
      <w:r w:rsidR="003C5E1D">
        <w:instrText xml:space="preserve"> XE "</w:instrText>
      </w:r>
      <w:r w:rsidR="003C5E1D" w:rsidRPr="00225E76">
        <w:instrText>Soviet Union</w:instrText>
      </w:r>
      <w:r w:rsidR="003C5E1D">
        <w:instrText xml:space="preserve">" </w:instrText>
      </w:r>
      <w:r w:rsidR="003C5E1D">
        <w:fldChar w:fldCharType="end"/>
      </w:r>
      <w:r w:rsidRPr="00F65F3D">
        <w:t xml:space="preserve"> and in December </w:t>
      </w:r>
      <w:r w:rsidR="003C5E1D">
        <w:t xml:space="preserve">1941 </w:t>
      </w:r>
      <w:r w:rsidRPr="00F65F3D">
        <w:t xml:space="preserve">also declared war on the </w:t>
      </w:r>
      <w:smartTag w:uri="urn:schemas-microsoft-com:office:smarttags" w:element="place">
        <w:smartTag w:uri="urn:schemas-microsoft-com:office:smarttags" w:element="country-region">
          <w:r w:rsidRPr="00F65F3D">
            <w:t>United States</w:t>
          </w:r>
        </w:smartTag>
      </w:smartTag>
      <w:r w:rsidR="003C5E1D">
        <w:fldChar w:fldCharType="begin"/>
      </w:r>
      <w:r w:rsidR="003C5E1D">
        <w:instrText xml:space="preserve"> XE "</w:instrText>
      </w:r>
      <w:smartTag w:uri="urn:schemas-microsoft-com:office:smarttags" w:element="country-region">
        <w:r w:rsidR="003C5E1D" w:rsidRPr="00AF2A38">
          <w:instrText>United States</w:instrText>
        </w:r>
      </w:smartTag>
      <w:r w:rsidR="003C5E1D">
        <w:instrText xml:space="preserve">" </w:instrText>
      </w:r>
      <w:r w:rsidR="003C5E1D">
        <w:fldChar w:fldCharType="end"/>
      </w:r>
      <w:r w:rsidRPr="00F65F3D">
        <w:t>.</w:t>
      </w:r>
    </w:p>
    <w:p w14:paraId="6F9557EF" w14:textId="43937862" w:rsidR="00987DF4" w:rsidRPr="00382A04" w:rsidRDefault="005609CE" w:rsidP="002141EF">
      <w:pPr>
        <w:pStyle w:val="StyleCaptionBefore6ptAfter6pt"/>
      </w:pPr>
      <w:r w:rsidRPr="00382A04">
        <w:t>Photo 5</w:t>
      </w:r>
      <w:r w:rsidR="00382A04" w:rsidRPr="00382A04">
        <w:t>. Poster of “His Excellency Benito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00382A04" w:rsidRPr="00382A04">
        <w:t>, Head of Government, Leader of Fascism, and Founder of the Empire".</w:t>
      </w:r>
    </w:p>
    <w:p w14:paraId="4F5B5CD1" w14:textId="77777777" w:rsidR="00987DF4" w:rsidRDefault="004F37A0" w:rsidP="006932E9">
      <w:pPr>
        <w:pStyle w:val="Picture"/>
      </w:pPr>
      <w:r w:rsidRPr="006932E9">
        <w:rPr>
          <w:noProof/>
          <w:lang w:eastAsia="en-AU"/>
        </w:rPr>
        <w:drawing>
          <wp:inline distT="0" distB="0" distL="0" distR="0" wp14:anchorId="624D6DB7" wp14:editId="4F76E1F1">
            <wp:extent cx="3135038" cy="4521994"/>
            <wp:effectExtent l="0" t="0" r="8255" b="0"/>
            <wp:docPr id="3" name="Picture 3" descr="Mussolini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solinipos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5038" cy="4521994"/>
                    </a:xfrm>
                    <a:prstGeom prst="rect">
                      <a:avLst/>
                    </a:prstGeom>
                    <a:noFill/>
                    <a:ln>
                      <a:noFill/>
                    </a:ln>
                  </pic:spPr>
                </pic:pic>
              </a:graphicData>
            </a:graphic>
          </wp:inline>
        </w:drawing>
      </w:r>
    </w:p>
    <w:p w14:paraId="7F049477" w14:textId="0407E010" w:rsidR="00382A04" w:rsidRDefault="00987DF4" w:rsidP="007D26CD">
      <w:pPr>
        <w:pStyle w:val="BodyText"/>
      </w:pPr>
      <w:r>
        <w:t>One of the military forces that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t xml:space="preserve"> </w:t>
      </w:r>
      <w:r w:rsidR="00382A04">
        <w:t xml:space="preserve">would use in his conquest </w:t>
      </w:r>
      <w:r>
        <w:t>was the Règia Aeronautica</w:t>
      </w:r>
      <w:r w:rsidR="000F2124">
        <w:fldChar w:fldCharType="begin"/>
      </w:r>
      <w:r w:rsidR="000F2124">
        <w:instrText xml:space="preserve"> XE "</w:instrText>
      </w:r>
      <w:r w:rsidR="000F2124" w:rsidRPr="00DB4AE2">
        <w:instrText>Règia Aeronautica</w:instrText>
      </w:r>
      <w:r w:rsidR="000F2124">
        <w:instrText xml:space="preserve">" </w:instrText>
      </w:r>
      <w:r w:rsidR="000F2124">
        <w:fldChar w:fldCharType="end"/>
      </w:r>
      <w:r>
        <w:t>.</w:t>
      </w:r>
    </w:p>
    <w:p w14:paraId="6DC09190" w14:textId="60424F48" w:rsidR="00382A04" w:rsidRPr="00382A04" w:rsidRDefault="00382A04" w:rsidP="002141EF">
      <w:pPr>
        <w:pStyle w:val="StyleCaptionBefore6ptAfter6pt"/>
      </w:pPr>
      <w:r>
        <w:br w:type="page"/>
      </w:r>
      <w:r w:rsidRPr="00382A04">
        <w:lastRenderedPageBreak/>
        <w:t xml:space="preserve">Photo </w:t>
      </w:r>
      <w:r w:rsidR="00955AB5">
        <w:t>6</w:t>
      </w:r>
      <w:r w:rsidRPr="00382A04">
        <w:t>.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Pr="00382A04">
        <w:t xml:space="preserve"> inspects the Italian Air Force circa 1937</w:t>
      </w:r>
      <w:r w:rsidR="006932E9">
        <w:t>.</w:t>
      </w:r>
    </w:p>
    <w:p w14:paraId="0F9D36BA" w14:textId="77777777" w:rsidR="00382A04" w:rsidRDefault="004F37A0" w:rsidP="006932E9">
      <w:pPr>
        <w:pStyle w:val="Picture"/>
      </w:pPr>
      <w:r w:rsidRPr="00044006">
        <w:rPr>
          <w:noProof/>
          <w:lang w:eastAsia="en-AU"/>
        </w:rPr>
        <w:drawing>
          <wp:inline distT="0" distB="0" distL="0" distR="0" wp14:anchorId="1EC6B9F0" wp14:editId="18CAB7E3">
            <wp:extent cx="4100376" cy="3368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0" t="2718" r="2946"/>
                    <a:stretch/>
                  </pic:blipFill>
                  <pic:spPr bwMode="auto">
                    <a:xfrm>
                      <a:off x="0" y="0"/>
                      <a:ext cx="4101716" cy="3369141"/>
                    </a:xfrm>
                    <a:prstGeom prst="rect">
                      <a:avLst/>
                    </a:prstGeom>
                    <a:noFill/>
                    <a:ln>
                      <a:noFill/>
                    </a:ln>
                    <a:extLst>
                      <a:ext uri="{53640926-AAD7-44D8-BBD7-CCE9431645EC}">
                        <a14:shadowObscured xmlns:a14="http://schemas.microsoft.com/office/drawing/2010/main"/>
                      </a:ext>
                    </a:extLst>
                  </pic:spPr>
                </pic:pic>
              </a:graphicData>
            </a:graphic>
          </wp:inline>
        </w:drawing>
      </w:r>
    </w:p>
    <w:p w14:paraId="1D494953" w14:textId="5F6A1D83" w:rsidR="00382A04" w:rsidRDefault="00382A04" w:rsidP="002141EF">
      <w:pPr>
        <w:pStyle w:val="StyleCaptionBefore6ptAfter6pt"/>
      </w:pPr>
      <w:r w:rsidRPr="00E8764F">
        <w:t xml:space="preserve">Photo </w:t>
      </w:r>
      <w:r w:rsidR="00955AB5">
        <w:t>7</w:t>
      </w:r>
      <w:r>
        <w:t>. Fascist leaders ‘Il Duce’ Benito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t xml:space="preserve"> and the Fuhrer Adolf Hitler</w:t>
      </w:r>
      <w:r w:rsidR="000F2124">
        <w:fldChar w:fldCharType="begin"/>
      </w:r>
      <w:r w:rsidR="000F2124">
        <w:instrText xml:space="preserve"> XE "</w:instrText>
      </w:r>
      <w:r w:rsidR="000F2124" w:rsidRPr="007D0726">
        <w:instrText>Hitler</w:instrText>
      </w:r>
      <w:r w:rsidR="000F2124">
        <w:instrText xml:space="preserve">" </w:instrText>
      </w:r>
      <w:r w:rsidR="000F2124">
        <w:fldChar w:fldCharType="end"/>
      </w:r>
      <w:r w:rsidR="006932E9">
        <w:t>.</w:t>
      </w:r>
    </w:p>
    <w:p w14:paraId="1F8EC122" w14:textId="77777777" w:rsidR="00382A04" w:rsidRDefault="004F37A0" w:rsidP="006932E9">
      <w:pPr>
        <w:pStyle w:val="Picture"/>
      </w:pPr>
      <w:r>
        <w:rPr>
          <w:noProof/>
          <w:lang w:eastAsia="en-AU"/>
        </w:rPr>
        <w:drawing>
          <wp:inline distT="0" distB="0" distL="0" distR="0" wp14:anchorId="1DFC9F4D" wp14:editId="684F221B">
            <wp:extent cx="4125247" cy="4572000"/>
            <wp:effectExtent l="0" t="0" r="8890" b="0"/>
            <wp:docPr id="5" name="Picture 5" descr="Hitlermu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tlermuss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933" cy="4581626"/>
                    </a:xfrm>
                    <a:prstGeom prst="rect">
                      <a:avLst/>
                    </a:prstGeom>
                    <a:noFill/>
                    <a:ln>
                      <a:noFill/>
                    </a:ln>
                  </pic:spPr>
                </pic:pic>
              </a:graphicData>
            </a:graphic>
          </wp:inline>
        </w:drawing>
      </w:r>
    </w:p>
    <w:p w14:paraId="4293EFDF" w14:textId="77777777" w:rsidR="00B21AEE" w:rsidRPr="00B21AEE" w:rsidRDefault="00382A04" w:rsidP="007D26CD">
      <w:pPr>
        <w:pStyle w:val="BodyText"/>
      </w:pPr>
      <w:r>
        <w:br w:type="page"/>
      </w:r>
      <w:bookmarkStart w:id="3" w:name="_Toc22320697"/>
      <w:bookmarkStart w:id="4" w:name="_Toc55501932"/>
      <w:r w:rsidR="00B21AEE" w:rsidRPr="00382A04">
        <w:rPr>
          <w:rStyle w:val="Heading1Char"/>
        </w:rPr>
        <w:lastRenderedPageBreak/>
        <w:t>Brief History of Règia Aeronautica</w:t>
      </w:r>
      <w:bookmarkEnd w:id="3"/>
      <w:bookmarkEnd w:id="4"/>
      <w:r w:rsidR="00B21AEE" w:rsidRPr="00B21AEE">
        <w:t xml:space="preserve"> </w:t>
      </w:r>
      <w:r w:rsidR="00B21AEE" w:rsidRPr="00B21AEE">
        <w:rPr>
          <w:rStyle w:val="EndnoteReference"/>
          <w:sz w:val="16"/>
          <w:szCs w:val="16"/>
          <w:vertAlign w:val="baseline"/>
        </w:rPr>
        <w:endnoteReference w:id="1"/>
      </w:r>
    </w:p>
    <w:p w14:paraId="40661288" w14:textId="67FB19C0" w:rsidR="0079571A" w:rsidRDefault="00646EF4" w:rsidP="007D26CD">
      <w:pPr>
        <w:pStyle w:val="BodyText"/>
      </w:pPr>
      <w:r>
        <w:t>The Italian air force became an independent service - the Règia Aeronautica</w:t>
      </w:r>
      <w:r>
        <w:fldChar w:fldCharType="begin"/>
      </w:r>
      <w:r>
        <w:instrText xml:space="preserve"> XE "</w:instrText>
      </w:r>
      <w:r w:rsidRPr="00514693">
        <w:instrText>Règia Aeronautica</w:instrText>
      </w:r>
      <w:r>
        <w:instrText xml:space="preserve">" </w:instrText>
      </w:r>
      <w:r>
        <w:fldChar w:fldCharType="end"/>
      </w:r>
      <w:r>
        <w:t xml:space="preserve"> - on March 28, 1923. The Fascist regime of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t xml:space="preserve"> turned it into an impressive propaganda machine, with its aircraft, featuring red-and-buff "rising sun" livery on the wings, making numerous record-breaking flights. It reached its zenith when two fleets of flying boats, led by General Italo Balbo</w:t>
      </w:r>
      <w:r w:rsidR="0079571A">
        <w:fldChar w:fldCharType="begin"/>
      </w:r>
      <w:r w:rsidR="0079571A">
        <w:instrText xml:space="preserve"> XE "</w:instrText>
      </w:r>
      <w:r w:rsidR="0079571A" w:rsidRPr="001B4DEE">
        <w:instrText>Balbo</w:instrText>
      </w:r>
      <w:r w:rsidR="0079571A">
        <w:instrText xml:space="preserve">" </w:instrText>
      </w:r>
      <w:r w:rsidR="0079571A">
        <w:fldChar w:fldCharType="end"/>
      </w:r>
      <w:r>
        <w:t>, crossed the Atlantic Ocean</w:t>
      </w:r>
      <w:r w:rsidR="000F2124">
        <w:fldChar w:fldCharType="begin"/>
      </w:r>
      <w:r w:rsidR="000F2124">
        <w:instrText xml:space="preserve"> XE "</w:instrText>
      </w:r>
      <w:r w:rsidR="000F2124" w:rsidRPr="002A45E1">
        <w:instrText>Atlantic Ocean</w:instrText>
      </w:r>
      <w:r w:rsidR="000F2124">
        <w:instrText xml:space="preserve">" </w:instrText>
      </w:r>
      <w:r w:rsidR="000F2124">
        <w:fldChar w:fldCharType="end"/>
      </w:r>
      <w:r>
        <w:t xml:space="preserve"> in 1931 and 1933 respectively (refer to Chapter 6). </w:t>
      </w:r>
    </w:p>
    <w:p w14:paraId="26E1C10D" w14:textId="1773957A" w:rsidR="0079571A" w:rsidRPr="0079571A" w:rsidRDefault="0079571A" w:rsidP="002141EF">
      <w:pPr>
        <w:pStyle w:val="StyleCaptionBefore6ptAfter6pt"/>
      </w:pPr>
      <w:r w:rsidRPr="0079571A">
        <w:t xml:space="preserve">Photo </w:t>
      </w:r>
      <w:r w:rsidR="00955AB5">
        <w:t>8</w:t>
      </w:r>
      <w:r w:rsidR="00235DF8">
        <w:t>.</w:t>
      </w:r>
      <w:r>
        <w:t xml:space="preserve"> Italian </w:t>
      </w:r>
      <w:r w:rsidR="000F2124" w:rsidRPr="000F2124">
        <w:t>Savoia-Marchetti S55X</w:t>
      </w:r>
      <w:r w:rsidR="000F2124">
        <w:fldChar w:fldCharType="begin"/>
      </w:r>
      <w:r w:rsidR="000F2124">
        <w:instrText xml:space="preserve"> XE "</w:instrText>
      </w:r>
      <w:r w:rsidR="000F2124" w:rsidRPr="006819F3">
        <w:instrText>Savoia-Marchetti S55X</w:instrText>
      </w:r>
      <w:r w:rsidR="000F2124">
        <w:instrText xml:space="preserve">" </w:instrText>
      </w:r>
      <w:r w:rsidR="000F2124">
        <w:fldChar w:fldCharType="end"/>
      </w:r>
      <w:r>
        <w:t xml:space="preserve"> flying boat in 1933</w:t>
      </w:r>
      <w:r w:rsidR="006932E9">
        <w:t>.</w:t>
      </w:r>
      <w:r>
        <w:t xml:space="preserve"> </w:t>
      </w:r>
    </w:p>
    <w:p w14:paraId="3DB7DACD" w14:textId="77777777" w:rsidR="0079571A" w:rsidRDefault="004F37A0" w:rsidP="006932E9">
      <w:pPr>
        <w:pStyle w:val="Picture"/>
      </w:pPr>
      <w:r>
        <w:rPr>
          <w:noProof/>
          <w:lang w:eastAsia="en-AU"/>
        </w:rPr>
        <w:drawing>
          <wp:inline distT="0" distB="0" distL="0" distR="0" wp14:anchorId="3C2011A5" wp14:editId="3551BCBC">
            <wp:extent cx="4483100" cy="2524760"/>
            <wp:effectExtent l="0" t="0" r="0" b="0"/>
            <wp:docPr id="6" name="Picture 6" descr="Italian 1933 Savioa seaplan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lian 1933 Savioa seaplane 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3100" cy="2524760"/>
                    </a:xfrm>
                    <a:prstGeom prst="rect">
                      <a:avLst/>
                    </a:prstGeom>
                    <a:noFill/>
                    <a:ln>
                      <a:noFill/>
                    </a:ln>
                  </pic:spPr>
                </pic:pic>
              </a:graphicData>
            </a:graphic>
          </wp:inline>
        </w:drawing>
      </w:r>
    </w:p>
    <w:p w14:paraId="5151C476" w14:textId="7640F077" w:rsidR="00646EF4" w:rsidRDefault="00646EF4" w:rsidP="007D26CD">
      <w:pPr>
        <w:pStyle w:val="BodyText"/>
      </w:pPr>
      <w:r>
        <w:t>During the latter half of the 1930s, the Règia Aeronautica</w:t>
      </w:r>
      <w:r w:rsidR="000F2124">
        <w:fldChar w:fldCharType="begin"/>
      </w:r>
      <w:r w:rsidR="000F2124">
        <w:instrText xml:space="preserve"> XE "</w:instrText>
      </w:r>
      <w:r w:rsidR="000F2124" w:rsidRPr="00397BA7">
        <w:instrText>Règia Aeronautica</w:instrText>
      </w:r>
      <w:r w:rsidR="000F2124">
        <w:instrText xml:space="preserve">" </w:instrText>
      </w:r>
      <w:r w:rsidR="000F2124">
        <w:fldChar w:fldCharType="end"/>
      </w:r>
      <w:r>
        <w:t xml:space="preserve"> participated in the Spanish Civil War</w:t>
      </w:r>
      <w:r w:rsidR="000F2124">
        <w:fldChar w:fldCharType="begin"/>
      </w:r>
      <w:r w:rsidR="000F2124">
        <w:instrText xml:space="preserve"> XE "</w:instrText>
      </w:r>
      <w:r w:rsidR="000F2124" w:rsidRPr="003F1CDF">
        <w:instrText>Spanish Civil War</w:instrText>
      </w:r>
      <w:r w:rsidR="000F2124">
        <w:instrText xml:space="preserve">" </w:instrText>
      </w:r>
      <w:r w:rsidR="000F2124">
        <w:fldChar w:fldCharType="end"/>
      </w:r>
      <w:r>
        <w:t>, as well as the invasion of Abyssinia</w:t>
      </w:r>
      <w:r w:rsidR="00987DF4">
        <w:fldChar w:fldCharType="begin"/>
      </w:r>
      <w:r w:rsidR="00987DF4">
        <w:instrText xml:space="preserve"> XE "</w:instrText>
      </w:r>
      <w:r w:rsidR="00987DF4" w:rsidRPr="00C411F8">
        <w:instrText>Abyssinia</w:instrText>
      </w:r>
      <w:r w:rsidR="00987DF4">
        <w:instrText xml:space="preserve">" </w:instrText>
      </w:r>
      <w:r w:rsidR="00987DF4">
        <w:fldChar w:fldCharType="end"/>
      </w:r>
      <w:r>
        <w:t xml:space="preserve"> (now Ethiopia</w:t>
      </w:r>
      <w:r w:rsidR="000F2124">
        <w:fldChar w:fldCharType="begin"/>
      </w:r>
      <w:r w:rsidR="000F2124">
        <w:instrText xml:space="preserve"> XE "</w:instrText>
      </w:r>
      <w:r w:rsidR="000F2124" w:rsidRPr="009966BA">
        <w:instrText>Ethiopia</w:instrText>
      </w:r>
      <w:r w:rsidR="000F2124">
        <w:instrText xml:space="preserve">" </w:instrText>
      </w:r>
      <w:r w:rsidR="000F2124">
        <w:fldChar w:fldCharType="end"/>
      </w:r>
      <w:r>
        <w:t>).</w:t>
      </w:r>
    </w:p>
    <w:p w14:paraId="62AD3191" w14:textId="687B8711" w:rsidR="00646EF4" w:rsidRDefault="00646EF4" w:rsidP="007D26CD">
      <w:pPr>
        <w:pStyle w:val="BodyText"/>
      </w:pPr>
      <w:r>
        <w:t>When World War II began in 1939, Italy</w:t>
      </w:r>
      <w:r w:rsidR="000F2124">
        <w:fldChar w:fldCharType="begin"/>
      </w:r>
      <w:r w:rsidR="000F2124">
        <w:instrText xml:space="preserve"> XE "</w:instrText>
      </w:r>
      <w:r w:rsidR="000F2124" w:rsidRPr="005563AA">
        <w:instrText>Italy</w:instrText>
      </w:r>
      <w:r w:rsidR="000F2124">
        <w:instrText xml:space="preserve">" </w:instrText>
      </w:r>
      <w:r w:rsidR="000F2124">
        <w:fldChar w:fldCharType="end"/>
      </w:r>
      <w:r>
        <w:t xml:space="preserve"> had the smallest air force among the three major Axis powers. With a paper strength of 3,296 machines</w:t>
      </w:r>
      <w:r w:rsidR="0079571A">
        <w:t>,</w:t>
      </w:r>
      <w:r>
        <w:t xml:space="preserve"> only 2,000 were fit for operations, of which just 166 were modern fighters, the Macchi C. 200</w:t>
      </w:r>
      <w:r w:rsidR="000F2124">
        <w:fldChar w:fldCharType="begin"/>
      </w:r>
      <w:r w:rsidR="000F2124">
        <w:instrText xml:space="preserve"> XE "</w:instrText>
      </w:r>
      <w:r w:rsidR="000F2124" w:rsidRPr="006A6D7F">
        <w:instrText>Macchi MC. 200</w:instrText>
      </w:r>
      <w:r w:rsidR="000F2124">
        <w:instrText xml:space="preserve">" </w:instrText>
      </w:r>
      <w:r w:rsidR="000F2124">
        <w:fldChar w:fldCharType="end"/>
      </w:r>
      <w:r>
        <w:t xml:space="preserve"> and Fiat G.50</w:t>
      </w:r>
      <w:r w:rsidR="000F2124">
        <w:fldChar w:fldCharType="begin"/>
      </w:r>
      <w:r w:rsidR="000F2124">
        <w:instrText xml:space="preserve"> XE "</w:instrText>
      </w:r>
      <w:r w:rsidR="000F2124" w:rsidRPr="004F4787">
        <w:instrText>Fiat G.50</w:instrText>
      </w:r>
      <w:r w:rsidR="000F2124">
        <w:instrText xml:space="preserve">" </w:instrText>
      </w:r>
      <w:r w:rsidR="000F2124">
        <w:fldChar w:fldCharType="end"/>
      </w:r>
      <w:r>
        <w:t xml:space="preserve"> were still slower than their potential Allied opponents. While numerically still a force to be reckoned with, it was hampered by an inadequate local aircraft industry; technical assistance by its German</w:t>
      </w:r>
      <w:r w:rsidR="000F2124">
        <w:fldChar w:fldCharType="begin"/>
      </w:r>
      <w:r w:rsidR="000F2124">
        <w:instrText xml:space="preserve"> XE "</w:instrText>
      </w:r>
      <w:r w:rsidR="000F2124" w:rsidRPr="00F3443A">
        <w:instrText>German</w:instrText>
      </w:r>
      <w:r w:rsidR="000F2124">
        <w:instrText xml:space="preserve">" </w:instrText>
      </w:r>
      <w:r w:rsidR="000F2124">
        <w:fldChar w:fldCharType="end"/>
      </w:r>
      <w:r>
        <w:t xml:space="preserve"> ally did little to improve the situation.</w:t>
      </w:r>
    </w:p>
    <w:p w14:paraId="295372E6" w14:textId="6783EAC9" w:rsidR="00B21AEE" w:rsidRPr="00B21AEE" w:rsidRDefault="00B21AEE" w:rsidP="00646EF4">
      <w:pPr>
        <w:pStyle w:val="Heading7"/>
        <w:framePr w:wrap="around"/>
      </w:pPr>
      <w:r w:rsidRPr="00B21AEE">
        <w:t>Ethiopian Campaign</w:t>
      </w:r>
      <w:r w:rsidR="00B95C0A">
        <w:t xml:space="preserve"> 1935-1937</w:t>
      </w:r>
    </w:p>
    <w:p w14:paraId="2CCD28AA" w14:textId="045DF78E" w:rsidR="007D26CD" w:rsidRDefault="007D26CD" w:rsidP="007D26CD">
      <w:pPr>
        <w:pStyle w:val="BodyText"/>
      </w:pPr>
      <w:r w:rsidRPr="007D26CD">
        <w:t>The Second Italo-Ethiopian War</w:t>
      </w:r>
      <w:r w:rsidR="000F2124">
        <w:fldChar w:fldCharType="begin"/>
      </w:r>
      <w:r w:rsidR="000F2124">
        <w:instrText xml:space="preserve"> XE "</w:instrText>
      </w:r>
      <w:r w:rsidR="000F2124" w:rsidRPr="00361229">
        <w:instrText>Second Italo-Ethiopian War</w:instrText>
      </w:r>
      <w:r w:rsidR="000F2124">
        <w:instrText xml:space="preserve">" </w:instrText>
      </w:r>
      <w:r w:rsidR="000F2124">
        <w:fldChar w:fldCharType="end"/>
      </w:r>
      <w:r w:rsidRPr="007D26CD">
        <w:t>, also referred to as the Second Italo-Abyssinian War</w:t>
      </w:r>
      <w:r w:rsidR="000F2124">
        <w:fldChar w:fldCharType="begin"/>
      </w:r>
      <w:r w:rsidR="000F2124">
        <w:instrText xml:space="preserve"> XE "</w:instrText>
      </w:r>
      <w:r w:rsidR="000F2124" w:rsidRPr="00030EF7">
        <w:instrText>Second Italo-Abyssinian War</w:instrText>
      </w:r>
      <w:r w:rsidR="000F2124">
        <w:instrText xml:space="preserve">" </w:instrText>
      </w:r>
      <w:r w:rsidR="000F2124">
        <w:fldChar w:fldCharType="end"/>
      </w:r>
      <w:r w:rsidRPr="007D26CD">
        <w:t>, was a war of aggression which was fought between Italy and Ethiopia from October 1935 to February 1937. It is seen as an example of the expansionist policy that characterized the Axis powers and the ineffectiveness of the League of Nations</w:t>
      </w:r>
      <w:r w:rsidR="004922F1">
        <w:fldChar w:fldCharType="begin"/>
      </w:r>
      <w:r w:rsidR="004922F1">
        <w:instrText xml:space="preserve"> XE "</w:instrText>
      </w:r>
      <w:r w:rsidR="004922F1" w:rsidRPr="0079620D">
        <w:instrText>League of Nations</w:instrText>
      </w:r>
      <w:r w:rsidR="004922F1">
        <w:instrText xml:space="preserve">" </w:instrText>
      </w:r>
      <w:r w:rsidR="004922F1">
        <w:fldChar w:fldCharType="end"/>
      </w:r>
      <w:r w:rsidRPr="007D26CD">
        <w:t xml:space="preserve"> before the outbreak of </w:t>
      </w:r>
      <w:r w:rsidR="00B95C0A">
        <w:t xml:space="preserve">Second </w:t>
      </w:r>
      <w:r w:rsidRPr="007D26CD">
        <w:t>World Wa</w:t>
      </w:r>
      <w:r w:rsidR="005609CE">
        <w:t>r</w:t>
      </w:r>
      <w:r w:rsidRPr="007D26CD">
        <w:t xml:space="preserve">. </w:t>
      </w:r>
    </w:p>
    <w:p w14:paraId="4FBB54CA" w14:textId="70789BE5" w:rsidR="00D034D2" w:rsidRDefault="00B21AEE" w:rsidP="007D26CD">
      <w:pPr>
        <w:pStyle w:val="BodyText"/>
      </w:pPr>
      <w:r w:rsidRPr="00B21AEE">
        <w:t xml:space="preserve">During the Ethiopian campaign, the </w:t>
      </w:r>
      <w:bookmarkStart w:id="5" w:name="_Hlk55317405"/>
      <w:r w:rsidRPr="00B21AEE">
        <w:t>Règia Aeronautica</w:t>
      </w:r>
      <w:r w:rsidR="00646EF4">
        <w:fldChar w:fldCharType="begin"/>
      </w:r>
      <w:r w:rsidR="00646EF4">
        <w:instrText xml:space="preserve"> XE "</w:instrText>
      </w:r>
      <w:r w:rsidR="00646EF4" w:rsidRPr="00514693">
        <w:instrText>Règia Aeronautica</w:instrText>
      </w:r>
      <w:r w:rsidR="00646EF4">
        <w:instrText xml:space="preserve">" </w:instrText>
      </w:r>
      <w:r w:rsidR="00646EF4">
        <w:fldChar w:fldCharType="end"/>
      </w:r>
      <w:r w:rsidRPr="00B21AEE">
        <w:t xml:space="preserve"> </w:t>
      </w:r>
      <w:bookmarkEnd w:id="5"/>
      <w:r w:rsidRPr="00B21AEE">
        <w:t>became the living proof of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Pr="00B21AEE">
        <w:t xml:space="preserve">'s authoritarian regime, showing no respect or concern for the international point of view. The </w:t>
      </w:r>
      <w:r w:rsidR="00646EF4" w:rsidRPr="00B21AEE">
        <w:t>Règia Aeronautica</w:t>
      </w:r>
      <w:r w:rsidRPr="00B21AEE">
        <w:t xml:space="preserve"> performed massive poison gas bombings over the Ethiopian soldiers, most of them only armed with spears and wooden shields. Despite being inadequately equipped, the</w:t>
      </w:r>
      <w:r w:rsidR="00646EF4">
        <w:t>y</w:t>
      </w:r>
      <w:r w:rsidRPr="00B21AEE">
        <w:t xml:space="preserve"> managed to decimate Ethiopian forces and undertook massive bombings of Ethiopian cities (particularly Addis </w:t>
      </w:r>
      <w:r w:rsidR="008602E8" w:rsidRPr="00B21AEE">
        <w:t>Ababa</w:t>
      </w:r>
      <w:r w:rsidR="004922F1">
        <w:fldChar w:fldCharType="begin"/>
      </w:r>
      <w:r w:rsidR="004922F1">
        <w:instrText xml:space="preserve"> XE "</w:instrText>
      </w:r>
      <w:r w:rsidR="004922F1" w:rsidRPr="00EE191E">
        <w:instrText>Addis Ababa</w:instrText>
      </w:r>
      <w:r w:rsidR="004922F1">
        <w:instrText xml:space="preserve">" </w:instrText>
      </w:r>
      <w:r w:rsidR="004922F1">
        <w:fldChar w:fldCharType="end"/>
      </w:r>
      <w:r w:rsidRPr="00B21AEE">
        <w:t>). Although controversial, the support of the Règia Aeronautica was invaluable for the Règio Esercito</w:t>
      </w:r>
      <w:r w:rsidR="004922F1">
        <w:fldChar w:fldCharType="begin"/>
      </w:r>
      <w:r w:rsidR="004922F1">
        <w:instrText xml:space="preserve"> XE "</w:instrText>
      </w:r>
      <w:r w:rsidR="004922F1" w:rsidRPr="001E33AB">
        <w:instrText>Règio Esercito</w:instrText>
      </w:r>
      <w:r w:rsidR="004922F1">
        <w:instrText xml:space="preserve">" </w:instrText>
      </w:r>
      <w:r w:rsidR="004922F1">
        <w:fldChar w:fldCharType="end"/>
      </w:r>
      <w:r w:rsidRPr="00B21AEE">
        <w:t xml:space="preserve"> (It</w:t>
      </w:r>
      <w:r w:rsidR="00646EF4">
        <w:t>alian</w:t>
      </w:r>
      <w:r w:rsidRPr="00B21AEE">
        <w:t xml:space="preserve"> army) and </w:t>
      </w:r>
      <w:r w:rsidR="00E473FF">
        <w:t xml:space="preserve">it </w:t>
      </w:r>
      <w:r w:rsidRPr="00B21AEE">
        <w:t>was enhanced by the total lack of Ethiopian air forces.</w:t>
      </w:r>
      <w:r w:rsidR="00E473FF">
        <w:t xml:space="preserve"> This was yet another example of air supremacy deciding the outcome of land battles</w:t>
      </w:r>
      <w:r w:rsidR="007D26CD">
        <w:t>.</w:t>
      </w:r>
    </w:p>
    <w:p w14:paraId="016BB8A0" w14:textId="32B54C5C" w:rsidR="00B21AEE" w:rsidRDefault="007D26CD" w:rsidP="007D26CD">
      <w:pPr>
        <w:pStyle w:val="BodyText"/>
      </w:pPr>
      <w:r>
        <w:t xml:space="preserve"> The </w:t>
      </w:r>
      <w:r w:rsidRPr="00B21AEE">
        <w:t>Règia Aeronautica</w:t>
      </w:r>
      <w:r>
        <w:t xml:space="preserve"> </w:t>
      </w:r>
      <w:r w:rsidR="005609CE">
        <w:t>order</w:t>
      </w:r>
      <w:r>
        <w:t xml:space="preserve"> of battle comprised:</w:t>
      </w:r>
      <w:r w:rsidR="0095008B">
        <w:rPr>
          <w:rStyle w:val="EndnoteReference"/>
        </w:rPr>
        <w:endnoteReference w:id="2"/>
      </w:r>
      <w:r>
        <w:t xml:space="preserve"> </w:t>
      </w:r>
      <w:r>
        <w:fldChar w:fldCharType="begin"/>
      </w:r>
      <w:r>
        <w:instrText xml:space="preserve"> XE "</w:instrText>
      </w:r>
      <w:r w:rsidRPr="00514693">
        <w:instrText>Règia Aeronautica</w:instrText>
      </w:r>
      <w:r>
        <w:instrText xml:space="preserve">" </w:instrText>
      </w:r>
      <w:r>
        <w:fldChar w:fldCharType="end"/>
      </w:r>
    </w:p>
    <w:p w14:paraId="5C6F34C1" w14:textId="77777777" w:rsidR="00F96F0B" w:rsidRDefault="00F96F0B">
      <w:pPr>
        <w:rPr>
          <w:spacing w:val="-5"/>
          <w:sz w:val="24"/>
        </w:rPr>
      </w:pPr>
      <w:r>
        <w:br w:type="page"/>
      </w:r>
    </w:p>
    <w:p w14:paraId="36330BD9" w14:textId="1B548006" w:rsidR="0078159E" w:rsidRDefault="0078159E" w:rsidP="007D26CD">
      <w:pPr>
        <w:pStyle w:val="BodyText"/>
      </w:pPr>
      <w:r>
        <w:lastRenderedPageBreak/>
        <w:t>Bombardment, Reconnaissance, and Fighter Aviation Command A. O. – Gen. Aimone Cat</w:t>
      </w:r>
      <w:r w:rsidR="004922F1">
        <w:fldChar w:fldCharType="begin"/>
      </w:r>
      <w:r w:rsidR="004922F1">
        <w:instrText xml:space="preserve"> XE "</w:instrText>
      </w:r>
      <w:r w:rsidR="004922F1" w:rsidRPr="00007D13">
        <w:instrText>Cat</w:instrText>
      </w:r>
      <w:r w:rsidR="004922F1">
        <w:instrText xml:space="preserve">" </w:instrText>
      </w:r>
      <w:r w:rsidR="004922F1">
        <w:fldChar w:fldCharType="end"/>
      </w:r>
    </w:p>
    <w:p w14:paraId="2A38509B" w14:textId="7B6B94C7" w:rsidR="0078159E" w:rsidRDefault="0078159E" w:rsidP="007D26CD">
      <w:pPr>
        <w:pStyle w:val="BodyText"/>
      </w:pPr>
      <w:r>
        <w:t xml:space="preserve">    3</w:t>
      </w:r>
      <w:r w:rsidRPr="004922F1">
        <w:rPr>
          <w:vertAlign w:val="superscript"/>
        </w:rPr>
        <w:t>rd</w:t>
      </w:r>
      <w:r w:rsidR="004922F1">
        <w:t xml:space="preserve"> </w:t>
      </w:r>
      <w:r>
        <w:t>Air Brigade</w:t>
      </w:r>
      <w:r w:rsidR="004922F1">
        <w:fldChar w:fldCharType="begin"/>
      </w:r>
      <w:r w:rsidR="004922F1">
        <w:instrText xml:space="preserve"> XE "</w:instrText>
      </w:r>
      <w:r w:rsidR="004922F1" w:rsidRPr="006E0BDF">
        <w:instrText>3</w:instrText>
      </w:r>
      <w:r w:rsidR="004922F1" w:rsidRPr="006E0BDF">
        <w:rPr>
          <w:vertAlign w:val="superscript"/>
        </w:rPr>
        <w:instrText>rd</w:instrText>
      </w:r>
      <w:r w:rsidR="004922F1" w:rsidRPr="006E0BDF">
        <w:instrText xml:space="preserve"> Air Brigade</w:instrText>
      </w:r>
      <w:r w:rsidR="004922F1">
        <w:instrText xml:space="preserve">" </w:instrText>
      </w:r>
      <w:r w:rsidR="004922F1">
        <w:fldChar w:fldCharType="end"/>
      </w:r>
      <w:r>
        <w:t xml:space="preserve"> – Brig.Gen. Ferruccio Ranza</w:t>
      </w:r>
      <w:r w:rsidR="004922F1">
        <w:fldChar w:fldCharType="begin"/>
      </w:r>
      <w:r w:rsidR="004922F1">
        <w:instrText xml:space="preserve"> XE "</w:instrText>
      </w:r>
      <w:r w:rsidR="004922F1" w:rsidRPr="00931333">
        <w:instrText>Ranza</w:instrText>
      </w:r>
      <w:r w:rsidR="004922F1">
        <w:instrText xml:space="preserve">" </w:instrText>
      </w:r>
      <w:r w:rsidR="004922F1">
        <w:fldChar w:fldCharType="end"/>
      </w:r>
      <w:r>
        <w:t xml:space="preserve"> Eritrea (145 aircraft)</w:t>
      </w:r>
    </w:p>
    <w:p w14:paraId="4D7906ED" w14:textId="0A5C0405" w:rsidR="0078159E" w:rsidRDefault="0078159E" w:rsidP="007D26CD">
      <w:pPr>
        <w:pStyle w:val="BodyText"/>
      </w:pPr>
      <w:r>
        <w:t xml:space="preserve">        HQ Flight (4 × Caproni Ca.101</w:t>
      </w:r>
      <w:r w:rsidR="004922F1">
        <w:fldChar w:fldCharType="begin"/>
      </w:r>
      <w:r w:rsidR="004922F1">
        <w:instrText xml:space="preserve"> XE "</w:instrText>
      </w:r>
      <w:r w:rsidR="004922F1" w:rsidRPr="00EB47BC">
        <w:instrText>Caproni Ca.101</w:instrText>
      </w:r>
      <w:r w:rsidR="004922F1">
        <w:instrText xml:space="preserve">" </w:instrText>
      </w:r>
      <w:r w:rsidR="004922F1">
        <w:fldChar w:fldCharType="end"/>
      </w:r>
      <w:r>
        <w:t xml:space="preserve"> light bomber/transport aircraft)</w:t>
      </w:r>
    </w:p>
    <w:p w14:paraId="370B89EA" w14:textId="77777777" w:rsidR="0078159E" w:rsidRDefault="0078159E" w:rsidP="007D26CD">
      <w:pPr>
        <w:pStyle w:val="BodyText"/>
      </w:pPr>
      <w:r>
        <w:t xml:space="preserve">        Reconnaissance Squadron (un-numbered):</w:t>
      </w:r>
    </w:p>
    <w:p w14:paraId="50B6AB5A" w14:textId="7D8360DC" w:rsidR="0078159E" w:rsidRDefault="0078159E" w:rsidP="007D26CD">
      <w:pPr>
        <w:pStyle w:val="BodyText"/>
      </w:pPr>
      <w:r>
        <w:t xml:space="preserve">            34</w:t>
      </w:r>
      <w:r w:rsidRPr="004922F1">
        <w:rPr>
          <w:vertAlign w:val="superscript"/>
        </w:rPr>
        <w:t>th</w:t>
      </w:r>
      <w:r w:rsidR="004922F1">
        <w:t xml:space="preserve"> </w:t>
      </w:r>
      <w:r>
        <w:t>Reconnaissance Flight</w:t>
      </w:r>
      <w:r w:rsidR="004922F1">
        <w:fldChar w:fldCharType="begin"/>
      </w:r>
      <w:r w:rsidR="004922F1">
        <w:instrText xml:space="preserve"> XE "</w:instrText>
      </w:r>
      <w:r w:rsidR="004922F1" w:rsidRPr="009F3075">
        <w:instrText>34</w:instrText>
      </w:r>
      <w:r w:rsidR="004922F1" w:rsidRPr="009F3075">
        <w:rPr>
          <w:vertAlign w:val="superscript"/>
        </w:rPr>
        <w:instrText>th</w:instrText>
      </w:r>
      <w:r w:rsidR="004922F1" w:rsidRPr="009F3075">
        <w:instrText xml:space="preserve"> Reconnaissance Flight</w:instrText>
      </w:r>
      <w:r w:rsidR="004922F1">
        <w:instrText xml:space="preserve">" </w:instrText>
      </w:r>
      <w:r w:rsidR="004922F1">
        <w:fldChar w:fldCharType="end"/>
      </w:r>
      <w:r>
        <w:t xml:space="preserve"> (8 × Romeo Ro.1</w:t>
      </w:r>
      <w:r w:rsidR="004922F1">
        <w:fldChar w:fldCharType="begin"/>
      </w:r>
      <w:r w:rsidR="004922F1">
        <w:instrText xml:space="preserve"> XE "</w:instrText>
      </w:r>
      <w:r w:rsidR="004922F1" w:rsidRPr="00840A04">
        <w:instrText>Romeo Ro.1</w:instrText>
      </w:r>
      <w:r w:rsidR="004922F1">
        <w:instrText xml:space="preserve">" </w:instrText>
      </w:r>
      <w:r w:rsidR="004922F1">
        <w:fldChar w:fldCharType="end"/>
      </w:r>
      <w:r>
        <w:t xml:space="preserve"> reconnaissance and ground attack aircraft) attached to Eritrean Corps</w:t>
      </w:r>
    </w:p>
    <w:p w14:paraId="0AD87144" w14:textId="7E3510C0" w:rsidR="0078159E" w:rsidRDefault="0078159E" w:rsidP="007D26CD">
      <w:pPr>
        <w:pStyle w:val="BodyText"/>
      </w:pPr>
      <w:r>
        <w:t xml:space="preserve">            38</w:t>
      </w:r>
      <w:r w:rsidRPr="004922F1">
        <w:rPr>
          <w:vertAlign w:val="superscript"/>
        </w:rPr>
        <w:t>th</w:t>
      </w:r>
      <w:r w:rsidR="004922F1">
        <w:t xml:space="preserve"> </w:t>
      </w:r>
      <w:r>
        <w:t>Reconnaissance Flight</w:t>
      </w:r>
      <w:r w:rsidR="004922F1">
        <w:fldChar w:fldCharType="begin"/>
      </w:r>
      <w:r w:rsidR="004922F1">
        <w:instrText xml:space="preserve"> XE "</w:instrText>
      </w:r>
      <w:r w:rsidR="004922F1" w:rsidRPr="00812182">
        <w:instrText>38</w:instrText>
      </w:r>
      <w:r w:rsidR="004922F1" w:rsidRPr="00812182">
        <w:rPr>
          <w:vertAlign w:val="superscript"/>
        </w:rPr>
        <w:instrText>th</w:instrText>
      </w:r>
      <w:r w:rsidR="004922F1" w:rsidRPr="00812182">
        <w:instrText xml:space="preserve"> Reconnaissance Flight</w:instrText>
      </w:r>
      <w:r w:rsidR="004922F1">
        <w:instrText xml:space="preserve">" </w:instrText>
      </w:r>
      <w:r w:rsidR="004922F1">
        <w:fldChar w:fldCharType="end"/>
      </w:r>
      <w:r>
        <w:t xml:space="preserve"> (10 × Ro.1)</w:t>
      </w:r>
    </w:p>
    <w:p w14:paraId="2C7E01D1" w14:textId="68F9D466" w:rsidR="0078159E" w:rsidRDefault="0078159E" w:rsidP="007D26CD">
      <w:pPr>
        <w:pStyle w:val="BodyText"/>
      </w:pPr>
      <w:r>
        <w:t xml:space="preserve">            41</w:t>
      </w:r>
      <w:r w:rsidRPr="004922F1">
        <w:rPr>
          <w:vertAlign w:val="superscript"/>
        </w:rPr>
        <w:t>st</w:t>
      </w:r>
      <w:r w:rsidR="004922F1">
        <w:t xml:space="preserve"> </w:t>
      </w:r>
      <w:r>
        <w:t>Reconnaissance Flight</w:t>
      </w:r>
      <w:r w:rsidR="004922F1">
        <w:fldChar w:fldCharType="begin"/>
      </w:r>
      <w:r w:rsidR="004922F1">
        <w:instrText xml:space="preserve"> XE "</w:instrText>
      </w:r>
      <w:r w:rsidR="004922F1" w:rsidRPr="0091042B">
        <w:instrText>41</w:instrText>
      </w:r>
      <w:r w:rsidR="004922F1" w:rsidRPr="0091042B">
        <w:rPr>
          <w:vertAlign w:val="superscript"/>
        </w:rPr>
        <w:instrText>st</w:instrText>
      </w:r>
      <w:r w:rsidR="004922F1" w:rsidRPr="0091042B">
        <w:instrText xml:space="preserve"> Reconnaissance Flight</w:instrText>
      </w:r>
      <w:r w:rsidR="004922F1">
        <w:instrText xml:space="preserve">" </w:instrText>
      </w:r>
      <w:r w:rsidR="004922F1">
        <w:fldChar w:fldCharType="end"/>
      </w:r>
      <w:r>
        <w:t xml:space="preserve"> (10 × Ro.1)</w:t>
      </w:r>
    </w:p>
    <w:p w14:paraId="791866AB" w14:textId="77378F9E" w:rsidR="0078159E" w:rsidRDefault="0078159E" w:rsidP="007D26CD">
      <w:pPr>
        <w:pStyle w:val="BodyText"/>
      </w:pPr>
      <w:r>
        <w:t xml:space="preserve">            103</w:t>
      </w:r>
      <w:r w:rsidRPr="004922F1">
        <w:rPr>
          <w:vertAlign w:val="superscript"/>
        </w:rPr>
        <w:t>rd</w:t>
      </w:r>
      <w:r w:rsidR="004922F1">
        <w:t xml:space="preserve"> </w:t>
      </w:r>
      <w:r>
        <w:t>Reconnaissance Flight (9 × IMAM Ro.37</w:t>
      </w:r>
      <w:r w:rsidR="004922F1">
        <w:fldChar w:fldCharType="begin"/>
      </w:r>
      <w:r w:rsidR="004922F1">
        <w:instrText xml:space="preserve"> XE "</w:instrText>
      </w:r>
      <w:r w:rsidR="004922F1" w:rsidRPr="00036EAB">
        <w:instrText>IMAM Ro.37</w:instrText>
      </w:r>
      <w:r w:rsidR="004922F1">
        <w:instrText xml:space="preserve">" </w:instrText>
      </w:r>
      <w:r w:rsidR="004922F1">
        <w:fldChar w:fldCharType="end"/>
      </w:r>
      <w:r>
        <w:t>)</w:t>
      </w:r>
    </w:p>
    <w:p w14:paraId="3827B3B8" w14:textId="16878EDE" w:rsidR="0078159E" w:rsidRDefault="0078159E" w:rsidP="007D26CD">
      <w:pPr>
        <w:pStyle w:val="BodyText"/>
      </w:pPr>
      <w:r>
        <w:t xml:space="preserve">            116</w:t>
      </w:r>
      <w:r w:rsidRPr="004922F1">
        <w:rPr>
          <w:vertAlign w:val="superscript"/>
        </w:rPr>
        <w:t>th</w:t>
      </w:r>
      <w:r w:rsidR="004922F1">
        <w:t xml:space="preserve"> </w:t>
      </w:r>
      <w:r>
        <w:t>Reconnaissance Flight</w:t>
      </w:r>
      <w:r w:rsidR="004922F1">
        <w:fldChar w:fldCharType="begin"/>
      </w:r>
      <w:r w:rsidR="004922F1">
        <w:instrText xml:space="preserve"> XE "</w:instrText>
      </w:r>
      <w:r w:rsidR="004922F1" w:rsidRPr="002D3643">
        <w:instrText>116</w:instrText>
      </w:r>
      <w:r w:rsidR="004922F1" w:rsidRPr="002D3643">
        <w:rPr>
          <w:vertAlign w:val="superscript"/>
        </w:rPr>
        <w:instrText>th</w:instrText>
      </w:r>
      <w:r w:rsidR="004922F1" w:rsidRPr="002D3643">
        <w:instrText xml:space="preserve"> Reconnaissance Flight</w:instrText>
      </w:r>
      <w:r w:rsidR="004922F1">
        <w:instrText xml:space="preserve">" </w:instrText>
      </w:r>
      <w:r w:rsidR="004922F1">
        <w:fldChar w:fldCharType="end"/>
      </w:r>
      <w:r>
        <w:t xml:space="preserve"> (10 × Ro.1)</w:t>
      </w:r>
    </w:p>
    <w:p w14:paraId="66266E96" w14:textId="1557C343" w:rsidR="0078159E" w:rsidRDefault="0078159E" w:rsidP="007D26CD">
      <w:pPr>
        <w:pStyle w:val="BodyText"/>
      </w:pPr>
      <w:r>
        <w:t xml:space="preserve">            118</w:t>
      </w:r>
      <w:r w:rsidRPr="004922F1">
        <w:rPr>
          <w:vertAlign w:val="superscript"/>
        </w:rPr>
        <w:t>th</w:t>
      </w:r>
      <w:r w:rsidR="004922F1">
        <w:t xml:space="preserve"> </w:t>
      </w:r>
      <w:r>
        <w:t>Reconnaissance Flight</w:t>
      </w:r>
      <w:r w:rsidR="004922F1">
        <w:fldChar w:fldCharType="begin"/>
      </w:r>
      <w:r w:rsidR="004922F1">
        <w:instrText xml:space="preserve"> XE "</w:instrText>
      </w:r>
      <w:r w:rsidR="004922F1" w:rsidRPr="009204DE">
        <w:instrText>118</w:instrText>
      </w:r>
      <w:r w:rsidR="004922F1" w:rsidRPr="009204DE">
        <w:rPr>
          <w:vertAlign w:val="superscript"/>
        </w:rPr>
        <w:instrText>th</w:instrText>
      </w:r>
      <w:r w:rsidR="004922F1" w:rsidRPr="009204DE">
        <w:instrText xml:space="preserve"> Reconnaissance Flight</w:instrText>
      </w:r>
      <w:r w:rsidR="004922F1">
        <w:instrText xml:space="preserve">" </w:instrText>
      </w:r>
      <w:r w:rsidR="004922F1">
        <w:fldChar w:fldCharType="end"/>
      </w:r>
      <w:r>
        <w:t xml:space="preserve"> (10 × Ro.1) attached to 2nd Corps</w:t>
      </w:r>
    </w:p>
    <w:p w14:paraId="6B6D5B0A" w14:textId="2998A1D7" w:rsidR="0078159E" w:rsidRDefault="0078159E" w:rsidP="007D26CD">
      <w:pPr>
        <w:pStyle w:val="BodyText"/>
      </w:pPr>
      <w:r>
        <w:t xml:space="preserve">            131</w:t>
      </w:r>
      <w:r w:rsidRPr="004922F1">
        <w:rPr>
          <w:vertAlign w:val="superscript"/>
        </w:rPr>
        <w:t>st</w:t>
      </w:r>
      <w:r w:rsidR="004922F1">
        <w:t xml:space="preserve"> </w:t>
      </w:r>
      <w:r>
        <w:t>Reconnaissance Flight</w:t>
      </w:r>
      <w:r w:rsidR="004922F1">
        <w:fldChar w:fldCharType="begin"/>
      </w:r>
      <w:r w:rsidR="004922F1">
        <w:instrText xml:space="preserve"> XE "</w:instrText>
      </w:r>
      <w:r w:rsidR="004922F1" w:rsidRPr="001373D7">
        <w:instrText>131</w:instrText>
      </w:r>
      <w:r w:rsidR="004922F1" w:rsidRPr="001373D7">
        <w:rPr>
          <w:vertAlign w:val="superscript"/>
        </w:rPr>
        <w:instrText>st</w:instrText>
      </w:r>
      <w:r w:rsidR="004922F1" w:rsidRPr="001373D7">
        <w:instrText xml:space="preserve"> Reconnaissance Flight</w:instrText>
      </w:r>
      <w:r w:rsidR="004922F1">
        <w:instrText xml:space="preserve">" </w:instrText>
      </w:r>
      <w:r w:rsidR="004922F1">
        <w:fldChar w:fldCharType="end"/>
      </w:r>
      <w:r>
        <w:t xml:space="preserve"> (10 × Ro.1)</w:t>
      </w:r>
    </w:p>
    <w:p w14:paraId="5D4A73B6" w14:textId="23483306" w:rsidR="0078159E" w:rsidRDefault="0078159E" w:rsidP="007D26CD">
      <w:pPr>
        <w:pStyle w:val="BodyText"/>
      </w:pPr>
      <w:r>
        <w:t xml:space="preserve">            Libyan Reconnaissance Flight</w:t>
      </w:r>
      <w:r w:rsidR="004922F1">
        <w:fldChar w:fldCharType="begin"/>
      </w:r>
      <w:r w:rsidR="004922F1">
        <w:instrText xml:space="preserve"> XE "</w:instrText>
      </w:r>
      <w:r w:rsidR="004922F1" w:rsidRPr="00841C7C">
        <w:instrText>Libyan Reconnaissance Flight</w:instrText>
      </w:r>
      <w:r w:rsidR="004922F1">
        <w:instrText xml:space="preserve">" </w:instrText>
      </w:r>
      <w:r w:rsidR="004922F1">
        <w:fldChar w:fldCharType="end"/>
      </w:r>
      <w:r>
        <w:t xml:space="preserve"> (11 × Ro.1) attached to 1st Corps</w:t>
      </w:r>
    </w:p>
    <w:p w14:paraId="0C45E84F" w14:textId="1F06E59B" w:rsidR="0078159E" w:rsidRDefault="0078159E" w:rsidP="007D26CD">
      <w:pPr>
        <w:pStyle w:val="BodyText"/>
      </w:pPr>
      <w:r>
        <w:t xml:space="preserve">        106</w:t>
      </w:r>
      <w:r w:rsidRPr="004922F1">
        <w:rPr>
          <w:vertAlign w:val="superscript"/>
        </w:rPr>
        <w:t>th</w:t>
      </w:r>
      <w:r w:rsidR="004922F1">
        <w:t xml:space="preserve"> </w:t>
      </w:r>
      <w:r>
        <w:t>Fighter Flight</w:t>
      </w:r>
      <w:r w:rsidR="004922F1">
        <w:fldChar w:fldCharType="begin"/>
      </w:r>
      <w:r w:rsidR="004922F1">
        <w:instrText xml:space="preserve"> XE "</w:instrText>
      </w:r>
      <w:r w:rsidR="004922F1" w:rsidRPr="00FF3ABE">
        <w:instrText>106</w:instrText>
      </w:r>
      <w:r w:rsidR="004922F1" w:rsidRPr="00FF3ABE">
        <w:rPr>
          <w:vertAlign w:val="superscript"/>
        </w:rPr>
        <w:instrText>th</w:instrText>
      </w:r>
      <w:r w:rsidR="004922F1" w:rsidRPr="00FF3ABE">
        <w:instrText xml:space="preserve"> Fighter Flight</w:instrText>
      </w:r>
      <w:r w:rsidR="004922F1">
        <w:instrText xml:space="preserve">" </w:instrText>
      </w:r>
      <w:r w:rsidR="004922F1">
        <w:fldChar w:fldCharType="end"/>
      </w:r>
      <w:r>
        <w:t xml:space="preserve"> (7 × CR.20)</w:t>
      </w:r>
    </w:p>
    <w:p w14:paraId="70EDD458" w14:textId="2D22DA5B" w:rsidR="0078159E" w:rsidRDefault="0078159E" w:rsidP="007D26CD">
      <w:pPr>
        <w:pStyle w:val="BodyText"/>
      </w:pPr>
      <w:r>
        <w:t xml:space="preserve">        4</w:t>
      </w:r>
      <w:r w:rsidRPr="004922F1">
        <w:rPr>
          <w:vertAlign w:val="superscript"/>
        </w:rPr>
        <w:t>th</w:t>
      </w:r>
      <w:r w:rsidR="004922F1">
        <w:t xml:space="preserve"> </w:t>
      </w:r>
      <w:r>
        <w:t>Bombers Squadron</w:t>
      </w:r>
      <w:r w:rsidR="004922F1">
        <w:fldChar w:fldCharType="begin"/>
      </w:r>
      <w:r w:rsidR="004922F1">
        <w:instrText xml:space="preserve"> XE "</w:instrText>
      </w:r>
      <w:r w:rsidR="004922F1" w:rsidRPr="00BE6BCA">
        <w:instrText>4</w:instrText>
      </w:r>
      <w:r w:rsidR="004922F1" w:rsidRPr="00BE6BCA">
        <w:rPr>
          <w:vertAlign w:val="superscript"/>
        </w:rPr>
        <w:instrText>th</w:instrText>
      </w:r>
      <w:r w:rsidR="004922F1" w:rsidRPr="00BE6BCA">
        <w:instrText xml:space="preserve"> Bombers Squadron</w:instrText>
      </w:r>
      <w:r w:rsidR="004922F1">
        <w:instrText xml:space="preserve">" </w:instrText>
      </w:r>
      <w:r w:rsidR="004922F1">
        <w:fldChar w:fldCharType="end"/>
      </w:r>
      <w:r>
        <w:t xml:space="preserve"> – Brig.Gen. Attilio Matricardi</w:t>
      </w:r>
      <w:r w:rsidR="004922F1">
        <w:fldChar w:fldCharType="begin"/>
      </w:r>
      <w:r w:rsidR="004922F1">
        <w:instrText xml:space="preserve"> XE "</w:instrText>
      </w:r>
      <w:r w:rsidR="004922F1" w:rsidRPr="00D22690">
        <w:instrText>Matricardi</w:instrText>
      </w:r>
      <w:r w:rsidR="004922F1">
        <w:instrText xml:space="preserve">" </w:instrText>
      </w:r>
      <w:r w:rsidR="004922F1">
        <w:fldChar w:fldCharType="end"/>
      </w:r>
    </w:p>
    <w:p w14:paraId="6EF83644" w14:textId="706714F1" w:rsidR="0078159E" w:rsidRDefault="0078159E" w:rsidP="007D26CD">
      <w:pPr>
        <w:pStyle w:val="BodyText"/>
      </w:pPr>
      <w:r>
        <w:t xml:space="preserve">            14</w:t>
      </w:r>
      <w:r w:rsidRPr="004922F1">
        <w:rPr>
          <w:vertAlign w:val="superscript"/>
        </w:rPr>
        <w:t>th</w:t>
      </w:r>
      <w:r w:rsidR="004922F1">
        <w:t xml:space="preserve"> </w:t>
      </w:r>
      <w:r>
        <w:t>Bomber Flight</w:t>
      </w:r>
      <w:r w:rsidR="004922F1">
        <w:fldChar w:fldCharType="begin"/>
      </w:r>
      <w:r w:rsidR="004922F1">
        <w:instrText xml:space="preserve"> XE "</w:instrText>
      </w:r>
      <w:r w:rsidR="004922F1" w:rsidRPr="005557D9">
        <w:instrText>14</w:instrText>
      </w:r>
      <w:r w:rsidR="004922F1" w:rsidRPr="005557D9">
        <w:rPr>
          <w:vertAlign w:val="superscript"/>
        </w:rPr>
        <w:instrText>th</w:instrText>
      </w:r>
      <w:r w:rsidR="004922F1" w:rsidRPr="005557D9">
        <w:instrText xml:space="preserve"> Bomber Flight</w:instrText>
      </w:r>
      <w:r w:rsidR="004922F1">
        <w:instrText xml:space="preserve">" </w:instrText>
      </w:r>
      <w:r w:rsidR="004922F1">
        <w:fldChar w:fldCharType="end"/>
      </w:r>
      <w:r>
        <w:t xml:space="preserve"> "Hic Sunt Leones" – (10 × Caproni Ca.101</w:t>
      </w:r>
      <w:r w:rsidR="004922F1">
        <w:fldChar w:fldCharType="begin"/>
      </w:r>
      <w:r w:rsidR="004922F1">
        <w:instrText xml:space="preserve"> XE "</w:instrText>
      </w:r>
      <w:r w:rsidR="004922F1" w:rsidRPr="00FB0B9A">
        <w:instrText>Caproni Ca.101</w:instrText>
      </w:r>
      <w:r w:rsidR="004922F1">
        <w:instrText xml:space="preserve">" </w:instrText>
      </w:r>
      <w:r w:rsidR="004922F1">
        <w:fldChar w:fldCharType="end"/>
      </w:r>
      <w:r>
        <w:t xml:space="preserve"> D/2)</w:t>
      </w:r>
    </w:p>
    <w:p w14:paraId="4346CA1C" w14:textId="75889538" w:rsidR="0078159E" w:rsidRDefault="0078159E" w:rsidP="007D26CD">
      <w:pPr>
        <w:pStyle w:val="BodyText"/>
      </w:pPr>
      <w:r>
        <w:t xml:space="preserve">            15</w:t>
      </w:r>
      <w:r w:rsidRPr="004922F1">
        <w:rPr>
          <w:vertAlign w:val="superscript"/>
        </w:rPr>
        <w:t>th</w:t>
      </w:r>
      <w:r w:rsidR="004922F1">
        <w:t xml:space="preserve"> </w:t>
      </w:r>
      <w:r>
        <w:t>Bomber Flight</w:t>
      </w:r>
      <w:r w:rsidR="004922F1">
        <w:fldChar w:fldCharType="begin"/>
      </w:r>
      <w:r w:rsidR="004922F1">
        <w:instrText xml:space="preserve"> XE "</w:instrText>
      </w:r>
      <w:r w:rsidR="004922F1" w:rsidRPr="00DA3FB7">
        <w:instrText>15</w:instrText>
      </w:r>
      <w:r w:rsidR="004922F1" w:rsidRPr="00DA3FB7">
        <w:rPr>
          <w:vertAlign w:val="superscript"/>
        </w:rPr>
        <w:instrText>th</w:instrText>
      </w:r>
      <w:r w:rsidR="004922F1" w:rsidRPr="00DA3FB7">
        <w:instrText xml:space="preserve"> Bomber Flight</w:instrText>
      </w:r>
      <w:r w:rsidR="004922F1">
        <w:instrText xml:space="preserve">" </w:instrText>
      </w:r>
      <w:r w:rsidR="004922F1">
        <w:fldChar w:fldCharType="end"/>
      </w:r>
      <w:r>
        <w:t xml:space="preserve"> "La Disperata" – (10 × Ca.101 D/2)</w:t>
      </w:r>
    </w:p>
    <w:p w14:paraId="0DC4744F" w14:textId="63691738" w:rsidR="0078159E" w:rsidRDefault="0078159E" w:rsidP="007D26CD">
      <w:pPr>
        <w:pStyle w:val="BodyText"/>
      </w:pPr>
      <w:r>
        <w:t xml:space="preserve">        27</w:t>
      </w:r>
      <w:r w:rsidRPr="004922F1">
        <w:rPr>
          <w:vertAlign w:val="superscript"/>
        </w:rPr>
        <w:t>th</w:t>
      </w:r>
      <w:r w:rsidR="004922F1">
        <w:t xml:space="preserve"> </w:t>
      </w:r>
      <w:r>
        <w:t>Bomber Squadron</w:t>
      </w:r>
      <w:r w:rsidR="004922F1">
        <w:fldChar w:fldCharType="begin"/>
      </w:r>
      <w:r w:rsidR="004922F1">
        <w:instrText xml:space="preserve"> XE "</w:instrText>
      </w:r>
      <w:r w:rsidR="004922F1" w:rsidRPr="004066DB">
        <w:instrText>27</w:instrText>
      </w:r>
      <w:r w:rsidR="004922F1" w:rsidRPr="004066DB">
        <w:rPr>
          <w:vertAlign w:val="superscript"/>
        </w:rPr>
        <w:instrText>th</w:instrText>
      </w:r>
      <w:r w:rsidR="004922F1" w:rsidRPr="004066DB">
        <w:instrText xml:space="preserve"> Bomber Squadron</w:instrText>
      </w:r>
      <w:r w:rsidR="004922F1">
        <w:instrText xml:space="preserve">" </w:instrText>
      </w:r>
      <w:r w:rsidR="004922F1">
        <w:fldChar w:fldCharType="end"/>
      </w:r>
    </w:p>
    <w:p w14:paraId="44AEAFE6" w14:textId="20C83D61" w:rsidR="0078159E" w:rsidRDefault="0078159E" w:rsidP="007D26CD">
      <w:pPr>
        <w:pStyle w:val="BodyText"/>
      </w:pPr>
      <w:r>
        <w:t xml:space="preserve">            17</w:t>
      </w:r>
      <w:r w:rsidRPr="004922F1">
        <w:rPr>
          <w:vertAlign w:val="superscript"/>
        </w:rPr>
        <w:t>th</w:t>
      </w:r>
      <w:r w:rsidR="004922F1">
        <w:t xml:space="preserve"> </w:t>
      </w:r>
      <w:r>
        <w:t>Bomber Flight</w:t>
      </w:r>
      <w:r w:rsidR="004922F1">
        <w:fldChar w:fldCharType="begin"/>
      </w:r>
      <w:r w:rsidR="004922F1">
        <w:instrText xml:space="preserve"> XE "</w:instrText>
      </w:r>
      <w:r w:rsidR="004922F1" w:rsidRPr="00D17F00">
        <w:instrText>17</w:instrText>
      </w:r>
      <w:r w:rsidR="004922F1" w:rsidRPr="00D17F00">
        <w:rPr>
          <w:vertAlign w:val="superscript"/>
        </w:rPr>
        <w:instrText>th</w:instrText>
      </w:r>
      <w:r w:rsidR="004922F1" w:rsidRPr="00D17F00">
        <w:instrText xml:space="preserve"> Bomber Flight</w:instrText>
      </w:r>
      <w:r w:rsidR="004922F1">
        <w:instrText xml:space="preserve">" </w:instrText>
      </w:r>
      <w:r w:rsidR="004922F1">
        <w:fldChar w:fldCharType="end"/>
      </w:r>
      <w:r>
        <w:t xml:space="preserve"> (5 × Caproni Ca.111</w:t>
      </w:r>
      <w:r w:rsidR="004922F1">
        <w:fldChar w:fldCharType="begin"/>
      </w:r>
      <w:r w:rsidR="004922F1">
        <w:instrText xml:space="preserve"> XE "</w:instrText>
      </w:r>
      <w:r w:rsidR="004922F1" w:rsidRPr="0080301D">
        <w:instrText>Caproni Ca.111</w:instrText>
      </w:r>
      <w:r w:rsidR="004922F1">
        <w:instrText xml:space="preserve">" </w:instrText>
      </w:r>
      <w:r w:rsidR="004922F1">
        <w:fldChar w:fldCharType="end"/>
      </w:r>
      <w:r>
        <w:t xml:space="preserve"> light bombers)</w:t>
      </w:r>
    </w:p>
    <w:p w14:paraId="7C9EE30B" w14:textId="71420A82" w:rsidR="0078159E" w:rsidRDefault="0078159E" w:rsidP="007D26CD">
      <w:pPr>
        <w:pStyle w:val="BodyText"/>
      </w:pPr>
      <w:r>
        <w:t xml:space="preserve">            18</w:t>
      </w:r>
      <w:r w:rsidRPr="004922F1">
        <w:rPr>
          <w:vertAlign w:val="superscript"/>
        </w:rPr>
        <w:t>th</w:t>
      </w:r>
      <w:r w:rsidR="004922F1">
        <w:t xml:space="preserve"> </w:t>
      </w:r>
      <w:r>
        <w:t>Bomber Flight</w:t>
      </w:r>
      <w:r w:rsidR="004922F1">
        <w:fldChar w:fldCharType="begin"/>
      </w:r>
      <w:r w:rsidR="004922F1">
        <w:instrText xml:space="preserve"> XE "</w:instrText>
      </w:r>
      <w:r w:rsidR="004922F1" w:rsidRPr="00DC3B93">
        <w:instrText>18</w:instrText>
      </w:r>
      <w:r w:rsidR="004922F1" w:rsidRPr="00DC3B93">
        <w:rPr>
          <w:vertAlign w:val="superscript"/>
        </w:rPr>
        <w:instrText>th</w:instrText>
      </w:r>
      <w:r w:rsidR="004922F1" w:rsidRPr="00DC3B93">
        <w:instrText xml:space="preserve"> Bomber Flight</w:instrText>
      </w:r>
      <w:r w:rsidR="004922F1">
        <w:instrText xml:space="preserve">" </w:instrText>
      </w:r>
      <w:r w:rsidR="004922F1">
        <w:fldChar w:fldCharType="end"/>
      </w:r>
      <w:r>
        <w:t xml:space="preserve"> (5 × Ca.111)</w:t>
      </w:r>
    </w:p>
    <w:p w14:paraId="76790AB0" w14:textId="59ABC30F" w:rsidR="0078159E" w:rsidRDefault="0078159E" w:rsidP="007D26CD">
      <w:pPr>
        <w:pStyle w:val="BodyText"/>
      </w:pPr>
      <w:r>
        <w:t xml:space="preserve">        Hydroplanes Detachments (4 × Marinens Flyvebaatfabrikk M.F.4 floatplane</w:t>
      </w:r>
      <w:r w:rsidR="004922F1">
        <w:fldChar w:fldCharType="begin"/>
      </w:r>
      <w:r w:rsidR="004922F1">
        <w:instrText xml:space="preserve"> XE "</w:instrText>
      </w:r>
      <w:r w:rsidR="004922F1" w:rsidRPr="00996BA6">
        <w:instrText>Marinens Flyvebaatfabrikk M.F.4 floatplane</w:instrText>
      </w:r>
      <w:r w:rsidR="004922F1">
        <w:instrText xml:space="preserve">" </w:instrText>
      </w:r>
      <w:r w:rsidR="004922F1">
        <w:fldChar w:fldCharType="end"/>
      </w:r>
      <w:r>
        <w:t xml:space="preserve"> and 2 × CANT 25</w:t>
      </w:r>
      <w:r w:rsidR="004922F1">
        <w:fldChar w:fldCharType="begin"/>
      </w:r>
      <w:r w:rsidR="004922F1">
        <w:instrText xml:space="preserve"> XE "</w:instrText>
      </w:r>
      <w:r w:rsidR="004922F1" w:rsidRPr="00600E90">
        <w:instrText>CANT 25</w:instrText>
      </w:r>
      <w:r w:rsidR="004922F1">
        <w:instrText xml:space="preserve">" </w:instrText>
      </w:r>
      <w:r w:rsidR="004922F1">
        <w:fldChar w:fldCharType="end"/>
      </w:r>
      <w:r>
        <w:t xml:space="preserve"> flying boat fighter)</w:t>
      </w:r>
    </w:p>
    <w:p w14:paraId="0B93349D" w14:textId="60498A92" w:rsidR="0078159E" w:rsidRDefault="0078159E" w:rsidP="007D26CD">
      <w:pPr>
        <w:pStyle w:val="BodyText"/>
      </w:pPr>
      <w:r>
        <w:t xml:space="preserve">        7</w:t>
      </w:r>
      <w:r w:rsidRPr="004922F1">
        <w:rPr>
          <w:vertAlign w:val="superscript"/>
        </w:rPr>
        <w:t>th</w:t>
      </w:r>
      <w:r w:rsidR="004922F1">
        <w:t xml:space="preserve"> </w:t>
      </w:r>
      <w:r>
        <w:t>Bomber Wing</w:t>
      </w:r>
      <w:r w:rsidR="004922F1">
        <w:fldChar w:fldCharType="begin"/>
      </w:r>
      <w:r w:rsidR="004922F1">
        <w:instrText xml:space="preserve"> XE "</w:instrText>
      </w:r>
      <w:r w:rsidR="004922F1" w:rsidRPr="0036683A">
        <w:instrText>7</w:instrText>
      </w:r>
      <w:r w:rsidR="004922F1" w:rsidRPr="0036683A">
        <w:rPr>
          <w:vertAlign w:val="superscript"/>
        </w:rPr>
        <w:instrText>th</w:instrText>
      </w:r>
      <w:r w:rsidR="004922F1" w:rsidRPr="0036683A">
        <w:instrText xml:space="preserve"> Bomber Wing</w:instrText>
      </w:r>
      <w:r w:rsidR="004922F1">
        <w:instrText xml:space="preserve">" </w:instrText>
      </w:r>
      <w:r w:rsidR="004922F1">
        <w:fldChar w:fldCharType="end"/>
      </w:r>
      <w:r>
        <w:t xml:space="preserve"> detached to Somalia</w:t>
      </w:r>
      <w:r w:rsidR="004922F1">
        <w:fldChar w:fldCharType="begin"/>
      </w:r>
      <w:r w:rsidR="004922F1">
        <w:instrText xml:space="preserve"> XE "</w:instrText>
      </w:r>
      <w:r w:rsidR="004922F1" w:rsidRPr="00011530">
        <w:instrText>Somalia</w:instrText>
      </w:r>
      <w:r w:rsidR="004922F1">
        <w:instrText xml:space="preserve">" </w:instrText>
      </w:r>
      <w:r w:rsidR="004922F1">
        <w:fldChar w:fldCharType="end"/>
      </w:r>
      <w:r>
        <w:t xml:space="preserve"> with 38 aircraft – Brig.Gen. Ferruccio Ranza</w:t>
      </w:r>
      <w:r w:rsidR="004922F1">
        <w:fldChar w:fldCharType="begin"/>
      </w:r>
      <w:r w:rsidR="004922F1">
        <w:instrText xml:space="preserve"> XE "</w:instrText>
      </w:r>
      <w:r w:rsidR="004922F1" w:rsidRPr="000A17B5">
        <w:instrText>Ranza</w:instrText>
      </w:r>
      <w:r w:rsidR="004922F1">
        <w:instrText xml:space="preserve">" </w:instrText>
      </w:r>
      <w:r w:rsidR="004922F1">
        <w:fldChar w:fldCharType="end"/>
      </w:r>
      <w:r>
        <w:t xml:space="preserve"> </w:t>
      </w:r>
    </w:p>
    <w:p w14:paraId="6152BF06" w14:textId="328EA3A5" w:rsidR="0078159E" w:rsidRDefault="007D26CD" w:rsidP="007D26CD">
      <w:pPr>
        <w:pStyle w:val="Caption"/>
      </w:pPr>
      <w:r>
        <w:t xml:space="preserve">Photo </w:t>
      </w:r>
      <w:r w:rsidR="00235DF8">
        <w:t>9</w:t>
      </w:r>
      <w:r>
        <w:t>. Italian Romeo Ro.1</w:t>
      </w:r>
      <w:r w:rsidR="004922F1">
        <w:fldChar w:fldCharType="begin"/>
      </w:r>
      <w:r w:rsidR="004922F1">
        <w:instrText xml:space="preserve"> XE "</w:instrText>
      </w:r>
      <w:r w:rsidR="004922F1" w:rsidRPr="005578D2">
        <w:instrText>Romeo Ro.1</w:instrText>
      </w:r>
      <w:r w:rsidR="004922F1">
        <w:instrText xml:space="preserve">" </w:instrText>
      </w:r>
      <w:r w:rsidR="004922F1">
        <w:fldChar w:fldCharType="end"/>
      </w:r>
      <w:r>
        <w:t xml:space="preserve"> reconnaissance ground attack aircraft 1935</w:t>
      </w:r>
      <w:r w:rsidR="006932E9">
        <w:t>.</w:t>
      </w:r>
    </w:p>
    <w:p w14:paraId="243D8310" w14:textId="6325FD3F" w:rsidR="00E473FF" w:rsidRDefault="0078159E" w:rsidP="006932E9">
      <w:pPr>
        <w:pStyle w:val="Picture"/>
        <w:rPr>
          <w:i/>
          <w:iCs/>
          <w:sz w:val="22"/>
        </w:rPr>
      </w:pPr>
      <w:r>
        <w:rPr>
          <w:noProof/>
          <w:lang w:eastAsia="en-AU"/>
        </w:rPr>
        <w:drawing>
          <wp:inline distT="0" distB="0" distL="0" distR="0" wp14:anchorId="79B17EDC" wp14:editId="4627CFE3">
            <wp:extent cx="4587319" cy="2825717"/>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3478" cy="2854150"/>
                    </a:xfrm>
                    <a:prstGeom prst="rect">
                      <a:avLst/>
                    </a:prstGeom>
                    <a:noFill/>
                  </pic:spPr>
                </pic:pic>
              </a:graphicData>
            </a:graphic>
          </wp:inline>
        </w:drawing>
      </w:r>
      <w:r w:rsidR="00E473FF">
        <w:br w:type="page"/>
      </w:r>
    </w:p>
    <w:p w14:paraId="1C968827" w14:textId="1CB4F9AA" w:rsidR="0079571A" w:rsidRDefault="0079571A" w:rsidP="002141EF">
      <w:pPr>
        <w:pStyle w:val="StyleCaptionBefore6ptAfter6pt"/>
      </w:pPr>
      <w:r>
        <w:lastRenderedPageBreak/>
        <w:t xml:space="preserve">Photo </w:t>
      </w:r>
      <w:r w:rsidR="00235DF8">
        <w:rPr>
          <w:noProof/>
        </w:rPr>
        <w:t>10</w:t>
      </w:r>
      <w:r>
        <w:t>. Italian bombers attack the people of Ethiopia</w:t>
      </w:r>
      <w:r>
        <w:fldChar w:fldCharType="begin"/>
      </w:r>
      <w:r>
        <w:instrText xml:space="preserve"> XE "</w:instrText>
      </w:r>
      <w:r w:rsidRPr="001D0FB5">
        <w:instrText>Ethiopia</w:instrText>
      </w:r>
      <w:r>
        <w:instrText xml:space="preserve">" </w:instrText>
      </w:r>
      <w:r>
        <w:fldChar w:fldCharType="end"/>
      </w:r>
      <w:r>
        <w:t xml:space="preserve"> 1935</w:t>
      </w:r>
      <w:r w:rsidR="006932E9">
        <w:t>.</w:t>
      </w:r>
    </w:p>
    <w:p w14:paraId="55F1F238" w14:textId="3949828C" w:rsidR="0079571A" w:rsidRDefault="004F37A0" w:rsidP="006932E9">
      <w:pPr>
        <w:pStyle w:val="Picture"/>
      </w:pPr>
      <w:r>
        <w:rPr>
          <w:noProof/>
          <w:lang w:eastAsia="en-AU"/>
        </w:rPr>
        <w:drawing>
          <wp:inline distT="0" distB="0" distL="0" distR="0" wp14:anchorId="5221548E" wp14:editId="3FF5F013">
            <wp:extent cx="4558519"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3584" t="15688" r="2159" b="1121"/>
                    <a:stretch/>
                  </pic:blipFill>
                  <pic:spPr bwMode="auto">
                    <a:xfrm>
                      <a:off x="0" y="0"/>
                      <a:ext cx="4558519"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57684E02" w14:textId="4241A351" w:rsidR="007D26CD" w:rsidRDefault="007D26CD" w:rsidP="00B95C0A">
      <w:pPr>
        <w:pStyle w:val="Heading7"/>
        <w:framePr w:wrap="around"/>
      </w:pPr>
      <w:r>
        <w:t>Spanish Civil War</w:t>
      </w:r>
      <w:r w:rsidR="00B95C0A">
        <w:t xml:space="preserve"> 1936-1939</w:t>
      </w:r>
    </w:p>
    <w:p w14:paraId="543A1647" w14:textId="504FDF6F" w:rsidR="00B95C0A" w:rsidRDefault="00B95C0A" w:rsidP="00B95C0A">
      <w:pPr>
        <w:pStyle w:val="BodyText"/>
      </w:pPr>
      <w:r>
        <w:t>The Legionary Air Force</w:t>
      </w:r>
      <w:r w:rsidR="004922F1">
        <w:fldChar w:fldCharType="begin"/>
      </w:r>
      <w:r w:rsidR="004922F1">
        <w:instrText xml:space="preserve"> XE "</w:instrText>
      </w:r>
      <w:r w:rsidR="004922F1" w:rsidRPr="00361413">
        <w:instrText>Legionary Air Force</w:instrText>
      </w:r>
      <w:r w:rsidR="004922F1">
        <w:instrText xml:space="preserve">" </w:instrText>
      </w:r>
      <w:r w:rsidR="004922F1">
        <w:fldChar w:fldCharType="end"/>
      </w:r>
      <w:r>
        <w:t xml:space="preserve"> (Italian: Aviazione Legionaria</w:t>
      </w:r>
      <w:r w:rsidR="004922F1">
        <w:fldChar w:fldCharType="begin"/>
      </w:r>
      <w:r w:rsidR="004922F1">
        <w:instrText xml:space="preserve"> XE "</w:instrText>
      </w:r>
      <w:r w:rsidR="004922F1" w:rsidRPr="005B3247">
        <w:instrText>Aviazione Legionaria</w:instrText>
      </w:r>
      <w:r w:rsidR="004922F1">
        <w:instrText xml:space="preserve">" </w:instrText>
      </w:r>
      <w:r w:rsidR="004922F1">
        <w:fldChar w:fldCharType="end"/>
      </w:r>
      <w:r>
        <w:t>, Spanish: Aviación Legionaria</w:t>
      </w:r>
      <w:r w:rsidR="004922F1">
        <w:fldChar w:fldCharType="begin"/>
      </w:r>
      <w:r w:rsidR="004922F1">
        <w:instrText xml:space="preserve"> XE "</w:instrText>
      </w:r>
      <w:r w:rsidR="004922F1" w:rsidRPr="00CD36F4">
        <w:instrText>Aviación Legionaria</w:instrText>
      </w:r>
      <w:r w:rsidR="004922F1">
        <w:instrText xml:space="preserve">" </w:instrText>
      </w:r>
      <w:r w:rsidR="004922F1">
        <w:fldChar w:fldCharType="end"/>
      </w:r>
      <w:r>
        <w:t>) was an expeditionary corps from the Italian Royal Air Force</w:t>
      </w:r>
      <w:r w:rsidR="004922F1">
        <w:fldChar w:fldCharType="begin"/>
      </w:r>
      <w:r w:rsidR="004922F1">
        <w:instrText xml:space="preserve"> XE "</w:instrText>
      </w:r>
      <w:r w:rsidR="004922F1" w:rsidRPr="000E7044">
        <w:instrText>Italian Royal Air Force</w:instrText>
      </w:r>
      <w:r w:rsidR="004922F1">
        <w:instrText xml:space="preserve">" </w:instrText>
      </w:r>
      <w:r w:rsidR="004922F1">
        <w:fldChar w:fldCharType="end"/>
      </w:r>
      <w:r>
        <w:t xml:space="preserve">. It was set up in 1936 and sent to provide logistical and tactical support to the Nationalist faction under General </w:t>
      </w:r>
      <w:r w:rsidRPr="00B95C0A">
        <w:t>Francisco</w:t>
      </w:r>
      <w:r>
        <w:t xml:space="preserve"> Franco</w:t>
      </w:r>
      <w:r w:rsidR="004922F1">
        <w:fldChar w:fldCharType="begin"/>
      </w:r>
      <w:r w:rsidR="004922F1">
        <w:instrText xml:space="preserve"> XE "</w:instrText>
      </w:r>
      <w:r w:rsidR="004922F1" w:rsidRPr="007517A2">
        <w:instrText>Franco</w:instrText>
      </w:r>
      <w:r w:rsidR="004922F1">
        <w:instrText xml:space="preserve">" </w:instrText>
      </w:r>
      <w:r w:rsidR="004922F1">
        <w:fldChar w:fldCharType="end"/>
      </w:r>
      <w:r>
        <w:t xml:space="preserve"> after the Spanish coup of July 1936 marked the onset of the Spanish Civil War</w:t>
      </w:r>
      <w:r w:rsidR="004922F1">
        <w:fldChar w:fldCharType="begin"/>
      </w:r>
      <w:r w:rsidR="004922F1">
        <w:instrText xml:space="preserve"> XE "</w:instrText>
      </w:r>
      <w:r w:rsidR="004922F1" w:rsidRPr="00012E2E">
        <w:instrText>Spanish Civil War</w:instrText>
      </w:r>
      <w:r w:rsidR="004922F1">
        <w:instrText xml:space="preserve">" </w:instrText>
      </w:r>
      <w:r w:rsidR="004922F1">
        <w:fldChar w:fldCharType="end"/>
      </w:r>
      <w:r>
        <w:t>.</w:t>
      </w:r>
    </w:p>
    <w:p w14:paraId="1E587448" w14:textId="371CE4A7" w:rsidR="00B95C0A" w:rsidRDefault="00B95C0A" w:rsidP="00B95C0A">
      <w:pPr>
        <w:pStyle w:val="BodyText"/>
      </w:pPr>
      <w:r>
        <w:t>The corps and its Nazi German</w:t>
      </w:r>
      <w:r w:rsidR="004922F1">
        <w:fldChar w:fldCharType="begin"/>
      </w:r>
      <w:r w:rsidR="004922F1">
        <w:instrText xml:space="preserve"> XE "</w:instrText>
      </w:r>
      <w:r w:rsidR="004922F1" w:rsidRPr="003B3AD4">
        <w:instrText>German</w:instrText>
      </w:r>
      <w:r w:rsidR="004922F1">
        <w:instrText xml:space="preserve">" </w:instrText>
      </w:r>
      <w:r w:rsidR="004922F1">
        <w:fldChar w:fldCharType="end"/>
      </w:r>
      <w:r>
        <w:t xml:space="preserve"> allies—the Condor Legion</w:t>
      </w:r>
      <w:r w:rsidR="004922F1">
        <w:fldChar w:fldCharType="begin"/>
      </w:r>
      <w:r w:rsidR="004922F1">
        <w:instrText xml:space="preserve"> XE "</w:instrText>
      </w:r>
      <w:r w:rsidR="004922F1" w:rsidRPr="00926E51">
        <w:instrText>Condor Legion</w:instrText>
      </w:r>
      <w:r w:rsidR="004922F1">
        <w:instrText xml:space="preserve">" </w:instrText>
      </w:r>
      <w:r w:rsidR="004922F1">
        <w:fldChar w:fldCharType="end"/>
      </w:r>
      <w:r>
        <w:t>—fought against the Spanish Republic</w:t>
      </w:r>
      <w:r w:rsidR="004922F1">
        <w:fldChar w:fldCharType="begin"/>
      </w:r>
      <w:r w:rsidR="004922F1">
        <w:instrText xml:space="preserve"> XE "</w:instrText>
      </w:r>
      <w:r w:rsidR="004922F1" w:rsidRPr="00FD0929">
        <w:instrText>Spanish Republic</w:instrText>
      </w:r>
      <w:r w:rsidR="004922F1">
        <w:instrText xml:space="preserve">" </w:instrText>
      </w:r>
      <w:r w:rsidR="004922F1">
        <w:fldChar w:fldCharType="end"/>
      </w:r>
      <w:r>
        <w:t xml:space="preserve"> and provided support for the Italian ground troops of the Corpo Truppe Volontarie</w:t>
      </w:r>
      <w:r w:rsidR="0052647E">
        <w:fldChar w:fldCharType="begin"/>
      </w:r>
      <w:r w:rsidR="0052647E">
        <w:instrText xml:space="preserve"> XE "</w:instrText>
      </w:r>
      <w:r w:rsidR="0052647E" w:rsidRPr="00AA050D">
        <w:instrText>Corpo Truppe Volontarie</w:instrText>
      </w:r>
      <w:r w:rsidR="0052647E">
        <w:instrText xml:space="preserve">" </w:instrText>
      </w:r>
      <w:r w:rsidR="0052647E">
        <w:fldChar w:fldCharType="end"/>
      </w:r>
      <w:r>
        <w:t>. They served from August 1936 to the end of the conflict in March 1939. Their main base of operations was on Mallorca</w:t>
      </w:r>
      <w:r w:rsidR="0052647E">
        <w:fldChar w:fldCharType="begin"/>
      </w:r>
      <w:r w:rsidR="0052647E">
        <w:instrText xml:space="preserve"> XE "</w:instrText>
      </w:r>
      <w:r w:rsidR="0052647E" w:rsidRPr="00AD69D3">
        <w:instrText>Mallorca</w:instrText>
      </w:r>
      <w:r w:rsidR="0052647E">
        <w:instrText xml:space="preserve">" </w:instrText>
      </w:r>
      <w:r w:rsidR="0052647E">
        <w:fldChar w:fldCharType="end"/>
      </w:r>
      <w:r>
        <w:t xml:space="preserve"> in the Balearic Islands</w:t>
      </w:r>
      <w:r w:rsidR="0052647E">
        <w:fldChar w:fldCharType="begin"/>
      </w:r>
      <w:r w:rsidR="0052647E">
        <w:instrText xml:space="preserve"> XE "</w:instrText>
      </w:r>
      <w:r w:rsidR="0052647E" w:rsidRPr="00B968F5">
        <w:instrText>Balearic Islands</w:instrText>
      </w:r>
      <w:r w:rsidR="0052647E">
        <w:instrText xml:space="preserve">" </w:instrText>
      </w:r>
      <w:r w:rsidR="0052647E">
        <w:fldChar w:fldCharType="end"/>
      </w:r>
      <w:r w:rsidR="0052647E">
        <w:t>.</w:t>
      </w:r>
    </w:p>
    <w:p w14:paraId="58DE3F20" w14:textId="2E0CD1AD" w:rsidR="00574167" w:rsidRDefault="005609CE" w:rsidP="00574167">
      <w:pPr>
        <w:pStyle w:val="StyleCaptionBefore6ptAfter6pt"/>
      </w:pPr>
      <w:r w:rsidRPr="00646EF4">
        <w:t>Photo 1</w:t>
      </w:r>
      <w:r w:rsidR="00235DF8">
        <w:t>1</w:t>
      </w:r>
      <w:r w:rsidR="00574167">
        <w:t>. Italian Savoia</w:t>
      </w:r>
      <w:r w:rsidR="0052647E">
        <w:t>-</w:t>
      </w:r>
      <w:r w:rsidR="00574167">
        <w:t>Marchetti SM-79</w:t>
      </w:r>
      <w:r w:rsidR="0052647E">
        <w:fldChar w:fldCharType="begin"/>
      </w:r>
      <w:r w:rsidR="0052647E">
        <w:instrText xml:space="preserve"> XE "</w:instrText>
      </w:r>
      <w:r w:rsidR="0052647E" w:rsidRPr="007B4981">
        <w:instrText>Savoia</w:instrText>
      </w:r>
      <w:r w:rsidR="0052647E">
        <w:instrText>-</w:instrText>
      </w:r>
      <w:r w:rsidR="0052647E" w:rsidRPr="007B4981">
        <w:instrText>Marchetti SM-79</w:instrText>
      </w:r>
      <w:r w:rsidR="0052647E">
        <w:instrText xml:space="preserve">" </w:instrText>
      </w:r>
      <w:r w:rsidR="0052647E">
        <w:fldChar w:fldCharType="end"/>
      </w:r>
      <w:r w:rsidR="00574167">
        <w:t xml:space="preserve"> in action during the Spanish Civil War circa 1936.</w:t>
      </w:r>
    </w:p>
    <w:p w14:paraId="1CAA7B2B" w14:textId="07415234" w:rsidR="00574167" w:rsidRDefault="00574167" w:rsidP="006932E9">
      <w:pPr>
        <w:pStyle w:val="Picture"/>
      </w:pPr>
      <w:r>
        <w:rPr>
          <w:noProof/>
          <w:lang w:eastAsia="en-AU"/>
        </w:rPr>
        <w:drawing>
          <wp:inline distT="0" distB="0" distL="0" distR="0" wp14:anchorId="43B7BC7A" wp14:editId="3BED9CDD">
            <wp:extent cx="4793577" cy="3267635"/>
            <wp:effectExtent l="0" t="0" r="7620" b="9525"/>
            <wp:docPr id="7" name="Picture 7" descr="Italian SM7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alian SM79-003"/>
                    <pic:cNvPicPr>
                      <a:picLocks noChangeAspect="1" noChangeArrowheads="1"/>
                    </pic:cNvPicPr>
                  </pic:nvPicPr>
                  <pic:blipFill rotWithShape="1">
                    <a:blip r:embed="rId25">
                      <a:extLst>
                        <a:ext uri="{28A0092B-C50C-407E-A947-70E740481C1C}">
                          <a14:useLocalDpi xmlns:a14="http://schemas.microsoft.com/office/drawing/2010/main" val="0"/>
                        </a:ext>
                      </a:extLst>
                    </a:blip>
                    <a:srcRect t="7010"/>
                    <a:stretch/>
                  </pic:blipFill>
                  <pic:spPr bwMode="auto">
                    <a:xfrm>
                      <a:off x="0" y="0"/>
                      <a:ext cx="4793577" cy="3267635"/>
                    </a:xfrm>
                    <a:prstGeom prst="rect">
                      <a:avLst/>
                    </a:prstGeom>
                    <a:noFill/>
                    <a:ln>
                      <a:noFill/>
                    </a:ln>
                    <a:extLst>
                      <a:ext uri="{53640926-AAD7-44D8-BBD7-CCE9431645EC}">
                        <a14:shadowObscured xmlns:a14="http://schemas.microsoft.com/office/drawing/2010/main"/>
                      </a:ext>
                    </a:extLst>
                  </pic:spPr>
                </pic:pic>
              </a:graphicData>
            </a:graphic>
          </wp:inline>
        </w:drawing>
      </w:r>
    </w:p>
    <w:p w14:paraId="126008AB" w14:textId="77777777" w:rsidR="00E26488" w:rsidRDefault="00E26488">
      <w:pPr>
        <w:rPr>
          <w:i/>
          <w:spacing w:val="-5"/>
          <w:sz w:val="22"/>
        </w:rPr>
      </w:pPr>
      <w:r>
        <w:br w:type="page"/>
      </w:r>
    </w:p>
    <w:p w14:paraId="6FFB3FE6" w14:textId="13F587D0" w:rsidR="00574167" w:rsidRPr="00574167" w:rsidRDefault="00E26488" w:rsidP="00574167">
      <w:pPr>
        <w:pStyle w:val="Caption"/>
      </w:pPr>
      <w:r>
        <w:lastRenderedPageBreak/>
        <w:t>P</w:t>
      </w:r>
      <w:r w:rsidR="00574167">
        <w:t xml:space="preserve">hoto </w:t>
      </w:r>
      <w:r w:rsidR="00F96F0B">
        <w:t>1</w:t>
      </w:r>
      <w:r w:rsidR="00235DF8">
        <w:t>2</w:t>
      </w:r>
      <w:r w:rsidR="00574167">
        <w:t xml:space="preserve">. Italian </w:t>
      </w:r>
      <w:r w:rsidR="00574167" w:rsidRPr="00E473FF">
        <w:t>Savoia-Marchetti S.73</w:t>
      </w:r>
      <w:r w:rsidR="0052647E">
        <w:fldChar w:fldCharType="begin"/>
      </w:r>
      <w:r w:rsidR="0052647E">
        <w:instrText xml:space="preserve"> XE "</w:instrText>
      </w:r>
      <w:r w:rsidR="0052647E" w:rsidRPr="00D444FB">
        <w:instrText>Savoia-Marchetti S.73</w:instrText>
      </w:r>
      <w:r w:rsidR="0052647E">
        <w:instrText xml:space="preserve">" </w:instrText>
      </w:r>
      <w:r w:rsidR="0052647E">
        <w:fldChar w:fldCharType="end"/>
      </w:r>
      <w:r w:rsidR="00574167">
        <w:t xml:space="preserve"> bomber and Fiat CR-</w:t>
      </w:r>
      <w:r w:rsidR="00D034D2">
        <w:t>3</w:t>
      </w:r>
      <w:r w:rsidR="00574167">
        <w:t>2</w:t>
      </w:r>
      <w:r w:rsidR="0052647E">
        <w:fldChar w:fldCharType="begin"/>
      </w:r>
      <w:r w:rsidR="0052647E">
        <w:instrText xml:space="preserve"> XE "</w:instrText>
      </w:r>
      <w:r w:rsidR="0052647E" w:rsidRPr="00EF36FE">
        <w:instrText>Fiat CR-32</w:instrText>
      </w:r>
      <w:r w:rsidR="0052647E">
        <w:instrText xml:space="preserve">" </w:instrText>
      </w:r>
      <w:r w:rsidR="0052647E">
        <w:fldChar w:fldCharType="end"/>
      </w:r>
      <w:r w:rsidR="00574167">
        <w:t xml:space="preserve"> fighters in action during the Spanish Civil War</w:t>
      </w:r>
      <w:r w:rsidR="0052647E">
        <w:fldChar w:fldCharType="begin"/>
      </w:r>
      <w:r w:rsidR="0052647E">
        <w:instrText xml:space="preserve"> XE "</w:instrText>
      </w:r>
      <w:r w:rsidR="0052647E" w:rsidRPr="00E94CEA">
        <w:instrText>Spanish Civil War</w:instrText>
      </w:r>
      <w:r w:rsidR="0052647E">
        <w:instrText xml:space="preserve">" </w:instrText>
      </w:r>
      <w:r w:rsidR="0052647E">
        <w:fldChar w:fldCharType="end"/>
      </w:r>
      <w:r w:rsidR="00574167">
        <w:t xml:space="preserve"> circa 1936</w:t>
      </w:r>
      <w:r w:rsidR="006932E9">
        <w:t>.</w:t>
      </w:r>
    </w:p>
    <w:p w14:paraId="1681EDCB" w14:textId="46142B5B" w:rsidR="00B95C0A" w:rsidRDefault="00B95C0A" w:rsidP="006932E9">
      <w:pPr>
        <w:pStyle w:val="Picture"/>
      </w:pPr>
      <w:r w:rsidRPr="00F83E92">
        <w:rPr>
          <w:noProof/>
          <w:lang w:eastAsia="en-AU"/>
        </w:rPr>
        <w:drawing>
          <wp:inline distT="0" distB="0" distL="0" distR="0" wp14:anchorId="0ED02544" wp14:editId="0B88EF66">
            <wp:extent cx="4964259" cy="3724836"/>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8657" cy="3818176"/>
                    </a:xfrm>
                    <a:prstGeom prst="rect">
                      <a:avLst/>
                    </a:prstGeom>
                    <a:noFill/>
                    <a:ln>
                      <a:noFill/>
                    </a:ln>
                  </pic:spPr>
                </pic:pic>
              </a:graphicData>
            </a:graphic>
          </wp:inline>
        </w:drawing>
      </w:r>
    </w:p>
    <w:p w14:paraId="2F7398B7" w14:textId="77777777" w:rsidR="00B21AEE" w:rsidRPr="00B21AEE" w:rsidRDefault="00B21AEE" w:rsidP="00646EF4">
      <w:pPr>
        <w:pStyle w:val="Heading7"/>
        <w:framePr w:wrap="around"/>
      </w:pPr>
      <w:r w:rsidRPr="00B21AEE">
        <w:t xml:space="preserve">Battle </w:t>
      </w:r>
      <w:r w:rsidRPr="0052647E">
        <w:rPr>
          <w:bCs/>
        </w:rPr>
        <w:t xml:space="preserve">of </w:t>
      </w:r>
      <w:r w:rsidRPr="00B21AEE">
        <w:t>France</w:t>
      </w:r>
    </w:p>
    <w:p w14:paraId="00B6788E" w14:textId="1A80921A" w:rsidR="00B21AEE" w:rsidRDefault="00B21AEE" w:rsidP="007D26CD">
      <w:pPr>
        <w:pStyle w:val="BodyText"/>
      </w:pPr>
      <w:r w:rsidRPr="00B21AEE">
        <w:t>During the Battle of France</w:t>
      </w:r>
      <w:r w:rsidR="00382A04">
        <w:fldChar w:fldCharType="begin"/>
      </w:r>
      <w:r w:rsidR="00382A04">
        <w:instrText xml:space="preserve"> XE "</w:instrText>
      </w:r>
      <w:r w:rsidR="00382A04" w:rsidRPr="005B5618">
        <w:instrText>Battle of France</w:instrText>
      </w:r>
      <w:r w:rsidR="00382A04">
        <w:instrText xml:space="preserve">" </w:instrText>
      </w:r>
      <w:r w:rsidR="00382A04">
        <w:fldChar w:fldCharType="end"/>
      </w:r>
      <w:r w:rsidRPr="00B21AEE">
        <w:t xml:space="preserve"> the Règia Aeronautica</w:t>
      </w:r>
      <w:r w:rsidR="0052647E">
        <w:fldChar w:fldCharType="begin"/>
      </w:r>
      <w:r w:rsidR="0052647E">
        <w:instrText xml:space="preserve"> XE "</w:instrText>
      </w:r>
      <w:r w:rsidR="0052647E" w:rsidRPr="00FA7F8C">
        <w:instrText>Règia Aeronautica</w:instrText>
      </w:r>
      <w:r w:rsidR="0052647E">
        <w:instrText xml:space="preserve">" </w:instrText>
      </w:r>
      <w:r w:rsidR="0052647E">
        <w:fldChar w:fldCharType="end"/>
      </w:r>
      <w:r w:rsidRPr="00B21AEE">
        <w:t xml:space="preserve"> carried out 716 bombing missions in support of the Italian invasion, dropping a total of 276 tons of bombs.</w:t>
      </w:r>
    </w:p>
    <w:p w14:paraId="4BDB6974" w14:textId="65BAA2BE" w:rsidR="006B1392" w:rsidRDefault="006B1392" w:rsidP="006B1392">
      <w:pPr>
        <w:pStyle w:val="Caption"/>
      </w:pPr>
      <w:r>
        <w:t xml:space="preserve">Photo </w:t>
      </w:r>
      <w:r w:rsidR="00F96F0B">
        <w:t>1</w:t>
      </w:r>
      <w:r w:rsidR="00235DF8">
        <w:t>3</w:t>
      </w:r>
      <w:r w:rsidR="00F96F0B">
        <w:t>.</w:t>
      </w:r>
      <w:r>
        <w:t xml:space="preserve"> </w:t>
      </w:r>
      <w:r w:rsidRPr="006B1392">
        <w:t>Fiat G</w:t>
      </w:r>
      <w:r w:rsidR="0052647E">
        <w:t>-</w:t>
      </w:r>
      <w:r w:rsidRPr="006B1392">
        <w:t>50</w:t>
      </w:r>
      <w:r w:rsidR="0052647E">
        <w:fldChar w:fldCharType="begin"/>
      </w:r>
      <w:r w:rsidR="0052647E">
        <w:instrText xml:space="preserve"> XE "</w:instrText>
      </w:r>
      <w:r w:rsidR="0052647E" w:rsidRPr="00082B82">
        <w:instrText>Fiat G-50</w:instrText>
      </w:r>
      <w:r w:rsidR="0052647E">
        <w:instrText xml:space="preserve">" </w:instrText>
      </w:r>
      <w:r w:rsidR="0052647E">
        <w:fldChar w:fldCharType="end"/>
      </w:r>
      <w:r w:rsidRPr="006B1392">
        <w:t xml:space="preserve"> Freccia RA 20G352SA 352 12 being refilled with oxygen Ursel</w:t>
      </w:r>
      <w:r w:rsidR="0052647E">
        <w:fldChar w:fldCharType="begin"/>
      </w:r>
      <w:r w:rsidR="0052647E">
        <w:instrText xml:space="preserve"> XE "</w:instrText>
      </w:r>
      <w:r w:rsidR="0052647E" w:rsidRPr="00EA71DE">
        <w:instrText>Ursel</w:instrText>
      </w:r>
      <w:r w:rsidR="0052647E">
        <w:instrText xml:space="preserve">" </w:instrText>
      </w:r>
      <w:r w:rsidR="0052647E">
        <w:fldChar w:fldCharType="end"/>
      </w:r>
      <w:r w:rsidRPr="006B1392">
        <w:t xml:space="preserve"> Belgium</w:t>
      </w:r>
      <w:r w:rsidR="0052647E">
        <w:fldChar w:fldCharType="begin"/>
      </w:r>
      <w:r w:rsidR="0052647E">
        <w:instrText xml:space="preserve"> XE "</w:instrText>
      </w:r>
      <w:r w:rsidR="0052647E" w:rsidRPr="000E6149">
        <w:instrText>Belgium</w:instrText>
      </w:r>
      <w:r w:rsidR="0052647E">
        <w:instrText xml:space="preserve">" </w:instrText>
      </w:r>
      <w:r w:rsidR="0052647E">
        <w:fldChar w:fldCharType="end"/>
      </w:r>
      <w:r w:rsidRPr="006B1392">
        <w:t xml:space="preserve"> 194</w:t>
      </w:r>
      <w:r>
        <w:t>0-41</w:t>
      </w:r>
      <w:r w:rsidR="006932E9">
        <w:t>.</w:t>
      </w:r>
    </w:p>
    <w:p w14:paraId="543BD48B" w14:textId="67192EDB" w:rsidR="006B1392" w:rsidRDefault="006B1392" w:rsidP="006932E9">
      <w:pPr>
        <w:pStyle w:val="Picture"/>
      </w:pPr>
      <w:r>
        <w:rPr>
          <w:noProof/>
          <w:lang w:eastAsia="en-AU"/>
        </w:rPr>
        <w:drawing>
          <wp:inline distT="0" distB="0" distL="0" distR="0" wp14:anchorId="4C276405" wp14:editId="49CA1D4D">
            <wp:extent cx="4921623" cy="3439393"/>
            <wp:effectExtent l="0" t="0" r="0" b="8890"/>
            <wp:docPr id="26" name="Picture 26" descr="Asisbiz Fiat G50 Freccia RA 20G352SA 352 12 being refilled with oxygen  Ursel Belgium 1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isbiz Fiat G50 Freccia RA 20G352SA 352 12 being refilled with oxygen  Ursel Belgium 194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9071" cy="3451586"/>
                    </a:xfrm>
                    <a:prstGeom prst="rect">
                      <a:avLst/>
                    </a:prstGeom>
                    <a:noFill/>
                    <a:ln>
                      <a:noFill/>
                    </a:ln>
                  </pic:spPr>
                </pic:pic>
              </a:graphicData>
            </a:graphic>
          </wp:inline>
        </w:drawing>
      </w:r>
    </w:p>
    <w:p w14:paraId="75299190" w14:textId="77777777" w:rsidR="006B1392" w:rsidRPr="00B21AEE" w:rsidRDefault="006B1392" w:rsidP="007D26CD">
      <w:pPr>
        <w:pStyle w:val="BodyText"/>
      </w:pPr>
    </w:p>
    <w:p w14:paraId="733B96EB" w14:textId="77777777" w:rsidR="00B21AEE" w:rsidRPr="00B21AEE" w:rsidRDefault="00B21AEE" w:rsidP="00646EF4">
      <w:pPr>
        <w:pStyle w:val="Heading7"/>
        <w:framePr w:wrap="around"/>
      </w:pPr>
      <w:r w:rsidRPr="00B21AEE">
        <w:lastRenderedPageBreak/>
        <w:t>Battle of Britain</w:t>
      </w:r>
    </w:p>
    <w:p w14:paraId="5019A7D3" w14:textId="1BDEAB77" w:rsidR="00B21AEE" w:rsidRDefault="00B21AEE" w:rsidP="007D26CD">
      <w:pPr>
        <w:pStyle w:val="BodyText"/>
      </w:pPr>
      <w:r w:rsidRPr="00B21AEE">
        <w:t>From October 25, 1940, some 170 Italian planes (including 73 Fiat Br.20</w:t>
      </w:r>
      <w:r w:rsidR="0052647E">
        <w:fldChar w:fldCharType="begin"/>
      </w:r>
      <w:r w:rsidR="0052647E">
        <w:instrText xml:space="preserve"> XE "</w:instrText>
      </w:r>
      <w:r w:rsidR="0052647E" w:rsidRPr="0001274B">
        <w:instrText>Fiat Br.20</w:instrText>
      </w:r>
      <w:r w:rsidR="0052647E">
        <w:instrText xml:space="preserve">" </w:instrText>
      </w:r>
      <w:r w:rsidR="0052647E">
        <w:fldChar w:fldCharType="end"/>
      </w:r>
      <w:r w:rsidRPr="00B21AEE">
        <w:t xml:space="preserve"> bombers) were sent to occupied Belgium</w:t>
      </w:r>
      <w:r w:rsidR="0052647E">
        <w:fldChar w:fldCharType="begin"/>
      </w:r>
      <w:r w:rsidR="0052647E">
        <w:instrText xml:space="preserve"> XE "</w:instrText>
      </w:r>
      <w:r w:rsidR="0052647E" w:rsidRPr="00035641">
        <w:instrText>Belgium</w:instrText>
      </w:r>
      <w:r w:rsidR="0052647E">
        <w:instrText xml:space="preserve">" </w:instrText>
      </w:r>
      <w:r w:rsidR="0052647E">
        <w:fldChar w:fldCharType="end"/>
      </w:r>
      <w:r w:rsidRPr="00B21AEE">
        <w:t xml:space="preserve"> formed the Corpo Aero Italiano</w:t>
      </w:r>
      <w:r w:rsidR="00382A04">
        <w:fldChar w:fldCharType="begin"/>
      </w:r>
      <w:r w:rsidR="00382A04">
        <w:instrText xml:space="preserve"> XE "</w:instrText>
      </w:r>
      <w:r w:rsidR="00382A04" w:rsidRPr="008133A2">
        <w:instrText>Corpo Aero Italiano</w:instrText>
      </w:r>
      <w:r w:rsidR="00382A04">
        <w:instrText xml:space="preserve">" </w:instrText>
      </w:r>
      <w:r w:rsidR="00382A04">
        <w:fldChar w:fldCharType="end"/>
      </w:r>
      <w:r w:rsidRPr="00B21AEE">
        <w:t xml:space="preserve"> (CAI) to participate in the Battle of Britain</w:t>
      </w:r>
      <w:r w:rsidR="00382A04">
        <w:fldChar w:fldCharType="begin"/>
      </w:r>
      <w:r w:rsidR="00382A04">
        <w:instrText xml:space="preserve"> XE "</w:instrText>
      </w:r>
      <w:r w:rsidR="00382A04" w:rsidRPr="008F5704">
        <w:instrText>Battle of Britain</w:instrText>
      </w:r>
      <w:r w:rsidR="00382A04">
        <w:instrText xml:space="preserve">" </w:instrText>
      </w:r>
      <w:r w:rsidR="00382A04">
        <w:fldChar w:fldCharType="end"/>
      </w:r>
      <w:r w:rsidRPr="00B21AEE">
        <w:t>. They fared poorly against the British defenders; about a quarter of the Fiat Br.20 were lost in 2 months of operations. The Corps was withdrawn to Greece</w:t>
      </w:r>
      <w:r w:rsidR="0052647E">
        <w:fldChar w:fldCharType="begin"/>
      </w:r>
      <w:r w:rsidR="0052647E">
        <w:instrText xml:space="preserve"> XE "</w:instrText>
      </w:r>
      <w:r w:rsidR="0052647E" w:rsidRPr="00367EFE">
        <w:instrText>Greece</w:instrText>
      </w:r>
      <w:r w:rsidR="0052647E">
        <w:instrText xml:space="preserve">" </w:instrText>
      </w:r>
      <w:r w:rsidR="0052647E">
        <w:fldChar w:fldCharType="end"/>
      </w:r>
      <w:r w:rsidRPr="00B21AEE">
        <w:t xml:space="preserve"> in December 1940. </w:t>
      </w:r>
    </w:p>
    <w:p w14:paraId="77A69FBD" w14:textId="3EDF1FED" w:rsidR="00D034D2" w:rsidRDefault="00D034D2" w:rsidP="00D034D2">
      <w:pPr>
        <w:pStyle w:val="Caption"/>
      </w:pPr>
      <w:r>
        <w:t>Photo</w:t>
      </w:r>
      <w:r w:rsidR="00235DF8">
        <w:t xml:space="preserve"> 14.</w:t>
      </w:r>
      <w:r>
        <w:t xml:space="preserve"> </w:t>
      </w:r>
      <w:r w:rsidR="007C38B2">
        <w:t>Fiat Br.20</w:t>
      </w:r>
      <w:r w:rsidR="0052647E">
        <w:fldChar w:fldCharType="begin"/>
      </w:r>
      <w:r w:rsidR="0052647E">
        <w:instrText xml:space="preserve"> XE "</w:instrText>
      </w:r>
      <w:r w:rsidR="0052647E" w:rsidRPr="00645C5B">
        <w:instrText>Fiat Br.20</w:instrText>
      </w:r>
      <w:r w:rsidR="0052647E">
        <w:instrText xml:space="preserve">" </w:instrText>
      </w:r>
      <w:r w:rsidR="0052647E">
        <w:fldChar w:fldCharType="end"/>
      </w:r>
      <w:r w:rsidR="007C38B2">
        <w:t xml:space="preserve"> Cicogna (‘Stork”)</w:t>
      </w:r>
      <w:r w:rsidR="006932E9">
        <w:t>.</w:t>
      </w:r>
      <w:r w:rsidR="007C38B2">
        <w:t xml:space="preserve"> </w:t>
      </w:r>
    </w:p>
    <w:p w14:paraId="34FBF566" w14:textId="245BFE33" w:rsidR="00D034D2" w:rsidRDefault="00D034D2" w:rsidP="006932E9">
      <w:pPr>
        <w:pStyle w:val="Picture"/>
      </w:pPr>
      <w:r>
        <w:rPr>
          <w:noProof/>
          <w:lang w:eastAsia="en-AU"/>
        </w:rPr>
        <w:drawing>
          <wp:inline distT="0" distB="0" distL="0" distR="0" wp14:anchorId="0577BA3F" wp14:editId="6B0B1CC7">
            <wp:extent cx="5762625" cy="3543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543300"/>
                    </a:xfrm>
                    <a:prstGeom prst="rect">
                      <a:avLst/>
                    </a:prstGeom>
                    <a:noFill/>
                  </pic:spPr>
                </pic:pic>
              </a:graphicData>
            </a:graphic>
          </wp:inline>
        </w:drawing>
      </w:r>
    </w:p>
    <w:p w14:paraId="0B22C404" w14:textId="77777777" w:rsidR="0040167F" w:rsidRPr="0040167F" w:rsidRDefault="0040167F" w:rsidP="0040167F">
      <w:pPr>
        <w:pStyle w:val="Heading1"/>
      </w:pPr>
      <w:bookmarkStart w:id="6" w:name="_Toc22320698"/>
      <w:bookmarkStart w:id="7" w:name="_Toc55501933"/>
      <w:r>
        <w:t>North Africa</w:t>
      </w:r>
      <w:r w:rsidR="007A468F">
        <w:t>n Campaigns – Western Desert</w:t>
      </w:r>
      <w:bookmarkEnd w:id="6"/>
      <w:bookmarkEnd w:id="7"/>
    </w:p>
    <w:p w14:paraId="526BBA87" w14:textId="00848456" w:rsidR="00FF1366" w:rsidRDefault="00FF1366" w:rsidP="00FF1366">
      <w:pPr>
        <w:pStyle w:val="BodyText"/>
      </w:pPr>
      <w:r w:rsidRPr="00574167">
        <w:t>Italian Libya</w:t>
      </w:r>
      <w:r w:rsidR="0052647E">
        <w:fldChar w:fldCharType="begin"/>
      </w:r>
      <w:r w:rsidR="0052647E">
        <w:instrText xml:space="preserve"> XE "</w:instrText>
      </w:r>
      <w:r w:rsidR="0052647E" w:rsidRPr="00D86134">
        <w:instrText>Libya</w:instrText>
      </w:r>
      <w:r w:rsidR="0052647E">
        <w:instrText xml:space="preserve">" </w:instrText>
      </w:r>
      <w:r w:rsidR="0052647E">
        <w:fldChar w:fldCharType="end"/>
      </w:r>
      <w:r w:rsidRPr="00574167">
        <w:t xml:space="preserve"> was a colony of the Kingdom of Italy</w:t>
      </w:r>
      <w:r>
        <w:t>.</w:t>
      </w:r>
      <w:r w:rsidRPr="00574167">
        <w:t xml:space="preserve"> It was formed from the Italian colonies of Cyrenaica</w:t>
      </w:r>
      <w:r w:rsidR="0052647E">
        <w:fldChar w:fldCharType="begin"/>
      </w:r>
      <w:r w:rsidR="0052647E">
        <w:instrText xml:space="preserve"> XE "</w:instrText>
      </w:r>
      <w:r w:rsidR="0052647E" w:rsidRPr="004A6192">
        <w:instrText>Cyrenaica</w:instrText>
      </w:r>
      <w:r w:rsidR="0052647E">
        <w:instrText xml:space="preserve">" </w:instrText>
      </w:r>
      <w:r w:rsidR="0052647E">
        <w:fldChar w:fldCharType="end"/>
      </w:r>
      <w:r w:rsidRPr="00574167">
        <w:t xml:space="preserve"> and Tripolitania</w:t>
      </w:r>
      <w:r w:rsidR="0052647E">
        <w:fldChar w:fldCharType="begin"/>
      </w:r>
      <w:r w:rsidR="0052647E">
        <w:instrText xml:space="preserve"> XE "</w:instrText>
      </w:r>
      <w:r w:rsidR="0052647E" w:rsidRPr="00062D89">
        <w:instrText>Tripolitania</w:instrText>
      </w:r>
      <w:r w:rsidR="0052647E">
        <w:instrText xml:space="preserve">" </w:instrText>
      </w:r>
      <w:r w:rsidR="0052647E">
        <w:fldChar w:fldCharType="end"/>
      </w:r>
      <w:r w:rsidRPr="00574167">
        <w:t xml:space="preserve"> that were taken by Italy from the Ottoman Empire</w:t>
      </w:r>
      <w:r w:rsidR="0052647E">
        <w:fldChar w:fldCharType="begin"/>
      </w:r>
      <w:r w:rsidR="0052647E">
        <w:instrText xml:space="preserve"> XE "</w:instrText>
      </w:r>
      <w:r w:rsidR="0052647E" w:rsidRPr="00765C4B">
        <w:instrText>Ottoman Empire</w:instrText>
      </w:r>
      <w:r w:rsidR="0052647E">
        <w:instrText xml:space="preserve">" </w:instrText>
      </w:r>
      <w:r w:rsidR="0052647E">
        <w:fldChar w:fldCharType="end"/>
      </w:r>
      <w:r w:rsidRPr="00574167">
        <w:t xml:space="preserve"> in the Italo-Turkish War</w:t>
      </w:r>
      <w:r w:rsidR="0052647E">
        <w:fldChar w:fldCharType="begin"/>
      </w:r>
      <w:r w:rsidR="0052647E">
        <w:instrText xml:space="preserve"> XE "</w:instrText>
      </w:r>
      <w:r w:rsidR="0052647E" w:rsidRPr="00454E45">
        <w:instrText>Italo-Turkish War</w:instrText>
      </w:r>
      <w:r w:rsidR="0052647E">
        <w:instrText xml:space="preserve">" </w:instrText>
      </w:r>
      <w:r w:rsidR="0052647E">
        <w:fldChar w:fldCharType="end"/>
      </w:r>
      <w:r w:rsidRPr="00574167">
        <w:t xml:space="preserve"> of 1911 to 1912. They were unified in 1934 by governor Italo Balbo</w:t>
      </w:r>
      <w:r w:rsidR="0052647E">
        <w:fldChar w:fldCharType="begin"/>
      </w:r>
      <w:r w:rsidR="0052647E">
        <w:instrText xml:space="preserve"> XE "</w:instrText>
      </w:r>
      <w:r w:rsidR="0052647E" w:rsidRPr="00E502E9">
        <w:instrText>Balbo</w:instrText>
      </w:r>
      <w:r w:rsidR="0052647E">
        <w:instrText xml:space="preserve">" </w:instrText>
      </w:r>
      <w:r w:rsidR="0052647E">
        <w:fldChar w:fldCharType="end"/>
      </w:r>
      <w:r w:rsidRPr="00574167">
        <w:t>, with Tripoli</w:t>
      </w:r>
      <w:r w:rsidR="0052647E">
        <w:fldChar w:fldCharType="begin"/>
      </w:r>
      <w:r w:rsidR="0052647E">
        <w:instrText xml:space="preserve"> XE "</w:instrText>
      </w:r>
      <w:r w:rsidR="0052647E" w:rsidRPr="00C31361">
        <w:instrText>Tripoli</w:instrText>
      </w:r>
      <w:r w:rsidR="0052647E">
        <w:instrText xml:space="preserve">" </w:instrText>
      </w:r>
      <w:r w:rsidR="0052647E">
        <w:fldChar w:fldCharType="end"/>
      </w:r>
      <w:r w:rsidRPr="00574167">
        <w:t xml:space="preserve"> as the capital.</w:t>
      </w:r>
      <w:r>
        <w:t xml:space="preserve"> General Italo Balbo, Governor-General of Italian Libya from 1 January 1934 – 28 June 1940, who was previously the Minister of the Air Force from 12 September 1929 – 6 November 1933; and in July 1933 led a flight of </w:t>
      </w:r>
      <w:r w:rsidRPr="00FB7207">
        <w:t>some 24 Italian Savoia-Marchetti S55X</w:t>
      </w:r>
      <w:r w:rsidR="0052647E">
        <w:fldChar w:fldCharType="begin"/>
      </w:r>
      <w:r w:rsidR="0052647E">
        <w:instrText xml:space="preserve"> XE "</w:instrText>
      </w:r>
      <w:r w:rsidR="0052647E" w:rsidRPr="0046240B">
        <w:instrText>Savoia-Marchetti S55X</w:instrText>
      </w:r>
      <w:r w:rsidR="0052647E">
        <w:instrText xml:space="preserve">" </w:instrText>
      </w:r>
      <w:r w:rsidR="0052647E">
        <w:fldChar w:fldCharType="end"/>
      </w:r>
      <w:r w:rsidRPr="00FB7207">
        <w:t xml:space="preserve"> flying boats</w:t>
      </w:r>
      <w:r>
        <w:t xml:space="preserve"> to </w:t>
      </w:r>
      <w:r w:rsidRPr="00FB7207">
        <w:t xml:space="preserve">make the first </w:t>
      </w:r>
      <w:r w:rsidR="008814E2">
        <w:t xml:space="preserve">Good Will </w:t>
      </w:r>
      <w:r w:rsidRPr="00FB7207">
        <w:t>transatlantic formation flight between Italy</w:t>
      </w:r>
      <w:r w:rsidR="0052647E">
        <w:fldChar w:fldCharType="begin"/>
      </w:r>
      <w:r w:rsidR="0052647E">
        <w:instrText xml:space="preserve"> XE "</w:instrText>
      </w:r>
      <w:r w:rsidR="0052647E" w:rsidRPr="00A31A5E">
        <w:instrText>Italy</w:instrText>
      </w:r>
      <w:r w:rsidR="0052647E">
        <w:instrText xml:space="preserve">" </w:instrText>
      </w:r>
      <w:r w:rsidR="0052647E">
        <w:fldChar w:fldCharType="end"/>
      </w:r>
      <w:r w:rsidRPr="00FB7207">
        <w:t xml:space="preserve"> and Chicago</w:t>
      </w:r>
      <w:r w:rsidR="0052647E">
        <w:fldChar w:fldCharType="begin"/>
      </w:r>
      <w:r w:rsidR="0052647E">
        <w:instrText xml:space="preserve"> XE "</w:instrText>
      </w:r>
      <w:r w:rsidR="0052647E" w:rsidRPr="00580752">
        <w:instrText>Chicago</w:instrText>
      </w:r>
      <w:r w:rsidR="0052647E">
        <w:instrText xml:space="preserve">" </w:instrText>
      </w:r>
      <w:r w:rsidR="0052647E">
        <w:fldChar w:fldCharType="end"/>
      </w:r>
      <w:r>
        <w:t xml:space="preserve">, </w:t>
      </w:r>
      <w:r w:rsidRPr="00FB7207">
        <w:t>Illinois to take part in the Century of Progress Exposition</w:t>
      </w:r>
      <w:r w:rsidR="0052647E">
        <w:fldChar w:fldCharType="begin"/>
      </w:r>
      <w:r w:rsidR="0052647E">
        <w:instrText xml:space="preserve"> XE "</w:instrText>
      </w:r>
      <w:r w:rsidR="0052647E" w:rsidRPr="00427419">
        <w:instrText>Century of Progress Exposition</w:instrText>
      </w:r>
      <w:r w:rsidR="0052647E">
        <w:instrText xml:space="preserve">" </w:instrText>
      </w:r>
      <w:r w:rsidR="0052647E">
        <w:fldChar w:fldCharType="end"/>
      </w:r>
      <w:r w:rsidRPr="00FB7207">
        <w:t>.</w:t>
      </w:r>
      <w:r w:rsidR="008814E2">
        <w:t xml:space="preserve"> (Refer Chapter 6.)</w:t>
      </w:r>
    </w:p>
    <w:p w14:paraId="4079AE4C" w14:textId="6331A8AA" w:rsidR="008814E2" w:rsidRDefault="008814E2" w:rsidP="008814E2">
      <w:pPr>
        <w:pStyle w:val="BodyText"/>
      </w:pPr>
      <w:r>
        <w:t>The war in North Africa</w:t>
      </w:r>
      <w:r w:rsidR="0052647E">
        <w:fldChar w:fldCharType="begin"/>
      </w:r>
      <w:r w:rsidR="0052647E">
        <w:instrText xml:space="preserve"> XE "</w:instrText>
      </w:r>
      <w:r w:rsidR="0052647E" w:rsidRPr="00451482">
        <w:instrText>North Africa</w:instrText>
      </w:r>
      <w:r w:rsidR="0052647E">
        <w:instrText xml:space="preserve">" </w:instrText>
      </w:r>
      <w:r w:rsidR="0052647E">
        <w:fldChar w:fldCharType="end"/>
      </w:r>
      <w:r>
        <w:t xml:space="preserve"> started well for the Italian forces in 1940, but it was to change dramatically for the worse. The Italians would be supported by the Germans</w:t>
      </w:r>
      <w:r w:rsidR="0052647E">
        <w:fldChar w:fldCharType="begin"/>
      </w:r>
      <w:r w:rsidR="0052647E">
        <w:instrText xml:space="preserve"> XE "</w:instrText>
      </w:r>
      <w:r w:rsidR="0052647E" w:rsidRPr="000A77B8">
        <w:instrText>Germans</w:instrText>
      </w:r>
      <w:r w:rsidR="0052647E">
        <w:instrText xml:space="preserve">" </w:instrText>
      </w:r>
      <w:r w:rsidR="0052647E">
        <w:fldChar w:fldCharType="end"/>
      </w:r>
      <w:r>
        <w:t>, in particular General Erwin Rommel</w:t>
      </w:r>
      <w:r>
        <w:fldChar w:fldCharType="begin"/>
      </w:r>
      <w:r>
        <w:instrText xml:space="preserve"> XE "</w:instrText>
      </w:r>
      <w:r w:rsidRPr="00C8106F">
        <w:instrText>Rommel</w:instrText>
      </w:r>
      <w:r>
        <w:instrText xml:space="preserve">" </w:instrText>
      </w:r>
      <w:r>
        <w:fldChar w:fldCharType="end"/>
      </w:r>
      <w:r>
        <w:t xml:space="preserve"> (‘The Desert Fox</w:t>
      </w:r>
      <w:r>
        <w:fldChar w:fldCharType="begin"/>
      </w:r>
      <w:r>
        <w:instrText xml:space="preserve"> XE "</w:instrText>
      </w:r>
      <w:r w:rsidRPr="00B548F8">
        <w:instrText>Desert Fox</w:instrText>
      </w:r>
      <w:r>
        <w:instrText xml:space="preserve">" </w:instrText>
      </w:r>
      <w:r>
        <w:fldChar w:fldCharType="end"/>
      </w:r>
      <w:r>
        <w:t>’) and his dedicated Afrika Korps</w:t>
      </w:r>
      <w:r>
        <w:fldChar w:fldCharType="begin"/>
      </w:r>
      <w:r>
        <w:instrText xml:space="preserve"> XE "</w:instrText>
      </w:r>
      <w:r w:rsidRPr="000B529B">
        <w:instrText>Afrika Korps</w:instrText>
      </w:r>
      <w:r>
        <w:instrText xml:space="preserve">" </w:instrText>
      </w:r>
      <w:r>
        <w:fldChar w:fldCharType="end"/>
      </w:r>
      <w:r>
        <w:t>.</w:t>
      </w:r>
    </w:p>
    <w:p w14:paraId="172060B8" w14:textId="76D57D14" w:rsidR="008814E2" w:rsidRPr="00B57693" w:rsidRDefault="008814E2" w:rsidP="008814E2">
      <w:pPr>
        <w:pStyle w:val="BodyText"/>
      </w:pPr>
      <w:r w:rsidRPr="00B57693">
        <w:t>12 September 1940</w:t>
      </w:r>
      <w:r w:rsidR="00497252">
        <w:t>,</w:t>
      </w:r>
      <w:r w:rsidRPr="00B57693">
        <w:t xml:space="preserve"> Italian Army HQ. Orders from </w:t>
      </w:r>
      <w:r w:rsidR="00356E1B">
        <w:t>Il Duce</w:t>
      </w:r>
      <w:r w:rsidR="00356E1B">
        <w:fldChar w:fldCharType="begin"/>
      </w:r>
      <w:r w:rsidR="00356E1B">
        <w:instrText xml:space="preserve"> XE "</w:instrText>
      </w:r>
      <w:r w:rsidR="00356E1B" w:rsidRPr="00066BE1">
        <w:instrText>Il Duce</w:instrText>
      </w:r>
      <w:r w:rsidR="00356E1B">
        <w:instrText xml:space="preserve">" </w:instrText>
      </w:r>
      <w:r w:rsidR="00356E1B">
        <w:fldChar w:fldCharType="end"/>
      </w:r>
      <w:r w:rsidRPr="00B57693">
        <w:t xml:space="preserve"> to General Graziani</w:t>
      </w:r>
      <w:r>
        <w:fldChar w:fldCharType="begin"/>
      </w:r>
      <w:r>
        <w:instrText xml:space="preserve"> XE "</w:instrText>
      </w:r>
      <w:r w:rsidRPr="00E77FFC">
        <w:instrText>Graziani</w:instrText>
      </w:r>
      <w:r>
        <w:instrText xml:space="preserve">" </w:instrText>
      </w:r>
      <w:r>
        <w:fldChar w:fldCharType="end"/>
      </w:r>
      <w:r w:rsidRPr="00B57693">
        <w:t xml:space="preserve"> indicate that Sidi Barrani</w:t>
      </w:r>
      <w:r>
        <w:fldChar w:fldCharType="begin"/>
      </w:r>
      <w:r>
        <w:instrText xml:space="preserve"> XE "</w:instrText>
      </w:r>
      <w:r w:rsidRPr="00D90B02">
        <w:instrText>Sidi Barrani</w:instrText>
      </w:r>
      <w:r>
        <w:instrText xml:space="preserve">" </w:instrText>
      </w:r>
      <w:r>
        <w:fldChar w:fldCharType="end"/>
      </w:r>
      <w:r w:rsidRPr="00B57693">
        <w:t xml:space="preserve"> must be captured by 15 October or else!</w:t>
      </w:r>
      <w:r>
        <w:rPr>
          <w:rStyle w:val="EndnoteReference"/>
          <w:i/>
        </w:rPr>
        <w:endnoteReference w:id="3"/>
      </w:r>
    </w:p>
    <w:p w14:paraId="502B34C8" w14:textId="7D4F7DD7" w:rsidR="008814E2" w:rsidRDefault="008814E2" w:rsidP="008814E2">
      <w:pPr>
        <w:pStyle w:val="BodyText"/>
      </w:pPr>
      <w:r>
        <w:t>Sidi Barrani is in Egypt</w:t>
      </w:r>
      <w:r w:rsidR="0052647E">
        <w:fldChar w:fldCharType="begin"/>
      </w:r>
      <w:r w:rsidR="0052647E">
        <w:instrText xml:space="preserve"> XE "</w:instrText>
      </w:r>
      <w:r w:rsidR="0052647E" w:rsidRPr="004F1340">
        <w:instrText>Egypt</w:instrText>
      </w:r>
      <w:r w:rsidR="0052647E">
        <w:instrText xml:space="preserve">" </w:instrText>
      </w:r>
      <w:r w:rsidR="0052647E">
        <w:fldChar w:fldCharType="end"/>
      </w:r>
      <w:r>
        <w:t xml:space="preserve"> on the Mediterranean</w:t>
      </w:r>
      <w:r w:rsidR="0052647E">
        <w:fldChar w:fldCharType="begin"/>
      </w:r>
      <w:r w:rsidR="0052647E">
        <w:instrText xml:space="preserve"> XE "</w:instrText>
      </w:r>
      <w:r w:rsidR="0052647E" w:rsidRPr="00506802">
        <w:instrText>Mediterranean</w:instrText>
      </w:r>
      <w:r w:rsidR="0052647E">
        <w:instrText xml:space="preserve">" </w:instrText>
      </w:r>
      <w:r w:rsidR="0052647E">
        <w:fldChar w:fldCharType="end"/>
      </w:r>
      <w:r>
        <w:t xml:space="preserve"> coast and was an important supply port, it was held by a Commonwealth</w:t>
      </w:r>
      <w:r w:rsidR="0052647E">
        <w:fldChar w:fldCharType="begin"/>
      </w:r>
      <w:r w:rsidR="0052647E">
        <w:instrText xml:space="preserve"> XE "</w:instrText>
      </w:r>
      <w:r w:rsidR="0052647E" w:rsidRPr="00B313C9">
        <w:instrText>Commonwealth</w:instrText>
      </w:r>
      <w:r w:rsidR="0052647E">
        <w:instrText xml:space="preserve">" </w:instrText>
      </w:r>
      <w:r w:rsidR="0052647E">
        <w:fldChar w:fldCharType="end"/>
      </w:r>
      <w:r>
        <w:t xml:space="preserve"> garrison. The Italian Air Force </w:t>
      </w:r>
      <w:r w:rsidRPr="00B21AEE">
        <w:t>Règia Aeronautica</w:t>
      </w:r>
      <w:r>
        <w:fldChar w:fldCharType="begin"/>
      </w:r>
      <w:r>
        <w:instrText xml:space="preserve"> XE "</w:instrText>
      </w:r>
      <w:r w:rsidRPr="00E20B26">
        <w:instrText>Règia Aeronautica</w:instrText>
      </w:r>
      <w:r>
        <w:instrText xml:space="preserve">" </w:instrText>
      </w:r>
      <w:r>
        <w:fldChar w:fldCharType="end"/>
      </w:r>
      <w:r>
        <w:t xml:space="preserve"> opened the attack. </w:t>
      </w:r>
      <w:r w:rsidRPr="003F7340">
        <w:t>The first shots were fired as two squadrons of Fiat CR-42</w:t>
      </w:r>
      <w:r w:rsidR="000F2124">
        <w:fldChar w:fldCharType="begin"/>
      </w:r>
      <w:r w:rsidR="000F2124">
        <w:instrText xml:space="preserve"> XE "</w:instrText>
      </w:r>
      <w:r w:rsidR="000F2124" w:rsidRPr="00FA31C8">
        <w:instrText>Fiat CR-42</w:instrText>
      </w:r>
      <w:r w:rsidR="000F2124">
        <w:instrText xml:space="preserve">" </w:instrText>
      </w:r>
      <w:r w:rsidR="000F2124">
        <w:fldChar w:fldCharType="end"/>
      </w:r>
      <w:r w:rsidRPr="003F7340">
        <w:t>’s engaged the British</w:t>
      </w:r>
      <w:r w:rsidR="0052647E">
        <w:fldChar w:fldCharType="begin"/>
      </w:r>
      <w:r w:rsidR="0052647E">
        <w:instrText xml:space="preserve"> XE "</w:instrText>
      </w:r>
      <w:r w:rsidR="0052647E" w:rsidRPr="003E7F9E">
        <w:instrText>British</w:instrText>
      </w:r>
      <w:r w:rsidR="0052647E">
        <w:instrText xml:space="preserve">" </w:instrText>
      </w:r>
      <w:r w:rsidR="0052647E">
        <w:fldChar w:fldCharType="end"/>
      </w:r>
      <w:r w:rsidRPr="003F7340">
        <w:t xml:space="preserve"> fighters at Sidi Barrani. Both sides </w:t>
      </w:r>
      <w:r w:rsidRPr="003F7340">
        <w:lastRenderedPageBreak/>
        <w:t>took substantial losses. After the British fighters were knocked down, two squadrons of Savoia Marchetti SM-79</w:t>
      </w:r>
      <w:r w:rsidR="0052647E">
        <w:fldChar w:fldCharType="begin"/>
      </w:r>
      <w:r w:rsidR="0052647E">
        <w:instrText xml:space="preserve"> XE "</w:instrText>
      </w:r>
      <w:r w:rsidR="0052647E" w:rsidRPr="00182027">
        <w:instrText>Savoia Marchetti SM-79</w:instrText>
      </w:r>
      <w:r w:rsidR="0052647E">
        <w:instrText xml:space="preserve">" </w:instrText>
      </w:r>
      <w:r w:rsidR="0052647E">
        <w:fldChar w:fldCharType="end"/>
      </w:r>
      <w:r w:rsidRPr="003F7340">
        <w:t>’s barraged the</w:t>
      </w:r>
      <w:r w:rsidR="005609CE">
        <w:t xml:space="preserve"> airfield,</w:t>
      </w:r>
      <w:r w:rsidRPr="003F7340">
        <w:t xml:space="preserve"> but failed to damage any of the British aircraft.</w:t>
      </w:r>
      <w:r>
        <w:t xml:space="preserve"> </w:t>
      </w:r>
    </w:p>
    <w:p w14:paraId="2494B081" w14:textId="668EC105" w:rsidR="008814E2" w:rsidRPr="00807D1D" w:rsidRDefault="008814E2" w:rsidP="008814E2">
      <w:pPr>
        <w:pStyle w:val="BodyText"/>
      </w:pPr>
      <w:r w:rsidRPr="00807D1D">
        <w:t>15-18 September 1940</w:t>
      </w:r>
      <w:r w:rsidR="00497252">
        <w:t>,</w:t>
      </w:r>
      <w:r w:rsidRPr="00807D1D">
        <w:t xml:space="preserve"> it is reported that the Commonwealth</w:t>
      </w:r>
      <w:r w:rsidR="0052647E">
        <w:fldChar w:fldCharType="begin"/>
      </w:r>
      <w:r w:rsidR="0052647E">
        <w:instrText xml:space="preserve"> XE "</w:instrText>
      </w:r>
      <w:r w:rsidR="0052647E" w:rsidRPr="009A061A">
        <w:instrText>Commonwealth</w:instrText>
      </w:r>
      <w:r w:rsidR="0052647E">
        <w:instrText xml:space="preserve">" </w:instrText>
      </w:r>
      <w:r w:rsidR="0052647E">
        <w:fldChar w:fldCharType="end"/>
      </w:r>
      <w:r w:rsidRPr="00807D1D">
        <w:t xml:space="preserve"> </w:t>
      </w:r>
      <w:r>
        <w:t>was</w:t>
      </w:r>
      <w:r w:rsidRPr="00807D1D">
        <w:t xml:space="preserve"> pulling out of Sidi Barrani</w:t>
      </w:r>
      <w:r>
        <w:fldChar w:fldCharType="begin"/>
      </w:r>
      <w:r>
        <w:instrText xml:space="preserve"> XE "</w:instrText>
      </w:r>
      <w:r w:rsidRPr="00D90B02">
        <w:instrText>Sidi Barrani</w:instrText>
      </w:r>
      <w:r>
        <w:instrText xml:space="preserve">" </w:instrText>
      </w:r>
      <w:r>
        <w:fldChar w:fldCharType="end"/>
      </w:r>
      <w:r w:rsidRPr="00807D1D">
        <w:t>.  British aircraft ha</w:t>
      </w:r>
      <w:r w:rsidR="00497252">
        <w:t>d</w:t>
      </w:r>
      <w:r w:rsidRPr="00807D1D">
        <w:t xml:space="preserve"> been seen interdicting around Buqbuq</w:t>
      </w:r>
      <w:r w:rsidR="0052647E">
        <w:fldChar w:fldCharType="begin"/>
      </w:r>
      <w:r w:rsidR="0052647E">
        <w:instrText xml:space="preserve"> XE "</w:instrText>
      </w:r>
      <w:r w:rsidR="0052647E" w:rsidRPr="00E52868">
        <w:instrText>Buqbuq</w:instrText>
      </w:r>
      <w:r w:rsidR="0052647E">
        <w:instrText xml:space="preserve">" </w:instrText>
      </w:r>
      <w:r w:rsidR="0052647E">
        <w:fldChar w:fldCharType="end"/>
      </w:r>
      <w:r w:rsidRPr="00807D1D">
        <w:t xml:space="preserve"> and ha</w:t>
      </w:r>
      <w:r w:rsidR="00497252">
        <w:t>d</w:t>
      </w:r>
      <w:r w:rsidRPr="00807D1D">
        <w:t xml:space="preserve"> been somewhat successful in hindering the advance of 1</w:t>
      </w:r>
      <w:r w:rsidRPr="0052647E">
        <w:rPr>
          <w:vertAlign w:val="superscript"/>
        </w:rPr>
        <w:t>st</w:t>
      </w:r>
      <w:r w:rsidR="0052647E">
        <w:t xml:space="preserve"> </w:t>
      </w:r>
      <w:r w:rsidRPr="00807D1D">
        <w:t>Raggruppamento</w:t>
      </w:r>
      <w:r w:rsidR="0052647E">
        <w:fldChar w:fldCharType="begin"/>
      </w:r>
      <w:r w:rsidR="0052647E">
        <w:instrText xml:space="preserve"> XE "</w:instrText>
      </w:r>
      <w:r w:rsidR="0052647E" w:rsidRPr="00003910">
        <w:instrText>1</w:instrText>
      </w:r>
      <w:r w:rsidR="0052647E" w:rsidRPr="00003910">
        <w:rPr>
          <w:vertAlign w:val="superscript"/>
        </w:rPr>
        <w:instrText>st</w:instrText>
      </w:r>
      <w:r w:rsidR="0052647E" w:rsidRPr="00003910">
        <w:instrText xml:space="preserve"> Raggruppamento</w:instrText>
      </w:r>
      <w:r w:rsidR="0052647E">
        <w:instrText xml:space="preserve">" </w:instrText>
      </w:r>
      <w:r w:rsidR="0052647E">
        <w:fldChar w:fldCharType="end"/>
      </w:r>
      <w:r w:rsidRPr="00807D1D">
        <w:t>. A squadron of CR-42s eventually chased them away. The British attempted to damage the airstrip with a mission of Wellington</w:t>
      </w:r>
      <w:r w:rsidR="0052647E">
        <w:fldChar w:fldCharType="begin"/>
      </w:r>
      <w:r w:rsidR="0052647E">
        <w:instrText xml:space="preserve"> XE "</w:instrText>
      </w:r>
      <w:r w:rsidR="0052647E" w:rsidRPr="00424C75">
        <w:instrText>Wellington</w:instrText>
      </w:r>
      <w:r w:rsidR="0052647E">
        <w:instrText xml:space="preserve">" </w:instrText>
      </w:r>
      <w:r w:rsidR="0052647E">
        <w:fldChar w:fldCharType="end"/>
      </w:r>
      <w:r w:rsidRPr="00807D1D">
        <w:t>s</w:t>
      </w:r>
      <w:r>
        <w:t>,</w:t>
      </w:r>
      <w:r w:rsidRPr="00807D1D">
        <w:t xml:space="preserve"> but this failed. General Maletti</w:t>
      </w:r>
      <w:r w:rsidR="0052647E">
        <w:fldChar w:fldCharType="begin"/>
      </w:r>
      <w:r w:rsidR="0052647E">
        <w:instrText xml:space="preserve"> XE "</w:instrText>
      </w:r>
      <w:r w:rsidR="0052647E" w:rsidRPr="00176824">
        <w:instrText>Maletti</w:instrText>
      </w:r>
      <w:r w:rsidR="0052647E">
        <w:instrText xml:space="preserve">" </w:instrText>
      </w:r>
      <w:r w:rsidR="0052647E">
        <w:fldChar w:fldCharType="end"/>
      </w:r>
      <w:r w:rsidRPr="00807D1D">
        <w:t xml:space="preserve"> and 63</w:t>
      </w:r>
      <w:r w:rsidRPr="0052647E">
        <w:rPr>
          <w:vertAlign w:val="superscript"/>
        </w:rPr>
        <w:t>rd</w:t>
      </w:r>
      <w:r w:rsidR="0052647E">
        <w:t xml:space="preserve"> </w:t>
      </w:r>
      <w:r w:rsidRPr="00807D1D">
        <w:t>MG battalion captured Sidi Barrani. Cirene Division</w:t>
      </w:r>
      <w:r w:rsidR="0052647E">
        <w:fldChar w:fldCharType="begin"/>
      </w:r>
      <w:r w:rsidR="0052647E">
        <w:instrText xml:space="preserve"> XE "</w:instrText>
      </w:r>
      <w:r w:rsidR="0052647E" w:rsidRPr="0085247F">
        <w:instrText>Cirene Division</w:instrText>
      </w:r>
      <w:r w:rsidR="0052647E">
        <w:instrText xml:space="preserve">" </w:instrText>
      </w:r>
      <w:r w:rsidR="0052647E">
        <w:fldChar w:fldCharType="end"/>
      </w:r>
      <w:r w:rsidRPr="00807D1D">
        <w:t xml:space="preserve"> also captured the abandoned airstrip at Maktila</w:t>
      </w:r>
      <w:r w:rsidR="0052647E">
        <w:fldChar w:fldCharType="begin"/>
      </w:r>
      <w:r w:rsidR="0052647E">
        <w:instrText xml:space="preserve"> XE "</w:instrText>
      </w:r>
      <w:r w:rsidR="0052647E" w:rsidRPr="00EE0371">
        <w:instrText>Maktila</w:instrText>
      </w:r>
      <w:r w:rsidR="0052647E">
        <w:instrText xml:space="preserve">" </w:instrText>
      </w:r>
      <w:r w:rsidR="0052647E">
        <w:fldChar w:fldCharType="end"/>
      </w:r>
      <w:r w:rsidRPr="00807D1D">
        <w:t xml:space="preserve">. </w:t>
      </w:r>
    </w:p>
    <w:p w14:paraId="77440227" w14:textId="4857F6A6" w:rsidR="008814E2" w:rsidRDefault="008814E2" w:rsidP="008814E2">
      <w:pPr>
        <w:pStyle w:val="BodyText"/>
      </w:pPr>
      <w:r w:rsidRPr="000A1BEC">
        <w:t>Libyan Operations Group HQ arrived at Sidi Barrani</w:t>
      </w:r>
      <w:r>
        <w:fldChar w:fldCharType="begin"/>
      </w:r>
      <w:r>
        <w:instrText xml:space="preserve"> XE "</w:instrText>
      </w:r>
      <w:r w:rsidRPr="00D90B02">
        <w:instrText>Sidi Barrani</w:instrText>
      </w:r>
      <w:r>
        <w:instrText xml:space="preserve">" </w:instrText>
      </w:r>
      <w:r>
        <w:fldChar w:fldCharType="end"/>
      </w:r>
      <w:r w:rsidRPr="000A1BEC">
        <w:t xml:space="preserve"> and set up camp with the 28</w:t>
      </w:r>
      <w:r w:rsidRPr="0052647E">
        <w:rPr>
          <w:vertAlign w:val="superscript"/>
        </w:rPr>
        <w:t>th</w:t>
      </w:r>
      <w:r w:rsidR="0052647E">
        <w:t xml:space="preserve"> </w:t>
      </w:r>
      <w:r w:rsidRPr="000A1BEC">
        <w:t>Blackshirt Division</w:t>
      </w:r>
      <w:r w:rsidR="0052647E">
        <w:fldChar w:fldCharType="begin"/>
      </w:r>
      <w:r w:rsidR="0052647E">
        <w:instrText xml:space="preserve"> XE "</w:instrText>
      </w:r>
      <w:r w:rsidR="0052647E" w:rsidRPr="00632BE6">
        <w:instrText>28</w:instrText>
      </w:r>
      <w:r w:rsidR="0052647E" w:rsidRPr="00632BE6">
        <w:rPr>
          <w:vertAlign w:val="superscript"/>
        </w:rPr>
        <w:instrText>th</w:instrText>
      </w:r>
      <w:r w:rsidR="0052647E" w:rsidRPr="00632BE6">
        <w:instrText xml:space="preserve"> Blackshirt Division</w:instrText>
      </w:r>
      <w:r w:rsidR="0052647E">
        <w:instrText xml:space="preserve">" </w:instrText>
      </w:r>
      <w:r w:rsidR="0052647E">
        <w:fldChar w:fldCharType="end"/>
      </w:r>
      <w:r w:rsidRPr="000A1BEC">
        <w:t>. Several divisions, MG battalions and Light Mechanized units flowed into Egypt</w:t>
      </w:r>
      <w:r w:rsidR="0052647E">
        <w:fldChar w:fldCharType="begin"/>
      </w:r>
      <w:r w:rsidR="0052647E">
        <w:instrText xml:space="preserve"> XE "</w:instrText>
      </w:r>
      <w:r w:rsidR="0052647E" w:rsidRPr="006953A0">
        <w:instrText>Egypt</w:instrText>
      </w:r>
      <w:r w:rsidR="0052647E">
        <w:instrText xml:space="preserve">" </w:instrText>
      </w:r>
      <w:r w:rsidR="0052647E">
        <w:fldChar w:fldCharType="end"/>
      </w:r>
      <w:r>
        <w:t xml:space="preserve">. </w:t>
      </w:r>
    </w:p>
    <w:p w14:paraId="07138257" w14:textId="2A066783" w:rsidR="008814E2" w:rsidRDefault="008814E2" w:rsidP="008814E2">
      <w:pPr>
        <w:pStyle w:val="BodyText"/>
      </w:pPr>
      <w:r>
        <w:t>However, by early January 1941, the Italian</w:t>
      </w:r>
      <w:r w:rsidR="0052647E">
        <w:fldChar w:fldCharType="begin"/>
      </w:r>
      <w:r w:rsidR="0052647E">
        <w:instrText xml:space="preserve"> XE "</w:instrText>
      </w:r>
      <w:r w:rsidR="0052647E" w:rsidRPr="00D14104">
        <w:instrText>Italian</w:instrText>
      </w:r>
      <w:r w:rsidR="0052647E">
        <w:instrText xml:space="preserve">" </w:instrText>
      </w:r>
      <w:r w:rsidR="0052647E">
        <w:fldChar w:fldCharType="end"/>
      </w:r>
      <w:r>
        <w:t xml:space="preserve"> forces had been repulsed and the British</w:t>
      </w:r>
      <w:r w:rsidR="0052647E">
        <w:fldChar w:fldCharType="begin"/>
      </w:r>
      <w:r w:rsidR="0052647E">
        <w:instrText xml:space="preserve"> XE "</w:instrText>
      </w:r>
      <w:r w:rsidR="0052647E" w:rsidRPr="009D5675">
        <w:instrText>British</w:instrText>
      </w:r>
      <w:r w:rsidR="0052647E">
        <w:instrText xml:space="preserve">" </w:instrText>
      </w:r>
      <w:r w:rsidR="0052647E">
        <w:fldChar w:fldCharType="end"/>
      </w:r>
      <w:r>
        <w:t>, Indian</w:t>
      </w:r>
      <w:r w:rsidR="0052647E">
        <w:fldChar w:fldCharType="begin"/>
      </w:r>
      <w:r w:rsidR="0052647E">
        <w:instrText xml:space="preserve"> XE "</w:instrText>
      </w:r>
      <w:r w:rsidR="0052647E" w:rsidRPr="007113F3">
        <w:instrText>Indian</w:instrText>
      </w:r>
      <w:r w:rsidR="0052647E">
        <w:instrText xml:space="preserve">" </w:instrText>
      </w:r>
      <w:r w:rsidR="0052647E">
        <w:fldChar w:fldCharType="end"/>
      </w:r>
      <w:r>
        <w:t xml:space="preserve"> and Australian</w:t>
      </w:r>
      <w:r w:rsidR="0052647E">
        <w:fldChar w:fldCharType="begin"/>
      </w:r>
      <w:r w:rsidR="0052647E">
        <w:instrText xml:space="preserve"> XE "</w:instrText>
      </w:r>
      <w:r w:rsidR="0052647E" w:rsidRPr="00DB1EE8">
        <w:instrText>Australian</w:instrText>
      </w:r>
      <w:r w:rsidR="0052647E">
        <w:instrText xml:space="preserve">" </w:instrText>
      </w:r>
      <w:r w:rsidR="0052647E">
        <w:fldChar w:fldCharType="end"/>
      </w:r>
      <w:r>
        <w:t xml:space="preserve"> forces had recaptured Sidi Barrani</w:t>
      </w:r>
      <w:r>
        <w:fldChar w:fldCharType="begin"/>
      </w:r>
      <w:r>
        <w:instrText xml:space="preserve"> XE "</w:instrText>
      </w:r>
      <w:r w:rsidRPr="00BC03F8">
        <w:instrText>Sidi Barr</w:instrText>
      </w:r>
      <w:r>
        <w:instrText>a</w:instrText>
      </w:r>
      <w:r w:rsidRPr="00BC03F8">
        <w:instrText>ni</w:instrText>
      </w:r>
      <w:r>
        <w:instrText xml:space="preserve">" </w:instrText>
      </w:r>
      <w:r>
        <w:fldChar w:fldCharType="end"/>
      </w:r>
      <w:r>
        <w:t xml:space="preserve"> and were pushing the Italians out of Egypt back to Tobruk</w:t>
      </w:r>
      <w:r w:rsidR="00C5087C">
        <w:fldChar w:fldCharType="begin"/>
      </w:r>
      <w:r w:rsidR="00C5087C">
        <w:instrText xml:space="preserve"> XE "</w:instrText>
      </w:r>
      <w:r w:rsidR="00C5087C" w:rsidRPr="006E531E">
        <w:instrText>Tobruk</w:instrText>
      </w:r>
      <w:r w:rsidR="00C5087C">
        <w:instrText xml:space="preserve">" </w:instrText>
      </w:r>
      <w:r w:rsidR="00C5087C">
        <w:fldChar w:fldCharType="end"/>
      </w:r>
      <w:r>
        <w:t xml:space="preserve">. By 25 March 1941, </w:t>
      </w:r>
      <w:r w:rsidRPr="00BF394D">
        <w:t>Australian units occupied the airstrip and port at Gazala</w:t>
      </w:r>
      <w:r>
        <w:fldChar w:fldCharType="begin"/>
      </w:r>
      <w:r>
        <w:instrText xml:space="preserve"> XE "</w:instrText>
      </w:r>
      <w:r w:rsidRPr="00B21141">
        <w:instrText>Gazala</w:instrText>
      </w:r>
      <w:r>
        <w:instrText xml:space="preserve">" </w:instrText>
      </w:r>
      <w:r>
        <w:fldChar w:fldCharType="end"/>
      </w:r>
      <w:r>
        <w:t>.</w:t>
      </w:r>
    </w:p>
    <w:p w14:paraId="6808B01F" w14:textId="1A1C15C0" w:rsidR="00FF1366" w:rsidRPr="00B21AEE" w:rsidRDefault="00FF1366" w:rsidP="00FF1366">
      <w:pPr>
        <w:pStyle w:val="BodyText"/>
      </w:pPr>
      <w:r w:rsidRPr="00B21AEE">
        <w:t>Although the Libyan campaign was seriously limited because of desert conditions, the Règia Aeronautica</w:t>
      </w:r>
      <w:r>
        <w:fldChar w:fldCharType="begin"/>
      </w:r>
      <w:r>
        <w:instrText xml:space="preserve"> XE "</w:instrText>
      </w:r>
      <w:r w:rsidRPr="00514693">
        <w:instrText>Règia Aeronautica</w:instrText>
      </w:r>
      <w:r>
        <w:instrText xml:space="preserve">" </w:instrText>
      </w:r>
      <w:r>
        <w:fldChar w:fldCharType="end"/>
      </w:r>
      <w:r w:rsidRPr="00B21AEE">
        <w:t xml:space="preserve"> managed to retain a force of nearly four hundred </w:t>
      </w:r>
      <w:r>
        <w:t>aircraft</w:t>
      </w:r>
      <w:r w:rsidRPr="00B21AEE">
        <w:t>, most of them obsolete biplanes such as the Fiat CR-32</w:t>
      </w:r>
      <w:r w:rsidR="00C5087C">
        <w:fldChar w:fldCharType="begin"/>
      </w:r>
      <w:r w:rsidR="00C5087C">
        <w:instrText xml:space="preserve"> XE "</w:instrText>
      </w:r>
      <w:r w:rsidR="00C5087C" w:rsidRPr="00BD54F3">
        <w:instrText>Fiat CR-32</w:instrText>
      </w:r>
      <w:r w:rsidR="00C5087C">
        <w:instrText xml:space="preserve">" </w:instrText>
      </w:r>
      <w:r w:rsidR="00C5087C">
        <w:fldChar w:fldCharType="end"/>
      </w:r>
      <w:r w:rsidRPr="00B21AEE">
        <w:t xml:space="preserve"> and Fiat CR-42</w:t>
      </w:r>
      <w:r w:rsidR="000F2124">
        <w:fldChar w:fldCharType="begin"/>
      </w:r>
      <w:r w:rsidR="000F2124">
        <w:instrText xml:space="preserve"> XE "</w:instrText>
      </w:r>
      <w:r w:rsidR="000F2124" w:rsidRPr="00FA31C8">
        <w:instrText>Fiat CR-42</w:instrText>
      </w:r>
      <w:r w:rsidR="000F2124">
        <w:instrText xml:space="preserve">" </w:instrText>
      </w:r>
      <w:r w:rsidR="000F2124">
        <w:fldChar w:fldCharType="end"/>
      </w:r>
      <w:r w:rsidRPr="00B21AEE">
        <w:t>. During the first offensive towards Sidi Barrani</w:t>
      </w:r>
      <w:r w:rsidR="00C5087C">
        <w:fldChar w:fldCharType="begin"/>
      </w:r>
      <w:r w:rsidR="00C5087C">
        <w:instrText xml:space="preserve"> XE "</w:instrText>
      </w:r>
      <w:r w:rsidR="00C5087C" w:rsidRPr="009F75BF">
        <w:instrText>Sidi Barrani</w:instrText>
      </w:r>
      <w:r w:rsidR="00C5087C">
        <w:instrText xml:space="preserve">" </w:instrText>
      </w:r>
      <w:r w:rsidR="00C5087C">
        <w:fldChar w:fldCharType="end"/>
      </w:r>
      <w:r w:rsidRPr="00B21AEE">
        <w:t>, the Règia Aeronautica</w:t>
      </w:r>
      <w:r w:rsidR="00C5087C">
        <w:fldChar w:fldCharType="begin"/>
      </w:r>
      <w:r w:rsidR="00C5087C">
        <w:instrText xml:space="preserve"> XE "</w:instrText>
      </w:r>
      <w:r w:rsidR="00C5087C" w:rsidRPr="001D186C">
        <w:instrText>Règia Aeronautica</w:instrText>
      </w:r>
      <w:r w:rsidR="00C5087C">
        <w:instrText xml:space="preserve">" </w:instrText>
      </w:r>
      <w:r w:rsidR="00C5087C">
        <w:fldChar w:fldCharType="end"/>
      </w:r>
      <w:r w:rsidRPr="00B21AEE">
        <w:t xml:space="preserve"> performed poorly, despite minimal enemy resistance. During the first British counter-offensive, the Règia Aeronautica suffered heavy losses (over 400 aircraft) until the German</w:t>
      </w:r>
      <w:r w:rsidR="00C5087C">
        <w:fldChar w:fldCharType="begin"/>
      </w:r>
      <w:r w:rsidR="00C5087C">
        <w:instrText xml:space="preserve"> XE "</w:instrText>
      </w:r>
      <w:r w:rsidR="00C5087C" w:rsidRPr="00044B3A">
        <w:instrText>German</w:instrText>
      </w:r>
      <w:r w:rsidR="00C5087C">
        <w:instrText xml:space="preserve">" </w:instrText>
      </w:r>
      <w:r w:rsidR="00C5087C">
        <w:fldChar w:fldCharType="end"/>
      </w:r>
      <w:r w:rsidRPr="00B21AEE">
        <w:t xml:space="preserve"> attack on Greece</w:t>
      </w:r>
      <w:r w:rsidR="00C5087C">
        <w:fldChar w:fldCharType="begin"/>
      </w:r>
      <w:r w:rsidR="00C5087C">
        <w:instrText xml:space="preserve"> XE "</w:instrText>
      </w:r>
      <w:r w:rsidR="00C5087C" w:rsidRPr="00D64D9C">
        <w:instrText>Greece</w:instrText>
      </w:r>
      <w:r w:rsidR="00C5087C">
        <w:instrText xml:space="preserve">" </w:instrText>
      </w:r>
      <w:r w:rsidR="00C5087C">
        <w:fldChar w:fldCharType="end"/>
      </w:r>
      <w:r w:rsidRPr="00B21AEE">
        <w:t>, when British forces had to divert a major part of their land and air forces thus giving the Italian forces enough time to deploy more units and strengthen their air forces. These were supplemented by the arrival of Rommel</w:t>
      </w:r>
      <w:r>
        <w:fldChar w:fldCharType="begin"/>
      </w:r>
      <w:r>
        <w:instrText xml:space="preserve"> XE "</w:instrText>
      </w:r>
      <w:r w:rsidRPr="00C8106F">
        <w:instrText>Rommel</w:instrText>
      </w:r>
      <w:r>
        <w:instrText xml:space="preserve">" </w:instrText>
      </w:r>
      <w:r>
        <w:fldChar w:fldCharType="end"/>
      </w:r>
      <w:r w:rsidRPr="00B21AEE">
        <w:t>'s Afrika Korps</w:t>
      </w:r>
      <w:r w:rsidR="00C5087C">
        <w:fldChar w:fldCharType="begin"/>
      </w:r>
      <w:r w:rsidR="00C5087C">
        <w:instrText xml:space="preserve"> XE "</w:instrText>
      </w:r>
      <w:r w:rsidR="00C5087C" w:rsidRPr="00F4587D">
        <w:instrText>Afrika Korps</w:instrText>
      </w:r>
      <w:r w:rsidR="00C5087C">
        <w:instrText xml:space="preserve">" </w:instrText>
      </w:r>
      <w:r w:rsidR="00C5087C">
        <w:fldChar w:fldCharType="end"/>
      </w:r>
      <w:r w:rsidRPr="00B21AEE">
        <w:t>, and the attached Luftwaffe</w:t>
      </w:r>
      <w:r w:rsidR="00C5087C">
        <w:fldChar w:fldCharType="begin"/>
      </w:r>
      <w:r w:rsidR="00C5087C">
        <w:instrText xml:space="preserve"> XE "</w:instrText>
      </w:r>
      <w:r w:rsidR="00C5087C" w:rsidRPr="00924140">
        <w:instrText>Luftwaffe</w:instrText>
      </w:r>
      <w:r w:rsidR="00C5087C">
        <w:instrText xml:space="preserve">" </w:instrText>
      </w:r>
      <w:r w:rsidR="00C5087C">
        <w:fldChar w:fldCharType="end"/>
      </w:r>
      <w:r w:rsidRPr="00B21AEE">
        <w:t xml:space="preserve"> forces deployed almost 200 airplanes in Libya</w:t>
      </w:r>
      <w:r w:rsidR="00C5087C">
        <w:fldChar w:fldCharType="begin"/>
      </w:r>
      <w:r w:rsidR="00C5087C">
        <w:instrText xml:space="preserve"> XE "</w:instrText>
      </w:r>
      <w:r w:rsidR="00C5087C" w:rsidRPr="005128F5">
        <w:instrText>Libya</w:instrText>
      </w:r>
      <w:r w:rsidR="00C5087C">
        <w:instrText xml:space="preserve">" </w:instrText>
      </w:r>
      <w:r w:rsidR="00C5087C">
        <w:fldChar w:fldCharType="end"/>
      </w:r>
      <w:r w:rsidRPr="00B21AEE">
        <w:t xml:space="preserve"> and another 600 in Sicily</w:t>
      </w:r>
      <w:r w:rsidR="00C5087C">
        <w:fldChar w:fldCharType="begin"/>
      </w:r>
      <w:r w:rsidR="00C5087C">
        <w:instrText xml:space="preserve"> XE "</w:instrText>
      </w:r>
      <w:r w:rsidR="00C5087C" w:rsidRPr="001066B0">
        <w:instrText>Sicily</w:instrText>
      </w:r>
      <w:r w:rsidR="00C5087C">
        <w:instrText xml:space="preserve">" </w:instrText>
      </w:r>
      <w:r w:rsidR="00C5087C">
        <w:fldChar w:fldCharType="end"/>
      </w:r>
      <w:r w:rsidRPr="00B21AEE">
        <w:t>.</w:t>
      </w:r>
    </w:p>
    <w:p w14:paraId="66C4FEB3" w14:textId="01A0638C" w:rsidR="00FF1366" w:rsidRPr="00B21AEE" w:rsidRDefault="00FF1366" w:rsidP="00FF1366">
      <w:pPr>
        <w:pStyle w:val="BodyText"/>
      </w:pPr>
      <w:r w:rsidRPr="00B21AEE">
        <w:t>Next to the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rsidRPr="00B21AEE">
        <w:t>, the Italian air force performed better due to exchange of tactical doctrine between services and the arrival of more modern aircraft. During Rommel</w:t>
      </w:r>
      <w:r>
        <w:fldChar w:fldCharType="begin"/>
      </w:r>
      <w:r>
        <w:instrText xml:space="preserve"> XE "</w:instrText>
      </w:r>
      <w:r w:rsidRPr="00C8106F">
        <w:instrText>Rommel</w:instrText>
      </w:r>
      <w:r>
        <w:instrText xml:space="preserve">" </w:instrText>
      </w:r>
      <w:r>
        <w:fldChar w:fldCharType="end"/>
      </w:r>
      <w:r w:rsidRPr="00B21AEE">
        <w:t>'s first offensive they</w:t>
      </w:r>
      <w:r w:rsidRPr="00FF1366">
        <w:t xml:space="preserve"> </w:t>
      </w:r>
      <w:r w:rsidRPr="00B21AEE">
        <w:t>managed to keep the RAF</w:t>
      </w:r>
      <w:r w:rsidR="00C5087C">
        <w:fldChar w:fldCharType="begin"/>
      </w:r>
      <w:r w:rsidR="00C5087C">
        <w:instrText xml:space="preserve"> XE "</w:instrText>
      </w:r>
      <w:r w:rsidR="00C5087C" w:rsidRPr="007A0AE5">
        <w:instrText>RAF</w:instrText>
      </w:r>
      <w:r w:rsidR="00C5087C">
        <w:instrText xml:space="preserve">" </w:instrText>
      </w:r>
      <w:r w:rsidR="00C5087C">
        <w:fldChar w:fldCharType="end"/>
      </w:r>
      <w:r w:rsidRPr="00B21AEE">
        <w:t xml:space="preserve"> fighters away from Rommel's forces, and covered Rommel's retreat during the British </w:t>
      </w:r>
      <w:r>
        <w:t>‘</w:t>
      </w:r>
      <w:r w:rsidRPr="00B21AEE">
        <w:t>Operation Crusader</w:t>
      </w:r>
      <w:r w:rsidR="00C5087C">
        <w:fldChar w:fldCharType="begin"/>
      </w:r>
      <w:r w:rsidR="00C5087C">
        <w:instrText xml:space="preserve"> XE "</w:instrText>
      </w:r>
      <w:r w:rsidR="00C5087C" w:rsidRPr="007F4B1F">
        <w:instrText>Operation Crusader</w:instrText>
      </w:r>
      <w:r w:rsidR="00C5087C">
        <w:instrText xml:space="preserve">" </w:instrText>
      </w:r>
      <w:r w:rsidR="00C5087C">
        <w:fldChar w:fldCharType="end"/>
      </w:r>
      <w:r>
        <w:t>’</w:t>
      </w:r>
      <w:r w:rsidRPr="00B21AEE">
        <w:t xml:space="preserve"> while inflicting heavy losses on the RAF bombing </w:t>
      </w:r>
      <w:r>
        <w:t>aircraft</w:t>
      </w:r>
      <w:r w:rsidRPr="00B21AEE">
        <w:t>.</w:t>
      </w:r>
    </w:p>
    <w:p w14:paraId="2E6BF903" w14:textId="0C38C090" w:rsidR="00FF1366" w:rsidRPr="00B21AEE" w:rsidRDefault="00FF1366" w:rsidP="00FF1366">
      <w:pPr>
        <w:pStyle w:val="BodyText"/>
      </w:pPr>
      <w:r w:rsidRPr="00B21AEE">
        <w:t>During Rommel</w:t>
      </w:r>
      <w:r>
        <w:fldChar w:fldCharType="begin"/>
      </w:r>
      <w:r>
        <w:instrText xml:space="preserve"> XE "</w:instrText>
      </w:r>
      <w:r w:rsidRPr="00C8106F">
        <w:instrText>Rommel</w:instrText>
      </w:r>
      <w:r>
        <w:instrText xml:space="preserve">" </w:instrText>
      </w:r>
      <w:r>
        <w:fldChar w:fldCharType="end"/>
      </w:r>
      <w:r w:rsidRPr="00B21AEE">
        <w:t>'s second offensive the Règia Aeronautica</w:t>
      </w:r>
      <w:r>
        <w:fldChar w:fldCharType="begin"/>
      </w:r>
      <w:r>
        <w:instrText xml:space="preserve"> XE "</w:instrText>
      </w:r>
      <w:r w:rsidRPr="00514693">
        <w:instrText>Règia Aeronautica</w:instrText>
      </w:r>
      <w:r>
        <w:instrText xml:space="preserve">" </w:instrText>
      </w:r>
      <w:r>
        <w:fldChar w:fldCharType="end"/>
      </w:r>
      <w:r w:rsidRPr="00B21AEE">
        <w:t xml:space="preserve"> and the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rsidRPr="00B21AEE">
        <w:t xml:space="preserve"> suffered considerable losses due to stronger Allied resistance</w:t>
      </w:r>
      <w:r>
        <w:t>,</w:t>
      </w:r>
      <w:r w:rsidRPr="00B21AEE">
        <w:t xml:space="preserve"> </w:t>
      </w:r>
      <w:r>
        <w:t>with</w:t>
      </w:r>
      <w:r w:rsidRPr="00B21AEE">
        <w:t xml:space="preserve"> almost </w:t>
      </w:r>
      <w:r>
        <w:t xml:space="preserve">their </w:t>
      </w:r>
      <w:r w:rsidRPr="00B21AEE">
        <w:t>entire destruction during the air battles over El Alamein</w:t>
      </w:r>
      <w:r>
        <w:fldChar w:fldCharType="begin"/>
      </w:r>
      <w:r>
        <w:instrText xml:space="preserve"> XE "</w:instrText>
      </w:r>
      <w:r w:rsidRPr="009731DF">
        <w:instrText>El Alamein</w:instrText>
      </w:r>
      <w:r>
        <w:instrText xml:space="preserve">" </w:instrText>
      </w:r>
      <w:r>
        <w:fldChar w:fldCharType="end"/>
      </w:r>
      <w:r w:rsidRPr="00B21AEE">
        <w:t xml:space="preserve"> and the bombing raids over Alexandria</w:t>
      </w:r>
      <w:r>
        <w:fldChar w:fldCharType="begin"/>
      </w:r>
      <w:r>
        <w:instrText xml:space="preserve"> XE "</w:instrText>
      </w:r>
      <w:r w:rsidRPr="00FD3ECA">
        <w:instrText>Alexandria</w:instrText>
      </w:r>
      <w:r>
        <w:instrText xml:space="preserve">" </w:instrText>
      </w:r>
      <w:r>
        <w:fldChar w:fldCharType="end"/>
      </w:r>
      <w:r w:rsidRPr="00B21AEE">
        <w:t xml:space="preserve"> and Cairo</w:t>
      </w:r>
      <w:r>
        <w:fldChar w:fldCharType="begin"/>
      </w:r>
      <w:r>
        <w:instrText xml:space="preserve"> XE "</w:instrText>
      </w:r>
      <w:r w:rsidRPr="00877411">
        <w:instrText>Cairo</w:instrText>
      </w:r>
      <w:r>
        <w:instrText xml:space="preserve">" </w:instrText>
      </w:r>
      <w:r>
        <w:fldChar w:fldCharType="end"/>
      </w:r>
      <w:r w:rsidRPr="00B21AEE">
        <w:t>.</w:t>
      </w:r>
    </w:p>
    <w:p w14:paraId="7F3CB5B6" w14:textId="13488EA0" w:rsidR="00FF1366" w:rsidRPr="00B21AEE" w:rsidRDefault="00FF1366" w:rsidP="00FF1366">
      <w:pPr>
        <w:pStyle w:val="BodyText"/>
      </w:pPr>
      <w:r w:rsidRPr="00B21AEE">
        <w:t>The Règia Aeronautica</w:t>
      </w:r>
      <w:r>
        <w:t xml:space="preserve"> were</w:t>
      </w:r>
      <w:r w:rsidRPr="00B21AEE">
        <w:t xml:space="preserve"> almost destroyed in Egypt</w:t>
      </w:r>
      <w:r w:rsidR="00C5087C">
        <w:fldChar w:fldCharType="begin"/>
      </w:r>
      <w:r w:rsidR="00C5087C">
        <w:instrText xml:space="preserve"> XE "</w:instrText>
      </w:r>
      <w:r w:rsidR="00C5087C" w:rsidRPr="00D621A4">
        <w:instrText>Egypt</w:instrText>
      </w:r>
      <w:r w:rsidR="00C5087C">
        <w:instrText xml:space="preserve">" </w:instrText>
      </w:r>
      <w:r w:rsidR="00C5087C">
        <w:fldChar w:fldCharType="end"/>
      </w:r>
      <w:r w:rsidRPr="00B21AEE">
        <w:t xml:space="preserve">, </w:t>
      </w:r>
      <w:r>
        <w:t xml:space="preserve">and the remnants of this Italian force </w:t>
      </w:r>
      <w:r w:rsidRPr="00B21AEE">
        <w:t>w</w:t>
      </w:r>
      <w:r>
        <w:t>ere</w:t>
      </w:r>
      <w:r w:rsidRPr="00B21AEE">
        <w:t xml:space="preserve"> quickly retired to Tobruk</w:t>
      </w:r>
      <w:r w:rsidR="00C5087C">
        <w:fldChar w:fldCharType="begin"/>
      </w:r>
      <w:r w:rsidR="00C5087C">
        <w:instrText xml:space="preserve"> XE "</w:instrText>
      </w:r>
      <w:r w:rsidR="00C5087C" w:rsidRPr="0091519A">
        <w:instrText>Tobruk</w:instrText>
      </w:r>
      <w:r w:rsidR="00C5087C">
        <w:instrText xml:space="preserve">" </w:instrText>
      </w:r>
      <w:r w:rsidR="00C5087C">
        <w:fldChar w:fldCharType="end"/>
      </w:r>
      <w:r w:rsidRPr="00B21AEE">
        <w:t>, Benghazi</w:t>
      </w:r>
      <w:r w:rsidR="00C5087C">
        <w:fldChar w:fldCharType="begin"/>
      </w:r>
      <w:r w:rsidR="00C5087C">
        <w:instrText xml:space="preserve"> XE "</w:instrText>
      </w:r>
      <w:r w:rsidR="00C5087C" w:rsidRPr="00260722">
        <w:instrText>Benghazi</w:instrText>
      </w:r>
      <w:r w:rsidR="00C5087C">
        <w:instrText xml:space="preserve">" </w:instrText>
      </w:r>
      <w:r w:rsidR="00C5087C">
        <w:fldChar w:fldCharType="end"/>
      </w:r>
      <w:r w:rsidRPr="00B21AEE">
        <w:t>, Tripoli</w:t>
      </w:r>
      <w:r>
        <w:fldChar w:fldCharType="begin"/>
      </w:r>
      <w:r>
        <w:instrText xml:space="preserve"> XE "</w:instrText>
      </w:r>
      <w:r w:rsidRPr="00F24D18">
        <w:instrText>Tripoli</w:instrText>
      </w:r>
      <w:r>
        <w:instrText xml:space="preserve">" </w:instrText>
      </w:r>
      <w:r>
        <w:fldChar w:fldCharType="end"/>
      </w:r>
      <w:r w:rsidRPr="00B21AEE">
        <w:t xml:space="preserve"> and eventually Tunisia</w:t>
      </w:r>
      <w:r>
        <w:fldChar w:fldCharType="begin"/>
      </w:r>
      <w:r>
        <w:instrText xml:space="preserve"> XE "</w:instrText>
      </w:r>
      <w:r w:rsidRPr="00B93F1F">
        <w:instrText>Tunisia</w:instrText>
      </w:r>
      <w:r>
        <w:instrText xml:space="preserve">" </w:instrText>
      </w:r>
      <w:r>
        <w:fldChar w:fldCharType="end"/>
      </w:r>
      <w:r w:rsidRPr="00B21AEE">
        <w:t>.</w:t>
      </w:r>
    </w:p>
    <w:p w14:paraId="57140E36" w14:textId="7D12D1FA" w:rsidR="00FF1366" w:rsidRPr="00B21AEE" w:rsidRDefault="00FF1366" w:rsidP="00FF1366">
      <w:pPr>
        <w:pStyle w:val="BodyText"/>
      </w:pPr>
      <w:r w:rsidRPr="00B21AEE">
        <w:t>The Règia Aeronautica</w:t>
      </w:r>
      <w:r w:rsidR="00C5087C">
        <w:fldChar w:fldCharType="begin"/>
      </w:r>
      <w:r w:rsidR="00C5087C">
        <w:instrText xml:space="preserve"> XE "</w:instrText>
      </w:r>
      <w:r w:rsidR="00C5087C" w:rsidRPr="0093135B">
        <w:instrText>Règia Aeronautica</w:instrText>
      </w:r>
      <w:r w:rsidR="00C5087C">
        <w:instrText xml:space="preserve">" </w:instrText>
      </w:r>
      <w:r w:rsidR="00C5087C">
        <w:fldChar w:fldCharType="end"/>
      </w:r>
      <w:r w:rsidRPr="00B21AEE">
        <w:t xml:space="preserve"> also participated in the air offensive on the British controlled island of Malta</w:t>
      </w:r>
      <w:r>
        <w:fldChar w:fldCharType="begin"/>
      </w:r>
      <w:r>
        <w:instrText xml:space="preserve"> XE "</w:instrText>
      </w:r>
      <w:r w:rsidRPr="009540F1">
        <w:instrText>Malta</w:instrText>
      </w:r>
      <w:r>
        <w:instrText xml:space="preserve">" </w:instrText>
      </w:r>
      <w:r>
        <w:fldChar w:fldCharType="end"/>
      </w:r>
      <w:r w:rsidRPr="00B21AEE">
        <w:t xml:space="preserve"> in an attempt to gain control of the sea routes from Sicily</w:t>
      </w:r>
      <w:r>
        <w:fldChar w:fldCharType="begin"/>
      </w:r>
      <w:r>
        <w:instrText xml:space="preserve"> XE "</w:instrText>
      </w:r>
      <w:r w:rsidRPr="0088097E">
        <w:instrText>Sicily</w:instrText>
      </w:r>
      <w:r>
        <w:instrText xml:space="preserve">" </w:instrText>
      </w:r>
      <w:r>
        <w:fldChar w:fldCharType="end"/>
      </w:r>
      <w:r w:rsidRPr="00B21AEE">
        <w:t xml:space="preserve"> and Italy</w:t>
      </w:r>
      <w:r w:rsidR="00C5087C">
        <w:fldChar w:fldCharType="begin"/>
      </w:r>
      <w:r w:rsidR="00C5087C">
        <w:instrText xml:space="preserve"> XE "</w:instrText>
      </w:r>
      <w:r w:rsidR="00C5087C" w:rsidRPr="00BB1770">
        <w:instrText>Italy</w:instrText>
      </w:r>
      <w:r w:rsidR="00C5087C">
        <w:instrText xml:space="preserve">" </w:instrText>
      </w:r>
      <w:r w:rsidR="00C5087C">
        <w:fldChar w:fldCharType="end"/>
      </w:r>
      <w:r w:rsidRPr="00B21AEE">
        <w:t xml:space="preserve"> to North Africa</w:t>
      </w:r>
      <w:r w:rsidR="00C5087C">
        <w:fldChar w:fldCharType="begin"/>
      </w:r>
      <w:r w:rsidR="00C5087C">
        <w:instrText xml:space="preserve"> XE "</w:instrText>
      </w:r>
      <w:r w:rsidR="00C5087C" w:rsidRPr="0064474D">
        <w:instrText>North Africa</w:instrText>
      </w:r>
      <w:r w:rsidR="00C5087C">
        <w:instrText xml:space="preserve">" </w:instrText>
      </w:r>
      <w:r w:rsidR="00C5087C">
        <w:fldChar w:fldCharType="end"/>
      </w:r>
      <w:r w:rsidRPr="00B21AEE">
        <w:t xml:space="preserve"> from its bases in Sicily, Italy and Sardinia</w:t>
      </w:r>
      <w:r>
        <w:fldChar w:fldCharType="begin"/>
      </w:r>
      <w:r>
        <w:instrText xml:space="preserve"> XE "</w:instrText>
      </w:r>
      <w:r w:rsidRPr="004F511F">
        <w:instrText>Sardinia</w:instrText>
      </w:r>
      <w:r>
        <w:instrText xml:space="preserve">" </w:instrText>
      </w:r>
      <w:r>
        <w:fldChar w:fldCharType="end"/>
      </w:r>
      <w:r w:rsidRPr="00B21AEE">
        <w:t>. Although on the edge of starvation and suffering heavy losses, Malta managed to withstand the attacks from the Italian</w:t>
      </w:r>
      <w:r w:rsidR="00F74938">
        <w:fldChar w:fldCharType="begin"/>
      </w:r>
      <w:r w:rsidR="00F74938">
        <w:instrText xml:space="preserve"> XE "</w:instrText>
      </w:r>
      <w:r w:rsidR="00F74938" w:rsidRPr="00B91FC2">
        <w:instrText>Italian</w:instrText>
      </w:r>
      <w:r w:rsidR="00F74938">
        <w:instrText xml:space="preserve">" </w:instrText>
      </w:r>
      <w:r w:rsidR="00F74938">
        <w:fldChar w:fldCharType="end"/>
      </w:r>
      <w:r w:rsidRPr="00B21AEE">
        <w:t xml:space="preserve"> and German</w:t>
      </w:r>
      <w:r w:rsidR="00C5087C">
        <w:fldChar w:fldCharType="begin"/>
      </w:r>
      <w:r w:rsidR="00C5087C">
        <w:instrText xml:space="preserve"> XE "</w:instrText>
      </w:r>
      <w:r w:rsidR="00C5087C" w:rsidRPr="00E8360A">
        <w:instrText>German</w:instrText>
      </w:r>
      <w:r w:rsidR="00C5087C">
        <w:instrText xml:space="preserve">" </w:instrText>
      </w:r>
      <w:r w:rsidR="00C5087C">
        <w:fldChar w:fldCharType="end"/>
      </w:r>
      <w:r w:rsidRPr="00B21AEE">
        <w:t xml:space="preserve"> air force, and inflicted losses of almost 1500 planes. The battle cost the British</w:t>
      </w:r>
      <w:r w:rsidR="00F74938">
        <w:fldChar w:fldCharType="begin"/>
      </w:r>
      <w:r w:rsidR="00F74938">
        <w:instrText xml:space="preserve"> XE "</w:instrText>
      </w:r>
      <w:r w:rsidR="00F74938" w:rsidRPr="00AD6AE7">
        <w:instrText>British</w:instrText>
      </w:r>
      <w:r w:rsidR="00F74938">
        <w:instrText xml:space="preserve">" </w:instrText>
      </w:r>
      <w:r w:rsidR="00F74938">
        <w:fldChar w:fldCharType="end"/>
      </w:r>
      <w:r w:rsidRPr="00B21AEE">
        <w:t xml:space="preserve"> 800 planes and considerable amounts of transport ships, but the price was worth it: 60% of Axis</w:t>
      </w:r>
      <w:r w:rsidR="00F74938">
        <w:fldChar w:fldCharType="begin"/>
      </w:r>
      <w:r w:rsidR="00F74938">
        <w:instrText xml:space="preserve"> XE "</w:instrText>
      </w:r>
      <w:r w:rsidR="00F74938" w:rsidRPr="00BD4DB1">
        <w:instrText>Axis</w:instrText>
      </w:r>
      <w:r w:rsidR="00F74938">
        <w:instrText xml:space="preserve">" </w:instrText>
      </w:r>
      <w:r w:rsidR="00F74938">
        <w:fldChar w:fldCharType="end"/>
      </w:r>
      <w:r w:rsidRPr="00B21AEE">
        <w:t xml:space="preserve"> supplies </w:t>
      </w:r>
      <w:r>
        <w:t>intended for</w:t>
      </w:r>
      <w:r w:rsidRPr="00B21AEE">
        <w:t xml:space="preserve"> </w:t>
      </w:r>
      <w:r w:rsidR="00C5087C">
        <w:t xml:space="preserve">North </w:t>
      </w:r>
      <w:r w:rsidRPr="00B21AEE">
        <w:t>Africa</w:t>
      </w:r>
      <w:r w:rsidR="00F74938">
        <w:fldChar w:fldCharType="begin"/>
      </w:r>
      <w:r w:rsidR="00F74938">
        <w:instrText xml:space="preserve"> XE "</w:instrText>
      </w:r>
      <w:r w:rsidR="00F74938" w:rsidRPr="000C28B0">
        <w:instrText>North Africa</w:instrText>
      </w:r>
      <w:r w:rsidR="00F74938">
        <w:instrText xml:space="preserve">" </w:instrText>
      </w:r>
      <w:r w:rsidR="00F74938">
        <w:fldChar w:fldCharType="end"/>
      </w:r>
      <w:r w:rsidRPr="00B21AEE">
        <w:t xml:space="preserve"> were sunk thanks to Malta</w:t>
      </w:r>
      <w:r w:rsidR="00F74938">
        <w:fldChar w:fldCharType="begin"/>
      </w:r>
      <w:r w:rsidR="00F74938">
        <w:instrText xml:space="preserve"> XE "</w:instrText>
      </w:r>
      <w:r w:rsidR="00F74938" w:rsidRPr="00736807">
        <w:instrText>Malta</w:instrText>
      </w:r>
      <w:r w:rsidR="00F74938">
        <w:instrText xml:space="preserve">" </w:instrText>
      </w:r>
      <w:r w:rsidR="00F74938">
        <w:fldChar w:fldCharType="end"/>
      </w:r>
      <w:r w:rsidRPr="00B21AEE">
        <w:t>'s aircraft, submarines</w:t>
      </w:r>
      <w:r w:rsidR="00F74938">
        <w:fldChar w:fldCharType="begin"/>
      </w:r>
      <w:r w:rsidR="00F74938">
        <w:instrText xml:space="preserve"> XE "</w:instrText>
      </w:r>
      <w:r w:rsidR="00F74938" w:rsidRPr="000B7874">
        <w:instrText>submarines</w:instrText>
      </w:r>
      <w:r w:rsidR="00F74938">
        <w:instrText xml:space="preserve">" </w:instrText>
      </w:r>
      <w:r w:rsidR="00F74938">
        <w:fldChar w:fldCharType="end"/>
      </w:r>
      <w:r w:rsidRPr="00B21AEE">
        <w:t xml:space="preserve"> and destroyers</w:t>
      </w:r>
      <w:r w:rsidR="00F74938">
        <w:fldChar w:fldCharType="begin"/>
      </w:r>
      <w:r w:rsidR="00F74938">
        <w:instrText xml:space="preserve"> XE "</w:instrText>
      </w:r>
      <w:r w:rsidR="00F74938" w:rsidRPr="00D84FB0">
        <w:instrText>destroyers</w:instrText>
      </w:r>
      <w:r w:rsidR="00F74938">
        <w:instrText xml:space="preserve">" </w:instrText>
      </w:r>
      <w:r w:rsidR="00F74938">
        <w:fldChar w:fldCharType="end"/>
      </w:r>
      <w:r w:rsidRPr="00B21AEE">
        <w:t>.</w:t>
      </w:r>
    </w:p>
    <w:p w14:paraId="4FC69336" w14:textId="4101A5D3" w:rsidR="00165555" w:rsidRDefault="00165555" w:rsidP="007D26CD">
      <w:pPr>
        <w:pStyle w:val="BodyText"/>
      </w:pPr>
      <w:r w:rsidRPr="00812F34">
        <w:t>The Italians had always been at forefront of aviation, from aircraft design in World War I, through to the speedy sleek Macchi sea planes competing in the Schneider Trophy</w:t>
      </w:r>
      <w:r w:rsidR="003C5E1D">
        <w:fldChar w:fldCharType="begin"/>
      </w:r>
      <w:r w:rsidR="003C5E1D">
        <w:instrText xml:space="preserve"> XE "</w:instrText>
      </w:r>
      <w:r w:rsidR="003C5E1D" w:rsidRPr="00FB34B7">
        <w:instrText>Schneider Trophy</w:instrText>
      </w:r>
      <w:r w:rsidR="003C5E1D">
        <w:instrText xml:space="preserve">" </w:instrText>
      </w:r>
      <w:r w:rsidR="003C5E1D">
        <w:fldChar w:fldCharType="end"/>
      </w:r>
      <w:r w:rsidRPr="00812F34">
        <w:t xml:space="preserve"> in the 1920’s</w:t>
      </w:r>
      <w:r w:rsidR="008814E2">
        <w:t>.</w:t>
      </w:r>
      <w:r w:rsidRPr="00812F34">
        <w:t xml:space="preserve"> </w:t>
      </w:r>
      <w:r w:rsidR="005609CE" w:rsidRPr="00812F34">
        <w:t>However,</w:t>
      </w:r>
      <w:r w:rsidRPr="00812F34">
        <w:t xml:space="preserve"> the Italian Air Force</w:t>
      </w:r>
      <w:r w:rsidR="00C5087C">
        <w:fldChar w:fldCharType="begin"/>
      </w:r>
      <w:r w:rsidR="00C5087C">
        <w:instrText xml:space="preserve"> XE "</w:instrText>
      </w:r>
      <w:r w:rsidR="00C5087C" w:rsidRPr="00E11B47">
        <w:instrText>Italian Air Force</w:instrText>
      </w:r>
      <w:r w:rsidR="00C5087C">
        <w:instrText xml:space="preserve">" </w:instrText>
      </w:r>
      <w:r w:rsidR="00C5087C">
        <w:fldChar w:fldCharType="end"/>
      </w:r>
      <w:r w:rsidRPr="00812F34">
        <w:t xml:space="preserve"> was supplied with aircraft designs based on the early to </w:t>
      </w:r>
      <w:r w:rsidR="00C50067" w:rsidRPr="00812F34">
        <w:t>mid-1930</w:t>
      </w:r>
      <w:r w:rsidRPr="00812F34">
        <w:t>’s, and they were more style, than performance. By the time war had started, they were part of the Axis</w:t>
      </w:r>
      <w:r w:rsidR="00C5087C">
        <w:fldChar w:fldCharType="begin"/>
      </w:r>
      <w:r w:rsidR="00C5087C">
        <w:instrText xml:space="preserve"> XE "</w:instrText>
      </w:r>
      <w:r w:rsidR="00C5087C" w:rsidRPr="002B41F8">
        <w:instrText>Axis</w:instrText>
      </w:r>
      <w:r w:rsidR="00C5087C">
        <w:instrText xml:space="preserve">" </w:instrText>
      </w:r>
      <w:r w:rsidR="00C5087C">
        <w:fldChar w:fldCharType="end"/>
      </w:r>
      <w:r w:rsidRPr="00812F34">
        <w:t xml:space="preserve"> war machine and its supply system. Therefore aviation gasoline was essentially that required by the German</w:t>
      </w:r>
      <w:r w:rsidR="00C5087C">
        <w:fldChar w:fldCharType="begin"/>
      </w:r>
      <w:r w:rsidR="00C5087C">
        <w:instrText xml:space="preserve"> XE "</w:instrText>
      </w:r>
      <w:r w:rsidR="00C5087C" w:rsidRPr="00D70F5F">
        <w:instrText>German</w:instrText>
      </w:r>
      <w:r w:rsidR="00C5087C">
        <w:instrText xml:space="preserve">" </w:instrText>
      </w:r>
      <w:r w:rsidR="00C5087C">
        <w:fldChar w:fldCharType="end"/>
      </w:r>
      <w:r w:rsidRPr="00812F34">
        <w:t xml:space="preserve"> Air Force</w:t>
      </w:r>
      <w:r w:rsidR="00D22B11">
        <w:t xml:space="preserve"> particularly from 1941</w:t>
      </w:r>
      <w:r w:rsidRPr="00812F34">
        <w:t xml:space="preserve">. </w:t>
      </w:r>
    </w:p>
    <w:p w14:paraId="100A5C95" w14:textId="01B3B7BD" w:rsidR="00812F34" w:rsidRDefault="00D22B11" w:rsidP="007D26CD">
      <w:pPr>
        <w:pStyle w:val="BodyText"/>
      </w:pPr>
      <w:r>
        <w:t>F</w:t>
      </w:r>
      <w:r w:rsidR="00812F34">
        <w:t>uels obtained from captured source</w:t>
      </w:r>
      <w:r>
        <w:t>s</w:t>
      </w:r>
      <w:r w:rsidR="00FE0C25">
        <w:t xml:space="preserve"> were </w:t>
      </w:r>
      <w:r>
        <w:t>tested</w:t>
      </w:r>
      <w:r w:rsidR="00FE0C25">
        <w:t xml:space="preserve"> to determine the quality</w:t>
      </w:r>
      <w:r w:rsidR="00044006">
        <w:t>;</w:t>
      </w:r>
      <w:r w:rsidR="00812F34">
        <w:t xml:space="preserve"> in the UK it was from crashed German aircraft, in the Italian</w:t>
      </w:r>
      <w:r w:rsidR="00C5087C">
        <w:fldChar w:fldCharType="begin"/>
      </w:r>
      <w:r w:rsidR="00C5087C">
        <w:instrText xml:space="preserve"> XE "</w:instrText>
      </w:r>
      <w:r w:rsidR="00C5087C" w:rsidRPr="00426E21">
        <w:instrText>Italian</w:instrText>
      </w:r>
      <w:r w:rsidR="00C5087C">
        <w:instrText xml:space="preserve">" </w:instrText>
      </w:r>
      <w:r w:rsidR="00C5087C">
        <w:fldChar w:fldCharType="end"/>
      </w:r>
      <w:r w:rsidR="00812F34">
        <w:t xml:space="preserve"> case it was from captured fuel supplies </w:t>
      </w:r>
      <w:r w:rsidR="00FE0C25">
        <w:t>of the Axis</w:t>
      </w:r>
      <w:r>
        <w:t xml:space="preserve"> in North </w:t>
      </w:r>
      <w:r>
        <w:lastRenderedPageBreak/>
        <w:t xml:space="preserve">Africa as the Allied and Axis armies and </w:t>
      </w:r>
      <w:r w:rsidR="00931E2C">
        <w:t xml:space="preserve">their </w:t>
      </w:r>
      <w:r>
        <w:t>air forces battled across Egypt</w:t>
      </w:r>
      <w:r w:rsidR="00C5087C">
        <w:fldChar w:fldCharType="begin"/>
      </w:r>
      <w:r w:rsidR="00C5087C">
        <w:instrText xml:space="preserve"> XE "</w:instrText>
      </w:r>
      <w:r w:rsidR="00C5087C" w:rsidRPr="00B878A2">
        <w:instrText>Egypt</w:instrText>
      </w:r>
      <w:r w:rsidR="00C5087C">
        <w:instrText xml:space="preserve">" </w:instrText>
      </w:r>
      <w:r w:rsidR="00C5087C">
        <w:fldChar w:fldCharType="end"/>
      </w:r>
      <w:r>
        <w:t xml:space="preserve"> and Libya</w:t>
      </w:r>
      <w:r w:rsidR="00C5087C">
        <w:fldChar w:fldCharType="begin"/>
      </w:r>
      <w:r w:rsidR="00C5087C">
        <w:instrText xml:space="preserve"> XE "</w:instrText>
      </w:r>
      <w:r w:rsidR="00C5087C" w:rsidRPr="00691705">
        <w:instrText>Libya</w:instrText>
      </w:r>
      <w:r w:rsidR="00C5087C">
        <w:instrText xml:space="preserve">" </w:instrText>
      </w:r>
      <w:r w:rsidR="00C5087C">
        <w:fldChar w:fldCharType="end"/>
      </w:r>
      <w:r w:rsidR="00FE0C25">
        <w:t>.</w:t>
      </w:r>
      <w:r w:rsidR="00812F34">
        <w:t xml:space="preserve"> </w:t>
      </w:r>
      <w:r w:rsidR="00FE0C25">
        <w:t>T</w:t>
      </w:r>
      <w:r w:rsidR="00812F34">
        <w:t xml:space="preserve">he Allies tested capture </w:t>
      </w:r>
      <w:r w:rsidR="00FE0C25">
        <w:t>fuels to the British</w:t>
      </w:r>
      <w:r w:rsidR="00C5087C">
        <w:fldChar w:fldCharType="begin"/>
      </w:r>
      <w:r w:rsidR="00C5087C">
        <w:instrText xml:space="preserve"> XE "</w:instrText>
      </w:r>
      <w:r w:rsidR="00C5087C" w:rsidRPr="00687EA5">
        <w:instrText>British</w:instrText>
      </w:r>
      <w:r w:rsidR="00C5087C">
        <w:instrText xml:space="preserve">" </w:instrText>
      </w:r>
      <w:r w:rsidR="00C5087C">
        <w:fldChar w:fldCharType="end"/>
      </w:r>
      <w:r w:rsidR="00FE0C25">
        <w:t xml:space="preserve"> specification</w:t>
      </w:r>
      <w:r w:rsidR="00C5087C">
        <w:fldChar w:fldCharType="begin"/>
      </w:r>
      <w:r w:rsidR="00C5087C">
        <w:instrText xml:space="preserve"> XE "</w:instrText>
      </w:r>
      <w:r w:rsidR="00C5087C" w:rsidRPr="00447A17">
        <w:instrText>specification</w:instrText>
      </w:r>
      <w:r w:rsidR="00C5087C">
        <w:instrText xml:space="preserve">" </w:instrText>
      </w:r>
      <w:r w:rsidR="00C5087C">
        <w:fldChar w:fldCharType="end"/>
      </w:r>
      <w:r w:rsidR="00FE0C25">
        <w:t xml:space="preserve"> test methods in order to make comparisons to the fuels supplied to the Allies in particular the British, since at this stage America</w:t>
      </w:r>
      <w:r w:rsidR="00C5087C">
        <w:fldChar w:fldCharType="begin"/>
      </w:r>
      <w:r w:rsidR="00C5087C">
        <w:instrText xml:space="preserve"> XE "</w:instrText>
      </w:r>
      <w:r w:rsidR="00C5087C" w:rsidRPr="00761302">
        <w:instrText>America</w:instrText>
      </w:r>
      <w:r w:rsidR="00C5087C">
        <w:instrText xml:space="preserve">" </w:instrText>
      </w:r>
      <w:r w:rsidR="00C5087C">
        <w:fldChar w:fldCharType="end"/>
      </w:r>
      <w:r w:rsidR="00FE0C25">
        <w:t xml:space="preserve"> had not be drawn into the European and African theatres of conflict.</w:t>
      </w:r>
    </w:p>
    <w:p w14:paraId="73F3B0C5" w14:textId="15B33EDD" w:rsidR="00BF394D" w:rsidRPr="00BF394D" w:rsidRDefault="00BF394D" w:rsidP="002141EF">
      <w:pPr>
        <w:pStyle w:val="StyleCaptionBefore6ptAfter6pt"/>
      </w:pPr>
      <w:r w:rsidRPr="00BF394D">
        <w:t xml:space="preserve">Figure </w:t>
      </w:r>
      <w:r w:rsidR="00B14BF0">
        <w:fldChar w:fldCharType="begin"/>
      </w:r>
      <w:r w:rsidR="00B14BF0">
        <w:instrText xml:space="preserve"> SEQ Figure \* ARABIC </w:instrText>
      </w:r>
      <w:r w:rsidR="00B14BF0">
        <w:fldChar w:fldCharType="separate"/>
      </w:r>
      <w:r w:rsidR="004A0099">
        <w:rPr>
          <w:noProof/>
        </w:rPr>
        <w:t>1</w:t>
      </w:r>
      <w:r w:rsidR="00B14BF0">
        <w:rPr>
          <w:noProof/>
        </w:rPr>
        <w:fldChar w:fldCharType="end"/>
      </w:r>
      <w:r w:rsidRPr="00BF394D">
        <w:t>. Map of Libya</w:t>
      </w:r>
      <w:r w:rsidR="006932E9">
        <w:t>.</w:t>
      </w:r>
    </w:p>
    <w:p w14:paraId="66D17CE3" w14:textId="77777777" w:rsidR="00BF394D" w:rsidRDefault="004F37A0" w:rsidP="006932E9">
      <w:pPr>
        <w:pStyle w:val="Picture"/>
      </w:pPr>
      <w:r w:rsidRPr="00342A38">
        <w:rPr>
          <w:noProof/>
          <w:lang w:eastAsia="en-AU"/>
        </w:rPr>
        <w:drawing>
          <wp:inline distT="0" distB="0" distL="0" distR="0" wp14:anchorId="4DFC3136" wp14:editId="012B5D29">
            <wp:extent cx="3847134" cy="4141694"/>
            <wp:effectExtent l="0" t="0" r="1270" b="0"/>
            <wp:docPr id="9" name="Picture 9" descr="Map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Liby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2401" cy="4190426"/>
                    </a:xfrm>
                    <a:prstGeom prst="rect">
                      <a:avLst/>
                    </a:prstGeom>
                    <a:noFill/>
                    <a:ln>
                      <a:noFill/>
                    </a:ln>
                  </pic:spPr>
                </pic:pic>
              </a:graphicData>
            </a:graphic>
          </wp:inline>
        </w:drawing>
      </w:r>
    </w:p>
    <w:p w14:paraId="0DB0EC1B" w14:textId="634DFB36" w:rsidR="00D22B11" w:rsidRDefault="00BF394D" w:rsidP="007D26CD">
      <w:pPr>
        <w:pStyle w:val="BodyText"/>
      </w:pPr>
      <w:r>
        <w:t>29-31 March 1941</w:t>
      </w:r>
      <w:r w:rsidR="00497252">
        <w:t>,</w:t>
      </w:r>
      <w:r>
        <w:t xml:space="preserve"> </w:t>
      </w:r>
      <w:r w:rsidR="00497252">
        <w:t>t</w:t>
      </w:r>
      <w:r>
        <w:t>he British used a battalion of captured tanks to overrun the airstrip at Tmini</w:t>
      </w:r>
      <w:r w:rsidR="00DD6F78">
        <w:fldChar w:fldCharType="begin"/>
      </w:r>
      <w:r w:rsidR="00DD6F78">
        <w:instrText xml:space="preserve"> XE "</w:instrText>
      </w:r>
      <w:r w:rsidR="00DD6F78" w:rsidRPr="0001606D">
        <w:instrText>Tmini</w:instrText>
      </w:r>
      <w:r w:rsidR="00DD6F78">
        <w:instrText xml:space="preserve">" </w:instrText>
      </w:r>
      <w:r w:rsidR="00DD6F78">
        <w:fldChar w:fldCharType="end"/>
      </w:r>
      <w:r>
        <w:t>. The Fiat fighters [CR-42] fled to El Mechili</w:t>
      </w:r>
      <w:r w:rsidR="00C5087C">
        <w:fldChar w:fldCharType="begin"/>
      </w:r>
      <w:r w:rsidR="00C5087C">
        <w:instrText xml:space="preserve"> XE "</w:instrText>
      </w:r>
      <w:r w:rsidR="00C5087C" w:rsidRPr="009B1A01">
        <w:instrText>El Mechili</w:instrText>
      </w:r>
      <w:r w:rsidR="00C5087C">
        <w:instrText xml:space="preserve">" </w:instrText>
      </w:r>
      <w:r w:rsidR="00C5087C">
        <w:fldChar w:fldCharType="end"/>
      </w:r>
      <w:r>
        <w:t>. The capture of the airstrip fulfilled Churchill</w:t>
      </w:r>
      <w:r w:rsidR="00C5087C">
        <w:fldChar w:fldCharType="begin"/>
      </w:r>
      <w:r w:rsidR="00C5087C">
        <w:instrText xml:space="preserve"> XE "</w:instrText>
      </w:r>
      <w:r w:rsidR="00C5087C" w:rsidRPr="00B874CF">
        <w:instrText>Churchill</w:instrText>
      </w:r>
      <w:r w:rsidR="00C5087C">
        <w:instrText xml:space="preserve">" </w:instrText>
      </w:r>
      <w:r w:rsidR="00C5087C">
        <w:fldChar w:fldCharType="end"/>
      </w:r>
      <w:r>
        <w:t>’s demand for action! A squadron of British aircraft performed interdiction raid</w:t>
      </w:r>
      <w:r w:rsidR="00D22B11">
        <w:t>s</w:t>
      </w:r>
      <w:r>
        <w:t xml:space="preserve"> near Tmini. </w:t>
      </w:r>
    </w:p>
    <w:p w14:paraId="575E80E7" w14:textId="3A950BB9" w:rsidR="00BF394D" w:rsidRDefault="00BF394D" w:rsidP="007D26CD">
      <w:pPr>
        <w:pStyle w:val="BodyText"/>
      </w:pPr>
      <w:r>
        <w:t>Rommel</w:t>
      </w:r>
      <w:r w:rsidR="00DD6F78">
        <w:fldChar w:fldCharType="begin"/>
      </w:r>
      <w:r w:rsidR="00DD6F78">
        <w:instrText xml:space="preserve"> XE "</w:instrText>
      </w:r>
      <w:r w:rsidR="00DD6F78" w:rsidRPr="00C8106F">
        <w:instrText>Rommel</w:instrText>
      </w:r>
      <w:r w:rsidR="00DD6F78">
        <w:instrText xml:space="preserve">" </w:instrText>
      </w:r>
      <w:r w:rsidR="00DD6F78">
        <w:fldChar w:fldCharType="end"/>
      </w:r>
      <w:r>
        <w:t xml:space="preserve"> and the DAK HQ (</w:t>
      </w:r>
      <w:r w:rsidRPr="00BF394D">
        <w:t>Deutsches Afrikakorps</w:t>
      </w:r>
      <w:r w:rsidR="00DD6F78">
        <w:fldChar w:fldCharType="begin"/>
      </w:r>
      <w:r w:rsidR="00DD6F78">
        <w:instrText xml:space="preserve"> XE "</w:instrText>
      </w:r>
      <w:r w:rsidR="00DD6F78" w:rsidRPr="00541913">
        <w:instrText>Deutsches Afrikakorps</w:instrText>
      </w:r>
      <w:r w:rsidR="00DD6F78">
        <w:instrText xml:space="preserve">" </w:instrText>
      </w:r>
      <w:r w:rsidR="00DD6F78">
        <w:fldChar w:fldCharType="end"/>
      </w:r>
      <w:r>
        <w:t>) [German Afrika Korps</w:t>
      </w:r>
      <w:r w:rsidR="003C5E1D">
        <w:fldChar w:fldCharType="begin"/>
      </w:r>
      <w:r w:rsidR="003C5E1D">
        <w:instrText xml:space="preserve"> XE "</w:instrText>
      </w:r>
      <w:r w:rsidR="003C5E1D" w:rsidRPr="000B529B">
        <w:instrText>Afrika Korps</w:instrText>
      </w:r>
      <w:r w:rsidR="003C5E1D">
        <w:instrText xml:space="preserve">" </w:instrText>
      </w:r>
      <w:r w:rsidR="003C5E1D">
        <w:fldChar w:fldCharType="end"/>
      </w:r>
      <w:r>
        <w:t>] arrived together at Benghazi</w:t>
      </w:r>
      <w:r w:rsidR="00C5087C">
        <w:fldChar w:fldCharType="begin"/>
      </w:r>
      <w:r w:rsidR="00C5087C">
        <w:instrText xml:space="preserve"> XE "</w:instrText>
      </w:r>
      <w:r w:rsidR="00C5087C" w:rsidRPr="00903F38">
        <w:instrText>Benghazi</w:instrText>
      </w:r>
      <w:r w:rsidR="00C5087C">
        <w:instrText xml:space="preserve">" </w:instrText>
      </w:r>
      <w:r w:rsidR="00C5087C">
        <w:fldChar w:fldCharType="end"/>
      </w:r>
      <w:r>
        <w:t>.</w:t>
      </w:r>
      <w:r w:rsidR="00737B8B">
        <w:t xml:space="preserve"> [Insignia of the German Afrika Korps].</w:t>
      </w:r>
    </w:p>
    <w:p w14:paraId="5F84077E" w14:textId="77777777" w:rsidR="00737B8B" w:rsidRDefault="004F37A0" w:rsidP="006932E9">
      <w:pPr>
        <w:pStyle w:val="Picture"/>
      </w:pPr>
      <w:r>
        <w:rPr>
          <w:noProof/>
          <w:lang w:eastAsia="en-AU"/>
        </w:rPr>
        <w:drawing>
          <wp:inline distT="0" distB="0" distL="0" distR="0" wp14:anchorId="0AD43BF8" wp14:editId="0A409C76">
            <wp:extent cx="1491059" cy="1801906"/>
            <wp:effectExtent l="0" t="0" r="0" b="8255"/>
            <wp:docPr id="10" name="Picture 10" descr="Afrika Kor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ika Korps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4918" cy="1806570"/>
                    </a:xfrm>
                    <a:prstGeom prst="rect">
                      <a:avLst/>
                    </a:prstGeom>
                    <a:noFill/>
                    <a:ln>
                      <a:noFill/>
                    </a:ln>
                  </pic:spPr>
                </pic:pic>
              </a:graphicData>
            </a:graphic>
          </wp:inline>
        </w:drawing>
      </w:r>
    </w:p>
    <w:p w14:paraId="09011359" w14:textId="77777777" w:rsidR="005609CE" w:rsidRDefault="005609CE" w:rsidP="007D26CD">
      <w:pPr>
        <w:pStyle w:val="BodyText"/>
      </w:pPr>
    </w:p>
    <w:p w14:paraId="672043FD" w14:textId="648B10F9" w:rsidR="003D06BA" w:rsidRDefault="003D06BA" w:rsidP="007D26CD">
      <w:pPr>
        <w:pStyle w:val="BodyText"/>
      </w:pPr>
      <w:r>
        <w:lastRenderedPageBreak/>
        <w:t>During the North African campaigns Commonwealth</w:t>
      </w:r>
      <w:r w:rsidR="00C5087C">
        <w:fldChar w:fldCharType="begin"/>
      </w:r>
      <w:r w:rsidR="00C5087C">
        <w:instrText xml:space="preserve"> XE "</w:instrText>
      </w:r>
      <w:r w:rsidR="00C5087C" w:rsidRPr="00EF3852">
        <w:instrText>Commonwealth</w:instrText>
      </w:r>
      <w:r w:rsidR="00C5087C">
        <w:instrText xml:space="preserve">" </w:instrText>
      </w:r>
      <w:r w:rsidR="00C5087C">
        <w:fldChar w:fldCharType="end"/>
      </w:r>
      <w:r>
        <w:t xml:space="preserve"> forces comprising RAF</w:t>
      </w:r>
      <w:r w:rsidR="00C5087C">
        <w:fldChar w:fldCharType="begin"/>
      </w:r>
      <w:r w:rsidR="00C5087C">
        <w:instrText xml:space="preserve"> XE "</w:instrText>
      </w:r>
      <w:r w:rsidR="00C5087C" w:rsidRPr="00C61E49">
        <w:instrText>RAF</w:instrText>
      </w:r>
      <w:r w:rsidR="00C5087C">
        <w:instrText xml:space="preserve">" </w:instrText>
      </w:r>
      <w:r w:rsidR="00C5087C">
        <w:fldChar w:fldCharType="end"/>
      </w:r>
      <w:r>
        <w:t xml:space="preserve"> (to attack supply convoys, troops, tanks and aircraft), Royal Navy</w:t>
      </w:r>
      <w:r w:rsidR="00C5087C">
        <w:fldChar w:fldCharType="begin"/>
      </w:r>
      <w:r w:rsidR="00C5087C">
        <w:instrText xml:space="preserve"> XE "</w:instrText>
      </w:r>
      <w:r w:rsidR="00C5087C" w:rsidRPr="00E372CF">
        <w:instrText>Royal Navy</w:instrText>
      </w:r>
      <w:r w:rsidR="00C5087C">
        <w:instrText xml:space="preserve">" </w:instrText>
      </w:r>
      <w:r w:rsidR="00C5087C">
        <w:fldChar w:fldCharType="end"/>
      </w:r>
      <w:r w:rsidR="009A4D0F">
        <w:t xml:space="preserve"> </w:t>
      </w:r>
      <w:r>
        <w:t>(to attack the ports with off shore bombardments) and land forces of British Army</w:t>
      </w:r>
      <w:r w:rsidR="00D72A4A">
        <w:fldChar w:fldCharType="begin"/>
      </w:r>
      <w:r w:rsidR="00D72A4A">
        <w:instrText xml:space="preserve"> XE "</w:instrText>
      </w:r>
      <w:r w:rsidR="00D72A4A" w:rsidRPr="00872E62">
        <w:instrText>British Army</w:instrText>
      </w:r>
      <w:r w:rsidR="00D72A4A">
        <w:instrText xml:space="preserve">" </w:instrText>
      </w:r>
      <w:r w:rsidR="00D72A4A">
        <w:fldChar w:fldCharType="end"/>
      </w:r>
      <w:r>
        <w:t>, which included Free French</w:t>
      </w:r>
      <w:r w:rsidR="00D72A4A">
        <w:fldChar w:fldCharType="begin"/>
      </w:r>
      <w:r w:rsidR="00D72A4A">
        <w:instrText xml:space="preserve"> XE "</w:instrText>
      </w:r>
      <w:r w:rsidR="00D72A4A" w:rsidRPr="00A568CD">
        <w:instrText>Free French</w:instrText>
      </w:r>
      <w:r w:rsidR="00D72A4A">
        <w:instrText xml:space="preserve">" </w:instrText>
      </w:r>
      <w:r w:rsidR="00D72A4A">
        <w:fldChar w:fldCharType="end"/>
      </w:r>
      <w:r>
        <w:t>, Polish</w:t>
      </w:r>
      <w:r w:rsidR="00D72A4A">
        <w:fldChar w:fldCharType="begin"/>
      </w:r>
      <w:r w:rsidR="00D72A4A">
        <w:instrText xml:space="preserve"> XE "</w:instrText>
      </w:r>
      <w:r w:rsidR="00D72A4A" w:rsidRPr="00496CA5">
        <w:instrText>Polish</w:instrText>
      </w:r>
      <w:r w:rsidR="00D72A4A">
        <w:instrText xml:space="preserve">" </w:instrText>
      </w:r>
      <w:r w:rsidR="00D72A4A">
        <w:fldChar w:fldCharType="end"/>
      </w:r>
      <w:r>
        <w:t>, Indian</w:t>
      </w:r>
      <w:r w:rsidR="00D72A4A">
        <w:fldChar w:fldCharType="begin"/>
      </w:r>
      <w:r w:rsidR="00D72A4A">
        <w:instrText xml:space="preserve"> XE "</w:instrText>
      </w:r>
      <w:r w:rsidR="00D72A4A" w:rsidRPr="002920B8">
        <w:instrText>Indian</w:instrText>
      </w:r>
      <w:r w:rsidR="00D72A4A">
        <w:instrText xml:space="preserve">" </w:instrText>
      </w:r>
      <w:r w:rsidR="00D72A4A">
        <w:fldChar w:fldCharType="end"/>
      </w:r>
      <w:r>
        <w:t>, New Zealand</w:t>
      </w:r>
      <w:r w:rsidR="00D72A4A">
        <w:fldChar w:fldCharType="begin"/>
      </w:r>
      <w:r w:rsidR="00D72A4A">
        <w:instrText xml:space="preserve"> XE "</w:instrText>
      </w:r>
      <w:r w:rsidR="00D72A4A" w:rsidRPr="0002274C">
        <w:instrText>New Zealand</w:instrText>
      </w:r>
      <w:r w:rsidR="00D72A4A">
        <w:instrText xml:space="preserve">" </w:instrText>
      </w:r>
      <w:r w:rsidR="00D72A4A">
        <w:fldChar w:fldCharType="end"/>
      </w:r>
      <w:r>
        <w:t xml:space="preserve"> and Australian</w:t>
      </w:r>
      <w:r w:rsidR="00D72A4A">
        <w:fldChar w:fldCharType="begin"/>
      </w:r>
      <w:r w:rsidR="00D72A4A">
        <w:instrText xml:space="preserve"> XE "</w:instrText>
      </w:r>
      <w:r w:rsidR="00D72A4A" w:rsidRPr="00F03DC2">
        <w:instrText>Australian</w:instrText>
      </w:r>
      <w:r w:rsidR="00D72A4A">
        <w:instrText xml:space="preserve">" </w:instrText>
      </w:r>
      <w:r w:rsidR="00D72A4A">
        <w:fldChar w:fldCharType="end"/>
      </w:r>
      <w:r>
        <w:t xml:space="preserve"> troops) successfully attacked the Italian</w:t>
      </w:r>
      <w:r w:rsidR="00D72A4A">
        <w:fldChar w:fldCharType="begin"/>
      </w:r>
      <w:r w:rsidR="00D72A4A">
        <w:instrText xml:space="preserve"> XE "</w:instrText>
      </w:r>
      <w:r w:rsidR="00D72A4A" w:rsidRPr="007512A3">
        <w:instrText>Italian</w:instrText>
      </w:r>
      <w:r w:rsidR="00D72A4A">
        <w:instrText xml:space="preserve">" </w:instrText>
      </w:r>
      <w:r w:rsidR="00D72A4A">
        <w:fldChar w:fldCharType="end"/>
      </w:r>
      <w:r>
        <w:t xml:space="preserve"> land and air forces. These advances resulted in the capture of Axis</w:t>
      </w:r>
      <w:r w:rsidR="00D72A4A">
        <w:fldChar w:fldCharType="begin"/>
      </w:r>
      <w:r w:rsidR="00D72A4A">
        <w:instrText xml:space="preserve"> XE "</w:instrText>
      </w:r>
      <w:r w:rsidR="00D72A4A" w:rsidRPr="00185EDB">
        <w:instrText>Axis</w:instrText>
      </w:r>
      <w:r w:rsidR="00D72A4A">
        <w:instrText xml:space="preserve">" </w:instrText>
      </w:r>
      <w:r w:rsidR="00D72A4A">
        <w:fldChar w:fldCharType="end"/>
      </w:r>
      <w:r>
        <w:t xml:space="preserve"> fuel dumps</w:t>
      </w:r>
      <w:r w:rsidR="00D72A4A">
        <w:fldChar w:fldCharType="begin"/>
      </w:r>
      <w:r w:rsidR="00D72A4A">
        <w:instrText xml:space="preserve"> XE "</w:instrText>
      </w:r>
      <w:r w:rsidR="00D72A4A" w:rsidRPr="006F36C4">
        <w:instrText>fuel dumps</w:instrText>
      </w:r>
      <w:r w:rsidR="00D72A4A">
        <w:instrText xml:space="preserve">" </w:instrText>
      </w:r>
      <w:r w:rsidR="00D72A4A">
        <w:fldChar w:fldCharType="end"/>
      </w:r>
      <w:r>
        <w:t xml:space="preserve"> at air strips at Sidi-el Tmimi</w:t>
      </w:r>
      <w:r w:rsidR="00D72A4A">
        <w:fldChar w:fldCharType="begin"/>
      </w:r>
      <w:r w:rsidR="00D72A4A">
        <w:instrText xml:space="preserve"> XE "</w:instrText>
      </w:r>
      <w:r w:rsidR="00D72A4A" w:rsidRPr="004002D6">
        <w:instrText>Sidi-el Tmimi</w:instrText>
      </w:r>
      <w:r w:rsidR="00D72A4A">
        <w:instrText xml:space="preserve">" </w:instrText>
      </w:r>
      <w:r w:rsidR="00D72A4A">
        <w:fldChar w:fldCharType="end"/>
      </w:r>
      <w:r>
        <w:t xml:space="preserve"> (Damah</w:t>
      </w:r>
      <w:r w:rsidR="00D72A4A">
        <w:fldChar w:fldCharType="begin"/>
      </w:r>
      <w:r w:rsidR="00D72A4A">
        <w:instrText xml:space="preserve"> XE "</w:instrText>
      </w:r>
      <w:r w:rsidR="00D72A4A" w:rsidRPr="00283D1C">
        <w:instrText>Damah</w:instrText>
      </w:r>
      <w:r w:rsidR="00D72A4A">
        <w:instrText xml:space="preserve">" </w:instrText>
      </w:r>
      <w:r w:rsidR="00D72A4A">
        <w:fldChar w:fldCharType="end"/>
      </w:r>
      <w:r>
        <w:t>), Gazala</w:t>
      </w:r>
      <w:r w:rsidR="00DD6F78">
        <w:fldChar w:fldCharType="begin"/>
      </w:r>
      <w:r w:rsidR="00DD6F78">
        <w:instrText xml:space="preserve"> XE "</w:instrText>
      </w:r>
      <w:r w:rsidR="00DD6F78" w:rsidRPr="00B21141">
        <w:instrText>Gazala</w:instrText>
      </w:r>
      <w:r w:rsidR="00DD6F78">
        <w:instrText xml:space="preserve">" </w:instrText>
      </w:r>
      <w:r w:rsidR="00DD6F78">
        <w:fldChar w:fldCharType="end"/>
      </w:r>
      <w:r>
        <w:t>, and Bomba</w:t>
      </w:r>
      <w:r w:rsidR="00D72A4A">
        <w:fldChar w:fldCharType="begin"/>
      </w:r>
      <w:r w:rsidR="00D72A4A">
        <w:instrText xml:space="preserve"> XE "</w:instrText>
      </w:r>
      <w:r w:rsidR="00D72A4A" w:rsidRPr="00710F72">
        <w:instrText>Bomba</w:instrText>
      </w:r>
      <w:r w:rsidR="00D72A4A">
        <w:instrText xml:space="preserve">" </w:instrText>
      </w:r>
      <w:r w:rsidR="00D72A4A">
        <w:fldChar w:fldCharType="end"/>
      </w:r>
      <w:r>
        <w:t xml:space="preserve"> (some 40 miles west of Tobruk</w:t>
      </w:r>
      <w:r w:rsidR="00D72A4A">
        <w:fldChar w:fldCharType="begin"/>
      </w:r>
      <w:r w:rsidR="00D72A4A">
        <w:instrText xml:space="preserve"> XE "</w:instrText>
      </w:r>
      <w:r w:rsidR="00D72A4A" w:rsidRPr="00EE03E2">
        <w:instrText>Tobruk</w:instrText>
      </w:r>
      <w:r w:rsidR="00D72A4A">
        <w:instrText xml:space="preserve">" </w:instrText>
      </w:r>
      <w:r w:rsidR="00D72A4A">
        <w:fldChar w:fldCharType="end"/>
      </w:r>
      <w:r>
        <w:t>).</w:t>
      </w:r>
    </w:p>
    <w:p w14:paraId="5BDD2B3B" w14:textId="613CAB47" w:rsidR="003D06BA" w:rsidRDefault="003D06BA" w:rsidP="007D26CD">
      <w:pPr>
        <w:pStyle w:val="BodyText"/>
      </w:pPr>
      <w:r>
        <w:t>By April 1941, the German Luftwaffe</w:t>
      </w:r>
      <w:r w:rsidR="00D72A4A">
        <w:fldChar w:fldCharType="begin"/>
      </w:r>
      <w:r w:rsidR="00D72A4A">
        <w:instrText xml:space="preserve"> XE "</w:instrText>
      </w:r>
      <w:r w:rsidR="00D72A4A" w:rsidRPr="00167DF5">
        <w:instrText>Luftwaffe</w:instrText>
      </w:r>
      <w:r w:rsidR="00D72A4A">
        <w:instrText xml:space="preserve">" </w:instrText>
      </w:r>
      <w:r w:rsidR="00D72A4A">
        <w:fldChar w:fldCharType="end"/>
      </w:r>
      <w:r>
        <w:t xml:space="preserve"> with Messerschmi</w:t>
      </w:r>
      <w:r w:rsidR="00497252">
        <w:t>t</w:t>
      </w:r>
      <w:r>
        <w:t>t Bf-109</w:t>
      </w:r>
      <w:r w:rsidR="00497252">
        <w:t xml:space="preserve">’s, </w:t>
      </w:r>
      <w:r w:rsidR="007E1458">
        <w:fldChar w:fldCharType="begin"/>
      </w:r>
      <w:r w:rsidR="007E1458">
        <w:instrText xml:space="preserve"> XE "</w:instrText>
      </w:r>
      <w:r w:rsidR="007E1458" w:rsidRPr="00BC10FF">
        <w:instrText>Messerschmidt Bf-109</w:instrText>
      </w:r>
      <w:r w:rsidR="007E1458">
        <w:instrText xml:space="preserve">" </w:instrText>
      </w:r>
      <w:r w:rsidR="007E1458">
        <w:fldChar w:fldCharType="end"/>
      </w:r>
      <w:r w:rsidR="00497252">
        <w:t xml:space="preserve"> </w:t>
      </w:r>
      <w:r>
        <w:t>Bf-110’s, and Junkers J</w:t>
      </w:r>
      <w:r w:rsidR="00DD6F78">
        <w:t>u</w:t>
      </w:r>
      <w:r>
        <w:t>-87</w:t>
      </w:r>
      <w:r w:rsidR="00D72A4A">
        <w:fldChar w:fldCharType="begin"/>
      </w:r>
      <w:r w:rsidR="00D72A4A">
        <w:instrText xml:space="preserve"> XE "</w:instrText>
      </w:r>
      <w:r w:rsidR="00D72A4A" w:rsidRPr="00F4478E">
        <w:instrText>Junkers Ju-87</w:instrText>
      </w:r>
      <w:r w:rsidR="00D72A4A">
        <w:instrText xml:space="preserve">" </w:instrText>
      </w:r>
      <w:r w:rsidR="00D72A4A">
        <w:fldChar w:fldCharType="end"/>
      </w:r>
      <w:r>
        <w:t xml:space="preserve"> Stuka</w:t>
      </w:r>
      <w:r w:rsidR="00D72A4A">
        <w:fldChar w:fldCharType="begin"/>
      </w:r>
      <w:r w:rsidR="00D72A4A">
        <w:instrText xml:space="preserve"> XE "</w:instrText>
      </w:r>
      <w:r w:rsidR="00D72A4A" w:rsidRPr="008D4E45">
        <w:instrText>Stuka</w:instrText>
      </w:r>
      <w:r w:rsidR="00D72A4A">
        <w:instrText xml:space="preserve">" </w:instrText>
      </w:r>
      <w:r w:rsidR="00D72A4A">
        <w:fldChar w:fldCharType="end"/>
      </w:r>
      <w:r>
        <w:t xml:space="preserve"> and J</w:t>
      </w:r>
      <w:r w:rsidR="00DD6F78">
        <w:t>u</w:t>
      </w:r>
      <w:r>
        <w:t>-88 had joined the battle in North Africa, shifting the balance of air superiority in the Axis favour.  The air conflicts had moved from the biplane battles between Italian Fiat CR-42</w:t>
      </w:r>
      <w:r w:rsidR="000F2124">
        <w:fldChar w:fldCharType="begin"/>
      </w:r>
      <w:r w:rsidR="000F2124">
        <w:instrText xml:space="preserve"> XE "</w:instrText>
      </w:r>
      <w:r w:rsidR="000F2124" w:rsidRPr="00FA31C8">
        <w:instrText>Fiat CR-42</w:instrText>
      </w:r>
      <w:r w:rsidR="000F2124">
        <w:instrText xml:space="preserve">" </w:instrText>
      </w:r>
      <w:r w:rsidR="000F2124">
        <w:fldChar w:fldCharType="end"/>
      </w:r>
      <w:r>
        <w:t xml:space="preserve"> and the British Gloster Gladiator</w:t>
      </w:r>
      <w:r w:rsidR="00DD6F78">
        <w:fldChar w:fldCharType="begin"/>
      </w:r>
      <w:r w:rsidR="00DD6F78">
        <w:instrText xml:space="preserve"> XE "</w:instrText>
      </w:r>
      <w:r w:rsidR="00DD6F78" w:rsidRPr="0003363E">
        <w:instrText>Gloster Gladiator</w:instrText>
      </w:r>
      <w:r w:rsidR="00DD6F78">
        <w:instrText xml:space="preserve">" </w:instrText>
      </w:r>
      <w:r w:rsidR="00DD6F78">
        <w:fldChar w:fldCharType="end"/>
      </w:r>
      <w:r>
        <w:t>, to the struggle between sleek monoplanes of the German Messerschmi</w:t>
      </w:r>
      <w:r w:rsidR="00497252">
        <w:t>t</w:t>
      </w:r>
      <w:r>
        <w:t>t Bf-109, the Italian Macchi C</w:t>
      </w:r>
      <w:r w:rsidR="00497252">
        <w:t>.</w:t>
      </w:r>
      <w:r>
        <w:t>202</w:t>
      </w:r>
      <w:r w:rsidR="00D72A4A">
        <w:fldChar w:fldCharType="begin"/>
      </w:r>
      <w:r w:rsidR="00D72A4A">
        <w:instrText xml:space="preserve"> XE "</w:instrText>
      </w:r>
      <w:r w:rsidR="00D72A4A" w:rsidRPr="00855310">
        <w:instrText>Macchi C-202</w:instrText>
      </w:r>
      <w:r w:rsidR="00D72A4A">
        <w:instrText xml:space="preserve">" </w:instrText>
      </w:r>
      <w:r w:rsidR="00D72A4A">
        <w:fldChar w:fldCharType="end"/>
      </w:r>
      <w:r>
        <w:t>, and British Hawker Hurricane</w:t>
      </w:r>
      <w:r w:rsidR="00DD6F78">
        <w:fldChar w:fldCharType="begin"/>
      </w:r>
      <w:r w:rsidR="00DD6F78">
        <w:instrText xml:space="preserve"> XE "</w:instrText>
      </w:r>
      <w:r w:rsidR="00DD6F78" w:rsidRPr="00C517E3">
        <w:instrText>Hawker Hurricane</w:instrText>
      </w:r>
      <w:r w:rsidR="00DD6F78">
        <w:instrText xml:space="preserve">" </w:instrText>
      </w:r>
      <w:r w:rsidR="00DD6F78">
        <w:fldChar w:fldCharType="end"/>
      </w:r>
      <w:r>
        <w:t xml:space="preserve"> and the American built Curtiss Kittyhawk</w:t>
      </w:r>
      <w:r w:rsidR="00DD6F78">
        <w:fldChar w:fldCharType="begin"/>
      </w:r>
      <w:r w:rsidR="00DD6F78">
        <w:instrText xml:space="preserve"> XE "</w:instrText>
      </w:r>
      <w:r w:rsidR="00DD6F78" w:rsidRPr="00C87BEF">
        <w:instrText>Curtiss Kittyhawk</w:instrText>
      </w:r>
      <w:r w:rsidR="00DD6F78">
        <w:instrText xml:space="preserve">" </w:instrText>
      </w:r>
      <w:r w:rsidR="00DD6F78">
        <w:fldChar w:fldCharType="end"/>
      </w:r>
      <w:r>
        <w:t>s on Lend-Lease</w:t>
      </w:r>
      <w:r w:rsidR="00D72A4A">
        <w:fldChar w:fldCharType="begin"/>
      </w:r>
      <w:r w:rsidR="00D72A4A">
        <w:instrText xml:space="preserve"> XE "</w:instrText>
      </w:r>
      <w:r w:rsidR="00D72A4A" w:rsidRPr="00E71285">
        <w:instrText>Lend-Lease</w:instrText>
      </w:r>
      <w:r w:rsidR="00D72A4A">
        <w:instrText xml:space="preserve">" </w:instrText>
      </w:r>
      <w:r w:rsidR="00D72A4A">
        <w:fldChar w:fldCharType="end"/>
      </w:r>
      <w:r>
        <w:t xml:space="preserve"> to the RAF</w:t>
      </w:r>
      <w:r w:rsidR="00D72A4A">
        <w:fldChar w:fldCharType="begin"/>
      </w:r>
      <w:r w:rsidR="00D72A4A">
        <w:instrText xml:space="preserve"> XE "</w:instrText>
      </w:r>
      <w:r w:rsidR="00D72A4A" w:rsidRPr="00775E4D">
        <w:instrText>RAF</w:instrText>
      </w:r>
      <w:r w:rsidR="00D72A4A">
        <w:instrText xml:space="preserve">" </w:instrText>
      </w:r>
      <w:r w:rsidR="00D72A4A">
        <w:fldChar w:fldCharType="end"/>
      </w:r>
      <w:r>
        <w:t xml:space="preserve"> and RAAF</w:t>
      </w:r>
      <w:r w:rsidR="00D72A4A">
        <w:fldChar w:fldCharType="begin"/>
      </w:r>
      <w:r w:rsidR="00D72A4A">
        <w:instrText xml:space="preserve"> XE "</w:instrText>
      </w:r>
      <w:r w:rsidR="00D72A4A" w:rsidRPr="00000720">
        <w:instrText>RAAF</w:instrText>
      </w:r>
      <w:r w:rsidR="00D72A4A">
        <w:instrText xml:space="preserve">" </w:instrText>
      </w:r>
      <w:r w:rsidR="00D72A4A">
        <w:fldChar w:fldCharType="end"/>
      </w:r>
      <w:r>
        <w:t>.</w:t>
      </w:r>
    </w:p>
    <w:p w14:paraId="4ED06CF8" w14:textId="481161CF" w:rsidR="00A30A75" w:rsidRPr="00033C04" w:rsidRDefault="00A30A75" w:rsidP="002141EF">
      <w:pPr>
        <w:pStyle w:val="StyleCaptionBefore6ptAfter6pt"/>
      </w:pPr>
      <w:r w:rsidRPr="00033C04">
        <w:t xml:space="preserve">Photo </w:t>
      </w:r>
      <w:r w:rsidR="00F96F0B">
        <w:t>1</w:t>
      </w:r>
      <w:r w:rsidR="00235DF8">
        <w:t>5</w:t>
      </w:r>
      <w:r w:rsidR="00F96F0B">
        <w:t>.</w:t>
      </w:r>
      <w:r w:rsidRPr="00033C04">
        <w:t xml:space="preserve"> General Erwin Rommel</w:t>
      </w:r>
      <w:r w:rsidR="00DD6F78">
        <w:fldChar w:fldCharType="begin"/>
      </w:r>
      <w:r w:rsidR="00DD6F78">
        <w:instrText xml:space="preserve"> XE "</w:instrText>
      </w:r>
      <w:r w:rsidR="00DD6F78" w:rsidRPr="00C8106F">
        <w:instrText>Rommel</w:instrText>
      </w:r>
      <w:r w:rsidR="00DD6F78">
        <w:instrText xml:space="preserve">" </w:instrText>
      </w:r>
      <w:r w:rsidR="00DD6F78">
        <w:fldChar w:fldCharType="end"/>
      </w:r>
      <w:r w:rsidRPr="00033C04">
        <w:t xml:space="preserve"> (the ‘Desert Fox</w:t>
      </w:r>
      <w:r w:rsidR="00DD6F78">
        <w:fldChar w:fldCharType="begin"/>
      </w:r>
      <w:r w:rsidR="00DD6F78">
        <w:instrText xml:space="preserve"> XE "</w:instrText>
      </w:r>
      <w:r w:rsidR="00DD6F78" w:rsidRPr="00B548F8">
        <w:instrText>Desert Fox</w:instrText>
      </w:r>
      <w:r w:rsidR="00DD6F78">
        <w:instrText xml:space="preserve">" </w:instrText>
      </w:r>
      <w:r w:rsidR="00DD6F78">
        <w:fldChar w:fldCharType="end"/>
      </w:r>
      <w:r w:rsidRPr="00033C04">
        <w:t>’) in Africa 1941</w:t>
      </w:r>
      <w:r w:rsidR="00BB03F4">
        <w:t>.</w:t>
      </w:r>
      <w:r w:rsidRPr="00033C04">
        <w:t xml:space="preserve"> </w:t>
      </w:r>
    </w:p>
    <w:p w14:paraId="2CF14D92" w14:textId="77777777" w:rsidR="00931E2C" w:rsidRDefault="004F37A0" w:rsidP="006932E9">
      <w:pPr>
        <w:pStyle w:val="Picture"/>
      </w:pPr>
      <w:r w:rsidRPr="00A30A75">
        <w:rPr>
          <w:noProof/>
          <w:lang w:eastAsia="en-AU"/>
        </w:rPr>
        <w:drawing>
          <wp:inline distT="0" distB="0" distL="0" distR="0" wp14:anchorId="17BB14AA" wp14:editId="7F146E88">
            <wp:extent cx="5693830" cy="3825124"/>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2988" cy="3824559"/>
                    </a:xfrm>
                    <a:prstGeom prst="rect">
                      <a:avLst/>
                    </a:prstGeom>
                    <a:noFill/>
                    <a:ln>
                      <a:noFill/>
                    </a:ln>
                  </pic:spPr>
                </pic:pic>
              </a:graphicData>
            </a:graphic>
          </wp:inline>
        </w:drawing>
      </w:r>
    </w:p>
    <w:p w14:paraId="4039ADF6" w14:textId="424B814D" w:rsidR="00A30A75" w:rsidRDefault="0088303C" w:rsidP="007D26CD">
      <w:pPr>
        <w:pStyle w:val="BodyText"/>
      </w:pPr>
      <w:r>
        <w:t>The presence of the Desert Fox</w:t>
      </w:r>
      <w:r w:rsidR="00DD6F78">
        <w:fldChar w:fldCharType="begin"/>
      </w:r>
      <w:r w:rsidR="00DD6F78">
        <w:instrText xml:space="preserve"> XE "</w:instrText>
      </w:r>
      <w:r w:rsidR="00DD6F78" w:rsidRPr="00B548F8">
        <w:instrText>Desert Fox</w:instrText>
      </w:r>
      <w:r w:rsidR="00DD6F78">
        <w:instrText xml:space="preserve">" </w:instrText>
      </w:r>
      <w:r w:rsidR="00DD6F78">
        <w:fldChar w:fldCharType="end"/>
      </w:r>
      <w:r>
        <w:t xml:space="preserve"> and his famed Afrika Korps</w:t>
      </w:r>
      <w:r w:rsidR="003C5E1D">
        <w:fldChar w:fldCharType="begin"/>
      </w:r>
      <w:r w:rsidR="003C5E1D">
        <w:instrText xml:space="preserve"> XE "</w:instrText>
      </w:r>
      <w:r w:rsidR="003C5E1D" w:rsidRPr="000B529B">
        <w:instrText>Afrika Korps</w:instrText>
      </w:r>
      <w:r w:rsidR="003C5E1D">
        <w:instrText xml:space="preserve">" </w:instrText>
      </w:r>
      <w:r w:rsidR="003C5E1D">
        <w:fldChar w:fldCharType="end"/>
      </w:r>
      <w:r>
        <w:t xml:space="preserve"> soon made an impact on the tide of the Western Desert</w:t>
      </w:r>
      <w:r w:rsidR="00D72A4A">
        <w:fldChar w:fldCharType="begin"/>
      </w:r>
      <w:r w:rsidR="00D72A4A">
        <w:instrText xml:space="preserve"> XE "</w:instrText>
      </w:r>
      <w:r w:rsidR="00D72A4A" w:rsidRPr="00E143DB">
        <w:instrText>Western Desert</w:instrText>
      </w:r>
      <w:r w:rsidR="00D72A4A">
        <w:instrText xml:space="preserve">" </w:instrText>
      </w:r>
      <w:r w:rsidR="00D72A4A">
        <w:fldChar w:fldCharType="end"/>
      </w:r>
      <w:r>
        <w:t xml:space="preserve"> campaigns in North Africa</w:t>
      </w:r>
      <w:r w:rsidR="00D72A4A">
        <w:fldChar w:fldCharType="begin"/>
      </w:r>
      <w:r w:rsidR="00D72A4A">
        <w:instrText xml:space="preserve"> XE "</w:instrText>
      </w:r>
      <w:r w:rsidR="00D72A4A" w:rsidRPr="00465BAD">
        <w:instrText>North Africa</w:instrText>
      </w:r>
      <w:r w:rsidR="00D72A4A">
        <w:instrText xml:space="preserve">" </w:instrText>
      </w:r>
      <w:r w:rsidR="00D72A4A">
        <w:fldChar w:fldCharType="end"/>
      </w:r>
      <w:r>
        <w:t xml:space="preserve">. </w:t>
      </w:r>
      <w:r w:rsidR="0052216D">
        <w:t>His goal was the defeat of the British Army</w:t>
      </w:r>
      <w:r w:rsidR="00D72A4A">
        <w:fldChar w:fldCharType="begin"/>
      </w:r>
      <w:r w:rsidR="00D72A4A">
        <w:instrText xml:space="preserve"> XE "</w:instrText>
      </w:r>
      <w:r w:rsidR="00D72A4A" w:rsidRPr="00C45A5A">
        <w:instrText>British Army</w:instrText>
      </w:r>
      <w:r w:rsidR="00D72A4A">
        <w:instrText xml:space="preserve">" </w:instrText>
      </w:r>
      <w:r w:rsidR="00D72A4A">
        <w:fldChar w:fldCharType="end"/>
      </w:r>
      <w:r w:rsidR="00D771EF">
        <w:t>, control of the Suez</w:t>
      </w:r>
      <w:r w:rsidR="00D72A4A">
        <w:fldChar w:fldCharType="begin"/>
      </w:r>
      <w:r w:rsidR="00D72A4A">
        <w:instrText xml:space="preserve"> XE "</w:instrText>
      </w:r>
      <w:r w:rsidR="00D72A4A" w:rsidRPr="00A3706F">
        <w:instrText>Suez</w:instrText>
      </w:r>
      <w:r w:rsidR="00D72A4A">
        <w:instrText xml:space="preserve">" </w:instrText>
      </w:r>
      <w:r w:rsidR="00D72A4A">
        <w:fldChar w:fldCharType="end"/>
      </w:r>
      <w:r w:rsidR="0052216D">
        <w:t xml:space="preserve"> and </w:t>
      </w:r>
      <w:r w:rsidR="00A157C9">
        <w:t xml:space="preserve">get to </w:t>
      </w:r>
      <w:r w:rsidR="0052216D">
        <w:t>the rich oil fields</w:t>
      </w:r>
      <w:r w:rsidR="00D72A4A">
        <w:fldChar w:fldCharType="begin"/>
      </w:r>
      <w:r w:rsidR="00D72A4A">
        <w:instrText xml:space="preserve"> XE "</w:instrText>
      </w:r>
      <w:r w:rsidR="00D72A4A" w:rsidRPr="00167A44">
        <w:instrText>oil fields</w:instrText>
      </w:r>
      <w:r w:rsidR="00D72A4A">
        <w:instrText xml:space="preserve">" </w:instrText>
      </w:r>
      <w:r w:rsidR="00D72A4A">
        <w:fldChar w:fldCharType="end"/>
      </w:r>
      <w:r w:rsidR="0052216D">
        <w:t xml:space="preserve"> of Persia</w:t>
      </w:r>
      <w:r w:rsidR="00D72A4A">
        <w:fldChar w:fldCharType="begin"/>
      </w:r>
      <w:r w:rsidR="00D72A4A">
        <w:instrText xml:space="preserve"> XE "</w:instrText>
      </w:r>
      <w:r w:rsidR="00D72A4A" w:rsidRPr="007A4923">
        <w:instrText>Persia</w:instrText>
      </w:r>
      <w:r w:rsidR="00D72A4A">
        <w:instrText xml:space="preserve">" </w:instrText>
      </w:r>
      <w:r w:rsidR="00D72A4A">
        <w:fldChar w:fldCharType="end"/>
      </w:r>
      <w:r w:rsidR="0052216D">
        <w:t>.</w:t>
      </w:r>
    </w:p>
    <w:p w14:paraId="7FD37AA0" w14:textId="5EB051C8" w:rsidR="0088303C" w:rsidRDefault="0088303C" w:rsidP="007D26CD">
      <w:pPr>
        <w:pStyle w:val="BodyText"/>
      </w:pPr>
      <w:r w:rsidRPr="0088303C">
        <w:t>The Battle of Gazala</w:t>
      </w:r>
      <w:r w:rsidR="00DD6F78">
        <w:fldChar w:fldCharType="begin"/>
      </w:r>
      <w:r w:rsidR="00DD6F78">
        <w:instrText xml:space="preserve"> XE "</w:instrText>
      </w:r>
      <w:r w:rsidR="00DD6F78" w:rsidRPr="00B21141">
        <w:instrText>Gazala</w:instrText>
      </w:r>
      <w:r w:rsidR="00DD6F78">
        <w:instrText xml:space="preserve">" </w:instrText>
      </w:r>
      <w:r w:rsidR="00DD6F78">
        <w:fldChar w:fldCharType="end"/>
      </w:r>
      <w:r w:rsidRPr="0088303C">
        <w:t xml:space="preserve"> was an important battle of the World War II Western Desert Campaign, fought around the port of Tobruk</w:t>
      </w:r>
      <w:r w:rsidR="00D72A4A">
        <w:fldChar w:fldCharType="begin"/>
      </w:r>
      <w:r w:rsidR="00D72A4A">
        <w:instrText xml:space="preserve"> XE "</w:instrText>
      </w:r>
      <w:r w:rsidR="00D72A4A" w:rsidRPr="00DA7B7F">
        <w:instrText>Tobruk</w:instrText>
      </w:r>
      <w:r w:rsidR="00D72A4A">
        <w:instrText xml:space="preserve">" </w:instrText>
      </w:r>
      <w:r w:rsidR="00D72A4A">
        <w:fldChar w:fldCharType="end"/>
      </w:r>
      <w:r w:rsidRPr="0088303C">
        <w:t xml:space="preserve"> in Libya</w:t>
      </w:r>
      <w:r w:rsidR="00D72A4A">
        <w:fldChar w:fldCharType="begin"/>
      </w:r>
      <w:r w:rsidR="00D72A4A">
        <w:instrText xml:space="preserve"> XE "</w:instrText>
      </w:r>
      <w:r w:rsidR="00D72A4A" w:rsidRPr="00AB1B11">
        <w:instrText>Libya</w:instrText>
      </w:r>
      <w:r w:rsidR="00D72A4A">
        <w:instrText xml:space="preserve">" </w:instrText>
      </w:r>
      <w:r w:rsidR="00D72A4A">
        <w:fldChar w:fldCharType="end"/>
      </w:r>
      <w:r w:rsidRPr="0088303C">
        <w:t xml:space="preserve"> from May 26 to June 21, 1942. The combatants on the Axis</w:t>
      </w:r>
      <w:r w:rsidR="00D72A4A">
        <w:fldChar w:fldCharType="begin"/>
      </w:r>
      <w:r w:rsidR="00D72A4A">
        <w:instrText xml:space="preserve"> XE "</w:instrText>
      </w:r>
      <w:r w:rsidR="00D72A4A" w:rsidRPr="004B0B5D">
        <w:instrText>Axis</w:instrText>
      </w:r>
      <w:r w:rsidR="00D72A4A">
        <w:instrText xml:space="preserve">" </w:instrText>
      </w:r>
      <w:r w:rsidR="00D72A4A">
        <w:fldChar w:fldCharType="end"/>
      </w:r>
      <w:r w:rsidRPr="0088303C">
        <w:t xml:space="preserve"> side were the Panzer Army Afrika</w:t>
      </w:r>
      <w:r w:rsidR="00D72A4A">
        <w:fldChar w:fldCharType="begin"/>
      </w:r>
      <w:r w:rsidR="00D72A4A">
        <w:instrText xml:space="preserve"> XE "</w:instrText>
      </w:r>
      <w:r w:rsidR="00D72A4A" w:rsidRPr="00CC5ABD">
        <w:instrText>Panzer Army Afrika</w:instrText>
      </w:r>
      <w:r w:rsidR="00D72A4A">
        <w:instrText xml:space="preserve">" </w:instrText>
      </w:r>
      <w:r w:rsidR="00D72A4A">
        <w:fldChar w:fldCharType="end"/>
      </w:r>
      <w:r w:rsidRPr="0088303C">
        <w:t>, consisting of German</w:t>
      </w:r>
      <w:r w:rsidR="00D72A4A">
        <w:fldChar w:fldCharType="begin"/>
      </w:r>
      <w:r w:rsidR="00D72A4A">
        <w:instrText xml:space="preserve"> XE "</w:instrText>
      </w:r>
      <w:r w:rsidR="00D72A4A" w:rsidRPr="00554101">
        <w:instrText>German</w:instrText>
      </w:r>
      <w:r w:rsidR="00D72A4A">
        <w:instrText xml:space="preserve">" </w:instrText>
      </w:r>
      <w:r w:rsidR="00D72A4A">
        <w:fldChar w:fldCharType="end"/>
      </w:r>
      <w:r w:rsidRPr="0088303C">
        <w:t xml:space="preserve"> and Italian</w:t>
      </w:r>
      <w:r w:rsidR="00D72A4A">
        <w:fldChar w:fldCharType="begin"/>
      </w:r>
      <w:r w:rsidR="00D72A4A">
        <w:instrText xml:space="preserve"> XE "</w:instrText>
      </w:r>
      <w:r w:rsidR="00D72A4A" w:rsidRPr="001372FF">
        <w:instrText>Italian</w:instrText>
      </w:r>
      <w:r w:rsidR="00D72A4A">
        <w:instrText xml:space="preserve">" </w:instrText>
      </w:r>
      <w:r w:rsidR="00D72A4A">
        <w:fldChar w:fldCharType="end"/>
      </w:r>
      <w:r w:rsidRPr="0088303C">
        <w:t xml:space="preserve"> units and commanded by the </w:t>
      </w:r>
      <w:r>
        <w:t>‘</w:t>
      </w:r>
      <w:r w:rsidRPr="0088303C">
        <w:t>Desert Fox</w:t>
      </w:r>
      <w:r w:rsidR="00DD6F78">
        <w:fldChar w:fldCharType="begin"/>
      </w:r>
      <w:r w:rsidR="00DD6F78">
        <w:instrText xml:space="preserve"> XE "</w:instrText>
      </w:r>
      <w:r w:rsidR="00DD6F78" w:rsidRPr="00B548F8">
        <w:instrText>Desert Fox</w:instrText>
      </w:r>
      <w:r w:rsidR="00DD6F78">
        <w:instrText xml:space="preserve">" </w:instrText>
      </w:r>
      <w:r w:rsidR="00DD6F78">
        <w:fldChar w:fldCharType="end"/>
      </w:r>
      <w:r>
        <w:t>’</w:t>
      </w:r>
      <w:r w:rsidRPr="0088303C">
        <w:t xml:space="preserve"> Colonel-General Erwin Rommel</w:t>
      </w:r>
      <w:r w:rsidR="00DD6F78">
        <w:fldChar w:fldCharType="begin"/>
      </w:r>
      <w:r w:rsidR="00DD6F78">
        <w:instrText xml:space="preserve"> XE "</w:instrText>
      </w:r>
      <w:r w:rsidR="00DD6F78" w:rsidRPr="00C8106F">
        <w:instrText>Rommel</w:instrText>
      </w:r>
      <w:r w:rsidR="00DD6F78">
        <w:instrText xml:space="preserve">" </w:instrText>
      </w:r>
      <w:r w:rsidR="00DD6F78">
        <w:fldChar w:fldCharType="end"/>
      </w:r>
      <w:r w:rsidRPr="0088303C">
        <w:t>; the Allied forces were the Eighth Army</w:t>
      </w:r>
      <w:r w:rsidR="00D72A4A">
        <w:fldChar w:fldCharType="begin"/>
      </w:r>
      <w:r w:rsidR="00D72A4A">
        <w:instrText xml:space="preserve"> XE "</w:instrText>
      </w:r>
      <w:r w:rsidR="00D72A4A" w:rsidRPr="00746C6C">
        <w:instrText>Eighth Army</w:instrText>
      </w:r>
      <w:r w:rsidR="00D72A4A">
        <w:instrText xml:space="preserve">" </w:instrText>
      </w:r>
      <w:r w:rsidR="00D72A4A">
        <w:fldChar w:fldCharType="end"/>
      </w:r>
      <w:r w:rsidRPr="0088303C">
        <w:t>, commanded by Major General Neil Ritchie</w:t>
      </w:r>
      <w:r w:rsidR="00DD6F78">
        <w:fldChar w:fldCharType="begin"/>
      </w:r>
      <w:r w:rsidR="00DD6F78">
        <w:instrText xml:space="preserve"> XE "</w:instrText>
      </w:r>
      <w:r w:rsidR="00DD6F78" w:rsidRPr="00C127B7">
        <w:instrText>Ritchie</w:instrText>
      </w:r>
      <w:r w:rsidR="00DD6F78">
        <w:instrText xml:space="preserve">" </w:instrText>
      </w:r>
      <w:r w:rsidR="00DD6F78">
        <w:fldChar w:fldCharType="end"/>
      </w:r>
      <w:r w:rsidRPr="0088303C">
        <w:t xml:space="preserve"> under the close supervision of the Commander-in-Chief Middle East, General Sir Claude Auchinleck</w:t>
      </w:r>
      <w:r w:rsidR="00D72A4A">
        <w:fldChar w:fldCharType="begin"/>
      </w:r>
      <w:r w:rsidR="00D72A4A">
        <w:instrText xml:space="preserve"> XE "</w:instrText>
      </w:r>
      <w:r w:rsidR="00D72A4A" w:rsidRPr="00F82681">
        <w:instrText>Auchinleck</w:instrText>
      </w:r>
      <w:r w:rsidR="00D72A4A">
        <w:instrText xml:space="preserve">" </w:instrText>
      </w:r>
      <w:r w:rsidR="00D72A4A">
        <w:fldChar w:fldCharType="end"/>
      </w:r>
      <w:r w:rsidRPr="0088303C">
        <w:t xml:space="preserve">. Following Rommel's attack </w:t>
      </w:r>
      <w:r w:rsidR="005F41AC">
        <w:t xml:space="preserve">(second offensive) </w:t>
      </w:r>
      <w:r w:rsidRPr="0088303C">
        <w:t>in January 1942, the Allies had retreated across Libya</w:t>
      </w:r>
      <w:r w:rsidR="00D72A4A">
        <w:fldChar w:fldCharType="begin"/>
      </w:r>
      <w:r w:rsidR="00D72A4A">
        <w:instrText xml:space="preserve"> XE "</w:instrText>
      </w:r>
      <w:r w:rsidR="00D72A4A" w:rsidRPr="00773406">
        <w:instrText>Libya</w:instrText>
      </w:r>
      <w:r w:rsidR="00D72A4A">
        <w:instrText xml:space="preserve">" </w:instrText>
      </w:r>
      <w:r w:rsidR="00D72A4A">
        <w:fldChar w:fldCharType="end"/>
      </w:r>
      <w:r w:rsidRPr="0088303C">
        <w:t xml:space="preserve"> to a strong position on a line between the fortified port of Tobruk on the Mediterranean</w:t>
      </w:r>
      <w:r w:rsidR="00D72A4A">
        <w:fldChar w:fldCharType="begin"/>
      </w:r>
      <w:r w:rsidR="00D72A4A">
        <w:instrText xml:space="preserve"> XE "</w:instrText>
      </w:r>
      <w:r w:rsidR="00D72A4A" w:rsidRPr="00BE24B3">
        <w:instrText>Mediterranean</w:instrText>
      </w:r>
      <w:r w:rsidR="00D72A4A">
        <w:instrText xml:space="preserve">" </w:instrText>
      </w:r>
      <w:r w:rsidR="00D72A4A">
        <w:fldChar w:fldCharType="end"/>
      </w:r>
      <w:r w:rsidRPr="0088303C">
        <w:t xml:space="preserve"> coast and the town of Bir Hakeim</w:t>
      </w:r>
      <w:r w:rsidR="00D72A4A">
        <w:fldChar w:fldCharType="begin"/>
      </w:r>
      <w:r w:rsidR="00D72A4A">
        <w:instrText xml:space="preserve"> XE "</w:instrText>
      </w:r>
      <w:r w:rsidR="00D72A4A" w:rsidRPr="00AA0286">
        <w:instrText>Bir Hakeim</w:instrText>
      </w:r>
      <w:r w:rsidR="00D72A4A">
        <w:instrText xml:space="preserve">" </w:instrText>
      </w:r>
      <w:r w:rsidR="00D72A4A">
        <w:fldChar w:fldCharType="end"/>
      </w:r>
      <w:r w:rsidRPr="0088303C">
        <w:t xml:space="preserve"> to the south.</w:t>
      </w:r>
    </w:p>
    <w:p w14:paraId="6F14382B" w14:textId="05F17B90" w:rsidR="005F41AC" w:rsidRDefault="00D771EF" w:rsidP="007D26CD">
      <w:pPr>
        <w:pStyle w:val="BodyText"/>
      </w:pPr>
      <w:r>
        <w:t>From these battles would be born the legends of the Australian</w:t>
      </w:r>
      <w:r w:rsidR="00D72A4A">
        <w:fldChar w:fldCharType="begin"/>
      </w:r>
      <w:r w:rsidR="00D72A4A">
        <w:instrText xml:space="preserve"> XE "</w:instrText>
      </w:r>
      <w:r w:rsidR="00D72A4A" w:rsidRPr="006A1418">
        <w:instrText>Australian</w:instrText>
      </w:r>
      <w:r w:rsidR="00D72A4A">
        <w:instrText xml:space="preserve">" </w:instrText>
      </w:r>
      <w:r w:rsidR="00D72A4A">
        <w:fldChar w:fldCharType="end"/>
      </w:r>
      <w:r>
        <w:t xml:space="preserve"> ‘Rats of Tobruk</w:t>
      </w:r>
      <w:r w:rsidR="00D72A4A">
        <w:fldChar w:fldCharType="begin"/>
      </w:r>
      <w:r w:rsidR="00D72A4A">
        <w:instrText xml:space="preserve"> XE "</w:instrText>
      </w:r>
      <w:r w:rsidR="00D72A4A" w:rsidRPr="003D4C12">
        <w:instrText>Rats of Tobruk</w:instrText>
      </w:r>
      <w:r w:rsidR="00D72A4A">
        <w:instrText xml:space="preserve">" </w:instrText>
      </w:r>
      <w:r w:rsidR="00D72A4A">
        <w:fldChar w:fldCharType="end"/>
      </w:r>
      <w:r>
        <w:t>’.</w:t>
      </w:r>
      <w:r w:rsidR="005F41AC">
        <w:t xml:space="preserve"> </w:t>
      </w:r>
    </w:p>
    <w:p w14:paraId="75BBC71F" w14:textId="1DAFAB33" w:rsidR="00D771EF" w:rsidRDefault="005F41AC" w:rsidP="007D26CD">
      <w:pPr>
        <w:pStyle w:val="BodyText"/>
      </w:pPr>
      <w:r>
        <w:lastRenderedPageBreak/>
        <w:t>But the Commonwealth</w:t>
      </w:r>
      <w:r w:rsidR="00D72A4A">
        <w:fldChar w:fldCharType="begin"/>
      </w:r>
      <w:r w:rsidR="00D72A4A">
        <w:instrText xml:space="preserve"> XE "</w:instrText>
      </w:r>
      <w:r w:rsidR="00D72A4A" w:rsidRPr="001D42C5">
        <w:instrText>Commonwealth</w:instrText>
      </w:r>
      <w:r w:rsidR="00D72A4A">
        <w:instrText xml:space="preserve">" </w:instrText>
      </w:r>
      <w:r w:rsidR="00D72A4A">
        <w:fldChar w:fldCharType="end"/>
      </w:r>
      <w:r>
        <w:t xml:space="preserve"> forces were to be pushed back even further, and by July 1942 the Afrika Korps</w:t>
      </w:r>
      <w:r w:rsidR="003C5E1D">
        <w:fldChar w:fldCharType="begin"/>
      </w:r>
      <w:r w:rsidR="003C5E1D">
        <w:instrText xml:space="preserve"> XE "</w:instrText>
      </w:r>
      <w:r w:rsidR="003C5E1D" w:rsidRPr="000B529B">
        <w:instrText>Afrika Korps</w:instrText>
      </w:r>
      <w:r w:rsidR="003C5E1D">
        <w:instrText xml:space="preserve">" </w:instrText>
      </w:r>
      <w:r w:rsidR="003C5E1D">
        <w:fldChar w:fldCharType="end"/>
      </w:r>
      <w:r>
        <w:t xml:space="preserve"> and Italian</w:t>
      </w:r>
      <w:r w:rsidR="00D72A4A">
        <w:fldChar w:fldCharType="begin"/>
      </w:r>
      <w:r w:rsidR="00D72A4A">
        <w:instrText xml:space="preserve"> XE "</w:instrText>
      </w:r>
      <w:r w:rsidR="00D72A4A" w:rsidRPr="00E06582">
        <w:instrText>Italian</w:instrText>
      </w:r>
      <w:r w:rsidR="00D72A4A">
        <w:instrText xml:space="preserve">" </w:instrText>
      </w:r>
      <w:r w:rsidR="00D72A4A">
        <w:fldChar w:fldCharType="end"/>
      </w:r>
      <w:r>
        <w:t>s had crossed Egypt</w:t>
      </w:r>
      <w:r w:rsidR="00D72A4A">
        <w:fldChar w:fldCharType="begin"/>
      </w:r>
      <w:r w:rsidR="00D72A4A">
        <w:instrText xml:space="preserve"> XE "</w:instrText>
      </w:r>
      <w:r w:rsidR="00D72A4A" w:rsidRPr="007A50BE">
        <w:instrText>Egypt</w:instrText>
      </w:r>
      <w:r w:rsidR="00D72A4A">
        <w:instrText xml:space="preserve">" </w:instrText>
      </w:r>
      <w:r w:rsidR="00D72A4A">
        <w:fldChar w:fldCharType="end"/>
      </w:r>
      <w:r>
        <w:t xml:space="preserve"> again and were at El Alamein</w:t>
      </w:r>
      <w:r w:rsidR="00DD6F78">
        <w:fldChar w:fldCharType="begin"/>
      </w:r>
      <w:r w:rsidR="00DD6F78">
        <w:instrText xml:space="preserve"> XE "</w:instrText>
      </w:r>
      <w:r w:rsidR="00DD6F78" w:rsidRPr="009731DF">
        <w:instrText>El Alamein</w:instrText>
      </w:r>
      <w:r w:rsidR="00DD6F78">
        <w:instrText xml:space="preserve">" </w:instrText>
      </w:r>
      <w:r w:rsidR="00DD6F78">
        <w:fldChar w:fldCharType="end"/>
      </w:r>
      <w:r>
        <w:t>.</w:t>
      </w:r>
    </w:p>
    <w:p w14:paraId="3FD2FA0E" w14:textId="2B15C4BA" w:rsidR="00D771EF" w:rsidRDefault="00D771EF" w:rsidP="007D26CD">
      <w:pPr>
        <w:pStyle w:val="BodyText"/>
      </w:pPr>
      <w:r>
        <w:t xml:space="preserve">However, the lifeblood of any army, navy or air force is </w:t>
      </w:r>
      <w:r w:rsidR="00A50711">
        <w:t>its</w:t>
      </w:r>
      <w:r>
        <w:t xml:space="preserve"> supply lines, and with the Axis</w:t>
      </w:r>
      <w:r w:rsidR="00D72A4A">
        <w:fldChar w:fldCharType="begin"/>
      </w:r>
      <w:r w:rsidR="00D72A4A">
        <w:instrText xml:space="preserve"> XE "</w:instrText>
      </w:r>
      <w:r w:rsidR="00D72A4A" w:rsidRPr="00460BA7">
        <w:instrText>Axis</w:instrText>
      </w:r>
      <w:r w:rsidR="00D72A4A">
        <w:instrText xml:space="preserve">" </w:instrText>
      </w:r>
      <w:r w:rsidR="00D72A4A">
        <w:fldChar w:fldCharType="end"/>
      </w:r>
      <w:r>
        <w:t xml:space="preserve"> supply lines </w:t>
      </w:r>
      <w:r w:rsidR="00A50711">
        <w:t>with</w:t>
      </w:r>
      <w:r>
        <w:t xml:space="preserve"> its motorized divisions and its aircraft extended from Trip</w:t>
      </w:r>
      <w:r w:rsidR="005F41AC">
        <w:t>o</w:t>
      </w:r>
      <w:r>
        <w:t>li</w:t>
      </w:r>
      <w:r w:rsidR="00DD6F78">
        <w:fldChar w:fldCharType="begin"/>
      </w:r>
      <w:r w:rsidR="00DD6F78">
        <w:instrText xml:space="preserve"> XE "</w:instrText>
      </w:r>
      <w:r w:rsidR="00DD6F78" w:rsidRPr="00F24D18">
        <w:instrText>Tripoli</w:instrText>
      </w:r>
      <w:r w:rsidR="00DD6F78">
        <w:instrText xml:space="preserve">" </w:instrText>
      </w:r>
      <w:r w:rsidR="00DD6F78">
        <w:fldChar w:fldCharType="end"/>
      </w:r>
      <w:r>
        <w:t xml:space="preserve"> to Egypt</w:t>
      </w:r>
      <w:r w:rsidR="00686390">
        <w:t>, and under constant aerial attack from the (Allies) Desert Air Force</w:t>
      </w:r>
      <w:r w:rsidR="002E2EBB">
        <w:fldChar w:fldCharType="begin"/>
      </w:r>
      <w:r w:rsidR="002E2EBB">
        <w:instrText xml:space="preserve"> XE "</w:instrText>
      </w:r>
      <w:r w:rsidR="002E2EBB" w:rsidRPr="00F606B6">
        <w:instrText>Desert Air Force</w:instrText>
      </w:r>
      <w:r w:rsidR="002E2EBB">
        <w:instrText xml:space="preserve">" </w:instrText>
      </w:r>
      <w:r w:rsidR="002E2EBB">
        <w:fldChar w:fldCharType="end"/>
      </w:r>
      <w:r w:rsidR="00686390">
        <w:t>, it was inevitable that</w:t>
      </w:r>
      <w:r>
        <w:t xml:space="preserve"> </w:t>
      </w:r>
      <w:r w:rsidR="00A50711">
        <w:t xml:space="preserve">the </w:t>
      </w:r>
      <w:r w:rsidR="00686390">
        <w:t>side with the best supply lines would be victorious.</w:t>
      </w:r>
    </w:p>
    <w:p w14:paraId="1BCFC66D" w14:textId="77777777" w:rsidR="00260994" w:rsidRPr="005F41AC" w:rsidRDefault="005F41AC" w:rsidP="002141EF">
      <w:pPr>
        <w:pStyle w:val="StyleCaptionBefore6ptAfter6pt"/>
      </w:pPr>
      <w:r w:rsidRPr="005F41AC">
        <w:t xml:space="preserve">Figure </w:t>
      </w:r>
      <w:r w:rsidR="00B14BF0">
        <w:fldChar w:fldCharType="begin"/>
      </w:r>
      <w:r w:rsidR="00B14BF0">
        <w:instrText xml:space="preserve"> SEQ Figure \* ARABIC </w:instrText>
      </w:r>
      <w:r w:rsidR="00B14BF0">
        <w:fldChar w:fldCharType="separate"/>
      </w:r>
      <w:r w:rsidR="004A0099">
        <w:rPr>
          <w:noProof/>
        </w:rPr>
        <w:t>2</w:t>
      </w:r>
      <w:r w:rsidR="00B14BF0">
        <w:rPr>
          <w:noProof/>
        </w:rPr>
        <w:fldChar w:fldCharType="end"/>
      </w:r>
      <w:r w:rsidRPr="005F41AC">
        <w:t>. Map of Rommel</w:t>
      </w:r>
      <w:r w:rsidR="00DD6F78">
        <w:fldChar w:fldCharType="begin"/>
      </w:r>
      <w:r w:rsidR="00DD6F78">
        <w:instrText xml:space="preserve"> XE "</w:instrText>
      </w:r>
      <w:r w:rsidR="00DD6F78" w:rsidRPr="00C8106F">
        <w:instrText>Rommel</w:instrText>
      </w:r>
      <w:r w:rsidR="00DD6F78">
        <w:instrText xml:space="preserve">" </w:instrText>
      </w:r>
      <w:r w:rsidR="00DD6F78">
        <w:fldChar w:fldCharType="end"/>
      </w:r>
      <w:r w:rsidRPr="005F41AC">
        <w:t>’s second offensive January to July 1942.</w:t>
      </w:r>
    </w:p>
    <w:p w14:paraId="0CFC0730" w14:textId="77777777" w:rsidR="005F41AC" w:rsidRDefault="004F37A0" w:rsidP="006932E9">
      <w:pPr>
        <w:pStyle w:val="Picture"/>
      </w:pPr>
      <w:r>
        <w:rPr>
          <w:noProof/>
          <w:lang w:eastAsia="en-AU"/>
        </w:rPr>
        <w:drawing>
          <wp:inline distT="0" distB="0" distL="0" distR="0" wp14:anchorId="4DE16120" wp14:editId="5A57DD11">
            <wp:extent cx="5810250" cy="2168525"/>
            <wp:effectExtent l="0" t="0" r="0" b="0"/>
            <wp:docPr id="12" name="Picture 12" descr="Africa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ricaMap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2168525"/>
                    </a:xfrm>
                    <a:prstGeom prst="rect">
                      <a:avLst/>
                    </a:prstGeom>
                    <a:noFill/>
                    <a:ln>
                      <a:noFill/>
                    </a:ln>
                  </pic:spPr>
                </pic:pic>
              </a:graphicData>
            </a:graphic>
          </wp:inline>
        </w:drawing>
      </w:r>
    </w:p>
    <w:p w14:paraId="3BAC69C5" w14:textId="231BABBD" w:rsidR="003D06BA" w:rsidRDefault="003D06BA" w:rsidP="007D26CD">
      <w:pPr>
        <w:pStyle w:val="BodyText"/>
      </w:pPr>
      <w:r>
        <w:t>The German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t xml:space="preserve"> and Italian </w:t>
      </w:r>
      <w:r w:rsidR="00E839E9" w:rsidRPr="00B21AEE">
        <w:t>Règia Aeronautica</w:t>
      </w:r>
      <w:r w:rsidR="002E2EBB">
        <w:fldChar w:fldCharType="begin"/>
      </w:r>
      <w:r w:rsidR="002E2EBB">
        <w:instrText xml:space="preserve"> XE "</w:instrText>
      </w:r>
      <w:r w:rsidR="002E2EBB" w:rsidRPr="009D6702">
        <w:instrText>Règia Aeronautica</w:instrText>
      </w:r>
      <w:r w:rsidR="002E2EBB">
        <w:instrText xml:space="preserve">" </w:instrText>
      </w:r>
      <w:r w:rsidR="002E2EBB">
        <w:fldChar w:fldCharType="end"/>
      </w:r>
      <w:r w:rsidR="00E839E9" w:rsidRPr="00B21AEE">
        <w:t xml:space="preserve"> </w:t>
      </w:r>
      <w:r>
        <w:t xml:space="preserve">also operated their bombers </w:t>
      </w:r>
      <w:r w:rsidR="00DD6F78">
        <w:t>Ju-</w:t>
      </w:r>
      <w:r>
        <w:t>88 and SM-79 from Crete</w:t>
      </w:r>
      <w:r w:rsidR="002E2EBB">
        <w:fldChar w:fldCharType="begin"/>
      </w:r>
      <w:r w:rsidR="002E2EBB">
        <w:instrText xml:space="preserve"> XE "</w:instrText>
      </w:r>
      <w:r w:rsidR="002E2EBB" w:rsidRPr="009C14FF">
        <w:instrText>Crete</w:instrText>
      </w:r>
      <w:r w:rsidR="002E2EBB">
        <w:instrText xml:space="preserve">" </w:instrText>
      </w:r>
      <w:r w:rsidR="002E2EBB">
        <w:fldChar w:fldCharType="end"/>
      </w:r>
      <w:r>
        <w:t xml:space="preserve"> air bases to attack the Commonwealth</w:t>
      </w:r>
      <w:r w:rsidR="002E2EBB">
        <w:fldChar w:fldCharType="begin"/>
      </w:r>
      <w:r w:rsidR="002E2EBB">
        <w:instrText xml:space="preserve"> XE "</w:instrText>
      </w:r>
      <w:r w:rsidR="002E2EBB" w:rsidRPr="007E0E3C">
        <w:instrText>Commonwealth</w:instrText>
      </w:r>
      <w:r w:rsidR="002E2EBB">
        <w:instrText xml:space="preserve">" </w:instrText>
      </w:r>
      <w:r w:rsidR="002E2EBB">
        <w:fldChar w:fldCharType="end"/>
      </w:r>
      <w:r>
        <w:t xml:space="preserve"> forces and their supply lines. The main Axis supply port was Tripoli</w:t>
      </w:r>
      <w:r w:rsidR="00DD6F78">
        <w:fldChar w:fldCharType="begin"/>
      </w:r>
      <w:r w:rsidR="00DD6F78">
        <w:instrText xml:space="preserve"> XE "</w:instrText>
      </w:r>
      <w:r w:rsidR="00DD6F78" w:rsidRPr="00F24D18">
        <w:instrText>Tripoli</w:instrText>
      </w:r>
      <w:r w:rsidR="00DD6F78">
        <w:instrText xml:space="preserve">" </w:instrText>
      </w:r>
      <w:r w:rsidR="00DD6F78">
        <w:fldChar w:fldCharType="end"/>
      </w:r>
      <w:r>
        <w:t xml:space="preserve"> in Libya</w:t>
      </w:r>
      <w:r w:rsidR="002E2EBB">
        <w:fldChar w:fldCharType="begin"/>
      </w:r>
      <w:r w:rsidR="002E2EBB">
        <w:instrText xml:space="preserve"> XE "</w:instrText>
      </w:r>
      <w:r w:rsidR="002E2EBB" w:rsidRPr="00AF478E">
        <w:instrText>Libya</w:instrText>
      </w:r>
      <w:r w:rsidR="002E2EBB">
        <w:instrText xml:space="preserve">" </w:instrText>
      </w:r>
      <w:r w:rsidR="002E2EBB">
        <w:fldChar w:fldCharType="end"/>
      </w:r>
      <w:r>
        <w:t>, however the Axis supply lines were continually harassed by the Royal Navy</w:t>
      </w:r>
      <w:r w:rsidR="002E2EBB">
        <w:fldChar w:fldCharType="begin"/>
      </w:r>
      <w:r w:rsidR="002E2EBB">
        <w:instrText xml:space="preserve"> XE "</w:instrText>
      </w:r>
      <w:r w:rsidR="002E2EBB" w:rsidRPr="00D2639A">
        <w:instrText>Royal Navy</w:instrText>
      </w:r>
      <w:r w:rsidR="002E2EBB">
        <w:instrText xml:space="preserve">" </w:instrText>
      </w:r>
      <w:r w:rsidR="002E2EBB">
        <w:fldChar w:fldCharType="end"/>
      </w:r>
      <w:r>
        <w:t xml:space="preserve"> in the Mediterranean</w:t>
      </w:r>
      <w:r w:rsidR="00A50711">
        <w:t>,</w:t>
      </w:r>
      <w:r w:rsidR="002E2EBB">
        <w:fldChar w:fldCharType="begin"/>
      </w:r>
      <w:r w:rsidR="002E2EBB">
        <w:instrText xml:space="preserve"> XE "</w:instrText>
      </w:r>
      <w:r w:rsidR="002E2EBB" w:rsidRPr="00C35823">
        <w:instrText>Mediterranean</w:instrText>
      </w:r>
      <w:r w:rsidR="002E2EBB">
        <w:instrText xml:space="preserve">" </w:instrText>
      </w:r>
      <w:r w:rsidR="002E2EBB">
        <w:fldChar w:fldCharType="end"/>
      </w:r>
      <w:r>
        <w:t xml:space="preserve"> and </w:t>
      </w:r>
      <w:r w:rsidR="00A50711">
        <w:t xml:space="preserve">by </w:t>
      </w:r>
      <w:r>
        <w:t>RAF</w:t>
      </w:r>
      <w:r w:rsidR="002E2EBB">
        <w:fldChar w:fldCharType="begin"/>
      </w:r>
      <w:r w:rsidR="002E2EBB">
        <w:instrText xml:space="preserve"> XE "</w:instrText>
      </w:r>
      <w:r w:rsidR="002E2EBB" w:rsidRPr="007F382B">
        <w:instrText>RAF</w:instrText>
      </w:r>
      <w:r w:rsidR="002E2EBB">
        <w:instrText xml:space="preserve">" </w:instrText>
      </w:r>
      <w:r w:rsidR="002E2EBB">
        <w:fldChar w:fldCharType="end"/>
      </w:r>
      <w:r>
        <w:t xml:space="preserve"> air strikes from Malta</w:t>
      </w:r>
      <w:r w:rsidR="002E2EBB">
        <w:fldChar w:fldCharType="begin"/>
      </w:r>
      <w:r w:rsidR="002E2EBB">
        <w:instrText xml:space="preserve"> XE "</w:instrText>
      </w:r>
      <w:r w:rsidR="002E2EBB" w:rsidRPr="00C83738">
        <w:instrText>Malta</w:instrText>
      </w:r>
      <w:r w:rsidR="002E2EBB">
        <w:instrText xml:space="preserve">" </w:instrText>
      </w:r>
      <w:r w:rsidR="002E2EBB">
        <w:fldChar w:fldCharType="end"/>
      </w:r>
      <w:r>
        <w:t xml:space="preserve"> which accounted for significant Axis supply losses.</w:t>
      </w:r>
    </w:p>
    <w:p w14:paraId="60628048" w14:textId="725A50D7" w:rsidR="00A157C9" w:rsidRPr="00A157C9" w:rsidRDefault="00A157C9" w:rsidP="002141EF">
      <w:pPr>
        <w:pStyle w:val="StyleCaptionBefore6ptAfter6pt"/>
      </w:pPr>
      <w:r w:rsidRPr="00A157C9">
        <w:t xml:space="preserve">Photo </w:t>
      </w:r>
      <w:r w:rsidR="00F96F0B">
        <w:t>1</w:t>
      </w:r>
      <w:r w:rsidR="00235DF8">
        <w:t>6</w:t>
      </w:r>
      <w:r w:rsidR="00F96F0B">
        <w:t>.</w:t>
      </w:r>
      <w:r w:rsidRPr="00A157C9">
        <w:t xml:space="preserve"> Italian Sav</w:t>
      </w:r>
      <w:r w:rsidR="00060F83">
        <w:t>o</w:t>
      </w:r>
      <w:r w:rsidRPr="00A157C9">
        <w:t>ia Marchetti SM-79</w:t>
      </w:r>
      <w:r w:rsidR="002E2EBB">
        <w:fldChar w:fldCharType="begin"/>
      </w:r>
      <w:r w:rsidR="002E2EBB">
        <w:instrText xml:space="preserve"> XE "</w:instrText>
      </w:r>
      <w:r w:rsidR="002E2EBB" w:rsidRPr="004E43A4">
        <w:instrText>Savoia Marchetti SM-79</w:instrText>
      </w:r>
      <w:r w:rsidR="002E2EBB">
        <w:instrText xml:space="preserve">" </w:instrText>
      </w:r>
      <w:r w:rsidR="002E2EBB">
        <w:fldChar w:fldCharType="end"/>
      </w:r>
      <w:r w:rsidR="006932E9">
        <w:t>.</w:t>
      </w:r>
    </w:p>
    <w:p w14:paraId="3DE04291" w14:textId="43FAEF25" w:rsidR="00A157C9" w:rsidRDefault="004F37A0" w:rsidP="006932E9">
      <w:pPr>
        <w:pStyle w:val="Picture"/>
      </w:pPr>
      <w:r w:rsidRPr="00A157C9">
        <w:rPr>
          <w:noProof/>
          <w:lang w:eastAsia="en-AU"/>
        </w:rPr>
        <w:drawing>
          <wp:inline distT="0" distB="0" distL="0" distR="0" wp14:anchorId="77C8CA36" wp14:editId="0642992C">
            <wp:extent cx="5856348" cy="3268174"/>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6348" cy="3268174"/>
                    </a:xfrm>
                    <a:prstGeom prst="rect">
                      <a:avLst/>
                    </a:prstGeom>
                    <a:noFill/>
                    <a:ln>
                      <a:noFill/>
                    </a:ln>
                  </pic:spPr>
                </pic:pic>
              </a:graphicData>
            </a:graphic>
          </wp:inline>
        </w:drawing>
      </w:r>
    </w:p>
    <w:p w14:paraId="0CB54732" w14:textId="77777777" w:rsidR="002141EF" w:rsidRPr="002141EF" w:rsidRDefault="002141EF" w:rsidP="002141EF">
      <w:pPr>
        <w:pStyle w:val="Caption"/>
      </w:pPr>
    </w:p>
    <w:p w14:paraId="5F668A8B" w14:textId="77777777" w:rsidR="003D06BA" w:rsidRDefault="003D06BA" w:rsidP="00800355">
      <w:pPr>
        <w:pStyle w:val="Heading7"/>
        <w:framePr w:wrap="around"/>
      </w:pPr>
      <w:r>
        <w:lastRenderedPageBreak/>
        <w:t>Biplane Battles</w:t>
      </w:r>
    </w:p>
    <w:p w14:paraId="7BDDD67A" w14:textId="4F9A4E47" w:rsidR="003D06BA" w:rsidRDefault="003D06BA" w:rsidP="007D26CD">
      <w:pPr>
        <w:pStyle w:val="BodyText"/>
      </w:pPr>
      <w:r>
        <w:t>The air battles in the Western Desert</w:t>
      </w:r>
      <w:r w:rsidR="002E2EBB">
        <w:fldChar w:fldCharType="begin"/>
      </w:r>
      <w:r w:rsidR="002E2EBB">
        <w:instrText xml:space="preserve"> XE "</w:instrText>
      </w:r>
      <w:r w:rsidR="002E2EBB" w:rsidRPr="00DC56DF">
        <w:instrText>Western Desert</w:instrText>
      </w:r>
      <w:r w:rsidR="002E2EBB">
        <w:instrText xml:space="preserve">" </w:instrText>
      </w:r>
      <w:r w:rsidR="002E2EBB">
        <w:fldChar w:fldCharType="end"/>
      </w:r>
      <w:r>
        <w:t xml:space="preserve"> were initially between the Italian</w:t>
      </w:r>
      <w:r w:rsidR="002E2EBB">
        <w:fldChar w:fldCharType="begin"/>
      </w:r>
      <w:r w:rsidR="002E2EBB">
        <w:instrText xml:space="preserve"> XE "</w:instrText>
      </w:r>
      <w:r w:rsidR="002E2EBB" w:rsidRPr="00622349">
        <w:instrText>Italian</w:instrText>
      </w:r>
      <w:r w:rsidR="002E2EBB">
        <w:instrText xml:space="preserve">" </w:instrText>
      </w:r>
      <w:r w:rsidR="002E2EBB">
        <w:fldChar w:fldCharType="end"/>
      </w:r>
      <w:r>
        <w:t xml:space="preserve"> front line fighters of the late 1930’s</w:t>
      </w:r>
      <w:r w:rsidR="00800355">
        <w:t>,</w:t>
      </w:r>
      <w:r>
        <w:t xml:space="preserve"> the Fiat CR-42</w:t>
      </w:r>
      <w:r w:rsidR="000F2124">
        <w:fldChar w:fldCharType="begin"/>
      </w:r>
      <w:r w:rsidR="000F2124">
        <w:instrText xml:space="preserve"> XE "</w:instrText>
      </w:r>
      <w:r w:rsidR="000F2124" w:rsidRPr="00FA31C8">
        <w:instrText>Fiat CR-42</w:instrText>
      </w:r>
      <w:r w:rsidR="000F2124">
        <w:instrText xml:space="preserve">" </w:instrText>
      </w:r>
      <w:r w:rsidR="000F2124">
        <w:fldChar w:fldCharType="end"/>
      </w:r>
      <w:r w:rsidR="00800355">
        <w:t>,</w:t>
      </w:r>
      <w:r>
        <w:t xml:space="preserve"> and the last of the British</w:t>
      </w:r>
      <w:r w:rsidR="002E2EBB">
        <w:fldChar w:fldCharType="begin"/>
      </w:r>
      <w:r w:rsidR="002E2EBB">
        <w:instrText xml:space="preserve"> XE "</w:instrText>
      </w:r>
      <w:r w:rsidR="002E2EBB" w:rsidRPr="002E33F2">
        <w:instrText>British</w:instrText>
      </w:r>
      <w:r w:rsidR="002E2EBB">
        <w:instrText xml:space="preserve">" </w:instrText>
      </w:r>
      <w:r w:rsidR="002E2EBB">
        <w:fldChar w:fldCharType="end"/>
      </w:r>
      <w:r>
        <w:t xml:space="preserve"> biplane fighters </w:t>
      </w:r>
      <w:r w:rsidR="00A157C9">
        <w:t xml:space="preserve">- </w:t>
      </w:r>
      <w:r>
        <w:t>the Gloster Gladiator</w:t>
      </w:r>
      <w:r w:rsidR="00DD6F78">
        <w:fldChar w:fldCharType="begin"/>
      </w:r>
      <w:r w:rsidR="00DD6F78">
        <w:instrText xml:space="preserve"> XE "</w:instrText>
      </w:r>
      <w:r w:rsidR="00DD6F78" w:rsidRPr="00B36EE5">
        <w:instrText>Gloster Gladiator</w:instrText>
      </w:r>
      <w:r w:rsidR="00DD6F78">
        <w:instrText xml:space="preserve">" </w:instrText>
      </w:r>
      <w:r w:rsidR="00DD6F78">
        <w:fldChar w:fldCharType="end"/>
      </w:r>
      <w:r w:rsidR="00800355">
        <w:t>. The Gloster Gladiator</w:t>
      </w:r>
      <w:r>
        <w:t xml:space="preserve"> would win immortality in the dark days over Malta</w:t>
      </w:r>
      <w:r w:rsidR="00DD6F78">
        <w:fldChar w:fldCharType="begin"/>
      </w:r>
      <w:r w:rsidR="00DD6F78">
        <w:instrText xml:space="preserve"> XE "</w:instrText>
      </w:r>
      <w:r w:rsidR="00DD6F78" w:rsidRPr="005425AA">
        <w:instrText>Malta</w:instrText>
      </w:r>
      <w:r w:rsidR="00DD6F78">
        <w:instrText xml:space="preserve">" </w:instrText>
      </w:r>
      <w:r w:rsidR="00DD6F78">
        <w:fldChar w:fldCharType="end"/>
      </w:r>
      <w:r w:rsidR="00800355">
        <w:t xml:space="preserve"> when the last three aircraft nicknamed ‘Faith, Hope and Charity</w:t>
      </w:r>
      <w:r w:rsidR="00DD6F78">
        <w:fldChar w:fldCharType="begin"/>
      </w:r>
      <w:r w:rsidR="00DD6F78">
        <w:instrText xml:space="preserve"> XE "</w:instrText>
      </w:r>
      <w:r w:rsidR="00DD6F78" w:rsidRPr="00AC15ED">
        <w:instrText>Faith, Hope and Charity</w:instrText>
      </w:r>
      <w:r w:rsidR="00DD6F78">
        <w:instrText xml:space="preserve">" </w:instrText>
      </w:r>
      <w:r w:rsidR="00DD6F78">
        <w:fldChar w:fldCharType="end"/>
      </w:r>
      <w:r w:rsidR="00800355">
        <w:t>’,</w:t>
      </w:r>
      <w:r>
        <w:t xml:space="preserve"> </w:t>
      </w:r>
      <w:r w:rsidR="00800355">
        <w:t>took to the skies to defend the tiny island of Malta against the onslaught of Axis</w:t>
      </w:r>
      <w:r w:rsidR="002E2EBB">
        <w:fldChar w:fldCharType="begin"/>
      </w:r>
      <w:r w:rsidR="002E2EBB">
        <w:instrText xml:space="preserve"> XE "</w:instrText>
      </w:r>
      <w:r w:rsidR="002E2EBB" w:rsidRPr="00057892">
        <w:instrText>Axis</w:instrText>
      </w:r>
      <w:r w:rsidR="002E2EBB">
        <w:instrText xml:space="preserve">" </w:instrText>
      </w:r>
      <w:r w:rsidR="002E2EBB">
        <w:fldChar w:fldCharType="end"/>
      </w:r>
      <w:r w:rsidR="00800355">
        <w:t xml:space="preserve"> bombers.</w:t>
      </w:r>
    </w:p>
    <w:p w14:paraId="0879FA50" w14:textId="77984773" w:rsidR="00686390" w:rsidRDefault="00686390" w:rsidP="002141EF">
      <w:pPr>
        <w:pStyle w:val="StyleCaptionBefore6ptAfter6pt"/>
      </w:pPr>
      <w:r w:rsidRPr="00686390">
        <w:t xml:space="preserve">Photo </w:t>
      </w:r>
      <w:r w:rsidR="00F96F0B">
        <w:t>1</w:t>
      </w:r>
      <w:r w:rsidR="00235DF8">
        <w:t>7.</w:t>
      </w:r>
      <w:r w:rsidRPr="00686390">
        <w:t xml:space="preserve"> Italian Fiat CR-52</w:t>
      </w:r>
      <w:r w:rsidR="002E2EBB">
        <w:fldChar w:fldCharType="begin"/>
      </w:r>
      <w:r w:rsidR="002E2EBB">
        <w:instrText xml:space="preserve"> XE "</w:instrText>
      </w:r>
      <w:r w:rsidR="002E2EBB" w:rsidRPr="00CA2FEC">
        <w:instrText>Fiat CR-52</w:instrText>
      </w:r>
      <w:r w:rsidR="002E2EBB">
        <w:instrText xml:space="preserve">" </w:instrText>
      </w:r>
      <w:r w:rsidR="002E2EBB">
        <w:fldChar w:fldCharType="end"/>
      </w:r>
      <w:r w:rsidRPr="00686390">
        <w:t xml:space="preserve"> is fitted with 50lb</w:t>
      </w:r>
      <w:r w:rsidR="00A50711">
        <w:t>.</w:t>
      </w:r>
      <w:r w:rsidRPr="00686390">
        <w:t xml:space="preserve"> bombs, circa 1941</w:t>
      </w:r>
      <w:r w:rsidR="006932E9">
        <w:t>.</w:t>
      </w:r>
    </w:p>
    <w:p w14:paraId="4A84896E" w14:textId="77777777" w:rsidR="00800355" w:rsidRDefault="004F37A0" w:rsidP="006932E9">
      <w:pPr>
        <w:pStyle w:val="Picture"/>
      </w:pPr>
      <w:r>
        <w:rPr>
          <w:noProof/>
          <w:lang w:eastAsia="en-AU"/>
        </w:rPr>
        <w:drawing>
          <wp:inline distT="0" distB="0" distL="0" distR="0" wp14:anchorId="11701167" wp14:editId="22B57135">
            <wp:extent cx="4753012" cy="3473786"/>
            <wp:effectExtent l="0" t="0" r="0" b="0"/>
            <wp:docPr id="14" name="Picture 14" descr="Itallian FiatCR42(Bombe5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allian FiatCR42(Bombe50k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6987" cy="3513234"/>
                    </a:xfrm>
                    <a:prstGeom prst="rect">
                      <a:avLst/>
                    </a:prstGeom>
                    <a:noFill/>
                    <a:ln>
                      <a:noFill/>
                    </a:ln>
                  </pic:spPr>
                </pic:pic>
              </a:graphicData>
            </a:graphic>
          </wp:inline>
        </w:drawing>
      </w:r>
    </w:p>
    <w:p w14:paraId="59992DE8" w14:textId="3120F2ED" w:rsidR="00686390" w:rsidRPr="00A157C9" w:rsidRDefault="00800355" w:rsidP="002141EF">
      <w:pPr>
        <w:pStyle w:val="StyleCaptionBefore6ptAfter6pt"/>
      </w:pPr>
      <w:r w:rsidRPr="00A157C9">
        <w:t xml:space="preserve">Photo </w:t>
      </w:r>
      <w:r w:rsidR="00F96F0B">
        <w:t>1</w:t>
      </w:r>
      <w:r w:rsidR="00235DF8">
        <w:t>8</w:t>
      </w:r>
      <w:r w:rsidR="00F96F0B">
        <w:t>.</w:t>
      </w:r>
      <w:r w:rsidRPr="00A157C9">
        <w:t xml:space="preserve"> RAF Gloster Gladiator</w:t>
      </w:r>
      <w:r w:rsidR="002E2EBB">
        <w:fldChar w:fldCharType="begin"/>
      </w:r>
      <w:r w:rsidR="002E2EBB">
        <w:instrText xml:space="preserve"> XE "</w:instrText>
      </w:r>
      <w:r w:rsidR="002E2EBB" w:rsidRPr="000A7923">
        <w:instrText>Gloster Gladiator</w:instrText>
      </w:r>
      <w:r w:rsidR="002E2EBB">
        <w:instrText xml:space="preserve">" </w:instrText>
      </w:r>
      <w:r w:rsidR="002E2EBB">
        <w:fldChar w:fldCharType="end"/>
      </w:r>
      <w:r w:rsidRPr="00A157C9">
        <w:t xml:space="preserve"> </w:t>
      </w:r>
      <w:r w:rsidR="00A157C9">
        <w:t>– the last of the British fighter biplanes.</w:t>
      </w:r>
    </w:p>
    <w:p w14:paraId="6482FB2A" w14:textId="77777777" w:rsidR="00D771EF" w:rsidRDefault="004F37A0" w:rsidP="006932E9">
      <w:pPr>
        <w:pStyle w:val="Picture"/>
      </w:pPr>
      <w:r>
        <w:rPr>
          <w:noProof/>
          <w:lang w:eastAsia="en-AU"/>
        </w:rPr>
        <w:drawing>
          <wp:inline distT="0" distB="0" distL="0" distR="0" wp14:anchorId="407079AC" wp14:editId="76BC5FE9">
            <wp:extent cx="4826915" cy="3334820"/>
            <wp:effectExtent l="0" t="0" r="0" b="0"/>
            <wp:docPr id="15" name="Picture 15" descr="gladi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diato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2781" cy="3352690"/>
                    </a:xfrm>
                    <a:prstGeom prst="rect">
                      <a:avLst/>
                    </a:prstGeom>
                    <a:noFill/>
                    <a:ln>
                      <a:noFill/>
                    </a:ln>
                  </pic:spPr>
                </pic:pic>
              </a:graphicData>
            </a:graphic>
          </wp:inline>
        </w:drawing>
      </w:r>
    </w:p>
    <w:p w14:paraId="0FEA6AF4" w14:textId="3DCAFE47" w:rsidR="00D771EF" w:rsidRPr="00060F83" w:rsidRDefault="00A157C9" w:rsidP="007D26CD">
      <w:pPr>
        <w:pStyle w:val="BodyText"/>
      </w:pPr>
      <w:r>
        <w:br w:type="page"/>
      </w:r>
      <w:r w:rsidR="00D771EF" w:rsidRPr="00060F83">
        <w:lastRenderedPageBreak/>
        <w:t>8-11 September 1942</w:t>
      </w:r>
      <w:r w:rsidR="00A50711">
        <w:t xml:space="preserve">, </w:t>
      </w:r>
      <w:r w:rsidR="00D771EF" w:rsidRPr="00060F83">
        <w:t xml:space="preserve"> To General Alexander</w:t>
      </w:r>
      <w:r w:rsidR="00DD6F78">
        <w:fldChar w:fldCharType="begin"/>
      </w:r>
      <w:r w:rsidR="00DD6F78">
        <w:instrText xml:space="preserve"> XE "</w:instrText>
      </w:r>
      <w:r w:rsidR="00DD6F78" w:rsidRPr="00A67C83">
        <w:instrText>Alexander</w:instrText>
      </w:r>
      <w:r w:rsidR="00DD6F78">
        <w:instrText xml:space="preserve">" </w:instrText>
      </w:r>
      <w:r w:rsidR="00DD6F78">
        <w:fldChar w:fldCharType="end"/>
      </w:r>
      <w:r w:rsidR="00D771EF" w:rsidRPr="00060F83">
        <w:t>: From the Commanding officer of the Eighth Army</w:t>
      </w:r>
      <w:r w:rsidR="002E2EBB">
        <w:fldChar w:fldCharType="begin"/>
      </w:r>
      <w:r w:rsidR="002E2EBB">
        <w:instrText xml:space="preserve"> XE "</w:instrText>
      </w:r>
      <w:r w:rsidR="002E2EBB" w:rsidRPr="00131897">
        <w:instrText>Eighth Army</w:instrText>
      </w:r>
      <w:r w:rsidR="002E2EBB">
        <w:instrText xml:space="preserve">" </w:instrText>
      </w:r>
      <w:r w:rsidR="002E2EBB">
        <w:fldChar w:fldCharType="end"/>
      </w:r>
      <w:r w:rsidR="00D771EF" w:rsidRPr="00060F83">
        <w:t>, General Montgomery</w:t>
      </w:r>
      <w:r w:rsidR="00DD6F78">
        <w:fldChar w:fldCharType="begin"/>
      </w:r>
      <w:r w:rsidR="00DD6F78">
        <w:instrText xml:space="preserve"> XE "</w:instrText>
      </w:r>
      <w:r w:rsidR="00DD6F78" w:rsidRPr="00347FA0">
        <w:instrText>Montgomery</w:instrText>
      </w:r>
      <w:r w:rsidR="00DD6F78">
        <w:instrText xml:space="preserve">" </w:instrText>
      </w:r>
      <w:r w:rsidR="00DD6F78">
        <w:fldChar w:fldCharType="end"/>
      </w:r>
      <w:r w:rsidR="00D771EF" w:rsidRPr="00060F83">
        <w:t xml:space="preserve">: </w:t>
      </w:r>
      <w:r w:rsidR="00D771EF" w:rsidRPr="00A50711">
        <w:rPr>
          <w:i/>
          <w:iCs/>
        </w:rPr>
        <w:t>Give me a fortnight and I can resist the German</w:t>
      </w:r>
      <w:r w:rsidR="002E2EBB" w:rsidRPr="00A50711">
        <w:rPr>
          <w:i/>
          <w:iCs/>
        </w:rPr>
        <w:fldChar w:fldCharType="begin"/>
      </w:r>
      <w:r w:rsidR="002E2EBB" w:rsidRPr="00A50711">
        <w:rPr>
          <w:i/>
          <w:iCs/>
        </w:rPr>
        <w:instrText xml:space="preserve"> XE "German" </w:instrText>
      </w:r>
      <w:r w:rsidR="002E2EBB" w:rsidRPr="00A50711">
        <w:rPr>
          <w:i/>
          <w:iCs/>
        </w:rPr>
        <w:fldChar w:fldCharType="end"/>
      </w:r>
      <w:r w:rsidR="00D771EF" w:rsidRPr="00A50711">
        <w:rPr>
          <w:i/>
          <w:iCs/>
        </w:rPr>
        <w:t xml:space="preserve"> attack. Give me three weeks, and I can defeat the Boche. Give me a month and I can chase him out of Africa.</w:t>
      </w:r>
      <w:r w:rsidR="00D771EF" w:rsidRPr="00060F83">
        <w:t xml:space="preserve"> End of transmission.</w:t>
      </w:r>
    </w:p>
    <w:p w14:paraId="2F15CD50" w14:textId="5398156D" w:rsidR="00D771EF" w:rsidRDefault="00D771EF" w:rsidP="007D26CD">
      <w:pPr>
        <w:pStyle w:val="BodyText"/>
      </w:pPr>
      <w:r>
        <w:t>The final outcome would be decided in the Second Battle of El Alamein</w:t>
      </w:r>
      <w:r w:rsidR="00DD6F78">
        <w:fldChar w:fldCharType="begin"/>
      </w:r>
      <w:r w:rsidR="00DD6F78">
        <w:instrText xml:space="preserve"> XE "</w:instrText>
      </w:r>
      <w:r w:rsidR="00DD6F78" w:rsidRPr="009731DF">
        <w:instrText>El Alamein</w:instrText>
      </w:r>
      <w:r w:rsidR="00DD6F78">
        <w:instrText xml:space="preserve">" </w:instrText>
      </w:r>
      <w:r w:rsidR="00DD6F78">
        <w:fldChar w:fldCharType="end"/>
      </w:r>
      <w:r>
        <w:t xml:space="preserve"> under the leadership of General Bernard Montgomery</w:t>
      </w:r>
      <w:r w:rsidR="00DD6F78">
        <w:fldChar w:fldCharType="begin"/>
      </w:r>
      <w:r w:rsidR="00DD6F78">
        <w:instrText xml:space="preserve"> XE "</w:instrText>
      </w:r>
      <w:r w:rsidR="00DD6F78" w:rsidRPr="00347FA0">
        <w:instrText>Montgomery</w:instrText>
      </w:r>
      <w:r w:rsidR="00DD6F78">
        <w:instrText xml:space="preserve">" </w:instrText>
      </w:r>
      <w:r w:rsidR="00DD6F78">
        <w:fldChar w:fldCharType="end"/>
      </w:r>
      <w:r>
        <w:t xml:space="preserve"> (‘Monty’) in October/November 1942, when the Afrika Korps</w:t>
      </w:r>
      <w:r w:rsidR="003C5E1D">
        <w:fldChar w:fldCharType="begin"/>
      </w:r>
      <w:r w:rsidR="003C5E1D">
        <w:instrText xml:space="preserve"> XE "</w:instrText>
      </w:r>
      <w:r w:rsidR="003C5E1D" w:rsidRPr="000B529B">
        <w:instrText>Afrika Korps</w:instrText>
      </w:r>
      <w:r w:rsidR="003C5E1D">
        <w:instrText xml:space="preserve">" </w:instrText>
      </w:r>
      <w:r w:rsidR="003C5E1D">
        <w:fldChar w:fldCharType="end"/>
      </w:r>
      <w:r>
        <w:t xml:space="preserve"> and Italian</w:t>
      </w:r>
      <w:r w:rsidR="002E2EBB">
        <w:fldChar w:fldCharType="begin"/>
      </w:r>
      <w:r w:rsidR="002E2EBB">
        <w:instrText xml:space="preserve"> XE "</w:instrText>
      </w:r>
      <w:r w:rsidR="002E2EBB" w:rsidRPr="00E2663B">
        <w:instrText>Italian</w:instrText>
      </w:r>
      <w:r w:rsidR="002E2EBB">
        <w:instrText xml:space="preserve">" </w:instrText>
      </w:r>
      <w:r w:rsidR="002E2EBB">
        <w:fldChar w:fldCharType="end"/>
      </w:r>
      <w:r>
        <w:t xml:space="preserve"> forces would be halted and pushed back through Egypt</w:t>
      </w:r>
      <w:r w:rsidR="002E2EBB">
        <w:fldChar w:fldCharType="begin"/>
      </w:r>
      <w:r w:rsidR="002E2EBB">
        <w:instrText xml:space="preserve"> XE "</w:instrText>
      </w:r>
      <w:r w:rsidR="002E2EBB" w:rsidRPr="004C0F15">
        <w:instrText>Egypt</w:instrText>
      </w:r>
      <w:r w:rsidR="002E2EBB">
        <w:instrText xml:space="preserve">" </w:instrText>
      </w:r>
      <w:r w:rsidR="002E2EBB">
        <w:fldChar w:fldCharType="end"/>
      </w:r>
      <w:r>
        <w:t>, then Libya</w:t>
      </w:r>
      <w:r w:rsidR="002E2EBB">
        <w:fldChar w:fldCharType="begin"/>
      </w:r>
      <w:r w:rsidR="002E2EBB">
        <w:instrText xml:space="preserve"> XE "</w:instrText>
      </w:r>
      <w:r w:rsidR="002E2EBB" w:rsidRPr="006A54F4">
        <w:instrText>Libya</w:instrText>
      </w:r>
      <w:r w:rsidR="002E2EBB">
        <w:instrText xml:space="preserve">" </w:instrText>
      </w:r>
      <w:r w:rsidR="002E2EBB">
        <w:fldChar w:fldCharType="end"/>
      </w:r>
      <w:r>
        <w:t xml:space="preserve"> to Tunisia</w:t>
      </w:r>
      <w:r w:rsidR="00DD6F78">
        <w:fldChar w:fldCharType="begin"/>
      </w:r>
      <w:r w:rsidR="00DD6F78">
        <w:instrText xml:space="preserve"> XE "</w:instrText>
      </w:r>
      <w:r w:rsidR="00DD6F78" w:rsidRPr="00B93F1F">
        <w:instrText>Tunisia</w:instrText>
      </w:r>
      <w:r w:rsidR="00DD6F78">
        <w:instrText xml:space="preserve">" </w:instrText>
      </w:r>
      <w:r w:rsidR="00DD6F78">
        <w:fldChar w:fldCharType="end"/>
      </w:r>
      <w:r>
        <w:t xml:space="preserve">. </w:t>
      </w:r>
    </w:p>
    <w:p w14:paraId="72723227" w14:textId="44461EF7" w:rsidR="00D771EF" w:rsidRPr="00800355" w:rsidRDefault="00D771EF" w:rsidP="002141EF">
      <w:pPr>
        <w:pStyle w:val="StyleCaptionBefore6ptAfter6pt"/>
      </w:pPr>
      <w:r w:rsidRPr="00800355">
        <w:t xml:space="preserve">Photo </w:t>
      </w:r>
      <w:r w:rsidR="00F96F0B">
        <w:t>1</w:t>
      </w:r>
      <w:r w:rsidR="00235DF8">
        <w:t>9</w:t>
      </w:r>
      <w:r w:rsidR="00F96F0B">
        <w:t>.</w:t>
      </w:r>
      <w:r w:rsidRPr="00800355">
        <w:t xml:space="preserve"> A captured Italian Fiat CR-52</w:t>
      </w:r>
      <w:r w:rsidR="002E2EBB">
        <w:fldChar w:fldCharType="begin"/>
      </w:r>
      <w:r w:rsidR="002E2EBB">
        <w:instrText xml:space="preserve"> XE "</w:instrText>
      </w:r>
      <w:r w:rsidR="002E2EBB" w:rsidRPr="001B3A8F">
        <w:instrText>Fiat CR-52</w:instrText>
      </w:r>
      <w:r w:rsidR="002E2EBB">
        <w:instrText xml:space="preserve">" </w:instrText>
      </w:r>
      <w:r w:rsidR="002E2EBB">
        <w:fldChar w:fldCharType="end"/>
      </w:r>
      <w:r w:rsidRPr="00800355">
        <w:t xml:space="preserve"> undergoes change of insignia by British troops. </w:t>
      </w:r>
    </w:p>
    <w:p w14:paraId="21FAF5EF" w14:textId="77777777" w:rsidR="00D771EF" w:rsidRPr="00256658" w:rsidRDefault="004F37A0" w:rsidP="006932E9">
      <w:pPr>
        <w:pStyle w:val="Picture"/>
      </w:pPr>
      <w:r>
        <w:rPr>
          <w:noProof/>
          <w:lang w:eastAsia="en-AU"/>
        </w:rPr>
        <w:drawing>
          <wp:inline distT="0" distB="0" distL="0" distR="0" wp14:anchorId="1A0CFF47" wp14:editId="4EEA6EFF">
            <wp:extent cx="4930524" cy="2363591"/>
            <wp:effectExtent l="0" t="0" r="3810" b="0"/>
            <wp:docPr id="16" name="Picture 16" descr="Italian CR42-3 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alian CR42-3 captur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0107" cy="2377772"/>
                    </a:xfrm>
                    <a:prstGeom prst="rect">
                      <a:avLst/>
                    </a:prstGeom>
                    <a:noFill/>
                    <a:ln>
                      <a:noFill/>
                    </a:ln>
                  </pic:spPr>
                </pic:pic>
              </a:graphicData>
            </a:graphic>
          </wp:inline>
        </w:drawing>
      </w:r>
    </w:p>
    <w:p w14:paraId="33B99DBA" w14:textId="16ABABD1" w:rsidR="00D771EF" w:rsidRPr="00800355" w:rsidRDefault="00686390" w:rsidP="002141EF">
      <w:pPr>
        <w:pStyle w:val="StyleCaptionBefore6ptAfter6pt"/>
      </w:pPr>
      <w:r w:rsidRPr="00800355">
        <w:t xml:space="preserve">Photo </w:t>
      </w:r>
      <w:r w:rsidR="00235DF8">
        <w:t>20</w:t>
      </w:r>
      <w:r w:rsidR="00F96F0B">
        <w:t>.</w:t>
      </w:r>
      <w:r w:rsidRPr="00800355">
        <w:t xml:space="preserve"> Australi</w:t>
      </w:r>
      <w:r w:rsidR="00060F83">
        <w:t>a</w:t>
      </w:r>
      <w:r w:rsidRPr="00800355">
        <w:t>n</w:t>
      </w:r>
      <w:r w:rsidR="002E2EBB">
        <w:fldChar w:fldCharType="begin"/>
      </w:r>
      <w:r w:rsidR="002E2EBB">
        <w:instrText xml:space="preserve"> XE "</w:instrText>
      </w:r>
      <w:r w:rsidR="002E2EBB" w:rsidRPr="00873567">
        <w:instrText>Australian</w:instrText>
      </w:r>
      <w:r w:rsidR="002E2EBB">
        <w:instrText xml:space="preserve">" </w:instrText>
      </w:r>
      <w:r w:rsidR="002E2EBB">
        <w:fldChar w:fldCharType="end"/>
      </w:r>
      <w:r w:rsidRPr="00800355">
        <w:t xml:space="preserve"> troops pose next to a crashed Italian Fiat CR-42</w:t>
      </w:r>
      <w:r w:rsidR="000F2124">
        <w:fldChar w:fldCharType="begin"/>
      </w:r>
      <w:r w:rsidR="000F2124">
        <w:instrText xml:space="preserve"> XE "</w:instrText>
      </w:r>
      <w:r w:rsidR="000F2124" w:rsidRPr="00FA31C8">
        <w:instrText>Fiat CR-42</w:instrText>
      </w:r>
      <w:r w:rsidR="000F2124">
        <w:instrText xml:space="preserve">" </w:instrText>
      </w:r>
      <w:r w:rsidR="000F2124">
        <w:fldChar w:fldCharType="end"/>
      </w:r>
      <w:r w:rsidRPr="00800355">
        <w:t xml:space="preserve"> in the Western Desert</w:t>
      </w:r>
      <w:r w:rsidR="002E2EBB">
        <w:fldChar w:fldCharType="begin"/>
      </w:r>
      <w:r w:rsidR="002E2EBB">
        <w:instrText xml:space="preserve"> XE "</w:instrText>
      </w:r>
      <w:r w:rsidR="002E2EBB" w:rsidRPr="007D3698">
        <w:instrText>Western Desert</w:instrText>
      </w:r>
      <w:r w:rsidR="002E2EBB">
        <w:instrText xml:space="preserve">" </w:instrText>
      </w:r>
      <w:r w:rsidR="002E2EBB">
        <w:fldChar w:fldCharType="end"/>
      </w:r>
      <w:r w:rsidRPr="00800355">
        <w:t>, circa 1942</w:t>
      </w:r>
      <w:r w:rsidR="00F357DC">
        <w:t>.</w:t>
      </w:r>
    </w:p>
    <w:p w14:paraId="72E4C27B" w14:textId="77777777" w:rsidR="00D771EF" w:rsidRPr="00686390" w:rsidRDefault="004F37A0" w:rsidP="006932E9">
      <w:pPr>
        <w:pStyle w:val="Picture"/>
      </w:pPr>
      <w:r w:rsidRPr="00686390">
        <w:rPr>
          <w:noProof/>
          <w:lang w:eastAsia="en-AU"/>
        </w:rPr>
        <w:drawing>
          <wp:inline distT="0" distB="0" distL="0" distR="0" wp14:anchorId="3A85119D" wp14:editId="65ADCE41">
            <wp:extent cx="4844892" cy="3535310"/>
            <wp:effectExtent l="0" t="0" r="0" b="8255"/>
            <wp:docPr id="17" name="Picture 17" descr="1940 Italian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40 Italian cras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4747" cy="3542501"/>
                    </a:xfrm>
                    <a:prstGeom prst="rect">
                      <a:avLst/>
                    </a:prstGeom>
                    <a:noFill/>
                    <a:ln>
                      <a:noFill/>
                    </a:ln>
                  </pic:spPr>
                </pic:pic>
              </a:graphicData>
            </a:graphic>
          </wp:inline>
        </w:drawing>
      </w:r>
    </w:p>
    <w:p w14:paraId="229EF982" w14:textId="5B48446C" w:rsidR="009F62D4" w:rsidRDefault="009F62D4" w:rsidP="009F62D4">
      <w:pPr>
        <w:pStyle w:val="Heading7"/>
        <w:framePr w:wrap="around"/>
      </w:pPr>
      <w:r>
        <w:t>Malta Campaign</w:t>
      </w:r>
    </w:p>
    <w:p w14:paraId="284989F5" w14:textId="20ED8E93" w:rsidR="00E26488" w:rsidRDefault="009F62D4" w:rsidP="00E26488">
      <w:pPr>
        <w:pStyle w:val="BodyText"/>
      </w:pPr>
      <w:r>
        <w:t>The close proximity of Malta</w:t>
      </w:r>
      <w:r w:rsidR="002E2EBB">
        <w:fldChar w:fldCharType="begin"/>
      </w:r>
      <w:r w:rsidR="002E2EBB">
        <w:instrText xml:space="preserve"> XE "</w:instrText>
      </w:r>
      <w:r w:rsidR="002E2EBB" w:rsidRPr="00EA220B">
        <w:instrText>Malta</w:instrText>
      </w:r>
      <w:r w:rsidR="002E2EBB">
        <w:instrText xml:space="preserve">" </w:instrText>
      </w:r>
      <w:r w:rsidR="002E2EBB">
        <w:fldChar w:fldCharType="end"/>
      </w:r>
      <w:r>
        <w:t xml:space="preserve"> to Italy</w:t>
      </w:r>
      <w:r w:rsidR="002E2EBB">
        <w:fldChar w:fldCharType="begin"/>
      </w:r>
      <w:r w:rsidR="002E2EBB">
        <w:instrText xml:space="preserve"> XE "</w:instrText>
      </w:r>
      <w:r w:rsidR="002E2EBB" w:rsidRPr="00644F54">
        <w:instrText>Italy</w:instrText>
      </w:r>
      <w:r w:rsidR="002E2EBB">
        <w:instrText xml:space="preserve">" </w:instrText>
      </w:r>
      <w:r w:rsidR="002E2EBB">
        <w:fldChar w:fldCharType="end"/>
      </w:r>
      <w:r>
        <w:t xml:space="preserve"> made it a prime target </w:t>
      </w:r>
      <w:r w:rsidR="00E26488">
        <w:t>for</w:t>
      </w:r>
      <w:r>
        <w:t xml:space="preserve"> Axis</w:t>
      </w:r>
      <w:r w:rsidR="002E2EBB">
        <w:fldChar w:fldCharType="begin"/>
      </w:r>
      <w:r w:rsidR="002E2EBB">
        <w:instrText xml:space="preserve"> XE "</w:instrText>
      </w:r>
      <w:r w:rsidR="002E2EBB" w:rsidRPr="0092133C">
        <w:instrText>Axis</w:instrText>
      </w:r>
      <w:r w:rsidR="002E2EBB">
        <w:instrText xml:space="preserve">" </w:instrText>
      </w:r>
      <w:r w:rsidR="002E2EBB">
        <w:fldChar w:fldCharType="end"/>
      </w:r>
      <w:r>
        <w:t xml:space="preserve"> air attacks</w:t>
      </w:r>
      <w:r w:rsidR="00E26488">
        <w:t>,</w:t>
      </w:r>
      <w:r>
        <w:t xml:space="preserve"> not only </w:t>
      </w:r>
      <w:r w:rsidR="00E26488">
        <w:t xml:space="preserve">to </w:t>
      </w:r>
      <w:r>
        <w:t>take control of the British</w:t>
      </w:r>
      <w:r w:rsidR="002E2EBB">
        <w:fldChar w:fldCharType="begin"/>
      </w:r>
      <w:r w:rsidR="002E2EBB">
        <w:instrText xml:space="preserve"> XE "</w:instrText>
      </w:r>
      <w:r w:rsidR="002E2EBB" w:rsidRPr="00DD76E3">
        <w:instrText>British</w:instrText>
      </w:r>
      <w:r w:rsidR="002E2EBB">
        <w:instrText xml:space="preserve">" </w:instrText>
      </w:r>
      <w:r w:rsidR="002E2EBB">
        <w:fldChar w:fldCharType="end"/>
      </w:r>
      <w:r>
        <w:t xml:space="preserve"> island fortress</w:t>
      </w:r>
      <w:r w:rsidR="00E26488">
        <w:t>,</w:t>
      </w:r>
      <w:r>
        <w:t xml:space="preserve"> but also to disrupt</w:t>
      </w:r>
      <w:r w:rsidR="00E26488">
        <w:t xml:space="preserve"> </w:t>
      </w:r>
      <w:r>
        <w:t>Allied supplies to North Africa</w:t>
      </w:r>
      <w:r w:rsidR="00E26488">
        <w:t xml:space="preserve">. Malta would be subjected to </w:t>
      </w:r>
      <w:r w:rsidR="004F3473">
        <w:t xml:space="preserve">continued </w:t>
      </w:r>
      <w:r w:rsidR="00E26488">
        <w:t xml:space="preserve">air attacks. The </w:t>
      </w:r>
      <w:r w:rsidR="002E2EBB">
        <w:t>Règia</w:t>
      </w:r>
      <w:r w:rsidR="00E26488">
        <w:t xml:space="preserve"> Aeronautica</w:t>
      </w:r>
      <w:r w:rsidR="002E2EBB">
        <w:fldChar w:fldCharType="begin"/>
      </w:r>
      <w:r w:rsidR="002E2EBB">
        <w:instrText xml:space="preserve"> XE "</w:instrText>
      </w:r>
      <w:r w:rsidR="002E2EBB" w:rsidRPr="00CB3035">
        <w:instrText>Règia Aeronautica</w:instrText>
      </w:r>
      <w:r w:rsidR="002E2EBB">
        <w:instrText xml:space="preserve">" </w:instrText>
      </w:r>
      <w:r w:rsidR="002E2EBB">
        <w:fldChar w:fldCharType="end"/>
      </w:r>
      <w:r w:rsidR="00E26488">
        <w:t xml:space="preserve"> participated in the air offensive on the British controlled island of Malta along with the German</w:t>
      </w:r>
      <w:r w:rsidR="002E2EBB">
        <w:fldChar w:fldCharType="begin"/>
      </w:r>
      <w:r w:rsidR="002E2EBB">
        <w:instrText xml:space="preserve"> XE "</w:instrText>
      </w:r>
      <w:r w:rsidR="002E2EBB" w:rsidRPr="007F0755">
        <w:instrText>German</w:instrText>
      </w:r>
      <w:r w:rsidR="002E2EBB">
        <w:instrText xml:space="preserve">" </w:instrText>
      </w:r>
      <w:r w:rsidR="002E2EBB">
        <w:fldChar w:fldCharType="end"/>
      </w:r>
      <w:r w:rsidR="00E26488">
        <w:t xml:space="preserve"> Air Force in an </w:t>
      </w:r>
      <w:r w:rsidR="00E26488">
        <w:lastRenderedPageBreak/>
        <w:t>attempt to gain control of the Axis sea routes from Sicily</w:t>
      </w:r>
      <w:r w:rsidR="00835228">
        <w:fldChar w:fldCharType="begin"/>
      </w:r>
      <w:r w:rsidR="00835228">
        <w:instrText xml:space="preserve"> XE "</w:instrText>
      </w:r>
      <w:r w:rsidR="00835228" w:rsidRPr="007D248D">
        <w:instrText>Sicily</w:instrText>
      </w:r>
      <w:r w:rsidR="00835228">
        <w:instrText xml:space="preserve">" </w:instrText>
      </w:r>
      <w:r w:rsidR="00835228">
        <w:fldChar w:fldCharType="end"/>
      </w:r>
      <w:r w:rsidR="00E26488">
        <w:t>, Sardinia</w:t>
      </w:r>
      <w:r w:rsidR="00835228">
        <w:fldChar w:fldCharType="begin"/>
      </w:r>
      <w:r w:rsidR="00835228">
        <w:instrText xml:space="preserve"> XE "</w:instrText>
      </w:r>
      <w:r w:rsidR="00835228" w:rsidRPr="002D2A4E">
        <w:instrText>Sardinia</w:instrText>
      </w:r>
      <w:r w:rsidR="00835228">
        <w:instrText xml:space="preserve">" </w:instrText>
      </w:r>
      <w:r w:rsidR="00835228">
        <w:fldChar w:fldCharType="end"/>
      </w:r>
      <w:r w:rsidR="00E26488">
        <w:t>, and Italy</w:t>
      </w:r>
      <w:r w:rsidR="00835228">
        <w:fldChar w:fldCharType="begin"/>
      </w:r>
      <w:r w:rsidR="00835228">
        <w:instrText xml:space="preserve"> XE "</w:instrText>
      </w:r>
      <w:r w:rsidR="00835228" w:rsidRPr="00EF163B">
        <w:instrText>Italy</w:instrText>
      </w:r>
      <w:r w:rsidR="00835228">
        <w:instrText xml:space="preserve">" </w:instrText>
      </w:r>
      <w:r w:rsidR="00835228">
        <w:fldChar w:fldCharType="end"/>
      </w:r>
      <w:r w:rsidR="00E26488">
        <w:t xml:space="preserve"> to North Africa</w:t>
      </w:r>
      <w:r w:rsidR="00835228">
        <w:fldChar w:fldCharType="begin"/>
      </w:r>
      <w:r w:rsidR="00835228">
        <w:instrText xml:space="preserve"> XE "</w:instrText>
      </w:r>
      <w:r w:rsidR="00835228" w:rsidRPr="00993EBC">
        <w:instrText>North Africa</w:instrText>
      </w:r>
      <w:r w:rsidR="00835228">
        <w:instrText xml:space="preserve">" </w:instrText>
      </w:r>
      <w:r w:rsidR="00835228">
        <w:fldChar w:fldCharType="end"/>
      </w:r>
      <w:r w:rsidR="00E26488">
        <w:t xml:space="preserve">. Up to the end of 1940, the </w:t>
      </w:r>
      <w:r w:rsidR="002E2EBB">
        <w:t>Règia</w:t>
      </w:r>
      <w:r w:rsidR="00E26488">
        <w:t xml:space="preserve"> Aeronautica carried out 7</w:t>
      </w:r>
      <w:r w:rsidR="004F3473">
        <w:t>,</w:t>
      </w:r>
      <w:r w:rsidR="00E26488">
        <w:t xml:space="preserve">410 sorties against the island, dropping 550 tons of bombs, losing 35 aircraft. The Italian airmen started to fear </w:t>
      </w:r>
      <w:r w:rsidR="00A50711">
        <w:t xml:space="preserve">RAF </w:t>
      </w:r>
      <w:r w:rsidR="00E26488">
        <w:t xml:space="preserve">fighters </w:t>
      </w:r>
      <w:r w:rsidR="00A50711">
        <w:t xml:space="preserve">from Malta </w:t>
      </w:r>
      <w:r w:rsidR="00E26488">
        <w:t xml:space="preserve">and AA artillery, so much </w:t>
      </w:r>
      <w:r w:rsidR="00A50711">
        <w:t xml:space="preserve">so </w:t>
      </w:r>
      <w:r w:rsidR="00E26488">
        <w:t>that the flight to the besieged island became known as the rotta della morte</w:t>
      </w:r>
      <w:r w:rsidR="00835228">
        <w:fldChar w:fldCharType="begin"/>
      </w:r>
      <w:r w:rsidR="00835228">
        <w:instrText xml:space="preserve"> XE "</w:instrText>
      </w:r>
      <w:r w:rsidR="00835228" w:rsidRPr="005235D0">
        <w:instrText>rotta della morte</w:instrText>
      </w:r>
      <w:r w:rsidR="00835228">
        <w:instrText xml:space="preserve">" </w:instrText>
      </w:r>
      <w:r w:rsidR="00835228">
        <w:fldChar w:fldCharType="end"/>
      </w:r>
      <w:r w:rsidR="00E26488">
        <w:t xml:space="preserve">, the "route of death". In 1942, for its operations against Malta, between 1 January and 8 November, </w:t>
      </w:r>
      <w:r w:rsidR="002E2EBB">
        <w:t>Règia</w:t>
      </w:r>
      <w:r w:rsidR="00E26488">
        <w:t xml:space="preserve"> Aeronautica had to write off 100 more aircraft lost in action</w:t>
      </w:r>
      <w:r w:rsidR="004F3473">
        <w:t>.</w:t>
      </w:r>
    </w:p>
    <w:p w14:paraId="7E75C7EF" w14:textId="0748AA75" w:rsidR="009F62D4" w:rsidRDefault="00E26488" w:rsidP="00E26488">
      <w:pPr>
        <w:pStyle w:val="BodyText"/>
      </w:pPr>
      <w:r>
        <w:t xml:space="preserve">Malta suffered heavy loss of equipment, ship and vehicles and was </w:t>
      </w:r>
      <w:r w:rsidR="00A50711">
        <w:t>at</w:t>
      </w:r>
      <w:r>
        <w:t xml:space="preserve"> the edge of starvation. However</w:t>
      </w:r>
      <w:r w:rsidR="004F3473">
        <w:t>,</w:t>
      </w:r>
      <w:r>
        <w:t xml:space="preserve"> the besieged island managed to withstand the attacks from the Italian and German air forces</w:t>
      </w:r>
      <w:r w:rsidR="004F3473">
        <w:t>,</w:t>
      </w:r>
      <w:r>
        <w:t xml:space="preserve"> and up to November 1942,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t xml:space="preserve"> admitted to losing 357 aircraft and </w:t>
      </w:r>
      <w:r w:rsidR="002E2EBB">
        <w:t>Règia</w:t>
      </w:r>
      <w:r>
        <w:t xml:space="preserve"> Aeronautica 210. But, during the siege, the RAF</w:t>
      </w:r>
      <w:r w:rsidR="00835228">
        <w:fldChar w:fldCharType="begin"/>
      </w:r>
      <w:r w:rsidR="00835228">
        <w:instrText xml:space="preserve"> XE "</w:instrText>
      </w:r>
      <w:r w:rsidR="00835228" w:rsidRPr="009225AC">
        <w:instrText>RAF</w:instrText>
      </w:r>
      <w:r w:rsidR="00835228">
        <w:instrText xml:space="preserve">" </w:instrText>
      </w:r>
      <w:r w:rsidR="00835228">
        <w:fldChar w:fldCharType="end"/>
      </w:r>
      <w:r>
        <w:t>'s losses were even heavier, amounting to 547 in the air (including some 300 fighters) and 160 on the ground, plus 504 aircraft damaged in the air and 231 on the ground</w:t>
      </w:r>
      <w:r w:rsidR="004F3473">
        <w:t>.</w:t>
      </w:r>
    </w:p>
    <w:p w14:paraId="612C13C0" w14:textId="14DC2AE0" w:rsidR="004F3473" w:rsidRDefault="004F3473" w:rsidP="004F3473">
      <w:pPr>
        <w:pStyle w:val="Heading7"/>
        <w:framePr w:wrap="around"/>
      </w:pPr>
      <w:r>
        <w:t>Gibraltar 1940-1943</w:t>
      </w:r>
    </w:p>
    <w:p w14:paraId="72FE9619" w14:textId="44BC1FCB" w:rsidR="004F3473" w:rsidRDefault="004F3473" w:rsidP="004F3473">
      <w:pPr>
        <w:pStyle w:val="BodyText"/>
      </w:pPr>
      <w:r>
        <w:t xml:space="preserve">The </w:t>
      </w:r>
      <w:r w:rsidR="002E2EBB">
        <w:t>Règia</w:t>
      </w:r>
      <w:r>
        <w:t xml:space="preserve"> Aeronautica</w:t>
      </w:r>
      <w:r w:rsidR="00835228">
        <w:fldChar w:fldCharType="begin"/>
      </w:r>
      <w:r w:rsidR="00835228">
        <w:instrText xml:space="preserve"> XE "</w:instrText>
      </w:r>
      <w:r w:rsidR="00835228" w:rsidRPr="004650C5">
        <w:instrText>Règia Aeronautica</w:instrText>
      </w:r>
      <w:r w:rsidR="00835228">
        <w:instrText xml:space="preserve">" </w:instrText>
      </w:r>
      <w:r w:rsidR="00835228">
        <w:fldChar w:fldCharType="end"/>
      </w:r>
      <w:r>
        <w:t xml:space="preserve"> </w:t>
      </w:r>
      <w:r w:rsidR="00A50711">
        <w:t xml:space="preserve">had </w:t>
      </w:r>
      <w:r>
        <w:t>beg</w:t>
      </w:r>
      <w:r w:rsidR="00A50711">
        <w:t>u</w:t>
      </w:r>
      <w:r>
        <w:t>n its attacks on the British</w:t>
      </w:r>
      <w:r w:rsidR="00835228">
        <w:fldChar w:fldCharType="begin"/>
      </w:r>
      <w:r w:rsidR="00835228">
        <w:instrText xml:space="preserve"> XE "</w:instrText>
      </w:r>
      <w:r w:rsidR="00835228" w:rsidRPr="00E7187B">
        <w:instrText>British</w:instrText>
      </w:r>
      <w:r w:rsidR="00835228">
        <w:instrText xml:space="preserve">" </w:instrText>
      </w:r>
      <w:r w:rsidR="00835228">
        <w:fldChar w:fldCharType="end"/>
      </w:r>
      <w:r>
        <w:t xml:space="preserve"> crown colony of Gibraltar</w:t>
      </w:r>
      <w:r w:rsidR="00835228">
        <w:fldChar w:fldCharType="begin"/>
      </w:r>
      <w:r w:rsidR="00835228">
        <w:instrText xml:space="preserve"> XE "</w:instrText>
      </w:r>
      <w:r w:rsidR="00835228" w:rsidRPr="006E07E4">
        <w:instrText>Gibraltar</w:instrText>
      </w:r>
      <w:r w:rsidR="00835228">
        <w:instrText xml:space="preserve">" </w:instrText>
      </w:r>
      <w:r w:rsidR="00835228">
        <w:fldChar w:fldCharType="end"/>
      </w:r>
      <w:r>
        <w:t xml:space="preserve"> and its import</w:t>
      </w:r>
      <w:r w:rsidR="00EF4F06">
        <w:t>ant naval base since July 1940.</w:t>
      </w:r>
      <w:r>
        <w:t xml:space="preserve"> In 1942, Italian Piaggio P.108</w:t>
      </w:r>
      <w:r w:rsidR="00835228">
        <w:fldChar w:fldCharType="begin"/>
      </w:r>
      <w:r w:rsidR="00835228">
        <w:instrText xml:space="preserve"> XE "</w:instrText>
      </w:r>
      <w:r w:rsidR="00835228" w:rsidRPr="00057909">
        <w:instrText>Piaggio P.108</w:instrText>
      </w:r>
      <w:r w:rsidR="00835228">
        <w:instrText xml:space="preserve">" </w:instrText>
      </w:r>
      <w:r w:rsidR="00835228">
        <w:fldChar w:fldCharType="end"/>
      </w:r>
      <w:r>
        <w:t xml:space="preserve"> bombers attacked Gibraltar from Sardinia</w:t>
      </w:r>
      <w:r w:rsidR="00835228">
        <w:fldChar w:fldCharType="begin"/>
      </w:r>
      <w:r w:rsidR="00835228">
        <w:instrText xml:space="preserve"> XE "</w:instrText>
      </w:r>
      <w:r w:rsidR="00835228" w:rsidRPr="007B2348">
        <w:instrText>Sardinia</w:instrText>
      </w:r>
      <w:r w:rsidR="00835228">
        <w:instrText xml:space="preserve">" </w:instrText>
      </w:r>
      <w:r w:rsidR="00835228">
        <w:fldChar w:fldCharType="end"/>
      </w:r>
      <w:r>
        <w:t xml:space="preserve">, flying a number of long-range night raids. Up to October 1942, </w:t>
      </w:r>
      <w:r w:rsidR="002E2EBB">
        <w:t>Règia</w:t>
      </w:r>
      <w:r>
        <w:t xml:space="preserve"> Aeronautica carried out 14 raids with a total of 32 bombers. </w:t>
      </w:r>
    </w:p>
    <w:p w14:paraId="09EC30C4" w14:textId="4F0A2DCE" w:rsidR="004F3473" w:rsidRDefault="00EF4F06" w:rsidP="00EF4F06">
      <w:pPr>
        <w:pStyle w:val="Caption"/>
      </w:pPr>
      <w:r>
        <w:t xml:space="preserve">Photo </w:t>
      </w:r>
      <w:r w:rsidR="00235DF8">
        <w:t>21</w:t>
      </w:r>
      <w:r>
        <w:t xml:space="preserve">. </w:t>
      </w:r>
      <w:r w:rsidRPr="00EF4F06">
        <w:t>Italian long-range bomber, the Piaggio P.108, ready to attack Gibraltar in 1942</w:t>
      </w:r>
      <w:r>
        <w:t>.</w:t>
      </w:r>
    </w:p>
    <w:p w14:paraId="540EDB78" w14:textId="423C3477" w:rsidR="00EF4F06" w:rsidRDefault="00EF4F06" w:rsidP="006932E9">
      <w:pPr>
        <w:pStyle w:val="Picture"/>
      </w:pPr>
      <w:r>
        <w:rPr>
          <w:noProof/>
          <w:lang w:eastAsia="en-AU"/>
        </w:rPr>
        <w:drawing>
          <wp:inline distT="0" distB="0" distL="0" distR="0" wp14:anchorId="798757E6" wp14:editId="79FA67B5">
            <wp:extent cx="5242476" cy="1919622"/>
            <wp:effectExtent l="0" t="0" r="0" b="4445"/>
            <wp:docPr id="28" name="Picture 28" descr="Piaggio 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ggio P.10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971" t="10435" r="1107" b="15217"/>
                    <a:stretch/>
                  </pic:blipFill>
                  <pic:spPr bwMode="auto">
                    <a:xfrm>
                      <a:off x="0" y="0"/>
                      <a:ext cx="5253111" cy="1923516"/>
                    </a:xfrm>
                    <a:prstGeom prst="rect">
                      <a:avLst/>
                    </a:prstGeom>
                    <a:noFill/>
                    <a:ln>
                      <a:noFill/>
                    </a:ln>
                    <a:extLst>
                      <a:ext uri="{53640926-AAD7-44D8-BBD7-CCE9431645EC}">
                        <a14:shadowObscured xmlns:a14="http://schemas.microsoft.com/office/drawing/2010/main"/>
                      </a:ext>
                    </a:extLst>
                  </pic:spPr>
                </pic:pic>
              </a:graphicData>
            </a:graphic>
          </wp:inline>
        </w:drawing>
      </w:r>
    </w:p>
    <w:p w14:paraId="7AFB803F" w14:textId="5214CDB2" w:rsidR="004F3473" w:rsidRDefault="004F3473" w:rsidP="004F3473">
      <w:pPr>
        <w:pStyle w:val="BodyText"/>
      </w:pPr>
      <w:r>
        <w:t>The last raids on Gibraltar</w:t>
      </w:r>
      <w:r w:rsidR="00835228">
        <w:fldChar w:fldCharType="begin"/>
      </w:r>
      <w:r w:rsidR="00835228">
        <w:instrText xml:space="preserve"> XE "</w:instrText>
      </w:r>
      <w:r w:rsidR="00835228" w:rsidRPr="004B6035">
        <w:instrText>Gibraltar</w:instrText>
      </w:r>
      <w:r w:rsidR="00835228">
        <w:instrText xml:space="preserve">" </w:instrText>
      </w:r>
      <w:r w:rsidR="00835228">
        <w:fldChar w:fldCharType="end"/>
      </w:r>
      <w:r>
        <w:t xml:space="preserve"> were done during the 1943 Allied landing in Algeria</w:t>
      </w:r>
      <w:r w:rsidR="00835228">
        <w:fldChar w:fldCharType="begin"/>
      </w:r>
      <w:r w:rsidR="00835228">
        <w:instrText xml:space="preserve"> XE "</w:instrText>
      </w:r>
      <w:r w:rsidR="00835228" w:rsidRPr="002B296E">
        <w:instrText>Algeria</w:instrText>
      </w:r>
      <w:r w:rsidR="00835228">
        <w:instrText xml:space="preserve">" </w:instrText>
      </w:r>
      <w:r w:rsidR="00835228">
        <w:fldChar w:fldCharType="end"/>
      </w:r>
      <w:r>
        <w:t>, when those bombers also made a successful strike on the port of Oran</w:t>
      </w:r>
      <w:r w:rsidR="00835228">
        <w:fldChar w:fldCharType="begin"/>
      </w:r>
      <w:r w:rsidR="00835228">
        <w:instrText xml:space="preserve"> XE "</w:instrText>
      </w:r>
      <w:r w:rsidR="00835228" w:rsidRPr="00FA65A7">
        <w:instrText>Oran</w:instrText>
      </w:r>
      <w:r w:rsidR="00835228">
        <w:instrText xml:space="preserve">" </w:instrText>
      </w:r>
      <w:r w:rsidR="00835228">
        <w:fldChar w:fldCharType="end"/>
      </w:r>
      <w:r>
        <w:t xml:space="preserve">. The only unit of the </w:t>
      </w:r>
      <w:r w:rsidR="002E2EBB">
        <w:t>Règia</w:t>
      </w:r>
      <w:r>
        <w:t xml:space="preserve"> Aeronautica</w:t>
      </w:r>
      <w:r w:rsidR="00835228">
        <w:fldChar w:fldCharType="begin"/>
      </w:r>
      <w:r w:rsidR="00835228">
        <w:instrText xml:space="preserve"> XE "</w:instrText>
      </w:r>
      <w:r w:rsidR="00835228" w:rsidRPr="00F259D0">
        <w:instrText>Règia Aeronautica</w:instrText>
      </w:r>
      <w:r w:rsidR="00835228">
        <w:instrText xml:space="preserve">" </w:instrText>
      </w:r>
      <w:r w:rsidR="00835228">
        <w:fldChar w:fldCharType="end"/>
      </w:r>
      <w:r>
        <w:t xml:space="preserve"> to fly the Piaggio P.108 was the "274</w:t>
      </w:r>
      <w:r w:rsidRPr="00835228">
        <w:rPr>
          <w:vertAlign w:val="superscript"/>
        </w:rPr>
        <w:t>th</w:t>
      </w:r>
      <w:r w:rsidR="00835228">
        <w:t xml:space="preserve"> </w:t>
      </w:r>
      <w:r>
        <w:t>Long-Range Bombardment Group</w:t>
      </w:r>
      <w:r w:rsidR="00835228">
        <w:fldChar w:fldCharType="begin"/>
      </w:r>
      <w:r w:rsidR="00835228">
        <w:instrText xml:space="preserve"> XE "</w:instrText>
      </w:r>
      <w:r w:rsidR="00835228" w:rsidRPr="00640A66">
        <w:instrText>274</w:instrText>
      </w:r>
      <w:r w:rsidR="00835228" w:rsidRPr="00640A66">
        <w:rPr>
          <w:vertAlign w:val="superscript"/>
        </w:rPr>
        <w:instrText>th</w:instrText>
      </w:r>
      <w:r w:rsidR="00835228" w:rsidRPr="00640A66">
        <w:instrText xml:space="preserve"> Long-Range Bombardment Group</w:instrText>
      </w:r>
      <w:r w:rsidR="00835228">
        <w:instrText xml:space="preserve">" </w:instrText>
      </w:r>
      <w:r w:rsidR="00835228">
        <w:fldChar w:fldCharType="end"/>
      </w:r>
      <w:r>
        <w:t>" which became operational in June 1942.</w:t>
      </w:r>
    </w:p>
    <w:p w14:paraId="00E41456" w14:textId="77777777" w:rsidR="004F3473" w:rsidRDefault="004F3473" w:rsidP="004F3473">
      <w:pPr>
        <w:pStyle w:val="Heading7"/>
        <w:framePr w:wrap="around"/>
      </w:pPr>
      <w:r>
        <w:t>Greece and Yugoslavia</w:t>
      </w:r>
    </w:p>
    <w:p w14:paraId="48ECE6C8" w14:textId="25AEEED9" w:rsidR="004F3473" w:rsidRDefault="004F3473" w:rsidP="004F3473">
      <w:pPr>
        <w:pStyle w:val="BodyText"/>
      </w:pPr>
      <w:r>
        <w:t>When, on 28 October 1940, the Greco-Italian War</w:t>
      </w:r>
      <w:r w:rsidR="00835228">
        <w:fldChar w:fldCharType="begin"/>
      </w:r>
      <w:r w:rsidR="00835228">
        <w:instrText xml:space="preserve"> XE "</w:instrText>
      </w:r>
      <w:r w:rsidR="00835228" w:rsidRPr="00231621">
        <w:instrText>Greco-Italian War</w:instrText>
      </w:r>
      <w:r w:rsidR="00835228">
        <w:instrText xml:space="preserve">" </w:instrText>
      </w:r>
      <w:r w:rsidR="00835228">
        <w:fldChar w:fldCharType="end"/>
      </w:r>
      <w:r>
        <w:t xml:space="preserve"> started, </w:t>
      </w:r>
      <w:r w:rsidR="002E2EBB">
        <w:t>Règia</w:t>
      </w:r>
      <w:r>
        <w:t xml:space="preserve"> Aeronautica</w:t>
      </w:r>
      <w:r w:rsidR="00835228">
        <w:fldChar w:fldCharType="begin"/>
      </w:r>
      <w:r w:rsidR="00835228">
        <w:instrText xml:space="preserve"> XE "</w:instrText>
      </w:r>
      <w:r w:rsidR="00835228" w:rsidRPr="008335D3">
        <w:instrText>Règia Aeronautica</w:instrText>
      </w:r>
      <w:r w:rsidR="00835228">
        <w:instrText xml:space="preserve">" </w:instrText>
      </w:r>
      <w:r w:rsidR="00835228">
        <w:fldChar w:fldCharType="end"/>
      </w:r>
      <w:r>
        <w:t xml:space="preserve"> fielded 193 combat aircraft which initially failed to achieve air superiority against the Royal Hellenic Air Force</w:t>
      </w:r>
      <w:r w:rsidR="00835228">
        <w:fldChar w:fldCharType="begin"/>
      </w:r>
      <w:r w:rsidR="00835228">
        <w:instrText xml:space="preserve"> XE "</w:instrText>
      </w:r>
      <w:r w:rsidR="00835228" w:rsidRPr="003C2937">
        <w:instrText>Royal Hellenic Air Force</w:instrText>
      </w:r>
      <w:r w:rsidR="00835228">
        <w:instrText xml:space="preserve">" </w:instrText>
      </w:r>
      <w:r w:rsidR="00835228">
        <w:fldChar w:fldCharType="end"/>
      </w:r>
      <w:r>
        <w:t>, RHAF</w:t>
      </w:r>
      <w:r w:rsidR="00835228">
        <w:fldChar w:fldCharType="begin"/>
      </w:r>
      <w:r w:rsidR="00835228">
        <w:instrText xml:space="preserve"> XE "</w:instrText>
      </w:r>
      <w:r w:rsidR="00835228" w:rsidRPr="00C33739">
        <w:instrText>RHAF</w:instrText>
      </w:r>
      <w:r w:rsidR="00835228">
        <w:instrText xml:space="preserve">" </w:instrText>
      </w:r>
      <w:r w:rsidR="00835228">
        <w:fldChar w:fldCharType="end"/>
      </w:r>
      <w:r>
        <w:t>, that had 128 operational aircraft out of a total of 158. The poor infrastructure in Albania</w:t>
      </w:r>
      <w:r w:rsidR="00835228">
        <w:fldChar w:fldCharType="begin"/>
      </w:r>
      <w:r w:rsidR="00835228">
        <w:instrText xml:space="preserve"> XE "</w:instrText>
      </w:r>
      <w:r w:rsidR="00835228" w:rsidRPr="008F6195">
        <w:instrText>Albania</w:instrText>
      </w:r>
      <w:r w:rsidR="00835228">
        <w:instrText xml:space="preserve">" </w:instrText>
      </w:r>
      <w:r w:rsidR="00835228">
        <w:fldChar w:fldCharType="end"/>
      </w:r>
      <w:r>
        <w:t xml:space="preserve"> air bases</w:t>
      </w:r>
      <w:r w:rsidR="0039357E">
        <w:t>,</w:t>
      </w:r>
      <w:r w:rsidR="003975CA">
        <w:t xml:space="preserve"> </w:t>
      </w:r>
      <w:r>
        <w:t>hindered communications and movements between the Italian</w:t>
      </w:r>
      <w:r w:rsidR="00835228">
        <w:fldChar w:fldCharType="begin"/>
      </w:r>
      <w:r w:rsidR="00835228">
        <w:instrText xml:space="preserve"> XE "</w:instrText>
      </w:r>
      <w:r w:rsidR="00835228" w:rsidRPr="00AD6469">
        <w:instrText>Italian</w:instrText>
      </w:r>
      <w:r w:rsidR="00835228">
        <w:instrText xml:space="preserve">" </w:instrText>
      </w:r>
      <w:r w:rsidR="00835228">
        <w:fldChar w:fldCharType="end"/>
      </w:r>
      <w:r>
        <w:t xml:space="preserve"> flying units. Only two airfields – Tirana</w:t>
      </w:r>
      <w:r w:rsidR="00835228">
        <w:fldChar w:fldCharType="begin"/>
      </w:r>
      <w:r w:rsidR="00835228">
        <w:instrText xml:space="preserve"> XE "</w:instrText>
      </w:r>
      <w:r w:rsidR="00835228" w:rsidRPr="007D4646">
        <w:instrText>Tirana</w:instrText>
      </w:r>
      <w:r w:rsidR="00835228">
        <w:instrText xml:space="preserve">" </w:instrText>
      </w:r>
      <w:r w:rsidR="00835228">
        <w:fldChar w:fldCharType="end"/>
      </w:r>
      <w:r>
        <w:t xml:space="preserve"> and Valona</w:t>
      </w:r>
      <w:r w:rsidR="00835228">
        <w:fldChar w:fldCharType="begin"/>
      </w:r>
      <w:r w:rsidR="00835228">
        <w:instrText xml:space="preserve"> XE "</w:instrText>
      </w:r>
      <w:r w:rsidR="00835228" w:rsidRPr="00AC3197">
        <w:instrText>Valona</w:instrText>
      </w:r>
      <w:r w:rsidR="00835228">
        <w:instrText xml:space="preserve">" </w:instrText>
      </w:r>
      <w:r w:rsidR="00835228">
        <w:fldChar w:fldCharType="end"/>
      </w:r>
      <w:r>
        <w:t xml:space="preserve"> – had </w:t>
      </w:r>
      <w:r w:rsidR="00EF4F06">
        <w:t>asphalt</w:t>
      </w:r>
      <w:r>
        <w:t xml:space="preserve"> runways</w:t>
      </w:r>
      <w:r w:rsidR="00521D3B">
        <w:t>,</w:t>
      </w:r>
      <w:r>
        <w:t xml:space="preserve"> so </w:t>
      </w:r>
      <w:r w:rsidR="00521D3B">
        <w:t xml:space="preserve">operations from other airfields in </w:t>
      </w:r>
      <w:r>
        <w:t>autumn and winter weather made operations more difficult. There was also the usual lack of co-operation with the Italian Navy</w:t>
      </w:r>
      <w:r w:rsidR="00835228">
        <w:fldChar w:fldCharType="begin"/>
      </w:r>
      <w:r w:rsidR="00835228">
        <w:instrText xml:space="preserve"> XE "</w:instrText>
      </w:r>
      <w:r w:rsidR="00835228" w:rsidRPr="00BD2D6A">
        <w:instrText>Italian Navy</w:instrText>
      </w:r>
      <w:r w:rsidR="00835228">
        <w:instrText xml:space="preserve">" </w:instrText>
      </w:r>
      <w:r w:rsidR="00835228">
        <w:fldChar w:fldCharType="end"/>
      </w:r>
      <w:r>
        <w:t xml:space="preserve"> and Army. Finally, just few days after the start of the war, Italian pilots were confronted by </w:t>
      </w:r>
      <w:r w:rsidR="00521D3B">
        <w:t>the RAF</w:t>
      </w:r>
      <w:r w:rsidR="00835228">
        <w:fldChar w:fldCharType="begin"/>
      </w:r>
      <w:r w:rsidR="00835228">
        <w:instrText xml:space="preserve"> XE "</w:instrText>
      </w:r>
      <w:r w:rsidR="00835228" w:rsidRPr="000B79A7">
        <w:instrText>RAF</w:instrText>
      </w:r>
      <w:r w:rsidR="00835228">
        <w:instrText xml:space="preserve">" </w:instrText>
      </w:r>
      <w:r w:rsidR="00835228">
        <w:fldChar w:fldCharType="end"/>
      </w:r>
      <w:r w:rsidR="00521D3B">
        <w:t xml:space="preserve"> with </w:t>
      </w:r>
      <w:r>
        <w:t>No. 80 Squadron</w:t>
      </w:r>
      <w:r w:rsidR="00835228">
        <w:fldChar w:fldCharType="begin"/>
      </w:r>
      <w:r w:rsidR="00835228">
        <w:instrText xml:space="preserve"> XE "</w:instrText>
      </w:r>
      <w:r w:rsidR="00835228" w:rsidRPr="004C74A4">
        <w:instrText>No. 80 Squadron</w:instrText>
      </w:r>
      <w:r w:rsidR="00835228">
        <w:instrText xml:space="preserve">" </w:instrText>
      </w:r>
      <w:r w:rsidR="00835228">
        <w:fldChar w:fldCharType="end"/>
      </w:r>
      <w:r>
        <w:t xml:space="preserve"> equipped with Gloster Gladiators</w:t>
      </w:r>
      <w:r w:rsidR="00835228">
        <w:fldChar w:fldCharType="begin"/>
      </w:r>
      <w:r w:rsidR="00835228">
        <w:instrText xml:space="preserve"> XE "</w:instrText>
      </w:r>
      <w:r w:rsidR="00835228" w:rsidRPr="001D2B8C">
        <w:instrText>Gloster Gladiator</w:instrText>
      </w:r>
      <w:r w:rsidR="00835228">
        <w:instrText xml:space="preserve">" </w:instrText>
      </w:r>
      <w:r w:rsidR="00835228">
        <w:fldChar w:fldCharType="end"/>
      </w:r>
      <w:r>
        <w:t xml:space="preserve">, by </w:t>
      </w:r>
      <w:r w:rsidR="003975CA">
        <w:t xml:space="preserve">Bristol </w:t>
      </w:r>
      <w:r w:rsidR="003975CA" w:rsidRPr="00521D3B">
        <w:t>Blenheim</w:t>
      </w:r>
      <w:r w:rsidR="00395DE7">
        <w:fldChar w:fldCharType="begin"/>
      </w:r>
      <w:r w:rsidR="00395DE7">
        <w:instrText xml:space="preserve"> XE "</w:instrText>
      </w:r>
      <w:r w:rsidR="00395DE7" w:rsidRPr="008126DF">
        <w:instrText>Bristol Blenheim</w:instrText>
      </w:r>
      <w:r w:rsidR="00395DE7">
        <w:instrText xml:space="preserve">" </w:instrText>
      </w:r>
      <w:r w:rsidR="00395DE7">
        <w:fldChar w:fldCharType="end"/>
      </w:r>
      <w:r w:rsidR="003975CA">
        <w:t xml:space="preserve">s of </w:t>
      </w:r>
      <w:r>
        <w:t>No. 30 Squadron</w:t>
      </w:r>
      <w:r w:rsidR="00395DE7">
        <w:fldChar w:fldCharType="begin"/>
      </w:r>
      <w:r w:rsidR="00395DE7">
        <w:instrText xml:space="preserve"> XE "</w:instrText>
      </w:r>
      <w:r w:rsidR="00395DE7" w:rsidRPr="00CC541E">
        <w:instrText>No. 30 Squadron</w:instrText>
      </w:r>
      <w:r w:rsidR="00395DE7">
        <w:instrText xml:space="preserve">" </w:instrText>
      </w:r>
      <w:r w:rsidR="00395DE7">
        <w:fldChar w:fldCharType="end"/>
      </w:r>
      <w:r>
        <w:t>, No. 211 Squadron</w:t>
      </w:r>
      <w:r w:rsidR="00395DE7">
        <w:fldChar w:fldCharType="begin"/>
      </w:r>
      <w:r w:rsidR="00395DE7">
        <w:instrText xml:space="preserve"> XE "</w:instrText>
      </w:r>
      <w:r w:rsidR="00395DE7" w:rsidRPr="00696F8E">
        <w:instrText>No. 211 Squadron</w:instrText>
      </w:r>
      <w:r w:rsidR="00395DE7">
        <w:instrText xml:space="preserve">" </w:instrText>
      </w:r>
      <w:r w:rsidR="00395DE7">
        <w:fldChar w:fldCharType="end"/>
      </w:r>
      <w:r>
        <w:t xml:space="preserve"> and No. 84 Squadron</w:t>
      </w:r>
      <w:r w:rsidR="00395DE7">
        <w:fldChar w:fldCharType="begin"/>
      </w:r>
      <w:r w:rsidR="00395DE7">
        <w:instrText xml:space="preserve"> XE "</w:instrText>
      </w:r>
      <w:r w:rsidR="00395DE7" w:rsidRPr="002A29A3">
        <w:instrText>No. 84 Squadron</w:instrText>
      </w:r>
      <w:r w:rsidR="00395DE7">
        <w:instrText xml:space="preserve">" </w:instrText>
      </w:r>
      <w:r w:rsidR="00395DE7">
        <w:fldChar w:fldCharType="end"/>
      </w:r>
      <w:r w:rsidR="003975CA">
        <w:t>,</w:t>
      </w:r>
      <w:r>
        <w:t xml:space="preserve"> and No. 70 Squadron</w:t>
      </w:r>
      <w:r w:rsidR="00395DE7">
        <w:fldChar w:fldCharType="begin"/>
      </w:r>
      <w:r w:rsidR="00395DE7">
        <w:instrText xml:space="preserve"> XE "</w:instrText>
      </w:r>
      <w:r w:rsidR="00395DE7" w:rsidRPr="00C36369">
        <w:instrText>No. 70 Squadron</w:instrText>
      </w:r>
      <w:r w:rsidR="00395DE7">
        <w:instrText xml:space="preserve">" </w:instrText>
      </w:r>
      <w:r w:rsidR="00395DE7">
        <w:fldChar w:fldCharType="end"/>
      </w:r>
      <w:r>
        <w:t xml:space="preserve"> with Vickers Wellington</w:t>
      </w:r>
      <w:r w:rsidR="00395DE7">
        <w:fldChar w:fldCharType="begin"/>
      </w:r>
      <w:r w:rsidR="00395DE7">
        <w:instrText xml:space="preserve"> XE "</w:instrText>
      </w:r>
      <w:r w:rsidR="00395DE7" w:rsidRPr="001316A3">
        <w:instrText>Vickers Wellington</w:instrText>
      </w:r>
      <w:r w:rsidR="00395DE7">
        <w:instrText xml:space="preserve">" </w:instrText>
      </w:r>
      <w:r w:rsidR="00395DE7">
        <w:fldChar w:fldCharType="end"/>
      </w:r>
      <w:r>
        <w:t>s. Gradually, Italian air power grew to over 400 aircraft against the dwindling numbers of the Greeks. However, this advantage did not stop the Hellenic Army</w:t>
      </w:r>
      <w:r w:rsidR="00395DE7">
        <w:fldChar w:fldCharType="begin"/>
      </w:r>
      <w:r w:rsidR="00395DE7">
        <w:instrText xml:space="preserve"> XE "</w:instrText>
      </w:r>
      <w:r w:rsidR="00395DE7" w:rsidRPr="00CA7D80">
        <w:instrText>Hellenic Army</w:instrText>
      </w:r>
      <w:r w:rsidR="00395DE7">
        <w:instrText xml:space="preserve">" </w:instrText>
      </w:r>
      <w:r w:rsidR="00395DE7">
        <w:fldChar w:fldCharType="end"/>
      </w:r>
      <w:r>
        <w:t xml:space="preserve"> from forcing the </w:t>
      </w:r>
      <w:r w:rsidR="006932E9">
        <w:t>Règia</w:t>
      </w:r>
      <w:r>
        <w:t xml:space="preserve"> Esercito</w:t>
      </w:r>
      <w:r w:rsidR="00395DE7">
        <w:fldChar w:fldCharType="begin"/>
      </w:r>
      <w:r w:rsidR="00395DE7">
        <w:instrText xml:space="preserve"> XE "</w:instrText>
      </w:r>
      <w:r w:rsidR="00395DE7" w:rsidRPr="00A52D36">
        <w:instrText>Règia Esercito</w:instrText>
      </w:r>
      <w:r w:rsidR="00395DE7">
        <w:instrText xml:space="preserve">" </w:instrText>
      </w:r>
      <w:r w:rsidR="00395DE7">
        <w:fldChar w:fldCharType="end"/>
      </w:r>
      <w:r>
        <w:t xml:space="preserve"> onto the defensive and back into Albania</w:t>
      </w:r>
      <w:r w:rsidR="00395DE7">
        <w:fldChar w:fldCharType="begin"/>
      </w:r>
      <w:r w:rsidR="00395DE7">
        <w:instrText xml:space="preserve"> XE "</w:instrText>
      </w:r>
      <w:r w:rsidR="00395DE7" w:rsidRPr="00E605E1">
        <w:instrText>Albania</w:instrText>
      </w:r>
      <w:r w:rsidR="00395DE7">
        <w:instrText xml:space="preserve">" </w:instrText>
      </w:r>
      <w:r w:rsidR="00395DE7">
        <w:fldChar w:fldCharType="end"/>
      </w:r>
      <w:r>
        <w:t>. In early 1941, the tide was turned as the German</w:t>
      </w:r>
      <w:r w:rsidR="00395DE7">
        <w:fldChar w:fldCharType="begin"/>
      </w:r>
      <w:r w:rsidR="00395DE7">
        <w:instrText xml:space="preserve"> XE "</w:instrText>
      </w:r>
      <w:r w:rsidR="00395DE7" w:rsidRPr="0018269A">
        <w:instrText>German</w:instrText>
      </w:r>
      <w:r w:rsidR="00395DE7">
        <w:instrText xml:space="preserve">" </w:instrText>
      </w:r>
      <w:r w:rsidR="00395DE7">
        <w:fldChar w:fldCharType="end"/>
      </w:r>
      <w:r>
        <w:t xml:space="preserve"> Wehrmacht</w:t>
      </w:r>
      <w:r w:rsidR="00395DE7">
        <w:fldChar w:fldCharType="begin"/>
      </w:r>
      <w:r w:rsidR="00395DE7">
        <w:instrText xml:space="preserve"> XE "</w:instrText>
      </w:r>
      <w:r w:rsidR="00395DE7" w:rsidRPr="00512B19">
        <w:instrText>Wehrmacht</w:instrText>
      </w:r>
      <w:r w:rsidR="00395DE7">
        <w:instrText xml:space="preserve">" </w:instrText>
      </w:r>
      <w:r w:rsidR="00395DE7">
        <w:fldChar w:fldCharType="end"/>
      </w:r>
      <w:r>
        <w:t xml:space="preserve"> launched its simultaneous invasion of Yugoslavia</w:t>
      </w:r>
      <w:r w:rsidR="00395DE7">
        <w:fldChar w:fldCharType="begin"/>
      </w:r>
      <w:r w:rsidR="00395DE7">
        <w:instrText xml:space="preserve"> XE "</w:instrText>
      </w:r>
      <w:r w:rsidR="00395DE7" w:rsidRPr="00D22F95">
        <w:instrText>Yugoslavia</w:instrText>
      </w:r>
      <w:r w:rsidR="00395DE7">
        <w:instrText xml:space="preserve">" </w:instrText>
      </w:r>
      <w:r w:rsidR="00395DE7">
        <w:fldChar w:fldCharType="end"/>
      </w:r>
      <w:r>
        <w:t xml:space="preserve"> and of Greece</w:t>
      </w:r>
      <w:r w:rsidR="00395DE7">
        <w:fldChar w:fldCharType="begin"/>
      </w:r>
      <w:r w:rsidR="00395DE7">
        <w:instrText xml:space="preserve"> XE "</w:instrText>
      </w:r>
      <w:r w:rsidR="00395DE7" w:rsidRPr="00146671">
        <w:instrText>Greece</w:instrText>
      </w:r>
      <w:r w:rsidR="00395DE7">
        <w:instrText xml:space="preserve">" </w:instrText>
      </w:r>
      <w:r w:rsidR="00395DE7">
        <w:fldChar w:fldCharType="end"/>
      </w:r>
      <w:r>
        <w:t>.</w:t>
      </w:r>
    </w:p>
    <w:p w14:paraId="16D6C335" w14:textId="486BE8F9" w:rsidR="004F3473" w:rsidRDefault="004F3473" w:rsidP="004F3473">
      <w:pPr>
        <w:pStyle w:val="BodyText"/>
      </w:pPr>
      <w:r>
        <w:lastRenderedPageBreak/>
        <w:t xml:space="preserve">For the 11 days campaign against Yugoslavia, </w:t>
      </w:r>
      <w:r w:rsidR="002E2EBB">
        <w:t>Règia</w:t>
      </w:r>
      <w:r>
        <w:t xml:space="preserve"> Aeronautica</w:t>
      </w:r>
      <w:r w:rsidR="00395DE7">
        <w:fldChar w:fldCharType="begin"/>
      </w:r>
      <w:r w:rsidR="00395DE7">
        <w:instrText xml:space="preserve"> XE "</w:instrText>
      </w:r>
      <w:r w:rsidR="00395DE7" w:rsidRPr="00F63BD9">
        <w:instrText>Règia Aeronautica</w:instrText>
      </w:r>
      <w:r w:rsidR="00395DE7">
        <w:instrText xml:space="preserve">" </w:instrText>
      </w:r>
      <w:r w:rsidR="00395DE7">
        <w:fldChar w:fldCharType="end"/>
      </w:r>
      <w:r>
        <w:t xml:space="preserve"> deployed 600 aircraft, claiming five air victories (plus 100 planes destroyed on the ground) and suffering five losses</w:t>
      </w:r>
      <w:r w:rsidR="0039357E">
        <w:t>.</w:t>
      </w:r>
      <w:r>
        <w:t xml:space="preserve"> However, from that point on, the role of the </w:t>
      </w:r>
      <w:r w:rsidR="002E2EBB">
        <w:t>Règia</w:t>
      </w:r>
      <w:r>
        <w:t xml:space="preserve"> Aeronautica in the Balkans Campaign</w:t>
      </w:r>
      <w:r w:rsidR="00395DE7">
        <w:fldChar w:fldCharType="begin"/>
      </w:r>
      <w:r w:rsidR="00395DE7">
        <w:instrText xml:space="preserve"> XE "</w:instrText>
      </w:r>
      <w:r w:rsidR="00395DE7" w:rsidRPr="00D80A91">
        <w:instrText>Balkans Campaign</w:instrText>
      </w:r>
      <w:r w:rsidR="00395DE7">
        <w:instrText xml:space="preserve">" </w:instrText>
      </w:r>
      <w:r w:rsidR="00395DE7">
        <w:fldChar w:fldCharType="end"/>
      </w:r>
      <w:r>
        <w:t xml:space="preserve"> was primarily that of support to the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t>. This support role continued during the occupation of Greece</w:t>
      </w:r>
      <w:r w:rsidR="00395DE7">
        <w:fldChar w:fldCharType="begin"/>
      </w:r>
      <w:r w:rsidR="00395DE7">
        <w:instrText xml:space="preserve"> XE "</w:instrText>
      </w:r>
      <w:r w:rsidR="00395DE7" w:rsidRPr="002013AE">
        <w:instrText>Greece</w:instrText>
      </w:r>
      <w:r w:rsidR="00395DE7">
        <w:instrText xml:space="preserve">" </w:instrText>
      </w:r>
      <w:r w:rsidR="00395DE7">
        <w:fldChar w:fldCharType="end"/>
      </w:r>
      <w:r>
        <w:t xml:space="preserve"> and the occupation of Yugoslavia</w:t>
      </w:r>
      <w:r w:rsidR="00395DE7">
        <w:fldChar w:fldCharType="begin"/>
      </w:r>
      <w:r w:rsidR="00395DE7">
        <w:instrText xml:space="preserve"> XE "</w:instrText>
      </w:r>
      <w:r w:rsidR="00395DE7" w:rsidRPr="00B52FC3">
        <w:instrText>Yugoslavia</w:instrText>
      </w:r>
      <w:r w:rsidR="00395DE7">
        <w:instrText xml:space="preserve">" </w:instrText>
      </w:r>
      <w:r w:rsidR="00395DE7">
        <w:fldChar w:fldCharType="end"/>
      </w:r>
      <w:r>
        <w:t xml:space="preserve"> that followed.</w:t>
      </w:r>
    </w:p>
    <w:p w14:paraId="7BEFA298" w14:textId="41CC7F8E" w:rsidR="004F3473" w:rsidRDefault="004F3473" w:rsidP="004F3473">
      <w:pPr>
        <w:pStyle w:val="BodyText"/>
      </w:pPr>
      <w:r>
        <w:t>Actually</w:t>
      </w:r>
      <w:r w:rsidR="00395DE7">
        <w:t>,</w:t>
      </w:r>
      <w:r>
        <w:t xml:space="preserve"> the air war against Greece cost the Italians just 65 losses (but 495 damaged)</w:t>
      </w:r>
      <w:r w:rsidR="003975CA">
        <w:t>,</w:t>
      </w:r>
      <w:r>
        <w:t xml:space="preserve"> while RAF</w:t>
      </w:r>
      <w:r w:rsidR="00395DE7">
        <w:fldChar w:fldCharType="begin"/>
      </w:r>
      <w:r w:rsidR="00395DE7">
        <w:instrText xml:space="preserve"> XE "</w:instrText>
      </w:r>
      <w:r w:rsidR="00395DE7" w:rsidRPr="00D40EE4">
        <w:instrText>RAF</w:instrText>
      </w:r>
      <w:r w:rsidR="00395DE7">
        <w:instrText xml:space="preserve">" </w:instrText>
      </w:r>
      <w:r w:rsidR="00395DE7">
        <w:fldChar w:fldCharType="end"/>
      </w:r>
      <w:r>
        <w:t xml:space="preserve"> losses in the Greek campaign were 209 aircraft, 72 in the air, 55 on the ground and 82 destroyed or abandoned during the evacuation.</w:t>
      </w:r>
    </w:p>
    <w:p w14:paraId="5C6F7489" w14:textId="475B5AB1" w:rsidR="004F3473" w:rsidRDefault="004F3473" w:rsidP="004F3473">
      <w:pPr>
        <w:pStyle w:val="Heading7"/>
        <w:framePr w:wrap="around"/>
      </w:pPr>
      <w:r>
        <w:t>Eastern Front</w:t>
      </w:r>
      <w:r w:rsidR="003A4F1D">
        <w:t xml:space="preserve"> 1941-1945</w:t>
      </w:r>
    </w:p>
    <w:p w14:paraId="3AD6A3CE" w14:textId="2471AEBE" w:rsidR="004F3473" w:rsidRDefault="004F3473" w:rsidP="004F3473">
      <w:pPr>
        <w:pStyle w:val="BodyText"/>
      </w:pPr>
      <w:r>
        <w:t xml:space="preserve">In August 1941 the </w:t>
      </w:r>
      <w:r w:rsidR="002E2EBB">
        <w:t>Règia</w:t>
      </w:r>
      <w:r>
        <w:t xml:space="preserve"> Aeronautica</w:t>
      </w:r>
      <w:r w:rsidR="00395DE7">
        <w:fldChar w:fldCharType="begin"/>
      </w:r>
      <w:r w:rsidR="00395DE7">
        <w:instrText xml:space="preserve"> XE "</w:instrText>
      </w:r>
      <w:r w:rsidR="00395DE7" w:rsidRPr="00F96DE2">
        <w:instrText>Règia Aeronautica</w:instrText>
      </w:r>
      <w:r w:rsidR="00395DE7">
        <w:instrText xml:space="preserve">" </w:instrText>
      </w:r>
      <w:r w:rsidR="00395DE7">
        <w:fldChar w:fldCharType="end"/>
      </w:r>
      <w:r>
        <w:t xml:space="preserve"> sent an Air Corps of 1,900 personnel to the Eastern Front</w:t>
      </w:r>
      <w:r w:rsidR="00395DE7">
        <w:fldChar w:fldCharType="begin"/>
      </w:r>
      <w:r w:rsidR="00395DE7">
        <w:instrText xml:space="preserve"> XE "</w:instrText>
      </w:r>
      <w:r w:rsidR="00395DE7" w:rsidRPr="00456CD7">
        <w:instrText>Eastern Front</w:instrText>
      </w:r>
      <w:r w:rsidR="00395DE7">
        <w:instrText xml:space="preserve">" </w:instrText>
      </w:r>
      <w:r w:rsidR="00395DE7">
        <w:fldChar w:fldCharType="end"/>
      </w:r>
      <w:r>
        <w:t xml:space="preserve"> as an attachment to the "Italian Expeditionary Corps in Russia</w:t>
      </w:r>
      <w:r w:rsidR="00395DE7">
        <w:fldChar w:fldCharType="begin"/>
      </w:r>
      <w:r w:rsidR="00395DE7">
        <w:instrText xml:space="preserve"> XE "</w:instrText>
      </w:r>
      <w:r w:rsidR="00395DE7" w:rsidRPr="00C019F2">
        <w:instrText>Italian Expeditionary Corps in Russia</w:instrText>
      </w:r>
      <w:r w:rsidR="00395DE7">
        <w:instrText xml:space="preserve">" </w:instrText>
      </w:r>
      <w:r w:rsidR="00395DE7">
        <w:fldChar w:fldCharType="end"/>
      </w:r>
      <w:r>
        <w:t>" (Corpo di Spedizione Italiano in Russia</w:t>
      </w:r>
      <w:r w:rsidR="00395DE7">
        <w:fldChar w:fldCharType="begin"/>
      </w:r>
      <w:r w:rsidR="00395DE7">
        <w:instrText xml:space="preserve"> XE "</w:instrText>
      </w:r>
      <w:r w:rsidR="00395DE7" w:rsidRPr="00C45713">
        <w:instrText>Corpo di Spedizione Italiano in Russia</w:instrText>
      </w:r>
      <w:r w:rsidR="00395DE7">
        <w:instrText xml:space="preserve">" </w:instrText>
      </w:r>
      <w:r w:rsidR="00395DE7">
        <w:fldChar w:fldCharType="end"/>
      </w:r>
      <w:r>
        <w:t>, or CSIR</w:t>
      </w:r>
      <w:r w:rsidR="00395DE7">
        <w:fldChar w:fldCharType="begin"/>
      </w:r>
      <w:r w:rsidR="00395DE7">
        <w:instrText xml:space="preserve"> XE "</w:instrText>
      </w:r>
      <w:r w:rsidR="00395DE7" w:rsidRPr="00AF2211">
        <w:instrText>CSIR</w:instrText>
      </w:r>
      <w:r w:rsidR="00395DE7">
        <w:instrText xml:space="preserve">" </w:instrText>
      </w:r>
      <w:r w:rsidR="00395DE7">
        <w:fldChar w:fldCharType="end"/>
      </w:r>
      <w:r>
        <w:t>) and then the "Italian Army in Russia</w:t>
      </w:r>
      <w:r w:rsidR="00395DE7">
        <w:fldChar w:fldCharType="begin"/>
      </w:r>
      <w:r w:rsidR="00395DE7">
        <w:instrText xml:space="preserve"> XE "</w:instrText>
      </w:r>
      <w:r w:rsidR="00395DE7" w:rsidRPr="00D20C0C">
        <w:instrText>Italian Army in Russia</w:instrText>
      </w:r>
      <w:r w:rsidR="00395DE7">
        <w:instrText xml:space="preserve">" </w:instrText>
      </w:r>
      <w:r w:rsidR="00395DE7">
        <w:fldChar w:fldCharType="end"/>
      </w:r>
      <w:r>
        <w:t>" (Armata Italiana in Russia</w:t>
      </w:r>
      <w:r w:rsidR="00395DE7">
        <w:fldChar w:fldCharType="begin"/>
      </w:r>
      <w:r w:rsidR="00395DE7">
        <w:instrText xml:space="preserve"> XE "</w:instrText>
      </w:r>
      <w:r w:rsidR="00395DE7" w:rsidRPr="00380AE4">
        <w:instrText>Armata Italiana in Russia</w:instrText>
      </w:r>
      <w:r w:rsidR="00395DE7">
        <w:instrText xml:space="preserve">" </w:instrText>
      </w:r>
      <w:r w:rsidR="00395DE7">
        <w:fldChar w:fldCharType="end"/>
      </w:r>
      <w:r>
        <w:t>, or ARMIR</w:t>
      </w:r>
      <w:r w:rsidR="00395DE7">
        <w:fldChar w:fldCharType="begin"/>
      </w:r>
      <w:r w:rsidR="00395DE7">
        <w:instrText xml:space="preserve"> XE "</w:instrText>
      </w:r>
      <w:r w:rsidR="00395DE7" w:rsidRPr="00083518">
        <w:instrText>ARMIR</w:instrText>
      </w:r>
      <w:r w:rsidR="00395DE7">
        <w:instrText xml:space="preserve">" </w:instrText>
      </w:r>
      <w:r w:rsidR="00395DE7">
        <w:fldChar w:fldCharType="end"/>
      </w:r>
      <w:r>
        <w:t>) were known as the "Italian Air Force Expeditionary Corps in Russia</w:t>
      </w:r>
      <w:r w:rsidR="00395DE7">
        <w:fldChar w:fldCharType="begin"/>
      </w:r>
      <w:r w:rsidR="00395DE7">
        <w:instrText xml:space="preserve"> XE "</w:instrText>
      </w:r>
      <w:r w:rsidR="00395DE7" w:rsidRPr="00AD2868">
        <w:instrText>Italian Air Force Expeditionary Corps in Russia</w:instrText>
      </w:r>
      <w:r w:rsidR="00395DE7">
        <w:instrText xml:space="preserve">" </w:instrText>
      </w:r>
      <w:r w:rsidR="00395DE7">
        <w:fldChar w:fldCharType="end"/>
      </w:r>
      <w:r>
        <w:t>" (Corpo Aereo Spedizione in Russia</w:t>
      </w:r>
      <w:r w:rsidR="00395DE7">
        <w:fldChar w:fldCharType="begin"/>
      </w:r>
      <w:r w:rsidR="00395DE7">
        <w:instrText xml:space="preserve"> XE "</w:instrText>
      </w:r>
      <w:r w:rsidR="00395DE7" w:rsidRPr="005057BE">
        <w:instrText>Corpo Aereo Spedizione in Russia</w:instrText>
      </w:r>
      <w:r w:rsidR="00395DE7">
        <w:instrText xml:space="preserve">" </w:instrText>
      </w:r>
      <w:r w:rsidR="00395DE7">
        <w:fldChar w:fldCharType="end"/>
      </w:r>
      <w:r>
        <w:t>). These squadrons, initially consisting of 22° Gruppo CT</w:t>
      </w:r>
      <w:r w:rsidR="00395DE7">
        <w:fldChar w:fldCharType="begin"/>
      </w:r>
      <w:r w:rsidR="00395DE7">
        <w:instrText xml:space="preserve"> XE "</w:instrText>
      </w:r>
      <w:r w:rsidR="00395DE7" w:rsidRPr="00725289">
        <w:instrText>22° Gruppo CT</w:instrText>
      </w:r>
      <w:r w:rsidR="00395DE7">
        <w:instrText xml:space="preserve">" </w:instrText>
      </w:r>
      <w:r w:rsidR="00395DE7">
        <w:fldChar w:fldCharType="end"/>
      </w:r>
      <w:r>
        <w:t xml:space="preserve"> with 51 Macchi C.200</w:t>
      </w:r>
      <w:r w:rsidR="00395DE7">
        <w:fldChar w:fldCharType="begin"/>
      </w:r>
      <w:r w:rsidR="00395DE7">
        <w:instrText xml:space="preserve"> XE "</w:instrText>
      </w:r>
      <w:r w:rsidR="00395DE7" w:rsidRPr="000D6724">
        <w:instrText>Macchi C.200</w:instrText>
      </w:r>
      <w:r w:rsidR="00395DE7">
        <w:instrText xml:space="preserve">" </w:instrText>
      </w:r>
      <w:r w:rsidR="00395DE7">
        <w:fldChar w:fldCharType="end"/>
      </w:r>
      <w:r>
        <w:t xml:space="preserve"> fighters and 61° Gruppo</w:t>
      </w:r>
      <w:r w:rsidR="00395DE7">
        <w:fldChar w:fldCharType="begin"/>
      </w:r>
      <w:r w:rsidR="00395DE7">
        <w:instrText xml:space="preserve"> XE "</w:instrText>
      </w:r>
      <w:r w:rsidR="00395DE7" w:rsidRPr="00EF00E2">
        <w:instrText>61° Gruppo</w:instrText>
      </w:r>
      <w:r w:rsidR="00395DE7">
        <w:instrText xml:space="preserve">" </w:instrText>
      </w:r>
      <w:r w:rsidR="00395DE7">
        <w:fldChar w:fldCharType="end"/>
      </w:r>
      <w:r>
        <w:t xml:space="preserve"> with the Caproni Ca.311</w:t>
      </w:r>
      <w:r w:rsidR="00395DE7">
        <w:fldChar w:fldCharType="begin"/>
      </w:r>
      <w:r w:rsidR="00395DE7">
        <w:instrText xml:space="preserve"> XE "</w:instrText>
      </w:r>
      <w:r w:rsidR="00395DE7" w:rsidRPr="00C54647">
        <w:instrText>Caproni Ca.311</w:instrText>
      </w:r>
      <w:r w:rsidR="00395DE7">
        <w:instrText xml:space="preserve">" </w:instrText>
      </w:r>
      <w:r w:rsidR="00395DE7">
        <w:fldChar w:fldCharType="end"/>
      </w:r>
      <w:r>
        <w:t xml:space="preserve"> bomber, supported the Italian armed forces from 1941 to 1943. They were initially based in the Ukraine</w:t>
      </w:r>
      <w:r w:rsidR="00395DE7">
        <w:fldChar w:fldCharType="begin"/>
      </w:r>
      <w:r w:rsidR="00395DE7">
        <w:instrText xml:space="preserve"> XE "</w:instrText>
      </w:r>
      <w:r w:rsidR="00395DE7" w:rsidRPr="006440CE">
        <w:instrText>Ukraine</w:instrText>
      </w:r>
      <w:r w:rsidR="00395DE7">
        <w:instrText xml:space="preserve">" </w:instrText>
      </w:r>
      <w:r w:rsidR="00395DE7">
        <w:fldChar w:fldCharType="end"/>
      </w:r>
      <w:r>
        <w:t xml:space="preserve"> and ultimately supported operations in the Stalingrad</w:t>
      </w:r>
      <w:r w:rsidR="00395DE7">
        <w:fldChar w:fldCharType="begin"/>
      </w:r>
      <w:r w:rsidR="00395DE7">
        <w:instrText xml:space="preserve"> XE "</w:instrText>
      </w:r>
      <w:r w:rsidR="00395DE7" w:rsidRPr="00C96256">
        <w:instrText>Stalingrad</w:instrText>
      </w:r>
      <w:r w:rsidR="00395DE7">
        <w:instrText xml:space="preserve">" </w:instrText>
      </w:r>
      <w:r w:rsidR="00395DE7">
        <w:fldChar w:fldCharType="end"/>
      </w:r>
      <w:r>
        <w:t xml:space="preserve"> area. In mid</w:t>
      </w:r>
      <w:r w:rsidR="003975CA">
        <w:t>-</w:t>
      </w:r>
      <w:r>
        <w:t>1942 the more modern Macchi C. 202 was introduced to operations in Russia. The CSIR was subsumed by the ARMIR in 1942 and the ARMIR was disbanded in early 1943 after disaster during the Battle of Stalingrad. The Air Corps pulled out of operations in January 1943, transferring to Odessa</w:t>
      </w:r>
      <w:r w:rsidR="00395DE7">
        <w:fldChar w:fldCharType="begin"/>
      </w:r>
      <w:r w:rsidR="00395DE7">
        <w:instrText xml:space="preserve"> XE "</w:instrText>
      </w:r>
      <w:r w:rsidR="00395DE7" w:rsidRPr="00AF1FD3">
        <w:instrText>Odessa</w:instrText>
      </w:r>
      <w:r w:rsidR="00395DE7">
        <w:instrText xml:space="preserve">" </w:instrText>
      </w:r>
      <w:r w:rsidR="00395DE7">
        <w:fldChar w:fldCharType="end"/>
      </w:r>
      <w:r>
        <w:t>.</w:t>
      </w:r>
    </w:p>
    <w:p w14:paraId="64ACD9AB" w14:textId="3938B0CC" w:rsidR="004F3473" w:rsidRDefault="004F3473" w:rsidP="004F3473">
      <w:pPr>
        <w:pStyle w:val="BodyText"/>
      </w:pPr>
      <w:r>
        <w:t>From 1944 to 1945, Italian personnel operated from the Baltic</w:t>
      </w:r>
      <w:r w:rsidR="00A106F9">
        <w:fldChar w:fldCharType="begin"/>
      </w:r>
      <w:r w:rsidR="00A106F9">
        <w:instrText xml:space="preserve"> XE "</w:instrText>
      </w:r>
      <w:r w:rsidR="00A106F9" w:rsidRPr="006904C2">
        <w:instrText>Baltic</w:instrText>
      </w:r>
      <w:r w:rsidR="00A106F9">
        <w:instrText xml:space="preserve">" </w:instrText>
      </w:r>
      <w:r w:rsidR="00A106F9">
        <w:fldChar w:fldCharType="end"/>
      </w:r>
      <w:r>
        <w:t xml:space="preserve"> area and in the northern part of the Eastern Front</w:t>
      </w:r>
      <w:r w:rsidR="00A106F9">
        <w:fldChar w:fldCharType="begin"/>
      </w:r>
      <w:r w:rsidR="00A106F9">
        <w:instrText xml:space="preserve"> XE "</w:instrText>
      </w:r>
      <w:r w:rsidR="00A106F9" w:rsidRPr="00F14A96">
        <w:instrText>Eastern Front</w:instrText>
      </w:r>
      <w:r w:rsidR="00A106F9">
        <w:instrText xml:space="preserve">" </w:instrText>
      </w:r>
      <w:r w:rsidR="00A106F9">
        <w:fldChar w:fldCharType="end"/>
      </w:r>
      <w:r>
        <w:t xml:space="preserve"> under the direct command of the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t xml:space="preserve"> under the name Air Transport Group 1</w:t>
      </w:r>
      <w:r w:rsidR="00A106F9">
        <w:fldChar w:fldCharType="begin"/>
      </w:r>
      <w:r w:rsidR="00A106F9">
        <w:instrText xml:space="preserve"> XE "</w:instrText>
      </w:r>
      <w:r w:rsidR="00A106F9" w:rsidRPr="00791EB9">
        <w:instrText>Air Transport Group 1</w:instrText>
      </w:r>
      <w:r w:rsidR="00A106F9">
        <w:instrText xml:space="preserve">" </w:instrText>
      </w:r>
      <w:r w:rsidR="00A106F9">
        <w:fldChar w:fldCharType="end"/>
      </w:r>
      <w:r>
        <w:t xml:space="preserve"> (Italian: 1° Gruppo Aerotrasporti "Terracciano"</w:t>
      </w:r>
      <w:r w:rsidR="00A106F9">
        <w:fldChar w:fldCharType="begin"/>
      </w:r>
      <w:r w:rsidR="00A106F9">
        <w:instrText xml:space="preserve"> XE "</w:instrText>
      </w:r>
      <w:r w:rsidR="00A106F9" w:rsidRPr="00FF0712">
        <w:instrText xml:space="preserve">1° Gruppo Aerotrasporti </w:instrText>
      </w:r>
      <w:r w:rsidR="00A106F9">
        <w:rPr>
          <w:spacing w:val="0"/>
          <w:sz w:val="20"/>
        </w:rPr>
        <w:instrText>\</w:instrText>
      </w:r>
      <w:r w:rsidR="00A106F9" w:rsidRPr="00FF0712">
        <w:instrText>"Terracciano</w:instrText>
      </w:r>
      <w:r w:rsidR="00A106F9">
        <w:rPr>
          <w:spacing w:val="0"/>
          <w:sz w:val="20"/>
        </w:rPr>
        <w:instrText>\</w:instrText>
      </w:r>
      <w:r w:rsidR="00A106F9" w:rsidRPr="00FF0712">
        <w:instrText>"</w:instrText>
      </w:r>
      <w:r w:rsidR="00A106F9">
        <w:instrText xml:space="preserve">" </w:instrText>
      </w:r>
      <w:r w:rsidR="00A106F9">
        <w:fldChar w:fldCharType="end"/>
      </w:r>
      <w:r>
        <w:t xml:space="preserve"> , German: 1° Staffel Transportfliegergruppe 10 (Ital)</w:t>
      </w:r>
      <w:r w:rsidR="00A106F9">
        <w:fldChar w:fldCharType="begin"/>
      </w:r>
      <w:r w:rsidR="00A106F9">
        <w:instrText xml:space="preserve"> XE "</w:instrText>
      </w:r>
      <w:r w:rsidR="00A106F9" w:rsidRPr="00AA4FEF">
        <w:instrText>1° Staffel Transportfliegergruppe 10 (Ital)</w:instrText>
      </w:r>
      <w:r w:rsidR="00A106F9">
        <w:instrText xml:space="preserve">" </w:instrText>
      </w:r>
      <w:r w:rsidR="00A106F9">
        <w:fldChar w:fldCharType="end"/>
      </w:r>
      <w:r>
        <w:t>). This group was part of the National Republican Air Force</w:t>
      </w:r>
      <w:r w:rsidR="00A106F9">
        <w:fldChar w:fldCharType="begin"/>
      </w:r>
      <w:r w:rsidR="00A106F9">
        <w:instrText xml:space="preserve"> XE "</w:instrText>
      </w:r>
      <w:r w:rsidR="00A106F9" w:rsidRPr="007C648A">
        <w:instrText>National Republican Air Force</w:instrText>
      </w:r>
      <w:r w:rsidR="00A106F9">
        <w:instrText xml:space="preserve">" </w:instrText>
      </w:r>
      <w:r w:rsidR="00A106F9">
        <w:fldChar w:fldCharType="end"/>
      </w:r>
      <w:r>
        <w:t xml:space="preserve"> of the Italian Social Republic</w:t>
      </w:r>
      <w:r w:rsidR="00A106F9">
        <w:fldChar w:fldCharType="begin"/>
      </w:r>
      <w:r w:rsidR="00A106F9">
        <w:instrText xml:space="preserve"> XE "</w:instrText>
      </w:r>
      <w:r w:rsidR="00A106F9" w:rsidRPr="001D5DBA">
        <w:instrText>Italian Social Republic</w:instrText>
      </w:r>
      <w:r w:rsidR="00A106F9">
        <w:instrText xml:space="preserve">" </w:instrText>
      </w:r>
      <w:r w:rsidR="00A106F9">
        <w:fldChar w:fldCharType="end"/>
      </w:r>
      <w:r>
        <w:t>.</w:t>
      </w:r>
    </w:p>
    <w:p w14:paraId="4EF300AE" w14:textId="77777777" w:rsidR="00D034D2" w:rsidRPr="00B21AEE" w:rsidRDefault="00D034D2" w:rsidP="00D034D2">
      <w:pPr>
        <w:pStyle w:val="Heading7"/>
        <w:framePr w:wrap="around"/>
      </w:pPr>
      <w:r w:rsidRPr="00B21AEE">
        <w:t>Sicilian Campaign</w:t>
      </w:r>
    </w:p>
    <w:p w14:paraId="21E70C03" w14:textId="178AA456" w:rsidR="00D034D2" w:rsidRDefault="00D034D2" w:rsidP="0039357E">
      <w:pPr>
        <w:pStyle w:val="BodyText"/>
      </w:pPr>
      <w:r w:rsidRPr="00B21AEE">
        <w:t>The Règia Aeronautica</w:t>
      </w:r>
      <w:r w:rsidR="00A106F9">
        <w:fldChar w:fldCharType="begin"/>
      </w:r>
      <w:r w:rsidR="00A106F9">
        <w:instrText xml:space="preserve"> XE "</w:instrText>
      </w:r>
      <w:r w:rsidR="00A106F9" w:rsidRPr="00E20214">
        <w:instrText>Règia Aeronautica</w:instrText>
      </w:r>
      <w:r w:rsidR="00A106F9">
        <w:instrText xml:space="preserve">" </w:instrText>
      </w:r>
      <w:r w:rsidR="00A106F9">
        <w:fldChar w:fldCharType="end"/>
      </w:r>
      <w:r w:rsidRPr="00B21AEE">
        <w:t xml:space="preserve"> was put in a defensive role in Sicily</w:t>
      </w:r>
      <w:r w:rsidR="00A106F9">
        <w:fldChar w:fldCharType="begin"/>
      </w:r>
      <w:r w:rsidR="00A106F9">
        <w:instrText xml:space="preserve"> XE "</w:instrText>
      </w:r>
      <w:r w:rsidR="00A106F9" w:rsidRPr="00E50707">
        <w:instrText>Sicily</w:instrText>
      </w:r>
      <w:r w:rsidR="00A106F9">
        <w:instrText xml:space="preserve">" </w:instrText>
      </w:r>
      <w:r w:rsidR="00A106F9">
        <w:fldChar w:fldCharType="end"/>
      </w:r>
      <w:r w:rsidRPr="00B21AEE">
        <w:t xml:space="preserve">, constantly fighting against allied efforts to sink the </w:t>
      </w:r>
      <w:r w:rsidR="002E2EBB">
        <w:t>Règia</w:t>
      </w:r>
      <w:r w:rsidRPr="00B21AEE">
        <w:t xml:space="preserve"> Marina</w:t>
      </w:r>
      <w:r>
        <w:fldChar w:fldCharType="begin"/>
      </w:r>
      <w:r>
        <w:instrText xml:space="preserve"> XE "</w:instrText>
      </w:r>
      <w:r w:rsidR="002E2EBB">
        <w:instrText>Règia</w:instrText>
      </w:r>
      <w:r w:rsidRPr="00BC7918">
        <w:instrText xml:space="preserve"> Marina</w:instrText>
      </w:r>
      <w:r>
        <w:instrText xml:space="preserve">" </w:instrText>
      </w:r>
      <w:r>
        <w:fldChar w:fldCharType="end"/>
      </w:r>
      <w:r>
        <w:t xml:space="preserve"> (Italian Navy</w:t>
      </w:r>
      <w:r w:rsidR="00A106F9">
        <w:fldChar w:fldCharType="begin"/>
      </w:r>
      <w:r w:rsidR="00A106F9">
        <w:instrText xml:space="preserve"> XE "</w:instrText>
      </w:r>
      <w:r w:rsidR="00A106F9" w:rsidRPr="00AA40AC">
        <w:instrText>Italian Navy</w:instrText>
      </w:r>
      <w:r w:rsidR="00A106F9">
        <w:instrText xml:space="preserve">" </w:instrText>
      </w:r>
      <w:r w:rsidR="00A106F9">
        <w:fldChar w:fldCharType="end"/>
      </w:r>
      <w:r>
        <w:t>)</w:t>
      </w:r>
      <w:r w:rsidRPr="00B21AEE">
        <w:t>. Just before the allied invasion of Sicily</w:t>
      </w:r>
      <w:r w:rsidR="00A106F9">
        <w:fldChar w:fldCharType="begin"/>
      </w:r>
      <w:r w:rsidR="00A106F9">
        <w:instrText xml:space="preserve"> XE "</w:instrText>
      </w:r>
      <w:r w:rsidR="00A106F9" w:rsidRPr="0048303F">
        <w:instrText>Sicily</w:instrText>
      </w:r>
      <w:r w:rsidR="00A106F9">
        <w:instrText xml:space="preserve">" </w:instrText>
      </w:r>
      <w:r w:rsidR="00A106F9">
        <w:fldChar w:fldCharType="end"/>
      </w:r>
      <w:r w:rsidRPr="00B21AEE">
        <w:t>, a huge allied bomber offensive struck the airfields in Sicily in an effort to gain further air superiority. This left the Règia Aeronautica</w:t>
      </w:r>
      <w:r w:rsidR="00A106F9">
        <w:fldChar w:fldCharType="begin"/>
      </w:r>
      <w:r w:rsidR="00A106F9">
        <w:instrText xml:space="preserve"> XE "</w:instrText>
      </w:r>
      <w:r w:rsidR="00A106F9" w:rsidRPr="00764487">
        <w:instrText>Règia Aeronautica</w:instrText>
      </w:r>
      <w:r w:rsidR="00A106F9">
        <w:instrText xml:space="preserve">" </w:instrText>
      </w:r>
      <w:r w:rsidR="00A106F9">
        <w:fldChar w:fldCharType="end"/>
      </w:r>
      <w:r w:rsidRPr="00B21AEE">
        <w:t xml:space="preserve"> very weak, but still alive as planes continued to come out of Sardinia</w:t>
      </w:r>
      <w:r w:rsidR="00A106F9">
        <w:fldChar w:fldCharType="begin"/>
      </w:r>
      <w:r w:rsidR="00A106F9">
        <w:instrText xml:space="preserve"> XE "</w:instrText>
      </w:r>
      <w:r w:rsidR="00A106F9" w:rsidRPr="00E50D98">
        <w:instrText>Sardinia</w:instrText>
      </w:r>
      <w:r w:rsidR="00A106F9">
        <w:instrText xml:space="preserve">" </w:instrText>
      </w:r>
      <w:r w:rsidR="00A106F9">
        <w:fldChar w:fldCharType="end"/>
      </w:r>
      <w:r w:rsidRPr="00B21AEE">
        <w:t>, southern Italy</w:t>
      </w:r>
      <w:r w:rsidR="00A106F9">
        <w:fldChar w:fldCharType="begin"/>
      </w:r>
      <w:r w:rsidR="00A106F9">
        <w:instrText xml:space="preserve"> XE "</w:instrText>
      </w:r>
      <w:r w:rsidR="00A106F9" w:rsidRPr="00E0544B">
        <w:instrText>Italy</w:instrText>
      </w:r>
      <w:r w:rsidR="00A106F9">
        <w:instrText xml:space="preserve">" </w:instrText>
      </w:r>
      <w:r w:rsidR="00A106F9">
        <w:fldChar w:fldCharType="end"/>
      </w:r>
      <w:r w:rsidRPr="00B21AEE">
        <w:t>, and southern France</w:t>
      </w:r>
      <w:r w:rsidR="00A106F9">
        <w:fldChar w:fldCharType="begin"/>
      </w:r>
      <w:r w:rsidR="00A106F9">
        <w:instrText xml:space="preserve"> XE "</w:instrText>
      </w:r>
      <w:r w:rsidR="00A106F9" w:rsidRPr="009467AC">
        <w:instrText>France</w:instrText>
      </w:r>
      <w:r w:rsidR="00A106F9">
        <w:instrText xml:space="preserve">" </w:instrText>
      </w:r>
      <w:r w:rsidR="00A106F9">
        <w:fldChar w:fldCharType="end"/>
      </w:r>
      <w:r w:rsidRPr="00B21AEE">
        <w:t>.</w:t>
      </w:r>
      <w:r w:rsidR="0039357E">
        <w:t xml:space="preserve"> </w:t>
      </w:r>
      <w:r w:rsidRPr="00B21AEE">
        <w:t>The last mission of Italian Règia Aeronautica</w:t>
      </w:r>
      <w:r w:rsidR="00A106F9">
        <w:fldChar w:fldCharType="begin"/>
      </w:r>
      <w:r w:rsidR="00A106F9">
        <w:instrText xml:space="preserve"> XE "</w:instrText>
      </w:r>
      <w:r w:rsidR="00A106F9" w:rsidRPr="00E11156">
        <w:instrText>Règia Aeronautica</w:instrText>
      </w:r>
      <w:r w:rsidR="00A106F9">
        <w:instrText xml:space="preserve">" </w:instrText>
      </w:r>
      <w:r w:rsidR="00A106F9">
        <w:fldChar w:fldCharType="end"/>
      </w:r>
      <w:r w:rsidRPr="00B21AEE">
        <w:t xml:space="preserve"> was the defence of USAF</w:t>
      </w:r>
      <w:r w:rsidR="00A106F9">
        <w:fldChar w:fldCharType="begin"/>
      </w:r>
      <w:r w:rsidR="00A106F9">
        <w:instrText xml:space="preserve"> XE "</w:instrText>
      </w:r>
      <w:r w:rsidR="00A106F9" w:rsidRPr="003E4331">
        <w:instrText>USAF</w:instrText>
      </w:r>
      <w:r w:rsidR="00A106F9">
        <w:instrText xml:space="preserve">" </w:instrText>
      </w:r>
      <w:r w:rsidR="00A106F9">
        <w:fldChar w:fldCharType="end"/>
      </w:r>
      <w:r w:rsidRPr="00B21AEE">
        <w:t xml:space="preserve"> bombing on Frascati - Rome</w:t>
      </w:r>
      <w:r w:rsidR="00A106F9">
        <w:fldChar w:fldCharType="begin"/>
      </w:r>
      <w:r w:rsidR="00A106F9">
        <w:instrText xml:space="preserve"> XE "</w:instrText>
      </w:r>
      <w:r w:rsidR="00A106F9" w:rsidRPr="004C7D3B">
        <w:instrText>Frascati - Rome</w:instrText>
      </w:r>
      <w:r w:rsidR="00A106F9">
        <w:instrText xml:space="preserve">" </w:instrText>
      </w:r>
      <w:r w:rsidR="00A106F9">
        <w:fldChar w:fldCharType="end"/>
      </w:r>
      <w:r w:rsidRPr="00B21AEE">
        <w:t xml:space="preserve"> in September 8</w:t>
      </w:r>
      <w:r w:rsidRPr="00A96C1B">
        <w:rPr>
          <w:vertAlign w:val="superscript"/>
        </w:rPr>
        <w:t>th</w:t>
      </w:r>
      <w:r w:rsidR="00A96C1B">
        <w:t xml:space="preserve"> </w:t>
      </w:r>
      <w:r w:rsidRPr="00B21AEE">
        <w:t>1943.</w:t>
      </w:r>
    </w:p>
    <w:p w14:paraId="37C48770" w14:textId="162656E5" w:rsidR="00D034D2" w:rsidRPr="006B1392" w:rsidRDefault="00D034D2" w:rsidP="00D034D2">
      <w:pPr>
        <w:pStyle w:val="BodyText"/>
      </w:pPr>
      <w:r w:rsidRPr="006B1392">
        <w:t>The Armistice of Cassibile</w:t>
      </w:r>
      <w:r w:rsidR="00A106F9">
        <w:fldChar w:fldCharType="begin"/>
      </w:r>
      <w:r w:rsidR="00A106F9">
        <w:instrText xml:space="preserve"> XE "</w:instrText>
      </w:r>
      <w:r w:rsidR="00A106F9" w:rsidRPr="008924C5">
        <w:instrText>Armistice of Cassibile</w:instrText>
      </w:r>
      <w:r w:rsidR="00A106F9">
        <w:instrText xml:space="preserve">" </w:instrText>
      </w:r>
      <w:r w:rsidR="00A106F9">
        <w:fldChar w:fldCharType="end"/>
      </w:r>
      <w:r w:rsidRPr="006B1392">
        <w:t xml:space="preserve"> was an armistice signed on 3</w:t>
      </w:r>
      <w:r w:rsidR="00A96C1B" w:rsidRPr="00A96C1B">
        <w:rPr>
          <w:vertAlign w:val="superscript"/>
        </w:rPr>
        <w:t>rd</w:t>
      </w:r>
      <w:r w:rsidR="00A96C1B">
        <w:t xml:space="preserve"> </w:t>
      </w:r>
      <w:r w:rsidRPr="006B1392">
        <w:t xml:space="preserve">September 1943 by </w:t>
      </w:r>
      <w:r>
        <w:t xml:space="preserve">US General </w:t>
      </w:r>
      <w:r w:rsidRPr="006B1392">
        <w:t>Walter Bedell Smith</w:t>
      </w:r>
      <w:r w:rsidR="00A106F9">
        <w:fldChar w:fldCharType="begin"/>
      </w:r>
      <w:r w:rsidR="00A106F9">
        <w:instrText xml:space="preserve"> XE "</w:instrText>
      </w:r>
      <w:r w:rsidR="00A106F9" w:rsidRPr="005663D5">
        <w:instrText>Bedell Smith</w:instrText>
      </w:r>
      <w:r w:rsidR="00A106F9">
        <w:instrText xml:space="preserve">" </w:instrText>
      </w:r>
      <w:r w:rsidR="00A106F9">
        <w:fldChar w:fldCharType="end"/>
      </w:r>
      <w:r w:rsidRPr="006B1392">
        <w:t xml:space="preserve"> and Giuseppe Castellano</w:t>
      </w:r>
      <w:r w:rsidR="00A106F9">
        <w:fldChar w:fldCharType="begin"/>
      </w:r>
      <w:r w:rsidR="00A106F9">
        <w:instrText xml:space="preserve"> XE "</w:instrText>
      </w:r>
      <w:r w:rsidR="00A106F9" w:rsidRPr="006C187C">
        <w:instrText>Castellano</w:instrText>
      </w:r>
      <w:r w:rsidR="00A106F9">
        <w:instrText xml:space="preserve">" </w:instrText>
      </w:r>
      <w:r w:rsidR="00A106F9">
        <w:fldChar w:fldCharType="end"/>
      </w:r>
      <w:r w:rsidRPr="006B1392">
        <w:t xml:space="preserve"> and made public on 8</w:t>
      </w:r>
      <w:r w:rsidR="00A96C1B" w:rsidRPr="00A96C1B">
        <w:rPr>
          <w:vertAlign w:val="superscript"/>
        </w:rPr>
        <w:t>th</w:t>
      </w:r>
      <w:r w:rsidR="00A96C1B">
        <w:t xml:space="preserve"> </w:t>
      </w:r>
      <w:r w:rsidRPr="006B1392">
        <w:t>September between the Kingdom of Italy</w:t>
      </w:r>
      <w:r w:rsidR="00A106F9">
        <w:fldChar w:fldCharType="begin"/>
      </w:r>
      <w:r w:rsidR="00A106F9">
        <w:instrText xml:space="preserve"> XE "</w:instrText>
      </w:r>
      <w:r w:rsidR="00A106F9" w:rsidRPr="009936FA">
        <w:instrText>Kingdom of Italy</w:instrText>
      </w:r>
      <w:r w:rsidR="00A106F9">
        <w:instrText xml:space="preserve">" </w:instrText>
      </w:r>
      <w:r w:rsidR="00A106F9">
        <w:fldChar w:fldCharType="end"/>
      </w:r>
      <w:r w:rsidRPr="006B1392">
        <w:t xml:space="preserve"> and the Allies during World War II. It was signed at a conference of generals from both sides in an Allied military camp at Cassibile, in Sicily</w:t>
      </w:r>
      <w:r w:rsidR="00A106F9">
        <w:fldChar w:fldCharType="begin"/>
      </w:r>
      <w:r w:rsidR="00A106F9">
        <w:instrText xml:space="preserve"> XE "</w:instrText>
      </w:r>
      <w:r w:rsidR="00A106F9" w:rsidRPr="00901698">
        <w:instrText>Sicily</w:instrText>
      </w:r>
      <w:r w:rsidR="00A106F9">
        <w:instrText xml:space="preserve">" </w:instrText>
      </w:r>
      <w:r w:rsidR="00A106F9">
        <w:fldChar w:fldCharType="end"/>
      </w:r>
      <w:r w:rsidRPr="006B1392">
        <w:t>, which had recently been occupied by the Allies. The armistice</w:t>
      </w:r>
      <w:r w:rsidR="00A106F9">
        <w:fldChar w:fldCharType="begin"/>
      </w:r>
      <w:r w:rsidR="00A106F9">
        <w:instrText xml:space="preserve"> XE "</w:instrText>
      </w:r>
      <w:r w:rsidR="00A106F9" w:rsidRPr="00E93EE8">
        <w:instrText>armistice</w:instrText>
      </w:r>
      <w:r w:rsidR="00A106F9">
        <w:instrText xml:space="preserve">" </w:instrText>
      </w:r>
      <w:r w:rsidR="00A106F9">
        <w:fldChar w:fldCharType="end"/>
      </w:r>
      <w:r w:rsidRPr="006B1392">
        <w:t xml:space="preserve"> was approved by both King Victor Emmanuel III</w:t>
      </w:r>
      <w:r w:rsidR="00A106F9">
        <w:fldChar w:fldCharType="begin"/>
      </w:r>
      <w:r w:rsidR="00A106F9">
        <w:instrText xml:space="preserve"> XE "</w:instrText>
      </w:r>
      <w:r w:rsidR="00A106F9" w:rsidRPr="00FA5A43">
        <w:instrText>Emmanuel III</w:instrText>
      </w:r>
      <w:r w:rsidR="00A106F9">
        <w:instrText xml:space="preserve">" </w:instrText>
      </w:r>
      <w:r w:rsidR="00A106F9">
        <w:fldChar w:fldCharType="end"/>
      </w:r>
      <w:r w:rsidRPr="006B1392">
        <w:t xml:space="preserve"> and Italian Prime Minister Pietro Badoglio</w:t>
      </w:r>
      <w:r w:rsidR="00A106F9">
        <w:fldChar w:fldCharType="begin"/>
      </w:r>
      <w:r w:rsidR="00A106F9">
        <w:instrText xml:space="preserve"> XE "</w:instrText>
      </w:r>
      <w:r w:rsidR="00A106F9" w:rsidRPr="00C674F3">
        <w:instrText>Badoglio</w:instrText>
      </w:r>
      <w:r w:rsidR="00A106F9">
        <w:instrText xml:space="preserve">" </w:instrText>
      </w:r>
      <w:r w:rsidR="00A106F9">
        <w:fldChar w:fldCharType="end"/>
      </w:r>
      <w:r w:rsidRPr="006B1392">
        <w:t>. The armistice stipulated the surrender</w:t>
      </w:r>
      <w:r w:rsidR="00A106F9">
        <w:fldChar w:fldCharType="begin"/>
      </w:r>
      <w:r w:rsidR="00A106F9">
        <w:instrText xml:space="preserve"> XE "</w:instrText>
      </w:r>
      <w:r w:rsidR="00A106F9" w:rsidRPr="00DD5255">
        <w:instrText>surrender</w:instrText>
      </w:r>
      <w:r w:rsidR="00A106F9">
        <w:instrText xml:space="preserve">" </w:instrText>
      </w:r>
      <w:r w:rsidR="00A106F9">
        <w:fldChar w:fldCharType="end"/>
      </w:r>
      <w:r w:rsidRPr="006B1392">
        <w:t xml:space="preserve"> of Italy</w:t>
      </w:r>
      <w:r w:rsidR="00A106F9">
        <w:fldChar w:fldCharType="begin"/>
      </w:r>
      <w:r w:rsidR="00A106F9">
        <w:instrText xml:space="preserve"> XE "</w:instrText>
      </w:r>
      <w:r w:rsidR="00A106F9" w:rsidRPr="00C8706E">
        <w:instrText>Italy</w:instrText>
      </w:r>
      <w:r w:rsidR="00A106F9">
        <w:instrText xml:space="preserve">" </w:instrText>
      </w:r>
      <w:r w:rsidR="00A106F9">
        <w:fldChar w:fldCharType="end"/>
      </w:r>
      <w:r w:rsidRPr="006B1392">
        <w:t xml:space="preserve"> to the Allies</w:t>
      </w:r>
      <w:r w:rsidR="00A106F9">
        <w:fldChar w:fldCharType="begin"/>
      </w:r>
      <w:r w:rsidR="00A106F9">
        <w:instrText xml:space="preserve"> XE "</w:instrText>
      </w:r>
      <w:r w:rsidR="00A106F9" w:rsidRPr="001874C6">
        <w:instrText>Allies</w:instrText>
      </w:r>
      <w:r w:rsidR="00A106F9">
        <w:instrText xml:space="preserve">" </w:instrText>
      </w:r>
      <w:r w:rsidR="00A106F9">
        <w:fldChar w:fldCharType="end"/>
      </w:r>
      <w:r w:rsidRPr="006B1392">
        <w:t>.</w:t>
      </w:r>
    </w:p>
    <w:p w14:paraId="098C9DF2" w14:textId="0602C9BB" w:rsidR="00D034D2" w:rsidRPr="00B21AEE" w:rsidRDefault="00D034D2" w:rsidP="00D034D2">
      <w:pPr>
        <w:pStyle w:val="BodyText"/>
      </w:pPr>
      <w:r w:rsidRPr="006B1392">
        <w:t>Germany</w:t>
      </w:r>
      <w:r w:rsidR="00A106F9">
        <w:fldChar w:fldCharType="begin"/>
      </w:r>
      <w:r w:rsidR="00A106F9">
        <w:instrText xml:space="preserve"> XE "</w:instrText>
      </w:r>
      <w:r w:rsidR="00A106F9" w:rsidRPr="00012F3E">
        <w:instrText>Germany</w:instrText>
      </w:r>
      <w:r w:rsidR="00A106F9">
        <w:instrText xml:space="preserve">" </w:instrText>
      </w:r>
      <w:r w:rsidR="00A106F9">
        <w:fldChar w:fldCharType="end"/>
      </w:r>
      <w:r w:rsidRPr="006B1392">
        <w:t xml:space="preserve"> moved rapidly, freeing Benito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Pr="006B1392">
        <w:t xml:space="preserve"> and attacking Italian forces in Italy, southern France</w:t>
      </w:r>
      <w:r w:rsidR="00A106F9">
        <w:fldChar w:fldCharType="begin"/>
      </w:r>
      <w:r w:rsidR="00A106F9">
        <w:instrText xml:space="preserve"> XE "</w:instrText>
      </w:r>
      <w:r w:rsidR="00A106F9" w:rsidRPr="00687441">
        <w:instrText>France</w:instrText>
      </w:r>
      <w:r w:rsidR="00A106F9">
        <w:instrText xml:space="preserve">" </w:instrText>
      </w:r>
      <w:r w:rsidR="00A106F9">
        <w:fldChar w:fldCharType="end"/>
      </w:r>
      <w:r w:rsidRPr="006B1392">
        <w:t xml:space="preserve"> and the Balkans</w:t>
      </w:r>
      <w:r w:rsidR="00A106F9">
        <w:fldChar w:fldCharType="begin"/>
      </w:r>
      <w:r w:rsidR="00A106F9">
        <w:instrText xml:space="preserve"> XE "</w:instrText>
      </w:r>
      <w:r w:rsidR="00A106F9" w:rsidRPr="008D0F0A">
        <w:instrText>Balkans</w:instrText>
      </w:r>
      <w:r w:rsidR="00A106F9">
        <w:instrText xml:space="preserve">" </w:instrText>
      </w:r>
      <w:r w:rsidR="00A106F9">
        <w:fldChar w:fldCharType="end"/>
      </w:r>
      <w:r w:rsidRPr="006B1392">
        <w:t>. Italian forces were quickly defeated, and most of Italy was occupied by German troops, who established a puppet state, the Italian Social Republic</w:t>
      </w:r>
      <w:r w:rsidR="00A106F9">
        <w:fldChar w:fldCharType="begin"/>
      </w:r>
      <w:r w:rsidR="00A106F9">
        <w:instrText xml:space="preserve"> XE "</w:instrText>
      </w:r>
      <w:r w:rsidR="00A106F9" w:rsidRPr="00905E55">
        <w:instrText>Italian Social Republic</w:instrText>
      </w:r>
      <w:r w:rsidR="00A106F9">
        <w:instrText xml:space="preserve">" </w:instrText>
      </w:r>
      <w:r w:rsidR="00A106F9">
        <w:fldChar w:fldCharType="end"/>
      </w:r>
      <w:r w:rsidRPr="006B1392">
        <w:t xml:space="preserve">. </w:t>
      </w:r>
    </w:p>
    <w:p w14:paraId="7294009D" w14:textId="12F74C95" w:rsidR="00D034D2" w:rsidRPr="00646EF4" w:rsidRDefault="00D034D2" w:rsidP="00D034D2">
      <w:pPr>
        <w:pStyle w:val="BodyText"/>
      </w:pPr>
      <w:r w:rsidRPr="00646EF4">
        <w:t>The Règia Aeronautica</w:t>
      </w:r>
      <w:r w:rsidR="00A106F9">
        <w:fldChar w:fldCharType="begin"/>
      </w:r>
      <w:r w:rsidR="00A106F9">
        <w:instrText xml:space="preserve"> XE "</w:instrText>
      </w:r>
      <w:r w:rsidR="00A106F9" w:rsidRPr="000142F7">
        <w:instrText>Règia Aeronautica</w:instrText>
      </w:r>
      <w:r w:rsidR="00A106F9">
        <w:instrText xml:space="preserve">" </w:instrText>
      </w:r>
      <w:r w:rsidR="00A106F9">
        <w:fldChar w:fldCharType="end"/>
      </w:r>
      <w:r w:rsidRPr="00646EF4">
        <w:t xml:space="preserve"> officially ceased to exist when Italy became a republic on June 2, 1946, succeeded by the Aeronautica Militare</w:t>
      </w:r>
      <w:r>
        <w:fldChar w:fldCharType="begin"/>
      </w:r>
      <w:r>
        <w:instrText xml:space="preserve"> XE "</w:instrText>
      </w:r>
      <w:r w:rsidRPr="00BE0FD0">
        <w:instrText>Aeronautica Militare</w:instrText>
      </w:r>
      <w:r>
        <w:instrText xml:space="preserve">" </w:instrText>
      </w:r>
      <w:r>
        <w:fldChar w:fldCharType="end"/>
      </w:r>
      <w:r>
        <w:t>.</w:t>
      </w:r>
    </w:p>
    <w:p w14:paraId="52043835" w14:textId="4382A439" w:rsidR="0039357E" w:rsidRDefault="0039357E" w:rsidP="0039357E">
      <w:pPr>
        <w:pStyle w:val="BodyText"/>
      </w:pPr>
      <w:r>
        <w:t>However</w:t>
      </w:r>
      <w:r w:rsidR="00A106F9">
        <w:t>,</w:t>
      </w:r>
      <w:r>
        <w:t xml:space="preserve"> our interest here is aviation gasoline</w:t>
      </w:r>
      <w:r w:rsidR="00A106F9">
        <w:fldChar w:fldCharType="begin"/>
      </w:r>
      <w:r w:rsidR="00A106F9">
        <w:instrText xml:space="preserve"> XE "</w:instrText>
      </w:r>
      <w:r w:rsidR="00A106F9" w:rsidRPr="00927E6B">
        <w:instrText>aviation gasoline</w:instrText>
      </w:r>
      <w:r w:rsidR="00A106F9">
        <w:instrText xml:space="preserve">" </w:instrText>
      </w:r>
      <w:r w:rsidR="00A106F9">
        <w:fldChar w:fldCharType="end"/>
      </w:r>
      <w:r>
        <w:t xml:space="preserve">, and the following are examples of the analysis of captured Italian aviation gasoline supplies. </w:t>
      </w:r>
    </w:p>
    <w:p w14:paraId="76962047" w14:textId="73920DA3" w:rsidR="007A468F" w:rsidRDefault="00081931" w:rsidP="007A468F">
      <w:pPr>
        <w:pStyle w:val="Heading1"/>
      </w:pPr>
      <w:r>
        <w:br w:type="page"/>
      </w:r>
      <w:bookmarkStart w:id="8" w:name="_Toc22320699"/>
      <w:bookmarkStart w:id="9" w:name="_Toc55501934"/>
      <w:r w:rsidR="007A468F">
        <w:lastRenderedPageBreak/>
        <w:t>Italian Aviation Gasoline</w:t>
      </w:r>
      <w:bookmarkEnd w:id="8"/>
      <w:bookmarkEnd w:id="9"/>
    </w:p>
    <w:p w14:paraId="78613FB9" w14:textId="02C5F27B" w:rsidR="007A468F" w:rsidRDefault="00446F5B" w:rsidP="007D26CD">
      <w:pPr>
        <w:pStyle w:val="BodyText"/>
      </w:pPr>
      <w:r>
        <w:t xml:space="preserve">The following are some examples of the analysis of aviation gasolines </w:t>
      </w:r>
      <w:r w:rsidR="00A8745A">
        <w:t xml:space="preserve">obtained </w:t>
      </w:r>
      <w:r>
        <w:t>from captured airstrips in the Western Desert</w:t>
      </w:r>
      <w:r w:rsidR="00A106F9">
        <w:fldChar w:fldCharType="begin"/>
      </w:r>
      <w:r w:rsidR="00A106F9">
        <w:instrText xml:space="preserve"> XE "</w:instrText>
      </w:r>
      <w:r w:rsidR="00A106F9" w:rsidRPr="00E2711F">
        <w:instrText>Western Desert</w:instrText>
      </w:r>
      <w:r w:rsidR="00A106F9">
        <w:instrText xml:space="preserve">" </w:instrText>
      </w:r>
      <w:r w:rsidR="00A106F9">
        <w:fldChar w:fldCharType="end"/>
      </w:r>
      <w:r>
        <w:t xml:space="preserve"> campaigns. </w:t>
      </w:r>
    </w:p>
    <w:p w14:paraId="45D686D4" w14:textId="27C790BD" w:rsidR="00165555" w:rsidRPr="003C5E1D" w:rsidRDefault="00165555" w:rsidP="002141EF">
      <w:pPr>
        <w:pStyle w:val="StyleCaptionBefore6ptAfter6pt"/>
      </w:pPr>
      <w:r w:rsidRPr="003C5E1D">
        <w:t xml:space="preserve">Table </w:t>
      </w:r>
      <w:r w:rsidR="00B14BF0">
        <w:fldChar w:fldCharType="begin"/>
      </w:r>
      <w:r w:rsidR="00B14BF0">
        <w:instrText xml:space="preserve"> SEQ Table \* ARABIC </w:instrText>
      </w:r>
      <w:r w:rsidR="00B14BF0">
        <w:fldChar w:fldCharType="separate"/>
      </w:r>
      <w:r w:rsidR="004A0099">
        <w:rPr>
          <w:noProof/>
        </w:rPr>
        <w:t>1</w:t>
      </w:r>
      <w:r w:rsidR="00B14BF0">
        <w:rPr>
          <w:noProof/>
        </w:rPr>
        <w:fldChar w:fldCharType="end"/>
      </w:r>
      <w:r w:rsidRPr="003C5E1D">
        <w:t>. Italian Aviation Gasoline</w:t>
      </w:r>
      <w:r w:rsidR="00A106F9">
        <w:fldChar w:fldCharType="begin"/>
      </w:r>
      <w:r w:rsidR="00A106F9">
        <w:instrText xml:space="preserve"> XE "</w:instrText>
      </w:r>
      <w:r w:rsidR="00A106F9" w:rsidRPr="00A06917">
        <w:instrText>Aviation Gasoline</w:instrText>
      </w:r>
      <w:r w:rsidR="00A106F9">
        <w:instrText xml:space="preserve">" </w:instrText>
      </w:r>
      <w:r w:rsidR="00A106F9">
        <w:fldChar w:fldCharType="end"/>
      </w:r>
      <w:r w:rsidRPr="003C5E1D">
        <w:t>s from captured stocks in North Africa</w:t>
      </w:r>
      <w:r w:rsidR="00A106F9">
        <w:fldChar w:fldCharType="begin"/>
      </w:r>
      <w:r w:rsidR="00A106F9">
        <w:instrText xml:space="preserve"> XE "</w:instrText>
      </w:r>
      <w:r w:rsidR="00A106F9" w:rsidRPr="00F37579">
        <w:instrText>North Africa</w:instrText>
      </w:r>
      <w:r w:rsidR="00A106F9">
        <w:instrText xml:space="preserve">" </w:instrText>
      </w:r>
      <w:r w:rsidR="00A106F9">
        <w:fldChar w:fldCharType="end"/>
      </w:r>
      <w:r w:rsidRPr="003C5E1D">
        <w:t xml:space="preserve"> during World War II circa 1940-41</w:t>
      </w:r>
      <w:r w:rsidR="00F357DC" w:rsidRPr="003C5E1D">
        <w:t>.</w:t>
      </w:r>
      <w:r w:rsidRPr="003C5E1D">
        <w:t xml:space="preserve"> </w:t>
      </w:r>
      <w:r w:rsidR="0040167F" w:rsidRPr="003C5E1D">
        <w:rPr>
          <w:rStyle w:val="EndnoteReference"/>
          <w:iCs w:val="0"/>
        </w:rPr>
        <w:endnoteReference w:id="4"/>
      </w:r>
    </w:p>
    <w:tbl>
      <w:tblPr>
        <w:tblW w:w="91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60"/>
        <w:gridCol w:w="1559"/>
        <w:gridCol w:w="1559"/>
        <w:gridCol w:w="1701"/>
        <w:gridCol w:w="1701"/>
      </w:tblGrid>
      <w:tr w:rsidR="00165555" w14:paraId="1C78B4ED" w14:textId="77777777" w:rsidTr="00812F34">
        <w:tc>
          <w:tcPr>
            <w:tcW w:w="2660" w:type="dxa"/>
            <w:tcBorders>
              <w:bottom w:val="single" w:sz="12" w:space="0" w:color="000000"/>
            </w:tcBorders>
          </w:tcPr>
          <w:p w14:paraId="51FF5F23" w14:textId="77777777" w:rsidR="00165555" w:rsidRDefault="00165555" w:rsidP="002447CA">
            <w:pPr>
              <w:pStyle w:val="Bodytext1"/>
            </w:pPr>
            <w:r>
              <w:t>Source</w:t>
            </w:r>
          </w:p>
        </w:tc>
        <w:tc>
          <w:tcPr>
            <w:tcW w:w="1559" w:type="dxa"/>
            <w:tcBorders>
              <w:bottom w:val="single" w:sz="12" w:space="0" w:color="000000"/>
            </w:tcBorders>
          </w:tcPr>
          <w:p w14:paraId="4CF19FAD" w14:textId="77777777" w:rsidR="00165555" w:rsidRDefault="00165555" w:rsidP="002447CA">
            <w:pPr>
              <w:pStyle w:val="Bodytext1"/>
            </w:pPr>
            <w:r>
              <w:t>Gazala</w:t>
            </w:r>
            <w:r w:rsidR="00DD6F78">
              <w:fldChar w:fldCharType="begin"/>
            </w:r>
            <w:r w:rsidR="00DD6F78">
              <w:instrText xml:space="preserve"> XE "</w:instrText>
            </w:r>
            <w:r w:rsidR="00DD6F78" w:rsidRPr="00B21141">
              <w:instrText>Gazala</w:instrText>
            </w:r>
            <w:r w:rsidR="00DD6F78">
              <w:instrText xml:space="preserve">" </w:instrText>
            </w:r>
            <w:r w:rsidR="00DD6F78">
              <w:fldChar w:fldCharType="end"/>
            </w:r>
            <w:r>
              <w:t>-Bomba ex dump</w:t>
            </w:r>
          </w:p>
        </w:tc>
        <w:tc>
          <w:tcPr>
            <w:tcW w:w="1559" w:type="dxa"/>
            <w:tcBorders>
              <w:bottom w:val="single" w:sz="12" w:space="0" w:color="000000"/>
            </w:tcBorders>
          </w:tcPr>
          <w:p w14:paraId="6C878124" w14:textId="46565529" w:rsidR="00165555" w:rsidRDefault="00165555" w:rsidP="002447CA">
            <w:pPr>
              <w:pStyle w:val="Bodytext1"/>
            </w:pPr>
            <w:r>
              <w:t>Sidi-el Tmimi</w:t>
            </w:r>
            <w:r w:rsidR="00FC64FB">
              <w:fldChar w:fldCharType="begin"/>
            </w:r>
            <w:r w:rsidR="00FC64FB">
              <w:instrText xml:space="preserve"> XE "</w:instrText>
            </w:r>
            <w:r w:rsidR="00FC64FB" w:rsidRPr="00805F7A">
              <w:instrText>Sidi-el Tmimi</w:instrText>
            </w:r>
            <w:r w:rsidR="00FC64FB">
              <w:instrText xml:space="preserve">" </w:instrText>
            </w:r>
            <w:r w:rsidR="00FC64FB">
              <w:fldChar w:fldCharType="end"/>
            </w:r>
            <w:r>
              <w:t xml:space="preserve"> (no markings)</w:t>
            </w:r>
          </w:p>
        </w:tc>
        <w:tc>
          <w:tcPr>
            <w:tcW w:w="1701" w:type="dxa"/>
            <w:tcBorders>
              <w:bottom w:val="single" w:sz="12" w:space="0" w:color="000000"/>
            </w:tcBorders>
          </w:tcPr>
          <w:p w14:paraId="2572455B" w14:textId="69E76786" w:rsidR="00165555" w:rsidRDefault="00165555" w:rsidP="002447CA">
            <w:pPr>
              <w:pStyle w:val="Bodytext1"/>
            </w:pPr>
            <w:r>
              <w:t>Sidi-el Tmimi marked "Shell Ethyle 87 CFR</w:t>
            </w:r>
            <w:r w:rsidR="00FC64FB">
              <w:fldChar w:fldCharType="begin"/>
            </w:r>
            <w:r w:rsidR="00FC64FB">
              <w:instrText xml:space="preserve"> XE "</w:instrText>
            </w:r>
            <w:r w:rsidR="00FC64FB" w:rsidRPr="000C2363">
              <w:instrText>Shell Ethyle 87 CFR</w:instrText>
            </w:r>
            <w:r w:rsidR="00FC64FB">
              <w:instrText xml:space="preserve">" </w:instrText>
            </w:r>
            <w:r w:rsidR="00FC64FB">
              <w:fldChar w:fldCharType="end"/>
            </w:r>
            <w:r>
              <w:t>"</w:t>
            </w:r>
          </w:p>
        </w:tc>
        <w:tc>
          <w:tcPr>
            <w:tcW w:w="1701" w:type="dxa"/>
            <w:tcBorders>
              <w:bottom w:val="single" w:sz="12" w:space="0" w:color="000000"/>
            </w:tcBorders>
          </w:tcPr>
          <w:p w14:paraId="2BDB7087" w14:textId="7B36EA3D" w:rsidR="00165555" w:rsidRDefault="00165555" w:rsidP="002447CA">
            <w:pPr>
              <w:pStyle w:val="Bodytext1"/>
            </w:pPr>
            <w:r>
              <w:t>"Intava</w:t>
            </w:r>
            <w:r w:rsidR="00FC64FB">
              <w:t xml:space="preserve"> </w:t>
            </w:r>
            <w:r>
              <w:t>Benzine Aviazione</w:t>
            </w:r>
            <w:r w:rsidR="00FC64FB">
              <w:fldChar w:fldCharType="begin"/>
            </w:r>
            <w:r w:rsidR="00FC64FB">
              <w:instrText xml:space="preserve"> XE "</w:instrText>
            </w:r>
            <w:r w:rsidR="00FC64FB" w:rsidRPr="002430F0">
              <w:instrText>Intava Benzine Aviazione</w:instrText>
            </w:r>
            <w:r w:rsidR="00FC64FB">
              <w:instrText xml:space="preserve">" </w:instrText>
            </w:r>
            <w:r w:rsidR="00FC64FB">
              <w:fldChar w:fldCharType="end"/>
            </w:r>
            <w:r>
              <w:t>"</w:t>
            </w:r>
          </w:p>
        </w:tc>
      </w:tr>
      <w:tr w:rsidR="00165555" w14:paraId="0CBC016C" w14:textId="77777777" w:rsidTr="00812F34">
        <w:tc>
          <w:tcPr>
            <w:tcW w:w="2660" w:type="dxa"/>
            <w:tcBorders>
              <w:top w:val="single" w:sz="12" w:space="0" w:color="000000"/>
            </w:tcBorders>
          </w:tcPr>
          <w:p w14:paraId="5DC19F51" w14:textId="0EB8AFBA" w:rsidR="00165555" w:rsidRDefault="00165555" w:rsidP="002447CA">
            <w:pPr>
              <w:pStyle w:val="Bodytext1"/>
            </w:pPr>
            <w:r>
              <w:t>Colour</w:t>
            </w:r>
            <w:r w:rsidR="00FC64FB">
              <w:fldChar w:fldCharType="begin"/>
            </w:r>
            <w:r w:rsidR="00FC64FB">
              <w:instrText xml:space="preserve"> XE "</w:instrText>
            </w:r>
            <w:r w:rsidR="00FC64FB" w:rsidRPr="006F1573">
              <w:instrText>Colour</w:instrText>
            </w:r>
            <w:r w:rsidR="00FC64FB">
              <w:instrText xml:space="preserve">" </w:instrText>
            </w:r>
            <w:r w:rsidR="00FC64FB">
              <w:fldChar w:fldCharType="end"/>
            </w:r>
          </w:p>
        </w:tc>
        <w:tc>
          <w:tcPr>
            <w:tcW w:w="1559" w:type="dxa"/>
            <w:tcBorders>
              <w:top w:val="single" w:sz="12" w:space="0" w:color="000000"/>
            </w:tcBorders>
          </w:tcPr>
          <w:p w14:paraId="6809E19B" w14:textId="77777777" w:rsidR="00165555" w:rsidRDefault="00165555" w:rsidP="002447CA">
            <w:pPr>
              <w:pStyle w:val="BodyText1centre"/>
            </w:pPr>
            <w:r>
              <w:t>Water white</w:t>
            </w:r>
          </w:p>
        </w:tc>
        <w:tc>
          <w:tcPr>
            <w:tcW w:w="1559" w:type="dxa"/>
            <w:tcBorders>
              <w:top w:val="single" w:sz="12" w:space="0" w:color="000000"/>
            </w:tcBorders>
          </w:tcPr>
          <w:p w14:paraId="5E20E8D3" w14:textId="77777777" w:rsidR="00165555" w:rsidRDefault="00165555" w:rsidP="002447CA">
            <w:pPr>
              <w:pStyle w:val="BodyText1centre"/>
            </w:pPr>
            <w:r>
              <w:t>Blue</w:t>
            </w:r>
          </w:p>
        </w:tc>
        <w:tc>
          <w:tcPr>
            <w:tcW w:w="1701" w:type="dxa"/>
            <w:tcBorders>
              <w:top w:val="single" w:sz="12" w:space="0" w:color="000000"/>
            </w:tcBorders>
          </w:tcPr>
          <w:p w14:paraId="2F90C79C" w14:textId="77777777" w:rsidR="00165555" w:rsidRDefault="00165555" w:rsidP="002447CA">
            <w:pPr>
              <w:pStyle w:val="BodyText1centre"/>
            </w:pPr>
            <w:r>
              <w:t>Blue</w:t>
            </w:r>
          </w:p>
        </w:tc>
        <w:tc>
          <w:tcPr>
            <w:tcW w:w="1701" w:type="dxa"/>
            <w:tcBorders>
              <w:top w:val="single" w:sz="12" w:space="0" w:color="000000"/>
            </w:tcBorders>
          </w:tcPr>
          <w:p w14:paraId="60468728" w14:textId="77777777" w:rsidR="00165555" w:rsidRDefault="00165555" w:rsidP="002447CA">
            <w:pPr>
              <w:pStyle w:val="BodyText1centre"/>
            </w:pPr>
            <w:r>
              <w:t>Pink Tinge</w:t>
            </w:r>
          </w:p>
        </w:tc>
      </w:tr>
      <w:tr w:rsidR="00165555" w14:paraId="32C56A76" w14:textId="77777777" w:rsidTr="00812F34">
        <w:tc>
          <w:tcPr>
            <w:tcW w:w="2660" w:type="dxa"/>
          </w:tcPr>
          <w:p w14:paraId="238F3153" w14:textId="7BC5B29F" w:rsidR="00165555" w:rsidRDefault="00165555" w:rsidP="002447CA">
            <w:pPr>
              <w:pStyle w:val="Bodytext1"/>
            </w:pPr>
            <w:r>
              <w:t>S</w:t>
            </w:r>
            <w:r w:rsidR="00812F34">
              <w:t>pecific Gravity</w:t>
            </w:r>
            <w:r w:rsidR="00FC64FB">
              <w:fldChar w:fldCharType="begin"/>
            </w:r>
            <w:r w:rsidR="00FC64FB">
              <w:instrText xml:space="preserve"> XE "</w:instrText>
            </w:r>
            <w:r w:rsidR="00FC64FB" w:rsidRPr="00397730">
              <w:instrText>Specific Gravity</w:instrText>
            </w:r>
            <w:r w:rsidR="00FC64FB">
              <w:instrText xml:space="preserve">" </w:instrText>
            </w:r>
            <w:r w:rsidR="00FC64FB">
              <w:fldChar w:fldCharType="end"/>
            </w:r>
          </w:p>
        </w:tc>
        <w:tc>
          <w:tcPr>
            <w:tcW w:w="1559" w:type="dxa"/>
          </w:tcPr>
          <w:p w14:paraId="4764139F" w14:textId="77777777" w:rsidR="00165555" w:rsidRDefault="00165555" w:rsidP="002447CA">
            <w:pPr>
              <w:pStyle w:val="BodyText1centre"/>
            </w:pPr>
            <w:r>
              <w:t>0.715</w:t>
            </w:r>
          </w:p>
        </w:tc>
        <w:tc>
          <w:tcPr>
            <w:tcW w:w="1559" w:type="dxa"/>
          </w:tcPr>
          <w:p w14:paraId="655185C3" w14:textId="77777777" w:rsidR="00165555" w:rsidRDefault="00165555" w:rsidP="002447CA">
            <w:pPr>
              <w:pStyle w:val="BodyText1centre"/>
            </w:pPr>
            <w:r>
              <w:t>0.716</w:t>
            </w:r>
          </w:p>
        </w:tc>
        <w:tc>
          <w:tcPr>
            <w:tcW w:w="1701" w:type="dxa"/>
          </w:tcPr>
          <w:p w14:paraId="0385833A" w14:textId="77777777" w:rsidR="00165555" w:rsidRDefault="00165555" w:rsidP="002447CA">
            <w:pPr>
              <w:pStyle w:val="BodyText1centre"/>
            </w:pPr>
            <w:r>
              <w:t>0.716</w:t>
            </w:r>
          </w:p>
        </w:tc>
        <w:tc>
          <w:tcPr>
            <w:tcW w:w="1701" w:type="dxa"/>
          </w:tcPr>
          <w:p w14:paraId="34080570" w14:textId="77777777" w:rsidR="00165555" w:rsidRDefault="00165555" w:rsidP="002447CA">
            <w:pPr>
              <w:pStyle w:val="BodyText1centre"/>
            </w:pPr>
            <w:r>
              <w:t>0.733</w:t>
            </w:r>
          </w:p>
        </w:tc>
      </w:tr>
      <w:tr w:rsidR="00165555" w14:paraId="2E97E01A" w14:textId="77777777" w:rsidTr="00812F34">
        <w:trPr>
          <w:cantSplit/>
        </w:trPr>
        <w:tc>
          <w:tcPr>
            <w:tcW w:w="9180" w:type="dxa"/>
            <w:gridSpan w:val="5"/>
          </w:tcPr>
          <w:p w14:paraId="5A92035D" w14:textId="77777777" w:rsidR="00165555" w:rsidRDefault="00165555" w:rsidP="002447CA">
            <w:pPr>
              <w:pStyle w:val="BodyText1centre"/>
            </w:pPr>
            <w:r>
              <w:t>Octane No.</w:t>
            </w:r>
          </w:p>
        </w:tc>
      </w:tr>
      <w:tr w:rsidR="00165555" w14:paraId="74B8B6DD" w14:textId="77777777" w:rsidTr="00812F34">
        <w:tc>
          <w:tcPr>
            <w:tcW w:w="2660" w:type="dxa"/>
          </w:tcPr>
          <w:p w14:paraId="137D0CB5" w14:textId="0D241E52" w:rsidR="00165555" w:rsidRDefault="00165555" w:rsidP="002447CA">
            <w:pPr>
              <w:pStyle w:val="Bodytext1"/>
            </w:pPr>
            <w:r>
              <w:t>ASTM</w:t>
            </w:r>
            <w:r w:rsidR="00812F34">
              <w:t xml:space="preserve"> (Motor Method</w:t>
            </w:r>
            <w:r w:rsidR="00FC64FB">
              <w:fldChar w:fldCharType="begin"/>
            </w:r>
            <w:r w:rsidR="00FC64FB">
              <w:instrText xml:space="preserve"> XE "</w:instrText>
            </w:r>
            <w:r w:rsidR="00FC64FB" w:rsidRPr="00615F86">
              <w:instrText>Motor Method</w:instrText>
            </w:r>
            <w:r w:rsidR="00FC64FB">
              <w:instrText xml:space="preserve">" </w:instrText>
            </w:r>
            <w:r w:rsidR="00FC64FB">
              <w:fldChar w:fldCharType="end"/>
            </w:r>
            <w:r w:rsidR="00812F34">
              <w:t>)</w:t>
            </w:r>
          </w:p>
        </w:tc>
        <w:tc>
          <w:tcPr>
            <w:tcW w:w="1559" w:type="dxa"/>
          </w:tcPr>
          <w:p w14:paraId="3F5D2544" w14:textId="77777777" w:rsidR="00165555" w:rsidRDefault="00165555" w:rsidP="002447CA">
            <w:pPr>
              <w:pStyle w:val="BodyText1centre"/>
            </w:pPr>
            <w:r>
              <w:t>72.5</w:t>
            </w:r>
          </w:p>
        </w:tc>
        <w:tc>
          <w:tcPr>
            <w:tcW w:w="1559" w:type="dxa"/>
          </w:tcPr>
          <w:p w14:paraId="736B6D4E" w14:textId="77777777" w:rsidR="00165555" w:rsidRDefault="00165555" w:rsidP="002447CA">
            <w:pPr>
              <w:pStyle w:val="BodyText1centre"/>
            </w:pPr>
          </w:p>
        </w:tc>
        <w:tc>
          <w:tcPr>
            <w:tcW w:w="1701" w:type="dxa"/>
          </w:tcPr>
          <w:p w14:paraId="7B4D2DBD" w14:textId="77777777" w:rsidR="00165555" w:rsidRDefault="00165555" w:rsidP="002447CA">
            <w:pPr>
              <w:pStyle w:val="BodyText1centre"/>
            </w:pPr>
          </w:p>
        </w:tc>
        <w:tc>
          <w:tcPr>
            <w:tcW w:w="1701" w:type="dxa"/>
          </w:tcPr>
          <w:p w14:paraId="5AE094C9" w14:textId="77777777" w:rsidR="00165555" w:rsidRDefault="00165555" w:rsidP="002447CA">
            <w:pPr>
              <w:pStyle w:val="BodyText1centre"/>
            </w:pPr>
            <w:r>
              <w:t>61</w:t>
            </w:r>
          </w:p>
        </w:tc>
      </w:tr>
      <w:tr w:rsidR="00165555" w14:paraId="33AE2C51" w14:textId="77777777" w:rsidTr="00812F34">
        <w:tc>
          <w:tcPr>
            <w:tcW w:w="2660" w:type="dxa"/>
          </w:tcPr>
          <w:p w14:paraId="6D4C1FF0" w14:textId="751AFE0F" w:rsidR="00165555" w:rsidRDefault="00165555" w:rsidP="002447CA">
            <w:pPr>
              <w:pStyle w:val="Bodytext1"/>
            </w:pPr>
            <w:r>
              <w:t>F3</w:t>
            </w:r>
            <w:r w:rsidR="00FC64FB">
              <w:fldChar w:fldCharType="begin"/>
            </w:r>
            <w:r w:rsidR="00FC64FB">
              <w:instrText xml:space="preserve"> XE "</w:instrText>
            </w:r>
            <w:r w:rsidR="00FC64FB" w:rsidRPr="009650E6">
              <w:instrText>F3</w:instrText>
            </w:r>
            <w:r w:rsidR="00FC64FB">
              <w:instrText xml:space="preserve">" </w:instrText>
            </w:r>
            <w:r w:rsidR="00FC64FB">
              <w:fldChar w:fldCharType="end"/>
            </w:r>
            <w:r>
              <w:t xml:space="preserve"> (Aviation Method</w:t>
            </w:r>
            <w:r w:rsidR="00FC64FB">
              <w:fldChar w:fldCharType="begin"/>
            </w:r>
            <w:r w:rsidR="00FC64FB">
              <w:instrText xml:space="preserve"> XE "</w:instrText>
            </w:r>
            <w:r w:rsidR="00FC64FB" w:rsidRPr="00AB0881">
              <w:instrText>Aviation Method</w:instrText>
            </w:r>
            <w:r w:rsidR="00FC64FB">
              <w:instrText xml:space="preserve">" </w:instrText>
            </w:r>
            <w:r w:rsidR="00FC64FB">
              <w:fldChar w:fldCharType="end"/>
            </w:r>
            <w:r>
              <w:t>)</w:t>
            </w:r>
          </w:p>
        </w:tc>
        <w:tc>
          <w:tcPr>
            <w:tcW w:w="1559" w:type="dxa"/>
          </w:tcPr>
          <w:p w14:paraId="1C722A82" w14:textId="77777777" w:rsidR="00165555" w:rsidRDefault="00165555" w:rsidP="002447CA">
            <w:pPr>
              <w:pStyle w:val="BodyText1centre"/>
            </w:pPr>
          </w:p>
        </w:tc>
        <w:tc>
          <w:tcPr>
            <w:tcW w:w="1559" w:type="dxa"/>
          </w:tcPr>
          <w:p w14:paraId="62D57B7D" w14:textId="77777777" w:rsidR="00165555" w:rsidRDefault="00165555" w:rsidP="002447CA">
            <w:pPr>
              <w:pStyle w:val="BodyText1centre"/>
            </w:pPr>
            <w:r>
              <w:t>88.5</w:t>
            </w:r>
          </w:p>
        </w:tc>
        <w:tc>
          <w:tcPr>
            <w:tcW w:w="1701" w:type="dxa"/>
          </w:tcPr>
          <w:p w14:paraId="32EF6871" w14:textId="77777777" w:rsidR="00165555" w:rsidRDefault="00165555" w:rsidP="002447CA">
            <w:pPr>
              <w:pStyle w:val="BodyText1centre"/>
            </w:pPr>
            <w:r>
              <w:t>88.5</w:t>
            </w:r>
          </w:p>
        </w:tc>
        <w:tc>
          <w:tcPr>
            <w:tcW w:w="1701" w:type="dxa"/>
          </w:tcPr>
          <w:p w14:paraId="25867E76" w14:textId="77777777" w:rsidR="00165555" w:rsidRDefault="00165555" w:rsidP="002447CA">
            <w:pPr>
              <w:pStyle w:val="BodyText1centre"/>
            </w:pPr>
          </w:p>
        </w:tc>
      </w:tr>
      <w:tr w:rsidR="00165555" w14:paraId="49A04106" w14:textId="77777777" w:rsidTr="00812F34">
        <w:tc>
          <w:tcPr>
            <w:tcW w:w="2660" w:type="dxa"/>
          </w:tcPr>
          <w:p w14:paraId="3BE6E2C9" w14:textId="453B5668" w:rsidR="00165555" w:rsidRDefault="00165555" w:rsidP="002447CA">
            <w:pPr>
              <w:pStyle w:val="Bodytext1"/>
            </w:pPr>
            <w:r>
              <w:t>I</w:t>
            </w:r>
            <w:r w:rsidR="00812F34">
              <w:t xml:space="preserve">nitial Boiling Point </w:t>
            </w:r>
            <w:r w:rsidR="00A96C1B">
              <w:t>deg.</w:t>
            </w:r>
            <w:r w:rsidR="00812F34">
              <w:t xml:space="preserve"> C</w:t>
            </w:r>
          </w:p>
        </w:tc>
        <w:tc>
          <w:tcPr>
            <w:tcW w:w="1559" w:type="dxa"/>
          </w:tcPr>
          <w:p w14:paraId="23971E2D" w14:textId="77777777" w:rsidR="00165555" w:rsidRDefault="00165555" w:rsidP="002447CA">
            <w:pPr>
              <w:pStyle w:val="BodyText1centre"/>
            </w:pPr>
          </w:p>
        </w:tc>
        <w:tc>
          <w:tcPr>
            <w:tcW w:w="1559" w:type="dxa"/>
          </w:tcPr>
          <w:p w14:paraId="776D6010" w14:textId="77777777" w:rsidR="00165555" w:rsidRDefault="00165555" w:rsidP="002447CA">
            <w:pPr>
              <w:pStyle w:val="BodyText1centre"/>
            </w:pPr>
            <w:r>
              <w:t>45</w:t>
            </w:r>
          </w:p>
        </w:tc>
        <w:tc>
          <w:tcPr>
            <w:tcW w:w="1701" w:type="dxa"/>
          </w:tcPr>
          <w:p w14:paraId="3A0B3D19" w14:textId="77777777" w:rsidR="00165555" w:rsidRDefault="00165555" w:rsidP="002447CA">
            <w:pPr>
              <w:pStyle w:val="BodyText1centre"/>
            </w:pPr>
            <w:r>
              <w:t>47</w:t>
            </w:r>
          </w:p>
        </w:tc>
        <w:tc>
          <w:tcPr>
            <w:tcW w:w="1701" w:type="dxa"/>
          </w:tcPr>
          <w:p w14:paraId="5C33C883" w14:textId="77777777" w:rsidR="00165555" w:rsidRDefault="00165555" w:rsidP="002447CA">
            <w:pPr>
              <w:pStyle w:val="BodyText1centre"/>
            </w:pPr>
            <w:r>
              <w:t>43</w:t>
            </w:r>
          </w:p>
        </w:tc>
      </w:tr>
      <w:tr w:rsidR="00165555" w14:paraId="726A5AFF" w14:textId="77777777" w:rsidTr="00812F34">
        <w:tc>
          <w:tcPr>
            <w:tcW w:w="2660" w:type="dxa"/>
          </w:tcPr>
          <w:p w14:paraId="23EB718D" w14:textId="74DB4A01" w:rsidR="00165555" w:rsidRDefault="00165555" w:rsidP="002447CA">
            <w:pPr>
              <w:pStyle w:val="Bodytext1"/>
            </w:pPr>
            <w:r>
              <w:t>%</w:t>
            </w:r>
            <w:r w:rsidR="00812F34">
              <w:t xml:space="preserve"> </w:t>
            </w:r>
            <w:r>
              <w:t>Rec</w:t>
            </w:r>
            <w:r w:rsidR="00812F34">
              <w:t>overed</w:t>
            </w:r>
            <w:r>
              <w:t xml:space="preserve"> to 75</w:t>
            </w:r>
            <w:r w:rsidR="00A0198B" w:rsidRPr="00A0198B">
              <w:rPr>
                <w:vertAlign w:val="superscript"/>
              </w:rPr>
              <w:t>O</w:t>
            </w:r>
            <w:r>
              <w:t>C</w:t>
            </w:r>
          </w:p>
        </w:tc>
        <w:tc>
          <w:tcPr>
            <w:tcW w:w="1559" w:type="dxa"/>
          </w:tcPr>
          <w:p w14:paraId="1A6FF70E" w14:textId="77777777" w:rsidR="00165555" w:rsidRDefault="00165555" w:rsidP="002447CA">
            <w:pPr>
              <w:pStyle w:val="BodyText1centre"/>
            </w:pPr>
          </w:p>
        </w:tc>
        <w:tc>
          <w:tcPr>
            <w:tcW w:w="1559" w:type="dxa"/>
          </w:tcPr>
          <w:p w14:paraId="54659CD7" w14:textId="77777777" w:rsidR="00165555" w:rsidRDefault="00165555" w:rsidP="002447CA">
            <w:pPr>
              <w:pStyle w:val="BodyText1centre"/>
            </w:pPr>
            <w:r>
              <w:t>28</w:t>
            </w:r>
          </w:p>
        </w:tc>
        <w:tc>
          <w:tcPr>
            <w:tcW w:w="1701" w:type="dxa"/>
          </w:tcPr>
          <w:p w14:paraId="593ECC41" w14:textId="77777777" w:rsidR="00165555" w:rsidRDefault="00165555" w:rsidP="002447CA">
            <w:pPr>
              <w:pStyle w:val="BodyText1centre"/>
            </w:pPr>
            <w:r>
              <w:t>29.5</w:t>
            </w:r>
          </w:p>
        </w:tc>
        <w:tc>
          <w:tcPr>
            <w:tcW w:w="1701" w:type="dxa"/>
          </w:tcPr>
          <w:p w14:paraId="592EC5E2" w14:textId="77777777" w:rsidR="00165555" w:rsidRDefault="00165555" w:rsidP="002447CA">
            <w:pPr>
              <w:pStyle w:val="BodyText1centre"/>
            </w:pPr>
            <w:r>
              <w:t>13</w:t>
            </w:r>
          </w:p>
        </w:tc>
      </w:tr>
      <w:tr w:rsidR="00165555" w14:paraId="0D230494" w14:textId="77777777" w:rsidTr="00812F34">
        <w:tc>
          <w:tcPr>
            <w:tcW w:w="2660" w:type="dxa"/>
          </w:tcPr>
          <w:p w14:paraId="7531D80D" w14:textId="1BB2F802" w:rsidR="00165555" w:rsidRDefault="00165555" w:rsidP="002447CA">
            <w:pPr>
              <w:pStyle w:val="Bodytext1"/>
            </w:pPr>
            <w:r>
              <w:t>%</w:t>
            </w:r>
            <w:r w:rsidR="00812F34">
              <w:t xml:space="preserve"> </w:t>
            </w:r>
            <w:r>
              <w:t>Rec</w:t>
            </w:r>
            <w:r w:rsidR="00812F34">
              <w:t>overed</w:t>
            </w:r>
            <w:r>
              <w:t xml:space="preserve"> to 100</w:t>
            </w:r>
            <w:r w:rsidR="00A0198B" w:rsidRPr="00A0198B">
              <w:rPr>
                <w:vertAlign w:val="superscript"/>
              </w:rPr>
              <w:t>O</w:t>
            </w:r>
            <w:r>
              <w:t>C</w:t>
            </w:r>
          </w:p>
        </w:tc>
        <w:tc>
          <w:tcPr>
            <w:tcW w:w="1559" w:type="dxa"/>
          </w:tcPr>
          <w:p w14:paraId="143A6ED3" w14:textId="77777777" w:rsidR="00165555" w:rsidRDefault="00165555" w:rsidP="002447CA">
            <w:pPr>
              <w:pStyle w:val="BodyText1centre"/>
            </w:pPr>
          </w:p>
        </w:tc>
        <w:tc>
          <w:tcPr>
            <w:tcW w:w="1559" w:type="dxa"/>
          </w:tcPr>
          <w:p w14:paraId="20BA511F" w14:textId="77777777" w:rsidR="00165555" w:rsidRDefault="00165555" w:rsidP="002447CA">
            <w:pPr>
              <w:pStyle w:val="BodyText1centre"/>
            </w:pPr>
            <w:r>
              <w:t>64</w:t>
            </w:r>
          </w:p>
        </w:tc>
        <w:tc>
          <w:tcPr>
            <w:tcW w:w="1701" w:type="dxa"/>
          </w:tcPr>
          <w:p w14:paraId="26C6DC25" w14:textId="77777777" w:rsidR="00165555" w:rsidRDefault="00165555" w:rsidP="002447CA">
            <w:pPr>
              <w:pStyle w:val="BodyText1centre"/>
            </w:pPr>
            <w:r>
              <w:t>65</w:t>
            </w:r>
          </w:p>
        </w:tc>
        <w:tc>
          <w:tcPr>
            <w:tcW w:w="1701" w:type="dxa"/>
          </w:tcPr>
          <w:p w14:paraId="35F82EAA" w14:textId="77777777" w:rsidR="00165555" w:rsidRDefault="00165555" w:rsidP="002447CA">
            <w:pPr>
              <w:pStyle w:val="BodyText1centre"/>
            </w:pPr>
            <w:r>
              <w:t>34</w:t>
            </w:r>
          </w:p>
        </w:tc>
      </w:tr>
      <w:tr w:rsidR="00165555" w14:paraId="1E19FDD7" w14:textId="77777777" w:rsidTr="00812F34">
        <w:tc>
          <w:tcPr>
            <w:tcW w:w="2660" w:type="dxa"/>
          </w:tcPr>
          <w:p w14:paraId="13736CEC" w14:textId="3BE13114" w:rsidR="00165555" w:rsidRDefault="00165555" w:rsidP="002447CA">
            <w:pPr>
              <w:pStyle w:val="Bodytext1"/>
            </w:pPr>
            <w:r>
              <w:t>%</w:t>
            </w:r>
            <w:r w:rsidR="00812F34">
              <w:t xml:space="preserve"> </w:t>
            </w:r>
            <w:r>
              <w:t>Rec</w:t>
            </w:r>
            <w:r w:rsidR="00812F34">
              <w:t>overed</w:t>
            </w:r>
            <w:r>
              <w:t xml:space="preserve"> to 150</w:t>
            </w:r>
            <w:r w:rsidR="00A0198B" w:rsidRPr="00A0198B">
              <w:rPr>
                <w:vertAlign w:val="superscript"/>
              </w:rPr>
              <w:t>O</w:t>
            </w:r>
            <w:r>
              <w:t>C</w:t>
            </w:r>
          </w:p>
        </w:tc>
        <w:tc>
          <w:tcPr>
            <w:tcW w:w="1559" w:type="dxa"/>
          </w:tcPr>
          <w:p w14:paraId="4E265454" w14:textId="77777777" w:rsidR="00165555" w:rsidRDefault="00165555" w:rsidP="002447CA">
            <w:pPr>
              <w:pStyle w:val="BodyText1centre"/>
            </w:pPr>
          </w:p>
        </w:tc>
        <w:tc>
          <w:tcPr>
            <w:tcW w:w="1559" w:type="dxa"/>
          </w:tcPr>
          <w:p w14:paraId="2F7DF601" w14:textId="77777777" w:rsidR="00165555" w:rsidRDefault="00165555" w:rsidP="002447CA">
            <w:pPr>
              <w:pStyle w:val="BodyText1centre"/>
            </w:pPr>
            <w:r>
              <w:t>97</w:t>
            </w:r>
          </w:p>
        </w:tc>
        <w:tc>
          <w:tcPr>
            <w:tcW w:w="1701" w:type="dxa"/>
          </w:tcPr>
          <w:p w14:paraId="0E5355E3" w14:textId="77777777" w:rsidR="00165555" w:rsidRDefault="00165555" w:rsidP="002447CA">
            <w:pPr>
              <w:pStyle w:val="BodyText1centre"/>
            </w:pPr>
            <w:r>
              <w:t>97</w:t>
            </w:r>
          </w:p>
        </w:tc>
        <w:tc>
          <w:tcPr>
            <w:tcW w:w="1701" w:type="dxa"/>
          </w:tcPr>
          <w:p w14:paraId="2E12B0EB" w14:textId="77777777" w:rsidR="00165555" w:rsidRDefault="00165555" w:rsidP="002447CA">
            <w:pPr>
              <w:pStyle w:val="BodyText1centre"/>
            </w:pPr>
            <w:r>
              <w:t>81</w:t>
            </w:r>
          </w:p>
        </w:tc>
      </w:tr>
      <w:tr w:rsidR="00165555" w14:paraId="43C13F92" w14:textId="77777777" w:rsidTr="00812F34">
        <w:tc>
          <w:tcPr>
            <w:tcW w:w="2660" w:type="dxa"/>
          </w:tcPr>
          <w:p w14:paraId="662BEC1B" w14:textId="026ECE46" w:rsidR="00165555" w:rsidRDefault="00165555" w:rsidP="002447CA">
            <w:pPr>
              <w:pStyle w:val="Bodytext1"/>
            </w:pPr>
            <w:r>
              <w:t xml:space="preserve">Final Boiling Point </w:t>
            </w:r>
            <w:r w:rsidR="00A96C1B">
              <w:t>deg.</w:t>
            </w:r>
            <w:r>
              <w:t xml:space="preserve"> C</w:t>
            </w:r>
          </w:p>
        </w:tc>
        <w:tc>
          <w:tcPr>
            <w:tcW w:w="1559" w:type="dxa"/>
          </w:tcPr>
          <w:p w14:paraId="3E0DC131" w14:textId="77777777" w:rsidR="00165555" w:rsidRDefault="00165555" w:rsidP="002447CA">
            <w:pPr>
              <w:pStyle w:val="BodyText1centre"/>
            </w:pPr>
          </w:p>
        </w:tc>
        <w:tc>
          <w:tcPr>
            <w:tcW w:w="1559" w:type="dxa"/>
          </w:tcPr>
          <w:p w14:paraId="30B95888" w14:textId="77777777" w:rsidR="00165555" w:rsidRDefault="00165555" w:rsidP="002447CA">
            <w:pPr>
              <w:pStyle w:val="BodyText1centre"/>
            </w:pPr>
            <w:r>
              <w:t>154</w:t>
            </w:r>
          </w:p>
        </w:tc>
        <w:tc>
          <w:tcPr>
            <w:tcW w:w="1701" w:type="dxa"/>
          </w:tcPr>
          <w:p w14:paraId="51862A2E" w14:textId="77777777" w:rsidR="00165555" w:rsidRDefault="00165555" w:rsidP="002447CA">
            <w:pPr>
              <w:pStyle w:val="BodyText1centre"/>
            </w:pPr>
            <w:r>
              <w:t>152</w:t>
            </w:r>
          </w:p>
        </w:tc>
        <w:tc>
          <w:tcPr>
            <w:tcW w:w="1701" w:type="dxa"/>
          </w:tcPr>
          <w:p w14:paraId="230CF936" w14:textId="77777777" w:rsidR="00165555" w:rsidRDefault="00165555" w:rsidP="002447CA">
            <w:pPr>
              <w:pStyle w:val="BodyText1centre"/>
            </w:pPr>
            <w:r>
              <w:t>190</w:t>
            </w:r>
          </w:p>
        </w:tc>
      </w:tr>
      <w:tr w:rsidR="00165555" w14:paraId="4AF5D345" w14:textId="77777777" w:rsidTr="00812F34">
        <w:tc>
          <w:tcPr>
            <w:tcW w:w="2660" w:type="dxa"/>
          </w:tcPr>
          <w:p w14:paraId="67B08B4B" w14:textId="2CFDC90D" w:rsidR="00165555" w:rsidRDefault="00165555" w:rsidP="002447CA">
            <w:pPr>
              <w:pStyle w:val="Bodytext1"/>
            </w:pPr>
            <w:r>
              <w:t>R</w:t>
            </w:r>
            <w:r w:rsidR="00812F34">
              <w:t>eid Vapour Pressure</w:t>
            </w:r>
            <w:r w:rsidR="00FC64FB">
              <w:fldChar w:fldCharType="begin"/>
            </w:r>
            <w:r w:rsidR="00FC64FB">
              <w:instrText xml:space="preserve"> XE "</w:instrText>
            </w:r>
            <w:r w:rsidR="00FC64FB" w:rsidRPr="00911561">
              <w:instrText>Reid Vapour Pressure</w:instrText>
            </w:r>
            <w:r w:rsidR="00FC64FB">
              <w:instrText xml:space="preserve">" </w:instrText>
            </w:r>
            <w:r w:rsidR="00FC64FB">
              <w:fldChar w:fldCharType="end"/>
            </w:r>
            <w:r>
              <w:t xml:space="preserve"> psi</w:t>
            </w:r>
          </w:p>
        </w:tc>
        <w:tc>
          <w:tcPr>
            <w:tcW w:w="1559" w:type="dxa"/>
          </w:tcPr>
          <w:p w14:paraId="7ADCB27B" w14:textId="77777777" w:rsidR="00165555" w:rsidRDefault="00165555" w:rsidP="002447CA">
            <w:pPr>
              <w:pStyle w:val="BodyText1centre"/>
            </w:pPr>
          </w:p>
        </w:tc>
        <w:tc>
          <w:tcPr>
            <w:tcW w:w="1559" w:type="dxa"/>
          </w:tcPr>
          <w:p w14:paraId="7FB80AA5" w14:textId="77777777" w:rsidR="00165555" w:rsidRDefault="00165555" w:rsidP="002447CA">
            <w:pPr>
              <w:pStyle w:val="BodyText1centre"/>
            </w:pPr>
            <w:r>
              <w:t>6</w:t>
            </w:r>
          </w:p>
        </w:tc>
        <w:tc>
          <w:tcPr>
            <w:tcW w:w="1701" w:type="dxa"/>
          </w:tcPr>
          <w:p w14:paraId="527D66C8" w14:textId="77777777" w:rsidR="00165555" w:rsidRDefault="00165555" w:rsidP="002447CA">
            <w:pPr>
              <w:pStyle w:val="BodyText1centre"/>
            </w:pPr>
            <w:r>
              <w:t>6</w:t>
            </w:r>
          </w:p>
        </w:tc>
        <w:tc>
          <w:tcPr>
            <w:tcW w:w="1701" w:type="dxa"/>
          </w:tcPr>
          <w:p w14:paraId="2FDCF6D3" w14:textId="77777777" w:rsidR="00165555" w:rsidRDefault="00165555" w:rsidP="002447CA">
            <w:pPr>
              <w:pStyle w:val="BodyText1centre"/>
            </w:pPr>
            <w:r>
              <w:t>6.5</w:t>
            </w:r>
          </w:p>
        </w:tc>
      </w:tr>
      <w:tr w:rsidR="00165555" w14:paraId="67151F85" w14:textId="77777777" w:rsidTr="00812F34">
        <w:tc>
          <w:tcPr>
            <w:tcW w:w="2660" w:type="dxa"/>
          </w:tcPr>
          <w:p w14:paraId="53B6D701" w14:textId="5EA16CEF" w:rsidR="00165555" w:rsidRDefault="00165555" w:rsidP="002447CA">
            <w:pPr>
              <w:pStyle w:val="Bodytext1"/>
            </w:pPr>
            <w:r>
              <w:t>cc TEL</w:t>
            </w:r>
            <w:r w:rsidR="00FC64FB">
              <w:fldChar w:fldCharType="begin"/>
            </w:r>
            <w:r w:rsidR="00FC64FB">
              <w:instrText xml:space="preserve"> XE "</w:instrText>
            </w:r>
            <w:r w:rsidR="00FC64FB" w:rsidRPr="00164569">
              <w:instrText>TEL</w:instrText>
            </w:r>
            <w:r w:rsidR="00FC64FB">
              <w:instrText xml:space="preserve">" </w:instrText>
            </w:r>
            <w:r w:rsidR="00FC64FB">
              <w:fldChar w:fldCharType="end"/>
            </w:r>
            <w:r>
              <w:t>/IG</w:t>
            </w:r>
          </w:p>
        </w:tc>
        <w:tc>
          <w:tcPr>
            <w:tcW w:w="1559" w:type="dxa"/>
          </w:tcPr>
          <w:p w14:paraId="28633282" w14:textId="77777777" w:rsidR="00165555" w:rsidRDefault="00165555" w:rsidP="002447CA">
            <w:pPr>
              <w:pStyle w:val="BodyText1centre"/>
            </w:pPr>
            <w:r>
              <w:t>Nil</w:t>
            </w:r>
          </w:p>
        </w:tc>
        <w:tc>
          <w:tcPr>
            <w:tcW w:w="1559" w:type="dxa"/>
          </w:tcPr>
          <w:p w14:paraId="00956359" w14:textId="77777777" w:rsidR="00165555" w:rsidRDefault="00165555" w:rsidP="002447CA">
            <w:pPr>
              <w:pStyle w:val="BodyText1centre"/>
            </w:pPr>
            <w:r>
              <w:t>3.6</w:t>
            </w:r>
          </w:p>
        </w:tc>
        <w:tc>
          <w:tcPr>
            <w:tcW w:w="1701" w:type="dxa"/>
          </w:tcPr>
          <w:p w14:paraId="7E10F0B2" w14:textId="77777777" w:rsidR="00165555" w:rsidRDefault="00165555" w:rsidP="002447CA">
            <w:pPr>
              <w:pStyle w:val="BodyText1centre"/>
            </w:pPr>
            <w:r>
              <w:t>3.5</w:t>
            </w:r>
          </w:p>
        </w:tc>
        <w:tc>
          <w:tcPr>
            <w:tcW w:w="1701" w:type="dxa"/>
          </w:tcPr>
          <w:p w14:paraId="6AEED2AD" w14:textId="77777777" w:rsidR="00165555" w:rsidRDefault="00165555" w:rsidP="002447CA">
            <w:pPr>
              <w:pStyle w:val="BodyText1centre"/>
            </w:pPr>
            <w:r>
              <w:t>Nil</w:t>
            </w:r>
          </w:p>
        </w:tc>
      </w:tr>
      <w:tr w:rsidR="00165555" w14:paraId="420B5723" w14:textId="77777777" w:rsidTr="00812F34">
        <w:tc>
          <w:tcPr>
            <w:tcW w:w="2660" w:type="dxa"/>
          </w:tcPr>
          <w:p w14:paraId="30672814" w14:textId="77777777" w:rsidR="00165555" w:rsidRDefault="00165555" w:rsidP="002447CA">
            <w:pPr>
              <w:pStyle w:val="Bodytext1"/>
            </w:pPr>
            <w:r>
              <w:t>Alcohol</w:t>
            </w:r>
            <w:r w:rsidR="00DD6F78">
              <w:fldChar w:fldCharType="begin"/>
            </w:r>
            <w:r w:rsidR="00DD6F78">
              <w:instrText xml:space="preserve"> XE "</w:instrText>
            </w:r>
            <w:r w:rsidR="00DD6F78" w:rsidRPr="00F42957">
              <w:instrText>Alcohol</w:instrText>
            </w:r>
            <w:r w:rsidR="00DD6F78">
              <w:instrText xml:space="preserve">" </w:instrText>
            </w:r>
            <w:r w:rsidR="00DD6F78">
              <w:fldChar w:fldCharType="end"/>
            </w:r>
            <w:r>
              <w:t xml:space="preserve"> content</w:t>
            </w:r>
          </w:p>
        </w:tc>
        <w:tc>
          <w:tcPr>
            <w:tcW w:w="1559" w:type="dxa"/>
          </w:tcPr>
          <w:p w14:paraId="00795D4A" w14:textId="77777777" w:rsidR="00165555" w:rsidRDefault="00165555" w:rsidP="002447CA">
            <w:pPr>
              <w:pStyle w:val="BodyText1centre"/>
            </w:pPr>
            <w:r>
              <w:t>Nil</w:t>
            </w:r>
          </w:p>
        </w:tc>
        <w:tc>
          <w:tcPr>
            <w:tcW w:w="1559" w:type="dxa"/>
          </w:tcPr>
          <w:p w14:paraId="4AFC8113" w14:textId="77777777" w:rsidR="00165555" w:rsidRDefault="00165555" w:rsidP="002447CA">
            <w:pPr>
              <w:pStyle w:val="BodyText1centre"/>
            </w:pPr>
            <w:r>
              <w:t>Nil</w:t>
            </w:r>
          </w:p>
        </w:tc>
        <w:tc>
          <w:tcPr>
            <w:tcW w:w="1701" w:type="dxa"/>
          </w:tcPr>
          <w:p w14:paraId="53F0A1A6" w14:textId="77777777" w:rsidR="00165555" w:rsidRDefault="00165555" w:rsidP="002447CA">
            <w:pPr>
              <w:pStyle w:val="BodyText1centre"/>
            </w:pPr>
            <w:r>
              <w:t>Nil</w:t>
            </w:r>
          </w:p>
        </w:tc>
        <w:tc>
          <w:tcPr>
            <w:tcW w:w="1701" w:type="dxa"/>
          </w:tcPr>
          <w:p w14:paraId="51764A40" w14:textId="77777777" w:rsidR="00165555" w:rsidRDefault="00165555" w:rsidP="002447CA">
            <w:pPr>
              <w:pStyle w:val="BodyText1centre"/>
            </w:pPr>
            <w:r>
              <w:t>Nil</w:t>
            </w:r>
          </w:p>
        </w:tc>
      </w:tr>
      <w:tr w:rsidR="00165555" w14:paraId="47C45DD5" w14:textId="77777777" w:rsidTr="00812F34">
        <w:tc>
          <w:tcPr>
            <w:tcW w:w="2660" w:type="dxa"/>
          </w:tcPr>
          <w:p w14:paraId="481AA40B" w14:textId="54B71A50" w:rsidR="00165555" w:rsidRDefault="00165555" w:rsidP="002447CA">
            <w:pPr>
              <w:pStyle w:val="Bodytext1"/>
            </w:pPr>
            <w:r>
              <w:t>Bromine Value</w:t>
            </w:r>
            <w:r w:rsidR="00FC64FB">
              <w:fldChar w:fldCharType="begin"/>
            </w:r>
            <w:r w:rsidR="00FC64FB">
              <w:instrText xml:space="preserve"> XE "</w:instrText>
            </w:r>
            <w:r w:rsidR="00FC64FB" w:rsidRPr="00DC431E">
              <w:instrText>Bromine Value</w:instrText>
            </w:r>
            <w:r w:rsidR="00FC64FB">
              <w:instrText xml:space="preserve">" </w:instrText>
            </w:r>
            <w:r w:rsidR="00FC64FB">
              <w:fldChar w:fldCharType="end"/>
            </w:r>
          </w:p>
        </w:tc>
        <w:tc>
          <w:tcPr>
            <w:tcW w:w="1559" w:type="dxa"/>
          </w:tcPr>
          <w:p w14:paraId="41141B07" w14:textId="77777777" w:rsidR="00165555" w:rsidRDefault="00165555" w:rsidP="002447CA">
            <w:pPr>
              <w:pStyle w:val="BodyText1centre"/>
            </w:pPr>
          </w:p>
        </w:tc>
        <w:tc>
          <w:tcPr>
            <w:tcW w:w="1559" w:type="dxa"/>
          </w:tcPr>
          <w:p w14:paraId="3B5DBE00" w14:textId="77777777" w:rsidR="00165555" w:rsidRDefault="00165555" w:rsidP="002447CA">
            <w:pPr>
              <w:pStyle w:val="BodyText1centre"/>
            </w:pPr>
            <w:r>
              <w:t>Nil</w:t>
            </w:r>
          </w:p>
        </w:tc>
        <w:tc>
          <w:tcPr>
            <w:tcW w:w="1701" w:type="dxa"/>
          </w:tcPr>
          <w:p w14:paraId="164ED367" w14:textId="77777777" w:rsidR="00165555" w:rsidRDefault="00165555" w:rsidP="002447CA">
            <w:pPr>
              <w:pStyle w:val="BodyText1centre"/>
            </w:pPr>
            <w:r>
              <w:t>Nil</w:t>
            </w:r>
          </w:p>
        </w:tc>
        <w:tc>
          <w:tcPr>
            <w:tcW w:w="1701" w:type="dxa"/>
          </w:tcPr>
          <w:p w14:paraId="6910E23E" w14:textId="77777777" w:rsidR="00165555" w:rsidRDefault="00165555" w:rsidP="002447CA">
            <w:pPr>
              <w:pStyle w:val="BodyText1centre"/>
            </w:pPr>
            <w:r>
              <w:t>14</w:t>
            </w:r>
          </w:p>
        </w:tc>
      </w:tr>
      <w:tr w:rsidR="00165555" w14:paraId="1104F034" w14:textId="77777777" w:rsidTr="00812F34">
        <w:tc>
          <w:tcPr>
            <w:tcW w:w="2660" w:type="dxa"/>
          </w:tcPr>
          <w:p w14:paraId="53509124" w14:textId="55A75AC9" w:rsidR="00165555" w:rsidRDefault="00165555" w:rsidP="002447CA">
            <w:pPr>
              <w:pStyle w:val="Bodytext1"/>
            </w:pPr>
            <w:r>
              <w:t>Sulphur</w:t>
            </w:r>
            <w:r w:rsidR="00FC64FB">
              <w:fldChar w:fldCharType="begin"/>
            </w:r>
            <w:r w:rsidR="00FC64FB">
              <w:instrText xml:space="preserve"> XE "</w:instrText>
            </w:r>
            <w:r w:rsidR="00FC64FB" w:rsidRPr="00793BF9">
              <w:instrText>Sulphur</w:instrText>
            </w:r>
            <w:r w:rsidR="00FC64FB">
              <w:instrText xml:space="preserve">" </w:instrText>
            </w:r>
            <w:r w:rsidR="00FC64FB">
              <w:fldChar w:fldCharType="end"/>
            </w:r>
            <w:r>
              <w:t xml:space="preserve"> %</w:t>
            </w:r>
          </w:p>
        </w:tc>
        <w:tc>
          <w:tcPr>
            <w:tcW w:w="1559" w:type="dxa"/>
          </w:tcPr>
          <w:p w14:paraId="54DCE6F9" w14:textId="77777777" w:rsidR="00165555" w:rsidRDefault="00165555" w:rsidP="002447CA">
            <w:pPr>
              <w:pStyle w:val="BodyText1centre"/>
            </w:pPr>
          </w:p>
        </w:tc>
        <w:tc>
          <w:tcPr>
            <w:tcW w:w="1559" w:type="dxa"/>
          </w:tcPr>
          <w:p w14:paraId="3995B094" w14:textId="77777777" w:rsidR="00165555" w:rsidRDefault="00165555" w:rsidP="002447CA">
            <w:pPr>
              <w:pStyle w:val="BodyText1centre"/>
            </w:pPr>
            <w:r>
              <w:t>0.017</w:t>
            </w:r>
          </w:p>
        </w:tc>
        <w:tc>
          <w:tcPr>
            <w:tcW w:w="1701" w:type="dxa"/>
          </w:tcPr>
          <w:p w14:paraId="3EA3FA9A" w14:textId="77777777" w:rsidR="00165555" w:rsidRDefault="00165555" w:rsidP="002447CA">
            <w:pPr>
              <w:pStyle w:val="BodyText1centre"/>
            </w:pPr>
            <w:r>
              <w:t>0.017</w:t>
            </w:r>
          </w:p>
        </w:tc>
        <w:tc>
          <w:tcPr>
            <w:tcW w:w="1701" w:type="dxa"/>
          </w:tcPr>
          <w:p w14:paraId="33D1C1CF" w14:textId="77777777" w:rsidR="00165555" w:rsidRDefault="00165555" w:rsidP="002447CA">
            <w:pPr>
              <w:pStyle w:val="BodyText1centre"/>
            </w:pPr>
            <w:r>
              <w:t>0.06</w:t>
            </w:r>
          </w:p>
        </w:tc>
      </w:tr>
    </w:tbl>
    <w:p w14:paraId="057FB1BE" w14:textId="1E08962A" w:rsidR="00165555" w:rsidRPr="00812F34" w:rsidRDefault="00165555" w:rsidP="007D26CD">
      <w:pPr>
        <w:pStyle w:val="BodyText"/>
      </w:pPr>
      <w:r w:rsidRPr="00812F34">
        <w:t>The above table indicates that the fuel from Sidi-el Tmimi</w:t>
      </w:r>
      <w:r w:rsidR="00FC64FB">
        <w:fldChar w:fldCharType="begin"/>
      </w:r>
      <w:r w:rsidR="00FC64FB">
        <w:instrText xml:space="preserve"> XE "</w:instrText>
      </w:r>
      <w:r w:rsidR="00FC64FB" w:rsidRPr="005250B2">
        <w:instrText>Sidi-el Tmimi</w:instrText>
      </w:r>
      <w:r w:rsidR="00FC64FB">
        <w:instrText xml:space="preserve">" </w:instrText>
      </w:r>
      <w:r w:rsidR="00FC64FB">
        <w:fldChar w:fldCharType="end"/>
      </w:r>
      <w:r w:rsidRPr="00812F34">
        <w:t xml:space="preserve"> was typical of the German</w:t>
      </w:r>
      <w:r w:rsidR="00FC64FB">
        <w:fldChar w:fldCharType="begin"/>
      </w:r>
      <w:r w:rsidR="00FC64FB">
        <w:instrText xml:space="preserve"> XE "</w:instrText>
      </w:r>
      <w:r w:rsidR="00FC64FB" w:rsidRPr="002F76A4">
        <w:instrText>German</w:instrText>
      </w:r>
      <w:r w:rsidR="00FC64FB">
        <w:instrText xml:space="preserve">" </w:instrText>
      </w:r>
      <w:r w:rsidR="00FC64FB">
        <w:fldChar w:fldCharType="end"/>
      </w:r>
      <w:r w:rsidRPr="00812F34">
        <w:t xml:space="preserve"> aviation grade B4</w:t>
      </w:r>
      <w:r w:rsidR="00FC64FB">
        <w:fldChar w:fldCharType="begin"/>
      </w:r>
      <w:r w:rsidR="00FC64FB">
        <w:instrText xml:space="preserve"> XE "</w:instrText>
      </w:r>
      <w:r w:rsidR="00FC64FB" w:rsidRPr="00BC33F2">
        <w:instrText>aviation grade B4</w:instrText>
      </w:r>
      <w:r w:rsidR="00FC64FB">
        <w:instrText xml:space="preserve">" </w:instrText>
      </w:r>
      <w:r w:rsidR="00FC64FB">
        <w:fldChar w:fldCharType="end"/>
      </w:r>
      <w:r w:rsidRPr="00812F34">
        <w:t>. The gasoline marked “Shell Ethyle 87 CFR</w:t>
      </w:r>
      <w:r w:rsidR="00DD6F78">
        <w:fldChar w:fldCharType="begin"/>
      </w:r>
      <w:r w:rsidR="00DD6F78">
        <w:instrText xml:space="preserve"> XE "</w:instrText>
      </w:r>
      <w:r w:rsidR="00DD6F78" w:rsidRPr="0065774B">
        <w:instrText>Shell Ethyle 87 CFR</w:instrText>
      </w:r>
      <w:r w:rsidR="00DD6F78">
        <w:instrText xml:space="preserve">" </w:instrText>
      </w:r>
      <w:r w:rsidR="00DD6F78">
        <w:fldChar w:fldCharType="end"/>
      </w:r>
      <w:r w:rsidRPr="00812F34">
        <w:t>” also suggests that this may have been Shell product manufactured in Europe before the war, and it contained “Ethyl Fluid</w:t>
      </w:r>
      <w:r w:rsidR="00FC64FB">
        <w:fldChar w:fldCharType="begin"/>
      </w:r>
      <w:r w:rsidR="00FC64FB">
        <w:instrText xml:space="preserve"> XE "</w:instrText>
      </w:r>
      <w:r w:rsidR="00FC64FB" w:rsidRPr="004D7101">
        <w:instrText>Ethyl Fluid</w:instrText>
      </w:r>
      <w:r w:rsidR="00FC64FB">
        <w:instrText xml:space="preserve">" </w:instrText>
      </w:r>
      <w:r w:rsidR="00FC64FB">
        <w:fldChar w:fldCharType="end"/>
      </w:r>
      <w:r w:rsidRPr="00812F34">
        <w:t>” and was tested to Shell specification</w:t>
      </w:r>
      <w:r w:rsidR="00FC64FB">
        <w:fldChar w:fldCharType="begin"/>
      </w:r>
      <w:r w:rsidR="00FC64FB">
        <w:instrText xml:space="preserve"> XE "</w:instrText>
      </w:r>
      <w:r w:rsidR="00FC64FB" w:rsidRPr="00EF0FD3">
        <w:instrText>specification</w:instrText>
      </w:r>
      <w:r w:rsidR="00FC64FB">
        <w:instrText xml:space="preserve">" </w:instrText>
      </w:r>
      <w:r w:rsidR="00FC64FB">
        <w:fldChar w:fldCharType="end"/>
      </w:r>
      <w:r w:rsidRPr="00812F34">
        <w:t>s, which included CFR engine</w:t>
      </w:r>
      <w:r w:rsidR="00FC64FB">
        <w:fldChar w:fldCharType="begin"/>
      </w:r>
      <w:r w:rsidR="00FC64FB">
        <w:instrText xml:space="preserve"> XE "</w:instrText>
      </w:r>
      <w:r w:rsidR="00FC64FB" w:rsidRPr="00D411DF">
        <w:instrText>CFR engine</w:instrText>
      </w:r>
      <w:r w:rsidR="00FC64FB">
        <w:instrText xml:space="preserve">" </w:instrText>
      </w:r>
      <w:r w:rsidR="00FC64FB">
        <w:fldChar w:fldCharType="end"/>
      </w:r>
      <w:r w:rsidRPr="00812F34">
        <w:t xml:space="preserve"> test methods. Similarly, the gasoline</w:t>
      </w:r>
      <w:r w:rsidR="00FC64FB">
        <w:fldChar w:fldCharType="begin"/>
      </w:r>
      <w:r w:rsidR="00FC64FB">
        <w:instrText xml:space="preserve"> XE "</w:instrText>
      </w:r>
      <w:r w:rsidR="00FC64FB" w:rsidRPr="00DC6338">
        <w:instrText>gasoline</w:instrText>
      </w:r>
      <w:r w:rsidR="00FC64FB">
        <w:instrText xml:space="preserve">" </w:instrText>
      </w:r>
      <w:r w:rsidR="00FC64FB">
        <w:fldChar w:fldCharType="end"/>
      </w:r>
      <w:r w:rsidRPr="00812F34">
        <w:t xml:space="preserve"> marked “Intava Benzine Aviazione</w:t>
      </w:r>
      <w:r w:rsidR="00FC64FB">
        <w:fldChar w:fldCharType="begin"/>
      </w:r>
      <w:r w:rsidR="00FC64FB">
        <w:instrText xml:space="preserve"> XE "</w:instrText>
      </w:r>
      <w:r w:rsidR="00FC64FB" w:rsidRPr="008406F8">
        <w:instrText>Intava Benzine Aviazione</w:instrText>
      </w:r>
      <w:r w:rsidR="00FC64FB">
        <w:instrText xml:space="preserve">" </w:instrText>
      </w:r>
      <w:r w:rsidR="00FC64FB">
        <w:fldChar w:fldCharType="end"/>
      </w:r>
      <w:r w:rsidRPr="00812F34">
        <w:t>” was Standard Oil</w:t>
      </w:r>
      <w:r w:rsidR="00FC64FB">
        <w:fldChar w:fldCharType="begin"/>
      </w:r>
      <w:r w:rsidR="00FC64FB">
        <w:instrText xml:space="preserve"> XE "</w:instrText>
      </w:r>
      <w:r w:rsidR="00FC64FB" w:rsidRPr="00292447">
        <w:instrText>Standard Oil</w:instrText>
      </w:r>
      <w:r w:rsidR="00FC64FB">
        <w:instrText xml:space="preserve">" </w:instrText>
      </w:r>
      <w:r w:rsidR="00FC64FB">
        <w:fldChar w:fldCharType="end"/>
      </w:r>
      <w:r w:rsidRPr="00812F34">
        <w:t xml:space="preserve"> product manufactured before the war - I</w:t>
      </w:r>
      <w:r w:rsidR="007E1458">
        <w:t>NTAVA</w:t>
      </w:r>
      <w:r w:rsidR="007E1458">
        <w:fldChar w:fldCharType="begin"/>
      </w:r>
      <w:r w:rsidR="007E1458">
        <w:instrText xml:space="preserve"> XE "</w:instrText>
      </w:r>
      <w:r w:rsidR="007E1458" w:rsidRPr="00D260DC">
        <w:instrText>INTAVA</w:instrText>
      </w:r>
      <w:r w:rsidR="007E1458">
        <w:instrText xml:space="preserve">" </w:instrText>
      </w:r>
      <w:r w:rsidR="007E1458">
        <w:fldChar w:fldCharType="end"/>
      </w:r>
      <w:r w:rsidRPr="00812F34">
        <w:t xml:space="preserve"> was the international division of </w:t>
      </w:r>
      <w:r w:rsidR="007E1458" w:rsidRPr="00812F34">
        <w:t>STANAVO</w:t>
      </w:r>
      <w:r w:rsidR="00DD6F78">
        <w:fldChar w:fldCharType="begin"/>
      </w:r>
      <w:r w:rsidR="007E1458">
        <w:instrText xml:space="preserve"> XE "</w:instrText>
      </w:r>
      <w:r w:rsidR="007E1458" w:rsidRPr="007A51AC">
        <w:instrText>STANAVO</w:instrText>
      </w:r>
      <w:r w:rsidR="007E1458">
        <w:instrText xml:space="preserve">" </w:instrText>
      </w:r>
      <w:r w:rsidR="00DD6F78">
        <w:fldChar w:fldCharType="end"/>
      </w:r>
      <w:r w:rsidRPr="00812F34">
        <w:t>. (Refer to earlier chapters for a detail on this aviation distribution network</w:t>
      </w:r>
      <w:r w:rsidR="0040167F" w:rsidRPr="00812F34">
        <w:t xml:space="preserve"> in Chapter 6</w:t>
      </w:r>
      <w:r w:rsidRPr="00812F34">
        <w:t>).</w:t>
      </w:r>
    </w:p>
    <w:p w14:paraId="0ED27801" w14:textId="62157C21" w:rsidR="00165555" w:rsidRDefault="00165555" w:rsidP="007D26CD">
      <w:pPr>
        <w:pStyle w:val="BodyText"/>
      </w:pPr>
      <w:r>
        <w:t>There were, however differences in some Italian aviation gasoline</w:t>
      </w:r>
      <w:r w:rsidR="00FC64FB">
        <w:fldChar w:fldCharType="begin"/>
      </w:r>
      <w:r w:rsidR="00FC64FB">
        <w:instrText xml:space="preserve"> XE "</w:instrText>
      </w:r>
      <w:r w:rsidR="00FC64FB" w:rsidRPr="00751C9F">
        <w:instrText>aviation gasoline</w:instrText>
      </w:r>
      <w:r w:rsidR="00FC64FB">
        <w:instrText xml:space="preserve">" </w:instrText>
      </w:r>
      <w:r w:rsidR="00FC64FB">
        <w:fldChar w:fldCharType="end"/>
      </w:r>
      <w:r>
        <w:t>s as shown by the oil stocks captured in Libya</w:t>
      </w:r>
      <w:r w:rsidR="00FC64FB">
        <w:fldChar w:fldCharType="begin"/>
      </w:r>
      <w:r w:rsidR="00FC64FB">
        <w:instrText xml:space="preserve"> XE "</w:instrText>
      </w:r>
      <w:r w:rsidR="00FC64FB" w:rsidRPr="006F5C84">
        <w:instrText>Libya</w:instrText>
      </w:r>
      <w:r w:rsidR="00FC64FB">
        <w:instrText xml:space="preserve">" </w:instrText>
      </w:r>
      <w:r w:rsidR="00FC64FB">
        <w:fldChar w:fldCharType="end"/>
      </w:r>
      <w:r>
        <w:t xml:space="preserve">. These showed that </w:t>
      </w:r>
      <w:r w:rsidR="00A96C1B">
        <w:t>a</w:t>
      </w:r>
      <w:r>
        <w:t>lcohol</w:t>
      </w:r>
      <w:r w:rsidR="00DD6F78">
        <w:fldChar w:fldCharType="begin"/>
      </w:r>
      <w:r w:rsidR="00DD6F78">
        <w:instrText xml:space="preserve"> XE "</w:instrText>
      </w:r>
      <w:r w:rsidR="00DD6F78" w:rsidRPr="00F42957">
        <w:instrText>Alcohol</w:instrText>
      </w:r>
      <w:r w:rsidR="00DD6F78">
        <w:instrText xml:space="preserve">" </w:instrText>
      </w:r>
      <w:r w:rsidR="00DD6F78">
        <w:fldChar w:fldCharType="end"/>
      </w:r>
      <w:r>
        <w:t xml:space="preserve"> blend aviation gasolines were in use. (Refer Table </w:t>
      </w:r>
      <w:r w:rsidR="0040167F">
        <w:t>2</w:t>
      </w:r>
      <w:r>
        <w:t xml:space="preserve">.) The blends were water-white in colour, </w:t>
      </w:r>
      <w:r w:rsidR="00A96C1B">
        <w:t>o</w:t>
      </w:r>
      <w:r>
        <w:t>ctane of 87 MON</w:t>
      </w:r>
      <w:r w:rsidR="00FC64FB">
        <w:fldChar w:fldCharType="begin"/>
      </w:r>
      <w:r w:rsidR="00FC64FB">
        <w:instrText xml:space="preserve"> XE "</w:instrText>
      </w:r>
      <w:r w:rsidR="00FC64FB" w:rsidRPr="005608FE">
        <w:instrText>87 MON</w:instrText>
      </w:r>
      <w:r w:rsidR="00FC64FB">
        <w:instrText xml:space="preserve">" </w:instrText>
      </w:r>
      <w:r w:rsidR="00FC64FB">
        <w:fldChar w:fldCharType="end"/>
      </w:r>
      <w:r>
        <w:t xml:space="preserve"> and unleaded</w:t>
      </w:r>
      <w:r w:rsidR="00FC64FB">
        <w:fldChar w:fldCharType="begin"/>
      </w:r>
      <w:r w:rsidR="00FC64FB">
        <w:instrText xml:space="preserve"> XE "</w:instrText>
      </w:r>
      <w:r w:rsidR="00FC64FB" w:rsidRPr="00D54D32">
        <w:instrText>unleaded</w:instrText>
      </w:r>
      <w:r w:rsidR="00FC64FB">
        <w:instrText xml:space="preserve">" </w:instrText>
      </w:r>
      <w:r w:rsidR="00FC64FB">
        <w:fldChar w:fldCharType="end"/>
      </w:r>
      <w:r>
        <w:t>, higher density, narrower boiling range (</w:t>
      </w:r>
      <w:r w:rsidR="00D5210E">
        <w:t>f</w:t>
      </w:r>
      <w:r>
        <w:t xml:space="preserve">inal </w:t>
      </w:r>
      <w:r w:rsidR="00D5210E">
        <w:t>b</w:t>
      </w:r>
      <w:r>
        <w:t xml:space="preserve">oiling </w:t>
      </w:r>
      <w:r w:rsidR="00D5210E">
        <w:t>p</w:t>
      </w:r>
      <w:r>
        <w:t xml:space="preserve">oint 134 </w:t>
      </w:r>
      <w:r w:rsidR="00A96C1B">
        <w:t>deg.</w:t>
      </w:r>
      <w:r>
        <w:t xml:space="preserve"> C compared to 164 </w:t>
      </w:r>
      <w:r w:rsidR="00A96C1B">
        <w:t>deg.</w:t>
      </w:r>
      <w:r>
        <w:t xml:space="preserve"> C for Grade B-3</w:t>
      </w:r>
      <w:r w:rsidR="00FC64FB">
        <w:fldChar w:fldCharType="begin"/>
      </w:r>
      <w:r w:rsidR="00FC64FB">
        <w:instrText xml:space="preserve"> XE "</w:instrText>
      </w:r>
      <w:r w:rsidR="00FC64FB" w:rsidRPr="008D499C">
        <w:instrText>Grade B3</w:instrText>
      </w:r>
      <w:r w:rsidR="00FC64FB">
        <w:instrText xml:space="preserve">" </w:instrText>
      </w:r>
      <w:r w:rsidR="00FC64FB">
        <w:fldChar w:fldCharType="end"/>
      </w:r>
      <w:r>
        <w:t>). It was certainly inferior to 100 Avgas</w:t>
      </w:r>
      <w:r w:rsidR="00FC64FB">
        <w:fldChar w:fldCharType="begin"/>
      </w:r>
      <w:r w:rsidR="00FC64FB">
        <w:instrText xml:space="preserve"> XE "</w:instrText>
      </w:r>
      <w:r w:rsidR="00FC64FB" w:rsidRPr="009F4B00">
        <w:instrText>100 Avgas</w:instrText>
      </w:r>
      <w:r w:rsidR="00FC64FB">
        <w:instrText xml:space="preserve">" </w:instrText>
      </w:r>
      <w:r w:rsidR="00FC64FB">
        <w:fldChar w:fldCharType="end"/>
      </w:r>
      <w:r>
        <w:t xml:space="preserve"> used by the opposing Allied air forces.</w:t>
      </w:r>
    </w:p>
    <w:p w14:paraId="7525CCBD" w14:textId="77777777" w:rsidR="00B974A7" w:rsidRDefault="00B974A7">
      <w:pPr>
        <w:rPr>
          <w:i/>
          <w:iCs/>
          <w:spacing w:val="-5"/>
          <w:sz w:val="22"/>
        </w:rPr>
      </w:pPr>
      <w:r>
        <w:br w:type="page"/>
      </w:r>
    </w:p>
    <w:p w14:paraId="3B5277C2" w14:textId="10A70540" w:rsidR="00165555" w:rsidRPr="003C5E1D" w:rsidRDefault="00165555" w:rsidP="002141EF">
      <w:pPr>
        <w:pStyle w:val="StyleCaptionBefore6ptAfter6pt"/>
      </w:pPr>
      <w:r w:rsidRPr="003C5E1D">
        <w:lastRenderedPageBreak/>
        <w:t xml:space="preserve">Table </w:t>
      </w:r>
      <w:r w:rsidR="00B14BF0">
        <w:fldChar w:fldCharType="begin"/>
      </w:r>
      <w:r w:rsidR="00B14BF0">
        <w:instrText xml:space="preserve"> SEQ Table \* ARABIC </w:instrText>
      </w:r>
      <w:r w:rsidR="00B14BF0">
        <w:fldChar w:fldCharType="separate"/>
      </w:r>
      <w:r w:rsidR="004A0099">
        <w:rPr>
          <w:noProof/>
        </w:rPr>
        <w:t>2</w:t>
      </w:r>
      <w:r w:rsidR="00B14BF0">
        <w:rPr>
          <w:noProof/>
        </w:rPr>
        <w:fldChar w:fldCharType="end"/>
      </w:r>
      <w:r w:rsidRPr="003C5E1D">
        <w:t>. Italian Aviation Gasoline</w:t>
      </w:r>
      <w:r w:rsidR="00FC64FB">
        <w:fldChar w:fldCharType="begin"/>
      </w:r>
      <w:r w:rsidR="00FC64FB">
        <w:instrText xml:space="preserve"> XE "</w:instrText>
      </w:r>
      <w:r w:rsidR="00FC64FB" w:rsidRPr="00C90018">
        <w:instrText>Aviation Gasoline</w:instrText>
      </w:r>
      <w:r w:rsidR="00FC64FB">
        <w:instrText xml:space="preserve">" </w:instrText>
      </w:r>
      <w:r w:rsidR="00FC64FB">
        <w:fldChar w:fldCharType="end"/>
      </w:r>
      <w:r w:rsidRPr="003C5E1D">
        <w:t xml:space="preserve"> (containing Alcohol</w:t>
      </w:r>
      <w:r w:rsidR="00DD6F78">
        <w:fldChar w:fldCharType="begin"/>
      </w:r>
      <w:r w:rsidR="00DD6F78">
        <w:instrText xml:space="preserve"> XE "</w:instrText>
      </w:r>
      <w:r w:rsidR="00DD6F78" w:rsidRPr="00F42957">
        <w:instrText>Alcohol</w:instrText>
      </w:r>
      <w:r w:rsidR="00DD6F78">
        <w:instrText xml:space="preserve">" </w:instrText>
      </w:r>
      <w:r w:rsidR="00DD6F78">
        <w:fldChar w:fldCharType="end"/>
      </w:r>
      <w:r w:rsidRPr="003C5E1D">
        <w:t>)</w:t>
      </w:r>
      <w:r w:rsidR="00F357DC" w:rsidRPr="003C5E1D">
        <w:t xml:space="preserve"> 1941.</w:t>
      </w:r>
    </w:p>
    <w:tbl>
      <w:tblPr>
        <w:tblW w:w="92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582"/>
        <w:gridCol w:w="2268"/>
        <w:gridCol w:w="1985"/>
        <w:gridCol w:w="2410"/>
      </w:tblGrid>
      <w:tr w:rsidR="00165555" w14:paraId="22FCC287" w14:textId="77777777" w:rsidTr="002447CA">
        <w:tc>
          <w:tcPr>
            <w:tcW w:w="2582" w:type="dxa"/>
            <w:tcBorders>
              <w:bottom w:val="single" w:sz="12" w:space="0" w:color="000000"/>
            </w:tcBorders>
          </w:tcPr>
          <w:p w14:paraId="65C92C8F" w14:textId="77777777" w:rsidR="00165555" w:rsidRDefault="00165555" w:rsidP="00D25E45">
            <w:pPr>
              <w:pStyle w:val="Bodytext1"/>
            </w:pPr>
            <w:r>
              <w:t>Source</w:t>
            </w:r>
          </w:p>
        </w:tc>
        <w:tc>
          <w:tcPr>
            <w:tcW w:w="2268" w:type="dxa"/>
            <w:tcBorders>
              <w:bottom w:val="single" w:sz="12" w:space="0" w:color="000000"/>
            </w:tcBorders>
          </w:tcPr>
          <w:p w14:paraId="71BF570B" w14:textId="7FD1E226" w:rsidR="00165555" w:rsidRDefault="00165555" w:rsidP="00D25E45">
            <w:pPr>
              <w:pStyle w:val="Bodytext1"/>
            </w:pPr>
            <w:r>
              <w:t>Avaizione Tara K</w:t>
            </w:r>
            <w:r w:rsidR="00FC64FB">
              <w:fldChar w:fldCharType="begin"/>
            </w:r>
            <w:r w:rsidR="00FC64FB">
              <w:instrText xml:space="preserve"> XE "</w:instrText>
            </w:r>
            <w:r w:rsidR="00FC64FB" w:rsidRPr="00C516F0">
              <w:instrText>Avaizione Tara K</w:instrText>
            </w:r>
            <w:r w:rsidR="00FC64FB">
              <w:instrText xml:space="preserve">" </w:instrText>
            </w:r>
            <w:r w:rsidR="00FC64FB">
              <w:fldChar w:fldCharType="end"/>
            </w:r>
            <w:r w:rsidR="00D02BA0">
              <w:t xml:space="preserve"> </w:t>
            </w:r>
            <w:r>
              <w:t>Italian plain drum</w:t>
            </w:r>
          </w:p>
        </w:tc>
        <w:tc>
          <w:tcPr>
            <w:tcW w:w="1985" w:type="dxa"/>
            <w:tcBorders>
              <w:bottom w:val="single" w:sz="12" w:space="0" w:color="000000"/>
            </w:tcBorders>
          </w:tcPr>
          <w:p w14:paraId="547B2CD1" w14:textId="77777777" w:rsidR="00165555" w:rsidRDefault="00165555" w:rsidP="00D25E45">
            <w:pPr>
              <w:pStyle w:val="Bodytext1"/>
            </w:pPr>
            <w:r>
              <w:t>Italian red drum</w:t>
            </w:r>
          </w:p>
        </w:tc>
        <w:tc>
          <w:tcPr>
            <w:tcW w:w="2410" w:type="dxa"/>
            <w:tcBorders>
              <w:bottom w:val="single" w:sz="12" w:space="0" w:color="000000"/>
            </w:tcBorders>
          </w:tcPr>
          <w:p w14:paraId="14733674" w14:textId="2DB6A45F" w:rsidR="00165555" w:rsidRDefault="00165555" w:rsidP="00D25E45">
            <w:pPr>
              <w:pStyle w:val="Bodytext1"/>
            </w:pPr>
            <w:r>
              <w:t>Italian Aviation Benzine</w:t>
            </w:r>
            <w:r w:rsidR="00FC64FB">
              <w:fldChar w:fldCharType="begin"/>
            </w:r>
            <w:r w:rsidR="00FC64FB">
              <w:instrText xml:space="preserve"> XE "</w:instrText>
            </w:r>
            <w:r w:rsidR="00FC64FB" w:rsidRPr="00DD2477">
              <w:instrText>Italian Aviation Benzine</w:instrText>
            </w:r>
            <w:r w:rsidR="00FC64FB">
              <w:instrText xml:space="preserve">" </w:instrText>
            </w:r>
            <w:r w:rsidR="00FC64FB">
              <w:fldChar w:fldCharType="end"/>
            </w:r>
            <w:r>
              <w:t xml:space="preserve"> ex dump Capuzzo</w:t>
            </w:r>
            <w:r w:rsidR="00FC64FB">
              <w:fldChar w:fldCharType="begin"/>
            </w:r>
            <w:r w:rsidR="00FC64FB">
              <w:instrText xml:space="preserve"> XE "</w:instrText>
            </w:r>
            <w:r w:rsidR="00FC64FB" w:rsidRPr="00A0258A">
              <w:instrText>Capuzzo</w:instrText>
            </w:r>
            <w:r w:rsidR="00FC64FB">
              <w:instrText xml:space="preserve">" </w:instrText>
            </w:r>
            <w:r w:rsidR="00FC64FB">
              <w:fldChar w:fldCharType="end"/>
            </w:r>
            <w:r>
              <w:t xml:space="preserve"> Rd.</w:t>
            </w:r>
          </w:p>
        </w:tc>
      </w:tr>
      <w:tr w:rsidR="00165555" w14:paraId="501848CF" w14:textId="77777777" w:rsidTr="002447CA">
        <w:tc>
          <w:tcPr>
            <w:tcW w:w="2582" w:type="dxa"/>
          </w:tcPr>
          <w:p w14:paraId="55BF8C55" w14:textId="77777777" w:rsidR="00165555" w:rsidRDefault="00165555" w:rsidP="00D25E45">
            <w:pPr>
              <w:pStyle w:val="Bodytext1"/>
            </w:pPr>
            <w:r>
              <w:t>Date</w:t>
            </w:r>
          </w:p>
        </w:tc>
        <w:tc>
          <w:tcPr>
            <w:tcW w:w="2268" w:type="dxa"/>
          </w:tcPr>
          <w:p w14:paraId="30778A2C" w14:textId="77777777" w:rsidR="00165555" w:rsidRDefault="00165555" w:rsidP="00D25E45">
            <w:pPr>
              <w:pStyle w:val="BodyText1centre"/>
            </w:pPr>
            <w:r>
              <w:t>27 Jan 1941</w:t>
            </w:r>
          </w:p>
        </w:tc>
        <w:tc>
          <w:tcPr>
            <w:tcW w:w="1985" w:type="dxa"/>
          </w:tcPr>
          <w:p w14:paraId="74FC8609" w14:textId="77777777" w:rsidR="00165555" w:rsidRDefault="00165555" w:rsidP="00D25E45">
            <w:pPr>
              <w:pStyle w:val="BodyText1centre"/>
            </w:pPr>
            <w:r>
              <w:t>22 Jan 1941</w:t>
            </w:r>
          </w:p>
        </w:tc>
        <w:tc>
          <w:tcPr>
            <w:tcW w:w="2410" w:type="dxa"/>
          </w:tcPr>
          <w:p w14:paraId="16AEEF1F" w14:textId="77777777" w:rsidR="00165555" w:rsidRDefault="00165555" w:rsidP="00D25E45">
            <w:pPr>
              <w:pStyle w:val="BodyText1centre"/>
            </w:pPr>
            <w:r>
              <w:t>5 June 1941</w:t>
            </w:r>
          </w:p>
        </w:tc>
      </w:tr>
      <w:tr w:rsidR="00165555" w14:paraId="364EA6AD" w14:textId="77777777" w:rsidTr="002447CA">
        <w:tc>
          <w:tcPr>
            <w:tcW w:w="2582" w:type="dxa"/>
          </w:tcPr>
          <w:p w14:paraId="4EAE1127" w14:textId="77777777" w:rsidR="00165555" w:rsidRDefault="00165555" w:rsidP="00D25E45">
            <w:pPr>
              <w:pStyle w:val="Bodytext1"/>
            </w:pPr>
            <w:r>
              <w:t>Markings</w:t>
            </w:r>
          </w:p>
        </w:tc>
        <w:tc>
          <w:tcPr>
            <w:tcW w:w="2268" w:type="dxa"/>
          </w:tcPr>
          <w:p w14:paraId="06D4EAD9" w14:textId="77777777" w:rsidR="00165555" w:rsidRDefault="00165555" w:rsidP="00D25E45">
            <w:pPr>
              <w:pStyle w:val="BodyText1centre"/>
            </w:pPr>
            <w:r>
              <w:t>Plain</w:t>
            </w:r>
          </w:p>
        </w:tc>
        <w:tc>
          <w:tcPr>
            <w:tcW w:w="1985" w:type="dxa"/>
          </w:tcPr>
          <w:p w14:paraId="31424CF7" w14:textId="77777777" w:rsidR="00165555" w:rsidRDefault="00165555" w:rsidP="00D25E45">
            <w:pPr>
              <w:pStyle w:val="BodyText1centre"/>
            </w:pPr>
            <w:r>
              <w:t>Red Band</w:t>
            </w:r>
          </w:p>
        </w:tc>
        <w:tc>
          <w:tcPr>
            <w:tcW w:w="2410" w:type="dxa"/>
          </w:tcPr>
          <w:p w14:paraId="578F7A2B" w14:textId="77777777" w:rsidR="00165555" w:rsidRDefault="00165555" w:rsidP="00D25E45">
            <w:pPr>
              <w:pStyle w:val="BodyText1centre"/>
            </w:pPr>
          </w:p>
        </w:tc>
      </w:tr>
      <w:tr w:rsidR="00165555" w14:paraId="288F010A" w14:textId="77777777" w:rsidTr="002447CA">
        <w:tc>
          <w:tcPr>
            <w:tcW w:w="2582" w:type="dxa"/>
          </w:tcPr>
          <w:p w14:paraId="025D19A3" w14:textId="47C8F861" w:rsidR="00165555" w:rsidRDefault="00165555" w:rsidP="00D25E45">
            <w:pPr>
              <w:pStyle w:val="Bodytext1"/>
            </w:pPr>
            <w:r>
              <w:t>Colour</w:t>
            </w:r>
            <w:r w:rsidR="00FC64FB">
              <w:fldChar w:fldCharType="begin"/>
            </w:r>
            <w:r w:rsidR="00FC64FB">
              <w:instrText xml:space="preserve"> XE "</w:instrText>
            </w:r>
            <w:r w:rsidR="00FC64FB" w:rsidRPr="00CB0C09">
              <w:instrText>Colour</w:instrText>
            </w:r>
            <w:r w:rsidR="00FC64FB">
              <w:instrText xml:space="preserve">" </w:instrText>
            </w:r>
            <w:r w:rsidR="00FC64FB">
              <w:fldChar w:fldCharType="end"/>
            </w:r>
          </w:p>
        </w:tc>
        <w:tc>
          <w:tcPr>
            <w:tcW w:w="2268" w:type="dxa"/>
          </w:tcPr>
          <w:p w14:paraId="48AD2D13" w14:textId="77777777" w:rsidR="00165555" w:rsidRDefault="00165555" w:rsidP="00D25E45">
            <w:pPr>
              <w:pStyle w:val="BodyText1centre"/>
            </w:pPr>
            <w:r>
              <w:t>Water White</w:t>
            </w:r>
          </w:p>
        </w:tc>
        <w:tc>
          <w:tcPr>
            <w:tcW w:w="1985" w:type="dxa"/>
          </w:tcPr>
          <w:p w14:paraId="36A707D9" w14:textId="77777777" w:rsidR="00165555" w:rsidRDefault="00165555" w:rsidP="00D25E45">
            <w:pPr>
              <w:pStyle w:val="BodyText1centre"/>
            </w:pPr>
            <w:r>
              <w:t>Water White</w:t>
            </w:r>
          </w:p>
        </w:tc>
        <w:tc>
          <w:tcPr>
            <w:tcW w:w="2410" w:type="dxa"/>
          </w:tcPr>
          <w:p w14:paraId="40E4E76C" w14:textId="77777777" w:rsidR="00165555" w:rsidRDefault="00165555" w:rsidP="00D25E45">
            <w:pPr>
              <w:pStyle w:val="BodyText1centre"/>
            </w:pPr>
            <w:r>
              <w:t>Blue</w:t>
            </w:r>
          </w:p>
        </w:tc>
      </w:tr>
      <w:tr w:rsidR="00165555" w14:paraId="09F7156A" w14:textId="77777777" w:rsidTr="002447CA">
        <w:tc>
          <w:tcPr>
            <w:tcW w:w="2582" w:type="dxa"/>
          </w:tcPr>
          <w:p w14:paraId="11279834" w14:textId="2395CF57" w:rsidR="00165555" w:rsidRDefault="00165555" w:rsidP="00D25E45">
            <w:pPr>
              <w:pStyle w:val="Bodytext1"/>
            </w:pPr>
            <w:r>
              <w:t>Specific Gravity</w:t>
            </w:r>
            <w:r w:rsidR="00FC64FB">
              <w:fldChar w:fldCharType="begin"/>
            </w:r>
            <w:r w:rsidR="00FC64FB">
              <w:instrText xml:space="preserve"> XE "</w:instrText>
            </w:r>
            <w:r w:rsidR="00FC64FB" w:rsidRPr="00ED46F0">
              <w:instrText>Specific Gravity</w:instrText>
            </w:r>
            <w:r w:rsidR="00FC64FB">
              <w:instrText xml:space="preserve">" </w:instrText>
            </w:r>
            <w:r w:rsidR="00FC64FB">
              <w:fldChar w:fldCharType="end"/>
            </w:r>
          </w:p>
        </w:tc>
        <w:tc>
          <w:tcPr>
            <w:tcW w:w="2268" w:type="dxa"/>
          </w:tcPr>
          <w:p w14:paraId="3706C5E1" w14:textId="77777777" w:rsidR="00165555" w:rsidRDefault="00165555" w:rsidP="00D25E45">
            <w:pPr>
              <w:pStyle w:val="BodyText1centre"/>
            </w:pPr>
            <w:r>
              <w:t>0.773</w:t>
            </w:r>
          </w:p>
        </w:tc>
        <w:tc>
          <w:tcPr>
            <w:tcW w:w="1985" w:type="dxa"/>
          </w:tcPr>
          <w:p w14:paraId="19E20B0D" w14:textId="77777777" w:rsidR="00165555" w:rsidRDefault="00165555" w:rsidP="00D25E45">
            <w:pPr>
              <w:pStyle w:val="BodyText1centre"/>
            </w:pPr>
            <w:r>
              <w:t>0.77</w:t>
            </w:r>
          </w:p>
        </w:tc>
        <w:tc>
          <w:tcPr>
            <w:tcW w:w="2410" w:type="dxa"/>
          </w:tcPr>
          <w:p w14:paraId="0FCEC20D" w14:textId="77777777" w:rsidR="00165555" w:rsidRDefault="00165555" w:rsidP="00D25E45">
            <w:pPr>
              <w:pStyle w:val="BodyText1centre"/>
            </w:pPr>
            <w:r>
              <w:t>0.721</w:t>
            </w:r>
          </w:p>
        </w:tc>
      </w:tr>
      <w:tr w:rsidR="00165555" w14:paraId="2EEE95B2" w14:textId="77777777" w:rsidTr="002447CA">
        <w:tc>
          <w:tcPr>
            <w:tcW w:w="2582" w:type="dxa"/>
          </w:tcPr>
          <w:p w14:paraId="66FD28D2" w14:textId="7CCFA2D8" w:rsidR="00165555" w:rsidRDefault="00165555" w:rsidP="00D25E45">
            <w:pPr>
              <w:pStyle w:val="Bodytext1"/>
            </w:pPr>
            <w:r>
              <w:t>R</w:t>
            </w:r>
            <w:r w:rsidR="00FC64FB">
              <w:t xml:space="preserve">eid </w:t>
            </w:r>
            <w:r>
              <w:t>V</w:t>
            </w:r>
            <w:r w:rsidR="00FC64FB">
              <w:t xml:space="preserve">apour </w:t>
            </w:r>
            <w:r>
              <w:t>P</w:t>
            </w:r>
            <w:r w:rsidR="00FC64FB">
              <w:t>ressure</w:t>
            </w:r>
            <w:r w:rsidR="00FC64FB">
              <w:fldChar w:fldCharType="begin"/>
            </w:r>
            <w:r w:rsidR="00FC64FB">
              <w:instrText xml:space="preserve"> XE "</w:instrText>
            </w:r>
            <w:r w:rsidR="00FC64FB" w:rsidRPr="003F43C0">
              <w:instrText>Reid Vapour Pressure</w:instrText>
            </w:r>
            <w:r w:rsidR="00FC64FB">
              <w:instrText xml:space="preserve">" </w:instrText>
            </w:r>
            <w:r w:rsidR="00FC64FB">
              <w:fldChar w:fldCharType="end"/>
            </w:r>
            <w:r>
              <w:t xml:space="preserve"> psi</w:t>
            </w:r>
          </w:p>
        </w:tc>
        <w:tc>
          <w:tcPr>
            <w:tcW w:w="2268" w:type="dxa"/>
          </w:tcPr>
          <w:p w14:paraId="1913EBAA" w14:textId="77777777" w:rsidR="00165555" w:rsidRDefault="00165555" w:rsidP="00D25E45">
            <w:pPr>
              <w:pStyle w:val="BodyText1centre"/>
            </w:pPr>
          </w:p>
        </w:tc>
        <w:tc>
          <w:tcPr>
            <w:tcW w:w="1985" w:type="dxa"/>
          </w:tcPr>
          <w:p w14:paraId="2C449766" w14:textId="77777777" w:rsidR="00165555" w:rsidRDefault="00165555" w:rsidP="00D25E45">
            <w:pPr>
              <w:pStyle w:val="BodyText1centre"/>
            </w:pPr>
            <w:r>
              <w:t>6.5</w:t>
            </w:r>
          </w:p>
        </w:tc>
        <w:tc>
          <w:tcPr>
            <w:tcW w:w="2410" w:type="dxa"/>
          </w:tcPr>
          <w:p w14:paraId="5E70F833" w14:textId="77777777" w:rsidR="00165555" w:rsidRDefault="00165555" w:rsidP="00D25E45">
            <w:pPr>
              <w:pStyle w:val="BodyText1centre"/>
            </w:pPr>
            <w:r>
              <w:t>5.5</w:t>
            </w:r>
          </w:p>
        </w:tc>
      </w:tr>
      <w:tr w:rsidR="00165555" w14:paraId="0CF8B7BF" w14:textId="77777777" w:rsidTr="002447CA">
        <w:tc>
          <w:tcPr>
            <w:tcW w:w="2582" w:type="dxa"/>
          </w:tcPr>
          <w:p w14:paraId="11F186FD" w14:textId="77777777" w:rsidR="00165555" w:rsidRDefault="00165555" w:rsidP="00D25E45">
            <w:pPr>
              <w:pStyle w:val="Bodytext1"/>
            </w:pPr>
            <w:r>
              <w:t>Alcohol</w:t>
            </w:r>
            <w:r w:rsidR="00DD6F78">
              <w:fldChar w:fldCharType="begin"/>
            </w:r>
            <w:r w:rsidR="00DD6F78">
              <w:instrText xml:space="preserve"> XE "</w:instrText>
            </w:r>
            <w:r w:rsidR="00DD6F78" w:rsidRPr="00F42957">
              <w:instrText>Alcohol</w:instrText>
            </w:r>
            <w:r w:rsidR="00DD6F78">
              <w:instrText xml:space="preserve">" </w:instrText>
            </w:r>
            <w:r w:rsidR="00DD6F78">
              <w:fldChar w:fldCharType="end"/>
            </w:r>
            <w:r>
              <w:t xml:space="preserve"> content</w:t>
            </w:r>
          </w:p>
        </w:tc>
        <w:tc>
          <w:tcPr>
            <w:tcW w:w="2268" w:type="dxa"/>
          </w:tcPr>
          <w:p w14:paraId="79D449A9" w14:textId="77777777" w:rsidR="00165555" w:rsidRDefault="00165555" w:rsidP="00D25E45">
            <w:pPr>
              <w:pStyle w:val="BodyText1centre"/>
            </w:pPr>
            <w:r>
              <w:t>20% Methyl Alcohol</w:t>
            </w:r>
            <w:r w:rsidR="007E1458">
              <w:fldChar w:fldCharType="begin"/>
            </w:r>
            <w:r w:rsidR="007E1458">
              <w:instrText xml:space="preserve"> XE "</w:instrText>
            </w:r>
            <w:r w:rsidR="007E1458" w:rsidRPr="00012CBB">
              <w:instrText>Methyl Alcohol</w:instrText>
            </w:r>
            <w:r w:rsidR="007E1458">
              <w:instrText xml:space="preserve">" </w:instrText>
            </w:r>
            <w:r w:rsidR="007E1458">
              <w:fldChar w:fldCharType="end"/>
            </w:r>
          </w:p>
        </w:tc>
        <w:tc>
          <w:tcPr>
            <w:tcW w:w="1985" w:type="dxa"/>
          </w:tcPr>
          <w:p w14:paraId="601AC99C" w14:textId="77777777" w:rsidR="00165555" w:rsidRDefault="00165555" w:rsidP="00D25E45">
            <w:pPr>
              <w:pStyle w:val="BodyText1centre"/>
            </w:pPr>
            <w:r>
              <w:t>20% Methyl Alcohol</w:t>
            </w:r>
            <w:r w:rsidR="007E1458">
              <w:fldChar w:fldCharType="begin"/>
            </w:r>
            <w:r w:rsidR="007E1458">
              <w:instrText xml:space="preserve"> XE "</w:instrText>
            </w:r>
            <w:r w:rsidR="007E1458" w:rsidRPr="00012CBB">
              <w:instrText>Methyl Alcohol</w:instrText>
            </w:r>
            <w:r w:rsidR="007E1458">
              <w:instrText xml:space="preserve">" </w:instrText>
            </w:r>
            <w:r w:rsidR="007E1458">
              <w:fldChar w:fldCharType="end"/>
            </w:r>
          </w:p>
        </w:tc>
        <w:tc>
          <w:tcPr>
            <w:tcW w:w="2410" w:type="dxa"/>
          </w:tcPr>
          <w:p w14:paraId="7EB55131" w14:textId="77777777" w:rsidR="00165555" w:rsidRDefault="00165555" w:rsidP="00D25E45">
            <w:pPr>
              <w:pStyle w:val="BodyText1centre"/>
            </w:pPr>
          </w:p>
        </w:tc>
      </w:tr>
      <w:tr w:rsidR="00165555" w14:paraId="36955F2D" w14:textId="77777777" w:rsidTr="002447CA">
        <w:tc>
          <w:tcPr>
            <w:tcW w:w="2582" w:type="dxa"/>
          </w:tcPr>
          <w:p w14:paraId="3CADC014" w14:textId="7A67F5B8" w:rsidR="00165555" w:rsidRDefault="00165555" w:rsidP="00D25E45">
            <w:pPr>
              <w:pStyle w:val="Bodytext1"/>
            </w:pPr>
            <w:r>
              <w:t>Bromine Value</w:t>
            </w:r>
            <w:r w:rsidR="00FC64FB">
              <w:fldChar w:fldCharType="begin"/>
            </w:r>
            <w:r w:rsidR="00FC64FB">
              <w:instrText xml:space="preserve"> XE "</w:instrText>
            </w:r>
            <w:r w:rsidR="00FC64FB" w:rsidRPr="00A65B52">
              <w:instrText>Bromine Value</w:instrText>
            </w:r>
            <w:r w:rsidR="00FC64FB">
              <w:instrText xml:space="preserve">" </w:instrText>
            </w:r>
            <w:r w:rsidR="00FC64FB">
              <w:fldChar w:fldCharType="end"/>
            </w:r>
          </w:p>
        </w:tc>
        <w:tc>
          <w:tcPr>
            <w:tcW w:w="2268" w:type="dxa"/>
          </w:tcPr>
          <w:p w14:paraId="70AE80C0" w14:textId="77777777" w:rsidR="00165555" w:rsidRPr="00D02BA0" w:rsidRDefault="00165555" w:rsidP="00D25E45">
            <w:pPr>
              <w:pStyle w:val="BodyText1centre"/>
            </w:pPr>
          </w:p>
        </w:tc>
        <w:tc>
          <w:tcPr>
            <w:tcW w:w="1985" w:type="dxa"/>
          </w:tcPr>
          <w:p w14:paraId="718E3C82" w14:textId="77777777" w:rsidR="00165555" w:rsidRPr="00D02BA0" w:rsidRDefault="00165555" w:rsidP="00D25E45">
            <w:pPr>
              <w:pStyle w:val="BodyText1centre"/>
            </w:pPr>
          </w:p>
        </w:tc>
        <w:tc>
          <w:tcPr>
            <w:tcW w:w="2410" w:type="dxa"/>
          </w:tcPr>
          <w:p w14:paraId="78B443AE" w14:textId="77777777" w:rsidR="00165555" w:rsidRPr="00D02BA0" w:rsidRDefault="00165555" w:rsidP="00D25E45">
            <w:pPr>
              <w:pStyle w:val="BodyText1centre"/>
            </w:pPr>
            <w:r w:rsidRPr="00D02BA0">
              <w:t>2</w:t>
            </w:r>
          </w:p>
        </w:tc>
      </w:tr>
      <w:tr w:rsidR="00165555" w14:paraId="7896F48A" w14:textId="77777777" w:rsidTr="002447CA">
        <w:tc>
          <w:tcPr>
            <w:tcW w:w="2582" w:type="dxa"/>
          </w:tcPr>
          <w:p w14:paraId="1B7109A8" w14:textId="780EFC54" w:rsidR="00165555" w:rsidRDefault="00165555" w:rsidP="00D25E45">
            <w:pPr>
              <w:pStyle w:val="Bodytext1"/>
            </w:pPr>
            <w:r>
              <w:t>Sulphur</w:t>
            </w:r>
            <w:r w:rsidR="00FC64FB">
              <w:fldChar w:fldCharType="begin"/>
            </w:r>
            <w:r w:rsidR="00FC64FB">
              <w:instrText xml:space="preserve"> XE "</w:instrText>
            </w:r>
            <w:r w:rsidR="00FC64FB" w:rsidRPr="004A24A5">
              <w:instrText>Sulphur</w:instrText>
            </w:r>
            <w:r w:rsidR="00FC64FB">
              <w:instrText xml:space="preserve">" </w:instrText>
            </w:r>
            <w:r w:rsidR="00FC64FB">
              <w:fldChar w:fldCharType="end"/>
            </w:r>
            <w:r>
              <w:t xml:space="preserve"> %</w:t>
            </w:r>
          </w:p>
        </w:tc>
        <w:tc>
          <w:tcPr>
            <w:tcW w:w="2268" w:type="dxa"/>
          </w:tcPr>
          <w:p w14:paraId="5A8C305F" w14:textId="77777777" w:rsidR="00165555" w:rsidRPr="00D02BA0" w:rsidRDefault="00165555" w:rsidP="00D25E45">
            <w:pPr>
              <w:pStyle w:val="BodyText1centre"/>
            </w:pPr>
            <w:r w:rsidRPr="00D02BA0">
              <w:t>0.04</w:t>
            </w:r>
          </w:p>
        </w:tc>
        <w:tc>
          <w:tcPr>
            <w:tcW w:w="1985" w:type="dxa"/>
          </w:tcPr>
          <w:p w14:paraId="4F288B25" w14:textId="77777777" w:rsidR="00165555" w:rsidRPr="00D02BA0" w:rsidRDefault="00165555" w:rsidP="00D25E45">
            <w:pPr>
              <w:pStyle w:val="BodyText1centre"/>
            </w:pPr>
            <w:r w:rsidRPr="00D02BA0">
              <w:t>0.02</w:t>
            </w:r>
          </w:p>
        </w:tc>
        <w:tc>
          <w:tcPr>
            <w:tcW w:w="2410" w:type="dxa"/>
          </w:tcPr>
          <w:p w14:paraId="616EF417" w14:textId="77777777" w:rsidR="00165555" w:rsidRPr="00D02BA0" w:rsidRDefault="00165555" w:rsidP="00D25E45">
            <w:pPr>
              <w:pStyle w:val="BodyText1centre"/>
            </w:pPr>
            <w:r w:rsidRPr="00D02BA0">
              <w:t>0.01%</w:t>
            </w:r>
          </w:p>
        </w:tc>
      </w:tr>
      <w:tr w:rsidR="00165555" w14:paraId="34A433DE" w14:textId="77777777" w:rsidTr="002447CA">
        <w:tc>
          <w:tcPr>
            <w:tcW w:w="2582" w:type="dxa"/>
          </w:tcPr>
          <w:p w14:paraId="52303856" w14:textId="18EE099A" w:rsidR="00165555" w:rsidRDefault="00165555" w:rsidP="00D25E45">
            <w:pPr>
              <w:pStyle w:val="Bodytext1"/>
            </w:pPr>
            <w:r>
              <w:t>cc TEL</w:t>
            </w:r>
            <w:r w:rsidR="00FC64FB">
              <w:fldChar w:fldCharType="begin"/>
            </w:r>
            <w:r w:rsidR="00FC64FB">
              <w:instrText xml:space="preserve"> XE "</w:instrText>
            </w:r>
            <w:r w:rsidR="00FC64FB" w:rsidRPr="00F214EF">
              <w:instrText>TEL</w:instrText>
            </w:r>
            <w:r w:rsidR="00FC64FB">
              <w:instrText xml:space="preserve">" </w:instrText>
            </w:r>
            <w:r w:rsidR="00FC64FB">
              <w:fldChar w:fldCharType="end"/>
            </w:r>
            <w:r>
              <w:t>/IG</w:t>
            </w:r>
          </w:p>
        </w:tc>
        <w:tc>
          <w:tcPr>
            <w:tcW w:w="2268" w:type="dxa"/>
          </w:tcPr>
          <w:p w14:paraId="1EEE0BCB" w14:textId="77777777" w:rsidR="00165555" w:rsidRPr="00D02BA0" w:rsidRDefault="00165555" w:rsidP="00D25E45">
            <w:pPr>
              <w:pStyle w:val="BodyText1centre"/>
            </w:pPr>
            <w:r w:rsidRPr="00D02BA0">
              <w:t>Nil</w:t>
            </w:r>
          </w:p>
        </w:tc>
        <w:tc>
          <w:tcPr>
            <w:tcW w:w="1985" w:type="dxa"/>
          </w:tcPr>
          <w:p w14:paraId="2D472857" w14:textId="77777777" w:rsidR="00165555" w:rsidRPr="00D02BA0" w:rsidRDefault="00165555" w:rsidP="00D25E45">
            <w:pPr>
              <w:pStyle w:val="BodyText1centre"/>
            </w:pPr>
            <w:r w:rsidRPr="00D02BA0">
              <w:t>Nil</w:t>
            </w:r>
          </w:p>
        </w:tc>
        <w:tc>
          <w:tcPr>
            <w:tcW w:w="2410" w:type="dxa"/>
          </w:tcPr>
          <w:p w14:paraId="1DE350EC" w14:textId="77777777" w:rsidR="00165555" w:rsidRPr="00D02BA0" w:rsidRDefault="00165555" w:rsidP="00D25E45">
            <w:pPr>
              <w:pStyle w:val="BodyText1centre"/>
            </w:pPr>
            <w:r w:rsidRPr="00D02BA0">
              <w:t>3.91</w:t>
            </w:r>
          </w:p>
        </w:tc>
      </w:tr>
      <w:tr w:rsidR="00165555" w14:paraId="55E04F92" w14:textId="77777777" w:rsidTr="002447CA">
        <w:tc>
          <w:tcPr>
            <w:tcW w:w="2582" w:type="dxa"/>
          </w:tcPr>
          <w:p w14:paraId="1A66A617" w14:textId="2A71F4AF" w:rsidR="00165555" w:rsidRDefault="00165555" w:rsidP="00D25E45">
            <w:pPr>
              <w:pStyle w:val="Bodytext1"/>
            </w:pPr>
            <w:r>
              <w:t>Octane CFR MON</w:t>
            </w:r>
            <w:r w:rsidR="00FC64FB">
              <w:fldChar w:fldCharType="begin"/>
            </w:r>
            <w:r w:rsidR="00FC64FB">
              <w:instrText xml:space="preserve"> XE "</w:instrText>
            </w:r>
            <w:r w:rsidR="00FC64FB" w:rsidRPr="00F24C52">
              <w:instrText>CFR MON</w:instrText>
            </w:r>
            <w:r w:rsidR="00FC64FB">
              <w:instrText xml:space="preserve">" </w:instrText>
            </w:r>
            <w:r w:rsidR="00FC64FB">
              <w:fldChar w:fldCharType="end"/>
            </w:r>
          </w:p>
        </w:tc>
        <w:tc>
          <w:tcPr>
            <w:tcW w:w="2268" w:type="dxa"/>
          </w:tcPr>
          <w:p w14:paraId="6EFE7D0B" w14:textId="77777777" w:rsidR="00165555" w:rsidRPr="00D02BA0" w:rsidRDefault="00165555" w:rsidP="00D25E45">
            <w:pPr>
              <w:pStyle w:val="BodyText1centre"/>
            </w:pPr>
          </w:p>
        </w:tc>
        <w:tc>
          <w:tcPr>
            <w:tcW w:w="1985" w:type="dxa"/>
          </w:tcPr>
          <w:p w14:paraId="34101425" w14:textId="77777777" w:rsidR="00165555" w:rsidRPr="00D02BA0" w:rsidRDefault="00165555" w:rsidP="00D25E45">
            <w:pPr>
              <w:pStyle w:val="BodyText1centre"/>
            </w:pPr>
          </w:p>
        </w:tc>
        <w:tc>
          <w:tcPr>
            <w:tcW w:w="2410" w:type="dxa"/>
          </w:tcPr>
          <w:p w14:paraId="67E1A0BD" w14:textId="77777777" w:rsidR="00165555" w:rsidRPr="00D02BA0" w:rsidRDefault="00165555" w:rsidP="00D25E45">
            <w:pPr>
              <w:pStyle w:val="BodyText1centre"/>
            </w:pPr>
            <w:r w:rsidRPr="00D02BA0">
              <w:t>87</w:t>
            </w:r>
          </w:p>
        </w:tc>
      </w:tr>
      <w:tr w:rsidR="00165555" w14:paraId="2D917EAC" w14:textId="77777777" w:rsidTr="002447CA">
        <w:tc>
          <w:tcPr>
            <w:tcW w:w="2582" w:type="dxa"/>
          </w:tcPr>
          <w:p w14:paraId="195976DF" w14:textId="0F0E4FE3" w:rsidR="00165555" w:rsidRDefault="00165555" w:rsidP="00D25E45">
            <w:pPr>
              <w:pStyle w:val="Bodytext1"/>
            </w:pPr>
            <w:r>
              <w:t>F3</w:t>
            </w:r>
            <w:r w:rsidR="00FC64FB">
              <w:fldChar w:fldCharType="begin"/>
            </w:r>
            <w:r w:rsidR="00FC64FB">
              <w:instrText xml:space="preserve"> XE "</w:instrText>
            </w:r>
            <w:r w:rsidR="00FC64FB" w:rsidRPr="00652604">
              <w:instrText>F3</w:instrText>
            </w:r>
            <w:r w:rsidR="00FC64FB">
              <w:instrText xml:space="preserve">" </w:instrText>
            </w:r>
            <w:r w:rsidR="00FC64FB">
              <w:fldChar w:fldCharType="end"/>
            </w:r>
            <w:r>
              <w:t xml:space="preserve"> (Aviation Method</w:t>
            </w:r>
            <w:r w:rsidR="00FC64FB">
              <w:fldChar w:fldCharType="begin"/>
            </w:r>
            <w:r w:rsidR="00FC64FB">
              <w:instrText xml:space="preserve"> XE "</w:instrText>
            </w:r>
            <w:r w:rsidR="00FC64FB" w:rsidRPr="00C3454C">
              <w:instrText>Aviation Method</w:instrText>
            </w:r>
            <w:r w:rsidR="00FC64FB">
              <w:instrText xml:space="preserve">" </w:instrText>
            </w:r>
            <w:r w:rsidR="00FC64FB">
              <w:fldChar w:fldCharType="end"/>
            </w:r>
            <w:r>
              <w:t>)</w:t>
            </w:r>
          </w:p>
        </w:tc>
        <w:tc>
          <w:tcPr>
            <w:tcW w:w="2268" w:type="dxa"/>
          </w:tcPr>
          <w:p w14:paraId="183212E5" w14:textId="77777777" w:rsidR="00165555" w:rsidRPr="00D02BA0" w:rsidRDefault="00165555" w:rsidP="00D25E45">
            <w:pPr>
              <w:pStyle w:val="BodyText1centre"/>
            </w:pPr>
            <w:r w:rsidRPr="00D02BA0">
              <w:t>86</w:t>
            </w:r>
          </w:p>
        </w:tc>
        <w:tc>
          <w:tcPr>
            <w:tcW w:w="1985" w:type="dxa"/>
          </w:tcPr>
          <w:p w14:paraId="540B926A" w14:textId="77777777" w:rsidR="00165555" w:rsidRPr="00D02BA0" w:rsidRDefault="00165555" w:rsidP="00D25E45">
            <w:pPr>
              <w:pStyle w:val="BodyText1centre"/>
            </w:pPr>
            <w:r w:rsidRPr="00D02BA0">
              <w:t>86</w:t>
            </w:r>
          </w:p>
        </w:tc>
        <w:tc>
          <w:tcPr>
            <w:tcW w:w="2410" w:type="dxa"/>
          </w:tcPr>
          <w:p w14:paraId="5AFCC153" w14:textId="77777777" w:rsidR="00165555" w:rsidRPr="00D02BA0" w:rsidRDefault="00165555" w:rsidP="00D25E45">
            <w:pPr>
              <w:pStyle w:val="BodyText1centre"/>
            </w:pPr>
            <w:r w:rsidRPr="00D02BA0">
              <w:t>87</w:t>
            </w:r>
          </w:p>
        </w:tc>
      </w:tr>
      <w:tr w:rsidR="00165555" w14:paraId="31796C97" w14:textId="77777777" w:rsidTr="002447CA">
        <w:tc>
          <w:tcPr>
            <w:tcW w:w="2582" w:type="dxa"/>
          </w:tcPr>
          <w:p w14:paraId="41B54714" w14:textId="77777777" w:rsidR="00165555" w:rsidRDefault="00165555" w:rsidP="00D25E45">
            <w:pPr>
              <w:pStyle w:val="Bodytext1"/>
            </w:pPr>
            <w:r>
              <w:t>Base</w:t>
            </w:r>
          </w:p>
        </w:tc>
        <w:tc>
          <w:tcPr>
            <w:tcW w:w="2268" w:type="dxa"/>
          </w:tcPr>
          <w:p w14:paraId="6274A5C0" w14:textId="77777777" w:rsidR="00165555" w:rsidRPr="00D02BA0" w:rsidRDefault="00165555" w:rsidP="00D25E45">
            <w:pPr>
              <w:pStyle w:val="BodyText1centre"/>
            </w:pPr>
          </w:p>
        </w:tc>
        <w:tc>
          <w:tcPr>
            <w:tcW w:w="1985" w:type="dxa"/>
          </w:tcPr>
          <w:p w14:paraId="3007AEA3" w14:textId="77777777" w:rsidR="00165555" w:rsidRPr="00D02BA0" w:rsidRDefault="00165555" w:rsidP="00D25E45">
            <w:pPr>
              <w:pStyle w:val="BodyText1centre"/>
            </w:pPr>
          </w:p>
        </w:tc>
        <w:tc>
          <w:tcPr>
            <w:tcW w:w="2410" w:type="dxa"/>
          </w:tcPr>
          <w:p w14:paraId="31C36EAB" w14:textId="77777777" w:rsidR="00165555" w:rsidRPr="00D02BA0" w:rsidRDefault="00165555" w:rsidP="00D25E45">
            <w:pPr>
              <w:pStyle w:val="BodyText1centre"/>
            </w:pPr>
            <w:r w:rsidRPr="00D02BA0">
              <w:t>73</w:t>
            </w:r>
          </w:p>
        </w:tc>
      </w:tr>
      <w:tr w:rsidR="00165555" w14:paraId="2E3B80F5" w14:textId="77777777" w:rsidTr="002447CA">
        <w:tc>
          <w:tcPr>
            <w:tcW w:w="2582" w:type="dxa"/>
          </w:tcPr>
          <w:p w14:paraId="1A47A7DC" w14:textId="77777777" w:rsidR="00165555" w:rsidRDefault="00165555" w:rsidP="00D25E45">
            <w:pPr>
              <w:pStyle w:val="Bodytext1"/>
            </w:pPr>
            <w:r>
              <w:t>@ 1.855 cc TEL/IG</w:t>
            </w:r>
          </w:p>
        </w:tc>
        <w:tc>
          <w:tcPr>
            <w:tcW w:w="2268" w:type="dxa"/>
          </w:tcPr>
          <w:p w14:paraId="49FF75F1" w14:textId="77777777" w:rsidR="00165555" w:rsidRPr="00D02BA0" w:rsidRDefault="00165555" w:rsidP="00D25E45">
            <w:pPr>
              <w:pStyle w:val="BodyText1centre"/>
            </w:pPr>
          </w:p>
        </w:tc>
        <w:tc>
          <w:tcPr>
            <w:tcW w:w="1985" w:type="dxa"/>
          </w:tcPr>
          <w:p w14:paraId="685C8247" w14:textId="77777777" w:rsidR="00165555" w:rsidRPr="00D02BA0" w:rsidRDefault="00165555" w:rsidP="00D25E45">
            <w:pPr>
              <w:pStyle w:val="BodyText1centre"/>
            </w:pPr>
          </w:p>
        </w:tc>
        <w:tc>
          <w:tcPr>
            <w:tcW w:w="2410" w:type="dxa"/>
          </w:tcPr>
          <w:p w14:paraId="3FFED4EE" w14:textId="77777777" w:rsidR="00165555" w:rsidRPr="00D02BA0" w:rsidRDefault="00165555" w:rsidP="00D25E45">
            <w:pPr>
              <w:pStyle w:val="BodyText1centre"/>
            </w:pPr>
            <w:r w:rsidRPr="00D02BA0">
              <w:t>84.2</w:t>
            </w:r>
          </w:p>
        </w:tc>
      </w:tr>
      <w:tr w:rsidR="00165555" w14:paraId="5CC21388" w14:textId="77777777" w:rsidTr="002447CA">
        <w:tc>
          <w:tcPr>
            <w:tcW w:w="2582" w:type="dxa"/>
          </w:tcPr>
          <w:p w14:paraId="3BCF1052" w14:textId="77777777" w:rsidR="00165555" w:rsidRDefault="00165555" w:rsidP="00D25E45">
            <w:pPr>
              <w:pStyle w:val="Bodytext1"/>
            </w:pPr>
            <w:r>
              <w:t>@ 3.91 cc TEL/IG</w:t>
            </w:r>
          </w:p>
        </w:tc>
        <w:tc>
          <w:tcPr>
            <w:tcW w:w="2268" w:type="dxa"/>
          </w:tcPr>
          <w:p w14:paraId="11B1E10D" w14:textId="77777777" w:rsidR="00165555" w:rsidRPr="00D02BA0" w:rsidRDefault="00165555" w:rsidP="00D25E45">
            <w:pPr>
              <w:pStyle w:val="BodyText1centre"/>
            </w:pPr>
          </w:p>
        </w:tc>
        <w:tc>
          <w:tcPr>
            <w:tcW w:w="1985" w:type="dxa"/>
          </w:tcPr>
          <w:p w14:paraId="7013593B" w14:textId="77777777" w:rsidR="00165555" w:rsidRPr="00D02BA0" w:rsidRDefault="00165555" w:rsidP="00D25E45">
            <w:pPr>
              <w:pStyle w:val="BodyText1centre"/>
            </w:pPr>
          </w:p>
        </w:tc>
        <w:tc>
          <w:tcPr>
            <w:tcW w:w="2410" w:type="dxa"/>
          </w:tcPr>
          <w:p w14:paraId="31531E67" w14:textId="77777777" w:rsidR="00165555" w:rsidRPr="00D02BA0" w:rsidRDefault="00165555" w:rsidP="00D25E45">
            <w:pPr>
              <w:pStyle w:val="BodyText1centre"/>
            </w:pPr>
            <w:r w:rsidRPr="00D02BA0">
              <w:t>87.4</w:t>
            </w:r>
          </w:p>
        </w:tc>
      </w:tr>
      <w:tr w:rsidR="00165555" w14:paraId="14E579BA" w14:textId="77777777" w:rsidTr="002447CA">
        <w:tc>
          <w:tcPr>
            <w:tcW w:w="2582" w:type="dxa"/>
          </w:tcPr>
          <w:p w14:paraId="1C743880" w14:textId="77777777" w:rsidR="00165555" w:rsidRDefault="00165555" w:rsidP="00D25E45">
            <w:pPr>
              <w:pStyle w:val="Bodytext1"/>
            </w:pPr>
            <w:r>
              <w:t>Lead Susceptibility</w:t>
            </w:r>
          </w:p>
        </w:tc>
        <w:tc>
          <w:tcPr>
            <w:tcW w:w="2268" w:type="dxa"/>
          </w:tcPr>
          <w:p w14:paraId="31A85626" w14:textId="77777777" w:rsidR="00165555" w:rsidRPr="00D02BA0" w:rsidRDefault="00165555" w:rsidP="00D25E45">
            <w:pPr>
              <w:pStyle w:val="BodyText1centre"/>
            </w:pPr>
          </w:p>
        </w:tc>
        <w:tc>
          <w:tcPr>
            <w:tcW w:w="1985" w:type="dxa"/>
          </w:tcPr>
          <w:p w14:paraId="21FDCCDE" w14:textId="77777777" w:rsidR="00165555" w:rsidRPr="00D02BA0" w:rsidRDefault="00165555" w:rsidP="00D25E45">
            <w:pPr>
              <w:pStyle w:val="BodyText1centre"/>
            </w:pPr>
          </w:p>
        </w:tc>
        <w:tc>
          <w:tcPr>
            <w:tcW w:w="2410" w:type="dxa"/>
          </w:tcPr>
          <w:p w14:paraId="20A92B0E" w14:textId="77777777" w:rsidR="00165555" w:rsidRPr="00D02BA0" w:rsidRDefault="00165555" w:rsidP="00D25E45">
            <w:pPr>
              <w:pStyle w:val="BodyText1centre"/>
            </w:pPr>
            <w:r w:rsidRPr="00D02BA0">
              <w:t>1.55</w:t>
            </w:r>
          </w:p>
        </w:tc>
      </w:tr>
      <w:tr w:rsidR="00165555" w14:paraId="501DAEA2" w14:textId="77777777" w:rsidTr="002447CA">
        <w:tc>
          <w:tcPr>
            <w:tcW w:w="2582" w:type="dxa"/>
          </w:tcPr>
          <w:p w14:paraId="427B8C8B" w14:textId="6FE4606B" w:rsidR="00165555" w:rsidRDefault="00165555" w:rsidP="00D25E45">
            <w:pPr>
              <w:pStyle w:val="Bodytext1"/>
            </w:pPr>
            <w:r>
              <w:t>Aromatics</w:t>
            </w:r>
            <w:r w:rsidR="00FC64FB">
              <w:fldChar w:fldCharType="begin"/>
            </w:r>
            <w:r w:rsidR="00FC64FB">
              <w:instrText xml:space="preserve"> XE "</w:instrText>
            </w:r>
            <w:r w:rsidR="00FC64FB" w:rsidRPr="001B3E40">
              <w:instrText>Aromatics</w:instrText>
            </w:r>
            <w:r w:rsidR="00FC64FB">
              <w:instrText xml:space="preserve">" </w:instrText>
            </w:r>
            <w:r w:rsidR="00FC64FB">
              <w:fldChar w:fldCharType="end"/>
            </w:r>
          </w:p>
        </w:tc>
        <w:tc>
          <w:tcPr>
            <w:tcW w:w="2268" w:type="dxa"/>
          </w:tcPr>
          <w:p w14:paraId="18CB7E46" w14:textId="77777777" w:rsidR="00165555" w:rsidRPr="00D02BA0" w:rsidRDefault="00165555" w:rsidP="00D25E45">
            <w:pPr>
              <w:pStyle w:val="BodyText1centre"/>
            </w:pPr>
          </w:p>
        </w:tc>
        <w:tc>
          <w:tcPr>
            <w:tcW w:w="1985" w:type="dxa"/>
          </w:tcPr>
          <w:p w14:paraId="51B80BBC" w14:textId="77777777" w:rsidR="00165555" w:rsidRPr="00D02BA0" w:rsidRDefault="00165555" w:rsidP="00D25E45">
            <w:pPr>
              <w:pStyle w:val="BodyText1centre"/>
            </w:pPr>
          </w:p>
        </w:tc>
        <w:tc>
          <w:tcPr>
            <w:tcW w:w="2410" w:type="dxa"/>
          </w:tcPr>
          <w:p w14:paraId="1CA71001" w14:textId="77777777" w:rsidR="00165555" w:rsidRPr="00D02BA0" w:rsidRDefault="00165555" w:rsidP="00D25E45">
            <w:pPr>
              <w:pStyle w:val="BodyText1centre"/>
            </w:pPr>
            <w:r w:rsidRPr="00D02BA0">
              <w:t>8%</w:t>
            </w:r>
          </w:p>
        </w:tc>
      </w:tr>
      <w:tr w:rsidR="00165555" w14:paraId="723ECF22" w14:textId="77777777" w:rsidTr="002447CA">
        <w:tc>
          <w:tcPr>
            <w:tcW w:w="2582" w:type="dxa"/>
          </w:tcPr>
          <w:p w14:paraId="1DC16681" w14:textId="0F7B94C2" w:rsidR="00165555" w:rsidRDefault="00165555" w:rsidP="00D25E45">
            <w:pPr>
              <w:pStyle w:val="Bodytext1"/>
            </w:pPr>
            <w:r>
              <w:t>Paraffins</w:t>
            </w:r>
            <w:r w:rsidR="00FC64FB">
              <w:fldChar w:fldCharType="begin"/>
            </w:r>
            <w:r w:rsidR="00FC64FB">
              <w:instrText xml:space="preserve"> XE "</w:instrText>
            </w:r>
            <w:r w:rsidR="00FC64FB" w:rsidRPr="00535834">
              <w:instrText>Paraffins</w:instrText>
            </w:r>
            <w:r w:rsidR="00FC64FB">
              <w:instrText xml:space="preserve">" </w:instrText>
            </w:r>
            <w:r w:rsidR="00FC64FB">
              <w:fldChar w:fldCharType="end"/>
            </w:r>
          </w:p>
        </w:tc>
        <w:tc>
          <w:tcPr>
            <w:tcW w:w="2268" w:type="dxa"/>
          </w:tcPr>
          <w:p w14:paraId="1F861AB0" w14:textId="77777777" w:rsidR="00165555" w:rsidRPr="00D02BA0" w:rsidRDefault="00165555" w:rsidP="00D25E45">
            <w:pPr>
              <w:pStyle w:val="BodyText1centre"/>
            </w:pPr>
          </w:p>
        </w:tc>
        <w:tc>
          <w:tcPr>
            <w:tcW w:w="1985" w:type="dxa"/>
          </w:tcPr>
          <w:p w14:paraId="76BA91C6" w14:textId="77777777" w:rsidR="00165555" w:rsidRPr="00D02BA0" w:rsidRDefault="00165555" w:rsidP="00D25E45">
            <w:pPr>
              <w:pStyle w:val="BodyText1centre"/>
            </w:pPr>
          </w:p>
        </w:tc>
        <w:tc>
          <w:tcPr>
            <w:tcW w:w="2410" w:type="dxa"/>
          </w:tcPr>
          <w:p w14:paraId="6E774FD7" w14:textId="77777777" w:rsidR="00165555" w:rsidRPr="00D02BA0" w:rsidRDefault="00165555" w:rsidP="00D25E45">
            <w:pPr>
              <w:pStyle w:val="BodyText1centre"/>
            </w:pPr>
            <w:r w:rsidRPr="00D02BA0">
              <w:t>61%</w:t>
            </w:r>
          </w:p>
        </w:tc>
      </w:tr>
      <w:tr w:rsidR="00165555" w14:paraId="771D1DEE" w14:textId="77777777" w:rsidTr="002447CA">
        <w:tc>
          <w:tcPr>
            <w:tcW w:w="2582" w:type="dxa"/>
          </w:tcPr>
          <w:p w14:paraId="6E9D3812" w14:textId="6F749DD9" w:rsidR="00165555" w:rsidRDefault="00165555" w:rsidP="00D25E45">
            <w:pPr>
              <w:pStyle w:val="Bodytext1"/>
            </w:pPr>
            <w:r>
              <w:t>Naphthenes</w:t>
            </w:r>
            <w:r w:rsidR="00FC64FB">
              <w:fldChar w:fldCharType="begin"/>
            </w:r>
            <w:r w:rsidR="00FC64FB">
              <w:instrText xml:space="preserve"> XE "</w:instrText>
            </w:r>
            <w:r w:rsidR="00FC64FB" w:rsidRPr="00067B03">
              <w:instrText>Naphthenes</w:instrText>
            </w:r>
            <w:r w:rsidR="00FC64FB">
              <w:instrText xml:space="preserve">" </w:instrText>
            </w:r>
            <w:r w:rsidR="00FC64FB">
              <w:fldChar w:fldCharType="end"/>
            </w:r>
          </w:p>
        </w:tc>
        <w:tc>
          <w:tcPr>
            <w:tcW w:w="2268" w:type="dxa"/>
          </w:tcPr>
          <w:p w14:paraId="207CF9F6" w14:textId="77777777" w:rsidR="00165555" w:rsidRPr="00D02BA0" w:rsidRDefault="00165555" w:rsidP="00D25E45">
            <w:pPr>
              <w:pStyle w:val="BodyText1centre"/>
            </w:pPr>
          </w:p>
        </w:tc>
        <w:tc>
          <w:tcPr>
            <w:tcW w:w="1985" w:type="dxa"/>
          </w:tcPr>
          <w:p w14:paraId="758E09BC" w14:textId="77777777" w:rsidR="00165555" w:rsidRPr="00D02BA0" w:rsidRDefault="00165555" w:rsidP="00D25E45">
            <w:pPr>
              <w:pStyle w:val="BodyText1centre"/>
            </w:pPr>
          </w:p>
        </w:tc>
        <w:tc>
          <w:tcPr>
            <w:tcW w:w="2410" w:type="dxa"/>
          </w:tcPr>
          <w:p w14:paraId="65187A6A" w14:textId="77777777" w:rsidR="00165555" w:rsidRPr="00D02BA0" w:rsidRDefault="00165555" w:rsidP="00D25E45">
            <w:pPr>
              <w:pStyle w:val="BodyText1centre"/>
            </w:pPr>
            <w:r w:rsidRPr="00D02BA0">
              <w:t>31%</w:t>
            </w:r>
          </w:p>
        </w:tc>
      </w:tr>
      <w:tr w:rsidR="00165555" w14:paraId="2CF89659" w14:textId="77777777" w:rsidTr="002447CA">
        <w:tc>
          <w:tcPr>
            <w:tcW w:w="2582" w:type="dxa"/>
          </w:tcPr>
          <w:p w14:paraId="3312231B" w14:textId="4B6BD7B7" w:rsidR="00165555" w:rsidRDefault="00165555" w:rsidP="00D25E45">
            <w:pPr>
              <w:pStyle w:val="Bodytext1"/>
            </w:pPr>
            <w:r>
              <w:t>Unsaturates</w:t>
            </w:r>
            <w:r w:rsidR="00FC64FB">
              <w:fldChar w:fldCharType="begin"/>
            </w:r>
            <w:r w:rsidR="00FC64FB">
              <w:instrText xml:space="preserve"> XE "</w:instrText>
            </w:r>
            <w:r w:rsidR="00FC64FB" w:rsidRPr="00D7765A">
              <w:instrText>Unsaturates</w:instrText>
            </w:r>
            <w:r w:rsidR="00FC64FB">
              <w:instrText xml:space="preserve">" </w:instrText>
            </w:r>
            <w:r w:rsidR="00FC64FB">
              <w:fldChar w:fldCharType="end"/>
            </w:r>
          </w:p>
        </w:tc>
        <w:tc>
          <w:tcPr>
            <w:tcW w:w="2268" w:type="dxa"/>
          </w:tcPr>
          <w:p w14:paraId="59D98F29" w14:textId="77777777" w:rsidR="00165555" w:rsidRPr="00D02BA0" w:rsidRDefault="00165555" w:rsidP="00D25E45">
            <w:pPr>
              <w:pStyle w:val="BodyText1centre"/>
            </w:pPr>
          </w:p>
        </w:tc>
        <w:tc>
          <w:tcPr>
            <w:tcW w:w="1985" w:type="dxa"/>
          </w:tcPr>
          <w:p w14:paraId="0A55F542" w14:textId="77777777" w:rsidR="00165555" w:rsidRPr="00D02BA0" w:rsidRDefault="00165555" w:rsidP="00D25E45">
            <w:pPr>
              <w:pStyle w:val="BodyText1centre"/>
            </w:pPr>
          </w:p>
        </w:tc>
        <w:tc>
          <w:tcPr>
            <w:tcW w:w="2410" w:type="dxa"/>
          </w:tcPr>
          <w:p w14:paraId="1EAEA4E5" w14:textId="77777777" w:rsidR="00165555" w:rsidRPr="00D02BA0" w:rsidRDefault="00165555" w:rsidP="00D25E45">
            <w:pPr>
              <w:pStyle w:val="BodyText1centre"/>
            </w:pPr>
            <w:r w:rsidRPr="00D02BA0">
              <w:t>Nil</w:t>
            </w:r>
          </w:p>
        </w:tc>
      </w:tr>
      <w:tr w:rsidR="00165555" w14:paraId="7A76C536" w14:textId="77777777" w:rsidTr="002447CA">
        <w:tc>
          <w:tcPr>
            <w:tcW w:w="2582" w:type="dxa"/>
          </w:tcPr>
          <w:p w14:paraId="57AC8DCD" w14:textId="3569E78A" w:rsidR="00165555" w:rsidRDefault="00165555" w:rsidP="00D25E45">
            <w:pPr>
              <w:pStyle w:val="Bodytext1"/>
            </w:pPr>
            <w:r>
              <w:t>Initial Boiling Point (</w:t>
            </w:r>
            <w:r w:rsidR="00A96C1B">
              <w:t>deg.</w:t>
            </w:r>
            <w:r>
              <w:t xml:space="preserve"> C)</w:t>
            </w:r>
          </w:p>
        </w:tc>
        <w:tc>
          <w:tcPr>
            <w:tcW w:w="2268" w:type="dxa"/>
          </w:tcPr>
          <w:p w14:paraId="11C8D787" w14:textId="77777777" w:rsidR="00165555" w:rsidRPr="00D02BA0" w:rsidRDefault="00165555" w:rsidP="00D25E45">
            <w:pPr>
              <w:pStyle w:val="BodyText1centre"/>
            </w:pPr>
            <w:r w:rsidRPr="00D02BA0">
              <w:t>51</w:t>
            </w:r>
          </w:p>
        </w:tc>
        <w:tc>
          <w:tcPr>
            <w:tcW w:w="1985" w:type="dxa"/>
          </w:tcPr>
          <w:p w14:paraId="610118A7" w14:textId="77777777" w:rsidR="00165555" w:rsidRPr="00D02BA0" w:rsidRDefault="00165555" w:rsidP="00D25E45">
            <w:pPr>
              <w:pStyle w:val="BodyText1centre"/>
            </w:pPr>
            <w:r w:rsidRPr="00D02BA0">
              <w:t>51</w:t>
            </w:r>
          </w:p>
        </w:tc>
        <w:tc>
          <w:tcPr>
            <w:tcW w:w="2410" w:type="dxa"/>
          </w:tcPr>
          <w:p w14:paraId="021BAADE" w14:textId="77777777" w:rsidR="00165555" w:rsidRPr="00D02BA0" w:rsidRDefault="00165555" w:rsidP="00D25E45">
            <w:pPr>
              <w:pStyle w:val="BodyText1centre"/>
            </w:pPr>
            <w:r w:rsidRPr="00D02BA0">
              <w:t>50</w:t>
            </w:r>
          </w:p>
        </w:tc>
      </w:tr>
      <w:tr w:rsidR="00165555" w14:paraId="62A4F13C" w14:textId="77777777" w:rsidTr="002447CA">
        <w:tc>
          <w:tcPr>
            <w:tcW w:w="2582" w:type="dxa"/>
          </w:tcPr>
          <w:p w14:paraId="39789C29" w14:textId="6804B8AC" w:rsidR="00165555" w:rsidRDefault="00165555" w:rsidP="00D25E45">
            <w:pPr>
              <w:pStyle w:val="Bodytext1"/>
            </w:pPr>
            <w:r>
              <w:t>5% (</w:t>
            </w:r>
            <w:r w:rsidR="00A96C1B">
              <w:t>deg.</w:t>
            </w:r>
            <w:r>
              <w:t xml:space="preserve"> C)</w:t>
            </w:r>
          </w:p>
        </w:tc>
        <w:tc>
          <w:tcPr>
            <w:tcW w:w="2268" w:type="dxa"/>
          </w:tcPr>
          <w:p w14:paraId="630B9EE5" w14:textId="77777777" w:rsidR="00165555" w:rsidRPr="00D02BA0" w:rsidRDefault="00165555" w:rsidP="00D25E45">
            <w:pPr>
              <w:pStyle w:val="BodyText1centre"/>
            </w:pPr>
            <w:r w:rsidRPr="00D02BA0">
              <w:t>59</w:t>
            </w:r>
          </w:p>
        </w:tc>
        <w:tc>
          <w:tcPr>
            <w:tcW w:w="1985" w:type="dxa"/>
          </w:tcPr>
          <w:p w14:paraId="4FDB9467" w14:textId="77777777" w:rsidR="00165555" w:rsidRPr="00D02BA0" w:rsidRDefault="00165555" w:rsidP="00D25E45">
            <w:pPr>
              <w:pStyle w:val="BodyText1centre"/>
            </w:pPr>
            <w:r w:rsidRPr="00D02BA0">
              <w:t>59</w:t>
            </w:r>
          </w:p>
        </w:tc>
        <w:tc>
          <w:tcPr>
            <w:tcW w:w="2410" w:type="dxa"/>
          </w:tcPr>
          <w:p w14:paraId="35D90BC2" w14:textId="77777777" w:rsidR="00165555" w:rsidRPr="00D02BA0" w:rsidRDefault="00165555" w:rsidP="00D25E45">
            <w:pPr>
              <w:pStyle w:val="BodyText1centre"/>
            </w:pPr>
          </w:p>
        </w:tc>
      </w:tr>
      <w:tr w:rsidR="00165555" w14:paraId="2675F09B" w14:textId="77777777" w:rsidTr="002447CA">
        <w:tc>
          <w:tcPr>
            <w:tcW w:w="2582" w:type="dxa"/>
          </w:tcPr>
          <w:p w14:paraId="6CC769E1" w14:textId="25C69ECC" w:rsidR="00165555" w:rsidRDefault="00165555" w:rsidP="00D25E45">
            <w:pPr>
              <w:pStyle w:val="Bodytext1"/>
            </w:pPr>
            <w:r>
              <w:t>10% (</w:t>
            </w:r>
            <w:r w:rsidR="00A96C1B">
              <w:t>deg.</w:t>
            </w:r>
            <w:r>
              <w:t xml:space="preserve"> C)</w:t>
            </w:r>
          </w:p>
        </w:tc>
        <w:tc>
          <w:tcPr>
            <w:tcW w:w="2268" w:type="dxa"/>
          </w:tcPr>
          <w:p w14:paraId="3935C9D6" w14:textId="77777777" w:rsidR="00165555" w:rsidRPr="00D02BA0" w:rsidRDefault="00165555" w:rsidP="00D25E45">
            <w:pPr>
              <w:pStyle w:val="BodyText1centre"/>
            </w:pPr>
            <w:r w:rsidRPr="00D02BA0">
              <w:t>60</w:t>
            </w:r>
          </w:p>
        </w:tc>
        <w:tc>
          <w:tcPr>
            <w:tcW w:w="1985" w:type="dxa"/>
          </w:tcPr>
          <w:p w14:paraId="5F8CDC33" w14:textId="77777777" w:rsidR="00165555" w:rsidRPr="00D02BA0" w:rsidRDefault="00165555" w:rsidP="00D25E45">
            <w:pPr>
              <w:pStyle w:val="BodyText1centre"/>
            </w:pPr>
            <w:r w:rsidRPr="00D02BA0">
              <w:t>61</w:t>
            </w:r>
          </w:p>
        </w:tc>
        <w:tc>
          <w:tcPr>
            <w:tcW w:w="2410" w:type="dxa"/>
          </w:tcPr>
          <w:p w14:paraId="39E878FA" w14:textId="77777777" w:rsidR="00165555" w:rsidRPr="00D02BA0" w:rsidRDefault="00165555" w:rsidP="00D25E45">
            <w:pPr>
              <w:pStyle w:val="BodyText1centre"/>
            </w:pPr>
          </w:p>
        </w:tc>
      </w:tr>
      <w:tr w:rsidR="00165555" w14:paraId="1596298C" w14:textId="77777777" w:rsidTr="002447CA">
        <w:tc>
          <w:tcPr>
            <w:tcW w:w="2582" w:type="dxa"/>
          </w:tcPr>
          <w:p w14:paraId="159C1F5C" w14:textId="16C7E79A" w:rsidR="00165555" w:rsidRDefault="00165555" w:rsidP="00D25E45">
            <w:pPr>
              <w:pStyle w:val="Bodytext1"/>
            </w:pPr>
            <w:r>
              <w:t>20% (</w:t>
            </w:r>
            <w:r w:rsidR="00A96C1B">
              <w:t>deg.</w:t>
            </w:r>
            <w:r>
              <w:t xml:space="preserve"> C)</w:t>
            </w:r>
          </w:p>
        </w:tc>
        <w:tc>
          <w:tcPr>
            <w:tcW w:w="2268" w:type="dxa"/>
          </w:tcPr>
          <w:p w14:paraId="216BD6FA" w14:textId="77777777" w:rsidR="00165555" w:rsidRPr="00D02BA0" w:rsidRDefault="00165555" w:rsidP="00D25E45">
            <w:pPr>
              <w:pStyle w:val="BodyText1centre"/>
            </w:pPr>
            <w:r w:rsidRPr="00D02BA0">
              <w:t>63</w:t>
            </w:r>
          </w:p>
        </w:tc>
        <w:tc>
          <w:tcPr>
            <w:tcW w:w="1985" w:type="dxa"/>
          </w:tcPr>
          <w:p w14:paraId="41230465" w14:textId="77777777" w:rsidR="00165555" w:rsidRPr="00D02BA0" w:rsidRDefault="00165555" w:rsidP="00D25E45">
            <w:pPr>
              <w:pStyle w:val="BodyText1centre"/>
            </w:pPr>
            <w:r w:rsidRPr="00D02BA0">
              <w:t>63.5</w:t>
            </w:r>
          </w:p>
        </w:tc>
        <w:tc>
          <w:tcPr>
            <w:tcW w:w="2410" w:type="dxa"/>
          </w:tcPr>
          <w:p w14:paraId="776C6CC8" w14:textId="77777777" w:rsidR="00165555" w:rsidRPr="00D02BA0" w:rsidRDefault="00165555" w:rsidP="00D25E45">
            <w:pPr>
              <w:pStyle w:val="BodyText1centre"/>
            </w:pPr>
          </w:p>
        </w:tc>
      </w:tr>
      <w:tr w:rsidR="00165555" w14:paraId="3D72FDCE" w14:textId="77777777" w:rsidTr="002447CA">
        <w:tc>
          <w:tcPr>
            <w:tcW w:w="2582" w:type="dxa"/>
          </w:tcPr>
          <w:p w14:paraId="3CC4A11F" w14:textId="1AB7ED4B" w:rsidR="00165555" w:rsidRDefault="00165555" w:rsidP="00D25E45">
            <w:pPr>
              <w:pStyle w:val="Bodytext1"/>
            </w:pPr>
            <w:r>
              <w:t>30% (</w:t>
            </w:r>
            <w:r w:rsidR="00A96C1B">
              <w:t>deg.</w:t>
            </w:r>
            <w:r>
              <w:t xml:space="preserve"> C)</w:t>
            </w:r>
          </w:p>
        </w:tc>
        <w:tc>
          <w:tcPr>
            <w:tcW w:w="2268" w:type="dxa"/>
          </w:tcPr>
          <w:p w14:paraId="5E66041E" w14:textId="77777777" w:rsidR="00165555" w:rsidRPr="00D02BA0" w:rsidRDefault="00165555" w:rsidP="00D25E45">
            <w:pPr>
              <w:pStyle w:val="BodyText1centre"/>
            </w:pPr>
            <w:r w:rsidRPr="00D02BA0">
              <w:t>65</w:t>
            </w:r>
          </w:p>
        </w:tc>
        <w:tc>
          <w:tcPr>
            <w:tcW w:w="1985" w:type="dxa"/>
          </w:tcPr>
          <w:p w14:paraId="0AB8D548" w14:textId="77777777" w:rsidR="00165555" w:rsidRPr="00D02BA0" w:rsidRDefault="00165555" w:rsidP="00D25E45">
            <w:pPr>
              <w:pStyle w:val="BodyText1centre"/>
            </w:pPr>
            <w:r w:rsidRPr="00D02BA0">
              <w:t>66</w:t>
            </w:r>
          </w:p>
        </w:tc>
        <w:tc>
          <w:tcPr>
            <w:tcW w:w="2410" w:type="dxa"/>
          </w:tcPr>
          <w:p w14:paraId="6FDAF196" w14:textId="77777777" w:rsidR="00165555" w:rsidRPr="00D02BA0" w:rsidRDefault="00165555" w:rsidP="00D25E45">
            <w:pPr>
              <w:pStyle w:val="BodyText1centre"/>
            </w:pPr>
          </w:p>
        </w:tc>
      </w:tr>
      <w:tr w:rsidR="00165555" w14:paraId="35EFF84B" w14:textId="77777777" w:rsidTr="002447CA">
        <w:tc>
          <w:tcPr>
            <w:tcW w:w="2582" w:type="dxa"/>
          </w:tcPr>
          <w:p w14:paraId="7F7F9A7A" w14:textId="1A18D625" w:rsidR="00165555" w:rsidRDefault="00165555" w:rsidP="00D25E45">
            <w:pPr>
              <w:pStyle w:val="Bodytext1"/>
            </w:pPr>
            <w:r>
              <w:t>40% (</w:t>
            </w:r>
            <w:r w:rsidR="00A96C1B">
              <w:t>deg.</w:t>
            </w:r>
            <w:r>
              <w:t xml:space="preserve"> C)</w:t>
            </w:r>
          </w:p>
        </w:tc>
        <w:tc>
          <w:tcPr>
            <w:tcW w:w="2268" w:type="dxa"/>
          </w:tcPr>
          <w:p w14:paraId="5D5647EF" w14:textId="77777777" w:rsidR="00165555" w:rsidRPr="00D02BA0" w:rsidRDefault="00165555" w:rsidP="00D25E45">
            <w:pPr>
              <w:pStyle w:val="BodyText1centre"/>
            </w:pPr>
            <w:r w:rsidRPr="00D02BA0">
              <w:t>67</w:t>
            </w:r>
          </w:p>
        </w:tc>
        <w:tc>
          <w:tcPr>
            <w:tcW w:w="1985" w:type="dxa"/>
          </w:tcPr>
          <w:p w14:paraId="5212815A" w14:textId="77777777" w:rsidR="00165555" w:rsidRPr="00D02BA0" w:rsidRDefault="00165555" w:rsidP="00D25E45">
            <w:pPr>
              <w:pStyle w:val="BodyText1centre"/>
            </w:pPr>
            <w:r w:rsidRPr="00D02BA0">
              <w:t>68</w:t>
            </w:r>
          </w:p>
        </w:tc>
        <w:tc>
          <w:tcPr>
            <w:tcW w:w="2410" w:type="dxa"/>
          </w:tcPr>
          <w:p w14:paraId="2AF93842" w14:textId="77777777" w:rsidR="00165555" w:rsidRPr="00D02BA0" w:rsidRDefault="00165555" w:rsidP="00D25E45">
            <w:pPr>
              <w:pStyle w:val="BodyText1centre"/>
            </w:pPr>
          </w:p>
        </w:tc>
      </w:tr>
      <w:tr w:rsidR="00165555" w14:paraId="1450AA5C" w14:textId="77777777" w:rsidTr="002447CA">
        <w:tc>
          <w:tcPr>
            <w:tcW w:w="2582" w:type="dxa"/>
          </w:tcPr>
          <w:p w14:paraId="5215378D" w14:textId="27064C91" w:rsidR="00165555" w:rsidRDefault="00165555" w:rsidP="00D25E45">
            <w:pPr>
              <w:pStyle w:val="Bodytext1"/>
            </w:pPr>
            <w:r>
              <w:t>50% (</w:t>
            </w:r>
            <w:r w:rsidR="00A96C1B">
              <w:t>deg.</w:t>
            </w:r>
            <w:r>
              <w:t xml:space="preserve"> C)</w:t>
            </w:r>
          </w:p>
        </w:tc>
        <w:tc>
          <w:tcPr>
            <w:tcW w:w="2268" w:type="dxa"/>
          </w:tcPr>
          <w:p w14:paraId="1301020E" w14:textId="77777777" w:rsidR="00165555" w:rsidRPr="00D02BA0" w:rsidRDefault="00165555" w:rsidP="00D25E45">
            <w:pPr>
              <w:pStyle w:val="BodyText1centre"/>
            </w:pPr>
            <w:r w:rsidRPr="00D02BA0">
              <w:t>68</w:t>
            </w:r>
          </w:p>
        </w:tc>
        <w:tc>
          <w:tcPr>
            <w:tcW w:w="1985" w:type="dxa"/>
          </w:tcPr>
          <w:p w14:paraId="28B880CB" w14:textId="77777777" w:rsidR="00165555" w:rsidRPr="00D02BA0" w:rsidRDefault="00165555" w:rsidP="00D25E45">
            <w:pPr>
              <w:pStyle w:val="BodyText1centre"/>
            </w:pPr>
            <w:r w:rsidRPr="00D02BA0">
              <w:t>69.5</w:t>
            </w:r>
          </w:p>
        </w:tc>
        <w:tc>
          <w:tcPr>
            <w:tcW w:w="2410" w:type="dxa"/>
          </w:tcPr>
          <w:p w14:paraId="4931BDF1" w14:textId="77777777" w:rsidR="00165555" w:rsidRPr="00D02BA0" w:rsidRDefault="00165555" w:rsidP="00D25E45">
            <w:pPr>
              <w:pStyle w:val="BodyText1centre"/>
            </w:pPr>
          </w:p>
        </w:tc>
      </w:tr>
      <w:tr w:rsidR="00165555" w14:paraId="436F77EC" w14:textId="77777777" w:rsidTr="002447CA">
        <w:tc>
          <w:tcPr>
            <w:tcW w:w="2582" w:type="dxa"/>
          </w:tcPr>
          <w:p w14:paraId="75A43CCC" w14:textId="130FD3A9" w:rsidR="00165555" w:rsidRDefault="00165555" w:rsidP="00D25E45">
            <w:pPr>
              <w:pStyle w:val="Bodytext1"/>
            </w:pPr>
            <w:r>
              <w:t>60% (</w:t>
            </w:r>
            <w:r w:rsidR="00A96C1B">
              <w:t>deg.</w:t>
            </w:r>
            <w:r>
              <w:t xml:space="preserve"> C)</w:t>
            </w:r>
          </w:p>
        </w:tc>
        <w:tc>
          <w:tcPr>
            <w:tcW w:w="2268" w:type="dxa"/>
          </w:tcPr>
          <w:p w14:paraId="38BD52D9" w14:textId="77777777" w:rsidR="00165555" w:rsidRPr="00D02BA0" w:rsidRDefault="00165555" w:rsidP="00D25E45">
            <w:pPr>
              <w:pStyle w:val="BodyText1centre"/>
            </w:pPr>
            <w:r w:rsidRPr="00D02BA0">
              <w:t>69</w:t>
            </w:r>
          </w:p>
        </w:tc>
        <w:tc>
          <w:tcPr>
            <w:tcW w:w="1985" w:type="dxa"/>
          </w:tcPr>
          <w:p w14:paraId="522028AC" w14:textId="77777777" w:rsidR="00165555" w:rsidRPr="00D02BA0" w:rsidRDefault="00165555" w:rsidP="00D25E45">
            <w:pPr>
              <w:pStyle w:val="BodyText1centre"/>
            </w:pPr>
            <w:r w:rsidRPr="00D02BA0">
              <w:t>70</w:t>
            </w:r>
          </w:p>
        </w:tc>
        <w:tc>
          <w:tcPr>
            <w:tcW w:w="2410" w:type="dxa"/>
          </w:tcPr>
          <w:p w14:paraId="36C52028" w14:textId="77777777" w:rsidR="00165555" w:rsidRPr="00D02BA0" w:rsidRDefault="00165555" w:rsidP="00D25E45">
            <w:pPr>
              <w:pStyle w:val="BodyText1centre"/>
            </w:pPr>
          </w:p>
        </w:tc>
      </w:tr>
      <w:tr w:rsidR="00165555" w14:paraId="65209783" w14:textId="77777777" w:rsidTr="002447CA">
        <w:tc>
          <w:tcPr>
            <w:tcW w:w="2582" w:type="dxa"/>
          </w:tcPr>
          <w:p w14:paraId="265866F6" w14:textId="2F837C48" w:rsidR="00165555" w:rsidRDefault="00165555" w:rsidP="00D25E45">
            <w:pPr>
              <w:pStyle w:val="Bodytext1"/>
            </w:pPr>
            <w:r>
              <w:t>70% (</w:t>
            </w:r>
            <w:r w:rsidR="00A96C1B">
              <w:t>deg.</w:t>
            </w:r>
            <w:r>
              <w:t xml:space="preserve"> C)</w:t>
            </w:r>
          </w:p>
        </w:tc>
        <w:tc>
          <w:tcPr>
            <w:tcW w:w="2268" w:type="dxa"/>
          </w:tcPr>
          <w:p w14:paraId="2872B71F" w14:textId="77777777" w:rsidR="00165555" w:rsidRPr="00D02BA0" w:rsidRDefault="00165555" w:rsidP="00D25E45">
            <w:pPr>
              <w:pStyle w:val="BodyText1centre"/>
            </w:pPr>
            <w:r w:rsidRPr="00D02BA0">
              <w:t>71.5</w:t>
            </w:r>
          </w:p>
        </w:tc>
        <w:tc>
          <w:tcPr>
            <w:tcW w:w="1985" w:type="dxa"/>
          </w:tcPr>
          <w:p w14:paraId="53E7EC3D" w14:textId="77777777" w:rsidR="00165555" w:rsidRPr="00D02BA0" w:rsidRDefault="00165555" w:rsidP="00D25E45">
            <w:pPr>
              <w:pStyle w:val="BodyText1centre"/>
            </w:pPr>
            <w:r w:rsidRPr="00D02BA0">
              <w:t>74</w:t>
            </w:r>
          </w:p>
        </w:tc>
        <w:tc>
          <w:tcPr>
            <w:tcW w:w="2410" w:type="dxa"/>
          </w:tcPr>
          <w:p w14:paraId="035EC10C" w14:textId="77777777" w:rsidR="00165555" w:rsidRPr="00D02BA0" w:rsidRDefault="00165555" w:rsidP="00D25E45">
            <w:pPr>
              <w:pStyle w:val="BodyText1centre"/>
            </w:pPr>
          </w:p>
        </w:tc>
      </w:tr>
      <w:tr w:rsidR="00165555" w14:paraId="4AD4A0A3" w14:textId="77777777" w:rsidTr="002447CA">
        <w:tc>
          <w:tcPr>
            <w:tcW w:w="2582" w:type="dxa"/>
          </w:tcPr>
          <w:p w14:paraId="2E617899" w14:textId="56B2DE9D" w:rsidR="00165555" w:rsidRDefault="00165555" w:rsidP="00D25E45">
            <w:pPr>
              <w:pStyle w:val="Bodytext1"/>
            </w:pPr>
            <w:r>
              <w:t>80% (</w:t>
            </w:r>
            <w:r w:rsidR="00A96C1B">
              <w:t>deg.</w:t>
            </w:r>
            <w:r>
              <w:t xml:space="preserve"> C)</w:t>
            </w:r>
          </w:p>
        </w:tc>
        <w:tc>
          <w:tcPr>
            <w:tcW w:w="2268" w:type="dxa"/>
          </w:tcPr>
          <w:p w14:paraId="6C5C50A8" w14:textId="77777777" w:rsidR="00165555" w:rsidRPr="00D02BA0" w:rsidRDefault="00165555" w:rsidP="00D25E45">
            <w:pPr>
              <w:pStyle w:val="BodyText1centre"/>
            </w:pPr>
            <w:r w:rsidRPr="00D02BA0">
              <w:t>93</w:t>
            </w:r>
          </w:p>
        </w:tc>
        <w:tc>
          <w:tcPr>
            <w:tcW w:w="1985" w:type="dxa"/>
          </w:tcPr>
          <w:p w14:paraId="2C8F3D63" w14:textId="77777777" w:rsidR="00165555" w:rsidRPr="00D02BA0" w:rsidRDefault="00165555" w:rsidP="00D25E45">
            <w:pPr>
              <w:pStyle w:val="BodyText1centre"/>
            </w:pPr>
            <w:r w:rsidRPr="00D02BA0">
              <w:t>100</w:t>
            </w:r>
          </w:p>
        </w:tc>
        <w:tc>
          <w:tcPr>
            <w:tcW w:w="2410" w:type="dxa"/>
          </w:tcPr>
          <w:p w14:paraId="0E32B84A" w14:textId="77777777" w:rsidR="00165555" w:rsidRPr="00D02BA0" w:rsidRDefault="00165555" w:rsidP="00D25E45">
            <w:pPr>
              <w:pStyle w:val="BodyText1centre"/>
            </w:pPr>
          </w:p>
        </w:tc>
      </w:tr>
      <w:tr w:rsidR="00165555" w14:paraId="00C9D155" w14:textId="77777777" w:rsidTr="002447CA">
        <w:tc>
          <w:tcPr>
            <w:tcW w:w="2582" w:type="dxa"/>
          </w:tcPr>
          <w:p w14:paraId="5A235811" w14:textId="21CA5C3A" w:rsidR="00165555" w:rsidRDefault="00165555" w:rsidP="00D25E45">
            <w:pPr>
              <w:pStyle w:val="Bodytext1"/>
            </w:pPr>
            <w:r>
              <w:t>90% (</w:t>
            </w:r>
            <w:r w:rsidR="00A96C1B">
              <w:t>deg.</w:t>
            </w:r>
            <w:r>
              <w:t xml:space="preserve"> C)</w:t>
            </w:r>
          </w:p>
        </w:tc>
        <w:tc>
          <w:tcPr>
            <w:tcW w:w="2268" w:type="dxa"/>
          </w:tcPr>
          <w:p w14:paraId="18F66FA0" w14:textId="77777777" w:rsidR="00165555" w:rsidRPr="00D02BA0" w:rsidRDefault="00165555" w:rsidP="00D25E45">
            <w:pPr>
              <w:pStyle w:val="BodyText1centre"/>
            </w:pPr>
            <w:r w:rsidRPr="00D02BA0">
              <w:t>106</w:t>
            </w:r>
          </w:p>
        </w:tc>
        <w:tc>
          <w:tcPr>
            <w:tcW w:w="1985" w:type="dxa"/>
          </w:tcPr>
          <w:p w14:paraId="412512BC" w14:textId="77777777" w:rsidR="00165555" w:rsidRPr="00D02BA0" w:rsidRDefault="00165555" w:rsidP="00D25E45">
            <w:pPr>
              <w:pStyle w:val="BodyText1centre"/>
            </w:pPr>
            <w:r w:rsidRPr="00D02BA0">
              <w:t>112</w:t>
            </w:r>
          </w:p>
        </w:tc>
        <w:tc>
          <w:tcPr>
            <w:tcW w:w="2410" w:type="dxa"/>
          </w:tcPr>
          <w:p w14:paraId="464C8652" w14:textId="77777777" w:rsidR="00165555" w:rsidRPr="00D02BA0" w:rsidRDefault="00165555" w:rsidP="00D25E45">
            <w:pPr>
              <w:pStyle w:val="BodyText1centre"/>
            </w:pPr>
          </w:p>
        </w:tc>
      </w:tr>
      <w:tr w:rsidR="00165555" w14:paraId="710F80B3" w14:textId="77777777" w:rsidTr="002447CA">
        <w:tc>
          <w:tcPr>
            <w:tcW w:w="2582" w:type="dxa"/>
          </w:tcPr>
          <w:p w14:paraId="59705FAD" w14:textId="3489CE9F" w:rsidR="00165555" w:rsidRDefault="00165555" w:rsidP="00D25E45">
            <w:pPr>
              <w:pStyle w:val="Bodytext1"/>
            </w:pPr>
            <w:r>
              <w:t>95% (</w:t>
            </w:r>
            <w:r w:rsidR="00A96C1B">
              <w:t>deg.</w:t>
            </w:r>
            <w:r>
              <w:t xml:space="preserve"> C)</w:t>
            </w:r>
          </w:p>
        </w:tc>
        <w:tc>
          <w:tcPr>
            <w:tcW w:w="2268" w:type="dxa"/>
          </w:tcPr>
          <w:p w14:paraId="471359B9" w14:textId="77777777" w:rsidR="00165555" w:rsidRPr="00D02BA0" w:rsidRDefault="00165555" w:rsidP="00D25E45">
            <w:pPr>
              <w:pStyle w:val="BodyText1centre"/>
            </w:pPr>
            <w:r w:rsidRPr="00D02BA0">
              <w:t>121</w:t>
            </w:r>
          </w:p>
        </w:tc>
        <w:tc>
          <w:tcPr>
            <w:tcW w:w="1985" w:type="dxa"/>
          </w:tcPr>
          <w:p w14:paraId="4C65E666" w14:textId="77777777" w:rsidR="00165555" w:rsidRPr="00D02BA0" w:rsidRDefault="00165555" w:rsidP="00D25E45">
            <w:pPr>
              <w:pStyle w:val="BodyText1centre"/>
            </w:pPr>
            <w:r w:rsidRPr="00D02BA0">
              <w:t>122</w:t>
            </w:r>
          </w:p>
        </w:tc>
        <w:tc>
          <w:tcPr>
            <w:tcW w:w="2410" w:type="dxa"/>
          </w:tcPr>
          <w:p w14:paraId="7C44A8DF" w14:textId="77777777" w:rsidR="00165555" w:rsidRPr="00D02BA0" w:rsidRDefault="00165555" w:rsidP="00D25E45">
            <w:pPr>
              <w:pStyle w:val="BodyText1centre"/>
            </w:pPr>
            <w:r w:rsidRPr="00D02BA0">
              <w:t>150</w:t>
            </w:r>
          </w:p>
        </w:tc>
      </w:tr>
      <w:tr w:rsidR="00165555" w14:paraId="07C29F8C" w14:textId="77777777" w:rsidTr="002447CA">
        <w:tc>
          <w:tcPr>
            <w:tcW w:w="2582" w:type="dxa"/>
          </w:tcPr>
          <w:p w14:paraId="7AC93F72" w14:textId="1798C631" w:rsidR="00165555" w:rsidRDefault="00165555" w:rsidP="00D25E45">
            <w:pPr>
              <w:pStyle w:val="Bodytext1"/>
            </w:pPr>
            <w:r>
              <w:t>98% (</w:t>
            </w:r>
            <w:r w:rsidR="00A96C1B">
              <w:t>deg.</w:t>
            </w:r>
            <w:r>
              <w:t xml:space="preserve"> C)</w:t>
            </w:r>
          </w:p>
        </w:tc>
        <w:tc>
          <w:tcPr>
            <w:tcW w:w="2268" w:type="dxa"/>
          </w:tcPr>
          <w:p w14:paraId="1593F253" w14:textId="77777777" w:rsidR="00165555" w:rsidRPr="00D02BA0" w:rsidRDefault="00165555" w:rsidP="00D25E45">
            <w:pPr>
              <w:pStyle w:val="BodyText1centre"/>
            </w:pPr>
            <w:r w:rsidRPr="00D02BA0">
              <w:t>134</w:t>
            </w:r>
          </w:p>
        </w:tc>
        <w:tc>
          <w:tcPr>
            <w:tcW w:w="1985" w:type="dxa"/>
          </w:tcPr>
          <w:p w14:paraId="67C42202" w14:textId="77777777" w:rsidR="00165555" w:rsidRPr="00D02BA0" w:rsidRDefault="00165555" w:rsidP="00D25E45">
            <w:pPr>
              <w:pStyle w:val="BodyText1centre"/>
            </w:pPr>
            <w:r w:rsidRPr="00D02BA0">
              <w:t>134</w:t>
            </w:r>
          </w:p>
        </w:tc>
        <w:tc>
          <w:tcPr>
            <w:tcW w:w="2410" w:type="dxa"/>
          </w:tcPr>
          <w:p w14:paraId="6A5987FB" w14:textId="77777777" w:rsidR="00165555" w:rsidRPr="00D02BA0" w:rsidRDefault="00165555" w:rsidP="00D25E45">
            <w:pPr>
              <w:pStyle w:val="BodyText1centre"/>
            </w:pPr>
            <w:r w:rsidRPr="00D02BA0">
              <w:t>164</w:t>
            </w:r>
          </w:p>
        </w:tc>
      </w:tr>
      <w:tr w:rsidR="00165555" w14:paraId="3761B5C6" w14:textId="77777777" w:rsidTr="002447CA">
        <w:tc>
          <w:tcPr>
            <w:tcW w:w="2582" w:type="dxa"/>
          </w:tcPr>
          <w:p w14:paraId="506F7EE5" w14:textId="101F3928" w:rsidR="00165555" w:rsidRDefault="00165555" w:rsidP="00D25E45">
            <w:pPr>
              <w:pStyle w:val="Bodytext1"/>
            </w:pPr>
            <w:r>
              <w:lastRenderedPageBreak/>
              <w:t>%</w:t>
            </w:r>
            <w:r w:rsidR="00D02BA0">
              <w:t xml:space="preserve"> </w:t>
            </w:r>
            <w:r>
              <w:t>Rec</w:t>
            </w:r>
            <w:r w:rsidR="00D02BA0">
              <w:t>overed</w:t>
            </w:r>
            <w:r>
              <w:t xml:space="preserve"> to 75</w:t>
            </w:r>
            <w:r w:rsidR="00A0198B" w:rsidRPr="00A0198B">
              <w:rPr>
                <w:vertAlign w:val="superscript"/>
              </w:rPr>
              <w:t>O</w:t>
            </w:r>
            <w:r>
              <w:t>C</w:t>
            </w:r>
          </w:p>
        </w:tc>
        <w:tc>
          <w:tcPr>
            <w:tcW w:w="2268" w:type="dxa"/>
          </w:tcPr>
          <w:p w14:paraId="60640A81" w14:textId="77777777" w:rsidR="00165555" w:rsidRPr="00D02BA0" w:rsidRDefault="00165555" w:rsidP="00D25E45">
            <w:pPr>
              <w:pStyle w:val="BodyText1centre"/>
            </w:pPr>
            <w:r w:rsidRPr="00D02BA0">
              <w:t>75</w:t>
            </w:r>
          </w:p>
        </w:tc>
        <w:tc>
          <w:tcPr>
            <w:tcW w:w="1985" w:type="dxa"/>
          </w:tcPr>
          <w:p w14:paraId="78F3E59B" w14:textId="77777777" w:rsidR="00165555" w:rsidRPr="00D02BA0" w:rsidRDefault="00165555" w:rsidP="00D25E45">
            <w:pPr>
              <w:pStyle w:val="BodyText1centre"/>
            </w:pPr>
            <w:r w:rsidRPr="00D02BA0">
              <w:t>71</w:t>
            </w:r>
          </w:p>
        </w:tc>
        <w:tc>
          <w:tcPr>
            <w:tcW w:w="2410" w:type="dxa"/>
          </w:tcPr>
          <w:p w14:paraId="3FBC56FB" w14:textId="77777777" w:rsidR="00165555" w:rsidRPr="00D02BA0" w:rsidRDefault="00165555" w:rsidP="00D25E45">
            <w:pPr>
              <w:pStyle w:val="BodyText1centre"/>
            </w:pPr>
            <w:r w:rsidRPr="00D02BA0">
              <w:t>23.5%</w:t>
            </w:r>
          </w:p>
        </w:tc>
      </w:tr>
      <w:tr w:rsidR="00165555" w14:paraId="47D9505D" w14:textId="77777777" w:rsidTr="002447CA">
        <w:tc>
          <w:tcPr>
            <w:tcW w:w="2582" w:type="dxa"/>
          </w:tcPr>
          <w:p w14:paraId="3A87378F" w14:textId="18E06702" w:rsidR="00165555" w:rsidRDefault="00165555" w:rsidP="00D25E45">
            <w:pPr>
              <w:pStyle w:val="Bodytext1"/>
            </w:pPr>
            <w:r>
              <w:t>%</w:t>
            </w:r>
            <w:r w:rsidR="00D02BA0">
              <w:t xml:space="preserve"> </w:t>
            </w:r>
            <w:r>
              <w:t>Rec</w:t>
            </w:r>
            <w:r w:rsidR="00D02BA0">
              <w:t>overed</w:t>
            </w:r>
            <w:r>
              <w:t xml:space="preserve"> to 100</w:t>
            </w:r>
            <w:r w:rsidR="00A0198B" w:rsidRPr="00A0198B">
              <w:rPr>
                <w:vertAlign w:val="superscript"/>
              </w:rPr>
              <w:t>O</w:t>
            </w:r>
            <w:r>
              <w:t>C</w:t>
            </w:r>
          </w:p>
        </w:tc>
        <w:tc>
          <w:tcPr>
            <w:tcW w:w="2268" w:type="dxa"/>
          </w:tcPr>
          <w:p w14:paraId="706B3F7D" w14:textId="77777777" w:rsidR="00165555" w:rsidRPr="00D02BA0" w:rsidRDefault="00165555" w:rsidP="00D25E45">
            <w:pPr>
              <w:pStyle w:val="BodyText1centre"/>
            </w:pPr>
            <w:r w:rsidRPr="00D02BA0">
              <w:t>85</w:t>
            </w:r>
          </w:p>
        </w:tc>
        <w:tc>
          <w:tcPr>
            <w:tcW w:w="1985" w:type="dxa"/>
          </w:tcPr>
          <w:p w14:paraId="5D6F96BE" w14:textId="77777777" w:rsidR="00165555" w:rsidRPr="00D02BA0" w:rsidRDefault="00165555" w:rsidP="00D25E45">
            <w:pPr>
              <w:pStyle w:val="BodyText1centre"/>
            </w:pPr>
            <w:r w:rsidRPr="00D02BA0">
              <w:t>80</w:t>
            </w:r>
          </w:p>
        </w:tc>
        <w:tc>
          <w:tcPr>
            <w:tcW w:w="2410" w:type="dxa"/>
          </w:tcPr>
          <w:p w14:paraId="1CF6EC70" w14:textId="77777777" w:rsidR="00165555" w:rsidRPr="00D02BA0" w:rsidRDefault="00165555" w:rsidP="00D25E45">
            <w:pPr>
              <w:pStyle w:val="BodyText1centre"/>
            </w:pPr>
            <w:r w:rsidRPr="00D02BA0">
              <w:t>61%</w:t>
            </w:r>
          </w:p>
        </w:tc>
      </w:tr>
      <w:tr w:rsidR="00165555" w14:paraId="1649168B" w14:textId="77777777" w:rsidTr="002447CA">
        <w:tc>
          <w:tcPr>
            <w:tcW w:w="2582" w:type="dxa"/>
          </w:tcPr>
          <w:p w14:paraId="76ECEB28" w14:textId="73DC8965" w:rsidR="00165555" w:rsidRDefault="00165555" w:rsidP="00D25E45">
            <w:pPr>
              <w:pStyle w:val="Bodytext1"/>
            </w:pPr>
            <w:r>
              <w:t>%</w:t>
            </w:r>
            <w:r w:rsidR="00D02BA0">
              <w:t xml:space="preserve"> </w:t>
            </w:r>
            <w:r>
              <w:t>Rec</w:t>
            </w:r>
            <w:r w:rsidR="00D02BA0">
              <w:t>overed</w:t>
            </w:r>
            <w:r>
              <w:t xml:space="preserve"> to 150</w:t>
            </w:r>
            <w:r w:rsidR="00A0198B" w:rsidRPr="00A0198B">
              <w:rPr>
                <w:vertAlign w:val="superscript"/>
              </w:rPr>
              <w:t>O</w:t>
            </w:r>
            <w:r>
              <w:t>C</w:t>
            </w:r>
          </w:p>
        </w:tc>
        <w:tc>
          <w:tcPr>
            <w:tcW w:w="2268" w:type="dxa"/>
          </w:tcPr>
          <w:p w14:paraId="7A064288" w14:textId="77777777" w:rsidR="00165555" w:rsidRPr="00D02BA0" w:rsidRDefault="00165555" w:rsidP="00D25E45">
            <w:pPr>
              <w:pStyle w:val="BodyText1centre"/>
            </w:pPr>
            <w:r w:rsidRPr="00D02BA0">
              <w:t>-</w:t>
            </w:r>
          </w:p>
        </w:tc>
        <w:tc>
          <w:tcPr>
            <w:tcW w:w="1985" w:type="dxa"/>
          </w:tcPr>
          <w:p w14:paraId="5D3355EA" w14:textId="77777777" w:rsidR="00165555" w:rsidRPr="00D02BA0" w:rsidRDefault="00165555" w:rsidP="00D25E45">
            <w:pPr>
              <w:pStyle w:val="BodyText1centre"/>
            </w:pPr>
            <w:r w:rsidRPr="00D02BA0">
              <w:t>-</w:t>
            </w:r>
          </w:p>
        </w:tc>
        <w:tc>
          <w:tcPr>
            <w:tcW w:w="2410" w:type="dxa"/>
          </w:tcPr>
          <w:p w14:paraId="1573CB40" w14:textId="77777777" w:rsidR="00165555" w:rsidRPr="00D02BA0" w:rsidRDefault="00165555" w:rsidP="00D25E45">
            <w:pPr>
              <w:pStyle w:val="BodyText1centre"/>
            </w:pPr>
            <w:r w:rsidRPr="00D02BA0">
              <w:t>95%</w:t>
            </w:r>
          </w:p>
        </w:tc>
      </w:tr>
      <w:tr w:rsidR="00165555" w14:paraId="54D93F33" w14:textId="77777777" w:rsidTr="002447CA">
        <w:tc>
          <w:tcPr>
            <w:tcW w:w="2582" w:type="dxa"/>
          </w:tcPr>
          <w:p w14:paraId="0CF28022" w14:textId="4562FE96" w:rsidR="00165555" w:rsidRDefault="00165555" w:rsidP="00D25E45">
            <w:pPr>
              <w:pStyle w:val="Bodytext1"/>
            </w:pPr>
            <w:r>
              <w:t>Water tolerance</w:t>
            </w:r>
            <w:r w:rsidR="00FC64FB">
              <w:fldChar w:fldCharType="begin"/>
            </w:r>
            <w:r w:rsidR="00FC64FB">
              <w:instrText xml:space="preserve"> XE "</w:instrText>
            </w:r>
            <w:r w:rsidR="00FC64FB" w:rsidRPr="003F308D">
              <w:instrText>Water tolerance</w:instrText>
            </w:r>
            <w:r w:rsidR="00FC64FB">
              <w:instrText xml:space="preserve">" </w:instrText>
            </w:r>
            <w:r w:rsidR="00FC64FB">
              <w:fldChar w:fldCharType="end"/>
            </w:r>
          </w:p>
        </w:tc>
        <w:tc>
          <w:tcPr>
            <w:tcW w:w="2268" w:type="dxa"/>
          </w:tcPr>
          <w:p w14:paraId="4E2A3D37" w14:textId="1908278D" w:rsidR="00165555" w:rsidRDefault="00165555" w:rsidP="00D25E45">
            <w:pPr>
              <w:pStyle w:val="Bodytext1"/>
            </w:pPr>
            <w:r>
              <w:t xml:space="preserve">1.5% add water completely </w:t>
            </w:r>
            <w:r w:rsidR="005609CE">
              <w:t>soluble</w:t>
            </w:r>
            <w:r>
              <w:t>% add water slight alcohol separation</w:t>
            </w:r>
          </w:p>
        </w:tc>
        <w:tc>
          <w:tcPr>
            <w:tcW w:w="1985" w:type="dxa"/>
          </w:tcPr>
          <w:p w14:paraId="457B4EE8" w14:textId="77777777" w:rsidR="00165555" w:rsidRDefault="00165555" w:rsidP="00D25E45">
            <w:pPr>
              <w:pStyle w:val="BodyText1centre"/>
            </w:pPr>
          </w:p>
        </w:tc>
        <w:tc>
          <w:tcPr>
            <w:tcW w:w="2410" w:type="dxa"/>
          </w:tcPr>
          <w:p w14:paraId="268EF1A6" w14:textId="77777777" w:rsidR="00165555" w:rsidRDefault="00165555" w:rsidP="00D25E45">
            <w:pPr>
              <w:pStyle w:val="BodyText1centre"/>
            </w:pPr>
          </w:p>
        </w:tc>
      </w:tr>
      <w:tr w:rsidR="00165555" w14:paraId="4090612E" w14:textId="77777777" w:rsidTr="002447CA">
        <w:tc>
          <w:tcPr>
            <w:tcW w:w="2582" w:type="dxa"/>
          </w:tcPr>
          <w:p w14:paraId="2D5A75D3" w14:textId="77777777" w:rsidR="00165555" w:rsidRDefault="00165555" w:rsidP="00D25E45">
            <w:pPr>
              <w:pStyle w:val="Bodytext1"/>
            </w:pPr>
            <w:r>
              <w:t>Comments</w:t>
            </w:r>
          </w:p>
        </w:tc>
        <w:tc>
          <w:tcPr>
            <w:tcW w:w="2268" w:type="dxa"/>
          </w:tcPr>
          <w:p w14:paraId="0266E185" w14:textId="77777777" w:rsidR="00165555" w:rsidRDefault="00165555" w:rsidP="00D25E45">
            <w:pPr>
              <w:pStyle w:val="Bodytext1"/>
            </w:pPr>
            <w:r>
              <w:t>Strong smell Benzol</w:t>
            </w:r>
            <w:r w:rsidR="008B0BAB">
              <w:t>.</w:t>
            </w:r>
            <w:r w:rsidR="00D02BA0">
              <w:t xml:space="preserve"> </w:t>
            </w:r>
            <w:r>
              <w:t>No evidence of cracked spirit</w:t>
            </w:r>
          </w:p>
        </w:tc>
        <w:tc>
          <w:tcPr>
            <w:tcW w:w="1985" w:type="dxa"/>
          </w:tcPr>
          <w:p w14:paraId="3FE651D4" w14:textId="77777777" w:rsidR="00165555" w:rsidRDefault="00165555" w:rsidP="00D25E45">
            <w:pPr>
              <w:pStyle w:val="BodyText1centre"/>
            </w:pPr>
          </w:p>
        </w:tc>
        <w:tc>
          <w:tcPr>
            <w:tcW w:w="2410" w:type="dxa"/>
          </w:tcPr>
          <w:p w14:paraId="01DE19CC" w14:textId="77777777" w:rsidR="00165555" w:rsidRDefault="00165555" w:rsidP="00D25E45">
            <w:pPr>
              <w:pStyle w:val="BodyText1centre"/>
            </w:pPr>
          </w:p>
        </w:tc>
      </w:tr>
    </w:tbl>
    <w:p w14:paraId="7DECF2C8" w14:textId="036FF8D1" w:rsidR="006749AA" w:rsidRDefault="006749AA" w:rsidP="007D26CD">
      <w:pPr>
        <w:pStyle w:val="BodyText"/>
      </w:pPr>
      <w:r>
        <w:t>The composition of the Italian aviation gasoline</w:t>
      </w:r>
      <w:r w:rsidR="00FC64FB">
        <w:fldChar w:fldCharType="begin"/>
      </w:r>
      <w:r w:rsidR="00FC64FB">
        <w:instrText xml:space="preserve"> XE "</w:instrText>
      </w:r>
      <w:r w:rsidR="00FC64FB" w:rsidRPr="00CD4A43">
        <w:instrText>aviation gasoline</w:instrText>
      </w:r>
      <w:r w:rsidR="00FC64FB">
        <w:instrText xml:space="preserve">" </w:instrText>
      </w:r>
      <w:r w:rsidR="00FC64FB">
        <w:fldChar w:fldCharType="end"/>
      </w:r>
      <w:r w:rsidR="008B0BAB">
        <w:t xml:space="preserve"> [</w:t>
      </w:r>
      <w:r w:rsidR="008B0BAB" w:rsidRPr="008B0BAB">
        <w:t>Italian Aviation Benzine</w:t>
      </w:r>
      <w:r w:rsidR="00FC64FB">
        <w:fldChar w:fldCharType="begin"/>
      </w:r>
      <w:r w:rsidR="00FC64FB">
        <w:instrText xml:space="preserve"> XE "</w:instrText>
      </w:r>
      <w:r w:rsidR="00FC64FB" w:rsidRPr="00147E26">
        <w:instrText>Italian Aviation Benzine</w:instrText>
      </w:r>
      <w:r w:rsidR="00FC64FB">
        <w:instrText xml:space="preserve">" </w:instrText>
      </w:r>
      <w:r w:rsidR="00FC64FB">
        <w:fldChar w:fldCharType="end"/>
      </w:r>
      <w:r w:rsidR="008B0BAB" w:rsidRPr="008B0BAB">
        <w:t xml:space="preserve"> ex dump Capuzzo</w:t>
      </w:r>
      <w:r w:rsidR="00FC64FB">
        <w:fldChar w:fldCharType="begin"/>
      </w:r>
      <w:r w:rsidR="00FC64FB">
        <w:instrText xml:space="preserve"> XE "</w:instrText>
      </w:r>
      <w:r w:rsidR="00FC64FB" w:rsidRPr="001635A5">
        <w:instrText>Capuzzo</w:instrText>
      </w:r>
      <w:r w:rsidR="00FC64FB">
        <w:instrText xml:space="preserve">" </w:instrText>
      </w:r>
      <w:r w:rsidR="00FC64FB">
        <w:fldChar w:fldCharType="end"/>
      </w:r>
      <w:r w:rsidR="008B0BAB" w:rsidRPr="008B0BAB">
        <w:t xml:space="preserve"> Rd.</w:t>
      </w:r>
      <w:r w:rsidR="008B0BAB">
        <w:t>]</w:t>
      </w:r>
      <w:r>
        <w:t xml:space="preserve"> can be illustrated by the PONA distribution</w:t>
      </w:r>
      <w:r w:rsidR="001A5B99">
        <w:fldChar w:fldCharType="begin"/>
      </w:r>
      <w:r w:rsidR="001A5B99">
        <w:instrText xml:space="preserve"> XE "</w:instrText>
      </w:r>
      <w:r w:rsidR="001A5B99" w:rsidRPr="00A84278">
        <w:instrText>PONA distribution</w:instrText>
      </w:r>
      <w:r w:rsidR="001A5B99">
        <w:instrText xml:space="preserve">" </w:instrText>
      </w:r>
      <w:r w:rsidR="001A5B99">
        <w:fldChar w:fldCharType="end"/>
      </w:r>
      <w:r>
        <w:t xml:space="preserve"> which is similar to the Allies aviation gasoline</w:t>
      </w:r>
      <w:r w:rsidR="008B0BAB">
        <w:t>,</w:t>
      </w:r>
      <w:r>
        <w:t xml:space="preserve"> most likely due to the use of straight run gasoline</w:t>
      </w:r>
      <w:r w:rsidR="00FC64FB">
        <w:fldChar w:fldCharType="begin"/>
      </w:r>
      <w:r w:rsidR="00FC64FB">
        <w:instrText xml:space="preserve"> XE "</w:instrText>
      </w:r>
      <w:r w:rsidR="00FC64FB" w:rsidRPr="00F92E59">
        <w:instrText>straight run gasoline</w:instrText>
      </w:r>
      <w:r w:rsidR="00FC64FB">
        <w:instrText xml:space="preserve">" </w:instrText>
      </w:r>
      <w:r w:rsidR="00FC64FB">
        <w:fldChar w:fldCharType="end"/>
      </w:r>
      <w:r>
        <w:t xml:space="preserve"> with a high TEL</w:t>
      </w:r>
      <w:r w:rsidR="00FC64FB">
        <w:fldChar w:fldCharType="begin"/>
      </w:r>
      <w:r w:rsidR="00FC64FB">
        <w:instrText xml:space="preserve"> XE "</w:instrText>
      </w:r>
      <w:r w:rsidR="00FC64FB" w:rsidRPr="00F538ED">
        <w:instrText>TEL</w:instrText>
      </w:r>
      <w:r w:rsidR="00FC64FB">
        <w:instrText xml:space="preserve">" </w:instrText>
      </w:r>
      <w:r w:rsidR="00FC64FB">
        <w:fldChar w:fldCharType="end"/>
      </w:r>
      <w:r>
        <w:t xml:space="preserve"> content. This particular fuel did not have any alcohol</w:t>
      </w:r>
      <w:r w:rsidR="001A5B99">
        <w:fldChar w:fldCharType="begin"/>
      </w:r>
      <w:r w:rsidR="001A5B99">
        <w:instrText xml:space="preserve"> XE "</w:instrText>
      </w:r>
      <w:r w:rsidR="001A5B99" w:rsidRPr="005A182E">
        <w:instrText>alcohol</w:instrText>
      </w:r>
      <w:r w:rsidR="001A5B99">
        <w:instrText xml:space="preserve">" </w:instrText>
      </w:r>
      <w:r w:rsidR="001A5B99">
        <w:fldChar w:fldCharType="end"/>
      </w:r>
      <w:r>
        <w:t xml:space="preserve"> content.</w:t>
      </w:r>
    </w:p>
    <w:p w14:paraId="062AE808" w14:textId="29CF7199" w:rsidR="006749AA" w:rsidRPr="002B5D67" w:rsidRDefault="002B5D67" w:rsidP="002141EF">
      <w:pPr>
        <w:pStyle w:val="StyleCaptionBefore6ptAfter6pt"/>
      </w:pPr>
      <w:r w:rsidRPr="002B5D67">
        <w:t xml:space="preserve">Graph </w:t>
      </w:r>
      <w:r w:rsidR="00B14BF0">
        <w:fldChar w:fldCharType="begin"/>
      </w:r>
      <w:r w:rsidR="00B14BF0">
        <w:instrText xml:space="preserve"> SEQ Graph \* ARABIC </w:instrText>
      </w:r>
      <w:r w:rsidR="00B14BF0">
        <w:fldChar w:fldCharType="separate"/>
      </w:r>
      <w:r w:rsidR="004A0099">
        <w:rPr>
          <w:noProof/>
        </w:rPr>
        <w:t>1</w:t>
      </w:r>
      <w:r w:rsidR="00B14BF0">
        <w:rPr>
          <w:noProof/>
        </w:rPr>
        <w:fldChar w:fldCharType="end"/>
      </w:r>
      <w:r w:rsidR="006749AA" w:rsidRPr="002B5D67">
        <w:t>. Italian Avgas 87</w:t>
      </w:r>
      <w:r w:rsidR="001A5B99">
        <w:fldChar w:fldCharType="begin"/>
      </w:r>
      <w:r w:rsidR="001A5B99">
        <w:instrText xml:space="preserve"> XE "</w:instrText>
      </w:r>
      <w:r w:rsidR="001A5B99" w:rsidRPr="005265E9">
        <w:instrText>Avgas 87</w:instrText>
      </w:r>
      <w:r w:rsidR="001A5B99">
        <w:instrText xml:space="preserve">" </w:instrText>
      </w:r>
      <w:r w:rsidR="001A5B99">
        <w:fldChar w:fldCharType="end"/>
      </w:r>
      <w:r w:rsidR="006749AA" w:rsidRPr="002B5D67">
        <w:t xml:space="preserve"> MON Grade 1941- PONA Distribution</w:t>
      </w:r>
      <w:r w:rsidR="003C5E1D">
        <w:fldChar w:fldCharType="begin"/>
      </w:r>
      <w:r w:rsidR="003C5E1D">
        <w:instrText xml:space="preserve"> XE "</w:instrText>
      </w:r>
      <w:r w:rsidR="003C5E1D" w:rsidRPr="009D4C5A">
        <w:instrText>PONA Distribution</w:instrText>
      </w:r>
      <w:r w:rsidR="003C5E1D">
        <w:instrText xml:space="preserve">" </w:instrText>
      </w:r>
      <w:r w:rsidR="003C5E1D">
        <w:fldChar w:fldCharType="end"/>
      </w:r>
      <w:r w:rsidR="00F357DC">
        <w:t>.</w:t>
      </w:r>
    </w:p>
    <w:p w14:paraId="37143AAC" w14:textId="77777777" w:rsidR="006749AA" w:rsidRPr="006749AA" w:rsidRDefault="004F37A0" w:rsidP="007D26CD">
      <w:pPr>
        <w:pStyle w:val="BodyText"/>
      </w:pPr>
      <w:r w:rsidRPr="006749AA">
        <w:rPr>
          <w:noProof/>
          <w:lang w:eastAsia="en-AU"/>
        </w:rPr>
        <w:drawing>
          <wp:inline distT="0" distB="0" distL="0" distR="0" wp14:anchorId="3BAFA76E" wp14:editId="5CB6EB5E">
            <wp:extent cx="5761355" cy="4240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4240530"/>
                    </a:xfrm>
                    <a:prstGeom prst="rect">
                      <a:avLst/>
                    </a:prstGeom>
                    <a:noFill/>
                    <a:ln>
                      <a:noFill/>
                    </a:ln>
                  </pic:spPr>
                </pic:pic>
              </a:graphicData>
            </a:graphic>
          </wp:inline>
        </w:drawing>
      </w:r>
    </w:p>
    <w:p w14:paraId="1E1BA211" w14:textId="1C517910" w:rsidR="002B5D67" w:rsidRDefault="006749AA" w:rsidP="007D26CD">
      <w:pPr>
        <w:pStyle w:val="BodyText"/>
      </w:pPr>
      <w:r>
        <w:t>Another feature of the Italian aviation fuels (87 MON</w:t>
      </w:r>
      <w:r w:rsidR="001A5B99">
        <w:fldChar w:fldCharType="begin"/>
      </w:r>
      <w:r w:rsidR="001A5B99">
        <w:instrText xml:space="preserve"> XE "</w:instrText>
      </w:r>
      <w:r w:rsidR="001A5B99" w:rsidRPr="00A86A65">
        <w:instrText>87 MON</w:instrText>
      </w:r>
      <w:r w:rsidR="001A5B99">
        <w:instrText xml:space="preserve">" </w:instrText>
      </w:r>
      <w:r w:rsidR="001A5B99">
        <w:fldChar w:fldCharType="end"/>
      </w:r>
      <w:r>
        <w:t xml:space="preserve"> grade) was the use of Alcohol</w:t>
      </w:r>
      <w:r w:rsidR="00DD6F78">
        <w:fldChar w:fldCharType="begin"/>
      </w:r>
      <w:r w:rsidR="00DD6F78">
        <w:instrText xml:space="preserve"> XE "</w:instrText>
      </w:r>
      <w:r w:rsidR="00DD6F78" w:rsidRPr="00F42957">
        <w:instrText>Alcohol</w:instrText>
      </w:r>
      <w:r w:rsidR="00DD6F78">
        <w:instrText xml:space="preserve">" </w:instrText>
      </w:r>
      <w:r w:rsidR="00DD6F78">
        <w:fldChar w:fldCharType="end"/>
      </w:r>
      <w:r>
        <w:t xml:space="preserve"> in particular Methanol</w:t>
      </w:r>
      <w:r w:rsidR="003C5E1D">
        <w:fldChar w:fldCharType="begin"/>
      </w:r>
      <w:r w:rsidR="003C5E1D">
        <w:instrText xml:space="preserve"> XE "</w:instrText>
      </w:r>
      <w:r w:rsidR="003C5E1D" w:rsidRPr="006C3CD7">
        <w:instrText>Methanol</w:instrText>
      </w:r>
      <w:r w:rsidR="003C5E1D">
        <w:instrText xml:space="preserve">" </w:instrText>
      </w:r>
      <w:r w:rsidR="003C5E1D">
        <w:fldChar w:fldCharType="end"/>
      </w:r>
      <w:r>
        <w:t xml:space="preserve"> (Methyl Alcohol</w:t>
      </w:r>
      <w:r w:rsidR="007E1458">
        <w:fldChar w:fldCharType="begin"/>
      </w:r>
      <w:r w:rsidR="007E1458">
        <w:instrText xml:space="preserve"> XE "</w:instrText>
      </w:r>
      <w:r w:rsidR="007E1458" w:rsidRPr="00012CBB">
        <w:instrText>Methyl Alcohol</w:instrText>
      </w:r>
      <w:r w:rsidR="007E1458">
        <w:instrText xml:space="preserve">" </w:instrText>
      </w:r>
      <w:r w:rsidR="007E1458">
        <w:fldChar w:fldCharType="end"/>
      </w:r>
      <w:r>
        <w:t>). This may have been a carry-over from the halcyon days of the Schneider Trophy</w:t>
      </w:r>
      <w:r w:rsidR="00DD6F78">
        <w:fldChar w:fldCharType="begin"/>
      </w:r>
      <w:r w:rsidR="00DD6F78">
        <w:instrText xml:space="preserve"> XE "</w:instrText>
      </w:r>
      <w:r w:rsidR="00DD6F78" w:rsidRPr="005A26AC">
        <w:instrText>Schneider Trophy</w:instrText>
      </w:r>
      <w:r w:rsidR="00DD6F78">
        <w:instrText xml:space="preserve">" </w:instrText>
      </w:r>
      <w:r w:rsidR="00DD6F78">
        <w:fldChar w:fldCharType="end"/>
      </w:r>
      <w:r>
        <w:t xml:space="preserve"> in the 1930’s when alcohol fuels were popular </w:t>
      </w:r>
      <w:r w:rsidR="00A8745A">
        <w:t xml:space="preserve">racing fuels </w:t>
      </w:r>
      <w:r w:rsidR="002B5D67">
        <w:t>and the Italians with their sleek Macchi seaplanes</w:t>
      </w:r>
      <w:r w:rsidR="001A5B99">
        <w:fldChar w:fldCharType="begin"/>
      </w:r>
      <w:r w:rsidR="001A5B99">
        <w:instrText xml:space="preserve"> XE "</w:instrText>
      </w:r>
      <w:r w:rsidR="001A5B99" w:rsidRPr="003B730A">
        <w:instrText>Macchi seaplanes</w:instrText>
      </w:r>
      <w:r w:rsidR="001A5B99">
        <w:instrText xml:space="preserve">" </w:instrText>
      </w:r>
      <w:r w:rsidR="001A5B99">
        <w:fldChar w:fldCharType="end"/>
      </w:r>
      <w:r w:rsidR="002B5D67">
        <w:t xml:space="preserve"> were fierce competitors </w:t>
      </w:r>
      <w:r w:rsidR="00235682">
        <w:t xml:space="preserve">(refer Chapter 3). </w:t>
      </w:r>
      <w:r>
        <w:t xml:space="preserve"> </w:t>
      </w:r>
      <w:r w:rsidR="002B5D67">
        <w:t>Th</w:t>
      </w:r>
      <w:r w:rsidR="00A8745A">
        <w:t xml:space="preserve">e presence of Methanol </w:t>
      </w:r>
      <w:r w:rsidR="002B5D67">
        <w:t xml:space="preserve">is evident in the distillation curve of the gasoline from </w:t>
      </w:r>
      <w:r w:rsidR="002B5D67" w:rsidRPr="002B5D67">
        <w:t>Avaizione Tara K</w:t>
      </w:r>
      <w:r w:rsidR="001A5B99">
        <w:fldChar w:fldCharType="begin"/>
      </w:r>
      <w:r w:rsidR="001A5B99">
        <w:instrText xml:space="preserve"> XE "</w:instrText>
      </w:r>
      <w:r w:rsidR="001A5B99" w:rsidRPr="00B01E48">
        <w:instrText>Avaizione Tara K</w:instrText>
      </w:r>
      <w:r w:rsidR="001A5B99">
        <w:instrText xml:space="preserve">" </w:instrText>
      </w:r>
      <w:r w:rsidR="001A5B99">
        <w:fldChar w:fldCharType="end"/>
      </w:r>
      <w:r w:rsidR="002B5D67" w:rsidRPr="002B5D67">
        <w:t xml:space="preserve"> Italian </w:t>
      </w:r>
      <w:r w:rsidR="002B5D67">
        <w:t>(</w:t>
      </w:r>
      <w:r w:rsidR="002B5D67" w:rsidRPr="002B5D67">
        <w:t>plain drum</w:t>
      </w:r>
      <w:r w:rsidR="002B5D67">
        <w:t>) in early 1941.</w:t>
      </w:r>
    </w:p>
    <w:p w14:paraId="252527E4" w14:textId="77777777" w:rsidR="009A7160" w:rsidRDefault="009A7160">
      <w:pPr>
        <w:rPr>
          <w:i/>
          <w:iCs/>
          <w:spacing w:val="-5"/>
          <w:sz w:val="22"/>
        </w:rPr>
      </w:pPr>
      <w:r>
        <w:rPr>
          <w:iCs/>
        </w:rPr>
        <w:br w:type="page"/>
      </w:r>
    </w:p>
    <w:p w14:paraId="1D7814C5" w14:textId="6339BA31" w:rsidR="006749AA" w:rsidRPr="002B5D67" w:rsidRDefault="002B5D67" w:rsidP="002141EF">
      <w:pPr>
        <w:pStyle w:val="StyleCaptionBefore6ptAfter6pt"/>
      </w:pPr>
      <w:r w:rsidRPr="002B5D67">
        <w:lastRenderedPageBreak/>
        <w:t xml:space="preserve">Graph </w:t>
      </w:r>
      <w:r w:rsidR="00B14BF0">
        <w:fldChar w:fldCharType="begin"/>
      </w:r>
      <w:r w:rsidR="00B14BF0">
        <w:instrText xml:space="preserve"> SEQ Graph \* ARABIC </w:instrText>
      </w:r>
      <w:r w:rsidR="00B14BF0">
        <w:fldChar w:fldCharType="separate"/>
      </w:r>
      <w:r w:rsidR="004A0099">
        <w:rPr>
          <w:noProof/>
        </w:rPr>
        <w:t>2</w:t>
      </w:r>
      <w:r w:rsidR="00B14BF0">
        <w:rPr>
          <w:noProof/>
        </w:rPr>
        <w:fldChar w:fldCharType="end"/>
      </w:r>
      <w:r w:rsidRPr="002B5D67">
        <w:t>.</w:t>
      </w:r>
      <w:r>
        <w:t xml:space="preserve"> </w:t>
      </w:r>
      <w:r w:rsidR="00060F83">
        <w:t>Distillation</w:t>
      </w:r>
      <w:r>
        <w:t xml:space="preserve"> Curve of Italian (Water-white) 87 MON</w:t>
      </w:r>
      <w:r w:rsidR="001A5B99">
        <w:fldChar w:fldCharType="begin"/>
      </w:r>
      <w:r w:rsidR="001A5B99">
        <w:instrText xml:space="preserve"> XE "</w:instrText>
      </w:r>
      <w:r w:rsidR="001A5B99" w:rsidRPr="009D560C">
        <w:instrText>87 MON</w:instrText>
      </w:r>
      <w:r w:rsidR="001A5B99">
        <w:instrText xml:space="preserve">" </w:instrText>
      </w:r>
      <w:r w:rsidR="001A5B99">
        <w:fldChar w:fldCharType="end"/>
      </w:r>
      <w:r>
        <w:t xml:space="preserve"> aviation gasoline</w:t>
      </w:r>
      <w:r w:rsidR="001A5B99">
        <w:fldChar w:fldCharType="begin"/>
      </w:r>
      <w:r w:rsidR="001A5B99">
        <w:instrText xml:space="preserve"> XE "</w:instrText>
      </w:r>
      <w:r w:rsidR="001A5B99" w:rsidRPr="00D1380C">
        <w:instrText>aviation gasoline</w:instrText>
      </w:r>
      <w:r w:rsidR="001A5B99">
        <w:instrText xml:space="preserve">" </w:instrText>
      </w:r>
      <w:r w:rsidR="001A5B99">
        <w:fldChar w:fldCharType="end"/>
      </w:r>
      <w:r>
        <w:t xml:space="preserve"> (</w:t>
      </w:r>
      <w:r w:rsidR="00F357DC">
        <w:t>c</w:t>
      </w:r>
      <w:r>
        <w:t>irca 1941)</w:t>
      </w:r>
      <w:r w:rsidR="00F357DC">
        <w:t>.</w:t>
      </w:r>
    </w:p>
    <w:p w14:paraId="22C19339" w14:textId="77777777" w:rsidR="002B5D67" w:rsidRPr="002B5D67" w:rsidRDefault="004F37A0" w:rsidP="007D26CD">
      <w:pPr>
        <w:pStyle w:val="BodyText"/>
      </w:pPr>
      <w:r w:rsidRPr="002B5D67">
        <w:rPr>
          <w:noProof/>
          <w:lang w:eastAsia="en-AU"/>
        </w:rPr>
        <w:drawing>
          <wp:inline distT="0" distB="0" distL="0" distR="0" wp14:anchorId="70706F21" wp14:editId="24643A1A">
            <wp:extent cx="5761355" cy="396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3964940"/>
                    </a:xfrm>
                    <a:prstGeom prst="rect">
                      <a:avLst/>
                    </a:prstGeom>
                    <a:noFill/>
                    <a:ln>
                      <a:noFill/>
                    </a:ln>
                  </pic:spPr>
                </pic:pic>
              </a:graphicData>
            </a:graphic>
          </wp:inline>
        </w:drawing>
      </w:r>
    </w:p>
    <w:p w14:paraId="7739BA62" w14:textId="19C698CF" w:rsidR="006749AA" w:rsidRDefault="00235682" w:rsidP="007D26CD">
      <w:pPr>
        <w:pStyle w:val="BodyText"/>
      </w:pPr>
      <w:r>
        <w:t>Note the flatness of the curve between 10% and 70% distilled, this is due to the 20% Methanol</w:t>
      </w:r>
      <w:r w:rsidR="003C5E1D">
        <w:fldChar w:fldCharType="begin"/>
      </w:r>
      <w:r w:rsidR="003C5E1D">
        <w:instrText xml:space="preserve"> XE "</w:instrText>
      </w:r>
      <w:r w:rsidR="003C5E1D" w:rsidRPr="006C3CD7">
        <w:instrText>Methanol</w:instrText>
      </w:r>
      <w:r w:rsidR="003C5E1D">
        <w:instrText xml:space="preserve">" </w:instrText>
      </w:r>
      <w:r w:rsidR="003C5E1D">
        <w:fldChar w:fldCharType="end"/>
      </w:r>
      <w:r>
        <w:t xml:space="preserve"> which has a boiling point of 64.6 deg. C.</w:t>
      </w:r>
      <w:r w:rsidR="007338CE">
        <w:t xml:space="preserve"> These gasolines with high percentages evaporated in the </w:t>
      </w:r>
      <w:r w:rsidR="0037287C">
        <w:t xml:space="preserve">60-70 </w:t>
      </w:r>
      <w:r w:rsidR="00A96C1B">
        <w:t>deg.</w:t>
      </w:r>
      <w:r w:rsidR="0037287C">
        <w:t xml:space="preserve"> range would have been liable to vapour lock</w:t>
      </w:r>
      <w:r w:rsidR="006976C1">
        <w:fldChar w:fldCharType="begin"/>
      </w:r>
      <w:r w:rsidR="006976C1">
        <w:instrText xml:space="preserve"> XE "</w:instrText>
      </w:r>
      <w:r w:rsidR="006976C1" w:rsidRPr="007A7E26">
        <w:instrText>vapour lock</w:instrText>
      </w:r>
      <w:r w:rsidR="006976C1">
        <w:instrText xml:space="preserve">" </w:instrText>
      </w:r>
      <w:r w:rsidR="006976C1">
        <w:fldChar w:fldCharType="end"/>
      </w:r>
      <w:r w:rsidR="0037287C">
        <w:t xml:space="preserve"> troubles in the hot desert weather.</w:t>
      </w:r>
    </w:p>
    <w:p w14:paraId="7CB04925" w14:textId="7A23DB2E" w:rsidR="00F65F3D" w:rsidRPr="00F65F3D" w:rsidRDefault="00945A32" w:rsidP="002141EF">
      <w:pPr>
        <w:pStyle w:val="StyleCaptionBefore6ptAfter6pt"/>
      </w:pPr>
      <w:r w:rsidRPr="00F65F3D">
        <w:t>Photo 22</w:t>
      </w:r>
      <w:r w:rsidR="00F96F0B">
        <w:t>.</w:t>
      </w:r>
      <w:r w:rsidR="00F65F3D">
        <w:t xml:space="preserve"> Italian mechanics service a Macchi C</w:t>
      </w:r>
      <w:r w:rsidR="00D5210E">
        <w:t>.</w:t>
      </w:r>
      <w:r w:rsidR="00F65F3D">
        <w:t>202</w:t>
      </w:r>
      <w:r w:rsidR="006976C1">
        <w:fldChar w:fldCharType="begin"/>
      </w:r>
      <w:r w:rsidR="006976C1">
        <w:instrText xml:space="preserve"> XE "</w:instrText>
      </w:r>
      <w:r w:rsidR="006976C1" w:rsidRPr="00D31456">
        <w:instrText>Macchi C-202</w:instrText>
      </w:r>
      <w:r w:rsidR="006976C1">
        <w:instrText xml:space="preserve">" </w:instrText>
      </w:r>
      <w:r w:rsidR="006976C1">
        <w:fldChar w:fldCharType="end"/>
      </w:r>
      <w:r w:rsidR="00F65F3D">
        <w:t xml:space="preserve"> in the desert, circa 1941.</w:t>
      </w:r>
    </w:p>
    <w:p w14:paraId="11F300E9" w14:textId="77777777" w:rsidR="00F65F3D" w:rsidRDefault="004F37A0" w:rsidP="006932E9">
      <w:pPr>
        <w:pStyle w:val="Picture"/>
      </w:pPr>
      <w:r>
        <w:rPr>
          <w:noProof/>
          <w:lang w:eastAsia="en-AU"/>
        </w:rPr>
        <w:drawing>
          <wp:inline distT="0" distB="0" distL="0" distR="0" wp14:anchorId="3415CDB0" wp14:editId="4380B566">
            <wp:extent cx="5810250" cy="2791460"/>
            <wp:effectExtent l="0" t="0" r="0" b="0"/>
            <wp:docPr id="20" name="Picture 20" descr="Italian MC202-3 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talian MC202-3 servic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2791460"/>
                    </a:xfrm>
                    <a:prstGeom prst="rect">
                      <a:avLst/>
                    </a:prstGeom>
                    <a:noFill/>
                    <a:ln>
                      <a:noFill/>
                    </a:ln>
                  </pic:spPr>
                </pic:pic>
              </a:graphicData>
            </a:graphic>
          </wp:inline>
        </w:drawing>
      </w:r>
    </w:p>
    <w:p w14:paraId="3276B6D9" w14:textId="77777777" w:rsidR="002B5D67" w:rsidRDefault="00EB3C48" w:rsidP="00446F5B">
      <w:pPr>
        <w:pStyle w:val="Heading1"/>
      </w:pPr>
      <w:r>
        <w:br w:type="page"/>
      </w:r>
      <w:bookmarkStart w:id="10" w:name="_Toc22320700"/>
      <w:bookmarkStart w:id="11" w:name="_Toc55501935"/>
      <w:r w:rsidR="00446F5B">
        <w:lastRenderedPageBreak/>
        <w:t>Specifications</w:t>
      </w:r>
      <w:bookmarkEnd w:id="10"/>
      <w:bookmarkEnd w:id="11"/>
    </w:p>
    <w:p w14:paraId="0F517242" w14:textId="5B37FE30" w:rsidR="005B7B2C" w:rsidRDefault="005B7B2C" w:rsidP="007D26CD">
      <w:pPr>
        <w:pStyle w:val="BodyText"/>
      </w:pPr>
      <w:r>
        <w:t xml:space="preserve">The following is </w:t>
      </w:r>
      <w:r w:rsidR="00091F20">
        <w:t xml:space="preserve">the </w:t>
      </w:r>
      <w:r>
        <w:t>Aviation Gasoline</w:t>
      </w:r>
      <w:r w:rsidR="006976C1">
        <w:fldChar w:fldCharType="begin"/>
      </w:r>
      <w:r w:rsidR="006976C1">
        <w:instrText xml:space="preserve"> XE "</w:instrText>
      </w:r>
      <w:r w:rsidR="006976C1" w:rsidRPr="00EE7D8A">
        <w:instrText>Aviation Gasoline</w:instrText>
      </w:r>
      <w:r w:rsidR="006976C1">
        <w:instrText xml:space="preserve">" </w:instrText>
      </w:r>
      <w:r w:rsidR="006976C1">
        <w:fldChar w:fldCharType="end"/>
      </w:r>
      <w:r>
        <w:t xml:space="preserve"> for Italy</w:t>
      </w:r>
      <w:r w:rsidR="006976C1">
        <w:fldChar w:fldCharType="begin"/>
      </w:r>
      <w:r w:rsidR="006976C1">
        <w:instrText xml:space="preserve"> XE "</w:instrText>
      </w:r>
      <w:r w:rsidR="006976C1" w:rsidRPr="00AE455C">
        <w:instrText>Italy</w:instrText>
      </w:r>
      <w:r w:rsidR="006976C1">
        <w:instrText xml:space="preserve">" </w:instrText>
      </w:r>
      <w:r w:rsidR="006976C1">
        <w:fldChar w:fldCharType="end"/>
      </w:r>
      <w:r>
        <w:t xml:space="preserve"> </w:t>
      </w:r>
      <w:r w:rsidR="00091F20">
        <w:t>as listed by STANAVO</w:t>
      </w:r>
      <w:r w:rsidR="007E1458">
        <w:fldChar w:fldCharType="begin"/>
      </w:r>
      <w:r w:rsidR="007E1458">
        <w:instrText xml:space="preserve"> XE "</w:instrText>
      </w:r>
      <w:r w:rsidR="007E1458" w:rsidRPr="00BB02E7">
        <w:instrText>STANAVO</w:instrText>
      </w:r>
      <w:r w:rsidR="007E1458">
        <w:instrText xml:space="preserve">" </w:instrText>
      </w:r>
      <w:r w:rsidR="007E1458">
        <w:fldChar w:fldCharType="end"/>
      </w:r>
      <w:r w:rsidR="00091F20">
        <w:t xml:space="preserve"> </w:t>
      </w:r>
      <w:r>
        <w:t>in 1935.</w:t>
      </w:r>
    </w:p>
    <w:p w14:paraId="42991622" w14:textId="77777777" w:rsidR="00BB03F4" w:rsidRPr="00BB03F4" w:rsidRDefault="00BB03F4" w:rsidP="002141EF">
      <w:pPr>
        <w:pStyle w:val="StyleCaptionBefore6ptAfter6pt"/>
      </w:pPr>
      <w:r w:rsidRPr="00BB03F4">
        <w:t xml:space="preserve">Table </w:t>
      </w:r>
      <w:r w:rsidR="00B14BF0">
        <w:fldChar w:fldCharType="begin"/>
      </w:r>
      <w:r w:rsidR="00B14BF0">
        <w:instrText xml:space="preserve"> SEQ Table \* ARABIC </w:instrText>
      </w:r>
      <w:r w:rsidR="00B14BF0">
        <w:fldChar w:fldCharType="separate"/>
      </w:r>
      <w:r w:rsidR="004A0099">
        <w:rPr>
          <w:noProof/>
        </w:rPr>
        <w:t>3</w:t>
      </w:r>
      <w:r w:rsidR="00B14BF0">
        <w:rPr>
          <w:noProof/>
        </w:rPr>
        <w:fldChar w:fldCharType="end"/>
      </w:r>
      <w:r w:rsidRPr="00BB03F4">
        <w:t xml:space="preserve">. STANAVO Aviation Gasoline specification for </w:t>
      </w:r>
      <w:smartTag w:uri="urn:schemas-microsoft-com:office:smarttags" w:element="country-region">
        <w:smartTag w:uri="urn:schemas-microsoft-com:office:smarttags" w:element="place">
          <w:r w:rsidRPr="00BB03F4">
            <w:t>Italy</w:t>
          </w:r>
        </w:smartTag>
      </w:smartTag>
      <w:r w:rsidRPr="00BB03F4">
        <w:t xml:space="preserve"> 1935.</w:t>
      </w:r>
      <w:r w:rsidRPr="00BB03F4">
        <w:rPr>
          <w:rStyle w:val="EndnoteReference"/>
          <w:iCs w:val="0"/>
        </w:rPr>
        <w:endnoteReference w:id="5"/>
      </w:r>
    </w:p>
    <w:tbl>
      <w:tblPr>
        <w:tblW w:w="893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53"/>
        <w:gridCol w:w="4677"/>
      </w:tblGrid>
      <w:tr w:rsidR="00091F20" w14:paraId="5D2F5AD4" w14:textId="77777777" w:rsidTr="00BB03F4">
        <w:tc>
          <w:tcPr>
            <w:tcW w:w="4253" w:type="dxa"/>
            <w:tcBorders>
              <w:bottom w:val="single" w:sz="12" w:space="0" w:color="000000"/>
            </w:tcBorders>
          </w:tcPr>
          <w:p w14:paraId="05F2ED1F" w14:textId="77777777" w:rsidR="00091F20" w:rsidRPr="005B7B2C" w:rsidRDefault="00091F20" w:rsidP="005B7B2C">
            <w:pPr>
              <w:pStyle w:val="Bodytext1"/>
            </w:pPr>
            <w:r w:rsidRPr="005B7B2C">
              <w:t>Grade Designation</w:t>
            </w:r>
          </w:p>
        </w:tc>
        <w:tc>
          <w:tcPr>
            <w:tcW w:w="4677" w:type="dxa"/>
            <w:tcBorders>
              <w:bottom w:val="single" w:sz="12" w:space="0" w:color="000000"/>
            </w:tcBorders>
          </w:tcPr>
          <w:p w14:paraId="537F7EC6" w14:textId="77777777" w:rsidR="00091F20" w:rsidRPr="005B7B2C" w:rsidRDefault="00091F20" w:rsidP="005B7B2C">
            <w:pPr>
              <w:pStyle w:val="Bodytext1"/>
            </w:pPr>
            <w:r>
              <w:t>Aviation Gasoline</w:t>
            </w:r>
          </w:p>
        </w:tc>
      </w:tr>
      <w:tr w:rsidR="00091F20" w14:paraId="6195975A" w14:textId="77777777" w:rsidTr="00BB03F4">
        <w:tc>
          <w:tcPr>
            <w:tcW w:w="4253" w:type="dxa"/>
            <w:tcBorders>
              <w:top w:val="single" w:sz="12" w:space="0" w:color="000000"/>
            </w:tcBorders>
          </w:tcPr>
          <w:p w14:paraId="7CBC5C3E" w14:textId="009BC95A" w:rsidR="00091F20" w:rsidRPr="005B7B2C" w:rsidRDefault="00091F20" w:rsidP="005B7B2C">
            <w:pPr>
              <w:pStyle w:val="Bodytext1"/>
            </w:pPr>
            <w:r w:rsidRPr="005B7B2C">
              <w:t>Specification</w:t>
            </w:r>
            <w:r w:rsidR="006976C1">
              <w:fldChar w:fldCharType="begin"/>
            </w:r>
            <w:r w:rsidR="006976C1">
              <w:instrText xml:space="preserve"> XE "</w:instrText>
            </w:r>
            <w:r w:rsidR="006976C1" w:rsidRPr="001F63AA">
              <w:instrText>Specification</w:instrText>
            </w:r>
            <w:r w:rsidR="006976C1">
              <w:instrText xml:space="preserve">" </w:instrText>
            </w:r>
            <w:r w:rsidR="006976C1">
              <w:fldChar w:fldCharType="end"/>
            </w:r>
            <w:r w:rsidRPr="005B7B2C">
              <w:t xml:space="preserve"> No.</w:t>
            </w:r>
          </w:p>
        </w:tc>
        <w:tc>
          <w:tcPr>
            <w:tcW w:w="4677" w:type="dxa"/>
            <w:tcBorders>
              <w:top w:val="single" w:sz="12" w:space="0" w:color="000000"/>
            </w:tcBorders>
          </w:tcPr>
          <w:p w14:paraId="612B9F92" w14:textId="77777777" w:rsidR="00091F20" w:rsidRPr="005B7B2C" w:rsidRDefault="00091F20" w:rsidP="00091F20">
            <w:pPr>
              <w:pStyle w:val="Bodytext1"/>
              <w:jc w:val="center"/>
            </w:pPr>
            <w:r>
              <w:t>None listed</w:t>
            </w:r>
          </w:p>
        </w:tc>
      </w:tr>
      <w:tr w:rsidR="00091F20" w14:paraId="363DFDF0" w14:textId="77777777" w:rsidTr="00BB03F4">
        <w:tc>
          <w:tcPr>
            <w:tcW w:w="4253" w:type="dxa"/>
          </w:tcPr>
          <w:p w14:paraId="42DC4671" w14:textId="77777777" w:rsidR="00091F20" w:rsidRPr="005B7B2C" w:rsidRDefault="00091F20" w:rsidP="005B7B2C">
            <w:pPr>
              <w:pStyle w:val="Bodytext1"/>
            </w:pPr>
            <w:r>
              <w:t>General requirements</w:t>
            </w:r>
          </w:p>
        </w:tc>
        <w:tc>
          <w:tcPr>
            <w:tcW w:w="4677" w:type="dxa"/>
          </w:tcPr>
          <w:p w14:paraId="1787225D" w14:textId="77777777" w:rsidR="00091F20" w:rsidRPr="005B7B2C" w:rsidRDefault="00091F20" w:rsidP="005B7B2C">
            <w:pPr>
              <w:pStyle w:val="Bodytext1"/>
            </w:pPr>
            <w:r>
              <w:t>Non opalescent or fluorescent</w:t>
            </w:r>
          </w:p>
        </w:tc>
      </w:tr>
      <w:tr w:rsidR="00091F20" w14:paraId="532757BC" w14:textId="77777777" w:rsidTr="00BB03F4">
        <w:tc>
          <w:tcPr>
            <w:tcW w:w="4253" w:type="dxa"/>
          </w:tcPr>
          <w:p w14:paraId="0343A3DA" w14:textId="1EE88EAD" w:rsidR="00091F20" w:rsidRPr="005B7B2C" w:rsidRDefault="00091F20" w:rsidP="005B7B2C">
            <w:pPr>
              <w:pStyle w:val="Bodytext1"/>
            </w:pPr>
            <w:r w:rsidRPr="005B7B2C">
              <w:t>Colo</w:t>
            </w:r>
            <w:r>
              <w:t>u</w:t>
            </w:r>
            <w:r w:rsidRPr="005B7B2C">
              <w:t>r</w:t>
            </w:r>
            <w:r w:rsidR="006976C1">
              <w:fldChar w:fldCharType="begin"/>
            </w:r>
            <w:r w:rsidR="006976C1">
              <w:instrText xml:space="preserve"> XE "</w:instrText>
            </w:r>
            <w:r w:rsidR="006976C1" w:rsidRPr="008748A0">
              <w:instrText>Colour</w:instrText>
            </w:r>
            <w:r w:rsidR="006976C1">
              <w:instrText xml:space="preserve">" </w:instrText>
            </w:r>
            <w:r w:rsidR="006976C1">
              <w:fldChar w:fldCharType="end"/>
            </w:r>
          </w:p>
        </w:tc>
        <w:tc>
          <w:tcPr>
            <w:tcW w:w="4677" w:type="dxa"/>
          </w:tcPr>
          <w:p w14:paraId="54F1967F" w14:textId="265BCAB9" w:rsidR="00091F20" w:rsidRPr="005B7B2C" w:rsidRDefault="00091F20" w:rsidP="005B7B2C">
            <w:pPr>
              <w:pStyle w:val="Bodytext1"/>
            </w:pPr>
            <w:r>
              <w:t>Equal volumes of H</w:t>
            </w:r>
            <w:r w:rsidRPr="00A0198B">
              <w:rPr>
                <w:vertAlign w:val="subscript"/>
              </w:rPr>
              <w:t>2</w:t>
            </w:r>
            <w:r>
              <w:t>SO</w:t>
            </w:r>
            <w:r w:rsidRPr="00A0198B">
              <w:rPr>
                <w:vertAlign w:val="subscript"/>
              </w:rPr>
              <w:t>4</w:t>
            </w:r>
            <w:r>
              <w:t xml:space="preserve"> </w:t>
            </w:r>
            <w:r w:rsidR="00A0198B">
              <w:t xml:space="preserve">(sulfuric acid) </w:t>
            </w:r>
            <w:r>
              <w:t>added must assume colour more intense than a solution of Bichromate at 1 per 100</w:t>
            </w:r>
            <w:r w:rsidR="00A0198B">
              <w:t xml:space="preserve"> parts.</w:t>
            </w:r>
          </w:p>
        </w:tc>
      </w:tr>
      <w:tr w:rsidR="00091F20" w14:paraId="5FA1F19C" w14:textId="77777777" w:rsidTr="00BB03F4">
        <w:tc>
          <w:tcPr>
            <w:tcW w:w="4253" w:type="dxa"/>
          </w:tcPr>
          <w:p w14:paraId="275DB0B9" w14:textId="0244950D" w:rsidR="00091F20" w:rsidRPr="005B7B2C" w:rsidRDefault="00091F20" w:rsidP="005B7B2C">
            <w:pPr>
              <w:pStyle w:val="Bodytext1"/>
            </w:pPr>
            <w:r>
              <w:t>Specific Gravity</w:t>
            </w:r>
            <w:r w:rsidR="006976C1">
              <w:fldChar w:fldCharType="begin"/>
            </w:r>
            <w:r w:rsidR="006976C1">
              <w:instrText xml:space="preserve"> XE "</w:instrText>
            </w:r>
            <w:r w:rsidR="006976C1" w:rsidRPr="00B51C2B">
              <w:instrText>Specific Gravity</w:instrText>
            </w:r>
            <w:r w:rsidR="006976C1">
              <w:instrText xml:space="preserve">" </w:instrText>
            </w:r>
            <w:r w:rsidR="006976C1">
              <w:fldChar w:fldCharType="end"/>
            </w:r>
          </w:p>
        </w:tc>
        <w:tc>
          <w:tcPr>
            <w:tcW w:w="4677" w:type="dxa"/>
          </w:tcPr>
          <w:p w14:paraId="5051727C" w14:textId="77777777" w:rsidR="00091F20" w:rsidRPr="005B7B2C" w:rsidRDefault="00091F20" w:rsidP="005B7B2C">
            <w:pPr>
              <w:pStyle w:val="Bodytext1"/>
              <w:jc w:val="center"/>
            </w:pPr>
            <w:r>
              <w:t>None listed</w:t>
            </w:r>
          </w:p>
        </w:tc>
      </w:tr>
      <w:tr w:rsidR="00091F20" w14:paraId="4D4032F2" w14:textId="77777777" w:rsidTr="00BB03F4">
        <w:tc>
          <w:tcPr>
            <w:tcW w:w="4253" w:type="dxa"/>
          </w:tcPr>
          <w:p w14:paraId="62BEE375" w14:textId="7BFF97D7" w:rsidR="00091F20" w:rsidRPr="005B7B2C" w:rsidRDefault="00091F20" w:rsidP="005B7B2C">
            <w:pPr>
              <w:pStyle w:val="Bodytext1"/>
            </w:pPr>
            <w:r>
              <w:t>Doctor Test</w:t>
            </w:r>
            <w:r w:rsidR="006976C1">
              <w:fldChar w:fldCharType="begin"/>
            </w:r>
            <w:r w:rsidR="006976C1">
              <w:instrText xml:space="preserve"> XE "</w:instrText>
            </w:r>
            <w:r w:rsidR="006976C1" w:rsidRPr="00163356">
              <w:instrText>Doctor Test</w:instrText>
            </w:r>
            <w:r w:rsidR="006976C1">
              <w:instrText xml:space="preserve">" </w:instrText>
            </w:r>
            <w:r w:rsidR="006976C1">
              <w:fldChar w:fldCharType="end"/>
            </w:r>
          </w:p>
        </w:tc>
        <w:tc>
          <w:tcPr>
            <w:tcW w:w="4677" w:type="dxa"/>
          </w:tcPr>
          <w:p w14:paraId="5028EE06" w14:textId="77777777" w:rsidR="00091F20" w:rsidRPr="005B7B2C" w:rsidRDefault="00091F20" w:rsidP="005B7B2C">
            <w:pPr>
              <w:pStyle w:val="Bodytext1"/>
              <w:jc w:val="center"/>
            </w:pPr>
            <w:r>
              <w:t>None listed</w:t>
            </w:r>
          </w:p>
        </w:tc>
      </w:tr>
      <w:tr w:rsidR="00091F20" w14:paraId="3D885963" w14:textId="77777777" w:rsidTr="00BB03F4">
        <w:tc>
          <w:tcPr>
            <w:tcW w:w="4253" w:type="dxa"/>
          </w:tcPr>
          <w:p w14:paraId="32EF54CB" w14:textId="28A1ADA0" w:rsidR="00091F20" w:rsidRPr="005B7B2C" w:rsidRDefault="00091F20" w:rsidP="005B7B2C">
            <w:pPr>
              <w:pStyle w:val="Bodytext1"/>
            </w:pPr>
            <w:r>
              <w:t>Corrosion</w:t>
            </w:r>
            <w:r w:rsidR="006976C1">
              <w:fldChar w:fldCharType="begin"/>
            </w:r>
            <w:r w:rsidR="006976C1">
              <w:instrText xml:space="preserve"> XE "</w:instrText>
            </w:r>
            <w:r w:rsidR="006976C1" w:rsidRPr="007067A1">
              <w:instrText>Corrosion</w:instrText>
            </w:r>
            <w:r w:rsidR="006976C1">
              <w:instrText xml:space="preserve">" </w:instrText>
            </w:r>
            <w:r w:rsidR="006976C1">
              <w:fldChar w:fldCharType="end"/>
            </w:r>
          </w:p>
        </w:tc>
        <w:tc>
          <w:tcPr>
            <w:tcW w:w="4677" w:type="dxa"/>
          </w:tcPr>
          <w:p w14:paraId="2294B249" w14:textId="77777777" w:rsidR="00091F20" w:rsidRDefault="00091F20" w:rsidP="005B7B2C">
            <w:pPr>
              <w:pStyle w:val="Bodytext1"/>
              <w:jc w:val="center"/>
            </w:pPr>
            <w:r>
              <w:t>No visible sign of corrosion</w:t>
            </w:r>
          </w:p>
        </w:tc>
      </w:tr>
      <w:tr w:rsidR="00091F20" w14:paraId="39429867" w14:textId="77777777" w:rsidTr="00BB03F4">
        <w:tc>
          <w:tcPr>
            <w:tcW w:w="4253" w:type="dxa"/>
          </w:tcPr>
          <w:p w14:paraId="32D9EDA7" w14:textId="5025794D" w:rsidR="00091F20" w:rsidRPr="005B7B2C" w:rsidRDefault="00091F20" w:rsidP="005B7B2C">
            <w:pPr>
              <w:pStyle w:val="Bodytext1"/>
            </w:pPr>
            <w:r w:rsidRPr="005B7B2C">
              <w:t>Existent Gum</w:t>
            </w:r>
            <w:r w:rsidR="006976C1">
              <w:fldChar w:fldCharType="begin"/>
            </w:r>
            <w:r w:rsidR="006976C1">
              <w:instrText xml:space="preserve"> XE "</w:instrText>
            </w:r>
            <w:r w:rsidR="006976C1" w:rsidRPr="008D4154">
              <w:instrText>Existent Gum</w:instrText>
            </w:r>
            <w:r w:rsidR="006976C1">
              <w:instrText xml:space="preserve">" </w:instrText>
            </w:r>
            <w:r w:rsidR="006976C1">
              <w:fldChar w:fldCharType="end"/>
            </w:r>
            <w:r w:rsidRPr="005B7B2C">
              <w:t xml:space="preserve"> (mg/100 ml) Max.</w:t>
            </w:r>
          </w:p>
        </w:tc>
        <w:tc>
          <w:tcPr>
            <w:tcW w:w="4677" w:type="dxa"/>
          </w:tcPr>
          <w:p w14:paraId="6D7EEC78" w14:textId="77777777" w:rsidR="00091F20" w:rsidRPr="005B7B2C" w:rsidRDefault="00091F20" w:rsidP="005B7B2C">
            <w:pPr>
              <w:pStyle w:val="Bodytext1"/>
              <w:jc w:val="center"/>
            </w:pPr>
            <w:r>
              <w:t>None listed</w:t>
            </w:r>
          </w:p>
        </w:tc>
      </w:tr>
      <w:tr w:rsidR="00091F20" w14:paraId="3B4EEDA0" w14:textId="77777777" w:rsidTr="00BB03F4">
        <w:tc>
          <w:tcPr>
            <w:tcW w:w="4253" w:type="dxa"/>
          </w:tcPr>
          <w:p w14:paraId="4ADD74F8" w14:textId="07BE64B1" w:rsidR="00091F20" w:rsidRPr="005B7B2C" w:rsidRDefault="00091F20" w:rsidP="0012538F">
            <w:pPr>
              <w:pStyle w:val="Bodytext1"/>
            </w:pPr>
            <w:r w:rsidRPr="005B7B2C">
              <w:t>Potential Gum</w:t>
            </w:r>
            <w:r w:rsidR="006976C1">
              <w:fldChar w:fldCharType="begin"/>
            </w:r>
            <w:r w:rsidR="006976C1">
              <w:instrText xml:space="preserve"> XE "</w:instrText>
            </w:r>
            <w:r w:rsidR="006976C1" w:rsidRPr="00AA709F">
              <w:instrText>Potential Gum</w:instrText>
            </w:r>
            <w:r w:rsidR="006976C1">
              <w:instrText xml:space="preserve">" </w:instrText>
            </w:r>
            <w:r w:rsidR="006976C1">
              <w:fldChar w:fldCharType="end"/>
            </w:r>
            <w:r w:rsidRPr="005B7B2C">
              <w:t xml:space="preserve"> (16 hr aging mg/100 ml) Max.</w:t>
            </w:r>
          </w:p>
        </w:tc>
        <w:tc>
          <w:tcPr>
            <w:tcW w:w="4677" w:type="dxa"/>
          </w:tcPr>
          <w:p w14:paraId="2CDD27DC" w14:textId="77777777" w:rsidR="00091F20" w:rsidRPr="005B7B2C" w:rsidRDefault="00091F20" w:rsidP="005B7B2C">
            <w:pPr>
              <w:pStyle w:val="Bodytext1"/>
              <w:jc w:val="center"/>
            </w:pPr>
            <w:r>
              <w:t>None listed</w:t>
            </w:r>
          </w:p>
        </w:tc>
      </w:tr>
      <w:tr w:rsidR="00091F20" w14:paraId="12B23A74" w14:textId="77777777" w:rsidTr="00BB03F4">
        <w:tc>
          <w:tcPr>
            <w:tcW w:w="4253" w:type="dxa"/>
          </w:tcPr>
          <w:p w14:paraId="5DFEF0A2" w14:textId="7582A6A6" w:rsidR="00091F20" w:rsidRPr="005B7B2C" w:rsidRDefault="00E839E9" w:rsidP="0012538F">
            <w:pPr>
              <w:pStyle w:val="Bodytext1"/>
            </w:pPr>
            <w:r w:rsidRPr="005B7B2C">
              <w:t>Sulfur</w:t>
            </w:r>
            <w:r w:rsidR="006976C1">
              <w:fldChar w:fldCharType="begin"/>
            </w:r>
            <w:r w:rsidR="006976C1">
              <w:instrText xml:space="preserve"> XE "</w:instrText>
            </w:r>
            <w:r w:rsidR="006976C1" w:rsidRPr="00290953">
              <w:instrText>Sulfur</w:instrText>
            </w:r>
            <w:r w:rsidR="006976C1">
              <w:instrText xml:space="preserve">" </w:instrText>
            </w:r>
            <w:r w:rsidR="006976C1">
              <w:fldChar w:fldCharType="end"/>
            </w:r>
            <w:r w:rsidRPr="005B7B2C">
              <w:t xml:space="preserve"> (wt</w:t>
            </w:r>
            <w:r>
              <w:t>.</w:t>
            </w:r>
            <w:r w:rsidRPr="005B7B2C">
              <w:t xml:space="preserve">%) </w:t>
            </w:r>
            <w:r w:rsidR="00091F20" w:rsidRPr="005B7B2C">
              <w:t>Max.</w:t>
            </w:r>
          </w:p>
        </w:tc>
        <w:tc>
          <w:tcPr>
            <w:tcW w:w="4677" w:type="dxa"/>
          </w:tcPr>
          <w:p w14:paraId="18626B11" w14:textId="77777777" w:rsidR="00091F20" w:rsidRPr="005B7B2C" w:rsidRDefault="00091F20" w:rsidP="005B7B2C">
            <w:pPr>
              <w:pStyle w:val="Bodytext1"/>
              <w:jc w:val="center"/>
            </w:pPr>
            <w:r>
              <w:t>0.15%</w:t>
            </w:r>
          </w:p>
        </w:tc>
      </w:tr>
      <w:tr w:rsidR="00091F20" w14:paraId="3AD78817" w14:textId="77777777" w:rsidTr="00BB03F4">
        <w:tc>
          <w:tcPr>
            <w:tcW w:w="4253" w:type="dxa"/>
          </w:tcPr>
          <w:p w14:paraId="5A792E5C" w14:textId="75C6EE9A" w:rsidR="00091F20" w:rsidRPr="005B7B2C" w:rsidRDefault="00091F20" w:rsidP="0012538F">
            <w:pPr>
              <w:pStyle w:val="Bodytext1"/>
            </w:pPr>
            <w:r w:rsidRPr="005B7B2C">
              <w:t>Freezing Point</w:t>
            </w:r>
            <w:r w:rsidR="006976C1">
              <w:fldChar w:fldCharType="begin"/>
            </w:r>
            <w:r w:rsidR="006976C1">
              <w:instrText xml:space="preserve"> XE "</w:instrText>
            </w:r>
            <w:r w:rsidR="006976C1" w:rsidRPr="003F2648">
              <w:instrText>Freezing Point</w:instrText>
            </w:r>
            <w:r w:rsidR="006976C1">
              <w:instrText xml:space="preserve">" </w:instrText>
            </w:r>
            <w:r w:rsidR="006976C1">
              <w:fldChar w:fldCharType="end"/>
            </w:r>
            <w:r w:rsidRPr="005B7B2C">
              <w:t xml:space="preserve"> (</w:t>
            </w:r>
            <w:r w:rsidR="00A96C1B">
              <w:t>deg.</w:t>
            </w:r>
            <w:r w:rsidRPr="005B7B2C">
              <w:t xml:space="preserve"> C) Max</w:t>
            </w:r>
          </w:p>
        </w:tc>
        <w:tc>
          <w:tcPr>
            <w:tcW w:w="4677" w:type="dxa"/>
          </w:tcPr>
          <w:p w14:paraId="75F45E6E" w14:textId="146A7AB6" w:rsidR="00091F20" w:rsidRPr="005B7B2C" w:rsidRDefault="00091F20" w:rsidP="005B7B2C">
            <w:pPr>
              <w:pStyle w:val="Bodytext1"/>
              <w:jc w:val="center"/>
            </w:pPr>
            <w:r>
              <w:t>-50</w:t>
            </w:r>
          </w:p>
        </w:tc>
      </w:tr>
      <w:tr w:rsidR="00091F20" w14:paraId="063B99E7" w14:textId="77777777" w:rsidTr="00BB03F4">
        <w:tc>
          <w:tcPr>
            <w:tcW w:w="4253" w:type="dxa"/>
          </w:tcPr>
          <w:p w14:paraId="798CA402" w14:textId="37BF8B93" w:rsidR="00091F20" w:rsidRPr="005B7B2C" w:rsidRDefault="00091F20" w:rsidP="0012538F">
            <w:pPr>
              <w:pStyle w:val="Bodytext1"/>
            </w:pPr>
            <w:r w:rsidRPr="005B7B2C">
              <w:t>Reid Vapour Pressure</w:t>
            </w:r>
            <w:r w:rsidR="006976C1">
              <w:fldChar w:fldCharType="begin"/>
            </w:r>
            <w:r w:rsidR="006976C1">
              <w:instrText xml:space="preserve"> XE "</w:instrText>
            </w:r>
            <w:r w:rsidR="006976C1" w:rsidRPr="004D7D4F">
              <w:instrText>Reid Vapour Pressure</w:instrText>
            </w:r>
            <w:r w:rsidR="006976C1">
              <w:instrText xml:space="preserve">" </w:instrText>
            </w:r>
            <w:r w:rsidR="006976C1">
              <w:fldChar w:fldCharType="end"/>
            </w:r>
            <w:r w:rsidRPr="005B7B2C">
              <w:t xml:space="preserve"> (@37.8 </w:t>
            </w:r>
            <w:r w:rsidR="00A96C1B">
              <w:t>deg.</w:t>
            </w:r>
            <w:r w:rsidRPr="005B7B2C">
              <w:t xml:space="preserve"> C) psi Max</w:t>
            </w:r>
          </w:p>
        </w:tc>
        <w:tc>
          <w:tcPr>
            <w:tcW w:w="4677" w:type="dxa"/>
          </w:tcPr>
          <w:p w14:paraId="237CCFC6" w14:textId="77777777" w:rsidR="00091F20" w:rsidRPr="005B7B2C" w:rsidRDefault="00091F20" w:rsidP="00083D1C">
            <w:pPr>
              <w:pStyle w:val="Bodytext1"/>
              <w:jc w:val="center"/>
            </w:pPr>
            <w:r>
              <w:t>None listed</w:t>
            </w:r>
          </w:p>
        </w:tc>
      </w:tr>
      <w:tr w:rsidR="00091F20" w14:paraId="553FABE8" w14:textId="77777777" w:rsidTr="00BB03F4">
        <w:tc>
          <w:tcPr>
            <w:tcW w:w="4253" w:type="dxa"/>
          </w:tcPr>
          <w:p w14:paraId="378BE485" w14:textId="5DCF5218" w:rsidR="00091F20" w:rsidRPr="005B7B2C" w:rsidRDefault="00091F20" w:rsidP="0012538F">
            <w:pPr>
              <w:pStyle w:val="Bodytext1"/>
            </w:pPr>
            <w:r w:rsidRPr="005B7B2C">
              <w:t>Knock Rating</w:t>
            </w:r>
            <w:r w:rsidR="006976C1">
              <w:fldChar w:fldCharType="begin"/>
            </w:r>
            <w:r w:rsidR="006976C1">
              <w:instrText xml:space="preserve"> XE "</w:instrText>
            </w:r>
            <w:r w:rsidR="006976C1" w:rsidRPr="00CD0560">
              <w:instrText>Knock Rating</w:instrText>
            </w:r>
            <w:r w:rsidR="006976C1">
              <w:instrText xml:space="preserve">" </w:instrText>
            </w:r>
            <w:r w:rsidR="006976C1">
              <w:fldChar w:fldCharType="end"/>
            </w:r>
            <w:r w:rsidRPr="005B7B2C">
              <w:t xml:space="preserve"> </w:t>
            </w:r>
          </w:p>
        </w:tc>
        <w:tc>
          <w:tcPr>
            <w:tcW w:w="4677" w:type="dxa"/>
          </w:tcPr>
          <w:p w14:paraId="0CCAA59A" w14:textId="77777777" w:rsidR="00091F20" w:rsidRPr="005B7B2C" w:rsidRDefault="00091F20" w:rsidP="00083D1C">
            <w:pPr>
              <w:pStyle w:val="Bodytext1"/>
              <w:jc w:val="center"/>
            </w:pPr>
            <w:r>
              <w:t>None listed</w:t>
            </w:r>
          </w:p>
        </w:tc>
      </w:tr>
      <w:tr w:rsidR="00091F20" w14:paraId="32BBE3D9" w14:textId="77777777" w:rsidTr="00BB03F4">
        <w:tc>
          <w:tcPr>
            <w:tcW w:w="4253" w:type="dxa"/>
          </w:tcPr>
          <w:p w14:paraId="06B2CE82" w14:textId="2EBC69DD" w:rsidR="00091F20" w:rsidRPr="005B7B2C" w:rsidRDefault="00091F20" w:rsidP="0012538F">
            <w:pPr>
              <w:pStyle w:val="Bodytext1"/>
            </w:pPr>
            <w:r>
              <w:t>Acidity</w:t>
            </w:r>
            <w:r w:rsidR="006976C1">
              <w:fldChar w:fldCharType="begin"/>
            </w:r>
            <w:r w:rsidR="006976C1">
              <w:instrText xml:space="preserve"> XE "</w:instrText>
            </w:r>
            <w:r w:rsidR="006976C1" w:rsidRPr="008C48F3">
              <w:instrText>Acidity</w:instrText>
            </w:r>
            <w:r w:rsidR="006976C1">
              <w:instrText xml:space="preserve">" </w:instrText>
            </w:r>
            <w:r w:rsidR="006976C1">
              <w:fldChar w:fldCharType="end"/>
            </w:r>
            <w:r w:rsidRPr="005B7B2C">
              <w:t xml:space="preserve"> </w:t>
            </w:r>
          </w:p>
        </w:tc>
        <w:tc>
          <w:tcPr>
            <w:tcW w:w="4677" w:type="dxa"/>
          </w:tcPr>
          <w:p w14:paraId="14A901EF" w14:textId="77777777" w:rsidR="00091F20" w:rsidRPr="005B7B2C" w:rsidRDefault="00091F20" w:rsidP="0012538F">
            <w:pPr>
              <w:pStyle w:val="Bodytext1"/>
            </w:pPr>
            <w:r>
              <w:t>Comparatively neutral reaction</w:t>
            </w:r>
          </w:p>
        </w:tc>
      </w:tr>
      <w:tr w:rsidR="00091F20" w14:paraId="282750D9" w14:textId="77777777" w:rsidTr="00BB03F4">
        <w:tc>
          <w:tcPr>
            <w:tcW w:w="4253" w:type="dxa"/>
          </w:tcPr>
          <w:p w14:paraId="6D20D43F" w14:textId="06C0CC7F" w:rsidR="00091F20" w:rsidRPr="005B7B2C" w:rsidRDefault="00091F20" w:rsidP="005B7B2C">
            <w:pPr>
              <w:pStyle w:val="Bodytext1"/>
            </w:pPr>
            <w:r w:rsidRPr="005B7B2C">
              <w:t>Distillation</w:t>
            </w:r>
            <w:r w:rsidR="00356E1B">
              <w:fldChar w:fldCharType="begin"/>
            </w:r>
            <w:r w:rsidR="00356E1B">
              <w:instrText xml:space="preserve"> XE "</w:instrText>
            </w:r>
            <w:r w:rsidR="00356E1B" w:rsidRPr="00A82C62">
              <w:instrText>Distillation</w:instrText>
            </w:r>
            <w:r w:rsidR="00356E1B">
              <w:instrText xml:space="preserve">" </w:instrText>
            </w:r>
            <w:r w:rsidR="00356E1B">
              <w:fldChar w:fldCharType="end"/>
            </w:r>
            <w:r w:rsidRPr="005B7B2C">
              <w:t xml:space="preserve"> % Rec</w:t>
            </w:r>
            <w:r>
              <w:t xml:space="preserve">overed at 50 </w:t>
            </w:r>
            <w:r w:rsidR="00A96C1B">
              <w:t>deg.</w:t>
            </w:r>
            <w:r w:rsidRPr="005B7B2C">
              <w:t xml:space="preserve"> C</w:t>
            </w:r>
          </w:p>
          <w:p w14:paraId="1F7B5B9E" w14:textId="00AC1344" w:rsidR="00091F20" w:rsidRPr="005B7B2C" w:rsidRDefault="00091F20" w:rsidP="00083D1C">
            <w:pPr>
              <w:pStyle w:val="Bodytext1"/>
            </w:pPr>
            <w:r w:rsidRPr="005B7B2C">
              <w:t>% Rec</w:t>
            </w:r>
            <w:r>
              <w:t xml:space="preserve">overed at 100 </w:t>
            </w:r>
            <w:r w:rsidR="00A96C1B">
              <w:t>deg.</w:t>
            </w:r>
            <w:r w:rsidRPr="005B7B2C">
              <w:t xml:space="preserve"> C</w:t>
            </w:r>
          </w:p>
          <w:p w14:paraId="5A767112" w14:textId="1783A832" w:rsidR="00091F20" w:rsidRPr="005B7B2C" w:rsidRDefault="00091F20" w:rsidP="00083D1C">
            <w:pPr>
              <w:pStyle w:val="Bodytext1"/>
            </w:pPr>
            <w:r w:rsidRPr="005B7B2C">
              <w:t>% Rec</w:t>
            </w:r>
            <w:r>
              <w:t xml:space="preserve">overed at 120 </w:t>
            </w:r>
            <w:r w:rsidR="00A96C1B">
              <w:t>deg.</w:t>
            </w:r>
            <w:r w:rsidRPr="005B7B2C">
              <w:t xml:space="preserve"> C</w:t>
            </w:r>
          </w:p>
          <w:p w14:paraId="0CDCB3FB" w14:textId="740DE464" w:rsidR="00091F20" w:rsidRPr="005B7B2C" w:rsidRDefault="00091F20" w:rsidP="00083D1C">
            <w:pPr>
              <w:pStyle w:val="Bodytext1"/>
            </w:pPr>
            <w:r w:rsidRPr="005B7B2C">
              <w:t>% Rec</w:t>
            </w:r>
            <w:r>
              <w:t xml:space="preserve">overed at 150 </w:t>
            </w:r>
            <w:r w:rsidR="00A96C1B">
              <w:t>deg.</w:t>
            </w:r>
            <w:r w:rsidRPr="005B7B2C">
              <w:t xml:space="preserve"> C</w:t>
            </w:r>
          </w:p>
          <w:p w14:paraId="09F16201" w14:textId="16FB6E39" w:rsidR="00091F20" w:rsidRPr="005B7B2C" w:rsidRDefault="00091F20" w:rsidP="005B7B2C">
            <w:pPr>
              <w:pStyle w:val="Bodytext1"/>
            </w:pPr>
            <w:r w:rsidRPr="005B7B2C">
              <w:t>End Point (</w:t>
            </w:r>
            <w:r w:rsidR="00A96C1B">
              <w:t>deg.</w:t>
            </w:r>
            <w:r w:rsidRPr="005B7B2C">
              <w:t xml:space="preserve"> C) </w:t>
            </w:r>
          </w:p>
        </w:tc>
        <w:tc>
          <w:tcPr>
            <w:tcW w:w="4677" w:type="dxa"/>
          </w:tcPr>
          <w:p w14:paraId="0C496E39" w14:textId="77777777" w:rsidR="00091F20" w:rsidRDefault="00091F20" w:rsidP="005B7B2C">
            <w:pPr>
              <w:pStyle w:val="Bodytext1"/>
            </w:pPr>
            <w:r>
              <w:t>Max. 5%</w:t>
            </w:r>
          </w:p>
          <w:p w14:paraId="78163A79" w14:textId="77777777" w:rsidR="00091F20" w:rsidRDefault="00091F20" w:rsidP="005B7B2C">
            <w:pPr>
              <w:pStyle w:val="Bodytext1"/>
            </w:pPr>
            <w:r>
              <w:t>Min 57% +/-1%</w:t>
            </w:r>
          </w:p>
          <w:p w14:paraId="07CE35E3" w14:textId="77777777" w:rsidR="00091F20" w:rsidRDefault="00091F20" w:rsidP="005B7B2C">
            <w:pPr>
              <w:pStyle w:val="Bodytext1"/>
            </w:pPr>
            <w:r>
              <w:t>Min. 80%</w:t>
            </w:r>
          </w:p>
          <w:p w14:paraId="0CF5F7BF" w14:textId="77777777" w:rsidR="00091F20" w:rsidRDefault="00091F20" w:rsidP="005B7B2C">
            <w:pPr>
              <w:pStyle w:val="Bodytext1"/>
            </w:pPr>
            <w:r>
              <w:t>Min. 90%</w:t>
            </w:r>
          </w:p>
          <w:p w14:paraId="532E094A" w14:textId="2A7CE503" w:rsidR="00091F20" w:rsidRPr="005B7B2C" w:rsidRDefault="00091F20" w:rsidP="005B7B2C">
            <w:pPr>
              <w:pStyle w:val="Bodytext1"/>
            </w:pPr>
            <w:r>
              <w:t>165</w:t>
            </w:r>
          </w:p>
        </w:tc>
      </w:tr>
      <w:tr w:rsidR="00091F20" w14:paraId="5E4E399D" w14:textId="77777777" w:rsidTr="00BB03F4">
        <w:tc>
          <w:tcPr>
            <w:tcW w:w="4253" w:type="dxa"/>
          </w:tcPr>
          <w:p w14:paraId="07555D11" w14:textId="17322EB1" w:rsidR="00091F20" w:rsidRPr="005B7B2C" w:rsidRDefault="00091F20" w:rsidP="005B7B2C">
            <w:pPr>
              <w:pStyle w:val="Bodytext1"/>
            </w:pPr>
            <w:r>
              <w:t>Residue</w:t>
            </w:r>
            <w:r w:rsidR="00356E1B">
              <w:fldChar w:fldCharType="begin"/>
            </w:r>
            <w:r w:rsidR="00356E1B">
              <w:instrText xml:space="preserve"> XE "</w:instrText>
            </w:r>
            <w:r w:rsidR="00356E1B" w:rsidRPr="00163E47">
              <w:instrText>Residue</w:instrText>
            </w:r>
            <w:r w:rsidR="00356E1B">
              <w:instrText xml:space="preserve">" </w:instrText>
            </w:r>
            <w:r w:rsidR="00356E1B">
              <w:fldChar w:fldCharType="end"/>
            </w:r>
          </w:p>
        </w:tc>
        <w:tc>
          <w:tcPr>
            <w:tcW w:w="4677" w:type="dxa"/>
          </w:tcPr>
          <w:p w14:paraId="70E00C8C" w14:textId="77777777" w:rsidR="00091F20" w:rsidRPr="005B7B2C" w:rsidRDefault="00091F20" w:rsidP="005B7B2C">
            <w:pPr>
              <w:pStyle w:val="Bodytext1"/>
            </w:pPr>
            <w:r>
              <w:t>Max 2 gm.</w:t>
            </w:r>
          </w:p>
        </w:tc>
      </w:tr>
      <w:tr w:rsidR="00091F20" w14:paraId="304F2328" w14:textId="77777777" w:rsidTr="00BB03F4">
        <w:tc>
          <w:tcPr>
            <w:tcW w:w="4253" w:type="dxa"/>
          </w:tcPr>
          <w:p w14:paraId="7A052575" w14:textId="62B23985" w:rsidR="00091F20" w:rsidRPr="005B7B2C" w:rsidRDefault="00091F20" w:rsidP="0012538F">
            <w:pPr>
              <w:pStyle w:val="Bodytext1"/>
            </w:pPr>
            <w:r w:rsidRPr="005B7B2C">
              <w:t>Tetra Ethyl Lead</w:t>
            </w:r>
            <w:r w:rsidR="00356E1B">
              <w:fldChar w:fldCharType="begin"/>
            </w:r>
            <w:r w:rsidR="00356E1B">
              <w:instrText xml:space="preserve"> XE "</w:instrText>
            </w:r>
            <w:r w:rsidR="00356E1B" w:rsidRPr="00345E69">
              <w:instrText>Tetra Ethyl Lead</w:instrText>
            </w:r>
            <w:r w:rsidR="00356E1B">
              <w:instrText xml:space="preserve">" </w:instrText>
            </w:r>
            <w:r w:rsidR="00356E1B">
              <w:fldChar w:fldCharType="end"/>
            </w:r>
            <w:r w:rsidRPr="005B7B2C">
              <w:t xml:space="preserve"> Content </w:t>
            </w:r>
          </w:p>
        </w:tc>
        <w:tc>
          <w:tcPr>
            <w:tcW w:w="4677" w:type="dxa"/>
          </w:tcPr>
          <w:p w14:paraId="327AE926" w14:textId="77777777" w:rsidR="00091F20" w:rsidRPr="005B7B2C" w:rsidRDefault="00091F20" w:rsidP="00083D1C">
            <w:pPr>
              <w:pStyle w:val="Bodytext1"/>
              <w:jc w:val="center"/>
            </w:pPr>
            <w:r>
              <w:t>None listed</w:t>
            </w:r>
          </w:p>
        </w:tc>
      </w:tr>
      <w:tr w:rsidR="00091F20" w14:paraId="2810B254" w14:textId="77777777" w:rsidTr="00BB03F4">
        <w:tc>
          <w:tcPr>
            <w:tcW w:w="4253" w:type="dxa"/>
          </w:tcPr>
          <w:p w14:paraId="670492E4" w14:textId="1C4E3CE4" w:rsidR="00091F20" w:rsidRPr="005B7B2C" w:rsidRDefault="00091F20" w:rsidP="005B7B2C">
            <w:pPr>
              <w:pStyle w:val="Bodytext1"/>
            </w:pPr>
            <w:r>
              <w:t>Benzol</w:t>
            </w:r>
            <w:r w:rsidR="00356E1B">
              <w:fldChar w:fldCharType="begin"/>
            </w:r>
            <w:r w:rsidR="00356E1B">
              <w:instrText xml:space="preserve"> XE "</w:instrText>
            </w:r>
            <w:r w:rsidR="00356E1B" w:rsidRPr="0054720F">
              <w:instrText>Benzol</w:instrText>
            </w:r>
            <w:r w:rsidR="00356E1B">
              <w:instrText xml:space="preserve">" </w:instrText>
            </w:r>
            <w:r w:rsidR="00356E1B">
              <w:fldChar w:fldCharType="end"/>
            </w:r>
            <w:r>
              <w:t>, Alcohol</w:t>
            </w:r>
            <w:r w:rsidR="00DD6F78">
              <w:fldChar w:fldCharType="begin"/>
            </w:r>
            <w:r w:rsidR="00DD6F78">
              <w:instrText xml:space="preserve"> XE "</w:instrText>
            </w:r>
            <w:r w:rsidR="00DD6F78" w:rsidRPr="00F42957">
              <w:instrText>Alcohol</w:instrText>
            </w:r>
            <w:r w:rsidR="00DD6F78">
              <w:instrText xml:space="preserve">" </w:instrText>
            </w:r>
            <w:r w:rsidR="00DD6F78">
              <w:fldChar w:fldCharType="end"/>
            </w:r>
          </w:p>
        </w:tc>
        <w:tc>
          <w:tcPr>
            <w:tcW w:w="4677" w:type="dxa"/>
          </w:tcPr>
          <w:p w14:paraId="35841B1B" w14:textId="77777777" w:rsidR="00091F20" w:rsidRPr="005B7B2C" w:rsidRDefault="00091F20" w:rsidP="00091F20">
            <w:pPr>
              <w:pStyle w:val="Bodytext1"/>
              <w:jc w:val="center"/>
            </w:pPr>
            <w:r>
              <w:t>None listed</w:t>
            </w:r>
          </w:p>
        </w:tc>
      </w:tr>
      <w:tr w:rsidR="00091F20" w14:paraId="7236BC8E" w14:textId="77777777" w:rsidTr="00BB03F4">
        <w:tc>
          <w:tcPr>
            <w:tcW w:w="4253" w:type="dxa"/>
          </w:tcPr>
          <w:p w14:paraId="2395F9FD" w14:textId="0BD06F02" w:rsidR="00091F20" w:rsidRPr="005B7B2C" w:rsidRDefault="00091F20" w:rsidP="005B7B2C">
            <w:pPr>
              <w:pStyle w:val="Bodytext1"/>
            </w:pPr>
            <w:r>
              <w:t>Unsaturates</w:t>
            </w:r>
            <w:r w:rsidR="00356E1B">
              <w:fldChar w:fldCharType="begin"/>
            </w:r>
            <w:r w:rsidR="00356E1B">
              <w:instrText xml:space="preserve"> XE "</w:instrText>
            </w:r>
            <w:r w:rsidR="00356E1B" w:rsidRPr="00823360">
              <w:instrText>Unsaturates</w:instrText>
            </w:r>
            <w:r w:rsidR="00356E1B">
              <w:instrText xml:space="preserve">" </w:instrText>
            </w:r>
            <w:r w:rsidR="00356E1B">
              <w:fldChar w:fldCharType="end"/>
            </w:r>
          </w:p>
        </w:tc>
        <w:tc>
          <w:tcPr>
            <w:tcW w:w="4677" w:type="dxa"/>
          </w:tcPr>
          <w:p w14:paraId="4BA41E99" w14:textId="73DCD342" w:rsidR="00091F20" w:rsidRPr="005B7B2C" w:rsidRDefault="00091F20" w:rsidP="005B7B2C">
            <w:pPr>
              <w:pStyle w:val="Bodytext1"/>
            </w:pPr>
            <w:r>
              <w:t>Bromine Index</w:t>
            </w:r>
            <w:r w:rsidR="00356E1B">
              <w:fldChar w:fldCharType="begin"/>
            </w:r>
            <w:r w:rsidR="00356E1B">
              <w:instrText xml:space="preserve"> XE "</w:instrText>
            </w:r>
            <w:r w:rsidR="00356E1B" w:rsidRPr="003E5675">
              <w:instrText>Bromine Index</w:instrText>
            </w:r>
            <w:r w:rsidR="00356E1B">
              <w:instrText xml:space="preserve">" </w:instrText>
            </w:r>
            <w:r w:rsidR="00356E1B">
              <w:fldChar w:fldCharType="end"/>
            </w:r>
            <w:r>
              <w:t xml:space="preserve"> Max. 3</w:t>
            </w:r>
          </w:p>
        </w:tc>
      </w:tr>
      <w:tr w:rsidR="00091F20" w14:paraId="62F647AB" w14:textId="77777777" w:rsidTr="00BB03F4">
        <w:tc>
          <w:tcPr>
            <w:tcW w:w="4253" w:type="dxa"/>
          </w:tcPr>
          <w:p w14:paraId="38EC7FC8" w14:textId="77777777" w:rsidR="00091F20" w:rsidRPr="005B7B2C" w:rsidRDefault="00091F20" w:rsidP="0012538F">
            <w:pPr>
              <w:pStyle w:val="Bodytext1"/>
            </w:pPr>
            <w:r>
              <w:t>Remarks</w:t>
            </w:r>
          </w:p>
        </w:tc>
        <w:tc>
          <w:tcPr>
            <w:tcW w:w="4677" w:type="dxa"/>
          </w:tcPr>
          <w:p w14:paraId="63EF0095" w14:textId="5964C0CD" w:rsidR="00091F20" w:rsidRDefault="00091F20" w:rsidP="0012538F">
            <w:pPr>
              <w:pStyle w:val="Bodytext1"/>
            </w:pPr>
            <w:r>
              <w:t xml:space="preserve">100cc evaporated and dried out at 100 to 105 </w:t>
            </w:r>
            <w:r w:rsidR="00A96C1B">
              <w:t>deg.</w:t>
            </w:r>
            <w:r>
              <w:t xml:space="preserve"> C, residue max 0.005 gm.</w:t>
            </w:r>
          </w:p>
        </w:tc>
      </w:tr>
    </w:tbl>
    <w:p w14:paraId="1D284869" w14:textId="46115A9A" w:rsidR="002B5D67" w:rsidRDefault="00091F20" w:rsidP="007D26CD">
      <w:pPr>
        <w:pStyle w:val="BodyText"/>
      </w:pPr>
      <w:r>
        <w:t>This specification</w:t>
      </w:r>
      <w:r w:rsidR="00356E1B">
        <w:fldChar w:fldCharType="begin"/>
      </w:r>
      <w:r w:rsidR="00356E1B">
        <w:instrText xml:space="preserve"> XE "</w:instrText>
      </w:r>
      <w:r w:rsidR="00356E1B" w:rsidRPr="00A0419E">
        <w:instrText>specification</w:instrText>
      </w:r>
      <w:r w:rsidR="00356E1B">
        <w:instrText xml:space="preserve">" </w:instrText>
      </w:r>
      <w:r w:rsidR="00356E1B">
        <w:fldChar w:fldCharType="end"/>
      </w:r>
      <w:r>
        <w:t xml:space="preserve"> is surprising in its obsolescence. It is reminiscent of the early aviation gasoline</w:t>
      </w:r>
      <w:r w:rsidR="00356E1B">
        <w:fldChar w:fldCharType="begin"/>
      </w:r>
      <w:r w:rsidR="00356E1B">
        <w:instrText xml:space="preserve"> XE "</w:instrText>
      </w:r>
      <w:r w:rsidR="00356E1B" w:rsidRPr="00FB701D">
        <w:instrText>aviation gasoline</w:instrText>
      </w:r>
      <w:r w:rsidR="00356E1B">
        <w:instrText xml:space="preserve">" </w:instrText>
      </w:r>
      <w:r w:rsidR="00356E1B">
        <w:fldChar w:fldCharType="end"/>
      </w:r>
      <w:r>
        <w:t xml:space="preserve"> 1917 specifications before the understanding of knock ratings</w:t>
      </w:r>
      <w:r w:rsidR="00356E1B">
        <w:fldChar w:fldCharType="begin"/>
      </w:r>
      <w:r w:rsidR="00356E1B">
        <w:instrText xml:space="preserve"> XE "</w:instrText>
      </w:r>
      <w:r w:rsidR="00356E1B" w:rsidRPr="00566B5E">
        <w:instrText>knock ratings</w:instrText>
      </w:r>
      <w:r w:rsidR="00356E1B">
        <w:instrText xml:space="preserve">" </w:instrText>
      </w:r>
      <w:r w:rsidR="00356E1B">
        <w:fldChar w:fldCharType="end"/>
      </w:r>
      <w:r>
        <w:t xml:space="preserve">. It </w:t>
      </w:r>
      <w:r w:rsidR="00A8745A">
        <w:t>has no specification for knock rating, lead content</w:t>
      </w:r>
      <w:r w:rsidR="00356E1B">
        <w:fldChar w:fldCharType="begin"/>
      </w:r>
      <w:r w:rsidR="00356E1B">
        <w:instrText xml:space="preserve"> XE "</w:instrText>
      </w:r>
      <w:r w:rsidR="00356E1B" w:rsidRPr="00101BE4">
        <w:instrText>lead content</w:instrText>
      </w:r>
      <w:r w:rsidR="00356E1B">
        <w:instrText xml:space="preserve">" </w:instrText>
      </w:r>
      <w:r w:rsidR="00356E1B">
        <w:fldChar w:fldCharType="end"/>
      </w:r>
      <w:r w:rsidR="00A8745A">
        <w:t>, vapour pressure</w:t>
      </w:r>
      <w:r w:rsidR="00356E1B">
        <w:fldChar w:fldCharType="begin"/>
      </w:r>
      <w:r w:rsidR="00356E1B">
        <w:instrText xml:space="preserve"> XE "</w:instrText>
      </w:r>
      <w:r w:rsidR="00356E1B" w:rsidRPr="007F5D1D">
        <w:instrText>vapour pressure</w:instrText>
      </w:r>
      <w:r w:rsidR="00356E1B">
        <w:instrText xml:space="preserve">" </w:instrText>
      </w:r>
      <w:r w:rsidR="00356E1B">
        <w:fldChar w:fldCharType="end"/>
      </w:r>
      <w:r w:rsidR="00A8745A">
        <w:t>, existing or potential gum</w:t>
      </w:r>
      <w:r w:rsidR="00356E1B">
        <w:fldChar w:fldCharType="begin"/>
      </w:r>
      <w:r w:rsidR="00356E1B">
        <w:instrText xml:space="preserve"> XE "</w:instrText>
      </w:r>
      <w:r w:rsidR="00356E1B" w:rsidRPr="00772726">
        <w:instrText>potential gum</w:instrText>
      </w:r>
      <w:r w:rsidR="00356E1B">
        <w:instrText xml:space="preserve">" </w:instrText>
      </w:r>
      <w:r w:rsidR="00356E1B">
        <w:fldChar w:fldCharType="end"/>
      </w:r>
      <w:r w:rsidR="00A8745A">
        <w:t xml:space="preserve">, Doctor </w:t>
      </w:r>
      <w:r w:rsidR="00060F83">
        <w:t>Test</w:t>
      </w:r>
      <w:r w:rsidR="00356E1B">
        <w:fldChar w:fldCharType="begin"/>
      </w:r>
      <w:r w:rsidR="00356E1B">
        <w:instrText xml:space="preserve"> XE "</w:instrText>
      </w:r>
      <w:r w:rsidR="00356E1B" w:rsidRPr="008F6AF9">
        <w:instrText>Doctor Test</w:instrText>
      </w:r>
      <w:r w:rsidR="00356E1B">
        <w:instrText xml:space="preserve">" </w:instrText>
      </w:r>
      <w:r w:rsidR="00356E1B">
        <w:fldChar w:fldCharType="end"/>
      </w:r>
      <w:r w:rsidR="00A8745A">
        <w:t>. The colour</w:t>
      </w:r>
      <w:r w:rsidR="00356E1B">
        <w:fldChar w:fldCharType="begin"/>
      </w:r>
      <w:r w:rsidR="00356E1B">
        <w:instrText xml:space="preserve"> XE "</w:instrText>
      </w:r>
      <w:r w:rsidR="00356E1B" w:rsidRPr="009D7A47">
        <w:instrText>colour</w:instrText>
      </w:r>
      <w:r w:rsidR="00356E1B">
        <w:instrText xml:space="preserve">" </w:instrText>
      </w:r>
      <w:r w:rsidR="00356E1B">
        <w:fldChar w:fldCharType="end"/>
      </w:r>
      <w:r w:rsidR="00A8745A">
        <w:t xml:space="preserve"> test is most curious! This specification is clearly reliant on the old notion of specifying the quality by distillation and residue on evaporation at 100 </w:t>
      </w:r>
      <w:r w:rsidR="00A96C1B">
        <w:t>deg.</w:t>
      </w:r>
      <w:r w:rsidR="00A8745A">
        <w:t xml:space="preserve"> C.</w:t>
      </w:r>
    </w:p>
    <w:p w14:paraId="2D6E9D17" w14:textId="77777777" w:rsidR="00A8745A" w:rsidRDefault="00B3766D" w:rsidP="00B3766D">
      <w:pPr>
        <w:pStyle w:val="Heading7"/>
        <w:framePr w:wrap="around"/>
      </w:pPr>
      <w:r>
        <w:lastRenderedPageBreak/>
        <w:t>Allies Gain Air Superiority</w:t>
      </w:r>
    </w:p>
    <w:p w14:paraId="078D56FF" w14:textId="49492B92" w:rsidR="0040167F" w:rsidRDefault="0040167F" w:rsidP="007D26CD">
      <w:pPr>
        <w:pStyle w:val="BodyText"/>
      </w:pPr>
      <w:r>
        <w:t>As the war continued in the deserts of North Africa</w:t>
      </w:r>
      <w:r w:rsidR="00356E1B">
        <w:fldChar w:fldCharType="begin"/>
      </w:r>
      <w:r w:rsidR="00356E1B">
        <w:instrText xml:space="preserve"> XE "</w:instrText>
      </w:r>
      <w:r w:rsidR="00356E1B" w:rsidRPr="006F62B3">
        <w:instrText>North Africa</w:instrText>
      </w:r>
      <w:r w:rsidR="00356E1B">
        <w:instrText xml:space="preserve">" </w:instrText>
      </w:r>
      <w:r w:rsidR="00356E1B">
        <w:fldChar w:fldCharType="end"/>
      </w:r>
      <w:r>
        <w:t>, the Italian Air Force</w:t>
      </w:r>
      <w:r w:rsidR="00356E1B">
        <w:fldChar w:fldCharType="begin"/>
      </w:r>
      <w:r w:rsidR="00356E1B">
        <w:instrText xml:space="preserve"> XE "</w:instrText>
      </w:r>
      <w:r w:rsidR="00356E1B" w:rsidRPr="008A550C">
        <w:instrText>Italian Air Force</w:instrText>
      </w:r>
      <w:r w:rsidR="00356E1B">
        <w:instrText xml:space="preserve">" </w:instrText>
      </w:r>
      <w:r w:rsidR="00356E1B">
        <w:fldChar w:fldCharType="end"/>
      </w:r>
      <w:r>
        <w:t xml:space="preserve"> was being outclassed by the more robust Allied aircraft such as the American</w:t>
      </w:r>
      <w:r w:rsidR="00356E1B">
        <w:fldChar w:fldCharType="begin"/>
      </w:r>
      <w:r w:rsidR="00356E1B">
        <w:instrText xml:space="preserve"> XE "</w:instrText>
      </w:r>
      <w:r w:rsidR="00356E1B" w:rsidRPr="00A27E46">
        <w:instrText>American</w:instrText>
      </w:r>
      <w:r w:rsidR="00356E1B">
        <w:instrText xml:space="preserve">" </w:instrText>
      </w:r>
      <w:r w:rsidR="00356E1B">
        <w:fldChar w:fldCharType="end"/>
      </w:r>
      <w:r>
        <w:t xml:space="preserve"> Curtiss Tomahawk</w:t>
      </w:r>
      <w:r w:rsidR="00356E1B">
        <w:fldChar w:fldCharType="begin"/>
      </w:r>
      <w:r w:rsidR="00356E1B">
        <w:instrText xml:space="preserve"> XE "</w:instrText>
      </w:r>
      <w:r w:rsidR="00356E1B" w:rsidRPr="003F615E">
        <w:instrText>Curtiss Tomahawk</w:instrText>
      </w:r>
      <w:r w:rsidR="00356E1B">
        <w:instrText xml:space="preserve">" </w:instrText>
      </w:r>
      <w:r w:rsidR="00356E1B">
        <w:fldChar w:fldCharType="end"/>
      </w:r>
      <w:r>
        <w:t>s and Kittyhawks, and the British</w:t>
      </w:r>
      <w:r w:rsidR="00356E1B">
        <w:fldChar w:fldCharType="begin"/>
      </w:r>
      <w:r w:rsidR="00356E1B">
        <w:instrText xml:space="preserve"> XE "</w:instrText>
      </w:r>
      <w:r w:rsidR="00356E1B" w:rsidRPr="003D13E5">
        <w:instrText>British</w:instrText>
      </w:r>
      <w:r w:rsidR="00356E1B">
        <w:instrText xml:space="preserve">" </w:instrText>
      </w:r>
      <w:r w:rsidR="00356E1B">
        <w:fldChar w:fldCharType="end"/>
      </w:r>
      <w:r>
        <w:t xml:space="preserve"> Spitfire</w:t>
      </w:r>
      <w:r w:rsidR="007E1458">
        <w:fldChar w:fldCharType="begin"/>
      </w:r>
      <w:r w:rsidR="007E1458">
        <w:instrText xml:space="preserve"> XE "</w:instrText>
      </w:r>
      <w:r w:rsidR="007E1458" w:rsidRPr="008116F9">
        <w:instrText>Spitfire</w:instrText>
      </w:r>
      <w:r w:rsidR="007E1458">
        <w:instrText xml:space="preserve">" </w:instrText>
      </w:r>
      <w:r w:rsidR="007E1458">
        <w:fldChar w:fldCharType="end"/>
      </w:r>
      <w:r>
        <w:t>s and Hurricane</w:t>
      </w:r>
      <w:r w:rsidR="00356E1B">
        <w:fldChar w:fldCharType="begin"/>
      </w:r>
      <w:r w:rsidR="00356E1B">
        <w:instrText xml:space="preserve"> XE "</w:instrText>
      </w:r>
      <w:r w:rsidR="00356E1B" w:rsidRPr="00930F9C">
        <w:instrText>Hurricane</w:instrText>
      </w:r>
      <w:r w:rsidR="00356E1B">
        <w:instrText xml:space="preserve">" </w:instrText>
      </w:r>
      <w:r w:rsidR="00356E1B">
        <w:fldChar w:fldCharType="end"/>
      </w:r>
      <w:r>
        <w:t>s.</w:t>
      </w:r>
      <w:r w:rsidR="00B3766D">
        <w:t xml:space="preserve"> The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rsidR="00B3766D">
        <w:t>’s Messerschmi</w:t>
      </w:r>
      <w:r w:rsidR="00A0198B">
        <w:t>t</w:t>
      </w:r>
      <w:r w:rsidR="00B3766D">
        <w:t>t Bf-109</w:t>
      </w:r>
      <w:r w:rsidR="007E1458">
        <w:fldChar w:fldCharType="begin"/>
      </w:r>
      <w:r w:rsidR="007E1458">
        <w:instrText xml:space="preserve"> XE "</w:instrText>
      </w:r>
      <w:r w:rsidR="007E1458" w:rsidRPr="00E36BBE">
        <w:instrText>Messerschmidt Bf-109</w:instrText>
      </w:r>
      <w:r w:rsidR="007E1458">
        <w:instrText xml:space="preserve">" </w:instrText>
      </w:r>
      <w:r w:rsidR="007E1458">
        <w:fldChar w:fldCharType="end"/>
      </w:r>
      <w:r w:rsidR="00B3766D">
        <w:t>s could still match the Allied</w:t>
      </w:r>
      <w:r w:rsidR="00356E1B">
        <w:fldChar w:fldCharType="begin"/>
      </w:r>
      <w:r w:rsidR="00356E1B">
        <w:instrText xml:space="preserve"> XE "</w:instrText>
      </w:r>
      <w:r w:rsidR="00356E1B" w:rsidRPr="006911D7">
        <w:instrText>Allied</w:instrText>
      </w:r>
      <w:r w:rsidR="00356E1B">
        <w:instrText xml:space="preserve">" </w:instrText>
      </w:r>
      <w:r w:rsidR="00356E1B">
        <w:fldChar w:fldCharType="end"/>
      </w:r>
      <w:r w:rsidR="00B3766D">
        <w:t xml:space="preserve"> aircraft, but uncertain fuel supplies and constant attack on their air fields and supply lines was a constant threat.</w:t>
      </w:r>
    </w:p>
    <w:p w14:paraId="7C9A4881" w14:textId="53FC2887" w:rsidR="009C428B" w:rsidRPr="001F6547" w:rsidRDefault="009C428B" w:rsidP="002141EF">
      <w:pPr>
        <w:pStyle w:val="StyleCaptionBefore6ptAfter6pt"/>
      </w:pPr>
      <w:r w:rsidRPr="001F6547">
        <w:t xml:space="preserve">Photo </w:t>
      </w:r>
      <w:r w:rsidR="00F96F0B">
        <w:t>2</w:t>
      </w:r>
      <w:r w:rsidR="00235DF8">
        <w:t>3</w:t>
      </w:r>
      <w:r w:rsidR="00F96F0B">
        <w:t>.</w:t>
      </w:r>
      <w:r w:rsidRPr="001F6547">
        <w:t xml:space="preserve"> Italian Macchi C</w:t>
      </w:r>
      <w:r w:rsidR="00A0198B">
        <w:t>.</w:t>
      </w:r>
      <w:r w:rsidRPr="001F6547">
        <w:t>202</w:t>
      </w:r>
      <w:r w:rsidRPr="001F6547">
        <w:fldChar w:fldCharType="begin"/>
      </w:r>
      <w:r w:rsidRPr="001F6547">
        <w:instrText xml:space="preserve"> XE "Macchi C202" </w:instrText>
      </w:r>
      <w:r w:rsidRPr="001F6547">
        <w:fldChar w:fldCharType="end"/>
      </w:r>
      <w:r w:rsidRPr="001F6547">
        <w:t xml:space="preserve"> on display at NASM Washington D.C. (1999).</w:t>
      </w:r>
    </w:p>
    <w:p w14:paraId="45DC7A71" w14:textId="4C5E9E51" w:rsidR="009C428B" w:rsidRDefault="002141EF" w:rsidP="006932E9">
      <w:pPr>
        <w:pStyle w:val="Picture"/>
      </w:pPr>
      <w:r>
        <w:rPr>
          <w:noProof/>
          <w:lang w:eastAsia="en-AU"/>
        </w:rPr>
        <w:drawing>
          <wp:inline distT="0" distB="0" distL="0" distR="0" wp14:anchorId="64EC55DA" wp14:editId="651CED08">
            <wp:extent cx="5545885" cy="3096608"/>
            <wp:effectExtent l="0" t="0" r="0" b="8890"/>
            <wp:docPr id="22" name="Picture 22" descr="Italian Macchi C202 N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alian Macchi C202 NAS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0503" cy="3110354"/>
                    </a:xfrm>
                    <a:prstGeom prst="rect">
                      <a:avLst/>
                    </a:prstGeom>
                    <a:noFill/>
                    <a:ln>
                      <a:noFill/>
                    </a:ln>
                  </pic:spPr>
                </pic:pic>
              </a:graphicData>
            </a:graphic>
          </wp:inline>
        </w:drawing>
      </w:r>
    </w:p>
    <w:p w14:paraId="36522B60" w14:textId="002185BB" w:rsidR="00165555" w:rsidRDefault="0040167F" w:rsidP="007D26CD">
      <w:pPr>
        <w:pStyle w:val="BodyText"/>
      </w:pPr>
      <w:r>
        <w:t xml:space="preserve">While camouflage was important in warfare, there was also the need to ensure that the aircraft was serviced correctly and therefore standard markings were used on key service points. The photo below shows the characteristic triangle indicating the fuel required for this aircraft. </w:t>
      </w:r>
    </w:p>
    <w:p w14:paraId="0956D20D" w14:textId="21682DCD" w:rsidR="0040167F" w:rsidRPr="00B3766D" w:rsidRDefault="0040167F" w:rsidP="002141EF">
      <w:pPr>
        <w:pStyle w:val="StyleCaptionBefore6ptAfter6pt"/>
      </w:pPr>
      <w:r w:rsidRPr="00B3766D">
        <w:t xml:space="preserve">Photo </w:t>
      </w:r>
      <w:r w:rsidR="00F96F0B">
        <w:t>2</w:t>
      </w:r>
      <w:r w:rsidR="00235DF8">
        <w:t>4</w:t>
      </w:r>
      <w:r w:rsidR="00F96F0B">
        <w:t>.</w:t>
      </w:r>
      <w:r w:rsidRPr="00B3766D">
        <w:t xml:space="preserve"> Macchi C</w:t>
      </w:r>
      <w:r w:rsidR="00A0198B">
        <w:t>.</w:t>
      </w:r>
      <w:r w:rsidRPr="00B3766D">
        <w:t>202</w:t>
      </w:r>
      <w:r w:rsidR="00356E1B">
        <w:fldChar w:fldCharType="begin"/>
      </w:r>
      <w:r w:rsidR="00356E1B">
        <w:instrText xml:space="preserve"> XE "</w:instrText>
      </w:r>
      <w:r w:rsidR="00356E1B" w:rsidRPr="005E1C07">
        <w:instrText>Macchi C202</w:instrText>
      </w:r>
      <w:r w:rsidR="00356E1B">
        <w:instrText xml:space="preserve">" </w:instrText>
      </w:r>
      <w:r w:rsidR="00356E1B">
        <w:fldChar w:fldCharType="end"/>
      </w:r>
      <w:r w:rsidRPr="00B3766D">
        <w:t xml:space="preserve"> showing the fuel tank</w:t>
      </w:r>
      <w:r w:rsidR="00356E1B">
        <w:fldChar w:fldCharType="begin"/>
      </w:r>
      <w:r w:rsidR="00356E1B">
        <w:instrText xml:space="preserve"> XE "</w:instrText>
      </w:r>
      <w:r w:rsidR="00356E1B" w:rsidRPr="00E10A0B">
        <w:instrText>fuel tank</w:instrText>
      </w:r>
      <w:r w:rsidR="00356E1B">
        <w:instrText xml:space="preserve">" </w:instrText>
      </w:r>
      <w:r w:rsidR="00356E1B">
        <w:fldChar w:fldCharType="end"/>
      </w:r>
      <w:r w:rsidRPr="00B3766D">
        <w:t xml:space="preserve"> </w:t>
      </w:r>
      <w:r w:rsidR="009C428B">
        <w:t xml:space="preserve">triangle </w:t>
      </w:r>
      <w:r w:rsidRPr="00B3766D">
        <w:t>marking behind the cockpit</w:t>
      </w:r>
      <w:r w:rsidR="009C428B">
        <w:t xml:space="preserve">, </w:t>
      </w:r>
      <w:r w:rsidR="00A0198B">
        <w:t>(the</w:t>
      </w:r>
      <w:r w:rsidR="009C428B">
        <w:t xml:space="preserve"> red cross is the first aid kit).</w:t>
      </w:r>
      <w:r w:rsidRPr="00B3766D">
        <w:t xml:space="preserve"> </w:t>
      </w:r>
      <w:r w:rsidR="00ED1FFE" w:rsidRPr="00B3766D">
        <w:t>(</w:t>
      </w:r>
      <w:r w:rsidR="009C428B">
        <w:t xml:space="preserve">This aircraft was </w:t>
      </w:r>
      <w:r w:rsidR="00ED1FFE" w:rsidRPr="00B3766D">
        <w:t>on display at N</w:t>
      </w:r>
      <w:r w:rsidR="00A0198B">
        <w:t>A</w:t>
      </w:r>
      <w:r w:rsidR="00ED1FFE" w:rsidRPr="00B3766D">
        <w:t>SM 1999)</w:t>
      </w:r>
      <w:r w:rsidR="006932E9">
        <w:t>.</w:t>
      </w:r>
    </w:p>
    <w:p w14:paraId="62C4FDD5" w14:textId="77777777" w:rsidR="0040167F" w:rsidRPr="0040167F" w:rsidRDefault="004F37A0" w:rsidP="006932E9">
      <w:pPr>
        <w:pStyle w:val="Picture"/>
      </w:pPr>
      <w:r>
        <w:rPr>
          <w:noProof/>
          <w:lang w:eastAsia="en-AU"/>
        </w:rPr>
        <w:drawing>
          <wp:inline distT="0" distB="0" distL="0" distR="0" wp14:anchorId="54D02895" wp14:editId="04445352">
            <wp:extent cx="5741460" cy="2823882"/>
            <wp:effectExtent l="0" t="0" r="0" b="0"/>
            <wp:docPr id="23" name="Picture 23" descr="Italian Macchi C202 fuel marking 3 NA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alian Macchi C202 fuel marking 3 NASM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1160" cy="2823734"/>
                    </a:xfrm>
                    <a:prstGeom prst="rect">
                      <a:avLst/>
                    </a:prstGeom>
                    <a:noFill/>
                    <a:ln>
                      <a:noFill/>
                    </a:ln>
                  </pic:spPr>
                </pic:pic>
              </a:graphicData>
            </a:graphic>
          </wp:inline>
        </w:drawing>
      </w:r>
    </w:p>
    <w:p w14:paraId="3A4ACEAA" w14:textId="77777777" w:rsidR="001F6547" w:rsidRDefault="001F6547">
      <w:pPr>
        <w:rPr>
          <w:i/>
          <w:iCs/>
          <w:spacing w:val="-5"/>
          <w:sz w:val="22"/>
        </w:rPr>
      </w:pPr>
      <w:r>
        <w:br w:type="page"/>
      </w:r>
    </w:p>
    <w:p w14:paraId="62E71404" w14:textId="34B1C972" w:rsidR="0040167F" w:rsidRPr="009C428B" w:rsidRDefault="009C428B" w:rsidP="002141EF">
      <w:pPr>
        <w:pStyle w:val="StyleCaptionBefore6ptAfter6pt"/>
      </w:pPr>
      <w:r w:rsidRPr="009C428B">
        <w:lastRenderedPageBreak/>
        <w:t xml:space="preserve">Photo </w:t>
      </w:r>
      <w:r w:rsidR="00F96F0B">
        <w:t>2</w:t>
      </w:r>
      <w:r w:rsidR="00235DF8">
        <w:t>5</w:t>
      </w:r>
      <w:r w:rsidR="00F96F0B">
        <w:t>.</w:t>
      </w:r>
      <w:r w:rsidRPr="009C428B">
        <w:t>. Macchi C</w:t>
      </w:r>
      <w:r w:rsidR="00A0198B">
        <w:t>.</w:t>
      </w:r>
      <w:r w:rsidRPr="009C428B">
        <w:t>202 showing the fuel tank marking behind the cockpit circa 1942</w:t>
      </w:r>
      <w:r>
        <w:t>.</w:t>
      </w:r>
    </w:p>
    <w:p w14:paraId="55F7C980" w14:textId="77777777" w:rsidR="00186FB1" w:rsidRDefault="004F37A0" w:rsidP="006932E9">
      <w:pPr>
        <w:pStyle w:val="Picture"/>
      </w:pPr>
      <w:r>
        <w:rPr>
          <w:noProof/>
          <w:lang w:eastAsia="en-AU"/>
        </w:rPr>
        <w:drawing>
          <wp:inline distT="0" distB="0" distL="0" distR="0" wp14:anchorId="4F08C0F6" wp14:editId="1DDF7316">
            <wp:extent cx="5552600" cy="3958347"/>
            <wp:effectExtent l="0" t="0" r="0" b="4445"/>
            <wp:docPr id="24" name="Picture 24" descr="Itailan MC205V-16 cockpit avga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ailan MC205V-16 cockpit avgas mar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8158" cy="3962309"/>
                    </a:xfrm>
                    <a:prstGeom prst="rect">
                      <a:avLst/>
                    </a:prstGeom>
                    <a:noFill/>
                    <a:ln>
                      <a:noFill/>
                    </a:ln>
                  </pic:spPr>
                </pic:pic>
              </a:graphicData>
            </a:graphic>
          </wp:inline>
        </w:drawing>
      </w:r>
    </w:p>
    <w:p w14:paraId="1DFA0A7F" w14:textId="77777777" w:rsidR="00F5197C" w:rsidRDefault="00F5197C" w:rsidP="00F5197C">
      <w:pPr>
        <w:pStyle w:val="Heading1"/>
      </w:pPr>
      <w:bookmarkStart w:id="12" w:name="_Toc22320701"/>
      <w:bookmarkStart w:id="13" w:name="_Toc55501936"/>
      <w:r>
        <w:t xml:space="preserve">Epilogue for the </w:t>
      </w:r>
      <w:r w:rsidR="000675DD">
        <w:t xml:space="preserve">Fascist </w:t>
      </w:r>
      <w:smartTag w:uri="urn:schemas-microsoft-com:office:smarttags" w:element="country-region">
        <w:smartTag w:uri="urn:schemas-microsoft-com:office:smarttags" w:element="place">
          <w:r w:rsidR="000675DD">
            <w:t>Italy</w:t>
          </w:r>
        </w:smartTag>
      </w:smartTag>
      <w:bookmarkEnd w:id="12"/>
      <w:bookmarkEnd w:id="13"/>
    </w:p>
    <w:p w14:paraId="1C715932" w14:textId="17E536FD" w:rsidR="00F5197C" w:rsidRDefault="00E833D6" w:rsidP="007D26CD">
      <w:pPr>
        <w:pStyle w:val="BodyText"/>
      </w:pPr>
      <w:r>
        <w:t xml:space="preserve">When he came to power in 1926, </w:t>
      </w:r>
      <w:r w:rsidR="00737B8B">
        <w:t>Il Duce</w:t>
      </w:r>
      <w:r w:rsidR="00356E1B">
        <w:fldChar w:fldCharType="begin"/>
      </w:r>
      <w:r w:rsidR="00356E1B">
        <w:instrText xml:space="preserve"> XE "</w:instrText>
      </w:r>
      <w:r w:rsidR="00356E1B" w:rsidRPr="007F5F39">
        <w:instrText>Il Duce</w:instrText>
      </w:r>
      <w:r w:rsidR="00356E1B">
        <w:instrText xml:space="preserve">" </w:instrText>
      </w:r>
      <w:r w:rsidR="00356E1B">
        <w:fldChar w:fldCharType="end"/>
      </w:r>
      <w:r w:rsidR="00737B8B">
        <w:t xml:space="preserve"> dream</w:t>
      </w:r>
      <w:r>
        <w:t>ed</w:t>
      </w:r>
      <w:r w:rsidR="00737B8B">
        <w:t xml:space="preserve"> of the</w:t>
      </w:r>
      <w:r w:rsidR="009C428B">
        <w:t xml:space="preserve"> resurrection of a glorious </w:t>
      </w:r>
      <w:r w:rsidR="00F357DC">
        <w:t xml:space="preserve">new </w:t>
      </w:r>
      <w:r w:rsidR="009C428B">
        <w:t>Roman empire</w:t>
      </w:r>
      <w:r>
        <w:t xml:space="preserve">. After some initial conquests in </w:t>
      </w:r>
      <w:smartTag w:uri="urn:schemas-microsoft-com:office:smarttags" w:element="country-region">
        <w:r>
          <w:t>Ethiopia</w:t>
        </w:r>
      </w:smartTag>
      <w:r w:rsidR="003C5E1D">
        <w:fldChar w:fldCharType="begin"/>
      </w:r>
      <w:r w:rsidR="003C5E1D">
        <w:instrText xml:space="preserve"> XE "</w:instrText>
      </w:r>
      <w:smartTag w:uri="urn:schemas-microsoft-com:office:smarttags" w:element="country-region">
        <w:r w:rsidR="003C5E1D" w:rsidRPr="001D0FB5">
          <w:instrText>Ethiopia</w:instrText>
        </w:r>
      </w:smartTag>
      <w:r w:rsidR="003C5E1D">
        <w:instrText xml:space="preserve">" </w:instrText>
      </w:r>
      <w:r w:rsidR="003C5E1D">
        <w:fldChar w:fldCharType="end"/>
      </w:r>
      <w:r>
        <w:t xml:space="preserve">, </w:t>
      </w:r>
      <w:smartTag w:uri="urn:schemas-microsoft-com:office:smarttags" w:element="country-region">
        <w:r>
          <w:t>Albania</w:t>
        </w:r>
      </w:smartTag>
      <w:r w:rsidR="003C5E1D">
        <w:fldChar w:fldCharType="begin"/>
      </w:r>
      <w:r w:rsidR="003C5E1D">
        <w:instrText xml:space="preserve"> XE "</w:instrText>
      </w:r>
      <w:smartTag w:uri="urn:schemas-microsoft-com:office:smarttags" w:element="country-region">
        <w:r w:rsidR="003C5E1D" w:rsidRPr="007D0258">
          <w:instrText>Albania</w:instrText>
        </w:r>
      </w:smartTag>
      <w:r w:rsidR="003C5E1D">
        <w:instrText xml:space="preserve">" </w:instrText>
      </w:r>
      <w:r w:rsidR="003C5E1D">
        <w:fldChar w:fldCharType="end"/>
      </w:r>
      <w:r>
        <w:t xml:space="preserve">, </w:t>
      </w:r>
      <w:smartTag w:uri="urn:schemas-microsoft-com:office:smarttags" w:element="country-region">
        <w:r>
          <w:t>Libya</w:t>
        </w:r>
      </w:smartTag>
      <w:r>
        <w:t xml:space="preserve"> and </w:t>
      </w:r>
      <w:smartTag w:uri="urn:schemas-microsoft-com:office:smarttags" w:element="place">
        <w:smartTag w:uri="urn:schemas-microsoft-com:office:smarttags" w:element="country-region">
          <w:r>
            <w:t>Greece</w:t>
          </w:r>
        </w:smartTag>
      </w:smartTag>
      <w:r w:rsidR="003C5E1D">
        <w:fldChar w:fldCharType="begin"/>
      </w:r>
      <w:r w:rsidR="003C5E1D">
        <w:instrText xml:space="preserve"> XE "</w:instrText>
      </w:r>
      <w:smartTag w:uri="urn:schemas-microsoft-com:office:smarttags" w:element="country-region">
        <w:r w:rsidR="003C5E1D" w:rsidRPr="0001745F">
          <w:instrText>Greece</w:instrText>
        </w:r>
      </w:smartTag>
      <w:r w:rsidR="003C5E1D">
        <w:instrText xml:space="preserve">" </w:instrText>
      </w:r>
      <w:r w:rsidR="003C5E1D">
        <w:fldChar w:fldCharType="end"/>
      </w:r>
      <w:r>
        <w:t xml:space="preserve"> the dream </w:t>
      </w:r>
      <w:r w:rsidR="009C428B">
        <w:t>was never to be fulfilled.</w:t>
      </w:r>
      <w:r w:rsidR="00737B8B">
        <w:t xml:space="preserve"> </w:t>
      </w:r>
      <w:r w:rsidR="00B974A7">
        <w:t>I</w:t>
      </w:r>
      <w:r w:rsidR="00B974A7" w:rsidRPr="00B974A7">
        <w:t>n 1940, Mussolini</w:t>
      </w:r>
      <w:r w:rsidR="000F2124">
        <w:fldChar w:fldCharType="begin"/>
      </w:r>
      <w:r w:rsidR="000F2124">
        <w:instrText xml:space="preserve"> XE "</w:instrText>
      </w:r>
      <w:r w:rsidR="000F2124" w:rsidRPr="00505E67">
        <w:instrText>Mussolini</w:instrText>
      </w:r>
      <w:r w:rsidR="000F2124">
        <w:instrText xml:space="preserve">" </w:instrText>
      </w:r>
      <w:r w:rsidR="000F2124">
        <w:fldChar w:fldCharType="end"/>
      </w:r>
      <w:r w:rsidR="00B974A7" w:rsidRPr="00B974A7">
        <w:t xml:space="preserve"> took his country into World War II on the side of Nazi Germany</w:t>
      </w:r>
      <w:r w:rsidR="00F74938">
        <w:fldChar w:fldCharType="begin"/>
      </w:r>
      <w:r w:rsidR="00F74938">
        <w:instrText xml:space="preserve"> XE "</w:instrText>
      </w:r>
      <w:r w:rsidR="00F74938" w:rsidRPr="000D002E">
        <w:instrText>Germany</w:instrText>
      </w:r>
      <w:r w:rsidR="00F74938">
        <w:instrText xml:space="preserve">" </w:instrText>
      </w:r>
      <w:r w:rsidR="00F74938">
        <w:fldChar w:fldCharType="end"/>
      </w:r>
      <w:r w:rsidR="00B974A7">
        <w:t>,</w:t>
      </w:r>
      <w:r w:rsidR="00B974A7" w:rsidRPr="00B974A7">
        <w:t xml:space="preserve"> but soon was met with military failure. By the autumn of 1943, he was reduced to being the leader of a German puppet state in northern and central Italy</w:t>
      </w:r>
      <w:r w:rsidR="00F74938">
        <w:fldChar w:fldCharType="begin"/>
      </w:r>
      <w:r w:rsidR="00F74938">
        <w:instrText xml:space="preserve"> XE "</w:instrText>
      </w:r>
      <w:r w:rsidR="00F74938" w:rsidRPr="00BC40FA">
        <w:instrText>Italy</w:instrText>
      </w:r>
      <w:r w:rsidR="00F74938">
        <w:instrText xml:space="preserve">" </w:instrText>
      </w:r>
      <w:r w:rsidR="00F74938">
        <w:fldChar w:fldCharType="end"/>
      </w:r>
      <w:r w:rsidR="00FE1CC5">
        <w:t xml:space="preserve">, </w:t>
      </w:r>
      <w:r w:rsidR="00B974A7" w:rsidRPr="00B974A7">
        <w:t xml:space="preserve">and was faced with the Allied advance from the south and an increasingly violent internal conflict with the partisans. </w:t>
      </w:r>
      <w:r w:rsidR="00B974A7">
        <w:t>By 1943 the fascist regime had collapsed and Mussolini</w:t>
      </w:r>
      <w:r w:rsidR="00F74938">
        <w:fldChar w:fldCharType="begin"/>
      </w:r>
      <w:r w:rsidR="00F74938">
        <w:instrText xml:space="preserve"> XE "</w:instrText>
      </w:r>
      <w:r w:rsidR="00F74938" w:rsidRPr="002142E9">
        <w:instrText>Mussolini</w:instrText>
      </w:r>
      <w:r w:rsidR="00F74938">
        <w:instrText xml:space="preserve">" </w:instrText>
      </w:r>
      <w:r w:rsidR="00F74938">
        <w:fldChar w:fldCharType="end"/>
      </w:r>
      <w:r w:rsidR="00B974A7">
        <w:t xml:space="preserve"> was to be captured and later in </w:t>
      </w:r>
      <w:r w:rsidR="00B974A7" w:rsidRPr="00657CC5">
        <w:t>12</w:t>
      </w:r>
      <w:r w:rsidR="00FE1CC5" w:rsidRPr="00FE1CC5">
        <w:rPr>
          <w:vertAlign w:val="superscript"/>
        </w:rPr>
        <w:t>th</w:t>
      </w:r>
      <w:r w:rsidR="00FE1CC5">
        <w:t xml:space="preserve"> </w:t>
      </w:r>
      <w:r w:rsidR="00B974A7" w:rsidRPr="00657CC5">
        <w:t xml:space="preserve">September 1943, </w:t>
      </w:r>
      <w:r w:rsidR="00B974A7">
        <w:t xml:space="preserve">was rescued by Colonel </w:t>
      </w:r>
      <w:r w:rsidR="00B974A7" w:rsidRPr="00657CC5">
        <w:t>Skorzeny</w:t>
      </w:r>
      <w:r w:rsidR="00F74938">
        <w:fldChar w:fldCharType="begin"/>
      </w:r>
      <w:r w:rsidR="00F74938">
        <w:instrText xml:space="preserve"> XE "</w:instrText>
      </w:r>
      <w:r w:rsidR="00F74938" w:rsidRPr="0086458B">
        <w:instrText>Skorzeny</w:instrText>
      </w:r>
      <w:r w:rsidR="00F74938">
        <w:instrText xml:space="preserve">" </w:instrText>
      </w:r>
      <w:r w:rsidR="00F74938">
        <w:fldChar w:fldCharType="end"/>
      </w:r>
      <w:r w:rsidR="00B974A7" w:rsidRPr="00657CC5">
        <w:t xml:space="preserve"> and 16 SS troopers in a high-risk glider mission</w:t>
      </w:r>
      <w:r w:rsidR="00B974A7">
        <w:t xml:space="preserve">. </w:t>
      </w:r>
      <w:r w:rsidR="00B974A7" w:rsidRPr="00B974A7">
        <w:t>In April 1945, with the Allies breaking through the last German defences in northern Italy</w:t>
      </w:r>
      <w:r w:rsidR="00FE1CC5">
        <w:t>,</w:t>
      </w:r>
      <w:r w:rsidR="00F74938">
        <w:fldChar w:fldCharType="begin"/>
      </w:r>
      <w:r w:rsidR="00F74938">
        <w:instrText xml:space="preserve"> XE "</w:instrText>
      </w:r>
      <w:r w:rsidR="00F74938" w:rsidRPr="00EA03BD">
        <w:instrText>Italy</w:instrText>
      </w:r>
      <w:r w:rsidR="00F74938">
        <w:instrText xml:space="preserve">" </w:instrText>
      </w:r>
      <w:r w:rsidR="00F74938">
        <w:fldChar w:fldCharType="end"/>
      </w:r>
      <w:r w:rsidR="00B974A7" w:rsidRPr="00B974A7">
        <w:t xml:space="preserve"> and a general uprising of the partisans taking hold in the cities, Mussolini's situation became untenable. On 25</w:t>
      </w:r>
      <w:r w:rsidR="00FE1CC5" w:rsidRPr="00FE1CC5">
        <w:rPr>
          <w:vertAlign w:val="superscript"/>
        </w:rPr>
        <w:t>th</w:t>
      </w:r>
      <w:r w:rsidR="00FE1CC5">
        <w:t xml:space="preserve"> </w:t>
      </w:r>
      <w:r w:rsidR="00B974A7" w:rsidRPr="00B974A7">
        <w:t>April he fled Milan</w:t>
      </w:r>
      <w:r w:rsidR="00F74938">
        <w:fldChar w:fldCharType="begin"/>
      </w:r>
      <w:r w:rsidR="00F74938">
        <w:instrText xml:space="preserve"> XE "</w:instrText>
      </w:r>
      <w:r w:rsidR="00F74938" w:rsidRPr="00EC15C1">
        <w:instrText>Milan</w:instrText>
      </w:r>
      <w:r w:rsidR="00F74938">
        <w:instrText xml:space="preserve">" </w:instrText>
      </w:r>
      <w:r w:rsidR="00F74938">
        <w:fldChar w:fldCharType="end"/>
      </w:r>
      <w:r w:rsidR="00B974A7" w:rsidRPr="00B974A7">
        <w:t>, where he had been based, and tried to escape to the Swiss</w:t>
      </w:r>
      <w:r w:rsidR="00F74938">
        <w:fldChar w:fldCharType="begin"/>
      </w:r>
      <w:r w:rsidR="00F74938">
        <w:instrText xml:space="preserve"> XE "</w:instrText>
      </w:r>
      <w:r w:rsidR="00F74938" w:rsidRPr="00EA070E">
        <w:instrText>Swiss</w:instrText>
      </w:r>
      <w:r w:rsidR="00F74938">
        <w:instrText xml:space="preserve">" </w:instrText>
      </w:r>
      <w:r w:rsidR="00F74938">
        <w:fldChar w:fldCharType="end"/>
      </w:r>
      <w:r w:rsidR="00B974A7" w:rsidRPr="00B974A7">
        <w:t xml:space="preserve"> border. He and his mistress, Claretta Petacci</w:t>
      </w:r>
      <w:r w:rsidR="00F74938">
        <w:fldChar w:fldCharType="begin"/>
      </w:r>
      <w:r w:rsidR="00F74938">
        <w:instrText xml:space="preserve"> XE "</w:instrText>
      </w:r>
      <w:r w:rsidR="00F74938" w:rsidRPr="00377B73">
        <w:instrText>Petacci</w:instrText>
      </w:r>
      <w:r w:rsidR="00F74938">
        <w:instrText xml:space="preserve">" </w:instrText>
      </w:r>
      <w:r w:rsidR="00F74938">
        <w:fldChar w:fldCharType="end"/>
      </w:r>
      <w:r w:rsidR="00B974A7" w:rsidRPr="00B974A7">
        <w:t>, were captured on 27</w:t>
      </w:r>
      <w:r w:rsidR="00FE1CC5" w:rsidRPr="00FE1CC5">
        <w:rPr>
          <w:vertAlign w:val="superscript"/>
        </w:rPr>
        <w:t>th</w:t>
      </w:r>
      <w:r w:rsidR="00B974A7" w:rsidRPr="00B974A7">
        <w:t xml:space="preserve"> April by local </w:t>
      </w:r>
      <w:r w:rsidR="00FE1CC5">
        <w:t xml:space="preserve">Italian Communist </w:t>
      </w:r>
      <w:r w:rsidR="00B974A7" w:rsidRPr="00B974A7">
        <w:t>partisans near the village of Dongo</w:t>
      </w:r>
      <w:r w:rsidR="00F74938">
        <w:fldChar w:fldCharType="begin"/>
      </w:r>
      <w:r w:rsidR="00F74938">
        <w:instrText xml:space="preserve"> XE "</w:instrText>
      </w:r>
      <w:r w:rsidR="00F74938" w:rsidRPr="00B813B6">
        <w:instrText>Dongo</w:instrText>
      </w:r>
      <w:r w:rsidR="00F74938">
        <w:instrText xml:space="preserve">" </w:instrText>
      </w:r>
      <w:r w:rsidR="00F74938">
        <w:fldChar w:fldCharType="end"/>
      </w:r>
      <w:r w:rsidR="00B974A7" w:rsidRPr="00B974A7">
        <w:t xml:space="preserve"> on Lake Como. Mussolini and Petacci were executed the following afternoon, two days before Adolf</w:t>
      </w:r>
      <w:r w:rsidR="00FE1CC5">
        <w:t xml:space="preserve"> </w:t>
      </w:r>
      <w:r w:rsidR="00B974A7" w:rsidRPr="00B974A7">
        <w:t>Hitler</w:t>
      </w:r>
      <w:r w:rsidR="000F2124">
        <w:fldChar w:fldCharType="begin"/>
      </w:r>
      <w:r w:rsidR="000F2124">
        <w:instrText xml:space="preserve"> XE "</w:instrText>
      </w:r>
      <w:r w:rsidR="000F2124" w:rsidRPr="007D0726">
        <w:instrText>Hitler</w:instrText>
      </w:r>
      <w:r w:rsidR="000F2124">
        <w:instrText xml:space="preserve">" </w:instrText>
      </w:r>
      <w:r w:rsidR="000F2124">
        <w:fldChar w:fldCharType="end"/>
      </w:r>
      <w:r w:rsidR="00B974A7" w:rsidRPr="00B974A7">
        <w:t>'s suicide.</w:t>
      </w:r>
      <w:r w:rsidR="00B974A7">
        <w:t xml:space="preserve"> </w:t>
      </w:r>
      <w:r w:rsidR="00FE1CC5">
        <w:t>Their</w:t>
      </w:r>
      <w:r>
        <w:t xml:space="preserve"> bod</w:t>
      </w:r>
      <w:r w:rsidR="00FE1CC5">
        <w:t>ies</w:t>
      </w:r>
      <w:r>
        <w:t xml:space="preserve"> w</w:t>
      </w:r>
      <w:r w:rsidR="00FE1CC5">
        <w:t>ere</w:t>
      </w:r>
      <w:r>
        <w:t xml:space="preserve"> </w:t>
      </w:r>
      <w:r w:rsidR="006D2583">
        <w:t xml:space="preserve">hung upside down </w:t>
      </w:r>
      <w:r>
        <w:t xml:space="preserve">in the </w:t>
      </w:r>
      <w:r w:rsidRPr="00E833D6">
        <w:t>city of Mezzegra</w:t>
      </w:r>
      <w:r w:rsidR="00F74938">
        <w:fldChar w:fldCharType="begin"/>
      </w:r>
      <w:r w:rsidR="00F74938">
        <w:instrText xml:space="preserve"> XE "</w:instrText>
      </w:r>
      <w:r w:rsidR="00F74938" w:rsidRPr="001A5CF4">
        <w:instrText>Mezzegra</w:instrText>
      </w:r>
      <w:r w:rsidR="00F74938">
        <w:instrText xml:space="preserve">" </w:instrText>
      </w:r>
      <w:r w:rsidR="00F74938">
        <w:fldChar w:fldCharType="end"/>
      </w:r>
      <w:r w:rsidRPr="00E833D6">
        <w:t>, in the province of Como</w:t>
      </w:r>
      <w:r>
        <w:t xml:space="preserve">. </w:t>
      </w:r>
    </w:p>
    <w:p w14:paraId="43778956" w14:textId="17793B26" w:rsidR="00B21AEE" w:rsidRDefault="00B21AEE" w:rsidP="007D26CD">
      <w:pPr>
        <w:pStyle w:val="BodyText"/>
      </w:pPr>
      <w:r w:rsidRPr="00B21AEE">
        <w:t>Italy</w:t>
      </w:r>
      <w:r w:rsidR="00F74938">
        <w:fldChar w:fldCharType="begin"/>
      </w:r>
      <w:r w:rsidR="00F74938">
        <w:instrText xml:space="preserve"> XE "</w:instrText>
      </w:r>
      <w:r w:rsidR="00F74938" w:rsidRPr="00755B6A">
        <w:instrText>Italy</w:instrText>
      </w:r>
      <w:r w:rsidR="00F74938">
        <w:instrText xml:space="preserve">" </w:instrText>
      </w:r>
      <w:r w:rsidR="00F74938">
        <w:fldChar w:fldCharType="end"/>
      </w:r>
      <w:r w:rsidRPr="00B21AEE">
        <w:t xml:space="preserve"> became a republic on June 2, 1946</w:t>
      </w:r>
      <w:r>
        <w:t>.</w:t>
      </w:r>
    </w:p>
    <w:p w14:paraId="5BDC8E98" w14:textId="517F8787" w:rsidR="00B21AEE" w:rsidRDefault="00B974A7" w:rsidP="007D26CD">
      <w:pPr>
        <w:pStyle w:val="BodyText"/>
      </w:pPr>
      <w:r w:rsidRPr="00B21AEE">
        <w:t>Règia Aeronautica</w:t>
      </w:r>
      <w:r w:rsidR="00F74938">
        <w:fldChar w:fldCharType="begin"/>
      </w:r>
      <w:r w:rsidR="00F74938">
        <w:instrText xml:space="preserve"> XE "</w:instrText>
      </w:r>
      <w:r w:rsidR="00F74938" w:rsidRPr="00DE20AD">
        <w:instrText>Règia Aeronautica</w:instrText>
      </w:r>
      <w:r w:rsidR="00F74938">
        <w:instrText xml:space="preserve">" </w:instrText>
      </w:r>
      <w:r w:rsidR="00F74938">
        <w:fldChar w:fldCharType="end"/>
      </w:r>
      <w:r>
        <w:t xml:space="preserve"> w</w:t>
      </w:r>
      <w:r w:rsidR="008602E8">
        <w:t>as</w:t>
      </w:r>
      <w:r>
        <w:t xml:space="preserve"> always dependent on aviation gasoline</w:t>
      </w:r>
      <w:r w:rsidR="00F74938">
        <w:fldChar w:fldCharType="begin"/>
      </w:r>
      <w:r w:rsidR="00F74938">
        <w:instrText xml:space="preserve"> XE "</w:instrText>
      </w:r>
      <w:r w:rsidR="00F74938" w:rsidRPr="00C71B83">
        <w:instrText>aviation gasoline</w:instrText>
      </w:r>
      <w:r w:rsidR="00F74938">
        <w:instrText xml:space="preserve">" </w:instrText>
      </w:r>
      <w:r w:rsidR="00F74938">
        <w:fldChar w:fldCharType="end"/>
      </w:r>
      <w:r w:rsidR="008602E8">
        <w:t xml:space="preserve"> supplies from their Axis</w:t>
      </w:r>
      <w:r w:rsidR="00F74938">
        <w:fldChar w:fldCharType="begin"/>
      </w:r>
      <w:r w:rsidR="00F74938">
        <w:instrText xml:space="preserve"> XE "</w:instrText>
      </w:r>
      <w:r w:rsidR="00F74938" w:rsidRPr="00BF6D73">
        <w:instrText>Axis</w:instrText>
      </w:r>
      <w:r w:rsidR="00F74938">
        <w:instrText xml:space="preserve">" </w:instrText>
      </w:r>
      <w:r w:rsidR="00F74938">
        <w:fldChar w:fldCharType="end"/>
      </w:r>
      <w:r w:rsidR="008602E8">
        <w:t xml:space="preserve"> ally Germany. In many operations the Italian Air Force</w:t>
      </w:r>
      <w:r w:rsidR="00F74938">
        <w:fldChar w:fldCharType="begin"/>
      </w:r>
      <w:r w:rsidR="00F74938">
        <w:instrText xml:space="preserve"> XE "</w:instrText>
      </w:r>
      <w:r w:rsidR="00F74938" w:rsidRPr="0066558B">
        <w:instrText>Italian Air Force</w:instrText>
      </w:r>
      <w:r w:rsidR="00F74938">
        <w:instrText xml:space="preserve">" </w:instrText>
      </w:r>
      <w:r w:rsidR="00F74938">
        <w:fldChar w:fldCharType="end"/>
      </w:r>
      <w:r w:rsidR="008602E8">
        <w:t xml:space="preserve"> was always subservient to the German Luftwaffe</w:t>
      </w:r>
      <w:r w:rsidR="002E2EBB">
        <w:fldChar w:fldCharType="begin"/>
      </w:r>
      <w:r w:rsidR="002E2EBB">
        <w:instrText xml:space="preserve"> XE "</w:instrText>
      </w:r>
      <w:r w:rsidR="002E2EBB" w:rsidRPr="008652A7">
        <w:instrText>Luftwaffe</w:instrText>
      </w:r>
      <w:r w:rsidR="002E2EBB">
        <w:instrText xml:space="preserve">" </w:instrText>
      </w:r>
      <w:r w:rsidR="002E2EBB">
        <w:fldChar w:fldCharType="end"/>
      </w:r>
      <w:r w:rsidR="008602E8">
        <w:t xml:space="preserve">. </w:t>
      </w:r>
    </w:p>
    <w:p w14:paraId="5C1F11EA" w14:textId="77777777" w:rsidR="00B974A7" w:rsidRDefault="00B974A7" w:rsidP="007D26CD">
      <w:pPr>
        <w:pStyle w:val="BodyText"/>
        <w:sectPr w:rsidR="00B974A7" w:rsidSect="009F4262">
          <w:footerReference w:type="first" r:id="rId45"/>
          <w:endnotePr>
            <w:numFmt w:val="decimal"/>
          </w:endnotePr>
          <w:pgSz w:w="11907" w:h="16839" w:code="9"/>
          <w:pgMar w:top="1701" w:right="1134" w:bottom="1701" w:left="1701" w:header="567" w:footer="851" w:gutter="0"/>
          <w:cols w:space="360"/>
          <w:titlePg/>
        </w:sectPr>
      </w:pPr>
    </w:p>
    <w:p w14:paraId="4C339BFF" w14:textId="77777777" w:rsidR="00D5351A" w:rsidRPr="00D5351A" w:rsidRDefault="00165555" w:rsidP="009219A6">
      <w:pPr>
        <w:pStyle w:val="Heading1"/>
        <w:rPr>
          <w:rFonts w:ascii="Garamond" w:hAnsi="Garamond"/>
          <w:noProof/>
          <w:sz w:val="18"/>
          <w:szCs w:val="18"/>
        </w:rPr>
      </w:pPr>
      <w:bookmarkStart w:id="14" w:name="_Toc22320702"/>
      <w:bookmarkStart w:id="15" w:name="_Toc55501937"/>
      <w:r>
        <w:lastRenderedPageBreak/>
        <w:t>Index</w:t>
      </w:r>
      <w:bookmarkEnd w:id="14"/>
      <w:bookmarkEnd w:id="15"/>
      <w:r>
        <w:t xml:space="preserve"> </w:t>
      </w:r>
      <w:r w:rsidR="007E1458" w:rsidRPr="00D5351A">
        <w:rPr>
          <w:rFonts w:ascii="Garamond" w:hAnsi="Garamond"/>
          <w:sz w:val="18"/>
          <w:szCs w:val="18"/>
        </w:rPr>
        <w:fldChar w:fldCharType="begin"/>
      </w:r>
      <w:r w:rsidR="007E1458" w:rsidRPr="00D5351A">
        <w:rPr>
          <w:rFonts w:ascii="Garamond" w:hAnsi="Garamond"/>
          <w:sz w:val="18"/>
          <w:szCs w:val="18"/>
        </w:rPr>
        <w:instrText xml:space="preserve"> INDEX \e "</w:instrText>
      </w:r>
      <w:r w:rsidR="007E1458" w:rsidRPr="00D5351A">
        <w:rPr>
          <w:rFonts w:ascii="Garamond" w:hAnsi="Garamond"/>
          <w:sz w:val="18"/>
          <w:szCs w:val="18"/>
        </w:rPr>
        <w:tab/>
        <w:instrText xml:space="preserve">" \h "A" \c "2" \z "1033" </w:instrText>
      </w:r>
      <w:r w:rsidR="007E1458" w:rsidRPr="00D5351A">
        <w:rPr>
          <w:rFonts w:ascii="Garamond" w:hAnsi="Garamond"/>
          <w:sz w:val="18"/>
          <w:szCs w:val="18"/>
        </w:rPr>
        <w:fldChar w:fldCharType="separate"/>
      </w:r>
    </w:p>
    <w:p w14:paraId="25CB884D" w14:textId="77777777" w:rsidR="00D5351A" w:rsidRPr="00D5351A" w:rsidRDefault="00D5351A" w:rsidP="00D5351A">
      <w:pPr>
        <w:pStyle w:val="Index1"/>
        <w:rPr>
          <w:rFonts w:ascii="Garamond" w:hAnsi="Garamond"/>
          <w:noProof/>
          <w:color w:val="808080"/>
          <w:spacing w:val="-25"/>
          <w:kern w:val="28"/>
        </w:rPr>
        <w:sectPr w:rsidR="00D5351A" w:rsidRPr="00D5351A" w:rsidSect="00D5351A">
          <w:headerReference w:type="default" r:id="rId46"/>
          <w:footerReference w:type="default" r:id="rId47"/>
          <w:headerReference w:type="first" r:id="rId48"/>
          <w:endnotePr>
            <w:numFmt w:val="decimal"/>
          </w:endnotePr>
          <w:type w:val="continuous"/>
          <w:pgSz w:w="11907" w:h="16839" w:code="1"/>
          <w:pgMar w:top="1800" w:right="2040" w:bottom="1800" w:left="2280" w:header="960" w:footer="960" w:gutter="0"/>
          <w:cols w:num="4" w:space="240"/>
        </w:sectPr>
      </w:pPr>
    </w:p>
    <w:p w14:paraId="0C38C42C"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1</w:t>
      </w:r>
    </w:p>
    <w:p w14:paraId="78CA896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 Gruppo Aerotrasporti "Terracciano"</w:t>
      </w:r>
      <w:r w:rsidRPr="00D5351A">
        <w:rPr>
          <w:rFonts w:ascii="Garamond" w:hAnsi="Garamond"/>
          <w:noProof/>
          <w:lang w:val="en-US"/>
        </w:rPr>
        <w:tab/>
        <w:t>18</w:t>
      </w:r>
    </w:p>
    <w:p w14:paraId="0D06F25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 Staffel Transportfliegergruppe 10 (Ital)</w:t>
      </w:r>
      <w:r w:rsidRPr="00D5351A">
        <w:rPr>
          <w:rFonts w:ascii="Garamond" w:hAnsi="Garamond"/>
          <w:noProof/>
          <w:lang w:val="en-US"/>
        </w:rPr>
        <w:tab/>
        <w:t>18</w:t>
      </w:r>
    </w:p>
    <w:p w14:paraId="5E8BC20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100 Avgas</w:t>
      </w:r>
      <w:r w:rsidRPr="00D5351A">
        <w:rPr>
          <w:rFonts w:ascii="Garamond" w:hAnsi="Garamond"/>
          <w:noProof/>
          <w:lang w:val="en-US"/>
        </w:rPr>
        <w:tab/>
        <w:t>19</w:t>
      </w:r>
    </w:p>
    <w:p w14:paraId="32A073B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106</w:t>
      </w:r>
      <w:r w:rsidRPr="00D5351A">
        <w:rPr>
          <w:rFonts w:ascii="Garamond" w:hAnsi="Garamond"/>
          <w:noProof/>
          <w:vertAlign w:val="superscript"/>
          <w:lang w:val="en-US"/>
        </w:rPr>
        <w:t>th</w:t>
      </w:r>
      <w:r w:rsidRPr="00D5351A">
        <w:rPr>
          <w:rFonts w:ascii="Garamond" w:hAnsi="Garamond"/>
          <w:noProof/>
          <w:lang w:val="en-US"/>
        </w:rPr>
        <w:t xml:space="preserve"> Fighter Flight</w:t>
      </w:r>
      <w:r w:rsidRPr="00D5351A">
        <w:rPr>
          <w:rFonts w:ascii="Garamond" w:hAnsi="Garamond"/>
          <w:noProof/>
          <w:lang w:val="en-US"/>
        </w:rPr>
        <w:tab/>
        <w:t>7</w:t>
      </w:r>
    </w:p>
    <w:p w14:paraId="5085260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116</w:t>
      </w:r>
      <w:r w:rsidRPr="00D5351A">
        <w:rPr>
          <w:rFonts w:ascii="Garamond" w:hAnsi="Garamond"/>
          <w:noProof/>
          <w:vertAlign w:val="superscript"/>
          <w:lang w:val="en-US"/>
        </w:rPr>
        <w:t>th</w:t>
      </w:r>
      <w:r w:rsidRPr="00D5351A">
        <w:rPr>
          <w:rFonts w:ascii="Garamond" w:hAnsi="Garamond"/>
          <w:noProof/>
          <w:lang w:val="en-US"/>
        </w:rPr>
        <w:t xml:space="preserve"> Reconnaissance Flight</w:t>
      </w:r>
      <w:r w:rsidRPr="00D5351A">
        <w:rPr>
          <w:rFonts w:ascii="Garamond" w:hAnsi="Garamond"/>
          <w:noProof/>
          <w:lang w:val="en-US"/>
        </w:rPr>
        <w:tab/>
        <w:t>7</w:t>
      </w:r>
    </w:p>
    <w:p w14:paraId="1F0FB00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118</w:t>
      </w:r>
      <w:r w:rsidRPr="00D5351A">
        <w:rPr>
          <w:rFonts w:ascii="Garamond" w:hAnsi="Garamond"/>
          <w:noProof/>
          <w:vertAlign w:val="superscript"/>
          <w:lang w:val="en-US"/>
        </w:rPr>
        <w:t>th</w:t>
      </w:r>
      <w:r w:rsidRPr="00D5351A">
        <w:rPr>
          <w:rFonts w:ascii="Garamond" w:hAnsi="Garamond"/>
          <w:noProof/>
          <w:lang w:val="en-US"/>
        </w:rPr>
        <w:t xml:space="preserve"> Reconnaissance Flight</w:t>
      </w:r>
      <w:r w:rsidRPr="00D5351A">
        <w:rPr>
          <w:rFonts w:ascii="Garamond" w:hAnsi="Garamond"/>
          <w:noProof/>
          <w:lang w:val="en-US"/>
        </w:rPr>
        <w:tab/>
        <w:t>7</w:t>
      </w:r>
    </w:p>
    <w:p w14:paraId="37E006A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131</w:t>
      </w:r>
      <w:r w:rsidRPr="00D5351A">
        <w:rPr>
          <w:rFonts w:ascii="Garamond" w:hAnsi="Garamond"/>
          <w:noProof/>
          <w:vertAlign w:val="superscript"/>
          <w:lang w:val="en-US"/>
        </w:rPr>
        <w:t>st</w:t>
      </w:r>
      <w:r w:rsidRPr="00D5351A">
        <w:rPr>
          <w:rFonts w:ascii="Garamond" w:hAnsi="Garamond"/>
          <w:noProof/>
          <w:lang w:val="en-US"/>
        </w:rPr>
        <w:t xml:space="preserve"> Reconnaissance Flight</w:t>
      </w:r>
      <w:r w:rsidRPr="00D5351A">
        <w:rPr>
          <w:rFonts w:ascii="Garamond" w:hAnsi="Garamond"/>
          <w:noProof/>
          <w:lang w:val="en-US"/>
        </w:rPr>
        <w:tab/>
        <w:t>7</w:t>
      </w:r>
    </w:p>
    <w:p w14:paraId="286D25C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14</w:t>
      </w:r>
      <w:r w:rsidRPr="00D5351A">
        <w:rPr>
          <w:rFonts w:ascii="Garamond" w:hAnsi="Garamond"/>
          <w:noProof/>
          <w:vertAlign w:val="superscript"/>
          <w:lang w:val="en-US"/>
        </w:rPr>
        <w:t>th</w:t>
      </w:r>
      <w:r w:rsidRPr="00D5351A">
        <w:rPr>
          <w:rFonts w:ascii="Garamond" w:hAnsi="Garamond"/>
          <w:noProof/>
          <w:lang w:val="en-US"/>
        </w:rPr>
        <w:t xml:space="preserve"> Bomber Flight</w:t>
      </w:r>
      <w:r w:rsidRPr="00D5351A">
        <w:rPr>
          <w:rFonts w:ascii="Garamond" w:hAnsi="Garamond"/>
          <w:noProof/>
          <w:lang w:val="en-US"/>
        </w:rPr>
        <w:tab/>
        <w:t>7</w:t>
      </w:r>
    </w:p>
    <w:p w14:paraId="7E4EA0E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15</w:t>
      </w:r>
      <w:r w:rsidRPr="00D5351A">
        <w:rPr>
          <w:rFonts w:ascii="Garamond" w:hAnsi="Garamond"/>
          <w:noProof/>
          <w:vertAlign w:val="superscript"/>
          <w:lang w:val="en-US"/>
        </w:rPr>
        <w:t>th</w:t>
      </w:r>
      <w:r w:rsidRPr="00D5351A">
        <w:rPr>
          <w:rFonts w:ascii="Garamond" w:hAnsi="Garamond"/>
          <w:noProof/>
          <w:lang w:val="en-US"/>
        </w:rPr>
        <w:t xml:space="preserve"> Bomber Flight</w:t>
      </w:r>
      <w:r w:rsidRPr="00D5351A">
        <w:rPr>
          <w:rFonts w:ascii="Garamond" w:hAnsi="Garamond"/>
          <w:noProof/>
          <w:lang w:val="en-US"/>
        </w:rPr>
        <w:tab/>
        <w:t>7</w:t>
      </w:r>
    </w:p>
    <w:p w14:paraId="297F897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17</w:t>
      </w:r>
      <w:r w:rsidRPr="00D5351A">
        <w:rPr>
          <w:rFonts w:ascii="Garamond" w:hAnsi="Garamond"/>
          <w:noProof/>
          <w:vertAlign w:val="superscript"/>
          <w:lang w:val="en-US"/>
        </w:rPr>
        <w:t>th</w:t>
      </w:r>
      <w:r w:rsidRPr="00D5351A">
        <w:rPr>
          <w:rFonts w:ascii="Garamond" w:hAnsi="Garamond"/>
          <w:noProof/>
          <w:lang w:val="en-US"/>
        </w:rPr>
        <w:t xml:space="preserve"> Bomber Flight</w:t>
      </w:r>
      <w:r w:rsidRPr="00D5351A">
        <w:rPr>
          <w:rFonts w:ascii="Garamond" w:hAnsi="Garamond"/>
          <w:noProof/>
          <w:lang w:val="en-US"/>
        </w:rPr>
        <w:tab/>
        <w:t>7</w:t>
      </w:r>
    </w:p>
    <w:p w14:paraId="1CC8B7D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18</w:t>
      </w:r>
      <w:r w:rsidRPr="00D5351A">
        <w:rPr>
          <w:rFonts w:ascii="Garamond" w:hAnsi="Garamond"/>
          <w:noProof/>
          <w:vertAlign w:val="superscript"/>
          <w:lang w:val="en-US"/>
        </w:rPr>
        <w:t>th</w:t>
      </w:r>
      <w:r w:rsidRPr="00D5351A">
        <w:rPr>
          <w:rFonts w:ascii="Garamond" w:hAnsi="Garamond"/>
          <w:noProof/>
          <w:lang w:val="en-US"/>
        </w:rPr>
        <w:t xml:space="preserve"> Bomber Flight</w:t>
      </w:r>
      <w:r w:rsidRPr="00D5351A">
        <w:rPr>
          <w:rFonts w:ascii="Garamond" w:hAnsi="Garamond"/>
          <w:noProof/>
          <w:lang w:val="en-US"/>
        </w:rPr>
        <w:tab/>
        <w:t>7</w:t>
      </w:r>
    </w:p>
    <w:p w14:paraId="5B41ED1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1</w:t>
      </w:r>
      <w:r w:rsidRPr="00D5351A">
        <w:rPr>
          <w:rFonts w:ascii="Garamond" w:hAnsi="Garamond"/>
          <w:noProof/>
          <w:vertAlign w:val="superscript"/>
          <w:lang w:val="en-US"/>
        </w:rPr>
        <w:t>st</w:t>
      </w:r>
      <w:r w:rsidRPr="00D5351A">
        <w:rPr>
          <w:rFonts w:ascii="Garamond" w:hAnsi="Garamond"/>
          <w:noProof/>
          <w:lang w:val="en-US"/>
        </w:rPr>
        <w:t xml:space="preserve"> Raggruppamento</w:t>
      </w:r>
      <w:r w:rsidRPr="00D5351A">
        <w:rPr>
          <w:rFonts w:ascii="Garamond" w:hAnsi="Garamond"/>
          <w:noProof/>
          <w:lang w:val="en-US"/>
        </w:rPr>
        <w:tab/>
        <w:t>11</w:t>
      </w:r>
    </w:p>
    <w:p w14:paraId="0B30EBAA"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2</w:t>
      </w:r>
    </w:p>
    <w:p w14:paraId="6ECD929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22° Gruppo CT</w:t>
      </w:r>
      <w:r w:rsidRPr="00D5351A">
        <w:rPr>
          <w:rFonts w:ascii="Garamond" w:hAnsi="Garamond"/>
          <w:noProof/>
          <w:lang w:val="en-US"/>
        </w:rPr>
        <w:tab/>
        <w:t>18</w:t>
      </w:r>
    </w:p>
    <w:p w14:paraId="5F7E007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274</w:t>
      </w:r>
      <w:r w:rsidRPr="00D5351A">
        <w:rPr>
          <w:rFonts w:ascii="Garamond" w:hAnsi="Garamond"/>
          <w:noProof/>
          <w:vertAlign w:val="superscript"/>
          <w:lang w:val="en-US"/>
        </w:rPr>
        <w:t>th</w:t>
      </w:r>
      <w:r w:rsidRPr="00D5351A">
        <w:rPr>
          <w:rFonts w:ascii="Garamond" w:hAnsi="Garamond"/>
          <w:noProof/>
          <w:lang w:val="en-US"/>
        </w:rPr>
        <w:t xml:space="preserve"> Long-Range Bombardment Group</w:t>
      </w:r>
      <w:r w:rsidRPr="00D5351A">
        <w:rPr>
          <w:rFonts w:ascii="Garamond" w:hAnsi="Garamond"/>
          <w:noProof/>
          <w:lang w:val="en-US"/>
        </w:rPr>
        <w:tab/>
        <w:t>17</w:t>
      </w:r>
    </w:p>
    <w:p w14:paraId="7FE51CC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27</w:t>
      </w:r>
      <w:r w:rsidRPr="00D5351A">
        <w:rPr>
          <w:rFonts w:ascii="Garamond" w:hAnsi="Garamond"/>
          <w:noProof/>
          <w:vertAlign w:val="superscript"/>
          <w:lang w:val="en-US"/>
        </w:rPr>
        <w:t>th</w:t>
      </w:r>
      <w:r w:rsidRPr="00D5351A">
        <w:rPr>
          <w:rFonts w:ascii="Garamond" w:hAnsi="Garamond"/>
          <w:noProof/>
          <w:lang w:val="en-US"/>
        </w:rPr>
        <w:t xml:space="preserve"> Bomber Squadron</w:t>
      </w:r>
      <w:r w:rsidRPr="00D5351A">
        <w:rPr>
          <w:rFonts w:ascii="Garamond" w:hAnsi="Garamond"/>
          <w:noProof/>
          <w:lang w:val="en-US"/>
        </w:rPr>
        <w:tab/>
        <w:t>7</w:t>
      </w:r>
    </w:p>
    <w:p w14:paraId="138D59E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28</w:t>
      </w:r>
      <w:r w:rsidRPr="00D5351A">
        <w:rPr>
          <w:rFonts w:ascii="Garamond" w:hAnsi="Garamond"/>
          <w:noProof/>
          <w:vertAlign w:val="superscript"/>
          <w:lang w:val="en-US"/>
        </w:rPr>
        <w:t>th</w:t>
      </w:r>
      <w:r w:rsidRPr="00D5351A">
        <w:rPr>
          <w:rFonts w:ascii="Garamond" w:hAnsi="Garamond"/>
          <w:noProof/>
          <w:lang w:val="en-US"/>
        </w:rPr>
        <w:t xml:space="preserve"> Blackshirt Division</w:t>
      </w:r>
      <w:r w:rsidRPr="00D5351A">
        <w:rPr>
          <w:rFonts w:ascii="Garamond" w:hAnsi="Garamond"/>
          <w:noProof/>
          <w:lang w:val="en-US"/>
        </w:rPr>
        <w:tab/>
        <w:t>11</w:t>
      </w:r>
    </w:p>
    <w:p w14:paraId="30BDDBF0"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3</w:t>
      </w:r>
    </w:p>
    <w:p w14:paraId="7EAB5FC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34</w:t>
      </w:r>
      <w:r w:rsidRPr="00D5351A">
        <w:rPr>
          <w:rFonts w:ascii="Garamond" w:hAnsi="Garamond"/>
          <w:noProof/>
          <w:vertAlign w:val="superscript"/>
          <w:lang w:val="en-US"/>
        </w:rPr>
        <w:t>th</w:t>
      </w:r>
      <w:r w:rsidRPr="00D5351A">
        <w:rPr>
          <w:rFonts w:ascii="Garamond" w:hAnsi="Garamond"/>
          <w:noProof/>
          <w:lang w:val="en-US"/>
        </w:rPr>
        <w:t xml:space="preserve"> Reconnaissance Flight</w:t>
      </w:r>
      <w:r w:rsidRPr="00D5351A">
        <w:rPr>
          <w:rFonts w:ascii="Garamond" w:hAnsi="Garamond"/>
          <w:noProof/>
          <w:lang w:val="en-US"/>
        </w:rPr>
        <w:tab/>
        <w:t>7</w:t>
      </w:r>
    </w:p>
    <w:p w14:paraId="0F871E9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38</w:t>
      </w:r>
      <w:r w:rsidRPr="00D5351A">
        <w:rPr>
          <w:rFonts w:ascii="Garamond" w:hAnsi="Garamond"/>
          <w:noProof/>
          <w:vertAlign w:val="superscript"/>
          <w:lang w:val="en-US"/>
        </w:rPr>
        <w:t>th</w:t>
      </w:r>
      <w:r w:rsidRPr="00D5351A">
        <w:rPr>
          <w:rFonts w:ascii="Garamond" w:hAnsi="Garamond"/>
          <w:noProof/>
          <w:lang w:val="en-US"/>
        </w:rPr>
        <w:t xml:space="preserve"> Reconnaissance Flight</w:t>
      </w:r>
      <w:r w:rsidRPr="00D5351A">
        <w:rPr>
          <w:rFonts w:ascii="Garamond" w:hAnsi="Garamond"/>
          <w:noProof/>
          <w:lang w:val="en-US"/>
        </w:rPr>
        <w:tab/>
        <w:t>7</w:t>
      </w:r>
    </w:p>
    <w:p w14:paraId="4DADDFC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3</w:t>
      </w:r>
      <w:r w:rsidRPr="00D5351A">
        <w:rPr>
          <w:rFonts w:ascii="Garamond" w:hAnsi="Garamond"/>
          <w:noProof/>
          <w:vertAlign w:val="superscript"/>
          <w:lang w:val="en-US"/>
        </w:rPr>
        <w:t>rd</w:t>
      </w:r>
      <w:r w:rsidRPr="00D5351A">
        <w:rPr>
          <w:rFonts w:ascii="Garamond" w:hAnsi="Garamond"/>
          <w:noProof/>
          <w:lang w:val="en-US"/>
        </w:rPr>
        <w:t xml:space="preserve"> Air Brigade</w:t>
      </w:r>
      <w:r w:rsidRPr="00D5351A">
        <w:rPr>
          <w:rFonts w:ascii="Garamond" w:hAnsi="Garamond"/>
          <w:noProof/>
          <w:lang w:val="en-US"/>
        </w:rPr>
        <w:tab/>
        <w:t>7</w:t>
      </w:r>
    </w:p>
    <w:p w14:paraId="226E8300"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4</w:t>
      </w:r>
    </w:p>
    <w:p w14:paraId="04A4693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41</w:t>
      </w:r>
      <w:r w:rsidRPr="00D5351A">
        <w:rPr>
          <w:rFonts w:ascii="Garamond" w:hAnsi="Garamond"/>
          <w:noProof/>
          <w:vertAlign w:val="superscript"/>
          <w:lang w:val="en-US"/>
        </w:rPr>
        <w:t>st</w:t>
      </w:r>
      <w:r w:rsidRPr="00D5351A">
        <w:rPr>
          <w:rFonts w:ascii="Garamond" w:hAnsi="Garamond"/>
          <w:noProof/>
          <w:lang w:val="en-US"/>
        </w:rPr>
        <w:t xml:space="preserve"> Reconnaissance Flight</w:t>
      </w:r>
      <w:r w:rsidRPr="00D5351A">
        <w:rPr>
          <w:rFonts w:ascii="Garamond" w:hAnsi="Garamond"/>
          <w:noProof/>
          <w:lang w:val="en-US"/>
        </w:rPr>
        <w:tab/>
        <w:t>7</w:t>
      </w:r>
    </w:p>
    <w:p w14:paraId="326486F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4</w:t>
      </w:r>
      <w:r w:rsidRPr="00D5351A">
        <w:rPr>
          <w:rFonts w:ascii="Garamond" w:hAnsi="Garamond"/>
          <w:noProof/>
          <w:vertAlign w:val="superscript"/>
          <w:lang w:val="en-US"/>
        </w:rPr>
        <w:t>th</w:t>
      </w:r>
      <w:r w:rsidRPr="00D5351A">
        <w:rPr>
          <w:rFonts w:ascii="Garamond" w:hAnsi="Garamond"/>
          <w:noProof/>
          <w:lang w:val="en-US"/>
        </w:rPr>
        <w:t xml:space="preserve"> Bombers Squadron</w:t>
      </w:r>
      <w:r w:rsidRPr="00D5351A">
        <w:rPr>
          <w:rFonts w:ascii="Garamond" w:hAnsi="Garamond"/>
          <w:noProof/>
          <w:lang w:val="en-US"/>
        </w:rPr>
        <w:tab/>
        <w:t>7</w:t>
      </w:r>
    </w:p>
    <w:p w14:paraId="559AAFD5"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6</w:t>
      </w:r>
    </w:p>
    <w:p w14:paraId="2A58731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61° Gruppo</w:t>
      </w:r>
      <w:r w:rsidRPr="00D5351A">
        <w:rPr>
          <w:rFonts w:ascii="Garamond" w:hAnsi="Garamond"/>
          <w:noProof/>
          <w:lang w:val="en-US"/>
        </w:rPr>
        <w:tab/>
        <w:t>18</w:t>
      </w:r>
    </w:p>
    <w:p w14:paraId="1E451F97"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7</w:t>
      </w:r>
    </w:p>
    <w:p w14:paraId="5CD9A79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7</w:t>
      </w:r>
      <w:r w:rsidRPr="00D5351A">
        <w:rPr>
          <w:rFonts w:ascii="Garamond" w:hAnsi="Garamond"/>
          <w:noProof/>
          <w:vertAlign w:val="superscript"/>
          <w:lang w:val="en-US"/>
        </w:rPr>
        <w:t>th</w:t>
      </w:r>
      <w:r w:rsidRPr="00D5351A">
        <w:rPr>
          <w:rFonts w:ascii="Garamond" w:hAnsi="Garamond"/>
          <w:noProof/>
          <w:lang w:val="en-US"/>
        </w:rPr>
        <w:t xml:space="preserve"> Bomber Wing</w:t>
      </w:r>
      <w:r w:rsidRPr="00D5351A">
        <w:rPr>
          <w:rFonts w:ascii="Garamond" w:hAnsi="Garamond"/>
          <w:noProof/>
          <w:lang w:val="en-US"/>
        </w:rPr>
        <w:tab/>
        <w:t>7</w:t>
      </w:r>
    </w:p>
    <w:p w14:paraId="24FF2D7D"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8</w:t>
      </w:r>
    </w:p>
    <w:p w14:paraId="6C80E1E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87 MON</w:t>
      </w:r>
      <w:r w:rsidRPr="00D5351A">
        <w:rPr>
          <w:rFonts w:ascii="Garamond" w:hAnsi="Garamond"/>
          <w:noProof/>
          <w:lang w:val="en-US"/>
        </w:rPr>
        <w:tab/>
        <w:t>19, 21, 22</w:t>
      </w:r>
    </w:p>
    <w:p w14:paraId="27669443"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A</w:t>
      </w:r>
    </w:p>
    <w:p w14:paraId="25529D3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Abyssinia</w:t>
      </w:r>
      <w:r w:rsidRPr="00D5351A">
        <w:rPr>
          <w:rFonts w:ascii="Garamond" w:hAnsi="Garamond"/>
          <w:noProof/>
          <w:lang w:val="en-US"/>
        </w:rPr>
        <w:tab/>
        <w:t>4, 6</w:t>
      </w:r>
    </w:p>
    <w:p w14:paraId="6D67114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Acidity</w:t>
      </w:r>
      <w:r w:rsidRPr="00D5351A">
        <w:rPr>
          <w:rFonts w:ascii="Garamond" w:hAnsi="Garamond"/>
          <w:noProof/>
          <w:lang w:val="en-US"/>
        </w:rPr>
        <w:tab/>
        <w:t>23</w:t>
      </w:r>
    </w:p>
    <w:p w14:paraId="260E2AF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Addis Ababa</w:t>
      </w:r>
      <w:r w:rsidRPr="00D5351A">
        <w:rPr>
          <w:rFonts w:ascii="Garamond" w:hAnsi="Garamond"/>
          <w:noProof/>
          <w:lang w:val="en-US"/>
        </w:rPr>
        <w:tab/>
        <w:t>6</w:t>
      </w:r>
    </w:p>
    <w:p w14:paraId="0892B6F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Aeronautica Militare</w:t>
      </w:r>
      <w:r w:rsidRPr="00D5351A">
        <w:rPr>
          <w:rFonts w:ascii="Garamond" w:hAnsi="Garamond"/>
          <w:noProof/>
          <w:lang w:val="en-US"/>
        </w:rPr>
        <w:tab/>
        <w:t>18</w:t>
      </w:r>
    </w:p>
    <w:p w14:paraId="7F822A3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Afrika Korps</w:t>
      </w:r>
      <w:r w:rsidRPr="00D5351A">
        <w:rPr>
          <w:rFonts w:ascii="Garamond" w:hAnsi="Garamond"/>
          <w:noProof/>
          <w:lang w:val="en-US"/>
        </w:rPr>
        <w:tab/>
        <w:t>10, 11, 12, 13, 14, 16</w:t>
      </w:r>
    </w:p>
    <w:p w14:paraId="3F9BB12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Air Transport Group 1</w:t>
      </w:r>
      <w:r w:rsidRPr="00D5351A">
        <w:rPr>
          <w:rFonts w:ascii="Garamond" w:hAnsi="Garamond"/>
          <w:noProof/>
          <w:lang w:val="en-US"/>
        </w:rPr>
        <w:tab/>
        <w:t>18</w:t>
      </w:r>
    </w:p>
    <w:p w14:paraId="52E78E7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Albania</w:t>
      </w:r>
      <w:r w:rsidRPr="00D5351A">
        <w:rPr>
          <w:rFonts w:ascii="Garamond" w:hAnsi="Garamond"/>
          <w:noProof/>
          <w:lang w:val="en-US"/>
        </w:rPr>
        <w:tab/>
        <w:t>4, 17, 25</w:t>
      </w:r>
    </w:p>
    <w:p w14:paraId="009CF7AC" w14:textId="2A04C0AD"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alcohol</w:t>
      </w:r>
      <w:r w:rsidRPr="00D5351A">
        <w:rPr>
          <w:rFonts w:ascii="Garamond" w:hAnsi="Garamond"/>
          <w:noProof/>
          <w:lang w:val="en-US"/>
        </w:rPr>
        <w:tab/>
        <w:t>19, 20, 21, 23</w:t>
      </w:r>
    </w:p>
    <w:p w14:paraId="20D6361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Alexander</w:t>
      </w:r>
      <w:r w:rsidRPr="00D5351A">
        <w:rPr>
          <w:rFonts w:ascii="Garamond" w:hAnsi="Garamond"/>
          <w:noProof/>
          <w:lang w:val="en-US"/>
        </w:rPr>
        <w:tab/>
        <w:t>16</w:t>
      </w:r>
    </w:p>
    <w:p w14:paraId="54E5B11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Alexandria</w:t>
      </w:r>
      <w:r w:rsidRPr="00D5351A">
        <w:rPr>
          <w:rFonts w:ascii="Garamond" w:hAnsi="Garamond"/>
          <w:noProof/>
          <w:lang w:val="en-US"/>
        </w:rPr>
        <w:tab/>
        <w:t>11</w:t>
      </w:r>
    </w:p>
    <w:p w14:paraId="0AC7FFE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Algeria</w:t>
      </w:r>
      <w:r w:rsidRPr="00D5351A">
        <w:rPr>
          <w:rFonts w:ascii="Garamond" w:hAnsi="Garamond"/>
          <w:noProof/>
          <w:lang w:val="en-US"/>
        </w:rPr>
        <w:tab/>
        <w:t>17</w:t>
      </w:r>
    </w:p>
    <w:p w14:paraId="35B063A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Allied</w:t>
      </w:r>
      <w:r w:rsidRPr="00D5351A">
        <w:rPr>
          <w:rFonts w:ascii="Garamond" w:hAnsi="Garamond"/>
          <w:noProof/>
          <w:lang w:val="en-US"/>
        </w:rPr>
        <w:tab/>
        <w:t>24</w:t>
      </w:r>
    </w:p>
    <w:p w14:paraId="59671B4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Armata Italiana in Russia</w:t>
      </w:r>
      <w:r w:rsidRPr="00D5351A">
        <w:rPr>
          <w:rFonts w:ascii="Garamond" w:hAnsi="Garamond"/>
          <w:noProof/>
          <w:lang w:val="en-US"/>
        </w:rPr>
        <w:tab/>
        <w:t>18</w:t>
      </w:r>
    </w:p>
    <w:p w14:paraId="638D734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ARMIR</w:t>
      </w:r>
      <w:r w:rsidRPr="00D5351A">
        <w:rPr>
          <w:rFonts w:ascii="Garamond" w:hAnsi="Garamond"/>
          <w:noProof/>
          <w:lang w:val="en-US"/>
        </w:rPr>
        <w:tab/>
        <w:t>18</w:t>
      </w:r>
    </w:p>
    <w:p w14:paraId="42125D4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Armistice of Cassibile</w:t>
      </w:r>
      <w:r w:rsidRPr="00D5351A">
        <w:rPr>
          <w:rFonts w:ascii="Garamond" w:hAnsi="Garamond"/>
          <w:noProof/>
          <w:lang w:val="en-US"/>
        </w:rPr>
        <w:tab/>
        <w:t>18</w:t>
      </w:r>
    </w:p>
    <w:p w14:paraId="55906E8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Aromatics</w:t>
      </w:r>
      <w:r w:rsidRPr="00D5351A">
        <w:rPr>
          <w:rFonts w:ascii="Garamond" w:hAnsi="Garamond"/>
          <w:noProof/>
          <w:lang w:val="en-US"/>
        </w:rPr>
        <w:tab/>
        <w:t>20</w:t>
      </w:r>
    </w:p>
    <w:p w14:paraId="20ED7B8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Atlantic Ocean</w:t>
      </w:r>
      <w:r w:rsidRPr="00D5351A">
        <w:rPr>
          <w:rFonts w:ascii="Garamond" w:hAnsi="Garamond"/>
          <w:noProof/>
          <w:lang w:val="en-US"/>
        </w:rPr>
        <w:tab/>
        <w:t>6</w:t>
      </w:r>
    </w:p>
    <w:p w14:paraId="51A7AF6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Auchinleck</w:t>
      </w:r>
      <w:r w:rsidRPr="00D5351A">
        <w:rPr>
          <w:rFonts w:ascii="Garamond" w:hAnsi="Garamond"/>
          <w:noProof/>
          <w:lang w:val="en-US"/>
        </w:rPr>
        <w:tab/>
        <w:t>13</w:t>
      </w:r>
    </w:p>
    <w:p w14:paraId="2900A3F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Australian</w:t>
      </w:r>
      <w:r w:rsidRPr="00D5351A">
        <w:rPr>
          <w:rFonts w:ascii="Garamond" w:hAnsi="Garamond"/>
          <w:noProof/>
          <w:lang w:val="en-US"/>
        </w:rPr>
        <w:tab/>
        <w:t>11, 13, 16</w:t>
      </w:r>
    </w:p>
    <w:p w14:paraId="189FE2C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Avaizione Tara K</w:t>
      </w:r>
      <w:r w:rsidRPr="00D5351A">
        <w:rPr>
          <w:rFonts w:ascii="Garamond" w:hAnsi="Garamond"/>
          <w:noProof/>
          <w:lang w:val="en-US"/>
        </w:rPr>
        <w:tab/>
        <w:t>20, 21</w:t>
      </w:r>
    </w:p>
    <w:p w14:paraId="48CB92C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Avgas 87</w:t>
      </w:r>
      <w:r w:rsidRPr="00D5351A">
        <w:rPr>
          <w:rFonts w:ascii="Garamond" w:hAnsi="Garamond"/>
          <w:noProof/>
          <w:lang w:val="en-US"/>
        </w:rPr>
        <w:tab/>
        <w:t>21</w:t>
      </w:r>
    </w:p>
    <w:p w14:paraId="44CBD09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Aviación Legionaria</w:t>
      </w:r>
      <w:r w:rsidRPr="00D5351A">
        <w:rPr>
          <w:rFonts w:ascii="Garamond" w:hAnsi="Garamond"/>
          <w:noProof/>
          <w:lang w:val="en-US"/>
        </w:rPr>
        <w:tab/>
        <w:t>8</w:t>
      </w:r>
    </w:p>
    <w:p w14:paraId="5A0EE077" w14:textId="0684CDDC"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aviation gasoline</w:t>
      </w:r>
      <w:r w:rsidRPr="00D5351A">
        <w:rPr>
          <w:rFonts w:ascii="Garamond" w:hAnsi="Garamond"/>
          <w:noProof/>
          <w:lang w:val="en-US"/>
        </w:rPr>
        <w:tab/>
        <w:t xml:space="preserve">18, 19, </w:t>
      </w:r>
      <w:r w:rsidR="00A67F40">
        <w:rPr>
          <w:rFonts w:ascii="Garamond" w:hAnsi="Garamond"/>
          <w:noProof/>
          <w:lang w:val="en-US"/>
        </w:rPr>
        <w:t xml:space="preserve">20, </w:t>
      </w:r>
      <w:r w:rsidRPr="00D5351A">
        <w:rPr>
          <w:rFonts w:ascii="Garamond" w:hAnsi="Garamond"/>
          <w:noProof/>
          <w:lang w:val="en-US"/>
        </w:rPr>
        <w:t>21, 22, 23, 25</w:t>
      </w:r>
    </w:p>
    <w:p w14:paraId="544876B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aviation grade B4</w:t>
      </w:r>
      <w:r w:rsidRPr="00D5351A">
        <w:rPr>
          <w:rFonts w:ascii="Garamond" w:hAnsi="Garamond"/>
          <w:noProof/>
          <w:lang w:val="en-US"/>
        </w:rPr>
        <w:tab/>
        <w:t>19</w:t>
      </w:r>
    </w:p>
    <w:p w14:paraId="7AFE539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Aviation Method</w:t>
      </w:r>
      <w:r w:rsidRPr="00D5351A">
        <w:rPr>
          <w:rFonts w:ascii="Garamond" w:hAnsi="Garamond"/>
          <w:noProof/>
          <w:lang w:val="en-US"/>
        </w:rPr>
        <w:tab/>
        <w:t>19, 20</w:t>
      </w:r>
    </w:p>
    <w:p w14:paraId="09D8D7C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Aviazione Legionaria</w:t>
      </w:r>
      <w:r w:rsidRPr="00D5351A">
        <w:rPr>
          <w:rFonts w:ascii="Garamond" w:hAnsi="Garamond"/>
          <w:noProof/>
          <w:lang w:val="en-US"/>
        </w:rPr>
        <w:tab/>
        <w:t>8</w:t>
      </w:r>
    </w:p>
    <w:p w14:paraId="5EDA37D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Axis</w:t>
      </w:r>
      <w:r w:rsidRPr="00D5351A">
        <w:rPr>
          <w:rFonts w:ascii="Garamond" w:hAnsi="Garamond"/>
          <w:noProof/>
          <w:lang w:val="en-US"/>
        </w:rPr>
        <w:tab/>
        <w:t>11, 13, 14, 15, 16, 17, 25</w:t>
      </w:r>
    </w:p>
    <w:p w14:paraId="749E2C4B"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B</w:t>
      </w:r>
    </w:p>
    <w:p w14:paraId="7316219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Badoglio</w:t>
      </w:r>
      <w:r w:rsidRPr="00D5351A">
        <w:rPr>
          <w:rFonts w:ascii="Garamond" w:hAnsi="Garamond"/>
          <w:noProof/>
          <w:lang w:val="en-US"/>
        </w:rPr>
        <w:tab/>
        <w:t>18</w:t>
      </w:r>
    </w:p>
    <w:p w14:paraId="3314ABA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Balbo</w:t>
      </w:r>
      <w:r w:rsidRPr="00D5351A">
        <w:rPr>
          <w:rFonts w:ascii="Garamond" w:hAnsi="Garamond"/>
          <w:noProof/>
          <w:lang w:val="en-US"/>
        </w:rPr>
        <w:tab/>
        <w:t>6, 10</w:t>
      </w:r>
    </w:p>
    <w:p w14:paraId="3B09E5E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Balearic Islands</w:t>
      </w:r>
      <w:r w:rsidRPr="00D5351A">
        <w:rPr>
          <w:rFonts w:ascii="Garamond" w:hAnsi="Garamond"/>
          <w:noProof/>
          <w:lang w:val="en-US"/>
        </w:rPr>
        <w:tab/>
        <w:t>8</w:t>
      </w:r>
    </w:p>
    <w:p w14:paraId="05C4DC2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Balkans</w:t>
      </w:r>
      <w:r w:rsidRPr="00D5351A">
        <w:rPr>
          <w:rFonts w:ascii="Garamond" w:hAnsi="Garamond"/>
          <w:noProof/>
          <w:lang w:val="en-US"/>
        </w:rPr>
        <w:tab/>
        <w:t>18</w:t>
      </w:r>
    </w:p>
    <w:p w14:paraId="152FA3C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Baltic</w:t>
      </w:r>
      <w:r w:rsidRPr="00D5351A">
        <w:rPr>
          <w:rFonts w:ascii="Garamond" w:hAnsi="Garamond"/>
          <w:noProof/>
          <w:lang w:val="en-US"/>
        </w:rPr>
        <w:tab/>
        <w:t>18</w:t>
      </w:r>
    </w:p>
    <w:p w14:paraId="5FAB7DA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Battle of Britain</w:t>
      </w:r>
      <w:r w:rsidRPr="00D5351A">
        <w:rPr>
          <w:rFonts w:ascii="Garamond" w:hAnsi="Garamond"/>
          <w:noProof/>
          <w:lang w:val="en-US"/>
        </w:rPr>
        <w:tab/>
        <w:t>10</w:t>
      </w:r>
    </w:p>
    <w:p w14:paraId="50FF965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Battle of France</w:t>
      </w:r>
      <w:r w:rsidRPr="00D5351A">
        <w:rPr>
          <w:rFonts w:ascii="Garamond" w:hAnsi="Garamond"/>
          <w:noProof/>
          <w:lang w:val="en-US"/>
        </w:rPr>
        <w:tab/>
        <w:t>9</w:t>
      </w:r>
    </w:p>
    <w:p w14:paraId="7837E71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Bedell Smith</w:t>
      </w:r>
      <w:r w:rsidRPr="00D5351A">
        <w:rPr>
          <w:rFonts w:ascii="Garamond" w:hAnsi="Garamond"/>
          <w:noProof/>
          <w:lang w:val="en-US"/>
        </w:rPr>
        <w:tab/>
        <w:t>18</w:t>
      </w:r>
    </w:p>
    <w:p w14:paraId="13AA3D5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Belgium</w:t>
      </w:r>
      <w:r w:rsidRPr="00D5351A">
        <w:rPr>
          <w:rFonts w:ascii="Garamond" w:hAnsi="Garamond"/>
          <w:noProof/>
          <w:lang w:val="en-US"/>
        </w:rPr>
        <w:tab/>
        <w:t>9, 10</w:t>
      </w:r>
    </w:p>
    <w:p w14:paraId="0501265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Benghazi</w:t>
      </w:r>
      <w:r w:rsidRPr="00D5351A">
        <w:rPr>
          <w:rFonts w:ascii="Garamond" w:hAnsi="Garamond"/>
          <w:noProof/>
          <w:lang w:val="en-US"/>
        </w:rPr>
        <w:tab/>
        <w:t>11, 12</w:t>
      </w:r>
    </w:p>
    <w:p w14:paraId="18281C9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Benzol</w:t>
      </w:r>
      <w:r w:rsidRPr="00D5351A">
        <w:rPr>
          <w:rFonts w:ascii="Garamond" w:hAnsi="Garamond"/>
          <w:noProof/>
          <w:lang w:val="en-US"/>
        </w:rPr>
        <w:tab/>
        <w:t>23</w:t>
      </w:r>
    </w:p>
    <w:p w14:paraId="55DC950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Bir Hakeim</w:t>
      </w:r>
      <w:r w:rsidRPr="00D5351A">
        <w:rPr>
          <w:rFonts w:ascii="Garamond" w:hAnsi="Garamond"/>
          <w:noProof/>
          <w:lang w:val="en-US"/>
        </w:rPr>
        <w:tab/>
        <w:t>13</w:t>
      </w:r>
    </w:p>
    <w:p w14:paraId="0A4F24A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Bomba</w:t>
      </w:r>
      <w:r w:rsidRPr="00D5351A">
        <w:rPr>
          <w:rFonts w:ascii="Garamond" w:hAnsi="Garamond"/>
          <w:noProof/>
          <w:lang w:val="en-US"/>
        </w:rPr>
        <w:tab/>
        <w:t>13</w:t>
      </w:r>
    </w:p>
    <w:p w14:paraId="193D3FE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Bristol Blenheim</w:t>
      </w:r>
      <w:r w:rsidRPr="00D5351A">
        <w:rPr>
          <w:rFonts w:ascii="Garamond" w:hAnsi="Garamond"/>
          <w:noProof/>
          <w:lang w:val="en-US"/>
        </w:rPr>
        <w:tab/>
        <w:t>17</w:t>
      </w:r>
    </w:p>
    <w:p w14:paraId="5DCA689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Britain</w:t>
      </w:r>
      <w:r w:rsidRPr="00D5351A">
        <w:rPr>
          <w:rFonts w:ascii="Garamond" w:hAnsi="Garamond"/>
          <w:noProof/>
          <w:lang w:val="en-US"/>
        </w:rPr>
        <w:tab/>
        <w:t>4</w:t>
      </w:r>
    </w:p>
    <w:p w14:paraId="391AA47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British</w:t>
      </w:r>
      <w:r w:rsidRPr="00D5351A">
        <w:rPr>
          <w:rFonts w:ascii="Garamond" w:hAnsi="Garamond"/>
          <w:noProof/>
          <w:lang w:val="en-US"/>
        </w:rPr>
        <w:tab/>
        <w:t>10, 11, 12, 15, 16, 17, 24</w:t>
      </w:r>
    </w:p>
    <w:p w14:paraId="4E23897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British Army</w:t>
      </w:r>
      <w:r w:rsidRPr="00D5351A">
        <w:rPr>
          <w:rFonts w:ascii="Garamond" w:hAnsi="Garamond"/>
          <w:noProof/>
          <w:lang w:val="en-US"/>
        </w:rPr>
        <w:tab/>
        <w:t>13</w:t>
      </w:r>
    </w:p>
    <w:p w14:paraId="445DBB8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Bromine Index</w:t>
      </w:r>
      <w:r w:rsidRPr="00D5351A">
        <w:rPr>
          <w:rFonts w:ascii="Garamond" w:hAnsi="Garamond"/>
          <w:noProof/>
          <w:lang w:val="en-US"/>
        </w:rPr>
        <w:tab/>
        <w:t>23</w:t>
      </w:r>
    </w:p>
    <w:p w14:paraId="5AF0ECD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Bromine Value</w:t>
      </w:r>
      <w:r w:rsidRPr="00D5351A">
        <w:rPr>
          <w:rFonts w:ascii="Garamond" w:hAnsi="Garamond"/>
          <w:noProof/>
          <w:lang w:val="en-US"/>
        </w:rPr>
        <w:tab/>
        <w:t>19, 20</w:t>
      </w:r>
    </w:p>
    <w:p w14:paraId="67BA94B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Buqbuq</w:t>
      </w:r>
      <w:r w:rsidRPr="00D5351A">
        <w:rPr>
          <w:rFonts w:ascii="Garamond" w:hAnsi="Garamond"/>
          <w:noProof/>
          <w:lang w:val="en-US"/>
        </w:rPr>
        <w:tab/>
        <w:t>11</w:t>
      </w:r>
    </w:p>
    <w:p w14:paraId="7BE77163"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C</w:t>
      </w:r>
    </w:p>
    <w:p w14:paraId="78F5E56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Cairo</w:t>
      </w:r>
      <w:r w:rsidRPr="00D5351A">
        <w:rPr>
          <w:rFonts w:ascii="Garamond" w:hAnsi="Garamond"/>
          <w:noProof/>
          <w:lang w:val="en-US"/>
        </w:rPr>
        <w:tab/>
        <w:t>11</w:t>
      </w:r>
    </w:p>
    <w:p w14:paraId="0C6EF67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CANT 25</w:t>
      </w:r>
      <w:r w:rsidRPr="00D5351A">
        <w:rPr>
          <w:rFonts w:ascii="Garamond" w:hAnsi="Garamond"/>
          <w:noProof/>
          <w:lang w:val="en-US"/>
        </w:rPr>
        <w:tab/>
        <w:t>7</w:t>
      </w:r>
    </w:p>
    <w:p w14:paraId="17F2F14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Caproni Ca.101</w:t>
      </w:r>
      <w:r w:rsidRPr="00D5351A">
        <w:rPr>
          <w:rFonts w:ascii="Garamond" w:hAnsi="Garamond"/>
          <w:noProof/>
          <w:lang w:val="en-US"/>
        </w:rPr>
        <w:tab/>
        <w:t>3, 7</w:t>
      </w:r>
    </w:p>
    <w:p w14:paraId="5E1FF34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Caproni Ca.111</w:t>
      </w:r>
      <w:r w:rsidRPr="00D5351A">
        <w:rPr>
          <w:rFonts w:ascii="Garamond" w:hAnsi="Garamond"/>
          <w:noProof/>
          <w:lang w:val="en-US"/>
        </w:rPr>
        <w:tab/>
        <w:t>7</w:t>
      </w:r>
    </w:p>
    <w:p w14:paraId="0AC508F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Caproni Ca.311</w:t>
      </w:r>
      <w:r w:rsidRPr="00D5351A">
        <w:rPr>
          <w:rFonts w:ascii="Garamond" w:hAnsi="Garamond"/>
          <w:noProof/>
          <w:lang w:val="en-US"/>
        </w:rPr>
        <w:tab/>
        <w:t>18</w:t>
      </w:r>
    </w:p>
    <w:p w14:paraId="43F5D69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Capuzzo</w:t>
      </w:r>
      <w:r w:rsidRPr="00D5351A">
        <w:rPr>
          <w:rFonts w:ascii="Garamond" w:hAnsi="Garamond"/>
          <w:noProof/>
          <w:lang w:val="en-US"/>
        </w:rPr>
        <w:tab/>
        <w:t>20, 21</w:t>
      </w:r>
    </w:p>
    <w:p w14:paraId="4935C65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Castellano</w:t>
      </w:r>
      <w:r w:rsidRPr="00D5351A">
        <w:rPr>
          <w:rFonts w:ascii="Garamond" w:hAnsi="Garamond"/>
          <w:noProof/>
          <w:lang w:val="en-US"/>
        </w:rPr>
        <w:tab/>
        <w:t>18</w:t>
      </w:r>
    </w:p>
    <w:p w14:paraId="2F075BB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Cat</w:t>
      </w:r>
      <w:r w:rsidRPr="00D5351A">
        <w:rPr>
          <w:rFonts w:ascii="Garamond" w:hAnsi="Garamond"/>
          <w:noProof/>
          <w:lang w:val="en-US"/>
        </w:rPr>
        <w:tab/>
        <w:t>7</w:t>
      </w:r>
    </w:p>
    <w:p w14:paraId="4855457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Century of Progress Exposition</w:t>
      </w:r>
      <w:r w:rsidRPr="00D5351A">
        <w:rPr>
          <w:rFonts w:ascii="Garamond" w:hAnsi="Garamond"/>
          <w:noProof/>
          <w:lang w:val="en-US"/>
        </w:rPr>
        <w:tab/>
        <w:t>10</w:t>
      </w:r>
    </w:p>
    <w:p w14:paraId="0A5751A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CFR engine</w:t>
      </w:r>
      <w:r w:rsidRPr="00D5351A">
        <w:rPr>
          <w:rFonts w:ascii="Garamond" w:hAnsi="Garamond"/>
          <w:noProof/>
          <w:lang w:val="en-US"/>
        </w:rPr>
        <w:tab/>
        <w:t>19</w:t>
      </w:r>
    </w:p>
    <w:p w14:paraId="52E468E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CFR MON</w:t>
      </w:r>
      <w:r w:rsidRPr="00D5351A">
        <w:rPr>
          <w:rFonts w:ascii="Garamond" w:hAnsi="Garamond"/>
          <w:noProof/>
          <w:lang w:val="en-US"/>
        </w:rPr>
        <w:tab/>
        <w:t>20</w:t>
      </w:r>
    </w:p>
    <w:p w14:paraId="1F9A569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Chicago</w:t>
      </w:r>
      <w:r w:rsidRPr="00D5351A">
        <w:rPr>
          <w:rFonts w:ascii="Garamond" w:hAnsi="Garamond"/>
          <w:noProof/>
          <w:lang w:val="en-US"/>
        </w:rPr>
        <w:tab/>
        <w:t>10</w:t>
      </w:r>
    </w:p>
    <w:p w14:paraId="7EF7C5E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Churchill</w:t>
      </w:r>
      <w:r w:rsidRPr="00D5351A">
        <w:rPr>
          <w:rFonts w:ascii="Garamond" w:hAnsi="Garamond"/>
          <w:noProof/>
          <w:lang w:val="en-US"/>
        </w:rPr>
        <w:tab/>
        <w:t>12</w:t>
      </w:r>
    </w:p>
    <w:p w14:paraId="0270F95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Cirene Division</w:t>
      </w:r>
      <w:r w:rsidRPr="00D5351A">
        <w:rPr>
          <w:rFonts w:ascii="Garamond" w:hAnsi="Garamond"/>
          <w:noProof/>
          <w:lang w:val="en-US"/>
        </w:rPr>
        <w:tab/>
        <w:t>11</w:t>
      </w:r>
    </w:p>
    <w:p w14:paraId="7632D61D" w14:textId="79FFACD1" w:rsidR="00D5351A" w:rsidRPr="00D5351A" w:rsidRDefault="009219A6" w:rsidP="00D5351A">
      <w:pPr>
        <w:pStyle w:val="Index1"/>
        <w:tabs>
          <w:tab w:val="right" w:leader="dot" w:pos="3423"/>
        </w:tabs>
        <w:rPr>
          <w:rFonts w:ascii="Garamond" w:hAnsi="Garamond"/>
          <w:noProof/>
          <w:lang w:val="en-US"/>
        </w:rPr>
      </w:pPr>
      <w:r>
        <w:rPr>
          <w:rFonts w:ascii="Garamond" w:hAnsi="Garamond"/>
          <w:noProof/>
          <w:lang w:val="en-US"/>
        </w:rPr>
        <w:t>c</w:t>
      </w:r>
      <w:r w:rsidR="00D5351A" w:rsidRPr="00D5351A">
        <w:rPr>
          <w:rFonts w:ascii="Garamond" w:hAnsi="Garamond"/>
          <w:noProof/>
          <w:lang w:val="en-US"/>
        </w:rPr>
        <w:t>olour</w:t>
      </w:r>
      <w:r w:rsidR="00D5351A" w:rsidRPr="00D5351A">
        <w:rPr>
          <w:rFonts w:ascii="Garamond" w:hAnsi="Garamond"/>
          <w:noProof/>
          <w:lang w:val="en-US"/>
        </w:rPr>
        <w:tab/>
        <w:t>19, 20, 23</w:t>
      </w:r>
    </w:p>
    <w:p w14:paraId="174D097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Commonwealth</w:t>
      </w:r>
      <w:r w:rsidRPr="00D5351A">
        <w:rPr>
          <w:rFonts w:ascii="Garamond" w:hAnsi="Garamond"/>
          <w:noProof/>
          <w:lang w:val="en-US"/>
        </w:rPr>
        <w:tab/>
        <w:t>10, 11, 13, 14</w:t>
      </w:r>
    </w:p>
    <w:p w14:paraId="0171593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Communist partisan</w:t>
      </w:r>
      <w:r w:rsidRPr="00D5351A">
        <w:rPr>
          <w:rFonts w:ascii="Garamond" w:hAnsi="Garamond"/>
          <w:noProof/>
          <w:lang w:val="en-US"/>
        </w:rPr>
        <w:tab/>
        <w:t>25</w:t>
      </w:r>
    </w:p>
    <w:p w14:paraId="7478B99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Condor Legion</w:t>
      </w:r>
      <w:r w:rsidRPr="00D5351A">
        <w:rPr>
          <w:rFonts w:ascii="Garamond" w:hAnsi="Garamond"/>
          <w:noProof/>
          <w:lang w:val="en-US"/>
        </w:rPr>
        <w:tab/>
        <w:t>8</w:t>
      </w:r>
    </w:p>
    <w:p w14:paraId="5675E16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Corpo Aereo Spedizione in Russia</w:t>
      </w:r>
      <w:r w:rsidRPr="00D5351A">
        <w:rPr>
          <w:rFonts w:ascii="Garamond" w:hAnsi="Garamond"/>
          <w:noProof/>
          <w:lang w:val="en-US"/>
        </w:rPr>
        <w:tab/>
        <w:t>18</w:t>
      </w:r>
    </w:p>
    <w:p w14:paraId="03550D2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Corpo Aero Italiano</w:t>
      </w:r>
      <w:r w:rsidRPr="00D5351A">
        <w:rPr>
          <w:rFonts w:ascii="Garamond" w:hAnsi="Garamond"/>
          <w:noProof/>
          <w:lang w:val="en-US"/>
        </w:rPr>
        <w:tab/>
        <w:t>10</w:t>
      </w:r>
    </w:p>
    <w:p w14:paraId="70E657B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Corpo di Spedizione Italiano in Russia</w:t>
      </w:r>
      <w:r w:rsidRPr="00D5351A">
        <w:rPr>
          <w:rFonts w:ascii="Garamond" w:hAnsi="Garamond"/>
          <w:noProof/>
          <w:lang w:val="en-US"/>
        </w:rPr>
        <w:tab/>
        <w:t>18</w:t>
      </w:r>
    </w:p>
    <w:p w14:paraId="4FC13EA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Corpo Truppe Volontarie</w:t>
      </w:r>
      <w:r w:rsidRPr="00D5351A">
        <w:rPr>
          <w:rFonts w:ascii="Garamond" w:hAnsi="Garamond"/>
          <w:noProof/>
          <w:lang w:val="en-US"/>
        </w:rPr>
        <w:tab/>
        <w:t>8</w:t>
      </w:r>
    </w:p>
    <w:p w14:paraId="438CD48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Corrosion</w:t>
      </w:r>
      <w:r w:rsidRPr="00D5351A">
        <w:rPr>
          <w:rFonts w:ascii="Garamond" w:hAnsi="Garamond"/>
          <w:noProof/>
          <w:lang w:val="en-US"/>
        </w:rPr>
        <w:tab/>
        <w:t>23</w:t>
      </w:r>
    </w:p>
    <w:p w14:paraId="0CC2D6D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Corsica</w:t>
      </w:r>
      <w:r w:rsidRPr="00D5351A">
        <w:rPr>
          <w:rFonts w:ascii="Garamond" w:hAnsi="Garamond"/>
          <w:noProof/>
          <w:lang w:val="en-US"/>
        </w:rPr>
        <w:tab/>
        <w:t>4</w:t>
      </w:r>
    </w:p>
    <w:p w14:paraId="29B83FE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Crete</w:t>
      </w:r>
      <w:r w:rsidRPr="00D5351A">
        <w:rPr>
          <w:rFonts w:ascii="Garamond" w:hAnsi="Garamond"/>
          <w:noProof/>
          <w:lang w:val="en-US"/>
        </w:rPr>
        <w:tab/>
        <w:t>14</w:t>
      </w:r>
    </w:p>
    <w:p w14:paraId="1C79812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CSIR</w:t>
      </w:r>
      <w:r w:rsidRPr="00D5351A">
        <w:rPr>
          <w:rFonts w:ascii="Garamond" w:hAnsi="Garamond"/>
          <w:noProof/>
          <w:lang w:val="en-US"/>
        </w:rPr>
        <w:tab/>
        <w:t>18</w:t>
      </w:r>
    </w:p>
    <w:p w14:paraId="7C5C7A0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Curtiss Kittyhawk</w:t>
      </w:r>
      <w:r w:rsidRPr="00D5351A">
        <w:rPr>
          <w:rFonts w:ascii="Garamond" w:hAnsi="Garamond"/>
          <w:noProof/>
          <w:lang w:val="en-US"/>
        </w:rPr>
        <w:tab/>
        <w:t>13</w:t>
      </w:r>
    </w:p>
    <w:p w14:paraId="02C2359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Curtiss Tomahawk</w:t>
      </w:r>
      <w:r w:rsidRPr="00D5351A">
        <w:rPr>
          <w:rFonts w:ascii="Garamond" w:hAnsi="Garamond"/>
          <w:noProof/>
          <w:lang w:val="en-US"/>
        </w:rPr>
        <w:tab/>
        <w:t>24</w:t>
      </w:r>
    </w:p>
    <w:p w14:paraId="6F8F7E0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Cyrenaica</w:t>
      </w:r>
      <w:r w:rsidRPr="00D5351A">
        <w:rPr>
          <w:rFonts w:ascii="Garamond" w:hAnsi="Garamond"/>
          <w:noProof/>
          <w:lang w:val="en-US"/>
        </w:rPr>
        <w:tab/>
        <w:t>10</w:t>
      </w:r>
    </w:p>
    <w:p w14:paraId="6EE3DDDD"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D</w:t>
      </w:r>
    </w:p>
    <w:p w14:paraId="36C364F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Damah</w:t>
      </w:r>
      <w:r w:rsidRPr="00D5351A">
        <w:rPr>
          <w:rFonts w:ascii="Garamond" w:hAnsi="Garamond"/>
          <w:noProof/>
          <w:lang w:val="en-US"/>
        </w:rPr>
        <w:tab/>
        <w:t>13</w:t>
      </w:r>
    </w:p>
    <w:p w14:paraId="01043C8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Desert Air Force</w:t>
      </w:r>
      <w:r w:rsidRPr="00D5351A">
        <w:rPr>
          <w:rFonts w:ascii="Garamond" w:hAnsi="Garamond"/>
          <w:noProof/>
          <w:lang w:val="en-US"/>
        </w:rPr>
        <w:tab/>
        <w:t>14</w:t>
      </w:r>
    </w:p>
    <w:p w14:paraId="1A93E69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Desert Fox</w:t>
      </w:r>
      <w:r w:rsidRPr="00D5351A">
        <w:rPr>
          <w:rFonts w:ascii="Garamond" w:hAnsi="Garamond"/>
          <w:noProof/>
          <w:lang w:val="en-US"/>
        </w:rPr>
        <w:tab/>
        <w:t>10, 13</w:t>
      </w:r>
    </w:p>
    <w:p w14:paraId="3702AC0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destroyers</w:t>
      </w:r>
      <w:r w:rsidRPr="00D5351A">
        <w:rPr>
          <w:rFonts w:ascii="Garamond" w:hAnsi="Garamond"/>
          <w:noProof/>
          <w:lang w:val="en-US"/>
        </w:rPr>
        <w:tab/>
        <w:t>11</w:t>
      </w:r>
    </w:p>
    <w:p w14:paraId="7C8ED7E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Deutsches Afrikakorps</w:t>
      </w:r>
      <w:r w:rsidRPr="00D5351A">
        <w:rPr>
          <w:rFonts w:ascii="Garamond" w:hAnsi="Garamond"/>
          <w:noProof/>
          <w:lang w:val="en-US"/>
        </w:rPr>
        <w:tab/>
        <w:t>12</w:t>
      </w:r>
    </w:p>
    <w:p w14:paraId="0EFDC07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Distillation</w:t>
      </w:r>
      <w:r w:rsidRPr="00D5351A">
        <w:rPr>
          <w:rFonts w:ascii="Garamond" w:hAnsi="Garamond"/>
          <w:noProof/>
          <w:lang w:val="en-US"/>
        </w:rPr>
        <w:tab/>
        <w:t>23</w:t>
      </w:r>
    </w:p>
    <w:p w14:paraId="37CD5F5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Doctor Test</w:t>
      </w:r>
      <w:r w:rsidRPr="00D5351A">
        <w:rPr>
          <w:rFonts w:ascii="Garamond" w:hAnsi="Garamond"/>
          <w:noProof/>
          <w:lang w:val="en-US"/>
        </w:rPr>
        <w:tab/>
        <w:t>23</w:t>
      </w:r>
    </w:p>
    <w:p w14:paraId="5CCF325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Dongo</w:t>
      </w:r>
      <w:r w:rsidRPr="00D5351A">
        <w:rPr>
          <w:rFonts w:ascii="Garamond" w:hAnsi="Garamond"/>
          <w:noProof/>
          <w:lang w:val="en-US"/>
        </w:rPr>
        <w:tab/>
        <w:t>25</w:t>
      </w:r>
    </w:p>
    <w:p w14:paraId="13CC2EF8"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E</w:t>
      </w:r>
    </w:p>
    <w:p w14:paraId="1B32AC6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Eastern Front</w:t>
      </w:r>
      <w:r w:rsidRPr="00D5351A">
        <w:rPr>
          <w:rFonts w:ascii="Garamond" w:hAnsi="Garamond"/>
          <w:noProof/>
          <w:lang w:val="en-US"/>
        </w:rPr>
        <w:tab/>
        <w:t>18</w:t>
      </w:r>
    </w:p>
    <w:p w14:paraId="020B8EE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Egypt</w:t>
      </w:r>
      <w:r w:rsidRPr="00D5351A">
        <w:rPr>
          <w:rFonts w:ascii="Garamond" w:hAnsi="Garamond"/>
          <w:noProof/>
          <w:lang w:val="en-US"/>
        </w:rPr>
        <w:tab/>
        <w:t>4, 10, 11, 12, 14, 16</w:t>
      </w:r>
    </w:p>
    <w:p w14:paraId="10761E5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lastRenderedPageBreak/>
        <w:t>Eighth Army</w:t>
      </w:r>
      <w:r w:rsidRPr="00D5351A">
        <w:rPr>
          <w:rFonts w:ascii="Garamond" w:hAnsi="Garamond"/>
          <w:noProof/>
          <w:lang w:val="en-US"/>
        </w:rPr>
        <w:tab/>
        <w:t>13, 16</w:t>
      </w:r>
    </w:p>
    <w:p w14:paraId="1E75E09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El Alamein</w:t>
      </w:r>
      <w:r w:rsidRPr="00D5351A">
        <w:rPr>
          <w:rFonts w:ascii="Garamond" w:hAnsi="Garamond"/>
          <w:noProof/>
          <w:lang w:val="en-US"/>
        </w:rPr>
        <w:tab/>
        <w:t>11, 14, 16</w:t>
      </w:r>
    </w:p>
    <w:p w14:paraId="2B35150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El Mechili</w:t>
      </w:r>
      <w:r w:rsidRPr="00D5351A">
        <w:rPr>
          <w:rFonts w:ascii="Garamond" w:hAnsi="Garamond"/>
          <w:noProof/>
          <w:lang w:val="en-US"/>
        </w:rPr>
        <w:tab/>
        <w:t>12</w:t>
      </w:r>
    </w:p>
    <w:p w14:paraId="2E74C58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Emmanuel III</w:t>
      </w:r>
      <w:r w:rsidRPr="00D5351A">
        <w:rPr>
          <w:rFonts w:ascii="Garamond" w:hAnsi="Garamond"/>
          <w:noProof/>
          <w:lang w:val="en-US"/>
        </w:rPr>
        <w:tab/>
        <w:t>18</w:t>
      </w:r>
    </w:p>
    <w:p w14:paraId="50C9811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Ethiopia</w:t>
      </w:r>
      <w:r w:rsidRPr="00D5351A">
        <w:rPr>
          <w:rFonts w:ascii="Garamond" w:hAnsi="Garamond"/>
          <w:noProof/>
          <w:lang w:val="en-US"/>
        </w:rPr>
        <w:tab/>
        <w:t>3, 4, 6, 8, 25</w:t>
      </w:r>
    </w:p>
    <w:p w14:paraId="5D691A2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Ethyl Fluid</w:t>
      </w:r>
      <w:r w:rsidRPr="00D5351A">
        <w:rPr>
          <w:rFonts w:ascii="Garamond" w:hAnsi="Garamond"/>
          <w:noProof/>
          <w:lang w:val="en-US"/>
        </w:rPr>
        <w:tab/>
        <w:t>19</w:t>
      </w:r>
    </w:p>
    <w:p w14:paraId="241E289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Existent Gum</w:t>
      </w:r>
      <w:r w:rsidRPr="00D5351A">
        <w:rPr>
          <w:rFonts w:ascii="Garamond" w:hAnsi="Garamond"/>
          <w:noProof/>
          <w:lang w:val="en-US"/>
        </w:rPr>
        <w:tab/>
        <w:t>23</w:t>
      </w:r>
    </w:p>
    <w:p w14:paraId="3408B09B"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F</w:t>
      </w:r>
    </w:p>
    <w:p w14:paraId="4C6BEC2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F3</w:t>
      </w:r>
      <w:r w:rsidRPr="00D5351A">
        <w:rPr>
          <w:rFonts w:ascii="Garamond" w:hAnsi="Garamond"/>
          <w:noProof/>
          <w:lang w:val="en-US"/>
        </w:rPr>
        <w:tab/>
        <w:t>19, 20</w:t>
      </w:r>
    </w:p>
    <w:p w14:paraId="635020D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Faith, Hope and Charity</w:t>
      </w:r>
      <w:r w:rsidRPr="00D5351A">
        <w:rPr>
          <w:rFonts w:ascii="Garamond" w:hAnsi="Garamond"/>
          <w:noProof/>
          <w:lang w:val="en-US"/>
        </w:rPr>
        <w:tab/>
        <w:t>15</w:t>
      </w:r>
    </w:p>
    <w:p w14:paraId="14097FB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Fiat Br.20</w:t>
      </w:r>
      <w:r w:rsidRPr="00D5351A">
        <w:rPr>
          <w:rFonts w:ascii="Garamond" w:hAnsi="Garamond"/>
          <w:noProof/>
          <w:lang w:val="en-US"/>
        </w:rPr>
        <w:tab/>
        <w:t>10</w:t>
      </w:r>
    </w:p>
    <w:p w14:paraId="4B74BF7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Fiat CR-32</w:t>
      </w:r>
      <w:r w:rsidRPr="00D5351A">
        <w:rPr>
          <w:rFonts w:ascii="Garamond" w:hAnsi="Garamond"/>
          <w:noProof/>
          <w:lang w:val="en-US"/>
        </w:rPr>
        <w:tab/>
        <w:t>9, 11</w:t>
      </w:r>
    </w:p>
    <w:p w14:paraId="58E1C5A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Fiat CR-42</w:t>
      </w:r>
      <w:r w:rsidRPr="00D5351A">
        <w:rPr>
          <w:rFonts w:ascii="Garamond" w:hAnsi="Garamond"/>
          <w:noProof/>
          <w:lang w:val="en-US"/>
        </w:rPr>
        <w:tab/>
        <w:t>1, 10, 11, 13, 15, 16</w:t>
      </w:r>
    </w:p>
    <w:p w14:paraId="6868121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Fiat CR-52</w:t>
      </w:r>
      <w:r w:rsidRPr="00D5351A">
        <w:rPr>
          <w:rFonts w:ascii="Garamond" w:hAnsi="Garamond"/>
          <w:noProof/>
          <w:lang w:val="en-US"/>
        </w:rPr>
        <w:tab/>
        <w:t>15, 16</w:t>
      </w:r>
    </w:p>
    <w:p w14:paraId="497C1721" w14:textId="6095BB78"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Fiat G-50</w:t>
      </w:r>
      <w:r w:rsidRPr="00D5351A">
        <w:rPr>
          <w:rFonts w:ascii="Garamond" w:hAnsi="Garamond"/>
          <w:noProof/>
          <w:lang w:val="en-US"/>
        </w:rPr>
        <w:tab/>
      </w:r>
      <w:r w:rsidR="009219A6">
        <w:rPr>
          <w:rFonts w:ascii="Garamond" w:hAnsi="Garamond"/>
          <w:noProof/>
          <w:lang w:val="en-US"/>
        </w:rPr>
        <w:t xml:space="preserve">6, </w:t>
      </w:r>
      <w:r w:rsidRPr="00D5351A">
        <w:rPr>
          <w:rFonts w:ascii="Garamond" w:hAnsi="Garamond"/>
          <w:noProof/>
          <w:lang w:val="en-US"/>
        </w:rPr>
        <w:t>9</w:t>
      </w:r>
    </w:p>
    <w:p w14:paraId="3890310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Fiat GR-42</w:t>
      </w:r>
      <w:r w:rsidRPr="00D5351A">
        <w:rPr>
          <w:rFonts w:ascii="Garamond" w:hAnsi="Garamond"/>
          <w:noProof/>
          <w:lang w:val="en-US"/>
        </w:rPr>
        <w:tab/>
        <w:t>2</w:t>
      </w:r>
    </w:p>
    <w:p w14:paraId="0EB5531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France</w:t>
      </w:r>
      <w:r w:rsidRPr="00D5351A">
        <w:rPr>
          <w:rFonts w:ascii="Garamond" w:hAnsi="Garamond"/>
          <w:noProof/>
          <w:lang w:val="en-US"/>
        </w:rPr>
        <w:tab/>
        <w:t>4, 18</w:t>
      </w:r>
    </w:p>
    <w:p w14:paraId="5D41CE7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Franco</w:t>
      </w:r>
      <w:r w:rsidRPr="00D5351A">
        <w:rPr>
          <w:rFonts w:ascii="Garamond" w:hAnsi="Garamond"/>
          <w:noProof/>
          <w:lang w:val="en-US"/>
        </w:rPr>
        <w:tab/>
        <w:t>8</w:t>
      </w:r>
    </w:p>
    <w:p w14:paraId="409A395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Frascati - Rome</w:t>
      </w:r>
      <w:r w:rsidRPr="00D5351A">
        <w:rPr>
          <w:rFonts w:ascii="Garamond" w:hAnsi="Garamond"/>
          <w:noProof/>
          <w:lang w:val="en-US"/>
        </w:rPr>
        <w:tab/>
        <w:t>18</w:t>
      </w:r>
    </w:p>
    <w:p w14:paraId="7795B7F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Free French</w:t>
      </w:r>
      <w:r w:rsidRPr="00D5351A">
        <w:rPr>
          <w:rFonts w:ascii="Garamond" w:hAnsi="Garamond"/>
          <w:noProof/>
          <w:lang w:val="en-US"/>
        </w:rPr>
        <w:tab/>
        <w:t>13</w:t>
      </w:r>
    </w:p>
    <w:p w14:paraId="45BF228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Freezing Point</w:t>
      </w:r>
      <w:r w:rsidRPr="00D5351A">
        <w:rPr>
          <w:rFonts w:ascii="Garamond" w:hAnsi="Garamond"/>
          <w:noProof/>
          <w:lang w:val="en-US"/>
        </w:rPr>
        <w:tab/>
        <w:t>23</w:t>
      </w:r>
    </w:p>
    <w:p w14:paraId="509D27F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fuel dumps</w:t>
      </w:r>
      <w:r w:rsidRPr="00D5351A">
        <w:rPr>
          <w:rFonts w:ascii="Garamond" w:hAnsi="Garamond"/>
          <w:noProof/>
          <w:lang w:val="en-US"/>
        </w:rPr>
        <w:tab/>
        <w:t>13</w:t>
      </w:r>
    </w:p>
    <w:p w14:paraId="3812A65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fuel tank</w:t>
      </w:r>
      <w:r w:rsidRPr="00D5351A">
        <w:rPr>
          <w:rFonts w:ascii="Garamond" w:hAnsi="Garamond"/>
          <w:noProof/>
          <w:lang w:val="en-US"/>
        </w:rPr>
        <w:tab/>
        <w:t>24</w:t>
      </w:r>
    </w:p>
    <w:p w14:paraId="3E842442"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G</w:t>
      </w:r>
    </w:p>
    <w:p w14:paraId="6E6FCAD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gasoline</w:t>
      </w:r>
      <w:r w:rsidRPr="00D5351A">
        <w:rPr>
          <w:rFonts w:ascii="Garamond" w:hAnsi="Garamond"/>
          <w:noProof/>
          <w:lang w:val="en-US"/>
        </w:rPr>
        <w:tab/>
        <w:t>19</w:t>
      </w:r>
    </w:p>
    <w:p w14:paraId="51C5BCA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Gazala</w:t>
      </w:r>
      <w:r w:rsidRPr="00D5351A">
        <w:rPr>
          <w:rFonts w:ascii="Garamond" w:hAnsi="Garamond"/>
          <w:noProof/>
          <w:lang w:val="en-US"/>
        </w:rPr>
        <w:tab/>
        <w:t>11, 13, 19, 30</w:t>
      </w:r>
    </w:p>
    <w:p w14:paraId="29E21F37" w14:textId="2FDA32B6"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German</w:t>
      </w:r>
      <w:r w:rsidRPr="00D5351A">
        <w:rPr>
          <w:rFonts w:ascii="Garamond" w:hAnsi="Garamond"/>
          <w:noProof/>
          <w:lang w:val="en-US"/>
        </w:rPr>
        <w:tab/>
        <w:t xml:space="preserve">6, 8, </w:t>
      </w:r>
      <w:r w:rsidR="00A67F40">
        <w:rPr>
          <w:rFonts w:ascii="Garamond" w:hAnsi="Garamond"/>
          <w:noProof/>
          <w:lang w:val="en-US"/>
        </w:rPr>
        <w:t xml:space="preserve">10, </w:t>
      </w:r>
      <w:r w:rsidRPr="00D5351A">
        <w:rPr>
          <w:rFonts w:ascii="Garamond" w:hAnsi="Garamond"/>
          <w:noProof/>
          <w:lang w:val="en-US"/>
        </w:rPr>
        <w:t>11, 13, 16, 17, 19</w:t>
      </w:r>
    </w:p>
    <w:p w14:paraId="0781DDE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Germany</w:t>
      </w:r>
      <w:r w:rsidRPr="00D5351A">
        <w:rPr>
          <w:rFonts w:ascii="Garamond" w:hAnsi="Garamond"/>
          <w:noProof/>
          <w:lang w:val="en-US"/>
        </w:rPr>
        <w:tab/>
        <w:t>18, 25</w:t>
      </w:r>
    </w:p>
    <w:p w14:paraId="1C2AB16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Gibraltar</w:t>
      </w:r>
      <w:r w:rsidRPr="00D5351A">
        <w:rPr>
          <w:rFonts w:ascii="Garamond" w:hAnsi="Garamond"/>
          <w:noProof/>
          <w:lang w:val="en-US"/>
        </w:rPr>
        <w:tab/>
        <w:t>17</w:t>
      </w:r>
    </w:p>
    <w:p w14:paraId="2CE45EA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Gloster Gladiator</w:t>
      </w:r>
      <w:r w:rsidRPr="00D5351A">
        <w:rPr>
          <w:rFonts w:ascii="Garamond" w:hAnsi="Garamond"/>
          <w:noProof/>
          <w:lang w:val="en-US"/>
        </w:rPr>
        <w:tab/>
        <w:t>13, 15, 17</w:t>
      </w:r>
    </w:p>
    <w:p w14:paraId="5010539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Grade B3</w:t>
      </w:r>
      <w:r w:rsidRPr="00D5351A">
        <w:rPr>
          <w:rFonts w:ascii="Garamond" w:hAnsi="Garamond"/>
          <w:noProof/>
          <w:lang w:val="en-US"/>
        </w:rPr>
        <w:tab/>
        <w:t>19</w:t>
      </w:r>
    </w:p>
    <w:p w14:paraId="1D6455D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Graziani</w:t>
      </w:r>
      <w:r w:rsidRPr="00D5351A">
        <w:rPr>
          <w:rFonts w:ascii="Garamond" w:hAnsi="Garamond"/>
          <w:noProof/>
          <w:lang w:val="en-US"/>
        </w:rPr>
        <w:tab/>
        <w:t>10</w:t>
      </w:r>
    </w:p>
    <w:p w14:paraId="2D3D447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Greco-Italian War</w:t>
      </w:r>
      <w:r w:rsidRPr="00D5351A">
        <w:rPr>
          <w:rFonts w:ascii="Garamond" w:hAnsi="Garamond"/>
          <w:noProof/>
          <w:lang w:val="en-US"/>
        </w:rPr>
        <w:tab/>
        <w:t>17</w:t>
      </w:r>
    </w:p>
    <w:p w14:paraId="22774CC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Greece</w:t>
      </w:r>
      <w:r w:rsidRPr="00D5351A">
        <w:rPr>
          <w:rFonts w:ascii="Garamond" w:hAnsi="Garamond"/>
          <w:noProof/>
          <w:lang w:val="en-US"/>
        </w:rPr>
        <w:tab/>
        <w:t>4, 10, 11, 17, 18, 25</w:t>
      </w:r>
    </w:p>
    <w:p w14:paraId="55C99B87"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H</w:t>
      </w:r>
    </w:p>
    <w:p w14:paraId="3260621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Hawker Hurricane</w:t>
      </w:r>
      <w:r w:rsidRPr="00D5351A">
        <w:rPr>
          <w:rFonts w:ascii="Garamond" w:hAnsi="Garamond"/>
          <w:noProof/>
          <w:lang w:val="en-US"/>
        </w:rPr>
        <w:tab/>
        <w:t>13</w:t>
      </w:r>
    </w:p>
    <w:p w14:paraId="369FA9E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Hellenic Army</w:t>
      </w:r>
      <w:r w:rsidRPr="00D5351A">
        <w:rPr>
          <w:rFonts w:ascii="Garamond" w:hAnsi="Garamond"/>
          <w:noProof/>
          <w:lang w:val="en-US"/>
        </w:rPr>
        <w:tab/>
        <w:t>17</w:t>
      </w:r>
    </w:p>
    <w:p w14:paraId="2644E5F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Hitler</w:t>
      </w:r>
      <w:r w:rsidRPr="00D5351A">
        <w:rPr>
          <w:rFonts w:ascii="Garamond" w:hAnsi="Garamond"/>
          <w:noProof/>
          <w:lang w:val="en-US"/>
        </w:rPr>
        <w:tab/>
        <w:t>4, 5, 25</w:t>
      </w:r>
    </w:p>
    <w:p w14:paraId="3C363A2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Hurricane</w:t>
      </w:r>
      <w:r w:rsidRPr="00D5351A">
        <w:rPr>
          <w:rFonts w:ascii="Garamond" w:hAnsi="Garamond"/>
          <w:noProof/>
          <w:lang w:val="en-US"/>
        </w:rPr>
        <w:tab/>
        <w:t>24</w:t>
      </w:r>
    </w:p>
    <w:p w14:paraId="0761975A"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I</w:t>
      </w:r>
    </w:p>
    <w:p w14:paraId="45F81F7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Il Duce</w:t>
      </w:r>
      <w:r w:rsidRPr="00D5351A">
        <w:rPr>
          <w:rFonts w:ascii="Garamond" w:hAnsi="Garamond"/>
          <w:noProof/>
          <w:lang w:val="en-US"/>
        </w:rPr>
        <w:tab/>
        <w:t>10, 25</w:t>
      </w:r>
    </w:p>
    <w:p w14:paraId="5ADC659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IMAM Ro.37</w:t>
      </w:r>
      <w:r w:rsidRPr="00D5351A">
        <w:rPr>
          <w:rFonts w:ascii="Garamond" w:hAnsi="Garamond"/>
          <w:noProof/>
          <w:lang w:val="en-US"/>
        </w:rPr>
        <w:tab/>
        <w:t>7</w:t>
      </w:r>
    </w:p>
    <w:p w14:paraId="5432E6C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Indian</w:t>
      </w:r>
      <w:r w:rsidRPr="00D5351A">
        <w:rPr>
          <w:rFonts w:ascii="Garamond" w:hAnsi="Garamond"/>
          <w:noProof/>
          <w:lang w:val="en-US"/>
        </w:rPr>
        <w:tab/>
        <w:t>11, 13</w:t>
      </w:r>
    </w:p>
    <w:p w14:paraId="3FCCBA6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INTAVA</w:t>
      </w:r>
      <w:r w:rsidRPr="00D5351A">
        <w:rPr>
          <w:rFonts w:ascii="Garamond" w:hAnsi="Garamond"/>
          <w:noProof/>
          <w:lang w:val="en-US"/>
        </w:rPr>
        <w:tab/>
        <w:t>19</w:t>
      </w:r>
    </w:p>
    <w:p w14:paraId="2C181E9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Intava Benzine Aviazione</w:t>
      </w:r>
      <w:r w:rsidRPr="00D5351A">
        <w:rPr>
          <w:rFonts w:ascii="Garamond" w:hAnsi="Garamond"/>
          <w:noProof/>
          <w:lang w:val="en-US"/>
        </w:rPr>
        <w:tab/>
        <w:t>19</w:t>
      </w:r>
    </w:p>
    <w:p w14:paraId="345B706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w:t>
      </w:r>
      <w:r w:rsidRPr="00D5351A">
        <w:rPr>
          <w:rFonts w:ascii="Garamond" w:hAnsi="Garamond"/>
          <w:noProof/>
          <w:lang w:val="en-US"/>
        </w:rPr>
        <w:tab/>
        <w:t>11, 13, 14, 15, 16, 17</w:t>
      </w:r>
    </w:p>
    <w:p w14:paraId="32F3496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 Air Force</w:t>
      </w:r>
      <w:r w:rsidRPr="00D5351A">
        <w:rPr>
          <w:rFonts w:ascii="Garamond" w:hAnsi="Garamond"/>
          <w:noProof/>
          <w:lang w:val="en-US"/>
        </w:rPr>
        <w:tab/>
        <w:t>11, 24, 25</w:t>
      </w:r>
    </w:p>
    <w:p w14:paraId="3A53BA2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 Air Force Expeditionary Corps in Russia</w:t>
      </w:r>
      <w:r w:rsidRPr="00D5351A">
        <w:rPr>
          <w:rFonts w:ascii="Garamond" w:hAnsi="Garamond"/>
          <w:noProof/>
          <w:lang w:val="en-US"/>
        </w:rPr>
        <w:tab/>
        <w:t>18</w:t>
      </w:r>
    </w:p>
    <w:p w14:paraId="3C6F5DF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 Aviation Benzine</w:t>
      </w:r>
      <w:r w:rsidRPr="00D5351A">
        <w:rPr>
          <w:rFonts w:ascii="Garamond" w:hAnsi="Garamond"/>
          <w:noProof/>
          <w:lang w:val="en-US"/>
        </w:rPr>
        <w:tab/>
        <w:t>20, 21</w:t>
      </w:r>
    </w:p>
    <w:p w14:paraId="1F9AC9B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 Navy</w:t>
      </w:r>
      <w:r w:rsidRPr="00D5351A">
        <w:rPr>
          <w:rFonts w:ascii="Garamond" w:hAnsi="Garamond"/>
          <w:noProof/>
          <w:lang w:val="en-US"/>
        </w:rPr>
        <w:tab/>
        <w:t>17, 18</w:t>
      </w:r>
    </w:p>
    <w:p w14:paraId="1038552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 Royal Air Force</w:t>
      </w:r>
      <w:r w:rsidRPr="00D5351A">
        <w:rPr>
          <w:rFonts w:ascii="Garamond" w:hAnsi="Garamond"/>
          <w:noProof/>
          <w:lang w:val="en-US"/>
        </w:rPr>
        <w:tab/>
        <w:t>8</w:t>
      </w:r>
    </w:p>
    <w:p w14:paraId="5C28A34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Italian Social Republic</w:t>
      </w:r>
      <w:r w:rsidRPr="00D5351A">
        <w:rPr>
          <w:rFonts w:ascii="Garamond" w:hAnsi="Garamond"/>
          <w:noProof/>
          <w:lang w:val="en-US"/>
        </w:rPr>
        <w:tab/>
        <w:t>18</w:t>
      </w:r>
    </w:p>
    <w:p w14:paraId="1E0D6F6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Italo-Turkish War</w:t>
      </w:r>
      <w:r w:rsidRPr="00D5351A">
        <w:rPr>
          <w:rFonts w:ascii="Garamond" w:hAnsi="Garamond"/>
          <w:noProof/>
          <w:lang w:val="en-US"/>
        </w:rPr>
        <w:tab/>
        <w:t>10</w:t>
      </w:r>
    </w:p>
    <w:p w14:paraId="04789A1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Italy</w:t>
      </w:r>
      <w:r w:rsidRPr="00D5351A">
        <w:rPr>
          <w:rFonts w:ascii="Garamond" w:hAnsi="Garamond"/>
          <w:noProof/>
          <w:lang w:val="en-US"/>
        </w:rPr>
        <w:tab/>
        <w:t>6, 10, 11, 16, 17, 18, 23, 25</w:t>
      </w:r>
    </w:p>
    <w:p w14:paraId="21BD2B7F"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J</w:t>
      </w:r>
    </w:p>
    <w:p w14:paraId="713A5C4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Junkers Ju-87</w:t>
      </w:r>
      <w:r w:rsidRPr="00D5351A">
        <w:rPr>
          <w:rFonts w:ascii="Garamond" w:hAnsi="Garamond"/>
          <w:noProof/>
          <w:lang w:val="en-US"/>
        </w:rPr>
        <w:tab/>
        <w:t>13</w:t>
      </w:r>
    </w:p>
    <w:p w14:paraId="66F247DC"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K</w:t>
      </w:r>
    </w:p>
    <w:p w14:paraId="77BBB4B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Kenya</w:t>
      </w:r>
      <w:r w:rsidRPr="00D5351A">
        <w:rPr>
          <w:rFonts w:ascii="Garamond" w:hAnsi="Garamond"/>
          <w:noProof/>
          <w:lang w:val="en-US"/>
        </w:rPr>
        <w:tab/>
        <w:t>4</w:t>
      </w:r>
    </w:p>
    <w:p w14:paraId="77118D2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Kingdom of Italy</w:t>
      </w:r>
      <w:r w:rsidRPr="00D5351A">
        <w:rPr>
          <w:rFonts w:ascii="Garamond" w:hAnsi="Garamond"/>
          <w:noProof/>
          <w:lang w:val="en-US"/>
        </w:rPr>
        <w:tab/>
        <w:t>18</w:t>
      </w:r>
    </w:p>
    <w:p w14:paraId="376CE45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knock ratings</w:t>
      </w:r>
      <w:r w:rsidRPr="00D5351A">
        <w:rPr>
          <w:rFonts w:ascii="Garamond" w:hAnsi="Garamond"/>
          <w:noProof/>
          <w:lang w:val="en-US"/>
        </w:rPr>
        <w:tab/>
        <w:t>23</w:t>
      </w:r>
    </w:p>
    <w:p w14:paraId="6781D4EB"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L</w:t>
      </w:r>
    </w:p>
    <w:p w14:paraId="7AD2355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lead content</w:t>
      </w:r>
      <w:r w:rsidRPr="00D5351A">
        <w:rPr>
          <w:rFonts w:ascii="Garamond" w:hAnsi="Garamond"/>
          <w:noProof/>
          <w:lang w:val="en-US"/>
        </w:rPr>
        <w:tab/>
        <w:t>23</w:t>
      </w:r>
    </w:p>
    <w:p w14:paraId="6D55B2C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League of Nations</w:t>
      </w:r>
      <w:r w:rsidRPr="00D5351A">
        <w:rPr>
          <w:rFonts w:ascii="Garamond" w:hAnsi="Garamond"/>
          <w:noProof/>
          <w:lang w:val="en-US"/>
        </w:rPr>
        <w:tab/>
        <w:t>4, 6</w:t>
      </w:r>
    </w:p>
    <w:p w14:paraId="0BB9857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Legionary Air Force</w:t>
      </w:r>
      <w:r w:rsidRPr="00D5351A">
        <w:rPr>
          <w:rFonts w:ascii="Garamond" w:hAnsi="Garamond"/>
          <w:noProof/>
          <w:lang w:val="en-US"/>
        </w:rPr>
        <w:tab/>
        <w:t>8</w:t>
      </w:r>
    </w:p>
    <w:p w14:paraId="67411C9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Lend-Lease</w:t>
      </w:r>
      <w:r w:rsidRPr="00D5351A">
        <w:rPr>
          <w:rFonts w:ascii="Garamond" w:hAnsi="Garamond"/>
          <w:noProof/>
          <w:lang w:val="en-US"/>
        </w:rPr>
        <w:tab/>
        <w:t>13</w:t>
      </w:r>
    </w:p>
    <w:p w14:paraId="47F28CD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Libya</w:t>
      </w:r>
      <w:r w:rsidRPr="00D5351A">
        <w:rPr>
          <w:rFonts w:ascii="Garamond" w:hAnsi="Garamond"/>
          <w:noProof/>
          <w:lang w:val="en-US"/>
        </w:rPr>
        <w:tab/>
        <w:t>4, 10, 11, 12, 13, 14, 16, 19</w:t>
      </w:r>
    </w:p>
    <w:p w14:paraId="3F1218F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Libyan Reconnaissance Flight</w:t>
      </w:r>
      <w:r w:rsidRPr="00D5351A">
        <w:rPr>
          <w:rFonts w:ascii="Garamond" w:hAnsi="Garamond"/>
          <w:noProof/>
          <w:lang w:val="en-US"/>
        </w:rPr>
        <w:tab/>
        <w:t>7</w:t>
      </w:r>
    </w:p>
    <w:p w14:paraId="3454245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Luftwaffe</w:t>
      </w:r>
      <w:r w:rsidRPr="00D5351A">
        <w:rPr>
          <w:rFonts w:ascii="Garamond" w:hAnsi="Garamond"/>
          <w:noProof/>
          <w:lang w:val="en-US"/>
        </w:rPr>
        <w:tab/>
        <w:t>11, 13, 14, 17, 18, 24, 25</w:t>
      </w:r>
    </w:p>
    <w:p w14:paraId="1B037720"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M</w:t>
      </w:r>
    </w:p>
    <w:p w14:paraId="552B9D68" w14:textId="3025913B"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Macchi C</w:t>
      </w:r>
      <w:r w:rsidR="00A67F40">
        <w:rPr>
          <w:rFonts w:ascii="Garamond" w:hAnsi="Garamond"/>
          <w:noProof/>
          <w:lang w:val="en-US"/>
        </w:rPr>
        <w:t>.</w:t>
      </w:r>
      <w:r w:rsidRPr="00D5351A">
        <w:rPr>
          <w:rFonts w:ascii="Garamond" w:hAnsi="Garamond"/>
          <w:noProof/>
          <w:lang w:val="en-US"/>
        </w:rPr>
        <w:t>202</w:t>
      </w:r>
      <w:r w:rsidRPr="00D5351A">
        <w:rPr>
          <w:rFonts w:ascii="Garamond" w:hAnsi="Garamond"/>
          <w:noProof/>
          <w:lang w:val="en-US"/>
        </w:rPr>
        <w:tab/>
      </w:r>
      <w:r w:rsidR="009219A6">
        <w:rPr>
          <w:rFonts w:ascii="Garamond" w:hAnsi="Garamond"/>
          <w:noProof/>
          <w:lang w:val="en-US"/>
        </w:rPr>
        <w:t xml:space="preserve">3, </w:t>
      </w:r>
      <w:r w:rsidR="00A67F40">
        <w:rPr>
          <w:rFonts w:ascii="Garamond" w:hAnsi="Garamond"/>
          <w:noProof/>
          <w:lang w:val="en-US"/>
        </w:rPr>
        <w:t xml:space="preserve">6, </w:t>
      </w:r>
      <w:r w:rsidRPr="00D5351A">
        <w:rPr>
          <w:rFonts w:ascii="Garamond" w:hAnsi="Garamond"/>
          <w:noProof/>
          <w:lang w:val="en-US"/>
        </w:rPr>
        <w:t xml:space="preserve">13, </w:t>
      </w:r>
      <w:r w:rsidR="009219A6">
        <w:rPr>
          <w:rFonts w:ascii="Garamond" w:hAnsi="Garamond"/>
          <w:noProof/>
          <w:lang w:val="en-US"/>
        </w:rPr>
        <w:t xml:space="preserve">18, </w:t>
      </w:r>
      <w:r w:rsidRPr="00D5351A">
        <w:rPr>
          <w:rFonts w:ascii="Garamond" w:hAnsi="Garamond"/>
          <w:noProof/>
          <w:lang w:val="en-US"/>
        </w:rPr>
        <w:t>22</w:t>
      </w:r>
      <w:r w:rsidR="009219A6">
        <w:rPr>
          <w:rFonts w:ascii="Garamond" w:hAnsi="Garamond"/>
          <w:noProof/>
          <w:lang w:val="en-US"/>
        </w:rPr>
        <w:t>, 24</w:t>
      </w:r>
    </w:p>
    <w:p w14:paraId="63CF29C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Macchi seaplanes</w:t>
      </w:r>
      <w:r w:rsidRPr="00D5351A">
        <w:rPr>
          <w:rFonts w:ascii="Garamond" w:hAnsi="Garamond"/>
          <w:noProof/>
          <w:lang w:val="en-US"/>
        </w:rPr>
        <w:tab/>
        <w:t>21</w:t>
      </w:r>
    </w:p>
    <w:p w14:paraId="1D82841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Maktila</w:t>
      </w:r>
      <w:r w:rsidRPr="00D5351A">
        <w:rPr>
          <w:rFonts w:ascii="Garamond" w:hAnsi="Garamond"/>
          <w:noProof/>
          <w:lang w:val="en-US"/>
        </w:rPr>
        <w:tab/>
        <w:t>11</w:t>
      </w:r>
    </w:p>
    <w:p w14:paraId="33126D8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Maletti</w:t>
      </w:r>
      <w:r w:rsidRPr="00D5351A">
        <w:rPr>
          <w:rFonts w:ascii="Garamond" w:hAnsi="Garamond"/>
          <w:noProof/>
          <w:lang w:val="en-US"/>
        </w:rPr>
        <w:tab/>
        <w:t>11</w:t>
      </w:r>
    </w:p>
    <w:p w14:paraId="6500A19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Mallorca</w:t>
      </w:r>
      <w:r w:rsidRPr="00D5351A">
        <w:rPr>
          <w:rFonts w:ascii="Garamond" w:hAnsi="Garamond"/>
          <w:noProof/>
          <w:lang w:val="en-US"/>
        </w:rPr>
        <w:tab/>
        <w:t>8</w:t>
      </w:r>
    </w:p>
    <w:p w14:paraId="64441DF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Malta</w:t>
      </w:r>
      <w:r w:rsidRPr="00D5351A">
        <w:rPr>
          <w:rFonts w:ascii="Garamond" w:hAnsi="Garamond"/>
          <w:noProof/>
          <w:lang w:val="en-US"/>
        </w:rPr>
        <w:tab/>
        <w:t>4, 11, 14, 15, 16</w:t>
      </w:r>
    </w:p>
    <w:p w14:paraId="243F174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Marinens Flyvebaatfabrikk M.F.4 floatplane</w:t>
      </w:r>
      <w:r w:rsidRPr="00D5351A">
        <w:rPr>
          <w:rFonts w:ascii="Garamond" w:hAnsi="Garamond"/>
          <w:noProof/>
          <w:lang w:val="en-US"/>
        </w:rPr>
        <w:tab/>
        <w:t>7</w:t>
      </w:r>
    </w:p>
    <w:p w14:paraId="236BCFC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Matricardi</w:t>
      </w:r>
      <w:r w:rsidRPr="00D5351A">
        <w:rPr>
          <w:rFonts w:ascii="Garamond" w:hAnsi="Garamond"/>
          <w:noProof/>
          <w:lang w:val="en-US"/>
        </w:rPr>
        <w:tab/>
        <w:t>7</w:t>
      </w:r>
    </w:p>
    <w:p w14:paraId="7A0E39B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Mediterranean</w:t>
      </w:r>
      <w:r w:rsidRPr="00D5351A">
        <w:rPr>
          <w:rFonts w:ascii="Garamond" w:hAnsi="Garamond"/>
          <w:noProof/>
          <w:lang w:val="en-US"/>
        </w:rPr>
        <w:tab/>
        <w:t>10, 13, 14</w:t>
      </w:r>
    </w:p>
    <w:p w14:paraId="0EC80A94" w14:textId="601E53E1"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Messerschmi</w:t>
      </w:r>
      <w:r w:rsidR="00A67F40">
        <w:rPr>
          <w:rFonts w:ascii="Garamond" w:hAnsi="Garamond"/>
          <w:noProof/>
          <w:lang w:val="en-US"/>
        </w:rPr>
        <w:t>t</w:t>
      </w:r>
      <w:r w:rsidRPr="00D5351A">
        <w:rPr>
          <w:rFonts w:ascii="Garamond" w:hAnsi="Garamond"/>
          <w:noProof/>
          <w:lang w:val="en-US"/>
        </w:rPr>
        <w:t>t Bf-109</w:t>
      </w:r>
      <w:r w:rsidRPr="00D5351A">
        <w:rPr>
          <w:rFonts w:ascii="Garamond" w:hAnsi="Garamond"/>
          <w:noProof/>
          <w:lang w:val="en-US"/>
        </w:rPr>
        <w:tab/>
        <w:t>13, 24</w:t>
      </w:r>
    </w:p>
    <w:p w14:paraId="2B4A89F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Methanol</w:t>
      </w:r>
      <w:r w:rsidRPr="00D5351A">
        <w:rPr>
          <w:rFonts w:ascii="Garamond" w:hAnsi="Garamond"/>
          <w:noProof/>
          <w:lang w:val="en-US"/>
        </w:rPr>
        <w:tab/>
        <w:t>21, 22</w:t>
      </w:r>
    </w:p>
    <w:p w14:paraId="659C678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Methyl Alcohol</w:t>
      </w:r>
      <w:r w:rsidRPr="00D5351A">
        <w:rPr>
          <w:rFonts w:ascii="Garamond" w:hAnsi="Garamond"/>
          <w:noProof/>
          <w:lang w:val="en-US"/>
        </w:rPr>
        <w:tab/>
        <w:t>20, 21</w:t>
      </w:r>
    </w:p>
    <w:p w14:paraId="3C3D98B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Mezzegra</w:t>
      </w:r>
      <w:r w:rsidRPr="00D5351A">
        <w:rPr>
          <w:rFonts w:ascii="Garamond" w:hAnsi="Garamond"/>
          <w:noProof/>
          <w:lang w:val="en-US"/>
        </w:rPr>
        <w:tab/>
        <w:t>25</w:t>
      </w:r>
    </w:p>
    <w:p w14:paraId="22186E1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Milan</w:t>
      </w:r>
      <w:r w:rsidRPr="00D5351A">
        <w:rPr>
          <w:rFonts w:ascii="Garamond" w:hAnsi="Garamond"/>
          <w:noProof/>
          <w:lang w:val="en-US"/>
        </w:rPr>
        <w:tab/>
        <w:t>25</w:t>
      </w:r>
    </w:p>
    <w:p w14:paraId="1E431D8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Montgomery</w:t>
      </w:r>
      <w:r w:rsidRPr="00D5351A">
        <w:rPr>
          <w:rFonts w:ascii="Garamond" w:hAnsi="Garamond"/>
          <w:noProof/>
          <w:lang w:val="en-US"/>
        </w:rPr>
        <w:tab/>
        <w:t>16</w:t>
      </w:r>
    </w:p>
    <w:p w14:paraId="0FD082F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Motor Method</w:t>
      </w:r>
      <w:r w:rsidRPr="00D5351A">
        <w:rPr>
          <w:rFonts w:ascii="Garamond" w:hAnsi="Garamond"/>
          <w:noProof/>
          <w:lang w:val="en-US"/>
        </w:rPr>
        <w:tab/>
        <w:t>19</w:t>
      </w:r>
    </w:p>
    <w:p w14:paraId="4D3DC73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Mussolini</w:t>
      </w:r>
      <w:r w:rsidRPr="00D5351A">
        <w:rPr>
          <w:rFonts w:ascii="Garamond" w:hAnsi="Garamond"/>
          <w:noProof/>
          <w:lang w:val="en-US"/>
        </w:rPr>
        <w:tab/>
        <w:t>4, 5, 6, 18, 25</w:t>
      </w:r>
    </w:p>
    <w:p w14:paraId="560FDE92"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N</w:t>
      </w:r>
    </w:p>
    <w:p w14:paraId="39DA683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Naphthenes</w:t>
      </w:r>
      <w:r w:rsidRPr="00D5351A">
        <w:rPr>
          <w:rFonts w:ascii="Garamond" w:hAnsi="Garamond"/>
          <w:noProof/>
          <w:lang w:val="en-US"/>
        </w:rPr>
        <w:tab/>
        <w:t>20</w:t>
      </w:r>
    </w:p>
    <w:p w14:paraId="0ADD1CB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National Republican Air Force</w:t>
      </w:r>
      <w:r w:rsidRPr="00D5351A">
        <w:rPr>
          <w:rFonts w:ascii="Garamond" w:hAnsi="Garamond"/>
          <w:noProof/>
          <w:lang w:val="en-US"/>
        </w:rPr>
        <w:tab/>
        <w:t>18</w:t>
      </w:r>
    </w:p>
    <w:p w14:paraId="5FA443D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New Roman Empire</w:t>
      </w:r>
      <w:r w:rsidRPr="00D5351A">
        <w:rPr>
          <w:rFonts w:ascii="Garamond" w:hAnsi="Garamond"/>
          <w:noProof/>
          <w:lang w:val="en-US"/>
        </w:rPr>
        <w:tab/>
        <w:t>4</w:t>
      </w:r>
    </w:p>
    <w:p w14:paraId="3BCA9BD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New Zealand</w:t>
      </w:r>
      <w:r w:rsidRPr="00D5351A">
        <w:rPr>
          <w:rFonts w:ascii="Garamond" w:hAnsi="Garamond"/>
          <w:noProof/>
          <w:lang w:val="en-US"/>
        </w:rPr>
        <w:tab/>
        <w:t>13</w:t>
      </w:r>
    </w:p>
    <w:p w14:paraId="66CA5F8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No. 211 Squadron</w:t>
      </w:r>
      <w:r w:rsidRPr="00D5351A">
        <w:rPr>
          <w:rFonts w:ascii="Garamond" w:hAnsi="Garamond"/>
          <w:noProof/>
          <w:lang w:val="en-US"/>
        </w:rPr>
        <w:tab/>
        <w:t>17</w:t>
      </w:r>
    </w:p>
    <w:p w14:paraId="7CC07E2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No. 30 Squadron</w:t>
      </w:r>
      <w:r w:rsidRPr="00D5351A">
        <w:rPr>
          <w:rFonts w:ascii="Garamond" w:hAnsi="Garamond"/>
          <w:noProof/>
          <w:lang w:val="en-US"/>
        </w:rPr>
        <w:tab/>
        <w:t>17</w:t>
      </w:r>
    </w:p>
    <w:p w14:paraId="7FB3DD5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No. 70 Squadron</w:t>
      </w:r>
      <w:r w:rsidRPr="00D5351A">
        <w:rPr>
          <w:rFonts w:ascii="Garamond" w:hAnsi="Garamond"/>
          <w:noProof/>
          <w:lang w:val="en-US"/>
        </w:rPr>
        <w:tab/>
        <w:t>17</w:t>
      </w:r>
    </w:p>
    <w:p w14:paraId="323FC16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No. 80 Squadron</w:t>
      </w:r>
      <w:r w:rsidRPr="00D5351A">
        <w:rPr>
          <w:rFonts w:ascii="Garamond" w:hAnsi="Garamond"/>
          <w:noProof/>
          <w:lang w:val="en-US"/>
        </w:rPr>
        <w:tab/>
        <w:t>17</w:t>
      </w:r>
    </w:p>
    <w:p w14:paraId="52EB620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No. 84 Squadron</w:t>
      </w:r>
      <w:r w:rsidRPr="00D5351A">
        <w:rPr>
          <w:rFonts w:ascii="Garamond" w:hAnsi="Garamond"/>
          <w:noProof/>
          <w:lang w:val="en-US"/>
        </w:rPr>
        <w:tab/>
        <w:t>17</w:t>
      </w:r>
    </w:p>
    <w:p w14:paraId="2B1DCAE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North Africa</w:t>
      </w:r>
      <w:r w:rsidRPr="00D5351A">
        <w:rPr>
          <w:rFonts w:ascii="Garamond" w:hAnsi="Garamond"/>
          <w:noProof/>
          <w:lang w:val="en-US"/>
        </w:rPr>
        <w:tab/>
        <w:t>10, 11, 13, 17, 19, 24</w:t>
      </w:r>
    </w:p>
    <w:p w14:paraId="30FD66D1"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O</w:t>
      </w:r>
    </w:p>
    <w:p w14:paraId="045E3F8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Odessa</w:t>
      </w:r>
      <w:r w:rsidRPr="00D5351A">
        <w:rPr>
          <w:rFonts w:ascii="Garamond" w:hAnsi="Garamond"/>
          <w:noProof/>
          <w:lang w:val="en-US"/>
        </w:rPr>
        <w:tab/>
        <w:t>18</w:t>
      </w:r>
    </w:p>
    <w:p w14:paraId="2EB83BE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oil fields</w:t>
      </w:r>
      <w:r w:rsidRPr="00D5351A">
        <w:rPr>
          <w:rFonts w:ascii="Garamond" w:hAnsi="Garamond"/>
          <w:noProof/>
          <w:lang w:val="en-US"/>
        </w:rPr>
        <w:tab/>
        <w:t>13</w:t>
      </w:r>
    </w:p>
    <w:p w14:paraId="6CDF755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Operation Crusader</w:t>
      </w:r>
      <w:r w:rsidRPr="00D5351A">
        <w:rPr>
          <w:rFonts w:ascii="Garamond" w:hAnsi="Garamond"/>
          <w:noProof/>
          <w:lang w:val="en-US"/>
        </w:rPr>
        <w:tab/>
        <w:t>11</w:t>
      </w:r>
    </w:p>
    <w:p w14:paraId="53A59C0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Oran</w:t>
      </w:r>
      <w:r w:rsidRPr="00D5351A">
        <w:rPr>
          <w:rFonts w:ascii="Garamond" w:hAnsi="Garamond"/>
          <w:noProof/>
          <w:lang w:val="en-US"/>
        </w:rPr>
        <w:tab/>
        <w:t>17</w:t>
      </w:r>
    </w:p>
    <w:p w14:paraId="13601B3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Ottoman Empire</w:t>
      </w:r>
      <w:r w:rsidRPr="00D5351A">
        <w:rPr>
          <w:rFonts w:ascii="Garamond" w:hAnsi="Garamond"/>
          <w:noProof/>
          <w:lang w:val="en-US"/>
        </w:rPr>
        <w:tab/>
        <w:t>10</w:t>
      </w:r>
    </w:p>
    <w:p w14:paraId="69005F1F"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P</w:t>
      </w:r>
    </w:p>
    <w:p w14:paraId="4E4E222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Palestine</w:t>
      </w:r>
      <w:r w:rsidRPr="00D5351A">
        <w:rPr>
          <w:rFonts w:ascii="Garamond" w:hAnsi="Garamond"/>
          <w:noProof/>
          <w:lang w:val="en-US"/>
        </w:rPr>
        <w:tab/>
        <w:t>4</w:t>
      </w:r>
    </w:p>
    <w:p w14:paraId="2681B9C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Panzer Army Afrika</w:t>
      </w:r>
      <w:r w:rsidRPr="00D5351A">
        <w:rPr>
          <w:rFonts w:ascii="Garamond" w:hAnsi="Garamond"/>
          <w:noProof/>
          <w:lang w:val="en-US"/>
        </w:rPr>
        <w:tab/>
        <w:t>13</w:t>
      </w:r>
    </w:p>
    <w:p w14:paraId="59C06E7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Paraffins</w:t>
      </w:r>
      <w:r w:rsidRPr="00D5351A">
        <w:rPr>
          <w:rFonts w:ascii="Garamond" w:hAnsi="Garamond"/>
          <w:noProof/>
          <w:lang w:val="en-US"/>
        </w:rPr>
        <w:tab/>
        <w:t>20</w:t>
      </w:r>
    </w:p>
    <w:p w14:paraId="465BACE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Persia</w:t>
      </w:r>
      <w:r w:rsidRPr="00D5351A">
        <w:rPr>
          <w:rFonts w:ascii="Garamond" w:hAnsi="Garamond"/>
          <w:noProof/>
          <w:lang w:val="en-US"/>
        </w:rPr>
        <w:tab/>
        <w:t>13</w:t>
      </w:r>
    </w:p>
    <w:p w14:paraId="46048DD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Petacci</w:t>
      </w:r>
      <w:r w:rsidRPr="00D5351A">
        <w:rPr>
          <w:rFonts w:ascii="Garamond" w:hAnsi="Garamond"/>
          <w:noProof/>
          <w:lang w:val="en-US"/>
        </w:rPr>
        <w:tab/>
        <w:t>25</w:t>
      </w:r>
    </w:p>
    <w:p w14:paraId="37C2DB0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Piaggio P.108</w:t>
      </w:r>
      <w:r w:rsidRPr="00D5351A">
        <w:rPr>
          <w:rFonts w:ascii="Garamond" w:hAnsi="Garamond"/>
          <w:noProof/>
          <w:lang w:val="en-US"/>
        </w:rPr>
        <w:tab/>
        <w:t>17</w:t>
      </w:r>
    </w:p>
    <w:p w14:paraId="49599EE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Polish</w:t>
      </w:r>
      <w:r w:rsidRPr="00D5351A">
        <w:rPr>
          <w:rFonts w:ascii="Garamond" w:hAnsi="Garamond"/>
          <w:noProof/>
          <w:lang w:val="en-US"/>
        </w:rPr>
        <w:tab/>
        <w:t>13</w:t>
      </w:r>
    </w:p>
    <w:p w14:paraId="0E317AA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PONA distribution</w:t>
      </w:r>
      <w:r w:rsidRPr="00D5351A">
        <w:rPr>
          <w:rFonts w:ascii="Garamond" w:hAnsi="Garamond"/>
          <w:noProof/>
          <w:lang w:val="en-US"/>
        </w:rPr>
        <w:tab/>
        <w:t>21</w:t>
      </w:r>
    </w:p>
    <w:p w14:paraId="238CA6D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potential gum</w:t>
      </w:r>
      <w:r w:rsidRPr="00D5351A">
        <w:rPr>
          <w:rFonts w:ascii="Garamond" w:hAnsi="Garamond"/>
          <w:noProof/>
          <w:lang w:val="en-US"/>
        </w:rPr>
        <w:tab/>
        <w:t>23</w:t>
      </w:r>
    </w:p>
    <w:p w14:paraId="4F4A62E6"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R</w:t>
      </w:r>
    </w:p>
    <w:p w14:paraId="73C0F46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RAAF</w:t>
      </w:r>
      <w:r w:rsidRPr="00D5351A">
        <w:rPr>
          <w:rFonts w:ascii="Garamond" w:hAnsi="Garamond"/>
          <w:noProof/>
          <w:lang w:val="en-US"/>
        </w:rPr>
        <w:tab/>
        <w:t>13</w:t>
      </w:r>
    </w:p>
    <w:p w14:paraId="4C6C43D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RAF</w:t>
      </w:r>
      <w:r w:rsidRPr="00D5351A">
        <w:rPr>
          <w:rFonts w:ascii="Garamond" w:hAnsi="Garamond"/>
          <w:noProof/>
          <w:lang w:val="en-US"/>
        </w:rPr>
        <w:tab/>
        <w:t>11, 13, 14, 17, 18</w:t>
      </w:r>
    </w:p>
    <w:p w14:paraId="7073930D"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Ranza</w:t>
      </w:r>
      <w:r w:rsidRPr="00D5351A">
        <w:rPr>
          <w:rFonts w:ascii="Garamond" w:hAnsi="Garamond"/>
          <w:noProof/>
          <w:lang w:val="en-US"/>
        </w:rPr>
        <w:tab/>
        <w:t>7</w:t>
      </w:r>
    </w:p>
    <w:p w14:paraId="1CDD54E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Rats of Tobruk</w:t>
      </w:r>
      <w:r w:rsidRPr="00D5351A">
        <w:rPr>
          <w:rFonts w:ascii="Garamond" w:hAnsi="Garamond"/>
          <w:noProof/>
          <w:lang w:val="en-US"/>
        </w:rPr>
        <w:tab/>
        <w:t>13</w:t>
      </w:r>
    </w:p>
    <w:p w14:paraId="720F136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Règia Aeronautica</w:t>
      </w:r>
      <w:r w:rsidRPr="00D5351A">
        <w:rPr>
          <w:rFonts w:ascii="Garamond" w:hAnsi="Garamond"/>
          <w:noProof/>
          <w:lang w:val="en-US"/>
        </w:rPr>
        <w:tab/>
        <w:t>3, 4, 6, 9, 10, 11, 14, 16, 17, 18, 25</w:t>
      </w:r>
    </w:p>
    <w:p w14:paraId="47696A4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Règia Esercito</w:t>
      </w:r>
      <w:r w:rsidRPr="00D5351A">
        <w:rPr>
          <w:rFonts w:ascii="Garamond" w:hAnsi="Garamond"/>
          <w:noProof/>
          <w:lang w:val="en-US"/>
        </w:rPr>
        <w:tab/>
        <w:t>17</w:t>
      </w:r>
    </w:p>
    <w:p w14:paraId="321F27A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Règia Marina</w:t>
      </w:r>
      <w:r w:rsidRPr="00D5351A">
        <w:rPr>
          <w:rFonts w:ascii="Garamond" w:hAnsi="Garamond"/>
          <w:noProof/>
          <w:lang w:val="en-US"/>
        </w:rPr>
        <w:tab/>
        <w:t>18</w:t>
      </w:r>
    </w:p>
    <w:p w14:paraId="7040B67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Règio Esercito</w:t>
      </w:r>
      <w:r w:rsidRPr="00D5351A">
        <w:rPr>
          <w:rFonts w:ascii="Garamond" w:hAnsi="Garamond"/>
          <w:noProof/>
          <w:lang w:val="en-US"/>
        </w:rPr>
        <w:tab/>
        <w:t>6</w:t>
      </w:r>
    </w:p>
    <w:p w14:paraId="7DA4BEA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Reid Vapour Pressure</w:t>
      </w:r>
      <w:r w:rsidRPr="00D5351A">
        <w:rPr>
          <w:rFonts w:ascii="Garamond" w:hAnsi="Garamond"/>
          <w:noProof/>
          <w:lang w:val="en-US"/>
        </w:rPr>
        <w:tab/>
        <w:t>19, 20, 23</w:t>
      </w:r>
    </w:p>
    <w:p w14:paraId="3434161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Residue</w:t>
      </w:r>
      <w:r w:rsidRPr="00D5351A">
        <w:rPr>
          <w:rFonts w:ascii="Garamond" w:hAnsi="Garamond"/>
          <w:noProof/>
          <w:lang w:val="en-US"/>
        </w:rPr>
        <w:tab/>
        <w:t>23</w:t>
      </w:r>
    </w:p>
    <w:p w14:paraId="4D414EF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RHAF</w:t>
      </w:r>
      <w:r w:rsidRPr="00D5351A">
        <w:rPr>
          <w:rFonts w:ascii="Garamond" w:hAnsi="Garamond"/>
          <w:noProof/>
          <w:lang w:val="en-US"/>
        </w:rPr>
        <w:tab/>
        <w:t>17</w:t>
      </w:r>
    </w:p>
    <w:p w14:paraId="5D7E6FC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Ritchie</w:t>
      </w:r>
      <w:r w:rsidRPr="00D5351A">
        <w:rPr>
          <w:rFonts w:ascii="Garamond" w:hAnsi="Garamond"/>
          <w:noProof/>
          <w:lang w:val="en-US"/>
        </w:rPr>
        <w:tab/>
        <w:t>13</w:t>
      </w:r>
    </w:p>
    <w:p w14:paraId="56932BA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Romeo Ro.1</w:t>
      </w:r>
      <w:r w:rsidRPr="00D5351A">
        <w:rPr>
          <w:rFonts w:ascii="Garamond" w:hAnsi="Garamond"/>
          <w:noProof/>
          <w:lang w:val="en-US"/>
        </w:rPr>
        <w:tab/>
        <w:t>7</w:t>
      </w:r>
    </w:p>
    <w:p w14:paraId="66FE003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Rommel</w:t>
      </w:r>
      <w:r w:rsidRPr="00D5351A">
        <w:rPr>
          <w:rFonts w:ascii="Garamond" w:hAnsi="Garamond"/>
          <w:noProof/>
          <w:lang w:val="en-US"/>
        </w:rPr>
        <w:tab/>
        <w:t>10, 11, 12, 13, 14</w:t>
      </w:r>
    </w:p>
    <w:p w14:paraId="395AABA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lastRenderedPageBreak/>
        <w:t>rotta della morte</w:t>
      </w:r>
      <w:r w:rsidRPr="00D5351A">
        <w:rPr>
          <w:rFonts w:ascii="Garamond" w:hAnsi="Garamond"/>
          <w:noProof/>
          <w:lang w:val="en-US"/>
        </w:rPr>
        <w:tab/>
        <w:t>17</w:t>
      </w:r>
    </w:p>
    <w:p w14:paraId="6676DFB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Royal Hellenic Air Force</w:t>
      </w:r>
      <w:r w:rsidRPr="00D5351A">
        <w:rPr>
          <w:rFonts w:ascii="Garamond" w:hAnsi="Garamond"/>
          <w:noProof/>
          <w:lang w:val="en-US"/>
        </w:rPr>
        <w:tab/>
        <w:t>17</w:t>
      </w:r>
    </w:p>
    <w:p w14:paraId="797100A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Royal Navy</w:t>
      </w:r>
      <w:r w:rsidRPr="00D5351A">
        <w:rPr>
          <w:rFonts w:ascii="Garamond" w:hAnsi="Garamond"/>
          <w:noProof/>
          <w:lang w:val="en-US"/>
        </w:rPr>
        <w:tab/>
        <w:t>13, 14</w:t>
      </w:r>
    </w:p>
    <w:p w14:paraId="7F325DE7"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S</w:t>
      </w:r>
    </w:p>
    <w:p w14:paraId="4A496E5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Sardinia</w:t>
      </w:r>
      <w:r w:rsidRPr="00D5351A">
        <w:rPr>
          <w:rFonts w:ascii="Garamond" w:hAnsi="Garamond"/>
          <w:noProof/>
          <w:lang w:val="en-US"/>
        </w:rPr>
        <w:tab/>
        <w:t>11, 17, 18</w:t>
      </w:r>
    </w:p>
    <w:p w14:paraId="4023FC9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Savoia-Marchetti S.73</w:t>
      </w:r>
      <w:r w:rsidRPr="00D5351A">
        <w:rPr>
          <w:rFonts w:ascii="Garamond" w:hAnsi="Garamond"/>
          <w:noProof/>
          <w:lang w:val="en-US"/>
        </w:rPr>
        <w:tab/>
        <w:t>9</w:t>
      </w:r>
    </w:p>
    <w:p w14:paraId="3F9DF49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Savoia-Marchetti S55X</w:t>
      </w:r>
      <w:r w:rsidRPr="00D5351A">
        <w:rPr>
          <w:rFonts w:ascii="Garamond" w:hAnsi="Garamond"/>
          <w:noProof/>
          <w:lang w:val="en-US"/>
        </w:rPr>
        <w:tab/>
        <w:t>6, 10</w:t>
      </w:r>
    </w:p>
    <w:p w14:paraId="29BC0BA2" w14:textId="3ABF63D6"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Savoia-Marchetti SM-79</w:t>
      </w:r>
      <w:r w:rsidRPr="00D5351A">
        <w:rPr>
          <w:rFonts w:ascii="Garamond" w:hAnsi="Garamond"/>
          <w:noProof/>
          <w:lang w:val="en-US"/>
        </w:rPr>
        <w:tab/>
        <w:t>8</w:t>
      </w:r>
      <w:r w:rsidR="009219A6">
        <w:rPr>
          <w:rFonts w:ascii="Garamond" w:hAnsi="Garamond"/>
          <w:noProof/>
          <w:lang w:val="en-US"/>
        </w:rPr>
        <w:t>, 11, 14</w:t>
      </w:r>
    </w:p>
    <w:p w14:paraId="2E171F18"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Schneider Trophy</w:t>
      </w:r>
      <w:r w:rsidRPr="00D5351A">
        <w:rPr>
          <w:rFonts w:ascii="Garamond" w:hAnsi="Garamond"/>
          <w:noProof/>
          <w:lang w:val="en-US"/>
        </w:rPr>
        <w:tab/>
        <w:t>11, 21</w:t>
      </w:r>
    </w:p>
    <w:p w14:paraId="48109C0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Second Italo-Abyssinian War</w:t>
      </w:r>
      <w:r w:rsidRPr="00D5351A">
        <w:rPr>
          <w:rFonts w:ascii="Garamond" w:hAnsi="Garamond"/>
          <w:noProof/>
          <w:lang w:val="en-US"/>
        </w:rPr>
        <w:tab/>
        <w:t>6</w:t>
      </w:r>
    </w:p>
    <w:p w14:paraId="403DCCB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Second Italo-Ethiopian War</w:t>
      </w:r>
      <w:r w:rsidRPr="00D5351A">
        <w:rPr>
          <w:rFonts w:ascii="Garamond" w:hAnsi="Garamond"/>
          <w:noProof/>
          <w:lang w:val="en-US"/>
        </w:rPr>
        <w:tab/>
        <w:t>6</w:t>
      </w:r>
    </w:p>
    <w:p w14:paraId="1DE3A07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Shell Ethyle 87 CFR</w:t>
      </w:r>
      <w:r w:rsidRPr="00D5351A">
        <w:rPr>
          <w:rFonts w:ascii="Garamond" w:hAnsi="Garamond"/>
          <w:noProof/>
          <w:lang w:val="en-US"/>
        </w:rPr>
        <w:tab/>
        <w:t>19</w:t>
      </w:r>
    </w:p>
    <w:p w14:paraId="408EAA4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Sicily</w:t>
      </w:r>
      <w:r w:rsidRPr="00D5351A">
        <w:rPr>
          <w:rFonts w:ascii="Garamond" w:hAnsi="Garamond"/>
          <w:noProof/>
          <w:lang w:val="en-US"/>
        </w:rPr>
        <w:tab/>
        <w:t>11, 17, 18</w:t>
      </w:r>
    </w:p>
    <w:p w14:paraId="3C26309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Sidi Barrani</w:t>
      </w:r>
      <w:r w:rsidRPr="00D5351A">
        <w:rPr>
          <w:rFonts w:ascii="Garamond" w:hAnsi="Garamond"/>
          <w:noProof/>
          <w:lang w:val="en-US"/>
        </w:rPr>
        <w:tab/>
        <w:t>10, 11</w:t>
      </w:r>
    </w:p>
    <w:p w14:paraId="2023EF4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Sidi-el Tmimi</w:t>
      </w:r>
      <w:r w:rsidRPr="00D5351A">
        <w:rPr>
          <w:rFonts w:ascii="Garamond" w:hAnsi="Garamond"/>
          <w:noProof/>
          <w:lang w:val="en-US"/>
        </w:rPr>
        <w:tab/>
        <w:t>13, 19</w:t>
      </w:r>
    </w:p>
    <w:p w14:paraId="1D9FFE8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Skorzeny</w:t>
      </w:r>
      <w:r w:rsidRPr="00D5351A">
        <w:rPr>
          <w:rFonts w:ascii="Garamond" w:hAnsi="Garamond"/>
          <w:noProof/>
          <w:lang w:val="en-US"/>
        </w:rPr>
        <w:tab/>
        <w:t>25</w:t>
      </w:r>
    </w:p>
    <w:p w14:paraId="1DF4DC5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Somalia</w:t>
      </w:r>
      <w:r w:rsidRPr="00D5351A">
        <w:rPr>
          <w:rFonts w:ascii="Garamond" w:hAnsi="Garamond"/>
          <w:noProof/>
          <w:lang w:val="en-US"/>
        </w:rPr>
        <w:tab/>
        <w:t>7</w:t>
      </w:r>
    </w:p>
    <w:p w14:paraId="55B6824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Soviet Union</w:t>
      </w:r>
      <w:r w:rsidRPr="00D5351A">
        <w:rPr>
          <w:rFonts w:ascii="Garamond" w:hAnsi="Garamond"/>
          <w:noProof/>
          <w:lang w:val="en-US"/>
        </w:rPr>
        <w:tab/>
        <w:t>4</w:t>
      </w:r>
    </w:p>
    <w:p w14:paraId="55B1856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Spanish Civil War</w:t>
      </w:r>
      <w:r w:rsidRPr="00D5351A">
        <w:rPr>
          <w:rFonts w:ascii="Garamond" w:hAnsi="Garamond"/>
          <w:noProof/>
          <w:lang w:val="en-US"/>
        </w:rPr>
        <w:tab/>
        <w:t>6, 8, 9</w:t>
      </w:r>
    </w:p>
    <w:p w14:paraId="1656F06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Spanish Republic</w:t>
      </w:r>
      <w:r w:rsidRPr="00D5351A">
        <w:rPr>
          <w:rFonts w:ascii="Garamond" w:hAnsi="Garamond"/>
          <w:noProof/>
          <w:lang w:val="en-US"/>
        </w:rPr>
        <w:tab/>
        <w:t>8</w:t>
      </w:r>
    </w:p>
    <w:p w14:paraId="20512CD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Specific Gravity</w:t>
      </w:r>
      <w:r w:rsidRPr="00D5351A">
        <w:rPr>
          <w:rFonts w:ascii="Garamond" w:hAnsi="Garamond"/>
          <w:noProof/>
          <w:lang w:val="en-US"/>
        </w:rPr>
        <w:tab/>
        <w:t>19, 20, 23</w:t>
      </w:r>
    </w:p>
    <w:p w14:paraId="6531AE8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specification</w:t>
      </w:r>
      <w:r w:rsidRPr="00D5351A">
        <w:rPr>
          <w:rFonts w:ascii="Garamond" w:hAnsi="Garamond"/>
          <w:noProof/>
          <w:lang w:val="en-US"/>
        </w:rPr>
        <w:tab/>
        <w:t>12, 19, 23</w:t>
      </w:r>
    </w:p>
    <w:p w14:paraId="03D69B1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Spitfire</w:t>
      </w:r>
      <w:r w:rsidRPr="00D5351A">
        <w:rPr>
          <w:rFonts w:ascii="Garamond" w:hAnsi="Garamond"/>
          <w:noProof/>
          <w:lang w:val="en-US"/>
        </w:rPr>
        <w:tab/>
        <w:t>24</w:t>
      </w:r>
    </w:p>
    <w:p w14:paraId="5B07BF3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Stalingrad</w:t>
      </w:r>
      <w:r w:rsidRPr="00D5351A">
        <w:rPr>
          <w:rFonts w:ascii="Garamond" w:hAnsi="Garamond"/>
          <w:noProof/>
          <w:lang w:val="en-US"/>
        </w:rPr>
        <w:tab/>
        <w:t>18</w:t>
      </w:r>
    </w:p>
    <w:p w14:paraId="533F1A8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STANAVO</w:t>
      </w:r>
      <w:r w:rsidRPr="00D5351A">
        <w:rPr>
          <w:rFonts w:ascii="Garamond" w:hAnsi="Garamond"/>
          <w:noProof/>
          <w:lang w:val="en-US"/>
        </w:rPr>
        <w:tab/>
        <w:t>19, 23</w:t>
      </w:r>
    </w:p>
    <w:p w14:paraId="36E9E22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Standard Oil</w:t>
      </w:r>
      <w:r w:rsidRPr="00D5351A">
        <w:rPr>
          <w:rFonts w:ascii="Garamond" w:hAnsi="Garamond"/>
          <w:noProof/>
          <w:lang w:val="en-US"/>
        </w:rPr>
        <w:tab/>
        <w:t>19</w:t>
      </w:r>
    </w:p>
    <w:p w14:paraId="45958041"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straight run gasoline</w:t>
      </w:r>
      <w:r w:rsidRPr="00D5351A">
        <w:rPr>
          <w:rFonts w:ascii="Garamond" w:hAnsi="Garamond"/>
          <w:noProof/>
          <w:lang w:val="en-US"/>
        </w:rPr>
        <w:tab/>
        <w:t>21</w:t>
      </w:r>
    </w:p>
    <w:p w14:paraId="13661D26"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Stuka</w:t>
      </w:r>
      <w:r w:rsidRPr="00D5351A">
        <w:rPr>
          <w:rFonts w:ascii="Garamond" w:hAnsi="Garamond"/>
          <w:noProof/>
          <w:lang w:val="en-US"/>
        </w:rPr>
        <w:tab/>
        <w:t>13</w:t>
      </w:r>
    </w:p>
    <w:p w14:paraId="4F7904FC"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submarines</w:t>
      </w:r>
      <w:r w:rsidRPr="00D5351A">
        <w:rPr>
          <w:rFonts w:ascii="Garamond" w:hAnsi="Garamond"/>
          <w:noProof/>
          <w:lang w:val="en-US"/>
        </w:rPr>
        <w:tab/>
        <w:t>11</w:t>
      </w:r>
    </w:p>
    <w:p w14:paraId="70C10AA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Suez</w:t>
      </w:r>
      <w:r w:rsidRPr="00D5351A">
        <w:rPr>
          <w:rFonts w:ascii="Garamond" w:hAnsi="Garamond"/>
          <w:noProof/>
          <w:lang w:val="en-US"/>
        </w:rPr>
        <w:tab/>
        <w:t>13</w:t>
      </w:r>
    </w:p>
    <w:p w14:paraId="38C2204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Sulfur</w:t>
      </w:r>
      <w:r w:rsidRPr="00D5351A">
        <w:rPr>
          <w:rFonts w:ascii="Garamond" w:hAnsi="Garamond"/>
          <w:noProof/>
          <w:lang w:val="en-US"/>
        </w:rPr>
        <w:tab/>
        <w:t>23</w:t>
      </w:r>
    </w:p>
    <w:p w14:paraId="0A5D107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Sulphur</w:t>
      </w:r>
      <w:r w:rsidRPr="00D5351A">
        <w:rPr>
          <w:rFonts w:ascii="Garamond" w:hAnsi="Garamond"/>
          <w:noProof/>
          <w:lang w:val="en-US"/>
        </w:rPr>
        <w:tab/>
        <w:t>19, 20</w:t>
      </w:r>
    </w:p>
    <w:p w14:paraId="2F4CB849"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surrender</w:t>
      </w:r>
      <w:r w:rsidRPr="00D5351A">
        <w:rPr>
          <w:rFonts w:ascii="Garamond" w:hAnsi="Garamond"/>
          <w:noProof/>
          <w:lang w:val="en-US"/>
        </w:rPr>
        <w:tab/>
        <w:t>18</w:t>
      </w:r>
    </w:p>
    <w:p w14:paraId="2D469E5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Swiss</w:t>
      </w:r>
      <w:r w:rsidRPr="00D5351A">
        <w:rPr>
          <w:rFonts w:ascii="Garamond" w:hAnsi="Garamond"/>
          <w:noProof/>
          <w:lang w:val="en-US"/>
        </w:rPr>
        <w:tab/>
        <w:t>25</w:t>
      </w:r>
    </w:p>
    <w:p w14:paraId="09343C15"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T</w:t>
      </w:r>
    </w:p>
    <w:p w14:paraId="33F19D0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TEL</w:t>
      </w:r>
      <w:r w:rsidRPr="00D5351A">
        <w:rPr>
          <w:rFonts w:ascii="Garamond" w:hAnsi="Garamond"/>
          <w:noProof/>
          <w:lang w:val="en-US"/>
        </w:rPr>
        <w:tab/>
        <w:t>19, 20, 21</w:t>
      </w:r>
    </w:p>
    <w:p w14:paraId="57215C7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Tetra Ethyl Lead</w:t>
      </w:r>
      <w:r w:rsidRPr="00D5351A">
        <w:rPr>
          <w:rFonts w:ascii="Garamond" w:hAnsi="Garamond"/>
          <w:noProof/>
          <w:lang w:val="en-US"/>
        </w:rPr>
        <w:tab/>
        <w:t>23</w:t>
      </w:r>
    </w:p>
    <w:p w14:paraId="35E471E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Tirana</w:t>
      </w:r>
      <w:r w:rsidRPr="00D5351A">
        <w:rPr>
          <w:rFonts w:ascii="Garamond" w:hAnsi="Garamond"/>
          <w:noProof/>
          <w:lang w:val="en-US"/>
        </w:rPr>
        <w:tab/>
        <w:t>17</w:t>
      </w:r>
    </w:p>
    <w:p w14:paraId="17F1B73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Tmini</w:t>
      </w:r>
      <w:r w:rsidRPr="00D5351A">
        <w:rPr>
          <w:rFonts w:ascii="Garamond" w:hAnsi="Garamond"/>
          <w:noProof/>
          <w:lang w:val="en-US"/>
        </w:rPr>
        <w:tab/>
        <w:t>12</w:t>
      </w:r>
    </w:p>
    <w:p w14:paraId="2F0F1AE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Tobruk</w:t>
      </w:r>
      <w:r w:rsidRPr="00D5351A">
        <w:rPr>
          <w:rFonts w:ascii="Garamond" w:hAnsi="Garamond"/>
          <w:noProof/>
          <w:lang w:val="en-US"/>
        </w:rPr>
        <w:tab/>
        <w:t>11, 13</w:t>
      </w:r>
    </w:p>
    <w:p w14:paraId="7187691A"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Tripoli</w:t>
      </w:r>
      <w:r w:rsidRPr="00D5351A">
        <w:rPr>
          <w:rFonts w:ascii="Garamond" w:hAnsi="Garamond"/>
          <w:noProof/>
          <w:lang w:val="en-US"/>
        </w:rPr>
        <w:tab/>
        <w:t>10, 11, 14</w:t>
      </w:r>
    </w:p>
    <w:p w14:paraId="72D8073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Tripolitania</w:t>
      </w:r>
      <w:r w:rsidRPr="00D5351A">
        <w:rPr>
          <w:rFonts w:ascii="Garamond" w:hAnsi="Garamond"/>
          <w:noProof/>
          <w:lang w:val="en-US"/>
        </w:rPr>
        <w:tab/>
        <w:t>10</w:t>
      </w:r>
    </w:p>
    <w:p w14:paraId="64991A0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Tunis</w:t>
      </w:r>
      <w:r w:rsidRPr="00D5351A">
        <w:rPr>
          <w:rFonts w:ascii="Garamond" w:hAnsi="Garamond"/>
          <w:noProof/>
          <w:lang w:val="en-US"/>
        </w:rPr>
        <w:tab/>
        <w:t>4</w:t>
      </w:r>
    </w:p>
    <w:p w14:paraId="6087502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Tunisia</w:t>
      </w:r>
      <w:r w:rsidRPr="00D5351A">
        <w:rPr>
          <w:rFonts w:ascii="Garamond" w:hAnsi="Garamond"/>
          <w:noProof/>
          <w:lang w:val="en-US"/>
        </w:rPr>
        <w:tab/>
        <w:t>11, 16</w:t>
      </w:r>
    </w:p>
    <w:p w14:paraId="421C0147"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U</w:t>
      </w:r>
    </w:p>
    <w:p w14:paraId="4769D15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Ukraine</w:t>
      </w:r>
      <w:r w:rsidRPr="00D5351A">
        <w:rPr>
          <w:rFonts w:ascii="Garamond" w:hAnsi="Garamond"/>
          <w:noProof/>
          <w:lang w:val="en-US"/>
        </w:rPr>
        <w:tab/>
        <w:t>18</w:t>
      </w:r>
    </w:p>
    <w:p w14:paraId="4190DA8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United States</w:t>
      </w:r>
      <w:r w:rsidRPr="00D5351A">
        <w:rPr>
          <w:rFonts w:ascii="Garamond" w:hAnsi="Garamond"/>
          <w:noProof/>
          <w:lang w:val="en-US"/>
        </w:rPr>
        <w:tab/>
        <w:t>4</w:t>
      </w:r>
    </w:p>
    <w:p w14:paraId="6D1D85A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unleaded</w:t>
      </w:r>
      <w:r w:rsidRPr="00D5351A">
        <w:rPr>
          <w:rFonts w:ascii="Garamond" w:hAnsi="Garamond"/>
          <w:noProof/>
          <w:lang w:val="en-US"/>
        </w:rPr>
        <w:tab/>
        <w:t>19</w:t>
      </w:r>
    </w:p>
    <w:p w14:paraId="209C37A0"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Unsaturates</w:t>
      </w:r>
      <w:r w:rsidRPr="00D5351A">
        <w:rPr>
          <w:rFonts w:ascii="Garamond" w:hAnsi="Garamond"/>
          <w:noProof/>
          <w:lang w:val="en-US"/>
        </w:rPr>
        <w:tab/>
        <w:t>20, 23</w:t>
      </w:r>
    </w:p>
    <w:p w14:paraId="240EA934"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Ursel</w:t>
      </w:r>
      <w:r w:rsidRPr="00D5351A">
        <w:rPr>
          <w:rFonts w:ascii="Garamond" w:hAnsi="Garamond"/>
          <w:noProof/>
          <w:lang w:val="en-US"/>
        </w:rPr>
        <w:tab/>
        <w:t>9</w:t>
      </w:r>
    </w:p>
    <w:p w14:paraId="617DEC9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USAF</w:t>
      </w:r>
      <w:r w:rsidRPr="00D5351A">
        <w:rPr>
          <w:rFonts w:ascii="Garamond" w:hAnsi="Garamond"/>
          <w:noProof/>
          <w:lang w:val="en-US"/>
        </w:rPr>
        <w:tab/>
        <w:t>18</w:t>
      </w:r>
    </w:p>
    <w:p w14:paraId="36E9EEEA"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V</w:t>
      </w:r>
    </w:p>
    <w:p w14:paraId="477F583B"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Valona</w:t>
      </w:r>
      <w:r w:rsidRPr="00D5351A">
        <w:rPr>
          <w:rFonts w:ascii="Garamond" w:hAnsi="Garamond"/>
          <w:noProof/>
          <w:lang w:val="en-US"/>
        </w:rPr>
        <w:tab/>
        <w:t>17</w:t>
      </w:r>
    </w:p>
    <w:p w14:paraId="7B68A55F"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vapour lock</w:t>
      </w:r>
      <w:r w:rsidRPr="00D5351A">
        <w:rPr>
          <w:rFonts w:ascii="Garamond" w:hAnsi="Garamond"/>
          <w:noProof/>
          <w:lang w:val="en-US"/>
        </w:rPr>
        <w:tab/>
        <w:t>22</w:t>
      </w:r>
    </w:p>
    <w:p w14:paraId="789D3AD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vapour pressure</w:t>
      </w:r>
      <w:r w:rsidRPr="00D5351A">
        <w:rPr>
          <w:rFonts w:ascii="Garamond" w:hAnsi="Garamond"/>
          <w:noProof/>
          <w:lang w:val="en-US"/>
        </w:rPr>
        <w:tab/>
        <w:t>23</w:t>
      </w:r>
    </w:p>
    <w:p w14:paraId="42E6A085"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Vickers Wellington</w:t>
      </w:r>
      <w:r w:rsidRPr="00D5351A">
        <w:rPr>
          <w:rFonts w:ascii="Garamond" w:hAnsi="Garamond"/>
          <w:noProof/>
          <w:lang w:val="en-US"/>
        </w:rPr>
        <w:tab/>
        <w:t>17</w:t>
      </w:r>
    </w:p>
    <w:p w14:paraId="24A8EF80"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W</w:t>
      </w:r>
    </w:p>
    <w:p w14:paraId="7FF8CB87"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Water tolerance</w:t>
      </w:r>
      <w:r w:rsidRPr="00D5351A">
        <w:rPr>
          <w:rFonts w:ascii="Garamond" w:hAnsi="Garamond"/>
          <w:noProof/>
          <w:lang w:val="en-US"/>
        </w:rPr>
        <w:tab/>
        <w:t>21</w:t>
      </w:r>
    </w:p>
    <w:p w14:paraId="06A4E59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Wehrmacht</w:t>
      </w:r>
      <w:r w:rsidRPr="00D5351A">
        <w:rPr>
          <w:rFonts w:ascii="Garamond" w:hAnsi="Garamond"/>
          <w:noProof/>
          <w:lang w:val="en-US"/>
        </w:rPr>
        <w:tab/>
        <w:t>17</w:t>
      </w:r>
    </w:p>
    <w:p w14:paraId="7F07B853"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Wellington</w:t>
      </w:r>
      <w:r w:rsidRPr="00D5351A">
        <w:rPr>
          <w:rFonts w:ascii="Garamond" w:hAnsi="Garamond"/>
          <w:noProof/>
          <w:lang w:val="en-US"/>
        </w:rPr>
        <w:tab/>
        <w:t>11</w:t>
      </w:r>
    </w:p>
    <w:p w14:paraId="66374162"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Western Desert</w:t>
      </w:r>
      <w:r w:rsidRPr="00D5351A">
        <w:rPr>
          <w:rFonts w:ascii="Garamond" w:hAnsi="Garamond"/>
          <w:noProof/>
          <w:lang w:val="en-US"/>
        </w:rPr>
        <w:tab/>
        <w:t>13, 15, 16, 19</w:t>
      </w:r>
    </w:p>
    <w:p w14:paraId="70D448C1" w14:textId="77777777" w:rsidR="00D5351A" w:rsidRPr="00D5351A" w:rsidRDefault="00D5351A" w:rsidP="00D5351A">
      <w:pPr>
        <w:pStyle w:val="IndexHeading"/>
        <w:keepNext/>
        <w:tabs>
          <w:tab w:val="right" w:leader="dot" w:pos="3423"/>
        </w:tabs>
        <w:spacing w:before="0" w:after="0"/>
        <w:rPr>
          <w:rFonts w:ascii="Garamond" w:eastAsiaTheme="minorEastAsia" w:hAnsi="Garamond" w:cstheme="minorBidi"/>
          <w:b w:val="0"/>
          <w:bCs w:val="0"/>
          <w:noProof/>
          <w:sz w:val="18"/>
          <w:szCs w:val="18"/>
          <w:lang w:val="en-US"/>
        </w:rPr>
      </w:pPr>
      <w:r w:rsidRPr="00D5351A">
        <w:rPr>
          <w:rFonts w:ascii="Garamond" w:hAnsi="Garamond"/>
          <w:noProof/>
          <w:sz w:val="18"/>
          <w:szCs w:val="18"/>
          <w:lang w:val="en-US"/>
        </w:rPr>
        <w:t>Y</w:t>
      </w:r>
    </w:p>
    <w:p w14:paraId="1AF8137E" w14:textId="77777777" w:rsidR="00D5351A" w:rsidRPr="00D5351A" w:rsidRDefault="00D5351A" w:rsidP="00D5351A">
      <w:pPr>
        <w:pStyle w:val="Index1"/>
        <w:tabs>
          <w:tab w:val="right" w:leader="dot" w:pos="3423"/>
        </w:tabs>
        <w:rPr>
          <w:rFonts w:ascii="Garamond" w:hAnsi="Garamond"/>
          <w:noProof/>
          <w:lang w:val="en-US"/>
        </w:rPr>
      </w:pPr>
      <w:r w:rsidRPr="00D5351A">
        <w:rPr>
          <w:rFonts w:ascii="Garamond" w:hAnsi="Garamond"/>
          <w:noProof/>
          <w:lang w:val="en-US"/>
        </w:rPr>
        <w:t>Yugoslavia</w:t>
      </w:r>
      <w:r w:rsidRPr="00D5351A">
        <w:rPr>
          <w:rFonts w:ascii="Garamond" w:hAnsi="Garamond"/>
          <w:noProof/>
          <w:lang w:val="en-US"/>
        </w:rPr>
        <w:tab/>
        <w:t>17, 18</w:t>
      </w:r>
    </w:p>
    <w:p w14:paraId="72F46B76" w14:textId="77777777" w:rsidR="00D5351A" w:rsidRPr="00D5351A" w:rsidRDefault="00D5351A" w:rsidP="00D5351A">
      <w:pPr>
        <w:pStyle w:val="Index1"/>
        <w:rPr>
          <w:rFonts w:ascii="Garamond" w:hAnsi="Garamond"/>
          <w:noProof/>
          <w:color w:val="808080"/>
          <w:spacing w:val="-25"/>
          <w:kern w:val="28"/>
        </w:rPr>
        <w:sectPr w:rsidR="00D5351A" w:rsidRPr="00D5351A" w:rsidSect="00D5351A">
          <w:endnotePr>
            <w:numFmt w:val="decimal"/>
          </w:endnotePr>
          <w:type w:val="continuous"/>
          <w:pgSz w:w="11907" w:h="16839" w:code="1"/>
          <w:pgMar w:top="1800" w:right="2040" w:bottom="1800" w:left="2280" w:header="960" w:footer="960" w:gutter="0"/>
          <w:cols w:num="2" w:space="720"/>
        </w:sectPr>
      </w:pPr>
    </w:p>
    <w:p w14:paraId="68AC9E09" w14:textId="77777777" w:rsidR="00165555" w:rsidRDefault="007E1458" w:rsidP="00D5351A">
      <w:pPr>
        <w:pStyle w:val="Index1"/>
      </w:pPr>
      <w:r w:rsidRPr="00D5351A">
        <w:rPr>
          <w:rFonts w:ascii="Garamond" w:hAnsi="Garamond"/>
          <w:color w:val="808080"/>
          <w:spacing w:val="-25"/>
          <w:kern w:val="28"/>
        </w:rPr>
        <w:fldChar w:fldCharType="end"/>
      </w:r>
    </w:p>
    <w:p w14:paraId="4137B13C" w14:textId="77777777" w:rsidR="00165555" w:rsidRDefault="00165555" w:rsidP="007D26CD">
      <w:pPr>
        <w:pStyle w:val="BodyText"/>
        <w:sectPr w:rsidR="00165555" w:rsidSect="00D5351A">
          <w:endnotePr>
            <w:numFmt w:val="decimal"/>
          </w:endnotePr>
          <w:type w:val="continuous"/>
          <w:pgSz w:w="11907" w:h="16839" w:code="1"/>
          <w:pgMar w:top="1800" w:right="2040" w:bottom="1800" w:left="2280" w:header="960" w:footer="960" w:gutter="0"/>
          <w:cols w:num="4" w:space="240"/>
        </w:sectPr>
      </w:pPr>
    </w:p>
    <w:p w14:paraId="10972F34" w14:textId="77777777" w:rsidR="00165555" w:rsidRDefault="00165555">
      <w:pPr>
        <w:pStyle w:val="Heading1"/>
      </w:pPr>
      <w:bookmarkStart w:id="16" w:name="_Toc22320703"/>
      <w:bookmarkStart w:id="17" w:name="_Toc55501938"/>
      <w:r>
        <w:lastRenderedPageBreak/>
        <w:t>Research Sources</w:t>
      </w:r>
      <w:bookmarkEnd w:id="16"/>
      <w:bookmarkEnd w:id="17"/>
    </w:p>
    <w:sectPr w:rsidR="00165555">
      <w:headerReference w:type="default" r:id="rId49"/>
      <w:footerReference w:type="default" r:id="rId50"/>
      <w:headerReference w:type="first" r:id="rId51"/>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56071" w14:textId="77777777" w:rsidR="00B14BF0" w:rsidRDefault="00B14BF0">
      <w:r>
        <w:separator/>
      </w:r>
    </w:p>
  </w:endnote>
  <w:endnote w:type="continuationSeparator" w:id="0">
    <w:p w14:paraId="7103361A" w14:textId="77777777" w:rsidR="00B14BF0" w:rsidRDefault="00B14BF0">
      <w:r>
        <w:continuationSeparator/>
      </w:r>
    </w:p>
  </w:endnote>
  <w:endnote w:id="1">
    <w:p w14:paraId="7225CA65" w14:textId="77777777" w:rsidR="00A96C1B" w:rsidRPr="00B21AEE" w:rsidRDefault="00A96C1B">
      <w:pPr>
        <w:pStyle w:val="EndnoteText"/>
      </w:pPr>
      <w:r>
        <w:rPr>
          <w:rStyle w:val="EndnoteReference"/>
        </w:rPr>
        <w:endnoteRef/>
      </w:r>
      <w:r>
        <w:t xml:space="preserve"> Source Website: </w:t>
      </w:r>
      <w:hyperlink r:id="rId1" w:history="1">
        <w:r w:rsidRPr="005E7107">
          <w:rPr>
            <w:rStyle w:val="Hyperlink"/>
          </w:rPr>
          <w:t>http://en.wikipedia.org/wiki/Regia_Aeronautica</w:t>
        </w:r>
      </w:hyperlink>
      <w:r>
        <w:t xml:space="preserve"> Accessed November 28, 2006</w:t>
      </w:r>
    </w:p>
  </w:endnote>
  <w:endnote w:id="2">
    <w:p w14:paraId="703F3D3C" w14:textId="4366FC12" w:rsidR="00A96C1B" w:rsidRDefault="00A96C1B">
      <w:pPr>
        <w:pStyle w:val="EndnoteText"/>
      </w:pPr>
      <w:r>
        <w:rPr>
          <w:rStyle w:val="EndnoteReference"/>
        </w:rPr>
        <w:endnoteRef/>
      </w:r>
      <w:r>
        <w:t xml:space="preserve"> Source Website </w:t>
      </w:r>
      <w:hyperlink r:id="rId2" w:history="1">
        <w:r w:rsidRPr="000B1908">
          <w:rPr>
            <w:rStyle w:val="Hyperlink"/>
          </w:rPr>
          <w:t>https://en.wikipedia.org/wiki/Italian_order_of_battle_for_the_Second_Italo-Ethiopian_War</w:t>
        </w:r>
      </w:hyperlink>
      <w:r>
        <w:t xml:space="preserve">  Accessed November 11, 2020</w:t>
      </w:r>
    </w:p>
  </w:endnote>
  <w:endnote w:id="3">
    <w:p w14:paraId="3849F7BC" w14:textId="77777777" w:rsidR="00A96C1B" w:rsidRPr="003F7340" w:rsidRDefault="00A96C1B" w:rsidP="008814E2">
      <w:pPr>
        <w:pStyle w:val="EndnoteText"/>
      </w:pPr>
      <w:r>
        <w:rPr>
          <w:rStyle w:val="EndnoteReference"/>
        </w:rPr>
        <w:endnoteRef/>
      </w:r>
      <w:r>
        <w:t xml:space="preserve"> Source Website: </w:t>
      </w:r>
      <w:hyperlink r:id="rId3" w:history="1">
        <w:r w:rsidRPr="0031499C">
          <w:rPr>
            <w:rStyle w:val="Hyperlink"/>
          </w:rPr>
          <w:t>http://72.14.235.104/search?q=cache:fsUiacKAi_EJ:grognard.com/reviews1/dak.doc+Gazala</w:t>
        </w:r>
        <w:r>
          <w:rPr>
            <w:rStyle w:val="Hyperlink"/>
          </w:rPr>
          <w:fldChar w:fldCharType="begin"/>
        </w:r>
        <w:r>
          <w:instrText xml:space="preserve"> XE "</w:instrText>
        </w:r>
        <w:r w:rsidRPr="00B21141">
          <w:instrText>Gazala</w:instrText>
        </w:r>
        <w:r>
          <w:instrText xml:space="preserve">" </w:instrText>
        </w:r>
        <w:r>
          <w:rPr>
            <w:rStyle w:val="Hyperlink"/>
          </w:rPr>
          <w:fldChar w:fldCharType="end"/>
        </w:r>
        <w:r w:rsidRPr="0031499C">
          <w:rPr>
            <w:rStyle w:val="Hyperlink"/>
          </w:rPr>
          <w:t>-Bomba&amp;hl=en&amp;gl=au&amp;ct=clnk&amp;cd=1</w:t>
        </w:r>
      </w:hyperlink>
      <w:r>
        <w:t xml:space="preserve"> Accessed November 22, 2006</w:t>
      </w:r>
    </w:p>
  </w:endnote>
  <w:endnote w:id="4">
    <w:p w14:paraId="5D15F8CD" w14:textId="77777777" w:rsidR="00A96C1B" w:rsidRDefault="00A96C1B" w:rsidP="0040167F">
      <w:pPr>
        <w:pStyle w:val="EndnoteText"/>
      </w:pPr>
      <w:r>
        <w:rPr>
          <w:rStyle w:val="EndnoteReference"/>
        </w:rPr>
        <w:endnoteRef/>
      </w:r>
      <w:r>
        <w:t xml:space="preserve"> </w:t>
      </w:r>
      <w:smartTag w:uri="urn:schemas-microsoft-com:office:smarttags" w:element="country-region">
        <w:r>
          <w:t>UK</w:t>
        </w:r>
      </w:smartTag>
      <w:r>
        <w:t xml:space="preserve"> Public Records Office- London Ref: </w:t>
      </w:r>
      <w:smartTag w:uri="urn:schemas-microsoft-com:office:smarttags" w:element="country-region">
        <w:smartTag w:uri="urn:schemas-microsoft-com:office:smarttags" w:element="place">
          <w:r>
            <w:t>UK</w:t>
          </w:r>
        </w:smartTag>
      </w:smartTag>
      <w:r>
        <w:t xml:space="preserve"> PRO POWE 33/1470</w:t>
      </w:r>
    </w:p>
  </w:endnote>
  <w:endnote w:id="5">
    <w:p w14:paraId="2EF6C151" w14:textId="77777777" w:rsidR="00A96C1B" w:rsidRPr="00BB03F4" w:rsidRDefault="00A96C1B">
      <w:pPr>
        <w:pStyle w:val="EndnoteText"/>
      </w:pPr>
      <w:r>
        <w:rPr>
          <w:rStyle w:val="EndnoteReference"/>
        </w:rPr>
        <w:endnoteRef/>
      </w:r>
      <w:r>
        <w:t xml:space="preserve"> ‘Aviation Gasoline Specifications – Year 1935’ STANAVO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2B778" w14:textId="77777777" w:rsidR="00A96C1B" w:rsidRDefault="00A96C1B" w:rsidP="009F42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D5444B" w14:textId="77777777" w:rsidR="00A96C1B" w:rsidRDefault="00A96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C70F3" w14:textId="77777777" w:rsidR="00A96C1B" w:rsidRDefault="00A96C1B" w:rsidP="00CE06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065">
      <w:rPr>
        <w:rStyle w:val="PageNumber"/>
        <w:noProof/>
      </w:rPr>
      <w:t>1</w:t>
    </w:r>
    <w:r>
      <w:rPr>
        <w:rStyle w:val="PageNumber"/>
      </w:rPr>
      <w:fldChar w:fldCharType="end"/>
    </w:r>
  </w:p>
  <w:p w14:paraId="3C760E31" w14:textId="77777777" w:rsidR="00A96C1B" w:rsidRDefault="00A96C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D7199" w14:textId="77777777" w:rsidR="00A96C1B" w:rsidRDefault="00A96C1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DCE2" w14:textId="77777777" w:rsidR="00A96C1B" w:rsidRDefault="00A96C1B" w:rsidP="00CE06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BE4">
      <w:rPr>
        <w:rStyle w:val="PageNumber"/>
        <w:noProof/>
      </w:rPr>
      <w:t>2</w:t>
    </w:r>
    <w:r>
      <w:rPr>
        <w:rStyle w:val="PageNumber"/>
      </w:rPr>
      <w:fldChar w:fldCharType="end"/>
    </w:r>
  </w:p>
  <w:p w14:paraId="2B859688" w14:textId="77777777" w:rsidR="00A96C1B" w:rsidRDefault="00A96C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E27AC" w14:textId="77777777" w:rsidR="00A96C1B" w:rsidRDefault="00A96C1B">
    <w:pPr>
      <w:pStyle w:val="Footer"/>
    </w:pPr>
    <w:r>
      <w:rPr>
        <w:rStyle w:val="PageNumber"/>
      </w:rPr>
      <w:fldChar w:fldCharType="begin"/>
    </w:r>
    <w:r>
      <w:rPr>
        <w:rStyle w:val="PageNumber"/>
      </w:rPr>
      <w:instrText xml:space="preserve"> PAGE </w:instrText>
    </w:r>
    <w:r>
      <w:rPr>
        <w:rStyle w:val="PageNumber"/>
      </w:rPr>
      <w:fldChar w:fldCharType="separate"/>
    </w:r>
    <w:r w:rsidR="00FE1CC5">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67F22" w14:textId="77777777" w:rsidR="00A96C1B" w:rsidRDefault="00A96C1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BE4">
      <w:rPr>
        <w:rStyle w:val="PageNumber"/>
        <w:noProof/>
      </w:rPr>
      <w:t>39</w:t>
    </w:r>
    <w:r>
      <w:rPr>
        <w:rStyle w:val="PageNumber"/>
      </w:rPr>
      <w:fldChar w:fldCharType="end"/>
    </w:r>
  </w:p>
  <w:p w14:paraId="3F0815F1" w14:textId="77777777" w:rsidR="00A96C1B" w:rsidRDefault="00A96C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6B93" w14:textId="77777777" w:rsidR="00A96C1B" w:rsidRDefault="00A96C1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BE4">
      <w:rPr>
        <w:rStyle w:val="PageNumber"/>
        <w:noProof/>
      </w:rPr>
      <w:t>41</w:t>
    </w:r>
    <w:r>
      <w:rPr>
        <w:rStyle w:val="PageNumber"/>
      </w:rPr>
      <w:fldChar w:fldCharType="end"/>
    </w:r>
  </w:p>
  <w:p w14:paraId="6440CAA8" w14:textId="77777777" w:rsidR="00A96C1B" w:rsidRDefault="00A96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6FADB" w14:textId="77777777" w:rsidR="00B14BF0" w:rsidRDefault="00B14BF0">
      <w:r>
        <w:separator/>
      </w:r>
    </w:p>
  </w:footnote>
  <w:footnote w:type="continuationSeparator" w:id="0">
    <w:p w14:paraId="390CA3B0" w14:textId="77777777" w:rsidR="00B14BF0" w:rsidRDefault="00B14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639D" w14:textId="77777777" w:rsidR="00A96C1B" w:rsidRDefault="00A96C1B" w:rsidP="004A0099">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55062" w14:textId="77777777" w:rsidR="00A96C1B" w:rsidRDefault="00A96C1B">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B74EC" w14:textId="77777777" w:rsidR="00A96C1B" w:rsidRDefault="00A96C1B">
    <w:pPr>
      <w:pStyle w:val="Header"/>
      <w:tabs>
        <w:tab w:val="left" w:pos="4395"/>
      </w:tabs>
    </w:pPr>
    <w:r>
      <w:t>history of avgas</w:t>
    </w:r>
    <w:r>
      <w:tab/>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E8666" w14:textId="77777777" w:rsidR="00A96C1B" w:rsidRDefault="00A96C1B">
    <w:pPr>
      <w:pStyle w:val="Header"/>
      <w:tabs>
        <w:tab w:val="left" w:pos="4395"/>
      </w:tabs>
    </w:pPr>
    <w:r>
      <w:t>history of avgas</w:t>
    </w:r>
    <w:r>
      <w:tab/>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8040" w14:textId="77777777" w:rsidR="00A96C1B" w:rsidRDefault="00A96C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CBC64" w14:textId="77777777" w:rsidR="00A96C1B" w:rsidRDefault="00A96C1B">
    <w:pPr>
      <w:pStyle w:val="Header"/>
      <w:tabs>
        <w:tab w:val="left" w:pos="4395"/>
      </w:tabs>
    </w:pPr>
    <w:r>
      <w:t>history of avgas</w:t>
    </w:r>
    <w:r>
      <w:tab/>
    </w:r>
    <w:r>
      <w:tab/>
    </w:r>
    <w:r>
      <w:tab/>
      <w:t>© PetrOch SERVICES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C25B" w14:textId="77777777" w:rsidR="00A96C1B" w:rsidRDefault="00A96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 w15:restartNumberingAfterBreak="0">
    <w:nsid w:val="763B0582"/>
    <w:multiLevelType w:val="hybridMultilevel"/>
    <w:tmpl w:val="252C6B28"/>
    <w:lvl w:ilvl="0" w:tplc="06869B9C">
      <w:start w:val="1937"/>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PXbnTyTVhhG6/e5TbA7N8Sl4lOkWt6nQ9v90IkWuLBL83qUhf7MNAFRdRmoT9l+jxN5a8fAlfi71cRkgdT7yA==" w:salt="RGTHyIfJsLHMY2VTjSHZow=="/>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4DC"/>
    <w:rsid w:val="000249EE"/>
    <w:rsid w:val="00033C04"/>
    <w:rsid w:val="00044006"/>
    <w:rsid w:val="00044FA6"/>
    <w:rsid w:val="00060F83"/>
    <w:rsid w:val="000675DD"/>
    <w:rsid w:val="00081931"/>
    <w:rsid w:val="00083D1C"/>
    <w:rsid w:val="00091F20"/>
    <w:rsid w:val="000A1BEC"/>
    <w:rsid w:val="000C44DC"/>
    <w:rsid w:val="000C70D4"/>
    <w:rsid w:val="000F0012"/>
    <w:rsid w:val="000F2124"/>
    <w:rsid w:val="00100CD0"/>
    <w:rsid w:val="00122778"/>
    <w:rsid w:val="0012538F"/>
    <w:rsid w:val="00136BE4"/>
    <w:rsid w:val="00140456"/>
    <w:rsid w:val="00165555"/>
    <w:rsid w:val="00186FB1"/>
    <w:rsid w:val="001A5B99"/>
    <w:rsid w:val="001B2883"/>
    <w:rsid w:val="001E147F"/>
    <w:rsid w:val="001F6547"/>
    <w:rsid w:val="002141EF"/>
    <w:rsid w:val="00215239"/>
    <w:rsid w:val="00235682"/>
    <w:rsid w:val="00235DF8"/>
    <w:rsid w:val="002447CA"/>
    <w:rsid w:val="00256658"/>
    <w:rsid w:val="00260994"/>
    <w:rsid w:val="002A6F04"/>
    <w:rsid w:val="002B3A55"/>
    <w:rsid w:val="002B5D67"/>
    <w:rsid w:val="002E2EBB"/>
    <w:rsid w:val="002F5614"/>
    <w:rsid w:val="00306865"/>
    <w:rsid w:val="003068EC"/>
    <w:rsid w:val="00342536"/>
    <w:rsid w:val="00342A38"/>
    <w:rsid w:val="00354CAE"/>
    <w:rsid w:val="00356E1B"/>
    <w:rsid w:val="0036408A"/>
    <w:rsid w:val="0037287C"/>
    <w:rsid w:val="00382A04"/>
    <w:rsid w:val="0039357E"/>
    <w:rsid w:val="00395DE7"/>
    <w:rsid w:val="003975CA"/>
    <w:rsid w:val="003A4F1D"/>
    <w:rsid w:val="003B5653"/>
    <w:rsid w:val="003C5E1D"/>
    <w:rsid w:val="003D06BA"/>
    <w:rsid w:val="003D5B50"/>
    <w:rsid w:val="003F7340"/>
    <w:rsid w:val="0040167F"/>
    <w:rsid w:val="004179DB"/>
    <w:rsid w:val="00437484"/>
    <w:rsid w:val="00446F5B"/>
    <w:rsid w:val="00451855"/>
    <w:rsid w:val="00465EFD"/>
    <w:rsid w:val="004922F1"/>
    <w:rsid w:val="00497252"/>
    <w:rsid w:val="004A0099"/>
    <w:rsid w:val="004B4FF2"/>
    <w:rsid w:val="004B5951"/>
    <w:rsid w:val="004D2DE9"/>
    <w:rsid w:val="004E6F5E"/>
    <w:rsid w:val="004F04B5"/>
    <w:rsid w:val="004F3473"/>
    <w:rsid w:val="004F37A0"/>
    <w:rsid w:val="005006FB"/>
    <w:rsid w:val="00521D3B"/>
    <w:rsid w:val="0052216D"/>
    <w:rsid w:val="00522599"/>
    <w:rsid w:val="0052647E"/>
    <w:rsid w:val="005609CE"/>
    <w:rsid w:val="00574167"/>
    <w:rsid w:val="00581DBD"/>
    <w:rsid w:val="005A7EC6"/>
    <w:rsid w:val="005B7B2C"/>
    <w:rsid w:val="005F41AC"/>
    <w:rsid w:val="00627150"/>
    <w:rsid w:val="00627BE4"/>
    <w:rsid w:val="00636A39"/>
    <w:rsid w:val="00646EF4"/>
    <w:rsid w:val="00657CC5"/>
    <w:rsid w:val="00664148"/>
    <w:rsid w:val="006668FF"/>
    <w:rsid w:val="006749AA"/>
    <w:rsid w:val="00686390"/>
    <w:rsid w:val="00687C23"/>
    <w:rsid w:val="00691CBC"/>
    <w:rsid w:val="006932E9"/>
    <w:rsid w:val="006976C1"/>
    <w:rsid w:val="006A68C2"/>
    <w:rsid w:val="006B1392"/>
    <w:rsid w:val="006D2065"/>
    <w:rsid w:val="006D2583"/>
    <w:rsid w:val="006D2DE5"/>
    <w:rsid w:val="00714980"/>
    <w:rsid w:val="00727E89"/>
    <w:rsid w:val="007338CE"/>
    <w:rsid w:val="00737B8B"/>
    <w:rsid w:val="00737FD7"/>
    <w:rsid w:val="00764AB5"/>
    <w:rsid w:val="00771226"/>
    <w:rsid w:val="00773379"/>
    <w:rsid w:val="0078159E"/>
    <w:rsid w:val="00783731"/>
    <w:rsid w:val="00791363"/>
    <w:rsid w:val="0079571A"/>
    <w:rsid w:val="007A468F"/>
    <w:rsid w:val="007B1B7C"/>
    <w:rsid w:val="007C38B2"/>
    <w:rsid w:val="007D26CD"/>
    <w:rsid w:val="007E1458"/>
    <w:rsid w:val="00800355"/>
    <w:rsid w:val="00807D1D"/>
    <w:rsid w:val="00812F34"/>
    <w:rsid w:val="00835228"/>
    <w:rsid w:val="00844D11"/>
    <w:rsid w:val="008462D4"/>
    <w:rsid w:val="008572D7"/>
    <w:rsid w:val="008602E8"/>
    <w:rsid w:val="00867F97"/>
    <w:rsid w:val="008814E2"/>
    <w:rsid w:val="0088303C"/>
    <w:rsid w:val="00890C8A"/>
    <w:rsid w:val="008B0BAB"/>
    <w:rsid w:val="008C61AB"/>
    <w:rsid w:val="008D122D"/>
    <w:rsid w:val="0092097A"/>
    <w:rsid w:val="009219A6"/>
    <w:rsid w:val="00931E2C"/>
    <w:rsid w:val="009333D5"/>
    <w:rsid w:val="00934D18"/>
    <w:rsid w:val="00945A32"/>
    <w:rsid w:val="0095008B"/>
    <w:rsid w:val="00955AB5"/>
    <w:rsid w:val="00975609"/>
    <w:rsid w:val="00987DF4"/>
    <w:rsid w:val="009A4D0F"/>
    <w:rsid w:val="009A7160"/>
    <w:rsid w:val="009C428B"/>
    <w:rsid w:val="009D5008"/>
    <w:rsid w:val="009E3CB8"/>
    <w:rsid w:val="009F1EEE"/>
    <w:rsid w:val="009F4262"/>
    <w:rsid w:val="009F62D4"/>
    <w:rsid w:val="00A0198B"/>
    <w:rsid w:val="00A106F9"/>
    <w:rsid w:val="00A157C9"/>
    <w:rsid w:val="00A30A75"/>
    <w:rsid w:val="00A454C1"/>
    <w:rsid w:val="00A50711"/>
    <w:rsid w:val="00A52702"/>
    <w:rsid w:val="00A67F40"/>
    <w:rsid w:val="00A81F95"/>
    <w:rsid w:val="00A8745A"/>
    <w:rsid w:val="00A92A18"/>
    <w:rsid w:val="00A96C1B"/>
    <w:rsid w:val="00AC246F"/>
    <w:rsid w:val="00AF1946"/>
    <w:rsid w:val="00B0366A"/>
    <w:rsid w:val="00B14BF0"/>
    <w:rsid w:val="00B21AEE"/>
    <w:rsid w:val="00B3766D"/>
    <w:rsid w:val="00B4641C"/>
    <w:rsid w:val="00B57693"/>
    <w:rsid w:val="00B93DDD"/>
    <w:rsid w:val="00B95C0A"/>
    <w:rsid w:val="00B974A7"/>
    <w:rsid w:val="00BB03F4"/>
    <w:rsid w:val="00BC79F0"/>
    <w:rsid w:val="00BD07E5"/>
    <w:rsid w:val="00BE222C"/>
    <w:rsid w:val="00BF394D"/>
    <w:rsid w:val="00C0532E"/>
    <w:rsid w:val="00C125AA"/>
    <w:rsid w:val="00C50067"/>
    <w:rsid w:val="00C5087C"/>
    <w:rsid w:val="00C63FD4"/>
    <w:rsid w:val="00C86C14"/>
    <w:rsid w:val="00CA43E3"/>
    <w:rsid w:val="00CE06ED"/>
    <w:rsid w:val="00CF4B21"/>
    <w:rsid w:val="00D02BA0"/>
    <w:rsid w:val="00D030E1"/>
    <w:rsid w:val="00D034D2"/>
    <w:rsid w:val="00D22B11"/>
    <w:rsid w:val="00D25E45"/>
    <w:rsid w:val="00D358BE"/>
    <w:rsid w:val="00D436BF"/>
    <w:rsid w:val="00D5210E"/>
    <w:rsid w:val="00D52B2C"/>
    <w:rsid w:val="00D5351A"/>
    <w:rsid w:val="00D72A4A"/>
    <w:rsid w:val="00D771EF"/>
    <w:rsid w:val="00D90A78"/>
    <w:rsid w:val="00DB57FF"/>
    <w:rsid w:val="00DD6F78"/>
    <w:rsid w:val="00DF676B"/>
    <w:rsid w:val="00E26488"/>
    <w:rsid w:val="00E473FF"/>
    <w:rsid w:val="00E500A2"/>
    <w:rsid w:val="00E833D6"/>
    <w:rsid w:val="00E839E9"/>
    <w:rsid w:val="00E8764F"/>
    <w:rsid w:val="00E91DA4"/>
    <w:rsid w:val="00EB3C48"/>
    <w:rsid w:val="00ED1FFE"/>
    <w:rsid w:val="00EE66C6"/>
    <w:rsid w:val="00EF4F06"/>
    <w:rsid w:val="00F01CB4"/>
    <w:rsid w:val="00F05CFD"/>
    <w:rsid w:val="00F357DC"/>
    <w:rsid w:val="00F5197C"/>
    <w:rsid w:val="00F65F3D"/>
    <w:rsid w:val="00F72555"/>
    <w:rsid w:val="00F74938"/>
    <w:rsid w:val="00F8326D"/>
    <w:rsid w:val="00F83E92"/>
    <w:rsid w:val="00F96F0B"/>
    <w:rsid w:val="00FA4D17"/>
    <w:rsid w:val="00FB302A"/>
    <w:rsid w:val="00FB7207"/>
    <w:rsid w:val="00FC64FB"/>
    <w:rsid w:val="00FE0C25"/>
    <w:rsid w:val="00FE1CC5"/>
    <w:rsid w:val="00FF13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A813D6A"/>
  <w15:docId w15:val="{CB3C3A63-88DF-4283-B3BE-16AB0F71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16"/>
      <w:lang w:eastAsia="en-US"/>
    </w:rPr>
  </w:style>
  <w:style w:type="paragraph" w:styleId="Heading1">
    <w:name w:val="heading 1"/>
    <w:basedOn w:val="Normal"/>
    <w:next w:val="BodyText"/>
    <w:link w:val="Heading1Char"/>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95008B"/>
    <w:pPr>
      <w:spacing w:before="120"/>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7D26CD"/>
    <w:pPr>
      <w:spacing w:before="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imes New Roman" w:hAnsi="Times New Roman"/>
      <w:sz w:val="18"/>
      <w:szCs w:val="18"/>
    </w:rPr>
  </w:style>
  <w:style w:type="paragraph" w:styleId="Index2">
    <w:name w:val="index 2"/>
    <w:basedOn w:val="Normal"/>
    <w:semiHidden/>
    <w:pPr>
      <w:ind w:left="320" w:hanging="160"/>
    </w:pPr>
    <w:rPr>
      <w:rFonts w:ascii="Times New Roman" w:hAnsi="Times New Roman"/>
      <w:sz w:val="18"/>
      <w:szCs w:val="18"/>
    </w:rPr>
  </w:style>
  <w:style w:type="paragraph" w:styleId="Index3">
    <w:name w:val="index 3"/>
    <w:basedOn w:val="Normal"/>
    <w:semiHidden/>
    <w:pPr>
      <w:ind w:left="480" w:hanging="160"/>
    </w:pPr>
    <w:rPr>
      <w:rFonts w:ascii="Times New Roman" w:hAnsi="Times New Roman"/>
      <w:sz w:val="18"/>
      <w:szCs w:val="18"/>
    </w:rPr>
  </w:style>
  <w:style w:type="paragraph" w:styleId="Index4">
    <w:name w:val="index 4"/>
    <w:basedOn w:val="Normal"/>
    <w:semiHidden/>
    <w:pPr>
      <w:ind w:left="640" w:hanging="160"/>
    </w:pPr>
    <w:rPr>
      <w:rFonts w:ascii="Times New Roman" w:hAnsi="Times New Roman"/>
      <w:sz w:val="18"/>
      <w:szCs w:val="18"/>
    </w:rPr>
  </w:style>
  <w:style w:type="paragraph" w:styleId="Index5">
    <w:name w:val="index 5"/>
    <w:basedOn w:val="Normal"/>
    <w:semiHidden/>
    <w:pPr>
      <w:ind w:left="800" w:hanging="160"/>
    </w:pPr>
    <w:rPr>
      <w:rFonts w:ascii="Times New Roman" w:hAnsi="Times New Roman"/>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imes New Roman" w:hAnsi="Times New Roman"/>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imes New Roman" w:hAnsi="Times New Roman"/>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6932E9"/>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160"/>
    </w:pPr>
    <w:rPr>
      <w:rFonts w:asciiTheme="minorHAnsi" w:hAnsiTheme="minorHAnsi" w:cstheme="minorHAnsi"/>
      <w:sz w:val="20"/>
    </w:rPr>
  </w:style>
  <w:style w:type="paragraph" w:styleId="TOC4">
    <w:name w:val="toc 4"/>
    <w:basedOn w:val="Normal"/>
    <w:next w:val="Normal"/>
    <w:semiHidden/>
    <w:pPr>
      <w:ind w:left="320"/>
    </w:pPr>
    <w:rPr>
      <w:rFonts w:asciiTheme="minorHAnsi" w:hAnsiTheme="minorHAnsi" w:cstheme="minorHAnsi"/>
      <w:sz w:val="20"/>
    </w:rPr>
  </w:style>
  <w:style w:type="paragraph" w:styleId="TOC5">
    <w:name w:val="toc 5"/>
    <w:basedOn w:val="Normal"/>
    <w:next w:val="Normal"/>
    <w:semiHidden/>
    <w:pPr>
      <w:ind w:left="480"/>
    </w:pPr>
    <w:rPr>
      <w:rFonts w:asciiTheme="minorHAnsi" w:hAnsiTheme="minorHAnsi" w:cstheme="minorHAnsi"/>
      <w:sz w:val="20"/>
    </w:rPr>
  </w:style>
  <w:style w:type="paragraph" w:styleId="TOC6">
    <w:name w:val="toc 6"/>
    <w:basedOn w:val="Normal"/>
    <w:next w:val="Normal"/>
    <w:semiHidden/>
    <w:pPr>
      <w:ind w:left="640"/>
    </w:pPr>
    <w:rPr>
      <w:rFonts w:asciiTheme="minorHAnsi" w:hAnsiTheme="minorHAnsi" w:cstheme="minorHAnsi"/>
      <w:sz w:val="20"/>
    </w:rPr>
  </w:style>
  <w:style w:type="paragraph" w:styleId="TOC7">
    <w:name w:val="toc 7"/>
    <w:basedOn w:val="Normal"/>
    <w:next w:val="Normal"/>
    <w:semiHidden/>
    <w:pPr>
      <w:ind w:left="800"/>
    </w:pPr>
    <w:rPr>
      <w:rFonts w:asciiTheme="minorHAnsi" w:hAnsiTheme="minorHAnsi" w:cstheme="minorHAnsi"/>
      <w:sz w:val="20"/>
    </w:rPr>
  </w:style>
  <w:style w:type="paragraph" w:styleId="TOC8">
    <w:name w:val="toc 8"/>
    <w:basedOn w:val="Normal"/>
    <w:next w:val="Normal"/>
    <w:semiHidden/>
    <w:pPr>
      <w:ind w:left="960"/>
    </w:pPr>
    <w:rPr>
      <w:rFonts w:asciiTheme="minorHAnsi" w:hAnsiTheme="minorHAnsi" w:cstheme="minorHAnsi"/>
      <w:sz w:val="20"/>
    </w:rPr>
  </w:style>
  <w:style w:type="paragraph" w:styleId="TOC9">
    <w:name w:val="toc 9"/>
    <w:basedOn w:val="Normal"/>
    <w:next w:val="Normal"/>
    <w:semiHidden/>
    <w:pPr>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basedOn w:val="DefaultParagraphFont"/>
    <w:uiPriority w:val="99"/>
    <w:rPr>
      <w:color w:val="0000FF"/>
      <w:u w:val="single"/>
    </w:rPr>
  </w:style>
  <w:style w:type="paragraph" w:styleId="BodyText2">
    <w:name w:val="Body Text 2"/>
    <w:basedOn w:val="Normal"/>
    <w:pPr>
      <w:spacing w:before="120" w:after="120"/>
    </w:pPr>
    <w:rPr>
      <w:spacing w:val="-5"/>
      <w:sz w:val="24"/>
    </w:rPr>
  </w:style>
  <w:style w:type="character" w:styleId="FollowedHyperlink">
    <w:name w:val="FollowedHyperlink"/>
    <w:basedOn w:val="DefaultParagraphFont"/>
    <w:rPr>
      <w:color w:val="800080"/>
      <w:u w:val="single"/>
    </w:rPr>
  </w:style>
  <w:style w:type="paragraph" w:customStyle="1" w:styleId="BodyText4">
    <w:name w:val="Body Text 4"/>
    <w:basedOn w:val="BodyText3"/>
    <w:rsid w:val="00D02BA0"/>
    <w:pPr>
      <w:spacing w:after="0"/>
    </w:pPr>
    <w:rPr>
      <w:sz w:val="22"/>
    </w:rPr>
  </w:style>
  <w:style w:type="paragraph" w:customStyle="1" w:styleId="Bodytext1">
    <w:name w:val="Body text 1"/>
    <w:basedOn w:val="BodyText4"/>
    <w:rsid w:val="00D02BA0"/>
    <w:pPr>
      <w:spacing w:before="60" w:after="60"/>
    </w:pPr>
  </w:style>
  <w:style w:type="paragraph" w:styleId="BodyText3">
    <w:name w:val="Body Text 3"/>
    <w:basedOn w:val="Normal"/>
    <w:rsid w:val="00D02BA0"/>
    <w:pPr>
      <w:spacing w:after="120"/>
    </w:pPr>
    <w:rPr>
      <w:szCs w:val="16"/>
    </w:rPr>
  </w:style>
  <w:style w:type="paragraph" w:customStyle="1" w:styleId="BodyText1centre">
    <w:name w:val="Body Text 1 centre"/>
    <w:basedOn w:val="BodyText4"/>
    <w:autoRedefine/>
    <w:rsid w:val="002447CA"/>
    <w:pPr>
      <w:spacing w:before="60" w:after="60"/>
      <w:jc w:val="center"/>
    </w:pPr>
  </w:style>
  <w:style w:type="character" w:customStyle="1" w:styleId="Heading1Char">
    <w:name w:val="Heading 1 Char"/>
    <w:basedOn w:val="DefaultParagraphFont"/>
    <w:link w:val="Heading1"/>
    <w:rsid w:val="00382A04"/>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95008B"/>
    <w:rPr>
      <w:rFonts w:ascii="Garamond" w:hAnsi="Garamond"/>
      <w:spacing w:val="-5"/>
      <w:sz w:val="24"/>
      <w:lang w:eastAsia="en-US"/>
    </w:rPr>
  </w:style>
  <w:style w:type="paragraph" w:styleId="Index9">
    <w:name w:val="index 9"/>
    <w:basedOn w:val="Normal"/>
    <w:next w:val="Normal"/>
    <w:autoRedefine/>
    <w:semiHidden/>
    <w:rsid w:val="007E1458"/>
    <w:pPr>
      <w:ind w:left="1440" w:hanging="160"/>
    </w:pPr>
    <w:rPr>
      <w:rFonts w:ascii="Times New Roman" w:hAnsi="Times New Roman"/>
      <w:sz w:val="18"/>
      <w:szCs w:val="18"/>
    </w:rPr>
  </w:style>
  <w:style w:type="paragraph" w:styleId="BalloonText">
    <w:name w:val="Balloon Text"/>
    <w:basedOn w:val="Normal"/>
    <w:link w:val="BalloonTextChar"/>
    <w:rsid w:val="00044FA6"/>
    <w:rPr>
      <w:rFonts w:ascii="Tahoma" w:hAnsi="Tahoma" w:cs="Tahoma"/>
      <w:szCs w:val="16"/>
    </w:rPr>
  </w:style>
  <w:style w:type="character" w:customStyle="1" w:styleId="BalloonTextChar">
    <w:name w:val="Balloon Text Char"/>
    <w:basedOn w:val="DefaultParagraphFont"/>
    <w:link w:val="BalloonText"/>
    <w:rsid w:val="00044FA6"/>
    <w:rPr>
      <w:rFonts w:ascii="Tahoma" w:hAnsi="Tahoma" w:cs="Tahoma"/>
      <w:sz w:val="16"/>
      <w:szCs w:val="16"/>
      <w:lang w:eastAsia="en-US"/>
    </w:rPr>
  </w:style>
  <w:style w:type="paragraph" w:customStyle="1" w:styleId="StyleCaptionBefore6ptAfter6pt">
    <w:name w:val="Style Caption + Before:  6 pt After:  6 pt"/>
    <w:basedOn w:val="Caption"/>
    <w:autoRedefine/>
    <w:rsid w:val="002141EF"/>
    <w:rPr>
      <w:iCs/>
    </w:rPr>
  </w:style>
  <w:style w:type="paragraph" w:styleId="TOCHeading">
    <w:name w:val="TOC Heading"/>
    <w:basedOn w:val="Heading1"/>
    <w:next w:val="Normal"/>
    <w:uiPriority w:val="39"/>
    <w:unhideWhenUsed/>
    <w:qFormat/>
    <w:rsid w:val="00D5351A"/>
    <w:pPr>
      <w:keepLines/>
      <w:spacing w:before="480" w:after="0" w:line="276" w:lineRule="auto"/>
      <w:outlineLvl w:val="9"/>
    </w:pPr>
    <w:rPr>
      <w:rFonts w:asciiTheme="majorHAnsi" w:eastAsiaTheme="majorEastAsia" w:hAnsiTheme="majorHAnsi" w:cstheme="majorBidi"/>
      <w:b/>
      <w:bCs/>
      <w:color w:val="2F5496" w:themeColor="accent1" w:themeShade="BF"/>
      <w:spacing w:val="0"/>
      <w:kern w:val="0"/>
      <w:sz w:val="28"/>
      <w:szCs w:val="28"/>
      <w:lang w:val="en-US" w:eastAsia="ja-JP"/>
    </w:rPr>
  </w:style>
  <w:style w:type="character" w:customStyle="1" w:styleId="UnresolvedMention1">
    <w:name w:val="Unresolved Mention1"/>
    <w:basedOn w:val="DefaultParagraphFont"/>
    <w:uiPriority w:val="99"/>
    <w:semiHidden/>
    <w:unhideWhenUsed/>
    <w:rsid w:val="00950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3862178">
      <w:bodyDiv w:val="1"/>
      <w:marLeft w:val="0"/>
      <w:marRight w:val="0"/>
      <w:marTop w:val="0"/>
      <w:marBottom w:val="0"/>
      <w:divBdr>
        <w:top w:val="none" w:sz="0" w:space="0" w:color="auto"/>
        <w:left w:val="none" w:sz="0" w:space="0" w:color="auto"/>
        <w:bottom w:val="none" w:sz="0" w:space="0" w:color="auto"/>
        <w:right w:val="none" w:sz="0" w:space="0" w:color="auto"/>
      </w:divBdr>
      <w:divsChild>
        <w:div w:id="904143784">
          <w:marLeft w:val="0"/>
          <w:marRight w:val="0"/>
          <w:marTop w:val="0"/>
          <w:marBottom w:val="0"/>
          <w:divBdr>
            <w:top w:val="none" w:sz="0" w:space="0" w:color="auto"/>
            <w:left w:val="none" w:sz="0" w:space="0" w:color="auto"/>
            <w:bottom w:val="none" w:sz="0" w:space="0" w:color="auto"/>
            <w:right w:val="none" w:sz="0" w:space="0" w:color="auto"/>
          </w:divBdr>
          <w:divsChild>
            <w:div w:id="1789161421">
              <w:marLeft w:val="0"/>
              <w:marRight w:val="0"/>
              <w:marTop w:val="0"/>
              <w:marBottom w:val="0"/>
              <w:divBdr>
                <w:top w:val="none" w:sz="0" w:space="0" w:color="auto"/>
                <w:left w:val="none" w:sz="0" w:space="0" w:color="auto"/>
                <w:bottom w:val="none" w:sz="0" w:space="0" w:color="auto"/>
                <w:right w:val="none" w:sz="0" w:space="0" w:color="auto"/>
              </w:divBdr>
              <w:divsChild>
                <w:div w:id="2064789447">
                  <w:marLeft w:val="2928"/>
                  <w:marRight w:val="0"/>
                  <w:marTop w:val="720"/>
                  <w:marBottom w:val="0"/>
                  <w:divBdr>
                    <w:top w:val="none" w:sz="0" w:space="0" w:color="auto"/>
                    <w:left w:val="none" w:sz="0" w:space="0" w:color="auto"/>
                    <w:bottom w:val="none" w:sz="0" w:space="0" w:color="auto"/>
                    <w:right w:val="none" w:sz="0" w:space="0" w:color="auto"/>
                  </w:divBdr>
                  <w:divsChild>
                    <w:div w:id="9440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6.xml"/><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wmf"/><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eader" Target="header7.xml"/></Relationships>
</file>

<file path=word/_rels/endnotes.xml.rels><?xml version="1.0" encoding="UTF-8" standalone="yes"?>
<Relationships xmlns="http://schemas.openxmlformats.org/package/2006/relationships"><Relationship Id="rId3" Type="http://schemas.openxmlformats.org/officeDocument/2006/relationships/hyperlink" Target="http://72.14.235.104/search?q=cache:fsUiacKAi_EJ:grognard.com/reviews1/dak.doc+Gazala-Bomba&amp;hl=en&amp;gl=au&amp;ct=clnk&amp;cd=1" TargetMode="External"/><Relationship Id="rId2" Type="http://schemas.openxmlformats.org/officeDocument/2006/relationships/hyperlink" Target="https://en.wikipedia.org/wiki/Italian_order_of_battle_for_the_Second_Italo-Ethiopian_War" TargetMode="External"/><Relationship Id="rId1" Type="http://schemas.openxmlformats.org/officeDocument/2006/relationships/hyperlink" Target="http://en.wikipedia.org/wiki/Regia_Aeronauti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E945B-8800-492E-9572-AFCDEDDE4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806</TotalTime>
  <Pages>29</Pages>
  <Words>7915</Words>
  <Characters>45118</Characters>
  <Application>Microsoft Office Word</Application>
  <DocSecurity>8</DocSecurity>
  <Lines>375</Lines>
  <Paragraphs>105</Paragraphs>
  <ScaleCrop>false</ScaleCrop>
  <HeadingPairs>
    <vt:vector size="2" baseType="variant">
      <vt:variant>
        <vt:lpstr>Title</vt:lpstr>
      </vt:variant>
      <vt:variant>
        <vt:i4>1</vt:i4>
      </vt:variant>
    </vt:vector>
  </HeadingPairs>
  <TitlesOfParts>
    <vt:vector size="1" baseType="lpstr">
      <vt:lpstr>Avgas Book Chapter 20 Italia 1930-1938</vt:lpstr>
    </vt:vector>
  </TitlesOfParts>
  <Company>Petroch Services Pty. Ltd.</Company>
  <LinksUpToDate>false</LinksUpToDate>
  <CharactersWithSpaces>52928</CharactersWithSpaces>
  <SharedDoc>false</SharedDoc>
  <HLinks>
    <vt:vector size="60" baseType="variant">
      <vt:variant>
        <vt:i4>1114169</vt:i4>
      </vt:variant>
      <vt:variant>
        <vt:i4>47</vt:i4>
      </vt:variant>
      <vt:variant>
        <vt:i4>0</vt:i4>
      </vt:variant>
      <vt:variant>
        <vt:i4>5</vt:i4>
      </vt:variant>
      <vt:variant>
        <vt:lpwstr/>
      </vt:variant>
      <vt:variant>
        <vt:lpwstr>_Toc179810098</vt:lpwstr>
      </vt:variant>
      <vt:variant>
        <vt:i4>1114169</vt:i4>
      </vt:variant>
      <vt:variant>
        <vt:i4>41</vt:i4>
      </vt:variant>
      <vt:variant>
        <vt:i4>0</vt:i4>
      </vt:variant>
      <vt:variant>
        <vt:i4>5</vt:i4>
      </vt:variant>
      <vt:variant>
        <vt:lpwstr/>
      </vt:variant>
      <vt:variant>
        <vt:lpwstr>_Toc179810097</vt:lpwstr>
      </vt:variant>
      <vt:variant>
        <vt:i4>1114169</vt:i4>
      </vt:variant>
      <vt:variant>
        <vt:i4>35</vt:i4>
      </vt:variant>
      <vt:variant>
        <vt:i4>0</vt:i4>
      </vt:variant>
      <vt:variant>
        <vt:i4>5</vt:i4>
      </vt:variant>
      <vt:variant>
        <vt:lpwstr/>
      </vt:variant>
      <vt:variant>
        <vt:lpwstr>_Toc179810096</vt:lpwstr>
      </vt:variant>
      <vt:variant>
        <vt:i4>1114169</vt:i4>
      </vt:variant>
      <vt:variant>
        <vt:i4>29</vt:i4>
      </vt:variant>
      <vt:variant>
        <vt:i4>0</vt:i4>
      </vt:variant>
      <vt:variant>
        <vt:i4>5</vt:i4>
      </vt:variant>
      <vt:variant>
        <vt:lpwstr/>
      </vt:variant>
      <vt:variant>
        <vt:lpwstr>_Toc179810095</vt:lpwstr>
      </vt:variant>
      <vt:variant>
        <vt:i4>1114169</vt:i4>
      </vt:variant>
      <vt:variant>
        <vt:i4>23</vt:i4>
      </vt:variant>
      <vt:variant>
        <vt:i4>0</vt:i4>
      </vt:variant>
      <vt:variant>
        <vt:i4>5</vt:i4>
      </vt:variant>
      <vt:variant>
        <vt:lpwstr/>
      </vt:variant>
      <vt:variant>
        <vt:lpwstr>_Toc179810094</vt:lpwstr>
      </vt:variant>
      <vt:variant>
        <vt:i4>1114169</vt:i4>
      </vt:variant>
      <vt:variant>
        <vt:i4>17</vt:i4>
      </vt:variant>
      <vt:variant>
        <vt:i4>0</vt:i4>
      </vt:variant>
      <vt:variant>
        <vt:i4>5</vt:i4>
      </vt:variant>
      <vt:variant>
        <vt:lpwstr/>
      </vt:variant>
      <vt:variant>
        <vt:lpwstr>_Toc179810093</vt:lpwstr>
      </vt:variant>
      <vt:variant>
        <vt:i4>1114169</vt:i4>
      </vt:variant>
      <vt:variant>
        <vt:i4>11</vt:i4>
      </vt:variant>
      <vt:variant>
        <vt:i4>0</vt:i4>
      </vt:variant>
      <vt:variant>
        <vt:i4>5</vt:i4>
      </vt:variant>
      <vt:variant>
        <vt:lpwstr/>
      </vt:variant>
      <vt:variant>
        <vt:lpwstr>_Toc179810092</vt:lpwstr>
      </vt:variant>
      <vt:variant>
        <vt:i4>1114169</vt:i4>
      </vt:variant>
      <vt:variant>
        <vt:i4>5</vt:i4>
      </vt:variant>
      <vt:variant>
        <vt:i4>0</vt:i4>
      </vt:variant>
      <vt:variant>
        <vt:i4>5</vt:i4>
      </vt:variant>
      <vt:variant>
        <vt:lpwstr/>
      </vt:variant>
      <vt:variant>
        <vt:lpwstr>_Toc179810091</vt:lpwstr>
      </vt:variant>
      <vt:variant>
        <vt:i4>2621526</vt:i4>
      </vt:variant>
      <vt:variant>
        <vt:i4>3</vt:i4>
      </vt:variant>
      <vt:variant>
        <vt:i4>0</vt:i4>
      </vt:variant>
      <vt:variant>
        <vt:i4>5</vt:i4>
      </vt:variant>
      <vt:variant>
        <vt:lpwstr>http://72.14.235.104/search?q=cache:fsUiacKAi_EJ:grognard.com/reviews1/dak.doc+Gazala-Bomba&amp;hl=en&amp;gl=au&amp;ct=clnk&amp;cd=1</vt:lpwstr>
      </vt:variant>
      <vt:variant>
        <vt:lpwstr/>
      </vt:variant>
      <vt:variant>
        <vt:i4>7012378</vt:i4>
      </vt:variant>
      <vt:variant>
        <vt:i4>0</vt:i4>
      </vt:variant>
      <vt:variant>
        <vt:i4>0</vt:i4>
      </vt:variant>
      <vt:variant>
        <vt:i4>5</vt:i4>
      </vt:variant>
      <vt:variant>
        <vt:lpwstr>http://en.wikipedia.org/wiki/Regia_Aeronautica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20 Italia 1930-1938</dc:title>
  <dc:subject>Avgas Book Chapter 20</dc:subject>
  <dc:creator>Noel Tresider</dc:creator>
  <cp:keywords>Avgas, gasoline,</cp:keywords>
  <cp:lastModifiedBy>Noel Tresider</cp:lastModifiedBy>
  <cp:revision>23</cp:revision>
  <cp:lastPrinted>2002-11-24T03:00:00Z</cp:lastPrinted>
  <dcterms:created xsi:type="dcterms:W3CDTF">2020-11-02T10:01:00Z</dcterms:created>
  <dcterms:modified xsi:type="dcterms:W3CDTF">2021-01-28T07:19:00Z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