
<file path=[Content_Types].xml><?xml version="1.0" encoding="utf-8"?>
<Types xmlns="http://schemas.openxmlformats.org/package/2006/content-types">
  <Default Extension="doc" ContentType="application/msword"/>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BBFD6E" w14:textId="77777777" w:rsidR="00CD2BDE" w:rsidRDefault="00CD2BDE">
      <w:pPr>
        <w:pStyle w:val="PartTitle"/>
        <w:framePr w:w="3162" w:wrap="notBeside" w:hAnchor="page" w:x="7287" w:y="1310"/>
      </w:pPr>
      <w:r>
        <w:t>Chapter</w:t>
      </w:r>
    </w:p>
    <w:p w14:paraId="4CF640F9" w14:textId="77777777" w:rsidR="00CD2BDE" w:rsidRPr="00CD23F5" w:rsidRDefault="008F34C0">
      <w:pPr>
        <w:pStyle w:val="PartLabel"/>
        <w:framePr w:w="3162" w:wrap="notBeside" w:hAnchor="page" w:x="7287" w:y="1310"/>
        <w:rPr>
          <w:spacing w:val="-200"/>
        </w:rPr>
      </w:pPr>
      <w:r>
        <w:rPr>
          <w:spacing w:val="-200"/>
        </w:rPr>
        <w:t>2</w:t>
      </w:r>
      <w:r w:rsidR="00DA6745">
        <w:rPr>
          <w:spacing w:val="-200"/>
        </w:rPr>
        <w:t>3</w:t>
      </w:r>
    </w:p>
    <w:p w14:paraId="697633A8" w14:textId="77777777" w:rsidR="00CD2BDE" w:rsidRDefault="00CD2BDE">
      <w:pPr>
        <w:pStyle w:val="Title"/>
        <w:spacing w:after="120" w:line="240" w:lineRule="auto"/>
      </w:pPr>
      <w:r>
        <w:t>Australia 19</w:t>
      </w:r>
      <w:r w:rsidR="005B625F">
        <w:t>4</w:t>
      </w:r>
      <w:r w:rsidR="00F52273">
        <w:t>1</w:t>
      </w:r>
      <w:r>
        <w:t>-194</w:t>
      </w:r>
      <w:r w:rsidR="000706B6">
        <w:t>6</w:t>
      </w:r>
    </w:p>
    <w:p w14:paraId="76A8B37B" w14:textId="021D81AC" w:rsidR="00DE37A2" w:rsidRDefault="00A829D2" w:rsidP="007648F8">
      <w:pPr>
        <w:pStyle w:val="Caption"/>
      </w:pPr>
      <w:r>
        <w:t xml:space="preserve">Photo  </w:t>
      </w:r>
      <w:fldSimple w:instr=" SEQ Photo_ \* ARABIC ">
        <w:r w:rsidR="00EE059B">
          <w:rPr>
            <w:noProof/>
          </w:rPr>
          <w:t>1</w:t>
        </w:r>
      </w:fldSimple>
      <w:r>
        <w:t xml:space="preserve">. </w:t>
      </w:r>
      <w:r w:rsidRPr="00A829D2">
        <w:t>Alice Springs fuel depot in Central Australia 1943</w:t>
      </w:r>
      <w:r w:rsidR="00280335">
        <w:t>.</w:t>
      </w:r>
    </w:p>
    <w:p w14:paraId="40FA74C3" w14:textId="77777777" w:rsidR="00CD2BDE" w:rsidRDefault="00597536" w:rsidP="00072488">
      <w:pPr>
        <w:pStyle w:val="Picture"/>
      </w:pPr>
      <w:r>
        <w:rPr>
          <w:noProof/>
          <w:lang w:eastAsia="en-AU"/>
        </w:rPr>
        <w:drawing>
          <wp:inline distT="0" distB="0" distL="0" distR="0" wp14:anchorId="4767A558" wp14:editId="6E3EEE4B">
            <wp:extent cx="5838825" cy="423862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825" cy="4238625"/>
                    </a:xfrm>
                    <a:prstGeom prst="rect">
                      <a:avLst/>
                    </a:prstGeom>
                    <a:noFill/>
                  </pic:spPr>
                </pic:pic>
              </a:graphicData>
            </a:graphic>
          </wp:inline>
        </w:drawing>
      </w:r>
    </w:p>
    <w:p w14:paraId="635E3913" w14:textId="77777777" w:rsidR="00CD2BDE" w:rsidRDefault="00CD2BDE">
      <w:pPr>
        <w:sectPr w:rsidR="00CD2BDE" w:rsidSect="00CD23F5">
          <w:footerReference w:type="even" r:id="rId9"/>
          <w:footerReference w:type="default" r:id="rId10"/>
          <w:headerReference w:type="first" r:id="rId11"/>
          <w:footerReference w:type="first" r:id="rId12"/>
          <w:endnotePr>
            <w:numFmt w:val="decimal"/>
          </w:endnotePr>
          <w:pgSz w:w="11907" w:h="16839" w:code="9"/>
          <w:pgMar w:top="1701" w:right="1134" w:bottom="1701" w:left="1701" w:header="567" w:footer="737" w:gutter="0"/>
          <w:pgNumType w:start="1"/>
          <w:cols w:space="720"/>
          <w:titlePg/>
        </w:sectPr>
      </w:pPr>
    </w:p>
    <w:p w14:paraId="30C07EBF" w14:textId="77777777" w:rsidR="00CD23F5" w:rsidRPr="0084230A" w:rsidRDefault="00CD23F5" w:rsidP="007648F8">
      <w:pPr>
        <w:pStyle w:val="Caption"/>
      </w:pPr>
    </w:p>
    <w:p w14:paraId="63CB2DFE" w14:textId="77777777" w:rsidR="00CD23F5" w:rsidRDefault="00CD23F5" w:rsidP="00CD23F5"/>
    <w:p w14:paraId="04B0437E" w14:textId="77777777" w:rsidR="00CD23F5" w:rsidRPr="00CD23F5" w:rsidRDefault="00CD23F5" w:rsidP="00CD23F5">
      <w:pPr>
        <w:sectPr w:rsidR="00CD23F5" w:rsidRPr="00CD23F5" w:rsidSect="00CD23F5">
          <w:headerReference w:type="default" r:id="rId13"/>
          <w:footerReference w:type="default" r:id="rId14"/>
          <w:endnotePr>
            <w:numFmt w:val="decimal"/>
          </w:endnotePr>
          <w:type w:val="continuous"/>
          <w:pgSz w:w="11907" w:h="16839" w:code="9"/>
          <w:pgMar w:top="1701" w:right="1134" w:bottom="1701" w:left="1701" w:header="567" w:footer="851" w:gutter="0"/>
          <w:cols w:space="720"/>
        </w:sectPr>
      </w:pPr>
    </w:p>
    <w:p w14:paraId="7919E08F" w14:textId="77777777" w:rsidR="00CD2BDE" w:rsidRDefault="00CD2BDE" w:rsidP="00CD23F5">
      <w:pPr>
        <w:pStyle w:val="SectionLabel"/>
        <w:spacing w:before="360" w:line="240" w:lineRule="atLeast"/>
      </w:pPr>
      <w:r>
        <w:rPr>
          <w:spacing w:val="-100"/>
        </w:rPr>
        <w:lastRenderedPageBreak/>
        <w:t>T</w:t>
      </w:r>
      <w:r>
        <w:t>able of Contents</w:t>
      </w:r>
    </w:p>
    <w:p w14:paraId="70C8B918" w14:textId="3698989D" w:rsidR="008F6D60" w:rsidRPr="008F6D60" w:rsidRDefault="008F6D60" w:rsidP="008F6D60">
      <w:pPr>
        <w:pStyle w:val="TOC1"/>
        <w:tabs>
          <w:tab w:val="right" w:leader="dot" w:pos="7928"/>
        </w:tabs>
        <w:spacing w:before="120"/>
        <w:rPr>
          <w:rFonts w:ascii="Garamond" w:eastAsiaTheme="minorEastAsia" w:hAnsi="Garamond" w:cstheme="minorBidi"/>
          <w:b w:val="0"/>
          <w:caps w:val="0"/>
          <w:noProof/>
          <w:sz w:val="22"/>
          <w:szCs w:val="22"/>
          <w:lang w:eastAsia="en-AU"/>
        </w:rPr>
      </w:pPr>
      <w:r w:rsidRPr="008F6D60">
        <w:rPr>
          <w:rStyle w:val="Hyperlink"/>
          <w:rFonts w:ascii="Garamond" w:hAnsi="Garamond"/>
          <w:b w:val="0"/>
          <w:sz w:val="22"/>
          <w:szCs w:val="22"/>
        </w:rPr>
        <w:fldChar w:fldCharType="begin"/>
      </w:r>
      <w:r w:rsidRPr="008F6D60">
        <w:rPr>
          <w:rStyle w:val="Hyperlink"/>
          <w:rFonts w:ascii="Garamond" w:hAnsi="Garamond"/>
          <w:b w:val="0"/>
          <w:sz w:val="22"/>
          <w:szCs w:val="22"/>
        </w:rPr>
        <w:instrText xml:space="preserve"> TOC \o "1-1" \h \z </w:instrText>
      </w:r>
      <w:r w:rsidRPr="008F6D60">
        <w:rPr>
          <w:rStyle w:val="Hyperlink"/>
          <w:rFonts w:ascii="Garamond" w:hAnsi="Garamond"/>
          <w:b w:val="0"/>
          <w:sz w:val="22"/>
          <w:szCs w:val="22"/>
        </w:rPr>
        <w:fldChar w:fldCharType="separate"/>
      </w:r>
      <w:hyperlink w:anchor="_Toc22572146" w:history="1">
        <w:r w:rsidRPr="008F6D60">
          <w:rPr>
            <w:rStyle w:val="Hyperlink"/>
            <w:rFonts w:ascii="Garamond" w:hAnsi="Garamond"/>
            <w:b w:val="0"/>
            <w:caps w:val="0"/>
            <w:noProof/>
            <w:sz w:val="22"/>
            <w:szCs w:val="22"/>
          </w:rPr>
          <w:t>Australia At War (Overseas Til Now)</w:t>
        </w:r>
        <w:r w:rsidRPr="008F6D60">
          <w:rPr>
            <w:rFonts w:ascii="Garamond" w:hAnsi="Garamond"/>
            <w:b w:val="0"/>
            <w:caps w:val="0"/>
            <w:noProof/>
            <w:webHidden/>
            <w:sz w:val="22"/>
            <w:szCs w:val="22"/>
          </w:rPr>
          <w:tab/>
        </w:r>
        <w:r w:rsidRPr="008F6D60">
          <w:rPr>
            <w:rFonts w:ascii="Garamond" w:hAnsi="Garamond"/>
            <w:b w:val="0"/>
            <w:noProof/>
            <w:webHidden/>
            <w:sz w:val="22"/>
            <w:szCs w:val="22"/>
          </w:rPr>
          <w:fldChar w:fldCharType="begin"/>
        </w:r>
        <w:r w:rsidRPr="008F6D60">
          <w:rPr>
            <w:rFonts w:ascii="Garamond" w:hAnsi="Garamond"/>
            <w:b w:val="0"/>
            <w:noProof/>
            <w:webHidden/>
            <w:sz w:val="22"/>
            <w:szCs w:val="22"/>
          </w:rPr>
          <w:instrText xml:space="preserve"> PAGEREF _Toc22572146 \h </w:instrText>
        </w:r>
        <w:r w:rsidRPr="008F6D60">
          <w:rPr>
            <w:rFonts w:ascii="Garamond" w:hAnsi="Garamond"/>
            <w:b w:val="0"/>
            <w:noProof/>
            <w:webHidden/>
            <w:sz w:val="22"/>
            <w:szCs w:val="22"/>
          </w:rPr>
        </w:r>
        <w:r w:rsidRPr="008F6D60">
          <w:rPr>
            <w:rFonts w:ascii="Garamond" w:hAnsi="Garamond"/>
            <w:b w:val="0"/>
            <w:noProof/>
            <w:webHidden/>
            <w:sz w:val="22"/>
            <w:szCs w:val="22"/>
          </w:rPr>
          <w:fldChar w:fldCharType="separate"/>
        </w:r>
        <w:r w:rsidR="008279EE">
          <w:rPr>
            <w:rFonts w:ascii="Garamond" w:hAnsi="Garamond"/>
            <w:b w:val="0"/>
            <w:noProof/>
            <w:webHidden/>
            <w:sz w:val="22"/>
            <w:szCs w:val="22"/>
          </w:rPr>
          <w:t>4</w:t>
        </w:r>
        <w:r w:rsidRPr="008F6D60">
          <w:rPr>
            <w:rFonts w:ascii="Garamond" w:hAnsi="Garamond"/>
            <w:b w:val="0"/>
            <w:noProof/>
            <w:webHidden/>
            <w:sz w:val="22"/>
            <w:szCs w:val="22"/>
          </w:rPr>
          <w:fldChar w:fldCharType="end"/>
        </w:r>
      </w:hyperlink>
    </w:p>
    <w:p w14:paraId="5F71C454" w14:textId="47C1682E"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47" w:history="1">
        <w:r w:rsidR="008F6D60" w:rsidRPr="008F6D60">
          <w:rPr>
            <w:rStyle w:val="Hyperlink"/>
            <w:rFonts w:ascii="Garamond" w:hAnsi="Garamond"/>
            <w:b w:val="0"/>
            <w:iCs/>
            <w:caps w:val="0"/>
            <w:noProof/>
            <w:sz w:val="22"/>
            <w:szCs w:val="22"/>
          </w:rPr>
          <w:t>'Australia Looks To America'</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_Toc22572147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8</w:t>
        </w:r>
        <w:r w:rsidR="008F6D60" w:rsidRPr="008F6D60">
          <w:rPr>
            <w:rFonts w:ascii="Garamond" w:hAnsi="Garamond"/>
            <w:b w:val="0"/>
            <w:noProof/>
            <w:webHidden/>
            <w:sz w:val="22"/>
            <w:szCs w:val="22"/>
          </w:rPr>
          <w:fldChar w:fldCharType="end"/>
        </w:r>
      </w:hyperlink>
    </w:p>
    <w:p w14:paraId="2A85B909" w14:textId="1AE4E136"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48" w:history="1">
        <w:r w:rsidR="008F6D60" w:rsidRPr="008F6D60">
          <w:rPr>
            <w:rStyle w:val="Hyperlink"/>
            <w:rFonts w:ascii="Garamond" w:hAnsi="Garamond"/>
            <w:b w:val="0"/>
            <w:caps w:val="0"/>
            <w:noProof/>
            <w:sz w:val="22"/>
            <w:szCs w:val="22"/>
          </w:rPr>
          <w:t>Australia Becomes Macarthur’s Base In The Pacific</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_Toc22572148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8</w:t>
        </w:r>
        <w:r w:rsidR="008F6D60" w:rsidRPr="008F6D60">
          <w:rPr>
            <w:rFonts w:ascii="Garamond" w:hAnsi="Garamond"/>
            <w:b w:val="0"/>
            <w:noProof/>
            <w:webHidden/>
            <w:sz w:val="22"/>
            <w:szCs w:val="22"/>
          </w:rPr>
          <w:fldChar w:fldCharType="end"/>
        </w:r>
      </w:hyperlink>
    </w:p>
    <w:p w14:paraId="67186509" w14:textId="026BC609"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49" w:history="1">
        <w:r w:rsidR="008F6D60" w:rsidRPr="008F6D60">
          <w:rPr>
            <w:rStyle w:val="Hyperlink"/>
            <w:rFonts w:ascii="Garamond" w:hAnsi="Garamond"/>
            <w:b w:val="0"/>
            <w:caps w:val="0"/>
            <w:noProof/>
            <w:sz w:val="22"/>
            <w:szCs w:val="22"/>
          </w:rPr>
          <w:t>The Australian Oil Industry Gets Organized</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_Toc22572149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11</w:t>
        </w:r>
        <w:r w:rsidR="008F6D60" w:rsidRPr="008F6D60">
          <w:rPr>
            <w:rFonts w:ascii="Garamond" w:hAnsi="Garamond"/>
            <w:b w:val="0"/>
            <w:noProof/>
            <w:webHidden/>
            <w:sz w:val="22"/>
            <w:szCs w:val="22"/>
          </w:rPr>
          <w:fldChar w:fldCharType="end"/>
        </w:r>
      </w:hyperlink>
    </w:p>
    <w:p w14:paraId="2DE8F126" w14:textId="37AA199F"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50" w:history="1">
        <w:r w:rsidR="008F6D60" w:rsidRPr="008F6D60">
          <w:rPr>
            <w:rStyle w:val="Hyperlink"/>
            <w:rFonts w:ascii="Garamond" w:hAnsi="Garamond"/>
            <w:b w:val="0"/>
            <w:caps w:val="0"/>
            <w:noProof/>
            <w:sz w:val="22"/>
            <w:szCs w:val="22"/>
          </w:rPr>
          <w:t>Pool Petroleum Pty. Ltd. 1942-1946</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_Toc22572150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15</w:t>
        </w:r>
        <w:r w:rsidR="008F6D60" w:rsidRPr="008F6D60">
          <w:rPr>
            <w:rFonts w:ascii="Garamond" w:hAnsi="Garamond"/>
            <w:b w:val="0"/>
            <w:noProof/>
            <w:webHidden/>
            <w:sz w:val="22"/>
            <w:szCs w:val="22"/>
          </w:rPr>
          <w:fldChar w:fldCharType="end"/>
        </w:r>
      </w:hyperlink>
    </w:p>
    <w:p w14:paraId="5C780157" w14:textId="57B1B06E"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51" w:history="1">
        <w:r w:rsidR="008F6D60" w:rsidRPr="008F6D60">
          <w:rPr>
            <w:rStyle w:val="Hyperlink"/>
            <w:rFonts w:ascii="Garamond" w:hAnsi="Garamond"/>
            <w:b w:val="0"/>
            <w:caps w:val="0"/>
            <w:noProof/>
            <w:sz w:val="22"/>
            <w:szCs w:val="22"/>
          </w:rPr>
          <w:t>B.I.P.O.D. Bulk Issue Petrol And Oil Depot</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_Toc22572151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18</w:t>
        </w:r>
        <w:r w:rsidR="008F6D60" w:rsidRPr="008F6D60">
          <w:rPr>
            <w:rFonts w:ascii="Garamond" w:hAnsi="Garamond"/>
            <w:b w:val="0"/>
            <w:noProof/>
            <w:webHidden/>
            <w:sz w:val="22"/>
            <w:szCs w:val="22"/>
          </w:rPr>
          <w:fldChar w:fldCharType="end"/>
        </w:r>
      </w:hyperlink>
    </w:p>
    <w:p w14:paraId="02D84BD6" w14:textId="289F9E40"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52" w:history="1">
        <w:r w:rsidR="008F6D60" w:rsidRPr="008F6D60">
          <w:rPr>
            <w:rStyle w:val="Hyperlink"/>
            <w:rFonts w:ascii="Garamond" w:hAnsi="Garamond"/>
            <w:b w:val="0"/>
            <w:caps w:val="0"/>
            <w:noProof/>
            <w:sz w:val="22"/>
            <w:szCs w:val="22"/>
          </w:rPr>
          <w:t xml:space="preserve">Condensed History Of </w:t>
        </w:r>
        <w:r w:rsidR="008279EE" w:rsidRPr="008F6D60">
          <w:rPr>
            <w:rStyle w:val="Hyperlink"/>
            <w:rFonts w:ascii="Garamond" w:hAnsi="Garamond"/>
            <w:b w:val="0"/>
            <w:caps w:val="0"/>
            <w:noProof/>
            <w:sz w:val="22"/>
            <w:szCs w:val="22"/>
          </w:rPr>
          <w:t xml:space="preserve">BIPOD </w:t>
        </w:r>
        <w:r w:rsidR="008F6D60" w:rsidRPr="008F6D60">
          <w:rPr>
            <w:rStyle w:val="Hyperlink"/>
            <w:rFonts w:ascii="Garamond" w:hAnsi="Garamond"/>
            <w:b w:val="0"/>
            <w:caps w:val="0"/>
            <w:noProof/>
            <w:sz w:val="22"/>
            <w:szCs w:val="22"/>
          </w:rPr>
          <w:t>From Inception To 31/12/42</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_Toc22572152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25</w:t>
        </w:r>
        <w:r w:rsidR="008F6D60" w:rsidRPr="008F6D60">
          <w:rPr>
            <w:rFonts w:ascii="Garamond" w:hAnsi="Garamond"/>
            <w:b w:val="0"/>
            <w:noProof/>
            <w:webHidden/>
            <w:sz w:val="22"/>
            <w:szCs w:val="22"/>
          </w:rPr>
          <w:fldChar w:fldCharType="end"/>
        </w:r>
      </w:hyperlink>
    </w:p>
    <w:p w14:paraId="3EE2136E" w14:textId="63783BBC"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53" w:history="1">
        <w:r w:rsidR="008F6D60" w:rsidRPr="008F6D60">
          <w:rPr>
            <w:rStyle w:val="Hyperlink"/>
            <w:rFonts w:ascii="Garamond" w:hAnsi="Garamond"/>
            <w:b w:val="0"/>
            <w:caps w:val="0"/>
            <w:noProof/>
            <w:sz w:val="22"/>
            <w:szCs w:val="22"/>
          </w:rPr>
          <w:t>B</w:t>
        </w:r>
        <w:r w:rsidR="008279EE">
          <w:rPr>
            <w:rStyle w:val="Hyperlink"/>
            <w:rFonts w:ascii="Garamond" w:hAnsi="Garamond"/>
            <w:b w:val="0"/>
            <w:caps w:val="0"/>
            <w:noProof/>
            <w:sz w:val="22"/>
            <w:szCs w:val="22"/>
          </w:rPr>
          <w:t>IPOD</w:t>
        </w:r>
        <w:r w:rsidR="008F6D60" w:rsidRPr="008F6D60">
          <w:rPr>
            <w:rStyle w:val="Hyperlink"/>
            <w:rFonts w:ascii="Garamond" w:hAnsi="Garamond"/>
            <w:b w:val="0"/>
            <w:caps w:val="0"/>
            <w:noProof/>
            <w:sz w:val="22"/>
            <w:szCs w:val="22"/>
          </w:rPr>
          <w:t xml:space="preserve"> Transitional Matters</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_Toc22572153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30</w:t>
        </w:r>
        <w:r w:rsidR="008F6D60" w:rsidRPr="008F6D60">
          <w:rPr>
            <w:rFonts w:ascii="Garamond" w:hAnsi="Garamond"/>
            <w:b w:val="0"/>
            <w:noProof/>
            <w:webHidden/>
            <w:sz w:val="22"/>
            <w:szCs w:val="22"/>
          </w:rPr>
          <w:fldChar w:fldCharType="end"/>
        </w:r>
      </w:hyperlink>
    </w:p>
    <w:p w14:paraId="02102FC5" w14:textId="76A0DA08"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54" w:history="1">
        <w:r w:rsidR="008F6D60" w:rsidRPr="008F6D60">
          <w:rPr>
            <w:rStyle w:val="Hyperlink"/>
            <w:rFonts w:ascii="Garamond" w:hAnsi="Garamond"/>
            <w:b w:val="0"/>
            <w:caps w:val="0"/>
            <w:noProof/>
            <w:sz w:val="22"/>
            <w:szCs w:val="22"/>
          </w:rPr>
          <w:t>R</w:t>
        </w:r>
        <w:r w:rsidR="008279EE">
          <w:rPr>
            <w:rStyle w:val="Hyperlink"/>
            <w:rFonts w:ascii="Garamond" w:hAnsi="Garamond"/>
            <w:b w:val="0"/>
            <w:caps w:val="0"/>
            <w:noProof/>
            <w:sz w:val="22"/>
            <w:szCs w:val="22"/>
          </w:rPr>
          <w:t>AAF</w:t>
        </w:r>
        <w:r w:rsidR="008F6D60" w:rsidRPr="008F6D60">
          <w:rPr>
            <w:rStyle w:val="Hyperlink"/>
            <w:rFonts w:ascii="Garamond" w:hAnsi="Garamond"/>
            <w:b w:val="0"/>
            <w:caps w:val="0"/>
            <w:noProof/>
            <w:sz w:val="22"/>
            <w:szCs w:val="22"/>
          </w:rPr>
          <w:t xml:space="preserve"> Aviation Gasoline Requirements For A</w:t>
        </w:r>
        <w:r w:rsidR="008279EE">
          <w:rPr>
            <w:rStyle w:val="Hyperlink"/>
            <w:rFonts w:ascii="Garamond" w:hAnsi="Garamond"/>
            <w:b w:val="0"/>
            <w:caps w:val="0"/>
            <w:noProof/>
            <w:sz w:val="22"/>
            <w:szCs w:val="22"/>
          </w:rPr>
          <w:t>OBS</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_Toc22572154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33</w:t>
        </w:r>
        <w:r w:rsidR="008F6D60" w:rsidRPr="008F6D60">
          <w:rPr>
            <w:rFonts w:ascii="Garamond" w:hAnsi="Garamond"/>
            <w:b w:val="0"/>
            <w:noProof/>
            <w:webHidden/>
            <w:sz w:val="22"/>
            <w:szCs w:val="22"/>
          </w:rPr>
          <w:fldChar w:fldCharType="end"/>
        </w:r>
      </w:hyperlink>
    </w:p>
    <w:p w14:paraId="420543A6" w14:textId="1619F425"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55" w:history="1">
        <w:r w:rsidR="008F6D60" w:rsidRPr="008F6D60">
          <w:rPr>
            <w:rStyle w:val="Hyperlink"/>
            <w:rFonts w:ascii="Garamond" w:hAnsi="Garamond"/>
            <w:b w:val="0"/>
            <w:caps w:val="0"/>
            <w:noProof/>
            <w:sz w:val="22"/>
            <w:szCs w:val="22"/>
          </w:rPr>
          <w:t>Oil Company Men In B</w:t>
        </w:r>
        <w:r w:rsidR="008279EE">
          <w:rPr>
            <w:rStyle w:val="Hyperlink"/>
            <w:rFonts w:ascii="Garamond" w:hAnsi="Garamond"/>
            <w:b w:val="0"/>
            <w:caps w:val="0"/>
            <w:noProof/>
            <w:sz w:val="22"/>
            <w:szCs w:val="22"/>
          </w:rPr>
          <w:t>IPOD</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_Toc22572155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34</w:t>
        </w:r>
        <w:r w:rsidR="008F6D60" w:rsidRPr="008F6D60">
          <w:rPr>
            <w:rFonts w:ascii="Garamond" w:hAnsi="Garamond"/>
            <w:b w:val="0"/>
            <w:noProof/>
            <w:webHidden/>
            <w:sz w:val="22"/>
            <w:szCs w:val="22"/>
          </w:rPr>
          <w:fldChar w:fldCharType="end"/>
        </w:r>
      </w:hyperlink>
    </w:p>
    <w:p w14:paraId="5F012227" w14:textId="388E6041"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56" w:history="1">
        <w:r w:rsidR="008F6D60" w:rsidRPr="008F6D60">
          <w:rPr>
            <w:rStyle w:val="Hyperlink"/>
            <w:rFonts w:ascii="Garamond" w:hAnsi="Garamond"/>
            <w:b w:val="0"/>
            <w:caps w:val="0"/>
            <w:noProof/>
            <w:sz w:val="22"/>
            <w:szCs w:val="22"/>
          </w:rPr>
          <w:t>Cooperation Between B</w:t>
        </w:r>
        <w:r w:rsidR="008279EE">
          <w:rPr>
            <w:rStyle w:val="Hyperlink"/>
            <w:rFonts w:ascii="Garamond" w:hAnsi="Garamond"/>
            <w:b w:val="0"/>
            <w:caps w:val="0"/>
            <w:noProof/>
            <w:sz w:val="22"/>
            <w:szCs w:val="22"/>
          </w:rPr>
          <w:t>IPOD</w:t>
        </w:r>
        <w:r w:rsidR="008F6D60" w:rsidRPr="008F6D60">
          <w:rPr>
            <w:rStyle w:val="Hyperlink"/>
            <w:rFonts w:ascii="Garamond" w:hAnsi="Garamond"/>
            <w:b w:val="0"/>
            <w:caps w:val="0"/>
            <w:noProof/>
            <w:sz w:val="22"/>
            <w:szCs w:val="22"/>
          </w:rPr>
          <w:t xml:space="preserve"> And The Oil Companies</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_Toc22572156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37</w:t>
        </w:r>
        <w:r w:rsidR="008F6D60" w:rsidRPr="008F6D60">
          <w:rPr>
            <w:rFonts w:ascii="Garamond" w:hAnsi="Garamond"/>
            <w:b w:val="0"/>
            <w:noProof/>
            <w:webHidden/>
            <w:sz w:val="22"/>
            <w:szCs w:val="22"/>
          </w:rPr>
          <w:fldChar w:fldCharType="end"/>
        </w:r>
      </w:hyperlink>
    </w:p>
    <w:p w14:paraId="498823C2" w14:textId="71F0689A"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57" w:history="1">
        <w:r w:rsidR="008F6D60" w:rsidRPr="008F6D60">
          <w:rPr>
            <w:rStyle w:val="Hyperlink"/>
            <w:rFonts w:ascii="Garamond" w:hAnsi="Garamond"/>
            <w:b w:val="0"/>
            <w:iCs/>
            <w:caps w:val="0"/>
            <w:noProof/>
            <w:sz w:val="22"/>
            <w:szCs w:val="22"/>
          </w:rPr>
          <w:t>Australian Avgas Stock Position</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_Toc22572157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44</w:t>
        </w:r>
        <w:r w:rsidR="008F6D60" w:rsidRPr="008F6D60">
          <w:rPr>
            <w:rFonts w:ascii="Garamond" w:hAnsi="Garamond"/>
            <w:b w:val="0"/>
            <w:noProof/>
            <w:webHidden/>
            <w:sz w:val="22"/>
            <w:szCs w:val="22"/>
          </w:rPr>
          <w:fldChar w:fldCharType="end"/>
        </w:r>
      </w:hyperlink>
    </w:p>
    <w:p w14:paraId="06D0B168" w14:textId="5BB83AAC"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58" w:history="1">
        <w:r w:rsidR="008F6D60" w:rsidRPr="008F6D60">
          <w:rPr>
            <w:rStyle w:val="Hyperlink"/>
            <w:rFonts w:ascii="Garamond" w:hAnsi="Garamond"/>
            <w:b w:val="0"/>
            <w:caps w:val="0"/>
            <w:noProof/>
            <w:sz w:val="22"/>
            <w:szCs w:val="22"/>
          </w:rPr>
          <w:t>R</w:t>
        </w:r>
        <w:r w:rsidR="008279EE">
          <w:rPr>
            <w:rStyle w:val="Hyperlink"/>
            <w:rFonts w:ascii="Garamond" w:hAnsi="Garamond"/>
            <w:b w:val="0"/>
            <w:caps w:val="0"/>
            <w:noProof/>
            <w:sz w:val="22"/>
            <w:szCs w:val="22"/>
          </w:rPr>
          <w:t>AAF</w:t>
        </w:r>
        <w:r w:rsidR="008F6D60" w:rsidRPr="008F6D60">
          <w:rPr>
            <w:rStyle w:val="Hyperlink"/>
            <w:rFonts w:ascii="Garamond" w:hAnsi="Garamond"/>
            <w:b w:val="0"/>
            <w:caps w:val="0"/>
            <w:noProof/>
            <w:sz w:val="22"/>
            <w:szCs w:val="22"/>
          </w:rPr>
          <w:t xml:space="preserve"> Inland Aircraft Fuel Depots</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_Toc22572158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47</w:t>
        </w:r>
        <w:r w:rsidR="008F6D60" w:rsidRPr="008F6D60">
          <w:rPr>
            <w:rFonts w:ascii="Garamond" w:hAnsi="Garamond"/>
            <w:b w:val="0"/>
            <w:noProof/>
            <w:webHidden/>
            <w:sz w:val="22"/>
            <w:szCs w:val="22"/>
          </w:rPr>
          <w:fldChar w:fldCharType="end"/>
        </w:r>
      </w:hyperlink>
    </w:p>
    <w:p w14:paraId="0F3293CA" w14:textId="02B1B0CD"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59" w:history="1">
        <w:r w:rsidR="008F6D60" w:rsidRPr="008F6D60">
          <w:rPr>
            <w:rStyle w:val="Hyperlink"/>
            <w:rFonts w:ascii="Garamond" w:hAnsi="Garamond"/>
            <w:b w:val="0"/>
            <w:caps w:val="0"/>
            <w:noProof/>
            <w:sz w:val="22"/>
            <w:szCs w:val="22"/>
          </w:rPr>
          <w:t>R</w:t>
        </w:r>
        <w:r w:rsidR="008279EE">
          <w:rPr>
            <w:rStyle w:val="Hyperlink"/>
            <w:rFonts w:ascii="Garamond" w:hAnsi="Garamond"/>
            <w:b w:val="0"/>
            <w:caps w:val="0"/>
            <w:noProof/>
            <w:sz w:val="22"/>
            <w:szCs w:val="22"/>
          </w:rPr>
          <w:t>AAF</w:t>
        </w:r>
        <w:r w:rsidR="008F6D60" w:rsidRPr="008F6D60">
          <w:rPr>
            <w:rStyle w:val="Hyperlink"/>
            <w:rFonts w:ascii="Garamond" w:hAnsi="Garamond"/>
            <w:b w:val="0"/>
            <w:caps w:val="0"/>
            <w:noProof/>
            <w:sz w:val="22"/>
            <w:szCs w:val="22"/>
          </w:rPr>
          <w:t xml:space="preserve"> Inland Aircraft Fuel Depots</w:t>
        </w:r>
        <w:r w:rsidR="008279EE">
          <w:rPr>
            <w:rStyle w:val="Hyperlink"/>
            <w:rFonts w:ascii="Garamond" w:hAnsi="Garamond"/>
            <w:b w:val="0"/>
            <w:caps w:val="0"/>
            <w:noProof/>
            <w:sz w:val="22"/>
            <w:szCs w:val="22"/>
          </w:rPr>
          <w:t xml:space="preserve"> List</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_Toc22572159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49</w:t>
        </w:r>
        <w:r w:rsidR="008F6D60" w:rsidRPr="008F6D60">
          <w:rPr>
            <w:rFonts w:ascii="Garamond" w:hAnsi="Garamond"/>
            <w:b w:val="0"/>
            <w:noProof/>
            <w:webHidden/>
            <w:sz w:val="22"/>
            <w:szCs w:val="22"/>
          </w:rPr>
          <w:fldChar w:fldCharType="end"/>
        </w:r>
      </w:hyperlink>
    </w:p>
    <w:p w14:paraId="225C57EB" w14:textId="05A3099B"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60" w:history="1">
        <w:r w:rsidR="008F6D60" w:rsidRPr="008F6D60">
          <w:rPr>
            <w:rStyle w:val="Hyperlink"/>
            <w:rFonts w:ascii="Garamond" w:hAnsi="Garamond"/>
            <w:b w:val="0"/>
            <w:caps w:val="0"/>
            <w:noProof/>
            <w:sz w:val="22"/>
            <w:szCs w:val="22"/>
          </w:rPr>
          <w:t>Vacuum Oil Company – I</w:t>
        </w:r>
        <w:r w:rsidR="008279EE">
          <w:rPr>
            <w:rStyle w:val="Hyperlink"/>
            <w:rFonts w:ascii="Garamond" w:hAnsi="Garamond"/>
            <w:b w:val="0"/>
            <w:caps w:val="0"/>
            <w:noProof/>
            <w:sz w:val="22"/>
            <w:szCs w:val="22"/>
          </w:rPr>
          <w:t>NTAVA</w:t>
        </w:r>
        <w:r w:rsidR="008F6D60" w:rsidRPr="008F6D60">
          <w:rPr>
            <w:rStyle w:val="Hyperlink"/>
            <w:rFonts w:ascii="Garamond" w:hAnsi="Garamond"/>
            <w:b w:val="0"/>
            <w:caps w:val="0"/>
            <w:noProof/>
            <w:sz w:val="22"/>
            <w:szCs w:val="22"/>
          </w:rPr>
          <w:t xml:space="preserve"> Australia</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_Toc22572160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50</w:t>
        </w:r>
        <w:r w:rsidR="008F6D60" w:rsidRPr="008F6D60">
          <w:rPr>
            <w:rFonts w:ascii="Garamond" w:hAnsi="Garamond"/>
            <w:b w:val="0"/>
            <w:noProof/>
            <w:webHidden/>
            <w:sz w:val="22"/>
            <w:szCs w:val="22"/>
          </w:rPr>
          <w:fldChar w:fldCharType="end"/>
        </w:r>
      </w:hyperlink>
    </w:p>
    <w:p w14:paraId="4BA59A4D" w14:textId="4E521796"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61" w:history="1">
        <w:r w:rsidR="008F6D60" w:rsidRPr="008F6D60">
          <w:rPr>
            <w:rStyle w:val="Hyperlink"/>
            <w:rFonts w:ascii="Garamond" w:hAnsi="Garamond"/>
            <w:b w:val="0"/>
            <w:caps w:val="0"/>
            <w:noProof/>
            <w:sz w:val="22"/>
            <w:szCs w:val="22"/>
          </w:rPr>
          <w:t>Inland Aircraft Fuel Depot (I</w:t>
        </w:r>
        <w:r w:rsidR="008279EE">
          <w:rPr>
            <w:rStyle w:val="Hyperlink"/>
            <w:rFonts w:ascii="Garamond" w:hAnsi="Garamond"/>
            <w:b w:val="0"/>
            <w:caps w:val="0"/>
            <w:noProof/>
            <w:sz w:val="22"/>
            <w:szCs w:val="22"/>
          </w:rPr>
          <w:t>AFD</w:t>
        </w:r>
        <w:r w:rsidR="008F6D60" w:rsidRPr="008F6D60">
          <w:rPr>
            <w:rStyle w:val="Hyperlink"/>
            <w:rFonts w:ascii="Garamond" w:hAnsi="Garamond"/>
            <w:b w:val="0"/>
            <w:caps w:val="0"/>
            <w:noProof/>
            <w:sz w:val="22"/>
            <w:szCs w:val="22"/>
          </w:rPr>
          <w:t>)</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_Toc22572161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50</w:t>
        </w:r>
        <w:r w:rsidR="008F6D60" w:rsidRPr="008F6D60">
          <w:rPr>
            <w:rFonts w:ascii="Garamond" w:hAnsi="Garamond"/>
            <w:b w:val="0"/>
            <w:noProof/>
            <w:webHidden/>
            <w:sz w:val="22"/>
            <w:szCs w:val="22"/>
          </w:rPr>
          <w:fldChar w:fldCharType="end"/>
        </w:r>
      </w:hyperlink>
    </w:p>
    <w:p w14:paraId="2B1D6433" w14:textId="7A31C664"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62" w:history="1">
        <w:r w:rsidR="008F6D60" w:rsidRPr="008F6D60">
          <w:rPr>
            <w:rStyle w:val="Hyperlink"/>
            <w:rFonts w:ascii="Garamond" w:hAnsi="Garamond"/>
            <w:b w:val="0"/>
            <w:iCs/>
            <w:caps w:val="0"/>
            <w:noProof/>
            <w:sz w:val="22"/>
            <w:szCs w:val="22"/>
          </w:rPr>
          <w:t>No. 20 I</w:t>
        </w:r>
        <w:r w:rsidR="008279EE">
          <w:rPr>
            <w:rStyle w:val="Hyperlink"/>
            <w:rFonts w:ascii="Garamond" w:hAnsi="Garamond"/>
            <w:b w:val="0"/>
            <w:iCs/>
            <w:caps w:val="0"/>
            <w:noProof/>
            <w:sz w:val="22"/>
            <w:szCs w:val="22"/>
          </w:rPr>
          <w:t>AFD</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_Toc22572162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53</w:t>
        </w:r>
        <w:r w:rsidR="008F6D60" w:rsidRPr="008F6D60">
          <w:rPr>
            <w:rFonts w:ascii="Garamond" w:hAnsi="Garamond"/>
            <w:b w:val="0"/>
            <w:noProof/>
            <w:webHidden/>
            <w:sz w:val="22"/>
            <w:szCs w:val="22"/>
          </w:rPr>
          <w:fldChar w:fldCharType="end"/>
        </w:r>
      </w:hyperlink>
    </w:p>
    <w:p w14:paraId="2199C568" w14:textId="02AEDAEC"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63" w:history="1">
        <w:r w:rsidR="008F6D60" w:rsidRPr="008F6D60">
          <w:rPr>
            <w:rStyle w:val="Hyperlink"/>
            <w:rFonts w:ascii="Garamond" w:hAnsi="Garamond"/>
            <w:b w:val="0"/>
            <w:caps w:val="0"/>
            <w:noProof/>
            <w:sz w:val="22"/>
            <w:szCs w:val="22"/>
          </w:rPr>
          <w:t>Sources Of Supply To Australia (And New Zealand)</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_Toc22572163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55</w:t>
        </w:r>
        <w:r w:rsidR="008F6D60" w:rsidRPr="008F6D60">
          <w:rPr>
            <w:rFonts w:ascii="Garamond" w:hAnsi="Garamond"/>
            <w:b w:val="0"/>
            <w:noProof/>
            <w:webHidden/>
            <w:sz w:val="22"/>
            <w:szCs w:val="22"/>
          </w:rPr>
          <w:fldChar w:fldCharType="end"/>
        </w:r>
      </w:hyperlink>
    </w:p>
    <w:p w14:paraId="2336E832" w14:textId="73A2FEF0"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64" w:history="1">
        <w:r w:rsidR="008F6D60" w:rsidRPr="008F6D60">
          <w:rPr>
            <w:rStyle w:val="Hyperlink"/>
            <w:rFonts w:ascii="Garamond" w:hAnsi="Garamond"/>
            <w:b w:val="0"/>
            <w:caps w:val="0"/>
            <w:noProof/>
            <w:sz w:val="22"/>
            <w:szCs w:val="22"/>
          </w:rPr>
          <w:t>Avgas Specifications &amp; Test Methods 1941</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_Toc22572164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65</w:t>
        </w:r>
        <w:r w:rsidR="008F6D60" w:rsidRPr="008F6D60">
          <w:rPr>
            <w:rFonts w:ascii="Garamond" w:hAnsi="Garamond"/>
            <w:b w:val="0"/>
            <w:noProof/>
            <w:webHidden/>
            <w:sz w:val="22"/>
            <w:szCs w:val="22"/>
          </w:rPr>
          <w:fldChar w:fldCharType="end"/>
        </w:r>
      </w:hyperlink>
    </w:p>
    <w:p w14:paraId="0C768F99" w14:textId="635397F5"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65" w:history="1">
        <w:r w:rsidR="008F6D60" w:rsidRPr="008F6D60">
          <w:rPr>
            <w:rStyle w:val="Hyperlink"/>
            <w:rFonts w:ascii="Garamond" w:hAnsi="Garamond"/>
            <w:b w:val="0"/>
            <w:caps w:val="0"/>
            <w:noProof/>
            <w:sz w:val="22"/>
            <w:szCs w:val="22"/>
          </w:rPr>
          <w:t>Air Bases &amp; Avgas Supplies</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_Toc22572165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67</w:t>
        </w:r>
        <w:r w:rsidR="008F6D60" w:rsidRPr="008F6D60">
          <w:rPr>
            <w:rFonts w:ascii="Garamond" w:hAnsi="Garamond"/>
            <w:b w:val="0"/>
            <w:noProof/>
            <w:webHidden/>
            <w:sz w:val="22"/>
            <w:szCs w:val="22"/>
          </w:rPr>
          <w:fldChar w:fldCharType="end"/>
        </w:r>
      </w:hyperlink>
    </w:p>
    <w:p w14:paraId="3B6F945C" w14:textId="36C18B94"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66" w:history="1">
        <w:r w:rsidR="008F6D60" w:rsidRPr="008F6D60">
          <w:rPr>
            <w:rStyle w:val="Hyperlink"/>
            <w:rFonts w:ascii="Garamond" w:hAnsi="Garamond"/>
            <w:b w:val="0"/>
            <w:caps w:val="0"/>
            <w:noProof/>
            <w:sz w:val="22"/>
            <w:szCs w:val="22"/>
          </w:rPr>
          <w:t>The War Moves North</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_Toc22572166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80</w:t>
        </w:r>
        <w:r w:rsidR="008F6D60" w:rsidRPr="008F6D60">
          <w:rPr>
            <w:rFonts w:ascii="Garamond" w:hAnsi="Garamond"/>
            <w:b w:val="0"/>
            <w:noProof/>
            <w:webHidden/>
            <w:sz w:val="22"/>
            <w:szCs w:val="22"/>
          </w:rPr>
          <w:fldChar w:fldCharType="end"/>
        </w:r>
      </w:hyperlink>
    </w:p>
    <w:p w14:paraId="429B549B" w14:textId="3D4F3E95"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67" w:history="1">
        <w:r w:rsidR="008F6D60" w:rsidRPr="008F6D60">
          <w:rPr>
            <w:rStyle w:val="Hyperlink"/>
            <w:rFonts w:ascii="Garamond" w:hAnsi="Garamond"/>
            <w:b w:val="0"/>
            <w:caps w:val="0"/>
            <w:noProof/>
            <w:sz w:val="22"/>
            <w:szCs w:val="22"/>
          </w:rPr>
          <w:t>Oil Companies And Refineries</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_Toc22572167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82</w:t>
        </w:r>
        <w:r w:rsidR="008F6D60" w:rsidRPr="008F6D60">
          <w:rPr>
            <w:rFonts w:ascii="Garamond" w:hAnsi="Garamond"/>
            <w:b w:val="0"/>
            <w:noProof/>
            <w:webHidden/>
            <w:sz w:val="22"/>
            <w:szCs w:val="22"/>
          </w:rPr>
          <w:fldChar w:fldCharType="end"/>
        </w:r>
      </w:hyperlink>
    </w:p>
    <w:p w14:paraId="5C098736" w14:textId="12214B3F"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68" w:history="1">
        <w:r w:rsidR="008F6D60" w:rsidRPr="008F6D60">
          <w:rPr>
            <w:rStyle w:val="Hyperlink"/>
            <w:rFonts w:ascii="Garamond" w:hAnsi="Garamond"/>
            <w:b w:val="0"/>
            <w:caps w:val="0"/>
            <w:noProof/>
            <w:sz w:val="22"/>
            <w:szCs w:val="22"/>
          </w:rPr>
          <w:t>Contract No. 2164 Shell To Supply R</w:t>
        </w:r>
        <w:r w:rsidR="008279EE">
          <w:rPr>
            <w:rStyle w:val="Hyperlink"/>
            <w:rFonts w:ascii="Garamond" w:hAnsi="Garamond"/>
            <w:b w:val="0"/>
            <w:caps w:val="0"/>
            <w:noProof/>
            <w:sz w:val="22"/>
            <w:szCs w:val="22"/>
          </w:rPr>
          <w:t>AAF</w:t>
        </w:r>
        <w:r w:rsidR="008F6D60" w:rsidRPr="008F6D60">
          <w:rPr>
            <w:rStyle w:val="Hyperlink"/>
            <w:rFonts w:ascii="Garamond" w:hAnsi="Garamond"/>
            <w:b w:val="0"/>
            <w:caps w:val="0"/>
            <w:noProof/>
            <w:sz w:val="22"/>
            <w:szCs w:val="22"/>
          </w:rPr>
          <w:t xml:space="preserve"> 1941</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_Toc22572168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83</w:t>
        </w:r>
        <w:r w:rsidR="008F6D60" w:rsidRPr="008F6D60">
          <w:rPr>
            <w:rFonts w:ascii="Garamond" w:hAnsi="Garamond"/>
            <w:b w:val="0"/>
            <w:noProof/>
            <w:webHidden/>
            <w:sz w:val="22"/>
            <w:szCs w:val="22"/>
          </w:rPr>
          <w:fldChar w:fldCharType="end"/>
        </w:r>
      </w:hyperlink>
    </w:p>
    <w:p w14:paraId="749518B4" w14:textId="04846FFB"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69" w:history="1">
        <w:r w:rsidR="008F6D60" w:rsidRPr="008F6D60">
          <w:rPr>
            <w:rStyle w:val="Hyperlink"/>
            <w:rFonts w:ascii="Garamond" w:hAnsi="Garamond"/>
            <w:b w:val="0"/>
            <w:caps w:val="0"/>
            <w:noProof/>
            <w:sz w:val="22"/>
            <w:szCs w:val="22"/>
          </w:rPr>
          <w:t>Contracts (Wartime)</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_Toc22572169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83</w:t>
        </w:r>
        <w:r w:rsidR="008F6D60" w:rsidRPr="008F6D60">
          <w:rPr>
            <w:rFonts w:ascii="Garamond" w:hAnsi="Garamond"/>
            <w:b w:val="0"/>
            <w:noProof/>
            <w:webHidden/>
            <w:sz w:val="22"/>
            <w:szCs w:val="22"/>
          </w:rPr>
          <w:fldChar w:fldCharType="end"/>
        </w:r>
      </w:hyperlink>
    </w:p>
    <w:p w14:paraId="16E1956C" w14:textId="1954E3E3"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70" w:history="1">
        <w:r w:rsidR="008F6D60" w:rsidRPr="008F6D60">
          <w:rPr>
            <w:rStyle w:val="Hyperlink"/>
            <w:rFonts w:ascii="Garamond" w:hAnsi="Garamond"/>
            <w:b w:val="0"/>
            <w:caps w:val="0"/>
            <w:noProof/>
            <w:sz w:val="22"/>
            <w:szCs w:val="22"/>
          </w:rPr>
          <w:t>New Contracts To Supply R</w:t>
        </w:r>
        <w:r w:rsidR="008279EE">
          <w:rPr>
            <w:rStyle w:val="Hyperlink"/>
            <w:rFonts w:ascii="Garamond" w:hAnsi="Garamond"/>
            <w:b w:val="0"/>
            <w:caps w:val="0"/>
            <w:noProof/>
            <w:sz w:val="22"/>
            <w:szCs w:val="22"/>
          </w:rPr>
          <w:t>AAF</w:t>
        </w:r>
        <w:r w:rsidR="008F6D60" w:rsidRPr="008F6D60">
          <w:rPr>
            <w:rStyle w:val="Hyperlink"/>
            <w:rFonts w:ascii="Garamond" w:hAnsi="Garamond"/>
            <w:b w:val="0"/>
            <w:caps w:val="0"/>
            <w:noProof/>
            <w:sz w:val="22"/>
            <w:szCs w:val="22"/>
          </w:rPr>
          <w:t xml:space="preserve"> 1946</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_Toc22572170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84</w:t>
        </w:r>
        <w:r w:rsidR="008F6D60" w:rsidRPr="008F6D60">
          <w:rPr>
            <w:rFonts w:ascii="Garamond" w:hAnsi="Garamond"/>
            <w:b w:val="0"/>
            <w:noProof/>
            <w:webHidden/>
            <w:sz w:val="22"/>
            <w:szCs w:val="22"/>
          </w:rPr>
          <w:fldChar w:fldCharType="end"/>
        </w:r>
      </w:hyperlink>
    </w:p>
    <w:p w14:paraId="672E1697" w14:textId="55FE0BD1"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71" w:history="1">
        <w:r w:rsidR="008F6D60" w:rsidRPr="008F6D60">
          <w:rPr>
            <w:rStyle w:val="Hyperlink"/>
            <w:rFonts w:ascii="Garamond" w:hAnsi="Garamond"/>
            <w:b w:val="0"/>
            <w:caps w:val="0"/>
            <w:noProof/>
            <w:sz w:val="22"/>
            <w:szCs w:val="22"/>
          </w:rPr>
          <w:t>Contract No. 2259 &amp; 2260 Between R</w:t>
        </w:r>
        <w:r w:rsidR="008279EE">
          <w:rPr>
            <w:rStyle w:val="Hyperlink"/>
            <w:rFonts w:ascii="Garamond" w:hAnsi="Garamond"/>
            <w:b w:val="0"/>
            <w:caps w:val="0"/>
            <w:noProof/>
            <w:sz w:val="22"/>
            <w:szCs w:val="22"/>
          </w:rPr>
          <w:t>AAF</w:t>
        </w:r>
        <w:r w:rsidR="008F6D60" w:rsidRPr="008F6D60">
          <w:rPr>
            <w:rStyle w:val="Hyperlink"/>
            <w:rFonts w:ascii="Garamond" w:hAnsi="Garamond"/>
            <w:b w:val="0"/>
            <w:caps w:val="0"/>
            <w:noProof/>
            <w:sz w:val="22"/>
            <w:szCs w:val="22"/>
          </w:rPr>
          <w:t xml:space="preserve"> &amp; Vacuum, Shell Co. 1947</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_Toc22572171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87</w:t>
        </w:r>
        <w:r w:rsidR="008F6D60" w:rsidRPr="008F6D60">
          <w:rPr>
            <w:rFonts w:ascii="Garamond" w:hAnsi="Garamond"/>
            <w:b w:val="0"/>
            <w:noProof/>
            <w:webHidden/>
            <w:sz w:val="22"/>
            <w:szCs w:val="22"/>
          </w:rPr>
          <w:fldChar w:fldCharType="end"/>
        </w:r>
      </w:hyperlink>
    </w:p>
    <w:p w14:paraId="6E258E32" w14:textId="52DC73F7"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72" w:history="1">
        <w:r w:rsidR="008F6D60" w:rsidRPr="008F6D60">
          <w:rPr>
            <w:rStyle w:val="Hyperlink"/>
            <w:rFonts w:ascii="Garamond" w:hAnsi="Garamond"/>
            <w:b w:val="0"/>
            <w:caps w:val="0"/>
            <w:noProof/>
            <w:sz w:val="22"/>
            <w:szCs w:val="22"/>
          </w:rPr>
          <w:t>Epilogue For Australia 1940-1946</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_Toc22572172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89</w:t>
        </w:r>
        <w:r w:rsidR="008F6D60" w:rsidRPr="008F6D60">
          <w:rPr>
            <w:rFonts w:ascii="Garamond" w:hAnsi="Garamond"/>
            <w:b w:val="0"/>
            <w:noProof/>
            <w:webHidden/>
            <w:sz w:val="22"/>
            <w:szCs w:val="22"/>
          </w:rPr>
          <w:fldChar w:fldCharType="end"/>
        </w:r>
      </w:hyperlink>
    </w:p>
    <w:p w14:paraId="31CD1138" w14:textId="01DA11E5"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73" w:history="1">
        <w:r w:rsidR="008F6D60" w:rsidRPr="008F6D60">
          <w:rPr>
            <w:rStyle w:val="Hyperlink"/>
            <w:rFonts w:ascii="Garamond" w:hAnsi="Garamond"/>
            <w:b w:val="0"/>
            <w:caps w:val="0"/>
            <w:noProof/>
            <w:sz w:val="22"/>
            <w:szCs w:val="22"/>
          </w:rPr>
          <w:t>Index</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_Toc22572173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91</w:t>
        </w:r>
        <w:r w:rsidR="008F6D60" w:rsidRPr="008F6D60">
          <w:rPr>
            <w:rFonts w:ascii="Garamond" w:hAnsi="Garamond"/>
            <w:b w:val="0"/>
            <w:noProof/>
            <w:webHidden/>
            <w:sz w:val="22"/>
            <w:szCs w:val="22"/>
          </w:rPr>
          <w:fldChar w:fldCharType="end"/>
        </w:r>
      </w:hyperlink>
    </w:p>
    <w:p w14:paraId="231A7154" w14:textId="15D6D2F9" w:rsidR="008F6D60" w:rsidRPr="008F6D60" w:rsidRDefault="00D85F26" w:rsidP="008F6D60">
      <w:pPr>
        <w:pStyle w:val="TOC1"/>
        <w:tabs>
          <w:tab w:val="right" w:leader="dot" w:pos="7928"/>
        </w:tabs>
        <w:spacing w:before="120"/>
        <w:rPr>
          <w:rFonts w:ascii="Garamond" w:eastAsiaTheme="minorEastAsia" w:hAnsi="Garamond" w:cstheme="minorBidi"/>
          <w:b w:val="0"/>
          <w:caps w:val="0"/>
          <w:noProof/>
          <w:sz w:val="22"/>
          <w:szCs w:val="22"/>
          <w:lang w:eastAsia="en-AU"/>
        </w:rPr>
      </w:pPr>
      <w:hyperlink w:anchor="_Toc22572174" w:history="1">
        <w:r w:rsidR="008F6D60" w:rsidRPr="008F6D60">
          <w:rPr>
            <w:rStyle w:val="Hyperlink"/>
            <w:rFonts w:ascii="Garamond" w:hAnsi="Garamond"/>
            <w:b w:val="0"/>
            <w:caps w:val="0"/>
            <w:noProof/>
            <w:sz w:val="22"/>
            <w:szCs w:val="22"/>
          </w:rPr>
          <w:t>Research Sources</w:t>
        </w:r>
        <w:r w:rsidR="008F6D60" w:rsidRPr="008F6D60">
          <w:rPr>
            <w:rFonts w:ascii="Garamond" w:hAnsi="Garamond"/>
            <w:b w:val="0"/>
            <w:caps w:val="0"/>
            <w:noProof/>
            <w:webHidden/>
            <w:sz w:val="22"/>
            <w:szCs w:val="22"/>
          </w:rPr>
          <w:tab/>
        </w:r>
        <w:r w:rsidR="008F6D60" w:rsidRPr="008F6D60">
          <w:rPr>
            <w:rFonts w:ascii="Garamond" w:hAnsi="Garamond"/>
            <w:b w:val="0"/>
            <w:noProof/>
            <w:webHidden/>
            <w:sz w:val="22"/>
            <w:szCs w:val="22"/>
          </w:rPr>
          <w:fldChar w:fldCharType="begin"/>
        </w:r>
        <w:r w:rsidR="008F6D60" w:rsidRPr="008F6D60">
          <w:rPr>
            <w:rFonts w:ascii="Garamond" w:hAnsi="Garamond"/>
            <w:b w:val="0"/>
            <w:noProof/>
            <w:webHidden/>
            <w:sz w:val="22"/>
            <w:szCs w:val="22"/>
          </w:rPr>
          <w:instrText xml:space="preserve"> PAGEREF _Toc22572174 \h </w:instrText>
        </w:r>
        <w:r w:rsidR="008F6D60" w:rsidRPr="008F6D60">
          <w:rPr>
            <w:rFonts w:ascii="Garamond" w:hAnsi="Garamond"/>
            <w:b w:val="0"/>
            <w:noProof/>
            <w:webHidden/>
            <w:sz w:val="22"/>
            <w:szCs w:val="22"/>
          </w:rPr>
        </w:r>
        <w:r w:rsidR="008F6D60" w:rsidRPr="008F6D60">
          <w:rPr>
            <w:rFonts w:ascii="Garamond" w:hAnsi="Garamond"/>
            <w:b w:val="0"/>
            <w:noProof/>
            <w:webHidden/>
            <w:sz w:val="22"/>
            <w:szCs w:val="22"/>
          </w:rPr>
          <w:fldChar w:fldCharType="separate"/>
        </w:r>
        <w:r w:rsidR="008279EE">
          <w:rPr>
            <w:rFonts w:ascii="Garamond" w:hAnsi="Garamond"/>
            <w:b w:val="0"/>
            <w:noProof/>
            <w:webHidden/>
            <w:sz w:val="22"/>
            <w:szCs w:val="22"/>
          </w:rPr>
          <w:t>97</w:t>
        </w:r>
        <w:r w:rsidR="008F6D60" w:rsidRPr="008F6D60">
          <w:rPr>
            <w:rFonts w:ascii="Garamond" w:hAnsi="Garamond"/>
            <w:b w:val="0"/>
            <w:noProof/>
            <w:webHidden/>
            <w:sz w:val="22"/>
            <w:szCs w:val="22"/>
          </w:rPr>
          <w:fldChar w:fldCharType="end"/>
        </w:r>
      </w:hyperlink>
    </w:p>
    <w:p w14:paraId="487A7124" w14:textId="77777777" w:rsidR="00CD2BDE" w:rsidRPr="008F6D60" w:rsidRDefault="008F6D60" w:rsidP="008F6D60">
      <w:pPr>
        <w:pStyle w:val="TOC1"/>
        <w:tabs>
          <w:tab w:val="left" w:pos="7938"/>
        </w:tabs>
        <w:spacing w:before="120"/>
        <w:ind w:right="-2268"/>
        <w:rPr>
          <w:b w:val="0"/>
        </w:rPr>
        <w:sectPr w:rsidR="00CD2BDE" w:rsidRPr="008F6D60" w:rsidSect="00177C71">
          <w:endnotePr>
            <w:numFmt w:val="decimal"/>
          </w:endnotePr>
          <w:pgSz w:w="11907" w:h="16839" w:code="9"/>
          <w:pgMar w:top="1701" w:right="2268" w:bottom="1701" w:left="1701" w:header="567" w:footer="851" w:gutter="0"/>
          <w:cols w:space="720"/>
        </w:sectPr>
      </w:pPr>
      <w:r w:rsidRPr="008F6D60">
        <w:rPr>
          <w:rStyle w:val="Hyperlink"/>
          <w:rFonts w:ascii="Garamond" w:hAnsi="Garamond"/>
          <w:b w:val="0"/>
          <w:sz w:val="22"/>
          <w:szCs w:val="22"/>
        </w:rPr>
        <w:fldChar w:fldCharType="end"/>
      </w:r>
    </w:p>
    <w:p w14:paraId="1C5352D0" w14:textId="77777777" w:rsidR="00CD2BDE" w:rsidRDefault="00CD2BDE">
      <w:pPr>
        <w:pStyle w:val="ChapterTitle"/>
      </w:pPr>
      <w:r>
        <w:lastRenderedPageBreak/>
        <w:t>Summary</w:t>
      </w:r>
    </w:p>
    <w:p w14:paraId="439CBC25" w14:textId="77777777" w:rsidR="00CD2BDE" w:rsidRPr="00280335" w:rsidRDefault="00CD2BDE" w:rsidP="00072488">
      <w:pPr>
        <w:pStyle w:val="BodyText"/>
      </w:pPr>
      <w:r w:rsidRPr="00280335">
        <w:t>Chronology</w:t>
      </w:r>
    </w:p>
    <w:p w14:paraId="6EEAB553" w14:textId="77777777" w:rsidR="00CE3FBC" w:rsidRDefault="00CD2BDE" w:rsidP="00072488">
      <w:pPr>
        <w:pStyle w:val="BodyText"/>
      </w:pPr>
      <w:r>
        <w:t xml:space="preserve">1942 </w:t>
      </w:r>
      <w:r w:rsidR="007127F1">
        <w:tab/>
      </w:r>
      <w:r>
        <w:t>Australia</w:t>
      </w:r>
      <w:r w:rsidR="00CE3FBC">
        <w:t xml:space="preserve"> under threat from the Japanese </w:t>
      </w:r>
    </w:p>
    <w:p w14:paraId="3D3B21D8" w14:textId="77777777" w:rsidR="00CD2BDE" w:rsidRDefault="00CE3FBC" w:rsidP="00072488">
      <w:pPr>
        <w:pStyle w:val="BodyText"/>
      </w:pPr>
      <w:r w:rsidRPr="00CE3FBC">
        <w:t>15 February 1942 Fall of Singapore</w:t>
      </w:r>
      <w:r w:rsidR="0084230A">
        <w:fldChar w:fldCharType="begin"/>
      </w:r>
      <w:r w:rsidR="0084230A">
        <w:instrText xml:space="preserve"> XE "</w:instrText>
      </w:r>
      <w:r w:rsidR="0084230A" w:rsidRPr="00D24DE0">
        <w:instrText>Singapore</w:instrText>
      </w:r>
      <w:r w:rsidR="0084230A">
        <w:instrText xml:space="preserve">" </w:instrText>
      </w:r>
      <w:r w:rsidR="0084230A">
        <w:fldChar w:fldCharType="end"/>
      </w:r>
    </w:p>
    <w:p w14:paraId="208E3C81" w14:textId="77777777" w:rsidR="00CE3FBC" w:rsidRPr="00CE3FBC" w:rsidRDefault="00CE3FBC" w:rsidP="00072488">
      <w:pPr>
        <w:pStyle w:val="BodyText"/>
      </w:pPr>
      <w:r w:rsidRPr="00CE3FBC">
        <w:t>19 February 1942 First air attack on Darwin</w:t>
      </w:r>
      <w:r w:rsidR="0084230A">
        <w:fldChar w:fldCharType="begin"/>
      </w:r>
      <w:r w:rsidR="0084230A">
        <w:instrText xml:space="preserve"> XE "</w:instrText>
      </w:r>
      <w:r w:rsidR="0084230A" w:rsidRPr="008362CB">
        <w:instrText>Darwin</w:instrText>
      </w:r>
      <w:r w:rsidR="0084230A">
        <w:instrText xml:space="preserve">" </w:instrText>
      </w:r>
      <w:r w:rsidR="0084230A">
        <w:fldChar w:fldCharType="end"/>
      </w:r>
      <w:r w:rsidRPr="00CE3FBC">
        <w:t xml:space="preserve"> by Japanese bombers</w:t>
      </w:r>
    </w:p>
    <w:p w14:paraId="0BB3DCF6" w14:textId="4D43673F" w:rsidR="007127F1" w:rsidRPr="00CE3FBC" w:rsidRDefault="00CD2BDE" w:rsidP="00072488">
      <w:pPr>
        <w:pStyle w:val="BodyText"/>
      </w:pPr>
      <w:r>
        <w:t>1942</w:t>
      </w:r>
      <w:r w:rsidR="007127F1">
        <w:tab/>
      </w:r>
      <w:r>
        <w:t xml:space="preserve">Japanese Forces are stopped </w:t>
      </w:r>
      <w:r w:rsidRPr="00CE3FBC">
        <w:rPr>
          <w:szCs w:val="22"/>
        </w:rPr>
        <w:t>in New Guinea</w:t>
      </w:r>
      <w:r w:rsidR="0061533B">
        <w:rPr>
          <w:szCs w:val="22"/>
        </w:rPr>
        <w:fldChar w:fldCharType="begin"/>
      </w:r>
      <w:r w:rsidR="0061533B">
        <w:instrText xml:space="preserve"> XE "</w:instrText>
      </w:r>
      <w:r w:rsidR="0061533B" w:rsidRPr="002B312C">
        <w:instrText>New Guinea</w:instrText>
      </w:r>
      <w:r w:rsidR="0061533B">
        <w:instrText xml:space="preserve">" </w:instrText>
      </w:r>
      <w:r w:rsidR="0061533B">
        <w:rPr>
          <w:szCs w:val="22"/>
        </w:rPr>
        <w:fldChar w:fldCharType="end"/>
      </w:r>
      <w:r w:rsidR="007127F1" w:rsidRPr="00CE3FBC">
        <w:rPr>
          <w:szCs w:val="22"/>
        </w:rPr>
        <w:t xml:space="preserve"> by AIF</w:t>
      </w:r>
      <w:r w:rsidR="00C15B25" w:rsidRPr="00CE3FBC">
        <w:rPr>
          <w:szCs w:val="22"/>
        </w:rPr>
        <w:t xml:space="preserve"> at </w:t>
      </w:r>
      <w:r w:rsidR="008279EE" w:rsidRPr="00CE3FBC">
        <w:rPr>
          <w:szCs w:val="22"/>
        </w:rPr>
        <w:t>Kokoda</w:t>
      </w:r>
      <w:r w:rsidR="00CE3FBC" w:rsidRPr="00CE3FBC">
        <w:rPr>
          <w:szCs w:val="22"/>
        </w:rPr>
        <w:t xml:space="preserve"> Trail, and Battle of Milne Bay</w:t>
      </w:r>
      <w:r w:rsidR="0061533B">
        <w:rPr>
          <w:szCs w:val="22"/>
        </w:rPr>
        <w:fldChar w:fldCharType="begin"/>
      </w:r>
      <w:r w:rsidR="0061533B">
        <w:instrText xml:space="preserve"> XE "</w:instrText>
      </w:r>
      <w:r w:rsidR="0061533B" w:rsidRPr="00114289">
        <w:instrText>Milne Bay</w:instrText>
      </w:r>
      <w:r w:rsidR="0061533B">
        <w:instrText xml:space="preserve">" </w:instrText>
      </w:r>
      <w:r w:rsidR="0061533B">
        <w:rPr>
          <w:szCs w:val="22"/>
        </w:rPr>
        <w:fldChar w:fldCharType="end"/>
      </w:r>
    </w:p>
    <w:p w14:paraId="0E307068" w14:textId="77777777" w:rsidR="00CD2BDE" w:rsidRDefault="007127F1" w:rsidP="00072488">
      <w:pPr>
        <w:pStyle w:val="BodyText"/>
      </w:pPr>
      <w:r>
        <w:t>US Navy halts the Japanese Navy in the Battle of the Coral Sea</w:t>
      </w:r>
      <w:r w:rsidR="00243E63">
        <w:fldChar w:fldCharType="begin"/>
      </w:r>
      <w:r w:rsidR="00243E63">
        <w:instrText xml:space="preserve"> XE "</w:instrText>
      </w:r>
      <w:r w:rsidR="00243E63" w:rsidRPr="002C5BFB">
        <w:instrText>Coral Sea</w:instrText>
      </w:r>
      <w:r w:rsidR="00243E63">
        <w:instrText xml:space="preserve">" </w:instrText>
      </w:r>
      <w:r w:rsidR="00243E63">
        <w:fldChar w:fldCharType="end"/>
      </w:r>
      <w:r>
        <w:t xml:space="preserve"> </w:t>
      </w:r>
    </w:p>
    <w:p w14:paraId="7355119B" w14:textId="5B801A82" w:rsidR="00CD2BDE" w:rsidRDefault="00CD2BDE" w:rsidP="00072488">
      <w:pPr>
        <w:pStyle w:val="BodyText"/>
      </w:pPr>
      <w:r>
        <w:t>1943</w:t>
      </w:r>
      <w:r w:rsidR="00C15B25">
        <w:tab/>
      </w:r>
      <w:r>
        <w:t xml:space="preserve"> the struggles continue</w:t>
      </w:r>
    </w:p>
    <w:p w14:paraId="2191609F" w14:textId="77777777" w:rsidR="00DC64FB" w:rsidRPr="00CE3FBC" w:rsidRDefault="00CE3FBC" w:rsidP="007648F8">
      <w:pPr>
        <w:pStyle w:val="Caption"/>
      </w:pPr>
      <w:r w:rsidRPr="00CE3FBC">
        <w:t xml:space="preserve">Photo </w:t>
      </w:r>
      <w:r w:rsidR="00F11320">
        <w:t>2</w:t>
      </w:r>
      <w:r w:rsidR="00177C71">
        <w:t>.</w:t>
      </w:r>
      <w:r>
        <w:t xml:space="preserve"> Formation of RAAF Wirrways on patrol</w:t>
      </w:r>
    </w:p>
    <w:p w14:paraId="61346A3C" w14:textId="77777777" w:rsidR="00DC64FB" w:rsidRDefault="00597536" w:rsidP="00072488">
      <w:pPr>
        <w:pStyle w:val="Picture"/>
      </w:pPr>
      <w:r>
        <w:rPr>
          <w:noProof/>
          <w:lang w:eastAsia="en-AU"/>
        </w:rPr>
        <w:drawing>
          <wp:inline distT="0" distB="0" distL="0" distR="0" wp14:anchorId="7F489E77" wp14:editId="1FF438BD">
            <wp:extent cx="6105525" cy="3457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lum bright="24000"/>
                      <a:extLst>
                        <a:ext uri="{28A0092B-C50C-407E-A947-70E740481C1C}">
                          <a14:useLocalDpi xmlns:a14="http://schemas.microsoft.com/office/drawing/2010/main" val="0"/>
                        </a:ext>
                      </a:extLst>
                    </a:blip>
                    <a:srcRect/>
                    <a:stretch>
                      <a:fillRect/>
                    </a:stretch>
                  </pic:blipFill>
                  <pic:spPr bwMode="auto">
                    <a:xfrm>
                      <a:off x="0" y="0"/>
                      <a:ext cx="6105525" cy="3457575"/>
                    </a:xfrm>
                    <a:prstGeom prst="rect">
                      <a:avLst/>
                    </a:prstGeom>
                    <a:noFill/>
                  </pic:spPr>
                </pic:pic>
              </a:graphicData>
            </a:graphic>
          </wp:inline>
        </w:drawing>
      </w:r>
    </w:p>
    <w:p w14:paraId="32DC5BA9" w14:textId="77777777" w:rsidR="00DC64FB" w:rsidRPr="00DC64FB" w:rsidRDefault="00DC64FB" w:rsidP="00072488">
      <w:pPr>
        <w:pStyle w:val="BodyText"/>
      </w:pPr>
    </w:p>
    <w:p w14:paraId="4AB53065" w14:textId="77777777" w:rsidR="00CD2BDE" w:rsidRDefault="00DC64FB" w:rsidP="00CF4A5F">
      <w:pPr>
        <w:pStyle w:val="Heading1"/>
      </w:pPr>
      <w:r>
        <w:br w:type="page"/>
      </w:r>
      <w:bookmarkStart w:id="0" w:name="_Toc22572146"/>
      <w:smartTag w:uri="urn:schemas-microsoft-com:office:smarttags" w:element="place">
        <w:smartTag w:uri="urn:schemas-microsoft-com:office:smarttags" w:element="country-region">
          <w:r w:rsidR="00CD2BDE">
            <w:lastRenderedPageBreak/>
            <w:t>Australia</w:t>
          </w:r>
        </w:smartTag>
      </w:smartTag>
      <w:r w:rsidR="00CD2BDE">
        <w:t xml:space="preserve"> </w:t>
      </w:r>
      <w:r w:rsidR="00C72912">
        <w:t xml:space="preserve">at </w:t>
      </w:r>
      <w:r w:rsidR="00CD2BDE">
        <w:t>War</w:t>
      </w:r>
      <w:r w:rsidR="00C72912">
        <w:t xml:space="preserve"> (overseas til now)</w:t>
      </w:r>
      <w:bookmarkEnd w:id="0"/>
    </w:p>
    <w:p w14:paraId="240E6FE7" w14:textId="77777777" w:rsidR="00C72912" w:rsidRDefault="00C72912" w:rsidP="00072488">
      <w:pPr>
        <w:pStyle w:val="BodyText"/>
      </w:pPr>
      <w:r>
        <w:t>With the prolific words of Prime Minister Robert Menzies</w:t>
      </w:r>
      <w:r w:rsidR="0084230A">
        <w:fldChar w:fldCharType="begin"/>
      </w:r>
      <w:r w:rsidR="0084230A">
        <w:instrText xml:space="preserve"> XE "</w:instrText>
      </w:r>
      <w:r w:rsidR="0084230A" w:rsidRPr="00CD558D">
        <w:instrText>Menzies</w:instrText>
      </w:r>
      <w:r w:rsidR="0084230A">
        <w:instrText xml:space="preserve">" </w:instrText>
      </w:r>
      <w:r w:rsidR="0084230A">
        <w:fldChar w:fldCharType="end"/>
      </w:r>
      <w:r>
        <w:t xml:space="preserve"> on September 3, 1939 which committed Australia to war as part of the British Empire, our war efforts had been directed overseas in foreign lands such as Africa and Europe; places many Australian servicemen had only read about in books</w:t>
      </w:r>
      <w:r w:rsidR="00D77D22">
        <w:t xml:space="preserve"> or learnt from the stories of their fathers from the “Great War” (World War I)</w:t>
      </w:r>
      <w:r>
        <w:t xml:space="preserve">. </w:t>
      </w:r>
    </w:p>
    <w:p w14:paraId="58E7C942" w14:textId="77777777" w:rsidR="00364C96" w:rsidRDefault="007B3290" w:rsidP="00072488">
      <w:pPr>
        <w:pStyle w:val="BodyText"/>
      </w:pPr>
      <w:r>
        <w:t>On December 7, 1941, Japanese military forces attacked northern Malaya</w:t>
      </w:r>
      <w:r w:rsidR="0084230A">
        <w:fldChar w:fldCharType="begin"/>
      </w:r>
      <w:r w:rsidR="0084230A">
        <w:instrText xml:space="preserve"> XE "</w:instrText>
      </w:r>
      <w:r w:rsidR="0084230A" w:rsidRPr="00E26C0C">
        <w:instrText>Malaya</w:instrText>
      </w:r>
      <w:r w:rsidR="0084230A">
        <w:instrText xml:space="preserve">" </w:instrText>
      </w:r>
      <w:r w:rsidR="0084230A">
        <w:fldChar w:fldCharType="end"/>
      </w:r>
      <w:r>
        <w:t>, Wake Island</w:t>
      </w:r>
      <w:r w:rsidR="0084230A">
        <w:fldChar w:fldCharType="begin"/>
      </w:r>
      <w:r w:rsidR="0084230A">
        <w:instrText xml:space="preserve"> XE "</w:instrText>
      </w:r>
      <w:r w:rsidR="0084230A" w:rsidRPr="00D751C8">
        <w:instrText>Wake Island</w:instrText>
      </w:r>
      <w:r w:rsidR="0084230A">
        <w:instrText xml:space="preserve">" </w:instrText>
      </w:r>
      <w:r w:rsidR="0084230A">
        <w:fldChar w:fldCharType="end"/>
      </w:r>
      <w:r>
        <w:t>, Guam</w:t>
      </w:r>
      <w:r w:rsidR="0084230A">
        <w:fldChar w:fldCharType="begin"/>
      </w:r>
      <w:r w:rsidR="0084230A">
        <w:instrText xml:space="preserve"> XE "</w:instrText>
      </w:r>
      <w:r w:rsidR="0084230A" w:rsidRPr="00471DDD">
        <w:instrText>Guam</w:instrText>
      </w:r>
      <w:r w:rsidR="0084230A">
        <w:instrText xml:space="preserve">" </w:instrText>
      </w:r>
      <w:r w:rsidR="0084230A">
        <w:fldChar w:fldCharType="end"/>
      </w:r>
      <w:r>
        <w:t>, Hong Kong</w:t>
      </w:r>
      <w:r w:rsidR="0084230A">
        <w:fldChar w:fldCharType="begin"/>
      </w:r>
      <w:r w:rsidR="0084230A">
        <w:instrText xml:space="preserve"> XE "</w:instrText>
      </w:r>
      <w:r w:rsidR="0084230A" w:rsidRPr="00B56B59">
        <w:instrText>Hong Kong</w:instrText>
      </w:r>
      <w:r w:rsidR="0084230A">
        <w:instrText xml:space="preserve">" </w:instrText>
      </w:r>
      <w:r w:rsidR="0084230A">
        <w:fldChar w:fldCharType="end"/>
      </w:r>
      <w:r>
        <w:t xml:space="preserve">, the </w:t>
      </w:r>
      <w:smartTag w:uri="urn:schemas-microsoft-com:office:smarttags" w:element="country-region">
        <w:r>
          <w:t>Philippines</w:t>
        </w:r>
      </w:smartTag>
      <w:r w:rsidR="0084230A">
        <w:fldChar w:fldCharType="begin"/>
      </w:r>
      <w:r w:rsidR="0084230A">
        <w:instrText xml:space="preserve"> XE "</w:instrText>
      </w:r>
      <w:r w:rsidR="0084230A" w:rsidRPr="005F6B29">
        <w:instrText>Philippines</w:instrText>
      </w:r>
      <w:r w:rsidR="0084230A">
        <w:instrText xml:space="preserve">" </w:instrText>
      </w:r>
      <w:r w:rsidR="0084230A">
        <w:fldChar w:fldCharType="end"/>
      </w:r>
      <w:r>
        <w:t xml:space="preserve">, and </w:t>
      </w:r>
      <w:smartTag w:uri="urn:schemas-microsoft-com:office:smarttags" w:element="place">
        <w:smartTag w:uri="urn:schemas-microsoft-com:office:smarttags" w:element="PlaceName">
          <w:r>
            <w:t>Pearl</w:t>
          </w:r>
        </w:smartTag>
        <w:r>
          <w:t xml:space="preserve"> </w:t>
        </w:r>
        <w:smartTag w:uri="urn:schemas-microsoft-com:office:smarttags" w:element="PlaceType">
          <w:r>
            <w:t>Harbour</w:t>
          </w:r>
        </w:smartTag>
      </w:smartTag>
      <w:r w:rsidR="0084230A">
        <w:fldChar w:fldCharType="begin"/>
      </w:r>
      <w:r w:rsidR="0084230A">
        <w:instrText xml:space="preserve"> XE "</w:instrText>
      </w:r>
      <w:r w:rsidR="0084230A" w:rsidRPr="004A1130">
        <w:instrText>Pearl Harbour</w:instrText>
      </w:r>
      <w:r w:rsidR="0084230A">
        <w:instrText xml:space="preserve">" </w:instrText>
      </w:r>
      <w:r w:rsidR="0084230A">
        <w:fldChar w:fldCharType="end"/>
      </w:r>
      <w:r>
        <w:t>. For the United States, that Sunday – which cost more than 2,400 American servicemen and civilians their lives at Pearl Harbor – was, in the words of President Franklin Roosevelt</w:t>
      </w:r>
      <w:r w:rsidR="0084230A">
        <w:fldChar w:fldCharType="begin"/>
      </w:r>
      <w:r w:rsidR="0084230A">
        <w:instrText xml:space="preserve"> XE "</w:instrText>
      </w:r>
      <w:r w:rsidR="0084230A" w:rsidRPr="00931951">
        <w:instrText>Roosevelt</w:instrText>
      </w:r>
      <w:r w:rsidR="0084230A">
        <w:instrText xml:space="preserve">" </w:instrText>
      </w:r>
      <w:r w:rsidR="0084230A">
        <w:fldChar w:fldCharType="end"/>
      </w:r>
      <w:r>
        <w:t xml:space="preserve">, “a day of infamy”. </w:t>
      </w:r>
    </w:p>
    <w:p w14:paraId="4F20C8BC" w14:textId="77777777" w:rsidR="00256868" w:rsidRDefault="007B3290" w:rsidP="00072488">
      <w:pPr>
        <w:pStyle w:val="BodyText"/>
      </w:pPr>
      <w:r>
        <w:t xml:space="preserve">For </w:t>
      </w:r>
      <w:smartTag w:uri="urn:schemas-microsoft-com:office:smarttags" w:element="place">
        <w:smartTag w:uri="urn:schemas-microsoft-com:office:smarttags" w:element="country-region">
          <w:r>
            <w:t>Australia</w:t>
          </w:r>
        </w:smartTag>
      </w:smartTag>
      <w:r>
        <w:t xml:space="preserve">, it was the beginning of our greatest crisis – a time when our nation’s future was in doubt. The danger Australians felt after December 7 cannot be overstated. Within 3 days of </w:t>
      </w:r>
      <w:smartTag w:uri="urn:schemas-microsoft-com:office:smarttags" w:element="PlaceName">
        <w:r>
          <w:t>Pearl</w:t>
        </w:r>
      </w:smartTag>
      <w:r>
        <w:t xml:space="preserve"> </w:t>
      </w:r>
      <w:smartTag w:uri="urn:schemas-microsoft-com:office:smarttags" w:element="PlaceType">
        <w:r>
          <w:t>Harbour</w:t>
        </w:r>
      </w:smartTag>
      <w:r w:rsidR="0084230A">
        <w:fldChar w:fldCharType="begin"/>
      </w:r>
      <w:r w:rsidR="0084230A">
        <w:instrText xml:space="preserve"> XE "</w:instrText>
      </w:r>
      <w:r w:rsidR="0084230A" w:rsidRPr="004A1130">
        <w:instrText>Pearl Harbour</w:instrText>
      </w:r>
      <w:r w:rsidR="0084230A">
        <w:instrText xml:space="preserve">" </w:instrText>
      </w:r>
      <w:r w:rsidR="0084230A">
        <w:fldChar w:fldCharType="end"/>
      </w:r>
      <w:r>
        <w:t xml:space="preserve">, the HMS </w:t>
      </w:r>
      <w:r w:rsidR="0084230A">
        <w:t>‘</w:t>
      </w:r>
      <w:r>
        <w:t>Prince of Wales</w:t>
      </w:r>
      <w:r w:rsidR="00D170D5">
        <w:t>’</w:t>
      </w:r>
      <w:r w:rsidR="0084230A">
        <w:fldChar w:fldCharType="begin"/>
      </w:r>
      <w:r w:rsidR="0084230A">
        <w:instrText xml:space="preserve"> XE "</w:instrText>
      </w:r>
      <w:r w:rsidR="0084230A" w:rsidRPr="00B016C9">
        <w:instrText>HMS ‘Prince of Wales’</w:instrText>
      </w:r>
      <w:r w:rsidR="0084230A">
        <w:instrText xml:space="preserve">" </w:instrText>
      </w:r>
      <w:r w:rsidR="0084230A">
        <w:fldChar w:fldCharType="end"/>
      </w:r>
      <w:r>
        <w:t xml:space="preserve"> and HMS </w:t>
      </w:r>
      <w:r w:rsidR="00D170D5">
        <w:t>‘</w:t>
      </w:r>
      <w:r>
        <w:t>Repulse</w:t>
      </w:r>
      <w:r w:rsidR="00D170D5">
        <w:t>’</w:t>
      </w:r>
      <w:r w:rsidR="0084230A">
        <w:fldChar w:fldCharType="begin"/>
      </w:r>
      <w:r w:rsidR="0084230A">
        <w:instrText xml:space="preserve"> XE "</w:instrText>
      </w:r>
      <w:r w:rsidR="0084230A" w:rsidRPr="009E0043">
        <w:instrText>HMS ‘Repulse’</w:instrText>
      </w:r>
      <w:r w:rsidR="0084230A">
        <w:instrText xml:space="preserve">" </w:instrText>
      </w:r>
      <w:r w:rsidR="0084230A">
        <w:fldChar w:fldCharType="end"/>
      </w:r>
      <w:r>
        <w:t xml:space="preserve"> – the naval guardians of </w:t>
      </w:r>
      <w:smartTag w:uri="urn:schemas-microsoft-com:office:smarttags" w:element="country-region">
        <w:smartTag w:uri="urn:schemas-microsoft-com:office:smarttags" w:element="place">
          <w:r>
            <w:t>Singapore</w:t>
          </w:r>
        </w:smartTag>
      </w:smartTag>
      <w:r w:rsidR="0084230A">
        <w:fldChar w:fldCharType="begin"/>
      </w:r>
      <w:r w:rsidR="0084230A">
        <w:instrText xml:space="preserve"> XE "</w:instrText>
      </w:r>
      <w:r w:rsidR="0084230A" w:rsidRPr="00D24DE0">
        <w:instrText>Singapore</w:instrText>
      </w:r>
      <w:r w:rsidR="0084230A">
        <w:instrText xml:space="preserve">" </w:instrText>
      </w:r>
      <w:r w:rsidR="0084230A">
        <w:fldChar w:fldCharType="end"/>
      </w:r>
      <w:r>
        <w:t xml:space="preserve"> – had been sunk. </w:t>
      </w:r>
    </w:p>
    <w:p w14:paraId="37C1B362" w14:textId="77777777" w:rsidR="00256868" w:rsidRPr="00256868" w:rsidRDefault="00256868" w:rsidP="007648F8">
      <w:pPr>
        <w:pStyle w:val="Caption"/>
      </w:pPr>
      <w:r w:rsidRPr="00256868">
        <w:t xml:space="preserve">Photo </w:t>
      </w:r>
      <w:r w:rsidR="00F11320">
        <w:t>3</w:t>
      </w:r>
      <w:r w:rsidR="00177C71">
        <w:t>.</w:t>
      </w:r>
      <w:r w:rsidRPr="00256868">
        <w:t xml:space="preserve"> Japanese Mitsubishi G3M ‘Nell’ bombers</w:t>
      </w:r>
      <w:r w:rsidR="0084230A">
        <w:fldChar w:fldCharType="begin"/>
      </w:r>
      <w:r w:rsidR="0084230A">
        <w:instrText xml:space="preserve"> XE "</w:instrText>
      </w:r>
      <w:r w:rsidR="0084230A" w:rsidRPr="00C70FF3">
        <w:instrText>Mitsubishi G3M ‘Nell’ bombers</w:instrText>
      </w:r>
      <w:r w:rsidR="0084230A">
        <w:instrText xml:space="preserve">" </w:instrText>
      </w:r>
      <w:r w:rsidR="0084230A">
        <w:fldChar w:fldCharType="end"/>
      </w:r>
    </w:p>
    <w:p w14:paraId="1D0B7D56" w14:textId="77777777" w:rsidR="00256868" w:rsidRDefault="00597536" w:rsidP="00072488">
      <w:pPr>
        <w:pStyle w:val="Picture"/>
      </w:pPr>
      <w:r w:rsidRPr="00256868">
        <w:rPr>
          <w:noProof/>
          <w:lang w:eastAsia="en-AU"/>
        </w:rPr>
        <w:drawing>
          <wp:inline distT="0" distB="0" distL="0" distR="0" wp14:anchorId="773167B9" wp14:editId="3D6525D5">
            <wp:extent cx="4638040" cy="304863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040" cy="3048635"/>
                    </a:xfrm>
                    <a:prstGeom prst="rect">
                      <a:avLst/>
                    </a:prstGeom>
                    <a:noFill/>
                  </pic:spPr>
                </pic:pic>
              </a:graphicData>
            </a:graphic>
          </wp:inline>
        </w:drawing>
      </w:r>
    </w:p>
    <w:p w14:paraId="5CD411B3" w14:textId="77777777" w:rsidR="00256868" w:rsidRPr="00364C96" w:rsidRDefault="00364C96" w:rsidP="007648F8">
      <w:pPr>
        <w:pStyle w:val="Caption"/>
      </w:pPr>
      <w:r w:rsidRPr="006A5113">
        <w:t xml:space="preserve">Photo </w:t>
      </w:r>
      <w:r w:rsidR="007701A9">
        <w:t>4</w:t>
      </w:r>
      <w:r w:rsidRPr="006A5113">
        <w:t xml:space="preserve"> At sea, off Malaya</w:t>
      </w:r>
      <w:r w:rsidR="0084230A">
        <w:fldChar w:fldCharType="begin"/>
      </w:r>
      <w:r w:rsidR="0084230A">
        <w:instrText xml:space="preserve"> XE "</w:instrText>
      </w:r>
      <w:r w:rsidR="0084230A" w:rsidRPr="00E26C0C">
        <w:instrText>Malaya</w:instrText>
      </w:r>
      <w:r w:rsidR="0084230A">
        <w:instrText xml:space="preserve">" </w:instrText>
      </w:r>
      <w:r w:rsidR="0084230A">
        <w:fldChar w:fldCharType="end"/>
      </w:r>
      <w:r w:rsidRPr="006A5113">
        <w:t xml:space="preserve">, </w:t>
      </w:r>
      <w:r w:rsidR="006A5113" w:rsidRPr="006A5113">
        <w:t xml:space="preserve">December 10, </w:t>
      </w:r>
      <w:r w:rsidRPr="006A5113">
        <w:t xml:space="preserve">1941 British battleship HMS </w:t>
      </w:r>
      <w:r w:rsidR="0084230A">
        <w:t>‘</w:t>
      </w:r>
      <w:r w:rsidRPr="006A5113">
        <w:t>Prince of Wales</w:t>
      </w:r>
      <w:r w:rsidR="0084230A">
        <w:t>’</w:t>
      </w:r>
      <w:r w:rsidR="0084230A">
        <w:fldChar w:fldCharType="begin"/>
      </w:r>
      <w:r w:rsidR="0084230A">
        <w:instrText xml:space="preserve"> XE "</w:instrText>
      </w:r>
      <w:r w:rsidR="0084230A" w:rsidRPr="00B016C9">
        <w:instrText>HMS ‘Prince of Wales’</w:instrText>
      </w:r>
      <w:r w:rsidR="0084230A">
        <w:instrText xml:space="preserve">" </w:instrText>
      </w:r>
      <w:r w:rsidR="0084230A">
        <w:fldChar w:fldCharType="end"/>
      </w:r>
      <w:r w:rsidRPr="006A5113">
        <w:t xml:space="preserve"> sinking after being hit by Japanese bombs and torpedoes.</w:t>
      </w:r>
      <w:r>
        <w:rPr>
          <w:rStyle w:val="EndnoteReference"/>
        </w:rPr>
        <w:endnoteReference w:id="1"/>
      </w:r>
    </w:p>
    <w:p w14:paraId="4EB7E87A" w14:textId="77777777" w:rsidR="006A5113" w:rsidRDefault="00597536" w:rsidP="00072488">
      <w:pPr>
        <w:pStyle w:val="Picture"/>
      </w:pPr>
      <w:r w:rsidRPr="006A5113">
        <w:rPr>
          <w:noProof/>
          <w:lang w:eastAsia="en-AU"/>
        </w:rPr>
        <w:drawing>
          <wp:inline distT="0" distB="0" distL="0" distR="0" wp14:anchorId="6C693F82" wp14:editId="1CB643FB">
            <wp:extent cx="5286375" cy="16764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1676400"/>
                    </a:xfrm>
                    <a:prstGeom prst="rect">
                      <a:avLst/>
                    </a:prstGeom>
                    <a:noFill/>
                  </pic:spPr>
                </pic:pic>
              </a:graphicData>
            </a:graphic>
          </wp:inline>
        </w:drawing>
      </w:r>
    </w:p>
    <w:p w14:paraId="005E721B" w14:textId="77777777" w:rsidR="00256868" w:rsidRDefault="006A5113" w:rsidP="006A5113">
      <w:pPr>
        <w:jc w:val="center"/>
      </w:pPr>
      <w:r>
        <w:rPr>
          <w:sz w:val="18"/>
        </w:rPr>
        <w:br w:type="page"/>
      </w:r>
    </w:p>
    <w:p w14:paraId="424C2ADC" w14:textId="77777777" w:rsidR="007B3290" w:rsidRDefault="007B3290" w:rsidP="00072488">
      <w:pPr>
        <w:pStyle w:val="BodyText"/>
      </w:pPr>
      <w:r>
        <w:lastRenderedPageBreak/>
        <w:t xml:space="preserve">By Boxing Day 1941, </w:t>
      </w:r>
      <w:smartTag w:uri="urn:schemas-microsoft-com:office:smarttags" w:element="place">
        <w:r>
          <w:t>Hong Kong</w:t>
        </w:r>
      </w:smartTag>
      <w:r w:rsidR="0084230A">
        <w:fldChar w:fldCharType="begin"/>
      </w:r>
      <w:r w:rsidR="0084230A">
        <w:instrText xml:space="preserve"> XE "</w:instrText>
      </w:r>
      <w:r w:rsidR="0084230A" w:rsidRPr="00B56B59">
        <w:instrText>Hong Kong</w:instrText>
      </w:r>
      <w:r w:rsidR="0084230A">
        <w:instrText xml:space="preserve">" </w:instrText>
      </w:r>
      <w:r w:rsidR="0084230A">
        <w:fldChar w:fldCharType="end"/>
      </w:r>
      <w:r>
        <w:t xml:space="preserve"> had fallen. By February 1942, </w:t>
      </w:r>
      <w:smartTag w:uri="urn:schemas-microsoft-com:office:smarttags" w:element="country-region">
        <w:r>
          <w:t>Singapore</w:t>
        </w:r>
      </w:smartTag>
      <w:r w:rsidR="0084230A">
        <w:fldChar w:fldCharType="begin"/>
      </w:r>
      <w:r w:rsidR="0084230A">
        <w:instrText xml:space="preserve"> XE "</w:instrText>
      </w:r>
      <w:smartTag w:uri="urn:schemas-microsoft-com:office:smarttags" w:element="country-region">
        <w:r w:rsidR="0084230A" w:rsidRPr="00D24DE0">
          <w:instrText>Singapore</w:instrText>
        </w:r>
      </w:smartTag>
      <w:r w:rsidR="0084230A">
        <w:instrText xml:space="preserve">" </w:instrText>
      </w:r>
      <w:r w:rsidR="0084230A">
        <w:fldChar w:fldCharType="end"/>
      </w:r>
      <w:r>
        <w:t xml:space="preserve"> had surrendered, the </w:t>
      </w:r>
      <w:r w:rsidR="00D77D22">
        <w:t xml:space="preserve">Australian Infantry Forces - </w:t>
      </w:r>
      <w:r>
        <w:t>AIF’s 8th Division had been captured, Japanese forces had landed on Timor</w:t>
      </w:r>
      <w:r w:rsidR="0084230A">
        <w:fldChar w:fldCharType="begin"/>
      </w:r>
      <w:r w:rsidR="0084230A">
        <w:instrText xml:space="preserve"> XE "</w:instrText>
      </w:r>
      <w:r w:rsidR="0084230A" w:rsidRPr="00D46C0E">
        <w:instrText>Timor</w:instrText>
      </w:r>
      <w:r w:rsidR="0084230A">
        <w:instrText xml:space="preserve">" </w:instrText>
      </w:r>
      <w:r w:rsidR="0084230A">
        <w:fldChar w:fldCharType="end"/>
      </w:r>
      <w:r>
        <w:t xml:space="preserve"> and Java</w:t>
      </w:r>
      <w:r w:rsidR="0084230A">
        <w:fldChar w:fldCharType="begin"/>
      </w:r>
      <w:r w:rsidR="0084230A">
        <w:instrText xml:space="preserve"> XE "</w:instrText>
      </w:r>
      <w:r w:rsidR="0084230A" w:rsidRPr="00722E46">
        <w:instrText>Java</w:instrText>
      </w:r>
      <w:r w:rsidR="0084230A">
        <w:instrText xml:space="preserve">" </w:instrText>
      </w:r>
      <w:r w:rsidR="0084230A">
        <w:fldChar w:fldCharType="end"/>
      </w:r>
      <w:r>
        <w:t xml:space="preserve">, </w:t>
      </w:r>
      <w:smartTag w:uri="urn:schemas-microsoft-com:office:smarttags" w:element="City">
        <w:r>
          <w:t>Darwin</w:t>
        </w:r>
      </w:smartTag>
      <w:r w:rsidR="0084230A">
        <w:fldChar w:fldCharType="begin"/>
      </w:r>
      <w:r w:rsidR="0084230A">
        <w:instrText xml:space="preserve"> XE "</w:instrText>
      </w:r>
      <w:r w:rsidR="0084230A" w:rsidRPr="008362CB">
        <w:instrText>Darwin</w:instrText>
      </w:r>
      <w:r w:rsidR="0084230A">
        <w:instrText xml:space="preserve">" </w:instrText>
      </w:r>
      <w:r w:rsidR="0084230A">
        <w:fldChar w:fldCharType="end"/>
      </w:r>
      <w:r>
        <w:t xml:space="preserve"> was under air attack, and the whole of </w:t>
      </w:r>
      <w:smartTag w:uri="urn:schemas-microsoft-com:office:smarttags" w:element="place">
        <w:smartTag w:uri="urn:schemas-microsoft-com:office:smarttags" w:element="country-region">
          <w:r>
            <w:t>Australia</w:t>
          </w:r>
        </w:smartTag>
      </w:smartTag>
      <w:r>
        <w:t xml:space="preserve"> had been mobilised.  To quote a war slogan of the day, </w:t>
      </w:r>
      <w:smartTag w:uri="urn:schemas-microsoft-com:office:smarttags" w:element="place">
        <w:smartTag w:uri="urn:schemas-microsoft-com:office:smarttags" w:element="country-region">
          <w:r>
            <w:t>Australia</w:t>
          </w:r>
        </w:smartTag>
      </w:smartTag>
      <w:r>
        <w:t xml:space="preserve"> faced stark choices: ‘It’s </w:t>
      </w:r>
      <w:r w:rsidR="006A5113">
        <w:t>F</w:t>
      </w:r>
      <w:r>
        <w:t xml:space="preserve">ight, </w:t>
      </w:r>
      <w:r w:rsidR="006A5113">
        <w:t>W</w:t>
      </w:r>
      <w:r>
        <w:t xml:space="preserve">ork or </w:t>
      </w:r>
      <w:r w:rsidR="006A5113">
        <w:t>P</w:t>
      </w:r>
      <w:r>
        <w:t>erish.’</w:t>
      </w:r>
    </w:p>
    <w:p w14:paraId="7F150479" w14:textId="77777777" w:rsidR="00256868" w:rsidRDefault="00256868" w:rsidP="00072488">
      <w:pPr>
        <w:pStyle w:val="BodyText"/>
      </w:pPr>
      <w:r>
        <w:t>John Curtin</w:t>
      </w:r>
      <w:r w:rsidR="0084230A">
        <w:fldChar w:fldCharType="begin"/>
      </w:r>
      <w:r w:rsidR="0084230A">
        <w:instrText xml:space="preserve"> XE "</w:instrText>
      </w:r>
      <w:r w:rsidR="0084230A" w:rsidRPr="003D3C92">
        <w:instrText>Curtin</w:instrText>
      </w:r>
      <w:r w:rsidR="0084230A">
        <w:instrText xml:space="preserve">" </w:instrText>
      </w:r>
      <w:r w:rsidR="0084230A">
        <w:fldChar w:fldCharType="end"/>
      </w:r>
      <w:r>
        <w:t xml:space="preserve"> – who had only been Prime Minster for eight weeks on December 7 – called this national crisis, a time of “</w:t>
      </w:r>
      <w:r w:rsidR="006A5113">
        <w:t>TOTAL WAR</w:t>
      </w:r>
      <w:r>
        <w:t>”.</w:t>
      </w:r>
    </w:p>
    <w:p w14:paraId="64599A47" w14:textId="50AB2F50" w:rsidR="006A5113" w:rsidRDefault="006A5113" w:rsidP="007648F8">
      <w:pPr>
        <w:pStyle w:val="Caption"/>
      </w:pPr>
      <w:r w:rsidRPr="006A5113">
        <w:t xml:space="preserve">Photo </w:t>
      </w:r>
      <w:r w:rsidR="007701A9">
        <w:t>5</w:t>
      </w:r>
      <w:r w:rsidR="00222578">
        <w:t xml:space="preserve">. </w:t>
      </w:r>
      <w:r w:rsidR="00022D3F">
        <w:t>M</w:t>
      </w:r>
      <w:r w:rsidRPr="006A5113">
        <w:t>essage</w:t>
      </w:r>
      <w:r w:rsidR="00022D3F">
        <w:t>s</w:t>
      </w:r>
      <w:r w:rsidRPr="006A5113">
        <w:t xml:space="preserve"> from John Curtin</w:t>
      </w:r>
      <w:r w:rsidR="0084230A">
        <w:fldChar w:fldCharType="begin"/>
      </w:r>
      <w:r w:rsidR="0084230A">
        <w:instrText xml:space="preserve"> XE "</w:instrText>
      </w:r>
      <w:r w:rsidR="0084230A" w:rsidRPr="003D3C92">
        <w:instrText>Curtin</w:instrText>
      </w:r>
      <w:r w:rsidR="0084230A">
        <w:instrText xml:space="preserve">" </w:instrText>
      </w:r>
      <w:r w:rsidR="0084230A">
        <w:fldChar w:fldCharType="end"/>
      </w:r>
      <w:r w:rsidRPr="006A5113">
        <w:t xml:space="preserve"> telling Australians to </w:t>
      </w:r>
      <w:r w:rsidR="00022D3F" w:rsidRPr="00022D3F">
        <w:t>encouraging everyone to contribute to the war effort. It also features a map of the Japanese advance though Asia and a list of rules that 'must' be obeyed.</w:t>
      </w:r>
      <w:r w:rsidRPr="006A5113">
        <w:t>.</w:t>
      </w:r>
      <w:r w:rsidRPr="006A5113">
        <w:rPr>
          <w:rStyle w:val="EndnoteReference"/>
          <w:iCs/>
        </w:rPr>
        <w:endnoteReference w:id="2"/>
      </w:r>
      <w:r w:rsidR="00022D3F">
        <w:rPr>
          <w:rStyle w:val="EndnoteReference"/>
          <w:iCs/>
        </w:rPr>
        <w:endnoteReference w:id="3"/>
      </w:r>
      <w:r w:rsidRPr="006A5113">
        <w:t xml:space="preserve"> </w:t>
      </w:r>
    </w:p>
    <w:p w14:paraId="5C808D9A" w14:textId="77777777" w:rsidR="00022D3F" w:rsidRDefault="00022D3F" w:rsidP="007648F8">
      <w:pPr>
        <w:pStyle w:val="Caption"/>
        <w:sectPr w:rsidR="00022D3F" w:rsidSect="004D6942">
          <w:endnotePr>
            <w:numFmt w:val="decimal"/>
          </w:endnotePr>
          <w:type w:val="continuous"/>
          <w:pgSz w:w="11907" w:h="16840" w:code="9"/>
          <w:pgMar w:top="1440" w:right="1077" w:bottom="1701" w:left="1077" w:header="720" w:footer="1077" w:gutter="720"/>
          <w:cols w:space="720"/>
        </w:sectPr>
      </w:pPr>
    </w:p>
    <w:p w14:paraId="4AC537CB" w14:textId="77777777" w:rsidR="00DC31EB" w:rsidRDefault="00597536" w:rsidP="00072488">
      <w:pPr>
        <w:pStyle w:val="Picture"/>
      </w:pPr>
      <w:r w:rsidRPr="006A5113">
        <w:rPr>
          <w:noProof/>
          <w:lang w:eastAsia="en-AU"/>
        </w:rPr>
        <w:drawing>
          <wp:inline distT="0" distB="0" distL="0" distR="0" wp14:anchorId="175AC170" wp14:editId="0FBBA395">
            <wp:extent cx="2779697" cy="4734023"/>
            <wp:effectExtent l="0" t="0" r="190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0127" cy="4751786"/>
                    </a:xfrm>
                    <a:prstGeom prst="rect">
                      <a:avLst/>
                    </a:prstGeom>
                    <a:noFill/>
                  </pic:spPr>
                </pic:pic>
              </a:graphicData>
            </a:graphic>
          </wp:inline>
        </w:drawing>
      </w:r>
    </w:p>
    <w:p w14:paraId="0AFA4157" w14:textId="77777777" w:rsidR="00DC31EB" w:rsidRDefault="00DC31EB" w:rsidP="00DC31EB"/>
    <w:p w14:paraId="3DA94ADF" w14:textId="77777777" w:rsidR="00022D3F" w:rsidRDefault="00A829D2" w:rsidP="00DC31EB">
      <w:pPr>
        <w:rPr>
          <w:rFonts w:ascii="Arial" w:hAnsi="Arial" w:cs="Arial"/>
          <w:color w:val="000000"/>
          <w:sz w:val="18"/>
          <w:szCs w:val="18"/>
        </w:rPr>
        <w:sectPr w:rsidR="00022D3F" w:rsidSect="00022D3F">
          <w:endnotePr>
            <w:numFmt w:val="decimal"/>
          </w:endnotePr>
          <w:type w:val="continuous"/>
          <w:pgSz w:w="11907" w:h="16840" w:code="9"/>
          <w:pgMar w:top="1440" w:right="1077" w:bottom="1701" w:left="1077" w:header="720" w:footer="1077" w:gutter="720"/>
          <w:cols w:num="2" w:space="719"/>
        </w:sectPr>
      </w:pPr>
      <w:r w:rsidRPr="00022D3F">
        <w:rPr>
          <w:noProof/>
          <w:lang w:eastAsia="en-AU"/>
        </w:rPr>
        <w:drawing>
          <wp:inline distT="0" distB="0" distL="0" distR="0" wp14:anchorId="2C7F3FF4" wp14:editId="28C54FA8">
            <wp:extent cx="2352675" cy="63436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75" cy="6343650"/>
                    </a:xfrm>
                    <a:prstGeom prst="rect">
                      <a:avLst/>
                    </a:prstGeom>
                    <a:noFill/>
                  </pic:spPr>
                </pic:pic>
              </a:graphicData>
            </a:graphic>
          </wp:inline>
        </w:drawing>
      </w:r>
    </w:p>
    <w:p w14:paraId="22AA238E" w14:textId="77777777" w:rsidR="00DC31EB" w:rsidRPr="004169F9" w:rsidRDefault="00DC31EB" w:rsidP="00DC31EB">
      <w:pPr>
        <w:rPr>
          <w:rFonts w:ascii="Arial" w:hAnsi="Arial" w:cs="Arial"/>
          <w:color w:val="000000"/>
          <w:sz w:val="18"/>
          <w:szCs w:val="18"/>
        </w:rPr>
      </w:pPr>
      <w:r w:rsidRPr="004169F9">
        <w:rPr>
          <w:rFonts w:ascii="Arial" w:hAnsi="Arial" w:cs="Arial"/>
          <w:color w:val="000000"/>
          <w:sz w:val="18"/>
          <w:szCs w:val="18"/>
        </w:rPr>
        <w:t xml:space="preserve"> </w:t>
      </w:r>
    </w:p>
    <w:p w14:paraId="7422D08E" w14:textId="77777777" w:rsidR="00022D3F" w:rsidRDefault="00022D3F" w:rsidP="00DC31EB">
      <w:pPr>
        <w:rPr>
          <w:rFonts w:ascii="Arial" w:hAnsi="Arial" w:cs="Arial"/>
          <w:color w:val="000000"/>
          <w:sz w:val="18"/>
          <w:szCs w:val="18"/>
        </w:rPr>
        <w:sectPr w:rsidR="00022D3F" w:rsidSect="00022D3F">
          <w:endnotePr>
            <w:numFmt w:val="decimal"/>
          </w:endnotePr>
          <w:type w:val="continuous"/>
          <w:pgSz w:w="11907" w:h="16840" w:code="9"/>
          <w:pgMar w:top="1440" w:right="1077" w:bottom="1701" w:left="1077" w:header="720" w:footer="1077" w:gutter="720"/>
          <w:cols w:num="2" w:space="720"/>
        </w:sectPr>
      </w:pPr>
    </w:p>
    <w:p w14:paraId="76A7CCD9" w14:textId="77777777" w:rsidR="00022D3F" w:rsidRPr="00732FE8" w:rsidRDefault="00022D3F" w:rsidP="007648F8">
      <w:pPr>
        <w:pStyle w:val="Caption"/>
      </w:pPr>
      <w:r>
        <w:rPr>
          <w:rFonts w:ascii="Arial" w:hAnsi="Arial" w:cs="Arial"/>
          <w:color w:val="000000"/>
          <w:sz w:val="18"/>
          <w:szCs w:val="18"/>
        </w:rPr>
        <w:br w:type="column"/>
      </w:r>
      <w:r w:rsidRPr="00732FE8">
        <w:lastRenderedPageBreak/>
        <w:t xml:space="preserve">Photo </w:t>
      </w:r>
      <w:r w:rsidR="007701A9">
        <w:t>6</w:t>
      </w:r>
      <w:r w:rsidR="00177C71">
        <w:t>.</w:t>
      </w:r>
      <w:r w:rsidRPr="00732FE8">
        <w:t xml:space="preserve"> </w:t>
      </w:r>
      <w:smartTag w:uri="urn:schemas-microsoft-com:office:smarttags" w:element="country-region">
        <w:r w:rsidRPr="00732FE8">
          <w:t>Australia</w:t>
        </w:r>
      </w:smartTag>
      <w:r w:rsidRPr="00732FE8">
        <w:t xml:space="preserve"> Declares War On </w:t>
      </w:r>
      <w:smartTag w:uri="urn:schemas-microsoft-com:office:smarttags" w:element="place">
        <w:smartTag w:uri="urn:schemas-microsoft-com:office:smarttags" w:element="country-region">
          <w:r w:rsidRPr="00732FE8">
            <w:t>Japan</w:t>
          </w:r>
        </w:smartTag>
      </w:smartTag>
      <w:r w:rsidRPr="00732FE8">
        <w:rPr>
          <w:rStyle w:val="EndnoteReference"/>
          <w:iCs/>
        </w:rPr>
        <w:endnoteReference w:id="4"/>
      </w:r>
    </w:p>
    <w:p w14:paraId="1E6A8503" w14:textId="77777777" w:rsidR="00022D3F" w:rsidRDefault="00597536" w:rsidP="00072488">
      <w:pPr>
        <w:pStyle w:val="Picture"/>
      </w:pPr>
      <w:r>
        <w:rPr>
          <w:noProof/>
          <w:lang w:eastAsia="en-AU"/>
        </w:rPr>
        <w:drawing>
          <wp:inline distT="0" distB="0" distL="0" distR="0" wp14:anchorId="348D959B" wp14:editId="36B13047">
            <wp:extent cx="5498253" cy="3411845"/>
            <wp:effectExtent l="0" t="0" r="762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20">
                      <a:extLst>
                        <a:ext uri="{28A0092B-C50C-407E-A947-70E740481C1C}">
                          <a14:useLocalDpi xmlns:a14="http://schemas.microsoft.com/office/drawing/2010/main" val="0"/>
                        </a:ext>
                      </a:extLst>
                    </a:blip>
                    <a:srcRect l="1425" t="9205" r="1125" b="10990"/>
                    <a:stretch/>
                  </pic:blipFill>
                  <pic:spPr bwMode="auto">
                    <a:xfrm>
                      <a:off x="0" y="0"/>
                      <a:ext cx="5500108" cy="3412996"/>
                    </a:xfrm>
                    <a:prstGeom prst="rect">
                      <a:avLst/>
                    </a:prstGeom>
                    <a:noFill/>
                    <a:ln>
                      <a:noFill/>
                    </a:ln>
                    <a:extLst>
                      <a:ext uri="{53640926-AAD7-44D8-BBD7-CCE9431645EC}">
                        <a14:shadowObscured xmlns:a14="http://schemas.microsoft.com/office/drawing/2010/main"/>
                      </a:ext>
                    </a:extLst>
                  </pic:spPr>
                </pic:pic>
              </a:graphicData>
            </a:graphic>
          </wp:inline>
        </w:drawing>
      </w:r>
    </w:p>
    <w:p w14:paraId="777D9862" w14:textId="77777777" w:rsidR="00732FE8" w:rsidRDefault="00022D3F" w:rsidP="00072488">
      <w:pPr>
        <w:pStyle w:val="BodyText"/>
      </w:pPr>
      <w:smartTag w:uri="urn:schemas-microsoft-com:office:smarttags" w:element="country-region">
        <w:r w:rsidRPr="00732FE8">
          <w:t>Australia</w:t>
        </w:r>
      </w:smartTag>
      <w:r w:rsidRPr="00732FE8">
        <w:t xml:space="preserve"> Declares War On </w:t>
      </w:r>
      <w:smartTag w:uri="urn:schemas-microsoft-com:office:smarttags" w:element="place">
        <w:smartTag w:uri="urn:schemas-microsoft-com:office:smarttags" w:element="country-region">
          <w:r w:rsidRPr="00732FE8">
            <w:t>Japan</w:t>
          </w:r>
        </w:smartTag>
      </w:smartTag>
      <w:r>
        <w:t xml:space="preserve"> 1941</w:t>
      </w:r>
      <w:r w:rsidRPr="00732FE8">
        <w:t>. The Governor General (Lord Gowrie</w:t>
      </w:r>
      <w:r w:rsidR="0084230A">
        <w:fldChar w:fldCharType="begin"/>
      </w:r>
      <w:r w:rsidR="0084230A">
        <w:instrText xml:space="preserve"> XE "</w:instrText>
      </w:r>
      <w:r w:rsidR="0084230A" w:rsidRPr="00E336DE">
        <w:instrText>Lord Gowrie</w:instrText>
      </w:r>
      <w:r w:rsidR="0084230A">
        <w:instrText xml:space="preserve">" </w:instrText>
      </w:r>
      <w:r w:rsidR="0084230A">
        <w:fldChar w:fldCharType="end"/>
      </w:r>
      <w:r w:rsidRPr="00732FE8">
        <w:t>) reading the proclamation announcing that ‘</w:t>
      </w:r>
      <w:smartTag w:uri="urn:schemas-microsoft-com:office:smarttags" w:element="country-region">
        <w:r w:rsidRPr="00732FE8">
          <w:t>Australia</w:t>
        </w:r>
      </w:smartTag>
      <w:r w:rsidRPr="00732FE8">
        <w:t xml:space="preserve"> </w:t>
      </w:r>
      <w:r>
        <w:t>i</w:t>
      </w:r>
      <w:r w:rsidRPr="00732FE8">
        <w:t xml:space="preserve">s </w:t>
      </w:r>
      <w:r>
        <w:t>a</w:t>
      </w:r>
      <w:r w:rsidRPr="00732FE8">
        <w:t xml:space="preserve">t </w:t>
      </w:r>
      <w:r>
        <w:t>w</w:t>
      </w:r>
      <w:r w:rsidRPr="00732FE8">
        <w:t xml:space="preserve">ar </w:t>
      </w:r>
      <w:r>
        <w:t>w</w:t>
      </w:r>
      <w:r w:rsidRPr="00732FE8">
        <w:t xml:space="preserve">ith </w:t>
      </w:r>
      <w:smartTag w:uri="urn:schemas-microsoft-com:office:smarttags" w:element="place">
        <w:smartTag w:uri="urn:schemas-microsoft-com:office:smarttags" w:element="country-region">
          <w:r w:rsidRPr="00732FE8">
            <w:t>Japan</w:t>
          </w:r>
        </w:smartTag>
      </w:smartTag>
      <w:r w:rsidRPr="00732FE8">
        <w:t xml:space="preserve">’. From Left: The Secretary, Prime Minister's Department (Mr. F. Strahan), Minister </w:t>
      </w:r>
      <w:r>
        <w:t>f</w:t>
      </w:r>
      <w:r w:rsidRPr="00732FE8">
        <w:t xml:space="preserve">or </w:t>
      </w:r>
      <w:r>
        <w:t>t</w:t>
      </w:r>
      <w:r w:rsidRPr="00732FE8">
        <w:t>he Army (Mr. Forde</w:t>
      </w:r>
      <w:r w:rsidR="0061533B">
        <w:fldChar w:fldCharType="begin"/>
      </w:r>
      <w:r w:rsidR="0061533B">
        <w:instrText xml:space="preserve"> XE "</w:instrText>
      </w:r>
      <w:r w:rsidR="0061533B" w:rsidRPr="000B3CA6">
        <w:instrText>Forde</w:instrText>
      </w:r>
      <w:r w:rsidR="0061533B">
        <w:instrText xml:space="preserve">" </w:instrText>
      </w:r>
      <w:r w:rsidR="0061533B">
        <w:fldChar w:fldCharType="end"/>
      </w:r>
      <w:r w:rsidRPr="00732FE8">
        <w:t>), Prime Minister (Mr. Curtin</w:t>
      </w:r>
      <w:r w:rsidR="0084230A">
        <w:fldChar w:fldCharType="begin"/>
      </w:r>
      <w:r w:rsidR="0084230A">
        <w:instrText xml:space="preserve"> XE "</w:instrText>
      </w:r>
      <w:r w:rsidR="0084230A" w:rsidRPr="003D3C92">
        <w:instrText>Curtin</w:instrText>
      </w:r>
      <w:r w:rsidR="0084230A">
        <w:instrText xml:space="preserve">" </w:instrText>
      </w:r>
      <w:r w:rsidR="0084230A">
        <w:fldChar w:fldCharType="end"/>
      </w:r>
      <w:r w:rsidRPr="00732FE8">
        <w:t xml:space="preserve">) and Lord Gowrie.  </w:t>
      </w:r>
      <w:r w:rsidR="00732FE8">
        <w:t xml:space="preserve"> </w:t>
      </w:r>
    </w:p>
    <w:p w14:paraId="284BCEB4" w14:textId="77777777" w:rsidR="00DC31EB" w:rsidRDefault="00022D3F" w:rsidP="00022D3F">
      <w:pPr>
        <w:pStyle w:val="Heading7"/>
        <w:framePr w:wrap="around"/>
      </w:pPr>
      <w:r>
        <w:t>American-British-Dutch-Australian (ABDA) Command</w:t>
      </w:r>
      <w:r w:rsidR="0061533B">
        <w:fldChar w:fldCharType="begin"/>
      </w:r>
      <w:r w:rsidR="0061533B">
        <w:instrText xml:space="preserve"> XE "</w:instrText>
      </w:r>
      <w:r w:rsidR="0061533B" w:rsidRPr="00E54FCD">
        <w:instrText>American-British-Dutch-Australian (ABDA) Command</w:instrText>
      </w:r>
      <w:r w:rsidR="0061533B">
        <w:instrText xml:space="preserve">" </w:instrText>
      </w:r>
      <w:r w:rsidR="0061533B">
        <w:fldChar w:fldCharType="end"/>
      </w:r>
    </w:p>
    <w:p w14:paraId="7F45A6D4" w14:textId="77777777" w:rsidR="00022D3F" w:rsidRPr="000528EE" w:rsidRDefault="00022D3F" w:rsidP="00072488">
      <w:pPr>
        <w:pStyle w:val="BodyText"/>
      </w:pPr>
      <w:r>
        <w:t xml:space="preserve">With </w:t>
      </w:r>
      <w:smartTag w:uri="urn:schemas-microsoft-com:office:smarttags" w:element="country-region">
        <w:r>
          <w:t>America</w:t>
        </w:r>
      </w:smartTag>
      <w:r>
        <w:t xml:space="preserve"> now drawn into the war</w:t>
      </w:r>
      <w:r w:rsidR="000528EE">
        <w:t xml:space="preserve">, the Allies needed to establish a command structure to repulse this new attack in the </w:t>
      </w:r>
      <w:smartTag w:uri="urn:schemas-microsoft-com:office:smarttags" w:element="place">
        <w:r w:rsidR="000528EE">
          <w:t>Far East</w:t>
        </w:r>
      </w:smartTag>
      <w:r w:rsidR="000528EE">
        <w:t xml:space="preserve">. </w:t>
      </w:r>
      <w:r w:rsidR="000528EE" w:rsidRPr="000528EE">
        <w:t>Efforts to organise th</w:t>
      </w:r>
      <w:r w:rsidR="000528EE">
        <w:t>is</w:t>
      </w:r>
      <w:r w:rsidR="000528EE" w:rsidRPr="000528EE">
        <w:t xml:space="preserve"> </w:t>
      </w:r>
      <w:r w:rsidR="000528EE">
        <w:t>new American-British-Dutch-Australian (ABDA) Command</w:t>
      </w:r>
      <w:r w:rsidR="0061533B">
        <w:fldChar w:fldCharType="begin"/>
      </w:r>
      <w:r w:rsidR="0061533B">
        <w:instrText xml:space="preserve"> XE "</w:instrText>
      </w:r>
      <w:r w:rsidR="0061533B" w:rsidRPr="00E54FCD">
        <w:instrText>American-British-Dutch-Australian (ABDA) Command</w:instrText>
      </w:r>
      <w:r w:rsidR="0061533B">
        <w:instrText xml:space="preserve">" </w:instrText>
      </w:r>
      <w:r w:rsidR="0061533B">
        <w:fldChar w:fldCharType="end"/>
      </w:r>
      <w:r w:rsidR="000528EE">
        <w:t xml:space="preserve"> </w:t>
      </w:r>
      <w:r w:rsidR="000528EE" w:rsidRPr="000528EE">
        <w:t xml:space="preserve">began </w:t>
      </w:r>
      <w:r w:rsidR="000528EE">
        <w:t>o</w:t>
      </w:r>
      <w:r w:rsidR="000528EE" w:rsidRPr="000528EE">
        <w:t xml:space="preserve">n December 29, </w:t>
      </w:r>
      <w:r w:rsidR="000528EE">
        <w:t xml:space="preserve">1941 when </w:t>
      </w:r>
      <w:r w:rsidR="000528EE" w:rsidRPr="000528EE">
        <w:t>Winston Churchill</w:t>
      </w:r>
      <w:r w:rsidR="00363D17">
        <w:fldChar w:fldCharType="begin"/>
      </w:r>
      <w:r w:rsidR="00363D17">
        <w:instrText xml:space="preserve"> XE "</w:instrText>
      </w:r>
      <w:r w:rsidR="00363D17" w:rsidRPr="00252B27">
        <w:rPr>
          <w:sz w:val="20"/>
        </w:rPr>
        <w:instrText>Churchill</w:instrText>
      </w:r>
      <w:r w:rsidR="00363D17">
        <w:instrText xml:space="preserve">" </w:instrText>
      </w:r>
      <w:r w:rsidR="00363D17">
        <w:fldChar w:fldCharType="end"/>
      </w:r>
      <w:r w:rsidR="000528EE" w:rsidRPr="000528EE">
        <w:t xml:space="preserve"> said that it had been agreed </w:t>
      </w:r>
      <w:r w:rsidR="000528EE">
        <w:t>General Sir Archibald Wavell</w:t>
      </w:r>
      <w:r w:rsidR="0061533B">
        <w:fldChar w:fldCharType="begin"/>
      </w:r>
      <w:r w:rsidR="0061533B">
        <w:instrText xml:space="preserve"> XE "</w:instrText>
      </w:r>
      <w:r w:rsidR="0061533B" w:rsidRPr="003A4255">
        <w:instrText>Wavell</w:instrText>
      </w:r>
      <w:r w:rsidR="0061533B">
        <w:instrText xml:space="preserve">" </w:instrText>
      </w:r>
      <w:r w:rsidR="0061533B">
        <w:fldChar w:fldCharType="end"/>
      </w:r>
      <w:r w:rsidR="000528EE" w:rsidRPr="000528EE">
        <w:t xml:space="preserve"> would be supreme commander</w:t>
      </w:r>
      <w:r w:rsidR="000528EE">
        <w:t xml:space="preserve">. </w:t>
      </w:r>
      <w:r w:rsidR="000528EE" w:rsidRPr="000528EE">
        <w:t xml:space="preserve">Wavell then held the position of British Commander-in-Chief </w:t>
      </w:r>
      <w:smartTag w:uri="urn:schemas-microsoft-com:office:smarttags" w:element="country-region">
        <w:smartTag w:uri="urn:schemas-microsoft-com:office:smarttags" w:element="place">
          <w:r w:rsidR="000528EE" w:rsidRPr="000528EE">
            <w:t>India</w:t>
          </w:r>
        </w:smartTag>
      </w:smartTag>
      <w:r w:rsidR="008B6D13">
        <w:fldChar w:fldCharType="begin"/>
      </w:r>
      <w:r w:rsidR="008B6D13">
        <w:instrText xml:space="preserve"> XE "</w:instrText>
      </w:r>
      <w:smartTag w:uri="urn:schemas-microsoft-com:office:smarttags" w:element="country-region">
        <w:r w:rsidR="008B6D13" w:rsidRPr="00FC05D6">
          <w:instrText>India</w:instrText>
        </w:r>
      </w:smartTag>
      <w:r w:rsidR="008B6D13">
        <w:instrText xml:space="preserve">" </w:instrText>
      </w:r>
      <w:r w:rsidR="008B6D13">
        <w:fldChar w:fldCharType="end"/>
      </w:r>
      <w:r w:rsidR="000528EE">
        <w:t>.</w:t>
      </w:r>
    </w:p>
    <w:p w14:paraId="2E1E123F" w14:textId="77777777" w:rsidR="00DC31EB" w:rsidRDefault="00DC31EB" w:rsidP="00072488">
      <w:pPr>
        <w:pStyle w:val="BodyText"/>
      </w:pPr>
      <w:r>
        <w:t>The American-British-Dutch-Australian (ABDA) Command</w:t>
      </w:r>
      <w:r w:rsidR="0061533B">
        <w:fldChar w:fldCharType="begin"/>
      </w:r>
      <w:r w:rsidR="0061533B">
        <w:instrText xml:space="preserve"> XE "</w:instrText>
      </w:r>
      <w:r w:rsidR="0061533B" w:rsidRPr="00E54FCD">
        <w:instrText>American-British-Dutch-Australian (ABDA) Command</w:instrText>
      </w:r>
      <w:r w:rsidR="0061533B">
        <w:instrText xml:space="preserve">" </w:instrText>
      </w:r>
      <w:r w:rsidR="0061533B">
        <w:fldChar w:fldCharType="end"/>
      </w:r>
      <w:r>
        <w:t>, code name ABDACOM</w:t>
      </w:r>
      <w:r w:rsidR="0061533B">
        <w:fldChar w:fldCharType="begin"/>
      </w:r>
      <w:r w:rsidR="0061533B">
        <w:instrText xml:space="preserve"> XE "</w:instrText>
      </w:r>
      <w:r w:rsidR="0061533B" w:rsidRPr="004D5D46">
        <w:instrText>ABDACOM</w:instrText>
      </w:r>
      <w:r w:rsidR="0061533B">
        <w:instrText xml:space="preserve">" </w:instrText>
      </w:r>
      <w:r w:rsidR="0061533B">
        <w:fldChar w:fldCharType="end"/>
      </w:r>
      <w:r>
        <w:t xml:space="preserve">, was a short-lived, supreme command for all Allied forces in </w:t>
      </w:r>
      <w:smartTag w:uri="urn:schemas-microsoft-com:office:smarttags" w:element="place">
        <w:r>
          <w:t>South East Asia</w:t>
        </w:r>
      </w:smartTag>
      <w:r w:rsidR="000528EE">
        <w:t>.</w:t>
      </w:r>
      <w:r>
        <w:t xml:space="preserve"> The main objective of the command, led by General Sir Archibald Wavell</w:t>
      </w:r>
      <w:r w:rsidR="0061533B">
        <w:fldChar w:fldCharType="begin"/>
      </w:r>
      <w:r w:rsidR="0061533B">
        <w:instrText xml:space="preserve"> XE "</w:instrText>
      </w:r>
      <w:r w:rsidR="0061533B" w:rsidRPr="003A4255">
        <w:instrText>Wavell</w:instrText>
      </w:r>
      <w:r w:rsidR="0061533B">
        <w:instrText xml:space="preserve">" </w:instrText>
      </w:r>
      <w:r w:rsidR="0061533B">
        <w:fldChar w:fldCharType="end"/>
      </w:r>
      <w:r>
        <w:t>, was to maintain control of the "Malay Barrier" (or "East Indies Barrier"), a notional line running down the Malayan Peninsula, through Singapore</w:t>
      </w:r>
      <w:r w:rsidR="0084230A">
        <w:fldChar w:fldCharType="begin"/>
      </w:r>
      <w:r w:rsidR="0084230A">
        <w:instrText xml:space="preserve"> XE "</w:instrText>
      </w:r>
      <w:r w:rsidR="0084230A" w:rsidRPr="00D24DE0">
        <w:instrText>Singapore</w:instrText>
      </w:r>
      <w:r w:rsidR="0084230A">
        <w:instrText xml:space="preserve">" </w:instrText>
      </w:r>
      <w:r w:rsidR="0084230A">
        <w:fldChar w:fldCharType="end"/>
      </w:r>
      <w:r>
        <w:t xml:space="preserve"> and the southernmost islands of Dutch East Indies</w:t>
      </w:r>
      <w:r w:rsidR="0061533B">
        <w:fldChar w:fldCharType="begin"/>
      </w:r>
      <w:r w:rsidR="0061533B">
        <w:instrText xml:space="preserve"> XE "</w:instrText>
      </w:r>
      <w:r w:rsidR="0061533B" w:rsidRPr="00606DA2">
        <w:instrText>Dutch East Indies</w:instrText>
      </w:r>
      <w:r w:rsidR="0061533B">
        <w:instrText xml:space="preserve">" </w:instrText>
      </w:r>
      <w:r w:rsidR="0061533B">
        <w:fldChar w:fldCharType="end"/>
      </w:r>
      <w:r>
        <w:t xml:space="preserve">. </w:t>
      </w:r>
    </w:p>
    <w:p w14:paraId="52AEBED9" w14:textId="77777777" w:rsidR="00DC31EB" w:rsidRDefault="00DC31EB" w:rsidP="00072488">
      <w:pPr>
        <w:pStyle w:val="BodyText"/>
      </w:pPr>
      <w:r>
        <w:t>Although ABDACOM</w:t>
      </w:r>
      <w:r w:rsidR="0061533B">
        <w:fldChar w:fldCharType="begin"/>
      </w:r>
      <w:r w:rsidR="0061533B">
        <w:instrText xml:space="preserve"> XE "</w:instrText>
      </w:r>
      <w:r w:rsidR="0061533B" w:rsidRPr="004D5D46">
        <w:instrText>ABDACOM</w:instrText>
      </w:r>
      <w:r w:rsidR="0061533B">
        <w:instrText xml:space="preserve">" </w:instrText>
      </w:r>
      <w:r w:rsidR="0061533B">
        <w:fldChar w:fldCharType="end"/>
      </w:r>
      <w:r>
        <w:t xml:space="preserve"> was only in existence for a few weeks, and it presided over one defeat after another, it did provide some useful lessons for combined Allied commands later in the war.</w:t>
      </w:r>
    </w:p>
    <w:p w14:paraId="14DC5B02" w14:textId="77777777" w:rsidR="000528EE" w:rsidRPr="000528EE" w:rsidRDefault="000528EE" w:rsidP="007648F8">
      <w:pPr>
        <w:pStyle w:val="Caption"/>
      </w:pPr>
      <w:r>
        <w:br w:type="page"/>
      </w:r>
      <w:r w:rsidRPr="000528EE">
        <w:lastRenderedPageBreak/>
        <w:t xml:space="preserve">Figure </w:t>
      </w:r>
      <w:fldSimple w:instr=" SEQ Figure \* ARABIC ">
        <w:r w:rsidR="0022675A">
          <w:rPr>
            <w:noProof/>
          </w:rPr>
          <w:t>1</w:t>
        </w:r>
      </w:fldSimple>
      <w:r w:rsidRPr="000528EE">
        <w:t>. ABDACOM</w:t>
      </w:r>
      <w:r w:rsidR="0061533B">
        <w:fldChar w:fldCharType="begin"/>
      </w:r>
      <w:r w:rsidR="0061533B">
        <w:instrText xml:space="preserve"> XE "</w:instrText>
      </w:r>
      <w:r w:rsidR="0061533B" w:rsidRPr="004D5D46">
        <w:instrText>ABDACOM</w:instrText>
      </w:r>
      <w:r w:rsidR="0061533B">
        <w:instrText xml:space="preserve">" </w:instrText>
      </w:r>
      <w:r w:rsidR="0061533B">
        <w:fldChar w:fldCharType="end"/>
      </w:r>
      <w:r w:rsidRPr="000528EE">
        <w:t xml:space="preserve"> Area January – February 1942.</w:t>
      </w:r>
    </w:p>
    <w:p w14:paraId="649C1CD6" w14:textId="77777777" w:rsidR="00DC31EB" w:rsidRDefault="00597536" w:rsidP="00072488">
      <w:pPr>
        <w:pStyle w:val="Picture"/>
      </w:pPr>
      <w:r>
        <w:rPr>
          <w:noProof/>
          <w:lang w:eastAsia="en-AU"/>
        </w:rPr>
        <w:drawing>
          <wp:inline distT="0" distB="0" distL="0" distR="0" wp14:anchorId="4695ECE2" wp14:editId="00AD72D2">
            <wp:extent cx="5449570" cy="712914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9570" cy="7129145"/>
                    </a:xfrm>
                    <a:prstGeom prst="rect">
                      <a:avLst/>
                    </a:prstGeom>
                    <a:noFill/>
                  </pic:spPr>
                </pic:pic>
              </a:graphicData>
            </a:graphic>
          </wp:inline>
        </w:drawing>
      </w:r>
    </w:p>
    <w:p w14:paraId="540B3806" w14:textId="77777777" w:rsidR="000528EE" w:rsidRDefault="00DC31EB" w:rsidP="00072488">
      <w:pPr>
        <w:pStyle w:val="BodyText"/>
      </w:pPr>
      <w:r>
        <w:t xml:space="preserve">The story of the formation of the </w:t>
      </w:r>
      <w:r w:rsidRPr="004418B9">
        <w:t>American-British-Dutch-Australian (ABDA) Command</w:t>
      </w:r>
      <w:r w:rsidR="0061533B">
        <w:fldChar w:fldCharType="begin"/>
      </w:r>
      <w:r w:rsidR="0061533B">
        <w:instrText xml:space="preserve"> XE "</w:instrText>
      </w:r>
      <w:r w:rsidR="0061533B" w:rsidRPr="00E54FCD">
        <w:instrText>American-British-Dutch-Australian (ABDA) Command</w:instrText>
      </w:r>
      <w:r w:rsidR="0061533B">
        <w:instrText xml:space="preserve">" </w:instrText>
      </w:r>
      <w:r w:rsidR="0061533B">
        <w:fldChar w:fldCharType="end"/>
      </w:r>
      <w:r w:rsidR="000528EE">
        <w:t xml:space="preserve"> </w:t>
      </w:r>
      <w:r>
        <w:t>in Dec</w:t>
      </w:r>
      <w:r w:rsidR="000528EE">
        <w:t>ember</w:t>
      </w:r>
      <w:r>
        <w:t xml:space="preserve"> 1941 following the Japanese attacks in the Pacific is covered in the next chapter. </w:t>
      </w:r>
    </w:p>
    <w:p w14:paraId="4D7128CD" w14:textId="77777777" w:rsidR="00CC3ECA" w:rsidRDefault="00DC31EB" w:rsidP="00072488">
      <w:pPr>
        <w:pStyle w:val="BodyText"/>
      </w:pPr>
      <w:r>
        <w:t xml:space="preserve">With </w:t>
      </w:r>
      <w:r w:rsidR="0061533B">
        <w:t>MacArthur</w:t>
      </w:r>
      <w:r w:rsidR="0061533B">
        <w:fldChar w:fldCharType="begin"/>
      </w:r>
      <w:r w:rsidR="0061533B">
        <w:instrText xml:space="preserve"> XE "</w:instrText>
      </w:r>
      <w:r w:rsidR="0061533B" w:rsidRPr="00EC3B95">
        <w:instrText>MacArthur</w:instrText>
      </w:r>
      <w:r w:rsidR="0061533B">
        <w:instrText xml:space="preserve">" </w:instrText>
      </w:r>
      <w:r w:rsidR="0061533B">
        <w:fldChar w:fldCharType="end"/>
      </w:r>
      <w:r>
        <w:t xml:space="preserve">’s arrival </w:t>
      </w:r>
      <w:r w:rsidR="000528EE">
        <w:t xml:space="preserve">in </w:t>
      </w:r>
      <w:smartTag w:uri="urn:schemas-microsoft-com:office:smarttags" w:element="country-region">
        <w:smartTag w:uri="urn:schemas-microsoft-com:office:smarttags" w:element="place">
          <w:r w:rsidR="00FE3A24">
            <w:t>Australia</w:t>
          </w:r>
        </w:smartTag>
      </w:smartTag>
      <w:r w:rsidR="00FE3A24">
        <w:t xml:space="preserve"> in </w:t>
      </w:r>
      <w:r w:rsidR="000528EE">
        <w:t xml:space="preserve">March 1942 </w:t>
      </w:r>
      <w:r>
        <w:t xml:space="preserve">and </w:t>
      </w:r>
      <w:r w:rsidR="00FE3A24">
        <w:t>his appointment as</w:t>
      </w:r>
      <w:r w:rsidR="000528EE">
        <w:t xml:space="preserve"> s</w:t>
      </w:r>
      <w:r>
        <w:t>upreme command</w:t>
      </w:r>
      <w:r w:rsidR="00FE3A24">
        <w:t>er</w:t>
      </w:r>
      <w:r>
        <w:t xml:space="preserve">, </w:t>
      </w:r>
      <w:r w:rsidRPr="004418B9">
        <w:t>ABDACOM</w:t>
      </w:r>
      <w:r w:rsidR="0061533B">
        <w:fldChar w:fldCharType="begin"/>
      </w:r>
      <w:r w:rsidR="0061533B">
        <w:instrText xml:space="preserve"> XE "</w:instrText>
      </w:r>
      <w:r w:rsidR="0061533B" w:rsidRPr="004D5D46">
        <w:instrText>ABDACOM</w:instrText>
      </w:r>
      <w:r w:rsidR="0061533B">
        <w:instrText xml:space="preserve">" </w:instrText>
      </w:r>
      <w:r w:rsidR="0061533B">
        <w:fldChar w:fldCharType="end"/>
      </w:r>
      <w:r>
        <w:t xml:space="preserve"> was to change significantly </w:t>
      </w:r>
      <w:r w:rsidR="00CC3ECA">
        <w:t xml:space="preserve">and </w:t>
      </w:r>
      <w:r>
        <w:t>become South West Pacific</w:t>
      </w:r>
      <w:r w:rsidR="00363D17">
        <w:fldChar w:fldCharType="begin"/>
      </w:r>
      <w:r w:rsidR="00363D17">
        <w:instrText xml:space="preserve"> XE "</w:instrText>
      </w:r>
      <w:r w:rsidR="00363D17" w:rsidRPr="00877F4D">
        <w:rPr>
          <w:i/>
          <w:sz w:val="22"/>
          <w:szCs w:val="22"/>
        </w:rPr>
        <w:instrText>South West Pacific</w:instrText>
      </w:r>
      <w:r w:rsidR="00363D17">
        <w:instrText xml:space="preserve">" </w:instrText>
      </w:r>
      <w:r w:rsidR="00363D17">
        <w:fldChar w:fldCharType="end"/>
      </w:r>
      <w:r>
        <w:t xml:space="preserve"> Area Command</w:t>
      </w:r>
      <w:r w:rsidR="000528EE">
        <w:t xml:space="preserve"> (SWPA)</w:t>
      </w:r>
      <w:r w:rsidR="0061533B">
        <w:fldChar w:fldCharType="begin"/>
      </w:r>
      <w:r w:rsidR="0061533B">
        <w:instrText xml:space="preserve"> XE "</w:instrText>
      </w:r>
      <w:r w:rsidR="0061533B" w:rsidRPr="007023C1">
        <w:instrText>South West Pacific Area Command (SWPA)</w:instrText>
      </w:r>
      <w:r w:rsidR="0061533B">
        <w:instrText xml:space="preserve">" </w:instrText>
      </w:r>
      <w:r w:rsidR="0061533B">
        <w:fldChar w:fldCharType="end"/>
      </w:r>
      <w:r w:rsidR="000528EE">
        <w:t>.</w:t>
      </w:r>
    </w:p>
    <w:p w14:paraId="09372C86" w14:textId="77777777" w:rsidR="00022D3F" w:rsidRPr="00D55345" w:rsidRDefault="00732FE8" w:rsidP="00072488">
      <w:pPr>
        <w:pStyle w:val="BodyText"/>
        <w:rPr>
          <w:rStyle w:val="Heading1Char"/>
        </w:rPr>
      </w:pPr>
      <w:r>
        <w:br w:type="page"/>
      </w:r>
      <w:bookmarkStart w:id="1" w:name="_Toc22572147"/>
      <w:r w:rsidR="00022D3F" w:rsidRPr="00D55345">
        <w:rPr>
          <w:rStyle w:val="Heading1Char"/>
        </w:rPr>
        <w:lastRenderedPageBreak/>
        <w:t>'</w:t>
      </w:r>
      <w:smartTag w:uri="urn:schemas-microsoft-com:office:smarttags" w:element="country-region">
        <w:r w:rsidR="00022D3F" w:rsidRPr="00D55345">
          <w:rPr>
            <w:rStyle w:val="Heading1Char"/>
          </w:rPr>
          <w:t>AUSTRALIA</w:t>
        </w:r>
      </w:smartTag>
      <w:r w:rsidR="00022D3F" w:rsidRPr="00D55345">
        <w:rPr>
          <w:rStyle w:val="Heading1Char"/>
        </w:rPr>
        <w:t xml:space="preserve"> LOOKS TO </w:t>
      </w:r>
      <w:smartTag w:uri="urn:schemas-microsoft-com:office:smarttags" w:element="place">
        <w:smartTag w:uri="urn:schemas-microsoft-com:office:smarttags" w:element="country-region">
          <w:r w:rsidR="00022D3F" w:rsidRPr="00D55345">
            <w:rPr>
              <w:rStyle w:val="Heading1Char"/>
            </w:rPr>
            <w:t>AMERICA</w:t>
          </w:r>
        </w:smartTag>
      </w:smartTag>
      <w:r w:rsidR="00022D3F" w:rsidRPr="00D55345">
        <w:rPr>
          <w:rStyle w:val="Heading1Char"/>
        </w:rPr>
        <w:t>'</w:t>
      </w:r>
      <w:bookmarkEnd w:id="1"/>
    </w:p>
    <w:p w14:paraId="24B3C14F" w14:textId="77777777" w:rsidR="00022D3F" w:rsidRDefault="00022D3F" w:rsidP="00072488">
      <w:pPr>
        <w:pStyle w:val="BodyText"/>
      </w:pPr>
      <w:r w:rsidRPr="007B3290">
        <w:t>'Without any inhibitions of any kind I make it quite clear that Australia looks to America, free of any pangs as to our traditional links or kinship with the United Kingdom</w:t>
      </w:r>
      <w:r>
        <w:t>.` John Curtin</w:t>
      </w:r>
      <w:r w:rsidR="0084230A">
        <w:fldChar w:fldCharType="begin"/>
      </w:r>
      <w:r w:rsidR="0084230A">
        <w:instrText xml:space="preserve"> XE "</w:instrText>
      </w:r>
      <w:r w:rsidR="0084230A" w:rsidRPr="003D3C92">
        <w:instrText>Curtin</w:instrText>
      </w:r>
      <w:r w:rsidR="0084230A">
        <w:instrText xml:space="preserve">" </w:instrText>
      </w:r>
      <w:r w:rsidR="0084230A">
        <w:fldChar w:fldCharType="end"/>
      </w:r>
      <w:r>
        <w:t xml:space="preserve">'s dramatic appeal in a Melbourne Herald article of 26 December 1941 caused controversy across the world. For some it meant a disloyal rejection of </w:t>
      </w:r>
      <w:smartTag w:uri="urn:schemas-microsoft-com:office:smarttags" w:element="country-region">
        <w:r>
          <w:t>Britain</w:t>
        </w:r>
      </w:smartTag>
      <w:r>
        <w:t xml:space="preserve">; for others a bold recognition of </w:t>
      </w:r>
      <w:smartTag w:uri="urn:schemas-microsoft-com:office:smarttags" w:element="place">
        <w:smartTag w:uri="urn:schemas-microsoft-com:office:smarttags" w:element="country-region">
          <w:r>
            <w:t>Australia</w:t>
          </w:r>
        </w:smartTag>
      </w:smartTag>
      <w:r>
        <w:t>'s desperate position.</w:t>
      </w:r>
    </w:p>
    <w:p w14:paraId="1F0BC91F" w14:textId="77777777" w:rsidR="00022D3F" w:rsidRDefault="00022D3F" w:rsidP="00072488">
      <w:pPr>
        <w:pStyle w:val="BodyText"/>
      </w:pPr>
      <w:r>
        <w:t>This was to be a major shift in Australian foreign policy which still exists today as the ANZUS</w:t>
      </w:r>
      <w:r w:rsidR="0061533B">
        <w:fldChar w:fldCharType="begin"/>
      </w:r>
      <w:r w:rsidR="0061533B">
        <w:instrText xml:space="preserve"> XE "</w:instrText>
      </w:r>
      <w:r w:rsidR="0061533B" w:rsidRPr="00163AD1">
        <w:instrText>ANZUS</w:instrText>
      </w:r>
      <w:r w:rsidR="0061533B">
        <w:instrText xml:space="preserve">" </w:instrText>
      </w:r>
      <w:r w:rsidR="0061533B">
        <w:fldChar w:fldCharType="end"/>
      </w:r>
      <w:r>
        <w:t xml:space="preserve"> policy; and would have profound influence on </w:t>
      </w:r>
      <w:smartTag w:uri="urn:schemas-microsoft-com:office:smarttags" w:element="country-region">
        <w:smartTag w:uri="urn:schemas-microsoft-com:office:smarttags" w:element="place">
          <w:r>
            <w:t>Australia</w:t>
          </w:r>
        </w:smartTag>
      </w:smartTag>
      <w:r>
        <w:t>’s position with regard to future conflicts, in particular the Vietnam War.</w:t>
      </w:r>
    </w:p>
    <w:p w14:paraId="222F6070" w14:textId="77777777" w:rsidR="00CD2BDE" w:rsidRDefault="00CD2BDE" w:rsidP="00CF4A5F">
      <w:pPr>
        <w:pStyle w:val="Heading1"/>
      </w:pPr>
      <w:bookmarkStart w:id="2" w:name="_Toc22572148"/>
      <w:smartTag w:uri="urn:schemas-microsoft-com:office:smarttags" w:element="place">
        <w:smartTag w:uri="urn:schemas-microsoft-com:office:smarttags" w:element="country-region">
          <w:r>
            <w:t>Australia</w:t>
          </w:r>
        </w:smartTag>
      </w:smartTag>
      <w:r>
        <w:t xml:space="preserve"> becomes </w:t>
      </w:r>
      <w:r w:rsidR="0061533B">
        <w:t>MacArthur</w:t>
      </w:r>
      <w:r w:rsidR="0061533B">
        <w:fldChar w:fldCharType="begin"/>
      </w:r>
      <w:r w:rsidR="0061533B">
        <w:instrText xml:space="preserve"> XE "</w:instrText>
      </w:r>
      <w:r w:rsidR="0061533B" w:rsidRPr="00EC3B95">
        <w:instrText>MacArthur</w:instrText>
      </w:r>
      <w:r w:rsidR="0061533B">
        <w:instrText xml:space="preserve">" </w:instrText>
      </w:r>
      <w:r w:rsidR="0061533B">
        <w:fldChar w:fldCharType="end"/>
      </w:r>
      <w:r>
        <w:t>’s base in the Pacific</w:t>
      </w:r>
      <w:bookmarkEnd w:id="2"/>
      <w:r>
        <w:t xml:space="preserve"> </w:t>
      </w:r>
    </w:p>
    <w:p w14:paraId="0E9368AE" w14:textId="77777777" w:rsidR="00972C25" w:rsidRDefault="00972C25" w:rsidP="00072488">
      <w:pPr>
        <w:pStyle w:val="BodyText"/>
      </w:pPr>
      <w:r w:rsidRPr="00882A44">
        <w:t>In July 1941</w:t>
      </w:r>
      <w:r w:rsidR="00732FE8">
        <w:t>,</w:t>
      </w:r>
      <w:r w:rsidRPr="00882A44">
        <w:t xml:space="preserve"> Roosevelt</w:t>
      </w:r>
      <w:r w:rsidR="0084230A">
        <w:fldChar w:fldCharType="begin"/>
      </w:r>
      <w:r w:rsidR="0084230A">
        <w:instrText xml:space="preserve"> XE "</w:instrText>
      </w:r>
      <w:r w:rsidR="0084230A" w:rsidRPr="00931951">
        <w:instrText>Roosevelt</w:instrText>
      </w:r>
      <w:r w:rsidR="0084230A">
        <w:instrText xml:space="preserve">" </w:instrText>
      </w:r>
      <w:r w:rsidR="0084230A">
        <w:fldChar w:fldCharType="end"/>
      </w:r>
      <w:r w:rsidRPr="00882A44">
        <w:t xml:space="preserve"> recalled </w:t>
      </w:r>
      <w:r w:rsidR="00732FE8">
        <w:t xml:space="preserve">Douglas </w:t>
      </w:r>
      <w:r w:rsidR="0061533B">
        <w:t>MacArthur</w:t>
      </w:r>
      <w:r w:rsidR="0061533B">
        <w:fldChar w:fldCharType="begin"/>
      </w:r>
      <w:r w:rsidR="0061533B">
        <w:instrText xml:space="preserve"> XE "</w:instrText>
      </w:r>
      <w:r w:rsidR="0061533B" w:rsidRPr="00EC3B95">
        <w:instrText>MacArthur</w:instrText>
      </w:r>
      <w:r w:rsidR="0061533B">
        <w:instrText xml:space="preserve">" </w:instrText>
      </w:r>
      <w:r w:rsidR="0061533B">
        <w:fldChar w:fldCharType="end"/>
      </w:r>
      <w:r w:rsidRPr="00882A44">
        <w:t xml:space="preserve"> to active duty in the US Army as a major general and named him commander of United States Armed Forces in the </w:t>
      </w:r>
      <w:smartTag w:uri="urn:schemas-microsoft-com:office:smarttags" w:element="place">
        <w:r w:rsidRPr="00882A44">
          <w:t>Far East</w:t>
        </w:r>
      </w:smartTag>
      <w:r w:rsidRPr="00882A44">
        <w:t xml:space="preserve"> promoting him to a lieutenant general the following day. In December</w:t>
      </w:r>
      <w:r>
        <w:t xml:space="preserve"> 1941</w:t>
      </w:r>
      <w:r w:rsidRPr="00882A44">
        <w:t>, he became a four star general yet again when the Japanese attacked across a wide front in the Pacific</w:t>
      </w:r>
      <w:r>
        <w:rPr>
          <w:rStyle w:val="EndnoteReference"/>
        </w:rPr>
        <w:endnoteReference w:id="5"/>
      </w:r>
    </w:p>
    <w:p w14:paraId="48239355" w14:textId="77777777" w:rsidR="00882A44" w:rsidRDefault="00976C34" w:rsidP="00072488">
      <w:pPr>
        <w:pStyle w:val="BodyText"/>
      </w:pPr>
      <w:r w:rsidRPr="00976C34">
        <w:t xml:space="preserve">Major General </w:t>
      </w:r>
      <w:r w:rsidR="00E901FA" w:rsidRPr="00976C34">
        <w:t>MacArthur</w:t>
      </w:r>
      <w:r w:rsidR="0061533B">
        <w:fldChar w:fldCharType="begin"/>
      </w:r>
      <w:r w:rsidR="0061533B">
        <w:instrText xml:space="preserve"> XE "</w:instrText>
      </w:r>
      <w:r w:rsidR="0061533B" w:rsidRPr="00EC3B95">
        <w:instrText>MacArthur</w:instrText>
      </w:r>
      <w:r w:rsidR="0061533B">
        <w:instrText xml:space="preserve">" </w:instrText>
      </w:r>
      <w:r w:rsidR="0061533B">
        <w:fldChar w:fldCharType="end"/>
      </w:r>
      <w:r>
        <w:t xml:space="preserve"> </w:t>
      </w:r>
      <w:r w:rsidR="00732FE8">
        <w:t xml:space="preserve">was </w:t>
      </w:r>
      <w:r w:rsidRPr="00976C34">
        <w:t>Commander of the Philippine Department October 23, 1941 - December 1941</w:t>
      </w:r>
      <w:r w:rsidR="00882A44">
        <w:t xml:space="preserve">. </w:t>
      </w:r>
      <w:r w:rsidR="00882A44" w:rsidRPr="00882A44">
        <w:t xml:space="preserve">The Philippine Department (Philippine Garrison - The Battling Bastards of Bataan) was a regular US Army unit, defeated in the </w:t>
      </w:r>
      <w:smartTag w:uri="urn:schemas-microsoft-com:office:smarttags" w:element="country-region">
        <w:smartTag w:uri="urn:schemas-microsoft-com:office:smarttags" w:element="place">
          <w:r w:rsidR="00882A44" w:rsidRPr="00882A44">
            <w:t>Philippines</w:t>
          </w:r>
        </w:smartTag>
      </w:smartTag>
      <w:r w:rsidR="0084230A">
        <w:fldChar w:fldCharType="begin"/>
      </w:r>
      <w:r w:rsidR="0084230A">
        <w:instrText xml:space="preserve"> XE "</w:instrText>
      </w:r>
      <w:smartTag w:uri="urn:schemas-microsoft-com:office:smarttags" w:element="country-region">
        <w:r w:rsidR="0084230A" w:rsidRPr="005F6B29">
          <w:instrText>Philippines</w:instrText>
        </w:r>
      </w:smartTag>
      <w:r w:rsidR="0084230A">
        <w:instrText xml:space="preserve">" </w:instrText>
      </w:r>
      <w:r w:rsidR="0084230A">
        <w:fldChar w:fldCharType="end"/>
      </w:r>
      <w:r w:rsidR="00882A44" w:rsidRPr="00882A44">
        <w:t>, during World War II. The mission of the Philippine Department was to defend the Philippine Islands and train the Philippine Army. During World War II, on May 6, 1942, the unit surrendered to the Japanese</w:t>
      </w:r>
      <w:r w:rsidR="00882A44">
        <w:t>.</w:t>
      </w:r>
    </w:p>
    <w:p w14:paraId="17D7FF98" w14:textId="77777777" w:rsidR="00972C25" w:rsidRDefault="00972C25" w:rsidP="00072488">
      <w:pPr>
        <w:pStyle w:val="BodyText"/>
      </w:pPr>
      <w:r>
        <w:t xml:space="preserve">With the imminent fall of the </w:t>
      </w:r>
      <w:smartTag w:uri="urn:schemas-microsoft-com:office:smarttags" w:element="country-region">
        <w:r>
          <w:t>Philippines</w:t>
        </w:r>
      </w:smartTag>
      <w:r w:rsidR="0084230A">
        <w:fldChar w:fldCharType="begin"/>
      </w:r>
      <w:r w:rsidR="0084230A">
        <w:instrText xml:space="preserve"> XE "</w:instrText>
      </w:r>
      <w:smartTag w:uri="urn:schemas-microsoft-com:office:smarttags" w:element="country-region">
        <w:r w:rsidR="0084230A" w:rsidRPr="005F6B29">
          <w:instrText>Philippines</w:instrText>
        </w:r>
      </w:smartTag>
      <w:r w:rsidR="0084230A">
        <w:instrText xml:space="preserve">" </w:instrText>
      </w:r>
      <w:r w:rsidR="0084230A">
        <w:fldChar w:fldCharType="end"/>
      </w:r>
      <w:r>
        <w:t xml:space="preserve"> to the Japanese, on March 1942 General Douglas </w:t>
      </w:r>
      <w:r w:rsidR="0061533B">
        <w:t>MacArthur</w:t>
      </w:r>
      <w:r w:rsidR="0061533B">
        <w:fldChar w:fldCharType="begin"/>
      </w:r>
      <w:r w:rsidR="0061533B">
        <w:instrText xml:space="preserve"> XE "</w:instrText>
      </w:r>
      <w:r w:rsidR="0061533B" w:rsidRPr="00EC3B95">
        <w:instrText>MacArthur</w:instrText>
      </w:r>
      <w:r w:rsidR="0061533B">
        <w:instrText xml:space="preserve">" </w:instrText>
      </w:r>
      <w:r w:rsidR="0061533B">
        <w:fldChar w:fldCharType="end"/>
      </w:r>
      <w:r>
        <w:t xml:space="preserve"> was ordered </w:t>
      </w:r>
      <w:r w:rsidRPr="00972C25">
        <w:t>by President Roosevelt</w:t>
      </w:r>
      <w:r w:rsidR="0084230A">
        <w:fldChar w:fldCharType="begin"/>
      </w:r>
      <w:r w:rsidR="0084230A">
        <w:instrText xml:space="preserve"> XE "</w:instrText>
      </w:r>
      <w:r w:rsidR="0084230A" w:rsidRPr="00931951">
        <w:instrText>Roosevelt</w:instrText>
      </w:r>
      <w:r w:rsidR="0084230A">
        <w:instrText xml:space="preserve">" </w:instrText>
      </w:r>
      <w:r w:rsidR="0084230A">
        <w:fldChar w:fldCharType="end"/>
      </w:r>
      <w:r w:rsidRPr="00972C25">
        <w:t xml:space="preserve"> to relocate to </w:t>
      </w:r>
      <w:smartTag w:uri="urn:schemas-microsoft-com:office:smarttags" w:element="place">
        <w:smartTag w:uri="urn:schemas-microsoft-com:office:smarttags" w:element="City">
          <w:r w:rsidRPr="00972C25">
            <w:t>Melbourne</w:t>
          </w:r>
        </w:smartTag>
        <w:r w:rsidRPr="00972C25">
          <w:t xml:space="preserve">, </w:t>
        </w:r>
        <w:smartTag w:uri="urn:schemas-microsoft-com:office:smarttags" w:element="country-region">
          <w:r w:rsidRPr="00972C25">
            <w:t>Australia</w:t>
          </w:r>
        </w:smartTag>
      </w:smartTag>
      <w:r>
        <w:t>.</w:t>
      </w:r>
    </w:p>
    <w:p w14:paraId="54752A48" w14:textId="77777777" w:rsidR="00972C25" w:rsidRDefault="00972C25" w:rsidP="00072488">
      <w:pPr>
        <w:pStyle w:val="BodyText"/>
      </w:pPr>
      <w:r w:rsidRPr="00972C25">
        <w:t>MacArthur</w:t>
      </w:r>
      <w:r w:rsidR="0061533B">
        <w:fldChar w:fldCharType="begin"/>
      </w:r>
      <w:r w:rsidR="0061533B">
        <w:instrText xml:space="preserve"> XE "</w:instrText>
      </w:r>
      <w:r w:rsidR="0061533B" w:rsidRPr="00EC3B95">
        <w:instrText>MacArthur</w:instrText>
      </w:r>
      <w:r w:rsidR="0061533B">
        <w:instrText xml:space="preserve">" </w:instrText>
      </w:r>
      <w:r w:rsidR="0061533B">
        <w:fldChar w:fldCharType="end"/>
      </w:r>
      <w:r w:rsidRPr="00972C25">
        <w:t xml:space="preserve"> reached Mindanao</w:t>
      </w:r>
      <w:r w:rsidR="0061533B">
        <w:fldChar w:fldCharType="begin"/>
      </w:r>
      <w:r w:rsidR="0061533B">
        <w:instrText xml:space="preserve"> XE "</w:instrText>
      </w:r>
      <w:r w:rsidR="0061533B" w:rsidRPr="00141957">
        <w:instrText>Mindanao</w:instrText>
      </w:r>
      <w:r w:rsidR="0061533B">
        <w:instrText xml:space="preserve">" </w:instrText>
      </w:r>
      <w:r w:rsidR="0061533B">
        <w:fldChar w:fldCharType="end"/>
      </w:r>
      <w:r w:rsidRPr="00972C25">
        <w:t xml:space="preserve"> on March 13</w:t>
      </w:r>
      <w:r>
        <w:t>,</w:t>
      </w:r>
      <w:r w:rsidRPr="00972C25">
        <w:t xml:space="preserve"> </w:t>
      </w:r>
      <w:r>
        <w:t xml:space="preserve">1942 </w:t>
      </w:r>
      <w:r w:rsidRPr="00972C25">
        <w:t>and boarded a B-17 Flying Fortress</w:t>
      </w:r>
      <w:r w:rsidR="0061533B">
        <w:fldChar w:fldCharType="begin"/>
      </w:r>
      <w:r w:rsidR="0061533B">
        <w:instrText xml:space="preserve"> XE "</w:instrText>
      </w:r>
      <w:r w:rsidR="0061533B" w:rsidRPr="00640F3B">
        <w:instrText>B-17 Flying Fortress</w:instrText>
      </w:r>
      <w:r w:rsidR="0061533B">
        <w:instrText xml:space="preserve">" </w:instrText>
      </w:r>
      <w:r w:rsidR="0061533B">
        <w:fldChar w:fldCharType="end"/>
      </w:r>
      <w:r w:rsidRPr="00972C25">
        <w:t xml:space="preserve"> bomber three days later; on March 17, he arrived at Batchelor</w:t>
      </w:r>
      <w:r w:rsidR="0061533B">
        <w:fldChar w:fldCharType="begin"/>
      </w:r>
      <w:r w:rsidR="0061533B">
        <w:instrText xml:space="preserve"> XE "</w:instrText>
      </w:r>
      <w:r w:rsidR="0061533B" w:rsidRPr="00424B4E">
        <w:instrText>Batchelor</w:instrText>
      </w:r>
      <w:r w:rsidR="0061533B">
        <w:instrText xml:space="preserve">" </w:instrText>
      </w:r>
      <w:r w:rsidR="0061533B">
        <w:fldChar w:fldCharType="end"/>
      </w:r>
      <w:r w:rsidRPr="00972C25">
        <w:t xml:space="preserve"> Airfield in Australia's Northern Territory, about 60 miles (100 km) south of Darwin</w:t>
      </w:r>
      <w:r w:rsidR="0084230A">
        <w:fldChar w:fldCharType="begin"/>
      </w:r>
      <w:r w:rsidR="0084230A">
        <w:instrText xml:space="preserve"> XE "</w:instrText>
      </w:r>
      <w:r w:rsidR="0084230A" w:rsidRPr="008362CB">
        <w:instrText>Darwin</w:instrText>
      </w:r>
      <w:r w:rsidR="0084230A">
        <w:instrText xml:space="preserve">" </w:instrText>
      </w:r>
      <w:r w:rsidR="0084230A">
        <w:fldChar w:fldCharType="end"/>
      </w:r>
      <w:r w:rsidRPr="00972C25">
        <w:t>, before flying to Alice Springs</w:t>
      </w:r>
      <w:r w:rsidR="0084230A">
        <w:fldChar w:fldCharType="begin"/>
      </w:r>
      <w:r w:rsidR="0084230A">
        <w:instrText xml:space="preserve"> XE "</w:instrText>
      </w:r>
      <w:r w:rsidR="0084230A" w:rsidRPr="003A23B1">
        <w:rPr>
          <w:i/>
          <w:spacing w:val="0"/>
        </w:rPr>
        <w:instrText>Alice Springs</w:instrText>
      </w:r>
      <w:r w:rsidR="0084230A">
        <w:instrText xml:space="preserve">" </w:instrText>
      </w:r>
      <w:r w:rsidR="0084230A">
        <w:fldChar w:fldCharType="end"/>
      </w:r>
      <w:r w:rsidRPr="00972C25">
        <w:t xml:space="preserve">, where he took the Ghan railway through the Australian outback to Adelaide. His famous speech, in which he said, </w:t>
      </w:r>
      <w:r w:rsidR="00732FE8">
        <w:t>“</w:t>
      </w:r>
      <w:r w:rsidRPr="00972C25">
        <w:t>I came out of Bataan and I shall return</w:t>
      </w:r>
      <w:r w:rsidR="00732FE8">
        <w:t>”</w:t>
      </w:r>
      <w:r w:rsidRPr="00972C25">
        <w:t xml:space="preserve">, was first made at Terowie (a small railway township in </w:t>
      </w:r>
      <w:smartTag w:uri="urn:schemas-microsoft-com:office:smarttags" w:element="place">
        <w:smartTag w:uri="urn:schemas-microsoft-com:office:smarttags" w:element="State">
          <w:r w:rsidRPr="00972C25">
            <w:t>South Australia</w:t>
          </w:r>
        </w:smartTag>
      </w:smartTag>
      <w:r w:rsidRPr="00972C25">
        <w:t xml:space="preserve">) on March 20. Upon his arrival in </w:t>
      </w:r>
      <w:smartTag w:uri="urn:schemas-microsoft-com:office:smarttags" w:element="place">
        <w:smartTag w:uri="urn:schemas-microsoft-com:office:smarttags" w:element="City">
          <w:r w:rsidRPr="00972C25">
            <w:t>Adelaide</w:t>
          </w:r>
        </w:smartTag>
      </w:smartTag>
      <w:r w:rsidRPr="00972C25">
        <w:t xml:space="preserve">, MacArthur abbreviated this to the now-famous, </w:t>
      </w:r>
      <w:r w:rsidR="00732FE8">
        <w:t>“</w:t>
      </w:r>
      <w:r w:rsidRPr="00972C25">
        <w:t>I came through and I sh</w:t>
      </w:r>
      <w:r w:rsidR="00F016BD">
        <w:t>all return</w:t>
      </w:r>
      <w:r w:rsidR="00732FE8">
        <w:t>”</w:t>
      </w:r>
      <w:r w:rsidR="00F016BD">
        <w:t xml:space="preserve"> that made headlines.</w:t>
      </w:r>
    </w:p>
    <w:p w14:paraId="2DE3F19C" w14:textId="77777777" w:rsidR="00CE3FBC" w:rsidRDefault="00CE3FBC" w:rsidP="00CE3FBC">
      <w:pPr>
        <w:pStyle w:val="Heading7"/>
        <w:framePr w:wrap="around"/>
      </w:pPr>
      <w:r>
        <w:t xml:space="preserve">1942 </w:t>
      </w:r>
      <w:r w:rsidR="0061533B">
        <w:t>MacArthur</w:t>
      </w:r>
      <w:r w:rsidR="0061533B">
        <w:fldChar w:fldCharType="begin"/>
      </w:r>
      <w:r w:rsidR="0061533B">
        <w:instrText xml:space="preserve"> XE "</w:instrText>
      </w:r>
      <w:r w:rsidR="0061533B" w:rsidRPr="00EC3B95">
        <w:instrText>MacArthur</w:instrText>
      </w:r>
      <w:r w:rsidR="0061533B">
        <w:instrText xml:space="preserve">" </w:instrText>
      </w:r>
      <w:r w:rsidR="0061533B">
        <w:fldChar w:fldCharType="end"/>
      </w:r>
      <w:r>
        <w:t xml:space="preserve"> becomes Supreme Commander of Allied Forces SWPA</w:t>
      </w:r>
    </w:p>
    <w:p w14:paraId="1CB8C544" w14:textId="77777777" w:rsidR="00F016BD" w:rsidRDefault="00CE3FBC" w:rsidP="00072488">
      <w:pPr>
        <w:pStyle w:val="BodyText"/>
      </w:pPr>
      <w:r>
        <w:t xml:space="preserve">In 1942 </w:t>
      </w:r>
      <w:r w:rsidR="00F016BD">
        <w:t>MacArthur</w:t>
      </w:r>
      <w:r w:rsidR="0061533B">
        <w:fldChar w:fldCharType="begin"/>
      </w:r>
      <w:r w:rsidR="0061533B">
        <w:instrText xml:space="preserve"> XE "</w:instrText>
      </w:r>
      <w:r w:rsidR="0061533B" w:rsidRPr="00EC3B95">
        <w:instrText>MacArthur</w:instrText>
      </w:r>
      <w:r w:rsidR="0061533B">
        <w:instrText xml:space="preserve">" </w:instrText>
      </w:r>
      <w:r w:rsidR="0061533B">
        <w:fldChar w:fldCharType="end"/>
      </w:r>
      <w:r w:rsidR="00F016BD">
        <w:t xml:space="preserve"> was appointed Supreme Commander of Allied Forces in the Southwest Pacific Area (SWPA)</w:t>
      </w:r>
      <w:r w:rsidR="0061533B">
        <w:fldChar w:fldCharType="begin"/>
      </w:r>
      <w:r w:rsidR="0061533B">
        <w:instrText xml:space="preserve"> XE "</w:instrText>
      </w:r>
      <w:r w:rsidR="0061533B" w:rsidRPr="007C6DA4">
        <w:instrText>Southwest Pacific Area (SWPA)</w:instrText>
      </w:r>
      <w:r w:rsidR="0061533B">
        <w:instrText xml:space="preserve">" </w:instrText>
      </w:r>
      <w:r w:rsidR="0061533B">
        <w:fldChar w:fldCharType="end"/>
      </w:r>
      <w:r w:rsidR="00F016BD">
        <w:t>. Australian Prime Minister John Curtin</w:t>
      </w:r>
      <w:r w:rsidR="0084230A">
        <w:fldChar w:fldCharType="begin"/>
      </w:r>
      <w:r w:rsidR="0084230A">
        <w:instrText xml:space="preserve"> XE "</w:instrText>
      </w:r>
      <w:r w:rsidR="0084230A" w:rsidRPr="003D3C92">
        <w:instrText>Curtin</w:instrText>
      </w:r>
      <w:r w:rsidR="0084230A">
        <w:instrText xml:space="preserve">" </w:instrText>
      </w:r>
      <w:r w:rsidR="0084230A">
        <w:fldChar w:fldCharType="end"/>
      </w:r>
      <w:r w:rsidR="00F016BD">
        <w:t xml:space="preserve"> put MacArthur in command of the Australian military, which </w:t>
      </w:r>
      <w:r w:rsidR="00732FE8">
        <w:t>-</w:t>
      </w:r>
      <w:r w:rsidR="00F016BD">
        <w:t xml:space="preserve"> following the isolation of the </w:t>
      </w:r>
      <w:smartTag w:uri="urn:schemas-microsoft-com:office:smarttags" w:element="country-region">
        <w:smartTag w:uri="urn:schemas-microsoft-com:office:smarttags" w:element="place">
          <w:r w:rsidR="00F016BD">
            <w:t>Philippines</w:t>
          </w:r>
        </w:smartTag>
      </w:smartTag>
      <w:r w:rsidR="0084230A">
        <w:fldChar w:fldCharType="begin"/>
      </w:r>
      <w:r w:rsidR="0084230A">
        <w:instrText xml:space="preserve"> XE "</w:instrText>
      </w:r>
      <w:r w:rsidR="0084230A" w:rsidRPr="005F6B29">
        <w:instrText>Philippines</w:instrText>
      </w:r>
      <w:r w:rsidR="0084230A">
        <w:instrText xml:space="preserve">" </w:instrText>
      </w:r>
      <w:r w:rsidR="0084230A">
        <w:fldChar w:fldCharType="end"/>
      </w:r>
      <w:r w:rsidR="00732FE8">
        <w:t xml:space="preserve"> -</w:t>
      </w:r>
      <w:r w:rsidR="00F016BD">
        <w:t xml:space="preserve"> was numerically larger than MacArthur's American forces. The Allied force under his command included a small number of personnel from the </w:t>
      </w:r>
      <w:r w:rsidR="003C5DA8">
        <w:t xml:space="preserve">Netherland </w:t>
      </w:r>
      <w:r w:rsidR="00F016BD">
        <w:t>East Indies</w:t>
      </w:r>
      <w:r w:rsidR="0061533B">
        <w:fldChar w:fldCharType="begin"/>
      </w:r>
      <w:r w:rsidR="0061533B">
        <w:instrText xml:space="preserve"> XE "</w:instrText>
      </w:r>
      <w:r w:rsidR="0061533B" w:rsidRPr="00ED4B2F">
        <w:instrText>Netherlands East Indies</w:instrText>
      </w:r>
      <w:r w:rsidR="0061533B">
        <w:instrText xml:space="preserve">" </w:instrText>
      </w:r>
      <w:r w:rsidR="0061533B">
        <w:fldChar w:fldCharType="end"/>
      </w:r>
      <w:r w:rsidR="00F016BD">
        <w:t xml:space="preserve"> and other countries. One of MacArthur's first tasks was to reassure Australians, who feared a Japanese invasion. The fighting at this time was predominantly in and around </w:t>
      </w:r>
      <w:smartTag w:uri="urn:schemas-microsoft-com:office:smarttags" w:element="country-region">
        <w:r w:rsidR="00F016BD">
          <w:t>New Guinea</w:t>
        </w:r>
      </w:smartTag>
      <w:r w:rsidR="0061533B">
        <w:fldChar w:fldCharType="begin"/>
      </w:r>
      <w:r w:rsidR="0061533B">
        <w:instrText xml:space="preserve"> XE "</w:instrText>
      </w:r>
      <w:smartTag w:uri="urn:schemas-microsoft-com:office:smarttags" w:element="country-region">
        <w:r w:rsidR="0061533B" w:rsidRPr="002B312C">
          <w:instrText>New Guinea</w:instrText>
        </w:r>
      </w:smartTag>
      <w:r w:rsidR="0061533B">
        <w:instrText xml:space="preserve">" </w:instrText>
      </w:r>
      <w:r w:rsidR="0061533B">
        <w:fldChar w:fldCharType="end"/>
      </w:r>
      <w:r w:rsidR="00F016BD">
        <w:t xml:space="preserve"> and the </w:t>
      </w:r>
      <w:smartTag w:uri="urn:schemas-microsoft-com:office:smarttags" w:element="place">
        <w:r w:rsidR="00F016BD">
          <w:t>Dutch East Indies</w:t>
        </w:r>
      </w:smartTag>
      <w:r w:rsidR="0061533B">
        <w:fldChar w:fldCharType="begin"/>
      </w:r>
      <w:r w:rsidR="0061533B">
        <w:instrText xml:space="preserve"> XE "</w:instrText>
      </w:r>
      <w:r w:rsidR="0061533B" w:rsidRPr="00606DA2">
        <w:instrText>Dutch East Indies</w:instrText>
      </w:r>
      <w:r w:rsidR="0061533B">
        <w:instrText xml:space="preserve">" </w:instrText>
      </w:r>
      <w:r w:rsidR="0061533B">
        <w:fldChar w:fldCharType="end"/>
      </w:r>
      <w:r w:rsidR="00F016BD">
        <w:t xml:space="preserve">. On July 20, 1942, SWPA headquarters was moved to </w:t>
      </w:r>
      <w:smartTag w:uri="urn:schemas-microsoft-com:office:smarttags" w:element="place">
        <w:smartTag w:uri="urn:schemas-microsoft-com:office:smarttags" w:element="City">
          <w:r w:rsidR="00F016BD">
            <w:t>Brisbane</w:t>
          </w:r>
        </w:smartTag>
        <w:r w:rsidR="00E45E66">
          <w:fldChar w:fldCharType="begin"/>
        </w:r>
        <w:r w:rsidR="00E45E66">
          <w:instrText xml:space="preserve"> XE "</w:instrText>
        </w:r>
        <w:r w:rsidR="00E45E66" w:rsidRPr="00284F87">
          <w:instrText>Brisbane</w:instrText>
        </w:r>
        <w:r w:rsidR="00E45E66">
          <w:instrText xml:space="preserve">" </w:instrText>
        </w:r>
        <w:r w:rsidR="00E45E66">
          <w:fldChar w:fldCharType="end"/>
        </w:r>
        <w:r w:rsidR="00F016BD">
          <w:t xml:space="preserve">, </w:t>
        </w:r>
        <w:smartTag w:uri="urn:schemas-microsoft-com:office:smarttags" w:element="State">
          <w:r w:rsidR="00F016BD">
            <w:t>Queensland</w:t>
          </w:r>
        </w:smartTag>
      </w:smartTag>
      <w:r w:rsidR="00F016BD">
        <w:t xml:space="preserve">, taking over the AMP Insurance Society building (later known as </w:t>
      </w:r>
      <w:r w:rsidR="0061533B">
        <w:t>‘</w:t>
      </w:r>
      <w:r w:rsidR="00F016BD">
        <w:t>MacArthur Central</w:t>
      </w:r>
      <w:r w:rsidR="0061533B">
        <w:t>’</w:t>
      </w:r>
      <w:r w:rsidR="00F016BD">
        <w:t>).</w:t>
      </w:r>
    </w:p>
    <w:p w14:paraId="77748223" w14:textId="77777777" w:rsidR="00A91908" w:rsidRPr="00A91908" w:rsidRDefault="00036B1A" w:rsidP="007648F8">
      <w:pPr>
        <w:pStyle w:val="Caption"/>
      </w:pPr>
      <w:r w:rsidRPr="00A91908">
        <w:br w:type="page"/>
      </w:r>
      <w:r w:rsidR="00A91908" w:rsidRPr="00A91908">
        <w:lastRenderedPageBreak/>
        <w:t xml:space="preserve">Figure </w:t>
      </w:r>
      <w:fldSimple w:instr=" SEQ Figure \* ARABIC ">
        <w:r w:rsidR="0022675A">
          <w:rPr>
            <w:noProof/>
          </w:rPr>
          <w:t>2</w:t>
        </w:r>
      </w:fldSimple>
      <w:r w:rsidR="00A91908" w:rsidRPr="00A91908">
        <w:t xml:space="preserve">. </w:t>
      </w:r>
      <w:r w:rsidR="00A91908">
        <w:t>The Asia- Pacific Command Areas circa 1942</w:t>
      </w:r>
      <w:r w:rsidR="00D33954">
        <w:rPr>
          <w:rStyle w:val="EndnoteReference"/>
          <w:iCs/>
        </w:rPr>
        <w:endnoteReference w:id="6"/>
      </w:r>
    </w:p>
    <w:p w14:paraId="4BB18102" w14:textId="77777777" w:rsidR="00A91908" w:rsidRDefault="00597536" w:rsidP="00072488">
      <w:pPr>
        <w:pStyle w:val="Picture"/>
      </w:pPr>
      <w:r w:rsidRPr="00DE37A2">
        <w:rPr>
          <w:noProof/>
          <w:lang w:eastAsia="en-AU"/>
        </w:rPr>
        <w:drawing>
          <wp:inline distT="0" distB="0" distL="0" distR="0" wp14:anchorId="191A982A" wp14:editId="2C4C4DBD">
            <wp:extent cx="5525618" cy="3429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0159" cy="3431818"/>
                    </a:xfrm>
                    <a:prstGeom prst="rect">
                      <a:avLst/>
                    </a:prstGeom>
                    <a:noFill/>
                  </pic:spPr>
                </pic:pic>
              </a:graphicData>
            </a:graphic>
          </wp:inline>
        </w:drawing>
      </w:r>
    </w:p>
    <w:p w14:paraId="73AF1326" w14:textId="77777777" w:rsidR="00556E07" w:rsidRPr="00972C25" w:rsidRDefault="00556E07" w:rsidP="007648F8">
      <w:pPr>
        <w:pStyle w:val="Caption"/>
      </w:pPr>
      <w:r w:rsidRPr="00972C25">
        <w:t xml:space="preserve">Photo </w:t>
      </w:r>
      <w:r w:rsidR="007701A9">
        <w:t>7.</w:t>
      </w:r>
      <w:r>
        <w:t xml:space="preserve"> General Douglas </w:t>
      </w:r>
      <w:r w:rsidR="0061533B">
        <w:t>MacArthur</w:t>
      </w:r>
      <w:r w:rsidR="0061533B">
        <w:fldChar w:fldCharType="begin"/>
      </w:r>
      <w:r w:rsidR="0061533B">
        <w:instrText xml:space="preserve"> XE "</w:instrText>
      </w:r>
      <w:r w:rsidR="0061533B" w:rsidRPr="00EC3B95">
        <w:instrText>MacArthur</w:instrText>
      </w:r>
      <w:r w:rsidR="0061533B">
        <w:instrText xml:space="preserve">" </w:instrText>
      </w:r>
      <w:r w:rsidR="0061533B">
        <w:fldChar w:fldCharType="end"/>
      </w:r>
      <w:r>
        <w:t xml:space="preserve"> at Australian Parliament </w:t>
      </w:r>
      <w:smartTag w:uri="urn:schemas-microsoft-com:office:smarttags" w:element="place">
        <w:smartTag w:uri="urn:schemas-microsoft-com:office:smarttags" w:element="City">
          <w:r>
            <w:t>Canberra</w:t>
          </w:r>
        </w:smartTag>
      </w:smartTag>
      <w:r w:rsidR="0061533B">
        <w:fldChar w:fldCharType="begin"/>
      </w:r>
      <w:r w:rsidR="0061533B">
        <w:instrText xml:space="preserve"> XE "</w:instrText>
      </w:r>
      <w:smartTag w:uri="urn:schemas-microsoft-com:office:smarttags" w:element="City">
        <w:r w:rsidR="0061533B" w:rsidRPr="002D12C9">
          <w:instrText>Canberra</w:instrText>
        </w:r>
      </w:smartTag>
      <w:r w:rsidR="0061533B">
        <w:instrText xml:space="preserve">" </w:instrText>
      </w:r>
      <w:r w:rsidR="0061533B">
        <w:fldChar w:fldCharType="end"/>
      </w:r>
      <w:r>
        <w:t xml:space="preserve"> </w:t>
      </w:r>
      <w:r w:rsidR="002137A6">
        <w:t>March 26,</w:t>
      </w:r>
      <w:r w:rsidR="007701A9">
        <w:t xml:space="preserve"> </w:t>
      </w:r>
      <w:r>
        <w:t>1942</w:t>
      </w:r>
      <w:r w:rsidR="002137A6">
        <w:rPr>
          <w:rStyle w:val="EndnoteReference"/>
          <w:iCs/>
        </w:rPr>
        <w:endnoteReference w:id="7"/>
      </w:r>
    </w:p>
    <w:p w14:paraId="1E7E8873" w14:textId="77777777" w:rsidR="00556E07" w:rsidRPr="00972C25" w:rsidRDefault="00597536" w:rsidP="00072488">
      <w:pPr>
        <w:pStyle w:val="Picture"/>
      </w:pPr>
      <w:r>
        <w:rPr>
          <w:noProof/>
          <w:lang w:eastAsia="en-AU"/>
        </w:rPr>
        <w:drawing>
          <wp:inline distT="0" distB="0" distL="0" distR="0" wp14:anchorId="064F1FC5" wp14:editId="24828B11">
            <wp:extent cx="4863608" cy="332142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3">
                      <a:extLst>
                        <a:ext uri="{28A0092B-C50C-407E-A947-70E740481C1C}">
                          <a14:useLocalDpi xmlns:a14="http://schemas.microsoft.com/office/drawing/2010/main" val="0"/>
                        </a:ext>
                      </a:extLst>
                    </a:blip>
                    <a:srcRect t="10988" b="12769"/>
                    <a:stretch/>
                  </pic:blipFill>
                  <pic:spPr bwMode="auto">
                    <a:xfrm>
                      <a:off x="0" y="0"/>
                      <a:ext cx="4877415" cy="3330853"/>
                    </a:xfrm>
                    <a:prstGeom prst="rect">
                      <a:avLst/>
                    </a:prstGeom>
                    <a:noFill/>
                    <a:ln>
                      <a:noFill/>
                    </a:ln>
                    <a:extLst>
                      <a:ext uri="{53640926-AAD7-44D8-BBD7-CCE9431645EC}">
                        <a14:shadowObscured xmlns:a14="http://schemas.microsoft.com/office/drawing/2010/main"/>
                      </a:ext>
                    </a:extLst>
                  </pic:spPr>
                </pic:pic>
              </a:graphicData>
            </a:graphic>
          </wp:inline>
        </w:drawing>
      </w:r>
    </w:p>
    <w:p w14:paraId="77457020" w14:textId="77777777" w:rsidR="00556E07" w:rsidRPr="00D33954" w:rsidRDefault="00556E07" w:rsidP="00072488">
      <w:pPr>
        <w:pStyle w:val="BodyText10pt"/>
      </w:pPr>
      <w:smartTag w:uri="urn:schemas-microsoft-com:office:smarttags" w:element="country-region">
        <w:r w:rsidRPr="00D33954">
          <w:t>US</w:t>
        </w:r>
      </w:smartTag>
      <w:r w:rsidRPr="00D33954">
        <w:t xml:space="preserve"> General Douglas MacArthur</w:t>
      </w:r>
      <w:r w:rsidR="0061533B">
        <w:fldChar w:fldCharType="begin"/>
      </w:r>
      <w:r w:rsidR="0061533B">
        <w:instrText xml:space="preserve"> XE "</w:instrText>
      </w:r>
      <w:r w:rsidR="0061533B" w:rsidRPr="00EC3B95">
        <w:instrText>MacArthur</w:instrText>
      </w:r>
      <w:r w:rsidR="0061533B">
        <w:instrText xml:space="preserve">" </w:instrText>
      </w:r>
      <w:r w:rsidR="0061533B">
        <w:fldChar w:fldCharType="end"/>
      </w:r>
      <w:r w:rsidRPr="00D33954">
        <w:t xml:space="preserve">, visiting </w:t>
      </w:r>
      <w:smartTag w:uri="urn:schemas-microsoft-com:office:smarttags" w:element="City">
        <w:smartTag w:uri="urn:schemas-microsoft-com:office:smarttags" w:element="place">
          <w:r w:rsidRPr="00D33954">
            <w:t>Canberra</w:t>
          </w:r>
        </w:smartTag>
      </w:smartTag>
      <w:r w:rsidR="0061533B">
        <w:fldChar w:fldCharType="begin"/>
      </w:r>
      <w:r w:rsidR="0061533B">
        <w:instrText xml:space="preserve"> XE "</w:instrText>
      </w:r>
      <w:smartTag w:uri="urn:schemas-microsoft-com:office:smarttags" w:element="City">
        <w:r w:rsidR="0061533B" w:rsidRPr="002D12C9">
          <w:instrText>Canberra</w:instrText>
        </w:r>
      </w:smartTag>
      <w:r w:rsidR="0061533B">
        <w:instrText xml:space="preserve">" </w:instrText>
      </w:r>
      <w:r w:rsidR="0061533B">
        <w:fldChar w:fldCharType="end"/>
      </w:r>
      <w:r w:rsidRPr="00D33954">
        <w:t>, was invited to sit at the right of the speaker, Mr</w:t>
      </w:r>
      <w:r w:rsidR="002137A6" w:rsidRPr="00D33954">
        <w:t>.</w:t>
      </w:r>
      <w:r w:rsidRPr="00D33954">
        <w:t xml:space="preserve"> Nairn</w:t>
      </w:r>
      <w:r w:rsidR="0061533B">
        <w:fldChar w:fldCharType="begin"/>
      </w:r>
      <w:r w:rsidR="0061533B">
        <w:instrText xml:space="preserve"> XE "</w:instrText>
      </w:r>
      <w:r w:rsidR="0061533B" w:rsidRPr="006551D7">
        <w:instrText>Nairn</w:instrText>
      </w:r>
      <w:r w:rsidR="0061533B">
        <w:instrText xml:space="preserve">" </w:instrText>
      </w:r>
      <w:r w:rsidR="0061533B">
        <w:fldChar w:fldCharType="end"/>
      </w:r>
      <w:r w:rsidRPr="00D33954">
        <w:t>, in the House of Representatives at Parliament House. He stayed for 55 minutes. In front of the Government benches, sitting at the table (left of centre) is John Curtin</w:t>
      </w:r>
      <w:r w:rsidR="0084230A">
        <w:fldChar w:fldCharType="begin"/>
      </w:r>
      <w:r w:rsidR="0084230A">
        <w:instrText xml:space="preserve"> XE "</w:instrText>
      </w:r>
      <w:r w:rsidR="0084230A" w:rsidRPr="003D3C92">
        <w:instrText>Curtin</w:instrText>
      </w:r>
      <w:r w:rsidR="0084230A">
        <w:instrText xml:space="preserve">" </w:instrText>
      </w:r>
      <w:r w:rsidR="0084230A">
        <w:fldChar w:fldCharType="end"/>
      </w:r>
      <w:r w:rsidRPr="00D33954">
        <w:t>, the Prime Minister of Australia.</w:t>
      </w:r>
    </w:p>
    <w:p w14:paraId="3DEB7F59" w14:textId="77777777" w:rsidR="00A91908" w:rsidRDefault="00C27C9F" w:rsidP="00072488">
      <w:pPr>
        <w:pStyle w:val="BodyText"/>
      </w:pPr>
      <w:r>
        <w:t>Thus,</w:t>
      </w:r>
      <w:r w:rsidR="00556E07">
        <w:t xml:space="preserve"> </w:t>
      </w:r>
      <w:smartTag w:uri="urn:schemas-microsoft-com:office:smarttags" w:element="place">
        <w:smartTag w:uri="urn:schemas-microsoft-com:office:smarttags" w:element="country-region">
          <w:r w:rsidR="00556E07">
            <w:t>Australia</w:t>
          </w:r>
        </w:smartTag>
      </w:smartTag>
      <w:r w:rsidR="00556E07">
        <w:t xml:space="preserve"> was to become the major supply base for the Allies repulse of the Japanese threat, and that would be </w:t>
      </w:r>
      <w:r>
        <w:t>led</w:t>
      </w:r>
      <w:r w:rsidR="00556E07">
        <w:t xml:space="preserve"> by General Douglas </w:t>
      </w:r>
      <w:r w:rsidR="0061533B">
        <w:t>MacArthur</w:t>
      </w:r>
      <w:r w:rsidR="0061533B">
        <w:fldChar w:fldCharType="begin"/>
      </w:r>
      <w:r w:rsidR="0061533B">
        <w:instrText xml:space="preserve"> XE "</w:instrText>
      </w:r>
      <w:r w:rsidR="0061533B" w:rsidRPr="00EC3B95">
        <w:instrText>MacArthur</w:instrText>
      </w:r>
      <w:r w:rsidR="0061533B">
        <w:instrText xml:space="preserve">" </w:instrText>
      </w:r>
      <w:r w:rsidR="0061533B">
        <w:fldChar w:fldCharType="end"/>
      </w:r>
      <w:r w:rsidR="00556E07">
        <w:t xml:space="preserve">. </w:t>
      </w:r>
    </w:p>
    <w:p w14:paraId="0E815FC3" w14:textId="77777777" w:rsidR="00CE3FBC" w:rsidRPr="00972C25" w:rsidRDefault="00CE3FBC" w:rsidP="00CE3FBC">
      <w:pPr>
        <w:pStyle w:val="Heading7"/>
        <w:framePr w:wrap="around"/>
      </w:pPr>
      <w:r>
        <w:t>Steps to Victory</w:t>
      </w:r>
    </w:p>
    <w:p w14:paraId="14437AEF" w14:textId="77777777" w:rsidR="00F016BD" w:rsidRDefault="00F016BD" w:rsidP="00072488">
      <w:pPr>
        <w:pStyle w:val="BodyText"/>
      </w:pPr>
      <w:r>
        <w:t>Australian successes at the Battle of Milne Bay</w:t>
      </w:r>
      <w:r w:rsidR="0061533B">
        <w:fldChar w:fldCharType="begin"/>
      </w:r>
      <w:r w:rsidR="0061533B">
        <w:instrText xml:space="preserve"> XE "</w:instrText>
      </w:r>
      <w:r w:rsidR="0061533B" w:rsidRPr="00114289">
        <w:instrText>Milne Bay</w:instrText>
      </w:r>
      <w:r w:rsidR="0061533B">
        <w:instrText xml:space="preserve">" </w:instrText>
      </w:r>
      <w:r w:rsidR="0061533B">
        <w:fldChar w:fldCharType="end"/>
      </w:r>
      <w:r>
        <w:t xml:space="preserve"> and the Kokoda</w:t>
      </w:r>
      <w:r w:rsidR="0061533B">
        <w:fldChar w:fldCharType="begin"/>
      </w:r>
      <w:r w:rsidR="0061533B">
        <w:instrText xml:space="preserve"> XE "</w:instrText>
      </w:r>
      <w:r w:rsidR="0061533B" w:rsidRPr="00500D5B">
        <w:instrText>Kokoda</w:instrText>
      </w:r>
      <w:r w:rsidR="0061533B">
        <w:instrText xml:space="preserve">" </w:instrText>
      </w:r>
      <w:r w:rsidR="0061533B">
        <w:fldChar w:fldCharType="end"/>
      </w:r>
      <w:r>
        <w:t xml:space="preserve"> Track campaign came in late 1942, the first victories by Allied land forces anywhere against the </w:t>
      </w:r>
      <w:r>
        <w:lastRenderedPageBreak/>
        <w:t>Japanese. When it was reported the 32</w:t>
      </w:r>
      <w:r w:rsidRPr="00556E07">
        <w:rPr>
          <w:vertAlign w:val="superscript"/>
        </w:rPr>
        <w:t>nd</w:t>
      </w:r>
      <w:r w:rsidR="00556E07">
        <w:t xml:space="preserve"> </w:t>
      </w:r>
      <w:r>
        <w:t>US Infantry Division, an inexperienced National Guard unit, had proved incompetent in the Allied offensive against Buna</w:t>
      </w:r>
      <w:r w:rsidR="0061533B">
        <w:fldChar w:fldCharType="begin"/>
      </w:r>
      <w:r w:rsidR="0061533B">
        <w:instrText xml:space="preserve"> XE "</w:instrText>
      </w:r>
      <w:r w:rsidR="0061533B" w:rsidRPr="00730B74">
        <w:rPr>
          <w:i/>
          <w:spacing w:val="0"/>
          <w:sz w:val="22"/>
        </w:rPr>
        <w:instrText>Buna</w:instrText>
      </w:r>
      <w:r w:rsidR="0061533B">
        <w:instrText xml:space="preserve">" </w:instrText>
      </w:r>
      <w:r w:rsidR="0061533B">
        <w:fldChar w:fldCharType="end"/>
      </w:r>
      <w:r>
        <w:t xml:space="preserve"> and Gona</w:t>
      </w:r>
      <w:r w:rsidR="0061533B">
        <w:fldChar w:fldCharType="begin"/>
      </w:r>
      <w:r w:rsidR="0061533B">
        <w:instrText xml:space="preserve"> XE "</w:instrText>
      </w:r>
      <w:r w:rsidR="0061533B" w:rsidRPr="00DA147E">
        <w:instrText>Gona</w:instrText>
      </w:r>
      <w:r w:rsidR="0061533B">
        <w:instrText xml:space="preserve">" </w:instrText>
      </w:r>
      <w:r w:rsidR="0061533B">
        <w:fldChar w:fldCharType="end"/>
      </w:r>
      <w:r>
        <w:t>, the major Japanese beachheads in north</w:t>
      </w:r>
      <w:r w:rsidR="00DE37A2">
        <w:t>-</w:t>
      </w:r>
      <w:r>
        <w:t>eastern New Guinea</w:t>
      </w:r>
      <w:r w:rsidR="0061533B">
        <w:fldChar w:fldCharType="begin"/>
      </w:r>
      <w:r w:rsidR="0061533B">
        <w:instrText xml:space="preserve"> XE "</w:instrText>
      </w:r>
      <w:r w:rsidR="0061533B" w:rsidRPr="002B312C">
        <w:instrText>New Guinea</w:instrText>
      </w:r>
      <w:r w:rsidR="0061533B">
        <w:instrText xml:space="preserve">" </w:instrText>
      </w:r>
      <w:r w:rsidR="0061533B">
        <w:fldChar w:fldCharType="end"/>
      </w:r>
      <w:r>
        <w:t>, MacArthur</w:t>
      </w:r>
      <w:r w:rsidR="0061533B">
        <w:fldChar w:fldCharType="begin"/>
      </w:r>
      <w:r w:rsidR="0061533B">
        <w:instrText xml:space="preserve"> XE "</w:instrText>
      </w:r>
      <w:r w:rsidR="0061533B" w:rsidRPr="00EC3B95">
        <w:instrText>MacArthur</w:instrText>
      </w:r>
      <w:r w:rsidR="0061533B">
        <w:instrText xml:space="preserve">" </w:instrText>
      </w:r>
      <w:r w:rsidR="0061533B">
        <w:fldChar w:fldCharType="end"/>
      </w:r>
      <w:r>
        <w:t xml:space="preserve"> told US </w:t>
      </w:r>
      <w:r w:rsidR="0061533B">
        <w:t>1</w:t>
      </w:r>
      <w:r>
        <w:t xml:space="preserve"> Corps commander, Robert L. Eichelberger</w:t>
      </w:r>
      <w:r w:rsidR="0061533B">
        <w:fldChar w:fldCharType="begin"/>
      </w:r>
      <w:r w:rsidR="0061533B">
        <w:instrText xml:space="preserve"> XE "</w:instrText>
      </w:r>
      <w:r w:rsidR="0061533B" w:rsidRPr="00500D5B">
        <w:instrText>Eichelberger</w:instrText>
      </w:r>
      <w:r w:rsidR="0061533B">
        <w:instrText xml:space="preserve">" </w:instrText>
      </w:r>
      <w:r w:rsidR="0061533B">
        <w:fldChar w:fldCharType="end"/>
      </w:r>
      <w:r>
        <w:t>, to assume direct control of the division:</w:t>
      </w:r>
    </w:p>
    <w:p w14:paraId="7BCFD40C" w14:textId="77777777" w:rsidR="00F016BD" w:rsidRPr="005847FE" w:rsidRDefault="00F016BD" w:rsidP="005847FE">
      <w:pPr>
        <w:pStyle w:val="BodyText2"/>
        <w:rPr>
          <w:i/>
          <w:iCs/>
          <w:spacing w:val="0"/>
          <w:sz w:val="22"/>
        </w:rPr>
      </w:pPr>
      <w:r w:rsidRPr="005847FE">
        <w:rPr>
          <w:i/>
          <w:iCs/>
          <w:spacing w:val="0"/>
          <w:sz w:val="22"/>
        </w:rPr>
        <w:t>Bob, I'm putting you in command at Buna</w:t>
      </w:r>
      <w:r w:rsidR="0061533B">
        <w:rPr>
          <w:i/>
          <w:iCs/>
          <w:spacing w:val="0"/>
          <w:sz w:val="22"/>
        </w:rPr>
        <w:fldChar w:fldCharType="begin"/>
      </w:r>
      <w:r w:rsidR="0061533B">
        <w:instrText xml:space="preserve"> XE "</w:instrText>
      </w:r>
      <w:r w:rsidR="0061533B" w:rsidRPr="00730B74">
        <w:rPr>
          <w:i/>
          <w:iCs/>
          <w:spacing w:val="0"/>
          <w:sz w:val="22"/>
        </w:rPr>
        <w:instrText>Buna</w:instrText>
      </w:r>
      <w:r w:rsidR="0061533B">
        <w:instrText xml:space="preserve">" </w:instrText>
      </w:r>
      <w:r w:rsidR="0061533B">
        <w:rPr>
          <w:i/>
          <w:iCs/>
          <w:spacing w:val="0"/>
          <w:sz w:val="22"/>
        </w:rPr>
        <w:fldChar w:fldCharType="end"/>
      </w:r>
      <w:r w:rsidRPr="005847FE">
        <w:rPr>
          <w:i/>
          <w:iCs/>
          <w:spacing w:val="0"/>
          <w:sz w:val="22"/>
        </w:rPr>
        <w:t xml:space="preserve">. Relieve Harding ... I want you to remove all officers who won't fight. Relieve regimental and battalion commanders; if necessary, put sergeants in charge of battalions and corporals in charge of companies ... Bob, I want you to take Buna, or not come back alive ... And that goes for your chief of staff, too. </w:t>
      </w:r>
    </w:p>
    <w:p w14:paraId="6F06DD86" w14:textId="77777777" w:rsidR="00F016BD" w:rsidRDefault="00F016BD" w:rsidP="00072488">
      <w:pPr>
        <w:pStyle w:val="BodyText"/>
      </w:pPr>
      <w:r>
        <w:t>Allied land forces commander, General Thomas Blamey</w:t>
      </w:r>
      <w:r w:rsidR="0061533B">
        <w:fldChar w:fldCharType="begin"/>
      </w:r>
      <w:r w:rsidR="0061533B">
        <w:instrText xml:space="preserve"> XE "</w:instrText>
      </w:r>
      <w:r w:rsidR="0061533B" w:rsidRPr="0056423C">
        <w:instrText>Blamey</w:instrText>
      </w:r>
      <w:r w:rsidR="0061533B">
        <w:instrText xml:space="preserve">" </w:instrText>
      </w:r>
      <w:r w:rsidR="0061533B">
        <w:fldChar w:fldCharType="end"/>
      </w:r>
      <w:r>
        <w:t>, did not want the 41</w:t>
      </w:r>
      <w:r w:rsidRPr="00556E07">
        <w:rPr>
          <w:vertAlign w:val="superscript"/>
        </w:rPr>
        <w:t>st</w:t>
      </w:r>
      <w:r w:rsidR="00556E07">
        <w:t xml:space="preserve"> </w:t>
      </w:r>
      <w:r>
        <w:t>US Infantry, another inexperienced National Guard division, to reinforce the Gona</w:t>
      </w:r>
      <w:r w:rsidR="0061533B">
        <w:fldChar w:fldCharType="begin"/>
      </w:r>
      <w:r w:rsidR="0061533B">
        <w:instrText xml:space="preserve"> XE "</w:instrText>
      </w:r>
      <w:r w:rsidR="0061533B" w:rsidRPr="00DA147E">
        <w:instrText>Gona</w:instrText>
      </w:r>
      <w:r w:rsidR="0061533B">
        <w:instrText xml:space="preserve">" </w:instrText>
      </w:r>
      <w:r w:rsidR="0061533B">
        <w:fldChar w:fldCharType="end"/>
      </w:r>
      <w:r>
        <w:t xml:space="preserve"> assault, and requested 21</w:t>
      </w:r>
      <w:r w:rsidRPr="00556E07">
        <w:rPr>
          <w:vertAlign w:val="superscript"/>
        </w:rPr>
        <w:t>st</w:t>
      </w:r>
      <w:r w:rsidR="00556E07">
        <w:t xml:space="preserve"> </w:t>
      </w:r>
      <w:r>
        <w:t xml:space="preserve">Australian Infantry Brigade be sent instead, as </w:t>
      </w:r>
      <w:r w:rsidR="00556E07">
        <w:t>‘</w:t>
      </w:r>
      <w:r>
        <w:t>he knew they would fight</w:t>
      </w:r>
      <w:r w:rsidR="00556E07">
        <w:t>’</w:t>
      </w:r>
      <w:r>
        <w:t>. This was done but a regiment of the 41</w:t>
      </w:r>
      <w:r w:rsidRPr="00556E07">
        <w:rPr>
          <w:vertAlign w:val="superscript"/>
        </w:rPr>
        <w:t>st</w:t>
      </w:r>
      <w:r w:rsidR="00556E07">
        <w:t xml:space="preserve"> </w:t>
      </w:r>
      <w:r>
        <w:t>later went to Gona.</w:t>
      </w:r>
    </w:p>
    <w:p w14:paraId="756D3F9C" w14:textId="77777777" w:rsidR="00F016BD" w:rsidRDefault="00F016BD" w:rsidP="00072488">
      <w:pPr>
        <w:pStyle w:val="BodyText"/>
      </w:pPr>
      <w:r>
        <w:t>In March 1943, the Joint Chiefs of Staff approved MacArthur</w:t>
      </w:r>
      <w:r w:rsidR="0061533B">
        <w:fldChar w:fldCharType="begin"/>
      </w:r>
      <w:r w:rsidR="0061533B">
        <w:instrText xml:space="preserve"> XE "</w:instrText>
      </w:r>
      <w:r w:rsidR="0061533B" w:rsidRPr="00EC3B95">
        <w:instrText>MacArthur</w:instrText>
      </w:r>
      <w:r w:rsidR="0061533B">
        <w:instrText xml:space="preserve">" </w:instrText>
      </w:r>
      <w:r w:rsidR="0061533B">
        <w:fldChar w:fldCharType="end"/>
      </w:r>
      <w:r>
        <w:t xml:space="preserve">'s plan, </w:t>
      </w:r>
      <w:r w:rsidR="00556E07">
        <w:t>‘</w:t>
      </w:r>
      <w:r>
        <w:t>Operation CARTWHEEL</w:t>
      </w:r>
      <w:r w:rsidR="0061533B">
        <w:fldChar w:fldCharType="begin"/>
      </w:r>
      <w:r w:rsidR="0061533B">
        <w:instrText xml:space="preserve"> XE "</w:instrText>
      </w:r>
      <w:r w:rsidR="0061533B" w:rsidRPr="00B904F1">
        <w:instrText>Operation CARTWHEEL</w:instrText>
      </w:r>
      <w:r w:rsidR="0061533B">
        <w:instrText xml:space="preserve">" </w:instrText>
      </w:r>
      <w:r w:rsidR="0061533B">
        <w:fldChar w:fldCharType="end"/>
      </w:r>
      <w:r w:rsidR="00556E07">
        <w:t>’</w:t>
      </w:r>
      <w:r>
        <w:t>, which aimed to capture the major Japanese base at Rabaul</w:t>
      </w:r>
      <w:r w:rsidR="0061533B">
        <w:fldChar w:fldCharType="begin"/>
      </w:r>
      <w:r w:rsidR="0061533B">
        <w:instrText xml:space="preserve"> XE "</w:instrText>
      </w:r>
      <w:r w:rsidR="0061533B" w:rsidRPr="00D163AE">
        <w:instrText>Rabaul</w:instrText>
      </w:r>
      <w:r w:rsidR="0061533B">
        <w:instrText xml:space="preserve">" </w:instrText>
      </w:r>
      <w:r w:rsidR="0061533B">
        <w:fldChar w:fldCharType="end"/>
      </w:r>
      <w:r>
        <w:t xml:space="preserve"> by taking strategic points to use as forward bases. During 1944 this was modified so as to bypass Rabaul and let the Japanese forces there "wither on the vine." Initially, the majority of MacArthur's land forces were Australian, but increasing numbers of US troops arrived in the </w:t>
      </w:r>
      <w:r w:rsidR="00052BD8">
        <w:t>theatre</w:t>
      </w:r>
      <w:r>
        <w:t xml:space="preserve">, including Marines, the </w:t>
      </w:r>
      <w:r w:rsidR="0061533B">
        <w:t xml:space="preserve">US </w:t>
      </w:r>
      <w:r>
        <w:t>Sixth Army</w:t>
      </w:r>
      <w:r w:rsidR="0061533B">
        <w:fldChar w:fldCharType="begin"/>
      </w:r>
      <w:r w:rsidR="0061533B">
        <w:instrText xml:space="preserve"> XE "</w:instrText>
      </w:r>
      <w:r w:rsidR="0061533B" w:rsidRPr="00A96D73">
        <w:instrText>US Sixth Army</w:instrText>
      </w:r>
      <w:r w:rsidR="0061533B">
        <w:instrText xml:space="preserve">" </w:instrText>
      </w:r>
      <w:r w:rsidR="0061533B">
        <w:fldChar w:fldCharType="end"/>
      </w:r>
      <w:r>
        <w:t xml:space="preserve"> (Alamo Force), and later the </w:t>
      </w:r>
      <w:r w:rsidR="0061533B">
        <w:t xml:space="preserve">US </w:t>
      </w:r>
      <w:r>
        <w:t>Eighth Army</w:t>
      </w:r>
      <w:r w:rsidR="0061533B">
        <w:fldChar w:fldCharType="begin"/>
      </w:r>
      <w:r w:rsidR="0061533B">
        <w:instrText xml:space="preserve"> XE "</w:instrText>
      </w:r>
      <w:r w:rsidR="0061533B" w:rsidRPr="005C4E39">
        <w:instrText>US Eighth Army</w:instrText>
      </w:r>
      <w:r w:rsidR="0061533B">
        <w:instrText xml:space="preserve">" </w:instrText>
      </w:r>
      <w:r w:rsidR="0061533B">
        <w:fldChar w:fldCharType="end"/>
      </w:r>
      <w:r>
        <w:t>.</w:t>
      </w:r>
    </w:p>
    <w:p w14:paraId="7B2E2D18" w14:textId="77777777" w:rsidR="00F016BD" w:rsidRDefault="00F016BD" w:rsidP="00072488">
      <w:pPr>
        <w:pStyle w:val="BodyText"/>
      </w:pPr>
      <w:r>
        <w:t>MacArthur</w:t>
      </w:r>
      <w:r w:rsidR="0061533B">
        <w:fldChar w:fldCharType="begin"/>
      </w:r>
      <w:r w:rsidR="0061533B">
        <w:instrText xml:space="preserve"> XE "</w:instrText>
      </w:r>
      <w:r w:rsidR="0061533B" w:rsidRPr="00EC3B95">
        <w:instrText>MacArthur</w:instrText>
      </w:r>
      <w:r w:rsidR="0061533B">
        <w:instrText xml:space="preserve">" </w:instrText>
      </w:r>
      <w:r w:rsidR="0061533B">
        <w:fldChar w:fldCharType="end"/>
      </w:r>
      <w:r>
        <w:t xml:space="preserve">'s advancement of land forces up the 1,500 mile (2,400 km) northern coast of </w:t>
      </w:r>
      <w:smartTag w:uri="urn:schemas-microsoft-com:office:smarttags" w:element="country-region">
        <w:smartTag w:uri="urn:schemas-microsoft-com:office:smarttags" w:element="place">
          <w:r>
            <w:t>New Guinea</w:t>
          </w:r>
        </w:smartTag>
      </w:smartTag>
      <w:r w:rsidR="0061533B">
        <w:fldChar w:fldCharType="begin"/>
      </w:r>
      <w:r w:rsidR="0061533B">
        <w:instrText xml:space="preserve"> XE "</w:instrText>
      </w:r>
      <w:r w:rsidR="0061533B" w:rsidRPr="002B312C">
        <w:instrText>New Guinea</w:instrText>
      </w:r>
      <w:r w:rsidR="0061533B">
        <w:instrText xml:space="preserve">" </w:instrText>
      </w:r>
      <w:r w:rsidR="0061533B">
        <w:fldChar w:fldCharType="end"/>
      </w:r>
      <w:r>
        <w:t xml:space="preserve"> was sequenced specifically for terrain selected on the basis of its ability to be made into landing strips for tactical support aircraft. By advancing in leaps always within the range of his fighter-bombers (typically P-38 </w:t>
      </w:r>
      <w:r w:rsidR="00E901FA">
        <w:t>Lightning</w:t>
      </w:r>
      <w:r w:rsidR="00382F46">
        <w:fldChar w:fldCharType="begin"/>
      </w:r>
      <w:r w:rsidR="00382F46">
        <w:instrText xml:space="preserve"> XE "</w:instrText>
      </w:r>
      <w:r w:rsidR="00382F46" w:rsidRPr="00D6375D">
        <w:instrText>P-38 Lightning</w:instrText>
      </w:r>
      <w:r w:rsidR="00382F46">
        <w:instrText xml:space="preserve">" </w:instrText>
      </w:r>
      <w:r w:rsidR="00382F46">
        <w:fldChar w:fldCharType="end"/>
      </w:r>
      <w:r>
        <w:t>), he could maintain air superiority over his land operations. This provided critical close air support and also denied the enemy sea and airborne resupply, effectively cutting the Japanese forces off as they were under attack.</w:t>
      </w:r>
    </w:p>
    <w:p w14:paraId="3584E170" w14:textId="77777777" w:rsidR="005847FE" w:rsidRPr="006A1714" w:rsidRDefault="006A1714" w:rsidP="007648F8">
      <w:pPr>
        <w:pStyle w:val="Caption"/>
      </w:pPr>
      <w:r w:rsidRPr="006A1714">
        <w:t xml:space="preserve">Photo </w:t>
      </w:r>
      <w:r w:rsidR="00E901FA">
        <w:t>8</w:t>
      </w:r>
      <w:r w:rsidR="00E901FA" w:rsidRPr="006A1714">
        <w:t>.</w:t>
      </w:r>
      <w:r w:rsidR="00E901FA">
        <w:t xml:space="preserve"> USAAF</w:t>
      </w:r>
      <w:r>
        <w:t xml:space="preserve"> Lockheed </w:t>
      </w:r>
      <w:r w:rsidR="00382F46">
        <w:t xml:space="preserve">P-38 </w:t>
      </w:r>
      <w:r>
        <w:t>Lightning</w:t>
      </w:r>
      <w:r w:rsidR="00382F46">
        <w:fldChar w:fldCharType="begin"/>
      </w:r>
      <w:r w:rsidR="00382F46">
        <w:instrText xml:space="preserve"> XE "</w:instrText>
      </w:r>
      <w:r w:rsidR="00382F46" w:rsidRPr="00E62E21">
        <w:instrText>P-38 Lightning</w:instrText>
      </w:r>
      <w:r w:rsidR="00382F46">
        <w:instrText xml:space="preserve">" </w:instrText>
      </w:r>
      <w:r w:rsidR="00382F46">
        <w:fldChar w:fldCharType="end"/>
      </w:r>
      <w:r>
        <w:t xml:space="preserve"> </w:t>
      </w:r>
    </w:p>
    <w:p w14:paraId="45C958EF" w14:textId="77777777" w:rsidR="005847FE" w:rsidRPr="005847FE" w:rsidRDefault="00597536" w:rsidP="00072488">
      <w:pPr>
        <w:pStyle w:val="Picture"/>
      </w:pPr>
      <w:r w:rsidRPr="006A1714">
        <w:rPr>
          <w:noProof/>
          <w:lang w:eastAsia="en-AU"/>
        </w:rPr>
        <w:drawing>
          <wp:inline distT="0" distB="0" distL="0" distR="0" wp14:anchorId="3F1DD9BD" wp14:editId="5B2F51D8">
            <wp:extent cx="5601760" cy="3153833"/>
            <wp:effectExtent l="0" t="0" r="0" b="889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4946" cy="3200667"/>
                    </a:xfrm>
                    <a:prstGeom prst="rect">
                      <a:avLst/>
                    </a:prstGeom>
                    <a:noFill/>
                  </pic:spPr>
                </pic:pic>
              </a:graphicData>
            </a:graphic>
          </wp:inline>
        </w:drawing>
      </w:r>
    </w:p>
    <w:p w14:paraId="4CFBD27E" w14:textId="77777777" w:rsidR="00D55345" w:rsidRDefault="00D55345" w:rsidP="00072488">
      <w:pPr>
        <w:pStyle w:val="BodyText"/>
      </w:pPr>
      <w:r>
        <w:t>Australia’s role would be to fight the Japanese from New Guinea</w:t>
      </w:r>
      <w:r w:rsidR="0061533B">
        <w:fldChar w:fldCharType="begin"/>
      </w:r>
      <w:r w:rsidR="0061533B">
        <w:instrText xml:space="preserve"> XE "</w:instrText>
      </w:r>
      <w:r w:rsidR="0061533B" w:rsidRPr="002B312C">
        <w:instrText>New Guinea</w:instrText>
      </w:r>
      <w:r w:rsidR="0061533B">
        <w:instrText xml:space="preserve">" </w:instrText>
      </w:r>
      <w:r w:rsidR="0061533B">
        <w:fldChar w:fldCharType="end"/>
      </w:r>
      <w:r>
        <w:t>, the Dutch East Indies</w:t>
      </w:r>
      <w:r w:rsidR="0061533B">
        <w:fldChar w:fldCharType="begin"/>
      </w:r>
      <w:r w:rsidR="0061533B">
        <w:instrText xml:space="preserve"> XE "</w:instrText>
      </w:r>
      <w:r w:rsidR="0061533B" w:rsidRPr="00606DA2">
        <w:instrText>Dutch East Indies</w:instrText>
      </w:r>
      <w:r w:rsidR="0061533B">
        <w:instrText xml:space="preserve">" </w:instrText>
      </w:r>
      <w:r w:rsidR="0061533B">
        <w:fldChar w:fldCharType="end"/>
      </w:r>
      <w:r>
        <w:t>, Borneo</w:t>
      </w:r>
      <w:r w:rsidR="00382F46">
        <w:fldChar w:fldCharType="begin"/>
      </w:r>
      <w:r w:rsidR="00382F46">
        <w:instrText xml:space="preserve"> XE "</w:instrText>
      </w:r>
      <w:r w:rsidR="00382F46" w:rsidRPr="0006730C">
        <w:instrText>Borneo</w:instrText>
      </w:r>
      <w:r w:rsidR="00382F46">
        <w:instrText xml:space="preserve">" </w:instrText>
      </w:r>
      <w:r w:rsidR="00382F46">
        <w:fldChar w:fldCharType="end"/>
      </w:r>
      <w:r>
        <w:t xml:space="preserve"> and all the islands in between.</w:t>
      </w:r>
    </w:p>
    <w:p w14:paraId="27CF2D9B" w14:textId="7F248A7F" w:rsidR="005C06CC" w:rsidRDefault="005C06CC">
      <w:pPr>
        <w:rPr>
          <w:i/>
          <w:spacing w:val="-5"/>
          <w:sz w:val="22"/>
        </w:rPr>
      </w:pPr>
    </w:p>
    <w:p w14:paraId="1682B099" w14:textId="77777777" w:rsidR="005C06CC" w:rsidRDefault="005C06CC">
      <w:pPr>
        <w:rPr>
          <w:i/>
          <w:spacing w:val="-5"/>
          <w:sz w:val="22"/>
        </w:rPr>
      </w:pPr>
      <w:r>
        <w:br w:type="page"/>
      </w:r>
    </w:p>
    <w:p w14:paraId="73C6FF64" w14:textId="52154EF3" w:rsidR="008B366A" w:rsidRPr="008B366A" w:rsidRDefault="008B366A" w:rsidP="007648F8">
      <w:pPr>
        <w:pStyle w:val="Caption"/>
      </w:pPr>
      <w:r w:rsidRPr="008B366A">
        <w:lastRenderedPageBreak/>
        <w:t xml:space="preserve">Figure </w:t>
      </w:r>
      <w:fldSimple w:instr=" SEQ Figure \* ARABIC ">
        <w:r w:rsidR="0022675A">
          <w:rPr>
            <w:noProof/>
          </w:rPr>
          <w:t>3</w:t>
        </w:r>
      </w:fldSimple>
      <w:r w:rsidR="00CF4A5F">
        <w:t>.</w:t>
      </w:r>
      <w:r w:rsidRPr="008B366A">
        <w:t xml:space="preserve"> </w:t>
      </w:r>
      <w:smartTag w:uri="urn:schemas-microsoft-com:office:smarttags" w:element="place">
        <w:smartTag w:uri="urn:schemas-microsoft-com:office:smarttags" w:element="country-region">
          <w:r w:rsidRPr="008B366A">
            <w:t>Papua New Guinea</w:t>
          </w:r>
        </w:smartTag>
      </w:smartTag>
      <w:r w:rsidR="0061533B">
        <w:fldChar w:fldCharType="begin"/>
      </w:r>
      <w:r w:rsidR="0061533B">
        <w:instrText xml:space="preserve"> XE "</w:instrText>
      </w:r>
      <w:smartTag w:uri="urn:schemas-microsoft-com:office:smarttags" w:element="country-region">
        <w:r w:rsidR="0061533B" w:rsidRPr="002B312C">
          <w:instrText>New Guinea</w:instrText>
        </w:r>
      </w:smartTag>
      <w:r w:rsidR="0061533B">
        <w:instrText xml:space="preserve">" </w:instrText>
      </w:r>
      <w:r w:rsidR="0061533B">
        <w:fldChar w:fldCharType="end"/>
      </w:r>
    </w:p>
    <w:p w14:paraId="34409471" w14:textId="77777777" w:rsidR="008B366A" w:rsidRDefault="00597536" w:rsidP="00072488">
      <w:pPr>
        <w:pStyle w:val="Picture"/>
      </w:pPr>
      <w:r>
        <w:rPr>
          <w:noProof/>
          <w:lang w:eastAsia="en-AU"/>
        </w:rPr>
        <w:drawing>
          <wp:inline distT="0" distB="0" distL="0" distR="0" wp14:anchorId="13F8106F" wp14:editId="2E9B3E61">
            <wp:extent cx="5638800" cy="31527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8800" cy="3152775"/>
                    </a:xfrm>
                    <a:prstGeom prst="rect">
                      <a:avLst/>
                    </a:prstGeom>
                    <a:noFill/>
                  </pic:spPr>
                </pic:pic>
              </a:graphicData>
            </a:graphic>
          </wp:inline>
        </w:drawing>
      </w:r>
    </w:p>
    <w:p w14:paraId="2C8B894B" w14:textId="77777777" w:rsidR="008B366A" w:rsidRDefault="008B366A" w:rsidP="008B366A">
      <w:pPr>
        <w:jc w:val="center"/>
      </w:pPr>
    </w:p>
    <w:p w14:paraId="001EDEB6" w14:textId="77777777" w:rsidR="00F016BD" w:rsidRDefault="00F016BD" w:rsidP="00072488">
      <w:pPr>
        <w:pStyle w:val="BodyText"/>
      </w:pPr>
      <w:r>
        <w:t>General MacArthur</w:t>
      </w:r>
      <w:r w:rsidR="0061533B">
        <w:fldChar w:fldCharType="begin"/>
      </w:r>
      <w:r w:rsidR="0061533B">
        <w:instrText xml:space="preserve"> XE "</w:instrText>
      </w:r>
      <w:r w:rsidR="0061533B" w:rsidRPr="00EC3B95">
        <w:instrText>MacArthur</w:instrText>
      </w:r>
      <w:r w:rsidR="0061533B">
        <w:instrText xml:space="preserve">" </w:instrText>
      </w:r>
      <w:r w:rsidR="0061533B">
        <w:fldChar w:fldCharType="end"/>
      </w:r>
      <w:r w:rsidR="007216E9">
        <w:t xml:space="preserve">’s objective was always to </w:t>
      </w:r>
      <w:r>
        <w:t xml:space="preserve">return to the </w:t>
      </w:r>
      <w:smartTag w:uri="urn:schemas-microsoft-com:office:smarttags" w:element="country-region">
        <w:smartTag w:uri="urn:schemas-microsoft-com:office:smarttags" w:element="place">
          <w:r>
            <w:t>Philippines</w:t>
          </w:r>
        </w:smartTag>
      </w:smartTag>
      <w:r w:rsidR="0084230A">
        <w:fldChar w:fldCharType="begin"/>
      </w:r>
      <w:r w:rsidR="0084230A">
        <w:instrText xml:space="preserve"> XE "</w:instrText>
      </w:r>
      <w:smartTag w:uri="urn:schemas-microsoft-com:office:smarttags" w:element="country-region">
        <w:r w:rsidR="0084230A" w:rsidRPr="005F6B29">
          <w:instrText>Philippines</w:instrText>
        </w:r>
      </w:smartTag>
      <w:r w:rsidR="0084230A">
        <w:instrText xml:space="preserve">" </w:instrText>
      </w:r>
      <w:r w:rsidR="0084230A">
        <w:fldChar w:fldCharType="end"/>
      </w:r>
      <w:r>
        <w:t xml:space="preserve">. </w:t>
      </w:r>
      <w:r w:rsidR="00556E07">
        <w:t xml:space="preserve"> - </w:t>
      </w:r>
      <w:r>
        <w:t>Allied forces under MacArthur's command, covered by aircraft from Halsey</w:t>
      </w:r>
      <w:r w:rsidR="00382F46">
        <w:fldChar w:fldCharType="begin"/>
      </w:r>
      <w:r w:rsidR="00382F46">
        <w:instrText xml:space="preserve"> XE "</w:instrText>
      </w:r>
      <w:r w:rsidR="00382F46" w:rsidRPr="007569B5">
        <w:instrText>Halsey</w:instrText>
      </w:r>
      <w:r w:rsidR="00382F46">
        <w:instrText xml:space="preserve">" </w:instrText>
      </w:r>
      <w:r w:rsidR="00382F46">
        <w:fldChar w:fldCharType="end"/>
      </w:r>
      <w:r>
        <w:t xml:space="preserve">'s carriers, landed at </w:t>
      </w:r>
      <w:smartTag w:uri="urn:schemas-microsoft-com:office:smarttags" w:element="PlaceName">
        <w:r>
          <w:t>Leyte</w:t>
        </w:r>
      </w:smartTag>
      <w:r>
        <w:t xml:space="preserve"> </w:t>
      </w:r>
      <w:smartTag w:uri="urn:schemas-microsoft-com:office:smarttags" w:element="PlaceType">
        <w:r>
          <w:t>Island</w:t>
        </w:r>
      </w:smartTag>
      <w:r w:rsidR="00382F46">
        <w:fldChar w:fldCharType="begin"/>
      </w:r>
      <w:r w:rsidR="00382F46">
        <w:instrText xml:space="preserve"> XE "</w:instrText>
      </w:r>
      <w:r w:rsidR="00382F46" w:rsidRPr="00FE7D63">
        <w:instrText>Leyte Island</w:instrText>
      </w:r>
      <w:r w:rsidR="00382F46">
        <w:instrText xml:space="preserve">" </w:instrText>
      </w:r>
      <w:r w:rsidR="00382F46">
        <w:fldChar w:fldCharType="end"/>
      </w:r>
      <w:r>
        <w:t xml:space="preserve"> on October 20, 1944 - thereby fulfilling MacArthur's vow to return to the </w:t>
      </w:r>
      <w:smartTag w:uri="urn:schemas-microsoft-com:office:smarttags" w:element="country-region">
        <w:smartTag w:uri="urn:schemas-microsoft-com:office:smarttags" w:element="place">
          <w:r>
            <w:t>Philippines</w:t>
          </w:r>
        </w:smartTag>
      </w:smartTag>
      <w:r>
        <w:t>. The carriers were tied up for months providing air support until the rainy season ended (something which MacArthur doubtless should have foreseen, after living in the islands for a decade). Only then could MacArthur's engineers build airstrips on shore. He consolidated his hold on the archipelago after heavy fighting in the Battle of Luzon</w:t>
      </w:r>
      <w:r w:rsidR="00382F46">
        <w:fldChar w:fldCharType="begin"/>
      </w:r>
      <w:r w:rsidR="00382F46">
        <w:instrText xml:space="preserve"> XE "</w:instrText>
      </w:r>
      <w:r w:rsidR="00382F46" w:rsidRPr="003B2AD4">
        <w:instrText>Luzon</w:instrText>
      </w:r>
      <w:r w:rsidR="00382F46">
        <w:instrText xml:space="preserve">" </w:instrText>
      </w:r>
      <w:r w:rsidR="00382F46">
        <w:fldChar w:fldCharType="end"/>
      </w:r>
      <w:r>
        <w:t xml:space="preserve"> and Battle of Manila</w:t>
      </w:r>
      <w:r w:rsidR="00382F46">
        <w:fldChar w:fldCharType="begin"/>
      </w:r>
      <w:r w:rsidR="00382F46">
        <w:instrText xml:space="preserve"> XE "</w:instrText>
      </w:r>
      <w:smartTag w:uri="urn:schemas-microsoft-com:office:smarttags" w:element="place">
        <w:smartTag w:uri="urn:schemas-microsoft-com:office:smarttags" w:element="City">
          <w:r w:rsidR="00382F46" w:rsidRPr="00E24151">
            <w:instrText>Manila</w:instrText>
          </w:r>
        </w:smartTag>
      </w:smartTag>
      <w:r w:rsidR="00382F46">
        <w:instrText xml:space="preserve">" </w:instrText>
      </w:r>
      <w:r w:rsidR="00382F46">
        <w:fldChar w:fldCharType="end"/>
      </w:r>
      <w:r>
        <w:t>. Despite a massive Japanese naval counterattack in the Battle of Leyte Gulf</w:t>
      </w:r>
      <w:r w:rsidR="00382F46">
        <w:fldChar w:fldCharType="begin"/>
      </w:r>
      <w:r w:rsidR="00382F46">
        <w:instrText xml:space="preserve"> XE "</w:instrText>
      </w:r>
      <w:smartTag w:uri="urn:schemas-microsoft-com:office:smarttags" w:element="place">
        <w:r w:rsidR="00382F46" w:rsidRPr="00B07A4C">
          <w:instrText>Leyte Gulf</w:instrText>
        </w:r>
      </w:smartTag>
      <w:r w:rsidR="00382F46">
        <w:instrText xml:space="preserve">" </w:instrText>
      </w:r>
      <w:r w:rsidR="00382F46">
        <w:fldChar w:fldCharType="end"/>
      </w:r>
      <w:r>
        <w:t xml:space="preserve">, it was too late to stop the invasion or do more than slow the conquest. With the reconquest of the islands, MacArthur moved his headquarters to </w:t>
      </w:r>
      <w:smartTag w:uri="urn:schemas-microsoft-com:office:smarttags" w:element="City">
        <w:r>
          <w:t>Manila</w:t>
        </w:r>
      </w:smartTag>
      <w:r>
        <w:t xml:space="preserve">, where he announced his plan for the invasion of </w:t>
      </w:r>
      <w:smartTag w:uri="urn:schemas-microsoft-com:office:smarttags" w:element="place">
        <w:smartTag w:uri="urn:schemas-microsoft-com:office:smarttags" w:element="country-region">
          <w:r>
            <w:t>Japan</w:t>
          </w:r>
        </w:smartTag>
      </w:smartTag>
      <w:r>
        <w:t xml:space="preserve"> (</w:t>
      </w:r>
      <w:r w:rsidR="00556E07">
        <w:t>‘</w:t>
      </w:r>
      <w:r>
        <w:t>Operation Downfall</w:t>
      </w:r>
      <w:r w:rsidR="00382F46">
        <w:fldChar w:fldCharType="begin"/>
      </w:r>
      <w:r w:rsidR="00382F46">
        <w:instrText xml:space="preserve"> XE "</w:instrText>
      </w:r>
      <w:r w:rsidR="00382F46" w:rsidRPr="002D7C5A">
        <w:instrText>Operation Downfall</w:instrText>
      </w:r>
      <w:r w:rsidR="00382F46">
        <w:instrText xml:space="preserve">" </w:instrText>
      </w:r>
      <w:r w:rsidR="00382F46">
        <w:fldChar w:fldCharType="end"/>
      </w:r>
      <w:r w:rsidR="00556E07">
        <w:t>’</w:t>
      </w:r>
      <w:r>
        <w:t xml:space="preserve">), to commence 1 November 1945. The invasion was pre-empted by </w:t>
      </w:r>
      <w:smartTag w:uri="urn:schemas-microsoft-com:office:smarttags" w:element="place">
        <w:smartTag w:uri="urn:schemas-microsoft-com:office:smarttags" w:element="country-region">
          <w:r>
            <w:t>Japan</w:t>
          </w:r>
        </w:smartTag>
      </w:smartTag>
      <w:r>
        <w:t>'s capitulation. On 2 September, MacArthur received the formal Japanese surrender aboard the USS Missouri</w:t>
      </w:r>
      <w:r w:rsidR="00382F46">
        <w:fldChar w:fldCharType="begin"/>
      </w:r>
      <w:r w:rsidR="00382F46">
        <w:instrText xml:space="preserve"> XE "</w:instrText>
      </w:r>
      <w:r w:rsidR="00382F46" w:rsidRPr="00640ECE">
        <w:instrText>USS Missouri</w:instrText>
      </w:r>
      <w:r w:rsidR="00382F46">
        <w:instrText xml:space="preserve">" </w:instrText>
      </w:r>
      <w:r w:rsidR="00382F46">
        <w:fldChar w:fldCharType="end"/>
      </w:r>
      <w:r>
        <w:t>, thus ending World War II.</w:t>
      </w:r>
    </w:p>
    <w:p w14:paraId="3B52A523" w14:textId="77777777" w:rsidR="002578CF" w:rsidRDefault="00CD2BDE" w:rsidP="00CF4A5F">
      <w:pPr>
        <w:pStyle w:val="Heading1"/>
      </w:pPr>
      <w:bookmarkStart w:id="3" w:name="_Toc22572149"/>
      <w:r>
        <w:t>The Australian Oil Industry Gets Organized</w:t>
      </w:r>
      <w:r w:rsidR="002578CF">
        <w:rPr>
          <w:rStyle w:val="EndnoteReference"/>
        </w:rPr>
        <w:endnoteReference w:id="8"/>
      </w:r>
      <w:bookmarkEnd w:id="3"/>
    </w:p>
    <w:p w14:paraId="6C961252" w14:textId="77777777" w:rsidR="002578CF" w:rsidRDefault="002578CF" w:rsidP="00072488">
      <w:pPr>
        <w:pStyle w:val="BodyText"/>
      </w:pPr>
      <w:r>
        <w:t xml:space="preserve">Up till the end of the Second World War no flow oil of any consequence had been discovered in </w:t>
      </w:r>
      <w:smartTag w:uri="urn:schemas-microsoft-com:office:smarttags" w:element="place">
        <w:smartTag w:uri="urn:schemas-microsoft-com:office:smarttags" w:element="country-region">
          <w:r>
            <w:t>Australia</w:t>
          </w:r>
        </w:smartTag>
      </w:smartTag>
      <w:r>
        <w:t>. Complete dependence on imported supplies of oil was one of the serious weaknesses in the material basis of Australian defence, and one for which there was no satisfactory remedy except storage of large quantities for emergency. Early in 1940 the Department of Supply and Development arranged with Australian oil companies that they should voluntarily build up the stocks of petroleum products—particularly motor spirit—to a level as high as six months' requirements, and hold them at that level as far as circumstances would permit.</w:t>
      </w:r>
    </w:p>
    <w:p w14:paraId="5449BD83" w14:textId="77777777" w:rsidR="004D6942" w:rsidRDefault="002578CF" w:rsidP="00072488">
      <w:pPr>
        <w:pStyle w:val="BodyText"/>
      </w:pPr>
      <w:r>
        <w:t>They failed to achieve this objective, not because of any unwillingness on their part but because of the operation of oversea</w:t>
      </w:r>
      <w:r w:rsidR="00D77D22">
        <w:t>s</w:t>
      </w:r>
      <w:r>
        <w:t xml:space="preserve"> controls on distribution of supplies from refineries and on the movements of tankers. In August 1940 the Commonwealth Oil Board</w:t>
      </w:r>
      <w:r w:rsidR="00382F46">
        <w:fldChar w:fldCharType="begin"/>
      </w:r>
      <w:r w:rsidR="00382F46">
        <w:instrText xml:space="preserve"> XE "</w:instrText>
      </w:r>
      <w:r w:rsidR="00382F46" w:rsidRPr="007E2F74">
        <w:instrText>Commonwealth Oil Board</w:instrText>
      </w:r>
      <w:r w:rsidR="00382F46">
        <w:instrText xml:space="preserve">" </w:instrText>
      </w:r>
      <w:r w:rsidR="00382F46">
        <w:fldChar w:fldCharType="end"/>
      </w:r>
      <w:r>
        <w:t xml:space="preserve"> was constituted for the purpose of collating and examining all questions relating to stocks and supplies of liquid fuels and aviation spirit, and for the purpose of formulating plans for supplying these commodities to the armed services and to civilians. With the aim of keeping civilian consumption of petroleum products down to the bare minimum for essential services, the Government, on the board's recommendation, </w:t>
      </w:r>
      <w:r w:rsidRPr="004D6942">
        <w:t>introduced petrol rationing in October 1940.</w:t>
      </w:r>
      <w:r w:rsidR="00D77D22" w:rsidRPr="004D6942">
        <w:t xml:space="preserve"> </w:t>
      </w:r>
      <w:r w:rsidR="004D6942">
        <w:t>[For a detailed story on petrol rationing refer to the AWM website].</w:t>
      </w:r>
    </w:p>
    <w:p w14:paraId="2BF82FD2" w14:textId="77777777" w:rsidR="002578CF" w:rsidRDefault="002578CF" w:rsidP="00072488">
      <w:pPr>
        <w:pStyle w:val="BodyText"/>
      </w:pPr>
      <w:r>
        <w:lastRenderedPageBreak/>
        <w:t xml:space="preserve">The only two refineries operating in </w:t>
      </w:r>
      <w:smartTag w:uri="urn:schemas-microsoft-com:office:smarttags" w:element="country-region">
        <w:r>
          <w:t>Australia</w:t>
        </w:r>
      </w:smartTag>
      <w:r>
        <w:t xml:space="preserve"> at the outbreak of war were the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xml:space="preserve"> Company of </w:t>
      </w:r>
      <w:smartTag w:uri="urn:schemas-microsoft-com:office:smarttags" w:element="country-region">
        <w:r>
          <w:t>Australia</w:t>
        </w:r>
      </w:smartTag>
      <w:r>
        <w:t xml:space="preserve">'s plant at </w:t>
      </w:r>
      <w:smartTag w:uri="urn:schemas-microsoft-com:office:smarttags" w:element="City">
        <w:r>
          <w:t>Clyde</w:t>
        </w:r>
      </w:smartTag>
      <w:r w:rsidR="00382F46">
        <w:fldChar w:fldCharType="begin"/>
      </w:r>
      <w:r w:rsidR="00382F46">
        <w:instrText xml:space="preserve"> XE "</w:instrText>
      </w:r>
      <w:r w:rsidR="00382F46" w:rsidRPr="0023381A">
        <w:instrText>Clyde</w:instrText>
      </w:r>
      <w:r w:rsidR="00382F46">
        <w:instrText xml:space="preserve">" </w:instrText>
      </w:r>
      <w:r w:rsidR="00382F46">
        <w:fldChar w:fldCharType="end"/>
      </w:r>
      <w:r>
        <w:t xml:space="preserve">, </w:t>
      </w:r>
      <w:smartTag w:uri="urn:schemas-microsoft-com:office:smarttags" w:element="State">
        <w:r>
          <w:t>New South Wales</w:t>
        </w:r>
      </w:smartTag>
      <w:r>
        <w:t>, and that of the Commonwealth Oil Refinery</w:t>
      </w:r>
      <w:r w:rsidR="00382F46">
        <w:fldChar w:fldCharType="begin"/>
      </w:r>
      <w:r w:rsidR="00382F46">
        <w:instrText xml:space="preserve"> XE "</w:instrText>
      </w:r>
      <w:r w:rsidR="00382F46" w:rsidRPr="003F13E5">
        <w:instrText>Commonwealth Oil Refinery</w:instrText>
      </w:r>
      <w:r w:rsidR="00382F46">
        <w:instrText xml:space="preserve">" </w:instrText>
      </w:r>
      <w:r w:rsidR="00382F46">
        <w:fldChar w:fldCharType="end"/>
      </w:r>
      <w:r>
        <w:t xml:space="preserve"> at </w:t>
      </w:r>
      <w:smartTag w:uri="urn:schemas-microsoft-com:office:smarttags" w:element="place">
        <w:smartTag w:uri="urn:schemas-microsoft-com:office:smarttags" w:element="City">
          <w:r>
            <w:t>Laverton</w:t>
          </w:r>
        </w:smartTag>
        <w:r w:rsidR="00382F46">
          <w:fldChar w:fldCharType="begin"/>
        </w:r>
        <w:r w:rsidR="00382F46">
          <w:instrText xml:space="preserve"> XE "</w:instrText>
        </w:r>
        <w:r w:rsidR="00382F46" w:rsidRPr="00A41889">
          <w:instrText>Laverton</w:instrText>
        </w:r>
        <w:r w:rsidR="00382F46">
          <w:instrText xml:space="preserve">" </w:instrText>
        </w:r>
        <w:r w:rsidR="00382F46">
          <w:fldChar w:fldCharType="end"/>
        </w:r>
        <w:r>
          <w:t xml:space="preserve">, </w:t>
        </w:r>
        <w:smartTag w:uri="urn:schemas-microsoft-com:office:smarttags" w:element="State">
          <w:r>
            <w:t>Victoria</w:t>
          </w:r>
        </w:smartTag>
      </w:smartTag>
      <w:r>
        <w:t xml:space="preserve">. Between them they possessed the capacity for refining about 20 per cent of the petroleum products consumed in </w:t>
      </w:r>
      <w:smartTag w:uri="urn:schemas-microsoft-com:office:smarttags" w:element="place">
        <w:smartTag w:uri="urn:schemas-microsoft-com:office:smarttags" w:element="country-region">
          <w:r>
            <w:t>Australia</w:t>
          </w:r>
        </w:smartTag>
      </w:smartTag>
      <w:r>
        <w:t xml:space="preserve"> in peace time. Both plants were closed for most of the war: the Shell Refinery</w:t>
      </w:r>
      <w:r w:rsidR="00382F46">
        <w:fldChar w:fldCharType="begin"/>
      </w:r>
      <w:r w:rsidR="00382F46">
        <w:instrText xml:space="preserve"> XE "</w:instrText>
      </w:r>
      <w:r w:rsidR="00382F46" w:rsidRPr="00506F07">
        <w:instrText>Shell Refinery</w:instrText>
      </w:r>
      <w:r w:rsidR="00382F46">
        <w:instrText xml:space="preserve">" </w:instrText>
      </w:r>
      <w:r w:rsidR="00382F46">
        <w:fldChar w:fldCharType="end"/>
      </w:r>
      <w:r>
        <w:t xml:space="preserve"> from February 1942 (after </w:t>
      </w:r>
      <w:smartTag w:uri="urn:schemas-microsoft-com:office:smarttags" w:element="place">
        <w:r>
          <w:t>Borneo</w:t>
        </w:r>
      </w:smartTag>
      <w:r w:rsidR="00382F46">
        <w:fldChar w:fldCharType="begin"/>
      </w:r>
      <w:r w:rsidR="00382F46">
        <w:instrText xml:space="preserve"> XE "</w:instrText>
      </w:r>
      <w:r w:rsidR="00382F46" w:rsidRPr="0006730C">
        <w:instrText>Borneo</w:instrText>
      </w:r>
      <w:r w:rsidR="00382F46">
        <w:instrText xml:space="preserve">" </w:instrText>
      </w:r>
      <w:r w:rsidR="00382F46">
        <w:fldChar w:fldCharType="end"/>
      </w:r>
      <w:r>
        <w:t>, whence it drew its crude supplies, fell to the Japanese) to March 1946, and the C.O.R.</w:t>
      </w:r>
      <w:r w:rsidR="00382F46">
        <w:fldChar w:fldCharType="begin"/>
      </w:r>
      <w:r w:rsidR="00382F46">
        <w:instrText xml:space="preserve"> XE "</w:instrText>
      </w:r>
      <w:r w:rsidR="00382F46" w:rsidRPr="00A440B7">
        <w:instrText>C.O.R.</w:instrText>
      </w:r>
      <w:r w:rsidR="00382F46">
        <w:instrText xml:space="preserve">" </w:instrText>
      </w:r>
      <w:r w:rsidR="00382F46">
        <w:fldChar w:fldCharType="end"/>
      </w:r>
      <w:r>
        <w:t xml:space="preserve"> from March 1942 to November 1946. Another reason for the inactivity of these refineries was that there was, in Allied countries, a much greater shortage of crude oil tankers than of refining capacity. For this reason the Commonwealth Oil Board</w:t>
      </w:r>
      <w:r w:rsidR="00382F46">
        <w:fldChar w:fldCharType="begin"/>
      </w:r>
      <w:r w:rsidR="00382F46">
        <w:instrText xml:space="preserve"> XE "</w:instrText>
      </w:r>
      <w:r w:rsidR="00382F46" w:rsidRPr="007E2F74">
        <w:instrText>Commonwealth Oil Board</w:instrText>
      </w:r>
      <w:r w:rsidR="00382F46">
        <w:instrText xml:space="preserve">" </w:instrText>
      </w:r>
      <w:r w:rsidR="00382F46">
        <w:fldChar w:fldCharType="end"/>
      </w:r>
      <w:r>
        <w:t xml:space="preserve"> took the view that the substantial storage tanks at the local refineries would be better employed for holding refined product rather than crude oil. </w:t>
      </w:r>
    </w:p>
    <w:p w14:paraId="6B4F4DF9" w14:textId="77777777" w:rsidR="002578CF" w:rsidRDefault="002578CF" w:rsidP="00072488">
      <w:pPr>
        <w:pStyle w:val="BodyText"/>
      </w:pPr>
      <w:r>
        <w:t>The Commonwealth Oil Board</w:t>
      </w:r>
      <w:r w:rsidR="00382F46">
        <w:fldChar w:fldCharType="begin"/>
      </w:r>
      <w:r w:rsidR="00382F46">
        <w:instrText xml:space="preserve"> XE "</w:instrText>
      </w:r>
      <w:r w:rsidR="00382F46" w:rsidRPr="007E2F74">
        <w:instrText>Commonwealth Oil Board</w:instrText>
      </w:r>
      <w:r w:rsidR="00382F46">
        <w:instrText xml:space="preserve">" </w:instrText>
      </w:r>
      <w:r w:rsidR="00382F46">
        <w:fldChar w:fldCharType="end"/>
      </w:r>
      <w:r>
        <w:t xml:space="preserve"> was the first of the coordinating and regulating boards set up for the purpose of ensuring adequate supplies of liquid fuels for the armed forces and essential civil requirements. It was followed some two years later (in August 1942) by the Allied Petroleum Products Estimating Committee</w:t>
      </w:r>
      <w:r w:rsidR="00382F46">
        <w:fldChar w:fldCharType="begin"/>
      </w:r>
      <w:r w:rsidR="00382F46">
        <w:instrText xml:space="preserve"> XE "</w:instrText>
      </w:r>
      <w:r w:rsidR="00382F46" w:rsidRPr="00F5790C">
        <w:instrText>Allied Petroleum Products Estimating Committee</w:instrText>
      </w:r>
      <w:r w:rsidR="00382F46">
        <w:instrText xml:space="preserve">" </w:instrText>
      </w:r>
      <w:r w:rsidR="00382F46">
        <w:fldChar w:fldCharType="end"/>
      </w:r>
      <w:r>
        <w:t xml:space="preserve"> which, at the request of General MacArthur</w:t>
      </w:r>
      <w:r w:rsidR="0061533B">
        <w:fldChar w:fldCharType="begin"/>
      </w:r>
      <w:r w:rsidR="0061533B">
        <w:instrText xml:space="preserve"> XE "</w:instrText>
      </w:r>
      <w:r w:rsidR="0061533B" w:rsidRPr="00EC3B95">
        <w:instrText>MacArthur</w:instrText>
      </w:r>
      <w:r w:rsidR="0061533B">
        <w:instrText xml:space="preserve">" </w:instrText>
      </w:r>
      <w:r w:rsidR="0061533B">
        <w:fldChar w:fldCharType="end"/>
      </w:r>
      <w:r>
        <w:t>'s headquarters, was set up soon after the arrival of American forces in Australia, for the purpose of coordinating the fuel requirements of the Australian and American armed services . This was a very important committee as far as the Services were concerned, because it provided a focal point at which technical problems relating to the supply of petroleum products could be discussed and resolved. This committee, under the chairmanship of Mr. Tucker</w:t>
      </w:r>
      <w:r w:rsidR="00382F46">
        <w:fldChar w:fldCharType="begin"/>
      </w:r>
      <w:r w:rsidR="00382F46">
        <w:instrText xml:space="preserve"> XE "</w:instrText>
      </w:r>
      <w:r w:rsidR="00382F46" w:rsidRPr="00F01243">
        <w:instrText>Tucker</w:instrText>
      </w:r>
      <w:r w:rsidR="00382F46">
        <w:instrText xml:space="preserve">" </w:instrText>
      </w:r>
      <w:r w:rsidR="00382F46">
        <w:fldChar w:fldCharType="end"/>
      </w:r>
      <w:r>
        <w:t>,</w:t>
      </w:r>
      <w:r w:rsidR="00382F46">
        <w:t xml:space="preserve"> </w:t>
      </w:r>
      <w:r>
        <w:t xml:space="preserve">did more than prepare estimates of </w:t>
      </w:r>
      <w:r w:rsidR="0022675A">
        <w:t>requirements;</w:t>
      </w:r>
      <w:r>
        <w:t xml:space="preserve"> it sponsored the construction of a large number of bulk storage tanks at locations round the northern coast of </w:t>
      </w:r>
      <w:smartTag w:uri="urn:schemas-microsoft-com:office:smarttags" w:element="country-region">
        <w:r>
          <w:t>Australia</w:t>
        </w:r>
      </w:smartTag>
      <w:r>
        <w:t xml:space="preserve"> from </w:t>
      </w:r>
      <w:smartTag w:uri="urn:schemas-microsoft-com:office:smarttags" w:element="PlaceName">
        <w:r>
          <w:t>Exmouth</w:t>
        </w:r>
      </w:smartTag>
      <w:r w:rsidR="009220B1">
        <w:fldChar w:fldCharType="begin"/>
      </w:r>
      <w:r w:rsidR="009220B1">
        <w:instrText xml:space="preserve"> XE "</w:instrText>
      </w:r>
      <w:r w:rsidR="009220B1" w:rsidRPr="005E268B">
        <w:instrText>Exmouth</w:instrText>
      </w:r>
      <w:r w:rsidR="009220B1">
        <w:instrText xml:space="preserve">" </w:instrText>
      </w:r>
      <w:r w:rsidR="009220B1">
        <w:fldChar w:fldCharType="end"/>
      </w:r>
      <w:r>
        <w:t xml:space="preserve"> </w:t>
      </w:r>
      <w:smartTag w:uri="urn:schemas-microsoft-com:office:smarttags" w:element="PlaceType">
        <w:r>
          <w:t>Gulf</w:t>
        </w:r>
      </w:smartTag>
      <w:r>
        <w:t xml:space="preserve"> in the west to </w:t>
      </w:r>
      <w:smartTag w:uri="urn:schemas-microsoft-com:office:smarttags" w:element="City">
        <w:r>
          <w:t>Cairns</w:t>
        </w:r>
      </w:smartTag>
      <w:r w:rsidR="009220B1">
        <w:fldChar w:fldCharType="begin"/>
      </w:r>
      <w:r w:rsidR="009220B1">
        <w:instrText xml:space="preserve"> XE "</w:instrText>
      </w:r>
      <w:r w:rsidR="009220B1" w:rsidRPr="00EF42BD">
        <w:instrText>Cairns</w:instrText>
      </w:r>
      <w:r w:rsidR="009220B1">
        <w:instrText xml:space="preserve">" </w:instrText>
      </w:r>
      <w:r w:rsidR="009220B1">
        <w:fldChar w:fldCharType="end"/>
      </w:r>
      <w:r>
        <w:t xml:space="preserve"> in the east, as well as at </w:t>
      </w:r>
      <w:smartTag w:uri="urn:schemas-microsoft-com:office:smarttags" w:element="City">
        <w:r>
          <w:t>Port Moresby</w:t>
        </w:r>
      </w:smartTag>
      <w:r w:rsidR="009220B1">
        <w:fldChar w:fldCharType="begin"/>
      </w:r>
      <w:r w:rsidR="009220B1">
        <w:instrText xml:space="preserve"> XE "</w:instrText>
      </w:r>
      <w:r w:rsidR="009220B1" w:rsidRPr="000D18C4">
        <w:instrText>Port Moresby</w:instrText>
      </w:r>
      <w:r w:rsidR="009220B1">
        <w:instrText xml:space="preserve">" </w:instrText>
      </w:r>
      <w:r w:rsidR="009220B1">
        <w:fldChar w:fldCharType="end"/>
      </w:r>
      <w:r>
        <w:t xml:space="preserve"> and </w:t>
      </w:r>
      <w:smartTag w:uri="urn:schemas-microsoft-com:office:smarttags" w:element="place">
        <w:smartTag w:uri="urn:schemas-microsoft-com:office:smarttags" w:element="PlaceName">
          <w:r>
            <w:t>Milne</w:t>
          </w:r>
        </w:smartTag>
        <w:r>
          <w:t xml:space="preserve"> </w:t>
        </w:r>
        <w:smartTag w:uri="urn:schemas-microsoft-com:office:smarttags" w:element="PlaceType">
          <w:r>
            <w:t>Bay</w:t>
          </w:r>
        </w:smartTag>
      </w:smartTag>
      <w:r w:rsidR="0061533B">
        <w:fldChar w:fldCharType="begin"/>
      </w:r>
      <w:r w:rsidR="0061533B">
        <w:instrText xml:space="preserve"> XE "</w:instrText>
      </w:r>
      <w:r w:rsidR="0061533B" w:rsidRPr="00114289">
        <w:instrText>Milne Bay</w:instrText>
      </w:r>
      <w:r w:rsidR="0061533B">
        <w:instrText xml:space="preserve">" </w:instrText>
      </w:r>
      <w:r w:rsidR="0061533B">
        <w:fldChar w:fldCharType="end"/>
      </w:r>
      <w:r>
        <w:t xml:space="preserve"> in Papua. The construction of the unusually large reinforced concrete tanks</w:t>
      </w:r>
      <w:r w:rsidR="009220B1">
        <w:fldChar w:fldCharType="begin"/>
      </w:r>
      <w:r w:rsidR="009220B1">
        <w:instrText xml:space="preserve"> XE "</w:instrText>
      </w:r>
      <w:r w:rsidR="009220B1" w:rsidRPr="00EF13B8">
        <w:instrText>reinforced concrete tanks</w:instrText>
      </w:r>
      <w:r w:rsidR="009220B1">
        <w:instrText xml:space="preserve">" </w:instrText>
      </w:r>
      <w:r w:rsidR="009220B1">
        <w:fldChar w:fldCharType="end"/>
      </w:r>
      <w:r>
        <w:t xml:space="preserve"> for this program was pioneered by the Metropolitan Water, Sewerage and Drainage Board of Sydney</w:t>
      </w:r>
      <w:r w:rsidR="00780346">
        <w:fldChar w:fldCharType="begin"/>
      </w:r>
      <w:r w:rsidR="00780346">
        <w:instrText xml:space="preserve"> XE "</w:instrText>
      </w:r>
      <w:r w:rsidR="00780346" w:rsidRPr="00233763">
        <w:rPr>
          <w:sz w:val="20"/>
        </w:rPr>
        <w:instrText>Sydney</w:instrText>
      </w:r>
      <w:r w:rsidR="00780346">
        <w:instrText xml:space="preserve">" </w:instrText>
      </w:r>
      <w:r w:rsidR="00780346">
        <w:fldChar w:fldCharType="end"/>
      </w:r>
      <w:r>
        <w:t>. The first and largest, with a capacity of 27,000 tons, was built at Woolloomooloo</w:t>
      </w:r>
      <w:r w:rsidR="009220B1">
        <w:fldChar w:fldCharType="begin"/>
      </w:r>
      <w:r w:rsidR="009220B1">
        <w:instrText xml:space="preserve"> XE "</w:instrText>
      </w:r>
      <w:r w:rsidR="009220B1" w:rsidRPr="00664FCE">
        <w:instrText>Woolloomooloo</w:instrText>
      </w:r>
      <w:r w:rsidR="009220B1">
        <w:instrText xml:space="preserve">" </w:instrText>
      </w:r>
      <w:r w:rsidR="009220B1">
        <w:fldChar w:fldCharType="end"/>
      </w:r>
      <w:r>
        <w:t xml:space="preserve"> (Sydney) to hold furnace oil for the navy.</w:t>
      </w:r>
      <w:r w:rsidR="002A2884">
        <w:t xml:space="preserve"> </w:t>
      </w:r>
      <w:r>
        <w:t>At the time it was not known how the penetration of the oil through the thin walls would affect the strength of the binding between steel and concrete, and for a time there was some anxiety on the part of the constructing engineers whether the tanks would hold the oil. In the event they proved highly successful.</w:t>
      </w:r>
    </w:p>
    <w:p w14:paraId="5C6F3C9F" w14:textId="77777777" w:rsidR="002578CF" w:rsidRDefault="002578CF" w:rsidP="00072488">
      <w:pPr>
        <w:pStyle w:val="BodyText"/>
      </w:pPr>
      <w:r>
        <w:t xml:space="preserve">Under the National Security Regulations all the oil companies in </w:t>
      </w:r>
      <w:smartTag w:uri="urn:schemas-microsoft-com:office:smarttags" w:element="place">
        <w:smartTag w:uri="urn:schemas-microsoft-com:office:smarttags" w:element="country-region">
          <w:r>
            <w:t>Australia</w:t>
          </w:r>
        </w:smartTag>
      </w:smartTag>
      <w:r>
        <w:t xml:space="preserve"> formed themselves into one large company known as Pool Petroleum</w:t>
      </w:r>
      <w:r w:rsidR="00E95BF9">
        <w:fldChar w:fldCharType="begin"/>
      </w:r>
      <w:r w:rsidR="00E95BF9">
        <w:instrText xml:space="preserve"> XE "</w:instrText>
      </w:r>
      <w:r w:rsidR="00E95BF9" w:rsidRPr="00936D6A">
        <w:instrText>Pool Petroleum</w:instrText>
      </w:r>
      <w:r w:rsidR="00E95BF9">
        <w:instrText xml:space="preserve">" </w:instrText>
      </w:r>
      <w:r w:rsidR="00E95BF9">
        <w:fldChar w:fldCharType="end"/>
      </w:r>
      <w:r>
        <w:t xml:space="preserve"> Pty Ltd</w:t>
      </w:r>
      <w:r w:rsidR="009220B1">
        <w:fldChar w:fldCharType="begin"/>
      </w:r>
      <w:r w:rsidR="009220B1">
        <w:instrText xml:space="preserve"> XE "</w:instrText>
      </w:r>
      <w:r w:rsidR="009220B1" w:rsidRPr="00AF62EB">
        <w:instrText>Pool Petroleum Pty Ltd</w:instrText>
      </w:r>
      <w:r w:rsidR="009220B1">
        <w:instrText xml:space="preserve">" </w:instrText>
      </w:r>
      <w:r w:rsidR="009220B1">
        <w:fldChar w:fldCharType="end"/>
      </w:r>
      <w:r>
        <w:t xml:space="preserve">, for the purpose of handling the sale and distribution of all petroleum products. In this way the most effective use was made of seaboard and inland storage, and economies in distribution were effected that would have been impossible under the competitive system. Efforts had been made before the war to discover how dependence on imported fuels could be reduced by means of indigenous substitute motor fuels. The whole question of these fuels, which it was recognised from the outset could make only a small contribution to </w:t>
      </w:r>
      <w:smartTag w:uri="urn:schemas-microsoft-com:office:smarttags" w:element="place">
        <w:smartTag w:uri="urn:schemas-microsoft-com:office:smarttags" w:element="country-region">
          <w:r w:rsidR="00E901FA">
            <w:t>Australia</w:t>
          </w:r>
        </w:smartTag>
      </w:smartTag>
      <w:r w:rsidR="00E901FA">
        <w:t>’s</w:t>
      </w:r>
      <w:r>
        <w:t xml:space="preserve"> requirements, was thoroughly investigated by the Commonwealth Standing Committee on Liquid Fuels</w:t>
      </w:r>
      <w:r w:rsidR="009220B1">
        <w:fldChar w:fldCharType="begin"/>
      </w:r>
      <w:r w:rsidR="009220B1">
        <w:instrText xml:space="preserve"> XE "</w:instrText>
      </w:r>
      <w:r w:rsidR="009220B1" w:rsidRPr="00C41863">
        <w:instrText>Commonwealth Standing Committee on Liquid Fuels</w:instrText>
      </w:r>
      <w:r w:rsidR="009220B1">
        <w:instrText xml:space="preserve">" </w:instrText>
      </w:r>
      <w:r w:rsidR="009220B1">
        <w:fldChar w:fldCharType="end"/>
      </w:r>
      <w:r>
        <w:t xml:space="preserve"> set up in September 1938. The committee made eight reports, covering benzole, power alcohol, shale oil, producer gas, oil from coal, compressed gas, tar fuel and the reclamation of used lubricating oils.</w:t>
      </w:r>
    </w:p>
    <w:p w14:paraId="327580A5" w14:textId="77777777" w:rsidR="002578CF" w:rsidRPr="00CB3C07" w:rsidRDefault="00E901FA" w:rsidP="00072488">
      <w:pPr>
        <w:pStyle w:val="BodyText"/>
      </w:pPr>
      <w:r w:rsidRPr="00CB3C07">
        <w:t xml:space="preserve">Members of the </w:t>
      </w:r>
      <w:r>
        <w:t>Commonwealth Standing Committee on Liquid Fuels</w:t>
      </w:r>
      <w:r w:rsidR="009220B1">
        <w:fldChar w:fldCharType="begin"/>
      </w:r>
      <w:r w:rsidR="009220B1">
        <w:instrText xml:space="preserve"> XE "</w:instrText>
      </w:r>
      <w:r w:rsidR="009220B1" w:rsidRPr="00C41863">
        <w:instrText>Commonwealth Standing Committee on Liquid Fuels</w:instrText>
      </w:r>
      <w:r w:rsidR="009220B1">
        <w:instrText xml:space="preserve">" </w:instrText>
      </w:r>
      <w:r w:rsidR="009220B1">
        <w:fldChar w:fldCharType="end"/>
      </w:r>
      <w:r>
        <w:t xml:space="preserve"> </w:t>
      </w:r>
      <w:r w:rsidRPr="00CB3C07">
        <w:t>were: P.C. Holmes Hunt</w:t>
      </w:r>
      <w:r w:rsidR="009220B1">
        <w:fldChar w:fldCharType="begin"/>
      </w:r>
      <w:r w:rsidR="009220B1">
        <w:instrText xml:space="preserve"> XE "</w:instrText>
      </w:r>
      <w:r w:rsidR="009220B1" w:rsidRPr="008118FC">
        <w:instrText>Hunt</w:instrText>
      </w:r>
      <w:r w:rsidR="009220B1">
        <w:instrText xml:space="preserve">" </w:instrText>
      </w:r>
      <w:r w:rsidR="009220B1">
        <w:fldChar w:fldCharType="end"/>
      </w:r>
      <w:r w:rsidRPr="00CB3C07">
        <w:t xml:space="preserve"> (Colonial Gas Association Ltd</w:t>
      </w:r>
      <w:r w:rsidR="009220B1">
        <w:fldChar w:fldCharType="begin"/>
      </w:r>
      <w:r w:rsidR="009220B1">
        <w:instrText xml:space="preserve"> XE "</w:instrText>
      </w:r>
      <w:r w:rsidR="009220B1" w:rsidRPr="004E132B">
        <w:instrText>Colonial Gas Association Ltd</w:instrText>
      </w:r>
      <w:r w:rsidR="009220B1">
        <w:instrText xml:space="preserve">" </w:instrText>
      </w:r>
      <w:r w:rsidR="009220B1">
        <w:fldChar w:fldCharType="end"/>
      </w:r>
      <w:r w:rsidRPr="00CB3C07">
        <w:t>), chairman, E.</w:t>
      </w:r>
      <w:r>
        <w:t xml:space="preserve"> </w:t>
      </w:r>
      <w:r w:rsidRPr="00CB3C07">
        <w:t>A.</w:t>
      </w:r>
      <w:r>
        <w:t xml:space="preserve"> </w:t>
      </w:r>
      <w:r w:rsidRPr="00CB3C07">
        <w:t>Box</w:t>
      </w:r>
      <w:r w:rsidR="009220B1">
        <w:fldChar w:fldCharType="begin"/>
      </w:r>
      <w:r w:rsidR="009220B1">
        <w:instrText xml:space="preserve"> XE "</w:instrText>
      </w:r>
      <w:r w:rsidR="009220B1" w:rsidRPr="00FC627A">
        <w:instrText>Box</w:instrText>
      </w:r>
      <w:r w:rsidR="009220B1">
        <w:instrText xml:space="preserve">" </w:instrText>
      </w:r>
      <w:r w:rsidR="009220B1">
        <w:fldChar w:fldCharType="end"/>
      </w:r>
      <w:r w:rsidRPr="00CB3C07">
        <w:t xml:space="preserve"> (of Sydney</w:t>
      </w:r>
      <w:r w:rsidR="00780346">
        <w:fldChar w:fldCharType="begin"/>
      </w:r>
      <w:r w:rsidR="00780346">
        <w:instrText xml:space="preserve"> XE "</w:instrText>
      </w:r>
      <w:r w:rsidR="00780346" w:rsidRPr="00233763">
        <w:rPr>
          <w:sz w:val="20"/>
        </w:rPr>
        <w:instrText>Sydney</w:instrText>
      </w:r>
      <w:r w:rsidR="00780346">
        <w:instrText xml:space="preserve">" </w:instrText>
      </w:r>
      <w:r w:rsidR="00780346">
        <w:fldChar w:fldCharType="end"/>
      </w:r>
      <w:r w:rsidRPr="00CB3C07">
        <w:t>), K.</w:t>
      </w:r>
      <w:r>
        <w:t xml:space="preserve"> </w:t>
      </w:r>
      <w:r w:rsidRPr="00CB3C07">
        <w:t>Butler</w:t>
      </w:r>
      <w:r w:rsidR="009220B1">
        <w:fldChar w:fldCharType="begin"/>
      </w:r>
      <w:r w:rsidR="009220B1">
        <w:instrText xml:space="preserve"> XE "</w:instrText>
      </w:r>
      <w:r w:rsidR="009220B1" w:rsidRPr="007D4831">
        <w:instrText>Butler</w:instrText>
      </w:r>
      <w:r w:rsidR="009220B1">
        <w:instrText xml:space="preserve">" </w:instrText>
      </w:r>
      <w:r w:rsidR="009220B1">
        <w:fldChar w:fldCharType="end"/>
      </w:r>
      <w:r w:rsidRPr="00CB3C07">
        <w:t xml:space="preserve"> (Assistant Manager, BHP</w:t>
      </w:r>
      <w:r w:rsidR="009220B1">
        <w:fldChar w:fldCharType="begin"/>
      </w:r>
      <w:r w:rsidR="009220B1">
        <w:instrText xml:space="preserve"> XE "</w:instrText>
      </w:r>
      <w:r w:rsidR="009220B1" w:rsidRPr="004720F8">
        <w:instrText>BHP</w:instrText>
      </w:r>
      <w:r w:rsidR="009220B1">
        <w:instrText xml:space="preserve">" </w:instrText>
      </w:r>
      <w:r w:rsidR="009220B1">
        <w:fldChar w:fldCharType="end"/>
      </w:r>
      <w:r w:rsidRPr="00CB3C07">
        <w:t xml:space="preserve"> Ltd, Newcastle</w:t>
      </w:r>
      <w:r w:rsidR="004A18AC">
        <w:fldChar w:fldCharType="begin"/>
      </w:r>
      <w:r w:rsidR="004A18AC">
        <w:instrText xml:space="preserve"> XE "</w:instrText>
      </w:r>
      <w:r w:rsidR="004A18AC" w:rsidRPr="001B5494">
        <w:instrText>Newcastle</w:instrText>
      </w:r>
      <w:r w:rsidR="004A18AC">
        <w:instrText xml:space="preserve">" </w:instrText>
      </w:r>
      <w:r w:rsidR="004A18AC">
        <w:fldChar w:fldCharType="end"/>
      </w:r>
      <w:r w:rsidRPr="00CB3C07">
        <w:t>), Dr R. W. Harman</w:t>
      </w:r>
      <w:r w:rsidR="009220B1">
        <w:fldChar w:fldCharType="begin"/>
      </w:r>
      <w:r w:rsidR="009220B1">
        <w:instrText xml:space="preserve"> XE "</w:instrText>
      </w:r>
      <w:r w:rsidR="009220B1" w:rsidRPr="000C45C3">
        <w:instrText>Harman</w:instrText>
      </w:r>
      <w:r w:rsidR="009220B1">
        <w:instrText xml:space="preserve">" </w:instrText>
      </w:r>
      <w:r w:rsidR="009220B1">
        <w:fldChar w:fldCharType="end"/>
      </w:r>
      <w:r w:rsidRPr="00CB3C07">
        <w:t xml:space="preserve"> (Colonial Sugar Refining Co</w:t>
      </w:r>
      <w:r w:rsidR="009220B1">
        <w:t>.</w:t>
      </w:r>
      <w:r w:rsidR="009220B1">
        <w:fldChar w:fldCharType="begin"/>
      </w:r>
      <w:r w:rsidR="009220B1">
        <w:instrText xml:space="preserve"> XE "</w:instrText>
      </w:r>
      <w:r w:rsidR="009220B1" w:rsidRPr="00087E9F">
        <w:instrText>Colonial Sugar Refining Co.</w:instrText>
      </w:r>
      <w:r w:rsidR="009220B1">
        <w:instrText xml:space="preserve">" </w:instrText>
      </w:r>
      <w:r w:rsidR="009220B1">
        <w:fldChar w:fldCharType="end"/>
      </w:r>
      <w:r w:rsidRPr="00CB3C07">
        <w:t>), Sir David Rivett</w:t>
      </w:r>
      <w:r w:rsidR="009220B1">
        <w:fldChar w:fldCharType="begin"/>
      </w:r>
      <w:r w:rsidR="009220B1">
        <w:instrText xml:space="preserve"> XE "</w:instrText>
      </w:r>
      <w:r w:rsidR="009220B1" w:rsidRPr="00146986">
        <w:instrText>Rivett</w:instrText>
      </w:r>
      <w:r w:rsidR="009220B1">
        <w:instrText xml:space="preserve">" </w:instrText>
      </w:r>
      <w:r w:rsidR="009220B1">
        <w:fldChar w:fldCharType="end"/>
      </w:r>
      <w:r w:rsidRPr="00CB3C07">
        <w:t xml:space="preserve"> (CSIR</w:t>
      </w:r>
      <w:r w:rsidR="009220B1">
        <w:fldChar w:fldCharType="begin"/>
      </w:r>
      <w:r w:rsidR="009220B1">
        <w:instrText xml:space="preserve"> XE "</w:instrText>
      </w:r>
      <w:r w:rsidR="009220B1" w:rsidRPr="002178CC">
        <w:instrText>CSIR</w:instrText>
      </w:r>
      <w:r w:rsidR="009220B1">
        <w:instrText xml:space="preserve">" </w:instrText>
      </w:r>
      <w:r w:rsidR="009220B1">
        <w:fldChar w:fldCharType="end"/>
      </w:r>
      <w:r w:rsidRPr="00CB3C07">
        <w:t>), A. E. Dawkins</w:t>
      </w:r>
      <w:r w:rsidR="009220B1">
        <w:fldChar w:fldCharType="begin"/>
      </w:r>
      <w:r w:rsidR="009220B1">
        <w:instrText xml:space="preserve"> XE "</w:instrText>
      </w:r>
      <w:r w:rsidR="009220B1" w:rsidRPr="00A46810">
        <w:instrText>Dawkins</w:instrText>
      </w:r>
      <w:r w:rsidR="009220B1">
        <w:instrText xml:space="preserve">" </w:instrText>
      </w:r>
      <w:r w:rsidR="009220B1">
        <w:fldChar w:fldCharType="end"/>
      </w:r>
      <w:r w:rsidRPr="00CB3C07">
        <w:t xml:space="preserve"> (Munitions Supply Laboratories</w:t>
      </w:r>
      <w:r w:rsidR="009220B1">
        <w:fldChar w:fldCharType="begin"/>
      </w:r>
      <w:r w:rsidR="009220B1">
        <w:instrText xml:space="preserve"> XE "</w:instrText>
      </w:r>
      <w:r w:rsidR="009220B1" w:rsidRPr="00A326F9">
        <w:instrText>Munitions Supply Laboratories</w:instrText>
      </w:r>
      <w:r w:rsidR="009220B1">
        <w:instrText xml:space="preserve">" </w:instrText>
      </w:r>
      <w:r w:rsidR="009220B1">
        <w:fldChar w:fldCharType="end"/>
      </w:r>
      <w:r w:rsidRPr="00CB3C07">
        <w:t>), L.</w:t>
      </w:r>
      <w:r>
        <w:t xml:space="preserve"> </w:t>
      </w:r>
      <w:r w:rsidRPr="00CB3C07">
        <w:t>J. Rogers</w:t>
      </w:r>
      <w:r w:rsidR="009220B1">
        <w:fldChar w:fldCharType="begin"/>
      </w:r>
      <w:r w:rsidR="009220B1">
        <w:instrText xml:space="preserve"> XE "</w:instrText>
      </w:r>
      <w:r w:rsidR="009220B1" w:rsidRPr="008630D5">
        <w:instrText>Rogers</w:instrText>
      </w:r>
      <w:r w:rsidR="009220B1">
        <w:instrText xml:space="preserve">" </w:instrText>
      </w:r>
      <w:r w:rsidR="009220B1">
        <w:fldChar w:fldCharType="end"/>
      </w:r>
      <w:r w:rsidRPr="00CB3C07">
        <w:t xml:space="preserve"> (C</w:t>
      </w:r>
      <w:r>
        <w:t>ommon</w:t>
      </w:r>
      <w:r w:rsidRPr="00CB3C07">
        <w:t>wealth Fuel Adviser</w:t>
      </w:r>
      <w:r w:rsidR="009220B1">
        <w:fldChar w:fldCharType="begin"/>
      </w:r>
      <w:r w:rsidR="009220B1">
        <w:instrText xml:space="preserve"> XE "</w:instrText>
      </w:r>
      <w:r w:rsidR="009220B1" w:rsidRPr="00020162">
        <w:instrText>Commonwealth Fuel Adviser</w:instrText>
      </w:r>
      <w:r w:rsidR="009220B1">
        <w:instrText xml:space="preserve">" </w:instrText>
      </w:r>
      <w:r w:rsidR="009220B1">
        <w:fldChar w:fldCharType="end"/>
      </w:r>
      <w:r w:rsidRPr="00CB3C07">
        <w:t xml:space="preserve">). </w:t>
      </w:r>
      <w:r w:rsidR="002578CF" w:rsidRPr="00CB3C07">
        <w:t>Secretary: A. C. Smith</w:t>
      </w:r>
      <w:r w:rsidR="009220B1">
        <w:fldChar w:fldCharType="begin"/>
      </w:r>
      <w:r w:rsidR="009220B1">
        <w:instrText xml:space="preserve"> XE "</w:instrText>
      </w:r>
      <w:r w:rsidR="009220B1" w:rsidRPr="003226FD">
        <w:instrText>Smith</w:instrText>
      </w:r>
      <w:r w:rsidR="009220B1">
        <w:instrText xml:space="preserve">" </w:instrText>
      </w:r>
      <w:r w:rsidR="009220B1">
        <w:fldChar w:fldCharType="end"/>
      </w:r>
      <w:r w:rsidR="002578CF">
        <w:t>.</w:t>
      </w:r>
    </w:p>
    <w:p w14:paraId="60D50E75" w14:textId="77777777" w:rsidR="002578CF" w:rsidRDefault="002578CF" w:rsidP="00072488">
      <w:pPr>
        <w:pStyle w:val="BodyText"/>
      </w:pPr>
      <w:r>
        <w:t>One of the most promising of the substitute fuels was benzene</w:t>
      </w:r>
      <w:r w:rsidR="004A18AC">
        <w:fldChar w:fldCharType="begin"/>
      </w:r>
      <w:r w:rsidR="004A18AC">
        <w:instrText xml:space="preserve"> XE "</w:instrText>
      </w:r>
      <w:r w:rsidR="004A18AC" w:rsidRPr="00DC6EDB">
        <w:instrText>benzene</w:instrText>
      </w:r>
      <w:r w:rsidR="004A18AC">
        <w:instrText xml:space="preserve">" </w:instrText>
      </w:r>
      <w:r w:rsidR="004A18AC">
        <w:fldChar w:fldCharType="end"/>
      </w:r>
      <w:r>
        <w:t xml:space="preserve"> (benzole), a by-product of coke ovens and town gas works. Between them the steelworks of the </w:t>
      </w:r>
      <w:r w:rsidR="00E901FA">
        <w:t>BHP</w:t>
      </w:r>
      <w:r w:rsidR="009220B1">
        <w:fldChar w:fldCharType="begin"/>
      </w:r>
      <w:r w:rsidR="009220B1">
        <w:instrText xml:space="preserve"> XE "</w:instrText>
      </w:r>
      <w:r w:rsidR="009220B1" w:rsidRPr="004720F8">
        <w:instrText>BHP</w:instrText>
      </w:r>
      <w:r w:rsidR="009220B1">
        <w:instrText xml:space="preserve">" </w:instrText>
      </w:r>
      <w:r w:rsidR="009220B1">
        <w:fldChar w:fldCharType="end"/>
      </w:r>
      <w:r>
        <w:t xml:space="preserve"> at </w:t>
      </w:r>
      <w:smartTag w:uri="urn:schemas-microsoft-com:office:smarttags" w:element="City">
        <w:smartTag w:uri="urn:schemas-microsoft-com:office:smarttags" w:element="place">
          <w:r>
            <w:t>Newcastle</w:t>
          </w:r>
        </w:smartTag>
      </w:smartTag>
      <w:r w:rsidR="004A18AC">
        <w:fldChar w:fldCharType="begin"/>
      </w:r>
      <w:r w:rsidR="004A18AC">
        <w:instrText xml:space="preserve"> XE "</w:instrText>
      </w:r>
      <w:smartTag w:uri="urn:schemas-microsoft-com:office:smarttags" w:element="City">
        <w:r w:rsidR="004A18AC" w:rsidRPr="001B5494">
          <w:instrText>Newcastle</w:instrText>
        </w:r>
      </w:smartTag>
      <w:r w:rsidR="004A18AC">
        <w:instrText xml:space="preserve">" </w:instrText>
      </w:r>
      <w:r w:rsidR="004A18AC">
        <w:fldChar w:fldCharType="end"/>
      </w:r>
      <w:r>
        <w:t xml:space="preserve"> and Australian Iron and Steel</w:t>
      </w:r>
      <w:r w:rsidR="004A18AC">
        <w:fldChar w:fldCharType="begin"/>
      </w:r>
      <w:r w:rsidR="004A18AC">
        <w:instrText xml:space="preserve"> XE "</w:instrText>
      </w:r>
      <w:r w:rsidR="004A18AC" w:rsidRPr="00334EE4">
        <w:instrText>Australian Iron and Steel</w:instrText>
      </w:r>
      <w:r w:rsidR="004A18AC">
        <w:instrText xml:space="preserve">" </w:instrText>
      </w:r>
      <w:r w:rsidR="004A18AC">
        <w:fldChar w:fldCharType="end"/>
      </w:r>
      <w:r>
        <w:t xml:space="preserve"> at Port Kembla</w:t>
      </w:r>
      <w:r w:rsidR="004A18AC">
        <w:fldChar w:fldCharType="begin"/>
      </w:r>
      <w:r w:rsidR="004A18AC">
        <w:instrText xml:space="preserve"> XE "</w:instrText>
      </w:r>
      <w:r w:rsidR="004A18AC" w:rsidRPr="00773738">
        <w:instrText>Port Kembla</w:instrText>
      </w:r>
      <w:r w:rsidR="004A18AC">
        <w:instrText xml:space="preserve">" </w:instrText>
      </w:r>
      <w:r w:rsidR="004A18AC">
        <w:fldChar w:fldCharType="end"/>
      </w:r>
      <w:r>
        <w:t xml:space="preserve"> produced nearly 3,000,000 gallons of benzole a year. A potential supply of a further 3,000,000 gallons a year existed in the different metropolitan gas works, but this could only be </w:t>
      </w:r>
      <w:r>
        <w:lastRenderedPageBreak/>
        <w:t xml:space="preserve">tapped at the expense of the calorific power of gas. For the first years of the war benzole was admixed with petrol and used as a motor spirit, but it was really too valuable a raw material to be used in this way. Except for a small amount required by chemical industry the whole of the steelworks' output of benzole from 1942 onwards was shipped to the </w:t>
      </w:r>
      <w:smartTag w:uri="urn:schemas-microsoft-com:office:smarttags" w:element="place">
        <w:smartTag w:uri="urn:schemas-microsoft-com:office:smarttags" w:element="country-region">
          <w:r>
            <w:t>United States</w:t>
          </w:r>
        </w:smartTag>
      </w:smartTag>
      <w:r>
        <w:t xml:space="preserve">, where it was used in the production of </w:t>
      </w:r>
      <w:r w:rsidR="00E901FA">
        <w:t>Cumene</w:t>
      </w:r>
      <w:r w:rsidR="004A18AC">
        <w:fldChar w:fldCharType="begin"/>
      </w:r>
      <w:r w:rsidR="004A18AC">
        <w:instrText xml:space="preserve"> XE "</w:instrText>
      </w:r>
      <w:r w:rsidR="004A18AC" w:rsidRPr="00285AFE">
        <w:instrText>Cumene</w:instrText>
      </w:r>
      <w:r w:rsidR="004A18AC">
        <w:instrText xml:space="preserve">" </w:instrText>
      </w:r>
      <w:r w:rsidR="004A18AC">
        <w:fldChar w:fldCharType="end"/>
      </w:r>
      <w:r>
        <w:t xml:space="preserve">, a component of high-octane aviation petrol. A considerable amount of effort was put into designing gas-producer units (some 56,000 of which were fitted to motor cars and trucks) and to exploring methods of making charcoal suitable for these units. Although the petrol saved by the use of gas producers was only 1 per cent of the total peace-time consumption, it was quite </w:t>
      </w:r>
      <w:r w:rsidR="00C27C9F">
        <w:t>worthwhile</w:t>
      </w:r>
      <w:r>
        <w:t xml:space="preserve"> when measured against the substantially reduced wartime civil consumption. Of greater significance than the actual saving of petrol was the fact that gas producers would have kept mobile the essential commercial transport fleets had </w:t>
      </w:r>
      <w:smartTag w:uri="urn:schemas-microsoft-com:office:smarttags" w:element="place">
        <w:smartTag w:uri="urn:schemas-microsoft-com:office:smarttags" w:element="country-region">
          <w:r>
            <w:t>Australia</w:t>
          </w:r>
        </w:smartTag>
      </w:smartTag>
      <w:r>
        <w:t xml:space="preserve"> been completely cut off from oversea supplies of petrol and forced to rely on her reserves for military purposes.</w:t>
      </w:r>
    </w:p>
    <w:p w14:paraId="68989A82" w14:textId="77777777" w:rsidR="002578CF" w:rsidRDefault="002578CF" w:rsidP="00072488">
      <w:pPr>
        <w:pStyle w:val="BodyText"/>
      </w:pPr>
      <w:r>
        <w:t>National Oil Pty Ltd</w:t>
      </w:r>
      <w:r w:rsidR="004A18AC">
        <w:fldChar w:fldCharType="begin"/>
      </w:r>
      <w:r w:rsidR="004A18AC">
        <w:instrText xml:space="preserve"> XE "</w:instrText>
      </w:r>
      <w:r w:rsidR="004A18AC" w:rsidRPr="00747501">
        <w:instrText>National Oil Pty Ltd</w:instrText>
      </w:r>
      <w:r w:rsidR="004A18AC">
        <w:instrText xml:space="preserve">" </w:instrText>
      </w:r>
      <w:r w:rsidR="004A18AC">
        <w:fldChar w:fldCharType="end"/>
      </w:r>
      <w:r>
        <w:t>, in which the Commonwealth and New South Wales Governments and the company held £334,000, £166,000 and £ 166,000 debentures respectively, was formed in July 1937 with the object of putting the shale oil industry on its feet. Work started at Glen Davis</w:t>
      </w:r>
      <w:r w:rsidR="004A18AC">
        <w:fldChar w:fldCharType="begin"/>
      </w:r>
      <w:r w:rsidR="004A18AC">
        <w:instrText xml:space="preserve"> XE "</w:instrText>
      </w:r>
      <w:r w:rsidR="004A18AC" w:rsidRPr="00B713B0">
        <w:instrText>Glen Davis</w:instrText>
      </w:r>
      <w:r w:rsidR="004A18AC">
        <w:instrText xml:space="preserve">" </w:instrText>
      </w:r>
      <w:r w:rsidR="004A18AC">
        <w:fldChar w:fldCharType="end"/>
      </w:r>
      <w:r>
        <w:t xml:space="preserve">, </w:t>
      </w:r>
      <w:smartTag w:uri="urn:schemas-microsoft-com:office:smarttags" w:element="place">
        <w:smartTag w:uri="urn:schemas-microsoft-com:office:smarttags" w:element="State">
          <w:r>
            <w:t>New South Wales</w:t>
          </w:r>
        </w:smartTag>
      </w:smartTag>
      <w:r>
        <w:t>, a year later, and spurred on by the imminence of war the company began producing oil by January 1940, but only at the expense of subsequent efficiency. The retorting plant was still in an untried stage and was found to need considerable modification. In 1940, when it was evident that this could be done only by a large increase in capital expenditure, the Commonwealth Government willingly underwrote an overdraft of up to £250,000 on the Commonwealth Bank. Attempts to extend the industry, dogged by misfortunes in the form of shortages of experienced technical men and of materials, were not completed until after the war. Nevertheless by 1943 a small but completely modern, highly efficient cracking and refining plant was producing motor spirit at the rate of 1,737,748 gallons a year. Generally speaking, the war years were spent in acquiring the technical data essential for the production of oil from shale, and the value of the industry was believed to be in the future. The Glen Davis project was forced ahead more as an insurance against the possible interruption of the supplies of imported oil than as a result of sound technical judgment</w:t>
      </w:r>
      <w:r w:rsidR="00D170D5">
        <w:t>.</w:t>
      </w:r>
      <w:r>
        <w:t xml:space="preserve"> Even at full production its potential contribution of 10,000,000 gallons a year was less than 3 per cent of </w:t>
      </w:r>
      <w:smartTag w:uri="urn:schemas-microsoft-com:office:smarttags" w:element="place">
        <w:smartTag w:uri="urn:schemas-microsoft-com:office:smarttags" w:element="country-region">
          <w:r>
            <w:t>Australia</w:t>
          </w:r>
        </w:smartTag>
      </w:smartTag>
      <w:r>
        <w:t>'s fuel requirements. The industry did not long survive the war. Production of motor spirit from this source proved to be uneconomic owing to the high cost of labour, and the reserves of shale simply did not warrant sinking further capital into the industry, which was closed down in May 1952.</w:t>
      </w:r>
    </w:p>
    <w:p w14:paraId="7578A01B" w14:textId="77777777" w:rsidR="002578CF" w:rsidRPr="00983663" w:rsidRDefault="002578CF" w:rsidP="007648F8">
      <w:pPr>
        <w:pStyle w:val="Caption"/>
      </w:pPr>
      <w:r w:rsidRPr="00983663">
        <w:t xml:space="preserve">Photo </w:t>
      </w:r>
      <w:r w:rsidR="007701A9">
        <w:t>9</w:t>
      </w:r>
      <w:r w:rsidRPr="00983663">
        <w:t>. Glen Davis</w:t>
      </w:r>
      <w:r w:rsidR="004A18AC">
        <w:fldChar w:fldCharType="begin"/>
      </w:r>
      <w:r w:rsidR="004A18AC">
        <w:instrText xml:space="preserve"> XE "</w:instrText>
      </w:r>
      <w:r w:rsidR="004A18AC" w:rsidRPr="00B713B0">
        <w:instrText>Glen Davis</w:instrText>
      </w:r>
      <w:r w:rsidR="004A18AC">
        <w:instrText xml:space="preserve">" </w:instrText>
      </w:r>
      <w:r w:rsidR="004A18AC">
        <w:fldChar w:fldCharType="end"/>
      </w:r>
      <w:r w:rsidRPr="00983663">
        <w:t xml:space="preserve"> Shale Refinery</w:t>
      </w:r>
      <w:r w:rsidR="004A18AC">
        <w:fldChar w:fldCharType="begin"/>
      </w:r>
      <w:r w:rsidR="004A18AC">
        <w:instrText xml:space="preserve"> XE "</w:instrText>
      </w:r>
      <w:r w:rsidR="004A18AC" w:rsidRPr="00E5087D">
        <w:instrText>Shale Refinery</w:instrText>
      </w:r>
      <w:r w:rsidR="004A18AC">
        <w:instrText xml:space="preserve">" </w:instrText>
      </w:r>
      <w:r w:rsidR="004A18AC">
        <w:fldChar w:fldCharType="end"/>
      </w:r>
      <w:r w:rsidRPr="00983663">
        <w:t>, NSW 1942</w:t>
      </w:r>
      <w:r w:rsidRPr="00983663">
        <w:rPr>
          <w:rStyle w:val="EndnoteReference"/>
          <w:iCs/>
        </w:rPr>
        <w:endnoteReference w:id="9"/>
      </w:r>
      <w:r w:rsidRPr="00983663">
        <w:t xml:space="preserve"> </w:t>
      </w:r>
    </w:p>
    <w:p w14:paraId="2FA331C8" w14:textId="77777777" w:rsidR="002578CF" w:rsidRDefault="00597536" w:rsidP="00072488">
      <w:pPr>
        <w:pStyle w:val="Picture"/>
      </w:pPr>
      <w:r>
        <w:rPr>
          <w:noProof/>
          <w:lang w:eastAsia="en-AU"/>
        </w:rPr>
        <w:drawing>
          <wp:inline distT="0" distB="0" distL="0" distR="0" wp14:anchorId="14B4D0BB" wp14:editId="2CB409CB">
            <wp:extent cx="4410797" cy="2811438"/>
            <wp:effectExtent l="0" t="0" r="889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9155" cy="2823139"/>
                    </a:xfrm>
                    <a:prstGeom prst="rect">
                      <a:avLst/>
                    </a:prstGeom>
                    <a:noFill/>
                  </pic:spPr>
                </pic:pic>
              </a:graphicData>
            </a:graphic>
          </wp:inline>
        </w:drawing>
      </w:r>
    </w:p>
    <w:p w14:paraId="3CE0C41E" w14:textId="77777777" w:rsidR="00D379A6" w:rsidRDefault="00D379A6" w:rsidP="00072488">
      <w:pPr>
        <w:pStyle w:val="BodyText"/>
      </w:pPr>
    </w:p>
    <w:p w14:paraId="22B996CE" w14:textId="73E1EA27" w:rsidR="002578CF" w:rsidRDefault="002578CF" w:rsidP="00072488">
      <w:pPr>
        <w:pStyle w:val="BodyText"/>
      </w:pPr>
      <w:r w:rsidRPr="002B7271">
        <w:lastRenderedPageBreak/>
        <w:t>Motor spirit from shale. This impressive but complicated structure is the main cracking plant and coke stack where the crude oil is changed into motor spirit</w:t>
      </w:r>
      <w:r>
        <w:t xml:space="preserve">. </w:t>
      </w:r>
    </w:p>
    <w:p w14:paraId="44DB2BCF" w14:textId="77777777" w:rsidR="006045DA" w:rsidRDefault="006045DA" w:rsidP="00072488">
      <w:pPr>
        <w:pStyle w:val="BodyText"/>
      </w:pPr>
      <w:r w:rsidRPr="00456060">
        <w:t xml:space="preserve">Summary:  </w:t>
      </w:r>
      <w:r w:rsidR="00456060" w:rsidRPr="00456060">
        <w:t>Glen Davis</w:t>
      </w:r>
      <w:r w:rsidR="004A18AC">
        <w:fldChar w:fldCharType="begin"/>
      </w:r>
      <w:r w:rsidR="004A18AC">
        <w:instrText xml:space="preserve"> XE "</w:instrText>
      </w:r>
      <w:r w:rsidR="004A18AC" w:rsidRPr="00B713B0">
        <w:instrText>Glen Davis</w:instrText>
      </w:r>
      <w:r w:rsidR="004A18AC">
        <w:instrText xml:space="preserve">" </w:instrText>
      </w:r>
      <w:r w:rsidR="004A18AC">
        <w:fldChar w:fldCharType="end"/>
      </w:r>
      <w:r w:rsidRPr="00456060">
        <w:t xml:space="preserve">, NSW, 1942-07-07. </w:t>
      </w:r>
      <w:r w:rsidR="00456060" w:rsidRPr="00456060">
        <w:t xml:space="preserve">Motor spirit is being produced in </w:t>
      </w:r>
      <w:smartTag w:uri="urn:schemas-microsoft-com:office:smarttags" w:element="place">
        <w:smartTag w:uri="urn:schemas-microsoft-com:office:smarttags" w:element="country-region">
          <w:r w:rsidR="00456060" w:rsidRPr="00456060">
            <w:t>Australia</w:t>
          </w:r>
        </w:smartTag>
      </w:smartTag>
      <w:r w:rsidR="00456060" w:rsidRPr="00456060">
        <w:t xml:space="preserve"> from extensive shale deposits</w:t>
      </w:r>
      <w:r w:rsidRPr="00456060">
        <w:t xml:space="preserve">. </w:t>
      </w:r>
      <w:r w:rsidR="00456060" w:rsidRPr="00456060">
        <w:t xml:space="preserve">After being crushed the shale is subjected to intense heat, and the gas which is given off is passed through </w:t>
      </w:r>
      <w:r w:rsidR="00E901FA" w:rsidRPr="00456060">
        <w:t>condensers</w:t>
      </w:r>
      <w:r w:rsidR="00456060" w:rsidRPr="00456060">
        <w:t xml:space="preserve">, and converted into a liquid known as crude oil, which is then </w:t>
      </w:r>
      <w:r w:rsidR="00E901FA" w:rsidRPr="00456060">
        <w:t>fed</w:t>
      </w:r>
      <w:r w:rsidR="00E901FA">
        <w:t xml:space="preserve"> </w:t>
      </w:r>
      <w:r w:rsidR="00E901FA" w:rsidRPr="00456060">
        <w:t>back</w:t>
      </w:r>
      <w:r w:rsidR="00456060" w:rsidRPr="00456060">
        <w:t xml:space="preserve"> to the retorts and used for heating purposes. After treatment, the crude oil leaves the cracking plant as motor spirit or </w:t>
      </w:r>
      <w:r w:rsidR="00E901FA" w:rsidRPr="00456060">
        <w:t>gasoline</w:t>
      </w:r>
      <w:r w:rsidR="00456060" w:rsidRPr="00456060">
        <w:t xml:space="preserve">, and after further refinement is suitable for modern high compression engines. The motor spirit is pumped through a pipeline a distance of 35 miles to the railway. </w:t>
      </w:r>
    </w:p>
    <w:p w14:paraId="272C8F46" w14:textId="77777777" w:rsidR="00456060" w:rsidRPr="00003CEF" w:rsidRDefault="00456060" w:rsidP="007648F8">
      <w:pPr>
        <w:pStyle w:val="Caption"/>
        <w:rPr>
          <w:sz w:val="20"/>
        </w:rPr>
      </w:pPr>
      <w:r w:rsidRPr="00003CEF">
        <w:t xml:space="preserve">Photo </w:t>
      </w:r>
      <w:r w:rsidR="007701A9">
        <w:t>10</w:t>
      </w:r>
      <w:r w:rsidRPr="00003CEF">
        <w:t>. Glen Davis</w:t>
      </w:r>
      <w:r w:rsidR="004A18AC">
        <w:fldChar w:fldCharType="begin"/>
      </w:r>
      <w:r w:rsidR="004A18AC">
        <w:instrText xml:space="preserve"> XE "</w:instrText>
      </w:r>
      <w:r w:rsidR="004A18AC" w:rsidRPr="00B713B0">
        <w:instrText>Glen Davis</w:instrText>
      </w:r>
      <w:r w:rsidR="004A18AC">
        <w:instrText xml:space="preserve">" </w:instrText>
      </w:r>
      <w:r w:rsidR="004A18AC">
        <w:fldChar w:fldCharType="end"/>
      </w:r>
      <w:r w:rsidRPr="00003CEF">
        <w:t xml:space="preserve"> NSW July 1942, Storage tanks and pumping station</w:t>
      </w:r>
      <w:r w:rsidRPr="00003CEF">
        <w:rPr>
          <w:rStyle w:val="EndnoteReference"/>
          <w:iCs/>
        </w:rPr>
        <w:endnoteReference w:id="10"/>
      </w:r>
    </w:p>
    <w:p w14:paraId="7381398F" w14:textId="77777777" w:rsidR="006045DA" w:rsidRDefault="00597536" w:rsidP="00072488">
      <w:pPr>
        <w:pStyle w:val="Picture"/>
      </w:pPr>
      <w:r w:rsidRPr="00003CEF">
        <w:rPr>
          <w:noProof/>
          <w:lang w:eastAsia="en-AU"/>
        </w:rPr>
        <w:drawing>
          <wp:inline distT="0" distB="0" distL="0" distR="0" wp14:anchorId="727AE31C" wp14:editId="6F679717">
            <wp:extent cx="4653537" cy="2985247"/>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4779" cy="2998874"/>
                    </a:xfrm>
                    <a:prstGeom prst="rect">
                      <a:avLst/>
                    </a:prstGeom>
                    <a:noFill/>
                  </pic:spPr>
                </pic:pic>
              </a:graphicData>
            </a:graphic>
          </wp:inline>
        </w:drawing>
      </w:r>
    </w:p>
    <w:p w14:paraId="3F8A0794" w14:textId="77777777" w:rsidR="006045DA" w:rsidRPr="00FC2C9C" w:rsidRDefault="006045DA" w:rsidP="00072488">
      <w:pPr>
        <w:pStyle w:val="BodyText10pt"/>
      </w:pPr>
      <w:r w:rsidRPr="00FC2C9C">
        <w:t xml:space="preserve">Summary:  </w:t>
      </w:r>
      <w:r w:rsidR="00456060" w:rsidRPr="00FC2C9C">
        <w:t>Glen Davis</w:t>
      </w:r>
      <w:r w:rsidR="004A18AC">
        <w:fldChar w:fldCharType="begin"/>
      </w:r>
      <w:r w:rsidR="004A18AC">
        <w:instrText xml:space="preserve"> XE "</w:instrText>
      </w:r>
      <w:r w:rsidR="004A18AC" w:rsidRPr="00B713B0">
        <w:instrText>Glen Davis</w:instrText>
      </w:r>
      <w:r w:rsidR="004A18AC">
        <w:instrText xml:space="preserve">" </w:instrText>
      </w:r>
      <w:r w:rsidR="004A18AC">
        <w:fldChar w:fldCharType="end"/>
      </w:r>
      <w:r w:rsidRPr="00FC2C9C">
        <w:t xml:space="preserve">, NSW, 1942-07-07. </w:t>
      </w:r>
      <w:r w:rsidR="00456060" w:rsidRPr="00FC2C9C">
        <w:t>The motor spirit storage tanks and pumping station. This is the starting point whence the motor spirit commences its long journey over the mountains</w:t>
      </w:r>
      <w:r w:rsidR="00265992">
        <w:t>,</w:t>
      </w:r>
      <w:r w:rsidR="00456060" w:rsidRPr="00FC2C9C">
        <w:t xml:space="preserve"> and across creeks to the railway station.  </w:t>
      </w:r>
    </w:p>
    <w:p w14:paraId="2D519082" w14:textId="77777777" w:rsidR="005301AC" w:rsidRDefault="0046793B" w:rsidP="00072488">
      <w:pPr>
        <w:pStyle w:val="BodyText"/>
      </w:pPr>
      <w:r>
        <w:t>There was some interest in determining whether shale oil could be used to produce aviation gasoline however this proposal by Newnes</w:t>
      </w:r>
      <w:r w:rsidR="004A18AC">
        <w:fldChar w:fldCharType="begin"/>
      </w:r>
      <w:r w:rsidR="004A18AC">
        <w:instrText xml:space="preserve"> XE "</w:instrText>
      </w:r>
      <w:r w:rsidR="004A18AC" w:rsidRPr="00153B61">
        <w:instrText>Newnes</w:instrText>
      </w:r>
      <w:r w:rsidR="004A18AC">
        <w:instrText xml:space="preserve">" </w:instrText>
      </w:r>
      <w:r w:rsidR="004A18AC">
        <w:fldChar w:fldCharType="end"/>
      </w:r>
      <w:r>
        <w:t xml:space="preserve"> Coal Mine never eventuated when the government did not fund the project</w:t>
      </w:r>
      <w:r>
        <w:rPr>
          <w:rStyle w:val="EndnoteReference"/>
        </w:rPr>
        <w:endnoteReference w:id="11"/>
      </w:r>
      <w:r>
        <w:t xml:space="preserve"> .</w:t>
      </w:r>
      <w:r w:rsidR="005301AC" w:rsidRPr="005301AC">
        <w:t xml:space="preserve"> </w:t>
      </w:r>
    </w:p>
    <w:p w14:paraId="2D21999A" w14:textId="77777777" w:rsidR="0046793B" w:rsidRDefault="005301AC" w:rsidP="00A829D2">
      <w:pPr>
        <w:pStyle w:val="BodyText2"/>
        <w:spacing w:before="60" w:after="60"/>
      </w:pPr>
      <w:r w:rsidRPr="005301AC">
        <w:rPr>
          <w:i/>
          <w:iCs/>
        </w:rPr>
        <w:t>April 6, 1938 - Unsuccessful proposal to spend £1,250,000 to install a hydrogenation plant at Newnes</w:t>
      </w:r>
      <w:r w:rsidR="004A18AC">
        <w:rPr>
          <w:i/>
          <w:iCs/>
        </w:rPr>
        <w:fldChar w:fldCharType="begin"/>
      </w:r>
      <w:r w:rsidR="004A18AC">
        <w:instrText xml:space="preserve"> XE "</w:instrText>
      </w:r>
      <w:r w:rsidR="004A18AC" w:rsidRPr="00153B61">
        <w:instrText>Newnes</w:instrText>
      </w:r>
      <w:r w:rsidR="004A18AC">
        <w:instrText xml:space="preserve">" </w:instrText>
      </w:r>
      <w:r w:rsidR="004A18AC">
        <w:rPr>
          <w:i/>
          <w:iCs/>
        </w:rPr>
        <w:fldChar w:fldCharType="end"/>
      </w:r>
      <w:r w:rsidRPr="005301AC">
        <w:rPr>
          <w:i/>
          <w:iCs/>
        </w:rPr>
        <w:t>. Investigated by Oil Fuel Sub-Committee and by principal Supply Officers Committee - Neither recommended. The plan was for 10,000,000 gallons/year of gasoline by cracking method, but aviation gasoline cannot be produced by this method. Also the shortage in wartime would be fuel oil therefore Newnes shale oil would be required for fuel oil. Production of 100 Octane</w:t>
      </w:r>
      <w:r w:rsidR="00F213FA">
        <w:rPr>
          <w:i/>
          <w:iCs/>
        </w:rPr>
        <w:fldChar w:fldCharType="begin"/>
      </w:r>
      <w:r w:rsidR="00F213FA">
        <w:instrText xml:space="preserve"> XE "</w:instrText>
      </w:r>
      <w:r w:rsidR="00F213FA" w:rsidRPr="00E75538">
        <w:rPr>
          <w:i/>
          <w:iCs/>
          <w:sz w:val="22"/>
        </w:rPr>
        <w:instrText>100 Octane</w:instrText>
      </w:r>
      <w:r w:rsidR="00F213FA">
        <w:instrText xml:space="preserve">" </w:instrText>
      </w:r>
      <w:r w:rsidR="00F213FA">
        <w:rPr>
          <w:i/>
          <w:iCs/>
        </w:rPr>
        <w:fldChar w:fldCharType="end"/>
      </w:r>
      <w:r w:rsidRPr="005301AC">
        <w:rPr>
          <w:i/>
          <w:iCs/>
        </w:rPr>
        <w:t xml:space="preserve"> after “doping” is uncertain.</w:t>
      </w:r>
    </w:p>
    <w:p w14:paraId="7D0E82A2" w14:textId="77777777" w:rsidR="00CD2BDE" w:rsidRDefault="00F52273">
      <w:pPr>
        <w:pStyle w:val="Heading7"/>
        <w:framePr w:wrap="around"/>
      </w:pPr>
      <w:r>
        <w:t>Control of Avgas supply</w:t>
      </w:r>
    </w:p>
    <w:p w14:paraId="30B66AF4" w14:textId="77777777" w:rsidR="002578CF" w:rsidRPr="002578CF" w:rsidRDefault="002578CF" w:rsidP="00072488">
      <w:pPr>
        <w:pStyle w:val="BodyText"/>
      </w:pPr>
      <w:r>
        <w:t>During the war years all of the Aviation gasoline supplies would initially come from the Dutch East Indies</w:t>
      </w:r>
      <w:r w:rsidR="0061533B">
        <w:fldChar w:fldCharType="begin"/>
      </w:r>
      <w:r w:rsidR="0061533B">
        <w:instrText xml:space="preserve"> XE "</w:instrText>
      </w:r>
      <w:r w:rsidR="0061533B" w:rsidRPr="00606DA2">
        <w:instrText>Dutch East Indies</w:instrText>
      </w:r>
      <w:r w:rsidR="0061533B">
        <w:instrText xml:space="preserve">" </w:instrText>
      </w:r>
      <w:r w:rsidR="0061533B">
        <w:fldChar w:fldCharType="end"/>
      </w:r>
      <w:r>
        <w:t xml:space="preserve"> and Borneo</w:t>
      </w:r>
      <w:r w:rsidR="00382F46">
        <w:fldChar w:fldCharType="begin"/>
      </w:r>
      <w:r w:rsidR="00382F46">
        <w:instrText xml:space="preserve"> XE "</w:instrText>
      </w:r>
      <w:r w:rsidR="00382F46" w:rsidRPr="0006730C">
        <w:instrText>Borneo</w:instrText>
      </w:r>
      <w:r w:rsidR="00382F46">
        <w:instrText xml:space="preserve">" </w:instrText>
      </w:r>
      <w:r w:rsidR="00382F46">
        <w:fldChar w:fldCharType="end"/>
      </w:r>
      <w:r w:rsidR="00265992">
        <w:t>,</w:t>
      </w:r>
      <w:r>
        <w:t xml:space="preserve"> and then after December 1941 from primarily the </w:t>
      </w:r>
      <w:smartTag w:uri="urn:schemas-microsoft-com:office:smarttags" w:element="country-region">
        <w:r>
          <w:t>United States</w:t>
        </w:r>
      </w:smartTag>
      <w:r>
        <w:t xml:space="preserve">, with a limited supply from the </w:t>
      </w:r>
      <w:smartTag w:uri="urn:schemas-microsoft-com:office:smarttags" w:element="place">
        <w:r>
          <w:t>Middle East</w:t>
        </w:r>
      </w:smartTag>
      <w:r>
        <w:t xml:space="preserve">. </w:t>
      </w:r>
    </w:p>
    <w:p w14:paraId="6131CDE8" w14:textId="77777777" w:rsidR="004D2713" w:rsidRDefault="00CD2BDE" w:rsidP="00072488">
      <w:pPr>
        <w:pStyle w:val="BodyText"/>
      </w:pPr>
      <w:r>
        <w:t>Similar to the British</w:t>
      </w:r>
      <w:r w:rsidR="00265992">
        <w:t>,</w:t>
      </w:r>
      <w:r>
        <w:t xml:space="preserve"> the Australia Government soon realized that the supply of petroleum products would be a critical factor. The Australian Oil industry established the Pool Petroleum</w:t>
      </w:r>
      <w:r w:rsidR="00E95BF9">
        <w:fldChar w:fldCharType="begin"/>
      </w:r>
      <w:r w:rsidR="00E95BF9">
        <w:instrText xml:space="preserve"> XE "</w:instrText>
      </w:r>
      <w:r w:rsidR="00E95BF9" w:rsidRPr="00936D6A">
        <w:instrText>Pool Petroleum</w:instrText>
      </w:r>
      <w:r w:rsidR="00E95BF9">
        <w:instrText xml:space="preserve">" </w:instrText>
      </w:r>
      <w:r w:rsidR="00E95BF9">
        <w:fldChar w:fldCharType="end"/>
      </w:r>
      <w:r>
        <w:t xml:space="preserve"> Pty. Ltd</w:t>
      </w:r>
      <w:r w:rsidR="004A18AC">
        <w:t>.</w:t>
      </w:r>
      <w:r w:rsidR="004A18AC">
        <w:fldChar w:fldCharType="begin"/>
      </w:r>
      <w:r w:rsidR="004A18AC">
        <w:instrText xml:space="preserve"> XE "</w:instrText>
      </w:r>
      <w:r w:rsidR="004A18AC" w:rsidRPr="00704CB9">
        <w:instrText>Pool Petroleum Pty. Ltd.</w:instrText>
      </w:r>
      <w:r w:rsidR="004A18AC">
        <w:instrText xml:space="preserve">" </w:instrText>
      </w:r>
      <w:r w:rsidR="004A18AC">
        <w:fldChar w:fldCharType="end"/>
      </w:r>
      <w:r>
        <w:t xml:space="preserve"> whereby all the resources of the oil companies operating in </w:t>
      </w:r>
      <w:smartTag w:uri="urn:schemas-microsoft-com:office:smarttags" w:element="place">
        <w:smartTag w:uri="urn:schemas-microsoft-com:office:smarttags" w:element="country-region">
          <w:r>
            <w:t>Australia</w:t>
          </w:r>
        </w:smartTag>
      </w:smartTag>
      <w:r>
        <w:t xml:space="preserve"> were brought under one organisation. The Aviation Gasoline market (including lubricating oils and grease) however was to remain, as it was before the war, in the control of essentially two companies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xml:space="preserve"> </w:t>
      </w:r>
      <w:r w:rsidR="004D2713">
        <w:t>C</w:t>
      </w:r>
      <w:r>
        <w:t xml:space="preserve">ompany of </w:t>
      </w:r>
      <w:smartTag w:uri="urn:schemas-microsoft-com:office:smarttags" w:element="country-region">
        <w:smartTag w:uri="urn:schemas-microsoft-com:office:smarttags" w:element="place">
          <w:r>
            <w:t>Australia</w:t>
          </w:r>
        </w:smartTag>
      </w:smartTag>
      <w:r>
        <w:t>, and the Standard-Vacuum</w:t>
      </w:r>
      <w:r w:rsidR="004A18AC">
        <w:fldChar w:fldCharType="begin"/>
      </w:r>
      <w:r w:rsidR="004A18AC">
        <w:instrText xml:space="preserve"> XE "</w:instrText>
      </w:r>
      <w:r w:rsidR="004A18AC" w:rsidRPr="00CE09C9">
        <w:instrText>Standard-Vacuum</w:instrText>
      </w:r>
      <w:r w:rsidR="004A18AC">
        <w:instrText xml:space="preserve">" </w:instrText>
      </w:r>
      <w:r w:rsidR="004A18AC">
        <w:fldChar w:fldCharType="end"/>
      </w:r>
      <w:r>
        <w:t xml:space="preserve"> Oil Company (Intava</w:t>
      </w:r>
      <w:r w:rsidR="004A18AC">
        <w:fldChar w:fldCharType="begin"/>
      </w:r>
      <w:r w:rsidR="004A18AC">
        <w:instrText xml:space="preserve"> XE "</w:instrText>
      </w:r>
      <w:r w:rsidR="004A18AC" w:rsidRPr="00A2326E">
        <w:instrText>Intava</w:instrText>
      </w:r>
      <w:r w:rsidR="004A18AC">
        <w:instrText xml:space="preserve">" </w:instrText>
      </w:r>
      <w:r w:rsidR="004A18AC">
        <w:fldChar w:fldCharType="end"/>
      </w:r>
      <w:r>
        <w:t xml:space="preserve">). </w:t>
      </w:r>
    </w:p>
    <w:p w14:paraId="4EB5311F" w14:textId="77777777" w:rsidR="00CD2BDE" w:rsidRDefault="00CD2BDE" w:rsidP="00072488">
      <w:pPr>
        <w:pStyle w:val="BodyText"/>
      </w:pPr>
      <w:r>
        <w:lastRenderedPageBreak/>
        <w:t>Before the war, these companies between them h</w:t>
      </w:r>
      <w:r w:rsidR="004D2713">
        <w:t>el</w:t>
      </w:r>
      <w:r>
        <w:t xml:space="preserve">d the contracts to supply aviation gasoline to the Royal Australian Air Force (RAAF). These contracts were extended for the period of the war and were </w:t>
      </w:r>
      <w:r w:rsidR="004D2713">
        <w:t xml:space="preserve">to </w:t>
      </w:r>
      <w:r>
        <w:t>continue well into the 1980’s.</w:t>
      </w:r>
    </w:p>
    <w:p w14:paraId="182A450F" w14:textId="77777777" w:rsidR="00BA146E" w:rsidRPr="00BA146E" w:rsidRDefault="00BA146E" w:rsidP="007648F8">
      <w:pPr>
        <w:pStyle w:val="Caption"/>
      </w:pPr>
      <w:r w:rsidRPr="00BA146E">
        <w:t xml:space="preserve">Photo </w:t>
      </w:r>
      <w:r w:rsidR="007701A9">
        <w:t>11</w:t>
      </w:r>
      <w:r w:rsidRPr="00BA146E">
        <w:t xml:space="preserve">. </w:t>
      </w:r>
      <w:r>
        <w:t>INTAVA</w:t>
      </w:r>
      <w:r w:rsidR="004A18AC">
        <w:fldChar w:fldCharType="begin"/>
      </w:r>
      <w:r w:rsidR="004A18AC">
        <w:instrText xml:space="preserve"> XE "</w:instrText>
      </w:r>
      <w:r w:rsidR="004A18AC" w:rsidRPr="000A2A17">
        <w:instrText>INTAVA</w:instrText>
      </w:r>
      <w:r w:rsidR="004A18AC">
        <w:instrText xml:space="preserve">" </w:instrText>
      </w:r>
      <w:r w:rsidR="004A18AC">
        <w:fldChar w:fldCharType="end"/>
      </w:r>
      <w:r>
        <w:t xml:space="preserve"> tanker refuels a DH-86 at Mascot (circa 1940)</w:t>
      </w:r>
    </w:p>
    <w:p w14:paraId="28A81F47" w14:textId="77777777" w:rsidR="006A2E82" w:rsidRDefault="00597536" w:rsidP="00072488">
      <w:pPr>
        <w:pStyle w:val="Picture"/>
      </w:pPr>
      <w:r w:rsidRPr="00BA146E">
        <w:rPr>
          <w:noProof/>
          <w:lang w:eastAsia="en-AU"/>
        </w:rPr>
        <w:drawing>
          <wp:inline distT="0" distB="0" distL="0" distR="0" wp14:anchorId="741C392D" wp14:editId="79CA5BDF">
            <wp:extent cx="5314315" cy="212534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4315" cy="2125345"/>
                    </a:xfrm>
                    <a:prstGeom prst="rect">
                      <a:avLst/>
                    </a:prstGeom>
                    <a:noFill/>
                  </pic:spPr>
                </pic:pic>
              </a:graphicData>
            </a:graphic>
          </wp:inline>
        </w:drawing>
      </w:r>
    </w:p>
    <w:p w14:paraId="54C49D91" w14:textId="77777777" w:rsidR="00BA146E" w:rsidRDefault="00BA146E" w:rsidP="00BA146E">
      <w:pPr>
        <w:jc w:val="center"/>
        <w:rPr>
          <w:sz w:val="18"/>
        </w:rPr>
      </w:pPr>
    </w:p>
    <w:p w14:paraId="70ABD13C" w14:textId="6F33B0A2" w:rsidR="004D6942" w:rsidRDefault="00CD2BDE" w:rsidP="00CF4A5F">
      <w:pPr>
        <w:pStyle w:val="Heading1"/>
      </w:pPr>
      <w:bookmarkStart w:id="4" w:name="_Toc22572150"/>
      <w:r>
        <w:t xml:space="preserve">Pool </w:t>
      </w:r>
      <w:r w:rsidR="0022675A">
        <w:t>Petroleum Pty</w:t>
      </w:r>
      <w:r>
        <w:t>. Ltd.</w:t>
      </w:r>
      <w:r w:rsidR="004A18AC">
        <w:fldChar w:fldCharType="begin"/>
      </w:r>
      <w:r w:rsidR="004A18AC">
        <w:instrText xml:space="preserve"> XE "</w:instrText>
      </w:r>
      <w:r w:rsidR="004A18AC" w:rsidRPr="00C85A61">
        <w:instrText>Pool Petroleum Pty. Ltd.</w:instrText>
      </w:r>
      <w:r w:rsidR="004A18AC">
        <w:instrText xml:space="preserve">" </w:instrText>
      </w:r>
      <w:r w:rsidR="004A18AC">
        <w:fldChar w:fldCharType="end"/>
      </w:r>
      <w:r>
        <w:t xml:space="preserve"> 1942-1946</w:t>
      </w:r>
      <w:r w:rsidR="002578CF">
        <w:rPr>
          <w:rStyle w:val="EndnoteReference"/>
        </w:rPr>
        <w:endnoteReference w:id="12"/>
      </w:r>
      <w:bookmarkEnd w:id="4"/>
    </w:p>
    <w:p w14:paraId="0A86EFE0" w14:textId="77777777" w:rsidR="00CD2BDE" w:rsidRDefault="00CD2BDE" w:rsidP="00072488">
      <w:pPr>
        <w:pStyle w:val="BodyText"/>
      </w:pPr>
      <w:r>
        <w:t>On the 15</w:t>
      </w:r>
      <w:r>
        <w:rPr>
          <w:vertAlign w:val="superscript"/>
        </w:rPr>
        <w:t>th</w:t>
      </w:r>
      <w:r>
        <w:t xml:space="preserve"> of August 1942, a new company came into operation – that company was Pool Petroleum</w:t>
      </w:r>
      <w:r w:rsidR="00E95BF9">
        <w:t xml:space="preserve"> </w:t>
      </w:r>
      <w:r>
        <w:t>Pty. Ltd.</w:t>
      </w:r>
      <w:r w:rsidR="004A18AC">
        <w:fldChar w:fldCharType="begin"/>
      </w:r>
      <w:r w:rsidR="004A18AC">
        <w:instrText xml:space="preserve"> XE "</w:instrText>
      </w:r>
      <w:r w:rsidR="004A18AC" w:rsidRPr="00C85A61">
        <w:instrText>Pool Petroleum Pty. Ltd.</w:instrText>
      </w:r>
      <w:r w:rsidR="004A18AC">
        <w:instrText xml:space="preserve">" </w:instrText>
      </w:r>
      <w:r w:rsidR="004A18AC">
        <w:fldChar w:fldCharType="end"/>
      </w:r>
      <w:r>
        <w:t xml:space="preserve"> This company was described as follows in the newspapers of the day.</w:t>
      </w:r>
    </w:p>
    <w:p w14:paraId="75AD0843" w14:textId="77777777" w:rsidR="00CD2BDE" w:rsidRDefault="00CD2BDE" w:rsidP="00072488">
      <w:pPr>
        <w:pStyle w:val="BodyText"/>
      </w:pPr>
      <w:r>
        <w:rPr>
          <w:rStyle w:val="EndnoteReference"/>
        </w:rPr>
        <w:endnoteReference w:id="13"/>
      </w:r>
      <w:r>
        <w:t>POOLING of Petroleum products - New Company to be formed</w:t>
      </w:r>
    </w:p>
    <w:p w14:paraId="0A22F2C5" w14:textId="77777777" w:rsidR="00CD2BDE" w:rsidRDefault="00CD2BDE" w:rsidP="00072488">
      <w:pPr>
        <w:pStyle w:val="BodyText"/>
      </w:pPr>
      <w:r>
        <w:t xml:space="preserve">Application for the formation in </w:t>
      </w:r>
      <w:smartTag w:uri="urn:schemas-microsoft-com:office:smarttags" w:element="State">
        <w:smartTag w:uri="urn:schemas-microsoft-com:office:smarttags" w:element="place">
          <w:r>
            <w:t>Victoria</w:t>
          </w:r>
        </w:smartTag>
      </w:smartTag>
      <w:r>
        <w:t xml:space="preserve"> of a company to be known as the Pool </w:t>
      </w:r>
      <w:r w:rsidR="0022675A">
        <w:t>Petroleum Pty</w:t>
      </w:r>
      <w:r>
        <w:t>. Ltd.</w:t>
      </w:r>
      <w:r w:rsidR="004A18AC">
        <w:fldChar w:fldCharType="begin"/>
      </w:r>
      <w:r w:rsidR="004A18AC">
        <w:instrText xml:space="preserve"> XE "</w:instrText>
      </w:r>
      <w:r w:rsidR="004A18AC" w:rsidRPr="00C85A61">
        <w:instrText>Pool Petroleum Pty. Ltd.</w:instrText>
      </w:r>
      <w:r w:rsidR="004A18AC">
        <w:instrText xml:space="preserve">" </w:instrText>
      </w:r>
      <w:r w:rsidR="004A18AC">
        <w:fldChar w:fldCharType="end"/>
      </w:r>
      <w:r>
        <w:t xml:space="preserve"> was announced yesterday by Mr. M.T.</w:t>
      </w:r>
      <w:r w:rsidR="004D2713">
        <w:t xml:space="preserve"> </w:t>
      </w:r>
      <w:r>
        <w:t>Lloyd</w:t>
      </w:r>
      <w:r w:rsidR="004A18AC">
        <w:fldChar w:fldCharType="begin"/>
      </w:r>
      <w:r w:rsidR="004A18AC">
        <w:instrText xml:space="preserve"> XE "</w:instrText>
      </w:r>
      <w:r w:rsidR="004A18AC" w:rsidRPr="00D86B2C">
        <w:instrText>Lloyd</w:instrText>
      </w:r>
      <w:r w:rsidR="004A18AC">
        <w:instrText xml:space="preserve">" </w:instrText>
      </w:r>
      <w:r w:rsidR="004A18AC">
        <w:fldChar w:fldCharType="end"/>
      </w:r>
      <w:r>
        <w:t>, Chairman of the Petroleum Committee.</w:t>
      </w:r>
    </w:p>
    <w:p w14:paraId="79C82FED" w14:textId="77777777" w:rsidR="00CD2BDE" w:rsidRDefault="00CD2BDE" w:rsidP="00072488">
      <w:pPr>
        <w:pStyle w:val="BodyText"/>
      </w:pPr>
      <w:r>
        <w:t>Mr. Lloyd</w:t>
      </w:r>
      <w:r w:rsidR="004A18AC">
        <w:fldChar w:fldCharType="begin"/>
      </w:r>
      <w:r w:rsidR="004A18AC">
        <w:instrText xml:space="preserve"> XE "</w:instrText>
      </w:r>
      <w:r w:rsidR="004A18AC" w:rsidRPr="00D86B2C">
        <w:instrText>Lloyd</w:instrText>
      </w:r>
      <w:r w:rsidR="004A18AC">
        <w:instrText xml:space="preserve">" </w:instrText>
      </w:r>
      <w:r w:rsidR="004A18AC">
        <w:fldChar w:fldCharType="end"/>
      </w:r>
      <w:r>
        <w:t xml:space="preserve"> said that all importers distributing motor spirit and kindred petroleum products in </w:t>
      </w:r>
      <w:smartTag w:uri="urn:schemas-microsoft-com:office:smarttags" w:element="place">
        <w:smartTag w:uri="urn:schemas-microsoft-com:office:smarttags" w:element="country-region">
          <w:r>
            <w:t>Australia</w:t>
          </w:r>
        </w:smartTag>
      </w:smartTag>
      <w:r>
        <w:t xml:space="preserve"> would be represented in the company. These companies had unanimously decided to co-operate in sacrificing their individual marketing interests and brand names for the duration of the war in order to facilitate the service of defence requirements, and to comply with Government policy in relation to rationalisation of transport and economy of manpower. Each company would, according to its capacity, supply its quota of personnel, depots, vehicles, drums, pumps, and other equipment. Motor spirit would be sold by the new company from pumps branded “pool petrol”.</w:t>
      </w:r>
    </w:p>
    <w:p w14:paraId="0FE3986D" w14:textId="77777777" w:rsidR="00CD2BDE" w:rsidRDefault="00CD2BDE" w:rsidP="00072488">
      <w:pPr>
        <w:pStyle w:val="BodyText"/>
      </w:pPr>
      <w:r>
        <w:t>The new company would sell power and lighting kerosene, distillate, diesel and fuel oil, as well as motor spirit, under “pool” brands as a single marketing unit, on behalf of all members. It was anticipated that it would begin operations as from August 15, (1942), and the individual companies would discontinue marketing these products under their existing brands.</w:t>
      </w:r>
    </w:p>
    <w:p w14:paraId="295B54DB" w14:textId="77777777" w:rsidR="00CD2BDE" w:rsidRDefault="00CD2BDE" w:rsidP="00072488">
      <w:pPr>
        <w:pStyle w:val="BodyText"/>
      </w:pPr>
      <w:r>
        <w:t>Products which would not be affected by the “pooling” arrangements included aviation spirit, lubricating oils, diesel and fuel oils for delivery as bunker fuel to ocean-going vessels, mineral turpentines, and other specialised lines.</w:t>
      </w:r>
    </w:p>
    <w:p w14:paraId="2FD3256F" w14:textId="77777777" w:rsidR="00CD2BDE" w:rsidRDefault="00CD2BDE" w:rsidP="00072488">
      <w:pPr>
        <w:pStyle w:val="BodyText"/>
      </w:pPr>
      <w:r>
        <w:t>The distributors holding a share interest in the new company area:</w:t>
      </w:r>
    </w:p>
    <w:p w14:paraId="524FDEED" w14:textId="77777777" w:rsidR="00CD2BDE" w:rsidRDefault="00CD2BDE" w:rsidP="002B7271">
      <w:pPr>
        <w:pStyle w:val="BodyText2"/>
        <w:spacing w:before="60" w:after="60"/>
      </w:pPr>
      <w:r>
        <w:t>Alba</w:t>
      </w:r>
      <w:r w:rsidR="00E95BF9">
        <w:fldChar w:fldCharType="begin"/>
      </w:r>
      <w:r w:rsidR="00E95BF9">
        <w:instrText xml:space="preserve"> XE "</w:instrText>
      </w:r>
      <w:r w:rsidR="00E95BF9" w:rsidRPr="00CD35FC">
        <w:instrText>Alba</w:instrText>
      </w:r>
      <w:r w:rsidR="00E95BF9">
        <w:instrText xml:space="preserve">" </w:instrText>
      </w:r>
      <w:r w:rsidR="00E95BF9">
        <w:fldChar w:fldCharType="end"/>
      </w:r>
      <w:r>
        <w:t xml:space="preserve"> Petroleum Co. of Australia Pty. Ltd.</w:t>
      </w:r>
      <w:r w:rsidR="00E95BF9">
        <w:fldChar w:fldCharType="begin"/>
      </w:r>
      <w:r w:rsidR="00E95BF9">
        <w:instrText xml:space="preserve"> XE "</w:instrText>
      </w:r>
      <w:r w:rsidR="00E95BF9" w:rsidRPr="00EC2523">
        <w:instrText>Alba Petroleum Co. of Australia Pty. Ltd.</w:instrText>
      </w:r>
      <w:r w:rsidR="00E95BF9">
        <w:instrText xml:space="preserve">" </w:instrText>
      </w:r>
      <w:r w:rsidR="00E95BF9">
        <w:fldChar w:fldCharType="end"/>
      </w:r>
    </w:p>
    <w:p w14:paraId="5D280E80" w14:textId="77777777" w:rsidR="00CD2BDE" w:rsidRDefault="00CD2BDE" w:rsidP="002B7271">
      <w:pPr>
        <w:pStyle w:val="BodyText2"/>
        <w:spacing w:before="60" w:after="60"/>
      </w:pPr>
      <w:r>
        <w:t>Atlantic</w:t>
      </w:r>
      <w:r w:rsidR="00E95BF9">
        <w:fldChar w:fldCharType="begin"/>
      </w:r>
      <w:r w:rsidR="00E95BF9">
        <w:instrText xml:space="preserve"> XE "</w:instrText>
      </w:r>
      <w:r w:rsidR="00E95BF9" w:rsidRPr="002B314E">
        <w:instrText>Atlantic</w:instrText>
      </w:r>
      <w:r w:rsidR="00E95BF9">
        <w:instrText xml:space="preserve">" </w:instrText>
      </w:r>
      <w:r w:rsidR="00E95BF9">
        <w:fldChar w:fldCharType="end"/>
      </w:r>
      <w:r>
        <w:t xml:space="preserve"> Union</w:t>
      </w:r>
      <w:r w:rsidR="008B6D13">
        <w:fldChar w:fldCharType="begin"/>
      </w:r>
      <w:r w:rsidR="008B6D13">
        <w:instrText xml:space="preserve"> XE "</w:instrText>
      </w:r>
      <w:smartTag w:uri="urn:schemas-microsoft-com:office:smarttags" w:element="place">
        <w:r w:rsidR="008B6D13" w:rsidRPr="00D8613A">
          <w:rPr>
            <w:i/>
            <w:iCs/>
            <w:sz w:val="22"/>
          </w:rPr>
          <w:instrText>Union</w:instrText>
        </w:r>
      </w:smartTag>
      <w:r w:rsidR="008B6D13">
        <w:instrText xml:space="preserve">" </w:instrText>
      </w:r>
      <w:r w:rsidR="008B6D13">
        <w:fldChar w:fldCharType="end"/>
      </w:r>
      <w:r>
        <w:t xml:space="preserve"> Oil Co. Ltd.</w:t>
      </w:r>
      <w:r w:rsidR="00E95BF9">
        <w:fldChar w:fldCharType="begin"/>
      </w:r>
      <w:r w:rsidR="00E95BF9">
        <w:instrText xml:space="preserve"> XE "</w:instrText>
      </w:r>
      <w:r w:rsidR="00E95BF9" w:rsidRPr="00F20558">
        <w:instrText>Atlantic Union Oil Co. Ltd.</w:instrText>
      </w:r>
      <w:r w:rsidR="00E95BF9">
        <w:instrText xml:space="preserve">" </w:instrText>
      </w:r>
      <w:r w:rsidR="00E95BF9">
        <w:fldChar w:fldCharType="end"/>
      </w:r>
    </w:p>
    <w:p w14:paraId="64C12D9F" w14:textId="77777777" w:rsidR="00CD2BDE" w:rsidRDefault="00CD2BDE" w:rsidP="002B7271">
      <w:pPr>
        <w:pStyle w:val="BodyText2"/>
        <w:spacing w:before="60" w:after="60"/>
      </w:pPr>
      <w:r>
        <w:t>Australian Motorist Petrol Co. Ltd.</w:t>
      </w:r>
      <w:r w:rsidR="00E95BF9">
        <w:fldChar w:fldCharType="begin"/>
      </w:r>
      <w:r w:rsidR="00E95BF9">
        <w:instrText xml:space="preserve"> XE "</w:instrText>
      </w:r>
      <w:r w:rsidR="00E95BF9" w:rsidRPr="002D3FC2">
        <w:instrText>Australian Motorist Petrol Co. Ltd.</w:instrText>
      </w:r>
      <w:r w:rsidR="00E95BF9">
        <w:instrText xml:space="preserve">" </w:instrText>
      </w:r>
      <w:r w:rsidR="00E95BF9">
        <w:fldChar w:fldCharType="end"/>
      </w:r>
    </w:p>
    <w:p w14:paraId="620026E5" w14:textId="77777777" w:rsidR="00CD2BDE" w:rsidRDefault="00CD2BDE" w:rsidP="002B7271">
      <w:pPr>
        <w:pStyle w:val="BodyText2"/>
        <w:spacing w:before="60" w:after="60"/>
      </w:pPr>
      <w:r>
        <w:t>Caltex</w:t>
      </w:r>
      <w:r w:rsidR="001E6D01">
        <w:fldChar w:fldCharType="begin"/>
      </w:r>
      <w:r w:rsidR="001E6D01">
        <w:instrText xml:space="preserve"> XE "</w:instrText>
      </w:r>
      <w:r w:rsidR="001E6D01" w:rsidRPr="0094306E">
        <w:rPr>
          <w:sz w:val="20"/>
        </w:rPr>
        <w:instrText>Caltex</w:instrText>
      </w:r>
      <w:r w:rsidR="001E6D01">
        <w:instrText xml:space="preserve">" </w:instrText>
      </w:r>
      <w:r w:rsidR="001E6D01">
        <w:fldChar w:fldCharType="end"/>
      </w:r>
      <w:r>
        <w:t xml:space="preserve"> Ltd.</w:t>
      </w:r>
      <w:r w:rsidR="00E95BF9">
        <w:fldChar w:fldCharType="begin"/>
      </w:r>
      <w:r w:rsidR="00E95BF9">
        <w:instrText xml:space="preserve"> XE "</w:instrText>
      </w:r>
      <w:r w:rsidR="00E95BF9" w:rsidRPr="001C5673">
        <w:instrText>Caltex Ltd.</w:instrText>
      </w:r>
      <w:r w:rsidR="00E95BF9">
        <w:instrText xml:space="preserve">" </w:instrText>
      </w:r>
      <w:r w:rsidR="00E95BF9">
        <w:fldChar w:fldCharType="end"/>
      </w:r>
    </w:p>
    <w:p w14:paraId="3AE0FBE1" w14:textId="77777777" w:rsidR="00CD2BDE" w:rsidRDefault="00CD2BDE" w:rsidP="002B7271">
      <w:pPr>
        <w:pStyle w:val="BodyText2"/>
        <w:spacing w:before="60" w:after="60"/>
      </w:pPr>
      <w:r>
        <w:t>Caltex</w:t>
      </w:r>
      <w:r w:rsidR="001E6D01">
        <w:fldChar w:fldCharType="begin"/>
      </w:r>
      <w:r w:rsidR="001E6D01">
        <w:instrText xml:space="preserve"> XE "</w:instrText>
      </w:r>
      <w:r w:rsidR="001E6D01" w:rsidRPr="0094306E">
        <w:rPr>
          <w:sz w:val="20"/>
        </w:rPr>
        <w:instrText>Caltex</w:instrText>
      </w:r>
      <w:r w:rsidR="001E6D01">
        <w:instrText xml:space="preserve">" </w:instrText>
      </w:r>
      <w:r w:rsidR="001E6D01">
        <w:fldChar w:fldCharType="end"/>
      </w:r>
      <w:r>
        <w:t xml:space="preserve"> (</w:t>
      </w:r>
      <w:smartTag w:uri="urn:schemas-microsoft-com:office:smarttags" w:element="place">
        <w:smartTag w:uri="urn:schemas-microsoft-com:office:smarttags" w:element="State">
          <w:r>
            <w:t>Queensland</w:t>
          </w:r>
        </w:smartTag>
      </w:smartTag>
      <w:r>
        <w:t>) Pty. Ltd.</w:t>
      </w:r>
      <w:r w:rsidR="00E95BF9">
        <w:fldChar w:fldCharType="begin"/>
      </w:r>
      <w:r w:rsidR="00E95BF9">
        <w:instrText xml:space="preserve"> XE "</w:instrText>
      </w:r>
      <w:r w:rsidR="00E95BF9" w:rsidRPr="005406EA">
        <w:instrText>Caltex (</w:instrText>
      </w:r>
      <w:smartTag w:uri="urn:schemas-microsoft-com:office:smarttags" w:element="State">
        <w:r w:rsidR="00E95BF9" w:rsidRPr="005406EA">
          <w:instrText>Queensland</w:instrText>
        </w:r>
      </w:smartTag>
      <w:r w:rsidR="00E95BF9" w:rsidRPr="005406EA">
        <w:instrText>) Pty. Ltd.</w:instrText>
      </w:r>
      <w:r w:rsidR="00E95BF9">
        <w:instrText xml:space="preserve">" </w:instrText>
      </w:r>
      <w:r w:rsidR="00E95BF9">
        <w:fldChar w:fldCharType="end"/>
      </w:r>
    </w:p>
    <w:p w14:paraId="642BB4A9" w14:textId="77777777" w:rsidR="00CD2BDE" w:rsidRDefault="00CD2BDE" w:rsidP="002B7271">
      <w:pPr>
        <w:pStyle w:val="BodyText2"/>
        <w:spacing w:before="60" w:after="60"/>
      </w:pPr>
      <w:r>
        <w:lastRenderedPageBreak/>
        <w:t>Independent Oil Industries Pty. Ltd.</w:t>
      </w:r>
      <w:r w:rsidR="00E95BF9">
        <w:fldChar w:fldCharType="begin"/>
      </w:r>
      <w:r w:rsidR="00E95BF9">
        <w:instrText xml:space="preserve"> XE "</w:instrText>
      </w:r>
      <w:r w:rsidR="00E95BF9" w:rsidRPr="00924CE6">
        <w:instrText>Independent Oil Industries Pty. Ltd.</w:instrText>
      </w:r>
      <w:r w:rsidR="00E95BF9">
        <w:instrText xml:space="preserve">" </w:instrText>
      </w:r>
      <w:r w:rsidR="00E95BF9">
        <w:fldChar w:fldCharType="end"/>
      </w:r>
    </w:p>
    <w:p w14:paraId="7BBEB3FF" w14:textId="77777777" w:rsidR="00CD2BDE" w:rsidRDefault="00CD2BDE" w:rsidP="002B7271">
      <w:pPr>
        <w:pStyle w:val="BodyText2"/>
        <w:spacing w:before="60" w:after="60"/>
      </w:pPr>
      <w:r>
        <w:t>Neptune</w:t>
      </w:r>
      <w:r w:rsidR="00E95BF9">
        <w:fldChar w:fldCharType="begin"/>
      </w:r>
      <w:r w:rsidR="00E95BF9">
        <w:instrText xml:space="preserve"> XE "</w:instrText>
      </w:r>
      <w:r w:rsidR="00E95BF9" w:rsidRPr="008A028F">
        <w:instrText>Neptune</w:instrText>
      </w:r>
      <w:r w:rsidR="00E95BF9">
        <w:instrText xml:space="preserve">" </w:instrText>
      </w:r>
      <w:r w:rsidR="00E95BF9">
        <w:fldChar w:fldCharType="end"/>
      </w:r>
      <w:r>
        <w:t xml:space="preserve"> Oil Company Pty. Ltd.</w:t>
      </w:r>
      <w:r w:rsidR="00E95BF9">
        <w:fldChar w:fldCharType="begin"/>
      </w:r>
      <w:r w:rsidR="00E95BF9">
        <w:instrText xml:space="preserve"> XE "</w:instrText>
      </w:r>
      <w:r w:rsidR="00E95BF9" w:rsidRPr="00BB6D96">
        <w:instrText>Neptune Oil Company Pty. Ltd.</w:instrText>
      </w:r>
      <w:r w:rsidR="00E95BF9">
        <w:instrText xml:space="preserve">" </w:instrText>
      </w:r>
      <w:r w:rsidR="00E95BF9">
        <w:fldChar w:fldCharType="end"/>
      </w:r>
    </w:p>
    <w:p w14:paraId="5E0C4076" w14:textId="77777777" w:rsidR="00CD2BDE" w:rsidRDefault="00E901FA" w:rsidP="002B7271">
      <w:pPr>
        <w:pStyle w:val="BodyText2"/>
        <w:spacing w:before="60" w:after="60"/>
      </w:pPr>
      <w:r>
        <w:t>H. C. Sleigh</w:t>
      </w:r>
      <w:r w:rsidR="00E95BF9">
        <w:fldChar w:fldCharType="begin"/>
      </w:r>
      <w:r w:rsidR="00E95BF9">
        <w:instrText xml:space="preserve"> XE "</w:instrText>
      </w:r>
      <w:r w:rsidR="00E95BF9" w:rsidRPr="000E21AA">
        <w:instrText>H. C. Sleigh</w:instrText>
      </w:r>
      <w:r w:rsidR="00E95BF9">
        <w:instrText xml:space="preserve">" </w:instrText>
      </w:r>
      <w:r w:rsidR="00E95BF9">
        <w:fldChar w:fldCharType="end"/>
      </w:r>
    </w:p>
    <w:p w14:paraId="1711CE67" w14:textId="77777777" w:rsidR="00CD2BDE" w:rsidRDefault="00CD2BDE" w:rsidP="002B7271">
      <w:pPr>
        <w:pStyle w:val="BodyText2"/>
        <w:spacing w:before="60" w:after="60"/>
      </w:pPr>
      <w:r>
        <w:t>Commonwealth Oil Refineries Pty. Ltd.</w:t>
      </w:r>
      <w:r w:rsidR="00E95BF9">
        <w:fldChar w:fldCharType="begin"/>
      </w:r>
      <w:r w:rsidR="00E95BF9">
        <w:instrText xml:space="preserve"> XE "</w:instrText>
      </w:r>
      <w:r w:rsidR="00E95BF9" w:rsidRPr="009C1285">
        <w:instrText>Commonwealth Oil Refineries Pty. Ltd.</w:instrText>
      </w:r>
      <w:r w:rsidR="00E95BF9">
        <w:instrText xml:space="preserve">" </w:instrText>
      </w:r>
      <w:r w:rsidR="00E95BF9">
        <w:fldChar w:fldCharType="end"/>
      </w:r>
    </w:p>
    <w:p w14:paraId="21280F99" w14:textId="77777777" w:rsidR="00CD2BDE" w:rsidRDefault="0022675A" w:rsidP="002B7271">
      <w:pPr>
        <w:pStyle w:val="BodyText2"/>
        <w:spacing w:before="60" w:after="60"/>
      </w:pPr>
      <w:r>
        <w:t>Shell Company</w:t>
      </w:r>
      <w:r w:rsidR="00CD2BDE">
        <w:t xml:space="preserve"> of Australia Ltd.</w:t>
      </w:r>
      <w:r w:rsidR="00E95BF9">
        <w:fldChar w:fldCharType="begin"/>
      </w:r>
      <w:r w:rsidR="00E95BF9">
        <w:instrText xml:space="preserve"> XE "</w:instrText>
      </w:r>
      <w:r w:rsidR="00E95BF9" w:rsidRPr="009C1285">
        <w:instrText>ShellCompany of Australia Ltd.</w:instrText>
      </w:r>
      <w:r w:rsidR="00E95BF9">
        <w:instrText xml:space="preserve">" </w:instrText>
      </w:r>
      <w:r w:rsidR="00E95BF9">
        <w:fldChar w:fldCharType="end"/>
      </w:r>
    </w:p>
    <w:p w14:paraId="18EB33AE" w14:textId="77777777" w:rsidR="00CD2BDE" w:rsidRDefault="00CD2BDE" w:rsidP="002B7271">
      <w:pPr>
        <w:pStyle w:val="BodyText2"/>
        <w:spacing w:before="60" w:after="60"/>
      </w:pPr>
      <w:r>
        <w:t>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t xml:space="preserve"> Oil Company Pty. Ltd.</w:t>
      </w:r>
      <w:r w:rsidR="00E95BF9">
        <w:fldChar w:fldCharType="begin"/>
      </w:r>
      <w:r w:rsidR="00E95BF9">
        <w:instrText xml:space="preserve"> XE "</w:instrText>
      </w:r>
      <w:r w:rsidR="00E95BF9" w:rsidRPr="009A3285">
        <w:instrText>Vacuum Oil Company Pty. Ltd.</w:instrText>
      </w:r>
      <w:r w:rsidR="00E95BF9">
        <w:instrText xml:space="preserve">" </w:instrText>
      </w:r>
      <w:r w:rsidR="00E95BF9">
        <w:fldChar w:fldCharType="end"/>
      </w:r>
    </w:p>
    <w:p w14:paraId="122A5E8C" w14:textId="77777777" w:rsidR="00CD2BDE" w:rsidRDefault="00CD2BDE" w:rsidP="00072488">
      <w:pPr>
        <w:pStyle w:val="BodyText"/>
      </w:pPr>
      <w:r>
        <w:t>The Pool Petroleum</w:t>
      </w:r>
      <w:r w:rsidR="00E95BF9">
        <w:fldChar w:fldCharType="begin"/>
      </w:r>
      <w:r w:rsidR="00E95BF9">
        <w:instrText xml:space="preserve"> XE "</w:instrText>
      </w:r>
      <w:r w:rsidR="00E95BF9" w:rsidRPr="00936D6A">
        <w:instrText>Pool Petroleum</w:instrText>
      </w:r>
      <w:r w:rsidR="00E95BF9">
        <w:instrText xml:space="preserve">" </w:instrText>
      </w:r>
      <w:r w:rsidR="00E95BF9">
        <w:fldChar w:fldCharType="end"/>
      </w:r>
      <w:r>
        <w:t xml:space="preserve"> Company board was led by M T Lloyd</w:t>
      </w:r>
      <w:r w:rsidR="004A18AC">
        <w:fldChar w:fldCharType="begin"/>
      </w:r>
      <w:r w:rsidR="004A18AC">
        <w:instrText xml:space="preserve"> XE "</w:instrText>
      </w:r>
      <w:r w:rsidR="004A18AC" w:rsidRPr="00D86B2C">
        <w:instrText>Lloyd</w:instrText>
      </w:r>
      <w:r w:rsidR="004A18AC">
        <w:instrText xml:space="preserve">" </w:instrText>
      </w:r>
      <w:r w:rsidR="004A18AC">
        <w:fldChar w:fldCharType="end"/>
      </w:r>
      <w:r>
        <w:t xml:space="preserve"> (Managing Director of Commonwealth Oil Refineries Ltd.</w:t>
      </w:r>
      <w:r w:rsidR="00E95BF9">
        <w:fldChar w:fldCharType="begin"/>
      </w:r>
      <w:r w:rsidR="00E95BF9">
        <w:instrText xml:space="preserve"> XE "</w:instrText>
      </w:r>
      <w:r w:rsidR="00E95BF9" w:rsidRPr="000F6DC1">
        <w:instrText>Commonwealth Oil Refineries Ltd.</w:instrText>
      </w:r>
      <w:r w:rsidR="00E95BF9">
        <w:instrText xml:space="preserve">" </w:instrText>
      </w:r>
      <w:r w:rsidR="00E95BF9">
        <w:fldChar w:fldCharType="end"/>
      </w:r>
      <w:r>
        <w:t>)</w:t>
      </w:r>
    </w:p>
    <w:p w14:paraId="7E79ED82" w14:textId="049D57C1" w:rsidR="00CD2BDE" w:rsidRPr="00D379A6" w:rsidRDefault="00CD2BDE" w:rsidP="00D379A6">
      <w:pPr>
        <w:pStyle w:val="Caption"/>
      </w:pPr>
      <w:r w:rsidRPr="00D379A6">
        <w:t xml:space="preserve">Photo </w:t>
      </w:r>
      <w:r w:rsidR="007701A9" w:rsidRPr="00D379A6">
        <w:t>12</w:t>
      </w:r>
      <w:r w:rsidRPr="00D379A6">
        <w:t>. The board of directors of Pool Petroleum Pty. Ltd.</w:t>
      </w:r>
      <w:r w:rsidR="004A18AC" w:rsidRPr="00D379A6">
        <w:fldChar w:fldCharType="begin"/>
      </w:r>
      <w:r w:rsidR="004A18AC" w:rsidRPr="00D379A6">
        <w:instrText xml:space="preserve"> XE "Pool Petroleum Pty. Ltd." </w:instrText>
      </w:r>
      <w:r w:rsidR="004A18AC" w:rsidRPr="00D379A6">
        <w:fldChar w:fldCharType="end"/>
      </w:r>
    </w:p>
    <w:p w14:paraId="26998D76" w14:textId="77777777" w:rsidR="00CD2BDE" w:rsidRDefault="00597536" w:rsidP="00072488">
      <w:pPr>
        <w:pStyle w:val="Picture"/>
      </w:pPr>
      <w:r>
        <w:rPr>
          <w:noProof/>
          <w:lang w:eastAsia="en-AU"/>
        </w:rPr>
        <w:drawing>
          <wp:inline distT="0" distB="0" distL="0" distR="0" wp14:anchorId="633362D6" wp14:editId="6ACF4CAE">
            <wp:extent cx="4123764" cy="309480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7840" cy="3135385"/>
                    </a:xfrm>
                    <a:prstGeom prst="rect">
                      <a:avLst/>
                    </a:prstGeom>
                    <a:noFill/>
                  </pic:spPr>
                </pic:pic>
              </a:graphicData>
            </a:graphic>
          </wp:inline>
        </w:drawing>
      </w:r>
    </w:p>
    <w:p w14:paraId="6BD4BDCF" w14:textId="77777777" w:rsidR="00CD2BDE" w:rsidRDefault="00CD2BDE" w:rsidP="00072488">
      <w:pPr>
        <w:pStyle w:val="BodyText"/>
      </w:pPr>
      <w:r>
        <w:t>From left standing: Messrs. R.G. Hopkins</w:t>
      </w:r>
      <w:r w:rsidR="00E95BF9">
        <w:fldChar w:fldCharType="begin"/>
      </w:r>
      <w:r w:rsidR="00E95BF9">
        <w:instrText xml:space="preserve"> XE "</w:instrText>
      </w:r>
      <w:r w:rsidR="00E95BF9" w:rsidRPr="00FA67FF">
        <w:instrText>Hopkins</w:instrText>
      </w:r>
      <w:r w:rsidR="00E95BF9">
        <w:instrText xml:space="preserve">" </w:instrText>
      </w:r>
      <w:r w:rsidR="00E95BF9">
        <w:fldChar w:fldCharType="end"/>
      </w:r>
      <w:r>
        <w:t>, Assistant general manager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C. Hawley</w:t>
      </w:r>
      <w:r w:rsidR="00E95BF9">
        <w:fldChar w:fldCharType="begin"/>
      </w:r>
      <w:r w:rsidR="00E95BF9">
        <w:instrText xml:space="preserve"> XE "</w:instrText>
      </w:r>
      <w:r w:rsidR="00E95BF9" w:rsidRPr="00A916AF">
        <w:instrText>Hawley</w:instrText>
      </w:r>
      <w:r w:rsidR="00E95BF9">
        <w:instrText xml:space="preserve">" </w:instrText>
      </w:r>
      <w:r w:rsidR="00E95BF9">
        <w:fldChar w:fldCharType="end"/>
      </w:r>
      <w:r>
        <w:t xml:space="preserve"> (Purr Pull</w:t>
      </w:r>
      <w:r w:rsidR="00E95BF9">
        <w:fldChar w:fldCharType="begin"/>
      </w:r>
      <w:r w:rsidR="00E95BF9">
        <w:instrText xml:space="preserve"> XE "</w:instrText>
      </w:r>
      <w:r w:rsidR="00E95BF9" w:rsidRPr="00AB7981">
        <w:instrText>Purr Pull</w:instrText>
      </w:r>
      <w:r w:rsidR="00E95BF9">
        <w:instrText xml:space="preserve">" </w:instrText>
      </w:r>
      <w:r w:rsidR="00E95BF9">
        <w:fldChar w:fldCharType="end"/>
      </w:r>
      <w:r>
        <w:t xml:space="preserve">), </w:t>
      </w:r>
      <w:r w:rsidR="00E901FA">
        <w:t>W. G</w:t>
      </w:r>
      <w:r>
        <w:t>. Walkely</w:t>
      </w:r>
      <w:r w:rsidR="00E95BF9">
        <w:fldChar w:fldCharType="begin"/>
      </w:r>
      <w:r w:rsidR="00E95BF9">
        <w:instrText xml:space="preserve"> XE "</w:instrText>
      </w:r>
      <w:r w:rsidR="00E95BF9" w:rsidRPr="00CF6553">
        <w:instrText>Walkely</w:instrText>
      </w:r>
      <w:r w:rsidR="00E95BF9">
        <w:instrText xml:space="preserve">" </w:instrText>
      </w:r>
      <w:r w:rsidR="00E95BF9">
        <w:fldChar w:fldCharType="end"/>
      </w:r>
      <w:r>
        <w:t xml:space="preserve"> (Ampol</w:t>
      </w:r>
      <w:r w:rsidR="00E95BF9">
        <w:fldChar w:fldCharType="begin"/>
      </w:r>
      <w:r w:rsidR="00E95BF9">
        <w:instrText xml:space="preserve"> XE "</w:instrText>
      </w:r>
      <w:r w:rsidR="00E95BF9" w:rsidRPr="0048003E">
        <w:instrText>Ampol</w:instrText>
      </w:r>
      <w:r w:rsidR="00E95BF9">
        <w:instrText xml:space="preserve">" </w:instrText>
      </w:r>
      <w:r w:rsidR="00E95BF9">
        <w:fldChar w:fldCharType="end"/>
      </w:r>
      <w:r>
        <w:t>), J.D. Kellock</w:t>
      </w:r>
      <w:r w:rsidR="00E95BF9">
        <w:fldChar w:fldCharType="begin"/>
      </w:r>
      <w:r w:rsidR="00E95BF9">
        <w:instrText xml:space="preserve"> XE "</w:instrText>
      </w:r>
      <w:r w:rsidR="00E95BF9" w:rsidRPr="00721668">
        <w:instrText>Kellock</w:instrText>
      </w:r>
      <w:r w:rsidR="00E95BF9">
        <w:instrText xml:space="preserve">" </w:instrText>
      </w:r>
      <w:r w:rsidR="00E95BF9">
        <w:fldChar w:fldCharType="end"/>
      </w:r>
      <w:r>
        <w:t xml:space="preserve"> secretary (Shell), R.</w:t>
      </w:r>
      <w:r w:rsidR="00E95BF9">
        <w:t xml:space="preserve"> </w:t>
      </w:r>
      <w:r>
        <w:t>R. Pugh</w:t>
      </w:r>
      <w:r w:rsidR="00E95BF9">
        <w:fldChar w:fldCharType="begin"/>
      </w:r>
      <w:r w:rsidR="00E95BF9">
        <w:instrText xml:space="preserve"> XE "</w:instrText>
      </w:r>
      <w:r w:rsidR="00E95BF9" w:rsidRPr="003E58BF">
        <w:instrText>Pugh</w:instrText>
      </w:r>
      <w:r w:rsidR="00E95BF9">
        <w:instrText xml:space="preserve">" </w:instrText>
      </w:r>
      <w:r w:rsidR="00E95BF9">
        <w:fldChar w:fldCharType="end"/>
      </w:r>
      <w:r>
        <w:t xml:space="preserve"> (C.O.R.</w:t>
      </w:r>
      <w:r w:rsidR="00382F46">
        <w:fldChar w:fldCharType="begin"/>
      </w:r>
      <w:r w:rsidR="00382F46">
        <w:instrText xml:space="preserve"> XE "</w:instrText>
      </w:r>
      <w:r w:rsidR="00382F46" w:rsidRPr="00A440B7">
        <w:instrText>C.O.R.</w:instrText>
      </w:r>
      <w:r w:rsidR="00382F46">
        <w:instrText xml:space="preserve">" </w:instrText>
      </w:r>
      <w:r w:rsidR="00382F46">
        <w:fldChar w:fldCharType="end"/>
      </w:r>
      <w:r>
        <w:t xml:space="preserve">), </w:t>
      </w:r>
      <w:r w:rsidR="00E901FA">
        <w:t>W. E</w:t>
      </w:r>
      <w:r>
        <w:t>. Field</w:t>
      </w:r>
      <w:r w:rsidR="00E95BF9">
        <w:fldChar w:fldCharType="begin"/>
      </w:r>
      <w:r w:rsidR="00E95BF9">
        <w:instrText xml:space="preserve"> XE "</w:instrText>
      </w:r>
      <w:r w:rsidR="00E95BF9" w:rsidRPr="00803967">
        <w:instrText>Field</w:instrText>
      </w:r>
      <w:r w:rsidR="00E95BF9">
        <w:instrText xml:space="preserve">" </w:instrText>
      </w:r>
      <w:r w:rsidR="00E95BF9">
        <w:fldChar w:fldCharType="end"/>
      </w:r>
      <w:r>
        <w:t xml:space="preserve"> (Caltex</w:t>
      </w:r>
      <w:r w:rsidR="00E95BF9">
        <w:fldChar w:fldCharType="begin"/>
      </w:r>
      <w:r w:rsidR="00E95BF9">
        <w:instrText xml:space="preserve"> XE "</w:instrText>
      </w:r>
      <w:r w:rsidR="00E95BF9" w:rsidRPr="00741255">
        <w:instrText>Caltex</w:instrText>
      </w:r>
      <w:r w:rsidR="00E95BF9">
        <w:instrText xml:space="preserve">" </w:instrText>
      </w:r>
      <w:r w:rsidR="00E95BF9">
        <w:fldChar w:fldCharType="end"/>
      </w:r>
      <w:r>
        <w:t>) and C.</w:t>
      </w:r>
      <w:r w:rsidR="00E95BF9">
        <w:t xml:space="preserve"> </w:t>
      </w:r>
      <w:r>
        <w:t>A. Best</w:t>
      </w:r>
      <w:r w:rsidR="00E95BF9">
        <w:fldChar w:fldCharType="begin"/>
      </w:r>
      <w:r w:rsidR="00E95BF9">
        <w:instrText xml:space="preserve"> XE "</w:instrText>
      </w:r>
      <w:r w:rsidR="00E95BF9" w:rsidRPr="00741255">
        <w:instrText>Best</w:instrText>
      </w:r>
      <w:r w:rsidR="00E95BF9">
        <w:instrText xml:space="preserve">" </w:instrText>
      </w:r>
      <w:r w:rsidR="00E95BF9">
        <w:fldChar w:fldCharType="end"/>
      </w:r>
      <w:r>
        <w:t xml:space="preserve"> (Neptune</w:t>
      </w:r>
      <w:r w:rsidR="00E95BF9">
        <w:fldChar w:fldCharType="begin"/>
      </w:r>
      <w:r w:rsidR="00E95BF9">
        <w:instrText xml:space="preserve"> XE "</w:instrText>
      </w:r>
      <w:r w:rsidR="00E95BF9" w:rsidRPr="008A028F">
        <w:instrText>Neptune</w:instrText>
      </w:r>
      <w:r w:rsidR="00E95BF9">
        <w:instrText xml:space="preserve">" </w:instrText>
      </w:r>
      <w:r w:rsidR="00E95BF9">
        <w:fldChar w:fldCharType="end"/>
      </w:r>
      <w:r>
        <w:t>)</w:t>
      </w:r>
    </w:p>
    <w:p w14:paraId="5B829526" w14:textId="77777777" w:rsidR="00E95BF9" w:rsidRPr="00E95BF9" w:rsidRDefault="00E95BF9" w:rsidP="00072488">
      <w:pPr>
        <w:pStyle w:val="BodyText"/>
      </w:pPr>
      <w:r>
        <w:t xml:space="preserve">[Purr Pull were </w:t>
      </w:r>
      <w:r w:rsidRPr="00E95BF9">
        <w:t>marketer</w:t>
      </w:r>
      <w:r>
        <w:t>s</w:t>
      </w:r>
      <w:r w:rsidRPr="00E95BF9">
        <w:t xml:space="preserve"> of petroleum products in </w:t>
      </w:r>
      <w:smartTag w:uri="urn:schemas-microsoft-com:office:smarttags" w:element="State">
        <w:r w:rsidRPr="00E95BF9">
          <w:t>New South Wales</w:t>
        </w:r>
      </w:smartTag>
      <w:r w:rsidRPr="00E95BF9">
        <w:t xml:space="preserve"> and </w:t>
      </w:r>
      <w:smartTag w:uri="urn:schemas-microsoft-com:office:smarttags" w:element="place">
        <w:smartTag w:uri="urn:schemas-microsoft-com:office:smarttags" w:element="State">
          <w:r w:rsidRPr="00E95BF9">
            <w:t>Queensland</w:t>
          </w:r>
        </w:smartTag>
      </w:smartTag>
      <w:r w:rsidRPr="00E95BF9">
        <w:t xml:space="preserve">. The business was acquired by </w:t>
      </w:r>
      <w:r w:rsidR="0022675A" w:rsidRPr="00E95BF9">
        <w:t>H.</w:t>
      </w:r>
      <w:r w:rsidR="0022675A">
        <w:t xml:space="preserve"> </w:t>
      </w:r>
      <w:r w:rsidR="0022675A" w:rsidRPr="00E95BF9">
        <w:t>C.</w:t>
      </w:r>
      <w:r w:rsidRPr="00E95BF9">
        <w:t xml:space="preserve"> Sleigh Limited in 1953</w:t>
      </w:r>
      <w:r>
        <w:t>].</w:t>
      </w:r>
    </w:p>
    <w:p w14:paraId="3BA0C2D3" w14:textId="77777777" w:rsidR="00CD2BDE" w:rsidRDefault="00CD2BDE" w:rsidP="00072488">
      <w:pPr>
        <w:pStyle w:val="BodyText"/>
      </w:pPr>
      <w:r>
        <w:t xml:space="preserve">From left seated: Messrs. </w:t>
      </w:r>
      <w:r w:rsidR="00E901FA">
        <w:t>H. M. Sleigh</w:t>
      </w:r>
      <w:r>
        <w:t xml:space="preserve"> (</w:t>
      </w:r>
      <w:r w:rsidR="00E901FA">
        <w:t>H. C. Sleigh</w:t>
      </w:r>
      <w:r w:rsidR="00E95BF9">
        <w:fldChar w:fldCharType="begin"/>
      </w:r>
      <w:r w:rsidR="00E95BF9">
        <w:instrText xml:space="preserve"> XE "</w:instrText>
      </w:r>
      <w:r w:rsidR="00E95BF9" w:rsidRPr="000E21AA">
        <w:instrText>H. C. Sleigh</w:instrText>
      </w:r>
      <w:r w:rsidR="00E95BF9">
        <w:instrText xml:space="preserve">" </w:instrText>
      </w:r>
      <w:r w:rsidR="00E95BF9">
        <w:fldChar w:fldCharType="end"/>
      </w:r>
      <w:r>
        <w:t xml:space="preserve">), </w:t>
      </w:r>
      <w:r w:rsidR="00E901FA">
        <w:t>F. H</w:t>
      </w:r>
      <w:r>
        <w:t>. Carlson</w:t>
      </w:r>
      <w:r w:rsidR="00E95BF9">
        <w:fldChar w:fldCharType="begin"/>
      </w:r>
      <w:r w:rsidR="00E95BF9">
        <w:instrText xml:space="preserve"> XE "</w:instrText>
      </w:r>
      <w:r w:rsidR="00E95BF9" w:rsidRPr="00067383">
        <w:instrText>Carlson</w:instrText>
      </w:r>
      <w:r w:rsidR="00E95BF9">
        <w:instrText xml:space="preserve">" </w:instrText>
      </w:r>
      <w:r w:rsidR="00E95BF9">
        <w:fldChar w:fldCharType="end"/>
      </w:r>
      <w:r>
        <w:t xml:space="preserve"> (</w:t>
      </w:r>
      <w:smartTag w:uri="urn:schemas-microsoft-com:office:smarttags" w:element="place">
        <w:r>
          <w:t>Atlantic</w:t>
        </w:r>
      </w:smartTag>
      <w:r w:rsidR="00E95BF9">
        <w:fldChar w:fldCharType="begin"/>
      </w:r>
      <w:r w:rsidR="00E95BF9">
        <w:instrText xml:space="preserve"> XE "</w:instrText>
      </w:r>
      <w:r w:rsidR="00E95BF9" w:rsidRPr="002B314E">
        <w:instrText>Atlantic</w:instrText>
      </w:r>
      <w:r w:rsidR="00E95BF9">
        <w:instrText xml:space="preserve">" </w:instrText>
      </w:r>
      <w:r w:rsidR="00E95BF9">
        <w:fldChar w:fldCharType="end"/>
      </w:r>
      <w:r>
        <w:t>), V. Smith</w:t>
      </w:r>
      <w:r w:rsidR="009220B1">
        <w:fldChar w:fldCharType="begin"/>
      </w:r>
      <w:r w:rsidR="009220B1">
        <w:instrText xml:space="preserve"> XE "</w:instrText>
      </w:r>
      <w:r w:rsidR="009220B1" w:rsidRPr="003226FD">
        <w:instrText>Smith</w:instrText>
      </w:r>
      <w:r w:rsidR="009220B1">
        <w:instrText xml:space="preserve">" </w:instrText>
      </w:r>
      <w:r w:rsidR="009220B1">
        <w:fldChar w:fldCharType="end"/>
      </w:r>
      <w:r>
        <w:t xml:space="preserve">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M.T. Lloyd</w:t>
      </w:r>
      <w:r w:rsidR="004A18AC">
        <w:fldChar w:fldCharType="begin"/>
      </w:r>
      <w:r w:rsidR="004A18AC">
        <w:instrText xml:space="preserve"> XE "</w:instrText>
      </w:r>
      <w:r w:rsidR="004A18AC" w:rsidRPr="00D86B2C">
        <w:instrText>Lloyd</w:instrText>
      </w:r>
      <w:r w:rsidR="004A18AC">
        <w:instrText xml:space="preserve">" </w:instrText>
      </w:r>
      <w:r w:rsidR="004A18AC">
        <w:fldChar w:fldCharType="end"/>
      </w:r>
      <w:r>
        <w:t>, managing director (C.O.R.</w:t>
      </w:r>
      <w:r w:rsidR="00382F46">
        <w:fldChar w:fldCharType="begin"/>
      </w:r>
      <w:r w:rsidR="00382F46">
        <w:instrText xml:space="preserve"> XE "</w:instrText>
      </w:r>
      <w:r w:rsidR="00382F46" w:rsidRPr="00A440B7">
        <w:instrText>C.O.R.</w:instrText>
      </w:r>
      <w:r w:rsidR="00382F46">
        <w:instrText xml:space="preserve">" </w:instrText>
      </w:r>
      <w:r w:rsidR="00382F46">
        <w:fldChar w:fldCharType="end"/>
      </w:r>
      <w:r>
        <w:t xml:space="preserve">), </w:t>
      </w:r>
      <w:r w:rsidR="00E901FA">
        <w:t>C. K.</w:t>
      </w:r>
      <w:r>
        <w:t xml:space="preserve"> Gamble</w:t>
      </w:r>
      <w:r w:rsidR="00E95BF9">
        <w:fldChar w:fldCharType="begin"/>
      </w:r>
      <w:r w:rsidR="00E95BF9">
        <w:instrText xml:space="preserve"> XE "</w:instrText>
      </w:r>
      <w:r w:rsidR="00E95BF9" w:rsidRPr="006643FF">
        <w:instrText>Gamble</w:instrText>
      </w:r>
      <w:r w:rsidR="00E95BF9">
        <w:instrText xml:space="preserve">" </w:instrText>
      </w:r>
      <w:r w:rsidR="00E95BF9">
        <w:fldChar w:fldCharType="end"/>
      </w:r>
      <w:r>
        <w:t xml:space="preserve">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t>), F. Martin</w:t>
      </w:r>
      <w:r w:rsidR="00E95BF9">
        <w:fldChar w:fldCharType="begin"/>
      </w:r>
      <w:r w:rsidR="00E95BF9">
        <w:instrText xml:space="preserve"> XE "</w:instrText>
      </w:r>
      <w:r w:rsidR="00E95BF9" w:rsidRPr="004D68B6">
        <w:instrText>Martin</w:instrText>
      </w:r>
      <w:r w:rsidR="00E95BF9">
        <w:instrText xml:space="preserve">" </w:instrText>
      </w:r>
      <w:r w:rsidR="00E95BF9">
        <w:fldChar w:fldCharType="end"/>
      </w:r>
      <w:r>
        <w:t xml:space="preserve"> (Caltex</w:t>
      </w:r>
      <w:r w:rsidR="001E6D01">
        <w:fldChar w:fldCharType="begin"/>
      </w:r>
      <w:r w:rsidR="001E6D01">
        <w:instrText xml:space="preserve"> XE "</w:instrText>
      </w:r>
      <w:r w:rsidR="001E6D01" w:rsidRPr="0094306E">
        <w:rPr>
          <w:sz w:val="20"/>
        </w:rPr>
        <w:instrText>Caltex</w:instrText>
      </w:r>
      <w:r w:rsidR="001E6D01">
        <w:instrText xml:space="preserve">" </w:instrText>
      </w:r>
      <w:r w:rsidR="001E6D01">
        <w:fldChar w:fldCharType="end"/>
      </w:r>
      <w:r>
        <w:t xml:space="preserve">) and </w:t>
      </w:r>
      <w:r w:rsidR="00E901FA">
        <w:t>P. J. Adams</w:t>
      </w:r>
      <w:r w:rsidR="00E95BF9">
        <w:fldChar w:fldCharType="begin"/>
      </w:r>
      <w:r w:rsidR="00E95BF9">
        <w:instrText xml:space="preserve"> XE "</w:instrText>
      </w:r>
      <w:r w:rsidR="00E95BF9" w:rsidRPr="008137E4">
        <w:instrText>Adams</w:instrText>
      </w:r>
      <w:r w:rsidR="00E95BF9">
        <w:instrText xml:space="preserve">" </w:instrText>
      </w:r>
      <w:r w:rsidR="00E95BF9">
        <w:fldChar w:fldCharType="end"/>
      </w:r>
      <w:r>
        <w:t xml:space="preserve"> (Alba</w:t>
      </w:r>
      <w:r w:rsidR="00E95BF9">
        <w:fldChar w:fldCharType="begin"/>
      </w:r>
      <w:r w:rsidR="00E95BF9">
        <w:instrText xml:space="preserve"> XE "</w:instrText>
      </w:r>
      <w:r w:rsidR="00E95BF9" w:rsidRPr="00CD35FC">
        <w:instrText>Alba</w:instrText>
      </w:r>
      <w:r w:rsidR="00E95BF9">
        <w:instrText xml:space="preserve">" </w:instrText>
      </w:r>
      <w:r w:rsidR="00E95BF9">
        <w:fldChar w:fldCharType="end"/>
      </w:r>
      <w:r>
        <w:t>)</w:t>
      </w:r>
    </w:p>
    <w:p w14:paraId="215EE156" w14:textId="77777777" w:rsidR="00E95BF9" w:rsidRDefault="00E95BF9" w:rsidP="00072488">
      <w:pPr>
        <w:pStyle w:val="BodyText"/>
      </w:pPr>
      <w:r>
        <w:t>[</w:t>
      </w:r>
      <w:r w:rsidRPr="00E95BF9">
        <w:t>Mr</w:t>
      </w:r>
      <w:r w:rsidR="006D1EC3">
        <w:t>.</w:t>
      </w:r>
      <w:r w:rsidRPr="00E95BF9">
        <w:t xml:space="preserve"> C.</w:t>
      </w:r>
      <w:r w:rsidR="006D1EC3">
        <w:t xml:space="preserve"> </w:t>
      </w:r>
      <w:r w:rsidRPr="00E95BF9">
        <w:t>K. Gamble</w:t>
      </w:r>
      <w:r w:rsidR="006D1EC3">
        <w:t xml:space="preserve"> of Vacuum Oil Company was also the</w:t>
      </w:r>
      <w:r w:rsidRPr="00E95BF9">
        <w:t xml:space="preserve"> delegate in </w:t>
      </w:r>
      <w:smartTag w:uri="urn:schemas-microsoft-com:office:smarttags" w:element="place">
        <w:smartTag w:uri="urn:schemas-microsoft-com:office:smarttags" w:element="country-region">
          <w:r w:rsidRPr="00E95BF9">
            <w:t>Australia</w:t>
          </w:r>
        </w:smartTag>
      </w:smartTag>
      <w:r w:rsidRPr="00E95BF9">
        <w:t xml:space="preserve"> </w:t>
      </w:r>
      <w:r w:rsidR="006D1EC3">
        <w:t>for</w:t>
      </w:r>
      <w:r w:rsidRPr="00E95BF9">
        <w:t xml:space="preserve"> the American Red Cross</w:t>
      </w:r>
      <w:r>
        <w:t>]</w:t>
      </w:r>
      <w:r w:rsidR="006D1EC3">
        <w:rPr>
          <w:rStyle w:val="EndnoteReference"/>
        </w:rPr>
        <w:endnoteReference w:id="14"/>
      </w:r>
    </w:p>
    <w:p w14:paraId="4FF75B0F" w14:textId="77777777" w:rsidR="006D1EC3" w:rsidRPr="006D1EC3" w:rsidRDefault="006D1EC3" w:rsidP="00072488">
      <w:pPr>
        <w:pStyle w:val="BodyText"/>
      </w:pPr>
      <w:r>
        <w:t xml:space="preserve">[The </w:t>
      </w:r>
      <w:r w:rsidRPr="006D1EC3">
        <w:t>P.</w:t>
      </w:r>
      <w:r w:rsidR="00BB17C9">
        <w:t xml:space="preserve"> </w:t>
      </w:r>
      <w:r w:rsidRPr="006D1EC3">
        <w:t xml:space="preserve">J. Adams Research Award </w:t>
      </w:r>
      <w:r w:rsidR="00BB17C9">
        <w:t xml:space="preserve">at </w:t>
      </w:r>
      <w:smartTag w:uri="urn:schemas-microsoft-com:office:smarttags" w:element="PlaceName">
        <w:r w:rsidR="00BB17C9">
          <w:t>Melbourne</w:t>
        </w:r>
      </w:smartTag>
      <w:r w:rsidR="00BB17C9">
        <w:t xml:space="preserve"> </w:t>
      </w:r>
      <w:smartTag w:uri="urn:schemas-microsoft-com:office:smarttags" w:element="PlaceType">
        <w:r w:rsidRPr="006D1EC3">
          <w:t>University</w:t>
        </w:r>
      </w:smartTag>
      <w:r w:rsidR="00BB17C9">
        <w:t xml:space="preserve">, </w:t>
      </w:r>
      <w:r w:rsidRPr="006D1EC3">
        <w:t>a research award in geosciences</w:t>
      </w:r>
      <w:r w:rsidR="00BB17C9">
        <w:t xml:space="preserve"> is named in honour of</w:t>
      </w:r>
      <w:r w:rsidR="00BB17C9" w:rsidRPr="00BB17C9">
        <w:t xml:space="preserve"> Percival John Adams, who contributed to the exploration and development of the mineral resources of </w:t>
      </w:r>
      <w:smartTag w:uri="urn:schemas-microsoft-com:office:smarttags" w:element="place">
        <w:smartTag w:uri="urn:schemas-microsoft-com:office:smarttags" w:element="country-region">
          <w:r w:rsidR="00BB17C9" w:rsidRPr="00BB17C9">
            <w:t>Australia</w:t>
          </w:r>
        </w:smartTag>
      </w:smartTag>
      <w:r w:rsidR="00BB17C9" w:rsidRPr="00BB17C9">
        <w:t xml:space="preserve">, </w:t>
      </w:r>
      <w:r w:rsidR="00BB17C9">
        <w:t xml:space="preserve">and </w:t>
      </w:r>
      <w:r w:rsidR="00BB17C9" w:rsidRPr="00BB17C9">
        <w:t>was the founder of Alba Petroleum</w:t>
      </w:r>
      <w:r w:rsidR="00BB17C9">
        <w:t>;</w:t>
      </w:r>
      <w:r w:rsidR="00BB17C9" w:rsidRPr="00BB17C9">
        <w:t xml:space="preserve"> after its amalgamation with Ampol, </w:t>
      </w:r>
      <w:r w:rsidR="00BB17C9">
        <w:t xml:space="preserve">he became </w:t>
      </w:r>
      <w:r w:rsidR="00BB17C9" w:rsidRPr="00BB17C9">
        <w:t>Chairman of the latter for many years</w:t>
      </w:r>
      <w:r w:rsidR="00BB17C9">
        <w:t>]</w:t>
      </w:r>
    </w:p>
    <w:p w14:paraId="5F6D3ED7" w14:textId="77777777" w:rsidR="00CD2BDE" w:rsidRDefault="00CD2BDE" w:rsidP="00072488">
      <w:pPr>
        <w:pStyle w:val="BodyText"/>
      </w:pPr>
      <w:r>
        <w:t>In the early period of the war events followed a fairly normal course. Until July 1940, the companies continued to follow their usual importing and distributing methods, that is, independent and competitive action fro</w:t>
      </w:r>
      <w:r w:rsidR="00365F86">
        <w:t>m</w:t>
      </w:r>
      <w:r>
        <w:t xml:space="preserve"> the buying of supplies to sale of branded products through resellers. In this </w:t>
      </w:r>
      <w:r>
        <w:lastRenderedPageBreak/>
        <w:t xml:space="preserve">situation the only new feature was the </w:t>
      </w:r>
      <w:r>
        <w:rPr>
          <w:rFonts w:hint="eastAsia"/>
        </w:rPr>
        <w:t>maintenance</w:t>
      </w:r>
      <w:r>
        <w:t xml:space="preserve"> by each company of stocks sufficient to meet its own requirements for a three-month period, following an undertaking to this effect given to the Government in July 1939.</w:t>
      </w:r>
    </w:p>
    <w:p w14:paraId="7D10A9A0" w14:textId="77777777" w:rsidR="00CD2BDE" w:rsidRDefault="00CD2BDE" w:rsidP="00072488">
      <w:pPr>
        <w:pStyle w:val="BodyText"/>
      </w:pPr>
      <w:r>
        <w:t>From July 1940 to August 1942, as a result of requests by the Federal Government for a degree of rationalisation in the industry, changes were made in both importing and distributing practices. A committee of the industry – the Tankage Committee</w:t>
      </w:r>
      <w:r w:rsidR="00BB17C9">
        <w:fldChar w:fldCharType="begin"/>
      </w:r>
      <w:r w:rsidR="00BB17C9">
        <w:instrText xml:space="preserve"> XE "</w:instrText>
      </w:r>
      <w:r w:rsidR="00BB17C9" w:rsidRPr="0044409E">
        <w:instrText>Tankage Committee</w:instrText>
      </w:r>
      <w:r w:rsidR="00BB17C9">
        <w:instrText xml:space="preserve">" </w:instrText>
      </w:r>
      <w:r w:rsidR="00BB17C9">
        <w:fldChar w:fldCharType="end"/>
      </w:r>
      <w:r>
        <w:t xml:space="preserve"> – was set up to secure increased efficiency in the use of tanker space and seaboard storage and in the turnaround of vessels. On the distribution side an agreement was made between the companies, and given legal backing by National Security regulations, which eliminated some of the features of </w:t>
      </w:r>
      <w:r>
        <w:rPr>
          <w:rFonts w:hint="eastAsia"/>
        </w:rPr>
        <w:t>competitive</w:t>
      </w:r>
      <w:r>
        <w:t xml:space="preserve"> trading. The companies agreed to share rationed sale market – consumer rationing was introduced in October 1940 – on a percentage quota basis, worked out by arrangement between themselves and related to previous sales.</w:t>
      </w:r>
    </w:p>
    <w:p w14:paraId="03485212" w14:textId="77777777" w:rsidR="00CD2BDE" w:rsidRDefault="00CD2BDE" w:rsidP="00072488">
      <w:pPr>
        <w:pStyle w:val="BodyText"/>
      </w:pPr>
      <w:r>
        <w:t>In August 1942, further changes were deemed necessary. From this time until March 1947, procurement of petroleum products and the operation of tankers were controlled by the Overseas Supply Committee</w:t>
      </w:r>
      <w:r w:rsidR="00BB17C9">
        <w:fldChar w:fldCharType="begin"/>
      </w:r>
      <w:r w:rsidR="00BB17C9">
        <w:instrText xml:space="preserve"> XE "</w:instrText>
      </w:r>
      <w:r w:rsidR="00BB17C9" w:rsidRPr="006A1CD0">
        <w:instrText>Overseas Supply Committee</w:instrText>
      </w:r>
      <w:r w:rsidR="00BB17C9">
        <w:instrText xml:space="preserve">" </w:instrText>
      </w:r>
      <w:r w:rsidR="00BB17C9">
        <w:fldChar w:fldCharType="end"/>
      </w:r>
      <w:r>
        <w:t xml:space="preserve"> in </w:t>
      </w:r>
      <w:smartTag w:uri="urn:schemas-microsoft-com:office:smarttags" w:element="City">
        <w:r>
          <w:t>London</w:t>
        </w:r>
      </w:smartTag>
      <w:r>
        <w:t xml:space="preserve"> and the Near East/Far East Committee in </w:t>
      </w:r>
      <w:smartTag w:uri="urn:schemas-microsoft-com:office:smarttags" w:element="State">
        <w:r>
          <w:t>New York</w:t>
        </w:r>
      </w:smartTag>
      <w:r>
        <w:t xml:space="preserve">, set up by the </w:t>
      </w:r>
      <w:smartTag w:uri="urn:schemas-microsoft-com:office:smarttags" w:element="place">
        <w:smartTag w:uri="urn:schemas-microsoft-com:office:smarttags" w:element="country-region">
          <w:r>
            <w:t>United Kingdom</w:t>
          </w:r>
        </w:smartTag>
      </w:smartTag>
      <w:r>
        <w:t xml:space="preserve"> and the United States Governments respectively. The committees collaborated in the allocation of the production of Allied refineries and Allied tanker fleets to the several theatres of war and to all Allied countries.</w:t>
      </w:r>
    </w:p>
    <w:p w14:paraId="0881223B" w14:textId="77777777" w:rsidR="00CD2BDE" w:rsidRDefault="00CD2BDE" w:rsidP="00072488">
      <w:pPr>
        <w:pStyle w:val="BodyText"/>
      </w:pPr>
      <w:r>
        <w:t xml:space="preserve">The quantities of </w:t>
      </w:r>
      <w:r>
        <w:rPr>
          <w:rFonts w:hint="eastAsia"/>
        </w:rPr>
        <w:t>petroleum</w:t>
      </w:r>
      <w:r>
        <w:t xml:space="preserve"> products </w:t>
      </w:r>
      <w:r>
        <w:rPr>
          <w:rFonts w:hint="eastAsia"/>
        </w:rPr>
        <w:t>allotted</w:t>
      </w:r>
      <w:r>
        <w:t xml:space="preserve"> to </w:t>
      </w:r>
      <w:smartTag w:uri="urn:schemas-microsoft-com:office:smarttags" w:element="place">
        <w:smartTag w:uri="urn:schemas-microsoft-com:office:smarttags" w:element="country-region">
          <w:r>
            <w:t>Australia</w:t>
          </w:r>
        </w:smartTag>
      </w:smartTag>
      <w:r>
        <w:t xml:space="preserve"> were re-allocated by the Tankage Committee</w:t>
      </w:r>
      <w:r w:rsidR="00BB17C9">
        <w:fldChar w:fldCharType="begin"/>
      </w:r>
      <w:r w:rsidR="00BB17C9">
        <w:instrText xml:space="preserve"> XE "</w:instrText>
      </w:r>
      <w:r w:rsidR="00BB17C9" w:rsidRPr="0044409E">
        <w:instrText>Tankage Committee</w:instrText>
      </w:r>
      <w:r w:rsidR="00BB17C9">
        <w:instrText xml:space="preserve">" </w:instrText>
      </w:r>
      <w:r w:rsidR="00BB17C9">
        <w:fldChar w:fldCharType="end"/>
      </w:r>
      <w:r>
        <w:t xml:space="preserve"> among the importing companies on the basis of pre-determined quotas and import licences. Considerable economies were achieved by the adoption of the </w:t>
      </w:r>
      <w:r>
        <w:rPr>
          <w:rFonts w:hint="eastAsia"/>
        </w:rPr>
        <w:t>‘</w:t>
      </w:r>
      <w:r>
        <w:t>short haul</w:t>
      </w:r>
      <w:r>
        <w:rPr>
          <w:rFonts w:hint="eastAsia"/>
        </w:rPr>
        <w:t>’</w:t>
      </w:r>
      <w:r>
        <w:t xml:space="preserve"> policy by which supplies were sent to the various Australian consumption areas from the refineries closest to them to ensure the shortest haul. For instance, Brisbane</w:t>
      </w:r>
      <w:r w:rsidR="00E45E66">
        <w:fldChar w:fldCharType="begin"/>
      </w:r>
      <w:r w:rsidR="00E45E66">
        <w:instrText xml:space="preserve"> XE "</w:instrText>
      </w:r>
      <w:r w:rsidR="00E45E66" w:rsidRPr="00284F87">
        <w:instrText>Brisbane</w:instrText>
      </w:r>
      <w:r w:rsidR="00E45E66">
        <w:instrText xml:space="preserve">" </w:instrText>
      </w:r>
      <w:r w:rsidR="00E45E66">
        <w:fldChar w:fldCharType="end"/>
      </w:r>
      <w:r>
        <w:t>, Sydney</w:t>
      </w:r>
      <w:r w:rsidR="00780346">
        <w:fldChar w:fldCharType="begin"/>
      </w:r>
      <w:r w:rsidR="00780346">
        <w:instrText xml:space="preserve"> XE "</w:instrText>
      </w:r>
      <w:r w:rsidR="00780346" w:rsidRPr="00233763">
        <w:rPr>
          <w:sz w:val="20"/>
        </w:rPr>
        <w:instrText>Sydney</w:instrText>
      </w:r>
      <w:r w:rsidR="00780346">
        <w:instrText xml:space="preserve">" </w:instrText>
      </w:r>
      <w:r w:rsidR="00780346">
        <w:fldChar w:fldCharType="end"/>
      </w:r>
      <w:r>
        <w:t xml:space="preserve"> and Melbourne tended to be supplied from the west coast of </w:t>
      </w:r>
      <w:smartTag w:uri="urn:schemas-microsoft-com:office:smarttags" w:element="country-region">
        <w:r>
          <w:t>America</w:t>
        </w:r>
      </w:smartTag>
      <w:r>
        <w:t xml:space="preserve">, and </w:t>
      </w:r>
      <w:smartTag w:uri="urn:schemas-microsoft-com:office:smarttags" w:element="State">
        <w:r>
          <w:t>Western Australia</w:t>
        </w:r>
      </w:smartTag>
      <w:r>
        <w:t xml:space="preserve"> from the </w:t>
      </w:r>
      <w:smartTag w:uri="urn:schemas-microsoft-com:office:smarttags" w:element="place">
        <w:r>
          <w:t>Middle East</w:t>
        </w:r>
      </w:smartTag>
      <w:r>
        <w:t>.</w:t>
      </w:r>
    </w:p>
    <w:p w14:paraId="5D0AF2EC" w14:textId="77777777" w:rsidR="00CD2BDE" w:rsidRDefault="00CD2BDE" w:rsidP="00072488">
      <w:pPr>
        <w:pStyle w:val="BodyText"/>
      </w:pPr>
      <w:r>
        <w:t xml:space="preserve">Distribution of </w:t>
      </w:r>
      <w:r>
        <w:rPr>
          <w:rFonts w:hint="eastAsia"/>
        </w:rPr>
        <w:t>petroleum</w:t>
      </w:r>
      <w:r>
        <w:t xml:space="preserve"> products within </w:t>
      </w:r>
      <w:smartTag w:uri="urn:schemas-microsoft-com:office:smarttags" w:element="place">
        <w:smartTag w:uri="urn:schemas-microsoft-com:office:smarttags" w:element="country-region">
          <w:r>
            <w:t>Australia</w:t>
          </w:r>
        </w:smartTag>
      </w:smartTag>
      <w:r>
        <w:t xml:space="preserve"> was placed in the hands of a company specially constituted for the purpose, Pool Petroleum Pty. Ltd.</w:t>
      </w:r>
      <w:r w:rsidR="004A18AC">
        <w:fldChar w:fldCharType="begin"/>
      </w:r>
      <w:r w:rsidR="004A18AC">
        <w:instrText xml:space="preserve"> XE "</w:instrText>
      </w:r>
      <w:r w:rsidR="004A18AC" w:rsidRPr="00C85A61">
        <w:instrText>Pool Petroleum Pty. Ltd.</w:instrText>
      </w:r>
      <w:r w:rsidR="004A18AC">
        <w:instrText xml:space="preserve">" </w:instrText>
      </w:r>
      <w:r w:rsidR="004A18AC">
        <w:fldChar w:fldCharType="end"/>
      </w:r>
      <w:r>
        <w:t>, formed in August 1942, by the importing companies, which held the whole of the share capital of the Pool company. Supplies of petroleum products in bulk for distribution were made available to Pool Petroleum by each importing company and the net proceeds of sales by Pool were returned by it to the importing companies on a quota basis.</w:t>
      </w:r>
    </w:p>
    <w:p w14:paraId="08162F21" w14:textId="77777777" w:rsidR="00CD2BDE" w:rsidRDefault="00CD2BDE" w:rsidP="00072488">
      <w:pPr>
        <w:pStyle w:val="BodyText"/>
      </w:pPr>
      <w:r>
        <w:t>All this required a complex organisation and, of course, the whole hearted co-operation of the companies themselves, the Commonwealth Government and even the British Admiralty. The head office of Pool Petroleum</w:t>
      </w:r>
      <w:r w:rsidR="00E95BF9">
        <w:fldChar w:fldCharType="begin"/>
      </w:r>
      <w:r w:rsidR="00E95BF9">
        <w:instrText xml:space="preserve"> XE "</w:instrText>
      </w:r>
      <w:r w:rsidR="00E95BF9" w:rsidRPr="00936D6A">
        <w:instrText>Pool Petroleum</w:instrText>
      </w:r>
      <w:r w:rsidR="00E95BF9">
        <w:instrText xml:space="preserve">" </w:instrText>
      </w:r>
      <w:r w:rsidR="00E95BF9">
        <w:fldChar w:fldCharType="end"/>
      </w:r>
      <w:r>
        <w:t xml:space="preserve"> was in </w:t>
      </w:r>
      <w:smartTag w:uri="urn:schemas-microsoft-com:office:smarttags" w:element="place">
        <w:smartTag w:uri="urn:schemas-microsoft-com:office:smarttags" w:element="City">
          <w:r>
            <w:t>Melbourne</w:t>
          </w:r>
        </w:smartTag>
      </w:smartTag>
      <w:r>
        <w:t xml:space="preserve"> and a branch was opened in each capital of each state. The member oil companies were represented on the board of Pool, the managing director of which was </w:t>
      </w:r>
      <w:r w:rsidR="00E901FA">
        <w:t>M. T. Lloyd</w:t>
      </w:r>
      <w:r w:rsidR="004A18AC">
        <w:fldChar w:fldCharType="begin"/>
      </w:r>
      <w:r w:rsidR="004A18AC">
        <w:instrText xml:space="preserve"> XE "</w:instrText>
      </w:r>
      <w:r w:rsidR="004A18AC" w:rsidRPr="00D86B2C">
        <w:instrText>Lloyd</w:instrText>
      </w:r>
      <w:r w:rsidR="004A18AC">
        <w:instrText xml:space="preserve">" </w:instrText>
      </w:r>
      <w:r w:rsidR="004A18AC">
        <w:fldChar w:fldCharType="end"/>
      </w:r>
      <w:r>
        <w:t>, ordinarily managing director of The Commonwealth Oil Refineries Ltd.</w:t>
      </w:r>
      <w:r w:rsidR="00E95BF9">
        <w:fldChar w:fldCharType="begin"/>
      </w:r>
      <w:r w:rsidR="00E95BF9">
        <w:instrText xml:space="preserve"> XE "</w:instrText>
      </w:r>
      <w:r w:rsidR="00E95BF9" w:rsidRPr="000F6DC1">
        <w:instrText>Commonwealth Oil Refineries Ltd.</w:instrText>
      </w:r>
      <w:r w:rsidR="00E95BF9">
        <w:instrText xml:space="preserve">" </w:instrText>
      </w:r>
      <w:r w:rsidR="00E95BF9">
        <w:fldChar w:fldCharType="end"/>
      </w:r>
      <w:r>
        <w:t xml:space="preserve"> His colleagues and </w:t>
      </w:r>
      <w:r w:rsidR="00BB17C9">
        <w:t>‘</w:t>
      </w:r>
      <w:r>
        <w:t>lieutenants</w:t>
      </w:r>
      <w:r w:rsidR="00BB17C9">
        <w:t>’</w:t>
      </w:r>
      <w:r>
        <w:t xml:space="preserve"> were drawn from the other oil companies, notable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xml:space="preserve"> and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t xml:space="preserve">. All these men, Lloyd recalls, did magnificent work and made themselves indispensable. Pool was essentially temporary – its capital was purely nominal, it made no profits, it had practically no assets and </w:t>
      </w:r>
      <w:r>
        <w:rPr>
          <w:rFonts w:hint="eastAsia"/>
        </w:rPr>
        <w:t>it empl</w:t>
      </w:r>
      <w:r>
        <w:t>o</w:t>
      </w:r>
      <w:r>
        <w:rPr>
          <w:rFonts w:hint="eastAsia"/>
        </w:rPr>
        <w:t>yed</w:t>
      </w:r>
      <w:r>
        <w:t xml:space="preserve"> no staff of its own. Nevertheless it was an undoubted success, developed an admirable </w:t>
      </w:r>
      <w:r>
        <w:rPr>
          <w:i/>
        </w:rPr>
        <w:t>esprit de corps</w:t>
      </w:r>
      <w:r>
        <w:t xml:space="preserve"> and performed invaluable work for </w:t>
      </w:r>
      <w:smartTag w:uri="urn:schemas-microsoft-com:office:smarttags" w:element="place">
        <w:smartTag w:uri="urn:schemas-microsoft-com:office:smarttags" w:element="country-region">
          <w:r>
            <w:t>Australia</w:t>
          </w:r>
        </w:smartTag>
      </w:smartTag>
      <w:r>
        <w:t xml:space="preserve"> until, with the war over and its justification gone, it was dissolved and the companies returned to the normal system of </w:t>
      </w:r>
      <w:r>
        <w:rPr>
          <w:rFonts w:hint="eastAsia"/>
        </w:rPr>
        <w:t>competitive</w:t>
      </w:r>
      <w:r>
        <w:t xml:space="preserve"> trading.</w:t>
      </w:r>
    </w:p>
    <w:p w14:paraId="561AC2A7" w14:textId="77777777" w:rsidR="00CD2BDE" w:rsidRDefault="00CD2BDE" w:rsidP="00072488">
      <w:pPr>
        <w:pStyle w:val="BodyText"/>
      </w:pPr>
      <w:r>
        <w:t>By mid-1944 the war situation was improving and the civil population had tired of gas producers, which however valuable, were necessarily cumbersome and dirty. The first general increase in the ratio scale took effect from September 1945, when the quotas of private motorists and primary producers were increased by 25%. Further relaxations were made in October 1945, and in February 1946.</w:t>
      </w:r>
    </w:p>
    <w:p w14:paraId="5BAA6D50" w14:textId="77777777" w:rsidR="00CD2BDE" w:rsidRDefault="00CD2BDE" w:rsidP="00072488">
      <w:pPr>
        <w:pStyle w:val="BodyText"/>
      </w:pPr>
      <w:r>
        <w:t xml:space="preserve">Motorists who had expected that the end of the war would automatically bring about the end of rationing after, perhaps, a few months of readjustment were </w:t>
      </w:r>
      <w:r>
        <w:rPr>
          <w:rFonts w:hint="eastAsia"/>
        </w:rPr>
        <w:t>disappointed</w:t>
      </w:r>
      <w:r>
        <w:t xml:space="preserve"> and then irritated when it appeared that it would continue indefinitely. Reasons for its maintenance were politico-economic and were bound up </w:t>
      </w:r>
      <w:r>
        <w:rPr>
          <w:rFonts w:hint="eastAsia"/>
        </w:rPr>
        <w:t>in the</w:t>
      </w:r>
      <w:r>
        <w:t xml:space="preserve"> use of (US) dollars to supplement the (£) sterling area</w:t>
      </w:r>
      <w:r>
        <w:rPr>
          <w:rFonts w:hint="eastAsia"/>
        </w:rPr>
        <w:t>’</w:t>
      </w:r>
      <w:r>
        <w:t xml:space="preserve">s supplies of sterling </w:t>
      </w:r>
      <w:r>
        <w:lastRenderedPageBreak/>
        <w:t xml:space="preserve">motor spirit. A highly </w:t>
      </w:r>
      <w:r>
        <w:rPr>
          <w:rFonts w:hint="eastAsia"/>
        </w:rPr>
        <w:t>controversial</w:t>
      </w:r>
      <w:r>
        <w:t xml:space="preserve"> situation prevailed in 1949. In June of that year the existing Liquid Fuel Regulations</w:t>
      </w:r>
      <w:r w:rsidR="00C533AB">
        <w:fldChar w:fldCharType="begin"/>
      </w:r>
      <w:r w:rsidR="00C533AB">
        <w:instrText xml:space="preserve"> XE "</w:instrText>
      </w:r>
      <w:r w:rsidR="00C533AB" w:rsidRPr="00CD06F8">
        <w:instrText>Liquid Fuel Regulations</w:instrText>
      </w:r>
      <w:r w:rsidR="00C533AB">
        <w:instrText xml:space="preserve">" </w:instrText>
      </w:r>
      <w:r w:rsidR="00C533AB">
        <w:fldChar w:fldCharType="end"/>
      </w:r>
      <w:r>
        <w:t xml:space="preserve"> were declared invalid by the High Court. This decision led to new legislation by which motor spirit rationing was re-introduced in October 1949 by the Commonwealth Government in co-operation with the States, but in February, 1950 the newly elected Menzies</w:t>
      </w:r>
      <w:r w:rsidR="0084230A">
        <w:fldChar w:fldCharType="begin"/>
      </w:r>
      <w:r w:rsidR="0084230A">
        <w:instrText xml:space="preserve"> XE "</w:instrText>
      </w:r>
      <w:r w:rsidR="0084230A" w:rsidRPr="00CD558D">
        <w:instrText>Menzies</w:instrText>
      </w:r>
      <w:r w:rsidR="0084230A">
        <w:instrText xml:space="preserve">" </w:instrText>
      </w:r>
      <w:r w:rsidR="0084230A">
        <w:fldChar w:fldCharType="end"/>
      </w:r>
      <w:r w:rsidR="00FC7C3E">
        <w:t>’</w:t>
      </w:r>
      <w:r>
        <w:t xml:space="preserve"> Government abolished it. In the opinion of a majority of </w:t>
      </w:r>
      <w:r>
        <w:rPr>
          <w:rFonts w:hint="eastAsia"/>
        </w:rPr>
        <w:t>people</w:t>
      </w:r>
      <w:r>
        <w:t xml:space="preserve"> it had outlived both its usefulness and its need.</w:t>
      </w:r>
    </w:p>
    <w:p w14:paraId="34307E70" w14:textId="77777777" w:rsidR="00C5262C" w:rsidRPr="00C5262C" w:rsidRDefault="00990155" w:rsidP="00072488">
      <w:pPr>
        <w:pStyle w:val="BodyText"/>
      </w:pPr>
      <w:r>
        <w:t>P</w:t>
      </w:r>
      <w:r w:rsidR="00C5262C" w:rsidRPr="00C5262C">
        <w:t>ool Petroleum Pty Ltd</w:t>
      </w:r>
      <w:r w:rsidR="009220B1">
        <w:fldChar w:fldCharType="begin"/>
      </w:r>
      <w:r w:rsidR="009220B1">
        <w:instrText xml:space="preserve"> XE "</w:instrText>
      </w:r>
      <w:r w:rsidR="009220B1" w:rsidRPr="00AF62EB">
        <w:instrText>Pool Petroleum Pty Ltd</w:instrText>
      </w:r>
      <w:r w:rsidR="009220B1">
        <w:instrText xml:space="preserve">" </w:instrText>
      </w:r>
      <w:r w:rsidR="009220B1">
        <w:fldChar w:fldCharType="end"/>
      </w:r>
      <w:r w:rsidR="00C5262C" w:rsidRPr="00C5262C">
        <w:t xml:space="preserve"> </w:t>
      </w:r>
      <w:r>
        <w:t xml:space="preserve">closed </w:t>
      </w:r>
      <w:r w:rsidR="00C5262C" w:rsidRPr="00C5262C">
        <w:t>on 29</w:t>
      </w:r>
      <w:r>
        <w:t xml:space="preserve"> March 1947</w:t>
      </w:r>
      <w:r w:rsidR="00C533AB">
        <w:t>.</w:t>
      </w:r>
    </w:p>
    <w:p w14:paraId="436F6980" w14:textId="6F674F46" w:rsidR="00CD2BDE" w:rsidRDefault="00FC7C3E" w:rsidP="00CF4A5F">
      <w:pPr>
        <w:pStyle w:val="Heading1"/>
      </w:pPr>
      <w:bookmarkStart w:id="5" w:name="_Toc22572151"/>
      <w:r>
        <w:t>B.I.P.O.D. Bulk Issue Petrol and Oil Depot</w:t>
      </w:r>
      <w:bookmarkEnd w:id="5"/>
    </w:p>
    <w:p w14:paraId="242F3309" w14:textId="77777777" w:rsidR="00FC7C3E" w:rsidRDefault="00FC7C3E" w:rsidP="00072488">
      <w:pPr>
        <w:pStyle w:val="BodyText"/>
      </w:pPr>
      <w:r>
        <w:t>Once war had been declared the Armed Services needed to establish a supply and distribution network for petroleum products. For the Australian Army this was the ‘Bulk Issue Petrol and Oil Depot</w:t>
      </w:r>
      <w:r w:rsidR="00C533AB">
        <w:fldChar w:fldCharType="begin"/>
      </w:r>
      <w:r w:rsidR="00C533AB">
        <w:instrText xml:space="preserve"> XE "</w:instrText>
      </w:r>
      <w:r w:rsidR="00C533AB" w:rsidRPr="005C74A0">
        <w:instrText>Bulk Issue Petrol and Oil Depot</w:instrText>
      </w:r>
      <w:r w:rsidR="00C533AB">
        <w:instrText xml:space="preserve">" </w:instrText>
      </w:r>
      <w:r w:rsidR="00C533AB">
        <w:fldChar w:fldCharType="end"/>
      </w:r>
      <w:r>
        <w:t>’ (B.I.P.O.D.) – this would also serve as the distribution network for the RAAF</w:t>
      </w:r>
      <w:r w:rsidR="00B822F4">
        <w:t xml:space="preserve"> and their Inland Aircraft Fuel Depots</w:t>
      </w:r>
      <w:r w:rsidR="00C533AB">
        <w:fldChar w:fldCharType="begin"/>
      </w:r>
      <w:r w:rsidR="00C533AB">
        <w:instrText xml:space="preserve"> XE "</w:instrText>
      </w:r>
      <w:r w:rsidR="00C533AB" w:rsidRPr="007A1FB1">
        <w:instrText>Inland Aircraft Fuel Depots</w:instrText>
      </w:r>
      <w:r w:rsidR="00C533AB">
        <w:instrText xml:space="preserve">" </w:instrText>
      </w:r>
      <w:r w:rsidR="00C533AB">
        <w:fldChar w:fldCharType="end"/>
      </w:r>
      <w:r w:rsidR="00B822F4">
        <w:t xml:space="preserve"> (IAFD</w:t>
      </w:r>
      <w:r w:rsidR="00C533AB">
        <w:fldChar w:fldCharType="begin"/>
      </w:r>
      <w:r w:rsidR="00C533AB">
        <w:instrText xml:space="preserve"> XE "</w:instrText>
      </w:r>
      <w:r w:rsidR="00C533AB" w:rsidRPr="00CD334B">
        <w:instrText>IAFD</w:instrText>
      </w:r>
      <w:r w:rsidR="00C533AB">
        <w:instrText xml:space="preserve">" </w:instrText>
      </w:r>
      <w:r w:rsidR="00C533AB">
        <w:fldChar w:fldCharType="end"/>
      </w:r>
      <w:r w:rsidR="00B822F4">
        <w:t>)</w:t>
      </w:r>
      <w:r>
        <w:t>.</w:t>
      </w:r>
    </w:p>
    <w:p w14:paraId="41C5AA73" w14:textId="77777777" w:rsidR="00FC7C3E" w:rsidRDefault="00FC7C3E" w:rsidP="00072488">
      <w:pPr>
        <w:pStyle w:val="BodyText"/>
      </w:pPr>
      <w:r>
        <w:t>The following documents describe the definitions and operation of B.I.P.O.D followed by a short history of the unit.</w:t>
      </w:r>
    </w:p>
    <w:p w14:paraId="5728D0DF" w14:textId="77777777" w:rsidR="00F50824" w:rsidRDefault="00F50824" w:rsidP="00072488">
      <w:pPr>
        <w:pStyle w:val="BodyText"/>
      </w:pPr>
      <w:r>
        <w:t xml:space="preserve">The following is a transcript of the Document </w:t>
      </w:r>
      <w:r w:rsidR="00FC7C3E">
        <w:t xml:space="preserve">- </w:t>
      </w:r>
      <w:r>
        <w:t xml:space="preserve">Author: </w:t>
      </w:r>
      <w:smartTag w:uri="urn:schemas-microsoft-com:office:smarttags" w:element="place">
        <w:smartTag w:uri="urn:schemas-microsoft-com:office:smarttags" w:element="country-region">
          <w:r>
            <w:t>Australia</w:t>
          </w:r>
        </w:smartTag>
      </w:smartTag>
      <w:r>
        <w:t>. Army. Directorate of Supplies and Transport;</w:t>
      </w:r>
      <w:r w:rsidR="00FC7C3E">
        <w:t xml:space="preserve"> </w:t>
      </w:r>
      <w:r w:rsidRPr="003863F3">
        <w:t>Title: B.I.P.O.D.: definitions and instructions, 1942/Army Headquarters. Variant title: Bulk Issue Petrol and Oil Depot</w:t>
      </w:r>
      <w:r w:rsidR="00C533AB">
        <w:fldChar w:fldCharType="begin"/>
      </w:r>
      <w:r w:rsidR="00C533AB">
        <w:instrText xml:space="preserve"> XE "</w:instrText>
      </w:r>
      <w:r w:rsidR="00C533AB" w:rsidRPr="005C74A0">
        <w:instrText>Bulk Issue Petrol and Oil Depot</w:instrText>
      </w:r>
      <w:r w:rsidR="00C533AB">
        <w:instrText xml:space="preserve">" </w:instrText>
      </w:r>
      <w:r w:rsidR="00C533AB">
        <w:fldChar w:fldCharType="end"/>
      </w:r>
      <w:r w:rsidRPr="003863F3">
        <w:t xml:space="preserve">: definitions and instructions, </w:t>
      </w:r>
      <w:r>
        <w:t>1942. Variant title: Bulk Issue Petrol and Oil Depot: definitions and instructions, 1942.</w:t>
      </w:r>
      <w:r w:rsidR="00FC7C3E">
        <w:rPr>
          <w:rStyle w:val="EndnoteReference"/>
        </w:rPr>
        <w:endnoteReference w:id="15"/>
      </w:r>
    </w:p>
    <w:p w14:paraId="53E1E5B5" w14:textId="77777777" w:rsidR="003863F3" w:rsidRPr="003863F3" w:rsidRDefault="00F50824" w:rsidP="003863F3">
      <w:pPr>
        <w:pStyle w:val="Heading7"/>
        <w:framePr w:wrap="around"/>
      </w:pPr>
      <w:r w:rsidRPr="003863F3">
        <w:t>Definitions</w:t>
      </w:r>
    </w:p>
    <w:p w14:paraId="1C3643C5" w14:textId="77777777" w:rsidR="00F50824" w:rsidRDefault="003863F3" w:rsidP="003863F3">
      <w:pPr>
        <w:pStyle w:val="Heading3"/>
        <w:rPr>
          <w:rStyle w:val="BodyTextChar"/>
        </w:rPr>
      </w:pPr>
      <w:r w:rsidRPr="00C533AB">
        <w:rPr>
          <w:rStyle w:val="BodyTextChar"/>
        </w:rPr>
        <w:t>The following are the abbreviations and definitions used</w:t>
      </w:r>
      <w:r w:rsidRPr="003863F3">
        <w:rPr>
          <w:rStyle w:val="BodyTextChar"/>
        </w:rPr>
        <w:t xml:space="preserve"> in BIPOD</w:t>
      </w:r>
      <w:r w:rsidR="00C533AB">
        <w:rPr>
          <w:rStyle w:val="BodyTextChar"/>
        </w:rPr>
        <w:fldChar w:fldCharType="begin"/>
      </w:r>
      <w:r w:rsidR="00C533AB">
        <w:instrText xml:space="preserve"> XE "</w:instrText>
      </w:r>
      <w:r w:rsidR="00C533AB" w:rsidRPr="00A90ADD">
        <w:rPr>
          <w:rStyle w:val="BodyTextChar"/>
        </w:rPr>
        <w:instrText>BIPOD</w:instrText>
      </w:r>
      <w:r w:rsidR="00C533AB">
        <w:instrText xml:space="preserve">" </w:instrText>
      </w:r>
      <w:r w:rsidR="00C533AB">
        <w:rPr>
          <w:rStyle w:val="BodyTextChar"/>
        </w:rPr>
        <w:fldChar w:fldCharType="end"/>
      </w:r>
      <w:r w:rsidRPr="003863F3">
        <w:rPr>
          <w:rStyle w:val="BodyTextChar"/>
        </w:rPr>
        <w:t xml:space="preserve"> operations.</w:t>
      </w:r>
    </w:p>
    <w:p w14:paraId="68D2AF6F" w14:textId="77777777" w:rsidR="003863F3" w:rsidRPr="003863F3" w:rsidRDefault="003863F3" w:rsidP="00072488">
      <w:pPr>
        <w:pStyle w:val="BodyText"/>
      </w:pPr>
    </w:p>
    <w:p w14:paraId="75A1317A" w14:textId="77777777" w:rsidR="00F50824" w:rsidRDefault="00F50824" w:rsidP="00072488">
      <w:pPr>
        <w:pStyle w:val="BodyText"/>
      </w:pPr>
      <w:r w:rsidRPr="0025456C">
        <w:rPr>
          <w:b/>
        </w:rPr>
        <w:t>Ocean Terminals</w:t>
      </w:r>
      <w:r>
        <w:t>. Oil installations receiving petroleum products by direct discharge from overseas vessel</w:t>
      </w:r>
    </w:p>
    <w:p w14:paraId="43F414B3" w14:textId="2C7B1C2A" w:rsidR="00F50824" w:rsidRDefault="00F50824" w:rsidP="00072488">
      <w:pPr>
        <w:pStyle w:val="BodyText"/>
      </w:pPr>
      <w:r w:rsidRPr="0025456C">
        <w:rPr>
          <w:b/>
        </w:rPr>
        <w:t>“A” Depots</w:t>
      </w:r>
      <w:r w:rsidR="00C533AB">
        <w:rPr>
          <w:b/>
        </w:rPr>
        <w:fldChar w:fldCharType="begin"/>
      </w:r>
      <w:r w:rsidR="00C533AB">
        <w:instrText xml:space="preserve"> XE "</w:instrText>
      </w:r>
      <w:r w:rsidR="00C533AB" w:rsidRPr="005F2904">
        <w:instrText>A Depot</w:instrText>
      </w:r>
      <w:r w:rsidR="00C533AB">
        <w:instrText xml:space="preserve">" </w:instrText>
      </w:r>
      <w:r w:rsidR="00C533AB">
        <w:rPr>
          <w:b/>
        </w:rPr>
        <w:fldChar w:fldCharType="end"/>
      </w:r>
      <w:r>
        <w:t xml:space="preserve">. Country Oil Depots containing bulk storage tanks which can be filled direct </w:t>
      </w:r>
      <w:r w:rsidR="00C27C9F">
        <w:t>from</w:t>
      </w:r>
      <w:r>
        <w:t xml:space="preserve"> Rail Tank Cars. These depots usually have 44-gallon drum cleaning and filling facilities and also a small warehouse or store.</w:t>
      </w:r>
    </w:p>
    <w:p w14:paraId="05CAE8C7" w14:textId="1062B434" w:rsidR="00F50824" w:rsidRDefault="00F50824" w:rsidP="00072488">
      <w:pPr>
        <w:pStyle w:val="BodyText"/>
      </w:pPr>
      <w:r w:rsidRPr="0025456C">
        <w:rPr>
          <w:b/>
        </w:rPr>
        <w:t>RAAF Inland Aircraft Fuel Depot (IAFD</w:t>
      </w:r>
      <w:r w:rsidR="00C533AB">
        <w:rPr>
          <w:b/>
        </w:rPr>
        <w:fldChar w:fldCharType="begin"/>
      </w:r>
      <w:r w:rsidR="00C533AB">
        <w:instrText xml:space="preserve"> XE "</w:instrText>
      </w:r>
      <w:r w:rsidR="00C533AB" w:rsidRPr="00CD334B">
        <w:instrText>IAFD</w:instrText>
      </w:r>
      <w:r w:rsidR="00C533AB">
        <w:instrText xml:space="preserve">" </w:instrText>
      </w:r>
      <w:r w:rsidR="00C533AB">
        <w:rPr>
          <w:b/>
        </w:rPr>
        <w:fldChar w:fldCharType="end"/>
      </w:r>
      <w:r w:rsidRPr="0025456C">
        <w:rPr>
          <w:b/>
        </w:rPr>
        <w:t>).</w:t>
      </w:r>
      <w:r>
        <w:t xml:space="preserve"> Similar to Petrol </w:t>
      </w:r>
      <w:r w:rsidR="00E41094">
        <w:t>A</w:t>
      </w:r>
      <w:r>
        <w:t xml:space="preserve"> Depots</w:t>
      </w:r>
      <w:r w:rsidR="00C533AB">
        <w:fldChar w:fldCharType="begin"/>
      </w:r>
      <w:r w:rsidR="00C533AB">
        <w:instrText xml:space="preserve"> XE "</w:instrText>
      </w:r>
      <w:r w:rsidR="00C533AB" w:rsidRPr="005F2904">
        <w:instrText>A Depot</w:instrText>
      </w:r>
      <w:r w:rsidR="00C533AB">
        <w:instrText xml:space="preserve">" </w:instrText>
      </w:r>
      <w:r w:rsidR="00C533AB">
        <w:fldChar w:fldCharType="end"/>
      </w:r>
      <w:r>
        <w:t xml:space="preserve">, but on a larger scale, carrying RAAF reserve stocks of aviation fuel. Each Depot is equipped with an </w:t>
      </w:r>
      <w:r w:rsidR="003863F3">
        <w:t>‘</w:t>
      </w:r>
      <w:r>
        <w:t>Ethylising</w:t>
      </w:r>
      <w:r w:rsidR="003863F3">
        <w:t>’</w:t>
      </w:r>
      <w:r>
        <w:t xml:space="preserve"> Plant. In some instances these depots are </w:t>
      </w:r>
      <w:r w:rsidR="00C27C9F">
        <w:t>alongside</w:t>
      </w:r>
      <w:r>
        <w:t>, or part of, an Oil Company ‘A’ Depot.</w:t>
      </w:r>
    </w:p>
    <w:p w14:paraId="5450D449" w14:textId="77777777" w:rsidR="00F50824" w:rsidRDefault="00F50824" w:rsidP="00072488">
      <w:pPr>
        <w:pStyle w:val="BodyText"/>
      </w:pPr>
      <w:r w:rsidRPr="0025456C">
        <w:rPr>
          <w:b/>
        </w:rPr>
        <w:t>Drum Dumps</w:t>
      </w:r>
      <w:r w:rsidR="00C533AB">
        <w:rPr>
          <w:b/>
        </w:rPr>
        <w:fldChar w:fldCharType="begin"/>
      </w:r>
      <w:r w:rsidR="00C533AB">
        <w:instrText xml:space="preserve"> XE "</w:instrText>
      </w:r>
      <w:r w:rsidR="00C533AB" w:rsidRPr="00657A8B">
        <w:rPr>
          <w:bCs/>
        </w:rPr>
        <w:instrText>Drum Dumps</w:instrText>
      </w:r>
      <w:r w:rsidR="00C533AB">
        <w:instrText xml:space="preserve">" </w:instrText>
      </w:r>
      <w:r w:rsidR="00C533AB">
        <w:rPr>
          <w:b/>
        </w:rPr>
        <w:fldChar w:fldCharType="end"/>
      </w:r>
      <w:r>
        <w:t xml:space="preserve">. Dumps of 44-gallon drums. These will normally be in “A’ Depot premises, but in some instances separate dumps under Military control may be created. </w:t>
      </w:r>
    </w:p>
    <w:p w14:paraId="3BECE4FD" w14:textId="77777777" w:rsidR="00F50824" w:rsidRDefault="00F50824" w:rsidP="00072488">
      <w:pPr>
        <w:pStyle w:val="BodyText"/>
      </w:pPr>
      <w:r w:rsidRPr="007A7F17">
        <w:rPr>
          <w:b/>
        </w:rPr>
        <w:t>‘Pool’</w:t>
      </w:r>
      <w:r>
        <w:t xml:space="preserve">. Represents the combined Oil Companies who would, either prior to, or immediately upon mobilization, have “pooled” their supplies of all petroleum fuels. </w:t>
      </w:r>
    </w:p>
    <w:p w14:paraId="0A198A0A" w14:textId="77777777" w:rsidR="00F50824" w:rsidRPr="003863F3" w:rsidRDefault="00F50824" w:rsidP="00072488">
      <w:pPr>
        <w:pStyle w:val="BodyText"/>
      </w:pPr>
      <w:r w:rsidRPr="007A7F17">
        <w:rPr>
          <w:b/>
        </w:rPr>
        <w:t>Oil Refineries.</w:t>
      </w:r>
      <w:r>
        <w:t xml:space="preserve"> Three refineries operate in </w:t>
      </w:r>
      <w:smartTag w:uri="urn:schemas-microsoft-com:office:smarttags" w:element="place">
        <w:smartTag w:uri="urn:schemas-microsoft-com:office:smarttags" w:element="country-region">
          <w:r>
            <w:t>Australia</w:t>
          </w:r>
        </w:smartTag>
      </w:smartTag>
      <w:r>
        <w:t xml:space="preserve">. Benzol and Power Alcohol are also distilled at various points. </w:t>
      </w:r>
      <w:r w:rsidRPr="003863F3">
        <w:t>(Comment: these are probably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Pr="003863F3">
        <w:t xml:space="preserve"> Clyde</w:t>
      </w:r>
      <w:r w:rsidR="00382F46">
        <w:fldChar w:fldCharType="begin"/>
      </w:r>
      <w:r w:rsidR="00382F46">
        <w:instrText xml:space="preserve"> XE "</w:instrText>
      </w:r>
      <w:smartTag w:uri="urn:schemas-microsoft-com:office:smarttags" w:element="place">
        <w:r w:rsidR="00382F46" w:rsidRPr="0023381A">
          <w:instrText>Clyde</w:instrText>
        </w:r>
      </w:smartTag>
      <w:r w:rsidR="00382F46">
        <w:instrText xml:space="preserve">" </w:instrText>
      </w:r>
      <w:r w:rsidR="00382F46">
        <w:fldChar w:fldCharType="end"/>
      </w:r>
      <w:r w:rsidR="003863F3" w:rsidRPr="003863F3">
        <w:t xml:space="preserve"> and</w:t>
      </w:r>
      <w:r w:rsidRPr="003863F3">
        <w:t xml:space="preserve"> C</w:t>
      </w:r>
      <w:r w:rsidR="003863F3" w:rsidRPr="003863F3">
        <w:t>.</w:t>
      </w:r>
      <w:r w:rsidRPr="003863F3">
        <w:t>O</w:t>
      </w:r>
      <w:r w:rsidR="003863F3" w:rsidRPr="003863F3">
        <w:t>.</w:t>
      </w:r>
      <w:r w:rsidRPr="003863F3">
        <w:t>R</w:t>
      </w:r>
      <w:r w:rsidR="003863F3" w:rsidRPr="003863F3">
        <w:t>.</w:t>
      </w:r>
      <w:r w:rsidR="00382F46">
        <w:fldChar w:fldCharType="begin"/>
      </w:r>
      <w:r w:rsidR="00382F46">
        <w:instrText xml:space="preserve"> XE "</w:instrText>
      </w:r>
      <w:r w:rsidR="00382F46" w:rsidRPr="00A440B7">
        <w:instrText>C.O.R.</w:instrText>
      </w:r>
      <w:r w:rsidR="00382F46">
        <w:instrText xml:space="preserve">" </w:instrText>
      </w:r>
      <w:r w:rsidR="00382F46">
        <w:fldChar w:fldCharType="end"/>
      </w:r>
      <w:r w:rsidRPr="003863F3">
        <w:t xml:space="preserve"> Laverton</w:t>
      </w:r>
      <w:r w:rsidR="00382F46">
        <w:fldChar w:fldCharType="begin"/>
      </w:r>
      <w:r w:rsidR="00382F46">
        <w:instrText xml:space="preserve"> XE "</w:instrText>
      </w:r>
      <w:r w:rsidR="00382F46" w:rsidRPr="00A41889">
        <w:instrText>Laverton</w:instrText>
      </w:r>
      <w:r w:rsidR="00382F46">
        <w:instrText xml:space="preserve">" </w:instrText>
      </w:r>
      <w:r w:rsidR="00382F46">
        <w:fldChar w:fldCharType="end"/>
      </w:r>
      <w:r w:rsidR="003863F3" w:rsidRPr="003863F3">
        <w:t xml:space="preserve"> both of which were only used as storage tanks due to lack of crude oil; and</w:t>
      </w:r>
      <w:r w:rsidRPr="003863F3">
        <w:t xml:space="preserve"> </w:t>
      </w:r>
      <w:r w:rsidR="003863F3" w:rsidRPr="003863F3">
        <w:t>National Oil Pty.</w:t>
      </w:r>
      <w:r w:rsidR="00052BD8">
        <w:t xml:space="preserve"> </w:t>
      </w:r>
      <w:r w:rsidR="003863F3" w:rsidRPr="003863F3">
        <w:t>Ltd.</w:t>
      </w:r>
      <w:r w:rsidR="00265992">
        <w:t xml:space="preserve"> </w:t>
      </w:r>
      <w:r w:rsidRPr="003863F3">
        <w:t>Glen Davis</w:t>
      </w:r>
      <w:r w:rsidR="004A18AC">
        <w:fldChar w:fldCharType="begin"/>
      </w:r>
      <w:r w:rsidR="004A18AC">
        <w:instrText xml:space="preserve"> XE "</w:instrText>
      </w:r>
      <w:r w:rsidR="004A18AC" w:rsidRPr="00B713B0">
        <w:instrText>Glen Davis</w:instrText>
      </w:r>
      <w:r w:rsidR="004A18AC">
        <w:instrText xml:space="preserve">" </w:instrText>
      </w:r>
      <w:r w:rsidR="004A18AC">
        <w:fldChar w:fldCharType="end"/>
      </w:r>
      <w:r w:rsidRPr="003863F3">
        <w:t xml:space="preserve"> NSW (Shale Oil Refinery).</w:t>
      </w:r>
    </w:p>
    <w:p w14:paraId="10D16A17" w14:textId="77777777" w:rsidR="00F50824" w:rsidRDefault="00F50824" w:rsidP="00072488">
      <w:pPr>
        <w:pStyle w:val="BodyText"/>
      </w:pPr>
      <w:r w:rsidRPr="00074E96">
        <w:rPr>
          <w:b/>
        </w:rPr>
        <w:t>“A.O.B.”</w:t>
      </w:r>
      <w:r>
        <w:t xml:space="preserve"> An Advanced Operational Base</w:t>
      </w:r>
      <w:r w:rsidR="00C533AB">
        <w:fldChar w:fldCharType="begin"/>
      </w:r>
      <w:r w:rsidR="00C533AB">
        <w:instrText xml:space="preserve"> XE "</w:instrText>
      </w:r>
      <w:r w:rsidR="00C533AB" w:rsidRPr="003503DD">
        <w:instrText>Advanced Operational Base</w:instrText>
      </w:r>
      <w:r w:rsidR="00C533AB">
        <w:instrText xml:space="preserve">" </w:instrText>
      </w:r>
      <w:r w:rsidR="00C533AB">
        <w:fldChar w:fldCharType="end"/>
      </w:r>
      <w:r>
        <w:t xml:space="preserve"> for RAAF</w:t>
      </w:r>
    </w:p>
    <w:p w14:paraId="4CDFC0A2" w14:textId="77777777" w:rsidR="00F50824" w:rsidRDefault="00F50824" w:rsidP="00072488">
      <w:pPr>
        <w:pStyle w:val="BodyText"/>
      </w:pPr>
      <w:r w:rsidRPr="00074E96">
        <w:rPr>
          <w:b/>
        </w:rPr>
        <w:t>Unaffected Area</w:t>
      </w:r>
      <w:r w:rsidR="00C533AB">
        <w:rPr>
          <w:b/>
        </w:rPr>
        <w:fldChar w:fldCharType="begin"/>
      </w:r>
      <w:r w:rsidR="00C533AB">
        <w:instrText xml:space="preserve"> XE "</w:instrText>
      </w:r>
      <w:r w:rsidR="00C533AB" w:rsidRPr="00657A8B">
        <w:rPr>
          <w:bCs/>
        </w:rPr>
        <w:instrText>Unaffected Area</w:instrText>
      </w:r>
      <w:r w:rsidR="00C533AB">
        <w:instrText xml:space="preserve">" </w:instrText>
      </w:r>
      <w:r w:rsidR="00C533AB">
        <w:rPr>
          <w:b/>
        </w:rPr>
        <w:fldChar w:fldCharType="end"/>
      </w:r>
      <w:r>
        <w:t>. An Area in which petrol is distributed by Oil Companies or by the “Pool” the public using the ordinary rations ticket with currency of two months.</w:t>
      </w:r>
    </w:p>
    <w:p w14:paraId="3EEDDD3F" w14:textId="77777777" w:rsidR="00F50824" w:rsidRDefault="00F50824" w:rsidP="00072488">
      <w:pPr>
        <w:pStyle w:val="BodyText"/>
      </w:pPr>
      <w:r>
        <w:rPr>
          <w:b/>
        </w:rPr>
        <w:t>A</w:t>
      </w:r>
      <w:r w:rsidRPr="00074E96">
        <w:rPr>
          <w:b/>
        </w:rPr>
        <w:t>ffected Area</w:t>
      </w:r>
      <w:r w:rsidR="00C533AB">
        <w:rPr>
          <w:b/>
        </w:rPr>
        <w:fldChar w:fldCharType="begin"/>
      </w:r>
      <w:r w:rsidR="00C533AB">
        <w:instrText xml:space="preserve"> XE "</w:instrText>
      </w:r>
      <w:r w:rsidR="00C533AB" w:rsidRPr="00657A8B">
        <w:rPr>
          <w:bCs/>
        </w:rPr>
        <w:instrText>Affected Area</w:instrText>
      </w:r>
      <w:r w:rsidR="00C533AB">
        <w:instrText xml:space="preserve">" </w:instrText>
      </w:r>
      <w:r w:rsidR="00C533AB">
        <w:rPr>
          <w:b/>
        </w:rPr>
        <w:fldChar w:fldCharType="end"/>
      </w:r>
      <w:r>
        <w:t xml:space="preserve">. An area defined by boundaries of municipalities, shires, Road Board areas, or other local authority boundaries, and declares an “Affected” area by District Command. The result is that the “Pool” continues to distribute all petroleum products, but ordinary ration tickets become invalid </w:t>
      </w:r>
      <w:r>
        <w:lastRenderedPageBreak/>
        <w:t>and are replaced by a special issue of short currency, and rationing is directly controlled upon a strict priority basis, by a local committee or committees appointed by the Liquid Fuel Control Board.</w:t>
      </w:r>
    </w:p>
    <w:p w14:paraId="464D7DEC" w14:textId="76B8773F" w:rsidR="00F50824" w:rsidRDefault="00C533AB" w:rsidP="00072488">
      <w:pPr>
        <w:pStyle w:val="BodyText"/>
      </w:pPr>
      <w:r>
        <w:rPr>
          <w:b/>
        </w:rPr>
        <w:t>“</w:t>
      </w:r>
      <w:r w:rsidR="00F50824">
        <w:rPr>
          <w:b/>
        </w:rPr>
        <w:t>Mobilized”</w:t>
      </w:r>
      <w:r w:rsidR="00F50824" w:rsidRPr="00074E96">
        <w:rPr>
          <w:b/>
        </w:rPr>
        <w:t xml:space="preserve"> Area</w:t>
      </w:r>
      <w:r>
        <w:rPr>
          <w:b/>
        </w:rPr>
        <w:fldChar w:fldCharType="begin"/>
      </w:r>
      <w:r>
        <w:instrText xml:space="preserve"> XE "</w:instrText>
      </w:r>
      <w:r w:rsidRPr="00657A8B">
        <w:rPr>
          <w:bCs/>
        </w:rPr>
        <w:instrText>Mobilized Area</w:instrText>
      </w:r>
      <w:r>
        <w:instrText xml:space="preserve">" </w:instrText>
      </w:r>
      <w:r>
        <w:rPr>
          <w:b/>
        </w:rPr>
        <w:fldChar w:fldCharType="end"/>
      </w:r>
      <w:r w:rsidR="00F50824">
        <w:t>. Areas (similar to 9 above declared by District Command in which certain bulk stores of petrol are taken over by the Army and where distribution of motor spirit and aviation spirit is thereafter handles by the Army through BIPOD</w:t>
      </w:r>
      <w:r>
        <w:fldChar w:fldCharType="begin"/>
      </w:r>
      <w:r>
        <w:instrText xml:space="preserve"> XE "</w:instrText>
      </w:r>
      <w:r w:rsidRPr="00A90ADD">
        <w:rPr>
          <w:rStyle w:val="BodyTextChar"/>
        </w:rPr>
        <w:instrText>BIPOD</w:instrText>
      </w:r>
      <w:r>
        <w:instrText xml:space="preserve">" </w:instrText>
      </w:r>
      <w:r>
        <w:fldChar w:fldCharType="end"/>
      </w:r>
      <w:r w:rsidR="00F50824">
        <w:t xml:space="preserve"> in area concerned. Rationing would be handled as in an ‘Affected’ area.</w:t>
      </w:r>
    </w:p>
    <w:p w14:paraId="25E49DE1" w14:textId="3AB9D498" w:rsidR="00F50824" w:rsidRDefault="00F50824" w:rsidP="00072488">
      <w:pPr>
        <w:pStyle w:val="BodyText"/>
      </w:pPr>
      <w:r>
        <w:rPr>
          <w:b/>
        </w:rPr>
        <w:t>“Pool” Depot</w:t>
      </w:r>
      <w:r w:rsidR="00C533AB">
        <w:rPr>
          <w:b/>
        </w:rPr>
        <w:fldChar w:fldCharType="begin"/>
      </w:r>
      <w:r w:rsidR="00C533AB">
        <w:instrText xml:space="preserve"> XE "</w:instrText>
      </w:r>
      <w:r w:rsidR="00C533AB" w:rsidRPr="00657A8B">
        <w:rPr>
          <w:bCs/>
        </w:rPr>
        <w:instrText>Pool Depot</w:instrText>
      </w:r>
      <w:r w:rsidR="00C533AB">
        <w:instrText xml:space="preserve">" </w:instrText>
      </w:r>
      <w:r w:rsidR="00C533AB">
        <w:rPr>
          <w:b/>
        </w:rPr>
        <w:fldChar w:fldCharType="end"/>
      </w:r>
      <w:r w:rsidRPr="00D03CD4">
        <w:t>.</w:t>
      </w:r>
      <w:r>
        <w:t xml:space="preserve"> An Oil Company “A” Depot</w:t>
      </w:r>
      <w:r w:rsidR="00C533AB">
        <w:fldChar w:fldCharType="begin"/>
      </w:r>
      <w:r w:rsidR="00C533AB">
        <w:instrText xml:space="preserve"> XE "</w:instrText>
      </w:r>
      <w:r w:rsidR="00C533AB" w:rsidRPr="00B3547C">
        <w:instrText>A Depot</w:instrText>
      </w:r>
      <w:r w:rsidR="00C533AB">
        <w:instrText xml:space="preserve">" </w:instrText>
      </w:r>
      <w:r w:rsidR="00C533AB">
        <w:fldChar w:fldCharType="end"/>
      </w:r>
      <w:r>
        <w:t xml:space="preserve"> in a “Mobilized” area allocated by the Army to the “Pool” for distribution of Power and Lighting Kerosene: Fuel Oils, sundry lubricating oils and greases and other Petroleum Products for civilian use. Pool Depot will be manned and operated by civilian staff of the Pool.</w:t>
      </w:r>
    </w:p>
    <w:p w14:paraId="4E897DBB" w14:textId="77777777" w:rsidR="00F50824" w:rsidRDefault="00F50824" w:rsidP="00072488">
      <w:pPr>
        <w:pStyle w:val="BodyText"/>
      </w:pPr>
      <w:r>
        <w:rPr>
          <w:b/>
        </w:rPr>
        <w:t>Heavy Drums</w:t>
      </w:r>
      <w:r w:rsidR="00C533AB">
        <w:rPr>
          <w:b/>
        </w:rPr>
        <w:fldChar w:fldCharType="begin"/>
      </w:r>
      <w:r w:rsidR="00C533AB">
        <w:instrText xml:space="preserve"> XE "</w:instrText>
      </w:r>
      <w:r w:rsidR="00C533AB" w:rsidRPr="00657A8B">
        <w:rPr>
          <w:bCs/>
        </w:rPr>
        <w:instrText>Heavy</w:instrText>
      </w:r>
      <w:r w:rsidR="00C533AB" w:rsidRPr="003A66FE">
        <w:rPr>
          <w:b/>
        </w:rPr>
        <w:instrText xml:space="preserve"> </w:instrText>
      </w:r>
      <w:r w:rsidR="00C533AB" w:rsidRPr="00657A8B">
        <w:rPr>
          <w:bCs/>
        </w:rPr>
        <w:instrText>Drums</w:instrText>
      </w:r>
      <w:r w:rsidR="00C533AB">
        <w:instrText xml:space="preserve">" </w:instrText>
      </w:r>
      <w:r w:rsidR="00C533AB">
        <w:rPr>
          <w:b/>
        </w:rPr>
        <w:fldChar w:fldCharType="end"/>
      </w:r>
      <w:r>
        <w:rPr>
          <w:b/>
        </w:rPr>
        <w:t xml:space="preserve"> (44-gallon)</w:t>
      </w:r>
      <w:r w:rsidRPr="00DC2F36">
        <w:t>.</w:t>
      </w:r>
      <w:r>
        <w:t xml:space="preserve"> A returnable container, 14G steel, galvanized, average weight 100-lbs. Heavy and durable is appearance when compared with light metal drums.</w:t>
      </w:r>
    </w:p>
    <w:p w14:paraId="0BA9433B" w14:textId="77777777" w:rsidR="00F50824" w:rsidRDefault="00F50824" w:rsidP="00072488">
      <w:pPr>
        <w:pStyle w:val="BodyText"/>
      </w:pPr>
      <w:r>
        <w:rPr>
          <w:b/>
        </w:rPr>
        <w:t>Light Drums</w:t>
      </w:r>
      <w:r w:rsidR="00C533AB">
        <w:rPr>
          <w:b/>
        </w:rPr>
        <w:fldChar w:fldCharType="begin"/>
      </w:r>
      <w:r w:rsidR="00C533AB">
        <w:instrText xml:space="preserve"> XE "</w:instrText>
      </w:r>
      <w:r w:rsidR="00C533AB" w:rsidRPr="00657A8B">
        <w:rPr>
          <w:bCs/>
        </w:rPr>
        <w:instrText>Light Drums</w:instrText>
      </w:r>
      <w:r w:rsidR="00C533AB">
        <w:instrText xml:space="preserve">" </w:instrText>
      </w:r>
      <w:r w:rsidR="00C533AB">
        <w:rPr>
          <w:b/>
        </w:rPr>
        <w:fldChar w:fldCharType="end"/>
      </w:r>
      <w:r>
        <w:rPr>
          <w:b/>
        </w:rPr>
        <w:t xml:space="preserve"> (44-gallon)</w:t>
      </w:r>
      <w:r w:rsidRPr="00DC2F36">
        <w:t>.</w:t>
      </w:r>
      <w:r>
        <w:t xml:space="preserve"> Black iron, 18G steel, average weight 50-lbs. In appearance much lighter than Heavy Galvanized drum. Lubricating Oil is available from Ocean Terminals in 44-gallon light drums as the original package.</w:t>
      </w:r>
    </w:p>
    <w:p w14:paraId="7784EF2B" w14:textId="77777777" w:rsidR="00F50824" w:rsidRDefault="00F50824" w:rsidP="00072488">
      <w:pPr>
        <w:pStyle w:val="BodyText"/>
      </w:pPr>
      <w:r w:rsidRPr="003778D7">
        <w:rPr>
          <w:b/>
        </w:rPr>
        <w:t>4-Gallon drum</w:t>
      </w:r>
      <w:r>
        <w:t>. Means the standard Army, 24G terneplate returnable drum as used for supplies of petrol and oil for vehicles.</w:t>
      </w:r>
    </w:p>
    <w:p w14:paraId="41D8426D" w14:textId="77777777" w:rsidR="00F50824" w:rsidRDefault="00F50824" w:rsidP="00072488">
      <w:pPr>
        <w:pStyle w:val="BodyText"/>
      </w:pPr>
      <w:r>
        <w:rPr>
          <w:b/>
        </w:rPr>
        <w:t>Rail Tank Car</w:t>
      </w:r>
      <w:r w:rsidR="00C533AB">
        <w:rPr>
          <w:b/>
        </w:rPr>
        <w:fldChar w:fldCharType="begin"/>
      </w:r>
      <w:r w:rsidR="00C533AB">
        <w:instrText xml:space="preserve"> XE "</w:instrText>
      </w:r>
      <w:r w:rsidR="00C533AB" w:rsidRPr="00657A8B">
        <w:rPr>
          <w:bCs/>
        </w:rPr>
        <w:instrText>Rail Tank Car</w:instrText>
      </w:r>
      <w:r w:rsidR="00C533AB">
        <w:instrText xml:space="preserve">" </w:instrText>
      </w:r>
      <w:r w:rsidR="00C533AB">
        <w:rPr>
          <w:b/>
        </w:rPr>
        <w:fldChar w:fldCharType="end"/>
      </w:r>
      <w:r w:rsidRPr="003778D7">
        <w:t>.</w:t>
      </w:r>
      <w:r>
        <w:t xml:space="preserve"> For bulk haulage of fuel by rail. Total tank capacity varies from 5,000 gallons to 10,000 gallons, and may be either single compartment or even up to 3 compartments for the carriage of different grades of fuel.</w:t>
      </w:r>
    </w:p>
    <w:p w14:paraId="2079288A" w14:textId="77777777" w:rsidR="00F50824" w:rsidRDefault="00F50824" w:rsidP="00072488">
      <w:pPr>
        <w:pStyle w:val="BodyText"/>
      </w:pPr>
      <w:r>
        <w:rPr>
          <w:b/>
        </w:rPr>
        <w:t>Bulk Tank Lorry</w:t>
      </w:r>
      <w:r w:rsidR="00C533AB">
        <w:rPr>
          <w:b/>
        </w:rPr>
        <w:fldChar w:fldCharType="begin"/>
      </w:r>
      <w:r w:rsidR="00C533AB">
        <w:instrText xml:space="preserve"> XE "</w:instrText>
      </w:r>
      <w:r w:rsidR="00C533AB" w:rsidRPr="00657A8B">
        <w:rPr>
          <w:bCs/>
        </w:rPr>
        <w:instrText>Bulk Tank Lorry</w:instrText>
      </w:r>
      <w:r w:rsidR="00C533AB">
        <w:instrText xml:space="preserve">" </w:instrText>
      </w:r>
      <w:r w:rsidR="00C533AB">
        <w:rPr>
          <w:b/>
        </w:rPr>
        <w:fldChar w:fldCharType="end"/>
      </w:r>
      <w:r w:rsidRPr="003778D7">
        <w:t>.</w:t>
      </w:r>
      <w:r>
        <w:t xml:space="preserve"> Lorry with fixed tank for bulk haulage of fuel.</w:t>
      </w:r>
    </w:p>
    <w:p w14:paraId="631500E9" w14:textId="77777777" w:rsidR="00F50824" w:rsidRDefault="00F50824" w:rsidP="00072488">
      <w:pPr>
        <w:pStyle w:val="BodyText"/>
      </w:pPr>
      <w:r>
        <w:rPr>
          <w:b/>
        </w:rPr>
        <w:t>Convertible Lorry</w:t>
      </w:r>
      <w:r w:rsidR="00C533AB">
        <w:rPr>
          <w:b/>
        </w:rPr>
        <w:fldChar w:fldCharType="begin"/>
      </w:r>
      <w:r w:rsidR="00C533AB">
        <w:instrText xml:space="preserve"> XE "</w:instrText>
      </w:r>
      <w:r w:rsidR="00C533AB" w:rsidRPr="00657A8B">
        <w:rPr>
          <w:bCs/>
        </w:rPr>
        <w:instrText>Convertible Lorry</w:instrText>
      </w:r>
      <w:r w:rsidR="00C533AB">
        <w:instrText xml:space="preserve">" </w:instrText>
      </w:r>
      <w:r w:rsidR="00C533AB">
        <w:rPr>
          <w:b/>
        </w:rPr>
        <w:fldChar w:fldCharType="end"/>
      </w:r>
      <w:r w:rsidRPr="003778D7">
        <w:t>.</w:t>
      </w:r>
      <w:r>
        <w:t xml:space="preserve"> Lorry with a demountable tank which can be used either for bulk haulage, or as a flat top vehicle. Some demountable tanks are smaller in length than the flat top of the lorry, permitting the vehicle to be used partly for bulk haulage and partly package goods.</w:t>
      </w:r>
    </w:p>
    <w:p w14:paraId="37D0CF20" w14:textId="061DA67C" w:rsidR="00F50824" w:rsidRDefault="003863F3" w:rsidP="003863F3">
      <w:pPr>
        <w:pStyle w:val="Heading7"/>
        <w:framePr w:wrap="around"/>
      </w:pPr>
      <w:r>
        <w:t>Functions of BIPOD</w:t>
      </w:r>
    </w:p>
    <w:p w14:paraId="60A6C85A" w14:textId="77777777" w:rsidR="005C3DE1" w:rsidRDefault="005C3DE1" w:rsidP="00072488">
      <w:pPr>
        <w:pStyle w:val="BodyText"/>
      </w:pPr>
      <w:r>
        <w:t xml:space="preserve">The following is a summary of the various functions carried out by this unit, and its relationship to the RAAF and the supply of aviation gasoline.  </w:t>
      </w:r>
    </w:p>
    <w:p w14:paraId="79611AB4" w14:textId="77777777" w:rsidR="00F50824" w:rsidRDefault="00F50824" w:rsidP="00072488">
      <w:pPr>
        <w:pStyle w:val="BodyText"/>
      </w:pPr>
      <w:r>
        <w:t xml:space="preserve">A </w:t>
      </w:r>
      <w:r w:rsidR="005C3DE1">
        <w:t>s</w:t>
      </w:r>
      <w:r>
        <w:t xml:space="preserve">ummary of the </w:t>
      </w:r>
      <w:r w:rsidR="005C3DE1">
        <w:t>f</w:t>
      </w:r>
      <w:r>
        <w:t>unctions of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w:t>
      </w:r>
      <w:r w:rsidR="002A2884">
        <w:t>was</w:t>
      </w:r>
      <w:r>
        <w:t>:</w:t>
      </w:r>
    </w:p>
    <w:p w14:paraId="1D4A6ED1" w14:textId="77777777" w:rsidR="00F50824" w:rsidRDefault="00F50824" w:rsidP="002A2884">
      <w:pPr>
        <w:pStyle w:val="BodyText2"/>
        <w:numPr>
          <w:ilvl w:val="0"/>
          <w:numId w:val="20"/>
        </w:numPr>
        <w:spacing w:before="60" w:after="60"/>
      </w:pPr>
      <w:r>
        <w:t>The care of Army and RAAF bulk and drum reserves of petrol and reserves of lubricants.</w:t>
      </w:r>
    </w:p>
    <w:p w14:paraId="4B8A127B" w14:textId="0ED8E70B" w:rsidR="00F50824" w:rsidRDefault="00F50824" w:rsidP="002A2884">
      <w:pPr>
        <w:pStyle w:val="BodyText2"/>
        <w:numPr>
          <w:ilvl w:val="0"/>
          <w:numId w:val="20"/>
        </w:numPr>
        <w:spacing w:before="60" w:after="60"/>
      </w:pPr>
      <w:r>
        <w:t>The operations of any Oil Company “A” Depot</w:t>
      </w:r>
      <w:r w:rsidR="00C533AB">
        <w:fldChar w:fldCharType="begin"/>
      </w:r>
      <w:r w:rsidR="00C533AB">
        <w:instrText xml:space="preserve"> XE "</w:instrText>
      </w:r>
      <w:r w:rsidR="00C533AB" w:rsidRPr="00B3547C">
        <w:instrText>A Depot</w:instrText>
      </w:r>
      <w:r w:rsidR="00C533AB">
        <w:instrText xml:space="preserve">" </w:instrText>
      </w:r>
      <w:r w:rsidR="00C533AB">
        <w:fldChar w:fldCharType="end"/>
      </w:r>
      <w:r>
        <w:t xml:space="preserve"> deemed necessary for Army requirements.</w:t>
      </w:r>
    </w:p>
    <w:p w14:paraId="0AF3C843" w14:textId="77777777" w:rsidR="00F50824" w:rsidRDefault="00F50824" w:rsidP="002A2884">
      <w:pPr>
        <w:pStyle w:val="BodyText2"/>
        <w:numPr>
          <w:ilvl w:val="0"/>
          <w:numId w:val="20"/>
        </w:numPr>
        <w:spacing w:before="60" w:after="60"/>
      </w:pPr>
      <w:r>
        <w:t>The operation of RAAF Inland Reserve Storage Depots</w:t>
      </w:r>
      <w:r w:rsidR="00C533AB">
        <w:fldChar w:fldCharType="begin"/>
      </w:r>
      <w:r w:rsidR="00C533AB">
        <w:instrText xml:space="preserve"> XE "</w:instrText>
      </w:r>
      <w:r w:rsidR="00C533AB" w:rsidRPr="00C46CCB">
        <w:instrText>Inland Reserve Storage Depot</w:instrText>
      </w:r>
      <w:r w:rsidR="00C533AB">
        <w:instrText xml:space="preserve">" </w:instrText>
      </w:r>
      <w:r w:rsidR="00C533AB">
        <w:fldChar w:fldCharType="end"/>
      </w:r>
      <w:r>
        <w:t>.</w:t>
      </w:r>
    </w:p>
    <w:p w14:paraId="45566212" w14:textId="6FBC66D7" w:rsidR="00F50824" w:rsidRDefault="00F50824" w:rsidP="002A2884">
      <w:pPr>
        <w:pStyle w:val="BodyText2"/>
        <w:numPr>
          <w:ilvl w:val="0"/>
          <w:numId w:val="20"/>
        </w:numPr>
        <w:spacing w:before="60" w:after="60"/>
      </w:pPr>
      <w:r>
        <w:t>Replenishment of “A” Depot</w:t>
      </w:r>
      <w:r w:rsidR="00C533AB">
        <w:fldChar w:fldCharType="begin"/>
      </w:r>
      <w:r w:rsidR="00C533AB">
        <w:instrText xml:space="preserve"> XE "</w:instrText>
      </w:r>
      <w:r w:rsidR="00C533AB" w:rsidRPr="00B3547C">
        <w:instrText>A Depot</w:instrText>
      </w:r>
      <w:r w:rsidR="00C533AB">
        <w:instrText xml:space="preserve">" </w:instrText>
      </w:r>
      <w:r w:rsidR="00C533AB">
        <w:fldChar w:fldCharType="end"/>
      </w:r>
      <w:r>
        <w:t xml:space="preserve"> stocks from ocean terminals by rail tank car, or by other means.</w:t>
      </w:r>
    </w:p>
    <w:p w14:paraId="1DFD1B11" w14:textId="77777777" w:rsidR="00F50824" w:rsidRDefault="00F50824" w:rsidP="002A2884">
      <w:pPr>
        <w:pStyle w:val="BodyText2"/>
        <w:numPr>
          <w:ilvl w:val="0"/>
          <w:numId w:val="20"/>
        </w:numPr>
        <w:spacing w:before="60" w:after="60"/>
      </w:pPr>
      <w:r>
        <w:t>Filling M.T. (motor transport) fuel into 4-gallon drums for Army and RAAF.</w:t>
      </w:r>
    </w:p>
    <w:p w14:paraId="12041C71" w14:textId="77777777" w:rsidR="00F50824" w:rsidRDefault="00F50824" w:rsidP="002A2884">
      <w:pPr>
        <w:pStyle w:val="BodyText2"/>
        <w:numPr>
          <w:ilvl w:val="0"/>
          <w:numId w:val="20"/>
        </w:numPr>
        <w:spacing w:before="60" w:after="60"/>
      </w:pPr>
      <w:r>
        <w:t>Cleaning and carrying out minor repairs to 4-gallon drums.</w:t>
      </w:r>
    </w:p>
    <w:p w14:paraId="42C3D68B" w14:textId="1A2797DE" w:rsidR="00F50824" w:rsidRDefault="00F50824" w:rsidP="002A2884">
      <w:pPr>
        <w:pStyle w:val="BodyText2"/>
        <w:numPr>
          <w:ilvl w:val="0"/>
          <w:numId w:val="20"/>
        </w:numPr>
        <w:spacing w:before="60" w:after="60"/>
      </w:pPr>
      <w:r>
        <w:t>Supplying from “A” Depot</w:t>
      </w:r>
      <w:r w:rsidR="00C533AB">
        <w:fldChar w:fldCharType="begin"/>
      </w:r>
      <w:r w:rsidR="00C533AB">
        <w:instrText xml:space="preserve"> XE "</w:instrText>
      </w:r>
      <w:r w:rsidR="00E41094">
        <w:instrText>A</w:instrText>
      </w:r>
      <w:r w:rsidR="00C533AB" w:rsidRPr="00B3547C">
        <w:instrText xml:space="preserve"> Depot</w:instrText>
      </w:r>
      <w:r w:rsidR="00C533AB">
        <w:instrText xml:space="preserve">" </w:instrText>
      </w:r>
      <w:r w:rsidR="00C533AB">
        <w:fldChar w:fldCharType="end"/>
      </w:r>
      <w:r>
        <w:t xml:space="preserve"> stocks all Army units normally drawing P.O.L. (petrol, oil, lubricants) from Rail Head. Each “A” Depot for Army purposes will operate as a Petrol Rail Head</w:t>
      </w:r>
    </w:p>
    <w:p w14:paraId="6E0A74E0" w14:textId="77777777" w:rsidR="00F50824" w:rsidRDefault="00F50824" w:rsidP="002A2884">
      <w:pPr>
        <w:pStyle w:val="BodyText2"/>
        <w:numPr>
          <w:ilvl w:val="0"/>
          <w:numId w:val="20"/>
        </w:numPr>
        <w:spacing w:before="60" w:after="60"/>
      </w:pPr>
      <w:r>
        <w:t>Delivery of aviation fuel in 44-gallon drums or bulk and lubricating oils in drums to RAAF stations and AOB</w:t>
      </w:r>
      <w:r w:rsidR="00C533AB">
        <w:fldChar w:fldCharType="begin"/>
      </w:r>
      <w:r w:rsidR="00C533AB">
        <w:instrText xml:space="preserve"> XE "</w:instrText>
      </w:r>
      <w:r w:rsidR="00C533AB" w:rsidRPr="006A5BBD">
        <w:instrText>AOB</w:instrText>
      </w:r>
      <w:r w:rsidR="00C533AB">
        <w:instrText xml:space="preserve">" </w:instrText>
      </w:r>
      <w:r w:rsidR="00C533AB">
        <w:fldChar w:fldCharType="end"/>
      </w:r>
      <w:r>
        <w:t>’s.</w:t>
      </w:r>
    </w:p>
    <w:p w14:paraId="2232A22C" w14:textId="77777777" w:rsidR="00F50824" w:rsidRDefault="00F50824" w:rsidP="002A2884">
      <w:pPr>
        <w:pStyle w:val="BodyText2"/>
        <w:numPr>
          <w:ilvl w:val="0"/>
          <w:numId w:val="20"/>
        </w:numPr>
        <w:spacing w:before="60" w:after="60"/>
      </w:pPr>
      <w:r>
        <w:t>Delivery of limited stocks of bulk petrol to essential industrial consumers or to resellers for essential civilian use in ‘mobilized’ country areas.</w:t>
      </w:r>
    </w:p>
    <w:p w14:paraId="0B8441F0" w14:textId="77777777" w:rsidR="00F50824" w:rsidRPr="005C3DE1" w:rsidRDefault="00F50824" w:rsidP="002A2884">
      <w:pPr>
        <w:pStyle w:val="BodyText2"/>
        <w:numPr>
          <w:ilvl w:val="0"/>
          <w:numId w:val="20"/>
        </w:numPr>
        <w:spacing w:before="60" w:after="60"/>
      </w:pPr>
      <w:r>
        <w:lastRenderedPageBreak/>
        <w:t xml:space="preserve">Operation of break of gauge transfer stations. </w:t>
      </w:r>
      <w:r w:rsidRPr="005C3DE1">
        <w:t>(</w:t>
      </w:r>
      <w:r w:rsidR="005C3DE1" w:rsidRPr="005C3DE1">
        <w:t>Comment:</w:t>
      </w:r>
      <w:r w:rsidRPr="005C3DE1">
        <w:t xml:space="preserve"> this may refer to change of rail gauge as occurred between different States)</w:t>
      </w:r>
      <w:r w:rsidR="005C3DE1" w:rsidRPr="005C3DE1">
        <w:t xml:space="preserve"> </w:t>
      </w:r>
    </w:p>
    <w:p w14:paraId="6BE24065" w14:textId="77777777" w:rsidR="00F50824" w:rsidRDefault="00F50824" w:rsidP="002A2884">
      <w:pPr>
        <w:pStyle w:val="BodyText2"/>
        <w:numPr>
          <w:ilvl w:val="0"/>
          <w:numId w:val="20"/>
        </w:numPr>
        <w:spacing w:before="60" w:after="60"/>
      </w:pPr>
      <w:r>
        <w:t>Maintenance of Petrol “A’ Depot and monthly Unit routine inspection of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vehicles.</w:t>
      </w:r>
    </w:p>
    <w:p w14:paraId="61CD42F9" w14:textId="77777777" w:rsidR="00F50824" w:rsidRDefault="00F50824" w:rsidP="005C3DE1">
      <w:pPr>
        <w:pStyle w:val="Heading7"/>
        <w:framePr w:wrap="around"/>
      </w:pPr>
      <w:r>
        <w:t>Administration</w:t>
      </w:r>
    </w:p>
    <w:p w14:paraId="1A8F3409" w14:textId="77777777" w:rsidR="00F50824" w:rsidRDefault="00F50824" w:rsidP="00072488">
      <w:pPr>
        <w:pStyle w:val="BodyText"/>
      </w:pPr>
      <w:r>
        <w:t>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is an A.A.S.C. (Australian Army Service Corps</w:t>
      </w:r>
      <w:r w:rsidR="00C533AB">
        <w:fldChar w:fldCharType="begin"/>
      </w:r>
      <w:r w:rsidR="00C533AB">
        <w:instrText xml:space="preserve"> XE "</w:instrText>
      </w:r>
      <w:r w:rsidR="00C533AB" w:rsidRPr="00B654AE">
        <w:instrText>Australian Army Service Corps</w:instrText>
      </w:r>
      <w:r w:rsidR="00C533AB">
        <w:instrText xml:space="preserve">" </w:instrText>
      </w:r>
      <w:r w:rsidR="00C533AB">
        <w:fldChar w:fldCharType="end"/>
      </w:r>
      <w:r>
        <w:t>) unit operating in the L of C (Line of Command</w:t>
      </w:r>
      <w:r w:rsidR="00C533AB">
        <w:fldChar w:fldCharType="begin"/>
      </w:r>
      <w:r w:rsidR="00C533AB">
        <w:instrText xml:space="preserve"> XE "</w:instrText>
      </w:r>
      <w:r w:rsidR="00C533AB" w:rsidRPr="00B34493">
        <w:instrText>Line of Command</w:instrText>
      </w:r>
      <w:r w:rsidR="00C533AB">
        <w:instrText xml:space="preserve">" </w:instrText>
      </w:r>
      <w:r w:rsidR="00C533AB">
        <w:fldChar w:fldCharType="end"/>
      </w:r>
      <w:r>
        <w:t>) and as such will be administered by the D.D.S.T. or A.D.S.T. of each Command or Military District. The organisation of BIPOD for each Military District is shown in the appropriate War Establishment commencing IV/1940/47/1 for 1</w:t>
      </w:r>
      <w:r w:rsidRPr="00582C29">
        <w:rPr>
          <w:vertAlign w:val="superscript"/>
        </w:rPr>
        <w:t>st</w:t>
      </w:r>
      <w:r>
        <w:t xml:space="preserve"> Military District.</w:t>
      </w:r>
    </w:p>
    <w:p w14:paraId="02CBEE20" w14:textId="2DBD8D79" w:rsidR="00E13F50" w:rsidRPr="00E13F50" w:rsidRDefault="00E13F50" w:rsidP="007648F8">
      <w:pPr>
        <w:pStyle w:val="Caption"/>
      </w:pPr>
      <w:r w:rsidRPr="00E13F50">
        <w:t xml:space="preserve">Figure </w:t>
      </w:r>
      <w:fldSimple w:instr=" SEQ Figure \* ARABIC ">
        <w:r w:rsidR="0022675A">
          <w:rPr>
            <w:noProof/>
          </w:rPr>
          <w:t>4</w:t>
        </w:r>
      </w:fldSimple>
      <w:r w:rsidRPr="00E13F50">
        <w:t xml:space="preserve">. </w:t>
      </w:r>
      <w:r>
        <w:t>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Supply Network 1942</w:t>
      </w:r>
      <w:r w:rsidR="007648F8">
        <w:t>.</w:t>
      </w:r>
    </w:p>
    <w:p w14:paraId="647B0595" w14:textId="77777777" w:rsidR="005C3DE1" w:rsidRDefault="00597536" w:rsidP="00072488">
      <w:pPr>
        <w:pStyle w:val="Picture"/>
      </w:pPr>
      <w:r>
        <w:rPr>
          <w:noProof/>
          <w:lang w:eastAsia="en-AU"/>
        </w:rPr>
        <w:drawing>
          <wp:inline distT="0" distB="0" distL="0" distR="0" wp14:anchorId="16B4EF0B" wp14:editId="34A74C6C">
            <wp:extent cx="4452620" cy="3340568"/>
            <wp:effectExtent l="0" t="0" r="5080" b="0"/>
            <wp:docPr id="77" name="Picture 77" descr="BIPOD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IPOD Distribu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0379" cy="3391404"/>
                    </a:xfrm>
                    <a:prstGeom prst="rect">
                      <a:avLst/>
                    </a:prstGeom>
                    <a:noFill/>
                    <a:ln>
                      <a:noFill/>
                    </a:ln>
                  </pic:spPr>
                </pic:pic>
              </a:graphicData>
            </a:graphic>
          </wp:inline>
        </w:drawing>
      </w:r>
    </w:p>
    <w:p w14:paraId="5E921BAB" w14:textId="77777777" w:rsidR="00F50824" w:rsidRDefault="00F50824" w:rsidP="00072488">
      <w:pPr>
        <w:pStyle w:val="BodyText"/>
      </w:pPr>
      <w:r>
        <w:t>The following shown in some detail the manner in which the sections of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operate. Based on War Establishment IV/194/50/1 (3</w:t>
      </w:r>
      <w:r w:rsidRPr="00A505E8">
        <w:rPr>
          <w:vertAlign w:val="superscript"/>
        </w:rPr>
        <w:t>rd</w:t>
      </w:r>
      <w:r>
        <w:t xml:space="preserve"> Military District).</w:t>
      </w:r>
    </w:p>
    <w:p w14:paraId="263C473D" w14:textId="77777777" w:rsidR="00F50824" w:rsidRDefault="00F50824" w:rsidP="00072488">
      <w:pPr>
        <w:pStyle w:val="BodyText"/>
      </w:pPr>
      <w:r w:rsidRPr="00A505E8">
        <w:rPr>
          <w:b/>
        </w:rPr>
        <w:t>Reserve Transport Section</w:t>
      </w:r>
      <w:r w:rsidR="00C533AB">
        <w:rPr>
          <w:b/>
        </w:rPr>
        <w:fldChar w:fldCharType="begin"/>
      </w:r>
      <w:r w:rsidR="00C533AB">
        <w:instrText xml:space="preserve"> XE "</w:instrText>
      </w:r>
      <w:r w:rsidR="00C533AB" w:rsidRPr="00EA5112">
        <w:rPr>
          <w:b/>
        </w:rPr>
        <w:instrText>Reserve Transport Section</w:instrText>
      </w:r>
      <w:r w:rsidR="00C533AB">
        <w:instrText xml:space="preserve">" </w:instrText>
      </w:r>
      <w:r w:rsidR="00C533AB">
        <w:rPr>
          <w:b/>
        </w:rPr>
        <w:fldChar w:fldCharType="end"/>
      </w:r>
      <w:r w:rsidRPr="00A505E8">
        <w:rPr>
          <w:b/>
        </w:rPr>
        <w:t xml:space="preserve"> </w:t>
      </w:r>
      <w:r w:rsidRPr="00A505E8">
        <w:t>is</w:t>
      </w:r>
      <w:r>
        <w:t xml:space="preserve"> formed from Oil Company vehicles and personnel normally employed in Metropolitan areas, and which would be surplus to requirements in a strictly rationed market. Where available, composite convertible tank lorries are used. This Section can be used to reinforce any area handling particularly heavy deliveries, such as unusual requirements by RAAF, and would also be applied to assist in evacuating stocks from an area if so required.</w:t>
      </w:r>
    </w:p>
    <w:p w14:paraId="7185BA03" w14:textId="4B183F3E" w:rsidR="00F50824" w:rsidRDefault="00F50824" w:rsidP="00072488">
      <w:pPr>
        <w:pStyle w:val="BodyText"/>
      </w:pPr>
      <w:r w:rsidRPr="00053D21">
        <w:rPr>
          <w:b/>
        </w:rPr>
        <w:t>Country Operating Sections</w:t>
      </w:r>
      <w:r w:rsidR="00C533AB">
        <w:rPr>
          <w:b/>
        </w:rPr>
        <w:fldChar w:fldCharType="begin"/>
      </w:r>
      <w:r w:rsidR="00C533AB">
        <w:instrText xml:space="preserve"> XE "</w:instrText>
      </w:r>
      <w:r w:rsidR="00C533AB" w:rsidRPr="003220C5">
        <w:rPr>
          <w:b/>
        </w:rPr>
        <w:instrText>Country Operating Sections</w:instrText>
      </w:r>
      <w:r w:rsidR="00C533AB">
        <w:instrText xml:space="preserve">" </w:instrText>
      </w:r>
      <w:r w:rsidR="00C533AB">
        <w:rPr>
          <w:b/>
        </w:rPr>
        <w:fldChar w:fldCharType="end"/>
      </w:r>
      <w:r>
        <w:t xml:space="preserve"> consist of a Headquarters and a variable number of “A” Depot</w:t>
      </w:r>
      <w:r w:rsidR="00C533AB">
        <w:fldChar w:fldCharType="begin"/>
      </w:r>
      <w:r w:rsidR="00C533AB">
        <w:instrText xml:space="preserve"> XE "</w:instrText>
      </w:r>
      <w:r w:rsidR="00C533AB" w:rsidRPr="00B3547C">
        <w:instrText>A Depot</w:instrText>
      </w:r>
      <w:r w:rsidR="00C533AB">
        <w:instrText xml:space="preserve">" </w:instrText>
      </w:r>
      <w:r w:rsidR="00C533AB">
        <w:fldChar w:fldCharType="end"/>
      </w:r>
      <w:r>
        <w:t xml:space="preserve"> sub-sections. Country Operating Sections will normally include up to 25 “A” Depots. This Section Headquarters will provide for two officers and a small clerical staff to handle returns for “A” Depot sub-sections. A </w:t>
      </w:r>
      <w:smartTag w:uri="urn:schemas-microsoft-com:office:smarttags" w:element="place">
        <w:r>
          <w:t>Mobile</w:t>
        </w:r>
      </w:smartTag>
      <w:r>
        <w:t xml:space="preserve"> sub-section consists of try-top vehicles and personnel to reinforce “A” Depot sub-section as required.</w:t>
      </w:r>
    </w:p>
    <w:p w14:paraId="323DF08A" w14:textId="4464F506" w:rsidR="00F50824" w:rsidRDefault="00F50824" w:rsidP="00072488">
      <w:pPr>
        <w:pStyle w:val="BodyText"/>
      </w:pPr>
      <w:r w:rsidRPr="00F502EC">
        <w:rPr>
          <w:b/>
        </w:rPr>
        <w:t>“A” Depot</w:t>
      </w:r>
      <w:r w:rsidR="00C533AB">
        <w:rPr>
          <w:b/>
        </w:rPr>
        <w:fldChar w:fldCharType="begin"/>
      </w:r>
      <w:r w:rsidR="00C533AB">
        <w:instrText xml:space="preserve"> XE "</w:instrText>
      </w:r>
      <w:r w:rsidR="00C533AB" w:rsidRPr="00B3547C">
        <w:instrText>A Depot</w:instrText>
      </w:r>
      <w:r w:rsidR="00C533AB">
        <w:instrText xml:space="preserve">" </w:instrText>
      </w:r>
      <w:r w:rsidR="00C533AB">
        <w:rPr>
          <w:b/>
        </w:rPr>
        <w:fldChar w:fldCharType="end"/>
      </w:r>
      <w:r w:rsidRPr="00F502EC">
        <w:rPr>
          <w:b/>
        </w:rPr>
        <w:t xml:space="preserve"> Sub-sections</w:t>
      </w:r>
      <w:r>
        <w:t>. These consist of depot keepers, staff and drivers of a group or groups of depots reasonably close together; e.g., the seven depots in the Albury-Wodonga-Wahgunyah area form a sub-section; the five depots in Shepparton form another. There being only one “A” depot in Dimboola, this is grouped with Horsham to form a sub-section. Any Military drum dumps, or RAAF Aviation Storages are included in the sub-section according to the sub-section are in which they lie. In war,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is responsible for staffing and operating RAAF country reserve storage depots.</w:t>
      </w:r>
    </w:p>
    <w:p w14:paraId="0D41A3E5" w14:textId="03359186" w:rsidR="00F50824" w:rsidRDefault="00F50824" w:rsidP="00072488">
      <w:pPr>
        <w:pStyle w:val="BodyText"/>
      </w:pPr>
      <w:r>
        <w:lastRenderedPageBreak/>
        <w:t>The establishment of “A” Depot</w:t>
      </w:r>
      <w:r w:rsidR="00C533AB">
        <w:fldChar w:fldCharType="begin"/>
      </w:r>
      <w:r w:rsidR="00C533AB">
        <w:instrText xml:space="preserve"> XE "</w:instrText>
      </w:r>
      <w:r w:rsidR="00E41094">
        <w:instrText>A</w:instrText>
      </w:r>
      <w:r w:rsidR="00C533AB" w:rsidRPr="00B3547C">
        <w:instrText xml:space="preserve"> Depot</w:instrText>
      </w:r>
      <w:r w:rsidR="00C533AB">
        <w:instrText xml:space="preserve">" </w:instrText>
      </w:r>
      <w:r w:rsidR="00C533AB">
        <w:fldChar w:fldCharType="end"/>
      </w:r>
      <w:r>
        <w:t xml:space="preserve"> sub-sections is approximately equivalent in numbers, personnel and vehicles to the normal civilian establishment except that two drivers per vehicle are included. Any reinforcements required through special stress of work, drum filling, etc. will be provided by the </w:t>
      </w:r>
      <w:smartTag w:uri="urn:schemas-microsoft-com:office:smarttags" w:element="place">
        <w:r>
          <w:t>Mobile</w:t>
        </w:r>
      </w:smartTag>
      <w:r>
        <w:t xml:space="preserve"> sub-section attached to the Section Headquarters. The Power Kerosene</w:t>
      </w:r>
      <w:r w:rsidR="00C533AB">
        <w:fldChar w:fldCharType="begin"/>
      </w:r>
      <w:r w:rsidR="00C533AB">
        <w:instrText xml:space="preserve"> XE "</w:instrText>
      </w:r>
      <w:r w:rsidR="00C533AB" w:rsidRPr="00FB694B">
        <w:instrText>Power Kerosene</w:instrText>
      </w:r>
      <w:r w:rsidR="00C533AB">
        <w:instrText xml:space="preserve">" </w:instrText>
      </w:r>
      <w:r w:rsidR="00C533AB">
        <w:fldChar w:fldCharType="end"/>
      </w:r>
      <w:r>
        <w:t xml:space="preserve"> Depots left with the “Pool” are included, with their staff, in the establishment, but would only be mobilized if it became necessary to use Depots for petrol or aviation spirit.</w:t>
      </w:r>
    </w:p>
    <w:p w14:paraId="2A393FCA" w14:textId="135A161F" w:rsidR="00F50824" w:rsidRDefault="00F50824" w:rsidP="00072488">
      <w:pPr>
        <w:pStyle w:val="BodyText"/>
      </w:pPr>
      <w:r>
        <w:t>The “A” Depot</w:t>
      </w:r>
      <w:r w:rsidR="00C533AB">
        <w:fldChar w:fldCharType="begin"/>
      </w:r>
      <w:r w:rsidR="00C533AB">
        <w:instrText xml:space="preserve"> XE "</w:instrText>
      </w:r>
      <w:r w:rsidR="00E41094">
        <w:instrText>A</w:instrText>
      </w:r>
      <w:r w:rsidR="00C533AB" w:rsidRPr="00B3547C">
        <w:instrText xml:space="preserve"> Depot</w:instrText>
      </w:r>
      <w:r w:rsidR="00C533AB">
        <w:instrText xml:space="preserve">" </w:instrText>
      </w:r>
      <w:r w:rsidR="00C533AB">
        <w:fldChar w:fldCharType="end"/>
      </w:r>
      <w:r>
        <w:t xml:space="preserve"> section or sub-section areas will be the areas services by the depots in the section or sub-sections, and will wherever possible coincide with boundaries of Shires, Road Boards, or other Civil Authority.</w:t>
      </w:r>
    </w:p>
    <w:p w14:paraId="7150F9AD" w14:textId="77777777" w:rsidR="00F50824" w:rsidRDefault="00F50824" w:rsidP="00072488">
      <w:pPr>
        <w:pStyle w:val="BodyText"/>
      </w:pPr>
      <w:r w:rsidRPr="00BB6062">
        <w:rPr>
          <w:b/>
        </w:rPr>
        <w:t>Metropolitan Section</w:t>
      </w:r>
      <w:r w:rsidR="00C533AB">
        <w:rPr>
          <w:b/>
        </w:rPr>
        <w:fldChar w:fldCharType="begin"/>
      </w:r>
      <w:r w:rsidR="00C533AB">
        <w:instrText xml:space="preserve"> XE "</w:instrText>
      </w:r>
      <w:r w:rsidR="00C533AB" w:rsidRPr="009738AB">
        <w:rPr>
          <w:b/>
        </w:rPr>
        <w:instrText>Metropolitan Section</w:instrText>
      </w:r>
      <w:r w:rsidR="00C533AB">
        <w:instrText xml:space="preserve">" </w:instrText>
      </w:r>
      <w:r w:rsidR="00C533AB">
        <w:rPr>
          <w:b/>
        </w:rPr>
        <w:fldChar w:fldCharType="end"/>
      </w:r>
      <w:r>
        <w:t xml:space="preserve"> handles all Metropolitan deliveries of M.T. and aviation fuel and lubricating oils for the Services, and consists of enlisted Oil Company personnel and the necessary vehicles. The second driver on each vehicle is not enlisted from the Oil Companies.</w:t>
      </w:r>
    </w:p>
    <w:p w14:paraId="4A87651F" w14:textId="77777777" w:rsidR="00F50824" w:rsidRDefault="00F50824" w:rsidP="00072488">
      <w:pPr>
        <w:pStyle w:val="BodyText"/>
      </w:pPr>
      <w:r w:rsidRPr="00E84BCD">
        <w:rPr>
          <w:b/>
        </w:rPr>
        <w:t>Rail Section</w:t>
      </w:r>
      <w:r w:rsidR="00C533AB">
        <w:rPr>
          <w:b/>
        </w:rPr>
        <w:fldChar w:fldCharType="begin"/>
      </w:r>
      <w:r w:rsidR="00C533AB">
        <w:instrText xml:space="preserve"> XE "</w:instrText>
      </w:r>
      <w:r w:rsidR="00C533AB" w:rsidRPr="00C571E9">
        <w:rPr>
          <w:b/>
        </w:rPr>
        <w:instrText>Rail Section</w:instrText>
      </w:r>
      <w:r w:rsidR="00C533AB">
        <w:instrText xml:space="preserve">" </w:instrText>
      </w:r>
      <w:r w:rsidR="00C533AB">
        <w:rPr>
          <w:b/>
        </w:rPr>
        <w:fldChar w:fldCharType="end"/>
      </w:r>
      <w:r>
        <w:t>. In these Commands where it is necessary to transfer at break-of-gauge points other than those operated commercially, a Rail Section will be raised and for administrative purposes will be attached to the country operating section for the area in which the transfer point is situated, e.g., the Rail Section operating at Tocumwal</w:t>
      </w:r>
      <w:r w:rsidR="008062FC">
        <w:fldChar w:fldCharType="begin"/>
      </w:r>
      <w:r w:rsidR="008062FC">
        <w:instrText xml:space="preserve"> XE "</w:instrText>
      </w:r>
      <w:r w:rsidR="008062FC" w:rsidRPr="00672B69">
        <w:rPr>
          <w:sz w:val="18"/>
          <w:szCs w:val="18"/>
        </w:rPr>
        <w:instrText>Tocumwal</w:instrText>
      </w:r>
      <w:r w:rsidR="008062FC">
        <w:instrText xml:space="preserve">" </w:instrText>
      </w:r>
      <w:r w:rsidR="008062FC">
        <w:fldChar w:fldCharType="end"/>
      </w:r>
      <w:r>
        <w:t xml:space="preserve"> will be attached to the North-East operating section in 3 M.D.</w:t>
      </w:r>
    </w:p>
    <w:p w14:paraId="473F3918" w14:textId="77777777" w:rsidR="00F50824" w:rsidRDefault="00F50824" w:rsidP="00072488">
      <w:pPr>
        <w:pStyle w:val="BodyText"/>
      </w:pPr>
      <w:r w:rsidRPr="00E84BCD">
        <w:rPr>
          <w:b/>
        </w:rPr>
        <w:t>Aviation Supply Section</w:t>
      </w:r>
      <w:r w:rsidR="00C533AB">
        <w:rPr>
          <w:b/>
        </w:rPr>
        <w:fldChar w:fldCharType="begin"/>
      </w:r>
      <w:r w:rsidR="00C533AB">
        <w:instrText xml:space="preserve"> XE "</w:instrText>
      </w:r>
      <w:r w:rsidR="00C533AB" w:rsidRPr="00DD721A">
        <w:rPr>
          <w:b/>
        </w:rPr>
        <w:instrText>Aviation Supply Section</w:instrText>
      </w:r>
      <w:r w:rsidR="00C533AB">
        <w:instrText xml:space="preserve">" </w:instrText>
      </w:r>
      <w:r w:rsidR="00C533AB">
        <w:rPr>
          <w:b/>
        </w:rPr>
        <w:fldChar w:fldCharType="end"/>
      </w:r>
      <w:r>
        <w:t>. In certain Commands the establishment provides for this special section for supplying RAAF Advanced Operational Bases. In other Commands special vehicles and personnel are ear-marked in Country or Metropolitan operating sections for the same purpose.</w:t>
      </w:r>
    </w:p>
    <w:p w14:paraId="5F7E1799" w14:textId="77777777" w:rsidR="00F50824" w:rsidRDefault="00F50824" w:rsidP="00072488">
      <w:pPr>
        <w:pStyle w:val="BodyText"/>
      </w:pPr>
      <w:r>
        <w:t>Vehicles and personnel listed for Aviation Supply to AOBs must at all times be available at relatively short notice, as their services may be required prior to full mobilization.</w:t>
      </w:r>
    </w:p>
    <w:p w14:paraId="035C262C" w14:textId="77777777" w:rsidR="00F50824" w:rsidRDefault="00F50824" w:rsidP="00072488">
      <w:pPr>
        <w:pStyle w:val="BodyText"/>
      </w:pPr>
      <w:r w:rsidRPr="009B4215">
        <w:rPr>
          <w:b/>
        </w:rPr>
        <w:t>Workshop Section</w:t>
      </w:r>
      <w:r w:rsidR="00C533AB">
        <w:rPr>
          <w:b/>
        </w:rPr>
        <w:fldChar w:fldCharType="begin"/>
      </w:r>
      <w:r w:rsidR="00C533AB">
        <w:instrText xml:space="preserve"> XE "</w:instrText>
      </w:r>
      <w:r w:rsidR="00C533AB" w:rsidRPr="00FA0436">
        <w:rPr>
          <w:b/>
        </w:rPr>
        <w:instrText>Workshop Section</w:instrText>
      </w:r>
      <w:r w:rsidR="00C533AB">
        <w:instrText xml:space="preserve">" </w:instrText>
      </w:r>
      <w:r w:rsidR="00C533AB">
        <w:rPr>
          <w:b/>
        </w:rPr>
        <w:fldChar w:fldCharType="end"/>
      </w:r>
      <w:r>
        <w:t>.  This will consist largely of Oil Company fitters equipped with mobile fitters’ vans taken over from the Oil Companies. Certain workshop vehicles and personnel may be permanently attached to country operating sections. The Oil Companies’ Workshops in Capital Cities will be used as base workshops for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though remaining under civil control. All Metropolitan vehicles will be services in these Workshops.</w:t>
      </w:r>
    </w:p>
    <w:p w14:paraId="01311472" w14:textId="255955FA" w:rsidR="00F50824" w:rsidRDefault="00F50824" w:rsidP="00072488">
      <w:pPr>
        <w:pStyle w:val="BodyText"/>
      </w:pPr>
      <w:r w:rsidRPr="009B4215">
        <w:t>The “A” Depot</w:t>
      </w:r>
      <w:r w:rsidR="00C533AB">
        <w:fldChar w:fldCharType="begin"/>
      </w:r>
      <w:r w:rsidR="00C533AB">
        <w:instrText xml:space="preserve"> XE "</w:instrText>
      </w:r>
      <w:r w:rsidR="00E41094">
        <w:instrText>A</w:instrText>
      </w:r>
      <w:r w:rsidR="00C533AB" w:rsidRPr="00B3547C">
        <w:instrText xml:space="preserve"> Depot</w:instrText>
      </w:r>
      <w:r w:rsidR="00C533AB">
        <w:instrText xml:space="preserve">" </w:instrText>
      </w:r>
      <w:r w:rsidR="00C533AB">
        <w:fldChar w:fldCharType="end"/>
      </w:r>
      <w:r w:rsidRPr="009B4215">
        <w:t xml:space="preserve"> maintenance will be carrie</w:t>
      </w:r>
      <w:r w:rsidR="00A829D2">
        <w:t>d</w:t>
      </w:r>
      <w:r w:rsidRPr="009B4215">
        <w:t xml:space="preserve"> out by Oil Companies’ fitters who normally</w:t>
      </w:r>
      <w:r>
        <w:t xml:space="preserve"> care for the maintenance of “A” Depot tankage and plant and who are included in the Workshops Section establishment. An arrangement will be made by which major repairs to “A” Depots can be carried out by the Army to the approval of the Company owning the Depot.</w:t>
      </w:r>
    </w:p>
    <w:p w14:paraId="52E9FE34" w14:textId="3A889FAA" w:rsidR="00F50824" w:rsidRDefault="002A2884" w:rsidP="005C3DE1">
      <w:pPr>
        <w:pStyle w:val="Heading7"/>
        <w:framePr w:wrap="around"/>
      </w:pPr>
      <w:r>
        <w:t>General Points On “A” Depot Operation</w:t>
      </w:r>
    </w:p>
    <w:p w14:paraId="75C9F1D9" w14:textId="2CAEEA39" w:rsidR="005C3DE1" w:rsidRDefault="005C3DE1" w:rsidP="00072488">
      <w:pPr>
        <w:pStyle w:val="BodyText"/>
      </w:pPr>
      <w:r>
        <w:t>The following lists the general operation of an “A” Depot</w:t>
      </w:r>
      <w:r w:rsidR="00C533AB">
        <w:fldChar w:fldCharType="begin"/>
      </w:r>
      <w:r w:rsidR="00C533AB">
        <w:instrText xml:space="preserve"> XE "</w:instrText>
      </w:r>
      <w:r w:rsidR="00E41094">
        <w:instrText>A</w:instrText>
      </w:r>
      <w:r w:rsidR="00C533AB" w:rsidRPr="00B3547C">
        <w:instrText xml:space="preserve"> Depot</w:instrText>
      </w:r>
      <w:r w:rsidR="00C533AB">
        <w:instrText xml:space="preserve">" </w:instrText>
      </w:r>
      <w:r w:rsidR="00C533AB">
        <w:fldChar w:fldCharType="end"/>
      </w:r>
      <w:r>
        <w:t xml:space="preserve"> as cited in the operating instructions. It shows the relationship between the oil companies and “Pool Petroleum</w:t>
      </w:r>
      <w:r w:rsidR="00E95BF9">
        <w:fldChar w:fldCharType="begin"/>
      </w:r>
      <w:r w:rsidR="00E95BF9">
        <w:instrText xml:space="preserve"> XE "</w:instrText>
      </w:r>
      <w:r w:rsidR="00E95BF9" w:rsidRPr="00936D6A">
        <w:instrText>Pool Petroleum</w:instrText>
      </w:r>
      <w:r w:rsidR="00E95BF9">
        <w:instrText xml:space="preserve">" </w:instrText>
      </w:r>
      <w:r w:rsidR="00E95BF9">
        <w:fldChar w:fldCharType="end"/>
      </w:r>
      <w:r>
        <w:t>”.</w:t>
      </w:r>
    </w:p>
    <w:p w14:paraId="5F4FF8C8" w14:textId="6913E5DA" w:rsidR="00F50824" w:rsidRDefault="00F50824" w:rsidP="00072488">
      <w:pPr>
        <w:pStyle w:val="BodyText"/>
      </w:pPr>
      <w:r>
        <w:t>“A” Depots</w:t>
      </w:r>
      <w:r w:rsidR="00C533AB">
        <w:fldChar w:fldCharType="begin"/>
      </w:r>
      <w:r w:rsidR="00C533AB">
        <w:instrText xml:space="preserve"> XE "</w:instrText>
      </w:r>
      <w:r w:rsidR="00E41094">
        <w:instrText>A</w:instrText>
      </w:r>
      <w:r w:rsidR="00C533AB" w:rsidRPr="005F2904">
        <w:instrText xml:space="preserve"> Depot</w:instrText>
      </w:r>
      <w:r w:rsidR="00C533AB">
        <w:instrText xml:space="preserve">" </w:instrText>
      </w:r>
      <w:r w:rsidR="00C533AB">
        <w:fldChar w:fldCharType="end"/>
      </w:r>
      <w:r>
        <w:t xml:space="preserve"> complete with Movable Equipment, M.T. Vehicles etc., will be taken over from Oil Companies or Pool by the Army as required and operated under Sub-Sections of B</w:t>
      </w:r>
      <w:r w:rsidR="005C3DE1">
        <w:t>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Ocean Terminals and Refineries except in extreme circumstances will remain under Civilian Control.</w:t>
      </w:r>
    </w:p>
    <w:p w14:paraId="1A0800AD" w14:textId="4D9FA868" w:rsidR="00F50824" w:rsidRDefault="00F50824" w:rsidP="00072488">
      <w:pPr>
        <w:pStyle w:val="BodyText"/>
      </w:pPr>
      <w:r>
        <w:t>In Country Areas outside those which will come under the Control of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and which Areas may include an “A” Depot</w:t>
      </w:r>
      <w:r w:rsidR="00C533AB">
        <w:fldChar w:fldCharType="begin"/>
      </w:r>
      <w:r w:rsidR="00C533AB">
        <w:instrText xml:space="preserve"> XE "</w:instrText>
      </w:r>
      <w:r w:rsidR="00E41094">
        <w:instrText>A</w:instrText>
      </w:r>
      <w:r w:rsidR="00C533AB" w:rsidRPr="00B3547C">
        <w:instrText xml:space="preserve"> Depot</w:instrText>
      </w:r>
      <w:r w:rsidR="00C533AB">
        <w:instrText xml:space="preserve">" </w:instrText>
      </w:r>
      <w:r w:rsidR="00C533AB">
        <w:fldChar w:fldCharType="end"/>
      </w:r>
      <w:r>
        <w:t xml:space="preserve"> (e.g. Wiluna, W.A.) the Pool will continue to trade.</w:t>
      </w:r>
    </w:p>
    <w:p w14:paraId="400EB587" w14:textId="588C26F5" w:rsidR="00F50824" w:rsidRDefault="00F50824" w:rsidP="00072488">
      <w:pPr>
        <w:pStyle w:val="BodyText"/>
      </w:pPr>
      <w:r>
        <w:t>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does not operate its Country Sections</w:t>
      </w:r>
      <w:r w:rsidR="00C533AB">
        <w:fldChar w:fldCharType="begin"/>
      </w:r>
      <w:r w:rsidR="00C533AB">
        <w:instrText xml:space="preserve"> XE "</w:instrText>
      </w:r>
      <w:r w:rsidR="00C533AB" w:rsidRPr="00B05197">
        <w:instrText>Country Sections</w:instrText>
      </w:r>
      <w:r w:rsidR="00C533AB">
        <w:instrText xml:space="preserve">" </w:instrText>
      </w:r>
      <w:r w:rsidR="00C533AB">
        <w:fldChar w:fldCharType="end"/>
      </w:r>
      <w:r>
        <w:t xml:space="preserve"> until the Areas involved are proclaimed “Mobilized</w:t>
      </w:r>
      <w:r w:rsidR="00C533AB">
        <w:t xml:space="preserve">” </w:t>
      </w:r>
      <w:r>
        <w:t>Areas</w:t>
      </w:r>
      <w:r w:rsidR="00C533AB">
        <w:fldChar w:fldCharType="begin"/>
      </w:r>
      <w:r w:rsidR="00C533AB">
        <w:instrText xml:space="preserve"> XE "</w:instrText>
      </w:r>
      <w:r w:rsidR="00C533AB" w:rsidRPr="00EA54C6">
        <w:instrText>“Mobilized” Areas</w:instrText>
      </w:r>
      <w:r w:rsidR="00C533AB">
        <w:instrText xml:space="preserve">" </w:instrText>
      </w:r>
      <w:r w:rsidR="00C533AB">
        <w:fldChar w:fldCharType="end"/>
      </w:r>
      <w:r>
        <w:t>. Areas will normally be declared “Affected Areas</w:t>
      </w:r>
      <w:r w:rsidR="00C533AB">
        <w:fldChar w:fldCharType="begin"/>
      </w:r>
      <w:r w:rsidR="00C533AB">
        <w:instrText xml:space="preserve"> XE "</w:instrText>
      </w:r>
      <w:r w:rsidR="00C533AB" w:rsidRPr="00923ED7">
        <w:instrText>Affected Areas</w:instrText>
      </w:r>
      <w:r w:rsidR="00C533AB">
        <w:instrText xml:space="preserve">" </w:instrText>
      </w:r>
      <w:r w:rsidR="00C533AB">
        <w:fldChar w:fldCharType="end"/>
      </w:r>
      <w:r>
        <w:t>” before being declared “Mobilized”, but while “Affected”, Country Sections of BIPOD will not function in all respects within the Area. Rationing will be on a strict priority basis and “A” Depots</w:t>
      </w:r>
      <w:r w:rsidR="00C533AB">
        <w:fldChar w:fldCharType="begin"/>
      </w:r>
      <w:r w:rsidR="00C533AB">
        <w:instrText xml:space="preserve"> XE "</w:instrText>
      </w:r>
      <w:r w:rsidR="00E41094">
        <w:instrText>A</w:instrText>
      </w:r>
      <w:r w:rsidR="00C533AB" w:rsidRPr="005F2904">
        <w:instrText xml:space="preserve"> Depots</w:instrText>
      </w:r>
      <w:r w:rsidR="00C533AB">
        <w:instrText xml:space="preserve">" </w:instrText>
      </w:r>
      <w:r w:rsidR="00C533AB">
        <w:fldChar w:fldCharType="end"/>
      </w:r>
      <w:r>
        <w:t xml:space="preserve"> will be operated in the normal way by the Oil Companies or by the “Pool”.</w:t>
      </w:r>
    </w:p>
    <w:p w14:paraId="0F56DD3A" w14:textId="77777777" w:rsidR="00F50824" w:rsidRDefault="00F50824" w:rsidP="00072488">
      <w:pPr>
        <w:pStyle w:val="BodyText"/>
      </w:pPr>
      <w:r>
        <w:lastRenderedPageBreak/>
        <w:t xml:space="preserve">Metropolitan Areas will never be declared “Mobilized” under </w:t>
      </w:r>
      <w:r w:rsidRPr="005C3DE1">
        <w:t>the</w:t>
      </w:r>
      <w:r>
        <w:t xml:space="preserve"> scheme for Emergency Rationing of civilian petrol supplies.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establishments do not provide for taking over Metropolitan Areas.</w:t>
      </w:r>
    </w:p>
    <w:p w14:paraId="1271C41A" w14:textId="2EA68D1E" w:rsidR="00F50824" w:rsidRDefault="00F50824" w:rsidP="00072488">
      <w:pPr>
        <w:pStyle w:val="BodyText"/>
      </w:pPr>
      <w:r>
        <w:t>While arrangements are that one “A” Depot</w:t>
      </w:r>
      <w:r w:rsidR="00C533AB">
        <w:fldChar w:fldCharType="begin"/>
      </w:r>
      <w:r w:rsidR="00C533AB">
        <w:instrText xml:space="preserve"> XE "</w:instrText>
      </w:r>
      <w:r w:rsidR="00E41094">
        <w:instrText>A</w:instrText>
      </w:r>
      <w:r w:rsidR="00C533AB" w:rsidRPr="00B3547C">
        <w:instrText xml:space="preserve"> Depot</w:instrText>
      </w:r>
      <w:r w:rsidR="00C533AB">
        <w:instrText xml:space="preserve">" </w:instrText>
      </w:r>
      <w:r w:rsidR="00C533AB">
        <w:fldChar w:fldCharType="end"/>
      </w:r>
      <w:r>
        <w:t xml:space="preserve"> will be allocated for “Pool” Operations, (distribution of Power Kerosene</w:t>
      </w:r>
      <w:r w:rsidR="00C533AB">
        <w:fldChar w:fldCharType="begin"/>
      </w:r>
      <w:r w:rsidR="00C533AB">
        <w:instrText xml:space="preserve"> XE "</w:instrText>
      </w:r>
      <w:r w:rsidR="00C533AB" w:rsidRPr="00FB694B">
        <w:instrText>Power Kerosene</w:instrText>
      </w:r>
      <w:r w:rsidR="00C533AB">
        <w:instrText xml:space="preserve">" </w:instrText>
      </w:r>
      <w:r w:rsidR="00C533AB">
        <w:fldChar w:fldCharType="end"/>
      </w:r>
      <w:r>
        <w:t xml:space="preserve"> and sundry lubricants on behalf of the Pool), such is at the discretion of the Army. It may be necessary to mobilize an area fully by taking over Power Kerosene or “Pool” Depots for storage of Petrol or Aviation Fuel</w:t>
      </w:r>
      <w:r w:rsidR="00C533AB">
        <w:fldChar w:fldCharType="begin"/>
      </w:r>
      <w:r w:rsidR="00C533AB">
        <w:instrText xml:space="preserve"> XE "</w:instrText>
      </w:r>
      <w:r w:rsidR="00C533AB" w:rsidRPr="00195F01">
        <w:instrText>Aviation Fuel</w:instrText>
      </w:r>
      <w:r w:rsidR="00C533AB">
        <w:instrText xml:space="preserve">" </w:instrText>
      </w:r>
      <w:r w:rsidR="00C533AB">
        <w:fldChar w:fldCharType="end"/>
      </w:r>
      <w:r>
        <w:t>.</w:t>
      </w:r>
    </w:p>
    <w:p w14:paraId="317CDE9B" w14:textId="49983D0B" w:rsidR="00F50824" w:rsidRDefault="00F50824" w:rsidP="00072488">
      <w:pPr>
        <w:pStyle w:val="BodyText"/>
      </w:pPr>
      <w:r>
        <w:t>Within the limitations of available transport,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is responsible under instruction for evacuation of surplus stocks of petrol and lubricants from an Area where </w:t>
      </w:r>
      <w:r w:rsidR="00C27C9F">
        <w:t>they</w:t>
      </w:r>
      <w:r>
        <w:t xml:space="preserve"> may fall into enemy hands. To obviate this, whenever possible stocks in forward </w:t>
      </w:r>
      <w:r w:rsidR="00C533AB">
        <w:t>a</w:t>
      </w:r>
      <w:r>
        <w:t xml:space="preserve">reas in </w:t>
      </w:r>
      <w:r w:rsidR="00E901FA">
        <w:t>kerbside</w:t>
      </w:r>
      <w:r>
        <w:t xml:space="preserve"> pumps etc. will be filled into 4 gallon drums, 44 gallon drums, or other containers before drawing on stocks in “A” Depots</w:t>
      </w:r>
      <w:r w:rsidR="00C533AB">
        <w:fldChar w:fldCharType="begin"/>
      </w:r>
      <w:r w:rsidR="00C533AB">
        <w:instrText xml:space="preserve"> XE "</w:instrText>
      </w:r>
      <w:r w:rsidR="00E41094">
        <w:instrText>A</w:instrText>
      </w:r>
      <w:r w:rsidR="00C533AB" w:rsidRPr="005F2904">
        <w:instrText xml:space="preserve"> Depot</w:instrText>
      </w:r>
      <w:r w:rsidR="00C533AB">
        <w:instrText xml:space="preserve">" </w:instrText>
      </w:r>
      <w:r w:rsidR="00C533AB">
        <w:fldChar w:fldCharType="end"/>
      </w:r>
      <w:r>
        <w:t>.</w:t>
      </w:r>
    </w:p>
    <w:p w14:paraId="1E74ACE3" w14:textId="77777777" w:rsidR="00E13F50" w:rsidRDefault="00F50824" w:rsidP="00072488">
      <w:pPr>
        <w:pStyle w:val="BodyText"/>
      </w:pPr>
      <w:r>
        <w:t>In addition to manning and operating “A” Depots,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is responsible for the internal security of the </w:t>
      </w:r>
      <w:r w:rsidR="00E901FA">
        <w:t>Depot;</w:t>
      </w:r>
      <w:r>
        <w:t xml:space="preserve"> stocks etc. e.g. fire protection etc. External Security e.g. the provision of guards, etc. is a responsibility of the Command or District.</w:t>
      </w:r>
    </w:p>
    <w:p w14:paraId="7D194C5D" w14:textId="77777777" w:rsidR="00F50824" w:rsidRDefault="00F50824" w:rsidP="00567D86">
      <w:pPr>
        <w:pStyle w:val="Heading7"/>
        <w:framePr w:wrap="around"/>
      </w:pPr>
      <w:r>
        <w:br w:type="page"/>
      </w:r>
      <w:r w:rsidR="00567D86">
        <w:t>Notes on Petrol Distribution In War With Particular Reference To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rsidR="00567D86">
        <w:t xml:space="preserve"> </w:t>
      </w:r>
    </w:p>
    <w:p w14:paraId="4E938C10" w14:textId="77777777" w:rsidR="00567D86" w:rsidRPr="00265992" w:rsidRDefault="00F50824" w:rsidP="00DE37A2">
      <w:pPr>
        <w:pStyle w:val="Heading3"/>
      </w:pPr>
      <w:r w:rsidRPr="00265992">
        <w:t>DRUM DUMPS</w:t>
      </w:r>
      <w:r w:rsidR="001E6D01">
        <w:fldChar w:fldCharType="begin"/>
      </w:r>
      <w:r w:rsidR="001E6D01">
        <w:instrText xml:space="preserve"> XE "</w:instrText>
      </w:r>
      <w:r w:rsidR="001E6D01" w:rsidRPr="00CF31D2">
        <w:instrText>DRUM DUMPS</w:instrText>
      </w:r>
      <w:r w:rsidR="001E6D01">
        <w:instrText xml:space="preserve">" </w:instrText>
      </w:r>
      <w:r w:rsidR="001E6D01">
        <w:fldChar w:fldCharType="end"/>
      </w:r>
      <w:r w:rsidR="00567D86" w:rsidRPr="00265992">
        <w:t xml:space="preserve"> </w:t>
      </w:r>
    </w:p>
    <w:p w14:paraId="0D711A75" w14:textId="77777777" w:rsidR="00F50824" w:rsidRDefault="00F50824" w:rsidP="00072488">
      <w:pPr>
        <w:pStyle w:val="BodyText"/>
      </w:pPr>
      <w:r>
        <w:t>Petrol reserves in drums at “A” Depots are to be dispersed in concealed drum dumps, when the tactical situation warrants. Not more than 400 x 44 gallon drums are to be stored in any one bund or Compound, but a dump may have a number of such compounds.</w:t>
      </w:r>
    </w:p>
    <w:p w14:paraId="4710A969" w14:textId="77777777" w:rsidR="00567D86" w:rsidRPr="00265992" w:rsidRDefault="00F50824" w:rsidP="00DE37A2">
      <w:pPr>
        <w:pStyle w:val="Heading3"/>
      </w:pPr>
      <w:r w:rsidRPr="00265992">
        <w:t>RAAF SUPPLIES</w:t>
      </w:r>
    </w:p>
    <w:p w14:paraId="653FEFBE" w14:textId="77777777" w:rsidR="00F50824" w:rsidRDefault="00F50824" w:rsidP="00072488">
      <w:pPr>
        <w:pStyle w:val="BodyText"/>
      </w:pPr>
      <w:r>
        <w:t>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is responsible for transportation of aviation fuels and lubricants from Ocean Terminals to RAAF aerodromes and AOB</w:t>
      </w:r>
      <w:r w:rsidR="001E6D01">
        <w:fldChar w:fldCharType="begin"/>
      </w:r>
      <w:r w:rsidR="001E6D01">
        <w:instrText xml:space="preserve"> XE "</w:instrText>
      </w:r>
      <w:r w:rsidR="001E6D01" w:rsidRPr="00FE6CB4">
        <w:instrText>AOB</w:instrText>
      </w:r>
      <w:r w:rsidR="001E6D01">
        <w:instrText xml:space="preserve">" </w:instrText>
      </w:r>
      <w:r w:rsidR="001E6D01">
        <w:fldChar w:fldCharType="end"/>
      </w:r>
      <w:r>
        <w:t xml:space="preserve">s. Certain AOBs inaccessible to road and rail transport are excepted. Instructions as to the storage from which supplies are to be drawn, and technical instructions as to blending, etc. will be given by RAAF liaison staff attached to each BIPOD headquarters. Replenishment instructions for RAAF Country Reserve Storage will be received through </w:t>
      </w:r>
      <w:r w:rsidRPr="00567D86">
        <w:t>the</w:t>
      </w:r>
      <w:r>
        <w:t xml:space="preserve"> RAAF liaison officer.</w:t>
      </w:r>
    </w:p>
    <w:p w14:paraId="60DD3A9E" w14:textId="77777777" w:rsidR="00F50824" w:rsidRDefault="00F50824" w:rsidP="00072488">
      <w:pPr>
        <w:pStyle w:val="BodyText"/>
      </w:pPr>
      <w:r>
        <w:t>Delivery to RAAF Stations and bases will normally be by bulk tank wagon. Alternatively, 44-gallon heavy galvanized drums may be used in an emergency. 44-gallon heavy drums will be the normal method of delivery to AOB</w:t>
      </w:r>
      <w:r w:rsidR="001E6D01">
        <w:fldChar w:fldCharType="begin"/>
      </w:r>
      <w:r w:rsidR="001E6D01">
        <w:instrText xml:space="preserve"> XE "</w:instrText>
      </w:r>
      <w:r w:rsidR="001E6D01" w:rsidRPr="00A35129">
        <w:instrText>AOB</w:instrText>
      </w:r>
      <w:r w:rsidR="001E6D01">
        <w:instrText xml:space="preserve">" </w:instrText>
      </w:r>
      <w:r w:rsidR="001E6D01">
        <w:fldChar w:fldCharType="end"/>
      </w:r>
      <w:r>
        <w:t>s unless underground tankage has been installed. Aviation lubricating oils will be handles only in 44-gallon light drums.</w:t>
      </w:r>
    </w:p>
    <w:p w14:paraId="221E9D23" w14:textId="4890D7C2" w:rsidR="00F50824" w:rsidRDefault="00F50824" w:rsidP="00072488">
      <w:pPr>
        <w:pStyle w:val="BodyText"/>
      </w:pPr>
      <w:r>
        <w:t>While Aviation POL will be delivered by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to RAAF Stations and AOBs (with exception of those inaccessible by Road or Rail), M.T. petrol, Oil and Grease</w:t>
      </w:r>
      <w:r w:rsidR="001E6D01">
        <w:fldChar w:fldCharType="begin"/>
      </w:r>
      <w:r w:rsidR="001E6D01">
        <w:instrText xml:space="preserve"> XE "</w:instrText>
      </w:r>
      <w:r w:rsidR="001E6D01" w:rsidRPr="000D10C5">
        <w:instrText>Grease</w:instrText>
      </w:r>
      <w:r w:rsidR="001E6D01">
        <w:instrText xml:space="preserve">" </w:instrText>
      </w:r>
      <w:r w:rsidR="001E6D01">
        <w:fldChar w:fldCharType="end"/>
      </w:r>
      <w:r>
        <w:t xml:space="preserve"> for RAAF will normally be picked up at “A” Depots</w:t>
      </w:r>
      <w:r w:rsidR="00C533AB">
        <w:fldChar w:fldCharType="begin"/>
      </w:r>
      <w:r w:rsidR="00C533AB">
        <w:instrText xml:space="preserve"> XE "</w:instrText>
      </w:r>
      <w:r w:rsidR="00E41094">
        <w:instrText>A</w:instrText>
      </w:r>
      <w:r w:rsidR="00C533AB" w:rsidRPr="005F2904">
        <w:instrText xml:space="preserve"> Depots</w:instrText>
      </w:r>
      <w:r w:rsidR="00C533AB">
        <w:instrText xml:space="preserve">" </w:instrText>
      </w:r>
      <w:r w:rsidR="00C533AB">
        <w:fldChar w:fldCharType="end"/>
      </w:r>
      <w:r>
        <w:t xml:space="preserve"> by RAAF vehicles. MT Petrol so supplied will be in 4 gallon drums.</w:t>
      </w:r>
    </w:p>
    <w:p w14:paraId="0B7F041C" w14:textId="77777777" w:rsidR="00567D86" w:rsidRPr="00265992" w:rsidRDefault="00F50824" w:rsidP="00DE37A2">
      <w:pPr>
        <w:pStyle w:val="Heading3"/>
      </w:pPr>
      <w:r w:rsidRPr="00265992">
        <w:t>MT LUBRICATING OILS AND GREASES</w:t>
      </w:r>
    </w:p>
    <w:p w14:paraId="22CD6916" w14:textId="77777777" w:rsidR="00F50824" w:rsidRDefault="00F50824" w:rsidP="00072488">
      <w:pPr>
        <w:pStyle w:val="BodyText"/>
      </w:pPr>
      <w:r>
        <w:t>MT Lubricating Oil</w:t>
      </w:r>
      <w:r w:rsidR="001E6D01">
        <w:fldChar w:fldCharType="begin"/>
      </w:r>
      <w:r w:rsidR="001E6D01">
        <w:instrText xml:space="preserve"> XE "</w:instrText>
      </w:r>
      <w:r w:rsidR="001E6D01" w:rsidRPr="003B47F7">
        <w:instrText>MT Lubricating Oil</w:instrText>
      </w:r>
      <w:r w:rsidR="001E6D01">
        <w:instrText xml:space="preserve">" </w:instrText>
      </w:r>
      <w:r w:rsidR="001E6D01">
        <w:fldChar w:fldCharType="end"/>
      </w:r>
      <w:r>
        <w:t xml:space="preserve"> will be delivered normally in 4</w:t>
      </w:r>
      <w:r w:rsidR="00DE37A2">
        <w:t>-</w:t>
      </w:r>
      <w:r>
        <w:t>gallon drums and 44-gallon drums; Grease</w:t>
      </w:r>
      <w:r w:rsidR="001E6D01">
        <w:fldChar w:fldCharType="begin"/>
      </w:r>
      <w:r w:rsidR="001E6D01">
        <w:instrText xml:space="preserve"> XE "</w:instrText>
      </w:r>
      <w:r w:rsidR="001E6D01" w:rsidRPr="000D10C5">
        <w:instrText>Grease</w:instrText>
      </w:r>
      <w:r w:rsidR="001E6D01">
        <w:instrText xml:space="preserve">" </w:instrText>
      </w:r>
      <w:r w:rsidR="001E6D01">
        <w:fldChar w:fldCharType="end"/>
      </w:r>
      <w:r>
        <w:t xml:space="preserve"> in 36-lb. tins and 5-lb. tins.</w:t>
      </w:r>
      <w:r w:rsidR="00A10A31">
        <w:t xml:space="preserve"> </w:t>
      </w:r>
      <w:r>
        <w:t>No reserve of lubricating oils and greases will normally be carried with resellers.</w:t>
      </w:r>
      <w:r w:rsidR="00A10A31">
        <w:t xml:space="preserve"> </w:t>
      </w:r>
      <w:r>
        <w:t>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is responsible for packaging from large drums to 4 gallon drums for lubricating oil and from 400-lb drums of Grease to 36-lb. tins and 5-lb. tins.</w:t>
      </w:r>
    </w:p>
    <w:p w14:paraId="3D452C56" w14:textId="77777777" w:rsidR="00F50824" w:rsidRDefault="00F50824" w:rsidP="00E13F50">
      <w:pPr>
        <w:pStyle w:val="Heading7"/>
        <w:framePr w:wrap="around"/>
      </w:pPr>
      <w:r>
        <w:t>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Accounting</w:t>
      </w:r>
    </w:p>
    <w:p w14:paraId="21C2B3B0" w14:textId="77777777" w:rsidR="00F50824" w:rsidRDefault="00E13F50" w:rsidP="00072488">
      <w:pPr>
        <w:pStyle w:val="BodyText"/>
      </w:pPr>
      <w:r>
        <w:t>The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accounting like all accounting systems of the time relied on the completion of the necessary documentation and forms.  For the requisitioning of petrol and lubricants by the various services required “Form </w:t>
      </w:r>
      <w:r w:rsidR="00F50824">
        <w:t>A.A.B. 55(a) Indent for Petrol and Lubricants</w:t>
      </w:r>
      <w:r>
        <w:t>”. The procedure was as follows:</w:t>
      </w:r>
    </w:p>
    <w:p w14:paraId="4574359D" w14:textId="77777777" w:rsidR="00F50824" w:rsidRDefault="00F50824" w:rsidP="00072488">
      <w:pPr>
        <w:pStyle w:val="BodyText"/>
      </w:pPr>
      <w:r>
        <w:t xml:space="preserve">1. Petrol and lubricants may be delivered to any Army unit on demand; this is normally made on Form </w:t>
      </w:r>
      <w:r w:rsidR="00E901FA">
        <w:t>AAB</w:t>
      </w:r>
      <w:r w:rsidR="001E6D01">
        <w:t xml:space="preserve"> </w:t>
      </w:r>
      <w:r w:rsidR="00E901FA">
        <w:t>55 (</w:t>
      </w:r>
      <w:r>
        <w:t>a), which is prepared in triplicate, two copies being presented by “demanding” unit, third copy remaining in book.</w:t>
      </w:r>
    </w:p>
    <w:p w14:paraId="1639973D" w14:textId="77777777" w:rsidR="00F50824" w:rsidRDefault="00F50824" w:rsidP="00072488">
      <w:pPr>
        <w:pStyle w:val="BodyText"/>
      </w:pPr>
      <w:r>
        <w:lastRenderedPageBreak/>
        <w:t>2.  Issues on AAB 55(a)</w:t>
      </w:r>
      <w:r w:rsidR="001E6D01">
        <w:fldChar w:fldCharType="begin"/>
      </w:r>
      <w:r w:rsidR="001E6D01">
        <w:instrText xml:space="preserve"> XE "</w:instrText>
      </w:r>
      <w:r w:rsidR="001E6D01" w:rsidRPr="006B02B7">
        <w:instrText>AAB 55(a)</w:instrText>
      </w:r>
      <w:r w:rsidR="001E6D01">
        <w:instrText xml:space="preserve">" </w:instrText>
      </w:r>
      <w:r w:rsidR="001E6D01">
        <w:fldChar w:fldCharType="end"/>
      </w:r>
      <w:r>
        <w:t xml:space="preserve"> will show name of Unit to which issue is made and details of commodity issued, e.g</w:t>
      </w:r>
      <w:r w:rsidR="00E901FA">
        <w:t>.</w:t>
      </w:r>
    </w:p>
    <w:p w14:paraId="3A6BB269" w14:textId="77777777" w:rsidR="00F50824" w:rsidRDefault="00F50824" w:rsidP="00E13F50">
      <w:pPr>
        <w:pStyle w:val="BodyText2"/>
        <w:tabs>
          <w:tab w:val="left" w:pos="2268"/>
          <w:tab w:val="left" w:pos="5103"/>
        </w:tabs>
        <w:spacing w:before="60" w:after="60"/>
      </w:pPr>
      <w:r>
        <w:t>Commodity</w:t>
      </w:r>
      <w:r>
        <w:tab/>
        <w:t>Quantity Demanded</w:t>
      </w:r>
      <w:r>
        <w:tab/>
        <w:t>Quantity Issued</w:t>
      </w:r>
    </w:p>
    <w:p w14:paraId="50A84946" w14:textId="77777777" w:rsidR="00F50824" w:rsidRDefault="00F50824" w:rsidP="00E13F50">
      <w:pPr>
        <w:pStyle w:val="BodyText2"/>
        <w:tabs>
          <w:tab w:val="left" w:pos="2268"/>
          <w:tab w:val="left" w:pos="5103"/>
        </w:tabs>
        <w:spacing w:before="60" w:after="60"/>
      </w:pPr>
      <w:r>
        <w:t>Petrol</w:t>
      </w:r>
      <w:r>
        <w:tab/>
        <w:t>44 galls.</w:t>
      </w:r>
      <w:r>
        <w:tab/>
        <w:t>44 galls.</w:t>
      </w:r>
    </w:p>
    <w:p w14:paraId="630FE82E" w14:textId="77777777" w:rsidR="00F50824" w:rsidRDefault="00E901FA" w:rsidP="00E13F50">
      <w:pPr>
        <w:pStyle w:val="BodyText2"/>
        <w:tabs>
          <w:tab w:val="left" w:pos="2268"/>
          <w:tab w:val="left" w:pos="5103"/>
        </w:tabs>
        <w:spacing w:before="60" w:after="60"/>
      </w:pPr>
      <w:r>
        <w:t>Eng. Oil</w:t>
      </w:r>
      <w:r w:rsidR="00F50824">
        <w:t xml:space="preserve"> 30</w:t>
      </w:r>
      <w:r w:rsidR="001E6D01">
        <w:fldChar w:fldCharType="begin"/>
      </w:r>
      <w:r w:rsidR="001E6D01">
        <w:instrText xml:space="preserve"> XE "</w:instrText>
      </w:r>
      <w:r w:rsidR="001E6D01" w:rsidRPr="00F1719E">
        <w:instrText>Eng. Oil 30</w:instrText>
      </w:r>
      <w:r w:rsidR="001E6D01">
        <w:instrText xml:space="preserve">" </w:instrText>
      </w:r>
      <w:r w:rsidR="001E6D01">
        <w:fldChar w:fldCharType="end"/>
      </w:r>
      <w:r w:rsidR="00F50824">
        <w:tab/>
        <w:t>4 galls.</w:t>
      </w:r>
      <w:r w:rsidR="00F50824">
        <w:tab/>
        <w:t>4 galls,</w:t>
      </w:r>
    </w:p>
    <w:p w14:paraId="744B202C" w14:textId="77777777" w:rsidR="00F50824" w:rsidRDefault="00F50824" w:rsidP="00E13F50">
      <w:pPr>
        <w:pStyle w:val="BodyText2"/>
        <w:tabs>
          <w:tab w:val="left" w:pos="2268"/>
          <w:tab w:val="left" w:pos="5103"/>
        </w:tabs>
        <w:spacing w:before="60" w:after="60"/>
      </w:pPr>
      <w:r>
        <w:t>Chassis Grease</w:t>
      </w:r>
      <w:r w:rsidR="001E6D01">
        <w:fldChar w:fldCharType="begin"/>
      </w:r>
      <w:r w:rsidR="001E6D01">
        <w:instrText xml:space="preserve"> XE "</w:instrText>
      </w:r>
      <w:r w:rsidR="001E6D01" w:rsidRPr="000D10C5">
        <w:instrText>Grease</w:instrText>
      </w:r>
      <w:r w:rsidR="001E6D01">
        <w:instrText xml:space="preserve">" </w:instrText>
      </w:r>
      <w:r w:rsidR="001E6D01">
        <w:fldChar w:fldCharType="end"/>
      </w:r>
      <w:r>
        <w:tab/>
        <w:t>5 lbs.</w:t>
      </w:r>
      <w:r>
        <w:tab/>
        <w:t>5 lbs.</w:t>
      </w:r>
    </w:p>
    <w:p w14:paraId="011E34AB" w14:textId="77777777" w:rsidR="00F50824" w:rsidRDefault="00F50824" w:rsidP="00F864F2">
      <w:pPr>
        <w:pStyle w:val="BodyText2"/>
        <w:spacing w:before="60" w:after="60"/>
      </w:pPr>
      <w:r>
        <w:t>Original copy of AAB 55(a)</w:t>
      </w:r>
      <w:r w:rsidR="001E6D01">
        <w:fldChar w:fldCharType="begin"/>
      </w:r>
      <w:r w:rsidR="001E6D01">
        <w:instrText xml:space="preserve"> XE "</w:instrText>
      </w:r>
      <w:r w:rsidR="001E6D01" w:rsidRPr="006B02B7">
        <w:instrText>AAB 55(a)</w:instrText>
      </w:r>
      <w:r w:rsidR="001E6D01">
        <w:instrText xml:space="preserve">" </w:instrText>
      </w:r>
      <w:r w:rsidR="001E6D01">
        <w:fldChar w:fldCharType="end"/>
      </w:r>
      <w:r>
        <w:t xml:space="preserve"> after being receipted by the Acceptor of the “demanding’ unit will be entered on “Daily Summary of Petrol Lubricants etc.” and retained at Depot to support entry in the Provision Supply A/C and /or AAF F 119.</w:t>
      </w:r>
    </w:p>
    <w:p w14:paraId="7ED7412F" w14:textId="77777777" w:rsidR="00F50824" w:rsidRDefault="00F50824" w:rsidP="00F864F2">
      <w:pPr>
        <w:pStyle w:val="BodyText2"/>
        <w:spacing w:before="60" w:after="60"/>
      </w:pPr>
      <w:r>
        <w:t>Duplicate copy should be handed to driver taking delivery after being signed as having “issued”.</w:t>
      </w:r>
    </w:p>
    <w:p w14:paraId="22ECA9B4" w14:textId="01DB569B" w:rsidR="00F50824" w:rsidRDefault="00F50824" w:rsidP="00072488">
      <w:pPr>
        <w:pStyle w:val="BodyText"/>
      </w:pPr>
      <w:r>
        <w:t>When presented to “A” Depot</w:t>
      </w:r>
      <w:r w:rsidR="00C533AB">
        <w:fldChar w:fldCharType="begin"/>
      </w:r>
      <w:r w:rsidR="00C533AB">
        <w:instrText xml:space="preserve"> XE "</w:instrText>
      </w:r>
      <w:r w:rsidR="00E41094">
        <w:instrText>A</w:instrText>
      </w:r>
      <w:r w:rsidR="00C533AB" w:rsidRPr="00B3547C">
        <w:instrText xml:space="preserve"> Depot</w:instrText>
      </w:r>
      <w:r w:rsidR="00C533AB">
        <w:instrText xml:space="preserve">" </w:instrText>
      </w:r>
      <w:r w:rsidR="00C533AB">
        <w:fldChar w:fldCharType="end"/>
      </w:r>
      <w:r>
        <w:t>, name of Depot town and “Key” letter should be entered on all copies of AAB 55(a)</w:t>
      </w:r>
      <w:r w:rsidR="001E6D01">
        <w:fldChar w:fldCharType="begin"/>
      </w:r>
      <w:r w:rsidR="001E6D01">
        <w:instrText xml:space="preserve"> XE "</w:instrText>
      </w:r>
      <w:r w:rsidR="001E6D01" w:rsidRPr="006B02B7">
        <w:instrText>AAB 55(a)</w:instrText>
      </w:r>
      <w:r w:rsidR="001E6D01">
        <w:instrText xml:space="preserve">" </w:instrText>
      </w:r>
      <w:r w:rsidR="001E6D01">
        <w:fldChar w:fldCharType="end"/>
      </w:r>
      <w:r>
        <w:t>.</w:t>
      </w:r>
    </w:p>
    <w:p w14:paraId="6C37268B" w14:textId="77777777" w:rsidR="00F50824" w:rsidRDefault="00F50824" w:rsidP="00F864F2">
      <w:pPr>
        <w:pStyle w:val="BodyText2"/>
        <w:spacing w:before="60" w:after="60"/>
      </w:pPr>
      <w:r>
        <w:t xml:space="preserve">Key Reference to Oil Company Depots: </w:t>
      </w:r>
    </w:p>
    <w:p w14:paraId="1ACE9FA1" w14:textId="77777777" w:rsidR="00F50824" w:rsidRPr="00C27ABC" w:rsidRDefault="00F50824" w:rsidP="00072488">
      <w:pPr>
        <w:pStyle w:val="BodyText10pt"/>
      </w:pPr>
      <w:r w:rsidRPr="00C27ABC">
        <w:t>A – A.M.P. (</w:t>
      </w:r>
      <w:r w:rsidR="00F864F2" w:rsidRPr="00C27ABC">
        <w:t>this was presumably</w:t>
      </w:r>
      <w:r w:rsidRPr="00C27ABC">
        <w:t xml:space="preserve"> AMPOL</w:t>
      </w:r>
      <w:r w:rsidR="001E6D01" w:rsidRPr="00C27ABC">
        <w:fldChar w:fldCharType="begin"/>
      </w:r>
      <w:r w:rsidR="001E6D01" w:rsidRPr="00C27ABC">
        <w:instrText xml:space="preserve"> XE "AMPOL" </w:instrText>
      </w:r>
      <w:r w:rsidR="001E6D01" w:rsidRPr="00C27ABC">
        <w:fldChar w:fldCharType="end"/>
      </w:r>
      <w:r w:rsidRPr="00C27ABC">
        <w:t>)</w:t>
      </w:r>
    </w:p>
    <w:p w14:paraId="03CEA428" w14:textId="77777777" w:rsidR="00F50824" w:rsidRPr="00C27ABC" w:rsidRDefault="00F50824" w:rsidP="00072488">
      <w:pPr>
        <w:pStyle w:val="BodyText10pt"/>
      </w:pPr>
      <w:r w:rsidRPr="00C27ABC">
        <w:t xml:space="preserve">AU – </w:t>
      </w:r>
      <w:smartTag w:uri="urn:schemas-microsoft-com:office:smarttags" w:element="place">
        <w:r w:rsidRPr="00C27ABC">
          <w:t>Atlantic</w:t>
        </w:r>
      </w:smartTag>
      <w:r w:rsidR="00E95BF9" w:rsidRPr="00C27ABC">
        <w:fldChar w:fldCharType="begin"/>
      </w:r>
      <w:r w:rsidR="00E95BF9" w:rsidRPr="00C27ABC">
        <w:instrText xml:space="preserve"> XE "Atlantic" </w:instrText>
      </w:r>
      <w:r w:rsidR="00E95BF9" w:rsidRPr="00C27ABC">
        <w:fldChar w:fldCharType="end"/>
      </w:r>
      <w:r w:rsidRPr="00C27ABC">
        <w:t xml:space="preserve"> (</w:t>
      </w:r>
      <w:r w:rsidR="00F864F2" w:rsidRPr="00C27ABC">
        <w:t>t</w:t>
      </w:r>
      <w:r w:rsidRPr="00C27ABC">
        <w:t xml:space="preserve">his </w:t>
      </w:r>
      <w:r w:rsidR="00F864F2" w:rsidRPr="00C27ABC">
        <w:t>was</w:t>
      </w:r>
      <w:r w:rsidRPr="00C27ABC">
        <w:t xml:space="preserve"> Atlantic Union</w:t>
      </w:r>
      <w:r w:rsidR="008B6D13" w:rsidRPr="00C27ABC">
        <w:fldChar w:fldCharType="begin"/>
      </w:r>
      <w:r w:rsidR="008B6D13" w:rsidRPr="00C27ABC">
        <w:instrText xml:space="preserve"> XE "</w:instrText>
      </w:r>
      <w:r w:rsidR="008B6D13" w:rsidRPr="00C27ABC">
        <w:rPr>
          <w:i/>
          <w:sz w:val="22"/>
        </w:rPr>
        <w:instrText>Union</w:instrText>
      </w:r>
      <w:r w:rsidR="008B6D13" w:rsidRPr="00C27ABC">
        <w:instrText xml:space="preserve">" </w:instrText>
      </w:r>
      <w:r w:rsidR="008B6D13" w:rsidRPr="00C27ABC">
        <w:fldChar w:fldCharType="end"/>
      </w:r>
      <w:r w:rsidR="00F864F2" w:rsidRPr="00C27ABC">
        <w:t xml:space="preserve"> Oil Co.</w:t>
      </w:r>
      <w:r w:rsidRPr="00C27ABC">
        <w:t>)</w:t>
      </w:r>
    </w:p>
    <w:p w14:paraId="297C3CA5" w14:textId="77777777" w:rsidR="00F50824" w:rsidRPr="00C27ABC" w:rsidRDefault="00F50824" w:rsidP="00072488">
      <w:pPr>
        <w:pStyle w:val="BodyText10pt"/>
      </w:pPr>
      <w:r w:rsidRPr="00C27ABC">
        <w:t>C – C.O.R.</w:t>
      </w:r>
      <w:r w:rsidR="00382F46" w:rsidRPr="00C27ABC">
        <w:fldChar w:fldCharType="begin"/>
      </w:r>
      <w:r w:rsidR="00382F46" w:rsidRPr="00C27ABC">
        <w:instrText xml:space="preserve"> XE "C.O.R." </w:instrText>
      </w:r>
      <w:r w:rsidR="00382F46" w:rsidRPr="00C27ABC">
        <w:fldChar w:fldCharType="end"/>
      </w:r>
      <w:r w:rsidRPr="00C27ABC">
        <w:t xml:space="preserve"> (</w:t>
      </w:r>
      <w:r w:rsidR="00F864F2" w:rsidRPr="00C27ABC">
        <w:t>t</w:t>
      </w:r>
      <w:r w:rsidRPr="00C27ABC">
        <w:t xml:space="preserve">his </w:t>
      </w:r>
      <w:r w:rsidR="00F864F2" w:rsidRPr="00C27ABC">
        <w:t>was</w:t>
      </w:r>
      <w:r w:rsidRPr="00C27ABC">
        <w:t xml:space="preserve"> Commonwealth Oil Refineries)</w:t>
      </w:r>
    </w:p>
    <w:p w14:paraId="1E2F3C91" w14:textId="77777777" w:rsidR="00F50824" w:rsidRPr="00C27ABC" w:rsidRDefault="00F50824" w:rsidP="00072488">
      <w:pPr>
        <w:pStyle w:val="BodyText10pt"/>
      </w:pPr>
      <w:r w:rsidRPr="00C27ABC">
        <w:t>CX – Caltex</w:t>
      </w:r>
      <w:r w:rsidR="001E6D01" w:rsidRPr="00C27ABC">
        <w:fldChar w:fldCharType="begin"/>
      </w:r>
      <w:r w:rsidR="001E6D01" w:rsidRPr="00C27ABC">
        <w:instrText xml:space="preserve"> XE "Caltex" </w:instrText>
      </w:r>
      <w:r w:rsidR="001E6D01" w:rsidRPr="00C27ABC">
        <w:fldChar w:fldCharType="end"/>
      </w:r>
    </w:p>
    <w:p w14:paraId="15334A1D" w14:textId="77777777" w:rsidR="00F50824" w:rsidRPr="00C27ABC" w:rsidRDefault="00F50824" w:rsidP="00072488">
      <w:pPr>
        <w:pStyle w:val="BodyText10pt"/>
      </w:pPr>
      <w:r w:rsidRPr="00C27ABC">
        <w:t>IN – Ind. Oil Industries (</w:t>
      </w:r>
      <w:r w:rsidR="00F864F2" w:rsidRPr="00C27ABC">
        <w:t xml:space="preserve">This was presumably </w:t>
      </w:r>
      <w:r w:rsidRPr="00C27ABC">
        <w:t>an independent oil company)</w:t>
      </w:r>
    </w:p>
    <w:p w14:paraId="6BAF004B" w14:textId="77777777" w:rsidR="00F50824" w:rsidRPr="00C27ABC" w:rsidRDefault="00F50824" w:rsidP="00072488">
      <w:pPr>
        <w:pStyle w:val="BodyText10pt"/>
      </w:pPr>
      <w:r w:rsidRPr="00C27ABC">
        <w:t>N- Neptune</w:t>
      </w:r>
      <w:r w:rsidR="00E95BF9" w:rsidRPr="00C27ABC">
        <w:fldChar w:fldCharType="begin"/>
      </w:r>
      <w:r w:rsidR="00E95BF9" w:rsidRPr="00C27ABC">
        <w:instrText xml:space="preserve"> XE "Neptune" </w:instrText>
      </w:r>
      <w:r w:rsidR="00E95BF9" w:rsidRPr="00C27ABC">
        <w:fldChar w:fldCharType="end"/>
      </w:r>
      <w:r w:rsidRPr="00C27ABC">
        <w:t xml:space="preserve"> (This was a Shell</w:t>
      </w:r>
      <w:r w:rsidR="00382F46" w:rsidRPr="00C27ABC">
        <w:fldChar w:fldCharType="begin"/>
      </w:r>
      <w:r w:rsidR="00382F46" w:rsidRPr="00C27ABC">
        <w:instrText xml:space="preserve"> XE "Shell" </w:instrText>
      </w:r>
      <w:r w:rsidR="00382F46" w:rsidRPr="00C27ABC">
        <w:fldChar w:fldCharType="end"/>
      </w:r>
      <w:r w:rsidRPr="00C27ABC">
        <w:t xml:space="preserve"> </w:t>
      </w:r>
      <w:r w:rsidR="00F864F2" w:rsidRPr="00C27ABC">
        <w:t xml:space="preserve">Company </w:t>
      </w:r>
      <w:r w:rsidRPr="00C27ABC">
        <w:t xml:space="preserve">subsidiary) </w:t>
      </w:r>
    </w:p>
    <w:p w14:paraId="33AB1B35" w14:textId="77777777" w:rsidR="00F50824" w:rsidRPr="00C27ABC" w:rsidRDefault="00F50824" w:rsidP="00072488">
      <w:pPr>
        <w:pStyle w:val="BodyText10pt"/>
      </w:pPr>
      <w:r w:rsidRPr="00C27ABC">
        <w:t>PA – Phbn/Alb. (th</w:t>
      </w:r>
      <w:r w:rsidR="00F864F2" w:rsidRPr="00C27ABC">
        <w:t xml:space="preserve">e original document </w:t>
      </w:r>
      <w:r w:rsidRPr="00C27ABC">
        <w:t>is indistinct – unknown</w:t>
      </w:r>
      <w:r w:rsidR="00083917" w:rsidRPr="00C27ABC">
        <w:t>. It may be Alba</w:t>
      </w:r>
      <w:r w:rsidR="00E95BF9" w:rsidRPr="00C27ABC">
        <w:fldChar w:fldCharType="begin"/>
      </w:r>
      <w:r w:rsidR="00E95BF9" w:rsidRPr="00C27ABC">
        <w:instrText xml:space="preserve"> XE "Alba" </w:instrText>
      </w:r>
      <w:r w:rsidR="00E95BF9" w:rsidRPr="00C27ABC">
        <w:fldChar w:fldCharType="end"/>
      </w:r>
      <w:r w:rsidRPr="00C27ABC">
        <w:t>)</w:t>
      </w:r>
    </w:p>
    <w:p w14:paraId="463F91B3" w14:textId="77777777" w:rsidR="00F50824" w:rsidRPr="00C27ABC" w:rsidRDefault="00F50824" w:rsidP="00072488">
      <w:pPr>
        <w:pStyle w:val="BodyText10pt"/>
      </w:pPr>
      <w:r w:rsidRPr="00C27ABC">
        <w:t>S – Shell</w:t>
      </w:r>
      <w:r w:rsidR="00382F46" w:rsidRPr="00C27ABC">
        <w:fldChar w:fldCharType="begin"/>
      </w:r>
      <w:r w:rsidR="00382F46" w:rsidRPr="00C27ABC">
        <w:instrText xml:space="preserve"> XE "Shell" </w:instrText>
      </w:r>
      <w:r w:rsidR="00382F46" w:rsidRPr="00C27ABC">
        <w:fldChar w:fldCharType="end"/>
      </w:r>
    </w:p>
    <w:p w14:paraId="0FC56AE1" w14:textId="77777777" w:rsidR="00F50824" w:rsidRPr="00C27ABC" w:rsidRDefault="00F50824" w:rsidP="00072488">
      <w:pPr>
        <w:pStyle w:val="BodyText10pt"/>
      </w:pPr>
      <w:r w:rsidRPr="00C27ABC">
        <w:t xml:space="preserve">Sl – Sleigh (this was </w:t>
      </w:r>
      <w:r w:rsidR="00E901FA" w:rsidRPr="00C27ABC">
        <w:t>H. C.</w:t>
      </w:r>
      <w:r w:rsidRPr="00C27ABC">
        <w:t xml:space="preserve"> Sleigh</w:t>
      </w:r>
      <w:r w:rsidR="00E95BF9" w:rsidRPr="00C27ABC">
        <w:fldChar w:fldCharType="begin"/>
      </w:r>
      <w:r w:rsidR="00E95BF9" w:rsidRPr="00C27ABC">
        <w:instrText xml:space="preserve"> XE "H. C. Sleigh" </w:instrText>
      </w:r>
      <w:r w:rsidR="00E95BF9" w:rsidRPr="00C27ABC">
        <w:fldChar w:fldCharType="end"/>
      </w:r>
      <w:r w:rsidRPr="00C27ABC">
        <w:t xml:space="preserve"> also marketed as “Golden Fleece</w:t>
      </w:r>
      <w:r w:rsidR="001E6D01" w:rsidRPr="00C27ABC">
        <w:fldChar w:fldCharType="begin"/>
      </w:r>
      <w:r w:rsidR="001E6D01" w:rsidRPr="00C27ABC">
        <w:instrText xml:space="preserve"> XE "Golden Fleece" </w:instrText>
      </w:r>
      <w:r w:rsidR="001E6D01" w:rsidRPr="00C27ABC">
        <w:fldChar w:fldCharType="end"/>
      </w:r>
      <w:r w:rsidRPr="00C27ABC">
        <w:t>”)</w:t>
      </w:r>
    </w:p>
    <w:p w14:paraId="23A1EDF7" w14:textId="77777777" w:rsidR="00F50824" w:rsidRPr="00C27ABC" w:rsidRDefault="00F50824" w:rsidP="00072488">
      <w:pPr>
        <w:pStyle w:val="BodyText10pt"/>
      </w:pPr>
      <w:r w:rsidRPr="00C27ABC">
        <w:t>V – Vacuum</w:t>
      </w:r>
      <w:r w:rsidR="00E95BF9" w:rsidRPr="00C27ABC">
        <w:fldChar w:fldCharType="begin"/>
      </w:r>
      <w:r w:rsidR="00E95BF9" w:rsidRPr="00C27ABC">
        <w:instrText xml:space="preserve"> XE "Vacuum" </w:instrText>
      </w:r>
      <w:r w:rsidR="00E95BF9" w:rsidRPr="00C27ABC">
        <w:fldChar w:fldCharType="end"/>
      </w:r>
      <w:r w:rsidRPr="00C27ABC">
        <w:t xml:space="preserve"> (this was Vacuum </w:t>
      </w:r>
      <w:r w:rsidR="00F864F2" w:rsidRPr="00C27ABC">
        <w:t xml:space="preserve">Oil Company </w:t>
      </w:r>
      <w:r w:rsidRPr="00C27ABC">
        <w:t xml:space="preserve">and later to become </w:t>
      </w:r>
      <w:r w:rsidR="00F864F2" w:rsidRPr="00C27ABC">
        <w:t>Standard Vac</w:t>
      </w:r>
      <w:r w:rsidR="00083917" w:rsidRPr="00C27ABC">
        <w:t>u</w:t>
      </w:r>
      <w:r w:rsidR="00F864F2" w:rsidRPr="00C27ABC">
        <w:t xml:space="preserve">um and then </w:t>
      </w:r>
      <w:r w:rsidRPr="00C27ABC">
        <w:t xml:space="preserve">Mobil Oil) </w:t>
      </w:r>
    </w:p>
    <w:p w14:paraId="1632E75D" w14:textId="77777777" w:rsidR="00F50824" w:rsidRDefault="00F50824" w:rsidP="00072488">
      <w:pPr>
        <w:pStyle w:val="BodyText"/>
      </w:pPr>
      <w:r>
        <w:t>Responsibility of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in respect of “issues” of petrol and lubricants to Army or RAAF ceases when issues are made to the following:</w:t>
      </w:r>
    </w:p>
    <w:p w14:paraId="39E28AF7" w14:textId="77777777" w:rsidR="00F50824" w:rsidRPr="007819B0" w:rsidRDefault="007819B0" w:rsidP="007819B0">
      <w:pPr>
        <w:pStyle w:val="BodyText2"/>
        <w:spacing w:before="60" w:after="60"/>
        <w:rPr>
          <w:sz w:val="22"/>
        </w:rPr>
      </w:pPr>
      <w:r>
        <w:t>(a)</w:t>
      </w:r>
      <w:r>
        <w:tab/>
      </w:r>
      <w:smartTag w:uri="urn:schemas-microsoft-com:office:smarttags" w:element="place">
        <w:smartTag w:uri="urn:schemas-microsoft-com:office:smarttags" w:element="PlaceName">
          <w:r w:rsidR="00F50824" w:rsidRPr="007819B0">
            <w:rPr>
              <w:sz w:val="22"/>
            </w:rPr>
            <w:t>Corps</w:t>
          </w:r>
        </w:smartTag>
        <w:r w:rsidR="00F50824" w:rsidRPr="007819B0">
          <w:rPr>
            <w:sz w:val="22"/>
          </w:rPr>
          <w:t xml:space="preserve"> </w:t>
        </w:r>
        <w:smartTag w:uri="urn:schemas-microsoft-com:office:smarttags" w:element="PlaceName">
          <w:r w:rsidR="00F50824" w:rsidRPr="007819B0">
            <w:rPr>
              <w:sz w:val="22"/>
            </w:rPr>
            <w:t>Petrol</w:t>
          </w:r>
        </w:smartTag>
        <w:r w:rsidR="00F50824" w:rsidRPr="007819B0">
          <w:rPr>
            <w:sz w:val="22"/>
          </w:rPr>
          <w:t xml:space="preserve"> </w:t>
        </w:r>
        <w:smartTag w:uri="urn:schemas-microsoft-com:office:smarttags" w:element="PlaceType">
          <w:r w:rsidR="00F50824" w:rsidRPr="007819B0">
            <w:rPr>
              <w:sz w:val="22"/>
            </w:rPr>
            <w:t>Park</w:t>
          </w:r>
        </w:smartTag>
      </w:smartTag>
      <w:r w:rsidR="00F50824" w:rsidRPr="007819B0">
        <w:rPr>
          <w:sz w:val="22"/>
        </w:rPr>
        <w:t xml:space="preserve"> (for Div. Troops and Corps Troops)</w:t>
      </w:r>
    </w:p>
    <w:p w14:paraId="42F9F7B4" w14:textId="77777777" w:rsidR="00F50824" w:rsidRPr="007819B0" w:rsidRDefault="00F864F2" w:rsidP="007819B0">
      <w:pPr>
        <w:pStyle w:val="BodyText2"/>
        <w:spacing w:before="60" w:after="60"/>
        <w:rPr>
          <w:sz w:val="22"/>
        </w:rPr>
      </w:pPr>
      <w:r w:rsidRPr="007819B0">
        <w:rPr>
          <w:sz w:val="22"/>
        </w:rPr>
        <w:t>(b)</w:t>
      </w:r>
      <w:r w:rsidRPr="007819B0">
        <w:rPr>
          <w:sz w:val="22"/>
        </w:rPr>
        <w:tab/>
      </w:r>
      <w:r w:rsidR="00F50824" w:rsidRPr="007819B0">
        <w:rPr>
          <w:sz w:val="22"/>
        </w:rPr>
        <w:t>Div. Petrol Company (If Corps Pet. Park not functioning for Div. Troops and Corps Troops)</w:t>
      </w:r>
    </w:p>
    <w:p w14:paraId="0AA0834B" w14:textId="77777777" w:rsidR="00F50824" w:rsidRPr="007819B0" w:rsidRDefault="00F864F2" w:rsidP="007819B0">
      <w:pPr>
        <w:pStyle w:val="BodyText2"/>
        <w:spacing w:before="60" w:after="60"/>
        <w:rPr>
          <w:sz w:val="22"/>
        </w:rPr>
      </w:pPr>
      <w:r w:rsidRPr="007819B0">
        <w:rPr>
          <w:sz w:val="22"/>
        </w:rPr>
        <w:t>(c)</w:t>
      </w:r>
      <w:r w:rsidRPr="007819B0">
        <w:rPr>
          <w:sz w:val="22"/>
        </w:rPr>
        <w:tab/>
      </w:r>
      <w:r w:rsidR="00F50824" w:rsidRPr="007819B0">
        <w:rPr>
          <w:sz w:val="22"/>
        </w:rPr>
        <w:t>Brigades A.S.C.</w:t>
      </w:r>
    </w:p>
    <w:p w14:paraId="4AD991FD" w14:textId="77777777" w:rsidR="00F50824" w:rsidRPr="007819B0" w:rsidRDefault="00F864F2" w:rsidP="007819B0">
      <w:pPr>
        <w:pStyle w:val="BodyText2"/>
        <w:spacing w:before="60" w:after="60"/>
        <w:rPr>
          <w:sz w:val="22"/>
        </w:rPr>
      </w:pPr>
      <w:r w:rsidRPr="007819B0">
        <w:rPr>
          <w:sz w:val="22"/>
        </w:rPr>
        <w:t>(d)</w:t>
      </w:r>
      <w:r w:rsidRPr="007819B0">
        <w:rPr>
          <w:sz w:val="22"/>
        </w:rPr>
        <w:tab/>
      </w:r>
      <w:r w:rsidR="00F50824" w:rsidRPr="007819B0">
        <w:rPr>
          <w:sz w:val="22"/>
        </w:rPr>
        <w:t>Units direct (for Units operating in L of C Area)</w:t>
      </w:r>
    </w:p>
    <w:p w14:paraId="17C2642A" w14:textId="77777777" w:rsidR="00F50824" w:rsidRPr="007819B0" w:rsidRDefault="00F864F2" w:rsidP="007819B0">
      <w:pPr>
        <w:pStyle w:val="BodyText2"/>
        <w:spacing w:before="60" w:after="60"/>
        <w:rPr>
          <w:sz w:val="22"/>
        </w:rPr>
      </w:pPr>
      <w:r w:rsidRPr="007819B0">
        <w:rPr>
          <w:sz w:val="22"/>
        </w:rPr>
        <w:t>(e)</w:t>
      </w:r>
      <w:r w:rsidRPr="007819B0">
        <w:rPr>
          <w:sz w:val="22"/>
        </w:rPr>
        <w:tab/>
      </w:r>
      <w:r w:rsidR="00F50824" w:rsidRPr="007819B0">
        <w:rPr>
          <w:sz w:val="22"/>
        </w:rPr>
        <w:t>RAAF AOB</w:t>
      </w:r>
      <w:r w:rsidR="00C533AB">
        <w:rPr>
          <w:sz w:val="22"/>
        </w:rPr>
        <w:fldChar w:fldCharType="begin"/>
      </w:r>
      <w:r w:rsidR="00C533AB">
        <w:instrText xml:space="preserve"> XE "</w:instrText>
      </w:r>
      <w:r w:rsidR="00C533AB" w:rsidRPr="006A5BBD">
        <w:instrText>AOB</w:instrText>
      </w:r>
      <w:r w:rsidR="00C533AB">
        <w:instrText xml:space="preserve">" </w:instrText>
      </w:r>
      <w:r w:rsidR="00C533AB">
        <w:rPr>
          <w:sz w:val="22"/>
        </w:rPr>
        <w:fldChar w:fldCharType="end"/>
      </w:r>
      <w:r w:rsidR="00F50824" w:rsidRPr="007819B0">
        <w:rPr>
          <w:sz w:val="22"/>
        </w:rPr>
        <w:t xml:space="preserve"> and Airfields</w:t>
      </w:r>
    </w:p>
    <w:p w14:paraId="17895D27" w14:textId="65F88882" w:rsidR="00F50824" w:rsidRDefault="00F864F2" w:rsidP="00072488">
      <w:pPr>
        <w:pStyle w:val="BodyText"/>
      </w:pPr>
      <w:r>
        <w:t>(1)</w:t>
      </w:r>
      <w:r>
        <w:tab/>
      </w:r>
      <w:r w:rsidR="00F50824">
        <w:t xml:space="preserve">Returnable containers which are issued with Petrol and Lubricants will be delivered and signed for on </w:t>
      </w:r>
      <w:r w:rsidR="00A23BEA">
        <w:t xml:space="preserve">(form) </w:t>
      </w:r>
      <w:r w:rsidR="00F50824">
        <w:t>A.A.F.F. 75 and it is the responsibility of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rsidR="00F50824">
        <w:t xml:space="preserve"> to trace the transactions through to Units Consuming, refer Section 74.</w:t>
      </w:r>
    </w:p>
    <w:p w14:paraId="0BC755FF" w14:textId="59E7008D" w:rsidR="00F50824" w:rsidRDefault="00F864F2" w:rsidP="00072488">
      <w:pPr>
        <w:pStyle w:val="BodyText"/>
      </w:pPr>
      <w:r>
        <w:t>(2)</w:t>
      </w:r>
      <w:r>
        <w:tab/>
      </w:r>
      <w:r w:rsidR="00F50824">
        <w:t xml:space="preserve"> Petrol for consumption forward of “A” Depots</w:t>
      </w:r>
      <w:r w:rsidR="00C533AB">
        <w:fldChar w:fldCharType="begin"/>
      </w:r>
      <w:r w:rsidR="00C533AB">
        <w:instrText xml:space="preserve"> XE "</w:instrText>
      </w:r>
      <w:r w:rsidR="00C533AB" w:rsidRPr="005F2904">
        <w:instrText>A Depot</w:instrText>
      </w:r>
      <w:r w:rsidR="00C533AB">
        <w:instrText xml:space="preserve">" </w:instrText>
      </w:r>
      <w:r w:rsidR="00C533AB">
        <w:fldChar w:fldCharType="end"/>
      </w:r>
      <w:r w:rsidR="00F50824">
        <w:t xml:space="preserve"> will normally only be issued to 4-gallon drums with the exception of Aviation Gasolines which may be issued in 44-gallon drums or tank wagon.</w:t>
      </w:r>
    </w:p>
    <w:p w14:paraId="793ACD48" w14:textId="20665516" w:rsidR="00F50824" w:rsidRDefault="00F864F2" w:rsidP="00072488">
      <w:pPr>
        <w:pStyle w:val="BodyText"/>
      </w:pPr>
      <w:r>
        <w:t>(3)</w:t>
      </w:r>
      <w:r>
        <w:tab/>
      </w:r>
      <w:r w:rsidR="00F50824">
        <w:t xml:space="preserve">Deliveries to </w:t>
      </w:r>
      <w:smartTag w:uri="urn:schemas-microsoft-com:office:smarttags" w:element="place">
        <w:smartTag w:uri="urn:schemas-microsoft-com:office:smarttags" w:element="City">
          <w:r w:rsidR="00F50824">
            <w:t>BIPOD</w:t>
          </w:r>
        </w:smartTag>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rsidR="00F50824">
          <w:t xml:space="preserve"> </w:t>
        </w:r>
        <w:smartTag w:uri="urn:schemas-microsoft-com:office:smarttags" w:element="State">
          <w:r w:rsidR="00F50824">
            <w:t>MT</w:t>
          </w:r>
        </w:smartTag>
      </w:smartTag>
      <w:r w:rsidR="00F50824">
        <w:t xml:space="preserve"> vehicles, motor cycles, etc. will be made on </w:t>
      </w:r>
      <w:r w:rsidR="00A23BEA">
        <w:t xml:space="preserve">(form) </w:t>
      </w:r>
      <w:r w:rsidR="00F50824">
        <w:t>AAFF 78 – Detailed instructions concerning the use of this form are covered in Section 78 which section should read in conjunction with these instructions.</w:t>
      </w:r>
    </w:p>
    <w:p w14:paraId="5FE24574" w14:textId="77777777" w:rsidR="00F50824" w:rsidRDefault="00F50824" w:rsidP="00F11709">
      <w:pPr>
        <w:pStyle w:val="Heading7"/>
        <w:framePr w:wrap="around"/>
      </w:pPr>
      <w:r>
        <w:lastRenderedPageBreak/>
        <w:t>Oil Company Brands</w:t>
      </w:r>
    </w:p>
    <w:p w14:paraId="068F6E8D" w14:textId="77777777" w:rsidR="00F11709" w:rsidRDefault="00F11709" w:rsidP="00072488">
      <w:pPr>
        <w:pStyle w:val="BodyText"/>
      </w:pPr>
      <w:r>
        <w:t>All the Armed Services had their own designations for the petroleum products they used. These of course were supplied under the various oil company brand names and so a chart was required to identify comparative brands. As can be seen from the above chart of lubricants only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xml:space="preserve"> Company of </w:t>
      </w:r>
      <w:smartTag w:uri="urn:schemas-microsoft-com:office:smarttags" w:element="country-region">
        <w:smartTag w:uri="urn:schemas-microsoft-com:office:smarttags" w:element="place">
          <w:r>
            <w:t>Australia</w:t>
          </w:r>
        </w:smartTag>
      </w:smartTag>
      <w:r>
        <w:t xml:space="preserve"> and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t xml:space="preserve"> Oil Company supplied aviation engine oils. </w:t>
      </w:r>
    </w:p>
    <w:p w14:paraId="4790D0EB" w14:textId="1D9E9D2C" w:rsidR="00F11709" w:rsidRPr="00F11709" w:rsidRDefault="00F11709" w:rsidP="008279EE">
      <w:pPr>
        <w:pStyle w:val="Caption"/>
      </w:pPr>
      <w:r w:rsidRPr="00F11709">
        <w:t xml:space="preserve">Table </w:t>
      </w:r>
      <w:fldSimple w:instr=" SEQ Table \* ARABIC ">
        <w:r w:rsidR="0022675A">
          <w:rPr>
            <w:noProof/>
          </w:rPr>
          <w:t>1</w:t>
        </w:r>
      </w:fldSimple>
      <w:r>
        <w:t xml:space="preserve">. Equivalent Oil Company brands for various Australian Armed Services lubricants  </w:t>
      </w:r>
    </w:p>
    <w:tbl>
      <w:tblPr>
        <w:tblStyle w:val="TableGrid"/>
        <w:tblW w:w="10732" w:type="dxa"/>
        <w:tblInd w:w="-885" w:type="dxa"/>
        <w:tblLook w:val="01E0" w:firstRow="1" w:lastRow="1" w:firstColumn="1" w:lastColumn="1" w:noHBand="0" w:noVBand="0"/>
      </w:tblPr>
      <w:tblGrid>
        <w:gridCol w:w="1854"/>
        <w:gridCol w:w="1985"/>
        <w:gridCol w:w="1559"/>
        <w:gridCol w:w="1560"/>
        <w:gridCol w:w="1832"/>
        <w:gridCol w:w="1942"/>
      </w:tblGrid>
      <w:tr w:rsidR="00F50824" w14:paraId="41F5FB94" w14:textId="77777777" w:rsidTr="00222578">
        <w:tc>
          <w:tcPr>
            <w:tcW w:w="1854" w:type="dxa"/>
          </w:tcPr>
          <w:p w14:paraId="19AB9BF8" w14:textId="77777777" w:rsidR="00F50824" w:rsidRPr="007819B0" w:rsidRDefault="00F50824" w:rsidP="00F50824">
            <w:pPr>
              <w:rPr>
                <w:sz w:val="20"/>
              </w:rPr>
            </w:pPr>
            <w:r w:rsidRPr="007819B0">
              <w:rPr>
                <w:sz w:val="20"/>
              </w:rPr>
              <w:t>Army Requirements</w:t>
            </w:r>
          </w:p>
        </w:tc>
        <w:tc>
          <w:tcPr>
            <w:tcW w:w="1985" w:type="dxa"/>
          </w:tcPr>
          <w:p w14:paraId="678B2F57" w14:textId="77777777" w:rsidR="00F50824" w:rsidRPr="007819B0" w:rsidRDefault="00F50824" w:rsidP="00F50824">
            <w:pPr>
              <w:rPr>
                <w:sz w:val="20"/>
              </w:rPr>
            </w:pPr>
            <w:r w:rsidRPr="007819B0">
              <w:rPr>
                <w:sz w:val="20"/>
              </w:rPr>
              <w:t>Atlantic</w:t>
            </w:r>
            <w:r w:rsidR="00E95BF9">
              <w:rPr>
                <w:sz w:val="20"/>
              </w:rPr>
              <w:fldChar w:fldCharType="begin"/>
            </w:r>
            <w:r w:rsidR="00E95BF9">
              <w:instrText xml:space="preserve"> XE "</w:instrText>
            </w:r>
            <w:r w:rsidR="00E95BF9" w:rsidRPr="002B314E">
              <w:instrText>Atlantic</w:instrText>
            </w:r>
            <w:r w:rsidR="00E95BF9">
              <w:instrText xml:space="preserve">" </w:instrText>
            </w:r>
            <w:r w:rsidR="00E95BF9">
              <w:rPr>
                <w:sz w:val="20"/>
              </w:rPr>
              <w:fldChar w:fldCharType="end"/>
            </w:r>
          </w:p>
        </w:tc>
        <w:tc>
          <w:tcPr>
            <w:tcW w:w="1559" w:type="dxa"/>
          </w:tcPr>
          <w:p w14:paraId="61A409ED" w14:textId="77777777" w:rsidR="00F50824" w:rsidRPr="007819B0" w:rsidRDefault="00F50824" w:rsidP="00F50824">
            <w:pPr>
              <w:rPr>
                <w:sz w:val="20"/>
              </w:rPr>
            </w:pPr>
            <w:r w:rsidRPr="007819B0">
              <w:rPr>
                <w:sz w:val="20"/>
              </w:rPr>
              <w:t>Caltex</w:t>
            </w:r>
            <w:r w:rsidR="001E6D01">
              <w:rPr>
                <w:sz w:val="20"/>
              </w:rPr>
              <w:fldChar w:fldCharType="begin"/>
            </w:r>
            <w:r w:rsidR="001E6D01">
              <w:instrText xml:space="preserve"> XE "</w:instrText>
            </w:r>
            <w:r w:rsidR="001E6D01" w:rsidRPr="0094306E">
              <w:rPr>
                <w:sz w:val="20"/>
              </w:rPr>
              <w:instrText>Caltex</w:instrText>
            </w:r>
            <w:r w:rsidR="001E6D01">
              <w:instrText xml:space="preserve">" </w:instrText>
            </w:r>
            <w:r w:rsidR="001E6D01">
              <w:rPr>
                <w:sz w:val="20"/>
              </w:rPr>
              <w:fldChar w:fldCharType="end"/>
            </w:r>
          </w:p>
        </w:tc>
        <w:tc>
          <w:tcPr>
            <w:tcW w:w="1560" w:type="dxa"/>
          </w:tcPr>
          <w:p w14:paraId="6D1DA375" w14:textId="77777777" w:rsidR="00F50824" w:rsidRPr="007819B0" w:rsidRDefault="00F50824" w:rsidP="00F50824">
            <w:pPr>
              <w:rPr>
                <w:sz w:val="20"/>
              </w:rPr>
            </w:pPr>
            <w:smartTag w:uri="urn:schemas-microsoft-com:office:smarttags" w:element="place">
              <w:r w:rsidRPr="007819B0">
                <w:rPr>
                  <w:sz w:val="20"/>
                </w:rPr>
                <w:t>Neptune</w:t>
              </w:r>
            </w:smartTag>
            <w:r w:rsidR="00E95BF9">
              <w:rPr>
                <w:sz w:val="20"/>
              </w:rPr>
              <w:fldChar w:fldCharType="begin"/>
            </w:r>
            <w:r w:rsidR="00E95BF9">
              <w:instrText xml:space="preserve"> XE "</w:instrText>
            </w:r>
            <w:r w:rsidR="00E95BF9" w:rsidRPr="008A028F">
              <w:instrText>Neptune</w:instrText>
            </w:r>
            <w:r w:rsidR="00E95BF9">
              <w:instrText xml:space="preserve">" </w:instrText>
            </w:r>
            <w:r w:rsidR="00E95BF9">
              <w:rPr>
                <w:sz w:val="20"/>
              </w:rPr>
              <w:fldChar w:fldCharType="end"/>
            </w:r>
          </w:p>
        </w:tc>
        <w:tc>
          <w:tcPr>
            <w:tcW w:w="1832" w:type="dxa"/>
          </w:tcPr>
          <w:p w14:paraId="2514C1F5" w14:textId="77777777" w:rsidR="00F50824" w:rsidRPr="007819B0" w:rsidRDefault="00F50824" w:rsidP="00F50824">
            <w:pPr>
              <w:rPr>
                <w:sz w:val="20"/>
              </w:rPr>
            </w:pPr>
            <w:r w:rsidRPr="007819B0">
              <w:rPr>
                <w:sz w:val="20"/>
              </w:rPr>
              <w:t>Shell</w:t>
            </w:r>
            <w:r w:rsidR="00382F46">
              <w:rPr>
                <w:sz w:val="20"/>
              </w:rPr>
              <w:fldChar w:fldCharType="begin"/>
            </w:r>
            <w:r w:rsidR="00382F46">
              <w:instrText xml:space="preserve"> XE "</w:instrText>
            </w:r>
            <w:r w:rsidR="00382F46" w:rsidRPr="00332094">
              <w:instrText>Shell</w:instrText>
            </w:r>
            <w:r w:rsidR="00382F46">
              <w:instrText xml:space="preserve">" </w:instrText>
            </w:r>
            <w:r w:rsidR="00382F46">
              <w:rPr>
                <w:sz w:val="20"/>
              </w:rPr>
              <w:fldChar w:fldCharType="end"/>
            </w:r>
          </w:p>
        </w:tc>
        <w:tc>
          <w:tcPr>
            <w:tcW w:w="1942" w:type="dxa"/>
          </w:tcPr>
          <w:p w14:paraId="2861909F" w14:textId="77777777" w:rsidR="00F50824" w:rsidRPr="007819B0" w:rsidRDefault="00F50824" w:rsidP="00F50824">
            <w:pPr>
              <w:rPr>
                <w:sz w:val="20"/>
              </w:rPr>
            </w:pPr>
            <w:r w:rsidRPr="007819B0">
              <w:rPr>
                <w:sz w:val="20"/>
              </w:rPr>
              <w:t>Vacuum</w:t>
            </w:r>
            <w:r w:rsidR="00E95BF9">
              <w:rPr>
                <w:sz w:val="20"/>
              </w:rPr>
              <w:fldChar w:fldCharType="begin"/>
            </w:r>
            <w:r w:rsidR="00E95BF9">
              <w:instrText xml:space="preserve"> XE "</w:instrText>
            </w:r>
            <w:r w:rsidR="00E95BF9" w:rsidRPr="00966C4F">
              <w:instrText>Vacuum</w:instrText>
            </w:r>
            <w:r w:rsidR="00E95BF9">
              <w:instrText xml:space="preserve">" </w:instrText>
            </w:r>
            <w:r w:rsidR="00E95BF9">
              <w:rPr>
                <w:sz w:val="20"/>
              </w:rPr>
              <w:fldChar w:fldCharType="end"/>
            </w:r>
          </w:p>
        </w:tc>
      </w:tr>
      <w:tr w:rsidR="00F50824" w14:paraId="38B9441E" w14:textId="77777777" w:rsidTr="00222578">
        <w:tc>
          <w:tcPr>
            <w:tcW w:w="1854" w:type="dxa"/>
          </w:tcPr>
          <w:p w14:paraId="14C1321D" w14:textId="77777777" w:rsidR="00F50824" w:rsidRPr="007819B0" w:rsidRDefault="00F50824" w:rsidP="00F50824">
            <w:pPr>
              <w:rPr>
                <w:sz w:val="20"/>
              </w:rPr>
            </w:pPr>
            <w:r w:rsidRPr="007819B0">
              <w:rPr>
                <w:sz w:val="20"/>
              </w:rPr>
              <w:t>Aviation Engine Oil 120</w:t>
            </w:r>
            <w:r w:rsidR="001E6D01">
              <w:rPr>
                <w:sz w:val="20"/>
              </w:rPr>
              <w:fldChar w:fldCharType="begin"/>
            </w:r>
            <w:r w:rsidR="001E6D01">
              <w:instrText xml:space="preserve"> XE "</w:instrText>
            </w:r>
            <w:r w:rsidR="001E6D01" w:rsidRPr="00792591">
              <w:rPr>
                <w:sz w:val="20"/>
              </w:rPr>
              <w:instrText>Aviation Engine Oil 120</w:instrText>
            </w:r>
            <w:r w:rsidR="001E6D01">
              <w:instrText xml:space="preserve">" </w:instrText>
            </w:r>
            <w:r w:rsidR="001E6D01">
              <w:rPr>
                <w:sz w:val="20"/>
              </w:rPr>
              <w:fldChar w:fldCharType="end"/>
            </w:r>
          </w:p>
        </w:tc>
        <w:tc>
          <w:tcPr>
            <w:tcW w:w="1985" w:type="dxa"/>
          </w:tcPr>
          <w:p w14:paraId="52AC31BD" w14:textId="77777777" w:rsidR="00F50824" w:rsidRPr="007819B0" w:rsidRDefault="00F50824" w:rsidP="00F50824">
            <w:pPr>
              <w:rPr>
                <w:sz w:val="20"/>
              </w:rPr>
            </w:pPr>
            <w:r w:rsidRPr="007819B0">
              <w:rPr>
                <w:sz w:val="20"/>
              </w:rPr>
              <w:t>-</w:t>
            </w:r>
          </w:p>
        </w:tc>
        <w:tc>
          <w:tcPr>
            <w:tcW w:w="1559" w:type="dxa"/>
          </w:tcPr>
          <w:p w14:paraId="32FD0A22" w14:textId="77777777" w:rsidR="00F50824" w:rsidRPr="007819B0" w:rsidRDefault="00F50824" w:rsidP="00F50824">
            <w:pPr>
              <w:rPr>
                <w:sz w:val="20"/>
              </w:rPr>
            </w:pPr>
            <w:r w:rsidRPr="007819B0">
              <w:rPr>
                <w:sz w:val="20"/>
              </w:rPr>
              <w:t>-</w:t>
            </w:r>
          </w:p>
        </w:tc>
        <w:tc>
          <w:tcPr>
            <w:tcW w:w="1560" w:type="dxa"/>
          </w:tcPr>
          <w:p w14:paraId="307A9876" w14:textId="77777777" w:rsidR="00F50824" w:rsidRPr="007819B0" w:rsidRDefault="00F50824" w:rsidP="00F50824">
            <w:pPr>
              <w:rPr>
                <w:sz w:val="20"/>
              </w:rPr>
            </w:pPr>
            <w:r w:rsidRPr="007819B0">
              <w:rPr>
                <w:sz w:val="20"/>
              </w:rPr>
              <w:t>-</w:t>
            </w:r>
          </w:p>
        </w:tc>
        <w:tc>
          <w:tcPr>
            <w:tcW w:w="1832" w:type="dxa"/>
          </w:tcPr>
          <w:p w14:paraId="6A37C619" w14:textId="77777777" w:rsidR="00F50824" w:rsidRPr="007819B0" w:rsidRDefault="00F50824" w:rsidP="00F50824">
            <w:pPr>
              <w:rPr>
                <w:sz w:val="20"/>
              </w:rPr>
            </w:pPr>
            <w:r w:rsidRPr="007819B0">
              <w:rPr>
                <w:sz w:val="20"/>
              </w:rPr>
              <w:t>Aero Shell</w:t>
            </w:r>
            <w:r w:rsidR="00382F46">
              <w:rPr>
                <w:sz w:val="20"/>
              </w:rPr>
              <w:fldChar w:fldCharType="begin"/>
            </w:r>
            <w:r w:rsidR="00382F46">
              <w:instrText xml:space="preserve"> XE "</w:instrText>
            </w:r>
            <w:r w:rsidR="00382F46" w:rsidRPr="00332094">
              <w:instrText>Shell</w:instrText>
            </w:r>
            <w:r w:rsidR="00382F46">
              <w:instrText xml:space="preserve">" </w:instrText>
            </w:r>
            <w:r w:rsidR="00382F46">
              <w:rPr>
                <w:sz w:val="20"/>
              </w:rPr>
              <w:fldChar w:fldCharType="end"/>
            </w:r>
            <w:r w:rsidRPr="007819B0">
              <w:rPr>
                <w:sz w:val="20"/>
              </w:rPr>
              <w:t xml:space="preserve"> 120</w:t>
            </w:r>
          </w:p>
        </w:tc>
        <w:tc>
          <w:tcPr>
            <w:tcW w:w="1942" w:type="dxa"/>
          </w:tcPr>
          <w:p w14:paraId="78B7A81C" w14:textId="77777777" w:rsidR="00F50824" w:rsidRPr="007819B0" w:rsidRDefault="00F50824" w:rsidP="00F50824">
            <w:pPr>
              <w:rPr>
                <w:sz w:val="20"/>
              </w:rPr>
            </w:pPr>
            <w:r w:rsidRPr="007819B0">
              <w:rPr>
                <w:sz w:val="20"/>
              </w:rPr>
              <w:t>Intava</w:t>
            </w:r>
            <w:r w:rsidR="004A18AC">
              <w:rPr>
                <w:sz w:val="20"/>
              </w:rPr>
              <w:fldChar w:fldCharType="begin"/>
            </w:r>
            <w:r w:rsidR="004A18AC">
              <w:instrText xml:space="preserve"> XE "</w:instrText>
            </w:r>
            <w:r w:rsidR="004A18AC" w:rsidRPr="00A2326E">
              <w:instrText>Intava</w:instrText>
            </w:r>
            <w:r w:rsidR="004A18AC">
              <w:instrText xml:space="preserve">" </w:instrText>
            </w:r>
            <w:r w:rsidR="004A18AC">
              <w:rPr>
                <w:sz w:val="20"/>
              </w:rPr>
              <w:fldChar w:fldCharType="end"/>
            </w:r>
            <w:r w:rsidRPr="007819B0">
              <w:rPr>
                <w:sz w:val="20"/>
              </w:rPr>
              <w:t xml:space="preserve"> Aviation Green Band</w:t>
            </w:r>
          </w:p>
        </w:tc>
      </w:tr>
      <w:tr w:rsidR="00F50824" w14:paraId="53302770" w14:textId="77777777" w:rsidTr="00222578">
        <w:tc>
          <w:tcPr>
            <w:tcW w:w="1854" w:type="dxa"/>
          </w:tcPr>
          <w:p w14:paraId="3676F5CF" w14:textId="77777777" w:rsidR="00F50824" w:rsidRPr="007819B0" w:rsidRDefault="00F50824" w:rsidP="00F50824">
            <w:pPr>
              <w:rPr>
                <w:sz w:val="20"/>
              </w:rPr>
            </w:pPr>
            <w:r w:rsidRPr="007819B0">
              <w:rPr>
                <w:sz w:val="20"/>
              </w:rPr>
              <w:t>Aviation Engine Oil 100</w:t>
            </w:r>
            <w:r w:rsidR="001E6D01">
              <w:rPr>
                <w:sz w:val="20"/>
              </w:rPr>
              <w:fldChar w:fldCharType="begin"/>
            </w:r>
            <w:r w:rsidR="001E6D01">
              <w:instrText xml:space="preserve"> XE "</w:instrText>
            </w:r>
            <w:r w:rsidR="001E6D01" w:rsidRPr="00CD5793">
              <w:rPr>
                <w:sz w:val="20"/>
              </w:rPr>
              <w:instrText>Aviation Engine Oil 100</w:instrText>
            </w:r>
            <w:r w:rsidR="001E6D01">
              <w:instrText xml:space="preserve">" </w:instrText>
            </w:r>
            <w:r w:rsidR="001E6D01">
              <w:rPr>
                <w:sz w:val="20"/>
              </w:rPr>
              <w:fldChar w:fldCharType="end"/>
            </w:r>
          </w:p>
        </w:tc>
        <w:tc>
          <w:tcPr>
            <w:tcW w:w="1985" w:type="dxa"/>
          </w:tcPr>
          <w:p w14:paraId="0CC0E7E9" w14:textId="77777777" w:rsidR="00F50824" w:rsidRPr="007819B0" w:rsidRDefault="00F50824" w:rsidP="00F50824">
            <w:pPr>
              <w:rPr>
                <w:sz w:val="20"/>
              </w:rPr>
            </w:pPr>
            <w:r w:rsidRPr="007819B0">
              <w:rPr>
                <w:sz w:val="20"/>
              </w:rPr>
              <w:t>-</w:t>
            </w:r>
          </w:p>
        </w:tc>
        <w:tc>
          <w:tcPr>
            <w:tcW w:w="1559" w:type="dxa"/>
          </w:tcPr>
          <w:p w14:paraId="5F8D83B9" w14:textId="77777777" w:rsidR="00F50824" w:rsidRPr="007819B0" w:rsidRDefault="00F50824" w:rsidP="00F50824">
            <w:pPr>
              <w:rPr>
                <w:sz w:val="20"/>
              </w:rPr>
            </w:pPr>
            <w:r w:rsidRPr="007819B0">
              <w:rPr>
                <w:sz w:val="20"/>
              </w:rPr>
              <w:t>-</w:t>
            </w:r>
          </w:p>
        </w:tc>
        <w:tc>
          <w:tcPr>
            <w:tcW w:w="1560" w:type="dxa"/>
          </w:tcPr>
          <w:p w14:paraId="5303453F" w14:textId="77777777" w:rsidR="00F50824" w:rsidRPr="007819B0" w:rsidRDefault="00F50824" w:rsidP="00F50824">
            <w:pPr>
              <w:rPr>
                <w:sz w:val="20"/>
              </w:rPr>
            </w:pPr>
            <w:r w:rsidRPr="007819B0">
              <w:rPr>
                <w:sz w:val="20"/>
              </w:rPr>
              <w:t>-</w:t>
            </w:r>
          </w:p>
        </w:tc>
        <w:tc>
          <w:tcPr>
            <w:tcW w:w="1832" w:type="dxa"/>
          </w:tcPr>
          <w:p w14:paraId="3F845116" w14:textId="77777777" w:rsidR="00F50824" w:rsidRPr="007819B0" w:rsidRDefault="00F50824" w:rsidP="00F50824">
            <w:pPr>
              <w:rPr>
                <w:sz w:val="20"/>
              </w:rPr>
            </w:pPr>
            <w:r w:rsidRPr="007819B0">
              <w:rPr>
                <w:sz w:val="20"/>
              </w:rPr>
              <w:t>Aero Shell</w:t>
            </w:r>
            <w:r w:rsidR="00382F46">
              <w:rPr>
                <w:sz w:val="20"/>
              </w:rPr>
              <w:fldChar w:fldCharType="begin"/>
            </w:r>
            <w:r w:rsidR="00382F46">
              <w:instrText xml:space="preserve"> XE "</w:instrText>
            </w:r>
            <w:r w:rsidR="00382F46" w:rsidRPr="00332094">
              <w:instrText>Shell</w:instrText>
            </w:r>
            <w:r w:rsidR="00382F46">
              <w:instrText xml:space="preserve">" </w:instrText>
            </w:r>
            <w:r w:rsidR="00382F46">
              <w:rPr>
                <w:sz w:val="20"/>
              </w:rPr>
              <w:fldChar w:fldCharType="end"/>
            </w:r>
            <w:r w:rsidRPr="007819B0">
              <w:rPr>
                <w:sz w:val="20"/>
              </w:rPr>
              <w:t xml:space="preserve"> 100</w:t>
            </w:r>
          </w:p>
        </w:tc>
        <w:tc>
          <w:tcPr>
            <w:tcW w:w="1942" w:type="dxa"/>
          </w:tcPr>
          <w:p w14:paraId="5227929B" w14:textId="77777777" w:rsidR="00F50824" w:rsidRPr="007819B0" w:rsidRDefault="00F50824" w:rsidP="00F50824">
            <w:pPr>
              <w:rPr>
                <w:sz w:val="20"/>
              </w:rPr>
            </w:pPr>
            <w:r w:rsidRPr="007819B0">
              <w:rPr>
                <w:sz w:val="20"/>
              </w:rPr>
              <w:t>Intava</w:t>
            </w:r>
            <w:r w:rsidR="004A18AC">
              <w:rPr>
                <w:sz w:val="20"/>
              </w:rPr>
              <w:fldChar w:fldCharType="begin"/>
            </w:r>
            <w:r w:rsidR="004A18AC">
              <w:instrText xml:space="preserve"> XE "</w:instrText>
            </w:r>
            <w:r w:rsidR="004A18AC" w:rsidRPr="00A2326E">
              <w:instrText>Intava</w:instrText>
            </w:r>
            <w:r w:rsidR="004A18AC">
              <w:instrText xml:space="preserve">" </w:instrText>
            </w:r>
            <w:r w:rsidR="004A18AC">
              <w:rPr>
                <w:sz w:val="20"/>
              </w:rPr>
              <w:fldChar w:fldCharType="end"/>
            </w:r>
            <w:r w:rsidRPr="007819B0">
              <w:rPr>
                <w:sz w:val="20"/>
              </w:rPr>
              <w:t xml:space="preserve"> Aviation Red Band</w:t>
            </w:r>
          </w:p>
        </w:tc>
      </w:tr>
      <w:tr w:rsidR="00F50824" w14:paraId="1168FA5C" w14:textId="77777777" w:rsidTr="00222578">
        <w:tc>
          <w:tcPr>
            <w:tcW w:w="1854" w:type="dxa"/>
          </w:tcPr>
          <w:p w14:paraId="7965D970" w14:textId="77777777" w:rsidR="00F50824" w:rsidRPr="007819B0" w:rsidRDefault="00F50824" w:rsidP="00F50824">
            <w:pPr>
              <w:rPr>
                <w:sz w:val="20"/>
              </w:rPr>
            </w:pPr>
            <w:r w:rsidRPr="007819B0">
              <w:rPr>
                <w:sz w:val="20"/>
              </w:rPr>
              <w:t>D’D Engine Oil 20</w:t>
            </w:r>
            <w:r w:rsidR="001E6D01">
              <w:rPr>
                <w:sz w:val="20"/>
              </w:rPr>
              <w:fldChar w:fldCharType="begin"/>
            </w:r>
            <w:r w:rsidR="001E6D01">
              <w:instrText xml:space="preserve"> XE "</w:instrText>
            </w:r>
            <w:r w:rsidR="001E6D01" w:rsidRPr="00DC4E1F">
              <w:rPr>
                <w:sz w:val="20"/>
              </w:rPr>
              <w:instrText>Engine Oil 20</w:instrText>
            </w:r>
            <w:r w:rsidR="001E6D01">
              <w:instrText xml:space="preserve">" </w:instrText>
            </w:r>
            <w:r w:rsidR="001E6D01">
              <w:rPr>
                <w:sz w:val="20"/>
              </w:rPr>
              <w:fldChar w:fldCharType="end"/>
            </w:r>
          </w:p>
        </w:tc>
        <w:tc>
          <w:tcPr>
            <w:tcW w:w="1985" w:type="dxa"/>
          </w:tcPr>
          <w:p w14:paraId="53539127" w14:textId="77777777" w:rsidR="00F50824" w:rsidRPr="007819B0" w:rsidRDefault="00F50824" w:rsidP="00F50824">
            <w:pPr>
              <w:rPr>
                <w:sz w:val="20"/>
              </w:rPr>
            </w:pPr>
            <w:r w:rsidRPr="007819B0">
              <w:rPr>
                <w:sz w:val="20"/>
              </w:rPr>
              <w:t>Atlantic</w:t>
            </w:r>
            <w:r w:rsidR="00E95BF9">
              <w:rPr>
                <w:sz w:val="20"/>
              </w:rPr>
              <w:fldChar w:fldCharType="begin"/>
            </w:r>
            <w:r w:rsidR="00E95BF9">
              <w:instrText xml:space="preserve"> XE "</w:instrText>
            </w:r>
            <w:r w:rsidR="00E95BF9" w:rsidRPr="002B314E">
              <w:instrText>Atlantic</w:instrText>
            </w:r>
            <w:r w:rsidR="00E95BF9">
              <w:instrText xml:space="preserve">" </w:instrText>
            </w:r>
            <w:r w:rsidR="00E95BF9">
              <w:rPr>
                <w:sz w:val="20"/>
              </w:rPr>
              <w:fldChar w:fldCharType="end"/>
            </w:r>
            <w:r w:rsidRPr="007819B0">
              <w:rPr>
                <w:sz w:val="20"/>
              </w:rPr>
              <w:t xml:space="preserve"> Light</w:t>
            </w:r>
          </w:p>
        </w:tc>
        <w:tc>
          <w:tcPr>
            <w:tcW w:w="1559" w:type="dxa"/>
          </w:tcPr>
          <w:p w14:paraId="47F45B8F" w14:textId="77777777" w:rsidR="00F50824" w:rsidRPr="007819B0" w:rsidRDefault="00F50824" w:rsidP="00F50824">
            <w:pPr>
              <w:rPr>
                <w:sz w:val="20"/>
              </w:rPr>
            </w:pPr>
            <w:r w:rsidRPr="007819B0">
              <w:rPr>
                <w:sz w:val="20"/>
              </w:rPr>
              <w:t>Texaco</w:t>
            </w:r>
            <w:r w:rsidR="001E6D01">
              <w:rPr>
                <w:sz w:val="20"/>
              </w:rPr>
              <w:fldChar w:fldCharType="begin"/>
            </w:r>
            <w:r w:rsidR="001E6D01">
              <w:instrText xml:space="preserve"> XE "</w:instrText>
            </w:r>
            <w:r w:rsidR="001E6D01" w:rsidRPr="0032367A">
              <w:rPr>
                <w:sz w:val="20"/>
              </w:rPr>
              <w:instrText>Texaco</w:instrText>
            </w:r>
            <w:r w:rsidR="001E6D01">
              <w:instrText xml:space="preserve">" </w:instrText>
            </w:r>
            <w:r w:rsidR="001E6D01">
              <w:rPr>
                <w:sz w:val="20"/>
              </w:rPr>
              <w:fldChar w:fldCharType="end"/>
            </w:r>
            <w:r w:rsidRPr="007819B0">
              <w:rPr>
                <w:sz w:val="20"/>
              </w:rPr>
              <w:t xml:space="preserve"> 20</w:t>
            </w:r>
          </w:p>
        </w:tc>
        <w:tc>
          <w:tcPr>
            <w:tcW w:w="1560" w:type="dxa"/>
          </w:tcPr>
          <w:p w14:paraId="0469675A" w14:textId="77777777" w:rsidR="00F50824" w:rsidRPr="007819B0" w:rsidRDefault="00F50824" w:rsidP="00F50824">
            <w:pPr>
              <w:rPr>
                <w:sz w:val="20"/>
              </w:rPr>
            </w:pPr>
            <w:smartTag w:uri="urn:schemas-microsoft-com:office:smarttags" w:element="place">
              <w:r w:rsidRPr="007819B0">
                <w:rPr>
                  <w:sz w:val="20"/>
                </w:rPr>
                <w:t>Neptune</w:t>
              </w:r>
            </w:smartTag>
            <w:r w:rsidR="00E95BF9">
              <w:rPr>
                <w:sz w:val="20"/>
              </w:rPr>
              <w:fldChar w:fldCharType="begin"/>
            </w:r>
            <w:r w:rsidR="00E95BF9">
              <w:instrText xml:space="preserve"> XE "</w:instrText>
            </w:r>
            <w:r w:rsidR="00E95BF9" w:rsidRPr="008A028F">
              <w:instrText>Neptune</w:instrText>
            </w:r>
            <w:r w:rsidR="00E95BF9">
              <w:instrText xml:space="preserve">" </w:instrText>
            </w:r>
            <w:r w:rsidR="00E95BF9">
              <w:rPr>
                <w:sz w:val="20"/>
              </w:rPr>
              <w:fldChar w:fldCharType="end"/>
            </w:r>
            <w:r w:rsidRPr="007819B0">
              <w:rPr>
                <w:sz w:val="20"/>
              </w:rPr>
              <w:t xml:space="preserve"> 20</w:t>
            </w:r>
          </w:p>
        </w:tc>
        <w:tc>
          <w:tcPr>
            <w:tcW w:w="1832" w:type="dxa"/>
          </w:tcPr>
          <w:p w14:paraId="5AAE9879" w14:textId="77777777" w:rsidR="00F50824" w:rsidRPr="007819B0" w:rsidRDefault="00F50824" w:rsidP="00F50824">
            <w:pPr>
              <w:rPr>
                <w:sz w:val="20"/>
              </w:rPr>
            </w:pPr>
            <w:r w:rsidRPr="007819B0">
              <w:rPr>
                <w:sz w:val="20"/>
              </w:rPr>
              <w:t>Silver Shell</w:t>
            </w:r>
            <w:r w:rsidR="00382F46">
              <w:rPr>
                <w:sz w:val="20"/>
              </w:rPr>
              <w:fldChar w:fldCharType="begin"/>
            </w:r>
            <w:r w:rsidR="00382F46">
              <w:instrText xml:space="preserve"> XE "</w:instrText>
            </w:r>
            <w:r w:rsidR="00382F46" w:rsidRPr="00332094">
              <w:instrText>Shell</w:instrText>
            </w:r>
            <w:r w:rsidR="00382F46">
              <w:instrText xml:space="preserve">" </w:instrText>
            </w:r>
            <w:r w:rsidR="00382F46">
              <w:rPr>
                <w:sz w:val="20"/>
              </w:rPr>
              <w:fldChar w:fldCharType="end"/>
            </w:r>
          </w:p>
        </w:tc>
        <w:tc>
          <w:tcPr>
            <w:tcW w:w="1942" w:type="dxa"/>
          </w:tcPr>
          <w:p w14:paraId="771C3D4F" w14:textId="77777777" w:rsidR="00F50824" w:rsidRPr="007819B0" w:rsidRDefault="00F50824" w:rsidP="00F50824">
            <w:pPr>
              <w:rPr>
                <w:sz w:val="20"/>
              </w:rPr>
            </w:pPr>
            <w:r w:rsidRPr="007819B0">
              <w:rPr>
                <w:sz w:val="20"/>
              </w:rPr>
              <w:t>Mobiloil</w:t>
            </w:r>
            <w:r w:rsidR="001E6D01">
              <w:rPr>
                <w:sz w:val="20"/>
              </w:rPr>
              <w:fldChar w:fldCharType="begin"/>
            </w:r>
            <w:r w:rsidR="001E6D01">
              <w:instrText xml:space="preserve"> XE "</w:instrText>
            </w:r>
            <w:r w:rsidR="001E6D01" w:rsidRPr="00D75BE6">
              <w:rPr>
                <w:sz w:val="20"/>
              </w:rPr>
              <w:instrText>Mobiloil</w:instrText>
            </w:r>
            <w:r w:rsidR="001E6D01">
              <w:instrText xml:space="preserve">" </w:instrText>
            </w:r>
            <w:r w:rsidR="001E6D01">
              <w:rPr>
                <w:sz w:val="20"/>
              </w:rPr>
              <w:fldChar w:fldCharType="end"/>
            </w:r>
            <w:r w:rsidRPr="007819B0">
              <w:rPr>
                <w:sz w:val="20"/>
              </w:rPr>
              <w:t xml:space="preserve"> </w:t>
            </w:r>
            <w:smartTag w:uri="urn:schemas-microsoft-com:office:smarttags" w:element="place">
              <w:r w:rsidRPr="007819B0">
                <w:rPr>
                  <w:sz w:val="20"/>
                </w:rPr>
                <w:t>Arctic</w:t>
              </w:r>
            </w:smartTag>
          </w:p>
        </w:tc>
      </w:tr>
      <w:tr w:rsidR="00F50824" w14:paraId="461F0BFB" w14:textId="77777777" w:rsidTr="00222578">
        <w:tc>
          <w:tcPr>
            <w:tcW w:w="1854" w:type="dxa"/>
          </w:tcPr>
          <w:p w14:paraId="03595C3D" w14:textId="77777777" w:rsidR="00F50824" w:rsidRPr="007819B0" w:rsidRDefault="00F50824" w:rsidP="00F50824">
            <w:pPr>
              <w:rPr>
                <w:sz w:val="20"/>
              </w:rPr>
            </w:pPr>
            <w:r w:rsidRPr="007819B0">
              <w:rPr>
                <w:sz w:val="20"/>
              </w:rPr>
              <w:t>D’D Engine Oil 30</w:t>
            </w:r>
            <w:r w:rsidR="001E6D01">
              <w:rPr>
                <w:sz w:val="20"/>
              </w:rPr>
              <w:fldChar w:fldCharType="begin"/>
            </w:r>
            <w:r w:rsidR="001E6D01">
              <w:instrText xml:space="preserve"> XE "</w:instrText>
            </w:r>
            <w:r w:rsidR="001E6D01" w:rsidRPr="00DC4E1F">
              <w:rPr>
                <w:sz w:val="20"/>
              </w:rPr>
              <w:instrText>Engine Oil 30</w:instrText>
            </w:r>
            <w:r w:rsidR="001E6D01">
              <w:instrText xml:space="preserve">" </w:instrText>
            </w:r>
            <w:r w:rsidR="001E6D01">
              <w:rPr>
                <w:sz w:val="20"/>
              </w:rPr>
              <w:fldChar w:fldCharType="end"/>
            </w:r>
          </w:p>
        </w:tc>
        <w:tc>
          <w:tcPr>
            <w:tcW w:w="1985" w:type="dxa"/>
          </w:tcPr>
          <w:p w14:paraId="16344836" w14:textId="77777777" w:rsidR="00F50824" w:rsidRPr="007819B0" w:rsidRDefault="00F50824" w:rsidP="00F50824">
            <w:pPr>
              <w:rPr>
                <w:sz w:val="20"/>
              </w:rPr>
            </w:pPr>
            <w:r w:rsidRPr="007819B0">
              <w:rPr>
                <w:sz w:val="20"/>
              </w:rPr>
              <w:t>Atlantic</w:t>
            </w:r>
            <w:r w:rsidR="00E95BF9">
              <w:rPr>
                <w:sz w:val="20"/>
              </w:rPr>
              <w:fldChar w:fldCharType="begin"/>
            </w:r>
            <w:r w:rsidR="00E95BF9">
              <w:instrText xml:space="preserve"> XE "</w:instrText>
            </w:r>
            <w:r w:rsidR="00E95BF9" w:rsidRPr="002B314E">
              <w:instrText>Atlantic</w:instrText>
            </w:r>
            <w:r w:rsidR="00E95BF9">
              <w:instrText xml:space="preserve">" </w:instrText>
            </w:r>
            <w:r w:rsidR="00E95BF9">
              <w:rPr>
                <w:sz w:val="20"/>
              </w:rPr>
              <w:fldChar w:fldCharType="end"/>
            </w:r>
            <w:r w:rsidRPr="007819B0">
              <w:rPr>
                <w:sz w:val="20"/>
              </w:rPr>
              <w:t xml:space="preserve"> Medium</w:t>
            </w:r>
          </w:p>
        </w:tc>
        <w:tc>
          <w:tcPr>
            <w:tcW w:w="1559" w:type="dxa"/>
          </w:tcPr>
          <w:p w14:paraId="6EC2EDFF" w14:textId="77777777" w:rsidR="00F50824" w:rsidRPr="007819B0" w:rsidRDefault="00F50824" w:rsidP="00F50824">
            <w:pPr>
              <w:rPr>
                <w:sz w:val="20"/>
              </w:rPr>
            </w:pPr>
            <w:r w:rsidRPr="007819B0">
              <w:rPr>
                <w:sz w:val="20"/>
              </w:rPr>
              <w:t>Texaco</w:t>
            </w:r>
            <w:r w:rsidR="001E6D01">
              <w:rPr>
                <w:sz w:val="20"/>
              </w:rPr>
              <w:fldChar w:fldCharType="begin"/>
            </w:r>
            <w:r w:rsidR="001E6D01">
              <w:instrText xml:space="preserve"> XE "</w:instrText>
            </w:r>
            <w:r w:rsidR="001E6D01" w:rsidRPr="0032367A">
              <w:rPr>
                <w:sz w:val="20"/>
              </w:rPr>
              <w:instrText>Texaco</w:instrText>
            </w:r>
            <w:r w:rsidR="001E6D01">
              <w:instrText xml:space="preserve">" </w:instrText>
            </w:r>
            <w:r w:rsidR="001E6D01">
              <w:rPr>
                <w:sz w:val="20"/>
              </w:rPr>
              <w:fldChar w:fldCharType="end"/>
            </w:r>
            <w:r w:rsidRPr="007819B0">
              <w:rPr>
                <w:sz w:val="20"/>
              </w:rPr>
              <w:t xml:space="preserve"> 30</w:t>
            </w:r>
          </w:p>
        </w:tc>
        <w:tc>
          <w:tcPr>
            <w:tcW w:w="1560" w:type="dxa"/>
          </w:tcPr>
          <w:p w14:paraId="47313A2F" w14:textId="77777777" w:rsidR="00F50824" w:rsidRPr="007819B0" w:rsidRDefault="00F50824" w:rsidP="00F50824">
            <w:pPr>
              <w:rPr>
                <w:sz w:val="20"/>
              </w:rPr>
            </w:pPr>
            <w:smartTag w:uri="urn:schemas-microsoft-com:office:smarttags" w:element="place">
              <w:r w:rsidRPr="007819B0">
                <w:rPr>
                  <w:sz w:val="20"/>
                </w:rPr>
                <w:t>Neptune</w:t>
              </w:r>
            </w:smartTag>
            <w:r w:rsidR="00E95BF9">
              <w:rPr>
                <w:sz w:val="20"/>
              </w:rPr>
              <w:fldChar w:fldCharType="begin"/>
            </w:r>
            <w:r w:rsidR="00E95BF9">
              <w:instrText xml:space="preserve"> XE "</w:instrText>
            </w:r>
            <w:r w:rsidR="00E95BF9" w:rsidRPr="008A028F">
              <w:instrText>Neptune</w:instrText>
            </w:r>
            <w:r w:rsidR="00E95BF9">
              <w:instrText xml:space="preserve">" </w:instrText>
            </w:r>
            <w:r w:rsidR="00E95BF9">
              <w:rPr>
                <w:sz w:val="20"/>
              </w:rPr>
              <w:fldChar w:fldCharType="end"/>
            </w:r>
            <w:r w:rsidRPr="007819B0">
              <w:rPr>
                <w:sz w:val="20"/>
              </w:rPr>
              <w:t xml:space="preserve"> 30</w:t>
            </w:r>
          </w:p>
        </w:tc>
        <w:tc>
          <w:tcPr>
            <w:tcW w:w="1832" w:type="dxa"/>
          </w:tcPr>
          <w:p w14:paraId="4692024D" w14:textId="77777777" w:rsidR="00F50824" w:rsidRPr="007819B0" w:rsidRDefault="00F50824" w:rsidP="00F50824">
            <w:pPr>
              <w:rPr>
                <w:sz w:val="20"/>
              </w:rPr>
            </w:pPr>
            <w:r w:rsidRPr="007819B0">
              <w:rPr>
                <w:sz w:val="20"/>
              </w:rPr>
              <w:t>Single Shell</w:t>
            </w:r>
            <w:r w:rsidR="00382F46">
              <w:rPr>
                <w:sz w:val="20"/>
              </w:rPr>
              <w:fldChar w:fldCharType="begin"/>
            </w:r>
            <w:r w:rsidR="00382F46">
              <w:instrText xml:space="preserve"> XE "</w:instrText>
            </w:r>
            <w:r w:rsidR="00382F46" w:rsidRPr="00332094">
              <w:instrText>Shell</w:instrText>
            </w:r>
            <w:r w:rsidR="00382F46">
              <w:instrText xml:space="preserve">" </w:instrText>
            </w:r>
            <w:r w:rsidR="00382F46">
              <w:rPr>
                <w:sz w:val="20"/>
              </w:rPr>
              <w:fldChar w:fldCharType="end"/>
            </w:r>
          </w:p>
        </w:tc>
        <w:tc>
          <w:tcPr>
            <w:tcW w:w="1942" w:type="dxa"/>
          </w:tcPr>
          <w:p w14:paraId="6A6F2D05" w14:textId="77777777" w:rsidR="00F50824" w:rsidRPr="007819B0" w:rsidRDefault="00F50824" w:rsidP="00F50824">
            <w:pPr>
              <w:rPr>
                <w:sz w:val="20"/>
              </w:rPr>
            </w:pPr>
            <w:r w:rsidRPr="007819B0">
              <w:rPr>
                <w:sz w:val="20"/>
              </w:rPr>
              <w:t>Mobiloil</w:t>
            </w:r>
            <w:r w:rsidR="001E6D01">
              <w:rPr>
                <w:sz w:val="20"/>
              </w:rPr>
              <w:fldChar w:fldCharType="begin"/>
            </w:r>
            <w:r w:rsidR="001E6D01">
              <w:instrText xml:space="preserve"> XE "</w:instrText>
            </w:r>
            <w:r w:rsidR="001E6D01" w:rsidRPr="00D75BE6">
              <w:rPr>
                <w:sz w:val="20"/>
              </w:rPr>
              <w:instrText>Mobiloil</w:instrText>
            </w:r>
            <w:r w:rsidR="001E6D01">
              <w:instrText xml:space="preserve">" </w:instrText>
            </w:r>
            <w:r w:rsidR="001E6D01">
              <w:rPr>
                <w:sz w:val="20"/>
              </w:rPr>
              <w:fldChar w:fldCharType="end"/>
            </w:r>
            <w:r w:rsidRPr="007819B0">
              <w:rPr>
                <w:sz w:val="20"/>
              </w:rPr>
              <w:t xml:space="preserve"> A</w:t>
            </w:r>
          </w:p>
        </w:tc>
      </w:tr>
      <w:tr w:rsidR="00F50824" w14:paraId="7E0E3D31" w14:textId="77777777" w:rsidTr="00222578">
        <w:tc>
          <w:tcPr>
            <w:tcW w:w="1854" w:type="dxa"/>
          </w:tcPr>
          <w:p w14:paraId="301B7CFE" w14:textId="77777777" w:rsidR="00F50824" w:rsidRPr="007819B0" w:rsidRDefault="00F50824" w:rsidP="00F50824">
            <w:pPr>
              <w:rPr>
                <w:sz w:val="20"/>
              </w:rPr>
            </w:pPr>
            <w:r w:rsidRPr="007819B0">
              <w:rPr>
                <w:sz w:val="20"/>
              </w:rPr>
              <w:t>D’D Engine Oil 40</w:t>
            </w:r>
            <w:r w:rsidR="001E6D01">
              <w:rPr>
                <w:sz w:val="20"/>
              </w:rPr>
              <w:fldChar w:fldCharType="begin"/>
            </w:r>
            <w:r w:rsidR="001E6D01">
              <w:instrText xml:space="preserve"> XE "</w:instrText>
            </w:r>
            <w:r w:rsidR="001E6D01" w:rsidRPr="00DC4E1F">
              <w:rPr>
                <w:sz w:val="20"/>
              </w:rPr>
              <w:instrText>Engine Oil 40</w:instrText>
            </w:r>
            <w:r w:rsidR="001E6D01">
              <w:instrText xml:space="preserve">" </w:instrText>
            </w:r>
            <w:r w:rsidR="001E6D01">
              <w:rPr>
                <w:sz w:val="20"/>
              </w:rPr>
              <w:fldChar w:fldCharType="end"/>
            </w:r>
          </w:p>
        </w:tc>
        <w:tc>
          <w:tcPr>
            <w:tcW w:w="1985" w:type="dxa"/>
          </w:tcPr>
          <w:p w14:paraId="2996E9D3" w14:textId="77777777" w:rsidR="00F50824" w:rsidRPr="007819B0" w:rsidRDefault="00F50824" w:rsidP="00F50824">
            <w:pPr>
              <w:rPr>
                <w:sz w:val="20"/>
              </w:rPr>
            </w:pPr>
            <w:r w:rsidRPr="007819B0">
              <w:rPr>
                <w:sz w:val="20"/>
              </w:rPr>
              <w:t>Atlantic</w:t>
            </w:r>
            <w:r w:rsidR="00E95BF9">
              <w:rPr>
                <w:sz w:val="20"/>
              </w:rPr>
              <w:fldChar w:fldCharType="begin"/>
            </w:r>
            <w:r w:rsidR="00E95BF9">
              <w:instrText xml:space="preserve"> XE "</w:instrText>
            </w:r>
            <w:r w:rsidR="00E95BF9" w:rsidRPr="002B314E">
              <w:instrText>Atlantic</w:instrText>
            </w:r>
            <w:r w:rsidR="00E95BF9">
              <w:instrText xml:space="preserve">" </w:instrText>
            </w:r>
            <w:r w:rsidR="00E95BF9">
              <w:rPr>
                <w:sz w:val="20"/>
              </w:rPr>
              <w:fldChar w:fldCharType="end"/>
            </w:r>
            <w:r w:rsidRPr="007819B0">
              <w:rPr>
                <w:sz w:val="20"/>
              </w:rPr>
              <w:t xml:space="preserve"> Heavy</w:t>
            </w:r>
          </w:p>
        </w:tc>
        <w:tc>
          <w:tcPr>
            <w:tcW w:w="1559" w:type="dxa"/>
          </w:tcPr>
          <w:p w14:paraId="1D951D6B" w14:textId="77777777" w:rsidR="00F50824" w:rsidRPr="007819B0" w:rsidRDefault="00F50824" w:rsidP="00F50824">
            <w:pPr>
              <w:rPr>
                <w:sz w:val="20"/>
              </w:rPr>
            </w:pPr>
            <w:r w:rsidRPr="007819B0">
              <w:rPr>
                <w:sz w:val="20"/>
              </w:rPr>
              <w:t>Texaco</w:t>
            </w:r>
            <w:r w:rsidR="001E6D01">
              <w:rPr>
                <w:sz w:val="20"/>
              </w:rPr>
              <w:fldChar w:fldCharType="begin"/>
            </w:r>
            <w:r w:rsidR="001E6D01">
              <w:instrText xml:space="preserve"> XE "</w:instrText>
            </w:r>
            <w:r w:rsidR="001E6D01" w:rsidRPr="0032367A">
              <w:rPr>
                <w:sz w:val="20"/>
              </w:rPr>
              <w:instrText>Texaco</w:instrText>
            </w:r>
            <w:r w:rsidR="001E6D01">
              <w:instrText xml:space="preserve">" </w:instrText>
            </w:r>
            <w:r w:rsidR="001E6D01">
              <w:rPr>
                <w:sz w:val="20"/>
              </w:rPr>
              <w:fldChar w:fldCharType="end"/>
            </w:r>
            <w:r w:rsidRPr="007819B0">
              <w:rPr>
                <w:sz w:val="20"/>
              </w:rPr>
              <w:t xml:space="preserve"> 40</w:t>
            </w:r>
          </w:p>
        </w:tc>
        <w:tc>
          <w:tcPr>
            <w:tcW w:w="1560" w:type="dxa"/>
          </w:tcPr>
          <w:p w14:paraId="7C965C92" w14:textId="77777777" w:rsidR="00F50824" w:rsidRPr="007819B0" w:rsidRDefault="00F50824" w:rsidP="00F50824">
            <w:pPr>
              <w:rPr>
                <w:sz w:val="20"/>
              </w:rPr>
            </w:pPr>
            <w:smartTag w:uri="urn:schemas-microsoft-com:office:smarttags" w:element="place">
              <w:r w:rsidRPr="007819B0">
                <w:rPr>
                  <w:sz w:val="20"/>
                </w:rPr>
                <w:t>Neptune</w:t>
              </w:r>
            </w:smartTag>
            <w:r w:rsidR="00E95BF9">
              <w:rPr>
                <w:sz w:val="20"/>
              </w:rPr>
              <w:fldChar w:fldCharType="begin"/>
            </w:r>
            <w:r w:rsidR="00E95BF9">
              <w:instrText xml:space="preserve"> XE "</w:instrText>
            </w:r>
            <w:r w:rsidR="00E95BF9" w:rsidRPr="008A028F">
              <w:instrText>Neptune</w:instrText>
            </w:r>
            <w:r w:rsidR="00E95BF9">
              <w:instrText xml:space="preserve">" </w:instrText>
            </w:r>
            <w:r w:rsidR="00E95BF9">
              <w:rPr>
                <w:sz w:val="20"/>
              </w:rPr>
              <w:fldChar w:fldCharType="end"/>
            </w:r>
            <w:r w:rsidRPr="007819B0">
              <w:rPr>
                <w:sz w:val="20"/>
              </w:rPr>
              <w:t xml:space="preserve"> 40</w:t>
            </w:r>
          </w:p>
        </w:tc>
        <w:tc>
          <w:tcPr>
            <w:tcW w:w="1832" w:type="dxa"/>
          </w:tcPr>
          <w:p w14:paraId="2F6A50EA" w14:textId="77777777" w:rsidR="00F50824" w:rsidRPr="007819B0" w:rsidRDefault="00F50824" w:rsidP="00F50824">
            <w:pPr>
              <w:rPr>
                <w:sz w:val="20"/>
              </w:rPr>
            </w:pPr>
            <w:r w:rsidRPr="007819B0">
              <w:rPr>
                <w:sz w:val="20"/>
              </w:rPr>
              <w:t>Double Shell</w:t>
            </w:r>
            <w:r w:rsidR="00382F46">
              <w:rPr>
                <w:sz w:val="20"/>
              </w:rPr>
              <w:fldChar w:fldCharType="begin"/>
            </w:r>
            <w:r w:rsidR="00382F46">
              <w:instrText xml:space="preserve"> XE "</w:instrText>
            </w:r>
            <w:r w:rsidR="00382F46" w:rsidRPr="00332094">
              <w:instrText>Shell</w:instrText>
            </w:r>
            <w:r w:rsidR="00382F46">
              <w:instrText xml:space="preserve">" </w:instrText>
            </w:r>
            <w:r w:rsidR="00382F46">
              <w:rPr>
                <w:sz w:val="20"/>
              </w:rPr>
              <w:fldChar w:fldCharType="end"/>
            </w:r>
          </w:p>
        </w:tc>
        <w:tc>
          <w:tcPr>
            <w:tcW w:w="1942" w:type="dxa"/>
          </w:tcPr>
          <w:p w14:paraId="1CAEEEDC" w14:textId="77777777" w:rsidR="00F50824" w:rsidRPr="007819B0" w:rsidRDefault="00F50824" w:rsidP="00F50824">
            <w:pPr>
              <w:rPr>
                <w:sz w:val="20"/>
              </w:rPr>
            </w:pPr>
            <w:r w:rsidRPr="007819B0">
              <w:rPr>
                <w:sz w:val="20"/>
              </w:rPr>
              <w:t>Mobiloil</w:t>
            </w:r>
            <w:r w:rsidR="001E6D01">
              <w:rPr>
                <w:sz w:val="20"/>
              </w:rPr>
              <w:fldChar w:fldCharType="begin"/>
            </w:r>
            <w:r w:rsidR="001E6D01">
              <w:instrText xml:space="preserve"> XE "</w:instrText>
            </w:r>
            <w:r w:rsidR="001E6D01" w:rsidRPr="00D75BE6">
              <w:rPr>
                <w:sz w:val="20"/>
              </w:rPr>
              <w:instrText>Mobiloil</w:instrText>
            </w:r>
            <w:r w:rsidR="001E6D01">
              <w:instrText xml:space="preserve">" </w:instrText>
            </w:r>
            <w:r w:rsidR="001E6D01">
              <w:rPr>
                <w:sz w:val="20"/>
              </w:rPr>
              <w:fldChar w:fldCharType="end"/>
            </w:r>
            <w:r w:rsidRPr="007819B0">
              <w:rPr>
                <w:sz w:val="20"/>
              </w:rPr>
              <w:t xml:space="preserve"> AF</w:t>
            </w:r>
          </w:p>
        </w:tc>
      </w:tr>
      <w:tr w:rsidR="00F50824" w14:paraId="0C9C2AA6" w14:textId="77777777" w:rsidTr="00222578">
        <w:tc>
          <w:tcPr>
            <w:tcW w:w="1854" w:type="dxa"/>
          </w:tcPr>
          <w:p w14:paraId="034E87C0" w14:textId="77777777" w:rsidR="00F50824" w:rsidRPr="007819B0" w:rsidRDefault="00F50824" w:rsidP="00F50824">
            <w:pPr>
              <w:rPr>
                <w:sz w:val="20"/>
              </w:rPr>
            </w:pPr>
            <w:r w:rsidRPr="007819B0">
              <w:rPr>
                <w:sz w:val="20"/>
              </w:rPr>
              <w:t>D’D Engine Oil 60</w:t>
            </w:r>
            <w:r w:rsidR="001E6D01">
              <w:rPr>
                <w:sz w:val="20"/>
              </w:rPr>
              <w:fldChar w:fldCharType="begin"/>
            </w:r>
            <w:r w:rsidR="001E6D01">
              <w:instrText xml:space="preserve"> XE "</w:instrText>
            </w:r>
            <w:r w:rsidR="001E6D01" w:rsidRPr="00DC4E1F">
              <w:rPr>
                <w:sz w:val="20"/>
              </w:rPr>
              <w:instrText>Engine Oil 60</w:instrText>
            </w:r>
            <w:r w:rsidR="001E6D01">
              <w:instrText xml:space="preserve">" </w:instrText>
            </w:r>
            <w:r w:rsidR="001E6D01">
              <w:rPr>
                <w:sz w:val="20"/>
              </w:rPr>
              <w:fldChar w:fldCharType="end"/>
            </w:r>
          </w:p>
        </w:tc>
        <w:tc>
          <w:tcPr>
            <w:tcW w:w="1985" w:type="dxa"/>
          </w:tcPr>
          <w:p w14:paraId="76BA8978" w14:textId="77777777" w:rsidR="00F50824" w:rsidRPr="007819B0" w:rsidRDefault="00F50824" w:rsidP="00F50824">
            <w:pPr>
              <w:rPr>
                <w:sz w:val="20"/>
              </w:rPr>
            </w:pPr>
            <w:r w:rsidRPr="007819B0">
              <w:rPr>
                <w:sz w:val="20"/>
              </w:rPr>
              <w:t>Atlantic</w:t>
            </w:r>
            <w:r w:rsidR="00E95BF9">
              <w:rPr>
                <w:sz w:val="20"/>
              </w:rPr>
              <w:fldChar w:fldCharType="begin"/>
            </w:r>
            <w:r w:rsidR="00E95BF9">
              <w:instrText xml:space="preserve"> XE "</w:instrText>
            </w:r>
            <w:r w:rsidR="00E95BF9" w:rsidRPr="002B314E">
              <w:instrText>Atlantic</w:instrText>
            </w:r>
            <w:r w:rsidR="00E95BF9">
              <w:instrText xml:space="preserve">" </w:instrText>
            </w:r>
            <w:r w:rsidR="00E95BF9">
              <w:rPr>
                <w:sz w:val="20"/>
              </w:rPr>
              <w:fldChar w:fldCharType="end"/>
            </w:r>
            <w:r w:rsidRPr="007819B0">
              <w:rPr>
                <w:sz w:val="20"/>
              </w:rPr>
              <w:t xml:space="preserve"> Super</w:t>
            </w:r>
          </w:p>
        </w:tc>
        <w:tc>
          <w:tcPr>
            <w:tcW w:w="1559" w:type="dxa"/>
          </w:tcPr>
          <w:p w14:paraId="6D38ADB0" w14:textId="77777777" w:rsidR="00F50824" w:rsidRPr="007819B0" w:rsidRDefault="00F50824" w:rsidP="00F50824">
            <w:pPr>
              <w:rPr>
                <w:sz w:val="20"/>
              </w:rPr>
            </w:pPr>
            <w:r w:rsidRPr="007819B0">
              <w:rPr>
                <w:sz w:val="20"/>
              </w:rPr>
              <w:t>Texaco</w:t>
            </w:r>
            <w:r w:rsidR="001E6D01">
              <w:rPr>
                <w:sz w:val="20"/>
              </w:rPr>
              <w:fldChar w:fldCharType="begin"/>
            </w:r>
            <w:r w:rsidR="001E6D01">
              <w:instrText xml:space="preserve"> XE "</w:instrText>
            </w:r>
            <w:r w:rsidR="001E6D01" w:rsidRPr="0032367A">
              <w:rPr>
                <w:sz w:val="20"/>
              </w:rPr>
              <w:instrText>Texaco</w:instrText>
            </w:r>
            <w:r w:rsidR="001E6D01">
              <w:instrText xml:space="preserve">" </w:instrText>
            </w:r>
            <w:r w:rsidR="001E6D01">
              <w:rPr>
                <w:sz w:val="20"/>
              </w:rPr>
              <w:fldChar w:fldCharType="end"/>
            </w:r>
            <w:r w:rsidRPr="007819B0">
              <w:rPr>
                <w:sz w:val="20"/>
              </w:rPr>
              <w:t xml:space="preserve"> 60</w:t>
            </w:r>
          </w:p>
        </w:tc>
        <w:tc>
          <w:tcPr>
            <w:tcW w:w="1560" w:type="dxa"/>
          </w:tcPr>
          <w:p w14:paraId="326C3BD7" w14:textId="77777777" w:rsidR="00F50824" w:rsidRPr="007819B0" w:rsidRDefault="00F50824" w:rsidP="00F50824">
            <w:pPr>
              <w:rPr>
                <w:sz w:val="20"/>
              </w:rPr>
            </w:pPr>
            <w:smartTag w:uri="urn:schemas-microsoft-com:office:smarttags" w:element="place">
              <w:r w:rsidRPr="007819B0">
                <w:rPr>
                  <w:sz w:val="20"/>
                </w:rPr>
                <w:t>Neptune</w:t>
              </w:r>
            </w:smartTag>
            <w:r w:rsidR="00E95BF9">
              <w:rPr>
                <w:sz w:val="20"/>
              </w:rPr>
              <w:fldChar w:fldCharType="begin"/>
            </w:r>
            <w:r w:rsidR="00E95BF9">
              <w:instrText xml:space="preserve"> XE "</w:instrText>
            </w:r>
            <w:r w:rsidR="00E95BF9" w:rsidRPr="008A028F">
              <w:instrText>Neptune</w:instrText>
            </w:r>
            <w:r w:rsidR="00E95BF9">
              <w:instrText xml:space="preserve">" </w:instrText>
            </w:r>
            <w:r w:rsidR="00E95BF9">
              <w:rPr>
                <w:sz w:val="20"/>
              </w:rPr>
              <w:fldChar w:fldCharType="end"/>
            </w:r>
            <w:r w:rsidRPr="007819B0">
              <w:rPr>
                <w:sz w:val="20"/>
              </w:rPr>
              <w:t xml:space="preserve"> 60</w:t>
            </w:r>
          </w:p>
        </w:tc>
        <w:tc>
          <w:tcPr>
            <w:tcW w:w="1832" w:type="dxa"/>
          </w:tcPr>
          <w:p w14:paraId="7D40672A" w14:textId="77777777" w:rsidR="00F50824" w:rsidRPr="007819B0" w:rsidRDefault="00F50824" w:rsidP="00F50824">
            <w:pPr>
              <w:rPr>
                <w:sz w:val="20"/>
              </w:rPr>
            </w:pPr>
            <w:r w:rsidRPr="007819B0">
              <w:rPr>
                <w:sz w:val="20"/>
              </w:rPr>
              <w:t>Golden Shell</w:t>
            </w:r>
            <w:r w:rsidR="00382F46">
              <w:rPr>
                <w:sz w:val="20"/>
              </w:rPr>
              <w:fldChar w:fldCharType="begin"/>
            </w:r>
            <w:r w:rsidR="00382F46">
              <w:instrText xml:space="preserve"> XE "</w:instrText>
            </w:r>
            <w:r w:rsidR="00382F46" w:rsidRPr="00332094">
              <w:instrText>Shell</w:instrText>
            </w:r>
            <w:r w:rsidR="00382F46">
              <w:instrText xml:space="preserve">" </w:instrText>
            </w:r>
            <w:r w:rsidR="00382F46">
              <w:rPr>
                <w:sz w:val="20"/>
              </w:rPr>
              <w:fldChar w:fldCharType="end"/>
            </w:r>
          </w:p>
        </w:tc>
        <w:tc>
          <w:tcPr>
            <w:tcW w:w="1942" w:type="dxa"/>
          </w:tcPr>
          <w:p w14:paraId="2AC2C213" w14:textId="77777777" w:rsidR="00F50824" w:rsidRPr="007819B0" w:rsidRDefault="00F50824" w:rsidP="00F50824">
            <w:pPr>
              <w:rPr>
                <w:sz w:val="20"/>
              </w:rPr>
            </w:pPr>
            <w:r w:rsidRPr="007819B0">
              <w:rPr>
                <w:sz w:val="20"/>
              </w:rPr>
              <w:t>Mobiloil</w:t>
            </w:r>
            <w:r w:rsidR="001E6D01">
              <w:rPr>
                <w:sz w:val="20"/>
              </w:rPr>
              <w:fldChar w:fldCharType="begin"/>
            </w:r>
            <w:r w:rsidR="001E6D01">
              <w:instrText xml:space="preserve"> XE "</w:instrText>
            </w:r>
            <w:r w:rsidR="001E6D01" w:rsidRPr="00D75BE6">
              <w:rPr>
                <w:sz w:val="20"/>
              </w:rPr>
              <w:instrText>Mobiloil</w:instrText>
            </w:r>
            <w:r w:rsidR="001E6D01">
              <w:instrText xml:space="preserve">" </w:instrText>
            </w:r>
            <w:r w:rsidR="001E6D01">
              <w:rPr>
                <w:sz w:val="20"/>
              </w:rPr>
              <w:fldChar w:fldCharType="end"/>
            </w:r>
            <w:r w:rsidRPr="007819B0">
              <w:rPr>
                <w:sz w:val="20"/>
              </w:rPr>
              <w:t xml:space="preserve"> B</w:t>
            </w:r>
          </w:p>
        </w:tc>
      </w:tr>
      <w:tr w:rsidR="00F50824" w14:paraId="2BD79139" w14:textId="77777777" w:rsidTr="00222578">
        <w:tc>
          <w:tcPr>
            <w:tcW w:w="1854" w:type="dxa"/>
          </w:tcPr>
          <w:p w14:paraId="5E1CCA51" w14:textId="77777777" w:rsidR="00F50824" w:rsidRPr="007819B0" w:rsidRDefault="00F50824" w:rsidP="00F50824">
            <w:pPr>
              <w:rPr>
                <w:sz w:val="20"/>
              </w:rPr>
            </w:pPr>
            <w:r w:rsidRPr="007819B0">
              <w:rPr>
                <w:sz w:val="20"/>
              </w:rPr>
              <w:t>D’D Hypoid</w:t>
            </w:r>
            <w:r w:rsidR="001E6D01">
              <w:rPr>
                <w:sz w:val="20"/>
              </w:rPr>
              <w:fldChar w:fldCharType="begin"/>
            </w:r>
            <w:r w:rsidR="001E6D01">
              <w:instrText xml:space="preserve"> XE "</w:instrText>
            </w:r>
            <w:r w:rsidR="001E6D01" w:rsidRPr="00AA5AC8">
              <w:rPr>
                <w:sz w:val="20"/>
              </w:rPr>
              <w:instrText>Hypoid</w:instrText>
            </w:r>
            <w:r w:rsidR="001E6D01">
              <w:instrText xml:space="preserve">" </w:instrText>
            </w:r>
            <w:r w:rsidR="001E6D01">
              <w:rPr>
                <w:sz w:val="20"/>
              </w:rPr>
              <w:fldChar w:fldCharType="end"/>
            </w:r>
            <w:r w:rsidRPr="007819B0">
              <w:rPr>
                <w:sz w:val="20"/>
              </w:rPr>
              <w:t xml:space="preserve"> Gear Oil SAE90</w:t>
            </w:r>
          </w:p>
        </w:tc>
        <w:tc>
          <w:tcPr>
            <w:tcW w:w="1985" w:type="dxa"/>
          </w:tcPr>
          <w:p w14:paraId="118A5F1E" w14:textId="77777777" w:rsidR="00F50824" w:rsidRPr="007819B0" w:rsidRDefault="00F50824" w:rsidP="00F50824">
            <w:pPr>
              <w:rPr>
                <w:sz w:val="20"/>
              </w:rPr>
            </w:pPr>
            <w:r w:rsidRPr="007819B0">
              <w:rPr>
                <w:sz w:val="20"/>
              </w:rPr>
              <w:t>Atlantic</w:t>
            </w:r>
            <w:r w:rsidR="00E95BF9">
              <w:rPr>
                <w:sz w:val="20"/>
              </w:rPr>
              <w:fldChar w:fldCharType="begin"/>
            </w:r>
            <w:r w:rsidR="00E95BF9">
              <w:instrText xml:space="preserve"> XE "</w:instrText>
            </w:r>
            <w:r w:rsidR="00E95BF9" w:rsidRPr="002B314E">
              <w:instrText>Atlantic</w:instrText>
            </w:r>
            <w:r w:rsidR="00E95BF9">
              <w:instrText xml:space="preserve">" </w:instrText>
            </w:r>
            <w:r w:rsidR="00E95BF9">
              <w:rPr>
                <w:sz w:val="20"/>
              </w:rPr>
              <w:fldChar w:fldCharType="end"/>
            </w:r>
            <w:r w:rsidRPr="007819B0">
              <w:rPr>
                <w:sz w:val="20"/>
              </w:rPr>
              <w:t xml:space="preserve"> Hypoid</w:t>
            </w:r>
            <w:r w:rsidR="001E6D01">
              <w:rPr>
                <w:sz w:val="20"/>
              </w:rPr>
              <w:fldChar w:fldCharType="begin"/>
            </w:r>
            <w:r w:rsidR="001E6D01">
              <w:instrText xml:space="preserve"> XE "</w:instrText>
            </w:r>
            <w:r w:rsidR="001E6D01" w:rsidRPr="00AA5AC8">
              <w:rPr>
                <w:sz w:val="20"/>
              </w:rPr>
              <w:instrText>Hypoid</w:instrText>
            </w:r>
            <w:r w:rsidR="001E6D01">
              <w:instrText xml:space="preserve">" </w:instrText>
            </w:r>
            <w:r w:rsidR="001E6D01">
              <w:rPr>
                <w:sz w:val="20"/>
              </w:rPr>
              <w:fldChar w:fldCharType="end"/>
            </w:r>
            <w:r w:rsidRPr="007819B0">
              <w:rPr>
                <w:sz w:val="20"/>
              </w:rPr>
              <w:t xml:space="preserve"> 90</w:t>
            </w:r>
          </w:p>
        </w:tc>
        <w:tc>
          <w:tcPr>
            <w:tcW w:w="1559" w:type="dxa"/>
          </w:tcPr>
          <w:p w14:paraId="046FC5A3" w14:textId="77777777" w:rsidR="00F50824" w:rsidRPr="007819B0" w:rsidRDefault="00F50824" w:rsidP="00F50824">
            <w:pPr>
              <w:rPr>
                <w:sz w:val="20"/>
              </w:rPr>
            </w:pPr>
            <w:r w:rsidRPr="007819B0">
              <w:rPr>
                <w:sz w:val="20"/>
              </w:rPr>
              <w:t>Thuban 1944</w:t>
            </w:r>
          </w:p>
        </w:tc>
        <w:tc>
          <w:tcPr>
            <w:tcW w:w="1560" w:type="dxa"/>
          </w:tcPr>
          <w:p w14:paraId="4EFDB97C" w14:textId="77777777" w:rsidR="00F50824" w:rsidRPr="007819B0" w:rsidRDefault="00F50824" w:rsidP="00F50824">
            <w:pPr>
              <w:rPr>
                <w:sz w:val="20"/>
              </w:rPr>
            </w:pPr>
            <w:r w:rsidRPr="007819B0">
              <w:rPr>
                <w:sz w:val="20"/>
              </w:rPr>
              <w:t>Neptune</w:t>
            </w:r>
            <w:r w:rsidR="00E95BF9">
              <w:rPr>
                <w:sz w:val="20"/>
              </w:rPr>
              <w:fldChar w:fldCharType="begin"/>
            </w:r>
            <w:r w:rsidR="00E95BF9">
              <w:instrText xml:space="preserve"> XE "</w:instrText>
            </w:r>
            <w:smartTag w:uri="urn:schemas-microsoft-com:office:smarttags" w:element="place">
              <w:r w:rsidR="00E95BF9" w:rsidRPr="008A028F">
                <w:instrText>Neptune</w:instrText>
              </w:r>
            </w:smartTag>
            <w:r w:rsidR="00E95BF9">
              <w:instrText xml:space="preserve">" </w:instrText>
            </w:r>
            <w:r w:rsidR="00E95BF9">
              <w:rPr>
                <w:sz w:val="20"/>
              </w:rPr>
              <w:fldChar w:fldCharType="end"/>
            </w:r>
            <w:r w:rsidRPr="007819B0">
              <w:rPr>
                <w:sz w:val="20"/>
              </w:rPr>
              <w:t xml:space="preserve"> GP</w:t>
            </w:r>
          </w:p>
        </w:tc>
        <w:tc>
          <w:tcPr>
            <w:tcW w:w="1832" w:type="dxa"/>
          </w:tcPr>
          <w:p w14:paraId="76C19785" w14:textId="77777777" w:rsidR="00F50824" w:rsidRPr="007819B0" w:rsidRDefault="00F50824" w:rsidP="00F50824">
            <w:pPr>
              <w:rPr>
                <w:sz w:val="20"/>
              </w:rPr>
            </w:pPr>
            <w:r w:rsidRPr="007819B0">
              <w:rPr>
                <w:sz w:val="20"/>
              </w:rPr>
              <w:t>Shell</w:t>
            </w:r>
            <w:r w:rsidR="00382F46">
              <w:rPr>
                <w:sz w:val="20"/>
              </w:rPr>
              <w:fldChar w:fldCharType="begin"/>
            </w:r>
            <w:r w:rsidR="00382F46">
              <w:instrText xml:space="preserve"> XE "</w:instrText>
            </w:r>
            <w:r w:rsidR="00382F46" w:rsidRPr="00332094">
              <w:instrText>Shell</w:instrText>
            </w:r>
            <w:r w:rsidR="00382F46">
              <w:instrText xml:space="preserve">" </w:instrText>
            </w:r>
            <w:r w:rsidR="00382F46">
              <w:rPr>
                <w:sz w:val="20"/>
              </w:rPr>
              <w:fldChar w:fldCharType="end"/>
            </w:r>
            <w:r w:rsidRPr="007819B0">
              <w:rPr>
                <w:sz w:val="20"/>
              </w:rPr>
              <w:t xml:space="preserve"> Spirax GP</w:t>
            </w:r>
          </w:p>
        </w:tc>
        <w:tc>
          <w:tcPr>
            <w:tcW w:w="1942" w:type="dxa"/>
          </w:tcPr>
          <w:p w14:paraId="7BDEC279" w14:textId="77777777" w:rsidR="00F50824" w:rsidRPr="007819B0" w:rsidRDefault="00F50824" w:rsidP="00F50824">
            <w:pPr>
              <w:rPr>
                <w:sz w:val="20"/>
              </w:rPr>
            </w:pPr>
            <w:r w:rsidRPr="007819B0">
              <w:rPr>
                <w:sz w:val="20"/>
              </w:rPr>
              <w:t>Mobiloil</w:t>
            </w:r>
            <w:r w:rsidR="001E6D01">
              <w:rPr>
                <w:sz w:val="20"/>
              </w:rPr>
              <w:fldChar w:fldCharType="begin"/>
            </w:r>
            <w:r w:rsidR="001E6D01">
              <w:instrText xml:space="preserve"> XE "</w:instrText>
            </w:r>
            <w:r w:rsidR="001E6D01" w:rsidRPr="00D75BE6">
              <w:rPr>
                <w:sz w:val="20"/>
              </w:rPr>
              <w:instrText>Mobiloil</w:instrText>
            </w:r>
            <w:r w:rsidR="001E6D01">
              <w:instrText xml:space="preserve">" </w:instrText>
            </w:r>
            <w:r w:rsidR="001E6D01">
              <w:rPr>
                <w:sz w:val="20"/>
              </w:rPr>
              <w:fldChar w:fldCharType="end"/>
            </w:r>
            <w:r w:rsidRPr="007819B0">
              <w:rPr>
                <w:sz w:val="20"/>
              </w:rPr>
              <w:t xml:space="preserve"> GX</w:t>
            </w:r>
          </w:p>
        </w:tc>
      </w:tr>
      <w:tr w:rsidR="00F50824" w14:paraId="4D74C526" w14:textId="77777777" w:rsidTr="00222578">
        <w:tc>
          <w:tcPr>
            <w:tcW w:w="1854" w:type="dxa"/>
          </w:tcPr>
          <w:p w14:paraId="07EAF587" w14:textId="77777777" w:rsidR="00F50824" w:rsidRPr="007819B0" w:rsidRDefault="00F50824" w:rsidP="00F50824">
            <w:pPr>
              <w:rPr>
                <w:sz w:val="20"/>
              </w:rPr>
            </w:pPr>
            <w:r w:rsidRPr="007819B0">
              <w:rPr>
                <w:sz w:val="20"/>
              </w:rPr>
              <w:t>Shock Absorber Oil</w:t>
            </w:r>
            <w:r w:rsidR="001E6D01">
              <w:rPr>
                <w:sz w:val="20"/>
              </w:rPr>
              <w:fldChar w:fldCharType="begin"/>
            </w:r>
            <w:r w:rsidR="001E6D01">
              <w:instrText xml:space="preserve"> XE "</w:instrText>
            </w:r>
            <w:r w:rsidR="001E6D01" w:rsidRPr="00DC4E1F">
              <w:rPr>
                <w:sz w:val="20"/>
              </w:rPr>
              <w:instrText>Shock Absorber Oil</w:instrText>
            </w:r>
            <w:r w:rsidR="001E6D01">
              <w:instrText xml:space="preserve">" </w:instrText>
            </w:r>
            <w:r w:rsidR="001E6D01">
              <w:rPr>
                <w:sz w:val="20"/>
              </w:rPr>
              <w:fldChar w:fldCharType="end"/>
            </w:r>
          </w:p>
        </w:tc>
        <w:tc>
          <w:tcPr>
            <w:tcW w:w="1985" w:type="dxa"/>
          </w:tcPr>
          <w:p w14:paraId="5BD9E9E6" w14:textId="77777777" w:rsidR="00F50824" w:rsidRPr="007819B0" w:rsidRDefault="00F50824" w:rsidP="00F50824">
            <w:pPr>
              <w:rPr>
                <w:sz w:val="20"/>
              </w:rPr>
            </w:pPr>
            <w:r w:rsidRPr="007819B0">
              <w:rPr>
                <w:sz w:val="20"/>
              </w:rPr>
              <w:t>Atlantic</w:t>
            </w:r>
            <w:r w:rsidR="00E95BF9">
              <w:rPr>
                <w:sz w:val="20"/>
              </w:rPr>
              <w:fldChar w:fldCharType="begin"/>
            </w:r>
            <w:r w:rsidR="00E95BF9">
              <w:instrText xml:space="preserve"> XE "</w:instrText>
            </w:r>
            <w:r w:rsidR="00E95BF9" w:rsidRPr="002B314E">
              <w:instrText>Atlantic</w:instrText>
            </w:r>
            <w:r w:rsidR="00E95BF9">
              <w:instrText xml:space="preserve">" </w:instrText>
            </w:r>
            <w:r w:rsidR="00E95BF9">
              <w:rPr>
                <w:sz w:val="20"/>
              </w:rPr>
              <w:fldChar w:fldCharType="end"/>
            </w:r>
            <w:r w:rsidRPr="007819B0">
              <w:rPr>
                <w:sz w:val="20"/>
              </w:rPr>
              <w:t xml:space="preserve"> Hypoid</w:t>
            </w:r>
            <w:r w:rsidR="001E6D01">
              <w:rPr>
                <w:sz w:val="20"/>
              </w:rPr>
              <w:fldChar w:fldCharType="begin"/>
            </w:r>
            <w:r w:rsidR="001E6D01">
              <w:instrText xml:space="preserve"> XE "</w:instrText>
            </w:r>
            <w:r w:rsidR="001E6D01" w:rsidRPr="00AA5AC8">
              <w:rPr>
                <w:sz w:val="20"/>
              </w:rPr>
              <w:instrText>Hypoid</w:instrText>
            </w:r>
            <w:r w:rsidR="001E6D01">
              <w:instrText xml:space="preserve">" </w:instrText>
            </w:r>
            <w:r w:rsidR="001E6D01">
              <w:rPr>
                <w:sz w:val="20"/>
              </w:rPr>
              <w:fldChar w:fldCharType="end"/>
            </w:r>
            <w:r w:rsidRPr="007819B0">
              <w:rPr>
                <w:sz w:val="20"/>
              </w:rPr>
              <w:t xml:space="preserve"> 90</w:t>
            </w:r>
          </w:p>
        </w:tc>
        <w:tc>
          <w:tcPr>
            <w:tcW w:w="1559" w:type="dxa"/>
          </w:tcPr>
          <w:p w14:paraId="51EEFCB0" w14:textId="77777777" w:rsidR="00F50824" w:rsidRPr="007819B0" w:rsidRDefault="00F50824" w:rsidP="00F50824">
            <w:pPr>
              <w:rPr>
                <w:sz w:val="20"/>
              </w:rPr>
            </w:pPr>
            <w:r w:rsidRPr="007819B0">
              <w:rPr>
                <w:sz w:val="20"/>
              </w:rPr>
              <w:t>Caltex</w:t>
            </w:r>
            <w:r w:rsidR="001E6D01">
              <w:rPr>
                <w:sz w:val="20"/>
              </w:rPr>
              <w:fldChar w:fldCharType="begin"/>
            </w:r>
            <w:r w:rsidR="001E6D01">
              <w:instrText xml:space="preserve"> XE "</w:instrText>
            </w:r>
            <w:r w:rsidR="001E6D01" w:rsidRPr="0094306E">
              <w:rPr>
                <w:sz w:val="20"/>
              </w:rPr>
              <w:instrText>Caltex</w:instrText>
            </w:r>
            <w:r w:rsidR="001E6D01">
              <w:instrText xml:space="preserve">" </w:instrText>
            </w:r>
            <w:r w:rsidR="001E6D01">
              <w:rPr>
                <w:sz w:val="20"/>
              </w:rPr>
              <w:fldChar w:fldCharType="end"/>
            </w:r>
            <w:r w:rsidRPr="007819B0">
              <w:rPr>
                <w:sz w:val="20"/>
              </w:rPr>
              <w:t xml:space="preserve"> Shock Absorber Oil</w:t>
            </w:r>
            <w:r w:rsidR="001E6D01">
              <w:rPr>
                <w:sz w:val="20"/>
              </w:rPr>
              <w:fldChar w:fldCharType="begin"/>
            </w:r>
            <w:r w:rsidR="001E6D01">
              <w:instrText xml:space="preserve"> XE "</w:instrText>
            </w:r>
            <w:r w:rsidR="001E6D01" w:rsidRPr="00DC4E1F">
              <w:rPr>
                <w:sz w:val="20"/>
              </w:rPr>
              <w:instrText>Shock Absorber Oil</w:instrText>
            </w:r>
            <w:r w:rsidR="001E6D01">
              <w:instrText xml:space="preserve">" </w:instrText>
            </w:r>
            <w:r w:rsidR="001E6D01">
              <w:rPr>
                <w:sz w:val="20"/>
              </w:rPr>
              <w:fldChar w:fldCharType="end"/>
            </w:r>
          </w:p>
        </w:tc>
        <w:tc>
          <w:tcPr>
            <w:tcW w:w="1560" w:type="dxa"/>
          </w:tcPr>
          <w:p w14:paraId="5860C780" w14:textId="77777777" w:rsidR="00F50824" w:rsidRPr="007819B0" w:rsidRDefault="00F50824" w:rsidP="00F50824">
            <w:pPr>
              <w:rPr>
                <w:sz w:val="20"/>
              </w:rPr>
            </w:pPr>
            <w:smartTag w:uri="urn:schemas-microsoft-com:office:smarttags" w:element="place">
              <w:r w:rsidRPr="007819B0">
                <w:rPr>
                  <w:sz w:val="20"/>
                </w:rPr>
                <w:t>Neptune</w:t>
              </w:r>
            </w:smartTag>
            <w:r w:rsidR="00E95BF9">
              <w:rPr>
                <w:sz w:val="20"/>
              </w:rPr>
              <w:fldChar w:fldCharType="begin"/>
            </w:r>
            <w:r w:rsidR="00E95BF9">
              <w:instrText xml:space="preserve"> XE "</w:instrText>
            </w:r>
            <w:r w:rsidR="00E95BF9" w:rsidRPr="008A028F">
              <w:instrText>Neptune</w:instrText>
            </w:r>
            <w:r w:rsidR="00E95BF9">
              <w:instrText xml:space="preserve">" </w:instrText>
            </w:r>
            <w:r w:rsidR="00E95BF9">
              <w:rPr>
                <w:sz w:val="20"/>
              </w:rPr>
              <w:fldChar w:fldCharType="end"/>
            </w:r>
            <w:r w:rsidRPr="007819B0">
              <w:rPr>
                <w:sz w:val="20"/>
              </w:rPr>
              <w:t xml:space="preserve"> Shock Absorber Oil</w:t>
            </w:r>
            <w:r w:rsidR="001E6D01">
              <w:rPr>
                <w:sz w:val="20"/>
              </w:rPr>
              <w:fldChar w:fldCharType="begin"/>
            </w:r>
            <w:r w:rsidR="001E6D01">
              <w:instrText xml:space="preserve"> XE "</w:instrText>
            </w:r>
            <w:r w:rsidR="001E6D01" w:rsidRPr="00DC4E1F">
              <w:rPr>
                <w:sz w:val="20"/>
              </w:rPr>
              <w:instrText>Shock Absorber Oil</w:instrText>
            </w:r>
            <w:r w:rsidR="001E6D01">
              <w:instrText xml:space="preserve">" </w:instrText>
            </w:r>
            <w:r w:rsidR="001E6D01">
              <w:rPr>
                <w:sz w:val="20"/>
              </w:rPr>
              <w:fldChar w:fldCharType="end"/>
            </w:r>
            <w:r w:rsidRPr="007819B0">
              <w:rPr>
                <w:sz w:val="20"/>
              </w:rPr>
              <w:t xml:space="preserve"> </w:t>
            </w:r>
            <w:r w:rsidR="00E901FA" w:rsidRPr="007819B0">
              <w:rPr>
                <w:sz w:val="20"/>
              </w:rPr>
              <w:t>No.</w:t>
            </w:r>
            <w:r w:rsidR="00E901FA">
              <w:rPr>
                <w:sz w:val="20"/>
              </w:rPr>
              <w:t xml:space="preserve"> </w:t>
            </w:r>
            <w:r w:rsidR="00E901FA" w:rsidRPr="007819B0">
              <w:rPr>
                <w:sz w:val="20"/>
              </w:rPr>
              <w:t>1</w:t>
            </w:r>
          </w:p>
        </w:tc>
        <w:tc>
          <w:tcPr>
            <w:tcW w:w="1832" w:type="dxa"/>
          </w:tcPr>
          <w:p w14:paraId="13D251FE" w14:textId="77777777" w:rsidR="00F50824" w:rsidRPr="007819B0" w:rsidRDefault="00F50824" w:rsidP="00F50824">
            <w:pPr>
              <w:rPr>
                <w:sz w:val="20"/>
              </w:rPr>
            </w:pPr>
            <w:r w:rsidRPr="007819B0">
              <w:rPr>
                <w:sz w:val="20"/>
              </w:rPr>
              <w:t>Shell</w:t>
            </w:r>
            <w:r w:rsidR="00382F46">
              <w:rPr>
                <w:sz w:val="20"/>
              </w:rPr>
              <w:fldChar w:fldCharType="begin"/>
            </w:r>
            <w:r w:rsidR="00382F46">
              <w:instrText xml:space="preserve"> XE "</w:instrText>
            </w:r>
            <w:r w:rsidR="00382F46" w:rsidRPr="00332094">
              <w:instrText>Shell</w:instrText>
            </w:r>
            <w:r w:rsidR="00382F46">
              <w:instrText xml:space="preserve">" </w:instrText>
            </w:r>
            <w:r w:rsidR="00382F46">
              <w:rPr>
                <w:sz w:val="20"/>
              </w:rPr>
              <w:fldChar w:fldCharType="end"/>
            </w:r>
            <w:r w:rsidRPr="007819B0">
              <w:rPr>
                <w:sz w:val="20"/>
              </w:rPr>
              <w:t xml:space="preserve"> Shock Absorber Oil</w:t>
            </w:r>
            <w:r w:rsidR="001E6D01">
              <w:rPr>
                <w:sz w:val="20"/>
              </w:rPr>
              <w:fldChar w:fldCharType="begin"/>
            </w:r>
            <w:r w:rsidR="001E6D01">
              <w:instrText xml:space="preserve"> XE "</w:instrText>
            </w:r>
            <w:r w:rsidR="001E6D01" w:rsidRPr="00DC4E1F">
              <w:rPr>
                <w:sz w:val="20"/>
              </w:rPr>
              <w:instrText>Shock Absorber Oil</w:instrText>
            </w:r>
            <w:r w:rsidR="001E6D01">
              <w:instrText xml:space="preserve">" </w:instrText>
            </w:r>
            <w:r w:rsidR="001E6D01">
              <w:rPr>
                <w:sz w:val="20"/>
              </w:rPr>
              <w:fldChar w:fldCharType="end"/>
            </w:r>
            <w:r w:rsidRPr="007819B0">
              <w:rPr>
                <w:sz w:val="20"/>
              </w:rPr>
              <w:t xml:space="preserve"> </w:t>
            </w:r>
            <w:r w:rsidR="00E901FA" w:rsidRPr="007819B0">
              <w:rPr>
                <w:sz w:val="20"/>
              </w:rPr>
              <w:t>No. 1</w:t>
            </w:r>
          </w:p>
        </w:tc>
        <w:tc>
          <w:tcPr>
            <w:tcW w:w="1942" w:type="dxa"/>
          </w:tcPr>
          <w:p w14:paraId="06A0449C" w14:textId="77777777" w:rsidR="00F50824" w:rsidRPr="007819B0" w:rsidRDefault="00F50824" w:rsidP="00F50824">
            <w:pPr>
              <w:rPr>
                <w:sz w:val="20"/>
              </w:rPr>
            </w:pPr>
            <w:r w:rsidRPr="007819B0">
              <w:rPr>
                <w:sz w:val="20"/>
              </w:rPr>
              <w:t>Mobil Shock Absorber Oil</w:t>
            </w:r>
            <w:r w:rsidR="001E6D01">
              <w:rPr>
                <w:sz w:val="20"/>
              </w:rPr>
              <w:fldChar w:fldCharType="begin"/>
            </w:r>
            <w:r w:rsidR="001E6D01">
              <w:instrText xml:space="preserve"> XE "</w:instrText>
            </w:r>
            <w:r w:rsidR="001E6D01" w:rsidRPr="00DC4E1F">
              <w:rPr>
                <w:sz w:val="20"/>
              </w:rPr>
              <w:instrText>Shock Absorber Oil</w:instrText>
            </w:r>
            <w:r w:rsidR="001E6D01">
              <w:instrText xml:space="preserve">" </w:instrText>
            </w:r>
            <w:r w:rsidR="001E6D01">
              <w:rPr>
                <w:sz w:val="20"/>
              </w:rPr>
              <w:fldChar w:fldCharType="end"/>
            </w:r>
            <w:r w:rsidRPr="007819B0">
              <w:rPr>
                <w:sz w:val="20"/>
              </w:rPr>
              <w:t xml:space="preserve"> No. 1</w:t>
            </w:r>
          </w:p>
        </w:tc>
      </w:tr>
      <w:tr w:rsidR="00F50824" w14:paraId="2CDB0D57" w14:textId="77777777" w:rsidTr="00222578">
        <w:tc>
          <w:tcPr>
            <w:tcW w:w="1854" w:type="dxa"/>
          </w:tcPr>
          <w:p w14:paraId="13BC30A7" w14:textId="77777777" w:rsidR="00F50824" w:rsidRPr="007819B0" w:rsidRDefault="00F50824" w:rsidP="00F50824">
            <w:pPr>
              <w:rPr>
                <w:sz w:val="20"/>
              </w:rPr>
            </w:pPr>
            <w:r w:rsidRPr="007819B0">
              <w:rPr>
                <w:sz w:val="20"/>
              </w:rPr>
              <w:t>Hydraulic Brake Fluid</w:t>
            </w:r>
            <w:r w:rsidR="001E6D01">
              <w:rPr>
                <w:sz w:val="20"/>
              </w:rPr>
              <w:fldChar w:fldCharType="begin"/>
            </w:r>
            <w:r w:rsidR="001E6D01">
              <w:instrText xml:space="preserve"> XE "</w:instrText>
            </w:r>
            <w:r w:rsidR="001E6D01" w:rsidRPr="00DC4E1F">
              <w:rPr>
                <w:sz w:val="20"/>
              </w:rPr>
              <w:instrText>Hydraulic Brake Fluid</w:instrText>
            </w:r>
            <w:r w:rsidR="001E6D01">
              <w:instrText xml:space="preserve">" </w:instrText>
            </w:r>
            <w:r w:rsidR="001E6D01">
              <w:rPr>
                <w:sz w:val="20"/>
              </w:rPr>
              <w:fldChar w:fldCharType="end"/>
            </w:r>
          </w:p>
        </w:tc>
        <w:tc>
          <w:tcPr>
            <w:tcW w:w="1985" w:type="dxa"/>
          </w:tcPr>
          <w:p w14:paraId="35A33516" w14:textId="77777777" w:rsidR="00F50824" w:rsidRPr="007819B0" w:rsidRDefault="00F50824" w:rsidP="00F50824">
            <w:pPr>
              <w:rPr>
                <w:sz w:val="20"/>
              </w:rPr>
            </w:pPr>
            <w:r w:rsidRPr="007819B0">
              <w:rPr>
                <w:sz w:val="20"/>
              </w:rPr>
              <w:t>Atlantic</w:t>
            </w:r>
            <w:r w:rsidR="00E95BF9">
              <w:rPr>
                <w:sz w:val="20"/>
              </w:rPr>
              <w:fldChar w:fldCharType="begin"/>
            </w:r>
            <w:r w:rsidR="00E95BF9">
              <w:instrText xml:space="preserve"> XE "</w:instrText>
            </w:r>
            <w:r w:rsidR="00E95BF9" w:rsidRPr="002B314E">
              <w:instrText>Atlantic</w:instrText>
            </w:r>
            <w:r w:rsidR="00E95BF9">
              <w:instrText xml:space="preserve">" </w:instrText>
            </w:r>
            <w:r w:rsidR="00E95BF9">
              <w:rPr>
                <w:sz w:val="20"/>
              </w:rPr>
              <w:fldChar w:fldCharType="end"/>
            </w:r>
            <w:r w:rsidRPr="007819B0">
              <w:rPr>
                <w:sz w:val="20"/>
              </w:rPr>
              <w:t xml:space="preserve"> Super Hydraulic Brake Fluid</w:t>
            </w:r>
            <w:r w:rsidR="001E6D01">
              <w:rPr>
                <w:sz w:val="20"/>
              </w:rPr>
              <w:fldChar w:fldCharType="begin"/>
            </w:r>
            <w:r w:rsidR="001E6D01">
              <w:instrText xml:space="preserve"> XE "</w:instrText>
            </w:r>
            <w:r w:rsidR="001E6D01" w:rsidRPr="00DC4E1F">
              <w:rPr>
                <w:sz w:val="20"/>
              </w:rPr>
              <w:instrText>Hydraulic Brake Fluid</w:instrText>
            </w:r>
            <w:r w:rsidR="001E6D01">
              <w:instrText xml:space="preserve">" </w:instrText>
            </w:r>
            <w:r w:rsidR="001E6D01">
              <w:rPr>
                <w:sz w:val="20"/>
              </w:rPr>
              <w:fldChar w:fldCharType="end"/>
            </w:r>
          </w:p>
        </w:tc>
        <w:tc>
          <w:tcPr>
            <w:tcW w:w="1559" w:type="dxa"/>
          </w:tcPr>
          <w:p w14:paraId="51384C3B" w14:textId="77777777" w:rsidR="00F50824" w:rsidRPr="007819B0" w:rsidRDefault="00F50824" w:rsidP="00F50824">
            <w:pPr>
              <w:rPr>
                <w:sz w:val="20"/>
              </w:rPr>
            </w:pPr>
            <w:r w:rsidRPr="007819B0">
              <w:rPr>
                <w:sz w:val="20"/>
              </w:rPr>
              <w:t>-</w:t>
            </w:r>
          </w:p>
        </w:tc>
        <w:tc>
          <w:tcPr>
            <w:tcW w:w="1560" w:type="dxa"/>
          </w:tcPr>
          <w:p w14:paraId="77D158F5" w14:textId="77777777" w:rsidR="00F50824" w:rsidRPr="007819B0" w:rsidRDefault="00F50824" w:rsidP="00F50824">
            <w:pPr>
              <w:rPr>
                <w:sz w:val="20"/>
              </w:rPr>
            </w:pPr>
            <w:r w:rsidRPr="007819B0">
              <w:rPr>
                <w:sz w:val="20"/>
              </w:rPr>
              <w:t>-</w:t>
            </w:r>
          </w:p>
        </w:tc>
        <w:tc>
          <w:tcPr>
            <w:tcW w:w="1832" w:type="dxa"/>
          </w:tcPr>
          <w:p w14:paraId="354EB3ED" w14:textId="77777777" w:rsidR="00F50824" w:rsidRPr="007819B0" w:rsidRDefault="00F50824" w:rsidP="00F50824">
            <w:pPr>
              <w:rPr>
                <w:sz w:val="20"/>
              </w:rPr>
            </w:pPr>
            <w:r w:rsidRPr="007819B0">
              <w:rPr>
                <w:sz w:val="20"/>
              </w:rPr>
              <w:t>-</w:t>
            </w:r>
          </w:p>
        </w:tc>
        <w:tc>
          <w:tcPr>
            <w:tcW w:w="1942" w:type="dxa"/>
          </w:tcPr>
          <w:p w14:paraId="27596DEE" w14:textId="77777777" w:rsidR="00F50824" w:rsidRPr="007819B0" w:rsidRDefault="00F50824" w:rsidP="00F50824">
            <w:pPr>
              <w:rPr>
                <w:sz w:val="20"/>
              </w:rPr>
            </w:pPr>
            <w:r w:rsidRPr="007819B0">
              <w:rPr>
                <w:sz w:val="20"/>
              </w:rPr>
              <w:t>Vacuum</w:t>
            </w:r>
            <w:r w:rsidR="00E95BF9">
              <w:rPr>
                <w:sz w:val="20"/>
              </w:rPr>
              <w:fldChar w:fldCharType="begin"/>
            </w:r>
            <w:r w:rsidR="00E95BF9">
              <w:instrText xml:space="preserve"> XE "</w:instrText>
            </w:r>
            <w:r w:rsidR="00E95BF9" w:rsidRPr="00966C4F">
              <w:instrText>Vacuum</w:instrText>
            </w:r>
            <w:r w:rsidR="00E95BF9">
              <w:instrText xml:space="preserve">" </w:instrText>
            </w:r>
            <w:r w:rsidR="00E95BF9">
              <w:rPr>
                <w:sz w:val="20"/>
              </w:rPr>
              <w:fldChar w:fldCharType="end"/>
            </w:r>
            <w:r w:rsidRPr="007819B0">
              <w:rPr>
                <w:sz w:val="20"/>
              </w:rPr>
              <w:t xml:space="preserve"> Hydraulic Brake Fluid</w:t>
            </w:r>
            <w:r w:rsidR="001E6D01">
              <w:rPr>
                <w:sz w:val="20"/>
              </w:rPr>
              <w:fldChar w:fldCharType="begin"/>
            </w:r>
            <w:r w:rsidR="001E6D01">
              <w:instrText xml:space="preserve"> XE "</w:instrText>
            </w:r>
            <w:r w:rsidR="001E6D01" w:rsidRPr="00DC4E1F">
              <w:rPr>
                <w:sz w:val="20"/>
              </w:rPr>
              <w:instrText>Hydraulic Brake Fluid</w:instrText>
            </w:r>
            <w:r w:rsidR="001E6D01">
              <w:instrText xml:space="preserve">" </w:instrText>
            </w:r>
            <w:r w:rsidR="001E6D01">
              <w:rPr>
                <w:sz w:val="20"/>
              </w:rPr>
              <w:fldChar w:fldCharType="end"/>
            </w:r>
          </w:p>
        </w:tc>
      </w:tr>
      <w:tr w:rsidR="00F50824" w14:paraId="30BB870C" w14:textId="77777777" w:rsidTr="00222578">
        <w:tc>
          <w:tcPr>
            <w:tcW w:w="1854" w:type="dxa"/>
          </w:tcPr>
          <w:p w14:paraId="6A9BA030" w14:textId="77777777" w:rsidR="00F50824" w:rsidRPr="007819B0" w:rsidRDefault="00F50824" w:rsidP="00F50824">
            <w:pPr>
              <w:rPr>
                <w:sz w:val="20"/>
              </w:rPr>
            </w:pPr>
            <w:r w:rsidRPr="007819B0">
              <w:rPr>
                <w:sz w:val="20"/>
              </w:rPr>
              <w:t>Chassis Grease</w:t>
            </w:r>
            <w:r w:rsidR="001E6D01">
              <w:rPr>
                <w:sz w:val="20"/>
              </w:rPr>
              <w:fldChar w:fldCharType="begin"/>
            </w:r>
            <w:r w:rsidR="001E6D01">
              <w:instrText xml:space="preserve"> XE "</w:instrText>
            </w:r>
            <w:r w:rsidR="001E6D01" w:rsidRPr="000D10C5">
              <w:instrText>Grease</w:instrText>
            </w:r>
            <w:r w:rsidR="001E6D01">
              <w:instrText xml:space="preserve">" </w:instrText>
            </w:r>
            <w:r w:rsidR="001E6D01">
              <w:rPr>
                <w:sz w:val="20"/>
              </w:rPr>
              <w:fldChar w:fldCharType="end"/>
            </w:r>
          </w:p>
        </w:tc>
        <w:tc>
          <w:tcPr>
            <w:tcW w:w="1985" w:type="dxa"/>
          </w:tcPr>
          <w:p w14:paraId="6F5D4C9E" w14:textId="77777777" w:rsidR="00F50824" w:rsidRPr="007819B0" w:rsidRDefault="00F50824" w:rsidP="00F50824">
            <w:pPr>
              <w:rPr>
                <w:sz w:val="20"/>
              </w:rPr>
            </w:pPr>
            <w:r w:rsidRPr="007819B0">
              <w:rPr>
                <w:sz w:val="20"/>
              </w:rPr>
              <w:t>Atlantic</w:t>
            </w:r>
            <w:r w:rsidR="00E95BF9">
              <w:rPr>
                <w:sz w:val="20"/>
              </w:rPr>
              <w:fldChar w:fldCharType="begin"/>
            </w:r>
            <w:r w:rsidR="00E95BF9">
              <w:instrText xml:space="preserve"> XE "</w:instrText>
            </w:r>
            <w:r w:rsidR="00E95BF9" w:rsidRPr="002B314E">
              <w:instrText>Atlantic</w:instrText>
            </w:r>
            <w:r w:rsidR="00E95BF9">
              <w:instrText xml:space="preserve">" </w:instrText>
            </w:r>
            <w:r w:rsidR="00E95BF9">
              <w:rPr>
                <w:sz w:val="20"/>
              </w:rPr>
              <w:fldChar w:fldCharType="end"/>
            </w:r>
            <w:r w:rsidRPr="007819B0">
              <w:rPr>
                <w:sz w:val="20"/>
              </w:rPr>
              <w:t xml:space="preserve"> Hi-Pressure</w:t>
            </w:r>
          </w:p>
        </w:tc>
        <w:tc>
          <w:tcPr>
            <w:tcW w:w="1559" w:type="dxa"/>
          </w:tcPr>
          <w:p w14:paraId="69513AEA" w14:textId="77777777" w:rsidR="00F50824" w:rsidRPr="007819B0" w:rsidRDefault="00F50824" w:rsidP="00F50824">
            <w:pPr>
              <w:rPr>
                <w:sz w:val="20"/>
              </w:rPr>
            </w:pPr>
            <w:r w:rsidRPr="007819B0">
              <w:rPr>
                <w:sz w:val="20"/>
              </w:rPr>
              <w:t>Caltex</w:t>
            </w:r>
            <w:r w:rsidR="001E6D01">
              <w:rPr>
                <w:sz w:val="20"/>
              </w:rPr>
              <w:fldChar w:fldCharType="begin"/>
            </w:r>
            <w:r w:rsidR="001E6D01">
              <w:instrText xml:space="preserve"> XE "</w:instrText>
            </w:r>
            <w:r w:rsidR="001E6D01" w:rsidRPr="0094306E">
              <w:rPr>
                <w:sz w:val="20"/>
              </w:rPr>
              <w:instrText>Caltex</w:instrText>
            </w:r>
            <w:r w:rsidR="001E6D01">
              <w:instrText xml:space="preserve">" </w:instrText>
            </w:r>
            <w:r w:rsidR="001E6D01">
              <w:rPr>
                <w:sz w:val="20"/>
              </w:rPr>
              <w:fldChar w:fldCharType="end"/>
            </w:r>
            <w:r w:rsidRPr="007819B0">
              <w:rPr>
                <w:sz w:val="20"/>
              </w:rPr>
              <w:t xml:space="preserve"> Chassis S.Marfak</w:t>
            </w:r>
            <w:r w:rsidR="001E6D01">
              <w:rPr>
                <w:sz w:val="20"/>
              </w:rPr>
              <w:fldChar w:fldCharType="begin"/>
            </w:r>
            <w:r w:rsidR="001E6D01">
              <w:instrText xml:space="preserve"> XE "</w:instrText>
            </w:r>
            <w:r w:rsidR="001E6D01" w:rsidRPr="005E4184">
              <w:rPr>
                <w:sz w:val="20"/>
              </w:rPr>
              <w:instrText>Marfak</w:instrText>
            </w:r>
            <w:r w:rsidR="001E6D01">
              <w:instrText xml:space="preserve">" </w:instrText>
            </w:r>
            <w:r w:rsidR="001E6D01">
              <w:rPr>
                <w:sz w:val="20"/>
              </w:rPr>
              <w:fldChar w:fldCharType="end"/>
            </w:r>
            <w:r w:rsidRPr="007819B0">
              <w:rPr>
                <w:sz w:val="20"/>
              </w:rPr>
              <w:t xml:space="preserve"> </w:t>
            </w:r>
            <w:r w:rsidR="00E901FA" w:rsidRPr="007819B0">
              <w:rPr>
                <w:sz w:val="20"/>
              </w:rPr>
              <w:t>No. 1</w:t>
            </w:r>
          </w:p>
        </w:tc>
        <w:tc>
          <w:tcPr>
            <w:tcW w:w="1560" w:type="dxa"/>
          </w:tcPr>
          <w:p w14:paraId="6C4E040A" w14:textId="77777777" w:rsidR="00F50824" w:rsidRPr="007819B0" w:rsidRDefault="00F50824" w:rsidP="00F50824">
            <w:pPr>
              <w:rPr>
                <w:sz w:val="20"/>
              </w:rPr>
            </w:pPr>
            <w:smartTag w:uri="urn:schemas-microsoft-com:office:smarttags" w:element="place">
              <w:r w:rsidRPr="007819B0">
                <w:rPr>
                  <w:sz w:val="20"/>
                </w:rPr>
                <w:t>Neptune</w:t>
              </w:r>
            </w:smartTag>
            <w:r w:rsidR="00E95BF9">
              <w:rPr>
                <w:sz w:val="20"/>
              </w:rPr>
              <w:fldChar w:fldCharType="begin"/>
            </w:r>
            <w:r w:rsidR="00E95BF9">
              <w:instrText xml:space="preserve"> XE "</w:instrText>
            </w:r>
            <w:r w:rsidR="00E95BF9" w:rsidRPr="008A028F">
              <w:instrText>Neptune</w:instrText>
            </w:r>
            <w:r w:rsidR="00E95BF9">
              <w:instrText xml:space="preserve">" </w:instrText>
            </w:r>
            <w:r w:rsidR="00E95BF9">
              <w:rPr>
                <w:sz w:val="20"/>
              </w:rPr>
              <w:fldChar w:fldCharType="end"/>
            </w:r>
            <w:r w:rsidRPr="007819B0">
              <w:rPr>
                <w:sz w:val="20"/>
              </w:rPr>
              <w:t xml:space="preserve"> Hi-Pressure</w:t>
            </w:r>
          </w:p>
        </w:tc>
        <w:tc>
          <w:tcPr>
            <w:tcW w:w="1832" w:type="dxa"/>
          </w:tcPr>
          <w:p w14:paraId="07FDD618" w14:textId="77777777" w:rsidR="00F50824" w:rsidRPr="007819B0" w:rsidRDefault="00F50824" w:rsidP="00F50824">
            <w:pPr>
              <w:rPr>
                <w:sz w:val="20"/>
              </w:rPr>
            </w:pPr>
            <w:r w:rsidRPr="007819B0">
              <w:rPr>
                <w:sz w:val="20"/>
              </w:rPr>
              <w:t>Shell</w:t>
            </w:r>
            <w:r w:rsidR="00382F46">
              <w:rPr>
                <w:sz w:val="20"/>
              </w:rPr>
              <w:fldChar w:fldCharType="begin"/>
            </w:r>
            <w:r w:rsidR="00382F46">
              <w:instrText xml:space="preserve"> XE "</w:instrText>
            </w:r>
            <w:r w:rsidR="00382F46" w:rsidRPr="00332094">
              <w:instrText>Shell</w:instrText>
            </w:r>
            <w:r w:rsidR="00382F46">
              <w:instrText xml:space="preserve">" </w:instrText>
            </w:r>
            <w:r w:rsidR="00382F46">
              <w:rPr>
                <w:sz w:val="20"/>
              </w:rPr>
              <w:fldChar w:fldCharType="end"/>
            </w:r>
            <w:r w:rsidRPr="007819B0">
              <w:rPr>
                <w:sz w:val="20"/>
              </w:rPr>
              <w:t xml:space="preserve"> Hi-Pressure</w:t>
            </w:r>
          </w:p>
        </w:tc>
        <w:tc>
          <w:tcPr>
            <w:tcW w:w="1942" w:type="dxa"/>
          </w:tcPr>
          <w:p w14:paraId="300AFDE8" w14:textId="77777777" w:rsidR="00F50824" w:rsidRPr="007819B0" w:rsidRDefault="00F50824" w:rsidP="00F50824">
            <w:pPr>
              <w:rPr>
                <w:sz w:val="20"/>
              </w:rPr>
            </w:pPr>
            <w:r w:rsidRPr="007819B0">
              <w:rPr>
                <w:sz w:val="20"/>
              </w:rPr>
              <w:t>Mobilgrease</w:t>
            </w:r>
            <w:r w:rsidR="001E6D01">
              <w:rPr>
                <w:sz w:val="20"/>
              </w:rPr>
              <w:fldChar w:fldCharType="begin"/>
            </w:r>
            <w:r w:rsidR="001E6D01">
              <w:instrText xml:space="preserve"> XE "</w:instrText>
            </w:r>
            <w:r w:rsidR="001E6D01" w:rsidRPr="003A761C">
              <w:rPr>
                <w:sz w:val="20"/>
              </w:rPr>
              <w:instrText>Mobilgrease</w:instrText>
            </w:r>
            <w:r w:rsidR="001E6D01">
              <w:instrText xml:space="preserve">" </w:instrText>
            </w:r>
            <w:r w:rsidR="001E6D01">
              <w:rPr>
                <w:sz w:val="20"/>
              </w:rPr>
              <w:fldChar w:fldCharType="end"/>
            </w:r>
            <w:r w:rsidRPr="007819B0">
              <w:rPr>
                <w:sz w:val="20"/>
              </w:rPr>
              <w:t xml:space="preserve"> </w:t>
            </w:r>
            <w:r w:rsidR="00E901FA" w:rsidRPr="007819B0">
              <w:rPr>
                <w:sz w:val="20"/>
              </w:rPr>
              <w:t>No.</w:t>
            </w:r>
            <w:r w:rsidR="00E901FA">
              <w:rPr>
                <w:sz w:val="20"/>
              </w:rPr>
              <w:t xml:space="preserve"> </w:t>
            </w:r>
            <w:r w:rsidR="00E901FA" w:rsidRPr="007819B0">
              <w:rPr>
                <w:sz w:val="20"/>
              </w:rPr>
              <w:t>2</w:t>
            </w:r>
            <w:r w:rsidRPr="007819B0">
              <w:rPr>
                <w:sz w:val="20"/>
              </w:rPr>
              <w:t>, 2B, 2X</w:t>
            </w:r>
          </w:p>
        </w:tc>
      </w:tr>
      <w:tr w:rsidR="00F50824" w14:paraId="73752706" w14:textId="77777777" w:rsidTr="00222578">
        <w:tc>
          <w:tcPr>
            <w:tcW w:w="1854" w:type="dxa"/>
          </w:tcPr>
          <w:p w14:paraId="2538A211" w14:textId="77777777" w:rsidR="00F50824" w:rsidRPr="007819B0" w:rsidRDefault="00F50824" w:rsidP="00F50824">
            <w:pPr>
              <w:rPr>
                <w:sz w:val="20"/>
              </w:rPr>
            </w:pPr>
            <w:r w:rsidRPr="007819B0">
              <w:rPr>
                <w:sz w:val="20"/>
              </w:rPr>
              <w:t>Fibre Grease</w:t>
            </w:r>
            <w:r w:rsidR="001E6D01">
              <w:rPr>
                <w:sz w:val="20"/>
              </w:rPr>
              <w:fldChar w:fldCharType="begin"/>
            </w:r>
            <w:r w:rsidR="001E6D01">
              <w:instrText xml:space="preserve"> XE "</w:instrText>
            </w:r>
            <w:r w:rsidR="001E6D01" w:rsidRPr="000D10C5">
              <w:instrText>Grease</w:instrText>
            </w:r>
            <w:r w:rsidR="001E6D01">
              <w:instrText xml:space="preserve">" </w:instrText>
            </w:r>
            <w:r w:rsidR="001E6D01">
              <w:rPr>
                <w:sz w:val="20"/>
              </w:rPr>
              <w:fldChar w:fldCharType="end"/>
            </w:r>
          </w:p>
        </w:tc>
        <w:tc>
          <w:tcPr>
            <w:tcW w:w="1985" w:type="dxa"/>
          </w:tcPr>
          <w:p w14:paraId="08AE1D54" w14:textId="77777777" w:rsidR="00F50824" w:rsidRPr="007819B0" w:rsidRDefault="00F50824" w:rsidP="00F50824">
            <w:pPr>
              <w:rPr>
                <w:sz w:val="20"/>
              </w:rPr>
            </w:pPr>
            <w:r w:rsidRPr="007819B0">
              <w:rPr>
                <w:sz w:val="20"/>
              </w:rPr>
              <w:t>Atlantic</w:t>
            </w:r>
            <w:r w:rsidR="00E95BF9">
              <w:rPr>
                <w:sz w:val="20"/>
              </w:rPr>
              <w:fldChar w:fldCharType="begin"/>
            </w:r>
            <w:r w:rsidR="00E95BF9">
              <w:instrText xml:space="preserve"> XE "</w:instrText>
            </w:r>
            <w:r w:rsidR="00E95BF9" w:rsidRPr="002B314E">
              <w:instrText>Atlantic</w:instrText>
            </w:r>
            <w:r w:rsidR="00E95BF9">
              <w:instrText xml:space="preserve">" </w:instrText>
            </w:r>
            <w:r w:rsidR="00E95BF9">
              <w:rPr>
                <w:sz w:val="20"/>
              </w:rPr>
              <w:fldChar w:fldCharType="end"/>
            </w:r>
            <w:r w:rsidRPr="007819B0">
              <w:rPr>
                <w:sz w:val="20"/>
              </w:rPr>
              <w:t xml:space="preserve"> Wheel Bearing Grease</w:t>
            </w:r>
            <w:r w:rsidR="001E6D01">
              <w:rPr>
                <w:sz w:val="20"/>
              </w:rPr>
              <w:fldChar w:fldCharType="begin"/>
            </w:r>
            <w:r w:rsidR="001E6D01">
              <w:instrText xml:space="preserve"> XE "</w:instrText>
            </w:r>
            <w:r w:rsidR="001E6D01" w:rsidRPr="000D10C5">
              <w:instrText>Grease</w:instrText>
            </w:r>
            <w:r w:rsidR="001E6D01">
              <w:instrText xml:space="preserve">" </w:instrText>
            </w:r>
            <w:r w:rsidR="001E6D01">
              <w:rPr>
                <w:sz w:val="20"/>
              </w:rPr>
              <w:fldChar w:fldCharType="end"/>
            </w:r>
          </w:p>
        </w:tc>
        <w:tc>
          <w:tcPr>
            <w:tcW w:w="1559" w:type="dxa"/>
          </w:tcPr>
          <w:p w14:paraId="1AA7C701" w14:textId="77777777" w:rsidR="00F50824" w:rsidRPr="007819B0" w:rsidRDefault="00F50824" w:rsidP="00F50824">
            <w:pPr>
              <w:rPr>
                <w:sz w:val="20"/>
              </w:rPr>
            </w:pPr>
            <w:r w:rsidRPr="007819B0">
              <w:rPr>
                <w:sz w:val="20"/>
              </w:rPr>
              <w:t>Marfak</w:t>
            </w:r>
            <w:r w:rsidR="001E6D01">
              <w:rPr>
                <w:sz w:val="20"/>
              </w:rPr>
              <w:fldChar w:fldCharType="begin"/>
            </w:r>
            <w:r w:rsidR="001E6D01">
              <w:instrText xml:space="preserve"> XE "</w:instrText>
            </w:r>
            <w:r w:rsidR="001E6D01" w:rsidRPr="005E4184">
              <w:rPr>
                <w:sz w:val="20"/>
              </w:rPr>
              <w:instrText>Marfak</w:instrText>
            </w:r>
            <w:r w:rsidR="001E6D01">
              <w:instrText xml:space="preserve">" </w:instrText>
            </w:r>
            <w:r w:rsidR="001E6D01">
              <w:rPr>
                <w:sz w:val="20"/>
              </w:rPr>
              <w:fldChar w:fldCharType="end"/>
            </w:r>
            <w:r w:rsidRPr="007819B0">
              <w:rPr>
                <w:sz w:val="20"/>
              </w:rPr>
              <w:t xml:space="preserve"> No. 3</w:t>
            </w:r>
          </w:p>
        </w:tc>
        <w:tc>
          <w:tcPr>
            <w:tcW w:w="1560" w:type="dxa"/>
          </w:tcPr>
          <w:p w14:paraId="318A40A3" w14:textId="77777777" w:rsidR="00F50824" w:rsidRPr="007819B0" w:rsidRDefault="00F50824" w:rsidP="00F50824">
            <w:pPr>
              <w:rPr>
                <w:sz w:val="20"/>
              </w:rPr>
            </w:pPr>
            <w:smartTag w:uri="urn:schemas-microsoft-com:office:smarttags" w:element="place">
              <w:r w:rsidRPr="007819B0">
                <w:rPr>
                  <w:sz w:val="20"/>
                </w:rPr>
                <w:t>Neptune</w:t>
              </w:r>
            </w:smartTag>
            <w:r w:rsidR="00E95BF9">
              <w:rPr>
                <w:sz w:val="20"/>
              </w:rPr>
              <w:fldChar w:fldCharType="begin"/>
            </w:r>
            <w:r w:rsidR="00E95BF9">
              <w:instrText xml:space="preserve"> XE "</w:instrText>
            </w:r>
            <w:r w:rsidR="00E95BF9" w:rsidRPr="008A028F">
              <w:instrText>Neptune</w:instrText>
            </w:r>
            <w:r w:rsidR="00E95BF9">
              <w:instrText xml:space="preserve">" </w:instrText>
            </w:r>
            <w:r w:rsidR="00E95BF9">
              <w:rPr>
                <w:sz w:val="20"/>
              </w:rPr>
              <w:fldChar w:fldCharType="end"/>
            </w:r>
            <w:r w:rsidRPr="007819B0">
              <w:rPr>
                <w:sz w:val="20"/>
              </w:rPr>
              <w:t xml:space="preserve"> WB Grease</w:t>
            </w:r>
            <w:r w:rsidR="001E6D01">
              <w:rPr>
                <w:sz w:val="20"/>
              </w:rPr>
              <w:fldChar w:fldCharType="begin"/>
            </w:r>
            <w:r w:rsidR="001E6D01">
              <w:instrText xml:space="preserve"> XE "</w:instrText>
            </w:r>
            <w:r w:rsidR="001E6D01" w:rsidRPr="000D10C5">
              <w:instrText>Grease</w:instrText>
            </w:r>
            <w:r w:rsidR="001E6D01">
              <w:instrText xml:space="preserve">" </w:instrText>
            </w:r>
            <w:r w:rsidR="001E6D01">
              <w:rPr>
                <w:sz w:val="20"/>
              </w:rPr>
              <w:fldChar w:fldCharType="end"/>
            </w:r>
          </w:p>
        </w:tc>
        <w:tc>
          <w:tcPr>
            <w:tcW w:w="1832" w:type="dxa"/>
          </w:tcPr>
          <w:p w14:paraId="1FDE8DCD" w14:textId="77777777" w:rsidR="00F50824" w:rsidRPr="007819B0" w:rsidRDefault="00F50824" w:rsidP="00F50824">
            <w:pPr>
              <w:rPr>
                <w:sz w:val="20"/>
              </w:rPr>
            </w:pPr>
            <w:r w:rsidRPr="007819B0">
              <w:rPr>
                <w:sz w:val="20"/>
              </w:rPr>
              <w:t>Shell</w:t>
            </w:r>
            <w:r w:rsidR="00382F46">
              <w:rPr>
                <w:sz w:val="20"/>
              </w:rPr>
              <w:fldChar w:fldCharType="begin"/>
            </w:r>
            <w:r w:rsidR="00382F46">
              <w:instrText xml:space="preserve"> XE "</w:instrText>
            </w:r>
            <w:r w:rsidR="00382F46" w:rsidRPr="00332094">
              <w:instrText>Shell</w:instrText>
            </w:r>
            <w:r w:rsidR="00382F46">
              <w:instrText xml:space="preserve">" </w:instrText>
            </w:r>
            <w:r w:rsidR="00382F46">
              <w:rPr>
                <w:sz w:val="20"/>
              </w:rPr>
              <w:fldChar w:fldCharType="end"/>
            </w:r>
            <w:r w:rsidRPr="007819B0">
              <w:rPr>
                <w:sz w:val="20"/>
              </w:rPr>
              <w:t xml:space="preserve"> Wheel Bearing Grease</w:t>
            </w:r>
            <w:r w:rsidR="001E6D01">
              <w:rPr>
                <w:sz w:val="20"/>
              </w:rPr>
              <w:fldChar w:fldCharType="begin"/>
            </w:r>
            <w:r w:rsidR="001E6D01">
              <w:instrText xml:space="preserve"> XE "</w:instrText>
            </w:r>
            <w:r w:rsidR="001E6D01" w:rsidRPr="000D10C5">
              <w:instrText>Grease</w:instrText>
            </w:r>
            <w:r w:rsidR="001E6D01">
              <w:instrText xml:space="preserve">" </w:instrText>
            </w:r>
            <w:r w:rsidR="001E6D01">
              <w:rPr>
                <w:sz w:val="20"/>
              </w:rPr>
              <w:fldChar w:fldCharType="end"/>
            </w:r>
          </w:p>
        </w:tc>
        <w:tc>
          <w:tcPr>
            <w:tcW w:w="1942" w:type="dxa"/>
          </w:tcPr>
          <w:p w14:paraId="37F2AA1F" w14:textId="77777777" w:rsidR="00F50824" w:rsidRPr="007819B0" w:rsidRDefault="00F50824" w:rsidP="00F50824">
            <w:pPr>
              <w:rPr>
                <w:sz w:val="20"/>
              </w:rPr>
            </w:pPr>
            <w:r w:rsidRPr="007819B0">
              <w:rPr>
                <w:sz w:val="20"/>
              </w:rPr>
              <w:t>Mobilgrease</w:t>
            </w:r>
            <w:r w:rsidR="001E6D01">
              <w:rPr>
                <w:sz w:val="20"/>
              </w:rPr>
              <w:fldChar w:fldCharType="begin"/>
            </w:r>
            <w:r w:rsidR="001E6D01">
              <w:instrText xml:space="preserve"> XE "</w:instrText>
            </w:r>
            <w:r w:rsidR="001E6D01" w:rsidRPr="003A761C">
              <w:rPr>
                <w:sz w:val="20"/>
              </w:rPr>
              <w:instrText>Mobilgrease</w:instrText>
            </w:r>
            <w:r w:rsidR="001E6D01">
              <w:instrText xml:space="preserve">" </w:instrText>
            </w:r>
            <w:r w:rsidR="001E6D01">
              <w:rPr>
                <w:sz w:val="20"/>
              </w:rPr>
              <w:fldChar w:fldCharType="end"/>
            </w:r>
            <w:r w:rsidRPr="007819B0">
              <w:rPr>
                <w:sz w:val="20"/>
              </w:rPr>
              <w:t xml:space="preserve"> </w:t>
            </w:r>
            <w:r w:rsidR="00E901FA" w:rsidRPr="007819B0">
              <w:rPr>
                <w:sz w:val="20"/>
              </w:rPr>
              <w:t>No.</w:t>
            </w:r>
            <w:r w:rsidR="00E901FA">
              <w:rPr>
                <w:sz w:val="20"/>
              </w:rPr>
              <w:t xml:space="preserve"> </w:t>
            </w:r>
            <w:r w:rsidR="00E901FA" w:rsidRPr="007819B0">
              <w:rPr>
                <w:sz w:val="20"/>
              </w:rPr>
              <w:t>5</w:t>
            </w:r>
          </w:p>
        </w:tc>
      </w:tr>
    </w:tbl>
    <w:p w14:paraId="217D2C1E" w14:textId="6463EFA7" w:rsidR="00CB025C" w:rsidRDefault="00CB025C" w:rsidP="00CB025C">
      <w:pPr>
        <w:pStyle w:val="Caption"/>
        <w:sectPr w:rsidR="00CB025C" w:rsidSect="004D6942">
          <w:endnotePr>
            <w:numFmt w:val="decimal"/>
          </w:endnotePr>
          <w:type w:val="continuous"/>
          <w:pgSz w:w="11907" w:h="16840" w:code="9"/>
          <w:pgMar w:top="1440" w:right="1077" w:bottom="1701" w:left="1077" w:header="720" w:footer="1077" w:gutter="720"/>
          <w:cols w:space="720"/>
        </w:sectPr>
      </w:pPr>
    </w:p>
    <w:p w14:paraId="7A7F0A3E" w14:textId="5CA50756" w:rsidR="007543AC" w:rsidRPr="007543AC" w:rsidRDefault="00CB025C" w:rsidP="00CB025C">
      <w:pPr>
        <w:pStyle w:val="Caption"/>
      </w:pPr>
      <w:r>
        <w:t xml:space="preserve">Figure 5. Intava </w:t>
      </w:r>
      <w:r w:rsidR="00080612">
        <w:t xml:space="preserve">products </w:t>
      </w:r>
      <w:r>
        <w:t xml:space="preserve">advertisement 1938 </w:t>
      </w:r>
    </w:p>
    <w:p w14:paraId="2DA2104D" w14:textId="6F2A9E66" w:rsidR="007543AC" w:rsidRDefault="003E7194" w:rsidP="00072488">
      <w:pPr>
        <w:pStyle w:val="Picture"/>
      </w:pPr>
      <w:r>
        <w:rPr>
          <w:noProof/>
        </w:rPr>
        <w:drawing>
          <wp:inline distT="0" distB="0" distL="0" distR="0" wp14:anchorId="76F75BB6" wp14:editId="677446B8">
            <wp:extent cx="2502133" cy="35500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3322" cy="3551706"/>
                    </a:xfrm>
                    <a:prstGeom prst="rect">
                      <a:avLst/>
                    </a:prstGeom>
                    <a:noFill/>
                    <a:ln>
                      <a:noFill/>
                    </a:ln>
                  </pic:spPr>
                </pic:pic>
              </a:graphicData>
            </a:graphic>
          </wp:inline>
        </w:drawing>
      </w:r>
    </w:p>
    <w:p w14:paraId="5727AAAB" w14:textId="51803F8D" w:rsidR="00080612" w:rsidRDefault="00080612" w:rsidP="00072488">
      <w:pPr>
        <w:pStyle w:val="BodyText"/>
      </w:pPr>
      <w:r>
        <w:t>N</w:t>
      </w:r>
      <w:r w:rsidRPr="00080612">
        <w:t>ote the British Air Ministry specifications which also applied in Australia</w:t>
      </w:r>
    </w:p>
    <w:p w14:paraId="79266212" w14:textId="0B9B7F2B" w:rsidR="007543AC" w:rsidRDefault="00CB025C" w:rsidP="007543AC">
      <w:pPr>
        <w:pStyle w:val="Caption"/>
      </w:pPr>
      <w:r>
        <w:t>Figure 6. AeroShell logo of the era</w:t>
      </w:r>
    </w:p>
    <w:p w14:paraId="559DFF9A" w14:textId="554792A2" w:rsidR="007543AC" w:rsidRPr="007543AC" w:rsidRDefault="007543AC" w:rsidP="00072488">
      <w:pPr>
        <w:pStyle w:val="Picture"/>
      </w:pPr>
      <w:r>
        <w:rPr>
          <w:noProof/>
        </w:rPr>
        <w:drawing>
          <wp:inline distT="0" distB="0" distL="0" distR="0" wp14:anchorId="5ADB0879" wp14:editId="1B977F5F">
            <wp:extent cx="2223347" cy="873457"/>
            <wp:effectExtent l="0" t="0" r="571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6796" cy="894455"/>
                    </a:xfrm>
                    <a:prstGeom prst="rect">
                      <a:avLst/>
                    </a:prstGeom>
                    <a:noFill/>
                  </pic:spPr>
                </pic:pic>
              </a:graphicData>
            </a:graphic>
          </wp:inline>
        </w:drawing>
      </w:r>
    </w:p>
    <w:p w14:paraId="3865DFE4" w14:textId="6CB2634E" w:rsidR="007543AC" w:rsidRDefault="00CB025C" w:rsidP="00CB025C">
      <w:pPr>
        <w:pStyle w:val="Caption"/>
        <w:rPr>
          <w:noProof/>
          <w:lang w:eastAsia="en-AU"/>
        </w:rPr>
      </w:pPr>
      <w:r>
        <w:rPr>
          <w:noProof/>
          <w:lang w:eastAsia="en-AU"/>
        </w:rPr>
        <w:t xml:space="preserve">Photo </w:t>
      </w:r>
      <w:r w:rsidR="00080612">
        <w:rPr>
          <w:noProof/>
          <w:lang w:eastAsia="en-AU"/>
        </w:rPr>
        <w:t>13.</w:t>
      </w:r>
      <w:r>
        <w:rPr>
          <w:noProof/>
          <w:lang w:eastAsia="en-AU"/>
        </w:rPr>
        <w:t xml:space="preserve"> Aeroshell Oil drum of the era imported from the </w:t>
      </w:r>
      <w:r w:rsidR="00080612">
        <w:rPr>
          <w:noProof/>
          <w:lang w:eastAsia="en-AU"/>
        </w:rPr>
        <w:t xml:space="preserve">West Coast of </w:t>
      </w:r>
      <w:r>
        <w:rPr>
          <w:noProof/>
          <w:lang w:eastAsia="en-AU"/>
        </w:rPr>
        <w:t>U</w:t>
      </w:r>
      <w:r w:rsidR="00080612">
        <w:rPr>
          <w:noProof/>
          <w:lang w:eastAsia="en-AU"/>
        </w:rPr>
        <w:t>.</w:t>
      </w:r>
      <w:r>
        <w:rPr>
          <w:noProof/>
          <w:lang w:eastAsia="en-AU"/>
        </w:rPr>
        <w:t>S</w:t>
      </w:r>
      <w:r w:rsidR="00080612">
        <w:rPr>
          <w:noProof/>
          <w:lang w:eastAsia="en-AU"/>
        </w:rPr>
        <w:t>.</w:t>
      </w:r>
      <w:r>
        <w:rPr>
          <w:noProof/>
          <w:lang w:eastAsia="en-AU"/>
        </w:rPr>
        <w:t>A</w:t>
      </w:r>
      <w:r w:rsidR="00080612">
        <w:rPr>
          <w:noProof/>
          <w:lang w:eastAsia="en-AU"/>
        </w:rPr>
        <w:t>.</w:t>
      </w:r>
    </w:p>
    <w:p w14:paraId="0AED8553" w14:textId="7593B24B" w:rsidR="00CB025C" w:rsidRPr="00CB025C" w:rsidRDefault="00CB025C" w:rsidP="00072488">
      <w:pPr>
        <w:pStyle w:val="Picture"/>
        <w:rPr>
          <w:lang w:eastAsia="en-AU"/>
        </w:rPr>
      </w:pPr>
      <w:r>
        <w:rPr>
          <w:noProof/>
        </w:rPr>
        <mc:AlternateContent>
          <mc:Choice Requires="wps">
            <w:drawing>
              <wp:inline distT="0" distB="0" distL="0" distR="0" wp14:anchorId="57043AF0" wp14:editId="322CAF80">
                <wp:extent cx="304800" cy="304800"/>
                <wp:effectExtent l="0" t="0" r="0" b="0"/>
                <wp:docPr id="9" name="Rectangle 9" descr="RARE VINTAGE ORIGINAL SHELL GASOLINE AEROSHELL MOTOR OIL TIN CAN |  #1819649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4A294E" id="Rectangle 9" o:spid="_x0000_s1026" alt="RARE VINTAGE ORIGINAL SHELL GASOLINE AEROSHELL MOTOR OIL TIN CAN |  #181964914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Tlq1rTICAAAcBAAADgAAAAAAAAAAAAAAAAAuAgAAZHJz&#10;L2Uyb0RvYy54bWxQSwECLQAUAAYACAAAACEATKDpLNgAAAADAQAADwAAAAAAAAAAAAAAAACMBAAA&#10;ZHJzL2Rvd25yZXYueG1sUEsFBgAAAAAEAAQA8wAAAJEFAAAAAA==&#10;" filled="f" stroked="f">
                <o:lock v:ext="edit" aspectratio="t"/>
                <w10:anchorlock/>
              </v:rect>
            </w:pict>
          </mc:Fallback>
        </mc:AlternateContent>
      </w:r>
      <w:r>
        <w:rPr>
          <w:noProof/>
          <w:lang w:eastAsia="en-AU"/>
        </w:rPr>
        <w:drawing>
          <wp:inline distT="0" distB="0" distL="0" distR="0" wp14:anchorId="7ABC0252" wp14:editId="42AA6A43">
            <wp:extent cx="1614344" cy="2320119"/>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555" t="9375" r="6473"/>
                    <a:stretch/>
                  </pic:blipFill>
                  <pic:spPr bwMode="auto">
                    <a:xfrm>
                      <a:off x="0" y="0"/>
                      <a:ext cx="1712779" cy="2461589"/>
                    </a:xfrm>
                    <a:prstGeom prst="rect">
                      <a:avLst/>
                    </a:prstGeom>
                    <a:noFill/>
                    <a:ln>
                      <a:noFill/>
                    </a:ln>
                    <a:extLst>
                      <a:ext uri="{53640926-AAD7-44D8-BBD7-CCE9431645EC}">
                        <a14:shadowObscured xmlns:a14="http://schemas.microsoft.com/office/drawing/2010/main"/>
                      </a:ext>
                    </a:extLst>
                  </pic:spPr>
                </pic:pic>
              </a:graphicData>
            </a:graphic>
          </wp:inline>
        </w:drawing>
      </w:r>
    </w:p>
    <w:p w14:paraId="0B6F322A" w14:textId="77777777" w:rsidR="00CB025C" w:rsidRDefault="00B76713" w:rsidP="00CF4A5F">
      <w:pPr>
        <w:pStyle w:val="Heading1"/>
        <w:sectPr w:rsidR="00CB025C" w:rsidSect="00CB025C">
          <w:endnotePr>
            <w:numFmt w:val="decimal"/>
          </w:endnotePr>
          <w:type w:val="continuous"/>
          <w:pgSz w:w="11907" w:h="16840" w:code="9"/>
          <w:pgMar w:top="1440" w:right="1077" w:bottom="1701" w:left="1077" w:header="720" w:footer="1077" w:gutter="720"/>
          <w:cols w:num="2" w:space="720"/>
        </w:sectPr>
      </w:pPr>
      <w:r w:rsidRPr="00B76713">
        <w:t xml:space="preserve"> </w:t>
      </w:r>
    </w:p>
    <w:p w14:paraId="7067011F" w14:textId="5A124F0B" w:rsidR="00BA6360" w:rsidRDefault="00F50824" w:rsidP="00CF4A5F">
      <w:pPr>
        <w:pStyle w:val="Heading1"/>
      </w:pPr>
      <w:r>
        <w:br w:type="page"/>
      </w:r>
      <w:bookmarkStart w:id="6" w:name="_Toc22572152"/>
      <w:r w:rsidR="00BA6360">
        <w:lastRenderedPageBreak/>
        <w:t>Condensed History of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rsidR="00BA6360">
        <w:t xml:space="preserve"> from inception to 31/12/42</w:t>
      </w:r>
      <w:r w:rsidR="0048459B">
        <w:rPr>
          <w:rStyle w:val="EndnoteReference"/>
        </w:rPr>
        <w:endnoteReference w:id="16"/>
      </w:r>
      <w:bookmarkEnd w:id="6"/>
    </w:p>
    <w:p w14:paraId="3AA2EA7D" w14:textId="77777777" w:rsidR="00BA6360" w:rsidRDefault="00BA6360" w:rsidP="00BA6360">
      <w:pPr>
        <w:pStyle w:val="Heading3"/>
      </w:pPr>
      <w:r>
        <w:t xml:space="preserve">1. </w:t>
      </w:r>
      <w:r w:rsidR="00D77F0B">
        <w:t xml:space="preserve"> </w:t>
      </w:r>
      <w:r>
        <w:t>Formation Of:</w:t>
      </w:r>
    </w:p>
    <w:p w14:paraId="170A8A5D" w14:textId="77777777" w:rsidR="00BA6360" w:rsidRDefault="00BA6360" w:rsidP="00072488">
      <w:pPr>
        <w:pStyle w:val="BodyText"/>
      </w:pPr>
      <w:r>
        <w:t>Unit formed and designated E.C. B.I.P.O.D. (Eastern Command</w:t>
      </w:r>
      <w:r w:rsidR="002E4BF4">
        <w:fldChar w:fldCharType="begin"/>
      </w:r>
      <w:r w:rsidR="002E4BF4">
        <w:instrText xml:space="preserve"> XE "</w:instrText>
      </w:r>
      <w:r w:rsidR="002E4BF4" w:rsidRPr="00423B96">
        <w:instrText>Eastern Command</w:instrText>
      </w:r>
      <w:r w:rsidR="002E4BF4">
        <w:instrText xml:space="preserve">" </w:instrText>
      </w:r>
      <w:r w:rsidR="002E4BF4">
        <w:fldChar w:fldCharType="end"/>
      </w:r>
      <w:r>
        <w:t xml:space="preserve">  Bulk </w:t>
      </w:r>
      <w:r w:rsidR="00B822F4">
        <w:t>I</w:t>
      </w:r>
      <w:r>
        <w:t>ssue Petrol and Oil Depot</w:t>
      </w:r>
      <w:r w:rsidR="00C533AB">
        <w:fldChar w:fldCharType="begin"/>
      </w:r>
      <w:r w:rsidR="00C533AB">
        <w:instrText xml:space="preserve"> XE "</w:instrText>
      </w:r>
      <w:r w:rsidR="00C533AB" w:rsidRPr="005C74A0">
        <w:instrText>Bulk Issue Petrol and Oil Depot</w:instrText>
      </w:r>
      <w:r w:rsidR="00C533AB">
        <w:instrText xml:space="preserve">" </w:instrText>
      </w:r>
      <w:r w:rsidR="00C533AB">
        <w:fldChar w:fldCharType="end"/>
      </w:r>
      <w:r>
        <w:t>) on 20/9/41 under W.E. IV/1941/48/1, E.C. 43/41 para 5 and S.M. 8955 with Headquarters at “M” Block Victoria Barracks</w:t>
      </w:r>
      <w:r w:rsidR="00B822F4">
        <w:t>,</w:t>
      </w:r>
      <w:r>
        <w:t xml:space="preserve"> Paddington.</w:t>
      </w:r>
    </w:p>
    <w:p w14:paraId="0BD667E0" w14:textId="77777777" w:rsidR="00D379A6" w:rsidRDefault="00BA6360" w:rsidP="00072488">
      <w:pPr>
        <w:pStyle w:val="BodyText"/>
      </w:pPr>
      <w:r>
        <w:t xml:space="preserve">The unit consisting of C.O. (Commanding Officer), Adjutant, Chief Clerk, RQMS (Sergeant) and </w:t>
      </w:r>
      <w:r w:rsidR="00B822F4">
        <w:t>two</w:t>
      </w:r>
      <w:r>
        <w:t xml:space="preserve"> Corporal</w:t>
      </w:r>
      <w:r w:rsidR="00B822F4">
        <w:t>s</w:t>
      </w:r>
      <w:r>
        <w:t xml:space="preserve"> Clerks, commenced duty at 0900 hrs. on 20/9/41, 6 officers from R of O (ranks of officers) with Oil Company experience were transferred to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and commenced temporary F.T.D. (full time duty) with the Unit. </w:t>
      </w:r>
    </w:p>
    <w:p w14:paraId="0A6ADA2B" w14:textId="5D2C6974" w:rsidR="00BA6360" w:rsidRDefault="00E901FA" w:rsidP="00072488">
      <w:pPr>
        <w:pStyle w:val="BodyText"/>
      </w:pPr>
      <w:r>
        <w:t xml:space="preserve">Contact was made with Heads of Major Oil Companies and nominations of Officers and other ranks of those companies were received for Part Time Duty to fill key positions within the W.E., very valuable assistance was rendered by Captains Davies, Sullivan and Morphy, Lieutenants </w:t>
      </w:r>
      <w:r w:rsidR="00BA6360">
        <w:t xml:space="preserve">Dixon, Morris and Clementson, in two months a total of 31 Officers and 349 O/Rs </w:t>
      </w:r>
      <w:r w:rsidR="00BA6360" w:rsidRPr="00D77F0B">
        <w:t>(other ranks)</w:t>
      </w:r>
      <w:r w:rsidR="00BA6360">
        <w:t xml:space="preserve"> w</w:t>
      </w:r>
      <w:r w:rsidR="00B822F4">
        <w:t>ere</w:t>
      </w:r>
      <w:r w:rsidR="00BA6360">
        <w:t xml:space="preserve"> enrolled for Part Time Duty.</w:t>
      </w:r>
    </w:p>
    <w:p w14:paraId="404068EE" w14:textId="77777777" w:rsidR="00BA6360" w:rsidRDefault="00BA6360" w:rsidP="00072488">
      <w:pPr>
        <w:pStyle w:val="BodyText"/>
      </w:pPr>
      <w:r>
        <w:t>The unit received its first draft of U.S.P. on 21</w:t>
      </w:r>
      <w:r w:rsidR="00B822F4" w:rsidRPr="00B822F4">
        <w:rPr>
          <w:vertAlign w:val="superscript"/>
        </w:rPr>
        <w:t>st</w:t>
      </w:r>
      <w:r w:rsidR="00B822F4">
        <w:t xml:space="preserve"> of </w:t>
      </w:r>
      <w:r w:rsidR="00E901FA">
        <w:t>February</w:t>
      </w:r>
      <w:r w:rsidR="00B822F4">
        <w:t xml:space="preserve"> 1942</w:t>
      </w:r>
      <w:r>
        <w:t xml:space="preserve"> totalling 100 and moved to R.A.S. Grounds. Some training equipment was received, also 6 vehicles of varying weight – 2 Staff Instructors A.I.C. were attached and Elementary Training commenced. Unit Headquarters then moved to 1A Drill Hall, </w:t>
      </w:r>
      <w:smartTag w:uri="urn:schemas-microsoft-com:office:smarttags" w:element="Street">
        <w:smartTag w:uri="urn:schemas-microsoft-com:office:smarttags" w:element="address">
          <w:r>
            <w:t>Park Road</w:t>
          </w:r>
        </w:smartTag>
      </w:smartTag>
      <w:r>
        <w:t>, Paddington.</w:t>
      </w:r>
    </w:p>
    <w:p w14:paraId="02064CFA" w14:textId="77777777" w:rsidR="00BA6360" w:rsidRDefault="00BA6360" w:rsidP="00072488">
      <w:pPr>
        <w:pStyle w:val="BodyText"/>
      </w:pPr>
      <w:r>
        <w:t>Part Time Personnel had been clothed and were released by their Companies to carry out 12 days continuous training. This was carried out by batches as could be released by Employers from time to time.</w:t>
      </w:r>
    </w:p>
    <w:p w14:paraId="46C3D67B" w14:textId="77777777" w:rsidR="00BA6360" w:rsidRDefault="00BA6360" w:rsidP="00072488">
      <w:pPr>
        <w:pStyle w:val="BodyText"/>
      </w:pPr>
      <w:r>
        <w:t>Metropolitan Sections (Including “K” Aviation Section</w:t>
      </w:r>
      <w:r w:rsidR="002E4BF4">
        <w:fldChar w:fldCharType="begin"/>
      </w:r>
      <w:r w:rsidR="002E4BF4">
        <w:instrText xml:space="preserve"> XE "</w:instrText>
      </w:r>
      <w:r w:rsidR="002E4BF4" w:rsidRPr="00FD1774">
        <w:instrText>“K” Aviation Section</w:instrText>
      </w:r>
      <w:r w:rsidR="002E4BF4">
        <w:instrText xml:space="preserve">" </w:instrText>
      </w:r>
      <w:r w:rsidR="002E4BF4">
        <w:fldChar w:fldCharType="end"/>
      </w:r>
      <w:r>
        <w:t>) in addition attended night parades at Unit Headquarters.</w:t>
      </w:r>
    </w:p>
    <w:p w14:paraId="62080759" w14:textId="77777777" w:rsidR="00BA6360" w:rsidRDefault="00BA6360" w:rsidP="00072488">
      <w:pPr>
        <w:pStyle w:val="BodyText"/>
      </w:pPr>
      <w:r>
        <w:t>During this period selected U.S.P. were trained in Depot Work at various Oil Companies bulk installations.</w:t>
      </w:r>
    </w:p>
    <w:p w14:paraId="690EC9EE" w14:textId="77777777" w:rsidR="00BA6360" w:rsidRDefault="00BA6360" w:rsidP="00072488">
      <w:pPr>
        <w:pStyle w:val="BodyText"/>
      </w:pPr>
      <w:r>
        <w:t>On April 18, 1942 the Unit less Headquarters moved to Ingleburn</w:t>
      </w:r>
      <w:r w:rsidR="002E4BF4">
        <w:fldChar w:fldCharType="begin"/>
      </w:r>
      <w:r w:rsidR="002E4BF4">
        <w:instrText xml:space="preserve"> XE "</w:instrText>
      </w:r>
      <w:r w:rsidR="002E4BF4" w:rsidRPr="007E71CE">
        <w:instrText>Ingleburn</w:instrText>
      </w:r>
      <w:r w:rsidR="002E4BF4">
        <w:instrText xml:space="preserve">" </w:instrText>
      </w:r>
      <w:r w:rsidR="002E4BF4">
        <w:fldChar w:fldCharType="end"/>
      </w:r>
      <w:r>
        <w:t xml:space="preserve"> Camp with Capt. Morrison</w:t>
      </w:r>
      <w:r w:rsidR="002E4BF4">
        <w:fldChar w:fldCharType="begin"/>
      </w:r>
      <w:r w:rsidR="002E4BF4">
        <w:instrText xml:space="preserve"> XE "</w:instrText>
      </w:r>
      <w:r w:rsidR="002E4BF4" w:rsidRPr="00896741">
        <w:instrText>Morrison</w:instrText>
      </w:r>
      <w:r w:rsidR="002E4BF4">
        <w:instrText xml:space="preserve">" </w:instrText>
      </w:r>
      <w:r w:rsidR="002E4BF4">
        <w:fldChar w:fldCharType="end"/>
      </w:r>
      <w:r>
        <w:t xml:space="preserve"> as O.C. </w:t>
      </w:r>
      <w:r w:rsidR="00D77F0B">
        <w:t xml:space="preserve">(Officer Commanding). </w:t>
      </w:r>
      <w:r>
        <w:t>With the greater facilities available at that camp more intensive training was carried out.</w:t>
      </w:r>
    </w:p>
    <w:p w14:paraId="77659F2D" w14:textId="77777777" w:rsidR="00BA6360" w:rsidRDefault="00BA6360" w:rsidP="00072488">
      <w:pPr>
        <w:pStyle w:val="BodyText"/>
      </w:pPr>
      <w:r>
        <w:t>On 22 May 1942 Lt. Col. H L Brunskill</w:t>
      </w:r>
      <w:r w:rsidR="002E4BF4">
        <w:fldChar w:fldCharType="begin"/>
      </w:r>
      <w:r w:rsidR="002E4BF4">
        <w:instrText xml:space="preserve"> XE "</w:instrText>
      </w:r>
      <w:r w:rsidR="002E4BF4" w:rsidRPr="00326840">
        <w:instrText>Brunskill</w:instrText>
      </w:r>
      <w:r w:rsidR="002E4BF4">
        <w:instrText xml:space="preserve">" </w:instrText>
      </w:r>
      <w:r w:rsidR="002E4BF4">
        <w:fldChar w:fldCharType="end"/>
      </w:r>
      <w:r>
        <w:t xml:space="preserve"> assumed Command</w:t>
      </w:r>
      <w:r w:rsidR="005C69C7">
        <w:t>,</w:t>
      </w:r>
      <w:r>
        <w:t xml:space="preserve"> vice Major Cohen</w:t>
      </w:r>
      <w:r w:rsidR="002E4BF4">
        <w:fldChar w:fldCharType="begin"/>
      </w:r>
      <w:r w:rsidR="002E4BF4">
        <w:instrText xml:space="preserve"> XE "</w:instrText>
      </w:r>
      <w:r w:rsidR="002E4BF4" w:rsidRPr="00431517">
        <w:instrText>Cohen</w:instrText>
      </w:r>
      <w:r w:rsidR="002E4BF4">
        <w:instrText xml:space="preserve">" </w:instrText>
      </w:r>
      <w:r w:rsidR="002E4BF4">
        <w:fldChar w:fldCharType="end"/>
      </w:r>
      <w:r>
        <w:t xml:space="preserve"> and steps were soon well in hand for the establishment of a permanent camp at </w:t>
      </w:r>
      <w:smartTag w:uri="urn:schemas-microsoft-com:office:smarttags" w:element="place">
        <w:smartTag w:uri="urn:schemas-microsoft-com:office:smarttags" w:element="City">
          <w:r>
            <w:t>Homebush</w:t>
          </w:r>
        </w:smartTag>
        <w:r w:rsidR="002E4BF4">
          <w:fldChar w:fldCharType="begin"/>
        </w:r>
        <w:r w:rsidR="002E4BF4">
          <w:instrText xml:space="preserve"> XE "</w:instrText>
        </w:r>
        <w:r w:rsidR="002E4BF4" w:rsidRPr="00A9736B">
          <w:instrText>Homebush</w:instrText>
        </w:r>
        <w:r w:rsidR="002E4BF4">
          <w:instrText xml:space="preserve">" </w:instrText>
        </w:r>
        <w:r w:rsidR="002E4BF4">
          <w:fldChar w:fldCharType="end"/>
        </w:r>
        <w:r w:rsidR="00AE199B">
          <w:t>,</w:t>
        </w:r>
        <w:r w:rsidR="00A0607A">
          <w:t xml:space="preserve"> </w:t>
        </w:r>
        <w:smartTag w:uri="urn:schemas-microsoft-com:office:smarttags" w:element="State">
          <w:r w:rsidR="00A0607A">
            <w:t>New South Wales</w:t>
          </w:r>
        </w:smartTag>
      </w:smartTag>
      <w:r>
        <w:t>.</w:t>
      </w:r>
    </w:p>
    <w:p w14:paraId="10987AE2" w14:textId="77777777" w:rsidR="00AE199B" w:rsidRPr="00B822F4" w:rsidRDefault="00AE199B" w:rsidP="00072488">
      <w:pPr>
        <w:pStyle w:val="BodyText"/>
      </w:pPr>
      <w:r w:rsidRPr="00B822F4">
        <w:t>Herbert Lancaster Brunskill</w:t>
      </w:r>
      <w:r w:rsidR="002E4BF4">
        <w:fldChar w:fldCharType="begin"/>
      </w:r>
      <w:r w:rsidR="002E4BF4">
        <w:instrText xml:space="preserve"> XE "</w:instrText>
      </w:r>
      <w:r w:rsidR="002E4BF4" w:rsidRPr="00326840">
        <w:instrText>Brunskill</w:instrText>
      </w:r>
      <w:r w:rsidR="002E4BF4">
        <w:instrText xml:space="preserve">" </w:instrText>
      </w:r>
      <w:r w:rsidR="002E4BF4">
        <w:fldChar w:fldCharType="end"/>
      </w:r>
      <w:r w:rsidRPr="00B822F4">
        <w:rPr>
          <w:rStyle w:val="EndnoteReference"/>
          <w:sz w:val="20"/>
        </w:rPr>
        <w:endnoteReference w:id="17"/>
      </w:r>
      <w:r w:rsidRPr="00B822F4">
        <w:t xml:space="preserve">  was born in Wagga</w:t>
      </w:r>
      <w:r w:rsidR="008062FC">
        <w:fldChar w:fldCharType="begin"/>
      </w:r>
      <w:r w:rsidR="008062FC">
        <w:instrText xml:space="preserve"> XE "</w:instrText>
      </w:r>
      <w:r w:rsidR="008062FC" w:rsidRPr="00672B69">
        <w:rPr>
          <w:sz w:val="18"/>
          <w:szCs w:val="18"/>
        </w:rPr>
        <w:instrText>Wagga</w:instrText>
      </w:r>
      <w:r w:rsidR="008062FC">
        <w:instrText xml:space="preserve">" </w:instrText>
      </w:r>
      <w:r w:rsidR="008062FC">
        <w:fldChar w:fldCharType="end"/>
      </w:r>
      <w:r w:rsidRPr="00B822F4">
        <w:t xml:space="preserve"> Wagga</w:t>
      </w:r>
      <w:r w:rsidR="002E4BF4">
        <w:fldChar w:fldCharType="begin"/>
      </w:r>
      <w:r w:rsidR="002E4BF4">
        <w:instrText xml:space="preserve"> XE "</w:instrText>
      </w:r>
      <w:r w:rsidR="002E4BF4" w:rsidRPr="00373BB5">
        <w:instrText>Wagga Wagga</w:instrText>
      </w:r>
      <w:r w:rsidR="002E4BF4">
        <w:instrText xml:space="preserve">" </w:instrText>
      </w:r>
      <w:r w:rsidR="002E4BF4">
        <w:fldChar w:fldCharType="end"/>
      </w:r>
      <w:r w:rsidRPr="00B822F4">
        <w:t xml:space="preserve">, NSW in 1894 and enlisted at Edgecliff, NSW in 1942. He served as a Lieutenant Colonel in the Australian Army (Service Number NX115955 (N102953)) until Feb 6, 1946 at which point his last posting was Australian Army Services Corps.  </w:t>
      </w:r>
    </w:p>
    <w:p w14:paraId="44AEFB8E" w14:textId="77777777" w:rsidR="00BA6360" w:rsidRDefault="00BA6360" w:rsidP="00072488">
      <w:pPr>
        <w:pStyle w:val="BodyText"/>
      </w:pPr>
      <w:r>
        <w:t>On 19 October 1942, Unit Headquarters moved into New Camp a</w:t>
      </w:r>
      <w:r w:rsidR="00D77F0B">
        <w:t>t</w:t>
      </w:r>
      <w:r>
        <w:t xml:space="preserve"> Homebush</w:t>
      </w:r>
      <w:r w:rsidR="002E4BF4">
        <w:fldChar w:fldCharType="begin"/>
      </w:r>
      <w:r w:rsidR="002E4BF4">
        <w:instrText xml:space="preserve"> XE "</w:instrText>
      </w:r>
      <w:r w:rsidR="002E4BF4" w:rsidRPr="00A9736B">
        <w:instrText>Homebush</w:instrText>
      </w:r>
      <w:r w:rsidR="002E4BF4">
        <w:instrText xml:space="preserve">" </w:instrText>
      </w:r>
      <w:r w:rsidR="002E4BF4">
        <w:fldChar w:fldCharType="end"/>
      </w:r>
      <w:r>
        <w:t xml:space="preserve"> with a </w:t>
      </w:r>
      <w:r w:rsidR="00B47140">
        <w:t>F</w:t>
      </w:r>
      <w:r>
        <w:t xml:space="preserve">ull Time Duty </w:t>
      </w:r>
      <w:r w:rsidR="00B47140">
        <w:t xml:space="preserve">(FTD) </w:t>
      </w:r>
      <w:r>
        <w:t>strength of 24 Officers, 498 Other ranks, Total 522</w:t>
      </w:r>
    </w:p>
    <w:p w14:paraId="07F54D0F" w14:textId="77777777" w:rsidR="00BA6360" w:rsidRDefault="00BA6360" w:rsidP="00BA6360">
      <w:pPr>
        <w:pStyle w:val="Heading3"/>
      </w:pPr>
      <w:r>
        <w:br w:type="page"/>
      </w:r>
      <w:r>
        <w:lastRenderedPageBreak/>
        <w:t>2. Administration</w:t>
      </w:r>
    </w:p>
    <w:p w14:paraId="6899DD16" w14:textId="77777777" w:rsidR="00BA6360" w:rsidRPr="00C27ABC" w:rsidRDefault="00BA6360" w:rsidP="00072488">
      <w:pPr>
        <w:pStyle w:val="BodyText10pt"/>
      </w:pPr>
      <w:r w:rsidRPr="00C27ABC">
        <w:t>The unit was formed into the following sections:</w:t>
      </w:r>
    </w:p>
    <w:p w14:paraId="71C38E60" w14:textId="77777777" w:rsidR="00BA6360" w:rsidRPr="00C27ABC" w:rsidRDefault="00BA6360" w:rsidP="00072488">
      <w:pPr>
        <w:pStyle w:val="BodyText10pt"/>
      </w:pPr>
      <w:r w:rsidRPr="00C27ABC">
        <w:t>HQ = Administration Wing, Accounting Wing, Tpt. Control Wing</w:t>
      </w:r>
    </w:p>
    <w:p w14:paraId="7639DC9A" w14:textId="77777777" w:rsidR="00BA6360" w:rsidRPr="00C27ABC" w:rsidRDefault="00BA6360" w:rsidP="00072488">
      <w:pPr>
        <w:pStyle w:val="BodyText10pt"/>
      </w:pPr>
      <w:r w:rsidRPr="00C27ABC">
        <w:t>“A” Section – (Res. Tpt.) [Reserve Transport]</w:t>
      </w:r>
    </w:p>
    <w:p w14:paraId="24D0F729" w14:textId="77777777" w:rsidR="00BA6360" w:rsidRPr="00C27ABC" w:rsidRDefault="00BA6360" w:rsidP="00072488">
      <w:pPr>
        <w:pStyle w:val="BodyText10pt"/>
      </w:pPr>
      <w:r w:rsidRPr="00C27ABC">
        <w:t xml:space="preserve">“B” Section – </w:t>
      </w:r>
      <w:smartTag w:uri="urn:schemas-microsoft-com:office:smarttags" w:element="place">
        <w:smartTag w:uri="urn:schemas-microsoft-com:office:smarttags" w:element="PlaceName">
          <w:r w:rsidRPr="00C27ABC">
            <w:t>North</w:t>
          </w:r>
        </w:smartTag>
        <w:r w:rsidRPr="00C27ABC">
          <w:t xml:space="preserve"> </w:t>
        </w:r>
        <w:smartTag w:uri="urn:schemas-microsoft-com:office:smarttags" w:element="PlaceType">
          <w:r w:rsidRPr="00C27ABC">
            <w:t>Coast</w:t>
          </w:r>
        </w:smartTag>
      </w:smartTag>
    </w:p>
    <w:p w14:paraId="7FA69311" w14:textId="77777777" w:rsidR="00BA6360" w:rsidRPr="00C27ABC" w:rsidRDefault="00BA6360" w:rsidP="00072488">
      <w:pPr>
        <w:pStyle w:val="BodyText10pt"/>
      </w:pPr>
      <w:r w:rsidRPr="00C27ABC">
        <w:t>“C” Section – Northern District</w:t>
      </w:r>
    </w:p>
    <w:p w14:paraId="3464F5B4" w14:textId="77777777" w:rsidR="00BA6360" w:rsidRPr="00C27ABC" w:rsidRDefault="00BA6360" w:rsidP="00072488">
      <w:pPr>
        <w:pStyle w:val="BodyText10pt"/>
      </w:pPr>
      <w:r w:rsidRPr="00C27ABC">
        <w:t>“D” Section – Western District</w:t>
      </w:r>
    </w:p>
    <w:p w14:paraId="2032BE0E" w14:textId="77777777" w:rsidR="00BA6360" w:rsidRPr="00C27ABC" w:rsidRDefault="00BA6360" w:rsidP="00072488">
      <w:pPr>
        <w:pStyle w:val="BodyText10pt"/>
      </w:pPr>
      <w:r w:rsidRPr="00C27ABC">
        <w:t>“E” Section – Central Western District</w:t>
      </w:r>
    </w:p>
    <w:p w14:paraId="55B1D363" w14:textId="77777777" w:rsidR="00BA6360" w:rsidRPr="00C27ABC" w:rsidRDefault="00BA6360" w:rsidP="00072488">
      <w:pPr>
        <w:pStyle w:val="BodyText10pt"/>
      </w:pPr>
      <w:r w:rsidRPr="00C27ABC">
        <w:t>“F” Section – South Western District</w:t>
      </w:r>
    </w:p>
    <w:p w14:paraId="22074E90" w14:textId="77777777" w:rsidR="00BA6360" w:rsidRPr="00C27ABC" w:rsidRDefault="00BA6360" w:rsidP="00072488">
      <w:pPr>
        <w:pStyle w:val="BodyText10pt"/>
      </w:pPr>
      <w:r w:rsidRPr="00C27ABC">
        <w:t>“G” Section – Riverina</w:t>
      </w:r>
    </w:p>
    <w:p w14:paraId="0D5DBCBD" w14:textId="77777777" w:rsidR="00BA6360" w:rsidRPr="00C27ABC" w:rsidRDefault="00BA6360" w:rsidP="00072488">
      <w:pPr>
        <w:pStyle w:val="BodyText10pt"/>
      </w:pPr>
      <w:r w:rsidRPr="00C27ABC">
        <w:t xml:space="preserve">“H” Section – </w:t>
      </w:r>
      <w:smartTag w:uri="urn:schemas-microsoft-com:office:smarttags" w:element="place">
        <w:smartTag w:uri="urn:schemas-microsoft-com:office:smarttags" w:element="PlaceName">
          <w:r w:rsidRPr="00C27ABC">
            <w:t>South</w:t>
          </w:r>
        </w:smartTag>
        <w:r w:rsidRPr="00C27ABC">
          <w:t xml:space="preserve"> </w:t>
        </w:r>
        <w:smartTag w:uri="urn:schemas-microsoft-com:office:smarttags" w:element="PlaceType">
          <w:r w:rsidRPr="00C27ABC">
            <w:t>Coast</w:t>
          </w:r>
        </w:smartTag>
      </w:smartTag>
      <w:r w:rsidRPr="00C27ABC">
        <w:t xml:space="preserve"> and Tablelands</w:t>
      </w:r>
    </w:p>
    <w:p w14:paraId="601E4AA4" w14:textId="77777777" w:rsidR="00BA6360" w:rsidRPr="00C27ABC" w:rsidRDefault="00BA6360" w:rsidP="00072488">
      <w:pPr>
        <w:pStyle w:val="BodyText10pt"/>
      </w:pPr>
      <w:r w:rsidRPr="00C27ABC">
        <w:t>“J” Section – Metropolitan</w:t>
      </w:r>
    </w:p>
    <w:p w14:paraId="05226753" w14:textId="77777777" w:rsidR="00BA6360" w:rsidRPr="00C27ABC" w:rsidRDefault="00BA6360" w:rsidP="00072488">
      <w:pPr>
        <w:pStyle w:val="BodyText10pt"/>
      </w:pPr>
      <w:r w:rsidRPr="00C27ABC">
        <w:t>“K” Section – Aviation Supply</w:t>
      </w:r>
    </w:p>
    <w:p w14:paraId="13E2844A" w14:textId="77777777" w:rsidR="00BA6360" w:rsidRPr="00C27ABC" w:rsidRDefault="00BA6360" w:rsidP="00072488">
      <w:pPr>
        <w:pStyle w:val="BodyText10pt"/>
      </w:pPr>
      <w:r w:rsidRPr="00C27ABC">
        <w:t>“L” Section – Workshop</w:t>
      </w:r>
    </w:p>
    <w:p w14:paraId="73F9DA01" w14:textId="77777777" w:rsidR="00BA6360" w:rsidRDefault="00BA6360" w:rsidP="00BA6360"/>
    <w:p w14:paraId="532D515F" w14:textId="77777777" w:rsidR="00BA6360" w:rsidRDefault="00BA6360" w:rsidP="00BA6360">
      <w:pPr>
        <w:pStyle w:val="Heading3"/>
      </w:pPr>
      <w:r>
        <w:t>3. War Establishment</w:t>
      </w:r>
    </w:p>
    <w:p w14:paraId="0C9790D7" w14:textId="77777777" w:rsidR="00BA6360" w:rsidRPr="00C27ABC" w:rsidRDefault="00BA6360" w:rsidP="00072488">
      <w:pPr>
        <w:pStyle w:val="BodyText10pt"/>
      </w:pPr>
      <w:r w:rsidRPr="00C27ABC">
        <w:t>41 Officers, 5 Warrant Officers, 61 Staff Sergeants and Sergeants, 1177 Other Ranks. Total All Ranks 1284</w:t>
      </w:r>
    </w:p>
    <w:p w14:paraId="2D9C4E17" w14:textId="77777777" w:rsidR="00BA6360" w:rsidRPr="00C27ABC" w:rsidRDefault="00BA6360" w:rsidP="00072488">
      <w:pPr>
        <w:pStyle w:val="BodyText10pt"/>
      </w:pPr>
      <w:r w:rsidRPr="00C27ABC">
        <w:t>Attached</w:t>
      </w:r>
    </w:p>
    <w:p w14:paraId="606C94DB" w14:textId="77777777" w:rsidR="00BA6360" w:rsidRPr="00C27ABC" w:rsidRDefault="00BA6360" w:rsidP="00072488">
      <w:pPr>
        <w:pStyle w:val="BodyText10pt"/>
      </w:pPr>
      <w:r w:rsidRPr="00C27ABC">
        <w:t>A.A.M.C. Corporal</w:t>
      </w:r>
    </w:p>
    <w:p w14:paraId="409780DB" w14:textId="77777777" w:rsidR="00BA6360" w:rsidRPr="00C27ABC" w:rsidRDefault="00BA6360" w:rsidP="00072488">
      <w:pPr>
        <w:pStyle w:val="BodyText10pt"/>
      </w:pPr>
      <w:r w:rsidRPr="00C27ABC">
        <w:t>A.A.P.C. Sergeant &amp; Corporal</w:t>
      </w:r>
    </w:p>
    <w:p w14:paraId="0F372F99" w14:textId="77777777" w:rsidR="00BA6360" w:rsidRPr="00C27ABC" w:rsidRDefault="00BA6360" w:rsidP="00072488">
      <w:pPr>
        <w:pStyle w:val="BodyText10pt"/>
      </w:pPr>
      <w:r w:rsidRPr="00C27ABC">
        <w:t>RAAF Liaison Officer (not included in W.E.)</w:t>
      </w:r>
    </w:p>
    <w:p w14:paraId="5329B27C" w14:textId="77777777" w:rsidR="00BA6360" w:rsidRPr="00C27ABC" w:rsidRDefault="00BA6360" w:rsidP="00072488">
      <w:pPr>
        <w:pStyle w:val="BodyText10pt"/>
      </w:pPr>
      <w:r w:rsidRPr="00C27ABC">
        <w:t>Total all ranks including attached = 1287</w:t>
      </w:r>
    </w:p>
    <w:p w14:paraId="01B117D7" w14:textId="77777777" w:rsidR="00BA6360" w:rsidRPr="00C27ABC" w:rsidRDefault="00BA6360" w:rsidP="00072488">
      <w:pPr>
        <w:pStyle w:val="BodyText10pt"/>
      </w:pPr>
      <w:r w:rsidRPr="00C27ABC">
        <w:t>S.M 8047 of 5 May 1942 gave approval for nucleus W.E. of 30 Officers and 500 other ranks full time duty.</w:t>
      </w:r>
    </w:p>
    <w:p w14:paraId="01EC4FF4" w14:textId="77777777" w:rsidR="00BA6360" w:rsidRDefault="00BA6360" w:rsidP="00BA6360">
      <w:pPr>
        <w:pStyle w:val="Heading3"/>
      </w:pPr>
      <w:r>
        <w:t>4. Command</w:t>
      </w:r>
    </w:p>
    <w:p w14:paraId="61C3E3A3" w14:textId="77777777" w:rsidR="00BA6360" w:rsidRPr="00C27ABC" w:rsidRDefault="00BA6360" w:rsidP="00072488">
      <w:pPr>
        <w:pStyle w:val="BodyText10pt"/>
      </w:pPr>
      <w:r w:rsidRPr="00C27ABC">
        <w:t>Major H F Cohen</w:t>
      </w:r>
      <w:r w:rsidR="002E4BF4" w:rsidRPr="00C27ABC">
        <w:fldChar w:fldCharType="begin"/>
      </w:r>
      <w:r w:rsidR="002E4BF4" w:rsidRPr="00C27ABC">
        <w:instrText xml:space="preserve"> XE "Cohen" </w:instrText>
      </w:r>
      <w:r w:rsidR="002E4BF4" w:rsidRPr="00C27ABC">
        <w:fldChar w:fldCharType="end"/>
      </w:r>
      <w:r w:rsidRPr="00C27ABC">
        <w:t xml:space="preserve"> V.D. appointed to command on 20 September 1941</w:t>
      </w:r>
      <w:r w:rsidR="00B47140" w:rsidRPr="00C27ABC">
        <w:t>. He r</w:t>
      </w:r>
      <w:r w:rsidRPr="00C27ABC">
        <w:t>elinquished command 22 May</w:t>
      </w:r>
      <w:r w:rsidR="00AE199B" w:rsidRPr="00C27ABC">
        <w:t>,</w:t>
      </w:r>
      <w:r w:rsidRPr="00C27ABC">
        <w:t xml:space="preserve"> 1942</w:t>
      </w:r>
      <w:r w:rsidR="00B47140" w:rsidRPr="00C27ABC">
        <w:t>.</w:t>
      </w:r>
    </w:p>
    <w:p w14:paraId="3300C432" w14:textId="77777777" w:rsidR="00BA6360" w:rsidRPr="00C27ABC" w:rsidRDefault="00BA6360" w:rsidP="00072488">
      <w:pPr>
        <w:pStyle w:val="BodyText10pt"/>
      </w:pPr>
      <w:r w:rsidRPr="00C27ABC">
        <w:t>Lt.</w:t>
      </w:r>
      <w:r w:rsidR="00AE199B" w:rsidRPr="00C27ABC">
        <w:t xml:space="preserve"> </w:t>
      </w:r>
      <w:r w:rsidRPr="00C27ABC">
        <w:t xml:space="preserve">Col. H </w:t>
      </w:r>
      <w:r w:rsidR="00AE199B" w:rsidRPr="00C27ABC">
        <w:t>L</w:t>
      </w:r>
      <w:r w:rsidRPr="00C27ABC">
        <w:t xml:space="preserve"> Brunskill</w:t>
      </w:r>
      <w:r w:rsidR="002E4BF4" w:rsidRPr="00C27ABC">
        <w:fldChar w:fldCharType="begin"/>
      </w:r>
      <w:r w:rsidR="002E4BF4" w:rsidRPr="00C27ABC">
        <w:instrText xml:space="preserve"> XE "Brunskill" </w:instrText>
      </w:r>
      <w:r w:rsidR="002E4BF4" w:rsidRPr="00C27ABC">
        <w:fldChar w:fldCharType="end"/>
      </w:r>
      <w:r w:rsidRPr="00C27ABC">
        <w:t xml:space="preserve"> appointed to command 22 May</w:t>
      </w:r>
      <w:r w:rsidR="00AE199B" w:rsidRPr="00C27ABC">
        <w:t>,</w:t>
      </w:r>
      <w:r w:rsidRPr="00C27ABC">
        <w:t xml:space="preserve"> 1942</w:t>
      </w:r>
    </w:p>
    <w:p w14:paraId="3F737826" w14:textId="77777777" w:rsidR="00BA6360" w:rsidRDefault="00BA6360" w:rsidP="00BA6360">
      <w:pPr>
        <w:pStyle w:val="Heading3"/>
      </w:pPr>
      <w:r>
        <w:t>5 Officers of Unit</w:t>
      </w:r>
    </w:p>
    <w:p w14:paraId="4BD5164E" w14:textId="77777777" w:rsidR="00BA6360" w:rsidRDefault="00B47140" w:rsidP="00072488">
      <w:pPr>
        <w:pStyle w:val="BodyText"/>
      </w:pPr>
      <w:r>
        <w:t xml:space="preserve">Further information on the history </w:t>
      </w:r>
      <w:r w:rsidR="00B822F4">
        <w:t>of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rsidR="00B822F4">
        <w:t xml:space="preserve"> </w:t>
      </w:r>
      <w:r>
        <w:t xml:space="preserve">can be obtained from the source documents. </w:t>
      </w:r>
    </w:p>
    <w:p w14:paraId="48C599A2" w14:textId="77777777" w:rsidR="001E2DED" w:rsidRDefault="001E2DED" w:rsidP="00072488">
      <w:pPr>
        <w:pStyle w:val="BodyText"/>
      </w:pPr>
      <w:r>
        <w:t>Homebush</w:t>
      </w:r>
      <w:r w:rsidR="002E4BF4">
        <w:fldChar w:fldCharType="begin"/>
      </w:r>
      <w:r w:rsidR="002E4BF4">
        <w:instrText xml:space="preserve"> XE "</w:instrText>
      </w:r>
      <w:r w:rsidR="002E4BF4" w:rsidRPr="00A9736B">
        <w:instrText>Homebush</w:instrText>
      </w:r>
      <w:r w:rsidR="002E4BF4">
        <w:instrText xml:space="preserve">" </w:instrText>
      </w:r>
      <w:r w:rsidR="002E4BF4">
        <w:fldChar w:fldCharType="end"/>
      </w:r>
      <w:r>
        <w:t>, NSW BIPOD was to be a key installation over the next several years.</w:t>
      </w:r>
    </w:p>
    <w:p w14:paraId="5FA3B9E3" w14:textId="04AB12F5" w:rsidR="001E2DED" w:rsidRPr="001E2DED" w:rsidRDefault="001E2DED" w:rsidP="007648F8">
      <w:pPr>
        <w:pStyle w:val="Caption"/>
      </w:pPr>
      <w:r w:rsidRPr="001E2DED">
        <w:t xml:space="preserve">Photo </w:t>
      </w:r>
      <w:r w:rsidR="007701A9">
        <w:t>1</w:t>
      </w:r>
      <w:r w:rsidR="00080612">
        <w:t>4</w:t>
      </w:r>
      <w:r w:rsidR="007701A9">
        <w:t>.</w:t>
      </w:r>
      <w:r w:rsidRPr="001E2DED">
        <w:t xml:space="preserve">  </w:t>
      </w:r>
      <w:r w:rsidR="00B822F4" w:rsidRPr="001E2DED">
        <w:t>Homebush</w:t>
      </w:r>
      <w:r w:rsidR="002E4BF4">
        <w:fldChar w:fldCharType="begin"/>
      </w:r>
      <w:r w:rsidR="002E4BF4">
        <w:instrText xml:space="preserve"> XE "</w:instrText>
      </w:r>
      <w:r w:rsidR="002E4BF4" w:rsidRPr="00A9736B">
        <w:instrText>Homebush</w:instrText>
      </w:r>
      <w:r w:rsidR="002E4BF4">
        <w:instrText xml:space="preserve">" </w:instrText>
      </w:r>
      <w:r w:rsidR="002E4BF4">
        <w:fldChar w:fldCharType="end"/>
      </w:r>
      <w:r w:rsidR="00B822F4" w:rsidRPr="001E2DED">
        <w:t xml:space="preserve">, </w:t>
      </w:r>
      <w:r w:rsidRPr="001E2DED">
        <w:t>NSW. 1943-08-02. Staff of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rsidRPr="001E2DED">
        <w:t xml:space="preserve"> </w:t>
      </w:r>
      <w:r w:rsidR="003017D4" w:rsidRPr="001E2DED">
        <w:t>stencilling</w:t>
      </w:r>
      <w:r w:rsidRPr="001E2DED">
        <w:t xml:space="preserve"> drums before re-issue.</w:t>
      </w:r>
      <w:r>
        <w:rPr>
          <w:rStyle w:val="EndnoteReference"/>
          <w:iCs/>
        </w:rPr>
        <w:endnoteReference w:id="18"/>
      </w:r>
      <w:r w:rsidRPr="001E2DED">
        <w:t xml:space="preserve"> </w:t>
      </w:r>
    </w:p>
    <w:p w14:paraId="271F11BB" w14:textId="77777777" w:rsidR="001E2DED" w:rsidRDefault="00085436" w:rsidP="00072488">
      <w:pPr>
        <w:pStyle w:val="Picture"/>
      </w:pPr>
      <w:r>
        <w:rPr>
          <w:noProof/>
          <w:lang w:eastAsia="en-AU"/>
        </w:rPr>
        <w:drawing>
          <wp:inline distT="0" distB="0" distL="0" distR="0" wp14:anchorId="4D2D0BAD" wp14:editId="52F4C2F0">
            <wp:extent cx="4448896" cy="2721769"/>
            <wp:effectExtent l="0" t="0" r="889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8896" cy="2721769"/>
                    </a:xfrm>
                    <a:prstGeom prst="rect">
                      <a:avLst/>
                    </a:prstGeom>
                    <a:noFill/>
                  </pic:spPr>
                </pic:pic>
              </a:graphicData>
            </a:graphic>
          </wp:inline>
        </w:drawing>
      </w:r>
    </w:p>
    <w:p w14:paraId="6DF80BB9" w14:textId="77777777" w:rsidR="00085436" w:rsidRDefault="00085436">
      <w:pPr>
        <w:rPr>
          <w:i/>
          <w:spacing w:val="-5"/>
          <w:sz w:val="22"/>
        </w:rPr>
      </w:pPr>
      <w:r>
        <w:br w:type="page"/>
      </w:r>
    </w:p>
    <w:p w14:paraId="5FE69B69" w14:textId="35029486" w:rsidR="00185472" w:rsidRDefault="00D73408" w:rsidP="007648F8">
      <w:pPr>
        <w:pStyle w:val="Caption"/>
      </w:pPr>
      <w:r w:rsidRPr="00D73408">
        <w:lastRenderedPageBreak/>
        <w:t xml:space="preserve">Photo </w:t>
      </w:r>
      <w:r w:rsidR="007701A9">
        <w:t>1</w:t>
      </w:r>
      <w:r w:rsidR="00080612">
        <w:t>5</w:t>
      </w:r>
      <w:r w:rsidR="007701A9">
        <w:t>.</w:t>
      </w:r>
      <w:r w:rsidRPr="00D73408">
        <w:t xml:space="preserve">  Homebush</w:t>
      </w:r>
      <w:r w:rsidR="002E4BF4">
        <w:fldChar w:fldCharType="begin"/>
      </w:r>
      <w:r w:rsidR="002E4BF4">
        <w:instrText xml:space="preserve"> XE "</w:instrText>
      </w:r>
      <w:r w:rsidR="002E4BF4" w:rsidRPr="00A9736B">
        <w:instrText>Homebush</w:instrText>
      </w:r>
      <w:r w:rsidR="002E4BF4">
        <w:instrText xml:space="preserve">" </w:instrText>
      </w:r>
      <w:r w:rsidR="002E4BF4">
        <w:fldChar w:fldCharType="end"/>
      </w:r>
      <w:r w:rsidRPr="00D73408">
        <w:t xml:space="preserve">, NSW. QX45620 </w:t>
      </w:r>
      <w:r w:rsidR="00116F35">
        <w:t>M</w:t>
      </w:r>
      <w:r w:rsidR="00116F35" w:rsidRPr="00D73408">
        <w:t xml:space="preserve">ajor </w:t>
      </w:r>
      <w:r w:rsidR="00116F35">
        <w:t>C</w:t>
      </w:r>
      <w:r w:rsidR="00116F35" w:rsidRPr="00D73408">
        <w:t>. F. Neal</w:t>
      </w:r>
      <w:r w:rsidR="002E4BF4">
        <w:fldChar w:fldCharType="begin"/>
      </w:r>
      <w:r w:rsidR="002E4BF4">
        <w:instrText xml:space="preserve"> XE "</w:instrText>
      </w:r>
      <w:r w:rsidR="002E4BF4" w:rsidRPr="00373BB5">
        <w:instrText>Neal</w:instrText>
      </w:r>
      <w:r w:rsidR="002E4BF4">
        <w:instrText xml:space="preserve">" </w:instrText>
      </w:r>
      <w:r w:rsidR="002E4BF4">
        <w:fldChar w:fldCharType="end"/>
      </w:r>
      <w:r w:rsidR="00116F35" w:rsidRPr="00D73408">
        <w:t xml:space="preserve">, </w:t>
      </w:r>
      <w:r w:rsidR="00116F35">
        <w:t>C</w:t>
      </w:r>
      <w:r w:rsidR="00116F35" w:rsidRPr="00D73408">
        <w:t xml:space="preserve">ommanding </w:t>
      </w:r>
      <w:r w:rsidR="00116F35">
        <w:t>O</w:t>
      </w:r>
      <w:r w:rsidR="00116F35" w:rsidRPr="00D73408">
        <w:t xml:space="preserve">fficer of the </w:t>
      </w:r>
      <w:r w:rsidR="00116F35">
        <w:t>E</w:t>
      </w:r>
      <w:r w:rsidR="00116F35" w:rsidRPr="00D73408">
        <w:t xml:space="preserve">astern </w:t>
      </w:r>
      <w:r w:rsidR="00116F35">
        <w:t>C</w:t>
      </w:r>
      <w:r w:rsidR="00116F35" w:rsidRPr="00D73408">
        <w:t>ommand</w:t>
      </w:r>
      <w:r w:rsidR="002E4BF4">
        <w:fldChar w:fldCharType="begin"/>
      </w:r>
      <w:r w:rsidR="002E4BF4">
        <w:instrText xml:space="preserve"> XE "</w:instrText>
      </w:r>
      <w:r w:rsidR="002E4BF4" w:rsidRPr="00423B96">
        <w:instrText>Eastern Command</w:instrText>
      </w:r>
      <w:r w:rsidR="002E4BF4">
        <w:instrText xml:space="preserve">" </w:instrText>
      </w:r>
      <w:r w:rsidR="002E4BF4">
        <w:fldChar w:fldCharType="end"/>
      </w:r>
      <w:r w:rsidR="00116F35" w:rsidRPr="00D73408">
        <w:t xml:space="preserve"> </w:t>
      </w:r>
      <w:r w:rsidR="00116F35">
        <w:t>B</w:t>
      </w:r>
      <w:r w:rsidR="00116F35" w:rsidRPr="00D73408">
        <w:t xml:space="preserve">ulk </w:t>
      </w:r>
      <w:r w:rsidR="00116F35">
        <w:t>I</w:t>
      </w:r>
      <w:r w:rsidR="00116F35" w:rsidRPr="00D73408">
        <w:t xml:space="preserve">ssue of </w:t>
      </w:r>
      <w:r w:rsidR="00116F35">
        <w:t>P</w:t>
      </w:r>
      <w:r w:rsidR="00116F35" w:rsidRPr="00D73408">
        <w:t xml:space="preserve">etrol and </w:t>
      </w:r>
      <w:r w:rsidR="00116F35">
        <w:t>O</w:t>
      </w:r>
      <w:r w:rsidR="00116F35" w:rsidRPr="00D73408">
        <w:t xml:space="preserve">il </w:t>
      </w:r>
      <w:r w:rsidR="00116F35">
        <w:t>D</w:t>
      </w:r>
      <w:r w:rsidR="00116F35" w:rsidRPr="00D73408">
        <w:t>epot</w:t>
      </w:r>
      <w:r w:rsidRPr="00D73408">
        <w:t xml:space="preserve"> </w:t>
      </w:r>
      <w:r w:rsidR="00116F35" w:rsidRPr="00D73408">
        <w:t>26</w:t>
      </w:r>
      <w:r w:rsidR="00116F35">
        <w:t xml:space="preserve"> Feb 1946</w:t>
      </w:r>
      <w:r w:rsidR="00116F35" w:rsidRPr="00D73408">
        <w:t>.</w:t>
      </w:r>
      <w:r w:rsidR="00116F35">
        <w:rPr>
          <w:rStyle w:val="EndnoteReference"/>
          <w:iCs/>
        </w:rPr>
        <w:endnoteReference w:id="19"/>
      </w:r>
    </w:p>
    <w:p w14:paraId="2CE4F7DE" w14:textId="77777777" w:rsidR="00085436" w:rsidRPr="00085436" w:rsidRDefault="00085436" w:rsidP="00072488">
      <w:pPr>
        <w:pStyle w:val="Picture"/>
      </w:pPr>
    </w:p>
    <w:p w14:paraId="6705C8A0" w14:textId="77777777" w:rsidR="006045DA" w:rsidRDefault="00597536" w:rsidP="00072488">
      <w:pPr>
        <w:pStyle w:val="Picture"/>
      </w:pPr>
      <w:r w:rsidRPr="00116F35">
        <w:rPr>
          <w:noProof/>
          <w:lang w:eastAsia="en-AU"/>
        </w:rPr>
        <w:drawing>
          <wp:inline distT="0" distB="0" distL="0" distR="0" wp14:anchorId="48D5BA55" wp14:editId="4A5A2D10">
            <wp:extent cx="4198427" cy="2700867"/>
            <wp:effectExtent l="0" t="0" r="0" b="4445"/>
            <wp:docPr id="79" name="Picture 79" descr="mas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ster image"/>
                    <pic:cNvPicPr>
                      <a:picLocks noChangeAspect="1" noChangeArrowheads="1"/>
                    </pic:cNvPicPr>
                  </pic:nvPicPr>
                  <pic:blipFill rotWithShape="1">
                    <a:blip r:embed="rId35">
                      <a:extLst>
                        <a:ext uri="{28A0092B-C50C-407E-A947-70E740481C1C}">
                          <a14:useLocalDpi xmlns:a14="http://schemas.microsoft.com/office/drawing/2010/main" val="0"/>
                        </a:ext>
                      </a:extLst>
                    </a:blip>
                    <a:srcRect t="1339" b="13839"/>
                    <a:stretch/>
                  </pic:blipFill>
                  <pic:spPr bwMode="auto">
                    <a:xfrm>
                      <a:off x="0" y="0"/>
                      <a:ext cx="4210868" cy="2708871"/>
                    </a:xfrm>
                    <a:prstGeom prst="rect">
                      <a:avLst/>
                    </a:prstGeom>
                    <a:noFill/>
                    <a:ln>
                      <a:noFill/>
                    </a:ln>
                    <a:extLst>
                      <a:ext uri="{53640926-AAD7-44D8-BBD7-CCE9431645EC}">
                        <a14:shadowObscured xmlns:a14="http://schemas.microsoft.com/office/drawing/2010/main"/>
                      </a:ext>
                    </a:extLst>
                  </pic:spPr>
                </pic:pic>
              </a:graphicData>
            </a:graphic>
          </wp:inline>
        </w:drawing>
      </w:r>
    </w:p>
    <w:p w14:paraId="63EE9F2E" w14:textId="4859F0A8" w:rsidR="00B47140" w:rsidRPr="00453979" w:rsidRDefault="00DD2490" w:rsidP="007648F8">
      <w:pPr>
        <w:pStyle w:val="Caption"/>
        <w:rPr>
          <w:szCs w:val="18"/>
        </w:rPr>
      </w:pPr>
      <w:r w:rsidRPr="00453979">
        <w:t xml:space="preserve">Photo </w:t>
      </w:r>
      <w:r w:rsidR="007701A9">
        <w:t>1</w:t>
      </w:r>
      <w:r w:rsidR="00080612">
        <w:t>6</w:t>
      </w:r>
      <w:r w:rsidRPr="00453979">
        <w:t>. Homebush</w:t>
      </w:r>
      <w:r w:rsidR="002E4BF4">
        <w:fldChar w:fldCharType="begin"/>
      </w:r>
      <w:r w:rsidR="002E4BF4">
        <w:instrText xml:space="preserve"> XE "</w:instrText>
      </w:r>
      <w:r w:rsidR="002E4BF4" w:rsidRPr="00A9736B">
        <w:instrText>Homebush</w:instrText>
      </w:r>
      <w:r w:rsidR="002E4BF4">
        <w:instrText xml:space="preserve">" </w:instrText>
      </w:r>
      <w:r w:rsidR="002E4BF4">
        <w:fldChar w:fldCharType="end"/>
      </w:r>
      <w:r w:rsidRPr="00453979">
        <w:t xml:space="preserve"> NSW. </w:t>
      </w:r>
      <w:r w:rsidR="00441932" w:rsidRPr="00453979">
        <w:t>Jan 25</w:t>
      </w:r>
      <w:r w:rsidR="00B822F4" w:rsidRPr="00453979">
        <w:t>, 194</w:t>
      </w:r>
      <w:r w:rsidR="00441932" w:rsidRPr="00453979">
        <w:t>5</w:t>
      </w:r>
      <w:r w:rsidRPr="00453979">
        <w:t xml:space="preserve">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rsidRPr="00453979">
        <w:rPr>
          <w:rStyle w:val="EndnoteReference"/>
          <w:iCs/>
        </w:rPr>
        <w:endnoteReference w:id="20"/>
      </w:r>
    </w:p>
    <w:p w14:paraId="545D879E" w14:textId="77777777" w:rsidR="006045DA" w:rsidRDefault="00597536" w:rsidP="00072488">
      <w:pPr>
        <w:pStyle w:val="Picture"/>
      </w:pPr>
      <w:r>
        <w:rPr>
          <w:noProof/>
          <w:lang w:eastAsia="en-AU"/>
        </w:rPr>
        <w:drawing>
          <wp:inline distT="0" distB="0" distL="0" distR="0" wp14:anchorId="007FA505" wp14:editId="3BEA5B00">
            <wp:extent cx="5506547" cy="3822700"/>
            <wp:effectExtent l="0" t="0" r="0" b="635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rotWithShape="1">
                    <a:blip r:embed="rId36">
                      <a:extLst>
                        <a:ext uri="{28A0092B-C50C-407E-A947-70E740481C1C}">
                          <a14:useLocalDpi xmlns:a14="http://schemas.microsoft.com/office/drawing/2010/main" val="0"/>
                        </a:ext>
                      </a:extLst>
                    </a:blip>
                    <a:srcRect l="3291" t="5069" r="3134" b="7416"/>
                    <a:stretch/>
                  </pic:blipFill>
                  <pic:spPr bwMode="auto">
                    <a:xfrm>
                      <a:off x="0" y="0"/>
                      <a:ext cx="5534285" cy="3841956"/>
                    </a:xfrm>
                    <a:prstGeom prst="rect">
                      <a:avLst/>
                    </a:prstGeom>
                    <a:noFill/>
                    <a:ln>
                      <a:noFill/>
                    </a:ln>
                    <a:extLst>
                      <a:ext uri="{53640926-AAD7-44D8-BBD7-CCE9431645EC}">
                        <a14:shadowObscured xmlns:a14="http://schemas.microsoft.com/office/drawing/2010/main"/>
                      </a:ext>
                    </a:extLst>
                  </pic:spPr>
                </pic:pic>
              </a:graphicData>
            </a:graphic>
          </wp:inline>
        </w:drawing>
      </w:r>
    </w:p>
    <w:p w14:paraId="2328A56C" w14:textId="77777777" w:rsidR="00124D99" w:rsidRDefault="00D73408" w:rsidP="00072488">
      <w:pPr>
        <w:pStyle w:val="BodyText"/>
      </w:pPr>
      <w:r w:rsidRPr="00D73408">
        <w:t xml:space="preserve">Hundreds of drums of fuel laid out in orderly rows at the </w:t>
      </w:r>
      <w:r>
        <w:t>E</w:t>
      </w:r>
      <w:r w:rsidRPr="00D73408">
        <w:t xml:space="preserve">astern </w:t>
      </w:r>
      <w:r>
        <w:t>C</w:t>
      </w:r>
      <w:r w:rsidRPr="00D73408">
        <w:t>ommand</w:t>
      </w:r>
      <w:r w:rsidR="002E4BF4">
        <w:fldChar w:fldCharType="begin"/>
      </w:r>
      <w:r w:rsidR="002E4BF4">
        <w:instrText xml:space="preserve"> XE "</w:instrText>
      </w:r>
      <w:r w:rsidR="002E4BF4" w:rsidRPr="00423B96">
        <w:instrText>Eastern Command</w:instrText>
      </w:r>
      <w:r w:rsidR="002E4BF4">
        <w:instrText xml:space="preserve">" </w:instrText>
      </w:r>
      <w:r w:rsidR="002E4BF4">
        <w:fldChar w:fldCharType="end"/>
      </w:r>
      <w:r w:rsidRPr="00D73408">
        <w:t xml:space="preserve"> </w:t>
      </w:r>
      <w:r>
        <w:t>B</w:t>
      </w:r>
      <w:r w:rsidRPr="00D73408">
        <w:t xml:space="preserve">ulk </w:t>
      </w:r>
      <w:r>
        <w:t>I</w:t>
      </w:r>
      <w:r w:rsidRPr="00D73408">
        <w:t xml:space="preserve">ssue of </w:t>
      </w:r>
      <w:r>
        <w:t>P</w:t>
      </w:r>
      <w:r w:rsidRPr="00D73408">
        <w:t xml:space="preserve">etrol and </w:t>
      </w:r>
      <w:r>
        <w:t>O</w:t>
      </w:r>
      <w:r w:rsidRPr="00D73408">
        <w:t xml:space="preserve">il </w:t>
      </w:r>
      <w:r>
        <w:t>D</w:t>
      </w:r>
      <w:r w:rsidRPr="00D73408">
        <w:t>epot</w:t>
      </w:r>
      <w:r>
        <w:t xml:space="preserve">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w:t>
      </w:r>
      <w:r w:rsidRPr="00D73408">
        <w:t xml:space="preserve">. </w:t>
      </w:r>
      <w:r w:rsidR="007D1CB1">
        <w:t xml:space="preserve"> </w:t>
      </w:r>
      <w:r w:rsidR="00124D99">
        <w:t>It was 4 gallon drums, 44 gallon drums, tankers and rail tank cars which transported this valuable aviation gasoline (and petrol) from the seaboard terminals to the inland BIPODs and beyond. Homebush</w:t>
      </w:r>
      <w:r w:rsidR="002E4BF4">
        <w:fldChar w:fldCharType="begin"/>
      </w:r>
      <w:r w:rsidR="002E4BF4">
        <w:instrText xml:space="preserve"> XE "</w:instrText>
      </w:r>
      <w:r w:rsidR="002E4BF4" w:rsidRPr="00A9736B">
        <w:instrText>Homebush</w:instrText>
      </w:r>
      <w:r w:rsidR="002E4BF4">
        <w:instrText xml:space="preserve">" </w:instrText>
      </w:r>
      <w:r w:rsidR="002E4BF4">
        <w:fldChar w:fldCharType="end"/>
      </w:r>
      <w:r w:rsidR="00124D99">
        <w:t xml:space="preserve"> </w:t>
      </w:r>
      <w:r w:rsidR="007D1CB1">
        <w:t>BIPOD was</w:t>
      </w:r>
      <w:r w:rsidR="00124D99">
        <w:t xml:space="preserve"> but one example. </w:t>
      </w:r>
    </w:p>
    <w:p w14:paraId="695EDEB9" w14:textId="77777777" w:rsidR="00085436" w:rsidRDefault="00085436">
      <w:pPr>
        <w:rPr>
          <w:i/>
          <w:spacing w:val="-5"/>
          <w:sz w:val="22"/>
        </w:rPr>
      </w:pPr>
      <w:r>
        <w:br w:type="page"/>
      </w:r>
    </w:p>
    <w:p w14:paraId="77934BC6" w14:textId="624DF392" w:rsidR="007D1CB1" w:rsidRPr="007D1CB1" w:rsidRDefault="007D1CB1" w:rsidP="007648F8">
      <w:pPr>
        <w:pStyle w:val="Caption"/>
      </w:pPr>
      <w:r w:rsidRPr="007D1CB1">
        <w:lastRenderedPageBreak/>
        <w:t>Photo</w:t>
      </w:r>
      <w:r w:rsidR="007701A9">
        <w:t xml:space="preserve"> 1</w:t>
      </w:r>
      <w:r w:rsidR="00080612">
        <w:t>7</w:t>
      </w:r>
      <w:r w:rsidRPr="007D1CB1">
        <w:t>. Homebush</w:t>
      </w:r>
      <w:r w:rsidR="002E4BF4">
        <w:fldChar w:fldCharType="begin"/>
      </w:r>
      <w:r w:rsidR="002E4BF4">
        <w:instrText xml:space="preserve"> XE "</w:instrText>
      </w:r>
      <w:r w:rsidR="002E4BF4" w:rsidRPr="00A9736B">
        <w:instrText>Homebush</w:instrText>
      </w:r>
      <w:r w:rsidR="002E4BF4">
        <w:instrText xml:space="preserve">" </w:instrText>
      </w:r>
      <w:r w:rsidR="002E4BF4">
        <w:fldChar w:fldCharType="end"/>
      </w:r>
      <w:r w:rsidRPr="007D1CB1">
        <w:t xml:space="preserve">, NSW. 1943-08-02. Unloading full petrol drums at the bulk issue petrol and oil depot, </w:t>
      </w:r>
      <w:smartTag w:uri="urn:schemas-microsoft-com:office:smarttags" w:element="place">
        <w:smartTag w:uri="urn:schemas-microsoft-com:office:smarttags" w:element="State">
          <w:r w:rsidRPr="007D1CB1">
            <w:t>New South Wales</w:t>
          </w:r>
        </w:smartTag>
      </w:smartTag>
      <w:r w:rsidRPr="007D1CB1">
        <w:t xml:space="preserve"> Lines of Communications.</w:t>
      </w:r>
      <w:r>
        <w:rPr>
          <w:rStyle w:val="EndnoteReference"/>
          <w:iCs/>
        </w:rPr>
        <w:endnoteReference w:id="21"/>
      </w:r>
      <w:r w:rsidRPr="007D1CB1">
        <w:t xml:space="preserve">  </w:t>
      </w:r>
    </w:p>
    <w:p w14:paraId="66419BF6" w14:textId="2778C11C" w:rsidR="007D1CB1" w:rsidRPr="007D1CB1" w:rsidRDefault="00085436" w:rsidP="00CD1C83">
      <w:pPr>
        <w:pStyle w:val="Caption"/>
      </w:pPr>
      <w:r>
        <w:rPr>
          <w:noProof/>
          <w:lang w:eastAsia="en-AU"/>
        </w:rPr>
        <w:drawing>
          <wp:inline distT="0" distB="0" distL="0" distR="0" wp14:anchorId="28B1F2F5" wp14:editId="7A4E802C">
            <wp:extent cx="5685863" cy="351692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5028" cy="3528777"/>
                    </a:xfrm>
                    <a:prstGeom prst="rect">
                      <a:avLst/>
                    </a:prstGeom>
                    <a:noFill/>
                  </pic:spPr>
                </pic:pic>
              </a:graphicData>
            </a:graphic>
          </wp:inline>
        </w:drawing>
      </w:r>
      <w:r>
        <w:br w:type="textWrapping" w:clear="all"/>
      </w:r>
      <w:r w:rsidR="007D1CB1" w:rsidRPr="007D1CB1">
        <w:t xml:space="preserve">Photo </w:t>
      </w:r>
      <w:r w:rsidR="007701A9">
        <w:t>1</w:t>
      </w:r>
      <w:r w:rsidR="00080612">
        <w:t>8</w:t>
      </w:r>
      <w:r w:rsidR="007D1CB1" w:rsidRPr="007D1CB1">
        <w:t>. Homebush</w:t>
      </w:r>
      <w:r w:rsidR="002E4BF4">
        <w:fldChar w:fldCharType="begin"/>
      </w:r>
      <w:r w:rsidR="002E4BF4">
        <w:instrText xml:space="preserve"> XE "</w:instrText>
      </w:r>
      <w:r w:rsidR="002E4BF4" w:rsidRPr="00A9736B">
        <w:instrText>Homebush</w:instrText>
      </w:r>
      <w:r w:rsidR="002E4BF4">
        <w:instrText xml:space="preserve">" </w:instrText>
      </w:r>
      <w:r w:rsidR="002E4BF4">
        <w:fldChar w:fldCharType="end"/>
      </w:r>
      <w:r w:rsidR="007D1CB1" w:rsidRPr="007D1CB1">
        <w:t xml:space="preserve">, NSW. 1943-08-02. </w:t>
      </w:r>
      <w:r w:rsidR="00CD1C83">
        <w:t xml:space="preserve"> </w:t>
      </w:r>
      <w:r w:rsidR="007D1CB1" w:rsidRPr="007D1CB1">
        <w:t>All motor transport leaving the dump are carefully checked as they leave the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rsidR="007D1CB1" w:rsidRPr="007D1CB1">
        <w:rPr>
          <w:rStyle w:val="EndnoteReference"/>
          <w:iCs/>
        </w:rPr>
        <w:endnoteReference w:id="22"/>
      </w:r>
      <w:r w:rsidR="007D1CB1" w:rsidRPr="007D1CB1">
        <w:t xml:space="preserve"> </w:t>
      </w:r>
    </w:p>
    <w:p w14:paraId="7E090B86" w14:textId="77777777" w:rsidR="007D1CB1" w:rsidRDefault="00597536" w:rsidP="00072488">
      <w:pPr>
        <w:pStyle w:val="Picture"/>
      </w:pPr>
      <w:r w:rsidRPr="00C27ABC">
        <w:rPr>
          <w:noProof/>
          <w:lang w:eastAsia="en-AU"/>
        </w:rPr>
        <w:drawing>
          <wp:inline distT="0" distB="0" distL="0" distR="0" wp14:anchorId="36ADBC23" wp14:editId="36AE2E6E">
            <wp:extent cx="5673969" cy="3380744"/>
            <wp:effectExtent l="0" t="0" r="317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rotWithShape="1">
                    <a:blip r:embed="rId38">
                      <a:extLst>
                        <a:ext uri="{28A0092B-C50C-407E-A947-70E740481C1C}">
                          <a14:useLocalDpi xmlns:a14="http://schemas.microsoft.com/office/drawing/2010/main" val="0"/>
                        </a:ext>
                      </a:extLst>
                    </a:blip>
                    <a:srcRect l="2768" t="9160" r="586" b="15049"/>
                    <a:stretch/>
                  </pic:blipFill>
                  <pic:spPr bwMode="auto">
                    <a:xfrm>
                      <a:off x="0" y="0"/>
                      <a:ext cx="5701434" cy="3397109"/>
                    </a:xfrm>
                    <a:prstGeom prst="rect">
                      <a:avLst/>
                    </a:prstGeom>
                    <a:noFill/>
                    <a:ln>
                      <a:noFill/>
                    </a:ln>
                    <a:extLst>
                      <a:ext uri="{53640926-AAD7-44D8-BBD7-CCE9431645EC}">
                        <a14:shadowObscured xmlns:a14="http://schemas.microsoft.com/office/drawing/2010/main"/>
                      </a:ext>
                    </a:extLst>
                  </pic:spPr>
                </pic:pic>
              </a:graphicData>
            </a:graphic>
          </wp:inline>
        </w:drawing>
      </w:r>
    </w:p>
    <w:p w14:paraId="3C0C07BF" w14:textId="18EEE550" w:rsidR="00345350" w:rsidRPr="00345350" w:rsidRDefault="007D1CB1" w:rsidP="007648F8">
      <w:pPr>
        <w:pStyle w:val="Caption"/>
      </w:pPr>
      <w:r>
        <w:rPr>
          <w:sz w:val="18"/>
        </w:rPr>
        <w:br w:type="page"/>
      </w:r>
      <w:r w:rsidR="00345350" w:rsidRPr="00345350">
        <w:lastRenderedPageBreak/>
        <w:t>Photo</w:t>
      </w:r>
      <w:r w:rsidR="007701A9">
        <w:t xml:space="preserve"> 1</w:t>
      </w:r>
      <w:r w:rsidR="00080612">
        <w:t>9</w:t>
      </w:r>
      <w:r w:rsidR="00345350" w:rsidRPr="00345350">
        <w:t>. Homebush</w:t>
      </w:r>
      <w:r w:rsidR="002E4BF4">
        <w:fldChar w:fldCharType="begin"/>
      </w:r>
      <w:r w:rsidR="002E4BF4">
        <w:instrText xml:space="preserve"> XE "</w:instrText>
      </w:r>
      <w:r w:rsidR="002E4BF4" w:rsidRPr="00A9736B">
        <w:instrText>Homebush</w:instrText>
      </w:r>
      <w:r w:rsidR="002E4BF4">
        <w:instrText xml:space="preserve">" </w:instrText>
      </w:r>
      <w:r w:rsidR="002E4BF4">
        <w:fldChar w:fldCharType="end"/>
      </w:r>
      <w:r w:rsidR="00345350" w:rsidRPr="00345350">
        <w:t xml:space="preserve">, NSW. 1943-08-02. 10,000 Gallon railway petrol tankers, owned by the army, bringing bulk petrol from the </w:t>
      </w:r>
      <w:r w:rsidR="00453979">
        <w:t>seaboard oil terminals</w:t>
      </w:r>
      <w:r w:rsidR="00345350" w:rsidRPr="00345350">
        <w:t xml:space="preserve"> to the Bulk Issue Petrol and Oil Depot</w:t>
      </w:r>
      <w:r w:rsidR="00C533AB">
        <w:fldChar w:fldCharType="begin"/>
      </w:r>
      <w:r w:rsidR="00C533AB">
        <w:instrText xml:space="preserve"> XE "</w:instrText>
      </w:r>
      <w:r w:rsidR="00C533AB" w:rsidRPr="005C74A0">
        <w:instrText>Bulk Issue Petrol and Oil Depot</w:instrText>
      </w:r>
      <w:r w:rsidR="00C533AB">
        <w:instrText xml:space="preserve">" </w:instrText>
      </w:r>
      <w:r w:rsidR="00C533AB">
        <w:fldChar w:fldCharType="end"/>
      </w:r>
      <w:r w:rsidR="00345350" w:rsidRPr="00345350">
        <w:t>, New South Wales Lines of Communications.</w:t>
      </w:r>
      <w:r w:rsidR="00345350">
        <w:rPr>
          <w:rStyle w:val="EndnoteReference"/>
          <w:iCs/>
        </w:rPr>
        <w:endnoteReference w:id="23"/>
      </w:r>
      <w:r w:rsidR="00345350" w:rsidRPr="00345350">
        <w:t xml:space="preserve">  </w:t>
      </w:r>
    </w:p>
    <w:p w14:paraId="3491EBCD" w14:textId="77777777" w:rsidR="00124D99" w:rsidRDefault="00597536" w:rsidP="00072488">
      <w:pPr>
        <w:pStyle w:val="Picture"/>
      </w:pPr>
      <w:r w:rsidRPr="00345350">
        <w:rPr>
          <w:noProof/>
          <w:lang w:eastAsia="en-AU"/>
        </w:rPr>
        <w:drawing>
          <wp:inline distT="0" distB="0" distL="0" distR="0" wp14:anchorId="140F6911" wp14:editId="2D838820">
            <wp:extent cx="4650276" cy="3001107"/>
            <wp:effectExtent l="0" t="0" r="0" b="889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rotWithShape="1">
                    <a:blip r:embed="rId39">
                      <a:extLst>
                        <a:ext uri="{28A0092B-C50C-407E-A947-70E740481C1C}">
                          <a14:useLocalDpi xmlns:a14="http://schemas.microsoft.com/office/drawing/2010/main" val="0"/>
                        </a:ext>
                      </a:extLst>
                    </a:blip>
                    <a:srcRect l="2012" t="8862" r="1536" b="9253"/>
                    <a:stretch/>
                  </pic:blipFill>
                  <pic:spPr bwMode="auto">
                    <a:xfrm>
                      <a:off x="0" y="0"/>
                      <a:ext cx="4655461" cy="3004453"/>
                    </a:xfrm>
                    <a:prstGeom prst="rect">
                      <a:avLst/>
                    </a:prstGeom>
                    <a:noFill/>
                    <a:ln>
                      <a:noFill/>
                    </a:ln>
                    <a:extLst>
                      <a:ext uri="{53640926-AAD7-44D8-BBD7-CCE9431645EC}">
                        <a14:shadowObscured xmlns:a14="http://schemas.microsoft.com/office/drawing/2010/main"/>
                      </a:ext>
                    </a:extLst>
                  </pic:spPr>
                </pic:pic>
              </a:graphicData>
            </a:graphic>
          </wp:inline>
        </w:drawing>
      </w:r>
    </w:p>
    <w:p w14:paraId="5D0FE0E7" w14:textId="41A7CD8D" w:rsidR="00453979" w:rsidRPr="00453979" w:rsidRDefault="00453979" w:rsidP="007648F8">
      <w:pPr>
        <w:pStyle w:val="Caption"/>
      </w:pPr>
      <w:r w:rsidRPr="00453979">
        <w:t>Photo</w:t>
      </w:r>
      <w:r w:rsidR="004935AD">
        <w:t xml:space="preserve"> </w:t>
      </w:r>
      <w:r w:rsidR="00080612">
        <w:t>20</w:t>
      </w:r>
      <w:r w:rsidRPr="00453979">
        <w:t>. Atherton</w:t>
      </w:r>
      <w:r w:rsidR="002E4BF4">
        <w:fldChar w:fldCharType="begin"/>
      </w:r>
      <w:r w:rsidR="002E4BF4">
        <w:instrText xml:space="preserve"> XE "</w:instrText>
      </w:r>
      <w:r w:rsidR="002E4BF4" w:rsidRPr="0029414D">
        <w:instrText>Atherton</w:instrText>
      </w:r>
      <w:r w:rsidR="002E4BF4">
        <w:instrText xml:space="preserve">" </w:instrText>
      </w:r>
      <w:r w:rsidR="002E4BF4">
        <w:fldChar w:fldCharType="end"/>
      </w:r>
      <w:r w:rsidRPr="00453979">
        <w:t xml:space="preserve">, Qld. </w:t>
      </w:r>
      <w:r w:rsidR="00FC7F47">
        <w:t>14 December 1</w:t>
      </w:r>
      <w:r w:rsidRPr="00453979">
        <w:t>944. Driver A. F. Clark</w:t>
      </w:r>
      <w:r w:rsidR="002E4BF4">
        <w:fldChar w:fldCharType="begin"/>
      </w:r>
      <w:r w:rsidR="002E4BF4">
        <w:instrText xml:space="preserve"> XE "</w:instrText>
      </w:r>
      <w:r w:rsidR="002E4BF4" w:rsidRPr="00423B96">
        <w:instrText>Clark</w:instrText>
      </w:r>
      <w:r w:rsidR="002E4BF4">
        <w:instrText xml:space="preserve">" </w:instrText>
      </w:r>
      <w:r w:rsidR="002E4BF4">
        <w:fldChar w:fldCharType="end"/>
      </w:r>
      <w:r w:rsidRPr="00453979">
        <w:t xml:space="preserve">, Atherton Detachment, </w:t>
      </w:r>
      <w:r w:rsidR="00E901FA" w:rsidRPr="00453979">
        <w:t>No. 1</w:t>
      </w:r>
      <w:r w:rsidRPr="00453979">
        <w:t xml:space="preserve"> Qld Lines </w:t>
      </w:r>
      <w:r>
        <w:t>o</w:t>
      </w:r>
      <w:r w:rsidRPr="00453979">
        <w:t>f Communication Area Bulk Issue Petrol and Oil Depot</w:t>
      </w:r>
      <w:r w:rsidR="00C533AB">
        <w:fldChar w:fldCharType="begin"/>
      </w:r>
      <w:r w:rsidR="00C533AB">
        <w:instrText xml:space="preserve"> XE "</w:instrText>
      </w:r>
      <w:r w:rsidR="00C533AB" w:rsidRPr="005C74A0">
        <w:instrText>Bulk Issue Petrol and Oil Depot</w:instrText>
      </w:r>
      <w:r w:rsidR="00C533AB">
        <w:instrText xml:space="preserve">" </w:instrText>
      </w:r>
      <w:r w:rsidR="00C533AB">
        <w:fldChar w:fldCharType="end"/>
      </w:r>
      <w:r w:rsidRPr="00453979">
        <w:t xml:space="preserve">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rsidRPr="00453979">
        <w:t>) filling a 720 gallon bulk tanker with motor gasoline.</w:t>
      </w:r>
      <w:r w:rsidR="007701A9" w:rsidRPr="007701A9">
        <w:rPr>
          <w:rStyle w:val="EndnoteReference"/>
          <w:iCs/>
        </w:rPr>
        <w:t xml:space="preserve"> </w:t>
      </w:r>
      <w:r w:rsidR="007701A9" w:rsidRPr="00453979">
        <w:rPr>
          <w:rStyle w:val="EndnoteReference"/>
          <w:iCs/>
        </w:rPr>
        <w:endnoteReference w:id="24"/>
      </w:r>
    </w:p>
    <w:p w14:paraId="4533D80F" w14:textId="77777777" w:rsidR="00124D99" w:rsidRPr="00441932" w:rsidRDefault="00597536" w:rsidP="00072488">
      <w:pPr>
        <w:pStyle w:val="Picture"/>
      </w:pPr>
      <w:r w:rsidRPr="00453979">
        <w:rPr>
          <w:noProof/>
          <w:lang w:eastAsia="en-AU"/>
        </w:rPr>
        <w:drawing>
          <wp:inline distT="0" distB="0" distL="0" distR="0" wp14:anchorId="2B23C6C8" wp14:editId="7FBA7CBA">
            <wp:extent cx="2972981" cy="4360985"/>
            <wp:effectExtent l="0" t="0" r="0" b="190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rotWithShape="1">
                    <a:blip r:embed="rId40">
                      <a:extLst>
                        <a:ext uri="{28A0092B-C50C-407E-A947-70E740481C1C}">
                          <a14:useLocalDpi xmlns:a14="http://schemas.microsoft.com/office/drawing/2010/main" val="0"/>
                        </a:ext>
                      </a:extLst>
                    </a:blip>
                    <a:srcRect r="963"/>
                    <a:stretch/>
                  </pic:blipFill>
                  <pic:spPr bwMode="auto">
                    <a:xfrm>
                      <a:off x="0" y="0"/>
                      <a:ext cx="2978648" cy="4369298"/>
                    </a:xfrm>
                    <a:prstGeom prst="rect">
                      <a:avLst/>
                    </a:prstGeom>
                    <a:noFill/>
                    <a:ln>
                      <a:noFill/>
                    </a:ln>
                    <a:extLst>
                      <a:ext uri="{53640926-AAD7-44D8-BBD7-CCE9431645EC}">
                        <a14:shadowObscured xmlns:a14="http://schemas.microsoft.com/office/drawing/2010/main"/>
                      </a:ext>
                    </a:extLst>
                  </pic:spPr>
                </pic:pic>
              </a:graphicData>
            </a:graphic>
          </wp:inline>
        </w:drawing>
      </w:r>
    </w:p>
    <w:p w14:paraId="70F47EA1" w14:textId="77777777" w:rsidR="00725663" w:rsidRDefault="00725663" w:rsidP="00CF4A5F">
      <w:pPr>
        <w:pStyle w:val="Heading1"/>
      </w:pPr>
      <w:r>
        <w:br w:type="page"/>
      </w:r>
      <w:bookmarkStart w:id="7" w:name="_Toc22572153"/>
      <w:r>
        <w:lastRenderedPageBreak/>
        <w:t>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Transitional Matters</w:t>
      </w:r>
      <w:bookmarkEnd w:id="7"/>
    </w:p>
    <w:p w14:paraId="6EAAD5C1" w14:textId="77777777" w:rsidR="00725663" w:rsidRDefault="00725663" w:rsidP="00072488">
      <w:pPr>
        <w:pStyle w:val="BodyText"/>
      </w:pPr>
      <w:r>
        <w:t>With the establishment of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there were still many matters to be clarified between the Army, RAAF Aviation Section, and the oil companies, and arrangements with the new “Pool” organisation.</w:t>
      </w:r>
      <w:r w:rsidR="00707E41">
        <w:t xml:space="preserve"> Plans had to be made for the ‘Petrol Distribution in War in </w:t>
      </w:r>
      <w:smartTag w:uri="urn:schemas-microsoft-com:office:smarttags" w:element="place">
        <w:smartTag w:uri="urn:schemas-microsoft-com:office:smarttags" w:element="country-region">
          <w:r w:rsidR="00707E41">
            <w:t>Australia</w:t>
          </w:r>
        </w:smartTag>
      </w:smartTag>
      <w:r w:rsidR="00E17F7C">
        <w:t>’.</w:t>
      </w:r>
    </w:p>
    <w:p w14:paraId="2AD74347" w14:textId="77777777" w:rsidR="00725663" w:rsidRDefault="00725663" w:rsidP="00072488">
      <w:pPr>
        <w:pStyle w:val="BodyText"/>
      </w:pPr>
      <w:bookmarkStart w:id="8" w:name="_Hlk534665518"/>
      <w:r>
        <w:t xml:space="preserve">The following </w:t>
      </w:r>
      <w:r w:rsidR="000444D5">
        <w:t xml:space="preserve">memo from the QMG at Paddington </w:t>
      </w:r>
      <w:r>
        <w:t>illustrates some of the concerns relating to personnel and equipment, and the operation of this new unit.</w:t>
      </w:r>
    </w:p>
    <w:bookmarkEnd w:id="8"/>
    <w:p w14:paraId="1F3CBF81" w14:textId="77777777" w:rsidR="00725663" w:rsidRPr="00CF0CF9" w:rsidRDefault="00725663" w:rsidP="00CF0CF9">
      <w:pPr>
        <w:pStyle w:val="BodyText2"/>
        <w:spacing w:before="60" w:after="60"/>
        <w:rPr>
          <w:i/>
          <w:iCs/>
          <w:spacing w:val="0"/>
          <w:sz w:val="20"/>
        </w:rPr>
      </w:pPr>
      <w:r w:rsidRPr="00CF0CF9">
        <w:rPr>
          <w:i/>
          <w:iCs/>
          <w:spacing w:val="0"/>
          <w:sz w:val="20"/>
        </w:rPr>
        <w:t>DDST. F.516. AWM.LH</w:t>
      </w:r>
    </w:p>
    <w:p w14:paraId="788B80FD" w14:textId="77777777" w:rsidR="00725663" w:rsidRPr="00CF0CF9" w:rsidRDefault="00725663" w:rsidP="00CF0CF9">
      <w:pPr>
        <w:pStyle w:val="BodyText2"/>
        <w:spacing w:before="60" w:after="60"/>
        <w:rPr>
          <w:i/>
          <w:iCs/>
          <w:spacing w:val="0"/>
          <w:sz w:val="20"/>
        </w:rPr>
      </w:pPr>
      <w:r w:rsidRPr="00CF0CF9">
        <w:rPr>
          <w:i/>
          <w:iCs/>
          <w:spacing w:val="0"/>
          <w:sz w:val="20"/>
        </w:rPr>
        <w:t>Victoria Barracks, PADDINGTON</w:t>
      </w:r>
    </w:p>
    <w:p w14:paraId="1AE074E8" w14:textId="77777777" w:rsidR="00725663" w:rsidRPr="00CF0CF9" w:rsidRDefault="00725663" w:rsidP="00CF0CF9">
      <w:pPr>
        <w:pStyle w:val="BodyText2"/>
        <w:spacing w:before="60" w:after="60"/>
        <w:rPr>
          <w:i/>
          <w:iCs/>
          <w:spacing w:val="0"/>
          <w:sz w:val="20"/>
        </w:rPr>
      </w:pPr>
      <w:r w:rsidRPr="00CF0CF9">
        <w:rPr>
          <w:i/>
          <w:iCs/>
          <w:spacing w:val="0"/>
          <w:sz w:val="20"/>
        </w:rPr>
        <w:t>February, 1942</w:t>
      </w:r>
      <w:r w:rsidR="000444D5" w:rsidRPr="00CF0CF9">
        <w:rPr>
          <w:i/>
          <w:iCs/>
          <w:spacing w:val="0"/>
          <w:sz w:val="20"/>
        </w:rPr>
        <w:t>,</w:t>
      </w:r>
      <w:r w:rsidR="000444D5" w:rsidRPr="00CF0CF9">
        <w:rPr>
          <w:i/>
          <w:iCs/>
          <w:spacing w:val="0"/>
          <w:sz w:val="20"/>
        </w:rPr>
        <w:tab/>
      </w:r>
      <w:r w:rsidRPr="00CF0CF9">
        <w:rPr>
          <w:i/>
          <w:iCs/>
          <w:spacing w:val="0"/>
          <w:sz w:val="20"/>
        </w:rPr>
        <w:t>SECRET</w:t>
      </w:r>
    </w:p>
    <w:p w14:paraId="2FF199A9" w14:textId="77777777" w:rsidR="00725663" w:rsidRPr="00CF0CF9" w:rsidRDefault="00725663" w:rsidP="00CF0CF9">
      <w:pPr>
        <w:pStyle w:val="BodyText2"/>
        <w:spacing w:before="60" w:after="60"/>
        <w:rPr>
          <w:i/>
          <w:iCs/>
          <w:spacing w:val="0"/>
          <w:sz w:val="20"/>
        </w:rPr>
      </w:pPr>
      <w:r w:rsidRPr="00CF0CF9">
        <w:rPr>
          <w:i/>
          <w:iCs/>
          <w:spacing w:val="0"/>
          <w:sz w:val="20"/>
        </w:rPr>
        <w:t>Army Headquarters</w:t>
      </w:r>
      <w:r w:rsidR="000444D5" w:rsidRPr="00CF0CF9">
        <w:rPr>
          <w:i/>
          <w:iCs/>
          <w:spacing w:val="0"/>
          <w:sz w:val="20"/>
        </w:rPr>
        <w:t xml:space="preserve">, </w:t>
      </w:r>
      <w:smartTag w:uri="urn:schemas-microsoft-com:office:smarttags" w:element="place">
        <w:smartTag w:uri="urn:schemas-microsoft-com:office:smarttags" w:element="City">
          <w:r w:rsidRPr="00CF0CF9">
            <w:rPr>
              <w:i/>
              <w:iCs/>
              <w:spacing w:val="0"/>
              <w:sz w:val="20"/>
            </w:rPr>
            <w:t>Melbourne</w:t>
          </w:r>
        </w:smartTag>
      </w:smartTag>
    </w:p>
    <w:p w14:paraId="62A0B6C5" w14:textId="77777777" w:rsidR="00725663" w:rsidRPr="00CF0CF9" w:rsidRDefault="00725663" w:rsidP="00CF0CF9">
      <w:pPr>
        <w:pStyle w:val="BodyText2"/>
        <w:spacing w:before="60" w:after="60"/>
        <w:rPr>
          <w:i/>
          <w:iCs/>
          <w:spacing w:val="0"/>
          <w:sz w:val="20"/>
        </w:rPr>
      </w:pPr>
      <w:r w:rsidRPr="00CF0CF9">
        <w:rPr>
          <w:i/>
          <w:iCs/>
          <w:spacing w:val="0"/>
          <w:sz w:val="20"/>
        </w:rPr>
        <w:t>(Marked Eastern Command</w:t>
      </w:r>
      <w:r w:rsidR="002E4BF4">
        <w:rPr>
          <w:i/>
          <w:iCs/>
          <w:spacing w:val="0"/>
          <w:sz w:val="20"/>
        </w:rPr>
        <w:fldChar w:fldCharType="begin"/>
      </w:r>
      <w:r w:rsidR="002E4BF4">
        <w:instrText xml:space="preserve"> XE "</w:instrText>
      </w:r>
      <w:r w:rsidR="002E4BF4" w:rsidRPr="00423B96">
        <w:instrText>Eastern Command</w:instrText>
      </w:r>
      <w:r w:rsidR="002E4BF4">
        <w:instrText xml:space="preserve">" </w:instrText>
      </w:r>
      <w:r w:rsidR="002E4BF4">
        <w:rPr>
          <w:i/>
          <w:iCs/>
          <w:spacing w:val="0"/>
          <w:sz w:val="20"/>
        </w:rPr>
        <w:fldChar w:fldCharType="end"/>
      </w:r>
      <w:r w:rsidRPr="00CF0CF9">
        <w:rPr>
          <w:i/>
          <w:iCs/>
          <w:spacing w:val="0"/>
          <w:sz w:val="20"/>
        </w:rPr>
        <w:t xml:space="preserve"> Registry S/00/233)</w:t>
      </w:r>
    </w:p>
    <w:p w14:paraId="4A907D41" w14:textId="77777777" w:rsidR="00725663" w:rsidRPr="00CF0CF9" w:rsidRDefault="00725663" w:rsidP="00CF0CF9">
      <w:pPr>
        <w:pStyle w:val="BodyText2"/>
        <w:spacing w:before="60" w:after="60"/>
        <w:rPr>
          <w:i/>
          <w:iCs/>
          <w:spacing w:val="0"/>
          <w:sz w:val="20"/>
        </w:rPr>
      </w:pPr>
      <w:r w:rsidRPr="00CF0CF9">
        <w:rPr>
          <w:i/>
          <w:iCs/>
          <w:spacing w:val="0"/>
          <w:sz w:val="20"/>
        </w:rPr>
        <w:t xml:space="preserve">PETROL DISTRIBUTION IN WAR IN </w:t>
      </w:r>
      <w:smartTag w:uri="urn:schemas-microsoft-com:office:smarttags" w:element="place">
        <w:smartTag w:uri="urn:schemas-microsoft-com:office:smarttags" w:element="country-region">
          <w:r w:rsidRPr="00CF0CF9">
            <w:rPr>
              <w:i/>
              <w:iCs/>
              <w:spacing w:val="0"/>
              <w:sz w:val="20"/>
            </w:rPr>
            <w:t>AUSTRALIA</w:t>
          </w:r>
        </w:smartTag>
      </w:smartTag>
    </w:p>
    <w:p w14:paraId="242210B7" w14:textId="77777777" w:rsidR="00725663" w:rsidRPr="00CF0CF9" w:rsidRDefault="00725663" w:rsidP="00CF0CF9">
      <w:pPr>
        <w:pStyle w:val="BodyText2"/>
        <w:spacing w:before="60" w:after="60"/>
        <w:rPr>
          <w:i/>
          <w:iCs/>
          <w:spacing w:val="0"/>
          <w:sz w:val="20"/>
        </w:rPr>
      </w:pPr>
      <w:r w:rsidRPr="00CF0CF9">
        <w:rPr>
          <w:i/>
          <w:iCs/>
          <w:spacing w:val="0"/>
          <w:sz w:val="20"/>
        </w:rPr>
        <w:t>Reference you</w:t>
      </w:r>
      <w:r w:rsidR="000444D5" w:rsidRPr="00CF0CF9">
        <w:rPr>
          <w:i/>
          <w:iCs/>
          <w:spacing w:val="0"/>
          <w:sz w:val="20"/>
        </w:rPr>
        <w:t>r</w:t>
      </w:r>
      <w:r w:rsidRPr="00CF0CF9">
        <w:rPr>
          <w:i/>
          <w:iCs/>
          <w:spacing w:val="0"/>
          <w:sz w:val="20"/>
        </w:rPr>
        <w:t xml:space="preserve"> M.B. SM 9751 of 11 Aug 1941</w:t>
      </w:r>
    </w:p>
    <w:p w14:paraId="49E7F7C0" w14:textId="77777777" w:rsidR="00725663" w:rsidRPr="00CF0CF9" w:rsidRDefault="00725663" w:rsidP="00CF0CF9">
      <w:pPr>
        <w:pStyle w:val="BodyText2"/>
        <w:spacing w:before="60" w:after="60"/>
        <w:rPr>
          <w:i/>
          <w:iCs/>
          <w:spacing w:val="0"/>
          <w:sz w:val="20"/>
        </w:rPr>
      </w:pPr>
      <w:r w:rsidRPr="00CF0CF9">
        <w:rPr>
          <w:i/>
          <w:iCs/>
          <w:spacing w:val="0"/>
          <w:sz w:val="20"/>
        </w:rPr>
        <w:t>Considerable progress has been made in this operation of B.I.P.O.D.</w:t>
      </w:r>
    </w:p>
    <w:p w14:paraId="63184E39" w14:textId="77777777" w:rsidR="00725663" w:rsidRPr="00CF0CF9" w:rsidRDefault="00725663" w:rsidP="00CF0CF9">
      <w:pPr>
        <w:pStyle w:val="BodyText2"/>
        <w:spacing w:before="60" w:after="60"/>
        <w:rPr>
          <w:i/>
          <w:iCs/>
          <w:spacing w:val="0"/>
          <w:sz w:val="20"/>
        </w:rPr>
      </w:pPr>
      <w:r w:rsidRPr="00CF0CF9">
        <w:rPr>
          <w:i/>
          <w:iCs/>
          <w:spacing w:val="0"/>
          <w:sz w:val="20"/>
        </w:rPr>
        <w:t>(1)</w:t>
      </w:r>
      <w:r w:rsidRPr="00CF0CF9">
        <w:rPr>
          <w:i/>
          <w:iCs/>
          <w:spacing w:val="0"/>
          <w:sz w:val="20"/>
        </w:rPr>
        <w:tab/>
        <w:t>A large number of personnel of the Aviation and Reserve M.T. Sections from outside the Oil Coys., are now being enlisted and are entering camp for training.</w:t>
      </w:r>
    </w:p>
    <w:p w14:paraId="367DD9DE" w14:textId="77777777" w:rsidR="00725663" w:rsidRPr="00CF0CF9" w:rsidRDefault="00725663" w:rsidP="00CF0CF9">
      <w:pPr>
        <w:pStyle w:val="BodyText2"/>
        <w:spacing w:before="60" w:after="60"/>
        <w:rPr>
          <w:i/>
          <w:iCs/>
          <w:spacing w:val="0"/>
          <w:sz w:val="20"/>
        </w:rPr>
      </w:pPr>
      <w:r w:rsidRPr="00CF0CF9">
        <w:rPr>
          <w:i/>
          <w:iCs/>
          <w:spacing w:val="0"/>
          <w:sz w:val="20"/>
        </w:rPr>
        <w:t>(2)</w:t>
      </w:r>
      <w:r w:rsidRPr="00CF0CF9">
        <w:rPr>
          <w:i/>
          <w:iCs/>
          <w:spacing w:val="0"/>
          <w:sz w:val="20"/>
        </w:rPr>
        <w:tab/>
        <w:t>A complete reconnaissance has been made of A.O.B.’s by the O.C. and 2 i/c Aviation Section – Copy of Report is attached.</w:t>
      </w:r>
    </w:p>
    <w:p w14:paraId="151BE87A" w14:textId="77777777" w:rsidR="00725663" w:rsidRPr="00CF0CF9" w:rsidRDefault="00725663" w:rsidP="00CF0CF9">
      <w:pPr>
        <w:pStyle w:val="BodyText2"/>
        <w:spacing w:before="60" w:after="60"/>
        <w:rPr>
          <w:i/>
          <w:iCs/>
          <w:spacing w:val="0"/>
          <w:sz w:val="20"/>
        </w:rPr>
      </w:pPr>
      <w:r w:rsidRPr="00CF0CF9">
        <w:rPr>
          <w:i/>
          <w:iCs/>
          <w:spacing w:val="0"/>
          <w:sz w:val="20"/>
        </w:rPr>
        <w:t>(3)</w:t>
      </w:r>
      <w:r w:rsidRPr="00CF0CF9">
        <w:rPr>
          <w:i/>
          <w:iCs/>
          <w:spacing w:val="0"/>
          <w:sz w:val="20"/>
        </w:rPr>
        <w:tab/>
        <w:t>It has been arranged for B.I.P.O.D. to take over the care and maintenance of Reserve Stocks of M.T. Petrol.</w:t>
      </w:r>
    </w:p>
    <w:p w14:paraId="6AB24717" w14:textId="77777777" w:rsidR="00725663" w:rsidRPr="00CF0CF9" w:rsidRDefault="00725663" w:rsidP="00CF0CF9">
      <w:pPr>
        <w:pStyle w:val="BodyText2"/>
        <w:spacing w:before="60" w:after="60"/>
        <w:rPr>
          <w:i/>
          <w:iCs/>
          <w:spacing w:val="0"/>
          <w:sz w:val="20"/>
        </w:rPr>
      </w:pPr>
      <w:r w:rsidRPr="00CF0CF9">
        <w:rPr>
          <w:i/>
          <w:iCs/>
          <w:spacing w:val="0"/>
          <w:sz w:val="20"/>
        </w:rPr>
        <w:t>(4)</w:t>
      </w:r>
      <w:r w:rsidRPr="00CF0CF9">
        <w:rPr>
          <w:i/>
          <w:iCs/>
          <w:spacing w:val="0"/>
          <w:sz w:val="20"/>
        </w:rPr>
        <w:tab/>
        <w:t>Several discussions have taken place with the RAAF Liaison Officer and with S/Leader Martin</w:t>
      </w:r>
      <w:r w:rsidR="00E95BF9">
        <w:rPr>
          <w:i/>
          <w:iCs/>
          <w:spacing w:val="0"/>
          <w:sz w:val="20"/>
        </w:rPr>
        <w:fldChar w:fldCharType="begin"/>
      </w:r>
      <w:r w:rsidR="00E95BF9">
        <w:instrText xml:space="preserve"> XE "</w:instrText>
      </w:r>
      <w:r w:rsidR="00E95BF9" w:rsidRPr="004D68B6">
        <w:instrText>Martin</w:instrText>
      </w:r>
      <w:r w:rsidR="00E95BF9">
        <w:instrText xml:space="preserve">" </w:instrText>
      </w:r>
      <w:r w:rsidR="00E95BF9">
        <w:rPr>
          <w:i/>
          <w:iCs/>
          <w:spacing w:val="0"/>
          <w:sz w:val="20"/>
        </w:rPr>
        <w:fldChar w:fldCharType="end"/>
      </w:r>
      <w:r w:rsidRPr="00CF0CF9">
        <w:rPr>
          <w:i/>
          <w:iCs/>
          <w:spacing w:val="0"/>
          <w:sz w:val="20"/>
        </w:rPr>
        <w:t xml:space="preserve"> and F/</w:t>
      </w:r>
      <w:r w:rsidR="00E901FA" w:rsidRPr="00CF0CF9">
        <w:rPr>
          <w:i/>
          <w:iCs/>
          <w:spacing w:val="0"/>
          <w:sz w:val="20"/>
        </w:rPr>
        <w:t>Lieut</w:t>
      </w:r>
      <w:r w:rsidR="00E901FA">
        <w:rPr>
          <w:i/>
          <w:iCs/>
          <w:spacing w:val="0"/>
          <w:sz w:val="20"/>
        </w:rPr>
        <w:t>.</w:t>
      </w:r>
      <w:r w:rsidRPr="00CF0CF9">
        <w:rPr>
          <w:i/>
          <w:iCs/>
          <w:spacing w:val="0"/>
          <w:sz w:val="20"/>
        </w:rPr>
        <w:t>. MacKenzie, on the servicing of AOB</w:t>
      </w:r>
      <w:r w:rsidR="00C533AB">
        <w:rPr>
          <w:i/>
          <w:iCs/>
          <w:spacing w:val="0"/>
          <w:sz w:val="20"/>
        </w:rPr>
        <w:fldChar w:fldCharType="begin"/>
      </w:r>
      <w:r w:rsidR="00C533AB">
        <w:instrText xml:space="preserve"> XE "</w:instrText>
      </w:r>
      <w:r w:rsidR="00C533AB" w:rsidRPr="006A5BBD">
        <w:instrText>AOB</w:instrText>
      </w:r>
      <w:r w:rsidR="00C533AB">
        <w:instrText xml:space="preserve">" </w:instrText>
      </w:r>
      <w:r w:rsidR="00C533AB">
        <w:rPr>
          <w:i/>
          <w:iCs/>
          <w:spacing w:val="0"/>
          <w:sz w:val="20"/>
        </w:rPr>
        <w:fldChar w:fldCharType="end"/>
      </w:r>
      <w:r w:rsidRPr="00CF0CF9">
        <w:rPr>
          <w:i/>
          <w:iCs/>
          <w:spacing w:val="0"/>
          <w:sz w:val="20"/>
        </w:rPr>
        <w:t>’s and RAAF generally. The position had now been reached when clarity of a number of points is essential to enable further progress to be made.</w:t>
      </w:r>
    </w:p>
    <w:p w14:paraId="545E3517" w14:textId="77777777" w:rsidR="00725663" w:rsidRPr="00CF0CF9" w:rsidRDefault="00725663" w:rsidP="00CF0CF9">
      <w:pPr>
        <w:pStyle w:val="BodyText2"/>
        <w:spacing w:before="60" w:after="60"/>
        <w:rPr>
          <w:i/>
          <w:iCs/>
          <w:spacing w:val="0"/>
          <w:sz w:val="20"/>
        </w:rPr>
      </w:pPr>
      <w:r w:rsidRPr="00CF0CF9">
        <w:rPr>
          <w:i/>
          <w:iCs/>
          <w:spacing w:val="0"/>
          <w:sz w:val="20"/>
        </w:rPr>
        <w:t>These points are,</w:t>
      </w:r>
    </w:p>
    <w:p w14:paraId="3D27973C" w14:textId="77777777" w:rsidR="00725663" w:rsidRPr="00CF0CF9" w:rsidRDefault="00725663" w:rsidP="00CF0CF9">
      <w:pPr>
        <w:pStyle w:val="BodyText2"/>
        <w:spacing w:before="60" w:after="60"/>
        <w:rPr>
          <w:i/>
          <w:iCs/>
          <w:spacing w:val="0"/>
          <w:sz w:val="20"/>
        </w:rPr>
      </w:pPr>
      <w:r w:rsidRPr="00CF0CF9">
        <w:rPr>
          <w:i/>
          <w:iCs/>
          <w:spacing w:val="0"/>
          <w:sz w:val="20"/>
        </w:rPr>
        <w:t>Has the accountancy procedure yet been finalised, if so, can a copy of the instruction be forwarded. A tentative set of instructions have been prepared here on which we will operate in case of emergency</w:t>
      </w:r>
    </w:p>
    <w:p w14:paraId="32E1B782" w14:textId="77777777" w:rsidR="00725663" w:rsidRPr="00CF0CF9" w:rsidRDefault="00725663" w:rsidP="00CF0CF9">
      <w:pPr>
        <w:pStyle w:val="BodyText2"/>
        <w:spacing w:before="60" w:after="60"/>
        <w:rPr>
          <w:i/>
          <w:iCs/>
          <w:spacing w:val="0"/>
          <w:sz w:val="20"/>
        </w:rPr>
      </w:pPr>
      <w:r w:rsidRPr="00CF0CF9">
        <w:rPr>
          <w:i/>
          <w:iCs/>
          <w:spacing w:val="0"/>
          <w:sz w:val="20"/>
        </w:rPr>
        <w:t>2.</w:t>
      </w:r>
      <w:r w:rsidRPr="00CF0CF9">
        <w:rPr>
          <w:i/>
          <w:iCs/>
          <w:spacing w:val="0"/>
          <w:sz w:val="20"/>
        </w:rPr>
        <w:tab/>
        <w:t>Has finality yet been reached regarding the taking over of Oil Cos., Motor Equipment. It is realised that until a “Pool” operates difficulty will obtain in the release of the necessary equipment from the Oil Cos. –however, included in their Motor Equipment are a large number of deregistered units. Time would be necessary for these vehicles to be put in running order. Could arrangements be made with Oil Cos., Head Office in Melbourne to proceed with the reconditioning of these vehicles so that the more modern units operated by them can be taken over by BIPOD</w:t>
      </w:r>
      <w:r w:rsidR="00C533AB">
        <w:rPr>
          <w:i/>
          <w:iCs/>
          <w:spacing w:val="0"/>
          <w:sz w:val="20"/>
        </w:rPr>
        <w:fldChar w:fldCharType="begin"/>
      </w:r>
      <w:r w:rsidR="00C533AB">
        <w:instrText xml:space="preserve"> XE "</w:instrText>
      </w:r>
      <w:r w:rsidR="00C533AB" w:rsidRPr="00A90ADD">
        <w:rPr>
          <w:rStyle w:val="BodyTextChar"/>
        </w:rPr>
        <w:instrText>BIPOD</w:instrText>
      </w:r>
      <w:r w:rsidR="00C533AB">
        <w:instrText xml:space="preserve">" </w:instrText>
      </w:r>
      <w:r w:rsidR="00C533AB">
        <w:rPr>
          <w:i/>
          <w:iCs/>
          <w:spacing w:val="0"/>
          <w:sz w:val="20"/>
        </w:rPr>
        <w:fldChar w:fldCharType="end"/>
      </w:r>
      <w:r w:rsidRPr="00CF0CF9">
        <w:rPr>
          <w:i/>
          <w:iCs/>
          <w:spacing w:val="0"/>
          <w:sz w:val="20"/>
        </w:rPr>
        <w:t>, in line with your recent circular, BIPOD MT Equipment.</w:t>
      </w:r>
    </w:p>
    <w:p w14:paraId="1849C07C" w14:textId="77777777" w:rsidR="00725663" w:rsidRPr="00CF0CF9" w:rsidRDefault="00725663" w:rsidP="00CF0CF9">
      <w:pPr>
        <w:pStyle w:val="BodyText2"/>
        <w:spacing w:before="60" w:after="60"/>
        <w:rPr>
          <w:i/>
          <w:iCs/>
          <w:spacing w:val="0"/>
          <w:sz w:val="20"/>
        </w:rPr>
      </w:pPr>
      <w:r w:rsidRPr="00CF0CF9">
        <w:rPr>
          <w:i/>
          <w:iCs/>
          <w:spacing w:val="0"/>
          <w:sz w:val="20"/>
        </w:rPr>
        <w:t>3.</w:t>
      </w:r>
      <w:r w:rsidRPr="00CF0CF9">
        <w:rPr>
          <w:i/>
          <w:iCs/>
          <w:spacing w:val="0"/>
          <w:sz w:val="20"/>
        </w:rPr>
        <w:tab/>
        <w:t>Has the basis on which units are to be taken over be determined. Is it on an impressment or hire basis.</w:t>
      </w:r>
    </w:p>
    <w:p w14:paraId="606A08BF" w14:textId="428B3592" w:rsidR="00725663" w:rsidRPr="00CF0CF9" w:rsidRDefault="00725663" w:rsidP="00CF0CF9">
      <w:pPr>
        <w:pStyle w:val="BodyText2"/>
        <w:spacing w:before="60" w:after="60"/>
        <w:rPr>
          <w:i/>
          <w:iCs/>
          <w:spacing w:val="0"/>
          <w:sz w:val="20"/>
        </w:rPr>
      </w:pPr>
      <w:r w:rsidRPr="00CF0CF9">
        <w:rPr>
          <w:i/>
          <w:iCs/>
          <w:spacing w:val="0"/>
          <w:sz w:val="20"/>
        </w:rPr>
        <w:t>4.</w:t>
      </w:r>
      <w:r w:rsidRPr="00CF0CF9">
        <w:rPr>
          <w:i/>
          <w:iCs/>
          <w:spacing w:val="0"/>
          <w:sz w:val="20"/>
        </w:rPr>
        <w:tab/>
        <w:t>On what basis will BIPOD</w:t>
      </w:r>
      <w:r w:rsidR="00C533AB">
        <w:rPr>
          <w:i/>
          <w:iCs/>
          <w:spacing w:val="0"/>
          <w:sz w:val="20"/>
        </w:rPr>
        <w:fldChar w:fldCharType="begin"/>
      </w:r>
      <w:r w:rsidR="00C533AB">
        <w:instrText xml:space="preserve"> XE "</w:instrText>
      </w:r>
      <w:r w:rsidR="00C533AB" w:rsidRPr="00A90ADD">
        <w:rPr>
          <w:rStyle w:val="BodyTextChar"/>
        </w:rPr>
        <w:instrText>BIPOD</w:instrText>
      </w:r>
      <w:r w:rsidR="00C533AB">
        <w:instrText xml:space="preserve">" </w:instrText>
      </w:r>
      <w:r w:rsidR="00C533AB">
        <w:rPr>
          <w:i/>
          <w:iCs/>
          <w:spacing w:val="0"/>
          <w:sz w:val="20"/>
        </w:rPr>
        <w:fldChar w:fldCharType="end"/>
      </w:r>
      <w:r w:rsidRPr="00CF0CF9">
        <w:rPr>
          <w:i/>
          <w:iCs/>
          <w:spacing w:val="0"/>
          <w:sz w:val="20"/>
        </w:rPr>
        <w:t xml:space="preserve"> take over “A” Depots</w:t>
      </w:r>
      <w:r w:rsidR="00C533AB">
        <w:rPr>
          <w:i/>
          <w:iCs/>
          <w:spacing w:val="0"/>
          <w:sz w:val="20"/>
        </w:rPr>
        <w:fldChar w:fldCharType="begin"/>
      </w:r>
      <w:r w:rsidR="00C533AB">
        <w:instrText xml:space="preserve"> XE "</w:instrText>
      </w:r>
      <w:r w:rsidR="00C533AB" w:rsidRPr="005F2904">
        <w:instrText>A Depot</w:instrText>
      </w:r>
      <w:r w:rsidR="00C533AB">
        <w:instrText xml:space="preserve">" </w:instrText>
      </w:r>
      <w:r w:rsidR="00C533AB">
        <w:rPr>
          <w:i/>
          <w:iCs/>
          <w:spacing w:val="0"/>
          <w:sz w:val="20"/>
        </w:rPr>
        <w:fldChar w:fldCharType="end"/>
      </w:r>
      <w:r w:rsidRPr="00CF0CF9">
        <w:rPr>
          <w:i/>
          <w:iCs/>
          <w:spacing w:val="0"/>
          <w:sz w:val="20"/>
        </w:rPr>
        <w:t>. Who will be responsible for the maintenance and the equipment. Will an inventory be prepared.</w:t>
      </w:r>
    </w:p>
    <w:p w14:paraId="5EDE6DF6" w14:textId="77777777" w:rsidR="00725663" w:rsidRPr="00CF0CF9" w:rsidRDefault="00725663" w:rsidP="00CF0CF9">
      <w:pPr>
        <w:pStyle w:val="BodyText2"/>
        <w:spacing w:before="60" w:after="60"/>
        <w:rPr>
          <w:i/>
          <w:iCs/>
          <w:spacing w:val="0"/>
          <w:sz w:val="20"/>
        </w:rPr>
      </w:pPr>
      <w:r w:rsidRPr="00CF0CF9">
        <w:rPr>
          <w:i/>
          <w:iCs/>
          <w:spacing w:val="0"/>
          <w:sz w:val="20"/>
        </w:rPr>
        <w:t>5.</w:t>
      </w:r>
      <w:r w:rsidRPr="00CF0CF9">
        <w:rPr>
          <w:i/>
          <w:iCs/>
          <w:spacing w:val="0"/>
          <w:sz w:val="20"/>
        </w:rPr>
        <w:tab/>
        <w:t>When will the Transport Control Wing commence to function, after the Commencement of the “Pool”? It is desirable that this Wing become familiar with the movement of Stock by R.T.C. as soon as possible, so that they will be competent to operate when the time comes.</w:t>
      </w:r>
    </w:p>
    <w:p w14:paraId="162D69C2" w14:textId="77777777" w:rsidR="00725663" w:rsidRPr="00CF0CF9" w:rsidRDefault="00725663" w:rsidP="00CF0CF9">
      <w:pPr>
        <w:pStyle w:val="BodyText2"/>
        <w:spacing w:before="60" w:after="60"/>
        <w:rPr>
          <w:i/>
          <w:iCs/>
          <w:spacing w:val="0"/>
          <w:sz w:val="20"/>
        </w:rPr>
      </w:pPr>
      <w:r w:rsidRPr="00CF0CF9">
        <w:rPr>
          <w:i/>
          <w:iCs/>
          <w:spacing w:val="0"/>
          <w:sz w:val="20"/>
        </w:rPr>
        <w:t>6.</w:t>
      </w:r>
      <w:r w:rsidRPr="00CF0CF9">
        <w:rPr>
          <w:i/>
          <w:iCs/>
          <w:spacing w:val="0"/>
          <w:sz w:val="20"/>
        </w:rPr>
        <w:tab/>
        <w:t>Regarding the Control of RAAF Inland Storage – at what stage do we take control of this tankage, after the “Pool” commences? Mindful of the arrangements for the delivery of Aviation Gasoline will the Shell</w:t>
      </w:r>
      <w:r w:rsidR="00382F46">
        <w:rPr>
          <w:i/>
          <w:iCs/>
          <w:spacing w:val="0"/>
          <w:sz w:val="20"/>
        </w:rPr>
        <w:fldChar w:fldCharType="begin"/>
      </w:r>
      <w:r w:rsidR="00382F46">
        <w:instrText xml:space="preserve"> XE "</w:instrText>
      </w:r>
      <w:r w:rsidR="00382F46" w:rsidRPr="00332094">
        <w:instrText>Shell</w:instrText>
      </w:r>
      <w:r w:rsidR="00382F46">
        <w:instrText xml:space="preserve">" </w:instrText>
      </w:r>
      <w:r w:rsidR="00382F46">
        <w:rPr>
          <w:i/>
          <w:iCs/>
          <w:spacing w:val="0"/>
          <w:sz w:val="20"/>
        </w:rPr>
        <w:fldChar w:fldCharType="end"/>
      </w:r>
      <w:r w:rsidRPr="00CF0CF9">
        <w:rPr>
          <w:i/>
          <w:iCs/>
          <w:spacing w:val="0"/>
          <w:sz w:val="20"/>
        </w:rPr>
        <w:t xml:space="preserve"> </w:t>
      </w:r>
      <w:smartTag w:uri="urn:schemas-microsoft-com:office:smarttags" w:element="place">
        <w:r w:rsidRPr="00CF0CF9">
          <w:rPr>
            <w:i/>
            <w:iCs/>
            <w:spacing w:val="0"/>
            <w:sz w:val="20"/>
          </w:rPr>
          <w:t>Co.</w:t>
        </w:r>
      </w:smartTag>
      <w:r w:rsidRPr="00CF0CF9">
        <w:rPr>
          <w:i/>
          <w:iCs/>
          <w:spacing w:val="0"/>
          <w:sz w:val="20"/>
        </w:rPr>
        <w:t>, as Contractors in this State continue to deliver after the introduction of the pool or will Army take over this work.</w:t>
      </w:r>
    </w:p>
    <w:p w14:paraId="673F06D3" w14:textId="040B6AF9" w:rsidR="00725663" w:rsidRPr="00CF0CF9" w:rsidRDefault="00725663" w:rsidP="00CF0CF9">
      <w:pPr>
        <w:pStyle w:val="BodyText2"/>
        <w:spacing w:before="60" w:after="60"/>
        <w:rPr>
          <w:i/>
          <w:iCs/>
          <w:spacing w:val="0"/>
          <w:sz w:val="20"/>
        </w:rPr>
      </w:pPr>
      <w:r w:rsidRPr="00CF0CF9">
        <w:rPr>
          <w:i/>
          <w:iCs/>
          <w:spacing w:val="0"/>
          <w:sz w:val="20"/>
        </w:rPr>
        <w:t>7.</w:t>
      </w:r>
      <w:r w:rsidRPr="00CF0CF9">
        <w:rPr>
          <w:i/>
          <w:iCs/>
          <w:spacing w:val="0"/>
          <w:sz w:val="20"/>
        </w:rPr>
        <w:tab/>
        <w:t xml:space="preserve">At the [resent time </w:t>
      </w:r>
      <w:smartTag w:uri="urn:schemas-microsoft-com:office:smarttags" w:element="place">
        <w:smartTag w:uri="urn:schemas-microsoft-com:office:smarttags" w:element="City">
          <w:r w:rsidRPr="00CF0CF9">
            <w:rPr>
              <w:i/>
              <w:iCs/>
              <w:spacing w:val="0"/>
              <w:sz w:val="20"/>
            </w:rPr>
            <w:t>RAAF</w:t>
          </w:r>
        </w:smartTag>
        <w:r w:rsidRPr="00CF0CF9">
          <w:rPr>
            <w:i/>
            <w:iCs/>
            <w:spacing w:val="0"/>
            <w:sz w:val="20"/>
          </w:rPr>
          <w:t xml:space="preserve"> </w:t>
        </w:r>
        <w:smartTag w:uri="urn:schemas-microsoft-com:office:smarttags" w:element="State">
          <w:r w:rsidRPr="00CF0CF9">
            <w:rPr>
              <w:i/>
              <w:iCs/>
              <w:spacing w:val="0"/>
              <w:sz w:val="20"/>
            </w:rPr>
            <w:t>MT</w:t>
          </w:r>
        </w:smartTag>
      </w:smartTag>
      <w:r w:rsidRPr="00CF0CF9">
        <w:rPr>
          <w:i/>
          <w:iCs/>
          <w:spacing w:val="0"/>
          <w:sz w:val="20"/>
        </w:rPr>
        <w:t xml:space="preserve"> petrol requirements are delivered by the Oil Industry to Air Force Stations by tank truck. The RAAF do not obtain their stocks in the same manner as Army, namely in 4 gln. Cans ex the “A” Depot</w:t>
      </w:r>
      <w:r w:rsidR="00C533AB">
        <w:rPr>
          <w:i/>
          <w:iCs/>
          <w:spacing w:val="0"/>
          <w:sz w:val="20"/>
        </w:rPr>
        <w:fldChar w:fldCharType="begin"/>
      </w:r>
      <w:r w:rsidR="00C533AB">
        <w:instrText xml:space="preserve"> XE "</w:instrText>
      </w:r>
      <w:r w:rsidR="00C533AB" w:rsidRPr="00B3547C">
        <w:instrText>A Depot</w:instrText>
      </w:r>
      <w:r w:rsidR="00C533AB">
        <w:instrText xml:space="preserve">" </w:instrText>
      </w:r>
      <w:r w:rsidR="00C533AB">
        <w:rPr>
          <w:i/>
          <w:iCs/>
          <w:spacing w:val="0"/>
          <w:sz w:val="20"/>
        </w:rPr>
        <w:fldChar w:fldCharType="end"/>
      </w:r>
      <w:r w:rsidRPr="00CF0CF9">
        <w:rPr>
          <w:i/>
          <w:iCs/>
          <w:spacing w:val="0"/>
          <w:sz w:val="20"/>
        </w:rPr>
        <w:t>. When will Army take over this work, and will they make delivery to RAAF Stations as they do rations and bombs.</w:t>
      </w:r>
    </w:p>
    <w:p w14:paraId="77F5B433" w14:textId="77777777" w:rsidR="00725663" w:rsidRPr="00CF0CF9" w:rsidRDefault="00725663" w:rsidP="00CF0CF9">
      <w:pPr>
        <w:pStyle w:val="BodyText2"/>
        <w:spacing w:before="60" w:after="60"/>
        <w:rPr>
          <w:i/>
          <w:iCs/>
          <w:spacing w:val="0"/>
          <w:sz w:val="20"/>
        </w:rPr>
      </w:pPr>
      <w:r w:rsidRPr="00CF0CF9">
        <w:rPr>
          <w:i/>
          <w:iCs/>
          <w:spacing w:val="0"/>
          <w:sz w:val="20"/>
        </w:rPr>
        <w:t>8.</w:t>
      </w:r>
      <w:r w:rsidRPr="00CF0CF9">
        <w:rPr>
          <w:i/>
          <w:iCs/>
          <w:spacing w:val="0"/>
          <w:sz w:val="20"/>
        </w:rPr>
        <w:tab/>
        <w:t>Concerning RAAF Aviation Gasoline Requirements for Air Force Stations. Will Army take over this work on the introduction of the pool, or will Shell</w:t>
      </w:r>
      <w:r w:rsidR="00382F46">
        <w:rPr>
          <w:i/>
          <w:iCs/>
          <w:spacing w:val="0"/>
          <w:sz w:val="20"/>
        </w:rPr>
        <w:fldChar w:fldCharType="begin"/>
      </w:r>
      <w:r w:rsidR="00382F46">
        <w:instrText xml:space="preserve"> XE "</w:instrText>
      </w:r>
      <w:r w:rsidR="00382F46" w:rsidRPr="00332094">
        <w:instrText>Shell</w:instrText>
      </w:r>
      <w:r w:rsidR="00382F46">
        <w:instrText xml:space="preserve">" </w:instrText>
      </w:r>
      <w:r w:rsidR="00382F46">
        <w:rPr>
          <w:i/>
          <w:iCs/>
          <w:spacing w:val="0"/>
          <w:sz w:val="20"/>
        </w:rPr>
        <w:fldChar w:fldCharType="end"/>
      </w:r>
      <w:r w:rsidRPr="00CF0CF9">
        <w:rPr>
          <w:i/>
          <w:iCs/>
          <w:spacing w:val="0"/>
          <w:sz w:val="20"/>
        </w:rPr>
        <w:t xml:space="preserve"> </w:t>
      </w:r>
      <w:smartTag w:uri="urn:schemas-microsoft-com:office:smarttags" w:element="place">
        <w:r w:rsidRPr="00CF0CF9">
          <w:rPr>
            <w:i/>
            <w:iCs/>
            <w:spacing w:val="0"/>
            <w:sz w:val="20"/>
          </w:rPr>
          <w:t>Co.</w:t>
        </w:r>
      </w:smartTag>
      <w:r w:rsidRPr="00CF0CF9">
        <w:rPr>
          <w:i/>
          <w:iCs/>
          <w:spacing w:val="0"/>
          <w:sz w:val="20"/>
        </w:rPr>
        <w:t xml:space="preserve"> continue to deliver. If Army take over will Oil Coys. Tank trucks be made available, so that delivery can be made in bulk, or will 44 gln. Drums be the means of delivery?</w:t>
      </w:r>
    </w:p>
    <w:p w14:paraId="280F09C8" w14:textId="77777777" w:rsidR="00725663" w:rsidRPr="00CF0CF9" w:rsidRDefault="00725663" w:rsidP="00CF0CF9">
      <w:pPr>
        <w:pStyle w:val="BodyText2"/>
        <w:spacing w:before="60" w:after="60"/>
        <w:rPr>
          <w:i/>
          <w:iCs/>
          <w:spacing w:val="0"/>
          <w:sz w:val="20"/>
        </w:rPr>
      </w:pPr>
      <w:r w:rsidRPr="00CF0CF9">
        <w:rPr>
          <w:i/>
          <w:iCs/>
          <w:spacing w:val="0"/>
          <w:sz w:val="20"/>
        </w:rPr>
        <w:t>9.</w:t>
      </w:r>
      <w:r w:rsidRPr="00CF0CF9">
        <w:rPr>
          <w:i/>
          <w:iCs/>
          <w:spacing w:val="0"/>
          <w:sz w:val="20"/>
        </w:rPr>
        <w:tab/>
        <w:t>The RAAF Liaison Officer for BIPOD</w:t>
      </w:r>
      <w:r w:rsidR="00C533AB">
        <w:rPr>
          <w:i/>
          <w:iCs/>
          <w:spacing w:val="0"/>
          <w:sz w:val="20"/>
        </w:rPr>
        <w:fldChar w:fldCharType="begin"/>
      </w:r>
      <w:r w:rsidR="00C533AB">
        <w:instrText xml:space="preserve"> XE "</w:instrText>
      </w:r>
      <w:r w:rsidR="00C533AB" w:rsidRPr="00A90ADD">
        <w:rPr>
          <w:rStyle w:val="BodyTextChar"/>
        </w:rPr>
        <w:instrText>BIPOD</w:instrText>
      </w:r>
      <w:r w:rsidR="00C533AB">
        <w:instrText xml:space="preserve">" </w:instrText>
      </w:r>
      <w:r w:rsidR="00C533AB">
        <w:rPr>
          <w:i/>
          <w:iCs/>
          <w:spacing w:val="0"/>
          <w:sz w:val="20"/>
        </w:rPr>
        <w:fldChar w:fldCharType="end"/>
      </w:r>
      <w:r w:rsidRPr="00CF0CF9">
        <w:rPr>
          <w:i/>
          <w:iCs/>
          <w:spacing w:val="0"/>
          <w:sz w:val="20"/>
        </w:rPr>
        <w:t xml:space="preserve"> has been appointed and called up, however it is understood that is proposed within the course of a few days to transfer him to the Reserve of RAAF Officers.  It is strongly recommended </w:t>
      </w:r>
      <w:r w:rsidR="003017D4" w:rsidRPr="00CF0CF9">
        <w:rPr>
          <w:i/>
          <w:iCs/>
          <w:spacing w:val="0"/>
          <w:sz w:val="20"/>
        </w:rPr>
        <w:t>that</w:t>
      </w:r>
      <w:r w:rsidRPr="00CF0CF9">
        <w:rPr>
          <w:i/>
          <w:iCs/>
          <w:spacing w:val="0"/>
          <w:sz w:val="20"/>
        </w:rPr>
        <w:t xml:space="preserve"> representation be made to Air </w:t>
      </w:r>
      <w:r w:rsidRPr="00CF0CF9">
        <w:rPr>
          <w:i/>
          <w:iCs/>
          <w:spacing w:val="0"/>
          <w:sz w:val="20"/>
        </w:rPr>
        <w:lastRenderedPageBreak/>
        <w:t xml:space="preserve">Board for P/O </w:t>
      </w:r>
      <w:r w:rsidR="003017D4" w:rsidRPr="00CF0CF9">
        <w:rPr>
          <w:i/>
          <w:iCs/>
          <w:spacing w:val="0"/>
          <w:sz w:val="20"/>
        </w:rPr>
        <w:t>Ma</w:t>
      </w:r>
      <w:r w:rsidR="003017D4">
        <w:rPr>
          <w:i/>
          <w:iCs/>
          <w:spacing w:val="0"/>
          <w:sz w:val="20"/>
        </w:rPr>
        <w:t>c</w:t>
      </w:r>
      <w:r w:rsidR="003017D4" w:rsidRPr="00CF0CF9">
        <w:rPr>
          <w:i/>
          <w:iCs/>
          <w:spacing w:val="0"/>
          <w:sz w:val="20"/>
        </w:rPr>
        <w:t>laren</w:t>
      </w:r>
      <w:r w:rsidRPr="00CF0CF9">
        <w:rPr>
          <w:i/>
          <w:iCs/>
          <w:spacing w:val="0"/>
          <w:sz w:val="20"/>
        </w:rPr>
        <w:t xml:space="preserve"> to be retained on Full Time Duty. It is most essential that this officer is available and is familiar with all RAAF up to date requirements if the Aviation Section of BIPOD is to function efficiently. This can only be done if he is called up for Full Time Duty with BIPOD.</w:t>
      </w:r>
    </w:p>
    <w:p w14:paraId="63F6FDDE" w14:textId="1DD91A36" w:rsidR="00725663" w:rsidRPr="006C5477" w:rsidRDefault="00725663" w:rsidP="006C5477">
      <w:pPr>
        <w:pStyle w:val="BodyText2"/>
        <w:spacing w:before="60" w:after="60"/>
        <w:rPr>
          <w:i/>
          <w:iCs/>
          <w:spacing w:val="0"/>
          <w:sz w:val="20"/>
        </w:rPr>
      </w:pPr>
      <w:r w:rsidRPr="006C5477">
        <w:rPr>
          <w:i/>
          <w:iCs/>
          <w:spacing w:val="0"/>
          <w:sz w:val="20"/>
        </w:rPr>
        <w:t>10.</w:t>
      </w:r>
      <w:r w:rsidRPr="006C5477">
        <w:rPr>
          <w:i/>
          <w:iCs/>
          <w:spacing w:val="0"/>
          <w:sz w:val="20"/>
        </w:rPr>
        <w:tab/>
        <w:t>The Establishment of BIPOD</w:t>
      </w:r>
      <w:r w:rsidR="00C533AB" w:rsidRPr="006C5477">
        <w:rPr>
          <w:i/>
          <w:iCs/>
          <w:spacing w:val="0"/>
          <w:sz w:val="20"/>
        </w:rPr>
        <w:fldChar w:fldCharType="begin"/>
      </w:r>
      <w:r w:rsidR="00C533AB" w:rsidRPr="006C5477">
        <w:rPr>
          <w:i/>
          <w:iCs/>
          <w:spacing w:val="0"/>
          <w:sz w:val="20"/>
        </w:rPr>
        <w:instrText xml:space="preserve"> XE "</w:instrText>
      </w:r>
      <w:r w:rsidR="00C533AB" w:rsidRPr="006C5477">
        <w:rPr>
          <w:rStyle w:val="BodyTextChar"/>
          <w:i/>
          <w:spacing w:val="0"/>
          <w:sz w:val="20"/>
        </w:rPr>
        <w:instrText>BIPOD</w:instrText>
      </w:r>
      <w:r w:rsidR="00C533AB" w:rsidRPr="006C5477">
        <w:rPr>
          <w:i/>
          <w:iCs/>
          <w:spacing w:val="0"/>
          <w:sz w:val="20"/>
        </w:rPr>
        <w:instrText xml:space="preserve">" </w:instrText>
      </w:r>
      <w:r w:rsidR="00C533AB" w:rsidRPr="006C5477">
        <w:rPr>
          <w:i/>
          <w:iCs/>
          <w:spacing w:val="0"/>
          <w:sz w:val="20"/>
        </w:rPr>
        <w:fldChar w:fldCharType="end"/>
      </w:r>
      <w:r w:rsidRPr="006C5477">
        <w:rPr>
          <w:i/>
          <w:iCs/>
          <w:spacing w:val="0"/>
          <w:sz w:val="20"/>
        </w:rPr>
        <w:t xml:space="preserve"> has been based on the present strength of Oil Coys. “A” Depot</w:t>
      </w:r>
      <w:r w:rsidR="00C533AB" w:rsidRPr="006C5477">
        <w:rPr>
          <w:i/>
          <w:iCs/>
          <w:spacing w:val="0"/>
          <w:sz w:val="20"/>
        </w:rPr>
        <w:fldChar w:fldCharType="begin"/>
      </w:r>
      <w:r w:rsidR="00C533AB" w:rsidRPr="006C5477">
        <w:rPr>
          <w:i/>
          <w:iCs/>
          <w:spacing w:val="0"/>
          <w:sz w:val="20"/>
        </w:rPr>
        <w:instrText xml:space="preserve"> XE "A Depot" </w:instrText>
      </w:r>
      <w:r w:rsidR="00C533AB" w:rsidRPr="006C5477">
        <w:rPr>
          <w:i/>
          <w:iCs/>
          <w:spacing w:val="0"/>
          <w:sz w:val="20"/>
        </w:rPr>
        <w:fldChar w:fldCharType="end"/>
      </w:r>
      <w:r w:rsidRPr="006C5477">
        <w:rPr>
          <w:i/>
          <w:iCs/>
          <w:spacing w:val="0"/>
          <w:sz w:val="20"/>
        </w:rPr>
        <w:t xml:space="preserve"> personnel. When the “Pool” operates what provision has been made to ensure that the personnel will continue to be available to BIPOD. Should Oil Co. personnel not be available additional Non-Company personnel will have to be enlisted.</w:t>
      </w:r>
    </w:p>
    <w:p w14:paraId="1576210A" w14:textId="77777777" w:rsidR="00725663" w:rsidRPr="00CF0CF9" w:rsidRDefault="00725663" w:rsidP="00CF0CF9">
      <w:pPr>
        <w:pStyle w:val="BodyText2"/>
        <w:spacing w:before="60" w:after="60"/>
        <w:rPr>
          <w:i/>
          <w:iCs/>
          <w:spacing w:val="0"/>
          <w:sz w:val="20"/>
        </w:rPr>
      </w:pPr>
      <w:r w:rsidRPr="00CF0CF9">
        <w:rPr>
          <w:i/>
          <w:iCs/>
          <w:spacing w:val="0"/>
          <w:sz w:val="20"/>
        </w:rPr>
        <w:t>11.</w:t>
      </w:r>
      <w:r w:rsidRPr="00CF0CF9">
        <w:rPr>
          <w:i/>
          <w:iCs/>
          <w:spacing w:val="0"/>
          <w:sz w:val="20"/>
        </w:rPr>
        <w:tab/>
        <w:t>What are the arrangements for supplying the American forces with Aviation Gasoline. At certain Air Force Stations American troops will be located. Will the Oil Industry supply their requirements or will Army? As certain of these Aerodromes are close to the Headquarters of the Newcastle</w:t>
      </w:r>
      <w:r w:rsidR="004A18AC">
        <w:rPr>
          <w:i/>
          <w:iCs/>
          <w:spacing w:val="0"/>
          <w:sz w:val="20"/>
        </w:rPr>
        <w:fldChar w:fldCharType="begin"/>
      </w:r>
      <w:r w:rsidR="004A18AC">
        <w:instrText xml:space="preserve"> XE "</w:instrText>
      </w:r>
      <w:r w:rsidR="004A18AC" w:rsidRPr="001B5494">
        <w:instrText>Newcastle</w:instrText>
      </w:r>
      <w:r w:rsidR="004A18AC">
        <w:instrText xml:space="preserve">" </w:instrText>
      </w:r>
      <w:r w:rsidR="004A18AC">
        <w:rPr>
          <w:i/>
          <w:iCs/>
          <w:spacing w:val="0"/>
          <w:sz w:val="20"/>
        </w:rPr>
        <w:fldChar w:fldCharType="end"/>
      </w:r>
      <w:r w:rsidRPr="00CF0CF9">
        <w:rPr>
          <w:i/>
          <w:iCs/>
          <w:spacing w:val="0"/>
          <w:sz w:val="20"/>
        </w:rPr>
        <w:t xml:space="preserve"> and Sydney</w:t>
      </w:r>
      <w:r w:rsidR="00780346">
        <w:rPr>
          <w:i/>
          <w:iCs/>
          <w:spacing w:val="0"/>
          <w:sz w:val="20"/>
        </w:rPr>
        <w:fldChar w:fldCharType="begin"/>
      </w:r>
      <w:r w:rsidR="00780346">
        <w:instrText xml:space="preserve"> XE "</w:instrText>
      </w:r>
      <w:r w:rsidR="00780346" w:rsidRPr="00233763">
        <w:rPr>
          <w:sz w:val="20"/>
        </w:rPr>
        <w:instrText>Sydney</w:instrText>
      </w:r>
      <w:r w:rsidR="00780346">
        <w:instrText xml:space="preserve">" </w:instrText>
      </w:r>
      <w:r w:rsidR="00780346">
        <w:rPr>
          <w:i/>
          <w:iCs/>
          <w:spacing w:val="0"/>
          <w:sz w:val="20"/>
        </w:rPr>
        <w:fldChar w:fldCharType="end"/>
      </w:r>
      <w:r w:rsidRPr="00CF0CF9">
        <w:rPr>
          <w:i/>
          <w:iCs/>
          <w:spacing w:val="0"/>
          <w:sz w:val="20"/>
        </w:rPr>
        <w:t xml:space="preserve"> Sub Stations of the BIPOD</w:t>
      </w:r>
      <w:r w:rsidR="00C533AB">
        <w:rPr>
          <w:i/>
          <w:iCs/>
          <w:spacing w:val="0"/>
          <w:sz w:val="20"/>
        </w:rPr>
        <w:fldChar w:fldCharType="begin"/>
      </w:r>
      <w:r w:rsidR="00C533AB">
        <w:instrText xml:space="preserve"> XE "</w:instrText>
      </w:r>
      <w:r w:rsidR="00C533AB" w:rsidRPr="00A90ADD">
        <w:rPr>
          <w:rStyle w:val="BodyTextChar"/>
        </w:rPr>
        <w:instrText>BIPOD</w:instrText>
      </w:r>
      <w:r w:rsidR="00C533AB">
        <w:instrText xml:space="preserve">" </w:instrText>
      </w:r>
      <w:r w:rsidR="00C533AB">
        <w:rPr>
          <w:i/>
          <w:iCs/>
          <w:spacing w:val="0"/>
          <w:sz w:val="20"/>
        </w:rPr>
        <w:fldChar w:fldCharType="end"/>
      </w:r>
      <w:r w:rsidRPr="00CF0CF9">
        <w:rPr>
          <w:i/>
          <w:iCs/>
          <w:spacing w:val="0"/>
          <w:sz w:val="20"/>
        </w:rPr>
        <w:t xml:space="preserve"> Aviation Section, if </w:t>
      </w:r>
      <w:r w:rsidR="003017D4" w:rsidRPr="00CF0CF9">
        <w:rPr>
          <w:i/>
          <w:iCs/>
          <w:spacing w:val="0"/>
          <w:sz w:val="20"/>
        </w:rPr>
        <w:t>it</w:t>
      </w:r>
      <w:r w:rsidRPr="00CF0CF9">
        <w:rPr>
          <w:i/>
          <w:iCs/>
          <w:spacing w:val="0"/>
          <w:sz w:val="20"/>
        </w:rPr>
        <w:t xml:space="preserve"> could be arrange</w:t>
      </w:r>
      <w:r w:rsidR="003017D4">
        <w:rPr>
          <w:i/>
          <w:iCs/>
          <w:spacing w:val="0"/>
          <w:sz w:val="20"/>
        </w:rPr>
        <w:t>d</w:t>
      </w:r>
      <w:r w:rsidRPr="00CF0CF9">
        <w:rPr>
          <w:i/>
          <w:iCs/>
          <w:spacing w:val="0"/>
          <w:sz w:val="20"/>
        </w:rPr>
        <w:t xml:space="preserve"> for </w:t>
      </w:r>
      <w:r w:rsidR="00177C71">
        <w:rPr>
          <w:i/>
          <w:iCs/>
          <w:spacing w:val="0"/>
          <w:sz w:val="20"/>
        </w:rPr>
        <w:t>BIPOD</w:t>
      </w:r>
      <w:r w:rsidRPr="00CF0CF9">
        <w:rPr>
          <w:i/>
          <w:iCs/>
          <w:spacing w:val="0"/>
          <w:sz w:val="20"/>
        </w:rPr>
        <w:t xml:space="preserve"> to handle these deliveries it would provide most valuable; experience. </w:t>
      </w:r>
    </w:p>
    <w:p w14:paraId="6FDE4BFB" w14:textId="77777777" w:rsidR="00725663" w:rsidRPr="00CF0CF9" w:rsidRDefault="00725663" w:rsidP="00CF0CF9">
      <w:pPr>
        <w:pStyle w:val="BodyText2"/>
        <w:spacing w:before="60" w:after="60"/>
        <w:rPr>
          <w:i/>
          <w:iCs/>
          <w:spacing w:val="0"/>
          <w:sz w:val="20"/>
        </w:rPr>
      </w:pPr>
      <w:r w:rsidRPr="00CF0CF9">
        <w:rPr>
          <w:i/>
          <w:iCs/>
          <w:spacing w:val="0"/>
          <w:sz w:val="20"/>
        </w:rPr>
        <w:t>12.</w:t>
      </w:r>
      <w:r w:rsidRPr="00CF0CF9">
        <w:rPr>
          <w:i/>
          <w:iCs/>
          <w:spacing w:val="0"/>
          <w:sz w:val="20"/>
        </w:rPr>
        <w:tab/>
        <w:t>The results of discussions with Liquid Fuel Board have been referred to separately. It is felt that the implementing of these recommendations are essential for the efficient organisation of BIPOD</w:t>
      </w:r>
      <w:r w:rsidR="00C533AB">
        <w:rPr>
          <w:i/>
          <w:iCs/>
          <w:spacing w:val="0"/>
          <w:sz w:val="20"/>
        </w:rPr>
        <w:fldChar w:fldCharType="begin"/>
      </w:r>
      <w:r w:rsidR="00C533AB">
        <w:instrText xml:space="preserve"> XE "</w:instrText>
      </w:r>
      <w:r w:rsidR="00C533AB" w:rsidRPr="00A90ADD">
        <w:rPr>
          <w:rStyle w:val="BodyTextChar"/>
        </w:rPr>
        <w:instrText>BIPOD</w:instrText>
      </w:r>
      <w:r w:rsidR="00C533AB">
        <w:instrText xml:space="preserve">" </w:instrText>
      </w:r>
      <w:r w:rsidR="00C533AB">
        <w:rPr>
          <w:i/>
          <w:iCs/>
          <w:spacing w:val="0"/>
          <w:sz w:val="20"/>
        </w:rPr>
        <w:fldChar w:fldCharType="end"/>
      </w:r>
      <w:r w:rsidRPr="00CF0CF9">
        <w:rPr>
          <w:i/>
          <w:iCs/>
          <w:spacing w:val="0"/>
          <w:sz w:val="20"/>
        </w:rPr>
        <w:t xml:space="preserve"> and for the effective control of the Petrol position generally.</w:t>
      </w:r>
    </w:p>
    <w:p w14:paraId="3E15C3BC" w14:textId="77777777" w:rsidR="00725663" w:rsidRPr="00CF0CF9" w:rsidRDefault="00725663" w:rsidP="00CF0CF9">
      <w:pPr>
        <w:pStyle w:val="BodyText2"/>
        <w:spacing w:before="60" w:after="60"/>
        <w:rPr>
          <w:i/>
          <w:iCs/>
          <w:spacing w:val="0"/>
          <w:sz w:val="20"/>
        </w:rPr>
      </w:pPr>
      <w:r w:rsidRPr="00CF0CF9">
        <w:rPr>
          <w:i/>
          <w:iCs/>
          <w:spacing w:val="0"/>
          <w:sz w:val="20"/>
        </w:rPr>
        <w:t>Signed ……</w:t>
      </w:r>
    </w:p>
    <w:p w14:paraId="6402DE55" w14:textId="77777777" w:rsidR="006045DA" w:rsidRPr="00CF0CF9" w:rsidRDefault="00725663" w:rsidP="00CF0CF9">
      <w:pPr>
        <w:pStyle w:val="BodyText2"/>
        <w:spacing w:before="60" w:after="60"/>
        <w:rPr>
          <w:i/>
          <w:iCs/>
          <w:spacing w:val="0"/>
          <w:sz w:val="20"/>
        </w:rPr>
      </w:pPr>
      <w:r w:rsidRPr="00CF0CF9">
        <w:rPr>
          <w:i/>
          <w:iCs/>
          <w:spacing w:val="0"/>
          <w:sz w:val="20"/>
        </w:rPr>
        <w:t>Brigadier D.A.&amp; Q.M.G. Eastern Command</w:t>
      </w:r>
      <w:r w:rsidR="002E4BF4">
        <w:rPr>
          <w:i/>
          <w:iCs/>
          <w:spacing w:val="0"/>
          <w:sz w:val="20"/>
        </w:rPr>
        <w:fldChar w:fldCharType="begin"/>
      </w:r>
      <w:r w:rsidR="002E4BF4">
        <w:instrText xml:space="preserve"> XE "</w:instrText>
      </w:r>
      <w:r w:rsidR="002E4BF4" w:rsidRPr="00423B96">
        <w:instrText>Eastern Command</w:instrText>
      </w:r>
      <w:r w:rsidR="002E4BF4">
        <w:instrText xml:space="preserve">" </w:instrText>
      </w:r>
      <w:r w:rsidR="002E4BF4">
        <w:rPr>
          <w:i/>
          <w:iCs/>
          <w:spacing w:val="0"/>
          <w:sz w:val="20"/>
        </w:rPr>
        <w:fldChar w:fldCharType="end"/>
      </w:r>
      <w:r w:rsidRPr="00CF0CF9">
        <w:rPr>
          <w:i/>
          <w:iCs/>
          <w:spacing w:val="0"/>
          <w:sz w:val="20"/>
        </w:rPr>
        <w:t xml:space="preserve"> for G.O.C   </w:t>
      </w:r>
    </w:p>
    <w:p w14:paraId="5D185751" w14:textId="77777777" w:rsidR="0049173F" w:rsidRDefault="0049173F" w:rsidP="00072488">
      <w:pPr>
        <w:pStyle w:val="BodyText"/>
      </w:pPr>
      <w:r>
        <w:t>The following memo from the L</w:t>
      </w:r>
      <w:r w:rsidR="003017D4">
        <w:t>i</w:t>
      </w:r>
      <w:r>
        <w:t>eut. W.E. Davies at Paddington illustrates some of the matters relating to personnel and equipment, and the operation of Aviation section.</w:t>
      </w:r>
    </w:p>
    <w:p w14:paraId="09DAA29C" w14:textId="77777777" w:rsidR="00B96ADF" w:rsidRPr="0049173F" w:rsidRDefault="00B96ADF" w:rsidP="00B96ADF">
      <w:pPr>
        <w:rPr>
          <w:i/>
          <w:sz w:val="20"/>
        </w:rPr>
      </w:pPr>
      <w:r w:rsidRPr="0049173F">
        <w:rPr>
          <w:i/>
          <w:sz w:val="20"/>
        </w:rPr>
        <w:t>DDST.FWP.AN</w:t>
      </w:r>
    </w:p>
    <w:p w14:paraId="239CE888" w14:textId="77777777" w:rsidR="00B96ADF" w:rsidRPr="0049173F" w:rsidRDefault="00B96ADF" w:rsidP="00B96ADF">
      <w:pPr>
        <w:rPr>
          <w:i/>
          <w:sz w:val="20"/>
        </w:rPr>
      </w:pPr>
      <w:r w:rsidRPr="0049173F">
        <w:rPr>
          <w:i/>
          <w:sz w:val="20"/>
        </w:rPr>
        <w:t>DDST.AWM.AN</w:t>
      </w:r>
    </w:p>
    <w:p w14:paraId="5591632D" w14:textId="77777777" w:rsidR="00B96ADF" w:rsidRPr="0049173F" w:rsidRDefault="00B96ADF" w:rsidP="00B96ADF">
      <w:pPr>
        <w:rPr>
          <w:i/>
          <w:sz w:val="20"/>
        </w:rPr>
      </w:pPr>
    </w:p>
    <w:p w14:paraId="459690E9" w14:textId="10DADDA0" w:rsidR="00B96ADF" w:rsidRPr="0049173F" w:rsidRDefault="00B96ADF" w:rsidP="00B96ADF">
      <w:pPr>
        <w:rPr>
          <w:i/>
          <w:sz w:val="20"/>
        </w:rPr>
      </w:pPr>
      <w:r w:rsidRPr="0049173F">
        <w:rPr>
          <w:i/>
          <w:sz w:val="20"/>
        </w:rPr>
        <w:t>B.I.P</w:t>
      </w:r>
      <w:r w:rsidR="00A23BEA">
        <w:rPr>
          <w:i/>
          <w:sz w:val="20"/>
        </w:rPr>
        <w:t>.</w:t>
      </w:r>
      <w:r w:rsidRPr="0049173F">
        <w:rPr>
          <w:i/>
          <w:sz w:val="20"/>
        </w:rPr>
        <w:t>O.D. E.C.</w:t>
      </w:r>
    </w:p>
    <w:p w14:paraId="3C421323" w14:textId="77777777" w:rsidR="00B96ADF" w:rsidRPr="0049173F" w:rsidRDefault="00B96ADF" w:rsidP="00B96ADF">
      <w:pPr>
        <w:rPr>
          <w:i/>
          <w:sz w:val="20"/>
        </w:rPr>
      </w:pPr>
      <w:r w:rsidRPr="0049173F">
        <w:rPr>
          <w:i/>
          <w:sz w:val="20"/>
        </w:rPr>
        <w:t xml:space="preserve">1A Drill Hall </w:t>
      </w:r>
    </w:p>
    <w:p w14:paraId="4DE4ED0C" w14:textId="77777777" w:rsidR="00B96ADF" w:rsidRPr="0049173F" w:rsidRDefault="00B96ADF" w:rsidP="00B96ADF">
      <w:pPr>
        <w:rPr>
          <w:i/>
          <w:sz w:val="20"/>
        </w:rPr>
      </w:pPr>
      <w:r w:rsidRPr="0049173F">
        <w:rPr>
          <w:i/>
          <w:sz w:val="20"/>
        </w:rPr>
        <w:t xml:space="preserve">Park Road </w:t>
      </w:r>
    </w:p>
    <w:p w14:paraId="6266BC33" w14:textId="77777777" w:rsidR="00B96ADF" w:rsidRPr="0049173F" w:rsidRDefault="00B96ADF" w:rsidP="00B96ADF">
      <w:pPr>
        <w:rPr>
          <w:i/>
          <w:sz w:val="20"/>
        </w:rPr>
      </w:pPr>
      <w:r w:rsidRPr="0049173F">
        <w:rPr>
          <w:i/>
          <w:sz w:val="20"/>
        </w:rPr>
        <w:t>PADDINGTON</w:t>
      </w:r>
    </w:p>
    <w:p w14:paraId="1A4EDE60" w14:textId="77777777" w:rsidR="00B96ADF" w:rsidRPr="0049173F" w:rsidRDefault="00B96ADF" w:rsidP="00B96ADF">
      <w:pPr>
        <w:rPr>
          <w:i/>
          <w:sz w:val="20"/>
        </w:rPr>
      </w:pPr>
      <w:r w:rsidRPr="0049173F">
        <w:rPr>
          <w:i/>
          <w:sz w:val="20"/>
        </w:rPr>
        <w:t>5</w:t>
      </w:r>
      <w:r w:rsidRPr="0049173F">
        <w:rPr>
          <w:i/>
          <w:sz w:val="20"/>
          <w:vertAlign w:val="superscript"/>
        </w:rPr>
        <w:t>th</w:t>
      </w:r>
      <w:r w:rsidR="0049173F" w:rsidRPr="0049173F">
        <w:rPr>
          <w:i/>
          <w:sz w:val="20"/>
        </w:rPr>
        <w:t>.</w:t>
      </w:r>
      <w:r w:rsidRPr="0049173F">
        <w:rPr>
          <w:i/>
          <w:sz w:val="20"/>
        </w:rPr>
        <w:t xml:space="preserve"> Feb 42</w:t>
      </w:r>
    </w:p>
    <w:p w14:paraId="5EB5C74A" w14:textId="77777777" w:rsidR="00B96ADF" w:rsidRPr="0049173F" w:rsidRDefault="00B96ADF" w:rsidP="00B96ADF">
      <w:pPr>
        <w:rPr>
          <w:i/>
          <w:sz w:val="20"/>
        </w:rPr>
      </w:pPr>
      <w:r w:rsidRPr="0049173F">
        <w:rPr>
          <w:i/>
          <w:sz w:val="20"/>
        </w:rPr>
        <w:t>C.C.</w:t>
      </w:r>
    </w:p>
    <w:p w14:paraId="7EAB477B" w14:textId="77777777" w:rsidR="00B96ADF" w:rsidRPr="0049173F" w:rsidRDefault="00B96ADF" w:rsidP="00B96ADF">
      <w:pPr>
        <w:rPr>
          <w:i/>
          <w:sz w:val="20"/>
        </w:rPr>
      </w:pPr>
      <w:r w:rsidRPr="0049173F">
        <w:rPr>
          <w:i/>
          <w:sz w:val="20"/>
        </w:rPr>
        <w:t>B.I.P.O.D.</w:t>
      </w:r>
    </w:p>
    <w:p w14:paraId="0BE24594" w14:textId="77777777" w:rsidR="00B96ADF" w:rsidRPr="0049173F" w:rsidRDefault="00B96ADF" w:rsidP="00B96ADF">
      <w:pPr>
        <w:rPr>
          <w:i/>
          <w:sz w:val="20"/>
        </w:rPr>
      </w:pPr>
      <w:r w:rsidRPr="0049173F">
        <w:rPr>
          <w:i/>
          <w:sz w:val="20"/>
        </w:rPr>
        <w:t>Victoria Barracks</w:t>
      </w:r>
    </w:p>
    <w:p w14:paraId="0293F70A" w14:textId="77777777" w:rsidR="00B96ADF" w:rsidRPr="0049173F" w:rsidRDefault="00B96ADF" w:rsidP="00B96ADF">
      <w:pPr>
        <w:rPr>
          <w:i/>
          <w:sz w:val="20"/>
        </w:rPr>
      </w:pPr>
      <w:r w:rsidRPr="0049173F">
        <w:rPr>
          <w:i/>
          <w:sz w:val="20"/>
        </w:rPr>
        <w:t>PADDINGTON</w:t>
      </w:r>
    </w:p>
    <w:p w14:paraId="0178FDEC" w14:textId="77777777" w:rsidR="00B96ADF" w:rsidRPr="006C5477" w:rsidRDefault="00B96ADF" w:rsidP="006C5477">
      <w:pPr>
        <w:pStyle w:val="BodyText2"/>
        <w:spacing w:before="60" w:after="60"/>
        <w:rPr>
          <w:i/>
          <w:iCs/>
          <w:spacing w:val="0"/>
          <w:sz w:val="20"/>
        </w:rPr>
      </w:pPr>
      <w:r w:rsidRPr="006C5477">
        <w:rPr>
          <w:i/>
          <w:iCs/>
          <w:spacing w:val="0"/>
          <w:sz w:val="20"/>
        </w:rPr>
        <w:t>Report on Tour in Connection with Aviation Section</w:t>
      </w:r>
    </w:p>
    <w:p w14:paraId="19B1FE90" w14:textId="77777777" w:rsidR="00B96ADF" w:rsidRPr="006C5477" w:rsidRDefault="00B96ADF" w:rsidP="006C5477">
      <w:pPr>
        <w:pStyle w:val="BodyText2"/>
        <w:spacing w:before="60" w:after="60"/>
        <w:rPr>
          <w:i/>
          <w:iCs/>
          <w:spacing w:val="0"/>
          <w:sz w:val="20"/>
        </w:rPr>
      </w:pPr>
      <w:r w:rsidRPr="006C5477">
        <w:rPr>
          <w:i/>
          <w:iCs/>
          <w:spacing w:val="0"/>
          <w:sz w:val="20"/>
        </w:rPr>
        <w:t>As arranged a tour of inspection was made of A.O.B Nowra, Moruya, Williamtown, Nabiac, Coff’s Harbour and Evans Head.</w:t>
      </w:r>
    </w:p>
    <w:p w14:paraId="5C7F8AC9" w14:textId="77777777" w:rsidR="00B96ADF" w:rsidRPr="006C5477" w:rsidRDefault="00B96ADF" w:rsidP="006C5477">
      <w:pPr>
        <w:pStyle w:val="BodyText2"/>
        <w:spacing w:before="60" w:after="60"/>
        <w:rPr>
          <w:i/>
          <w:iCs/>
          <w:spacing w:val="0"/>
          <w:sz w:val="20"/>
        </w:rPr>
      </w:pPr>
      <w:r w:rsidRPr="006C5477">
        <w:rPr>
          <w:i/>
          <w:iCs/>
          <w:spacing w:val="0"/>
          <w:sz w:val="20"/>
        </w:rPr>
        <w:t>Williamtown and Evans Head are in operation and at these two centres contact was made with the Equipment Officers, whilst at the remaining four centres, the Corporal in charge was interviewed.</w:t>
      </w:r>
    </w:p>
    <w:p w14:paraId="23FC1BBE" w14:textId="77777777" w:rsidR="00B96ADF" w:rsidRPr="006C5477" w:rsidRDefault="00B96ADF" w:rsidP="006C5477">
      <w:pPr>
        <w:pStyle w:val="BodyText2"/>
        <w:spacing w:before="60" w:after="60"/>
        <w:rPr>
          <w:i/>
          <w:iCs/>
          <w:spacing w:val="0"/>
          <w:sz w:val="20"/>
        </w:rPr>
      </w:pPr>
      <w:r w:rsidRPr="006C5477">
        <w:rPr>
          <w:i/>
          <w:iCs/>
          <w:spacing w:val="0"/>
          <w:sz w:val="20"/>
        </w:rPr>
        <w:t>In each instance, our functions as a Section of B.I.P.O.D. were outlined and much valuable data was secured concerning the Bases.</w:t>
      </w:r>
    </w:p>
    <w:p w14:paraId="19C10218" w14:textId="77777777" w:rsidR="00B96ADF" w:rsidRPr="006C5477" w:rsidRDefault="00B96ADF" w:rsidP="006C5477">
      <w:pPr>
        <w:pStyle w:val="BodyText2"/>
        <w:spacing w:before="60" w:after="60"/>
        <w:rPr>
          <w:i/>
          <w:iCs/>
          <w:spacing w:val="0"/>
          <w:sz w:val="20"/>
        </w:rPr>
      </w:pPr>
      <w:r w:rsidRPr="006C5477">
        <w:rPr>
          <w:i/>
          <w:iCs/>
          <w:spacing w:val="0"/>
          <w:sz w:val="20"/>
        </w:rPr>
        <w:t>Storage facilities and stocks were looked into, also reserve stocks at Supplying “A” Class Depots were checked to ensure that they were up to the specified quota.</w:t>
      </w:r>
    </w:p>
    <w:p w14:paraId="1C7A23CB" w14:textId="77777777" w:rsidR="00B96ADF" w:rsidRPr="006C5477" w:rsidRDefault="00B96ADF" w:rsidP="006C5477">
      <w:pPr>
        <w:pStyle w:val="BodyText2"/>
        <w:spacing w:before="60" w:after="60"/>
        <w:rPr>
          <w:i/>
          <w:iCs/>
          <w:spacing w:val="0"/>
          <w:sz w:val="20"/>
        </w:rPr>
      </w:pPr>
      <w:r w:rsidRPr="006C5477">
        <w:rPr>
          <w:i/>
          <w:iCs/>
          <w:spacing w:val="0"/>
          <w:sz w:val="20"/>
        </w:rPr>
        <w:t>Reconnaisances of normal and alternative routes from various sources of supply to A.O.BUs [Advance Operation Base] were carried out, and the results tabulated for future reference.</w:t>
      </w:r>
    </w:p>
    <w:p w14:paraId="14BBEAC1" w14:textId="77777777" w:rsidR="00B96ADF" w:rsidRPr="006C5477" w:rsidRDefault="00B96ADF" w:rsidP="006C5477">
      <w:pPr>
        <w:pStyle w:val="BodyText2"/>
        <w:spacing w:before="60" w:after="60"/>
        <w:rPr>
          <w:i/>
          <w:iCs/>
          <w:spacing w:val="0"/>
          <w:sz w:val="20"/>
        </w:rPr>
      </w:pPr>
      <w:r w:rsidRPr="006C5477">
        <w:rPr>
          <w:i/>
          <w:iCs/>
          <w:spacing w:val="0"/>
          <w:sz w:val="20"/>
        </w:rPr>
        <w:t>The personnel of the Newcastle and Lismore Subsections of Aviation Section were contracted and were given an outline of the B.I.P.O.D. organisation, with particular reference to Aviation matters, and they were informed of their ranks and duties.</w:t>
      </w:r>
    </w:p>
    <w:p w14:paraId="0829B6F3" w14:textId="77777777" w:rsidR="00B96ADF" w:rsidRPr="006C5477" w:rsidRDefault="00B96ADF" w:rsidP="006C5477">
      <w:pPr>
        <w:pStyle w:val="BodyText2"/>
        <w:spacing w:before="60" w:after="60"/>
        <w:rPr>
          <w:i/>
          <w:iCs/>
          <w:spacing w:val="0"/>
          <w:sz w:val="20"/>
        </w:rPr>
      </w:pPr>
      <w:r w:rsidRPr="006C5477">
        <w:rPr>
          <w:i/>
          <w:iCs/>
          <w:spacing w:val="0"/>
          <w:sz w:val="20"/>
        </w:rPr>
        <w:t>One driver at Newcastle had been rather hesitant at joining B.I.P.O.D., but after discussing matters with him, he agreed to be examined and enlisted in the Unit.</w:t>
      </w:r>
    </w:p>
    <w:p w14:paraId="435C2AAB" w14:textId="77777777" w:rsidR="00B96ADF" w:rsidRPr="006C5477" w:rsidRDefault="00B96ADF" w:rsidP="006C5477">
      <w:pPr>
        <w:pStyle w:val="BodyText2"/>
        <w:spacing w:before="60" w:after="60"/>
        <w:rPr>
          <w:i/>
          <w:iCs/>
          <w:spacing w:val="0"/>
          <w:sz w:val="20"/>
        </w:rPr>
      </w:pPr>
      <w:r w:rsidRPr="006C5477">
        <w:rPr>
          <w:i/>
          <w:iCs/>
          <w:spacing w:val="0"/>
          <w:sz w:val="20"/>
        </w:rPr>
        <w:t>Points worthy of mention at individual A.O.B’s are as follows:</w:t>
      </w:r>
    </w:p>
    <w:p w14:paraId="41DDCA46" w14:textId="77777777" w:rsidR="00B96ADF" w:rsidRPr="006C5477" w:rsidRDefault="00B96ADF" w:rsidP="006C5477">
      <w:pPr>
        <w:pStyle w:val="BodyText2"/>
        <w:spacing w:before="60" w:after="60"/>
        <w:rPr>
          <w:i/>
          <w:iCs/>
          <w:spacing w:val="0"/>
          <w:sz w:val="20"/>
        </w:rPr>
      </w:pPr>
      <w:r w:rsidRPr="006C5477">
        <w:rPr>
          <w:i/>
          <w:iCs/>
          <w:spacing w:val="0"/>
          <w:sz w:val="20"/>
        </w:rPr>
        <w:t xml:space="preserve">NOWRA </w:t>
      </w:r>
    </w:p>
    <w:p w14:paraId="74A5A556" w14:textId="77777777" w:rsidR="00B96ADF" w:rsidRPr="006C5477" w:rsidRDefault="00B96ADF" w:rsidP="006C5477">
      <w:pPr>
        <w:pStyle w:val="BodyText2"/>
        <w:spacing w:before="60" w:after="60"/>
        <w:rPr>
          <w:i/>
          <w:iCs/>
          <w:spacing w:val="0"/>
          <w:sz w:val="20"/>
        </w:rPr>
      </w:pPr>
      <w:r w:rsidRPr="006C5477">
        <w:rPr>
          <w:i/>
          <w:iCs/>
          <w:spacing w:val="0"/>
          <w:sz w:val="20"/>
        </w:rPr>
        <w:t>Work was abandoned at this base but has now been resumed.; but it will be several months before it is in full working order. Temporary arrangements could be made however to operate in an emergency.</w:t>
      </w:r>
    </w:p>
    <w:p w14:paraId="11C4C024" w14:textId="77777777" w:rsidR="00B96ADF" w:rsidRPr="006C5477" w:rsidRDefault="00B96ADF" w:rsidP="006C5477">
      <w:pPr>
        <w:pStyle w:val="BodyText2"/>
        <w:spacing w:before="60" w:after="60"/>
        <w:rPr>
          <w:i/>
          <w:iCs/>
          <w:spacing w:val="0"/>
          <w:sz w:val="20"/>
        </w:rPr>
      </w:pPr>
      <w:r w:rsidRPr="006C5477">
        <w:rPr>
          <w:i/>
          <w:iCs/>
          <w:spacing w:val="0"/>
          <w:sz w:val="20"/>
        </w:rPr>
        <w:t xml:space="preserve">This base is located 7 ½ miles south of the Bridge over the Shoalhaven River, whereas the rail head is on the North side of the river. The above bridge is the only means of access to the A.O.B. from Nowra, and in view of the vulnerability it is felt that in an imminent emergency it may be more desirable to transfer the reserve stocks if 10,000 galls. Aviation petrol from Shell </w:t>
      </w:r>
      <w:r w:rsidR="003017D4" w:rsidRPr="006C5477">
        <w:rPr>
          <w:i/>
          <w:iCs/>
          <w:spacing w:val="0"/>
          <w:sz w:val="20"/>
        </w:rPr>
        <w:t>Depot, Nowra</w:t>
      </w:r>
      <w:r w:rsidRPr="006C5477">
        <w:rPr>
          <w:i/>
          <w:iCs/>
          <w:spacing w:val="0"/>
          <w:sz w:val="20"/>
        </w:rPr>
        <w:t>, to the A.O.B. where it can be better dispensed. If road access from Nowra is not available, the alternative is by road from Queanbeyan or Goulburn</w:t>
      </w:r>
    </w:p>
    <w:p w14:paraId="440BEE22" w14:textId="77777777" w:rsidR="00B96ADF" w:rsidRPr="006C5477" w:rsidRDefault="00B96ADF" w:rsidP="006C5477">
      <w:pPr>
        <w:pStyle w:val="BodyText2"/>
        <w:spacing w:before="60" w:after="60"/>
        <w:rPr>
          <w:i/>
          <w:iCs/>
          <w:spacing w:val="0"/>
          <w:sz w:val="20"/>
        </w:rPr>
      </w:pPr>
      <w:r w:rsidRPr="006C5477">
        <w:rPr>
          <w:i/>
          <w:iCs/>
          <w:spacing w:val="0"/>
          <w:sz w:val="20"/>
        </w:rPr>
        <w:lastRenderedPageBreak/>
        <w:t>5,000 glns. Aviation petrol in drums are held on the A.O.B., but no information could be secured as to the possibility of Bulk storage being installed.</w:t>
      </w:r>
    </w:p>
    <w:p w14:paraId="18BB6C04" w14:textId="77777777" w:rsidR="00B96ADF" w:rsidRPr="006C5477" w:rsidRDefault="00B96ADF" w:rsidP="006C5477">
      <w:pPr>
        <w:pStyle w:val="BodyText2"/>
        <w:spacing w:before="60" w:after="60"/>
        <w:rPr>
          <w:i/>
          <w:iCs/>
          <w:spacing w:val="0"/>
          <w:sz w:val="20"/>
        </w:rPr>
      </w:pPr>
      <w:r w:rsidRPr="006C5477">
        <w:rPr>
          <w:i/>
          <w:iCs/>
          <w:spacing w:val="0"/>
          <w:sz w:val="20"/>
        </w:rPr>
        <w:t xml:space="preserve"> MORUYA</w:t>
      </w:r>
    </w:p>
    <w:p w14:paraId="692B8AE0" w14:textId="77777777" w:rsidR="00B96ADF" w:rsidRPr="006C5477" w:rsidRDefault="00B96ADF" w:rsidP="006C5477">
      <w:pPr>
        <w:pStyle w:val="BodyText2"/>
        <w:spacing w:before="60" w:after="60"/>
        <w:rPr>
          <w:i/>
          <w:iCs/>
          <w:spacing w:val="0"/>
          <w:sz w:val="20"/>
        </w:rPr>
      </w:pPr>
      <w:r w:rsidRPr="006C5477">
        <w:rPr>
          <w:i/>
          <w:iCs/>
          <w:spacing w:val="0"/>
          <w:sz w:val="20"/>
        </w:rPr>
        <w:t>This base is rapidly nearing completion. 6 x 1,000 gln underground tanks have been installed and filled, and in addition, there are 5,000 gln. in drums on the Aerodrome and 10,000 glns. in drums at the local Shell Depot.</w:t>
      </w:r>
    </w:p>
    <w:p w14:paraId="467BA0C5" w14:textId="77777777" w:rsidR="00B96ADF" w:rsidRPr="006C5477" w:rsidRDefault="00B96ADF" w:rsidP="006C5477">
      <w:pPr>
        <w:pStyle w:val="BodyText2"/>
        <w:spacing w:before="60" w:after="60"/>
        <w:rPr>
          <w:i/>
          <w:iCs/>
          <w:spacing w:val="0"/>
          <w:sz w:val="20"/>
        </w:rPr>
      </w:pPr>
      <w:r w:rsidRPr="006C5477">
        <w:rPr>
          <w:i/>
          <w:iCs/>
          <w:spacing w:val="0"/>
          <w:sz w:val="20"/>
        </w:rPr>
        <w:t>At the time of inspection</w:t>
      </w:r>
      <w:r w:rsidR="006C5477">
        <w:rPr>
          <w:i/>
          <w:iCs/>
          <w:spacing w:val="0"/>
          <w:sz w:val="20"/>
        </w:rPr>
        <w:t>,</w:t>
      </w:r>
      <w:r w:rsidRPr="006C5477">
        <w:rPr>
          <w:i/>
          <w:iCs/>
          <w:spacing w:val="0"/>
          <w:sz w:val="20"/>
        </w:rPr>
        <w:t xml:space="preserve"> no road access to the storage tanks are available, and drums to fill the tanks had to be rolled some distance over sand. It is understood, however that roadways are to be constructed.</w:t>
      </w:r>
    </w:p>
    <w:p w14:paraId="0FD386E7" w14:textId="77777777" w:rsidR="00B96ADF" w:rsidRPr="006C5477" w:rsidRDefault="00B96ADF" w:rsidP="006C5477">
      <w:pPr>
        <w:pStyle w:val="BodyText2"/>
        <w:spacing w:before="60" w:after="60"/>
        <w:rPr>
          <w:i/>
          <w:iCs/>
          <w:spacing w:val="0"/>
          <w:sz w:val="20"/>
        </w:rPr>
      </w:pPr>
      <w:r w:rsidRPr="006C5477">
        <w:rPr>
          <w:i/>
          <w:iCs/>
          <w:spacing w:val="0"/>
          <w:sz w:val="20"/>
        </w:rPr>
        <w:t xml:space="preserve">It was noted that the roadway from Moruya to the A.O.B. was very [Photo 153] narrow in parts and </w:t>
      </w:r>
      <w:r w:rsidR="003017D4" w:rsidRPr="006C5477">
        <w:rPr>
          <w:i/>
          <w:iCs/>
          <w:spacing w:val="0"/>
          <w:sz w:val="20"/>
        </w:rPr>
        <w:t>one-way</w:t>
      </w:r>
      <w:r w:rsidRPr="006C5477">
        <w:rPr>
          <w:i/>
          <w:iCs/>
          <w:spacing w:val="0"/>
          <w:sz w:val="20"/>
        </w:rPr>
        <w:t xml:space="preserve"> traffic specified times may be necessary.</w:t>
      </w:r>
    </w:p>
    <w:p w14:paraId="40EAFD85" w14:textId="77777777" w:rsidR="00B96ADF" w:rsidRPr="006C5477" w:rsidRDefault="00B96ADF" w:rsidP="006C5477">
      <w:pPr>
        <w:pStyle w:val="BodyText2"/>
        <w:spacing w:before="60" w:after="60"/>
        <w:rPr>
          <w:i/>
          <w:iCs/>
          <w:spacing w:val="0"/>
          <w:sz w:val="20"/>
        </w:rPr>
      </w:pPr>
      <w:r w:rsidRPr="006C5477">
        <w:rPr>
          <w:i/>
          <w:iCs/>
          <w:spacing w:val="0"/>
          <w:sz w:val="20"/>
        </w:rPr>
        <w:t>WILLIAMTOWN</w:t>
      </w:r>
    </w:p>
    <w:p w14:paraId="120CBA99" w14:textId="77777777" w:rsidR="00B96ADF" w:rsidRPr="006C5477" w:rsidRDefault="00B96ADF" w:rsidP="006C5477">
      <w:pPr>
        <w:pStyle w:val="BodyText2"/>
        <w:spacing w:before="60" w:after="60"/>
        <w:rPr>
          <w:i/>
          <w:iCs/>
          <w:spacing w:val="0"/>
          <w:sz w:val="20"/>
        </w:rPr>
      </w:pPr>
      <w:r w:rsidRPr="006C5477">
        <w:rPr>
          <w:i/>
          <w:iCs/>
          <w:spacing w:val="0"/>
          <w:sz w:val="20"/>
        </w:rPr>
        <w:t>From information given to us, it appears that there is a possibility of this centre being considerably extended and becoming an operational station and not acting as an A.O.B. Further confirmation of this from R.A.A.F. will be necessary.</w:t>
      </w:r>
    </w:p>
    <w:p w14:paraId="0D5F4CE9" w14:textId="77777777" w:rsidR="00B96ADF" w:rsidRPr="006C5477" w:rsidRDefault="00B96ADF" w:rsidP="006C5477">
      <w:pPr>
        <w:pStyle w:val="BodyText2"/>
        <w:spacing w:before="60" w:after="60"/>
        <w:rPr>
          <w:i/>
          <w:iCs/>
          <w:spacing w:val="0"/>
          <w:sz w:val="20"/>
        </w:rPr>
      </w:pPr>
      <w:r w:rsidRPr="006C5477">
        <w:rPr>
          <w:i/>
          <w:iCs/>
          <w:spacing w:val="0"/>
          <w:sz w:val="20"/>
        </w:rPr>
        <w:t>Stocks are contained in 2 x 1,000 gln. underground tanks and the stock position is good.</w:t>
      </w:r>
    </w:p>
    <w:p w14:paraId="1C164B82" w14:textId="77777777" w:rsidR="00B96ADF" w:rsidRPr="006C5477" w:rsidRDefault="00B96ADF" w:rsidP="006C5477">
      <w:pPr>
        <w:pStyle w:val="BodyText2"/>
        <w:spacing w:before="60" w:after="60"/>
        <w:rPr>
          <w:i/>
          <w:iCs/>
          <w:spacing w:val="0"/>
          <w:sz w:val="20"/>
        </w:rPr>
      </w:pPr>
      <w:r w:rsidRPr="006C5477">
        <w:rPr>
          <w:i/>
          <w:iCs/>
          <w:spacing w:val="0"/>
          <w:sz w:val="20"/>
        </w:rPr>
        <w:t>NABIAC</w:t>
      </w:r>
    </w:p>
    <w:p w14:paraId="1E5B6AEF" w14:textId="77777777" w:rsidR="00B96ADF" w:rsidRPr="006C5477" w:rsidRDefault="00B96ADF" w:rsidP="006C5477">
      <w:pPr>
        <w:pStyle w:val="BodyText2"/>
        <w:spacing w:before="60" w:after="60"/>
        <w:rPr>
          <w:i/>
          <w:iCs/>
          <w:spacing w:val="0"/>
          <w:sz w:val="20"/>
        </w:rPr>
      </w:pPr>
      <w:r w:rsidRPr="006C5477">
        <w:rPr>
          <w:i/>
          <w:iCs/>
          <w:spacing w:val="0"/>
          <w:sz w:val="20"/>
        </w:rPr>
        <w:t xml:space="preserve">Work at this base is </w:t>
      </w:r>
      <w:r w:rsidR="003017D4" w:rsidRPr="006C5477">
        <w:rPr>
          <w:i/>
          <w:iCs/>
          <w:spacing w:val="0"/>
          <w:sz w:val="20"/>
        </w:rPr>
        <w:t>still</w:t>
      </w:r>
      <w:r w:rsidRPr="006C5477">
        <w:rPr>
          <w:i/>
          <w:iCs/>
          <w:spacing w:val="0"/>
          <w:sz w:val="20"/>
        </w:rPr>
        <w:t xml:space="preserve"> in progress, and it will be several months before it is in full working order. Temporary arrangements could be made to operate </w:t>
      </w:r>
      <w:r w:rsidR="003017D4" w:rsidRPr="006C5477">
        <w:rPr>
          <w:i/>
          <w:iCs/>
          <w:spacing w:val="0"/>
          <w:sz w:val="20"/>
        </w:rPr>
        <w:t>it,</w:t>
      </w:r>
      <w:r w:rsidRPr="006C5477">
        <w:rPr>
          <w:i/>
          <w:iCs/>
          <w:spacing w:val="0"/>
          <w:sz w:val="20"/>
        </w:rPr>
        <w:t xml:space="preserve"> however, in an emergency.</w:t>
      </w:r>
    </w:p>
    <w:p w14:paraId="342208D9" w14:textId="77777777" w:rsidR="00B96ADF" w:rsidRPr="006C5477" w:rsidRDefault="00B96ADF" w:rsidP="006C5477">
      <w:pPr>
        <w:pStyle w:val="BodyText2"/>
        <w:spacing w:before="60" w:after="60"/>
        <w:rPr>
          <w:i/>
          <w:iCs/>
          <w:spacing w:val="0"/>
          <w:sz w:val="20"/>
        </w:rPr>
      </w:pPr>
      <w:r w:rsidRPr="006C5477">
        <w:rPr>
          <w:i/>
          <w:iCs/>
          <w:spacing w:val="0"/>
          <w:sz w:val="20"/>
        </w:rPr>
        <w:t>6 x 1,000 gln. tanks are installed, but only 3 have been filled to date. Contract was made with the Shell Depot at Taree, and the urgent necessity of filling all tanks as soon as possible was stressed. Additional stocks were expected from Sydney the following day, and the matter would then be remedied.</w:t>
      </w:r>
    </w:p>
    <w:p w14:paraId="18BA4540" w14:textId="77777777" w:rsidR="00B96ADF" w:rsidRPr="006C5477" w:rsidRDefault="00B96ADF" w:rsidP="006C5477">
      <w:pPr>
        <w:pStyle w:val="BodyText2"/>
        <w:spacing w:before="60" w:after="60"/>
        <w:rPr>
          <w:i/>
          <w:iCs/>
          <w:spacing w:val="0"/>
          <w:sz w:val="20"/>
        </w:rPr>
      </w:pPr>
      <w:r w:rsidRPr="006C5477">
        <w:rPr>
          <w:i/>
          <w:iCs/>
          <w:spacing w:val="0"/>
          <w:sz w:val="20"/>
        </w:rPr>
        <w:t xml:space="preserve">It was previously understood that Bulk tankage for Aviation petrol was to be provided at Taree Shell Depot, but this has not yet been done. Early action is desirable. </w:t>
      </w:r>
    </w:p>
    <w:p w14:paraId="3CFF689D" w14:textId="77777777" w:rsidR="00B96ADF" w:rsidRPr="006C5477" w:rsidRDefault="00B96ADF" w:rsidP="006C5477">
      <w:pPr>
        <w:pStyle w:val="BodyText2"/>
        <w:spacing w:before="60" w:after="60"/>
        <w:rPr>
          <w:i/>
          <w:iCs/>
          <w:spacing w:val="0"/>
          <w:sz w:val="20"/>
        </w:rPr>
      </w:pPr>
      <w:r w:rsidRPr="006C5477">
        <w:rPr>
          <w:i/>
          <w:iCs/>
          <w:spacing w:val="0"/>
          <w:sz w:val="20"/>
        </w:rPr>
        <w:t>COFFS HARBOUR</w:t>
      </w:r>
    </w:p>
    <w:p w14:paraId="2D5D2A00" w14:textId="77777777" w:rsidR="00B96ADF" w:rsidRPr="006C5477" w:rsidRDefault="00B96ADF" w:rsidP="006C5477">
      <w:pPr>
        <w:pStyle w:val="BodyText2"/>
        <w:spacing w:before="60" w:after="60"/>
        <w:rPr>
          <w:i/>
          <w:iCs/>
          <w:spacing w:val="0"/>
          <w:sz w:val="20"/>
        </w:rPr>
      </w:pPr>
      <w:r w:rsidRPr="006C5477">
        <w:rPr>
          <w:i/>
          <w:iCs/>
          <w:spacing w:val="0"/>
          <w:sz w:val="20"/>
        </w:rPr>
        <w:t>Work at this base is nearing completion, and the Aerodrome can be operated in an emergency.</w:t>
      </w:r>
    </w:p>
    <w:p w14:paraId="6A21091B" w14:textId="77777777" w:rsidR="00B96ADF" w:rsidRPr="006C5477" w:rsidRDefault="00B96ADF" w:rsidP="006C5477">
      <w:pPr>
        <w:pStyle w:val="BodyText2"/>
        <w:spacing w:before="60" w:after="60"/>
        <w:rPr>
          <w:i/>
          <w:iCs/>
          <w:spacing w:val="0"/>
          <w:sz w:val="20"/>
        </w:rPr>
      </w:pPr>
      <w:r w:rsidRPr="006C5477">
        <w:rPr>
          <w:i/>
          <w:iCs/>
          <w:spacing w:val="0"/>
          <w:sz w:val="20"/>
        </w:rPr>
        <w:t xml:space="preserve">6 x 1,000 gln. storage tanks are installed and filled, whilst there are 5,000 glns. in drums on the aerodrome. And approximately 10,000 glns at the local Shell Depot. The majority of the latter stock is stacked in a </w:t>
      </w:r>
      <w:r w:rsidR="003017D4" w:rsidRPr="006C5477">
        <w:rPr>
          <w:i/>
          <w:iCs/>
          <w:spacing w:val="0"/>
          <w:sz w:val="20"/>
        </w:rPr>
        <w:t>low-lying</w:t>
      </w:r>
      <w:r w:rsidRPr="006C5477">
        <w:rPr>
          <w:i/>
          <w:iCs/>
          <w:spacing w:val="0"/>
          <w:sz w:val="20"/>
        </w:rPr>
        <w:t xml:space="preserve"> portion of the depot, and handling for outward delivery is rather slow and difficult work, </w:t>
      </w:r>
      <w:r w:rsidR="003017D4" w:rsidRPr="006C5477">
        <w:rPr>
          <w:i/>
          <w:iCs/>
          <w:spacing w:val="0"/>
          <w:sz w:val="20"/>
        </w:rPr>
        <w:t>it</w:t>
      </w:r>
      <w:r w:rsidRPr="006C5477">
        <w:rPr>
          <w:i/>
          <w:iCs/>
          <w:spacing w:val="0"/>
          <w:sz w:val="20"/>
        </w:rPr>
        <w:t xml:space="preserve"> may be more desirable to hold the whole of the reserve drum stock at the A.O.B. </w:t>
      </w:r>
    </w:p>
    <w:p w14:paraId="1067391D" w14:textId="77777777" w:rsidR="00B96ADF" w:rsidRPr="006C5477" w:rsidRDefault="00B96ADF" w:rsidP="006C5477">
      <w:pPr>
        <w:pStyle w:val="BodyText2"/>
        <w:spacing w:before="60" w:after="60"/>
        <w:rPr>
          <w:i/>
          <w:iCs/>
          <w:spacing w:val="0"/>
          <w:sz w:val="20"/>
        </w:rPr>
      </w:pPr>
      <w:r w:rsidRPr="006C5477">
        <w:rPr>
          <w:i/>
          <w:iCs/>
          <w:spacing w:val="0"/>
          <w:sz w:val="20"/>
        </w:rPr>
        <w:t>EVANS HEAD</w:t>
      </w:r>
    </w:p>
    <w:p w14:paraId="6306BB04" w14:textId="77777777" w:rsidR="00B96ADF" w:rsidRPr="006C5477" w:rsidRDefault="00B96ADF" w:rsidP="006C5477">
      <w:pPr>
        <w:pStyle w:val="BodyText2"/>
        <w:spacing w:before="60" w:after="60"/>
        <w:rPr>
          <w:i/>
          <w:iCs/>
          <w:spacing w:val="0"/>
          <w:sz w:val="20"/>
        </w:rPr>
      </w:pPr>
      <w:r w:rsidRPr="006C5477">
        <w:rPr>
          <w:i/>
          <w:iCs/>
          <w:spacing w:val="0"/>
          <w:sz w:val="20"/>
        </w:rPr>
        <w:t>This station is operating as a Bombing and Gunnery School, and it is not clear whether this school will continue in addition to the A.O.B. in an emergency.</w:t>
      </w:r>
    </w:p>
    <w:p w14:paraId="14416C1C" w14:textId="77777777" w:rsidR="00B96ADF" w:rsidRPr="006C5477" w:rsidRDefault="00B96ADF" w:rsidP="006C5477">
      <w:pPr>
        <w:pStyle w:val="BodyText2"/>
        <w:spacing w:before="60" w:after="60"/>
        <w:rPr>
          <w:i/>
          <w:iCs/>
          <w:spacing w:val="0"/>
          <w:sz w:val="20"/>
        </w:rPr>
      </w:pPr>
      <w:r w:rsidRPr="006C5477">
        <w:rPr>
          <w:i/>
          <w:iCs/>
          <w:spacing w:val="0"/>
          <w:sz w:val="20"/>
        </w:rPr>
        <w:t xml:space="preserve">There appears to be the possibility of Evans Head becoming a full operation </w:t>
      </w:r>
      <w:r w:rsidR="003017D4" w:rsidRPr="006C5477">
        <w:rPr>
          <w:i/>
          <w:iCs/>
          <w:spacing w:val="0"/>
          <w:sz w:val="20"/>
        </w:rPr>
        <w:t>station,</w:t>
      </w:r>
      <w:r w:rsidRPr="006C5477">
        <w:rPr>
          <w:i/>
          <w:iCs/>
          <w:spacing w:val="0"/>
          <w:sz w:val="20"/>
        </w:rPr>
        <w:t xml:space="preserve"> and if this happens the idea of an A.O.B. may be abandoned. Further details on this point will have to be secured from R.A.A.F.</w:t>
      </w:r>
    </w:p>
    <w:p w14:paraId="2CDD37FA" w14:textId="77777777" w:rsidR="00B96ADF" w:rsidRPr="006C5477" w:rsidRDefault="00B96ADF" w:rsidP="006C5477">
      <w:pPr>
        <w:pStyle w:val="BodyText2"/>
        <w:spacing w:before="60" w:after="60"/>
        <w:rPr>
          <w:i/>
          <w:iCs/>
          <w:spacing w:val="0"/>
          <w:sz w:val="20"/>
        </w:rPr>
      </w:pPr>
      <w:r w:rsidRPr="006C5477">
        <w:rPr>
          <w:i/>
          <w:iCs/>
          <w:spacing w:val="0"/>
          <w:sz w:val="20"/>
        </w:rPr>
        <w:t xml:space="preserve">In </w:t>
      </w:r>
      <w:r w:rsidR="003017D4" w:rsidRPr="006C5477">
        <w:rPr>
          <w:i/>
          <w:iCs/>
          <w:spacing w:val="0"/>
          <w:sz w:val="20"/>
        </w:rPr>
        <w:t>addition,</w:t>
      </w:r>
      <w:r w:rsidRPr="006C5477">
        <w:rPr>
          <w:i/>
          <w:iCs/>
          <w:spacing w:val="0"/>
          <w:sz w:val="20"/>
        </w:rPr>
        <w:t xml:space="preserve"> the visiting A.O.B’s the R.A.A.F. Reserve depots at Muswellbrook and Grafton were visited.</w:t>
      </w:r>
    </w:p>
    <w:p w14:paraId="3DB94870" w14:textId="77777777" w:rsidR="00B96ADF" w:rsidRPr="006C5477" w:rsidRDefault="00B96ADF" w:rsidP="006C5477">
      <w:pPr>
        <w:pStyle w:val="BodyText2"/>
        <w:spacing w:before="60" w:after="60"/>
        <w:rPr>
          <w:i/>
          <w:iCs/>
          <w:spacing w:val="0"/>
          <w:sz w:val="20"/>
        </w:rPr>
      </w:pPr>
      <w:r w:rsidRPr="006C5477">
        <w:rPr>
          <w:i/>
          <w:iCs/>
          <w:spacing w:val="0"/>
          <w:sz w:val="20"/>
        </w:rPr>
        <w:t>Details of storage and handling facilities were tabulated and an inspection of the depots are nearing completion.</w:t>
      </w:r>
    </w:p>
    <w:p w14:paraId="081CC9A2" w14:textId="77777777" w:rsidR="00B96ADF" w:rsidRPr="006C5477" w:rsidRDefault="00B96ADF" w:rsidP="006C5477">
      <w:pPr>
        <w:pStyle w:val="BodyText2"/>
        <w:spacing w:before="60" w:after="60"/>
        <w:rPr>
          <w:i/>
          <w:iCs/>
          <w:spacing w:val="0"/>
          <w:sz w:val="20"/>
        </w:rPr>
      </w:pPr>
      <w:r w:rsidRPr="006C5477">
        <w:rPr>
          <w:i/>
          <w:iCs/>
          <w:spacing w:val="0"/>
          <w:sz w:val="20"/>
        </w:rPr>
        <w:t>It will be some time before Graton Depot is completed and available for use.</w:t>
      </w:r>
    </w:p>
    <w:p w14:paraId="536FF044" w14:textId="77777777" w:rsidR="00B96ADF" w:rsidRPr="006C5477" w:rsidRDefault="00B96ADF" w:rsidP="006C5477">
      <w:pPr>
        <w:pStyle w:val="BodyText2"/>
        <w:spacing w:before="60" w:after="60"/>
        <w:rPr>
          <w:i/>
          <w:iCs/>
          <w:spacing w:val="0"/>
          <w:sz w:val="20"/>
        </w:rPr>
      </w:pPr>
      <w:r w:rsidRPr="006C5477">
        <w:rPr>
          <w:i/>
          <w:iCs/>
          <w:spacing w:val="0"/>
          <w:sz w:val="20"/>
        </w:rPr>
        <w:t>Reserve drum stocks of Aviation petrol are stacked tow (2) high on bilge at Muswellbrook and are giving a good deal of trouble due to leaking bungs. Already several hundreds have had to be dealt with and 25 damaged and leaking drums have had to be decanted.</w:t>
      </w:r>
    </w:p>
    <w:p w14:paraId="08614530" w14:textId="77777777" w:rsidR="00B96ADF" w:rsidRPr="006C5477" w:rsidRDefault="00B96ADF" w:rsidP="006C5477">
      <w:pPr>
        <w:pStyle w:val="BodyText2"/>
        <w:spacing w:before="60" w:after="60"/>
        <w:rPr>
          <w:i/>
          <w:iCs/>
          <w:spacing w:val="0"/>
          <w:sz w:val="20"/>
        </w:rPr>
      </w:pPr>
      <w:r w:rsidRPr="006C5477">
        <w:rPr>
          <w:i/>
          <w:iCs/>
          <w:spacing w:val="0"/>
          <w:sz w:val="20"/>
        </w:rPr>
        <w:t xml:space="preserve">It is felt that in the long run it would be much more satisfactory and economical to stack drums on end, tilted to prevent water entering </w:t>
      </w:r>
      <w:r w:rsidR="003017D4" w:rsidRPr="006C5477">
        <w:rPr>
          <w:i/>
          <w:iCs/>
          <w:spacing w:val="0"/>
          <w:sz w:val="20"/>
        </w:rPr>
        <w:t>them,</w:t>
      </w:r>
      <w:r w:rsidRPr="006C5477">
        <w:rPr>
          <w:i/>
          <w:iCs/>
          <w:spacing w:val="0"/>
          <w:sz w:val="20"/>
        </w:rPr>
        <w:t xml:space="preserve"> in the same manner as adopted for Army reserves.</w:t>
      </w:r>
    </w:p>
    <w:p w14:paraId="16A7E5CE" w14:textId="77777777" w:rsidR="00B96ADF" w:rsidRPr="006C5477" w:rsidRDefault="00B96ADF" w:rsidP="006C5477">
      <w:pPr>
        <w:pStyle w:val="BodyText2"/>
        <w:spacing w:before="60" w:after="60"/>
        <w:rPr>
          <w:i/>
          <w:iCs/>
          <w:spacing w:val="0"/>
          <w:sz w:val="20"/>
        </w:rPr>
      </w:pPr>
      <w:r w:rsidRPr="006C5477">
        <w:rPr>
          <w:i/>
          <w:iCs/>
          <w:spacing w:val="0"/>
          <w:sz w:val="20"/>
        </w:rPr>
        <w:t>(W.E. Davies) Lieut.</w:t>
      </w:r>
    </w:p>
    <w:p w14:paraId="4227DF7C" w14:textId="77777777" w:rsidR="00B96ADF" w:rsidRPr="006C5477" w:rsidRDefault="00B96ADF" w:rsidP="006C5477">
      <w:pPr>
        <w:pStyle w:val="BodyText2"/>
        <w:spacing w:before="60" w:after="60"/>
        <w:rPr>
          <w:i/>
          <w:iCs/>
          <w:spacing w:val="0"/>
          <w:sz w:val="20"/>
        </w:rPr>
      </w:pPr>
      <w:r w:rsidRPr="006C5477">
        <w:rPr>
          <w:i/>
          <w:iCs/>
          <w:spacing w:val="0"/>
          <w:sz w:val="20"/>
        </w:rPr>
        <w:t>C.C. “K” Aviation Section B.I.P.O.D.</w:t>
      </w:r>
    </w:p>
    <w:p w14:paraId="0EB5751C" w14:textId="77777777" w:rsidR="00B96ADF" w:rsidRDefault="00B96ADF" w:rsidP="00707E41"/>
    <w:p w14:paraId="625A7D93" w14:textId="77777777" w:rsidR="006C5477" w:rsidRDefault="006C5477">
      <w:pPr>
        <w:rPr>
          <w:i/>
          <w:spacing w:val="-5"/>
          <w:sz w:val="22"/>
        </w:rPr>
      </w:pPr>
      <w:r>
        <w:br w:type="page"/>
      </w:r>
    </w:p>
    <w:p w14:paraId="44905867" w14:textId="640198A3" w:rsidR="00DC3ADE" w:rsidRDefault="00DC3ADE" w:rsidP="007648F8">
      <w:pPr>
        <w:pStyle w:val="Caption"/>
      </w:pPr>
      <w:r>
        <w:lastRenderedPageBreak/>
        <w:t xml:space="preserve">Photo </w:t>
      </w:r>
      <w:r w:rsidR="007701A9">
        <w:t>2</w:t>
      </w:r>
      <w:r w:rsidR="00080612">
        <w:t>1</w:t>
      </w:r>
      <w:r>
        <w:t>. RAAF Ground crew refuelling a Tiger Moth</w:t>
      </w:r>
      <w:r w:rsidR="008B6D13">
        <w:fldChar w:fldCharType="begin"/>
      </w:r>
      <w:r w:rsidR="008B6D13">
        <w:instrText xml:space="preserve"> XE "</w:instrText>
      </w:r>
      <w:r w:rsidR="008B6D13" w:rsidRPr="00765E74">
        <w:rPr>
          <w:iCs/>
        </w:rPr>
        <w:instrText>Tiger Moth</w:instrText>
      </w:r>
      <w:r w:rsidR="008B6D13">
        <w:instrText xml:space="preserve">" </w:instrText>
      </w:r>
      <w:r w:rsidR="008B6D13">
        <w:fldChar w:fldCharType="end"/>
      </w:r>
      <w:r>
        <w:t xml:space="preserve"> trainer circa 1944</w:t>
      </w:r>
      <w:r>
        <w:rPr>
          <w:rStyle w:val="EndnoteReference"/>
        </w:rPr>
        <w:endnoteReference w:id="25"/>
      </w:r>
    </w:p>
    <w:p w14:paraId="709C45C0" w14:textId="77777777" w:rsidR="00B822F4" w:rsidRDefault="00597536" w:rsidP="00072488">
      <w:pPr>
        <w:pStyle w:val="Picture"/>
      </w:pPr>
      <w:r>
        <w:rPr>
          <w:noProof/>
          <w:lang w:eastAsia="en-AU"/>
        </w:rPr>
        <w:drawing>
          <wp:inline distT="0" distB="0" distL="0" distR="0" wp14:anchorId="537E2394" wp14:editId="2927D8E8">
            <wp:extent cx="4629150" cy="34290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29150" cy="3429000"/>
                    </a:xfrm>
                    <a:prstGeom prst="rect">
                      <a:avLst/>
                    </a:prstGeom>
                    <a:noFill/>
                  </pic:spPr>
                </pic:pic>
              </a:graphicData>
            </a:graphic>
          </wp:inline>
        </w:drawing>
      </w:r>
    </w:p>
    <w:p w14:paraId="362CCAE4" w14:textId="77777777" w:rsidR="00E10AF6" w:rsidRDefault="00E10AF6" w:rsidP="00CF4A5F">
      <w:pPr>
        <w:pStyle w:val="Heading1"/>
      </w:pPr>
      <w:bookmarkStart w:id="9" w:name="_Toc22572154"/>
      <w:r>
        <w:t>RAAF Aviation Gasoline Requirements for AOB</w:t>
      </w:r>
      <w:r w:rsidR="002E4BF4">
        <w:fldChar w:fldCharType="begin"/>
      </w:r>
      <w:r w:rsidR="002E4BF4">
        <w:instrText xml:space="preserve"> XE "</w:instrText>
      </w:r>
      <w:r w:rsidR="002E4BF4" w:rsidRPr="0029414D">
        <w:instrText>AOB</w:instrText>
      </w:r>
      <w:r w:rsidR="002E4BF4">
        <w:instrText xml:space="preserve">" </w:instrText>
      </w:r>
      <w:r w:rsidR="002E4BF4">
        <w:fldChar w:fldCharType="end"/>
      </w:r>
      <w:r>
        <w:t>s</w:t>
      </w:r>
      <w:bookmarkEnd w:id="9"/>
    </w:p>
    <w:p w14:paraId="6F705548" w14:textId="77777777" w:rsidR="008D490A" w:rsidRPr="008B4082" w:rsidRDefault="00E10AF6" w:rsidP="00072488">
      <w:pPr>
        <w:pStyle w:val="BodyText"/>
      </w:pPr>
      <w:r>
        <w:t>Our interest in this book relates to aviation gasoline, however many of the operations of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included the needs of the RAAF and its fuel supplies</w:t>
      </w:r>
      <w:r w:rsidR="008D490A">
        <w:t>.</w:t>
      </w:r>
      <w:r>
        <w:t xml:space="preserve"> </w:t>
      </w:r>
      <w:r w:rsidR="008D490A">
        <w:t xml:space="preserve"> For example and relates to the operations around the </w:t>
      </w:r>
      <w:smartTag w:uri="urn:schemas-microsoft-com:office:smarttags" w:element="place">
        <w:smartTag w:uri="urn:schemas-microsoft-com:office:smarttags" w:element="PlaceName">
          <w:r w:rsidR="008D490A">
            <w:t>NSW</w:t>
          </w:r>
        </w:smartTag>
        <w:r w:rsidR="008D490A">
          <w:t xml:space="preserve"> </w:t>
        </w:r>
        <w:smartTag w:uri="urn:schemas-microsoft-com:office:smarttags" w:element="PlaceType">
          <w:r w:rsidR="008D490A">
            <w:t>Coast</w:t>
          </w:r>
        </w:smartTag>
      </w:smartTag>
      <w:r w:rsidR="008B4082">
        <w:t xml:space="preserve">. There was one particular event which prompted action by the Army; that was </w:t>
      </w:r>
      <w:r w:rsidR="008B4082" w:rsidRPr="008B4082">
        <w:t xml:space="preserve">reconnaissance flights by Japanese aircraft launched from submarines in </w:t>
      </w:r>
      <w:smartTag w:uri="urn:schemas-microsoft-com:office:smarttags" w:element="City">
        <w:smartTag w:uri="urn:schemas-microsoft-com:office:smarttags" w:element="place">
          <w:r w:rsidR="008B4082" w:rsidRPr="008B4082">
            <w:t>Sydney</w:t>
          </w:r>
        </w:smartTag>
      </w:smartTag>
      <w:r w:rsidR="008B4082" w:rsidRPr="008B4082">
        <w:t xml:space="preserve"> area on Feb 16, 1942</w:t>
      </w:r>
      <w:r w:rsidR="008B4082">
        <w:t>.</w:t>
      </w:r>
    </w:p>
    <w:p w14:paraId="43849DCC" w14:textId="77777777" w:rsidR="00E10AF6" w:rsidRPr="00DD2490" w:rsidRDefault="00E10AF6" w:rsidP="00CF0CF9">
      <w:pPr>
        <w:pStyle w:val="BodyText2"/>
        <w:spacing w:before="60" w:after="60"/>
        <w:rPr>
          <w:i/>
          <w:iCs/>
          <w:sz w:val="22"/>
          <w:szCs w:val="22"/>
        </w:rPr>
      </w:pPr>
      <w:r w:rsidRPr="00DD2490">
        <w:rPr>
          <w:i/>
          <w:iCs/>
          <w:sz w:val="22"/>
          <w:szCs w:val="22"/>
        </w:rPr>
        <w:t>DDST.FWP.AN</w:t>
      </w:r>
    </w:p>
    <w:p w14:paraId="51A671A7" w14:textId="77777777" w:rsidR="00E10AF6" w:rsidRPr="00DD2490" w:rsidRDefault="00E10AF6" w:rsidP="00CF0CF9">
      <w:pPr>
        <w:pStyle w:val="BodyText2"/>
        <w:spacing w:before="60" w:after="60"/>
        <w:rPr>
          <w:i/>
          <w:iCs/>
          <w:sz w:val="22"/>
          <w:szCs w:val="22"/>
        </w:rPr>
      </w:pPr>
      <w:r w:rsidRPr="00DD2490">
        <w:rPr>
          <w:i/>
          <w:iCs/>
          <w:sz w:val="22"/>
          <w:szCs w:val="22"/>
        </w:rPr>
        <w:t>DDST.AWM.AN</w:t>
      </w:r>
    </w:p>
    <w:p w14:paraId="7962E5A3" w14:textId="77777777" w:rsidR="00E10AF6" w:rsidRPr="00DD2490" w:rsidRDefault="00E10AF6" w:rsidP="00CF0CF9">
      <w:pPr>
        <w:pStyle w:val="BodyText2"/>
        <w:spacing w:before="60" w:after="60"/>
        <w:rPr>
          <w:i/>
          <w:iCs/>
          <w:sz w:val="22"/>
          <w:szCs w:val="22"/>
        </w:rPr>
      </w:pPr>
      <w:r w:rsidRPr="00DD2490">
        <w:rPr>
          <w:i/>
          <w:iCs/>
          <w:sz w:val="22"/>
          <w:szCs w:val="22"/>
        </w:rPr>
        <w:t xml:space="preserve">Victorian Barracks Paddington </w:t>
      </w:r>
    </w:p>
    <w:p w14:paraId="6210937A" w14:textId="77777777" w:rsidR="00E10AF6" w:rsidRPr="00DD2490" w:rsidRDefault="00E10AF6" w:rsidP="00CF0CF9">
      <w:pPr>
        <w:pStyle w:val="BodyText2"/>
        <w:spacing w:before="60" w:after="60"/>
        <w:rPr>
          <w:i/>
          <w:iCs/>
          <w:sz w:val="22"/>
          <w:szCs w:val="22"/>
        </w:rPr>
      </w:pPr>
      <w:r w:rsidRPr="00DD2490">
        <w:rPr>
          <w:i/>
          <w:iCs/>
          <w:sz w:val="22"/>
          <w:szCs w:val="22"/>
        </w:rPr>
        <w:t>February 1942</w:t>
      </w:r>
      <w:r w:rsidR="008D490A" w:rsidRPr="00DD2490">
        <w:rPr>
          <w:i/>
          <w:iCs/>
          <w:sz w:val="22"/>
          <w:szCs w:val="22"/>
        </w:rPr>
        <w:t xml:space="preserve"> </w:t>
      </w:r>
      <w:r w:rsidR="008D490A" w:rsidRPr="00DD2490">
        <w:rPr>
          <w:i/>
          <w:iCs/>
          <w:sz w:val="22"/>
          <w:szCs w:val="22"/>
        </w:rPr>
        <w:tab/>
      </w:r>
      <w:r w:rsidRPr="00DD2490">
        <w:rPr>
          <w:i/>
          <w:iCs/>
          <w:sz w:val="22"/>
          <w:szCs w:val="22"/>
        </w:rPr>
        <w:t>Secret</w:t>
      </w:r>
    </w:p>
    <w:p w14:paraId="30F69380" w14:textId="77777777" w:rsidR="00E10AF6" w:rsidRPr="00DD2490" w:rsidRDefault="00E10AF6" w:rsidP="00CF0CF9">
      <w:pPr>
        <w:pStyle w:val="BodyText2"/>
        <w:spacing w:before="60" w:after="60"/>
        <w:rPr>
          <w:i/>
          <w:iCs/>
          <w:sz w:val="22"/>
          <w:szCs w:val="22"/>
        </w:rPr>
      </w:pPr>
      <w:r w:rsidRPr="00DD2490">
        <w:rPr>
          <w:i/>
          <w:iCs/>
          <w:sz w:val="22"/>
          <w:szCs w:val="22"/>
        </w:rPr>
        <w:t xml:space="preserve">Army Headquarters, </w:t>
      </w:r>
      <w:smartTag w:uri="urn:schemas-microsoft-com:office:smarttags" w:element="place">
        <w:smartTag w:uri="urn:schemas-microsoft-com:office:smarttags" w:element="City">
          <w:r w:rsidRPr="00DD2490">
            <w:rPr>
              <w:i/>
              <w:iCs/>
              <w:sz w:val="22"/>
              <w:szCs w:val="22"/>
            </w:rPr>
            <w:t>Melbourne</w:t>
          </w:r>
        </w:smartTag>
      </w:smartTag>
    </w:p>
    <w:p w14:paraId="7E8569B7" w14:textId="77777777" w:rsidR="00E10AF6" w:rsidRPr="00DD2490" w:rsidRDefault="00E10AF6" w:rsidP="00CF0CF9">
      <w:pPr>
        <w:pStyle w:val="BodyText2"/>
        <w:spacing w:before="60" w:after="60"/>
        <w:rPr>
          <w:i/>
          <w:iCs/>
          <w:sz w:val="22"/>
          <w:szCs w:val="22"/>
        </w:rPr>
      </w:pPr>
      <w:r w:rsidRPr="00DD2490">
        <w:rPr>
          <w:i/>
          <w:iCs/>
          <w:sz w:val="22"/>
          <w:szCs w:val="22"/>
        </w:rPr>
        <w:t>RAAF Aviation Gasoline Requirements for AOBs</w:t>
      </w:r>
    </w:p>
    <w:p w14:paraId="5F3597FA" w14:textId="77777777" w:rsidR="00E10AF6" w:rsidRPr="00DD2490" w:rsidRDefault="00E10AF6" w:rsidP="00CF0CF9">
      <w:pPr>
        <w:pStyle w:val="BodyText2"/>
        <w:spacing w:before="60" w:after="60"/>
        <w:rPr>
          <w:i/>
          <w:iCs/>
          <w:sz w:val="22"/>
          <w:szCs w:val="22"/>
        </w:rPr>
      </w:pPr>
      <w:r w:rsidRPr="00DD2490">
        <w:rPr>
          <w:i/>
          <w:iCs/>
          <w:sz w:val="22"/>
          <w:szCs w:val="22"/>
        </w:rPr>
        <w:t>Discussions have taken place with Officers of Southern Area Command of the RAAF and with the RAAF Liaison Office to BIPOD</w:t>
      </w:r>
      <w:r w:rsidR="00C533AB">
        <w:rPr>
          <w:i/>
          <w:iCs/>
          <w:sz w:val="22"/>
          <w:szCs w:val="22"/>
        </w:rPr>
        <w:fldChar w:fldCharType="begin"/>
      </w:r>
      <w:r w:rsidR="00C533AB">
        <w:instrText xml:space="preserve"> XE "</w:instrText>
      </w:r>
      <w:r w:rsidR="00C533AB" w:rsidRPr="00A90ADD">
        <w:rPr>
          <w:rStyle w:val="BodyTextChar"/>
        </w:rPr>
        <w:instrText>BIPOD</w:instrText>
      </w:r>
      <w:r w:rsidR="00C533AB">
        <w:instrText xml:space="preserve">" </w:instrText>
      </w:r>
      <w:r w:rsidR="00C533AB">
        <w:rPr>
          <w:i/>
          <w:iCs/>
          <w:sz w:val="22"/>
          <w:szCs w:val="22"/>
        </w:rPr>
        <w:fldChar w:fldCharType="end"/>
      </w:r>
      <w:r w:rsidRPr="00DD2490">
        <w:rPr>
          <w:i/>
          <w:iCs/>
          <w:sz w:val="22"/>
          <w:szCs w:val="22"/>
        </w:rPr>
        <w:t xml:space="preserve"> (Bulk Issue Petrol Oil Depot) concerning the maintenance of Aviation Gasoline supplies to AOBs (Advance Operational Base) in the event of war.</w:t>
      </w:r>
    </w:p>
    <w:p w14:paraId="26142D76" w14:textId="77777777" w:rsidR="00E10AF6" w:rsidRPr="00DD2490" w:rsidRDefault="00E10AF6" w:rsidP="00CF0CF9">
      <w:pPr>
        <w:pStyle w:val="BodyText2"/>
        <w:spacing w:before="60" w:after="60"/>
        <w:rPr>
          <w:i/>
          <w:iCs/>
          <w:sz w:val="22"/>
          <w:szCs w:val="22"/>
        </w:rPr>
      </w:pPr>
      <w:r w:rsidRPr="00DD2490">
        <w:rPr>
          <w:i/>
          <w:iCs/>
          <w:sz w:val="22"/>
          <w:szCs w:val="22"/>
        </w:rPr>
        <w:t>2. In light of recent events it is considered that the existing proposed methods of service along the coastal roads and by coastal railways is most vulnerable and should be supplemented by the holding if stocks further back from the coast. It is therefore proposed to take the following action.</w:t>
      </w:r>
    </w:p>
    <w:p w14:paraId="6F20C0F6" w14:textId="77777777" w:rsidR="00E10AF6" w:rsidRPr="00DD2490" w:rsidRDefault="00E10AF6" w:rsidP="00CF0CF9">
      <w:pPr>
        <w:pStyle w:val="BodyText2"/>
        <w:spacing w:before="60" w:after="60"/>
        <w:rPr>
          <w:i/>
          <w:iCs/>
          <w:sz w:val="22"/>
          <w:szCs w:val="22"/>
        </w:rPr>
      </w:pPr>
      <w:r w:rsidRPr="00DD2490">
        <w:rPr>
          <w:i/>
          <w:iCs/>
          <w:sz w:val="22"/>
          <w:szCs w:val="22"/>
        </w:rPr>
        <w:t>Evans Head</w:t>
      </w:r>
      <w:r w:rsidR="008B4082">
        <w:rPr>
          <w:i/>
          <w:iCs/>
          <w:sz w:val="22"/>
          <w:szCs w:val="22"/>
        </w:rPr>
        <w:fldChar w:fldCharType="begin"/>
      </w:r>
      <w:r w:rsidR="008B4082">
        <w:instrText xml:space="preserve"> XE "</w:instrText>
      </w:r>
      <w:r w:rsidR="008B4082" w:rsidRPr="00792069">
        <w:rPr>
          <w:i/>
          <w:iCs/>
          <w:sz w:val="22"/>
          <w:szCs w:val="22"/>
        </w:rPr>
        <w:instrText>Evans Head</w:instrText>
      </w:r>
      <w:r w:rsidR="008B4082">
        <w:instrText xml:space="preserve">" </w:instrText>
      </w:r>
      <w:r w:rsidR="008B4082">
        <w:rPr>
          <w:i/>
          <w:iCs/>
          <w:sz w:val="22"/>
          <w:szCs w:val="22"/>
        </w:rPr>
        <w:fldChar w:fldCharType="end"/>
      </w:r>
    </w:p>
    <w:p w14:paraId="569786F1" w14:textId="77777777" w:rsidR="00E10AF6" w:rsidRDefault="00E10AF6" w:rsidP="00CF0CF9">
      <w:pPr>
        <w:pStyle w:val="BodyText2"/>
        <w:spacing w:before="60" w:after="60"/>
        <w:rPr>
          <w:i/>
          <w:iCs/>
          <w:sz w:val="22"/>
          <w:szCs w:val="22"/>
        </w:rPr>
      </w:pPr>
      <w:r w:rsidRPr="00DD2490">
        <w:rPr>
          <w:i/>
          <w:iCs/>
          <w:sz w:val="22"/>
          <w:szCs w:val="22"/>
        </w:rPr>
        <w:t>Hold a reserve supply of 5,000 gallons (Imp) on wheels at Dorrigo</w:t>
      </w:r>
      <w:r w:rsidR="002E4BF4">
        <w:rPr>
          <w:i/>
          <w:iCs/>
          <w:sz w:val="22"/>
          <w:szCs w:val="22"/>
        </w:rPr>
        <w:fldChar w:fldCharType="begin"/>
      </w:r>
      <w:r w:rsidR="002E4BF4">
        <w:instrText xml:space="preserve"> XE "</w:instrText>
      </w:r>
      <w:r w:rsidR="002E4BF4" w:rsidRPr="0029414D">
        <w:rPr>
          <w:i/>
          <w:iCs/>
          <w:sz w:val="22"/>
          <w:szCs w:val="22"/>
        </w:rPr>
        <w:instrText>Dorrigo</w:instrText>
      </w:r>
      <w:r w:rsidR="002E4BF4">
        <w:instrText xml:space="preserve">" </w:instrText>
      </w:r>
      <w:r w:rsidR="002E4BF4">
        <w:rPr>
          <w:i/>
          <w:iCs/>
          <w:sz w:val="22"/>
          <w:szCs w:val="22"/>
        </w:rPr>
        <w:fldChar w:fldCharType="end"/>
      </w:r>
      <w:r w:rsidRPr="00DD2490">
        <w:rPr>
          <w:i/>
          <w:iCs/>
          <w:sz w:val="22"/>
          <w:szCs w:val="22"/>
        </w:rPr>
        <w:t xml:space="preserve"> (‘this is west of Coffs Harbour NSW); replenishment will be obtained from Armidale. [6 vehicles, 114 drums]</w:t>
      </w:r>
    </w:p>
    <w:p w14:paraId="0E20A2D8" w14:textId="77777777" w:rsidR="008B4082" w:rsidRPr="008B4082" w:rsidRDefault="008B4082" w:rsidP="008B4082">
      <w:pPr>
        <w:pStyle w:val="BodyText2"/>
        <w:spacing w:before="60" w:after="60"/>
        <w:rPr>
          <w:i/>
          <w:iCs/>
          <w:sz w:val="22"/>
          <w:szCs w:val="22"/>
        </w:rPr>
      </w:pPr>
      <w:smartTag w:uri="urn:schemas-microsoft-com:office:smarttags" w:element="PlaceName">
        <w:r w:rsidRPr="008B4082">
          <w:rPr>
            <w:i/>
            <w:iCs/>
            <w:sz w:val="22"/>
            <w:szCs w:val="22"/>
          </w:rPr>
          <w:t>Coffs</w:t>
        </w:r>
      </w:smartTag>
      <w:r w:rsidRPr="008B4082">
        <w:rPr>
          <w:i/>
          <w:iCs/>
          <w:sz w:val="22"/>
          <w:szCs w:val="22"/>
        </w:rPr>
        <w:t xml:space="preserve"> </w:t>
      </w:r>
      <w:smartTag w:uri="urn:schemas-microsoft-com:office:smarttags" w:element="PlaceType">
        <w:r w:rsidRPr="008B4082">
          <w:rPr>
            <w:i/>
            <w:iCs/>
            <w:sz w:val="22"/>
            <w:szCs w:val="22"/>
          </w:rPr>
          <w:t>Harbour</w:t>
        </w:r>
      </w:smartTag>
      <w:r>
        <w:rPr>
          <w:i/>
          <w:iCs/>
          <w:sz w:val="22"/>
          <w:szCs w:val="22"/>
        </w:rPr>
        <w:fldChar w:fldCharType="begin"/>
      </w:r>
      <w:r>
        <w:instrText xml:space="preserve"> XE "</w:instrText>
      </w:r>
      <w:smartTag w:uri="urn:schemas-microsoft-com:office:smarttags" w:element="place">
        <w:smartTag w:uri="urn:schemas-microsoft-com:office:smarttags" w:element="PlaceName">
          <w:r w:rsidRPr="00B50F85">
            <w:rPr>
              <w:i/>
              <w:iCs/>
              <w:sz w:val="22"/>
              <w:szCs w:val="22"/>
            </w:rPr>
            <w:instrText>Coffs</w:instrText>
          </w:r>
        </w:smartTag>
        <w:r w:rsidRPr="00B50F85">
          <w:rPr>
            <w:i/>
            <w:iCs/>
            <w:sz w:val="22"/>
            <w:szCs w:val="22"/>
          </w:rPr>
          <w:instrText xml:space="preserve"> </w:instrText>
        </w:r>
        <w:smartTag w:uri="urn:schemas-microsoft-com:office:smarttags" w:element="PlaceType">
          <w:r w:rsidRPr="00B50F85">
            <w:rPr>
              <w:i/>
              <w:iCs/>
              <w:sz w:val="22"/>
              <w:szCs w:val="22"/>
            </w:rPr>
            <w:instrText>Harbour</w:instrText>
          </w:r>
        </w:smartTag>
      </w:smartTag>
      <w:r>
        <w:instrText xml:space="preserve">" </w:instrText>
      </w:r>
      <w:r>
        <w:rPr>
          <w:i/>
          <w:iCs/>
          <w:sz w:val="22"/>
          <w:szCs w:val="22"/>
        </w:rPr>
        <w:fldChar w:fldCharType="end"/>
      </w:r>
    </w:p>
    <w:p w14:paraId="15140366" w14:textId="77777777" w:rsidR="008B4082" w:rsidRPr="008B4082" w:rsidRDefault="008B4082" w:rsidP="008B4082">
      <w:pPr>
        <w:pStyle w:val="BodyText2"/>
        <w:spacing w:before="60" w:after="60"/>
        <w:rPr>
          <w:i/>
          <w:iCs/>
          <w:sz w:val="22"/>
          <w:szCs w:val="22"/>
        </w:rPr>
      </w:pPr>
      <w:r w:rsidRPr="008B4082">
        <w:rPr>
          <w:i/>
          <w:iCs/>
          <w:sz w:val="22"/>
          <w:szCs w:val="22"/>
        </w:rPr>
        <w:t xml:space="preserve">Hold a Reserve supply of 5,000 glns on wheels at Dorrigo. Replenishments of supplies will be obtained from Armidale. </w:t>
      </w:r>
    </w:p>
    <w:p w14:paraId="3BD32C1C" w14:textId="378F3984" w:rsidR="00E10AF6" w:rsidRPr="00DD2490" w:rsidRDefault="00E10AF6" w:rsidP="00CF0CF9">
      <w:pPr>
        <w:pStyle w:val="BodyText2"/>
        <w:spacing w:before="60" w:after="60"/>
        <w:rPr>
          <w:i/>
          <w:iCs/>
          <w:sz w:val="22"/>
          <w:szCs w:val="22"/>
        </w:rPr>
      </w:pPr>
      <w:r w:rsidRPr="00DD2490">
        <w:rPr>
          <w:i/>
          <w:iCs/>
          <w:sz w:val="22"/>
          <w:szCs w:val="22"/>
        </w:rPr>
        <w:t>This will necessitate the taking over of a 10,000 gallon tank at Shell</w:t>
      </w:r>
      <w:r w:rsidR="00382F46">
        <w:rPr>
          <w:i/>
          <w:iCs/>
          <w:sz w:val="22"/>
          <w:szCs w:val="22"/>
        </w:rPr>
        <w:fldChar w:fldCharType="begin"/>
      </w:r>
      <w:r w:rsidR="00382F46">
        <w:instrText xml:space="preserve"> XE "</w:instrText>
      </w:r>
      <w:r w:rsidR="00382F46" w:rsidRPr="00332094">
        <w:instrText>Shell</w:instrText>
      </w:r>
      <w:r w:rsidR="00382F46">
        <w:instrText xml:space="preserve">" </w:instrText>
      </w:r>
      <w:r w:rsidR="00382F46">
        <w:rPr>
          <w:i/>
          <w:iCs/>
          <w:sz w:val="22"/>
          <w:szCs w:val="22"/>
        </w:rPr>
        <w:fldChar w:fldCharType="end"/>
      </w:r>
      <w:r w:rsidRPr="00DD2490">
        <w:rPr>
          <w:i/>
          <w:iCs/>
          <w:sz w:val="22"/>
          <w:szCs w:val="22"/>
        </w:rPr>
        <w:t xml:space="preserve"> Company’s “A” Depot</w:t>
      </w:r>
      <w:r w:rsidR="00C533AB">
        <w:rPr>
          <w:i/>
          <w:iCs/>
          <w:sz w:val="22"/>
          <w:szCs w:val="22"/>
        </w:rPr>
        <w:fldChar w:fldCharType="begin"/>
      </w:r>
      <w:r w:rsidR="00C533AB">
        <w:instrText xml:space="preserve"> XE "</w:instrText>
      </w:r>
      <w:r w:rsidR="00C533AB" w:rsidRPr="00B3547C">
        <w:instrText>A Depot</w:instrText>
      </w:r>
      <w:r w:rsidR="00C533AB">
        <w:instrText xml:space="preserve">" </w:instrText>
      </w:r>
      <w:r w:rsidR="00C533AB">
        <w:rPr>
          <w:i/>
          <w:iCs/>
          <w:sz w:val="22"/>
          <w:szCs w:val="22"/>
        </w:rPr>
        <w:fldChar w:fldCharType="end"/>
      </w:r>
      <w:r w:rsidRPr="00DD2490">
        <w:rPr>
          <w:i/>
          <w:iCs/>
          <w:sz w:val="22"/>
          <w:szCs w:val="22"/>
        </w:rPr>
        <w:t xml:space="preserve"> for Aviation Gasoline. . [6 vehicles, 114 drums]</w:t>
      </w:r>
    </w:p>
    <w:p w14:paraId="2F4FEFA9" w14:textId="77777777" w:rsidR="00E10AF6" w:rsidRPr="00DD2490" w:rsidRDefault="00E650B8" w:rsidP="00CF0CF9">
      <w:pPr>
        <w:pStyle w:val="BodyText2"/>
        <w:spacing w:before="60" w:after="60"/>
        <w:rPr>
          <w:i/>
          <w:iCs/>
          <w:sz w:val="22"/>
          <w:szCs w:val="22"/>
        </w:rPr>
      </w:pPr>
      <w:r w:rsidRPr="00DD2490">
        <w:rPr>
          <w:i/>
          <w:iCs/>
          <w:sz w:val="22"/>
          <w:szCs w:val="22"/>
        </w:rPr>
        <w:lastRenderedPageBreak/>
        <w:t>Nowra-Moruya</w:t>
      </w:r>
      <w:r w:rsidR="002E4BF4">
        <w:rPr>
          <w:i/>
          <w:iCs/>
          <w:sz w:val="22"/>
          <w:szCs w:val="22"/>
        </w:rPr>
        <w:fldChar w:fldCharType="begin"/>
      </w:r>
      <w:r w:rsidR="002E4BF4">
        <w:instrText xml:space="preserve"> XE "</w:instrText>
      </w:r>
      <w:r w:rsidR="002E4BF4" w:rsidRPr="008B5207">
        <w:rPr>
          <w:i/>
          <w:iCs/>
          <w:sz w:val="22"/>
          <w:szCs w:val="22"/>
        </w:rPr>
        <w:instrText>Nowra-Moruya</w:instrText>
      </w:r>
      <w:r w:rsidR="002E4BF4">
        <w:instrText xml:space="preserve">" </w:instrText>
      </w:r>
      <w:r w:rsidR="002E4BF4">
        <w:rPr>
          <w:i/>
          <w:iCs/>
          <w:sz w:val="22"/>
          <w:szCs w:val="22"/>
        </w:rPr>
        <w:fldChar w:fldCharType="end"/>
      </w:r>
      <w:r w:rsidRPr="00DD2490">
        <w:rPr>
          <w:i/>
          <w:iCs/>
          <w:sz w:val="22"/>
          <w:szCs w:val="22"/>
        </w:rPr>
        <w:t xml:space="preserve"> </w:t>
      </w:r>
      <w:r w:rsidRPr="00DD2490">
        <w:rPr>
          <w:iCs/>
          <w:sz w:val="22"/>
          <w:szCs w:val="22"/>
        </w:rPr>
        <w:t xml:space="preserve">(Moruya is 7 km from NSW coast and 120 </w:t>
      </w:r>
      <w:r>
        <w:rPr>
          <w:iCs/>
          <w:sz w:val="22"/>
          <w:szCs w:val="22"/>
        </w:rPr>
        <w:t xml:space="preserve">km </w:t>
      </w:r>
      <w:r w:rsidRPr="00DD2490">
        <w:rPr>
          <w:iCs/>
          <w:sz w:val="22"/>
          <w:szCs w:val="22"/>
        </w:rPr>
        <w:t>south of Nowra)</w:t>
      </w:r>
    </w:p>
    <w:p w14:paraId="28A9F6CB" w14:textId="77777777" w:rsidR="00E10AF6" w:rsidRPr="00DD2490" w:rsidRDefault="00E10AF6" w:rsidP="00CF0CF9">
      <w:pPr>
        <w:pStyle w:val="BodyText2"/>
        <w:spacing w:before="60" w:after="60"/>
        <w:rPr>
          <w:i/>
          <w:iCs/>
          <w:sz w:val="22"/>
          <w:szCs w:val="22"/>
        </w:rPr>
      </w:pPr>
      <w:r w:rsidRPr="00DD2490">
        <w:rPr>
          <w:i/>
          <w:iCs/>
          <w:sz w:val="22"/>
          <w:szCs w:val="22"/>
        </w:rPr>
        <w:t>Hold a reserve supply of 10,000 gallons (Imp) on wheels at in the vicinity of Braidwood from where it can be forwarded to Nowra and Moruya as required. Replenishment will be obtained from Goulburn</w:t>
      </w:r>
      <w:r w:rsidR="002E4BF4">
        <w:rPr>
          <w:i/>
          <w:iCs/>
          <w:sz w:val="22"/>
          <w:szCs w:val="22"/>
        </w:rPr>
        <w:fldChar w:fldCharType="begin"/>
      </w:r>
      <w:r w:rsidR="002E4BF4">
        <w:instrText xml:space="preserve"> XE "</w:instrText>
      </w:r>
      <w:r w:rsidR="002E4BF4" w:rsidRPr="0020188B">
        <w:rPr>
          <w:i/>
          <w:iCs/>
          <w:sz w:val="22"/>
          <w:szCs w:val="22"/>
        </w:rPr>
        <w:instrText>Goulburn</w:instrText>
      </w:r>
      <w:r w:rsidR="002E4BF4">
        <w:instrText xml:space="preserve">" </w:instrText>
      </w:r>
      <w:r w:rsidR="002E4BF4">
        <w:rPr>
          <w:i/>
          <w:iCs/>
          <w:sz w:val="22"/>
          <w:szCs w:val="22"/>
        </w:rPr>
        <w:fldChar w:fldCharType="end"/>
      </w:r>
      <w:r w:rsidRPr="00DD2490">
        <w:rPr>
          <w:i/>
          <w:iCs/>
          <w:sz w:val="22"/>
          <w:szCs w:val="22"/>
        </w:rPr>
        <w:t>. This will necessitate the taking over of a 10,000 gallon tank at Shell</w:t>
      </w:r>
      <w:r w:rsidR="00382F46">
        <w:rPr>
          <w:i/>
          <w:iCs/>
          <w:sz w:val="22"/>
          <w:szCs w:val="22"/>
        </w:rPr>
        <w:fldChar w:fldCharType="begin"/>
      </w:r>
      <w:r w:rsidR="00382F46">
        <w:instrText xml:space="preserve"> XE "</w:instrText>
      </w:r>
      <w:r w:rsidR="00382F46" w:rsidRPr="00332094">
        <w:instrText>Shell</w:instrText>
      </w:r>
      <w:r w:rsidR="00382F46">
        <w:instrText xml:space="preserve">" </w:instrText>
      </w:r>
      <w:r w:rsidR="00382F46">
        <w:rPr>
          <w:i/>
          <w:iCs/>
          <w:sz w:val="22"/>
          <w:szCs w:val="22"/>
        </w:rPr>
        <w:fldChar w:fldCharType="end"/>
      </w:r>
      <w:r w:rsidRPr="00DD2490">
        <w:rPr>
          <w:i/>
          <w:iCs/>
          <w:sz w:val="22"/>
          <w:szCs w:val="22"/>
        </w:rPr>
        <w:t xml:space="preserve"> Company Depot for Aviation Gasoline [12 vehicles, 218 drums]</w:t>
      </w:r>
    </w:p>
    <w:p w14:paraId="1B6D9FC4" w14:textId="77777777" w:rsidR="00E10AF6" w:rsidRPr="00DD2490" w:rsidRDefault="00E10AF6" w:rsidP="00CF0CF9">
      <w:pPr>
        <w:pStyle w:val="BodyText2"/>
        <w:spacing w:before="60" w:after="60"/>
        <w:rPr>
          <w:i/>
          <w:iCs/>
          <w:sz w:val="22"/>
          <w:szCs w:val="22"/>
        </w:rPr>
      </w:pPr>
      <w:r w:rsidRPr="00DD2490">
        <w:rPr>
          <w:i/>
          <w:iCs/>
          <w:sz w:val="22"/>
          <w:szCs w:val="22"/>
        </w:rPr>
        <w:t>3. It is no considered that supplementary facilities are necessary in the case of Nabiac</w:t>
      </w:r>
      <w:r w:rsidR="002E4BF4">
        <w:rPr>
          <w:i/>
          <w:iCs/>
          <w:sz w:val="22"/>
          <w:szCs w:val="22"/>
        </w:rPr>
        <w:fldChar w:fldCharType="begin"/>
      </w:r>
      <w:r w:rsidR="002E4BF4">
        <w:instrText xml:space="preserve"> XE "</w:instrText>
      </w:r>
      <w:r w:rsidR="002E4BF4" w:rsidRPr="00996D0B">
        <w:rPr>
          <w:i/>
          <w:iCs/>
          <w:sz w:val="22"/>
          <w:szCs w:val="22"/>
        </w:rPr>
        <w:instrText>Nabiac</w:instrText>
      </w:r>
      <w:r w:rsidR="002E4BF4">
        <w:instrText xml:space="preserve">" </w:instrText>
      </w:r>
      <w:r w:rsidR="002E4BF4">
        <w:rPr>
          <w:i/>
          <w:iCs/>
          <w:sz w:val="22"/>
          <w:szCs w:val="22"/>
        </w:rPr>
        <w:fldChar w:fldCharType="end"/>
      </w:r>
      <w:r w:rsidRPr="00DD2490">
        <w:rPr>
          <w:i/>
          <w:iCs/>
          <w:sz w:val="22"/>
          <w:szCs w:val="22"/>
        </w:rPr>
        <w:t xml:space="preserve"> (110 km north of </w:t>
      </w:r>
      <w:smartTag w:uri="urn:schemas-microsoft-com:office:smarttags" w:element="place">
        <w:smartTag w:uri="urn:schemas-microsoft-com:office:smarttags" w:element="City">
          <w:r w:rsidRPr="00DD2490">
            <w:rPr>
              <w:i/>
              <w:iCs/>
              <w:sz w:val="22"/>
              <w:szCs w:val="22"/>
            </w:rPr>
            <w:t>Newcastle</w:t>
          </w:r>
        </w:smartTag>
      </w:smartTag>
      <w:r w:rsidR="004A18AC">
        <w:rPr>
          <w:i/>
          <w:iCs/>
          <w:sz w:val="22"/>
          <w:szCs w:val="22"/>
        </w:rPr>
        <w:fldChar w:fldCharType="begin"/>
      </w:r>
      <w:r w:rsidR="004A18AC">
        <w:instrText xml:space="preserve"> XE "</w:instrText>
      </w:r>
      <w:smartTag w:uri="urn:schemas-microsoft-com:office:smarttags" w:element="City">
        <w:r w:rsidR="004A18AC" w:rsidRPr="001B5494">
          <w:instrText>Newcastle</w:instrText>
        </w:r>
      </w:smartTag>
      <w:r w:rsidR="004A18AC">
        <w:instrText xml:space="preserve">" </w:instrText>
      </w:r>
      <w:r w:rsidR="004A18AC">
        <w:rPr>
          <w:i/>
          <w:iCs/>
          <w:sz w:val="22"/>
          <w:szCs w:val="22"/>
        </w:rPr>
        <w:fldChar w:fldCharType="end"/>
      </w:r>
      <w:r w:rsidRPr="00DD2490">
        <w:rPr>
          <w:i/>
          <w:iCs/>
          <w:sz w:val="22"/>
          <w:szCs w:val="22"/>
        </w:rPr>
        <w:t>), Williamstown and Mascot.</w:t>
      </w:r>
    </w:p>
    <w:p w14:paraId="5796E9C2" w14:textId="77777777" w:rsidR="00E10AF6" w:rsidRPr="00DD2490" w:rsidRDefault="00E10AF6" w:rsidP="00CF0CF9">
      <w:pPr>
        <w:pStyle w:val="BodyText2"/>
        <w:spacing w:before="60" w:after="60"/>
        <w:rPr>
          <w:i/>
          <w:iCs/>
          <w:sz w:val="22"/>
          <w:szCs w:val="22"/>
        </w:rPr>
      </w:pPr>
      <w:r w:rsidRPr="00DD2490">
        <w:rPr>
          <w:i/>
          <w:iCs/>
          <w:sz w:val="22"/>
          <w:szCs w:val="22"/>
        </w:rPr>
        <w:t>4. The foregoing should ensure the maintenance of petrol supplies to the AOB</w:t>
      </w:r>
      <w:r w:rsidR="002E4BF4">
        <w:rPr>
          <w:i/>
          <w:iCs/>
          <w:sz w:val="22"/>
          <w:szCs w:val="22"/>
        </w:rPr>
        <w:fldChar w:fldCharType="begin"/>
      </w:r>
      <w:r w:rsidR="002E4BF4">
        <w:instrText xml:space="preserve"> XE "</w:instrText>
      </w:r>
      <w:r w:rsidR="002E4BF4" w:rsidRPr="00AE2026">
        <w:rPr>
          <w:i/>
          <w:iCs/>
          <w:sz w:val="22"/>
          <w:szCs w:val="22"/>
        </w:rPr>
        <w:instrText>AOB</w:instrText>
      </w:r>
      <w:r w:rsidR="002E4BF4">
        <w:instrText xml:space="preserve">" </w:instrText>
      </w:r>
      <w:r w:rsidR="002E4BF4">
        <w:rPr>
          <w:i/>
          <w:iCs/>
          <w:sz w:val="22"/>
          <w:szCs w:val="22"/>
        </w:rPr>
        <w:fldChar w:fldCharType="end"/>
      </w:r>
      <w:r w:rsidRPr="00DD2490">
        <w:rPr>
          <w:i/>
          <w:iCs/>
          <w:sz w:val="22"/>
          <w:szCs w:val="22"/>
        </w:rPr>
        <w:t>s.</w:t>
      </w:r>
    </w:p>
    <w:p w14:paraId="5392A339" w14:textId="77777777" w:rsidR="00E10AF6" w:rsidRPr="00DD2490" w:rsidRDefault="00E10AF6" w:rsidP="00CF0CF9">
      <w:pPr>
        <w:pStyle w:val="BodyText2"/>
        <w:spacing w:before="60" w:after="60"/>
        <w:rPr>
          <w:i/>
          <w:iCs/>
          <w:sz w:val="22"/>
          <w:szCs w:val="22"/>
        </w:rPr>
      </w:pPr>
      <w:r w:rsidRPr="00DD2490">
        <w:rPr>
          <w:i/>
          <w:iCs/>
          <w:sz w:val="22"/>
          <w:szCs w:val="22"/>
        </w:rPr>
        <w:t>The Reserve W.T. Section of BIPOD</w:t>
      </w:r>
      <w:r w:rsidR="00C533AB">
        <w:rPr>
          <w:i/>
          <w:iCs/>
          <w:sz w:val="22"/>
          <w:szCs w:val="22"/>
        </w:rPr>
        <w:fldChar w:fldCharType="begin"/>
      </w:r>
      <w:r w:rsidR="00C533AB">
        <w:instrText xml:space="preserve"> XE "</w:instrText>
      </w:r>
      <w:r w:rsidR="00C533AB" w:rsidRPr="00A90ADD">
        <w:rPr>
          <w:rStyle w:val="BodyTextChar"/>
        </w:rPr>
        <w:instrText>BIPOD</w:instrText>
      </w:r>
      <w:r w:rsidR="00C533AB">
        <w:instrText xml:space="preserve">" </w:instrText>
      </w:r>
      <w:r w:rsidR="00C533AB">
        <w:rPr>
          <w:i/>
          <w:iCs/>
          <w:sz w:val="22"/>
          <w:szCs w:val="22"/>
        </w:rPr>
        <w:fldChar w:fldCharType="end"/>
      </w:r>
      <w:r w:rsidRPr="00DD2490">
        <w:rPr>
          <w:i/>
          <w:iCs/>
          <w:sz w:val="22"/>
          <w:szCs w:val="22"/>
        </w:rPr>
        <w:t xml:space="preserve"> will be used on this work.</w:t>
      </w:r>
    </w:p>
    <w:p w14:paraId="3B8CA330" w14:textId="77777777" w:rsidR="00E10AF6" w:rsidRPr="00DD2490" w:rsidRDefault="00E10AF6" w:rsidP="00CF0CF9">
      <w:pPr>
        <w:pStyle w:val="BodyText2"/>
        <w:spacing w:before="60" w:after="60"/>
        <w:rPr>
          <w:i/>
          <w:iCs/>
          <w:sz w:val="22"/>
          <w:szCs w:val="22"/>
        </w:rPr>
      </w:pPr>
      <w:r w:rsidRPr="00DD2490">
        <w:rPr>
          <w:i/>
          <w:iCs/>
          <w:sz w:val="22"/>
          <w:szCs w:val="22"/>
        </w:rPr>
        <w:t>5. As the laying down of these stocks and the provision of replenishments is one of urgency it will be necessary for AHQ (Australian Army Headquarters) to care for the following.</w:t>
      </w:r>
    </w:p>
    <w:p w14:paraId="1D5D4E58" w14:textId="77777777" w:rsidR="00E10AF6" w:rsidRPr="00DD2490" w:rsidRDefault="00E10AF6" w:rsidP="00DD2490">
      <w:pPr>
        <w:pStyle w:val="BodyText2"/>
        <w:spacing w:before="60" w:after="60"/>
        <w:ind w:left="720"/>
        <w:rPr>
          <w:i/>
          <w:iCs/>
          <w:sz w:val="22"/>
          <w:szCs w:val="22"/>
        </w:rPr>
      </w:pPr>
      <w:r w:rsidRPr="00DD2490">
        <w:rPr>
          <w:i/>
          <w:iCs/>
          <w:sz w:val="22"/>
          <w:szCs w:val="22"/>
        </w:rPr>
        <w:t xml:space="preserve">1. </w:t>
      </w:r>
      <w:r w:rsidRPr="00DD2490">
        <w:rPr>
          <w:i/>
          <w:iCs/>
          <w:sz w:val="22"/>
          <w:szCs w:val="22"/>
        </w:rPr>
        <w:tab/>
        <w:t>Advise Shell</w:t>
      </w:r>
      <w:r w:rsidR="00382F46">
        <w:rPr>
          <w:i/>
          <w:iCs/>
          <w:sz w:val="22"/>
          <w:szCs w:val="22"/>
        </w:rPr>
        <w:fldChar w:fldCharType="begin"/>
      </w:r>
      <w:r w:rsidR="00382F46">
        <w:instrText xml:space="preserve"> XE "</w:instrText>
      </w:r>
      <w:r w:rsidR="00382F46" w:rsidRPr="00332094">
        <w:instrText>Shell</w:instrText>
      </w:r>
      <w:r w:rsidR="00382F46">
        <w:instrText xml:space="preserve">" </w:instrText>
      </w:r>
      <w:r w:rsidR="00382F46">
        <w:rPr>
          <w:i/>
          <w:iCs/>
          <w:sz w:val="22"/>
          <w:szCs w:val="22"/>
        </w:rPr>
        <w:fldChar w:fldCharType="end"/>
      </w:r>
      <w:r w:rsidRPr="00DD2490">
        <w:rPr>
          <w:i/>
          <w:iCs/>
          <w:sz w:val="22"/>
          <w:szCs w:val="22"/>
        </w:rPr>
        <w:t xml:space="preserve"> Company Head office that 1 x 10,000 gallon tank at Armidale and Goulburn</w:t>
      </w:r>
      <w:r w:rsidR="002E4BF4">
        <w:rPr>
          <w:i/>
          <w:iCs/>
          <w:sz w:val="22"/>
          <w:szCs w:val="22"/>
        </w:rPr>
        <w:fldChar w:fldCharType="begin"/>
      </w:r>
      <w:r w:rsidR="002E4BF4">
        <w:instrText xml:space="preserve"> XE "</w:instrText>
      </w:r>
      <w:r w:rsidR="002E4BF4" w:rsidRPr="0020188B">
        <w:rPr>
          <w:i/>
          <w:iCs/>
          <w:sz w:val="22"/>
          <w:szCs w:val="22"/>
        </w:rPr>
        <w:instrText>Goulburn</w:instrText>
      </w:r>
      <w:r w:rsidR="002E4BF4">
        <w:instrText xml:space="preserve">" </w:instrText>
      </w:r>
      <w:r w:rsidR="002E4BF4">
        <w:rPr>
          <w:i/>
          <w:iCs/>
          <w:sz w:val="22"/>
          <w:szCs w:val="22"/>
        </w:rPr>
        <w:fldChar w:fldCharType="end"/>
      </w:r>
      <w:r w:rsidRPr="00DD2490">
        <w:rPr>
          <w:i/>
          <w:iCs/>
          <w:sz w:val="22"/>
          <w:szCs w:val="22"/>
        </w:rPr>
        <w:t xml:space="preserve"> is required got Aviation Gasoline and have them advise their Branch Office accordingly.</w:t>
      </w:r>
    </w:p>
    <w:p w14:paraId="1F933AA5" w14:textId="77777777" w:rsidR="00E10AF6" w:rsidRPr="00DD2490" w:rsidRDefault="00E10AF6" w:rsidP="00DD2490">
      <w:pPr>
        <w:pStyle w:val="BodyText2"/>
        <w:spacing w:before="60" w:after="60"/>
        <w:ind w:left="720"/>
        <w:rPr>
          <w:i/>
          <w:iCs/>
          <w:sz w:val="22"/>
          <w:szCs w:val="22"/>
        </w:rPr>
      </w:pPr>
      <w:r w:rsidRPr="00DD2490">
        <w:rPr>
          <w:i/>
          <w:iCs/>
          <w:sz w:val="22"/>
          <w:szCs w:val="22"/>
        </w:rPr>
        <w:t xml:space="preserve">2. </w:t>
      </w:r>
      <w:r w:rsidRPr="00DD2490">
        <w:rPr>
          <w:i/>
          <w:iCs/>
          <w:sz w:val="22"/>
          <w:szCs w:val="22"/>
        </w:rPr>
        <w:tab/>
        <w:t>Advise the Petroleum Committee that 455 x 44 steel drums suitable for holding Aviation Gasoline are required immediately and have them advise and arrange with the State Committee accordingly.</w:t>
      </w:r>
    </w:p>
    <w:p w14:paraId="6E3D9A04" w14:textId="77777777" w:rsidR="00E10AF6" w:rsidRPr="00DD2490" w:rsidRDefault="00E10AF6" w:rsidP="00DD2490">
      <w:pPr>
        <w:pStyle w:val="BodyText2"/>
        <w:spacing w:before="60" w:after="60"/>
        <w:ind w:left="720"/>
        <w:rPr>
          <w:i/>
          <w:iCs/>
          <w:sz w:val="22"/>
          <w:szCs w:val="22"/>
        </w:rPr>
      </w:pPr>
      <w:r w:rsidRPr="00DD2490">
        <w:rPr>
          <w:i/>
          <w:iCs/>
          <w:sz w:val="22"/>
          <w:szCs w:val="22"/>
        </w:rPr>
        <w:t xml:space="preserve">3. </w:t>
      </w:r>
      <w:r w:rsidRPr="00DD2490">
        <w:rPr>
          <w:i/>
          <w:iCs/>
          <w:sz w:val="22"/>
          <w:szCs w:val="22"/>
        </w:rPr>
        <w:tab/>
        <w:t>Air Board to place orders with Shell</w:t>
      </w:r>
      <w:r w:rsidR="00382F46">
        <w:rPr>
          <w:i/>
          <w:iCs/>
          <w:sz w:val="22"/>
          <w:szCs w:val="22"/>
        </w:rPr>
        <w:fldChar w:fldCharType="begin"/>
      </w:r>
      <w:r w:rsidR="00382F46">
        <w:instrText xml:space="preserve"> XE "</w:instrText>
      </w:r>
      <w:r w:rsidR="00382F46" w:rsidRPr="00332094">
        <w:instrText>Shell</w:instrText>
      </w:r>
      <w:r w:rsidR="00382F46">
        <w:instrText xml:space="preserve">" </w:instrText>
      </w:r>
      <w:r w:rsidR="00382F46">
        <w:rPr>
          <w:i/>
          <w:iCs/>
          <w:sz w:val="22"/>
          <w:szCs w:val="22"/>
        </w:rPr>
        <w:fldChar w:fldCharType="end"/>
      </w:r>
      <w:r w:rsidRPr="00DD2490">
        <w:rPr>
          <w:i/>
          <w:iCs/>
          <w:sz w:val="22"/>
          <w:szCs w:val="22"/>
        </w:rPr>
        <w:t xml:space="preserve"> Company for the supplying of 40,000 gallons of Aviation Gasoline.</w:t>
      </w:r>
    </w:p>
    <w:p w14:paraId="4C4A6FA2" w14:textId="77777777" w:rsidR="00E10AF6" w:rsidRPr="00DD2490" w:rsidRDefault="00E10AF6" w:rsidP="00CF0CF9">
      <w:pPr>
        <w:pStyle w:val="BodyText2"/>
        <w:spacing w:before="60" w:after="60"/>
        <w:rPr>
          <w:i/>
          <w:iCs/>
          <w:sz w:val="22"/>
          <w:szCs w:val="22"/>
        </w:rPr>
      </w:pPr>
      <w:r w:rsidRPr="00DD2490">
        <w:rPr>
          <w:i/>
          <w:iCs/>
          <w:sz w:val="22"/>
          <w:szCs w:val="22"/>
        </w:rPr>
        <w:t>6. The RAAF will be addressing Air Board along similar lines to the foregoing.</w:t>
      </w:r>
    </w:p>
    <w:p w14:paraId="5EA96E25" w14:textId="77777777" w:rsidR="00E10AF6" w:rsidRPr="00DD2490" w:rsidRDefault="00E10AF6" w:rsidP="00CF0CF9">
      <w:pPr>
        <w:pStyle w:val="BodyText2"/>
        <w:spacing w:before="60" w:after="60"/>
        <w:rPr>
          <w:i/>
          <w:iCs/>
          <w:sz w:val="22"/>
          <w:szCs w:val="22"/>
        </w:rPr>
      </w:pPr>
      <w:r w:rsidRPr="00DD2490">
        <w:rPr>
          <w:i/>
          <w:iCs/>
          <w:sz w:val="22"/>
          <w:szCs w:val="22"/>
        </w:rPr>
        <w:t>Signed Brigadier D.A. &amp; Q.M.G. Eastern Command</w:t>
      </w:r>
      <w:r w:rsidR="002E4BF4">
        <w:rPr>
          <w:i/>
          <w:iCs/>
          <w:sz w:val="22"/>
          <w:szCs w:val="22"/>
        </w:rPr>
        <w:fldChar w:fldCharType="begin"/>
      </w:r>
      <w:r w:rsidR="002E4BF4">
        <w:instrText xml:space="preserve"> XE "</w:instrText>
      </w:r>
      <w:r w:rsidR="002E4BF4" w:rsidRPr="00423B96">
        <w:instrText>Eastern Command</w:instrText>
      </w:r>
      <w:r w:rsidR="002E4BF4">
        <w:instrText xml:space="preserve">" </w:instrText>
      </w:r>
      <w:r w:rsidR="002E4BF4">
        <w:rPr>
          <w:i/>
          <w:iCs/>
          <w:sz w:val="22"/>
          <w:szCs w:val="22"/>
        </w:rPr>
        <w:fldChar w:fldCharType="end"/>
      </w:r>
      <w:r w:rsidRPr="00DD2490">
        <w:rPr>
          <w:i/>
          <w:iCs/>
          <w:sz w:val="22"/>
          <w:szCs w:val="22"/>
        </w:rPr>
        <w:t xml:space="preserve"> for C.C.C.</w:t>
      </w:r>
    </w:p>
    <w:p w14:paraId="24F3688B" w14:textId="77777777" w:rsidR="00DD2490" w:rsidRDefault="00DD2490" w:rsidP="00072488">
      <w:pPr>
        <w:pStyle w:val="BodyText"/>
      </w:pPr>
      <w:r>
        <w:t>In this memo it can already be seen that cooperation between the armed services and oil companies was vital if successful supply of aviation gasoline to meet the RAAF needs was to be achieved.</w:t>
      </w:r>
    </w:p>
    <w:p w14:paraId="28FE73F0" w14:textId="77777777" w:rsidR="00707E41" w:rsidRDefault="00707E41" w:rsidP="00CF4A5F">
      <w:pPr>
        <w:pStyle w:val="Heading1"/>
      </w:pPr>
      <w:bookmarkStart w:id="10" w:name="_Toc22572155"/>
      <w:r>
        <w:t>Oil Company Men in BIPOD</w:t>
      </w:r>
      <w:bookmarkEnd w:id="10"/>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p>
    <w:p w14:paraId="44B2970D" w14:textId="77777777" w:rsidR="00707E41" w:rsidRDefault="00707E41" w:rsidP="00072488">
      <w:pPr>
        <w:pStyle w:val="BodyText"/>
      </w:pPr>
      <w:smartTag w:uri="urn:schemas-microsoft-com:office:smarttags" w:element="country-region">
        <w:r>
          <w:t>Australia</w:t>
        </w:r>
      </w:smartTag>
      <w:r>
        <w:t xml:space="preserve"> was at war and men (and women) would learn new trades and skills in supporting the defence of </w:t>
      </w:r>
      <w:smartTag w:uri="urn:schemas-microsoft-com:office:smarttags" w:element="place">
        <w:smartTag w:uri="urn:schemas-microsoft-com:office:smarttags" w:element="country-region">
          <w:r>
            <w:t>Australia</w:t>
          </w:r>
        </w:smartTag>
      </w:smartTag>
      <w:r>
        <w:t>. However there were many men who in civilian life had skills which would be needed now. If the concept of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was to succeed it would need officers and men who knew about petroleum products.  Many enlisted and many were called up with mobilizations, indeed at times this was to the detriment of maintaining an operational supply system. So where were these ‘oil company men’ to be ‘recruited’? The following is an example of two </w:t>
      </w:r>
      <w:r w:rsidR="00E650B8">
        <w:t>NCOs</w:t>
      </w:r>
      <w:r>
        <w:t xml:space="preserve"> (Non Commissioned Officers) and one officer who would become part of this organisation.</w:t>
      </w:r>
    </w:p>
    <w:p w14:paraId="1259B7E6" w14:textId="77777777" w:rsidR="00707E41" w:rsidRPr="00E169EB" w:rsidRDefault="009224AC" w:rsidP="00072488">
      <w:pPr>
        <w:pStyle w:val="BodyText"/>
      </w:pPr>
      <w:r>
        <w:t>The reference contains a l</w:t>
      </w:r>
      <w:r w:rsidR="00707E41" w:rsidRPr="00E169EB">
        <w:t xml:space="preserve">ist of </w:t>
      </w:r>
      <w:r w:rsidR="00E650B8" w:rsidRPr="00E169EB">
        <w:t>NCOs</w:t>
      </w:r>
      <w:r w:rsidR="00707E41" w:rsidRPr="00E169EB">
        <w:t xml:space="preserve"> including previous positions in oil companies. </w:t>
      </w:r>
    </w:p>
    <w:p w14:paraId="16F0B4CB" w14:textId="77777777" w:rsidR="00707E41" w:rsidRDefault="00707E41" w:rsidP="00072488">
      <w:pPr>
        <w:pStyle w:val="BodyText"/>
      </w:pPr>
      <w:r>
        <w:t>BRYDEN, Edwin John</w:t>
      </w:r>
      <w:r w:rsidR="009A530D">
        <w:t xml:space="preserve">, Service No. </w:t>
      </w:r>
      <w:r w:rsidR="009A530D" w:rsidRPr="009A530D">
        <w:t>VX128987</w:t>
      </w:r>
      <w:r w:rsidR="009A530D">
        <w:t>,</w:t>
      </w:r>
      <w:r>
        <w:t xml:space="preserve"> S</w:t>
      </w:r>
      <w:r w:rsidR="009A530D">
        <w:t>ergeant</w:t>
      </w:r>
      <w:r>
        <w:t xml:space="preserve"> 7 Sep 1942, Age 31 Civil Occupation Depot Keeper C.O.R.</w:t>
      </w:r>
      <w:r w:rsidR="00382F46">
        <w:fldChar w:fldCharType="begin"/>
      </w:r>
      <w:r w:rsidR="00382F46">
        <w:instrText xml:space="preserve"> XE "</w:instrText>
      </w:r>
      <w:r w:rsidR="00382F46" w:rsidRPr="00A440B7">
        <w:instrText>C.O.R.</w:instrText>
      </w:r>
      <w:r w:rsidR="00382F46">
        <w:instrText xml:space="preserve">" </w:instrText>
      </w:r>
      <w:r w:rsidR="00382F46">
        <w:fldChar w:fldCharType="end"/>
      </w:r>
      <w:r>
        <w:t xml:space="preserve"> Ltd.  </w:t>
      </w:r>
    </w:p>
    <w:p w14:paraId="2B54991A" w14:textId="77777777" w:rsidR="00707E41" w:rsidRPr="00CF0CF9" w:rsidRDefault="00707E41" w:rsidP="00072488">
      <w:pPr>
        <w:pStyle w:val="BodyText"/>
      </w:pPr>
      <w:r w:rsidRPr="00CF0CF9">
        <w:t>Edwin John Bryden</w:t>
      </w:r>
      <w:r w:rsidR="002E4BF4">
        <w:fldChar w:fldCharType="begin"/>
      </w:r>
      <w:r w:rsidR="002E4BF4">
        <w:instrText xml:space="preserve"> XE "</w:instrText>
      </w:r>
      <w:r w:rsidR="002E4BF4" w:rsidRPr="00F754B3">
        <w:instrText>Bryden</w:instrText>
      </w:r>
      <w:r w:rsidR="002E4BF4">
        <w:instrText xml:space="preserve">" </w:instrText>
      </w:r>
      <w:r w:rsidR="002E4BF4">
        <w:fldChar w:fldCharType="end"/>
      </w:r>
      <w:r w:rsidRPr="00CF0CF9">
        <w:rPr>
          <w:rStyle w:val="EndnoteReference"/>
          <w:iCs w:val="0"/>
          <w:sz w:val="20"/>
        </w:rPr>
        <w:endnoteReference w:id="26"/>
      </w:r>
      <w:r w:rsidRPr="00CF0CF9">
        <w:t xml:space="preserve"> was born in Port Macquarie, NSW in 1912 and enlisted in Bonegilla, Vic.  He would serve as a sergeant in the Australian Army (Service Number VX128987) until Feb 6, 1946 at which point his last posting was No. 1 Australian Port Dep. As ‘depot keeper’ for Commonwealth Oil Refineries (C.O.R.</w:t>
      </w:r>
      <w:r w:rsidR="00382F46">
        <w:fldChar w:fldCharType="begin"/>
      </w:r>
      <w:r w:rsidR="00382F46">
        <w:instrText xml:space="preserve"> XE "</w:instrText>
      </w:r>
      <w:r w:rsidR="00382F46" w:rsidRPr="00A440B7">
        <w:instrText>C.O.R.</w:instrText>
      </w:r>
      <w:r w:rsidR="00382F46">
        <w:instrText xml:space="preserve">" </w:instrText>
      </w:r>
      <w:r w:rsidR="00382F46">
        <w:fldChar w:fldCharType="end"/>
      </w:r>
      <w:r w:rsidRPr="00CF0CF9">
        <w:t xml:space="preserve">), one of the two oil refineries in </w:t>
      </w:r>
      <w:smartTag w:uri="urn:schemas-microsoft-com:office:smarttags" w:element="place">
        <w:smartTag w:uri="urn:schemas-microsoft-com:office:smarttags" w:element="country-region">
          <w:r w:rsidRPr="00CF0CF9">
            <w:t>Australia</w:t>
          </w:r>
        </w:smartTag>
      </w:smartTag>
      <w:r w:rsidRPr="00CF0CF9">
        <w:t xml:space="preserve">, Mr. Bryden had experience in the supply and distribution of petroleum products. </w:t>
      </w:r>
    </w:p>
    <w:p w14:paraId="67824D9D" w14:textId="77777777" w:rsidR="00707E41" w:rsidRDefault="00707E41" w:rsidP="00072488">
      <w:pPr>
        <w:pStyle w:val="BodyText"/>
      </w:pPr>
      <w:r>
        <w:t>THICKINS, Archibald Fraser</w:t>
      </w:r>
      <w:r w:rsidR="009A530D">
        <w:t>, Service No.</w:t>
      </w:r>
      <w:r>
        <w:t xml:space="preserve"> V1419</w:t>
      </w:r>
      <w:r w:rsidR="009A530D">
        <w:t>,</w:t>
      </w:r>
      <w:r>
        <w:t xml:space="preserve"> </w:t>
      </w:r>
      <w:r w:rsidR="009A530D">
        <w:t>Sergeant</w:t>
      </w:r>
      <w:r>
        <w:t xml:space="preserve"> 13 May 1942, Age 41, Driver Atlantic</w:t>
      </w:r>
      <w:r w:rsidR="00E95BF9">
        <w:fldChar w:fldCharType="begin"/>
      </w:r>
      <w:r w:rsidR="00E95BF9">
        <w:instrText xml:space="preserve"> XE "</w:instrText>
      </w:r>
      <w:r w:rsidR="00E95BF9" w:rsidRPr="002B314E">
        <w:instrText>Atlantic</w:instrText>
      </w:r>
      <w:r w:rsidR="00E95BF9">
        <w:instrText xml:space="preserve">" </w:instrText>
      </w:r>
      <w:r w:rsidR="00E95BF9">
        <w:fldChar w:fldCharType="end"/>
      </w:r>
      <w:r>
        <w:t xml:space="preserve"> Union</w:t>
      </w:r>
      <w:r w:rsidR="008B6D13">
        <w:fldChar w:fldCharType="begin"/>
      </w:r>
      <w:r w:rsidR="008B6D13">
        <w:instrText xml:space="preserve"> XE "</w:instrText>
      </w:r>
      <w:smartTag w:uri="urn:schemas-microsoft-com:office:smarttags" w:element="place">
        <w:r w:rsidR="008B6D13" w:rsidRPr="00D8613A">
          <w:rPr>
            <w:i/>
            <w:sz w:val="22"/>
          </w:rPr>
          <w:instrText>Union</w:instrText>
        </w:r>
      </w:smartTag>
      <w:r w:rsidR="008B6D13">
        <w:instrText xml:space="preserve">" </w:instrText>
      </w:r>
      <w:r w:rsidR="008B6D13">
        <w:fldChar w:fldCharType="end"/>
      </w:r>
      <w:r>
        <w:t xml:space="preserve"> Oil Co.</w:t>
      </w:r>
    </w:p>
    <w:p w14:paraId="0CE871B4" w14:textId="77777777" w:rsidR="00707E41" w:rsidRDefault="00707E41" w:rsidP="00072488">
      <w:pPr>
        <w:pStyle w:val="BodyText"/>
      </w:pPr>
      <w:r>
        <w:t>Archibald Fraser Thickens</w:t>
      </w:r>
      <w:r w:rsidR="002E4BF4">
        <w:fldChar w:fldCharType="begin"/>
      </w:r>
      <w:r w:rsidR="002E4BF4">
        <w:instrText xml:space="preserve"> XE "</w:instrText>
      </w:r>
      <w:r w:rsidR="002E4BF4" w:rsidRPr="00B27C0A">
        <w:instrText>Thickens</w:instrText>
      </w:r>
      <w:r w:rsidR="002E4BF4">
        <w:instrText xml:space="preserve">" </w:instrText>
      </w:r>
      <w:r w:rsidR="002E4BF4">
        <w:fldChar w:fldCharType="end"/>
      </w:r>
      <w:r>
        <w:rPr>
          <w:rStyle w:val="EndnoteReference"/>
        </w:rPr>
        <w:endnoteReference w:id="27"/>
      </w:r>
      <w:r>
        <w:t xml:space="preserve"> was born in </w:t>
      </w:r>
      <w:smartTag w:uri="urn:schemas-microsoft-com:office:smarttags" w:element="City">
        <w:r>
          <w:t>Coburg</w:t>
        </w:r>
      </w:smartTag>
      <w:r>
        <w:t xml:space="preserve">, </w:t>
      </w:r>
      <w:smartTag w:uri="urn:schemas-microsoft-com:office:smarttags" w:element="State">
        <w:r>
          <w:t>Vic</w:t>
        </w:r>
        <w:r w:rsidR="009A530D">
          <w:t>toria</w:t>
        </w:r>
      </w:smartTag>
      <w:r>
        <w:t xml:space="preserve">  in 1902 and enlisted in </w:t>
      </w:r>
      <w:smartTag w:uri="urn:schemas-microsoft-com:office:smarttags" w:element="place">
        <w:smartTag w:uri="urn:schemas-microsoft-com:office:smarttags" w:element="City">
          <w:r>
            <w:t>Melbourne</w:t>
          </w:r>
        </w:smartTag>
      </w:smartTag>
      <w:r>
        <w:t>.</w:t>
      </w:r>
      <w:r w:rsidRPr="00694F91">
        <w:t xml:space="preserve"> </w:t>
      </w:r>
      <w:r>
        <w:t xml:space="preserve"> </w:t>
      </w:r>
      <w:r w:rsidRPr="00694F91">
        <w:t xml:space="preserve">He would serve as a sergeant in the Australian Army (Service Number VX128525 (V1419) until </w:t>
      </w:r>
      <w:r>
        <w:t>April 26</w:t>
      </w:r>
      <w:r w:rsidRPr="00694F91">
        <w:t>, 194</w:t>
      </w:r>
      <w:r>
        <w:t>5</w:t>
      </w:r>
      <w:r w:rsidRPr="00694F91">
        <w:t xml:space="preserve"> at which point his last posting was Bulk Issue Petrol </w:t>
      </w:r>
      <w:r>
        <w:t>a</w:t>
      </w:r>
      <w:r w:rsidRPr="00694F91">
        <w:t>nd Oil Depot</w:t>
      </w:r>
      <w:r w:rsidR="00C533AB">
        <w:fldChar w:fldCharType="begin"/>
      </w:r>
      <w:r w:rsidR="00C533AB">
        <w:instrText xml:space="preserve"> XE "</w:instrText>
      </w:r>
      <w:r w:rsidR="00C533AB" w:rsidRPr="005C74A0">
        <w:instrText>Bulk Issue Petrol and Oil Depot</w:instrText>
      </w:r>
      <w:r w:rsidR="00C533AB">
        <w:instrText xml:space="preserve">" </w:instrText>
      </w:r>
      <w:r w:rsidR="00C533AB">
        <w:fldChar w:fldCharType="end"/>
      </w:r>
      <w:r w:rsidRPr="00694F91">
        <w:t xml:space="preserve"> </w:t>
      </w:r>
      <w:r>
        <w:t>(BIPOD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w:t>
      </w:r>
      <w:r w:rsidRPr="00694F91">
        <w:t xml:space="preserve"> As </w:t>
      </w:r>
      <w:r>
        <w:t>a driver</w:t>
      </w:r>
      <w:r w:rsidRPr="00694F91">
        <w:t xml:space="preserve"> for </w:t>
      </w:r>
      <w:r>
        <w:t>Atlantic</w:t>
      </w:r>
      <w:r w:rsidR="00E95BF9">
        <w:fldChar w:fldCharType="begin"/>
      </w:r>
      <w:r w:rsidR="00E95BF9">
        <w:instrText xml:space="preserve"> XE "</w:instrText>
      </w:r>
      <w:r w:rsidR="00E95BF9" w:rsidRPr="002B314E">
        <w:instrText>Atlantic</w:instrText>
      </w:r>
      <w:r w:rsidR="00E95BF9">
        <w:instrText xml:space="preserve">" </w:instrText>
      </w:r>
      <w:r w:rsidR="00E95BF9">
        <w:fldChar w:fldCharType="end"/>
      </w:r>
      <w:r>
        <w:t xml:space="preserve"> Union</w:t>
      </w:r>
      <w:r w:rsidR="008B6D13">
        <w:fldChar w:fldCharType="begin"/>
      </w:r>
      <w:r w:rsidR="008B6D13">
        <w:instrText xml:space="preserve"> XE "</w:instrText>
      </w:r>
      <w:smartTag w:uri="urn:schemas-microsoft-com:office:smarttags" w:element="place">
        <w:r w:rsidR="008B6D13" w:rsidRPr="00D8613A">
          <w:rPr>
            <w:i/>
            <w:sz w:val="22"/>
          </w:rPr>
          <w:instrText>Union</w:instrText>
        </w:r>
      </w:smartTag>
      <w:r w:rsidR="008B6D13">
        <w:instrText xml:space="preserve">" </w:instrText>
      </w:r>
      <w:r w:rsidR="008B6D13">
        <w:fldChar w:fldCharType="end"/>
      </w:r>
      <w:r>
        <w:t xml:space="preserve"> Oil Company he would know the correct procedures for the delivery of petroleum products.</w:t>
      </w:r>
    </w:p>
    <w:p w14:paraId="4C5ECEEC" w14:textId="77777777" w:rsidR="00707E41" w:rsidRDefault="00707E41" w:rsidP="00072488">
      <w:pPr>
        <w:pStyle w:val="BodyText"/>
      </w:pPr>
      <w:r>
        <w:lastRenderedPageBreak/>
        <w:t>ROBINSON, Wilfred John</w:t>
      </w:r>
      <w:r w:rsidR="009A530D">
        <w:t>, Service No.</w:t>
      </w:r>
      <w:r>
        <w:t xml:space="preserve"> V150384 Lieut</w:t>
      </w:r>
      <w:r w:rsidR="009A530D">
        <w:t>enant</w:t>
      </w:r>
      <w:r>
        <w:t xml:space="preserve"> 28 Oct 1940, Age 44 . The record stated “</w:t>
      </w:r>
      <w:r w:rsidRPr="0020451F">
        <w:t>This officer was trained in the handling of POL &amp; stock with Atlantic</w:t>
      </w:r>
      <w:r w:rsidR="00E95BF9">
        <w:fldChar w:fldCharType="begin"/>
      </w:r>
      <w:r w:rsidR="00E95BF9">
        <w:instrText xml:space="preserve"> XE "</w:instrText>
      </w:r>
      <w:r w:rsidR="00E95BF9" w:rsidRPr="002B314E">
        <w:instrText>Atlantic</w:instrText>
      </w:r>
      <w:r w:rsidR="00E95BF9">
        <w:instrText xml:space="preserve">" </w:instrText>
      </w:r>
      <w:r w:rsidR="00E95BF9">
        <w:fldChar w:fldCharType="end"/>
      </w:r>
      <w:r w:rsidRPr="0020451F">
        <w:t xml:space="preserve"> Union</w:t>
      </w:r>
      <w:r w:rsidR="008B6D13">
        <w:fldChar w:fldCharType="begin"/>
      </w:r>
      <w:r w:rsidR="008B6D13">
        <w:instrText xml:space="preserve"> XE "</w:instrText>
      </w:r>
      <w:smartTag w:uri="urn:schemas-microsoft-com:office:smarttags" w:element="place">
        <w:r w:rsidR="008B6D13" w:rsidRPr="00D8613A">
          <w:rPr>
            <w:i/>
            <w:sz w:val="22"/>
          </w:rPr>
          <w:instrText>Union</w:instrText>
        </w:r>
      </w:smartTag>
      <w:r w:rsidR="008B6D13">
        <w:instrText xml:space="preserve">" </w:instrText>
      </w:r>
      <w:r w:rsidR="008B6D13">
        <w:fldChar w:fldCharType="end"/>
      </w:r>
      <w:r w:rsidRPr="0020451F">
        <w:t xml:space="preserve"> Oil Coy for 15 years. This involved transport and shipping and control of stock throughout </w:t>
      </w:r>
      <w:smartTag w:uri="urn:schemas-microsoft-com:office:smarttags" w:element="place">
        <w:smartTag w:uri="urn:schemas-microsoft-com:office:smarttags" w:element="State">
          <w:r w:rsidRPr="0020451F">
            <w:t>Victoria</w:t>
          </w:r>
        </w:smartTag>
      </w:smartTag>
      <w:r w:rsidRPr="0020451F">
        <w:t xml:space="preserve">. Since joining this unit he has been the Officer in charge (I/C) TCW, and from his large experience, it was unnecessary for </w:t>
      </w:r>
      <w:r w:rsidR="009224AC">
        <w:t>h</w:t>
      </w:r>
      <w:r w:rsidRPr="0020451F">
        <w:t>im to attend any Army Schools. The present posting of this officer is 2 I/C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rsidRPr="0020451F">
        <w:t xml:space="preserve"> Vic L of C Area.</w:t>
      </w:r>
      <w:r>
        <w:rPr>
          <w:rStyle w:val="EndnoteReference"/>
        </w:rPr>
        <w:endnoteReference w:id="28"/>
      </w:r>
      <w:r w:rsidR="009A530D">
        <w:t>”</w:t>
      </w:r>
    </w:p>
    <w:p w14:paraId="6C3506FA" w14:textId="77777777" w:rsidR="00707E41" w:rsidRPr="00CF0CF9" w:rsidRDefault="00707E41" w:rsidP="00072488">
      <w:pPr>
        <w:pStyle w:val="BodyText"/>
      </w:pPr>
      <w:r w:rsidRPr="00CF0CF9">
        <w:t>Wilfred John Robinson</w:t>
      </w:r>
      <w:r w:rsidR="002E4BF4">
        <w:fldChar w:fldCharType="begin"/>
      </w:r>
      <w:r w:rsidR="002E4BF4">
        <w:instrText xml:space="preserve"> XE "</w:instrText>
      </w:r>
      <w:r w:rsidR="002E4BF4" w:rsidRPr="001A420C">
        <w:instrText>Robinson</w:instrText>
      </w:r>
      <w:r w:rsidR="002E4BF4">
        <w:instrText xml:space="preserve">" </w:instrText>
      </w:r>
      <w:r w:rsidR="002E4BF4">
        <w:fldChar w:fldCharType="end"/>
      </w:r>
      <w:r w:rsidRPr="00CF0CF9">
        <w:rPr>
          <w:rStyle w:val="EndnoteReference"/>
          <w:iCs w:val="0"/>
          <w:sz w:val="20"/>
        </w:rPr>
        <w:endnoteReference w:id="29"/>
      </w:r>
      <w:r w:rsidRPr="00CF0CF9">
        <w:t>, was born in Fitzroy. Vic in 1899 and served in the First world War for 3 years and with the Russian Relief Forces (45 Royal Fus</w:t>
      </w:r>
      <w:r w:rsidR="00E17F7C" w:rsidRPr="00CF0CF9">
        <w:t>i</w:t>
      </w:r>
      <w:r w:rsidRPr="00CF0CF9">
        <w:t>liers)</w:t>
      </w:r>
      <w:r w:rsidR="00E17F7C" w:rsidRPr="00CF0CF9">
        <w:t>.</w:t>
      </w:r>
      <w:r w:rsidRPr="00CF0CF9">
        <w:t xml:space="preserve"> </w:t>
      </w:r>
      <w:r w:rsidR="00E17F7C" w:rsidRPr="00CF0CF9">
        <w:t>H</w:t>
      </w:r>
      <w:r w:rsidRPr="00CF0CF9">
        <w:t xml:space="preserve">e enlisted in the Australian Army on 15 October 1941, was commissioned as a Lieutenant and served part time until April 1942 </w:t>
      </w:r>
      <w:r w:rsidR="00E17F7C" w:rsidRPr="00CF0CF9">
        <w:t>after which</w:t>
      </w:r>
      <w:r w:rsidRPr="00CF0CF9">
        <w:t xml:space="preserve"> he was on full time duties. He was discharged on the August 5, 1944 at which </w:t>
      </w:r>
      <w:r w:rsidR="00E17F7C" w:rsidRPr="00CF0CF9">
        <w:t xml:space="preserve">time </w:t>
      </w:r>
      <w:r w:rsidRPr="00CF0CF9">
        <w:t>his last posting was Bulk Issue Petrol and Oil Depot</w:t>
      </w:r>
      <w:r w:rsidR="00C533AB">
        <w:fldChar w:fldCharType="begin"/>
      </w:r>
      <w:r w:rsidR="00C533AB">
        <w:instrText xml:space="preserve"> XE "</w:instrText>
      </w:r>
      <w:r w:rsidR="00C533AB" w:rsidRPr="005C74A0">
        <w:instrText>Bulk Issue Petrol and Oil Depot</w:instrText>
      </w:r>
      <w:r w:rsidR="00C533AB">
        <w:instrText xml:space="preserve">" </w:instrText>
      </w:r>
      <w:r w:rsidR="00C533AB">
        <w:fldChar w:fldCharType="end"/>
      </w:r>
      <w:r w:rsidRPr="00CF0CF9">
        <w:t xml:space="preserve">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rsidRPr="00CF0CF9">
        <w:t>).</w:t>
      </w:r>
    </w:p>
    <w:p w14:paraId="49599D74" w14:textId="77777777" w:rsidR="00707E41" w:rsidRDefault="00707E41" w:rsidP="00072488">
      <w:pPr>
        <w:pStyle w:val="BodyText"/>
      </w:pPr>
      <w:r>
        <w:t>The matter of ‘seconding’, ‘recruiting’, and ‘drafting” was not without its impact on the oil companies</w:t>
      </w:r>
      <w:r w:rsidR="00E17F7C">
        <w:t>,</w:t>
      </w:r>
      <w:r>
        <w:t xml:space="preserve"> and suddenly a skilled workforce was being lost to the war effort with its effect on the ability of the oil companies to meet their contractual commitments. The following exchange of letters perhaps best illustrates the dilemma</w:t>
      </w:r>
      <w:r w:rsidR="00E17F7C">
        <w:t>.</w:t>
      </w:r>
    </w:p>
    <w:p w14:paraId="0DFA5611" w14:textId="77777777" w:rsidR="00707E41" w:rsidRPr="00CF0CF9" w:rsidRDefault="00707E41" w:rsidP="00CF0CF9">
      <w:pPr>
        <w:pStyle w:val="BodyText2"/>
        <w:spacing w:before="60" w:after="60"/>
        <w:rPr>
          <w:i/>
          <w:iCs/>
        </w:rPr>
      </w:pPr>
      <w:r w:rsidRPr="00CF0CF9">
        <w:rPr>
          <w:i/>
          <w:iCs/>
        </w:rPr>
        <w:t>VACUUM OIL COMPANY</w:t>
      </w:r>
    </w:p>
    <w:p w14:paraId="57C4855E" w14:textId="77777777" w:rsidR="00707E41" w:rsidRPr="00CF0CF9" w:rsidRDefault="00707E41" w:rsidP="00CF0CF9">
      <w:pPr>
        <w:pStyle w:val="BodyText2"/>
        <w:spacing w:before="60" w:after="60"/>
        <w:rPr>
          <w:i/>
          <w:iCs/>
        </w:rPr>
      </w:pPr>
      <w:smartTag w:uri="urn:schemas-microsoft-com:office:smarttags" w:element="PlaceName">
        <w:r w:rsidRPr="00CF0CF9">
          <w:rPr>
            <w:i/>
            <w:iCs/>
          </w:rPr>
          <w:t>Primary</w:t>
        </w:r>
      </w:smartTag>
      <w:r w:rsidRPr="00CF0CF9">
        <w:rPr>
          <w:i/>
          <w:iCs/>
        </w:rPr>
        <w:t xml:space="preserve"> </w:t>
      </w:r>
      <w:smartTag w:uri="urn:schemas-microsoft-com:office:smarttags" w:element="PlaceType">
        <w:r w:rsidRPr="00CF0CF9">
          <w:rPr>
            <w:i/>
            <w:iCs/>
          </w:rPr>
          <w:t>Building</w:t>
        </w:r>
      </w:smartTag>
      <w:r w:rsidRPr="00CF0CF9">
        <w:rPr>
          <w:i/>
          <w:iCs/>
        </w:rPr>
        <w:t>,</w:t>
      </w:r>
      <w:r w:rsidRPr="00CF0CF9">
        <w:rPr>
          <w:i/>
          <w:iCs/>
        </w:rPr>
        <w:tab/>
        <w:t xml:space="preserve">Cnr. </w:t>
      </w:r>
      <w:smartTag w:uri="urn:schemas-microsoft-com:office:smarttags" w:element="City">
        <w:r w:rsidRPr="00CF0CF9">
          <w:rPr>
            <w:i/>
            <w:iCs/>
          </w:rPr>
          <w:t>Adelaide</w:t>
        </w:r>
      </w:smartTag>
      <w:r w:rsidRPr="00CF0CF9">
        <w:rPr>
          <w:i/>
          <w:iCs/>
        </w:rPr>
        <w:t xml:space="preserve"> and Creek </w:t>
      </w:r>
      <w:smartTag w:uri="urn:schemas-microsoft-com:office:smarttags" w:element="place">
        <w:r w:rsidRPr="00CF0CF9">
          <w:rPr>
            <w:i/>
            <w:iCs/>
          </w:rPr>
          <w:t>Sts.</w:t>
        </w:r>
      </w:smartTag>
      <w:r w:rsidRPr="00CF0CF9">
        <w:rPr>
          <w:i/>
          <w:iCs/>
        </w:rPr>
        <w:t>, BRISBANE</w:t>
      </w:r>
    </w:p>
    <w:p w14:paraId="293D5405" w14:textId="77777777" w:rsidR="00707E41" w:rsidRPr="00CF0CF9" w:rsidRDefault="00707E41" w:rsidP="00CF0CF9">
      <w:pPr>
        <w:pStyle w:val="BodyText2"/>
        <w:spacing w:before="60" w:after="60"/>
        <w:rPr>
          <w:i/>
          <w:iCs/>
        </w:rPr>
      </w:pPr>
      <w:r w:rsidRPr="00CF0CF9">
        <w:rPr>
          <w:i/>
          <w:iCs/>
        </w:rPr>
        <w:t>19 May 1942</w:t>
      </w:r>
    </w:p>
    <w:p w14:paraId="30CD1ABC" w14:textId="77777777" w:rsidR="00707E41" w:rsidRPr="00CF0CF9" w:rsidRDefault="00707E41" w:rsidP="00CF0CF9">
      <w:pPr>
        <w:pStyle w:val="BodyText2"/>
        <w:spacing w:before="60" w:after="60"/>
        <w:rPr>
          <w:i/>
          <w:iCs/>
        </w:rPr>
      </w:pPr>
      <w:r w:rsidRPr="00CF0CF9">
        <w:rPr>
          <w:i/>
          <w:iCs/>
        </w:rPr>
        <w:t>Commanding Officer</w:t>
      </w:r>
      <w:r w:rsidRPr="00CF0CF9">
        <w:rPr>
          <w:i/>
          <w:iCs/>
        </w:rPr>
        <w:tab/>
        <w:t>Northern Command</w:t>
      </w:r>
      <w:r w:rsidRPr="00CF0CF9">
        <w:rPr>
          <w:i/>
          <w:iCs/>
        </w:rPr>
        <w:tab/>
        <w:t>B.I.P.O.D., A.A.S.C.</w:t>
      </w:r>
      <w:r w:rsidRPr="00CF0CF9">
        <w:rPr>
          <w:i/>
          <w:iCs/>
        </w:rPr>
        <w:tab/>
        <w:t>YERONGA</w:t>
      </w:r>
      <w:r w:rsidR="002E4BF4">
        <w:rPr>
          <w:i/>
          <w:iCs/>
        </w:rPr>
        <w:fldChar w:fldCharType="begin"/>
      </w:r>
      <w:r w:rsidR="002E4BF4">
        <w:instrText xml:space="preserve"> XE "</w:instrText>
      </w:r>
      <w:r w:rsidR="002E4BF4" w:rsidRPr="0053470A">
        <w:rPr>
          <w:i/>
          <w:iCs/>
        </w:rPr>
        <w:instrText>YERONGA</w:instrText>
      </w:r>
      <w:r w:rsidR="002E4BF4">
        <w:instrText xml:space="preserve">" </w:instrText>
      </w:r>
      <w:r w:rsidR="002E4BF4">
        <w:rPr>
          <w:i/>
          <w:iCs/>
        </w:rPr>
        <w:fldChar w:fldCharType="end"/>
      </w:r>
    </w:p>
    <w:p w14:paraId="47876CBF" w14:textId="77777777" w:rsidR="00707E41" w:rsidRPr="00CF0CF9" w:rsidRDefault="00707E41" w:rsidP="00CF0CF9">
      <w:pPr>
        <w:pStyle w:val="BodyText2"/>
        <w:spacing w:before="60" w:after="60"/>
        <w:rPr>
          <w:i/>
          <w:iCs/>
        </w:rPr>
      </w:pPr>
      <w:r w:rsidRPr="00CF0CF9">
        <w:rPr>
          <w:i/>
          <w:iCs/>
        </w:rPr>
        <w:t>Dear Sir,</w:t>
      </w:r>
    </w:p>
    <w:p w14:paraId="3163BC0C" w14:textId="77777777" w:rsidR="00707E41" w:rsidRPr="00CF0CF9" w:rsidRDefault="00707E41" w:rsidP="00CF0CF9">
      <w:pPr>
        <w:pStyle w:val="BodyText2"/>
        <w:spacing w:before="60" w:after="60"/>
        <w:rPr>
          <w:i/>
          <w:iCs/>
        </w:rPr>
      </w:pPr>
      <w:r w:rsidRPr="00CF0CF9">
        <w:rPr>
          <w:i/>
          <w:iCs/>
        </w:rPr>
        <w:t>Vacuum</w:t>
      </w:r>
      <w:r w:rsidR="00E95BF9">
        <w:rPr>
          <w:i/>
          <w:iCs/>
        </w:rPr>
        <w:fldChar w:fldCharType="begin"/>
      </w:r>
      <w:r w:rsidR="00E95BF9">
        <w:instrText xml:space="preserve"> XE "</w:instrText>
      </w:r>
      <w:r w:rsidR="00E95BF9" w:rsidRPr="00966C4F">
        <w:instrText>Vacuum</w:instrText>
      </w:r>
      <w:r w:rsidR="00E95BF9">
        <w:instrText xml:space="preserve">" </w:instrText>
      </w:r>
      <w:r w:rsidR="00E95BF9">
        <w:rPr>
          <w:i/>
          <w:iCs/>
        </w:rPr>
        <w:fldChar w:fldCharType="end"/>
      </w:r>
      <w:r w:rsidRPr="00CF0CF9">
        <w:rPr>
          <w:i/>
          <w:iCs/>
        </w:rPr>
        <w:t xml:space="preserve"> Oil Company Pty. Ltd.</w:t>
      </w:r>
      <w:r w:rsidR="00E95BF9">
        <w:rPr>
          <w:i/>
          <w:iCs/>
        </w:rPr>
        <w:fldChar w:fldCharType="begin"/>
      </w:r>
      <w:r w:rsidR="00E95BF9">
        <w:instrText xml:space="preserve"> XE "</w:instrText>
      </w:r>
      <w:r w:rsidR="00E95BF9" w:rsidRPr="009A3285">
        <w:instrText>Vacuum Oil Company Pty. Ltd.</w:instrText>
      </w:r>
      <w:r w:rsidR="00E95BF9">
        <w:instrText xml:space="preserve">" </w:instrText>
      </w:r>
      <w:r w:rsidR="00E95BF9">
        <w:rPr>
          <w:i/>
          <w:iCs/>
        </w:rPr>
        <w:fldChar w:fldCharType="end"/>
      </w:r>
      <w:r w:rsidRPr="00CF0CF9">
        <w:rPr>
          <w:i/>
          <w:iCs/>
        </w:rPr>
        <w:t xml:space="preserve"> B.I.P.O.D. Personnel</w:t>
      </w:r>
    </w:p>
    <w:p w14:paraId="5A31D7F9" w14:textId="77777777" w:rsidR="00707E41" w:rsidRPr="00CF0CF9" w:rsidRDefault="00707E41" w:rsidP="00CF0CF9">
      <w:pPr>
        <w:pStyle w:val="BodyText2"/>
        <w:spacing w:before="60" w:after="60"/>
        <w:rPr>
          <w:i/>
          <w:iCs/>
        </w:rPr>
      </w:pPr>
      <w:r w:rsidRPr="00CF0CF9">
        <w:rPr>
          <w:i/>
          <w:iCs/>
        </w:rPr>
        <w:t>Due to the extreme deterioration in our staff position at our Northern Branches, it was necessary last week for our Queensland Branch Accountant and one of our Head Office Accounting Executives to visit Townsville</w:t>
      </w:r>
      <w:r w:rsidR="002E4BF4">
        <w:rPr>
          <w:i/>
          <w:iCs/>
        </w:rPr>
        <w:fldChar w:fldCharType="begin"/>
      </w:r>
      <w:r w:rsidR="002E4BF4">
        <w:instrText xml:space="preserve"> XE "</w:instrText>
      </w:r>
      <w:r w:rsidR="002E4BF4" w:rsidRPr="002E794C">
        <w:rPr>
          <w:i/>
          <w:iCs/>
        </w:rPr>
        <w:instrText>Townsville</w:instrText>
      </w:r>
      <w:r w:rsidR="002E4BF4">
        <w:instrText xml:space="preserve">" </w:instrText>
      </w:r>
      <w:r w:rsidR="002E4BF4">
        <w:rPr>
          <w:i/>
          <w:iCs/>
        </w:rPr>
        <w:fldChar w:fldCharType="end"/>
      </w:r>
      <w:r w:rsidRPr="00CF0CF9">
        <w:rPr>
          <w:i/>
          <w:iCs/>
        </w:rPr>
        <w:t xml:space="preserve"> and Rockhampton</w:t>
      </w:r>
      <w:r w:rsidR="002E4BF4">
        <w:rPr>
          <w:i/>
          <w:iCs/>
        </w:rPr>
        <w:fldChar w:fldCharType="begin"/>
      </w:r>
      <w:r w:rsidR="002E4BF4">
        <w:instrText xml:space="preserve"> XE "</w:instrText>
      </w:r>
      <w:r w:rsidR="002E4BF4" w:rsidRPr="002E794C">
        <w:rPr>
          <w:i/>
          <w:iCs/>
        </w:rPr>
        <w:instrText>Rockhampton</w:instrText>
      </w:r>
      <w:r w:rsidR="002E4BF4">
        <w:instrText xml:space="preserve">" </w:instrText>
      </w:r>
      <w:r w:rsidR="002E4BF4">
        <w:rPr>
          <w:i/>
          <w:iCs/>
        </w:rPr>
        <w:fldChar w:fldCharType="end"/>
      </w:r>
      <w:r w:rsidRPr="00CF0CF9">
        <w:rPr>
          <w:i/>
          <w:iCs/>
        </w:rPr>
        <w:t xml:space="preserve"> in an endeavour to see what could be done to give relief to these branches, particularly in view of the present heavy demands by the various Defence services.</w:t>
      </w:r>
    </w:p>
    <w:p w14:paraId="45374D77" w14:textId="77777777" w:rsidR="00707E41" w:rsidRPr="00CF0CF9" w:rsidRDefault="00707E41" w:rsidP="00CF0CF9">
      <w:pPr>
        <w:pStyle w:val="BodyText2"/>
        <w:spacing w:before="60" w:after="60"/>
        <w:rPr>
          <w:i/>
          <w:iCs/>
        </w:rPr>
      </w:pPr>
      <w:r w:rsidRPr="00CF0CF9">
        <w:rPr>
          <w:i/>
          <w:iCs/>
        </w:rPr>
        <w:t xml:space="preserve">As you are aware, quite recently </w:t>
      </w:r>
      <w:smartTag w:uri="urn:schemas-microsoft-com:office:smarttags" w:element="place">
        <w:smartTag w:uri="urn:schemas-microsoft-com:office:smarttags" w:element="City">
          <w:r w:rsidRPr="00CF0CF9">
            <w:rPr>
              <w:i/>
              <w:iCs/>
            </w:rPr>
            <w:t>Cairns</w:t>
          </w:r>
        </w:smartTag>
      </w:smartTag>
      <w:r w:rsidR="009220B1">
        <w:rPr>
          <w:i/>
          <w:iCs/>
        </w:rPr>
        <w:fldChar w:fldCharType="begin"/>
      </w:r>
      <w:r w:rsidR="009220B1">
        <w:instrText xml:space="preserve"> XE "</w:instrText>
      </w:r>
      <w:smartTag w:uri="urn:schemas-microsoft-com:office:smarttags" w:element="City">
        <w:r w:rsidR="009220B1" w:rsidRPr="00EF42BD">
          <w:instrText>Cairns</w:instrText>
        </w:r>
      </w:smartTag>
      <w:r w:rsidR="009220B1">
        <w:instrText xml:space="preserve">" </w:instrText>
      </w:r>
      <w:r w:rsidR="009220B1">
        <w:rPr>
          <w:i/>
          <w:iCs/>
        </w:rPr>
        <w:fldChar w:fldCharType="end"/>
      </w:r>
      <w:r w:rsidRPr="00CF0CF9">
        <w:rPr>
          <w:i/>
          <w:iCs/>
        </w:rPr>
        <w:t xml:space="preserve"> Area D came under Military control, and a number of our staff was automatically called into B.I.P.O.D. for full time service. In this regard we would refer particularly to our </w:t>
      </w:r>
      <w:smartTag w:uri="urn:schemas-microsoft-com:office:smarttags" w:element="City">
        <w:r w:rsidRPr="00CF0CF9">
          <w:rPr>
            <w:i/>
            <w:iCs/>
          </w:rPr>
          <w:t>Cairns</w:t>
        </w:r>
      </w:smartTag>
      <w:r w:rsidRPr="00CF0CF9">
        <w:rPr>
          <w:i/>
          <w:iCs/>
        </w:rPr>
        <w:t xml:space="preserve"> ocean terminal, where we lost overnight the services of Messrs. Young and McCarthy, our Stock and Despatch Clerks respectively, at our </w:t>
      </w:r>
      <w:smartTag w:uri="urn:schemas-microsoft-com:office:smarttags" w:element="place">
        <w:smartTag w:uri="urn:schemas-microsoft-com:office:smarttags" w:element="City">
          <w:r w:rsidRPr="00CF0CF9">
            <w:rPr>
              <w:i/>
              <w:iCs/>
            </w:rPr>
            <w:t>Cairns</w:t>
          </w:r>
        </w:smartTag>
      </w:smartTag>
      <w:r w:rsidRPr="00CF0CF9">
        <w:rPr>
          <w:i/>
          <w:iCs/>
        </w:rPr>
        <w:t xml:space="preserve"> Installation. It will be realised that to effectively control Oil Companies’ operations at an ocean terminal such as this, trained personnel is essential, and such work cannot be assimilated by new appointees without months of training. With the almost total absence in </w:t>
      </w:r>
      <w:smartTag w:uri="urn:schemas-microsoft-com:office:smarttags" w:element="City">
        <w:r w:rsidRPr="00CF0CF9">
          <w:rPr>
            <w:i/>
            <w:iCs/>
          </w:rPr>
          <w:t>Cairns</w:t>
        </w:r>
      </w:smartTag>
      <w:r w:rsidRPr="00CF0CF9">
        <w:rPr>
          <w:i/>
          <w:iCs/>
        </w:rPr>
        <w:t xml:space="preserve"> of any labour market from which we could obtain staff we were forces to transfer </w:t>
      </w:r>
      <w:r w:rsidR="00E650B8" w:rsidRPr="00CF0CF9">
        <w:rPr>
          <w:i/>
          <w:iCs/>
        </w:rPr>
        <w:t>E.</w:t>
      </w:r>
      <w:r w:rsidR="00E650B8">
        <w:rPr>
          <w:i/>
          <w:iCs/>
        </w:rPr>
        <w:t xml:space="preserve"> </w:t>
      </w:r>
      <w:r w:rsidR="00E650B8" w:rsidRPr="00CF0CF9">
        <w:rPr>
          <w:i/>
          <w:iCs/>
        </w:rPr>
        <w:t>H.</w:t>
      </w:r>
      <w:r w:rsidRPr="00CF0CF9">
        <w:rPr>
          <w:i/>
          <w:iCs/>
        </w:rPr>
        <w:t xml:space="preserve"> Owen</w:t>
      </w:r>
      <w:r w:rsidR="002E4BF4">
        <w:rPr>
          <w:i/>
          <w:iCs/>
        </w:rPr>
        <w:fldChar w:fldCharType="begin"/>
      </w:r>
      <w:r w:rsidR="002E4BF4">
        <w:instrText xml:space="preserve"> XE "</w:instrText>
      </w:r>
      <w:r w:rsidR="002E4BF4" w:rsidRPr="00D11B81">
        <w:rPr>
          <w:i/>
          <w:iCs/>
        </w:rPr>
        <w:instrText>Owen</w:instrText>
      </w:r>
      <w:r w:rsidR="002E4BF4">
        <w:instrText xml:space="preserve">" </w:instrText>
      </w:r>
      <w:r w:rsidR="002E4BF4">
        <w:rPr>
          <w:i/>
          <w:iCs/>
        </w:rPr>
        <w:fldChar w:fldCharType="end"/>
      </w:r>
      <w:r w:rsidRPr="00CF0CF9">
        <w:rPr>
          <w:i/>
          <w:iCs/>
        </w:rPr>
        <w:t xml:space="preserve"> from our </w:t>
      </w:r>
      <w:smartTag w:uri="urn:schemas-microsoft-com:office:smarttags" w:element="City">
        <w:smartTag w:uri="urn:schemas-microsoft-com:office:smarttags" w:element="place">
          <w:r w:rsidRPr="00CF0CF9">
            <w:rPr>
              <w:i/>
              <w:iCs/>
            </w:rPr>
            <w:t>Cairns</w:t>
          </w:r>
        </w:smartTag>
      </w:smartTag>
      <w:r w:rsidRPr="00CF0CF9">
        <w:rPr>
          <w:i/>
          <w:iCs/>
        </w:rPr>
        <w:t xml:space="preserve"> Office to our Warehouse to take charge pending a staff readjustment. After considerable trouble we were able to obtain the services of a temporary clerk to assist Owen at the Warehouse, and at the present time we have Owen at the </w:t>
      </w:r>
      <w:smartTag w:uri="urn:schemas-microsoft-com:office:smarttags" w:element="place">
        <w:smartTag w:uri="urn:schemas-microsoft-com:office:smarttags" w:element="City">
          <w:r w:rsidRPr="00CF0CF9">
            <w:rPr>
              <w:i/>
              <w:iCs/>
            </w:rPr>
            <w:t>Cairns</w:t>
          </w:r>
        </w:smartTag>
      </w:smartTag>
      <w:r w:rsidRPr="00CF0CF9">
        <w:rPr>
          <w:i/>
          <w:iCs/>
        </w:rPr>
        <w:t xml:space="preserve"> Warehouse in charge of Stock movements, and a temporary clerk controlling the various despatch movements.</w:t>
      </w:r>
    </w:p>
    <w:p w14:paraId="75A3982F" w14:textId="77777777" w:rsidR="00707E41" w:rsidRPr="00CF0CF9" w:rsidRDefault="00707E41" w:rsidP="00CF0CF9">
      <w:pPr>
        <w:pStyle w:val="BodyText2"/>
        <w:spacing w:before="60" w:after="60"/>
        <w:rPr>
          <w:i/>
          <w:iCs/>
        </w:rPr>
      </w:pPr>
      <w:r w:rsidRPr="00CF0CF9">
        <w:rPr>
          <w:i/>
          <w:iCs/>
        </w:rPr>
        <w:t>Coming now to our Townsville</w:t>
      </w:r>
      <w:r w:rsidR="002E4BF4">
        <w:rPr>
          <w:i/>
          <w:iCs/>
        </w:rPr>
        <w:fldChar w:fldCharType="begin"/>
      </w:r>
      <w:r w:rsidR="002E4BF4">
        <w:instrText xml:space="preserve"> XE "</w:instrText>
      </w:r>
      <w:r w:rsidR="002E4BF4" w:rsidRPr="002E794C">
        <w:rPr>
          <w:i/>
          <w:iCs/>
        </w:rPr>
        <w:instrText>Townsville</w:instrText>
      </w:r>
      <w:r w:rsidR="002E4BF4">
        <w:instrText xml:space="preserve">" </w:instrText>
      </w:r>
      <w:r w:rsidR="002E4BF4">
        <w:rPr>
          <w:i/>
          <w:iCs/>
        </w:rPr>
        <w:fldChar w:fldCharType="end"/>
      </w:r>
      <w:r w:rsidRPr="00CF0CF9">
        <w:rPr>
          <w:i/>
          <w:iCs/>
        </w:rPr>
        <w:t xml:space="preserve"> Branch, which is another large ocean terminal, the present importance of which we need not stress with you. This Branch, at the outbreak of the War, was staffed mostly by young men, and until last month, when the Oil Industry was declared a Protected Undertaking we  lost almost the whole of our younger members to the various services either from voluntary enlistments, or under the various call-up groups.</w:t>
      </w:r>
    </w:p>
    <w:p w14:paraId="201227A1" w14:textId="77777777" w:rsidR="00707E41" w:rsidRPr="00CF0CF9" w:rsidRDefault="00707E41" w:rsidP="00CF0CF9">
      <w:pPr>
        <w:pStyle w:val="BodyText2"/>
        <w:spacing w:before="60" w:after="60"/>
        <w:rPr>
          <w:i/>
          <w:iCs/>
        </w:rPr>
      </w:pPr>
      <w:r w:rsidRPr="00CF0CF9">
        <w:rPr>
          <w:i/>
          <w:iCs/>
        </w:rPr>
        <w:t>As a result of a recent visit by the Executives named in the earlier part of this letter it was discovered that Townsville</w:t>
      </w:r>
      <w:r w:rsidR="002E4BF4">
        <w:rPr>
          <w:i/>
          <w:iCs/>
        </w:rPr>
        <w:fldChar w:fldCharType="begin"/>
      </w:r>
      <w:r w:rsidR="002E4BF4">
        <w:instrText xml:space="preserve"> XE "</w:instrText>
      </w:r>
      <w:r w:rsidR="002E4BF4" w:rsidRPr="002E794C">
        <w:rPr>
          <w:i/>
          <w:iCs/>
        </w:rPr>
        <w:instrText>Townsville</w:instrText>
      </w:r>
      <w:r w:rsidR="002E4BF4">
        <w:instrText xml:space="preserve">" </w:instrText>
      </w:r>
      <w:r w:rsidR="002E4BF4">
        <w:rPr>
          <w:i/>
          <w:iCs/>
        </w:rPr>
        <w:fldChar w:fldCharType="end"/>
      </w:r>
      <w:r w:rsidRPr="00CF0CF9">
        <w:rPr>
          <w:i/>
          <w:iCs/>
        </w:rPr>
        <w:t xml:space="preserve"> Office was operating under extreme difficulties and great strain, and it was obvious some relief had to be given from a staff point of view if our operations at that centre were to continue without a breakdown. We found it necessary to close our Cairns</w:t>
      </w:r>
      <w:r w:rsidR="009220B1">
        <w:rPr>
          <w:i/>
          <w:iCs/>
        </w:rPr>
        <w:fldChar w:fldCharType="begin"/>
      </w:r>
      <w:r w:rsidR="009220B1">
        <w:instrText xml:space="preserve"> XE "</w:instrText>
      </w:r>
      <w:r w:rsidR="009220B1" w:rsidRPr="00EF42BD">
        <w:instrText>Cairns</w:instrText>
      </w:r>
      <w:r w:rsidR="009220B1">
        <w:instrText xml:space="preserve">" </w:instrText>
      </w:r>
      <w:r w:rsidR="009220B1">
        <w:rPr>
          <w:i/>
          <w:iCs/>
        </w:rPr>
        <w:fldChar w:fldCharType="end"/>
      </w:r>
      <w:r w:rsidRPr="00CF0CF9">
        <w:rPr>
          <w:i/>
          <w:iCs/>
        </w:rPr>
        <w:t xml:space="preserve"> Office and bring down from there our Cairns Chief Clerk to take charge of our physical operations at Townsville, because of their tremendous increase under Defence requirements, but as Owen</w:t>
      </w:r>
      <w:r w:rsidR="002E4BF4">
        <w:rPr>
          <w:i/>
          <w:iCs/>
        </w:rPr>
        <w:fldChar w:fldCharType="begin"/>
      </w:r>
      <w:r w:rsidR="002E4BF4">
        <w:instrText xml:space="preserve"> XE "</w:instrText>
      </w:r>
      <w:r w:rsidR="002E4BF4" w:rsidRPr="00D11B81">
        <w:rPr>
          <w:i/>
          <w:iCs/>
        </w:rPr>
        <w:instrText>Owen</w:instrText>
      </w:r>
      <w:r w:rsidR="002E4BF4">
        <w:instrText xml:space="preserve">" </w:instrText>
      </w:r>
      <w:r w:rsidR="002E4BF4">
        <w:rPr>
          <w:i/>
          <w:iCs/>
        </w:rPr>
        <w:fldChar w:fldCharType="end"/>
      </w:r>
      <w:r w:rsidRPr="00CF0CF9">
        <w:rPr>
          <w:i/>
          <w:iCs/>
        </w:rPr>
        <w:t xml:space="preserve"> is a member of B.I.P.O.D., we do not feel </w:t>
      </w:r>
      <w:r w:rsidRPr="00CF0CF9">
        <w:rPr>
          <w:i/>
          <w:iCs/>
        </w:rPr>
        <w:lastRenderedPageBreak/>
        <w:t>at all happy about the position at Cairns, and we would very much appreciate any assistance you could give us by releasing Owen from B.I.P.O.D.</w:t>
      </w:r>
    </w:p>
    <w:p w14:paraId="73871C55" w14:textId="77777777" w:rsidR="00707E41" w:rsidRPr="00CF0CF9" w:rsidRDefault="00707E41" w:rsidP="00CF0CF9">
      <w:pPr>
        <w:pStyle w:val="BodyText2"/>
        <w:spacing w:before="60" w:after="60"/>
        <w:rPr>
          <w:i/>
          <w:iCs/>
        </w:rPr>
      </w:pPr>
      <w:r w:rsidRPr="00CF0CF9">
        <w:rPr>
          <w:i/>
          <w:iCs/>
        </w:rPr>
        <w:t>In Townsville</w:t>
      </w:r>
      <w:r w:rsidR="002E4BF4">
        <w:rPr>
          <w:i/>
          <w:iCs/>
        </w:rPr>
        <w:fldChar w:fldCharType="begin"/>
      </w:r>
      <w:r w:rsidR="002E4BF4">
        <w:instrText xml:space="preserve"> XE "</w:instrText>
      </w:r>
      <w:r w:rsidR="002E4BF4" w:rsidRPr="002E794C">
        <w:rPr>
          <w:i/>
          <w:iCs/>
        </w:rPr>
        <w:instrText>Townsville</w:instrText>
      </w:r>
      <w:r w:rsidR="002E4BF4">
        <w:instrText xml:space="preserve">" </w:instrText>
      </w:r>
      <w:r w:rsidR="002E4BF4">
        <w:rPr>
          <w:i/>
          <w:iCs/>
        </w:rPr>
        <w:fldChar w:fldCharType="end"/>
      </w:r>
      <w:r w:rsidRPr="00CF0CF9">
        <w:rPr>
          <w:i/>
          <w:iCs/>
        </w:rPr>
        <w:t xml:space="preserve"> we have G M Houghton</w:t>
      </w:r>
      <w:r w:rsidR="002E4BF4">
        <w:rPr>
          <w:i/>
          <w:iCs/>
        </w:rPr>
        <w:fldChar w:fldCharType="begin"/>
      </w:r>
      <w:r w:rsidR="002E4BF4">
        <w:instrText xml:space="preserve"> XE "</w:instrText>
      </w:r>
      <w:r w:rsidR="002E4BF4" w:rsidRPr="00301D3F">
        <w:rPr>
          <w:i/>
          <w:iCs/>
        </w:rPr>
        <w:instrText>Houghton</w:instrText>
      </w:r>
      <w:r w:rsidR="002E4BF4">
        <w:instrText xml:space="preserve">" </w:instrText>
      </w:r>
      <w:r w:rsidR="002E4BF4">
        <w:rPr>
          <w:i/>
          <w:iCs/>
        </w:rPr>
        <w:fldChar w:fldCharType="end"/>
      </w:r>
      <w:r w:rsidRPr="00CF0CF9">
        <w:rPr>
          <w:i/>
          <w:iCs/>
        </w:rPr>
        <w:t xml:space="preserve"> in charge of our stock movements, which requires specialised knowledge, and we have a salesman L B Hodgson</w:t>
      </w:r>
      <w:r w:rsidR="002E4BF4">
        <w:rPr>
          <w:i/>
          <w:iCs/>
        </w:rPr>
        <w:fldChar w:fldCharType="begin"/>
      </w:r>
      <w:r w:rsidR="002E4BF4">
        <w:instrText xml:space="preserve"> XE "</w:instrText>
      </w:r>
      <w:r w:rsidR="002E4BF4" w:rsidRPr="00301D3F">
        <w:rPr>
          <w:i/>
          <w:iCs/>
        </w:rPr>
        <w:instrText>Hodgson</w:instrText>
      </w:r>
      <w:r w:rsidR="002E4BF4">
        <w:instrText xml:space="preserve">" </w:instrText>
      </w:r>
      <w:r w:rsidR="002E4BF4">
        <w:rPr>
          <w:i/>
          <w:iCs/>
        </w:rPr>
        <w:fldChar w:fldCharType="end"/>
      </w:r>
      <w:r w:rsidRPr="00CF0CF9">
        <w:rPr>
          <w:i/>
          <w:iCs/>
        </w:rPr>
        <w:t xml:space="preserve"> at this centre, whom we proposed brining into the Warehouse to give the necessary relief to the Despatch work covering Defence requirements both to Australian Forces as well as to the American Forces. Both Houghton and Hodgson, however are members of B.I.P.O.D. and frankly, if these two senior men are called up, then we have nobody in Townsville to replace them. Here again we would appreciate very much your assistance in releasing these two from their responsibilities under B.I.P.O.D. We might mention at this stage that we have just released Messrs Boileau</w:t>
      </w:r>
      <w:r w:rsidR="002E4BF4">
        <w:rPr>
          <w:i/>
          <w:iCs/>
        </w:rPr>
        <w:fldChar w:fldCharType="begin"/>
      </w:r>
      <w:r w:rsidR="002E4BF4">
        <w:instrText xml:space="preserve"> XE "</w:instrText>
      </w:r>
      <w:r w:rsidR="002E4BF4" w:rsidRPr="008B3905">
        <w:rPr>
          <w:i/>
          <w:iCs/>
        </w:rPr>
        <w:instrText>Boileau</w:instrText>
      </w:r>
      <w:r w:rsidR="002E4BF4">
        <w:instrText xml:space="preserve">" </w:instrText>
      </w:r>
      <w:r w:rsidR="002E4BF4">
        <w:rPr>
          <w:i/>
          <w:iCs/>
        </w:rPr>
        <w:fldChar w:fldCharType="end"/>
      </w:r>
      <w:r w:rsidRPr="00CF0CF9">
        <w:rPr>
          <w:i/>
          <w:iCs/>
        </w:rPr>
        <w:t xml:space="preserve"> and Nelson</w:t>
      </w:r>
      <w:r w:rsidR="002E4BF4">
        <w:rPr>
          <w:i/>
          <w:iCs/>
        </w:rPr>
        <w:fldChar w:fldCharType="begin"/>
      </w:r>
      <w:r w:rsidR="002E4BF4">
        <w:instrText xml:space="preserve"> XE "</w:instrText>
      </w:r>
      <w:r w:rsidR="002E4BF4" w:rsidRPr="002E794C">
        <w:rPr>
          <w:i/>
          <w:iCs/>
        </w:rPr>
        <w:instrText>Nelson</w:instrText>
      </w:r>
      <w:r w:rsidR="002E4BF4">
        <w:instrText xml:space="preserve">" </w:instrText>
      </w:r>
      <w:r w:rsidR="002E4BF4">
        <w:rPr>
          <w:i/>
          <w:iCs/>
        </w:rPr>
        <w:fldChar w:fldCharType="end"/>
      </w:r>
      <w:r w:rsidRPr="00CF0CF9">
        <w:rPr>
          <w:i/>
          <w:iCs/>
        </w:rPr>
        <w:t xml:space="preserve"> at Townsville, and anticipate being called upon to release A R Gofton</w:t>
      </w:r>
      <w:r w:rsidR="002E4BF4">
        <w:rPr>
          <w:i/>
          <w:iCs/>
        </w:rPr>
        <w:fldChar w:fldCharType="begin"/>
      </w:r>
      <w:r w:rsidR="002E4BF4">
        <w:instrText xml:space="preserve"> XE "</w:instrText>
      </w:r>
      <w:r w:rsidR="002E4BF4" w:rsidRPr="002E794C">
        <w:rPr>
          <w:i/>
          <w:iCs/>
        </w:rPr>
        <w:instrText>Gofton</w:instrText>
      </w:r>
      <w:r w:rsidR="002E4BF4">
        <w:instrText xml:space="preserve">" </w:instrText>
      </w:r>
      <w:r w:rsidR="002E4BF4">
        <w:rPr>
          <w:i/>
          <w:iCs/>
        </w:rPr>
        <w:fldChar w:fldCharType="end"/>
      </w:r>
      <w:r w:rsidRPr="00CF0CF9">
        <w:rPr>
          <w:i/>
          <w:iCs/>
        </w:rPr>
        <w:t xml:space="preserve"> in the near future. </w:t>
      </w:r>
    </w:p>
    <w:p w14:paraId="2156E8B5" w14:textId="77777777" w:rsidR="00707E41" w:rsidRPr="00CF0CF9" w:rsidRDefault="00707E41" w:rsidP="00CF0CF9">
      <w:pPr>
        <w:pStyle w:val="BodyText2"/>
        <w:spacing w:before="60" w:after="60"/>
        <w:rPr>
          <w:i/>
          <w:iCs/>
        </w:rPr>
      </w:pPr>
      <w:r w:rsidRPr="00CF0CF9">
        <w:rPr>
          <w:i/>
          <w:iCs/>
        </w:rPr>
        <w:t>To further strengthen our Townsville</w:t>
      </w:r>
      <w:r w:rsidR="002E4BF4">
        <w:rPr>
          <w:i/>
          <w:iCs/>
        </w:rPr>
        <w:fldChar w:fldCharType="begin"/>
      </w:r>
      <w:r w:rsidR="002E4BF4">
        <w:instrText xml:space="preserve"> XE "</w:instrText>
      </w:r>
      <w:r w:rsidR="002E4BF4" w:rsidRPr="002E794C">
        <w:rPr>
          <w:i/>
          <w:iCs/>
        </w:rPr>
        <w:instrText>Townsville</w:instrText>
      </w:r>
      <w:r w:rsidR="002E4BF4">
        <w:instrText xml:space="preserve">" </w:instrText>
      </w:r>
      <w:r w:rsidR="002E4BF4">
        <w:rPr>
          <w:i/>
          <w:iCs/>
        </w:rPr>
        <w:fldChar w:fldCharType="end"/>
      </w:r>
      <w:r w:rsidRPr="00CF0CF9">
        <w:rPr>
          <w:i/>
          <w:iCs/>
        </w:rPr>
        <w:t xml:space="preserve"> organization we proposed transferring to that centre from Mackay</w:t>
      </w:r>
      <w:r w:rsidR="002E4BF4">
        <w:rPr>
          <w:i/>
          <w:iCs/>
        </w:rPr>
        <w:fldChar w:fldCharType="begin"/>
      </w:r>
      <w:r w:rsidR="002E4BF4">
        <w:instrText xml:space="preserve"> XE "</w:instrText>
      </w:r>
      <w:r w:rsidR="002E4BF4" w:rsidRPr="002E794C">
        <w:rPr>
          <w:i/>
          <w:iCs/>
        </w:rPr>
        <w:instrText>Mackay</w:instrText>
      </w:r>
      <w:r w:rsidR="002E4BF4">
        <w:instrText xml:space="preserve">" </w:instrText>
      </w:r>
      <w:r w:rsidR="002E4BF4">
        <w:rPr>
          <w:i/>
          <w:iCs/>
        </w:rPr>
        <w:fldChar w:fldCharType="end"/>
      </w:r>
      <w:r w:rsidRPr="00CF0CF9">
        <w:rPr>
          <w:i/>
          <w:iCs/>
        </w:rPr>
        <w:t xml:space="preserve"> our present Depot keeper there, L Swaffield</w:t>
      </w:r>
      <w:r w:rsidR="002E4BF4">
        <w:rPr>
          <w:i/>
          <w:iCs/>
        </w:rPr>
        <w:fldChar w:fldCharType="begin"/>
      </w:r>
      <w:r w:rsidR="002E4BF4">
        <w:instrText xml:space="preserve"> XE "</w:instrText>
      </w:r>
      <w:r w:rsidR="002E4BF4" w:rsidRPr="002E794C">
        <w:rPr>
          <w:i/>
          <w:iCs/>
        </w:rPr>
        <w:instrText>Swaffield</w:instrText>
      </w:r>
      <w:r w:rsidR="002E4BF4">
        <w:instrText xml:space="preserve">" </w:instrText>
      </w:r>
      <w:r w:rsidR="002E4BF4">
        <w:rPr>
          <w:i/>
          <w:iCs/>
        </w:rPr>
        <w:fldChar w:fldCharType="end"/>
      </w:r>
      <w:r w:rsidRPr="00CF0CF9">
        <w:rPr>
          <w:i/>
          <w:iCs/>
        </w:rPr>
        <w:t>, but Swaffield is also a member of B.I.P.O.D., and it would be futile for us to make such a move as it would probably be only in a temporary sense, and would be of little value. We have a suggestion with regard to Swaffield which will be mentioned under the succeeding paragraph dealing with Rockhampton</w:t>
      </w:r>
      <w:r w:rsidR="002E4BF4">
        <w:rPr>
          <w:i/>
          <w:iCs/>
        </w:rPr>
        <w:fldChar w:fldCharType="begin"/>
      </w:r>
      <w:r w:rsidR="002E4BF4">
        <w:instrText xml:space="preserve"> XE "</w:instrText>
      </w:r>
      <w:r w:rsidR="002E4BF4" w:rsidRPr="002E794C">
        <w:rPr>
          <w:i/>
          <w:iCs/>
        </w:rPr>
        <w:instrText>Rockhampton</w:instrText>
      </w:r>
      <w:r w:rsidR="002E4BF4">
        <w:instrText xml:space="preserve">" </w:instrText>
      </w:r>
      <w:r w:rsidR="002E4BF4">
        <w:rPr>
          <w:i/>
          <w:iCs/>
        </w:rPr>
        <w:fldChar w:fldCharType="end"/>
      </w:r>
      <w:r w:rsidRPr="00CF0CF9">
        <w:rPr>
          <w:i/>
          <w:iCs/>
        </w:rPr>
        <w:t>.</w:t>
      </w:r>
    </w:p>
    <w:p w14:paraId="1E2A3D1A" w14:textId="77777777" w:rsidR="00707E41" w:rsidRPr="00CF0CF9" w:rsidRDefault="00707E41" w:rsidP="00CF0CF9">
      <w:pPr>
        <w:pStyle w:val="BodyText2"/>
        <w:spacing w:before="60" w:after="60"/>
        <w:rPr>
          <w:i/>
          <w:iCs/>
        </w:rPr>
      </w:pPr>
      <w:r w:rsidRPr="00CF0CF9">
        <w:rPr>
          <w:i/>
          <w:iCs/>
        </w:rPr>
        <w:t>Among the Rockhampton</w:t>
      </w:r>
      <w:r w:rsidR="002E4BF4">
        <w:rPr>
          <w:i/>
          <w:iCs/>
        </w:rPr>
        <w:fldChar w:fldCharType="begin"/>
      </w:r>
      <w:r w:rsidR="002E4BF4">
        <w:instrText xml:space="preserve"> XE "</w:instrText>
      </w:r>
      <w:r w:rsidR="002E4BF4" w:rsidRPr="002E794C">
        <w:rPr>
          <w:i/>
          <w:iCs/>
        </w:rPr>
        <w:instrText>Rockhampton</w:instrText>
      </w:r>
      <w:r w:rsidR="002E4BF4">
        <w:instrText xml:space="preserve">" </w:instrText>
      </w:r>
      <w:r w:rsidR="002E4BF4">
        <w:rPr>
          <w:i/>
          <w:iCs/>
        </w:rPr>
        <w:fldChar w:fldCharType="end"/>
      </w:r>
      <w:r w:rsidRPr="00CF0CF9">
        <w:rPr>
          <w:i/>
          <w:iCs/>
        </w:rPr>
        <w:t xml:space="preserve"> staff whom we mentioned for B.I.P.O.D. are the following four officers:-</w:t>
      </w:r>
    </w:p>
    <w:p w14:paraId="5576BDA6" w14:textId="77777777" w:rsidR="00707E41" w:rsidRPr="00CF0CF9" w:rsidRDefault="00707E41" w:rsidP="00CF0CF9">
      <w:pPr>
        <w:pStyle w:val="BodyText2"/>
        <w:spacing w:before="60" w:after="60"/>
        <w:rPr>
          <w:i/>
          <w:iCs/>
        </w:rPr>
      </w:pPr>
      <w:r w:rsidRPr="00CF0CF9">
        <w:rPr>
          <w:i/>
          <w:iCs/>
        </w:rPr>
        <w:t>T Pattemore</w:t>
      </w:r>
      <w:r w:rsidR="002E4BF4">
        <w:rPr>
          <w:i/>
          <w:iCs/>
        </w:rPr>
        <w:fldChar w:fldCharType="begin"/>
      </w:r>
      <w:r w:rsidR="002E4BF4">
        <w:instrText xml:space="preserve"> XE "</w:instrText>
      </w:r>
      <w:r w:rsidR="002E4BF4" w:rsidRPr="00AB36FD">
        <w:rPr>
          <w:i/>
          <w:iCs/>
        </w:rPr>
        <w:instrText>Pattemore</w:instrText>
      </w:r>
      <w:r w:rsidR="002E4BF4">
        <w:instrText xml:space="preserve">" </w:instrText>
      </w:r>
      <w:r w:rsidR="002E4BF4">
        <w:rPr>
          <w:i/>
          <w:iCs/>
        </w:rPr>
        <w:fldChar w:fldCharType="end"/>
      </w:r>
      <w:r w:rsidRPr="00CF0CF9">
        <w:rPr>
          <w:i/>
          <w:iCs/>
        </w:rPr>
        <w:tab/>
        <w:t>C R Hartley</w:t>
      </w:r>
      <w:r w:rsidR="002E4BF4">
        <w:rPr>
          <w:i/>
          <w:iCs/>
        </w:rPr>
        <w:fldChar w:fldCharType="begin"/>
      </w:r>
      <w:r w:rsidR="002E4BF4">
        <w:instrText xml:space="preserve"> XE "</w:instrText>
      </w:r>
      <w:r w:rsidR="002E4BF4" w:rsidRPr="0085574B">
        <w:rPr>
          <w:i/>
          <w:iCs/>
        </w:rPr>
        <w:instrText>Hartley</w:instrText>
      </w:r>
      <w:r w:rsidR="002E4BF4">
        <w:instrText xml:space="preserve">" </w:instrText>
      </w:r>
      <w:r w:rsidR="002E4BF4">
        <w:rPr>
          <w:i/>
          <w:iCs/>
        </w:rPr>
        <w:fldChar w:fldCharType="end"/>
      </w:r>
      <w:r w:rsidRPr="00CF0CF9">
        <w:rPr>
          <w:i/>
          <w:iCs/>
        </w:rPr>
        <w:tab/>
        <w:t xml:space="preserve">L </w:t>
      </w:r>
      <w:smartTag w:uri="urn:schemas-microsoft-com:office:smarttags" w:element="place">
        <w:r w:rsidRPr="00CF0CF9">
          <w:rPr>
            <w:i/>
            <w:iCs/>
          </w:rPr>
          <w:t>E Gellie</w:t>
        </w:r>
      </w:smartTag>
      <w:r w:rsidR="002E4BF4">
        <w:rPr>
          <w:i/>
          <w:iCs/>
        </w:rPr>
        <w:fldChar w:fldCharType="begin"/>
      </w:r>
      <w:r w:rsidR="002E4BF4">
        <w:instrText xml:space="preserve"> XE "</w:instrText>
      </w:r>
      <w:r w:rsidR="002E4BF4" w:rsidRPr="000E1E3C">
        <w:rPr>
          <w:i/>
          <w:iCs/>
        </w:rPr>
        <w:instrText>Gellie</w:instrText>
      </w:r>
      <w:r w:rsidR="002E4BF4">
        <w:instrText xml:space="preserve">" </w:instrText>
      </w:r>
      <w:r w:rsidR="002E4BF4">
        <w:rPr>
          <w:i/>
          <w:iCs/>
        </w:rPr>
        <w:fldChar w:fldCharType="end"/>
      </w:r>
      <w:r w:rsidRPr="00CF0CF9">
        <w:rPr>
          <w:i/>
          <w:iCs/>
        </w:rPr>
        <w:tab/>
        <w:t>A R Morton</w:t>
      </w:r>
      <w:r w:rsidR="002E4BF4">
        <w:rPr>
          <w:i/>
          <w:iCs/>
        </w:rPr>
        <w:fldChar w:fldCharType="begin"/>
      </w:r>
      <w:r w:rsidR="002E4BF4">
        <w:instrText xml:space="preserve"> XE "</w:instrText>
      </w:r>
      <w:r w:rsidR="002E4BF4" w:rsidRPr="000E1E3C">
        <w:rPr>
          <w:i/>
          <w:iCs/>
        </w:rPr>
        <w:instrText>Morton</w:instrText>
      </w:r>
      <w:r w:rsidR="002E4BF4">
        <w:instrText xml:space="preserve">" </w:instrText>
      </w:r>
      <w:r w:rsidR="002E4BF4">
        <w:rPr>
          <w:i/>
          <w:iCs/>
        </w:rPr>
        <w:fldChar w:fldCharType="end"/>
      </w:r>
    </w:p>
    <w:p w14:paraId="475673C7" w14:textId="77777777" w:rsidR="00707E41" w:rsidRPr="00CF0CF9" w:rsidRDefault="00707E41" w:rsidP="00CF0CF9">
      <w:pPr>
        <w:pStyle w:val="BodyText2"/>
        <w:spacing w:before="60" w:after="60"/>
        <w:rPr>
          <w:i/>
          <w:iCs/>
        </w:rPr>
      </w:pPr>
      <w:r w:rsidRPr="00CF0CF9">
        <w:rPr>
          <w:i/>
          <w:iCs/>
        </w:rPr>
        <w:t>Rockhampton</w:t>
      </w:r>
      <w:r w:rsidR="002E4BF4">
        <w:rPr>
          <w:i/>
          <w:iCs/>
        </w:rPr>
        <w:fldChar w:fldCharType="begin"/>
      </w:r>
      <w:r w:rsidR="002E4BF4">
        <w:instrText xml:space="preserve"> XE "</w:instrText>
      </w:r>
      <w:r w:rsidR="002E4BF4" w:rsidRPr="002E794C">
        <w:rPr>
          <w:i/>
          <w:iCs/>
        </w:rPr>
        <w:instrText>Rockhampton</w:instrText>
      </w:r>
      <w:r w:rsidR="002E4BF4">
        <w:instrText xml:space="preserve">" </w:instrText>
      </w:r>
      <w:r w:rsidR="002E4BF4">
        <w:rPr>
          <w:i/>
          <w:iCs/>
        </w:rPr>
        <w:fldChar w:fldCharType="end"/>
      </w:r>
      <w:r w:rsidRPr="00CF0CF9">
        <w:rPr>
          <w:i/>
          <w:iCs/>
        </w:rPr>
        <w:t>, like our other Northern Branches, has suffered over the past year from enlistment s and call-ups, and we have come down to bedrock here with regard to senior experienced staff. In the preceding paragraph we mentioned the fact that it was our desire to transfer our present Depot Keeper, Swaffield</w:t>
      </w:r>
      <w:r w:rsidR="002E4BF4">
        <w:rPr>
          <w:i/>
          <w:iCs/>
        </w:rPr>
        <w:fldChar w:fldCharType="begin"/>
      </w:r>
      <w:r w:rsidR="002E4BF4">
        <w:instrText xml:space="preserve"> XE "</w:instrText>
      </w:r>
      <w:r w:rsidR="002E4BF4" w:rsidRPr="002E794C">
        <w:rPr>
          <w:i/>
          <w:iCs/>
        </w:rPr>
        <w:instrText>Swaffield</w:instrText>
      </w:r>
      <w:r w:rsidR="002E4BF4">
        <w:instrText xml:space="preserve">" </w:instrText>
      </w:r>
      <w:r w:rsidR="002E4BF4">
        <w:rPr>
          <w:i/>
          <w:iCs/>
        </w:rPr>
        <w:fldChar w:fldCharType="end"/>
      </w:r>
      <w:r w:rsidRPr="00CF0CF9">
        <w:rPr>
          <w:i/>
          <w:iCs/>
        </w:rPr>
        <w:t>, from Mackay</w:t>
      </w:r>
      <w:r w:rsidR="002E4BF4">
        <w:rPr>
          <w:i/>
          <w:iCs/>
        </w:rPr>
        <w:fldChar w:fldCharType="begin"/>
      </w:r>
      <w:r w:rsidR="002E4BF4">
        <w:instrText xml:space="preserve"> XE "</w:instrText>
      </w:r>
      <w:r w:rsidR="002E4BF4" w:rsidRPr="002E794C">
        <w:rPr>
          <w:i/>
          <w:iCs/>
        </w:rPr>
        <w:instrText>Mackay</w:instrText>
      </w:r>
      <w:r w:rsidR="002E4BF4">
        <w:instrText xml:space="preserve">" </w:instrText>
      </w:r>
      <w:r w:rsidR="002E4BF4">
        <w:rPr>
          <w:i/>
          <w:iCs/>
        </w:rPr>
        <w:fldChar w:fldCharType="end"/>
      </w:r>
      <w:r w:rsidRPr="00CF0CF9">
        <w:rPr>
          <w:i/>
          <w:iCs/>
        </w:rPr>
        <w:t xml:space="preserve"> to Townsville</w:t>
      </w:r>
      <w:r w:rsidR="002E4BF4">
        <w:rPr>
          <w:i/>
          <w:iCs/>
        </w:rPr>
        <w:fldChar w:fldCharType="begin"/>
      </w:r>
      <w:r w:rsidR="002E4BF4">
        <w:instrText xml:space="preserve"> XE "</w:instrText>
      </w:r>
      <w:r w:rsidR="002E4BF4" w:rsidRPr="002E794C">
        <w:rPr>
          <w:i/>
          <w:iCs/>
        </w:rPr>
        <w:instrText>Townsville</w:instrText>
      </w:r>
      <w:r w:rsidR="002E4BF4">
        <w:instrText xml:space="preserve">" </w:instrText>
      </w:r>
      <w:r w:rsidR="002E4BF4">
        <w:rPr>
          <w:i/>
          <w:iCs/>
        </w:rPr>
        <w:fldChar w:fldCharType="end"/>
      </w:r>
      <w:r w:rsidRPr="00CF0CF9">
        <w:rPr>
          <w:i/>
          <w:iCs/>
        </w:rPr>
        <w:t>. We proposed replacing him either by Morton</w:t>
      </w:r>
      <w:r w:rsidR="002E4BF4">
        <w:rPr>
          <w:i/>
          <w:iCs/>
        </w:rPr>
        <w:fldChar w:fldCharType="begin"/>
      </w:r>
      <w:r w:rsidR="002E4BF4">
        <w:instrText xml:space="preserve"> XE "</w:instrText>
      </w:r>
      <w:r w:rsidR="002E4BF4" w:rsidRPr="000E1E3C">
        <w:rPr>
          <w:i/>
          <w:iCs/>
        </w:rPr>
        <w:instrText>Morton</w:instrText>
      </w:r>
      <w:r w:rsidR="002E4BF4">
        <w:instrText xml:space="preserve">" </w:instrText>
      </w:r>
      <w:r w:rsidR="002E4BF4">
        <w:rPr>
          <w:i/>
          <w:iCs/>
        </w:rPr>
        <w:fldChar w:fldCharType="end"/>
      </w:r>
      <w:r w:rsidRPr="00CF0CF9">
        <w:rPr>
          <w:i/>
          <w:iCs/>
        </w:rPr>
        <w:t xml:space="preserve"> or Gellie</w:t>
      </w:r>
      <w:r w:rsidR="002E4BF4">
        <w:rPr>
          <w:i/>
          <w:iCs/>
        </w:rPr>
        <w:fldChar w:fldCharType="begin"/>
      </w:r>
      <w:r w:rsidR="002E4BF4">
        <w:instrText xml:space="preserve"> XE "</w:instrText>
      </w:r>
      <w:r w:rsidR="002E4BF4" w:rsidRPr="000E1E3C">
        <w:rPr>
          <w:i/>
          <w:iCs/>
        </w:rPr>
        <w:instrText>Gellie</w:instrText>
      </w:r>
      <w:r w:rsidR="002E4BF4">
        <w:instrText xml:space="preserve">" </w:instrText>
      </w:r>
      <w:r w:rsidR="002E4BF4">
        <w:rPr>
          <w:i/>
          <w:iCs/>
        </w:rPr>
        <w:fldChar w:fldCharType="end"/>
      </w:r>
      <w:r w:rsidRPr="00CF0CF9">
        <w:rPr>
          <w:i/>
          <w:iCs/>
        </w:rPr>
        <w:t xml:space="preserve"> from Rockhampton, and this we would like to do if you could release Swaffield from B.I.P.O.D.</w:t>
      </w:r>
    </w:p>
    <w:p w14:paraId="5AA47767" w14:textId="77777777" w:rsidR="00707E41" w:rsidRPr="00CF0CF9" w:rsidRDefault="00707E41" w:rsidP="00CF0CF9">
      <w:pPr>
        <w:pStyle w:val="BodyText2"/>
        <w:spacing w:before="60" w:after="60"/>
        <w:rPr>
          <w:i/>
          <w:iCs/>
        </w:rPr>
      </w:pPr>
      <w:r w:rsidRPr="00CF0CF9">
        <w:rPr>
          <w:i/>
          <w:iCs/>
        </w:rPr>
        <w:t>Dealing with Hartley</w:t>
      </w:r>
      <w:r w:rsidR="002E4BF4">
        <w:rPr>
          <w:i/>
          <w:iCs/>
        </w:rPr>
        <w:fldChar w:fldCharType="begin"/>
      </w:r>
      <w:r w:rsidR="002E4BF4">
        <w:instrText xml:space="preserve"> XE "</w:instrText>
      </w:r>
      <w:r w:rsidR="002E4BF4" w:rsidRPr="0085574B">
        <w:rPr>
          <w:i/>
          <w:iCs/>
        </w:rPr>
        <w:instrText>Hartley</w:instrText>
      </w:r>
      <w:r w:rsidR="002E4BF4">
        <w:instrText xml:space="preserve">" </w:instrText>
      </w:r>
      <w:r w:rsidR="002E4BF4">
        <w:rPr>
          <w:i/>
          <w:iCs/>
        </w:rPr>
        <w:fldChar w:fldCharType="end"/>
      </w:r>
      <w:r w:rsidRPr="00CF0CF9">
        <w:rPr>
          <w:i/>
          <w:iCs/>
        </w:rPr>
        <w:t xml:space="preserve"> and Pattemore</w:t>
      </w:r>
      <w:r w:rsidR="002E4BF4">
        <w:rPr>
          <w:i/>
          <w:iCs/>
        </w:rPr>
        <w:fldChar w:fldCharType="begin"/>
      </w:r>
      <w:r w:rsidR="002E4BF4">
        <w:instrText xml:space="preserve"> XE "</w:instrText>
      </w:r>
      <w:r w:rsidR="002E4BF4" w:rsidRPr="00AB36FD">
        <w:rPr>
          <w:i/>
          <w:iCs/>
        </w:rPr>
        <w:instrText>Pattemore</w:instrText>
      </w:r>
      <w:r w:rsidR="002E4BF4">
        <w:instrText xml:space="preserve">" </w:instrText>
      </w:r>
      <w:r w:rsidR="002E4BF4">
        <w:rPr>
          <w:i/>
          <w:iCs/>
        </w:rPr>
        <w:fldChar w:fldCharType="end"/>
      </w:r>
      <w:r w:rsidRPr="00CF0CF9">
        <w:rPr>
          <w:i/>
          <w:iCs/>
        </w:rPr>
        <w:t xml:space="preserve"> at Rockhampton</w:t>
      </w:r>
      <w:r w:rsidR="002E4BF4">
        <w:rPr>
          <w:i/>
          <w:iCs/>
        </w:rPr>
        <w:fldChar w:fldCharType="begin"/>
      </w:r>
      <w:r w:rsidR="002E4BF4">
        <w:instrText xml:space="preserve"> XE "</w:instrText>
      </w:r>
      <w:r w:rsidR="002E4BF4" w:rsidRPr="002E794C">
        <w:rPr>
          <w:i/>
          <w:iCs/>
        </w:rPr>
        <w:instrText>Rockhampton</w:instrText>
      </w:r>
      <w:r w:rsidR="002E4BF4">
        <w:instrText xml:space="preserve">" </w:instrText>
      </w:r>
      <w:r w:rsidR="002E4BF4">
        <w:rPr>
          <w:i/>
          <w:iCs/>
        </w:rPr>
        <w:fldChar w:fldCharType="end"/>
      </w:r>
      <w:r w:rsidRPr="00CF0CF9">
        <w:rPr>
          <w:i/>
          <w:iCs/>
        </w:rPr>
        <w:t>, we would also ask your consideration to release these two officers from B.I.P.O.D. because should we lose the services of Gellie</w:t>
      </w:r>
      <w:r w:rsidR="002E4BF4">
        <w:rPr>
          <w:i/>
          <w:iCs/>
        </w:rPr>
        <w:fldChar w:fldCharType="begin"/>
      </w:r>
      <w:r w:rsidR="002E4BF4">
        <w:instrText xml:space="preserve"> XE "</w:instrText>
      </w:r>
      <w:r w:rsidR="002E4BF4" w:rsidRPr="000E1E3C">
        <w:rPr>
          <w:i/>
          <w:iCs/>
        </w:rPr>
        <w:instrText>Gellie</w:instrText>
      </w:r>
      <w:r w:rsidR="002E4BF4">
        <w:instrText xml:space="preserve">" </w:instrText>
      </w:r>
      <w:r w:rsidR="002E4BF4">
        <w:rPr>
          <w:i/>
          <w:iCs/>
        </w:rPr>
        <w:fldChar w:fldCharType="end"/>
      </w:r>
      <w:r w:rsidRPr="00CF0CF9">
        <w:rPr>
          <w:i/>
          <w:iCs/>
        </w:rPr>
        <w:t xml:space="preserve"> and Morton</w:t>
      </w:r>
      <w:r w:rsidR="002E4BF4">
        <w:rPr>
          <w:i/>
          <w:iCs/>
        </w:rPr>
        <w:fldChar w:fldCharType="begin"/>
      </w:r>
      <w:r w:rsidR="002E4BF4">
        <w:instrText xml:space="preserve"> XE "</w:instrText>
      </w:r>
      <w:r w:rsidR="002E4BF4" w:rsidRPr="000E1E3C">
        <w:rPr>
          <w:i/>
          <w:iCs/>
        </w:rPr>
        <w:instrText>Morton</w:instrText>
      </w:r>
      <w:r w:rsidR="002E4BF4">
        <w:instrText xml:space="preserve">" </w:instrText>
      </w:r>
      <w:r w:rsidR="002E4BF4">
        <w:rPr>
          <w:i/>
          <w:iCs/>
        </w:rPr>
        <w:fldChar w:fldCharType="end"/>
      </w:r>
      <w:r w:rsidRPr="00CF0CF9">
        <w:rPr>
          <w:i/>
          <w:iCs/>
        </w:rPr>
        <w:t>, and incidentally our Warehouse Superintendent Cheeseman, is also a member of B.I.P.O.D., our Rockhampton position would indeed be precarious, and we do not see how we could possibly carry out our Defence commitments at that centre. We might mention at this stage that we would offer no objection to Gellie and Morton being absorbed into B.I.P.O.D. from Rockhampton for full time duties, but we would appreciate, as we mentioned above, the release of Hartley and Pattemore.</w:t>
      </w:r>
    </w:p>
    <w:p w14:paraId="728589A6" w14:textId="77777777" w:rsidR="00707E41" w:rsidRPr="00CF0CF9" w:rsidRDefault="00707E41" w:rsidP="00CF0CF9">
      <w:pPr>
        <w:pStyle w:val="BodyText2"/>
        <w:spacing w:before="60" w:after="60"/>
        <w:rPr>
          <w:i/>
          <w:iCs/>
        </w:rPr>
      </w:pPr>
      <w:r w:rsidRPr="00CF0CF9">
        <w:rPr>
          <w:i/>
          <w:iCs/>
        </w:rPr>
        <w:t xml:space="preserve">Summed up, we are seeking the release of the following members of our Northern staff from B.I.P.O.D. </w:t>
      </w:r>
    </w:p>
    <w:p w14:paraId="07FEA057" w14:textId="77777777" w:rsidR="00707E41" w:rsidRPr="00CF0CF9" w:rsidRDefault="00707E41" w:rsidP="00CF0CF9">
      <w:pPr>
        <w:pStyle w:val="BodyText2"/>
        <w:spacing w:before="60" w:after="60"/>
        <w:rPr>
          <w:i/>
          <w:iCs/>
        </w:rPr>
      </w:pPr>
      <w:smartTag w:uri="urn:schemas-microsoft-com:office:smarttags" w:element="place">
        <w:smartTag w:uri="urn:schemas-microsoft-com:office:smarttags" w:element="City">
          <w:r w:rsidRPr="00CF0CF9">
            <w:rPr>
              <w:i/>
              <w:iCs/>
            </w:rPr>
            <w:t>Cairns</w:t>
          </w:r>
        </w:smartTag>
      </w:smartTag>
      <w:r w:rsidR="009220B1">
        <w:rPr>
          <w:i/>
          <w:iCs/>
        </w:rPr>
        <w:fldChar w:fldCharType="begin"/>
      </w:r>
      <w:r w:rsidR="009220B1">
        <w:instrText xml:space="preserve"> XE "</w:instrText>
      </w:r>
      <w:smartTag w:uri="urn:schemas-microsoft-com:office:smarttags" w:element="City">
        <w:r w:rsidR="009220B1" w:rsidRPr="00EF42BD">
          <w:instrText>Cairns</w:instrText>
        </w:r>
      </w:smartTag>
      <w:r w:rsidR="009220B1">
        <w:instrText xml:space="preserve">" </w:instrText>
      </w:r>
      <w:r w:rsidR="009220B1">
        <w:rPr>
          <w:i/>
          <w:iCs/>
        </w:rPr>
        <w:fldChar w:fldCharType="end"/>
      </w:r>
      <w:r w:rsidRPr="00CF0CF9">
        <w:rPr>
          <w:i/>
          <w:iCs/>
        </w:rPr>
        <w:tab/>
        <w:t>E H Owen</w:t>
      </w:r>
      <w:r w:rsidR="002E4BF4">
        <w:rPr>
          <w:i/>
          <w:iCs/>
        </w:rPr>
        <w:fldChar w:fldCharType="begin"/>
      </w:r>
      <w:r w:rsidR="002E4BF4">
        <w:instrText xml:space="preserve"> XE "</w:instrText>
      </w:r>
      <w:r w:rsidR="002E4BF4" w:rsidRPr="00D11B81">
        <w:rPr>
          <w:i/>
          <w:iCs/>
        </w:rPr>
        <w:instrText>Owen</w:instrText>
      </w:r>
      <w:r w:rsidR="002E4BF4">
        <w:instrText xml:space="preserve">" </w:instrText>
      </w:r>
      <w:r w:rsidR="002E4BF4">
        <w:rPr>
          <w:i/>
          <w:iCs/>
        </w:rPr>
        <w:fldChar w:fldCharType="end"/>
      </w:r>
    </w:p>
    <w:p w14:paraId="4E59E6F9" w14:textId="77777777" w:rsidR="00707E41" w:rsidRPr="00CF0CF9" w:rsidRDefault="00707E41" w:rsidP="00CF0CF9">
      <w:pPr>
        <w:pStyle w:val="BodyText2"/>
        <w:spacing w:before="60" w:after="60"/>
        <w:rPr>
          <w:i/>
          <w:iCs/>
        </w:rPr>
      </w:pPr>
      <w:r w:rsidRPr="00CF0CF9">
        <w:rPr>
          <w:i/>
          <w:iCs/>
        </w:rPr>
        <w:t>Townsville</w:t>
      </w:r>
      <w:r w:rsidR="002E4BF4">
        <w:rPr>
          <w:i/>
          <w:iCs/>
        </w:rPr>
        <w:fldChar w:fldCharType="begin"/>
      </w:r>
      <w:r w:rsidR="002E4BF4">
        <w:instrText xml:space="preserve"> XE "</w:instrText>
      </w:r>
      <w:r w:rsidR="002E4BF4" w:rsidRPr="002E794C">
        <w:rPr>
          <w:i/>
          <w:iCs/>
        </w:rPr>
        <w:instrText>Townsville</w:instrText>
      </w:r>
      <w:r w:rsidR="002E4BF4">
        <w:instrText xml:space="preserve">" </w:instrText>
      </w:r>
      <w:r w:rsidR="002E4BF4">
        <w:rPr>
          <w:i/>
          <w:iCs/>
        </w:rPr>
        <w:fldChar w:fldCharType="end"/>
      </w:r>
      <w:r w:rsidRPr="00CF0CF9">
        <w:rPr>
          <w:i/>
          <w:iCs/>
        </w:rPr>
        <w:tab/>
        <w:t>G M Houghton</w:t>
      </w:r>
      <w:r w:rsidR="002E4BF4">
        <w:rPr>
          <w:i/>
          <w:iCs/>
        </w:rPr>
        <w:fldChar w:fldCharType="begin"/>
      </w:r>
      <w:r w:rsidR="002E4BF4">
        <w:instrText xml:space="preserve"> XE "</w:instrText>
      </w:r>
      <w:r w:rsidR="002E4BF4" w:rsidRPr="00301D3F">
        <w:rPr>
          <w:i/>
          <w:iCs/>
        </w:rPr>
        <w:instrText>Houghton</w:instrText>
      </w:r>
      <w:r w:rsidR="002E4BF4">
        <w:instrText xml:space="preserve">" </w:instrText>
      </w:r>
      <w:r w:rsidR="002E4BF4">
        <w:rPr>
          <w:i/>
          <w:iCs/>
        </w:rPr>
        <w:fldChar w:fldCharType="end"/>
      </w:r>
      <w:r w:rsidRPr="00CF0CF9">
        <w:rPr>
          <w:i/>
          <w:iCs/>
        </w:rPr>
        <w:t>, L B Hodgson</w:t>
      </w:r>
      <w:r w:rsidR="002E4BF4">
        <w:rPr>
          <w:i/>
          <w:iCs/>
        </w:rPr>
        <w:fldChar w:fldCharType="begin"/>
      </w:r>
      <w:r w:rsidR="002E4BF4">
        <w:instrText xml:space="preserve"> XE "</w:instrText>
      </w:r>
      <w:r w:rsidR="002E4BF4" w:rsidRPr="00301D3F">
        <w:rPr>
          <w:i/>
          <w:iCs/>
        </w:rPr>
        <w:instrText>Hodgson</w:instrText>
      </w:r>
      <w:r w:rsidR="002E4BF4">
        <w:instrText xml:space="preserve">" </w:instrText>
      </w:r>
      <w:r w:rsidR="002E4BF4">
        <w:rPr>
          <w:i/>
          <w:iCs/>
        </w:rPr>
        <w:fldChar w:fldCharType="end"/>
      </w:r>
    </w:p>
    <w:p w14:paraId="69FEAF3A" w14:textId="77777777" w:rsidR="00707E41" w:rsidRPr="00CF0CF9" w:rsidRDefault="00707E41" w:rsidP="00CF0CF9">
      <w:pPr>
        <w:pStyle w:val="BodyText2"/>
        <w:spacing w:before="60" w:after="60"/>
        <w:rPr>
          <w:i/>
          <w:iCs/>
        </w:rPr>
      </w:pPr>
      <w:r w:rsidRPr="00CF0CF9">
        <w:rPr>
          <w:i/>
          <w:iCs/>
        </w:rPr>
        <w:t>Rockhampton</w:t>
      </w:r>
      <w:r w:rsidR="002E4BF4">
        <w:rPr>
          <w:i/>
          <w:iCs/>
        </w:rPr>
        <w:fldChar w:fldCharType="begin"/>
      </w:r>
      <w:r w:rsidR="002E4BF4">
        <w:instrText xml:space="preserve"> XE "</w:instrText>
      </w:r>
      <w:r w:rsidR="002E4BF4" w:rsidRPr="002E794C">
        <w:rPr>
          <w:i/>
          <w:iCs/>
        </w:rPr>
        <w:instrText>Rockhampton</w:instrText>
      </w:r>
      <w:r w:rsidR="002E4BF4">
        <w:instrText xml:space="preserve">" </w:instrText>
      </w:r>
      <w:r w:rsidR="002E4BF4">
        <w:rPr>
          <w:i/>
          <w:iCs/>
        </w:rPr>
        <w:fldChar w:fldCharType="end"/>
      </w:r>
      <w:r w:rsidRPr="00CF0CF9">
        <w:rPr>
          <w:i/>
          <w:iCs/>
        </w:rPr>
        <w:tab/>
        <w:t>T Pattemore</w:t>
      </w:r>
      <w:r w:rsidR="002E4BF4">
        <w:rPr>
          <w:i/>
          <w:iCs/>
        </w:rPr>
        <w:fldChar w:fldCharType="begin"/>
      </w:r>
      <w:r w:rsidR="002E4BF4">
        <w:instrText xml:space="preserve"> XE "</w:instrText>
      </w:r>
      <w:r w:rsidR="002E4BF4" w:rsidRPr="00AB36FD">
        <w:rPr>
          <w:i/>
          <w:iCs/>
        </w:rPr>
        <w:instrText>Pattemore</w:instrText>
      </w:r>
      <w:r w:rsidR="002E4BF4">
        <w:instrText xml:space="preserve">" </w:instrText>
      </w:r>
      <w:r w:rsidR="002E4BF4">
        <w:rPr>
          <w:i/>
          <w:iCs/>
        </w:rPr>
        <w:fldChar w:fldCharType="end"/>
      </w:r>
      <w:r w:rsidRPr="00CF0CF9">
        <w:rPr>
          <w:i/>
          <w:iCs/>
        </w:rPr>
        <w:t>, C R Hartley</w:t>
      </w:r>
      <w:r w:rsidR="002E4BF4">
        <w:rPr>
          <w:i/>
          <w:iCs/>
        </w:rPr>
        <w:fldChar w:fldCharType="begin"/>
      </w:r>
      <w:r w:rsidR="002E4BF4">
        <w:instrText xml:space="preserve"> XE "</w:instrText>
      </w:r>
      <w:r w:rsidR="002E4BF4" w:rsidRPr="0085574B">
        <w:rPr>
          <w:i/>
          <w:iCs/>
        </w:rPr>
        <w:instrText>Hartley</w:instrText>
      </w:r>
      <w:r w:rsidR="002E4BF4">
        <w:instrText xml:space="preserve">" </w:instrText>
      </w:r>
      <w:r w:rsidR="002E4BF4">
        <w:rPr>
          <w:i/>
          <w:iCs/>
        </w:rPr>
        <w:fldChar w:fldCharType="end"/>
      </w:r>
    </w:p>
    <w:p w14:paraId="6A953CED" w14:textId="278511BB" w:rsidR="00707E41" w:rsidRPr="00CF0CF9" w:rsidRDefault="00707E41" w:rsidP="00CF0CF9">
      <w:pPr>
        <w:pStyle w:val="BodyText2"/>
        <w:spacing w:before="60" w:after="60"/>
        <w:rPr>
          <w:i/>
          <w:iCs/>
        </w:rPr>
      </w:pPr>
      <w:r w:rsidRPr="00CF0CF9">
        <w:rPr>
          <w:i/>
          <w:iCs/>
        </w:rPr>
        <w:t>Mackay</w:t>
      </w:r>
      <w:r w:rsidR="002E4BF4">
        <w:rPr>
          <w:i/>
          <w:iCs/>
        </w:rPr>
        <w:fldChar w:fldCharType="begin"/>
      </w:r>
      <w:r w:rsidR="002E4BF4">
        <w:instrText xml:space="preserve"> XE "</w:instrText>
      </w:r>
      <w:r w:rsidR="002E4BF4" w:rsidRPr="002E794C">
        <w:rPr>
          <w:i/>
          <w:iCs/>
        </w:rPr>
        <w:instrText>Mackay</w:instrText>
      </w:r>
      <w:r w:rsidR="002E4BF4">
        <w:instrText xml:space="preserve">" </w:instrText>
      </w:r>
      <w:r w:rsidR="002E4BF4">
        <w:rPr>
          <w:i/>
          <w:iCs/>
        </w:rPr>
        <w:fldChar w:fldCharType="end"/>
      </w:r>
      <w:r w:rsidRPr="00CF0CF9">
        <w:rPr>
          <w:i/>
          <w:iCs/>
        </w:rPr>
        <w:tab/>
        <w:t xml:space="preserve">L </w:t>
      </w:r>
      <w:r w:rsidR="00C01E96" w:rsidRPr="00CF0CF9">
        <w:rPr>
          <w:i/>
          <w:iCs/>
        </w:rPr>
        <w:t>Gelila</w:t>
      </w:r>
      <w:r w:rsidRPr="00CF0CF9">
        <w:rPr>
          <w:i/>
          <w:iCs/>
        </w:rPr>
        <w:t xml:space="preserve"> Swaffield</w:t>
      </w:r>
      <w:r w:rsidR="002E4BF4">
        <w:rPr>
          <w:i/>
          <w:iCs/>
        </w:rPr>
        <w:fldChar w:fldCharType="begin"/>
      </w:r>
      <w:r w:rsidR="002E4BF4">
        <w:instrText xml:space="preserve"> XE "</w:instrText>
      </w:r>
      <w:r w:rsidR="002E4BF4" w:rsidRPr="002E794C">
        <w:rPr>
          <w:i/>
          <w:iCs/>
        </w:rPr>
        <w:instrText>Swaffield</w:instrText>
      </w:r>
      <w:r w:rsidR="002E4BF4">
        <w:instrText xml:space="preserve">" </w:instrText>
      </w:r>
      <w:r w:rsidR="002E4BF4">
        <w:rPr>
          <w:i/>
          <w:iCs/>
        </w:rPr>
        <w:fldChar w:fldCharType="end"/>
      </w:r>
    </w:p>
    <w:p w14:paraId="7A4F4FC6" w14:textId="77777777" w:rsidR="00707E41" w:rsidRPr="00CF0CF9" w:rsidRDefault="00707E41" w:rsidP="00CF0CF9">
      <w:pPr>
        <w:pStyle w:val="BodyText2"/>
        <w:spacing w:before="60" w:after="60"/>
        <w:rPr>
          <w:i/>
          <w:iCs/>
        </w:rPr>
      </w:pPr>
      <w:r w:rsidRPr="00CF0CF9">
        <w:rPr>
          <w:i/>
          <w:iCs/>
        </w:rPr>
        <w:t>We have been very reluctant to make this request, but the staff position has deteriorated to such an alarming extent, and the pressure of Defence work on our Northern Branches has increased, together with the fact that we are expecting the introduction of Pool arrangements at any moment, that were are left with no alternative but to approach you and trusty to receive your sympathetic consideration.</w:t>
      </w:r>
    </w:p>
    <w:p w14:paraId="4FB44C8D" w14:textId="77777777" w:rsidR="00707E41" w:rsidRPr="00CF0CF9" w:rsidRDefault="00707E41" w:rsidP="00CF0CF9">
      <w:pPr>
        <w:pStyle w:val="BodyText2"/>
        <w:spacing w:before="60" w:after="60"/>
        <w:rPr>
          <w:i/>
          <w:iCs/>
        </w:rPr>
      </w:pPr>
      <w:r w:rsidRPr="00CF0CF9">
        <w:rPr>
          <w:i/>
          <w:iCs/>
        </w:rPr>
        <w:t xml:space="preserve">It is felt, in making this request, we are asking for the release mainly of more or less routine members of B.I.P.O.D., and not senior members, and if we could assist you in any way by training other members of B.I.P.O.D. in Oil Company procedure, then we would be only too happy to do so.  </w:t>
      </w:r>
    </w:p>
    <w:p w14:paraId="52E98D2C" w14:textId="77777777" w:rsidR="00707E41" w:rsidRPr="00CF0CF9" w:rsidRDefault="00707E41" w:rsidP="00CF0CF9">
      <w:pPr>
        <w:pStyle w:val="BodyText2"/>
        <w:spacing w:before="60" w:after="60"/>
        <w:rPr>
          <w:i/>
          <w:iCs/>
        </w:rPr>
      </w:pPr>
      <w:r w:rsidRPr="00CF0CF9">
        <w:rPr>
          <w:i/>
          <w:iCs/>
        </w:rPr>
        <w:t>In view of the necessity to give relief to our Northern Branches as soon as possible, we would most earnestly appreciate your early decision in this matter</w:t>
      </w:r>
    </w:p>
    <w:p w14:paraId="64D9A38E" w14:textId="77777777" w:rsidR="00707E41" w:rsidRPr="00CF0CF9" w:rsidRDefault="00707E41" w:rsidP="00CF0CF9">
      <w:pPr>
        <w:pStyle w:val="BodyText2"/>
        <w:spacing w:before="60" w:after="60"/>
        <w:rPr>
          <w:i/>
          <w:iCs/>
        </w:rPr>
      </w:pPr>
      <w:r w:rsidRPr="00CF0CF9">
        <w:rPr>
          <w:i/>
          <w:iCs/>
        </w:rPr>
        <w:t>Yours very truly</w:t>
      </w:r>
    </w:p>
    <w:p w14:paraId="0C645EDF" w14:textId="77777777" w:rsidR="00707E41" w:rsidRPr="00CF0CF9" w:rsidRDefault="00707E41" w:rsidP="00CF0CF9">
      <w:pPr>
        <w:pStyle w:val="BodyText2"/>
        <w:spacing w:before="60" w:after="60"/>
        <w:rPr>
          <w:i/>
          <w:iCs/>
        </w:rPr>
      </w:pPr>
      <w:r w:rsidRPr="00CF0CF9">
        <w:rPr>
          <w:i/>
          <w:iCs/>
        </w:rPr>
        <w:t>Vacuum</w:t>
      </w:r>
      <w:r w:rsidR="00E95BF9">
        <w:rPr>
          <w:i/>
          <w:iCs/>
        </w:rPr>
        <w:fldChar w:fldCharType="begin"/>
      </w:r>
      <w:r w:rsidR="00E95BF9">
        <w:instrText xml:space="preserve"> XE "</w:instrText>
      </w:r>
      <w:r w:rsidR="00E95BF9" w:rsidRPr="00966C4F">
        <w:instrText>Vacuum</w:instrText>
      </w:r>
      <w:r w:rsidR="00E95BF9">
        <w:instrText xml:space="preserve">" </w:instrText>
      </w:r>
      <w:r w:rsidR="00E95BF9">
        <w:rPr>
          <w:i/>
          <w:iCs/>
        </w:rPr>
        <w:fldChar w:fldCharType="end"/>
      </w:r>
      <w:r w:rsidRPr="00CF0CF9">
        <w:rPr>
          <w:i/>
          <w:iCs/>
        </w:rPr>
        <w:t xml:space="preserve"> Oil Company Pty. Ltd.</w:t>
      </w:r>
      <w:r w:rsidR="00E95BF9">
        <w:rPr>
          <w:i/>
          <w:iCs/>
        </w:rPr>
        <w:fldChar w:fldCharType="begin"/>
      </w:r>
      <w:r w:rsidR="00E95BF9">
        <w:instrText xml:space="preserve"> XE "</w:instrText>
      </w:r>
      <w:r w:rsidR="00E95BF9" w:rsidRPr="009A3285">
        <w:instrText>Vacuum Oil Company Pty. Ltd.</w:instrText>
      </w:r>
      <w:r w:rsidR="00E95BF9">
        <w:instrText xml:space="preserve">" </w:instrText>
      </w:r>
      <w:r w:rsidR="00E95BF9">
        <w:rPr>
          <w:i/>
          <w:iCs/>
        </w:rPr>
        <w:fldChar w:fldCharType="end"/>
      </w:r>
    </w:p>
    <w:p w14:paraId="01985427" w14:textId="77777777" w:rsidR="00707E41" w:rsidRPr="00CF0CF9" w:rsidRDefault="00707E41" w:rsidP="00CF0CF9">
      <w:pPr>
        <w:pStyle w:val="BodyText2"/>
        <w:spacing w:before="60" w:after="60"/>
        <w:rPr>
          <w:i/>
          <w:iCs/>
        </w:rPr>
      </w:pPr>
      <w:r w:rsidRPr="00CF0CF9">
        <w:rPr>
          <w:i/>
          <w:iCs/>
        </w:rPr>
        <w:t>J J Hauroy</w:t>
      </w:r>
      <w:r w:rsidR="002E4BF4">
        <w:rPr>
          <w:i/>
          <w:iCs/>
        </w:rPr>
        <w:fldChar w:fldCharType="begin"/>
      </w:r>
      <w:r w:rsidR="002E4BF4">
        <w:instrText xml:space="preserve"> XE "</w:instrText>
      </w:r>
      <w:r w:rsidR="002E4BF4" w:rsidRPr="003D68BF">
        <w:rPr>
          <w:i/>
          <w:iCs/>
        </w:rPr>
        <w:instrText>Hauroy</w:instrText>
      </w:r>
      <w:r w:rsidR="002E4BF4">
        <w:instrText xml:space="preserve">" </w:instrText>
      </w:r>
      <w:r w:rsidR="002E4BF4">
        <w:rPr>
          <w:i/>
          <w:iCs/>
        </w:rPr>
        <w:fldChar w:fldCharType="end"/>
      </w:r>
      <w:r w:rsidRPr="00CF0CF9">
        <w:rPr>
          <w:i/>
          <w:iCs/>
        </w:rPr>
        <w:tab/>
        <w:t xml:space="preserve">General Manager for </w:t>
      </w:r>
      <w:smartTag w:uri="urn:schemas-microsoft-com:office:smarttags" w:element="place">
        <w:smartTag w:uri="urn:schemas-microsoft-com:office:smarttags" w:element="State">
          <w:r w:rsidRPr="00CF0CF9">
            <w:rPr>
              <w:i/>
              <w:iCs/>
            </w:rPr>
            <w:t>Queensland</w:t>
          </w:r>
        </w:smartTag>
      </w:smartTag>
    </w:p>
    <w:p w14:paraId="4BE1060D" w14:textId="77777777" w:rsidR="006C5477" w:rsidRDefault="006C5477" w:rsidP="00CF0CF9">
      <w:pPr>
        <w:pStyle w:val="BodyText2"/>
        <w:spacing w:before="60" w:after="60"/>
        <w:rPr>
          <w:i/>
          <w:iCs/>
        </w:rPr>
      </w:pPr>
    </w:p>
    <w:p w14:paraId="12B20F2C" w14:textId="77777777" w:rsidR="00707E41" w:rsidRPr="00CF0CF9" w:rsidRDefault="00707E41" w:rsidP="00CF0CF9">
      <w:pPr>
        <w:pStyle w:val="BodyText2"/>
        <w:spacing w:before="60" w:after="60"/>
        <w:rPr>
          <w:i/>
          <w:iCs/>
        </w:rPr>
      </w:pPr>
      <w:r w:rsidRPr="00CF0CF9">
        <w:rPr>
          <w:i/>
          <w:iCs/>
        </w:rPr>
        <w:t>The response from the Australian Army Service Corps</w:t>
      </w:r>
      <w:r w:rsidR="00C533AB">
        <w:rPr>
          <w:i/>
          <w:iCs/>
        </w:rPr>
        <w:fldChar w:fldCharType="begin"/>
      </w:r>
      <w:r w:rsidR="00C533AB">
        <w:instrText xml:space="preserve"> XE "</w:instrText>
      </w:r>
      <w:r w:rsidR="00C533AB" w:rsidRPr="00B654AE">
        <w:instrText>Australian Army Service Corps</w:instrText>
      </w:r>
      <w:r w:rsidR="00C533AB">
        <w:instrText xml:space="preserve">" </w:instrText>
      </w:r>
      <w:r w:rsidR="00C533AB">
        <w:rPr>
          <w:i/>
          <w:iCs/>
        </w:rPr>
        <w:fldChar w:fldCharType="end"/>
      </w:r>
      <w:r w:rsidRPr="00CF0CF9">
        <w:rPr>
          <w:i/>
          <w:iCs/>
        </w:rPr>
        <w:t xml:space="preserve"> was as follows:</w:t>
      </w:r>
    </w:p>
    <w:p w14:paraId="53FCBFE2" w14:textId="77777777" w:rsidR="00707E41" w:rsidRPr="00CF0CF9" w:rsidRDefault="00707E41" w:rsidP="00CF0CF9">
      <w:pPr>
        <w:pStyle w:val="BodyText2"/>
        <w:spacing w:before="60" w:after="60"/>
        <w:rPr>
          <w:i/>
          <w:iCs/>
        </w:rPr>
      </w:pPr>
      <w:r w:rsidRPr="00CF0CF9">
        <w:rPr>
          <w:i/>
          <w:iCs/>
        </w:rPr>
        <w:t xml:space="preserve">HQ QLD B.I.P.O.D., A.A.S.C. </w:t>
      </w:r>
      <w:r w:rsidRPr="00CF0CF9">
        <w:rPr>
          <w:i/>
          <w:iCs/>
        </w:rPr>
        <w:tab/>
        <w:t>YERONGA</w:t>
      </w:r>
      <w:r w:rsidR="002E4BF4">
        <w:rPr>
          <w:i/>
          <w:iCs/>
        </w:rPr>
        <w:fldChar w:fldCharType="begin"/>
      </w:r>
      <w:r w:rsidR="002E4BF4">
        <w:instrText xml:space="preserve"> XE "</w:instrText>
      </w:r>
      <w:r w:rsidR="002E4BF4" w:rsidRPr="0053470A">
        <w:rPr>
          <w:i/>
          <w:iCs/>
        </w:rPr>
        <w:instrText>YERONGA</w:instrText>
      </w:r>
      <w:r w:rsidR="002E4BF4">
        <w:instrText xml:space="preserve">" </w:instrText>
      </w:r>
      <w:r w:rsidR="002E4BF4">
        <w:rPr>
          <w:i/>
          <w:iCs/>
        </w:rPr>
        <w:fldChar w:fldCharType="end"/>
      </w:r>
    </w:p>
    <w:p w14:paraId="225A2415" w14:textId="77777777" w:rsidR="00707E41" w:rsidRPr="00CF0CF9" w:rsidRDefault="00707E41" w:rsidP="00CF0CF9">
      <w:pPr>
        <w:pStyle w:val="BodyText2"/>
        <w:spacing w:before="60" w:after="60"/>
        <w:rPr>
          <w:i/>
          <w:iCs/>
        </w:rPr>
      </w:pPr>
      <w:r w:rsidRPr="00CF0CF9">
        <w:rPr>
          <w:i/>
          <w:iCs/>
        </w:rPr>
        <w:t>25 May 1942</w:t>
      </w:r>
    </w:p>
    <w:p w14:paraId="77271171" w14:textId="77777777" w:rsidR="00707E41" w:rsidRPr="00CF0CF9" w:rsidRDefault="00707E41" w:rsidP="00CF0CF9">
      <w:pPr>
        <w:pStyle w:val="BodyText2"/>
        <w:spacing w:before="60" w:after="60"/>
        <w:rPr>
          <w:i/>
          <w:iCs/>
        </w:rPr>
      </w:pPr>
      <w:r w:rsidRPr="00CF0CF9">
        <w:rPr>
          <w:i/>
          <w:iCs/>
        </w:rPr>
        <w:t>ADS&amp;T</w:t>
      </w:r>
      <w:r w:rsidRPr="00CF0CF9">
        <w:rPr>
          <w:i/>
          <w:iCs/>
        </w:rPr>
        <w:tab/>
      </w:r>
      <w:r w:rsidRPr="00CF0CF9">
        <w:rPr>
          <w:i/>
          <w:iCs/>
        </w:rPr>
        <w:tab/>
        <w:t>HQ</w:t>
      </w:r>
    </w:p>
    <w:p w14:paraId="30D517C2" w14:textId="77777777" w:rsidR="00707E41" w:rsidRPr="00CF0CF9" w:rsidRDefault="00707E41" w:rsidP="00CF0CF9">
      <w:pPr>
        <w:pStyle w:val="BodyText2"/>
        <w:spacing w:before="60" w:after="60"/>
        <w:rPr>
          <w:i/>
          <w:iCs/>
        </w:rPr>
      </w:pPr>
      <w:r w:rsidRPr="00CF0CF9">
        <w:rPr>
          <w:i/>
          <w:iCs/>
        </w:rPr>
        <w:t xml:space="preserve">QLD. </w:t>
      </w:r>
      <w:r w:rsidR="0022675A" w:rsidRPr="00CF0CF9">
        <w:rPr>
          <w:i/>
          <w:iCs/>
        </w:rPr>
        <w:t>L.</w:t>
      </w:r>
      <w:r w:rsidR="0022675A">
        <w:rPr>
          <w:i/>
          <w:iCs/>
        </w:rPr>
        <w:t xml:space="preserve"> </w:t>
      </w:r>
      <w:r w:rsidR="0022675A" w:rsidRPr="00CF0CF9">
        <w:rPr>
          <w:i/>
          <w:iCs/>
        </w:rPr>
        <w:t>o</w:t>
      </w:r>
      <w:r w:rsidR="0022675A">
        <w:rPr>
          <w:i/>
          <w:iCs/>
        </w:rPr>
        <w:t>f</w:t>
      </w:r>
      <w:r w:rsidRPr="00CF0CF9">
        <w:rPr>
          <w:i/>
          <w:iCs/>
        </w:rPr>
        <w:t xml:space="preserve"> C. AREA</w:t>
      </w:r>
    </w:p>
    <w:p w14:paraId="79FD431E" w14:textId="77777777" w:rsidR="00707E41" w:rsidRPr="00CF0CF9" w:rsidRDefault="00707E41" w:rsidP="00CF0CF9">
      <w:pPr>
        <w:pStyle w:val="BodyText2"/>
        <w:spacing w:before="60" w:after="60"/>
        <w:rPr>
          <w:i/>
          <w:iCs/>
        </w:rPr>
      </w:pPr>
      <w:r w:rsidRPr="00CF0CF9">
        <w:rPr>
          <w:i/>
          <w:iCs/>
        </w:rPr>
        <w:t>ENLISTMENT OF OIL COY. PERSONNEL IN B.I.P.O.D.</w:t>
      </w:r>
    </w:p>
    <w:p w14:paraId="0404C758" w14:textId="013DD1A4" w:rsidR="00707E41" w:rsidRPr="00CF0CF9" w:rsidRDefault="00707E41" w:rsidP="00CF0CF9">
      <w:pPr>
        <w:pStyle w:val="BodyText2"/>
        <w:spacing w:before="60" w:after="60"/>
        <w:rPr>
          <w:i/>
          <w:iCs/>
        </w:rPr>
      </w:pPr>
      <w:r w:rsidRPr="00CF0CF9">
        <w:rPr>
          <w:i/>
          <w:iCs/>
        </w:rPr>
        <w:t>The attached letter has been received from the Vacuum</w:t>
      </w:r>
      <w:r w:rsidR="00E95BF9">
        <w:rPr>
          <w:i/>
          <w:iCs/>
        </w:rPr>
        <w:fldChar w:fldCharType="begin"/>
      </w:r>
      <w:r w:rsidR="00E95BF9">
        <w:instrText xml:space="preserve"> XE "</w:instrText>
      </w:r>
      <w:r w:rsidR="00E95BF9" w:rsidRPr="00966C4F">
        <w:instrText>Vacuum</w:instrText>
      </w:r>
      <w:r w:rsidR="00E95BF9">
        <w:instrText xml:space="preserve">" </w:instrText>
      </w:r>
      <w:r w:rsidR="00E95BF9">
        <w:rPr>
          <w:i/>
          <w:iCs/>
        </w:rPr>
        <w:fldChar w:fldCharType="end"/>
      </w:r>
      <w:r w:rsidRPr="00CF0CF9">
        <w:rPr>
          <w:i/>
          <w:iCs/>
        </w:rPr>
        <w:t xml:space="preserve"> Oil Co. Pty. Ltd. Pointing out that their staff position, particularly at Northern Branches, has deteriorated to a great extent over the past few weeks, with the result that they are experiencing some difficulty at the present time in caring for petroleum requirements of the A.M.F. (Australian Military Forces</w:t>
      </w:r>
      <w:r w:rsidR="002E4BF4">
        <w:rPr>
          <w:i/>
          <w:iCs/>
        </w:rPr>
        <w:fldChar w:fldCharType="begin"/>
      </w:r>
      <w:r w:rsidR="002E4BF4">
        <w:instrText xml:space="preserve"> XE "</w:instrText>
      </w:r>
      <w:r w:rsidR="002E4BF4" w:rsidRPr="001E4902">
        <w:rPr>
          <w:i/>
          <w:iCs/>
        </w:rPr>
        <w:instrText>Australian Military Forces</w:instrText>
      </w:r>
      <w:r w:rsidR="002E4BF4">
        <w:instrText xml:space="preserve">" </w:instrText>
      </w:r>
      <w:r w:rsidR="002E4BF4">
        <w:rPr>
          <w:i/>
          <w:iCs/>
        </w:rPr>
        <w:fldChar w:fldCharType="end"/>
      </w:r>
      <w:r w:rsidRPr="00CF0CF9">
        <w:rPr>
          <w:i/>
          <w:iCs/>
        </w:rPr>
        <w:t>) and U.S.A.F.I.A</w:t>
      </w:r>
      <w:r w:rsidR="00A23BEA">
        <w:rPr>
          <w:i/>
          <w:iCs/>
        </w:rPr>
        <w:t>.</w:t>
      </w:r>
      <w:r w:rsidRPr="00CF0CF9">
        <w:rPr>
          <w:i/>
          <w:iCs/>
        </w:rPr>
        <w:t xml:space="preserve"> (US Army Forces in Australia?).</w:t>
      </w:r>
    </w:p>
    <w:p w14:paraId="46602EBE" w14:textId="77777777" w:rsidR="00707E41" w:rsidRPr="00CF0CF9" w:rsidRDefault="00707E41" w:rsidP="00CF0CF9">
      <w:pPr>
        <w:pStyle w:val="BodyText2"/>
        <w:spacing w:before="60" w:after="60"/>
        <w:rPr>
          <w:i/>
          <w:iCs/>
        </w:rPr>
      </w:pPr>
      <w:r w:rsidRPr="00CF0CF9">
        <w:rPr>
          <w:i/>
          <w:iCs/>
        </w:rPr>
        <w:t>This position has been brought about by the enlistments in the various services, in addition to call-up under the Defence Act, and had brought for the a request from them for the exemption from service of the following personnel who were voluntarily enlisted.</w:t>
      </w:r>
    </w:p>
    <w:p w14:paraId="72EE1C91" w14:textId="1B2081C9" w:rsidR="00707E41" w:rsidRPr="00CF0CF9" w:rsidRDefault="00707E41" w:rsidP="00CF0CF9">
      <w:pPr>
        <w:pStyle w:val="BodyText2"/>
        <w:spacing w:before="60" w:after="60"/>
        <w:rPr>
          <w:i/>
          <w:iCs/>
        </w:rPr>
      </w:pPr>
      <w:smartTag w:uri="urn:schemas-microsoft-com:office:smarttags" w:element="place">
        <w:smartTag w:uri="urn:schemas-microsoft-com:office:smarttags" w:element="City">
          <w:r w:rsidRPr="00CF0CF9">
            <w:rPr>
              <w:i/>
              <w:iCs/>
            </w:rPr>
            <w:t>CAIRNS</w:t>
          </w:r>
        </w:smartTag>
      </w:smartTag>
      <w:r w:rsidRPr="00CF0CF9">
        <w:rPr>
          <w:i/>
          <w:iCs/>
        </w:rPr>
        <w:tab/>
      </w:r>
      <w:r w:rsidR="00A23BEA">
        <w:rPr>
          <w:i/>
          <w:iCs/>
        </w:rPr>
        <w:tab/>
      </w:r>
      <w:r w:rsidRPr="00CF0CF9">
        <w:rPr>
          <w:i/>
          <w:iCs/>
        </w:rPr>
        <w:t>Q.116060 Pte. Owen</w:t>
      </w:r>
      <w:r w:rsidR="002E4BF4">
        <w:rPr>
          <w:i/>
          <w:iCs/>
        </w:rPr>
        <w:fldChar w:fldCharType="begin"/>
      </w:r>
      <w:r w:rsidR="002E4BF4">
        <w:instrText xml:space="preserve"> XE "</w:instrText>
      </w:r>
      <w:r w:rsidR="002E4BF4" w:rsidRPr="00D11B81">
        <w:rPr>
          <w:i/>
          <w:iCs/>
        </w:rPr>
        <w:instrText>Owen</w:instrText>
      </w:r>
      <w:r w:rsidR="002E4BF4">
        <w:instrText xml:space="preserve">" </w:instrText>
      </w:r>
      <w:r w:rsidR="002E4BF4">
        <w:rPr>
          <w:i/>
          <w:iCs/>
        </w:rPr>
        <w:fldChar w:fldCharType="end"/>
      </w:r>
      <w:r w:rsidRPr="00CF0CF9">
        <w:rPr>
          <w:i/>
          <w:iCs/>
        </w:rPr>
        <w:t>, E H</w:t>
      </w:r>
    </w:p>
    <w:p w14:paraId="33CAD5F2" w14:textId="77777777" w:rsidR="00707E41" w:rsidRPr="00CF0CF9" w:rsidRDefault="00707E41" w:rsidP="00CF0CF9">
      <w:pPr>
        <w:pStyle w:val="BodyText2"/>
        <w:spacing w:before="60" w:after="60"/>
        <w:rPr>
          <w:i/>
          <w:iCs/>
        </w:rPr>
      </w:pPr>
      <w:r w:rsidRPr="00CF0CF9">
        <w:rPr>
          <w:i/>
          <w:iCs/>
        </w:rPr>
        <w:t>TOWNSVILLE</w:t>
      </w:r>
      <w:r w:rsidRPr="00CF0CF9">
        <w:rPr>
          <w:i/>
          <w:iCs/>
        </w:rPr>
        <w:tab/>
        <w:t>Q.109432 A/Sgt Hodgson</w:t>
      </w:r>
      <w:r w:rsidR="002E4BF4">
        <w:rPr>
          <w:i/>
          <w:iCs/>
        </w:rPr>
        <w:fldChar w:fldCharType="begin"/>
      </w:r>
      <w:r w:rsidR="002E4BF4">
        <w:instrText xml:space="preserve"> XE "</w:instrText>
      </w:r>
      <w:r w:rsidR="002E4BF4" w:rsidRPr="00301D3F">
        <w:rPr>
          <w:i/>
          <w:iCs/>
        </w:rPr>
        <w:instrText>Hodgson</w:instrText>
      </w:r>
      <w:r w:rsidR="002E4BF4">
        <w:instrText xml:space="preserve">" </w:instrText>
      </w:r>
      <w:r w:rsidR="002E4BF4">
        <w:rPr>
          <w:i/>
          <w:iCs/>
        </w:rPr>
        <w:fldChar w:fldCharType="end"/>
      </w:r>
      <w:r w:rsidRPr="00CF0CF9">
        <w:rPr>
          <w:i/>
          <w:iCs/>
        </w:rPr>
        <w:t xml:space="preserve"> L B; Q.112169 Pte. Houghton</w:t>
      </w:r>
      <w:r w:rsidR="002E4BF4">
        <w:rPr>
          <w:i/>
          <w:iCs/>
        </w:rPr>
        <w:fldChar w:fldCharType="begin"/>
      </w:r>
      <w:r w:rsidR="002E4BF4">
        <w:instrText xml:space="preserve"> XE "</w:instrText>
      </w:r>
      <w:r w:rsidR="002E4BF4" w:rsidRPr="00301D3F">
        <w:rPr>
          <w:i/>
          <w:iCs/>
        </w:rPr>
        <w:instrText>Houghton</w:instrText>
      </w:r>
      <w:r w:rsidR="002E4BF4">
        <w:instrText xml:space="preserve">" </w:instrText>
      </w:r>
      <w:r w:rsidR="002E4BF4">
        <w:rPr>
          <w:i/>
          <w:iCs/>
        </w:rPr>
        <w:fldChar w:fldCharType="end"/>
      </w:r>
      <w:r w:rsidRPr="00CF0CF9">
        <w:rPr>
          <w:i/>
          <w:iCs/>
        </w:rPr>
        <w:t xml:space="preserve"> G M</w:t>
      </w:r>
    </w:p>
    <w:p w14:paraId="077E74B7" w14:textId="491FBDE2" w:rsidR="00707E41" w:rsidRPr="00CF0CF9" w:rsidRDefault="00707E41" w:rsidP="00CF0CF9">
      <w:pPr>
        <w:pStyle w:val="BodyText2"/>
        <w:spacing w:before="60" w:after="60"/>
        <w:rPr>
          <w:i/>
          <w:iCs/>
        </w:rPr>
      </w:pPr>
      <w:r w:rsidRPr="00CF0CF9">
        <w:rPr>
          <w:i/>
          <w:iCs/>
        </w:rPr>
        <w:t>MACKAY</w:t>
      </w:r>
      <w:r w:rsidRPr="00CF0CF9">
        <w:rPr>
          <w:i/>
          <w:iCs/>
        </w:rPr>
        <w:tab/>
      </w:r>
      <w:r w:rsidR="00A23BEA">
        <w:rPr>
          <w:i/>
          <w:iCs/>
        </w:rPr>
        <w:tab/>
      </w:r>
      <w:r w:rsidRPr="00CF0CF9">
        <w:rPr>
          <w:i/>
          <w:iCs/>
        </w:rPr>
        <w:t>Q.114885 Pte. Swaffield</w:t>
      </w:r>
      <w:r w:rsidR="002E4BF4">
        <w:rPr>
          <w:i/>
          <w:iCs/>
        </w:rPr>
        <w:fldChar w:fldCharType="begin"/>
      </w:r>
      <w:r w:rsidR="002E4BF4">
        <w:instrText xml:space="preserve"> XE "</w:instrText>
      </w:r>
      <w:r w:rsidR="002E4BF4" w:rsidRPr="002E794C">
        <w:rPr>
          <w:i/>
          <w:iCs/>
        </w:rPr>
        <w:instrText>Swaffield</w:instrText>
      </w:r>
      <w:r w:rsidR="002E4BF4">
        <w:instrText xml:space="preserve">" </w:instrText>
      </w:r>
      <w:r w:rsidR="002E4BF4">
        <w:rPr>
          <w:i/>
          <w:iCs/>
        </w:rPr>
        <w:fldChar w:fldCharType="end"/>
      </w:r>
      <w:r w:rsidRPr="00CF0CF9">
        <w:rPr>
          <w:i/>
          <w:iCs/>
        </w:rPr>
        <w:t xml:space="preserve"> L </w:t>
      </w:r>
      <w:r w:rsidR="00A23BEA" w:rsidRPr="00CF0CF9">
        <w:rPr>
          <w:i/>
          <w:iCs/>
        </w:rPr>
        <w:t>Pt.</w:t>
      </w:r>
    </w:p>
    <w:p w14:paraId="1950551E" w14:textId="77777777" w:rsidR="00707E41" w:rsidRPr="00CF0CF9" w:rsidRDefault="00707E41" w:rsidP="00CF0CF9">
      <w:pPr>
        <w:pStyle w:val="BodyText2"/>
        <w:spacing w:before="60" w:after="60"/>
        <w:rPr>
          <w:i/>
          <w:iCs/>
        </w:rPr>
      </w:pPr>
      <w:r w:rsidRPr="00CF0CF9">
        <w:rPr>
          <w:i/>
          <w:iCs/>
        </w:rPr>
        <w:t>ROCKHAMPTON</w:t>
      </w:r>
      <w:r w:rsidRPr="00CF0CF9">
        <w:rPr>
          <w:i/>
          <w:iCs/>
        </w:rPr>
        <w:tab/>
        <w:t>Q.113842 Pte. Hartley</w:t>
      </w:r>
      <w:r w:rsidR="002E4BF4">
        <w:rPr>
          <w:i/>
          <w:iCs/>
        </w:rPr>
        <w:fldChar w:fldCharType="begin"/>
      </w:r>
      <w:r w:rsidR="002E4BF4">
        <w:instrText xml:space="preserve"> XE "</w:instrText>
      </w:r>
      <w:r w:rsidR="002E4BF4" w:rsidRPr="0085574B">
        <w:rPr>
          <w:i/>
          <w:iCs/>
        </w:rPr>
        <w:instrText>Hartley</w:instrText>
      </w:r>
      <w:r w:rsidR="002E4BF4">
        <w:instrText xml:space="preserve">" </w:instrText>
      </w:r>
      <w:r w:rsidR="002E4BF4">
        <w:rPr>
          <w:i/>
          <w:iCs/>
        </w:rPr>
        <w:fldChar w:fldCharType="end"/>
      </w:r>
      <w:r w:rsidRPr="00CF0CF9">
        <w:rPr>
          <w:i/>
          <w:iCs/>
        </w:rPr>
        <w:t xml:space="preserve"> C R; Q.113843 Pte. Pattemore</w:t>
      </w:r>
      <w:r w:rsidR="002E4BF4">
        <w:rPr>
          <w:i/>
          <w:iCs/>
        </w:rPr>
        <w:fldChar w:fldCharType="begin"/>
      </w:r>
      <w:r w:rsidR="002E4BF4">
        <w:instrText xml:space="preserve"> XE "</w:instrText>
      </w:r>
      <w:r w:rsidR="002E4BF4" w:rsidRPr="00AB36FD">
        <w:rPr>
          <w:i/>
          <w:iCs/>
        </w:rPr>
        <w:instrText>Pattemore</w:instrText>
      </w:r>
      <w:r w:rsidR="002E4BF4">
        <w:instrText xml:space="preserve">" </w:instrText>
      </w:r>
      <w:r w:rsidR="002E4BF4">
        <w:rPr>
          <w:i/>
          <w:iCs/>
        </w:rPr>
        <w:fldChar w:fldCharType="end"/>
      </w:r>
      <w:r w:rsidRPr="00CF0CF9">
        <w:rPr>
          <w:i/>
          <w:iCs/>
        </w:rPr>
        <w:t xml:space="preserve"> T. </w:t>
      </w:r>
    </w:p>
    <w:p w14:paraId="39DE2210" w14:textId="77777777" w:rsidR="00707E41" w:rsidRPr="00CF0CF9" w:rsidRDefault="00707E41" w:rsidP="00CF0CF9">
      <w:pPr>
        <w:pStyle w:val="BodyText2"/>
        <w:spacing w:before="60" w:after="60"/>
        <w:rPr>
          <w:i/>
          <w:iCs/>
        </w:rPr>
      </w:pPr>
      <w:r w:rsidRPr="00CF0CF9">
        <w:rPr>
          <w:i/>
          <w:iCs/>
        </w:rPr>
        <w:t>With the exception of A/Sgt. Hodgson</w:t>
      </w:r>
      <w:r w:rsidR="002E4BF4">
        <w:rPr>
          <w:i/>
          <w:iCs/>
        </w:rPr>
        <w:fldChar w:fldCharType="begin"/>
      </w:r>
      <w:r w:rsidR="002E4BF4">
        <w:instrText xml:space="preserve"> XE "</w:instrText>
      </w:r>
      <w:r w:rsidR="002E4BF4" w:rsidRPr="00301D3F">
        <w:rPr>
          <w:i/>
          <w:iCs/>
        </w:rPr>
        <w:instrText>Hodgson</w:instrText>
      </w:r>
      <w:r w:rsidR="002E4BF4">
        <w:instrText xml:space="preserve">" </w:instrText>
      </w:r>
      <w:r w:rsidR="002E4BF4">
        <w:rPr>
          <w:i/>
          <w:iCs/>
        </w:rPr>
        <w:fldChar w:fldCharType="end"/>
      </w:r>
      <w:r w:rsidRPr="00CF0CF9">
        <w:rPr>
          <w:i/>
          <w:iCs/>
        </w:rPr>
        <w:t>, who was brought into Townsville</w:t>
      </w:r>
      <w:r w:rsidR="002E4BF4">
        <w:rPr>
          <w:i/>
          <w:iCs/>
        </w:rPr>
        <w:fldChar w:fldCharType="begin"/>
      </w:r>
      <w:r w:rsidR="002E4BF4">
        <w:instrText xml:space="preserve"> XE "</w:instrText>
      </w:r>
      <w:r w:rsidR="002E4BF4" w:rsidRPr="002E794C">
        <w:rPr>
          <w:i/>
          <w:iCs/>
        </w:rPr>
        <w:instrText>Townsville</w:instrText>
      </w:r>
      <w:r w:rsidR="002E4BF4">
        <w:instrText xml:space="preserve">" </w:instrText>
      </w:r>
      <w:r w:rsidR="002E4BF4">
        <w:rPr>
          <w:i/>
          <w:iCs/>
        </w:rPr>
        <w:fldChar w:fldCharType="end"/>
      </w:r>
      <w:r w:rsidRPr="00CF0CF9">
        <w:rPr>
          <w:i/>
          <w:iCs/>
        </w:rPr>
        <w:t xml:space="preserve"> for a 3-days course, the above personnel have only had training at Home Training Parades and, in view of the assurances given to this Unit by the Vacuum</w:t>
      </w:r>
      <w:r w:rsidR="00E95BF9">
        <w:rPr>
          <w:i/>
          <w:iCs/>
        </w:rPr>
        <w:fldChar w:fldCharType="begin"/>
      </w:r>
      <w:r w:rsidR="00E95BF9">
        <w:instrText xml:space="preserve"> XE "</w:instrText>
      </w:r>
      <w:r w:rsidR="00E95BF9" w:rsidRPr="00966C4F">
        <w:instrText>Vacuum</w:instrText>
      </w:r>
      <w:r w:rsidR="00E95BF9">
        <w:instrText xml:space="preserve">" </w:instrText>
      </w:r>
      <w:r w:rsidR="00E95BF9">
        <w:rPr>
          <w:i/>
          <w:iCs/>
        </w:rPr>
        <w:fldChar w:fldCharType="end"/>
      </w:r>
      <w:r w:rsidRPr="00CF0CF9">
        <w:rPr>
          <w:i/>
          <w:iCs/>
        </w:rPr>
        <w:t xml:space="preserve"> Oil Co. Pty. Ltd,, that at least two other experienced men will be made available, it is recommended that the abovementioned six men be released to Areas, under N.C.I. A.775/41, as being in a “Reserved Occupation”. These men can be replaced within the Unit.</w:t>
      </w:r>
    </w:p>
    <w:p w14:paraId="19CD8234" w14:textId="77777777" w:rsidR="00707E41" w:rsidRPr="00CF0CF9" w:rsidRDefault="00707E41" w:rsidP="00CF0CF9">
      <w:pPr>
        <w:pStyle w:val="BodyText2"/>
        <w:spacing w:before="60" w:after="60"/>
        <w:rPr>
          <w:i/>
          <w:iCs/>
        </w:rPr>
      </w:pPr>
      <w:r w:rsidRPr="00CF0CF9">
        <w:rPr>
          <w:i/>
          <w:iCs/>
        </w:rPr>
        <w:t>It is realised that the operation of Oil Coy. Ocean Terminals is an essential part of the petroleum distributions plan and it is in order that these Installations may continue to function efficiently that this recommendation is made.</w:t>
      </w:r>
    </w:p>
    <w:p w14:paraId="7C08B5D1" w14:textId="77777777" w:rsidR="00E10AF6" w:rsidRDefault="00707E41" w:rsidP="00CF0CF9">
      <w:pPr>
        <w:pStyle w:val="BodyText2"/>
        <w:spacing w:before="60" w:after="60"/>
        <w:rPr>
          <w:i/>
          <w:iCs/>
        </w:rPr>
      </w:pPr>
      <w:r w:rsidRPr="00CF0CF9">
        <w:rPr>
          <w:i/>
          <w:iCs/>
        </w:rPr>
        <w:t>Signed Capt. C.O., QLD. B.I.P.O.D., A.A.S.C.</w:t>
      </w:r>
    </w:p>
    <w:p w14:paraId="75340437" w14:textId="77777777" w:rsidR="00707E41" w:rsidRDefault="00707E41" w:rsidP="00CF4A5F">
      <w:pPr>
        <w:pStyle w:val="Heading1"/>
      </w:pPr>
      <w:bookmarkStart w:id="11" w:name="_Toc22572156"/>
      <w:r>
        <w:t>Cooperation between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and the Oil Companies</w:t>
      </w:r>
      <w:bookmarkEnd w:id="11"/>
    </w:p>
    <w:p w14:paraId="6792A465" w14:textId="77777777" w:rsidR="00707E41" w:rsidRDefault="00707E41" w:rsidP="00072488">
      <w:pPr>
        <w:pStyle w:val="BodyText"/>
      </w:pPr>
      <w:r>
        <w:t>Cooperation between the oil companies (Pool Petroleum</w:t>
      </w:r>
      <w:r w:rsidR="00E95BF9">
        <w:fldChar w:fldCharType="begin"/>
      </w:r>
      <w:r w:rsidR="00E95BF9">
        <w:instrText xml:space="preserve"> XE "</w:instrText>
      </w:r>
      <w:r w:rsidR="00E95BF9" w:rsidRPr="00936D6A">
        <w:instrText>Pool Petroleum</w:instrText>
      </w:r>
      <w:r w:rsidR="00E95BF9">
        <w:instrText xml:space="preserve">" </w:instrText>
      </w:r>
      <w:r w:rsidR="00E95BF9">
        <w:fldChar w:fldCharType="end"/>
      </w:r>
      <w:r>
        <w:t>) and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operations was essential to meet the war effort and ensure that the necessary essential fuels and lubricants were supplied to the designated areas. Such cooperation did not go unnoticed and was often recorded as illustrated in the following examples</w:t>
      </w:r>
      <w:r w:rsidR="009D6AA0">
        <w:t>:</w:t>
      </w:r>
    </w:p>
    <w:p w14:paraId="7FB99E9D" w14:textId="77777777" w:rsidR="00707E41" w:rsidRPr="009D6AA0" w:rsidRDefault="00707E41" w:rsidP="009D6AA0">
      <w:pPr>
        <w:pStyle w:val="BodyText2"/>
        <w:spacing w:before="60" w:after="60"/>
        <w:rPr>
          <w:i/>
          <w:iCs/>
          <w:sz w:val="22"/>
        </w:rPr>
      </w:pPr>
      <w:r w:rsidRPr="009D6AA0">
        <w:rPr>
          <w:i/>
          <w:iCs/>
          <w:sz w:val="22"/>
        </w:rPr>
        <w:t>“General Survey of extent to which BIPOD</w:t>
      </w:r>
      <w:r w:rsidR="00C533AB">
        <w:rPr>
          <w:i/>
          <w:iCs/>
          <w:sz w:val="22"/>
        </w:rPr>
        <w:fldChar w:fldCharType="begin"/>
      </w:r>
      <w:r w:rsidR="00C533AB">
        <w:instrText xml:space="preserve"> XE "</w:instrText>
      </w:r>
      <w:r w:rsidR="00C533AB" w:rsidRPr="00A90ADD">
        <w:rPr>
          <w:rStyle w:val="BodyTextChar"/>
        </w:rPr>
        <w:instrText>BIPOD</w:instrText>
      </w:r>
      <w:r w:rsidR="00C533AB">
        <w:instrText xml:space="preserve">" </w:instrText>
      </w:r>
      <w:r w:rsidR="00C533AB">
        <w:rPr>
          <w:i/>
          <w:iCs/>
          <w:sz w:val="22"/>
        </w:rPr>
        <w:fldChar w:fldCharType="end"/>
      </w:r>
      <w:r w:rsidRPr="009D6AA0">
        <w:rPr>
          <w:i/>
          <w:iCs/>
          <w:sz w:val="22"/>
        </w:rPr>
        <w:t xml:space="preserve"> has helped Industry with POL Handling and Repack</w:t>
      </w:r>
    </w:p>
    <w:p w14:paraId="0F06EAC5" w14:textId="77777777" w:rsidR="00707E41" w:rsidRPr="009D6AA0" w:rsidRDefault="00707E41" w:rsidP="009D6AA0">
      <w:pPr>
        <w:pStyle w:val="BodyText2"/>
        <w:spacing w:before="60" w:after="60"/>
        <w:rPr>
          <w:i/>
          <w:iCs/>
          <w:sz w:val="22"/>
        </w:rPr>
      </w:pPr>
      <w:r w:rsidRPr="009D6AA0">
        <w:rPr>
          <w:i/>
          <w:iCs/>
          <w:sz w:val="22"/>
        </w:rPr>
        <w:t>MT 80</w:t>
      </w:r>
      <w:r w:rsidR="008062FC">
        <w:rPr>
          <w:i/>
          <w:iCs/>
          <w:sz w:val="22"/>
        </w:rPr>
        <w:fldChar w:fldCharType="begin"/>
      </w:r>
      <w:r w:rsidR="008062FC">
        <w:instrText xml:space="preserve"> XE "</w:instrText>
      </w:r>
      <w:r w:rsidR="008062FC" w:rsidRPr="00AE5F21">
        <w:rPr>
          <w:i/>
          <w:iCs/>
          <w:sz w:val="22"/>
        </w:rPr>
        <w:instrText>MT 80</w:instrText>
      </w:r>
      <w:r w:rsidR="008062FC">
        <w:instrText xml:space="preserve">" </w:instrText>
      </w:r>
      <w:r w:rsidR="008062FC">
        <w:rPr>
          <w:i/>
          <w:iCs/>
          <w:sz w:val="22"/>
        </w:rPr>
        <w:fldChar w:fldCharType="end"/>
      </w:r>
      <w:r w:rsidRPr="009D6AA0">
        <w:rPr>
          <w:i/>
          <w:iCs/>
          <w:sz w:val="22"/>
        </w:rPr>
        <w:t xml:space="preserve"> etc. Pool has been assisted in handling products filled at C.O.R Refinery Paisley (</w:t>
      </w:r>
      <w:smartTag w:uri="urn:schemas-microsoft-com:office:smarttags" w:element="place">
        <w:smartTag w:uri="urn:schemas-microsoft-com:office:smarttags" w:element="City">
          <w:r w:rsidRPr="009D6AA0">
            <w:rPr>
              <w:i/>
              <w:iCs/>
              <w:sz w:val="22"/>
            </w:rPr>
            <w:t>Laverton</w:t>
          </w:r>
        </w:smartTag>
        <w:r w:rsidR="00382F46">
          <w:rPr>
            <w:i/>
            <w:iCs/>
            <w:sz w:val="22"/>
          </w:rPr>
          <w:fldChar w:fldCharType="begin"/>
        </w:r>
        <w:r w:rsidR="00382F46">
          <w:instrText xml:space="preserve"> XE "</w:instrText>
        </w:r>
        <w:r w:rsidR="00382F46" w:rsidRPr="00A41889">
          <w:instrText>Laverton</w:instrText>
        </w:r>
        <w:r w:rsidR="00382F46">
          <w:instrText xml:space="preserve">" </w:instrText>
        </w:r>
        <w:r w:rsidR="00382F46">
          <w:rPr>
            <w:i/>
            <w:iCs/>
            <w:sz w:val="22"/>
          </w:rPr>
          <w:fldChar w:fldCharType="end"/>
        </w:r>
        <w:r w:rsidRPr="009D6AA0">
          <w:rPr>
            <w:i/>
            <w:iCs/>
            <w:sz w:val="22"/>
          </w:rPr>
          <w:t xml:space="preserve">, </w:t>
        </w:r>
        <w:smartTag w:uri="urn:schemas-microsoft-com:office:smarttags" w:element="State">
          <w:r w:rsidRPr="009D6AA0">
            <w:rPr>
              <w:i/>
              <w:iCs/>
              <w:sz w:val="22"/>
            </w:rPr>
            <w:t>Victoria</w:t>
          </w:r>
        </w:smartTag>
      </w:smartTag>
      <w:r w:rsidRPr="009D6AA0">
        <w:rPr>
          <w:i/>
          <w:iCs/>
          <w:sz w:val="22"/>
        </w:rPr>
        <w:t>). At the Army’s request, this terminal has been used as an additional dump storing quantities of up to 3,000 drums.</w:t>
      </w:r>
    </w:p>
    <w:p w14:paraId="17693341" w14:textId="77777777" w:rsidR="00707E41" w:rsidRPr="009D6AA0" w:rsidRDefault="00707E41" w:rsidP="009D6AA0">
      <w:pPr>
        <w:pStyle w:val="BodyText2"/>
        <w:spacing w:before="60" w:after="60"/>
        <w:rPr>
          <w:i/>
          <w:iCs/>
          <w:sz w:val="22"/>
        </w:rPr>
      </w:pPr>
      <w:r w:rsidRPr="009D6AA0">
        <w:rPr>
          <w:i/>
          <w:iCs/>
          <w:sz w:val="22"/>
        </w:rPr>
        <w:t>Aviation Gasoline - While handling of Aviation Gasoline is not a Pool function, assistance has been given to contractors as follows:</w:t>
      </w:r>
    </w:p>
    <w:p w14:paraId="39DFF41E" w14:textId="77777777" w:rsidR="00707E41" w:rsidRPr="009D6AA0" w:rsidRDefault="00707E41" w:rsidP="009D6AA0">
      <w:pPr>
        <w:pStyle w:val="BodyText2"/>
        <w:spacing w:before="60" w:after="60"/>
        <w:rPr>
          <w:i/>
          <w:iCs/>
          <w:sz w:val="22"/>
        </w:rPr>
      </w:pPr>
      <w:r w:rsidRPr="009D6AA0">
        <w:rPr>
          <w:b/>
          <w:i/>
          <w:iCs/>
          <w:sz w:val="22"/>
        </w:rPr>
        <w:t>Vacuum</w:t>
      </w:r>
      <w:r w:rsidR="00E95BF9">
        <w:rPr>
          <w:b/>
          <w:i/>
          <w:iCs/>
          <w:sz w:val="22"/>
        </w:rPr>
        <w:fldChar w:fldCharType="begin"/>
      </w:r>
      <w:r w:rsidR="00E95BF9">
        <w:instrText xml:space="preserve"> XE "</w:instrText>
      </w:r>
      <w:r w:rsidR="00E95BF9" w:rsidRPr="00966C4F">
        <w:instrText>Vacuum</w:instrText>
      </w:r>
      <w:r w:rsidR="00E95BF9">
        <w:instrText xml:space="preserve">" </w:instrText>
      </w:r>
      <w:r w:rsidR="00E95BF9">
        <w:rPr>
          <w:b/>
          <w:i/>
          <w:iCs/>
          <w:sz w:val="22"/>
        </w:rPr>
        <w:fldChar w:fldCharType="end"/>
      </w:r>
      <w:r w:rsidRPr="009D6AA0">
        <w:rPr>
          <w:b/>
          <w:i/>
          <w:iCs/>
          <w:sz w:val="22"/>
        </w:rPr>
        <w:t xml:space="preserve"> Oil Company</w:t>
      </w:r>
      <w:r w:rsidRPr="009D6AA0">
        <w:rPr>
          <w:i/>
          <w:iCs/>
          <w:sz w:val="22"/>
        </w:rPr>
        <w:t xml:space="preserve">: For the period Jan 1 to 30 April 1944, 1,599 drums were dispatched ex Vacuum Oil Coy and 4,489 drums </w:t>
      </w:r>
      <w:r w:rsidR="003017D4" w:rsidRPr="009D6AA0">
        <w:rPr>
          <w:i/>
          <w:iCs/>
          <w:sz w:val="22"/>
        </w:rPr>
        <w:t>ex-Army</w:t>
      </w:r>
      <w:r w:rsidRPr="009D6AA0">
        <w:rPr>
          <w:i/>
          <w:iCs/>
          <w:sz w:val="22"/>
        </w:rPr>
        <w:t xml:space="preserve"> dump. </w:t>
      </w:r>
      <w:r w:rsidR="00D17BF8">
        <w:rPr>
          <w:iCs/>
          <w:sz w:val="22"/>
        </w:rPr>
        <w:t>[</w:t>
      </w:r>
      <w:r w:rsidRPr="00D17BF8">
        <w:rPr>
          <w:iCs/>
          <w:sz w:val="22"/>
        </w:rPr>
        <w:t>At Yarraville</w:t>
      </w:r>
      <w:r w:rsidR="008062FC">
        <w:rPr>
          <w:iCs/>
          <w:sz w:val="22"/>
        </w:rPr>
        <w:fldChar w:fldCharType="begin"/>
      </w:r>
      <w:r w:rsidR="008062FC">
        <w:instrText xml:space="preserve"> XE "</w:instrText>
      </w:r>
      <w:r w:rsidR="008062FC" w:rsidRPr="00002522">
        <w:instrText>Yarraville</w:instrText>
      </w:r>
      <w:r w:rsidR="008062FC">
        <w:instrText xml:space="preserve">" </w:instrText>
      </w:r>
      <w:r w:rsidR="008062FC">
        <w:rPr>
          <w:iCs/>
          <w:sz w:val="22"/>
        </w:rPr>
        <w:fldChar w:fldCharType="end"/>
      </w:r>
      <w:r w:rsidRPr="00D17BF8">
        <w:rPr>
          <w:iCs/>
          <w:sz w:val="22"/>
        </w:rPr>
        <w:t xml:space="preserve"> Terminal there was rail</w:t>
      </w:r>
      <w:r w:rsidR="00D17BF8">
        <w:rPr>
          <w:iCs/>
          <w:sz w:val="22"/>
        </w:rPr>
        <w:t>,</w:t>
      </w:r>
      <w:r w:rsidRPr="00D17BF8">
        <w:rPr>
          <w:iCs/>
          <w:sz w:val="22"/>
        </w:rPr>
        <w:t xml:space="preserve"> road transport</w:t>
      </w:r>
      <w:r w:rsidR="00D17BF8" w:rsidRPr="00D17BF8">
        <w:rPr>
          <w:iCs/>
          <w:sz w:val="22"/>
        </w:rPr>
        <w:t xml:space="preserve"> and access to wharf facilities</w:t>
      </w:r>
      <w:r w:rsidRPr="00D17BF8">
        <w:rPr>
          <w:iCs/>
          <w:sz w:val="22"/>
        </w:rPr>
        <w:t>]</w:t>
      </w:r>
    </w:p>
    <w:p w14:paraId="5FA502E1" w14:textId="77777777" w:rsidR="00707E41" w:rsidRPr="00D17BF8" w:rsidRDefault="00707E41" w:rsidP="009D6AA0">
      <w:pPr>
        <w:pStyle w:val="BodyText2"/>
        <w:spacing w:before="60" w:after="60"/>
        <w:rPr>
          <w:iCs/>
          <w:sz w:val="22"/>
        </w:rPr>
      </w:pPr>
      <w:r w:rsidRPr="009D6AA0">
        <w:rPr>
          <w:b/>
          <w:i/>
          <w:iCs/>
          <w:sz w:val="22"/>
        </w:rPr>
        <w:t>Shell</w:t>
      </w:r>
      <w:r w:rsidR="00382F46">
        <w:rPr>
          <w:b/>
          <w:i/>
          <w:iCs/>
          <w:sz w:val="22"/>
        </w:rPr>
        <w:fldChar w:fldCharType="begin"/>
      </w:r>
      <w:r w:rsidR="00382F46">
        <w:instrText xml:space="preserve"> XE "</w:instrText>
      </w:r>
      <w:r w:rsidR="00382F46" w:rsidRPr="00332094">
        <w:instrText>Shell</w:instrText>
      </w:r>
      <w:r w:rsidR="00382F46">
        <w:instrText xml:space="preserve">" </w:instrText>
      </w:r>
      <w:r w:rsidR="00382F46">
        <w:rPr>
          <w:b/>
          <w:i/>
          <w:iCs/>
          <w:sz w:val="22"/>
        </w:rPr>
        <w:fldChar w:fldCharType="end"/>
      </w:r>
      <w:r w:rsidRPr="009D6AA0">
        <w:rPr>
          <w:b/>
          <w:i/>
          <w:iCs/>
          <w:sz w:val="22"/>
        </w:rPr>
        <w:t xml:space="preserve"> Company</w:t>
      </w:r>
      <w:r w:rsidRPr="009D6AA0">
        <w:rPr>
          <w:i/>
          <w:iCs/>
          <w:sz w:val="22"/>
        </w:rPr>
        <w:t xml:space="preserve">: For the period Jan 1 to 30 April 1944, 6,500 drums were dispatched by road and rail ex Shell Coy. </w:t>
      </w:r>
      <w:r w:rsidRPr="00D17BF8">
        <w:rPr>
          <w:iCs/>
          <w:sz w:val="22"/>
        </w:rPr>
        <w:t>[At Newport</w:t>
      </w:r>
      <w:r w:rsidR="00A1514B">
        <w:rPr>
          <w:iCs/>
          <w:sz w:val="22"/>
        </w:rPr>
        <w:fldChar w:fldCharType="begin"/>
      </w:r>
      <w:r w:rsidR="00A1514B">
        <w:instrText xml:space="preserve"> XE "</w:instrText>
      </w:r>
      <w:smartTag w:uri="urn:schemas-microsoft-com:office:smarttags" w:element="City">
        <w:smartTag w:uri="urn:schemas-microsoft-com:office:smarttags" w:element="place">
          <w:r w:rsidR="00A1514B" w:rsidRPr="000757DB">
            <w:instrText>Newport</w:instrText>
          </w:r>
        </w:smartTag>
      </w:smartTag>
      <w:r w:rsidR="00A1514B">
        <w:instrText xml:space="preserve">" </w:instrText>
      </w:r>
      <w:r w:rsidR="00A1514B">
        <w:rPr>
          <w:iCs/>
          <w:sz w:val="22"/>
        </w:rPr>
        <w:fldChar w:fldCharType="end"/>
      </w:r>
      <w:r w:rsidRPr="00D17BF8">
        <w:rPr>
          <w:iCs/>
          <w:sz w:val="22"/>
        </w:rPr>
        <w:t xml:space="preserve"> Terminal</w:t>
      </w:r>
      <w:r w:rsidR="008062FC">
        <w:rPr>
          <w:iCs/>
          <w:sz w:val="22"/>
        </w:rPr>
        <w:fldChar w:fldCharType="begin"/>
      </w:r>
      <w:r w:rsidR="008062FC">
        <w:instrText xml:space="preserve"> XE "</w:instrText>
      </w:r>
      <w:r w:rsidR="008062FC" w:rsidRPr="009D71CE">
        <w:instrText>Newport Terminal</w:instrText>
      </w:r>
      <w:r w:rsidR="008062FC">
        <w:instrText xml:space="preserve">" </w:instrText>
      </w:r>
      <w:r w:rsidR="008062FC">
        <w:rPr>
          <w:iCs/>
          <w:sz w:val="22"/>
        </w:rPr>
        <w:fldChar w:fldCharType="end"/>
      </w:r>
      <w:r w:rsidRPr="00D17BF8">
        <w:rPr>
          <w:iCs/>
          <w:sz w:val="22"/>
        </w:rPr>
        <w:t xml:space="preserve"> there was rail</w:t>
      </w:r>
      <w:r w:rsidR="00D17BF8">
        <w:rPr>
          <w:iCs/>
          <w:sz w:val="22"/>
        </w:rPr>
        <w:t>,</w:t>
      </w:r>
      <w:r w:rsidRPr="00D17BF8">
        <w:rPr>
          <w:iCs/>
          <w:sz w:val="22"/>
        </w:rPr>
        <w:t xml:space="preserve"> road transport</w:t>
      </w:r>
      <w:r w:rsidR="00D17BF8">
        <w:rPr>
          <w:iCs/>
          <w:sz w:val="22"/>
        </w:rPr>
        <w:t xml:space="preserve"> and access to wharf facilities</w:t>
      </w:r>
      <w:r w:rsidRPr="00D17BF8">
        <w:rPr>
          <w:iCs/>
          <w:sz w:val="22"/>
        </w:rPr>
        <w:t>]”</w:t>
      </w:r>
    </w:p>
    <w:p w14:paraId="1ECDE7C3" w14:textId="77777777" w:rsidR="00080612" w:rsidRDefault="00080612">
      <w:pPr>
        <w:rPr>
          <w:i/>
          <w:spacing w:val="-5"/>
          <w:sz w:val="22"/>
        </w:rPr>
      </w:pPr>
      <w:r>
        <w:br w:type="page"/>
      </w:r>
    </w:p>
    <w:p w14:paraId="586C65BA" w14:textId="47CD01E1" w:rsidR="00BA6360" w:rsidRPr="00181A79" w:rsidRDefault="009D6AA0" w:rsidP="007648F8">
      <w:pPr>
        <w:pStyle w:val="Caption"/>
      </w:pPr>
      <w:r w:rsidRPr="00181A79">
        <w:lastRenderedPageBreak/>
        <w:t xml:space="preserve">Photo </w:t>
      </w:r>
      <w:r w:rsidR="004935AD">
        <w:t>2</w:t>
      </w:r>
      <w:r w:rsidR="00080612">
        <w:t>2</w:t>
      </w:r>
      <w:r w:rsidRPr="00181A79">
        <w:t>.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rsidRPr="00181A79">
        <w:t xml:space="preserve"> Oil Co. Terminal, Yarraville</w:t>
      </w:r>
      <w:r w:rsidR="008062FC">
        <w:fldChar w:fldCharType="begin"/>
      </w:r>
      <w:r w:rsidR="008062FC">
        <w:instrText xml:space="preserve"> XE "</w:instrText>
      </w:r>
      <w:r w:rsidR="008062FC" w:rsidRPr="00002522">
        <w:instrText>Yarraville</w:instrText>
      </w:r>
      <w:r w:rsidR="008062FC">
        <w:instrText xml:space="preserve">" </w:instrText>
      </w:r>
      <w:r w:rsidR="008062FC">
        <w:fldChar w:fldCharType="end"/>
      </w:r>
      <w:r w:rsidRPr="00181A79">
        <w:t xml:space="preserve"> Vic. 1943</w:t>
      </w:r>
      <w:r w:rsidRPr="00181A79">
        <w:rPr>
          <w:rStyle w:val="EndnoteReference"/>
          <w:iCs/>
        </w:rPr>
        <w:endnoteReference w:id="30"/>
      </w:r>
      <w:r w:rsidRPr="00181A79">
        <w:t xml:space="preserve"> </w:t>
      </w:r>
    </w:p>
    <w:p w14:paraId="5187714D" w14:textId="77777777" w:rsidR="009D6AA0" w:rsidRDefault="00597536" w:rsidP="00072488">
      <w:pPr>
        <w:pStyle w:val="Picture"/>
      </w:pPr>
      <w:r>
        <w:rPr>
          <w:noProof/>
          <w:lang w:eastAsia="en-AU"/>
        </w:rPr>
        <w:drawing>
          <wp:inline distT="0" distB="0" distL="0" distR="0" wp14:anchorId="78B90495" wp14:editId="4D726879">
            <wp:extent cx="5545852" cy="3657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42">
                      <a:extLst>
                        <a:ext uri="{28A0092B-C50C-407E-A947-70E740481C1C}">
                          <a14:useLocalDpi xmlns:a14="http://schemas.microsoft.com/office/drawing/2010/main" val="0"/>
                        </a:ext>
                      </a:extLst>
                    </a:blip>
                    <a:srcRect l="1865" t="5230" b="10065"/>
                    <a:stretch/>
                  </pic:blipFill>
                  <pic:spPr bwMode="auto">
                    <a:xfrm>
                      <a:off x="0" y="0"/>
                      <a:ext cx="5575305" cy="3677025"/>
                    </a:xfrm>
                    <a:prstGeom prst="rect">
                      <a:avLst/>
                    </a:prstGeom>
                    <a:noFill/>
                    <a:ln>
                      <a:noFill/>
                    </a:ln>
                    <a:extLst>
                      <a:ext uri="{53640926-AAD7-44D8-BBD7-CCE9431645EC}">
                        <a14:shadowObscured xmlns:a14="http://schemas.microsoft.com/office/drawing/2010/main"/>
                      </a:ext>
                    </a:extLst>
                  </pic:spPr>
                </pic:pic>
              </a:graphicData>
            </a:graphic>
          </wp:inline>
        </w:drawing>
      </w:r>
    </w:p>
    <w:p w14:paraId="541283EB" w14:textId="77777777" w:rsidR="00181A79" w:rsidRDefault="00181A79" w:rsidP="00072488">
      <w:pPr>
        <w:pStyle w:val="BodyText10pt"/>
      </w:pPr>
      <w:smartTag w:uri="urn:schemas-microsoft-com:office:smarttags" w:element="place">
        <w:smartTag w:uri="urn:schemas-microsoft-com:office:smarttags" w:element="City">
          <w:r w:rsidRPr="00181A79">
            <w:t>Melbourne</w:t>
          </w:r>
        </w:smartTag>
        <w:r w:rsidRPr="00181A79">
          <w:t xml:space="preserve">, </w:t>
        </w:r>
        <w:smartTag w:uri="urn:schemas-microsoft-com:office:smarttags" w:element="country-region">
          <w:r w:rsidRPr="00181A79">
            <w:t>Australia</w:t>
          </w:r>
        </w:smartTag>
      </w:smartTag>
      <w:r w:rsidRPr="00181A79">
        <w:t>. 1943-03-22. Members of Victorian L. of C.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rsidRPr="00181A79">
        <w:t xml:space="preserve"> loading petrol on to railway trucks at the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rsidRPr="00181A79">
        <w:t xml:space="preserve"> Oil Company's works at Yarraville</w:t>
      </w:r>
      <w:r w:rsidR="008062FC">
        <w:fldChar w:fldCharType="begin"/>
      </w:r>
      <w:r w:rsidR="008062FC">
        <w:instrText xml:space="preserve"> XE "</w:instrText>
      </w:r>
      <w:r w:rsidR="008062FC" w:rsidRPr="00002522">
        <w:instrText>Yarraville</w:instrText>
      </w:r>
      <w:r w:rsidR="008062FC">
        <w:instrText xml:space="preserve">" </w:instrText>
      </w:r>
      <w:r w:rsidR="008062FC">
        <w:fldChar w:fldCharType="end"/>
      </w:r>
      <w:r w:rsidRPr="00181A79">
        <w:t xml:space="preserve"> for transport to Victoria Docks and shipment to operational areas overseas.</w:t>
      </w:r>
    </w:p>
    <w:p w14:paraId="655BAC41" w14:textId="6DDD5321" w:rsidR="009D6AA0" w:rsidRPr="00181A79" w:rsidRDefault="00181A79" w:rsidP="007648F8">
      <w:pPr>
        <w:pStyle w:val="Caption"/>
      </w:pPr>
      <w:r w:rsidRPr="00181A79">
        <w:t xml:space="preserve">Photo </w:t>
      </w:r>
      <w:r w:rsidR="004935AD">
        <w:t>2</w:t>
      </w:r>
      <w:r w:rsidR="0090749E">
        <w:t>3</w:t>
      </w:r>
      <w:r w:rsidR="004935AD">
        <w:t>.</w:t>
      </w:r>
      <w:r w:rsidRPr="00181A79">
        <w:t xml:space="preserve">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rsidRPr="00181A79">
        <w:t xml:space="preserve"> Oil Co. Terminal, Yarraville</w:t>
      </w:r>
      <w:r w:rsidR="008062FC">
        <w:fldChar w:fldCharType="begin"/>
      </w:r>
      <w:r w:rsidR="008062FC">
        <w:instrText xml:space="preserve"> XE "</w:instrText>
      </w:r>
      <w:r w:rsidR="008062FC" w:rsidRPr="00002522">
        <w:instrText>Yarraville</w:instrText>
      </w:r>
      <w:r w:rsidR="008062FC">
        <w:instrText xml:space="preserve">" </w:instrText>
      </w:r>
      <w:r w:rsidR="008062FC">
        <w:fldChar w:fldCharType="end"/>
      </w:r>
      <w:r w:rsidRPr="00181A79">
        <w:t xml:space="preserve"> Vic. 1943</w:t>
      </w:r>
      <w:r>
        <w:rPr>
          <w:rStyle w:val="EndnoteReference"/>
          <w:iCs/>
        </w:rPr>
        <w:endnoteReference w:id="31"/>
      </w:r>
    </w:p>
    <w:p w14:paraId="08EC2A4F" w14:textId="77777777" w:rsidR="009D6AA0" w:rsidRDefault="00597536" w:rsidP="00072488">
      <w:pPr>
        <w:pStyle w:val="Picture"/>
      </w:pPr>
      <w:r w:rsidRPr="00C27ABC">
        <w:rPr>
          <w:noProof/>
          <w:lang w:eastAsia="en-AU"/>
        </w:rPr>
        <w:drawing>
          <wp:inline distT="0" distB="0" distL="0" distR="0" wp14:anchorId="144003CD" wp14:editId="044C5AB6">
            <wp:extent cx="5518328" cy="3587261"/>
            <wp:effectExtent l="0" t="0" r="635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rotWithShape="1">
                    <a:blip r:embed="rId43">
                      <a:extLst>
                        <a:ext uri="{28A0092B-C50C-407E-A947-70E740481C1C}">
                          <a14:useLocalDpi xmlns:a14="http://schemas.microsoft.com/office/drawing/2010/main" val="0"/>
                        </a:ext>
                      </a:extLst>
                    </a:blip>
                    <a:srcRect l="1194" t="5098" b="10457"/>
                    <a:stretch/>
                  </pic:blipFill>
                  <pic:spPr bwMode="auto">
                    <a:xfrm>
                      <a:off x="0" y="0"/>
                      <a:ext cx="5528350" cy="3593776"/>
                    </a:xfrm>
                    <a:prstGeom prst="rect">
                      <a:avLst/>
                    </a:prstGeom>
                    <a:noFill/>
                    <a:ln>
                      <a:noFill/>
                    </a:ln>
                    <a:extLst>
                      <a:ext uri="{53640926-AAD7-44D8-BBD7-CCE9431645EC}">
                        <a14:shadowObscured xmlns:a14="http://schemas.microsoft.com/office/drawing/2010/main"/>
                      </a:ext>
                    </a:extLst>
                  </pic:spPr>
                </pic:pic>
              </a:graphicData>
            </a:graphic>
          </wp:inline>
        </w:drawing>
      </w:r>
    </w:p>
    <w:p w14:paraId="671FD35E" w14:textId="77777777" w:rsidR="006C5477" w:rsidRDefault="006C5477">
      <w:pPr>
        <w:rPr>
          <w:i/>
          <w:iCs/>
          <w:spacing w:val="-5"/>
          <w:sz w:val="22"/>
        </w:rPr>
      </w:pPr>
      <w:r>
        <w:rPr>
          <w:iCs/>
        </w:rPr>
        <w:br w:type="page"/>
      </w:r>
    </w:p>
    <w:p w14:paraId="4AFC9F9B" w14:textId="2D03079F" w:rsidR="00D17BF8" w:rsidRDefault="00D17BF8" w:rsidP="007648F8">
      <w:pPr>
        <w:pStyle w:val="Caption"/>
      </w:pPr>
      <w:r w:rsidRPr="00D17BF8">
        <w:rPr>
          <w:iCs/>
        </w:rPr>
        <w:lastRenderedPageBreak/>
        <w:t xml:space="preserve">Photo </w:t>
      </w:r>
      <w:r w:rsidR="004935AD">
        <w:rPr>
          <w:iCs/>
        </w:rPr>
        <w:t>2</w:t>
      </w:r>
      <w:r w:rsidR="0090749E">
        <w:rPr>
          <w:iCs/>
        </w:rPr>
        <w:t>4</w:t>
      </w:r>
      <w:r w:rsidR="004935AD">
        <w:rPr>
          <w:iCs/>
        </w:rPr>
        <w:t>.</w:t>
      </w:r>
      <w:r>
        <w:rPr>
          <w:iCs/>
        </w:rPr>
        <w:t xml:space="preserve"> </w:t>
      </w:r>
      <w:r>
        <w:t>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xml:space="preserve"> </w:t>
      </w:r>
      <w:smartTag w:uri="urn:schemas-microsoft-com:office:smarttags" w:element="City">
        <w:r>
          <w:t>Newport</w:t>
        </w:r>
      </w:smartTag>
      <w:r w:rsidR="00A1514B">
        <w:fldChar w:fldCharType="begin"/>
      </w:r>
      <w:r w:rsidR="00A1514B">
        <w:instrText xml:space="preserve"> XE "</w:instrText>
      </w:r>
      <w:smartTag w:uri="urn:schemas-microsoft-com:office:smarttags" w:element="City">
        <w:r w:rsidR="00A1514B" w:rsidRPr="000757DB">
          <w:instrText>Newport</w:instrText>
        </w:r>
      </w:smartTag>
      <w:r w:rsidR="00A1514B">
        <w:instrText xml:space="preserve">" </w:instrText>
      </w:r>
      <w:r w:rsidR="00A1514B">
        <w:fldChar w:fldCharType="end"/>
      </w:r>
      <w:r>
        <w:t xml:space="preserve"> Terminal</w:t>
      </w:r>
      <w:r w:rsidR="008062FC">
        <w:fldChar w:fldCharType="begin"/>
      </w:r>
      <w:r w:rsidR="008062FC">
        <w:instrText xml:space="preserve"> XE "</w:instrText>
      </w:r>
      <w:smartTag w:uri="urn:schemas-microsoft-com:office:smarttags" w:element="City">
        <w:r w:rsidR="008062FC" w:rsidRPr="009D71CE">
          <w:instrText>Newport</w:instrText>
        </w:r>
      </w:smartTag>
      <w:r w:rsidR="008062FC" w:rsidRPr="009D71CE">
        <w:instrText xml:space="preserve"> Terminal</w:instrText>
      </w:r>
      <w:r w:rsidR="008062FC">
        <w:instrText xml:space="preserve">" </w:instrText>
      </w:r>
      <w:r w:rsidR="008062FC">
        <w:fldChar w:fldCharType="end"/>
      </w:r>
      <w:r>
        <w:t xml:space="preserve">, </w:t>
      </w:r>
      <w:smartTag w:uri="urn:schemas-microsoft-com:office:smarttags" w:element="place">
        <w:smartTag w:uri="urn:schemas-microsoft-com:office:smarttags" w:element="State">
          <w:r>
            <w:t>Victoria</w:t>
          </w:r>
        </w:smartTag>
      </w:smartTag>
      <w:r>
        <w:t xml:space="preserve"> (circa 1945) Shell Terminal buildings on left, tank farm on right,</w:t>
      </w:r>
      <w:r w:rsidR="00B55E0C">
        <w:t xml:space="preserve"> separated by railway spur line, </w:t>
      </w:r>
      <w:r>
        <w:t xml:space="preserve"> top of picture Caltex</w:t>
      </w:r>
      <w:r w:rsidR="001E6D01">
        <w:fldChar w:fldCharType="begin"/>
      </w:r>
      <w:r w:rsidR="001E6D01">
        <w:instrText xml:space="preserve"> XE "</w:instrText>
      </w:r>
      <w:r w:rsidR="001E6D01" w:rsidRPr="0094306E">
        <w:rPr>
          <w:sz w:val="20"/>
        </w:rPr>
        <w:instrText>Caltex</w:instrText>
      </w:r>
      <w:r w:rsidR="001E6D01">
        <w:instrText xml:space="preserve">" </w:instrText>
      </w:r>
      <w:r w:rsidR="001E6D01">
        <w:fldChar w:fldCharType="end"/>
      </w:r>
      <w:r>
        <w:t>, HC S</w:t>
      </w:r>
      <w:r w:rsidR="00B55E0C">
        <w:t>l</w:t>
      </w:r>
      <w:r>
        <w:t>eigh Terminals</w:t>
      </w:r>
      <w:r w:rsidR="00B55E0C">
        <w:t>. T</w:t>
      </w:r>
      <w:r w:rsidR="008020E5">
        <w:t xml:space="preserve">wo tankers </w:t>
      </w:r>
      <w:r w:rsidR="00B55E0C">
        <w:t>are berthed at the dock</w:t>
      </w:r>
      <w:r w:rsidR="008020E5">
        <w:t xml:space="preserve"> in the </w:t>
      </w:r>
      <w:smartTag w:uri="urn:schemas-microsoft-com:office:smarttags" w:element="place">
        <w:smartTag w:uri="urn:schemas-microsoft-com:office:smarttags" w:element="PlaceName">
          <w:r w:rsidR="00B55E0C">
            <w:t>Yarra</w:t>
          </w:r>
        </w:smartTag>
        <w:r w:rsidR="00B55E0C">
          <w:t xml:space="preserve"> </w:t>
        </w:r>
        <w:smartTag w:uri="urn:schemas-microsoft-com:office:smarttags" w:element="PlaceType">
          <w:r w:rsidR="00B55E0C">
            <w:t>River</w:t>
          </w:r>
        </w:smartTag>
      </w:smartTag>
      <w:r w:rsidR="00B55E0C">
        <w:t>.</w:t>
      </w:r>
    </w:p>
    <w:p w14:paraId="5883CAB5" w14:textId="77777777" w:rsidR="00D17BF8" w:rsidRDefault="00597536" w:rsidP="00072488">
      <w:pPr>
        <w:pStyle w:val="Picture"/>
      </w:pPr>
      <w:r w:rsidRPr="00B55E0C">
        <w:rPr>
          <w:noProof/>
          <w:lang w:eastAsia="en-AU"/>
        </w:rPr>
        <w:drawing>
          <wp:inline distT="0" distB="0" distL="0" distR="0" wp14:anchorId="53B3DA88" wp14:editId="35D375A3">
            <wp:extent cx="5101590" cy="38919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01590" cy="3891915"/>
                    </a:xfrm>
                    <a:prstGeom prst="rect">
                      <a:avLst/>
                    </a:prstGeom>
                    <a:noFill/>
                  </pic:spPr>
                </pic:pic>
              </a:graphicData>
            </a:graphic>
          </wp:inline>
        </w:drawing>
      </w:r>
    </w:p>
    <w:p w14:paraId="530473F2" w14:textId="77777777" w:rsidR="00D17BF8" w:rsidRDefault="00D17BF8" w:rsidP="00D17BF8">
      <w:pPr>
        <w:jc w:val="center"/>
        <w:rPr>
          <w:sz w:val="18"/>
        </w:rPr>
      </w:pPr>
    </w:p>
    <w:p w14:paraId="6CE0DDDB" w14:textId="77777777" w:rsidR="009D6AA0" w:rsidRDefault="00C045CB" w:rsidP="00072488">
      <w:pPr>
        <w:pStyle w:val="BodyText"/>
      </w:pPr>
      <w:r>
        <w:t>Once the fuel was shipped from the oil company terminals it still required transport to the BIPOD</w:t>
      </w:r>
      <w:r w:rsidR="008062FC">
        <w:fldChar w:fldCharType="begin"/>
      </w:r>
      <w:r w:rsidR="008062FC">
        <w:instrText xml:space="preserve"> XE "</w:instrText>
      </w:r>
      <w:r w:rsidR="008062FC" w:rsidRPr="00161842">
        <w:instrText>BIPOD</w:instrText>
      </w:r>
      <w:r w:rsidR="008062FC">
        <w:instrText xml:space="preserve">" </w:instrText>
      </w:r>
      <w:r w:rsidR="008062FC">
        <w:fldChar w:fldCharType="end"/>
      </w:r>
      <w:r>
        <w:t>s and then onto the various fuel dumps and RAAF Inland Aircraft Fuel Depots</w:t>
      </w:r>
      <w:r w:rsidR="00C533AB">
        <w:fldChar w:fldCharType="begin"/>
      </w:r>
      <w:r w:rsidR="00C533AB">
        <w:instrText xml:space="preserve"> XE "</w:instrText>
      </w:r>
      <w:r w:rsidR="00C533AB" w:rsidRPr="007A1FB1">
        <w:instrText>Inland Aircraft Fuel Depots</w:instrText>
      </w:r>
      <w:r w:rsidR="00C533AB">
        <w:instrText xml:space="preserve">" </w:instrText>
      </w:r>
      <w:r w:rsidR="00C533AB">
        <w:fldChar w:fldCharType="end"/>
      </w:r>
      <w:r>
        <w:t xml:space="preserve"> (IAFD</w:t>
      </w:r>
      <w:r w:rsidR="00C533AB">
        <w:fldChar w:fldCharType="begin"/>
      </w:r>
      <w:r w:rsidR="00C533AB">
        <w:instrText xml:space="preserve"> XE "</w:instrText>
      </w:r>
      <w:r w:rsidR="00C533AB" w:rsidRPr="00CD334B">
        <w:instrText>IAFD</w:instrText>
      </w:r>
      <w:r w:rsidR="00C533AB">
        <w:instrText xml:space="preserve">" </w:instrText>
      </w:r>
      <w:r w:rsidR="00C533AB">
        <w:fldChar w:fldCharType="end"/>
      </w:r>
      <w:r>
        <w:t>) and airfields.</w:t>
      </w:r>
    </w:p>
    <w:p w14:paraId="09AC1DB0" w14:textId="32438510" w:rsidR="00C045CB" w:rsidRPr="00C045CB" w:rsidRDefault="00C045CB" w:rsidP="007648F8">
      <w:pPr>
        <w:pStyle w:val="Caption"/>
        <w:rPr>
          <w:szCs w:val="18"/>
        </w:rPr>
      </w:pPr>
      <w:r w:rsidRPr="00C045CB">
        <w:t xml:space="preserve">Photo </w:t>
      </w:r>
      <w:r w:rsidR="004935AD">
        <w:t>2</w:t>
      </w:r>
      <w:r w:rsidR="0090749E">
        <w:t>5</w:t>
      </w:r>
      <w:r w:rsidR="004935AD">
        <w:t>.</w:t>
      </w:r>
      <w:r w:rsidRPr="00C045CB">
        <w:t xml:space="preserve"> </w:t>
      </w:r>
      <w:smartTag w:uri="urn:schemas-microsoft-com:office:smarttags" w:element="place">
        <w:r w:rsidRPr="00C045CB">
          <w:t>Alice Springs</w:t>
        </w:r>
      </w:smartTag>
      <w:r w:rsidR="0084230A">
        <w:fldChar w:fldCharType="begin"/>
      </w:r>
      <w:r w:rsidR="0084230A">
        <w:instrText xml:space="preserve"> XE "</w:instrText>
      </w:r>
      <w:r w:rsidR="0084230A" w:rsidRPr="003A23B1">
        <w:rPr>
          <w:spacing w:val="0"/>
          <w:sz w:val="24"/>
        </w:rPr>
        <w:instrText>Alice Springs</w:instrText>
      </w:r>
      <w:r w:rsidR="0084230A">
        <w:instrText xml:space="preserve">" </w:instrText>
      </w:r>
      <w:r w:rsidR="0084230A">
        <w:fldChar w:fldCharType="end"/>
      </w:r>
      <w:r w:rsidRPr="00C045CB">
        <w:t>, N</w:t>
      </w:r>
      <w:r>
        <w:t>.T</w:t>
      </w:r>
      <w:r w:rsidRPr="00C045CB">
        <w:t xml:space="preserve">. 1942-12-01. Personnel </w:t>
      </w:r>
      <w:r>
        <w:t>o</w:t>
      </w:r>
      <w:r w:rsidRPr="00C045CB">
        <w:t xml:space="preserve">f </w:t>
      </w:r>
      <w:r>
        <w:t>t</w:t>
      </w:r>
      <w:r w:rsidRPr="00C045CB">
        <w:t>he R</w:t>
      </w:r>
      <w:r>
        <w:t>AAF</w:t>
      </w:r>
      <w:r w:rsidRPr="00C045CB">
        <w:t xml:space="preserve"> Loading Aviation Fuel</w:t>
      </w:r>
      <w:r w:rsidR="00C533AB">
        <w:fldChar w:fldCharType="begin"/>
      </w:r>
      <w:r w:rsidR="00C533AB">
        <w:instrText xml:space="preserve"> XE "</w:instrText>
      </w:r>
      <w:r w:rsidR="00C533AB" w:rsidRPr="00195F01">
        <w:instrText>Aviation Fuel</w:instrText>
      </w:r>
      <w:r w:rsidR="00C533AB">
        <w:instrText xml:space="preserve">" </w:instrText>
      </w:r>
      <w:r w:rsidR="00C533AB">
        <w:fldChar w:fldCharType="end"/>
      </w:r>
      <w:r w:rsidRPr="00C045CB">
        <w:t xml:space="preserve"> </w:t>
      </w:r>
      <w:r>
        <w:t>on to</w:t>
      </w:r>
      <w:r w:rsidRPr="00C045CB">
        <w:t xml:space="preserve"> Trucks </w:t>
      </w:r>
      <w:r>
        <w:t>o</w:t>
      </w:r>
      <w:r w:rsidRPr="00C045CB">
        <w:t xml:space="preserve">f </w:t>
      </w:r>
      <w:r>
        <w:t>t</w:t>
      </w:r>
      <w:r w:rsidRPr="00C045CB">
        <w:t xml:space="preserve">he 147th Australian General Transport Company </w:t>
      </w:r>
      <w:r>
        <w:t>f</w:t>
      </w:r>
      <w:r w:rsidRPr="00C045CB">
        <w:t xml:space="preserve">or </w:t>
      </w:r>
      <w:r>
        <w:t>t</w:t>
      </w:r>
      <w:r w:rsidRPr="00C045CB">
        <w:t xml:space="preserve">ransport </w:t>
      </w:r>
      <w:r>
        <w:t>t</w:t>
      </w:r>
      <w:r w:rsidRPr="00C045CB">
        <w:t xml:space="preserve">o </w:t>
      </w:r>
      <w:smartTag w:uri="urn:schemas-microsoft-com:office:smarttags" w:element="place">
        <w:smartTag w:uri="urn:schemas-microsoft-com:office:smarttags" w:element="City">
          <w:smartTag w:uri="urn:schemas-microsoft-com:office:smarttags" w:element="PlaceName">
            <w:r w:rsidRPr="00C045CB">
              <w:t>Adelaide</w:t>
            </w:r>
          </w:smartTag>
          <w:r w:rsidRPr="00C045CB">
            <w:t xml:space="preserve"> </w:t>
          </w:r>
          <w:smartTag w:uri="urn:schemas-microsoft-com:office:smarttags" w:element="PlaceType">
            <w:r w:rsidRPr="00C045CB">
              <w:t>River</w:t>
            </w:r>
          </w:smartTag>
        </w:smartTag>
        <w:r w:rsidR="008062FC">
          <w:fldChar w:fldCharType="begin"/>
        </w:r>
        <w:r w:rsidR="008062FC">
          <w:instrText xml:space="preserve"> XE "</w:instrText>
        </w:r>
        <w:smartTag w:uri="urn:schemas-microsoft-com:office:smarttags" w:element="PlaceName">
          <w:r w:rsidR="008062FC" w:rsidRPr="006D520B">
            <w:instrText>Adelaide</w:instrText>
          </w:r>
        </w:smartTag>
        <w:r w:rsidR="008062FC" w:rsidRPr="006D520B">
          <w:instrText xml:space="preserve"> </w:instrText>
        </w:r>
        <w:smartTag w:uri="urn:schemas-microsoft-com:office:smarttags" w:element="PlaceType">
          <w:r w:rsidR="008062FC" w:rsidRPr="006D520B">
            <w:instrText>River</w:instrText>
          </w:r>
        </w:smartTag>
        <w:r w:rsidR="008062FC">
          <w:instrText xml:space="preserve">" </w:instrText>
        </w:r>
        <w:r w:rsidR="008062FC">
          <w:fldChar w:fldCharType="end"/>
        </w:r>
        <w:r w:rsidR="000F75C7">
          <w:t xml:space="preserve">, </w:t>
        </w:r>
        <w:smartTag w:uri="urn:schemas-microsoft-com:office:smarttags" w:element="State">
          <w:r w:rsidR="000F75C7">
            <w:t>Northern Territory</w:t>
          </w:r>
        </w:smartTag>
      </w:smartTag>
      <w:r w:rsidR="000F75C7">
        <w:t xml:space="preserve"> </w:t>
      </w:r>
      <w:r w:rsidRPr="00C045CB">
        <w:t>.</w:t>
      </w:r>
      <w:r>
        <w:rPr>
          <w:rStyle w:val="EndnoteReference"/>
          <w:iCs/>
        </w:rPr>
        <w:endnoteReference w:id="32"/>
      </w:r>
      <w:r w:rsidRPr="00C045CB">
        <w:t xml:space="preserve">  </w:t>
      </w:r>
    </w:p>
    <w:p w14:paraId="2AFB979F" w14:textId="77777777" w:rsidR="00C045CB" w:rsidRDefault="00597536" w:rsidP="00072488">
      <w:pPr>
        <w:pStyle w:val="Picture"/>
      </w:pPr>
      <w:r>
        <w:rPr>
          <w:noProof/>
          <w:lang w:eastAsia="en-AU"/>
        </w:rPr>
        <w:drawing>
          <wp:inline distT="0" distB="0" distL="0" distR="0" wp14:anchorId="0C54CD14" wp14:editId="2C4C2A18">
            <wp:extent cx="5703787" cy="2802467"/>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rotWithShape="1">
                    <a:blip r:embed="rId45">
                      <a:extLst>
                        <a:ext uri="{28A0092B-C50C-407E-A947-70E740481C1C}">
                          <a14:useLocalDpi xmlns:a14="http://schemas.microsoft.com/office/drawing/2010/main" val="0"/>
                        </a:ext>
                      </a:extLst>
                    </a:blip>
                    <a:srcRect t="15934" b="19229"/>
                    <a:stretch/>
                  </pic:blipFill>
                  <pic:spPr bwMode="auto">
                    <a:xfrm>
                      <a:off x="0" y="0"/>
                      <a:ext cx="5724512" cy="2812650"/>
                    </a:xfrm>
                    <a:prstGeom prst="rect">
                      <a:avLst/>
                    </a:prstGeom>
                    <a:noFill/>
                    <a:ln>
                      <a:noFill/>
                    </a:ln>
                    <a:extLst>
                      <a:ext uri="{53640926-AAD7-44D8-BBD7-CCE9431645EC}">
                        <a14:shadowObscured xmlns:a14="http://schemas.microsoft.com/office/drawing/2010/main"/>
                      </a:ext>
                    </a:extLst>
                  </pic:spPr>
                </pic:pic>
              </a:graphicData>
            </a:graphic>
          </wp:inline>
        </w:drawing>
      </w:r>
    </w:p>
    <w:p w14:paraId="10F46876" w14:textId="77777777" w:rsidR="00C045CB" w:rsidRDefault="00C045CB" w:rsidP="00072488">
      <w:pPr>
        <w:pStyle w:val="BodyText"/>
      </w:pPr>
      <w:r>
        <w:t>And finally for delivery to the aircraft to fuel them for another mission.</w:t>
      </w:r>
    </w:p>
    <w:p w14:paraId="429FBD1C" w14:textId="77777777" w:rsidR="0090749E" w:rsidRDefault="0090749E">
      <w:pPr>
        <w:rPr>
          <w:i/>
          <w:spacing w:val="-5"/>
          <w:sz w:val="22"/>
        </w:rPr>
      </w:pPr>
      <w:r>
        <w:br w:type="page"/>
      </w:r>
    </w:p>
    <w:p w14:paraId="0B58251A" w14:textId="3CAFE2E2" w:rsidR="0026664C" w:rsidRPr="00C045CB" w:rsidRDefault="00C045CB" w:rsidP="007648F8">
      <w:pPr>
        <w:pStyle w:val="Caption"/>
      </w:pPr>
      <w:r w:rsidRPr="00C045CB">
        <w:lastRenderedPageBreak/>
        <w:t xml:space="preserve">Photo </w:t>
      </w:r>
      <w:r w:rsidR="004935AD">
        <w:t>2</w:t>
      </w:r>
      <w:r w:rsidR="0090749E">
        <w:t>6</w:t>
      </w:r>
      <w:r w:rsidR="004935AD">
        <w:t>.</w:t>
      </w:r>
      <w:r w:rsidRPr="00C045CB">
        <w:t xml:space="preserve"> </w:t>
      </w:r>
      <w:r w:rsidR="00D81B23" w:rsidRPr="00D81B23">
        <w:t xml:space="preserve">RAAF fuel supplies being used to refuel </w:t>
      </w:r>
      <w:r>
        <w:t>USAAF Boeing B-17 Flying Fortress</w:t>
      </w:r>
      <w:r w:rsidR="008062FC">
        <w:fldChar w:fldCharType="begin"/>
      </w:r>
      <w:r w:rsidR="008062FC">
        <w:instrText xml:space="preserve"> XE "</w:instrText>
      </w:r>
      <w:r w:rsidR="008062FC" w:rsidRPr="00665948">
        <w:instrText>B-17 Flying Fortress</w:instrText>
      </w:r>
      <w:r w:rsidR="008062FC">
        <w:instrText xml:space="preserve">" </w:instrText>
      </w:r>
      <w:r w:rsidR="008062FC">
        <w:fldChar w:fldCharType="end"/>
      </w:r>
      <w:r>
        <w:t xml:space="preserve"> bomber at </w:t>
      </w:r>
      <w:smartTag w:uri="urn:schemas-microsoft-com:office:smarttags" w:element="place">
        <w:r>
          <w:t>Alice Springs</w:t>
        </w:r>
      </w:smartTag>
      <w:r w:rsidR="0084230A">
        <w:fldChar w:fldCharType="begin"/>
      </w:r>
      <w:r w:rsidR="0084230A">
        <w:instrText xml:space="preserve"> XE "</w:instrText>
      </w:r>
      <w:r w:rsidR="0084230A" w:rsidRPr="003A23B1">
        <w:rPr>
          <w:spacing w:val="0"/>
          <w:sz w:val="24"/>
        </w:rPr>
        <w:instrText>Alice Springs</w:instrText>
      </w:r>
      <w:r w:rsidR="0084230A">
        <w:instrText xml:space="preserve">" </w:instrText>
      </w:r>
      <w:r w:rsidR="0084230A">
        <w:fldChar w:fldCharType="end"/>
      </w:r>
      <w:r>
        <w:t xml:space="preserve"> (1942)</w:t>
      </w:r>
    </w:p>
    <w:p w14:paraId="4F940CB1" w14:textId="77777777" w:rsidR="00540C2D" w:rsidRDefault="00597536" w:rsidP="00072488">
      <w:pPr>
        <w:pStyle w:val="Picture"/>
      </w:pPr>
      <w:r w:rsidRPr="00D81B23">
        <w:rPr>
          <w:noProof/>
          <w:lang w:eastAsia="en-AU"/>
        </w:rPr>
        <w:drawing>
          <wp:inline distT="0" distB="0" distL="0" distR="0" wp14:anchorId="00F7AC8B" wp14:editId="38A31176">
            <wp:extent cx="5631815" cy="30695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31815" cy="3069590"/>
                    </a:xfrm>
                    <a:prstGeom prst="rect">
                      <a:avLst/>
                    </a:prstGeom>
                    <a:noFill/>
                  </pic:spPr>
                </pic:pic>
              </a:graphicData>
            </a:graphic>
          </wp:inline>
        </w:drawing>
      </w:r>
    </w:p>
    <w:p w14:paraId="7DB7CF9E" w14:textId="3AA7527E" w:rsidR="00D81B23" w:rsidRPr="00D81B23" w:rsidRDefault="00D81B23" w:rsidP="007648F8">
      <w:pPr>
        <w:pStyle w:val="Caption"/>
      </w:pPr>
      <w:r w:rsidRPr="00D81B23">
        <w:t xml:space="preserve">Photo </w:t>
      </w:r>
      <w:r w:rsidR="004935AD">
        <w:t>2</w:t>
      </w:r>
      <w:r w:rsidR="0090749E">
        <w:t>7</w:t>
      </w:r>
      <w:r w:rsidR="004935AD">
        <w:t>.</w:t>
      </w:r>
      <w:r>
        <w:t xml:space="preserve"> RAAF Kittyhawk</w:t>
      </w:r>
      <w:r w:rsidR="008062FC">
        <w:fldChar w:fldCharType="begin"/>
      </w:r>
      <w:r w:rsidR="008062FC">
        <w:instrText xml:space="preserve"> XE "</w:instrText>
      </w:r>
      <w:r w:rsidR="008062FC" w:rsidRPr="00EB384D">
        <w:instrText>Kittyhawk</w:instrText>
      </w:r>
      <w:r w:rsidR="008062FC">
        <w:instrText xml:space="preserve">" </w:instrText>
      </w:r>
      <w:r w:rsidR="008062FC">
        <w:fldChar w:fldCharType="end"/>
      </w:r>
      <w:r>
        <w:t xml:space="preserve"> of No. 76 Squadron</w:t>
      </w:r>
      <w:r w:rsidR="008062FC">
        <w:fldChar w:fldCharType="begin"/>
      </w:r>
      <w:r w:rsidR="008062FC">
        <w:instrText xml:space="preserve"> XE "</w:instrText>
      </w:r>
      <w:r w:rsidR="008062FC" w:rsidRPr="002C7ED0">
        <w:instrText>No. 76 Squadron</w:instrText>
      </w:r>
      <w:r w:rsidR="008062FC">
        <w:instrText xml:space="preserve">" </w:instrText>
      </w:r>
      <w:r w:rsidR="008062FC">
        <w:fldChar w:fldCharType="end"/>
      </w:r>
      <w:r>
        <w:t xml:space="preserve"> prepares for another mission Townsville</w:t>
      </w:r>
      <w:r w:rsidR="002E4BF4">
        <w:fldChar w:fldCharType="begin"/>
      </w:r>
      <w:r w:rsidR="002E4BF4">
        <w:instrText xml:space="preserve"> XE "</w:instrText>
      </w:r>
      <w:r w:rsidR="002E4BF4" w:rsidRPr="002E794C">
        <w:instrText>Townsville</w:instrText>
      </w:r>
      <w:r w:rsidR="002E4BF4">
        <w:instrText xml:space="preserve">" </w:instrText>
      </w:r>
      <w:r w:rsidR="002E4BF4">
        <w:fldChar w:fldCharType="end"/>
      </w:r>
      <w:r>
        <w:t xml:space="preserve"> Qld., July 1942</w:t>
      </w:r>
      <w:r>
        <w:rPr>
          <w:rStyle w:val="EndnoteReference"/>
          <w:iCs/>
        </w:rPr>
        <w:endnoteReference w:id="33"/>
      </w:r>
      <w:r>
        <w:t xml:space="preserve">  </w:t>
      </w:r>
    </w:p>
    <w:p w14:paraId="0FA4E121" w14:textId="77777777" w:rsidR="00540C2D" w:rsidRDefault="00597536" w:rsidP="00072488">
      <w:pPr>
        <w:pStyle w:val="Picture"/>
      </w:pPr>
      <w:r>
        <w:rPr>
          <w:noProof/>
          <w:lang w:eastAsia="en-AU"/>
        </w:rPr>
        <w:drawing>
          <wp:inline distT="0" distB="0" distL="0" distR="0" wp14:anchorId="62E1A1D9" wp14:editId="264B5558">
            <wp:extent cx="5561418" cy="3634154"/>
            <wp:effectExtent l="0" t="0" r="1270" b="444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rotWithShape="1">
                    <a:blip r:embed="rId47">
                      <a:extLst>
                        <a:ext uri="{28A0092B-C50C-407E-A947-70E740481C1C}">
                          <a14:useLocalDpi xmlns:a14="http://schemas.microsoft.com/office/drawing/2010/main" val="0"/>
                        </a:ext>
                      </a:extLst>
                    </a:blip>
                    <a:srcRect l="244" t="-5479" r="244" b="5479"/>
                    <a:stretch/>
                  </pic:blipFill>
                  <pic:spPr bwMode="auto">
                    <a:xfrm>
                      <a:off x="0" y="0"/>
                      <a:ext cx="5561578" cy="3634259"/>
                    </a:xfrm>
                    <a:prstGeom prst="rect">
                      <a:avLst/>
                    </a:prstGeom>
                    <a:noFill/>
                    <a:ln>
                      <a:noFill/>
                    </a:ln>
                    <a:extLst>
                      <a:ext uri="{53640926-AAD7-44D8-BBD7-CCE9431645EC}">
                        <a14:shadowObscured xmlns:a14="http://schemas.microsoft.com/office/drawing/2010/main"/>
                      </a:ext>
                    </a:extLst>
                  </pic:spPr>
                </pic:pic>
              </a:graphicData>
            </a:graphic>
          </wp:inline>
        </w:drawing>
      </w:r>
    </w:p>
    <w:p w14:paraId="435D64DD" w14:textId="77777777" w:rsidR="00D052D3" w:rsidRDefault="0046793B" w:rsidP="00072488">
      <w:pPr>
        <w:pStyle w:val="BodyText"/>
      </w:pPr>
      <w:r w:rsidRPr="00B55E0C">
        <w:t>A belly fuel tank is fitted to a Kittyhawk</w:t>
      </w:r>
      <w:r w:rsidR="008062FC">
        <w:fldChar w:fldCharType="begin"/>
      </w:r>
      <w:r w:rsidR="008062FC">
        <w:instrText xml:space="preserve"> XE "</w:instrText>
      </w:r>
      <w:r w:rsidR="008062FC" w:rsidRPr="00EB384D">
        <w:instrText>Kittyhawk</w:instrText>
      </w:r>
      <w:r w:rsidR="008062FC">
        <w:instrText xml:space="preserve">" </w:instrText>
      </w:r>
      <w:r w:rsidR="008062FC">
        <w:fldChar w:fldCharType="end"/>
      </w:r>
      <w:r w:rsidRPr="00B55E0C">
        <w:t xml:space="preserve"> fighter aircraft of No. 76 Squadron</w:t>
      </w:r>
      <w:r w:rsidR="008062FC">
        <w:fldChar w:fldCharType="begin"/>
      </w:r>
      <w:r w:rsidR="008062FC">
        <w:instrText xml:space="preserve"> XE "</w:instrText>
      </w:r>
      <w:r w:rsidR="008062FC" w:rsidRPr="002C7ED0">
        <w:instrText>No. 76 Squadron</w:instrText>
      </w:r>
      <w:r w:rsidR="008062FC">
        <w:instrText xml:space="preserve">" </w:instrText>
      </w:r>
      <w:r w:rsidR="008062FC">
        <w:fldChar w:fldCharType="end"/>
      </w:r>
      <w:r w:rsidRPr="00B55E0C">
        <w:t xml:space="preserve">, RAAF. This additional fuel allows the pilot longer flying range and/or combat time.  </w:t>
      </w:r>
    </w:p>
    <w:p w14:paraId="70F33CC3" w14:textId="77777777" w:rsidR="000F4A63" w:rsidRDefault="000F4A63">
      <w:pPr>
        <w:rPr>
          <w:i/>
          <w:spacing w:val="-5"/>
          <w:sz w:val="22"/>
        </w:rPr>
      </w:pPr>
      <w:r>
        <w:br w:type="page"/>
      </w:r>
    </w:p>
    <w:p w14:paraId="3E6EF3CF" w14:textId="6E3CCADE" w:rsidR="008B51EF" w:rsidRPr="008B51EF" w:rsidRDefault="008B51EF" w:rsidP="007648F8">
      <w:pPr>
        <w:pStyle w:val="Caption"/>
      </w:pPr>
      <w:r w:rsidRPr="008B51EF">
        <w:lastRenderedPageBreak/>
        <w:t xml:space="preserve">Photo </w:t>
      </w:r>
      <w:r w:rsidR="004935AD">
        <w:t>2</w:t>
      </w:r>
      <w:r w:rsidR="0090749E">
        <w:t>8</w:t>
      </w:r>
      <w:r w:rsidR="004935AD">
        <w:t>.</w:t>
      </w:r>
      <w:r w:rsidRPr="008B51EF">
        <w:t xml:space="preserve"> Livingstone, NT. 20 January 1943. Four aircraft refuellers from No. 77 Squadron</w:t>
      </w:r>
      <w:r w:rsidR="008062FC">
        <w:fldChar w:fldCharType="begin"/>
      </w:r>
      <w:r w:rsidR="008062FC">
        <w:instrText xml:space="preserve"> XE "</w:instrText>
      </w:r>
      <w:r w:rsidR="008062FC" w:rsidRPr="00C471DB">
        <w:instrText>No. 77 Squadron</w:instrText>
      </w:r>
      <w:r w:rsidR="008062FC">
        <w:instrText xml:space="preserve">" </w:instrText>
      </w:r>
      <w:r w:rsidR="008062FC">
        <w:fldChar w:fldCharType="end"/>
      </w:r>
      <w:r w:rsidRPr="008B51EF">
        <w:t xml:space="preserve"> RAAF filling up the petrol tanks of a Curtiss P-40 Kittyhawk</w:t>
      </w:r>
      <w:r w:rsidR="008062FC">
        <w:fldChar w:fldCharType="begin"/>
      </w:r>
      <w:r w:rsidR="008062FC">
        <w:instrText xml:space="preserve"> XE "</w:instrText>
      </w:r>
      <w:r w:rsidR="008062FC" w:rsidRPr="003C14CE">
        <w:instrText>Curtiss P-40 Kittyhawk</w:instrText>
      </w:r>
      <w:r w:rsidR="008062FC">
        <w:instrText xml:space="preserve">" </w:instrText>
      </w:r>
      <w:r w:rsidR="008062FC">
        <w:fldChar w:fldCharType="end"/>
      </w:r>
      <w:r w:rsidRPr="008B51EF">
        <w:t xml:space="preserve"> aircraft.</w:t>
      </w:r>
      <w:r>
        <w:rPr>
          <w:rStyle w:val="EndnoteReference"/>
          <w:iCs/>
        </w:rPr>
        <w:endnoteReference w:id="34"/>
      </w:r>
      <w:r w:rsidRPr="008B51EF">
        <w:t xml:space="preserve"> </w:t>
      </w:r>
    </w:p>
    <w:p w14:paraId="418C267D" w14:textId="77777777" w:rsidR="008B51EF" w:rsidRDefault="008B51EF" w:rsidP="00072488">
      <w:pPr>
        <w:pStyle w:val="Picture"/>
      </w:pPr>
      <w:r>
        <w:t xml:space="preserve"> </w:t>
      </w:r>
      <w:r w:rsidR="00597536" w:rsidRPr="008B51EF">
        <w:rPr>
          <w:noProof/>
          <w:lang w:eastAsia="en-AU"/>
        </w:rPr>
        <w:drawing>
          <wp:inline distT="0" distB="0" distL="0" distR="0" wp14:anchorId="1212082D" wp14:editId="58D073AC">
            <wp:extent cx="5064631" cy="3288354"/>
            <wp:effectExtent l="0" t="0" r="3175" b="762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48">
                      <a:extLst>
                        <a:ext uri="{28A0092B-C50C-407E-A947-70E740481C1C}">
                          <a14:useLocalDpi xmlns:a14="http://schemas.microsoft.com/office/drawing/2010/main" val="0"/>
                        </a:ext>
                      </a:extLst>
                    </a:blip>
                    <a:srcRect l="870" b="14331"/>
                    <a:stretch/>
                  </pic:blipFill>
                  <pic:spPr bwMode="auto">
                    <a:xfrm>
                      <a:off x="0" y="0"/>
                      <a:ext cx="5071625" cy="3292895"/>
                    </a:xfrm>
                    <a:prstGeom prst="rect">
                      <a:avLst/>
                    </a:prstGeom>
                    <a:noFill/>
                    <a:ln>
                      <a:noFill/>
                    </a:ln>
                    <a:extLst>
                      <a:ext uri="{53640926-AAD7-44D8-BBD7-CCE9431645EC}">
                        <a14:shadowObscured xmlns:a14="http://schemas.microsoft.com/office/drawing/2010/main"/>
                      </a:ext>
                    </a:extLst>
                  </pic:spPr>
                </pic:pic>
              </a:graphicData>
            </a:graphic>
          </wp:inline>
        </w:drawing>
      </w:r>
    </w:p>
    <w:p w14:paraId="38AD5E88" w14:textId="7DAEADD7" w:rsidR="008B51EF" w:rsidRDefault="008B51EF" w:rsidP="007648F8">
      <w:pPr>
        <w:pStyle w:val="Caption"/>
      </w:pPr>
      <w:r w:rsidRPr="008101A8">
        <w:t xml:space="preserve"> </w:t>
      </w:r>
      <w:r w:rsidR="00FC7F47">
        <w:t>Photo</w:t>
      </w:r>
      <w:r w:rsidR="004935AD">
        <w:t xml:space="preserve"> 2</w:t>
      </w:r>
      <w:r w:rsidR="0090749E">
        <w:t>9</w:t>
      </w:r>
      <w:r w:rsidR="004935AD">
        <w:t>.</w:t>
      </w:r>
      <w:r w:rsidR="00FC7F47">
        <w:t xml:space="preserve"> </w:t>
      </w:r>
      <w:r w:rsidR="00FC7F47" w:rsidRPr="00FC7F47">
        <w:t>Mareeba</w:t>
      </w:r>
      <w:r w:rsidR="00E45E66">
        <w:fldChar w:fldCharType="begin"/>
      </w:r>
      <w:r w:rsidR="00E45E66">
        <w:instrText xml:space="preserve"> XE "</w:instrText>
      </w:r>
      <w:r w:rsidR="00E45E66" w:rsidRPr="00DB1F90">
        <w:instrText>Mareeba</w:instrText>
      </w:r>
      <w:r w:rsidR="00E45E66">
        <w:instrText xml:space="preserve">" </w:instrText>
      </w:r>
      <w:r w:rsidR="00E45E66">
        <w:fldChar w:fldCharType="end"/>
      </w:r>
      <w:r w:rsidR="00FC7F47" w:rsidRPr="00FC7F47">
        <w:t xml:space="preserve">, Qld. </w:t>
      </w:r>
      <w:r w:rsidR="00FC7F47">
        <w:t xml:space="preserve">March </w:t>
      </w:r>
      <w:r w:rsidR="00FC7F47" w:rsidRPr="00FC7F47">
        <w:t>1944. Refuelling a No. 5 (Tactical Reconnaissance) Squadron</w:t>
      </w:r>
      <w:r w:rsidR="008062FC">
        <w:fldChar w:fldCharType="begin"/>
      </w:r>
      <w:r w:rsidR="008062FC">
        <w:instrText xml:space="preserve"> XE "</w:instrText>
      </w:r>
      <w:r w:rsidR="008062FC" w:rsidRPr="003325D9">
        <w:instrText>No. 5 (Tactical Reconnaissance) Squadron</w:instrText>
      </w:r>
      <w:r w:rsidR="008062FC">
        <w:instrText xml:space="preserve">" </w:instrText>
      </w:r>
      <w:r w:rsidR="008062FC">
        <w:fldChar w:fldCharType="end"/>
      </w:r>
      <w:r w:rsidR="00FC7F47" w:rsidRPr="00FC7F47">
        <w:t xml:space="preserve"> Boomerang</w:t>
      </w:r>
      <w:r w:rsidR="008062FC">
        <w:fldChar w:fldCharType="begin"/>
      </w:r>
      <w:r w:rsidR="008062FC">
        <w:instrText xml:space="preserve"> XE "</w:instrText>
      </w:r>
      <w:r w:rsidR="008062FC" w:rsidRPr="00351682">
        <w:instrText>Boomerang</w:instrText>
      </w:r>
      <w:r w:rsidR="008062FC">
        <w:instrText xml:space="preserve">" </w:instrText>
      </w:r>
      <w:r w:rsidR="008062FC">
        <w:fldChar w:fldCharType="end"/>
      </w:r>
      <w:r w:rsidR="00FC7F47" w:rsidRPr="00FC7F47">
        <w:t xml:space="preserve"> fighter aircraft nicknamed "Recce Robin", is 45891 Leading Aircraftman A. W. Coxon RAAF of </w:t>
      </w:r>
      <w:smartTag w:uri="urn:schemas-microsoft-com:office:smarttags" w:element="place">
        <w:smartTag w:uri="urn:schemas-microsoft-com:office:smarttags" w:element="City">
          <w:r w:rsidR="00FC7F47" w:rsidRPr="00FC7F47">
            <w:t>Yealering</w:t>
          </w:r>
        </w:smartTag>
        <w:r w:rsidR="00FC7F47" w:rsidRPr="00FC7F47">
          <w:t xml:space="preserve">, </w:t>
        </w:r>
        <w:smartTag w:uri="urn:schemas-microsoft-com:office:smarttags" w:element="State">
          <w:r w:rsidR="00FC7F47" w:rsidRPr="00FC7F47">
            <w:t>WA</w:t>
          </w:r>
        </w:smartTag>
      </w:smartTag>
      <w:r w:rsidR="00FC7F47" w:rsidRPr="00FC7F47">
        <w:t>, Flight Rigger</w:t>
      </w:r>
      <w:r w:rsidR="00F5281B">
        <w:rPr>
          <w:rStyle w:val="EndnoteReference"/>
        </w:rPr>
        <w:endnoteReference w:id="35"/>
      </w:r>
      <w:r w:rsidR="00FC7F47" w:rsidRPr="00FC7F47">
        <w:t xml:space="preserve">.  </w:t>
      </w:r>
    </w:p>
    <w:p w14:paraId="6E104811" w14:textId="77777777" w:rsidR="008B51EF" w:rsidRDefault="00597536" w:rsidP="00072488">
      <w:pPr>
        <w:pStyle w:val="Picture"/>
      </w:pPr>
      <w:r>
        <w:rPr>
          <w:noProof/>
          <w:lang w:eastAsia="en-AU"/>
        </w:rPr>
        <w:drawing>
          <wp:inline distT="0" distB="0" distL="0" distR="0" wp14:anchorId="4FF278B5" wp14:editId="2EFF38F9">
            <wp:extent cx="3350744" cy="4310942"/>
            <wp:effectExtent l="0" t="0" r="254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rotWithShape="1">
                    <a:blip r:embed="rId49">
                      <a:extLst>
                        <a:ext uri="{28A0092B-C50C-407E-A947-70E740481C1C}">
                          <a14:useLocalDpi xmlns:a14="http://schemas.microsoft.com/office/drawing/2010/main" val="0"/>
                        </a:ext>
                      </a:extLst>
                    </a:blip>
                    <a:srcRect b="3796"/>
                    <a:stretch/>
                  </pic:blipFill>
                  <pic:spPr bwMode="auto">
                    <a:xfrm>
                      <a:off x="0" y="0"/>
                      <a:ext cx="3349698" cy="4309596"/>
                    </a:xfrm>
                    <a:prstGeom prst="rect">
                      <a:avLst/>
                    </a:prstGeom>
                    <a:noFill/>
                    <a:ln>
                      <a:noFill/>
                    </a:ln>
                    <a:extLst>
                      <a:ext uri="{53640926-AAD7-44D8-BBD7-CCE9431645EC}">
                        <a14:shadowObscured xmlns:a14="http://schemas.microsoft.com/office/drawing/2010/main"/>
                      </a:ext>
                    </a:extLst>
                  </pic:spPr>
                </pic:pic>
              </a:graphicData>
            </a:graphic>
          </wp:inline>
        </w:drawing>
      </w:r>
    </w:p>
    <w:p w14:paraId="01A9AB04" w14:textId="77777777" w:rsidR="00DE37A2" w:rsidRDefault="00DE37A2">
      <w:pPr>
        <w:rPr>
          <w:i/>
          <w:spacing w:val="-5"/>
          <w:sz w:val="22"/>
        </w:rPr>
      </w:pPr>
      <w:r>
        <w:br w:type="page"/>
      </w:r>
    </w:p>
    <w:p w14:paraId="65126F39" w14:textId="4D3FA2EE" w:rsidR="00FC7F47" w:rsidRDefault="00FC7F47" w:rsidP="007648F8">
      <w:pPr>
        <w:pStyle w:val="Caption"/>
      </w:pPr>
      <w:r>
        <w:lastRenderedPageBreak/>
        <w:t xml:space="preserve">Photo </w:t>
      </w:r>
      <w:r w:rsidR="0090749E">
        <w:t>30</w:t>
      </w:r>
      <w:r w:rsidR="004935AD">
        <w:t>.</w:t>
      </w:r>
      <w:r w:rsidR="00124D99" w:rsidRPr="00DB0367">
        <w:t xml:space="preserve"> </w:t>
      </w:r>
      <w:smartTag w:uri="urn:schemas-microsoft-com:office:smarttags" w:element="place">
        <w:smartTag w:uri="urn:schemas-microsoft-com:office:smarttags" w:element="State">
          <w:r w:rsidR="00124D99" w:rsidRPr="00DB0367">
            <w:t>N</w:t>
          </w:r>
          <w:r>
            <w:t>orthern Territory</w:t>
          </w:r>
        </w:smartTag>
      </w:smartTag>
      <w:r w:rsidR="00124D99" w:rsidRPr="00DB0367">
        <w:t>,</w:t>
      </w:r>
      <w:r>
        <w:t xml:space="preserve"> 6 Sept.</w:t>
      </w:r>
      <w:r w:rsidR="00124D99" w:rsidRPr="00DB0367">
        <w:t xml:space="preserve"> 1943. </w:t>
      </w:r>
      <w:r>
        <w:t>Lockheed Hudson</w:t>
      </w:r>
      <w:r w:rsidR="008062FC">
        <w:fldChar w:fldCharType="begin"/>
      </w:r>
      <w:r w:rsidR="008062FC">
        <w:instrText xml:space="preserve"> XE "</w:instrText>
      </w:r>
      <w:r w:rsidR="008062FC" w:rsidRPr="000E2D92">
        <w:instrText>Lockheed Hudson</w:instrText>
      </w:r>
      <w:r w:rsidR="008062FC">
        <w:instrText xml:space="preserve">" </w:instrText>
      </w:r>
      <w:r w:rsidR="008062FC">
        <w:fldChar w:fldCharType="end"/>
      </w:r>
      <w:r w:rsidR="00124D99" w:rsidRPr="00DB0367">
        <w:t xml:space="preserve"> being refuelled at </w:t>
      </w:r>
      <w:r w:rsidR="00124D99">
        <w:t>B</w:t>
      </w:r>
      <w:r w:rsidR="00124D99" w:rsidRPr="00DB0367">
        <w:t>atchelor</w:t>
      </w:r>
      <w:r w:rsidR="0061533B">
        <w:fldChar w:fldCharType="begin"/>
      </w:r>
      <w:r w:rsidR="0061533B">
        <w:instrText xml:space="preserve"> XE "</w:instrText>
      </w:r>
      <w:r w:rsidR="0061533B" w:rsidRPr="00424B4E">
        <w:instrText>Batchelor</w:instrText>
      </w:r>
      <w:r w:rsidR="0061533B">
        <w:instrText xml:space="preserve">" </w:instrText>
      </w:r>
      <w:r w:rsidR="0061533B">
        <w:fldChar w:fldCharType="end"/>
      </w:r>
      <w:r w:rsidR="00124D99" w:rsidRPr="00DB0367">
        <w:t xml:space="preserve"> airport for return journey after outward mail has been loaded</w:t>
      </w:r>
      <w:r>
        <w:rPr>
          <w:rStyle w:val="EndnoteReference"/>
        </w:rPr>
        <w:endnoteReference w:id="36"/>
      </w:r>
    </w:p>
    <w:p w14:paraId="0F41D572" w14:textId="77777777" w:rsidR="00124D99" w:rsidRDefault="00597536" w:rsidP="00072488">
      <w:pPr>
        <w:pStyle w:val="Picture"/>
      </w:pPr>
      <w:r>
        <w:rPr>
          <w:noProof/>
          <w:lang w:eastAsia="en-AU"/>
        </w:rPr>
        <w:drawing>
          <wp:inline distT="0" distB="0" distL="0" distR="0" wp14:anchorId="372CEAAD" wp14:editId="5133C743">
            <wp:extent cx="5416241" cy="2595282"/>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rotWithShape="1">
                    <a:blip r:embed="rId50">
                      <a:extLst>
                        <a:ext uri="{28A0092B-C50C-407E-A947-70E740481C1C}">
                          <a14:useLocalDpi xmlns:a14="http://schemas.microsoft.com/office/drawing/2010/main" val="0"/>
                        </a:ext>
                      </a:extLst>
                    </a:blip>
                    <a:srcRect t="12051" r="885" b="25364"/>
                    <a:stretch/>
                  </pic:blipFill>
                  <pic:spPr bwMode="auto">
                    <a:xfrm>
                      <a:off x="0" y="0"/>
                      <a:ext cx="5439336" cy="2606349"/>
                    </a:xfrm>
                    <a:prstGeom prst="rect">
                      <a:avLst/>
                    </a:prstGeom>
                    <a:noFill/>
                    <a:ln>
                      <a:noFill/>
                    </a:ln>
                    <a:extLst>
                      <a:ext uri="{53640926-AAD7-44D8-BBD7-CCE9431645EC}">
                        <a14:shadowObscured xmlns:a14="http://schemas.microsoft.com/office/drawing/2010/main"/>
                      </a:ext>
                    </a:extLst>
                  </pic:spPr>
                </pic:pic>
              </a:graphicData>
            </a:graphic>
          </wp:inline>
        </w:drawing>
      </w:r>
    </w:p>
    <w:p w14:paraId="6BA63F64" w14:textId="2D98D064" w:rsidR="00694869" w:rsidRPr="00694869" w:rsidRDefault="00694869" w:rsidP="007648F8">
      <w:pPr>
        <w:pStyle w:val="Caption"/>
      </w:pPr>
      <w:r w:rsidRPr="00694869">
        <w:t xml:space="preserve">Photo </w:t>
      </w:r>
      <w:r w:rsidR="004935AD">
        <w:t>3</w:t>
      </w:r>
      <w:r w:rsidR="0090749E">
        <w:t>1</w:t>
      </w:r>
      <w:r w:rsidR="004935AD">
        <w:t>.</w:t>
      </w:r>
      <w:r w:rsidRPr="00694869">
        <w:t xml:space="preserve"> Darwin</w:t>
      </w:r>
      <w:r w:rsidR="0084230A">
        <w:fldChar w:fldCharType="begin"/>
      </w:r>
      <w:r w:rsidR="0084230A">
        <w:instrText xml:space="preserve"> XE "</w:instrText>
      </w:r>
      <w:r w:rsidR="0084230A" w:rsidRPr="008362CB">
        <w:instrText>Darwin</w:instrText>
      </w:r>
      <w:r w:rsidR="0084230A">
        <w:instrText xml:space="preserve">" </w:instrText>
      </w:r>
      <w:r w:rsidR="0084230A">
        <w:fldChar w:fldCharType="end"/>
      </w:r>
      <w:r w:rsidRPr="00694869">
        <w:t>, NT. 1943-07-03. Oil tanks which were damaged in the Japanese air raid. They are being repaired and sheathed in concrete with concrete separator walls enclosing each tank.</w:t>
      </w:r>
      <w:r w:rsidR="004F36AD">
        <w:rPr>
          <w:rStyle w:val="EndnoteReference"/>
          <w:iCs/>
        </w:rPr>
        <w:endnoteReference w:id="37"/>
      </w:r>
      <w:r w:rsidRPr="00694869">
        <w:t xml:space="preserve">  </w:t>
      </w:r>
    </w:p>
    <w:p w14:paraId="63DADC62" w14:textId="77777777" w:rsidR="00124D99" w:rsidRDefault="00597536" w:rsidP="00072488">
      <w:pPr>
        <w:pStyle w:val="Picture"/>
      </w:pPr>
      <w:r>
        <w:rPr>
          <w:noProof/>
          <w:lang w:eastAsia="en-AU"/>
        </w:rPr>
        <w:drawing>
          <wp:inline distT="0" distB="0" distL="0" distR="0" wp14:anchorId="4A703C11" wp14:editId="4EBD3323">
            <wp:extent cx="5420173" cy="3724774"/>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rotWithShape="1">
                    <a:blip r:embed="rId51">
                      <a:extLst>
                        <a:ext uri="{28A0092B-C50C-407E-A947-70E740481C1C}">
                          <a14:useLocalDpi xmlns:a14="http://schemas.microsoft.com/office/drawing/2010/main" val="0"/>
                        </a:ext>
                      </a:extLst>
                    </a:blip>
                    <a:srcRect l="5620" t="6623" r="4804" b="12233"/>
                    <a:stretch/>
                  </pic:blipFill>
                  <pic:spPr bwMode="auto">
                    <a:xfrm>
                      <a:off x="0" y="0"/>
                      <a:ext cx="5439590" cy="3738118"/>
                    </a:xfrm>
                    <a:prstGeom prst="rect">
                      <a:avLst/>
                    </a:prstGeom>
                    <a:noFill/>
                    <a:ln>
                      <a:noFill/>
                    </a:ln>
                    <a:extLst>
                      <a:ext uri="{53640926-AAD7-44D8-BBD7-CCE9431645EC}">
                        <a14:shadowObscured xmlns:a14="http://schemas.microsoft.com/office/drawing/2010/main"/>
                      </a:ext>
                    </a:extLst>
                  </pic:spPr>
                </pic:pic>
              </a:graphicData>
            </a:graphic>
          </wp:inline>
        </w:drawing>
      </w:r>
    </w:p>
    <w:p w14:paraId="5E457B95" w14:textId="77777777" w:rsidR="00DE37A2" w:rsidRDefault="00DE37A2">
      <w:pPr>
        <w:rPr>
          <w:i/>
          <w:spacing w:val="-5"/>
          <w:sz w:val="22"/>
        </w:rPr>
      </w:pPr>
      <w:r>
        <w:br w:type="page"/>
      </w:r>
    </w:p>
    <w:p w14:paraId="2AA2F71F" w14:textId="601883FD" w:rsidR="004F36AD" w:rsidRPr="004F36AD" w:rsidRDefault="004F36AD" w:rsidP="007648F8">
      <w:pPr>
        <w:pStyle w:val="Caption"/>
      </w:pPr>
      <w:r w:rsidRPr="004F36AD">
        <w:lastRenderedPageBreak/>
        <w:t>Photo</w:t>
      </w:r>
      <w:r w:rsidR="004935AD">
        <w:t xml:space="preserve"> 3</w:t>
      </w:r>
      <w:r w:rsidR="0090749E">
        <w:t>2</w:t>
      </w:r>
      <w:r w:rsidR="004935AD">
        <w:t>.</w:t>
      </w:r>
      <w:r w:rsidRPr="004F36AD">
        <w:t xml:space="preserve"> </w:t>
      </w:r>
      <w:smartTag w:uri="urn:schemas-microsoft-com:office:smarttags" w:element="place">
        <w:smartTag w:uri="urn:schemas-microsoft-com:office:smarttags" w:element="City">
          <w:r w:rsidRPr="004F36AD">
            <w:t>Darwin</w:t>
          </w:r>
        </w:smartTag>
        <w:r w:rsidR="0084230A">
          <w:fldChar w:fldCharType="begin"/>
        </w:r>
        <w:r w:rsidR="0084230A">
          <w:instrText xml:space="preserve"> XE </w:instrText>
        </w:r>
        <w:smartTag w:uri="urn:schemas-microsoft-com:office:smarttags" w:element="City">
          <w:r w:rsidR="0084230A">
            <w:instrText>"</w:instrText>
          </w:r>
        </w:smartTag>
        <w:smartTag w:uri="urn:schemas-microsoft-com:office:smarttags" w:element="State">
          <w:r w:rsidR="0084230A" w:rsidRPr="008362CB">
            <w:instrText>Darwin</w:instrText>
          </w:r>
        </w:smartTag>
        <w:r w:rsidR="0084230A">
          <w:instrText xml:space="preserve">" </w:instrText>
        </w:r>
        <w:r w:rsidR="0084230A">
          <w:fldChar w:fldCharType="end"/>
        </w:r>
        <w:r w:rsidRPr="004F36AD">
          <w:t xml:space="preserve">, </w:t>
        </w:r>
        <w:smartTag w:uri="urn:schemas-microsoft-com:office:smarttags" w:element="country-region">
          <w:r w:rsidRPr="004F36AD">
            <w:t>Australia</w:t>
          </w:r>
        </w:smartTag>
      </w:smartTag>
      <w:r w:rsidRPr="004F36AD">
        <w:t xml:space="preserve">. 1945-01-24. </w:t>
      </w:r>
      <w:r>
        <w:t>I</w:t>
      </w:r>
      <w:r w:rsidRPr="004F36AD">
        <w:t>nstallations at the 2 Australian Chief Engineer (Works) Area</w:t>
      </w:r>
      <w:r>
        <w:rPr>
          <w:rStyle w:val="EndnoteReference"/>
          <w:iCs/>
        </w:rPr>
        <w:endnoteReference w:id="38"/>
      </w:r>
      <w:r w:rsidRPr="004F36AD">
        <w:t xml:space="preserve">. </w:t>
      </w:r>
    </w:p>
    <w:p w14:paraId="48EF1AA1" w14:textId="77777777" w:rsidR="00124D99" w:rsidRDefault="00597536" w:rsidP="00072488">
      <w:pPr>
        <w:pStyle w:val="Picture"/>
      </w:pPr>
      <w:r w:rsidRPr="004F36AD">
        <w:rPr>
          <w:noProof/>
          <w:lang w:eastAsia="en-AU"/>
        </w:rPr>
        <w:drawing>
          <wp:inline distT="0" distB="0" distL="0" distR="0" wp14:anchorId="4B5FB32F" wp14:editId="3169FA60">
            <wp:extent cx="5292573" cy="3266554"/>
            <wp:effectExtent l="0" t="0" r="381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rotWithShape="1">
                    <a:blip r:embed="rId52">
                      <a:extLst>
                        <a:ext uri="{28A0092B-C50C-407E-A947-70E740481C1C}">
                          <a14:useLocalDpi xmlns:a14="http://schemas.microsoft.com/office/drawing/2010/main" val="0"/>
                        </a:ext>
                      </a:extLst>
                    </a:blip>
                    <a:srcRect l="2880" t="9889" r="2043" b="12819"/>
                    <a:stretch/>
                  </pic:blipFill>
                  <pic:spPr bwMode="auto">
                    <a:xfrm>
                      <a:off x="0" y="0"/>
                      <a:ext cx="5336794" cy="3293847"/>
                    </a:xfrm>
                    <a:prstGeom prst="rect">
                      <a:avLst/>
                    </a:prstGeom>
                    <a:noFill/>
                    <a:ln>
                      <a:noFill/>
                    </a:ln>
                    <a:extLst>
                      <a:ext uri="{53640926-AAD7-44D8-BBD7-CCE9431645EC}">
                        <a14:shadowObscured xmlns:a14="http://schemas.microsoft.com/office/drawing/2010/main"/>
                      </a:ext>
                    </a:extLst>
                  </pic:spPr>
                </pic:pic>
              </a:graphicData>
            </a:graphic>
          </wp:inline>
        </w:drawing>
      </w:r>
    </w:p>
    <w:p w14:paraId="17DD7F70" w14:textId="77777777" w:rsidR="004F36AD" w:rsidRDefault="00124D99" w:rsidP="00072488">
      <w:pPr>
        <w:pStyle w:val="BodyText10pt"/>
      </w:pPr>
      <w:r w:rsidRPr="006E2DAD">
        <w:t xml:space="preserve">Summary:  </w:t>
      </w:r>
      <w:smartTag w:uri="urn:schemas-microsoft-com:office:smarttags" w:element="place">
        <w:smartTag w:uri="urn:schemas-microsoft-com:office:smarttags" w:element="City">
          <w:r w:rsidR="004F36AD" w:rsidRPr="006E2DAD">
            <w:t>Darwin</w:t>
          </w:r>
        </w:smartTag>
        <w:r w:rsidR="0084230A">
          <w:fldChar w:fldCharType="begin"/>
        </w:r>
        <w:r w:rsidR="0084230A">
          <w:instrText xml:space="preserve"> XE </w:instrText>
        </w:r>
        <w:smartTag w:uri="urn:schemas-microsoft-com:office:smarttags" w:element="City">
          <w:r w:rsidR="0084230A">
            <w:instrText>"</w:instrText>
          </w:r>
        </w:smartTag>
        <w:smartTag w:uri="urn:schemas-microsoft-com:office:smarttags" w:element="State">
          <w:r w:rsidR="0084230A" w:rsidRPr="008362CB">
            <w:instrText>Darwin</w:instrText>
          </w:r>
        </w:smartTag>
        <w:r w:rsidR="0084230A">
          <w:instrText xml:space="preserve">" </w:instrText>
        </w:r>
        <w:r w:rsidR="0084230A">
          <w:fldChar w:fldCharType="end"/>
        </w:r>
        <w:r w:rsidR="004F36AD" w:rsidRPr="006E2DAD">
          <w:t xml:space="preserve">, </w:t>
        </w:r>
        <w:smartTag w:uri="urn:schemas-microsoft-com:office:smarttags" w:element="country-region">
          <w:r w:rsidR="004F36AD" w:rsidRPr="006E2DAD">
            <w:t>Australia</w:t>
          </w:r>
        </w:smartTag>
      </w:smartTag>
      <w:r w:rsidR="004F36AD" w:rsidRPr="006E2DAD">
        <w:t xml:space="preserve">. 1945-01-24. The pipe lines from the wharf to installations at the 2 Australian Chief Engineer (Works) Area. It shows the manifolding outside the second booster pump house, with </w:t>
      </w:r>
      <w:r w:rsidR="003017D4" w:rsidRPr="006E2DAD">
        <w:t>its</w:t>
      </w:r>
      <w:r w:rsidR="004F36AD" w:rsidRPr="006E2DAD">
        <w:t xml:space="preserve"> air vessels and valve arrangements</w:t>
      </w:r>
      <w:r w:rsidRPr="006E2DAD">
        <w:t xml:space="preserve">. </w:t>
      </w:r>
      <w:r w:rsidR="004F36AD" w:rsidRPr="006E2DAD">
        <w:t>The end of the rail tank car siding is on the right with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004F36AD" w:rsidRPr="006E2DAD">
        <w:t xml:space="preserve"> Company's No</w:t>
      </w:r>
      <w:r w:rsidR="004F36AD">
        <w:t>.</w:t>
      </w:r>
      <w:r w:rsidR="004F36AD" w:rsidRPr="006E2DAD">
        <w:t xml:space="preserve"> 1 and 2 Tanks in the background</w:t>
      </w:r>
      <w:r w:rsidRPr="006E2DAD">
        <w:t xml:space="preserve">. </w:t>
      </w:r>
    </w:p>
    <w:p w14:paraId="276EA336" w14:textId="77777777" w:rsidR="00DE37A2" w:rsidRDefault="00DE37A2" w:rsidP="00072488">
      <w:pPr>
        <w:pStyle w:val="BodyText10pt"/>
      </w:pPr>
    </w:p>
    <w:p w14:paraId="5A7818F2" w14:textId="77777777" w:rsidR="00D052D3" w:rsidRPr="00CF0CF9" w:rsidRDefault="00695AD6" w:rsidP="00695AD6">
      <w:pPr>
        <w:pStyle w:val="Heading7"/>
        <w:framePr w:wrap="around"/>
      </w:pPr>
      <w:r>
        <w:br w:type="page"/>
      </w:r>
      <w:r w:rsidR="00D052D3">
        <w:t>Women in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rsidR="00D052D3">
        <w:t xml:space="preserve"> &amp; WAAAF</w:t>
      </w:r>
      <w:r w:rsidR="008062FC">
        <w:fldChar w:fldCharType="begin"/>
      </w:r>
      <w:r w:rsidR="008062FC">
        <w:instrText xml:space="preserve"> XE "</w:instrText>
      </w:r>
      <w:r w:rsidR="008062FC" w:rsidRPr="007B1DD2">
        <w:instrText>WAAAF</w:instrText>
      </w:r>
      <w:r w:rsidR="008062FC">
        <w:instrText xml:space="preserve">" </w:instrText>
      </w:r>
      <w:r w:rsidR="008062FC">
        <w:fldChar w:fldCharType="end"/>
      </w:r>
    </w:p>
    <w:p w14:paraId="4C61DCF2" w14:textId="77777777" w:rsidR="00D052D3" w:rsidRDefault="00D052D3" w:rsidP="00072488">
      <w:pPr>
        <w:pStyle w:val="BodyText"/>
      </w:pPr>
      <w:r>
        <w:t>Women of the Australian Women’s Army Service (AWAS) were also to play a role in the operations of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for the delivery of aviation fuel during this war. Women like young Corporal Hazelby</w:t>
      </w:r>
      <w:r w:rsidR="008062FC">
        <w:fldChar w:fldCharType="begin"/>
      </w:r>
      <w:r w:rsidR="008062FC">
        <w:instrText xml:space="preserve"> XE "</w:instrText>
      </w:r>
      <w:r w:rsidR="008062FC" w:rsidRPr="001646ED">
        <w:instrText>Hazelby</w:instrText>
      </w:r>
      <w:r w:rsidR="008062FC">
        <w:instrText xml:space="preserve">" </w:instrText>
      </w:r>
      <w:r w:rsidR="008062FC">
        <w:fldChar w:fldCharType="end"/>
      </w:r>
      <w:r>
        <w:t xml:space="preserve"> (Service Number </w:t>
      </w:r>
      <w:r w:rsidRPr="001773E6">
        <w:t>WF90175</w:t>
      </w:r>
      <w:r>
        <w:t xml:space="preserve">) of </w:t>
      </w:r>
      <w:smartTag w:uri="urn:schemas-microsoft-com:office:smarttags" w:element="place">
        <w:smartTag w:uri="urn:schemas-microsoft-com:office:smarttags" w:element="State">
          <w:r>
            <w:t>Western Australia</w:t>
          </w:r>
        </w:smartTag>
      </w:smartTag>
      <w:r>
        <w:t xml:space="preserve"> who was </w:t>
      </w:r>
      <w:r w:rsidR="00B23F70">
        <w:t>working in Northam</w:t>
      </w:r>
      <w:r w:rsidR="008062FC">
        <w:fldChar w:fldCharType="begin"/>
      </w:r>
      <w:r w:rsidR="008062FC">
        <w:instrText xml:space="preserve"> XE "</w:instrText>
      </w:r>
      <w:r w:rsidR="008062FC" w:rsidRPr="00555C86">
        <w:instrText>Northam</w:instrText>
      </w:r>
      <w:r w:rsidR="008062FC">
        <w:instrText xml:space="preserve">" </w:instrText>
      </w:r>
      <w:r w:rsidR="008062FC">
        <w:fldChar w:fldCharType="end"/>
      </w:r>
      <w:r w:rsidR="00B55E0C">
        <w:t>,</w:t>
      </w:r>
      <w:r w:rsidR="00B23F70">
        <w:t xml:space="preserve"> W.A. </w:t>
      </w:r>
      <w:r>
        <w:t xml:space="preserve">attached to the Western Australian Lines of Communications BIPOD. </w:t>
      </w:r>
    </w:p>
    <w:p w14:paraId="6166125E" w14:textId="77777777" w:rsidR="00D052D3" w:rsidRDefault="00D052D3" w:rsidP="00072488">
      <w:pPr>
        <w:pStyle w:val="BodyText"/>
      </w:pPr>
      <w:r>
        <w:t>Young women of the Women’s Auxiliary Australian Air Force (WAAAF</w:t>
      </w:r>
      <w:r w:rsidR="008062FC">
        <w:fldChar w:fldCharType="begin"/>
      </w:r>
      <w:r w:rsidR="008062FC">
        <w:instrText xml:space="preserve"> XE "</w:instrText>
      </w:r>
      <w:r w:rsidR="008062FC" w:rsidRPr="007B1DD2">
        <w:instrText>WAAAF</w:instrText>
      </w:r>
      <w:r w:rsidR="008062FC">
        <w:instrText xml:space="preserve">" </w:instrText>
      </w:r>
      <w:r w:rsidR="008062FC">
        <w:fldChar w:fldCharType="end"/>
      </w:r>
      <w:r>
        <w:t>) would continue the work of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with delivery of aviation fuel to the service aircraft. </w:t>
      </w:r>
    </w:p>
    <w:p w14:paraId="23DB93EA" w14:textId="4F1202F4" w:rsidR="00D81B23" w:rsidRPr="00D052D3" w:rsidRDefault="00D052D3" w:rsidP="007648F8">
      <w:pPr>
        <w:pStyle w:val="Caption"/>
        <w:rPr>
          <w:sz w:val="20"/>
        </w:rPr>
      </w:pPr>
      <w:r w:rsidRPr="00D052D3">
        <w:t xml:space="preserve">Photo </w:t>
      </w:r>
      <w:r w:rsidR="004935AD">
        <w:t>3</w:t>
      </w:r>
      <w:r w:rsidR="0090749E">
        <w:t>3</w:t>
      </w:r>
      <w:r w:rsidRPr="00D052D3">
        <w:t xml:space="preserve">. </w:t>
      </w:r>
      <w:r>
        <w:t>Pearce</w:t>
      </w:r>
      <w:r w:rsidR="008062FC">
        <w:fldChar w:fldCharType="begin"/>
      </w:r>
      <w:r w:rsidR="008062FC">
        <w:instrText xml:space="preserve"> XE "</w:instrText>
      </w:r>
      <w:r w:rsidR="008062FC" w:rsidRPr="005C2F95">
        <w:instrText>Pearce</w:instrText>
      </w:r>
      <w:r w:rsidR="008062FC">
        <w:instrText xml:space="preserve">" </w:instrText>
      </w:r>
      <w:r w:rsidR="008062FC">
        <w:fldChar w:fldCharType="end"/>
      </w:r>
      <w:r>
        <w:t xml:space="preserve">, </w:t>
      </w:r>
      <w:smartTag w:uri="urn:schemas-microsoft-com:office:smarttags" w:element="place">
        <w:smartTag w:uri="urn:schemas-microsoft-com:office:smarttags" w:element="State">
          <w:r>
            <w:t>Western Australia</w:t>
          </w:r>
        </w:smartTag>
      </w:smartTag>
      <w:r>
        <w:t xml:space="preserve"> - March 1943, a WAAAF</w:t>
      </w:r>
      <w:r w:rsidR="008062FC">
        <w:fldChar w:fldCharType="begin"/>
      </w:r>
      <w:r w:rsidR="008062FC">
        <w:instrText xml:space="preserve"> XE "</w:instrText>
      </w:r>
      <w:r w:rsidR="008062FC" w:rsidRPr="007B1DD2">
        <w:instrText>WAAAF</w:instrText>
      </w:r>
      <w:r w:rsidR="008062FC">
        <w:instrText xml:space="preserve">" </w:instrText>
      </w:r>
      <w:r w:rsidR="008062FC">
        <w:fldChar w:fldCharType="end"/>
      </w:r>
      <w:r>
        <w:t xml:space="preserve"> refuels the wing tank of a RAAF Wirraway</w:t>
      </w:r>
      <w:r w:rsidR="008062FC">
        <w:fldChar w:fldCharType="begin"/>
      </w:r>
      <w:r w:rsidR="008062FC">
        <w:instrText xml:space="preserve"> XE "</w:instrText>
      </w:r>
      <w:r w:rsidR="008062FC" w:rsidRPr="002E3F94">
        <w:instrText>Wirraway</w:instrText>
      </w:r>
      <w:r w:rsidR="008062FC">
        <w:instrText xml:space="preserve">" </w:instrText>
      </w:r>
      <w:r w:rsidR="008062FC">
        <w:fldChar w:fldCharType="end"/>
      </w:r>
      <w:r w:rsidR="009538C1">
        <w:rPr>
          <w:rStyle w:val="EndnoteReference"/>
          <w:iCs/>
        </w:rPr>
        <w:endnoteReference w:id="39"/>
      </w:r>
    </w:p>
    <w:p w14:paraId="39C643D6" w14:textId="77777777" w:rsidR="00B55E0C" w:rsidRDefault="00597536" w:rsidP="00072488">
      <w:pPr>
        <w:pStyle w:val="Picture"/>
      </w:pPr>
      <w:r>
        <w:rPr>
          <w:noProof/>
          <w:lang w:eastAsia="en-AU"/>
        </w:rPr>
        <w:drawing>
          <wp:inline distT="0" distB="0" distL="0" distR="0" wp14:anchorId="49B708B8" wp14:editId="0DD65E80">
            <wp:extent cx="3428707" cy="2459567"/>
            <wp:effectExtent l="0" t="0" r="63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rotWithShape="1">
                    <a:blip r:embed="rId53">
                      <a:extLst>
                        <a:ext uri="{28A0092B-C50C-407E-A947-70E740481C1C}">
                          <a14:useLocalDpi xmlns:a14="http://schemas.microsoft.com/office/drawing/2010/main" val="0"/>
                        </a:ext>
                      </a:extLst>
                    </a:blip>
                    <a:srcRect b="4707"/>
                    <a:stretch/>
                  </pic:blipFill>
                  <pic:spPr bwMode="auto">
                    <a:xfrm>
                      <a:off x="0" y="0"/>
                      <a:ext cx="3429000" cy="2459777"/>
                    </a:xfrm>
                    <a:prstGeom prst="rect">
                      <a:avLst/>
                    </a:prstGeom>
                    <a:noFill/>
                    <a:ln>
                      <a:noFill/>
                    </a:ln>
                    <a:extLst>
                      <a:ext uri="{53640926-AAD7-44D8-BBD7-CCE9431645EC}">
                        <a14:shadowObscured xmlns:a14="http://schemas.microsoft.com/office/drawing/2010/main"/>
                      </a:ext>
                    </a:extLst>
                  </pic:spPr>
                </pic:pic>
              </a:graphicData>
            </a:graphic>
          </wp:inline>
        </w:drawing>
      </w:r>
    </w:p>
    <w:p w14:paraId="06253BB1" w14:textId="77777777" w:rsidR="00DE37A2" w:rsidRDefault="00DE37A2">
      <w:pPr>
        <w:rPr>
          <w:i/>
          <w:spacing w:val="-5"/>
          <w:sz w:val="22"/>
        </w:rPr>
      </w:pPr>
      <w:r>
        <w:br w:type="page"/>
      </w:r>
    </w:p>
    <w:p w14:paraId="5D6FABB2" w14:textId="33F8AB7D" w:rsidR="001E24BD" w:rsidRPr="001E24BD" w:rsidRDefault="001E24BD" w:rsidP="007648F8">
      <w:pPr>
        <w:pStyle w:val="Caption"/>
        <w:rPr>
          <w:rFonts w:ascii="Arial" w:hAnsi="Arial" w:cs="Arial"/>
          <w:color w:val="000000"/>
          <w:sz w:val="18"/>
          <w:szCs w:val="18"/>
        </w:rPr>
      </w:pPr>
      <w:r w:rsidRPr="001E24BD">
        <w:lastRenderedPageBreak/>
        <w:t xml:space="preserve">Photo </w:t>
      </w:r>
      <w:r w:rsidR="004935AD">
        <w:t>3</w:t>
      </w:r>
      <w:r w:rsidR="0090749E">
        <w:t>4</w:t>
      </w:r>
      <w:r w:rsidR="004935AD">
        <w:t>.</w:t>
      </w:r>
      <w:r w:rsidRPr="001E24BD">
        <w:t xml:space="preserve"> LAC Elsa Russell</w:t>
      </w:r>
      <w:r w:rsidR="008062FC">
        <w:fldChar w:fldCharType="begin"/>
      </w:r>
      <w:r w:rsidR="008062FC">
        <w:instrText xml:space="preserve"> XE "</w:instrText>
      </w:r>
      <w:r w:rsidR="008062FC" w:rsidRPr="00D61DE4">
        <w:instrText>Russell</w:instrText>
      </w:r>
      <w:r w:rsidR="008062FC">
        <w:instrText xml:space="preserve">" </w:instrText>
      </w:r>
      <w:r w:rsidR="008062FC">
        <w:fldChar w:fldCharType="end"/>
      </w:r>
      <w:r w:rsidRPr="001E24BD">
        <w:t xml:space="preserve"> </w:t>
      </w:r>
      <w:r w:rsidR="005E6AFA">
        <w:t>(</w:t>
      </w:r>
      <w:r w:rsidRPr="001E24BD">
        <w:t>WAAAF</w:t>
      </w:r>
      <w:r w:rsidR="008062FC">
        <w:fldChar w:fldCharType="begin"/>
      </w:r>
      <w:r w:rsidR="008062FC">
        <w:instrText xml:space="preserve"> XE "</w:instrText>
      </w:r>
      <w:r w:rsidR="008062FC" w:rsidRPr="007B1DD2">
        <w:instrText>WAAAF</w:instrText>
      </w:r>
      <w:r w:rsidR="008062FC">
        <w:instrText xml:space="preserve">" </w:instrText>
      </w:r>
      <w:r w:rsidR="008062FC">
        <w:fldChar w:fldCharType="end"/>
      </w:r>
      <w:r w:rsidRPr="001E24BD">
        <w:t>) checks the tank truck prior to refuelling an aircraft</w:t>
      </w:r>
      <w:r w:rsidRPr="001E24BD">
        <w:rPr>
          <w:rStyle w:val="EndnoteReference"/>
          <w:rFonts w:ascii="Arial" w:hAnsi="Arial" w:cs="Arial"/>
          <w:iCs/>
          <w:color w:val="000000"/>
          <w:szCs w:val="18"/>
        </w:rPr>
        <w:endnoteReference w:id="40"/>
      </w:r>
    </w:p>
    <w:p w14:paraId="201AC6EC" w14:textId="77777777" w:rsidR="001E24BD" w:rsidRDefault="00597536" w:rsidP="00072488">
      <w:pPr>
        <w:pStyle w:val="Picture"/>
      </w:pPr>
      <w:r>
        <w:rPr>
          <w:noProof/>
          <w:lang w:eastAsia="en-AU"/>
        </w:rPr>
        <w:drawing>
          <wp:inline distT="0" distB="0" distL="0" distR="0" wp14:anchorId="73F41E4D" wp14:editId="773B6CF3">
            <wp:extent cx="2400300" cy="2946400"/>
            <wp:effectExtent l="0" t="0" r="0" b="63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54">
                      <a:extLst>
                        <a:ext uri="{28A0092B-C50C-407E-A947-70E740481C1C}">
                          <a14:useLocalDpi xmlns:a14="http://schemas.microsoft.com/office/drawing/2010/main" val="0"/>
                        </a:ext>
                      </a:extLst>
                    </a:blip>
                    <a:srcRect b="9286"/>
                    <a:stretch/>
                  </pic:blipFill>
                  <pic:spPr bwMode="auto">
                    <a:xfrm>
                      <a:off x="0" y="0"/>
                      <a:ext cx="2400300" cy="2946400"/>
                    </a:xfrm>
                    <a:prstGeom prst="rect">
                      <a:avLst/>
                    </a:prstGeom>
                    <a:noFill/>
                    <a:ln>
                      <a:noFill/>
                    </a:ln>
                    <a:extLst>
                      <a:ext uri="{53640926-AAD7-44D8-BBD7-CCE9431645EC}">
                        <a14:shadowObscured xmlns:a14="http://schemas.microsoft.com/office/drawing/2010/main"/>
                      </a:ext>
                    </a:extLst>
                  </pic:spPr>
                </pic:pic>
              </a:graphicData>
            </a:graphic>
          </wp:inline>
        </w:drawing>
      </w:r>
    </w:p>
    <w:p w14:paraId="3E4E1DDB" w14:textId="77777777" w:rsidR="00DE37A2" w:rsidRDefault="00490FBD" w:rsidP="00072488">
      <w:pPr>
        <w:pStyle w:val="BodyText"/>
      </w:pPr>
      <w:r w:rsidRPr="000059F3">
        <w:rPr>
          <w:rStyle w:val="BodyText10ptChar"/>
          <w:sz w:val="20"/>
          <w:szCs w:val="20"/>
        </w:rPr>
        <w:t>Elsa Mary Lillian Russell</w:t>
      </w:r>
      <w:r w:rsidR="008062FC" w:rsidRPr="0090749E">
        <w:rPr>
          <w:rStyle w:val="BodyText10ptChar"/>
          <w:sz w:val="20"/>
          <w:szCs w:val="20"/>
          <w:vertAlign w:val="superscript"/>
        </w:rPr>
        <w:fldChar w:fldCharType="begin"/>
      </w:r>
      <w:r w:rsidR="008062FC" w:rsidRPr="0090749E">
        <w:rPr>
          <w:vertAlign w:val="superscript"/>
        </w:rPr>
        <w:instrText xml:space="preserve"> XE "Russell" </w:instrText>
      </w:r>
      <w:r w:rsidR="008062FC" w:rsidRPr="0090749E">
        <w:rPr>
          <w:rStyle w:val="BodyText10ptChar"/>
          <w:sz w:val="20"/>
          <w:szCs w:val="20"/>
          <w:vertAlign w:val="superscript"/>
        </w:rPr>
        <w:fldChar w:fldCharType="end"/>
      </w:r>
      <w:r w:rsidRPr="0090749E">
        <w:rPr>
          <w:rStyle w:val="BodyText10ptChar"/>
          <w:sz w:val="20"/>
          <w:szCs w:val="20"/>
          <w:vertAlign w:val="superscript"/>
        </w:rPr>
        <w:endnoteReference w:id="41"/>
      </w:r>
      <w:r w:rsidRPr="000059F3">
        <w:rPr>
          <w:rStyle w:val="BodyText10ptChar"/>
          <w:sz w:val="20"/>
          <w:szCs w:val="20"/>
        </w:rPr>
        <w:t xml:space="preserve"> (Service Number 93166) was born in 1909 at Hunters Hill, NSW. She enlisted on March</w:t>
      </w:r>
      <w:r w:rsidR="005E6AFA" w:rsidRPr="000059F3">
        <w:rPr>
          <w:rStyle w:val="BodyText10ptChar"/>
          <w:sz w:val="20"/>
          <w:szCs w:val="20"/>
        </w:rPr>
        <w:t xml:space="preserve"> 5,</w:t>
      </w:r>
      <w:r w:rsidRPr="000059F3">
        <w:rPr>
          <w:rStyle w:val="BodyText10ptChar"/>
          <w:sz w:val="20"/>
          <w:szCs w:val="20"/>
        </w:rPr>
        <w:t xml:space="preserve"> 1942 at Sydney</w:t>
      </w:r>
      <w:r w:rsidR="00780346">
        <w:rPr>
          <w:rStyle w:val="BodyText10ptChar"/>
          <w:sz w:val="20"/>
          <w:szCs w:val="20"/>
        </w:rPr>
        <w:fldChar w:fldCharType="begin"/>
      </w:r>
      <w:r w:rsidR="00780346">
        <w:instrText xml:space="preserve"> XE "</w:instrText>
      </w:r>
      <w:r w:rsidR="00780346" w:rsidRPr="00233763">
        <w:instrText>Sydney</w:instrText>
      </w:r>
      <w:r w:rsidR="00780346">
        <w:instrText xml:space="preserve">" </w:instrText>
      </w:r>
      <w:r w:rsidR="00780346">
        <w:rPr>
          <w:rStyle w:val="BodyText10ptChar"/>
          <w:sz w:val="20"/>
          <w:szCs w:val="20"/>
        </w:rPr>
        <w:fldChar w:fldCharType="end"/>
      </w:r>
      <w:r w:rsidRPr="000059F3">
        <w:rPr>
          <w:rStyle w:val="BodyText10ptChar"/>
          <w:sz w:val="20"/>
          <w:szCs w:val="20"/>
        </w:rPr>
        <w:t>, NSW and was discharged on October</w:t>
      </w:r>
      <w:r w:rsidR="005E6AFA" w:rsidRPr="000059F3">
        <w:rPr>
          <w:rStyle w:val="BodyText10ptChar"/>
          <w:sz w:val="20"/>
          <w:szCs w:val="20"/>
        </w:rPr>
        <w:t xml:space="preserve"> 15,</w:t>
      </w:r>
      <w:r w:rsidRPr="000059F3">
        <w:rPr>
          <w:rStyle w:val="BodyText10ptChar"/>
          <w:sz w:val="20"/>
          <w:szCs w:val="20"/>
        </w:rPr>
        <w:t xml:space="preserve"> 1945 at RAAF Laverton</w:t>
      </w:r>
      <w:r w:rsidR="00382F46">
        <w:rPr>
          <w:rStyle w:val="BodyText10ptChar"/>
          <w:sz w:val="20"/>
          <w:szCs w:val="20"/>
        </w:rPr>
        <w:fldChar w:fldCharType="begin"/>
      </w:r>
      <w:r w:rsidR="00382F46">
        <w:instrText xml:space="preserve"> XE "</w:instrText>
      </w:r>
      <w:r w:rsidR="00382F46" w:rsidRPr="00A41889">
        <w:instrText>Laverton</w:instrText>
      </w:r>
      <w:r w:rsidR="00382F46">
        <w:instrText xml:space="preserve">" </w:instrText>
      </w:r>
      <w:r w:rsidR="00382F46">
        <w:rPr>
          <w:rStyle w:val="BodyText10ptChar"/>
          <w:sz w:val="20"/>
          <w:szCs w:val="20"/>
        </w:rPr>
        <w:fldChar w:fldCharType="end"/>
      </w:r>
      <w:r w:rsidRPr="000059F3">
        <w:rPr>
          <w:rStyle w:val="BodyText10ptChar"/>
          <w:sz w:val="20"/>
          <w:szCs w:val="20"/>
        </w:rPr>
        <w:t>. She was a painter and graphic artist and some of her drawings of day to day activities in the WAAAF</w:t>
      </w:r>
      <w:r w:rsidR="008062FC">
        <w:rPr>
          <w:rStyle w:val="BodyText10ptChar"/>
          <w:sz w:val="20"/>
          <w:szCs w:val="20"/>
        </w:rPr>
        <w:fldChar w:fldCharType="begin"/>
      </w:r>
      <w:r w:rsidR="008062FC">
        <w:instrText xml:space="preserve"> XE "</w:instrText>
      </w:r>
      <w:r w:rsidR="008062FC" w:rsidRPr="007B1DD2">
        <w:instrText>WAAAF</w:instrText>
      </w:r>
      <w:r w:rsidR="008062FC">
        <w:instrText xml:space="preserve">" </w:instrText>
      </w:r>
      <w:r w:rsidR="008062FC">
        <w:rPr>
          <w:rStyle w:val="BodyText10ptChar"/>
          <w:sz w:val="20"/>
          <w:szCs w:val="20"/>
        </w:rPr>
        <w:fldChar w:fldCharType="end"/>
      </w:r>
      <w:r w:rsidRPr="000059F3">
        <w:rPr>
          <w:rStyle w:val="BodyText10ptChar"/>
          <w:sz w:val="20"/>
          <w:szCs w:val="20"/>
        </w:rPr>
        <w:t xml:space="preserve"> are held in the art collection of the Australian War Memorial.</w:t>
      </w:r>
      <w:r w:rsidRPr="00627E75">
        <w:t xml:space="preserve"> </w:t>
      </w:r>
    </w:p>
    <w:p w14:paraId="55DC3765" w14:textId="77777777" w:rsidR="00DB3FFE" w:rsidRPr="00224153" w:rsidRDefault="00863B03" w:rsidP="00072488">
      <w:pPr>
        <w:pStyle w:val="BodyText"/>
        <w:rPr>
          <w:rStyle w:val="Heading1Char"/>
        </w:rPr>
      </w:pPr>
      <w:bookmarkStart w:id="12" w:name="_Toc22572157"/>
      <w:r w:rsidRPr="00224153">
        <w:rPr>
          <w:rStyle w:val="Heading1Char"/>
        </w:rPr>
        <w:t>Australian Avgas Stock Position</w:t>
      </w:r>
      <w:bookmarkEnd w:id="12"/>
    </w:p>
    <w:p w14:paraId="7C45F98D" w14:textId="77777777" w:rsidR="00627E75" w:rsidRDefault="00627E75" w:rsidP="00072488">
      <w:pPr>
        <w:pStyle w:val="BodyText"/>
      </w:pPr>
      <w:r>
        <w:t xml:space="preserve">The situation with aviation gasoline stocks </w:t>
      </w:r>
      <w:r w:rsidR="00A65799">
        <w:t xml:space="preserve">in </w:t>
      </w:r>
      <w:smartTag w:uri="urn:schemas-microsoft-com:office:smarttags" w:element="place">
        <w:smartTag w:uri="urn:schemas-microsoft-com:office:smarttags" w:element="country-region">
          <w:r w:rsidR="00A65799">
            <w:t>Australia</w:t>
          </w:r>
        </w:smartTag>
      </w:smartTag>
      <w:r w:rsidR="00A65799">
        <w:t xml:space="preserve"> </w:t>
      </w:r>
      <w:r>
        <w:t xml:space="preserve">during the Second World War was </w:t>
      </w:r>
      <w:r w:rsidR="00A65799">
        <w:t>same as nearly every other theatre of operation. The demand grew at an extraordinary rate putting pressure on men (and women), equipment, supply networks and shipping.</w:t>
      </w:r>
    </w:p>
    <w:p w14:paraId="23838A97" w14:textId="77777777" w:rsidR="00A65799" w:rsidRDefault="00A65799" w:rsidP="007648F8">
      <w:pPr>
        <w:pStyle w:val="Caption"/>
      </w:pPr>
      <w:r w:rsidRPr="00A65799">
        <w:t xml:space="preserve">Graph </w:t>
      </w:r>
      <w:fldSimple w:instr=" SEQ Graph \* ARABIC ">
        <w:r w:rsidR="0022675A">
          <w:rPr>
            <w:noProof/>
          </w:rPr>
          <w:t>1</w:t>
        </w:r>
      </w:fldSimple>
      <w:r w:rsidR="004935AD">
        <w:t>.</w:t>
      </w:r>
      <w:r>
        <w:t xml:space="preserve"> Aviation Gasoline stocks 1938-1947 Australia</w:t>
      </w:r>
    </w:p>
    <w:p w14:paraId="086879C8" w14:textId="77777777" w:rsidR="00DB3FFE" w:rsidRDefault="00597536" w:rsidP="00072488">
      <w:pPr>
        <w:pStyle w:val="Picture"/>
      </w:pPr>
      <w:r w:rsidRPr="000F6C1F">
        <w:rPr>
          <w:noProof/>
          <w:lang w:eastAsia="en-AU"/>
        </w:rPr>
        <w:drawing>
          <wp:inline distT="0" distB="0" distL="0" distR="0" wp14:anchorId="3DCFA595" wp14:editId="62100FFB">
            <wp:extent cx="4189064" cy="3334870"/>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12672" cy="3353664"/>
                    </a:xfrm>
                    <a:prstGeom prst="rect">
                      <a:avLst/>
                    </a:prstGeom>
                    <a:noFill/>
                    <a:ln>
                      <a:noFill/>
                    </a:ln>
                  </pic:spPr>
                </pic:pic>
              </a:graphicData>
            </a:graphic>
          </wp:inline>
        </w:drawing>
      </w:r>
    </w:p>
    <w:p w14:paraId="2B14A69A" w14:textId="77777777" w:rsidR="00DE37A2" w:rsidRDefault="00DE37A2">
      <w:pPr>
        <w:rPr>
          <w:iCs/>
          <w:spacing w:val="-5"/>
          <w:sz w:val="24"/>
          <w:szCs w:val="24"/>
        </w:rPr>
      </w:pPr>
      <w:r>
        <w:br w:type="page"/>
      </w:r>
    </w:p>
    <w:p w14:paraId="52483D95" w14:textId="77777777" w:rsidR="00891060" w:rsidRDefault="00891060" w:rsidP="00072488">
      <w:pPr>
        <w:pStyle w:val="BodyText"/>
      </w:pPr>
      <w:r>
        <w:lastRenderedPageBreak/>
        <w:t xml:space="preserve">In August 1940 the </w:t>
      </w:r>
      <w:r w:rsidR="008775D2">
        <w:t>t</w:t>
      </w:r>
      <w:r>
        <w:t xml:space="preserve">otal </w:t>
      </w:r>
      <w:r w:rsidR="008775D2">
        <w:t xml:space="preserve">Aviation Gasoline </w:t>
      </w:r>
      <w:r>
        <w:t xml:space="preserve">stock position was 7,451,000 Imp. Gallons and the distribution throughout </w:t>
      </w:r>
      <w:smartTag w:uri="urn:schemas-microsoft-com:office:smarttags" w:element="country-region">
        <w:r>
          <w:t>Australia</w:t>
        </w:r>
      </w:smartTag>
      <w:r>
        <w:t xml:space="preserve"> was </w:t>
      </w:r>
      <w:r w:rsidR="00A43944">
        <w:t xml:space="preserve">mainly in </w:t>
      </w:r>
      <w:smartTag w:uri="urn:schemas-microsoft-com:office:smarttags" w:element="State">
        <w:r w:rsidR="00A43944">
          <w:t>New South Wales</w:t>
        </w:r>
      </w:smartTag>
      <w:r w:rsidR="00A43944">
        <w:t xml:space="preserve"> </w:t>
      </w:r>
      <w:r w:rsidR="008775D2">
        <w:t xml:space="preserve">(42%), </w:t>
      </w:r>
      <w:r w:rsidR="00A43944">
        <w:t xml:space="preserve">with a significant increase in </w:t>
      </w:r>
      <w:smartTag w:uri="urn:schemas-microsoft-com:office:smarttags" w:element="place">
        <w:smartTag w:uri="urn:schemas-microsoft-com:office:smarttags" w:element="State">
          <w:r w:rsidR="00A43944">
            <w:t>Queensland</w:t>
          </w:r>
        </w:smartTag>
      </w:smartTag>
      <w:r w:rsidR="008775D2">
        <w:t xml:space="preserve"> (17%)</w:t>
      </w:r>
      <w:r w:rsidR="00A43944">
        <w:t>.</w:t>
      </w:r>
      <w:r w:rsidR="008775D2">
        <w:t xml:space="preserve"> Stocks in </w:t>
      </w:r>
      <w:smartTag w:uri="urn:schemas-microsoft-com:office:smarttags" w:element="State">
        <w:r w:rsidR="008775D2">
          <w:t>Victoria</w:t>
        </w:r>
      </w:smartTag>
      <w:r w:rsidR="008775D2">
        <w:t xml:space="preserve"> only comprised 19% and </w:t>
      </w:r>
      <w:smartTag w:uri="urn:schemas-microsoft-com:office:smarttags" w:element="City">
        <w:smartTag w:uri="urn:schemas-microsoft-com:office:smarttags" w:element="place">
          <w:r w:rsidR="008775D2">
            <w:t>Darwin</w:t>
          </w:r>
        </w:smartTag>
      </w:smartTag>
      <w:r w:rsidR="0084230A">
        <w:fldChar w:fldCharType="begin"/>
      </w:r>
      <w:r w:rsidR="0084230A">
        <w:instrText xml:space="preserve"> XE "</w:instrText>
      </w:r>
      <w:r w:rsidR="0084230A" w:rsidRPr="008362CB">
        <w:instrText>Darwin</w:instrText>
      </w:r>
      <w:r w:rsidR="0084230A">
        <w:instrText xml:space="preserve">" </w:instrText>
      </w:r>
      <w:r w:rsidR="0084230A">
        <w:fldChar w:fldCharType="end"/>
      </w:r>
      <w:r w:rsidR="008775D2">
        <w:t xml:space="preserve"> was now less than 1% of the total.</w:t>
      </w:r>
      <w:r w:rsidR="0083070F">
        <w:t xml:space="preserve"> </w:t>
      </w:r>
    </w:p>
    <w:p w14:paraId="386F5C97" w14:textId="77777777" w:rsidR="00A43944" w:rsidRDefault="00A43944" w:rsidP="00072488">
      <w:pPr>
        <w:pStyle w:val="BodyText"/>
      </w:pPr>
      <w:r>
        <w:t>By comparison the November 1938 stock position was 3,704, 851 Imp</w:t>
      </w:r>
      <w:r w:rsidR="00E56AE0">
        <w:t>.</w:t>
      </w:r>
      <w:r>
        <w:t xml:space="preserve"> Gal</w:t>
      </w:r>
      <w:r w:rsidR="00E56AE0">
        <w:t>.</w:t>
      </w:r>
      <w:r>
        <w:t xml:space="preserve"> with </w:t>
      </w:r>
      <w:r w:rsidR="008775D2">
        <w:t xml:space="preserve">nearly 40% of the stock in </w:t>
      </w:r>
      <w:smartTag w:uri="urn:schemas-microsoft-com:office:smarttags" w:element="State">
        <w:r w:rsidR="008775D2">
          <w:t>Victoria</w:t>
        </w:r>
      </w:smartTag>
      <w:r w:rsidR="008775D2">
        <w:t xml:space="preserve">, 30% in NSW and only 13% in </w:t>
      </w:r>
      <w:smartTag w:uri="urn:schemas-microsoft-com:office:smarttags" w:element="State">
        <w:r w:rsidR="008775D2">
          <w:t>Queensland</w:t>
        </w:r>
      </w:smartTag>
      <w:r w:rsidR="008775D2">
        <w:t xml:space="preserve">, and significantly 8% in </w:t>
      </w:r>
      <w:smartTag w:uri="urn:schemas-microsoft-com:office:smarttags" w:element="City">
        <w:smartTag w:uri="urn:schemas-microsoft-com:office:smarttags" w:element="place">
          <w:r w:rsidR="008775D2">
            <w:t>Darwin</w:t>
          </w:r>
        </w:smartTag>
      </w:smartTag>
      <w:r w:rsidR="0084230A">
        <w:fldChar w:fldCharType="begin"/>
      </w:r>
      <w:r w:rsidR="0084230A">
        <w:instrText xml:space="preserve"> XE "</w:instrText>
      </w:r>
      <w:r w:rsidR="0084230A" w:rsidRPr="008362CB">
        <w:instrText>Darwin</w:instrText>
      </w:r>
      <w:r w:rsidR="0084230A">
        <w:instrText xml:space="preserve">" </w:instrText>
      </w:r>
      <w:r w:rsidR="0084230A">
        <w:fldChar w:fldCharType="end"/>
      </w:r>
      <w:r w:rsidR="008775D2">
        <w:t>. This would change quickly as the threat to precious stocks became apparent in 1940</w:t>
      </w:r>
      <w:r w:rsidR="0083070F">
        <w:t>.</w:t>
      </w:r>
    </w:p>
    <w:p w14:paraId="233FD011" w14:textId="77777777" w:rsidR="0083070F" w:rsidRDefault="008775D2" w:rsidP="00072488">
      <w:pPr>
        <w:pStyle w:val="BodyText"/>
      </w:pPr>
      <w:r>
        <w:t>By 1942 with the Americans now in the war, and Australia to become MacArthur</w:t>
      </w:r>
      <w:r w:rsidR="0061533B">
        <w:fldChar w:fldCharType="begin"/>
      </w:r>
      <w:r w:rsidR="0061533B">
        <w:instrText xml:space="preserve"> XE "</w:instrText>
      </w:r>
      <w:r w:rsidR="0061533B" w:rsidRPr="00EC3B95">
        <w:instrText>MacArthur</w:instrText>
      </w:r>
      <w:r w:rsidR="0061533B">
        <w:instrText xml:space="preserve">" </w:instrText>
      </w:r>
      <w:r w:rsidR="0061533B">
        <w:fldChar w:fldCharType="end"/>
      </w:r>
      <w:r>
        <w:t>’s base in the Pacific</w:t>
      </w:r>
      <w:r w:rsidR="00644A41">
        <w:t>,</w:t>
      </w:r>
      <w:r>
        <w:t xml:space="preserve"> the demand to supply both the RAAF and USAAF began to increase, init</w:t>
      </w:r>
      <w:r w:rsidR="00644A41">
        <w:t>i</w:t>
      </w:r>
      <w:r>
        <w:t>ally</w:t>
      </w:r>
      <w:r w:rsidR="00644A41">
        <w:t xml:space="preserve"> it was slow because of Churchill</w:t>
      </w:r>
      <w:r w:rsidR="00363D17">
        <w:fldChar w:fldCharType="begin"/>
      </w:r>
      <w:r w:rsidR="00363D17">
        <w:instrText xml:space="preserve"> XE "</w:instrText>
      </w:r>
      <w:r w:rsidR="00363D17" w:rsidRPr="00252B27">
        <w:rPr>
          <w:sz w:val="20"/>
        </w:rPr>
        <w:instrText>Churchill</w:instrText>
      </w:r>
      <w:r w:rsidR="00363D17">
        <w:instrText xml:space="preserve">" </w:instrText>
      </w:r>
      <w:r w:rsidR="00363D17">
        <w:fldChar w:fldCharType="end"/>
      </w:r>
      <w:r w:rsidR="00644A41">
        <w:t xml:space="preserve">’s insistence that the war effort be directed at defeating Germany first, and so the majority of aviation gasoline supplies were going to Britain </w:t>
      </w:r>
      <w:r w:rsidR="0083070F">
        <w:t>for</w:t>
      </w:r>
      <w:r w:rsidR="00644A41">
        <w:t xml:space="preserve"> the Allied bomber raids into the Third Reich, and </w:t>
      </w:r>
      <w:r w:rsidR="0083070F">
        <w:t xml:space="preserve">to </w:t>
      </w:r>
      <w:r w:rsidR="00644A41">
        <w:t xml:space="preserve">support the North African campaigns. </w:t>
      </w:r>
    </w:p>
    <w:p w14:paraId="621DF364" w14:textId="77777777" w:rsidR="00891060" w:rsidRPr="0083070F" w:rsidRDefault="00DC3ADE" w:rsidP="007648F8">
      <w:pPr>
        <w:pStyle w:val="Caption"/>
      </w:pPr>
      <w:r w:rsidRPr="0083070F">
        <w:t xml:space="preserve">Graph </w:t>
      </w:r>
      <w:fldSimple w:instr=" SEQ Graph \* ARABIC ">
        <w:r w:rsidR="0022675A">
          <w:rPr>
            <w:noProof/>
          </w:rPr>
          <w:t>2</w:t>
        </w:r>
      </w:fldSimple>
      <w:r w:rsidRPr="0083070F">
        <w:t xml:space="preserve">. Avgas Stocks in </w:t>
      </w:r>
      <w:smartTag w:uri="urn:schemas-microsoft-com:office:smarttags" w:element="place">
        <w:smartTag w:uri="urn:schemas-microsoft-com:office:smarttags" w:element="country-region">
          <w:r w:rsidRPr="0083070F">
            <w:t>Australia</w:t>
          </w:r>
        </w:smartTag>
      </w:smartTag>
      <w:r w:rsidRPr="0083070F">
        <w:t xml:space="preserve"> by state - August 1940 </w:t>
      </w:r>
      <w:r w:rsidR="0083070F" w:rsidRPr="0083070F">
        <w:t>(</w:t>
      </w:r>
      <w:r w:rsidRPr="0083070F">
        <w:t>Total Stock</w:t>
      </w:r>
      <w:r w:rsidR="0083070F" w:rsidRPr="0083070F">
        <w:t xml:space="preserve"> 7,451,000 Imp. Gallons)</w:t>
      </w:r>
    </w:p>
    <w:p w14:paraId="320F2DA7" w14:textId="77777777" w:rsidR="00891060" w:rsidRPr="00891060" w:rsidRDefault="00597536" w:rsidP="00072488">
      <w:pPr>
        <w:pStyle w:val="Picture"/>
      </w:pPr>
      <w:r w:rsidRPr="00891060">
        <w:rPr>
          <w:noProof/>
          <w:lang w:eastAsia="en-AU"/>
        </w:rPr>
        <w:drawing>
          <wp:inline distT="0" distB="0" distL="0" distR="0" wp14:anchorId="1D41FBA2" wp14:editId="075F3B77">
            <wp:extent cx="5630545" cy="400875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0545" cy="4008755"/>
                    </a:xfrm>
                    <a:prstGeom prst="rect">
                      <a:avLst/>
                    </a:prstGeom>
                    <a:noFill/>
                    <a:ln>
                      <a:noFill/>
                    </a:ln>
                  </pic:spPr>
                </pic:pic>
              </a:graphicData>
            </a:graphic>
          </wp:inline>
        </w:drawing>
      </w:r>
    </w:p>
    <w:p w14:paraId="0B572FD8" w14:textId="77777777" w:rsidR="0083070F" w:rsidRDefault="00E56AE0" w:rsidP="00072488">
      <w:pPr>
        <w:pStyle w:val="BodyText"/>
      </w:pPr>
      <w:r>
        <w:t>However by May 1943 the North African Campaign</w:t>
      </w:r>
      <w:r w:rsidR="008062FC">
        <w:fldChar w:fldCharType="begin"/>
      </w:r>
      <w:r w:rsidR="008062FC">
        <w:instrText xml:space="preserve"> XE "</w:instrText>
      </w:r>
      <w:r w:rsidR="008062FC" w:rsidRPr="002A52B3">
        <w:instrText>North African Campaign</w:instrText>
      </w:r>
      <w:r w:rsidR="008062FC">
        <w:instrText xml:space="preserve">" </w:instrText>
      </w:r>
      <w:r w:rsidR="008062FC">
        <w:fldChar w:fldCharType="end"/>
      </w:r>
      <w:r>
        <w:t xml:space="preserve"> was over</w:t>
      </w:r>
      <w:r w:rsidR="004F497E">
        <w:t>,</w:t>
      </w:r>
      <w:r>
        <w:t xml:space="preserve"> and the Allies had a foot hold in Europe through Italy</w:t>
      </w:r>
      <w:r w:rsidR="004F497E">
        <w:t>, plans were in place for an assault on ‘Fortress Europe’</w:t>
      </w:r>
      <w:r>
        <w:t xml:space="preserve">. The production of aviation gasoline in the </w:t>
      </w:r>
      <w:smartTag w:uri="urn:schemas-microsoft-com:office:smarttags" w:element="place">
        <w:smartTag w:uri="urn:schemas-microsoft-com:office:smarttags" w:element="country-region">
          <w:r>
            <w:t>US</w:t>
          </w:r>
        </w:smartTag>
      </w:smartTag>
      <w:r>
        <w:t xml:space="preserve"> was increasing, and by May 1944 the avgas demands from all theatres of </w:t>
      </w:r>
      <w:r w:rsidR="004F497E">
        <w:t>operations</w:t>
      </w:r>
      <w:r>
        <w:t xml:space="preserve"> were being met. </w:t>
      </w:r>
    </w:p>
    <w:p w14:paraId="2AD33295" w14:textId="77777777" w:rsidR="00E56AE0" w:rsidRDefault="00E56AE0" w:rsidP="00072488">
      <w:pPr>
        <w:pStyle w:val="BodyText"/>
      </w:pPr>
      <w:r>
        <w:t xml:space="preserve">In </w:t>
      </w:r>
      <w:smartTag w:uri="urn:schemas-microsoft-com:office:smarttags" w:element="place">
        <w:smartTag w:uri="urn:schemas-microsoft-com:office:smarttags" w:element="country-region">
          <w:r>
            <w:t>Australia</w:t>
          </w:r>
        </w:smartTag>
      </w:smartTag>
      <w:r>
        <w:t xml:space="preserve"> the avgas stock position in May 1944 was 10 times the position </w:t>
      </w:r>
      <w:r w:rsidR="0083070F">
        <w:t xml:space="preserve">of that </w:t>
      </w:r>
      <w:r>
        <w:t>four years earlier</w:t>
      </w:r>
      <w:r w:rsidR="004F497E">
        <w:t>,</w:t>
      </w:r>
      <w:r>
        <w:t xml:space="preserve"> 73,818,152 Imp. Gal. ; this would be need</w:t>
      </w:r>
      <w:r w:rsidR="0069144A">
        <w:t>ed</w:t>
      </w:r>
      <w:r>
        <w:t xml:space="preserve"> for the push north</w:t>
      </w:r>
      <w:r w:rsidR="0069144A">
        <w:t>wards</w:t>
      </w:r>
      <w:r>
        <w:t xml:space="preserve"> </w:t>
      </w:r>
      <w:r w:rsidR="0069144A">
        <w:t>as the Allies drove the Japanese forces out</w:t>
      </w:r>
      <w:r w:rsidR="004F497E">
        <w:t>,</w:t>
      </w:r>
      <w:r w:rsidR="0069144A">
        <w:t xml:space="preserve"> island by island</w:t>
      </w:r>
      <w:r w:rsidR="004F497E">
        <w:t>,</w:t>
      </w:r>
      <w:r w:rsidR="0069144A">
        <w:t xml:space="preserve"> back to Tokyo. This also meant that the avgas supply had to be shifted north, and so the distribution of supply changed with </w:t>
      </w:r>
      <w:smartTag w:uri="urn:schemas-microsoft-com:office:smarttags" w:element="State">
        <w:r w:rsidR="0069144A">
          <w:t>Queensland</w:t>
        </w:r>
      </w:smartTag>
      <w:r w:rsidR="0069144A">
        <w:t xml:space="preserve"> (</w:t>
      </w:r>
      <w:r w:rsidR="004F497E">
        <w:t>27%</w:t>
      </w:r>
      <w:r w:rsidR="0069144A">
        <w:t xml:space="preserve">) </w:t>
      </w:r>
      <w:r w:rsidR="004F497E">
        <w:t xml:space="preserve">as the dominant location with </w:t>
      </w:r>
      <w:smartTag w:uri="urn:schemas-microsoft-com:office:smarttags" w:element="City">
        <w:smartTag w:uri="urn:schemas-microsoft-com:office:smarttags" w:element="place">
          <w:r w:rsidR="0069144A">
            <w:t>Darwin</w:t>
          </w:r>
        </w:smartTag>
      </w:smartTag>
      <w:r w:rsidR="0084230A">
        <w:fldChar w:fldCharType="begin"/>
      </w:r>
      <w:r w:rsidR="0084230A">
        <w:instrText xml:space="preserve"> XE "</w:instrText>
      </w:r>
      <w:r w:rsidR="0084230A" w:rsidRPr="008362CB">
        <w:instrText>Darwin</w:instrText>
      </w:r>
      <w:r w:rsidR="0084230A">
        <w:instrText xml:space="preserve">" </w:instrText>
      </w:r>
      <w:r w:rsidR="0084230A">
        <w:fldChar w:fldCharType="end"/>
      </w:r>
      <w:r w:rsidR="0069144A">
        <w:t xml:space="preserve"> (</w:t>
      </w:r>
      <w:r w:rsidR="004F497E">
        <w:t>16%</w:t>
      </w:r>
      <w:r w:rsidR="0069144A">
        <w:t xml:space="preserve">) </w:t>
      </w:r>
      <w:r w:rsidR="004F497E">
        <w:t>as these became the next forward positions for</w:t>
      </w:r>
      <w:r w:rsidR="0069144A">
        <w:t xml:space="preserve"> the Allied air forces in the South West Pacific Area (SWPA)</w:t>
      </w:r>
      <w:r w:rsidR="008062FC">
        <w:fldChar w:fldCharType="begin"/>
      </w:r>
      <w:r w:rsidR="008062FC">
        <w:instrText xml:space="preserve"> XE "</w:instrText>
      </w:r>
      <w:r w:rsidR="008062FC" w:rsidRPr="00296ABE">
        <w:instrText>South West Pacific Area (SWPA)</w:instrText>
      </w:r>
      <w:r w:rsidR="008062FC">
        <w:instrText xml:space="preserve">" </w:instrText>
      </w:r>
      <w:r w:rsidR="008062FC">
        <w:fldChar w:fldCharType="end"/>
      </w:r>
      <w:r w:rsidR="0069144A">
        <w:t xml:space="preserve"> </w:t>
      </w:r>
      <w:r w:rsidR="004F497E">
        <w:t xml:space="preserve">to </w:t>
      </w:r>
      <w:r w:rsidR="0069144A">
        <w:t xml:space="preserve">pursue their formidable foe.  </w:t>
      </w:r>
      <w:r w:rsidR="004F497E">
        <w:t xml:space="preserve">Avgas stocks in </w:t>
      </w:r>
      <w:smartTag w:uri="urn:schemas-microsoft-com:office:smarttags" w:element="place">
        <w:smartTag w:uri="urn:schemas-microsoft-com:office:smarttags" w:element="country-region">
          <w:r w:rsidR="004F497E">
            <w:t>Australia</w:t>
          </w:r>
        </w:smartTag>
      </w:smartTag>
      <w:r w:rsidR="004F497E">
        <w:t xml:space="preserve"> were 46,919,917 Imp. Gal. ; the remainder was in Papua New Guinea</w:t>
      </w:r>
      <w:r w:rsidR="0061533B">
        <w:fldChar w:fldCharType="begin"/>
      </w:r>
      <w:r w:rsidR="0061533B">
        <w:instrText xml:space="preserve"> XE "</w:instrText>
      </w:r>
      <w:r w:rsidR="0061533B" w:rsidRPr="002B312C">
        <w:instrText>New Guinea</w:instrText>
      </w:r>
      <w:r w:rsidR="0061533B">
        <w:instrText xml:space="preserve">" </w:instrText>
      </w:r>
      <w:r w:rsidR="0061533B">
        <w:fldChar w:fldCharType="end"/>
      </w:r>
      <w:r w:rsidR="004F497E">
        <w:t xml:space="preserve"> as the Allied forces took over this area and pressed on </w:t>
      </w:r>
      <w:r w:rsidR="0083070F">
        <w:t xml:space="preserve">with </w:t>
      </w:r>
      <w:r w:rsidR="004F497E">
        <w:t>their attack.</w:t>
      </w:r>
    </w:p>
    <w:p w14:paraId="0348520D" w14:textId="77777777" w:rsidR="000157D7" w:rsidRDefault="00B671FC" w:rsidP="00072488">
      <w:pPr>
        <w:pStyle w:val="BodyText"/>
      </w:pPr>
      <w:r>
        <w:lastRenderedPageBreak/>
        <w:t xml:space="preserve">The following graphs illustrate the significant shift in stock location into the PNG area as the Allied air forces forged ahead into pushing the Japanese out of </w:t>
      </w:r>
      <w:smartTag w:uri="urn:schemas-microsoft-com:office:smarttags" w:element="country-region">
        <w:r>
          <w:t>New Guinea</w:t>
        </w:r>
      </w:smartTag>
      <w:r w:rsidR="0061533B">
        <w:fldChar w:fldCharType="begin"/>
      </w:r>
      <w:r w:rsidR="0061533B">
        <w:instrText xml:space="preserve"> XE "</w:instrText>
      </w:r>
      <w:smartTag w:uri="urn:schemas-microsoft-com:office:smarttags" w:element="country-region">
        <w:r w:rsidR="0061533B" w:rsidRPr="002B312C">
          <w:instrText>New Guinea</w:instrText>
        </w:r>
      </w:smartTag>
      <w:r w:rsidR="0061533B">
        <w:instrText xml:space="preserve">" </w:instrText>
      </w:r>
      <w:r w:rsidR="0061533B">
        <w:fldChar w:fldCharType="end"/>
      </w:r>
      <w:r>
        <w:t xml:space="preserve">, </w:t>
      </w:r>
      <w:smartTag w:uri="urn:schemas-microsoft-com:office:smarttags" w:element="City">
        <w:smartTag w:uri="urn:schemas-microsoft-com:office:smarttags" w:element="place">
          <w:r>
            <w:t>New Britain</w:t>
          </w:r>
        </w:smartTag>
      </w:smartTag>
      <w:r w:rsidR="009B22E8">
        <w:fldChar w:fldCharType="begin"/>
      </w:r>
      <w:r w:rsidR="009B22E8">
        <w:instrText xml:space="preserve"> XE "</w:instrText>
      </w:r>
      <w:smartTag w:uri="urn:schemas-microsoft-com:office:smarttags" w:element="City">
        <w:r w:rsidR="009B22E8" w:rsidRPr="00F028F6">
          <w:instrText>New Britain</w:instrText>
        </w:r>
      </w:smartTag>
      <w:r w:rsidR="009B22E8">
        <w:instrText xml:space="preserve">" </w:instrText>
      </w:r>
      <w:r w:rsidR="009B22E8">
        <w:fldChar w:fldCharType="end"/>
      </w:r>
      <w:r>
        <w:t xml:space="preserve">, and the many islands dotted around this area. From an air force perspective this campaign had two objectives – attack the enemy (with assaults on shipping, supply lines, installations) carried out by the fighter and bomber units, and equally important – support the hard fighting ground forces with supplies of ammunition, food and medicines, and evacuation of the wounded. Both were critical if the campaign was to be a success. </w:t>
      </w:r>
    </w:p>
    <w:p w14:paraId="088080FC" w14:textId="77777777" w:rsidR="000059F3" w:rsidRDefault="000157D7" w:rsidP="00072488">
      <w:pPr>
        <w:pStyle w:val="BodyText"/>
      </w:pPr>
      <w:r w:rsidRPr="000059F3">
        <w:t>The drive through the SWPA will be covered in the next chapter.  However let us return to the distribution of avgas within the RAAF and their Inland Aircraft Fuel Depots</w:t>
      </w:r>
      <w:r w:rsidR="00C533AB">
        <w:fldChar w:fldCharType="begin"/>
      </w:r>
      <w:r w:rsidR="00C533AB">
        <w:instrText xml:space="preserve"> XE "</w:instrText>
      </w:r>
      <w:r w:rsidR="00C533AB" w:rsidRPr="007A1FB1">
        <w:instrText>Inland Aircraft Fuel Depots</w:instrText>
      </w:r>
      <w:r w:rsidR="00C533AB">
        <w:instrText xml:space="preserve">" </w:instrText>
      </w:r>
      <w:r w:rsidR="00C533AB">
        <w:fldChar w:fldCharType="end"/>
      </w:r>
      <w:r w:rsidRPr="000059F3">
        <w:t>.</w:t>
      </w:r>
    </w:p>
    <w:p w14:paraId="44E1093C" w14:textId="77777777" w:rsidR="00DC3ADE" w:rsidRPr="000059F3" w:rsidRDefault="00DC3ADE" w:rsidP="007648F8">
      <w:pPr>
        <w:pStyle w:val="Caption"/>
      </w:pPr>
      <w:r w:rsidRPr="000059F3">
        <w:t xml:space="preserve">Graph </w:t>
      </w:r>
      <w:fldSimple w:instr=" SEQ Graph \* ARABIC ">
        <w:r w:rsidR="0022675A">
          <w:rPr>
            <w:noProof/>
          </w:rPr>
          <w:t>3</w:t>
        </w:r>
      </w:fldSimple>
      <w:r w:rsidRPr="000059F3">
        <w:t xml:space="preserve">. </w:t>
      </w:r>
      <w:r w:rsidR="0083070F" w:rsidRPr="000059F3">
        <w:t xml:space="preserve">Avgas Stocks in </w:t>
      </w:r>
      <w:smartTag w:uri="urn:schemas-microsoft-com:office:smarttags" w:element="place">
        <w:smartTag w:uri="urn:schemas-microsoft-com:office:smarttags" w:element="country-region">
          <w:r w:rsidR="0083070F" w:rsidRPr="000059F3">
            <w:t>Australia</w:t>
          </w:r>
        </w:smartTag>
      </w:smartTag>
      <w:r w:rsidR="0083070F" w:rsidRPr="000059F3">
        <w:t xml:space="preserve"> by state – May 1944 (Total Stock 46,919,917 Imp. Gallons)</w:t>
      </w:r>
    </w:p>
    <w:p w14:paraId="082C0A6C" w14:textId="77777777" w:rsidR="00E56AE0" w:rsidRPr="0083070F" w:rsidRDefault="00597536" w:rsidP="00072488">
      <w:pPr>
        <w:pStyle w:val="Picture"/>
      </w:pPr>
      <w:r w:rsidRPr="000157D7">
        <w:rPr>
          <w:noProof/>
          <w:lang w:eastAsia="en-AU"/>
        </w:rPr>
        <w:drawing>
          <wp:inline distT="0" distB="0" distL="0" distR="0" wp14:anchorId="6B78EDE3" wp14:editId="194B1D5F">
            <wp:extent cx="5151755" cy="397954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51755" cy="3979545"/>
                    </a:xfrm>
                    <a:prstGeom prst="rect">
                      <a:avLst/>
                    </a:prstGeom>
                    <a:noFill/>
                    <a:ln>
                      <a:noFill/>
                    </a:ln>
                  </pic:spPr>
                </pic:pic>
              </a:graphicData>
            </a:graphic>
          </wp:inline>
        </w:drawing>
      </w:r>
    </w:p>
    <w:p w14:paraId="1C988E4E" w14:textId="77777777" w:rsidR="00CE71B7" w:rsidRDefault="00CE71B7">
      <w:pPr>
        <w:rPr>
          <w:i/>
          <w:spacing w:val="-5"/>
          <w:sz w:val="22"/>
        </w:rPr>
      </w:pPr>
      <w:r>
        <w:br w:type="page"/>
      </w:r>
    </w:p>
    <w:p w14:paraId="2397FB3D" w14:textId="77777777" w:rsidR="00891060" w:rsidRPr="0083070F" w:rsidRDefault="0083070F" w:rsidP="007648F8">
      <w:pPr>
        <w:pStyle w:val="Caption"/>
      </w:pPr>
      <w:r w:rsidRPr="0083070F">
        <w:lastRenderedPageBreak/>
        <w:t xml:space="preserve">Graph </w:t>
      </w:r>
      <w:fldSimple w:instr=" SEQ Graph \* ARABIC ">
        <w:r w:rsidR="0022675A">
          <w:rPr>
            <w:noProof/>
          </w:rPr>
          <w:t>4</w:t>
        </w:r>
      </w:fldSimple>
      <w:r w:rsidR="004935AD">
        <w:t>.</w:t>
      </w:r>
      <w:r w:rsidRPr="0083070F">
        <w:t xml:space="preserve"> Avgas Stocks in </w:t>
      </w:r>
      <w:smartTag w:uri="urn:schemas-microsoft-com:office:smarttags" w:element="place">
        <w:smartTag w:uri="urn:schemas-microsoft-com:office:smarttags" w:element="country-region">
          <w:r w:rsidRPr="0083070F">
            <w:t>Australia</w:t>
          </w:r>
        </w:smartTag>
      </w:smartTag>
      <w:r w:rsidRPr="0083070F">
        <w:t xml:space="preserve"> including PNG by state – May 1944 (Total Stock 73,818,152 Imp. Gallons)</w:t>
      </w:r>
    </w:p>
    <w:p w14:paraId="188E0FC8" w14:textId="77777777" w:rsidR="00B671FC" w:rsidRDefault="00597536" w:rsidP="00072488">
      <w:pPr>
        <w:pStyle w:val="Picture"/>
      </w:pPr>
      <w:r w:rsidRPr="000157D7">
        <w:rPr>
          <w:noProof/>
          <w:lang w:eastAsia="en-AU"/>
        </w:rPr>
        <w:drawing>
          <wp:inline distT="0" distB="0" distL="0" distR="0" wp14:anchorId="71B27B62" wp14:editId="67344F71">
            <wp:extent cx="5215255" cy="364934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5255" cy="3649345"/>
                    </a:xfrm>
                    <a:prstGeom prst="rect">
                      <a:avLst/>
                    </a:prstGeom>
                    <a:noFill/>
                    <a:ln>
                      <a:noFill/>
                    </a:ln>
                  </pic:spPr>
                </pic:pic>
              </a:graphicData>
            </a:graphic>
          </wp:inline>
        </w:drawing>
      </w:r>
    </w:p>
    <w:p w14:paraId="1D001D1D" w14:textId="77777777" w:rsidR="000157D7" w:rsidRDefault="000157D7" w:rsidP="00CF4A5F">
      <w:pPr>
        <w:pStyle w:val="Heading1"/>
      </w:pPr>
      <w:bookmarkStart w:id="13" w:name="_Toc22572158"/>
      <w:r>
        <w:t>RAAF Inland Aircraft Fuel Depots</w:t>
      </w:r>
      <w:bookmarkEnd w:id="13"/>
      <w:r w:rsidR="00C533AB">
        <w:fldChar w:fldCharType="begin"/>
      </w:r>
      <w:r w:rsidR="00C533AB">
        <w:instrText xml:space="preserve"> XE "</w:instrText>
      </w:r>
      <w:r w:rsidR="00C533AB" w:rsidRPr="007A1FB1">
        <w:instrText>Inland Aircraft Fuel Depots</w:instrText>
      </w:r>
      <w:r w:rsidR="00C533AB">
        <w:instrText xml:space="preserve">" </w:instrText>
      </w:r>
      <w:r w:rsidR="00C533AB">
        <w:fldChar w:fldCharType="end"/>
      </w:r>
    </w:p>
    <w:p w14:paraId="28699084" w14:textId="77777777" w:rsidR="000157D7" w:rsidRDefault="000157D7" w:rsidP="00072488">
      <w:pPr>
        <w:pStyle w:val="BodyText"/>
      </w:pPr>
      <w:r>
        <w:t xml:space="preserve">In 1940, the </w:t>
      </w:r>
      <w:smartTag w:uri="urn:schemas-microsoft-com:office:smarttags" w:element="place">
        <w:smartTag w:uri="urn:schemas-microsoft-com:office:smarttags" w:element="PlaceType">
          <w:r>
            <w:t>Commonwealth</w:t>
          </w:r>
        </w:smartTag>
        <w:r>
          <w:t xml:space="preserve"> of </w:t>
        </w:r>
        <w:smartTag w:uri="urn:schemas-microsoft-com:office:smarttags" w:element="PlaceName">
          <w:r>
            <w:t>Australia Cabinet</w:t>
          </w:r>
        </w:smartTag>
      </w:smartTag>
      <w:r>
        <w:t xml:space="preserve"> approved the establishment of a number of RAAF inland aircraft fuel depots (IAFD</w:t>
      </w:r>
      <w:r w:rsidR="00C533AB">
        <w:fldChar w:fldCharType="begin"/>
      </w:r>
      <w:r w:rsidR="00C533AB">
        <w:instrText xml:space="preserve"> XE "</w:instrText>
      </w:r>
      <w:r w:rsidR="00C533AB" w:rsidRPr="00CD334B">
        <w:instrText>IAFD</w:instrText>
      </w:r>
      <w:r w:rsidR="00C533AB">
        <w:instrText xml:space="preserve">" </w:instrText>
      </w:r>
      <w:r w:rsidR="00C533AB">
        <w:fldChar w:fldCharType="end"/>
      </w:r>
      <w:r>
        <w:t>). These were to be constructed using both oil industry expertise and local government resources for the purpose of storing aviation gasoline. These were constructed in various locations and reported in documents to the government. Some would not be completed until after 1945</w:t>
      </w:r>
      <w:r w:rsidR="009B22E8">
        <w:t>,</w:t>
      </w:r>
      <w:r>
        <w:t xml:space="preserve"> and some would remain operational long after WWII.</w:t>
      </w:r>
    </w:p>
    <w:p w14:paraId="74D9ED85" w14:textId="77777777" w:rsidR="000157D7" w:rsidRDefault="000157D7" w:rsidP="00072488">
      <w:pPr>
        <w:pStyle w:val="BodyText"/>
      </w:pPr>
      <w:r>
        <w:t>Each RAAF IAFD</w:t>
      </w:r>
      <w:r w:rsidR="00C533AB">
        <w:fldChar w:fldCharType="begin"/>
      </w:r>
      <w:r w:rsidR="00C533AB">
        <w:instrText xml:space="preserve"> XE "</w:instrText>
      </w:r>
      <w:r w:rsidR="00C533AB" w:rsidRPr="00CD334B">
        <w:instrText>IAFD</w:instrText>
      </w:r>
      <w:r w:rsidR="00C533AB">
        <w:instrText xml:space="preserve">" </w:instrText>
      </w:r>
      <w:r w:rsidR="00C533AB">
        <w:fldChar w:fldCharType="end"/>
      </w:r>
      <w:r>
        <w:t xml:space="preserve"> had a designation number</w:t>
      </w:r>
    </w:p>
    <w:p w14:paraId="6779F1CA" w14:textId="77777777" w:rsidR="000157D7" w:rsidRDefault="0051090A" w:rsidP="00072488">
      <w:pPr>
        <w:pStyle w:val="BodyText"/>
      </w:pPr>
      <w:r>
        <w:t>The facilities, equipment and operation of the IAFD varied greatly.</w:t>
      </w:r>
    </w:p>
    <w:p w14:paraId="4C3DB091" w14:textId="77777777" w:rsidR="000157D7" w:rsidRDefault="0051090A" w:rsidP="00072488">
      <w:pPr>
        <w:pStyle w:val="BodyText"/>
      </w:pPr>
      <w:r>
        <w:t xml:space="preserve">Some IAFDs such as </w:t>
      </w:r>
      <w:r w:rsidRPr="0051090A">
        <w:t>Northam</w:t>
      </w:r>
      <w:r w:rsidR="008062FC">
        <w:fldChar w:fldCharType="begin"/>
      </w:r>
      <w:r w:rsidR="008062FC">
        <w:instrText xml:space="preserve"> XE "</w:instrText>
      </w:r>
      <w:r w:rsidR="008062FC" w:rsidRPr="00555C86">
        <w:instrText>Northam</w:instrText>
      </w:r>
      <w:r w:rsidR="008062FC">
        <w:instrText xml:space="preserve">" </w:instrText>
      </w:r>
      <w:r w:rsidR="008062FC">
        <w:fldChar w:fldCharType="end"/>
      </w:r>
      <w:r>
        <w:t xml:space="preserve"> in </w:t>
      </w:r>
      <w:r w:rsidRPr="0051090A">
        <w:t>W</w:t>
      </w:r>
      <w:r>
        <w:t>.A. IAFD No.</w:t>
      </w:r>
      <w:r w:rsidR="000A5211">
        <w:t xml:space="preserve"> </w:t>
      </w:r>
      <w:r w:rsidRPr="0051090A">
        <w:t>10</w:t>
      </w:r>
      <w:r>
        <w:t xml:space="preserve"> had </w:t>
      </w:r>
      <w:r w:rsidR="00B832D0">
        <w:t xml:space="preserve">a nominal capacity of </w:t>
      </w:r>
      <w:r w:rsidRPr="0051090A">
        <w:t>300</w:t>
      </w:r>
      <w:r w:rsidR="00B832D0">
        <w:t>,000 IG and an Ethylising Mixing tank</w:t>
      </w:r>
      <w:r w:rsidR="008062FC">
        <w:fldChar w:fldCharType="begin"/>
      </w:r>
      <w:r w:rsidR="008062FC">
        <w:instrText xml:space="preserve"> XE "</w:instrText>
      </w:r>
      <w:r w:rsidR="008062FC" w:rsidRPr="00EF516D">
        <w:instrText>Ethylising Mixing tank</w:instrText>
      </w:r>
      <w:r w:rsidR="008062FC">
        <w:instrText xml:space="preserve">" </w:instrText>
      </w:r>
      <w:r w:rsidR="008062FC">
        <w:fldChar w:fldCharType="end"/>
      </w:r>
      <w:r w:rsidR="00B832D0">
        <w:t xml:space="preserve"> of  </w:t>
      </w:r>
      <w:r w:rsidRPr="0051090A">
        <w:t>54</w:t>
      </w:r>
      <w:r w:rsidR="00B832D0">
        <w:t>, 000 IG for the addition of ‘dope’ Tetra Ethyl Lead</w:t>
      </w:r>
      <w:r w:rsidR="008062FC">
        <w:fldChar w:fldCharType="begin"/>
      </w:r>
      <w:r w:rsidR="008062FC">
        <w:instrText xml:space="preserve"> XE "</w:instrText>
      </w:r>
      <w:r w:rsidR="008062FC" w:rsidRPr="007E57B9">
        <w:instrText>Tetra Ethyl Lead</w:instrText>
      </w:r>
      <w:r w:rsidR="008062FC">
        <w:instrText xml:space="preserve">" </w:instrText>
      </w:r>
      <w:r w:rsidR="008062FC">
        <w:fldChar w:fldCharType="end"/>
      </w:r>
      <w:r w:rsidR="00B832D0">
        <w:t xml:space="preserve"> from drum stock to blend the base aviation base gasoline (usually </w:t>
      </w:r>
      <w:r w:rsidR="003F6663">
        <w:t>73</w:t>
      </w:r>
      <w:r w:rsidR="00B832D0">
        <w:t xml:space="preserve"> Octane</w:t>
      </w:r>
      <w:r w:rsidR="009B22E8">
        <w:fldChar w:fldCharType="begin"/>
      </w:r>
      <w:r w:rsidR="009B22E8">
        <w:instrText xml:space="preserve"> XE "</w:instrText>
      </w:r>
      <w:r w:rsidR="009B22E8" w:rsidRPr="00660528">
        <w:instrText>73 Octane</w:instrText>
      </w:r>
      <w:r w:rsidR="009B22E8">
        <w:instrText xml:space="preserve">" </w:instrText>
      </w:r>
      <w:r w:rsidR="009B22E8">
        <w:fldChar w:fldCharType="end"/>
      </w:r>
      <w:r w:rsidR="00B832D0">
        <w:t xml:space="preserve">) up to </w:t>
      </w:r>
      <w:r w:rsidR="003F6663">
        <w:t>87</w:t>
      </w:r>
      <w:r w:rsidR="00B832D0">
        <w:t xml:space="preserve"> Octane</w:t>
      </w:r>
      <w:r w:rsidR="008B6D13">
        <w:fldChar w:fldCharType="begin"/>
      </w:r>
      <w:r w:rsidR="008B6D13">
        <w:instrText xml:space="preserve"> XE "</w:instrText>
      </w:r>
      <w:r w:rsidR="008B6D13" w:rsidRPr="003A4767">
        <w:rPr>
          <w:i/>
          <w:sz w:val="22"/>
        </w:rPr>
        <w:instrText>87 Octane</w:instrText>
      </w:r>
      <w:r w:rsidR="008B6D13">
        <w:instrText xml:space="preserve">" </w:instrText>
      </w:r>
      <w:r w:rsidR="008B6D13">
        <w:fldChar w:fldCharType="end"/>
      </w:r>
      <w:r w:rsidR="00B832D0">
        <w:t>. This IAFD had rail tank car filling facilities and was supplied by V</w:t>
      </w:r>
      <w:r w:rsidRPr="0051090A">
        <w:t>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rsidRPr="0051090A">
        <w:t xml:space="preserve"> Oil Co.</w:t>
      </w:r>
      <w:r w:rsidR="00B832D0">
        <w:t xml:space="preserve"> it operated from May 1942 until 1953. Others such as Dubbo</w:t>
      </w:r>
      <w:r w:rsidR="008062FC">
        <w:fldChar w:fldCharType="begin"/>
      </w:r>
      <w:r w:rsidR="008062FC">
        <w:instrText xml:space="preserve"> XE "</w:instrText>
      </w:r>
      <w:r w:rsidR="008062FC" w:rsidRPr="001076FB">
        <w:instrText>Dubbo</w:instrText>
      </w:r>
      <w:r w:rsidR="008062FC">
        <w:instrText xml:space="preserve">" </w:instrText>
      </w:r>
      <w:r w:rsidR="008062FC">
        <w:fldChar w:fldCharType="end"/>
      </w:r>
      <w:r w:rsidR="00B832D0">
        <w:t xml:space="preserve"> (Narromine</w:t>
      </w:r>
      <w:r w:rsidR="008062FC">
        <w:fldChar w:fldCharType="begin"/>
      </w:r>
      <w:r w:rsidR="008062FC">
        <w:instrText xml:space="preserve"> XE "</w:instrText>
      </w:r>
      <w:r w:rsidR="008062FC" w:rsidRPr="0053575D">
        <w:instrText>Narromine</w:instrText>
      </w:r>
      <w:r w:rsidR="008062FC">
        <w:instrText xml:space="preserve">" </w:instrText>
      </w:r>
      <w:r w:rsidR="008062FC">
        <w:fldChar w:fldCharType="end"/>
      </w:r>
      <w:r w:rsidR="00B832D0">
        <w:t>) NSW IAFD No. 19 only supplied aviation lubricants</w:t>
      </w:r>
    </w:p>
    <w:p w14:paraId="75AB90E0" w14:textId="77777777" w:rsidR="00B832D0" w:rsidRDefault="00853791" w:rsidP="00072488">
      <w:pPr>
        <w:pStyle w:val="BodyText"/>
      </w:pPr>
      <w:r>
        <w:t>All IAFD sites were located on railway lines for access by rail tankers, but were situated well away from the airfields they serviced as these were bulk storage facilities.  Fuel would be transported from the IAFD to the airfield fuel tanks by road tanker.</w:t>
      </w:r>
    </w:p>
    <w:p w14:paraId="51E1D849" w14:textId="77777777" w:rsidR="00B832D0" w:rsidRDefault="000A5211" w:rsidP="000A5211">
      <w:pPr>
        <w:pStyle w:val="Heading7"/>
        <w:framePr w:wrap="around"/>
      </w:pPr>
      <w:r>
        <w:t>Early problems with Government</w:t>
      </w:r>
    </w:p>
    <w:p w14:paraId="60334C8C" w14:textId="77777777" w:rsidR="000A5211" w:rsidRDefault="000A5211" w:rsidP="00072488">
      <w:pPr>
        <w:pStyle w:val="BodyText"/>
      </w:pPr>
      <w:r>
        <w:t xml:space="preserve">One of the early issues identified by the bureaucracy was raised by the New South Wales Government in a memo to the Prime Minister in 1939.  </w:t>
      </w:r>
      <w:r w:rsidR="004516AA">
        <w:t>A</w:t>
      </w:r>
      <w:r>
        <w:t xml:space="preserve">ttitudes would change </w:t>
      </w:r>
      <w:r w:rsidR="004516AA">
        <w:t xml:space="preserve">after December 7, 1941 </w:t>
      </w:r>
      <w:r>
        <w:t xml:space="preserve">with </w:t>
      </w:r>
      <w:smartTag w:uri="urn:schemas-microsoft-com:office:smarttags" w:element="place">
        <w:smartTag w:uri="urn:schemas-microsoft-com:office:smarttags" w:element="country-region">
          <w:r>
            <w:t>Australia</w:t>
          </w:r>
        </w:smartTag>
      </w:smartTag>
      <w:r>
        <w:t xml:space="preserve"> under threat from </w:t>
      </w:r>
      <w:r w:rsidR="004516AA">
        <w:t xml:space="preserve">the Japanese to </w:t>
      </w:r>
      <w:r>
        <w:t>the North</w:t>
      </w:r>
      <w:r w:rsidR="00642A8C">
        <w:rPr>
          <w:rStyle w:val="EndnoteReference"/>
        </w:rPr>
        <w:endnoteReference w:id="42"/>
      </w:r>
      <w:r>
        <w:t xml:space="preserve">. </w:t>
      </w:r>
    </w:p>
    <w:p w14:paraId="2B0C8382" w14:textId="77777777" w:rsidR="004516AA" w:rsidRDefault="004516AA" w:rsidP="004516AA">
      <w:pPr>
        <w:pStyle w:val="BodyText2"/>
        <w:spacing w:before="60" w:after="60"/>
        <w:rPr>
          <w:i/>
          <w:iCs/>
          <w:spacing w:val="0"/>
          <w:sz w:val="22"/>
        </w:rPr>
      </w:pPr>
      <w:r w:rsidRPr="004516AA">
        <w:rPr>
          <w:i/>
          <w:iCs/>
          <w:spacing w:val="0"/>
          <w:sz w:val="22"/>
        </w:rPr>
        <w:t>Sept 19, 1939 - Problem- Shell</w:t>
      </w:r>
      <w:r w:rsidR="00382F46">
        <w:rPr>
          <w:i/>
          <w:iCs/>
          <w:spacing w:val="0"/>
          <w:sz w:val="22"/>
        </w:rPr>
        <w:fldChar w:fldCharType="begin"/>
      </w:r>
      <w:r w:rsidR="00382F46">
        <w:instrText xml:space="preserve"> XE "</w:instrText>
      </w:r>
      <w:r w:rsidR="00382F46" w:rsidRPr="00332094">
        <w:instrText>Shell</w:instrText>
      </w:r>
      <w:r w:rsidR="00382F46">
        <w:instrText xml:space="preserve">" </w:instrText>
      </w:r>
      <w:r w:rsidR="00382F46">
        <w:rPr>
          <w:i/>
          <w:iCs/>
          <w:spacing w:val="0"/>
          <w:sz w:val="22"/>
        </w:rPr>
        <w:fldChar w:fldCharType="end"/>
      </w:r>
      <w:r w:rsidRPr="004516AA">
        <w:rPr>
          <w:i/>
          <w:iCs/>
          <w:spacing w:val="0"/>
          <w:sz w:val="22"/>
        </w:rPr>
        <w:t xml:space="preserve"> Co. advised the </w:t>
      </w:r>
      <w:smartTag w:uri="urn:schemas-microsoft-com:office:smarttags" w:element="place">
        <w:smartTag w:uri="urn:schemas-microsoft-com:office:smarttags" w:element="PlaceType">
          <w:r w:rsidRPr="004516AA">
            <w:rPr>
              <w:i/>
              <w:iCs/>
              <w:spacing w:val="0"/>
              <w:sz w:val="22"/>
            </w:rPr>
            <w:t>Commonwealth</w:t>
          </w:r>
        </w:smartTag>
        <w:r w:rsidRPr="004516AA">
          <w:rPr>
            <w:i/>
            <w:iCs/>
            <w:spacing w:val="0"/>
            <w:sz w:val="22"/>
          </w:rPr>
          <w:t xml:space="preserve"> of </w:t>
        </w:r>
        <w:smartTag w:uri="urn:schemas-microsoft-com:office:smarttags" w:element="PlaceName">
          <w:r w:rsidRPr="004516AA">
            <w:rPr>
              <w:i/>
              <w:iCs/>
              <w:spacing w:val="0"/>
              <w:sz w:val="22"/>
            </w:rPr>
            <w:t>Australia Prime Ministers Department</w:t>
          </w:r>
        </w:smartTag>
      </w:smartTag>
      <w:r w:rsidRPr="004516AA">
        <w:rPr>
          <w:i/>
          <w:iCs/>
          <w:spacing w:val="0"/>
          <w:sz w:val="22"/>
        </w:rPr>
        <w:t xml:space="preserve"> that the proposed storage of aircraft fuel and lubricating oils for the RAAF, it will be required to store certain quantities in drums in the open. In NSW, this is prohibited under the Inflammable Liquid</w:t>
      </w:r>
      <w:r w:rsidR="008062FC">
        <w:rPr>
          <w:i/>
          <w:iCs/>
          <w:spacing w:val="0"/>
          <w:sz w:val="22"/>
        </w:rPr>
        <w:t>s</w:t>
      </w:r>
      <w:r w:rsidRPr="004516AA">
        <w:rPr>
          <w:i/>
          <w:iCs/>
          <w:spacing w:val="0"/>
          <w:sz w:val="22"/>
        </w:rPr>
        <w:t xml:space="preserve"> Act</w:t>
      </w:r>
      <w:r w:rsidR="008062FC">
        <w:rPr>
          <w:i/>
          <w:iCs/>
          <w:spacing w:val="0"/>
          <w:sz w:val="22"/>
        </w:rPr>
        <w:fldChar w:fldCharType="begin"/>
      </w:r>
      <w:r w:rsidR="008062FC">
        <w:instrText xml:space="preserve"> XE "</w:instrText>
      </w:r>
      <w:r w:rsidR="008062FC" w:rsidRPr="005F077D">
        <w:rPr>
          <w:i/>
          <w:iCs/>
          <w:spacing w:val="0"/>
          <w:sz w:val="22"/>
        </w:rPr>
        <w:instrText>Inflammable Liquids Act</w:instrText>
      </w:r>
      <w:r w:rsidR="008062FC">
        <w:instrText xml:space="preserve">" </w:instrText>
      </w:r>
      <w:r w:rsidR="008062FC">
        <w:rPr>
          <w:i/>
          <w:iCs/>
          <w:spacing w:val="0"/>
          <w:sz w:val="22"/>
        </w:rPr>
        <w:fldChar w:fldCharType="end"/>
      </w:r>
      <w:r w:rsidRPr="004516AA">
        <w:rPr>
          <w:i/>
          <w:iCs/>
          <w:spacing w:val="0"/>
          <w:sz w:val="22"/>
        </w:rPr>
        <w:t>- Action requested by Shell Co.</w:t>
      </w:r>
    </w:p>
    <w:p w14:paraId="1A1DD43E" w14:textId="77777777" w:rsidR="004516AA" w:rsidRPr="004516AA" w:rsidRDefault="004516AA" w:rsidP="004516AA">
      <w:pPr>
        <w:pStyle w:val="BodyText2"/>
        <w:spacing w:before="60" w:after="60"/>
        <w:rPr>
          <w:i/>
          <w:iCs/>
          <w:spacing w:val="0"/>
          <w:sz w:val="22"/>
        </w:rPr>
      </w:pPr>
      <w:r>
        <w:rPr>
          <w:i/>
          <w:iCs/>
          <w:spacing w:val="0"/>
          <w:sz w:val="22"/>
        </w:rPr>
        <w:t>Response</w:t>
      </w:r>
    </w:p>
    <w:p w14:paraId="056402FA" w14:textId="77777777" w:rsidR="000A5211" w:rsidRPr="004516AA" w:rsidRDefault="000A5211" w:rsidP="004516AA">
      <w:pPr>
        <w:pStyle w:val="BodyText2"/>
        <w:spacing w:before="60" w:after="60"/>
        <w:rPr>
          <w:i/>
          <w:iCs/>
          <w:spacing w:val="0"/>
          <w:sz w:val="22"/>
        </w:rPr>
      </w:pPr>
      <w:r w:rsidRPr="004516AA">
        <w:rPr>
          <w:i/>
          <w:iCs/>
          <w:spacing w:val="0"/>
          <w:sz w:val="22"/>
        </w:rPr>
        <w:lastRenderedPageBreak/>
        <w:t>NSW Premier (Alex Mair</w:t>
      </w:r>
      <w:r w:rsidR="008062FC">
        <w:rPr>
          <w:i/>
          <w:iCs/>
          <w:spacing w:val="0"/>
          <w:sz w:val="22"/>
        </w:rPr>
        <w:fldChar w:fldCharType="begin"/>
      </w:r>
      <w:r w:rsidR="008062FC">
        <w:instrText xml:space="preserve"> XE "</w:instrText>
      </w:r>
      <w:r w:rsidR="008062FC" w:rsidRPr="007C6303">
        <w:rPr>
          <w:i/>
          <w:iCs/>
          <w:spacing w:val="0"/>
          <w:sz w:val="22"/>
        </w:rPr>
        <w:instrText>Mair</w:instrText>
      </w:r>
      <w:r w:rsidR="008062FC">
        <w:instrText xml:space="preserve">" </w:instrText>
      </w:r>
      <w:r w:rsidR="008062FC">
        <w:rPr>
          <w:i/>
          <w:iCs/>
          <w:spacing w:val="0"/>
          <w:sz w:val="22"/>
        </w:rPr>
        <w:fldChar w:fldCharType="end"/>
      </w:r>
      <w:r w:rsidRPr="004516AA">
        <w:rPr>
          <w:i/>
          <w:iCs/>
          <w:spacing w:val="0"/>
          <w:sz w:val="22"/>
        </w:rPr>
        <w:t>) to Prime Minister (</w:t>
      </w:r>
      <w:smartTag w:uri="urn:schemas-microsoft-com:office:smarttags" w:element="place">
        <w:smartTag w:uri="urn:schemas-microsoft-com:office:smarttags" w:element="PlaceType">
          <w:r w:rsidRPr="004516AA">
            <w:rPr>
              <w:i/>
              <w:iCs/>
              <w:spacing w:val="0"/>
              <w:sz w:val="22"/>
            </w:rPr>
            <w:t>Commonwealth</w:t>
          </w:r>
        </w:smartTag>
        <w:r w:rsidRPr="004516AA">
          <w:rPr>
            <w:i/>
            <w:iCs/>
            <w:spacing w:val="0"/>
            <w:sz w:val="22"/>
          </w:rPr>
          <w:t xml:space="preserve"> of </w:t>
        </w:r>
        <w:smartTag w:uri="urn:schemas-microsoft-com:office:smarttags" w:element="PlaceName">
          <w:r w:rsidRPr="004516AA">
            <w:rPr>
              <w:i/>
              <w:iCs/>
              <w:spacing w:val="0"/>
              <w:sz w:val="22"/>
            </w:rPr>
            <w:t>Aust.</w:t>
          </w:r>
        </w:smartTag>
      </w:smartTag>
      <w:r w:rsidRPr="004516AA">
        <w:rPr>
          <w:i/>
          <w:iCs/>
          <w:spacing w:val="0"/>
          <w:sz w:val="22"/>
        </w:rPr>
        <w:t>) A 39/2461 response Sept 29, 1939</w:t>
      </w:r>
    </w:p>
    <w:p w14:paraId="68D2E9FD" w14:textId="77777777" w:rsidR="000A5211" w:rsidRPr="004516AA" w:rsidRDefault="000A5211" w:rsidP="004516AA">
      <w:pPr>
        <w:pStyle w:val="BodyText2"/>
        <w:spacing w:before="60" w:after="60"/>
        <w:rPr>
          <w:i/>
          <w:iCs/>
          <w:spacing w:val="0"/>
          <w:sz w:val="22"/>
        </w:rPr>
      </w:pPr>
      <w:r w:rsidRPr="004516AA">
        <w:rPr>
          <w:i/>
          <w:iCs/>
          <w:spacing w:val="0"/>
          <w:sz w:val="22"/>
        </w:rPr>
        <w:t>Information regarding NSW state law for storage of mineral spirit under “Inflammable Liquids Act</w:t>
      </w:r>
      <w:r w:rsidR="008062FC">
        <w:rPr>
          <w:i/>
          <w:iCs/>
          <w:spacing w:val="0"/>
          <w:sz w:val="22"/>
        </w:rPr>
        <w:fldChar w:fldCharType="begin"/>
      </w:r>
      <w:r w:rsidR="008062FC">
        <w:instrText xml:space="preserve"> XE "</w:instrText>
      </w:r>
      <w:r w:rsidR="008062FC" w:rsidRPr="005F077D">
        <w:rPr>
          <w:i/>
          <w:iCs/>
          <w:spacing w:val="0"/>
          <w:sz w:val="22"/>
        </w:rPr>
        <w:instrText>Inflammable Liquids Act</w:instrText>
      </w:r>
      <w:r w:rsidR="008062FC">
        <w:instrText xml:space="preserve">" </w:instrText>
      </w:r>
      <w:r w:rsidR="008062FC">
        <w:rPr>
          <w:i/>
          <w:iCs/>
          <w:spacing w:val="0"/>
          <w:sz w:val="22"/>
        </w:rPr>
        <w:fldChar w:fldCharType="end"/>
      </w:r>
      <w:r w:rsidRPr="004516AA">
        <w:rPr>
          <w:i/>
          <w:iCs/>
          <w:spacing w:val="0"/>
          <w:sz w:val="22"/>
        </w:rPr>
        <w:t>, 1915-1931”</w:t>
      </w:r>
    </w:p>
    <w:p w14:paraId="7E677F73" w14:textId="77777777" w:rsidR="000A5211" w:rsidRPr="004516AA" w:rsidRDefault="000A5211" w:rsidP="004516AA">
      <w:pPr>
        <w:pStyle w:val="BodyText2"/>
        <w:spacing w:before="60" w:after="60"/>
        <w:rPr>
          <w:i/>
          <w:iCs/>
          <w:spacing w:val="0"/>
          <w:sz w:val="22"/>
        </w:rPr>
      </w:pPr>
      <w:r w:rsidRPr="004516AA">
        <w:rPr>
          <w:i/>
          <w:iCs/>
          <w:spacing w:val="0"/>
          <w:sz w:val="22"/>
        </w:rPr>
        <w:t xml:space="preserve">(1) </w:t>
      </w:r>
      <w:r w:rsidRPr="004516AA">
        <w:rPr>
          <w:i/>
          <w:iCs/>
          <w:spacing w:val="0"/>
          <w:sz w:val="22"/>
        </w:rPr>
        <w:tab/>
        <w:t>Drums to be compounded in a well packed earthen embankment with a capacity of 25% of spirit stored.</w:t>
      </w:r>
    </w:p>
    <w:p w14:paraId="6391583C" w14:textId="77777777" w:rsidR="000A5211" w:rsidRPr="004516AA" w:rsidRDefault="000A5211" w:rsidP="004516AA">
      <w:pPr>
        <w:pStyle w:val="BodyText2"/>
        <w:spacing w:before="60" w:after="60"/>
        <w:rPr>
          <w:i/>
          <w:iCs/>
          <w:spacing w:val="0"/>
          <w:sz w:val="22"/>
        </w:rPr>
      </w:pPr>
      <w:r w:rsidRPr="004516AA">
        <w:rPr>
          <w:i/>
          <w:iCs/>
          <w:spacing w:val="0"/>
          <w:sz w:val="22"/>
        </w:rPr>
        <w:t xml:space="preserve">(2) </w:t>
      </w:r>
      <w:r w:rsidRPr="004516AA">
        <w:rPr>
          <w:i/>
          <w:iCs/>
          <w:spacing w:val="0"/>
          <w:sz w:val="22"/>
        </w:rPr>
        <w:tab/>
        <w:t>Stock be isolated with minimum following distances</w:t>
      </w:r>
    </w:p>
    <w:tbl>
      <w:tblPr>
        <w:tblStyle w:val="TableGrid"/>
        <w:tblW w:w="0" w:type="auto"/>
        <w:tblInd w:w="959" w:type="dxa"/>
        <w:tblLook w:val="01E0" w:firstRow="1" w:lastRow="1" w:firstColumn="1" w:lastColumn="1" w:noHBand="0" w:noVBand="0"/>
      </w:tblPr>
      <w:tblGrid>
        <w:gridCol w:w="2802"/>
        <w:gridCol w:w="2572"/>
      </w:tblGrid>
      <w:tr w:rsidR="000A5211" w:rsidRPr="004516AA" w14:paraId="2C8B6625" w14:textId="77777777" w:rsidTr="000A5211">
        <w:tc>
          <w:tcPr>
            <w:tcW w:w="2802" w:type="dxa"/>
          </w:tcPr>
          <w:p w14:paraId="59F2E092" w14:textId="77777777" w:rsidR="000A5211" w:rsidRPr="004516AA" w:rsidRDefault="000A5211" w:rsidP="004516AA">
            <w:pPr>
              <w:pStyle w:val="BodyText2"/>
              <w:spacing w:before="60" w:after="60"/>
              <w:rPr>
                <w:i/>
                <w:iCs/>
                <w:spacing w:val="0"/>
                <w:sz w:val="22"/>
              </w:rPr>
            </w:pPr>
            <w:r w:rsidRPr="004516AA">
              <w:rPr>
                <w:i/>
                <w:iCs/>
                <w:spacing w:val="0"/>
                <w:sz w:val="22"/>
              </w:rPr>
              <w:t>Volume</w:t>
            </w:r>
          </w:p>
        </w:tc>
        <w:tc>
          <w:tcPr>
            <w:tcW w:w="2572" w:type="dxa"/>
          </w:tcPr>
          <w:p w14:paraId="559E14A8" w14:textId="77777777" w:rsidR="000A5211" w:rsidRPr="004516AA" w:rsidRDefault="000A5211" w:rsidP="004516AA">
            <w:pPr>
              <w:pStyle w:val="BodyText2"/>
              <w:spacing w:before="60" w:after="60"/>
              <w:rPr>
                <w:i/>
                <w:iCs/>
                <w:spacing w:val="0"/>
                <w:sz w:val="22"/>
              </w:rPr>
            </w:pPr>
            <w:r w:rsidRPr="004516AA">
              <w:rPr>
                <w:i/>
                <w:iCs/>
                <w:spacing w:val="0"/>
                <w:sz w:val="22"/>
              </w:rPr>
              <w:t xml:space="preserve"> Separation Distance</w:t>
            </w:r>
          </w:p>
        </w:tc>
      </w:tr>
      <w:tr w:rsidR="000A5211" w:rsidRPr="004516AA" w14:paraId="61B2F3D6" w14:textId="77777777" w:rsidTr="000A5211">
        <w:tc>
          <w:tcPr>
            <w:tcW w:w="2802" w:type="dxa"/>
          </w:tcPr>
          <w:p w14:paraId="7ADA6F9B" w14:textId="77777777" w:rsidR="000A5211" w:rsidRPr="004516AA" w:rsidRDefault="000A5211" w:rsidP="004516AA">
            <w:pPr>
              <w:pStyle w:val="BodyText2"/>
              <w:spacing w:before="60" w:after="60"/>
              <w:rPr>
                <w:i/>
                <w:iCs/>
                <w:spacing w:val="0"/>
                <w:sz w:val="22"/>
              </w:rPr>
            </w:pPr>
            <w:r w:rsidRPr="004516AA">
              <w:rPr>
                <w:i/>
                <w:iCs/>
                <w:spacing w:val="0"/>
                <w:sz w:val="22"/>
              </w:rPr>
              <w:t>up to 20,000 Imp. Gal.</w:t>
            </w:r>
          </w:p>
        </w:tc>
        <w:tc>
          <w:tcPr>
            <w:tcW w:w="2572" w:type="dxa"/>
          </w:tcPr>
          <w:p w14:paraId="28F8892B" w14:textId="77777777" w:rsidR="000A5211" w:rsidRPr="004516AA" w:rsidRDefault="000A5211" w:rsidP="004516AA">
            <w:pPr>
              <w:pStyle w:val="BodyText2"/>
              <w:spacing w:before="60" w:after="60"/>
              <w:rPr>
                <w:i/>
                <w:iCs/>
                <w:spacing w:val="0"/>
                <w:sz w:val="22"/>
              </w:rPr>
            </w:pPr>
            <w:r w:rsidRPr="004516AA">
              <w:rPr>
                <w:i/>
                <w:iCs/>
                <w:spacing w:val="0"/>
                <w:sz w:val="22"/>
              </w:rPr>
              <w:t>50 ft.</w:t>
            </w:r>
          </w:p>
        </w:tc>
      </w:tr>
      <w:tr w:rsidR="000A5211" w:rsidRPr="004516AA" w14:paraId="50EB1073" w14:textId="77777777" w:rsidTr="000A5211">
        <w:tc>
          <w:tcPr>
            <w:tcW w:w="2802" w:type="dxa"/>
          </w:tcPr>
          <w:p w14:paraId="294141F1" w14:textId="265C79AF" w:rsidR="000A5211" w:rsidRPr="004516AA" w:rsidRDefault="009506AE" w:rsidP="004516AA">
            <w:pPr>
              <w:pStyle w:val="BodyText2"/>
              <w:spacing w:before="60" w:after="60"/>
              <w:rPr>
                <w:i/>
                <w:iCs/>
                <w:spacing w:val="0"/>
                <w:sz w:val="22"/>
              </w:rPr>
            </w:pPr>
            <w:r>
              <w:rPr>
                <w:i/>
                <w:iCs/>
                <w:spacing w:val="0"/>
                <w:sz w:val="22"/>
              </w:rPr>
              <w:t xml:space="preserve">  </w:t>
            </w:r>
            <w:r w:rsidR="000A5211" w:rsidRPr="004516AA">
              <w:rPr>
                <w:i/>
                <w:iCs/>
                <w:spacing w:val="0"/>
                <w:sz w:val="22"/>
              </w:rPr>
              <w:t>40,000 Imp. Gal.</w:t>
            </w:r>
          </w:p>
        </w:tc>
        <w:tc>
          <w:tcPr>
            <w:tcW w:w="2572" w:type="dxa"/>
          </w:tcPr>
          <w:p w14:paraId="478B954A" w14:textId="77777777" w:rsidR="000A5211" w:rsidRPr="004516AA" w:rsidRDefault="000A5211" w:rsidP="004516AA">
            <w:pPr>
              <w:pStyle w:val="BodyText2"/>
              <w:spacing w:before="60" w:after="60"/>
              <w:rPr>
                <w:i/>
                <w:iCs/>
                <w:spacing w:val="0"/>
                <w:sz w:val="22"/>
              </w:rPr>
            </w:pPr>
            <w:r w:rsidRPr="004516AA">
              <w:rPr>
                <w:i/>
                <w:iCs/>
                <w:spacing w:val="0"/>
                <w:sz w:val="22"/>
              </w:rPr>
              <w:t>75 ft.</w:t>
            </w:r>
          </w:p>
        </w:tc>
      </w:tr>
      <w:tr w:rsidR="000A5211" w:rsidRPr="004516AA" w14:paraId="2006C8C5" w14:textId="77777777" w:rsidTr="000A5211">
        <w:tc>
          <w:tcPr>
            <w:tcW w:w="2802" w:type="dxa"/>
          </w:tcPr>
          <w:p w14:paraId="64E2DA13" w14:textId="77777777" w:rsidR="000A5211" w:rsidRPr="004516AA" w:rsidRDefault="000A5211" w:rsidP="004516AA">
            <w:pPr>
              <w:pStyle w:val="BodyText2"/>
              <w:spacing w:before="60" w:after="60"/>
              <w:rPr>
                <w:i/>
                <w:iCs/>
                <w:spacing w:val="0"/>
                <w:sz w:val="22"/>
              </w:rPr>
            </w:pPr>
            <w:r w:rsidRPr="004516AA">
              <w:rPr>
                <w:i/>
                <w:iCs/>
                <w:spacing w:val="0"/>
                <w:sz w:val="22"/>
              </w:rPr>
              <w:t>80,000 Imp. Gal.</w:t>
            </w:r>
          </w:p>
        </w:tc>
        <w:tc>
          <w:tcPr>
            <w:tcW w:w="2572" w:type="dxa"/>
          </w:tcPr>
          <w:p w14:paraId="6DD503FC" w14:textId="77777777" w:rsidR="000A5211" w:rsidRPr="004516AA" w:rsidRDefault="000A5211" w:rsidP="004516AA">
            <w:pPr>
              <w:pStyle w:val="BodyText2"/>
              <w:spacing w:before="60" w:after="60"/>
              <w:rPr>
                <w:i/>
                <w:iCs/>
                <w:spacing w:val="0"/>
                <w:sz w:val="22"/>
              </w:rPr>
            </w:pPr>
            <w:r w:rsidRPr="004516AA">
              <w:rPr>
                <w:i/>
                <w:iCs/>
                <w:spacing w:val="0"/>
                <w:sz w:val="22"/>
              </w:rPr>
              <w:t>100 ft.</w:t>
            </w:r>
          </w:p>
        </w:tc>
      </w:tr>
      <w:tr w:rsidR="000A5211" w:rsidRPr="004516AA" w14:paraId="7430BA93" w14:textId="77777777" w:rsidTr="000A5211">
        <w:tc>
          <w:tcPr>
            <w:tcW w:w="2802" w:type="dxa"/>
          </w:tcPr>
          <w:p w14:paraId="3F50E889" w14:textId="77777777" w:rsidR="000A5211" w:rsidRPr="004516AA" w:rsidRDefault="000A5211" w:rsidP="004516AA">
            <w:pPr>
              <w:pStyle w:val="BodyText2"/>
              <w:spacing w:before="60" w:after="60"/>
              <w:rPr>
                <w:i/>
                <w:iCs/>
                <w:spacing w:val="0"/>
                <w:sz w:val="22"/>
              </w:rPr>
            </w:pPr>
            <w:r w:rsidRPr="004516AA">
              <w:rPr>
                <w:i/>
                <w:iCs/>
                <w:spacing w:val="0"/>
                <w:sz w:val="22"/>
              </w:rPr>
              <w:t>120,000 Imp. Gal.</w:t>
            </w:r>
          </w:p>
        </w:tc>
        <w:tc>
          <w:tcPr>
            <w:tcW w:w="2572" w:type="dxa"/>
          </w:tcPr>
          <w:p w14:paraId="1DF5A7BD" w14:textId="77777777" w:rsidR="000A5211" w:rsidRPr="004516AA" w:rsidRDefault="000A5211" w:rsidP="004516AA">
            <w:pPr>
              <w:pStyle w:val="BodyText2"/>
              <w:spacing w:before="60" w:after="60"/>
              <w:rPr>
                <w:i/>
                <w:iCs/>
                <w:spacing w:val="0"/>
                <w:sz w:val="22"/>
              </w:rPr>
            </w:pPr>
            <w:r w:rsidRPr="004516AA">
              <w:rPr>
                <w:i/>
                <w:iCs/>
                <w:spacing w:val="0"/>
                <w:sz w:val="22"/>
              </w:rPr>
              <w:t>115 ft.</w:t>
            </w:r>
          </w:p>
        </w:tc>
      </w:tr>
      <w:tr w:rsidR="000A5211" w:rsidRPr="004516AA" w14:paraId="68EC82D5" w14:textId="77777777" w:rsidTr="000A5211">
        <w:tc>
          <w:tcPr>
            <w:tcW w:w="2802" w:type="dxa"/>
          </w:tcPr>
          <w:p w14:paraId="0C728D18" w14:textId="77777777" w:rsidR="000A5211" w:rsidRPr="004516AA" w:rsidRDefault="000A5211" w:rsidP="004516AA">
            <w:pPr>
              <w:pStyle w:val="BodyText2"/>
              <w:spacing w:before="60" w:after="60"/>
              <w:rPr>
                <w:i/>
                <w:iCs/>
                <w:spacing w:val="0"/>
                <w:sz w:val="22"/>
              </w:rPr>
            </w:pPr>
            <w:r w:rsidRPr="004516AA">
              <w:rPr>
                <w:i/>
                <w:iCs/>
                <w:spacing w:val="0"/>
                <w:sz w:val="22"/>
              </w:rPr>
              <w:t>240, 000 Imp. Gal.</w:t>
            </w:r>
          </w:p>
        </w:tc>
        <w:tc>
          <w:tcPr>
            <w:tcW w:w="2572" w:type="dxa"/>
          </w:tcPr>
          <w:p w14:paraId="219B9694" w14:textId="77777777" w:rsidR="000A5211" w:rsidRPr="004516AA" w:rsidRDefault="000A5211" w:rsidP="004516AA">
            <w:pPr>
              <w:pStyle w:val="BodyText2"/>
              <w:spacing w:before="60" w:after="60"/>
              <w:rPr>
                <w:i/>
                <w:iCs/>
                <w:spacing w:val="0"/>
                <w:sz w:val="22"/>
              </w:rPr>
            </w:pPr>
            <w:r w:rsidRPr="004516AA">
              <w:rPr>
                <w:i/>
                <w:iCs/>
                <w:spacing w:val="0"/>
                <w:sz w:val="22"/>
              </w:rPr>
              <w:t>130 ft.</w:t>
            </w:r>
          </w:p>
        </w:tc>
      </w:tr>
      <w:tr w:rsidR="000A5211" w:rsidRPr="004516AA" w14:paraId="13E65821" w14:textId="77777777" w:rsidTr="000A5211">
        <w:tc>
          <w:tcPr>
            <w:tcW w:w="2802" w:type="dxa"/>
          </w:tcPr>
          <w:p w14:paraId="546401C4" w14:textId="77777777" w:rsidR="000A5211" w:rsidRPr="004516AA" w:rsidRDefault="000A5211" w:rsidP="004516AA">
            <w:pPr>
              <w:pStyle w:val="BodyText2"/>
              <w:spacing w:before="60" w:after="60"/>
              <w:rPr>
                <w:i/>
                <w:iCs/>
                <w:spacing w:val="0"/>
                <w:sz w:val="22"/>
              </w:rPr>
            </w:pPr>
            <w:r w:rsidRPr="004516AA">
              <w:rPr>
                <w:i/>
                <w:iCs/>
                <w:spacing w:val="0"/>
                <w:sz w:val="22"/>
              </w:rPr>
              <w:t>400,000 Imp. Gal. &amp; over</w:t>
            </w:r>
          </w:p>
        </w:tc>
        <w:tc>
          <w:tcPr>
            <w:tcW w:w="2572" w:type="dxa"/>
          </w:tcPr>
          <w:p w14:paraId="1BA4949F" w14:textId="77777777" w:rsidR="000A5211" w:rsidRPr="004516AA" w:rsidRDefault="000A5211" w:rsidP="004516AA">
            <w:pPr>
              <w:pStyle w:val="BodyText2"/>
              <w:spacing w:before="60" w:after="60"/>
              <w:rPr>
                <w:i/>
                <w:iCs/>
                <w:spacing w:val="0"/>
                <w:sz w:val="22"/>
              </w:rPr>
            </w:pPr>
            <w:r w:rsidRPr="004516AA">
              <w:rPr>
                <w:i/>
                <w:iCs/>
                <w:spacing w:val="0"/>
                <w:sz w:val="22"/>
              </w:rPr>
              <w:t>150 ft.</w:t>
            </w:r>
          </w:p>
        </w:tc>
      </w:tr>
    </w:tbl>
    <w:p w14:paraId="06CF9E97" w14:textId="77777777" w:rsidR="00B832D0" w:rsidRDefault="000A5211" w:rsidP="004516AA">
      <w:pPr>
        <w:pStyle w:val="BodyText2"/>
        <w:spacing w:before="60" w:after="60"/>
      </w:pPr>
      <w:r w:rsidRPr="004516AA">
        <w:rPr>
          <w:i/>
          <w:iCs/>
          <w:spacing w:val="0"/>
          <w:sz w:val="22"/>
        </w:rPr>
        <w:t>In warmer portions of the state, in the absence of a shelter or shade roof, a temporary tarpaulin be stretched on the storage providing for air circulation to mitigate possible expansion in the drums, and that fire protection be ensured with foam extinguishers</w:t>
      </w:r>
      <w:r w:rsidRPr="004516AA">
        <w:t>.</w:t>
      </w:r>
    </w:p>
    <w:p w14:paraId="7EB93DA8" w14:textId="05CBFD7F" w:rsidR="00DF2891" w:rsidRDefault="00DF2891" w:rsidP="00DF2891">
      <w:pPr>
        <w:pStyle w:val="Caption"/>
      </w:pPr>
      <w:r>
        <w:t xml:space="preserve">Photo 35. </w:t>
      </w:r>
      <w:r w:rsidRPr="00DF2891">
        <w:t>Aerial view of RAAF No.</w:t>
      </w:r>
      <w:r>
        <w:t xml:space="preserve"> </w:t>
      </w:r>
      <w:r w:rsidRPr="00DF2891">
        <w:t>10 IAFD –Northam</w:t>
      </w:r>
      <w:r>
        <w:t xml:space="preserve"> W.A.</w:t>
      </w:r>
      <w:r>
        <w:rPr>
          <w:rStyle w:val="EndnoteReference"/>
        </w:rPr>
        <w:endnoteReference w:id="43"/>
      </w:r>
    </w:p>
    <w:p w14:paraId="535B6EA2" w14:textId="77777777" w:rsidR="00DF2891" w:rsidRDefault="00DF2891" w:rsidP="00072488">
      <w:pPr>
        <w:pStyle w:val="Picture"/>
      </w:pPr>
      <w:r>
        <w:rPr>
          <w:noProof/>
        </w:rPr>
        <w:drawing>
          <wp:inline distT="0" distB="0" distL="0" distR="0" wp14:anchorId="25D3465D" wp14:editId="44EEEBA3">
            <wp:extent cx="5616659" cy="421715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61922" cy="4251143"/>
                    </a:xfrm>
                    <a:prstGeom prst="rect">
                      <a:avLst/>
                    </a:prstGeom>
                    <a:noFill/>
                  </pic:spPr>
                </pic:pic>
              </a:graphicData>
            </a:graphic>
          </wp:inline>
        </w:drawing>
      </w:r>
    </w:p>
    <w:p w14:paraId="01767E11" w14:textId="7DC893AD" w:rsidR="00DF2891" w:rsidRPr="00DF2891" w:rsidRDefault="00DF2891" w:rsidP="00072488">
      <w:pPr>
        <w:pStyle w:val="BodyText"/>
        <w:sectPr w:rsidR="00DF2891" w:rsidRPr="00DF2891" w:rsidSect="004D6942">
          <w:endnotePr>
            <w:numFmt w:val="decimal"/>
          </w:endnotePr>
          <w:type w:val="continuous"/>
          <w:pgSz w:w="11907" w:h="16840" w:code="9"/>
          <w:pgMar w:top="1440" w:right="1077" w:bottom="1701" w:left="1077" w:header="720" w:footer="1077" w:gutter="720"/>
          <w:cols w:space="720"/>
        </w:sectPr>
      </w:pPr>
      <w:r>
        <w:t xml:space="preserve">Note the proximity of the IAFD to both rail and road transport. </w:t>
      </w:r>
    </w:p>
    <w:p w14:paraId="3B013EAB" w14:textId="4706565E" w:rsidR="001B5044" w:rsidRDefault="001B5044" w:rsidP="00CF4A5F">
      <w:pPr>
        <w:pStyle w:val="Heading1"/>
      </w:pPr>
      <w:bookmarkStart w:id="14" w:name="_Toc22572159"/>
      <w:r>
        <w:lastRenderedPageBreak/>
        <w:t>RAAF Inland Aircraft Fuel Depots</w:t>
      </w:r>
      <w:bookmarkEnd w:id="14"/>
      <w:r w:rsidR="008279EE">
        <w:t xml:space="preserve"> List</w:t>
      </w:r>
      <w:r w:rsidR="00C533AB">
        <w:fldChar w:fldCharType="begin"/>
      </w:r>
      <w:r w:rsidR="00C533AB">
        <w:instrText xml:space="preserve"> XE "</w:instrText>
      </w:r>
      <w:r w:rsidR="00C533AB" w:rsidRPr="007A1FB1">
        <w:instrText>Inland Aircraft Fuel Depots</w:instrText>
      </w:r>
      <w:r w:rsidR="00C533AB">
        <w:instrText xml:space="preserve">" </w:instrText>
      </w:r>
      <w:r w:rsidR="00C533AB">
        <w:fldChar w:fldCharType="end"/>
      </w:r>
    </w:p>
    <w:p w14:paraId="39CDF9F7" w14:textId="77777777" w:rsidR="001B5044" w:rsidRPr="00662F15" w:rsidRDefault="001B5044" w:rsidP="007648F8">
      <w:pPr>
        <w:pStyle w:val="Caption"/>
      </w:pPr>
      <w:r w:rsidRPr="00662F15">
        <w:t xml:space="preserve">Table </w:t>
      </w:r>
      <w:fldSimple w:instr=" SEQ Table \* ARABIC ">
        <w:r w:rsidR="0022675A">
          <w:rPr>
            <w:noProof/>
          </w:rPr>
          <w:t>2</w:t>
        </w:r>
      </w:fldSimple>
      <w:r w:rsidRPr="00662F15">
        <w:t>. List of RAAF IAFD</w:t>
      </w:r>
      <w:r w:rsidR="00C533AB">
        <w:fldChar w:fldCharType="begin"/>
      </w:r>
      <w:r w:rsidR="00C533AB">
        <w:instrText xml:space="preserve"> XE "</w:instrText>
      </w:r>
      <w:r w:rsidR="00C533AB" w:rsidRPr="00CD334B">
        <w:instrText>IAFD</w:instrText>
      </w:r>
      <w:r w:rsidR="00C533AB">
        <w:instrText xml:space="preserve">" </w:instrText>
      </w:r>
      <w:r w:rsidR="00C533AB">
        <w:fldChar w:fldCharType="end"/>
      </w:r>
      <w:r w:rsidR="00662F15" w:rsidRPr="00662F15">
        <w:t xml:space="preserve"> (additional detail can be found in NAA files Commodities. Oil-Storage of for RAAF Series Number A1608/1 Item Number  G52/1/1) </w:t>
      </w:r>
    </w:p>
    <w:tbl>
      <w:tblPr>
        <w:tblStyle w:val="TableGrid"/>
        <w:tblW w:w="14767" w:type="dxa"/>
        <w:tblInd w:w="-743" w:type="dxa"/>
        <w:tblLayout w:type="fixed"/>
        <w:tblLook w:val="01E0" w:firstRow="1" w:lastRow="1" w:firstColumn="1" w:lastColumn="1" w:noHBand="0" w:noVBand="0"/>
      </w:tblPr>
      <w:tblGrid>
        <w:gridCol w:w="2235"/>
        <w:gridCol w:w="743"/>
        <w:gridCol w:w="1134"/>
        <w:gridCol w:w="708"/>
        <w:gridCol w:w="1276"/>
        <w:gridCol w:w="1559"/>
        <w:gridCol w:w="567"/>
        <w:gridCol w:w="673"/>
        <w:gridCol w:w="1146"/>
        <w:gridCol w:w="1300"/>
        <w:gridCol w:w="1984"/>
        <w:gridCol w:w="1442"/>
      </w:tblGrid>
      <w:tr w:rsidR="0051090A" w14:paraId="59C46D9E" w14:textId="77777777" w:rsidTr="000F4A63">
        <w:tc>
          <w:tcPr>
            <w:tcW w:w="2235" w:type="dxa"/>
          </w:tcPr>
          <w:p w14:paraId="2DFB5C63" w14:textId="77777777" w:rsidR="0051090A" w:rsidRPr="0051090A" w:rsidRDefault="0051090A" w:rsidP="0095310A">
            <w:pPr>
              <w:rPr>
                <w:sz w:val="18"/>
                <w:szCs w:val="18"/>
              </w:rPr>
            </w:pPr>
            <w:r w:rsidRPr="0051090A">
              <w:rPr>
                <w:sz w:val="18"/>
                <w:szCs w:val="18"/>
              </w:rPr>
              <w:t>Location</w:t>
            </w:r>
          </w:p>
        </w:tc>
        <w:tc>
          <w:tcPr>
            <w:tcW w:w="743" w:type="dxa"/>
          </w:tcPr>
          <w:p w14:paraId="1F140BC6" w14:textId="77777777" w:rsidR="0051090A" w:rsidRPr="0051090A" w:rsidRDefault="0051090A" w:rsidP="0095310A">
            <w:pPr>
              <w:rPr>
                <w:sz w:val="18"/>
                <w:szCs w:val="18"/>
              </w:rPr>
            </w:pPr>
            <w:r w:rsidRPr="0051090A">
              <w:rPr>
                <w:sz w:val="18"/>
                <w:szCs w:val="18"/>
              </w:rPr>
              <w:t>State</w:t>
            </w:r>
          </w:p>
        </w:tc>
        <w:tc>
          <w:tcPr>
            <w:tcW w:w="1134" w:type="dxa"/>
          </w:tcPr>
          <w:p w14:paraId="5F145B2F" w14:textId="77777777" w:rsidR="0051090A" w:rsidRPr="0051090A" w:rsidRDefault="0051090A" w:rsidP="0095310A">
            <w:pPr>
              <w:rPr>
                <w:i/>
                <w:sz w:val="18"/>
                <w:szCs w:val="18"/>
              </w:rPr>
            </w:pPr>
            <w:r w:rsidRPr="0051090A">
              <w:rPr>
                <w:i/>
                <w:sz w:val="18"/>
                <w:szCs w:val="18"/>
              </w:rPr>
              <w:t>Post Code</w:t>
            </w:r>
          </w:p>
        </w:tc>
        <w:tc>
          <w:tcPr>
            <w:tcW w:w="708" w:type="dxa"/>
          </w:tcPr>
          <w:p w14:paraId="2AFAF304" w14:textId="77777777" w:rsidR="0051090A" w:rsidRPr="0051090A" w:rsidRDefault="0051090A" w:rsidP="0095310A">
            <w:pPr>
              <w:rPr>
                <w:sz w:val="18"/>
                <w:szCs w:val="18"/>
              </w:rPr>
            </w:pPr>
            <w:r w:rsidRPr="0051090A">
              <w:rPr>
                <w:sz w:val="18"/>
                <w:szCs w:val="18"/>
              </w:rPr>
              <w:t>IAFD</w:t>
            </w:r>
          </w:p>
          <w:p w14:paraId="7849AB3A" w14:textId="77777777" w:rsidR="0051090A" w:rsidRPr="0051090A" w:rsidRDefault="0051090A" w:rsidP="0095310A">
            <w:pPr>
              <w:rPr>
                <w:sz w:val="18"/>
                <w:szCs w:val="18"/>
              </w:rPr>
            </w:pPr>
            <w:r w:rsidRPr="0051090A">
              <w:rPr>
                <w:sz w:val="18"/>
                <w:szCs w:val="18"/>
              </w:rPr>
              <w:t>No.</w:t>
            </w:r>
          </w:p>
        </w:tc>
        <w:tc>
          <w:tcPr>
            <w:tcW w:w="1276" w:type="dxa"/>
          </w:tcPr>
          <w:p w14:paraId="3D3ADAEA" w14:textId="77777777" w:rsidR="0051090A" w:rsidRPr="0051090A" w:rsidRDefault="0051090A" w:rsidP="0095310A">
            <w:pPr>
              <w:rPr>
                <w:sz w:val="18"/>
                <w:szCs w:val="18"/>
              </w:rPr>
            </w:pPr>
            <w:r w:rsidRPr="0051090A">
              <w:rPr>
                <w:sz w:val="18"/>
                <w:szCs w:val="18"/>
              </w:rPr>
              <w:t xml:space="preserve">Nominal Cap </w:t>
            </w:r>
          </w:p>
          <w:p w14:paraId="15ED0CD1" w14:textId="77777777" w:rsidR="0051090A" w:rsidRPr="0051090A" w:rsidRDefault="0051090A" w:rsidP="0095310A">
            <w:pPr>
              <w:rPr>
                <w:sz w:val="18"/>
                <w:szCs w:val="18"/>
              </w:rPr>
            </w:pPr>
            <w:r w:rsidRPr="0051090A">
              <w:rPr>
                <w:sz w:val="18"/>
                <w:szCs w:val="18"/>
              </w:rPr>
              <w:t>(‘000 IG).</w:t>
            </w:r>
          </w:p>
        </w:tc>
        <w:tc>
          <w:tcPr>
            <w:tcW w:w="1559" w:type="dxa"/>
          </w:tcPr>
          <w:p w14:paraId="42115E2E" w14:textId="77777777" w:rsidR="0051090A" w:rsidRPr="0051090A" w:rsidRDefault="0051090A" w:rsidP="0095310A">
            <w:pPr>
              <w:rPr>
                <w:sz w:val="18"/>
                <w:szCs w:val="18"/>
              </w:rPr>
            </w:pPr>
            <w:r w:rsidRPr="0051090A">
              <w:rPr>
                <w:sz w:val="18"/>
                <w:szCs w:val="18"/>
              </w:rPr>
              <w:t>Ethyl Mixing Tank</w:t>
            </w:r>
            <w:r w:rsidR="009B22E8">
              <w:rPr>
                <w:sz w:val="18"/>
                <w:szCs w:val="18"/>
              </w:rPr>
              <w:fldChar w:fldCharType="begin"/>
            </w:r>
            <w:r w:rsidR="009B22E8">
              <w:instrText xml:space="preserve"> XE "</w:instrText>
            </w:r>
            <w:r w:rsidR="009B22E8" w:rsidRPr="00100D5C">
              <w:rPr>
                <w:sz w:val="18"/>
                <w:szCs w:val="18"/>
              </w:rPr>
              <w:instrText>Ethyl Mixing Tank</w:instrText>
            </w:r>
            <w:r w:rsidR="009B22E8">
              <w:instrText xml:space="preserve">" </w:instrText>
            </w:r>
            <w:r w:rsidR="009B22E8">
              <w:rPr>
                <w:sz w:val="18"/>
                <w:szCs w:val="18"/>
              </w:rPr>
              <w:fldChar w:fldCharType="end"/>
            </w:r>
          </w:p>
          <w:p w14:paraId="2F56E3A7" w14:textId="77777777" w:rsidR="0051090A" w:rsidRPr="0051090A" w:rsidRDefault="0051090A" w:rsidP="0095310A">
            <w:pPr>
              <w:rPr>
                <w:sz w:val="18"/>
                <w:szCs w:val="18"/>
              </w:rPr>
            </w:pPr>
            <w:r w:rsidRPr="0051090A">
              <w:rPr>
                <w:sz w:val="18"/>
                <w:szCs w:val="18"/>
              </w:rPr>
              <w:t>(‘000 IG)</w:t>
            </w:r>
          </w:p>
        </w:tc>
        <w:tc>
          <w:tcPr>
            <w:tcW w:w="567" w:type="dxa"/>
          </w:tcPr>
          <w:p w14:paraId="33684873" w14:textId="77777777" w:rsidR="0051090A" w:rsidRPr="0051090A" w:rsidRDefault="0051090A" w:rsidP="0095310A">
            <w:pPr>
              <w:rPr>
                <w:sz w:val="18"/>
                <w:szCs w:val="18"/>
              </w:rPr>
            </w:pPr>
            <w:r w:rsidRPr="0051090A">
              <w:rPr>
                <w:sz w:val="18"/>
                <w:szCs w:val="18"/>
              </w:rPr>
              <w:t>RTC fill</w:t>
            </w:r>
          </w:p>
        </w:tc>
        <w:tc>
          <w:tcPr>
            <w:tcW w:w="673" w:type="dxa"/>
          </w:tcPr>
          <w:p w14:paraId="42B021E5" w14:textId="77777777" w:rsidR="0051090A" w:rsidRPr="0051090A" w:rsidRDefault="0051090A" w:rsidP="0095310A">
            <w:pPr>
              <w:rPr>
                <w:sz w:val="18"/>
                <w:szCs w:val="18"/>
              </w:rPr>
            </w:pPr>
            <w:r w:rsidRPr="0051090A">
              <w:rPr>
                <w:sz w:val="18"/>
                <w:szCs w:val="18"/>
              </w:rPr>
              <w:t>Drum Fill</w:t>
            </w:r>
          </w:p>
        </w:tc>
        <w:tc>
          <w:tcPr>
            <w:tcW w:w="1146" w:type="dxa"/>
          </w:tcPr>
          <w:p w14:paraId="7A1117EB" w14:textId="77777777" w:rsidR="0051090A" w:rsidRPr="0051090A" w:rsidRDefault="0051090A" w:rsidP="0095310A">
            <w:pPr>
              <w:rPr>
                <w:sz w:val="18"/>
                <w:szCs w:val="18"/>
              </w:rPr>
            </w:pPr>
            <w:r w:rsidRPr="0051090A">
              <w:rPr>
                <w:sz w:val="18"/>
                <w:szCs w:val="18"/>
              </w:rPr>
              <w:t>Road Tanker</w:t>
            </w:r>
          </w:p>
          <w:p w14:paraId="7CCF8861" w14:textId="77777777" w:rsidR="0051090A" w:rsidRPr="0051090A" w:rsidRDefault="0051090A" w:rsidP="0095310A">
            <w:pPr>
              <w:rPr>
                <w:sz w:val="18"/>
                <w:szCs w:val="18"/>
              </w:rPr>
            </w:pPr>
            <w:r w:rsidRPr="0051090A">
              <w:rPr>
                <w:sz w:val="18"/>
                <w:szCs w:val="18"/>
              </w:rPr>
              <w:t>Fill</w:t>
            </w:r>
          </w:p>
        </w:tc>
        <w:tc>
          <w:tcPr>
            <w:tcW w:w="1300" w:type="dxa"/>
          </w:tcPr>
          <w:p w14:paraId="40AFF4BD" w14:textId="77777777" w:rsidR="0051090A" w:rsidRPr="0051090A" w:rsidRDefault="0051090A" w:rsidP="0095310A">
            <w:pPr>
              <w:rPr>
                <w:sz w:val="18"/>
                <w:szCs w:val="18"/>
              </w:rPr>
            </w:pPr>
            <w:r w:rsidRPr="0051090A">
              <w:rPr>
                <w:sz w:val="18"/>
                <w:szCs w:val="18"/>
              </w:rPr>
              <w:t>Acquisition</w:t>
            </w:r>
          </w:p>
        </w:tc>
        <w:tc>
          <w:tcPr>
            <w:tcW w:w="1984" w:type="dxa"/>
          </w:tcPr>
          <w:p w14:paraId="394CC81C" w14:textId="77777777" w:rsidR="0051090A" w:rsidRPr="0051090A" w:rsidRDefault="0051090A" w:rsidP="0095310A">
            <w:pPr>
              <w:rPr>
                <w:sz w:val="18"/>
                <w:szCs w:val="18"/>
              </w:rPr>
            </w:pPr>
            <w:r w:rsidRPr="0051090A">
              <w:rPr>
                <w:sz w:val="18"/>
                <w:szCs w:val="18"/>
              </w:rPr>
              <w:t>Completed</w:t>
            </w:r>
          </w:p>
        </w:tc>
        <w:tc>
          <w:tcPr>
            <w:tcW w:w="1442" w:type="dxa"/>
          </w:tcPr>
          <w:p w14:paraId="51A59EA8" w14:textId="77777777" w:rsidR="0051090A" w:rsidRPr="0051090A" w:rsidRDefault="0051090A" w:rsidP="0095310A">
            <w:pPr>
              <w:rPr>
                <w:sz w:val="18"/>
                <w:szCs w:val="18"/>
              </w:rPr>
            </w:pPr>
            <w:r w:rsidRPr="0051090A">
              <w:rPr>
                <w:sz w:val="18"/>
                <w:szCs w:val="18"/>
              </w:rPr>
              <w:t>Supplier</w:t>
            </w:r>
          </w:p>
        </w:tc>
      </w:tr>
      <w:tr w:rsidR="0051090A" w14:paraId="1C8895AF" w14:textId="77777777" w:rsidTr="000F4A63">
        <w:tc>
          <w:tcPr>
            <w:tcW w:w="2235" w:type="dxa"/>
          </w:tcPr>
          <w:p w14:paraId="5FAE3764" w14:textId="77777777" w:rsidR="0051090A" w:rsidRPr="0051090A" w:rsidRDefault="0051090A" w:rsidP="0095310A">
            <w:pPr>
              <w:rPr>
                <w:sz w:val="18"/>
                <w:szCs w:val="18"/>
              </w:rPr>
            </w:pPr>
            <w:r w:rsidRPr="0051090A">
              <w:rPr>
                <w:sz w:val="18"/>
                <w:szCs w:val="18"/>
              </w:rPr>
              <w:t>Batchelor</w:t>
            </w:r>
            <w:r w:rsidR="0061533B">
              <w:rPr>
                <w:sz w:val="18"/>
                <w:szCs w:val="18"/>
              </w:rPr>
              <w:fldChar w:fldCharType="begin"/>
            </w:r>
            <w:r w:rsidR="0061533B">
              <w:instrText xml:space="preserve"> XE "</w:instrText>
            </w:r>
            <w:r w:rsidR="0061533B" w:rsidRPr="00424B4E">
              <w:instrText>Batchelor</w:instrText>
            </w:r>
            <w:r w:rsidR="0061533B">
              <w:instrText xml:space="preserve">" </w:instrText>
            </w:r>
            <w:r w:rsidR="0061533B">
              <w:rPr>
                <w:sz w:val="18"/>
                <w:szCs w:val="18"/>
              </w:rPr>
              <w:fldChar w:fldCharType="end"/>
            </w:r>
            <w:r w:rsidRPr="0051090A">
              <w:rPr>
                <w:sz w:val="18"/>
                <w:szCs w:val="18"/>
              </w:rPr>
              <w:t xml:space="preserve"> </w:t>
            </w:r>
          </w:p>
        </w:tc>
        <w:tc>
          <w:tcPr>
            <w:tcW w:w="743" w:type="dxa"/>
          </w:tcPr>
          <w:p w14:paraId="398FCDDF" w14:textId="77777777" w:rsidR="0051090A" w:rsidRPr="0051090A" w:rsidRDefault="0051090A" w:rsidP="0095310A">
            <w:pPr>
              <w:rPr>
                <w:sz w:val="18"/>
                <w:szCs w:val="18"/>
              </w:rPr>
            </w:pPr>
            <w:r w:rsidRPr="0051090A">
              <w:rPr>
                <w:sz w:val="18"/>
                <w:szCs w:val="18"/>
              </w:rPr>
              <w:t>N.T.</w:t>
            </w:r>
          </w:p>
        </w:tc>
        <w:tc>
          <w:tcPr>
            <w:tcW w:w="1134" w:type="dxa"/>
          </w:tcPr>
          <w:p w14:paraId="5CD9B5FB" w14:textId="77777777" w:rsidR="0051090A" w:rsidRPr="0051090A" w:rsidRDefault="0051090A" w:rsidP="0095310A">
            <w:pPr>
              <w:ind w:right="28"/>
              <w:jc w:val="right"/>
              <w:rPr>
                <w:i/>
                <w:sz w:val="18"/>
                <w:szCs w:val="18"/>
              </w:rPr>
            </w:pPr>
            <w:r w:rsidRPr="0051090A">
              <w:rPr>
                <w:i/>
                <w:sz w:val="18"/>
                <w:szCs w:val="18"/>
              </w:rPr>
              <w:t>0845</w:t>
            </w:r>
          </w:p>
        </w:tc>
        <w:tc>
          <w:tcPr>
            <w:tcW w:w="708" w:type="dxa"/>
          </w:tcPr>
          <w:p w14:paraId="27275373" w14:textId="77777777" w:rsidR="0051090A" w:rsidRPr="0051090A" w:rsidRDefault="0051090A" w:rsidP="0095310A">
            <w:pPr>
              <w:ind w:right="28"/>
              <w:jc w:val="right"/>
              <w:rPr>
                <w:sz w:val="18"/>
                <w:szCs w:val="18"/>
              </w:rPr>
            </w:pPr>
          </w:p>
        </w:tc>
        <w:tc>
          <w:tcPr>
            <w:tcW w:w="1276" w:type="dxa"/>
          </w:tcPr>
          <w:p w14:paraId="2AB92085" w14:textId="77777777" w:rsidR="0051090A" w:rsidRPr="0051090A" w:rsidRDefault="0051090A" w:rsidP="0095310A">
            <w:pPr>
              <w:rPr>
                <w:sz w:val="18"/>
                <w:szCs w:val="18"/>
              </w:rPr>
            </w:pPr>
          </w:p>
        </w:tc>
        <w:tc>
          <w:tcPr>
            <w:tcW w:w="1559" w:type="dxa"/>
          </w:tcPr>
          <w:p w14:paraId="1B215B92" w14:textId="77777777" w:rsidR="0051090A" w:rsidRPr="0051090A" w:rsidRDefault="0051090A" w:rsidP="0095310A">
            <w:pPr>
              <w:rPr>
                <w:sz w:val="18"/>
                <w:szCs w:val="18"/>
              </w:rPr>
            </w:pPr>
          </w:p>
        </w:tc>
        <w:tc>
          <w:tcPr>
            <w:tcW w:w="567" w:type="dxa"/>
          </w:tcPr>
          <w:p w14:paraId="69C2ADED" w14:textId="77777777" w:rsidR="0051090A" w:rsidRPr="0051090A" w:rsidRDefault="0051090A" w:rsidP="0095310A">
            <w:pPr>
              <w:rPr>
                <w:sz w:val="18"/>
                <w:szCs w:val="18"/>
              </w:rPr>
            </w:pPr>
          </w:p>
        </w:tc>
        <w:tc>
          <w:tcPr>
            <w:tcW w:w="673" w:type="dxa"/>
          </w:tcPr>
          <w:p w14:paraId="6C975EA5" w14:textId="77777777" w:rsidR="0051090A" w:rsidRPr="0051090A" w:rsidRDefault="0051090A" w:rsidP="0095310A">
            <w:pPr>
              <w:rPr>
                <w:sz w:val="18"/>
                <w:szCs w:val="18"/>
              </w:rPr>
            </w:pPr>
          </w:p>
        </w:tc>
        <w:tc>
          <w:tcPr>
            <w:tcW w:w="1146" w:type="dxa"/>
          </w:tcPr>
          <w:p w14:paraId="0616E252" w14:textId="77777777" w:rsidR="0051090A" w:rsidRPr="0051090A" w:rsidRDefault="0051090A" w:rsidP="0095310A">
            <w:pPr>
              <w:rPr>
                <w:sz w:val="18"/>
                <w:szCs w:val="18"/>
              </w:rPr>
            </w:pPr>
          </w:p>
        </w:tc>
        <w:tc>
          <w:tcPr>
            <w:tcW w:w="1300" w:type="dxa"/>
          </w:tcPr>
          <w:p w14:paraId="36F5195D" w14:textId="77777777" w:rsidR="0051090A" w:rsidRPr="0051090A" w:rsidRDefault="0051090A" w:rsidP="0095310A">
            <w:pPr>
              <w:rPr>
                <w:sz w:val="18"/>
                <w:szCs w:val="18"/>
              </w:rPr>
            </w:pPr>
          </w:p>
        </w:tc>
        <w:tc>
          <w:tcPr>
            <w:tcW w:w="1984" w:type="dxa"/>
          </w:tcPr>
          <w:p w14:paraId="73DAD9C0" w14:textId="77777777" w:rsidR="0051090A" w:rsidRPr="0051090A" w:rsidRDefault="0051090A" w:rsidP="0095310A">
            <w:pPr>
              <w:rPr>
                <w:sz w:val="18"/>
                <w:szCs w:val="18"/>
              </w:rPr>
            </w:pPr>
            <w:r w:rsidRPr="0051090A">
              <w:rPr>
                <w:sz w:val="18"/>
                <w:szCs w:val="18"/>
              </w:rPr>
              <w:t>1946-1950</w:t>
            </w:r>
          </w:p>
        </w:tc>
        <w:tc>
          <w:tcPr>
            <w:tcW w:w="1442" w:type="dxa"/>
          </w:tcPr>
          <w:p w14:paraId="2DE09A34" w14:textId="77777777" w:rsidR="0051090A" w:rsidRPr="0051090A" w:rsidRDefault="0051090A" w:rsidP="0095310A">
            <w:pPr>
              <w:rPr>
                <w:sz w:val="18"/>
                <w:szCs w:val="18"/>
              </w:rPr>
            </w:pPr>
          </w:p>
        </w:tc>
      </w:tr>
      <w:tr w:rsidR="0051090A" w14:paraId="1DCAB27C" w14:textId="77777777" w:rsidTr="000F4A63">
        <w:tc>
          <w:tcPr>
            <w:tcW w:w="2235" w:type="dxa"/>
          </w:tcPr>
          <w:p w14:paraId="3EE3176B" w14:textId="77777777" w:rsidR="0051090A" w:rsidRPr="0051090A" w:rsidRDefault="0051090A" w:rsidP="0095310A">
            <w:pPr>
              <w:rPr>
                <w:sz w:val="18"/>
                <w:szCs w:val="18"/>
              </w:rPr>
            </w:pPr>
            <w:r w:rsidRPr="0051090A">
              <w:rPr>
                <w:sz w:val="18"/>
                <w:szCs w:val="18"/>
              </w:rPr>
              <w:t>Gould</w:t>
            </w:r>
            <w:r w:rsidR="008062FC">
              <w:rPr>
                <w:sz w:val="18"/>
                <w:szCs w:val="18"/>
              </w:rPr>
              <w:fldChar w:fldCharType="begin"/>
            </w:r>
            <w:r w:rsidR="008062FC">
              <w:instrText xml:space="preserve"> XE "</w:instrText>
            </w:r>
            <w:r w:rsidR="008062FC" w:rsidRPr="00672B69">
              <w:rPr>
                <w:sz w:val="18"/>
                <w:szCs w:val="18"/>
              </w:rPr>
              <w:instrText>Gould</w:instrText>
            </w:r>
            <w:r w:rsidR="008062FC">
              <w:instrText xml:space="preserve">" </w:instrText>
            </w:r>
            <w:r w:rsidR="008062FC">
              <w:rPr>
                <w:sz w:val="18"/>
                <w:szCs w:val="18"/>
              </w:rPr>
              <w:fldChar w:fldCharType="end"/>
            </w:r>
          </w:p>
        </w:tc>
        <w:tc>
          <w:tcPr>
            <w:tcW w:w="743" w:type="dxa"/>
          </w:tcPr>
          <w:p w14:paraId="29062A3B" w14:textId="77777777" w:rsidR="0051090A" w:rsidRPr="0051090A" w:rsidRDefault="0051090A" w:rsidP="0095310A">
            <w:pPr>
              <w:rPr>
                <w:sz w:val="18"/>
                <w:szCs w:val="18"/>
              </w:rPr>
            </w:pPr>
            <w:r w:rsidRPr="0051090A">
              <w:rPr>
                <w:sz w:val="18"/>
                <w:szCs w:val="18"/>
              </w:rPr>
              <w:t>N.T.</w:t>
            </w:r>
          </w:p>
        </w:tc>
        <w:tc>
          <w:tcPr>
            <w:tcW w:w="1134" w:type="dxa"/>
          </w:tcPr>
          <w:p w14:paraId="6C8EE269" w14:textId="77777777" w:rsidR="0051090A" w:rsidRPr="0051090A" w:rsidRDefault="0051090A" w:rsidP="0095310A">
            <w:pPr>
              <w:ind w:right="28"/>
              <w:jc w:val="right"/>
              <w:rPr>
                <w:i/>
                <w:sz w:val="18"/>
                <w:szCs w:val="18"/>
              </w:rPr>
            </w:pPr>
          </w:p>
        </w:tc>
        <w:tc>
          <w:tcPr>
            <w:tcW w:w="708" w:type="dxa"/>
          </w:tcPr>
          <w:p w14:paraId="4090D333" w14:textId="77777777" w:rsidR="0051090A" w:rsidRPr="0051090A" w:rsidRDefault="0051090A" w:rsidP="0095310A">
            <w:pPr>
              <w:ind w:right="28"/>
              <w:jc w:val="right"/>
              <w:rPr>
                <w:sz w:val="18"/>
                <w:szCs w:val="18"/>
              </w:rPr>
            </w:pPr>
          </w:p>
        </w:tc>
        <w:tc>
          <w:tcPr>
            <w:tcW w:w="1276" w:type="dxa"/>
          </w:tcPr>
          <w:p w14:paraId="0F032B84" w14:textId="77777777" w:rsidR="0051090A" w:rsidRPr="0051090A" w:rsidRDefault="0051090A" w:rsidP="0095310A">
            <w:pPr>
              <w:rPr>
                <w:sz w:val="18"/>
                <w:szCs w:val="18"/>
              </w:rPr>
            </w:pPr>
          </w:p>
        </w:tc>
        <w:tc>
          <w:tcPr>
            <w:tcW w:w="1559" w:type="dxa"/>
          </w:tcPr>
          <w:p w14:paraId="07A90E38" w14:textId="77777777" w:rsidR="0051090A" w:rsidRPr="0051090A" w:rsidRDefault="0051090A" w:rsidP="0095310A">
            <w:pPr>
              <w:rPr>
                <w:sz w:val="18"/>
                <w:szCs w:val="18"/>
              </w:rPr>
            </w:pPr>
          </w:p>
        </w:tc>
        <w:tc>
          <w:tcPr>
            <w:tcW w:w="567" w:type="dxa"/>
          </w:tcPr>
          <w:p w14:paraId="7B9334B6" w14:textId="77777777" w:rsidR="0051090A" w:rsidRPr="0051090A" w:rsidRDefault="0051090A" w:rsidP="0095310A">
            <w:pPr>
              <w:rPr>
                <w:sz w:val="18"/>
                <w:szCs w:val="18"/>
              </w:rPr>
            </w:pPr>
          </w:p>
        </w:tc>
        <w:tc>
          <w:tcPr>
            <w:tcW w:w="673" w:type="dxa"/>
          </w:tcPr>
          <w:p w14:paraId="595A1710" w14:textId="77777777" w:rsidR="0051090A" w:rsidRPr="0051090A" w:rsidRDefault="0051090A" w:rsidP="0095310A">
            <w:pPr>
              <w:rPr>
                <w:sz w:val="18"/>
                <w:szCs w:val="18"/>
              </w:rPr>
            </w:pPr>
          </w:p>
        </w:tc>
        <w:tc>
          <w:tcPr>
            <w:tcW w:w="1146" w:type="dxa"/>
          </w:tcPr>
          <w:p w14:paraId="70339ED8" w14:textId="77777777" w:rsidR="0051090A" w:rsidRPr="0051090A" w:rsidRDefault="0051090A" w:rsidP="0095310A">
            <w:pPr>
              <w:rPr>
                <w:sz w:val="18"/>
                <w:szCs w:val="18"/>
              </w:rPr>
            </w:pPr>
          </w:p>
        </w:tc>
        <w:tc>
          <w:tcPr>
            <w:tcW w:w="1300" w:type="dxa"/>
          </w:tcPr>
          <w:p w14:paraId="0761C31A" w14:textId="77777777" w:rsidR="0051090A" w:rsidRPr="0051090A" w:rsidRDefault="0051090A" w:rsidP="0095310A">
            <w:pPr>
              <w:rPr>
                <w:sz w:val="18"/>
                <w:szCs w:val="18"/>
              </w:rPr>
            </w:pPr>
          </w:p>
        </w:tc>
        <w:tc>
          <w:tcPr>
            <w:tcW w:w="1984" w:type="dxa"/>
          </w:tcPr>
          <w:p w14:paraId="4C866F05" w14:textId="77777777" w:rsidR="0051090A" w:rsidRPr="0051090A" w:rsidRDefault="0051090A" w:rsidP="0095310A">
            <w:pPr>
              <w:rPr>
                <w:sz w:val="18"/>
                <w:szCs w:val="18"/>
              </w:rPr>
            </w:pPr>
            <w:r w:rsidRPr="0051090A">
              <w:rPr>
                <w:sz w:val="18"/>
                <w:szCs w:val="18"/>
              </w:rPr>
              <w:t>1946-1950</w:t>
            </w:r>
          </w:p>
        </w:tc>
        <w:tc>
          <w:tcPr>
            <w:tcW w:w="1442" w:type="dxa"/>
          </w:tcPr>
          <w:p w14:paraId="5C5E03F5" w14:textId="77777777" w:rsidR="0051090A" w:rsidRPr="0051090A" w:rsidRDefault="0051090A" w:rsidP="0095310A">
            <w:pPr>
              <w:rPr>
                <w:sz w:val="18"/>
                <w:szCs w:val="18"/>
              </w:rPr>
            </w:pPr>
          </w:p>
        </w:tc>
      </w:tr>
      <w:tr w:rsidR="0051090A" w14:paraId="18363652" w14:textId="77777777" w:rsidTr="000F4A63">
        <w:tc>
          <w:tcPr>
            <w:tcW w:w="2235" w:type="dxa"/>
          </w:tcPr>
          <w:p w14:paraId="042E08C8" w14:textId="77777777" w:rsidR="0051090A" w:rsidRPr="0051090A" w:rsidRDefault="0051090A" w:rsidP="0095310A">
            <w:pPr>
              <w:rPr>
                <w:sz w:val="18"/>
                <w:szCs w:val="18"/>
              </w:rPr>
            </w:pPr>
            <w:r w:rsidRPr="0051090A">
              <w:rPr>
                <w:sz w:val="18"/>
                <w:szCs w:val="18"/>
              </w:rPr>
              <w:t>Ballarat</w:t>
            </w:r>
            <w:r w:rsidR="008062FC">
              <w:rPr>
                <w:sz w:val="18"/>
                <w:szCs w:val="18"/>
              </w:rPr>
              <w:fldChar w:fldCharType="begin"/>
            </w:r>
            <w:r w:rsidR="008062FC">
              <w:instrText xml:space="preserve"> XE "</w:instrText>
            </w:r>
            <w:r w:rsidR="008062FC" w:rsidRPr="00672B69">
              <w:rPr>
                <w:sz w:val="18"/>
                <w:szCs w:val="18"/>
              </w:rPr>
              <w:instrText>Ballarat</w:instrText>
            </w:r>
            <w:r w:rsidR="008062FC">
              <w:instrText xml:space="preserve">" </w:instrText>
            </w:r>
            <w:r w:rsidR="008062FC">
              <w:rPr>
                <w:sz w:val="18"/>
                <w:szCs w:val="18"/>
              </w:rPr>
              <w:fldChar w:fldCharType="end"/>
            </w:r>
            <w:r w:rsidRPr="0051090A">
              <w:rPr>
                <w:sz w:val="18"/>
                <w:szCs w:val="18"/>
              </w:rPr>
              <w:t xml:space="preserve"> </w:t>
            </w:r>
          </w:p>
        </w:tc>
        <w:tc>
          <w:tcPr>
            <w:tcW w:w="743" w:type="dxa"/>
          </w:tcPr>
          <w:p w14:paraId="751389F0" w14:textId="77777777" w:rsidR="0051090A" w:rsidRPr="0051090A" w:rsidRDefault="0051090A" w:rsidP="0095310A">
            <w:pPr>
              <w:rPr>
                <w:sz w:val="18"/>
                <w:szCs w:val="18"/>
              </w:rPr>
            </w:pPr>
            <w:r w:rsidRPr="0051090A">
              <w:rPr>
                <w:sz w:val="18"/>
                <w:szCs w:val="18"/>
              </w:rPr>
              <w:t>Vic</w:t>
            </w:r>
          </w:p>
        </w:tc>
        <w:tc>
          <w:tcPr>
            <w:tcW w:w="1134" w:type="dxa"/>
          </w:tcPr>
          <w:p w14:paraId="099FBF9E" w14:textId="77777777" w:rsidR="0051090A" w:rsidRPr="0051090A" w:rsidRDefault="0051090A" w:rsidP="0095310A">
            <w:pPr>
              <w:ind w:right="28"/>
              <w:jc w:val="right"/>
              <w:rPr>
                <w:i/>
                <w:sz w:val="18"/>
                <w:szCs w:val="18"/>
              </w:rPr>
            </w:pPr>
            <w:r w:rsidRPr="0051090A">
              <w:rPr>
                <w:i/>
                <w:sz w:val="18"/>
                <w:szCs w:val="18"/>
              </w:rPr>
              <w:t>3354</w:t>
            </w:r>
          </w:p>
        </w:tc>
        <w:tc>
          <w:tcPr>
            <w:tcW w:w="708" w:type="dxa"/>
          </w:tcPr>
          <w:p w14:paraId="5086B497" w14:textId="77777777" w:rsidR="0051090A" w:rsidRPr="0051090A" w:rsidRDefault="0051090A" w:rsidP="0095310A">
            <w:pPr>
              <w:ind w:right="28"/>
              <w:jc w:val="right"/>
              <w:rPr>
                <w:sz w:val="18"/>
                <w:szCs w:val="18"/>
              </w:rPr>
            </w:pPr>
            <w:r w:rsidRPr="0051090A">
              <w:rPr>
                <w:sz w:val="18"/>
                <w:szCs w:val="18"/>
              </w:rPr>
              <w:t>01</w:t>
            </w:r>
          </w:p>
        </w:tc>
        <w:tc>
          <w:tcPr>
            <w:tcW w:w="1276" w:type="dxa"/>
          </w:tcPr>
          <w:p w14:paraId="5ACAD46E" w14:textId="77777777" w:rsidR="0051090A" w:rsidRPr="0051090A" w:rsidRDefault="0051090A" w:rsidP="0095310A">
            <w:pPr>
              <w:rPr>
                <w:sz w:val="18"/>
                <w:szCs w:val="18"/>
              </w:rPr>
            </w:pPr>
            <w:r w:rsidRPr="0051090A">
              <w:rPr>
                <w:sz w:val="18"/>
                <w:szCs w:val="18"/>
              </w:rPr>
              <w:t>Only Oil</w:t>
            </w:r>
          </w:p>
        </w:tc>
        <w:tc>
          <w:tcPr>
            <w:tcW w:w="1559" w:type="dxa"/>
          </w:tcPr>
          <w:p w14:paraId="3244560E" w14:textId="77777777" w:rsidR="0051090A" w:rsidRPr="0051090A" w:rsidRDefault="0051090A" w:rsidP="0095310A">
            <w:pPr>
              <w:rPr>
                <w:sz w:val="18"/>
                <w:szCs w:val="18"/>
              </w:rPr>
            </w:pPr>
          </w:p>
        </w:tc>
        <w:tc>
          <w:tcPr>
            <w:tcW w:w="567" w:type="dxa"/>
          </w:tcPr>
          <w:p w14:paraId="02A6259D" w14:textId="77777777" w:rsidR="0051090A" w:rsidRPr="0051090A" w:rsidRDefault="0051090A" w:rsidP="0095310A">
            <w:pPr>
              <w:rPr>
                <w:sz w:val="18"/>
                <w:szCs w:val="18"/>
              </w:rPr>
            </w:pPr>
          </w:p>
        </w:tc>
        <w:tc>
          <w:tcPr>
            <w:tcW w:w="673" w:type="dxa"/>
          </w:tcPr>
          <w:p w14:paraId="3AFDB94C" w14:textId="77777777" w:rsidR="0051090A" w:rsidRPr="0051090A" w:rsidRDefault="0051090A" w:rsidP="0095310A">
            <w:pPr>
              <w:rPr>
                <w:sz w:val="18"/>
                <w:szCs w:val="18"/>
              </w:rPr>
            </w:pPr>
          </w:p>
        </w:tc>
        <w:tc>
          <w:tcPr>
            <w:tcW w:w="1146" w:type="dxa"/>
          </w:tcPr>
          <w:p w14:paraId="32BA7A78" w14:textId="77777777" w:rsidR="0051090A" w:rsidRPr="0051090A" w:rsidRDefault="0051090A" w:rsidP="0095310A">
            <w:pPr>
              <w:rPr>
                <w:sz w:val="18"/>
                <w:szCs w:val="18"/>
              </w:rPr>
            </w:pPr>
          </w:p>
        </w:tc>
        <w:tc>
          <w:tcPr>
            <w:tcW w:w="1300" w:type="dxa"/>
          </w:tcPr>
          <w:p w14:paraId="36F9209D" w14:textId="77777777" w:rsidR="0051090A" w:rsidRPr="0051090A" w:rsidRDefault="0051090A" w:rsidP="0095310A">
            <w:pPr>
              <w:rPr>
                <w:sz w:val="18"/>
                <w:szCs w:val="18"/>
              </w:rPr>
            </w:pPr>
          </w:p>
        </w:tc>
        <w:tc>
          <w:tcPr>
            <w:tcW w:w="1984" w:type="dxa"/>
          </w:tcPr>
          <w:p w14:paraId="0E650AC5" w14:textId="77777777" w:rsidR="0051090A" w:rsidRPr="0051090A" w:rsidRDefault="0051090A" w:rsidP="0095310A">
            <w:pPr>
              <w:rPr>
                <w:sz w:val="18"/>
                <w:szCs w:val="18"/>
              </w:rPr>
            </w:pPr>
            <w:r w:rsidRPr="0051090A">
              <w:rPr>
                <w:sz w:val="18"/>
                <w:szCs w:val="18"/>
              </w:rPr>
              <w:t>1945-1949</w:t>
            </w:r>
          </w:p>
        </w:tc>
        <w:tc>
          <w:tcPr>
            <w:tcW w:w="1442" w:type="dxa"/>
          </w:tcPr>
          <w:p w14:paraId="555AD1FA" w14:textId="77777777" w:rsidR="0051090A" w:rsidRPr="0051090A" w:rsidRDefault="0051090A" w:rsidP="0095310A">
            <w:pPr>
              <w:rPr>
                <w:sz w:val="18"/>
                <w:szCs w:val="18"/>
              </w:rPr>
            </w:pPr>
          </w:p>
        </w:tc>
      </w:tr>
      <w:tr w:rsidR="0051090A" w14:paraId="4726BD17" w14:textId="77777777" w:rsidTr="000F4A63">
        <w:tc>
          <w:tcPr>
            <w:tcW w:w="2235" w:type="dxa"/>
          </w:tcPr>
          <w:p w14:paraId="72CE9ABD" w14:textId="77777777" w:rsidR="0051090A" w:rsidRPr="0051090A" w:rsidRDefault="0051090A" w:rsidP="0095310A">
            <w:pPr>
              <w:rPr>
                <w:sz w:val="18"/>
                <w:szCs w:val="18"/>
              </w:rPr>
            </w:pPr>
            <w:r w:rsidRPr="0051090A">
              <w:rPr>
                <w:sz w:val="18"/>
                <w:szCs w:val="18"/>
              </w:rPr>
              <w:t>Warragul</w:t>
            </w:r>
            <w:r w:rsidR="008062FC">
              <w:rPr>
                <w:sz w:val="18"/>
                <w:szCs w:val="18"/>
              </w:rPr>
              <w:fldChar w:fldCharType="begin"/>
            </w:r>
            <w:r w:rsidR="008062FC">
              <w:instrText xml:space="preserve"> XE "</w:instrText>
            </w:r>
            <w:r w:rsidR="008062FC" w:rsidRPr="00672B69">
              <w:rPr>
                <w:sz w:val="18"/>
                <w:szCs w:val="18"/>
              </w:rPr>
              <w:instrText>Warragul</w:instrText>
            </w:r>
            <w:r w:rsidR="008062FC">
              <w:instrText xml:space="preserve">" </w:instrText>
            </w:r>
            <w:r w:rsidR="008062FC">
              <w:rPr>
                <w:sz w:val="18"/>
                <w:szCs w:val="18"/>
              </w:rPr>
              <w:fldChar w:fldCharType="end"/>
            </w:r>
            <w:r w:rsidRPr="0051090A">
              <w:rPr>
                <w:sz w:val="18"/>
                <w:szCs w:val="18"/>
              </w:rPr>
              <w:t xml:space="preserve"> </w:t>
            </w:r>
          </w:p>
        </w:tc>
        <w:tc>
          <w:tcPr>
            <w:tcW w:w="743" w:type="dxa"/>
          </w:tcPr>
          <w:p w14:paraId="7B133247" w14:textId="77777777" w:rsidR="0051090A" w:rsidRPr="0051090A" w:rsidRDefault="0051090A" w:rsidP="0095310A">
            <w:pPr>
              <w:rPr>
                <w:sz w:val="18"/>
                <w:szCs w:val="18"/>
              </w:rPr>
            </w:pPr>
            <w:r w:rsidRPr="0051090A">
              <w:rPr>
                <w:sz w:val="18"/>
                <w:szCs w:val="18"/>
              </w:rPr>
              <w:t>Vic</w:t>
            </w:r>
          </w:p>
        </w:tc>
        <w:tc>
          <w:tcPr>
            <w:tcW w:w="1134" w:type="dxa"/>
          </w:tcPr>
          <w:p w14:paraId="2A7CC41B" w14:textId="77777777" w:rsidR="0051090A" w:rsidRPr="0051090A" w:rsidRDefault="0051090A" w:rsidP="0095310A">
            <w:pPr>
              <w:ind w:right="28"/>
              <w:jc w:val="right"/>
              <w:rPr>
                <w:i/>
                <w:sz w:val="18"/>
                <w:szCs w:val="18"/>
              </w:rPr>
            </w:pPr>
            <w:r w:rsidRPr="0051090A">
              <w:rPr>
                <w:i/>
                <w:sz w:val="18"/>
                <w:szCs w:val="18"/>
              </w:rPr>
              <w:t>3820</w:t>
            </w:r>
          </w:p>
        </w:tc>
        <w:tc>
          <w:tcPr>
            <w:tcW w:w="708" w:type="dxa"/>
          </w:tcPr>
          <w:p w14:paraId="0F7C1275" w14:textId="77777777" w:rsidR="0051090A" w:rsidRPr="0051090A" w:rsidRDefault="0051090A" w:rsidP="0095310A">
            <w:pPr>
              <w:ind w:right="28"/>
              <w:jc w:val="right"/>
              <w:rPr>
                <w:sz w:val="18"/>
                <w:szCs w:val="18"/>
              </w:rPr>
            </w:pPr>
            <w:r w:rsidRPr="0051090A">
              <w:rPr>
                <w:sz w:val="18"/>
                <w:szCs w:val="18"/>
              </w:rPr>
              <w:t>02</w:t>
            </w:r>
          </w:p>
        </w:tc>
        <w:tc>
          <w:tcPr>
            <w:tcW w:w="1276" w:type="dxa"/>
          </w:tcPr>
          <w:p w14:paraId="25DCD365" w14:textId="77777777" w:rsidR="0051090A" w:rsidRPr="0051090A" w:rsidRDefault="0051090A" w:rsidP="0095310A">
            <w:pPr>
              <w:rPr>
                <w:sz w:val="18"/>
                <w:szCs w:val="18"/>
              </w:rPr>
            </w:pPr>
          </w:p>
        </w:tc>
        <w:tc>
          <w:tcPr>
            <w:tcW w:w="1559" w:type="dxa"/>
          </w:tcPr>
          <w:p w14:paraId="23A688B5" w14:textId="77777777" w:rsidR="0051090A" w:rsidRPr="0051090A" w:rsidRDefault="0051090A" w:rsidP="0095310A">
            <w:pPr>
              <w:rPr>
                <w:sz w:val="18"/>
                <w:szCs w:val="18"/>
              </w:rPr>
            </w:pPr>
          </w:p>
        </w:tc>
        <w:tc>
          <w:tcPr>
            <w:tcW w:w="567" w:type="dxa"/>
          </w:tcPr>
          <w:p w14:paraId="46D75860" w14:textId="77777777" w:rsidR="0051090A" w:rsidRPr="0051090A" w:rsidRDefault="0051090A" w:rsidP="0095310A">
            <w:pPr>
              <w:rPr>
                <w:sz w:val="18"/>
                <w:szCs w:val="18"/>
              </w:rPr>
            </w:pPr>
          </w:p>
        </w:tc>
        <w:tc>
          <w:tcPr>
            <w:tcW w:w="673" w:type="dxa"/>
          </w:tcPr>
          <w:p w14:paraId="4E6645CC" w14:textId="77777777" w:rsidR="0051090A" w:rsidRPr="0051090A" w:rsidRDefault="0051090A" w:rsidP="0095310A">
            <w:pPr>
              <w:rPr>
                <w:sz w:val="18"/>
                <w:szCs w:val="18"/>
              </w:rPr>
            </w:pPr>
          </w:p>
        </w:tc>
        <w:tc>
          <w:tcPr>
            <w:tcW w:w="1146" w:type="dxa"/>
          </w:tcPr>
          <w:p w14:paraId="449084AB" w14:textId="77777777" w:rsidR="0051090A" w:rsidRPr="0051090A" w:rsidRDefault="0051090A" w:rsidP="0095310A">
            <w:pPr>
              <w:rPr>
                <w:sz w:val="18"/>
                <w:szCs w:val="18"/>
              </w:rPr>
            </w:pPr>
          </w:p>
        </w:tc>
        <w:tc>
          <w:tcPr>
            <w:tcW w:w="1300" w:type="dxa"/>
          </w:tcPr>
          <w:p w14:paraId="773E5AA0" w14:textId="77777777" w:rsidR="0051090A" w:rsidRPr="0051090A" w:rsidRDefault="0051090A" w:rsidP="0095310A">
            <w:pPr>
              <w:rPr>
                <w:sz w:val="18"/>
                <w:szCs w:val="18"/>
              </w:rPr>
            </w:pPr>
          </w:p>
        </w:tc>
        <w:tc>
          <w:tcPr>
            <w:tcW w:w="1984" w:type="dxa"/>
          </w:tcPr>
          <w:p w14:paraId="2E27A968" w14:textId="77777777" w:rsidR="0051090A" w:rsidRPr="0051090A" w:rsidRDefault="0051090A" w:rsidP="0095310A">
            <w:pPr>
              <w:rPr>
                <w:sz w:val="18"/>
                <w:szCs w:val="18"/>
              </w:rPr>
            </w:pPr>
            <w:r w:rsidRPr="0051090A">
              <w:rPr>
                <w:sz w:val="18"/>
                <w:szCs w:val="18"/>
              </w:rPr>
              <w:t>1941-1946</w:t>
            </w:r>
          </w:p>
        </w:tc>
        <w:tc>
          <w:tcPr>
            <w:tcW w:w="1442" w:type="dxa"/>
          </w:tcPr>
          <w:p w14:paraId="429AC93B" w14:textId="77777777" w:rsidR="0051090A" w:rsidRPr="0051090A" w:rsidRDefault="0051090A" w:rsidP="0095310A">
            <w:pPr>
              <w:rPr>
                <w:sz w:val="18"/>
                <w:szCs w:val="18"/>
              </w:rPr>
            </w:pPr>
          </w:p>
        </w:tc>
      </w:tr>
      <w:tr w:rsidR="0051090A" w14:paraId="0B7EF467" w14:textId="77777777" w:rsidTr="000F4A63">
        <w:tc>
          <w:tcPr>
            <w:tcW w:w="2235" w:type="dxa"/>
          </w:tcPr>
          <w:p w14:paraId="34310155" w14:textId="77777777" w:rsidR="0051090A" w:rsidRPr="0051090A" w:rsidRDefault="0051090A" w:rsidP="0095310A">
            <w:pPr>
              <w:rPr>
                <w:sz w:val="18"/>
                <w:szCs w:val="18"/>
              </w:rPr>
            </w:pPr>
            <w:r w:rsidRPr="0051090A">
              <w:rPr>
                <w:sz w:val="18"/>
                <w:szCs w:val="18"/>
              </w:rPr>
              <w:t>Cootamundra</w:t>
            </w:r>
            <w:r w:rsidR="008062FC">
              <w:rPr>
                <w:sz w:val="18"/>
                <w:szCs w:val="18"/>
              </w:rPr>
              <w:fldChar w:fldCharType="begin"/>
            </w:r>
            <w:r w:rsidR="008062FC">
              <w:instrText xml:space="preserve"> XE "</w:instrText>
            </w:r>
            <w:r w:rsidR="008062FC" w:rsidRPr="00672B69">
              <w:rPr>
                <w:sz w:val="18"/>
                <w:szCs w:val="18"/>
              </w:rPr>
              <w:instrText>Cootamundra</w:instrText>
            </w:r>
            <w:r w:rsidR="008062FC">
              <w:instrText xml:space="preserve">" </w:instrText>
            </w:r>
            <w:r w:rsidR="008062FC">
              <w:rPr>
                <w:sz w:val="18"/>
                <w:szCs w:val="18"/>
              </w:rPr>
              <w:fldChar w:fldCharType="end"/>
            </w:r>
          </w:p>
        </w:tc>
        <w:tc>
          <w:tcPr>
            <w:tcW w:w="743" w:type="dxa"/>
          </w:tcPr>
          <w:p w14:paraId="570CFBE2" w14:textId="77777777" w:rsidR="0051090A" w:rsidRPr="0051090A" w:rsidRDefault="0051090A" w:rsidP="0095310A">
            <w:pPr>
              <w:rPr>
                <w:sz w:val="18"/>
                <w:szCs w:val="18"/>
              </w:rPr>
            </w:pPr>
            <w:r w:rsidRPr="0051090A">
              <w:rPr>
                <w:sz w:val="18"/>
                <w:szCs w:val="18"/>
              </w:rPr>
              <w:t>NSW</w:t>
            </w:r>
          </w:p>
        </w:tc>
        <w:tc>
          <w:tcPr>
            <w:tcW w:w="1134" w:type="dxa"/>
          </w:tcPr>
          <w:p w14:paraId="2827FD6C" w14:textId="77777777" w:rsidR="0051090A" w:rsidRPr="0051090A" w:rsidRDefault="0051090A" w:rsidP="0095310A">
            <w:pPr>
              <w:ind w:right="28"/>
              <w:jc w:val="right"/>
              <w:rPr>
                <w:i/>
                <w:sz w:val="18"/>
                <w:szCs w:val="18"/>
              </w:rPr>
            </w:pPr>
            <w:r w:rsidRPr="0051090A">
              <w:rPr>
                <w:i/>
                <w:sz w:val="18"/>
                <w:szCs w:val="18"/>
              </w:rPr>
              <w:t>2590</w:t>
            </w:r>
          </w:p>
        </w:tc>
        <w:tc>
          <w:tcPr>
            <w:tcW w:w="708" w:type="dxa"/>
          </w:tcPr>
          <w:p w14:paraId="2131D66D" w14:textId="77777777" w:rsidR="0051090A" w:rsidRPr="0051090A" w:rsidRDefault="0051090A" w:rsidP="0095310A">
            <w:pPr>
              <w:ind w:right="28"/>
              <w:jc w:val="right"/>
              <w:rPr>
                <w:sz w:val="18"/>
                <w:szCs w:val="18"/>
              </w:rPr>
            </w:pPr>
            <w:r w:rsidRPr="0051090A">
              <w:rPr>
                <w:sz w:val="18"/>
                <w:szCs w:val="18"/>
              </w:rPr>
              <w:t>03</w:t>
            </w:r>
          </w:p>
        </w:tc>
        <w:tc>
          <w:tcPr>
            <w:tcW w:w="1276" w:type="dxa"/>
          </w:tcPr>
          <w:p w14:paraId="0FFBE44C" w14:textId="77777777" w:rsidR="0051090A" w:rsidRPr="0051090A" w:rsidRDefault="0051090A" w:rsidP="0095310A">
            <w:pPr>
              <w:rPr>
                <w:sz w:val="18"/>
                <w:szCs w:val="18"/>
              </w:rPr>
            </w:pPr>
          </w:p>
        </w:tc>
        <w:tc>
          <w:tcPr>
            <w:tcW w:w="1559" w:type="dxa"/>
          </w:tcPr>
          <w:p w14:paraId="4D720323" w14:textId="77777777" w:rsidR="0051090A" w:rsidRPr="0051090A" w:rsidRDefault="0051090A" w:rsidP="0095310A">
            <w:pPr>
              <w:rPr>
                <w:sz w:val="18"/>
                <w:szCs w:val="18"/>
              </w:rPr>
            </w:pPr>
          </w:p>
        </w:tc>
        <w:tc>
          <w:tcPr>
            <w:tcW w:w="567" w:type="dxa"/>
          </w:tcPr>
          <w:p w14:paraId="29EF3327" w14:textId="77777777" w:rsidR="0051090A" w:rsidRPr="0051090A" w:rsidRDefault="0051090A" w:rsidP="0095310A">
            <w:pPr>
              <w:rPr>
                <w:sz w:val="18"/>
                <w:szCs w:val="18"/>
              </w:rPr>
            </w:pPr>
          </w:p>
        </w:tc>
        <w:tc>
          <w:tcPr>
            <w:tcW w:w="673" w:type="dxa"/>
          </w:tcPr>
          <w:p w14:paraId="588A260D" w14:textId="77777777" w:rsidR="0051090A" w:rsidRPr="0051090A" w:rsidRDefault="0051090A" w:rsidP="0095310A">
            <w:pPr>
              <w:rPr>
                <w:sz w:val="18"/>
                <w:szCs w:val="18"/>
              </w:rPr>
            </w:pPr>
          </w:p>
        </w:tc>
        <w:tc>
          <w:tcPr>
            <w:tcW w:w="1146" w:type="dxa"/>
          </w:tcPr>
          <w:p w14:paraId="46E2941E" w14:textId="77777777" w:rsidR="0051090A" w:rsidRPr="0051090A" w:rsidRDefault="0051090A" w:rsidP="0095310A">
            <w:pPr>
              <w:rPr>
                <w:sz w:val="18"/>
                <w:szCs w:val="18"/>
              </w:rPr>
            </w:pPr>
          </w:p>
        </w:tc>
        <w:tc>
          <w:tcPr>
            <w:tcW w:w="1300" w:type="dxa"/>
          </w:tcPr>
          <w:p w14:paraId="7D59231A" w14:textId="77777777" w:rsidR="0051090A" w:rsidRPr="0051090A" w:rsidRDefault="0051090A" w:rsidP="0095310A">
            <w:pPr>
              <w:rPr>
                <w:sz w:val="18"/>
                <w:szCs w:val="18"/>
              </w:rPr>
            </w:pPr>
            <w:r w:rsidRPr="0051090A">
              <w:rPr>
                <w:sz w:val="18"/>
                <w:szCs w:val="18"/>
              </w:rPr>
              <w:t>19 Aug 1943</w:t>
            </w:r>
          </w:p>
        </w:tc>
        <w:tc>
          <w:tcPr>
            <w:tcW w:w="1984" w:type="dxa"/>
          </w:tcPr>
          <w:p w14:paraId="5FA4A556" w14:textId="77777777" w:rsidR="0051090A" w:rsidRPr="0051090A" w:rsidRDefault="0051090A" w:rsidP="0095310A">
            <w:pPr>
              <w:rPr>
                <w:sz w:val="18"/>
                <w:szCs w:val="18"/>
              </w:rPr>
            </w:pPr>
            <w:r w:rsidRPr="0051090A">
              <w:rPr>
                <w:sz w:val="18"/>
                <w:szCs w:val="18"/>
              </w:rPr>
              <w:t>1942-1944</w:t>
            </w:r>
          </w:p>
        </w:tc>
        <w:tc>
          <w:tcPr>
            <w:tcW w:w="1442" w:type="dxa"/>
          </w:tcPr>
          <w:p w14:paraId="4A67CF0D" w14:textId="77777777" w:rsidR="0051090A" w:rsidRPr="0051090A" w:rsidRDefault="0051090A" w:rsidP="0095310A">
            <w:pPr>
              <w:rPr>
                <w:sz w:val="18"/>
                <w:szCs w:val="18"/>
              </w:rPr>
            </w:pPr>
          </w:p>
        </w:tc>
      </w:tr>
      <w:tr w:rsidR="0051090A" w14:paraId="3D2C817D" w14:textId="77777777" w:rsidTr="000F4A63">
        <w:tc>
          <w:tcPr>
            <w:tcW w:w="2235" w:type="dxa"/>
          </w:tcPr>
          <w:p w14:paraId="2072BC42" w14:textId="77777777" w:rsidR="0051090A" w:rsidRPr="0051090A" w:rsidRDefault="0051090A" w:rsidP="0095310A">
            <w:pPr>
              <w:rPr>
                <w:sz w:val="18"/>
                <w:szCs w:val="18"/>
              </w:rPr>
            </w:pPr>
            <w:r w:rsidRPr="0051090A">
              <w:rPr>
                <w:sz w:val="18"/>
                <w:szCs w:val="18"/>
              </w:rPr>
              <w:t>Wallerawang</w:t>
            </w:r>
            <w:r w:rsidR="008062FC">
              <w:rPr>
                <w:sz w:val="18"/>
                <w:szCs w:val="18"/>
              </w:rPr>
              <w:fldChar w:fldCharType="begin"/>
            </w:r>
            <w:r w:rsidR="008062FC">
              <w:instrText xml:space="preserve"> XE "</w:instrText>
            </w:r>
            <w:r w:rsidR="008062FC" w:rsidRPr="00672B69">
              <w:rPr>
                <w:sz w:val="18"/>
                <w:szCs w:val="18"/>
              </w:rPr>
              <w:instrText>Wallerawang</w:instrText>
            </w:r>
            <w:r w:rsidR="008062FC">
              <w:instrText xml:space="preserve">" </w:instrText>
            </w:r>
            <w:r w:rsidR="008062FC">
              <w:rPr>
                <w:sz w:val="18"/>
                <w:szCs w:val="18"/>
              </w:rPr>
              <w:fldChar w:fldCharType="end"/>
            </w:r>
          </w:p>
        </w:tc>
        <w:tc>
          <w:tcPr>
            <w:tcW w:w="743" w:type="dxa"/>
          </w:tcPr>
          <w:p w14:paraId="6CACE33A" w14:textId="77777777" w:rsidR="0051090A" w:rsidRPr="0051090A" w:rsidRDefault="0051090A" w:rsidP="0095310A">
            <w:pPr>
              <w:rPr>
                <w:sz w:val="18"/>
                <w:szCs w:val="18"/>
              </w:rPr>
            </w:pPr>
            <w:r w:rsidRPr="0051090A">
              <w:rPr>
                <w:sz w:val="18"/>
                <w:szCs w:val="18"/>
              </w:rPr>
              <w:t xml:space="preserve">NSW </w:t>
            </w:r>
          </w:p>
        </w:tc>
        <w:tc>
          <w:tcPr>
            <w:tcW w:w="1134" w:type="dxa"/>
          </w:tcPr>
          <w:p w14:paraId="3F960B33" w14:textId="77777777" w:rsidR="0051090A" w:rsidRPr="0051090A" w:rsidRDefault="0051090A" w:rsidP="0095310A">
            <w:pPr>
              <w:ind w:right="28"/>
              <w:jc w:val="right"/>
              <w:rPr>
                <w:i/>
                <w:sz w:val="18"/>
                <w:szCs w:val="18"/>
              </w:rPr>
            </w:pPr>
            <w:r w:rsidRPr="0051090A">
              <w:rPr>
                <w:i/>
                <w:sz w:val="18"/>
                <w:szCs w:val="18"/>
              </w:rPr>
              <w:t>2845</w:t>
            </w:r>
          </w:p>
        </w:tc>
        <w:tc>
          <w:tcPr>
            <w:tcW w:w="708" w:type="dxa"/>
          </w:tcPr>
          <w:p w14:paraId="7A38895A" w14:textId="77777777" w:rsidR="0051090A" w:rsidRPr="0051090A" w:rsidRDefault="0051090A" w:rsidP="0095310A">
            <w:pPr>
              <w:ind w:right="28"/>
              <w:jc w:val="right"/>
              <w:rPr>
                <w:sz w:val="18"/>
                <w:szCs w:val="18"/>
              </w:rPr>
            </w:pPr>
            <w:r w:rsidRPr="0051090A">
              <w:rPr>
                <w:sz w:val="18"/>
                <w:szCs w:val="18"/>
              </w:rPr>
              <w:t>04</w:t>
            </w:r>
          </w:p>
        </w:tc>
        <w:tc>
          <w:tcPr>
            <w:tcW w:w="1276" w:type="dxa"/>
          </w:tcPr>
          <w:p w14:paraId="65FA3C20" w14:textId="77777777" w:rsidR="0051090A" w:rsidRPr="0051090A" w:rsidRDefault="0051090A" w:rsidP="0095310A">
            <w:pPr>
              <w:rPr>
                <w:sz w:val="18"/>
                <w:szCs w:val="18"/>
              </w:rPr>
            </w:pPr>
          </w:p>
        </w:tc>
        <w:tc>
          <w:tcPr>
            <w:tcW w:w="1559" w:type="dxa"/>
          </w:tcPr>
          <w:p w14:paraId="4BE19056" w14:textId="77777777" w:rsidR="0051090A" w:rsidRPr="0051090A" w:rsidRDefault="0051090A" w:rsidP="0095310A">
            <w:pPr>
              <w:rPr>
                <w:sz w:val="18"/>
                <w:szCs w:val="18"/>
              </w:rPr>
            </w:pPr>
          </w:p>
        </w:tc>
        <w:tc>
          <w:tcPr>
            <w:tcW w:w="567" w:type="dxa"/>
          </w:tcPr>
          <w:p w14:paraId="276AFE9F" w14:textId="77777777" w:rsidR="0051090A" w:rsidRPr="0051090A" w:rsidRDefault="0051090A" w:rsidP="0095310A">
            <w:pPr>
              <w:rPr>
                <w:sz w:val="18"/>
                <w:szCs w:val="18"/>
              </w:rPr>
            </w:pPr>
          </w:p>
        </w:tc>
        <w:tc>
          <w:tcPr>
            <w:tcW w:w="673" w:type="dxa"/>
          </w:tcPr>
          <w:p w14:paraId="4EB6E943" w14:textId="77777777" w:rsidR="0051090A" w:rsidRPr="0051090A" w:rsidRDefault="0051090A" w:rsidP="0095310A">
            <w:pPr>
              <w:rPr>
                <w:sz w:val="18"/>
                <w:szCs w:val="18"/>
              </w:rPr>
            </w:pPr>
          </w:p>
        </w:tc>
        <w:tc>
          <w:tcPr>
            <w:tcW w:w="1146" w:type="dxa"/>
          </w:tcPr>
          <w:p w14:paraId="5A1F7E76" w14:textId="77777777" w:rsidR="0051090A" w:rsidRPr="0051090A" w:rsidRDefault="0051090A" w:rsidP="0095310A">
            <w:pPr>
              <w:rPr>
                <w:sz w:val="18"/>
                <w:szCs w:val="18"/>
              </w:rPr>
            </w:pPr>
          </w:p>
        </w:tc>
        <w:tc>
          <w:tcPr>
            <w:tcW w:w="1300" w:type="dxa"/>
          </w:tcPr>
          <w:p w14:paraId="05436DE1" w14:textId="77777777" w:rsidR="0051090A" w:rsidRPr="0051090A" w:rsidRDefault="0051090A" w:rsidP="0095310A">
            <w:pPr>
              <w:rPr>
                <w:sz w:val="18"/>
                <w:szCs w:val="18"/>
              </w:rPr>
            </w:pPr>
          </w:p>
        </w:tc>
        <w:tc>
          <w:tcPr>
            <w:tcW w:w="1984" w:type="dxa"/>
          </w:tcPr>
          <w:p w14:paraId="06DB11A1" w14:textId="77777777" w:rsidR="0051090A" w:rsidRPr="0051090A" w:rsidRDefault="0051090A" w:rsidP="0095310A">
            <w:pPr>
              <w:rPr>
                <w:sz w:val="18"/>
                <w:szCs w:val="18"/>
              </w:rPr>
            </w:pPr>
            <w:r w:rsidRPr="0051090A">
              <w:rPr>
                <w:sz w:val="18"/>
                <w:szCs w:val="18"/>
              </w:rPr>
              <w:t>1941-1949</w:t>
            </w:r>
          </w:p>
        </w:tc>
        <w:tc>
          <w:tcPr>
            <w:tcW w:w="1442" w:type="dxa"/>
          </w:tcPr>
          <w:p w14:paraId="1D400C81" w14:textId="77777777" w:rsidR="0051090A" w:rsidRPr="0051090A" w:rsidRDefault="0051090A" w:rsidP="0095310A">
            <w:pPr>
              <w:rPr>
                <w:sz w:val="18"/>
                <w:szCs w:val="18"/>
              </w:rPr>
            </w:pPr>
          </w:p>
        </w:tc>
      </w:tr>
      <w:tr w:rsidR="0051090A" w14:paraId="04AA50D3" w14:textId="77777777" w:rsidTr="000F4A63">
        <w:tc>
          <w:tcPr>
            <w:tcW w:w="2235" w:type="dxa"/>
          </w:tcPr>
          <w:p w14:paraId="6F705CF8" w14:textId="77777777" w:rsidR="0051090A" w:rsidRPr="0051090A" w:rsidRDefault="0051090A" w:rsidP="0095310A">
            <w:pPr>
              <w:rPr>
                <w:sz w:val="18"/>
                <w:szCs w:val="18"/>
              </w:rPr>
            </w:pPr>
            <w:r w:rsidRPr="0051090A">
              <w:rPr>
                <w:sz w:val="18"/>
                <w:szCs w:val="18"/>
              </w:rPr>
              <w:t>Muswellbrook</w:t>
            </w:r>
            <w:r w:rsidR="008062FC">
              <w:rPr>
                <w:sz w:val="18"/>
                <w:szCs w:val="18"/>
              </w:rPr>
              <w:fldChar w:fldCharType="begin"/>
            </w:r>
            <w:r w:rsidR="008062FC">
              <w:instrText xml:space="preserve"> XE "</w:instrText>
            </w:r>
            <w:r w:rsidR="008062FC" w:rsidRPr="00672B69">
              <w:rPr>
                <w:sz w:val="18"/>
                <w:szCs w:val="18"/>
              </w:rPr>
              <w:instrText>Muswellbrook</w:instrText>
            </w:r>
            <w:r w:rsidR="008062FC">
              <w:instrText xml:space="preserve">" </w:instrText>
            </w:r>
            <w:r w:rsidR="008062FC">
              <w:rPr>
                <w:sz w:val="18"/>
                <w:szCs w:val="18"/>
              </w:rPr>
              <w:fldChar w:fldCharType="end"/>
            </w:r>
          </w:p>
        </w:tc>
        <w:tc>
          <w:tcPr>
            <w:tcW w:w="743" w:type="dxa"/>
          </w:tcPr>
          <w:p w14:paraId="44AB77A7" w14:textId="77777777" w:rsidR="0051090A" w:rsidRPr="0051090A" w:rsidRDefault="0051090A" w:rsidP="0095310A">
            <w:pPr>
              <w:rPr>
                <w:sz w:val="18"/>
                <w:szCs w:val="18"/>
              </w:rPr>
            </w:pPr>
            <w:r w:rsidRPr="0051090A">
              <w:rPr>
                <w:sz w:val="18"/>
                <w:szCs w:val="18"/>
              </w:rPr>
              <w:t>NSW</w:t>
            </w:r>
          </w:p>
        </w:tc>
        <w:tc>
          <w:tcPr>
            <w:tcW w:w="1134" w:type="dxa"/>
          </w:tcPr>
          <w:p w14:paraId="011A0854" w14:textId="77777777" w:rsidR="0051090A" w:rsidRPr="0051090A" w:rsidRDefault="0051090A" w:rsidP="0095310A">
            <w:pPr>
              <w:ind w:right="28"/>
              <w:jc w:val="right"/>
              <w:rPr>
                <w:i/>
                <w:sz w:val="18"/>
                <w:szCs w:val="18"/>
              </w:rPr>
            </w:pPr>
            <w:r w:rsidRPr="0051090A">
              <w:rPr>
                <w:i/>
                <w:sz w:val="18"/>
                <w:szCs w:val="18"/>
              </w:rPr>
              <w:t>2333</w:t>
            </w:r>
          </w:p>
        </w:tc>
        <w:tc>
          <w:tcPr>
            <w:tcW w:w="708" w:type="dxa"/>
          </w:tcPr>
          <w:p w14:paraId="5EBE3D01" w14:textId="77777777" w:rsidR="0051090A" w:rsidRPr="0051090A" w:rsidRDefault="0051090A" w:rsidP="0095310A">
            <w:pPr>
              <w:ind w:right="28"/>
              <w:jc w:val="right"/>
              <w:rPr>
                <w:sz w:val="18"/>
                <w:szCs w:val="18"/>
              </w:rPr>
            </w:pPr>
            <w:r w:rsidRPr="0051090A">
              <w:rPr>
                <w:sz w:val="18"/>
                <w:szCs w:val="18"/>
              </w:rPr>
              <w:t>05</w:t>
            </w:r>
          </w:p>
        </w:tc>
        <w:tc>
          <w:tcPr>
            <w:tcW w:w="1276" w:type="dxa"/>
          </w:tcPr>
          <w:p w14:paraId="43373BF0" w14:textId="77777777" w:rsidR="0051090A" w:rsidRPr="0051090A" w:rsidRDefault="0051090A" w:rsidP="0095310A">
            <w:pPr>
              <w:rPr>
                <w:sz w:val="18"/>
                <w:szCs w:val="18"/>
              </w:rPr>
            </w:pPr>
          </w:p>
        </w:tc>
        <w:tc>
          <w:tcPr>
            <w:tcW w:w="1559" w:type="dxa"/>
          </w:tcPr>
          <w:p w14:paraId="39032CB2" w14:textId="77777777" w:rsidR="0051090A" w:rsidRPr="0051090A" w:rsidRDefault="0051090A" w:rsidP="0095310A">
            <w:pPr>
              <w:rPr>
                <w:sz w:val="18"/>
                <w:szCs w:val="18"/>
              </w:rPr>
            </w:pPr>
          </w:p>
        </w:tc>
        <w:tc>
          <w:tcPr>
            <w:tcW w:w="567" w:type="dxa"/>
          </w:tcPr>
          <w:p w14:paraId="49D67F95" w14:textId="77777777" w:rsidR="0051090A" w:rsidRPr="0051090A" w:rsidRDefault="0051090A" w:rsidP="0095310A">
            <w:pPr>
              <w:rPr>
                <w:sz w:val="18"/>
                <w:szCs w:val="18"/>
              </w:rPr>
            </w:pPr>
          </w:p>
        </w:tc>
        <w:tc>
          <w:tcPr>
            <w:tcW w:w="673" w:type="dxa"/>
          </w:tcPr>
          <w:p w14:paraId="44E94594" w14:textId="77777777" w:rsidR="0051090A" w:rsidRPr="0051090A" w:rsidRDefault="0051090A" w:rsidP="0095310A">
            <w:pPr>
              <w:rPr>
                <w:sz w:val="18"/>
                <w:szCs w:val="18"/>
              </w:rPr>
            </w:pPr>
          </w:p>
        </w:tc>
        <w:tc>
          <w:tcPr>
            <w:tcW w:w="1146" w:type="dxa"/>
          </w:tcPr>
          <w:p w14:paraId="441F1F6C" w14:textId="77777777" w:rsidR="0051090A" w:rsidRPr="0051090A" w:rsidRDefault="0051090A" w:rsidP="0095310A">
            <w:pPr>
              <w:rPr>
                <w:sz w:val="18"/>
                <w:szCs w:val="18"/>
              </w:rPr>
            </w:pPr>
          </w:p>
        </w:tc>
        <w:tc>
          <w:tcPr>
            <w:tcW w:w="1300" w:type="dxa"/>
          </w:tcPr>
          <w:p w14:paraId="79055835" w14:textId="77777777" w:rsidR="0051090A" w:rsidRPr="0051090A" w:rsidRDefault="0051090A" w:rsidP="0095310A">
            <w:pPr>
              <w:rPr>
                <w:sz w:val="18"/>
                <w:szCs w:val="18"/>
              </w:rPr>
            </w:pPr>
            <w:r w:rsidRPr="0051090A">
              <w:rPr>
                <w:sz w:val="18"/>
                <w:szCs w:val="18"/>
              </w:rPr>
              <w:t>31 July 1941</w:t>
            </w:r>
          </w:p>
        </w:tc>
        <w:tc>
          <w:tcPr>
            <w:tcW w:w="1984" w:type="dxa"/>
          </w:tcPr>
          <w:p w14:paraId="5D15F19F" w14:textId="77777777" w:rsidR="0051090A" w:rsidRPr="0051090A" w:rsidRDefault="0051090A" w:rsidP="0095310A">
            <w:pPr>
              <w:rPr>
                <w:sz w:val="18"/>
                <w:szCs w:val="18"/>
              </w:rPr>
            </w:pPr>
            <w:r w:rsidRPr="0051090A">
              <w:rPr>
                <w:sz w:val="18"/>
                <w:szCs w:val="18"/>
              </w:rPr>
              <w:t>1941</w:t>
            </w:r>
          </w:p>
        </w:tc>
        <w:tc>
          <w:tcPr>
            <w:tcW w:w="1442" w:type="dxa"/>
          </w:tcPr>
          <w:p w14:paraId="2DE35115" w14:textId="77777777" w:rsidR="0051090A" w:rsidRPr="0051090A" w:rsidRDefault="0051090A" w:rsidP="0095310A">
            <w:pPr>
              <w:rPr>
                <w:sz w:val="18"/>
                <w:szCs w:val="18"/>
              </w:rPr>
            </w:pPr>
          </w:p>
        </w:tc>
      </w:tr>
      <w:tr w:rsidR="0051090A" w14:paraId="7CEE776C" w14:textId="77777777" w:rsidTr="000F4A63">
        <w:tc>
          <w:tcPr>
            <w:tcW w:w="2235" w:type="dxa"/>
          </w:tcPr>
          <w:p w14:paraId="14EB58FD" w14:textId="77777777" w:rsidR="0051090A" w:rsidRPr="0051090A" w:rsidRDefault="0051090A" w:rsidP="0095310A">
            <w:pPr>
              <w:rPr>
                <w:sz w:val="18"/>
                <w:szCs w:val="18"/>
              </w:rPr>
            </w:pPr>
            <w:r w:rsidRPr="0051090A">
              <w:rPr>
                <w:sz w:val="18"/>
                <w:szCs w:val="18"/>
              </w:rPr>
              <w:t>Grafton</w:t>
            </w:r>
            <w:r w:rsidR="008062FC">
              <w:rPr>
                <w:sz w:val="18"/>
                <w:szCs w:val="18"/>
              </w:rPr>
              <w:fldChar w:fldCharType="begin"/>
            </w:r>
            <w:r w:rsidR="008062FC">
              <w:instrText xml:space="preserve"> XE "</w:instrText>
            </w:r>
            <w:r w:rsidR="008062FC" w:rsidRPr="00672B69">
              <w:rPr>
                <w:sz w:val="18"/>
                <w:szCs w:val="18"/>
              </w:rPr>
              <w:instrText>Grafton</w:instrText>
            </w:r>
            <w:r w:rsidR="008062FC">
              <w:instrText xml:space="preserve">" </w:instrText>
            </w:r>
            <w:r w:rsidR="008062FC">
              <w:rPr>
                <w:sz w:val="18"/>
                <w:szCs w:val="18"/>
              </w:rPr>
              <w:fldChar w:fldCharType="end"/>
            </w:r>
          </w:p>
        </w:tc>
        <w:tc>
          <w:tcPr>
            <w:tcW w:w="743" w:type="dxa"/>
          </w:tcPr>
          <w:p w14:paraId="23C1AD71" w14:textId="77777777" w:rsidR="0051090A" w:rsidRPr="0051090A" w:rsidRDefault="0051090A" w:rsidP="0095310A">
            <w:pPr>
              <w:rPr>
                <w:sz w:val="18"/>
                <w:szCs w:val="18"/>
              </w:rPr>
            </w:pPr>
            <w:r w:rsidRPr="0051090A">
              <w:rPr>
                <w:sz w:val="18"/>
                <w:szCs w:val="18"/>
              </w:rPr>
              <w:t>NSW</w:t>
            </w:r>
          </w:p>
        </w:tc>
        <w:tc>
          <w:tcPr>
            <w:tcW w:w="1134" w:type="dxa"/>
          </w:tcPr>
          <w:p w14:paraId="58277F1F" w14:textId="77777777" w:rsidR="0051090A" w:rsidRPr="0051090A" w:rsidRDefault="0051090A" w:rsidP="0095310A">
            <w:pPr>
              <w:ind w:right="28"/>
              <w:jc w:val="right"/>
              <w:rPr>
                <w:i/>
                <w:sz w:val="18"/>
                <w:szCs w:val="18"/>
              </w:rPr>
            </w:pPr>
            <w:r w:rsidRPr="0051090A">
              <w:rPr>
                <w:i/>
                <w:sz w:val="18"/>
                <w:szCs w:val="18"/>
              </w:rPr>
              <w:t>2460</w:t>
            </w:r>
          </w:p>
        </w:tc>
        <w:tc>
          <w:tcPr>
            <w:tcW w:w="708" w:type="dxa"/>
          </w:tcPr>
          <w:p w14:paraId="7E44B581" w14:textId="77777777" w:rsidR="0051090A" w:rsidRPr="0051090A" w:rsidRDefault="0051090A" w:rsidP="0095310A">
            <w:pPr>
              <w:ind w:right="28"/>
              <w:jc w:val="right"/>
              <w:rPr>
                <w:sz w:val="18"/>
                <w:szCs w:val="18"/>
              </w:rPr>
            </w:pPr>
            <w:r w:rsidRPr="0051090A">
              <w:rPr>
                <w:sz w:val="18"/>
                <w:szCs w:val="18"/>
              </w:rPr>
              <w:t>06</w:t>
            </w:r>
          </w:p>
        </w:tc>
        <w:tc>
          <w:tcPr>
            <w:tcW w:w="1276" w:type="dxa"/>
          </w:tcPr>
          <w:p w14:paraId="2CF40FA0" w14:textId="77777777" w:rsidR="0051090A" w:rsidRPr="0051090A" w:rsidRDefault="0051090A" w:rsidP="0095310A">
            <w:pPr>
              <w:rPr>
                <w:sz w:val="18"/>
                <w:szCs w:val="18"/>
              </w:rPr>
            </w:pPr>
          </w:p>
        </w:tc>
        <w:tc>
          <w:tcPr>
            <w:tcW w:w="1559" w:type="dxa"/>
          </w:tcPr>
          <w:p w14:paraId="2A08270C" w14:textId="77777777" w:rsidR="0051090A" w:rsidRPr="0051090A" w:rsidRDefault="0051090A" w:rsidP="0095310A">
            <w:pPr>
              <w:rPr>
                <w:sz w:val="18"/>
                <w:szCs w:val="18"/>
              </w:rPr>
            </w:pPr>
          </w:p>
        </w:tc>
        <w:tc>
          <w:tcPr>
            <w:tcW w:w="567" w:type="dxa"/>
          </w:tcPr>
          <w:p w14:paraId="15CEBA7F" w14:textId="77777777" w:rsidR="0051090A" w:rsidRPr="0051090A" w:rsidRDefault="0051090A" w:rsidP="0095310A">
            <w:pPr>
              <w:rPr>
                <w:sz w:val="18"/>
                <w:szCs w:val="18"/>
              </w:rPr>
            </w:pPr>
          </w:p>
        </w:tc>
        <w:tc>
          <w:tcPr>
            <w:tcW w:w="673" w:type="dxa"/>
          </w:tcPr>
          <w:p w14:paraId="36D56A63" w14:textId="77777777" w:rsidR="0051090A" w:rsidRPr="0051090A" w:rsidRDefault="0051090A" w:rsidP="0095310A">
            <w:pPr>
              <w:rPr>
                <w:sz w:val="18"/>
                <w:szCs w:val="18"/>
              </w:rPr>
            </w:pPr>
          </w:p>
        </w:tc>
        <w:tc>
          <w:tcPr>
            <w:tcW w:w="1146" w:type="dxa"/>
          </w:tcPr>
          <w:p w14:paraId="345F200C" w14:textId="77777777" w:rsidR="0051090A" w:rsidRPr="0051090A" w:rsidRDefault="0051090A" w:rsidP="0095310A">
            <w:pPr>
              <w:rPr>
                <w:sz w:val="18"/>
                <w:szCs w:val="18"/>
              </w:rPr>
            </w:pPr>
          </w:p>
        </w:tc>
        <w:tc>
          <w:tcPr>
            <w:tcW w:w="1300" w:type="dxa"/>
          </w:tcPr>
          <w:p w14:paraId="405D3C29" w14:textId="77777777" w:rsidR="0051090A" w:rsidRPr="0051090A" w:rsidRDefault="0051090A" w:rsidP="0095310A">
            <w:pPr>
              <w:rPr>
                <w:sz w:val="18"/>
                <w:szCs w:val="18"/>
              </w:rPr>
            </w:pPr>
          </w:p>
        </w:tc>
        <w:tc>
          <w:tcPr>
            <w:tcW w:w="1984" w:type="dxa"/>
          </w:tcPr>
          <w:p w14:paraId="53D9B587" w14:textId="77777777" w:rsidR="0051090A" w:rsidRPr="0051090A" w:rsidRDefault="0051090A" w:rsidP="0095310A">
            <w:pPr>
              <w:rPr>
                <w:sz w:val="18"/>
                <w:szCs w:val="18"/>
              </w:rPr>
            </w:pPr>
            <w:r w:rsidRPr="0051090A">
              <w:rPr>
                <w:sz w:val="18"/>
                <w:szCs w:val="18"/>
              </w:rPr>
              <w:t>1942-1947</w:t>
            </w:r>
          </w:p>
        </w:tc>
        <w:tc>
          <w:tcPr>
            <w:tcW w:w="1442" w:type="dxa"/>
          </w:tcPr>
          <w:p w14:paraId="6215E491" w14:textId="77777777" w:rsidR="0051090A" w:rsidRPr="0051090A" w:rsidRDefault="0051090A" w:rsidP="0095310A">
            <w:pPr>
              <w:rPr>
                <w:sz w:val="18"/>
                <w:szCs w:val="18"/>
              </w:rPr>
            </w:pPr>
          </w:p>
        </w:tc>
      </w:tr>
      <w:tr w:rsidR="0051090A" w14:paraId="36A5F981" w14:textId="77777777" w:rsidTr="000F4A63">
        <w:tc>
          <w:tcPr>
            <w:tcW w:w="2235" w:type="dxa"/>
          </w:tcPr>
          <w:p w14:paraId="636867E3" w14:textId="77777777" w:rsidR="0051090A" w:rsidRPr="0051090A" w:rsidRDefault="0051090A" w:rsidP="0095310A">
            <w:pPr>
              <w:rPr>
                <w:sz w:val="18"/>
                <w:szCs w:val="18"/>
              </w:rPr>
            </w:pPr>
            <w:r w:rsidRPr="0051090A">
              <w:rPr>
                <w:sz w:val="18"/>
                <w:szCs w:val="18"/>
              </w:rPr>
              <w:t>Toowoomba</w:t>
            </w:r>
            <w:r w:rsidR="008062FC">
              <w:rPr>
                <w:sz w:val="18"/>
                <w:szCs w:val="18"/>
              </w:rPr>
              <w:fldChar w:fldCharType="begin"/>
            </w:r>
            <w:r w:rsidR="008062FC">
              <w:instrText xml:space="preserve"> XE "</w:instrText>
            </w:r>
            <w:r w:rsidR="008062FC" w:rsidRPr="00672B69">
              <w:rPr>
                <w:sz w:val="18"/>
                <w:szCs w:val="18"/>
              </w:rPr>
              <w:instrText>Toowoomba</w:instrText>
            </w:r>
            <w:r w:rsidR="008062FC">
              <w:instrText xml:space="preserve">" </w:instrText>
            </w:r>
            <w:r w:rsidR="008062FC">
              <w:rPr>
                <w:sz w:val="18"/>
                <w:szCs w:val="18"/>
              </w:rPr>
              <w:fldChar w:fldCharType="end"/>
            </w:r>
          </w:p>
        </w:tc>
        <w:tc>
          <w:tcPr>
            <w:tcW w:w="743" w:type="dxa"/>
          </w:tcPr>
          <w:p w14:paraId="376660D5" w14:textId="77777777" w:rsidR="0051090A" w:rsidRPr="0051090A" w:rsidRDefault="0051090A" w:rsidP="0095310A">
            <w:pPr>
              <w:rPr>
                <w:sz w:val="18"/>
                <w:szCs w:val="18"/>
              </w:rPr>
            </w:pPr>
            <w:r w:rsidRPr="0051090A">
              <w:rPr>
                <w:sz w:val="18"/>
                <w:szCs w:val="18"/>
              </w:rPr>
              <w:t>Qld</w:t>
            </w:r>
          </w:p>
        </w:tc>
        <w:tc>
          <w:tcPr>
            <w:tcW w:w="1134" w:type="dxa"/>
          </w:tcPr>
          <w:p w14:paraId="6D9D9E66" w14:textId="77777777" w:rsidR="0051090A" w:rsidRPr="0051090A" w:rsidRDefault="0051090A" w:rsidP="0095310A">
            <w:pPr>
              <w:ind w:right="28"/>
              <w:jc w:val="right"/>
              <w:rPr>
                <w:i/>
                <w:sz w:val="18"/>
                <w:szCs w:val="18"/>
              </w:rPr>
            </w:pPr>
            <w:r w:rsidRPr="0051090A">
              <w:rPr>
                <w:i/>
                <w:sz w:val="18"/>
                <w:szCs w:val="18"/>
              </w:rPr>
              <w:t>4350</w:t>
            </w:r>
          </w:p>
        </w:tc>
        <w:tc>
          <w:tcPr>
            <w:tcW w:w="708" w:type="dxa"/>
          </w:tcPr>
          <w:p w14:paraId="52D292C9" w14:textId="77777777" w:rsidR="0051090A" w:rsidRPr="0051090A" w:rsidRDefault="0051090A" w:rsidP="0095310A">
            <w:pPr>
              <w:ind w:right="28"/>
              <w:jc w:val="right"/>
              <w:rPr>
                <w:sz w:val="18"/>
                <w:szCs w:val="18"/>
              </w:rPr>
            </w:pPr>
            <w:r w:rsidRPr="0051090A">
              <w:rPr>
                <w:sz w:val="18"/>
                <w:szCs w:val="18"/>
              </w:rPr>
              <w:t>07</w:t>
            </w:r>
          </w:p>
        </w:tc>
        <w:tc>
          <w:tcPr>
            <w:tcW w:w="1276" w:type="dxa"/>
          </w:tcPr>
          <w:p w14:paraId="7355F9DD" w14:textId="77777777" w:rsidR="0051090A" w:rsidRPr="0051090A" w:rsidRDefault="0051090A" w:rsidP="0095310A">
            <w:pPr>
              <w:rPr>
                <w:sz w:val="18"/>
                <w:szCs w:val="18"/>
              </w:rPr>
            </w:pPr>
          </w:p>
        </w:tc>
        <w:tc>
          <w:tcPr>
            <w:tcW w:w="1559" w:type="dxa"/>
          </w:tcPr>
          <w:p w14:paraId="445F931D" w14:textId="77777777" w:rsidR="0051090A" w:rsidRPr="0051090A" w:rsidRDefault="0051090A" w:rsidP="0095310A">
            <w:pPr>
              <w:rPr>
                <w:sz w:val="18"/>
                <w:szCs w:val="18"/>
              </w:rPr>
            </w:pPr>
          </w:p>
        </w:tc>
        <w:tc>
          <w:tcPr>
            <w:tcW w:w="567" w:type="dxa"/>
          </w:tcPr>
          <w:p w14:paraId="219B94E1" w14:textId="77777777" w:rsidR="0051090A" w:rsidRPr="0051090A" w:rsidRDefault="0051090A" w:rsidP="0095310A">
            <w:pPr>
              <w:rPr>
                <w:sz w:val="18"/>
                <w:szCs w:val="18"/>
              </w:rPr>
            </w:pPr>
          </w:p>
        </w:tc>
        <w:tc>
          <w:tcPr>
            <w:tcW w:w="673" w:type="dxa"/>
          </w:tcPr>
          <w:p w14:paraId="68AB514E" w14:textId="77777777" w:rsidR="0051090A" w:rsidRPr="0051090A" w:rsidRDefault="0051090A" w:rsidP="0095310A">
            <w:pPr>
              <w:rPr>
                <w:sz w:val="18"/>
                <w:szCs w:val="18"/>
              </w:rPr>
            </w:pPr>
          </w:p>
        </w:tc>
        <w:tc>
          <w:tcPr>
            <w:tcW w:w="1146" w:type="dxa"/>
          </w:tcPr>
          <w:p w14:paraId="0F5B07D0" w14:textId="77777777" w:rsidR="0051090A" w:rsidRPr="0051090A" w:rsidRDefault="0051090A" w:rsidP="0095310A">
            <w:pPr>
              <w:rPr>
                <w:sz w:val="18"/>
                <w:szCs w:val="18"/>
              </w:rPr>
            </w:pPr>
          </w:p>
        </w:tc>
        <w:tc>
          <w:tcPr>
            <w:tcW w:w="1300" w:type="dxa"/>
          </w:tcPr>
          <w:p w14:paraId="32476E4F" w14:textId="77777777" w:rsidR="0051090A" w:rsidRPr="0051090A" w:rsidRDefault="0051090A" w:rsidP="0095310A">
            <w:pPr>
              <w:rPr>
                <w:sz w:val="18"/>
                <w:szCs w:val="18"/>
              </w:rPr>
            </w:pPr>
          </w:p>
        </w:tc>
        <w:tc>
          <w:tcPr>
            <w:tcW w:w="1984" w:type="dxa"/>
          </w:tcPr>
          <w:p w14:paraId="795FABEE" w14:textId="77777777" w:rsidR="0051090A" w:rsidRPr="0051090A" w:rsidRDefault="0051090A" w:rsidP="0095310A">
            <w:pPr>
              <w:rPr>
                <w:sz w:val="18"/>
                <w:szCs w:val="18"/>
              </w:rPr>
            </w:pPr>
            <w:r w:rsidRPr="0051090A">
              <w:rPr>
                <w:sz w:val="18"/>
                <w:szCs w:val="18"/>
              </w:rPr>
              <w:t>1941-1954</w:t>
            </w:r>
          </w:p>
        </w:tc>
        <w:tc>
          <w:tcPr>
            <w:tcW w:w="1442" w:type="dxa"/>
          </w:tcPr>
          <w:p w14:paraId="6653C47E" w14:textId="77777777" w:rsidR="0051090A" w:rsidRPr="0051090A" w:rsidRDefault="0051090A" w:rsidP="0095310A">
            <w:pPr>
              <w:rPr>
                <w:sz w:val="18"/>
                <w:szCs w:val="18"/>
              </w:rPr>
            </w:pPr>
          </w:p>
        </w:tc>
      </w:tr>
      <w:tr w:rsidR="0051090A" w14:paraId="45269B48" w14:textId="77777777" w:rsidTr="000F4A63">
        <w:tc>
          <w:tcPr>
            <w:tcW w:w="2235" w:type="dxa"/>
          </w:tcPr>
          <w:p w14:paraId="18619AA4" w14:textId="77777777" w:rsidR="0051090A" w:rsidRPr="0051090A" w:rsidRDefault="0051090A" w:rsidP="0095310A">
            <w:pPr>
              <w:rPr>
                <w:sz w:val="18"/>
                <w:szCs w:val="18"/>
              </w:rPr>
            </w:pPr>
            <w:r w:rsidRPr="0051090A">
              <w:rPr>
                <w:sz w:val="18"/>
                <w:szCs w:val="18"/>
              </w:rPr>
              <w:t>Gayndah.</w:t>
            </w:r>
            <w:r w:rsidR="008062FC">
              <w:rPr>
                <w:sz w:val="18"/>
                <w:szCs w:val="18"/>
              </w:rPr>
              <w:fldChar w:fldCharType="begin"/>
            </w:r>
            <w:r w:rsidR="008062FC">
              <w:instrText xml:space="preserve"> XE "</w:instrText>
            </w:r>
            <w:r w:rsidR="008062FC" w:rsidRPr="00672B69">
              <w:rPr>
                <w:sz w:val="18"/>
                <w:szCs w:val="18"/>
              </w:rPr>
              <w:instrText>Gayndah.</w:instrText>
            </w:r>
            <w:r w:rsidR="008062FC">
              <w:instrText xml:space="preserve">" </w:instrText>
            </w:r>
            <w:r w:rsidR="008062FC">
              <w:rPr>
                <w:sz w:val="18"/>
                <w:szCs w:val="18"/>
              </w:rPr>
              <w:fldChar w:fldCharType="end"/>
            </w:r>
          </w:p>
        </w:tc>
        <w:tc>
          <w:tcPr>
            <w:tcW w:w="743" w:type="dxa"/>
          </w:tcPr>
          <w:p w14:paraId="737631B5" w14:textId="77777777" w:rsidR="0051090A" w:rsidRPr="0051090A" w:rsidRDefault="0051090A" w:rsidP="0095310A">
            <w:pPr>
              <w:rPr>
                <w:sz w:val="18"/>
                <w:szCs w:val="18"/>
              </w:rPr>
            </w:pPr>
            <w:r w:rsidRPr="0051090A">
              <w:rPr>
                <w:sz w:val="18"/>
                <w:szCs w:val="18"/>
              </w:rPr>
              <w:t>Qld</w:t>
            </w:r>
          </w:p>
        </w:tc>
        <w:tc>
          <w:tcPr>
            <w:tcW w:w="1134" w:type="dxa"/>
          </w:tcPr>
          <w:p w14:paraId="185DEC6F" w14:textId="77777777" w:rsidR="0051090A" w:rsidRPr="0051090A" w:rsidRDefault="0051090A" w:rsidP="0095310A">
            <w:pPr>
              <w:ind w:right="28"/>
              <w:jc w:val="right"/>
              <w:rPr>
                <w:i/>
                <w:sz w:val="18"/>
                <w:szCs w:val="18"/>
              </w:rPr>
            </w:pPr>
            <w:r w:rsidRPr="0051090A">
              <w:rPr>
                <w:i/>
                <w:sz w:val="18"/>
                <w:szCs w:val="18"/>
              </w:rPr>
              <w:t>4625</w:t>
            </w:r>
          </w:p>
        </w:tc>
        <w:tc>
          <w:tcPr>
            <w:tcW w:w="708" w:type="dxa"/>
          </w:tcPr>
          <w:p w14:paraId="66442594" w14:textId="77777777" w:rsidR="0051090A" w:rsidRPr="0051090A" w:rsidRDefault="0051090A" w:rsidP="0095310A">
            <w:pPr>
              <w:ind w:right="28"/>
              <w:jc w:val="right"/>
              <w:rPr>
                <w:sz w:val="18"/>
                <w:szCs w:val="18"/>
              </w:rPr>
            </w:pPr>
            <w:r w:rsidRPr="0051090A">
              <w:rPr>
                <w:sz w:val="18"/>
                <w:szCs w:val="18"/>
              </w:rPr>
              <w:t>08</w:t>
            </w:r>
          </w:p>
        </w:tc>
        <w:tc>
          <w:tcPr>
            <w:tcW w:w="1276" w:type="dxa"/>
          </w:tcPr>
          <w:p w14:paraId="5F629500" w14:textId="77777777" w:rsidR="0051090A" w:rsidRPr="0051090A" w:rsidRDefault="0051090A" w:rsidP="0095310A">
            <w:pPr>
              <w:rPr>
                <w:sz w:val="18"/>
                <w:szCs w:val="18"/>
              </w:rPr>
            </w:pPr>
            <w:r w:rsidRPr="0051090A">
              <w:rPr>
                <w:sz w:val="18"/>
                <w:szCs w:val="18"/>
              </w:rPr>
              <w:t>Only Oil</w:t>
            </w:r>
          </w:p>
        </w:tc>
        <w:tc>
          <w:tcPr>
            <w:tcW w:w="1559" w:type="dxa"/>
          </w:tcPr>
          <w:p w14:paraId="63FB12F7" w14:textId="77777777" w:rsidR="0051090A" w:rsidRPr="0051090A" w:rsidRDefault="0051090A" w:rsidP="0095310A">
            <w:pPr>
              <w:rPr>
                <w:sz w:val="18"/>
                <w:szCs w:val="18"/>
              </w:rPr>
            </w:pPr>
          </w:p>
        </w:tc>
        <w:tc>
          <w:tcPr>
            <w:tcW w:w="567" w:type="dxa"/>
          </w:tcPr>
          <w:p w14:paraId="32137223" w14:textId="77777777" w:rsidR="0051090A" w:rsidRPr="0051090A" w:rsidRDefault="0051090A" w:rsidP="0095310A">
            <w:pPr>
              <w:rPr>
                <w:sz w:val="18"/>
                <w:szCs w:val="18"/>
              </w:rPr>
            </w:pPr>
          </w:p>
        </w:tc>
        <w:tc>
          <w:tcPr>
            <w:tcW w:w="673" w:type="dxa"/>
          </w:tcPr>
          <w:p w14:paraId="2F0E6B7A" w14:textId="77777777" w:rsidR="0051090A" w:rsidRPr="0051090A" w:rsidRDefault="0051090A" w:rsidP="0095310A">
            <w:pPr>
              <w:rPr>
                <w:sz w:val="18"/>
                <w:szCs w:val="18"/>
              </w:rPr>
            </w:pPr>
          </w:p>
        </w:tc>
        <w:tc>
          <w:tcPr>
            <w:tcW w:w="1146" w:type="dxa"/>
          </w:tcPr>
          <w:p w14:paraId="573DFB17" w14:textId="77777777" w:rsidR="0051090A" w:rsidRPr="0051090A" w:rsidRDefault="0051090A" w:rsidP="0095310A">
            <w:pPr>
              <w:rPr>
                <w:sz w:val="18"/>
                <w:szCs w:val="18"/>
              </w:rPr>
            </w:pPr>
          </w:p>
        </w:tc>
        <w:tc>
          <w:tcPr>
            <w:tcW w:w="1300" w:type="dxa"/>
          </w:tcPr>
          <w:p w14:paraId="7FD67E0A" w14:textId="77777777" w:rsidR="0051090A" w:rsidRPr="0051090A" w:rsidRDefault="0051090A" w:rsidP="0095310A">
            <w:pPr>
              <w:rPr>
                <w:sz w:val="18"/>
                <w:szCs w:val="18"/>
              </w:rPr>
            </w:pPr>
          </w:p>
        </w:tc>
        <w:tc>
          <w:tcPr>
            <w:tcW w:w="1984" w:type="dxa"/>
          </w:tcPr>
          <w:p w14:paraId="62AE39EB" w14:textId="77777777" w:rsidR="0051090A" w:rsidRPr="0051090A" w:rsidRDefault="0051090A" w:rsidP="0095310A">
            <w:pPr>
              <w:rPr>
                <w:sz w:val="18"/>
                <w:szCs w:val="18"/>
              </w:rPr>
            </w:pPr>
            <w:r w:rsidRPr="0051090A">
              <w:rPr>
                <w:sz w:val="18"/>
                <w:szCs w:val="18"/>
              </w:rPr>
              <w:t>1941-1950</w:t>
            </w:r>
          </w:p>
        </w:tc>
        <w:tc>
          <w:tcPr>
            <w:tcW w:w="1442" w:type="dxa"/>
          </w:tcPr>
          <w:p w14:paraId="50F0E8FA" w14:textId="77777777" w:rsidR="0051090A" w:rsidRPr="0051090A" w:rsidRDefault="0051090A" w:rsidP="0095310A">
            <w:pPr>
              <w:rPr>
                <w:sz w:val="18"/>
                <w:szCs w:val="18"/>
              </w:rPr>
            </w:pPr>
          </w:p>
        </w:tc>
      </w:tr>
      <w:tr w:rsidR="0051090A" w14:paraId="605D4775" w14:textId="77777777" w:rsidTr="000F4A63">
        <w:tc>
          <w:tcPr>
            <w:tcW w:w="2235" w:type="dxa"/>
          </w:tcPr>
          <w:p w14:paraId="751FF889" w14:textId="77777777" w:rsidR="0051090A" w:rsidRPr="0051090A" w:rsidRDefault="0051090A" w:rsidP="0095310A">
            <w:pPr>
              <w:rPr>
                <w:b/>
                <w:sz w:val="18"/>
                <w:szCs w:val="18"/>
              </w:rPr>
            </w:pPr>
            <w:smartTag w:uri="urn:schemas-microsoft-com:office:smarttags" w:element="place">
              <w:smartTag w:uri="urn:schemas-microsoft-com:office:smarttags" w:element="PlaceName">
                <w:r w:rsidRPr="0051090A">
                  <w:rPr>
                    <w:sz w:val="18"/>
                    <w:szCs w:val="18"/>
                  </w:rPr>
                  <w:t>Charter</w:t>
                </w:r>
              </w:smartTag>
              <w:r w:rsidRPr="0051090A">
                <w:rPr>
                  <w:sz w:val="18"/>
                  <w:szCs w:val="18"/>
                </w:rPr>
                <w:t xml:space="preserve"> </w:t>
              </w:r>
              <w:smartTag w:uri="urn:schemas-microsoft-com:office:smarttags" w:element="PlaceType">
                <w:r w:rsidRPr="0051090A">
                  <w:rPr>
                    <w:sz w:val="18"/>
                    <w:szCs w:val="18"/>
                  </w:rPr>
                  <w:t>Towers</w:t>
                </w:r>
              </w:smartTag>
            </w:smartTag>
            <w:r w:rsidR="008062FC">
              <w:rPr>
                <w:sz w:val="18"/>
                <w:szCs w:val="18"/>
              </w:rPr>
              <w:fldChar w:fldCharType="begin"/>
            </w:r>
            <w:r w:rsidR="008062FC">
              <w:instrText xml:space="preserve"> XE "</w:instrText>
            </w:r>
            <w:smartTag w:uri="urn:schemas-microsoft-com:office:smarttags" w:element="PlaceName">
              <w:r w:rsidR="008062FC" w:rsidRPr="00672B69">
                <w:rPr>
                  <w:sz w:val="18"/>
                  <w:szCs w:val="18"/>
                </w:rPr>
                <w:instrText>Charter</w:instrText>
              </w:r>
            </w:smartTag>
            <w:r w:rsidR="008062FC" w:rsidRPr="00672B69">
              <w:rPr>
                <w:sz w:val="18"/>
                <w:szCs w:val="18"/>
              </w:rPr>
              <w:instrText xml:space="preserve"> </w:instrText>
            </w:r>
            <w:smartTag w:uri="urn:schemas-microsoft-com:office:smarttags" w:element="PlaceType">
              <w:r w:rsidR="008062FC" w:rsidRPr="00672B69">
                <w:rPr>
                  <w:sz w:val="18"/>
                  <w:szCs w:val="18"/>
                </w:rPr>
                <w:instrText>Towers</w:instrText>
              </w:r>
            </w:smartTag>
            <w:r w:rsidR="008062FC">
              <w:instrText xml:space="preserve">" </w:instrText>
            </w:r>
            <w:r w:rsidR="008062FC">
              <w:rPr>
                <w:sz w:val="18"/>
                <w:szCs w:val="18"/>
              </w:rPr>
              <w:fldChar w:fldCharType="end"/>
            </w:r>
          </w:p>
        </w:tc>
        <w:tc>
          <w:tcPr>
            <w:tcW w:w="743" w:type="dxa"/>
          </w:tcPr>
          <w:p w14:paraId="668EA8BD" w14:textId="77777777" w:rsidR="0051090A" w:rsidRPr="0051090A" w:rsidRDefault="0051090A" w:rsidP="0095310A">
            <w:pPr>
              <w:rPr>
                <w:sz w:val="18"/>
                <w:szCs w:val="18"/>
              </w:rPr>
            </w:pPr>
            <w:r w:rsidRPr="0051090A">
              <w:rPr>
                <w:sz w:val="18"/>
                <w:szCs w:val="18"/>
              </w:rPr>
              <w:t>Qld</w:t>
            </w:r>
          </w:p>
        </w:tc>
        <w:tc>
          <w:tcPr>
            <w:tcW w:w="1134" w:type="dxa"/>
          </w:tcPr>
          <w:p w14:paraId="09EC3600" w14:textId="77777777" w:rsidR="0051090A" w:rsidRPr="0051090A" w:rsidRDefault="0051090A" w:rsidP="0095310A">
            <w:pPr>
              <w:ind w:right="28"/>
              <w:jc w:val="right"/>
              <w:rPr>
                <w:i/>
                <w:sz w:val="18"/>
                <w:szCs w:val="18"/>
              </w:rPr>
            </w:pPr>
            <w:r w:rsidRPr="0051090A">
              <w:rPr>
                <w:i/>
                <w:sz w:val="18"/>
                <w:szCs w:val="18"/>
              </w:rPr>
              <w:t>4820</w:t>
            </w:r>
          </w:p>
        </w:tc>
        <w:tc>
          <w:tcPr>
            <w:tcW w:w="708" w:type="dxa"/>
          </w:tcPr>
          <w:p w14:paraId="45E06196" w14:textId="77777777" w:rsidR="0051090A" w:rsidRPr="0051090A" w:rsidRDefault="0051090A" w:rsidP="0095310A">
            <w:pPr>
              <w:ind w:right="28"/>
              <w:jc w:val="right"/>
              <w:rPr>
                <w:sz w:val="18"/>
                <w:szCs w:val="18"/>
              </w:rPr>
            </w:pPr>
            <w:r w:rsidRPr="0051090A">
              <w:rPr>
                <w:sz w:val="18"/>
                <w:szCs w:val="18"/>
              </w:rPr>
              <w:t>09</w:t>
            </w:r>
          </w:p>
        </w:tc>
        <w:tc>
          <w:tcPr>
            <w:tcW w:w="1276" w:type="dxa"/>
          </w:tcPr>
          <w:p w14:paraId="4C0C8B30" w14:textId="77777777" w:rsidR="0051090A" w:rsidRPr="0051090A" w:rsidRDefault="0051090A" w:rsidP="0095310A">
            <w:pPr>
              <w:rPr>
                <w:sz w:val="18"/>
                <w:szCs w:val="18"/>
              </w:rPr>
            </w:pPr>
          </w:p>
        </w:tc>
        <w:tc>
          <w:tcPr>
            <w:tcW w:w="1559" w:type="dxa"/>
          </w:tcPr>
          <w:p w14:paraId="18448629" w14:textId="77777777" w:rsidR="0051090A" w:rsidRPr="0051090A" w:rsidRDefault="0051090A" w:rsidP="0095310A">
            <w:pPr>
              <w:rPr>
                <w:sz w:val="18"/>
                <w:szCs w:val="18"/>
              </w:rPr>
            </w:pPr>
          </w:p>
        </w:tc>
        <w:tc>
          <w:tcPr>
            <w:tcW w:w="567" w:type="dxa"/>
          </w:tcPr>
          <w:p w14:paraId="17DB7E95" w14:textId="77777777" w:rsidR="0051090A" w:rsidRPr="0051090A" w:rsidRDefault="0051090A" w:rsidP="0095310A">
            <w:pPr>
              <w:rPr>
                <w:sz w:val="18"/>
                <w:szCs w:val="18"/>
              </w:rPr>
            </w:pPr>
          </w:p>
        </w:tc>
        <w:tc>
          <w:tcPr>
            <w:tcW w:w="673" w:type="dxa"/>
          </w:tcPr>
          <w:p w14:paraId="5A93C9A2" w14:textId="77777777" w:rsidR="0051090A" w:rsidRPr="0051090A" w:rsidRDefault="0051090A" w:rsidP="0095310A">
            <w:pPr>
              <w:rPr>
                <w:sz w:val="18"/>
                <w:szCs w:val="18"/>
              </w:rPr>
            </w:pPr>
          </w:p>
        </w:tc>
        <w:tc>
          <w:tcPr>
            <w:tcW w:w="1146" w:type="dxa"/>
          </w:tcPr>
          <w:p w14:paraId="72AB2BD5" w14:textId="77777777" w:rsidR="0051090A" w:rsidRPr="0051090A" w:rsidRDefault="0051090A" w:rsidP="0095310A">
            <w:pPr>
              <w:rPr>
                <w:sz w:val="18"/>
                <w:szCs w:val="18"/>
              </w:rPr>
            </w:pPr>
          </w:p>
        </w:tc>
        <w:tc>
          <w:tcPr>
            <w:tcW w:w="1300" w:type="dxa"/>
          </w:tcPr>
          <w:p w14:paraId="2BBD7E5F" w14:textId="77777777" w:rsidR="0051090A" w:rsidRPr="0051090A" w:rsidRDefault="0051090A" w:rsidP="0095310A">
            <w:pPr>
              <w:rPr>
                <w:sz w:val="18"/>
                <w:szCs w:val="18"/>
              </w:rPr>
            </w:pPr>
            <w:r w:rsidRPr="0051090A">
              <w:rPr>
                <w:sz w:val="18"/>
                <w:szCs w:val="18"/>
              </w:rPr>
              <w:t>11 Oct 1944</w:t>
            </w:r>
          </w:p>
        </w:tc>
        <w:tc>
          <w:tcPr>
            <w:tcW w:w="1984" w:type="dxa"/>
          </w:tcPr>
          <w:p w14:paraId="1FA5BCE2" w14:textId="77777777" w:rsidR="0051090A" w:rsidRPr="0051090A" w:rsidRDefault="0051090A" w:rsidP="0095310A">
            <w:pPr>
              <w:rPr>
                <w:sz w:val="18"/>
                <w:szCs w:val="18"/>
              </w:rPr>
            </w:pPr>
            <w:r w:rsidRPr="0051090A">
              <w:rPr>
                <w:sz w:val="18"/>
                <w:szCs w:val="18"/>
              </w:rPr>
              <w:t>Service 1953-1960</w:t>
            </w:r>
          </w:p>
        </w:tc>
        <w:tc>
          <w:tcPr>
            <w:tcW w:w="1442" w:type="dxa"/>
          </w:tcPr>
          <w:p w14:paraId="344BF0AF" w14:textId="77777777" w:rsidR="0051090A" w:rsidRPr="0051090A" w:rsidRDefault="0051090A" w:rsidP="0095310A">
            <w:pPr>
              <w:rPr>
                <w:sz w:val="18"/>
                <w:szCs w:val="18"/>
              </w:rPr>
            </w:pPr>
          </w:p>
        </w:tc>
      </w:tr>
      <w:tr w:rsidR="0051090A" w14:paraId="315E6A7E" w14:textId="77777777" w:rsidTr="000F4A63">
        <w:tc>
          <w:tcPr>
            <w:tcW w:w="2235" w:type="dxa"/>
          </w:tcPr>
          <w:p w14:paraId="758B4431" w14:textId="77777777" w:rsidR="0051090A" w:rsidRPr="0051090A" w:rsidRDefault="0051090A" w:rsidP="0095310A">
            <w:pPr>
              <w:rPr>
                <w:sz w:val="18"/>
                <w:szCs w:val="18"/>
              </w:rPr>
            </w:pPr>
            <w:r w:rsidRPr="0051090A">
              <w:rPr>
                <w:sz w:val="18"/>
                <w:szCs w:val="18"/>
              </w:rPr>
              <w:t>Northam</w:t>
            </w:r>
            <w:r w:rsidR="008062FC">
              <w:rPr>
                <w:sz w:val="18"/>
                <w:szCs w:val="18"/>
              </w:rPr>
              <w:fldChar w:fldCharType="begin"/>
            </w:r>
            <w:r w:rsidR="008062FC">
              <w:instrText xml:space="preserve"> XE "</w:instrText>
            </w:r>
            <w:r w:rsidR="008062FC" w:rsidRPr="00555C86">
              <w:instrText>Northam</w:instrText>
            </w:r>
            <w:r w:rsidR="008062FC">
              <w:instrText xml:space="preserve">" </w:instrText>
            </w:r>
            <w:r w:rsidR="008062FC">
              <w:rPr>
                <w:sz w:val="18"/>
                <w:szCs w:val="18"/>
              </w:rPr>
              <w:fldChar w:fldCharType="end"/>
            </w:r>
          </w:p>
        </w:tc>
        <w:tc>
          <w:tcPr>
            <w:tcW w:w="743" w:type="dxa"/>
          </w:tcPr>
          <w:p w14:paraId="7AC41331" w14:textId="77777777" w:rsidR="0051090A" w:rsidRPr="0051090A" w:rsidRDefault="0051090A" w:rsidP="0095310A">
            <w:pPr>
              <w:rPr>
                <w:sz w:val="18"/>
                <w:szCs w:val="18"/>
              </w:rPr>
            </w:pPr>
            <w:r w:rsidRPr="0051090A">
              <w:rPr>
                <w:sz w:val="18"/>
                <w:szCs w:val="18"/>
              </w:rPr>
              <w:t>W.A.</w:t>
            </w:r>
          </w:p>
        </w:tc>
        <w:tc>
          <w:tcPr>
            <w:tcW w:w="1134" w:type="dxa"/>
          </w:tcPr>
          <w:p w14:paraId="4F2147B2" w14:textId="77777777" w:rsidR="0051090A" w:rsidRPr="0051090A" w:rsidRDefault="0051090A" w:rsidP="0095310A">
            <w:pPr>
              <w:ind w:right="28"/>
              <w:jc w:val="right"/>
              <w:rPr>
                <w:i/>
                <w:sz w:val="18"/>
                <w:szCs w:val="18"/>
              </w:rPr>
            </w:pPr>
            <w:r w:rsidRPr="0051090A">
              <w:rPr>
                <w:i/>
                <w:sz w:val="18"/>
                <w:szCs w:val="18"/>
              </w:rPr>
              <w:t>6401</w:t>
            </w:r>
          </w:p>
        </w:tc>
        <w:tc>
          <w:tcPr>
            <w:tcW w:w="708" w:type="dxa"/>
          </w:tcPr>
          <w:p w14:paraId="4AC84C1C" w14:textId="77777777" w:rsidR="0051090A" w:rsidRPr="0051090A" w:rsidRDefault="0051090A" w:rsidP="0095310A">
            <w:pPr>
              <w:ind w:right="28"/>
              <w:jc w:val="right"/>
              <w:rPr>
                <w:sz w:val="18"/>
                <w:szCs w:val="18"/>
              </w:rPr>
            </w:pPr>
            <w:r w:rsidRPr="0051090A">
              <w:rPr>
                <w:sz w:val="18"/>
                <w:szCs w:val="18"/>
              </w:rPr>
              <w:t>10</w:t>
            </w:r>
          </w:p>
        </w:tc>
        <w:tc>
          <w:tcPr>
            <w:tcW w:w="1276" w:type="dxa"/>
          </w:tcPr>
          <w:p w14:paraId="011C9CDA" w14:textId="77777777" w:rsidR="0051090A" w:rsidRPr="0051090A" w:rsidRDefault="0051090A" w:rsidP="0095310A">
            <w:pPr>
              <w:jc w:val="center"/>
              <w:rPr>
                <w:sz w:val="18"/>
                <w:szCs w:val="18"/>
              </w:rPr>
            </w:pPr>
            <w:r w:rsidRPr="0051090A">
              <w:rPr>
                <w:sz w:val="18"/>
                <w:szCs w:val="18"/>
              </w:rPr>
              <w:t>300</w:t>
            </w:r>
          </w:p>
        </w:tc>
        <w:tc>
          <w:tcPr>
            <w:tcW w:w="1559" w:type="dxa"/>
          </w:tcPr>
          <w:p w14:paraId="41BA0008" w14:textId="77777777" w:rsidR="0051090A" w:rsidRPr="0051090A" w:rsidRDefault="0051090A" w:rsidP="0095310A">
            <w:pPr>
              <w:jc w:val="center"/>
              <w:rPr>
                <w:sz w:val="18"/>
                <w:szCs w:val="18"/>
              </w:rPr>
            </w:pPr>
            <w:r w:rsidRPr="0051090A">
              <w:rPr>
                <w:sz w:val="18"/>
                <w:szCs w:val="18"/>
              </w:rPr>
              <w:t>54</w:t>
            </w:r>
          </w:p>
        </w:tc>
        <w:tc>
          <w:tcPr>
            <w:tcW w:w="567" w:type="dxa"/>
          </w:tcPr>
          <w:p w14:paraId="17A00C86" w14:textId="77777777" w:rsidR="0051090A" w:rsidRPr="0051090A" w:rsidRDefault="0051090A" w:rsidP="0095310A">
            <w:pPr>
              <w:rPr>
                <w:sz w:val="18"/>
                <w:szCs w:val="18"/>
              </w:rPr>
            </w:pPr>
            <w:r w:rsidRPr="0051090A">
              <w:rPr>
                <w:sz w:val="18"/>
                <w:szCs w:val="18"/>
              </w:rPr>
              <w:t>Yes</w:t>
            </w:r>
          </w:p>
        </w:tc>
        <w:tc>
          <w:tcPr>
            <w:tcW w:w="673" w:type="dxa"/>
          </w:tcPr>
          <w:p w14:paraId="720D38E8" w14:textId="77777777" w:rsidR="0051090A" w:rsidRPr="0051090A" w:rsidRDefault="0051090A" w:rsidP="0095310A">
            <w:pPr>
              <w:rPr>
                <w:sz w:val="18"/>
                <w:szCs w:val="18"/>
              </w:rPr>
            </w:pPr>
          </w:p>
        </w:tc>
        <w:tc>
          <w:tcPr>
            <w:tcW w:w="1146" w:type="dxa"/>
          </w:tcPr>
          <w:p w14:paraId="004D2062" w14:textId="77777777" w:rsidR="0051090A" w:rsidRPr="0051090A" w:rsidRDefault="0051090A" w:rsidP="0095310A">
            <w:pPr>
              <w:rPr>
                <w:sz w:val="18"/>
                <w:szCs w:val="18"/>
              </w:rPr>
            </w:pPr>
          </w:p>
        </w:tc>
        <w:tc>
          <w:tcPr>
            <w:tcW w:w="1300" w:type="dxa"/>
          </w:tcPr>
          <w:p w14:paraId="29E00C12" w14:textId="77777777" w:rsidR="0051090A" w:rsidRPr="0051090A" w:rsidRDefault="0051090A" w:rsidP="0095310A">
            <w:pPr>
              <w:rPr>
                <w:sz w:val="18"/>
                <w:szCs w:val="18"/>
              </w:rPr>
            </w:pPr>
          </w:p>
        </w:tc>
        <w:tc>
          <w:tcPr>
            <w:tcW w:w="1984" w:type="dxa"/>
          </w:tcPr>
          <w:p w14:paraId="133BD86C" w14:textId="77777777" w:rsidR="0051090A" w:rsidRPr="0051090A" w:rsidRDefault="0051090A" w:rsidP="0095310A">
            <w:pPr>
              <w:rPr>
                <w:sz w:val="18"/>
                <w:szCs w:val="18"/>
              </w:rPr>
            </w:pPr>
            <w:r w:rsidRPr="0051090A">
              <w:rPr>
                <w:sz w:val="18"/>
                <w:szCs w:val="18"/>
              </w:rPr>
              <w:t xml:space="preserve">May 1942 </w:t>
            </w:r>
            <w:r w:rsidR="00860538">
              <w:rPr>
                <w:sz w:val="18"/>
                <w:szCs w:val="18"/>
              </w:rPr>
              <w:t>–</w:t>
            </w:r>
            <w:r w:rsidRPr="0051090A">
              <w:rPr>
                <w:sz w:val="18"/>
                <w:szCs w:val="18"/>
              </w:rPr>
              <w:t xml:space="preserve"> 1953</w:t>
            </w:r>
          </w:p>
        </w:tc>
        <w:tc>
          <w:tcPr>
            <w:tcW w:w="1442" w:type="dxa"/>
          </w:tcPr>
          <w:p w14:paraId="79EA6CD7" w14:textId="77777777" w:rsidR="0051090A" w:rsidRPr="0051090A" w:rsidRDefault="0051090A" w:rsidP="0095310A">
            <w:pPr>
              <w:rPr>
                <w:sz w:val="18"/>
                <w:szCs w:val="18"/>
              </w:rPr>
            </w:pPr>
            <w:r w:rsidRPr="0051090A">
              <w:rPr>
                <w:sz w:val="18"/>
                <w:szCs w:val="18"/>
              </w:rPr>
              <w:t>Vacuum</w:t>
            </w:r>
            <w:r w:rsidR="00E95BF9">
              <w:rPr>
                <w:sz w:val="18"/>
                <w:szCs w:val="18"/>
              </w:rPr>
              <w:fldChar w:fldCharType="begin"/>
            </w:r>
            <w:r w:rsidR="00E95BF9">
              <w:instrText xml:space="preserve"> XE "</w:instrText>
            </w:r>
            <w:r w:rsidR="00E95BF9" w:rsidRPr="00966C4F">
              <w:instrText>Vacuum</w:instrText>
            </w:r>
            <w:r w:rsidR="00E95BF9">
              <w:instrText xml:space="preserve">" </w:instrText>
            </w:r>
            <w:r w:rsidR="00E95BF9">
              <w:rPr>
                <w:sz w:val="18"/>
                <w:szCs w:val="18"/>
              </w:rPr>
              <w:fldChar w:fldCharType="end"/>
            </w:r>
            <w:r w:rsidRPr="0051090A">
              <w:rPr>
                <w:sz w:val="18"/>
                <w:szCs w:val="18"/>
              </w:rPr>
              <w:t xml:space="preserve"> Oil Co.</w:t>
            </w:r>
          </w:p>
        </w:tc>
      </w:tr>
      <w:tr w:rsidR="0051090A" w14:paraId="3DD14C9F" w14:textId="77777777" w:rsidTr="000F4A63">
        <w:tc>
          <w:tcPr>
            <w:tcW w:w="2235" w:type="dxa"/>
          </w:tcPr>
          <w:p w14:paraId="0E283D51" w14:textId="77777777" w:rsidR="0051090A" w:rsidRPr="0051090A" w:rsidRDefault="0051090A" w:rsidP="0095310A">
            <w:pPr>
              <w:rPr>
                <w:sz w:val="18"/>
                <w:szCs w:val="18"/>
              </w:rPr>
            </w:pPr>
            <w:r w:rsidRPr="0051090A">
              <w:rPr>
                <w:sz w:val="18"/>
                <w:szCs w:val="18"/>
              </w:rPr>
              <w:t>Port Pirie</w:t>
            </w:r>
            <w:r w:rsidR="008062FC">
              <w:rPr>
                <w:sz w:val="18"/>
                <w:szCs w:val="18"/>
              </w:rPr>
              <w:fldChar w:fldCharType="begin"/>
            </w:r>
            <w:r w:rsidR="008062FC">
              <w:instrText xml:space="preserve"> XE "</w:instrText>
            </w:r>
            <w:r w:rsidR="008062FC" w:rsidRPr="00672B69">
              <w:rPr>
                <w:sz w:val="18"/>
                <w:szCs w:val="18"/>
              </w:rPr>
              <w:instrText>Port Pirie</w:instrText>
            </w:r>
            <w:r w:rsidR="008062FC">
              <w:instrText xml:space="preserve">" </w:instrText>
            </w:r>
            <w:r w:rsidR="008062FC">
              <w:rPr>
                <w:sz w:val="18"/>
                <w:szCs w:val="18"/>
              </w:rPr>
              <w:fldChar w:fldCharType="end"/>
            </w:r>
            <w:r w:rsidRPr="0051090A">
              <w:rPr>
                <w:sz w:val="18"/>
                <w:szCs w:val="18"/>
              </w:rPr>
              <w:t xml:space="preserve"> (Solomon Town</w:t>
            </w:r>
            <w:r w:rsidR="008062FC">
              <w:rPr>
                <w:sz w:val="18"/>
                <w:szCs w:val="18"/>
              </w:rPr>
              <w:fldChar w:fldCharType="begin"/>
            </w:r>
            <w:r w:rsidR="008062FC">
              <w:instrText xml:space="preserve"> XE "</w:instrText>
            </w:r>
            <w:r w:rsidR="008062FC" w:rsidRPr="00672B69">
              <w:rPr>
                <w:sz w:val="18"/>
                <w:szCs w:val="18"/>
              </w:rPr>
              <w:instrText>Solomon Town</w:instrText>
            </w:r>
            <w:r w:rsidR="008062FC">
              <w:instrText xml:space="preserve">" </w:instrText>
            </w:r>
            <w:r w:rsidR="008062FC">
              <w:rPr>
                <w:sz w:val="18"/>
                <w:szCs w:val="18"/>
              </w:rPr>
              <w:fldChar w:fldCharType="end"/>
            </w:r>
            <w:r w:rsidRPr="0051090A">
              <w:rPr>
                <w:sz w:val="18"/>
                <w:szCs w:val="18"/>
              </w:rPr>
              <w:t>)</w:t>
            </w:r>
          </w:p>
        </w:tc>
        <w:tc>
          <w:tcPr>
            <w:tcW w:w="743" w:type="dxa"/>
          </w:tcPr>
          <w:p w14:paraId="38C5023A" w14:textId="77777777" w:rsidR="0051090A" w:rsidRPr="0051090A" w:rsidRDefault="0051090A" w:rsidP="0095310A">
            <w:pPr>
              <w:rPr>
                <w:sz w:val="18"/>
                <w:szCs w:val="18"/>
              </w:rPr>
            </w:pPr>
            <w:smartTag w:uri="urn:schemas-microsoft-com:office:smarttags" w:element="place">
              <w:smartTag w:uri="urn:schemas-microsoft-com:office:smarttags" w:element="country-region">
                <w:r w:rsidRPr="0051090A">
                  <w:rPr>
                    <w:sz w:val="18"/>
                    <w:szCs w:val="18"/>
                  </w:rPr>
                  <w:t>S.A.</w:t>
                </w:r>
              </w:smartTag>
            </w:smartTag>
          </w:p>
        </w:tc>
        <w:tc>
          <w:tcPr>
            <w:tcW w:w="1134" w:type="dxa"/>
          </w:tcPr>
          <w:p w14:paraId="78F32E94" w14:textId="77777777" w:rsidR="0051090A" w:rsidRPr="0051090A" w:rsidRDefault="0051090A" w:rsidP="0095310A">
            <w:pPr>
              <w:ind w:right="28"/>
              <w:jc w:val="right"/>
              <w:rPr>
                <w:i/>
                <w:sz w:val="18"/>
                <w:szCs w:val="18"/>
              </w:rPr>
            </w:pPr>
            <w:r w:rsidRPr="0051090A">
              <w:rPr>
                <w:i/>
                <w:sz w:val="18"/>
                <w:szCs w:val="18"/>
              </w:rPr>
              <w:t>5540</w:t>
            </w:r>
          </w:p>
        </w:tc>
        <w:tc>
          <w:tcPr>
            <w:tcW w:w="708" w:type="dxa"/>
          </w:tcPr>
          <w:p w14:paraId="244ED6DC" w14:textId="77777777" w:rsidR="0051090A" w:rsidRPr="0051090A" w:rsidRDefault="0051090A" w:rsidP="0095310A">
            <w:pPr>
              <w:ind w:right="28"/>
              <w:jc w:val="right"/>
              <w:rPr>
                <w:sz w:val="18"/>
                <w:szCs w:val="18"/>
              </w:rPr>
            </w:pPr>
            <w:r w:rsidRPr="0051090A">
              <w:rPr>
                <w:sz w:val="18"/>
                <w:szCs w:val="18"/>
              </w:rPr>
              <w:t>11</w:t>
            </w:r>
          </w:p>
        </w:tc>
        <w:tc>
          <w:tcPr>
            <w:tcW w:w="1276" w:type="dxa"/>
          </w:tcPr>
          <w:p w14:paraId="7F956965" w14:textId="77777777" w:rsidR="0051090A" w:rsidRPr="0051090A" w:rsidRDefault="0051090A" w:rsidP="0095310A">
            <w:pPr>
              <w:rPr>
                <w:sz w:val="18"/>
                <w:szCs w:val="18"/>
              </w:rPr>
            </w:pPr>
            <w:r w:rsidRPr="0051090A">
              <w:rPr>
                <w:sz w:val="18"/>
                <w:szCs w:val="18"/>
              </w:rPr>
              <w:t>Only Oil</w:t>
            </w:r>
          </w:p>
        </w:tc>
        <w:tc>
          <w:tcPr>
            <w:tcW w:w="1559" w:type="dxa"/>
          </w:tcPr>
          <w:p w14:paraId="21F93FBB" w14:textId="77777777" w:rsidR="0051090A" w:rsidRPr="0051090A" w:rsidRDefault="0051090A" w:rsidP="0095310A">
            <w:pPr>
              <w:rPr>
                <w:sz w:val="18"/>
                <w:szCs w:val="18"/>
              </w:rPr>
            </w:pPr>
          </w:p>
        </w:tc>
        <w:tc>
          <w:tcPr>
            <w:tcW w:w="567" w:type="dxa"/>
          </w:tcPr>
          <w:p w14:paraId="720E9C1B" w14:textId="77777777" w:rsidR="0051090A" w:rsidRPr="0051090A" w:rsidRDefault="0051090A" w:rsidP="0095310A">
            <w:pPr>
              <w:rPr>
                <w:sz w:val="18"/>
                <w:szCs w:val="18"/>
              </w:rPr>
            </w:pPr>
          </w:p>
        </w:tc>
        <w:tc>
          <w:tcPr>
            <w:tcW w:w="673" w:type="dxa"/>
          </w:tcPr>
          <w:p w14:paraId="3587BA56" w14:textId="77777777" w:rsidR="0051090A" w:rsidRPr="0051090A" w:rsidRDefault="0051090A" w:rsidP="0095310A">
            <w:pPr>
              <w:rPr>
                <w:sz w:val="18"/>
                <w:szCs w:val="18"/>
              </w:rPr>
            </w:pPr>
          </w:p>
        </w:tc>
        <w:tc>
          <w:tcPr>
            <w:tcW w:w="1146" w:type="dxa"/>
          </w:tcPr>
          <w:p w14:paraId="330438E7" w14:textId="77777777" w:rsidR="0051090A" w:rsidRPr="0051090A" w:rsidRDefault="0051090A" w:rsidP="0095310A">
            <w:pPr>
              <w:rPr>
                <w:sz w:val="18"/>
                <w:szCs w:val="18"/>
              </w:rPr>
            </w:pPr>
          </w:p>
        </w:tc>
        <w:tc>
          <w:tcPr>
            <w:tcW w:w="1300" w:type="dxa"/>
          </w:tcPr>
          <w:p w14:paraId="4407D095" w14:textId="77777777" w:rsidR="0051090A" w:rsidRPr="0051090A" w:rsidRDefault="0051090A" w:rsidP="0095310A">
            <w:pPr>
              <w:rPr>
                <w:sz w:val="18"/>
                <w:szCs w:val="18"/>
              </w:rPr>
            </w:pPr>
          </w:p>
        </w:tc>
        <w:tc>
          <w:tcPr>
            <w:tcW w:w="1984" w:type="dxa"/>
          </w:tcPr>
          <w:p w14:paraId="7AD9B5B9" w14:textId="77777777" w:rsidR="0051090A" w:rsidRPr="0051090A" w:rsidRDefault="0051090A" w:rsidP="0095310A">
            <w:pPr>
              <w:rPr>
                <w:sz w:val="18"/>
                <w:szCs w:val="18"/>
              </w:rPr>
            </w:pPr>
            <w:r w:rsidRPr="0051090A">
              <w:rPr>
                <w:sz w:val="18"/>
                <w:szCs w:val="18"/>
              </w:rPr>
              <w:t>1948</w:t>
            </w:r>
          </w:p>
        </w:tc>
        <w:tc>
          <w:tcPr>
            <w:tcW w:w="1442" w:type="dxa"/>
          </w:tcPr>
          <w:p w14:paraId="0D1D72FF" w14:textId="77777777" w:rsidR="0051090A" w:rsidRPr="0051090A" w:rsidRDefault="0051090A" w:rsidP="0095310A">
            <w:pPr>
              <w:rPr>
                <w:sz w:val="18"/>
                <w:szCs w:val="18"/>
              </w:rPr>
            </w:pPr>
          </w:p>
        </w:tc>
      </w:tr>
      <w:tr w:rsidR="0051090A" w14:paraId="54424754" w14:textId="77777777" w:rsidTr="000F4A63">
        <w:tc>
          <w:tcPr>
            <w:tcW w:w="2235" w:type="dxa"/>
          </w:tcPr>
          <w:p w14:paraId="21753B24" w14:textId="77777777" w:rsidR="0051090A" w:rsidRPr="0051090A" w:rsidRDefault="0051090A" w:rsidP="0095310A">
            <w:pPr>
              <w:rPr>
                <w:sz w:val="18"/>
                <w:szCs w:val="18"/>
              </w:rPr>
            </w:pPr>
            <w:r w:rsidRPr="0051090A">
              <w:rPr>
                <w:sz w:val="18"/>
                <w:szCs w:val="18"/>
              </w:rPr>
              <w:t>Wolseley</w:t>
            </w:r>
            <w:r w:rsidR="008062FC">
              <w:rPr>
                <w:sz w:val="18"/>
                <w:szCs w:val="18"/>
              </w:rPr>
              <w:fldChar w:fldCharType="begin"/>
            </w:r>
            <w:r w:rsidR="008062FC">
              <w:instrText xml:space="preserve"> XE "</w:instrText>
            </w:r>
            <w:r w:rsidR="008062FC" w:rsidRPr="00672B69">
              <w:rPr>
                <w:sz w:val="18"/>
                <w:szCs w:val="18"/>
              </w:rPr>
              <w:instrText>Wolseley</w:instrText>
            </w:r>
            <w:r w:rsidR="008062FC">
              <w:instrText xml:space="preserve">" </w:instrText>
            </w:r>
            <w:r w:rsidR="008062FC">
              <w:rPr>
                <w:sz w:val="18"/>
                <w:szCs w:val="18"/>
              </w:rPr>
              <w:fldChar w:fldCharType="end"/>
            </w:r>
          </w:p>
        </w:tc>
        <w:tc>
          <w:tcPr>
            <w:tcW w:w="743" w:type="dxa"/>
          </w:tcPr>
          <w:p w14:paraId="296AA394" w14:textId="77777777" w:rsidR="0051090A" w:rsidRPr="0051090A" w:rsidRDefault="0051090A" w:rsidP="0095310A">
            <w:pPr>
              <w:rPr>
                <w:sz w:val="18"/>
                <w:szCs w:val="18"/>
              </w:rPr>
            </w:pPr>
            <w:smartTag w:uri="urn:schemas-microsoft-com:office:smarttags" w:element="place">
              <w:smartTag w:uri="urn:schemas-microsoft-com:office:smarttags" w:element="country-region">
                <w:r w:rsidRPr="0051090A">
                  <w:rPr>
                    <w:sz w:val="18"/>
                    <w:szCs w:val="18"/>
                  </w:rPr>
                  <w:t>S.A.</w:t>
                </w:r>
              </w:smartTag>
            </w:smartTag>
          </w:p>
        </w:tc>
        <w:tc>
          <w:tcPr>
            <w:tcW w:w="1134" w:type="dxa"/>
          </w:tcPr>
          <w:p w14:paraId="7B1233E3" w14:textId="77777777" w:rsidR="0051090A" w:rsidRPr="0051090A" w:rsidRDefault="0051090A" w:rsidP="0095310A">
            <w:pPr>
              <w:ind w:right="28"/>
              <w:jc w:val="right"/>
              <w:rPr>
                <w:i/>
                <w:sz w:val="18"/>
                <w:szCs w:val="18"/>
              </w:rPr>
            </w:pPr>
            <w:r w:rsidRPr="0051090A">
              <w:rPr>
                <w:i/>
                <w:sz w:val="18"/>
                <w:szCs w:val="18"/>
              </w:rPr>
              <w:t>5269</w:t>
            </w:r>
          </w:p>
        </w:tc>
        <w:tc>
          <w:tcPr>
            <w:tcW w:w="708" w:type="dxa"/>
          </w:tcPr>
          <w:p w14:paraId="045D847A" w14:textId="77777777" w:rsidR="0051090A" w:rsidRPr="0051090A" w:rsidRDefault="0051090A" w:rsidP="0095310A">
            <w:pPr>
              <w:ind w:right="28"/>
              <w:jc w:val="right"/>
              <w:rPr>
                <w:sz w:val="18"/>
                <w:szCs w:val="18"/>
              </w:rPr>
            </w:pPr>
            <w:r w:rsidRPr="0051090A">
              <w:rPr>
                <w:sz w:val="18"/>
                <w:szCs w:val="18"/>
              </w:rPr>
              <w:t>12</w:t>
            </w:r>
          </w:p>
        </w:tc>
        <w:tc>
          <w:tcPr>
            <w:tcW w:w="1276" w:type="dxa"/>
          </w:tcPr>
          <w:p w14:paraId="12AFFD49" w14:textId="77777777" w:rsidR="0051090A" w:rsidRPr="0051090A" w:rsidRDefault="0051090A" w:rsidP="0095310A">
            <w:pPr>
              <w:rPr>
                <w:sz w:val="18"/>
                <w:szCs w:val="18"/>
              </w:rPr>
            </w:pPr>
            <w:r w:rsidRPr="0051090A">
              <w:rPr>
                <w:sz w:val="18"/>
                <w:szCs w:val="18"/>
              </w:rPr>
              <w:t>Only Oil</w:t>
            </w:r>
          </w:p>
        </w:tc>
        <w:tc>
          <w:tcPr>
            <w:tcW w:w="1559" w:type="dxa"/>
          </w:tcPr>
          <w:p w14:paraId="04949F82" w14:textId="77777777" w:rsidR="0051090A" w:rsidRPr="0051090A" w:rsidRDefault="0051090A" w:rsidP="0095310A">
            <w:pPr>
              <w:rPr>
                <w:sz w:val="18"/>
                <w:szCs w:val="18"/>
              </w:rPr>
            </w:pPr>
          </w:p>
        </w:tc>
        <w:tc>
          <w:tcPr>
            <w:tcW w:w="567" w:type="dxa"/>
          </w:tcPr>
          <w:p w14:paraId="54B7E45D" w14:textId="77777777" w:rsidR="0051090A" w:rsidRPr="0051090A" w:rsidRDefault="0051090A" w:rsidP="0095310A">
            <w:pPr>
              <w:rPr>
                <w:sz w:val="18"/>
                <w:szCs w:val="18"/>
              </w:rPr>
            </w:pPr>
          </w:p>
        </w:tc>
        <w:tc>
          <w:tcPr>
            <w:tcW w:w="673" w:type="dxa"/>
          </w:tcPr>
          <w:p w14:paraId="2DC0AF15" w14:textId="77777777" w:rsidR="0051090A" w:rsidRPr="0051090A" w:rsidRDefault="0051090A" w:rsidP="0095310A">
            <w:pPr>
              <w:rPr>
                <w:sz w:val="18"/>
                <w:szCs w:val="18"/>
              </w:rPr>
            </w:pPr>
          </w:p>
        </w:tc>
        <w:tc>
          <w:tcPr>
            <w:tcW w:w="1146" w:type="dxa"/>
          </w:tcPr>
          <w:p w14:paraId="540996AA" w14:textId="77777777" w:rsidR="0051090A" w:rsidRPr="0051090A" w:rsidRDefault="0051090A" w:rsidP="0095310A">
            <w:pPr>
              <w:rPr>
                <w:sz w:val="18"/>
                <w:szCs w:val="18"/>
              </w:rPr>
            </w:pPr>
          </w:p>
        </w:tc>
        <w:tc>
          <w:tcPr>
            <w:tcW w:w="1300" w:type="dxa"/>
          </w:tcPr>
          <w:p w14:paraId="0EE5D007" w14:textId="77777777" w:rsidR="0051090A" w:rsidRPr="0051090A" w:rsidRDefault="0051090A" w:rsidP="0095310A">
            <w:pPr>
              <w:rPr>
                <w:sz w:val="18"/>
                <w:szCs w:val="18"/>
              </w:rPr>
            </w:pPr>
          </w:p>
        </w:tc>
        <w:tc>
          <w:tcPr>
            <w:tcW w:w="1984" w:type="dxa"/>
          </w:tcPr>
          <w:p w14:paraId="216A4EF9" w14:textId="77777777" w:rsidR="0051090A" w:rsidRPr="0051090A" w:rsidRDefault="0051090A" w:rsidP="0095310A">
            <w:pPr>
              <w:rPr>
                <w:sz w:val="18"/>
                <w:szCs w:val="18"/>
              </w:rPr>
            </w:pPr>
            <w:r w:rsidRPr="0051090A">
              <w:rPr>
                <w:sz w:val="18"/>
                <w:szCs w:val="18"/>
              </w:rPr>
              <w:t>1948</w:t>
            </w:r>
          </w:p>
        </w:tc>
        <w:tc>
          <w:tcPr>
            <w:tcW w:w="1442" w:type="dxa"/>
          </w:tcPr>
          <w:p w14:paraId="0664634D" w14:textId="77777777" w:rsidR="0051090A" w:rsidRPr="0051090A" w:rsidRDefault="0051090A" w:rsidP="0095310A">
            <w:pPr>
              <w:rPr>
                <w:sz w:val="18"/>
                <w:szCs w:val="18"/>
              </w:rPr>
            </w:pPr>
          </w:p>
        </w:tc>
      </w:tr>
      <w:tr w:rsidR="0051090A" w14:paraId="7AEE869C" w14:textId="77777777" w:rsidTr="000F4A63">
        <w:tc>
          <w:tcPr>
            <w:tcW w:w="2235" w:type="dxa"/>
          </w:tcPr>
          <w:p w14:paraId="0DB750DD" w14:textId="77777777" w:rsidR="0051090A" w:rsidRPr="0051090A" w:rsidRDefault="0051090A" w:rsidP="0095310A">
            <w:pPr>
              <w:rPr>
                <w:sz w:val="18"/>
                <w:szCs w:val="18"/>
              </w:rPr>
            </w:pPr>
            <w:smartTag w:uri="urn:schemas-microsoft-com:office:smarttags" w:element="PlaceName">
              <w:r w:rsidRPr="0051090A">
                <w:rPr>
                  <w:sz w:val="18"/>
                  <w:szCs w:val="18"/>
                </w:rPr>
                <w:t>Violet</w:t>
              </w:r>
            </w:smartTag>
            <w:r w:rsidRPr="0051090A">
              <w:rPr>
                <w:sz w:val="18"/>
                <w:szCs w:val="18"/>
              </w:rPr>
              <w:t xml:space="preserve"> </w:t>
            </w:r>
            <w:smartTag w:uri="urn:schemas-microsoft-com:office:smarttags" w:element="PlaceType">
              <w:r w:rsidRPr="0051090A">
                <w:rPr>
                  <w:sz w:val="18"/>
                  <w:szCs w:val="18"/>
                </w:rPr>
                <w:t>Town</w:t>
              </w:r>
            </w:smartTag>
            <w:r w:rsidR="008062FC">
              <w:rPr>
                <w:sz w:val="18"/>
                <w:szCs w:val="18"/>
              </w:rPr>
              <w:fldChar w:fldCharType="begin"/>
            </w:r>
            <w:r w:rsidR="008062FC">
              <w:instrText xml:space="preserve"> XE "</w:instrText>
            </w:r>
            <w:smartTag w:uri="urn:schemas-microsoft-com:office:smarttags" w:element="PlaceName">
              <w:r w:rsidR="008062FC" w:rsidRPr="00672B69">
                <w:rPr>
                  <w:sz w:val="18"/>
                  <w:szCs w:val="18"/>
                </w:rPr>
                <w:instrText>Violet</w:instrText>
              </w:r>
            </w:smartTag>
            <w:r w:rsidR="008062FC" w:rsidRPr="00672B69">
              <w:rPr>
                <w:sz w:val="18"/>
                <w:szCs w:val="18"/>
              </w:rPr>
              <w:instrText xml:space="preserve"> </w:instrText>
            </w:r>
            <w:smartTag w:uri="urn:schemas-microsoft-com:office:smarttags" w:element="PlaceType">
              <w:r w:rsidR="008062FC" w:rsidRPr="00672B69">
                <w:rPr>
                  <w:sz w:val="18"/>
                  <w:szCs w:val="18"/>
                </w:rPr>
                <w:instrText>Town</w:instrText>
              </w:r>
            </w:smartTag>
            <w:r w:rsidR="008062FC">
              <w:instrText xml:space="preserve">" </w:instrText>
            </w:r>
            <w:r w:rsidR="008062FC">
              <w:rPr>
                <w:sz w:val="18"/>
                <w:szCs w:val="18"/>
              </w:rPr>
              <w:fldChar w:fldCharType="end"/>
            </w:r>
            <w:r w:rsidRPr="0051090A">
              <w:rPr>
                <w:sz w:val="18"/>
                <w:szCs w:val="18"/>
              </w:rPr>
              <w:t xml:space="preserve"> (</w:t>
            </w:r>
            <w:smartTag w:uri="urn:schemas-microsoft-com:office:smarttags" w:element="City">
              <w:smartTag w:uri="urn:schemas-microsoft-com:office:smarttags" w:element="place">
                <w:r w:rsidRPr="0051090A">
                  <w:rPr>
                    <w:sz w:val="18"/>
                    <w:szCs w:val="18"/>
                  </w:rPr>
                  <w:t>Seymour</w:t>
                </w:r>
              </w:smartTag>
            </w:smartTag>
            <w:r w:rsidR="008062FC">
              <w:rPr>
                <w:sz w:val="18"/>
                <w:szCs w:val="18"/>
              </w:rPr>
              <w:fldChar w:fldCharType="begin"/>
            </w:r>
            <w:r w:rsidR="008062FC">
              <w:instrText xml:space="preserve"> XE "</w:instrText>
            </w:r>
            <w:smartTag w:uri="urn:schemas-microsoft-com:office:smarttags" w:element="City">
              <w:r w:rsidR="008062FC" w:rsidRPr="00672B69">
                <w:rPr>
                  <w:sz w:val="18"/>
                  <w:szCs w:val="18"/>
                </w:rPr>
                <w:instrText>Seymour</w:instrText>
              </w:r>
            </w:smartTag>
            <w:r w:rsidR="008062FC">
              <w:instrText xml:space="preserve">" </w:instrText>
            </w:r>
            <w:r w:rsidR="008062FC">
              <w:rPr>
                <w:sz w:val="18"/>
                <w:szCs w:val="18"/>
              </w:rPr>
              <w:fldChar w:fldCharType="end"/>
            </w:r>
            <w:r w:rsidRPr="0051090A">
              <w:rPr>
                <w:sz w:val="18"/>
                <w:szCs w:val="18"/>
              </w:rPr>
              <w:t>)</w:t>
            </w:r>
          </w:p>
        </w:tc>
        <w:tc>
          <w:tcPr>
            <w:tcW w:w="743" w:type="dxa"/>
          </w:tcPr>
          <w:p w14:paraId="4CA5DE9D" w14:textId="77777777" w:rsidR="0051090A" w:rsidRPr="0051090A" w:rsidRDefault="0051090A" w:rsidP="0095310A">
            <w:pPr>
              <w:rPr>
                <w:sz w:val="18"/>
                <w:szCs w:val="18"/>
              </w:rPr>
            </w:pPr>
            <w:r w:rsidRPr="0051090A">
              <w:rPr>
                <w:sz w:val="18"/>
                <w:szCs w:val="18"/>
              </w:rPr>
              <w:t>Vic</w:t>
            </w:r>
          </w:p>
        </w:tc>
        <w:tc>
          <w:tcPr>
            <w:tcW w:w="1134" w:type="dxa"/>
          </w:tcPr>
          <w:p w14:paraId="125A0CF2" w14:textId="77777777" w:rsidR="0051090A" w:rsidRPr="0051090A" w:rsidRDefault="0051090A" w:rsidP="0095310A">
            <w:pPr>
              <w:ind w:right="28"/>
              <w:jc w:val="right"/>
              <w:rPr>
                <w:i/>
                <w:sz w:val="18"/>
                <w:szCs w:val="18"/>
              </w:rPr>
            </w:pPr>
            <w:r w:rsidRPr="0051090A">
              <w:rPr>
                <w:i/>
                <w:sz w:val="18"/>
                <w:szCs w:val="18"/>
              </w:rPr>
              <w:t>3669</w:t>
            </w:r>
          </w:p>
        </w:tc>
        <w:tc>
          <w:tcPr>
            <w:tcW w:w="708" w:type="dxa"/>
          </w:tcPr>
          <w:p w14:paraId="23AF6693" w14:textId="77777777" w:rsidR="0051090A" w:rsidRPr="0051090A" w:rsidRDefault="0051090A" w:rsidP="0095310A">
            <w:pPr>
              <w:ind w:right="28"/>
              <w:jc w:val="right"/>
              <w:rPr>
                <w:sz w:val="18"/>
                <w:szCs w:val="18"/>
              </w:rPr>
            </w:pPr>
            <w:r w:rsidRPr="0051090A">
              <w:rPr>
                <w:sz w:val="18"/>
                <w:szCs w:val="18"/>
              </w:rPr>
              <w:t>13</w:t>
            </w:r>
          </w:p>
        </w:tc>
        <w:tc>
          <w:tcPr>
            <w:tcW w:w="1276" w:type="dxa"/>
          </w:tcPr>
          <w:p w14:paraId="1AFED3E5" w14:textId="77777777" w:rsidR="0051090A" w:rsidRPr="0051090A" w:rsidRDefault="0051090A" w:rsidP="0095310A">
            <w:pPr>
              <w:rPr>
                <w:sz w:val="18"/>
                <w:szCs w:val="18"/>
              </w:rPr>
            </w:pPr>
          </w:p>
        </w:tc>
        <w:tc>
          <w:tcPr>
            <w:tcW w:w="1559" w:type="dxa"/>
          </w:tcPr>
          <w:p w14:paraId="3D13BE66" w14:textId="77777777" w:rsidR="0051090A" w:rsidRPr="0051090A" w:rsidRDefault="0051090A" w:rsidP="0095310A">
            <w:pPr>
              <w:rPr>
                <w:sz w:val="18"/>
                <w:szCs w:val="18"/>
              </w:rPr>
            </w:pPr>
          </w:p>
        </w:tc>
        <w:tc>
          <w:tcPr>
            <w:tcW w:w="567" w:type="dxa"/>
          </w:tcPr>
          <w:p w14:paraId="397C3076" w14:textId="77777777" w:rsidR="0051090A" w:rsidRPr="0051090A" w:rsidRDefault="0051090A" w:rsidP="0095310A">
            <w:pPr>
              <w:rPr>
                <w:sz w:val="18"/>
                <w:szCs w:val="18"/>
              </w:rPr>
            </w:pPr>
          </w:p>
        </w:tc>
        <w:tc>
          <w:tcPr>
            <w:tcW w:w="673" w:type="dxa"/>
          </w:tcPr>
          <w:p w14:paraId="6C5BFDCD" w14:textId="77777777" w:rsidR="0051090A" w:rsidRPr="0051090A" w:rsidRDefault="0051090A" w:rsidP="0095310A">
            <w:pPr>
              <w:rPr>
                <w:sz w:val="18"/>
                <w:szCs w:val="18"/>
              </w:rPr>
            </w:pPr>
          </w:p>
        </w:tc>
        <w:tc>
          <w:tcPr>
            <w:tcW w:w="1146" w:type="dxa"/>
          </w:tcPr>
          <w:p w14:paraId="202480A2" w14:textId="77777777" w:rsidR="0051090A" w:rsidRPr="0051090A" w:rsidRDefault="0051090A" w:rsidP="0095310A">
            <w:pPr>
              <w:rPr>
                <w:sz w:val="18"/>
                <w:szCs w:val="18"/>
              </w:rPr>
            </w:pPr>
          </w:p>
        </w:tc>
        <w:tc>
          <w:tcPr>
            <w:tcW w:w="1300" w:type="dxa"/>
          </w:tcPr>
          <w:p w14:paraId="336794B4" w14:textId="77777777" w:rsidR="0051090A" w:rsidRPr="0051090A" w:rsidRDefault="0051090A" w:rsidP="0095310A">
            <w:pPr>
              <w:rPr>
                <w:sz w:val="18"/>
                <w:szCs w:val="18"/>
              </w:rPr>
            </w:pPr>
          </w:p>
        </w:tc>
        <w:tc>
          <w:tcPr>
            <w:tcW w:w="1984" w:type="dxa"/>
          </w:tcPr>
          <w:p w14:paraId="27C08CAB" w14:textId="77777777" w:rsidR="0051090A" w:rsidRPr="0051090A" w:rsidRDefault="00860538" w:rsidP="0095310A">
            <w:pPr>
              <w:rPr>
                <w:sz w:val="18"/>
                <w:szCs w:val="18"/>
              </w:rPr>
            </w:pPr>
            <w:r>
              <w:rPr>
                <w:sz w:val="18"/>
                <w:szCs w:val="18"/>
              </w:rPr>
              <w:t>1942-14 June 1944</w:t>
            </w:r>
          </w:p>
        </w:tc>
        <w:tc>
          <w:tcPr>
            <w:tcW w:w="1442" w:type="dxa"/>
          </w:tcPr>
          <w:p w14:paraId="20E13658" w14:textId="77777777" w:rsidR="0051090A" w:rsidRPr="0051090A" w:rsidRDefault="0051090A" w:rsidP="0095310A">
            <w:pPr>
              <w:rPr>
                <w:sz w:val="18"/>
                <w:szCs w:val="18"/>
              </w:rPr>
            </w:pPr>
          </w:p>
        </w:tc>
      </w:tr>
      <w:tr w:rsidR="0051090A" w14:paraId="1696280E" w14:textId="77777777" w:rsidTr="000F4A63">
        <w:tc>
          <w:tcPr>
            <w:tcW w:w="2235" w:type="dxa"/>
          </w:tcPr>
          <w:p w14:paraId="2BAF1B2A" w14:textId="77777777" w:rsidR="0051090A" w:rsidRPr="0051090A" w:rsidRDefault="0051090A" w:rsidP="0095310A">
            <w:pPr>
              <w:rPr>
                <w:sz w:val="18"/>
                <w:szCs w:val="18"/>
              </w:rPr>
            </w:pPr>
            <w:r w:rsidRPr="0051090A">
              <w:rPr>
                <w:sz w:val="18"/>
                <w:szCs w:val="18"/>
              </w:rPr>
              <w:t>Tocumwal</w:t>
            </w:r>
            <w:r w:rsidR="008062FC">
              <w:rPr>
                <w:sz w:val="18"/>
                <w:szCs w:val="18"/>
              </w:rPr>
              <w:fldChar w:fldCharType="begin"/>
            </w:r>
            <w:r w:rsidR="008062FC">
              <w:instrText xml:space="preserve"> XE "</w:instrText>
            </w:r>
            <w:r w:rsidR="008062FC" w:rsidRPr="00672B69">
              <w:rPr>
                <w:sz w:val="18"/>
                <w:szCs w:val="18"/>
              </w:rPr>
              <w:instrText>Tocumwal</w:instrText>
            </w:r>
            <w:r w:rsidR="008062FC">
              <w:instrText xml:space="preserve">" </w:instrText>
            </w:r>
            <w:r w:rsidR="008062FC">
              <w:rPr>
                <w:sz w:val="18"/>
                <w:szCs w:val="18"/>
              </w:rPr>
              <w:fldChar w:fldCharType="end"/>
            </w:r>
          </w:p>
        </w:tc>
        <w:tc>
          <w:tcPr>
            <w:tcW w:w="743" w:type="dxa"/>
          </w:tcPr>
          <w:p w14:paraId="77B1E3E9" w14:textId="77777777" w:rsidR="0051090A" w:rsidRPr="0051090A" w:rsidRDefault="0051090A" w:rsidP="0095310A">
            <w:pPr>
              <w:rPr>
                <w:sz w:val="18"/>
                <w:szCs w:val="18"/>
              </w:rPr>
            </w:pPr>
            <w:r w:rsidRPr="0051090A">
              <w:rPr>
                <w:sz w:val="18"/>
                <w:szCs w:val="18"/>
              </w:rPr>
              <w:t>NSW</w:t>
            </w:r>
          </w:p>
        </w:tc>
        <w:tc>
          <w:tcPr>
            <w:tcW w:w="1134" w:type="dxa"/>
          </w:tcPr>
          <w:p w14:paraId="7E8150AF" w14:textId="77777777" w:rsidR="0051090A" w:rsidRPr="0051090A" w:rsidRDefault="0051090A" w:rsidP="0095310A">
            <w:pPr>
              <w:ind w:right="28"/>
              <w:jc w:val="right"/>
              <w:rPr>
                <w:i/>
                <w:sz w:val="18"/>
                <w:szCs w:val="18"/>
              </w:rPr>
            </w:pPr>
            <w:r w:rsidRPr="0051090A">
              <w:rPr>
                <w:i/>
                <w:sz w:val="18"/>
                <w:szCs w:val="18"/>
              </w:rPr>
              <w:t>2714</w:t>
            </w:r>
          </w:p>
        </w:tc>
        <w:tc>
          <w:tcPr>
            <w:tcW w:w="708" w:type="dxa"/>
          </w:tcPr>
          <w:p w14:paraId="42015145" w14:textId="77777777" w:rsidR="0051090A" w:rsidRPr="0051090A" w:rsidRDefault="0051090A" w:rsidP="0095310A">
            <w:pPr>
              <w:ind w:right="28"/>
              <w:jc w:val="right"/>
              <w:rPr>
                <w:sz w:val="18"/>
                <w:szCs w:val="18"/>
              </w:rPr>
            </w:pPr>
            <w:r w:rsidRPr="0051090A">
              <w:rPr>
                <w:sz w:val="18"/>
                <w:szCs w:val="18"/>
              </w:rPr>
              <w:t>14</w:t>
            </w:r>
          </w:p>
        </w:tc>
        <w:tc>
          <w:tcPr>
            <w:tcW w:w="1276" w:type="dxa"/>
          </w:tcPr>
          <w:p w14:paraId="47979C1B" w14:textId="77777777" w:rsidR="0051090A" w:rsidRPr="0051090A" w:rsidRDefault="0051090A" w:rsidP="0095310A">
            <w:pPr>
              <w:rPr>
                <w:sz w:val="18"/>
                <w:szCs w:val="18"/>
              </w:rPr>
            </w:pPr>
            <w:r w:rsidRPr="0051090A">
              <w:rPr>
                <w:sz w:val="18"/>
                <w:szCs w:val="18"/>
              </w:rPr>
              <w:t>Only Oil</w:t>
            </w:r>
          </w:p>
        </w:tc>
        <w:tc>
          <w:tcPr>
            <w:tcW w:w="1559" w:type="dxa"/>
          </w:tcPr>
          <w:p w14:paraId="1E4CA20F" w14:textId="77777777" w:rsidR="0051090A" w:rsidRPr="0051090A" w:rsidRDefault="0051090A" w:rsidP="0095310A">
            <w:pPr>
              <w:rPr>
                <w:sz w:val="18"/>
                <w:szCs w:val="18"/>
              </w:rPr>
            </w:pPr>
          </w:p>
        </w:tc>
        <w:tc>
          <w:tcPr>
            <w:tcW w:w="567" w:type="dxa"/>
          </w:tcPr>
          <w:p w14:paraId="7CF1E2A7" w14:textId="77777777" w:rsidR="0051090A" w:rsidRPr="0051090A" w:rsidRDefault="0051090A" w:rsidP="0095310A">
            <w:pPr>
              <w:rPr>
                <w:sz w:val="18"/>
                <w:szCs w:val="18"/>
              </w:rPr>
            </w:pPr>
          </w:p>
        </w:tc>
        <w:tc>
          <w:tcPr>
            <w:tcW w:w="673" w:type="dxa"/>
          </w:tcPr>
          <w:p w14:paraId="66910C43" w14:textId="77777777" w:rsidR="0051090A" w:rsidRPr="0051090A" w:rsidRDefault="0051090A" w:rsidP="0095310A">
            <w:pPr>
              <w:rPr>
                <w:sz w:val="18"/>
                <w:szCs w:val="18"/>
              </w:rPr>
            </w:pPr>
          </w:p>
        </w:tc>
        <w:tc>
          <w:tcPr>
            <w:tcW w:w="1146" w:type="dxa"/>
          </w:tcPr>
          <w:p w14:paraId="6590603F" w14:textId="77777777" w:rsidR="0051090A" w:rsidRPr="0051090A" w:rsidRDefault="0051090A" w:rsidP="0095310A">
            <w:pPr>
              <w:rPr>
                <w:sz w:val="18"/>
                <w:szCs w:val="18"/>
              </w:rPr>
            </w:pPr>
          </w:p>
        </w:tc>
        <w:tc>
          <w:tcPr>
            <w:tcW w:w="1300" w:type="dxa"/>
          </w:tcPr>
          <w:p w14:paraId="6EC93F07" w14:textId="77777777" w:rsidR="0051090A" w:rsidRPr="0051090A" w:rsidRDefault="0051090A" w:rsidP="0095310A">
            <w:pPr>
              <w:rPr>
                <w:sz w:val="18"/>
                <w:szCs w:val="18"/>
              </w:rPr>
            </w:pPr>
          </w:p>
        </w:tc>
        <w:tc>
          <w:tcPr>
            <w:tcW w:w="1984" w:type="dxa"/>
          </w:tcPr>
          <w:p w14:paraId="3983F032" w14:textId="77777777" w:rsidR="0051090A" w:rsidRPr="0051090A" w:rsidRDefault="0051090A" w:rsidP="0095310A">
            <w:pPr>
              <w:rPr>
                <w:sz w:val="18"/>
                <w:szCs w:val="18"/>
              </w:rPr>
            </w:pPr>
            <w:r w:rsidRPr="0051090A">
              <w:rPr>
                <w:sz w:val="18"/>
                <w:szCs w:val="18"/>
              </w:rPr>
              <w:t>1946</w:t>
            </w:r>
          </w:p>
        </w:tc>
        <w:tc>
          <w:tcPr>
            <w:tcW w:w="1442" w:type="dxa"/>
          </w:tcPr>
          <w:p w14:paraId="15A2835C" w14:textId="77777777" w:rsidR="0051090A" w:rsidRPr="0051090A" w:rsidRDefault="0051090A" w:rsidP="0095310A">
            <w:pPr>
              <w:rPr>
                <w:sz w:val="18"/>
                <w:szCs w:val="18"/>
              </w:rPr>
            </w:pPr>
          </w:p>
        </w:tc>
      </w:tr>
      <w:tr w:rsidR="0051090A" w14:paraId="0DE53116" w14:textId="77777777" w:rsidTr="000F4A63">
        <w:tc>
          <w:tcPr>
            <w:tcW w:w="2235" w:type="dxa"/>
          </w:tcPr>
          <w:p w14:paraId="198B6D71" w14:textId="77777777" w:rsidR="0051090A" w:rsidRPr="0051090A" w:rsidRDefault="0051090A" w:rsidP="0095310A">
            <w:pPr>
              <w:rPr>
                <w:sz w:val="18"/>
                <w:szCs w:val="18"/>
              </w:rPr>
            </w:pPr>
            <w:r w:rsidRPr="0051090A">
              <w:rPr>
                <w:sz w:val="18"/>
                <w:szCs w:val="18"/>
              </w:rPr>
              <w:t>Deniliquin</w:t>
            </w:r>
            <w:r w:rsidR="008062FC">
              <w:rPr>
                <w:sz w:val="18"/>
                <w:szCs w:val="18"/>
              </w:rPr>
              <w:fldChar w:fldCharType="begin"/>
            </w:r>
            <w:r w:rsidR="008062FC">
              <w:instrText xml:space="preserve"> XE "</w:instrText>
            </w:r>
            <w:r w:rsidR="008062FC" w:rsidRPr="00672B69">
              <w:rPr>
                <w:sz w:val="18"/>
                <w:szCs w:val="18"/>
              </w:rPr>
              <w:instrText>Deniliquin</w:instrText>
            </w:r>
            <w:r w:rsidR="008062FC">
              <w:instrText xml:space="preserve">" </w:instrText>
            </w:r>
            <w:r w:rsidR="008062FC">
              <w:rPr>
                <w:sz w:val="18"/>
                <w:szCs w:val="18"/>
              </w:rPr>
              <w:fldChar w:fldCharType="end"/>
            </w:r>
            <w:r w:rsidRPr="0051090A">
              <w:rPr>
                <w:sz w:val="18"/>
                <w:szCs w:val="18"/>
              </w:rPr>
              <w:t xml:space="preserve"> (Mathoura</w:t>
            </w:r>
            <w:r w:rsidR="008062FC">
              <w:rPr>
                <w:sz w:val="18"/>
                <w:szCs w:val="18"/>
              </w:rPr>
              <w:fldChar w:fldCharType="begin"/>
            </w:r>
            <w:r w:rsidR="008062FC">
              <w:instrText xml:space="preserve"> XE "</w:instrText>
            </w:r>
            <w:r w:rsidR="008062FC" w:rsidRPr="00672B69">
              <w:rPr>
                <w:sz w:val="18"/>
                <w:szCs w:val="18"/>
              </w:rPr>
              <w:instrText>Mathoura</w:instrText>
            </w:r>
            <w:r w:rsidR="008062FC">
              <w:instrText xml:space="preserve">" </w:instrText>
            </w:r>
            <w:r w:rsidR="008062FC">
              <w:rPr>
                <w:sz w:val="18"/>
                <w:szCs w:val="18"/>
              </w:rPr>
              <w:fldChar w:fldCharType="end"/>
            </w:r>
            <w:r w:rsidRPr="0051090A">
              <w:rPr>
                <w:sz w:val="18"/>
                <w:szCs w:val="18"/>
              </w:rPr>
              <w:t xml:space="preserve">) </w:t>
            </w:r>
          </w:p>
        </w:tc>
        <w:tc>
          <w:tcPr>
            <w:tcW w:w="743" w:type="dxa"/>
          </w:tcPr>
          <w:p w14:paraId="14F23F0D" w14:textId="77777777" w:rsidR="0051090A" w:rsidRPr="0051090A" w:rsidRDefault="0051090A" w:rsidP="0095310A">
            <w:pPr>
              <w:rPr>
                <w:sz w:val="18"/>
                <w:szCs w:val="18"/>
              </w:rPr>
            </w:pPr>
            <w:r w:rsidRPr="0051090A">
              <w:rPr>
                <w:sz w:val="18"/>
                <w:szCs w:val="18"/>
              </w:rPr>
              <w:t>NSW</w:t>
            </w:r>
          </w:p>
        </w:tc>
        <w:tc>
          <w:tcPr>
            <w:tcW w:w="1134" w:type="dxa"/>
          </w:tcPr>
          <w:p w14:paraId="2C6995A3" w14:textId="77777777" w:rsidR="0051090A" w:rsidRPr="0051090A" w:rsidRDefault="0051090A" w:rsidP="0095310A">
            <w:pPr>
              <w:ind w:right="28"/>
              <w:jc w:val="right"/>
              <w:rPr>
                <w:i/>
                <w:sz w:val="18"/>
                <w:szCs w:val="18"/>
              </w:rPr>
            </w:pPr>
            <w:r w:rsidRPr="0051090A">
              <w:rPr>
                <w:i/>
                <w:sz w:val="18"/>
                <w:szCs w:val="18"/>
              </w:rPr>
              <w:t>2710</w:t>
            </w:r>
          </w:p>
        </w:tc>
        <w:tc>
          <w:tcPr>
            <w:tcW w:w="708" w:type="dxa"/>
          </w:tcPr>
          <w:p w14:paraId="699E65BB" w14:textId="77777777" w:rsidR="0051090A" w:rsidRPr="0051090A" w:rsidRDefault="0051090A" w:rsidP="0095310A">
            <w:pPr>
              <w:ind w:right="28"/>
              <w:jc w:val="right"/>
              <w:rPr>
                <w:sz w:val="18"/>
                <w:szCs w:val="18"/>
              </w:rPr>
            </w:pPr>
            <w:r w:rsidRPr="0051090A">
              <w:rPr>
                <w:sz w:val="18"/>
                <w:szCs w:val="18"/>
              </w:rPr>
              <w:t>15</w:t>
            </w:r>
          </w:p>
        </w:tc>
        <w:tc>
          <w:tcPr>
            <w:tcW w:w="1276" w:type="dxa"/>
          </w:tcPr>
          <w:p w14:paraId="7CB196C3" w14:textId="77777777" w:rsidR="0051090A" w:rsidRPr="0051090A" w:rsidRDefault="0051090A" w:rsidP="0095310A">
            <w:pPr>
              <w:rPr>
                <w:sz w:val="18"/>
                <w:szCs w:val="18"/>
              </w:rPr>
            </w:pPr>
          </w:p>
        </w:tc>
        <w:tc>
          <w:tcPr>
            <w:tcW w:w="1559" w:type="dxa"/>
          </w:tcPr>
          <w:p w14:paraId="43F1C341" w14:textId="77777777" w:rsidR="0051090A" w:rsidRPr="0051090A" w:rsidRDefault="0051090A" w:rsidP="0095310A">
            <w:pPr>
              <w:rPr>
                <w:sz w:val="18"/>
                <w:szCs w:val="18"/>
              </w:rPr>
            </w:pPr>
          </w:p>
        </w:tc>
        <w:tc>
          <w:tcPr>
            <w:tcW w:w="567" w:type="dxa"/>
          </w:tcPr>
          <w:p w14:paraId="2CDC7DBD" w14:textId="77777777" w:rsidR="0051090A" w:rsidRPr="0051090A" w:rsidRDefault="0051090A" w:rsidP="0095310A">
            <w:pPr>
              <w:rPr>
                <w:sz w:val="18"/>
                <w:szCs w:val="18"/>
              </w:rPr>
            </w:pPr>
          </w:p>
        </w:tc>
        <w:tc>
          <w:tcPr>
            <w:tcW w:w="673" w:type="dxa"/>
          </w:tcPr>
          <w:p w14:paraId="21D08F6F" w14:textId="77777777" w:rsidR="0051090A" w:rsidRPr="0051090A" w:rsidRDefault="0051090A" w:rsidP="0095310A">
            <w:pPr>
              <w:rPr>
                <w:sz w:val="18"/>
                <w:szCs w:val="18"/>
              </w:rPr>
            </w:pPr>
          </w:p>
        </w:tc>
        <w:tc>
          <w:tcPr>
            <w:tcW w:w="1146" w:type="dxa"/>
          </w:tcPr>
          <w:p w14:paraId="591B4BA5" w14:textId="77777777" w:rsidR="0051090A" w:rsidRPr="0051090A" w:rsidRDefault="0051090A" w:rsidP="0095310A">
            <w:pPr>
              <w:rPr>
                <w:sz w:val="18"/>
                <w:szCs w:val="18"/>
              </w:rPr>
            </w:pPr>
          </w:p>
        </w:tc>
        <w:tc>
          <w:tcPr>
            <w:tcW w:w="1300" w:type="dxa"/>
          </w:tcPr>
          <w:p w14:paraId="0731ED3C" w14:textId="77777777" w:rsidR="0051090A" w:rsidRPr="0051090A" w:rsidRDefault="0051090A" w:rsidP="0095310A">
            <w:pPr>
              <w:rPr>
                <w:sz w:val="18"/>
                <w:szCs w:val="18"/>
              </w:rPr>
            </w:pPr>
          </w:p>
        </w:tc>
        <w:tc>
          <w:tcPr>
            <w:tcW w:w="1984" w:type="dxa"/>
          </w:tcPr>
          <w:p w14:paraId="2166C6AE" w14:textId="77777777" w:rsidR="0051090A" w:rsidRPr="0051090A" w:rsidRDefault="0051090A" w:rsidP="0095310A">
            <w:pPr>
              <w:rPr>
                <w:sz w:val="18"/>
                <w:szCs w:val="18"/>
              </w:rPr>
            </w:pPr>
            <w:r w:rsidRPr="0051090A">
              <w:rPr>
                <w:sz w:val="18"/>
                <w:szCs w:val="18"/>
              </w:rPr>
              <w:t>Service 1942-1948</w:t>
            </w:r>
          </w:p>
        </w:tc>
        <w:tc>
          <w:tcPr>
            <w:tcW w:w="1442" w:type="dxa"/>
          </w:tcPr>
          <w:p w14:paraId="7EE0B74E" w14:textId="77777777" w:rsidR="0051090A" w:rsidRPr="0051090A" w:rsidRDefault="0051090A" w:rsidP="0095310A">
            <w:pPr>
              <w:rPr>
                <w:sz w:val="18"/>
                <w:szCs w:val="18"/>
              </w:rPr>
            </w:pPr>
          </w:p>
        </w:tc>
      </w:tr>
      <w:tr w:rsidR="0051090A" w14:paraId="41FAEB9F" w14:textId="77777777" w:rsidTr="000F4A63">
        <w:tc>
          <w:tcPr>
            <w:tcW w:w="2235" w:type="dxa"/>
          </w:tcPr>
          <w:p w14:paraId="2C98D550" w14:textId="77777777" w:rsidR="0051090A" w:rsidRPr="0051090A" w:rsidRDefault="0051090A" w:rsidP="0095310A">
            <w:pPr>
              <w:rPr>
                <w:sz w:val="18"/>
                <w:szCs w:val="18"/>
              </w:rPr>
            </w:pPr>
            <w:r w:rsidRPr="0051090A">
              <w:rPr>
                <w:sz w:val="18"/>
                <w:szCs w:val="18"/>
              </w:rPr>
              <w:t>Deniliquin</w:t>
            </w:r>
            <w:r w:rsidR="008062FC">
              <w:rPr>
                <w:sz w:val="18"/>
                <w:szCs w:val="18"/>
              </w:rPr>
              <w:fldChar w:fldCharType="begin"/>
            </w:r>
            <w:r w:rsidR="008062FC">
              <w:instrText xml:space="preserve"> XE "</w:instrText>
            </w:r>
            <w:r w:rsidR="008062FC" w:rsidRPr="00672B69">
              <w:rPr>
                <w:sz w:val="18"/>
                <w:szCs w:val="18"/>
              </w:rPr>
              <w:instrText>Deniliquin</w:instrText>
            </w:r>
            <w:r w:rsidR="008062FC">
              <w:instrText xml:space="preserve">" </w:instrText>
            </w:r>
            <w:r w:rsidR="008062FC">
              <w:rPr>
                <w:sz w:val="18"/>
                <w:szCs w:val="18"/>
              </w:rPr>
              <w:fldChar w:fldCharType="end"/>
            </w:r>
            <w:r w:rsidRPr="0051090A">
              <w:rPr>
                <w:sz w:val="18"/>
                <w:szCs w:val="18"/>
              </w:rPr>
              <w:t xml:space="preserve"> (Methora</w:t>
            </w:r>
            <w:r w:rsidR="008062FC">
              <w:rPr>
                <w:sz w:val="18"/>
                <w:szCs w:val="18"/>
              </w:rPr>
              <w:fldChar w:fldCharType="begin"/>
            </w:r>
            <w:r w:rsidR="008062FC">
              <w:instrText xml:space="preserve"> XE "</w:instrText>
            </w:r>
            <w:r w:rsidR="008062FC" w:rsidRPr="00672B69">
              <w:rPr>
                <w:sz w:val="18"/>
                <w:szCs w:val="18"/>
              </w:rPr>
              <w:instrText>Methora</w:instrText>
            </w:r>
            <w:r w:rsidR="008062FC">
              <w:instrText xml:space="preserve">" </w:instrText>
            </w:r>
            <w:r w:rsidR="008062FC">
              <w:rPr>
                <w:sz w:val="18"/>
                <w:szCs w:val="18"/>
              </w:rPr>
              <w:fldChar w:fldCharType="end"/>
            </w:r>
            <w:r w:rsidRPr="0051090A">
              <w:rPr>
                <w:sz w:val="18"/>
                <w:szCs w:val="18"/>
              </w:rPr>
              <w:t>)</w:t>
            </w:r>
          </w:p>
        </w:tc>
        <w:tc>
          <w:tcPr>
            <w:tcW w:w="743" w:type="dxa"/>
          </w:tcPr>
          <w:p w14:paraId="7E3C1A00" w14:textId="77777777" w:rsidR="0051090A" w:rsidRPr="0051090A" w:rsidRDefault="0051090A" w:rsidP="0095310A">
            <w:pPr>
              <w:rPr>
                <w:sz w:val="18"/>
                <w:szCs w:val="18"/>
              </w:rPr>
            </w:pPr>
            <w:r w:rsidRPr="0051090A">
              <w:rPr>
                <w:sz w:val="18"/>
                <w:szCs w:val="18"/>
              </w:rPr>
              <w:t>NSW</w:t>
            </w:r>
          </w:p>
        </w:tc>
        <w:tc>
          <w:tcPr>
            <w:tcW w:w="1134" w:type="dxa"/>
          </w:tcPr>
          <w:p w14:paraId="62BE7E30" w14:textId="77777777" w:rsidR="0051090A" w:rsidRPr="0051090A" w:rsidRDefault="0051090A" w:rsidP="0095310A">
            <w:pPr>
              <w:ind w:right="28"/>
              <w:jc w:val="right"/>
              <w:rPr>
                <w:i/>
                <w:sz w:val="18"/>
                <w:szCs w:val="18"/>
              </w:rPr>
            </w:pPr>
            <w:r w:rsidRPr="0051090A">
              <w:rPr>
                <w:i/>
                <w:sz w:val="18"/>
                <w:szCs w:val="18"/>
              </w:rPr>
              <w:t>2710</w:t>
            </w:r>
          </w:p>
        </w:tc>
        <w:tc>
          <w:tcPr>
            <w:tcW w:w="708" w:type="dxa"/>
          </w:tcPr>
          <w:p w14:paraId="40FBF1F2" w14:textId="77777777" w:rsidR="0051090A" w:rsidRPr="0051090A" w:rsidRDefault="0051090A" w:rsidP="0095310A">
            <w:pPr>
              <w:ind w:right="28"/>
              <w:jc w:val="right"/>
              <w:rPr>
                <w:sz w:val="18"/>
                <w:szCs w:val="18"/>
              </w:rPr>
            </w:pPr>
            <w:r w:rsidRPr="0051090A">
              <w:rPr>
                <w:sz w:val="18"/>
                <w:szCs w:val="18"/>
              </w:rPr>
              <w:t>15</w:t>
            </w:r>
          </w:p>
        </w:tc>
        <w:tc>
          <w:tcPr>
            <w:tcW w:w="1276" w:type="dxa"/>
          </w:tcPr>
          <w:p w14:paraId="1C7DAA15" w14:textId="77777777" w:rsidR="0051090A" w:rsidRPr="0051090A" w:rsidRDefault="0051090A" w:rsidP="0095310A">
            <w:pPr>
              <w:rPr>
                <w:sz w:val="18"/>
                <w:szCs w:val="18"/>
              </w:rPr>
            </w:pPr>
          </w:p>
        </w:tc>
        <w:tc>
          <w:tcPr>
            <w:tcW w:w="1559" w:type="dxa"/>
          </w:tcPr>
          <w:p w14:paraId="1BF2A0F4" w14:textId="77777777" w:rsidR="0051090A" w:rsidRPr="0051090A" w:rsidRDefault="0051090A" w:rsidP="0095310A">
            <w:pPr>
              <w:rPr>
                <w:sz w:val="18"/>
                <w:szCs w:val="18"/>
              </w:rPr>
            </w:pPr>
          </w:p>
        </w:tc>
        <w:tc>
          <w:tcPr>
            <w:tcW w:w="567" w:type="dxa"/>
          </w:tcPr>
          <w:p w14:paraId="46156265" w14:textId="77777777" w:rsidR="0051090A" w:rsidRPr="0051090A" w:rsidRDefault="0051090A" w:rsidP="0095310A">
            <w:pPr>
              <w:rPr>
                <w:sz w:val="18"/>
                <w:szCs w:val="18"/>
              </w:rPr>
            </w:pPr>
          </w:p>
        </w:tc>
        <w:tc>
          <w:tcPr>
            <w:tcW w:w="673" w:type="dxa"/>
          </w:tcPr>
          <w:p w14:paraId="3D6C878C" w14:textId="77777777" w:rsidR="0051090A" w:rsidRPr="0051090A" w:rsidRDefault="0051090A" w:rsidP="0095310A">
            <w:pPr>
              <w:rPr>
                <w:sz w:val="18"/>
                <w:szCs w:val="18"/>
              </w:rPr>
            </w:pPr>
          </w:p>
        </w:tc>
        <w:tc>
          <w:tcPr>
            <w:tcW w:w="1146" w:type="dxa"/>
          </w:tcPr>
          <w:p w14:paraId="0798CAF2" w14:textId="77777777" w:rsidR="0051090A" w:rsidRPr="0051090A" w:rsidRDefault="0051090A" w:rsidP="0095310A">
            <w:pPr>
              <w:rPr>
                <w:sz w:val="18"/>
                <w:szCs w:val="18"/>
              </w:rPr>
            </w:pPr>
          </w:p>
        </w:tc>
        <w:tc>
          <w:tcPr>
            <w:tcW w:w="1300" w:type="dxa"/>
          </w:tcPr>
          <w:p w14:paraId="0BAE6B87" w14:textId="77777777" w:rsidR="0051090A" w:rsidRPr="0051090A" w:rsidRDefault="0051090A" w:rsidP="0095310A">
            <w:pPr>
              <w:rPr>
                <w:sz w:val="18"/>
                <w:szCs w:val="18"/>
              </w:rPr>
            </w:pPr>
          </w:p>
        </w:tc>
        <w:tc>
          <w:tcPr>
            <w:tcW w:w="1984" w:type="dxa"/>
          </w:tcPr>
          <w:p w14:paraId="3D5FC3B4" w14:textId="77777777" w:rsidR="0051090A" w:rsidRPr="0051090A" w:rsidRDefault="0051090A" w:rsidP="0095310A">
            <w:pPr>
              <w:rPr>
                <w:sz w:val="18"/>
                <w:szCs w:val="18"/>
              </w:rPr>
            </w:pPr>
            <w:r w:rsidRPr="0051090A">
              <w:rPr>
                <w:sz w:val="18"/>
                <w:szCs w:val="18"/>
              </w:rPr>
              <w:t>1920-1951</w:t>
            </w:r>
          </w:p>
        </w:tc>
        <w:tc>
          <w:tcPr>
            <w:tcW w:w="1442" w:type="dxa"/>
          </w:tcPr>
          <w:p w14:paraId="1DE3A9EF" w14:textId="77777777" w:rsidR="0051090A" w:rsidRPr="0051090A" w:rsidRDefault="0051090A" w:rsidP="0095310A">
            <w:pPr>
              <w:rPr>
                <w:sz w:val="18"/>
                <w:szCs w:val="18"/>
              </w:rPr>
            </w:pPr>
          </w:p>
        </w:tc>
      </w:tr>
      <w:tr w:rsidR="0051090A" w14:paraId="012B565C" w14:textId="77777777" w:rsidTr="000F4A63">
        <w:tc>
          <w:tcPr>
            <w:tcW w:w="2235" w:type="dxa"/>
          </w:tcPr>
          <w:p w14:paraId="522E1CA2" w14:textId="77777777" w:rsidR="0051090A" w:rsidRPr="0051090A" w:rsidRDefault="0051090A" w:rsidP="000F4A63">
            <w:pPr>
              <w:rPr>
                <w:sz w:val="18"/>
                <w:szCs w:val="18"/>
              </w:rPr>
            </w:pPr>
            <w:r w:rsidRPr="0051090A">
              <w:rPr>
                <w:sz w:val="18"/>
                <w:szCs w:val="18"/>
              </w:rPr>
              <w:t>Goulburn</w:t>
            </w:r>
            <w:r w:rsidR="002E4BF4">
              <w:rPr>
                <w:sz w:val="18"/>
                <w:szCs w:val="18"/>
              </w:rPr>
              <w:fldChar w:fldCharType="begin"/>
            </w:r>
            <w:r w:rsidR="002E4BF4">
              <w:instrText xml:space="preserve"> XE "</w:instrText>
            </w:r>
            <w:r w:rsidR="002E4BF4" w:rsidRPr="0020188B">
              <w:rPr>
                <w:i/>
                <w:iCs/>
                <w:sz w:val="22"/>
                <w:szCs w:val="22"/>
              </w:rPr>
              <w:instrText>Goulburn</w:instrText>
            </w:r>
            <w:r w:rsidR="002E4BF4">
              <w:instrText xml:space="preserve">" </w:instrText>
            </w:r>
            <w:r w:rsidR="002E4BF4">
              <w:rPr>
                <w:sz w:val="18"/>
                <w:szCs w:val="18"/>
              </w:rPr>
              <w:fldChar w:fldCharType="end"/>
            </w:r>
            <w:r w:rsidRPr="0051090A">
              <w:rPr>
                <w:sz w:val="18"/>
                <w:szCs w:val="18"/>
              </w:rPr>
              <w:t xml:space="preserve"> (Lake Bathurst</w:t>
            </w:r>
            <w:r w:rsidR="008062FC">
              <w:rPr>
                <w:sz w:val="18"/>
                <w:szCs w:val="18"/>
              </w:rPr>
              <w:fldChar w:fldCharType="begin"/>
            </w:r>
            <w:r w:rsidR="008062FC">
              <w:instrText xml:space="preserve"> XE "</w:instrText>
            </w:r>
            <w:r w:rsidR="008062FC" w:rsidRPr="00672B69">
              <w:rPr>
                <w:sz w:val="18"/>
                <w:szCs w:val="18"/>
              </w:rPr>
              <w:instrText>Lake Bathurst</w:instrText>
            </w:r>
            <w:r w:rsidR="008062FC">
              <w:instrText xml:space="preserve">" </w:instrText>
            </w:r>
            <w:r w:rsidR="008062FC">
              <w:rPr>
                <w:sz w:val="18"/>
                <w:szCs w:val="18"/>
              </w:rPr>
              <w:fldChar w:fldCharType="end"/>
            </w:r>
            <w:r w:rsidRPr="0051090A">
              <w:rPr>
                <w:sz w:val="18"/>
                <w:szCs w:val="18"/>
              </w:rPr>
              <w:t>)</w:t>
            </w:r>
          </w:p>
        </w:tc>
        <w:tc>
          <w:tcPr>
            <w:tcW w:w="743" w:type="dxa"/>
          </w:tcPr>
          <w:p w14:paraId="4E0D65F1" w14:textId="77777777" w:rsidR="0051090A" w:rsidRPr="0051090A" w:rsidRDefault="0051090A" w:rsidP="0095310A">
            <w:pPr>
              <w:rPr>
                <w:sz w:val="18"/>
                <w:szCs w:val="18"/>
              </w:rPr>
            </w:pPr>
            <w:r w:rsidRPr="0051090A">
              <w:rPr>
                <w:sz w:val="18"/>
                <w:szCs w:val="18"/>
              </w:rPr>
              <w:t>NSW</w:t>
            </w:r>
          </w:p>
        </w:tc>
        <w:tc>
          <w:tcPr>
            <w:tcW w:w="1134" w:type="dxa"/>
          </w:tcPr>
          <w:p w14:paraId="730CA863" w14:textId="77777777" w:rsidR="0051090A" w:rsidRPr="0051090A" w:rsidRDefault="0051090A" w:rsidP="0095310A">
            <w:pPr>
              <w:ind w:right="28"/>
              <w:jc w:val="right"/>
              <w:rPr>
                <w:i/>
                <w:sz w:val="18"/>
                <w:szCs w:val="18"/>
              </w:rPr>
            </w:pPr>
            <w:r w:rsidRPr="0051090A">
              <w:rPr>
                <w:i/>
                <w:sz w:val="18"/>
                <w:szCs w:val="18"/>
              </w:rPr>
              <w:t>2580</w:t>
            </w:r>
          </w:p>
        </w:tc>
        <w:tc>
          <w:tcPr>
            <w:tcW w:w="708" w:type="dxa"/>
          </w:tcPr>
          <w:p w14:paraId="47A4D600" w14:textId="77777777" w:rsidR="0051090A" w:rsidRPr="0051090A" w:rsidRDefault="0051090A" w:rsidP="0095310A">
            <w:pPr>
              <w:ind w:right="28"/>
              <w:jc w:val="right"/>
              <w:rPr>
                <w:sz w:val="18"/>
                <w:szCs w:val="18"/>
              </w:rPr>
            </w:pPr>
            <w:r w:rsidRPr="0051090A">
              <w:rPr>
                <w:sz w:val="18"/>
                <w:szCs w:val="18"/>
              </w:rPr>
              <w:t>16</w:t>
            </w:r>
          </w:p>
        </w:tc>
        <w:tc>
          <w:tcPr>
            <w:tcW w:w="1276" w:type="dxa"/>
          </w:tcPr>
          <w:p w14:paraId="19B2978B" w14:textId="77777777" w:rsidR="0051090A" w:rsidRPr="0051090A" w:rsidRDefault="0051090A" w:rsidP="0095310A">
            <w:pPr>
              <w:rPr>
                <w:sz w:val="18"/>
                <w:szCs w:val="18"/>
              </w:rPr>
            </w:pPr>
          </w:p>
        </w:tc>
        <w:tc>
          <w:tcPr>
            <w:tcW w:w="1559" w:type="dxa"/>
          </w:tcPr>
          <w:p w14:paraId="736C654B" w14:textId="77777777" w:rsidR="0051090A" w:rsidRPr="0051090A" w:rsidRDefault="0051090A" w:rsidP="0095310A">
            <w:pPr>
              <w:rPr>
                <w:sz w:val="18"/>
                <w:szCs w:val="18"/>
              </w:rPr>
            </w:pPr>
          </w:p>
        </w:tc>
        <w:tc>
          <w:tcPr>
            <w:tcW w:w="567" w:type="dxa"/>
          </w:tcPr>
          <w:p w14:paraId="2076D81F" w14:textId="77777777" w:rsidR="0051090A" w:rsidRPr="0051090A" w:rsidRDefault="0051090A" w:rsidP="0095310A">
            <w:pPr>
              <w:rPr>
                <w:sz w:val="18"/>
                <w:szCs w:val="18"/>
              </w:rPr>
            </w:pPr>
          </w:p>
        </w:tc>
        <w:tc>
          <w:tcPr>
            <w:tcW w:w="673" w:type="dxa"/>
          </w:tcPr>
          <w:p w14:paraId="0A4DEA11" w14:textId="77777777" w:rsidR="0051090A" w:rsidRPr="0051090A" w:rsidRDefault="0051090A" w:rsidP="0095310A">
            <w:pPr>
              <w:rPr>
                <w:sz w:val="18"/>
                <w:szCs w:val="18"/>
              </w:rPr>
            </w:pPr>
          </w:p>
        </w:tc>
        <w:tc>
          <w:tcPr>
            <w:tcW w:w="1146" w:type="dxa"/>
          </w:tcPr>
          <w:p w14:paraId="6A19489E" w14:textId="77777777" w:rsidR="0051090A" w:rsidRPr="0051090A" w:rsidRDefault="0051090A" w:rsidP="0095310A">
            <w:pPr>
              <w:rPr>
                <w:sz w:val="18"/>
                <w:szCs w:val="18"/>
              </w:rPr>
            </w:pPr>
          </w:p>
        </w:tc>
        <w:tc>
          <w:tcPr>
            <w:tcW w:w="1300" w:type="dxa"/>
          </w:tcPr>
          <w:p w14:paraId="6703C94F" w14:textId="77777777" w:rsidR="0051090A" w:rsidRPr="0051090A" w:rsidRDefault="0051090A" w:rsidP="0095310A">
            <w:pPr>
              <w:rPr>
                <w:sz w:val="18"/>
                <w:szCs w:val="18"/>
              </w:rPr>
            </w:pPr>
          </w:p>
        </w:tc>
        <w:tc>
          <w:tcPr>
            <w:tcW w:w="1984" w:type="dxa"/>
          </w:tcPr>
          <w:p w14:paraId="174EDBD4" w14:textId="77777777" w:rsidR="0051090A" w:rsidRPr="0051090A" w:rsidRDefault="0051090A" w:rsidP="0095310A">
            <w:pPr>
              <w:rPr>
                <w:sz w:val="18"/>
                <w:szCs w:val="18"/>
              </w:rPr>
            </w:pPr>
            <w:r w:rsidRPr="0051090A">
              <w:rPr>
                <w:sz w:val="18"/>
                <w:szCs w:val="18"/>
              </w:rPr>
              <w:t>1942-1949</w:t>
            </w:r>
          </w:p>
        </w:tc>
        <w:tc>
          <w:tcPr>
            <w:tcW w:w="1442" w:type="dxa"/>
          </w:tcPr>
          <w:p w14:paraId="47541EB8" w14:textId="77777777" w:rsidR="0051090A" w:rsidRPr="0051090A" w:rsidRDefault="0051090A" w:rsidP="0095310A">
            <w:pPr>
              <w:rPr>
                <w:sz w:val="18"/>
                <w:szCs w:val="18"/>
              </w:rPr>
            </w:pPr>
          </w:p>
        </w:tc>
      </w:tr>
      <w:tr w:rsidR="0051090A" w14:paraId="32E2C8F6" w14:textId="77777777" w:rsidTr="000F4A63">
        <w:tc>
          <w:tcPr>
            <w:tcW w:w="2235" w:type="dxa"/>
          </w:tcPr>
          <w:p w14:paraId="769CAEE8" w14:textId="77777777" w:rsidR="0051090A" w:rsidRPr="0051090A" w:rsidRDefault="0051090A" w:rsidP="0095310A">
            <w:pPr>
              <w:rPr>
                <w:sz w:val="18"/>
                <w:szCs w:val="18"/>
              </w:rPr>
            </w:pPr>
            <w:r w:rsidRPr="0051090A">
              <w:rPr>
                <w:sz w:val="18"/>
                <w:szCs w:val="18"/>
              </w:rPr>
              <w:t>Wagga</w:t>
            </w:r>
            <w:r w:rsidR="008062FC">
              <w:rPr>
                <w:sz w:val="18"/>
                <w:szCs w:val="18"/>
              </w:rPr>
              <w:fldChar w:fldCharType="begin"/>
            </w:r>
            <w:r w:rsidR="008062FC">
              <w:instrText xml:space="preserve"> XE "</w:instrText>
            </w:r>
            <w:r w:rsidR="008062FC" w:rsidRPr="00672B69">
              <w:rPr>
                <w:sz w:val="18"/>
                <w:szCs w:val="18"/>
              </w:rPr>
              <w:instrText>Wagga</w:instrText>
            </w:r>
            <w:r w:rsidR="008062FC">
              <w:instrText xml:space="preserve">" </w:instrText>
            </w:r>
            <w:r w:rsidR="008062FC">
              <w:rPr>
                <w:sz w:val="18"/>
                <w:szCs w:val="18"/>
              </w:rPr>
              <w:fldChar w:fldCharType="end"/>
            </w:r>
            <w:r w:rsidRPr="0051090A">
              <w:rPr>
                <w:sz w:val="18"/>
                <w:szCs w:val="18"/>
              </w:rPr>
              <w:t xml:space="preserve"> (Uranquinty</w:t>
            </w:r>
            <w:r w:rsidR="008062FC">
              <w:rPr>
                <w:sz w:val="18"/>
                <w:szCs w:val="18"/>
              </w:rPr>
              <w:fldChar w:fldCharType="begin"/>
            </w:r>
            <w:r w:rsidR="008062FC">
              <w:instrText xml:space="preserve"> XE "</w:instrText>
            </w:r>
            <w:r w:rsidR="008062FC" w:rsidRPr="00672B69">
              <w:rPr>
                <w:sz w:val="18"/>
                <w:szCs w:val="18"/>
              </w:rPr>
              <w:instrText>Uraniquinty</w:instrText>
            </w:r>
            <w:r w:rsidR="008062FC">
              <w:instrText xml:space="preserve">" </w:instrText>
            </w:r>
            <w:r w:rsidR="008062FC">
              <w:rPr>
                <w:sz w:val="18"/>
                <w:szCs w:val="18"/>
              </w:rPr>
              <w:fldChar w:fldCharType="end"/>
            </w:r>
            <w:r w:rsidRPr="0051090A">
              <w:rPr>
                <w:sz w:val="18"/>
                <w:szCs w:val="18"/>
              </w:rPr>
              <w:t>)</w:t>
            </w:r>
          </w:p>
        </w:tc>
        <w:tc>
          <w:tcPr>
            <w:tcW w:w="743" w:type="dxa"/>
          </w:tcPr>
          <w:p w14:paraId="73EEEFEB" w14:textId="77777777" w:rsidR="0051090A" w:rsidRPr="0051090A" w:rsidRDefault="0051090A" w:rsidP="0095310A">
            <w:pPr>
              <w:rPr>
                <w:sz w:val="18"/>
                <w:szCs w:val="18"/>
              </w:rPr>
            </w:pPr>
            <w:r w:rsidRPr="0051090A">
              <w:rPr>
                <w:sz w:val="18"/>
                <w:szCs w:val="18"/>
              </w:rPr>
              <w:t>NSW</w:t>
            </w:r>
          </w:p>
        </w:tc>
        <w:tc>
          <w:tcPr>
            <w:tcW w:w="1134" w:type="dxa"/>
          </w:tcPr>
          <w:p w14:paraId="3076F67E" w14:textId="77777777" w:rsidR="0051090A" w:rsidRPr="0051090A" w:rsidRDefault="0051090A" w:rsidP="0095310A">
            <w:pPr>
              <w:ind w:right="28"/>
              <w:jc w:val="right"/>
              <w:rPr>
                <w:i/>
                <w:sz w:val="18"/>
                <w:szCs w:val="18"/>
              </w:rPr>
            </w:pPr>
            <w:r w:rsidRPr="0051090A">
              <w:rPr>
                <w:i/>
                <w:sz w:val="18"/>
                <w:szCs w:val="18"/>
              </w:rPr>
              <w:t>2652</w:t>
            </w:r>
          </w:p>
        </w:tc>
        <w:tc>
          <w:tcPr>
            <w:tcW w:w="708" w:type="dxa"/>
          </w:tcPr>
          <w:p w14:paraId="5EDB1DCF" w14:textId="77777777" w:rsidR="0051090A" w:rsidRPr="0051090A" w:rsidRDefault="0051090A" w:rsidP="0095310A">
            <w:pPr>
              <w:ind w:right="28"/>
              <w:jc w:val="right"/>
              <w:rPr>
                <w:sz w:val="18"/>
                <w:szCs w:val="18"/>
              </w:rPr>
            </w:pPr>
            <w:r w:rsidRPr="0051090A">
              <w:rPr>
                <w:sz w:val="18"/>
                <w:szCs w:val="18"/>
              </w:rPr>
              <w:t>17</w:t>
            </w:r>
          </w:p>
        </w:tc>
        <w:tc>
          <w:tcPr>
            <w:tcW w:w="1276" w:type="dxa"/>
          </w:tcPr>
          <w:p w14:paraId="17136678" w14:textId="77777777" w:rsidR="0051090A" w:rsidRPr="0051090A" w:rsidRDefault="0051090A" w:rsidP="0095310A">
            <w:pPr>
              <w:rPr>
                <w:sz w:val="18"/>
                <w:szCs w:val="18"/>
              </w:rPr>
            </w:pPr>
          </w:p>
        </w:tc>
        <w:tc>
          <w:tcPr>
            <w:tcW w:w="1559" w:type="dxa"/>
          </w:tcPr>
          <w:p w14:paraId="5E4EBC05" w14:textId="77777777" w:rsidR="0051090A" w:rsidRPr="0051090A" w:rsidRDefault="0051090A" w:rsidP="0095310A">
            <w:pPr>
              <w:rPr>
                <w:sz w:val="18"/>
                <w:szCs w:val="18"/>
              </w:rPr>
            </w:pPr>
          </w:p>
        </w:tc>
        <w:tc>
          <w:tcPr>
            <w:tcW w:w="567" w:type="dxa"/>
          </w:tcPr>
          <w:p w14:paraId="0D8FEF06" w14:textId="77777777" w:rsidR="0051090A" w:rsidRPr="0051090A" w:rsidRDefault="0051090A" w:rsidP="0095310A">
            <w:pPr>
              <w:rPr>
                <w:sz w:val="18"/>
                <w:szCs w:val="18"/>
              </w:rPr>
            </w:pPr>
          </w:p>
        </w:tc>
        <w:tc>
          <w:tcPr>
            <w:tcW w:w="673" w:type="dxa"/>
          </w:tcPr>
          <w:p w14:paraId="65D17F89" w14:textId="77777777" w:rsidR="0051090A" w:rsidRPr="0051090A" w:rsidRDefault="0051090A" w:rsidP="0095310A">
            <w:pPr>
              <w:rPr>
                <w:sz w:val="18"/>
                <w:szCs w:val="18"/>
              </w:rPr>
            </w:pPr>
          </w:p>
        </w:tc>
        <w:tc>
          <w:tcPr>
            <w:tcW w:w="1146" w:type="dxa"/>
          </w:tcPr>
          <w:p w14:paraId="31169A1D" w14:textId="77777777" w:rsidR="0051090A" w:rsidRPr="0051090A" w:rsidRDefault="0051090A" w:rsidP="0095310A">
            <w:pPr>
              <w:rPr>
                <w:sz w:val="18"/>
                <w:szCs w:val="18"/>
              </w:rPr>
            </w:pPr>
          </w:p>
        </w:tc>
        <w:tc>
          <w:tcPr>
            <w:tcW w:w="1300" w:type="dxa"/>
          </w:tcPr>
          <w:p w14:paraId="4B23213A" w14:textId="77777777" w:rsidR="0051090A" w:rsidRPr="0051090A" w:rsidRDefault="0051090A" w:rsidP="0095310A">
            <w:pPr>
              <w:rPr>
                <w:sz w:val="18"/>
                <w:szCs w:val="18"/>
              </w:rPr>
            </w:pPr>
          </w:p>
        </w:tc>
        <w:tc>
          <w:tcPr>
            <w:tcW w:w="1984" w:type="dxa"/>
          </w:tcPr>
          <w:p w14:paraId="1DBE8DFB" w14:textId="77777777" w:rsidR="0051090A" w:rsidRPr="0051090A" w:rsidRDefault="0051090A" w:rsidP="0095310A">
            <w:pPr>
              <w:rPr>
                <w:sz w:val="18"/>
                <w:szCs w:val="18"/>
              </w:rPr>
            </w:pPr>
            <w:r w:rsidRPr="0051090A">
              <w:rPr>
                <w:sz w:val="18"/>
                <w:szCs w:val="18"/>
              </w:rPr>
              <w:t>1946-1947</w:t>
            </w:r>
          </w:p>
        </w:tc>
        <w:tc>
          <w:tcPr>
            <w:tcW w:w="1442" w:type="dxa"/>
          </w:tcPr>
          <w:p w14:paraId="32599CD8" w14:textId="77777777" w:rsidR="0051090A" w:rsidRPr="0051090A" w:rsidRDefault="0051090A" w:rsidP="0095310A">
            <w:pPr>
              <w:rPr>
                <w:sz w:val="18"/>
                <w:szCs w:val="18"/>
              </w:rPr>
            </w:pPr>
          </w:p>
        </w:tc>
      </w:tr>
      <w:tr w:rsidR="0051090A" w14:paraId="61C7DEAD" w14:textId="77777777" w:rsidTr="000F4A63">
        <w:tc>
          <w:tcPr>
            <w:tcW w:w="2235" w:type="dxa"/>
          </w:tcPr>
          <w:p w14:paraId="41444B93" w14:textId="77777777" w:rsidR="0051090A" w:rsidRPr="0051090A" w:rsidRDefault="0051090A" w:rsidP="0095310A">
            <w:pPr>
              <w:rPr>
                <w:sz w:val="18"/>
                <w:szCs w:val="18"/>
              </w:rPr>
            </w:pPr>
            <w:r w:rsidRPr="0051090A">
              <w:rPr>
                <w:sz w:val="18"/>
                <w:szCs w:val="18"/>
              </w:rPr>
              <w:t>Parkes</w:t>
            </w:r>
            <w:r w:rsidR="008062FC">
              <w:rPr>
                <w:sz w:val="18"/>
                <w:szCs w:val="18"/>
              </w:rPr>
              <w:fldChar w:fldCharType="begin"/>
            </w:r>
            <w:r w:rsidR="008062FC">
              <w:instrText xml:space="preserve"> XE "</w:instrText>
            </w:r>
            <w:r w:rsidR="008062FC" w:rsidRPr="00672B69">
              <w:rPr>
                <w:sz w:val="18"/>
                <w:szCs w:val="18"/>
              </w:rPr>
              <w:instrText>Parkes</w:instrText>
            </w:r>
            <w:r w:rsidR="008062FC">
              <w:instrText xml:space="preserve">" </w:instrText>
            </w:r>
            <w:r w:rsidR="008062FC">
              <w:rPr>
                <w:sz w:val="18"/>
                <w:szCs w:val="18"/>
              </w:rPr>
              <w:fldChar w:fldCharType="end"/>
            </w:r>
            <w:r w:rsidRPr="0051090A">
              <w:rPr>
                <w:sz w:val="18"/>
                <w:szCs w:val="18"/>
              </w:rPr>
              <w:t xml:space="preserve"> (Mugincoble</w:t>
            </w:r>
            <w:r w:rsidR="008062FC">
              <w:rPr>
                <w:sz w:val="18"/>
                <w:szCs w:val="18"/>
              </w:rPr>
              <w:fldChar w:fldCharType="begin"/>
            </w:r>
            <w:r w:rsidR="008062FC">
              <w:instrText xml:space="preserve"> XE "</w:instrText>
            </w:r>
            <w:r w:rsidR="008062FC" w:rsidRPr="00672B69">
              <w:rPr>
                <w:sz w:val="18"/>
                <w:szCs w:val="18"/>
              </w:rPr>
              <w:instrText>Mugincoble</w:instrText>
            </w:r>
            <w:r w:rsidR="008062FC">
              <w:instrText xml:space="preserve">" </w:instrText>
            </w:r>
            <w:r w:rsidR="008062FC">
              <w:rPr>
                <w:sz w:val="18"/>
                <w:szCs w:val="18"/>
              </w:rPr>
              <w:fldChar w:fldCharType="end"/>
            </w:r>
            <w:r w:rsidRPr="0051090A">
              <w:rPr>
                <w:sz w:val="18"/>
                <w:szCs w:val="18"/>
              </w:rPr>
              <w:t>)</w:t>
            </w:r>
          </w:p>
        </w:tc>
        <w:tc>
          <w:tcPr>
            <w:tcW w:w="743" w:type="dxa"/>
          </w:tcPr>
          <w:p w14:paraId="741427CE" w14:textId="77777777" w:rsidR="0051090A" w:rsidRPr="0051090A" w:rsidRDefault="0051090A" w:rsidP="0095310A">
            <w:pPr>
              <w:rPr>
                <w:sz w:val="18"/>
                <w:szCs w:val="18"/>
              </w:rPr>
            </w:pPr>
            <w:r w:rsidRPr="0051090A">
              <w:rPr>
                <w:sz w:val="18"/>
                <w:szCs w:val="18"/>
              </w:rPr>
              <w:t>NSW</w:t>
            </w:r>
          </w:p>
        </w:tc>
        <w:tc>
          <w:tcPr>
            <w:tcW w:w="1134" w:type="dxa"/>
          </w:tcPr>
          <w:p w14:paraId="44480F22" w14:textId="77777777" w:rsidR="0051090A" w:rsidRPr="0051090A" w:rsidRDefault="0051090A" w:rsidP="0095310A">
            <w:pPr>
              <w:ind w:right="28"/>
              <w:jc w:val="right"/>
              <w:rPr>
                <w:i/>
                <w:sz w:val="18"/>
                <w:szCs w:val="18"/>
              </w:rPr>
            </w:pPr>
            <w:r w:rsidRPr="0051090A">
              <w:rPr>
                <w:i/>
                <w:sz w:val="18"/>
                <w:szCs w:val="18"/>
              </w:rPr>
              <w:t>2870</w:t>
            </w:r>
          </w:p>
        </w:tc>
        <w:tc>
          <w:tcPr>
            <w:tcW w:w="708" w:type="dxa"/>
          </w:tcPr>
          <w:p w14:paraId="1B796A97" w14:textId="77777777" w:rsidR="0051090A" w:rsidRPr="0051090A" w:rsidRDefault="0051090A" w:rsidP="0095310A">
            <w:pPr>
              <w:ind w:right="28"/>
              <w:jc w:val="right"/>
              <w:rPr>
                <w:sz w:val="18"/>
                <w:szCs w:val="18"/>
              </w:rPr>
            </w:pPr>
            <w:r w:rsidRPr="0051090A">
              <w:rPr>
                <w:sz w:val="18"/>
                <w:szCs w:val="18"/>
              </w:rPr>
              <w:t>18</w:t>
            </w:r>
          </w:p>
        </w:tc>
        <w:tc>
          <w:tcPr>
            <w:tcW w:w="1276" w:type="dxa"/>
          </w:tcPr>
          <w:p w14:paraId="1BFAD12A" w14:textId="77777777" w:rsidR="0051090A" w:rsidRPr="0051090A" w:rsidRDefault="0051090A" w:rsidP="0095310A">
            <w:pPr>
              <w:rPr>
                <w:sz w:val="18"/>
                <w:szCs w:val="18"/>
              </w:rPr>
            </w:pPr>
          </w:p>
        </w:tc>
        <w:tc>
          <w:tcPr>
            <w:tcW w:w="1559" w:type="dxa"/>
          </w:tcPr>
          <w:p w14:paraId="0036F57A" w14:textId="77777777" w:rsidR="0051090A" w:rsidRPr="0051090A" w:rsidRDefault="0051090A" w:rsidP="0095310A">
            <w:pPr>
              <w:rPr>
                <w:sz w:val="18"/>
                <w:szCs w:val="18"/>
              </w:rPr>
            </w:pPr>
          </w:p>
        </w:tc>
        <w:tc>
          <w:tcPr>
            <w:tcW w:w="567" w:type="dxa"/>
          </w:tcPr>
          <w:p w14:paraId="57740C28" w14:textId="77777777" w:rsidR="0051090A" w:rsidRPr="0051090A" w:rsidRDefault="0051090A" w:rsidP="0095310A">
            <w:pPr>
              <w:rPr>
                <w:sz w:val="18"/>
                <w:szCs w:val="18"/>
              </w:rPr>
            </w:pPr>
          </w:p>
        </w:tc>
        <w:tc>
          <w:tcPr>
            <w:tcW w:w="673" w:type="dxa"/>
          </w:tcPr>
          <w:p w14:paraId="1A033546" w14:textId="77777777" w:rsidR="0051090A" w:rsidRPr="0051090A" w:rsidRDefault="0051090A" w:rsidP="0095310A">
            <w:pPr>
              <w:rPr>
                <w:sz w:val="18"/>
                <w:szCs w:val="18"/>
              </w:rPr>
            </w:pPr>
          </w:p>
        </w:tc>
        <w:tc>
          <w:tcPr>
            <w:tcW w:w="1146" w:type="dxa"/>
          </w:tcPr>
          <w:p w14:paraId="081F7F06" w14:textId="77777777" w:rsidR="0051090A" w:rsidRPr="0051090A" w:rsidRDefault="0051090A" w:rsidP="0095310A">
            <w:pPr>
              <w:rPr>
                <w:sz w:val="18"/>
                <w:szCs w:val="18"/>
              </w:rPr>
            </w:pPr>
          </w:p>
        </w:tc>
        <w:tc>
          <w:tcPr>
            <w:tcW w:w="1300" w:type="dxa"/>
          </w:tcPr>
          <w:p w14:paraId="3B58AC52" w14:textId="77777777" w:rsidR="0051090A" w:rsidRPr="0051090A" w:rsidRDefault="0051090A" w:rsidP="0095310A">
            <w:pPr>
              <w:rPr>
                <w:sz w:val="18"/>
                <w:szCs w:val="18"/>
              </w:rPr>
            </w:pPr>
          </w:p>
        </w:tc>
        <w:tc>
          <w:tcPr>
            <w:tcW w:w="1984" w:type="dxa"/>
          </w:tcPr>
          <w:p w14:paraId="53D7A6E5" w14:textId="77777777" w:rsidR="0051090A" w:rsidRPr="0051090A" w:rsidRDefault="0051090A" w:rsidP="0095310A">
            <w:pPr>
              <w:rPr>
                <w:sz w:val="18"/>
                <w:szCs w:val="18"/>
              </w:rPr>
            </w:pPr>
            <w:r w:rsidRPr="0051090A">
              <w:rPr>
                <w:sz w:val="18"/>
                <w:szCs w:val="18"/>
              </w:rPr>
              <w:t>Service 1945-1954</w:t>
            </w:r>
          </w:p>
        </w:tc>
        <w:tc>
          <w:tcPr>
            <w:tcW w:w="1442" w:type="dxa"/>
          </w:tcPr>
          <w:p w14:paraId="132A889E" w14:textId="77777777" w:rsidR="0051090A" w:rsidRPr="0051090A" w:rsidRDefault="0051090A" w:rsidP="0095310A">
            <w:pPr>
              <w:rPr>
                <w:sz w:val="18"/>
                <w:szCs w:val="18"/>
              </w:rPr>
            </w:pPr>
          </w:p>
        </w:tc>
      </w:tr>
      <w:tr w:rsidR="0051090A" w14:paraId="0F7BFBEE" w14:textId="77777777" w:rsidTr="000F4A63">
        <w:tc>
          <w:tcPr>
            <w:tcW w:w="2235" w:type="dxa"/>
          </w:tcPr>
          <w:p w14:paraId="4BB6856A" w14:textId="77777777" w:rsidR="0051090A" w:rsidRPr="0051090A" w:rsidRDefault="0051090A" w:rsidP="0095310A">
            <w:pPr>
              <w:rPr>
                <w:sz w:val="18"/>
                <w:szCs w:val="18"/>
              </w:rPr>
            </w:pPr>
            <w:r w:rsidRPr="0051090A">
              <w:rPr>
                <w:sz w:val="18"/>
                <w:szCs w:val="18"/>
              </w:rPr>
              <w:t>Dubbo</w:t>
            </w:r>
            <w:r w:rsidR="008062FC">
              <w:rPr>
                <w:sz w:val="18"/>
                <w:szCs w:val="18"/>
              </w:rPr>
              <w:fldChar w:fldCharType="begin"/>
            </w:r>
            <w:r w:rsidR="008062FC">
              <w:instrText xml:space="preserve"> XE "</w:instrText>
            </w:r>
            <w:r w:rsidR="008062FC" w:rsidRPr="001076FB">
              <w:instrText>Dubbo</w:instrText>
            </w:r>
            <w:r w:rsidR="008062FC">
              <w:instrText xml:space="preserve">" </w:instrText>
            </w:r>
            <w:r w:rsidR="008062FC">
              <w:rPr>
                <w:sz w:val="18"/>
                <w:szCs w:val="18"/>
              </w:rPr>
              <w:fldChar w:fldCharType="end"/>
            </w:r>
            <w:r w:rsidRPr="0051090A">
              <w:rPr>
                <w:sz w:val="18"/>
                <w:szCs w:val="18"/>
              </w:rPr>
              <w:t xml:space="preserve"> (Narromine</w:t>
            </w:r>
            <w:r w:rsidR="008062FC">
              <w:rPr>
                <w:sz w:val="18"/>
                <w:szCs w:val="18"/>
              </w:rPr>
              <w:fldChar w:fldCharType="begin"/>
            </w:r>
            <w:r w:rsidR="008062FC">
              <w:instrText xml:space="preserve"> XE "</w:instrText>
            </w:r>
            <w:r w:rsidR="008062FC" w:rsidRPr="0053575D">
              <w:instrText>Narromine</w:instrText>
            </w:r>
            <w:r w:rsidR="008062FC">
              <w:instrText xml:space="preserve">" </w:instrText>
            </w:r>
            <w:r w:rsidR="008062FC">
              <w:rPr>
                <w:sz w:val="18"/>
                <w:szCs w:val="18"/>
              </w:rPr>
              <w:fldChar w:fldCharType="end"/>
            </w:r>
            <w:r w:rsidRPr="0051090A">
              <w:rPr>
                <w:sz w:val="18"/>
                <w:szCs w:val="18"/>
              </w:rPr>
              <w:t>)</w:t>
            </w:r>
          </w:p>
        </w:tc>
        <w:tc>
          <w:tcPr>
            <w:tcW w:w="743" w:type="dxa"/>
          </w:tcPr>
          <w:p w14:paraId="342902EF" w14:textId="77777777" w:rsidR="0051090A" w:rsidRPr="0051090A" w:rsidRDefault="0051090A" w:rsidP="0095310A">
            <w:pPr>
              <w:rPr>
                <w:sz w:val="18"/>
                <w:szCs w:val="18"/>
              </w:rPr>
            </w:pPr>
            <w:r w:rsidRPr="0051090A">
              <w:rPr>
                <w:sz w:val="18"/>
                <w:szCs w:val="18"/>
              </w:rPr>
              <w:t>NSW</w:t>
            </w:r>
          </w:p>
        </w:tc>
        <w:tc>
          <w:tcPr>
            <w:tcW w:w="1134" w:type="dxa"/>
          </w:tcPr>
          <w:p w14:paraId="246252FB" w14:textId="77777777" w:rsidR="0051090A" w:rsidRPr="0051090A" w:rsidRDefault="0051090A" w:rsidP="0095310A">
            <w:pPr>
              <w:ind w:right="28"/>
              <w:jc w:val="right"/>
              <w:rPr>
                <w:i/>
                <w:sz w:val="18"/>
                <w:szCs w:val="18"/>
              </w:rPr>
            </w:pPr>
            <w:r w:rsidRPr="0051090A">
              <w:rPr>
                <w:i/>
                <w:sz w:val="18"/>
                <w:szCs w:val="18"/>
              </w:rPr>
              <w:t>2830(2821)</w:t>
            </w:r>
          </w:p>
        </w:tc>
        <w:tc>
          <w:tcPr>
            <w:tcW w:w="708" w:type="dxa"/>
          </w:tcPr>
          <w:p w14:paraId="6B163DF3" w14:textId="77777777" w:rsidR="0051090A" w:rsidRPr="0051090A" w:rsidRDefault="0051090A" w:rsidP="0095310A">
            <w:pPr>
              <w:ind w:right="28"/>
              <w:jc w:val="right"/>
              <w:rPr>
                <w:sz w:val="18"/>
                <w:szCs w:val="18"/>
              </w:rPr>
            </w:pPr>
            <w:r w:rsidRPr="0051090A">
              <w:rPr>
                <w:sz w:val="18"/>
                <w:szCs w:val="18"/>
              </w:rPr>
              <w:t>19</w:t>
            </w:r>
          </w:p>
        </w:tc>
        <w:tc>
          <w:tcPr>
            <w:tcW w:w="1276" w:type="dxa"/>
          </w:tcPr>
          <w:p w14:paraId="4F537A27" w14:textId="77777777" w:rsidR="0051090A" w:rsidRPr="0051090A" w:rsidRDefault="0051090A" w:rsidP="0095310A">
            <w:pPr>
              <w:rPr>
                <w:sz w:val="18"/>
                <w:szCs w:val="18"/>
              </w:rPr>
            </w:pPr>
            <w:r w:rsidRPr="0051090A">
              <w:rPr>
                <w:sz w:val="18"/>
                <w:szCs w:val="18"/>
              </w:rPr>
              <w:t>Only Oil</w:t>
            </w:r>
          </w:p>
        </w:tc>
        <w:tc>
          <w:tcPr>
            <w:tcW w:w="1559" w:type="dxa"/>
          </w:tcPr>
          <w:p w14:paraId="50821324" w14:textId="77777777" w:rsidR="0051090A" w:rsidRPr="0051090A" w:rsidRDefault="0051090A" w:rsidP="0095310A">
            <w:pPr>
              <w:rPr>
                <w:sz w:val="18"/>
                <w:szCs w:val="18"/>
              </w:rPr>
            </w:pPr>
          </w:p>
        </w:tc>
        <w:tc>
          <w:tcPr>
            <w:tcW w:w="567" w:type="dxa"/>
          </w:tcPr>
          <w:p w14:paraId="29253847" w14:textId="77777777" w:rsidR="0051090A" w:rsidRPr="0051090A" w:rsidRDefault="0051090A" w:rsidP="0095310A">
            <w:pPr>
              <w:rPr>
                <w:sz w:val="18"/>
                <w:szCs w:val="18"/>
              </w:rPr>
            </w:pPr>
          </w:p>
        </w:tc>
        <w:tc>
          <w:tcPr>
            <w:tcW w:w="673" w:type="dxa"/>
          </w:tcPr>
          <w:p w14:paraId="13ECBA5C" w14:textId="77777777" w:rsidR="0051090A" w:rsidRPr="0051090A" w:rsidRDefault="0051090A" w:rsidP="0095310A">
            <w:pPr>
              <w:rPr>
                <w:sz w:val="18"/>
                <w:szCs w:val="18"/>
              </w:rPr>
            </w:pPr>
          </w:p>
        </w:tc>
        <w:tc>
          <w:tcPr>
            <w:tcW w:w="1146" w:type="dxa"/>
          </w:tcPr>
          <w:p w14:paraId="7BB62898" w14:textId="77777777" w:rsidR="0051090A" w:rsidRPr="0051090A" w:rsidRDefault="0051090A" w:rsidP="0095310A">
            <w:pPr>
              <w:rPr>
                <w:sz w:val="18"/>
                <w:szCs w:val="18"/>
              </w:rPr>
            </w:pPr>
          </w:p>
        </w:tc>
        <w:tc>
          <w:tcPr>
            <w:tcW w:w="1300" w:type="dxa"/>
          </w:tcPr>
          <w:p w14:paraId="164052DF" w14:textId="77777777" w:rsidR="0051090A" w:rsidRPr="0051090A" w:rsidRDefault="0051090A" w:rsidP="0095310A">
            <w:pPr>
              <w:rPr>
                <w:sz w:val="18"/>
                <w:szCs w:val="18"/>
              </w:rPr>
            </w:pPr>
          </w:p>
        </w:tc>
        <w:tc>
          <w:tcPr>
            <w:tcW w:w="1984" w:type="dxa"/>
          </w:tcPr>
          <w:p w14:paraId="3CB7EE08" w14:textId="77777777" w:rsidR="0051090A" w:rsidRPr="0051090A" w:rsidRDefault="0051090A" w:rsidP="0095310A">
            <w:pPr>
              <w:rPr>
                <w:sz w:val="18"/>
                <w:szCs w:val="18"/>
              </w:rPr>
            </w:pPr>
            <w:r w:rsidRPr="0051090A">
              <w:rPr>
                <w:sz w:val="18"/>
                <w:szCs w:val="18"/>
              </w:rPr>
              <w:t>1942-1947</w:t>
            </w:r>
          </w:p>
        </w:tc>
        <w:tc>
          <w:tcPr>
            <w:tcW w:w="1442" w:type="dxa"/>
          </w:tcPr>
          <w:p w14:paraId="77338B82" w14:textId="77777777" w:rsidR="0051090A" w:rsidRPr="0051090A" w:rsidRDefault="0051090A" w:rsidP="0095310A">
            <w:pPr>
              <w:rPr>
                <w:sz w:val="18"/>
                <w:szCs w:val="18"/>
              </w:rPr>
            </w:pPr>
          </w:p>
        </w:tc>
      </w:tr>
      <w:tr w:rsidR="0051090A" w14:paraId="5F567B04" w14:textId="77777777" w:rsidTr="000F4A63">
        <w:tc>
          <w:tcPr>
            <w:tcW w:w="2235" w:type="dxa"/>
          </w:tcPr>
          <w:p w14:paraId="227C9D20" w14:textId="77777777" w:rsidR="0051090A" w:rsidRPr="007C5904" w:rsidRDefault="0051090A" w:rsidP="0095310A">
            <w:pPr>
              <w:rPr>
                <w:sz w:val="18"/>
                <w:szCs w:val="18"/>
              </w:rPr>
            </w:pPr>
            <w:smartTag w:uri="urn:schemas-microsoft-com:office:smarttags" w:element="place">
              <w:r w:rsidRPr="0051090A">
                <w:rPr>
                  <w:sz w:val="18"/>
                  <w:szCs w:val="18"/>
                </w:rPr>
                <w:t>Tamworth</w:t>
              </w:r>
            </w:smartTag>
            <w:r w:rsidR="008062FC">
              <w:rPr>
                <w:sz w:val="18"/>
                <w:szCs w:val="18"/>
              </w:rPr>
              <w:fldChar w:fldCharType="begin"/>
            </w:r>
            <w:r w:rsidR="008062FC">
              <w:instrText xml:space="preserve"> XE "</w:instrText>
            </w:r>
            <w:r w:rsidR="008062FC" w:rsidRPr="00672B69">
              <w:rPr>
                <w:sz w:val="18"/>
                <w:szCs w:val="18"/>
              </w:rPr>
              <w:instrText>Tamworth</w:instrText>
            </w:r>
            <w:r w:rsidR="008062FC">
              <w:instrText xml:space="preserve">" </w:instrText>
            </w:r>
            <w:r w:rsidR="008062FC">
              <w:rPr>
                <w:sz w:val="18"/>
                <w:szCs w:val="18"/>
              </w:rPr>
              <w:fldChar w:fldCharType="end"/>
            </w:r>
            <w:r w:rsidR="007C5904">
              <w:rPr>
                <w:sz w:val="18"/>
                <w:szCs w:val="18"/>
              </w:rPr>
              <w:t xml:space="preserve"> (</w:t>
            </w:r>
            <w:r w:rsidR="007C5904" w:rsidRPr="007C5904">
              <w:rPr>
                <w:sz w:val="18"/>
                <w:szCs w:val="18"/>
              </w:rPr>
              <w:t>Nemingha</w:t>
            </w:r>
            <w:r w:rsidR="008062FC">
              <w:rPr>
                <w:sz w:val="18"/>
                <w:szCs w:val="18"/>
              </w:rPr>
              <w:fldChar w:fldCharType="begin"/>
            </w:r>
            <w:r w:rsidR="008062FC">
              <w:instrText xml:space="preserve"> XE "</w:instrText>
            </w:r>
            <w:r w:rsidR="008062FC" w:rsidRPr="00672B69">
              <w:rPr>
                <w:sz w:val="18"/>
                <w:szCs w:val="18"/>
              </w:rPr>
              <w:instrText>Nemingha</w:instrText>
            </w:r>
            <w:r w:rsidR="008062FC">
              <w:instrText xml:space="preserve">" </w:instrText>
            </w:r>
            <w:r w:rsidR="008062FC">
              <w:rPr>
                <w:sz w:val="18"/>
                <w:szCs w:val="18"/>
              </w:rPr>
              <w:fldChar w:fldCharType="end"/>
            </w:r>
            <w:r w:rsidR="007C5904">
              <w:rPr>
                <w:sz w:val="18"/>
                <w:szCs w:val="18"/>
              </w:rPr>
              <w:t>)</w:t>
            </w:r>
          </w:p>
        </w:tc>
        <w:tc>
          <w:tcPr>
            <w:tcW w:w="743" w:type="dxa"/>
          </w:tcPr>
          <w:p w14:paraId="21A488ED" w14:textId="77777777" w:rsidR="0051090A" w:rsidRPr="0051090A" w:rsidRDefault="0051090A" w:rsidP="0095310A">
            <w:pPr>
              <w:rPr>
                <w:sz w:val="18"/>
                <w:szCs w:val="18"/>
              </w:rPr>
            </w:pPr>
            <w:r w:rsidRPr="0051090A">
              <w:rPr>
                <w:sz w:val="18"/>
                <w:szCs w:val="18"/>
              </w:rPr>
              <w:t>NSW</w:t>
            </w:r>
          </w:p>
        </w:tc>
        <w:tc>
          <w:tcPr>
            <w:tcW w:w="1134" w:type="dxa"/>
          </w:tcPr>
          <w:p w14:paraId="4025BDB2" w14:textId="77777777" w:rsidR="0051090A" w:rsidRPr="0051090A" w:rsidRDefault="0051090A" w:rsidP="0095310A">
            <w:pPr>
              <w:ind w:right="28"/>
              <w:jc w:val="right"/>
              <w:rPr>
                <w:i/>
                <w:sz w:val="18"/>
                <w:szCs w:val="18"/>
              </w:rPr>
            </w:pPr>
            <w:r w:rsidRPr="0051090A">
              <w:rPr>
                <w:i/>
                <w:sz w:val="18"/>
                <w:szCs w:val="18"/>
              </w:rPr>
              <w:t>2340</w:t>
            </w:r>
          </w:p>
        </w:tc>
        <w:tc>
          <w:tcPr>
            <w:tcW w:w="708" w:type="dxa"/>
          </w:tcPr>
          <w:p w14:paraId="02EB2817" w14:textId="77777777" w:rsidR="0051090A" w:rsidRPr="0051090A" w:rsidRDefault="0051090A" w:rsidP="0095310A">
            <w:pPr>
              <w:ind w:right="28"/>
              <w:jc w:val="right"/>
              <w:rPr>
                <w:sz w:val="18"/>
                <w:szCs w:val="18"/>
              </w:rPr>
            </w:pPr>
            <w:r w:rsidRPr="0051090A">
              <w:rPr>
                <w:sz w:val="18"/>
                <w:szCs w:val="18"/>
              </w:rPr>
              <w:t>20</w:t>
            </w:r>
          </w:p>
        </w:tc>
        <w:tc>
          <w:tcPr>
            <w:tcW w:w="1276" w:type="dxa"/>
          </w:tcPr>
          <w:p w14:paraId="126DA657" w14:textId="77777777" w:rsidR="0051090A" w:rsidRPr="0051090A" w:rsidRDefault="0051090A" w:rsidP="0095310A">
            <w:pPr>
              <w:rPr>
                <w:sz w:val="18"/>
                <w:szCs w:val="18"/>
              </w:rPr>
            </w:pPr>
          </w:p>
        </w:tc>
        <w:tc>
          <w:tcPr>
            <w:tcW w:w="1559" w:type="dxa"/>
          </w:tcPr>
          <w:p w14:paraId="139322FD" w14:textId="77777777" w:rsidR="0051090A" w:rsidRPr="0051090A" w:rsidRDefault="0051090A" w:rsidP="0095310A">
            <w:pPr>
              <w:rPr>
                <w:sz w:val="18"/>
                <w:szCs w:val="18"/>
              </w:rPr>
            </w:pPr>
          </w:p>
        </w:tc>
        <w:tc>
          <w:tcPr>
            <w:tcW w:w="567" w:type="dxa"/>
          </w:tcPr>
          <w:p w14:paraId="0EB2040D" w14:textId="77777777" w:rsidR="0051090A" w:rsidRPr="0051090A" w:rsidRDefault="0051090A" w:rsidP="0095310A">
            <w:pPr>
              <w:rPr>
                <w:sz w:val="18"/>
                <w:szCs w:val="18"/>
              </w:rPr>
            </w:pPr>
          </w:p>
        </w:tc>
        <w:tc>
          <w:tcPr>
            <w:tcW w:w="673" w:type="dxa"/>
          </w:tcPr>
          <w:p w14:paraId="5E522CC7" w14:textId="77777777" w:rsidR="0051090A" w:rsidRPr="0051090A" w:rsidRDefault="0051090A" w:rsidP="0095310A">
            <w:pPr>
              <w:rPr>
                <w:sz w:val="18"/>
                <w:szCs w:val="18"/>
              </w:rPr>
            </w:pPr>
          </w:p>
        </w:tc>
        <w:tc>
          <w:tcPr>
            <w:tcW w:w="1146" w:type="dxa"/>
          </w:tcPr>
          <w:p w14:paraId="118CC821" w14:textId="77777777" w:rsidR="0051090A" w:rsidRPr="0051090A" w:rsidRDefault="0051090A" w:rsidP="0095310A">
            <w:pPr>
              <w:rPr>
                <w:sz w:val="18"/>
                <w:szCs w:val="18"/>
              </w:rPr>
            </w:pPr>
          </w:p>
        </w:tc>
        <w:tc>
          <w:tcPr>
            <w:tcW w:w="1300" w:type="dxa"/>
          </w:tcPr>
          <w:p w14:paraId="60E65ACD" w14:textId="77777777" w:rsidR="0051090A" w:rsidRPr="0051090A" w:rsidRDefault="0051090A" w:rsidP="0095310A">
            <w:pPr>
              <w:rPr>
                <w:sz w:val="18"/>
                <w:szCs w:val="18"/>
              </w:rPr>
            </w:pPr>
          </w:p>
        </w:tc>
        <w:tc>
          <w:tcPr>
            <w:tcW w:w="1984" w:type="dxa"/>
          </w:tcPr>
          <w:p w14:paraId="003648E3" w14:textId="77777777" w:rsidR="0051090A" w:rsidRPr="0051090A" w:rsidRDefault="0051090A" w:rsidP="0095310A">
            <w:pPr>
              <w:rPr>
                <w:sz w:val="18"/>
                <w:szCs w:val="18"/>
              </w:rPr>
            </w:pPr>
            <w:r w:rsidRPr="0051090A">
              <w:rPr>
                <w:sz w:val="18"/>
                <w:szCs w:val="18"/>
              </w:rPr>
              <w:t>Service 1942-1947</w:t>
            </w:r>
          </w:p>
        </w:tc>
        <w:tc>
          <w:tcPr>
            <w:tcW w:w="1442" w:type="dxa"/>
          </w:tcPr>
          <w:p w14:paraId="3D96DAD9" w14:textId="77777777" w:rsidR="0051090A" w:rsidRPr="0051090A" w:rsidRDefault="007C5904" w:rsidP="0095310A">
            <w:pPr>
              <w:rPr>
                <w:sz w:val="18"/>
                <w:szCs w:val="18"/>
              </w:rPr>
            </w:pPr>
            <w:r w:rsidRPr="0051090A">
              <w:rPr>
                <w:sz w:val="18"/>
                <w:szCs w:val="18"/>
              </w:rPr>
              <w:t>Shell</w:t>
            </w:r>
            <w:r w:rsidR="00382F46">
              <w:rPr>
                <w:sz w:val="18"/>
                <w:szCs w:val="18"/>
              </w:rPr>
              <w:fldChar w:fldCharType="begin"/>
            </w:r>
            <w:r w:rsidR="00382F46">
              <w:instrText xml:space="preserve"> XE "</w:instrText>
            </w:r>
            <w:r w:rsidR="00382F46" w:rsidRPr="00332094">
              <w:instrText>Shell</w:instrText>
            </w:r>
            <w:r w:rsidR="00382F46">
              <w:instrText xml:space="preserve">" </w:instrText>
            </w:r>
            <w:r w:rsidR="00382F46">
              <w:rPr>
                <w:sz w:val="18"/>
                <w:szCs w:val="18"/>
              </w:rPr>
              <w:fldChar w:fldCharType="end"/>
            </w:r>
            <w:r w:rsidRPr="0051090A">
              <w:rPr>
                <w:sz w:val="18"/>
                <w:szCs w:val="18"/>
              </w:rPr>
              <w:t xml:space="preserve"> </w:t>
            </w:r>
            <w:smartTag w:uri="urn:schemas-microsoft-com:office:smarttags" w:element="place">
              <w:r w:rsidRPr="0051090A">
                <w:rPr>
                  <w:sz w:val="18"/>
                  <w:szCs w:val="18"/>
                </w:rPr>
                <w:t>Co.</w:t>
              </w:r>
            </w:smartTag>
          </w:p>
        </w:tc>
      </w:tr>
      <w:tr w:rsidR="0051090A" w14:paraId="51094F65" w14:textId="77777777" w:rsidTr="000F4A63">
        <w:tc>
          <w:tcPr>
            <w:tcW w:w="2235" w:type="dxa"/>
          </w:tcPr>
          <w:p w14:paraId="13BA3BEC" w14:textId="77777777" w:rsidR="0051090A" w:rsidRPr="0051090A" w:rsidRDefault="0051090A" w:rsidP="0095310A">
            <w:pPr>
              <w:rPr>
                <w:sz w:val="18"/>
                <w:szCs w:val="18"/>
              </w:rPr>
            </w:pPr>
            <w:r w:rsidRPr="0051090A">
              <w:rPr>
                <w:sz w:val="18"/>
                <w:szCs w:val="18"/>
              </w:rPr>
              <w:t>Yarraman</w:t>
            </w:r>
            <w:r w:rsidR="008062FC">
              <w:rPr>
                <w:sz w:val="18"/>
                <w:szCs w:val="18"/>
              </w:rPr>
              <w:fldChar w:fldCharType="begin"/>
            </w:r>
            <w:r w:rsidR="008062FC">
              <w:instrText xml:space="preserve"> XE "</w:instrText>
            </w:r>
            <w:r w:rsidR="008062FC" w:rsidRPr="00672B69">
              <w:rPr>
                <w:sz w:val="18"/>
                <w:szCs w:val="18"/>
              </w:rPr>
              <w:instrText>Yarraman</w:instrText>
            </w:r>
            <w:r w:rsidR="008062FC">
              <w:instrText xml:space="preserve">" </w:instrText>
            </w:r>
            <w:r w:rsidR="008062FC">
              <w:rPr>
                <w:sz w:val="18"/>
                <w:szCs w:val="18"/>
              </w:rPr>
              <w:fldChar w:fldCharType="end"/>
            </w:r>
          </w:p>
        </w:tc>
        <w:tc>
          <w:tcPr>
            <w:tcW w:w="743" w:type="dxa"/>
          </w:tcPr>
          <w:p w14:paraId="6A997CB0" w14:textId="77777777" w:rsidR="0051090A" w:rsidRPr="0051090A" w:rsidRDefault="0051090A" w:rsidP="0095310A">
            <w:pPr>
              <w:rPr>
                <w:sz w:val="18"/>
                <w:szCs w:val="18"/>
              </w:rPr>
            </w:pPr>
            <w:r w:rsidRPr="0051090A">
              <w:rPr>
                <w:sz w:val="18"/>
                <w:szCs w:val="18"/>
              </w:rPr>
              <w:t>Qld</w:t>
            </w:r>
          </w:p>
        </w:tc>
        <w:tc>
          <w:tcPr>
            <w:tcW w:w="1134" w:type="dxa"/>
          </w:tcPr>
          <w:p w14:paraId="1D514F5F" w14:textId="77777777" w:rsidR="0051090A" w:rsidRPr="0051090A" w:rsidRDefault="0051090A" w:rsidP="0095310A">
            <w:pPr>
              <w:ind w:right="28"/>
              <w:jc w:val="right"/>
              <w:rPr>
                <w:i/>
                <w:sz w:val="18"/>
                <w:szCs w:val="18"/>
              </w:rPr>
            </w:pPr>
            <w:r w:rsidRPr="0051090A">
              <w:rPr>
                <w:i/>
                <w:sz w:val="18"/>
                <w:szCs w:val="18"/>
              </w:rPr>
              <w:t>4614</w:t>
            </w:r>
          </w:p>
        </w:tc>
        <w:tc>
          <w:tcPr>
            <w:tcW w:w="708" w:type="dxa"/>
          </w:tcPr>
          <w:p w14:paraId="535EA469" w14:textId="77777777" w:rsidR="0051090A" w:rsidRPr="0051090A" w:rsidRDefault="0051090A" w:rsidP="0095310A">
            <w:pPr>
              <w:ind w:right="28"/>
              <w:jc w:val="right"/>
              <w:rPr>
                <w:sz w:val="18"/>
                <w:szCs w:val="18"/>
              </w:rPr>
            </w:pPr>
            <w:r w:rsidRPr="0051090A">
              <w:rPr>
                <w:sz w:val="18"/>
                <w:szCs w:val="18"/>
              </w:rPr>
              <w:t>21</w:t>
            </w:r>
          </w:p>
        </w:tc>
        <w:tc>
          <w:tcPr>
            <w:tcW w:w="1276" w:type="dxa"/>
          </w:tcPr>
          <w:p w14:paraId="70D6331F" w14:textId="77777777" w:rsidR="0051090A" w:rsidRPr="0051090A" w:rsidRDefault="0051090A" w:rsidP="0095310A">
            <w:pPr>
              <w:rPr>
                <w:sz w:val="18"/>
                <w:szCs w:val="18"/>
              </w:rPr>
            </w:pPr>
          </w:p>
        </w:tc>
        <w:tc>
          <w:tcPr>
            <w:tcW w:w="1559" w:type="dxa"/>
          </w:tcPr>
          <w:p w14:paraId="64742A70" w14:textId="77777777" w:rsidR="0051090A" w:rsidRPr="0051090A" w:rsidRDefault="0051090A" w:rsidP="0095310A">
            <w:pPr>
              <w:rPr>
                <w:sz w:val="18"/>
                <w:szCs w:val="18"/>
              </w:rPr>
            </w:pPr>
          </w:p>
        </w:tc>
        <w:tc>
          <w:tcPr>
            <w:tcW w:w="567" w:type="dxa"/>
          </w:tcPr>
          <w:p w14:paraId="578D0665" w14:textId="77777777" w:rsidR="0051090A" w:rsidRPr="0051090A" w:rsidRDefault="0051090A" w:rsidP="0095310A">
            <w:pPr>
              <w:rPr>
                <w:sz w:val="18"/>
                <w:szCs w:val="18"/>
              </w:rPr>
            </w:pPr>
          </w:p>
        </w:tc>
        <w:tc>
          <w:tcPr>
            <w:tcW w:w="673" w:type="dxa"/>
          </w:tcPr>
          <w:p w14:paraId="583B2642" w14:textId="77777777" w:rsidR="0051090A" w:rsidRPr="0051090A" w:rsidRDefault="0051090A" w:rsidP="0095310A">
            <w:pPr>
              <w:rPr>
                <w:sz w:val="18"/>
                <w:szCs w:val="18"/>
              </w:rPr>
            </w:pPr>
          </w:p>
        </w:tc>
        <w:tc>
          <w:tcPr>
            <w:tcW w:w="1146" w:type="dxa"/>
          </w:tcPr>
          <w:p w14:paraId="70379C72" w14:textId="77777777" w:rsidR="0051090A" w:rsidRPr="0051090A" w:rsidRDefault="0051090A" w:rsidP="0095310A">
            <w:pPr>
              <w:rPr>
                <w:sz w:val="18"/>
                <w:szCs w:val="18"/>
              </w:rPr>
            </w:pPr>
          </w:p>
        </w:tc>
        <w:tc>
          <w:tcPr>
            <w:tcW w:w="1300" w:type="dxa"/>
          </w:tcPr>
          <w:p w14:paraId="2079C5E4" w14:textId="77777777" w:rsidR="0051090A" w:rsidRPr="0051090A" w:rsidRDefault="0051090A" w:rsidP="0095310A">
            <w:pPr>
              <w:rPr>
                <w:sz w:val="18"/>
                <w:szCs w:val="18"/>
              </w:rPr>
            </w:pPr>
          </w:p>
        </w:tc>
        <w:tc>
          <w:tcPr>
            <w:tcW w:w="1984" w:type="dxa"/>
          </w:tcPr>
          <w:p w14:paraId="7AA974B2" w14:textId="77777777" w:rsidR="0051090A" w:rsidRPr="0051090A" w:rsidRDefault="0051090A" w:rsidP="0095310A">
            <w:pPr>
              <w:rPr>
                <w:sz w:val="18"/>
                <w:szCs w:val="18"/>
              </w:rPr>
            </w:pPr>
            <w:r w:rsidRPr="0051090A">
              <w:rPr>
                <w:sz w:val="18"/>
                <w:szCs w:val="18"/>
              </w:rPr>
              <w:t>1942-1964</w:t>
            </w:r>
          </w:p>
        </w:tc>
        <w:tc>
          <w:tcPr>
            <w:tcW w:w="1442" w:type="dxa"/>
          </w:tcPr>
          <w:p w14:paraId="51EECBB2" w14:textId="77777777" w:rsidR="0051090A" w:rsidRPr="0051090A" w:rsidRDefault="0051090A" w:rsidP="0095310A">
            <w:pPr>
              <w:rPr>
                <w:sz w:val="18"/>
                <w:szCs w:val="18"/>
              </w:rPr>
            </w:pPr>
          </w:p>
        </w:tc>
      </w:tr>
      <w:tr w:rsidR="0051090A" w14:paraId="3FBD3E4B" w14:textId="77777777" w:rsidTr="000F4A63">
        <w:tc>
          <w:tcPr>
            <w:tcW w:w="2235" w:type="dxa"/>
          </w:tcPr>
          <w:p w14:paraId="6D37A676" w14:textId="77777777" w:rsidR="0051090A" w:rsidRPr="0051090A" w:rsidRDefault="0051090A" w:rsidP="0095310A">
            <w:pPr>
              <w:rPr>
                <w:sz w:val="18"/>
                <w:szCs w:val="18"/>
              </w:rPr>
            </w:pPr>
            <w:r w:rsidRPr="0051090A">
              <w:rPr>
                <w:sz w:val="18"/>
                <w:szCs w:val="18"/>
              </w:rPr>
              <w:t>Roma</w:t>
            </w:r>
            <w:r w:rsidR="008062FC">
              <w:rPr>
                <w:sz w:val="18"/>
                <w:szCs w:val="18"/>
              </w:rPr>
              <w:fldChar w:fldCharType="begin"/>
            </w:r>
            <w:r w:rsidR="008062FC">
              <w:instrText xml:space="preserve"> XE "</w:instrText>
            </w:r>
            <w:r w:rsidR="008062FC" w:rsidRPr="00672B69">
              <w:rPr>
                <w:sz w:val="18"/>
                <w:szCs w:val="18"/>
              </w:rPr>
              <w:instrText>Roma</w:instrText>
            </w:r>
            <w:r w:rsidR="008062FC">
              <w:instrText xml:space="preserve">" </w:instrText>
            </w:r>
            <w:r w:rsidR="008062FC">
              <w:rPr>
                <w:sz w:val="18"/>
                <w:szCs w:val="18"/>
              </w:rPr>
              <w:fldChar w:fldCharType="end"/>
            </w:r>
          </w:p>
        </w:tc>
        <w:tc>
          <w:tcPr>
            <w:tcW w:w="743" w:type="dxa"/>
          </w:tcPr>
          <w:p w14:paraId="0AF9F5BB" w14:textId="77777777" w:rsidR="0051090A" w:rsidRPr="0051090A" w:rsidRDefault="0051090A" w:rsidP="0095310A">
            <w:pPr>
              <w:rPr>
                <w:sz w:val="18"/>
                <w:szCs w:val="18"/>
              </w:rPr>
            </w:pPr>
            <w:r w:rsidRPr="0051090A">
              <w:rPr>
                <w:sz w:val="18"/>
                <w:szCs w:val="18"/>
              </w:rPr>
              <w:t>Qld</w:t>
            </w:r>
          </w:p>
        </w:tc>
        <w:tc>
          <w:tcPr>
            <w:tcW w:w="1134" w:type="dxa"/>
          </w:tcPr>
          <w:p w14:paraId="3254B9F6" w14:textId="77777777" w:rsidR="0051090A" w:rsidRPr="0051090A" w:rsidRDefault="0051090A" w:rsidP="0095310A">
            <w:pPr>
              <w:ind w:right="28"/>
              <w:jc w:val="right"/>
              <w:rPr>
                <w:i/>
                <w:sz w:val="18"/>
                <w:szCs w:val="18"/>
              </w:rPr>
            </w:pPr>
            <w:r w:rsidRPr="0051090A">
              <w:rPr>
                <w:i/>
                <w:sz w:val="18"/>
                <w:szCs w:val="18"/>
              </w:rPr>
              <w:t>4455</w:t>
            </w:r>
          </w:p>
        </w:tc>
        <w:tc>
          <w:tcPr>
            <w:tcW w:w="708" w:type="dxa"/>
          </w:tcPr>
          <w:p w14:paraId="776EE097" w14:textId="77777777" w:rsidR="0051090A" w:rsidRPr="0051090A" w:rsidRDefault="0051090A" w:rsidP="0095310A">
            <w:pPr>
              <w:ind w:right="28"/>
              <w:jc w:val="right"/>
              <w:rPr>
                <w:sz w:val="18"/>
                <w:szCs w:val="18"/>
              </w:rPr>
            </w:pPr>
            <w:r w:rsidRPr="0051090A">
              <w:rPr>
                <w:sz w:val="18"/>
                <w:szCs w:val="18"/>
              </w:rPr>
              <w:t>22</w:t>
            </w:r>
          </w:p>
        </w:tc>
        <w:tc>
          <w:tcPr>
            <w:tcW w:w="1276" w:type="dxa"/>
          </w:tcPr>
          <w:p w14:paraId="73AAF2F8" w14:textId="77777777" w:rsidR="0051090A" w:rsidRPr="0051090A" w:rsidRDefault="0051090A" w:rsidP="0095310A">
            <w:pPr>
              <w:rPr>
                <w:sz w:val="18"/>
                <w:szCs w:val="18"/>
              </w:rPr>
            </w:pPr>
          </w:p>
        </w:tc>
        <w:tc>
          <w:tcPr>
            <w:tcW w:w="1559" w:type="dxa"/>
          </w:tcPr>
          <w:p w14:paraId="00380683" w14:textId="77777777" w:rsidR="0051090A" w:rsidRPr="0051090A" w:rsidRDefault="0051090A" w:rsidP="0095310A">
            <w:pPr>
              <w:rPr>
                <w:sz w:val="18"/>
                <w:szCs w:val="18"/>
              </w:rPr>
            </w:pPr>
          </w:p>
        </w:tc>
        <w:tc>
          <w:tcPr>
            <w:tcW w:w="567" w:type="dxa"/>
          </w:tcPr>
          <w:p w14:paraId="005E9128" w14:textId="77777777" w:rsidR="0051090A" w:rsidRPr="0051090A" w:rsidRDefault="0051090A" w:rsidP="0095310A">
            <w:pPr>
              <w:rPr>
                <w:sz w:val="18"/>
                <w:szCs w:val="18"/>
              </w:rPr>
            </w:pPr>
          </w:p>
        </w:tc>
        <w:tc>
          <w:tcPr>
            <w:tcW w:w="673" w:type="dxa"/>
          </w:tcPr>
          <w:p w14:paraId="46F35C89" w14:textId="77777777" w:rsidR="0051090A" w:rsidRPr="0051090A" w:rsidRDefault="0051090A" w:rsidP="0095310A">
            <w:pPr>
              <w:rPr>
                <w:sz w:val="18"/>
                <w:szCs w:val="18"/>
              </w:rPr>
            </w:pPr>
          </w:p>
        </w:tc>
        <w:tc>
          <w:tcPr>
            <w:tcW w:w="1146" w:type="dxa"/>
          </w:tcPr>
          <w:p w14:paraId="0131D40B" w14:textId="77777777" w:rsidR="0051090A" w:rsidRPr="0051090A" w:rsidRDefault="0051090A" w:rsidP="0095310A">
            <w:pPr>
              <w:rPr>
                <w:sz w:val="18"/>
                <w:szCs w:val="18"/>
              </w:rPr>
            </w:pPr>
          </w:p>
        </w:tc>
        <w:tc>
          <w:tcPr>
            <w:tcW w:w="1300" w:type="dxa"/>
          </w:tcPr>
          <w:p w14:paraId="6FA06782" w14:textId="77777777" w:rsidR="0051090A" w:rsidRPr="0051090A" w:rsidRDefault="0051090A" w:rsidP="0095310A">
            <w:pPr>
              <w:rPr>
                <w:sz w:val="18"/>
                <w:szCs w:val="18"/>
              </w:rPr>
            </w:pPr>
          </w:p>
        </w:tc>
        <w:tc>
          <w:tcPr>
            <w:tcW w:w="1984" w:type="dxa"/>
          </w:tcPr>
          <w:p w14:paraId="77AFEB4C" w14:textId="77777777" w:rsidR="0051090A" w:rsidRPr="0051090A" w:rsidRDefault="0051090A" w:rsidP="0095310A">
            <w:pPr>
              <w:rPr>
                <w:sz w:val="18"/>
                <w:szCs w:val="18"/>
              </w:rPr>
            </w:pPr>
            <w:r w:rsidRPr="0051090A">
              <w:rPr>
                <w:sz w:val="18"/>
                <w:szCs w:val="18"/>
              </w:rPr>
              <w:t>1942-1946</w:t>
            </w:r>
          </w:p>
        </w:tc>
        <w:tc>
          <w:tcPr>
            <w:tcW w:w="1442" w:type="dxa"/>
          </w:tcPr>
          <w:p w14:paraId="32E2BEC4" w14:textId="77777777" w:rsidR="0051090A" w:rsidRPr="0051090A" w:rsidRDefault="0051090A" w:rsidP="0095310A">
            <w:pPr>
              <w:rPr>
                <w:sz w:val="18"/>
                <w:szCs w:val="18"/>
              </w:rPr>
            </w:pPr>
          </w:p>
        </w:tc>
      </w:tr>
      <w:tr w:rsidR="0051090A" w14:paraId="4C91822A" w14:textId="77777777" w:rsidTr="000F4A63">
        <w:tc>
          <w:tcPr>
            <w:tcW w:w="2235" w:type="dxa"/>
          </w:tcPr>
          <w:p w14:paraId="5A0B9BF6" w14:textId="77777777" w:rsidR="0051090A" w:rsidRPr="0051090A" w:rsidRDefault="0051090A" w:rsidP="0095310A">
            <w:pPr>
              <w:rPr>
                <w:sz w:val="18"/>
                <w:szCs w:val="18"/>
              </w:rPr>
            </w:pPr>
            <w:r w:rsidRPr="0051090A">
              <w:rPr>
                <w:sz w:val="18"/>
                <w:szCs w:val="18"/>
              </w:rPr>
              <w:t>Cloncurry</w:t>
            </w:r>
            <w:r w:rsidR="008062FC">
              <w:rPr>
                <w:sz w:val="18"/>
                <w:szCs w:val="18"/>
              </w:rPr>
              <w:fldChar w:fldCharType="begin"/>
            </w:r>
            <w:r w:rsidR="008062FC">
              <w:instrText xml:space="preserve"> XE "</w:instrText>
            </w:r>
            <w:r w:rsidR="008062FC" w:rsidRPr="00672B69">
              <w:rPr>
                <w:sz w:val="18"/>
                <w:szCs w:val="18"/>
              </w:rPr>
              <w:instrText>Cloncurry</w:instrText>
            </w:r>
            <w:r w:rsidR="008062FC">
              <w:instrText xml:space="preserve">" </w:instrText>
            </w:r>
            <w:r w:rsidR="008062FC">
              <w:rPr>
                <w:sz w:val="18"/>
                <w:szCs w:val="18"/>
              </w:rPr>
              <w:fldChar w:fldCharType="end"/>
            </w:r>
          </w:p>
        </w:tc>
        <w:tc>
          <w:tcPr>
            <w:tcW w:w="743" w:type="dxa"/>
          </w:tcPr>
          <w:p w14:paraId="0A6B089C" w14:textId="77777777" w:rsidR="0051090A" w:rsidRPr="0051090A" w:rsidRDefault="0051090A" w:rsidP="0095310A">
            <w:pPr>
              <w:rPr>
                <w:sz w:val="18"/>
                <w:szCs w:val="18"/>
              </w:rPr>
            </w:pPr>
            <w:r w:rsidRPr="0051090A">
              <w:rPr>
                <w:sz w:val="18"/>
                <w:szCs w:val="18"/>
              </w:rPr>
              <w:t>Qld</w:t>
            </w:r>
          </w:p>
        </w:tc>
        <w:tc>
          <w:tcPr>
            <w:tcW w:w="1134" w:type="dxa"/>
          </w:tcPr>
          <w:p w14:paraId="4735ECCA" w14:textId="77777777" w:rsidR="0051090A" w:rsidRPr="0051090A" w:rsidRDefault="0051090A" w:rsidP="0095310A">
            <w:pPr>
              <w:ind w:right="28"/>
              <w:jc w:val="right"/>
              <w:rPr>
                <w:i/>
                <w:sz w:val="18"/>
                <w:szCs w:val="18"/>
              </w:rPr>
            </w:pPr>
            <w:r w:rsidRPr="0051090A">
              <w:rPr>
                <w:i/>
                <w:sz w:val="18"/>
                <w:szCs w:val="18"/>
              </w:rPr>
              <w:t>4824</w:t>
            </w:r>
          </w:p>
        </w:tc>
        <w:tc>
          <w:tcPr>
            <w:tcW w:w="708" w:type="dxa"/>
          </w:tcPr>
          <w:p w14:paraId="7AC9C9FC" w14:textId="77777777" w:rsidR="0051090A" w:rsidRPr="0051090A" w:rsidRDefault="0051090A" w:rsidP="0095310A">
            <w:pPr>
              <w:ind w:right="28"/>
              <w:jc w:val="right"/>
              <w:rPr>
                <w:sz w:val="18"/>
                <w:szCs w:val="18"/>
              </w:rPr>
            </w:pPr>
            <w:r w:rsidRPr="0051090A">
              <w:rPr>
                <w:sz w:val="18"/>
                <w:szCs w:val="18"/>
              </w:rPr>
              <w:t>23</w:t>
            </w:r>
          </w:p>
        </w:tc>
        <w:tc>
          <w:tcPr>
            <w:tcW w:w="1276" w:type="dxa"/>
          </w:tcPr>
          <w:p w14:paraId="2A56C920" w14:textId="77777777" w:rsidR="0051090A" w:rsidRPr="0051090A" w:rsidRDefault="0051090A" w:rsidP="0095310A">
            <w:pPr>
              <w:rPr>
                <w:sz w:val="18"/>
                <w:szCs w:val="18"/>
              </w:rPr>
            </w:pPr>
          </w:p>
        </w:tc>
        <w:tc>
          <w:tcPr>
            <w:tcW w:w="1559" w:type="dxa"/>
          </w:tcPr>
          <w:p w14:paraId="5E6E9EC6" w14:textId="77777777" w:rsidR="0051090A" w:rsidRPr="0051090A" w:rsidRDefault="0051090A" w:rsidP="0095310A">
            <w:pPr>
              <w:rPr>
                <w:sz w:val="18"/>
                <w:szCs w:val="18"/>
              </w:rPr>
            </w:pPr>
          </w:p>
        </w:tc>
        <w:tc>
          <w:tcPr>
            <w:tcW w:w="567" w:type="dxa"/>
          </w:tcPr>
          <w:p w14:paraId="54CDFD14" w14:textId="77777777" w:rsidR="0051090A" w:rsidRPr="0051090A" w:rsidRDefault="0051090A" w:rsidP="0095310A">
            <w:pPr>
              <w:rPr>
                <w:sz w:val="18"/>
                <w:szCs w:val="18"/>
              </w:rPr>
            </w:pPr>
          </w:p>
        </w:tc>
        <w:tc>
          <w:tcPr>
            <w:tcW w:w="673" w:type="dxa"/>
          </w:tcPr>
          <w:p w14:paraId="7D72B85C" w14:textId="77777777" w:rsidR="0051090A" w:rsidRPr="0051090A" w:rsidRDefault="0051090A" w:rsidP="0095310A">
            <w:pPr>
              <w:rPr>
                <w:sz w:val="18"/>
                <w:szCs w:val="18"/>
              </w:rPr>
            </w:pPr>
          </w:p>
        </w:tc>
        <w:tc>
          <w:tcPr>
            <w:tcW w:w="1146" w:type="dxa"/>
          </w:tcPr>
          <w:p w14:paraId="3517A84B" w14:textId="77777777" w:rsidR="0051090A" w:rsidRPr="0051090A" w:rsidRDefault="0051090A" w:rsidP="0095310A">
            <w:pPr>
              <w:rPr>
                <w:sz w:val="18"/>
                <w:szCs w:val="18"/>
              </w:rPr>
            </w:pPr>
          </w:p>
        </w:tc>
        <w:tc>
          <w:tcPr>
            <w:tcW w:w="1300" w:type="dxa"/>
          </w:tcPr>
          <w:p w14:paraId="67A01D49" w14:textId="77777777" w:rsidR="0051090A" w:rsidRPr="0051090A" w:rsidRDefault="0051090A" w:rsidP="0095310A">
            <w:pPr>
              <w:rPr>
                <w:sz w:val="18"/>
                <w:szCs w:val="18"/>
              </w:rPr>
            </w:pPr>
            <w:r w:rsidRPr="0051090A">
              <w:rPr>
                <w:sz w:val="18"/>
                <w:szCs w:val="18"/>
              </w:rPr>
              <w:t>30 April 1942</w:t>
            </w:r>
          </w:p>
        </w:tc>
        <w:tc>
          <w:tcPr>
            <w:tcW w:w="1984" w:type="dxa"/>
          </w:tcPr>
          <w:p w14:paraId="049063C6" w14:textId="77777777" w:rsidR="0051090A" w:rsidRPr="0051090A" w:rsidRDefault="0051090A" w:rsidP="0095310A">
            <w:pPr>
              <w:rPr>
                <w:sz w:val="18"/>
                <w:szCs w:val="18"/>
              </w:rPr>
            </w:pPr>
            <w:r w:rsidRPr="0051090A">
              <w:rPr>
                <w:sz w:val="18"/>
                <w:szCs w:val="18"/>
              </w:rPr>
              <w:t>1942-1947</w:t>
            </w:r>
          </w:p>
        </w:tc>
        <w:tc>
          <w:tcPr>
            <w:tcW w:w="1442" w:type="dxa"/>
          </w:tcPr>
          <w:p w14:paraId="325045C6" w14:textId="77777777" w:rsidR="0051090A" w:rsidRPr="0051090A" w:rsidRDefault="0051090A" w:rsidP="0095310A">
            <w:pPr>
              <w:rPr>
                <w:sz w:val="18"/>
                <w:szCs w:val="18"/>
              </w:rPr>
            </w:pPr>
          </w:p>
        </w:tc>
      </w:tr>
      <w:tr w:rsidR="0051090A" w14:paraId="668C95E4" w14:textId="77777777" w:rsidTr="000F4A63">
        <w:tc>
          <w:tcPr>
            <w:tcW w:w="2235" w:type="dxa"/>
          </w:tcPr>
          <w:p w14:paraId="053B58CF" w14:textId="77777777" w:rsidR="0051090A" w:rsidRPr="0051090A" w:rsidRDefault="0051090A" w:rsidP="0095310A">
            <w:pPr>
              <w:rPr>
                <w:sz w:val="18"/>
                <w:szCs w:val="18"/>
              </w:rPr>
            </w:pPr>
            <w:smartTag w:uri="urn:schemas-microsoft-com:office:smarttags" w:element="place">
              <w:r w:rsidRPr="0051090A">
                <w:rPr>
                  <w:sz w:val="18"/>
                  <w:szCs w:val="18"/>
                </w:rPr>
                <w:t>Alice Springs</w:t>
              </w:r>
            </w:smartTag>
            <w:r w:rsidR="0084230A">
              <w:rPr>
                <w:sz w:val="18"/>
                <w:szCs w:val="18"/>
              </w:rPr>
              <w:fldChar w:fldCharType="begin"/>
            </w:r>
            <w:r w:rsidR="0084230A">
              <w:instrText xml:space="preserve"> XE "</w:instrText>
            </w:r>
            <w:r w:rsidR="0084230A" w:rsidRPr="003A23B1">
              <w:rPr>
                <w:i/>
                <w:iCs/>
                <w:sz w:val="24"/>
              </w:rPr>
              <w:instrText>Alice Springs</w:instrText>
            </w:r>
            <w:r w:rsidR="0084230A">
              <w:instrText xml:space="preserve">" </w:instrText>
            </w:r>
            <w:r w:rsidR="0084230A">
              <w:rPr>
                <w:sz w:val="18"/>
                <w:szCs w:val="18"/>
              </w:rPr>
              <w:fldChar w:fldCharType="end"/>
            </w:r>
          </w:p>
        </w:tc>
        <w:tc>
          <w:tcPr>
            <w:tcW w:w="743" w:type="dxa"/>
          </w:tcPr>
          <w:p w14:paraId="50CA9E9E" w14:textId="77777777" w:rsidR="0051090A" w:rsidRPr="0051090A" w:rsidRDefault="0051090A" w:rsidP="0095310A">
            <w:pPr>
              <w:rPr>
                <w:sz w:val="18"/>
                <w:szCs w:val="18"/>
              </w:rPr>
            </w:pPr>
            <w:r w:rsidRPr="0051090A">
              <w:rPr>
                <w:sz w:val="18"/>
                <w:szCs w:val="18"/>
              </w:rPr>
              <w:t>N.T.</w:t>
            </w:r>
          </w:p>
        </w:tc>
        <w:tc>
          <w:tcPr>
            <w:tcW w:w="1134" w:type="dxa"/>
          </w:tcPr>
          <w:p w14:paraId="0833EDB1" w14:textId="77777777" w:rsidR="0051090A" w:rsidRPr="0051090A" w:rsidRDefault="0051090A" w:rsidP="0095310A">
            <w:pPr>
              <w:ind w:right="28"/>
              <w:jc w:val="right"/>
              <w:rPr>
                <w:i/>
                <w:sz w:val="18"/>
                <w:szCs w:val="18"/>
              </w:rPr>
            </w:pPr>
            <w:r w:rsidRPr="0051090A">
              <w:rPr>
                <w:i/>
                <w:sz w:val="18"/>
                <w:szCs w:val="18"/>
              </w:rPr>
              <w:t>0870</w:t>
            </w:r>
          </w:p>
        </w:tc>
        <w:tc>
          <w:tcPr>
            <w:tcW w:w="708" w:type="dxa"/>
          </w:tcPr>
          <w:p w14:paraId="4B324E0E" w14:textId="77777777" w:rsidR="0051090A" w:rsidRPr="0051090A" w:rsidRDefault="0051090A" w:rsidP="0095310A">
            <w:pPr>
              <w:ind w:right="28"/>
              <w:jc w:val="right"/>
              <w:rPr>
                <w:sz w:val="18"/>
                <w:szCs w:val="18"/>
              </w:rPr>
            </w:pPr>
            <w:r w:rsidRPr="0051090A">
              <w:rPr>
                <w:sz w:val="18"/>
                <w:szCs w:val="18"/>
              </w:rPr>
              <w:t>24</w:t>
            </w:r>
          </w:p>
        </w:tc>
        <w:tc>
          <w:tcPr>
            <w:tcW w:w="1276" w:type="dxa"/>
          </w:tcPr>
          <w:p w14:paraId="63E9561C" w14:textId="77777777" w:rsidR="0051090A" w:rsidRPr="0051090A" w:rsidRDefault="0051090A" w:rsidP="0095310A">
            <w:pPr>
              <w:jc w:val="center"/>
              <w:rPr>
                <w:sz w:val="18"/>
                <w:szCs w:val="18"/>
              </w:rPr>
            </w:pPr>
            <w:r w:rsidRPr="0051090A">
              <w:rPr>
                <w:sz w:val="18"/>
                <w:szCs w:val="18"/>
              </w:rPr>
              <w:t>1,900</w:t>
            </w:r>
          </w:p>
        </w:tc>
        <w:tc>
          <w:tcPr>
            <w:tcW w:w="1559" w:type="dxa"/>
          </w:tcPr>
          <w:p w14:paraId="09996703" w14:textId="77777777" w:rsidR="0051090A" w:rsidRPr="0051090A" w:rsidRDefault="0051090A" w:rsidP="0095310A">
            <w:pPr>
              <w:jc w:val="center"/>
              <w:rPr>
                <w:sz w:val="18"/>
                <w:szCs w:val="18"/>
              </w:rPr>
            </w:pPr>
            <w:r w:rsidRPr="0051090A">
              <w:rPr>
                <w:sz w:val="18"/>
                <w:szCs w:val="18"/>
              </w:rPr>
              <w:t>40</w:t>
            </w:r>
          </w:p>
        </w:tc>
        <w:tc>
          <w:tcPr>
            <w:tcW w:w="567" w:type="dxa"/>
          </w:tcPr>
          <w:p w14:paraId="5D1194B6" w14:textId="77777777" w:rsidR="0051090A" w:rsidRPr="0051090A" w:rsidRDefault="0051090A" w:rsidP="0095310A">
            <w:pPr>
              <w:rPr>
                <w:sz w:val="18"/>
                <w:szCs w:val="18"/>
              </w:rPr>
            </w:pPr>
            <w:r w:rsidRPr="0051090A">
              <w:rPr>
                <w:sz w:val="18"/>
                <w:szCs w:val="18"/>
              </w:rPr>
              <w:t>Yes</w:t>
            </w:r>
          </w:p>
        </w:tc>
        <w:tc>
          <w:tcPr>
            <w:tcW w:w="673" w:type="dxa"/>
          </w:tcPr>
          <w:p w14:paraId="0682F3EB" w14:textId="77777777" w:rsidR="0051090A" w:rsidRPr="0051090A" w:rsidRDefault="0051090A" w:rsidP="0095310A">
            <w:pPr>
              <w:rPr>
                <w:sz w:val="18"/>
                <w:szCs w:val="18"/>
              </w:rPr>
            </w:pPr>
            <w:r w:rsidRPr="0051090A">
              <w:rPr>
                <w:sz w:val="18"/>
                <w:szCs w:val="18"/>
              </w:rPr>
              <w:t>Yes</w:t>
            </w:r>
          </w:p>
        </w:tc>
        <w:tc>
          <w:tcPr>
            <w:tcW w:w="1146" w:type="dxa"/>
          </w:tcPr>
          <w:p w14:paraId="68D44421" w14:textId="77777777" w:rsidR="0051090A" w:rsidRPr="0051090A" w:rsidRDefault="0051090A" w:rsidP="0095310A">
            <w:pPr>
              <w:rPr>
                <w:sz w:val="18"/>
                <w:szCs w:val="18"/>
              </w:rPr>
            </w:pPr>
            <w:r w:rsidRPr="0051090A">
              <w:rPr>
                <w:sz w:val="18"/>
                <w:szCs w:val="18"/>
              </w:rPr>
              <w:t>Yes</w:t>
            </w:r>
          </w:p>
        </w:tc>
        <w:tc>
          <w:tcPr>
            <w:tcW w:w="1300" w:type="dxa"/>
          </w:tcPr>
          <w:p w14:paraId="324683F3" w14:textId="77777777" w:rsidR="0051090A" w:rsidRPr="0051090A" w:rsidRDefault="0051090A" w:rsidP="0095310A">
            <w:pPr>
              <w:rPr>
                <w:sz w:val="18"/>
                <w:szCs w:val="18"/>
              </w:rPr>
            </w:pPr>
          </w:p>
        </w:tc>
        <w:tc>
          <w:tcPr>
            <w:tcW w:w="1984" w:type="dxa"/>
          </w:tcPr>
          <w:p w14:paraId="5640D293" w14:textId="77777777" w:rsidR="0051090A" w:rsidRPr="0051090A" w:rsidRDefault="0051090A" w:rsidP="0095310A">
            <w:pPr>
              <w:rPr>
                <w:sz w:val="18"/>
                <w:szCs w:val="18"/>
              </w:rPr>
            </w:pPr>
            <w:r w:rsidRPr="0051090A">
              <w:rPr>
                <w:sz w:val="18"/>
                <w:szCs w:val="18"/>
              </w:rPr>
              <w:t>(</w:t>
            </w:r>
            <w:r w:rsidR="00860538">
              <w:rPr>
                <w:sz w:val="18"/>
              </w:rPr>
              <w:t>not completed April 44)</w:t>
            </w:r>
          </w:p>
        </w:tc>
        <w:tc>
          <w:tcPr>
            <w:tcW w:w="1442" w:type="dxa"/>
          </w:tcPr>
          <w:p w14:paraId="0FDB2E51" w14:textId="77777777" w:rsidR="0051090A" w:rsidRPr="0051090A" w:rsidRDefault="0051090A" w:rsidP="0095310A">
            <w:pPr>
              <w:rPr>
                <w:sz w:val="18"/>
                <w:szCs w:val="18"/>
              </w:rPr>
            </w:pPr>
            <w:r w:rsidRPr="0051090A">
              <w:rPr>
                <w:sz w:val="18"/>
                <w:szCs w:val="18"/>
              </w:rPr>
              <w:t>Shell</w:t>
            </w:r>
            <w:r w:rsidR="00382F46">
              <w:rPr>
                <w:sz w:val="18"/>
                <w:szCs w:val="18"/>
              </w:rPr>
              <w:fldChar w:fldCharType="begin"/>
            </w:r>
            <w:r w:rsidR="00382F46">
              <w:instrText xml:space="preserve"> XE "</w:instrText>
            </w:r>
            <w:r w:rsidR="00382F46" w:rsidRPr="00332094">
              <w:instrText>Shell</w:instrText>
            </w:r>
            <w:r w:rsidR="00382F46">
              <w:instrText xml:space="preserve">" </w:instrText>
            </w:r>
            <w:r w:rsidR="00382F46">
              <w:rPr>
                <w:sz w:val="18"/>
                <w:szCs w:val="18"/>
              </w:rPr>
              <w:fldChar w:fldCharType="end"/>
            </w:r>
            <w:r w:rsidRPr="0051090A">
              <w:rPr>
                <w:sz w:val="18"/>
                <w:szCs w:val="18"/>
              </w:rPr>
              <w:t xml:space="preserve"> </w:t>
            </w:r>
            <w:smartTag w:uri="urn:schemas-microsoft-com:office:smarttags" w:element="place">
              <w:r w:rsidRPr="0051090A">
                <w:rPr>
                  <w:sz w:val="18"/>
                  <w:szCs w:val="18"/>
                </w:rPr>
                <w:t>Co.</w:t>
              </w:r>
            </w:smartTag>
          </w:p>
        </w:tc>
      </w:tr>
      <w:tr w:rsidR="0051090A" w14:paraId="7C192C9B" w14:textId="77777777" w:rsidTr="000F4A63">
        <w:tc>
          <w:tcPr>
            <w:tcW w:w="2235" w:type="dxa"/>
          </w:tcPr>
          <w:p w14:paraId="3A5F3C12" w14:textId="77777777" w:rsidR="0051090A" w:rsidRPr="0051090A" w:rsidRDefault="0051090A" w:rsidP="0095310A">
            <w:pPr>
              <w:rPr>
                <w:sz w:val="18"/>
                <w:szCs w:val="18"/>
              </w:rPr>
            </w:pPr>
            <w:r w:rsidRPr="0051090A">
              <w:rPr>
                <w:sz w:val="18"/>
                <w:szCs w:val="18"/>
              </w:rPr>
              <w:t>Narragin</w:t>
            </w:r>
            <w:r w:rsidR="008062FC">
              <w:rPr>
                <w:sz w:val="18"/>
                <w:szCs w:val="18"/>
              </w:rPr>
              <w:fldChar w:fldCharType="begin"/>
            </w:r>
            <w:r w:rsidR="008062FC">
              <w:instrText xml:space="preserve"> XE "</w:instrText>
            </w:r>
            <w:r w:rsidR="008062FC" w:rsidRPr="00672B69">
              <w:rPr>
                <w:sz w:val="18"/>
                <w:szCs w:val="18"/>
              </w:rPr>
              <w:instrText>Narragin</w:instrText>
            </w:r>
            <w:r w:rsidR="008062FC">
              <w:instrText xml:space="preserve">" </w:instrText>
            </w:r>
            <w:r w:rsidR="008062FC">
              <w:rPr>
                <w:sz w:val="18"/>
                <w:szCs w:val="18"/>
              </w:rPr>
              <w:fldChar w:fldCharType="end"/>
            </w:r>
          </w:p>
        </w:tc>
        <w:tc>
          <w:tcPr>
            <w:tcW w:w="743" w:type="dxa"/>
          </w:tcPr>
          <w:p w14:paraId="72905C1F" w14:textId="77777777" w:rsidR="0051090A" w:rsidRPr="0051090A" w:rsidRDefault="0051090A" w:rsidP="0095310A">
            <w:pPr>
              <w:rPr>
                <w:sz w:val="18"/>
                <w:szCs w:val="18"/>
              </w:rPr>
            </w:pPr>
            <w:r w:rsidRPr="0051090A">
              <w:rPr>
                <w:sz w:val="18"/>
                <w:szCs w:val="18"/>
              </w:rPr>
              <w:t>W.A.</w:t>
            </w:r>
          </w:p>
        </w:tc>
        <w:tc>
          <w:tcPr>
            <w:tcW w:w="1134" w:type="dxa"/>
          </w:tcPr>
          <w:p w14:paraId="272B0C72" w14:textId="77777777" w:rsidR="0051090A" w:rsidRPr="0051090A" w:rsidRDefault="0051090A" w:rsidP="0095310A">
            <w:pPr>
              <w:ind w:right="28"/>
              <w:jc w:val="right"/>
              <w:rPr>
                <w:i/>
                <w:sz w:val="18"/>
                <w:szCs w:val="18"/>
              </w:rPr>
            </w:pPr>
            <w:r w:rsidRPr="0051090A">
              <w:rPr>
                <w:i/>
                <w:sz w:val="18"/>
                <w:szCs w:val="18"/>
              </w:rPr>
              <w:t>6312</w:t>
            </w:r>
          </w:p>
        </w:tc>
        <w:tc>
          <w:tcPr>
            <w:tcW w:w="708" w:type="dxa"/>
          </w:tcPr>
          <w:p w14:paraId="39893C91" w14:textId="77777777" w:rsidR="0051090A" w:rsidRPr="0051090A" w:rsidRDefault="0051090A" w:rsidP="0095310A">
            <w:pPr>
              <w:ind w:right="28"/>
              <w:jc w:val="right"/>
              <w:rPr>
                <w:sz w:val="18"/>
                <w:szCs w:val="18"/>
              </w:rPr>
            </w:pPr>
            <w:r w:rsidRPr="0051090A">
              <w:rPr>
                <w:sz w:val="18"/>
                <w:szCs w:val="18"/>
              </w:rPr>
              <w:t>25</w:t>
            </w:r>
          </w:p>
        </w:tc>
        <w:tc>
          <w:tcPr>
            <w:tcW w:w="1276" w:type="dxa"/>
          </w:tcPr>
          <w:p w14:paraId="60E567A2" w14:textId="77777777" w:rsidR="0051090A" w:rsidRPr="0051090A" w:rsidRDefault="0051090A" w:rsidP="0095310A">
            <w:pPr>
              <w:jc w:val="center"/>
              <w:rPr>
                <w:sz w:val="18"/>
                <w:szCs w:val="18"/>
              </w:rPr>
            </w:pPr>
            <w:r w:rsidRPr="0051090A">
              <w:rPr>
                <w:sz w:val="18"/>
                <w:szCs w:val="18"/>
              </w:rPr>
              <w:t>300</w:t>
            </w:r>
          </w:p>
        </w:tc>
        <w:tc>
          <w:tcPr>
            <w:tcW w:w="1559" w:type="dxa"/>
          </w:tcPr>
          <w:p w14:paraId="5BC58D56" w14:textId="77777777" w:rsidR="0051090A" w:rsidRPr="0051090A" w:rsidRDefault="0051090A" w:rsidP="0095310A">
            <w:pPr>
              <w:jc w:val="center"/>
              <w:rPr>
                <w:sz w:val="18"/>
                <w:szCs w:val="18"/>
              </w:rPr>
            </w:pPr>
            <w:r w:rsidRPr="0051090A">
              <w:rPr>
                <w:sz w:val="18"/>
                <w:szCs w:val="18"/>
              </w:rPr>
              <w:t xml:space="preserve">54 </w:t>
            </w:r>
          </w:p>
        </w:tc>
        <w:tc>
          <w:tcPr>
            <w:tcW w:w="567" w:type="dxa"/>
          </w:tcPr>
          <w:p w14:paraId="44CC1421" w14:textId="77777777" w:rsidR="0051090A" w:rsidRPr="0051090A" w:rsidRDefault="0051090A" w:rsidP="0095310A">
            <w:pPr>
              <w:rPr>
                <w:sz w:val="18"/>
                <w:szCs w:val="18"/>
              </w:rPr>
            </w:pPr>
            <w:r w:rsidRPr="0051090A">
              <w:rPr>
                <w:sz w:val="18"/>
                <w:szCs w:val="18"/>
              </w:rPr>
              <w:t>Yes</w:t>
            </w:r>
          </w:p>
        </w:tc>
        <w:tc>
          <w:tcPr>
            <w:tcW w:w="673" w:type="dxa"/>
          </w:tcPr>
          <w:p w14:paraId="642D0170" w14:textId="77777777" w:rsidR="0051090A" w:rsidRPr="0051090A" w:rsidRDefault="0051090A" w:rsidP="0095310A">
            <w:pPr>
              <w:rPr>
                <w:sz w:val="18"/>
                <w:szCs w:val="18"/>
              </w:rPr>
            </w:pPr>
          </w:p>
        </w:tc>
        <w:tc>
          <w:tcPr>
            <w:tcW w:w="1146" w:type="dxa"/>
          </w:tcPr>
          <w:p w14:paraId="2D9D2285" w14:textId="77777777" w:rsidR="0051090A" w:rsidRPr="0051090A" w:rsidRDefault="0051090A" w:rsidP="0095310A">
            <w:pPr>
              <w:rPr>
                <w:sz w:val="18"/>
                <w:szCs w:val="18"/>
              </w:rPr>
            </w:pPr>
          </w:p>
        </w:tc>
        <w:tc>
          <w:tcPr>
            <w:tcW w:w="1300" w:type="dxa"/>
          </w:tcPr>
          <w:p w14:paraId="00421353" w14:textId="77777777" w:rsidR="0051090A" w:rsidRPr="0051090A" w:rsidRDefault="0051090A" w:rsidP="0095310A">
            <w:pPr>
              <w:rPr>
                <w:sz w:val="18"/>
                <w:szCs w:val="18"/>
              </w:rPr>
            </w:pPr>
            <w:r w:rsidRPr="0051090A">
              <w:rPr>
                <w:sz w:val="18"/>
                <w:szCs w:val="18"/>
              </w:rPr>
              <w:t>1 July 1942</w:t>
            </w:r>
          </w:p>
        </w:tc>
        <w:tc>
          <w:tcPr>
            <w:tcW w:w="1984" w:type="dxa"/>
          </w:tcPr>
          <w:p w14:paraId="01EC03D0" w14:textId="77777777" w:rsidR="0051090A" w:rsidRPr="0051090A" w:rsidRDefault="0051090A" w:rsidP="0095310A">
            <w:pPr>
              <w:rPr>
                <w:sz w:val="18"/>
                <w:szCs w:val="18"/>
              </w:rPr>
            </w:pPr>
            <w:r w:rsidRPr="0051090A">
              <w:rPr>
                <w:sz w:val="18"/>
                <w:szCs w:val="18"/>
              </w:rPr>
              <w:t xml:space="preserve">Nov 1942 </w:t>
            </w:r>
            <w:r w:rsidR="00860538">
              <w:rPr>
                <w:sz w:val="18"/>
                <w:szCs w:val="18"/>
              </w:rPr>
              <w:t>–</w:t>
            </w:r>
            <w:r w:rsidRPr="0051090A">
              <w:rPr>
                <w:sz w:val="18"/>
                <w:szCs w:val="18"/>
              </w:rPr>
              <w:t xml:space="preserve"> 1947</w:t>
            </w:r>
          </w:p>
        </w:tc>
        <w:tc>
          <w:tcPr>
            <w:tcW w:w="1442" w:type="dxa"/>
          </w:tcPr>
          <w:p w14:paraId="565AFFEE" w14:textId="77777777" w:rsidR="0051090A" w:rsidRPr="0051090A" w:rsidRDefault="0051090A" w:rsidP="0095310A">
            <w:pPr>
              <w:rPr>
                <w:sz w:val="18"/>
                <w:szCs w:val="18"/>
              </w:rPr>
            </w:pPr>
            <w:r w:rsidRPr="0051090A">
              <w:rPr>
                <w:sz w:val="18"/>
                <w:szCs w:val="18"/>
              </w:rPr>
              <w:t>Vacuum</w:t>
            </w:r>
            <w:r w:rsidR="00E95BF9">
              <w:rPr>
                <w:sz w:val="18"/>
                <w:szCs w:val="18"/>
              </w:rPr>
              <w:fldChar w:fldCharType="begin"/>
            </w:r>
            <w:r w:rsidR="00E95BF9">
              <w:instrText xml:space="preserve"> XE "</w:instrText>
            </w:r>
            <w:r w:rsidR="00E95BF9" w:rsidRPr="00966C4F">
              <w:instrText>Vacuum</w:instrText>
            </w:r>
            <w:r w:rsidR="00E95BF9">
              <w:instrText xml:space="preserve">" </w:instrText>
            </w:r>
            <w:r w:rsidR="00E95BF9">
              <w:rPr>
                <w:sz w:val="18"/>
                <w:szCs w:val="18"/>
              </w:rPr>
              <w:fldChar w:fldCharType="end"/>
            </w:r>
            <w:r w:rsidRPr="0051090A">
              <w:rPr>
                <w:sz w:val="18"/>
                <w:szCs w:val="18"/>
              </w:rPr>
              <w:t xml:space="preserve"> Oil Co</w:t>
            </w:r>
          </w:p>
        </w:tc>
      </w:tr>
      <w:tr w:rsidR="0051090A" w14:paraId="383FFE96" w14:textId="77777777" w:rsidTr="000F4A63">
        <w:tc>
          <w:tcPr>
            <w:tcW w:w="2235" w:type="dxa"/>
          </w:tcPr>
          <w:p w14:paraId="6CD12A72" w14:textId="77777777" w:rsidR="0051090A" w:rsidRPr="0051090A" w:rsidRDefault="0051090A" w:rsidP="0095310A">
            <w:pPr>
              <w:rPr>
                <w:sz w:val="18"/>
                <w:szCs w:val="18"/>
              </w:rPr>
            </w:pPr>
            <w:r w:rsidRPr="0051090A">
              <w:rPr>
                <w:sz w:val="18"/>
                <w:szCs w:val="18"/>
              </w:rPr>
              <w:t>Merredin</w:t>
            </w:r>
            <w:r w:rsidR="008062FC">
              <w:rPr>
                <w:sz w:val="18"/>
                <w:szCs w:val="18"/>
              </w:rPr>
              <w:fldChar w:fldCharType="begin"/>
            </w:r>
            <w:r w:rsidR="008062FC">
              <w:instrText xml:space="preserve"> XE "</w:instrText>
            </w:r>
            <w:r w:rsidR="008062FC" w:rsidRPr="00672B69">
              <w:rPr>
                <w:sz w:val="18"/>
                <w:szCs w:val="18"/>
              </w:rPr>
              <w:instrText>Merredin</w:instrText>
            </w:r>
            <w:r w:rsidR="008062FC">
              <w:instrText xml:space="preserve">" </w:instrText>
            </w:r>
            <w:r w:rsidR="008062FC">
              <w:rPr>
                <w:sz w:val="18"/>
                <w:szCs w:val="18"/>
              </w:rPr>
              <w:fldChar w:fldCharType="end"/>
            </w:r>
          </w:p>
        </w:tc>
        <w:tc>
          <w:tcPr>
            <w:tcW w:w="743" w:type="dxa"/>
          </w:tcPr>
          <w:p w14:paraId="2F56463C" w14:textId="77777777" w:rsidR="0051090A" w:rsidRPr="0051090A" w:rsidRDefault="0051090A" w:rsidP="0095310A">
            <w:pPr>
              <w:rPr>
                <w:sz w:val="18"/>
                <w:szCs w:val="18"/>
              </w:rPr>
            </w:pPr>
            <w:r w:rsidRPr="0051090A">
              <w:rPr>
                <w:sz w:val="18"/>
                <w:szCs w:val="18"/>
              </w:rPr>
              <w:t>W.A.</w:t>
            </w:r>
          </w:p>
        </w:tc>
        <w:tc>
          <w:tcPr>
            <w:tcW w:w="1134" w:type="dxa"/>
          </w:tcPr>
          <w:p w14:paraId="1BD13827" w14:textId="77777777" w:rsidR="0051090A" w:rsidRPr="0051090A" w:rsidRDefault="0051090A" w:rsidP="0095310A">
            <w:pPr>
              <w:ind w:right="28"/>
              <w:jc w:val="right"/>
              <w:rPr>
                <w:i/>
                <w:sz w:val="18"/>
                <w:szCs w:val="18"/>
              </w:rPr>
            </w:pPr>
            <w:r w:rsidRPr="0051090A">
              <w:rPr>
                <w:i/>
                <w:sz w:val="18"/>
                <w:szCs w:val="18"/>
              </w:rPr>
              <w:t>6415</w:t>
            </w:r>
          </w:p>
        </w:tc>
        <w:tc>
          <w:tcPr>
            <w:tcW w:w="708" w:type="dxa"/>
          </w:tcPr>
          <w:p w14:paraId="4463E72A" w14:textId="77777777" w:rsidR="0051090A" w:rsidRPr="0051090A" w:rsidRDefault="0051090A" w:rsidP="0095310A">
            <w:pPr>
              <w:ind w:right="28"/>
              <w:jc w:val="right"/>
              <w:rPr>
                <w:sz w:val="18"/>
                <w:szCs w:val="18"/>
              </w:rPr>
            </w:pPr>
            <w:r w:rsidRPr="0051090A">
              <w:rPr>
                <w:sz w:val="18"/>
                <w:szCs w:val="18"/>
              </w:rPr>
              <w:t>26</w:t>
            </w:r>
          </w:p>
        </w:tc>
        <w:tc>
          <w:tcPr>
            <w:tcW w:w="1276" w:type="dxa"/>
          </w:tcPr>
          <w:p w14:paraId="47A81C89" w14:textId="77777777" w:rsidR="0051090A" w:rsidRPr="0051090A" w:rsidRDefault="0051090A" w:rsidP="0095310A">
            <w:pPr>
              <w:jc w:val="center"/>
              <w:rPr>
                <w:sz w:val="18"/>
                <w:szCs w:val="18"/>
              </w:rPr>
            </w:pPr>
            <w:r w:rsidRPr="0051090A">
              <w:rPr>
                <w:sz w:val="18"/>
                <w:szCs w:val="18"/>
              </w:rPr>
              <w:t>400</w:t>
            </w:r>
          </w:p>
        </w:tc>
        <w:tc>
          <w:tcPr>
            <w:tcW w:w="1559" w:type="dxa"/>
          </w:tcPr>
          <w:p w14:paraId="175B8B4A" w14:textId="77777777" w:rsidR="0051090A" w:rsidRPr="0051090A" w:rsidRDefault="0051090A" w:rsidP="0095310A">
            <w:pPr>
              <w:jc w:val="center"/>
              <w:rPr>
                <w:sz w:val="18"/>
                <w:szCs w:val="18"/>
              </w:rPr>
            </w:pPr>
            <w:r w:rsidRPr="0051090A">
              <w:rPr>
                <w:sz w:val="18"/>
                <w:szCs w:val="18"/>
              </w:rPr>
              <w:t xml:space="preserve">54 </w:t>
            </w:r>
          </w:p>
        </w:tc>
        <w:tc>
          <w:tcPr>
            <w:tcW w:w="567" w:type="dxa"/>
          </w:tcPr>
          <w:p w14:paraId="2DFB4F5B" w14:textId="77777777" w:rsidR="0051090A" w:rsidRPr="0051090A" w:rsidRDefault="0051090A" w:rsidP="0095310A">
            <w:pPr>
              <w:rPr>
                <w:sz w:val="18"/>
                <w:szCs w:val="18"/>
              </w:rPr>
            </w:pPr>
            <w:r w:rsidRPr="0051090A">
              <w:rPr>
                <w:sz w:val="18"/>
                <w:szCs w:val="18"/>
              </w:rPr>
              <w:t>Yes</w:t>
            </w:r>
          </w:p>
        </w:tc>
        <w:tc>
          <w:tcPr>
            <w:tcW w:w="673" w:type="dxa"/>
          </w:tcPr>
          <w:p w14:paraId="1D2015C0" w14:textId="77777777" w:rsidR="0051090A" w:rsidRPr="0051090A" w:rsidRDefault="0051090A" w:rsidP="0095310A">
            <w:pPr>
              <w:rPr>
                <w:sz w:val="18"/>
                <w:szCs w:val="18"/>
              </w:rPr>
            </w:pPr>
          </w:p>
        </w:tc>
        <w:tc>
          <w:tcPr>
            <w:tcW w:w="1146" w:type="dxa"/>
          </w:tcPr>
          <w:p w14:paraId="72EF295C" w14:textId="77777777" w:rsidR="0051090A" w:rsidRPr="0051090A" w:rsidRDefault="0051090A" w:rsidP="0095310A">
            <w:pPr>
              <w:rPr>
                <w:sz w:val="18"/>
                <w:szCs w:val="18"/>
              </w:rPr>
            </w:pPr>
          </w:p>
        </w:tc>
        <w:tc>
          <w:tcPr>
            <w:tcW w:w="1300" w:type="dxa"/>
          </w:tcPr>
          <w:p w14:paraId="5C129A9E" w14:textId="77777777" w:rsidR="0051090A" w:rsidRPr="0051090A" w:rsidRDefault="0051090A" w:rsidP="0095310A">
            <w:pPr>
              <w:rPr>
                <w:sz w:val="18"/>
                <w:szCs w:val="18"/>
              </w:rPr>
            </w:pPr>
            <w:r w:rsidRPr="0051090A">
              <w:rPr>
                <w:sz w:val="18"/>
                <w:szCs w:val="18"/>
              </w:rPr>
              <w:t>15 June 1942</w:t>
            </w:r>
          </w:p>
        </w:tc>
        <w:tc>
          <w:tcPr>
            <w:tcW w:w="1984" w:type="dxa"/>
          </w:tcPr>
          <w:p w14:paraId="50C28453" w14:textId="77777777" w:rsidR="0051090A" w:rsidRPr="0051090A" w:rsidRDefault="0051090A" w:rsidP="0095310A">
            <w:pPr>
              <w:rPr>
                <w:sz w:val="18"/>
                <w:szCs w:val="18"/>
              </w:rPr>
            </w:pPr>
            <w:r w:rsidRPr="0051090A">
              <w:rPr>
                <w:sz w:val="18"/>
                <w:szCs w:val="18"/>
              </w:rPr>
              <w:t>Jan 1943-1</w:t>
            </w:r>
            <w:r w:rsidR="00860538">
              <w:rPr>
                <w:sz w:val="18"/>
                <w:szCs w:val="18"/>
              </w:rPr>
              <w:t>9</w:t>
            </w:r>
            <w:r w:rsidRPr="0051090A">
              <w:rPr>
                <w:sz w:val="18"/>
                <w:szCs w:val="18"/>
              </w:rPr>
              <w:t>47</w:t>
            </w:r>
          </w:p>
        </w:tc>
        <w:tc>
          <w:tcPr>
            <w:tcW w:w="1442" w:type="dxa"/>
          </w:tcPr>
          <w:p w14:paraId="515B57B1" w14:textId="77777777" w:rsidR="0051090A" w:rsidRPr="0051090A" w:rsidRDefault="0051090A" w:rsidP="0095310A">
            <w:pPr>
              <w:rPr>
                <w:sz w:val="18"/>
                <w:szCs w:val="18"/>
              </w:rPr>
            </w:pPr>
            <w:r w:rsidRPr="0051090A">
              <w:rPr>
                <w:sz w:val="18"/>
                <w:szCs w:val="18"/>
              </w:rPr>
              <w:t>Vacuum</w:t>
            </w:r>
            <w:r w:rsidR="00E95BF9">
              <w:rPr>
                <w:sz w:val="18"/>
                <w:szCs w:val="18"/>
              </w:rPr>
              <w:fldChar w:fldCharType="begin"/>
            </w:r>
            <w:r w:rsidR="00E95BF9">
              <w:instrText xml:space="preserve"> XE "</w:instrText>
            </w:r>
            <w:r w:rsidR="00E95BF9" w:rsidRPr="00966C4F">
              <w:instrText>Vacuum</w:instrText>
            </w:r>
            <w:r w:rsidR="00E95BF9">
              <w:instrText xml:space="preserve">" </w:instrText>
            </w:r>
            <w:r w:rsidR="00E95BF9">
              <w:rPr>
                <w:sz w:val="18"/>
                <w:szCs w:val="18"/>
              </w:rPr>
              <w:fldChar w:fldCharType="end"/>
            </w:r>
            <w:r w:rsidRPr="0051090A">
              <w:rPr>
                <w:sz w:val="18"/>
                <w:szCs w:val="18"/>
              </w:rPr>
              <w:t xml:space="preserve"> Oil Co.</w:t>
            </w:r>
          </w:p>
        </w:tc>
      </w:tr>
      <w:tr w:rsidR="0051090A" w14:paraId="334A3D57" w14:textId="77777777" w:rsidTr="000F4A63">
        <w:tc>
          <w:tcPr>
            <w:tcW w:w="2235" w:type="dxa"/>
          </w:tcPr>
          <w:p w14:paraId="0A169FCE" w14:textId="77777777" w:rsidR="0051090A" w:rsidRPr="0051090A" w:rsidRDefault="0051090A" w:rsidP="0095310A">
            <w:pPr>
              <w:rPr>
                <w:sz w:val="18"/>
                <w:szCs w:val="18"/>
              </w:rPr>
            </w:pPr>
            <w:smartTag w:uri="urn:schemas-microsoft-com:office:smarttags" w:element="City">
              <w:r w:rsidRPr="0051090A">
                <w:rPr>
                  <w:sz w:val="18"/>
                  <w:szCs w:val="18"/>
                </w:rPr>
                <w:t>Kalgoorlie</w:t>
              </w:r>
            </w:smartTag>
            <w:r w:rsidR="008062FC">
              <w:rPr>
                <w:sz w:val="18"/>
                <w:szCs w:val="18"/>
              </w:rPr>
              <w:fldChar w:fldCharType="begin"/>
            </w:r>
            <w:r w:rsidR="008062FC">
              <w:instrText xml:space="preserve"> XE "</w:instrText>
            </w:r>
            <w:smartTag w:uri="urn:schemas-microsoft-com:office:smarttags" w:element="City">
              <w:r w:rsidR="008062FC" w:rsidRPr="00D27B1A">
                <w:rPr>
                  <w:sz w:val="18"/>
                  <w:szCs w:val="18"/>
                </w:rPr>
                <w:instrText>Kalgoorlie</w:instrText>
              </w:r>
            </w:smartTag>
            <w:r w:rsidR="008062FC">
              <w:instrText xml:space="preserve">" </w:instrText>
            </w:r>
            <w:r w:rsidR="008062FC">
              <w:rPr>
                <w:sz w:val="18"/>
                <w:szCs w:val="18"/>
              </w:rPr>
              <w:fldChar w:fldCharType="end"/>
            </w:r>
            <w:r w:rsidRPr="0051090A">
              <w:rPr>
                <w:sz w:val="18"/>
                <w:szCs w:val="18"/>
              </w:rPr>
              <w:t xml:space="preserve"> (</w:t>
            </w:r>
            <w:smartTag w:uri="urn:schemas-microsoft-com:office:smarttags" w:element="place">
              <w:smartTag w:uri="urn:schemas-microsoft-com:office:smarttags" w:element="City">
                <w:r w:rsidRPr="0051090A">
                  <w:rPr>
                    <w:sz w:val="18"/>
                    <w:szCs w:val="18"/>
                  </w:rPr>
                  <w:t>Boulder</w:t>
                </w:r>
              </w:smartTag>
            </w:smartTag>
            <w:r w:rsidR="008062FC">
              <w:rPr>
                <w:sz w:val="18"/>
                <w:szCs w:val="18"/>
              </w:rPr>
              <w:fldChar w:fldCharType="begin"/>
            </w:r>
            <w:r w:rsidR="008062FC">
              <w:instrText xml:space="preserve"> XE "</w:instrText>
            </w:r>
            <w:smartTag w:uri="urn:schemas-microsoft-com:office:smarttags" w:element="City">
              <w:r w:rsidR="008062FC" w:rsidRPr="00D27B1A">
                <w:rPr>
                  <w:sz w:val="18"/>
                  <w:szCs w:val="18"/>
                </w:rPr>
                <w:instrText>Boulder</w:instrText>
              </w:r>
            </w:smartTag>
            <w:r w:rsidR="008062FC">
              <w:instrText xml:space="preserve">" </w:instrText>
            </w:r>
            <w:r w:rsidR="008062FC">
              <w:rPr>
                <w:sz w:val="18"/>
                <w:szCs w:val="18"/>
              </w:rPr>
              <w:fldChar w:fldCharType="end"/>
            </w:r>
            <w:r w:rsidRPr="0051090A">
              <w:rPr>
                <w:sz w:val="18"/>
                <w:szCs w:val="18"/>
              </w:rPr>
              <w:t>)</w:t>
            </w:r>
          </w:p>
        </w:tc>
        <w:tc>
          <w:tcPr>
            <w:tcW w:w="743" w:type="dxa"/>
          </w:tcPr>
          <w:p w14:paraId="20FD571D" w14:textId="77777777" w:rsidR="0051090A" w:rsidRPr="0051090A" w:rsidRDefault="0051090A" w:rsidP="0095310A">
            <w:pPr>
              <w:rPr>
                <w:sz w:val="18"/>
                <w:szCs w:val="18"/>
              </w:rPr>
            </w:pPr>
            <w:r w:rsidRPr="0051090A">
              <w:rPr>
                <w:sz w:val="18"/>
                <w:szCs w:val="18"/>
              </w:rPr>
              <w:t>W.A.</w:t>
            </w:r>
          </w:p>
        </w:tc>
        <w:tc>
          <w:tcPr>
            <w:tcW w:w="1134" w:type="dxa"/>
          </w:tcPr>
          <w:p w14:paraId="3203ACA2" w14:textId="77777777" w:rsidR="0051090A" w:rsidRPr="0051090A" w:rsidRDefault="0051090A" w:rsidP="0095310A">
            <w:pPr>
              <w:ind w:right="28"/>
              <w:jc w:val="right"/>
              <w:rPr>
                <w:i/>
                <w:sz w:val="18"/>
                <w:szCs w:val="18"/>
              </w:rPr>
            </w:pPr>
            <w:r w:rsidRPr="0051090A">
              <w:rPr>
                <w:i/>
                <w:sz w:val="18"/>
                <w:szCs w:val="18"/>
              </w:rPr>
              <w:t>6430</w:t>
            </w:r>
          </w:p>
        </w:tc>
        <w:tc>
          <w:tcPr>
            <w:tcW w:w="708" w:type="dxa"/>
          </w:tcPr>
          <w:p w14:paraId="52028610" w14:textId="77777777" w:rsidR="0051090A" w:rsidRPr="0051090A" w:rsidRDefault="0051090A" w:rsidP="0095310A">
            <w:pPr>
              <w:ind w:right="28"/>
              <w:jc w:val="right"/>
              <w:rPr>
                <w:sz w:val="18"/>
                <w:szCs w:val="18"/>
              </w:rPr>
            </w:pPr>
            <w:r w:rsidRPr="0051090A">
              <w:rPr>
                <w:sz w:val="18"/>
                <w:szCs w:val="18"/>
              </w:rPr>
              <w:t>27</w:t>
            </w:r>
          </w:p>
        </w:tc>
        <w:tc>
          <w:tcPr>
            <w:tcW w:w="1276" w:type="dxa"/>
          </w:tcPr>
          <w:p w14:paraId="45DDEB07" w14:textId="77777777" w:rsidR="0051090A" w:rsidRPr="0051090A" w:rsidRDefault="0051090A" w:rsidP="0095310A">
            <w:pPr>
              <w:jc w:val="center"/>
              <w:rPr>
                <w:sz w:val="18"/>
                <w:szCs w:val="18"/>
              </w:rPr>
            </w:pPr>
            <w:r w:rsidRPr="0051090A">
              <w:rPr>
                <w:sz w:val="18"/>
                <w:szCs w:val="18"/>
              </w:rPr>
              <w:t>600</w:t>
            </w:r>
          </w:p>
        </w:tc>
        <w:tc>
          <w:tcPr>
            <w:tcW w:w="1559" w:type="dxa"/>
          </w:tcPr>
          <w:p w14:paraId="6D8E55DD" w14:textId="77777777" w:rsidR="0051090A" w:rsidRPr="0051090A" w:rsidRDefault="0051090A" w:rsidP="0095310A">
            <w:pPr>
              <w:jc w:val="center"/>
              <w:rPr>
                <w:sz w:val="18"/>
                <w:szCs w:val="18"/>
              </w:rPr>
            </w:pPr>
            <w:r w:rsidRPr="0051090A">
              <w:rPr>
                <w:sz w:val="18"/>
                <w:szCs w:val="18"/>
              </w:rPr>
              <w:t xml:space="preserve">54 </w:t>
            </w:r>
          </w:p>
        </w:tc>
        <w:tc>
          <w:tcPr>
            <w:tcW w:w="567" w:type="dxa"/>
          </w:tcPr>
          <w:p w14:paraId="0880F5D3" w14:textId="77777777" w:rsidR="0051090A" w:rsidRPr="0051090A" w:rsidRDefault="0051090A" w:rsidP="0095310A">
            <w:pPr>
              <w:rPr>
                <w:sz w:val="18"/>
                <w:szCs w:val="18"/>
              </w:rPr>
            </w:pPr>
            <w:r w:rsidRPr="0051090A">
              <w:rPr>
                <w:sz w:val="18"/>
                <w:szCs w:val="18"/>
              </w:rPr>
              <w:t>Yes</w:t>
            </w:r>
          </w:p>
        </w:tc>
        <w:tc>
          <w:tcPr>
            <w:tcW w:w="673" w:type="dxa"/>
          </w:tcPr>
          <w:p w14:paraId="566360EA" w14:textId="77777777" w:rsidR="0051090A" w:rsidRPr="0051090A" w:rsidRDefault="0051090A" w:rsidP="0095310A">
            <w:pPr>
              <w:rPr>
                <w:sz w:val="18"/>
                <w:szCs w:val="18"/>
              </w:rPr>
            </w:pPr>
            <w:r w:rsidRPr="0051090A">
              <w:rPr>
                <w:sz w:val="18"/>
                <w:szCs w:val="18"/>
              </w:rPr>
              <w:t>Yes</w:t>
            </w:r>
          </w:p>
        </w:tc>
        <w:tc>
          <w:tcPr>
            <w:tcW w:w="1146" w:type="dxa"/>
          </w:tcPr>
          <w:p w14:paraId="3D89D2DD" w14:textId="77777777" w:rsidR="0051090A" w:rsidRPr="0051090A" w:rsidRDefault="0051090A" w:rsidP="0095310A">
            <w:pPr>
              <w:rPr>
                <w:sz w:val="18"/>
                <w:szCs w:val="18"/>
              </w:rPr>
            </w:pPr>
            <w:r w:rsidRPr="0051090A">
              <w:rPr>
                <w:sz w:val="18"/>
                <w:szCs w:val="18"/>
              </w:rPr>
              <w:t>Yes</w:t>
            </w:r>
          </w:p>
        </w:tc>
        <w:tc>
          <w:tcPr>
            <w:tcW w:w="1300" w:type="dxa"/>
          </w:tcPr>
          <w:p w14:paraId="6B6B4AAA" w14:textId="77777777" w:rsidR="0051090A" w:rsidRPr="0051090A" w:rsidRDefault="0051090A" w:rsidP="0095310A">
            <w:pPr>
              <w:rPr>
                <w:sz w:val="18"/>
                <w:szCs w:val="18"/>
              </w:rPr>
            </w:pPr>
          </w:p>
        </w:tc>
        <w:tc>
          <w:tcPr>
            <w:tcW w:w="1984" w:type="dxa"/>
          </w:tcPr>
          <w:p w14:paraId="0E1C488F" w14:textId="77777777" w:rsidR="0051090A" w:rsidRPr="0051090A" w:rsidRDefault="0051090A" w:rsidP="0095310A">
            <w:pPr>
              <w:rPr>
                <w:sz w:val="18"/>
                <w:szCs w:val="18"/>
              </w:rPr>
            </w:pPr>
            <w:r w:rsidRPr="0051090A">
              <w:rPr>
                <w:sz w:val="18"/>
                <w:szCs w:val="18"/>
              </w:rPr>
              <w:t>April 1943</w:t>
            </w:r>
          </w:p>
        </w:tc>
        <w:tc>
          <w:tcPr>
            <w:tcW w:w="1442" w:type="dxa"/>
          </w:tcPr>
          <w:p w14:paraId="6E183F88" w14:textId="77777777" w:rsidR="0051090A" w:rsidRPr="0051090A" w:rsidRDefault="0051090A" w:rsidP="0095310A">
            <w:pPr>
              <w:rPr>
                <w:sz w:val="18"/>
                <w:szCs w:val="18"/>
              </w:rPr>
            </w:pPr>
            <w:r w:rsidRPr="0051090A">
              <w:rPr>
                <w:sz w:val="18"/>
                <w:szCs w:val="18"/>
              </w:rPr>
              <w:t>Vacuum</w:t>
            </w:r>
            <w:r w:rsidR="00E95BF9">
              <w:rPr>
                <w:sz w:val="18"/>
                <w:szCs w:val="18"/>
              </w:rPr>
              <w:fldChar w:fldCharType="begin"/>
            </w:r>
            <w:r w:rsidR="00E95BF9">
              <w:instrText xml:space="preserve"> XE "</w:instrText>
            </w:r>
            <w:r w:rsidR="00E95BF9" w:rsidRPr="00966C4F">
              <w:instrText>Vacuum</w:instrText>
            </w:r>
            <w:r w:rsidR="00E95BF9">
              <w:instrText xml:space="preserve">" </w:instrText>
            </w:r>
            <w:r w:rsidR="00E95BF9">
              <w:rPr>
                <w:sz w:val="18"/>
                <w:szCs w:val="18"/>
              </w:rPr>
              <w:fldChar w:fldCharType="end"/>
            </w:r>
            <w:r w:rsidRPr="0051090A">
              <w:rPr>
                <w:sz w:val="18"/>
                <w:szCs w:val="18"/>
              </w:rPr>
              <w:t xml:space="preserve"> Oil Co.</w:t>
            </w:r>
          </w:p>
        </w:tc>
      </w:tr>
      <w:tr w:rsidR="0051090A" w14:paraId="13F375ED" w14:textId="77777777" w:rsidTr="000F4A63">
        <w:tc>
          <w:tcPr>
            <w:tcW w:w="2235" w:type="dxa"/>
          </w:tcPr>
          <w:p w14:paraId="4220130A" w14:textId="77777777" w:rsidR="0051090A" w:rsidRPr="0051090A" w:rsidRDefault="0051090A" w:rsidP="0095310A">
            <w:pPr>
              <w:rPr>
                <w:sz w:val="18"/>
                <w:szCs w:val="18"/>
              </w:rPr>
            </w:pPr>
            <w:smartTag w:uri="urn:schemas-microsoft-com:office:smarttags" w:element="City">
              <w:smartTag w:uri="urn:schemas-microsoft-com:office:smarttags" w:element="place">
                <w:r w:rsidRPr="0051090A">
                  <w:rPr>
                    <w:sz w:val="18"/>
                    <w:szCs w:val="18"/>
                  </w:rPr>
                  <w:t>Gladstone</w:t>
                </w:r>
              </w:smartTag>
            </w:smartTag>
            <w:r w:rsidR="008062FC">
              <w:rPr>
                <w:sz w:val="18"/>
                <w:szCs w:val="18"/>
              </w:rPr>
              <w:fldChar w:fldCharType="begin"/>
            </w:r>
            <w:r w:rsidR="008062FC">
              <w:instrText xml:space="preserve"> XE "</w:instrText>
            </w:r>
            <w:smartTag w:uri="urn:schemas-microsoft-com:office:smarttags" w:element="City">
              <w:r w:rsidR="008062FC" w:rsidRPr="00D27B1A">
                <w:rPr>
                  <w:sz w:val="18"/>
                  <w:szCs w:val="18"/>
                </w:rPr>
                <w:instrText>Gladstone</w:instrText>
              </w:r>
            </w:smartTag>
            <w:r w:rsidR="008062FC">
              <w:instrText xml:space="preserve">" </w:instrText>
            </w:r>
            <w:r w:rsidR="008062FC">
              <w:rPr>
                <w:sz w:val="18"/>
                <w:szCs w:val="18"/>
              </w:rPr>
              <w:fldChar w:fldCharType="end"/>
            </w:r>
          </w:p>
        </w:tc>
        <w:tc>
          <w:tcPr>
            <w:tcW w:w="743" w:type="dxa"/>
          </w:tcPr>
          <w:p w14:paraId="638737B4" w14:textId="77777777" w:rsidR="0051090A" w:rsidRPr="0051090A" w:rsidRDefault="0051090A" w:rsidP="0095310A">
            <w:pPr>
              <w:rPr>
                <w:sz w:val="18"/>
                <w:szCs w:val="18"/>
              </w:rPr>
            </w:pPr>
            <w:r w:rsidRPr="0051090A">
              <w:rPr>
                <w:sz w:val="18"/>
                <w:szCs w:val="18"/>
              </w:rPr>
              <w:t>SA</w:t>
            </w:r>
          </w:p>
        </w:tc>
        <w:tc>
          <w:tcPr>
            <w:tcW w:w="1134" w:type="dxa"/>
          </w:tcPr>
          <w:p w14:paraId="5570E2C2" w14:textId="77777777" w:rsidR="0051090A" w:rsidRPr="0051090A" w:rsidRDefault="0051090A" w:rsidP="0095310A">
            <w:pPr>
              <w:ind w:right="28"/>
              <w:jc w:val="right"/>
              <w:rPr>
                <w:i/>
                <w:sz w:val="18"/>
                <w:szCs w:val="18"/>
              </w:rPr>
            </w:pPr>
          </w:p>
        </w:tc>
        <w:tc>
          <w:tcPr>
            <w:tcW w:w="708" w:type="dxa"/>
          </w:tcPr>
          <w:p w14:paraId="66B81BAB" w14:textId="77777777" w:rsidR="0051090A" w:rsidRPr="0051090A" w:rsidRDefault="0051090A" w:rsidP="0095310A">
            <w:pPr>
              <w:ind w:right="28"/>
              <w:jc w:val="right"/>
              <w:rPr>
                <w:sz w:val="18"/>
                <w:szCs w:val="18"/>
              </w:rPr>
            </w:pPr>
            <w:r w:rsidRPr="0051090A">
              <w:rPr>
                <w:sz w:val="18"/>
                <w:szCs w:val="18"/>
              </w:rPr>
              <w:t>28</w:t>
            </w:r>
          </w:p>
        </w:tc>
        <w:tc>
          <w:tcPr>
            <w:tcW w:w="1276" w:type="dxa"/>
          </w:tcPr>
          <w:p w14:paraId="400A5E3D" w14:textId="77777777" w:rsidR="009C71EC" w:rsidRPr="0051090A" w:rsidRDefault="009C71EC" w:rsidP="009C71EC">
            <w:pPr>
              <w:jc w:val="center"/>
              <w:rPr>
                <w:sz w:val="18"/>
                <w:szCs w:val="18"/>
              </w:rPr>
            </w:pPr>
            <w:r>
              <w:rPr>
                <w:sz w:val="18"/>
                <w:szCs w:val="18"/>
              </w:rPr>
              <w:t>2,421</w:t>
            </w:r>
          </w:p>
        </w:tc>
        <w:tc>
          <w:tcPr>
            <w:tcW w:w="1559" w:type="dxa"/>
          </w:tcPr>
          <w:p w14:paraId="68CE324F" w14:textId="77777777" w:rsidR="0051090A" w:rsidRPr="0051090A" w:rsidRDefault="0051090A" w:rsidP="0095310A">
            <w:pPr>
              <w:rPr>
                <w:sz w:val="18"/>
                <w:szCs w:val="18"/>
              </w:rPr>
            </w:pPr>
          </w:p>
        </w:tc>
        <w:tc>
          <w:tcPr>
            <w:tcW w:w="567" w:type="dxa"/>
          </w:tcPr>
          <w:p w14:paraId="496CECF8" w14:textId="77777777" w:rsidR="0051090A" w:rsidRPr="0051090A" w:rsidRDefault="0051090A" w:rsidP="0095310A">
            <w:pPr>
              <w:rPr>
                <w:sz w:val="18"/>
                <w:szCs w:val="18"/>
              </w:rPr>
            </w:pPr>
          </w:p>
        </w:tc>
        <w:tc>
          <w:tcPr>
            <w:tcW w:w="673" w:type="dxa"/>
          </w:tcPr>
          <w:p w14:paraId="72CBD1FD" w14:textId="77777777" w:rsidR="0051090A" w:rsidRPr="0051090A" w:rsidRDefault="0051090A" w:rsidP="0095310A">
            <w:pPr>
              <w:rPr>
                <w:sz w:val="18"/>
                <w:szCs w:val="18"/>
              </w:rPr>
            </w:pPr>
          </w:p>
        </w:tc>
        <w:tc>
          <w:tcPr>
            <w:tcW w:w="1146" w:type="dxa"/>
          </w:tcPr>
          <w:p w14:paraId="1043C655" w14:textId="77777777" w:rsidR="0051090A" w:rsidRPr="0051090A" w:rsidRDefault="0051090A" w:rsidP="0095310A">
            <w:pPr>
              <w:rPr>
                <w:sz w:val="18"/>
                <w:szCs w:val="18"/>
              </w:rPr>
            </w:pPr>
          </w:p>
        </w:tc>
        <w:tc>
          <w:tcPr>
            <w:tcW w:w="1300" w:type="dxa"/>
          </w:tcPr>
          <w:p w14:paraId="131C6241" w14:textId="77777777" w:rsidR="0051090A" w:rsidRPr="0051090A" w:rsidRDefault="009C71EC" w:rsidP="0095310A">
            <w:pPr>
              <w:rPr>
                <w:sz w:val="18"/>
                <w:szCs w:val="18"/>
              </w:rPr>
            </w:pPr>
            <w:r>
              <w:rPr>
                <w:sz w:val="18"/>
                <w:szCs w:val="18"/>
              </w:rPr>
              <w:t>1941</w:t>
            </w:r>
          </w:p>
        </w:tc>
        <w:tc>
          <w:tcPr>
            <w:tcW w:w="1984" w:type="dxa"/>
          </w:tcPr>
          <w:p w14:paraId="42F21401" w14:textId="77777777" w:rsidR="0051090A" w:rsidRPr="0051090A" w:rsidRDefault="009C71EC" w:rsidP="0095310A">
            <w:pPr>
              <w:rPr>
                <w:sz w:val="18"/>
                <w:szCs w:val="18"/>
              </w:rPr>
            </w:pPr>
            <w:r>
              <w:rPr>
                <w:sz w:val="18"/>
                <w:szCs w:val="18"/>
              </w:rPr>
              <w:t>4 underground tanks</w:t>
            </w:r>
          </w:p>
        </w:tc>
        <w:tc>
          <w:tcPr>
            <w:tcW w:w="1442" w:type="dxa"/>
          </w:tcPr>
          <w:p w14:paraId="5BF653A3" w14:textId="77777777" w:rsidR="0051090A" w:rsidRPr="0051090A" w:rsidRDefault="0051090A" w:rsidP="0095310A">
            <w:pPr>
              <w:rPr>
                <w:sz w:val="18"/>
                <w:szCs w:val="18"/>
              </w:rPr>
            </w:pPr>
          </w:p>
        </w:tc>
      </w:tr>
      <w:tr w:rsidR="0051090A" w14:paraId="45302578" w14:textId="77777777" w:rsidTr="000F4A63">
        <w:tc>
          <w:tcPr>
            <w:tcW w:w="2235" w:type="dxa"/>
          </w:tcPr>
          <w:p w14:paraId="7DFFB32D" w14:textId="77777777" w:rsidR="0051090A" w:rsidRPr="0051090A" w:rsidRDefault="0051090A" w:rsidP="0095310A">
            <w:pPr>
              <w:rPr>
                <w:sz w:val="18"/>
                <w:szCs w:val="18"/>
              </w:rPr>
            </w:pPr>
            <w:r w:rsidRPr="0051090A">
              <w:rPr>
                <w:sz w:val="18"/>
                <w:szCs w:val="18"/>
              </w:rPr>
              <w:t>Yelta</w:t>
            </w:r>
            <w:r w:rsidR="008062FC">
              <w:rPr>
                <w:sz w:val="18"/>
                <w:szCs w:val="18"/>
              </w:rPr>
              <w:fldChar w:fldCharType="begin"/>
            </w:r>
            <w:r w:rsidR="008062FC">
              <w:instrText xml:space="preserve"> XE "</w:instrText>
            </w:r>
            <w:r w:rsidR="008062FC" w:rsidRPr="00D27B1A">
              <w:rPr>
                <w:sz w:val="18"/>
                <w:szCs w:val="18"/>
              </w:rPr>
              <w:instrText>Yelta</w:instrText>
            </w:r>
            <w:r w:rsidR="008062FC">
              <w:instrText xml:space="preserve">" </w:instrText>
            </w:r>
            <w:r w:rsidR="008062FC">
              <w:rPr>
                <w:sz w:val="18"/>
                <w:szCs w:val="18"/>
              </w:rPr>
              <w:fldChar w:fldCharType="end"/>
            </w:r>
            <w:r w:rsidRPr="0051090A">
              <w:rPr>
                <w:sz w:val="18"/>
                <w:szCs w:val="18"/>
              </w:rPr>
              <w:t xml:space="preserve"> (Mildura)</w:t>
            </w:r>
            <w:r w:rsidR="008062FC">
              <w:rPr>
                <w:sz w:val="18"/>
                <w:szCs w:val="18"/>
              </w:rPr>
              <w:fldChar w:fldCharType="begin"/>
            </w:r>
            <w:r w:rsidR="008062FC">
              <w:instrText xml:space="preserve"> XE "</w:instrText>
            </w:r>
            <w:r w:rsidR="008062FC" w:rsidRPr="00D27B1A">
              <w:rPr>
                <w:sz w:val="18"/>
                <w:szCs w:val="18"/>
              </w:rPr>
              <w:instrText>Mildura</w:instrText>
            </w:r>
            <w:r w:rsidR="008062FC">
              <w:instrText xml:space="preserve">" </w:instrText>
            </w:r>
            <w:r w:rsidR="008062FC">
              <w:rPr>
                <w:sz w:val="18"/>
                <w:szCs w:val="18"/>
              </w:rPr>
              <w:fldChar w:fldCharType="end"/>
            </w:r>
          </w:p>
        </w:tc>
        <w:tc>
          <w:tcPr>
            <w:tcW w:w="743" w:type="dxa"/>
          </w:tcPr>
          <w:p w14:paraId="5589BA62" w14:textId="77777777" w:rsidR="0051090A" w:rsidRPr="0051090A" w:rsidRDefault="0051090A" w:rsidP="0095310A">
            <w:pPr>
              <w:rPr>
                <w:sz w:val="18"/>
                <w:szCs w:val="18"/>
              </w:rPr>
            </w:pPr>
            <w:r w:rsidRPr="0051090A">
              <w:rPr>
                <w:sz w:val="18"/>
                <w:szCs w:val="18"/>
              </w:rPr>
              <w:t>Vic</w:t>
            </w:r>
          </w:p>
        </w:tc>
        <w:tc>
          <w:tcPr>
            <w:tcW w:w="1134" w:type="dxa"/>
          </w:tcPr>
          <w:p w14:paraId="1FC03751" w14:textId="77777777" w:rsidR="0051090A" w:rsidRPr="0051090A" w:rsidRDefault="0051090A" w:rsidP="0095310A">
            <w:pPr>
              <w:ind w:right="28"/>
              <w:jc w:val="right"/>
              <w:rPr>
                <w:i/>
                <w:sz w:val="18"/>
                <w:szCs w:val="18"/>
              </w:rPr>
            </w:pPr>
            <w:r w:rsidRPr="0051090A">
              <w:rPr>
                <w:i/>
                <w:sz w:val="18"/>
                <w:szCs w:val="18"/>
              </w:rPr>
              <w:t>(3500)</w:t>
            </w:r>
          </w:p>
        </w:tc>
        <w:tc>
          <w:tcPr>
            <w:tcW w:w="708" w:type="dxa"/>
          </w:tcPr>
          <w:p w14:paraId="2C16DF9D" w14:textId="77777777" w:rsidR="0051090A" w:rsidRPr="0051090A" w:rsidRDefault="0051090A" w:rsidP="0095310A">
            <w:pPr>
              <w:ind w:right="28"/>
              <w:jc w:val="right"/>
              <w:rPr>
                <w:sz w:val="18"/>
                <w:szCs w:val="18"/>
              </w:rPr>
            </w:pPr>
            <w:r w:rsidRPr="0051090A">
              <w:rPr>
                <w:sz w:val="18"/>
                <w:szCs w:val="18"/>
              </w:rPr>
              <w:t>29</w:t>
            </w:r>
          </w:p>
        </w:tc>
        <w:tc>
          <w:tcPr>
            <w:tcW w:w="1276" w:type="dxa"/>
          </w:tcPr>
          <w:p w14:paraId="048D64ED" w14:textId="77777777" w:rsidR="0051090A" w:rsidRPr="0051090A" w:rsidRDefault="0051090A" w:rsidP="0095310A">
            <w:pPr>
              <w:rPr>
                <w:sz w:val="18"/>
                <w:szCs w:val="18"/>
              </w:rPr>
            </w:pPr>
          </w:p>
        </w:tc>
        <w:tc>
          <w:tcPr>
            <w:tcW w:w="1559" w:type="dxa"/>
          </w:tcPr>
          <w:p w14:paraId="3F65983D" w14:textId="77777777" w:rsidR="0051090A" w:rsidRPr="0051090A" w:rsidRDefault="0051090A" w:rsidP="0095310A">
            <w:pPr>
              <w:rPr>
                <w:sz w:val="18"/>
                <w:szCs w:val="18"/>
              </w:rPr>
            </w:pPr>
          </w:p>
        </w:tc>
        <w:tc>
          <w:tcPr>
            <w:tcW w:w="567" w:type="dxa"/>
          </w:tcPr>
          <w:p w14:paraId="378E2238" w14:textId="77777777" w:rsidR="0051090A" w:rsidRPr="0051090A" w:rsidRDefault="0051090A" w:rsidP="0095310A">
            <w:pPr>
              <w:rPr>
                <w:sz w:val="18"/>
                <w:szCs w:val="18"/>
              </w:rPr>
            </w:pPr>
          </w:p>
        </w:tc>
        <w:tc>
          <w:tcPr>
            <w:tcW w:w="673" w:type="dxa"/>
          </w:tcPr>
          <w:p w14:paraId="62C391D0" w14:textId="77777777" w:rsidR="0051090A" w:rsidRPr="0051090A" w:rsidRDefault="0051090A" w:rsidP="0095310A">
            <w:pPr>
              <w:rPr>
                <w:sz w:val="18"/>
                <w:szCs w:val="18"/>
              </w:rPr>
            </w:pPr>
          </w:p>
        </w:tc>
        <w:tc>
          <w:tcPr>
            <w:tcW w:w="1146" w:type="dxa"/>
          </w:tcPr>
          <w:p w14:paraId="03BDBFBE" w14:textId="77777777" w:rsidR="0051090A" w:rsidRPr="0051090A" w:rsidRDefault="0051090A" w:rsidP="0095310A">
            <w:pPr>
              <w:rPr>
                <w:sz w:val="18"/>
                <w:szCs w:val="18"/>
              </w:rPr>
            </w:pPr>
          </w:p>
        </w:tc>
        <w:tc>
          <w:tcPr>
            <w:tcW w:w="1300" w:type="dxa"/>
          </w:tcPr>
          <w:p w14:paraId="21719412" w14:textId="77777777" w:rsidR="0051090A" w:rsidRPr="0051090A" w:rsidRDefault="0051090A" w:rsidP="0095310A">
            <w:pPr>
              <w:rPr>
                <w:sz w:val="18"/>
                <w:szCs w:val="18"/>
              </w:rPr>
            </w:pPr>
            <w:r w:rsidRPr="0051090A">
              <w:rPr>
                <w:sz w:val="18"/>
                <w:szCs w:val="18"/>
              </w:rPr>
              <w:t>11 Aug 1942</w:t>
            </w:r>
          </w:p>
        </w:tc>
        <w:tc>
          <w:tcPr>
            <w:tcW w:w="1984" w:type="dxa"/>
          </w:tcPr>
          <w:p w14:paraId="1D4A4B49" w14:textId="77777777" w:rsidR="0051090A" w:rsidRPr="0051090A" w:rsidRDefault="0051090A" w:rsidP="0095310A">
            <w:pPr>
              <w:rPr>
                <w:sz w:val="18"/>
                <w:szCs w:val="18"/>
              </w:rPr>
            </w:pPr>
            <w:r w:rsidRPr="0051090A">
              <w:rPr>
                <w:sz w:val="18"/>
                <w:szCs w:val="18"/>
              </w:rPr>
              <w:t>1942-1960</w:t>
            </w:r>
          </w:p>
        </w:tc>
        <w:tc>
          <w:tcPr>
            <w:tcW w:w="1442" w:type="dxa"/>
          </w:tcPr>
          <w:p w14:paraId="4636F3B4" w14:textId="77777777" w:rsidR="0051090A" w:rsidRPr="0051090A" w:rsidRDefault="0051090A" w:rsidP="0095310A">
            <w:pPr>
              <w:rPr>
                <w:sz w:val="18"/>
                <w:szCs w:val="18"/>
              </w:rPr>
            </w:pPr>
          </w:p>
        </w:tc>
      </w:tr>
      <w:tr w:rsidR="0051090A" w14:paraId="4395A521" w14:textId="77777777" w:rsidTr="000F4A63">
        <w:tc>
          <w:tcPr>
            <w:tcW w:w="2235" w:type="dxa"/>
          </w:tcPr>
          <w:p w14:paraId="631A47B4" w14:textId="77777777" w:rsidR="0051090A" w:rsidRPr="0051090A" w:rsidRDefault="0051090A" w:rsidP="0095310A">
            <w:pPr>
              <w:rPr>
                <w:sz w:val="18"/>
                <w:szCs w:val="18"/>
              </w:rPr>
            </w:pPr>
            <w:r w:rsidRPr="0051090A">
              <w:rPr>
                <w:sz w:val="18"/>
                <w:szCs w:val="18"/>
              </w:rPr>
              <w:t>Mona Vale</w:t>
            </w:r>
            <w:r w:rsidR="008062FC">
              <w:rPr>
                <w:sz w:val="18"/>
                <w:szCs w:val="18"/>
              </w:rPr>
              <w:fldChar w:fldCharType="begin"/>
            </w:r>
            <w:r w:rsidR="008062FC">
              <w:instrText xml:space="preserve"> XE "</w:instrText>
            </w:r>
            <w:r w:rsidR="008062FC" w:rsidRPr="00D27B1A">
              <w:rPr>
                <w:sz w:val="18"/>
                <w:szCs w:val="18"/>
              </w:rPr>
              <w:instrText>Mona Vale</w:instrText>
            </w:r>
            <w:r w:rsidR="008062FC">
              <w:instrText xml:space="preserve">" </w:instrText>
            </w:r>
            <w:r w:rsidR="008062FC">
              <w:rPr>
                <w:sz w:val="18"/>
                <w:szCs w:val="18"/>
              </w:rPr>
              <w:fldChar w:fldCharType="end"/>
            </w:r>
            <w:r w:rsidRPr="0051090A">
              <w:rPr>
                <w:sz w:val="18"/>
                <w:szCs w:val="18"/>
              </w:rPr>
              <w:t xml:space="preserve"> (Ross</w:t>
            </w:r>
            <w:r w:rsidR="008062FC">
              <w:rPr>
                <w:sz w:val="18"/>
                <w:szCs w:val="18"/>
              </w:rPr>
              <w:fldChar w:fldCharType="begin"/>
            </w:r>
            <w:r w:rsidR="008062FC">
              <w:instrText xml:space="preserve"> XE "</w:instrText>
            </w:r>
            <w:r w:rsidR="008062FC" w:rsidRPr="00D27B1A">
              <w:rPr>
                <w:sz w:val="18"/>
                <w:szCs w:val="18"/>
              </w:rPr>
              <w:instrText>Ross</w:instrText>
            </w:r>
            <w:r w:rsidR="008062FC">
              <w:instrText xml:space="preserve">" </w:instrText>
            </w:r>
            <w:r w:rsidR="008062FC">
              <w:rPr>
                <w:sz w:val="18"/>
                <w:szCs w:val="18"/>
              </w:rPr>
              <w:fldChar w:fldCharType="end"/>
            </w:r>
            <w:r w:rsidRPr="0051090A">
              <w:rPr>
                <w:sz w:val="18"/>
                <w:szCs w:val="18"/>
              </w:rPr>
              <w:t xml:space="preserve">) </w:t>
            </w:r>
          </w:p>
        </w:tc>
        <w:tc>
          <w:tcPr>
            <w:tcW w:w="743" w:type="dxa"/>
          </w:tcPr>
          <w:p w14:paraId="023DBFCD" w14:textId="77777777" w:rsidR="0051090A" w:rsidRPr="0051090A" w:rsidRDefault="0051090A" w:rsidP="0095310A">
            <w:pPr>
              <w:rPr>
                <w:sz w:val="18"/>
                <w:szCs w:val="18"/>
              </w:rPr>
            </w:pPr>
            <w:r w:rsidRPr="0051090A">
              <w:rPr>
                <w:sz w:val="18"/>
                <w:szCs w:val="18"/>
              </w:rPr>
              <w:t>Tas</w:t>
            </w:r>
          </w:p>
        </w:tc>
        <w:tc>
          <w:tcPr>
            <w:tcW w:w="1134" w:type="dxa"/>
          </w:tcPr>
          <w:p w14:paraId="15F3D52C" w14:textId="77777777" w:rsidR="0051090A" w:rsidRPr="0051090A" w:rsidRDefault="0051090A" w:rsidP="0095310A">
            <w:pPr>
              <w:ind w:right="28"/>
              <w:jc w:val="right"/>
              <w:rPr>
                <w:i/>
                <w:sz w:val="18"/>
                <w:szCs w:val="18"/>
              </w:rPr>
            </w:pPr>
            <w:r w:rsidRPr="0051090A">
              <w:rPr>
                <w:i/>
                <w:sz w:val="18"/>
                <w:szCs w:val="18"/>
              </w:rPr>
              <w:t>7209</w:t>
            </w:r>
          </w:p>
        </w:tc>
        <w:tc>
          <w:tcPr>
            <w:tcW w:w="708" w:type="dxa"/>
          </w:tcPr>
          <w:p w14:paraId="4645A738" w14:textId="77777777" w:rsidR="0051090A" w:rsidRPr="0051090A" w:rsidRDefault="0051090A" w:rsidP="0095310A">
            <w:pPr>
              <w:ind w:right="28"/>
              <w:jc w:val="right"/>
              <w:rPr>
                <w:sz w:val="18"/>
                <w:szCs w:val="18"/>
              </w:rPr>
            </w:pPr>
            <w:r w:rsidRPr="0051090A">
              <w:rPr>
                <w:sz w:val="18"/>
                <w:szCs w:val="18"/>
              </w:rPr>
              <w:t>30</w:t>
            </w:r>
          </w:p>
        </w:tc>
        <w:tc>
          <w:tcPr>
            <w:tcW w:w="1276" w:type="dxa"/>
          </w:tcPr>
          <w:p w14:paraId="792CDC97" w14:textId="77777777" w:rsidR="0051090A" w:rsidRPr="0051090A" w:rsidRDefault="0051090A" w:rsidP="0095310A">
            <w:pPr>
              <w:rPr>
                <w:sz w:val="18"/>
                <w:szCs w:val="18"/>
              </w:rPr>
            </w:pPr>
          </w:p>
        </w:tc>
        <w:tc>
          <w:tcPr>
            <w:tcW w:w="1559" w:type="dxa"/>
          </w:tcPr>
          <w:p w14:paraId="49179779" w14:textId="77777777" w:rsidR="0051090A" w:rsidRPr="0051090A" w:rsidRDefault="0051090A" w:rsidP="0095310A">
            <w:pPr>
              <w:rPr>
                <w:sz w:val="18"/>
                <w:szCs w:val="18"/>
              </w:rPr>
            </w:pPr>
          </w:p>
        </w:tc>
        <w:tc>
          <w:tcPr>
            <w:tcW w:w="567" w:type="dxa"/>
          </w:tcPr>
          <w:p w14:paraId="291AD84C" w14:textId="77777777" w:rsidR="0051090A" w:rsidRPr="0051090A" w:rsidRDefault="0051090A" w:rsidP="0095310A">
            <w:pPr>
              <w:rPr>
                <w:sz w:val="18"/>
                <w:szCs w:val="18"/>
              </w:rPr>
            </w:pPr>
          </w:p>
        </w:tc>
        <w:tc>
          <w:tcPr>
            <w:tcW w:w="673" w:type="dxa"/>
          </w:tcPr>
          <w:p w14:paraId="05E89F33" w14:textId="77777777" w:rsidR="0051090A" w:rsidRPr="0051090A" w:rsidRDefault="0051090A" w:rsidP="0095310A">
            <w:pPr>
              <w:rPr>
                <w:sz w:val="18"/>
                <w:szCs w:val="18"/>
              </w:rPr>
            </w:pPr>
          </w:p>
        </w:tc>
        <w:tc>
          <w:tcPr>
            <w:tcW w:w="1146" w:type="dxa"/>
          </w:tcPr>
          <w:p w14:paraId="483014DC" w14:textId="77777777" w:rsidR="0051090A" w:rsidRPr="0051090A" w:rsidRDefault="0051090A" w:rsidP="0095310A">
            <w:pPr>
              <w:rPr>
                <w:sz w:val="18"/>
                <w:szCs w:val="18"/>
              </w:rPr>
            </w:pPr>
          </w:p>
        </w:tc>
        <w:tc>
          <w:tcPr>
            <w:tcW w:w="1300" w:type="dxa"/>
          </w:tcPr>
          <w:p w14:paraId="779D11A3" w14:textId="77777777" w:rsidR="0051090A" w:rsidRPr="0051090A" w:rsidRDefault="0051090A" w:rsidP="0095310A">
            <w:pPr>
              <w:rPr>
                <w:sz w:val="18"/>
                <w:szCs w:val="18"/>
              </w:rPr>
            </w:pPr>
          </w:p>
        </w:tc>
        <w:tc>
          <w:tcPr>
            <w:tcW w:w="1984" w:type="dxa"/>
          </w:tcPr>
          <w:p w14:paraId="5FBA929F" w14:textId="77777777" w:rsidR="0051090A" w:rsidRPr="0051090A" w:rsidRDefault="0051090A" w:rsidP="0095310A">
            <w:pPr>
              <w:rPr>
                <w:sz w:val="18"/>
                <w:szCs w:val="18"/>
              </w:rPr>
            </w:pPr>
            <w:r w:rsidRPr="0051090A">
              <w:rPr>
                <w:sz w:val="18"/>
                <w:szCs w:val="18"/>
              </w:rPr>
              <w:t>1942-1957</w:t>
            </w:r>
          </w:p>
        </w:tc>
        <w:tc>
          <w:tcPr>
            <w:tcW w:w="1442" w:type="dxa"/>
          </w:tcPr>
          <w:p w14:paraId="1397DA12" w14:textId="77777777" w:rsidR="0051090A" w:rsidRPr="0051090A" w:rsidRDefault="0051090A" w:rsidP="0095310A">
            <w:pPr>
              <w:rPr>
                <w:sz w:val="18"/>
                <w:szCs w:val="18"/>
              </w:rPr>
            </w:pPr>
          </w:p>
        </w:tc>
      </w:tr>
      <w:tr w:rsidR="0051090A" w14:paraId="7EB4A3AF" w14:textId="77777777" w:rsidTr="000F4A63">
        <w:tc>
          <w:tcPr>
            <w:tcW w:w="2235" w:type="dxa"/>
          </w:tcPr>
          <w:p w14:paraId="5EECAC7E" w14:textId="77777777" w:rsidR="0051090A" w:rsidRPr="0051090A" w:rsidRDefault="0051090A" w:rsidP="0095310A">
            <w:pPr>
              <w:rPr>
                <w:sz w:val="18"/>
                <w:szCs w:val="18"/>
              </w:rPr>
            </w:pPr>
            <w:r w:rsidRPr="0051090A">
              <w:rPr>
                <w:sz w:val="18"/>
                <w:szCs w:val="18"/>
              </w:rPr>
              <w:t>Crystal Brook</w:t>
            </w:r>
            <w:r w:rsidR="008062FC">
              <w:rPr>
                <w:sz w:val="18"/>
                <w:szCs w:val="18"/>
              </w:rPr>
              <w:fldChar w:fldCharType="begin"/>
            </w:r>
            <w:r w:rsidR="008062FC">
              <w:instrText xml:space="preserve"> XE "</w:instrText>
            </w:r>
            <w:r w:rsidR="008062FC" w:rsidRPr="00D27B1A">
              <w:rPr>
                <w:sz w:val="18"/>
                <w:szCs w:val="18"/>
              </w:rPr>
              <w:instrText>Crystal Brook</w:instrText>
            </w:r>
            <w:r w:rsidR="008062FC">
              <w:instrText xml:space="preserve">" </w:instrText>
            </w:r>
            <w:r w:rsidR="008062FC">
              <w:rPr>
                <w:sz w:val="18"/>
                <w:szCs w:val="18"/>
              </w:rPr>
              <w:fldChar w:fldCharType="end"/>
            </w:r>
          </w:p>
        </w:tc>
        <w:tc>
          <w:tcPr>
            <w:tcW w:w="743" w:type="dxa"/>
          </w:tcPr>
          <w:p w14:paraId="38A23EE2" w14:textId="77777777" w:rsidR="0051090A" w:rsidRPr="0051090A" w:rsidRDefault="0051090A" w:rsidP="0095310A">
            <w:pPr>
              <w:rPr>
                <w:sz w:val="18"/>
                <w:szCs w:val="18"/>
              </w:rPr>
            </w:pPr>
            <w:smartTag w:uri="urn:schemas-microsoft-com:office:smarttags" w:element="place">
              <w:smartTag w:uri="urn:schemas-microsoft-com:office:smarttags" w:element="country-region">
                <w:r w:rsidRPr="0051090A">
                  <w:rPr>
                    <w:sz w:val="18"/>
                    <w:szCs w:val="18"/>
                  </w:rPr>
                  <w:t>S.A.</w:t>
                </w:r>
              </w:smartTag>
            </w:smartTag>
          </w:p>
        </w:tc>
        <w:tc>
          <w:tcPr>
            <w:tcW w:w="1134" w:type="dxa"/>
          </w:tcPr>
          <w:p w14:paraId="4353272A" w14:textId="77777777" w:rsidR="0051090A" w:rsidRPr="0051090A" w:rsidRDefault="0051090A" w:rsidP="0095310A">
            <w:pPr>
              <w:ind w:right="28"/>
              <w:jc w:val="right"/>
              <w:rPr>
                <w:i/>
                <w:sz w:val="18"/>
                <w:szCs w:val="18"/>
              </w:rPr>
            </w:pPr>
            <w:r w:rsidRPr="0051090A">
              <w:rPr>
                <w:i/>
                <w:sz w:val="18"/>
                <w:szCs w:val="18"/>
              </w:rPr>
              <w:t>5523</w:t>
            </w:r>
          </w:p>
        </w:tc>
        <w:tc>
          <w:tcPr>
            <w:tcW w:w="708" w:type="dxa"/>
          </w:tcPr>
          <w:p w14:paraId="68123F89" w14:textId="77777777" w:rsidR="0051090A" w:rsidRPr="0051090A" w:rsidRDefault="0051090A" w:rsidP="0095310A">
            <w:pPr>
              <w:ind w:right="28"/>
              <w:jc w:val="right"/>
              <w:rPr>
                <w:sz w:val="18"/>
                <w:szCs w:val="18"/>
              </w:rPr>
            </w:pPr>
            <w:r w:rsidRPr="0051090A">
              <w:rPr>
                <w:sz w:val="18"/>
                <w:szCs w:val="18"/>
              </w:rPr>
              <w:t>31</w:t>
            </w:r>
          </w:p>
        </w:tc>
        <w:tc>
          <w:tcPr>
            <w:tcW w:w="1276" w:type="dxa"/>
          </w:tcPr>
          <w:p w14:paraId="1F1C5D56" w14:textId="77777777" w:rsidR="0051090A" w:rsidRPr="0051090A" w:rsidRDefault="0051090A" w:rsidP="0095310A">
            <w:pPr>
              <w:rPr>
                <w:sz w:val="18"/>
                <w:szCs w:val="18"/>
              </w:rPr>
            </w:pPr>
            <w:r w:rsidRPr="0051090A">
              <w:rPr>
                <w:sz w:val="18"/>
                <w:szCs w:val="18"/>
              </w:rPr>
              <w:t>Only Oil</w:t>
            </w:r>
          </w:p>
        </w:tc>
        <w:tc>
          <w:tcPr>
            <w:tcW w:w="1559" w:type="dxa"/>
          </w:tcPr>
          <w:p w14:paraId="1E357BAB" w14:textId="77777777" w:rsidR="0051090A" w:rsidRPr="0051090A" w:rsidRDefault="0051090A" w:rsidP="0095310A">
            <w:pPr>
              <w:rPr>
                <w:sz w:val="18"/>
                <w:szCs w:val="18"/>
              </w:rPr>
            </w:pPr>
          </w:p>
        </w:tc>
        <w:tc>
          <w:tcPr>
            <w:tcW w:w="567" w:type="dxa"/>
          </w:tcPr>
          <w:p w14:paraId="04D61748" w14:textId="77777777" w:rsidR="0051090A" w:rsidRPr="0051090A" w:rsidRDefault="0051090A" w:rsidP="0095310A">
            <w:pPr>
              <w:rPr>
                <w:sz w:val="18"/>
                <w:szCs w:val="18"/>
              </w:rPr>
            </w:pPr>
          </w:p>
        </w:tc>
        <w:tc>
          <w:tcPr>
            <w:tcW w:w="673" w:type="dxa"/>
          </w:tcPr>
          <w:p w14:paraId="2447D590" w14:textId="77777777" w:rsidR="0051090A" w:rsidRPr="0051090A" w:rsidRDefault="0051090A" w:rsidP="0095310A">
            <w:pPr>
              <w:rPr>
                <w:sz w:val="18"/>
                <w:szCs w:val="18"/>
              </w:rPr>
            </w:pPr>
          </w:p>
        </w:tc>
        <w:tc>
          <w:tcPr>
            <w:tcW w:w="1146" w:type="dxa"/>
          </w:tcPr>
          <w:p w14:paraId="72D8B5D3" w14:textId="77777777" w:rsidR="0051090A" w:rsidRPr="0051090A" w:rsidRDefault="0051090A" w:rsidP="0095310A">
            <w:pPr>
              <w:rPr>
                <w:sz w:val="18"/>
                <w:szCs w:val="18"/>
              </w:rPr>
            </w:pPr>
          </w:p>
        </w:tc>
        <w:tc>
          <w:tcPr>
            <w:tcW w:w="1300" w:type="dxa"/>
          </w:tcPr>
          <w:p w14:paraId="7EC4488C" w14:textId="77777777" w:rsidR="0051090A" w:rsidRPr="0051090A" w:rsidRDefault="0051090A" w:rsidP="0095310A">
            <w:pPr>
              <w:rPr>
                <w:sz w:val="18"/>
                <w:szCs w:val="18"/>
              </w:rPr>
            </w:pPr>
          </w:p>
        </w:tc>
        <w:tc>
          <w:tcPr>
            <w:tcW w:w="1984" w:type="dxa"/>
          </w:tcPr>
          <w:p w14:paraId="4B202E73" w14:textId="77777777" w:rsidR="0051090A" w:rsidRPr="0051090A" w:rsidRDefault="0051090A" w:rsidP="0095310A">
            <w:pPr>
              <w:rPr>
                <w:sz w:val="18"/>
                <w:szCs w:val="18"/>
              </w:rPr>
            </w:pPr>
            <w:r w:rsidRPr="0051090A">
              <w:rPr>
                <w:sz w:val="18"/>
                <w:szCs w:val="18"/>
              </w:rPr>
              <w:t>1942-1943</w:t>
            </w:r>
          </w:p>
        </w:tc>
        <w:tc>
          <w:tcPr>
            <w:tcW w:w="1442" w:type="dxa"/>
          </w:tcPr>
          <w:p w14:paraId="2CA2DAE7" w14:textId="77777777" w:rsidR="0051090A" w:rsidRPr="0051090A" w:rsidRDefault="0051090A" w:rsidP="0095310A">
            <w:pPr>
              <w:rPr>
                <w:sz w:val="18"/>
                <w:szCs w:val="18"/>
              </w:rPr>
            </w:pPr>
          </w:p>
        </w:tc>
      </w:tr>
    </w:tbl>
    <w:p w14:paraId="72F8739F" w14:textId="77777777" w:rsidR="001B5044" w:rsidRDefault="001B5044" w:rsidP="00CF4A5F">
      <w:pPr>
        <w:pStyle w:val="Heading1"/>
        <w:sectPr w:rsidR="001B5044" w:rsidSect="0051090A">
          <w:footerReference w:type="first" r:id="rId60"/>
          <w:endnotePr>
            <w:numFmt w:val="decimal"/>
          </w:endnotePr>
          <w:pgSz w:w="16839" w:h="11907" w:orient="landscape" w:code="9"/>
          <w:pgMar w:top="1134" w:right="1701" w:bottom="1701" w:left="1701" w:header="567" w:footer="851" w:gutter="0"/>
          <w:cols w:space="360"/>
          <w:titlePg/>
        </w:sectPr>
      </w:pPr>
    </w:p>
    <w:p w14:paraId="40788F20" w14:textId="77777777" w:rsidR="008E0717" w:rsidRDefault="008E0717" w:rsidP="00CF4A5F">
      <w:pPr>
        <w:pStyle w:val="Heading1"/>
      </w:pPr>
      <w:bookmarkStart w:id="15" w:name="_Toc22572160"/>
      <w:r>
        <w:lastRenderedPageBreak/>
        <w:t>Vacuum Oil Company – Intava Australia</w:t>
      </w:r>
      <w:bookmarkEnd w:id="15"/>
    </w:p>
    <w:p w14:paraId="6C179BE9" w14:textId="69BAE908" w:rsidR="000F4A63" w:rsidRPr="000F4A63" w:rsidRDefault="003017D4" w:rsidP="007648F8">
      <w:pPr>
        <w:pStyle w:val="Caption"/>
      </w:pPr>
      <w:r>
        <w:t>Photo 3</w:t>
      </w:r>
      <w:r w:rsidR="007C7BED">
        <w:t>6</w:t>
      </w:r>
      <w:r w:rsidR="00EE059B">
        <w:t>. INTAVA Aviation Fuels &amp; Lubricants Poster circa 1942</w:t>
      </w:r>
    </w:p>
    <w:p w14:paraId="60C518F4" w14:textId="77777777" w:rsidR="008E0717" w:rsidRPr="008E0717" w:rsidRDefault="008E0717" w:rsidP="00072488">
      <w:pPr>
        <w:pStyle w:val="Picture"/>
      </w:pPr>
      <w:r>
        <w:rPr>
          <w:noProof/>
          <w:lang w:eastAsia="en-AU"/>
        </w:rPr>
        <w:drawing>
          <wp:inline distT="0" distB="0" distL="0" distR="0" wp14:anchorId="5CD8912B" wp14:editId="5DBE3380">
            <wp:extent cx="3882670" cy="5368904"/>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l="4468" t="4185" r="5284" b="3532"/>
                    <a:stretch/>
                  </pic:blipFill>
                  <pic:spPr bwMode="auto">
                    <a:xfrm>
                      <a:off x="0" y="0"/>
                      <a:ext cx="3900650" cy="5393766"/>
                    </a:xfrm>
                    <a:prstGeom prst="rect">
                      <a:avLst/>
                    </a:prstGeom>
                    <a:noFill/>
                    <a:ln>
                      <a:noFill/>
                    </a:ln>
                    <a:extLst>
                      <a:ext uri="{53640926-AAD7-44D8-BBD7-CCE9431645EC}">
                        <a14:shadowObscured xmlns:a14="http://schemas.microsoft.com/office/drawing/2010/main"/>
                      </a:ext>
                    </a:extLst>
                  </pic:spPr>
                </pic:pic>
              </a:graphicData>
            </a:graphic>
          </wp:inline>
        </w:drawing>
      </w:r>
    </w:p>
    <w:p w14:paraId="045B2448" w14:textId="05BCF1C8" w:rsidR="00771091" w:rsidRDefault="00771091" w:rsidP="007C7BED">
      <w:pPr>
        <w:pStyle w:val="Heading1"/>
        <w:tabs>
          <w:tab w:val="left" w:pos="5173"/>
        </w:tabs>
      </w:pPr>
      <w:bookmarkStart w:id="16" w:name="_Toc22572161"/>
      <w:r>
        <w:t>Inland Aircraft Fuel Depot (IAFD</w:t>
      </w:r>
      <w:r w:rsidR="00C533AB">
        <w:fldChar w:fldCharType="begin"/>
      </w:r>
      <w:r w:rsidR="00C533AB">
        <w:instrText xml:space="preserve"> XE "</w:instrText>
      </w:r>
      <w:r w:rsidR="00C533AB" w:rsidRPr="00CD334B">
        <w:instrText>IAFD</w:instrText>
      </w:r>
      <w:r w:rsidR="00C533AB">
        <w:instrText xml:space="preserve">" </w:instrText>
      </w:r>
      <w:r w:rsidR="00C533AB">
        <w:fldChar w:fldCharType="end"/>
      </w:r>
      <w:r>
        <w:t>)</w:t>
      </w:r>
      <w:bookmarkEnd w:id="16"/>
      <w:r w:rsidR="007C7BED">
        <w:tab/>
      </w:r>
    </w:p>
    <w:p w14:paraId="378B9741" w14:textId="77777777" w:rsidR="00525C29" w:rsidRPr="00072488" w:rsidRDefault="00525C29" w:rsidP="00525C29">
      <w:pPr>
        <w:rPr>
          <w:rStyle w:val="Style12pt"/>
        </w:rPr>
      </w:pPr>
      <w:r w:rsidRPr="006F5A09">
        <w:rPr>
          <w:b/>
          <w:sz w:val="24"/>
          <w:szCs w:val="24"/>
        </w:rPr>
        <w:t>Other details</w:t>
      </w:r>
      <w:r w:rsidRPr="00072488">
        <w:rPr>
          <w:rStyle w:val="Style12pt"/>
        </w:rPr>
        <w:t>.</w:t>
      </w:r>
    </w:p>
    <w:p w14:paraId="01365BD4" w14:textId="77777777" w:rsidR="00525C29" w:rsidRPr="006F5A09" w:rsidRDefault="00525C29" w:rsidP="00072488">
      <w:pPr>
        <w:pStyle w:val="BodyText"/>
      </w:pPr>
      <w:r w:rsidRPr="006F5A09">
        <w:t>The avgas tanks were water tested then filled (unpainted internally). Tanks were to be painted internally after first emptied with “Galvanite</w:t>
      </w:r>
      <w:r w:rsidR="008062FC">
        <w:fldChar w:fldCharType="begin"/>
      </w:r>
      <w:r w:rsidR="008062FC">
        <w:instrText xml:space="preserve"> XE "</w:instrText>
      </w:r>
      <w:r w:rsidR="008062FC" w:rsidRPr="005E5658">
        <w:instrText>Galvanite</w:instrText>
      </w:r>
      <w:r w:rsidR="008062FC">
        <w:instrText xml:space="preserve">" </w:instrText>
      </w:r>
      <w:r w:rsidR="008062FC">
        <w:fldChar w:fldCharType="end"/>
      </w:r>
      <w:r w:rsidRPr="006F5A09">
        <w:t>” and “Tectol</w:t>
      </w:r>
      <w:r w:rsidR="008062FC">
        <w:fldChar w:fldCharType="begin"/>
      </w:r>
      <w:r w:rsidR="008062FC">
        <w:instrText xml:space="preserve"> XE "</w:instrText>
      </w:r>
      <w:r w:rsidR="008062FC" w:rsidRPr="005E5658">
        <w:instrText>Tectol</w:instrText>
      </w:r>
      <w:r w:rsidR="008062FC">
        <w:instrText xml:space="preserve">" </w:instrText>
      </w:r>
      <w:r w:rsidR="008062FC">
        <w:fldChar w:fldCharType="end"/>
      </w:r>
      <w:r w:rsidRPr="006F5A09">
        <w:t>”.</w:t>
      </w:r>
    </w:p>
    <w:p w14:paraId="1D6D84DF" w14:textId="77777777" w:rsidR="00525C29" w:rsidRPr="006F5A09" w:rsidRDefault="00525C29" w:rsidP="00072488">
      <w:pPr>
        <w:pStyle w:val="BodyText"/>
      </w:pPr>
      <w:r w:rsidRPr="006F5A09">
        <w:t>In NSW the method of construction was thin sheet steel wall with concrete external walls.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rsidRPr="006F5A09">
        <w:t xml:space="preserve"> Oil </w:t>
      </w:r>
      <w:smartTag w:uri="urn:schemas-microsoft-com:office:smarttags" w:element="place">
        <w:r w:rsidRPr="006F5A09">
          <w:t>Co.</w:t>
        </w:r>
      </w:smartTag>
      <w:r w:rsidRPr="006F5A09">
        <w:t>)</w:t>
      </w:r>
    </w:p>
    <w:p w14:paraId="0D8F22FA" w14:textId="3C9431F0" w:rsidR="00525C29" w:rsidRPr="00072488" w:rsidRDefault="00E650B8" w:rsidP="00525C29">
      <w:pPr>
        <w:rPr>
          <w:rStyle w:val="Style12pt"/>
        </w:rPr>
      </w:pPr>
      <w:r w:rsidRPr="006F5A09">
        <w:rPr>
          <w:b/>
          <w:sz w:val="24"/>
          <w:szCs w:val="24"/>
        </w:rPr>
        <w:t>No.</w:t>
      </w:r>
      <w:r>
        <w:rPr>
          <w:b/>
          <w:sz w:val="24"/>
          <w:szCs w:val="24"/>
        </w:rPr>
        <w:t xml:space="preserve"> </w:t>
      </w:r>
      <w:r w:rsidRPr="006F5A09">
        <w:rPr>
          <w:b/>
          <w:sz w:val="24"/>
          <w:szCs w:val="24"/>
        </w:rPr>
        <w:t>10</w:t>
      </w:r>
      <w:r w:rsidR="00525C29" w:rsidRPr="006F5A09">
        <w:rPr>
          <w:b/>
          <w:sz w:val="24"/>
          <w:szCs w:val="24"/>
        </w:rPr>
        <w:t xml:space="preserve"> IAFD</w:t>
      </w:r>
      <w:r w:rsidR="00F213FA">
        <w:rPr>
          <w:b/>
          <w:sz w:val="24"/>
          <w:szCs w:val="24"/>
        </w:rPr>
        <w:fldChar w:fldCharType="begin"/>
      </w:r>
      <w:r w:rsidR="00F213FA">
        <w:instrText xml:space="preserve"> XE "</w:instrText>
      </w:r>
      <w:r w:rsidR="00F213FA" w:rsidRPr="00A46ED6">
        <w:rPr>
          <w:b/>
          <w:sz w:val="24"/>
          <w:szCs w:val="24"/>
        </w:rPr>
        <w:instrText>No. 10 IAFD</w:instrText>
      </w:r>
      <w:r w:rsidR="00F213FA">
        <w:instrText xml:space="preserve">" </w:instrText>
      </w:r>
      <w:r w:rsidR="00F213FA">
        <w:rPr>
          <w:b/>
          <w:sz w:val="24"/>
          <w:szCs w:val="24"/>
        </w:rPr>
        <w:fldChar w:fldCharType="end"/>
      </w:r>
      <w:r w:rsidR="00525C29" w:rsidRPr="006F5A09">
        <w:rPr>
          <w:b/>
          <w:sz w:val="24"/>
          <w:szCs w:val="24"/>
        </w:rPr>
        <w:tab/>
        <w:t>Northam</w:t>
      </w:r>
      <w:r w:rsidR="008062FC">
        <w:rPr>
          <w:b/>
          <w:sz w:val="24"/>
          <w:szCs w:val="24"/>
        </w:rPr>
        <w:fldChar w:fldCharType="begin"/>
      </w:r>
      <w:r w:rsidR="008062FC">
        <w:instrText xml:space="preserve"> XE "</w:instrText>
      </w:r>
      <w:r w:rsidR="008062FC" w:rsidRPr="00555C86">
        <w:instrText>Northam</w:instrText>
      </w:r>
      <w:r w:rsidR="008062FC">
        <w:instrText xml:space="preserve">" </w:instrText>
      </w:r>
      <w:r w:rsidR="008062FC">
        <w:rPr>
          <w:b/>
          <w:sz w:val="24"/>
          <w:szCs w:val="24"/>
        </w:rPr>
        <w:fldChar w:fldCharType="end"/>
      </w:r>
      <w:r w:rsidR="00525C29" w:rsidRPr="006F5A09">
        <w:rPr>
          <w:b/>
          <w:sz w:val="24"/>
          <w:szCs w:val="24"/>
        </w:rPr>
        <w:t xml:space="preserve"> W.A</w:t>
      </w:r>
      <w:r w:rsidR="00525C29" w:rsidRPr="00072488">
        <w:rPr>
          <w:rStyle w:val="Style12pt"/>
        </w:rPr>
        <w:t>.</w:t>
      </w:r>
      <w:r w:rsidR="00363446" w:rsidRPr="006F5A09">
        <w:rPr>
          <w:rStyle w:val="EndnoteReference"/>
          <w:sz w:val="24"/>
          <w:szCs w:val="24"/>
        </w:rPr>
        <w:t xml:space="preserve"> </w:t>
      </w:r>
      <w:r w:rsidR="00363446" w:rsidRPr="006F5A09">
        <w:rPr>
          <w:rStyle w:val="EndnoteReference"/>
          <w:sz w:val="24"/>
          <w:szCs w:val="24"/>
        </w:rPr>
        <w:endnoteReference w:id="44"/>
      </w:r>
    </w:p>
    <w:p w14:paraId="473D8622" w14:textId="77777777" w:rsidR="00525C29" w:rsidRPr="00072488" w:rsidRDefault="00525C29" w:rsidP="00525C29">
      <w:pPr>
        <w:rPr>
          <w:rStyle w:val="Style12pt"/>
        </w:rPr>
      </w:pPr>
      <w:r w:rsidRPr="00072488">
        <w:rPr>
          <w:rStyle w:val="Style12pt"/>
        </w:rPr>
        <w:t>This site comprised:</w:t>
      </w:r>
    </w:p>
    <w:p w14:paraId="1E4F961D" w14:textId="26AF6AC8" w:rsidR="00525C29" w:rsidRPr="00072488" w:rsidRDefault="00525C29" w:rsidP="00525C29">
      <w:pPr>
        <w:rPr>
          <w:rStyle w:val="Style12pt"/>
        </w:rPr>
      </w:pPr>
      <w:r w:rsidRPr="00072488">
        <w:rPr>
          <w:rStyle w:val="Style12pt"/>
        </w:rPr>
        <w:t>Tank No.</w:t>
      </w:r>
      <w:r w:rsidRPr="00072488">
        <w:rPr>
          <w:rStyle w:val="Style12pt"/>
        </w:rPr>
        <w:tab/>
        <w:t>300,000 IG (May 1942)</w:t>
      </w:r>
    </w:p>
    <w:p w14:paraId="6E3EAAE7" w14:textId="42871F6A" w:rsidR="00525C29" w:rsidRPr="00072488" w:rsidRDefault="00525C29" w:rsidP="00072488">
      <w:pPr>
        <w:rPr>
          <w:rStyle w:val="Style12pt"/>
        </w:rPr>
      </w:pPr>
      <w:r w:rsidRPr="00072488">
        <w:rPr>
          <w:rStyle w:val="Style12pt"/>
        </w:rPr>
        <w:t>Tank No.</w:t>
      </w:r>
      <w:r w:rsidRPr="00072488">
        <w:rPr>
          <w:rStyle w:val="Style12pt"/>
        </w:rPr>
        <w:tab/>
        <w:t>(54, 000 IG) Mixing tank) (This was used to mix the aviation gasoline (Octane 73</w:t>
      </w:r>
      <w:r w:rsidR="008062FC">
        <w:rPr>
          <w:sz w:val="24"/>
          <w:szCs w:val="24"/>
        </w:rPr>
        <w:fldChar w:fldCharType="begin"/>
      </w:r>
      <w:r w:rsidR="008062FC">
        <w:instrText xml:space="preserve"> XE "</w:instrText>
      </w:r>
      <w:r w:rsidR="008062FC" w:rsidRPr="005E5658">
        <w:rPr>
          <w:sz w:val="24"/>
          <w:szCs w:val="24"/>
        </w:rPr>
        <w:instrText>Octane 73</w:instrText>
      </w:r>
      <w:r w:rsidR="008062FC">
        <w:instrText xml:space="preserve">" </w:instrText>
      </w:r>
      <w:r w:rsidR="008062FC">
        <w:rPr>
          <w:sz w:val="24"/>
          <w:szCs w:val="24"/>
        </w:rPr>
        <w:fldChar w:fldCharType="end"/>
      </w:r>
      <w:r w:rsidRPr="00072488">
        <w:rPr>
          <w:rStyle w:val="Style12pt"/>
        </w:rPr>
        <w:t>) with TEL</w:t>
      </w:r>
      <w:r w:rsidR="008062FC">
        <w:rPr>
          <w:sz w:val="24"/>
          <w:szCs w:val="24"/>
        </w:rPr>
        <w:fldChar w:fldCharType="begin"/>
      </w:r>
      <w:r w:rsidR="008062FC">
        <w:instrText xml:space="preserve"> XE "</w:instrText>
      </w:r>
      <w:r w:rsidR="008062FC" w:rsidRPr="005E5658">
        <w:rPr>
          <w:sz w:val="24"/>
          <w:szCs w:val="24"/>
        </w:rPr>
        <w:instrText>TEL</w:instrText>
      </w:r>
      <w:r w:rsidR="008062FC">
        <w:instrText xml:space="preserve">" </w:instrText>
      </w:r>
      <w:r w:rsidR="008062FC">
        <w:rPr>
          <w:sz w:val="24"/>
          <w:szCs w:val="24"/>
        </w:rPr>
        <w:fldChar w:fldCharType="end"/>
      </w:r>
      <w:r w:rsidRPr="00072488">
        <w:rPr>
          <w:rStyle w:val="Style12pt"/>
        </w:rPr>
        <w:t xml:space="preserve"> to produce Avgas 87</w:t>
      </w:r>
      <w:r w:rsidR="008062FC">
        <w:rPr>
          <w:sz w:val="24"/>
          <w:szCs w:val="24"/>
        </w:rPr>
        <w:fldChar w:fldCharType="begin"/>
      </w:r>
      <w:r w:rsidR="008062FC">
        <w:instrText xml:space="preserve"> XE "</w:instrText>
      </w:r>
      <w:r w:rsidR="008062FC" w:rsidRPr="005E5658">
        <w:rPr>
          <w:sz w:val="24"/>
          <w:szCs w:val="24"/>
        </w:rPr>
        <w:instrText>Avgas 87</w:instrText>
      </w:r>
      <w:r w:rsidR="008062FC">
        <w:instrText xml:space="preserve">" </w:instrText>
      </w:r>
      <w:r w:rsidR="008062FC">
        <w:rPr>
          <w:sz w:val="24"/>
          <w:szCs w:val="24"/>
        </w:rPr>
        <w:fldChar w:fldCharType="end"/>
      </w:r>
      <w:r w:rsidRPr="00072488">
        <w:rPr>
          <w:rStyle w:val="Style12pt"/>
        </w:rPr>
        <w:t>.</w:t>
      </w:r>
    </w:p>
    <w:p w14:paraId="752F4DFC" w14:textId="77777777" w:rsidR="00525C29" w:rsidRPr="003F6663" w:rsidRDefault="00525C29" w:rsidP="00525C29">
      <w:pPr>
        <w:rPr>
          <w:i/>
          <w:sz w:val="24"/>
          <w:szCs w:val="24"/>
        </w:rPr>
      </w:pPr>
      <w:r w:rsidRPr="00072488">
        <w:rPr>
          <w:rStyle w:val="Style12pt"/>
        </w:rPr>
        <w:t xml:space="preserve">Other facilities: </w:t>
      </w:r>
    </w:p>
    <w:p w14:paraId="32CFB64E" w14:textId="77777777" w:rsidR="00525C29" w:rsidRPr="00072488" w:rsidRDefault="00525C29" w:rsidP="00525C29">
      <w:pPr>
        <w:numPr>
          <w:ilvl w:val="0"/>
          <w:numId w:val="29"/>
        </w:numPr>
        <w:overflowPunct w:val="0"/>
        <w:autoSpaceDE w:val="0"/>
        <w:autoSpaceDN w:val="0"/>
        <w:adjustRightInd w:val="0"/>
        <w:textAlignment w:val="baseline"/>
        <w:rPr>
          <w:rStyle w:val="Style12pt"/>
        </w:rPr>
      </w:pPr>
      <w:r w:rsidRPr="00072488">
        <w:rPr>
          <w:rStyle w:val="Style12pt"/>
        </w:rPr>
        <w:lastRenderedPageBreak/>
        <w:t>Rail siding for loading rail tank cars and receiving supplies</w:t>
      </w:r>
    </w:p>
    <w:p w14:paraId="6591AE9E" w14:textId="17D00804" w:rsidR="00525C29" w:rsidRPr="00072488" w:rsidRDefault="00525C29" w:rsidP="00525C29">
      <w:pPr>
        <w:numPr>
          <w:ilvl w:val="0"/>
          <w:numId w:val="29"/>
        </w:numPr>
        <w:overflowPunct w:val="0"/>
        <w:autoSpaceDE w:val="0"/>
        <w:autoSpaceDN w:val="0"/>
        <w:adjustRightInd w:val="0"/>
        <w:textAlignment w:val="baseline"/>
        <w:rPr>
          <w:rStyle w:val="Style12pt"/>
        </w:rPr>
      </w:pPr>
      <w:r w:rsidRPr="00072488">
        <w:rPr>
          <w:rStyle w:val="Style12pt"/>
        </w:rPr>
        <w:t>Ethyl Lead Storage - semi underground concrete vault to provide storage for 15 drums of Tetra Ethyl Lead</w:t>
      </w:r>
      <w:r w:rsidR="008062FC">
        <w:rPr>
          <w:sz w:val="24"/>
          <w:szCs w:val="24"/>
        </w:rPr>
        <w:fldChar w:fldCharType="begin"/>
      </w:r>
      <w:r w:rsidR="008062FC">
        <w:instrText xml:space="preserve"> XE "</w:instrText>
      </w:r>
      <w:r w:rsidR="008062FC" w:rsidRPr="007E57B9">
        <w:instrText>Tetra Ethyl Lead</w:instrText>
      </w:r>
      <w:r w:rsidR="008062FC">
        <w:instrText xml:space="preserve">" </w:instrText>
      </w:r>
      <w:r w:rsidR="008062FC">
        <w:rPr>
          <w:sz w:val="24"/>
          <w:szCs w:val="24"/>
        </w:rPr>
        <w:fldChar w:fldCharType="end"/>
      </w:r>
      <w:r w:rsidRPr="00072488">
        <w:rPr>
          <w:rStyle w:val="Style12pt"/>
        </w:rPr>
        <w:t xml:space="preserve"> compound (each ½. Ton weight</w:t>
      </w:r>
      <w:r w:rsidR="00A23BEA" w:rsidRPr="00072488">
        <w:rPr>
          <w:rStyle w:val="Style12pt"/>
        </w:rPr>
        <w:t>). (</w:t>
      </w:r>
      <w:r w:rsidRPr="00072488">
        <w:rPr>
          <w:rStyle w:val="Style12pt"/>
        </w:rPr>
        <w:t>May 3, 1943)</w:t>
      </w:r>
    </w:p>
    <w:p w14:paraId="20E4CCE6" w14:textId="77777777" w:rsidR="00525C29" w:rsidRPr="00072488" w:rsidRDefault="00525C29" w:rsidP="00525C29">
      <w:pPr>
        <w:numPr>
          <w:ilvl w:val="0"/>
          <w:numId w:val="29"/>
        </w:numPr>
        <w:overflowPunct w:val="0"/>
        <w:autoSpaceDE w:val="0"/>
        <w:autoSpaceDN w:val="0"/>
        <w:adjustRightInd w:val="0"/>
        <w:textAlignment w:val="baseline"/>
        <w:rPr>
          <w:rStyle w:val="Style12pt"/>
        </w:rPr>
      </w:pPr>
      <w:r w:rsidRPr="00072488">
        <w:rPr>
          <w:rStyle w:val="Style12pt"/>
        </w:rPr>
        <w:t xml:space="preserve">Drum fill </w:t>
      </w:r>
    </w:p>
    <w:p w14:paraId="049563CF" w14:textId="77777777" w:rsidR="00525C29" w:rsidRPr="00072488" w:rsidRDefault="00525C29" w:rsidP="00525C29">
      <w:pPr>
        <w:numPr>
          <w:ilvl w:val="0"/>
          <w:numId w:val="29"/>
        </w:numPr>
        <w:overflowPunct w:val="0"/>
        <w:autoSpaceDE w:val="0"/>
        <w:autoSpaceDN w:val="0"/>
        <w:adjustRightInd w:val="0"/>
        <w:textAlignment w:val="baseline"/>
        <w:rPr>
          <w:rStyle w:val="Style12pt"/>
        </w:rPr>
      </w:pPr>
      <w:r w:rsidRPr="00072488">
        <w:rPr>
          <w:rStyle w:val="Style12pt"/>
        </w:rPr>
        <w:t>Road tanker fill (hose)</w:t>
      </w:r>
    </w:p>
    <w:p w14:paraId="72229DEA" w14:textId="77777777" w:rsidR="00525C29" w:rsidRPr="00072488" w:rsidRDefault="00525C29" w:rsidP="00525C29">
      <w:pPr>
        <w:rPr>
          <w:rStyle w:val="Style12pt"/>
        </w:rPr>
      </w:pPr>
      <w:r w:rsidRPr="00072488">
        <w:rPr>
          <w:rStyle w:val="Style12pt"/>
        </w:rPr>
        <w:t>Site was supplied by Vacuum</w:t>
      </w:r>
      <w:r w:rsidR="00E95BF9">
        <w:rPr>
          <w:sz w:val="24"/>
          <w:szCs w:val="24"/>
        </w:rPr>
        <w:fldChar w:fldCharType="begin"/>
      </w:r>
      <w:r w:rsidR="00E95BF9">
        <w:instrText xml:space="preserve"> XE "</w:instrText>
      </w:r>
      <w:r w:rsidR="00E95BF9" w:rsidRPr="00966C4F">
        <w:instrText>Vacuum</w:instrText>
      </w:r>
      <w:r w:rsidR="00E95BF9">
        <w:instrText xml:space="preserve">" </w:instrText>
      </w:r>
      <w:r w:rsidR="00E95BF9">
        <w:rPr>
          <w:sz w:val="24"/>
          <w:szCs w:val="24"/>
        </w:rPr>
        <w:fldChar w:fldCharType="end"/>
      </w:r>
      <w:r w:rsidRPr="00072488">
        <w:rPr>
          <w:rStyle w:val="Style12pt"/>
        </w:rPr>
        <w:t xml:space="preserve"> Oil Co.</w:t>
      </w:r>
    </w:p>
    <w:p w14:paraId="3511102C" w14:textId="77777777" w:rsidR="00525C29" w:rsidRDefault="00525C29" w:rsidP="00525C29">
      <w:pPr>
        <w:rPr>
          <w:b/>
        </w:rPr>
      </w:pPr>
    </w:p>
    <w:p w14:paraId="6AA62CB1" w14:textId="77777777" w:rsidR="00271624" w:rsidRPr="00072488" w:rsidRDefault="00E650B8" w:rsidP="00271624">
      <w:pPr>
        <w:rPr>
          <w:rStyle w:val="Style12pt"/>
        </w:rPr>
      </w:pPr>
      <w:r w:rsidRPr="006F5A09">
        <w:rPr>
          <w:b/>
          <w:sz w:val="24"/>
          <w:szCs w:val="24"/>
        </w:rPr>
        <w:t>No.</w:t>
      </w:r>
      <w:r>
        <w:rPr>
          <w:b/>
          <w:sz w:val="24"/>
          <w:szCs w:val="24"/>
        </w:rPr>
        <w:t xml:space="preserve"> 1</w:t>
      </w:r>
      <w:r w:rsidRPr="006F5A09">
        <w:rPr>
          <w:b/>
          <w:sz w:val="24"/>
          <w:szCs w:val="24"/>
        </w:rPr>
        <w:t>6</w:t>
      </w:r>
      <w:r w:rsidR="00271624" w:rsidRPr="006F5A09">
        <w:rPr>
          <w:b/>
          <w:sz w:val="24"/>
          <w:szCs w:val="24"/>
        </w:rPr>
        <w:t xml:space="preserve"> IAFD</w:t>
      </w:r>
      <w:r w:rsidR="00F213FA">
        <w:rPr>
          <w:b/>
          <w:sz w:val="24"/>
          <w:szCs w:val="24"/>
        </w:rPr>
        <w:fldChar w:fldCharType="begin"/>
      </w:r>
      <w:r w:rsidR="00F213FA">
        <w:instrText xml:space="preserve"> XE "</w:instrText>
      </w:r>
      <w:r w:rsidR="00F213FA" w:rsidRPr="00B261C9">
        <w:rPr>
          <w:b/>
          <w:sz w:val="24"/>
          <w:szCs w:val="24"/>
        </w:rPr>
        <w:instrText>No. 16 IAFD</w:instrText>
      </w:r>
      <w:r w:rsidR="00F213FA">
        <w:instrText xml:space="preserve">" </w:instrText>
      </w:r>
      <w:r w:rsidR="00F213FA">
        <w:rPr>
          <w:b/>
          <w:sz w:val="24"/>
          <w:szCs w:val="24"/>
        </w:rPr>
        <w:fldChar w:fldCharType="end"/>
      </w:r>
      <w:r w:rsidR="00271624" w:rsidRPr="006F5A09">
        <w:rPr>
          <w:b/>
          <w:sz w:val="24"/>
          <w:szCs w:val="24"/>
        </w:rPr>
        <w:t xml:space="preserve"> </w:t>
      </w:r>
      <w:r w:rsidR="00271624" w:rsidRPr="006F5A09">
        <w:rPr>
          <w:b/>
          <w:sz w:val="24"/>
          <w:szCs w:val="24"/>
        </w:rPr>
        <w:tab/>
      </w:r>
      <w:r w:rsidR="0084230A">
        <w:rPr>
          <w:b/>
          <w:sz w:val="24"/>
          <w:szCs w:val="24"/>
        </w:rPr>
        <w:t>Goulburn</w:t>
      </w:r>
      <w:r w:rsidR="002E4BF4">
        <w:rPr>
          <w:b/>
          <w:sz w:val="24"/>
          <w:szCs w:val="24"/>
        </w:rPr>
        <w:fldChar w:fldCharType="begin"/>
      </w:r>
      <w:r w:rsidR="002E4BF4">
        <w:instrText xml:space="preserve"> XE "</w:instrText>
      </w:r>
      <w:r w:rsidR="002E4BF4" w:rsidRPr="0020188B">
        <w:rPr>
          <w:i/>
          <w:iCs/>
          <w:sz w:val="22"/>
          <w:szCs w:val="22"/>
        </w:rPr>
        <w:instrText>Goulburn</w:instrText>
      </w:r>
      <w:r w:rsidR="002E4BF4">
        <w:instrText xml:space="preserve">" </w:instrText>
      </w:r>
      <w:r w:rsidR="002E4BF4">
        <w:rPr>
          <w:b/>
          <w:sz w:val="24"/>
          <w:szCs w:val="24"/>
        </w:rPr>
        <w:fldChar w:fldCharType="end"/>
      </w:r>
      <w:r w:rsidR="00271624" w:rsidRPr="006F5A09">
        <w:rPr>
          <w:b/>
          <w:sz w:val="24"/>
          <w:szCs w:val="24"/>
        </w:rPr>
        <w:t xml:space="preserve"> </w:t>
      </w:r>
      <w:r w:rsidR="00271624">
        <w:rPr>
          <w:b/>
          <w:sz w:val="24"/>
          <w:szCs w:val="24"/>
        </w:rPr>
        <w:t>(</w:t>
      </w:r>
      <w:smartTag w:uri="urn:schemas-microsoft-com:office:smarttags" w:element="place">
        <w:smartTag w:uri="urn:schemas-microsoft-com:office:smarttags" w:element="PlaceType">
          <w:r w:rsidR="00271624">
            <w:rPr>
              <w:b/>
              <w:sz w:val="24"/>
              <w:szCs w:val="24"/>
            </w:rPr>
            <w:t>L</w:t>
          </w:r>
          <w:r w:rsidR="00271624" w:rsidRPr="00271624">
            <w:rPr>
              <w:b/>
              <w:sz w:val="24"/>
              <w:szCs w:val="24"/>
            </w:rPr>
            <w:t>ake</w:t>
          </w:r>
        </w:smartTag>
        <w:r w:rsidR="00271624" w:rsidRPr="00271624">
          <w:rPr>
            <w:b/>
            <w:sz w:val="24"/>
            <w:szCs w:val="24"/>
          </w:rPr>
          <w:t xml:space="preserve"> </w:t>
        </w:r>
        <w:smartTag w:uri="urn:schemas-microsoft-com:office:smarttags" w:element="PlaceName">
          <w:r w:rsidR="00271624" w:rsidRPr="00271624">
            <w:rPr>
              <w:b/>
              <w:sz w:val="24"/>
              <w:szCs w:val="24"/>
            </w:rPr>
            <w:t>Bathurst</w:t>
          </w:r>
        </w:smartTag>
      </w:smartTag>
      <w:r w:rsidR="008062FC">
        <w:rPr>
          <w:b/>
          <w:sz w:val="24"/>
          <w:szCs w:val="24"/>
        </w:rPr>
        <w:fldChar w:fldCharType="begin"/>
      </w:r>
      <w:r w:rsidR="008062FC">
        <w:instrText xml:space="preserve"> XE "</w:instrText>
      </w:r>
      <w:smartTag w:uri="urn:schemas-microsoft-com:office:smarttags" w:element="PlaceType">
        <w:r w:rsidR="008062FC" w:rsidRPr="00672B69">
          <w:rPr>
            <w:sz w:val="18"/>
            <w:szCs w:val="18"/>
          </w:rPr>
          <w:instrText>Lake</w:instrText>
        </w:r>
      </w:smartTag>
      <w:r w:rsidR="008062FC" w:rsidRPr="00672B69">
        <w:rPr>
          <w:sz w:val="18"/>
          <w:szCs w:val="18"/>
        </w:rPr>
        <w:instrText xml:space="preserve"> </w:instrText>
      </w:r>
      <w:smartTag w:uri="urn:schemas-microsoft-com:office:smarttags" w:element="PlaceName">
        <w:r w:rsidR="008062FC" w:rsidRPr="00672B69">
          <w:rPr>
            <w:sz w:val="18"/>
            <w:szCs w:val="18"/>
          </w:rPr>
          <w:instrText>Bathurst</w:instrText>
        </w:r>
      </w:smartTag>
      <w:r w:rsidR="008062FC">
        <w:instrText xml:space="preserve">" </w:instrText>
      </w:r>
      <w:r w:rsidR="008062FC">
        <w:rPr>
          <w:b/>
          <w:sz w:val="24"/>
          <w:szCs w:val="24"/>
        </w:rPr>
        <w:fldChar w:fldCharType="end"/>
      </w:r>
      <w:r w:rsidR="00271624" w:rsidRPr="00271624">
        <w:rPr>
          <w:b/>
          <w:sz w:val="24"/>
          <w:szCs w:val="24"/>
        </w:rPr>
        <w:t>)</w:t>
      </w:r>
      <w:r>
        <w:rPr>
          <w:b/>
          <w:sz w:val="24"/>
          <w:szCs w:val="24"/>
        </w:rPr>
        <w:t xml:space="preserve"> NSW</w:t>
      </w:r>
      <w:r w:rsidR="00271624" w:rsidRPr="00072488">
        <w:rPr>
          <w:rStyle w:val="Style12pt"/>
        </w:rPr>
        <w:t xml:space="preserve"> </w:t>
      </w:r>
      <w:r w:rsidR="00271624">
        <w:rPr>
          <w:rStyle w:val="EndnoteReference"/>
          <w:szCs w:val="24"/>
        </w:rPr>
        <w:endnoteReference w:id="45"/>
      </w:r>
    </w:p>
    <w:p w14:paraId="11CC873B" w14:textId="77777777" w:rsidR="00D7308E" w:rsidRDefault="00271624" w:rsidP="00072488">
      <w:pPr>
        <w:pStyle w:val="BodyText"/>
      </w:pPr>
      <w:r>
        <w:t xml:space="preserve">The RAAF established No. 16 Inland Aircraft Fuel Depot Goulburn (No. 16 IAFD) at </w:t>
      </w:r>
      <w:smartTag w:uri="urn:schemas-microsoft-com:office:smarttags" w:element="PlaceType">
        <w:r>
          <w:t>Lake</w:t>
        </w:r>
      </w:smartTag>
      <w:r>
        <w:t xml:space="preserve"> </w:t>
      </w:r>
      <w:smartTag w:uri="urn:schemas-microsoft-com:office:smarttags" w:element="PlaceName">
        <w:r>
          <w:t>Bathurst</w:t>
        </w:r>
      </w:smartTag>
      <w:r>
        <w:t xml:space="preserve"> in </w:t>
      </w:r>
      <w:smartTag w:uri="urn:schemas-microsoft-com:office:smarttags" w:element="place">
        <w:smartTag w:uri="urn:schemas-microsoft-com:office:smarttags" w:element="State">
          <w:r>
            <w:t>New South Wales</w:t>
          </w:r>
        </w:smartTag>
      </w:smartTag>
      <w:r>
        <w:t xml:space="preserve"> in 1942. It remained in use until 29 August 1944. No. 16 IAFD is situated alongside the Goulburn to Canberra</w:t>
      </w:r>
      <w:r w:rsidR="0061533B">
        <w:fldChar w:fldCharType="begin"/>
      </w:r>
      <w:r w:rsidR="0061533B">
        <w:instrText xml:space="preserve"> XE "</w:instrText>
      </w:r>
      <w:r w:rsidR="0061533B" w:rsidRPr="002D12C9">
        <w:instrText>Canberra</w:instrText>
      </w:r>
      <w:r w:rsidR="0061533B">
        <w:instrText xml:space="preserve">" </w:instrText>
      </w:r>
      <w:r w:rsidR="0061533B">
        <w:fldChar w:fldCharType="end"/>
      </w:r>
      <w:r>
        <w:t xml:space="preserve"> railway line near Tarago</w:t>
      </w:r>
      <w:r w:rsidR="008062FC">
        <w:fldChar w:fldCharType="begin"/>
      </w:r>
      <w:r w:rsidR="008062FC">
        <w:instrText xml:space="preserve"> XE "</w:instrText>
      </w:r>
      <w:r w:rsidR="008062FC" w:rsidRPr="005E5658">
        <w:instrText>Tarago</w:instrText>
      </w:r>
      <w:r w:rsidR="008062FC">
        <w:instrText xml:space="preserve">" </w:instrText>
      </w:r>
      <w:r w:rsidR="008062FC">
        <w:fldChar w:fldCharType="end"/>
      </w:r>
      <w:r>
        <w:t xml:space="preserve">, some </w:t>
      </w:r>
      <w:r w:rsidR="00E650B8">
        <w:t>40 kms</w:t>
      </w:r>
      <w:r>
        <w:t xml:space="preserve"> from Goulburn</w:t>
      </w:r>
      <w:r w:rsidR="00D7308E">
        <w:t>.</w:t>
      </w:r>
    </w:p>
    <w:p w14:paraId="6D1F3466" w14:textId="64CAA2E5" w:rsidR="00525C29" w:rsidRPr="00072488" w:rsidRDefault="00E650B8" w:rsidP="00072488">
      <w:pPr>
        <w:pStyle w:val="BodyText"/>
        <w:rPr>
          <w:rStyle w:val="Style12pt"/>
        </w:rPr>
      </w:pPr>
      <w:r w:rsidRPr="006F5A09">
        <w:rPr>
          <w:b/>
        </w:rPr>
        <w:t>No.</w:t>
      </w:r>
      <w:r>
        <w:rPr>
          <w:b/>
        </w:rPr>
        <w:t xml:space="preserve"> </w:t>
      </w:r>
      <w:r w:rsidRPr="006F5A09">
        <w:rPr>
          <w:b/>
        </w:rPr>
        <w:t>24</w:t>
      </w:r>
      <w:r w:rsidR="00525C29" w:rsidRPr="006F5A09">
        <w:rPr>
          <w:b/>
        </w:rPr>
        <w:t xml:space="preserve"> IAFD</w:t>
      </w:r>
      <w:r w:rsidR="00F213FA">
        <w:rPr>
          <w:b/>
        </w:rPr>
        <w:fldChar w:fldCharType="begin"/>
      </w:r>
      <w:r w:rsidR="00F213FA">
        <w:instrText xml:space="preserve"> XE "</w:instrText>
      </w:r>
      <w:r w:rsidR="00F213FA" w:rsidRPr="00A10177">
        <w:rPr>
          <w:b/>
        </w:rPr>
        <w:instrText>No. 24 IAFD</w:instrText>
      </w:r>
      <w:r w:rsidR="00F213FA">
        <w:instrText xml:space="preserve">" </w:instrText>
      </w:r>
      <w:r w:rsidR="00F213FA">
        <w:rPr>
          <w:b/>
        </w:rPr>
        <w:fldChar w:fldCharType="end"/>
      </w:r>
      <w:r w:rsidR="00525C29" w:rsidRPr="006F5A09">
        <w:rPr>
          <w:b/>
        </w:rPr>
        <w:tab/>
      </w:r>
      <w:smartTag w:uri="urn:schemas-microsoft-com:office:smarttags" w:element="City">
        <w:smartTag w:uri="urn:schemas-microsoft-com:office:smarttags" w:element="place">
          <w:r w:rsidR="00525C29" w:rsidRPr="006F5A09">
            <w:rPr>
              <w:b/>
            </w:rPr>
            <w:t>Alice</w:t>
          </w:r>
        </w:smartTag>
      </w:smartTag>
      <w:r w:rsidR="00525C29" w:rsidRPr="006F5A09">
        <w:rPr>
          <w:b/>
        </w:rPr>
        <w:t xml:space="preserve"> Springs</w:t>
      </w:r>
      <w:r w:rsidR="0084230A">
        <w:rPr>
          <w:b/>
        </w:rPr>
        <w:fldChar w:fldCharType="begin"/>
      </w:r>
      <w:r w:rsidR="0084230A">
        <w:instrText xml:space="preserve"> XE "</w:instrText>
      </w:r>
      <w:smartTag w:uri="urn:schemas-microsoft-com:office:smarttags" w:element="City">
        <w:r w:rsidR="0084230A" w:rsidRPr="003A23B1">
          <w:rPr>
            <w:i/>
            <w:iCs w:val="0"/>
          </w:rPr>
          <w:instrText>Alice</w:instrText>
        </w:r>
      </w:smartTag>
      <w:r w:rsidR="0084230A" w:rsidRPr="003A23B1">
        <w:rPr>
          <w:i/>
          <w:iCs w:val="0"/>
        </w:rPr>
        <w:instrText xml:space="preserve"> Springs</w:instrText>
      </w:r>
      <w:r w:rsidR="0084230A">
        <w:instrText xml:space="preserve">" </w:instrText>
      </w:r>
      <w:r w:rsidR="0084230A">
        <w:rPr>
          <w:b/>
        </w:rPr>
        <w:fldChar w:fldCharType="end"/>
      </w:r>
      <w:r w:rsidR="00525C29" w:rsidRPr="006F5A09">
        <w:rPr>
          <w:b/>
        </w:rPr>
        <w:t xml:space="preserve"> N.T. </w:t>
      </w:r>
      <w:r w:rsidR="00525C29" w:rsidRPr="006F5A09">
        <w:rPr>
          <w:rStyle w:val="EndnoteReference"/>
          <w:b/>
          <w:sz w:val="24"/>
        </w:rPr>
        <w:endnoteReference w:id="46"/>
      </w:r>
      <w:r w:rsidR="00525C29" w:rsidRPr="006F5A09">
        <w:rPr>
          <w:b/>
        </w:rPr>
        <w:t xml:space="preserve"> </w:t>
      </w:r>
    </w:p>
    <w:p w14:paraId="612A0F49" w14:textId="77777777" w:rsidR="00525C29" w:rsidRPr="00072488" w:rsidRDefault="00525C29" w:rsidP="00072488">
      <w:pPr>
        <w:pStyle w:val="BodyText"/>
        <w:spacing w:before="0"/>
        <w:rPr>
          <w:rStyle w:val="Style12pt"/>
        </w:rPr>
      </w:pPr>
      <w:r w:rsidRPr="00072488">
        <w:rPr>
          <w:rStyle w:val="Style12pt"/>
        </w:rPr>
        <w:t>This site comprised:</w:t>
      </w:r>
    </w:p>
    <w:p w14:paraId="25994275" w14:textId="77777777" w:rsidR="00525C29" w:rsidRPr="00072488" w:rsidRDefault="00525C29" w:rsidP="00072488">
      <w:pPr>
        <w:pStyle w:val="BodyText"/>
        <w:spacing w:before="0"/>
        <w:rPr>
          <w:rStyle w:val="Style12pt"/>
        </w:rPr>
      </w:pPr>
      <w:r w:rsidRPr="00072488">
        <w:rPr>
          <w:rStyle w:val="Style12pt"/>
        </w:rPr>
        <w:t xml:space="preserve">Tank No. </w:t>
      </w:r>
      <w:r w:rsidRPr="00072488">
        <w:rPr>
          <w:rStyle w:val="Style12pt"/>
        </w:rPr>
        <w:tab/>
        <w:t xml:space="preserve">200,000 IG </w:t>
      </w:r>
    </w:p>
    <w:p w14:paraId="03973B4E" w14:textId="77777777" w:rsidR="00525C29" w:rsidRPr="00072488" w:rsidRDefault="00525C29" w:rsidP="00072488">
      <w:pPr>
        <w:pStyle w:val="BodyText"/>
        <w:spacing w:before="0"/>
        <w:rPr>
          <w:rStyle w:val="Style12pt"/>
        </w:rPr>
      </w:pPr>
      <w:r w:rsidRPr="00072488">
        <w:rPr>
          <w:rStyle w:val="Style12pt"/>
        </w:rPr>
        <w:t>Tank No.</w:t>
      </w:r>
      <w:r w:rsidRPr="00072488">
        <w:rPr>
          <w:rStyle w:val="Style12pt"/>
        </w:rPr>
        <w:tab/>
        <w:t>40, 000 IG Mixing tank (This was used to mix the aviation gasoline (Octane 73</w:t>
      </w:r>
      <w:r w:rsidR="008062FC" w:rsidRPr="00072488">
        <w:rPr>
          <w:rStyle w:val="Style12pt"/>
        </w:rPr>
        <w:fldChar w:fldCharType="begin"/>
      </w:r>
      <w:r w:rsidR="008062FC" w:rsidRPr="00072488">
        <w:rPr>
          <w:rStyle w:val="Style12pt"/>
        </w:rPr>
        <w:instrText xml:space="preserve"> XE "Octane 73" </w:instrText>
      </w:r>
      <w:r w:rsidR="008062FC" w:rsidRPr="00072488">
        <w:rPr>
          <w:rStyle w:val="Style12pt"/>
        </w:rPr>
        <w:fldChar w:fldCharType="end"/>
      </w:r>
      <w:r w:rsidRPr="00072488">
        <w:rPr>
          <w:rStyle w:val="Style12pt"/>
        </w:rPr>
        <w:t>) with TEL</w:t>
      </w:r>
      <w:r w:rsidR="008062FC" w:rsidRPr="00072488">
        <w:rPr>
          <w:rStyle w:val="Style12pt"/>
        </w:rPr>
        <w:fldChar w:fldCharType="begin"/>
      </w:r>
      <w:r w:rsidR="008062FC" w:rsidRPr="00072488">
        <w:rPr>
          <w:rStyle w:val="Style12pt"/>
        </w:rPr>
        <w:instrText xml:space="preserve"> XE "TEL" </w:instrText>
      </w:r>
      <w:r w:rsidR="008062FC" w:rsidRPr="00072488">
        <w:rPr>
          <w:rStyle w:val="Style12pt"/>
        </w:rPr>
        <w:fldChar w:fldCharType="end"/>
      </w:r>
      <w:r w:rsidRPr="00072488">
        <w:rPr>
          <w:rStyle w:val="Style12pt"/>
        </w:rPr>
        <w:t xml:space="preserve"> to produce Avgas 87</w:t>
      </w:r>
      <w:r w:rsidR="008062FC" w:rsidRPr="00072488">
        <w:rPr>
          <w:rStyle w:val="Style12pt"/>
        </w:rPr>
        <w:fldChar w:fldCharType="begin"/>
      </w:r>
      <w:r w:rsidR="008062FC" w:rsidRPr="00072488">
        <w:rPr>
          <w:rStyle w:val="Style12pt"/>
        </w:rPr>
        <w:instrText xml:space="preserve"> XE "Avgas 87" </w:instrText>
      </w:r>
      <w:r w:rsidR="008062FC" w:rsidRPr="00072488">
        <w:rPr>
          <w:rStyle w:val="Style12pt"/>
        </w:rPr>
        <w:fldChar w:fldCharType="end"/>
      </w:r>
      <w:r w:rsidRPr="00072488">
        <w:rPr>
          <w:rStyle w:val="Style12pt"/>
        </w:rPr>
        <w:t>.</w:t>
      </w:r>
    </w:p>
    <w:p w14:paraId="5BCAC6AC" w14:textId="77777777" w:rsidR="00525C29" w:rsidRPr="00072488" w:rsidRDefault="00525C29" w:rsidP="00072488">
      <w:pPr>
        <w:pStyle w:val="BodyText"/>
        <w:spacing w:before="0"/>
        <w:rPr>
          <w:rStyle w:val="Style12pt"/>
        </w:rPr>
      </w:pPr>
      <w:r w:rsidRPr="00072488">
        <w:rPr>
          <w:rStyle w:val="Style12pt"/>
        </w:rPr>
        <w:t xml:space="preserve">Tank Nos. </w:t>
      </w:r>
      <w:r w:rsidRPr="00072488">
        <w:rPr>
          <w:rStyle w:val="Style12pt"/>
        </w:rPr>
        <w:tab/>
        <w:t>300,000 IG - 3 tanks</w:t>
      </w:r>
    </w:p>
    <w:p w14:paraId="0D349C30" w14:textId="77777777" w:rsidR="00525C29" w:rsidRPr="00072488" w:rsidRDefault="00525C29" w:rsidP="00072488">
      <w:pPr>
        <w:pStyle w:val="BodyText"/>
        <w:spacing w:before="0"/>
        <w:rPr>
          <w:rStyle w:val="Style12pt"/>
        </w:rPr>
      </w:pPr>
      <w:r w:rsidRPr="00072488">
        <w:rPr>
          <w:rStyle w:val="Style12pt"/>
        </w:rPr>
        <w:t xml:space="preserve">Tank Nos. </w:t>
      </w:r>
      <w:r w:rsidRPr="00072488">
        <w:rPr>
          <w:rStyle w:val="Style12pt"/>
        </w:rPr>
        <w:tab/>
        <w:t>400,000 IG - 2 tanks</w:t>
      </w:r>
    </w:p>
    <w:p w14:paraId="36589FE6" w14:textId="77777777" w:rsidR="00525C29" w:rsidRPr="006F5A09" w:rsidRDefault="00525C29" w:rsidP="00072488">
      <w:pPr>
        <w:pStyle w:val="BodyText"/>
      </w:pPr>
      <w:r w:rsidRPr="006F5A09">
        <w:t>All to be constructed on site except one tank to come from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Pr="006F5A09">
        <w:t xml:space="preserve"> Port Vincent depot</w:t>
      </w:r>
      <w:r w:rsidR="007819B0">
        <w:t>,</w:t>
      </w:r>
      <w:r w:rsidRPr="006F5A09">
        <w:t xml:space="preserve"> where the tank will be disassembled and then reassembled at Alice Springs</w:t>
      </w:r>
      <w:r w:rsidR="0084230A">
        <w:fldChar w:fldCharType="begin"/>
      </w:r>
      <w:r w:rsidR="0084230A">
        <w:instrText xml:space="preserve"> XE "</w:instrText>
      </w:r>
      <w:r w:rsidR="0084230A" w:rsidRPr="003A23B1">
        <w:rPr>
          <w:i/>
        </w:rPr>
        <w:instrText>Alice Springs</w:instrText>
      </w:r>
      <w:r w:rsidR="0084230A">
        <w:instrText xml:space="preserve">" </w:instrText>
      </w:r>
      <w:r w:rsidR="0084230A">
        <w:fldChar w:fldCharType="end"/>
      </w:r>
      <w:r w:rsidRPr="006F5A09">
        <w:t>.</w:t>
      </w:r>
    </w:p>
    <w:p w14:paraId="00FB18D2" w14:textId="77777777" w:rsidR="00525C29" w:rsidRPr="006F5A09" w:rsidRDefault="00525C29" w:rsidP="00072488">
      <w:pPr>
        <w:pStyle w:val="BodyText"/>
        <w:rPr>
          <w:i/>
        </w:rPr>
      </w:pPr>
      <w:r w:rsidRPr="006F5A09">
        <w:t xml:space="preserve">Other facilities: </w:t>
      </w:r>
    </w:p>
    <w:p w14:paraId="3BF3D0BC" w14:textId="77777777" w:rsidR="00525C29" w:rsidRPr="006F5A09" w:rsidRDefault="00525C29" w:rsidP="00072488">
      <w:pPr>
        <w:pStyle w:val="BodyText"/>
        <w:numPr>
          <w:ilvl w:val="0"/>
          <w:numId w:val="48"/>
        </w:numPr>
        <w:spacing w:before="0"/>
        <w:ind w:left="714" w:hanging="357"/>
        <w:rPr>
          <w:i/>
        </w:rPr>
      </w:pPr>
      <w:r w:rsidRPr="006F5A09">
        <w:t>Rail siding for loading rail tank cars (fixed hose) and receiving supplies</w:t>
      </w:r>
    </w:p>
    <w:p w14:paraId="139B88BA" w14:textId="77777777" w:rsidR="00525C29" w:rsidRPr="006F5A09" w:rsidRDefault="00525C29" w:rsidP="00072488">
      <w:pPr>
        <w:pStyle w:val="BodyText"/>
        <w:numPr>
          <w:ilvl w:val="0"/>
          <w:numId w:val="48"/>
        </w:numPr>
        <w:spacing w:before="0"/>
        <w:ind w:left="714" w:hanging="357"/>
        <w:rPr>
          <w:i/>
        </w:rPr>
      </w:pPr>
      <w:r w:rsidRPr="006F5A09">
        <w:t>Ethyl Lead Storage -drums of Tetra Ethyl Lead</w:t>
      </w:r>
      <w:r w:rsidR="008062FC">
        <w:fldChar w:fldCharType="begin"/>
      </w:r>
      <w:r w:rsidR="008062FC">
        <w:instrText xml:space="preserve"> XE "</w:instrText>
      </w:r>
      <w:r w:rsidR="008062FC" w:rsidRPr="007E57B9">
        <w:instrText>Tetra Ethyl Lead</w:instrText>
      </w:r>
      <w:r w:rsidR="008062FC">
        <w:instrText xml:space="preserve">" </w:instrText>
      </w:r>
      <w:r w:rsidR="008062FC">
        <w:fldChar w:fldCharType="end"/>
      </w:r>
      <w:r w:rsidRPr="006F5A09">
        <w:t xml:space="preserve"> compound (each ½. Ton weight).</w:t>
      </w:r>
    </w:p>
    <w:p w14:paraId="50D91100" w14:textId="77777777" w:rsidR="00525C29" w:rsidRPr="006F5A09" w:rsidRDefault="00525C29" w:rsidP="00072488">
      <w:pPr>
        <w:pStyle w:val="BodyText"/>
        <w:numPr>
          <w:ilvl w:val="0"/>
          <w:numId w:val="48"/>
        </w:numPr>
        <w:spacing w:before="0"/>
        <w:ind w:left="714" w:hanging="357"/>
      </w:pPr>
      <w:r w:rsidRPr="006F5A09">
        <w:t>Road tanker fill (hose)</w:t>
      </w:r>
    </w:p>
    <w:p w14:paraId="326E0724" w14:textId="77777777" w:rsidR="00525C29" w:rsidRPr="006F5A09" w:rsidRDefault="00525C29" w:rsidP="00072488">
      <w:pPr>
        <w:pStyle w:val="BodyText"/>
        <w:numPr>
          <w:ilvl w:val="0"/>
          <w:numId w:val="48"/>
        </w:numPr>
        <w:spacing w:before="0"/>
        <w:ind w:left="714" w:hanging="357"/>
      </w:pPr>
      <w:r w:rsidRPr="006F5A09">
        <w:t>Drum fill</w:t>
      </w:r>
    </w:p>
    <w:p w14:paraId="4214B743" w14:textId="77777777" w:rsidR="00525C29" w:rsidRPr="006F5A09" w:rsidRDefault="00525C29" w:rsidP="00072488">
      <w:pPr>
        <w:pStyle w:val="BodyText"/>
        <w:numPr>
          <w:ilvl w:val="0"/>
          <w:numId w:val="48"/>
        </w:numPr>
        <w:spacing w:before="0"/>
        <w:ind w:left="714" w:hanging="357"/>
      </w:pPr>
      <w:r w:rsidRPr="006F5A09">
        <w:t>Drum cleaning facility</w:t>
      </w:r>
    </w:p>
    <w:p w14:paraId="2FC74E3F" w14:textId="77777777" w:rsidR="00525C29" w:rsidRPr="006F5A09" w:rsidRDefault="00525C29" w:rsidP="00072488">
      <w:pPr>
        <w:pStyle w:val="BodyText"/>
      </w:pPr>
      <w:r w:rsidRPr="006F5A09">
        <w:t>Planned 24 March 1942, but not completed by April 5</w:t>
      </w:r>
      <w:r w:rsidR="006F5A09">
        <w:t>,</w:t>
      </w:r>
      <w:r w:rsidRPr="006F5A09">
        <w:t xml:space="preserve"> 1944 due to many construction delays caused by lack of welders, manpower, equipment (bulldozer) breakdowns and use by other Services (Army), problems with tank foundations (additional excavation required).</w:t>
      </w:r>
    </w:p>
    <w:p w14:paraId="0C11969D" w14:textId="77777777" w:rsidR="00525C29" w:rsidRPr="006F5A09" w:rsidRDefault="00525C29" w:rsidP="00072488">
      <w:pPr>
        <w:pStyle w:val="BodyText"/>
      </w:pPr>
      <w:r w:rsidRPr="006F5A09">
        <w:t>Site was supplied by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Pr="006F5A09">
        <w:t>.</w:t>
      </w:r>
    </w:p>
    <w:p w14:paraId="19CBC2B4" w14:textId="77777777" w:rsidR="00525C29" w:rsidRPr="00072488" w:rsidRDefault="00525C29" w:rsidP="00525C29">
      <w:pPr>
        <w:rPr>
          <w:rStyle w:val="Style12pt"/>
        </w:rPr>
      </w:pPr>
    </w:p>
    <w:p w14:paraId="38F939AD" w14:textId="77777777" w:rsidR="00525C29" w:rsidRPr="00072488" w:rsidRDefault="00E650B8" w:rsidP="00525C29">
      <w:pPr>
        <w:rPr>
          <w:rStyle w:val="Style12pt"/>
        </w:rPr>
      </w:pPr>
      <w:r w:rsidRPr="006F5A09">
        <w:rPr>
          <w:b/>
          <w:sz w:val="24"/>
          <w:szCs w:val="24"/>
        </w:rPr>
        <w:t>No.</w:t>
      </w:r>
      <w:r>
        <w:rPr>
          <w:b/>
          <w:sz w:val="24"/>
          <w:szCs w:val="24"/>
        </w:rPr>
        <w:t xml:space="preserve"> </w:t>
      </w:r>
      <w:r w:rsidRPr="006F5A09">
        <w:rPr>
          <w:b/>
          <w:sz w:val="24"/>
          <w:szCs w:val="24"/>
        </w:rPr>
        <w:t>25</w:t>
      </w:r>
      <w:r w:rsidR="00525C29" w:rsidRPr="006F5A09">
        <w:rPr>
          <w:b/>
          <w:sz w:val="24"/>
          <w:szCs w:val="24"/>
        </w:rPr>
        <w:t xml:space="preserve"> IAFD</w:t>
      </w:r>
      <w:r w:rsidR="00F213FA">
        <w:rPr>
          <w:b/>
          <w:sz w:val="24"/>
          <w:szCs w:val="24"/>
        </w:rPr>
        <w:fldChar w:fldCharType="begin"/>
      </w:r>
      <w:r w:rsidR="00F213FA">
        <w:instrText xml:space="preserve"> XE "</w:instrText>
      </w:r>
      <w:r w:rsidR="00F213FA" w:rsidRPr="00486FE3">
        <w:rPr>
          <w:b/>
          <w:sz w:val="24"/>
          <w:szCs w:val="24"/>
        </w:rPr>
        <w:instrText>No. 25 IAFD</w:instrText>
      </w:r>
      <w:r w:rsidR="00F213FA">
        <w:instrText xml:space="preserve">" </w:instrText>
      </w:r>
      <w:r w:rsidR="00F213FA">
        <w:rPr>
          <w:b/>
          <w:sz w:val="24"/>
          <w:szCs w:val="24"/>
        </w:rPr>
        <w:fldChar w:fldCharType="end"/>
      </w:r>
      <w:r w:rsidR="00525C29" w:rsidRPr="006F5A09">
        <w:rPr>
          <w:b/>
          <w:sz w:val="24"/>
          <w:szCs w:val="24"/>
        </w:rPr>
        <w:tab/>
        <w:t>Narrogin W.A</w:t>
      </w:r>
      <w:r w:rsidR="00525C29" w:rsidRPr="00072488">
        <w:rPr>
          <w:rStyle w:val="Style12pt"/>
        </w:rPr>
        <w:t>.</w:t>
      </w:r>
      <w:r w:rsidR="00525C29" w:rsidRPr="006F5A09">
        <w:rPr>
          <w:rStyle w:val="EndnoteReference"/>
          <w:sz w:val="24"/>
          <w:szCs w:val="24"/>
        </w:rPr>
        <w:endnoteReference w:id="47"/>
      </w:r>
      <w:r w:rsidR="00A43A07" w:rsidRPr="00072488">
        <w:rPr>
          <w:rStyle w:val="Style12pt"/>
        </w:rPr>
        <w:t xml:space="preserve"> </w:t>
      </w:r>
    </w:p>
    <w:p w14:paraId="4C2663DC" w14:textId="77777777" w:rsidR="00A43A07" w:rsidRPr="00072488" w:rsidRDefault="00A43A07" w:rsidP="00A43A07">
      <w:pPr>
        <w:rPr>
          <w:rStyle w:val="Style12pt"/>
        </w:rPr>
      </w:pPr>
      <w:r w:rsidRPr="00072488">
        <w:rPr>
          <w:rStyle w:val="Style12pt"/>
        </w:rPr>
        <w:t>This site comprised:</w:t>
      </w:r>
    </w:p>
    <w:p w14:paraId="77D1C9BB" w14:textId="77777777" w:rsidR="00A43A07" w:rsidRPr="00072488" w:rsidRDefault="00A43A07" w:rsidP="00A43A07">
      <w:pPr>
        <w:rPr>
          <w:rStyle w:val="Style12pt"/>
        </w:rPr>
      </w:pPr>
      <w:r w:rsidRPr="00072488">
        <w:rPr>
          <w:rStyle w:val="Style12pt"/>
        </w:rPr>
        <w:t xml:space="preserve">Tank No. 1 </w:t>
      </w:r>
      <w:r w:rsidRPr="00072488">
        <w:rPr>
          <w:rStyle w:val="Style12pt"/>
        </w:rPr>
        <w:tab/>
        <w:t xml:space="preserve">100,000 IG </w:t>
      </w:r>
    </w:p>
    <w:p w14:paraId="463510D5" w14:textId="77777777" w:rsidR="00A43A07" w:rsidRPr="00072488" w:rsidRDefault="00A43A07" w:rsidP="00A43A07">
      <w:pPr>
        <w:rPr>
          <w:rStyle w:val="Style12pt"/>
        </w:rPr>
      </w:pPr>
      <w:r w:rsidRPr="00072488">
        <w:rPr>
          <w:rStyle w:val="Style12pt"/>
        </w:rPr>
        <w:t>Tank No. 2</w:t>
      </w:r>
      <w:r w:rsidRPr="00072488">
        <w:rPr>
          <w:rStyle w:val="Style12pt"/>
        </w:rPr>
        <w:tab/>
        <w:t>54, 000 IG Mixing tank (This was used to mix the aviation gasoline (Octane 73</w:t>
      </w:r>
      <w:r w:rsidR="008062FC">
        <w:rPr>
          <w:sz w:val="24"/>
          <w:szCs w:val="24"/>
        </w:rPr>
        <w:fldChar w:fldCharType="begin"/>
      </w:r>
      <w:r w:rsidR="008062FC">
        <w:instrText xml:space="preserve"> XE "</w:instrText>
      </w:r>
      <w:r w:rsidR="008062FC" w:rsidRPr="005E5658">
        <w:rPr>
          <w:sz w:val="24"/>
          <w:szCs w:val="24"/>
        </w:rPr>
        <w:instrText>Octane 73</w:instrText>
      </w:r>
      <w:r w:rsidR="008062FC">
        <w:instrText xml:space="preserve">" </w:instrText>
      </w:r>
      <w:r w:rsidR="008062FC">
        <w:rPr>
          <w:sz w:val="24"/>
          <w:szCs w:val="24"/>
        </w:rPr>
        <w:fldChar w:fldCharType="end"/>
      </w:r>
      <w:r w:rsidRPr="00072488">
        <w:rPr>
          <w:rStyle w:val="Style12pt"/>
        </w:rPr>
        <w:t>) with TEL</w:t>
      </w:r>
      <w:r w:rsidR="008062FC">
        <w:rPr>
          <w:sz w:val="24"/>
          <w:szCs w:val="24"/>
        </w:rPr>
        <w:fldChar w:fldCharType="begin"/>
      </w:r>
      <w:r w:rsidR="008062FC">
        <w:instrText xml:space="preserve"> XE "</w:instrText>
      </w:r>
      <w:r w:rsidR="008062FC" w:rsidRPr="005E5658">
        <w:rPr>
          <w:sz w:val="24"/>
          <w:szCs w:val="24"/>
        </w:rPr>
        <w:instrText>TEL</w:instrText>
      </w:r>
      <w:r w:rsidR="008062FC">
        <w:instrText xml:space="preserve">" </w:instrText>
      </w:r>
      <w:r w:rsidR="008062FC">
        <w:rPr>
          <w:sz w:val="24"/>
          <w:szCs w:val="24"/>
        </w:rPr>
        <w:fldChar w:fldCharType="end"/>
      </w:r>
      <w:r w:rsidRPr="00072488">
        <w:rPr>
          <w:rStyle w:val="Style12pt"/>
        </w:rPr>
        <w:t xml:space="preserve"> to produce Avgas 87</w:t>
      </w:r>
      <w:r w:rsidR="008062FC">
        <w:rPr>
          <w:sz w:val="24"/>
          <w:szCs w:val="24"/>
        </w:rPr>
        <w:fldChar w:fldCharType="begin"/>
      </w:r>
      <w:r w:rsidR="008062FC">
        <w:instrText xml:space="preserve"> XE "</w:instrText>
      </w:r>
      <w:r w:rsidR="008062FC" w:rsidRPr="005E5658">
        <w:rPr>
          <w:sz w:val="24"/>
          <w:szCs w:val="24"/>
        </w:rPr>
        <w:instrText>Avgas 87</w:instrText>
      </w:r>
      <w:r w:rsidR="008062FC">
        <w:instrText xml:space="preserve">" </w:instrText>
      </w:r>
      <w:r w:rsidR="008062FC">
        <w:rPr>
          <w:sz w:val="24"/>
          <w:szCs w:val="24"/>
        </w:rPr>
        <w:fldChar w:fldCharType="end"/>
      </w:r>
      <w:r w:rsidRPr="00072488">
        <w:rPr>
          <w:rStyle w:val="Style12pt"/>
        </w:rPr>
        <w:t>.</w:t>
      </w:r>
    </w:p>
    <w:p w14:paraId="7CD385A1" w14:textId="77777777" w:rsidR="00A43A07" w:rsidRPr="00072488" w:rsidRDefault="00A43A07" w:rsidP="00A43A07">
      <w:pPr>
        <w:rPr>
          <w:rStyle w:val="Style12pt"/>
        </w:rPr>
      </w:pPr>
      <w:r w:rsidRPr="00072488">
        <w:rPr>
          <w:rStyle w:val="Style12pt"/>
        </w:rPr>
        <w:t>Tank No. 3</w:t>
      </w:r>
      <w:r w:rsidRPr="00072488">
        <w:rPr>
          <w:rStyle w:val="Style12pt"/>
        </w:rPr>
        <w:tab/>
        <w:t>100,000 IG (Completed 16 Nov 1942)</w:t>
      </w:r>
    </w:p>
    <w:p w14:paraId="59BA71EA" w14:textId="77777777" w:rsidR="00A43A07" w:rsidRPr="00072488" w:rsidRDefault="00A43A07" w:rsidP="00A43A07">
      <w:pPr>
        <w:rPr>
          <w:rStyle w:val="Style12pt"/>
        </w:rPr>
      </w:pPr>
      <w:r w:rsidRPr="00072488">
        <w:rPr>
          <w:rStyle w:val="Style12pt"/>
        </w:rPr>
        <w:t>Tank No. 4</w:t>
      </w:r>
      <w:r w:rsidRPr="00072488">
        <w:rPr>
          <w:rStyle w:val="Style12pt"/>
        </w:rPr>
        <w:tab/>
        <w:t>100,000 IG (Completed 25 Nov 1942)</w:t>
      </w:r>
    </w:p>
    <w:p w14:paraId="60B104BC" w14:textId="77777777" w:rsidR="00A43A07" w:rsidRPr="006F5A09" w:rsidRDefault="00A43A07" w:rsidP="00A43A07">
      <w:pPr>
        <w:rPr>
          <w:i/>
          <w:sz w:val="24"/>
          <w:szCs w:val="24"/>
        </w:rPr>
      </w:pPr>
      <w:r w:rsidRPr="00072488">
        <w:rPr>
          <w:rStyle w:val="Style12pt"/>
        </w:rPr>
        <w:t xml:space="preserve">Other facilities: </w:t>
      </w:r>
    </w:p>
    <w:p w14:paraId="020F7B44" w14:textId="77777777" w:rsidR="00A43A07" w:rsidRPr="006F5A09" w:rsidRDefault="00A43A07" w:rsidP="00A43A07">
      <w:pPr>
        <w:numPr>
          <w:ilvl w:val="0"/>
          <w:numId w:val="29"/>
        </w:numPr>
        <w:overflowPunct w:val="0"/>
        <w:autoSpaceDE w:val="0"/>
        <w:autoSpaceDN w:val="0"/>
        <w:adjustRightInd w:val="0"/>
        <w:textAlignment w:val="baseline"/>
        <w:rPr>
          <w:i/>
          <w:sz w:val="24"/>
          <w:szCs w:val="24"/>
        </w:rPr>
      </w:pPr>
      <w:r w:rsidRPr="006F5A09">
        <w:rPr>
          <w:i/>
          <w:sz w:val="24"/>
          <w:szCs w:val="24"/>
        </w:rPr>
        <w:t>Rail siding for loading rail tank cars (fixed hose) and receiving supplies</w:t>
      </w:r>
    </w:p>
    <w:p w14:paraId="26F88073" w14:textId="77777777" w:rsidR="00A43A07" w:rsidRPr="006F5A09" w:rsidRDefault="00A43A07" w:rsidP="00A43A07">
      <w:pPr>
        <w:numPr>
          <w:ilvl w:val="0"/>
          <w:numId w:val="29"/>
        </w:numPr>
        <w:overflowPunct w:val="0"/>
        <w:autoSpaceDE w:val="0"/>
        <w:autoSpaceDN w:val="0"/>
        <w:adjustRightInd w:val="0"/>
        <w:textAlignment w:val="baseline"/>
        <w:rPr>
          <w:i/>
          <w:sz w:val="24"/>
          <w:szCs w:val="24"/>
        </w:rPr>
      </w:pPr>
      <w:r w:rsidRPr="00072488">
        <w:rPr>
          <w:rStyle w:val="Style12pt"/>
        </w:rPr>
        <w:t>Ethyl Lead Storage -drums of Tetra Ethyl Lead</w:t>
      </w:r>
      <w:r w:rsidR="008062FC">
        <w:rPr>
          <w:sz w:val="24"/>
          <w:szCs w:val="24"/>
        </w:rPr>
        <w:fldChar w:fldCharType="begin"/>
      </w:r>
      <w:r w:rsidR="008062FC">
        <w:instrText xml:space="preserve"> XE "</w:instrText>
      </w:r>
      <w:r w:rsidR="008062FC" w:rsidRPr="007E57B9">
        <w:instrText>Tetra Ethyl Lead</w:instrText>
      </w:r>
      <w:r w:rsidR="008062FC">
        <w:instrText xml:space="preserve">" </w:instrText>
      </w:r>
      <w:r w:rsidR="008062FC">
        <w:rPr>
          <w:sz w:val="24"/>
          <w:szCs w:val="24"/>
        </w:rPr>
        <w:fldChar w:fldCharType="end"/>
      </w:r>
      <w:r w:rsidRPr="00072488">
        <w:rPr>
          <w:rStyle w:val="Style12pt"/>
        </w:rPr>
        <w:t xml:space="preserve"> compound (each ½. Ton weight).</w:t>
      </w:r>
    </w:p>
    <w:p w14:paraId="26647DB8" w14:textId="77777777" w:rsidR="00A43A07" w:rsidRPr="006F5A09" w:rsidRDefault="00A43A07" w:rsidP="00A43A07">
      <w:pPr>
        <w:numPr>
          <w:ilvl w:val="0"/>
          <w:numId w:val="29"/>
        </w:numPr>
        <w:overflowPunct w:val="0"/>
        <w:autoSpaceDE w:val="0"/>
        <w:autoSpaceDN w:val="0"/>
        <w:adjustRightInd w:val="0"/>
        <w:textAlignment w:val="baseline"/>
        <w:rPr>
          <w:i/>
          <w:sz w:val="24"/>
          <w:szCs w:val="24"/>
        </w:rPr>
      </w:pPr>
      <w:r w:rsidRPr="006F5A09">
        <w:rPr>
          <w:i/>
          <w:sz w:val="24"/>
          <w:szCs w:val="24"/>
        </w:rPr>
        <w:t>Drum fill</w:t>
      </w:r>
    </w:p>
    <w:p w14:paraId="7837C053" w14:textId="77777777" w:rsidR="00A43A07" w:rsidRPr="00072488" w:rsidRDefault="00A43A07" w:rsidP="00A43A07">
      <w:pPr>
        <w:numPr>
          <w:ilvl w:val="0"/>
          <w:numId w:val="29"/>
        </w:numPr>
        <w:overflowPunct w:val="0"/>
        <w:autoSpaceDE w:val="0"/>
        <w:autoSpaceDN w:val="0"/>
        <w:adjustRightInd w:val="0"/>
        <w:textAlignment w:val="baseline"/>
        <w:rPr>
          <w:rStyle w:val="Style12pt"/>
        </w:rPr>
      </w:pPr>
      <w:r w:rsidRPr="006F5A09">
        <w:rPr>
          <w:i/>
          <w:sz w:val="24"/>
          <w:szCs w:val="24"/>
        </w:rPr>
        <w:t>Road tanker fill (hose)</w:t>
      </w:r>
    </w:p>
    <w:p w14:paraId="0DDA311B" w14:textId="77777777" w:rsidR="00A43A07" w:rsidRPr="00072488" w:rsidRDefault="00A43A07" w:rsidP="00A43A07">
      <w:pPr>
        <w:rPr>
          <w:rStyle w:val="Style12pt"/>
        </w:rPr>
      </w:pPr>
      <w:r w:rsidRPr="00072488">
        <w:rPr>
          <w:rStyle w:val="Style12pt"/>
        </w:rPr>
        <w:t>Planned 7 July 1942</w:t>
      </w:r>
    </w:p>
    <w:p w14:paraId="069AA384" w14:textId="77777777" w:rsidR="00A43A07" w:rsidRPr="00072488" w:rsidRDefault="00A43A07" w:rsidP="00A43A07">
      <w:pPr>
        <w:rPr>
          <w:rStyle w:val="Style12pt"/>
        </w:rPr>
      </w:pPr>
      <w:r w:rsidRPr="00072488">
        <w:rPr>
          <w:rStyle w:val="Style12pt"/>
        </w:rPr>
        <w:t>Site was supplied by Vacuum</w:t>
      </w:r>
      <w:r w:rsidR="00E95BF9">
        <w:rPr>
          <w:sz w:val="24"/>
          <w:szCs w:val="24"/>
        </w:rPr>
        <w:fldChar w:fldCharType="begin"/>
      </w:r>
      <w:r w:rsidR="00E95BF9">
        <w:instrText xml:space="preserve"> XE "</w:instrText>
      </w:r>
      <w:r w:rsidR="00E95BF9" w:rsidRPr="00966C4F">
        <w:instrText>Vacuum</w:instrText>
      </w:r>
      <w:r w:rsidR="00E95BF9">
        <w:instrText xml:space="preserve">" </w:instrText>
      </w:r>
      <w:r w:rsidR="00E95BF9">
        <w:rPr>
          <w:sz w:val="24"/>
          <w:szCs w:val="24"/>
        </w:rPr>
        <w:fldChar w:fldCharType="end"/>
      </w:r>
      <w:r w:rsidRPr="00072488">
        <w:rPr>
          <w:rStyle w:val="Style12pt"/>
        </w:rPr>
        <w:t xml:space="preserve"> Oil Co.</w:t>
      </w:r>
    </w:p>
    <w:p w14:paraId="757FB619" w14:textId="77777777" w:rsidR="00A43A07" w:rsidRPr="006F5A09" w:rsidRDefault="00A43A07" w:rsidP="00A43A07">
      <w:pPr>
        <w:rPr>
          <w:b/>
          <w:sz w:val="24"/>
          <w:szCs w:val="24"/>
        </w:rPr>
      </w:pPr>
    </w:p>
    <w:p w14:paraId="3F79D14C" w14:textId="77777777" w:rsidR="00A43A07" w:rsidRPr="00072488" w:rsidRDefault="00E650B8" w:rsidP="00A43A07">
      <w:pPr>
        <w:rPr>
          <w:rStyle w:val="Style12pt"/>
        </w:rPr>
      </w:pPr>
      <w:r w:rsidRPr="006F5A09">
        <w:rPr>
          <w:b/>
          <w:sz w:val="24"/>
          <w:szCs w:val="24"/>
        </w:rPr>
        <w:t>No.</w:t>
      </w:r>
      <w:r>
        <w:rPr>
          <w:b/>
          <w:sz w:val="24"/>
          <w:szCs w:val="24"/>
        </w:rPr>
        <w:t xml:space="preserve"> </w:t>
      </w:r>
      <w:r w:rsidRPr="006F5A09">
        <w:rPr>
          <w:b/>
          <w:sz w:val="24"/>
          <w:szCs w:val="24"/>
        </w:rPr>
        <w:t>26</w:t>
      </w:r>
      <w:r w:rsidR="00A43A07" w:rsidRPr="006F5A09">
        <w:rPr>
          <w:b/>
          <w:sz w:val="24"/>
          <w:szCs w:val="24"/>
        </w:rPr>
        <w:t xml:space="preserve"> IAFD</w:t>
      </w:r>
      <w:r w:rsidR="00F213FA">
        <w:rPr>
          <w:b/>
          <w:sz w:val="24"/>
          <w:szCs w:val="24"/>
        </w:rPr>
        <w:fldChar w:fldCharType="begin"/>
      </w:r>
      <w:r w:rsidR="00F213FA">
        <w:instrText xml:space="preserve"> XE "</w:instrText>
      </w:r>
      <w:r w:rsidR="00F213FA" w:rsidRPr="00962298">
        <w:rPr>
          <w:b/>
          <w:sz w:val="24"/>
          <w:szCs w:val="24"/>
        </w:rPr>
        <w:instrText>No. 26 IAFD</w:instrText>
      </w:r>
      <w:r w:rsidR="00F213FA">
        <w:instrText xml:space="preserve">" </w:instrText>
      </w:r>
      <w:r w:rsidR="00F213FA">
        <w:rPr>
          <w:b/>
          <w:sz w:val="24"/>
          <w:szCs w:val="24"/>
        </w:rPr>
        <w:fldChar w:fldCharType="end"/>
      </w:r>
      <w:r w:rsidR="00A43A07" w:rsidRPr="006F5A09">
        <w:rPr>
          <w:b/>
          <w:sz w:val="24"/>
          <w:szCs w:val="24"/>
        </w:rPr>
        <w:t xml:space="preserve"> </w:t>
      </w:r>
      <w:r w:rsidR="00A43A07" w:rsidRPr="006F5A09">
        <w:rPr>
          <w:b/>
          <w:sz w:val="24"/>
          <w:szCs w:val="24"/>
        </w:rPr>
        <w:tab/>
        <w:t>Merredin</w:t>
      </w:r>
      <w:r w:rsidR="008062FC">
        <w:rPr>
          <w:b/>
          <w:sz w:val="24"/>
          <w:szCs w:val="24"/>
        </w:rPr>
        <w:fldChar w:fldCharType="begin"/>
      </w:r>
      <w:r w:rsidR="008062FC">
        <w:instrText xml:space="preserve"> XE "</w:instrText>
      </w:r>
      <w:r w:rsidR="008062FC" w:rsidRPr="00672B69">
        <w:rPr>
          <w:sz w:val="18"/>
          <w:szCs w:val="18"/>
        </w:rPr>
        <w:instrText>Merredin</w:instrText>
      </w:r>
      <w:r w:rsidR="008062FC">
        <w:instrText xml:space="preserve">" </w:instrText>
      </w:r>
      <w:r w:rsidR="008062FC">
        <w:rPr>
          <w:b/>
          <w:sz w:val="24"/>
          <w:szCs w:val="24"/>
        </w:rPr>
        <w:fldChar w:fldCharType="end"/>
      </w:r>
      <w:r w:rsidR="00A43A07" w:rsidRPr="006F5A09">
        <w:rPr>
          <w:b/>
          <w:sz w:val="24"/>
          <w:szCs w:val="24"/>
        </w:rPr>
        <w:t xml:space="preserve"> W.A</w:t>
      </w:r>
      <w:r w:rsidR="00A43A07" w:rsidRPr="00072488">
        <w:rPr>
          <w:rStyle w:val="Style12pt"/>
        </w:rPr>
        <w:t xml:space="preserve">. </w:t>
      </w:r>
    </w:p>
    <w:p w14:paraId="3F5F1FF5" w14:textId="77777777" w:rsidR="00A43A07" w:rsidRPr="00072488" w:rsidRDefault="00A43A07" w:rsidP="00A43A07">
      <w:pPr>
        <w:rPr>
          <w:rStyle w:val="Style12pt"/>
        </w:rPr>
      </w:pPr>
      <w:r w:rsidRPr="00072488">
        <w:rPr>
          <w:rStyle w:val="Style12pt"/>
        </w:rPr>
        <w:t>This site comprised:</w:t>
      </w:r>
    </w:p>
    <w:p w14:paraId="3F59E18E" w14:textId="77777777" w:rsidR="00A43A07" w:rsidRPr="00072488" w:rsidRDefault="00A43A07" w:rsidP="00363446">
      <w:pPr>
        <w:tabs>
          <w:tab w:val="left" w:pos="1418"/>
        </w:tabs>
        <w:rPr>
          <w:rStyle w:val="Style12pt"/>
        </w:rPr>
      </w:pPr>
      <w:r w:rsidRPr="00072488">
        <w:rPr>
          <w:rStyle w:val="Style12pt"/>
        </w:rPr>
        <w:t xml:space="preserve">Tank No. 1 </w:t>
      </w:r>
      <w:r w:rsidRPr="00072488">
        <w:rPr>
          <w:rStyle w:val="Style12pt"/>
        </w:rPr>
        <w:tab/>
        <w:t>400,000 IG (Completed 11 Jan 1943)</w:t>
      </w:r>
    </w:p>
    <w:p w14:paraId="762EDF79" w14:textId="77777777" w:rsidR="00A43A07" w:rsidRPr="00072488" w:rsidRDefault="00A43A07" w:rsidP="00363446">
      <w:pPr>
        <w:tabs>
          <w:tab w:val="left" w:pos="1418"/>
        </w:tabs>
        <w:rPr>
          <w:rStyle w:val="Style12pt"/>
        </w:rPr>
      </w:pPr>
      <w:r w:rsidRPr="00072488">
        <w:rPr>
          <w:rStyle w:val="Style12pt"/>
        </w:rPr>
        <w:t>Tank No. 2</w:t>
      </w:r>
    </w:p>
    <w:p w14:paraId="7F400B75" w14:textId="77777777" w:rsidR="00A43A07" w:rsidRPr="00072488" w:rsidRDefault="00A43A07" w:rsidP="00363446">
      <w:pPr>
        <w:tabs>
          <w:tab w:val="left" w:pos="1418"/>
        </w:tabs>
        <w:rPr>
          <w:rStyle w:val="Style12pt"/>
        </w:rPr>
      </w:pPr>
      <w:r w:rsidRPr="00072488">
        <w:rPr>
          <w:rStyle w:val="Style12pt"/>
        </w:rPr>
        <w:t>Tank No. 3</w:t>
      </w:r>
    </w:p>
    <w:p w14:paraId="570473ED" w14:textId="77777777" w:rsidR="00A43A07" w:rsidRPr="00072488" w:rsidRDefault="00A43A07" w:rsidP="00363446">
      <w:pPr>
        <w:tabs>
          <w:tab w:val="left" w:pos="1418"/>
        </w:tabs>
        <w:rPr>
          <w:rStyle w:val="Style12pt"/>
        </w:rPr>
      </w:pPr>
      <w:r w:rsidRPr="00072488">
        <w:rPr>
          <w:rStyle w:val="Style12pt"/>
        </w:rPr>
        <w:t>Tank No. 4</w:t>
      </w:r>
      <w:r w:rsidRPr="00072488">
        <w:rPr>
          <w:rStyle w:val="Style12pt"/>
        </w:rPr>
        <w:tab/>
        <w:t>54, 000 IG Mixing tank (completed 1 Dec 1942) (This was used to mix the aviation gasoline (Octane 73</w:t>
      </w:r>
      <w:r w:rsidR="008062FC">
        <w:rPr>
          <w:sz w:val="24"/>
          <w:szCs w:val="24"/>
        </w:rPr>
        <w:fldChar w:fldCharType="begin"/>
      </w:r>
      <w:r w:rsidR="008062FC">
        <w:instrText xml:space="preserve"> XE "</w:instrText>
      </w:r>
      <w:r w:rsidR="008062FC" w:rsidRPr="005E5658">
        <w:rPr>
          <w:sz w:val="24"/>
          <w:szCs w:val="24"/>
        </w:rPr>
        <w:instrText>Octane 73</w:instrText>
      </w:r>
      <w:r w:rsidR="008062FC">
        <w:instrText xml:space="preserve">" </w:instrText>
      </w:r>
      <w:r w:rsidR="008062FC">
        <w:rPr>
          <w:sz w:val="24"/>
          <w:szCs w:val="24"/>
        </w:rPr>
        <w:fldChar w:fldCharType="end"/>
      </w:r>
      <w:r w:rsidRPr="00072488">
        <w:rPr>
          <w:rStyle w:val="Style12pt"/>
        </w:rPr>
        <w:t>) with TEL</w:t>
      </w:r>
      <w:r w:rsidR="008062FC">
        <w:rPr>
          <w:sz w:val="24"/>
          <w:szCs w:val="24"/>
        </w:rPr>
        <w:fldChar w:fldCharType="begin"/>
      </w:r>
      <w:r w:rsidR="008062FC">
        <w:instrText xml:space="preserve"> XE "</w:instrText>
      </w:r>
      <w:r w:rsidR="008062FC" w:rsidRPr="005E5658">
        <w:rPr>
          <w:sz w:val="24"/>
          <w:szCs w:val="24"/>
        </w:rPr>
        <w:instrText>TEL</w:instrText>
      </w:r>
      <w:r w:rsidR="008062FC">
        <w:instrText xml:space="preserve">" </w:instrText>
      </w:r>
      <w:r w:rsidR="008062FC">
        <w:rPr>
          <w:sz w:val="24"/>
          <w:szCs w:val="24"/>
        </w:rPr>
        <w:fldChar w:fldCharType="end"/>
      </w:r>
      <w:r w:rsidRPr="00072488">
        <w:rPr>
          <w:rStyle w:val="Style12pt"/>
        </w:rPr>
        <w:t xml:space="preserve"> to produce Avgas 87</w:t>
      </w:r>
      <w:r w:rsidR="008062FC">
        <w:rPr>
          <w:sz w:val="24"/>
          <w:szCs w:val="24"/>
        </w:rPr>
        <w:fldChar w:fldCharType="begin"/>
      </w:r>
      <w:r w:rsidR="008062FC">
        <w:instrText xml:space="preserve"> XE "</w:instrText>
      </w:r>
      <w:r w:rsidR="008062FC" w:rsidRPr="005E5658">
        <w:rPr>
          <w:sz w:val="24"/>
          <w:szCs w:val="24"/>
        </w:rPr>
        <w:instrText>Avgas 87</w:instrText>
      </w:r>
      <w:r w:rsidR="008062FC">
        <w:instrText xml:space="preserve">" </w:instrText>
      </w:r>
      <w:r w:rsidR="008062FC">
        <w:rPr>
          <w:sz w:val="24"/>
          <w:szCs w:val="24"/>
        </w:rPr>
        <w:fldChar w:fldCharType="end"/>
      </w:r>
      <w:r w:rsidRPr="00072488">
        <w:rPr>
          <w:rStyle w:val="Style12pt"/>
        </w:rPr>
        <w:t>.</w:t>
      </w:r>
    </w:p>
    <w:p w14:paraId="60E01EA4" w14:textId="77777777" w:rsidR="00A43A07" w:rsidRPr="00072488" w:rsidRDefault="00A43A07" w:rsidP="00A43A07">
      <w:pPr>
        <w:rPr>
          <w:rStyle w:val="Style12pt"/>
        </w:rPr>
      </w:pPr>
      <w:r w:rsidRPr="00072488">
        <w:rPr>
          <w:rStyle w:val="Style12pt"/>
        </w:rPr>
        <w:t>Other facilities:</w:t>
      </w:r>
    </w:p>
    <w:p w14:paraId="110467BA" w14:textId="77777777" w:rsidR="00A43A07" w:rsidRPr="00072488" w:rsidRDefault="00A43A07" w:rsidP="00A43A07">
      <w:pPr>
        <w:numPr>
          <w:ilvl w:val="0"/>
          <w:numId w:val="29"/>
        </w:numPr>
        <w:overflowPunct w:val="0"/>
        <w:autoSpaceDE w:val="0"/>
        <w:autoSpaceDN w:val="0"/>
        <w:adjustRightInd w:val="0"/>
        <w:textAlignment w:val="baseline"/>
        <w:rPr>
          <w:rStyle w:val="Style12pt"/>
        </w:rPr>
      </w:pPr>
      <w:r w:rsidRPr="00072488">
        <w:rPr>
          <w:rStyle w:val="Style12pt"/>
        </w:rPr>
        <w:t>Rail siding for loading rail tank cars and receiving supplies</w:t>
      </w:r>
    </w:p>
    <w:p w14:paraId="710BFE7E" w14:textId="77777777" w:rsidR="00660EF4" w:rsidRPr="00072488" w:rsidRDefault="00660EF4" w:rsidP="00660EF4">
      <w:pPr>
        <w:numPr>
          <w:ilvl w:val="0"/>
          <w:numId w:val="29"/>
        </w:numPr>
        <w:overflowPunct w:val="0"/>
        <w:autoSpaceDE w:val="0"/>
        <w:autoSpaceDN w:val="0"/>
        <w:adjustRightInd w:val="0"/>
        <w:textAlignment w:val="baseline"/>
        <w:rPr>
          <w:rStyle w:val="Style12pt"/>
        </w:rPr>
      </w:pPr>
      <w:r w:rsidRPr="00072488">
        <w:rPr>
          <w:rStyle w:val="Style12pt"/>
        </w:rPr>
        <w:t>Ethyl Lead Storage - semi underground concrete vault to provide storage for 24 drums of Tetra Ethyl Lead</w:t>
      </w:r>
      <w:r w:rsidR="008062FC">
        <w:rPr>
          <w:sz w:val="24"/>
          <w:szCs w:val="24"/>
        </w:rPr>
        <w:fldChar w:fldCharType="begin"/>
      </w:r>
      <w:r w:rsidR="008062FC">
        <w:instrText xml:space="preserve"> XE "</w:instrText>
      </w:r>
      <w:r w:rsidR="008062FC" w:rsidRPr="007E57B9">
        <w:instrText>Tetra Ethyl Lead</w:instrText>
      </w:r>
      <w:r w:rsidR="008062FC">
        <w:instrText xml:space="preserve">" </w:instrText>
      </w:r>
      <w:r w:rsidR="008062FC">
        <w:rPr>
          <w:sz w:val="24"/>
          <w:szCs w:val="24"/>
        </w:rPr>
        <w:fldChar w:fldCharType="end"/>
      </w:r>
      <w:r w:rsidRPr="00072488">
        <w:rPr>
          <w:rStyle w:val="Style12pt"/>
        </w:rPr>
        <w:t xml:space="preserve"> compound (each ½. Ton weight).</w:t>
      </w:r>
    </w:p>
    <w:p w14:paraId="742F2341" w14:textId="77777777" w:rsidR="00660EF4" w:rsidRPr="006F5A09" w:rsidRDefault="00660EF4" w:rsidP="00660EF4">
      <w:pPr>
        <w:numPr>
          <w:ilvl w:val="0"/>
          <w:numId w:val="29"/>
        </w:numPr>
        <w:overflowPunct w:val="0"/>
        <w:autoSpaceDE w:val="0"/>
        <w:autoSpaceDN w:val="0"/>
        <w:adjustRightInd w:val="0"/>
        <w:textAlignment w:val="baseline"/>
        <w:rPr>
          <w:i/>
          <w:sz w:val="24"/>
          <w:szCs w:val="24"/>
        </w:rPr>
      </w:pPr>
      <w:r w:rsidRPr="006F5A09">
        <w:rPr>
          <w:i/>
          <w:sz w:val="24"/>
          <w:szCs w:val="24"/>
        </w:rPr>
        <w:t>Probably drum fill and road tanker fill (no information available)</w:t>
      </w:r>
    </w:p>
    <w:p w14:paraId="4F685BA4" w14:textId="77777777" w:rsidR="00660EF4" w:rsidRPr="00072488" w:rsidRDefault="00660EF4" w:rsidP="00660EF4">
      <w:pPr>
        <w:rPr>
          <w:rStyle w:val="Style12pt"/>
        </w:rPr>
      </w:pPr>
      <w:r w:rsidRPr="00072488">
        <w:rPr>
          <w:rStyle w:val="Style12pt"/>
        </w:rPr>
        <w:t>Site was supplied by Vacuum</w:t>
      </w:r>
      <w:r w:rsidR="00E95BF9">
        <w:rPr>
          <w:sz w:val="24"/>
          <w:szCs w:val="24"/>
        </w:rPr>
        <w:fldChar w:fldCharType="begin"/>
      </w:r>
      <w:r w:rsidR="00E95BF9">
        <w:instrText xml:space="preserve"> XE "</w:instrText>
      </w:r>
      <w:r w:rsidR="00E95BF9" w:rsidRPr="00966C4F">
        <w:instrText>Vacuum</w:instrText>
      </w:r>
      <w:r w:rsidR="00E95BF9">
        <w:instrText xml:space="preserve">" </w:instrText>
      </w:r>
      <w:r w:rsidR="00E95BF9">
        <w:rPr>
          <w:sz w:val="24"/>
          <w:szCs w:val="24"/>
        </w:rPr>
        <w:fldChar w:fldCharType="end"/>
      </w:r>
      <w:r w:rsidRPr="00072488">
        <w:rPr>
          <w:rStyle w:val="Style12pt"/>
        </w:rPr>
        <w:t xml:space="preserve"> Oil Co. </w:t>
      </w:r>
    </w:p>
    <w:p w14:paraId="71907320" w14:textId="77777777" w:rsidR="00F05AEA" w:rsidRDefault="00F05AEA" w:rsidP="00072488">
      <w:pPr>
        <w:pStyle w:val="BodyText"/>
      </w:pPr>
      <w:r>
        <w:t>Many of the IAFDs would be abandoned or sold off to the public such as the Merredin</w:t>
      </w:r>
      <w:r w:rsidR="008062FC">
        <w:fldChar w:fldCharType="begin"/>
      </w:r>
      <w:r w:rsidR="008062FC">
        <w:instrText xml:space="preserve"> XE "</w:instrText>
      </w:r>
      <w:r w:rsidR="008062FC" w:rsidRPr="00672B69">
        <w:rPr>
          <w:sz w:val="18"/>
          <w:szCs w:val="18"/>
        </w:rPr>
        <w:instrText>Merredin</w:instrText>
      </w:r>
      <w:r w:rsidR="008062FC">
        <w:instrText xml:space="preserve">" </w:instrText>
      </w:r>
      <w:r w:rsidR="008062FC">
        <w:fldChar w:fldCharType="end"/>
      </w:r>
      <w:r>
        <w:t xml:space="preserve"> IAFD</w:t>
      </w:r>
    </w:p>
    <w:p w14:paraId="176548A6" w14:textId="77777777" w:rsidR="007C7BED" w:rsidRDefault="007C7BED" w:rsidP="00660EF4">
      <w:pPr>
        <w:rPr>
          <w:b/>
          <w:sz w:val="24"/>
          <w:szCs w:val="24"/>
        </w:rPr>
      </w:pPr>
    </w:p>
    <w:p w14:paraId="7ED1BA47" w14:textId="4CD80C86" w:rsidR="00660EF4" w:rsidRPr="00072488" w:rsidRDefault="00E650B8" w:rsidP="00660EF4">
      <w:pPr>
        <w:rPr>
          <w:rStyle w:val="Style12pt"/>
        </w:rPr>
      </w:pPr>
      <w:r w:rsidRPr="006F5A09">
        <w:rPr>
          <w:b/>
          <w:sz w:val="24"/>
          <w:szCs w:val="24"/>
        </w:rPr>
        <w:t>No.</w:t>
      </w:r>
      <w:r>
        <w:rPr>
          <w:b/>
          <w:sz w:val="24"/>
          <w:szCs w:val="24"/>
        </w:rPr>
        <w:t xml:space="preserve"> </w:t>
      </w:r>
      <w:r w:rsidRPr="006F5A09">
        <w:rPr>
          <w:b/>
          <w:sz w:val="24"/>
          <w:szCs w:val="24"/>
        </w:rPr>
        <w:t>27</w:t>
      </w:r>
      <w:r w:rsidR="00660EF4" w:rsidRPr="006F5A09">
        <w:rPr>
          <w:b/>
          <w:sz w:val="24"/>
          <w:szCs w:val="24"/>
        </w:rPr>
        <w:t xml:space="preserve"> IAFD</w:t>
      </w:r>
      <w:r w:rsidR="00F213FA">
        <w:rPr>
          <w:b/>
          <w:sz w:val="24"/>
          <w:szCs w:val="24"/>
        </w:rPr>
        <w:fldChar w:fldCharType="begin"/>
      </w:r>
      <w:r w:rsidR="00F213FA">
        <w:instrText xml:space="preserve"> XE "</w:instrText>
      </w:r>
      <w:r w:rsidR="00F213FA" w:rsidRPr="007508A6">
        <w:rPr>
          <w:b/>
          <w:sz w:val="24"/>
          <w:szCs w:val="24"/>
        </w:rPr>
        <w:instrText>No. 27 IAFD</w:instrText>
      </w:r>
      <w:r w:rsidR="00F213FA">
        <w:instrText xml:space="preserve">" </w:instrText>
      </w:r>
      <w:r w:rsidR="00F213FA">
        <w:rPr>
          <w:b/>
          <w:sz w:val="24"/>
          <w:szCs w:val="24"/>
        </w:rPr>
        <w:fldChar w:fldCharType="end"/>
      </w:r>
      <w:r w:rsidR="00660EF4" w:rsidRPr="006F5A09">
        <w:rPr>
          <w:b/>
          <w:sz w:val="24"/>
          <w:szCs w:val="24"/>
        </w:rPr>
        <w:tab/>
      </w:r>
      <w:smartTag w:uri="urn:schemas-microsoft-com:office:smarttags" w:element="place">
        <w:smartTag w:uri="urn:schemas-microsoft-com:office:smarttags" w:element="City">
          <w:r w:rsidR="00660EF4" w:rsidRPr="006F5A09">
            <w:rPr>
              <w:b/>
              <w:sz w:val="24"/>
              <w:szCs w:val="24"/>
            </w:rPr>
            <w:t>Kalgoorlie</w:t>
          </w:r>
        </w:smartTag>
      </w:smartTag>
      <w:r w:rsidR="008062FC">
        <w:rPr>
          <w:b/>
          <w:sz w:val="24"/>
          <w:szCs w:val="24"/>
        </w:rPr>
        <w:fldChar w:fldCharType="begin"/>
      </w:r>
      <w:r w:rsidR="008062FC">
        <w:instrText xml:space="preserve"> XE "</w:instrText>
      </w:r>
      <w:smartTag w:uri="urn:schemas-microsoft-com:office:smarttags" w:element="City">
        <w:r w:rsidR="008062FC" w:rsidRPr="00D27B1A">
          <w:rPr>
            <w:sz w:val="18"/>
            <w:szCs w:val="18"/>
          </w:rPr>
          <w:instrText>Kalgoorlie</w:instrText>
        </w:r>
      </w:smartTag>
      <w:r w:rsidR="008062FC">
        <w:instrText xml:space="preserve">" </w:instrText>
      </w:r>
      <w:r w:rsidR="008062FC">
        <w:rPr>
          <w:b/>
          <w:sz w:val="24"/>
          <w:szCs w:val="24"/>
        </w:rPr>
        <w:fldChar w:fldCharType="end"/>
      </w:r>
      <w:r w:rsidR="00660EF4" w:rsidRPr="006F5A09">
        <w:rPr>
          <w:b/>
          <w:sz w:val="24"/>
          <w:szCs w:val="24"/>
        </w:rPr>
        <w:t xml:space="preserve"> W.A</w:t>
      </w:r>
      <w:r w:rsidR="00660EF4" w:rsidRPr="00072488">
        <w:rPr>
          <w:rStyle w:val="Style12pt"/>
        </w:rPr>
        <w:t>.</w:t>
      </w:r>
      <w:r w:rsidR="006F5A09">
        <w:rPr>
          <w:rStyle w:val="EndnoteReference"/>
          <w:szCs w:val="24"/>
        </w:rPr>
        <w:endnoteReference w:id="48"/>
      </w:r>
      <w:r w:rsidR="00660EF4" w:rsidRPr="006F5A09">
        <w:rPr>
          <w:rStyle w:val="FootnoteReference"/>
          <w:sz w:val="24"/>
          <w:szCs w:val="24"/>
        </w:rPr>
        <w:t xml:space="preserve"> </w:t>
      </w:r>
    </w:p>
    <w:p w14:paraId="4EE42A88" w14:textId="77777777" w:rsidR="00660EF4" w:rsidRPr="00072488" w:rsidRDefault="00660EF4" w:rsidP="00660EF4">
      <w:pPr>
        <w:rPr>
          <w:rStyle w:val="Style12pt"/>
        </w:rPr>
      </w:pPr>
      <w:r w:rsidRPr="00072488">
        <w:rPr>
          <w:rStyle w:val="Style12pt"/>
        </w:rPr>
        <w:t>This site comprised:</w:t>
      </w:r>
    </w:p>
    <w:p w14:paraId="22407D3F" w14:textId="77777777" w:rsidR="00660EF4" w:rsidRPr="00072488" w:rsidRDefault="00660EF4" w:rsidP="00660EF4">
      <w:pPr>
        <w:rPr>
          <w:rStyle w:val="Style12pt"/>
        </w:rPr>
      </w:pPr>
      <w:r w:rsidRPr="00072488">
        <w:rPr>
          <w:rStyle w:val="Style12pt"/>
        </w:rPr>
        <w:t xml:space="preserve">Tank No. 1 </w:t>
      </w:r>
      <w:r w:rsidRPr="00072488">
        <w:rPr>
          <w:rStyle w:val="Style12pt"/>
        </w:rPr>
        <w:tab/>
        <w:t>200,000 IG (Completed 25 March 1943)</w:t>
      </w:r>
    </w:p>
    <w:p w14:paraId="1F11AB90" w14:textId="77777777" w:rsidR="00660EF4" w:rsidRPr="00072488" w:rsidRDefault="00660EF4" w:rsidP="00660EF4">
      <w:pPr>
        <w:rPr>
          <w:rStyle w:val="Style12pt"/>
        </w:rPr>
      </w:pPr>
      <w:r w:rsidRPr="00072488">
        <w:rPr>
          <w:rStyle w:val="Style12pt"/>
        </w:rPr>
        <w:t>Tank No. 2</w:t>
      </w:r>
      <w:r w:rsidRPr="00072488">
        <w:rPr>
          <w:rStyle w:val="Style12pt"/>
        </w:rPr>
        <w:tab/>
        <w:t>200,000 IG (Completed 19 Feb 1943)</w:t>
      </w:r>
    </w:p>
    <w:p w14:paraId="03EF6658" w14:textId="77777777" w:rsidR="00660EF4" w:rsidRPr="00072488" w:rsidRDefault="00660EF4" w:rsidP="00660EF4">
      <w:pPr>
        <w:rPr>
          <w:rStyle w:val="Style12pt"/>
        </w:rPr>
      </w:pPr>
      <w:r w:rsidRPr="00072488">
        <w:rPr>
          <w:rStyle w:val="Style12pt"/>
        </w:rPr>
        <w:t>Tank No. 3</w:t>
      </w:r>
      <w:r w:rsidRPr="00072488">
        <w:rPr>
          <w:rStyle w:val="Style12pt"/>
        </w:rPr>
        <w:tab/>
        <w:t>200,000 IG (Completed 1 March 1943)</w:t>
      </w:r>
    </w:p>
    <w:p w14:paraId="1235E5D5" w14:textId="2896DF9E" w:rsidR="00660EF4" w:rsidRPr="00072488" w:rsidRDefault="00660EF4" w:rsidP="00660EF4">
      <w:pPr>
        <w:rPr>
          <w:rStyle w:val="Style12pt"/>
        </w:rPr>
      </w:pPr>
      <w:r w:rsidRPr="00072488">
        <w:rPr>
          <w:rStyle w:val="Style12pt"/>
        </w:rPr>
        <w:t>Tank No. 4</w:t>
      </w:r>
      <w:r w:rsidRPr="00072488">
        <w:rPr>
          <w:rStyle w:val="Style12pt"/>
        </w:rPr>
        <w:tab/>
        <w:t>54, 000 IG Mixing tank (completed 22 April 1943</w:t>
      </w:r>
      <w:r w:rsidR="00A23BEA" w:rsidRPr="00072488">
        <w:rPr>
          <w:rStyle w:val="Style12pt"/>
        </w:rPr>
        <w:t>) (</w:t>
      </w:r>
      <w:r w:rsidRPr="00072488">
        <w:rPr>
          <w:rStyle w:val="Style12pt"/>
        </w:rPr>
        <w:t>This was used to mix the aviation gasoline (Octane 73</w:t>
      </w:r>
      <w:r w:rsidR="008062FC">
        <w:rPr>
          <w:sz w:val="24"/>
          <w:szCs w:val="24"/>
        </w:rPr>
        <w:fldChar w:fldCharType="begin"/>
      </w:r>
      <w:r w:rsidR="008062FC">
        <w:instrText xml:space="preserve"> XE "</w:instrText>
      </w:r>
      <w:r w:rsidR="008062FC" w:rsidRPr="005E5658">
        <w:rPr>
          <w:sz w:val="24"/>
          <w:szCs w:val="24"/>
        </w:rPr>
        <w:instrText>Octane 73</w:instrText>
      </w:r>
      <w:r w:rsidR="008062FC">
        <w:instrText xml:space="preserve">" </w:instrText>
      </w:r>
      <w:r w:rsidR="008062FC">
        <w:rPr>
          <w:sz w:val="24"/>
          <w:szCs w:val="24"/>
        </w:rPr>
        <w:fldChar w:fldCharType="end"/>
      </w:r>
      <w:r w:rsidRPr="00072488">
        <w:rPr>
          <w:rStyle w:val="Style12pt"/>
        </w:rPr>
        <w:t>) with TEL</w:t>
      </w:r>
      <w:r w:rsidR="008062FC">
        <w:rPr>
          <w:sz w:val="24"/>
          <w:szCs w:val="24"/>
        </w:rPr>
        <w:fldChar w:fldCharType="begin"/>
      </w:r>
      <w:r w:rsidR="008062FC">
        <w:instrText xml:space="preserve"> XE "</w:instrText>
      </w:r>
      <w:r w:rsidR="008062FC" w:rsidRPr="005E5658">
        <w:rPr>
          <w:sz w:val="24"/>
          <w:szCs w:val="24"/>
        </w:rPr>
        <w:instrText>TEL</w:instrText>
      </w:r>
      <w:r w:rsidR="008062FC">
        <w:instrText xml:space="preserve">" </w:instrText>
      </w:r>
      <w:r w:rsidR="008062FC">
        <w:rPr>
          <w:sz w:val="24"/>
          <w:szCs w:val="24"/>
        </w:rPr>
        <w:fldChar w:fldCharType="end"/>
      </w:r>
      <w:r w:rsidRPr="00072488">
        <w:rPr>
          <w:rStyle w:val="Style12pt"/>
        </w:rPr>
        <w:t xml:space="preserve"> to produce Avgas 87</w:t>
      </w:r>
      <w:r w:rsidR="008062FC">
        <w:rPr>
          <w:sz w:val="24"/>
          <w:szCs w:val="24"/>
        </w:rPr>
        <w:fldChar w:fldCharType="begin"/>
      </w:r>
      <w:r w:rsidR="008062FC">
        <w:instrText xml:space="preserve"> XE "</w:instrText>
      </w:r>
      <w:r w:rsidR="008062FC" w:rsidRPr="005E5658">
        <w:rPr>
          <w:sz w:val="24"/>
          <w:szCs w:val="24"/>
        </w:rPr>
        <w:instrText>Avgas 87</w:instrText>
      </w:r>
      <w:r w:rsidR="008062FC">
        <w:instrText xml:space="preserve">" </w:instrText>
      </w:r>
      <w:r w:rsidR="008062FC">
        <w:rPr>
          <w:sz w:val="24"/>
          <w:szCs w:val="24"/>
        </w:rPr>
        <w:fldChar w:fldCharType="end"/>
      </w:r>
      <w:r w:rsidRPr="00072488">
        <w:rPr>
          <w:rStyle w:val="Style12pt"/>
        </w:rPr>
        <w:t>.)</w:t>
      </w:r>
    </w:p>
    <w:p w14:paraId="38BEE822" w14:textId="77777777" w:rsidR="00660EF4" w:rsidRPr="00072488" w:rsidRDefault="00660EF4" w:rsidP="00660EF4">
      <w:pPr>
        <w:rPr>
          <w:rStyle w:val="Style12pt"/>
        </w:rPr>
      </w:pPr>
      <w:r w:rsidRPr="00072488">
        <w:rPr>
          <w:rStyle w:val="Style12pt"/>
        </w:rPr>
        <w:t>Other facilities:</w:t>
      </w:r>
    </w:p>
    <w:p w14:paraId="0EDC2C55" w14:textId="77777777" w:rsidR="00660EF4" w:rsidRPr="00072488" w:rsidRDefault="00660EF4" w:rsidP="00660EF4">
      <w:pPr>
        <w:numPr>
          <w:ilvl w:val="0"/>
          <w:numId w:val="29"/>
        </w:numPr>
        <w:overflowPunct w:val="0"/>
        <w:autoSpaceDE w:val="0"/>
        <w:autoSpaceDN w:val="0"/>
        <w:adjustRightInd w:val="0"/>
        <w:textAlignment w:val="baseline"/>
        <w:rPr>
          <w:rStyle w:val="Style12pt"/>
        </w:rPr>
      </w:pPr>
      <w:r w:rsidRPr="00072488">
        <w:rPr>
          <w:rStyle w:val="Style12pt"/>
        </w:rPr>
        <w:t>Rail siding for loading rail tank cars (fixed hose) and receiving supplies</w:t>
      </w:r>
    </w:p>
    <w:p w14:paraId="2F9D7366" w14:textId="77777777" w:rsidR="00660EF4" w:rsidRPr="00072488" w:rsidRDefault="00660EF4" w:rsidP="00660EF4">
      <w:pPr>
        <w:numPr>
          <w:ilvl w:val="0"/>
          <w:numId w:val="29"/>
        </w:numPr>
        <w:overflowPunct w:val="0"/>
        <w:autoSpaceDE w:val="0"/>
        <w:autoSpaceDN w:val="0"/>
        <w:adjustRightInd w:val="0"/>
        <w:textAlignment w:val="baseline"/>
        <w:rPr>
          <w:rStyle w:val="Style12pt"/>
        </w:rPr>
      </w:pPr>
      <w:r w:rsidRPr="00072488">
        <w:rPr>
          <w:rStyle w:val="Style12pt"/>
        </w:rPr>
        <w:t>Ethyl Lead Storage - semi underground concrete vault to provide storage for 15 drums of Tetra Ethyl Lead</w:t>
      </w:r>
      <w:r w:rsidR="008062FC">
        <w:rPr>
          <w:sz w:val="24"/>
          <w:szCs w:val="24"/>
        </w:rPr>
        <w:fldChar w:fldCharType="begin"/>
      </w:r>
      <w:r w:rsidR="008062FC">
        <w:instrText xml:space="preserve"> XE "</w:instrText>
      </w:r>
      <w:r w:rsidR="008062FC" w:rsidRPr="007E57B9">
        <w:instrText>Tetra Ethyl Lead</w:instrText>
      </w:r>
      <w:r w:rsidR="008062FC">
        <w:instrText xml:space="preserve">" </w:instrText>
      </w:r>
      <w:r w:rsidR="008062FC">
        <w:rPr>
          <w:sz w:val="24"/>
          <w:szCs w:val="24"/>
        </w:rPr>
        <w:fldChar w:fldCharType="end"/>
      </w:r>
      <w:r w:rsidRPr="00072488">
        <w:rPr>
          <w:rStyle w:val="Style12pt"/>
        </w:rPr>
        <w:t xml:space="preserve"> compound (each ½. Ton weight).</w:t>
      </w:r>
    </w:p>
    <w:p w14:paraId="4660E493" w14:textId="77777777" w:rsidR="00660EF4" w:rsidRPr="00072488" w:rsidRDefault="00660EF4" w:rsidP="00660EF4">
      <w:pPr>
        <w:numPr>
          <w:ilvl w:val="0"/>
          <w:numId w:val="29"/>
        </w:numPr>
        <w:overflowPunct w:val="0"/>
        <w:autoSpaceDE w:val="0"/>
        <w:autoSpaceDN w:val="0"/>
        <w:adjustRightInd w:val="0"/>
        <w:textAlignment w:val="baseline"/>
        <w:rPr>
          <w:rStyle w:val="Style12pt"/>
        </w:rPr>
      </w:pPr>
      <w:r w:rsidRPr="00072488">
        <w:rPr>
          <w:rStyle w:val="Style12pt"/>
        </w:rPr>
        <w:t>Drum fill (“Penflex” drum filler)</w:t>
      </w:r>
    </w:p>
    <w:p w14:paraId="0E2DB10C" w14:textId="77777777" w:rsidR="00660EF4" w:rsidRPr="00072488" w:rsidRDefault="00660EF4" w:rsidP="00660EF4">
      <w:pPr>
        <w:numPr>
          <w:ilvl w:val="0"/>
          <w:numId w:val="29"/>
        </w:numPr>
        <w:overflowPunct w:val="0"/>
        <w:autoSpaceDE w:val="0"/>
        <w:autoSpaceDN w:val="0"/>
        <w:adjustRightInd w:val="0"/>
        <w:textAlignment w:val="baseline"/>
        <w:rPr>
          <w:rStyle w:val="Style12pt"/>
        </w:rPr>
      </w:pPr>
      <w:r w:rsidRPr="00072488">
        <w:rPr>
          <w:rStyle w:val="Style12pt"/>
        </w:rPr>
        <w:t>Road tanker fill (hose)</w:t>
      </w:r>
    </w:p>
    <w:p w14:paraId="09EDE471" w14:textId="77777777" w:rsidR="00660EF4" w:rsidRPr="00072488" w:rsidRDefault="00660EF4" w:rsidP="00660EF4">
      <w:pPr>
        <w:rPr>
          <w:rStyle w:val="Style12pt"/>
        </w:rPr>
      </w:pPr>
      <w:r w:rsidRPr="00072488">
        <w:rPr>
          <w:rStyle w:val="Style12pt"/>
        </w:rPr>
        <w:t>Planned 20 July 1942</w:t>
      </w:r>
    </w:p>
    <w:p w14:paraId="066176AE" w14:textId="77777777" w:rsidR="00660EF4" w:rsidRPr="00072488" w:rsidRDefault="00660EF4" w:rsidP="00660EF4">
      <w:pPr>
        <w:rPr>
          <w:rStyle w:val="Style12pt"/>
        </w:rPr>
      </w:pPr>
      <w:r w:rsidRPr="00072488">
        <w:rPr>
          <w:rStyle w:val="Style12pt"/>
        </w:rPr>
        <w:t>Operational May 1944</w:t>
      </w:r>
    </w:p>
    <w:p w14:paraId="6412AA74" w14:textId="77777777" w:rsidR="00660EF4" w:rsidRPr="00072488" w:rsidRDefault="00660EF4" w:rsidP="00660EF4">
      <w:pPr>
        <w:rPr>
          <w:rStyle w:val="Style12pt"/>
        </w:rPr>
      </w:pPr>
      <w:r w:rsidRPr="00072488">
        <w:rPr>
          <w:rStyle w:val="Style12pt"/>
        </w:rPr>
        <w:t>Site was supplied by Vacuum</w:t>
      </w:r>
      <w:r w:rsidR="00E95BF9">
        <w:rPr>
          <w:sz w:val="24"/>
          <w:szCs w:val="24"/>
        </w:rPr>
        <w:fldChar w:fldCharType="begin"/>
      </w:r>
      <w:r w:rsidR="00E95BF9">
        <w:instrText xml:space="preserve"> XE "</w:instrText>
      </w:r>
      <w:r w:rsidR="00E95BF9" w:rsidRPr="00966C4F">
        <w:instrText>Vacuum</w:instrText>
      </w:r>
      <w:r w:rsidR="00E95BF9">
        <w:instrText xml:space="preserve">" </w:instrText>
      </w:r>
      <w:r w:rsidR="00E95BF9">
        <w:rPr>
          <w:sz w:val="24"/>
          <w:szCs w:val="24"/>
        </w:rPr>
        <w:fldChar w:fldCharType="end"/>
      </w:r>
      <w:r w:rsidRPr="00072488">
        <w:rPr>
          <w:rStyle w:val="Style12pt"/>
        </w:rPr>
        <w:t xml:space="preserve"> Oil Co.</w:t>
      </w:r>
    </w:p>
    <w:p w14:paraId="08D5CACB" w14:textId="77777777" w:rsidR="00072488" w:rsidRDefault="00072488" w:rsidP="00853791">
      <w:pPr>
        <w:rPr>
          <w:b/>
          <w:sz w:val="24"/>
          <w:szCs w:val="24"/>
        </w:rPr>
      </w:pPr>
    </w:p>
    <w:p w14:paraId="268BA4A5" w14:textId="3D7D3E8F" w:rsidR="00614564" w:rsidRPr="00853791" w:rsidRDefault="00853791" w:rsidP="00853791">
      <w:pPr>
        <w:rPr>
          <w:b/>
          <w:sz w:val="24"/>
          <w:szCs w:val="24"/>
        </w:rPr>
      </w:pPr>
      <w:r w:rsidRPr="00853791">
        <w:rPr>
          <w:b/>
          <w:sz w:val="24"/>
          <w:szCs w:val="24"/>
        </w:rPr>
        <w:t>No.</w:t>
      </w:r>
      <w:r w:rsidR="00614564" w:rsidRPr="00853791">
        <w:rPr>
          <w:b/>
          <w:sz w:val="24"/>
          <w:szCs w:val="24"/>
        </w:rPr>
        <w:t xml:space="preserve"> 29 I</w:t>
      </w:r>
      <w:r w:rsidRPr="00853791">
        <w:rPr>
          <w:b/>
          <w:sz w:val="24"/>
          <w:szCs w:val="24"/>
        </w:rPr>
        <w:t>AFD</w:t>
      </w:r>
      <w:r w:rsidR="00F213FA">
        <w:rPr>
          <w:b/>
          <w:sz w:val="24"/>
          <w:szCs w:val="24"/>
        </w:rPr>
        <w:fldChar w:fldCharType="begin"/>
      </w:r>
      <w:r w:rsidR="00F213FA">
        <w:instrText xml:space="preserve"> XE "</w:instrText>
      </w:r>
      <w:r w:rsidR="00F213FA" w:rsidRPr="00051515">
        <w:rPr>
          <w:b/>
          <w:sz w:val="24"/>
          <w:szCs w:val="24"/>
        </w:rPr>
        <w:instrText>No. 29 IAFD</w:instrText>
      </w:r>
      <w:r w:rsidR="00F213FA">
        <w:instrText xml:space="preserve">" </w:instrText>
      </w:r>
      <w:r w:rsidR="00F213FA">
        <w:rPr>
          <w:b/>
          <w:sz w:val="24"/>
          <w:szCs w:val="24"/>
        </w:rPr>
        <w:fldChar w:fldCharType="end"/>
      </w:r>
      <w:r w:rsidRPr="00853791">
        <w:rPr>
          <w:b/>
          <w:sz w:val="24"/>
          <w:szCs w:val="24"/>
        </w:rPr>
        <w:t xml:space="preserve"> </w:t>
      </w:r>
      <w:r>
        <w:rPr>
          <w:b/>
          <w:sz w:val="24"/>
          <w:szCs w:val="24"/>
        </w:rPr>
        <w:tab/>
      </w:r>
      <w:r w:rsidRPr="00853791">
        <w:rPr>
          <w:b/>
          <w:sz w:val="24"/>
          <w:szCs w:val="24"/>
        </w:rPr>
        <w:t>Mildura, near Yelta</w:t>
      </w:r>
      <w:r w:rsidR="008062FC">
        <w:rPr>
          <w:b/>
          <w:sz w:val="24"/>
          <w:szCs w:val="24"/>
        </w:rPr>
        <w:fldChar w:fldCharType="begin"/>
      </w:r>
      <w:r w:rsidR="008062FC">
        <w:instrText xml:space="preserve"> XE "</w:instrText>
      </w:r>
      <w:r w:rsidR="008062FC" w:rsidRPr="00D27B1A">
        <w:rPr>
          <w:sz w:val="18"/>
          <w:szCs w:val="18"/>
        </w:rPr>
        <w:instrText>Yelta</w:instrText>
      </w:r>
      <w:r w:rsidR="008062FC">
        <w:instrText xml:space="preserve">" </w:instrText>
      </w:r>
      <w:r w:rsidR="008062FC">
        <w:rPr>
          <w:b/>
          <w:sz w:val="24"/>
          <w:szCs w:val="24"/>
        </w:rPr>
        <w:fldChar w:fldCharType="end"/>
      </w:r>
      <w:r w:rsidRPr="00853791">
        <w:rPr>
          <w:b/>
          <w:sz w:val="24"/>
          <w:szCs w:val="24"/>
        </w:rPr>
        <w:t xml:space="preserve"> Vic.</w:t>
      </w:r>
      <w:r>
        <w:rPr>
          <w:rStyle w:val="EndnoteReference"/>
          <w:b/>
          <w:szCs w:val="24"/>
        </w:rPr>
        <w:endnoteReference w:id="49"/>
      </w:r>
    </w:p>
    <w:p w14:paraId="563812A6" w14:textId="77777777" w:rsidR="00170419" w:rsidRDefault="00614564" w:rsidP="00072488">
      <w:pPr>
        <w:pStyle w:val="BodyText"/>
      </w:pPr>
      <w:r>
        <w:t>No. 29 IAFD</w:t>
      </w:r>
      <w:r w:rsidR="00F213FA">
        <w:fldChar w:fldCharType="begin"/>
      </w:r>
      <w:r w:rsidR="00F213FA">
        <w:instrText xml:space="preserve"> XE "</w:instrText>
      </w:r>
      <w:r w:rsidR="00F213FA" w:rsidRPr="00051515">
        <w:rPr>
          <w:b/>
        </w:rPr>
        <w:instrText>No. 29 IAFD</w:instrText>
      </w:r>
      <w:r w:rsidR="00F213FA">
        <w:instrText xml:space="preserve">" </w:instrText>
      </w:r>
      <w:r w:rsidR="00F213FA">
        <w:fldChar w:fldCharType="end"/>
      </w:r>
      <w:r>
        <w:t xml:space="preserve"> was used by the RAAF from 1942 to 1947. It was then used by the NSW Water Commission</w:t>
      </w:r>
      <w:r w:rsidR="00F213FA">
        <w:fldChar w:fldCharType="begin"/>
      </w:r>
      <w:r w:rsidR="00F213FA">
        <w:instrText xml:space="preserve"> XE "</w:instrText>
      </w:r>
      <w:r w:rsidR="00F213FA" w:rsidRPr="00191519">
        <w:instrText>NSW Water Commission</w:instrText>
      </w:r>
      <w:r w:rsidR="00F213FA">
        <w:instrText xml:space="preserve">" </w:instrText>
      </w:r>
      <w:r w:rsidR="00F213FA">
        <w:fldChar w:fldCharType="end"/>
      </w:r>
      <w:r>
        <w:t xml:space="preserve"> to store oil. The tanks had 30 centimetre thick concrete walls with a 12 centimetre plate steel lining. The remnants of No. 29 IAFD have now been sold to the public and turned into houses which are located on </w:t>
      </w:r>
      <w:smartTag w:uri="urn:schemas-microsoft-com:office:smarttags" w:element="Street">
        <w:smartTag w:uri="urn:schemas-microsoft-com:office:smarttags" w:element="address">
          <w:r>
            <w:t>Bunker Road</w:t>
          </w:r>
        </w:smartTag>
      </w:smartTag>
      <w:r>
        <w:t>, Yelta</w:t>
      </w:r>
      <w:r w:rsidR="008062FC">
        <w:fldChar w:fldCharType="begin"/>
      </w:r>
      <w:r w:rsidR="008062FC">
        <w:instrText xml:space="preserve"> XE "</w:instrText>
      </w:r>
      <w:r w:rsidR="008062FC" w:rsidRPr="00D27B1A">
        <w:rPr>
          <w:sz w:val="18"/>
          <w:szCs w:val="18"/>
        </w:rPr>
        <w:instrText>Yelta</w:instrText>
      </w:r>
      <w:r w:rsidR="008062FC">
        <w:instrText xml:space="preserve">" </w:instrText>
      </w:r>
      <w:r w:rsidR="008062FC">
        <w:fldChar w:fldCharType="end"/>
      </w:r>
      <w:r>
        <w:t xml:space="preserve">. One of them is a Bed and Breakfast place at </w:t>
      </w:r>
      <w:smartTag w:uri="urn:schemas-microsoft-com:office:smarttags" w:element="place">
        <w:r>
          <w:t>Lot</w:t>
        </w:r>
      </w:smartTag>
      <w:r>
        <w:t xml:space="preserve"> 35, </w:t>
      </w:r>
      <w:smartTag w:uri="urn:schemas-microsoft-com:office:smarttags" w:element="Street">
        <w:smartTag w:uri="urn:schemas-microsoft-com:office:smarttags" w:element="address">
          <w:r>
            <w:t>Meridan Road</w:t>
          </w:r>
        </w:smartTag>
      </w:smartTag>
      <w:r>
        <w:t xml:space="preserve">, Yelta.  Steve and Fran Gooding bought four underground fuel bunkers on a 4 hectare property in approximately 1992 and converted one of the bunkers into a 40 square two level house and another into an Underground Bed &amp; Breakfast complex. </w:t>
      </w:r>
    </w:p>
    <w:p w14:paraId="403059CC" w14:textId="77777777" w:rsidR="006F5A09" w:rsidRPr="00170419" w:rsidRDefault="00853791" w:rsidP="00072488">
      <w:pPr>
        <w:pStyle w:val="BodyText"/>
        <w:rPr>
          <w:rStyle w:val="Heading1Char"/>
        </w:rPr>
      </w:pPr>
      <w:r>
        <w:rPr>
          <w:rFonts w:ascii="Arial" w:hAnsi="Arial" w:cs="Arial"/>
          <w:b/>
          <w:sz w:val="27"/>
          <w:szCs w:val="27"/>
        </w:rPr>
        <w:br w:type="page"/>
      </w:r>
      <w:bookmarkStart w:id="17" w:name="_Toc22572162"/>
      <w:r w:rsidR="006F5A09" w:rsidRPr="00170419">
        <w:rPr>
          <w:rStyle w:val="Heading1Char"/>
        </w:rPr>
        <w:lastRenderedPageBreak/>
        <w:t xml:space="preserve">No. 20 </w:t>
      </w:r>
      <w:r w:rsidR="00F213FA">
        <w:rPr>
          <w:rStyle w:val="Heading1Char"/>
        </w:rPr>
        <w:t>IAFD</w:t>
      </w:r>
      <w:bookmarkEnd w:id="17"/>
      <w:r w:rsidR="00F213FA">
        <w:rPr>
          <w:rStyle w:val="Heading1Char"/>
        </w:rPr>
        <w:fldChar w:fldCharType="begin"/>
      </w:r>
      <w:r w:rsidR="00F213FA">
        <w:instrText xml:space="preserve"> XE "</w:instrText>
      </w:r>
      <w:r w:rsidR="00F213FA" w:rsidRPr="000F7277">
        <w:rPr>
          <w:rStyle w:val="Heading1Char"/>
        </w:rPr>
        <w:instrText>No. 20 IAFD</w:instrText>
      </w:r>
      <w:r w:rsidR="00F213FA">
        <w:instrText xml:space="preserve">" </w:instrText>
      </w:r>
      <w:r w:rsidR="00F213FA">
        <w:rPr>
          <w:rStyle w:val="Heading1Char"/>
        </w:rPr>
        <w:fldChar w:fldCharType="end"/>
      </w:r>
      <w:r w:rsidR="00F213FA">
        <w:rPr>
          <w:rStyle w:val="Heading1Char"/>
        </w:rPr>
        <w:t xml:space="preserve"> </w:t>
      </w:r>
      <w:smartTag w:uri="urn:schemas-microsoft-com:office:smarttags" w:element="place">
        <w:r w:rsidR="006F5A09" w:rsidRPr="00170419">
          <w:rPr>
            <w:rStyle w:val="Heading1Char"/>
          </w:rPr>
          <w:t>Tamworth</w:t>
        </w:r>
      </w:smartTag>
      <w:r w:rsidR="008062FC">
        <w:rPr>
          <w:rStyle w:val="Heading1Char"/>
        </w:rPr>
        <w:fldChar w:fldCharType="begin"/>
      </w:r>
      <w:r w:rsidR="008062FC">
        <w:instrText xml:space="preserve"> XE "</w:instrText>
      </w:r>
      <w:r w:rsidR="008062FC" w:rsidRPr="00672B69">
        <w:rPr>
          <w:sz w:val="18"/>
          <w:szCs w:val="18"/>
        </w:rPr>
        <w:instrText>Tamworth</w:instrText>
      </w:r>
      <w:r w:rsidR="008062FC">
        <w:instrText xml:space="preserve">" </w:instrText>
      </w:r>
      <w:r w:rsidR="008062FC">
        <w:rPr>
          <w:rStyle w:val="Heading1Char"/>
        </w:rPr>
        <w:fldChar w:fldCharType="end"/>
      </w:r>
      <w:r w:rsidR="006F5A09" w:rsidRPr="00170419">
        <w:rPr>
          <w:rStyle w:val="Heading1Char"/>
        </w:rPr>
        <w:t xml:space="preserve"> (Nemingha</w:t>
      </w:r>
      <w:r w:rsidR="008062FC">
        <w:rPr>
          <w:rStyle w:val="Heading1Char"/>
        </w:rPr>
        <w:fldChar w:fldCharType="begin"/>
      </w:r>
      <w:r w:rsidR="008062FC">
        <w:instrText xml:space="preserve"> XE "</w:instrText>
      </w:r>
      <w:r w:rsidR="008062FC" w:rsidRPr="00672B69">
        <w:rPr>
          <w:sz w:val="18"/>
          <w:szCs w:val="18"/>
        </w:rPr>
        <w:instrText>Nemingha</w:instrText>
      </w:r>
      <w:r w:rsidR="008062FC">
        <w:instrText xml:space="preserve">" </w:instrText>
      </w:r>
      <w:r w:rsidR="008062FC">
        <w:rPr>
          <w:rStyle w:val="Heading1Char"/>
        </w:rPr>
        <w:fldChar w:fldCharType="end"/>
      </w:r>
      <w:r w:rsidR="006F5A09" w:rsidRPr="00170419">
        <w:rPr>
          <w:rStyle w:val="Heading1Char"/>
        </w:rPr>
        <w:t xml:space="preserve">) </w:t>
      </w:r>
    </w:p>
    <w:p w14:paraId="19F1CBBE" w14:textId="77777777" w:rsidR="006F5A09" w:rsidRDefault="006F5A09" w:rsidP="00072488">
      <w:pPr>
        <w:pStyle w:val="BodyText"/>
      </w:pPr>
      <w:r>
        <w:t>My thanks to late Mr. Keith Broadbent</w:t>
      </w:r>
      <w:r w:rsidR="008B6D13">
        <w:fldChar w:fldCharType="begin"/>
      </w:r>
      <w:r w:rsidR="008B6D13">
        <w:instrText xml:space="preserve"> XE "</w:instrText>
      </w:r>
      <w:r w:rsidR="008B6D13" w:rsidRPr="00A87088">
        <w:instrText>Broadbent</w:instrText>
      </w:r>
      <w:r w:rsidR="008B6D13">
        <w:instrText xml:space="preserve">" </w:instrText>
      </w:r>
      <w:r w:rsidR="008B6D13">
        <w:fldChar w:fldCharType="end"/>
      </w:r>
      <w:r>
        <w:t xml:space="preserve"> for his recollections and photos during the time he was stationed at Nemingha</w:t>
      </w:r>
      <w:r w:rsidR="008062FC">
        <w:fldChar w:fldCharType="begin"/>
      </w:r>
      <w:r w:rsidR="008062FC">
        <w:instrText xml:space="preserve"> XE "</w:instrText>
      </w:r>
      <w:r w:rsidR="008062FC" w:rsidRPr="00672B69">
        <w:rPr>
          <w:sz w:val="18"/>
          <w:szCs w:val="18"/>
        </w:rPr>
        <w:instrText>Nemingha</w:instrText>
      </w:r>
      <w:r w:rsidR="008062FC">
        <w:instrText xml:space="preserve">" </w:instrText>
      </w:r>
      <w:r w:rsidR="008062FC">
        <w:fldChar w:fldCharType="end"/>
      </w:r>
      <w:r>
        <w:t xml:space="preserve"> IAFD in 1943. </w:t>
      </w:r>
    </w:p>
    <w:p w14:paraId="6C21E953" w14:textId="77777777" w:rsidR="00D113BB" w:rsidRPr="000D07A8" w:rsidRDefault="00771091" w:rsidP="00072488">
      <w:pPr>
        <w:pStyle w:val="BodyText"/>
      </w:pPr>
      <w:r>
        <w:t>The RAAF operated many Inland Aircraft Fuel Depots</w:t>
      </w:r>
      <w:r w:rsidR="00C533AB">
        <w:fldChar w:fldCharType="begin"/>
      </w:r>
      <w:r w:rsidR="00C533AB">
        <w:instrText xml:space="preserve"> XE "</w:instrText>
      </w:r>
      <w:r w:rsidR="00C533AB" w:rsidRPr="007A1FB1">
        <w:instrText>Inland Aircraft Fuel Depots</w:instrText>
      </w:r>
      <w:r w:rsidR="00C533AB">
        <w:instrText xml:space="preserve">" </w:instrText>
      </w:r>
      <w:r w:rsidR="00C533AB">
        <w:fldChar w:fldCharType="end"/>
      </w:r>
      <w:r>
        <w:t xml:space="preserve"> (IAFD) during the Second World War. These depots usually comprised a small section of men (about 7) which included drivers, cook, and guards and occasional visitors/inspections by oil company representatives. They were located in isolated areas some distance from the main town centres for security purposes, for example the IAFD </w:t>
      </w:r>
      <w:r w:rsidR="003F6663">
        <w:t xml:space="preserve">No. 20 </w:t>
      </w:r>
      <w:r>
        <w:t>at Nemingha</w:t>
      </w:r>
      <w:r w:rsidR="008062FC">
        <w:fldChar w:fldCharType="begin"/>
      </w:r>
      <w:r w:rsidR="008062FC">
        <w:instrText xml:space="preserve"> XE "</w:instrText>
      </w:r>
      <w:r w:rsidR="008062FC" w:rsidRPr="00672B69">
        <w:rPr>
          <w:sz w:val="18"/>
          <w:szCs w:val="18"/>
        </w:rPr>
        <w:instrText>Nemingha</w:instrText>
      </w:r>
      <w:r w:rsidR="008062FC">
        <w:instrText xml:space="preserve">" </w:instrText>
      </w:r>
      <w:r w:rsidR="008062FC">
        <w:fldChar w:fldCharType="end"/>
      </w:r>
      <w:r>
        <w:t xml:space="preserve"> (is 5 miles south east of the town of </w:t>
      </w:r>
      <w:smartTag w:uri="urn:schemas-microsoft-com:office:smarttags" w:element="City">
        <w:smartTag w:uri="urn:schemas-microsoft-com:office:smarttags" w:element="place">
          <w:r>
            <w:t>Tamworth</w:t>
          </w:r>
          <w:r w:rsidR="008062FC">
            <w:fldChar w:fldCharType="begin"/>
          </w:r>
          <w:r w:rsidR="008062FC">
            <w:instrText xml:space="preserve"> XE "</w:instrText>
          </w:r>
          <w:r w:rsidR="008062FC" w:rsidRPr="00672B69">
            <w:rPr>
              <w:sz w:val="18"/>
              <w:szCs w:val="18"/>
            </w:rPr>
            <w:instrText>Tamworth</w:instrText>
          </w:r>
          <w:r w:rsidR="008062FC">
            <w:instrText xml:space="preserve">" </w:instrText>
          </w:r>
          <w:r w:rsidR="008062FC">
            <w:fldChar w:fldCharType="end"/>
          </w:r>
          <w:r>
            <w:t xml:space="preserve"> NSW</w:t>
          </w:r>
        </w:smartTag>
      </w:smartTag>
      <w:r w:rsidR="000D07A8">
        <w:t>)</w:t>
      </w:r>
      <w:r w:rsidR="00D113BB">
        <w:t>.</w:t>
      </w:r>
      <w:r>
        <w:t xml:space="preserve"> </w:t>
      </w:r>
      <w:r w:rsidR="000D07A8">
        <w:t xml:space="preserve">In 1941, </w:t>
      </w:r>
      <w:smartTag w:uri="urn:schemas-microsoft-com:office:smarttags" w:element="place">
        <w:r w:rsidR="000D07A8">
          <w:t>Tamworth</w:t>
        </w:r>
      </w:smartTag>
      <w:r w:rsidR="000D07A8">
        <w:t xml:space="preserve"> was home to RAAF </w:t>
      </w:r>
      <w:r w:rsidR="000D07A8" w:rsidRPr="000D07A8">
        <w:t>No</w:t>
      </w:r>
      <w:r w:rsidR="000D07A8">
        <w:t>.</w:t>
      </w:r>
      <w:r w:rsidR="000D07A8" w:rsidRPr="000D07A8">
        <w:t xml:space="preserve"> 6 Elementary Flying Training School</w:t>
      </w:r>
      <w:r w:rsidR="00F213FA">
        <w:fldChar w:fldCharType="begin"/>
      </w:r>
      <w:r w:rsidR="00F213FA">
        <w:instrText xml:space="preserve"> XE "</w:instrText>
      </w:r>
      <w:r w:rsidR="00F213FA" w:rsidRPr="00A64802">
        <w:instrText>No. 6 Elementary Flying Training School</w:instrText>
      </w:r>
      <w:r w:rsidR="00F213FA">
        <w:instrText xml:space="preserve">" </w:instrText>
      </w:r>
      <w:r w:rsidR="00F213FA">
        <w:fldChar w:fldCharType="end"/>
      </w:r>
      <w:r w:rsidR="00F213FA">
        <w:fldChar w:fldCharType="begin"/>
      </w:r>
      <w:r w:rsidR="00F213FA">
        <w:instrText xml:space="preserve"> XE "</w:instrText>
      </w:r>
      <w:r w:rsidR="00F213FA" w:rsidRPr="00A64802">
        <w:instrText>No. 6 Elementary Flying Training School</w:instrText>
      </w:r>
      <w:r w:rsidR="00F213FA">
        <w:instrText xml:space="preserve">" </w:instrText>
      </w:r>
      <w:r w:rsidR="00F213FA">
        <w:fldChar w:fldCharType="end"/>
      </w:r>
      <w:r w:rsidR="000D07A8">
        <w:t>.</w:t>
      </w:r>
    </w:p>
    <w:p w14:paraId="6C0102EC" w14:textId="606CA00E" w:rsidR="00771091" w:rsidRPr="00771091" w:rsidRDefault="00771091" w:rsidP="007648F8">
      <w:pPr>
        <w:pStyle w:val="Caption"/>
      </w:pPr>
      <w:r w:rsidRPr="00771091">
        <w:t xml:space="preserve">Photo </w:t>
      </w:r>
      <w:r w:rsidR="003B0E8D">
        <w:t>3</w:t>
      </w:r>
      <w:r w:rsidR="007C7BED">
        <w:t>7</w:t>
      </w:r>
      <w:r w:rsidR="004935AD">
        <w:t>.</w:t>
      </w:r>
      <w:r>
        <w:t xml:space="preserve"> RAAF IAFD</w:t>
      </w:r>
      <w:r w:rsidR="00C533AB">
        <w:fldChar w:fldCharType="begin"/>
      </w:r>
      <w:r w:rsidR="00C533AB">
        <w:instrText xml:space="preserve"> XE "</w:instrText>
      </w:r>
      <w:r w:rsidR="00C533AB" w:rsidRPr="00CD334B">
        <w:instrText>IAFD</w:instrText>
      </w:r>
      <w:r w:rsidR="00C533AB">
        <w:instrText xml:space="preserve">" </w:instrText>
      </w:r>
      <w:r w:rsidR="00C533AB">
        <w:fldChar w:fldCharType="end"/>
      </w:r>
      <w:r>
        <w:t xml:space="preserve"> Nemingha</w:t>
      </w:r>
      <w:r w:rsidR="008062FC">
        <w:fldChar w:fldCharType="begin"/>
      </w:r>
      <w:r w:rsidR="008062FC">
        <w:instrText xml:space="preserve"> XE "</w:instrText>
      </w:r>
      <w:r w:rsidR="008062FC" w:rsidRPr="00672B69">
        <w:rPr>
          <w:sz w:val="18"/>
          <w:szCs w:val="18"/>
        </w:rPr>
        <w:instrText>Nemingha</w:instrText>
      </w:r>
      <w:r w:rsidR="008062FC">
        <w:instrText xml:space="preserve">" </w:instrText>
      </w:r>
      <w:r w:rsidR="008062FC">
        <w:fldChar w:fldCharType="end"/>
      </w:r>
      <w:r>
        <w:t>, NSW 1943</w:t>
      </w:r>
    </w:p>
    <w:p w14:paraId="7DD9F59E" w14:textId="77777777" w:rsidR="00771091" w:rsidRDefault="00597536" w:rsidP="00072488">
      <w:pPr>
        <w:pStyle w:val="Picture"/>
      </w:pPr>
      <w:r>
        <w:rPr>
          <w:noProof/>
          <w:lang w:eastAsia="en-AU"/>
        </w:rPr>
        <w:drawing>
          <wp:inline distT="0" distB="0" distL="0" distR="0" wp14:anchorId="426DF218" wp14:editId="043420B5">
            <wp:extent cx="4806592" cy="2912534"/>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20542" cy="2920987"/>
                    </a:xfrm>
                    <a:prstGeom prst="rect">
                      <a:avLst/>
                    </a:prstGeom>
                    <a:noFill/>
                  </pic:spPr>
                </pic:pic>
              </a:graphicData>
            </a:graphic>
          </wp:inline>
        </w:drawing>
      </w:r>
    </w:p>
    <w:p w14:paraId="2DB09F2B" w14:textId="4236723D" w:rsidR="006A6132" w:rsidRDefault="006A6132" w:rsidP="007648F8">
      <w:pPr>
        <w:pStyle w:val="Caption"/>
      </w:pPr>
      <w:r w:rsidRPr="006A6132">
        <w:t xml:space="preserve">Photo </w:t>
      </w:r>
      <w:r w:rsidR="007C7BED">
        <w:t>38</w:t>
      </w:r>
      <w:r w:rsidR="004935AD">
        <w:t>.</w:t>
      </w:r>
      <w:r>
        <w:t xml:space="preserve"> The RAAF section at Nemingha</w:t>
      </w:r>
      <w:r w:rsidR="008062FC">
        <w:fldChar w:fldCharType="begin"/>
      </w:r>
      <w:r w:rsidR="008062FC">
        <w:instrText xml:space="preserve"> XE "</w:instrText>
      </w:r>
      <w:r w:rsidR="008062FC" w:rsidRPr="00672B69">
        <w:rPr>
          <w:sz w:val="18"/>
          <w:szCs w:val="18"/>
        </w:rPr>
        <w:instrText>Nemingha</w:instrText>
      </w:r>
      <w:r w:rsidR="008062FC">
        <w:instrText xml:space="preserve">" </w:instrText>
      </w:r>
      <w:r w:rsidR="008062FC">
        <w:fldChar w:fldCharType="end"/>
      </w:r>
      <w:r>
        <w:t>, NSW 1943</w:t>
      </w:r>
    </w:p>
    <w:p w14:paraId="6BD6F655" w14:textId="77777777" w:rsidR="006A6132" w:rsidRDefault="00597536" w:rsidP="00072488">
      <w:pPr>
        <w:pStyle w:val="Picture"/>
      </w:pPr>
      <w:r>
        <w:rPr>
          <w:noProof/>
          <w:lang w:eastAsia="en-AU"/>
        </w:rPr>
        <w:drawing>
          <wp:inline distT="0" distB="0" distL="0" distR="0" wp14:anchorId="43FEC05F" wp14:editId="1F26C8A4">
            <wp:extent cx="4544060" cy="2726267"/>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3">
                      <a:extLst>
                        <a:ext uri="{28A0092B-C50C-407E-A947-70E740481C1C}">
                          <a14:useLocalDpi xmlns:a14="http://schemas.microsoft.com/office/drawing/2010/main" val="0"/>
                        </a:ext>
                      </a:extLst>
                    </a:blip>
                    <a:srcRect b="14373"/>
                    <a:stretch/>
                  </pic:blipFill>
                  <pic:spPr bwMode="auto">
                    <a:xfrm>
                      <a:off x="0" y="0"/>
                      <a:ext cx="4544060" cy="2726267"/>
                    </a:xfrm>
                    <a:prstGeom prst="rect">
                      <a:avLst/>
                    </a:prstGeom>
                    <a:noFill/>
                    <a:ln>
                      <a:noFill/>
                    </a:ln>
                    <a:extLst>
                      <a:ext uri="{53640926-AAD7-44D8-BBD7-CCE9431645EC}">
                        <a14:shadowObscured xmlns:a14="http://schemas.microsoft.com/office/drawing/2010/main"/>
                      </a:ext>
                    </a:extLst>
                  </pic:spPr>
                </pic:pic>
              </a:graphicData>
            </a:graphic>
          </wp:inline>
        </w:drawing>
      </w:r>
    </w:p>
    <w:p w14:paraId="30B5002F" w14:textId="77777777" w:rsidR="006A6132" w:rsidRDefault="006A6132" w:rsidP="00072488">
      <w:pPr>
        <w:pStyle w:val="BodyText"/>
      </w:pPr>
      <w:r>
        <w:t>Conditions were primitive and the routine mundane, but a vital link was maintained in the supply chain.</w:t>
      </w:r>
    </w:p>
    <w:p w14:paraId="04AA8C7A" w14:textId="77777777" w:rsidR="007C7BED" w:rsidRDefault="007C7BED">
      <w:pPr>
        <w:rPr>
          <w:i/>
          <w:spacing w:val="-5"/>
          <w:sz w:val="22"/>
        </w:rPr>
      </w:pPr>
      <w:r>
        <w:br w:type="page"/>
      </w:r>
    </w:p>
    <w:p w14:paraId="2AD4D4BB" w14:textId="512146EB" w:rsidR="006A6132" w:rsidRDefault="006A6132" w:rsidP="007648F8">
      <w:pPr>
        <w:pStyle w:val="Caption"/>
      </w:pPr>
      <w:r w:rsidRPr="006A6132">
        <w:lastRenderedPageBreak/>
        <w:t xml:space="preserve">Photo </w:t>
      </w:r>
      <w:r w:rsidR="007C7BED">
        <w:t>39</w:t>
      </w:r>
      <w:r w:rsidR="000D07A8">
        <w:t>.</w:t>
      </w:r>
      <w:r>
        <w:t xml:space="preserve"> Keith Broadbent</w:t>
      </w:r>
      <w:r w:rsidR="008B6D13">
        <w:fldChar w:fldCharType="begin"/>
      </w:r>
      <w:r w:rsidR="008B6D13">
        <w:instrText xml:space="preserve"> XE "</w:instrText>
      </w:r>
      <w:r w:rsidR="008B6D13" w:rsidRPr="00A87088">
        <w:instrText>Broadbent</w:instrText>
      </w:r>
      <w:r w:rsidR="008B6D13">
        <w:instrText xml:space="preserve">" </w:instrText>
      </w:r>
      <w:r w:rsidR="008B6D13">
        <w:fldChar w:fldCharType="end"/>
      </w:r>
      <w:r>
        <w:t xml:space="preserve"> (left, in overalls) with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xml:space="preserve"> Company representatives Bill Seage</w:t>
      </w:r>
      <w:r w:rsidR="008B6D13">
        <w:fldChar w:fldCharType="begin"/>
      </w:r>
      <w:r w:rsidR="008B6D13">
        <w:instrText xml:space="preserve"> XE "</w:instrText>
      </w:r>
      <w:r w:rsidR="008B6D13" w:rsidRPr="00883823">
        <w:instrText>Seage</w:instrText>
      </w:r>
      <w:r w:rsidR="008B6D13">
        <w:instrText xml:space="preserve">" </w:instrText>
      </w:r>
      <w:r w:rsidR="008B6D13">
        <w:fldChar w:fldCharType="end"/>
      </w:r>
      <w:r>
        <w:t xml:space="preserve"> (centre), Graham Laing</w:t>
      </w:r>
      <w:r w:rsidR="008B6D13">
        <w:fldChar w:fldCharType="begin"/>
      </w:r>
      <w:r w:rsidR="008B6D13">
        <w:instrText xml:space="preserve"> XE "</w:instrText>
      </w:r>
      <w:r w:rsidR="008B6D13" w:rsidRPr="00D6010D">
        <w:instrText>Laing</w:instrText>
      </w:r>
      <w:r w:rsidR="008B6D13">
        <w:instrText xml:space="preserve">" </w:instrText>
      </w:r>
      <w:r w:rsidR="008B6D13">
        <w:fldChar w:fldCharType="end"/>
      </w:r>
      <w:r>
        <w:t xml:space="preserve"> (right) – Nemingha</w:t>
      </w:r>
      <w:r w:rsidR="008062FC">
        <w:fldChar w:fldCharType="begin"/>
      </w:r>
      <w:r w:rsidR="008062FC">
        <w:instrText xml:space="preserve"> XE "</w:instrText>
      </w:r>
      <w:r w:rsidR="008062FC" w:rsidRPr="00672B69">
        <w:rPr>
          <w:sz w:val="18"/>
          <w:szCs w:val="18"/>
        </w:rPr>
        <w:instrText>Nemingha</w:instrText>
      </w:r>
      <w:r w:rsidR="008062FC">
        <w:instrText xml:space="preserve">" </w:instrText>
      </w:r>
      <w:r w:rsidR="008062FC">
        <w:fldChar w:fldCharType="end"/>
      </w:r>
      <w:r>
        <w:t>, NSW 1943</w:t>
      </w:r>
      <w:r w:rsidR="006F5A09">
        <w:t>.</w:t>
      </w:r>
    </w:p>
    <w:p w14:paraId="41F1D29D" w14:textId="77777777" w:rsidR="000D07A8" w:rsidRDefault="00597536" w:rsidP="00072488">
      <w:pPr>
        <w:pStyle w:val="Picture"/>
      </w:pPr>
      <w:r w:rsidRPr="000D07A8">
        <w:rPr>
          <w:noProof/>
          <w:lang w:eastAsia="en-AU"/>
        </w:rPr>
        <w:drawing>
          <wp:inline distT="0" distB="0" distL="0" distR="0" wp14:anchorId="2DEC0409" wp14:editId="32154973">
            <wp:extent cx="5322277" cy="3372532"/>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26333" cy="3375102"/>
                    </a:xfrm>
                    <a:prstGeom prst="rect">
                      <a:avLst/>
                    </a:prstGeom>
                    <a:noFill/>
                  </pic:spPr>
                </pic:pic>
              </a:graphicData>
            </a:graphic>
          </wp:inline>
        </w:drawing>
      </w:r>
      <w:r w:rsidR="006A6132" w:rsidRPr="000D07A8">
        <w:t xml:space="preserve"> </w:t>
      </w:r>
    </w:p>
    <w:p w14:paraId="7529B237" w14:textId="09CB775A" w:rsidR="006A6132" w:rsidRPr="000D07A8" w:rsidRDefault="000D07A8" w:rsidP="007648F8">
      <w:pPr>
        <w:pStyle w:val="Caption"/>
      </w:pPr>
      <w:r w:rsidRPr="000D07A8">
        <w:t xml:space="preserve">Photo </w:t>
      </w:r>
      <w:r w:rsidR="003B0E8D">
        <w:t>4</w:t>
      </w:r>
      <w:r w:rsidR="007C7BED">
        <w:t>0</w:t>
      </w:r>
      <w:r>
        <w:t>.</w:t>
      </w:r>
      <w:r w:rsidRPr="000D07A8">
        <w:t xml:space="preserve"> </w:t>
      </w:r>
      <w:smartTag w:uri="urn:schemas-microsoft-com:office:smarttags" w:element="place">
        <w:r w:rsidRPr="000D07A8">
          <w:t>Tamworth</w:t>
        </w:r>
      </w:smartTag>
      <w:r w:rsidR="008062FC">
        <w:fldChar w:fldCharType="begin"/>
      </w:r>
      <w:r w:rsidR="008062FC">
        <w:instrText xml:space="preserve"> XE "</w:instrText>
      </w:r>
      <w:r w:rsidR="008062FC" w:rsidRPr="00672B69">
        <w:rPr>
          <w:sz w:val="18"/>
          <w:szCs w:val="18"/>
        </w:rPr>
        <w:instrText>Tamworth</w:instrText>
      </w:r>
      <w:r w:rsidR="008062FC">
        <w:instrText xml:space="preserve">" </w:instrText>
      </w:r>
      <w:r w:rsidR="008062FC">
        <w:fldChar w:fldCharType="end"/>
      </w:r>
      <w:r w:rsidRPr="000D07A8">
        <w:t>, NSW. 1941-04. De Havilland DH-82 Tiger Moth</w:t>
      </w:r>
      <w:r w:rsidR="008B6D13">
        <w:fldChar w:fldCharType="begin"/>
      </w:r>
      <w:r w:rsidR="008B6D13">
        <w:instrText xml:space="preserve"> XE "</w:instrText>
      </w:r>
      <w:r w:rsidR="008B6D13" w:rsidRPr="00765E74">
        <w:instrText>Tiger Moth</w:instrText>
      </w:r>
      <w:r w:rsidR="008B6D13">
        <w:instrText xml:space="preserve">" </w:instrText>
      </w:r>
      <w:r w:rsidR="008B6D13">
        <w:fldChar w:fldCharType="end"/>
      </w:r>
      <w:r w:rsidRPr="000D07A8">
        <w:t xml:space="preserve"> Aircraft of No 6 </w:t>
      </w:r>
      <w:smartTag w:uri="urn:schemas-microsoft-com:office:smarttags" w:element="PlaceName">
        <w:r w:rsidRPr="000D07A8">
          <w:t>Elementary</w:t>
        </w:r>
      </w:smartTag>
      <w:r w:rsidRPr="000D07A8">
        <w:t xml:space="preserve"> </w:t>
      </w:r>
      <w:smartTag w:uri="urn:schemas-microsoft-com:office:smarttags" w:element="PlaceName">
        <w:r w:rsidRPr="000D07A8">
          <w:t>Flying</w:t>
        </w:r>
      </w:smartTag>
      <w:r w:rsidRPr="000D07A8">
        <w:t xml:space="preserve"> </w:t>
      </w:r>
      <w:smartTag w:uri="urn:schemas-microsoft-com:office:smarttags" w:element="PlaceType">
        <w:r w:rsidRPr="000D07A8">
          <w:t>Training School</w:t>
        </w:r>
      </w:smartTag>
      <w:r w:rsidR="008B6D13">
        <w:fldChar w:fldCharType="begin"/>
      </w:r>
      <w:r w:rsidR="008B6D13">
        <w:instrText xml:space="preserve"> XE "</w:instrText>
      </w:r>
      <w:r w:rsidR="008B6D13" w:rsidRPr="005A66C0">
        <w:instrText>No 6 Elementary Flying Training School</w:instrText>
      </w:r>
      <w:r w:rsidR="008B6D13">
        <w:instrText xml:space="preserve">" </w:instrText>
      </w:r>
      <w:r w:rsidR="008B6D13">
        <w:fldChar w:fldCharType="end"/>
      </w:r>
      <w:r w:rsidRPr="000D07A8">
        <w:t xml:space="preserve"> RAAF </w:t>
      </w:r>
      <w:smartTag w:uri="urn:schemas-microsoft-com:office:smarttags" w:element="place">
        <w:r w:rsidRPr="000D07A8">
          <w:t>Tamworth</w:t>
        </w:r>
      </w:smartTag>
      <w:r w:rsidRPr="000D07A8">
        <w:t xml:space="preserve"> being made ready for training flights.</w:t>
      </w:r>
      <w:r>
        <w:rPr>
          <w:rStyle w:val="EndnoteReference"/>
          <w:iCs/>
        </w:rPr>
        <w:endnoteReference w:id="50"/>
      </w:r>
      <w:r w:rsidRPr="000D07A8">
        <w:t xml:space="preserve">  </w:t>
      </w:r>
    </w:p>
    <w:p w14:paraId="5BA6D85F" w14:textId="77777777" w:rsidR="004935AD" w:rsidRDefault="00597536" w:rsidP="00072488">
      <w:pPr>
        <w:pStyle w:val="Picture"/>
      </w:pPr>
      <w:r w:rsidRPr="000D07A8">
        <w:rPr>
          <w:noProof/>
          <w:lang w:eastAsia="en-AU"/>
        </w:rPr>
        <w:drawing>
          <wp:inline distT="0" distB="0" distL="0" distR="0" wp14:anchorId="52066640" wp14:editId="5A8D8FA6">
            <wp:extent cx="5459506" cy="3994323"/>
            <wp:effectExtent l="0" t="0" r="8255"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7152" cy="4014550"/>
                    </a:xfrm>
                    <a:prstGeom prst="rect">
                      <a:avLst/>
                    </a:prstGeom>
                    <a:noFill/>
                  </pic:spPr>
                </pic:pic>
              </a:graphicData>
            </a:graphic>
          </wp:inline>
        </w:drawing>
      </w:r>
    </w:p>
    <w:p w14:paraId="2AC7A009" w14:textId="77777777" w:rsidR="00CD2BDE" w:rsidRDefault="00540C2D" w:rsidP="00CF4A5F">
      <w:pPr>
        <w:pStyle w:val="Heading1"/>
      </w:pPr>
      <w:r>
        <w:br w:type="page"/>
      </w:r>
      <w:bookmarkStart w:id="18" w:name="_Toc22572163"/>
      <w:r w:rsidR="002615FF">
        <w:lastRenderedPageBreak/>
        <w:t xml:space="preserve">Sources of Supply to </w:t>
      </w:r>
      <w:smartTag w:uri="urn:schemas-microsoft-com:office:smarttags" w:element="country-region">
        <w:r w:rsidR="002615FF">
          <w:t>Australia</w:t>
        </w:r>
      </w:smartTag>
      <w:r w:rsidR="002615FF">
        <w:t xml:space="preserve"> </w:t>
      </w:r>
      <w:r w:rsidR="00EB3252">
        <w:t>(</w:t>
      </w:r>
      <w:r w:rsidR="002615FF">
        <w:t xml:space="preserve">and </w:t>
      </w:r>
      <w:smartTag w:uri="urn:schemas-microsoft-com:office:smarttags" w:element="place">
        <w:smartTag w:uri="urn:schemas-microsoft-com:office:smarttags" w:element="country-region">
          <w:r w:rsidR="002615FF">
            <w:t>New Zealand</w:t>
          </w:r>
        </w:smartTag>
      </w:smartTag>
      <w:r w:rsidR="008B6D13">
        <w:fldChar w:fldCharType="begin"/>
      </w:r>
      <w:r w:rsidR="008B6D13">
        <w:instrText xml:space="preserve"> XE "</w:instrText>
      </w:r>
      <w:smartTag w:uri="urn:schemas-microsoft-com:office:smarttags" w:element="country-region">
        <w:r w:rsidR="008B6D13" w:rsidRPr="006B53E5">
          <w:instrText>New Zealand</w:instrText>
        </w:r>
      </w:smartTag>
      <w:r w:rsidR="008B6D13">
        <w:instrText xml:space="preserve">" </w:instrText>
      </w:r>
      <w:r w:rsidR="008B6D13">
        <w:fldChar w:fldCharType="end"/>
      </w:r>
      <w:r w:rsidR="00EB3252">
        <w:t>)</w:t>
      </w:r>
      <w:r w:rsidR="002615FF">
        <w:rPr>
          <w:rStyle w:val="EndnoteReference"/>
        </w:rPr>
        <w:endnoteReference w:id="51"/>
      </w:r>
      <w:bookmarkEnd w:id="18"/>
    </w:p>
    <w:p w14:paraId="475345D9" w14:textId="77777777" w:rsidR="00511A67" w:rsidRDefault="00511A67" w:rsidP="00511A67">
      <w:pPr>
        <w:pStyle w:val="Heading7"/>
        <w:framePr w:wrap="around"/>
      </w:pPr>
      <w:r>
        <w:t xml:space="preserve">Importance of </w:t>
      </w:r>
      <w:smartTag w:uri="urn:schemas-microsoft-com:office:smarttags" w:element="place">
        <w:smartTag w:uri="urn:schemas-microsoft-com:office:smarttags" w:element="country-region">
          <w:r>
            <w:t>Singapore</w:t>
          </w:r>
        </w:smartTag>
      </w:smartTag>
      <w:r w:rsidR="0084230A">
        <w:fldChar w:fldCharType="begin"/>
      </w:r>
      <w:r w:rsidR="0084230A">
        <w:instrText xml:space="preserve"> XE "</w:instrText>
      </w:r>
      <w:smartTag w:uri="urn:schemas-microsoft-com:office:smarttags" w:element="country-region">
        <w:r w:rsidR="0084230A" w:rsidRPr="00D24DE0">
          <w:instrText>Singapore</w:instrText>
        </w:r>
      </w:smartTag>
      <w:r w:rsidR="0084230A">
        <w:instrText xml:space="preserve">" </w:instrText>
      </w:r>
      <w:r w:rsidR="0084230A">
        <w:fldChar w:fldCharType="end"/>
      </w:r>
    </w:p>
    <w:p w14:paraId="60AB61BC" w14:textId="57470233" w:rsidR="007614A7" w:rsidRDefault="00511A67" w:rsidP="00072488">
      <w:pPr>
        <w:pStyle w:val="BodyText"/>
      </w:pPr>
      <w:r>
        <w:t xml:space="preserve">In 1940, </w:t>
      </w:r>
      <w:smartTag w:uri="urn:schemas-microsoft-com:office:smarttags" w:element="country-region">
        <w:r>
          <w:t>Singapore</w:t>
        </w:r>
      </w:smartTag>
      <w:r w:rsidR="0084230A">
        <w:fldChar w:fldCharType="begin"/>
      </w:r>
      <w:r w:rsidR="0084230A">
        <w:instrText xml:space="preserve"> XE "</w:instrText>
      </w:r>
      <w:smartTag w:uri="urn:schemas-microsoft-com:office:smarttags" w:element="country-region">
        <w:r w:rsidR="0084230A" w:rsidRPr="00D24DE0">
          <w:instrText>Singapore</w:instrText>
        </w:r>
      </w:smartTag>
      <w:r w:rsidR="0084230A">
        <w:instrText xml:space="preserve">" </w:instrText>
      </w:r>
      <w:r w:rsidR="0084230A">
        <w:fldChar w:fldCharType="end"/>
      </w:r>
      <w:r>
        <w:t xml:space="preserve"> was of significant strategic importance to the defence of the British Empire in the East</w:t>
      </w:r>
      <w:r w:rsidR="007614A7">
        <w:t xml:space="preserve"> particularly as the </w:t>
      </w:r>
      <w:smartTag w:uri="urn:schemas-microsoft-com:office:smarttags" w:element="place">
        <w:r w:rsidR="00663962">
          <w:t>F</w:t>
        </w:r>
        <w:r w:rsidR="007614A7">
          <w:t xml:space="preserve">ar </w:t>
        </w:r>
        <w:r w:rsidR="00663962">
          <w:t>E</w:t>
        </w:r>
        <w:r w:rsidR="007614A7">
          <w:t>ast</w:t>
        </w:r>
      </w:smartTag>
      <w:r w:rsidR="007614A7">
        <w:t xml:space="preserve"> base for the Royal Navy</w:t>
      </w:r>
      <w:r w:rsidR="00F213FA">
        <w:fldChar w:fldCharType="begin"/>
      </w:r>
      <w:r w:rsidR="00F213FA">
        <w:instrText xml:space="preserve"> XE "</w:instrText>
      </w:r>
      <w:r w:rsidR="00F213FA" w:rsidRPr="00300A15">
        <w:instrText>Royal Navy</w:instrText>
      </w:r>
      <w:r w:rsidR="00F213FA">
        <w:instrText xml:space="preserve">" </w:instrText>
      </w:r>
      <w:r w:rsidR="00F213FA">
        <w:fldChar w:fldCharType="end"/>
      </w:r>
      <w:r w:rsidR="007614A7">
        <w:t>. The Australian Government was asked to contribute to the defence preparations on this bastion. The Australian Government declined. In the memo that followed there are some interesting comments on</w:t>
      </w:r>
      <w:r>
        <w:t xml:space="preserve"> the aviation gasolines supply </w:t>
      </w:r>
      <w:r w:rsidR="007614A7">
        <w:t xml:space="preserve">from </w:t>
      </w:r>
      <w:r w:rsidR="003C5DA8">
        <w:t xml:space="preserve">Netherland </w:t>
      </w:r>
      <w:r w:rsidR="007614A7">
        <w:t>East Indies</w:t>
      </w:r>
      <w:r w:rsidR="0061533B">
        <w:fldChar w:fldCharType="begin"/>
      </w:r>
      <w:r w:rsidR="0061533B">
        <w:instrText xml:space="preserve"> XE "</w:instrText>
      </w:r>
      <w:r w:rsidR="0061533B" w:rsidRPr="00ED4B2F">
        <w:instrText>Netherlands East Indies</w:instrText>
      </w:r>
      <w:r w:rsidR="0061533B">
        <w:instrText xml:space="preserve">" </w:instrText>
      </w:r>
      <w:r w:rsidR="0061533B">
        <w:fldChar w:fldCharType="end"/>
      </w:r>
      <w:r w:rsidR="007614A7">
        <w:t xml:space="preserve"> (N</w:t>
      </w:r>
      <w:r w:rsidR="007C7BED">
        <w:t>.</w:t>
      </w:r>
      <w:r w:rsidR="007614A7">
        <w:t>E</w:t>
      </w:r>
      <w:r w:rsidR="007C7BED">
        <w:t>.</w:t>
      </w:r>
      <w:r w:rsidR="007614A7">
        <w:t>I</w:t>
      </w:r>
      <w:r w:rsidR="007C7BED">
        <w:t>.</w:t>
      </w:r>
      <w:r w:rsidR="007614A7">
        <w:t xml:space="preserve">) </w:t>
      </w:r>
      <w:r>
        <w:t>to Australia</w:t>
      </w:r>
      <w:r w:rsidR="007614A7">
        <w:t>.</w:t>
      </w:r>
      <w:r>
        <w:t xml:space="preserve"> </w:t>
      </w:r>
    </w:p>
    <w:p w14:paraId="29D14336" w14:textId="77777777" w:rsidR="007614A7" w:rsidRPr="00EB3252" w:rsidRDefault="007614A7" w:rsidP="00072488">
      <w:pPr>
        <w:pStyle w:val="BodyText"/>
      </w:pPr>
      <w:r>
        <w:rPr>
          <w:rStyle w:val="EndnoteReference"/>
          <w:i/>
          <w:iCs w:val="0"/>
        </w:rPr>
        <w:endnoteReference w:id="52"/>
      </w:r>
      <w:r w:rsidRPr="00EB3252">
        <w:t xml:space="preserve">Memo Commonwealth of Aust. Dept. of Defence Co-Ordinator to Secretary Prime Minister Dept. - 3 May 1941. </w:t>
      </w:r>
    </w:p>
    <w:p w14:paraId="5C0C4742" w14:textId="77777777" w:rsidR="007614A7" w:rsidRPr="00EB3252" w:rsidRDefault="007614A7" w:rsidP="00072488">
      <w:pPr>
        <w:pStyle w:val="BodyText"/>
      </w:pPr>
      <w:r w:rsidRPr="00EB3252">
        <w:t xml:space="preserve">This relates to </w:t>
      </w:r>
      <w:smartTag w:uri="urn:schemas-microsoft-com:office:smarttags" w:element="country-region">
        <w:r w:rsidRPr="00EB3252">
          <w:t>Australia</w:t>
        </w:r>
      </w:smartTag>
      <w:r w:rsidRPr="00EB3252">
        <w:t xml:space="preserve"> paying for defence preparations in </w:t>
      </w:r>
      <w:smartTag w:uri="urn:schemas-microsoft-com:office:smarttags" w:element="country-region">
        <w:smartTag w:uri="urn:schemas-microsoft-com:office:smarttags" w:element="place">
          <w:r w:rsidRPr="00EB3252">
            <w:t>Singapore</w:t>
          </w:r>
        </w:smartTag>
      </w:smartTag>
      <w:r w:rsidR="0084230A">
        <w:fldChar w:fldCharType="begin"/>
      </w:r>
      <w:r w:rsidR="0084230A">
        <w:instrText xml:space="preserve"> XE "</w:instrText>
      </w:r>
      <w:smartTag w:uri="urn:schemas-microsoft-com:office:smarttags" w:element="country-region">
        <w:r w:rsidR="0084230A" w:rsidRPr="00D24DE0">
          <w:instrText>Singapore</w:instrText>
        </w:r>
      </w:smartTag>
      <w:r w:rsidR="0084230A">
        <w:instrText xml:space="preserve">" </w:instrText>
      </w:r>
      <w:r w:rsidR="0084230A">
        <w:fldChar w:fldCharType="end"/>
      </w:r>
      <w:r w:rsidRPr="00EB3252">
        <w:t xml:space="preserve"> storage tanks (walls around navy fuel oil storage tanks) - Comments from services - decline contribution.</w:t>
      </w:r>
    </w:p>
    <w:p w14:paraId="5E16843E" w14:textId="77777777" w:rsidR="007614A7" w:rsidRPr="00EB3252" w:rsidRDefault="007614A7" w:rsidP="00072488">
      <w:pPr>
        <w:pStyle w:val="BodyText"/>
      </w:pPr>
      <w:r w:rsidRPr="00EB3252">
        <w:t>•</w:t>
      </w:r>
      <w:r w:rsidRPr="00EB3252">
        <w:tab/>
        <w:t xml:space="preserve">Army - No petroleum fuel for </w:t>
      </w:r>
      <w:smartTag w:uri="urn:schemas-microsoft-com:office:smarttags" w:element="country-region">
        <w:r w:rsidRPr="00EB3252">
          <w:t>Australia</w:t>
        </w:r>
      </w:smartTag>
      <w:r w:rsidRPr="00EB3252">
        <w:t xml:space="preserve"> is actually produced in Malaya</w:t>
      </w:r>
      <w:r w:rsidR="0084230A">
        <w:fldChar w:fldCharType="begin"/>
      </w:r>
      <w:r w:rsidR="0084230A">
        <w:instrText xml:space="preserve"> XE "</w:instrText>
      </w:r>
      <w:r w:rsidR="0084230A" w:rsidRPr="00E26C0C">
        <w:instrText>Malaya</w:instrText>
      </w:r>
      <w:r w:rsidR="0084230A">
        <w:instrText xml:space="preserve">" </w:instrText>
      </w:r>
      <w:r w:rsidR="0084230A">
        <w:fldChar w:fldCharType="end"/>
      </w:r>
      <w:r w:rsidRPr="00EB3252">
        <w:t xml:space="preserve">, but </w:t>
      </w:r>
      <w:smartTag w:uri="urn:schemas-microsoft-com:office:smarttags" w:element="country-region">
        <w:smartTag w:uri="urn:schemas-microsoft-com:office:smarttags" w:element="place">
          <w:r w:rsidRPr="00EB3252">
            <w:t>Singapore</w:t>
          </w:r>
        </w:smartTag>
      </w:smartTag>
      <w:r w:rsidR="0084230A">
        <w:fldChar w:fldCharType="begin"/>
      </w:r>
      <w:r w:rsidR="0084230A">
        <w:instrText xml:space="preserve"> XE "</w:instrText>
      </w:r>
      <w:smartTag w:uri="urn:schemas-microsoft-com:office:smarttags" w:element="country-region">
        <w:r w:rsidR="0084230A" w:rsidRPr="00D24DE0">
          <w:instrText>Singapore</w:instrText>
        </w:r>
      </w:smartTag>
      <w:r w:rsidR="0084230A">
        <w:instrText xml:space="preserve">" </w:instrText>
      </w:r>
      <w:r w:rsidR="0084230A">
        <w:fldChar w:fldCharType="end"/>
      </w:r>
      <w:r w:rsidRPr="00EB3252">
        <w:t xml:space="preserve"> is sometimes used as a “topping up a load for vessels from N.E.I. river ports which cannot due to their draft load a full cargo at the refineries. Australian drawings of fuel were inflated in </w:t>
      </w:r>
      <w:smartTag w:uri="urn:schemas-microsoft-com:office:smarttags" w:element="country-region">
        <w:r w:rsidRPr="00EB3252">
          <w:t>Singapore</w:t>
        </w:r>
      </w:smartTag>
      <w:r w:rsidRPr="00EB3252">
        <w:t xml:space="preserve"> 1940 by use of Scandinavian tankers into N.E.I. ports and some full cargoes loaded at </w:t>
      </w:r>
      <w:smartTag w:uri="urn:schemas-microsoft-com:office:smarttags" w:element="place">
        <w:smartTag w:uri="urn:schemas-microsoft-com:office:smarttags" w:element="country-region">
          <w:r w:rsidRPr="00EB3252">
            <w:t>Singapore</w:t>
          </w:r>
        </w:smartTag>
      </w:smartTag>
      <w:r w:rsidRPr="00EB3252">
        <w:t>.</w:t>
      </w:r>
    </w:p>
    <w:p w14:paraId="20DC337D" w14:textId="77777777" w:rsidR="007614A7" w:rsidRPr="00EB3252" w:rsidRDefault="007614A7" w:rsidP="00072488">
      <w:pPr>
        <w:pStyle w:val="BodyText"/>
      </w:pPr>
      <w:r w:rsidRPr="00EB3252">
        <w:t>•</w:t>
      </w:r>
      <w:r w:rsidRPr="00EB3252">
        <w:tab/>
        <w:t xml:space="preserve">Air Force (a) Our aviation spirit comes from </w:t>
      </w:r>
      <w:r w:rsidR="003C5DA8">
        <w:t xml:space="preserve">Netherland </w:t>
      </w:r>
      <w:r w:rsidRPr="00EB3252">
        <w:t>East Indies</w:t>
      </w:r>
      <w:r w:rsidR="0061533B">
        <w:fldChar w:fldCharType="begin"/>
      </w:r>
      <w:r w:rsidR="0061533B">
        <w:instrText xml:space="preserve"> XE "</w:instrText>
      </w:r>
      <w:r w:rsidR="0061533B" w:rsidRPr="00ED4B2F">
        <w:instrText>Netherlands East Indies</w:instrText>
      </w:r>
      <w:r w:rsidR="0061533B">
        <w:instrText xml:space="preserve">" </w:instrText>
      </w:r>
      <w:r w:rsidR="0061533B">
        <w:fldChar w:fldCharType="end"/>
      </w:r>
      <w:r w:rsidRPr="00EB3252">
        <w:t xml:space="preserve"> not </w:t>
      </w:r>
      <w:smartTag w:uri="urn:schemas-microsoft-com:office:smarttags" w:element="country-region">
        <w:r w:rsidRPr="00EB3252">
          <w:t>Singapore</w:t>
        </w:r>
      </w:smartTag>
      <w:r w:rsidR="0084230A">
        <w:fldChar w:fldCharType="begin"/>
      </w:r>
      <w:r w:rsidR="0084230A">
        <w:instrText xml:space="preserve"> XE "</w:instrText>
      </w:r>
      <w:smartTag w:uri="urn:schemas-microsoft-com:office:smarttags" w:element="place">
        <w:smartTag w:uri="urn:schemas-microsoft-com:office:smarttags" w:element="country-region">
          <w:r w:rsidR="0084230A" w:rsidRPr="00D24DE0">
            <w:instrText>Singapore</w:instrText>
          </w:r>
        </w:smartTag>
      </w:smartTag>
      <w:r w:rsidR="0084230A">
        <w:instrText xml:space="preserve">" </w:instrText>
      </w:r>
      <w:r w:rsidR="0084230A">
        <w:fldChar w:fldCharType="end"/>
      </w:r>
      <w:r w:rsidRPr="00EB3252">
        <w:t xml:space="preserve"> - not interested in paying for protecting navy’s fuel oil.</w:t>
      </w:r>
    </w:p>
    <w:p w14:paraId="3AB00AA4" w14:textId="77777777" w:rsidR="00511A67" w:rsidRPr="00EB3252" w:rsidRDefault="007614A7" w:rsidP="00072488">
      <w:pPr>
        <w:pStyle w:val="BodyText"/>
      </w:pPr>
      <w:r w:rsidRPr="00EB3252">
        <w:tab/>
        <w:t>(b) Whilst basic constituents of aviation spirit for Australian requirements come from N.E.I., the actual storage facilities for the refined product and its loading into tankers for Australia takes place at  Pulo Bukum - British Borneo</w:t>
      </w:r>
      <w:r w:rsidR="00382F46">
        <w:fldChar w:fldCharType="begin"/>
      </w:r>
      <w:r w:rsidR="00382F46">
        <w:instrText xml:space="preserve"> XE "</w:instrText>
      </w:r>
      <w:r w:rsidR="00382F46" w:rsidRPr="0006730C">
        <w:instrText>Borneo</w:instrText>
      </w:r>
      <w:r w:rsidR="00382F46">
        <w:instrText xml:space="preserve">" </w:instrText>
      </w:r>
      <w:r w:rsidR="00382F46">
        <w:fldChar w:fldCharType="end"/>
      </w:r>
      <w:r w:rsidRPr="00EB3252">
        <w:t>, Pulo Samboe</w:t>
      </w:r>
      <w:r w:rsidR="00F213FA">
        <w:fldChar w:fldCharType="begin"/>
      </w:r>
      <w:r w:rsidR="00F213FA">
        <w:instrText xml:space="preserve"> XE "</w:instrText>
      </w:r>
      <w:r w:rsidR="00F213FA" w:rsidRPr="00585930">
        <w:instrText>Pulo Samboe</w:instrText>
      </w:r>
      <w:r w:rsidR="00F213FA">
        <w:instrText xml:space="preserve">" </w:instrText>
      </w:r>
      <w:r w:rsidR="00F213FA">
        <w:fldChar w:fldCharType="end"/>
      </w:r>
      <w:r w:rsidRPr="00EB3252">
        <w:t xml:space="preserve"> - Dutch. </w:t>
      </w:r>
    </w:p>
    <w:p w14:paraId="0E951351" w14:textId="77777777" w:rsidR="00D859AC" w:rsidRDefault="00E57A0C" w:rsidP="00E57A0C">
      <w:pPr>
        <w:pStyle w:val="Heading7"/>
        <w:framePr w:wrap="around"/>
      </w:pPr>
      <w:r>
        <w:t xml:space="preserve">Other potential Avgas sources- </w:t>
      </w:r>
      <w:smartTag w:uri="urn:schemas-microsoft-com:office:smarttags" w:element="place">
        <w:smartTag w:uri="urn:schemas-microsoft-com:office:smarttags" w:element="country-region">
          <w:r>
            <w:t>India</w:t>
          </w:r>
        </w:smartTag>
      </w:smartTag>
      <w:r w:rsidR="008B6D13">
        <w:fldChar w:fldCharType="begin"/>
      </w:r>
      <w:r w:rsidR="008B6D13">
        <w:instrText xml:space="preserve"> XE "</w:instrText>
      </w:r>
      <w:smartTag w:uri="urn:schemas-microsoft-com:office:smarttags" w:element="country-region">
        <w:r w:rsidR="008B6D13" w:rsidRPr="00FC05D6">
          <w:instrText>India</w:instrText>
        </w:r>
      </w:smartTag>
      <w:r w:rsidR="008B6D13">
        <w:instrText xml:space="preserve">" </w:instrText>
      </w:r>
      <w:r w:rsidR="008B6D13">
        <w:fldChar w:fldCharType="end"/>
      </w:r>
      <w:r>
        <w:t>?</w:t>
      </w:r>
    </w:p>
    <w:p w14:paraId="0812C6D2" w14:textId="77777777" w:rsidR="00D859AC" w:rsidRDefault="00E57A0C" w:rsidP="00072488">
      <w:pPr>
        <w:pStyle w:val="BodyText"/>
      </w:pPr>
      <w:r>
        <w:t xml:space="preserve">The need for aviation gasoline also extended to the </w:t>
      </w:r>
      <w:r w:rsidR="00D17DEE">
        <w:t xml:space="preserve">Indian </w:t>
      </w:r>
      <w:r>
        <w:t xml:space="preserve">sub-continent, and in 1941 the RAF were extended as far as </w:t>
      </w:r>
      <w:smartTag w:uri="urn:schemas-microsoft-com:office:smarttags" w:element="country-region">
        <w:r>
          <w:t>India</w:t>
        </w:r>
      </w:smartTag>
      <w:r w:rsidR="008B6D13">
        <w:fldChar w:fldCharType="begin"/>
      </w:r>
      <w:r w:rsidR="008B6D13">
        <w:instrText xml:space="preserve"> XE "</w:instrText>
      </w:r>
      <w:smartTag w:uri="urn:schemas-microsoft-com:office:smarttags" w:element="country-region">
        <w:r w:rsidR="008B6D13" w:rsidRPr="00FC05D6">
          <w:instrText>India</w:instrText>
        </w:r>
      </w:smartTag>
      <w:r w:rsidR="008B6D13">
        <w:instrText xml:space="preserve">" </w:instrText>
      </w:r>
      <w:r w:rsidR="008B6D13">
        <w:fldChar w:fldCharType="end"/>
      </w:r>
      <w:r>
        <w:t xml:space="preserve">, </w:t>
      </w:r>
      <w:smartTag w:uri="urn:schemas-microsoft-com:office:smarttags" w:element="country-region">
        <w:r>
          <w:t>Burma</w:t>
        </w:r>
      </w:smartTag>
      <w:r>
        <w:t xml:space="preserve"> and </w:t>
      </w:r>
      <w:smartTag w:uri="urn:schemas-microsoft-com:office:smarttags" w:element="country-region">
        <w:r>
          <w:t>Singapore</w:t>
        </w:r>
      </w:smartTag>
      <w:r w:rsidR="0084230A">
        <w:fldChar w:fldCharType="begin"/>
      </w:r>
      <w:r w:rsidR="0084230A">
        <w:instrText xml:space="preserve"> XE "</w:instrText>
      </w:r>
      <w:smartTag w:uri="urn:schemas-microsoft-com:office:smarttags" w:element="country-region">
        <w:r w:rsidR="0084230A" w:rsidRPr="00D24DE0">
          <w:instrText>Singapore</w:instrText>
        </w:r>
      </w:smartTag>
      <w:r w:rsidR="0084230A">
        <w:instrText xml:space="preserve">" </w:instrText>
      </w:r>
      <w:r w:rsidR="0084230A">
        <w:fldChar w:fldCharType="end"/>
      </w:r>
      <w:r>
        <w:t xml:space="preserve"> protecting the </w:t>
      </w:r>
      <w:smartTag w:uri="urn:schemas-microsoft-com:office:smarttags" w:element="place">
        <w:r>
          <w:t>British Empire</w:t>
        </w:r>
      </w:smartTag>
      <w:r>
        <w:t>. There were plans afoot for the p</w:t>
      </w:r>
      <w:r w:rsidR="00D859AC">
        <w:t>roduction of Aviation Fuel</w:t>
      </w:r>
      <w:r w:rsidR="00C533AB">
        <w:fldChar w:fldCharType="begin"/>
      </w:r>
      <w:r w:rsidR="00C533AB">
        <w:instrText xml:space="preserve"> XE "</w:instrText>
      </w:r>
      <w:r w:rsidR="00C533AB" w:rsidRPr="00195F01">
        <w:instrText>Aviation Fuel</w:instrText>
      </w:r>
      <w:r w:rsidR="00C533AB">
        <w:instrText xml:space="preserve">" </w:instrText>
      </w:r>
      <w:r w:rsidR="00C533AB">
        <w:fldChar w:fldCharType="end"/>
      </w:r>
      <w:r w:rsidR="00D859AC">
        <w:t xml:space="preserve"> for RAF at </w:t>
      </w:r>
      <w:smartTag w:uri="urn:schemas-microsoft-com:office:smarttags" w:element="City">
        <w:smartTag w:uri="urn:schemas-microsoft-com:office:smarttags" w:element="place">
          <w:r w:rsidR="00D859AC">
            <w:t>Rangoon</w:t>
          </w:r>
        </w:smartTag>
      </w:smartTag>
      <w:r w:rsidR="008B6D13">
        <w:fldChar w:fldCharType="begin"/>
      </w:r>
      <w:r w:rsidR="008B6D13">
        <w:instrText xml:space="preserve"> XE "</w:instrText>
      </w:r>
      <w:smartTag w:uri="urn:schemas-microsoft-com:office:smarttags" w:element="City">
        <w:r w:rsidR="008B6D13" w:rsidRPr="00163F89">
          <w:instrText>Rangoon</w:instrText>
        </w:r>
      </w:smartTag>
      <w:r w:rsidR="008B6D13">
        <w:instrText xml:space="preserve">" </w:instrText>
      </w:r>
      <w:r w:rsidR="008B6D13">
        <w:fldChar w:fldCharType="end"/>
      </w:r>
      <w:r w:rsidR="00D859AC">
        <w:t xml:space="preserve"> </w:t>
      </w:r>
      <w:r>
        <w:rPr>
          <w:rStyle w:val="EndnoteReference"/>
        </w:rPr>
        <w:endnoteReference w:id="53"/>
      </w:r>
      <w:r>
        <w:t xml:space="preserve">. In </w:t>
      </w:r>
      <w:r w:rsidR="00D859AC">
        <w:t>Feb</w:t>
      </w:r>
      <w:r>
        <w:t xml:space="preserve">ruary </w:t>
      </w:r>
      <w:r w:rsidR="00D859AC">
        <w:t xml:space="preserve">1941 </w:t>
      </w:r>
      <w:r>
        <w:t>there were p</w:t>
      </w:r>
      <w:r w:rsidR="00D859AC">
        <w:t>lans (only) for the production of 87 Octane</w:t>
      </w:r>
      <w:r w:rsidR="008B6D13">
        <w:fldChar w:fldCharType="begin"/>
      </w:r>
      <w:r w:rsidR="008B6D13">
        <w:instrText xml:space="preserve"> XE "</w:instrText>
      </w:r>
      <w:r w:rsidR="008B6D13" w:rsidRPr="007E0459">
        <w:instrText>87 Octane</w:instrText>
      </w:r>
      <w:r w:rsidR="008B6D13">
        <w:instrText xml:space="preserve">" </w:instrText>
      </w:r>
      <w:r w:rsidR="008B6D13">
        <w:fldChar w:fldCharType="end"/>
      </w:r>
      <w:r w:rsidR="00D859AC">
        <w:t xml:space="preserve"> Aviation Spirit by Burmah Oil Co</w:t>
      </w:r>
      <w:r w:rsidR="008B6D13">
        <w:fldChar w:fldCharType="begin"/>
      </w:r>
      <w:r w:rsidR="008B6D13">
        <w:instrText xml:space="preserve"> XE "</w:instrText>
      </w:r>
      <w:r w:rsidR="008B6D13" w:rsidRPr="00831DE0">
        <w:instrText>Burmah Oil Co</w:instrText>
      </w:r>
      <w:r w:rsidR="008B6D13">
        <w:instrText xml:space="preserve">" </w:instrText>
      </w:r>
      <w:r w:rsidR="008B6D13">
        <w:fldChar w:fldCharType="end"/>
      </w:r>
      <w:r w:rsidR="00D859AC">
        <w:t xml:space="preserve">. </w:t>
      </w:r>
      <w:r w:rsidR="00675764">
        <w:t xml:space="preserve">probably at the </w:t>
      </w:r>
      <w:r w:rsidR="00675764" w:rsidRPr="00675764">
        <w:t xml:space="preserve">Digboi </w:t>
      </w:r>
      <w:r w:rsidR="008B6D13">
        <w:t>R</w:t>
      </w:r>
      <w:r w:rsidR="00675764" w:rsidRPr="00675764">
        <w:t>efinery</w:t>
      </w:r>
      <w:r w:rsidR="00675764">
        <w:t>.</w:t>
      </w:r>
      <w:r w:rsidR="008B6D13">
        <w:fldChar w:fldCharType="begin"/>
      </w:r>
      <w:r w:rsidR="008B6D13">
        <w:instrText xml:space="preserve"> XE "</w:instrText>
      </w:r>
      <w:r w:rsidR="008B6D13" w:rsidRPr="00BE2CF1">
        <w:instrText>Digboi Refinery.</w:instrText>
      </w:r>
      <w:r w:rsidR="008B6D13">
        <w:instrText xml:space="preserve">" </w:instrText>
      </w:r>
      <w:r w:rsidR="008B6D13">
        <w:fldChar w:fldCharType="end"/>
      </w:r>
      <w:r w:rsidR="00675764" w:rsidRPr="00675764">
        <w:t xml:space="preserve"> </w:t>
      </w:r>
      <w:r w:rsidR="00675764">
        <w:t>However they were u</w:t>
      </w:r>
      <w:r w:rsidR="00D859AC">
        <w:t xml:space="preserve">nable to produce </w:t>
      </w:r>
      <w:r w:rsidR="008B6D13">
        <w:t xml:space="preserve">Avgas </w:t>
      </w:r>
      <w:r w:rsidR="00D859AC">
        <w:t>100</w:t>
      </w:r>
      <w:r w:rsidR="008B6D13">
        <w:fldChar w:fldCharType="begin"/>
      </w:r>
      <w:r w:rsidR="008B6D13">
        <w:instrText xml:space="preserve"> XE "</w:instrText>
      </w:r>
      <w:r w:rsidR="008B6D13" w:rsidRPr="00AD42B8">
        <w:instrText>Avgas 100</w:instrText>
      </w:r>
      <w:r w:rsidR="008B6D13">
        <w:instrText xml:space="preserve">" </w:instrText>
      </w:r>
      <w:r w:rsidR="008B6D13">
        <w:fldChar w:fldCharType="end"/>
      </w:r>
      <w:r w:rsidR="00D859AC">
        <w:t xml:space="preserve"> Octane fuel</w:t>
      </w:r>
      <w:r w:rsidR="00675764">
        <w:t xml:space="preserve"> due to limited processing units</w:t>
      </w:r>
      <w:r w:rsidR="00D17DEE">
        <w:t>;</w:t>
      </w:r>
      <w:r w:rsidR="00675764">
        <w:t xml:space="preserve"> it did not have the necessary alkylation plant</w:t>
      </w:r>
      <w:r w:rsidR="00675764" w:rsidRPr="00675764">
        <w:t xml:space="preserve">. </w:t>
      </w:r>
      <w:r w:rsidR="00675764">
        <w:t>(Digboi Refinery was expanded b</w:t>
      </w:r>
      <w:r w:rsidR="00675764" w:rsidRPr="00675764">
        <w:t>etween 1931 and 1934 several new units, like the Dubbs Cracking plant</w:t>
      </w:r>
      <w:r w:rsidR="008B6D13">
        <w:fldChar w:fldCharType="begin"/>
      </w:r>
      <w:r w:rsidR="008B6D13">
        <w:instrText xml:space="preserve"> XE "</w:instrText>
      </w:r>
      <w:r w:rsidR="008B6D13" w:rsidRPr="0064557A">
        <w:instrText>Dubbs Cracking plant</w:instrText>
      </w:r>
      <w:r w:rsidR="008B6D13">
        <w:instrText xml:space="preserve">" </w:instrText>
      </w:r>
      <w:r w:rsidR="008B6D13">
        <w:fldChar w:fldCharType="end"/>
      </w:r>
      <w:r w:rsidR="00675764" w:rsidRPr="00675764">
        <w:t>, Edeleanu Plant</w:t>
      </w:r>
      <w:r w:rsidR="008B6D13">
        <w:fldChar w:fldCharType="begin"/>
      </w:r>
      <w:r w:rsidR="008B6D13">
        <w:instrText xml:space="preserve"> XE "</w:instrText>
      </w:r>
      <w:r w:rsidR="008B6D13" w:rsidRPr="00D61846">
        <w:instrText>Edeleanu Plant</w:instrText>
      </w:r>
      <w:r w:rsidR="008B6D13">
        <w:instrText xml:space="preserve">" </w:instrText>
      </w:r>
      <w:r w:rsidR="008B6D13">
        <w:fldChar w:fldCharType="end"/>
      </w:r>
      <w:r w:rsidR="00675764" w:rsidRPr="00675764">
        <w:t xml:space="preserve"> and the first atmospheric and vacuum tube stills and oil heaters and fractionating columns</w:t>
      </w:r>
      <w:r w:rsidR="00675764">
        <w:t>)</w:t>
      </w:r>
      <w:r w:rsidR="00675764">
        <w:rPr>
          <w:rStyle w:val="EndnoteReference"/>
        </w:rPr>
        <w:endnoteReference w:id="54"/>
      </w:r>
      <w:r w:rsidR="00675764">
        <w:t xml:space="preserve">.  It was also recognised that such production would impact on </w:t>
      </w:r>
      <w:smartTag w:uri="urn:schemas-microsoft-com:office:smarttags" w:element="place">
        <w:smartTag w:uri="urn:schemas-microsoft-com:office:smarttags" w:element="country-region">
          <w:r w:rsidR="00675764">
            <w:t>India</w:t>
          </w:r>
        </w:smartTag>
      </w:smartTag>
      <w:r w:rsidR="00675764">
        <w:t xml:space="preserve">’s petrol supplies. </w:t>
      </w:r>
      <w:r w:rsidR="00675764" w:rsidRPr="00675764">
        <w:t xml:space="preserve"> </w:t>
      </w:r>
      <w:r w:rsidR="00675764">
        <w:t>But the events of the war overtook this position</w:t>
      </w:r>
    </w:p>
    <w:p w14:paraId="53622933" w14:textId="77777777" w:rsidR="00F3448F" w:rsidRDefault="00F3448F" w:rsidP="00F3448F">
      <w:pPr>
        <w:pStyle w:val="Heading7"/>
        <w:framePr w:wrap="around"/>
      </w:pPr>
      <w:r>
        <w:t>Aviation Petroleum Committees</w:t>
      </w:r>
    </w:p>
    <w:p w14:paraId="77D36B3B" w14:textId="77777777" w:rsidR="0019303D" w:rsidRPr="00752BD2" w:rsidRDefault="007614A7" w:rsidP="00072488">
      <w:pPr>
        <w:pStyle w:val="BodyText"/>
      </w:pPr>
      <w:r>
        <w:t xml:space="preserve">After the fall of </w:t>
      </w:r>
      <w:smartTag w:uri="urn:schemas-microsoft-com:office:smarttags" w:element="country-region">
        <w:smartTag w:uri="urn:schemas-microsoft-com:office:smarttags" w:element="place">
          <w:r>
            <w:t>Singapore</w:t>
          </w:r>
        </w:smartTag>
      </w:smartTag>
      <w:r w:rsidR="0084230A">
        <w:fldChar w:fldCharType="begin"/>
      </w:r>
      <w:r w:rsidR="0084230A">
        <w:instrText xml:space="preserve"> XE "</w:instrText>
      </w:r>
      <w:smartTag w:uri="urn:schemas-microsoft-com:office:smarttags" w:element="country-region">
        <w:r w:rsidR="0084230A" w:rsidRPr="00D24DE0">
          <w:instrText>Singapore</w:instrText>
        </w:r>
      </w:smartTag>
      <w:r w:rsidR="0084230A">
        <w:instrText xml:space="preserve">" </w:instrText>
      </w:r>
      <w:r w:rsidR="0084230A">
        <w:fldChar w:fldCharType="end"/>
      </w:r>
      <w:r>
        <w:t xml:space="preserve"> and the loss of the refineries of the Netherland East Indies</w:t>
      </w:r>
      <w:r w:rsidR="008B6D13">
        <w:fldChar w:fldCharType="begin"/>
      </w:r>
      <w:r w:rsidR="008B6D13">
        <w:instrText xml:space="preserve"> XE "</w:instrText>
      </w:r>
      <w:r w:rsidR="008B6D13" w:rsidRPr="008F551A">
        <w:instrText>Netherland East Indies</w:instrText>
      </w:r>
      <w:r w:rsidR="008B6D13">
        <w:instrText xml:space="preserve">" </w:instrText>
      </w:r>
      <w:r w:rsidR="008B6D13">
        <w:fldChar w:fldCharType="end"/>
      </w:r>
      <w:r>
        <w:t xml:space="preserve"> in 1942 the </w:t>
      </w:r>
      <w:r w:rsidR="00F3448F">
        <w:t>aviation gasoline supply situation changed significantly. A</w:t>
      </w:r>
      <w:r w:rsidR="0019303D" w:rsidRPr="00752BD2">
        <w:t xml:space="preserve">ll gasolines were imported from the </w:t>
      </w:r>
      <w:smartTag w:uri="urn:schemas-microsoft-com:office:smarttags" w:element="country-region">
        <w:r w:rsidR="0019303D" w:rsidRPr="00752BD2">
          <w:t>United States</w:t>
        </w:r>
      </w:smartTag>
      <w:r w:rsidR="0019303D" w:rsidRPr="00752BD2">
        <w:t>, the Caribbean</w:t>
      </w:r>
      <w:r w:rsidR="00363D17">
        <w:fldChar w:fldCharType="begin"/>
      </w:r>
      <w:r w:rsidR="00363D17">
        <w:instrText xml:space="preserve"> XE "</w:instrText>
      </w:r>
      <w:r w:rsidR="00363D17" w:rsidRPr="002C1137">
        <w:rPr>
          <w:i/>
          <w:sz w:val="22"/>
        </w:rPr>
        <w:instrText>Caribbean</w:instrText>
      </w:r>
      <w:r w:rsidR="00363D17">
        <w:instrText xml:space="preserve">" </w:instrText>
      </w:r>
      <w:r w:rsidR="00363D17">
        <w:fldChar w:fldCharType="end"/>
      </w:r>
      <w:r w:rsidR="0019303D" w:rsidRPr="00752BD2">
        <w:t xml:space="preserve"> (Aruba</w:t>
      </w:r>
      <w:r w:rsidR="008B6D13">
        <w:fldChar w:fldCharType="begin"/>
      </w:r>
      <w:r w:rsidR="008B6D13">
        <w:instrText xml:space="preserve"> XE "</w:instrText>
      </w:r>
      <w:r w:rsidR="008B6D13" w:rsidRPr="00823B92">
        <w:instrText>Aruba</w:instrText>
      </w:r>
      <w:r w:rsidR="008B6D13">
        <w:instrText xml:space="preserve">" </w:instrText>
      </w:r>
      <w:r w:rsidR="008B6D13">
        <w:fldChar w:fldCharType="end"/>
      </w:r>
      <w:r w:rsidR="0019303D" w:rsidRPr="00752BD2">
        <w:t xml:space="preserve"> and Curacao</w:t>
      </w:r>
      <w:r w:rsidR="008B6D13">
        <w:fldChar w:fldCharType="begin"/>
      </w:r>
      <w:r w:rsidR="008B6D13">
        <w:instrText xml:space="preserve"> XE "</w:instrText>
      </w:r>
      <w:r w:rsidR="008B6D13" w:rsidRPr="00672EAF">
        <w:instrText>Curacao</w:instrText>
      </w:r>
      <w:r w:rsidR="008B6D13">
        <w:instrText xml:space="preserve">" </w:instrText>
      </w:r>
      <w:r w:rsidR="008B6D13">
        <w:fldChar w:fldCharType="end"/>
      </w:r>
      <w:r w:rsidR="0019303D" w:rsidRPr="00752BD2">
        <w:t>) and the Middle East (</w:t>
      </w:r>
      <w:smartTag w:uri="urn:schemas-microsoft-com:office:smarttags" w:element="City">
        <w:smartTag w:uri="urn:schemas-microsoft-com:office:smarttags" w:element="place">
          <w:r w:rsidR="0019303D" w:rsidRPr="00752BD2">
            <w:t>Abadan</w:t>
          </w:r>
        </w:smartTag>
      </w:smartTag>
      <w:r w:rsidR="008B6D13">
        <w:fldChar w:fldCharType="begin"/>
      </w:r>
      <w:r w:rsidR="008B6D13">
        <w:instrText xml:space="preserve"> XE "</w:instrText>
      </w:r>
      <w:smartTag w:uri="urn:schemas-microsoft-com:office:smarttags" w:element="City">
        <w:r w:rsidR="008B6D13" w:rsidRPr="00017852">
          <w:instrText>Abadan</w:instrText>
        </w:r>
      </w:smartTag>
      <w:r w:rsidR="008B6D13">
        <w:instrText xml:space="preserve">" </w:instrText>
      </w:r>
      <w:r w:rsidR="008B6D13">
        <w:fldChar w:fldCharType="end"/>
      </w:r>
      <w:r w:rsidR="0019303D" w:rsidRPr="00752BD2">
        <w:t xml:space="preserve">). All arrangements for </w:t>
      </w:r>
      <w:smartTag w:uri="urn:schemas-microsoft-com:office:smarttags" w:element="place">
        <w:smartTag w:uri="urn:schemas-microsoft-com:office:smarttags" w:element="country-region">
          <w:r w:rsidR="0019303D" w:rsidRPr="00752BD2">
            <w:t>Australia</w:t>
          </w:r>
        </w:smartTag>
      </w:smartTag>
      <w:r w:rsidR="0019303D" w:rsidRPr="00752BD2">
        <w:t xml:space="preserve"> were made by three committees</w:t>
      </w:r>
    </w:p>
    <w:p w14:paraId="04C5B13F" w14:textId="77777777" w:rsidR="0019303D" w:rsidRPr="00C41287" w:rsidRDefault="0019303D" w:rsidP="00C41287">
      <w:pPr>
        <w:pStyle w:val="BodyText2"/>
        <w:spacing w:before="60" w:after="60"/>
        <w:rPr>
          <w:sz w:val="22"/>
        </w:rPr>
      </w:pPr>
      <w:r w:rsidRPr="00C41287">
        <w:rPr>
          <w:sz w:val="22"/>
        </w:rPr>
        <w:t>APPLC</w:t>
      </w:r>
      <w:r w:rsidR="008B6D13">
        <w:rPr>
          <w:sz w:val="22"/>
        </w:rPr>
        <w:fldChar w:fldCharType="begin"/>
      </w:r>
      <w:r w:rsidR="008B6D13">
        <w:instrText xml:space="preserve"> XE "</w:instrText>
      </w:r>
      <w:r w:rsidR="008B6D13" w:rsidRPr="009564F8">
        <w:rPr>
          <w:sz w:val="22"/>
        </w:rPr>
        <w:instrText>APPLC</w:instrText>
      </w:r>
      <w:r w:rsidR="008B6D13">
        <w:instrText xml:space="preserve">" </w:instrText>
      </w:r>
      <w:r w:rsidR="008B6D13">
        <w:rPr>
          <w:sz w:val="22"/>
        </w:rPr>
        <w:fldChar w:fldCharType="end"/>
      </w:r>
      <w:r w:rsidRPr="00C41287">
        <w:rPr>
          <w:sz w:val="22"/>
        </w:rPr>
        <w:t xml:space="preserve"> - Aviation Petroleum Production Location Committee</w:t>
      </w:r>
      <w:r w:rsidR="008B6D13">
        <w:rPr>
          <w:sz w:val="22"/>
        </w:rPr>
        <w:fldChar w:fldCharType="begin"/>
      </w:r>
      <w:r w:rsidR="008B6D13">
        <w:instrText xml:space="preserve"> XE "</w:instrText>
      </w:r>
      <w:r w:rsidR="008B6D13" w:rsidRPr="001A5D6B">
        <w:rPr>
          <w:sz w:val="22"/>
        </w:rPr>
        <w:instrText>Aviation Petroleum Production Location Committee</w:instrText>
      </w:r>
      <w:r w:rsidR="008B6D13">
        <w:instrText xml:space="preserve">" </w:instrText>
      </w:r>
      <w:r w:rsidR="008B6D13">
        <w:rPr>
          <w:sz w:val="22"/>
        </w:rPr>
        <w:fldChar w:fldCharType="end"/>
      </w:r>
    </w:p>
    <w:p w14:paraId="2F2D6646" w14:textId="77777777" w:rsidR="0019303D" w:rsidRPr="00C41287" w:rsidRDefault="0019303D" w:rsidP="00C41287">
      <w:pPr>
        <w:pStyle w:val="BodyText2"/>
        <w:spacing w:before="60" w:after="60"/>
        <w:rPr>
          <w:sz w:val="22"/>
        </w:rPr>
      </w:pPr>
      <w:r w:rsidRPr="00C41287">
        <w:rPr>
          <w:sz w:val="22"/>
        </w:rPr>
        <w:t>APPAC</w:t>
      </w:r>
      <w:r w:rsidR="008B6D13">
        <w:rPr>
          <w:sz w:val="22"/>
        </w:rPr>
        <w:fldChar w:fldCharType="begin"/>
      </w:r>
      <w:r w:rsidR="008B6D13">
        <w:instrText xml:space="preserve"> XE "</w:instrText>
      </w:r>
      <w:r w:rsidR="008B6D13" w:rsidRPr="001F076F">
        <w:rPr>
          <w:sz w:val="22"/>
        </w:rPr>
        <w:instrText>APPAC</w:instrText>
      </w:r>
      <w:r w:rsidR="008B6D13">
        <w:instrText xml:space="preserve">" </w:instrText>
      </w:r>
      <w:r w:rsidR="008B6D13">
        <w:rPr>
          <w:sz w:val="22"/>
        </w:rPr>
        <w:fldChar w:fldCharType="end"/>
      </w:r>
      <w:r w:rsidRPr="00C41287">
        <w:rPr>
          <w:sz w:val="22"/>
        </w:rPr>
        <w:t xml:space="preserve"> - Aviation Petroleum Products Allocation Committee</w:t>
      </w:r>
      <w:r w:rsidR="008B6D13">
        <w:rPr>
          <w:sz w:val="22"/>
        </w:rPr>
        <w:fldChar w:fldCharType="begin"/>
      </w:r>
      <w:r w:rsidR="008B6D13">
        <w:instrText xml:space="preserve"> XE "</w:instrText>
      </w:r>
      <w:r w:rsidR="008B6D13" w:rsidRPr="001574DD">
        <w:rPr>
          <w:sz w:val="22"/>
        </w:rPr>
        <w:instrText>Aviation Petroleum Products Allocation Committee</w:instrText>
      </w:r>
      <w:r w:rsidR="008B6D13">
        <w:instrText xml:space="preserve">" </w:instrText>
      </w:r>
      <w:r w:rsidR="008B6D13">
        <w:rPr>
          <w:sz w:val="22"/>
        </w:rPr>
        <w:fldChar w:fldCharType="end"/>
      </w:r>
    </w:p>
    <w:p w14:paraId="7BB96198" w14:textId="77777777" w:rsidR="0021164A" w:rsidRPr="00C41287" w:rsidRDefault="0021164A" w:rsidP="00C41287">
      <w:pPr>
        <w:pStyle w:val="BodyText2"/>
        <w:spacing w:before="60" w:after="60"/>
        <w:rPr>
          <w:sz w:val="22"/>
        </w:rPr>
      </w:pPr>
      <w:r w:rsidRPr="00C41287">
        <w:rPr>
          <w:sz w:val="22"/>
        </w:rPr>
        <w:t>APPLAC</w:t>
      </w:r>
      <w:r w:rsidR="008B6D13">
        <w:rPr>
          <w:sz w:val="22"/>
        </w:rPr>
        <w:fldChar w:fldCharType="begin"/>
      </w:r>
      <w:r w:rsidR="008B6D13">
        <w:instrText xml:space="preserve"> XE "</w:instrText>
      </w:r>
      <w:r w:rsidR="008B6D13" w:rsidRPr="008C69BD">
        <w:rPr>
          <w:sz w:val="22"/>
        </w:rPr>
        <w:instrText>APPLAC</w:instrText>
      </w:r>
      <w:r w:rsidR="008B6D13">
        <w:instrText xml:space="preserve">" </w:instrText>
      </w:r>
      <w:r w:rsidR="008B6D13">
        <w:rPr>
          <w:sz w:val="22"/>
        </w:rPr>
        <w:fldChar w:fldCharType="end"/>
      </w:r>
      <w:r w:rsidRPr="00C41287">
        <w:rPr>
          <w:sz w:val="22"/>
        </w:rPr>
        <w:t xml:space="preserve">  - Aviation Petroleum Production </w:t>
      </w:r>
      <w:smartTag w:uri="urn:schemas-microsoft-com:office:smarttags" w:element="place">
        <w:smartTag w:uri="urn:schemas-microsoft-com:office:smarttags" w:element="City">
          <w:r w:rsidRPr="00C41287">
            <w:rPr>
              <w:sz w:val="22"/>
            </w:rPr>
            <w:t>London</w:t>
          </w:r>
        </w:smartTag>
      </w:smartTag>
      <w:r w:rsidRPr="00C41287">
        <w:rPr>
          <w:sz w:val="22"/>
        </w:rPr>
        <w:t xml:space="preserve"> Assignment Committee</w:t>
      </w:r>
      <w:r w:rsidR="008B6D13">
        <w:rPr>
          <w:sz w:val="22"/>
        </w:rPr>
        <w:fldChar w:fldCharType="begin"/>
      </w:r>
      <w:r w:rsidR="008B6D13">
        <w:instrText xml:space="preserve"> XE "</w:instrText>
      </w:r>
      <w:r w:rsidR="008B6D13" w:rsidRPr="00637787">
        <w:rPr>
          <w:sz w:val="22"/>
        </w:rPr>
        <w:instrText xml:space="preserve">Aviation Petroleum Production </w:instrText>
      </w:r>
      <w:smartTag w:uri="urn:schemas-microsoft-com:office:smarttags" w:element="City">
        <w:r w:rsidR="008B6D13" w:rsidRPr="00637787">
          <w:rPr>
            <w:sz w:val="22"/>
          </w:rPr>
          <w:instrText>London</w:instrText>
        </w:r>
      </w:smartTag>
      <w:r w:rsidR="008B6D13" w:rsidRPr="00637787">
        <w:rPr>
          <w:sz w:val="22"/>
        </w:rPr>
        <w:instrText xml:space="preserve"> Assignment Committee</w:instrText>
      </w:r>
      <w:r w:rsidR="008B6D13">
        <w:instrText xml:space="preserve">" </w:instrText>
      </w:r>
      <w:r w:rsidR="008B6D13">
        <w:rPr>
          <w:sz w:val="22"/>
        </w:rPr>
        <w:fldChar w:fldCharType="end"/>
      </w:r>
    </w:p>
    <w:p w14:paraId="11E20014" w14:textId="77777777" w:rsidR="0019303D" w:rsidRPr="00752BD2" w:rsidRDefault="0021164A" w:rsidP="00072488">
      <w:pPr>
        <w:pStyle w:val="BodyText"/>
      </w:pPr>
      <w:r w:rsidRPr="00752BD2">
        <w:t>The purpose of these committee</w:t>
      </w:r>
      <w:r w:rsidR="00407501" w:rsidRPr="00752BD2">
        <w:t xml:space="preserve">s was to receive </w:t>
      </w:r>
      <w:r w:rsidR="009B68E4" w:rsidRPr="00752BD2">
        <w:t xml:space="preserve">status reports on supply position in the various locations, </w:t>
      </w:r>
      <w:r w:rsidR="00407501" w:rsidRPr="00752BD2">
        <w:t xml:space="preserve">the request for product, </w:t>
      </w:r>
      <w:r w:rsidR="009B68E4" w:rsidRPr="00752BD2">
        <w:t xml:space="preserve">determine the </w:t>
      </w:r>
      <w:r w:rsidR="00407501" w:rsidRPr="00752BD2">
        <w:t xml:space="preserve">source supply from the refineries and allocate shipping to deliver the requested products. Since </w:t>
      </w:r>
      <w:smartTag w:uri="urn:schemas-microsoft-com:office:smarttags" w:element="country-region">
        <w:r w:rsidR="00407501" w:rsidRPr="00752BD2">
          <w:t>Australia</w:t>
        </w:r>
      </w:smartTag>
      <w:r w:rsidR="00407501" w:rsidRPr="00752BD2">
        <w:t xml:space="preserve"> (and </w:t>
      </w:r>
      <w:smartTag w:uri="urn:schemas-microsoft-com:office:smarttags" w:element="country-region">
        <w:r w:rsidR="00407501" w:rsidRPr="00752BD2">
          <w:t>New Zealand</w:t>
        </w:r>
      </w:smartTag>
      <w:r w:rsidR="008B6D13">
        <w:fldChar w:fldCharType="begin"/>
      </w:r>
      <w:r w:rsidR="008B6D13">
        <w:instrText xml:space="preserve"> XE "</w:instrText>
      </w:r>
      <w:smartTag w:uri="urn:schemas-microsoft-com:office:smarttags" w:element="country-region">
        <w:r w:rsidR="008B6D13" w:rsidRPr="006B53E5">
          <w:instrText>New Zealand</w:instrText>
        </w:r>
      </w:smartTag>
      <w:r w:rsidR="008B6D13">
        <w:instrText xml:space="preserve">" </w:instrText>
      </w:r>
      <w:r w:rsidR="008B6D13">
        <w:fldChar w:fldCharType="end"/>
      </w:r>
      <w:r w:rsidR="00407501" w:rsidRPr="00752BD2">
        <w:t xml:space="preserve">) were part of the British </w:t>
      </w:r>
      <w:r w:rsidR="00407501" w:rsidRPr="00752BD2">
        <w:lastRenderedPageBreak/>
        <w:t xml:space="preserve">Empire, all there arrangements were done through </w:t>
      </w:r>
      <w:smartTag w:uri="urn:schemas-microsoft-com:office:smarttags" w:element="place">
        <w:smartTag w:uri="urn:schemas-microsoft-com:office:smarttags" w:element="City">
          <w:r w:rsidR="00407501" w:rsidRPr="00752BD2">
            <w:t>London</w:t>
          </w:r>
        </w:smartTag>
      </w:smartTag>
      <w:r w:rsidR="00407501" w:rsidRPr="00752BD2">
        <w:t xml:space="preserve"> </w:t>
      </w:r>
      <w:r w:rsidR="00247855" w:rsidRPr="00752BD2">
        <w:t>by the UK Ministry of Fuel &amp; Power</w:t>
      </w:r>
      <w:r w:rsidR="008B6D13">
        <w:fldChar w:fldCharType="begin"/>
      </w:r>
      <w:r w:rsidR="008B6D13">
        <w:instrText xml:space="preserve"> XE "</w:instrText>
      </w:r>
      <w:r w:rsidR="008B6D13" w:rsidRPr="00B63598">
        <w:instrText>UK Ministry of Fuel &amp; Power</w:instrText>
      </w:r>
      <w:r w:rsidR="008B6D13">
        <w:instrText xml:space="preserve">" </w:instrText>
      </w:r>
      <w:r w:rsidR="008B6D13">
        <w:fldChar w:fldCharType="end"/>
      </w:r>
      <w:r w:rsidR="00247855" w:rsidRPr="00752BD2">
        <w:t xml:space="preserve">. </w:t>
      </w:r>
      <w:smartTag w:uri="urn:schemas-microsoft-com:office:smarttags" w:element="place">
        <w:smartTag w:uri="urn:schemas-microsoft-com:office:smarttags" w:element="country-region">
          <w:r w:rsidR="00247855" w:rsidRPr="00752BD2">
            <w:t>Australia</w:t>
          </w:r>
        </w:smartTag>
      </w:smartTag>
      <w:r w:rsidR="00247855" w:rsidRPr="00752BD2">
        <w:t xml:space="preserve"> had representation on these committee.</w:t>
      </w:r>
      <w:r w:rsidR="00407501" w:rsidRPr="00752BD2">
        <w:t xml:space="preserve">  </w:t>
      </w:r>
    </w:p>
    <w:p w14:paraId="2629BC7C" w14:textId="77777777" w:rsidR="009B68E4" w:rsidRPr="00752BD2" w:rsidRDefault="009B68E4" w:rsidP="00072488">
      <w:pPr>
        <w:pStyle w:val="BodyText"/>
      </w:pPr>
      <w:r w:rsidRPr="00752BD2">
        <w:t xml:space="preserve">The British were also keen to minimise the supply from ‘US Dollar’ sources </w:t>
      </w:r>
      <w:r w:rsidR="00193642" w:rsidRPr="00752BD2">
        <w:t>(Lend-Lease</w:t>
      </w:r>
      <w:r w:rsidR="008B6D13">
        <w:fldChar w:fldCharType="begin"/>
      </w:r>
      <w:r w:rsidR="008B6D13">
        <w:instrText xml:space="preserve"> XE "</w:instrText>
      </w:r>
      <w:r w:rsidR="008B6D13" w:rsidRPr="003369B0">
        <w:instrText>Lend-Lease</w:instrText>
      </w:r>
      <w:r w:rsidR="008B6D13">
        <w:instrText xml:space="preserve">" </w:instrText>
      </w:r>
      <w:r w:rsidR="008B6D13">
        <w:fldChar w:fldCharType="end"/>
      </w:r>
      <w:r w:rsidR="00193642" w:rsidRPr="00752BD2">
        <w:t xml:space="preserve">) </w:t>
      </w:r>
      <w:r w:rsidRPr="00752BD2">
        <w:t xml:space="preserve">such as the </w:t>
      </w:r>
      <w:smartTag w:uri="urn:schemas-microsoft-com:office:smarttags" w:element="country-region">
        <w:r w:rsidRPr="00752BD2">
          <w:t>United States</w:t>
        </w:r>
      </w:smartTag>
      <w:r w:rsidRPr="00752BD2">
        <w:t>, Caribbean</w:t>
      </w:r>
      <w:r w:rsidR="00363D17">
        <w:fldChar w:fldCharType="begin"/>
      </w:r>
      <w:r w:rsidR="00363D17">
        <w:instrText xml:space="preserve"> XE "</w:instrText>
      </w:r>
      <w:r w:rsidR="00363D17" w:rsidRPr="002C1137">
        <w:rPr>
          <w:i/>
          <w:sz w:val="22"/>
        </w:rPr>
        <w:instrText>Caribbean</w:instrText>
      </w:r>
      <w:r w:rsidR="00363D17">
        <w:instrText xml:space="preserve">" </w:instrText>
      </w:r>
      <w:r w:rsidR="00363D17">
        <w:fldChar w:fldCharType="end"/>
      </w:r>
      <w:r w:rsidRPr="00752BD2">
        <w:t xml:space="preserve"> US owned refineries of Aruba</w:t>
      </w:r>
      <w:r w:rsidR="008B6D13">
        <w:fldChar w:fldCharType="begin"/>
      </w:r>
      <w:r w:rsidR="008B6D13">
        <w:instrText xml:space="preserve"> XE "</w:instrText>
      </w:r>
      <w:r w:rsidR="008B6D13" w:rsidRPr="00823B92">
        <w:instrText>Aruba</w:instrText>
      </w:r>
      <w:r w:rsidR="008B6D13">
        <w:instrText xml:space="preserve">" </w:instrText>
      </w:r>
      <w:r w:rsidR="008B6D13">
        <w:fldChar w:fldCharType="end"/>
      </w:r>
      <w:r w:rsidRPr="00752BD2">
        <w:t xml:space="preserve"> and the Caltex</w:t>
      </w:r>
      <w:r w:rsidR="001E6D01">
        <w:fldChar w:fldCharType="begin"/>
      </w:r>
      <w:r w:rsidR="001E6D01">
        <w:instrText xml:space="preserve"> XE "</w:instrText>
      </w:r>
      <w:r w:rsidR="001E6D01" w:rsidRPr="0094306E">
        <w:rPr>
          <w:sz w:val="20"/>
        </w:rPr>
        <w:instrText>Caltex</w:instrText>
      </w:r>
      <w:r w:rsidR="001E6D01">
        <w:instrText xml:space="preserve">" </w:instrText>
      </w:r>
      <w:r w:rsidR="001E6D01">
        <w:fldChar w:fldCharType="end"/>
      </w:r>
      <w:r w:rsidRPr="00752BD2">
        <w:t xml:space="preserve"> Bahrein Refinery</w:t>
      </w:r>
      <w:r w:rsidR="008B6D13">
        <w:fldChar w:fldCharType="begin"/>
      </w:r>
      <w:r w:rsidR="008B6D13">
        <w:instrText xml:space="preserve"> XE "</w:instrText>
      </w:r>
      <w:r w:rsidR="008B6D13" w:rsidRPr="009074EC">
        <w:instrText>Bahrein Refinery</w:instrText>
      </w:r>
      <w:r w:rsidR="008B6D13">
        <w:instrText xml:space="preserve">" </w:instrText>
      </w:r>
      <w:r w:rsidR="008B6D13">
        <w:fldChar w:fldCharType="end"/>
      </w:r>
      <w:r w:rsidRPr="00752BD2">
        <w:t>, preferring to supply from ‘</w:t>
      </w:r>
      <w:smartTag w:uri="urn:schemas-microsoft-com:office:smarttags" w:element="place">
        <w:r w:rsidRPr="00752BD2">
          <w:t>Sterling</w:t>
        </w:r>
      </w:smartTag>
      <w:r w:rsidRPr="00752BD2">
        <w:t>’ refineries such as the Royal Dutch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Pr="00752BD2">
        <w:t xml:space="preserve"> of Curacao</w:t>
      </w:r>
      <w:r w:rsidR="008B6D13">
        <w:fldChar w:fldCharType="begin"/>
      </w:r>
      <w:r w:rsidR="008B6D13">
        <w:instrText xml:space="preserve"> XE "</w:instrText>
      </w:r>
      <w:r w:rsidR="008B6D13" w:rsidRPr="00672EAF">
        <w:instrText>Curacao</w:instrText>
      </w:r>
      <w:r w:rsidR="008B6D13">
        <w:instrText xml:space="preserve">" </w:instrText>
      </w:r>
      <w:r w:rsidR="008B6D13">
        <w:fldChar w:fldCharType="end"/>
      </w:r>
      <w:r w:rsidRPr="00752BD2">
        <w:t xml:space="preserve"> and Anglo-Persian Abadan</w:t>
      </w:r>
      <w:r w:rsidR="008B6D13">
        <w:fldChar w:fldCharType="begin"/>
      </w:r>
      <w:r w:rsidR="008B6D13">
        <w:instrText xml:space="preserve"> XE "</w:instrText>
      </w:r>
      <w:r w:rsidR="008B6D13" w:rsidRPr="00017852">
        <w:instrText>Abadan</w:instrText>
      </w:r>
      <w:r w:rsidR="008B6D13">
        <w:instrText xml:space="preserve">" </w:instrText>
      </w:r>
      <w:r w:rsidR="008B6D13">
        <w:fldChar w:fldCharType="end"/>
      </w:r>
      <w:r w:rsidRPr="00752BD2">
        <w:t xml:space="preserve"> Refinery. </w:t>
      </w:r>
    </w:p>
    <w:p w14:paraId="2A30A3E2" w14:textId="77777777" w:rsidR="009B68E4" w:rsidRPr="00752BD2" w:rsidRDefault="009B68E4" w:rsidP="00072488">
      <w:pPr>
        <w:pStyle w:val="BodyText"/>
      </w:pPr>
      <w:r w:rsidRPr="00752BD2">
        <w:t xml:space="preserve">For </w:t>
      </w:r>
      <w:smartTag w:uri="urn:schemas-microsoft-com:office:smarttags" w:element="country-region">
        <w:r w:rsidRPr="00752BD2">
          <w:t>Australia</w:t>
        </w:r>
      </w:smartTag>
      <w:r w:rsidRPr="00752BD2">
        <w:t xml:space="preserve"> the obvious </w:t>
      </w:r>
      <w:smartTag w:uri="urn:schemas-microsoft-com:office:smarttags" w:element="country-region">
        <w:r w:rsidRPr="00752BD2">
          <w:t>US</w:t>
        </w:r>
      </w:smartTag>
      <w:r w:rsidRPr="00752BD2">
        <w:t xml:space="preserve"> supply was from the </w:t>
      </w:r>
      <w:r w:rsidR="00E05D1D" w:rsidRPr="00752BD2">
        <w:t xml:space="preserve">United States </w:t>
      </w:r>
      <w:r w:rsidRPr="00752BD2">
        <w:t>West Coast PAW District 5</w:t>
      </w:r>
      <w:r w:rsidR="008B6D13">
        <w:fldChar w:fldCharType="begin"/>
      </w:r>
      <w:r w:rsidR="008B6D13">
        <w:instrText xml:space="preserve"> XE "</w:instrText>
      </w:r>
      <w:r w:rsidR="008B6D13" w:rsidRPr="008555EC">
        <w:instrText>PAW District 5</w:instrText>
      </w:r>
      <w:r w:rsidR="008B6D13">
        <w:instrText xml:space="preserve">" </w:instrText>
      </w:r>
      <w:r w:rsidR="008B6D13">
        <w:fldChar w:fldCharType="end"/>
      </w:r>
      <w:r w:rsidRPr="00752BD2">
        <w:t xml:space="preserve"> which included </w:t>
      </w:r>
      <w:smartTag w:uri="urn:schemas-microsoft-com:office:smarttags" w:element="City">
        <w:r w:rsidRPr="00752BD2">
          <w:t>Los Angeles</w:t>
        </w:r>
      </w:smartTag>
      <w:r w:rsidR="008B6D13">
        <w:fldChar w:fldCharType="begin"/>
      </w:r>
      <w:r w:rsidR="008B6D13">
        <w:instrText xml:space="preserve"> XE "</w:instrText>
      </w:r>
      <w:r w:rsidR="008B6D13" w:rsidRPr="008A18A0">
        <w:instrText>Los Angeles</w:instrText>
      </w:r>
      <w:r w:rsidR="008B6D13">
        <w:instrText xml:space="preserve">" </w:instrText>
      </w:r>
      <w:r w:rsidR="008B6D13">
        <w:fldChar w:fldCharType="end"/>
      </w:r>
      <w:r w:rsidRPr="00752BD2">
        <w:t>,</w:t>
      </w:r>
      <w:r w:rsidR="00EB3252">
        <w:t xml:space="preserve"> </w:t>
      </w:r>
      <w:r w:rsidRPr="00752BD2">
        <w:t>San Pedro</w:t>
      </w:r>
      <w:r w:rsidR="008B6D13">
        <w:fldChar w:fldCharType="begin"/>
      </w:r>
      <w:r w:rsidR="008B6D13">
        <w:instrText xml:space="preserve"> XE "</w:instrText>
      </w:r>
      <w:r w:rsidR="008B6D13" w:rsidRPr="00130A21">
        <w:instrText>San Pedro</w:instrText>
      </w:r>
      <w:r w:rsidR="008B6D13">
        <w:instrText xml:space="preserve">" </w:instrText>
      </w:r>
      <w:r w:rsidR="008B6D13">
        <w:fldChar w:fldCharType="end"/>
      </w:r>
      <w:r w:rsidR="00071AAE">
        <w:t xml:space="preserve"> (</w:t>
      </w:r>
      <w:smartTag w:uri="urn:schemas-microsoft-com:office:smarttags" w:element="PlaceName">
        <w:r w:rsidR="00071AAE">
          <w:t>Los Angeles</w:t>
        </w:r>
      </w:smartTag>
      <w:r w:rsidR="00071AAE">
        <w:t xml:space="preserve"> </w:t>
      </w:r>
      <w:smartTag w:uri="urn:schemas-microsoft-com:office:smarttags" w:element="PlaceType">
        <w:r w:rsidR="00071AAE">
          <w:t>Harbour</w:t>
        </w:r>
      </w:smartTag>
      <w:r w:rsidR="00071AAE">
        <w:t>)</w:t>
      </w:r>
      <w:r w:rsidR="00EB3252">
        <w:t xml:space="preserve"> and </w:t>
      </w:r>
      <w:smartTag w:uri="urn:schemas-microsoft-com:office:smarttags" w:element="City">
        <w:smartTag w:uri="urn:schemas-microsoft-com:office:smarttags" w:element="place">
          <w:r w:rsidR="00EB3252" w:rsidRPr="00752BD2">
            <w:t>San Francisco</w:t>
          </w:r>
        </w:smartTag>
      </w:smartTag>
      <w:r w:rsidR="008B6D13">
        <w:fldChar w:fldCharType="begin"/>
      </w:r>
      <w:r w:rsidR="008B6D13">
        <w:instrText xml:space="preserve"> XE "</w:instrText>
      </w:r>
      <w:r w:rsidR="008B6D13" w:rsidRPr="009B42DD">
        <w:instrText>San Francisco</w:instrText>
      </w:r>
      <w:r w:rsidR="008B6D13">
        <w:instrText xml:space="preserve">" </w:instrText>
      </w:r>
      <w:r w:rsidR="008B6D13">
        <w:fldChar w:fldCharType="end"/>
      </w:r>
      <w:r w:rsidR="00E05D1D" w:rsidRPr="00752BD2">
        <w:t xml:space="preserve">. </w:t>
      </w:r>
      <w:r w:rsidR="00D17DEE">
        <w:t>(Refer to Chapter 11 for details on PAW).</w:t>
      </w:r>
    </w:p>
    <w:p w14:paraId="270BEFD7" w14:textId="77777777" w:rsidR="00EB3252" w:rsidRPr="00752BD2" w:rsidRDefault="00193642" w:rsidP="00072488">
      <w:pPr>
        <w:pStyle w:val="BodyText"/>
      </w:pPr>
      <w:r w:rsidRPr="00752BD2">
        <w:t xml:space="preserve">Once in </w:t>
      </w:r>
      <w:smartTag w:uri="urn:schemas-microsoft-com:office:smarttags" w:element="country-region">
        <w:r w:rsidRPr="00752BD2">
          <w:t>Australia</w:t>
        </w:r>
      </w:smartTag>
      <w:r w:rsidRPr="00752BD2">
        <w:t xml:space="preserve"> the two oil companies who had government contracts</w:t>
      </w:r>
      <w:r w:rsidR="00BC1ABB">
        <w:t xml:space="preserve"> -</w:t>
      </w:r>
      <w:r w:rsidRPr="00752BD2">
        <w:t xml:space="preserve">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Pr="00752BD2">
        <w:t xml:space="preserve"> Company of </w:t>
      </w:r>
      <w:smartTag w:uri="urn:schemas-microsoft-com:office:smarttags" w:element="country-region">
        <w:smartTag w:uri="urn:schemas-microsoft-com:office:smarttags" w:element="place">
          <w:r w:rsidRPr="00752BD2">
            <w:t>Australia</w:t>
          </w:r>
        </w:smartTag>
      </w:smartTag>
      <w:r w:rsidRPr="00752BD2">
        <w:t xml:space="preserve"> and Standard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rsidR="00BB0FE6" w:rsidRPr="00752BD2">
        <w:t xml:space="preserve"> Oil Company would become involved in the distribution.</w:t>
      </w:r>
    </w:p>
    <w:p w14:paraId="0FFCE3AD" w14:textId="77777777" w:rsidR="005A11D1" w:rsidRDefault="005A11D1" w:rsidP="005A11D1">
      <w:pPr>
        <w:pStyle w:val="Heading7"/>
        <w:framePr w:wrap="around"/>
      </w:pPr>
      <w:r>
        <w:t xml:space="preserve">Avgas Supplies to </w:t>
      </w:r>
      <w:smartTag w:uri="urn:schemas-microsoft-com:office:smarttags" w:element="place">
        <w:smartTag w:uri="urn:schemas-microsoft-com:office:smarttags" w:element="country-region">
          <w:r>
            <w:t>Australia</w:t>
          </w:r>
        </w:smartTag>
      </w:smartTag>
      <w:r>
        <w:t xml:space="preserve"> SWP</w:t>
      </w:r>
      <w:r w:rsidR="00F213FA">
        <w:t>A</w:t>
      </w:r>
    </w:p>
    <w:p w14:paraId="73B70BC8" w14:textId="77777777" w:rsidR="002615FF" w:rsidRPr="00752BD2" w:rsidRDefault="0016198B" w:rsidP="00072488">
      <w:pPr>
        <w:pStyle w:val="BodyText"/>
      </w:pPr>
      <w:r>
        <w:t xml:space="preserve">The following memos and notes were obtained from the UK Public Records Office Reference: </w:t>
      </w:r>
      <w:r w:rsidRPr="0016198B">
        <w:t>POWE 33/866</w:t>
      </w:r>
      <w:r>
        <w:t xml:space="preserve"> and relate to the v</w:t>
      </w:r>
      <w:r w:rsidRPr="0016198B">
        <w:t xml:space="preserve">arious memos on the allocation of avgas to </w:t>
      </w:r>
      <w:smartTag w:uri="urn:schemas-microsoft-com:office:smarttags" w:element="place">
        <w:smartTag w:uri="urn:schemas-microsoft-com:office:smarttags" w:element="country-region">
          <w:r w:rsidRPr="0016198B">
            <w:t>Australia</w:t>
          </w:r>
        </w:smartTag>
      </w:smartTag>
      <w:r w:rsidRPr="0016198B">
        <w:t xml:space="preserve"> 1943-1945</w:t>
      </w:r>
      <w:r w:rsidR="005A11D1">
        <w:t xml:space="preserve">.  Additional explanatory comments have been included. </w:t>
      </w:r>
      <w:r w:rsidR="009B68E4" w:rsidRPr="00752BD2">
        <w:t>The following cables indicate the supply status and sources of supply</w:t>
      </w:r>
      <w:r>
        <w:t xml:space="preserve">. </w:t>
      </w:r>
    </w:p>
    <w:p w14:paraId="504BF0BD" w14:textId="77777777" w:rsidR="00071AAE" w:rsidRPr="00EF02A3" w:rsidRDefault="00CD2BDE" w:rsidP="00072488">
      <w:pPr>
        <w:pStyle w:val="BodyText"/>
      </w:pPr>
      <w:smartTag w:uri="urn:schemas-microsoft-com:office:smarttags" w:element="place">
        <w:smartTag w:uri="urn:schemas-microsoft-com:office:smarttags" w:element="country-region">
          <w:r w:rsidRPr="00EF02A3">
            <w:t>New Zealand</w:t>
          </w:r>
        </w:smartTag>
      </w:smartTag>
      <w:r w:rsidR="008B6D13">
        <w:fldChar w:fldCharType="begin"/>
      </w:r>
      <w:r w:rsidR="008B6D13">
        <w:instrText xml:space="preserve"> XE "</w:instrText>
      </w:r>
      <w:smartTag w:uri="urn:schemas-microsoft-com:office:smarttags" w:element="country-region">
        <w:r w:rsidR="008B6D13" w:rsidRPr="006B53E5">
          <w:instrText>New Zealand</w:instrText>
        </w:r>
      </w:smartTag>
      <w:r w:rsidR="008B6D13">
        <w:instrText xml:space="preserve">" </w:instrText>
      </w:r>
      <w:r w:rsidR="008B6D13">
        <w:fldChar w:fldCharType="end"/>
      </w:r>
      <w:r w:rsidRPr="00EF02A3">
        <w:t xml:space="preserve"> 1</w:t>
      </w:r>
      <w:r w:rsidRPr="00EF02A3">
        <w:rPr>
          <w:vertAlign w:val="superscript"/>
        </w:rPr>
        <w:t>st</w:t>
      </w:r>
      <w:r w:rsidR="00FD63D2" w:rsidRPr="00EF02A3">
        <w:t xml:space="preserve"> </w:t>
      </w:r>
      <w:r w:rsidRPr="00EF02A3">
        <w:t xml:space="preserve">March 1943 </w:t>
      </w:r>
    </w:p>
    <w:p w14:paraId="0C5F70E2" w14:textId="77777777" w:rsidR="00CD2BDE" w:rsidRPr="00C41287" w:rsidRDefault="00071AAE" w:rsidP="00C41287">
      <w:pPr>
        <w:pStyle w:val="BodyText2"/>
        <w:spacing w:before="60" w:after="60"/>
        <w:rPr>
          <w:i/>
          <w:iCs/>
          <w:sz w:val="22"/>
        </w:rPr>
      </w:pPr>
      <w:r w:rsidRPr="00C41287">
        <w:rPr>
          <w:i/>
          <w:iCs/>
          <w:sz w:val="22"/>
        </w:rPr>
        <w:t>S</w:t>
      </w:r>
      <w:r w:rsidR="00CD2BDE" w:rsidRPr="00C41287">
        <w:rPr>
          <w:i/>
          <w:iCs/>
          <w:sz w:val="22"/>
        </w:rPr>
        <w:t xml:space="preserve">tock </w:t>
      </w:r>
      <w:r w:rsidRPr="00C41287">
        <w:rPr>
          <w:i/>
          <w:iCs/>
          <w:sz w:val="22"/>
        </w:rPr>
        <w:t xml:space="preserve">position </w:t>
      </w:r>
      <w:r w:rsidR="00CD2BDE" w:rsidRPr="00C41287">
        <w:rPr>
          <w:i/>
          <w:iCs/>
          <w:sz w:val="22"/>
        </w:rPr>
        <w:t>194,000 Bbls of 100 Octane</w:t>
      </w:r>
      <w:r w:rsidR="00F213FA">
        <w:rPr>
          <w:i/>
          <w:iCs/>
          <w:sz w:val="22"/>
        </w:rPr>
        <w:fldChar w:fldCharType="begin"/>
      </w:r>
      <w:r w:rsidR="00F213FA">
        <w:instrText xml:space="preserve"> XE "</w:instrText>
      </w:r>
      <w:r w:rsidR="00F213FA" w:rsidRPr="00E75538">
        <w:rPr>
          <w:i/>
          <w:iCs/>
          <w:sz w:val="22"/>
        </w:rPr>
        <w:instrText>100 Octane</w:instrText>
      </w:r>
      <w:r w:rsidR="00F213FA">
        <w:instrText xml:space="preserve">" </w:instrText>
      </w:r>
      <w:r w:rsidR="00F213FA">
        <w:rPr>
          <w:i/>
          <w:iCs/>
          <w:sz w:val="22"/>
        </w:rPr>
        <w:fldChar w:fldCharType="end"/>
      </w:r>
      <w:r w:rsidR="00CD2BDE" w:rsidRPr="00C41287">
        <w:rPr>
          <w:i/>
          <w:iCs/>
          <w:sz w:val="22"/>
        </w:rPr>
        <w:t xml:space="preserve"> equal to 34 months consumption due to shipment by </w:t>
      </w:r>
      <w:smartTag w:uri="urn:schemas-microsoft-com:office:smarttags" w:element="place">
        <w:smartTag w:uri="urn:schemas-microsoft-com:office:smarttags" w:element="country-region">
          <w:r w:rsidR="00CD2BDE" w:rsidRPr="00C41287">
            <w:rPr>
              <w:i/>
              <w:iCs/>
              <w:sz w:val="22"/>
            </w:rPr>
            <w:t>US</w:t>
          </w:r>
        </w:smartTag>
      </w:smartTag>
      <w:r w:rsidR="00CD2BDE" w:rsidRPr="00C41287">
        <w:rPr>
          <w:i/>
          <w:iCs/>
          <w:sz w:val="22"/>
        </w:rPr>
        <w:t xml:space="preserve"> Navy</w:t>
      </w:r>
      <w:r w:rsidR="00193642" w:rsidRPr="00C41287">
        <w:rPr>
          <w:i/>
          <w:iCs/>
          <w:sz w:val="22"/>
        </w:rPr>
        <w:t xml:space="preserve">, </w:t>
      </w:r>
      <w:r w:rsidR="00CD2BDE" w:rsidRPr="00C41287">
        <w:rPr>
          <w:i/>
          <w:iCs/>
          <w:sz w:val="22"/>
        </w:rPr>
        <w:t>87 Octane</w:t>
      </w:r>
      <w:r w:rsidR="008B6D13">
        <w:rPr>
          <w:i/>
          <w:iCs/>
          <w:sz w:val="22"/>
        </w:rPr>
        <w:fldChar w:fldCharType="begin"/>
      </w:r>
      <w:r w:rsidR="008B6D13">
        <w:instrText xml:space="preserve"> XE "</w:instrText>
      </w:r>
      <w:r w:rsidR="008B6D13" w:rsidRPr="003A4767">
        <w:rPr>
          <w:i/>
          <w:iCs/>
          <w:sz w:val="22"/>
        </w:rPr>
        <w:instrText>87 Octane</w:instrText>
      </w:r>
      <w:r w:rsidR="008B6D13">
        <w:instrText xml:space="preserve">" </w:instrText>
      </w:r>
      <w:r w:rsidR="008B6D13">
        <w:rPr>
          <w:i/>
          <w:iCs/>
          <w:sz w:val="22"/>
        </w:rPr>
        <w:fldChar w:fldCharType="end"/>
      </w:r>
      <w:r w:rsidR="00CD2BDE" w:rsidRPr="00C41287">
        <w:rPr>
          <w:i/>
          <w:iCs/>
          <w:sz w:val="22"/>
        </w:rPr>
        <w:t xml:space="preserve"> stock was 152,000 Bbls equal to 7½ months consumption. Supply source not stated.</w:t>
      </w:r>
    </w:p>
    <w:p w14:paraId="447A48FF" w14:textId="77777777" w:rsidR="00CD2BDE" w:rsidRPr="00C41287" w:rsidRDefault="00CD2BDE" w:rsidP="00C41287">
      <w:pPr>
        <w:pStyle w:val="BodyText2"/>
        <w:spacing w:before="60" w:after="60"/>
        <w:rPr>
          <w:i/>
          <w:iCs/>
          <w:sz w:val="22"/>
        </w:rPr>
      </w:pPr>
      <w:r w:rsidRPr="00C41287">
        <w:rPr>
          <w:i/>
          <w:iCs/>
          <w:sz w:val="22"/>
        </w:rPr>
        <w:t xml:space="preserve">“Position may alter if and when </w:t>
      </w:r>
      <w:smartTag w:uri="urn:schemas-microsoft-com:office:smarttags" w:element="place">
        <w:smartTag w:uri="urn:schemas-microsoft-com:office:smarttags" w:element="City">
          <w:r w:rsidRPr="00C41287">
            <w:rPr>
              <w:i/>
              <w:iCs/>
              <w:sz w:val="22"/>
            </w:rPr>
            <w:t>Abadan</w:t>
          </w:r>
        </w:smartTag>
      </w:smartTag>
      <w:r w:rsidR="008B6D13">
        <w:rPr>
          <w:i/>
          <w:iCs/>
          <w:sz w:val="22"/>
        </w:rPr>
        <w:fldChar w:fldCharType="begin"/>
      </w:r>
      <w:r w:rsidR="008B6D13">
        <w:instrText xml:space="preserve"> XE "</w:instrText>
      </w:r>
      <w:smartTag w:uri="urn:schemas-microsoft-com:office:smarttags" w:element="City">
        <w:r w:rsidR="008B6D13" w:rsidRPr="00017852">
          <w:instrText>Abadan</w:instrText>
        </w:r>
      </w:smartTag>
      <w:r w:rsidR="008B6D13">
        <w:instrText xml:space="preserve">" </w:instrText>
      </w:r>
      <w:r w:rsidR="008B6D13">
        <w:rPr>
          <w:i/>
          <w:iCs/>
          <w:sz w:val="22"/>
        </w:rPr>
        <w:fldChar w:fldCharType="end"/>
      </w:r>
      <w:r w:rsidRPr="00C41287">
        <w:rPr>
          <w:i/>
          <w:iCs/>
          <w:sz w:val="22"/>
        </w:rPr>
        <w:t xml:space="preserve"> has a surplus.</w:t>
      </w:r>
      <w:r w:rsidR="009B68E4" w:rsidRPr="00C41287">
        <w:rPr>
          <w:i/>
          <w:iCs/>
          <w:sz w:val="22"/>
        </w:rPr>
        <w:t xml:space="preserve"> </w:t>
      </w:r>
      <w:r w:rsidRPr="00C41287">
        <w:rPr>
          <w:i/>
          <w:iCs/>
          <w:sz w:val="22"/>
        </w:rPr>
        <w:t xml:space="preserve">Not included in British supply as assumed </w:t>
      </w:r>
      <w:smartTag w:uri="urn:schemas-microsoft-com:office:smarttags" w:element="place">
        <w:smartTag w:uri="urn:schemas-microsoft-com:office:smarttags" w:element="country-region">
          <w:r w:rsidRPr="00C41287">
            <w:rPr>
              <w:i/>
              <w:iCs/>
              <w:sz w:val="22"/>
            </w:rPr>
            <w:t>America</w:t>
          </w:r>
        </w:smartTag>
      </w:smartTag>
      <w:r w:rsidRPr="00C41287">
        <w:rPr>
          <w:i/>
          <w:iCs/>
          <w:sz w:val="22"/>
        </w:rPr>
        <w:t xml:space="preserve"> will supply</w:t>
      </w:r>
      <w:r w:rsidR="009B68E4" w:rsidRPr="00C41287">
        <w:rPr>
          <w:i/>
          <w:iCs/>
          <w:sz w:val="22"/>
        </w:rPr>
        <w:t>.</w:t>
      </w:r>
      <w:r w:rsidR="00193642" w:rsidRPr="00C41287">
        <w:rPr>
          <w:i/>
          <w:iCs/>
          <w:sz w:val="22"/>
        </w:rPr>
        <w:t xml:space="preserve"> </w:t>
      </w:r>
      <w:r w:rsidRPr="00C41287">
        <w:rPr>
          <w:i/>
          <w:iCs/>
          <w:sz w:val="22"/>
        </w:rPr>
        <w:t>Aviation Spirit shipped from Curacao</w:t>
      </w:r>
      <w:r w:rsidR="008B6D13">
        <w:rPr>
          <w:i/>
          <w:iCs/>
          <w:sz w:val="22"/>
        </w:rPr>
        <w:fldChar w:fldCharType="begin"/>
      </w:r>
      <w:r w:rsidR="008B6D13">
        <w:instrText xml:space="preserve"> XE "</w:instrText>
      </w:r>
      <w:r w:rsidR="008B6D13" w:rsidRPr="00672EAF">
        <w:instrText>Curacao</w:instrText>
      </w:r>
      <w:r w:rsidR="008B6D13">
        <w:instrText xml:space="preserve">" </w:instrText>
      </w:r>
      <w:r w:rsidR="008B6D13">
        <w:rPr>
          <w:i/>
          <w:iCs/>
          <w:sz w:val="22"/>
        </w:rPr>
        <w:fldChar w:fldCharType="end"/>
      </w:r>
      <w:r w:rsidRPr="00C41287">
        <w:rPr>
          <w:i/>
          <w:iCs/>
          <w:sz w:val="22"/>
        </w:rPr>
        <w:t xml:space="preserve"> to </w:t>
      </w:r>
      <w:smartTag w:uri="urn:schemas-microsoft-com:office:smarttags" w:element="country-region">
        <w:r w:rsidRPr="00C41287">
          <w:rPr>
            <w:i/>
            <w:iCs/>
            <w:sz w:val="22"/>
          </w:rPr>
          <w:t>Australia</w:t>
        </w:r>
      </w:smartTag>
      <w:r w:rsidRPr="00C41287">
        <w:rPr>
          <w:i/>
          <w:iCs/>
          <w:sz w:val="22"/>
        </w:rPr>
        <w:t xml:space="preserve"> as a direct allocation or exchange for </w:t>
      </w:r>
      <w:smartTag w:uri="urn:schemas-microsoft-com:office:smarttags" w:element="country-region">
        <w:r w:rsidRPr="00C41287">
          <w:rPr>
            <w:i/>
            <w:iCs/>
            <w:sz w:val="22"/>
          </w:rPr>
          <w:t>USA</w:t>
        </w:r>
      </w:smartTag>
      <w:r w:rsidRPr="00C41287">
        <w:rPr>
          <w:i/>
          <w:iCs/>
          <w:sz w:val="22"/>
        </w:rPr>
        <w:t xml:space="preserve"> to </w:t>
      </w:r>
      <w:smartTag w:uri="urn:schemas-microsoft-com:office:smarttags" w:element="place">
        <w:smartTag w:uri="urn:schemas-microsoft-com:office:smarttags" w:element="country-region">
          <w:r w:rsidRPr="00C41287">
            <w:rPr>
              <w:i/>
              <w:iCs/>
              <w:sz w:val="22"/>
            </w:rPr>
            <w:t>UK</w:t>
          </w:r>
        </w:smartTag>
      </w:smartTag>
      <w:r w:rsidRPr="00C41287">
        <w:rPr>
          <w:i/>
          <w:iCs/>
          <w:sz w:val="22"/>
        </w:rPr>
        <w:t>.</w:t>
      </w:r>
      <w:r w:rsidR="00B208A9" w:rsidRPr="00C41287">
        <w:rPr>
          <w:i/>
          <w:iCs/>
          <w:sz w:val="22"/>
        </w:rPr>
        <w:t>”</w:t>
      </w:r>
    </w:p>
    <w:p w14:paraId="224F2FA3" w14:textId="77777777" w:rsidR="00663962" w:rsidRPr="00663962" w:rsidRDefault="00663962" w:rsidP="00072488">
      <w:pPr>
        <w:pStyle w:val="BodyText"/>
      </w:pPr>
      <w:r>
        <w:t xml:space="preserve">Clearly the supplies in </w:t>
      </w:r>
      <w:smartTag w:uri="urn:schemas-microsoft-com:office:smarttags" w:element="country-region">
        <w:r>
          <w:t>New Zealand</w:t>
        </w:r>
      </w:smartTag>
      <w:r w:rsidR="008B6D13">
        <w:fldChar w:fldCharType="begin"/>
      </w:r>
      <w:r w:rsidR="008B6D13">
        <w:instrText xml:space="preserve"> XE "</w:instrText>
      </w:r>
      <w:smartTag w:uri="urn:schemas-microsoft-com:office:smarttags" w:element="country-region">
        <w:r w:rsidR="008B6D13" w:rsidRPr="006B53E5">
          <w:instrText>New Zealand</w:instrText>
        </w:r>
      </w:smartTag>
      <w:r w:rsidR="008B6D13">
        <w:instrText xml:space="preserve">" </w:instrText>
      </w:r>
      <w:r w:rsidR="008B6D13">
        <w:fldChar w:fldCharType="end"/>
      </w:r>
      <w:r>
        <w:t xml:space="preserve"> would be adequate in the short term as there would be only limited demands by the small New Zealand Air Force</w:t>
      </w:r>
      <w:r w:rsidR="00071AAE">
        <w:t xml:space="preserve"> and the lack of high-powered aircraft requiring Avgas 100</w:t>
      </w:r>
      <w:r w:rsidR="008B6D13">
        <w:fldChar w:fldCharType="begin"/>
      </w:r>
      <w:r w:rsidR="008B6D13">
        <w:instrText xml:space="preserve"> XE "</w:instrText>
      </w:r>
      <w:r w:rsidR="008B6D13" w:rsidRPr="00AD42B8">
        <w:instrText>Avgas 100</w:instrText>
      </w:r>
      <w:r w:rsidR="008B6D13">
        <w:instrText xml:space="preserve">" </w:instrText>
      </w:r>
      <w:r w:rsidR="008B6D13">
        <w:fldChar w:fldCharType="end"/>
      </w:r>
      <w:r w:rsidR="00071AAE">
        <w:t xml:space="preserve"> operating in </w:t>
      </w:r>
      <w:smartTag w:uri="urn:schemas-microsoft-com:office:smarttags" w:element="place">
        <w:smartTag w:uri="urn:schemas-microsoft-com:office:smarttags" w:element="country-region">
          <w:r w:rsidR="00071AAE">
            <w:t>New Zealand</w:t>
          </w:r>
        </w:smartTag>
      </w:smartTag>
      <w:r w:rsidR="00071AAE">
        <w:t>. M</w:t>
      </w:r>
      <w:r>
        <w:t xml:space="preserve">any of the NZ pilots were now in the British Empire Training Scheme and were overseas in </w:t>
      </w:r>
      <w:smartTag w:uri="urn:schemas-microsoft-com:office:smarttags" w:element="country-region">
        <w:r>
          <w:t>Canada</w:t>
        </w:r>
      </w:smartTag>
      <w:r>
        <w:t xml:space="preserve">, or flying with the RAF in </w:t>
      </w:r>
      <w:smartTag w:uri="urn:schemas-microsoft-com:office:smarttags" w:element="place">
        <w:smartTag w:uri="urn:schemas-microsoft-com:office:smarttags" w:element="country-region">
          <w:r>
            <w:t>Britain</w:t>
          </w:r>
        </w:smartTag>
      </w:smartTag>
      <w:r>
        <w:t xml:space="preserve">. Further all the USAAF aircraft were located in </w:t>
      </w:r>
      <w:smartTag w:uri="urn:schemas-microsoft-com:office:smarttags" w:element="place">
        <w:smartTag w:uri="urn:schemas-microsoft-com:office:smarttags" w:element="country-region">
          <w:r>
            <w:t>Australia</w:t>
          </w:r>
        </w:smartTag>
      </w:smartTag>
      <w:r>
        <w:t xml:space="preserve"> with the 5</w:t>
      </w:r>
      <w:r w:rsidRPr="00663962">
        <w:rPr>
          <w:vertAlign w:val="superscript"/>
        </w:rPr>
        <w:t>th</w:t>
      </w:r>
      <w:r>
        <w:t xml:space="preserve"> Air Force</w:t>
      </w:r>
      <w:r w:rsidR="008B6D13">
        <w:fldChar w:fldCharType="begin"/>
      </w:r>
      <w:r w:rsidR="008B6D13">
        <w:instrText xml:space="preserve"> XE "</w:instrText>
      </w:r>
      <w:r w:rsidR="008B6D13" w:rsidRPr="006D1BEA">
        <w:instrText>5</w:instrText>
      </w:r>
      <w:r w:rsidR="008B6D13" w:rsidRPr="006D1BEA">
        <w:rPr>
          <w:vertAlign w:val="superscript"/>
        </w:rPr>
        <w:instrText>th</w:instrText>
      </w:r>
      <w:r w:rsidR="008B6D13" w:rsidRPr="006D1BEA">
        <w:instrText xml:space="preserve"> Air Force</w:instrText>
      </w:r>
      <w:r w:rsidR="008B6D13">
        <w:instrText xml:space="preserve">" </w:instrText>
      </w:r>
      <w:r w:rsidR="008B6D13">
        <w:fldChar w:fldCharType="end"/>
      </w:r>
      <w:r>
        <w:t xml:space="preserve"> and their demands would be enormous.</w:t>
      </w:r>
    </w:p>
    <w:p w14:paraId="52E34140" w14:textId="77777777" w:rsidR="00071AAE" w:rsidRPr="000F75C7" w:rsidRDefault="00071AAE" w:rsidP="00072488">
      <w:pPr>
        <w:pStyle w:val="BodyText"/>
      </w:pPr>
      <w:smartTag w:uri="urn:schemas-microsoft-com:office:smarttags" w:element="place">
        <w:smartTag w:uri="urn:schemas-microsoft-com:office:smarttags" w:element="country-region">
          <w:r w:rsidRPr="000F75C7">
            <w:t>Australia</w:t>
          </w:r>
        </w:smartTag>
      </w:smartTag>
      <w:r w:rsidRPr="000F75C7">
        <w:t xml:space="preserve"> 1</w:t>
      </w:r>
      <w:r w:rsidRPr="000F75C7">
        <w:rPr>
          <w:vertAlign w:val="superscript"/>
        </w:rPr>
        <w:t>st</w:t>
      </w:r>
      <w:r w:rsidRPr="000F75C7">
        <w:t xml:space="preserve"> March 1943 </w:t>
      </w:r>
    </w:p>
    <w:p w14:paraId="734B2790" w14:textId="77777777" w:rsidR="00E05D1D" w:rsidRPr="00C41287" w:rsidRDefault="00FD63D2" w:rsidP="00C41287">
      <w:pPr>
        <w:pStyle w:val="BodyText2"/>
        <w:spacing w:before="60" w:after="60"/>
        <w:rPr>
          <w:i/>
          <w:iCs/>
          <w:sz w:val="22"/>
        </w:rPr>
      </w:pPr>
      <w:r w:rsidRPr="00C41287">
        <w:rPr>
          <w:i/>
          <w:iCs/>
          <w:sz w:val="22"/>
        </w:rPr>
        <w:t>13 April 1943 Memo from Mr. Bertho</w:t>
      </w:r>
      <w:r w:rsidR="008B6D13">
        <w:rPr>
          <w:i/>
          <w:iCs/>
          <w:sz w:val="22"/>
        </w:rPr>
        <w:t>n</w:t>
      </w:r>
      <w:r w:rsidRPr="00C41287">
        <w:rPr>
          <w:i/>
          <w:iCs/>
          <w:sz w:val="22"/>
        </w:rPr>
        <w:t>d</w:t>
      </w:r>
      <w:r w:rsidR="008B6D13">
        <w:rPr>
          <w:i/>
          <w:iCs/>
          <w:sz w:val="22"/>
        </w:rPr>
        <w:fldChar w:fldCharType="begin"/>
      </w:r>
      <w:r w:rsidR="008B6D13">
        <w:instrText xml:space="preserve"> XE "</w:instrText>
      </w:r>
      <w:r w:rsidR="008B6D13" w:rsidRPr="00015291">
        <w:rPr>
          <w:iCs/>
          <w:sz w:val="22"/>
        </w:rPr>
        <w:instrText>Berthond</w:instrText>
      </w:r>
      <w:r w:rsidR="008B6D13">
        <w:instrText xml:space="preserve">" </w:instrText>
      </w:r>
      <w:r w:rsidR="008B6D13">
        <w:rPr>
          <w:i/>
          <w:iCs/>
          <w:sz w:val="22"/>
        </w:rPr>
        <w:fldChar w:fldCharType="end"/>
      </w:r>
      <w:r w:rsidR="00E05D1D" w:rsidRPr="00C41287">
        <w:rPr>
          <w:i/>
          <w:iCs/>
          <w:sz w:val="22"/>
        </w:rPr>
        <w:t xml:space="preserve"> </w:t>
      </w:r>
    </w:p>
    <w:p w14:paraId="2539AE0F" w14:textId="77777777" w:rsidR="00FD63D2" w:rsidRPr="00C41287" w:rsidRDefault="00B208A9" w:rsidP="00C41287">
      <w:pPr>
        <w:pStyle w:val="BodyText2"/>
        <w:spacing w:before="60" w:after="60"/>
        <w:rPr>
          <w:i/>
          <w:iCs/>
          <w:sz w:val="22"/>
        </w:rPr>
      </w:pPr>
      <w:r w:rsidRPr="00C41287">
        <w:rPr>
          <w:i/>
          <w:iCs/>
          <w:sz w:val="22"/>
        </w:rPr>
        <w:t>“</w:t>
      </w:r>
      <w:r w:rsidR="00FD63D2" w:rsidRPr="00C41287">
        <w:rPr>
          <w:i/>
          <w:iCs/>
          <w:sz w:val="22"/>
        </w:rPr>
        <w:t>Australian stock of 100 Octane</w:t>
      </w:r>
      <w:r w:rsidR="00F213FA">
        <w:rPr>
          <w:i/>
          <w:iCs/>
          <w:sz w:val="22"/>
        </w:rPr>
        <w:fldChar w:fldCharType="begin"/>
      </w:r>
      <w:r w:rsidR="00F213FA">
        <w:instrText xml:space="preserve"> XE "</w:instrText>
      </w:r>
      <w:r w:rsidR="00F213FA" w:rsidRPr="00E75538">
        <w:rPr>
          <w:i/>
          <w:iCs/>
          <w:sz w:val="22"/>
        </w:rPr>
        <w:instrText>100 Octane</w:instrText>
      </w:r>
      <w:r w:rsidR="00F213FA">
        <w:instrText xml:space="preserve">" </w:instrText>
      </w:r>
      <w:r w:rsidR="00F213FA">
        <w:rPr>
          <w:i/>
          <w:iCs/>
          <w:sz w:val="22"/>
        </w:rPr>
        <w:fldChar w:fldCharType="end"/>
      </w:r>
      <w:r w:rsidR="00FD63D2" w:rsidRPr="00C41287">
        <w:rPr>
          <w:i/>
          <w:iCs/>
          <w:sz w:val="22"/>
        </w:rPr>
        <w:t xml:space="preserve"> on 1</w:t>
      </w:r>
      <w:r w:rsidR="00FD63D2" w:rsidRPr="00C41287">
        <w:rPr>
          <w:i/>
          <w:iCs/>
          <w:sz w:val="22"/>
          <w:vertAlign w:val="superscript"/>
        </w:rPr>
        <w:t>st</w:t>
      </w:r>
      <w:r w:rsidR="00FD63D2" w:rsidRPr="00C41287">
        <w:rPr>
          <w:i/>
          <w:iCs/>
          <w:sz w:val="22"/>
        </w:rPr>
        <w:t>. March (1943) was 783,500 Bbls equal to March-May consumption plus 2 ½ months at May rate.</w:t>
      </w:r>
      <w:r w:rsidR="00193642" w:rsidRPr="00C41287">
        <w:rPr>
          <w:i/>
          <w:iCs/>
          <w:sz w:val="22"/>
        </w:rPr>
        <w:t xml:space="preserve"> </w:t>
      </w:r>
      <w:r w:rsidR="00FD63D2" w:rsidRPr="00C41287">
        <w:rPr>
          <w:i/>
          <w:iCs/>
          <w:sz w:val="22"/>
        </w:rPr>
        <w:t>90 Octane</w:t>
      </w:r>
      <w:r w:rsidR="00F213FA">
        <w:rPr>
          <w:i/>
          <w:iCs/>
          <w:sz w:val="22"/>
        </w:rPr>
        <w:fldChar w:fldCharType="begin"/>
      </w:r>
      <w:r w:rsidR="00F213FA">
        <w:instrText xml:space="preserve"> XE "</w:instrText>
      </w:r>
      <w:r w:rsidR="00F213FA" w:rsidRPr="003C5C24">
        <w:rPr>
          <w:i/>
          <w:iCs/>
          <w:sz w:val="22"/>
        </w:rPr>
        <w:instrText>90 Octane</w:instrText>
      </w:r>
      <w:r w:rsidR="00F213FA">
        <w:instrText xml:space="preserve">" </w:instrText>
      </w:r>
      <w:r w:rsidR="00F213FA">
        <w:rPr>
          <w:i/>
          <w:iCs/>
          <w:sz w:val="22"/>
        </w:rPr>
        <w:fldChar w:fldCharType="end"/>
      </w:r>
      <w:r w:rsidR="00FD63D2" w:rsidRPr="00C41287">
        <w:rPr>
          <w:i/>
          <w:iCs/>
          <w:sz w:val="22"/>
        </w:rPr>
        <w:t xml:space="preserve"> stock was 545,000 Bbls equal to March-May consumption plus 2 ½ months.</w:t>
      </w:r>
      <w:r w:rsidRPr="00C41287">
        <w:rPr>
          <w:i/>
          <w:iCs/>
          <w:sz w:val="22"/>
        </w:rPr>
        <w:t>”</w:t>
      </w:r>
    </w:p>
    <w:p w14:paraId="30D73AE9" w14:textId="719A305B" w:rsidR="00CD2BDE" w:rsidRDefault="00193642" w:rsidP="00B208A9">
      <w:pPr>
        <w:pStyle w:val="BodyText2"/>
        <w:rPr>
          <w:iCs/>
          <w:sz w:val="22"/>
        </w:rPr>
      </w:pPr>
      <w:r w:rsidRPr="00B208A9">
        <w:rPr>
          <w:iCs/>
          <w:sz w:val="22"/>
        </w:rPr>
        <w:t>(Mr. Bertho</w:t>
      </w:r>
      <w:r w:rsidR="008B6D13">
        <w:rPr>
          <w:iCs/>
          <w:sz w:val="22"/>
        </w:rPr>
        <w:t>n</w:t>
      </w:r>
      <w:r w:rsidRPr="00B208A9">
        <w:rPr>
          <w:iCs/>
          <w:sz w:val="22"/>
        </w:rPr>
        <w:t>d</w:t>
      </w:r>
      <w:r w:rsidR="008B6D13">
        <w:rPr>
          <w:iCs/>
          <w:sz w:val="22"/>
        </w:rPr>
        <w:fldChar w:fldCharType="begin"/>
      </w:r>
      <w:r w:rsidR="008B6D13">
        <w:instrText xml:space="preserve"> XE "</w:instrText>
      </w:r>
      <w:r w:rsidR="008B6D13" w:rsidRPr="00015291">
        <w:rPr>
          <w:iCs/>
          <w:sz w:val="22"/>
        </w:rPr>
        <w:instrText>Berthond</w:instrText>
      </w:r>
      <w:r w:rsidR="008B6D13">
        <w:instrText xml:space="preserve">" </w:instrText>
      </w:r>
      <w:r w:rsidR="008B6D13">
        <w:rPr>
          <w:iCs/>
          <w:sz w:val="22"/>
        </w:rPr>
        <w:fldChar w:fldCharType="end"/>
      </w:r>
      <w:r w:rsidRPr="00B208A9">
        <w:rPr>
          <w:iCs/>
          <w:sz w:val="22"/>
        </w:rPr>
        <w:t xml:space="preserve"> probably later Sir Eric Berthond, Assistant Under Secretary who supervised the Economic </w:t>
      </w:r>
      <w:r w:rsidR="003017D4">
        <w:rPr>
          <w:iCs/>
          <w:sz w:val="22"/>
        </w:rPr>
        <w:t>R</w:t>
      </w:r>
      <w:r w:rsidRPr="00B208A9">
        <w:rPr>
          <w:iCs/>
          <w:sz w:val="22"/>
        </w:rPr>
        <w:t>elations Department of the British Foreign Office 1948.  From 1922 to 1926, Berthoud worked for the Anglo-Austrian Bank in Vienna and Milan, then joined the Anglo-Persian Oil Company</w:t>
      </w:r>
      <w:r w:rsidR="008B6D13">
        <w:rPr>
          <w:iCs/>
          <w:sz w:val="22"/>
        </w:rPr>
        <w:fldChar w:fldCharType="begin"/>
      </w:r>
      <w:r w:rsidR="008B6D13">
        <w:instrText xml:space="preserve"> XE "</w:instrText>
      </w:r>
      <w:r w:rsidR="008B6D13" w:rsidRPr="00C34AA3">
        <w:rPr>
          <w:iCs/>
          <w:sz w:val="22"/>
        </w:rPr>
        <w:instrText>Anglo-Persian Oil Company</w:instrText>
      </w:r>
      <w:r w:rsidR="008B6D13">
        <w:instrText xml:space="preserve">" </w:instrText>
      </w:r>
      <w:r w:rsidR="008B6D13">
        <w:rPr>
          <w:iCs/>
          <w:sz w:val="22"/>
        </w:rPr>
        <w:fldChar w:fldCharType="end"/>
      </w:r>
      <w:r w:rsidRPr="00B208A9">
        <w:rPr>
          <w:iCs/>
          <w:sz w:val="22"/>
        </w:rPr>
        <w:t xml:space="preserve"> (later BP), serving in Paris from 1926 to 1929, in Berlin from 1929 to 1935, and then in Paris again from 1935 to 1938. When the Second World War broke out in 1939, Berthoud joined the Ministry of Fuel and Power and was attached to the British legation in </w:t>
      </w:r>
      <w:smartTag w:uri="urn:schemas-microsoft-com:office:smarttags" w:element="place">
        <w:smartTag w:uri="urn:schemas-microsoft-com:office:smarttags" w:element="City">
          <w:r w:rsidRPr="00B208A9">
            <w:rPr>
              <w:iCs/>
              <w:sz w:val="22"/>
            </w:rPr>
            <w:t>Bucharest</w:t>
          </w:r>
        </w:smartTag>
      </w:smartTag>
      <w:r w:rsidRPr="00B208A9">
        <w:rPr>
          <w:iCs/>
          <w:sz w:val="22"/>
        </w:rPr>
        <w:t xml:space="preserve">. In January 1941, </w:t>
      </w:r>
      <w:smartTag w:uri="urn:schemas-microsoft-com:office:smarttags" w:element="country-region">
        <w:r w:rsidRPr="00B208A9">
          <w:rPr>
            <w:iCs/>
            <w:sz w:val="22"/>
          </w:rPr>
          <w:t>Britain</w:t>
        </w:r>
      </w:smartTag>
      <w:r w:rsidRPr="00B208A9">
        <w:rPr>
          <w:iCs/>
          <w:sz w:val="22"/>
        </w:rPr>
        <w:t xml:space="preserve"> broke off relations with </w:t>
      </w:r>
      <w:smartTag w:uri="urn:schemas-microsoft-com:office:smarttags" w:element="place">
        <w:smartTag w:uri="urn:schemas-microsoft-com:office:smarttags" w:element="country-region">
          <w:r w:rsidRPr="00B208A9">
            <w:rPr>
              <w:iCs/>
              <w:sz w:val="22"/>
            </w:rPr>
            <w:t>Romania</w:t>
          </w:r>
        </w:smartTag>
      </w:smartTag>
      <w:r w:rsidRPr="00B208A9">
        <w:rPr>
          <w:iCs/>
          <w:sz w:val="22"/>
        </w:rPr>
        <w:t xml:space="preserve"> and the legation was closed. Berthoud spent the next four years on missions aimed at securing oil for the Allies.</w:t>
      </w:r>
      <w:r w:rsidRPr="00B208A9">
        <w:rPr>
          <w:rStyle w:val="EndnoteReference"/>
          <w:iCs/>
          <w:sz w:val="22"/>
          <w:szCs w:val="22"/>
        </w:rPr>
        <w:endnoteReference w:id="55"/>
      </w:r>
      <w:r w:rsidRPr="00B208A9">
        <w:rPr>
          <w:iCs/>
          <w:sz w:val="22"/>
        </w:rPr>
        <w:t>)</w:t>
      </w:r>
    </w:p>
    <w:p w14:paraId="4A2F16B1" w14:textId="64F88B34" w:rsidR="007C7BED" w:rsidRDefault="007A5D64" w:rsidP="007C7BED">
      <w:pPr>
        <w:pStyle w:val="BodyText"/>
        <w:rPr>
          <w:i/>
          <w:sz w:val="22"/>
        </w:rPr>
      </w:pPr>
      <w:r>
        <w:t xml:space="preserve">The </w:t>
      </w:r>
      <w:r w:rsidR="007C7BED" w:rsidRPr="00123E5D">
        <w:t xml:space="preserve">allocations </w:t>
      </w:r>
      <w:r>
        <w:t xml:space="preserve">to Australia </w:t>
      </w:r>
      <w:r w:rsidR="007C7BED" w:rsidRPr="00123E5D">
        <w:t xml:space="preserve">from particular </w:t>
      </w:r>
      <w:r>
        <w:t xml:space="preserve">US </w:t>
      </w:r>
      <w:r w:rsidR="007C7BED" w:rsidRPr="00123E5D">
        <w:t>refineries to specific locations/shipments were given as “Award” which specified the product and quantity (and probably the quality specification)</w:t>
      </w:r>
      <w:r w:rsidR="007C7BED">
        <w:t>.</w:t>
      </w:r>
    </w:p>
    <w:p w14:paraId="4BFBBEBB" w14:textId="40514447" w:rsidR="0091057B" w:rsidRPr="000F75C7" w:rsidRDefault="00EB3252" w:rsidP="00072488">
      <w:pPr>
        <w:pStyle w:val="BodyText"/>
      </w:pPr>
      <w:r>
        <w:br w:type="page"/>
      </w:r>
      <w:r w:rsidR="0091057B" w:rsidRPr="000F75C7">
        <w:lastRenderedPageBreak/>
        <w:t>1 November 1943</w:t>
      </w:r>
      <w:r w:rsidR="00316A9E">
        <w:rPr>
          <w:rStyle w:val="EndnoteReference"/>
        </w:rPr>
        <w:endnoteReference w:id="56"/>
      </w:r>
    </w:p>
    <w:p w14:paraId="13D0EDB8" w14:textId="77777777" w:rsidR="0091057B" w:rsidRPr="00C41287" w:rsidRDefault="0091057B" w:rsidP="00C41287">
      <w:pPr>
        <w:pStyle w:val="BodyText2"/>
        <w:spacing w:before="60" w:after="60"/>
        <w:rPr>
          <w:i/>
          <w:iCs/>
          <w:sz w:val="22"/>
        </w:rPr>
      </w:pPr>
      <w:r w:rsidRPr="00C41287">
        <w:rPr>
          <w:i/>
          <w:iCs/>
          <w:sz w:val="22"/>
        </w:rPr>
        <w:t xml:space="preserve">Allocation to </w:t>
      </w:r>
      <w:smartTag w:uri="urn:schemas-microsoft-com:office:smarttags" w:element="place">
        <w:smartTag w:uri="urn:schemas-microsoft-com:office:smarttags" w:element="country-region">
          <w:r w:rsidRPr="00C41287">
            <w:rPr>
              <w:i/>
              <w:iCs/>
              <w:sz w:val="22"/>
            </w:rPr>
            <w:t>Australia</w:t>
          </w:r>
        </w:smartTag>
      </w:smartTag>
      <w:r w:rsidRPr="00C41287">
        <w:rPr>
          <w:i/>
          <w:iCs/>
          <w:sz w:val="22"/>
        </w:rPr>
        <w:t xml:space="preserve"> 500,000 Bbls </w:t>
      </w:r>
      <w:r w:rsidRPr="00C41287">
        <w:rPr>
          <w:i/>
          <w:iCs/>
          <w:sz w:val="22"/>
        </w:rPr>
        <w:tab/>
        <w:t>Award 1379/1381 (assume grade 100/130)</w:t>
      </w:r>
      <w:r w:rsidR="008B6D13">
        <w:rPr>
          <w:i/>
          <w:iCs/>
          <w:sz w:val="22"/>
        </w:rPr>
        <w:t>[Avgas 100</w:t>
      </w:r>
      <w:r w:rsidR="008B6D13">
        <w:rPr>
          <w:i/>
          <w:iCs/>
          <w:sz w:val="22"/>
        </w:rPr>
        <w:fldChar w:fldCharType="begin"/>
      </w:r>
      <w:r w:rsidR="008B6D13">
        <w:instrText xml:space="preserve"> XE "</w:instrText>
      </w:r>
      <w:r w:rsidR="008B6D13" w:rsidRPr="008A255E">
        <w:rPr>
          <w:i/>
          <w:iCs/>
          <w:sz w:val="22"/>
        </w:rPr>
        <w:instrText>Avgas 100</w:instrText>
      </w:r>
      <w:r w:rsidR="008B6D13">
        <w:instrText xml:space="preserve">" </w:instrText>
      </w:r>
      <w:r w:rsidR="008B6D13">
        <w:rPr>
          <w:i/>
          <w:iCs/>
          <w:sz w:val="22"/>
        </w:rPr>
        <w:fldChar w:fldCharType="end"/>
      </w:r>
      <w:r w:rsidR="008B6D13">
        <w:rPr>
          <w:i/>
          <w:iCs/>
          <w:sz w:val="22"/>
        </w:rPr>
        <w:t>]</w:t>
      </w:r>
    </w:p>
    <w:p w14:paraId="513C60E4" w14:textId="074E68E8" w:rsidR="0091057B" w:rsidRPr="00C41287" w:rsidRDefault="0091057B" w:rsidP="00C41287">
      <w:pPr>
        <w:pStyle w:val="BodyText2"/>
        <w:spacing w:before="60" w:after="60"/>
        <w:ind w:left="720"/>
        <w:rPr>
          <w:i/>
          <w:iCs/>
          <w:sz w:val="22"/>
        </w:rPr>
      </w:pPr>
      <w:r w:rsidRPr="00C41287">
        <w:rPr>
          <w:i/>
          <w:iCs/>
          <w:sz w:val="22"/>
        </w:rPr>
        <w:t>Tidewater</w:t>
      </w:r>
      <w:r w:rsidR="008B6D13">
        <w:rPr>
          <w:i/>
          <w:iCs/>
          <w:sz w:val="22"/>
        </w:rPr>
        <w:fldChar w:fldCharType="begin"/>
      </w:r>
      <w:r w:rsidR="008B6D13">
        <w:instrText xml:space="preserve"> XE "</w:instrText>
      </w:r>
      <w:r w:rsidR="008B6D13" w:rsidRPr="00966B67">
        <w:rPr>
          <w:i/>
          <w:iCs/>
          <w:sz w:val="22"/>
        </w:rPr>
        <w:instrText>Tidewater</w:instrText>
      </w:r>
      <w:r w:rsidR="008B6D13">
        <w:instrText xml:space="preserve">" </w:instrText>
      </w:r>
      <w:r w:rsidR="008B6D13">
        <w:rPr>
          <w:i/>
          <w:iCs/>
          <w:sz w:val="22"/>
        </w:rPr>
        <w:fldChar w:fldCharType="end"/>
      </w:r>
      <w:r w:rsidRPr="00C41287">
        <w:rPr>
          <w:i/>
          <w:iCs/>
          <w:sz w:val="22"/>
        </w:rPr>
        <w:t>, Avon (C</w:t>
      </w:r>
      <w:r w:rsidR="00916B40">
        <w:rPr>
          <w:i/>
          <w:iCs/>
          <w:sz w:val="22"/>
        </w:rPr>
        <w:t>alifornia</w:t>
      </w:r>
      <w:r w:rsidRPr="00C41287">
        <w:rPr>
          <w:i/>
          <w:iCs/>
          <w:sz w:val="22"/>
        </w:rPr>
        <w:t xml:space="preserve">, USA) </w:t>
      </w:r>
      <w:r w:rsidRPr="00C41287">
        <w:rPr>
          <w:i/>
          <w:iCs/>
          <w:sz w:val="22"/>
        </w:rPr>
        <w:tab/>
      </w:r>
      <w:r w:rsidRPr="00C41287">
        <w:rPr>
          <w:i/>
          <w:iCs/>
          <w:sz w:val="22"/>
        </w:rPr>
        <w:tab/>
      </w:r>
      <w:r w:rsidR="0016198B" w:rsidRPr="00C41287">
        <w:rPr>
          <w:i/>
          <w:iCs/>
          <w:sz w:val="22"/>
        </w:rPr>
        <w:tab/>
      </w:r>
      <w:r w:rsidRPr="00C41287">
        <w:rPr>
          <w:i/>
          <w:iCs/>
          <w:sz w:val="22"/>
        </w:rPr>
        <w:t xml:space="preserve">262,000 bbls </w:t>
      </w:r>
    </w:p>
    <w:p w14:paraId="145DFBC0" w14:textId="77777777" w:rsidR="0091057B" w:rsidRPr="00C41287" w:rsidRDefault="0091057B" w:rsidP="00C41287">
      <w:pPr>
        <w:pStyle w:val="BodyText2"/>
        <w:spacing w:before="60" w:after="60"/>
        <w:ind w:left="720"/>
        <w:rPr>
          <w:i/>
          <w:iCs/>
          <w:sz w:val="22"/>
        </w:rPr>
      </w:pPr>
      <w:r w:rsidRPr="00C41287">
        <w:rPr>
          <w:i/>
          <w:iCs/>
          <w:sz w:val="22"/>
        </w:rPr>
        <w:t xml:space="preserve">Standard Oil </w:t>
      </w:r>
      <w:smartTag w:uri="urn:schemas-microsoft-com:office:smarttags" w:element="State">
        <w:r w:rsidRPr="00C41287">
          <w:rPr>
            <w:i/>
            <w:iCs/>
            <w:sz w:val="22"/>
          </w:rPr>
          <w:t>California</w:t>
        </w:r>
      </w:smartTag>
      <w:r w:rsidR="008B6D13">
        <w:rPr>
          <w:i/>
          <w:iCs/>
          <w:sz w:val="22"/>
        </w:rPr>
        <w:fldChar w:fldCharType="begin"/>
      </w:r>
      <w:r w:rsidR="008B6D13">
        <w:instrText xml:space="preserve"> XE "</w:instrText>
      </w:r>
      <w:r w:rsidR="008B6D13" w:rsidRPr="00E462D0">
        <w:rPr>
          <w:i/>
          <w:iCs/>
          <w:sz w:val="22"/>
        </w:rPr>
        <w:instrText>Standard Oil California</w:instrText>
      </w:r>
      <w:r w:rsidR="008B6D13">
        <w:instrText xml:space="preserve">" </w:instrText>
      </w:r>
      <w:r w:rsidR="008B6D13">
        <w:rPr>
          <w:i/>
          <w:iCs/>
          <w:sz w:val="22"/>
        </w:rPr>
        <w:fldChar w:fldCharType="end"/>
      </w:r>
      <w:r w:rsidRPr="00C41287">
        <w:rPr>
          <w:i/>
          <w:iCs/>
          <w:sz w:val="22"/>
        </w:rPr>
        <w:t>, El Segundo</w:t>
      </w:r>
      <w:r w:rsidR="008B6D13">
        <w:rPr>
          <w:i/>
          <w:iCs/>
          <w:sz w:val="22"/>
        </w:rPr>
        <w:fldChar w:fldCharType="begin"/>
      </w:r>
      <w:r w:rsidR="008B6D13">
        <w:instrText xml:space="preserve"> XE "</w:instrText>
      </w:r>
      <w:r w:rsidR="008B6D13" w:rsidRPr="00A63DCE">
        <w:rPr>
          <w:i/>
          <w:iCs/>
          <w:sz w:val="22"/>
        </w:rPr>
        <w:instrText>El Segundo</w:instrText>
      </w:r>
      <w:r w:rsidR="008B6D13">
        <w:instrText xml:space="preserve">" </w:instrText>
      </w:r>
      <w:r w:rsidR="008B6D13">
        <w:rPr>
          <w:i/>
          <w:iCs/>
          <w:sz w:val="22"/>
        </w:rPr>
        <w:fldChar w:fldCharType="end"/>
      </w:r>
      <w:r w:rsidRPr="00C41287">
        <w:rPr>
          <w:i/>
          <w:iCs/>
          <w:sz w:val="22"/>
        </w:rPr>
        <w:t xml:space="preserve"> (</w:t>
      </w:r>
      <w:smartTag w:uri="urn:schemas-microsoft-com:office:smarttags" w:element="State">
        <w:r w:rsidRPr="00C41287">
          <w:rPr>
            <w:i/>
            <w:iCs/>
            <w:sz w:val="22"/>
          </w:rPr>
          <w:t>California</w:t>
        </w:r>
      </w:smartTag>
      <w:r w:rsidRPr="00C41287">
        <w:rPr>
          <w:i/>
          <w:iCs/>
          <w:sz w:val="22"/>
        </w:rPr>
        <w:t xml:space="preserve">, </w:t>
      </w:r>
      <w:smartTag w:uri="urn:schemas-microsoft-com:office:smarttags" w:element="place">
        <w:smartTag w:uri="urn:schemas-microsoft-com:office:smarttags" w:element="country-region">
          <w:r w:rsidRPr="00C41287">
            <w:rPr>
              <w:i/>
              <w:iCs/>
              <w:sz w:val="22"/>
            </w:rPr>
            <w:t>USA</w:t>
          </w:r>
        </w:smartTag>
      </w:smartTag>
      <w:r w:rsidRPr="00C41287">
        <w:rPr>
          <w:i/>
          <w:iCs/>
          <w:sz w:val="22"/>
        </w:rPr>
        <w:t>)</w:t>
      </w:r>
      <w:r w:rsidRPr="00C41287">
        <w:rPr>
          <w:i/>
          <w:iCs/>
          <w:sz w:val="22"/>
        </w:rPr>
        <w:tab/>
        <w:t>100,000 bbls</w:t>
      </w:r>
    </w:p>
    <w:p w14:paraId="748F9DF5" w14:textId="77777777" w:rsidR="0091057B" w:rsidRPr="00C41287" w:rsidRDefault="0091057B" w:rsidP="00C41287">
      <w:pPr>
        <w:pStyle w:val="BodyText2"/>
        <w:spacing w:before="60" w:after="60"/>
        <w:ind w:left="720"/>
        <w:rPr>
          <w:i/>
          <w:iCs/>
          <w:sz w:val="22"/>
        </w:rPr>
      </w:pPr>
      <w:smartTag w:uri="urn:schemas-microsoft-com:office:smarttags" w:element="City">
        <w:r w:rsidRPr="00C41287">
          <w:rPr>
            <w:i/>
            <w:iCs/>
            <w:sz w:val="22"/>
          </w:rPr>
          <w:t>Richfield</w:t>
        </w:r>
      </w:smartTag>
      <w:r w:rsidRPr="00C41287">
        <w:rPr>
          <w:i/>
          <w:iCs/>
          <w:sz w:val="22"/>
        </w:rPr>
        <w:t>,</w:t>
      </w:r>
      <w:r w:rsidR="008B6D13">
        <w:rPr>
          <w:i/>
          <w:iCs/>
          <w:sz w:val="22"/>
        </w:rPr>
        <w:fldChar w:fldCharType="begin"/>
      </w:r>
      <w:r w:rsidR="008B6D13">
        <w:instrText xml:space="preserve"> XE "</w:instrText>
      </w:r>
      <w:smartTag w:uri="urn:schemas-microsoft-com:office:smarttags" w:element="City">
        <w:r w:rsidR="008B6D13" w:rsidRPr="00CC4EA3">
          <w:rPr>
            <w:i/>
            <w:iCs/>
            <w:sz w:val="22"/>
          </w:rPr>
          <w:instrText>Richfield</w:instrText>
        </w:r>
      </w:smartTag>
      <w:r w:rsidR="008B6D13">
        <w:instrText xml:space="preserve">" </w:instrText>
      </w:r>
      <w:r w:rsidR="008B6D13">
        <w:rPr>
          <w:i/>
          <w:iCs/>
          <w:sz w:val="22"/>
        </w:rPr>
        <w:fldChar w:fldCharType="end"/>
      </w:r>
      <w:r w:rsidRPr="00C41287">
        <w:rPr>
          <w:i/>
          <w:iCs/>
          <w:sz w:val="22"/>
        </w:rPr>
        <w:t xml:space="preserve"> San Pedro</w:t>
      </w:r>
      <w:r w:rsidR="008B6D13">
        <w:rPr>
          <w:i/>
          <w:iCs/>
          <w:sz w:val="22"/>
        </w:rPr>
        <w:fldChar w:fldCharType="begin"/>
      </w:r>
      <w:r w:rsidR="008B6D13">
        <w:instrText xml:space="preserve"> XE "</w:instrText>
      </w:r>
      <w:r w:rsidR="008B6D13" w:rsidRPr="00130A21">
        <w:instrText>San Pedro</w:instrText>
      </w:r>
      <w:r w:rsidR="008B6D13">
        <w:instrText xml:space="preserve">" </w:instrText>
      </w:r>
      <w:r w:rsidR="008B6D13">
        <w:rPr>
          <w:i/>
          <w:iCs/>
          <w:sz w:val="22"/>
        </w:rPr>
        <w:fldChar w:fldCharType="end"/>
      </w:r>
      <w:r w:rsidRPr="00C41287">
        <w:rPr>
          <w:i/>
          <w:iCs/>
          <w:sz w:val="22"/>
        </w:rPr>
        <w:t xml:space="preserve"> (</w:t>
      </w:r>
      <w:smartTag w:uri="urn:schemas-microsoft-com:office:smarttags" w:element="State">
        <w:r w:rsidRPr="00C41287">
          <w:rPr>
            <w:i/>
            <w:iCs/>
            <w:sz w:val="22"/>
          </w:rPr>
          <w:t>California</w:t>
        </w:r>
      </w:smartTag>
      <w:r w:rsidRPr="00C41287">
        <w:rPr>
          <w:i/>
          <w:iCs/>
          <w:sz w:val="22"/>
        </w:rPr>
        <w:t xml:space="preserve">, </w:t>
      </w:r>
      <w:smartTag w:uri="urn:schemas-microsoft-com:office:smarttags" w:element="place">
        <w:smartTag w:uri="urn:schemas-microsoft-com:office:smarttags" w:element="country-region">
          <w:r w:rsidRPr="00C41287">
            <w:rPr>
              <w:i/>
              <w:iCs/>
              <w:sz w:val="22"/>
            </w:rPr>
            <w:t>USA</w:t>
          </w:r>
        </w:smartTag>
      </w:smartTag>
      <w:r w:rsidRPr="00C41287">
        <w:rPr>
          <w:i/>
          <w:iCs/>
          <w:sz w:val="22"/>
        </w:rPr>
        <w:t>)</w:t>
      </w:r>
      <w:r w:rsidRPr="00C41287">
        <w:rPr>
          <w:i/>
          <w:iCs/>
          <w:sz w:val="22"/>
        </w:rPr>
        <w:tab/>
      </w:r>
      <w:r w:rsidRPr="00C41287">
        <w:rPr>
          <w:i/>
          <w:iCs/>
          <w:sz w:val="22"/>
        </w:rPr>
        <w:tab/>
      </w:r>
      <w:r w:rsidRPr="00C41287">
        <w:rPr>
          <w:i/>
          <w:iCs/>
          <w:sz w:val="22"/>
        </w:rPr>
        <w:tab/>
        <w:t>138,000 bbls</w:t>
      </w:r>
    </w:p>
    <w:p w14:paraId="0B69C978" w14:textId="77777777" w:rsidR="0091057B" w:rsidRPr="00C41287" w:rsidRDefault="0091057B" w:rsidP="00072488">
      <w:pPr>
        <w:pStyle w:val="BodyText"/>
      </w:pPr>
      <w:r w:rsidRPr="000059F3">
        <w:rPr>
          <w:b/>
        </w:rPr>
        <w:t>1943</w:t>
      </w:r>
      <w:r w:rsidR="00EB3252">
        <w:rPr>
          <w:b/>
        </w:rPr>
        <w:tab/>
      </w:r>
      <w:r w:rsidRPr="00EB3252">
        <w:t xml:space="preserve">Allocation to Australia 650,000 Bbls </w:t>
      </w:r>
      <w:r w:rsidRPr="00EB3252">
        <w:tab/>
        <w:t>Grade 100/130</w:t>
      </w:r>
    </w:p>
    <w:p w14:paraId="7462C8D2" w14:textId="080D3E94" w:rsidR="0091057B" w:rsidRPr="00C41287" w:rsidRDefault="0091057B" w:rsidP="00C41287">
      <w:pPr>
        <w:pStyle w:val="BodyText2"/>
        <w:spacing w:before="60" w:after="60"/>
        <w:ind w:left="720"/>
        <w:rPr>
          <w:i/>
          <w:iCs/>
          <w:sz w:val="22"/>
        </w:rPr>
      </w:pPr>
      <w:r w:rsidRPr="00C41287">
        <w:rPr>
          <w:i/>
          <w:iCs/>
          <w:sz w:val="22"/>
        </w:rPr>
        <w:t>Tidewater</w:t>
      </w:r>
      <w:r w:rsidR="008B6D13">
        <w:rPr>
          <w:i/>
          <w:iCs/>
          <w:sz w:val="22"/>
        </w:rPr>
        <w:fldChar w:fldCharType="begin"/>
      </w:r>
      <w:r w:rsidR="008B6D13">
        <w:instrText xml:space="preserve"> XE "</w:instrText>
      </w:r>
      <w:r w:rsidR="008B6D13" w:rsidRPr="00966B67">
        <w:rPr>
          <w:i/>
          <w:iCs/>
          <w:sz w:val="22"/>
        </w:rPr>
        <w:instrText>Tidewater</w:instrText>
      </w:r>
      <w:r w:rsidR="008B6D13">
        <w:instrText xml:space="preserve">" </w:instrText>
      </w:r>
      <w:r w:rsidR="008B6D13">
        <w:rPr>
          <w:i/>
          <w:iCs/>
          <w:sz w:val="22"/>
        </w:rPr>
        <w:fldChar w:fldCharType="end"/>
      </w:r>
      <w:r w:rsidRPr="00C41287">
        <w:rPr>
          <w:i/>
          <w:iCs/>
          <w:sz w:val="22"/>
        </w:rPr>
        <w:t>, Avon (</w:t>
      </w:r>
      <w:r w:rsidR="00916B40">
        <w:rPr>
          <w:i/>
          <w:iCs/>
          <w:sz w:val="22"/>
        </w:rPr>
        <w:t>California</w:t>
      </w:r>
      <w:r w:rsidR="00316A9E">
        <w:rPr>
          <w:i/>
          <w:iCs/>
          <w:sz w:val="22"/>
        </w:rPr>
        <w:t>,</w:t>
      </w:r>
      <w:r w:rsidRPr="00C41287">
        <w:rPr>
          <w:i/>
          <w:iCs/>
          <w:sz w:val="22"/>
        </w:rPr>
        <w:t xml:space="preserve"> USA) </w:t>
      </w:r>
      <w:r w:rsidRPr="00C41287">
        <w:rPr>
          <w:i/>
          <w:iCs/>
          <w:sz w:val="22"/>
        </w:rPr>
        <w:tab/>
      </w:r>
      <w:r w:rsidRPr="00C41287">
        <w:rPr>
          <w:i/>
          <w:iCs/>
          <w:sz w:val="22"/>
        </w:rPr>
        <w:tab/>
        <w:t>160,000 bbls (Award 1247)</w:t>
      </w:r>
    </w:p>
    <w:p w14:paraId="0CBF2464" w14:textId="77777777" w:rsidR="0091057B" w:rsidRPr="00C41287" w:rsidRDefault="0091057B" w:rsidP="00C41287">
      <w:pPr>
        <w:pStyle w:val="BodyText2"/>
        <w:spacing w:before="60" w:after="60"/>
        <w:ind w:left="720"/>
        <w:rPr>
          <w:i/>
          <w:iCs/>
          <w:sz w:val="22"/>
        </w:rPr>
      </w:pPr>
      <w:smartTag w:uri="urn:schemas-microsoft-com:office:smarttags" w:element="State">
        <w:r w:rsidRPr="00C41287">
          <w:rPr>
            <w:i/>
            <w:iCs/>
            <w:sz w:val="22"/>
          </w:rPr>
          <w:t>Texas</w:t>
        </w:r>
      </w:smartTag>
      <w:r w:rsidR="008B6D13">
        <w:rPr>
          <w:i/>
          <w:iCs/>
          <w:sz w:val="22"/>
        </w:rPr>
        <w:fldChar w:fldCharType="begin"/>
      </w:r>
      <w:r w:rsidR="008B6D13">
        <w:instrText xml:space="preserve"> XE "</w:instrText>
      </w:r>
      <w:smartTag w:uri="urn:schemas-microsoft-com:office:smarttags" w:element="State">
        <w:r w:rsidR="008B6D13" w:rsidRPr="00AE13C7">
          <w:rPr>
            <w:i/>
            <w:iCs/>
            <w:sz w:val="22"/>
          </w:rPr>
          <w:instrText>Texas</w:instrText>
        </w:r>
      </w:smartTag>
      <w:r w:rsidR="008B6D13">
        <w:instrText xml:space="preserve">" </w:instrText>
      </w:r>
      <w:r w:rsidR="008B6D13">
        <w:rPr>
          <w:i/>
          <w:iCs/>
          <w:sz w:val="22"/>
        </w:rPr>
        <w:fldChar w:fldCharType="end"/>
      </w:r>
      <w:r w:rsidRPr="00C41287">
        <w:rPr>
          <w:i/>
          <w:iCs/>
          <w:sz w:val="22"/>
        </w:rPr>
        <w:t xml:space="preserve">, </w:t>
      </w:r>
      <w:smartTag w:uri="urn:schemas-microsoft-com:office:smarttags" w:element="City">
        <w:r w:rsidRPr="00C41287">
          <w:rPr>
            <w:i/>
            <w:iCs/>
            <w:sz w:val="22"/>
          </w:rPr>
          <w:t>Wilmington</w:t>
        </w:r>
      </w:smartTag>
      <w:r w:rsidR="008B6D13">
        <w:rPr>
          <w:i/>
          <w:iCs/>
          <w:sz w:val="22"/>
        </w:rPr>
        <w:fldChar w:fldCharType="begin"/>
      </w:r>
      <w:r w:rsidR="008B6D13">
        <w:instrText xml:space="preserve"> XE "</w:instrText>
      </w:r>
      <w:smartTag w:uri="urn:schemas-microsoft-com:office:smarttags" w:element="City">
        <w:r w:rsidR="008B6D13" w:rsidRPr="006132CC">
          <w:rPr>
            <w:i/>
            <w:iCs/>
            <w:sz w:val="22"/>
          </w:rPr>
          <w:instrText>Wilmington</w:instrText>
        </w:r>
      </w:smartTag>
      <w:r w:rsidR="008B6D13">
        <w:instrText xml:space="preserve">" </w:instrText>
      </w:r>
      <w:r w:rsidR="008B6D13">
        <w:rPr>
          <w:i/>
          <w:iCs/>
          <w:sz w:val="22"/>
        </w:rPr>
        <w:fldChar w:fldCharType="end"/>
      </w:r>
      <w:r w:rsidRPr="00C41287">
        <w:rPr>
          <w:i/>
          <w:iCs/>
          <w:sz w:val="22"/>
        </w:rPr>
        <w:t xml:space="preserve"> (</w:t>
      </w:r>
      <w:smartTag w:uri="urn:schemas-microsoft-com:office:smarttags" w:element="State">
        <w:r w:rsidRPr="00C41287">
          <w:rPr>
            <w:i/>
            <w:iCs/>
            <w:sz w:val="22"/>
          </w:rPr>
          <w:t>California</w:t>
        </w:r>
      </w:smartTag>
      <w:r w:rsidRPr="00C41287">
        <w:rPr>
          <w:i/>
          <w:iCs/>
          <w:sz w:val="22"/>
        </w:rPr>
        <w:t xml:space="preserve">, </w:t>
      </w:r>
      <w:smartTag w:uri="urn:schemas-microsoft-com:office:smarttags" w:element="place">
        <w:smartTag w:uri="urn:schemas-microsoft-com:office:smarttags" w:element="country-region">
          <w:r w:rsidRPr="00C41287">
            <w:rPr>
              <w:i/>
              <w:iCs/>
              <w:sz w:val="22"/>
            </w:rPr>
            <w:t>USA</w:t>
          </w:r>
        </w:smartTag>
      </w:smartTag>
      <w:r w:rsidRPr="00C41287">
        <w:rPr>
          <w:i/>
          <w:iCs/>
          <w:sz w:val="22"/>
        </w:rPr>
        <w:t xml:space="preserve">) </w:t>
      </w:r>
      <w:r w:rsidRPr="00C41287">
        <w:rPr>
          <w:i/>
          <w:iCs/>
          <w:sz w:val="22"/>
        </w:rPr>
        <w:tab/>
      </w:r>
      <w:r w:rsidRPr="00C41287">
        <w:rPr>
          <w:i/>
          <w:iCs/>
          <w:sz w:val="22"/>
        </w:rPr>
        <w:tab/>
        <w:t xml:space="preserve">  20,000 bbls (Award 1312)</w:t>
      </w:r>
    </w:p>
    <w:p w14:paraId="1BE3CCCC" w14:textId="77777777" w:rsidR="0091057B" w:rsidRPr="00C41287" w:rsidRDefault="0091057B" w:rsidP="00C41287">
      <w:pPr>
        <w:pStyle w:val="BodyText2"/>
        <w:spacing w:before="60" w:after="60"/>
        <w:ind w:left="720"/>
        <w:rPr>
          <w:i/>
          <w:iCs/>
          <w:sz w:val="22"/>
        </w:rPr>
      </w:pPr>
      <w:r w:rsidRPr="00C41287">
        <w:rPr>
          <w:i/>
          <w:iCs/>
          <w:sz w:val="22"/>
        </w:rPr>
        <w:t>Union</w:t>
      </w:r>
      <w:r w:rsidR="008B6D13">
        <w:rPr>
          <w:i/>
          <w:iCs/>
          <w:sz w:val="22"/>
        </w:rPr>
        <w:fldChar w:fldCharType="begin"/>
      </w:r>
      <w:r w:rsidR="008B6D13">
        <w:instrText xml:space="preserve"> XE "</w:instrText>
      </w:r>
      <w:r w:rsidR="008B6D13" w:rsidRPr="00D8613A">
        <w:rPr>
          <w:i/>
          <w:iCs/>
          <w:sz w:val="22"/>
        </w:rPr>
        <w:instrText>Union</w:instrText>
      </w:r>
      <w:r w:rsidR="008B6D13">
        <w:instrText xml:space="preserve">" </w:instrText>
      </w:r>
      <w:r w:rsidR="008B6D13">
        <w:rPr>
          <w:i/>
          <w:iCs/>
          <w:sz w:val="22"/>
        </w:rPr>
        <w:fldChar w:fldCharType="end"/>
      </w:r>
      <w:r w:rsidRPr="00C41287">
        <w:rPr>
          <w:i/>
          <w:iCs/>
          <w:sz w:val="22"/>
        </w:rPr>
        <w:t>, San Pedro</w:t>
      </w:r>
      <w:r w:rsidR="008B6D13">
        <w:rPr>
          <w:i/>
          <w:iCs/>
          <w:sz w:val="22"/>
        </w:rPr>
        <w:fldChar w:fldCharType="begin"/>
      </w:r>
      <w:r w:rsidR="008B6D13">
        <w:instrText xml:space="preserve"> XE "</w:instrText>
      </w:r>
      <w:r w:rsidR="008B6D13" w:rsidRPr="00130A21">
        <w:instrText>San Pedro</w:instrText>
      </w:r>
      <w:r w:rsidR="008B6D13">
        <w:instrText xml:space="preserve">" </w:instrText>
      </w:r>
      <w:r w:rsidR="008B6D13">
        <w:rPr>
          <w:i/>
          <w:iCs/>
          <w:sz w:val="22"/>
        </w:rPr>
        <w:fldChar w:fldCharType="end"/>
      </w:r>
      <w:r w:rsidRPr="00C41287">
        <w:rPr>
          <w:i/>
          <w:iCs/>
          <w:sz w:val="22"/>
        </w:rPr>
        <w:t xml:space="preserve"> (</w:t>
      </w:r>
      <w:smartTag w:uri="urn:schemas-microsoft-com:office:smarttags" w:element="State">
        <w:r w:rsidRPr="00C41287">
          <w:rPr>
            <w:i/>
            <w:iCs/>
            <w:sz w:val="22"/>
          </w:rPr>
          <w:t>California</w:t>
        </w:r>
      </w:smartTag>
      <w:r w:rsidRPr="00C41287">
        <w:rPr>
          <w:i/>
          <w:iCs/>
          <w:sz w:val="22"/>
        </w:rPr>
        <w:t xml:space="preserve">, </w:t>
      </w:r>
      <w:smartTag w:uri="urn:schemas-microsoft-com:office:smarttags" w:element="place">
        <w:smartTag w:uri="urn:schemas-microsoft-com:office:smarttags" w:element="country-region">
          <w:r w:rsidRPr="00C41287">
            <w:rPr>
              <w:i/>
              <w:iCs/>
              <w:sz w:val="22"/>
            </w:rPr>
            <w:t>USA</w:t>
          </w:r>
        </w:smartTag>
      </w:smartTag>
      <w:r w:rsidRPr="00C41287">
        <w:rPr>
          <w:i/>
          <w:iCs/>
          <w:sz w:val="22"/>
        </w:rPr>
        <w:t>)</w:t>
      </w:r>
      <w:r w:rsidRPr="00C41287">
        <w:rPr>
          <w:i/>
          <w:iCs/>
          <w:sz w:val="22"/>
        </w:rPr>
        <w:tab/>
      </w:r>
      <w:r w:rsidRPr="00C41287">
        <w:rPr>
          <w:i/>
          <w:iCs/>
          <w:sz w:val="22"/>
        </w:rPr>
        <w:tab/>
        <w:t xml:space="preserve">  10,000 bbls (Award 1248)</w:t>
      </w:r>
    </w:p>
    <w:p w14:paraId="0D3477FE" w14:textId="77777777" w:rsidR="0091057B" w:rsidRPr="00C41287" w:rsidRDefault="0091057B" w:rsidP="00C41287">
      <w:pPr>
        <w:pStyle w:val="BodyText2"/>
        <w:spacing w:before="60" w:after="60"/>
        <w:ind w:left="720"/>
        <w:rPr>
          <w:i/>
          <w:iCs/>
          <w:sz w:val="22"/>
        </w:rPr>
      </w:pPr>
      <w:smartTag w:uri="urn:schemas-microsoft-com:office:smarttags" w:element="City">
        <w:r w:rsidRPr="00C41287">
          <w:rPr>
            <w:i/>
            <w:iCs/>
            <w:sz w:val="22"/>
          </w:rPr>
          <w:t>Richfield</w:t>
        </w:r>
      </w:smartTag>
      <w:r w:rsidRPr="00C41287">
        <w:rPr>
          <w:i/>
          <w:iCs/>
          <w:sz w:val="22"/>
        </w:rPr>
        <w:t>,</w:t>
      </w:r>
      <w:r w:rsidR="008B6D13">
        <w:rPr>
          <w:i/>
          <w:iCs/>
          <w:sz w:val="22"/>
        </w:rPr>
        <w:fldChar w:fldCharType="begin"/>
      </w:r>
      <w:r w:rsidR="008B6D13">
        <w:instrText xml:space="preserve"> XE "</w:instrText>
      </w:r>
      <w:smartTag w:uri="urn:schemas-microsoft-com:office:smarttags" w:element="City">
        <w:r w:rsidR="008B6D13" w:rsidRPr="00CC4EA3">
          <w:rPr>
            <w:i/>
            <w:iCs/>
            <w:sz w:val="22"/>
          </w:rPr>
          <w:instrText>Richfield</w:instrText>
        </w:r>
      </w:smartTag>
      <w:r w:rsidR="008B6D13">
        <w:instrText xml:space="preserve">" </w:instrText>
      </w:r>
      <w:r w:rsidR="008B6D13">
        <w:rPr>
          <w:i/>
          <w:iCs/>
          <w:sz w:val="22"/>
        </w:rPr>
        <w:fldChar w:fldCharType="end"/>
      </w:r>
      <w:r w:rsidRPr="00C41287">
        <w:rPr>
          <w:i/>
          <w:iCs/>
          <w:sz w:val="22"/>
        </w:rPr>
        <w:t xml:space="preserve"> San Pedro</w:t>
      </w:r>
      <w:r w:rsidR="008B6D13">
        <w:rPr>
          <w:i/>
          <w:iCs/>
          <w:sz w:val="22"/>
        </w:rPr>
        <w:fldChar w:fldCharType="begin"/>
      </w:r>
      <w:r w:rsidR="008B6D13">
        <w:instrText xml:space="preserve"> XE "</w:instrText>
      </w:r>
      <w:r w:rsidR="008B6D13" w:rsidRPr="00130A21">
        <w:instrText>San Pedro</w:instrText>
      </w:r>
      <w:r w:rsidR="008B6D13">
        <w:instrText xml:space="preserve">" </w:instrText>
      </w:r>
      <w:r w:rsidR="008B6D13">
        <w:rPr>
          <w:i/>
          <w:iCs/>
          <w:sz w:val="22"/>
        </w:rPr>
        <w:fldChar w:fldCharType="end"/>
      </w:r>
      <w:r w:rsidRPr="00C41287">
        <w:rPr>
          <w:i/>
          <w:iCs/>
          <w:sz w:val="22"/>
        </w:rPr>
        <w:t xml:space="preserve"> (</w:t>
      </w:r>
      <w:smartTag w:uri="urn:schemas-microsoft-com:office:smarttags" w:element="State">
        <w:r w:rsidRPr="00C41287">
          <w:rPr>
            <w:i/>
            <w:iCs/>
            <w:sz w:val="22"/>
          </w:rPr>
          <w:t>California</w:t>
        </w:r>
      </w:smartTag>
      <w:r w:rsidRPr="00C41287">
        <w:rPr>
          <w:i/>
          <w:iCs/>
          <w:sz w:val="22"/>
        </w:rPr>
        <w:t xml:space="preserve">, </w:t>
      </w:r>
      <w:smartTag w:uri="urn:schemas-microsoft-com:office:smarttags" w:element="place">
        <w:smartTag w:uri="urn:schemas-microsoft-com:office:smarttags" w:element="country-region">
          <w:r w:rsidRPr="00C41287">
            <w:rPr>
              <w:i/>
              <w:iCs/>
              <w:sz w:val="22"/>
            </w:rPr>
            <w:t>USA</w:t>
          </w:r>
        </w:smartTag>
      </w:smartTag>
      <w:r w:rsidRPr="00C41287">
        <w:rPr>
          <w:i/>
          <w:iCs/>
          <w:sz w:val="22"/>
        </w:rPr>
        <w:t>)</w:t>
      </w:r>
      <w:r w:rsidRPr="00C41287">
        <w:rPr>
          <w:i/>
          <w:iCs/>
          <w:sz w:val="22"/>
        </w:rPr>
        <w:tab/>
      </w:r>
      <w:r w:rsidRPr="00C41287">
        <w:rPr>
          <w:i/>
          <w:iCs/>
          <w:sz w:val="22"/>
        </w:rPr>
        <w:tab/>
        <w:t>100,000 bbls (Award 1250)</w:t>
      </w:r>
    </w:p>
    <w:p w14:paraId="30EC027F" w14:textId="77777777" w:rsidR="0091057B" w:rsidRPr="00C41287" w:rsidRDefault="0091057B" w:rsidP="00C41287">
      <w:pPr>
        <w:pStyle w:val="BodyText2"/>
        <w:spacing w:before="60" w:after="60"/>
        <w:ind w:left="720"/>
        <w:rPr>
          <w:i/>
          <w:iCs/>
          <w:sz w:val="22"/>
        </w:rPr>
      </w:pPr>
      <w:r w:rsidRPr="00C41287">
        <w:rPr>
          <w:i/>
          <w:iCs/>
          <w:sz w:val="22"/>
        </w:rPr>
        <w:t>Shell</w:t>
      </w:r>
      <w:r w:rsidR="00382F46">
        <w:rPr>
          <w:i/>
          <w:iCs/>
          <w:sz w:val="22"/>
        </w:rPr>
        <w:fldChar w:fldCharType="begin"/>
      </w:r>
      <w:r w:rsidR="00382F46">
        <w:instrText xml:space="preserve"> XE "</w:instrText>
      </w:r>
      <w:r w:rsidR="00382F46" w:rsidRPr="00332094">
        <w:instrText>Shell</w:instrText>
      </w:r>
      <w:r w:rsidR="00382F46">
        <w:instrText xml:space="preserve">" </w:instrText>
      </w:r>
      <w:r w:rsidR="00382F46">
        <w:rPr>
          <w:i/>
          <w:iCs/>
          <w:sz w:val="22"/>
        </w:rPr>
        <w:fldChar w:fldCharType="end"/>
      </w:r>
      <w:r w:rsidRPr="00C41287">
        <w:rPr>
          <w:i/>
          <w:iCs/>
          <w:sz w:val="22"/>
        </w:rPr>
        <w:t xml:space="preserve">, </w:t>
      </w:r>
      <w:smartTag w:uri="urn:schemas-microsoft-com:office:smarttags" w:element="City">
        <w:r w:rsidRPr="00C41287">
          <w:rPr>
            <w:i/>
            <w:iCs/>
            <w:sz w:val="22"/>
          </w:rPr>
          <w:t>Wilmington</w:t>
        </w:r>
      </w:smartTag>
      <w:r w:rsidR="008B6D13">
        <w:rPr>
          <w:i/>
          <w:iCs/>
          <w:sz w:val="22"/>
        </w:rPr>
        <w:fldChar w:fldCharType="begin"/>
      </w:r>
      <w:r w:rsidR="008B6D13">
        <w:instrText xml:space="preserve"> XE "</w:instrText>
      </w:r>
      <w:smartTag w:uri="urn:schemas-microsoft-com:office:smarttags" w:element="City">
        <w:r w:rsidR="008B6D13" w:rsidRPr="006132CC">
          <w:rPr>
            <w:i/>
            <w:iCs/>
            <w:sz w:val="22"/>
          </w:rPr>
          <w:instrText>Wilmington</w:instrText>
        </w:r>
      </w:smartTag>
      <w:r w:rsidR="008B6D13">
        <w:instrText xml:space="preserve">" </w:instrText>
      </w:r>
      <w:r w:rsidR="008B6D13">
        <w:rPr>
          <w:i/>
          <w:iCs/>
          <w:sz w:val="22"/>
        </w:rPr>
        <w:fldChar w:fldCharType="end"/>
      </w:r>
      <w:r w:rsidRPr="00C41287">
        <w:rPr>
          <w:i/>
          <w:iCs/>
          <w:sz w:val="22"/>
        </w:rPr>
        <w:t xml:space="preserve"> (</w:t>
      </w:r>
      <w:smartTag w:uri="urn:schemas-microsoft-com:office:smarttags" w:element="State">
        <w:r w:rsidRPr="00C41287">
          <w:rPr>
            <w:i/>
            <w:iCs/>
            <w:sz w:val="22"/>
          </w:rPr>
          <w:t>California</w:t>
        </w:r>
      </w:smartTag>
      <w:r w:rsidRPr="00C41287">
        <w:rPr>
          <w:i/>
          <w:iCs/>
          <w:sz w:val="22"/>
        </w:rPr>
        <w:t xml:space="preserve">, </w:t>
      </w:r>
      <w:smartTag w:uri="urn:schemas-microsoft-com:office:smarttags" w:element="place">
        <w:smartTag w:uri="urn:schemas-microsoft-com:office:smarttags" w:element="country-region">
          <w:r w:rsidRPr="00C41287">
            <w:rPr>
              <w:i/>
              <w:iCs/>
              <w:sz w:val="22"/>
            </w:rPr>
            <w:t>USA</w:t>
          </w:r>
        </w:smartTag>
      </w:smartTag>
      <w:r w:rsidRPr="00C41287">
        <w:rPr>
          <w:i/>
          <w:iCs/>
          <w:sz w:val="22"/>
        </w:rPr>
        <w:t xml:space="preserve">) </w:t>
      </w:r>
      <w:r w:rsidRPr="00C41287">
        <w:rPr>
          <w:i/>
          <w:iCs/>
          <w:sz w:val="22"/>
        </w:rPr>
        <w:tab/>
      </w:r>
      <w:r w:rsidRPr="00C41287">
        <w:rPr>
          <w:i/>
          <w:iCs/>
          <w:sz w:val="22"/>
        </w:rPr>
        <w:tab/>
        <w:t>217,000 bbls (Award 1251)</w:t>
      </w:r>
    </w:p>
    <w:p w14:paraId="692896F4" w14:textId="77777777" w:rsidR="0091057B" w:rsidRPr="00C41287" w:rsidRDefault="0091057B" w:rsidP="00C41287">
      <w:pPr>
        <w:pStyle w:val="BodyText2"/>
        <w:spacing w:before="60" w:after="60"/>
        <w:ind w:left="720"/>
        <w:rPr>
          <w:i/>
          <w:iCs/>
          <w:sz w:val="22"/>
        </w:rPr>
      </w:pPr>
      <w:r w:rsidRPr="00C41287">
        <w:rPr>
          <w:i/>
          <w:iCs/>
          <w:sz w:val="22"/>
        </w:rPr>
        <w:t xml:space="preserve">Standard Oil </w:t>
      </w:r>
      <w:smartTag w:uri="urn:schemas-microsoft-com:office:smarttags" w:element="State">
        <w:r w:rsidRPr="00C41287">
          <w:rPr>
            <w:i/>
            <w:iCs/>
            <w:sz w:val="22"/>
          </w:rPr>
          <w:t>California</w:t>
        </w:r>
      </w:smartTag>
      <w:r w:rsidR="008B6D13">
        <w:rPr>
          <w:i/>
          <w:iCs/>
          <w:sz w:val="22"/>
        </w:rPr>
        <w:fldChar w:fldCharType="begin"/>
      </w:r>
      <w:r w:rsidR="008B6D13">
        <w:instrText xml:space="preserve"> XE "</w:instrText>
      </w:r>
      <w:r w:rsidR="008B6D13" w:rsidRPr="00E462D0">
        <w:rPr>
          <w:i/>
          <w:iCs/>
          <w:sz w:val="22"/>
        </w:rPr>
        <w:instrText>Standard Oil California</w:instrText>
      </w:r>
      <w:r w:rsidR="008B6D13">
        <w:instrText xml:space="preserve">" </w:instrText>
      </w:r>
      <w:r w:rsidR="008B6D13">
        <w:rPr>
          <w:i/>
          <w:iCs/>
          <w:sz w:val="22"/>
        </w:rPr>
        <w:fldChar w:fldCharType="end"/>
      </w:r>
      <w:r w:rsidRPr="00C41287">
        <w:rPr>
          <w:i/>
          <w:iCs/>
          <w:sz w:val="22"/>
        </w:rPr>
        <w:t>, El Segundo</w:t>
      </w:r>
      <w:r w:rsidR="008B6D13">
        <w:rPr>
          <w:i/>
          <w:iCs/>
          <w:sz w:val="22"/>
        </w:rPr>
        <w:fldChar w:fldCharType="begin"/>
      </w:r>
      <w:r w:rsidR="008B6D13">
        <w:instrText xml:space="preserve"> XE "</w:instrText>
      </w:r>
      <w:r w:rsidR="008B6D13" w:rsidRPr="00A63DCE">
        <w:rPr>
          <w:i/>
          <w:iCs/>
          <w:sz w:val="22"/>
        </w:rPr>
        <w:instrText>El Segundo</w:instrText>
      </w:r>
      <w:r w:rsidR="008B6D13">
        <w:instrText xml:space="preserve">" </w:instrText>
      </w:r>
      <w:r w:rsidR="008B6D13">
        <w:rPr>
          <w:i/>
          <w:iCs/>
          <w:sz w:val="22"/>
        </w:rPr>
        <w:fldChar w:fldCharType="end"/>
      </w:r>
      <w:r w:rsidRPr="00C41287">
        <w:rPr>
          <w:i/>
          <w:iCs/>
          <w:sz w:val="22"/>
        </w:rPr>
        <w:t xml:space="preserve"> (</w:t>
      </w:r>
      <w:smartTag w:uri="urn:schemas-microsoft-com:office:smarttags" w:element="State">
        <w:r w:rsidRPr="00C41287">
          <w:rPr>
            <w:i/>
            <w:iCs/>
            <w:sz w:val="22"/>
          </w:rPr>
          <w:t>California</w:t>
        </w:r>
      </w:smartTag>
      <w:r w:rsidRPr="00C41287">
        <w:rPr>
          <w:i/>
          <w:iCs/>
          <w:sz w:val="22"/>
        </w:rPr>
        <w:t xml:space="preserve">, </w:t>
      </w:r>
      <w:smartTag w:uri="urn:schemas-microsoft-com:office:smarttags" w:element="place">
        <w:smartTag w:uri="urn:schemas-microsoft-com:office:smarttags" w:element="country-region">
          <w:r w:rsidRPr="00C41287">
            <w:rPr>
              <w:i/>
              <w:iCs/>
              <w:sz w:val="22"/>
            </w:rPr>
            <w:t>USA</w:t>
          </w:r>
        </w:smartTag>
      </w:smartTag>
      <w:r w:rsidRPr="00C41287">
        <w:rPr>
          <w:i/>
          <w:iCs/>
          <w:sz w:val="22"/>
        </w:rPr>
        <w:t>)  80,000 bbls (Award 1257)</w:t>
      </w:r>
    </w:p>
    <w:p w14:paraId="55340028" w14:textId="77777777" w:rsidR="0091057B" w:rsidRPr="00C41287" w:rsidRDefault="0091057B" w:rsidP="00C41287">
      <w:pPr>
        <w:pStyle w:val="BodyText2"/>
        <w:spacing w:before="60" w:after="60"/>
        <w:rPr>
          <w:i/>
          <w:iCs/>
          <w:sz w:val="22"/>
        </w:rPr>
      </w:pPr>
      <w:r w:rsidRPr="00C41287">
        <w:rPr>
          <w:i/>
          <w:iCs/>
          <w:sz w:val="22"/>
        </w:rPr>
        <w:t>Total</w:t>
      </w:r>
      <w:r w:rsidRPr="00C41287">
        <w:rPr>
          <w:i/>
          <w:iCs/>
          <w:sz w:val="22"/>
        </w:rPr>
        <w:tab/>
      </w:r>
      <w:r w:rsidRPr="00C41287">
        <w:rPr>
          <w:i/>
          <w:iCs/>
          <w:sz w:val="22"/>
        </w:rPr>
        <w:tab/>
      </w:r>
      <w:r w:rsidRPr="00C41287">
        <w:rPr>
          <w:i/>
          <w:iCs/>
          <w:sz w:val="22"/>
        </w:rPr>
        <w:tab/>
      </w:r>
      <w:r w:rsidRPr="00C41287">
        <w:rPr>
          <w:i/>
          <w:iCs/>
          <w:sz w:val="22"/>
        </w:rPr>
        <w:tab/>
      </w:r>
      <w:r w:rsidRPr="00C41287">
        <w:rPr>
          <w:i/>
          <w:iCs/>
          <w:sz w:val="22"/>
        </w:rPr>
        <w:tab/>
      </w:r>
      <w:r w:rsidRPr="00C41287">
        <w:rPr>
          <w:i/>
          <w:iCs/>
          <w:sz w:val="22"/>
        </w:rPr>
        <w:tab/>
        <w:t>587,000 bbls</w:t>
      </w:r>
    </w:p>
    <w:p w14:paraId="46F6DF7D" w14:textId="77777777" w:rsidR="0091057B" w:rsidRPr="00C41287" w:rsidRDefault="0091057B" w:rsidP="00C41287">
      <w:pPr>
        <w:pStyle w:val="BodyText2"/>
        <w:spacing w:before="60" w:after="60"/>
        <w:rPr>
          <w:i/>
          <w:iCs/>
          <w:sz w:val="22"/>
        </w:rPr>
      </w:pPr>
      <w:r w:rsidRPr="00C41287">
        <w:rPr>
          <w:i/>
          <w:iCs/>
          <w:sz w:val="22"/>
        </w:rPr>
        <w:t>Balance</w:t>
      </w:r>
      <w:r w:rsidRPr="00C41287">
        <w:rPr>
          <w:i/>
          <w:iCs/>
          <w:sz w:val="22"/>
        </w:rPr>
        <w:tab/>
      </w:r>
      <w:r w:rsidRPr="00C41287">
        <w:rPr>
          <w:i/>
          <w:iCs/>
          <w:sz w:val="22"/>
        </w:rPr>
        <w:tab/>
      </w:r>
      <w:r w:rsidRPr="00C41287">
        <w:rPr>
          <w:i/>
          <w:iCs/>
          <w:sz w:val="22"/>
        </w:rPr>
        <w:tab/>
      </w:r>
      <w:r w:rsidRPr="00C41287">
        <w:rPr>
          <w:i/>
          <w:iCs/>
          <w:sz w:val="22"/>
        </w:rPr>
        <w:tab/>
        <w:t>63,000 bbls shipped in drums by USAAF</w:t>
      </w:r>
    </w:p>
    <w:p w14:paraId="07E899E7" w14:textId="77777777" w:rsidR="00A45A61" w:rsidRPr="000F75C7" w:rsidRDefault="00A45A61" w:rsidP="00072488">
      <w:pPr>
        <w:pStyle w:val="BodyText"/>
      </w:pPr>
      <w:r w:rsidRPr="000F75C7">
        <w:t>3 December 1943</w:t>
      </w:r>
    </w:p>
    <w:p w14:paraId="0164DE15" w14:textId="77777777" w:rsidR="00A45A61" w:rsidRPr="00C41287" w:rsidRDefault="00A45A61" w:rsidP="00C41287">
      <w:pPr>
        <w:pStyle w:val="BodyText2"/>
        <w:spacing w:before="60" w:after="60"/>
        <w:rPr>
          <w:i/>
          <w:iCs/>
          <w:sz w:val="22"/>
        </w:rPr>
      </w:pPr>
      <w:r w:rsidRPr="00C41287">
        <w:rPr>
          <w:i/>
          <w:iCs/>
          <w:sz w:val="22"/>
        </w:rPr>
        <w:t>100 Octane</w:t>
      </w:r>
      <w:r w:rsidR="00F213FA">
        <w:rPr>
          <w:i/>
          <w:iCs/>
          <w:sz w:val="22"/>
        </w:rPr>
        <w:fldChar w:fldCharType="begin"/>
      </w:r>
      <w:r w:rsidR="00F213FA">
        <w:instrText xml:space="preserve"> XE "</w:instrText>
      </w:r>
      <w:r w:rsidR="00F213FA" w:rsidRPr="00E75538">
        <w:rPr>
          <w:i/>
          <w:iCs/>
          <w:sz w:val="22"/>
        </w:rPr>
        <w:instrText>100 Octane</w:instrText>
      </w:r>
      <w:r w:rsidR="00F213FA">
        <w:instrText xml:space="preserve">" </w:instrText>
      </w:r>
      <w:r w:rsidR="00F213FA">
        <w:rPr>
          <w:i/>
          <w:iCs/>
          <w:sz w:val="22"/>
        </w:rPr>
        <w:fldChar w:fldCharType="end"/>
      </w:r>
      <w:r w:rsidRPr="00C41287">
        <w:rPr>
          <w:i/>
          <w:iCs/>
          <w:sz w:val="22"/>
        </w:rPr>
        <w:t xml:space="preserve"> for </w:t>
      </w:r>
      <w:smartTag w:uri="urn:schemas-microsoft-com:office:smarttags" w:element="place">
        <w:smartTag w:uri="urn:schemas-microsoft-com:office:smarttags" w:element="country-region">
          <w:r w:rsidRPr="00C41287">
            <w:rPr>
              <w:i/>
              <w:iCs/>
              <w:sz w:val="22"/>
            </w:rPr>
            <w:t>Australia</w:t>
          </w:r>
        </w:smartTag>
      </w:smartTag>
    </w:p>
    <w:p w14:paraId="15A870B9" w14:textId="77777777" w:rsidR="00A45A61" w:rsidRPr="00C41287" w:rsidRDefault="00A45A61" w:rsidP="00C41287">
      <w:pPr>
        <w:pStyle w:val="BodyText2"/>
        <w:spacing w:before="60" w:after="60"/>
        <w:rPr>
          <w:i/>
          <w:iCs/>
          <w:sz w:val="22"/>
        </w:rPr>
      </w:pPr>
      <w:r w:rsidRPr="00C41287">
        <w:rPr>
          <w:i/>
          <w:iCs/>
          <w:sz w:val="22"/>
        </w:rPr>
        <w:t xml:space="preserve">108,473 Bbls ex </w:t>
      </w:r>
      <w:smartTag w:uri="urn:schemas-microsoft-com:office:smarttags" w:element="place">
        <w:smartTag w:uri="urn:schemas-microsoft-com:office:smarttags" w:element="City">
          <w:r w:rsidRPr="00C41287">
            <w:rPr>
              <w:i/>
              <w:iCs/>
              <w:sz w:val="22"/>
            </w:rPr>
            <w:t>Los Angeles</w:t>
          </w:r>
        </w:smartTag>
      </w:smartTag>
      <w:r w:rsidR="008B6D13">
        <w:rPr>
          <w:i/>
          <w:iCs/>
          <w:sz w:val="22"/>
        </w:rPr>
        <w:fldChar w:fldCharType="begin"/>
      </w:r>
      <w:r w:rsidR="008B6D13">
        <w:instrText xml:space="preserve"> XE "</w:instrText>
      </w:r>
      <w:smartTag w:uri="urn:schemas-microsoft-com:office:smarttags" w:element="City">
        <w:r w:rsidR="008B6D13" w:rsidRPr="008A18A0">
          <w:instrText>Los Angeles</w:instrText>
        </w:r>
      </w:smartTag>
      <w:r w:rsidR="008B6D13">
        <w:instrText xml:space="preserve">" </w:instrText>
      </w:r>
      <w:r w:rsidR="008B6D13">
        <w:rPr>
          <w:i/>
          <w:iCs/>
          <w:sz w:val="22"/>
        </w:rPr>
        <w:fldChar w:fldCharType="end"/>
      </w:r>
      <w:r w:rsidRPr="00C41287">
        <w:rPr>
          <w:i/>
          <w:iCs/>
          <w:sz w:val="22"/>
        </w:rPr>
        <w:t xml:space="preserve"> Pool</w:t>
      </w:r>
    </w:p>
    <w:p w14:paraId="79F9194F" w14:textId="77777777" w:rsidR="00A45A61" w:rsidRPr="00C41287" w:rsidRDefault="00A45A61" w:rsidP="00C41287">
      <w:pPr>
        <w:pStyle w:val="BodyText2"/>
        <w:spacing w:before="60" w:after="60"/>
        <w:rPr>
          <w:i/>
          <w:iCs/>
          <w:sz w:val="22"/>
        </w:rPr>
      </w:pPr>
      <w:r w:rsidRPr="00C41287">
        <w:rPr>
          <w:i/>
          <w:iCs/>
          <w:sz w:val="22"/>
        </w:rPr>
        <w:t>Total 587,000 bbls with balance 63,000 bbls in drums shipped by USAAF (</w:t>
      </w:r>
      <w:smartTag w:uri="urn:schemas-microsoft-com:office:smarttags" w:element="place">
        <w:smartTag w:uri="urn:schemas-microsoft-com:office:smarttags" w:element="country-region">
          <w:r w:rsidRPr="00C41287">
            <w:rPr>
              <w:i/>
              <w:iCs/>
              <w:sz w:val="22"/>
            </w:rPr>
            <w:t>United States</w:t>
          </w:r>
        </w:smartTag>
      </w:smartTag>
      <w:r w:rsidRPr="00C41287">
        <w:rPr>
          <w:i/>
          <w:iCs/>
          <w:sz w:val="22"/>
        </w:rPr>
        <w:t xml:space="preserve"> Army Air Force)</w:t>
      </w:r>
    </w:p>
    <w:p w14:paraId="644CE891" w14:textId="77777777" w:rsidR="00A45A61" w:rsidRPr="00C41287" w:rsidRDefault="00A45A61" w:rsidP="00C41287">
      <w:pPr>
        <w:pStyle w:val="BodyText2"/>
        <w:spacing w:before="60" w:after="60"/>
        <w:rPr>
          <w:i/>
          <w:iCs/>
          <w:sz w:val="22"/>
        </w:rPr>
      </w:pPr>
      <w:r w:rsidRPr="00C41287">
        <w:rPr>
          <w:i/>
          <w:iCs/>
          <w:sz w:val="22"/>
        </w:rPr>
        <w:t xml:space="preserve">All future liftings ex West Coast Pool split only between </w:t>
      </w:r>
      <w:smartTag w:uri="urn:schemas-microsoft-com:office:smarttags" w:element="City">
        <w:r w:rsidRPr="00C41287">
          <w:rPr>
            <w:i/>
            <w:iCs/>
            <w:sz w:val="22"/>
          </w:rPr>
          <w:t>Los Angeles</w:t>
        </w:r>
      </w:smartTag>
      <w:r w:rsidR="008B6D13">
        <w:rPr>
          <w:i/>
          <w:iCs/>
          <w:sz w:val="22"/>
        </w:rPr>
        <w:fldChar w:fldCharType="begin"/>
      </w:r>
      <w:r w:rsidR="008B6D13">
        <w:instrText xml:space="preserve"> XE "</w:instrText>
      </w:r>
      <w:smartTag w:uri="urn:schemas-microsoft-com:office:smarttags" w:element="City">
        <w:r w:rsidR="008B6D13" w:rsidRPr="008A18A0">
          <w:instrText>Los Angeles</w:instrText>
        </w:r>
      </w:smartTag>
      <w:r w:rsidR="008B6D13">
        <w:instrText xml:space="preserve">" </w:instrText>
      </w:r>
      <w:r w:rsidR="008B6D13">
        <w:rPr>
          <w:i/>
          <w:iCs/>
          <w:sz w:val="22"/>
        </w:rPr>
        <w:fldChar w:fldCharType="end"/>
      </w:r>
      <w:r w:rsidRPr="00C41287">
        <w:rPr>
          <w:i/>
          <w:iCs/>
          <w:sz w:val="22"/>
        </w:rPr>
        <w:t xml:space="preserve"> and </w:t>
      </w:r>
      <w:smartTag w:uri="urn:schemas-microsoft-com:office:smarttags" w:element="place">
        <w:smartTag w:uri="urn:schemas-microsoft-com:office:smarttags" w:element="City">
          <w:r w:rsidRPr="00C41287">
            <w:rPr>
              <w:i/>
              <w:iCs/>
              <w:sz w:val="22"/>
            </w:rPr>
            <w:t>San Francisco</w:t>
          </w:r>
        </w:smartTag>
      </w:smartTag>
      <w:r w:rsidR="008B6D13">
        <w:rPr>
          <w:i/>
          <w:iCs/>
          <w:sz w:val="22"/>
        </w:rPr>
        <w:fldChar w:fldCharType="begin"/>
      </w:r>
      <w:r w:rsidR="008B6D13">
        <w:instrText xml:space="preserve"> XE "</w:instrText>
      </w:r>
      <w:smartTag w:uri="urn:schemas-microsoft-com:office:smarttags" w:element="City">
        <w:r w:rsidR="008B6D13" w:rsidRPr="009B42DD">
          <w:instrText>San Francisco</w:instrText>
        </w:r>
      </w:smartTag>
      <w:r w:rsidR="008B6D13">
        <w:instrText xml:space="preserve">" </w:instrText>
      </w:r>
      <w:r w:rsidR="008B6D13">
        <w:rPr>
          <w:i/>
          <w:iCs/>
          <w:sz w:val="22"/>
        </w:rPr>
        <w:fldChar w:fldCharType="end"/>
      </w:r>
      <w:r w:rsidRPr="00C41287">
        <w:rPr>
          <w:i/>
          <w:iCs/>
          <w:sz w:val="22"/>
        </w:rPr>
        <w:t xml:space="preserve"> Pools</w:t>
      </w:r>
    </w:p>
    <w:p w14:paraId="7582E474" w14:textId="77777777" w:rsidR="00FA02A5" w:rsidRPr="000F75C7" w:rsidRDefault="00FA02A5" w:rsidP="00072488">
      <w:pPr>
        <w:pStyle w:val="BodyText"/>
      </w:pPr>
      <w:r w:rsidRPr="000F75C7">
        <w:t>11 Dec 1943</w:t>
      </w:r>
    </w:p>
    <w:p w14:paraId="398337EB" w14:textId="77777777" w:rsidR="00FA02A5" w:rsidRPr="00C41287" w:rsidRDefault="00FA02A5" w:rsidP="00C41287">
      <w:pPr>
        <w:pStyle w:val="BodyText2"/>
        <w:spacing w:before="60" w:after="60"/>
        <w:rPr>
          <w:i/>
          <w:iCs/>
          <w:sz w:val="22"/>
        </w:rPr>
      </w:pPr>
      <w:smartTag w:uri="urn:schemas-microsoft-com:office:smarttags" w:element="place">
        <w:smartTag w:uri="urn:schemas-microsoft-com:office:smarttags" w:element="City">
          <w:r w:rsidRPr="00C41287">
            <w:rPr>
              <w:i/>
              <w:iCs/>
              <w:sz w:val="22"/>
            </w:rPr>
            <w:t>San Francisco</w:t>
          </w:r>
        </w:smartTag>
      </w:smartTag>
      <w:r w:rsidR="008B6D13">
        <w:rPr>
          <w:i/>
          <w:iCs/>
          <w:sz w:val="22"/>
        </w:rPr>
        <w:fldChar w:fldCharType="begin"/>
      </w:r>
      <w:r w:rsidR="008B6D13">
        <w:instrText xml:space="preserve"> XE "</w:instrText>
      </w:r>
      <w:smartTag w:uri="urn:schemas-microsoft-com:office:smarttags" w:element="City">
        <w:r w:rsidR="008B6D13" w:rsidRPr="009B42DD">
          <w:instrText>San Francisco</w:instrText>
        </w:r>
      </w:smartTag>
      <w:r w:rsidR="008B6D13">
        <w:instrText xml:space="preserve">" </w:instrText>
      </w:r>
      <w:r w:rsidR="008B6D13">
        <w:rPr>
          <w:i/>
          <w:iCs/>
          <w:sz w:val="22"/>
        </w:rPr>
        <w:fldChar w:fldCharType="end"/>
      </w:r>
      <w:r w:rsidRPr="00C41287">
        <w:rPr>
          <w:i/>
          <w:iCs/>
          <w:sz w:val="22"/>
        </w:rPr>
        <w:t xml:space="preserve"> Pool</w:t>
      </w:r>
      <w:r w:rsidRPr="00C41287">
        <w:rPr>
          <w:i/>
          <w:iCs/>
          <w:sz w:val="22"/>
        </w:rPr>
        <w:tab/>
        <w:t>20,000 Bbls 91 Octane base</w:t>
      </w:r>
      <w:r w:rsidR="00F213FA">
        <w:rPr>
          <w:i/>
          <w:iCs/>
          <w:sz w:val="22"/>
        </w:rPr>
        <w:fldChar w:fldCharType="begin"/>
      </w:r>
      <w:r w:rsidR="00F213FA">
        <w:instrText xml:space="preserve"> XE "</w:instrText>
      </w:r>
      <w:r w:rsidR="00F213FA" w:rsidRPr="00E771AF">
        <w:rPr>
          <w:i/>
          <w:iCs/>
          <w:sz w:val="22"/>
        </w:rPr>
        <w:instrText>91 Octane base</w:instrText>
      </w:r>
      <w:r w:rsidR="00F213FA">
        <w:instrText xml:space="preserve">" </w:instrText>
      </w:r>
      <w:r w:rsidR="00F213FA">
        <w:rPr>
          <w:i/>
          <w:iCs/>
          <w:sz w:val="22"/>
        </w:rPr>
        <w:fldChar w:fldCharType="end"/>
      </w:r>
      <w:r w:rsidRPr="00C41287">
        <w:rPr>
          <w:i/>
          <w:iCs/>
          <w:sz w:val="22"/>
        </w:rPr>
        <w:t>.</w:t>
      </w:r>
    </w:p>
    <w:p w14:paraId="7A04FCEC" w14:textId="77777777" w:rsidR="00FA02A5" w:rsidRPr="00C41287" w:rsidRDefault="00FA02A5" w:rsidP="00C41287">
      <w:pPr>
        <w:pStyle w:val="BodyText2"/>
        <w:spacing w:before="60" w:after="60"/>
        <w:rPr>
          <w:i/>
          <w:iCs/>
          <w:sz w:val="22"/>
        </w:rPr>
      </w:pPr>
      <w:r w:rsidRPr="00C41287">
        <w:rPr>
          <w:i/>
          <w:iCs/>
          <w:sz w:val="22"/>
        </w:rPr>
        <w:t>San Pedro</w:t>
      </w:r>
      <w:r w:rsidR="008B6D13">
        <w:rPr>
          <w:i/>
          <w:iCs/>
          <w:sz w:val="22"/>
        </w:rPr>
        <w:fldChar w:fldCharType="begin"/>
      </w:r>
      <w:r w:rsidR="008B6D13">
        <w:instrText xml:space="preserve"> XE "</w:instrText>
      </w:r>
      <w:r w:rsidR="008B6D13" w:rsidRPr="00130A21">
        <w:instrText>San Pedro</w:instrText>
      </w:r>
      <w:r w:rsidR="008B6D13">
        <w:instrText xml:space="preserve">" </w:instrText>
      </w:r>
      <w:r w:rsidR="008B6D13">
        <w:rPr>
          <w:i/>
          <w:iCs/>
          <w:sz w:val="22"/>
        </w:rPr>
        <w:fldChar w:fldCharType="end"/>
      </w:r>
      <w:r w:rsidRPr="00C41287">
        <w:rPr>
          <w:i/>
          <w:iCs/>
          <w:sz w:val="22"/>
        </w:rPr>
        <w:t xml:space="preserve"> Pool</w:t>
      </w:r>
      <w:r w:rsidRPr="00C41287">
        <w:rPr>
          <w:i/>
          <w:iCs/>
          <w:sz w:val="22"/>
        </w:rPr>
        <w:tab/>
        <w:t>80,000 Bbls 91 Octane base</w:t>
      </w:r>
      <w:r w:rsidR="00F213FA">
        <w:rPr>
          <w:i/>
          <w:iCs/>
          <w:sz w:val="22"/>
        </w:rPr>
        <w:fldChar w:fldCharType="begin"/>
      </w:r>
      <w:r w:rsidR="00F213FA">
        <w:instrText xml:space="preserve"> XE "</w:instrText>
      </w:r>
      <w:r w:rsidR="00F213FA" w:rsidRPr="00E771AF">
        <w:rPr>
          <w:i/>
          <w:iCs/>
          <w:sz w:val="22"/>
        </w:rPr>
        <w:instrText>91 Octane base</w:instrText>
      </w:r>
      <w:r w:rsidR="00F213FA">
        <w:instrText xml:space="preserve">" </w:instrText>
      </w:r>
      <w:r w:rsidR="00F213FA">
        <w:rPr>
          <w:i/>
          <w:iCs/>
          <w:sz w:val="22"/>
        </w:rPr>
        <w:fldChar w:fldCharType="end"/>
      </w:r>
      <w:r w:rsidRPr="00C41287">
        <w:rPr>
          <w:i/>
          <w:iCs/>
          <w:sz w:val="22"/>
        </w:rPr>
        <w:t>.</w:t>
      </w:r>
    </w:p>
    <w:p w14:paraId="2C67DFAC" w14:textId="77777777" w:rsidR="00FA02A5" w:rsidRPr="00C41287" w:rsidRDefault="00FA02A5" w:rsidP="00C41287">
      <w:pPr>
        <w:pStyle w:val="BodyText2"/>
        <w:spacing w:before="60" w:after="60"/>
        <w:rPr>
          <w:i/>
          <w:iCs/>
          <w:sz w:val="22"/>
        </w:rPr>
      </w:pPr>
      <w:smartTag w:uri="urn:schemas-microsoft-com:office:smarttags" w:element="City">
        <w:r w:rsidRPr="00C41287">
          <w:rPr>
            <w:i/>
            <w:iCs/>
            <w:sz w:val="22"/>
          </w:rPr>
          <w:t>Los Angeles</w:t>
        </w:r>
      </w:smartTag>
      <w:r w:rsidR="008B6D13">
        <w:rPr>
          <w:i/>
          <w:iCs/>
          <w:sz w:val="22"/>
        </w:rPr>
        <w:fldChar w:fldCharType="begin"/>
      </w:r>
      <w:r w:rsidR="008B6D13">
        <w:instrText xml:space="preserve"> XE "</w:instrText>
      </w:r>
      <w:smartTag w:uri="urn:schemas-microsoft-com:office:smarttags" w:element="City">
        <w:r w:rsidR="008B6D13" w:rsidRPr="008A18A0">
          <w:instrText>Los Angeles</w:instrText>
        </w:r>
      </w:smartTag>
      <w:r w:rsidR="008B6D13">
        <w:instrText xml:space="preserve">" </w:instrText>
      </w:r>
      <w:r w:rsidR="008B6D13">
        <w:rPr>
          <w:i/>
          <w:iCs/>
          <w:sz w:val="22"/>
        </w:rPr>
        <w:fldChar w:fldCharType="end"/>
      </w:r>
      <w:r w:rsidRPr="00C41287">
        <w:rPr>
          <w:i/>
          <w:iCs/>
          <w:sz w:val="22"/>
        </w:rPr>
        <w:t xml:space="preserve"> Pool</w:t>
      </w:r>
      <w:r w:rsidRPr="00C41287">
        <w:rPr>
          <w:i/>
          <w:iCs/>
          <w:sz w:val="22"/>
        </w:rPr>
        <w:tab/>
        <w:t>100 Octane</w:t>
      </w:r>
      <w:r w:rsidR="00F213FA">
        <w:rPr>
          <w:i/>
          <w:iCs/>
          <w:sz w:val="22"/>
        </w:rPr>
        <w:fldChar w:fldCharType="begin"/>
      </w:r>
      <w:r w:rsidR="00F213FA">
        <w:instrText xml:space="preserve"> XE "</w:instrText>
      </w:r>
      <w:r w:rsidR="00F213FA" w:rsidRPr="00E75538">
        <w:rPr>
          <w:i/>
          <w:iCs/>
          <w:sz w:val="22"/>
        </w:rPr>
        <w:instrText>100 Octane</w:instrText>
      </w:r>
      <w:r w:rsidR="00F213FA">
        <w:instrText xml:space="preserve">" </w:instrText>
      </w:r>
      <w:r w:rsidR="00F213FA">
        <w:rPr>
          <w:i/>
          <w:iCs/>
          <w:sz w:val="22"/>
        </w:rPr>
        <w:fldChar w:fldCharType="end"/>
      </w:r>
      <w:r w:rsidRPr="00C41287">
        <w:rPr>
          <w:i/>
          <w:iCs/>
          <w:sz w:val="22"/>
        </w:rPr>
        <w:t xml:space="preserve"> </w:t>
      </w:r>
      <w:r w:rsidR="008B6D13">
        <w:rPr>
          <w:i/>
          <w:iCs/>
          <w:sz w:val="22"/>
        </w:rPr>
        <w:t>[Avgas 100</w:t>
      </w:r>
      <w:r w:rsidR="008B6D13">
        <w:rPr>
          <w:i/>
          <w:iCs/>
          <w:sz w:val="22"/>
        </w:rPr>
        <w:fldChar w:fldCharType="begin"/>
      </w:r>
      <w:r w:rsidR="008B6D13">
        <w:instrText xml:space="preserve"> XE "</w:instrText>
      </w:r>
      <w:r w:rsidR="008B6D13" w:rsidRPr="00E23028">
        <w:rPr>
          <w:i/>
          <w:iCs/>
          <w:sz w:val="22"/>
        </w:rPr>
        <w:instrText>Avgas 100</w:instrText>
      </w:r>
      <w:r w:rsidR="008B6D13">
        <w:instrText xml:space="preserve">" </w:instrText>
      </w:r>
      <w:r w:rsidR="008B6D13">
        <w:rPr>
          <w:i/>
          <w:iCs/>
          <w:sz w:val="22"/>
        </w:rPr>
        <w:fldChar w:fldCharType="end"/>
      </w:r>
      <w:r w:rsidR="008B6D13">
        <w:rPr>
          <w:i/>
          <w:iCs/>
          <w:sz w:val="22"/>
        </w:rPr>
        <w:t xml:space="preserve">] </w:t>
      </w:r>
      <w:r w:rsidRPr="00C41287">
        <w:rPr>
          <w:i/>
          <w:iCs/>
          <w:sz w:val="22"/>
        </w:rPr>
        <w:t xml:space="preserve">all allocated split between </w:t>
      </w:r>
      <w:smartTag w:uri="urn:schemas-microsoft-com:office:smarttags" w:element="place">
        <w:smartTag w:uri="urn:schemas-microsoft-com:office:smarttags" w:element="City">
          <w:r w:rsidRPr="00C41287">
            <w:rPr>
              <w:i/>
              <w:iCs/>
              <w:sz w:val="22"/>
            </w:rPr>
            <w:t>Los Angeles</w:t>
          </w:r>
        </w:smartTag>
      </w:smartTag>
      <w:r w:rsidRPr="00C41287">
        <w:rPr>
          <w:i/>
          <w:iCs/>
          <w:sz w:val="22"/>
        </w:rPr>
        <w:t xml:space="preserve"> and </w:t>
      </w:r>
      <w:smartTag w:uri="urn:schemas-microsoft-com:office:smarttags" w:element="City">
        <w:r w:rsidRPr="00C41287">
          <w:rPr>
            <w:i/>
            <w:iCs/>
            <w:sz w:val="22"/>
          </w:rPr>
          <w:t>San Francisco</w:t>
        </w:r>
      </w:smartTag>
      <w:r w:rsidR="008B6D13">
        <w:rPr>
          <w:i/>
          <w:iCs/>
          <w:sz w:val="22"/>
        </w:rPr>
        <w:fldChar w:fldCharType="begin"/>
      </w:r>
      <w:r w:rsidR="008B6D13">
        <w:instrText xml:space="preserve"> XE "</w:instrText>
      </w:r>
      <w:smartTag w:uri="urn:schemas-microsoft-com:office:smarttags" w:element="City">
        <w:r w:rsidR="008B6D13" w:rsidRPr="009B42DD">
          <w:instrText>San Francisco</w:instrText>
        </w:r>
      </w:smartTag>
      <w:r w:rsidR="008B6D13">
        <w:instrText xml:space="preserve">" </w:instrText>
      </w:r>
      <w:r w:rsidR="008B6D13">
        <w:rPr>
          <w:i/>
          <w:iCs/>
          <w:sz w:val="22"/>
        </w:rPr>
        <w:fldChar w:fldCharType="end"/>
      </w:r>
      <w:r w:rsidRPr="00C41287">
        <w:rPr>
          <w:i/>
          <w:iCs/>
          <w:sz w:val="22"/>
        </w:rPr>
        <w:t xml:space="preserve"> Pool</w:t>
      </w:r>
    </w:p>
    <w:p w14:paraId="27FC9FBB" w14:textId="77777777" w:rsidR="00CD2BDE" w:rsidRPr="000F75C7" w:rsidRDefault="00CD2BDE" w:rsidP="00072488">
      <w:pPr>
        <w:pStyle w:val="BodyText"/>
      </w:pPr>
      <w:r w:rsidRPr="000F75C7">
        <w:t>Dec 1943</w:t>
      </w:r>
    </w:p>
    <w:p w14:paraId="21887F09" w14:textId="77777777" w:rsidR="00A45A61" w:rsidRPr="00A45A61" w:rsidRDefault="00A45A61" w:rsidP="00A45A61">
      <w:pPr>
        <w:pStyle w:val="BodyText2"/>
        <w:spacing w:before="60" w:after="60"/>
        <w:rPr>
          <w:i/>
          <w:iCs/>
          <w:sz w:val="22"/>
        </w:rPr>
      </w:pPr>
      <w:r w:rsidRPr="00A45A61">
        <w:rPr>
          <w:i/>
          <w:iCs/>
          <w:sz w:val="22"/>
        </w:rPr>
        <w:t>Allocation 100 Octan</w:t>
      </w:r>
      <w:r w:rsidR="00EB3252">
        <w:rPr>
          <w:i/>
          <w:iCs/>
          <w:sz w:val="22"/>
        </w:rPr>
        <w:t>e</w:t>
      </w:r>
      <w:r w:rsidR="00F213FA">
        <w:rPr>
          <w:i/>
          <w:iCs/>
          <w:sz w:val="22"/>
        </w:rPr>
        <w:fldChar w:fldCharType="begin"/>
      </w:r>
      <w:r w:rsidR="00F213FA">
        <w:instrText xml:space="preserve"> XE "</w:instrText>
      </w:r>
      <w:r w:rsidR="00F213FA" w:rsidRPr="00E75538">
        <w:rPr>
          <w:i/>
          <w:iCs/>
          <w:sz w:val="22"/>
        </w:rPr>
        <w:instrText>100 Octane</w:instrText>
      </w:r>
      <w:r w:rsidR="00F213FA">
        <w:instrText xml:space="preserve">" </w:instrText>
      </w:r>
      <w:r w:rsidR="00F213FA">
        <w:rPr>
          <w:i/>
          <w:iCs/>
          <w:sz w:val="22"/>
        </w:rPr>
        <w:fldChar w:fldCharType="end"/>
      </w:r>
      <w:r w:rsidR="00EB3252">
        <w:rPr>
          <w:i/>
          <w:iCs/>
          <w:sz w:val="22"/>
        </w:rPr>
        <w:tab/>
      </w:r>
      <w:r w:rsidRPr="00A45A61">
        <w:rPr>
          <w:i/>
          <w:iCs/>
          <w:sz w:val="22"/>
        </w:rPr>
        <w:t xml:space="preserve">627,000 Bbls to </w:t>
      </w:r>
      <w:smartTag w:uri="urn:schemas-microsoft-com:office:smarttags" w:element="place">
        <w:smartTag w:uri="urn:schemas-microsoft-com:office:smarttags" w:element="country-region">
          <w:r w:rsidRPr="00A45A61">
            <w:rPr>
              <w:i/>
              <w:iCs/>
              <w:sz w:val="22"/>
            </w:rPr>
            <w:t>Australia</w:t>
          </w:r>
        </w:smartTag>
      </w:smartTag>
    </w:p>
    <w:p w14:paraId="0C7E354B" w14:textId="77777777" w:rsidR="00A45A61" w:rsidRPr="00A45A61" w:rsidRDefault="00A45A61" w:rsidP="00A45A61">
      <w:pPr>
        <w:pStyle w:val="BodyText2"/>
        <w:spacing w:before="60" w:after="60"/>
        <w:ind w:left="720"/>
        <w:rPr>
          <w:i/>
          <w:iCs/>
          <w:sz w:val="22"/>
        </w:rPr>
      </w:pPr>
      <w:r w:rsidRPr="00A45A61">
        <w:rPr>
          <w:i/>
          <w:iCs/>
          <w:sz w:val="22"/>
        </w:rPr>
        <w:t xml:space="preserve">338,000 Bbls ex </w:t>
      </w:r>
      <w:smartTag w:uri="urn:schemas-microsoft-com:office:smarttags" w:element="City">
        <w:r w:rsidRPr="00A45A61">
          <w:rPr>
            <w:i/>
            <w:iCs/>
            <w:sz w:val="22"/>
          </w:rPr>
          <w:t>San Francisco</w:t>
        </w:r>
      </w:smartTag>
      <w:r w:rsidR="008B6D13">
        <w:rPr>
          <w:i/>
          <w:iCs/>
          <w:sz w:val="22"/>
        </w:rPr>
        <w:fldChar w:fldCharType="begin"/>
      </w:r>
      <w:r w:rsidR="008B6D13">
        <w:instrText xml:space="preserve"> XE "</w:instrText>
      </w:r>
      <w:smartTag w:uri="urn:schemas-microsoft-com:office:smarttags" w:element="City">
        <w:smartTag w:uri="urn:schemas-microsoft-com:office:smarttags" w:element="place">
          <w:r w:rsidR="008B6D13" w:rsidRPr="009B42DD">
            <w:instrText>San Francisco</w:instrText>
          </w:r>
        </w:smartTag>
      </w:smartTag>
      <w:r w:rsidR="008B6D13">
        <w:instrText xml:space="preserve">" </w:instrText>
      </w:r>
      <w:r w:rsidR="008B6D13">
        <w:rPr>
          <w:i/>
          <w:iCs/>
          <w:sz w:val="22"/>
        </w:rPr>
        <w:fldChar w:fldCharType="end"/>
      </w:r>
      <w:r w:rsidRPr="00A45A61">
        <w:rPr>
          <w:i/>
          <w:iCs/>
          <w:sz w:val="22"/>
        </w:rPr>
        <w:t xml:space="preserve"> Pool (Award 1450)</w:t>
      </w:r>
    </w:p>
    <w:p w14:paraId="60CF3A7D" w14:textId="77777777" w:rsidR="00A45A61" w:rsidRPr="00A45A61" w:rsidRDefault="00A45A61" w:rsidP="00A45A61">
      <w:pPr>
        <w:pStyle w:val="BodyText2"/>
        <w:spacing w:before="60" w:after="60"/>
        <w:ind w:left="720"/>
        <w:rPr>
          <w:i/>
          <w:iCs/>
          <w:sz w:val="22"/>
        </w:rPr>
      </w:pPr>
      <w:r w:rsidRPr="00A45A61">
        <w:rPr>
          <w:i/>
          <w:iCs/>
          <w:sz w:val="22"/>
        </w:rPr>
        <w:t xml:space="preserve">23,000 Bbls ex </w:t>
      </w:r>
      <w:smartTag w:uri="urn:schemas-microsoft-com:office:smarttags" w:element="place">
        <w:smartTag w:uri="urn:schemas-microsoft-com:office:smarttags" w:element="City">
          <w:r w:rsidRPr="00A45A61">
            <w:rPr>
              <w:i/>
              <w:iCs/>
              <w:sz w:val="22"/>
            </w:rPr>
            <w:t>Los Angeles</w:t>
          </w:r>
        </w:smartTag>
      </w:smartTag>
      <w:r w:rsidR="008B6D13">
        <w:rPr>
          <w:i/>
          <w:iCs/>
          <w:sz w:val="22"/>
        </w:rPr>
        <w:fldChar w:fldCharType="begin"/>
      </w:r>
      <w:r w:rsidR="008B6D13">
        <w:instrText xml:space="preserve"> XE "</w:instrText>
      </w:r>
      <w:smartTag w:uri="urn:schemas-microsoft-com:office:smarttags" w:element="City">
        <w:r w:rsidR="008B6D13" w:rsidRPr="008A18A0">
          <w:instrText>Los Angeles</w:instrText>
        </w:r>
      </w:smartTag>
      <w:r w:rsidR="008B6D13">
        <w:instrText xml:space="preserve">" </w:instrText>
      </w:r>
      <w:r w:rsidR="008B6D13">
        <w:rPr>
          <w:i/>
          <w:iCs/>
          <w:sz w:val="22"/>
        </w:rPr>
        <w:fldChar w:fldCharType="end"/>
      </w:r>
      <w:r w:rsidRPr="00A45A61">
        <w:rPr>
          <w:i/>
          <w:iCs/>
          <w:sz w:val="22"/>
        </w:rPr>
        <w:t xml:space="preserve"> Pool (Award 1448)</w:t>
      </w:r>
    </w:p>
    <w:p w14:paraId="0903A8C0" w14:textId="77777777" w:rsidR="00A45A61" w:rsidRPr="00A45A61" w:rsidRDefault="00A45A61" w:rsidP="00A45A61">
      <w:pPr>
        <w:pStyle w:val="BodyText2"/>
        <w:spacing w:before="60" w:after="60"/>
        <w:ind w:left="720"/>
        <w:rPr>
          <w:i/>
          <w:iCs/>
          <w:sz w:val="22"/>
        </w:rPr>
      </w:pPr>
      <w:r w:rsidRPr="00A45A61">
        <w:rPr>
          <w:i/>
          <w:iCs/>
          <w:sz w:val="22"/>
        </w:rPr>
        <w:t xml:space="preserve">82,000 Bbls ex </w:t>
      </w:r>
      <w:smartTag w:uri="urn:schemas-microsoft-com:office:smarttags" w:element="place">
        <w:smartTag w:uri="urn:schemas-microsoft-com:office:smarttags" w:element="country-region">
          <w:r w:rsidRPr="00A45A61">
            <w:rPr>
              <w:i/>
              <w:iCs/>
              <w:sz w:val="22"/>
            </w:rPr>
            <w:t>U.S.</w:t>
          </w:r>
        </w:smartTag>
      </w:smartTag>
      <w:r w:rsidRPr="00A45A61">
        <w:rPr>
          <w:i/>
          <w:iCs/>
          <w:sz w:val="22"/>
        </w:rPr>
        <w:t xml:space="preserve"> Gulf (shipped by US Navy)</w:t>
      </w:r>
    </w:p>
    <w:p w14:paraId="6C6D9155" w14:textId="77777777" w:rsidR="00A45A61" w:rsidRPr="00A45A61" w:rsidRDefault="00A45A61" w:rsidP="00A45A61">
      <w:pPr>
        <w:pStyle w:val="BodyText2"/>
        <w:spacing w:before="60" w:after="60"/>
        <w:ind w:left="720"/>
        <w:rPr>
          <w:i/>
          <w:iCs/>
          <w:sz w:val="22"/>
        </w:rPr>
      </w:pPr>
      <w:r w:rsidRPr="00A45A61">
        <w:rPr>
          <w:i/>
          <w:iCs/>
          <w:sz w:val="22"/>
        </w:rPr>
        <w:t>31,000 Bbls drums by USAAF</w:t>
      </w:r>
    </w:p>
    <w:p w14:paraId="426D63F0" w14:textId="77777777" w:rsidR="00A45A61" w:rsidRPr="00A45A61" w:rsidRDefault="00A45A61" w:rsidP="00A45A61">
      <w:pPr>
        <w:pStyle w:val="BodyText2"/>
        <w:spacing w:before="60" w:after="60"/>
        <w:ind w:left="720"/>
        <w:rPr>
          <w:i/>
          <w:iCs/>
          <w:sz w:val="22"/>
        </w:rPr>
      </w:pPr>
      <w:r w:rsidRPr="00A45A61">
        <w:rPr>
          <w:i/>
          <w:iCs/>
          <w:sz w:val="22"/>
        </w:rPr>
        <w:t>153,000 Bbls ex West Coast (undesignated)</w:t>
      </w:r>
    </w:p>
    <w:p w14:paraId="799FC3FA" w14:textId="77777777" w:rsidR="00C41287" w:rsidRDefault="00A45A61" w:rsidP="00EB3252">
      <w:pPr>
        <w:pStyle w:val="BodyText2"/>
        <w:spacing w:before="60" w:after="60"/>
        <w:rPr>
          <w:i/>
          <w:iCs/>
          <w:sz w:val="22"/>
        </w:rPr>
      </w:pPr>
      <w:r w:rsidRPr="00A45A61">
        <w:rPr>
          <w:i/>
          <w:iCs/>
          <w:sz w:val="22"/>
        </w:rPr>
        <w:t>Allocation 91 Octane</w:t>
      </w:r>
      <w:r w:rsidR="00DD505E">
        <w:rPr>
          <w:i/>
          <w:iCs/>
          <w:sz w:val="22"/>
        </w:rPr>
        <w:fldChar w:fldCharType="begin"/>
      </w:r>
      <w:r w:rsidR="00DD505E">
        <w:instrText xml:space="preserve"> XE "</w:instrText>
      </w:r>
      <w:r w:rsidR="00DD505E" w:rsidRPr="006D4193">
        <w:rPr>
          <w:i/>
          <w:iCs/>
          <w:sz w:val="22"/>
        </w:rPr>
        <w:instrText>91 Octane</w:instrText>
      </w:r>
      <w:r w:rsidR="00DD505E">
        <w:instrText xml:space="preserve">" </w:instrText>
      </w:r>
      <w:r w:rsidR="00DD505E">
        <w:rPr>
          <w:i/>
          <w:iCs/>
          <w:sz w:val="22"/>
        </w:rPr>
        <w:fldChar w:fldCharType="end"/>
      </w:r>
      <w:r w:rsidR="00EB3252">
        <w:rPr>
          <w:i/>
          <w:iCs/>
          <w:sz w:val="22"/>
        </w:rPr>
        <w:tab/>
      </w:r>
      <w:r w:rsidRPr="00A45A61">
        <w:rPr>
          <w:i/>
          <w:iCs/>
          <w:sz w:val="22"/>
        </w:rPr>
        <w:t xml:space="preserve">100,000 Bbls ex </w:t>
      </w:r>
      <w:smartTag w:uri="urn:schemas-microsoft-com:office:smarttags" w:element="place">
        <w:smartTag w:uri="urn:schemas-microsoft-com:office:smarttags" w:element="City">
          <w:r w:rsidRPr="00A45A61">
            <w:rPr>
              <w:i/>
              <w:iCs/>
              <w:sz w:val="22"/>
            </w:rPr>
            <w:t>Los Angeles</w:t>
          </w:r>
        </w:smartTag>
      </w:smartTag>
      <w:r w:rsidR="008B6D13">
        <w:rPr>
          <w:i/>
          <w:iCs/>
          <w:sz w:val="22"/>
        </w:rPr>
        <w:fldChar w:fldCharType="begin"/>
      </w:r>
      <w:r w:rsidR="008B6D13">
        <w:instrText xml:space="preserve"> XE "</w:instrText>
      </w:r>
      <w:smartTag w:uri="urn:schemas-microsoft-com:office:smarttags" w:element="City">
        <w:r w:rsidR="008B6D13" w:rsidRPr="008A18A0">
          <w:instrText>Los Angeles</w:instrText>
        </w:r>
      </w:smartTag>
      <w:r w:rsidR="008B6D13">
        <w:instrText xml:space="preserve">" </w:instrText>
      </w:r>
      <w:r w:rsidR="008B6D13">
        <w:rPr>
          <w:i/>
          <w:iCs/>
          <w:sz w:val="22"/>
        </w:rPr>
        <w:fldChar w:fldCharType="end"/>
      </w:r>
      <w:r w:rsidRPr="00A45A61">
        <w:rPr>
          <w:i/>
          <w:iCs/>
          <w:sz w:val="22"/>
        </w:rPr>
        <w:t xml:space="preserve"> Pool (Award 1447)</w:t>
      </w:r>
    </w:p>
    <w:p w14:paraId="012E4D34" w14:textId="77777777" w:rsidR="0091057B" w:rsidRPr="000F75C7" w:rsidRDefault="00EB3252" w:rsidP="00072488">
      <w:pPr>
        <w:pStyle w:val="BodyText"/>
      </w:pPr>
      <w:r>
        <w:br w:type="page"/>
      </w:r>
      <w:r w:rsidR="0091057B" w:rsidRPr="000F75C7">
        <w:lastRenderedPageBreak/>
        <w:t>Memo 23 Dec 1943</w:t>
      </w:r>
    </w:p>
    <w:p w14:paraId="68546F46" w14:textId="77777777" w:rsidR="0091057B" w:rsidRPr="00A45A61" w:rsidRDefault="0091057B" w:rsidP="00A45A61">
      <w:pPr>
        <w:pStyle w:val="BodyText2"/>
        <w:spacing w:before="60" w:after="60"/>
        <w:rPr>
          <w:i/>
          <w:iCs/>
          <w:sz w:val="22"/>
        </w:rPr>
      </w:pPr>
      <w:r w:rsidRPr="00A45A61">
        <w:rPr>
          <w:i/>
          <w:iCs/>
          <w:sz w:val="22"/>
        </w:rPr>
        <w:t>“ARISTOPHANES</w:t>
      </w:r>
      <w:r w:rsidR="008B6D13">
        <w:rPr>
          <w:i/>
          <w:iCs/>
          <w:sz w:val="22"/>
        </w:rPr>
        <w:fldChar w:fldCharType="begin"/>
      </w:r>
      <w:r w:rsidR="008B6D13">
        <w:instrText xml:space="preserve"> XE "</w:instrText>
      </w:r>
      <w:r w:rsidR="008B6D13" w:rsidRPr="00E825EA">
        <w:rPr>
          <w:i/>
          <w:iCs/>
          <w:sz w:val="22"/>
        </w:rPr>
        <w:instrText>ARISTOPHANES</w:instrText>
      </w:r>
      <w:r w:rsidR="008B6D13">
        <w:instrText xml:space="preserve">" </w:instrText>
      </w:r>
      <w:r w:rsidR="008B6D13">
        <w:rPr>
          <w:i/>
          <w:iCs/>
          <w:sz w:val="22"/>
        </w:rPr>
        <w:fldChar w:fldCharType="end"/>
      </w:r>
      <w:r w:rsidRPr="00A45A61">
        <w:rPr>
          <w:i/>
          <w:iCs/>
          <w:sz w:val="22"/>
        </w:rPr>
        <w:t xml:space="preserve">” </w:t>
      </w:r>
      <w:r w:rsidRPr="00A45A61">
        <w:rPr>
          <w:i/>
          <w:iCs/>
          <w:sz w:val="22"/>
        </w:rPr>
        <w:tab/>
        <w:t>Sydney</w:t>
      </w:r>
      <w:r w:rsidR="00780346">
        <w:rPr>
          <w:i/>
          <w:iCs/>
          <w:sz w:val="22"/>
        </w:rPr>
        <w:fldChar w:fldCharType="begin"/>
      </w:r>
      <w:r w:rsidR="00780346">
        <w:instrText xml:space="preserve"> XE "</w:instrText>
      </w:r>
      <w:smartTag w:uri="urn:schemas-microsoft-com:office:smarttags" w:element="City">
        <w:r w:rsidR="00780346" w:rsidRPr="00233763">
          <w:rPr>
            <w:sz w:val="20"/>
          </w:rPr>
          <w:instrText>Sydney</w:instrText>
        </w:r>
      </w:smartTag>
      <w:r w:rsidR="00780346">
        <w:instrText xml:space="preserve">" </w:instrText>
      </w:r>
      <w:r w:rsidR="00780346">
        <w:rPr>
          <w:i/>
          <w:iCs/>
          <w:sz w:val="22"/>
        </w:rPr>
        <w:fldChar w:fldCharType="end"/>
      </w:r>
      <w:r w:rsidRPr="00A45A61">
        <w:rPr>
          <w:i/>
          <w:iCs/>
          <w:sz w:val="22"/>
        </w:rPr>
        <w:t>, Brisbane</w:t>
      </w:r>
      <w:r w:rsidR="00E45E66">
        <w:rPr>
          <w:i/>
          <w:iCs/>
          <w:sz w:val="22"/>
        </w:rPr>
        <w:fldChar w:fldCharType="begin"/>
      </w:r>
      <w:r w:rsidR="00E45E66">
        <w:instrText xml:space="preserve"> XE "</w:instrText>
      </w:r>
      <w:smartTag w:uri="urn:schemas-microsoft-com:office:smarttags" w:element="place">
        <w:smartTag w:uri="urn:schemas-microsoft-com:office:smarttags" w:element="City">
          <w:r w:rsidR="00E45E66" w:rsidRPr="00284F87">
            <w:instrText>Brisbane</w:instrText>
          </w:r>
        </w:smartTag>
      </w:smartTag>
      <w:r w:rsidR="00E45E66">
        <w:instrText xml:space="preserve">" </w:instrText>
      </w:r>
      <w:r w:rsidR="00E45E66">
        <w:rPr>
          <w:i/>
          <w:iCs/>
          <w:sz w:val="22"/>
        </w:rPr>
        <w:fldChar w:fldCharType="end"/>
      </w:r>
    </w:p>
    <w:p w14:paraId="0A3DB0CB" w14:textId="77777777" w:rsidR="0091057B" w:rsidRPr="00A45A61" w:rsidRDefault="0091057B" w:rsidP="00A45A61">
      <w:pPr>
        <w:pStyle w:val="BodyText2"/>
        <w:spacing w:before="60" w:after="60"/>
        <w:rPr>
          <w:i/>
          <w:iCs/>
          <w:sz w:val="22"/>
        </w:rPr>
      </w:pPr>
      <w:r w:rsidRPr="00A45A61">
        <w:rPr>
          <w:i/>
          <w:iCs/>
          <w:sz w:val="22"/>
        </w:rPr>
        <w:t>7,400 tons (100 Avgas), 2,000 tons (91 O</w:t>
      </w:r>
      <w:r w:rsidR="00DD505E">
        <w:rPr>
          <w:i/>
          <w:iCs/>
          <w:sz w:val="22"/>
        </w:rPr>
        <w:t>ctane</w:t>
      </w:r>
      <w:r w:rsidR="00DD505E">
        <w:rPr>
          <w:i/>
          <w:iCs/>
          <w:sz w:val="22"/>
        </w:rPr>
        <w:fldChar w:fldCharType="begin"/>
      </w:r>
      <w:r w:rsidR="00DD505E">
        <w:instrText xml:space="preserve"> XE "</w:instrText>
      </w:r>
      <w:r w:rsidR="00DD505E" w:rsidRPr="001F69AF">
        <w:rPr>
          <w:i/>
          <w:iCs/>
          <w:sz w:val="22"/>
        </w:rPr>
        <w:instrText>91 Octane</w:instrText>
      </w:r>
      <w:r w:rsidR="00DD505E">
        <w:instrText xml:space="preserve">" </w:instrText>
      </w:r>
      <w:r w:rsidR="00DD505E">
        <w:rPr>
          <w:i/>
          <w:iCs/>
          <w:sz w:val="22"/>
        </w:rPr>
        <w:fldChar w:fldCharType="end"/>
      </w:r>
      <w:r w:rsidRPr="00A45A61">
        <w:rPr>
          <w:i/>
          <w:iCs/>
          <w:sz w:val="22"/>
        </w:rPr>
        <w:t xml:space="preserve"> Leaded), 900 tons White Spirit</w:t>
      </w:r>
      <w:r w:rsidR="00DD505E">
        <w:rPr>
          <w:i/>
          <w:iCs/>
          <w:sz w:val="22"/>
        </w:rPr>
        <w:fldChar w:fldCharType="begin"/>
      </w:r>
      <w:r w:rsidR="00DD505E">
        <w:instrText xml:space="preserve"> XE "</w:instrText>
      </w:r>
      <w:r w:rsidR="00DD505E" w:rsidRPr="008E1366">
        <w:rPr>
          <w:i/>
          <w:iCs/>
          <w:sz w:val="22"/>
        </w:rPr>
        <w:instrText>White Spirit</w:instrText>
      </w:r>
      <w:r w:rsidR="00DD505E">
        <w:instrText xml:space="preserve">" </w:instrText>
      </w:r>
      <w:r w:rsidR="00DD505E">
        <w:rPr>
          <w:i/>
          <w:iCs/>
          <w:sz w:val="22"/>
        </w:rPr>
        <w:fldChar w:fldCharType="end"/>
      </w:r>
      <w:r w:rsidRPr="00A45A61">
        <w:rPr>
          <w:i/>
          <w:iCs/>
          <w:sz w:val="22"/>
        </w:rPr>
        <w:t xml:space="preserve"> (Shell</w:t>
      </w:r>
      <w:r w:rsidR="00382F46">
        <w:rPr>
          <w:i/>
          <w:iCs/>
          <w:sz w:val="22"/>
        </w:rPr>
        <w:fldChar w:fldCharType="begin"/>
      </w:r>
      <w:r w:rsidR="00382F46">
        <w:instrText xml:space="preserve"> XE "</w:instrText>
      </w:r>
      <w:r w:rsidR="00382F46" w:rsidRPr="00332094">
        <w:instrText>Shell</w:instrText>
      </w:r>
      <w:r w:rsidR="00382F46">
        <w:instrText xml:space="preserve">" </w:instrText>
      </w:r>
      <w:r w:rsidR="00382F46">
        <w:rPr>
          <w:i/>
          <w:iCs/>
          <w:sz w:val="22"/>
        </w:rPr>
        <w:fldChar w:fldCharType="end"/>
      </w:r>
      <w:r w:rsidRPr="00A45A61">
        <w:rPr>
          <w:i/>
          <w:iCs/>
          <w:sz w:val="22"/>
        </w:rPr>
        <w:t xml:space="preserve"> account)</w:t>
      </w:r>
    </w:p>
    <w:p w14:paraId="7BB40AF3" w14:textId="77777777" w:rsidR="0091057B" w:rsidRPr="00A45A61" w:rsidRDefault="0091057B" w:rsidP="00A45A61">
      <w:pPr>
        <w:pStyle w:val="BodyText2"/>
        <w:spacing w:before="60" w:after="60"/>
        <w:rPr>
          <w:i/>
          <w:iCs/>
          <w:sz w:val="22"/>
        </w:rPr>
      </w:pPr>
      <w:r w:rsidRPr="00A45A61">
        <w:rPr>
          <w:i/>
          <w:iCs/>
          <w:sz w:val="22"/>
        </w:rPr>
        <w:t>2,000 tons (91 ON Leaded), 1,000 tons (91 Octane</w:t>
      </w:r>
      <w:r w:rsidR="00DD505E">
        <w:rPr>
          <w:i/>
          <w:iCs/>
          <w:sz w:val="22"/>
        </w:rPr>
        <w:fldChar w:fldCharType="begin"/>
      </w:r>
      <w:r w:rsidR="00DD505E">
        <w:instrText xml:space="preserve"> XE "</w:instrText>
      </w:r>
      <w:r w:rsidR="00DD505E" w:rsidRPr="006D4193">
        <w:rPr>
          <w:i/>
          <w:iCs/>
          <w:sz w:val="22"/>
        </w:rPr>
        <w:instrText>91 Octane</w:instrText>
      </w:r>
      <w:r w:rsidR="00DD505E">
        <w:instrText xml:space="preserve">" </w:instrText>
      </w:r>
      <w:r w:rsidR="00DD505E">
        <w:rPr>
          <w:i/>
          <w:iCs/>
          <w:sz w:val="22"/>
        </w:rPr>
        <w:fldChar w:fldCharType="end"/>
      </w:r>
      <w:r w:rsidRPr="00A45A61">
        <w:rPr>
          <w:i/>
          <w:iCs/>
          <w:sz w:val="22"/>
        </w:rPr>
        <w:t xml:space="preserve"> Base), 900 tons White Spirit</w:t>
      </w:r>
      <w:r w:rsidR="00DD505E">
        <w:rPr>
          <w:i/>
          <w:iCs/>
          <w:sz w:val="22"/>
        </w:rPr>
        <w:fldChar w:fldCharType="begin"/>
      </w:r>
      <w:r w:rsidR="00DD505E">
        <w:instrText xml:space="preserve"> XE "</w:instrText>
      </w:r>
      <w:r w:rsidR="00DD505E" w:rsidRPr="008E1366">
        <w:rPr>
          <w:i/>
          <w:iCs/>
          <w:sz w:val="22"/>
        </w:rPr>
        <w:instrText>White Spirit</w:instrText>
      </w:r>
      <w:r w:rsidR="00DD505E">
        <w:instrText xml:space="preserve">" </w:instrText>
      </w:r>
      <w:r w:rsidR="00DD505E">
        <w:rPr>
          <w:i/>
          <w:iCs/>
          <w:sz w:val="22"/>
        </w:rPr>
        <w:fldChar w:fldCharType="end"/>
      </w:r>
      <w:r w:rsidRPr="00A45A61">
        <w:rPr>
          <w:i/>
          <w:iCs/>
          <w:sz w:val="22"/>
        </w:rPr>
        <w:t xml:space="preserve"> (Shell</w:t>
      </w:r>
      <w:r w:rsidR="00382F46">
        <w:rPr>
          <w:i/>
          <w:iCs/>
          <w:sz w:val="22"/>
        </w:rPr>
        <w:fldChar w:fldCharType="begin"/>
      </w:r>
      <w:r w:rsidR="00382F46">
        <w:instrText xml:space="preserve"> XE "</w:instrText>
      </w:r>
      <w:r w:rsidR="00382F46" w:rsidRPr="00332094">
        <w:instrText>Shell</w:instrText>
      </w:r>
      <w:r w:rsidR="00382F46">
        <w:instrText xml:space="preserve">" </w:instrText>
      </w:r>
      <w:r w:rsidR="00382F46">
        <w:rPr>
          <w:i/>
          <w:iCs/>
          <w:sz w:val="22"/>
        </w:rPr>
        <w:fldChar w:fldCharType="end"/>
      </w:r>
      <w:r w:rsidRPr="00A45A61">
        <w:rPr>
          <w:i/>
          <w:iCs/>
          <w:sz w:val="22"/>
        </w:rPr>
        <w:t>)</w:t>
      </w:r>
    </w:p>
    <w:p w14:paraId="4514F6C0" w14:textId="77777777" w:rsidR="006F3E66" w:rsidRPr="006F3E66" w:rsidRDefault="006F3E66" w:rsidP="00072488">
      <w:pPr>
        <w:pStyle w:val="BodyText10pt"/>
      </w:pPr>
      <w:r w:rsidRPr="006F3E66">
        <w:t>M/T “ARISTOPHANES</w:t>
      </w:r>
      <w:r w:rsidR="008B6D13">
        <w:fldChar w:fldCharType="begin"/>
      </w:r>
      <w:r w:rsidR="008B6D13">
        <w:instrText xml:space="preserve"> XE "</w:instrText>
      </w:r>
      <w:r w:rsidR="008B6D13" w:rsidRPr="00E825EA">
        <w:rPr>
          <w:i/>
          <w:sz w:val="22"/>
        </w:rPr>
        <w:instrText>ARISTOPHANES</w:instrText>
      </w:r>
      <w:r w:rsidR="008B6D13">
        <w:instrText xml:space="preserve">" </w:instrText>
      </w:r>
      <w:r w:rsidR="008B6D13">
        <w:fldChar w:fldCharType="end"/>
      </w:r>
      <w:r w:rsidRPr="006F3E66">
        <w:t xml:space="preserve">” </w:t>
      </w:r>
      <w:r>
        <w:t>was a Norwegian tanker of 15,400 tons</w:t>
      </w:r>
      <w:r>
        <w:rPr>
          <w:rStyle w:val="EndnoteReference"/>
        </w:rPr>
        <w:endnoteReference w:id="57"/>
      </w:r>
      <w:r>
        <w:t xml:space="preserve"> in Allied foreign service.</w:t>
      </w:r>
    </w:p>
    <w:p w14:paraId="504B01EF" w14:textId="18A6F3FC" w:rsidR="0091057B" w:rsidRPr="006F3E66" w:rsidRDefault="006F3E66" w:rsidP="007648F8">
      <w:pPr>
        <w:pStyle w:val="Caption"/>
      </w:pPr>
      <w:r w:rsidRPr="006F3E66">
        <w:t xml:space="preserve">Photo </w:t>
      </w:r>
      <w:r w:rsidR="000D07A8">
        <w:t>4</w:t>
      </w:r>
      <w:r w:rsidR="00813163">
        <w:t>1</w:t>
      </w:r>
      <w:r w:rsidRPr="006F3E66">
        <w:t xml:space="preserve">. </w:t>
      </w:r>
      <w:r>
        <w:t>M/T “Aristophanes”</w:t>
      </w:r>
    </w:p>
    <w:p w14:paraId="68961406" w14:textId="77777777" w:rsidR="00A45A61" w:rsidRDefault="00597536" w:rsidP="00072488">
      <w:pPr>
        <w:pStyle w:val="Picture"/>
      </w:pPr>
      <w:r w:rsidRPr="002402BC">
        <w:rPr>
          <w:noProof/>
          <w:lang w:eastAsia="en-AU"/>
        </w:rPr>
        <w:drawing>
          <wp:inline distT="0" distB="0" distL="0" distR="0" wp14:anchorId="03CCAA73" wp14:editId="1FBAF7BD">
            <wp:extent cx="5486673" cy="3329354"/>
            <wp:effectExtent l="0" t="0" r="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7490" cy="3329850"/>
                    </a:xfrm>
                    <a:prstGeom prst="rect">
                      <a:avLst/>
                    </a:prstGeom>
                    <a:noFill/>
                  </pic:spPr>
                </pic:pic>
              </a:graphicData>
            </a:graphic>
          </wp:inline>
        </w:drawing>
      </w:r>
    </w:p>
    <w:p w14:paraId="608B2117" w14:textId="77777777" w:rsidR="002402BC" w:rsidRDefault="002402BC" w:rsidP="002402BC">
      <w:pPr>
        <w:jc w:val="center"/>
      </w:pPr>
    </w:p>
    <w:p w14:paraId="5481534F" w14:textId="77777777" w:rsidR="0091057B" w:rsidRPr="006F3E66" w:rsidRDefault="0091057B" w:rsidP="006F3E66">
      <w:pPr>
        <w:pStyle w:val="BodyText2"/>
        <w:spacing w:before="60" w:after="60"/>
        <w:rPr>
          <w:i/>
          <w:iCs/>
          <w:sz w:val="22"/>
        </w:rPr>
      </w:pPr>
      <w:r w:rsidRPr="006F3E66">
        <w:rPr>
          <w:i/>
          <w:iCs/>
          <w:sz w:val="22"/>
        </w:rPr>
        <w:t>“GERVAIS</w:t>
      </w:r>
      <w:r w:rsidR="008B6D13">
        <w:rPr>
          <w:i/>
          <w:iCs/>
          <w:sz w:val="22"/>
        </w:rPr>
        <w:fldChar w:fldCharType="begin"/>
      </w:r>
      <w:r w:rsidR="008B6D13">
        <w:instrText xml:space="preserve"> XE "</w:instrText>
      </w:r>
      <w:r w:rsidR="008B6D13" w:rsidRPr="00DB4588">
        <w:rPr>
          <w:i/>
          <w:iCs/>
          <w:sz w:val="22"/>
        </w:rPr>
        <w:instrText>GERVAIS</w:instrText>
      </w:r>
      <w:r w:rsidR="008B6D13">
        <w:instrText xml:space="preserve">" </w:instrText>
      </w:r>
      <w:r w:rsidR="008B6D13">
        <w:rPr>
          <w:i/>
          <w:iCs/>
          <w:sz w:val="22"/>
        </w:rPr>
        <w:fldChar w:fldCharType="end"/>
      </w:r>
      <w:r w:rsidRPr="006F3E66">
        <w:rPr>
          <w:i/>
          <w:iCs/>
          <w:sz w:val="22"/>
        </w:rPr>
        <w:t xml:space="preserve">” </w:t>
      </w:r>
      <w:r w:rsidR="006F3E66" w:rsidRPr="006F3E66">
        <w:rPr>
          <w:i/>
          <w:iCs/>
          <w:sz w:val="22"/>
        </w:rPr>
        <w:t>(“Gervais”, T2-SE-A1)</w:t>
      </w:r>
      <w:r w:rsidR="006F3E66">
        <w:rPr>
          <w:i/>
          <w:iCs/>
          <w:sz w:val="22"/>
        </w:rPr>
        <w:t xml:space="preserve"> bound for </w:t>
      </w:r>
      <w:smartTag w:uri="urn:schemas-microsoft-com:office:smarttags" w:element="City">
        <w:r w:rsidR="006F3E66" w:rsidRPr="006F3E66">
          <w:rPr>
            <w:i/>
            <w:iCs/>
            <w:sz w:val="22"/>
          </w:rPr>
          <w:t>Sydney</w:t>
        </w:r>
      </w:smartTag>
      <w:r w:rsidR="00780346">
        <w:rPr>
          <w:i/>
          <w:iCs/>
          <w:sz w:val="22"/>
        </w:rPr>
        <w:fldChar w:fldCharType="begin"/>
      </w:r>
      <w:r w:rsidR="00780346">
        <w:instrText xml:space="preserve"> XE "</w:instrText>
      </w:r>
      <w:r w:rsidR="00780346" w:rsidRPr="00233763">
        <w:rPr>
          <w:sz w:val="20"/>
        </w:rPr>
        <w:instrText>Sydney</w:instrText>
      </w:r>
      <w:r w:rsidR="00780346">
        <w:instrText xml:space="preserve">" </w:instrText>
      </w:r>
      <w:r w:rsidR="00780346">
        <w:rPr>
          <w:i/>
          <w:iCs/>
          <w:sz w:val="22"/>
        </w:rPr>
        <w:fldChar w:fldCharType="end"/>
      </w:r>
      <w:r w:rsidR="006F3E66" w:rsidRPr="006F3E66">
        <w:rPr>
          <w:i/>
          <w:iCs/>
          <w:sz w:val="22"/>
        </w:rPr>
        <w:t xml:space="preserve">, </w:t>
      </w:r>
      <w:smartTag w:uri="urn:schemas-microsoft-com:office:smarttags" w:element="City">
        <w:smartTag w:uri="urn:schemas-microsoft-com:office:smarttags" w:element="place">
          <w:r w:rsidR="006F3E66" w:rsidRPr="006F3E66">
            <w:rPr>
              <w:i/>
              <w:iCs/>
              <w:sz w:val="22"/>
            </w:rPr>
            <w:t>Brisbane</w:t>
          </w:r>
        </w:smartTag>
      </w:smartTag>
      <w:r w:rsidR="00E45E66">
        <w:rPr>
          <w:i/>
          <w:iCs/>
          <w:sz w:val="22"/>
        </w:rPr>
        <w:fldChar w:fldCharType="begin"/>
      </w:r>
      <w:r w:rsidR="00E45E66">
        <w:instrText xml:space="preserve"> XE "</w:instrText>
      </w:r>
      <w:r w:rsidR="00E45E66" w:rsidRPr="00284F87">
        <w:instrText>Brisbane</w:instrText>
      </w:r>
      <w:r w:rsidR="00E45E66">
        <w:instrText xml:space="preserve">" </w:instrText>
      </w:r>
      <w:r w:rsidR="00E45E66">
        <w:rPr>
          <w:i/>
          <w:iCs/>
          <w:sz w:val="22"/>
        </w:rPr>
        <w:fldChar w:fldCharType="end"/>
      </w:r>
      <w:r w:rsidR="006F3E66" w:rsidRPr="006F3E66">
        <w:rPr>
          <w:i/>
          <w:iCs/>
          <w:sz w:val="22"/>
        </w:rPr>
        <w:t xml:space="preserve"> (account Standard Vacuum</w:t>
      </w:r>
      <w:r w:rsidR="00E95BF9">
        <w:rPr>
          <w:i/>
          <w:iCs/>
          <w:sz w:val="22"/>
        </w:rPr>
        <w:fldChar w:fldCharType="begin"/>
      </w:r>
      <w:r w:rsidR="00E95BF9">
        <w:instrText xml:space="preserve"> XE "</w:instrText>
      </w:r>
      <w:r w:rsidR="00E95BF9" w:rsidRPr="00966C4F">
        <w:instrText>Vacuum</w:instrText>
      </w:r>
      <w:r w:rsidR="00E95BF9">
        <w:instrText xml:space="preserve">" </w:instrText>
      </w:r>
      <w:r w:rsidR="00E95BF9">
        <w:rPr>
          <w:i/>
          <w:iCs/>
          <w:sz w:val="22"/>
        </w:rPr>
        <w:fldChar w:fldCharType="end"/>
      </w:r>
      <w:r w:rsidR="006F3E66" w:rsidRPr="006F3E66">
        <w:rPr>
          <w:i/>
          <w:iCs/>
          <w:sz w:val="22"/>
        </w:rPr>
        <w:t>)</w:t>
      </w:r>
      <w:r w:rsidR="006F3E66">
        <w:rPr>
          <w:i/>
          <w:iCs/>
          <w:sz w:val="22"/>
        </w:rPr>
        <w:t xml:space="preserve"> with </w:t>
      </w:r>
      <w:r w:rsidRPr="006F3E66">
        <w:rPr>
          <w:i/>
          <w:iCs/>
          <w:sz w:val="22"/>
        </w:rPr>
        <w:t>12,300 tons (100 Octane</w:t>
      </w:r>
      <w:r w:rsidR="00F213FA">
        <w:rPr>
          <w:i/>
          <w:iCs/>
          <w:sz w:val="22"/>
        </w:rPr>
        <w:fldChar w:fldCharType="begin"/>
      </w:r>
      <w:r w:rsidR="00F213FA">
        <w:instrText xml:space="preserve"> XE "</w:instrText>
      </w:r>
      <w:r w:rsidR="00F213FA" w:rsidRPr="00E75538">
        <w:rPr>
          <w:i/>
          <w:iCs/>
          <w:sz w:val="22"/>
        </w:rPr>
        <w:instrText>100 Octane</w:instrText>
      </w:r>
      <w:r w:rsidR="00F213FA">
        <w:instrText xml:space="preserve">" </w:instrText>
      </w:r>
      <w:r w:rsidR="00F213FA">
        <w:rPr>
          <w:i/>
          <w:iCs/>
          <w:sz w:val="22"/>
        </w:rPr>
        <w:fldChar w:fldCharType="end"/>
      </w:r>
      <w:r w:rsidRPr="006F3E66">
        <w:rPr>
          <w:i/>
          <w:iCs/>
          <w:sz w:val="22"/>
        </w:rPr>
        <w:t>), 2,200 tons (91 Octane</w:t>
      </w:r>
      <w:r w:rsidR="00DD505E">
        <w:rPr>
          <w:i/>
          <w:iCs/>
          <w:sz w:val="22"/>
        </w:rPr>
        <w:fldChar w:fldCharType="begin"/>
      </w:r>
      <w:r w:rsidR="00DD505E">
        <w:instrText xml:space="preserve"> XE "</w:instrText>
      </w:r>
      <w:r w:rsidR="00DD505E" w:rsidRPr="006D4193">
        <w:rPr>
          <w:i/>
          <w:iCs/>
          <w:sz w:val="22"/>
        </w:rPr>
        <w:instrText>91 Octane</w:instrText>
      </w:r>
      <w:r w:rsidR="00DD505E">
        <w:instrText xml:space="preserve">" </w:instrText>
      </w:r>
      <w:r w:rsidR="00DD505E">
        <w:rPr>
          <w:i/>
          <w:iCs/>
          <w:sz w:val="22"/>
        </w:rPr>
        <w:fldChar w:fldCharType="end"/>
      </w:r>
      <w:r w:rsidRPr="006F3E66">
        <w:rPr>
          <w:i/>
          <w:iCs/>
          <w:sz w:val="22"/>
        </w:rPr>
        <w:t xml:space="preserve"> Base)</w:t>
      </w:r>
    </w:p>
    <w:p w14:paraId="0065E362" w14:textId="77777777" w:rsidR="0091057B" w:rsidRPr="002402BC" w:rsidRDefault="0091057B" w:rsidP="002402BC">
      <w:pPr>
        <w:pStyle w:val="BodyText2"/>
        <w:spacing w:before="60" w:after="60"/>
        <w:rPr>
          <w:i/>
          <w:iCs/>
          <w:sz w:val="22"/>
        </w:rPr>
      </w:pPr>
      <w:r w:rsidRPr="002402BC">
        <w:rPr>
          <w:i/>
          <w:iCs/>
          <w:sz w:val="22"/>
        </w:rPr>
        <w:t>“JOTUNFJELL</w:t>
      </w:r>
      <w:r w:rsidR="008B6D13">
        <w:rPr>
          <w:i/>
          <w:iCs/>
          <w:sz w:val="22"/>
        </w:rPr>
        <w:fldChar w:fldCharType="begin"/>
      </w:r>
      <w:r w:rsidR="008B6D13">
        <w:instrText xml:space="preserve"> XE "</w:instrText>
      </w:r>
      <w:r w:rsidR="008B6D13" w:rsidRPr="000908E6">
        <w:rPr>
          <w:i/>
          <w:iCs/>
          <w:sz w:val="22"/>
        </w:rPr>
        <w:instrText>JOTUNFJELL</w:instrText>
      </w:r>
      <w:r w:rsidR="008B6D13">
        <w:instrText xml:space="preserve">" </w:instrText>
      </w:r>
      <w:r w:rsidR="008B6D13">
        <w:rPr>
          <w:i/>
          <w:iCs/>
          <w:sz w:val="22"/>
        </w:rPr>
        <w:fldChar w:fldCharType="end"/>
      </w:r>
      <w:r w:rsidRPr="002402BC">
        <w:rPr>
          <w:i/>
          <w:iCs/>
          <w:sz w:val="22"/>
        </w:rPr>
        <w:t xml:space="preserve">” </w:t>
      </w:r>
      <w:r w:rsidR="002402BC">
        <w:rPr>
          <w:i/>
          <w:iCs/>
          <w:sz w:val="22"/>
        </w:rPr>
        <w:t xml:space="preserve">bound for </w:t>
      </w:r>
      <w:r w:rsidRPr="002402BC">
        <w:rPr>
          <w:i/>
          <w:iCs/>
          <w:sz w:val="22"/>
        </w:rPr>
        <w:t>Brisbane</w:t>
      </w:r>
      <w:r w:rsidR="00E45E66">
        <w:rPr>
          <w:i/>
          <w:iCs/>
          <w:sz w:val="22"/>
        </w:rPr>
        <w:fldChar w:fldCharType="begin"/>
      </w:r>
      <w:r w:rsidR="00E45E66">
        <w:instrText xml:space="preserve"> XE "</w:instrText>
      </w:r>
      <w:r w:rsidR="00E45E66" w:rsidRPr="00284F87">
        <w:instrText>Brisbane</w:instrText>
      </w:r>
      <w:r w:rsidR="00E45E66">
        <w:instrText xml:space="preserve">" </w:instrText>
      </w:r>
      <w:r w:rsidR="00E45E66">
        <w:rPr>
          <w:i/>
          <w:iCs/>
          <w:sz w:val="22"/>
        </w:rPr>
        <w:fldChar w:fldCharType="end"/>
      </w:r>
      <w:r w:rsidRPr="002402BC">
        <w:rPr>
          <w:i/>
          <w:iCs/>
          <w:sz w:val="22"/>
        </w:rPr>
        <w:t>, Townsville</w:t>
      </w:r>
      <w:r w:rsidR="002E4BF4">
        <w:rPr>
          <w:i/>
          <w:iCs/>
          <w:sz w:val="22"/>
        </w:rPr>
        <w:fldChar w:fldCharType="begin"/>
      </w:r>
      <w:r w:rsidR="002E4BF4">
        <w:instrText xml:space="preserve"> XE "</w:instrText>
      </w:r>
      <w:r w:rsidR="002E4BF4" w:rsidRPr="002E794C">
        <w:rPr>
          <w:i/>
          <w:iCs/>
        </w:rPr>
        <w:instrText>Townsville</w:instrText>
      </w:r>
      <w:r w:rsidR="002E4BF4">
        <w:instrText xml:space="preserve">" </w:instrText>
      </w:r>
      <w:r w:rsidR="002E4BF4">
        <w:rPr>
          <w:i/>
          <w:iCs/>
          <w:sz w:val="22"/>
        </w:rPr>
        <w:fldChar w:fldCharType="end"/>
      </w:r>
      <w:r w:rsidRPr="002402BC">
        <w:rPr>
          <w:i/>
          <w:iCs/>
          <w:sz w:val="22"/>
        </w:rPr>
        <w:t xml:space="preserve"> (account Standard Vacuum</w:t>
      </w:r>
      <w:r w:rsidR="00E95BF9">
        <w:rPr>
          <w:i/>
          <w:iCs/>
          <w:sz w:val="22"/>
        </w:rPr>
        <w:fldChar w:fldCharType="begin"/>
      </w:r>
      <w:r w:rsidR="00E95BF9">
        <w:instrText xml:space="preserve"> XE "</w:instrText>
      </w:r>
      <w:r w:rsidR="00E95BF9" w:rsidRPr="00966C4F">
        <w:instrText>Vacuum</w:instrText>
      </w:r>
      <w:r w:rsidR="00E95BF9">
        <w:instrText xml:space="preserve">" </w:instrText>
      </w:r>
      <w:r w:rsidR="00E95BF9">
        <w:rPr>
          <w:i/>
          <w:iCs/>
          <w:sz w:val="22"/>
        </w:rPr>
        <w:fldChar w:fldCharType="end"/>
      </w:r>
      <w:r w:rsidRPr="002402BC">
        <w:rPr>
          <w:i/>
          <w:iCs/>
          <w:sz w:val="22"/>
        </w:rPr>
        <w:t>)</w:t>
      </w:r>
      <w:r w:rsidR="002402BC" w:rsidRPr="002402BC">
        <w:rPr>
          <w:i/>
          <w:iCs/>
          <w:sz w:val="22"/>
        </w:rPr>
        <w:t xml:space="preserve"> </w:t>
      </w:r>
      <w:r w:rsidRPr="002402BC">
        <w:rPr>
          <w:i/>
          <w:iCs/>
          <w:sz w:val="22"/>
        </w:rPr>
        <w:t>11,700 tons (100 Octane</w:t>
      </w:r>
      <w:r w:rsidR="00F213FA">
        <w:rPr>
          <w:i/>
          <w:iCs/>
          <w:sz w:val="22"/>
        </w:rPr>
        <w:fldChar w:fldCharType="begin"/>
      </w:r>
      <w:r w:rsidR="00F213FA">
        <w:instrText xml:space="preserve"> XE "</w:instrText>
      </w:r>
      <w:r w:rsidR="00F213FA" w:rsidRPr="00E75538">
        <w:rPr>
          <w:i/>
          <w:iCs/>
          <w:sz w:val="22"/>
        </w:rPr>
        <w:instrText>100 Octane</w:instrText>
      </w:r>
      <w:r w:rsidR="00F213FA">
        <w:instrText xml:space="preserve">" </w:instrText>
      </w:r>
      <w:r w:rsidR="00F213FA">
        <w:rPr>
          <w:i/>
          <w:iCs/>
          <w:sz w:val="22"/>
        </w:rPr>
        <w:fldChar w:fldCharType="end"/>
      </w:r>
      <w:r w:rsidRPr="002402BC">
        <w:rPr>
          <w:i/>
          <w:iCs/>
          <w:sz w:val="22"/>
        </w:rPr>
        <w:t>)</w:t>
      </w:r>
    </w:p>
    <w:p w14:paraId="5FD0C65F" w14:textId="77777777" w:rsidR="0091057B" w:rsidRPr="002402BC" w:rsidRDefault="0091057B" w:rsidP="002402BC">
      <w:pPr>
        <w:pStyle w:val="BodyText2"/>
        <w:spacing w:before="60" w:after="60"/>
        <w:rPr>
          <w:i/>
          <w:iCs/>
          <w:sz w:val="22"/>
        </w:rPr>
      </w:pPr>
      <w:r w:rsidRPr="002402BC">
        <w:rPr>
          <w:i/>
          <w:iCs/>
          <w:sz w:val="22"/>
        </w:rPr>
        <w:t>“YAMHILL</w:t>
      </w:r>
      <w:r w:rsidR="008B6D13">
        <w:rPr>
          <w:i/>
          <w:iCs/>
          <w:sz w:val="22"/>
        </w:rPr>
        <w:fldChar w:fldCharType="begin"/>
      </w:r>
      <w:r w:rsidR="008B6D13">
        <w:instrText xml:space="preserve"> XE "</w:instrText>
      </w:r>
      <w:r w:rsidR="008B6D13" w:rsidRPr="004C0F8A">
        <w:rPr>
          <w:i/>
          <w:iCs/>
          <w:sz w:val="22"/>
        </w:rPr>
        <w:instrText>YAMHILL</w:instrText>
      </w:r>
      <w:r w:rsidR="008B6D13">
        <w:instrText xml:space="preserve">" </w:instrText>
      </w:r>
      <w:r w:rsidR="008B6D13">
        <w:rPr>
          <w:i/>
          <w:iCs/>
          <w:sz w:val="22"/>
        </w:rPr>
        <w:fldChar w:fldCharType="end"/>
      </w:r>
      <w:r w:rsidRPr="002402BC">
        <w:rPr>
          <w:i/>
          <w:iCs/>
          <w:sz w:val="22"/>
        </w:rPr>
        <w:t xml:space="preserve">” </w:t>
      </w:r>
      <w:r w:rsidR="002402BC" w:rsidRPr="002402BC">
        <w:rPr>
          <w:i/>
          <w:iCs/>
          <w:sz w:val="22"/>
        </w:rPr>
        <w:t xml:space="preserve">(“Yamhill”, T2-SE-A1) bound for </w:t>
      </w:r>
      <w:r w:rsidRPr="002402BC">
        <w:rPr>
          <w:i/>
          <w:iCs/>
          <w:sz w:val="22"/>
        </w:rPr>
        <w:t>Sydney</w:t>
      </w:r>
      <w:r w:rsidR="00780346">
        <w:rPr>
          <w:i/>
          <w:iCs/>
          <w:sz w:val="22"/>
        </w:rPr>
        <w:fldChar w:fldCharType="begin"/>
      </w:r>
      <w:r w:rsidR="00780346">
        <w:instrText xml:space="preserve"> XE "</w:instrText>
      </w:r>
      <w:r w:rsidR="00780346" w:rsidRPr="00233763">
        <w:rPr>
          <w:sz w:val="20"/>
        </w:rPr>
        <w:instrText>Sydney</w:instrText>
      </w:r>
      <w:r w:rsidR="00780346">
        <w:instrText xml:space="preserve">" </w:instrText>
      </w:r>
      <w:r w:rsidR="00780346">
        <w:rPr>
          <w:i/>
          <w:iCs/>
          <w:sz w:val="22"/>
        </w:rPr>
        <w:fldChar w:fldCharType="end"/>
      </w:r>
      <w:r w:rsidRPr="002402BC">
        <w:rPr>
          <w:i/>
          <w:iCs/>
          <w:sz w:val="22"/>
        </w:rPr>
        <w:t>, Townsville</w:t>
      </w:r>
      <w:r w:rsidR="002E4BF4">
        <w:rPr>
          <w:i/>
          <w:iCs/>
          <w:sz w:val="22"/>
        </w:rPr>
        <w:fldChar w:fldCharType="begin"/>
      </w:r>
      <w:r w:rsidR="002E4BF4">
        <w:instrText xml:space="preserve"> XE "</w:instrText>
      </w:r>
      <w:r w:rsidR="002E4BF4" w:rsidRPr="002E794C">
        <w:rPr>
          <w:i/>
          <w:iCs/>
        </w:rPr>
        <w:instrText>Townsville</w:instrText>
      </w:r>
      <w:r w:rsidR="002E4BF4">
        <w:instrText xml:space="preserve">" </w:instrText>
      </w:r>
      <w:r w:rsidR="002E4BF4">
        <w:rPr>
          <w:i/>
          <w:iCs/>
          <w:sz w:val="22"/>
        </w:rPr>
        <w:fldChar w:fldCharType="end"/>
      </w:r>
      <w:r w:rsidRPr="002402BC">
        <w:rPr>
          <w:i/>
          <w:iCs/>
          <w:sz w:val="22"/>
        </w:rPr>
        <w:t xml:space="preserve"> (account Standard Vacuum</w:t>
      </w:r>
      <w:r w:rsidR="00E95BF9">
        <w:rPr>
          <w:i/>
          <w:iCs/>
          <w:sz w:val="22"/>
        </w:rPr>
        <w:fldChar w:fldCharType="begin"/>
      </w:r>
      <w:r w:rsidR="00E95BF9">
        <w:instrText xml:space="preserve"> XE "</w:instrText>
      </w:r>
      <w:r w:rsidR="00E95BF9" w:rsidRPr="00966C4F">
        <w:instrText>Vacuum</w:instrText>
      </w:r>
      <w:r w:rsidR="00E95BF9">
        <w:instrText xml:space="preserve">" </w:instrText>
      </w:r>
      <w:r w:rsidR="00E95BF9">
        <w:rPr>
          <w:i/>
          <w:iCs/>
          <w:sz w:val="22"/>
        </w:rPr>
        <w:fldChar w:fldCharType="end"/>
      </w:r>
      <w:r w:rsidRPr="002402BC">
        <w:rPr>
          <w:i/>
          <w:iCs/>
          <w:sz w:val="22"/>
        </w:rPr>
        <w:t>)</w:t>
      </w:r>
      <w:r w:rsidR="002402BC" w:rsidRPr="002402BC">
        <w:rPr>
          <w:i/>
          <w:iCs/>
          <w:sz w:val="22"/>
        </w:rPr>
        <w:t xml:space="preserve"> </w:t>
      </w:r>
      <w:r w:rsidRPr="002402BC">
        <w:rPr>
          <w:i/>
          <w:iCs/>
          <w:sz w:val="22"/>
        </w:rPr>
        <w:t>15,000 tons (100 Octane</w:t>
      </w:r>
      <w:r w:rsidR="00F213FA">
        <w:rPr>
          <w:i/>
          <w:iCs/>
          <w:sz w:val="22"/>
        </w:rPr>
        <w:fldChar w:fldCharType="begin"/>
      </w:r>
      <w:r w:rsidR="00F213FA">
        <w:instrText xml:space="preserve"> XE "</w:instrText>
      </w:r>
      <w:r w:rsidR="00F213FA" w:rsidRPr="00E75538">
        <w:rPr>
          <w:i/>
          <w:iCs/>
          <w:sz w:val="22"/>
        </w:rPr>
        <w:instrText>100 Octane</w:instrText>
      </w:r>
      <w:r w:rsidR="00F213FA">
        <w:instrText xml:space="preserve">" </w:instrText>
      </w:r>
      <w:r w:rsidR="00F213FA">
        <w:rPr>
          <w:i/>
          <w:iCs/>
          <w:sz w:val="22"/>
        </w:rPr>
        <w:fldChar w:fldCharType="end"/>
      </w:r>
      <w:r w:rsidRPr="002402BC">
        <w:rPr>
          <w:i/>
          <w:iCs/>
          <w:sz w:val="22"/>
        </w:rPr>
        <w:t>)</w:t>
      </w:r>
    </w:p>
    <w:p w14:paraId="675704F3" w14:textId="352E95C6" w:rsidR="00C41287" w:rsidRDefault="00972008" w:rsidP="000E0F3F">
      <w:pPr>
        <w:pStyle w:val="BodyText2"/>
      </w:pPr>
      <w:r w:rsidRPr="00691F3D">
        <w:t xml:space="preserve">T2-SE-A1 was the workhorse of the tanker fleet (481 </w:t>
      </w:r>
      <w:r>
        <w:t xml:space="preserve">were </w:t>
      </w:r>
      <w:r w:rsidRPr="00691F3D">
        <w:t xml:space="preserve">built). They were 523 feet long overall, with 68 foot beam and 30 foot draft. Displacement 10,448 Gross tons, </w:t>
      </w:r>
      <w:r>
        <w:t xml:space="preserve">with </w:t>
      </w:r>
      <w:r w:rsidRPr="00691F3D">
        <w:t xml:space="preserve">21,880 </w:t>
      </w:r>
      <w:r>
        <w:t>l</w:t>
      </w:r>
      <w:r w:rsidRPr="00691F3D">
        <w:t xml:space="preserve">oaded displacement tons. Powered by 6,000 shaft horsepower Turbo-Electric propulsion with a speed of 14.5-16 knots. Liquid capacity 141,200 barrels (42 gallons or 162 </w:t>
      </w:r>
      <w:r w:rsidR="003017D4" w:rsidRPr="00691F3D">
        <w:t>litres</w:t>
      </w:r>
      <w:r w:rsidRPr="00691F3D">
        <w:t xml:space="preserve"> per barrel) [nearly 6 million gallons]</w:t>
      </w:r>
      <w:r w:rsidRPr="00691F3D">
        <w:rPr>
          <w:rStyle w:val="EndnoteReference"/>
          <w:sz w:val="22"/>
        </w:rPr>
        <w:endnoteReference w:id="58"/>
      </w:r>
      <w:r w:rsidR="00363D17">
        <w:t>.</w:t>
      </w:r>
      <w:r w:rsidR="000E0F3F">
        <w:t xml:space="preserve">  For more information on shipping refer to Chapter 2</w:t>
      </w:r>
      <w:r w:rsidR="00813163">
        <w:t>6</w:t>
      </w:r>
      <w:r w:rsidR="000E0F3F">
        <w:t xml:space="preserve">. </w:t>
      </w:r>
    </w:p>
    <w:p w14:paraId="1065CFB9" w14:textId="77777777" w:rsidR="007D2296" w:rsidRPr="00972008" w:rsidRDefault="007D2296" w:rsidP="000E0F3F">
      <w:pPr>
        <w:pStyle w:val="BodyText2"/>
      </w:pPr>
      <w:r w:rsidRPr="000E0F3F">
        <w:rPr>
          <w:rStyle w:val="BodyTextChar"/>
          <w:b/>
          <w:bCs/>
        </w:rPr>
        <w:t>Memo March 18, 1944</w:t>
      </w:r>
    </w:p>
    <w:p w14:paraId="2CDE9FD6" w14:textId="77777777" w:rsidR="007D2296" w:rsidRDefault="007D2296" w:rsidP="002D50CE">
      <w:pPr>
        <w:pStyle w:val="BodyText2"/>
        <w:spacing w:before="60" w:after="60"/>
        <w:rPr>
          <w:i/>
          <w:iCs/>
          <w:sz w:val="22"/>
        </w:rPr>
      </w:pPr>
      <w:smartTag w:uri="urn:schemas-microsoft-com:office:smarttags" w:element="country-region">
        <w:r w:rsidRPr="002D50CE">
          <w:rPr>
            <w:i/>
            <w:iCs/>
            <w:sz w:val="22"/>
          </w:rPr>
          <w:t>Australia</w:t>
        </w:r>
      </w:smartTag>
      <w:r w:rsidRPr="002D50CE">
        <w:rPr>
          <w:i/>
          <w:iCs/>
          <w:sz w:val="22"/>
        </w:rPr>
        <w:t xml:space="preserve"> can accept March (1944) lifting from </w:t>
      </w:r>
      <w:smartTag w:uri="urn:schemas-microsoft-com:office:smarttags" w:element="place">
        <w:r w:rsidRPr="002D50CE">
          <w:rPr>
            <w:i/>
            <w:iCs/>
            <w:sz w:val="22"/>
          </w:rPr>
          <w:t>Caribbean</w:t>
        </w:r>
      </w:smartTag>
      <w:r w:rsidR="00363D17">
        <w:rPr>
          <w:i/>
          <w:iCs/>
          <w:sz w:val="22"/>
        </w:rPr>
        <w:fldChar w:fldCharType="begin"/>
      </w:r>
      <w:r w:rsidR="00363D17">
        <w:instrText xml:space="preserve"> XE "</w:instrText>
      </w:r>
      <w:r w:rsidR="00363D17" w:rsidRPr="002C1137">
        <w:rPr>
          <w:i/>
          <w:iCs/>
          <w:sz w:val="22"/>
        </w:rPr>
        <w:instrText>Caribbean</w:instrText>
      </w:r>
      <w:r w:rsidR="00363D17">
        <w:instrText xml:space="preserve">" </w:instrText>
      </w:r>
      <w:r w:rsidR="00363D17">
        <w:rPr>
          <w:i/>
          <w:iCs/>
          <w:sz w:val="22"/>
        </w:rPr>
        <w:fldChar w:fldCharType="end"/>
      </w:r>
      <w:r w:rsidRPr="002D50CE">
        <w:rPr>
          <w:i/>
          <w:iCs/>
          <w:sz w:val="22"/>
        </w:rPr>
        <w:t xml:space="preserve"> 100,000 bbls of unleaded 67/68 octane gasoline</w:t>
      </w:r>
      <w:r w:rsidR="00DD505E">
        <w:rPr>
          <w:i/>
          <w:iCs/>
          <w:sz w:val="22"/>
        </w:rPr>
        <w:fldChar w:fldCharType="begin"/>
      </w:r>
      <w:r w:rsidR="00DD505E">
        <w:instrText xml:space="preserve"> XE "</w:instrText>
      </w:r>
      <w:r w:rsidR="00DD505E" w:rsidRPr="00735B0D">
        <w:rPr>
          <w:i/>
          <w:iCs/>
          <w:sz w:val="22"/>
        </w:rPr>
        <w:instrText>67/68 octane gasoline</w:instrText>
      </w:r>
      <w:r w:rsidR="00DD505E">
        <w:instrText xml:space="preserve">" </w:instrText>
      </w:r>
      <w:r w:rsidR="00DD505E">
        <w:rPr>
          <w:i/>
          <w:iCs/>
          <w:sz w:val="22"/>
        </w:rPr>
        <w:fldChar w:fldCharType="end"/>
      </w:r>
      <w:r w:rsidRPr="002D50CE">
        <w:rPr>
          <w:i/>
          <w:iCs/>
          <w:sz w:val="22"/>
        </w:rPr>
        <w:t xml:space="preserve"> for range fuel and small engine use. Australian Mission advise that no unleaded gasoline is blended with alcohol or otherwise used in Australia for automotive purposes as they are unable to segregate the two groups of automotive gasoline. i.e. for military and civilian. It is essential that any gasoline shipped to </w:t>
      </w:r>
      <w:smartTag w:uri="urn:schemas-microsoft-com:office:smarttags" w:element="country-region">
        <w:r w:rsidRPr="002D50CE">
          <w:rPr>
            <w:i/>
            <w:iCs/>
            <w:sz w:val="22"/>
          </w:rPr>
          <w:t>Australia</w:t>
        </w:r>
      </w:smartTag>
      <w:r w:rsidRPr="002D50CE">
        <w:rPr>
          <w:i/>
          <w:iCs/>
          <w:sz w:val="22"/>
        </w:rPr>
        <w:t xml:space="preserve"> for automotive purpose should meet the </w:t>
      </w:r>
      <w:smartTag w:uri="urn:schemas-microsoft-com:office:smarttags" w:element="place">
        <w:smartTag w:uri="urn:schemas-microsoft-com:office:smarttags" w:element="country-region">
          <w:r w:rsidRPr="002D50CE">
            <w:rPr>
              <w:i/>
              <w:iCs/>
              <w:sz w:val="22"/>
            </w:rPr>
            <w:t>U.S.</w:t>
          </w:r>
        </w:smartTag>
      </w:smartTag>
      <w:r w:rsidRPr="002D50CE">
        <w:rPr>
          <w:i/>
          <w:iCs/>
          <w:sz w:val="22"/>
        </w:rPr>
        <w:t xml:space="preserve"> Army Specification 2-103B, Type A.</w:t>
      </w:r>
      <w:r w:rsidR="00363D17">
        <w:rPr>
          <w:i/>
          <w:iCs/>
          <w:sz w:val="22"/>
        </w:rPr>
        <w:fldChar w:fldCharType="begin"/>
      </w:r>
      <w:r w:rsidR="00363D17">
        <w:instrText xml:space="preserve"> XE "</w:instrText>
      </w:r>
      <w:smartTag w:uri="urn:schemas-microsoft-com:office:smarttags" w:element="country-region">
        <w:r w:rsidR="00363D17" w:rsidRPr="00CE215A">
          <w:rPr>
            <w:i/>
            <w:iCs/>
            <w:sz w:val="22"/>
          </w:rPr>
          <w:instrText>U.S.</w:instrText>
        </w:r>
      </w:smartTag>
      <w:r w:rsidR="00363D17" w:rsidRPr="00CE215A">
        <w:rPr>
          <w:i/>
          <w:iCs/>
          <w:sz w:val="22"/>
        </w:rPr>
        <w:instrText xml:space="preserve"> Army Specification 2-103B, Type A.</w:instrText>
      </w:r>
      <w:r w:rsidR="00363D17">
        <w:instrText xml:space="preserve">" </w:instrText>
      </w:r>
      <w:r w:rsidR="00363D17">
        <w:rPr>
          <w:i/>
          <w:iCs/>
          <w:sz w:val="22"/>
        </w:rPr>
        <w:fldChar w:fldCharType="end"/>
      </w:r>
      <w:r w:rsidRPr="002D50CE">
        <w:rPr>
          <w:i/>
          <w:iCs/>
          <w:sz w:val="22"/>
        </w:rPr>
        <w:t xml:space="preserve"> To the extent that Curacao</w:t>
      </w:r>
      <w:r w:rsidR="008B6D13">
        <w:rPr>
          <w:i/>
          <w:iCs/>
          <w:sz w:val="22"/>
        </w:rPr>
        <w:fldChar w:fldCharType="begin"/>
      </w:r>
      <w:r w:rsidR="008B6D13">
        <w:instrText xml:space="preserve"> XE "</w:instrText>
      </w:r>
      <w:r w:rsidR="008B6D13" w:rsidRPr="00672EAF">
        <w:instrText>Curacao</w:instrText>
      </w:r>
      <w:r w:rsidR="008B6D13">
        <w:instrText xml:space="preserve">" </w:instrText>
      </w:r>
      <w:r w:rsidR="008B6D13">
        <w:rPr>
          <w:i/>
          <w:iCs/>
          <w:sz w:val="22"/>
        </w:rPr>
        <w:fldChar w:fldCharType="end"/>
      </w:r>
      <w:r w:rsidRPr="002D50CE">
        <w:rPr>
          <w:i/>
          <w:iCs/>
          <w:sz w:val="22"/>
        </w:rPr>
        <w:t xml:space="preserve"> cannot meet </w:t>
      </w:r>
      <w:smartTag w:uri="urn:schemas-microsoft-com:office:smarttags" w:element="country-region">
        <w:r w:rsidRPr="002D50CE">
          <w:rPr>
            <w:i/>
            <w:iCs/>
            <w:sz w:val="22"/>
          </w:rPr>
          <w:t>Australia</w:t>
        </w:r>
      </w:smartTag>
      <w:r w:rsidRPr="002D50CE">
        <w:rPr>
          <w:i/>
          <w:iCs/>
          <w:sz w:val="22"/>
        </w:rPr>
        <w:t xml:space="preserve"> 80 Octane</w:t>
      </w:r>
      <w:r w:rsidR="00DD505E">
        <w:rPr>
          <w:i/>
          <w:iCs/>
          <w:sz w:val="22"/>
        </w:rPr>
        <w:fldChar w:fldCharType="begin"/>
      </w:r>
      <w:r w:rsidR="00DD505E">
        <w:instrText xml:space="preserve"> XE "</w:instrText>
      </w:r>
      <w:r w:rsidR="00DD505E" w:rsidRPr="009156C4">
        <w:rPr>
          <w:i/>
          <w:iCs/>
          <w:sz w:val="22"/>
        </w:rPr>
        <w:instrText>80 Octane</w:instrText>
      </w:r>
      <w:r w:rsidR="00DD505E">
        <w:instrText xml:space="preserve">" </w:instrText>
      </w:r>
      <w:r w:rsidR="00DD505E">
        <w:rPr>
          <w:i/>
          <w:iCs/>
          <w:sz w:val="22"/>
        </w:rPr>
        <w:fldChar w:fldCharType="end"/>
      </w:r>
      <w:r w:rsidRPr="002D50CE">
        <w:rPr>
          <w:i/>
          <w:iCs/>
          <w:sz w:val="22"/>
        </w:rPr>
        <w:t xml:space="preserve"> requirements either for quantity or quality reasons it will be necessary to draw on </w:t>
      </w:r>
      <w:smartTag w:uri="urn:schemas-microsoft-com:office:smarttags" w:element="place">
        <w:r w:rsidRPr="002D50CE">
          <w:rPr>
            <w:i/>
            <w:iCs/>
            <w:sz w:val="22"/>
          </w:rPr>
          <w:t>Aruba</w:t>
        </w:r>
      </w:smartTag>
      <w:r w:rsidR="008B6D13">
        <w:rPr>
          <w:i/>
          <w:iCs/>
          <w:sz w:val="22"/>
        </w:rPr>
        <w:fldChar w:fldCharType="begin"/>
      </w:r>
      <w:r w:rsidR="008B6D13">
        <w:instrText xml:space="preserve"> XE "</w:instrText>
      </w:r>
      <w:r w:rsidR="008B6D13" w:rsidRPr="00823B92">
        <w:instrText>Aruba</w:instrText>
      </w:r>
      <w:r w:rsidR="008B6D13">
        <w:instrText xml:space="preserve">" </w:instrText>
      </w:r>
      <w:r w:rsidR="008B6D13">
        <w:rPr>
          <w:i/>
          <w:iCs/>
          <w:sz w:val="22"/>
        </w:rPr>
        <w:fldChar w:fldCharType="end"/>
      </w:r>
      <w:r w:rsidRPr="002D50CE">
        <w:rPr>
          <w:i/>
          <w:iCs/>
          <w:sz w:val="22"/>
        </w:rPr>
        <w:t xml:space="preserve"> under Lend Lease.</w:t>
      </w:r>
    </w:p>
    <w:p w14:paraId="73A68DFC" w14:textId="77777777" w:rsidR="002D50CE" w:rsidRPr="002D50CE" w:rsidRDefault="002D50CE" w:rsidP="002D50CE">
      <w:pPr>
        <w:pStyle w:val="BodyText2"/>
        <w:rPr>
          <w:sz w:val="22"/>
        </w:rPr>
      </w:pPr>
      <w:r>
        <w:rPr>
          <w:sz w:val="22"/>
        </w:rPr>
        <w:t>Australian and US Forces still need</w:t>
      </w:r>
      <w:r w:rsidR="005A11D1">
        <w:rPr>
          <w:sz w:val="22"/>
        </w:rPr>
        <w:t>ed</w:t>
      </w:r>
      <w:r>
        <w:rPr>
          <w:sz w:val="22"/>
        </w:rPr>
        <w:t xml:space="preserve"> automotive gasoline as well. This memo list</w:t>
      </w:r>
      <w:r w:rsidR="005A11D1">
        <w:rPr>
          <w:sz w:val="22"/>
        </w:rPr>
        <w:t>ed</w:t>
      </w:r>
      <w:r>
        <w:rPr>
          <w:sz w:val="22"/>
        </w:rPr>
        <w:t xml:space="preserve"> the automotive gasoline specification of the US Army at this time.</w:t>
      </w:r>
    </w:p>
    <w:p w14:paraId="57A1F40E" w14:textId="77777777" w:rsidR="002D50CE" w:rsidRPr="000F75C7" w:rsidRDefault="00C41287" w:rsidP="00072488">
      <w:pPr>
        <w:pStyle w:val="BodyText"/>
      </w:pPr>
      <w:r>
        <w:br w:type="page"/>
      </w:r>
      <w:r w:rsidR="002D50CE" w:rsidRPr="000F75C7">
        <w:lastRenderedPageBreak/>
        <w:t>Memo 25 April 1944</w:t>
      </w:r>
    </w:p>
    <w:p w14:paraId="7B1CB27F" w14:textId="77777777" w:rsidR="002D50CE" w:rsidRPr="002402BC" w:rsidRDefault="002D50CE" w:rsidP="002D50CE">
      <w:pPr>
        <w:pStyle w:val="BodyText2"/>
        <w:spacing w:before="60" w:after="60"/>
        <w:rPr>
          <w:i/>
          <w:iCs/>
          <w:sz w:val="22"/>
        </w:rPr>
      </w:pPr>
      <w:r w:rsidRPr="002402BC">
        <w:rPr>
          <w:i/>
          <w:iCs/>
          <w:sz w:val="22"/>
        </w:rPr>
        <w:t xml:space="preserve">Aviation Fuels supplies to </w:t>
      </w:r>
      <w:smartTag w:uri="urn:schemas-microsoft-com:office:smarttags" w:element="place">
        <w:smartTag w:uri="urn:schemas-microsoft-com:office:smarttags" w:element="country-region">
          <w:r w:rsidRPr="002402BC">
            <w:rPr>
              <w:i/>
              <w:iCs/>
              <w:sz w:val="22"/>
            </w:rPr>
            <w:t>Australia</w:t>
          </w:r>
        </w:smartTag>
      </w:smartTag>
      <w:r w:rsidRPr="002402BC">
        <w:rPr>
          <w:i/>
          <w:iCs/>
          <w:sz w:val="22"/>
        </w:rPr>
        <w:t xml:space="preserve"> ex NWI</w:t>
      </w:r>
      <w:r>
        <w:rPr>
          <w:i/>
          <w:iCs/>
          <w:sz w:val="22"/>
        </w:rPr>
        <w:t xml:space="preserve"> </w:t>
      </w:r>
      <w:r w:rsidRPr="005A11D1">
        <w:rPr>
          <w:iCs/>
          <w:sz w:val="22"/>
        </w:rPr>
        <w:t>(Netherland West Indies</w:t>
      </w:r>
      <w:r w:rsidR="00363D17">
        <w:rPr>
          <w:iCs/>
          <w:sz w:val="22"/>
        </w:rPr>
        <w:fldChar w:fldCharType="begin"/>
      </w:r>
      <w:r w:rsidR="00363D17">
        <w:instrText xml:space="preserve"> XE "</w:instrText>
      </w:r>
      <w:r w:rsidR="00363D17" w:rsidRPr="00021715">
        <w:rPr>
          <w:iCs/>
          <w:sz w:val="22"/>
        </w:rPr>
        <w:instrText>Netherland West Indies</w:instrText>
      </w:r>
      <w:r w:rsidR="00363D17">
        <w:instrText xml:space="preserve">" </w:instrText>
      </w:r>
      <w:r w:rsidR="00363D17">
        <w:rPr>
          <w:iCs/>
          <w:sz w:val="22"/>
        </w:rPr>
        <w:fldChar w:fldCharType="end"/>
      </w:r>
      <w:r w:rsidRPr="005A11D1">
        <w:rPr>
          <w:iCs/>
          <w:sz w:val="22"/>
        </w:rPr>
        <w:t>)</w:t>
      </w:r>
    </w:p>
    <w:p w14:paraId="16F8A42E" w14:textId="77777777" w:rsidR="002D50CE" w:rsidRPr="002402BC" w:rsidRDefault="002D50CE" w:rsidP="002D50CE">
      <w:pPr>
        <w:pStyle w:val="BodyText2"/>
        <w:spacing w:before="60" w:after="60"/>
        <w:rPr>
          <w:i/>
          <w:iCs/>
          <w:sz w:val="22"/>
        </w:rPr>
      </w:pPr>
      <w:r w:rsidRPr="002402BC">
        <w:rPr>
          <w:i/>
          <w:iCs/>
          <w:sz w:val="22"/>
        </w:rPr>
        <w:t>1944</w:t>
      </w:r>
      <w:r w:rsidRPr="002402BC">
        <w:rPr>
          <w:i/>
          <w:iCs/>
          <w:sz w:val="22"/>
        </w:rPr>
        <w:tab/>
        <w:t>349,000 tons</w:t>
      </w:r>
    </w:p>
    <w:p w14:paraId="5BBF3DDE" w14:textId="77777777" w:rsidR="002D50CE" w:rsidRPr="002402BC" w:rsidRDefault="002D50CE" w:rsidP="002D50CE">
      <w:pPr>
        <w:pStyle w:val="BodyText2"/>
        <w:spacing w:before="60" w:after="60"/>
        <w:rPr>
          <w:i/>
          <w:iCs/>
          <w:sz w:val="22"/>
        </w:rPr>
      </w:pPr>
      <w:r w:rsidRPr="002402BC">
        <w:rPr>
          <w:i/>
          <w:iCs/>
          <w:sz w:val="22"/>
        </w:rPr>
        <w:t>1945</w:t>
      </w:r>
      <w:r w:rsidRPr="002402BC">
        <w:rPr>
          <w:i/>
          <w:iCs/>
          <w:sz w:val="22"/>
        </w:rPr>
        <w:tab/>
        <w:t>424,000 tons</w:t>
      </w:r>
    </w:p>
    <w:p w14:paraId="52B56096" w14:textId="77777777" w:rsidR="002D50CE" w:rsidRPr="002402BC" w:rsidRDefault="002D50CE" w:rsidP="002D50CE">
      <w:pPr>
        <w:pStyle w:val="BodyText2"/>
        <w:spacing w:before="60" w:after="60"/>
        <w:rPr>
          <w:i/>
          <w:iCs/>
          <w:sz w:val="22"/>
        </w:rPr>
      </w:pPr>
      <w:r w:rsidRPr="002402BC">
        <w:rPr>
          <w:i/>
          <w:iCs/>
          <w:sz w:val="22"/>
        </w:rPr>
        <w:t>Above requirements are to be met from Aruba</w:t>
      </w:r>
      <w:r w:rsidR="008B6D13">
        <w:rPr>
          <w:i/>
          <w:iCs/>
          <w:sz w:val="22"/>
        </w:rPr>
        <w:fldChar w:fldCharType="begin"/>
      </w:r>
      <w:r w:rsidR="008B6D13">
        <w:instrText xml:space="preserve"> XE "</w:instrText>
      </w:r>
      <w:r w:rsidR="008B6D13" w:rsidRPr="00823B92">
        <w:instrText>Aruba</w:instrText>
      </w:r>
      <w:r w:rsidR="008B6D13">
        <w:instrText xml:space="preserve">" </w:instrText>
      </w:r>
      <w:r w:rsidR="008B6D13">
        <w:rPr>
          <w:i/>
          <w:iCs/>
          <w:sz w:val="22"/>
        </w:rPr>
        <w:fldChar w:fldCharType="end"/>
      </w:r>
      <w:r w:rsidRPr="002402BC">
        <w:rPr>
          <w:i/>
          <w:iCs/>
          <w:sz w:val="22"/>
        </w:rPr>
        <w:t>/Curacao</w:t>
      </w:r>
      <w:r w:rsidR="008B6D13">
        <w:rPr>
          <w:i/>
          <w:iCs/>
          <w:sz w:val="22"/>
        </w:rPr>
        <w:fldChar w:fldCharType="begin"/>
      </w:r>
      <w:r w:rsidR="008B6D13">
        <w:instrText xml:space="preserve"> XE "</w:instrText>
      </w:r>
      <w:r w:rsidR="008B6D13" w:rsidRPr="00672EAF">
        <w:instrText>Curacao</w:instrText>
      </w:r>
      <w:r w:rsidR="008B6D13">
        <w:instrText xml:space="preserve">" </w:instrText>
      </w:r>
      <w:r w:rsidR="008B6D13">
        <w:rPr>
          <w:i/>
          <w:iCs/>
          <w:sz w:val="22"/>
        </w:rPr>
        <w:fldChar w:fldCharType="end"/>
      </w:r>
      <w:r w:rsidRPr="002402BC">
        <w:rPr>
          <w:i/>
          <w:iCs/>
          <w:sz w:val="22"/>
        </w:rPr>
        <w:t xml:space="preserve"> and the balance of Aviation fuel requirements from </w:t>
      </w:r>
      <w:smartTag w:uri="urn:schemas-microsoft-com:office:smarttags" w:element="place">
        <w:smartTag w:uri="urn:schemas-microsoft-com:office:smarttags" w:element="country-region">
          <w:r w:rsidRPr="002402BC">
            <w:rPr>
              <w:i/>
              <w:iCs/>
              <w:sz w:val="22"/>
            </w:rPr>
            <w:t>USA</w:t>
          </w:r>
        </w:smartTag>
      </w:smartTag>
      <w:r w:rsidRPr="002402BC">
        <w:rPr>
          <w:i/>
          <w:iCs/>
          <w:sz w:val="22"/>
        </w:rPr>
        <w:t xml:space="preserve">. </w:t>
      </w:r>
    </w:p>
    <w:p w14:paraId="13474CC3" w14:textId="77777777" w:rsidR="002D50CE" w:rsidRDefault="002D50CE" w:rsidP="002D50CE">
      <w:pPr>
        <w:pStyle w:val="BodyText2"/>
        <w:spacing w:before="60" w:after="60"/>
        <w:rPr>
          <w:i/>
          <w:iCs/>
          <w:sz w:val="22"/>
        </w:rPr>
      </w:pPr>
      <w:r w:rsidRPr="002402BC">
        <w:rPr>
          <w:i/>
          <w:iCs/>
          <w:sz w:val="22"/>
        </w:rPr>
        <w:t>Curacao</w:t>
      </w:r>
      <w:r w:rsidR="008B6D13">
        <w:rPr>
          <w:i/>
          <w:iCs/>
          <w:sz w:val="22"/>
        </w:rPr>
        <w:fldChar w:fldCharType="begin"/>
      </w:r>
      <w:r w:rsidR="008B6D13">
        <w:instrText xml:space="preserve"> XE "</w:instrText>
      </w:r>
      <w:r w:rsidR="008B6D13" w:rsidRPr="00672EAF">
        <w:instrText>Curacao</w:instrText>
      </w:r>
      <w:r w:rsidR="008B6D13">
        <w:instrText xml:space="preserve">" </w:instrText>
      </w:r>
      <w:r w:rsidR="008B6D13">
        <w:rPr>
          <w:i/>
          <w:iCs/>
          <w:sz w:val="22"/>
        </w:rPr>
        <w:fldChar w:fldCharType="end"/>
      </w:r>
      <w:r w:rsidRPr="002402BC">
        <w:rPr>
          <w:i/>
          <w:iCs/>
          <w:sz w:val="22"/>
        </w:rPr>
        <w:t xml:space="preserve"> (</w:t>
      </w:r>
      <w:smartTag w:uri="urn:schemas-microsoft-com:office:smarttags" w:element="City">
        <w:r w:rsidRPr="002402BC">
          <w:rPr>
            <w:i/>
            <w:iCs/>
            <w:sz w:val="22"/>
          </w:rPr>
          <w:t>Sterling</w:t>
        </w:r>
      </w:smartTag>
      <w:r w:rsidRPr="002402BC">
        <w:rPr>
          <w:i/>
          <w:iCs/>
          <w:sz w:val="22"/>
        </w:rPr>
        <w:t>)</w:t>
      </w:r>
      <w:r>
        <w:rPr>
          <w:i/>
          <w:iCs/>
          <w:sz w:val="22"/>
        </w:rPr>
        <w:t xml:space="preserve"> </w:t>
      </w:r>
      <w:smartTag w:uri="urn:schemas-microsoft-com:office:smarttags" w:element="place">
        <w:r w:rsidRPr="002402BC">
          <w:rPr>
            <w:i/>
            <w:iCs/>
            <w:sz w:val="22"/>
          </w:rPr>
          <w:t>Aruba</w:t>
        </w:r>
      </w:smartTag>
      <w:r w:rsidR="008B6D13">
        <w:rPr>
          <w:i/>
          <w:iCs/>
          <w:sz w:val="22"/>
        </w:rPr>
        <w:fldChar w:fldCharType="begin"/>
      </w:r>
      <w:r w:rsidR="008B6D13">
        <w:instrText xml:space="preserve"> XE "</w:instrText>
      </w:r>
      <w:r w:rsidR="008B6D13" w:rsidRPr="00823B92">
        <w:instrText>Aruba</w:instrText>
      </w:r>
      <w:r w:rsidR="008B6D13">
        <w:instrText xml:space="preserve">" </w:instrText>
      </w:r>
      <w:r w:rsidR="008B6D13">
        <w:rPr>
          <w:i/>
          <w:iCs/>
          <w:sz w:val="22"/>
        </w:rPr>
        <w:fldChar w:fldCharType="end"/>
      </w:r>
      <w:r w:rsidRPr="002402BC">
        <w:rPr>
          <w:i/>
          <w:iCs/>
          <w:sz w:val="22"/>
        </w:rPr>
        <w:t xml:space="preserve"> (Lend/Lease)</w:t>
      </w:r>
    </w:p>
    <w:p w14:paraId="31588864" w14:textId="77777777" w:rsidR="002D50CE" w:rsidRPr="002402BC" w:rsidRDefault="002D50CE" w:rsidP="002D50CE">
      <w:pPr>
        <w:pStyle w:val="BodyText2"/>
        <w:rPr>
          <w:sz w:val="22"/>
        </w:rPr>
      </w:pPr>
      <w:r>
        <w:rPr>
          <w:sz w:val="22"/>
        </w:rPr>
        <w:t>Curacao</w:t>
      </w:r>
      <w:r w:rsidR="008B6D13">
        <w:rPr>
          <w:sz w:val="22"/>
        </w:rPr>
        <w:fldChar w:fldCharType="begin"/>
      </w:r>
      <w:r w:rsidR="008B6D13">
        <w:instrText xml:space="preserve"> XE "</w:instrText>
      </w:r>
      <w:r w:rsidR="008B6D13" w:rsidRPr="00672EAF">
        <w:instrText>Curacao</w:instrText>
      </w:r>
      <w:r w:rsidR="008B6D13">
        <w:instrText xml:space="preserve">" </w:instrText>
      </w:r>
      <w:r w:rsidR="008B6D13">
        <w:rPr>
          <w:sz w:val="22"/>
        </w:rPr>
        <w:fldChar w:fldCharType="end"/>
      </w:r>
      <w:r>
        <w:rPr>
          <w:sz w:val="22"/>
        </w:rPr>
        <w:t xml:space="preserve"> was a Shell</w:t>
      </w:r>
      <w:r w:rsidR="00382F46">
        <w:rPr>
          <w:sz w:val="22"/>
        </w:rPr>
        <w:fldChar w:fldCharType="begin"/>
      </w:r>
      <w:r w:rsidR="00382F46">
        <w:instrText xml:space="preserve"> XE "</w:instrText>
      </w:r>
      <w:r w:rsidR="00382F46" w:rsidRPr="00332094">
        <w:instrText>Shell</w:instrText>
      </w:r>
      <w:r w:rsidR="00382F46">
        <w:instrText xml:space="preserve">" </w:instrText>
      </w:r>
      <w:r w:rsidR="00382F46">
        <w:rPr>
          <w:sz w:val="22"/>
        </w:rPr>
        <w:fldChar w:fldCharType="end"/>
      </w:r>
      <w:r>
        <w:rPr>
          <w:sz w:val="22"/>
        </w:rPr>
        <w:t xml:space="preserve"> </w:t>
      </w:r>
      <w:r w:rsidR="00E650B8">
        <w:rPr>
          <w:sz w:val="22"/>
        </w:rPr>
        <w:t>facility</w:t>
      </w:r>
      <w:r>
        <w:rPr>
          <w:sz w:val="22"/>
        </w:rPr>
        <w:t xml:space="preserve"> (British owned) and therefore a ‘Sterling’ refinery, while Aruba</w:t>
      </w:r>
      <w:r w:rsidR="008B6D13">
        <w:rPr>
          <w:sz w:val="22"/>
        </w:rPr>
        <w:fldChar w:fldCharType="begin"/>
      </w:r>
      <w:r w:rsidR="008B6D13">
        <w:instrText xml:space="preserve"> XE "</w:instrText>
      </w:r>
      <w:r w:rsidR="008B6D13" w:rsidRPr="00823B92">
        <w:instrText>Aruba</w:instrText>
      </w:r>
      <w:r w:rsidR="008B6D13">
        <w:instrText xml:space="preserve">" </w:instrText>
      </w:r>
      <w:r w:rsidR="008B6D13">
        <w:rPr>
          <w:sz w:val="22"/>
        </w:rPr>
        <w:fldChar w:fldCharType="end"/>
      </w:r>
      <w:r>
        <w:rPr>
          <w:sz w:val="22"/>
        </w:rPr>
        <w:t xml:space="preserve"> was a Standard Oil facility and ‘US’ refinery and thus came under ‘Lend/Lease’ payment arrangements for Australian supplies.</w:t>
      </w:r>
    </w:p>
    <w:p w14:paraId="2C753CF8" w14:textId="77777777" w:rsidR="00F46693" w:rsidRDefault="002E0277" w:rsidP="00F46693">
      <w:pPr>
        <w:pStyle w:val="BodyText2"/>
        <w:spacing w:before="60" w:after="60"/>
        <w:rPr>
          <w:i/>
          <w:iCs/>
          <w:sz w:val="22"/>
        </w:rPr>
      </w:pPr>
      <w:r w:rsidRPr="00BB0FE6">
        <w:rPr>
          <w:b/>
        </w:rPr>
        <w:t>July 1944</w:t>
      </w:r>
    </w:p>
    <w:p w14:paraId="28B0CB5D" w14:textId="3F632286" w:rsidR="00F46693" w:rsidRPr="00B208A9" w:rsidRDefault="00F46693" w:rsidP="00F46693">
      <w:pPr>
        <w:pStyle w:val="BodyText2"/>
        <w:spacing w:before="60" w:after="60"/>
        <w:rPr>
          <w:i/>
          <w:iCs/>
          <w:sz w:val="22"/>
        </w:rPr>
      </w:pPr>
      <w:smartTag w:uri="urn:schemas-microsoft-com:office:smarttags" w:element="place">
        <w:smartTag w:uri="urn:schemas-microsoft-com:office:smarttags" w:element="City">
          <w:r w:rsidRPr="00B208A9">
            <w:rPr>
              <w:i/>
              <w:iCs/>
              <w:sz w:val="22"/>
            </w:rPr>
            <w:t>Cable</w:t>
          </w:r>
        </w:smartTag>
        <w:r w:rsidRPr="00B208A9">
          <w:rPr>
            <w:i/>
            <w:iCs/>
            <w:sz w:val="22"/>
          </w:rPr>
          <w:t xml:space="preserve"> </w:t>
        </w:r>
        <w:smartTag w:uri="urn:schemas-microsoft-com:office:smarttags" w:element="State">
          <w:r w:rsidRPr="00B208A9">
            <w:rPr>
              <w:i/>
              <w:iCs/>
              <w:sz w:val="22"/>
            </w:rPr>
            <w:t>NY</w:t>
          </w:r>
        </w:smartTag>
      </w:smartTag>
      <w:r w:rsidRPr="00B208A9">
        <w:rPr>
          <w:i/>
          <w:iCs/>
          <w:sz w:val="22"/>
        </w:rPr>
        <w:t xml:space="preserve"> to Ministry of Fuel &amp; Power</w:t>
      </w:r>
      <w:r w:rsidR="00363D17">
        <w:rPr>
          <w:i/>
          <w:iCs/>
          <w:sz w:val="22"/>
        </w:rPr>
        <w:fldChar w:fldCharType="begin"/>
      </w:r>
      <w:r w:rsidR="00363D17">
        <w:instrText xml:space="preserve"> XE "</w:instrText>
      </w:r>
      <w:r w:rsidR="00363D17" w:rsidRPr="00FF5126">
        <w:rPr>
          <w:i/>
          <w:iCs/>
          <w:sz w:val="22"/>
        </w:rPr>
        <w:instrText>Ministry of Fuel &amp; Power</w:instrText>
      </w:r>
      <w:r w:rsidR="00363D17">
        <w:instrText xml:space="preserve">" </w:instrText>
      </w:r>
      <w:r w:rsidR="00363D17">
        <w:rPr>
          <w:i/>
          <w:iCs/>
          <w:sz w:val="22"/>
        </w:rPr>
        <w:fldChar w:fldCharType="end"/>
      </w:r>
      <w:r w:rsidRPr="00B208A9">
        <w:rPr>
          <w:i/>
          <w:iCs/>
          <w:sz w:val="22"/>
        </w:rPr>
        <w:t xml:space="preserve"> No.</w:t>
      </w:r>
      <w:r w:rsidR="00DF358F">
        <w:rPr>
          <w:i/>
          <w:iCs/>
          <w:sz w:val="22"/>
        </w:rPr>
        <w:t xml:space="preserve"> </w:t>
      </w:r>
      <w:r w:rsidRPr="00B208A9">
        <w:rPr>
          <w:i/>
          <w:iCs/>
          <w:sz w:val="22"/>
        </w:rPr>
        <w:t xml:space="preserve">999 </w:t>
      </w:r>
      <w:r w:rsidR="00DF358F">
        <w:rPr>
          <w:i/>
          <w:iCs/>
          <w:sz w:val="22"/>
        </w:rPr>
        <w:t xml:space="preserve">on </w:t>
      </w:r>
      <w:r w:rsidRPr="00B208A9">
        <w:rPr>
          <w:i/>
          <w:iCs/>
          <w:sz w:val="22"/>
        </w:rPr>
        <w:t>17 July 1944</w:t>
      </w:r>
    </w:p>
    <w:p w14:paraId="21767D63" w14:textId="77777777" w:rsidR="002E0277" w:rsidRPr="00B208A9" w:rsidRDefault="002E0277" w:rsidP="00B208A9">
      <w:pPr>
        <w:pStyle w:val="BodyText2"/>
        <w:spacing w:before="60" w:after="60"/>
        <w:rPr>
          <w:i/>
          <w:iCs/>
          <w:sz w:val="22"/>
        </w:rPr>
      </w:pPr>
      <w:r w:rsidRPr="00B208A9">
        <w:rPr>
          <w:i/>
          <w:iCs/>
          <w:sz w:val="22"/>
        </w:rPr>
        <w:t>61,000 Bbls Avgas 100</w:t>
      </w:r>
      <w:r w:rsidR="008B6D13">
        <w:rPr>
          <w:i/>
          <w:iCs/>
          <w:sz w:val="22"/>
        </w:rPr>
        <w:fldChar w:fldCharType="begin"/>
      </w:r>
      <w:r w:rsidR="008B6D13">
        <w:instrText xml:space="preserve"> XE "</w:instrText>
      </w:r>
      <w:r w:rsidR="008B6D13" w:rsidRPr="00AD42B8">
        <w:instrText>Avgas 100</w:instrText>
      </w:r>
      <w:r w:rsidR="008B6D13">
        <w:instrText xml:space="preserve">" </w:instrText>
      </w:r>
      <w:r w:rsidR="008B6D13">
        <w:rPr>
          <w:i/>
          <w:iCs/>
          <w:sz w:val="22"/>
        </w:rPr>
        <w:fldChar w:fldCharType="end"/>
      </w:r>
      <w:r w:rsidRPr="00B208A9">
        <w:rPr>
          <w:i/>
          <w:iCs/>
          <w:sz w:val="22"/>
        </w:rPr>
        <w:t xml:space="preserve"> ex Curacao</w:t>
      </w:r>
      <w:r w:rsidR="008B6D13">
        <w:rPr>
          <w:i/>
          <w:iCs/>
          <w:sz w:val="22"/>
        </w:rPr>
        <w:fldChar w:fldCharType="begin"/>
      </w:r>
      <w:r w:rsidR="008B6D13">
        <w:instrText xml:space="preserve"> XE "</w:instrText>
      </w:r>
      <w:r w:rsidR="008B6D13" w:rsidRPr="00672EAF">
        <w:instrText>Curacao</w:instrText>
      </w:r>
      <w:r w:rsidR="008B6D13">
        <w:instrText xml:space="preserve">" </w:instrText>
      </w:r>
      <w:r w:rsidR="008B6D13">
        <w:rPr>
          <w:i/>
          <w:iCs/>
          <w:sz w:val="22"/>
        </w:rPr>
        <w:fldChar w:fldCharType="end"/>
      </w:r>
      <w:r w:rsidRPr="00B208A9">
        <w:rPr>
          <w:i/>
          <w:iCs/>
          <w:sz w:val="22"/>
        </w:rPr>
        <w:t xml:space="preserve"> to </w:t>
      </w:r>
      <w:smartTag w:uri="urn:schemas-microsoft-com:office:smarttags" w:element="place">
        <w:smartTag w:uri="urn:schemas-microsoft-com:office:smarttags" w:element="country-region">
          <w:r w:rsidRPr="00B208A9">
            <w:rPr>
              <w:i/>
              <w:iCs/>
              <w:sz w:val="22"/>
            </w:rPr>
            <w:t>Australia</w:t>
          </w:r>
        </w:smartTag>
      </w:smartTag>
      <w:r w:rsidRPr="00B208A9">
        <w:rPr>
          <w:i/>
          <w:iCs/>
          <w:sz w:val="22"/>
        </w:rPr>
        <w:t>. During March and April 1944 lifting from US Gulf for shipment to Australia/India</w:t>
      </w:r>
      <w:r w:rsidR="008B6D13">
        <w:rPr>
          <w:i/>
          <w:iCs/>
          <w:sz w:val="22"/>
        </w:rPr>
        <w:fldChar w:fldCharType="begin"/>
      </w:r>
      <w:r w:rsidR="008B6D13">
        <w:instrText xml:space="preserve"> XE "</w:instrText>
      </w:r>
      <w:smartTag w:uri="urn:schemas-microsoft-com:office:smarttags" w:element="place">
        <w:smartTag w:uri="urn:schemas-microsoft-com:office:smarttags" w:element="country-region">
          <w:r w:rsidR="008B6D13" w:rsidRPr="00FC05D6">
            <w:instrText>India</w:instrText>
          </w:r>
        </w:smartTag>
      </w:smartTag>
      <w:r w:rsidR="008B6D13">
        <w:instrText xml:space="preserve">" </w:instrText>
      </w:r>
      <w:r w:rsidR="008B6D13">
        <w:rPr>
          <w:i/>
          <w:iCs/>
          <w:sz w:val="22"/>
        </w:rPr>
        <w:fldChar w:fldCharType="end"/>
      </w:r>
      <w:r w:rsidRPr="00B208A9">
        <w:rPr>
          <w:i/>
          <w:iCs/>
          <w:sz w:val="22"/>
        </w:rPr>
        <w:t>.</w:t>
      </w:r>
    </w:p>
    <w:p w14:paraId="59B50732" w14:textId="77777777" w:rsidR="00F46693" w:rsidRDefault="002E0277" w:rsidP="00B208A9">
      <w:pPr>
        <w:pStyle w:val="BodyText2"/>
        <w:spacing w:before="60" w:after="60"/>
      </w:pPr>
      <w:r w:rsidRPr="00BB0FE6">
        <w:rPr>
          <w:b/>
        </w:rPr>
        <w:t>August 1944</w:t>
      </w:r>
      <w:r w:rsidR="00BB0FE6" w:rsidRPr="00BB0FE6">
        <w:t xml:space="preserve"> </w:t>
      </w:r>
    </w:p>
    <w:p w14:paraId="10E1E6E7" w14:textId="77777777" w:rsidR="00BB0FE6" w:rsidRDefault="002E0277" w:rsidP="00B208A9">
      <w:pPr>
        <w:pStyle w:val="BodyText2"/>
        <w:spacing w:before="60" w:after="60"/>
        <w:rPr>
          <w:i/>
          <w:iCs/>
          <w:sz w:val="22"/>
        </w:rPr>
      </w:pPr>
      <w:r w:rsidRPr="00B208A9">
        <w:rPr>
          <w:i/>
          <w:iCs/>
          <w:sz w:val="22"/>
        </w:rPr>
        <w:t>100 Octane</w:t>
      </w:r>
      <w:r w:rsidR="00F213FA">
        <w:rPr>
          <w:i/>
          <w:iCs/>
          <w:sz w:val="22"/>
        </w:rPr>
        <w:fldChar w:fldCharType="begin"/>
      </w:r>
      <w:r w:rsidR="00F213FA">
        <w:instrText xml:space="preserve"> XE "</w:instrText>
      </w:r>
      <w:r w:rsidR="00F213FA" w:rsidRPr="00E75538">
        <w:rPr>
          <w:i/>
          <w:iCs/>
          <w:sz w:val="22"/>
        </w:rPr>
        <w:instrText>100 Octane</w:instrText>
      </w:r>
      <w:r w:rsidR="00F213FA">
        <w:instrText xml:space="preserve">" </w:instrText>
      </w:r>
      <w:r w:rsidR="00F213FA">
        <w:rPr>
          <w:i/>
          <w:iCs/>
          <w:sz w:val="22"/>
        </w:rPr>
        <w:fldChar w:fldCharType="end"/>
      </w:r>
      <w:r w:rsidR="00363D17">
        <w:rPr>
          <w:i/>
          <w:iCs/>
          <w:sz w:val="22"/>
        </w:rPr>
        <w:t xml:space="preserve"> </w:t>
      </w:r>
      <w:r w:rsidRPr="00B208A9">
        <w:rPr>
          <w:i/>
          <w:iCs/>
          <w:sz w:val="22"/>
        </w:rPr>
        <w:t>from Curacao</w:t>
      </w:r>
      <w:r w:rsidR="008B6D13">
        <w:rPr>
          <w:i/>
          <w:iCs/>
          <w:sz w:val="22"/>
        </w:rPr>
        <w:fldChar w:fldCharType="begin"/>
      </w:r>
      <w:r w:rsidR="008B6D13">
        <w:instrText xml:space="preserve"> XE "</w:instrText>
      </w:r>
      <w:r w:rsidR="008B6D13" w:rsidRPr="00672EAF">
        <w:instrText>Curacao</w:instrText>
      </w:r>
      <w:r w:rsidR="008B6D13">
        <w:instrText xml:space="preserve">" </w:instrText>
      </w:r>
      <w:r w:rsidR="008B6D13">
        <w:rPr>
          <w:i/>
          <w:iCs/>
          <w:sz w:val="22"/>
        </w:rPr>
        <w:fldChar w:fldCharType="end"/>
      </w:r>
      <w:r w:rsidRPr="00B208A9">
        <w:rPr>
          <w:i/>
          <w:iCs/>
          <w:sz w:val="22"/>
        </w:rPr>
        <w:t xml:space="preserve"> for </w:t>
      </w:r>
      <w:smartTag w:uri="urn:schemas-microsoft-com:office:smarttags" w:element="place">
        <w:smartTag w:uri="urn:schemas-microsoft-com:office:smarttags" w:element="country-region">
          <w:r w:rsidRPr="00B208A9">
            <w:rPr>
              <w:i/>
              <w:iCs/>
              <w:sz w:val="22"/>
            </w:rPr>
            <w:t>New Guinea</w:t>
          </w:r>
        </w:smartTag>
      </w:smartTag>
      <w:r w:rsidR="0061533B">
        <w:rPr>
          <w:i/>
          <w:iCs/>
          <w:sz w:val="22"/>
        </w:rPr>
        <w:fldChar w:fldCharType="begin"/>
      </w:r>
      <w:r w:rsidR="0061533B">
        <w:instrText xml:space="preserve"> XE "</w:instrText>
      </w:r>
      <w:smartTag w:uri="urn:schemas-microsoft-com:office:smarttags" w:element="country-region">
        <w:r w:rsidR="0061533B" w:rsidRPr="002B312C">
          <w:instrText>New Guinea</w:instrText>
        </w:r>
      </w:smartTag>
      <w:r w:rsidR="0061533B">
        <w:instrText xml:space="preserve">" </w:instrText>
      </w:r>
      <w:r w:rsidR="0061533B">
        <w:rPr>
          <w:i/>
          <w:iCs/>
          <w:sz w:val="22"/>
        </w:rPr>
        <w:fldChar w:fldCharType="end"/>
      </w:r>
      <w:r w:rsidRPr="00B208A9">
        <w:rPr>
          <w:i/>
          <w:iCs/>
          <w:sz w:val="22"/>
        </w:rPr>
        <w:t xml:space="preserve"> (arrived half to Shell</w:t>
      </w:r>
      <w:r w:rsidR="00382F46">
        <w:rPr>
          <w:i/>
          <w:iCs/>
          <w:sz w:val="22"/>
        </w:rPr>
        <w:fldChar w:fldCharType="begin"/>
      </w:r>
      <w:r w:rsidR="00382F46">
        <w:instrText xml:space="preserve"> XE "</w:instrText>
      </w:r>
      <w:r w:rsidR="00382F46" w:rsidRPr="00332094">
        <w:instrText>Shell</w:instrText>
      </w:r>
      <w:r w:rsidR="00382F46">
        <w:instrText xml:space="preserve">" </w:instrText>
      </w:r>
      <w:r w:rsidR="00382F46">
        <w:rPr>
          <w:i/>
          <w:iCs/>
          <w:sz w:val="22"/>
        </w:rPr>
        <w:fldChar w:fldCharType="end"/>
      </w:r>
      <w:r w:rsidRPr="00B208A9">
        <w:rPr>
          <w:i/>
          <w:iCs/>
          <w:sz w:val="22"/>
        </w:rPr>
        <w:t xml:space="preserve"> Co. and half to Standard Vacuum</w:t>
      </w:r>
      <w:r w:rsidR="00E95BF9">
        <w:rPr>
          <w:i/>
          <w:iCs/>
          <w:sz w:val="22"/>
        </w:rPr>
        <w:fldChar w:fldCharType="begin"/>
      </w:r>
      <w:r w:rsidR="00E95BF9">
        <w:instrText xml:space="preserve"> XE "</w:instrText>
      </w:r>
      <w:r w:rsidR="00E95BF9" w:rsidRPr="00966C4F">
        <w:instrText>Vacuum</w:instrText>
      </w:r>
      <w:r w:rsidR="00E95BF9">
        <w:instrText xml:space="preserve">" </w:instrText>
      </w:r>
      <w:r w:rsidR="00E95BF9">
        <w:rPr>
          <w:i/>
          <w:iCs/>
          <w:sz w:val="22"/>
        </w:rPr>
        <w:fldChar w:fldCharType="end"/>
      </w:r>
      <w:r w:rsidRPr="00B208A9">
        <w:rPr>
          <w:i/>
          <w:iCs/>
          <w:sz w:val="22"/>
        </w:rPr>
        <w:t xml:space="preserve"> Oil Co.)</w:t>
      </w:r>
    </w:p>
    <w:p w14:paraId="4563E84F" w14:textId="77777777" w:rsidR="00F46693" w:rsidRPr="00F46693" w:rsidRDefault="00F46693" w:rsidP="00F46693">
      <w:pPr>
        <w:pStyle w:val="BodyText2"/>
        <w:spacing w:before="60" w:after="60"/>
        <w:rPr>
          <w:iCs/>
          <w:sz w:val="22"/>
        </w:rPr>
      </w:pPr>
      <w:r w:rsidRPr="00F46693">
        <w:rPr>
          <w:iCs/>
          <w:sz w:val="22"/>
        </w:rPr>
        <w:t>However it appears that this cargo may have been diverted.</w:t>
      </w:r>
    </w:p>
    <w:p w14:paraId="24D407FA" w14:textId="77777777" w:rsidR="007D2296" w:rsidRPr="00F46693" w:rsidRDefault="007D2296" w:rsidP="00F46693">
      <w:pPr>
        <w:pStyle w:val="BodyText2"/>
        <w:spacing w:before="60" w:after="60"/>
        <w:rPr>
          <w:iCs/>
          <w:sz w:val="22"/>
        </w:rPr>
      </w:pPr>
      <w:r w:rsidRPr="00F46693">
        <w:rPr>
          <w:i/>
          <w:iCs/>
          <w:sz w:val="22"/>
        </w:rPr>
        <w:t>August 1944</w:t>
      </w:r>
      <w:r w:rsidR="00F46693" w:rsidRPr="00F46693">
        <w:rPr>
          <w:i/>
          <w:iCs/>
          <w:sz w:val="22"/>
        </w:rPr>
        <w:t xml:space="preserve"> </w:t>
      </w:r>
      <w:r w:rsidRPr="00F46693">
        <w:rPr>
          <w:i/>
          <w:iCs/>
          <w:sz w:val="22"/>
        </w:rPr>
        <w:t xml:space="preserve">- diverted from </w:t>
      </w:r>
      <w:smartTag w:uri="urn:schemas-microsoft-com:office:smarttags" w:element="country-region">
        <w:r w:rsidRPr="00F46693">
          <w:rPr>
            <w:i/>
            <w:iCs/>
            <w:sz w:val="22"/>
          </w:rPr>
          <w:t>New Guinea</w:t>
        </w:r>
      </w:smartTag>
      <w:r w:rsidR="0061533B">
        <w:rPr>
          <w:i/>
          <w:iCs/>
          <w:sz w:val="22"/>
        </w:rPr>
        <w:fldChar w:fldCharType="begin"/>
      </w:r>
      <w:r w:rsidR="0061533B">
        <w:instrText xml:space="preserve"> XE "</w:instrText>
      </w:r>
      <w:r w:rsidR="0061533B" w:rsidRPr="002B312C">
        <w:instrText>New Guinea</w:instrText>
      </w:r>
      <w:r w:rsidR="0061533B">
        <w:instrText xml:space="preserve">" </w:instrText>
      </w:r>
      <w:r w:rsidR="0061533B">
        <w:rPr>
          <w:i/>
          <w:iCs/>
          <w:sz w:val="22"/>
        </w:rPr>
        <w:fldChar w:fldCharType="end"/>
      </w:r>
      <w:r w:rsidRPr="00F46693">
        <w:rPr>
          <w:i/>
          <w:iCs/>
          <w:sz w:val="22"/>
        </w:rPr>
        <w:t xml:space="preserve"> to </w:t>
      </w:r>
      <w:smartTag w:uri="urn:schemas-microsoft-com:office:smarttags" w:element="country-region">
        <w:r w:rsidRPr="00F46693">
          <w:rPr>
            <w:i/>
            <w:iCs/>
            <w:sz w:val="22"/>
          </w:rPr>
          <w:t>Australia</w:t>
        </w:r>
      </w:smartTag>
      <w:r w:rsidRPr="00F46693">
        <w:rPr>
          <w:i/>
          <w:iCs/>
          <w:sz w:val="22"/>
        </w:rPr>
        <w:t xml:space="preserve"> Shell</w:t>
      </w:r>
      <w:r w:rsidR="00382F46">
        <w:rPr>
          <w:i/>
          <w:iCs/>
          <w:sz w:val="22"/>
        </w:rPr>
        <w:fldChar w:fldCharType="begin"/>
      </w:r>
      <w:r w:rsidR="00382F46">
        <w:instrText xml:space="preserve"> XE "</w:instrText>
      </w:r>
      <w:r w:rsidR="00382F46" w:rsidRPr="00332094">
        <w:instrText>Shell</w:instrText>
      </w:r>
      <w:r w:rsidR="00382F46">
        <w:instrText xml:space="preserve">" </w:instrText>
      </w:r>
      <w:r w:rsidR="00382F46">
        <w:rPr>
          <w:i/>
          <w:iCs/>
          <w:sz w:val="22"/>
        </w:rPr>
        <w:fldChar w:fldCharType="end"/>
      </w:r>
      <w:r w:rsidRPr="00F46693">
        <w:rPr>
          <w:i/>
          <w:iCs/>
          <w:sz w:val="22"/>
        </w:rPr>
        <w:t xml:space="preserve"> Motor Spirit </w:t>
      </w:r>
      <w:r w:rsidR="00F46693">
        <w:rPr>
          <w:i/>
          <w:iCs/>
          <w:sz w:val="22"/>
        </w:rPr>
        <w:t>and</w:t>
      </w:r>
      <w:r w:rsidRPr="00F46693">
        <w:rPr>
          <w:i/>
          <w:iCs/>
          <w:sz w:val="22"/>
        </w:rPr>
        <w:t xml:space="preserve"> 100 Octane</w:t>
      </w:r>
      <w:r w:rsidR="00F213FA">
        <w:rPr>
          <w:i/>
          <w:iCs/>
          <w:sz w:val="22"/>
        </w:rPr>
        <w:fldChar w:fldCharType="begin"/>
      </w:r>
      <w:r w:rsidR="00F213FA">
        <w:instrText xml:space="preserve"> XE "</w:instrText>
      </w:r>
      <w:r w:rsidR="00F213FA" w:rsidRPr="00E75538">
        <w:rPr>
          <w:i/>
          <w:iCs/>
          <w:sz w:val="22"/>
        </w:rPr>
        <w:instrText>100 Octane</w:instrText>
      </w:r>
      <w:r w:rsidR="00F213FA">
        <w:instrText xml:space="preserve">" </w:instrText>
      </w:r>
      <w:r w:rsidR="00F213FA">
        <w:rPr>
          <w:i/>
          <w:iCs/>
          <w:sz w:val="22"/>
        </w:rPr>
        <w:fldChar w:fldCharType="end"/>
      </w:r>
      <w:r w:rsidRPr="00F46693">
        <w:rPr>
          <w:i/>
          <w:iCs/>
          <w:sz w:val="22"/>
        </w:rPr>
        <w:t xml:space="preserve"> (Shell/Vacuum</w:t>
      </w:r>
      <w:r w:rsidR="00E95BF9">
        <w:rPr>
          <w:i/>
          <w:iCs/>
          <w:sz w:val="22"/>
        </w:rPr>
        <w:fldChar w:fldCharType="begin"/>
      </w:r>
      <w:r w:rsidR="00E95BF9">
        <w:instrText xml:space="preserve"> XE "</w:instrText>
      </w:r>
      <w:r w:rsidR="00E95BF9" w:rsidRPr="00966C4F">
        <w:instrText>Vacuum</w:instrText>
      </w:r>
      <w:r w:rsidR="00E95BF9">
        <w:instrText xml:space="preserve">" </w:instrText>
      </w:r>
      <w:r w:rsidR="00E95BF9">
        <w:rPr>
          <w:i/>
          <w:iCs/>
          <w:sz w:val="22"/>
        </w:rPr>
        <w:fldChar w:fldCharType="end"/>
      </w:r>
      <w:r w:rsidRPr="00F46693">
        <w:rPr>
          <w:i/>
          <w:iCs/>
          <w:sz w:val="22"/>
        </w:rPr>
        <w:t xml:space="preserve">) ex </w:t>
      </w:r>
      <w:smartTag w:uri="urn:schemas-microsoft-com:office:smarttags" w:element="place">
        <w:r w:rsidRPr="00F46693">
          <w:rPr>
            <w:i/>
            <w:iCs/>
            <w:sz w:val="22"/>
          </w:rPr>
          <w:t>Curacao</w:t>
        </w:r>
      </w:smartTag>
      <w:r w:rsidR="008B6D13">
        <w:rPr>
          <w:i/>
          <w:iCs/>
          <w:sz w:val="22"/>
        </w:rPr>
        <w:fldChar w:fldCharType="begin"/>
      </w:r>
      <w:r w:rsidR="008B6D13">
        <w:instrText xml:space="preserve"> XE "</w:instrText>
      </w:r>
      <w:r w:rsidR="008B6D13" w:rsidRPr="00672EAF">
        <w:instrText>Curacao</w:instrText>
      </w:r>
      <w:r w:rsidR="008B6D13">
        <w:instrText xml:space="preserve">" </w:instrText>
      </w:r>
      <w:r w:rsidR="008B6D13">
        <w:rPr>
          <w:i/>
          <w:iCs/>
          <w:sz w:val="22"/>
        </w:rPr>
        <w:fldChar w:fldCharType="end"/>
      </w:r>
      <w:r w:rsidRPr="00F46693">
        <w:rPr>
          <w:i/>
          <w:iCs/>
          <w:sz w:val="22"/>
        </w:rPr>
        <w:t xml:space="preserve"> “NEHALEM</w:t>
      </w:r>
      <w:r w:rsidR="00DD505E">
        <w:rPr>
          <w:i/>
          <w:iCs/>
          <w:sz w:val="22"/>
        </w:rPr>
        <w:fldChar w:fldCharType="begin"/>
      </w:r>
      <w:r w:rsidR="00DD505E">
        <w:instrText xml:space="preserve"> XE "</w:instrText>
      </w:r>
      <w:r w:rsidR="00DD505E" w:rsidRPr="00B829E6">
        <w:rPr>
          <w:i/>
          <w:iCs/>
          <w:sz w:val="22"/>
        </w:rPr>
        <w:instrText>NEHALEM</w:instrText>
      </w:r>
      <w:r w:rsidR="00DD505E">
        <w:instrText xml:space="preserve">" </w:instrText>
      </w:r>
      <w:r w:rsidR="00DD505E">
        <w:rPr>
          <w:i/>
          <w:iCs/>
          <w:sz w:val="22"/>
        </w:rPr>
        <w:fldChar w:fldCharType="end"/>
      </w:r>
      <w:r w:rsidRPr="00F46693">
        <w:rPr>
          <w:i/>
          <w:iCs/>
          <w:sz w:val="22"/>
        </w:rPr>
        <w:t xml:space="preserve">” </w:t>
      </w:r>
      <w:r w:rsidR="00F46693" w:rsidRPr="00F46693">
        <w:rPr>
          <w:iCs/>
          <w:sz w:val="22"/>
        </w:rPr>
        <w:t>(“Nehalem”, T2-SE-A1)</w:t>
      </w:r>
    </w:p>
    <w:p w14:paraId="7542BD29" w14:textId="77777777" w:rsidR="00F46693" w:rsidRPr="000F75C7" w:rsidRDefault="00F46693" w:rsidP="00072488">
      <w:pPr>
        <w:pStyle w:val="BodyText"/>
      </w:pPr>
      <w:r w:rsidRPr="000F75C7">
        <w:t>August 1944</w:t>
      </w:r>
    </w:p>
    <w:p w14:paraId="1C5FC8B4" w14:textId="77777777" w:rsidR="00F46693" w:rsidRPr="00F46693" w:rsidRDefault="00F46693" w:rsidP="00F46693">
      <w:pPr>
        <w:pStyle w:val="BodyText2"/>
        <w:spacing w:before="60" w:after="60"/>
        <w:rPr>
          <w:i/>
          <w:iCs/>
          <w:sz w:val="22"/>
        </w:rPr>
      </w:pPr>
      <w:r w:rsidRPr="00F46693">
        <w:rPr>
          <w:i/>
          <w:iCs/>
          <w:sz w:val="22"/>
        </w:rPr>
        <w:t>Proposed October (1944) loading at Trinidad</w:t>
      </w:r>
      <w:r w:rsidR="00363D17">
        <w:rPr>
          <w:i/>
          <w:iCs/>
          <w:sz w:val="22"/>
        </w:rPr>
        <w:fldChar w:fldCharType="begin"/>
      </w:r>
      <w:r w:rsidR="00363D17">
        <w:instrText xml:space="preserve"> XE "</w:instrText>
      </w:r>
      <w:r w:rsidR="00363D17" w:rsidRPr="003555E6">
        <w:rPr>
          <w:i/>
          <w:iCs/>
          <w:sz w:val="22"/>
        </w:rPr>
        <w:instrText>Trinidad</w:instrText>
      </w:r>
      <w:r w:rsidR="00363D17">
        <w:instrText xml:space="preserve">" </w:instrText>
      </w:r>
      <w:r w:rsidR="00363D17">
        <w:rPr>
          <w:i/>
          <w:iCs/>
          <w:sz w:val="22"/>
        </w:rPr>
        <w:fldChar w:fldCharType="end"/>
      </w:r>
      <w:r w:rsidRPr="00F46693">
        <w:rPr>
          <w:i/>
          <w:iCs/>
          <w:sz w:val="22"/>
        </w:rPr>
        <w:t xml:space="preserve"> for </w:t>
      </w:r>
      <w:smartTag w:uri="urn:schemas-microsoft-com:office:smarttags" w:element="place">
        <w:smartTag w:uri="urn:schemas-microsoft-com:office:smarttags" w:element="country-region">
          <w:r w:rsidRPr="00F46693">
            <w:rPr>
              <w:i/>
              <w:iCs/>
              <w:sz w:val="22"/>
            </w:rPr>
            <w:t>Australia</w:t>
          </w:r>
        </w:smartTag>
      </w:smartTag>
      <w:r w:rsidRPr="00F46693">
        <w:rPr>
          <w:i/>
          <w:iCs/>
          <w:sz w:val="22"/>
        </w:rPr>
        <w:t xml:space="preserve"> 91/96 grade </w:t>
      </w:r>
      <w:r w:rsidR="00363D17">
        <w:rPr>
          <w:i/>
          <w:iCs/>
          <w:sz w:val="22"/>
        </w:rPr>
        <w:t>[Avgas 91</w:t>
      </w:r>
      <w:r w:rsidR="00363D17">
        <w:rPr>
          <w:i/>
          <w:iCs/>
          <w:sz w:val="22"/>
        </w:rPr>
        <w:fldChar w:fldCharType="begin"/>
      </w:r>
      <w:r w:rsidR="00363D17">
        <w:instrText xml:space="preserve"> XE "</w:instrText>
      </w:r>
      <w:r w:rsidR="00363D17" w:rsidRPr="00BB5F46">
        <w:rPr>
          <w:i/>
          <w:iCs/>
          <w:sz w:val="22"/>
        </w:rPr>
        <w:instrText>Avgas 91</w:instrText>
      </w:r>
      <w:r w:rsidR="00363D17">
        <w:instrText xml:space="preserve">" </w:instrText>
      </w:r>
      <w:r w:rsidR="00363D17">
        <w:rPr>
          <w:i/>
          <w:iCs/>
          <w:sz w:val="22"/>
        </w:rPr>
        <w:fldChar w:fldCharType="end"/>
      </w:r>
      <w:r w:rsidR="00363D17">
        <w:rPr>
          <w:i/>
          <w:iCs/>
          <w:sz w:val="22"/>
        </w:rPr>
        <w:t>]</w:t>
      </w:r>
      <w:r w:rsidRPr="00F46693">
        <w:rPr>
          <w:i/>
          <w:iCs/>
          <w:sz w:val="22"/>
        </w:rPr>
        <w:t xml:space="preserve">approximately 100,000 barrels. Balance of cargo Motor Spirit or Kerosene in exchange for equivalent shipment to </w:t>
      </w:r>
      <w:smartTag w:uri="urn:schemas-microsoft-com:office:smarttags" w:element="country-region">
        <w:r w:rsidRPr="00F46693">
          <w:rPr>
            <w:i/>
            <w:iCs/>
            <w:sz w:val="22"/>
          </w:rPr>
          <w:t>India</w:t>
        </w:r>
      </w:smartTag>
      <w:r w:rsidR="008B6D13">
        <w:rPr>
          <w:i/>
          <w:iCs/>
          <w:sz w:val="22"/>
        </w:rPr>
        <w:fldChar w:fldCharType="begin"/>
      </w:r>
      <w:r w:rsidR="008B6D13">
        <w:instrText xml:space="preserve"> XE "</w:instrText>
      </w:r>
      <w:smartTag w:uri="urn:schemas-microsoft-com:office:smarttags" w:element="country-region">
        <w:r w:rsidR="008B6D13" w:rsidRPr="00FC05D6">
          <w:instrText>India</w:instrText>
        </w:r>
      </w:smartTag>
      <w:r w:rsidR="008B6D13">
        <w:instrText xml:space="preserve">" </w:instrText>
      </w:r>
      <w:r w:rsidR="008B6D13">
        <w:rPr>
          <w:i/>
          <w:iCs/>
          <w:sz w:val="22"/>
        </w:rPr>
        <w:fldChar w:fldCharType="end"/>
      </w:r>
      <w:r w:rsidRPr="00F46693">
        <w:rPr>
          <w:i/>
          <w:iCs/>
          <w:sz w:val="22"/>
        </w:rPr>
        <w:t xml:space="preserve"> ex </w:t>
      </w:r>
      <w:smartTag w:uri="urn:schemas-microsoft-com:office:smarttags" w:element="place">
        <w:smartTag w:uri="urn:schemas-microsoft-com:office:smarttags" w:element="State">
          <w:r w:rsidRPr="00F46693">
            <w:rPr>
              <w:i/>
              <w:iCs/>
              <w:sz w:val="22"/>
            </w:rPr>
            <w:t>California</w:t>
          </w:r>
        </w:smartTag>
      </w:smartTag>
      <w:r w:rsidRPr="00F46693">
        <w:rPr>
          <w:i/>
          <w:iCs/>
          <w:sz w:val="22"/>
        </w:rPr>
        <w:t>.</w:t>
      </w:r>
    </w:p>
    <w:p w14:paraId="21A37024" w14:textId="77777777" w:rsidR="00F46693" w:rsidRDefault="002E0277" w:rsidP="00B208A9">
      <w:pPr>
        <w:pStyle w:val="BodyText2"/>
        <w:spacing w:before="60" w:after="60"/>
        <w:rPr>
          <w:b/>
        </w:rPr>
      </w:pPr>
      <w:r w:rsidRPr="00BB0FE6">
        <w:rPr>
          <w:b/>
        </w:rPr>
        <w:t>Sept</w:t>
      </w:r>
      <w:r w:rsidR="00F3448F">
        <w:rPr>
          <w:b/>
        </w:rPr>
        <w:t xml:space="preserve"> </w:t>
      </w:r>
      <w:r w:rsidRPr="00BB0FE6">
        <w:rPr>
          <w:b/>
        </w:rPr>
        <w:t xml:space="preserve"> 1944</w:t>
      </w:r>
    </w:p>
    <w:p w14:paraId="1611EB40" w14:textId="77777777" w:rsidR="002E0277" w:rsidRPr="00B208A9" w:rsidRDefault="002E0277" w:rsidP="00B208A9">
      <w:pPr>
        <w:pStyle w:val="BodyText2"/>
        <w:spacing w:before="60" w:after="60"/>
        <w:rPr>
          <w:i/>
          <w:iCs/>
          <w:sz w:val="22"/>
        </w:rPr>
      </w:pPr>
      <w:r w:rsidRPr="00B208A9">
        <w:rPr>
          <w:i/>
          <w:iCs/>
          <w:sz w:val="22"/>
        </w:rPr>
        <w:t>Australian supply from US West Coast</w:t>
      </w:r>
      <w:r w:rsidR="00BB0FE6" w:rsidRPr="00B208A9">
        <w:rPr>
          <w:i/>
          <w:iCs/>
          <w:sz w:val="22"/>
        </w:rPr>
        <w:t xml:space="preserve">. </w:t>
      </w:r>
      <w:r w:rsidRPr="00B208A9">
        <w:rPr>
          <w:i/>
          <w:iCs/>
          <w:sz w:val="22"/>
        </w:rPr>
        <w:t xml:space="preserve">Shortage 91/96 Avgas </w:t>
      </w:r>
      <w:r w:rsidR="00363D17">
        <w:rPr>
          <w:i/>
          <w:iCs/>
          <w:sz w:val="22"/>
        </w:rPr>
        <w:t>[Avgas 91</w:t>
      </w:r>
      <w:r w:rsidR="00363D17">
        <w:rPr>
          <w:i/>
          <w:iCs/>
          <w:sz w:val="22"/>
        </w:rPr>
        <w:fldChar w:fldCharType="begin"/>
      </w:r>
      <w:r w:rsidR="00363D17">
        <w:instrText xml:space="preserve"> XE "</w:instrText>
      </w:r>
      <w:r w:rsidR="00363D17" w:rsidRPr="00331BD7">
        <w:rPr>
          <w:i/>
          <w:iCs/>
          <w:sz w:val="22"/>
        </w:rPr>
        <w:instrText>Avgas 91</w:instrText>
      </w:r>
      <w:r w:rsidR="00363D17">
        <w:instrText xml:space="preserve">" </w:instrText>
      </w:r>
      <w:r w:rsidR="00363D17">
        <w:rPr>
          <w:i/>
          <w:iCs/>
          <w:sz w:val="22"/>
        </w:rPr>
        <w:fldChar w:fldCharType="end"/>
      </w:r>
      <w:r w:rsidR="00363D17">
        <w:rPr>
          <w:i/>
          <w:iCs/>
          <w:sz w:val="22"/>
        </w:rPr>
        <w:t xml:space="preserve">] </w:t>
      </w:r>
      <w:r w:rsidRPr="00B208A9">
        <w:rPr>
          <w:i/>
          <w:iCs/>
          <w:sz w:val="22"/>
        </w:rPr>
        <w:t>– Shipment in drums and bulk base stocks</w:t>
      </w:r>
    </w:p>
    <w:p w14:paraId="487AA561" w14:textId="77777777" w:rsidR="00F46693" w:rsidRDefault="002E0277" w:rsidP="00B208A9">
      <w:pPr>
        <w:pStyle w:val="BodyText2"/>
        <w:spacing w:before="60" w:after="60"/>
        <w:rPr>
          <w:b/>
        </w:rPr>
      </w:pPr>
      <w:r w:rsidRPr="00BB0FE6">
        <w:rPr>
          <w:b/>
        </w:rPr>
        <w:t>October 1944</w:t>
      </w:r>
    </w:p>
    <w:p w14:paraId="24275DBF" w14:textId="77777777" w:rsidR="002E0277" w:rsidRPr="00B208A9" w:rsidRDefault="002E0277" w:rsidP="00B208A9">
      <w:pPr>
        <w:pStyle w:val="BodyText2"/>
        <w:spacing w:before="60" w:after="60"/>
        <w:rPr>
          <w:i/>
          <w:iCs/>
          <w:sz w:val="22"/>
        </w:rPr>
      </w:pPr>
      <w:r w:rsidRPr="00B208A9">
        <w:rPr>
          <w:i/>
          <w:iCs/>
          <w:sz w:val="22"/>
        </w:rPr>
        <w:t>100,000 Bbls Avgas 91</w:t>
      </w:r>
      <w:r w:rsidR="00363D17">
        <w:rPr>
          <w:i/>
          <w:iCs/>
          <w:sz w:val="22"/>
        </w:rPr>
        <w:fldChar w:fldCharType="begin"/>
      </w:r>
      <w:r w:rsidR="00363D17">
        <w:instrText xml:space="preserve"> XE "</w:instrText>
      </w:r>
      <w:r w:rsidR="00363D17" w:rsidRPr="00BB5F46">
        <w:rPr>
          <w:i/>
          <w:iCs/>
          <w:sz w:val="22"/>
        </w:rPr>
        <w:instrText>Avgas 91</w:instrText>
      </w:r>
      <w:r w:rsidR="00363D17">
        <w:instrText xml:space="preserve">" </w:instrText>
      </w:r>
      <w:r w:rsidR="00363D17">
        <w:rPr>
          <w:i/>
          <w:iCs/>
          <w:sz w:val="22"/>
        </w:rPr>
        <w:fldChar w:fldCharType="end"/>
      </w:r>
      <w:r w:rsidRPr="00B208A9">
        <w:rPr>
          <w:i/>
          <w:iCs/>
          <w:sz w:val="22"/>
        </w:rPr>
        <w:t>/96 from Trinidad</w:t>
      </w:r>
      <w:r w:rsidR="00363D17">
        <w:rPr>
          <w:i/>
          <w:iCs/>
          <w:sz w:val="22"/>
        </w:rPr>
        <w:fldChar w:fldCharType="begin"/>
      </w:r>
      <w:r w:rsidR="00363D17">
        <w:instrText xml:space="preserve"> XE "</w:instrText>
      </w:r>
      <w:r w:rsidR="00363D17" w:rsidRPr="003555E6">
        <w:rPr>
          <w:i/>
          <w:iCs/>
          <w:sz w:val="22"/>
        </w:rPr>
        <w:instrText>Trinidad</w:instrText>
      </w:r>
      <w:r w:rsidR="00363D17">
        <w:instrText xml:space="preserve">" </w:instrText>
      </w:r>
      <w:r w:rsidR="00363D17">
        <w:rPr>
          <w:i/>
          <w:iCs/>
          <w:sz w:val="22"/>
        </w:rPr>
        <w:fldChar w:fldCharType="end"/>
      </w:r>
      <w:r w:rsidRPr="00B208A9">
        <w:rPr>
          <w:i/>
          <w:iCs/>
          <w:sz w:val="22"/>
        </w:rPr>
        <w:t xml:space="preserve"> to </w:t>
      </w:r>
      <w:smartTag w:uri="urn:schemas-microsoft-com:office:smarttags" w:element="place">
        <w:smartTag w:uri="urn:schemas-microsoft-com:office:smarttags" w:element="country-region">
          <w:r w:rsidRPr="00B208A9">
            <w:rPr>
              <w:i/>
              <w:iCs/>
              <w:sz w:val="22"/>
            </w:rPr>
            <w:t>Australia</w:t>
          </w:r>
        </w:smartTag>
      </w:smartTag>
    </w:p>
    <w:p w14:paraId="15442442" w14:textId="77777777" w:rsidR="00F46693" w:rsidRDefault="00F46693" w:rsidP="00F46693">
      <w:pPr>
        <w:pStyle w:val="BodyText2"/>
        <w:spacing w:before="60" w:after="60"/>
        <w:rPr>
          <w:b/>
        </w:rPr>
      </w:pPr>
      <w:r>
        <w:rPr>
          <w:b/>
        </w:rPr>
        <w:t>December</w:t>
      </w:r>
      <w:r w:rsidRPr="00BB0FE6">
        <w:rPr>
          <w:b/>
        </w:rPr>
        <w:t xml:space="preserve"> 1944</w:t>
      </w:r>
    </w:p>
    <w:p w14:paraId="722FB078" w14:textId="77777777" w:rsidR="00FD63D2" w:rsidRPr="00B208A9" w:rsidRDefault="00FD63D2" w:rsidP="00B208A9">
      <w:pPr>
        <w:pStyle w:val="BodyText2"/>
        <w:spacing w:before="60" w:after="60"/>
        <w:rPr>
          <w:i/>
          <w:iCs/>
          <w:sz w:val="22"/>
        </w:rPr>
      </w:pPr>
      <w:r w:rsidRPr="00B208A9">
        <w:rPr>
          <w:i/>
          <w:iCs/>
          <w:sz w:val="22"/>
        </w:rPr>
        <w:t>Cable 873 24 Dec 1944 from Ministry of Fuel &amp; Power</w:t>
      </w:r>
      <w:r w:rsidR="00363D17">
        <w:rPr>
          <w:i/>
          <w:iCs/>
          <w:sz w:val="22"/>
        </w:rPr>
        <w:fldChar w:fldCharType="begin"/>
      </w:r>
      <w:r w:rsidR="00363D17">
        <w:instrText xml:space="preserve"> XE "</w:instrText>
      </w:r>
      <w:r w:rsidR="00363D17" w:rsidRPr="00FF5126">
        <w:rPr>
          <w:i/>
          <w:iCs/>
          <w:sz w:val="22"/>
        </w:rPr>
        <w:instrText>Ministry of Fuel &amp; Power</w:instrText>
      </w:r>
      <w:r w:rsidR="00363D17">
        <w:instrText xml:space="preserve">" </w:instrText>
      </w:r>
      <w:r w:rsidR="00363D17">
        <w:rPr>
          <w:i/>
          <w:iCs/>
          <w:sz w:val="22"/>
        </w:rPr>
        <w:fldChar w:fldCharType="end"/>
      </w:r>
      <w:r w:rsidRPr="00B208A9">
        <w:rPr>
          <w:i/>
          <w:iCs/>
          <w:sz w:val="22"/>
        </w:rPr>
        <w:t xml:space="preserve"> to </w:t>
      </w:r>
      <w:smartTag w:uri="urn:schemas-microsoft-com:office:smarttags" w:element="place">
        <w:smartTag w:uri="urn:schemas-microsoft-com:office:smarttags" w:element="State">
          <w:r w:rsidRPr="00B208A9">
            <w:rPr>
              <w:i/>
              <w:iCs/>
              <w:sz w:val="22"/>
            </w:rPr>
            <w:t>Washington</w:t>
          </w:r>
        </w:smartTag>
      </w:smartTag>
      <w:r w:rsidRPr="00B208A9">
        <w:rPr>
          <w:i/>
          <w:iCs/>
          <w:sz w:val="22"/>
        </w:rPr>
        <w:t xml:space="preserve"> Airboard Melb. SWP Group I </w:t>
      </w:r>
      <w:smartTag w:uri="urn:schemas-microsoft-com:office:smarttags" w:element="place">
        <w:smartTag w:uri="urn:schemas-microsoft-com:office:smarttags" w:element="country-region">
          <w:r w:rsidRPr="00B208A9">
            <w:rPr>
              <w:i/>
              <w:iCs/>
              <w:sz w:val="22"/>
            </w:rPr>
            <w:t>Australia</w:t>
          </w:r>
        </w:smartTag>
      </w:smartTag>
    </w:p>
    <w:p w14:paraId="2A91EA26" w14:textId="77777777" w:rsidR="00FD63D2" w:rsidRPr="00B208A9" w:rsidRDefault="00FD63D2" w:rsidP="00B208A9">
      <w:pPr>
        <w:pStyle w:val="BodyText2"/>
        <w:spacing w:before="60" w:after="60"/>
        <w:rPr>
          <w:i/>
          <w:iCs/>
          <w:sz w:val="22"/>
        </w:rPr>
      </w:pPr>
      <w:r w:rsidRPr="00B208A9">
        <w:rPr>
          <w:i/>
          <w:iCs/>
          <w:sz w:val="22"/>
        </w:rPr>
        <w:t>The main source of supply is USA as in the case of Middle East I etc. it seems likely that some supplies may be drawn from Curacao</w:t>
      </w:r>
      <w:r w:rsidR="008B6D13">
        <w:rPr>
          <w:i/>
          <w:iCs/>
          <w:sz w:val="22"/>
        </w:rPr>
        <w:fldChar w:fldCharType="begin"/>
      </w:r>
      <w:r w:rsidR="008B6D13">
        <w:instrText xml:space="preserve"> XE "</w:instrText>
      </w:r>
      <w:r w:rsidR="008B6D13" w:rsidRPr="00672EAF">
        <w:instrText>Curacao</w:instrText>
      </w:r>
      <w:r w:rsidR="008B6D13">
        <w:instrText xml:space="preserve">" </w:instrText>
      </w:r>
      <w:r w:rsidR="008B6D13">
        <w:rPr>
          <w:i/>
          <w:iCs/>
          <w:sz w:val="22"/>
        </w:rPr>
        <w:fldChar w:fldCharType="end"/>
      </w:r>
      <w:r w:rsidRPr="00B208A9">
        <w:rPr>
          <w:i/>
          <w:iCs/>
          <w:sz w:val="22"/>
        </w:rPr>
        <w:t xml:space="preserve"> and at a later stage possible </w:t>
      </w:r>
      <w:smartTag w:uri="urn:schemas-microsoft-com:office:smarttags" w:element="place">
        <w:smartTag w:uri="urn:schemas-microsoft-com:office:smarttags" w:element="City">
          <w:r w:rsidRPr="00B208A9">
            <w:rPr>
              <w:i/>
              <w:iCs/>
              <w:sz w:val="22"/>
            </w:rPr>
            <w:t>Abadan</w:t>
          </w:r>
        </w:smartTag>
      </w:smartTag>
      <w:r w:rsidR="008B6D13">
        <w:rPr>
          <w:i/>
          <w:iCs/>
          <w:sz w:val="22"/>
        </w:rPr>
        <w:fldChar w:fldCharType="begin"/>
      </w:r>
      <w:r w:rsidR="008B6D13">
        <w:instrText xml:space="preserve"> XE "</w:instrText>
      </w:r>
      <w:r w:rsidR="008B6D13" w:rsidRPr="00017852">
        <w:instrText>Abadan</w:instrText>
      </w:r>
      <w:r w:rsidR="008B6D13">
        <w:instrText xml:space="preserve">" </w:instrText>
      </w:r>
      <w:r w:rsidR="008B6D13">
        <w:rPr>
          <w:i/>
          <w:iCs/>
          <w:sz w:val="22"/>
        </w:rPr>
        <w:fldChar w:fldCharType="end"/>
      </w:r>
      <w:r w:rsidRPr="00B208A9">
        <w:rPr>
          <w:i/>
          <w:iCs/>
          <w:sz w:val="22"/>
        </w:rPr>
        <w:t>.</w:t>
      </w:r>
    </w:p>
    <w:p w14:paraId="3AD085B4" w14:textId="77777777" w:rsidR="00FD63D2" w:rsidRPr="00B208A9" w:rsidRDefault="00FD63D2" w:rsidP="00B208A9">
      <w:pPr>
        <w:pStyle w:val="BodyText2"/>
        <w:spacing w:before="60" w:after="60"/>
        <w:rPr>
          <w:i/>
          <w:iCs/>
          <w:sz w:val="22"/>
        </w:rPr>
      </w:pPr>
      <w:r w:rsidRPr="00B208A9">
        <w:rPr>
          <w:i/>
          <w:iCs/>
          <w:sz w:val="22"/>
        </w:rPr>
        <w:t xml:space="preserve">Cable from </w:t>
      </w:r>
      <w:smartTag w:uri="urn:schemas-microsoft-com:office:smarttags" w:element="State">
        <w:r w:rsidRPr="00B208A9">
          <w:rPr>
            <w:i/>
            <w:iCs/>
            <w:sz w:val="22"/>
          </w:rPr>
          <w:t>Washington</w:t>
        </w:r>
      </w:smartTag>
      <w:r w:rsidRPr="00B208A9">
        <w:rPr>
          <w:i/>
          <w:iCs/>
          <w:sz w:val="22"/>
        </w:rPr>
        <w:t xml:space="preserve"> to </w:t>
      </w:r>
      <w:smartTag w:uri="urn:schemas-microsoft-com:office:smarttags" w:element="country-region">
        <w:r w:rsidRPr="00B208A9">
          <w:rPr>
            <w:i/>
            <w:iCs/>
            <w:sz w:val="22"/>
          </w:rPr>
          <w:t>UK</w:t>
        </w:r>
      </w:smartTag>
      <w:r w:rsidRPr="00B208A9">
        <w:rPr>
          <w:i/>
          <w:iCs/>
          <w:sz w:val="22"/>
        </w:rPr>
        <w:t xml:space="preserve"> Ministry of Fuel &amp; Power</w:t>
      </w:r>
      <w:r w:rsidR="008B6D13">
        <w:rPr>
          <w:i/>
          <w:iCs/>
          <w:sz w:val="22"/>
        </w:rPr>
        <w:fldChar w:fldCharType="begin"/>
      </w:r>
      <w:r w:rsidR="008B6D13">
        <w:instrText xml:space="preserve"> XE "</w:instrText>
      </w:r>
      <w:smartTag w:uri="urn:schemas-microsoft-com:office:smarttags" w:element="country-region">
        <w:r w:rsidR="008B6D13" w:rsidRPr="00B63598">
          <w:instrText>UK</w:instrText>
        </w:r>
      </w:smartTag>
      <w:r w:rsidR="008B6D13" w:rsidRPr="00B63598">
        <w:instrText xml:space="preserve"> Ministry of Fuel &amp; Power</w:instrText>
      </w:r>
      <w:r w:rsidR="008B6D13">
        <w:instrText xml:space="preserve">" </w:instrText>
      </w:r>
      <w:r w:rsidR="008B6D13">
        <w:rPr>
          <w:i/>
          <w:iCs/>
          <w:sz w:val="22"/>
        </w:rPr>
        <w:fldChar w:fldCharType="end"/>
      </w:r>
      <w:r w:rsidRPr="00B208A9">
        <w:rPr>
          <w:i/>
          <w:iCs/>
          <w:sz w:val="22"/>
        </w:rPr>
        <w:t xml:space="preserve"> Earl of </w:t>
      </w:r>
      <w:smartTag w:uri="urn:schemas-microsoft-com:office:smarttags" w:element="place">
        <w:smartTag w:uri="urn:schemas-microsoft-com:office:smarttags" w:element="City">
          <w:r w:rsidRPr="00B208A9">
            <w:rPr>
              <w:i/>
              <w:iCs/>
              <w:sz w:val="22"/>
            </w:rPr>
            <w:t>Halifax</w:t>
          </w:r>
        </w:smartTag>
      </w:smartTag>
      <w:r w:rsidR="00363D17">
        <w:rPr>
          <w:i/>
          <w:iCs/>
          <w:sz w:val="22"/>
        </w:rPr>
        <w:fldChar w:fldCharType="begin"/>
      </w:r>
      <w:r w:rsidR="00363D17">
        <w:instrText xml:space="preserve"> XE "</w:instrText>
      </w:r>
      <w:r w:rsidR="00363D17" w:rsidRPr="005029A0">
        <w:rPr>
          <w:i/>
          <w:iCs/>
          <w:sz w:val="22"/>
        </w:rPr>
        <w:instrText xml:space="preserve">Earl of </w:instrText>
      </w:r>
      <w:smartTag w:uri="urn:schemas-microsoft-com:office:smarttags" w:element="City">
        <w:r w:rsidR="00363D17" w:rsidRPr="005029A0">
          <w:rPr>
            <w:i/>
            <w:iCs/>
            <w:sz w:val="22"/>
          </w:rPr>
          <w:instrText>Halifax</w:instrText>
        </w:r>
      </w:smartTag>
      <w:r w:rsidR="00363D17">
        <w:instrText xml:space="preserve">" </w:instrText>
      </w:r>
      <w:r w:rsidR="00363D17">
        <w:rPr>
          <w:i/>
          <w:iCs/>
          <w:sz w:val="22"/>
        </w:rPr>
        <w:fldChar w:fldCharType="end"/>
      </w:r>
      <w:r w:rsidRPr="00B208A9">
        <w:rPr>
          <w:i/>
          <w:iCs/>
          <w:sz w:val="22"/>
        </w:rPr>
        <w:t>. 27 Dec 1944</w:t>
      </w:r>
    </w:p>
    <w:p w14:paraId="6CA61252" w14:textId="77777777" w:rsidR="00FD63D2" w:rsidRPr="00B208A9" w:rsidRDefault="00FD63D2" w:rsidP="00B208A9">
      <w:pPr>
        <w:pStyle w:val="BodyText2"/>
        <w:spacing w:before="60" w:after="60"/>
        <w:rPr>
          <w:i/>
          <w:iCs/>
          <w:sz w:val="22"/>
        </w:rPr>
      </w:pPr>
      <w:r w:rsidRPr="00B208A9">
        <w:rPr>
          <w:i/>
          <w:iCs/>
          <w:sz w:val="22"/>
        </w:rPr>
        <w:t xml:space="preserve">Avgas requirements of </w:t>
      </w:r>
      <w:r w:rsidR="00F46693">
        <w:rPr>
          <w:i/>
          <w:iCs/>
          <w:sz w:val="22"/>
        </w:rPr>
        <w:t>S</w:t>
      </w:r>
      <w:r w:rsidRPr="00B208A9">
        <w:rPr>
          <w:i/>
          <w:iCs/>
          <w:sz w:val="22"/>
        </w:rPr>
        <w:t>outh West Pacific</w:t>
      </w:r>
      <w:r w:rsidR="00363D17">
        <w:rPr>
          <w:i/>
          <w:iCs/>
          <w:sz w:val="22"/>
        </w:rPr>
        <w:fldChar w:fldCharType="begin"/>
      </w:r>
      <w:r w:rsidR="00363D17">
        <w:instrText xml:space="preserve"> XE "</w:instrText>
      </w:r>
      <w:r w:rsidR="00363D17" w:rsidRPr="00877F4D">
        <w:rPr>
          <w:i/>
          <w:iCs/>
          <w:sz w:val="22"/>
          <w:szCs w:val="22"/>
        </w:rPr>
        <w:instrText>South West Pacific</w:instrText>
      </w:r>
      <w:r w:rsidR="00363D17">
        <w:instrText xml:space="preserve">" </w:instrText>
      </w:r>
      <w:r w:rsidR="00363D17">
        <w:rPr>
          <w:i/>
          <w:iCs/>
          <w:sz w:val="22"/>
        </w:rPr>
        <w:fldChar w:fldCharType="end"/>
      </w:r>
      <w:r w:rsidRPr="00B208A9">
        <w:rPr>
          <w:i/>
          <w:iCs/>
          <w:sz w:val="22"/>
        </w:rPr>
        <w:t xml:space="preserve"> and South Pacific theatres supplied from US controlled sources. Admiralty some Avgas supplies from SWP and SP theatres may be drawn and indeed have been drawn from </w:t>
      </w:r>
      <w:smartTag w:uri="urn:schemas-microsoft-com:office:smarttags" w:element="place">
        <w:r w:rsidRPr="00B208A9">
          <w:rPr>
            <w:i/>
            <w:iCs/>
            <w:sz w:val="22"/>
          </w:rPr>
          <w:t>Curacao</w:t>
        </w:r>
      </w:smartTag>
      <w:r w:rsidR="008B6D13">
        <w:rPr>
          <w:i/>
          <w:iCs/>
          <w:sz w:val="22"/>
        </w:rPr>
        <w:fldChar w:fldCharType="begin"/>
      </w:r>
      <w:r w:rsidR="008B6D13">
        <w:instrText xml:space="preserve"> XE "</w:instrText>
      </w:r>
      <w:r w:rsidR="008B6D13" w:rsidRPr="00672EAF">
        <w:instrText>Curacao</w:instrText>
      </w:r>
      <w:r w:rsidR="008B6D13">
        <w:instrText xml:space="preserve">" </w:instrText>
      </w:r>
      <w:r w:rsidR="008B6D13">
        <w:rPr>
          <w:i/>
          <w:iCs/>
          <w:sz w:val="22"/>
        </w:rPr>
        <w:fldChar w:fldCharType="end"/>
      </w:r>
      <w:r w:rsidRPr="00B208A9">
        <w:rPr>
          <w:i/>
          <w:iCs/>
          <w:sz w:val="22"/>
        </w:rPr>
        <w:t xml:space="preserve"> (Sept 1944), it interferes with the Latin American distribution/allocation.</w:t>
      </w:r>
    </w:p>
    <w:p w14:paraId="3A19BC04" w14:textId="77777777" w:rsidR="00FD63D2" w:rsidRPr="00324A86" w:rsidRDefault="00BB0FE6" w:rsidP="00324A86">
      <w:pPr>
        <w:pStyle w:val="BodyText2"/>
        <w:rPr>
          <w:sz w:val="20"/>
        </w:rPr>
      </w:pPr>
      <w:r w:rsidRPr="00324A86">
        <w:rPr>
          <w:sz w:val="20"/>
        </w:rPr>
        <w:t>Edward Frederick Lindley Wood</w:t>
      </w:r>
      <w:r w:rsidR="00363D17">
        <w:rPr>
          <w:sz w:val="20"/>
        </w:rPr>
        <w:fldChar w:fldCharType="begin"/>
      </w:r>
      <w:r w:rsidR="00363D17">
        <w:instrText xml:space="preserve"> XE "</w:instrText>
      </w:r>
      <w:r w:rsidR="00363D17" w:rsidRPr="008D37FB">
        <w:rPr>
          <w:sz w:val="20"/>
        </w:rPr>
        <w:instrText>Wood</w:instrText>
      </w:r>
      <w:r w:rsidR="00363D17">
        <w:instrText xml:space="preserve">" </w:instrText>
      </w:r>
      <w:r w:rsidR="00363D17">
        <w:rPr>
          <w:sz w:val="20"/>
        </w:rPr>
        <w:fldChar w:fldCharType="end"/>
      </w:r>
      <w:r w:rsidRPr="00324A86">
        <w:rPr>
          <w:sz w:val="20"/>
        </w:rPr>
        <w:t>, 1</w:t>
      </w:r>
      <w:r w:rsidRPr="00363D17">
        <w:rPr>
          <w:sz w:val="20"/>
          <w:vertAlign w:val="superscript"/>
        </w:rPr>
        <w:t>st</w:t>
      </w:r>
      <w:r w:rsidR="00363D17">
        <w:rPr>
          <w:sz w:val="20"/>
        </w:rPr>
        <w:t xml:space="preserve"> </w:t>
      </w:r>
      <w:r w:rsidRPr="00324A86">
        <w:rPr>
          <w:sz w:val="20"/>
        </w:rPr>
        <w:t xml:space="preserve"> Earl of Halifax</w:t>
      </w:r>
      <w:r w:rsidR="00363D17">
        <w:rPr>
          <w:sz w:val="20"/>
        </w:rPr>
        <w:fldChar w:fldCharType="begin"/>
      </w:r>
      <w:r w:rsidR="00363D17">
        <w:instrText xml:space="preserve"> XE "</w:instrText>
      </w:r>
      <w:r w:rsidR="00363D17" w:rsidRPr="005029A0">
        <w:rPr>
          <w:i/>
          <w:iCs/>
          <w:sz w:val="22"/>
        </w:rPr>
        <w:instrText>Earl of Halifax</w:instrText>
      </w:r>
      <w:r w:rsidR="00363D17">
        <w:instrText xml:space="preserve">" </w:instrText>
      </w:r>
      <w:r w:rsidR="00363D17">
        <w:rPr>
          <w:sz w:val="20"/>
        </w:rPr>
        <w:fldChar w:fldCharType="end"/>
      </w:r>
      <w:r w:rsidRPr="00324A86">
        <w:rPr>
          <w:sz w:val="20"/>
        </w:rPr>
        <w:t>,</w:t>
      </w:r>
      <w:r w:rsidR="00BA2606" w:rsidRPr="00324A86">
        <w:rPr>
          <w:rStyle w:val="EndnoteReference"/>
          <w:sz w:val="20"/>
          <w:szCs w:val="22"/>
        </w:rPr>
        <w:endnoteReference w:id="59"/>
      </w:r>
      <w:r w:rsidRPr="00324A86">
        <w:rPr>
          <w:sz w:val="20"/>
        </w:rPr>
        <w:t xml:space="preserve"> KG, </w:t>
      </w:r>
      <w:smartTag w:uri="urn:schemas-microsoft-com:office:smarttags" w:element="place">
        <w:r w:rsidRPr="00324A86">
          <w:rPr>
            <w:sz w:val="20"/>
          </w:rPr>
          <w:t>OM</w:t>
        </w:r>
      </w:smartTag>
      <w:r w:rsidRPr="00324A86">
        <w:rPr>
          <w:sz w:val="20"/>
        </w:rPr>
        <w:t>, GCSI, GCMG, GCIE, PC (16 April 1881–23 December 1959), known as The Lord Irwin</w:t>
      </w:r>
      <w:r w:rsidR="00363D17">
        <w:rPr>
          <w:sz w:val="20"/>
        </w:rPr>
        <w:fldChar w:fldCharType="begin"/>
      </w:r>
      <w:r w:rsidR="00363D17">
        <w:instrText xml:space="preserve"> XE "</w:instrText>
      </w:r>
      <w:r w:rsidR="00363D17" w:rsidRPr="00014ADC">
        <w:rPr>
          <w:sz w:val="20"/>
        </w:rPr>
        <w:instrText>Lord Irwin</w:instrText>
      </w:r>
      <w:r w:rsidR="00363D17">
        <w:instrText xml:space="preserve">" </w:instrText>
      </w:r>
      <w:r w:rsidR="00363D17">
        <w:rPr>
          <w:sz w:val="20"/>
        </w:rPr>
        <w:fldChar w:fldCharType="end"/>
      </w:r>
      <w:r w:rsidRPr="00324A86">
        <w:rPr>
          <w:sz w:val="20"/>
        </w:rPr>
        <w:t xml:space="preserve"> from 1925 until 1934 and as The Viscount Halifax</w:t>
      </w:r>
      <w:r w:rsidR="00363D17">
        <w:rPr>
          <w:sz w:val="20"/>
        </w:rPr>
        <w:fldChar w:fldCharType="begin"/>
      </w:r>
      <w:r w:rsidR="00363D17">
        <w:instrText xml:space="preserve"> XE "</w:instrText>
      </w:r>
      <w:r w:rsidR="00363D17" w:rsidRPr="00DE3D45">
        <w:rPr>
          <w:sz w:val="20"/>
        </w:rPr>
        <w:instrText>Viscount Halifax</w:instrText>
      </w:r>
      <w:r w:rsidR="00363D17">
        <w:instrText xml:space="preserve">" </w:instrText>
      </w:r>
      <w:r w:rsidR="00363D17">
        <w:rPr>
          <w:sz w:val="20"/>
        </w:rPr>
        <w:fldChar w:fldCharType="end"/>
      </w:r>
      <w:r w:rsidRPr="00324A86">
        <w:rPr>
          <w:sz w:val="20"/>
        </w:rPr>
        <w:t xml:space="preserve"> from 1934 until 1944, was a British Conservative politician. He is often regarded as one of the architects of appeasement prior to World War II. During the period he held several ministerial posts in the cabinet, most notably as Foreign Secretary at the time of Munich Agreement in 1938.</w:t>
      </w:r>
      <w:r w:rsidR="00752BD2" w:rsidRPr="00324A86">
        <w:rPr>
          <w:sz w:val="20"/>
        </w:rPr>
        <w:t xml:space="preserve"> Winston Churchill</w:t>
      </w:r>
      <w:r w:rsidR="00363D17">
        <w:rPr>
          <w:sz w:val="20"/>
        </w:rPr>
        <w:fldChar w:fldCharType="begin"/>
      </w:r>
      <w:r w:rsidR="00363D17">
        <w:instrText xml:space="preserve"> XE "</w:instrText>
      </w:r>
      <w:r w:rsidR="00363D17" w:rsidRPr="00252B27">
        <w:rPr>
          <w:sz w:val="20"/>
        </w:rPr>
        <w:instrText>Churchill</w:instrText>
      </w:r>
      <w:r w:rsidR="00363D17">
        <w:instrText xml:space="preserve">" </w:instrText>
      </w:r>
      <w:r w:rsidR="00363D17">
        <w:rPr>
          <w:sz w:val="20"/>
        </w:rPr>
        <w:fldChar w:fldCharType="end"/>
      </w:r>
      <w:r w:rsidR="00752BD2" w:rsidRPr="00324A86">
        <w:rPr>
          <w:sz w:val="20"/>
        </w:rPr>
        <w:t xml:space="preserve"> maintained him as Foreign Secretary for about nine months to present the Conservative Party as a unified front, but the two men did not enjoy a particularly close relationship. </w:t>
      </w:r>
      <w:smartTag w:uri="urn:schemas-microsoft-com:office:smarttags" w:element="City">
        <w:r w:rsidR="00752BD2" w:rsidRPr="00324A86">
          <w:rPr>
            <w:sz w:val="20"/>
          </w:rPr>
          <w:t>Halifax</w:t>
        </w:r>
      </w:smartTag>
      <w:r w:rsidR="00752BD2" w:rsidRPr="00324A86">
        <w:rPr>
          <w:sz w:val="20"/>
        </w:rPr>
        <w:t xml:space="preserve"> soon found himself packed off to </w:t>
      </w:r>
      <w:smartTag w:uri="urn:schemas-microsoft-com:office:smarttags" w:element="place">
        <w:smartTag w:uri="urn:schemas-microsoft-com:office:smarttags" w:element="State">
          <w:r w:rsidR="00752BD2" w:rsidRPr="00324A86">
            <w:rPr>
              <w:sz w:val="20"/>
            </w:rPr>
            <w:t>Washington</w:t>
          </w:r>
        </w:smartTag>
      </w:smartTag>
      <w:r w:rsidR="00752BD2" w:rsidRPr="00324A86">
        <w:rPr>
          <w:sz w:val="20"/>
        </w:rPr>
        <w:t xml:space="preserve"> - a common recourse of Churchill with men he suspected might be able but with whom he did not get on. </w:t>
      </w:r>
    </w:p>
    <w:p w14:paraId="084EB269" w14:textId="77777777" w:rsidR="007D2296" w:rsidRPr="000F75C7" w:rsidRDefault="007D2296" w:rsidP="00072488">
      <w:pPr>
        <w:pStyle w:val="BodyText"/>
      </w:pPr>
      <w:r w:rsidRPr="000F75C7">
        <w:t>December 1944</w:t>
      </w:r>
    </w:p>
    <w:p w14:paraId="4E1F0829" w14:textId="77777777" w:rsidR="007D2296" w:rsidRPr="00324A86" w:rsidRDefault="007D2296" w:rsidP="00324A86">
      <w:pPr>
        <w:pStyle w:val="BodyText2"/>
        <w:spacing w:before="60" w:after="60"/>
        <w:rPr>
          <w:i/>
          <w:iCs/>
          <w:sz w:val="22"/>
        </w:rPr>
      </w:pPr>
      <w:r w:rsidRPr="00324A86">
        <w:rPr>
          <w:i/>
          <w:iCs/>
          <w:sz w:val="22"/>
        </w:rPr>
        <w:lastRenderedPageBreak/>
        <w:t>24 Dec 1944</w:t>
      </w:r>
      <w:r w:rsidR="00F46693" w:rsidRPr="00324A86">
        <w:rPr>
          <w:i/>
          <w:iCs/>
          <w:sz w:val="22"/>
        </w:rPr>
        <w:t xml:space="preserve"> </w:t>
      </w:r>
      <w:r w:rsidRPr="00324A86">
        <w:rPr>
          <w:i/>
          <w:iCs/>
          <w:sz w:val="22"/>
        </w:rPr>
        <w:t xml:space="preserve">Main source of supply (avgas) will continue to be </w:t>
      </w:r>
      <w:smartTag w:uri="urn:schemas-microsoft-com:office:smarttags" w:element="place">
        <w:smartTag w:uri="urn:schemas-microsoft-com:office:smarttags" w:element="country-region">
          <w:r w:rsidRPr="00324A86">
            <w:rPr>
              <w:i/>
              <w:iCs/>
              <w:sz w:val="22"/>
            </w:rPr>
            <w:t>U.S.</w:t>
          </w:r>
        </w:smartTag>
      </w:smartTag>
    </w:p>
    <w:p w14:paraId="1788F892" w14:textId="77777777" w:rsidR="007D2296" w:rsidRPr="00F74C67" w:rsidRDefault="007D2296" w:rsidP="00F74C67">
      <w:pPr>
        <w:pStyle w:val="BodyText2"/>
        <w:spacing w:before="60" w:after="60"/>
        <w:rPr>
          <w:i/>
          <w:iCs/>
          <w:sz w:val="22"/>
        </w:rPr>
      </w:pPr>
      <w:r w:rsidRPr="00F74C67">
        <w:rPr>
          <w:i/>
          <w:iCs/>
          <w:sz w:val="22"/>
        </w:rPr>
        <w:t xml:space="preserve">Various tankers supplying </w:t>
      </w:r>
      <w:smartTag w:uri="urn:schemas-microsoft-com:office:smarttags" w:element="place">
        <w:smartTag w:uri="urn:schemas-microsoft-com:office:smarttags" w:element="country-region">
          <w:r w:rsidRPr="00F74C67">
            <w:rPr>
              <w:i/>
              <w:iCs/>
              <w:sz w:val="22"/>
            </w:rPr>
            <w:t>Australia</w:t>
          </w:r>
        </w:smartTag>
      </w:smartTag>
    </w:p>
    <w:p w14:paraId="7CB4AD30" w14:textId="77777777" w:rsidR="007D2296" w:rsidRPr="00F74C67" w:rsidRDefault="007D2296" w:rsidP="00F74C67">
      <w:pPr>
        <w:pStyle w:val="BodyText2"/>
        <w:spacing w:before="60" w:after="60"/>
        <w:ind w:left="720"/>
        <w:rPr>
          <w:i/>
          <w:iCs/>
          <w:sz w:val="22"/>
        </w:rPr>
      </w:pPr>
      <w:r w:rsidRPr="00F74C67">
        <w:rPr>
          <w:i/>
          <w:iCs/>
          <w:sz w:val="22"/>
        </w:rPr>
        <w:t xml:space="preserve">GRAND </w:t>
      </w:r>
      <w:smartTag w:uri="urn:schemas-microsoft-com:office:smarttags" w:element="City">
        <w:r w:rsidRPr="00F74C67">
          <w:rPr>
            <w:i/>
            <w:iCs/>
            <w:sz w:val="22"/>
          </w:rPr>
          <w:t>MESA</w:t>
        </w:r>
      </w:smartTag>
      <w:r w:rsidR="00972008" w:rsidRPr="00F74C67">
        <w:rPr>
          <w:i/>
          <w:iCs/>
          <w:sz w:val="22"/>
        </w:rPr>
        <w:t xml:space="preserve"> </w:t>
      </w:r>
      <w:r w:rsidR="00EE0FF3">
        <w:rPr>
          <w:i/>
          <w:iCs/>
          <w:sz w:val="22"/>
        </w:rPr>
        <w:t>(“</w:t>
      </w:r>
      <w:r w:rsidR="00972008" w:rsidRPr="00F74C67">
        <w:rPr>
          <w:i/>
          <w:iCs/>
          <w:sz w:val="22"/>
        </w:rPr>
        <w:t xml:space="preserve">Grand </w:t>
      </w:r>
      <w:smartTag w:uri="urn:schemas-microsoft-com:office:smarttags" w:element="place">
        <w:smartTag w:uri="urn:schemas-microsoft-com:office:smarttags" w:element="City">
          <w:r w:rsidR="00972008" w:rsidRPr="00F74C67">
            <w:rPr>
              <w:i/>
              <w:iCs/>
              <w:sz w:val="22"/>
            </w:rPr>
            <w:t>Mesa</w:t>
          </w:r>
        </w:smartTag>
      </w:smartTag>
      <w:r w:rsidR="00363D17">
        <w:rPr>
          <w:i/>
          <w:iCs/>
          <w:sz w:val="22"/>
        </w:rPr>
        <w:fldChar w:fldCharType="begin"/>
      </w:r>
      <w:r w:rsidR="00363D17">
        <w:instrText xml:space="preserve"> XE "</w:instrText>
      </w:r>
      <w:r w:rsidR="00363D17" w:rsidRPr="002E0291">
        <w:rPr>
          <w:i/>
          <w:iCs/>
          <w:sz w:val="22"/>
        </w:rPr>
        <w:instrText xml:space="preserve">Grand </w:instrText>
      </w:r>
      <w:smartTag w:uri="urn:schemas-microsoft-com:office:smarttags" w:element="City">
        <w:r w:rsidR="00363D17" w:rsidRPr="002E0291">
          <w:rPr>
            <w:i/>
            <w:iCs/>
            <w:sz w:val="22"/>
          </w:rPr>
          <w:instrText>Mesa</w:instrText>
        </w:r>
      </w:smartTag>
      <w:r w:rsidR="00363D17">
        <w:instrText xml:space="preserve">" </w:instrText>
      </w:r>
      <w:r w:rsidR="00363D17">
        <w:rPr>
          <w:i/>
          <w:iCs/>
          <w:sz w:val="22"/>
        </w:rPr>
        <w:fldChar w:fldCharType="end"/>
      </w:r>
      <w:r w:rsidR="00EE0FF3">
        <w:rPr>
          <w:i/>
          <w:iCs/>
          <w:sz w:val="22"/>
        </w:rPr>
        <w:t>”</w:t>
      </w:r>
      <w:r w:rsidR="00972008" w:rsidRPr="00F74C67">
        <w:rPr>
          <w:i/>
          <w:iCs/>
          <w:sz w:val="22"/>
        </w:rPr>
        <w:t>, T2-SE-A1</w:t>
      </w:r>
      <w:r w:rsidR="00EE0FF3">
        <w:rPr>
          <w:i/>
          <w:iCs/>
          <w:sz w:val="22"/>
        </w:rPr>
        <w:t>)</w:t>
      </w:r>
    </w:p>
    <w:p w14:paraId="3A64F476" w14:textId="77777777" w:rsidR="007D2296" w:rsidRPr="00F74C67" w:rsidRDefault="007D2296" w:rsidP="00F74C67">
      <w:pPr>
        <w:pStyle w:val="BodyText2"/>
        <w:spacing w:before="60" w:after="60"/>
        <w:ind w:left="720"/>
        <w:rPr>
          <w:i/>
          <w:iCs/>
          <w:sz w:val="22"/>
        </w:rPr>
      </w:pPr>
      <w:r w:rsidRPr="00F74C67">
        <w:rPr>
          <w:i/>
          <w:iCs/>
          <w:sz w:val="22"/>
        </w:rPr>
        <w:t>CASTLE PINCKNEY</w:t>
      </w:r>
      <w:r w:rsidR="00972008" w:rsidRPr="00F74C67">
        <w:rPr>
          <w:i/>
          <w:iCs/>
          <w:sz w:val="22"/>
        </w:rPr>
        <w:t xml:space="preserve"> </w:t>
      </w:r>
      <w:r w:rsidR="00EE0FF3">
        <w:rPr>
          <w:i/>
          <w:iCs/>
          <w:sz w:val="22"/>
        </w:rPr>
        <w:t>(“</w:t>
      </w:r>
      <w:r w:rsidR="00972008" w:rsidRPr="00F74C67">
        <w:rPr>
          <w:i/>
          <w:iCs/>
          <w:sz w:val="22"/>
        </w:rPr>
        <w:t>Castle Pinckney</w:t>
      </w:r>
      <w:r w:rsidR="00363D17">
        <w:rPr>
          <w:i/>
          <w:iCs/>
          <w:sz w:val="22"/>
        </w:rPr>
        <w:fldChar w:fldCharType="begin"/>
      </w:r>
      <w:r w:rsidR="00363D17">
        <w:instrText xml:space="preserve"> XE "</w:instrText>
      </w:r>
      <w:r w:rsidR="00363D17" w:rsidRPr="0031250B">
        <w:rPr>
          <w:i/>
          <w:iCs/>
          <w:sz w:val="22"/>
        </w:rPr>
        <w:instrText>Castle Pinckney</w:instrText>
      </w:r>
      <w:r w:rsidR="00363D17">
        <w:instrText xml:space="preserve">" </w:instrText>
      </w:r>
      <w:r w:rsidR="00363D17">
        <w:rPr>
          <w:i/>
          <w:iCs/>
          <w:sz w:val="22"/>
        </w:rPr>
        <w:fldChar w:fldCharType="end"/>
      </w:r>
      <w:r w:rsidR="00EE0FF3">
        <w:rPr>
          <w:i/>
          <w:iCs/>
          <w:sz w:val="22"/>
        </w:rPr>
        <w:t>”</w:t>
      </w:r>
      <w:r w:rsidR="00972008" w:rsidRPr="00F74C67">
        <w:rPr>
          <w:i/>
          <w:iCs/>
          <w:sz w:val="22"/>
        </w:rPr>
        <w:t>, T2-SE-A1</w:t>
      </w:r>
      <w:r w:rsidR="00EE0FF3">
        <w:rPr>
          <w:i/>
          <w:iCs/>
          <w:sz w:val="22"/>
        </w:rPr>
        <w:t>)</w:t>
      </w:r>
    </w:p>
    <w:p w14:paraId="4E032D9B" w14:textId="77777777" w:rsidR="007D2296" w:rsidRPr="00F74C67" w:rsidRDefault="007D2296" w:rsidP="00F74C67">
      <w:pPr>
        <w:pStyle w:val="BodyText2"/>
        <w:spacing w:before="60" w:after="60"/>
        <w:ind w:left="720"/>
        <w:rPr>
          <w:i/>
          <w:iCs/>
          <w:sz w:val="22"/>
        </w:rPr>
      </w:pPr>
      <w:smartTag w:uri="urn:schemas-microsoft-com:office:smarttags" w:element="PlaceType">
        <w:r w:rsidRPr="00F74C67">
          <w:rPr>
            <w:i/>
            <w:iCs/>
            <w:sz w:val="22"/>
          </w:rPr>
          <w:t>FORT</w:t>
        </w:r>
      </w:smartTag>
      <w:r w:rsidRPr="00F74C67">
        <w:rPr>
          <w:i/>
          <w:iCs/>
          <w:sz w:val="22"/>
        </w:rPr>
        <w:t xml:space="preserve"> </w:t>
      </w:r>
      <w:smartTag w:uri="urn:schemas-microsoft-com:office:smarttags" w:element="PlaceName">
        <w:r w:rsidRPr="00F74C67">
          <w:rPr>
            <w:i/>
            <w:iCs/>
            <w:sz w:val="22"/>
          </w:rPr>
          <w:t>CHARLOTTE</w:t>
        </w:r>
      </w:smartTag>
      <w:r w:rsidR="00972008" w:rsidRPr="00F74C67">
        <w:rPr>
          <w:i/>
          <w:iCs/>
          <w:sz w:val="22"/>
        </w:rPr>
        <w:t xml:space="preserve"> </w:t>
      </w:r>
      <w:r w:rsidR="00EE0FF3">
        <w:rPr>
          <w:i/>
          <w:iCs/>
          <w:sz w:val="22"/>
        </w:rPr>
        <w:t>(“</w:t>
      </w:r>
      <w:smartTag w:uri="urn:schemas-microsoft-com:office:smarttags" w:element="place">
        <w:smartTag w:uri="urn:schemas-microsoft-com:office:smarttags" w:element="PlaceType">
          <w:r w:rsidR="00972008" w:rsidRPr="00F74C67">
            <w:rPr>
              <w:i/>
              <w:iCs/>
              <w:sz w:val="22"/>
            </w:rPr>
            <w:t>Fort</w:t>
          </w:r>
        </w:smartTag>
        <w:r w:rsidR="00972008" w:rsidRPr="00F74C67">
          <w:rPr>
            <w:i/>
            <w:iCs/>
            <w:sz w:val="22"/>
          </w:rPr>
          <w:t xml:space="preserve"> </w:t>
        </w:r>
        <w:smartTag w:uri="urn:schemas-microsoft-com:office:smarttags" w:element="PlaceName">
          <w:r w:rsidR="00972008" w:rsidRPr="00F74C67">
            <w:rPr>
              <w:i/>
              <w:iCs/>
              <w:sz w:val="22"/>
            </w:rPr>
            <w:t>Charlotte</w:t>
          </w:r>
        </w:smartTag>
      </w:smartTag>
      <w:r w:rsidR="00363D17">
        <w:rPr>
          <w:i/>
          <w:iCs/>
          <w:sz w:val="22"/>
        </w:rPr>
        <w:fldChar w:fldCharType="begin"/>
      </w:r>
      <w:r w:rsidR="00363D17">
        <w:instrText xml:space="preserve"> XE "</w:instrText>
      </w:r>
      <w:smartTag w:uri="urn:schemas-microsoft-com:office:smarttags" w:element="PlaceType">
        <w:r w:rsidR="00363D17" w:rsidRPr="00AF21AE">
          <w:rPr>
            <w:i/>
            <w:iCs/>
            <w:sz w:val="22"/>
          </w:rPr>
          <w:instrText>Fort</w:instrText>
        </w:r>
      </w:smartTag>
      <w:r w:rsidR="00363D17" w:rsidRPr="00AF21AE">
        <w:rPr>
          <w:i/>
          <w:iCs/>
          <w:sz w:val="22"/>
        </w:rPr>
        <w:instrText xml:space="preserve"> </w:instrText>
      </w:r>
      <w:smartTag w:uri="urn:schemas-microsoft-com:office:smarttags" w:element="PlaceName">
        <w:r w:rsidR="00363D17" w:rsidRPr="00AF21AE">
          <w:rPr>
            <w:i/>
            <w:iCs/>
            <w:sz w:val="22"/>
          </w:rPr>
          <w:instrText>Charlotte</w:instrText>
        </w:r>
      </w:smartTag>
      <w:r w:rsidR="00363D17">
        <w:instrText xml:space="preserve">" </w:instrText>
      </w:r>
      <w:r w:rsidR="00363D17">
        <w:rPr>
          <w:i/>
          <w:iCs/>
          <w:sz w:val="22"/>
        </w:rPr>
        <w:fldChar w:fldCharType="end"/>
      </w:r>
      <w:r w:rsidR="00EE0FF3">
        <w:rPr>
          <w:i/>
          <w:iCs/>
          <w:sz w:val="22"/>
        </w:rPr>
        <w:t>”</w:t>
      </w:r>
      <w:r w:rsidR="00972008" w:rsidRPr="00F74C67">
        <w:rPr>
          <w:i/>
          <w:iCs/>
          <w:sz w:val="22"/>
        </w:rPr>
        <w:t>, T2-SE-A1</w:t>
      </w:r>
      <w:r w:rsidR="00EE0FF3">
        <w:rPr>
          <w:i/>
          <w:iCs/>
          <w:sz w:val="22"/>
        </w:rPr>
        <w:t>)</w:t>
      </w:r>
    </w:p>
    <w:p w14:paraId="6AF96BDF" w14:textId="77777777" w:rsidR="00972008" w:rsidRPr="00F74C67" w:rsidRDefault="007D2296" w:rsidP="00F74C67">
      <w:pPr>
        <w:pStyle w:val="BodyText2"/>
        <w:spacing w:before="60" w:after="60"/>
        <w:ind w:left="720"/>
        <w:rPr>
          <w:i/>
          <w:iCs/>
          <w:sz w:val="22"/>
        </w:rPr>
      </w:pPr>
      <w:r w:rsidRPr="00F74C67">
        <w:rPr>
          <w:i/>
          <w:iCs/>
          <w:sz w:val="22"/>
        </w:rPr>
        <w:t xml:space="preserve">NICKAJACK TRAIL </w:t>
      </w:r>
      <w:r w:rsidR="00EE0FF3">
        <w:rPr>
          <w:i/>
          <w:iCs/>
          <w:sz w:val="22"/>
        </w:rPr>
        <w:t>(“</w:t>
      </w:r>
      <w:r w:rsidR="00972008" w:rsidRPr="00F74C67">
        <w:rPr>
          <w:i/>
          <w:iCs/>
          <w:sz w:val="22"/>
        </w:rPr>
        <w:t>Nickajack Trail</w:t>
      </w:r>
      <w:r w:rsidR="00363D17">
        <w:rPr>
          <w:i/>
          <w:iCs/>
          <w:sz w:val="22"/>
        </w:rPr>
        <w:fldChar w:fldCharType="begin"/>
      </w:r>
      <w:r w:rsidR="00363D17">
        <w:instrText xml:space="preserve"> XE "</w:instrText>
      </w:r>
      <w:r w:rsidR="00363D17" w:rsidRPr="00E708C8">
        <w:rPr>
          <w:i/>
          <w:iCs/>
          <w:sz w:val="22"/>
        </w:rPr>
        <w:instrText>Nickajack Trail</w:instrText>
      </w:r>
      <w:r w:rsidR="00363D17">
        <w:instrText xml:space="preserve">" </w:instrText>
      </w:r>
      <w:r w:rsidR="00363D17">
        <w:rPr>
          <w:i/>
          <w:iCs/>
          <w:sz w:val="22"/>
        </w:rPr>
        <w:fldChar w:fldCharType="end"/>
      </w:r>
      <w:r w:rsidR="00EE0FF3">
        <w:rPr>
          <w:i/>
          <w:iCs/>
          <w:sz w:val="22"/>
        </w:rPr>
        <w:t>”</w:t>
      </w:r>
      <w:r w:rsidR="00972008" w:rsidRPr="00F74C67">
        <w:rPr>
          <w:i/>
          <w:iCs/>
          <w:sz w:val="22"/>
        </w:rPr>
        <w:t>, T2-SE-A1</w:t>
      </w:r>
      <w:r w:rsidR="00EE0FF3">
        <w:rPr>
          <w:i/>
          <w:iCs/>
          <w:sz w:val="22"/>
        </w:rPr>
        <w:t>)</w:t>
      </w:r>
    </w:p>
    <w:p w14:paraId="7DAC3EAC" w14:textId="77777777" w:rsidR="007D2296" w:rsidRPr="00F74C67" w:rsidRDefault="007D2296" w:rsidP="00F74C67">
      <w:pPr>
        <w:pStyle w:val="BodyText2"/>
        <w:spacing w:before="60" w:after="60"/>
        <w:ind w:left="720"/>
        <w:rPr>
          <w:i/>
          <w:iCs/>
          <w:sz w:val="22"/>
        </w:rPr>
      </w:pPr>
      <w:r w:rsidRPr="00F74C67">
        <w:rPr>
          <w:i/>
          <w:iCs/>
          <w:sz w:val="22"/>
        </w:rPr>
        <w:t>STONEWALL</w:t>
      </w:r>
      <w:r w:rsidR="00363D17">
        <w:rPr>
          <w:i/>
          <w:iCs/>
          <w:sz w:val="22"/>
        </w:rPr>
        <w:fldChar w:fldCharType="begin"/>
      </w:r>
      <w:r w:rsidR="00363D17">
        <w:instrText xml:space="preserve"> XE "</w:instrText>
      </w:r>
      <w:r w:rsidR="00363D17" w:rsidRPr="00021E62">
        <w:rPr>
          <w:i/>
          <w:iCs/>
          <w:sz w:val="22"/>
        </w:rPr>
        <w:instrText>STONEWALL</w:instrText>
      </w:r>
      <w:r w:rsidR="00363D17">
        <w:instrText xml:space="preserve">" </w:instrText>
      </w:r>
      <w:r w:rsidR="00363D17">
        <w:rPr>
          <w:i/>
          <w:iCs/>
          <w:sz w:val="22"/>
        </w:rPr>
        <w:fldChar w:fldCharType="end"/>
      </w:r>
    </w:p>
    <w:p w14:paraId="53ED45A4" w14:textId="77777777" w:rsidR="007D2296" w:rsidRPr="00F74C67" w:rsidRDefault="007D2296" w:rsidP="00F74C67">
      <w:pPr>
        <w:pStyle w:val="BodyText2"/>
        <w:spacing w:before="60" w:after="60"/>
        <w:ind w:left="720"/>
        <w:rPr>
          <w:i/>
          <w:iCs/>
          <w:sz w:val="22"/>
        </w:rPr>
      </w:pPr>
      <w:smartTag w:uri="urn:schemas-microsoft-com:office:smarttags" w:element="PlaceType">
        <w:r w:rsidRPr="00F74C67">
          <w:rPr>
            <w:i/>
            <w:iCs/>
            <w:sz w:val="22"/>
          </w:rPr>
          <w:t>FORT</w:t>
        </w:r>
      </w:smartTag>
      <w:r w:rsidRPr="00F74C67">
        <w:rPr>
          <w:i/>
          <w:iCs/>
          <w:sz w:val="22"/>
        </w:rPr>
        <w:t xml:space="preserve"> </w:t>
      </w:r>
      <w:smartTag w:uri="urn:schemas-microsoft-com:office:smarttags" w:element="PlaceName">
        <w:r w:rsidRPr="00F74C67">
          <w:rPr>
            <w:i/>
            <w:iCs/>
            <w:sz w:val="22"/>
          </w:rPr>
          <w:t>WILLIAM</w:t>
        </w:r>
      </w:smartTag>
      <w:r w:rsidR="00972008" w:rsidRPr="00F74C67">
        <w:rPr>
          <w:i/>
          <w:iCs/>
          <w:sz w:val="22"/>
        </w:rPr>
        <w:t xml:space="preserve"> </w:t>
      </w:r>
      <w:r w:rsidR="00EE0FF3">
        <w:rPr>
          <w:i/>
          <w:iCs/>
          <w:sz w:val="22"/>
        </w:rPr>
        <w:t>(“</w:t>
      </w:r>
      <w:smartTag w:uri="urn:schemas-microsoft-com:office:smarttags" w:element="place">
        <w:smartTag w:uri="urn:schemas-microsoft-com:office:smarttags" w:element="PlaceType">
          <w:r w:rsidR="00972008" w:rsidRPr="00F74C67">
            <w:rPr>
              <w:i/>
              <w:iCs/>
              <w:sz w:val="22"/>
            </w:rPr>
            <w:t>Fort</w:t>
          </w:r>
        </w:smartTag>
        <w:r w:rsidR="00972008" w:rsidRPr="00F74C67">
          <w:rPr>
            <w:i/>
            <w:iCs/>
            <w:sz w:val="22"/>
          </w:rPr>
          <w:t xml:space="preserve"> </w:t>
        </w:r>
        <w:smartTag w:uri="urn:schemas-microsoft-com:office:smarttags" w:element="PlaceName">
          <w:r w:rsidR="00972008" w:rsidRPr="00F74C67">
            <w:rPr>
              <w:i/>
              <w:iCs/>
              <w:sz w:val="22"/>
            </w:rPr>
            <w:t>William</w:t>
          </w:r>
        </w:smartTag>
      </w:smartTag>
      <w:r w:rsidR="00363D17">
        <w:rPr>
          <w:i/>
          <w:iCs/>
          <w:sz w:val="22"/>
        </w:rPr>
        <w:fldChar w:fldCharType="begin"/>
      </w:r>
      <w:r w:rsidR="00363D17">
        <w:instrText xml:space="preserve"> XE "</w:instrText>
      </w:r>
      <w:smartTag w:uri="urn:schemas-microsoft-com:office:smarttags" w:element="PlaceType">
        <w:r w:rsidR="00363D17" w:rsidRPr="00AA694E">
          <w:rPr>
            <w:i/>
            <w:iCs/>
            <w:sz w:val="22"/>
          </w:rPr>
          <w:instrText>Fort</w:instrText>
        </w:r>
      </w:smartTag>
      <w:r w:rsidR="00363D17" w:rsidRPr="00AA694E">
        <w:rPr>
          <w:i/>
          <w:iCs/>
          <w:sz w:val="22"/>
        </w:rPr>
        <w:instrText xml:space="preserve"> </w:instrText>
      </w:r>
      <w:smartTag w:uri="urn:schemas-microsoft-com:office:smarttags" w:element="PlaceName">
        <w:r w:rsidR="00363D17" w:rsidRPr="00AA694E">
          <w:rPr>
            <w:i/>
            <w:iCs/>
            <w:sz w:val="22"/>
          </w:rPr>
          <w:instrText>William</w:instrText>
        </w:r>
      </w:smartTag>
      <w:r w:rsidR="00363D17">
        <w:instrText xml:space="preserve">" </w:instrText>
      </w:r>
      <w:r w:rsidR="00363D17">
        <w:rPr>
          <w:i/>
          <w:iCs/>
          <w:sz w:val="22"/>
        </w:rPr>
        <w:fldChar w:fldCharType="end"/>
      </w:r>
      <w:r w:rsidR="00EE0FF3">
        <w:rPr>
          <w:i/>
          <w:iCs/>
          <w:sz w:val="22"/>
        </w:rPr>
        <w:t>”</w:t>
      </w:r>
      <w:r w:rsidR="00972008" w:rsidRPr="00F74C67">
        <w:rPr>
          <w:i/>
          <w:iCs/>
          <w:sz w:val="22"/>
        </w:rPr>
        <w:t>, T2-SE-A1</w:t>
      </w:r>
      <w:r w:rsidR="00EE0FF3">
        <w:rPr>
          <w:i/>
          <w:iCs/>
          <w:sz w:val="22"/>
        </w:rPr>
        <w:t>)</w:t>
      </w:r>
    </w:p>
    <w:p w14:paraId="509599D7" w14:textId="77777777" w:rsidR="007D2296" w:rsidRPr="00F74C67" w:rsidRDefault="007D2296" w:rsidP="00F74C67">
      <w:pPr>
        <w:pStyle w:val="BodyText2"/>
        <w:spacing w:before="60" w:after="60"/>
        <w:ind w:left="720"/>
        <w:rPr>
          <w:i/>
          <w:iCs/>
          <w:sz w:val="22"/>
        </w:rPr>
      </w:pPr>
      <w:r w:rsidRPr="00F74C67">
        <w:rPr>
          <w:i/>
          <w:iCs/>
          <w:sz w:val="22"/>
        </w:rPr>
        <w:t>CHALMETTE</w:t>
      </w:r>
      <w:r w:rsidR="00972008" w:rsidRPr="00F74C67">
        <w:rPr>
          <w:i/>
          <w:iCs/>
          <w:sz w:val="22"/>
        </w:rPr>
        <w:t xml:space="preserve"> </w:t>
      </w:r>
      <w:r w:rsidR="00EE0FF3">
        <w:rPr>
          <w:i/>
          <w:iCs/>
          <w:sz w:val="22"/>
        </w:rPr>
        <w:t>(“</w:t>
      </w:r>
      <w:smartTag w:uri="urn:schemas-microsoft-com:office:smarttags" w:element="place">
        <w:r w:rsidR="00972008" w:rsidRPr="00F74C67">
          <w:rPr>
            <w:i/>
            <w:iCs/>
            <w:sz w:val="22"/>
          </w:rPr>
          <w:t>Chalmette</w:t>
        </w:r>
      </w:smartTag>
      <w:r w:rsidR="00363D17">
        <w:rPr>
          <w:i/>
          <w:iCs/>
          <w:sz w:val="22"/>
        </w:rPr>
        <w:fldChar w:fldCharType="begin"/>
      </w:r>
      <w:r w:rsidR="00363D17">
        <w:instrText xml:space="preserve"> XE "</w:instrText>
      </w:r>
      <w:r w:rsidR="00363D17" w:rsidRPr="00D12C71">
        <w:rPr>
          <w:i/>
          <w:iCs/>
          <w:sz w:val="22"/>
        </w:rPr>
        <w:instrText>Chalmette</w:instrText>
      </w:r>
      <w:r w:rsidR="00363D17">
        <w:instrText xml:space="preserve">" </w:instrText>
      </w:r>
      <w:r w:rsidR="00363D17">
        <w:rPr>
          <w:i/>
          <w:iCs/>
          <w:sz w:val="22"/>
        </w:rPr>
        <w:fldChar w:fldCharType="end"/>
      </w:r>
      <w:r w:rsidR="00EE0FF3">
        <w:rPr>
          <w:i/>
          <w:iCs/>
          <w:sz w:val="22"/>
        </w:rPr>
        <w:t>”</w:t>
      </w:r>
      <w:r w:rsidR="00972008" w:rsidRPr="00F74C67">
        <w:rPr>
          <w:i/>
          <w:iCs/>
          <w:sz w:val="22"/>
        </w:rPr>
        <w:t>, T2-SE-A1</w:t>
      </w:r>
      <w:r w:rsidR="00EE0FF3">
        <w:rPr>
          <w:i/>
          <w:iCs/>
          <w:sz w:val="22"/>
        </w:rPr>
        <w:t>)</w:t>
      </w:r>
    </w:p>
    <w:p w14:paraId="163BB136" w14:textId="77777777" w:rsidR="007D2296" w:rsidRPr="00F74C67" w:rsidRDefault="007D2296" w:rsidP="00F74C67">
      <w:pPr>
        <w:pStyle w:val="BodyText2"/>
        <w:spacing w:before="60" w:after="60"/>
        <w:ind w:left="720"/>
        <w:rPr>
          <w:i/>
          <w:iCs/>
          <w:sz w:val="22"/>
        </w:rPr>
      </w:pPr>
      <w:smartTag w:uri="urn:schemas-microsoft-com:office:smarttags" w:element="PlaceName">
        <w:r w:rsidRPr="00F74C67">
          <w:rPr>
            <w:i/>
            <w:iCs/>
            <w:sz w:val="22"/>
          </w:rPr>
          <w:t>EL</w:t>
        </w:r>
        <w:r w:rsidR="00972008" w:rsidRPr="00F74C67">
          <w:rPr>
            <w:i/>
            <w:iCs/>
            <w:sz w:val="22"/>
          </w:rPr>
          <w:t>K</w:t>
        </w:r>
      </w:smartTag>
      <w:r w:rsidRPr="00F74C67">
        <w:rPr>
          <w:i/>
          <w:iCs/>
          <w:sz w:val="22"/>
        </w:rPr>
        <w:t xml:space="preserve"> </w:t>
      </w:r>
      <w:smartTag w:uri="urn:schemas-microsoft-com:office:smarttags" w:element="PlaceType">
        <w:r w:rsidRPr="00F74C67">
          <w:rPr>
            <w:i/>
            <w:iCs/>
            <w:sz w:val="22"/>
          </w:rPr>
          <w:t>BASIN</w:t>
        </w:r>
      </w:smartTag>
      <w:r w:rsidR="00972008" w:rsidRPr="00F74C67">
        <w:rPr>
          <w:i/>
          <w:iCs/>
          <w:sz w:val="22"/>
        </w:rPr>
        <w:t xml:space="preserve"> </w:t>
      </w:r>
      <w:r w:rsidR="00EE0FF3">
        <w:rPr>
          <w:i/>
          <w:iCs/>
          <w:sz w:val="22"/>
        </w:rPr>
        <w:t>(</w:t>
      </w:r>
      <w:r w:rsidR="00363D17">
        <w:rPr>
          <w:i/>
          <w:iCs/>
          <w:sz w:val="22"/>
        </w:rPr>
        <w:t>“</w:t>
      </w:r>
      <w:smartTag w:uri="urn:schemas-microsoft-com:office:smarttags" w:element="place">
        <w:smartTag w:uri="urn:schemas-microsoft-com:office:smarttags" w:element="PlaceName">
          <w:r w:rsidR="00972008" w:rsidRPr="00F74C67">
            <w:rPr>
              <w:i/>
              <w:iCs/>
              <w:sz w:val="22"/>
            </w:rPr>
            <w:t>Elk</w:t>
          </w:r>
        </w:smartTag>
        <w:r w:rsidR="00972008" w:rsidRPr="00F74C67">
          <w:rPr>
            <w:i/>
            <w:iCs/>
            <w:sz w:val="22"/>
          </w:rPr>
          <w:t xml:space="preserve"> </w:t>
        </w:r>
        <w:smartTag w:uri="urn:schemas-microsoft-com:office:smarttags" w:element="PlaceType">
          <w:r w:rsidR="00972008" w:rsidRPr="00F74C67">
            <w:rPr>
              <w:i/>
              <w:iCs/>
              <w:sz w:val="22"/>
            </w:rPr>
            <w:t>Basin</w:t>
          </w:r>
        </w:smartTag>
      </w:smartTag>
      <w:r w:rsidR="00363D17">
        <w:rPr>
          <w:i/>
          <w:iCs/>
          <w:sz w:val="22"/>
        </w:rPr>
        <w:fldChar w:fldCharType="begin"/>
      </w:r>
      <w:r w:rsidR="00363D17">
        <w:instrText xml:space="preserve"> XE "</w:instrText>
      </w:r>
      <w:smartTag w:uri="urn:schemas-microsoft-com:office:smarttags" w:element="PlaceName">
        <w:r w:rsidR="00363D17" w:rsidRPr="00FF0A1D">
          <w:rPr>
            <w:i/>
            <w:iCs/>
            <w:sz w:val="22"/>
          </w:rPr>
          <w:instrText>Elk</w:instrText>
        </w:r>
      </w:smartTag>
      <w:r w:rsidR="00363D17" w:rsidRPr="00FF0A1D">
        <w:rPr>
          <w:i/>
          <w:iCs/>
          <w:sz w:val="22"/>
        </w:rPr>
        <w:instrText xml:space="preserve"> </w:instrText>
      </w:r>
      <w:smartTag w:uri="urn:schemas-microsoft-com:office:smarttags" w:element="PlaceType">
        <w:r w:rsidR="00363D17" w:rsidRPr="00FF0A1D">
          <w:rPr>
            <w:i/>
            <w:iCs/>
            <w:sz w:val="22"/>
          </w:rPr>
          <w:instrText>Basin</w:instrText>
        </w:r>
      </w:smartTag>
      <w:r w:rsidR="00363D17">
        <w:instrText xml:space="preserve">" </w:instrText>
      </w:r>
      <w:r w:rsidR="00363D17">
        <w:rPr>
          <w:i/>
          <w:iCs/>
          <w:sz w:val="22"/>
        </w:rPr>
        <w:fldChar w:fldCharType="end"/>
      </w:r>
      <w:r w:rsidR="00EE0FF3">
        <w:rPr>
          <w:i/>
          <w:iCs/>
          <w:sz w:val="22"/>
        </w:rPr>
        <w:t>”</w:t>
      </w:r>
      <w:r w:rsidR="00972008" w:rsidRPr="00F74C67">
        <w:rPr>
          <w:i/>
          <w:iCs/>
          <w:sz w:val="22"/>
        </w:rPr>
        <w:t>, T2-SE-A1</w:t>
      </w:r>
      <w:r w:rsidR="00EE0FF3">
        <w:rPr>
          <w:i/>
          <w:iCs/>
          <w:sz w:val="22"/>
        </w:rPr>
        <w:t>)</w:t>
      </w:r>
    </w:p>
    <w:p w14:paraId="0B0A31DF" w14:textId="77777777" w:rsidR="007D2296" w:rsidRPr="00F74C67" w:rsidRDefault="007D2296" w:rsidP="00F74C67">
      <w:pPr>
        <w:pStyle w:val="BodyText2"/>
        <w:spacing w:before="60" w:after="60"/>
        <w:rPr>
          <w:i/>
          <w:iCs/>
          <w:sz w:val="22"/>
        </w:rPr>
      </w:pPr>
      <w:r w:rsidRPr="00F74C67">
        <w:rPr>
          <w:i/>
          <w:iCs/>
          <w:sz w:val="22"/>
        </w:rPr>
        <w:t>Fleet oilers</w:t>
      </w:r>
    </w:p>
    <w:p w14:paraId="2127F5E8" w14:textId="77777777" w:rsidR="00691734" w:rsidRDefault="003017D4" w:rsidP="00F74C67">
      <w:pPr>
        <w:pStyle w:val="BodyText2"/>
        <w:spacing w:before="60" w:after="60"/>
      </w:pPr>
      <w:r w:rsidRPr="00F74C67">
        <w:rPr>
          <w:i/>
          <w:iCs/>
          <w:sz w:val="22"/>
        </w:rPr>
        <w:t xml:space="preserve">SUAMICO </w:t>
      </w:r>
      <w:r>
        <w:t>(</w:t>
      </w:r>
      <w:r w:rsidR="00EE0FF3">
        <w:t>“</w:t>
      </w:r>
      <w:r w:rsidR="00691734" w:rsidRPr="00691734">
        <w:t>Suamico</w:t>
      </w:r>
      <w:r w:rsidR="00363D17">
        <w:fldChar w:fldCharType="begin"/>
      </w:r>
      <w:r w:rsidR="00363D17">
        <w:instrText xml:space="preserve"> XE "</w:instrText>
      </w:r>
      <w:r w:rsidR="00363D17" w:rsidRPr="00D125E5">
        <w:instrText>Suamico</w:instrText>
      </w:r>
      <w:r w:rsidR="00363D17">
        <w:instrText xml:space="preserve">" </w:instrText>
      </w:r>
      <w:r w:rsidR="00363D17">
        <w:fldChar w:fldCharType="end"/>
      </w:r>
      <w:r w:rsidR="00EE0FF3">
        <w:t>”</w:t>
      </w:r>
      <w:r w:rsidR="00691734" w:rsidRPr="00691734">
        <w:t>,</w:t>
      </w:r>
      <w:r>
        <w:t xml:space="preserve"> </w:t>
      </w:r>
      <w:r w:rsidR="00691734" w:rsidRPr="00691734">
        <w:t xml:space="preserve">T2-SE-A1, AO 49 USN, launched as </w:t>
      </w:r>
      <w:smartTag w:uri="urn:schemas-microsoft-com:office:smarttags" w:element="place">
        <w:smartTag w:uri="urn:schemas-microsoft-com:office:smarttags" w:element="PlaceName">
          <w:r w:rsidR="00691734" w:rsidRPr="00691734">
            <w:t>Harlem</w:t>
          </w:r>
        </w:smartTag>
        <w:r w:rsidR="00691734" w:rsidRPr="00691734">
          <w:t xml:space="preserve"> </w:t>
        </w:r>
        <w:smartTag w:uri="urn:schemas-microsoft-com:office:smarttags" w:element="PlaceType">
          <w:r w:rsidR="00691734" w:rsidRPr="00691734">
            <w:t>Heights</w:t>
          </w:r>
        </w:smartTag>
      </w:smartTag>
      <w:r w:rsidR="00363D17">
        <w:fldChar w:fldCharType="begin"/>
      </w:r>
      <w:r w:rsidR="00363D17">
        <w:instrText xml:space="preserve"> XE "</w:instrText>
      </w:r>
      <w:smartTag w:uri="urn:schemas-microsoft-com:office:smarttags" w:element="PlaceName">
        <w:r w:rsidR="00363D17" w:rsidRPr="00E52334">
          <w:instrText>Harlem</w:instrText>
        </w:r>
      </w:smartTag>
      <w:r w:rsidR="00363D17" w:rsidRPr="00E52334">
        <w:instrText xml:space="preserve"> </w:instrText>
      </w:r>
      <w:smartTag w:uri="urn:schemas-microsoft-com:office:smarttags" w:element="PlaceType">
        <w:r w:rsidR="00363D17" w:rsidRPr="00E52334">
          <w:instrText>Heights</w:instrText>
        </w:r>
      </w:smartTag>
      <w:r w:rsidR="00363D17">
        <w:instrText xml:space="preserve">" </w:instrText>
      </w:r>
      <w:r w:rsidR="00363D17">
        <w:fldChar w:fldCharType="end"/>
      </w:r>
      <w:r w:rsidR="00026BE3">
        <w:t>)</w:t>
      </w:r>
    </w:p>
    <w:p w14:paraId="15117A1C" w14:textId="64E1AE55" w:rsidR="00691734" w:rsidRPr="00EE0FF3" w:rsidRDefault="00691734" w:rsidP="007648F8">
      <w:pPr>
        <w:pStyle w:val="Caption"/>
      </w:pPr>
      <w:r w:rsidRPr="00EE0FF3">
        <w:t xml:space="preserve">Photo </w:t>
      </w:r>
      <w:r w:rsidR="000D07A8">
        <w:t>4</w:t>
      </w:r>
      <w:r w:rsidR="00813163">
        <w:t>2</w:t>
      </w:r>
      <w:r w:rsidR="000D07A8">
        <w:t xml:space="preserve">. </w:t>
      </w:r>
      <w:r w:rsidRPr="00EE0FF3">
        <w:t xml:space="preserve">USS </w:t>
      </w:r>
      <w:r w:rsidR="000D07A8">
        <w:t>‘</w:t>
      </w:r>
      <w:r w:rsidRPr="00EE0FF3">
        <w:t>Suamico</w:t>
      </w:r>
      <w:r w:rsidR="00363D17">
        <w:fldChar w:fldCharType="begin"/>
      </w:r>
      <w:r w:rsidR="00363D17">
        <w:instrText xml:space="preserve"> XE "</w:instrText>
      </w:r>
      <w:r w:rsidR="00363D17" w:rsidRPr="00D125E5">
        <w:instrText>Suamico</w:instrText>
      </w:r>
      <w:r w:rsidR="00363D17">
        <w:instrText xml:space="preserve">" </w:instrText>
      </w:r>
      <w:r w:rsidR="00363D17">
        <w:fldChar w:fldCharType="end"/>
      </w:r>
      <w:r w:rsidR="000D07A8">
        <w:t>’</w:t>
      </w:r>
      <w:r w:rsidRPr="00EE0FF3">
        <w:t xml:space="preserve"> AO-49 Class T2-SE-A1 tanker (circa 1944)</w:t>
      </w:r>
      <w:r w:rsidRPr="00EE0FF3">
        <w:rPr>
          <w:rStyle w:val="EndnoteReference"/>
          <w:iCs/>
        </w:rPr>
        <w:endnoteReference w:id="60"/>
      </w:r>
    </w:p>
    <w:p w14:paraId="5A8639D2" w14:textId="77777777" w:rsidR="00691734" w:rsidRPr="00691734" w:rsidRDefault="00597536" w:rsidP="00072488">
      <w:pPr>
        <w:pStyle w:val="Picture"/>
      </w:pPr>
      <w:r>
        <w:rPr>
          <w:noProof/>
          <w:lang w:eastAsia="en-AU"/>
        </w:rPr>
        <w:drawing>
          <wp:inline distT="0" distB="0" distL="0" distR="0" wp14:anchorId="5310EBDC" wp14:editId="4B353E06">
            <wp:extent cx="5153025" cy="28289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53025" cy="2828925"/>
                    </a:xfrm>
                    <a:prstGeom prst="rect">
                      <a:avLst/>
                    </a:prstGeom>
                    <a:noFill/>
                  </pic:spPr>
                </pic:pic>
              </a:graphicData>
            </a:graphic>
          </wp:inline>
        </w:drawing>
      </w:r>
    </w:p>
    <w:p w14:paraId="6A650939" w14:textId="77777777" w:rsidR="00C41287" w:rsidRDefault="00C41287" w:rsidP="00EE0FF3">
      <w:pPr>
        <w:pStyle w:val="BodyText2"/>
        <w:spacing w:before="60" w:after="60"/>
        <w:rPr>
          <w:i/>
          <w:iCs/>
          <w:sz w:val="22"/>
        </w:rPr>
      </w:pPr>
      <w:r>
        <w:rPr>
          <w:i/>
          <w:iCs/>
          <w:sz w:val="22"/>
        </w:rPr>
        <w:t xml:space="preserve"> </w:t>
      </w:r>
    </w:p>
    <w:p w14:paraId="411FCB0A" w14:textId="77777777" w:rsidR="000E0F3F" w:rsidRDefault="007D2296" w:rsidP="00EE0FF3">
      <w:pPr>
        <w:pStyle w:val="BodyText2"/>
        <w:spacing w:before="60" w:after="60"/>
        <w:rPr>
          <w:i/>
          <w:iCs/>
          <w:sz w:val="22"/>
        </w:rPr>
      </w:pPr>
      <w:smartTag w:uri="urn:schemas-microsoft-com:office:smarttags" w:element="PlaceType">
        <w:r w:rsidRPr="00EE0FF3">
          <w:rPr>
            <w:i/>
            <w:iCs/>
            <w:sz w:val="22"/>
          </w:rPr>
          <w:t>CAPE</w:t>
        </w:r>
      </w:smartTag>
      <w:r w:rsidRPr="00EE0FF3">
        <w:rPr>
          <w:i/>
          <w:iCs/>
          <w:sz w:val="22"/>
        </w:rPr>
        <w:t xml:space="preserve"> </w:t>
      </w:r>
      <w:smartTag w:uri="urn:schemas-microsoft-com:office:smarttags" w:element="PlaceName">
        <w:r w:rsidRPr="00EE0FF3">
          <w:rPr>
            <w:i/>
            <w:iCs/>
            <w:sz w:val="22"/>
          </w:rPr>
          <w:t>SANDY</w:t>
        </w:r>
      </w:smartTag>
      <w:r w:rsidR="00EE0FF3" w:rsidRPr="00EE0FF3">
        <w:rPr>
          <w:i/>
          <w:iCs/>
          <w:sz w:val="22"/>
        </w:rPr>
        <w:t xml:space="preserve"> (“</w:t>
      </w:r>
      <w:smartTag w:uri="urn:schemas-microsoft-com:office:smarttags" w:element="place">
        <w:smartTag w:uri="urn:schemas-microsoft-com:office:smarttags" w:element="PlaceType">
          <w:r w:rsidR="00EE0FF3" w:rsidRPr="00EE0FF3">
            <w:rPr>
              <w:i/>
              <w:iCs/>
              <w:sz w:val="22"/>
            </w:rPr>
            <w:t>Cape</w:t>
          </w:r>
        </w:smartTag>
        <w:r w:rsidR="00EE0FF3" w:rsidRPr="00EE0FF3">
          <w:rPr>
            <w:i/>
            <w:iCs/>
            <w:sz w:val="22"/>
          </w:rPr>
          <w:t xml:space="preserve"> </w:t>
        </w:r>
        <w:smartTag w:uri="urn:schemas-microsoft-com:office:smarttags" w:element="PlaceName">
          <w:r w:rsidR="00EE0FF3" w:rsidRPr="00EE0FF3">
            <w:rPr>
              <w:i/>
              <w:iCs/>
              <w:sz w:val="22"/>
            </w:rPr>
            <w:t>Sandy</w:t>
          </w:r>
        </w:smartTag>
      </w:smartTag>
      <w:r w:rsidR="00363D17">
        <w:rPr>
          <w:i/>
          <w:iCs/>
          <w:sz w:val="22"/>
        </w:rPr>
        <w:fldChar w:fldCharType="begin"/>
      </w:r>
      <w:r w:rsidR="00363D17">
        <w:instrText xml:space="preserve"> XE "</w:instrText>
      </w:r>
      <w:smartTag w:uri="urn:schemas-microsoft-com:office:smarttags" w:element="PlaceType">
        <w:r w:rsidR="00363D17" w:rsidRPr="008570E7">
          <w:rPr>
            <w:i/>
            <w:iCs/>
            <w:sz w:val="22"/>
          </w:rPr>
          <w:instrText>Cape</w:instrText>
        </w:r>
      </w:smartTag>
      <w:r w:rsidR="00363D17" w:rsidRPr="008570E7">
        <w:rPr>
          <w:i/>
          <w:iCs/>
          <w:sz w:val="22"/>
        </w:rPr>
        <w:instrText xml:space="preserve"> </w:instrText>
      </w:r>
      <w:smartTag w:uri="urn:schemas-microsoft-com:office:smarttags" w:element="PlaceName">
        <w:r w:rsidR="00363D17" w:rsidRPr="008570E7">
          <w:rPr>
            <w:i/>
            <w:iCs/>
            <w:sz w:val="22"/>
          </w:rPr>
          <w:instrText>Sandy</w:instrText>
        </w:r>
      </w:smartTag>
      <w:r w:rsidR="00363D17">
        <w:instrText xml:space="preserve">" </w:instrText>
      </w:r>
      <w:r w:rsidR="00363D17">
        <w:rPr>
          <w:i/>
          <w:iCs/>
          <w:sz w:val="22"/>
        </w:rPr>
        <w:fldChar w:fldCharType="end"/>
      </w:r>
      <w:r w:rsidR="000D07A8">
        <w:rPr>
          <w:i/>
          <w:iCs/>
          <w:sz w:val="22"/>
        </w:rPr>
        <w:t>”</w:t>
      </w:r>
      <w:r w:rsidR="00EE0FF3" w:rsidRPr="00EE0FF3">
        <w:rPr>
          <w:i/>
          <w:iCs/>
          <w:sz w:val="22"/>
        </w:rPr>
        <w:t>, C1-B)</w:t>
      </w:r>
    </w:p>
    <w:p w14:paraId="7BBD17B8" w14:textId="77777777" w:rsidR="00EE0FF3" w:rsidRPr="00EE0FF3" w:rsidRDefault="00EE0FF3" w:rsidP="00072488">
      <w:pPr>
        <w:pStyle w:val="BodyText10pt"/>
      </w:pPr>
      <w:r>
        <w:t xml:space="preserve">Ships </w:t>
      </w:r>
      <w:r w:rsidRPr="00EE0FF3">
        <w:t>C1 Type</w:t>
      </w:r>
      <w:r>
        <w:t xml:space="preserve">: </w:t>
      </w:r>
      <w:r w:rsidRPr="00EE0FF3">
        <w:t>The C1 types were the smallest of the 3 original types designed by the United States Maritime Commission and were intended to be used on routes that did not call for fast ships. 173 were built between 1940 and 1945. Both the C1-A and C1-B were built with either steam geared turbine or diesel motors.</w:t>
      </w:r>
    </w:p>
    <w:p w14:paraId="2043ECED" w14:textId="77777777" w:rsidR="00EE0FF3" w:rsidRDefault="00EE0FF3" w:rsidP="00026BE3">
      <w:pPr>
        <w:pStyle w:val="BodyText2"/>
      </w:pPr>
      <w:smartTag w:uri="urn:schemas-microsoft-com:office:smarttags" w:element="City">
        <w:r w:rsidRPr="00026BE3">
          <w:rPr>
            <w:i/>
            <w:iCs/>
            <w:sz w:val="22"/>
          </w:rPr>
          <w:t>JOLIET</w:t>
        </w:r>
      </w:smartTag>
      <w:r w:rsidRPr="00026BE3">
        <w:rPr>
          <w:i/>
          <w:iCs/>
          <w:sz w:val="22"/>
        </w:rPr>
        <w:t xml:space="preserve"> VICTORY</w:t>
      </w:r>
      <w:r w:rsidR="00026BE3">
        <w:rPr>
          <w:i/>
          <w:iCs/>
          <w:sz w:val="22"/>
        </w:rPr>
        <w:t xml:space="preserve"> </w:t>
      </w:r>
      <w:r w:rsidR="00026BE3" w:rsidRPr="00026BE3">
        <w:rPr>
          <w:sz w:val="22"/>
        </w:rPr>
        <w:t>(</w:t>
      </w:r>
      <w:r w:rsidRPr="00026BE3">
        <w:rPr>
          <w:sz w:val="22"/>
        </w:rPr>
        <w:t xml:space="preserve">VC2-S-AP3 1030 114 </w:t>
      </w:r>
      <w:r w:rsidR="000E0F3F">
        <w:rPr>
          <w:sz w:val="22"/>
        </w:rPr>
        <w:t>“</w:t>
      </w:r>
      <w:smartTag w:uri="urn:schemas-microsoft-com:office:smarttags" w:element="City">
        <w:smartTag w:uri="urn:schemas-microsoft-com:office:smarttags" w:element="place">
          <w:r w:rsidRPr="00026BE3">
            <w:rPr>
              <w:sz w:val="22"/>
            </w:rPr>
            <w:t>Joliet</w:t>
          </w:r>
        </w:smartTag>
      </w:smartTag>
      <w:r w:rsidRPr="00026BE3">
        <w:rPr>
          <w:sz w:val="22"/>
        </w:rPr>
        <w:t xml:space="preserve"> Victory</w:t>
      </w:r>
      <w:r w:rsidR="00363D17">
        <w:rPr>
          <w:sz w:val="22"/>
        </w:rPr>
        <w:fldChar w:fldCharType="begin"/>
      </w:r>
      <w:r w:rsidR="00363D17">
        <w:instrText xml:space="preserve"> XE "</w:instrText>
      </w:r>
      <w:smartTag w:uri="urn:schemas-microsoft-com:office:smarttags" w:element="City">
        <w:r w:rsidR="00363D17" w:rsidRPr="00C0355E">
          <w:rPr>
            <w:sz w:val="22"/>
          </w:rPr>
          <w:instrText>Joliet</w:instrText>
        </w:r>
      </w:smartTag>
      <w:r w:rsidR="00363D17" w:rsidRPr="00C0355E">
        <w:rPr>
          <w:sz w:val="22"/>
        </w:rPr>
        <w:instrText xml:space="preserve"> Victory</w:instrText>
      </w:r>
      <w:r w:rsidR="00363D17">
        <w:instrText xml:space="preserve">" </w:instrText>
      </w:r>
      <w:r w:rsidR="00363D17">
        <w:rPr>
          <w:sz w:val="22"/>
        </w:rPr>
        <w:fldChar w:fldCharType="end"/>
      </w:r>
      <w:r w:rsidR="000E0F3F">
        <w:rPr>
          <w:sz w:val="22"/>
        </w:rPr>
        <w:t>”</w:t>
      </w:r>
      <w:r w:rsidR="005A11D1" w:rsidRPr="00026BE3">
        <w:rPr>
          <w:sz w:val="22"/>
        </w:rPr>
        <w:t>/</w:t>
      </w:r>
      <w:r w:rsidR="005A11D1">
        <w:rPr>
          <w:sz w:val="22"/>
        </w:rPr>
        <w:t xml:space="preserve"> (</w:t>
      </w:r>
      <w:r w:rsidR="00026BE3">
        <w:rPr>
          <w:sz w:val="22"/>
        </w:rPr>
        <w:t xml:space="preserve">later named </w:t>
      </w:r>
      <w:r w:rsidRPr="00026BE3">
        <w:rPr>
          <w:sz w:val="22"/>
        </w:rPr>
        <w:t xml:space="preserve">AGS 23 </w:t>
      </w:r>
      <w:r w:rsidR="000E0F3F">
        <w:rPr>
          <w:sz w:val="22"/>
        </w:rPr>
        <w:t>“</w:t>
      </w:r>
      <w:r w:rsidRPr="00026BE3">
        <w:rPr>
          <w:sz w:val="22"/>
        </w:rPr>
        <w:t>Michelson</w:t>
      </w:r>
      <w:r w:rsidR="000E0F3F">
        <w:rPr>
          <w:sz w:val="22"/>
        </w:rPr>
        <w:t>”</w:t>
      </w:r>
      <w:r w:rsidR="00026BE3">
        <w:rPr>
          <w:sz w:val="22"/>
        </w:rPr>
        <w:t>))</w:t>
      </w:r>
      <w:r w:rsidR="00026BE3">
        <w:rPr>
          <w:rStyle w:val="EndnoteReference"/>
        </w:rPr>
        <w:endnoteReference w:id="61"/>
      </w:r>
    </w:p>
    <w:p w14:paraId="68E4F5F8" w14:textId="77777777" w:rsidR="00EE0FF3" w:rsidRDefault="00EE0FF3" w:rsidP="00072488">
      <w:pPr>
        <w:pStyle w:val="BodyText10pt"/>
      </w:pPr>
      <w:r>
        <w:t>The Victory ship</w:t>
      </w:r>
      <w:r w:rsidR="00363D17">
        <w:fldChar w:fldCharType="begin"/>
      </w:r>
      <w:r w:rsidR="00363D17">
        <w:instrText xml:space="preserve"> XE "</w:instrText>
      </w:r>
      <w:r w:rsidR="00363D17" w:rsidRPr="009165E2">
        <w:instrText>Victory ship</w:instrText>
      </w:r>
      <w:r w:rsidR="00363D17">
        <w:instrText xml:space="preserve">" </w:instrText>
      </w:r>
      <w:r w:rsidR="00363D17">
        <w:fldChar w:fldCharType="end"/>
      </w:r>
      <w:r>
        <w:t xml:space="preserve"> (officially VC2) was 455 feet long and 62 feet wide. Her cross-compound steam turbine with double reduction gears developed 6,000 (AP2 type) or 8,500 (AP3 type) horsepower. </w:t>
      </w:r>
      <w:r w:rsidR="00026BE3">
        <w:t xml:space="preserve"> </w:t>
      </w:r>
      <w:r>
        <w:t>Typically, Victory</w:t>
      </w:r>
      <w:r w:rsidR="00026BE3">
        <w:t xml:space="preserve"> ships</w:t>
      </w:r>
      <w:r>
        <w:t xml:space="preserve"> were armed with</w:t>
      </w:r>
      <w:r w:rsidR="00026BE3">
        <w:t xml:space="preserve"> o</w:t>
      </w:r>
      <w:r>
        <w:t>ne 5 inch stern gun</w:t>
      </w:r>
      <w:r w:rsidR="00026BE3">
        <w:t>, o</w:t>
      </w:r>
      <w:r>
        <w:t>ne 3 inch bow gun</w:t>
      </w:r>
      <w:r w:rsidR="00026BE3">
        <w:t xml:space="preserve">, </w:t>
      </w:r>
      <w:r w:rsidR="00D9444E">
        <w:t xml:space="preserve">and </w:t>
      </w:r>
      <w:r w:rsidR="00026BE3">
        <w:t>e</w:t>
      </w:r>
      <w:r>
        <w:t>ight 20 mm machine guns</w:t>
      </w:r>
      <w:r w:rsidR="00D9444E">
        <w:t>.</w:t>
      </w:r>
    </w:p>
    <w:p w14:paraId="32BD1BF0" w14:textId="77777777" w:rsidR="00026BE3" w:rsidRPr="00EE0FF3" w:rsidRDefault="00026BE3" w:rsidP="00072488">
      <w:pPr>
        <w:pStyle w:val="BodyText"/>
      </w:pPr>
      <w:r>
        <w:t xml:space="preserve">The list of tankers </w:t>
      </w:r>
      <w:r w:rsidR="00D9444E">
        <w:t xml:space="preserve">above highlights the constant demand for shipping to maintain the supply of aviation gasoline and other petroleum products to </w:t>
      </w:r>
      <w:smartTag w:uri="urn:schemas-microsoft-com:office:smarttags" w:element="place">
        <w:smartTag w:uri="urn:schemas-microsoft-com:office:smarttags" w:element="country-region">
          <w:r w:rsidR="00D9444E">
            <w:t>Australia</w:t>
          </w:r>
        </w:smartTag>
      </w:smartTag>
      <w:r w:rsidR="00D9444E">
        <w:t xml:space="preserve"> for the RAAF and USAAF operating in the South West Pacific</w:t>
      </w:r>
      <w:r w:rsidR="00363D17">
        <w:fldChar w:fldCharType="begin"/>
      </w:r>
      <w:r w:rsidR="00363D17">
        <w:instrText xml:space="preserve"> XE "</w:instrText>
      </w:r>
      <w:r w:rsidR="00363D17" w:rsidRPr="00877F4D">
        <w:rPr>
          <w:i/>
          <w:sz w:val="22"/>
          <w:szCs w:val="22"/>
        </w:rPr>
        <w:instrText>South West Pacific</w:instrText>
      </w:r>
      <w:r w:rsidR="00363D17">
        <w:instrText xml:space="preserve">" </w:instrText>
      </w:r>
      <w:r w:rsidR="00363D17">
        <w:fldChar w:fldCharType="end"/>
      </w:r>
      <w:r w:rsidR="00D9444E">
        <w:t xml:space="preserve"> </w:t>
      </w:r>
      <w:r w:rsidR="005A11D1">
        <w:t>theatre</w:t>
      </w:r>
      <w:r w:rsidR="00D9444E">
        <w:t xml:space="preserve">. </w:t>
      </w:r>
    </w:p>
    <w:p w14:paraId="1BE58ECC" w14:textId="77777777" w:rsidR="007D2296" w:rsidRPr="007D2296" w:rsidRDefault="007D2296" w:rsidP="005A11D1">
      <w:pPr>
        <w:pStyle w:val="Heading7"/>
        <w:framePr w:wrap="around"/>
      </w:pPr>
      <w:r w:rsidRPr="007D2296">
        <w:lastRenderedPageBreak/>
        <w:t xml:space="preserve">Concerns about </w:t>
      </w:r>
      <w:r>
        <w:t>Lend- Lease</w:t>
      </w:r>
      <w:r w:rsidR="00363D17">
        <w:fldChar w:fldCharType="begin"/>
      </w:r>
      <w:r w:rsidR="00363D17">
        <w:instrText xml:space="preserve"> XE "</w:instrText>
      </w:r>
      <w:r w:rsidR="00363D17" w:rsidRPr="00BA1457">
        <w:instrText>Lend- Lease</w:instrText>
      </w:r>
      <w:r w:rsidR="00363D17">
        <w:instrText xml:space="preserve">" </w:instrText>
      </w:r>
      <w:r w:rsidR="00363D17">
        <w:fldChar w:fldCharType="end"/>
      </w:r>
      <w:r>
        <w:t xml:space="preserve"> arrangements</w:t>
      </w:r>
    </w:p>
    <w:p w14:paraId="50A3DBF6" w14:textId="77777777" w:rsidR="00FC42B1" w:rsidRPr="00FC42B1" w:rsidRDefault="00FC42B1" w:rsidP="00072488">
      <w:pPr>
        <w:pStyle w:val="BodyText"/>
      </w:pPr>
      <w:r w:rsidRPr="00FC42B1">
        <w:t xml:space="preserve">The </w:t>
      </w:r>
      <w:r>
        <w:t xml:space="preserve">war was an expensive business for the </w:t>
      </w:r>
      <w:smartTag w:uri="urn:schemas-microsoft-com:office:smarttags" w:element="place">
        <w:smartTag w:uri="urn:schemas-microsoft-com:office:smarttags" w:element="country-region">
          <w:r>
            <w:t>United Kingdom</w:t>
          </w:r>
        </w:smartTag>
      </w:smartTag>
      <w:r>
        <w:t xml:space="preserve"> which also controlled the supplies to its Empire. Already she had exchanged </w:t>
      </w:r>
      <w:r w:rsidR="00FE2BDF">
        <w:t>her Caribbean</w:t>
      </w:r>
      <w:r w:rsidR="00363D17">
        <w:fldChar w:fldCharType="begin"/>
      </w:r>
      <w:r w:rsidR="00363D17">
        <w:instrText xml:space="preserve"> XE "</w:instrText>
      </w:r>
      <w:r w:rsidR="00363D17" w:rsidRPr="002C1137">
        <w:rPr>
          <w:i/>
          <w:sz w:val="22"/>
        </w:rPr>
        <w:instrText>Caribbean</w:instrText>
      </w:r>
      <w:r w:rsidR="00363D17">
        <w:instrText xml:space="preserve">" </w:instrText>
      </w:r>
      <w:r w:rsidR="00363D17">
        <w:fldChar w:fldCharType="end"/>
      </w:r>
      <w:r w:rsidR="00FE2BDF">
        <w:t xml:space="preserve"> possessions for ships - “</w:t>
      </w:r>
      <w:r w:rsidR="00FE2BDF" w:rsidRPr="00FE2BDF">
        <w:t>The Destroyers for Bases Agreement</w:t>
      </w:r>
      <w:r w:rsidR="00363D17">
        <w:fldChar w:fldCharType="begin"/>
      </w:r>
      <w:r w:rsidR="00363D17">
        <w:instrText xml:space="preserve"> XE "</w:instrText>
      </w:r>
      <w:r w:rsidR="00363D17" w:rsidRPr="000A0AB4">
        <w:instrText>Destroyers for Bases Agreement</w:instrText>
      </w:r>
      <w:r w:rsidR="00363D17">
        <w:instrText xml:space="preserve">" </w:instrText>
      </w:r>
      <w:r w:rsidR="00363D17">
        <w:fldChar w:fldCharType="end"/>
      </w:r>
      <w:r w:rsidR="00FE2BDF">
        <w:t>”</w:t>
      </w:r>
      <w:r w:rsidR="00FE2BDF" w:rsidRPr="00FE2BDF">
        <w:t xml:space="preserve"> between the </w:t>
      </w:r>
      <w:smartTag w:uri="urn:schemas-microsoft-com:office:smarttags" w:element="country-region">
        <w:r w:rsidR="00FE2BDF" w:rsidRPr="00FE2BDF">
          <w:t>United States</w:t>
        </w:r>
      </w:smartTag>
      <w:r w:rsidR="00FE2BDF" w:rsidRPr="00FE2BDF">
        <w:t xml:space="preserve"> and the </w:t>
      </w:r>
      <w:smartTag w:uri="urn:schemas-microsoft-com:office:smarttags" w:element="place">
        <w:smartTag w:uri="urn:schemas-microsoft-com:office:smarttags" w:element="country-region">
          <w:r w:rsidR="00FE2BDF" w:rsidRPr="00FE2BDF">
            <w:t>United Kingdom</w:t>
          </w:r>
        </w:smartTag>
      </w:smartTag>
      <w:r w:rsidR="00FE2BDF" w:rsidRPr="00FE2BDF">
        <w:t>, September 2, 1940, transferred fifty destroyers from the United States Navy in exchange for land rights on British possessions.</w:t>
      </w:r>
      <w:r>
        <w:t xml:space="preserve"> </w:t>
      </w:r>
      <w:r w:rsidR="00FE2BDF">
        <w:t>T</w:t>
      </w:r>
      <w:r>
        <w:t xml:space="preserve">he Lend/Lease costs were </w:t>
      </w:r>
      <w:r w:rsidR="00FE2BDF">
        <w:t xml:space="preserve">also </w:t>
      </w:r>
      <w:r>
        <w:t xml:space="preserve">mounting greatly because not only </w:t>
      </w:r>
      <w:smartTag w:uri="urn:schemas-microsoft-com:office:smarttags" w:element="place">
        <w:smartTag w:uri="urn:schemas-microsoft-com:office:smarttags" w:element="country-region">
          <w:r>
            <w:t>Britain</w:t>
          </w:r>
        </w:smartTag>
      </w:smartTag>
      <w:r>
        <w:t xml:space="preserve"> but also its dominions were party to this agreement. The </w:t>
      </w:r>
      <w:smartTag w:uri="urn:schemas-microsoft-com:office:smarttags" w:element="place">
        <w:smartTag w:uri="urn:schemas-microsoft-com:office:smarttags" w:element="country-region">
          <w:r>
            <w:t>United Kingdom</w:t>
          </w:r>
        </w:smartTag>
      </w:smartTag>
      <w:r>
        <w:t xml:space="preserve"> was concerned that by the end of the war it would be bankrupt.  </w:t>
      </w:r>
    </w:p>
    <w:p w14:paraId="393A3A85" w14:textId="77777777" w:rsidR="007D2296" w:rsidRPr="00FE2BDF" w:rsidRDefault="007D2296" w:rsidP="00FE2BDF">
      <w:pPr>
        <w:pStyle w:val="BodyText2"/>
        <w:spacing w:before="60" w:after="60"/>
        <w:rPr>
          <w:i/>
          <w:iCs/>
          <w:sz w:val="22"/>
        </w:rPr>
      </w:pPr>
      <w:r w:rsidRPr="00FE2BDF">
        <w:rPr>
          <w:i/>
          <w:iCs/>
          <w:sz w:val="22"/>
        </w:rPr>
        <w:t xml:space="preserve">Memo 27 Dec 1944 Earl of </w:t>
      </w:r>
      <w:smartTag w:uri="urn:schemas-microsoft-com:office:smarttags" w:element="City">
        <w:smartTag w:uri="urn:schemas-microsoft-com:office:smarttags" w:element="place">
          <w:r w:rsidRPr="00FE2BDF">
            <w:rPr>
              <w:i/>
              <w:iCs/>
              <w:sz w:val="22"/>
            </w:rPr>
            <w:t>Halifax</w:t>
          </w:r>
        </w:smartTag>
      </w:smartTag>
      <w:r w:rsidR="00363D17">
        <w:rPr>
          <w:i/>
          <w:iCs/>
          <w:sz w:val="22"/>
        </w:rPr>
        <w:fldChar w:fldCharType="begin"/>
      </w:r>
      <w:r w:rsidR="00363D17">
        <w:instrText xml:space="preserve"> XE "</w:instrText>
      </w:r>
      <w:r w:rsidR="00363D17" w:rsidRPr="005029A0">
        <w:rPr>
          <w:i/>
          <w:iCs/>
          <w:sz w:val="22"/>
        </w:rPr>
        <w:instrText xml:space="preserve">Earl of </w:instrText>
      </w:r>
      <w:smartTag w:uri="urn:schemas-microsoft-com:office:smarttags" w:element="City">
        <w:r w:rsidR="00363D17" w:rsidRPr="005029A0">
          <w:rPr>
            <w:i/>
            <w:iCs/>
            <w:sz w:val="22"/>
          </w:rPr>
          <w:instrText>Halifax</w:instrText>
        </w:r>
      </w:smartTag>
      <w:r w:rsidR="00363D17">
        <w:instrText xml:space="preserve">" </w:instrText>
      </w:r>
      <w:r w:rsidR="00363D17">
        <w:rPr>
          <w:i/>
          <w:iCs/>
          <w:sz w:val="22"/>
        </w:rPr>
        <w:fldChar w:fldCharType="end"/>
      </w:r>
    </w:p>
    <w:p w14:paraId="09E3C51B" w14:textId="77777777" w:rsidR="007D2296" w:rsidRPr="00FE2BDF" w:rsidRDefault="007D2296" w:rsidP="00FE2BDF">
      <w:pPr>
        <w:pStyle w:val="BodyText2"/>
        <w:spacing w:before="60" w:after="60"/>
        <w:rPr>
          <w:i/>
          <w:iCs/>
          <w:sz w:val="22"/>
        </w:rPr>
      </w:pPr>
      <w:r w:rsidRPr="00FE2BDF">
        <w:rPr>
          <w:i/>
          <w:iCs/>
          <w:sz w:val="22"/>
        </w:rPr>
        <w:t>South West Pacific</w:t>
      </w:r>
      <w:r w:rsidR="00363D17">
        <w:rPr>
          <w:i/>
          <w:iCs/>
          <w:sz w:val="22"/>
        </w:rPr>
        <w:fldChar w:fldCharType="begin"/>
      </w:r>
      <w:r w:rsidR="00363D17">
        <w:instrText xml:space="preserve"> XE "</w:instrText>
      </w:r>
      <w:r w:rsidR="00363D17" w:rsidRPr="00877F4D">
        <w:rPr>
          <w:i/>
          <w:iCs/>
          <w:sz w:val="22"/>
          <w:szCs w:val="22"/>
        </w:rPr>
        <w:instrText>South West Pacific</w:instrText>
      </w:r>
      <w:r w:rsidR="00363D17">
        <w:instrText xml:space="preserve">" </w:instrText>
      </w:r>
      <w:r w:rsidR="00363D17">
        <w:rPr>
          <w:i/>
          <w:iCs/>
          <w:sz w:val="22"/>
        </w:rPr>
        <w:fldChar w:fldCharType="end"/>
      </w:r>
      <w:r w:rsidRPr="00FE2BDF">
        <w:rPr>
          <w:i/>
          <w:iCs/>
          <w:sz w:val="22"/>
        </w:rPr>
        <w:t xml:space="preserve"> considered as a British Supply responsibility in as much as allocations have had to be covered by our lend lease requisitions and shipped in British controlled vessels. This was the situation until South West Pacific Group 2 (i.e. </w:t>
      </w:r>
      <w:smartTag w:uri="urn:schemas-microsoft-com:office:smarttags" w:element="country-region">
        <w:r w:rsidRPr="00FE2BDF">
          <w:rPr>
            <w:i/>
            <w:iCs/>
            <w:sz w:val="22"/>
          </w:rPr>
          <w:t>New Guinea</w:t>
        </w:r>
      </w:smartTag>
      <w:r w:rsidR="0061533B">
        <w:rPr>
          <w:i/>
          <w:iCs/>
          <w:sz w:val="22"/>
        </w:rPr>
        <w:fldChar w:fldCharType="begin"/>
      </w:r>
      <w:r w:rsidR="0061533B">
        <w:instrText xml:space="preserve"> XE "</w:instrText>
      </w:r>
      <w:r w:rsidR="0061533B" w:rsidRPr="002B312C">
        <w:instrText>New Guinea</w:instrText>
      </w:r>
      <w:r w:rsidR="0061533B">
        <w:instrText xml:space="preserve">" </w:instrText>
      </w:r>
      <w:r w:rsidR="0061533B">
        <w:rPr>
          <w:i/>
          <w:iCs/>
          <w:sz w:val="22"/>
        </w:rPr>
        <w:fldChar w:fldCharType="end"/>
      </w:r>
      <w:r w:rsidRPr="00FE2BDF">
        <w:rPr>
          <w:i/>
          <w:iCs/>
          <w:sz w:val="22"/>
        </w:rPr>
        <w:t xml:space="preserve"> etc.) became an area of definite </w:t>
      </w:r>
      <w:smartTag w:uri="urn:schemas-microsoft-com:office:smarttags" w:element="place">
        <w:smartTag w:uri="urn:schemas-microsoft-com:office:smarttags" w:element="country-region">
          <w:r w:rsidRPr="00FE2BDF">
            <w:rPr>
              <w:i/>
              <w:iCs/>
              <w:sz w:val="22"/>
            </w:rPr>
            <w:t>United States</w:t>
          </w:r>
        </w:smartTag>
      </w:smartTag>
      <w:r w:rsidRPr="00FE2BDF">
        <w:rPr>
          <w:i/>
          <w:iCs/>
          <w:sz w:val="22"/>
        </w:rPr>
        <w:t xml:space="preserve"> responsibility and is still the situation as far as Group 1. (i.e. Australian mainland and </w:t>
      </w:r>
      <w:smartTag w:uri="urn:schemas-microsoft-com:office:smarttags" w:element="place">
        <w:smartTag w:uri="urn:schemas-microsoft-com:office:smarttags" w:element="State">
          <w:r w:rsidRPr="00FE2BDF">
            <w:rPr>
              <w:i/>
              <w:iCs/>
              <w:sz w:val="22"/>
            </w:rPr>
            <w:t>Tasmania</w:t>
          </w:r>
        </w:smartTag>
      </w:smartTag>
      <w:r w:rsidRPr="00FE2BDF">
        <w:rPr>
          <w:i/>
          <w:iCs/>
          <w:sz w:val="22"/>
        </w:rPr>
        <w:t xml:space="preserve"> is concerned. It also applies to South Pacific theatre. i.e. </w:t>
      </w:r>
      <w:smartTag w:uri="urn:schemas-microsoft-com:office:smarttags" w:element="place">
        <w:smartTag w:uri="urn:schemas-microsoft-com:office:smarttags" w:element="country-region">
          <w:r w:rsidRPr="00FE2BDF">
            <w:rPr>
              <w:i/>
              <w:iCs/>
              <w:sz w:val="22"/>
            </w:rPr>
            <w:t>New Zealand</w:t>
          </w:r>
        </w:smartTag>
      </w:smartTag>
      <w:r w:rsidR="008B6D13">
        <w:rPr>
          <w:i/>
          <w:iCs/>
          <w:sz w:val="22"/>
        </w:rPr>
        <w:fldChar w:fldCharType="begin"/>
      </w:r>
      <w:r w:rsidR="008B6D13">
        <w:instrText xml:space="preserve"> XE "</w:instrText>
      </w:r>
      <w:smartTag w:uri="urn:schemas-microsoft-com:office:smarttags" w:element="country-region">
        <w:r w:rsidR="008B6D13" w:rsidRPr="006B53E5">
          <w:instrText>New Zealand</w:instrText>
        </w:r>
      </w:smartTag>
      <w:r w:rsidR="008B6D13">
        <w:instrText xml:space="preserve">" </w:instrText>
      </w:r>
      <w:r w:rsidR="008B6D13">
        <w:rPr>
          <w:i/>
          <w:iCs/>
          <w:sz w:val="22"/>
        </w:rPr>
        <w:fldChar w:fldCharType="end"/>
      </w:r>
      <w:r w:rsidRPr="00FE2BDF">
        <w:rPr>
          <w:i/>
          <w:iCs/>
          <w:sz w:val="22"/>
        </w:rPr>
        <w:t>).</w:t>
      </w:r>
    </w:p>
    <w:p w14:paraId="020D468C" w14:textId="77777777" w:rsidR="007D2296" w:rsidRPr="007D2296" w:rsidRDefault="007D2296" w:rsidP="007D2296">
      <w:pPr>
        <w:pStyle w:val="BodyText2"/>
        <w:spacing w:before="60" w:after="60"/>
        <w:rPr>
          <w:i/>
          <w:iCs/>
          <w:sz w:val="22"/>
          <w:szCs w:val="22"/>
        </w:rPr>
      </w:pPr>
      <w:r w:rsidRPr="007D2296">
        <w:rPr>
          <w:i/>
          <w:iCs/>
          <w:sz w:val="22"/>
          <w:szCs w:val="22"/>
        </w:rPr>
        <w:t>However if requirements of India</w:t>
      </w:r>
      <w:r w:rsidR="008B6D13">
        <w:rPr>
          <w:i/>
          <w:iCs/>
          <w:sz w:val="22"/>
          <w:szCs w:val="22"/>
        </w:rPr>
        <w:fldChar w:fldCharType="begin"/>
      </w:r>
      <w:r w:rsidR="008B6D13">
        <w:instrText xml:space="preserve"> XE "</w:instrText>
      </w:r>
      <w:r w:rsidR="008B6D13" w:rsidRPr="00FC05D6">
        <w:instrText>India</w:instrText>
      </w:r>
      <w:r w:rsidR="008B6D13">
        <w:instrText xml:space="preserve">" </w:instrText>
      </w:r>
      <w:r w:rsidR="008B6D13">
        <w:rPr>
          <w:i/>
          <w:iCs/>
          <w:sz w:val="22"/>
          <w:szCs w:val="22"/>
        </w:rPr>
        <w:fldChar w:fldCharType="end"/>
      </w:r>
      <w:r w:rsidRPr="007D2296">
        <w:rPr>
          <w:i/>
          <w:iCs/>
          <w:sz w:val="22"/>
          <w:szCs w:val="22"/>
        </w:rPr>
        <w:t>, Middle East and Latin America continue at present or increased levels it seems probable that most, if not all, aviation gasoline requirements of South West Pacific</w:t>
      </w:r>
      <w:r w:rsidR="00363D17">
        <w:rPr>
          <w:i/>
          <w:iCs/>
          <w:sz w:val="22"/>
          <w:szCs w:val="22"/>
        </w:rPr>
        <w:fldChar w:fldCharType="begin"/>
      </w:r>
      <w:r w:rsidR="00363D17">
        <w:instrText xml:space="preserve"> XE "</w:instrText>
      </w:r>
      <w:r w:rsidR="00363D17" w:rsidRPr="00877F4D">
        <w:rPr>
          <w:i/>
          <w:iCs/>
          <w:sz w:val="22"/>
          <w:szCs w:val="22"/>
        </w:rPr>
        <w:instrText>South West Pacific</w:instrText>
      </w:r>
      <w:r w:rsidR="00363D17">
        <w:instrText xml:space="preserve">" </w:instrText>
      </w:r>
      <w:r w:rsidR="00363D17">
        <w:rPr>
          <w:i/>
          <w:iCs/>
          <w:sz w:val="22"/>
          <w:szCs w:val="22"/>
        </w:rPr>
        <w:fldChar w:fldCharType="end"/>
      </w:r>
      <w:r w:rsidRPr="007D2296">
        <w:rPr>
          <w:i/>
          <w:iCs/>
          <w:sz w:val="22"/>
          <w:szCs w:val="22"/>
        </w:rPr>
        <w:t xml:space="preserve"> and South Pacific theatres must continue to be supplied from U.S. controlled sources. Whilst admittedly some aviation gasoline supplies f</w:t>
      </w:r>
      <w:r w:rsidR="00FE2BDF">
        <w:rPr>
          <w:i/>
          <w:iCs/>
          <w:sz w:val="22"/>
          <w:szCs w:val="22"/>
        </w:rPr>
        <w:t>o</w:t>
      </w:r>
      <w:r w:rsidRPr="007D2296">
        <w:rPr>
          <w:i/>
          <w:iCs/>
          <w:sz w:val="22"/>
          <w:szCs w:val="22"/>
        </w:rPr>
        <w:t xml:space="preserve">r SW and South Pacific theatres may be drawn and indeed have been drawn from </w:t>
      </w:r>
      <w:smartTag w:uri="urn:schemas-microsoft-com:office:smarttags" w:element="place">
        <w:r w:rsidRPr="007D2296">
          <w:rPr>
            <w:i/>
            <w:iCs/>
            <w:sz w:val="22"/>
            <w:szCs w:val="22"/>
          </w:rPr>
          <w:t>Curacao</w:t>
        </w:r>
      </w:smartTag>
      <w:r w:rsidR="008B6D13">
        <w:rPr>
          <w:i/>
          <w:iCs/>
          <w:sz w:val="22"/>
          <w:szCs w:val="22"/>
        </w:rPr>
        <w:fldChar w:fldCharType="begin"/>
      </w:r>
      <w:r w:rsidR="008B6D13">
        <w:instrText xml:space="preserve"> XE "</w:instrText>
      </w:r>
      <w:r w:rsidR="008B6D13" w:rsidRPr="00672EAF">
        <w:instrText>Curacao</w:instrText>
      </w:r>
      <w:r w:rsidR="008B6D13">
        <w:instrText xml:space="preserve">" </w:instrText>
      </w:r>
      <w:r w:rsidR="008B6D13">
        <w:rPr>
          <w:i/>
          <w:iCs/>
          <w:sz w:val="22"/>
          <w:szCs w:val="22"/>
        </w:rPr>
        <w:fldChar w:fldCharType="end"/>
      </w:r>
      <w:r w:rsidRPr="007D2296">
        <w:rPr>
          <w:i/>
          <w:iCs/>
          <w:sz w:val="22"/>
          <w:szCs w:val="22"/>
        </w:rPr>
        <w:t>, they have in the first instance formed part of AAPLAC [Aviation Petroleum Production Location Committee</w:t>
      </w:r>
      <w:r w:rsidR="008B6D13">
        <w:rPr>
          <w:i/>
          <w:iCs/>
          <w:sz w:val="22"/>
          <w:szCs w:val="22"/>
        </w:rPr>
        <w:fldChar w:fldCharType="begin"/>
      </w:r>
      <w:r w:rsidR="008B6D13">
        <w:instrText xml:space="preserve"> XE "</w:instrText>
      </w:r>
      <w:r w:rsidR="008B6D13" w:rsidRPr="001A5D6B">
        <w:rPr>
          <w:sz w:val="22"/>
        </w:rPr>
        <w:instrText>Aviation Petroleum Production Location Committee</w:instrText>
      </w:r>
      <w:r w:rsidR="008B6D13">
        <w:instrText xml:space="preserve">" </w:instrText>
      </w:r>
      <w:r w:rsidR="008B6D13">
        <w:rPr>
          <w:i/>
          <w:iCs/>
          <w:sz w:val="22"/>
          <w:szCs w:val="22"/>
        </w:rPr>
        <w:fldChar w:fldCharType="end"/>
      </w:r>
      <w:r w:rsidRPr="007D2296">
        <w:rPr>
          <w:i/>
          <w:iCs/>
          <w:sz w:val="22"/>
          <w:szCs w:val="22"/>
        </w:rPr>
        <w:t>]</w:t>
      </w:r>
    </w:p>
    <w:p w14:paraId="52582301" w14:textId="77777777" w:rsidR="00FD63D2" w:rsidRPr="000F75C7" w:rsidRDefault="00FD63D2" w:rsidP="00072488">
      <w:pPr>
        <w:pStyle w:val="BodyText"/>
      </w:pPr>
      <w:r w:rsidRPr="000F75C7">
        <w:t>Feb 1945</w:t>
      </w:r>
    </w:p>
    <w:p w14:paraId="1A43B569" w14:textId="77777777" w:rsidR="00FD63D2" w:rsidRDefault="00FD63D2" w:rsidP="00B208A9">
      <w:pPr>
        <w:pStyle w:val="BodyText2"/>
        <w:spacing w:before="60" w:after="60"/>
        <w:rPr>
          <w:i/>
          <w:iCs/>
          <w:sz w:val="22"/>
        </w:rPr>
      </w:pPr>
      <w:r w:rsidRPr="00B208A9">
        <w:rPr>
          <w:i/>
          <w:iCs/>
          <w:sz w:val="22"/>
        </w:rPr>
        <w:t xml:space="preserve">Wing Commander </w:t>
      </w:r>
      <w:r w:rsidR="00E650B8" w:rsidRPr="00B208A9">
        <w:rPr>
          <w:i/>
          <w:iCs/>
          <w:sz w:val="22"/>
        </w:rPr>
        <w:t>J.</w:t>
      </w:r>
      <w:r w:rsidR="00E650B8">
        <w:rPr>
          <w:i/>
          <w:iCs/>
          <w:sz w:val="22"/>
        </w:rPr>
        <w:t xml:space="preserve"> </w:t>
      </w:r>
      <w:r w:rsidR="00E650B8" w:rsidRPr="00B208A9">
        <w:rPr>
          <w:i/>
          <w:iCs/>
          <w:sz w:val="22"/>
        </w:rPr>
        <w:t>S.</w:t>
      </w:r>
      <w:r w:rsidR="00E650B8">
        <w:rPr>
          <w:i/>
          <w:iCs/>
          <w:sz w:val="22"/>
        </w:rPr>
        <w:t xml:space="preserve"> </w:t>
      </w:r>
      <w:r w:rsidR="00E650B8" w:rsidRPr="00B208A9">
        <w:rPr>
          <w:i/>
          <w:iCs/>
          <w:sz w:val="22"/>
        </w:rPr>
        <w:t>Lynas</w:t>
      </w:r>
      <w:r w:rsidR="00363D17">
        <w:rPr>
          <w:i/>
          <w:iCs/>
          <w:sz w:val="22"/>
        </w:rPr>
        <w:fldChar w:fldCharType="begin"/>
      </w:r>
      <w:r w:rsidR="00363D17">
        <w:instrText xml:space="preserve"> XE "</w:instrText>
      </w:r>
      <w:r w:rsidR="00363D17" w:rsidRPr="00825385">
        <w:rPr>
          <w:sz w:val="22"/>
        </w:rPr>
        <w:instrText>Lynas</w:instrText>
      </w:r>
      <w:r w:rsidR="00363D17">
        <w:instrText xml:space="preserve">" </w:instrText>
      </w:r>
      <w:r w:rsidR="00363D17">
        <w:rPr>
          <w:i/>
          <w:iCs/>
          <w:sz w:val="22"/>
        </w:rPr>
        <w:fldChar w:fldCharType="end"/>
      </w:r>
      <w:r w:rsidRPr="00B208A9">
        <w:rPr>
          <w:i/>
          <w:iCs/>
          <w:sz w:val="22"/>
        </w:rPr>
        <w:t xml:space="preserve"> of RAAF is chairman of APCC Sub Group I (i.e. </w:t>
      </w:r>
      <w:smartTag w:uri="urn:schemas-microsoft-com:office:smarttags" w:element="country-region">
        <w:r w:rsidRPr="00B208A9">
          <w:rPr>
            <w:i/>
            <w:iCs/>
            <w:sz w:val="22"/>
          </w:rPr>
          <w:t>Australia</w:t>
        </w:r>
      </w:smartTag>
      <w:r w:rsidRPr="00B208A9">
        <w:rPr>
          <w:i/>
          <w:iCs/>
          <w:sz w:val="22"/>
        </w:rPr>
        <w:t>) of South West Pacific</w:t>
      </w:r>
      <w:r w:rsidR="00363D17">
        <w:rPr>
          <w:i/>
          <w:iCs/>
          <w:sz w:val="22"/>
        </w:rPr>
        <w:fldChar w:fldCharType="begin"/>
      </w:r>
      <w:r w:rsidR="00363D17">
        <w:instrText xml:space="preserve"> XE "</w:instrText>
      </w:r>
      <w:r w:rsidR="00363D17" w:rsidRPr="00877F4D">
        <w:rPr>
          <w:i/>
          <w:iCs/>
          <w:sz w:val="22"/>
          <w:szCs w:val="22"/>
        </w:rPr>
        <w:instrText>South West Pacific</w:instrText>
      </w:r>
      <w:r w:rsidR="00363D17">
        <w:instrText xml:space="preserve">" </w:instrText>
      </w:r>
      <w:r w:rsidR="00363D17">
        <w:rPr>
          <w:i/>
          <w:iCs/>
          <w:sz w:val="22"/>
        </w:rPr>
        <w:fldChar w:fldCharType="end"/>
      </w:r>
      <w:r w:rsidRPr="00B208A9">
        <w:rPr>
          <w:i/>
          <w:iCs/>
          <w:sz w:val="22"/>
        </w:rPr>
        <w:t xml:space="preserve"> Theatre</w:t>
      </w:r>
      <w:r w:rsidR="00B208A9" w:rsidRPr="00B208A9">
        <w:rPr>
          <w:i/>
          <w:iCs/>
          <w:sz w:val="22"/>
        </w:rPr>
        <w:t xml:space="preserve"> - </w:t>
      </w:r>
      <w:r w:rsidRPr="00B208A9">
        <w:rPr>
          <w:i/>
          <w:iCs/>
          <w:sz w:val="22"/>
        </w:rPr>
        <w:t xml:space="preserve">Sources </w:t>
      </w:r>
      <w:r w:rsidR="00752BD2" w:rsidRPr="00B208A9">
        <w:rPr>
          <w:i/>
          <w:iCs/>
          <w:sz w:val="22"/>
        </w:rPr>
        <w:t xml:space="preserve">(of avgas) </w:t>
      </w:r>
      <w:smartTag w:uri="urn:schemas-microsoft-com:office:smarttags" w:element="State">
        <w:smartTag w:uri="urn:schemas-microsoft-com:office:smarttags" w:element="place">
          <w:r w:rsidRPr="00B208A9">
            <w:rPr>
              <w:i/>
              <w:iCs/>
              <w:sz w:val="22"/>
            </w:rPr>
            <w:t>California</w:t>
          </w:r>
        </w:smartTag>
      </w:smartTag>
      <w:r w:rsidRPr="00B208A9">
        <w:rPr>
          <w:i/>
          <w:iCs/>
          <w:sz w:val="22"/>
        </w:rPr>
        <w:t xml:space="preserve"> and US Gulf.</w:t>
      </w:r>
    </w:p>
    <w:p w14:paraId="329331AC" w14:textId="77777777" w:rsidR="002B37F3" w:rsidRDefault="002B37F3" w:rsidP="002B37F3">
      <w:pPr>
        <w:pStyle w:val="BodyText2"/>
        <w:rPr>
          <w:sz w:val="22"/>
        </w:rPr>
      </w:pPr>
      <w:r w:rsidRPr="002B37F3">
        <w:rPr>
          <w:sz w:val="22"/>
        </w:rPr>
        <w:t>LYNAS, J</w:t>
      </w:r>
      <w:r>
        <w:rPr>
          <w:sz w:val="22"/>
        </w:rPr>
        <w:t xml:space="preserve">ohn Samuel </w:t>
      </w:r>
      <w:r w:rsidR="00363D17">
        <w:rPr>
          <w:sz w:val="22"/>
        </w:rPr>
        <w:fldChar w:fldCharType="begin"/>
      </w:r>
      <w:r w:rsidR="00363D17">
        <w:instrText xml:space="preserve"> XE "</w:instrText>
      </w:r>
      <w:r w:rsidR="00363D17" w:rsidRPr="00825385">
        <w:rPr>
          <w:sz w:val="22"/>
        </w:rPr>
        <w:instrText>Lynas</w:instrText>
      </w:r>
      <w:r w:rsidR="00363D17">
        <w:instrText xml:space="preserve">" </w:instrText>
      </w:r>
      <w:r w:rsidR="00363D17">
        <w:rPr>
          <w:sz w:val="22"/>
        </w:rPr>
        <w:fldChar w:fldCharType="end"/>
      </w:r>
      <w:r>
        <w:rPr>
          <w:sz w:val="22"/>
        </w:rPr>
        <w:t xml:space="preserve"> (</w:t>
      </w:r>
      <w:r w:rsidRPr="002B37F3">
        <w:rPr>
          <w:sz w:val="22"/>
        </w:rPr>
        <w:t>Royal Australian Air Force</w:t>
      </w:r>
      <w:r>
        <w:rPr>
          <w:sz w:val="22"/>
        </w:rPr>
        <w:t>,</w:t>
      </w:r>
      <w:r w:rsidRPr="002B37F3">
        <w:rPr>
          <w:sz w:val="22"/>
        </w:rPr>
        <w:t xml:space="preserve"> Service Number 291737</w:t>
      </w:r>
      <w:r>
        <w:rPr>
          <w:sz w:val="22"/>
        </w:rPr>
        <w:t xml:space="preserve">) was born in 1905 and discharged on </w:t>
      </w:r>
      <w:r w:rsidRPr="002B37F3">
        <w:rPr>
          <w:sz w:val="22"/>
        </w:rPr>
        <w:t>27 Feb 1946</w:t>
      </w:r>
      <w:r>
        <w:rPr>
          <w:sz w:val="22"/>
        </w:rPr>
        <w:t xml:space="preserve"> with the rank of </w:t>
      </w:r>
      <w:r w:rsidRPr="002B37F3">
        <w:rPr>
          <w:sz w:val="22"/>
        </w:rPr>
        <w:t>Squadron Leader</w:t>
      </w:r>
      <w:r>
        <w:rPr>
          <w:sz w:val="22"/>
        </w:rPr>
        <w:t>. His last p</w:t>
      </w:r>
      <w:r w:rsidRPr="002B37F3">
        <w:rPr>
          <w:sz w:val="22"/>
        </w:rPr>
        <w:t xml:space="preserve">osting at </w:t>
      </w:r>
      <w:r>
        <w:rPr>
          <w:sz w:val="22"/>
        </w:rPr>
        <w:t>d</w:t>
      </w:r>
      <w:r w:rsidRPr="002B37F3">
        <w:rPr>
          <w:sz w:val="22"/>
        </w:rPr>
        <w:t xml:space="preserve">ischarge </w:t>
      </w:r>
      <w:r>
        <w:rPr>
          <w:sz w:val="22"/>
        </w:rPr>
        <w:t xml:space="preserve">was </w:t>
      </w:r>
      <w:r w:rsidRPr="002B37F3">
        <w:rPr>
          <w:sz w:val="22"/>
        </w:rPr>
        <w:t>RAAF HQ (DSS)</w:t>
      </w:r>
      <w:r>
        <w:rPr>
          <w:sz w:val="22"/>
        </w:rPr>
        <w:t>.</w:t>
      </w:r>
      <w:r w:rsidR="000E0F3F">
        <w:rPr>
          <w:rStyle w:val="EndnoteReference"/>
        </w:rPr>
        <w:endnoteReference w:id="62"/>
      </w:r>
      <w:r w:rsidRPr="002B37F3">
        <w:rPr>
          <w:sz w:val="22"/>
        </w:rPr>
        <w:t xml:space="preserve">  </w:t>
      </w:r>
      <w:r>
        <w:rPr>
          <w:sz w:val="22"/>
        </w:rPr>
        <w:t xml:space="preserve">He was also in </w:t>
      </w:r>
      <w:smartTag w:uri="urn:schemas-microsoft-com:office:smarttags" w:element="City">
        <w:smartTag w:uri="urn:schemas-microsoft-com:office:smarttags" w:element="place">
          <w:r>
            <w:rPr>
              <w:sz w:val="22"/>
            </w:rPr>
            <w:t>Darwin</w:t>
          </w:r>
        </w:smartTag>
      </w:smartTag>
      <w:r w:rsidR="0084230A">
        <w:rPr>
          <w:sz w:val="22"/>
        </w:rPr>
        <w:fldChar w:fldCharType="begin"/>
      </w:r>
      <w:r w:rsidR="0084230A">
        <w:instrText xml:space="preserve"> XE "</w:instrText>
      </w:r>
      <w:r w:rsidR="0084230A" w:rsidRPr="008362CB">
        <w:instrText>Darwin</w:instrText>
      </w:r>
      <w:r w:rsidR="0084230A">
        <w:instrText xml:space="preserve">" </w:instrText>
      </w:r>
      <w:r w:rsidR="0084230A">
        <w:rPr>
          <w:sz w:val="22"/>
        </w:rPr>
        <w:fldChar w:fldCharType="end"/>
      </w:r>
      <w:r>
        <w:rPr>
          <w:sz w:val="22"/>
        </w:rPr>
        <w:t xml:space="preserve"> 1942 during the first Japanese air raids.</w:t>
      </w:r>
    </w:p>
    <w:p w14:paraId="53E5539F" w14:textId="64EF3A0C" w:rsidR="002B37F3" w:rsidRPr="00C41287" w:rsidRDefault="00C41287" w:rsidP="007648F8">
      <w:pPr>
        <w:pStyle w:val="Caption"/>
      </w:pPr>
      <w:r w:rsidRPr="00C41287">
        <w:t xml:space="preserve">Photo </w:t>
      </w:r>
      <w:r w:rsidR="000D07A8">
        <w:t>4</w:t>
      </w:r>
      <w:r w:rsidR="00813163">
        <w:t>3</w:t>
      </w:r>
      <w:r w:rsidR="000D07A8">
        <w:t>.</w:t>
      </w:r>
      <w:r w:rsidRPr="00C41287">
        <w:t xml:space="preserve"> </w:t>
      </w:r>
      <w:smartTag w:uri="urn:schemas-microsoft-com:office:smarttags" w:element="place">
        <w:smartTag w:uri="urn:schemas-microsoft-com:office:smarttags" w:element="City">
          <w:r w:rsidRPr="00C41287">
            <w:t>Melbourne</w:t>
          </w:r>
        </w:smartTag>
      </w:smartTag>
      <w:r w:rsidRPr="00C41287">
        <w:t xml:space="preserve">, Vic. 1943-02-20. An informal reunion of Royal Australian Air Force (RAAF) Officers who were in </w:t>
      </w:r>
      <w:smartTag w:uri="urn:schemas-microsoft-com:office:smarttags" w:element="City">
        <w:smartTag w:uri="urn:schemas-microsoft-com:office:smarttags" w:element="place">
          <w:r w:rsidRPr="00C41287">
            <w:t>Darwin</w:t>
          </w:r>
        </w:smartTag>
      </w:smartTag>
      <w:r w:rsidR="0084230A">
        <w:fldChar w:fldCharType="begin"/>
      </w:r>
      <w:r w:rsidR="0084230A">
        <w:instrText xml:space="preserve"> XE "</w:instrText>
      </w:r>
      <w:smartTag w:uri="urn:schemas-microsoft-com:office:smarttags" w:element="City">
        <w:r w:rsidR="0084230A" w:rsidRPr="008362CB">
          <w:instrText>Darwin</w:instrText>
        </w:r>
      </w:smartTag>
      <w:r w:rsidR="0084230A">
        <w:instrText xml:space="preserve">" </w:instrText>
      </w:r>
      <w:r w:rsidR="0084230A">
        <w:fldChar w:fldCharType="end"/>
      </w:r>
      <w:r w:rsidRPr="00C41287">
        <w:t xml:space="preserve"> during the first Japanese air raids. Left to right: 253278 Flying Officer G. A. Soilleux; 251124 Flight Lieutenant A. R. Griffiths; 266899 Pilot Officer A. H. Greville; 263347 Flying Officer A. M. Harrison; 291737 Flight Lieutenant J. S. Lynas</w:t>
      </w:r>
      <w:r w:rsidR="00363D17">
        <w:fldChar w:fldCharType="begin"/>
      </w:r>
      <w:r w:rsidR="00363D17">
        <w:instrText xml:space="preserve"> XE "</w:instrText>
      </w:r>
      <w:r w:rsidR="00363D17" w:rsidRPr="00825385">
        <w:instrText>Lynas</w:instrText>
      </w:r>
      <w:r w:rsidR="00363D17">
        <w:instrText xml:space="preserve">" </w:instrText>
      </w:r>
      <w:r w:rsidR="00363D17">
        <w:fldChar w:fldCharType="end"/>
      </w:r>
      <w:r w:rsidRPr="00C41287">
        <w:t xml:space="preserve"> and 251623 Flight Lieutenant L. G. Fenton</w:t>
      </w:r>
      <w:r w:rsidR="00D47396">
        <w:t xml:space="preserve">. </w:t>
      </w:r>
      <w:r w:rsidR="00D47396" w:rsidRPr="000E0F3F">
        <w:rPr>
          <w:sz w:val="20"/>
        </w:rPr>
        <w:t>AWM ID No.</w:t>
      </w:r>
      <w:r w:rsidR="00D47396">
        <w:rPr>
          <w:sz w:val="20"/>
        </w:rPr>
        <w:t xml:space="preserve"> </w:t>
      </w:r>
      <w:r w:rsidR="00D47396" w:rsidRPr="000E0F3F">
        <w:rPr>
          <w:sz w:val="20"/>
        </w:rPr>
        <w:t>137948</w:t>
      </w:r>
      <w:r w:rsidR="00D47396" w:rsidRPr="00C41287">
        <w:t xml:space="preserve">.  </w:t>
      </w:r>
      <w:r w:rsidR="00D47396">
        <w:rPr>
          <w:rStyle w:val="EndnoteReference"/>
        </w:rPr>
        <w:endnoteReference w:id="63"/>
      </w:r>
      <w:r w:rsidR="00D47396" w:rsidRPr="000E0F3F">
        <w:rPr>
          <w:sz w:val="20"/>
        </w:rPr>
        <w:t xml:space="preserve">  </w:t>
      </w:r>
    </w:p>
    <w:p w14:paraId="1FC5E72F" w14:textId="77777777" w:rsidR="00C41287" w:rsidRDefault="00597536" w:rsidP="00072488">
      <w:pPr>
        <w:pStyle w:val="Picture"/>
      </w:pPr>
      <w:r w:rsidRPr="005E34E2">
        <w:rPr>
          <w:noProof/>
          <w:lang w:eastAsia="en-AU"/>
        </w:rPr>
        <w:drawing>
          <wp:inline distT="0" distB="0" distL="0" distR="0" wp14:anchorId="5499439F" wp14:editId="16C403A1">
            <wp:extent cx="3994150" cy="29368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94150" cy="2936875"/>
                    </a:xfrm>
                    <a:prstGeom prst="rect">
                      <a:avLst/>
                    </a:prstGeom>
                    <a:noFill/>
                  </pic:spPr>
                </pic:pic>
              </a:graphicData>
            </a:graphic>
          </wp:inline>
        </w:drawing>
      </w:r>
    </w:p>
    <w:p w14:paraId="0642C98C" w14:textId="77777777" w:rsidR="00DA22EA" w:rsidRDefault="00C41287" w:rsidP="00072488">
      <w:pPr>
        <w:pStyle w:val="BodyText"/>
      </w:pPr>
      <w:r>
        <w:br w:type="page"/>
      </w:r>
      <w:r w:rsidR="00DA22EA">
        <w:lastRenderedPageBreak/>
        <w:t>Predictions of Avgas usage were always variable depending on operational requirements and the fortunes of war. The following illustrates the actual consumptions with the forward estimates which would be needed to order supplies and shipping.</w:t>
      </w:r>
      <w:r w:rsidR="00567EBE">
        <w:t xml:space="preserve"> The monthly consumption of Avgas 100</w:t>
      </w:r>
      <w:r w:rsidR="008B6D13">
        <w:fldChar w:fldCharType="begin"/>
      </w:r>
      <w:r w:rsidR="008B6D13">
        <w:instrText xml:space="preserve"> XE "</w:instrText>
      </w:r>
      <w:r w:rsidR="008B6D13" w:rsidRPr="00AD42B8">
        <w:instrText>Avgas 100</w:instrText>
      </w:r>
      <w:r w:rsidR="008B6D13">
        <w:instrText xml:space="preserve">" </w:instrText>
      </w:r>
      <w:r w:rsidR="008B6D13">
        <w:fldChar w:fldCharType="end"/>
      </w:r>
      <w:r w:rsidR="00567EBE">
        <w:t xml:space="preserve"> was in excess of the capacity one </w:t>
      </w:r>
      <w:r w:rsidR="00567EBE" w:rsidRPr="00691F3D">
        <w:t>T2-SE-A1</w:t>
      </w:r>
      <w:r w:rsidR="00567EBE">
        <w:t xml:space="preserve"> tanker per month. </w:t>
      </w:r>
    </w:p>
    <w:p w14:paraId="4B3AC0AC" w14:textId="77777777" w:rsidR="00DA22EA" w:rsidRPr="00DA22EA" w:rsidRDefault="00DA22EA" w:rsidP="007648F8">
      <w:pPr>
        <w:pStyle w:val="Caption"/>
      </w:pPr>
      <w:r w:rsidRPr="00DA22EA">
        <w:t xml:space="preserve">Table </w:t>
      </w:r>
      <w:fldSimple w:instr=" SEQ Table \* ARABIC ">
        <w:r w:rsidR="0022675A">
          <w:rPr>
            <w:noProof/>
          </w:rPr>
          <w:t>3</w:t>
        </w:r>
      </w:fldSimple>
      <w:r w:rsidRPr="00DA22EA">
        <w:t xml:space="preserve">. </w:t>
      </w:r>
      <w:smartTag w:uri="urn:schemas-microsoft-com:office:smarttags" w:element="place">
        <w:smartTag w:uri="urn:schemas-microsoft-com:office:smarttags" w:element="country-region">
          <w:r w:rsidRPr="00DA22EA">
            <w:t>Australia</w:t>
          </w:r>
        </w:smartTag>
      </w:smartTag>
      <w:r w:rsidRPr="00DA22EA">
        <w:t xml:space="preserve"> Grade 100/130 </w:t>
      </w:r>
      <w:r w:rsidR="00363D17">
        <w:t>[Avgas 100</w:t>
      </w:r>
      <w:r w:rsidR="00363D17">
        <w:fldChar w:fldCharType="begin"/>
      </w:r>
      <w:r w:rsidR="00363D17">
        <w:instrText xml:space="preserve"> XE "</w:instrText>
      </w:r>
      <w:r w:rsidR="00363D17" w:rsidRPr="002F56D9">
        <w:instrText>Avgas 100</w:instrText>
      </w:r>
      <w:r w:rsidR="00363D17">
        <w:instrText xml:space="preserve">" </w:instrText>
      </w:r>
      <w:r w:rsidR="00363D17">
        <w:fldChar w:fldCharType="end"/>
      </w:r>
      <w:r w:rsidR="00363D17">
        <w:t xml:space="preserve">] </w:t>
      </w:r>
      <w:r w:rsidRPr="00DA22EA">
        <w:t>Consumption ‘000 Bbls</w:t>
      </w:r>
    </w:p>
    <w:tbl>
      <w:tblPr>
        <w:tblStyle w:val="TableGrid"/>
        <w:tblW w:w="0" w:type="auto"/>
        <w:tblInd w:w="1242" w:type="dxa"/>
        <w:tblLook w:val="01E0" w:firstRow="1" w:lastRow="1" w:firstColumn="1" w:lastColumn="1" w:noHBand="0" w:noVBand="0"/>
      </w:tblPr>
      <w:tblGrid>
        <w:gridCol w:w="1908"/>
        <w:gridCol w:w="1494"/>
        <w:gridCol w:w="2388"/>
      </w:tblGrid>
      <w:tr w:rsidR="00DA22EA" w:rsidRPr="00DA22EA" w14:paraId="6AFE1196" w14:textId="77777777" w:rsidTr="00DA22EA">
        <w:tc>
          <w:tcPr>
            <w:tcW w:w="1908" w:type="dxa"/>
          </w:tcPr>
          <w:p w14:paraId="27FE64E5" w14:textId="77777777" w:rsidR="00DA22EA" w:rsidRPr="00DA22EA" w:rsidRDefault="00DA22EA" w:rsidP="00DA22EA">
            <w:pPr>
              <w:pStyle w:val="BodyText2"/>
              <w:spacing w:before="60" w:after="60"/>
              <w:jc w:val="center"/>
              <w:rPr>
                <w:sz w:val="22"/>
              </w:rPr>
            </w:pPr>
            <w:r w:rsidRPr="00DA22EA">
              <w:rPr>
                <w:sz w:val="22"/>
              </w:rPr>
              <w:t>Month</w:t>
            </w:r>
          </w:p>
        </w:tc>
        <w:tc>
          <w:tcPr>
            <w:tcW w:w="1494" w:type="dxa"/>
          </w:tcPr>
          <w:p w14:paraId="657179EF" w14:textId="77777777" w:rsidR="00DA22EA" w:rsidRPr="00DA22EA" w:rsidRDefault="00DA22EA" w:rsidP="00DA22EA">
            <w:pPr>
              <w:pStyle w:val="BodyText2"/>
              <w:spacing w:before="60" w:after="60"/>
              <w:jc w:val="center"/>
              <w:rPr>
                <w:sz w:val="22"/>
              </w:rPr>
            </w:pPr>
            <w:r w:rsidRPr="00DA22EA">
              <w:rPr>
                <w:sz w:val="22"/>
              </w:rPr>
              <w:t>Consumption</w:t>
            </w:r>
            <w:r>
              <w:rPr>
                <w:sz w:val="22"/>
              </w:rPr>
              <w:t xml:space="preserve"> ‘000 Bbls</w:t>
            </w:r>
          </w:p>
        </w:tc>
        <w:tc>
          <w:tcPr>
            <w:tcW w:w="2388" w:type="dxa"/>
          </w:tcPr>
          <w:p w14:paraId="4D5FB05F" w14:textId="77777777" w:rsidR="00DA22EA" w:rsidRPr="00DA22EA" w:rsidRDefault="00DA22EA" w:rsidP="00DA22EA">
            <w:pPr>
              <w:pStyle w:val="BodyText2"/>
              <w:spacing w:before="60" w:after="60"/>
              <w:jc w:val="center"/>
              <w:rPr>
                <w:sz w:val="22"/>
              </w:rPr>
            </w:pPr>
            <w:r w:rsidRPr="00DA22EA">
              <w:rPr>
                <w:sz w:val="22"/>
              </w:rPr>
              <w:t>Estimated Consumption</w:t>
            </w:r>
            <w:r>
              <w:rPr>
                <w:sz w:val="22"/>
              </w:rPr>
              <w:t xml:space="preserve"> ‘000 Bbls</w:t>
            </w:r>
          </w:p>
        </w:tc>
      </w:tr>
      <w:tr w:rsidR="00DA22EA" w:rsidRPr="00DA22EA" w14:paraId="78C3E5AC" w14:textId="77777777" w:rsidTr="00DA22EA">
        <w:tc>
          <w:tcPr>
            <w:tcW w:w="1908" w:type="dxa"/>
          </w:tcPr>
          <w:p w14:paraId="2FF5A8F8" w14:textId="77777777" w:rsidR="00DA22EA" w:rsidRPr="00DA22EA" w:rsidRDefault="00DA22EA" w:rsidP="00DA22EA">
            <w:pPr>
              <w:pStyle w:val="BodyText2"/>
              <w:spacing w:before="60" w:after="60"/>
              <w:jc w:val="center"/>
              <w:rPr>
                <w:sz w:val="22"/>
              </w:rPr>
            </w:pPr>
            <w:r w:rsidRPr="00DA22EA">
              <w:rPr>
                <w:sz w:val="22"/>
              </w:rPr>
              <w:t>Dec 1944</w:t>
            </w:r>
          </w:p>
        </w:tc>
        <w:tc>
          <w:tcPr>
            <w:tcW w:w="1494" w:type="dxa"/>
          </w:tcPr>
          <w:p w14:paraId="7E600722" w14:textId="77777777" w:rsidR="00DA22EA" w:rsidRPr="00DA22EA" w:rsidRDefault="00DA22EA" w:rsidP="00DA22EA">
            <w:pPr>
              <w:pStyle w:val="BodyText2"/>
              <w:spacing w:before="60" w:after="60"/>
              <w:jc w:val="center"/>
              <w:rPr>
                <w:sz w:val="22"/>
              </w:rPr>
            </w:pPr>
            <w:r w:rsidRPr="00DA22EA">
              <w:rPr>
                <w:sz w:val="22"/>
              </w:rPr>
              <w:t>160</w:t>
            </w:r>
          </w:p>
        </w:tc>
        <w:tc>
          <w:tcPr>
            <w:tcW w:w="2388" w:type="dxa"/>
          </w:tcPr>
          <w:p w14:paraId="44FEA9C6" w14:textId="77777777" w:rsidR="00DA22EA" w:rsidRPr="00DA22EA" w:rsidRDefault="00DA22EA" w:rsidP="00DA22EA">
            <w:pPr>
              <w:pStyle w:val="BodyText2"/>
              <w:spacing w:before="60" w:after="60"/>
              <w:jc w:val="center"/>
              <w:rPr>
                <w:sz w:val="22"/>
              </w:rPr>
            </w:pPr>
            <w:r w:rsidRPr="00DA22EA">
              <w:rPr>
                <w:sz w:val="22"/>
              </w:rPr>
              <w:t>171</w:t>
            </w:r>
          </w:p>
        </w:tc>
      </w:tr>
      <w:tr w:rsidR="00DA22EA" w:rsidRPr="00DA22EA" w14:paraId="58AFDB38" w14:textId="77777777" w:rsidTr="00DA22EA">
        <w:tc>
          <w:tcPr>
            <w:tcW w:w="1908" w:type="dxa"/>
          </w:tcPr>
          <w:p w14:paraId="0E4EE209" w14:textId="77777777" w:rsidR="00DA22EA" w:rsidRPr="00DA22EA" w:rsidRDefault="00DA22EA" w:rsidP="00DA22EA">
            <w:pPr>
              <w:pStyle w:val="BodyText2"/>
              <w:spacing w:before="60" w:after="60"/>
              <w:jc w:val="center"/>
              <w:rPr>
                <w:sz w:val="22"/>
              </w:rPr>
            </w:pPr>
            <w:r w:rsidRPr="00DA22EA">
              <w:rPr>
                <w:sz w:val="22"/>
              </w:rPr>
              <w:t>Jan 1945</w:t>
            </w:r>
          </w:p>
        </w:tc>
        <w:tc>
          <w:tcPr>
            <w:tcW w:w="1494" w:type="dxa"/>
          </w:tcPr>
          <w:p w14:paraId="03423223" w14:textId="77777777" w:rsidR="00DA22EA" w:rsidRPr="00DA22EA" w:rsidRDefault="00DA22EA" w:rsidP="00DA22EA">
            <w:pPr>
              <w:pStyle w:val="BodyText2"/>
              <w:spacing w:before="60" w:after="60"/>
              <w:jc w:val="center"/>
              <w:rPr>
                <w:sz w:val="22"/>
              </w:rPr>
            </w:pPr>
            <w:r w:rsidRPr="00DA22EA">
              <w:rPr>
                <w:sz w:val="22"/>
              </w:rPr>
              <w:t>168</w:t>
            </w:r>
          </w:p>
        </w:tc>
        <w:tc>
          <w:tcPr>
            <w:tcW w:w="2388" w:type="dxa"/>
          </w:tcPr>
          <w:p w14:paraId="1D8A2B67" w14:textId="77777777" w:rsidR="00DA22EA" w:rsidRPr="00DA22EA" w:rsidRDefault="00DA22EA" w:rsidP="00DA22EA">
            <w:pPr>
              <w:pStyle w:val="BodyText2"/>
              <w:spacing w:before="60" w:after="60"/>
              <w:jc w:val="center"/>
              <w:rPr>
                <w:sz w:val="22"/>
              </w:rPr>
            </w:pPr>
            <w:r w:rsidRPr="00DA22EA">
              <w:rPr>
                <w:sz w:val="22"/>
              </w:rPr>
              <w:t>182</w:t>
            </w:r>
          </w:p>
        </w:tc>
      </w:tr>
      <w:tr w:rsidR="00DA22EA" w:rsidRPr="00DA22EA" w14:paraId="1ADB0672" w14:textId="77777777" w:rsidTr="00DA22EA">
        <w:tc>
          <w:tcPr>
            <w:tcW w:w="1908" w:type="dxa"/>
          </w:tcPr>
          <w:p w14:paraId="6D79EB27" w14:textId="77777777" w:rsidR="00DA22EA" w:rsidRPr="00DA22EA" w:rsidRDefault="00DA22EA" w:rsidP="00DA22EA">
            <w:pPr>
              <w:pStyle w:val="BodyText2"/>
              <w:spacing w:before="60" w:after="60"/>
              <w:jc w:val="center"/>
              <w:rPr>
                <w:sz w:val="22"/>
              </w:rPr>
            </w:pPr>
            <w:r w:rsidRPr="00DA22EA">
              <w:rPr>
                <w:sz w:val="22"/>
              </w:rPr>
              <w:t>Feb 1945</w:t>
            </w:r>
          </w:p>
        </w:tc>
        <w:tc>
          <w:tcPr>
            <w:tcW w:w="1494" w:type="dxa"/>
          </w:tcPr>
          <w:p w14:paraId="793F2203" w14:textId="77777777" w:rsidR="00DA22EA" w:rsidRPr="00DA22EA" w:rsidRDefault="00DA22EA" w:rsidP="00DA22EA">
            <w:pPr>
              <w:pStyle w:val="BodyText2"/>
              <w:spacing w:before="60" w:after="60"/>
              <w:jc w:val="center"/>
              <w:rPr>
                <w:sz w:val="22"/>
              </w:rPr>
            </w:pPr>
            <w:r w:rsidRPr="00DA22EA">
              <w:rPr>
                <w:sz w:val="22"/>
              </w:rPr>
              <w:t>164</w:t>
            </w:r>
          </w:p>
        </w:tc>
        <w:tc>
          <w:tcPr>
            <w:tcW w:w="2388" w:type="dxa"/>
          </w:tcPr>
          <w:p w14:paraId="0608CE32" w14:textId="77777777" w:rsidR="00DA22EA" w:rsidRPr="00DA22EA" w:rsidRDefault="00DA22EA" w:rsidP="00DA22EA">
            <w:pPr>
              <w:pStyle w:val="BodyText2"/>
              <w:spacing w:before="60" w:after="60"/>
              <w:jc w:val="center"/>
              <w:rPr>
                <w:sz w:val="22"/>
              </w:rPr>
            </w:pPr>
            <w:r w:rsidRPr="00DA22EA">
              <w:rPr>
                <w:sz w:val="22"/>
              </w:rPr>
              <w:t>164</w:t>
            </w:r>
          </w:p>
        </w:tc>
      </w:tr>
      <w:tr w:rsidR="00DA22EA" w:rsidRPr="00DA22EA" w14:paraId="69AB11AF" w14:textId="77777777" w:rsidTr="00DA22EA">
        <w:tc>
          <w:tcPr>
            <w:tcW w:w="1908" w:type="dxa"/>
          </w:tcPr>
          <w:p w14:paraId="5F92F251" w14:textId="77777777" w:rsidR="00DA22EA" w:rsidRPr="00DA22EA" w:rsidRDefault="00DA22EA" w:rsidP="00DA22EA">
            <w:pPr>
              <w:pStyle w:val="BodyText2"/>
              <w:spacing w:before="60" w:after="60"/>
              <w:jc w:val="center"/>
              <w:rPr>
                <w:sz w:val="22"/>
              </w:rPr>
            </w:pPr>
            <w:r w:rsidRPr="00DA22EA">
              <w:rPr>
                <w:sz w:val="22"/>
              </w:rPr>
              <w:t>March 1945</w:t>
            </w:r>
          </w:p>
        </w:tc>
        <w:tc>
          <w:tcPr>
            <w:tcW w:w="1494" w:type="dxa"/>
          </w:tcPr>
          <w:p w14:paraId="23670264" w14:textId="77777777" w:rsidR="00DA22EA" w:rsidRPr="00DA22EA" w:rsidRDefault="00DA22EA" w:rsidP="00DA22EA">
            <w:pPr>
              <w:pStyle w:val="BodyText2"/>
              <w:spacing w:before="60" w:after="60"/>
              <w:jc w:val="center"/>
              <w:rPr>
                <w:sz w:val="22"/>
              </w:rPr>
            </w:pPr>
            <w:r w:rsidRPr="00DA22EA">
              <w:rPr>
                <w:sz w:val="22"/>
              </w:rPr>
              <w:t>-</w:t>
            </w:r>
          </w:p>
        </w:tc>
        <w:tc>
          <w:tcPr>
            <w:tcW w:w="2388" w:type="dxa"/>
          </w:tcPr>
          <w:p w14:paraId="41D37E8F" w14:textId="77777777" w:rsidR="00DA22EA" w:rsidRPr="00DA22EA" w:rsidRDefault="00DA22EA" w:rsidP="00DA22EA">
            <w:pPr>
              <w:pStyle w:val="BodyText2"/>
              <w:spacing w:before="60" w:after="60"/>
              <w:jc w:val="center"/>
              <w:rPr>
                <w:sz w:val="22"/>
              </w:rPr>
            </w:pPr>
            <w:r w:rsidRPr="00DA22EA">
              <w:rPr>
                <w:sz w:val="22"/>
              </w:rPr>
              <w:t>177</w:t>
            </w:r>
          </w:p>
        </w:tc>
      </w:tr>
      <w:tr w:rsidR="00DA22EA" w:rsidRPr="00DA22EA" w14:paraId="1E7295CD" w14:textId="77777777" w:rsidTr="00DA22EA">
        <w:tc>
          <w:tcPr>
            <w:tcW w:w="1908" w:type="dxa"/>
          </w:tcPr>
          <w:p w14:paraId="62D24954" w14:textId="77777777" w:rsidR="00DA22EA" w:rsidRPr="00DA22EA" w:rsidRDefault="00DA22EA" w:rsidP="00DA22EA">
            <w:pPr>
              <w:pStyle w:val="BodyText2"/>
              <w:spacing w:before="60" w:after="60"/>
              <w:jc w:val="center"/>
              <w:rPr>
                <w:sz w:val="22"/>
              </w:rPr>
            </w:pPr>
            <w:r w:rsidRPr="00DA22EA">
              <w:rPr>
                <w:sz w:val="22"/>
              </w:rPr>
              <w:t>April 1945</w:t>
            </w:r>
          </w:p>
        </w:tc>
        <w:tc>
          <w:tcPr>
            <w:tcW w:w="1494" w:type="dxa"/>
          </w:tcPr>
          <w:p w14:paraId="385404CA" w14:textId="77777777" w:rsidR="00DA22EA" w:rsidRPr="00DA22EA" w:rsidRDefault="00DA22EA" w:rsidP="00DA22EA">
            <w:pPr>
              <w:pStyle w:val="BodyText2"/>
              <w:spacing w:before="60" w:after="60"/>
              <w:jc w:val="center"/>
              <w:rPr>
                <w:sz w:val="22"/>
              </w:rPr>
            </w:pPr>
            <w:r w:rsidRPr="00DA22EA">
              <w:rPr>
                <w:sz w:val="22"/>
              </w:rPr>
              <w:t>-</w:t>
            </w:r>
          </w:p>
        </w:tc>
        <w:tc>
          <w:tcPr>
            <w:tcW w:w="2388" w:type="dxa"/>
          </w:tcPr>
          <w:p w14:paraId="0A489B18" w14:textId="77777777" w:rsidR="00DA22EA" w:rsidRPr="00DA22EA" w:rsidRDefault="00DA22EA" w:rsidP="00DA22EA">
            <w:pPr>
              <w:pStyle w:val="BodyText2"/>
              <w:spacing w:before="60" w:after="60"/>
              <w:jc w:val="center"/>
              <w:rPr>
                <w:sz w:val="22"/>
              </w:rPr>
            </w:pPr>
            <w:r w:rsidRPr="00DA22EA">
              <w:rPr>
                <w:sz w:val="22"/>
              </w:rPr>
              <w:t>182</w:t>
            </w:r>
          </w:p>
        </w:tc>
      </w:tr>
    </w:tbl>
    <w:p w14:paraId="2CE9A826" w14:textId="77777777" w:rsidR="00FA02A5" w:rsidRDefault="00FA02A5" w:rsidP="00D47396">
      <w:pPr>
        <w:pStyle w:val="BodyText2"/>
        <w:rPr>
          <w:b/>
          <w:iCs/>
          <w:sz w:val="22"/>
        </w:rPr>
      </w:pPr>
      <w:r w:rsidRPr="00FA02A5">
        <w:rPr>
          <w:b/>
          <w:iCs/>
          <w:sz w:val="22"/>
        </w:rPr>
        <w:t>June 1945</w:t>
      </w:r>
    </w:p>
    <w:p w14:paraId="1AE48902" w14:textId="77777777" w:rsidR="000927A7" w:rsidRPr="00FA02A5" w:rsidRDefault="000927A7" w:rsidP="00072488">
      <w:pPr>
        <w:pStyle w:val="BodyText"/>
      </w:pPr>
      <w:r>
        <w:t xml:space="preserve">Even though the war in </w:t>
      </w:r>
      <w:smartTag w:uri="urn:schemas-microsoft-com:office:smarttags" w:element="place">
        <w:r>
          <w:t>Europe</w:t>
        </w:r>
      </w:smartTag>
      <w:r>
        <w:t xml:space="preserve"> was over, the war in the Pacific continued with great fury - the Japanese defending every island and every stronghold to the death as the Allied Forces closed in on the </w:t>
      </w:r>
      <w:r w:rsidR="00D47396">
        <w:t>enemy’s</w:t>
      </w:r>
      <w:r>
        <w:t xml:space="preserve"> islands and homeland</w:t>
      </w:r>
      <w:r w:rsidR="002567DE">
        <w:t xml:space="preserve"> - </w:t>
      </w:r>
      <w:r>
        <w:t>Still the avgas supplies kept coming.</w:t>
      </w:r>
    </w:p>
    <w:p w14:paraId="4C68C4FA" w14:textId="77777777" w:rsidR="00FA02A5" w:rsidRDefault="00FA02A5" w:rsidP="00072488">
      <w:pPr>
        <w:pStyle w:val="BodyText"/>
      </w:pPr>
      <w:r>
        <w:t xml:space="preserve">The estimated stocks for </w:t>
      </w:r>
      <w:smartTag w:uri="urn:schemas-microsoft-com:office:smarttags" w:element="country-region">
        <w:r>
          <w:t>Australia</w:t>
        </w:r>
      </w:smartTag>
      <w:r>
        <w:t xml:space="preserve"> at June 1, 1945 was 576,000 barrels, this did not include shipment from “</w:t>
      </w:r>
      <w:smartTag w:uri="urn:schemas-microsoft-com:office:smarttags" w:element="country-region">
        <w:r>
          <w:t>CHINA</w:t>
        </w:r>
      </w:smartTag>
      <w:r w:rsidR="00363D17">
        <w:fldChar w:fldCharType="begin"/>
      </w:r>
      <w:r w:rsidR="00363D17">
        <w:instrText xml:space="preserve"> XE "</w:instrText>
      </w:r>
      <w:smartTag w:uri="urn:schemas-microsoft-com:office:smarttags" w:element="country-region">
        <w:r w:rsidR="00363D17" w:rsidRPr="001920E7">
          <w:instrText>CHINA</w:instrText>
        </w:r>
      </w:smartTag>
      <w:r w:rsidR="00363D17">
        <w:instrText xml:space="preserve">" </w:instrText>
      </w:r>
      <w:r w:rsidR="00363D17">
        <w:fldChar w:fldCharType="end"/>
      </w:r>
      <w:r>
        <w:t>” (133,000 Bbls) and “EDWARD F. JOHNSTON</w:t>
      </w:r>
      <w:r w:rsidR="00363D17">
        <w:fldChar w:fldCharType="begin"/>
      </w:r>
      <w:r w:rsidR="00363D17">
        <w:instrText xml:space="preserve"> XE "</w:instrText>
      </w:r>
      <w:r w:rsidR="00363D17" w:rsidRPr="001920E7">
        <w:instrText>EDWARD F. JOHNSTON</w:instrText>
      </w:r>
      <w:r w:rsidR="00363D17">
        <w:instrText xml:space="preserve">" </w:instrText>
      </w:r>
      <w:r w:rsidR="00363D17">
        <w:fldChar w:fldCharType="end"/>
      </w:r>
      <w:r>
        <w:t xml:space="preserve">” (27,000 Bbls) which were due to load in </w:t>
      </w:r>
      <w:smartTag w:uri="urn:schemas-microsoft-com:office:smarttags" w:element="place">
        <w:smartTag w:uri="urn:schemas-microsoft-com:office:smarttags" w:element="State">
          <w:r>
            <w:t>California</w:t>
          </w:r>
        </w:smartTag>
      </w:smartTag>
      <w:r>
        <w:t xml:space="preserve"> in early May 1945.</w:t>
      </w:r>
    </w:p>
    <w:p w14:paraId="6A598DF3" w14:textId="77777777" w:rsidR="00FA02A5" w:rsidRDefault="00FA02A5" w:rsidP="00072488">
      <w:pPr>
        <w:pStyle w:val="BodyText"/>
      </w:pPr>
      <w:r>
        <w:t>“THE CABINS” was expected to load April 4</w:t>
      </w:r>
      <w:r w:rsidRPr="0065516E">
        <w:rPr>
          <w:vertAlign w:val="superscript"/>
        </w:rPr>
        <w:t>th</w:t>
      </w:r>
      <w:r>
        <w:t>, 1945</w:t>
      </w:r>
      <w:r w:rsidR="00691F3D">
        <w:t xml:space="preserve"> (“</w:t>
      </w:r>
      <w:r w:rsidR="00691F3D" w:rsidRPr="00691F3D">
        <w:t>The Cabins</w:t>
      </w:r>
      <w:r w:rsidR="00363D17">
        <w:fldChar w:fldCharType="begin"/>
      </w:r>
      <w:r w:rsidR="00363D17">
        <w:instrText xml:space="preserve"> XE "</w:instrText>
      </w:r>
      <w:r w:rsidR="00363D17" w:rsidRPr="00956CBD">
        <w:instrText>The Cabins</w:instrText>
      </w:r>
      <w:r w:rsidR="00363D17">
        <w:instrText xml:space="preserve">" </w:instrText>
      </w:r>
      <w:r w:rsidR="00363D17">
        <w:fldChar w:fldCharType="end"/>
      </w:r>
      <w:r w:rsidR="00691F3D">
        <w:t>”</w:t>
      </w:r>
      <w:r w:rsidR="00691F3D" w:rsidRPr="00691F3D">
        <w:t>, T2-SE-A1</w:t>
      </w:r>
      <w:r w:rsidR="00691F3D">
        <w:t>)</w:t>
      </w:r>
    </w:p>
    <w:p w14:paraId="08A78909" w14:textId="77777777" w:rsidR="00691F3D" w:rsidRDefault="00FA02A5" w:rsidP="00072488">
      <w:pPr>
        <w:pStyle w:val="BodyText"/>
      </w:pPr>
      <w:r>
        <w:t>“CASTLE PINCKNEY” (139</w:t>
      </w:r>
      <w:r w:rsidR="00691F3D">
        <w:t>,000 Bbls</w:t>
      </w:r>
      <w:r>
        <w:t>)</w:t>
      </w:r>
      <w:r w:rsidR="000927A7">
        <w:t xml:space="preserve"> </w:t>
      </w:r>
      <w:r>
        <w:t>Feb 1945 arrivals</w:t>
      </w:r>
      <w:r w:rsidR="007B5DC2">
        <w:t xml:space="preserve"> (</w:t>
      </w:r>
      <w:r w:rsidR="00691F3D">
        <w:t>“</w:t>
      </w:r>
      <w:r w:rsidR="007B5DC2" w:rsidRPr="007B5DC2">
        <w:t>Castle Pinckney</w:t>
      </w:r>
      <w:r w:rsidR="00363D17">
        <w:fldChar w:fldCharType="begin"/>
      </w:r>
      <w:r w:rsidR="00363D17">
        <w:instrText xml:space="preserve"> XE "</w:instrText>
      </w:r>
      <w:r w:rsidR="00363D17" w:rsidRPr="0031250B">
        <w:rPr>
          <w:i/>
          <w:sz w:val="22"/>
        </w:rPr>
        <w:instrText>Castle Pinckney</w:instrText>
      </w:r>
      <w:r w:rsidR="00363D17">
        <w:instrText xml:space="preserve">" </w:instrText>
      </w:r>
      <w:r w:rsidR="00363D17">
        <w:fldChar w:fldCharType="end"/>
      </w:r>
      <w:r w:rsidR="00691F3D">
        <w:t>”</w:t>
      </w:r>
      <w:r w:rsidR="007B5DC2" w:rsidRPr="007B5DC2">
        <w:t>, T2-SE-A1</w:t>
      </w:r>
      <w:r w:rsidR="00691F3D">
        <w:t>)</w:t>
      </w:r>
    </w:p>
    <w:p w14:paraId="1E40C503" w14:textId="77777777" w:rsidR="00FA02A5" w:rsidRDefault="00567EBE" w:rsidP="00072488">
      <w:pPr>
        <w:pStyle w:val="BodyText"/>
      </w:pPr>
      <w:r>
        <w:t xml:space="preserve"> </w:t>
      </w:r>
      <w:r w:rsidR="00FA02A5">
        <w:t>“BARREN HILLS” (49</w:t>
      </w:r>
      <w:r w:rsidR="00691F3D">
        <w:t>,000 Bbls</w:t>
      </w:r>
      <w:r w:rsidR="00FA02A5">
        <w:t>)</w:t>
      </w:r>
      <w:r w:rsidR="007B5DC2">
        <w:t xml:space="preserve"> (</w:t>
      </w:r>
      <w:r w:rsidR="00691F3D">
        <w:t>“</w:t>
      </w:r>
      <w:r w:rsidR="007B5DC2" w:rsidRPr="007B5DC2">
        <w:t>Barren Hill</w:t>
      </w:r>
      <w:r w:rsidR="00363D17">
        <w:t>s</w:t>
      </w:r>
      <w:r w:rsidR="00363D17">
        <w:fldChar w:fldCharType="begin"/>
      </w:r>
      <w:r w:rsidR="00363D17">
        <w:instrText xml:space="preserve"> XE "</w:instrText>
      </w:r>
      <w:r w:rsidR="00363D17" w:rsidRPr="0077083D">
        <w:instrText>Barren Hills</w:instrText>
      </w:r>
      <w:r w:rsidR="00363D17">
        <w:instrText xml:space="preserve">" </w:instrText>
      </w:r>
      <w:r w:rsidR="00363D17">
        <w:fldChar w:fldCharType="end"/>
      </w:r>
      <w:r w:rsidR="00691F3D">
        <w:t>”</w:t>
      </w:r>
      <w:r w:rsidR="007B5DC2" w:rsidRPr="007B5DC2">
        <w:t>, T2-SE-A1</w:t>
      </w:r>
      <w:r w:rsidR="007B5DC2">
        <w:t>)</w:t>
      </w:r>
    </w:p>
    <w:p w14:paraId="35D2B40B" w14:textId="77777777" w:rsidR="00FA02A5" w:rsidRDefault="00FA02A5" w:rsidP="00072488">
      <w:pPr>
        <w:pStyle w:val="BodyText"/>
      </w:pPr>
      <w:r>
        <w:t>“</w:t>
      </w:r>
      <w:smartTag w:uri="urn:schemas-microsoft-com:office:smarttags" w:element="PlaceType">
        <w:r>
          <w:t>FORT</w:t>
        </w:r>
      </w:smartTag>
      <w:r>
        <w:t xml:space="preserve"> </w:t>
      </w:r>
      <w:smartTag w:uri="urn:schemas-microsoft-com:office:smarttags" w:element="PlaceName">
        <w:r>
          <w:t>WILLIAM</w:t>
        </w:r>
      </w:smartTag>
      <w:r>
        <w:t>” (130</w:t>
      </w:r>
      <w:r w:rsidR="00691F3D">
        <w:t>,000 Bbls</w:t>
      </w:r>
      <w:r>
        <w:t>)</w:t>
      </w:r>
      <w:r w:rsidR="00691F3D">
        <w:t xml:space="preserve"> (“</w:t>
      </w:r>
      <w:smartTag w:uri="urn:schemas-microsoft-com:office:smarttags" w:element="place">
        <w:smartTag w:uri="urn:schemas-microsoft-com:office:smarttags" w:element="PlaceType">
          <w:r w:rsidR="00691F3D" w:rsidRPr="00691F3D">
            <w:t>Fort</w:t>
          </w:r>
        </w:smartTag>
        <w:r w:rsidR="00691F3D" w:rsidRPr="00691F3D">
          <w:t xml:space="preserve"> </w:t>
        </w:r>
        <w:smartTag w:uri="urn:schemas-microsoft-com:office:smarttags" w:element="PlaceName">
          <w:r w:rsidR="00691F3D" w:rsidRPr="00691F3D">
            <w:t>William</w:t>
          </w:r>
        </w:smartTag>
      </w:smartTag>
      <w:r w:rsidR="00363D17">
        <w:fldChar w:fldCharType="begin"/>
      </w:r>
      <w:r w:rsidR="00363D17">
        <w:instrText xml:space="preserve"> XE "</w:instrText>
      </w:r>
      <w:smartTag w:uri="urn:schemas-microsoft-com:office:smarttags" w:element="PlaceType">
        <w:r w:rsidR="00363D17" w:rsidRPr="00AA694E">
          <w:rPr>
            <w:i/>
            <w:sz w:val="22"/>
          </w:rPr>
          <w:instrText>Fort</w:instrText>
        </w:r>
      </w:smartTag>
      <w:r w:rsidR="00363D17" w:rsidRPr="00AA694E">
        <w:rPr>
          <w:i/>
          <w:sz w:val="22"/>
        </w:rPr>
        <w:instrText xml:space="preserve"> </w:instrText>
      </w:r>
      <w:smartTag w:uri="urn:schemas-microsoft-com:office:smarttags" w:element="PlaceName">
        <w:r w:rsidR="00363D17" w:rsidRPr="00AA694E">
          <w:rPr>
            <w:i/>
            <w:sz w:val="22"/>
          </w:rPr>
          <w:instrText>William</w:instrText>
        </w:r>
      </w:smartTag>
      <w:r w:rsidR="00363D17">
        <w:instrText xml:space="preserve">" </w:instrText>
      </w:r>
      <w:r w:rsidR="00363D17">
        <w:fldChar w:fldCharType="end"/>
      </w:r>
      <w:r w:rsidR="00691F3D">
        <w:t>”</w:t>
      </w:r>
      <w:r w:rsidR="00691F3D" w:rsidRPr="00691F3D">
        <w:t>, T2-SE-A1</w:t>
      </w:r>
      <w:r w:rsidR="00691F3D">
        <w:t>)</w:t>
      </w:r>
    </w:p>
    <w:p w14:paraId="6F51ED6C" w14:textId="77777777" w:rsidR="00FA02A5" w:rsidRDefault="00FA02A5" w:rsidP="00072488">
      <w:pPr>
        <w:pStyle w:val="BodyText"/>
      </w:pPr>
      <w:r>
        <w:t>“NATUIINA</w:t>
      </w:r>
      <w:r w:rsidR="00363D17">
        <w:fldChar w:fldCharType="begin"/>
      </w:r>
      <w:r w:rsidR="00363D17">
        <w:instrText xml:space="preserve"> XE "</w:instrText>
      </w:r>
      <w:r w:rsidR="00363D17" w:rsidRPr="004944C0">
        <w:instrText>NATUIINA</w:instrText>
      </w:r>
      <w:r w:rsidR="00363D17">
        <w:instrText xml:space="preserve">" </w:instrText>
      </w:r>
      <w:r w:rsidR="00363D17">
        <w:fldChar w:fldCharType="end"/>
      </w:r>
      <w:r>
        <w:t>”</w:t>
      </w:r>
      <w:r>
        <w:tab/>
        <w:t>Feb 1945</w:t>
      </w:r>
    </w:p>
    <w:p w14:paraId="350E49DC" w14:textId="77777777" w:rsidR="000809CF" w:rsidRDefault="000809CF" w:rsidP="00072488">
      <w:pPr>
        <w:pStyle w:val="BodyText"/>
      </w:pPr>
      <w:r>
        <w:t>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t xml:space="preserve"> ship “DAWN</w:t>
      </w:r>
      <w:r w:rsidR="00363D17">
        <w:fldChar w:fldCharType="begin"/>
      </w:r>
      <w:r w:rsidR="00363D17">
        <w:instrText xml:space="preserve"> XE "</w:instrText>
      </w:r>
      <w:r w:rsidR="00363D17" w:rsidRPr="001920E7">
        <w:instrText>DAWN</w:instrText>
      </w:r>
      <w:r w:rsidR="00363D17">
        <w:instrText xml:space="preserve">" </w:instrText>
      </w:r>
      <w:r w:rsidR="00363D17">
        <w:fldChar w:fldCharType="end"/>
      </w:r>
      <w:r>
        <w:t xml:space="preserve">” </w:t>
      </w:r>
    </w:p>
    <w:p w14:paraId="0034600E" w14:textId="77777777" w:rsidR="000809CF" w:rsidRDefault="000809CF" w:rsidP="00072488">
      <w:pPr>
        <w:pStyle w:val="BodyText10pt"/>
      </w:pPr>
      <w:r w:rsidRPr="000809CF">
        <w:rPr>
          <w:rStyle w:val="BodyText2Char"/>
          <w:color w:val="auto"/>
          <w:sz w:val="22"/>
        </w:rPr>
        <w:t>This may have been “Vacuum</w:t>
      </w:r>
      <w:r w:rsidR="00E95BF9">
        <w:rPr>
          <w:rStyle w:val="BodyText2Char"/>
          <w:color w:val="auto"/>
          <w:sz w:val="22"/>
        </w:rPr>
        <w:fldChar w:fldCharType="begin"/>
      </w:r>
      <w:r w:rsidR="00E95BF9">
        <w:instrText xml:space="preserve"> XE "</w:instrText>
      </w:r>
      <w:r w:rsidR="00E95BF9" w:rsidRPr="00966C4F">
        <w:instrText>Vacuum</w:instrText>
      </w:r>
      <w:r w:rsidR="00E95BF9">
        <w:instrText xml:space="preserve">" </w:instrText>
      </w:r>
      <w:r w:rsidR="00E95BF9">
        <w:rPr>
          <w:rStyle w:val="BodyText2Char"/>
          <w:color w:val="auto"/>
          <w:sz w:val="22"/>
        </w:rPr>
        <w:fldChar w:fldCharType="end"/>
      </w:r>
      <w:r w:rsidRPr="000809CF">
        <w:rPr>
          <w:rStyle w:val="BodyText2Char"/>
          <w:color w:val="auto"/>
          <w:sz w:val="22"/>
        </w:rPr>
        <w:t xml:space="preserve"> II”  which was a Dawn</w:t>
      </w:r>
      <w:r w:rsidR="00363D17">
        <w:rPr>
          <w:rStyle w:val="BodyText2Char"/>
          <w:color w:val="auto"/>
          <w:sz w:val="22"/>
        </w:rPr>
        <w:fldChar w:fldCharType="begin"/>
      </w:r>
      <w:r w:rsidR="00363D17">
        <w:instrText xml:space="preserve"> XE "</w:instrText>
      </w:r>
      <w:r w:rsidR="00363D17" w:rsidRPr="00163439">
        <w:rPr>
          <w:rStyle w:val="BodyText2Char"/>
          <w:color w:val="auto"/>
          <w:sz w:val="22"/>
        </w:rPr>
        <w:instrText>Dawn</w:instrText>
      </w:r>
      <w:r w:rsidR="00363D17">
        <w:instrText xml:space="preserve">" </w:instrText>
      </w:r>
      <w:r w:rsidR="00363D17">
        <w:rPr>
          <w:rStyle w:val="BodyText2Char"/>
          <w:color w:val="auto"/>
          <w:sz w:val="22"/>
        </w:rPr>
        <w:fldChar w:fldCharType="end"/>
      </w:r>
      <w:r w:rsidRPr="000809CF">
        <w:rPr>
          <w:rStyle w:val="BodyText2Char"/>
          <w:color w:val="auto"/>
          <w:sz w:val="22"/>
        </w:rPr>
        <w:t xml:space="preserve"> Class Mobile Floating Fuel Storage Ship: Built in 1920 as “Vacuum” at Moore Shipbuilding Co., </w:t>
      </w:r>
      <w:smartTag w:uri="urn:schemas-microsoft-com:office:smarttags" w:element="place">
        <w:smartTag w:uri="urn:schemas-microsoft-com:office:smarttags" w:element="City">
          <w:r w:rsidRPr="000809CF">
            <w:rPr>
              <w:rStyle w:val="BodyText2Char"/>
              <w:color w:val="auto"/>
              <w:sz w:val="22"/>
            </w:rPr>
            <w:t>Oakland</w:t>
          </w:r>
        </w:smartTag>
        <w:r w:rsidRPr="000809CF">
          <w:rPr>
            <w:rStyle w:val="BodyText2Char"/>
            <w:color w:val="auto"/>
            <w:sz w:val="22"/>
          </w:rPr>
          <w:t xml:space="preserve">, </w:t>
        </w:r>
        <w:smartTag w:uri="urn:schemas-microsoft-com:office:smarttags" w:element="State">
          <w:r w:rsidRPr="000809CF">
            <w:rPr>
              <w:rStyle w:val="BodyText2Char"/>
              <w:color w:val="auto"/>
              <w:sz w:val="22"/>
            </w:rPr>
            <w:t>CA</w:t>
          </w:r>
        </w:smartTag>
      </w:smartTag>
      <w:r w:rsidRPr="000809CF">
        <w:rPr>
          <w:rStyle w:val="BodyText2Char"/>
          <w:color w:val="auto"/>
          <w:sz w:val="22"/>
        </w:rPr>
        <w:t xml:space="preserve">.  Acquired by the Navy from the War Shipping Administration, 25 December 1944, at </w:t>
      </w:r>
      <w:smartTag w:uri="urn:schemas-microsoft-com:office:smarttags" w:element="place">
        <w:smartTag w:uri="urn:schemas-microsoft-com:office:smarttags" w:element="City">
          <w:r w:rsidRPr="000809CF">
            <w:rPr>
              <w:rStyle w:val="BodyText2Char"/>
              <w:color w:val="auto"/>
              <w:sz w:val="22"/>
            </w:rPr>
            <w:t>Brisbane</w:t>
          </w:r>
        </w:smartTag>
        <w:r w:rsidR="00E45E66">
          <w:rPr>
            <w:rStyle w:val="BodyText2Char"/>
            <w:color w:val="auto"/>
            <w:sz w:val="22"/>
          </w:rPr>
          <w:fldChar w:fldCharType="begin"/>
        </w:r>
        <w:r w:rsidR="00E45E66">
          <w:instrText xml:space="preserve"> XE </w:instrText>
        </w:r>
        <w:smartTag w:uri="urn:schemas-microsoft-com:office:smarttags" w:element="City">
          <w:r w:rsidR="00E45E66">
            <w:instrText>"</w:instrText>
          </w:r>
        </w:smartTag>
        <w:smartTag w:uri="urn:schemas-microsoft-com:office:smarttags" w:element="State">
          <w:r w:rsidR="00E45E66" w:rsidRPr="00284F87">
            <w:instrText>Brisbane</w:instrText>
          </w:r>
        </w:smartTag>
        <w:r w:rsidR="00E45E66">
          <w:instrText xml:space="preserve">" </w:instrText>
        </w:r>
        <w:r w:rsidR="00E45E66">
          <w:rPr>
            <w:rStyle w:val="BodyText2Char"/>
            <w:color w:val="auto"/>
            <w:sz w:val="22"/>
          </w:rPr>
          <w:fldChar w:fldCharType="end"/>
        </w:r>
        <w:r w:rsidRPr="000809CF">
          <w:rPr>
            <w:rStyle w:val="BodyText2Char"/>
            <w:color w:val="auto"/>
            <w:sz w:val="22"/>
          </w:rPr>
          <w:t xml:space="preserve">, </w:t>
        </w:r>
        <w:smartTag w:uri="urn:schemas-microsoft-com:office:smarttags" w:element="country-region">
          <w:r w:rsidRPr="000809CF">
            <w:rPr>
              <w:rStyle w:val="BodyText2Char"/>
              <w:color w:val="auto"/>
              <w:sz w:val="22"/>
            </w:rPr>
            <w:t>Australia</w:t>
          </w:r>
        </w:smartTag>
      </w:smartTag>
      <w:r w:rsidRPr="000809CF">
        <w:rPr>
          <w:rStyle w:val="BodyText2Char"/>
          <w:color w:val="auto"/>
          <w:sz w:val="22"/>
        </w:rPr>
        <w:t xml:space="preserve">. Commissioned Miscellaneous Unclassified USS Dawn (IX-186), 26 December 1944. Decommissioned, 12 April 1946, at </w:t>
      </w:r>
      <w:smartTag w:uri="urn:schemas-microsoft-com:office:smarttags" w:element="place">
        <w:smartTag w:uri="urn:schemas-microsoft-com:office:smarttags" w:element="City">
          <w:r w:rsidRPr="000809CF">
            <w:rPr>
              <w:rStyle w:val="BodyText2Char"/>
              <w:color w:val="auto"/>
              <w:sz w:val="22"/>
            </w:rPr>
            <w:t>Norfolk</w:t>
          </w:r>
        </w:smartTag>
        <w:r w:rsidRPr="000809CF">
          <w:rPr>
            <w:rStyle w:val="BodyText2Char"/>
            <w:color w:val="auto"/>
            <w:sz w:val="22"/>
          </w:rPr>
          <w:t xml:space="preserve">, </w:t>
        </w:r>
        <w:smartTag w:uri="urn:schemas-microsoft-com:office:smarttags" w:element="State">
          <w:r w:rsidRPr="000809CF">
            <w:rPr>
              <w:rStyle w:val="BodyText2Char"/>
              <w:color w:val="auto"/>
              <w:sz w:val="22"/>
            </w:rPr>
            <w:t>VA.</w:t>
          </w:r>
        </w:smartTag>
      </w:smartTag>
      <w:r w:rsidRPr="000809CF">
        <w:rPr>
          <w:rStyle w:val="BodyText2Char"/>
          <w:color w:val="auto"/>
          <w:sz w:val="22"/>
        </w:rPr>
        <w:t xml:space="preserve"> Struck from the Naval Register (date unknown) Returned to the War Shipping Administration for disposal, 12 April 1946. Specifications: Displacement 15,381 t.(fl)  Length 438' 5"  Beam 57'  Draft 27' 6", Speed 9 kts.  Complement 107. Armament one 4" gun mount, one 3"/50 gun mount, eight 20 mm guns.</w:t>
      </w:r>
      <w:r>
        <w:rPr>
          <w:rStyle w:val="EndnoteReference"/>
        </w:rPr>
        <w:endnoteReference w:id="64"/>
      </w:r>
      <w:r w:rsidRPr="000D324A">
        <w:t xml:space="preserve"> </w:t>
      </w:r>
    </w:p>
    <w:p w14:paraId="7455B879" w14:textId="77777777" w:rsidR="00FA02A5" w:rsidRDefault="00FA02A5" w:rsidP="00072488">
      <w:pPr>
        <w:pStyle w:val="BodyText"/>
      </w:pPr>
      <w:r>
        <w:t>“STANVAC WELLINGTON’</w:t>
      </w:r>
      <w:r w:rsidR="00691F3D">
        <w:t xml:space="preserve"> (“</w:t>
      </w:r>
      <w:r w:rsidR="00691F3D" w:rsidRPr="00691F3D">
        <w:t>Stanvac Wellington</w:t>
      </w:r>
      <w:r w:rsidR="00363D17">
        <w:fldChar w:fldCharType="begin"/>
      </w:r>
      <w:r w:rsidR="00363D17">
        <w:instrText xml:space="preserve"> XE "</w:instrText>
      </w:r>
      <w:r w:rsidR="00363D17" w:rsidRPr="001920E7">
        <w:instrText>Stanvac Wellington</w:instrText>
      </w:r>
      <w:r w:rsidR="00363D17">
        <w:instrText xml:space="preserve">" </w:instrText>
      </w:r>
      <w:r w:rsidR="00363D17">
        <w:fldChar w:fldCharType="end"/>
      </w:r>
      <w:r w:rsidR="00691F3D">
        <w:t>”</w:t>
      </w:r>
      <w:r w:rsidR="00691F3D" w:rsidRPr="00691F3D">
        <w:t xml:space="preserve"> </w:t>
      </w:r>
      <w:r w:rsidR="000927A7">
        <w:t>was c</w:t>
      </w:r>
      <w:r w:rsidR="00691F3D" w:rsidRPr="00691F3D">
        <w:t>ustom built</w:t>
      </w:r>
      <w:r w:rsidR="000E0F3F">
        <w:t xml:space="preserve"> in 1941 </w:t>
      </w:r>
      <w:r w:rsidR="000927A7">
        <w:t xml:space="preserve">for the </w:t>
      </w:r>
      <w:r w:rsidR="000927A7" w:rsidRPr="000927A7">
        <w:t>Standard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rsidR="000927A7" w:rsidRPr="000927A7">
        <w:t xml:space="preserve"> Transportation Co. Ltd.</w:t>
      </w:r>
      <w:r w:rsidR="000927A7">
        <w:t xml:space="preserve"> She had a t</w:t>
      </w:r>
      <w:r w:rsidR="000927A7" w:rsidRPr="000927A7">
        <w:t>onnage</w:t>
      </w:r>
      <w:r w:rsidR="000927A7">
        <w:t xml:space="preserve"> of </w:t>
      </w:r>
      <w:r w:rsidR="000927A7" w:rsidRPr="000927A7">
        <w:t>8,979 gross</w:t>
      </w:r>
      <w:r w:rsidR="000927A7">
        <w:t xml:space="preserve">, </w:t>
      </w:r>
      <w:r w:rsidR="000E0F3F">
        <w:t xml:space="preserve">and </w:t>
      </w:r>
      <w:r w:rsidR="000927A7">
        <w:t xml:space="preserve">after many years of service was </w:t>
      </w:r>
      <w:r w:rsidR="000E0F3F">
        <w:t>broken up in 1961</w:t>
      </w:r>
      <w:r w:rsidR="00691F3D">
        <w:t>)</w:t>
      </w:r>
      <w:r w:rsidR="000E0F3F">
        <w:rPr>
          <w:rStyle w:val="EndnoteReference"/>
        </w:rPr>
        <w:endnoteReference w:id="65"/>
      </w:r>
    </w:p>
    <w:p w14:paraId="1792ED6D" w14:textId="433DA555" w:rsidR="000927A7" w:rsidRPr="000927A7" w:rsidRDefault="000809CF" w:rsidP="007648F8">
      <w:pPr>
        <w:pStyle w:val="Caption"/>
      </w:pPr>
      <w:r>
        <w:br w:type="page"/>
      </w:r>
      <w:r w:rsidR="000927A7" w:rsidRPr="000927A7">
        <w:lastRenderedPageBreak/>
        <w:t xml:space="preserve">Photo </w:t>
      </w:r>
      <w:r w:rsidR="00385E91">
        <w:t>4</w:t>
      </w:r>
      <w:r w:rsidR="00813163">
        <w:t>4</w:t>
      </w:r>
      <w:r w:rsidR="00385E91">
        <w:t>.</w:t>
      </w:r>
      <w:r w:rsidR="000927A7" w:rsidRPr="000927A7">
        <w:t xml:space="preserve"> “Stanvac Wellington</w:t>
      </w:r>
      <w:r w:rsidR="00363D17">
        <w:fldChar w:fldCharType="begin"/>
      </w:r>
      <w:r w:rsidR="00363D17">
        <w:instrText xml:space="preserve"> XE "</w:instrText>
      </w:r>
      <w:r w:rsidR="00363D17" w:rsidRPr="001920E7">
        <w:instrText>Stanvac Wellington</w:instrText>
      </w:r>
      <w:r w:rsidR="00363D17">
        <w:instrText xml:space="preserve">" </w:instrText>
      </w:r>
      <w:r w:rsidR="00363D17">
        <w:fldChar w:fldCharType="end"/>
      </w:r>
      <w:r w:rsidR="000927A7" w:rsidRPr="000927A7">
        <w:t>” circa 1941</w:t>
      </w:r>
    </w:p>
    <w:p w14:paraId="7AAB2D02" w14:textId="77777777" w:rsidR="000927A7" w:rsidRDefault="00597536" w:rsidP="00072488">
      <w:pPr>
        <w:pStyle w:val="Picture"/>
      </w:pPr>
      <w:r w:rsidRPr="000927A7">
        <w:rPr>
          <w:noProof/>
          <w:lang w:eastAsia="en-AU"/>
        </w:rPr>
        <w:drawing>
          <wp:inline distT="0" distB="0" distL="0" distR="0" wp14:anchorId="78CBFB4C" wp14:editId="44747B36">
            <wp:extent cx="4441190" cy="27787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41190" cy="2778760"/>
                    </a:xfrm>
                    <a:prstGeom prst="rect">
                      <a:avLst/>
                    </a:prstGeom>
                    <a:noFill/>
                  </pic:spPr>
                </pic:pic>
              </a:graphicData>
            </a:graphic>
          </wp:inline>
        </w:drawing>
      </w:r>
    </w:p>
    <w:p w14:paraId="13EAB1B2" w14:textId="77777777" w:rsidR="00224153" w:rsidRDefault="00224153" w:rsidP="000927A7">
      <w:pPr>
        <w:jc w:val="center"/>
      </w:pPr>
    </w:p>
    <w:p w14:paraId="49527B93" w14:textId="77777777" w:rsidR="00206A06" w:rsidRDefault="00D47396" w:rsidP="00D47396">
      <w:pPr>
        <w:pStyle w:val="Heading7"/>
        <w:framePr w:wrap="around"/>
      </w:pPr>
      <w:r>
        <w:br w:type="page"/>
      </w:r>
      <w:r w:rsidR="00206A06">
        <w:t>Four ‘Accounts’</w:t>
      </w:r>
      <w:r w:rsidR="00567EBE">
        <w:t xml:space="preserve"> – ‘Usual suppliers’</w:t>
      </w:r>
    </w:p>
    <w:p w14:paraId="7C5B9914" w14:textId="77777777" w:rsidR="00206A06" w:rsidRPr="00224153" w:rsidRDefault="00B208A9" w:rsidP="00072488">
      <w:pPr>
        <w:pStyle w:val="BodyText"/>
      </w:pPr>
      <w:r w:rsidRPr="00224153">
        <w:t>The above items from the numerous cables and communications indicate that the major sources of aviation gasoline to Australia were to four ‘accounts’ – USAAF, US Navy,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Pr="00224153">
        <w:t xml:space="preserve"> Oil Company, </w:t>
      </w:r>
      <w:r w:rsidR="00206A06" w:rsidRPr="00224153">
        <w:t xml:space="preserve">and </w:t>
      </w:r>
      <w:r w:rsidRPr="00224153">
        <w:t>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rsidRPr="00224153">
        <w:t xml:space="preserve"> Oil Company, with Shell and Vacuum supplying the RAAF demands.</w:t>
      </w:r>
      <w:r w:rsidR="00206A06" w:rsidRPr="00224153">
        <w:t xml:space="preserve"> Although there was certainly interchange of supplies between USAAF and RAAF as there were both under the command of </w:t>
      </w:r>
      <w:smartTag w:uri="urn:schemas-microsoft-com:office:smarttags" w:element="country-region">
        <w:smartTag w:uri="urn:schemas-microsoft-com:office:smarttags" w:element="place">
          <w:r w:rsidR="00206A06" w:rsidRPr="00224153">
            <w:t>US</w:t>
          </w:r>
        </w:smartTag>
      </w:smartTag>
      <w:r w:rsidR="00206A06" w:rsidRPr="00224153">
        <w:t xml:space="preserve"> General George Kenn</w:t>
      </w:r>
      <w:r w:rsidR="00363D17">
        <w:t>e</w:t>
      </w:r>
      <w:r w:rsidR="00206A06" w:rsidRPr="00224153">
        <w:t>y</w:t>
      </w:r>
      <w:r w:rsidR="00363D17">
        <w:fldChar w:fldCharType="begin"/>
      </w:r>
      <w:r w:rsidR="00363D17">
        <w:instrText xml:space="preserve"> XE "</w:instrText>
      </w:r>
      <w:r w:rsidR="00363D17" w:rsidRPr="001A5731">
        <w:instrText>Kenney</w:instrText>
      </w:r>
      <w:r w:rsidR="00363D17">
        <w:instrText xml:space="preserve">" </w:instrText>
      </w:r>
      <w:r w:rsidR="00363D17">
        <w:fldChar w:fldCharType="end"/>
      </w:r>
      <w:r w:rsidR="00206A06" w:rsidRPr="00224153">
        <w:t xml:space="preserve"> - South West Pacific Area.</w:t>
      </w:r>
    </w:p>
    <w:p w14:paraId="610C9CEF" w14:textId="77777777" w:rsidR="00A810D6" w:rsidRPr="00224153" w:rsidRDefault="00A810D6" w:rsidP="00072488">
      <w:pPr>
        <w:pStyle w:val="BodyText"/>
      </w:pPr>
      <w:r w:rsidRPr="00224153">
        <w:t>Supplies to Australia were both in bulk (tankers discharging into the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Pr="00224153">
        <w:t xml:space="preserve"> and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rsidRPr="00224153">
        <w:t xml:space="preserve"> Depots), and in drum stocks (44 gallon or 205 Litres) which could be shipped as general cargo along with </w:t>
      </w:r>
      <w:r w:rsidR="00D859AC" w:rsidRPr="00224153">
        <w:t>other war materiel such as new aircraft, weapons, munitions and supplies.</w:t>
      </w:r>
    </w:p>
    <w:p w14:paraId="3BED62A7" w14:textId="77777777" w:rsidR="00D47396" w:rsidRPr="00224153" w:rsidRDefault="00D47396" w:rsidP="00072488">
      <w:pPr>
        <w:pStyle w:val="BodyText"/>
      </w:pPr>
      <w:r w:rsidRPr="00224153">
        <w:t xml:space="preserve">Several refineries stand out as regular suppliers to </w:t>
      </w:r>
      <w:smartTag w:uri="urn:schemas-microsoft-com:office:smarttags" w:element="place">
        <w:smartTag w:uri="urn:schemas-microsoft-com:office:smarttags" w:element="country-region">
          <w:r w:rsidRPr="00224153">
            <w:t>Australia</w:t>
          </w:r>
        </w:smartTag>
      </w:smartTag>
      <w:r w:rsidRPr="00224153">
        <w:t>:</w:t>
      </w:r>
    </w:p>
    <w:p w14:paraId="1CEE74BD" w14:textId="0061BB0B" w:rsidR="00D47396" w:rsidRPr="00224153" w:rsidRDefault="00D47396" w:rsidP="00072488">
      <w:pPr>
        <w:pStyle w:val="BodyText"/>
      </w:pPr>
      <w:r w:rsidRPr="00224153">
        <w:t>Tidewater</w:t>
      </w:r>
      <w:r w:rsidR="008B6D13">
        <w:fldChar w:fldCharType="begin"/>
      </w:r>
      <w:r w:rsidR="008B6D13">
        <w:instrText xml:space="preserve"> XE "</w:instrText>
      </w:r>
      <w:r w:rsidR="008B6D13" w:rsidRPr="00966B67">
        <w:rPr>
          <w:i/>
          <w:sz w:val="22"/>
        </w:rPr>
        <w:instrText>Tidewater</w:instrText>
      </w:r>
      <w:r w:rsidR="008B6D13">
        <w:instrText xml:space="preserve">" </w:instrText>
      </w:r>
      <w:r w:rsidR="008B6D13">
        <w:fldChar w:fldCharType="end"/>
      </w:r>
      <w:r w:rsidRPr="00224153">
        <w:t>, Avon (</w:t>
      </w:r>
      <w:r w:rsidR="00316A9E">
        <w:t>California</w:t>
      </w:r>
      <w:r w:rsidRPr="00224153">
        <w:t xml:space="preserve">, </w:t>
      </w:r>
      <w:smartTag w:uri="urn:schemas-microsoft-com:office:smarttags" w:element="country-region">
        <w:smartTag w:uri="urn:schemas-microsoft-com:office:smarttags" w:element="place">
          <w:r w:rsidRPr="00224153">
            <w:t>USA</w:t>
          </w:r>
        </w:smartTag>
      </w:smartTag>
      <w:r w:rsidRPr="00224153">
        <w:t xml:space="preserve">) </w:t>
      </w:r>
      <w:r w:rsidR="00280B82" w:rsidRPr="00224153">
        <w:t>[Tidewater Petroleum was eventually taken over by Getty Oil</w:t>
      </w:r>
      <w:r w:rsidR="00E45E66">
        <w:fldChar w:fldCharType="begin"/>
      </w:r>
      <w:r w:rsidR="00E45E66">
        <w:instrText xml:space="preserve"> XE "</w:instrText>
      </w:r>
      <w:r w:rsidR="00E45E66" w:rsidRPr="00633EB7">
        <w:instrText>Getty Oil</w:instrText>
      </w:r>
      <w:r w:rsidR="00E45E66">
        <w:instrText xml:space="preserve">" </w:instrText>
      </w:r>
      <w:r w:rsidR="00E45E66">
        <w:fldChar w:fldCharType="end"/>
      </w:r>
      <w:r w:rsidR="00280B82" w:rsidRPr="00224153">
        <w:t>, and now is incorporated in ChevronTexaco</w:t>
      </w:r>
      <w:r w:rsidR="00E45E66">
        <w:fldChar w:fldCharType="begin"/>
      </w:r>
      <w:r w:rsidR="00E45E66">
        <w:instrText xml:space="preserve"> XE "</w:instrText>
      </w:r>
      <w:r w:rsidR="00E45E66" w:rsidRPr="009F3C2C">
        <w:instrText>ChevronTexaco</w:instrText>
      </w:r>
      <w:r w:rsidR="00E45E66">
        <w:instrText xml:space="preserve">" </w:instrText>
      </w:r>
      <w:r w:rsidR="00E45E66">
        <w:fldChar w:fldCharType="end"/>
      </w:r>
      <w:r w:rsidR="00280B82" w:rsidRPr="00224153">
        <w:t>]</w:t>
      </w:r>
    </w:p>
    <w:p w14:paraId="030148DC" w14:textId="77777777" w:rsidR="00280B82" w:rsidRPr="00224153" w:rsidRDefault="00D47396" w:rsidP="00072488">
      <w:pPr>
        <w:pStyle w:val="BodyText"/>
      </w:pPr>
      <w:smartTag w:uri="urn:schemas-microsoft-com:office:smarttags" w:element="State">
        <w:r w:rsidRPr="00224153">
          <w:t>Texas</w:t>
        </w:r>
      </w:smartTag>
      <w:r w:rsidR="008B6D13">
        <w:fldChar w:fldCharType="begin"/>
      </w:r>
      <w:r w:rsidR="008B6D13">
        <w:instrText xml:space="preserve"> XE "</w:instrText>
      </w:r>
      <w:smartTag w:uri="urn:schemas-microsoft-com:office:smarttags" w:element="State">
        <w:r w:rsidR="008B6D13" w:rsidRPr="00AE13C7">
          <w:rPr>
            <w:i/>
            <w:sz w:val="22"/>
          </w:rPr>
          <w:instrText>Texas</w:instrText>
        </w:r>
      </w:smartTag>
      <w:r w:rsidR="008B6D13">
        <w:instrText xml:space="preserve">" </w:instrText>
      </w:r>
      <w:r w:rsidR="008B6D13">
        <w:fldChar w:fldCharType="end"/>
      </w:r>
      <w:r w:rsidRPr="00224153">
        <w:t xml:space="preserve">, </w:t>
      </w:r>
      <w:smartTag w:uri="urn:schemas-microsoft-com:office:smarttags" w:element="City">
        <w:r w:rsidRPr="00224153">
          <w:t>Wilmington</w:t>
        </w:r>
      </w:smartTag>
      <w:r w:rsidR="008B6D13">
        <w:fldChar w:fldCharType="begin"/>
      </w:r>
      <w:r w:rsidR="008B6D13">
        <w:instrText xml:space="preserve"> XE "</w:instrText>
      </w:r>
      <w:smartTag w:uri="urn:schemas-microsoft-com:office:smarttags" w:element="City">
        <w:r w:rsidR="008B6D13" w:rsidRPr="006132CC">
          <w:rPr>
            <w:i/>
            <w:sz w:val="22"/>
          </w:rPr>
          <w:instrText>Wilmington</w:instrText>
        </w:r>
      </w:smartTag>
      <w:r w:rsidR="008B6D13">
        <w:instrText xml:space="preserve">" </w:instrText>
      </w:r>
      <w:r w:rsidR="008B6D13">
        <w:fldChar w:fldCharType="end"/>
      </w:r>
      <w:r w:rsidRPr="00224153">
        <w:t xml:space="preserve"> (</w:t>
      </w:r>
      <w:smartTag w:uri="urn:schemas-microsoft-com:office:smarttags" w:element="State">
        <w:r w:rsidRPr="00224153">
          <w:t>California</w:t>
        </w:r>
      </w:smartTag>
      <w:r w:rsidRPr="00224153">
        <w:t xml:space="preserve">, </w:t>
      </w:r>
      <w:smartTag w:uri="urn:schemas-microsoft-com:office:smarttags" w:element="country-region">
        <w:r w:rsidRPr="00224153">
          <w:t>USA</w:t>
        </w:r>
      </w:smartTag>
      <w:r w:rsidRPr="00224153">
        <w:t xml:space="preserve">) </w:t>
      </w:r>
      <w:r w:rsidR="009D38CF" w:rsidRPr="00224153">
        <w:t>[Texaco</w:t>
      </w:r>
      <w:r w:rsidR="001E6D01">
        <w:fldChar w:fldCharType="begin"/>
      </w:r>
      <w:r w:rsidR="001E6D01">
        <w:instrText xml:space="preserve"> XE "</w:instrText>
      </w:r>
      <w:r w:rsidR="001E6D01" w:rsidRPr="0032367A">
        <w:rPr>
          <w:sz w:val="20"/>
        </w:rPr>
        <w:instrText>Texaco</w:instrText>
      </w:r>
      <w:r w:rsidR="001E6D01">
        <w:instrText xml:space="preserve">" </w:instrText>
      </w:r>
      <w:r w:rsidR="001E6D01">
        <w:fldChar w:fldCharType="end"/>
      </w:r>
      <w:r w:rsidR="009D38CF" w:rsidRPr="00224153">
        <w:t xml:space="preserve"> </w:t>
      </w:r>
      <w:r w:rsidR="00E45E66">
        <w:t>R</w:t>
      </w:r>
      <w:r w:rsidR="009D38CF" w:rsidRPr="00224153">
        <w:t>efinery</w:t>
      </w:r>
      <w:r w:rsidR="000845F7" w:rsidRPr="00224153">
        <w:t xml:space="preserve"> located in the </w:t>
      </w:r>
      <w:smartTag w:uri="urn:schemas-microsoft-com:office:smarttags" w:element="City">
        <w:smartTag w:uri="urn:schemas-microsoft-com:office:smarttags" w:element="place">
          <w:r w:rsidR="000845F7" w:rsidRPr="00224153">
            <w:t>Los Angeles</w:t>
          </w:r>
        </w:smartTag>
      </w:smartTag>
      <w:r w:rsidR="008B6D13">
        <w:fldChar w:fldCharType="begin"/>
      </w:r>
      <w:r w:rsidR="008B6D13">
        <w:instrText xml:space="preserve"> XE "</w:instrText>
      </w:r>
      <w:smartTag w:uri="urn:schemas-microsoft-com:office:smarttags" w:element="City">
        <w:r w:rsidR="008B6D13" w:rsidRPr="008A18A0">
          <w:instrText>Los Angeles</w:instrText>
        </w:r>
      </w:smartTag>
      <w:r w:rsidR="008B6D13">
        <w:instrText xml:space="preserve">" </w:instrText>
      </w:r>
      <w:r w:rsidR="008B6D13">
        <w:fldChar w:fldCharType="end"/>
      </w:r>
      <w:r w:rsidR="000845F7" w:rsidRPr="00224153">
        <w:t xml:space="preserve"> area</w:t>
      </w:r>
      <w:r w:rsidR="009D38CF" w:rsidRPr="00224153">
        <w:t>]</w:t>
      </w:r>
    </w:p>
    <w:p w14:paraId="6354DD5C" w14:textId="2CBC7D1E" w:rsidR="000845F7" w:rsidRPr="00224153" w:rsidRDefault="00D47396" w:rsidP="00072488">
      <w:pPr>
        <w:pStyle w:val="BodyText"/>
      </w:pPr>
      <w:r w:rsidRPr="00224153">
        <w:t>Union</w:t>
      </w:r>
      <w:r w:rsidR="008B6D13">
        <w:fldChar w:fldCharType="begin"/>
      </w:r>
      <w:r w:rsidR="008B6D13">
        <w:instrText xml:space="preserve"> XE "</w:instrText>
      </w:r>
      <w:r w:rsidR="008B6D13" w:rsidRPr="00D8613A">
        <w:rPr>
          <w:i/>
          <w:sz w:val="22"/>
        </w:rPr>
        <w:instrText>Union</w:instrText>
      </w:r>
      <w:r w:rsidR="008B6D13">
        <w:instrText xml:space="preserve">" </w:instrText>
      </w:r>
      <w:r w:rsidR="008B6D13">
        <w:fldChar w:fldCharType="end"/>
      </w:r>
      <w:r w:rsidRPr="00224153">
        <w:t>, San Pedro</w:t>
      </w:r>
      <w:r w:rsidR="008B6D13">
        <w:fldChar w:fldCharType="begin"/>
      </w:r>
      <w:r w:rsidR="008B6D13">
        <w:instrText xml:space="preserve"> XE "</w:instrText>
      </w:r>
      <w:r w:rsidR="008B6D13" w:rsidRPr="00130A21">
        <w:instrText>San Pedro</w:instrText>
      </w:r>
      <w:r w:rsidR="008B6D13">
        <w:instrText xml:space="preserve">" </w:instrText>
      </w:r>
      <w:r w:rsidR="008B6D13">
        <w:fldChar w:fldCharType="end"/>
      </w:r>
      <w:r w:rsidRPr="00224153">
        <w:t xml:space="preserve"> (</w:t>
      </w:r>
      <w:smartTag w:uri="urn:schemas-microsoft-com:office:smarttags" w:element="State">
        <w:r w:rsidRPr="00224153">
          <w:t>California</w:t>
        </w:r>
      </w:smartTag>
      <w:r w:rsidRPr="00224153">
        <w:t xml:space="preserve">, </w:t>
      </w:r>
      <w:smartTag w:uri="urn:schemas-microsoft-com:office:smarttags" w:element="country-region">
        <w:r w:rsidRPr="00224153">
          <w:t>USA</w:t>
        </w:r>
      </w:smartTag>
      <w:r w:rsidRPr="00224153">
        <w:t>)</w:t>
      </w:r>
      <w:r w:rsidR="000845F7" w:rsidRPr="00224153">
        <w:t xml:space="preserve"> [Union Oil Co. </w:t>
      </w:r>
      <w:r w:rsidR="00E45E66">
        <w:t>R</w:t>
      </w:r>
      <w:r w:rsidR="000845F7" w:rsidRPr="00224153">
        <w:t>efinery located in the Los Angeles</w:t>
      </w:r>
      <w:r w:rsidR="008B6D13">
        <w:fldChar w:fldCharType="begin"/>
      </w:r>
      <w:r w:rsidR="008B6D13">
        <w:instrText xml:space="preserve"> XE "</w:instrText>
      </w:r>
      <w:r w:rsidR="008B6D13" w:rsidRPr="008A18A0">
        <w:instrText>Los Angeles</w:instrText>
      </w:r>
      <w:r w:rsidR="008B6D13">
        <w:instrText xml:space="preserve">" </w:instrText>
      </w:r>
      <w:r w:rsidR="008B6D13">
        <w:fldChar w:fldCharType="end"/>
      </w:r>
      <w:r w:rsidR="000845F7" w:rsidRPr="00224153">
        <w:t xml:space="preserve"> Port area]</w:t>
      </w:r>
    </w:p>
    <w:p w14:paraId="49BD1087" w14:textId="77777777" w:rsidR="000845F7" w:rsidRPr="00224153" w:rsidRDefault="00D47396" w:rsidP="00072488">
      <w:pPr>
        <w:pStyle w:val="BodyText"/>
      </w:pPr>
      <w:smartTag w:uri="urn:schemas-microsoft-com:office:smarttags" w:element="City">
        <w:r w:rsidRPr="00224153">
          <w:t>Richfield</w:t>
        </w:r>
      </w:smartTag>
      <w:r w:rsidRPr="00224153">
        <w:t>,</w:t>
      </w:r>
      <w:r w:rsidR="008B6D13">
        <w:fldChar w:fldCharType="begin"/>
      </w:r>
      <w:r w:rsidR="008B6D13">
        <w:instrText xml:space="preserve"> XE "</w:instrText>
      </w:r>
      <w:smartTag w:uri="urn:schemas-microsoft-com:office:smarttags" w:element="City">
        <w:r w:rsidR="008B6D13" w:rsidRPr="00CC4EA3">
          <w:rPr>
            <w:i/>
            <w:sz w:val="22"/>
          </w:rPr>
          <w:instrText>Richfield</w:instrText>
        </w:r>
      </w:smartTag>
      <w:r w:rsidR="008B6D13">
        <w:instrText xml:space="preserve">" </w:instrText>
      </w:r>
      <w:r w:rsidR="008B6D13">
        <w:fldChar w:fldCharType="end"/>
      </w:r>
      <w:r w:rsidRPr="00224153">
        <w:t xml:space="preserve"> San Pedro</w:t>
      </w:r>
      <w:r w:rsidR="008B6D13">
        <w:fldChar w:fldCharType="begin"/>
      </w:r>
      <w:r w:rsidR="008B6D13">
        <w:instrText xml:space="preserve"> XE "</w:instrText>
      </w:r>
      <w:r w:rsidR="008B6D13" w:rsidRPr="00130A21">
        <w:instrText>San Pedro</w:instrText>
      </w:r>
      <w:r w:rsidR="008B6D13">
        <w:instrText xml:space="preserve">" </w:instrText>
      </w:r>
      <w:r w:rsidR="008B6D13">
        <w:fldChar w:fldCharType="end"/>
      </w:r>
      <w:r w:rsidRPr="00224153">
        <w:t xml:space="preserve"> (</w:t>
      </w:r>
      <w:smartTag w:uri="urn:schemas-microsoft-com:office:smarttags" w:element="State">
        <w:r w:rsidRPr="00224153">
          <w:t>California</w:t>
        </w:r>
      </w:smartTag>
      <w:r w:rsidRPr="00224153">
        <w:t xml:space="preserve">, </w:t>
      </w:r>
      <w:smartTag w:uri="urn:schemas-microsoft-com:office:smarttags" w:element="country-region">
        <w:r w:rsidRPr="00224153">
          <w:t>USA</w:t>
        </w:r>
      </w:smartTag>
      <w:r w:rsidRPr="00224153">
        <w:t>)</w:t>
      </w:r>
      <w:r w:rsidR="000845F7" w:rsidRPr="00224153">
        <w:t xml:space="preserve"> [Richfield </w:t>
      </w:r>
      <w:r w:rsidR="00E45E66">
        <w:t>R</w:t>
      </w:r>
      <w:r w:rsidR="000845F7" w:rsidRPr="00224153">
        <w:t xml:space="preserve">efinery located in the </w:t>
      </w:r>
      <w:smartTag w:uri="urn:schemas-microsoft-com:office:smarttags" w:element="place">
        <w:smartTag w:uri="urn:schemas-microsoft-com:office:smarttags" w:element="PlaceName">
          <w:r w:rsidR="000845F7" w:rsidRPr="00224153">
            <w:t>Los Angeles</w:t>
          </w:r>
        </w:smartTag>
        <w:r w:rsidR="008B6D13">
          <w:fldChar w:fldCharType="begin"/>
        </w:r>
        <w:r w:rsidR="008B6D13">
          <w:instrText xml:space="preserve"> XE "</w:instrText>
        </w:r>
        <w:smartTag w:uri="urn:schemas-microsoft-com:office:smarttags" w:element="City">
          <w:r w:rsidR="008B6D13" w:rsidRPr="008A18A0">
            <w:instrText>Los Angeles</w:instrText>
          </w:r>
        </w:smartTag>
        <w:r w:rsidR="008B6D13">
          <w:instrText xml:space="preserve">" </w:instrText>
        </w:r>
        <w:r w:rsidR="008B6D13">
          <w:fldChar w:fldCharType="end"/>
        </w:r>
        <w:r w:rsidR="000845F7" w:rsidRPr="00224153">
          <w:t xml:space="preserve"> </w:t>
        </w:r>
        <w:smartTag w:uri="urn:schemas-microsoft-com:office:smarttags" w:element="PlaceType">
          <w:r w:rsidR="000845F7" w:rsidRPr="00224153">
            <w:t>Port</w:t>
          </w:r>
        </w:smartTag>
      </w:smartTag>
      <w:r w:rsidR="000845F7" w:rsidRPr="00224153">
        <w:t xml:space="preserve"> area]</w:t>
      </w:r>
    </w:p>
    <w:p w14:paraId="752FF06B" w14:textId="77777777" w:rsidR="00D47396" w:rsidRPr="00224153" w:rsidRDefault="00D47396" w:rsidP="00072488">
      <w:pPr>
        <w:pStyle w:val="BodyText"/>
      </w:pPr>
      <w:r w:rsidRPr="00224153">
        <w:t>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Pr="00224153">
        <w:t xml:space="preserve">, </w:t>
      </w:r>
      <w:smartTag w:uri="urn:schemas-microsoft-com:office:smarttags" w:element="City">
        <w:r w:rsidRPr="00224153">
          <w:t>Wilmington</w:t>
        </w:r>
      </w:smartTag>
      <w:r w:rsidR="008B6D13">
        <w:fldChar w:fldCharType="begin"/>
      </w:r>
      <w:r w:rsidR="008B6D13">
        <w:instrText xml:space="preserve"> XE "</w:instrText>
      </w:r>
      <w:smartTag w:uri="urn:schemas-microsoft-com:office:smarttags" w:element="City">
        <w:r w:rsidR="008B6D13" w:rsidRPr="006132CC">
          <w:rPr>
            <w:i/>
            <w:sz w:val="22"/>
          </w:rPr>
          <w:instrText>Wilmington</w:instrText>
        </w:r>
      </w:smartTag>
      <w:r w:rsidR="008B6D13">
        <w:instrText xml:space="preserve">" </w:instrText>
      </w:r>
      <w:r w:rsidR="008B6D13">
        <w:fldChar w:fldCharType="end"/>
      </w:r>
      <w:r w:rsidRPr="00224153">
        <w:t xml:space="preserve"> (</w:t>
      </w:r>
      <w:smartTag w:uri="urn:schemas-microsoft-com:office:smarttags" w:element="State">
        <w:r w:rsidRPr="00224153">
          <w:t>California</w:t>
        </w:r>
      </w:smartTag>
      <w:r w:rsidRPr="00224153">
        <w:t xml:space="preserve">, </w:t>
      </w:r>
      <w:smartTag w:uri="urn:schemas-microsoft-com:office:smarttags" w:element="country-region">
        <w:r w:rsidRPr="00224153">
          <w:t>USA</w:t>
        </w:r>
      </w:smartTag>
      <w:r w:rsidRPr="00224153">
        <w:t xml:space="preserve">) </w:t>
      </w:r>
      <w:r w:rsidR="000845F7" w:rsidRPr="00224153">
        <w:t xml:space="preserve">[Shell Oil Co. </w:t>
      </w:r>
      <w:r w:rsidR="00E45E66">
        <w:t>R</w:t>
      </w:r>
      <w:r w:rsidR="000845F7" w:rsidRPr="00224153">
        <w:t xml:space="preserve">efinery located in the </w:t>
      </w:r>
      <w:smartTag w:uri="urn:schemas-microsoft-com:office:smarttags" w:element="City">
        <w:smartTag w:uri="urn:schemas-microsoft-com:office:smarttags" w:element="place">
          <w:r w:rsidR="000845F7" w:rsidRPr="00224153">
            <w:t>Los Angeles</w:t>
          </w:r>
        </w:smartTag>
      </w:smartTag>
      <w:r w:rsidR="008B6D13">
        <w:fldChar w:fldCharType="begin"/>
      </w:r>
      <w:r w:rsidR="008B6D13">
        <w:instrText xml:space="preserve"> XE "</w:instrText>
      </w:r>
      <w:smartTag w:uri="urn:schemas-microsoft-com:office:smarttags" w:element="City">
        <w:r w:rsidR="008B6D13" w:rsidRPr="008A18A0">
          <w:instrText>Los Angeles</w:instrText>
        </w:r>
      </w:smartTag>
      <w:r w:rsidR="008B6D13">
        <w:instrText xml:space="preserve">" </w:instrText>
      </w:r>
      <w:r w:rsidR="008B6D13">
        <w:fldChar w:fldCharType="end"/>
      </w:r>
      <w:r w:rsidR="000845F7" w:rsidRPr="00224153">
        <w:t xml:space="preserve"> area]</w:t>
      </w:r>
    </w:p>
    <w:p w14:paraId="4B272FDB" w14:textId="77777777" w:rsidR="00D47396" w:rsidRPr="00224153" w:rsidRDefault="00D47396" w:rsidP="00072488">
      <w:pPr>
        <w:pStyle w:val="BodyText"/>
      </w:pPr>
      <w:r w:rsidRPr="00224153">
        <w:t xml:space="preserve">Standard Oil </w:t>
      </w:r>
      <w:smartTag w:uri="urn:schemas-microsoft-com:office:smarttags" w:element="State">
        <w:r w:rsidRPr="00224153">
          <w:t>California</w:t>
        </w:r>
      </w:smartTag>
      <w:r w:rsidR="008B6D13">
        <w:fldChar w:fldCharType="begin"/>
      </w:r>
      <w:r w:rsidR="008B6D13">
        <w:instrText xml:space="preserve"> XE "</w:instrText>
      </w:r>
      <w:r w:rsidR="008B6D13" w:rsidRPr="00E462D0">
        <w:rPr>
          <w:i/>
          <w:sz w:val="22"/>
        </w:rPr>
        <w:instrText>Standard Oil California</w:instrText>
      </w:r>
      <w:r w:rsidR="008B6D13">
        <w:instrText xml:space="preserve">" </w:instrText>
      </w:r>
      <w:r w:rsidR="008B6D13">
        <w:fldChar w:fldCharType="end"/>
      </w:r>
      <w:r w:rsidRPr="00224153">
        <w:t>, El Segundo</w:t>
      </w:r>
      <w:r w:rsidR="008B6D13">
        <w:fldChar w:fldCharType="begin"/>
      </w:r>
      <w:r w:rsidR="008B6D13">
        <w:instrText xml:space="preserve"> XE "</w:instrText>
      </w:r>
      <w:r w:rsidR="008B6D13" w:rsidRPr="00A63DCE">
        <w:rPr>
          <w:i/>
          <w:sz w:val="22"/>
        </w:rPr>
        <w:instrText>El Segundo</w:instrText>
      </w:r>
      <w:r w:rsidR="008B6D13">
        <w:instrText xml:space="preserve">" </w:instrText>
      </w:r>
      <w:r w:rsidR="008B6D13">
        <w:fldChar w:fldCharType="end"/>
      </w:r>
      <w:r w:rsidRPr="00224153">
        <w:t xml:space="preserve"> (</w:t>
      </w:r>
      <w:smartTag w:uri="urn:schemas-microsoft-com:office:smarttags" w:element="State">
        <w:r w:rsidRPr="00224153">
          <w:t>California</w:t>
        </w:r>
      </w:smartTag>
      <w:r w:rsidRPr="00224153">
        <w:t xml:space="preserve">, </w:t>
      </w:r>
      <w:smartTag w:uri="urn:schemas-microsoft-com:office:smarttags" w:element="country-region">
        <w:r w:rsidRPr="00224153">
          <w:t>USA</w:t>
        </w:r>
      </w:smartTag>
      <w:r w:rsidR="000845F7" w:rsidRPr="00224153">
        <w:t xml:space="preserve">) [located in the </w:t>
      </w:r>
      <w:smartTag w:uri="urn:schemas-microsoft-com:office:smarttags" w:element="City">
        <w:smartTag w:uri="urn:schemas-microsoft-com:office:smarttags" w:element="place">
          <w:r w:rsidR="000845F7" w:rsidRPr="00224153">
            <w:t>Los Angeles</w:t>
          </w:r>
        </w:smartTag>
      </w:smartTag>
      <w:r w:rsidR="008B6D13">
        <w:fldChar w:fldCharType="begin"/>
      </w:r>
      <w:r w:rsidR="008B6D13">
        <w:instrText xml:space="preserve"> XE "</w:instrText>
      </w:r>
      <w:r w:rsidR="008B6D13" w:rsidRPr="008A18A0">
        <w:instrText>Los Angeles</w:instrText>
      </w:r>
      <w:r w:rsidR="008B6D13">
        <w:instrText xml:space="preserve">" </w:instrText>
      </w:r>
      <w:r w:rsidR="008B6D13">
        <w:fldChar w:fldCharType="end"/>
      </w:r>
      <w:r w:rsidR="000845F7" w:rsidRPr="00224153">
        <w:t xml:space="preserve"> area, now ChevronTexaco</w:t>
      </w:r>
      <w:r w:rsidR="00E45E66">
        <w:fldChar w:fldCharType="begin"/>
      </w:r>
      <w:r w:rsidR="00E45E66">
        <w:instrText xml:space="preserve"> XE "</w:instrText>
      </w:r>
      <w:r w:rsidR="00E45E66" w:rsidRPr="009F3C2C">
        <w:instrText>ChevronTexaco</w:instrText>
      </w:r>
      <w:r w:rsidR="00E45E66">
        <w:instrText xml:space="preserve">" </w:instrText>
      </w:r>
      <w:r w:rsidR="00E45E66">
        <w:fldChar w:fldCharType="end"/>
      </w:r>
      <w:r w:rsidR="000845F7" w:rsidRPr="00224153">
        <w:t>]</w:t>
      </w:r>
      <w:r w:rsidR="004327CA" w:rsidRPr="00224153">
        <w:t xml:space="preserve"> </w:t>
      </w:r>
      <w:r w:rsidR="000845F7" w:rsidRPr="00224153">
        <w:t xml:space="preserve">- Refer to Chapter </w:t>
      </w:r>
      <w:r w:rsidR="004327CA" w:rsidRPr="00224153">
        <w:t>5</w:t>
      </w:r>
      <w:r w:rsidR="000845F7" w:rsidRPr="00224153">
        <w:t>.</w:t>
      </w:r>
    </w:p>
    <w:p w14:paraId="3963CF7B" w14:textId="77777777" w:rsidR="00071AAE" w:rsidRDefault="00170419" w:rsidP="00170419">
      <w:pPr>
        <w:pStyle w:val="Heading7"/>
        <w:framePr w:wrap="around"/>
      </w:pPr>
      <w:r>
        <w:t>TEL</w:t>
      </w:r>
      <w:r w:rsidR="008062FC">
        <w:fldChar w:fldCharType="begin"/>
      </w:r>
      <w:r w:rsidR="008062FC">
        <w:instrText xml:space="preserve"> XE "</w:instrText>
      </w:r>
      <w:r w:rsidR="008062FC" w:rsidRPr="005E5658">
        <w:rPr>
          <w:sz w:val="24"/>
          <w:szCs w:val="24"/>
        </w:rPr>
        <w:instrText>TEL</w:instrText>
      </w:r>
      <w:r w:rsidR="008062FC">
        <w:instrText xml:space="preserve">" </w:instrText>
      </w:r>
      <w:r w:rsidR="008062FC">
        <w:fldChar w:fldCharType="end"/>
      </w:r>
      <w:r w:rsidR="00DF0652">
        <w:t xml:space="preserve"> content for</w:t>
      </w:r>
      <w:r>
        <w:t xml:space="preserve"> SWP</w:t>
      </w:r>
      <w:r w:rsidR="00385E91">
        <w:t>A</w:t>
      </w:r>
    </w:p>
    <w:p w14:paraId="451B833E" w14:textId="2BE95C20" w:rsidR="00DF0652" w:rsidRDefault="00170419" w:rsidP="00072488">
      <w:pPr>
        <w:pStyle w:val="BodyText"/>
      </w:pPr>
      <w:r>
        <w:t>The problems of high TEL</w:t>
      </w:r>
      <w:r w:rsidR="008062FC">
        <w:fldChar w:fldCharType="begin"/>
      </w:r>
      <w:r w:rsidR="008062FC">
        <w:instrText xml:space="preserve"> XE "</w:instrText>
      </w:r>
      <w:r w:rsidR="008062FC" w:rsidRPr="005E5658">
        <w:instrText>TEL</w:instrText>
      </w:r>
      <w:r w:rsidR="008062FC">
        <w:instrText xml:space="preserve">" </w:instrText>
      </w:r>
      <w:r w:rsidR="008062FC">
        <w:fldChar w:fldCharType="end"/>
      </w:r>
      <w:r>
        <w:t xml:space="preserve"> content and spark plug fouling was not limited to </w:t>
      </w:r>
      <w:smartTag w:uri="urn:schemas-microsoft-com:office:smarttags" w:element="place">
        <w:r>
          <w:t>Europe</w:t>
        </w:r>
      </w:smartTag>
      <w:r>
        <w:t xml:space="preserve">, </w:t>
      </w:r>
      <w:r w:rsidR="00061932">
        <w:t>it</w:t>
      </w:r>
      <w:r>
        <w:t xml:space="preserve"> was also apparent in the Pacific Theatre too. </w:t>
      </w:r>
      <w:r w:rsidR="00E650B8">
        <w:t xml:space="preserve">However it seems that the problem may have been somewhat limited to particular engines - </w:t>
      </w:r>
      <w:r w:rsidR="00E45E66">
        <w:t>Allison</w:t>
      </w:r>
      <w:r w:rsidR="00E45E66">
        <w:fldChar w:fldCharType="begin"/>
      </w:r>
      <w:r w:rsidR="00E45E66">
        <w:instrText xml:space="preserve"> XE "</w:instrText>
      </w:r>
      <w:r w:rsidR="00E45E66" w:rsidRPr="00B24613">
        <w:instrText>Allison</w:instrText>
      </w:r>
      <w:r w:rsidR="00E45E66">
        <w:instrText xml:space="preserve">" </w:instrText>
      </w:r>
      <w:r w:rsidR="00E45E66">
        <w:fldChar w:fldCharType="end"/>
      </w:r>
      <w:r w:rsidR="00E650B8">
        <w:t xml:space="preserve"> engines as used in USAAF fighter P-38 Lightning</w:t>
      </w:r>
      <w:r w:rsidR="00382F46">
        <w:fldChar w:fldCharType="begin"/>
      </w:r>
      <w:r w:rsidR="00382F46">
        <w:instrText xml:space="preserve"> XE "</w:instrText>
      </w:r>
      <w:r w:rsidR="00382F46" w:rsidRPr="00D6375D">
        <w:instrText>P-38 Lightning</w:instrText>
      </w:r>
      <w:r w:rsidR="00382F46">
        <w:instrText xml:space="preserve">" </w:instrText>
      </w:r>
      <w:r w:rsidR="00382F46">
        <w:fldChar w:fldCharType="end"/>
      </w:r>
      <w:r w:rsidR="00E650B8">
        <w:t xml:space="preserve">, and those </w:t>
      </w:r>
      <w:smartTag w:uri="urn:schemas-microsoft-com:office:smarttags" w:element="place">
        <w:smartTag w:uri="urn:schemas-microsoft-com:office:smarttags" w:element="country-region">
          <w:r w:rsidR="00E650B8">
            <w:t>US</w:t>
          </w:r>
        </w:smartTag>
      </w:smartTag>
      <w:r w:rsidR="00E650B8">
        <w:t xml:space="preserve"> aircraft in RAAF service P-40 Kittyhawk</w:t>
      </w:r>
      <w:r w:rsidR="008062FC">
        <w:fldChar w:fldCharType="begin"/>
      </w:r>
      <w:r w:rsidR="008062FC">
        <w:instrText xml:space="preserve"> XE "</w:instrText>
      </w:r>
      <w:r w:rsidR="008062FC" w:rsidRPr="00EB384D">
        <w:instrText>Kittyhawk</w:instrText>
      </w:r>
      <w:r w:rsidR="008062FC">
        <w:instrText xml:space="preserve">" </w:instrText>
      </w:r>
      <w:r w:rsidR="008062FC">
        <w:fldChar w:fldCharType="end"/>
      </w:r>
      <w:r w:rsidR="00E650B8">
        <w:t xml:space="preserve"> and P-39 </w:t>
      </w:r>
      <w:r w:rsidR="00635460">
        <w:t>Airacobra</w:t>
      </w:r>
      <w:r w:rsidR="00E45E66">
        <w:fldChar w:fldCharType="begin"/>
      </w:r>
      <w:r w:rsidR="00E45E66">
        <w:instrText xml:space="preserve"> XE "</w:instrText>
      </w:r>
      <w:r w:rsidR="00E45E66" w:rsidRPr="00C16550">
        <w:instrText>P-39 Aircobra</w:instrText>
      </w:r>
      <w:r w:rsidR="00E45E66">
        <w:instrText xml:space="preserve">" </w:instrText>
      </w:r>
      <w:r w:rsidR="00E45E66">
        <w:fldChar w:fldCharType="end"/>
      </w:r>
      <w:r w:rsidR="00E650B8">
        <w:t xml:space="preserve">. </w:t>
      </w:r>
      <w:r w:rsidR="00E45E66">
        <w:t>Allison</w:t>
      </w:r>
      <w:r w:rsidR="00061932">
        <w:t xml:space="preserve"> engines </w:t>
      </w:r>
      <w:r w:rsidR="00241372">
        <w:t xml:space="preserve">were </w:t>
      </w:r>
      <w:r w:rsidR="000F75C7">
        <w:t xml:space="preserve">not </w:t>
      </w:r>
      <w:r w:rsidR="00241372">
        <w:t xml:space="preserve">used in </w:t>
      </w:r>
      <w:r w:rsidR="00061932">
        <w:t xml:space="preserve">aircraft </w:t>
      </w:r>
      <w:r w:rsidR="00241372">
        <w:t>the USAAF and RAAF bomber squadrons</w:t>
      </w:r>
      <w:r w:rsidR="00061932">
        <w:t xml:space="preserve"> – most </w:t>
      </w:r>
      <w:r w:rsidR="000F75C7">
        <w:t xml:space="preserve">US manufactured </w:t>
      </w:r>
      <w:r w:rsidR="00061932">
        <w:t>bomber aircraft in the Pacific theatre had radial Pratt &amp; Whitney</w:t>
      </w:r>
      <w:r w:rsidR="00DD505E">
        <w:fldChar w:fldCharType="begin"/>
      </w:r>
      <w:r w:rsidR="00DD505E">
        <w:instrText xml:space="preserve"> XE "</w:instrText>
      </w:r>
      <w:r w:rsidR="00DD505E" w:rsidRPr="004A401F">
        <w:instrText>Pratt &amp; Whitney</w:instrText>
      </w:r>
      <w:r w:rsidR="00DD505E">
        <w:instrText xml:space="preserve">" </w:instrText>
      </w:r>
      <w:r w:rsidR="00DD505E">
        <w:fldChar w:fldCharType="end"/>
      </w:r>
      <w:r w:rsidR="00061932">
        <w:t xml:space="preserve"> or Wright</w:t>
      </w:r>
      <w:r w:rsidR="00DD505E">
        <w:fldChar w:fldCharType="begin"/>
      </w:r>
      <w:r w:rsidR="00DD505E">
        <w:instrText xml:space="preserve"> XE "</w:instrText>
      </w:r>
      <w:r w:rsidR="00DD505E" w:rsidRPr="0080363D">
        <w:instrText>Wright</w:instrText>
      </w:r>
      <w:r w:rsidR="00DD505E">
        <w:instrText xml:space="preserve">" </w:instrText>
      </w:r>
      <w:r w:rsidR="00DD505E">
        <w:fldChar w:fldCharType="end"/>
      </w:r>
      <w:r w:rsidR="00061932">
        <w:t xml:space="preserve"> engines</w:t>
      </w:r>
      <w:r w:rsidR="00241372">
        <w:t xml:space="preserve">. </w:t>
      </w:r>
    </w:p>
    <w:p w14:paraId="4B86A808" w14:textId="292EACAC" w:rsidR="000809CF" w:rsidRPr="000809CF" w:rsidRDefault="000809CF" w:rsidP="007648F8">
      <w:pPr>
        <w:pStyle w:val="Caption"/>
      </w:pPr>
      <w:r w:rsidRPr="000809CF">
        <w:lastRenderedPageBreak/>
        <w:t xml:space="preserve">Photo </w:t>
      </w:r>
      <w:r w:rsidR="00385E91">
        <w:t>4</w:t>
      </w:r>
      <w:r w:rsidR="00813163">
        <w:t>5</w:t>
      </w:r>
      <w:r w:rsidR="00385E91">
        <w:t>.</w:t>
      </w:r>
      <w:r w:rsidR="00A46230">
        <w:t xml:space="preserve"> USAAF P-39 </w:t>
      </w:r>
      <w:smartTag w:uri="urn:schemas-microsoft-com:office:smarttags" w:element="place">
        <w:smartTag w:uri="urn:schemas-microsoft-com:office:smarttags" w:element="City">
          <w:r w:rsidR="00A46230">
            <w:t>Bell</w:t>
          </w:r>
        </w:smartTag>
      </w:smartTag>
      <w:r w:rsidR="00A46230">
        <w:t xml:space="preserve"> </w:t>
      </w:r>
      <w:r w:rsidR="00635460">
        <w:t>Airacobra</w:t>
      </w:r>
      <w:r w:rsidR="00A46230">
        <w:t xml:space="preserve"> with its unusual tricycle undercarriage and mid mounted Allison</w:t>
      </w:r>
      <w:r w:rsidR="00E45E66">
        <w:fldChar w:fldCharType="begin"/>
      </w:r>
      <w:r w:rsidR="00E45E66">
        <w:instrText xml:space="preserve"> XE "</w:instrText>
      </w:r>
      <w:r w:rsidR="00E45E66" w:rsidRPr="00B24613">
        <w:instrText>Allison</w:instrText>
      </w:r>
      <w:r w:rsidR="00E45E66">
        <w:instrText xml:space="preserve">" </w:instrText>
      </w:r>
      <w:r w:rsidR="00E45E66">
        <w:fldChar w:fldCharType="end"/>
      </w:r>
      <w:r w:rsidR="00A46230">
        <w:t xml:space="preserve"> V-12 engine (circa 1942 </w:t>
      </w:r>
      <w:r w:rsidR="0084230A">
        <w:t>Amberley</w:t>
      </w:r>
      <w:r w:rsidR="007441AE">
        <w:fldChar w:fldCharType="begin"/>
      </w:r>
      <w:r w:rsidR="007441AE">
        <w:instrText xml:space="preserve"> XE "</w:instrText>
      </w:r>
      <w:r w:rsidR="007441AE" w:rsidRPr="007B2ADD">
        <w:instrText>Amberley</w:instrText>
      </w:r>
      <w:r w:rsidR="007441AE">
        <w:instrText xml:space="preserve">" </w:instrText>
      </w:r>
      <w:r w:rsidR="007441AE">
        <w:fldChar w:fldCharType="end"/>
      </w:r>
      <w:r w:rsidR="00A46230">
        <w:t xml:space="preserve"> Qld.) </w:t>
      </w:r>
    </w:p>
    <w:p w14:paraId="07E911D4" w14:textId="77777777" w:rsidR="000809CF" w:rsidRDefault="00597536" w:rsidP="00072488">
      <w:pPr>
        <w:pStyle w:val="Picture"/>
      </w:pPr>
      <w:r>
        <w:rPr>
          <w:noProof/>
          <w:lang w:eastAsia="en-AU"/>
        </w:rPr>
        <w:drawing>
          <wp:inline distT="0" distB="0" distL="0" distR="0" wp14:anchorId="43A78FF9" wp14:editId="74A96869">
            <wp:extent cx="5810683" cy="3892061"/>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66395" cy="3929377"/>
                    </a:xfrm>
                    <a:prstGeom prst="rect">
                      <a:avLst/>
                    </a:prstGeom>
                    <a:noFill/>
                  </pic:spPr>
                </pic:pic>
              </a:graphicData>
            </a:graphic>
          </wp:inline>
        </w:drawing>
      </w:r>
    </w:p>
    <w:p w14:paraId="135D9A1B" w14:textId="77777777" w:rsidR="00071AAE" w:rsidRDefault="00241372" w:rsidP="00072488">
      <w:pPr>
        <w:pStyle w:val="BodyText"/>
      </w:pPr>
      <w:r>
        <w:t xml:space="preserve">Since the avgas supplies from the </w:t>
      </w:r>
      <w:smartTag w:uri="urn:schemas-microsoft-com:office:smarttags" w:element="place">
        <w:smartTag w:uri="urn:schemas-microsoft-com:office:smarttags" w:element="country-region">
          <w:r>
            <w:t>US</w:t>
          </w:r>
        </w:smartTag>
      </w:smartTag>
      <w:r>
        <w:t xml:space="preserve"> could not be designated any particular air force</w:t>
      </w:r>
      <w:r w:rsidR="00170419">
        <w:t xml:space="preserve"> </w:t>
      </w:r>
      <w:r>
        <w:t xml:space="preserve">or its aircraft, a general ‘one-size fits all’ approach was adopted.  </w:t>
      </w:r>
      <w:r w:rsidR="00DF0652">
        <w:t>In 1943 there was a problem of shortage of supply – part of the solution was to increase the TEL</w:t>
      </w:r>
      <w:r w:rsidR="008062FC">
        <w:fldChar w:fldCharType="begin"/>
      </w:r>
      <w:r w:rsidR="008062FC">
        <w:instrText xml:space="preserve"> XE "</w:instrText>
      </w:r>
      <w:r w:rsidR="008062FC" w:rsidRPr="005E5658">
        <w:instrText>TEL</w:instrText>
      </w:r>
      <w:r w:rsidR="008062FC">
        <w:instrText xml:space="preserve">" </w:instrText>
      </w:r>
      <w:r w:rsidR="008062FC">
        <w:fldChar w:fldCharType="end"/>
      </w:r>
      <w:r w:rsidR="00DF0652">
        <w:t xml:space="preserve"> content. </w:t>
      </w:r>
      <w:r>
        <w:t>The following memo outlines the issue</w:t>
      </w:r>
      <w:r>
        <w:rPr>
          <w:rStyle w:val="EndnoteReference"/>
        </w:rPr>
        <w:endnoteReference w:id="66"/>
      </w:r>
      <w:r>
        <w:t>:</w:t>
      </w:r>
    </w:p>
    <w:p w14:paraId="08EDB81B" w14:textId="77777777" w:rsidR="00CD2BDE" w:rsidRPr="00735F01" w:rsidRDefault="00CD2BDE" w:rsidP="00735F01">
      <w:pPr>
        <w:pStyle w:val="BodyText2"/>
        <w:spacing w:before="60" w:after="60"/>
        <w:rPr>
          <w:i/>
          <w:iCs/>
          <w:sz w:val="22"/>
        </w:rPr>
      </w:pPr>
      <w:r w:rsidRPr="00735F01">
        <w:rPr>
          <w:i/>
          <w:iCs/>
          <w:sz w:val="22"/>
        </w:rPr>
        <w:t>Aug 19, 1943</w:t>
      </w:r>
    </w:p>
    <w:p w14:paraId="22BCA36D" w14:textId="77777777" w:rsidR="00CD2BDE" w:rsidRPr="00735F01" w:rsidRDefault="00CD2BDE" w:rsidP="00735F01">
      <w:pPr>
        <w:pStyle w:val="BodyText2"/>
        <w:spacing w:before="60" w:after="60"/>
        <w:rPr>
          <w:i/>
          <w:iCs/>
          <w:sz w:val="22"/>
        </w:rPr>
      </w:pPr>
      <w:r w:rsidRPr="00735F01">
        <w:rPr>
          <w:i/>
          <w:iCs/>
          <w:sz w:val="22"/>
        </w:rPr>
        <w:t xml:space="preserve">As of Aug 10, 1943 the </w:t>
      </w:r>
      <w:smartTag w:uri="urn:schemas-microsoft-com:office:smarttags" w:element="place">
        <w:smartTag w:uri="urn:schemas-microsoft-com:office:smarttags" w:element="country-region">
          <w:r w:rsidRPr="00735F01">
            <w:rPr>
              <w:i/>
              <w:iCs/>
              <w:sz w:val="22"/>
            </w:rPr>
            <w:t>US</w:t>
          </w:r>
        </w:smartTag>
      </w:smartTag>
      <w:r w:rsidRPr="00735F01">
        <w:rPr>
          <w:i/>
          <w:iCs/>
          <w:sz w:val="22"/>
        </w:rPr>
        <w:t xml:space="preserve"> Authorities decided all supplies of 130 grade </w:t>
      </w:r>
      <w:r w:rsidR="00735F01">
        <w:rPr>
          <w:i/>
          <w:iCs/>
          <w:sz w:val="22"/>
        </w:rPr>
        <w:t>(</w:t>
      </w:r>
      <w:r w:rsidR="00735F01" w:rsidRPr="00735F01">
        <w:rPr>
          <w:iCs/>
          <w:sz w:val="22"/>
        </w:rPr>
        <w:t>Avgas 100</w:t>
      </w:r>
      <w:r w:rsidR="008B6D13">
        <w:rPr>
          <w:iCs/>
          <w:sz w:val="22"/>
        </w:rPr>
        <w:fldChar w:fldCharType="begin"/>
      </w:r>
      <w:r w:rsidR="008B6D13">
        <w:instrText xml:space="preserve"> XE "</w:instrText>
      </w:r>
      <w:r w:rsidR="008B6D13" w:rsidRPr="00AD42B8">
        <w:instrText>Avgas 100</w:instrText>
      </w:r>
      <w:r w:rsidR="008B6D13">
        <w:instrText xml:space="preserve">" </w:instrText>
      </w:r>
      <w:r w:rsidR="008B6D13">
        <w:rPr>
          <w:iCs/>
          <w:sz w:val="22"/>
        </w:rPr>
        <w:fldChar w:fldCharType="end"/>
      </w:r>
      <w:r w:rsidR="00735F01" w:rsidRPr="00735F01">
        <w:rPr>
          <w:iCs/>
          <w:sz w:val="22"/>
        </w:rPr>
        <w:t>/130)</w:t>
      </w:r>
      <w:r w:rsidR="00735F01">
        <w:rPr>
          <w:i/>
          <w:iCs/>
          <w:sz w:val="22"/>
        </w:rPr>
        <w:t xml:space="preserve"> </w:t>
      </w:r>
      <w:r w:rsidRPr="00735F01">
        <w:rPr>
          <w:i/>
          <w:iCs/>
          <w:sz w:val="22"/>
        </w:rPr>
        <w:t>be leaded up to 5.5 TEL</w:t>
      </w:r>
      <w:r w:rsidR="008062FC">
        <w:rPr>
          <w:i/>
          <w:iCs/>
          <w:sz w:val="22"/>
        </w:rPr>
        <w:fldChar w:fldCharType="begin"/>
      </w:r>
      <w:r w:rsidR="008062FC">
        <w:instrText xml:space="preserve"> XE "</w:instrText>
      </w:r>
      <w:r w:rsidR="008062FC" w:rsidRPr="005E5658">
        <w:rPr>
          <w:szCs w:val="24"/>
        </w:rPr>
        <w:instrText>TEL</w:instrText>
      </w:r>
      <w:r w:rsidR="008062FC">
        <w:instrText xml:space="preserve">" </w:instrText>
      </w:r>
      <w:r w:rsidR="008062FC">
        <w:rPr>
          <w:i/>
          <w:iCs/>
          <w:sz w:val="22"/>
        </w:rPr>
        <w:fldChar w:fldCharType="end"/>
      </w:r>
      <w:r w:rsidRPr="00735F01">
        <w:rPr>
          <w:i/>
          <w:iCs/>
          <w:sz w:val="22"/>
        </w:rPr>
        <w:t xml:space="preserve"> cc/IG compared with 4.8 TEL cc/IG. (</w:t>
      </w:r>
      <w:smartTag w:uri="urn:schemas-microsoft-com:office:smarttags" w:element="place">
        <w:smartTag w:uri="urn:schemas-microsoft-com:office:smarttags" w:element="country-region">
          <w:r w:rsidRPr="00735F01">
            <w:rPr>
              <w:i/>
              <w:iCs/>
              <w:sz w:val="22"/>
            </w:rPr>
            <w:t>UK</w:t>
          </w:r>
        </w:smartTag>
      </w:smartTag>
      <w:r w:rsidRPr="00735F01">
        <w:rPr>
          <w:i/>
          <w:iCs/>
          <w:sz w:val="22"/>
        </w:rPr>
        <w:t xml:space="preserve"> plan to blend with old stock to dilute lead back to 5.0 cc/IG). There was a problem with spark plug fouling of US engines such as Allisons.</w:t>
      </w:r>
    </w:p>
    <w:p w14:paraId="39D6483E" w14:textId="77777777" w:rsidR="00CD2BDE" w:rsidRPr="00061932" w:rsidRDefault="00CD2BDE" w:rsidP="00061932">
      <w:pPr>
        <w:pStyle w:val="BodyText2"/>
        <w:spacing w:before="60" w:after="60"/>
        <w:rPr>
          <w:i/>
          <w:iCs/>
          <w:sz w:val="22"/>
        </w:rPr>
      </w:pPr>
      <w:r w:rsidRPr="00061932">
        <w:rPr>
          <w:i/>
          <w:iCs/>
          <w:sz w:val="22"/>
        </w:rPr>
        <w:t>Advice to Pointe-a-Pierre Trinidad</w:t>
      </w:r>
      <w:r w:rsidR="00363D17">
        <w:rPr>
          <w:i/>
          <w:iCs/>
          <w:sz w:val="22"/>
        </w:rPr>
        <w:fldChar w:fldCharType="begin"/>
      </w:r>
      <w:r w:rsidR="00363D17">
        <w:instrText xml:space="preserve"> XE "</w:instrText>
      </w:r>
      <w:r w:rsidR="00363D17" w:rsidRPr="003555E6">
        <w:rPr>
          <w:i/>
          <w:iCs/>
          <w:sz w:val="22"/>
        </w:rPr>
        <w:instrText>Trinidad</w:instrText>
      </w:r>
      <w:r w:rsidR="00363D17">
        <w:instrText xml:space="preserve">" </w:instrText>
      </w:r>
      <w:r w:rsidR="00363D17">
        <w:rPr>
          <w:i/>
          <w:iCs/>
          <w:sz w:val="22"/>
        </w:rPr>
        <w:fldChar w:fldCharType="end"/>
      </w:r>
      <w:r w:rsidRPr="00061932">
        <w:rPr>
          <w:i/>
          <w:iCs/>
          <w:sz w:val="22"/>
        </w:rPr>
        <w:t xml:space="preserve"> from </w:t>
      </w:r>
      <w:smartTag w:uri="urn:schemas-microsoft-com:office:smarttags" w:element="place">
        <w:r w:rsidRPr="00061932">
          <w:rPr>
            <w:i/>
            <w:iCs/>
            <w:sz w:val="22"/>
          </w:rPr>
          <w:t>Trinidad</w:t>
        </w:r>
      </w:smartTag>
      <w:r w:rsidRPr="00061932">
        <w:rPr>
          <w:i/>
          <w:iCs/>
          <w:sz w:val="22"/>
        </w:rPr>
        <w:t xml:space="preserve"> Leasehold. Maidenhead</w:t>
      </w:r>
      <w:r w:rsidR="00E45E66">
        <w:rPr>
          <w:i/>
          <w:iCs/>
          <w:sz w:val="22"/>
        </w:rPr>
        <w:fldChar w:fldCharType="begin"/>
      </w:r>
      <w:r w:rsidR="00E45E66">
        <w:instrText xml:space="preserve"> XE "</w:instrText>
      </w:r>
      <w:r w:rsidR="00E45E66" w:rsidRPr="00E901F3">
        <w:rPr>
          <w:i/>
          <w:iCs/>
          <w:sz w:val="22"/>
        </w:rPr>
        <w:instrText>Maidenhead</w:instrText>
      </w:r>
      <w:r w:rsidR="00E45E66">
        <w:instrText xml:space="preserve">" </w:instrText>
      </w:r>
      <w:r w:rsidR="00E45E66">
        <w:rPr>
          <w:i/>
          <w:iCs/>
          <w:sz w:val="22"/>
        </w:rPr>
        <w:fldChar w:fldCharType="end"/>
      </w:r>
      <w:r w:rsidRPr="00061932">
        <w:rPr>
          <w:i/>
          <w:iCs/>
          <w:sz w:val="22"/>
        </w:rPr>
        <w:t xml:space="preserve"> </w:t>
      </w:r>
      <w:smartTag w:uri="urn:schemas-microsoft-com:office:smarttags" w:element="place">
        <w:smartTag w:uri="urn:schemas-microsoft-com:office:smarttags" w:element="country-region">
          <w:r w:rsidRPr="00061932">
            <w:rPr>
              <w:i/>
              <w:iCs/>
              <w:sz w:val="22"/>
            </w:rPr>
            <w:t>UK</w:t>
          </w:r>
        </w:smartTag>
      </w:smartTag>
      <w:r w:rsidRPr="00061932">
        <w:rPr>
          <w:i/>
          <w:iCs/>
          <w:sz w:val="22"/>
        </w:rPr>
        <w:t>.</w:t>
      </w:r>
    </w:p>
    <w:p w14:paraId="6C9E3C7A" w14:textId="77777777" w:rsidR="00CD2BDE" w:rsidRPr="00061932" w:rsidRDefault="00CD2BDE" w:rsidP="00061932">
      <w:pPr>
        <w:pStyle w:val="BodyText2"/>
        <w:spacing w:before="60" w:after="60"/>
        <w:rPr>
          <w:i/>
          <w:iCs/>
          <w:sz w:val="22"/>
        </w:rPr>
      </w:pPr>
      <w:r w:rsidRPr="00061932">
        <w:rPr>
          <w:i/>
          <w:iCs/>
          <w:sz w:val="22"/>
        </w:rPr>
        <w:t>All production 100 Octane</w:t>
      </w:r>
      <w:r w:rsidR="00F213FA">
        <w:rPr>
          <w:i/>
          <w:iCs/>
          <w:sz w:val="22"/>
        </w:rPr>
        <w:fldChar w:fldCharType="begin"/>
      </w:r>
      <w:r w:rsidR="00F213FA">
        <w:instrText xml:space="preserve"> XE "</w:instrText>
      </w:r>
      <w:r w:rsidR="00F213FA" w:rsidRPr="00E75538">
        <w:rPr>
          <w:i/>
          <w:iCs/>
          <w:sz w:val="22"/>
        </w:rPr>
        <w:instrText>100 Octane</w:instrText>
      </w:r>
      <w:r w:rsidR="00F213FA">
        <w:instrText xml:space="preserve">" </w:instrText>
      </w:r>
      <w:r w:rsidR="00F213FA">
        <w:rPr>
          <w:i/>
          <w:iCs/>
          <w:sz w:val="22"/>
        </w:rPr>
        <w:fldChar w:fldCharType="end"/>
      </w:r>
      <w:r w:rsidRPr="00061932">
        <w:rPr>
          <w:i/>
          <w:iCs/>
          <w:sz w:val="22"/>
        </w:rPr>
        <w:t xml:space="preserve"> </w:t>
      </w:r>
      <w:r w:rsidR="00E45E66">
        <w:rPr>
          <w:i/>
          <w:iCs/>
          <w:sz w:val="22"/>
        </w:rPr>
        <w:t>[Avgas 100</w:t>
      </w:r>
      <w:r w:rsidR="00E45E66">
        <w:rPr>
          <w:i/>
          <w:iCs/>
          <w:sz w:val="22"/>
        </w:rPr>
        <w:fldChar w:fldCharType="begin"/>
      </w:r>
      <w:r w:rsidR="00E45E66">
        <w:instrText xml:space="preserve"> XE "</w:instrText>
      </w:r>
      <w:r w:rsidR="00E45E66" w:rsidRPr="00C16EFD">
        <w:rPr>
          <w:i/>
          <w:iCs/>
          <w:sz w:val="22"/>
        </w:rPr>
        <w:instrText>Avgas 100</w:instrText>
      </w:r>
      <w:r w:rsidR="00E45E66">
        <w:instrText xml:space="preserve">" </w:instrText>
      </w:r>
      <w:r w:rsidR="00E45E66">
        <w:rPr>
          <w:i/>
          <w:iCs/>
          <w:sz w:val="22"/>
        </w:rPr>
        <w:fldChar w:fldCharType="end"/>
      </w:r>
      <w:r w:rsidR="00E45E66">
        <w:rPr>
          <w:i/>
          <w:iCs/>
          <w:sz w:val="22"/>
        </w:rPr>
        <w:t xml:space="preserve">] </w:t>
      </w:r>
      <w:r w:rsidRPr="00061932">
        <w:rPr>
          <w:i/>
          <w:iCs/>
          <w:sz w:val="22"/>
        </w:rPr>
        <w:t>include 5.5 cc TEL</w:t>
      </w:r>
      <w:r w:rsidR="008062FC">
        <w:rPr>
          <w:i/>
          <w:iCs/>
          <w:sz w:val="22"/>
        </w:rPr>
        <w:fldChar w:fldCharType="begin"/>
      </w:r>
      <w:r w:rsidR="008062FC">
        <w:instrText xml:space="preserve"> XE "</w:instrText>
      </w:r>
      <w:r w:rsidR="008062FC" w:rsidRPr="005E5658">
        <w:rPr>
          <w:szCs w:val="24"/>
        </w:rPr>
        <w:instrText>TEL</w:instrText>
      </w:r>
      <w:r w:rsidR="008062FC">
        <w:instrText xml:space="preserve">" </w:instrText>
      </w:r>
      <w:r w:rsidR="008062FC">
        <w:rPr>
          <w:i/>
          <w:iCs/>
          <w:sz w:val="22"/>
        </w:rPr>
        <w:fldChar w:fldCharType="end"/>
      </w:r>
      <w:r w:rsidRPr="00061932">
        <w:rPr>
          <w:i/>
          <w:iCs/>
          <w:sz w:val="22"/>
        </w:rPr>
        <w:t>/IG.</w:t>
      </w:r>
      <w:r w:rsidR="00784964">
        <w:rPr>
          <w:i/>
          <w:iCs/>
          <w:sz w:val="22"/>
        </w:rPr>
        <w:t xml:space="preserve"> (4.58 cc TEL /USG)</w:t>
      </w:r>
    </w:p>
    <w:p w14:paraId="0D82F8E1" w14:textId="77777777" w:rsidR="00784964" w:rsidRDefault="00CD2BDE" w:rsidP="00784964">
      <w:pPr>
        <w:pStyle w:val="BodyText2"/>
        <w:spacing w:before="60" w:after="60"/>
        <w:rPr>
          <w:i/>
          <w:iCs/>
          <w:sz w:val="22"/>
        </w:rPr>
      </w:pPr>
      <w:r w:rsidRPr="00061932">
        <w:rPr>
          <w:i/>
          <w:iCs/>
          <w:sz w:val="22"/>
        </w:rPr>
        <w:t>27 Aug 1943</w:t>
      </w:r>
      <w:r w:rsidRPr="00061932">
        <w:rPr>
          <w:i/>
          <w:iCs/>
          <w:sz w:val="22"/>
        </w:rPr>
        <w:tab/>
      </w:r>
      <w:smartTag w:uri="urn:schemas-microsoft-com:office:smarttags" w:element="place">
        <w:smartTag w:uri="urn:schemas-microsoft-com:office:smarttags" w:element="country-region">
          <w:r w:rsidRPr="00061932">
            <w:rPr>
              <w:i/>
              <w:iCs/>
              <w:sz w:val="22"/>
            </w:rPr>
            <w:t>US</w:t>
          </w:r>
        </w:smartTag>
      </w:smartTag>
      <w:r w:rsidRPr="00061932">
        <w:rPr>
          <w:i/>
          <w:iCs/>
          <w:sz w:val="22"/>
        </w:rPr>
        <w:t xml:space="preserve"> Refineries making Avgas</w:t>
      </w:r>
      <w:r w:rsidR="00784964">
        <w:rPr>
          <w:i/>
          <w:iCs/>
          <w:sz w:val="22"/>
        </w:rPr>
        <w:t xml:space="preserve"> </w:t>
      </w:r>
    </w:p>
    <w:p w14:paraId="74927A38" w14:textId="77777777" w:rsidR="00CD2BDE" w:rsidRDefault="00CD2BDE" w:rsidP="00784964">
      <w:pPr>
        <w:pStyle w:val="BodyText2"/>
        <w:spacing w:before="60" w:after="60"/>
        <w:rPr>
          <w:i/>
          <w:iCs/>
          <w:sz w:val="22"/>
        </w:rPr>
      </w:pPr>
      <w:r w:rsidRPr="00784964">
        <w:rPr>
          <w:i/>
          <w:iCs/>
          <w:sz w:val="22"/>
        </w:rPr>
        <w:t xml:space="preserve">To </w:t>
      </w:r>
      <w:smartTag w:uri="urn:schemas-microsoft-com:office:smarttags" w:element="country-region">
        <w:r w:rsidRPr="00784964">
          <w:rPr>
            <w:i/>
            <w:iCs/>
            <w:sz w:val="22"/>
          </w:rPr>
          <w:t>Australia</w:t>
        </w:r>
      </w:smartTag>
      <w:r w:rsidRPr="00784964">
        <w:rPr>
          <w:i/>
          <w:iCs/>
          <w:sz w:val="22"/>
        </w:rPr>
        <w:t xml:space="preserve"> 130 Grade TEL</w:t>
      </w:r>
      <w:r w:rsidR="008062FC">
        <w:rPr>
          <w:i/>
          <w:iCs/>
          <w:sz w:val="22"/>
        </w:rPr>
        <w:fldChar w:fldCharType="begin"/>
      </w:r>
      <w:r w:rsidR="008062FC">
        <w:instrText xml:space="preserve"> XE "</w:instrText>
      </w:r>
      <w:r w:rsidR="008062FC" w:rsidRPr="005E5658">
        <w:rPr>
          <w:szCs w:val="24"/>
        </w:rPr>
        <w:instrText>TEL</w:instrText>
      </w:r>
      <w:r w:rsidR="008062FC">
        <w:instrText xml:space="preserve">" </w:instrText>
      </w:r>
      <w:r w:rsidR="008062FC">
        <w:rPr>
          <w:i/>
          <w:iCs/>
          <w:sz w:val="22"/>
        </w:rPr>
        <w:fldChar w:fldCharType="end"/>
      </w:r>
      <w:r w:rsidRPr="00784964">
        <w:rPr>
          <w:i/>
          <w:iCs/>
          <w:sz w:val="22"/>
        </w:rPr>
        <w:t xml:space="preserve"> Content 4.51 cc/USG </w:t>
      </w:r>
      <w:r w:rsidR="00784964">
        <w:rPr>
          <w:i/>
          <w:iCs/>
          <w:sz w:val="22"/>
        </w:rPr>
        <w:t xml:space="preserve">(5.42 cc/IG) </w:t>
      </w:r>
      <w:r w:rsidRPr="00784964">
        <w:rPr>
          <w:i/>
          <w:iCs/>
          <w:sz w:val="22"/>
        </w:rPr>
        <w:t>on ship “</w:t>
      </w:r>
      <w:smartTag w:uri="urn:schemas-microsoft-com:office:smarttags" w:element="State">
        <w:r w:rsidRPr="00784964">
          <w:rPr>
            <w:i/>
            <w:iCs/>
            <w:sz w:val="22"/>
          </w:rPr>
          <w:t>Ohio</w:t>
        </w:r>
      </w:smartTag>
      <w:r w:rsidR="00E45E66">
        <w:rPr>
          <w:i/>
          <w:iCs/>
          <w:sz w:val="22"/>
        </w:rPr>
        <w:fldChar w:fldCharType="begin"/>
      </w:r>
      <w:r w:rsidR="00E45E66">
        <w:instrText xml:space="preserve"> XE "</w:instrText>
      </w:r>
      <w:r w:rsidR="00E45E66" w:rsidRPr="00A84FA0">
        <w:rPr>
          <w:i/>
          <w:iCs/>
          <w:sz w:val="22"/>
        </w:rPr>
        <w:instrText>Ohio</w:instrText>
      </w:r>
      <w:r w:rsidR="00E45E66">
        <w:instrText xml:space="preserve">" </w:instrText>
      </w:r>
      <w:r w:rsidR="00E45E66">
        <w:rPr>
          <w:i/>
          <w:iCs/>
          <w:sz w:val="22"/>
        </w:rPr>
        <w:fldChar w:fldCharType="end"/>
      </w:r>
      <w:r w:rsidRPr="00784964">
        <w:rPr>
          <w:i/>
          <w:iCs/>
          <w:sz w:val="22"/>
        </w:rPr>
        <w:t>”, Tel Content</w:t>
      </w:r>
      <w:r w:rsidR="00784964">
        <w:rPr>
          <w:i/>
          <w:iCs/>
          <w:sz w:val="22"/>
        </w:rPr>
        <w:t xml:space="preserve"> </w:t>
      </w:r>
      <w:r w:rsidRPr="00784964">
        <w:rPr>
          <w:i/>
          <w:iCs/>
          <w:sz w:val="22"/>
        </w:rPr>
        <w:t>4.54 cc/USG</w:t>
      </w:r>
      <w:r w:rsidR="00784964">
        <w:rPr>
          <w:i/>
          <w:iCs/>
          <w:sz w:val="22"/>
        </w:rPr>
        <w:t xml:space="preserve"> (5.45 cc/IG)</w:t>
      </w:r>
      <w:r w:rsidRPr="00784964">
        <w:rPr>
          <w:i/>
          <w:iCs/>
          <w:sz w:val="22"/>
        </w:rPr>
        <w:t xml:space="preserve"> on ship “</w:t>
      </w:r>
      <w:smartTag w:uri="urn:schemas-microsoft-com:office:smarttags" w:element="country-region">
        <w:smartTag w:uri="urn:schemas-microsoft-com:office:smarttags" w:element="place">
          <w:r w:rsidRPr="00784964">
            <w:rPr>
              <w:i/>
              <w:iCs/>
              <w:sz w:val="22"/>
            </w:rPr>
            <w:t>China</w:t>
          </w:r>
        </w:smartTag>
      </w:smartTag>
      <w:r w:rsidR="00E45E66">
        <w:rPr>
          <w:i/>
          <w:iCs/>
          <w:sz w:val="22"/>
        </w:rPr>
        <w:fldChar w:fldCharType="begin"/>
      </w:r>
      <w:r w:rsidR="00E45E66">
        <w:instrText xml:space="preserve"> XE "</w:instrText>
      </w:r>
      <w:r w:rsidR="00E45E66" w:rsidRPr="000B599E">
        <w:rPr>
          <w:i/>
          <w:iCs/>
          <w:sz w:val="22"/>
        </w:rPr>
        <w:instrText>China</w:instrText>
      </w:r>
      <w:r w:rsidR="00E45E66">
        <w:instrText xml:space="preserve">" </w:instrText>
      </w:r>
      <w:r w:rsidR="00E45E66">
        <w:rPr>
          <w:i/>
          <w:iCs/>
          <w:sz w:val="22"/>
        </w:rPr>
        <w:fldChar w:fldCharType="end"/>
      </w:r>
      <w:r w:rsidRPr="00784964">
        <w:rPr>
          <w:i/>
          <w:iCs/>
          <w:sz w:val="22"/>
        </w:rPr>
        <w:t>” 31.608 Bbls</w:t>
      </w:r>
      <w:r w:rsidR="00784964">
        <w:rPr>
          <w:i/>
          <w:iCs/>
          <w:sz w:val="22"/>
        </w:rPr>
        <w:t>.</w:t>
      </w:r>
    </w:p>
    <w:p w14:paraId="3267B62C" w14:textId="77777777" w:rsidR="00385E91" w:rsidRPr="00385E91" w:rsidRDefault="00385E91" w:rsidP="007648F8">
      <w:pPr>
        <w:pStyle w:val="Caption"/>
      </w:pPr>
      <w:r w:rsidRPr="00385E91">
        <w:t xml:space="preserve">Table </w:t>
      </w:r>
      <w:fldSimple w:instr=" SEQ Table \* ARABIC ">
        <w:r w:rsidR="0022675A">
          <w:rPr>
            <w:noProof/>
          </w:rPr>
          <w:t>4</w:t>
        </w:r>
      </w:fldSimple>
      <w:r w:rsidRPr="00385E91">
        <w:t>. TEL</w:t>
      </w:r>
      <w:r w:rsidR="008062FC">
        <w:fldChar w:fldCharType="begin"/>
      </w:r>
      <w:r w:rsidR="008062FC">
        <w:instrText xml:space="preserve"> XE "</w:instrText>
      </w:r>
      <w:r w:rsidR="008062FC" w:rsidRPr="005E5658">
        <w:rPr>
          <w:sz w:val="24"/>
          <w:szCs w:val="24"/>
        </w:rPr>
        <w:instrText>TEL</w:instrText>
      </w:r>
      <w:r w:rsidR="008062FC">
        <w:instrText xml:space="preserve">" </w:instrText>
      </w:r>
      <w:r w:rsidR="008062FC">
        <w:fldChar w:fldCharType="end"/>
      </w:r>
      <w:r w:rsidRPr="00385E91">
        <w:t xml:space="preserve"> content of various Avgas cargoes in 1943.</w:t>
      </w:r>
    </w:p>
    <w:tbl>
      <w:tblPr>
        <w:tblW w:w="0" w:type="auto"/>
        <w:tblInd w:w="124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951"/>
        <w:gridCol w:w="2126"/>
        <w:gridCol w:w="1417"/>
        <w:gridCol w:w="1276"/>
      </w:tblGrid>
      <w:tr w:rsidR="00735F01" w14:paraId="73D924D1" w14:textId="77777777" w:rsidTr="00385E91">
        <w:tc>
          <w:tcPr>
            <w:tcW w:w="1951" w:type="dxa"/>
            <w:tcBorders>
              <w:bottom w:val="single" w:sz="12" w:space="0" w:color="000000"/>
            </w:tcBorders>
          </w:tcPr>
          <w:p w14:paraId="4FC48B54" w14:textId="77777777" w:rsidR="00735F01" w:rsidRPr="00642A8C" w:rsidRDefault="00735F01" w:rsidP="00642A8C">
            <w:pPr>
              <w:pStyle w:val="BodyText2"/>
              <w:spacing w:before="60" w:after="60"/>
              <w:rPr>
                <w:i/>
                <w:iCs/>
                <w:spacing w:val="0"/>
                <w:sz w:val="20"/>
              </w:rPr>
            </w:pPr>
            <w:r w:rsidRPr="00642A8C">
              <w:rPr>
                <w:i/>
                <w:iCs/>
                <w:spacing w:val="0"/>
                <w:sz w:val="20"/>
              </w:rPr>
              <w:t>Refinery</w:t>
            </w:r>
          </w:p>
        </w:tc>
        <w:tc>
          <w:tcPr>
            <w:tcW w:w="2126" w:type="dxa"/>
            <w:tcBorders>
              <w:bottom w:val="single" w:sz="12" w:space="0" w:color="000000"/>
            </w:tcBorders>
          </w:tcPr>
          <w:p w14:paraId="4221EB15" w14:textId="77777777" w:rsidR="00735F01" w:rsidRPr="00642A8C" w:rsidRDefault="00735F01" w:rsidP="00642A8C">
            <w:pPr>
              <w:pStyle w:val="BodyText2"/>
              <w:spacing w:before="60" w:after="60"/>
              <w:rPr>
                <w:i/>
                <w:iCs/>
                <w:spacing w:val="0"/>
                <w:sz w:val="20"/>
              </w:rPr>
            </w:pPr>
            <w:r w:rsidRPr="00642A8C">
              <w:rPr>
                <w:i/>
                <w:iCs/>
                <w:spacing w:val="0"/>
                <w:sz w:val="20"/>
              </w:rPr>
              <w:t>Location</w:t>
            </w:r>
          </w:p>
        </w:tc>
        <w:tc>
          <w:tcPr>
            <w:tcW w:w="1417" w:type="dxa"/>
            <w:tcBorders>
              <w:bottom w:val="single" w:sz="12" w:space="0" w:color="000000"/>
            </w:tcBorders>
          </w:tcPr>
          <w:p w14:paraId="2A446F1B" w14:textId="77777777" w:rsidR="00735F01" w:rsidRPr="00642A8C" w:rsidRDefault="00735F01" w:rsidP="00642A8C">
            <w:pPr>
              <w:pStyle w:val="BodyText2"/>
              <w:spacing w:before="60" w:after="60"/>
              <w:rPr>
                <w:i/>
                <w:iCs/>
                <w:spacing w:val="0"/>
                <w:sz w:val="20"/>
              </w:rPr>
            </w:pPr>
            <w:r w:rsidRPr="00642A8C">
              <w:rPr>
                <w:i/>
                <w:iCs/>
                <w:spacing w:val="0"/>
                <w:sz w:val="20"/>
              </w:rPr>
              <w:t>TEL</w:t>
            </w:r>
            <w:r w:rsidR="008062FC">
              <w:rPr>
                <w:i/>
                <w:iCs/>
                <w:spacing w:val="0"/>
                <w:sz w:val="20"/>
              </w:rPr>
              <w:fldChar w:fldCharType="begin"/>
            </w:r>
            <w:r w:rsidR="008062FC">
              <w:instrText xml:space="preserve"> XE "</w:instrText>
            </w:r>
            <w:r w:rsidR="008062FC" w:rsidRPr="005E5658">
              <w:rPr>
                <w:szCs w:val="24"/>
              </w:rPr>
              <w:instrText>TEL</w:instrText>
            </w:r>
            <w:r w:rsidR="008062FC">
              <w:instrText xml:space="preserve">" </w:instrText>
            </w:r>
            <w:r w:rsidR="008062FC">
              <w:rPr>
                <w:i/>
                <w:iCs/>
                <w:spacing w:val="0"/>
                <w:sz w:val="20"/>
              </w:rPr>
              <w:fldChar w:fldCharType="end"/>
            </w:r>
            <w:r w:rsidRPr="00642A8C">
              <w:rPr>
                <w:i/>
                <w:iCs/>
                <w:spacing w:val="0"/>
                <w:sz w:val="20"/>
              </w:rPr>
              <w:t xml:space="preserve"> cc/USG</w:t>
            </w:r>
          </w:p>
        </w:tc>
        <w:tc>
          <w:tcPr>
            <w:tcW w:w="1276" w:type="dxa"/>
            <w:tcBorders>
              <w:bottom w:val="single" w:sz="12" w:space="0" w:color="000000"/>
            </w:tcBorders>
          </w:tcPr>
          <w:p w14:paraId="1E67168F" w14:textId="77777777" w:rsidR="00735F01" w:rsidRPr="00642A8C" w:rsidRDefault="00735F01" w:rsidP="00642A8C">
            <w:pPr>
              <w:pStyle w:val="BodyText2"/>
              <w:spacing w:before="60" w:after="60"/>
              <w:rPr>
                <w:i/>
                <w:iCs/>
                <w:spacing w:val="0"/>
                <w:sz w:val="20"/>
              </w:rPr>
            </w:pPr>
            <w:r w:rsidRPr="00642A8C">
              <w:rPr>
                <w:i/>
                <w:iCs/>
                <w:spacing w:val="0"/>
                <w:sz w:val="20"/>
              </w:rPr>
              <w:t>TEL</w:t>
            </w:r>
            <w:r w:rsidR="008062FC">
              <w:rPr>
                <w:i/>
                <w:iCs/>
                <w:spacing w:val="0"/>
                <w:sz w:val="20"/>
              </w:rPr>
              <w:fldChar w:fldCharType="begin"/>
            </w:r>
            <w:r w:rsidR="008062FC">
              <w:instrText xml:space="preserve"> XE "</w:instrText>
            </w:r>
            <w:r w:rsidR="008062FC" w:rsidRPr="005E5658">
              <w:rPr>
                <w:szCs w:val="24"/>
              </w:rPr>
              <w:instrText>TEL</w:instrText>
            </w:r>
            <w:r w:rsidR="008062FC">
              <w:instrText xml:space="preserve">" </w:instrText>
            </w:r>
            <w:r w:rsidR="008062FC">
              <w:rPr>
                <w:i/>
                <w:iCs/>
                <w:spacing w:val="0"/>
                <w:sz w:val="20"/>
              </w:rPr>
              <w:fldChar w:fldCharType="end"/>
            </w:r>
            <w:r w:rsidRPr="00642A8C">
              <w:rPr>
                <w:i/>
                <w:iCs/>
                <w:spacing w:val="0"/>
                <w:sz w:val="20"/>
              </w:rPr>
              <w:t xml:space="preserve"> cc/IG</w:t>
            </w:r>
          </w:p>
        </w:tc>
      </w:tr>
      <w:tr w:rsidR="00735F01" w14:paraId="6B29F479" w14:textId="77777777" w:rsidTr="00385E91">
        <w:tc>
          <w:tcPr>
            <w:tcW w:w="1951" w:type="dxa"/>
            <w:tcBorders>
              <w:top w:val="single" w:sz="12" w:space="0" w:color="000000"/>
            </w:tcBorders>
          </w:tcPr>
          <w:p w14:paraId="6C6660F5" w14:textId="77777777" w:rsidR="00735F01" w:rsidRPr="00642A8C" w:rsidRDefault="00735F01" w:rsidP="00642A8C">
            <w:pPr>
              <w:pStyle w:val="BodyText2"/>
              <w:spacing w:before="60" w:after="60"/>
              <w:rPr>
                <w:i/>
                <w:iCs/>
                <w:spacing w:val="0"/>
                <w:sz w:val="20"/>
              </w:rPr>
            </w:pPr>
            <w:r w:rsidRPr="00642A8C">
              <w:rPr>
                <w:i/>
                <w:iCs/>
                <w:spacing w:val="0"/>
                <w:sz w:val="20"/>
              </w:rPr>
              <w:t xml:space="preserve">Standard Oil </w:t>
            </w:r>
            <w:smartTag w:uri="urn:schemas-microsoft-com:office:smarttags" w:element="place">
              <w:smartTag w:uri="urn:schemas-microsoft-com:office:smarttags" w:element="State">
                <w:r w:rsidRPr="00642A8C">
                  <w:rPr>
                    <w:i/>
                    <w:iCs/>
                    <w:spacing w:val="0"/>
                    <w:sz w:val="20"/>
                  </w:rPr>
                  <w:t>California</w:t>
                </w:r>
              </w:smartTag>
            </w:smartTag>
            <w:r w:rsidR="008B6D13">
              <w:rPr>
                <w:i/>
                <w:iCs/>
                <w:spacing w:val="0"/>
                <w:sz w:val="20"/>
              </w:rPr>
              <w:fldChar w:fldCharType="begin"/>
            </w:r>
            <w:r w:rsidR="008B6D13">
              <w:instrText xml:space="preserve"> XE "</w:instrText>
            </w:r>
            <w:r w:rsidR="008B6D13" w:rsidRPr="00E462D0">
              <w:rPr>
                <w:i/>
                <w:iCs/>
                <w:sz w:val="22"/>
              </w:rPr>
              <w:instrText xml:space="preserve">Standard Oil </w:instrText>
            </w:r>
            <w:smartTag w:uri="urn:schemas-microsoft-com:office:smarttags" w:element="State">
              <w:r w:rsidR="008B6D13" w:rsidRPr="00E462D0">
                <w:rPr>
                  <w:i/>
                  <w:iCs/>
                  <w:sz w:val="22"/>
                </w:rPr>
                <w:instrText>California</w:instrText>
              </w:r>
            </w:smartTag>
            <w:r w:rsidR="008B6D13">
              <w:instrText xml:space="preserve">" </w:instrText>
            </w:r>
            <w:r w:rsidR="008B6D13">
              <w:rPr>
                <w:i/>
                <w:iCs/>
                <w:spacing w:val="0"/>
                <w:sz w:val="20"/>
              </w:rPr>
              <w:fldChar w:fldCharType="end"/>
            </w:r>
          </w:p>
        </w:tc>
        <w:tc>
          <w:tcPr>
            <w:tcW w:w="2126" w:type="dxa"/>
            <w:tcBorders>
              <w:top w:val="single" w:sz="12" w:space="0" w:color="000000"/>
            </w:tcBorders>
          </w:tcPr>
          <w:p w14:paraId="2EA27ABC" w14:textId="77777777" w:rsidR="00735F01" w:rsidRPr="00642A8C" w:rsidRDefault="00735F01" w:rsidP="00642A8C">
            <w:pPr>
              <w:pStyle w:val="BodyText2"/>
              <w:spacing w:before="60" w:after="60"/>
              <w:rPr>
                <w:i/>
                <w:iCs/>
                <w:spacing w:val="0"/>
                <w:sz w:val="20"/>
              </w:rPr>
            </w:pPr>
            <w:r w:rsidRPr="00642A8C">
              <w:rPr>
                <w:i/>
                <w:iCs/>
                <w:spacing w:val="0"/>
                <w:sz w:val="20"/>
              </w:rPr>
              <w:t>San Pedro</w:t>
            </w:r>
            <w:r w:rsidR="008B6D13">
              <w:rPr>
                <w:i/>
                <w:iCs/>
                <w:spacing w:val="0"/>
                <w:sz w:val="20"/>
              </w:rPr>
              <w:fldChar w:fldCharType="begin"/>
            </w:r>
            <w:r w:rsidR="008B6D13">
              <w:instrText xml:space="preserve"> XE "</w:instrText>
            </w:r>
            <w:r w:rsidR="008B6D13" w:rsidRPr="00130A21">
              <w:instrText>San Pedro</w:instrText>
            </w:r>
            <w:r w:rsidR="008B6D13">
              <w:instrText xml:space="preserve">" </w:instrText>
            </w:r>
            <w:r w:rsidR="008B6D13">
              <w:rPr>
                <w:i/>
                <w:iCs/>
                <w:spacing w:val="0"/>
                <w:sz w:val="20"/>
              </w:rPr>
              <w:fldChar w:fldCharType="end"/>
            </w:r>
            <w:r w:rsidRPr="00642A8C">
              <w:rPr>
                <w:i/>
                <w:iCs/>
                <w:spacing w:val="0"/>
                <w:sz w:val="20"/>
              </w:rPr>
              <w:t xml:space="preserve"> – </w:t>
            </w:r>
            <w:smartTag w:uri="urn:schemas-microsoft-com:office:smarttags" w:element="place">
              <w:smartTag w:uri="urn:schemas-microsoft-com:office:smarttags" w:element="State">
                <w:r w:rsidRPr="00642A8C">
                  <w:rPr>
                    <w:i/>
                    <w:iCs/>
                    <w:spacing w:val="0"/>
                    <w:sz w:val="20"/>
                  </w:rPr>
                  <w:t>California</w:t>
                </w:r>
              </w:smartTag>
            </w:smartTag>
          </w:p>
        </w:tc>
        <w:tc>
          <w:tcPr>
            <w:tcW w:w="1417" w:type="dxa"/>
            <w:tcBorders>
              <w:top w:val="single" w:sz="12" w:space="0" w:color="000000"/>
            </w:tcBorders>
          </w:tcPr>
          <w:p w14:paraId="2A4B4F25" w14:textId="77777777" w:rsidR="00735F01" w:rsidRPr="00642A8C" w:rsidRDefault="00735F01" w:rsidP="00642A8C">
            <w:pPr>
              <w:pStyle w:val="BodyText2"/>
              <w:spacing w:before="60" w:after="60"/>
              <w:rPr>
                <w:i/>
                <w:iCs/>
                <w:spacing w:val="0"/>
                <w:sz w:val="20"/>
              </w:rPr>
            </w:pPr>
            <w:r w:rsidRPr="00642A8C">
              <w:rPr>
                <w:i/>
                <w:iCs/>
                <w:spacing w:val="0"/>
                <w:sz w:val="20"/>
              </w:rPr>
              <w:t>4.20-4.48</w:t>
            </w:r>
          </w:p>
        </w:tc>
        <w:tc>
          <w:tcPr>
            <w:tcW w:w="1276" w:type="dxa"/>
            <w:tcBorders>
              <w:top w:val="single" w:sz="12" w:space="0" w:color="000000"/>
            </w:tcBorders>
          </w:tcPr>
          <w:p w14:paraId="262817E8" w14:textId="77777777" w:rsidR="00735F01" w:rsidRPr="00642A8C" w:rsidRDefault="00784964" w:rsidP="00642A8C">
            <w:pPr>
              <w:pStyle w:val="BodyText2"/>
              <w:spacing w:before="60" w:after="60"/>
              <w:rPr>
                <w:i/>
                <w:iCs/>
                <w:spacing w:val="0"/>
                <w:sz w:val="20"/>
              </w:rPr>
            </w:pPr>
            <w:r w:rsidRPr="00642A8C">
              <w:rPr>
                <w:i/>
                <w:iCs/>
                <w:spacing w:val="0"/>
                <w:sz w:val="20"/>
              </w:rPr>
              <w:t>5.04-5.38</w:t>
            </w:r>
          </w:p>
        </w:tc>
      </w:tr>
      <w:tr w:rsidR="00735F01" w14:paraId="0F782682" w14:textId="77777777" w:rsidTr="00385E91">
        <w:tc>
          <w:tcPr>
            <w:tcW w:w="1951" w:type="dxa"/>
          </w:tcPr>
          <w:p w14:paraId="4394B3F4" w14:textId="77777777" w:rsidR="00735F01" w:rsidRPr="00642A8C" w:rsidRDefault="00735F01" w:rsidP="00642A8C">
            <w:pPr>
              <w:pStyle w:val="BodyText2"/>
              <w:spacing w:before="60" w:after="60"/>
              <w:rPr>
                <w:i/>
                <w:iCs/>
                <w:spacing w:val="0"/>
                <w:sz w:val="20"/>
              </w:rPr>
            </w:pPr>
            <w:r w:rsidRPr="00642A8C">
              <w:rPr>
                <w:i/>
                <w:iCs/>
                <w:spacing w:val="0"/>
                <w:sz w:val="20"/>
              </w:rPr>
              <w:t>Tidewater</w:t>
            </w:r>
            <w:r w:rsidR="008B6D13">
              <w:rPr>
                <w:i/>
                <w:iCs/>
                <w:spacing w:val="0"/>
                <w:sz w:val="20"/>
              </w:rPr>
              <w:fldChar w:fldCharType="begin"/>
            </w:r>
            <w:r w:rsidR="008B6D13">
              <w:instrText xml:space="preserve"> XE "</w:instrText>
            </w:r>
            <w:r w:rsidR="008B6D13" w:rsidRPr="00966B67">
              <w:rPr>
                <w:i/>
                <w:iCs/>
                <w:sz w:val="22"/>
              </w:rPr>
              <w:instrText>Tidewater</w:instrText>
            </w:r>
            <w:r w:rsidR="008B6D13">
              <w:instrText xml:space="preserve">" </w:instrText>
            </w:r>
            <w:r w:rsidR="008B6D13">
              <w:rPr>
                <w:i/>
                <w:iCs/>
                <w:spacing w:val="0"/>
                <w:sz w:val="20"/>
              </w:rPr>
              <w:fldChar w:fldCharType="end"/>
            </w:r>
          </w:p>
        </w:tc>
        <w:tc>
          <w:tcPr>
            <w:tcW w:w="2126" w:type="dxa"/>
          </w:tcPr>
          <w:p w14:paraId="3AC863FE" w14:textId="77777777" w:rsidR="00735F01" w:rsidRPr="00642A8C" w:rsidRDefault="00735F01" w:rsidP="00642A8C">
            <w:pPr>
              <w:pStyle w:val="BodyText2"/>
              <w:spacing w:before="60" w:after="60"/>
              <w:rPr>
                <w:i/>
                <w:iCs/>
                <w:spacing w:val="0"/>
                <w:sz w:val="20"/>
              </w:rPr>
            </w:pPr>
            <w:r w:rsidRPr="00642A8C">
              <w:rPr>
                <w:i/>
                <w:iCs/>
                <w:spacing w:val="0"/>
                <w:sz w:val="20"/>
              </w:rPr>
              <w:t>San Pedro</w:t>
            </w:r>
            <w:r w:rsidR="008B6D13">
              <w:rPr>
                <w:i/>
                <w:iCs/>
                <w:spacing w:val="0"/>
                <w:sz w:val="20"/>
              </w:rPr>
              <w:fldChar w:fldCharType="begin"/>
            </w:r>
            <w:r w:rsidR="008B6D13">
              <w:instrText xml:space="preserve"> XE "</w:instrText>
            </w:r>
            <w:r w:rsidR="008B6D13" w:rsidRPr="00130A21">
              <w:instrText>San Pedro</w:instrText>
            </w:r>
            <w:r w:rsidR="008B6D13">
              <w:instrText xml:space="preserve">" </w:instrText>
            </w:r>
            <w:r w:rsidR="008B6D13">
              <w:rPr>
                <w:i/>
                <w:iCs/>
                <w:spacing w:val="0"/>
                <w:sz w:val="20"/>
              </w:rPr>
              <w:fldChar w:fldCharType="end"/>
            </w:r>
            <w:r w:rsidRPr="00642A8C">
              <w:rPr>
                <w:i/>
                <w:iCs/>
                <w:spacing w:val="0"/>
                <w:sz w:val="20"/>
              </w:rPr>
              <w:t xml:space="preserve"> – </w:t>
            </w:r>
            <w:smartTag w:uri="urn:schemas-microsoft-com:office:smarttags" w:element="place">
              <w:smartTag w:uri="urn:schemas-microsoft-com:office:smarttags" w:element="State">
                <w:r w:rsidRPr="00642A8C">
                  <w:rPr>
                    <w:i/>
                    <w:iCs/>
                    <w:spacing w:val="0"/>
                    <w:sz w:val="20"/>
                  </w:rPr>
                  <w:t>California</w:t>
                </w:r>
              </w:smartTag>
            </w:smartTag>
          </w:p>
        </w:tc>
        <w:tc>
          <w:tcPr>
            <w:tcW w:w="1417" w:type="dxa"/>
          </w:tcPr>
          <w:p w14:paraId="34B0E4A3" w14:textId="77777777" w:rsidR="00735F01" w:rsidRPr="00642A8C" w:rsidRDefault="00735F01" w:rsidP="00642A8C">
            <w:pPr>
              <w:pStyle w:val="BodyText2"/>
              <w:spacing w:before="60" w:after="60"/>
              <w:rPr>
                <w:i/>
                <w:iCs/>
                <w:spacing w:val="0"/>
                <w:sz w:val="20"/>
              </w:rPr>
            </w:pPr>
            <w:r w:rsidRPr="00642A8C">
              <w:rPr>
                <w:i/>
                <w:iCs/>
                <w:spacing w:val="0"/>
                <w:sz w:val="20"/>
              </w:rPr>
              <w:t>4.6</w:t>
            </w:r>
          </w:p>
        </w:tc>
        <w:tc>
          <w:tcPr>
            <w:tcW w:w="1276" w:type="dxa"/>
          </w:tcPr>
          <w:p w14:paraId="01400122" w14:textId="77777777" w:rsidR="00735F01" w:rsidRPr="00642A8C" w:rsidRDefault="00784964" w:rsidP="00642A8C">
            <w:pPr>
              <w:pStyle w:val="BodyText2"/>
              <w:spacing w:before="60" w:after="60"/>
              <w:rPr>
                <w:i/>
                <w:iCs/>
                <w:spacing w:val="0"/>
                <w:sz w:val="20"/>
              </w:rPr>
            </w:pPr>
            <w:r w:rsidRPr="00642A8C">
              <w:rPr>
                <w:i/>
                <w:iCs/>
                <w:spacing w:val="0"/>
                <w:sz w:val="20"/>
              </w:rPr>
              <w:t>5.52</w:t>
            </w:r>
          </w:p>
        </w:tc>
      </w:tr>
      <w:tr w:rsidR="00735F01" w14:paraId="7791BE19" w14:textId="77777777" w:rsidTr="00385E91">
        <w:tc>
          <w:tcPr>
            <w:tcW w:w="1951" w:type="dxa"/>
          </w:tcPr>
          <w:p w14:paraId="0F6A02B3" w14:textId="77777777" w:rsidR="00735F01" w:rsidRPr="00642A8C" w:rsidRDefault="00735F01" w:rsidP="00642A8C">
            <w:pPr>
              <w:pStyle w:val="BodyText2"/>
              <w:spacing w:before="60" w:after="60"/>
              <w:rPr>
                <w:i/>
                <w:iCs/>
                <w:spacing w:val="0"/>
                <w:sz w:val="20"/>
              </w:rPr>
            </w:pPr>
            <w:r w:rsidRPr="00642A8C">
              <w:rPr>
                <w:i/>
                <w:iCs/>
                <w:spacing w:val="0"/>
                <w:sz w:val="20"/>
              </w:rPr>
              <w:t>Magnolia</w:t>
            </w:r>
            <w:r w:rsidR="00E45E66">
              <w:rPr>
                <w:i/>
                <w:iCs/>
                <w:spacing w:val="0"/>
                <w:sz w:val="20"/>
              </w:rPr>
              <w:fldChar w:fldCharType="begin"/>
            </w:r>
            <w:r w:rsidR="00E45E66">
              <w:instrText xml:space="preserve"> XE "</w:instrText>
            </w:r>
            <w:r w:rsidR="00E45E66" w:rsidRPr="00201BC2">
              <w:rPr>
                <w:i/>
                <w:iCs/>
                <w:spacing w:val="0"/>
                <w:sz w:val="20"/>
              </w:rPr>
              <w:instrText>Magnolia</w:instrText>
            </w:r>
            <w:r w:rsidR="00E45E66">
              <w:instrText xml:space="preserve">" </w:instrText>
            </w:r>
            <w:r w:rsidR="00E45E66">
              <w:rPr>
                <w:i/>
                <w:iCs/>
                <w:spacing w:val="0"/>
                <w:sz w:val="20"/>
              </w:rPr>
              <w:fldChar w:fldCharType="end"/>
            </w:r>
          </w:p>
        </w:tc>
        <w:tc>
          <w:tcPr>
            <w:tcW w:w="2126" w:type="dxa"/>
          </w:tcPr>
          <w:p w14:paraId="70F65837" w14:textId="77777777" w:rsidR="00735F01" w:rsidRPr="00642A8C" w:rsidRDefault="00735F01" w:rsidP="00642A8C">
            <w:pPr>
              <w:pStyle w:val="BodyText2"/>
              <w:spacing w:before="60" w:after="60"/>
              <w:rPr>
                <w:i/>
                <w:iCs/>
                <w:spacing w:val="0"/>
                <w:sz w:val="20"/>
              </w:rPr>
            </w:pPr>
            <w:smartTag w:uri="urn:schemas-microsoft-com:office:smarttags" w:element="City">
              <w:r w:rsidRPr="00642A8C">
                <w:rPr>
                  <w:i/>
                  <w:iCs/>
                  <w:spacing w:val="0"/>
                  <w:sz w:val="20"/>
                </w:rPr>
                <w:t>Beaumont</w:t>
              </w:r>
            </w:smartTag>
            <w:r w:rsidR="00E45E66">
              <w:rPr>
                <w:i/>
                <w:iCs/>
                <w:spacing w:val="0"/>
                <w:sz w:val="20"/>
              </w:rPr>
              <w:fldChar w:fldCharType="begin"/>
            </w:r>
            <w:r w:rsidR="00E45E66">
              <w:instrText xml:space="preserve"> XE "</w:instrText>
            </w:r>
            <w:smartTag w:uri="urn:schemas-microsoft-com:office:smarttags" w:element="City">
              <w:r w:rsidR="00E45E66" w:rsidRPr="000127C0">
                <w:rPr>
                  <w:i/>
                  <w:iCs/>
                  <w:spacing w:val="0"/>
                  <w:sz w:val="20"/>
                </w:rPr>
                <w:instrText>Beaumont</w:instrText>
              </w:r>
            </w:smartTag>
            <w:r w:rsidR="00E45E66">
              <w:instrText xml:space="preserve">" </w:instrText>
            </w:r>
            <w:r w:rsidR="00E45E66">
              <w:rPr>
                <w:i/>
                <w:iCs/>
                <w:spacing w:val="0"/>
                <w:sz w:val="20"/>
              </w:rPr>
              <w:fldChar w:fldCharType="end"/>
            </w:r>
            <w:r w:rsidRPr="00642A8C">
              <w:rPr>
                <w:i/>
                <w:iCs/>
                <w:spacing w:val="0"/>
                <w:sz w:val="20"/>
              </w:rPr>
              <w:t xml:space="preserve"> – </w:t>
            </w:r>
            <w:smartTag w:uri="urn:schemas-microsoft-com:office:smarttags" w:element="place">
              <w:smartTag w:uri="urn:schemas-microsoft-com:office:smarttags" w:element="State">
                <w:r w:rsidRPr="00642A8C">
                  <w:rPr>
                    <w:i/>
                    <w:iCs/>
                    <w:spacing w:val="0"/>
                    <w:sz w:val="20"/>
                  </w:rPr>
                  <w:t>Texas</w:t>
                </w:r>
              </w:smartTag>
            </w:smartTag>
          </w:p>
        </w:tc>
        <w:tc>
          <w:tcPr>
            <w:tcW w:w="1417" w:type="dxa"/>
          </w:tcPr>
          <w:p w14:paraId="35A32D9B" w14:textId="77777777" w:rsidR="00735F01" w:rsidRPr="00642A8C" w:rsidRDefault="00735F01" w:rsidP="00642A8C">
            <w:pPr>
              <w:pStyle w:val="BodyText2"/>
              <w:spacing w:before="60" w:after="60"/>
              <w:rPr>
                <w:i/>
                <w:iCs/>
                <w:spacing w:val="0"/>
                <w:sz w:val="20"/>
              </w:rPr>
            </w:pPr>
            <w:r w:rsidRPr="00642A8C">
              <w:rPr>
                <w:i/>
                <w:iCs/>
                <w:spacing w:val="0"/>
                <w:sz w:val="20"/>
              </w:rPr>
              <w:t>4.45-4.58</w:t>
            </w:r>
          </w:p>
        </w:tc>
        <w:tc>
          <w:tcPr>
            <w:tcW w:w="1276" w:type="dxa"/>
          </w:tcPr>
          <w:p w14:paraId="501959AA" w14:textId="77777777" w:rsidR="00735F01" w:rsidRPr="00642A8C" w:rsidRDefault="00784964" w:rsidP="00642A8C">
            <w:pPr>
              <w:pStyle w:val="BodyText2"/>
              <w:spacing w:before="60" w:after="60"/>
              <w:rPr>
                <w:i/>
                <w:iCs/>
                <w:spacing w:val="0"/>
                <w:sz w:val="20"/>
              </w:rPr>
            </w:pPr>
            <w:r w:rsidRPr="00642A8C">
              <w:rPr>
                <w:i/>
                <w:iCs/>
                <w:spacing w:val="0"/>
                <w:sz w:val="20"/>
              </w:rPr>
              <w:t>5.35-5.58</w:t>
            </w:r>
          </w:p>
        </w:tc>
      </w:tr>
      <w:tr w:rsidR="00735F01" w14:paraId="25F4B901" w14:textId="77777777" w:rsidTr="00385E91">
        <w:tc>
          <w:tcPr>
            <w:tcW w:w="1951" w:type="dxa"/>
          </w:tcPr>
          <w:p w14:paraId="2D36C224" w14:textId="77777777" w:rsidR="00735F01" w:rsidRPr="00642A8C" w:rsidRDefault="00735F01" w:rsidP="00642A8C">
            <w:pPr>
              <w:pStyle w:val="BodyText2"/>
              <w:spacing w:before="60" w:after="60"/>
              <w:rPr>
                <w:i/>
                <w:iCs/>
                <w:spacing w:val="0"/>
                <w:sz w:val="20"/>
              </w:rPr>
            </w:pPr>
            <w:r w:rsidRPr="00642A8C">
              <w:rPr>
                <w:i/>
                <w:iCs/>
                <w:spacing w:val="0"/>
                <w:sz w:val="20"/>
              </w:rPr>
              <w:t>Humble</w:t>
            </w:r>
            <w:r w:rsidR="00E45E66">
              <w:rPr>
                <w:i/>
                <w:iCs/>
                <w:spacing w:val="0"/>
                <w:sz w:val="20"/>
              </w:rPr>
              <w:fldChar w:fldCharType="begin"/>
            </w:r>
            <w:r w:rsidR="00E45E66">
              <w:instrText xml:space="preserve"> XE "</w:instrText>
            </w:r>
            <w:r w:rsidR="00E45E66" w:rsidRPr="003D770E">
              <w:rPr>
                <w:i/>
                <w:iCs/>
                <w:spacing w:val="0"/>
                <w:sz w:val="20"/>
              </w:rPr>
              <w:instrText>Humble</w:instrText>
            </w:r>
            <w:r w:rsidR="00E45E66">
              <w:instrText xml:space="preserve">" </w:instrText>
            </w:r>
            <w:r w:rsidR="00E45E66">
              <w:rPr>
                <w:i/>
                <w:iCs/>
                <w:spacing w:val="0"/>
                <w:sz w:val="20"/>
              </w:rPr>
              <w:fldChar w:fldCharType="end"/>
            </w:r>
          </w:p>
        </w:tc>
        <w:tc>
          <w:tcPr>
            <w:tcW w:w="2126" w:type="dxa"/>
          </w:tcPr>
          <w:p w14:paraId="28C298B3" w14:textId="77777777" w:rsidR="00735F01" w:rsidRPr="00642A8C" w:rsidRDefault="00735F01" w:rsidP="00642A8C">
            <w:pPr>
              <w:pStyle w:val="BodyText2"/>
              <w:spacing w:before="60" w:after="60"/>
              <w:rPr>
                <w:i/>
                <w:iCs/>
                <w:spacing w:val="0"/>
                <w:sz w:val="20"/>
              </w:rPr>
            </w:pPr>
            <w:smartTag w:uri="urn:schemas-microsoft-com:office:smarttags" w:element="City">
              <w:r w:rsidRPr="00642A8C">
                <w:rPr>
                  <w:i/>
                  <w:iCs/>
                  <w:spacing w:val="0"/>
                  <w:sz w:val="20"/>
                </w:rPr>
                <w:t>Baytown</w:t>
              </w:r>
            </w:smartTag>
            <w:r w:rsidR="00E45E66">
              <w:rPr>
                <w:i/>
                <w:iCs/>
                <w:spacing w:val="0"/>
                <w:sz w:val="20"/>
              </w:rPr>
              <w:fldChar w:fldCharType="begin"/>
            </w:r>
            <w:r w:rsidR="00E45E66">
              <w:instrText xml:space="preserve"> XE "</w:instrText>
            </w:r>
            <w:smartTag w:uri="urn:schemas-microsoft-com:office:smarttags" w:element="City">
              <w:r w:rsidR="00E45E66" w:rsidRPr="00811465">
                <w:rPr>
                  <w:i/>
                  <w:iCs/>
                  <w:spacing w:val="0"/>
                  <w:sz w:val="20"/>
                </w:rPr>
                <w:instrText>Baytown</w:instrText>
              </w:r>
            </w:smartTag>
            <w:r w:rsidR="00E45E66">
              <w:instrText xml:space="preserve">" </w:instrText>
            </w:r>
            <w:r w:rsidR="00E45E66">
              <w:rPr>
                <w:i/>
                <w:iCs/>
                <w:spacing w:val="0"/>
                <w:sz w:val="20"/>
              </w:rPr>
              <w:fldChar w:fldCharType="end"/>
            </w:r>
            <w:r w:rsidRPr="00642A8C">
              <w:rPr>
                <w:i/>
                <w:iCs/>
                <w:spacing w:val="0"/>
                <w:sz w:val="20"/>
              </w:rPr>
              <w:t xml:space="preserve"> - </w:t>
            </w:r>
            <w:smartTag w:uri="urn:schemas-microsoft-com:office:smarttags" w:element="place">
              <w:smartTag w:uri="urn:schemas-microsoft-com:office:smarttags" w:element="State">
                <w:r w:rsidRPr="00642A8C">
                  <w:rPr>
                    <w:i/>
                    <w:iCs/>
                    <w:spacing w:val="0"/>
                    <w:sz w:val="20"/>
                  </w:rPr>
                  <w:t>Texas</w:t>
                </w:r>
              </w:smartTag>
            </w:smartTag>
          </w:p>
        </w:tc>
        <w:tc>
          <w:tcPr>
            <w:tcW w:w="1417" w:type="dxa"/>
          </w:tcPr>
          <w:p w14:paraId="4C68D8A7" w14:textId="77777777" w:rsidR="00735F01" w:rsidRPr="00642A8C" w:rsidRDefault="00735F01" w:rsidP="00642A8C">
            <w:pPr>
              <w:pStyle w:val="BodyText2"/>
              <w:spacing w:before="60" w:after="60"/>
              <w:rPr>
                <w:i/>
                <w:iCs/>
                <w:spacing w:val="0"/>
                <w:sz w:val="20"/>
              </w:rPr>
            </w:pPr>
            <w:r w:rsidRPr="00642A8C">
              <w:rPr>
                <w:i/>
                <w:iCs/>
                <w:spacing w:val="0"/>
                <w:sz w:val="20"/>
              </w:rPr>
              <w:t>4.47-4.58</w:t>
            </w:r>
          </w:p>
        </w:tc>
        <w:tc>
          <w:tcPr>
            <w:tcW w:w="1276" w:type="dxa"/>
          </w:tcPr>
          <w:p w14:paraId="6D4C5F66" w14:textId="77777777" w:rsidR="00735F01" w:rsidRPr="00642A8C" w:rsidRDefault="00013D30" w:rsidP="00642A8C">
            <w:pPr>
              <w:pStyle w:val="BodyText2"/>
              <w:spacing w:before="60" w:after="60"/>
              <w:rPr>
                <w:i/>
                <w:iCs/>
                <w:spacing w:val="0"/>
                <w:sz w:val="20"/>
              </w:rPr>
            </w:pPr>
            <w:r w:rsidRPr="00642A8C">
              <w:rPr>
                <w:i/>
                <w:iCs/>
                <w:spacing w:val="0"/>
                <w:sz w:val="20"/>
              </w:rPr>
              <w:t>5.37</w:t>
            </w:r>
            <w:r w:rsidR="00784964" w:rsidRPr="00642A8C">
              <w:rPr>
                <w:i/>
                <w:iCs/>
                <w:spacing w:val="0"/>
                <w:sz w:val="20"/>
              </w:rPr>
              <w:t>-5.58</w:t>
            </w:r>
          </w:p>
        </w:tc>
      </w:tr>
    </w:tbl>
    <w:p w14:paraId="386A1309" w14:textId="77777777" w:rsidR="00003CEF" w:rsidRDefault="00003CEF" w:rsidP="00CF4A5F">
      <w:pPr>
        <w:pStyle w:val="Heading1"/>
      </w:pPr>
      <w:r>
        <w:br w:type="page"/>
      </w:r>
      <w:bookmarkStart w:id="19" w:name="_Toc22572164"/>
      <w:r>
        <w:lastRenderedPageBreak/>
        <w:t>Avgas Specifications &amp; Test Methods 1941</w:t>
      </w:r>
      <w:bookmarkEnd w:id="19"/>
    </w:p>
    <w:p w14:paraId="58691889" w14:textId="77777777" w:rsidR="00003CEF" w:rsidRDefault="00003CEF" w:rsidP="00003CEF">
      <w:pPr>
        <w:pStyle w:val="Heading7"/>
        <w:framePr w:wrap="around"/>
      </w:pPr>
      <w:r>
        <w:t xml:space="preserve">1941 </w:t>
      </w:r>
      <w:smartTag w:uri="urn:schemas-microsoft-com:office:smarttags" w:element="place">
        <w:r>
          <w:t>British Empire</w:t>
        </w:r>
      </w:smartTag>
      <w:r>
        <w:t xml:space="preserve"> Aviation Gasoline Specification Apply</w:t>
      </w:r>
    </w:p>
    <w:p w14:paraId="52DF188F" w14:textId="77777777" w:rsidR="00003CEF" w:rsidRDefault="00003CEF" w:rsidP="00072488">
      <w:pPr>
        <w:pStyle w:val="BodyText"/>
      </w:pPr>
      <w:r>
        <w:t xml:space="preserve">As stated previously as </w:t>
      </w:r>
      <w:smartTag w:uri="urn:schemas-microsoft-com:office:smarttags" w:element="country-region">
        <w:r>
          <w:t>Australia</w:t>
        </w:r>
      </w:smartTag>
      <w:r>
        <w:t xml:space="preserve"> and </w:t>
      </w:r>
      <w:smartTag w:uri="urn:schemas-microsoft-com:office:smarttags" w:element="country-region">
        <w:r>
          <w:t>New Zealand</w:t>
        </w:r>
      </w:smartTag>
      <w:r w:rsidR="008B6D13">
        <w:fldChar w:fldCharType="begin"/>
      </w:r>
      <w:r w:rsidR="008B6D13">
        <w:instrText xml:space="preserve"> XE "</w:instrText>
      </w:r>
      <w:smartTag w:uri="urn:schemas-microsoft-com:office:smarttags" w:element="country-region">
        <w:r w:rsidR="008B6D13" w:rsidRPr="006B53E5">
          <w:instrText>New Zealand</w:instrText>
        </w:r>
      </w:smartTag>
      <w:r w:rsidR="008B6D13">
        <w:instrText xml:space="preserve">" </w:instrText>
      </w:r>
      <w:r w:rsidR="008B6D13">
        <w:fldChar w:fldCharType="end"/>
      </w:r>
      <w:r>
        <w:t xml:space="preserve"> were still part of the </w:t>
      </w:r>
      <w:smartTag w:uri="urn:schemas-microsoft-com:office:smarttags" w:element="place">
        <w:r>
          <w:t>British Empire</w:t>
        </w:r>
      </w:smartTag>
      <w:r>
        <w:t>, the respective air forces followed the British Air Ministry</w:t>
      </w:r>
      <w:r w:rsidR="00E45E66">
        <w:fldChar w:fldCharType="begin"/>
      </w:r>
      <w:r w:rsidR="00E45E66">
        <w:instrText xml:space="preserve"> XE "</w:instrText>
      </w:r>
      <w:r w:rsidR="00E45E66" w:rsidRPr="00EE6BC0">
        <w:instrText>British Air Ministry</w:instrText>
      </w:r>
      <w:r w:rsidR="00E45E66">
        <w:instrText xml:space="preserve">" </w:instrText>
      </w:r>
      <w:r w:rsidR="00E45E66">
        <w:fldChar w:fldCharType="end"/>
      </w:r>
      <w:r>
        <w:t xml:space="preserve"> specifications of the day. Documents for Commonwealth of Australia Tender (T35259) to supply Aviation Spirit and Lubrication Oil from April 1, 1941 to March 31, 1944 were as follows:</w:t>
      </w:r>
    </w:p>
    <w:p w14:paraId="53BE0927" w14:textId="7135C584" w:rsidR="00003CEF" w:rsidRDefault="00003CEF" w:rsidP="00072488">
      <w:pPr>
        <w:pStyle w:val="BodyText"/>
      </w:pPr>
      <w:r w:rsidRPr="006341B1">
        <w:rPr>
          <w:b/>
        </w:rPr>
        <w:t>Avgas 73</w:t>
      </w:r>
      <w:r w:rsidR="00E45E66">
        <w:rPr>
          <w:b/>
        </w:rPr>
        <w:fldChar w:fldCharType="begin"/>
      </w:r>
      <w:r w:rsidR="00E45E66">
        <w:instrText xml:space="preserve"> XE "</w:instrText>
      </w:r>
      <w:r w:rsidR="00E45E66" w:rsidRPr="00B0362F">
        <w:rPr>
          <w:b/>
        </w:rPr>
        <w:instrText>Avgas 73</w:instrText>
      </w:r>
      <w:r w:rsidR="00E45E66">
        <w:instrText xml:space="preserve">" </w:instrText>
      </w:r>
      <w:r w:rsidR="00E45E66">
        <w:rPr>
          <w:b/>
        </w:rPr>
        <w:fldChar w:fldCharType="end"/>
      </w:r>
      <w:r>
        <w:rPr>
          <w:b/>
        </w:rPr>
        <w:t xml:space="preserve"> </w:t>
      </w:r>
      <w:r>
        <w:t xml:space="preserve">The specification was as per </w:t>
      </w:r>
      <w:r w:rsidR="00E45E66">
        <w:t>DTD-224</w:t>
      </w:r>
      <w:r w:rsidR="00E45E66">
        <w:fldChar w:fldCharType="begin"/>
      </w:r>
      <w:r w:rsidR="00E45E66">
        <w:instrText xml:space="preserve"> XE "DTD-224" </w:instrText>
      </w:r>
      <w:r w:rsidR="00E45E66">
        <w:fldChar w:fldCharType="end"/>
      </w:r>
      <w:r>
        <w:t xml:space="preserve"> (August 1933) with octane lowered to 73 and freezing point -50</w:t>
      </w:r>
      <w:r w:rsidR="00C26A29" w:rsidRPr="00C26A29">
        <w:rPr>
          <w:vertAlign w:val="superscript"/>
        </w:rPr>
        <w:t>O</w:t>
      </w:r>
      <w:r>
        <w:t>C max.</w:t>
      </w:r>
    </w:p>
    <w:p w14:paraId="3C7209E4" w14:textId="77777777" w:rsidR="00003CEF" w:rsidRDefault="00003CEF" w:rsidP="00072488">
      <w:pPr>
        <w:pStyle w:val="BodyText"/>
      </w:pPr>
      <w:r w:rsidRPr="006341B1">
        <w:rPr>
          <w:b/>
        </w:rPr>
        <w:t>Avgas 87</w:t>
      </w:r>
      <w:r w:rsidR="008062FC">
        <w:rPr>
          <w:b/>
        </w:rPr>
        <w:fldChar w:fldCharType="begin"/>
      </w:r>
      <w:r w:rsidR="008062FC">
        <w:instrText xml:space="preserve"> XE "</w:instrText>
      </w:r>
      <w:r w:rsidR="008062FC" w:rsidRPr="005E5658">
        <w:instrText>Avgas 87</w:instrText>
      </w:r>
      <w:r w:rsidR="008062FC">
        <w:instrText xml:space="preserve">" </w:instrText>
      </w:r>
      <w:r w:rsidR="008062FC">
        <w:rPr>
          <w:b/>
        </w:rPr>
        <w:fldChar w:fldCharType="end"/>
      </w:r>
      <w:r>
        <w:t xml:space="preserve">  The specification was as per </w:t>
      </w:r>
      <w:r w:rsidR="00E45E66">
        <w:t>DTD-230</w:t>
      </w:r>
      <w:r w:rsidR="00E45E66">
        <w:fldChar w:fldCharType="begin"/>
      </w:r>
      <w:r w:rsidR="00E45E66">
        <w:instrText xml:space="preserve"> XE "DTD-230" </w:instrText>
      </w:r>
      <w:r w:rsidR="00E45E66">
        <w:fldChar w:fldCharType="end"/>
      </w:r>
      <w:r>
        <w:t xml:space="preserve"> (October 1933)</w:t>
      </w:r>
    </w:p>
    <w:p w14:paraId="7DF238CE" w14:textId="77777777" w:rsidR="00385E91" w:rsidRDefault="00003CEF" w:rsidP="00072488">
      <w:pPr>
        <w:pStyle w:val="BodyText"/>
      </w:pPr>
      <w:r w:rsidRPr="006341B1">
        <w:t>British &amp; Australian (</w:t>
      </w:r>
      <w:smartTag w:uri="urn:schemas-microsoft-com:office:smarttags" w:element="place">
        <w:r w:rsidRPr="006341B1">
          <w:t>British Empire</w:t>
        </w:r>
      </w:smartTag>
      <w:r w:rsidRPr="006341B1">
        <w:t>)</w:t>
      </w:r>
      <w:r>
        <w:t xml:space="preserve"> </w:t>
      </w:r>
      <w:r w:rsidRPr="006341B1">
        <w:t>Specification</w:t>
      </w:r>
      <w:r w:rsidRPr="006341B1">
        <w:tab/>
      </w:r>
      <w:r w:rsidR="00E45E66">
        <w:t>DTD-224</w:t>
      </w:r>
      <w:r w:rsidR="00E45E66">
        <w:fldChar w:fldCharType="begin"/>
      </w:r>
      <w:r w:rsidR="00E45E66">
        <w:instrText xml:space="preserve"> XE "DTD-224" </w:instrText>
      </w:r>
      <w:r w:rsidR="00E45E66">
        <w:fldChar w:fldCharType="end"/>
      </w:r>
      <w:r w:rsidRPr="006341B1">
        <w:t xml:space="preserve"> October 1933, DTD-230 October 1933</w:t>
      </w:r>
      <w:r w:rsidR="00385E91">
        <w:t>.</w:t>
      </w:r>
    </w:p>
    <w:p w14:paraId="507A33E4" w14:textId="77777777" w:rsidR="00003CEF" w:rsidRPr="00385E91" w:rsidRDefault="00385E91" w:rsidP="007648F8">
      <w:pPr>
        <w:pStyle w:val="Caption"/>
      </w:pPr>
      <w:r w:rsidRPr="00385E91">
        <w:t xml:space="preserve">Table </w:t>
      </w:r>
      <w:fldSimple w:instr=" SEQ Table \* ARABIC ">
        <w:r w:rsidR="0022675A">
          <w:rPr>
            <w:noProof/>
          </w:rPr>
          <w:t>5</w:t>
        </w:r>
      </w:fldSimple>
      <w:r>
        <w:t xml:space="preserve">. </w:t>
      </w:r>
      <w:r w:rsidR="003017D4">
        <w:t>Aviation</w:t>
      </w:r>
      <w:r>
        <w:t xml:space="preserve"> Gasoline Specifications 1941 (British Air Ministry</w:t>
      </w:r>
      <w:r w:rsidR="00E45E66">
        <w:fldChar w:fldCharType="begin"/>
      </w:r>
      <w:r w:rsidR="00E45E66">
        <w:instrText xml:space="preserve"> XE "</w:instrText>
      </w:r>
      <w:r w:rsidR="00E45E66" w:rsidRPr="00EE6BC0">
        <w:instrText>British Air Ministry</w:instrText>
      </w:r>
      <w:r w:rsidR="00E45E66">
        <w:instrText xml:space="preserve">" </w:instrText>
      </w:r>
      <w:r w:rsidR="00E45E66">
        <w:fldChar w:fldCharType="end"/>
      </w:r>
      <w:r>
        <w:t xml:space="preserve">) </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36"/>
        <w:gridCol w:w="2268"/>
        <w:gridCol w:w="2268"/>
        <w:gridCol w:w="1134"/>
      </w:tblGrid>
      <w:tr w:rsidR="00003CEF" w14:paraId="3794FE6F" w14:textId="77777777" w:rsidTr="00A0607A">
        <w:tc>
          <w:tcPr>
            <w:tcW w:w="3936" w:type="dxa"/>
          </w:tcPr>
          <w:p w14:paraId="7B2591CF" w14:textId="77777777" w:rsidR="00003CEF" w:rsidRPr="006341B1" w:rsidRDefault="00003CEF" w:rsidP="00A0607A">
            <w:pPr>
              <w:rPr>
                <w:b/>
                <w:sz w:val="20"/>
              </w:rPr>
            </w:pPr>
            <w:r w:rsidRPr="006341B1">
              <w:rPr>
                <w:b/>
                <w:sz w:val="20"/>
              </w:rPr>
              <w:t>Grade Designation</w:t>
            </w:r>
          </w:p>
        </w:tc>
        <w:tc>
          <w:tcPr>
            <w:tcW w:w="2268" w:type="dxa"/>
          </w:tcPr>
          <w:p w14:paraId="6B57A630" w14:textId="77777777" w:rsidR="00003CEF" w:rsidRPr="006341B1" w:rsidRDefault="00003CEF" w:rsidP="00A0607A">
            <w:pPr>
              <w:rPr>
                <w:b/>
                <w:sz w:val="20"/>
              </w:rPr>
            </w:pPr>
            <w:r w:rsidRPr="006341B1">
              <w:rPr>
                <w:b/>
                <w:sz w:val="20"/>
              </w:rPr>
              <w:t xml:space="preserve">73 </w:t>
            </w:r>
          </w:p>
        </w:tc>
        <w:tc>
          <w:tcPr>
            <w:tcW w:w="2268" w:type="dxa"/>
          </w:tcPr>
          <w:p w14:paraId="1C8F602C" w14:textId="77777777" w:rsidR="00003CEF" w:rsidRPr="006341B1" w:rsidRDefault="00003CEF" w:rsidP="00A0607A">
            <w:pPr>
              <w:rPr>
                <w:b/>
                <w:sz w:val="20"/>
              </w:rPr>
            </w:pPr>
            <w:r w:rsidRPr="006341B1">
              <w:rPr>
                <w:b/>
                <w:sz w:val="20"/>
              </w:rPr>
              <w:t>87</w:t>
            </w:r>
          </w:p>
        </w:tc>
        <w:tc>
          <w:tcPr>
            <w:tcW w:w="1134" w:type="dxa"/>
          </w:tcPr>
          <w:p w14:paraId="43693EA4" w14:textId="77777777" w:rsidR="00003CEF" w:rsidRPr="006341B1" w:rsidRDefault="00003CEF" w:rsidP="00A0607A">
            <w:pPr>
              <w:rPr>
                <w:b/>
                <w:sz w:val="20"/>
              </w:rPr>
            </w:pPr>
            <w:r w:rsidRPr="006341B1">
              <w:rPr>
                <w:b/>
                <w:sz w:val="20"/>
              </w:rPr>
              <w:t>Method</w:t>
            </w:r>
          </w:p>
        </w:tc>
      </w:tr>
      <w:tr w:rsidR="00003CEF" w14:paraId="65792E2E" w14:textId="77777777" w:rsidTr="00A0607A">
        <w:tc>
          <w:tcPr>
            <w:tcW w:w="3936" w:type="dxa"/>
          </w:tcPr>
          <w:p w14:paraId="69F1AE88" w14:textId="77777777" w:rsidR="00003CEF" w:rsidRPr="006341B1" w:rsidRDefault="00003CEF" w:rsidP="00A0607A">
            <w:pPr>
              <w:rPr>
                <w:sz w:val="20"/>
              </w:rPr>
            </w:pPr>
            <w:r w:rsidRPr="006341B1">
              <w:rPr>
                <w:sz w:val="20"/>
              </w:rPr>
              <w:t>General Requirements</w:t>
            </w:r>
          </w:p>
        </w:tc>
        <w:tc>
          <w:tcPr>
            <w:tcW w:w="2268" w:type="dxa"/>
          </w:tcPr>
          <w:p w14:paraId="77C178CF" w14:textId="77777777" w:rsidR="00003CEF" w:rsidRPr="006341B1" w:rsidRDefault="00003CEF" w:rsidP="00A0607A">
            <w:pPr>
              <w:rPr>
                <w:sz w:val="20"/>
              </w:rPr>
            </w:pPr>
            <w:r w:rsidRPr="006341B1">
              <w:rPr>
                <w:sz w:val="20"/>
              </w:rPr>
              <w:t>High grade petrol product from crude oil, coal spirit or mixture thereof</w:t>
            </w:r>
          </w:p>
        </w:tc>
        <w:tc>
          <w:tcPr>
            <w:tcW w:w="2268" w:type="dxa"/>
          </w:tcPr>
          <w:p w14:paraId="5444A27F" w14:textId="77777777" w:rsidR="00003CEF" w:rsidRPr="006341B1" w:rsidRDefault="00003CEF" w:rsidP="00A0607A">
            <w:pPr>
              <w:rPr>
                <w:sz w:val="20"/>
              </w:rPr>
            </w:pPr>
            <w:r w:rsidRPr="006341B1">
              <w:rPr>
                <w:sz w:val="20"/>
              </w:rPr>
              <w:t>High grade petrol product from crude oil, coal spirit or mixture thereof</w:t>
            </w:r>
          </w:p>
        </w:tc>
        <w:tc>
          <w:tcPr>
            <w:tcW w:w="1134" w:type="dxa"/>
          </w:tcPr>
          <w:p w14:paraId="681AC15E" w14:textId="77777777" w:rsidR="00003CEF" w:rsidRPr="006341B1" w:rsidRDefault="00003CEF" w:rsidP="00A0607A">
            <w:pPr>
              <w:rPr>
                <w:sz w:val="20"/>
              </w:rPr>
            </w:pPr>
          </w:p>
        </w:tc>
      </w:tr>
      <w:tr w:rsidR="00003CEF" w14:paraId="0DE28EC9" w14:textId="77777777" w:rsidTr="00A0607A">
        <w:tc>
          <w:tcPr>
            <w:tcW w:w="3936" w:type="dxa"/>
          </w:tcPr>
          <w:p w14:paraId="74ED7E4A" w14:textId="77777777" w:rsidR="00003CEF" w:rsidRPr="006341B1" w:rsidRDefault="00003CEF" w:rsidP="00A0607A">
            <w:pPr>
              <w:rPr>
                <w:sz w:val="20"/>
              </w:rPr>
            </w:pPr>
            <w:r w:rsidRPr="006341B1">
              <w:rPr>
                <w:sz w:val="20"/>
              </w:rPr>
              <w:t>Specification No.</w:t>
            </w:r>
          </w:p>
        </w:tc>
        <w:tc>
          <w:tcPr>
            <w:tcW w:w="2268" w:type="dxa"/>
          </w:tcPr>
          <w:p w14:paraId="5612C615" w14:textId="77777777" w:rsidR="00003CEF" w:rsidRPr="006341B1" w:rsidRDefault="00E45E66" w:rsidP="00A0607A">
            <w:pPr>
              <w:rPr>
                <w:sz w:val="20"/>
              </w:rPr>
            </w:pPr>
            <w:r>
              <w:rPr>
                <w:sz w:val="20"/>
              </w:rPr>
              <w:t>DTD-224</w:t>
            </w:r>
            <w:r>
              <w:rPr>
                <w:sz w:val="20"/>
              </w:rPr>
              <w:fldChar w:fldCharType="begin"/>
            </w:r>
            <w:r>
              <w:instrText xml:space="preserve"> XE "</w:instrText>
            </w:r>
            <w:r>
              <w:rPr>
                <w:sz w:val="20"/>
              </w:rPr>
              <w:instrText>DTD-224</w:instrText>
            </w:r>
            <w:r>
              <w:instrText xml:space="preserve">" </w:instrText>
            </w:r>
            <w:r>
              <w:rPr>
                <w:sz w:val="20"/>
              </w:rPr>
              <w:fldChar w:fldCharType="end"/>
            </w:r>
          </w:p>
        </w:tc>
        <w:tc>
          <w:tcPr>
            <w:tcW w:w="2268" w:type="dxa"/>
          </w:tcPr>
          <w:p w14:paraId="2945EE5E" w14:textId="77777777" w:rsidR="00003CEF" w:rsidRPr="006341B1" w:rsidRDefault="00E45E66" w:rsidP="00A0607A">
            <w:pPr>
              <w:rPr>
                <w:sz w:val="20"/>
              </w:rPr>
            </w:pPr>
            <w:r>
              <w:rPr>
                <w:sz w:val="20"/>
              </w:rPr>
              <w:t>DTD-230</w:t>
            </w:r>
            <w:r>
              <w:rPr>
                <w:sz w:val="20"/>
              </w:rPr>
              <w:fldChar w:fldCharType="begin"/>
            </w:r>
            <w:r>
              <w:instrText xml:space="preserve"> XE "</w:instrText>
            </w:r>
            <w:r>
              <w:rPr>
                <w:sz w:val="20"/>
              </w:rPr>
              <w:instrText>DTD-230</w:instrText>
            </w:r>
            <w:r>
              <w:instrText xml:space="preserve">" </w:instrText>
            </w:r>
            <w:r>
              <w:rPr>
                <w:sz w:val="20"/>
              </w:rPr>
              <w:fldChar w:fldCharType="end"/>
            </w:r>
          </w:p>
        </w:tc>
        <w:tc>
          <w:tcPr>
            <w:tcW w:w="1134" w:type="dxa"/>
          </w:tcPr>
          <w:p w14:paraId="7AD664B6" w14:textId="77777777" w:rsidR="00003CEF" w:rsidRPr="006341B1" w:rsidRDefault="00003CEF" w:rsidP="00A0607A">
            <w:pPr>
              <w:rPr>
                <w:sz w:val="20"/>
              </w:rPr>
            </w:pPr>
          </w:p>
        </w:tc>
      </w:tr>
      <w:tr w:rsidR="00003CEF" w14:paraId="50548291" w14:textId="77777777" w:rsidTr="00A0607A">
        <w:tc>
          <w:tcPr>
            <w:tcW w:w="3936" w:type="dxa"/>
          </w:tcPr>
          <w:p w14:paraId="478C6174" w14:textId="77777777" w:rsidR="00003CEF" w:rsidRPr="006341B1" w:rsidRDefault="003017D4" w:rsidP="00A0607A">
            <w:pPr>
              <w:rPr>
                <w:sz w:val="20"/>
              </w:rPr>
            </w:pPr>
            <w:r w:rsidRPr="006341B1">
              <w:rPr>
                <w:sz w:val="20"/>
              </w:rPr>
              <w:t>Colour</w:t>
            </w:r>
          </w:p>
        </w:tc>
        <w:tc>
          <w:tcPr>
            <w:tcW w:w="2268" w:type="dxa"/>
          </w:tcPr>
          <w:p w14:paraId="6F836DF6" w14:textId="77777777" w:rsidR="00003CEF" w:rsidRPr="006341B1" w:rsidRDefault="00003CEF" w:rsidP="00A0607A">
            <w:pPr>
              <w:rPr>
                <w:sz w:val="20"/>
              </w:rPr>
            </w:pPr>
            <w:r w:rsidRPr="006341B1">
              <w:rPr>
                <w:sz w:val="20"/>
              </w:rPr>
              <w:t>Clear</w:t>
            </w:r>
          </w:p>
        </w:tc>
        <w:tc>
          <w:tcPr>
            <w:tcW w:w="2268" w:type="dxa"/>
          </w:tcPr>
          <w:p w14:paraId="201E79DE" w14:textId="77777777" w:rsidR="00003CEF" w:rsidRPr="006341B1" w:rsidRDefault="00003CEF" w:rsidP="00A0607A">
            <w:pPr>
              <w:rPr>
                <w:sz w:val="20"/>
              </w:rPr>
            </w:pPr>
            <w:r w:rsidRPr="006341B1">
              <w:rPr>
                <w:sz w:val="20"/>
              </w:rPr>
              <w:t>Blue</w:t>
            </w:r>
          </w:p>
        </w:tc>
        <w:tc>
          <w:tcPr>
            <w:tcW w:w="1134" w:type="dxa"/>
          </w:tcPr>
          <w:p w14:paraId="4C360B18" w14:textId="77777777" w:rsidR="00003CEF" w:rsidRPr="006341B1" w:rsidRDefault="00003CEF" w:rsidP="00A0607A">
            <w:pPr>
              <w:rPr>
                <w:sz w:val="20"/>
              </w:rPr>
            </w:pPr>
          </w:p>
        </w:tc>
      </w:tr>
      <w:tr w:rsidR="00003CEF" w14:paraId="6FCD6E27" w14:textId="77777777" w:rsidTr="00A0607A">
        <w:tc>
          <w:tcPr>
            <w:tcW w:w="3936" w:type="dxa"/>
          </w:tcPr>
          <w:p w14:paraId="5521CF43" w14:textId="24F5F4B6" w:rsidR="00003CEF" w:rsidRPr="006341B1" w:rsidRDefault="003017D4" w:rsidP="00A0607A">
            <w:pPr>
              <w:rPr>
                <w:sz w:val="20"/>
              </w:rPr>
            </w:pPr>
            <w:r w:rsidRPr="006341B1">
              <w:rPr>
                <w:sz w:val="20"/>
              </w:rPr>
              <w:t>Sulphur</w:t>
            </w:r>
            <w:r w:rsidR="00003CEF" w:rsidRPr="006341B1">
              <w:rPr>
                <w:sz w:val="20"/>
              </w:rPr>
              <w:t xml:space="preserve"> (</w:t>
            </w:r>
            <w:r w:rsidR="00635460" w:rsidRPr="006341B1">
              <w:rPr>
                <w:sz w:val="20"/>
              </w:rPr>
              <w:t>wt. %</w:t>
            </w:r>
            <w:r w:rsidR="00003CEF" w:rsidRPr="006341B1">
              <w:rPr>
                <w:sz w:val="20"/>
              </w:rPr>
              <w:t>) Max.</w:t>
            </w:r>
          </w:p>
        </w:tc>
        <w:tc>
          <w:tcPr>
            <w:tcW w:w="2268" w:type="dxa"/>
          </w:tcPr>
          <w:p w14:paraId="0D192E56" w14:textId="77777777" w:rsidR="00003CEF" w:rsidRPr="006341B1" w:rsidRDefault="00003CEF" w:rsidP="00A0607A">
            <w:pPr>
              <w:rPr>
                <w:sz w:val="20"/>
              </w:rPr>
            </w:pPr>
            <w:r w:rsidRPr="006341B1">
              <w:rPr>
                <w:sz w:val="20"/>
              </w:rPr>
              <w:t>0.15</w:t>
            </w:r>
          </w:p>
        </w:tc>
        <w:tc>
          <w:tcPr>
            <w:tcW w:w="2268" w:type="dxa"/>
          </w:tcPr>
          <w:p w14:paraId="1A13496C" w14:textId="77777777" w:rsidR="00003CEF" w:rsidRPr="006341B1" w:rsidRDefault="00003CEF" w:rsidP="00A0607A">
            <w:pPr>
              <w:rPr>
                <w:sz w:val="20"/>
              </w:rPr>
            </w:pPr>
            <w:r w:rsidRPr="006341B1">
              <w:rPr>
                <w:sz w:val="20"/>
              </w:rPr>
              <w:t>0.15</w:t>
            </w:r>
          </w:p>
        </w:tc>
        <w:tc>
          <w:tcPr>
            <w:tcW w:w="1134" w:type="dxa"/>
          </w:tcPr>
          <w:p w14:paraId="70F48634" w14:textId="77777777" w:rsidR="00003CEF" w:rsidRPr="006341B1" w:rsidRDefault="00003CEF" w:rsidP="00A0607A">
            <w:pPr>
              <w:rPr>
                <w:sz w:val="20"/>
              </w:rPr>
            </w:pPr>
          </w:p>
        </w:tc>
      </w:tr>
      <w:tr w:rsidR="00003CEF" w14:paraId="46B3E8AA" w14:textId="77777777" w:rsidTr="00A0607A">
        <w:tc>
          <w:tcPr>
            <w:tcW w:w="3936" w:type="dxa"/>
          </w:tcPr>
          <w:p w14:paraId="3707B259" w14:textId="10C0F0B9" w:rsidR="00003CEF" w:rsidRPr="006341B1" w:rsidRDefault="00003CEF" w:rsidP="00A0607A">
            <w:pPr>
              <w:rPr>
                <w:sz w:val="20"/>
              </w:rPr>
            </w:pPr>
            <w:r w:rsidRPr="006341B1">
              <w:rPr>
                <w:sz w:val="20"/>
              </w:rPr>
              <w:t>Aromatics (vol</w:t>
            </w:r>
            <w:r w:rsidR="00635460">
              <w:rPr>
                <w:sz w:val="20"/>
              </w:rPr>
              <w:t xml:space="preserve">. </w:t>
            </w:r>
            <w:r w:rsidRPr="006341B1">
              <w:rPr>
                <w:sz w:val="20"/>
              </w:rPr>
              <w:t>% Benzol (BTX) Min.</w:t>
            </w:r>
          </w:p>
        </w:tc>
        <w:tc>
          <w:tcPr>
            <w:tcW w:w="2268" w:type="dxa"/>
          </w:tcPr>
          <w:p w14:paraId="3D51D4A0" w14:textId="77777777" w:rsidR="00003CEF" w:rsidRPr="006341B1" w:rsidRDefault="00003CEF" w:rsidP="00A0607A">
            <w:pPr>
              <w:rPr>
                <w:sz w:val="20"/>
              </w:rPr>
            </w:pPr>
            <w:r w:rsidRPr="006341B1">
              <w:rPr>
                <w:sz w:val="20"/>
              </w:rPr>
              <w:t>none specified</w:t>
            </w:r>
          </w:p>
          <w:p w14:paraId="0756E53B" w14:textId="77777777" w:rsidR="00003CEF" w:rsidRPr="006341B1" w:rsidRDefault="00003CEF" w:rsidP="00A0607A">
            <w:pPr>
              <w:rPr>
                <w:sz w:val="20"/>
              </w:rPr>
            </w:pPr>
            <w:r w:rsidRPr="006341B1">
              <w:rPr>
                <w:sz w:val="20"/>
              </w:rPr>
              <w:t>Aromatic hydrocarbons permissible</w:t>
            </w:r>
          </w:p>
        </w:tc>
        <w:tc>
          <w:tcPr>
            <w:tcW w:w="2268" w:type="dxa"/>
          </w:tcPr>
          <w:p w14:paraId="2BA4B983" w14:textId="77777777" w:rsidR="00003CEF" w:rsidRPr="006341B1" w:rsidRDefault="00003CEF" w:rsidP="00A0607A">
            <w:pPr>
              <w:rPr>
                <w:sz w:val="20"/>
              </w:rPr>
            </w:pPr>
            <w:r w:rsidRPr="006341B1">
              <w:rPr>
                <w:sz w:val="20"/>
              </w:rPr>
              <w:t>none specified</w:t>
            </w:r>
          </w:p>
          <w:p w14:paraId="696DAF74" w14:textId="77777777" w:rsidR="00003CEF" w:rsidRPr="006341B1" w:rsidRDefault="00003CEF" w:rsidP="00A0607A">
            <w:pPr>
              <w:rPr>
                <w:sz w:val="20"/>
              </w:rPr>
            </w:pPr>
            <w:r w:rsidRPr="006341B1">
              <w:rPr>
                <w:sz w:val="20"/>
              </w:rPr>
              <w:t>Aromatic hydrocarbons permissible</w:t>
            </w:r>
          </w:p>
        </w:tc>
        <w:tc>
          <w:tcPr>
            <w:tcW w:w="1134" w:type="dxa"/>
          </w:tcPr>
          <w:p w14:paraId="2FF0DF51" w14:textId="77777777" w:rsidR="00003CEF" w:rsidRPr="006341B1" w:rsidRDefault="00003CEF" w:rsidP="00A0607A">
            <w:pPr>
              <w:rPr>
                <w:sz w:val="20"/>
              </w:rPr>
            </w:pPr>
          </w:p>
        </w:tc>
      </w:tr>
      <w:tr w:rsidR="00003CEF" w14:paraId="31C5D305" w14:textId="77777777" w:rsidTr="00A0607A">
        <w:tc>
          <w:tcPr>
            <w:tcW w:w="3936" w:type="dxa"/>
          </w:tcPr>
          <w:p w14:paraId="7EF18B1C" w14:textId="77777777" w:rsidR="00003CEF" w:rsidRPr="006341B1" w:rsidRDefault="00003CEF" w:rsidP="00A0607A">
            <w:pPr>
              <w:rPr>
                <w:sz w:val="20"/>
              </w:rPr>
            </w:pPr>
            <w:r w:rsidRPr="006341B1">
              <w:rPr>
                <w:sz w:val="20"/>
              </w:rPr>
              <w:t>Distillation Temp Rec. (deg C) Max.</w:t>
            </w:r>
          </w:p>
          <w:p w14:paraId="1372AAB5" w14:textId="77777777" w:rsidR="00003CEF" w:rsidRPr="006341B1" w:rsidRDefault="00003CEF" w:rsidP="00A0607A">
            <w:pPr>
              <w:rPr>
                <w:sz w:val="20"/>
              </w:rPr>
            </w:pPr>
            <w:r w:rsidRPr="006341B1">
              <w:rPr>
                <w:sz w:val="20"/>
              </w:rPr>
              <w:t>Temp 50% Rec. (deg C)  Max.</w:t>
            </w:r>
          </w:p>
          <w:p w14:paraId="310BAD35" w14:textId="77777777" w:rsidR="00003CEF" w:rsidRPr="006341B1" w:rsidRDefault="00003CEF" w:rsidP="00A0607A">
            <w:pPr>
              <w:rPr>
                <w:sz w:val="20"/>
              </w:rPr>
            </w:pPr>
            <w:r w:rsidRPr="006341B1">
              <w:rPr>
                <w:sz w:val="20"/>
              </w:rPr>
              <w:t>Temp 90% Rec. (deg C)  Max.</w:t>
            </w:r>
          </w:p>
          <w:p w14:paraId="2800A0B9" w14:textId="77777777" w:rsidR="00003CEF" w:rsidRPr="006341B1" w:rsidRDefault="00003CEF" w:rsidP="00A0607A">
            <w:pPr>
              <w:rPr>
                <w:sz w:val="20"/>
              </w:rPr>
            </w:pPr>
            <w:r w:rsidRPr="006341B1">
              <w:rPr>
                <w:sz w:val="20"/>
              </w:rPr>
              <w:t>End Point (deg C)  Max</w:t>
            </w:r>
          </w:p>
          <w:p w14:paraId="3B22A436" w14:textId="77777777" w:rsidR="00003CEF" w:rsidRPr="006341B1" w:rsidRDefault="00003CEF" w:rsidP="00A0607A">
            <w:pPr>
              <w:rPr>
                <w:sz w:val="20"/>
              </w:rPr>
            </w:pPr>
            <w:r w:rsidRPr="006341B1">
              <w:rPr>
                <w:sz w:val="20"/>
              </w:rPr>
              <w:t>Recovered Minimum</w:t>
            </w:r>
          </w:p>
          <w:p w14:paraId="3B027EA3" w14:textId="77777777" w:rsidR="00003CEF" w:rsidRPr="006341B1" w:rsidRDefault="00003CEF" w:rsidP="00A0607A">
            <w:pPr>
              <w:rPr>
                <w:sz w:val="20"/>
              </w:rPr>
            </w:pPr>
            <w:r w:rsidRPr="006341B1">
              <w:rPr>
                <w:sz w:val="20"/>
              </w:rPr>
              <w:t>Loss</w:t>
            </w:r>
          </w:p>
        </w:tc>
        <w:tc>
          <w:tcPr>
            <w:tcW w:w="2268" w:type="dxa"/>
          </w:tcPr>
          <w:p w14:paraId="69C116F1" w14:textId="77777777" w:rsidR="00003CEF" w:rsidRPr="006341B1" w:rsidRDefault="00003CEF" w:rsidP="00A0607A">
            <w:pPr>
              <w:rPr>
                <w:sz w:val="20"/>
              </w:rPr>
            </w:pPr>
            <w:r w:rsidRPr="006341B1">
              <w:rPr>
                <w:sz w:val="20"/>
              </w:rPr>
              <w:t>75</w:t>
            </w:r>
          </w:p>
          <w:p w14:paraId="2F9A12B0" w14:textId="77777777" w:rsidR="00003CEF" w:rsidRPr="006341B1" w:rsidRDefault="00003CEF" w:rsidP="00A0607A">
            <w:pPr>
              <w:rPr>
                <w:sz w:val="20"/>
              </w:rPr>
            </w:pPr>
            <w:r w:rsidRPr="006341B1">
              <w:rPr>
                <w:sz w:val="20"/>
              </w:rPr>
              <w:t>100</w:t>
            </w:r>
          </w:p>
          <w:p w14:paraId="44CBBC6F" w14:textId="77777777" w:rsidR="00003CEF" w:rsidRPr="006341B1" w:rsidRDefault="00003CEF" w:rsidP="00A0607A">
            <w:pPr>
              <w:rPr>
                <w:sz w:val="20"/>
              </w:rPr>
            </w:pPr>
            <w:r w:rsidRPr="006341B1">
              <w:rPr>
                <w:sz w:val="20"/>
              </w:rPr>
              <w:t>150</w:t>
            </w:r>
          </w:p>
          <w:p w14:paraId="5708C7A3" w14:textId="77777777" w:rsidR="00003CEF" w:rsidRPr="006341B1" w:rsidRDefault="00003CEF" w:rsidP="00A0607A">
            <w:pPr>
              <w:rPr>
                <w:sz w:val="20"/>
              </w:rPr>
            </w:pPr>
            <w:r w:rsidRPr="006341B1">
              <w:rPr>
                <w:sz w:val="20"/>
              </w:rPr>
              <w:t>180</w:t>
            </w:r>
          </w:p>
          <w:p w14:paraId="06DFA5D7" w14:textId="77777777" w:rsidR="00003CEF" w:rsidRPr="006341B1" w:rsidRDefault="00003CEF" w:rsidP="00A0607A">
            <w:pPr>
              <w:rPr>
                <w:sz w:val="20"/>
              </w:rPr>
            </w:pPr>
            <w:r w:rsidRPr="006341B1">
              <w:rPr>
                <w:sz w:val="20"/>
              </w:rPr>
              <w:t>96%</w:t>
            </w:r>
          </w:p>
          <w:p w14:paraId="4CE9D29E" w14:textId="77777777" w:rsidR="00003CEF" w:rsidRPr="006341B1" w:rsidRDefault="00003CEF" w:rsidP="00A0607A">
            <w:pPr>
              <w:rPr>
                <w:sz w:val="20"/>
              </w:rPr>
            </w:pPr>
            <w:r w:rsidRPr="006341B1">
              <w:rPr>
                <w:sz w:val="20"/>
              </w:rPr>
              <w:t>2%</w:t>
            </w:r>
          </w:p>
        </w:tc>
        <w:tc>
          <w:tcPr>
            <w:tcW w:w="2268" w:type="dxa"/>
          </w:tcPr>
          <w:p w14:paraId="4141C300" w14:textId="77777777" w:rsidR="00003CEF" w:rsidRPr="006341B1" w:rsidRDefault="00003CEF" w:rsidP="00A0607A">
            <w:pPr>
              <w:rPr>
                <w:sz w:val="20"/>
              </w:rPr>
            </w:pPr>
            <w:r w:rsidRPr="006341B1">
              <w:rPr>
                <w:sz w:val="20"/>
              </w:rPr>
              <w:t>75</w:t>
            </w:r>
          </w:p>
          <w:p w14:paraId="12E2BB68" w14:textId="77777777" w:rsidR="00003CEF" w:rsidRPr="006341B1" w:rsidRDefault="00003CEF" w:rsidP="00A0607A">
            <w:pPr>
              <w:rPr>
                <w:sz w:val="20"/>
              </w:rPr>
            </w:pPr>
            <w:r w:rsidRPr="006341B1">
              <w:rPr>
                <w:sz w:val="20"/>
              </w:rPr>
              <w:t>100</w:t>
            </w:r>
          </w:p>
          <w:p w14:paraId="1F3C478B" w14:textId="77777777" w:rsidR="00003CEF" w:rsidRPr="006341B1" w:rsidRDefault="00003CEF" w:rsidP="00A0607A">
            <w:pPr>
              <w:rPr>
                <w:sz w:val="20"/>
              </w:rPr>
            </w:pPr>
            <w:r w:rsidRPr="006341B1">
              <w:rPr>
                <w:sz w:val="20"/>
              </w:rPr>
              <w:t>150</w:t>
            </w:r>
          </w:p>
          <w:p w14:paraId="66917344" w14:textId="77777777" w:rsidR="00003CEF" w:rsidRPr="006341B1" w:rsidRDefault="00003CEF" w:rsidP="00A0607A">
            <w:pPr>
              <w:rPr>
                <w:sz w:val="20"/>
              </w:rPr>
            </w:pPr>
            <w:r w:rsidRPr="006341B1">
              <w:rPr>
                <w:sz w:val="20"/>
              </w:rPr>
              <w:t>180</w:t>
            </w:r>
          </w:p>
          <w:p w14:paraId="74FFD463" w14:textId="77777777" w:rsidR="00003CEF" w:rsidRPr="006341B1" w:rsidRDefault="00003CEF" w:rsidP="00A0607A">
            <w:pPr>
              <w:rPr>
                <w:sz w:val="20"/>
              </w:rPr>
            </w:pPr>
            <w:r w:rsidRPr="006341B1">
              <w:rPr>
                <w:sz w:val="20"/>
              </w:rPr>
              <w:t>96%</w:t>
            </w:r>
          </w:p>
          <w:p w14:paraId="1583CE42" w14:textId="77777777" w:rsidR="00003CEF" w:rsidRPr="006341B1" w:rsidRDefault="00003CEF" w:rsidP="00A0607A">
            <w:pPr>
              <w:rPr>
                <w:sz w:val="20"/>
              </w:rPr>
            </w:pPr>
            <w:r w:rsidRPr="006341B1">
              <w:rPr>
                <w:sz w:val="20"/>
              </w:rPr>
              <w:t>2%</w:t>
            </w:r>
          </w:p>
        </w:tc>
        <w:tc>
          <w:tcPr>
            <w:tcW w:w="1134" w:type="dxa"/>
          </w:tcPr>
          <w:p w14:paraId="7C8C69DA" w14:textId="77777777" w:rsidR="00003CEF" w:rsidRPr="006341B1" w:rsidRDefault="00003CEF" w:rsidP="00A0607A">
            <w:pPr>
              <w:rPr>
                <w:sz w:val="20"/>
              </w:rPr>
            </w:pPr>
          </w:p>
        </w:tc>
      </w:tr>
      <w:tr w:rsidR="00003CEF" w14:paraId="3519B6E7" w14:textId="77777777" w:rsidTr="00A0607A">
        <w:tc>
          <w:tcPr>
            <w:tcW w:w="3936" w:type="dxa"/>
          </w:tcPr>
          <w:p w14:paraId="0D3D465A" w14:textId="070D9CCA" w:rsidR="00003CEF" w:rsidRPr="006341B1" w:rsidRDefault="00003CEF" w:rsidP="00A0607A">
            <w:pPr>
              <w:rPr>
                <w:sz w:val="20"/>
              </w:rPr>
            </w:pPr>
            <w:r w:rsidRPr="006341B1">
              <w:rPr>
                <w:sz w:val="20"/>
              </w:rPr>
              <w:t>Specific Gravity @ 15</w:t>
            </w:r>
            <w:r w:rsidR="00C26A29" w:rsidRPr="00C26A29">
              <w:rPr>
                <w:vertAlign w:val="superscript"/>
              </w:rPr>
              <w:t>O</w:t>
            </w:r>
            <w:r w:rsidRPr="006341B1">
              <w:rPr>
                <w:sz w:val="20"/>
              </w:rPr>
              <w:t>C</w:t>
            </w:r>
          </w:p>
        </w:tc>
        <w:tc>
          <w:tcPr>
            <w:tcW w:w="2268" w:type="dxa"/>
          </w:tcPr>
          <w:p w14:paraId="02C0B4E1" w14:textId="77777777" w:rsidR="00003CEF" w:rsidRPr="006341B1" w:rsidRDefault="00003CEF" w:rsidP="00A0607A">
            <w:pPr>
              <w:rPr>
                <w:sz w:val="20"/>
              </w:rPr>
            </w:pPr>
            <w:r w:rsidRPr="006341B1">
              <w:rPr>
                <w:sz w:val="20"/>
              </w:rPr>
              <w:t>0.79 Max</w:t>
            </w:r>
          </w:p>
        </w:tc>
        <w:tc>
          <w:tcPr>
            <w:tcW w:w="2268" w:type="dxa"/>
          </w:tcPr>
          <w:p w14:paraId="35E7C879" w14:textId="77777777" w:rsidR="00003CEF" w:rsidRPr="006341B1" w:rsidRDefault="00003CEF" w:rsidP="00A0607A">
            <w:pPr>
              <w:rPr>
                <w:sz w:val="20"/>
              </w:rPr>
            </w:pPr>
            <w:r w:rsidRPr="006341B1">
              <w:rPr>
                <w:sz w:val="20"/>
              </w:rPr>
              <w:t>0.79 Max</w:t>
            </w:r>
          </w:p>
        </w:tc>
        <w:tc>
          <w:tcPr>
            <w:tcW w:w="1134" w:type="dxa"/>
          </w:tcPr>
          <w:p w14:paraId="18028E4C" w14:textId="77777777" w:rsidR="00003CEF" w:rsidRPr="006341B1" w:rsidRDefault="00003CEF" w:rsidP="00A0607A">
            <w:pPr>
              <w:rPr>
                <w:sz w:val="20"/>
              </w:rPr>
            </w:pPr>
          </w:p>
        </w:tc>
      </w:tr>
      <w:tr w:rsidR="00003CEF" w14:paraId="2E9871ED" w14:textId="77777777" w:rsidTr="00A0607A">
        <w:tc>
          <w:tcPr>
            <w:tcW w:w="3936" w:type="dxa"/>
          </w:tcPr>
          <w:p w14:paraId="368A85B9" w14:textId="77777777" w:rsidR="00003CEF" w:rsidRPr="006341B1" w:rsidRDefault="00003CEF" w:rsidP="00A0607A">
            <w:pPr>
              <w:rPr>
                <w:sz w:val="20"/>
              </w:rPr>
            </w:pPr>
            <w:r w:rsidRPr="006341B1">
              <w:rPr>
                <w:sz w:val="20"/>
              </w:rPr>
              <w:t>Reid Vapour Pressure (@37.8 deg C) psi Max</w:t>
            </w:r>
          </w:p>
          <w:p w14:paraId="7B38E0D2" w14:textId="77777777" w:rsidR="00003CEF" w:rsidRPr="006341B1" w:rsidRDefault="00003CEF" w:rsidP="00A0607A">
            <w:pPr>
              <w:rPr>
                <w:sz w:val="20"/>
              </w:rPr>
            </w:pPr>
            <w:r w:rsidRPr="006341B1">
              <w:rPr>
                <w:sz w:val="20"/>
              </w:rPr>
              <w:t>kPa</w:t>
            </w:r>
          </w:p>
        </w:tc>
        <w:tc>
          <w:tcPr>
            <w:tcW w:w="2268" w:type="dxa"/>
          </w:tcPr>
          <w:p w14:paraId="5015D797" w14:textId="77777777" w:rsidR="00003CEF" w:rsidRPr="006341B1" w:rsidRDefault="00003CEF" w:rsidP="00A0607A">
            <w:pPr>
              <w:rPr>
                <w:sz w:val="20"/>
              </w:rPr>
            </w:pPr>
            <w:r w:rsidRPr="006341B1">
              <w:rPr>
                <w:sz w:val="20"/>
              </w:rPr>
              <w:t>7.0</w:t>
            </w:r>
          </w:p>
          <w:p w14:paraId="70FCAD12" w14:textId="77777777" w:rsidR="00003CEF" w:rsidRPr="006341B1" w:rsidRDefault="00003CEF" w:rsidP="00A0607A">
            <w:pPr>
              <w:rPr>
                <w:sz w:val="20"/>
              </w:rPr>
            </w:pPr>
            <w:r w:rsidRPr="006341B1">
              <w:rPr>
                <w:sz w:val="20"/>
              </w:rPr>
              <w:t>49.0</w:t>
            </w:r>
          </w:p>
        </w:tc>
        <w:tc>
          <w:tcPr>
            <w:tcW w:w="2268" w:type="dxa"/>
          </w:tcPr>
          <w:p w14:paraId="288876FD" w14:textId="77777777" w:rsidR="00003CEF" w:rsidRPr="006341B1" w:rsidRDefault="00003CEF" w:rsidP="00A0607A">
            <w:pPr>
              <w:rPr>
                <w:sz w:val="20"/>
              </w:rPr>
            </w:pPr>
            <w:r w:rsidRPr="006341B1">
              <w:rPr>
                <w:sz w:val="20"/>
              </w:rPr>
              <w:t>7.0</w:t>
            </w:r>
          </w:p>
          <w:p w14:paraId="16498DAC" w14:textId="77777777" w:rsidR="00003CEF" w:rsidRPr="006341B1" w:rsidRDefault="00003CEF" w:rsidP="00A0607A">
            <w:pPr>
              <w:rPr>
                <w:sz w:val="20"/>
              </w:rPr>
            </w:pPr>
            <w:r w:rsidRPr="006341B1">
              <w:rPr>
                <w:sz w:val="20"/>
              </w:rPr>
              <w:t>49.0</w:t>
            </w:r>
          </w:p>
        </w:tc>
        <w:tc>
          <w:tcPr>
            <w:tcW w:w="1134" w:type="dxa"/>
          </w:tcPr>
          <w:p w14:paraId="1ECCB715" w14:textId="77777777" w:rsidR="00003CEF" w:rsidRPr="006341B1" w:rsidRDefault="00003CEF" w:rsidP="00A0607A">
            <w:pPr>
              <w:rPr>
                <w:sz w:val="20"/>
              </w:rPr>
            </w:pPr>
          </w:p>
        </w:tc>
      </w:tr>
      <w:tr w:rsidR="00003CEF" w14:paraId="727BAAD6" w14:textId="77777777" w:rsidTr="00A0607A">
        <w:tc>
          <w:tcPr>
            <w:tcW w:w="3936" w:type="dxa"/>
          </w:tcPr>
          <w:p w14:paraId="29576E03" w14:textId="77777777" w:rsidR="00003CEF" w:rsidRPr="006341B1" w:rsidRDefault="00003CEF" w:rsidP="00A0607A">
            <w:pPr>
              <w:rPr>
                <w:sz w:val="20"/>
              </w:rPr>
            </w:pPr>
            <w:r w:rsidRPr="006341B1">
              <w:rPr>
                <w:sz w:val="20"/>
              </w:rPr>
              <w:t>Freezing Point (deg C) Max</w:t>
            </w:r>
          </w:p>
        </w:tc>
        <w:tc>
          <w:tcPr>
            <w:tcW w:w="2268" w:type="dxa"/>
          </w:tcPr>
          <w:p w14:paraId="1A24258F" w14:textId="77777777" w:rsidR="00003CEF" w:rsidRPr="006341B1" w:rsidRDefault="00003CEF" w:rsidP="00A0607A">
            <w:pPr>
              <w:rPr>
                <w:sz w:val="20"/>
              </w:rPr>
            </w:pPr>
            <w:r w:rsidRPr="006341B1">
              <w:rPr>
                <w:sz w:val="20"/>
              </w:rPr>
              <w:t>-50</w:t>
            </w:r>
          </w:p>
        </w:tc>
        <w:tc>
          <w:tcPr>
            <w:tcW w:w="2268" w:type="dxa"/>
          </w:tcPr>
          <w:p w14:paraId="77C1A8D3" w14:textId="77777777" w:rsidR="00003CEF" w:rsidRPr="006341B1" w:rsidRDefault="00003CEF" w:rsidP="00A0607A">
            <w:pPr>
              <w:rPr>
                <w:sz w:val="20"/>
              </w:rPr>
            </w:pPr>
            <w:r w:rsidRPr="006341B1">
              <w:rPr>
                <w:sz w:val="20"/>
              </w:rPr>
              <w:t>-60</w:t>
            </w:r>
          </w:p>
        </w:tc>
        <w:tc>
          <w:tcPr>
            <w:tcW w:w="1134" w:type="dxa"/>
          </w:tcPr>
          <w:p w14:paraId="5B76AA9A" w14:textId="77777777" w:rsidR="00003CEF" w:rsidRPr="006341B1" w:rsidRDefault="00003CEF" w:rsidP="00A0607A">
            <w:pPr>
              <w:rPr>
                <w:sz w:val="20"/>
              </w:rPr>
            </w:pPr>
          </w:p>
        </w:tc>
      </w:tr>
      <w:tr w:rsidR="00003CEF" w14:paraId="1CCDF8AF" w14:textId="77777777" w:rsidTr="00A0607A">
        <w:tc>
          <w:tcPr>
            <w:tcW w:w="3936" w:type="dxa"/>
          </w:tcPr>
          <w:p w14:paraId="0D55CC3B" w14:textId="77777777" w:rsidR="00003CEF" w:rsidRPr="006341B1" w:rsidRDefault="00003CEF" w:rsidP="00A0607A">
            <w:pPr>
              <w:rPr>
                <w:sz w:val="20"/>
              </w:rPr>
            </w:pPr>
            <w:r w:rsidRPr="006341B1">
              <w:rPr>
                <w:sz w:val="20"/>
              </w:rPr>
              <w:t>Net Heat of Combustion MJ/kg  Min</w:t>
            </w:r>
          </w:p>
          <w:p w14:paraId="2F88A9E8" w14:textId="77777777" w:rsidR="00003CEF" w:rsidRPr="006341B1" w:rsidRDefault="00003CEF" w:rsidP="00A0607A">
            <w:pPr>
              <w:rPr>
                <w:sz w:val="20"/>
              </w:rPr>
            </w:pPr>
            <w:r w:rsidRPr="006341B1">
              <w:rPr>
                <w:sz w:val="20"/>
              </w:rPr>
              <w:t>(BTU/lb.)</w:t>
            </w:r>
          </w:p>
        </w:tc>
        <w:tc>
          <w:tcPr>
            <w:tcW w:w="2268" w:type="dxa"/>
          </w:tcPr>
          <w:p w14:paraId="28EB0525" w14:textId="77777777" w:rsidR="00003CEF" w:rsidRPr="006341B1" w:rsidRDefault="00003CEF" w:rsidP="00A0607A">
            <w:pPr>
              <w:rPr>
                <w:sz w:val="20"/>
              </w:rPr>
            </w:pPr>
          </w:p>
        </w:tc>
        <w:tc>
          <w:tcPr>
            <w:tcW w:w="2268" w:type="dxa"/>
          </w:tcPr>
          <w:p w14:paraId="5B312A71" w14:textId="77777777" w:rsidR="00003CEF" w:rsidRPr="006341B1" w:rsidRDefault="00003CEF" w:rsidP="00A0607A">
            <w:pPr>
              <w:rPr>
                <w:sz w:val="20"/>
              </w:rPr>
            </w:pPr>
          </w:p>
        </w:tc>
        <w:tc>
          <w:tcPr>
            <w:tcW w:w="1134" w:type="dxa"/>
          </w:tcPr>
          <w:p w14:paraId="08360E44" w14:textId="77777777" w:rsidR="00003CEF" w:rsidRPr="006341B1" w:rsidRDefault="00003CEF" w:rsidP="00A0607A">
            <w:pPr>
              <w:rPr>
                <w:sz w:val="20"/>
              </w:rPr>
            </w:pPr>
          </w:p>
        </w:tc>
      </w:tr>
      <w:tr w:rsidR="00003CEF" w14:paraId="4D16CC9B" w14:textId="77777777" w:rsidTr="00A0607A">
        <w:tc>
          <w:tcPr>
            <w:tcW w:w="3936" w:type="dxa"/>
          </w:tcPr>
          <w:p w14:paraId="24CA0AF9" w14:textId="77777777" w:rsidR="00003CEF" w:rsidRPr="006341B1" w:rsidRDefault="00003CEF" w:rsidP="00A0607A">
            <w:pPr>
              <w:rPr>
                <w:sz w:val="20"/>
              </w:rPr>
            </w:pPr>
            <w:r w:rsidRPr="006341B1">
              <w:rPr>
                <w:sz w:val="20"/>
              </w:rPr>
              <w:t>Knock Rating, Lean mixture CFR Modified Motor Rating Min.</w:t>
            </w:r>
            <w:r>
              <w:rPr>
                <w:sz w:val="20"/>
              </w:rPr>
              <w:t xml:space="preserve"> </w:t>
            </w:r>
            <w:r w:rsidRPr="006341B1">
              <w:rPr>
                <w:sz w:val="20"/>
              </w:rPr>
              <w:t>(</w:t>
            </w:r>
            <w:r w:rsidRPr="006341B1">
              <w:rPr>
                <w:i/>
                <w:sz w:val="20"/>
              </w:rPr>
              <w:t>Aviation method)</w:t>
            </w:r>
          </w:p>
        </w:tc>
        <w:tc>
          <w:tcPr>
            <w:tcW w:w="2268" w:type="dxa"/>
          </w:tcPr>
          <w:p w14:paraId="7613AB2D" w14:textId="77777777" w:rsidR="00003CEF" w:rsidRPr="006341B1" w:rsidRDefault="00003CEF" w:rsidP="00A0607A">
            <w:pPr>
              <w:rPr>
                <w:sz w:val="20"/>
              </w:rPr>
            </w:pPr>
            <w:r w:rsidRPr="006341B1">
              <w:rPr>
                <w:sz w:val="20"/>
              </w:rPr>
              <w:t xml:space="preserve">73 </w:t>
            </w:r>
          </w:p>
          <w:p w14:paraId="6B9ACA71" w14:textId="73F4D26A" w:rsidR="00003CEF" w:rsidRPr="006341B1" w:rsidRDefault="00003CEF" w:rsidP="00A0607A">
            <w:pPr>
              <w:rPr>
                <w:sz w:val="20"/>
              </w:rPr>
            </w:pPr>
            <w:r w:rsidRPr="006341B1">
              <w:rPr>
                <w:sz w:val="20"/>
              </w:rPr>
              <w:t>(mixture Temp 260</w:t>
            </w:r>
            <w:r w:rsidR="00C26A29" w:rsidRPr="00C26A29">
              <w:rPr>
                <w:vertAlign w:val="superscript"/>
              </w:rPr>
              <w:t>O</w:t>
            </w:r>
            <w:r w:rsidRPr="006341B1">
              <w:rPr>
                <w:sz w:val="20"/>
              </w:rPr>
              <w:t>F)</w:t>
            </w:r>
          </w:p>
        </w:tc>
        <w:tc>
          <w:tcPr>
            <w:tcW w:w="2268" w:type="dxa"/>
          </w:tcPr>
          <w:p w14:paraId="2C553CE0" w14:textId="77777777" w:rsidR="00003CEF" w:rsidRPr="006341B1" w:rsidRDefault="00003CEF" w:rsidP="00A0607A">
            <w:pPr>
              <w:rPr>
                <w:sz w:val="20"/>
              </w:rPr>
            </w:pPr>
            <w:r w:rsidRPr="006341B1">
              <w:rPr>
                <w:sz w:val="20"/>
              </w:rPr>
              <w:t xml:space="preserve">87 </w:t>
            </w:r>
          </w:p>
          <w:p w14:paraId="5D0D1F89" w14:textId="23B64C22" w:rsidR="00003CEF" w:rsidRPr="006341B1" w:rsidRDefault="00003CEF" w:rsidP="00A0607A">
            <w:pPr>
              <w:rPr>
                <w:sz w:val="20"/>
              </w:rPr>
            </w:pPr>
            <w:r w:rsidRPr="006341B1">
              <w:rPr>
                <w:sz w:val="20"/>
              </w:rPr>
              <w:t>(mixture temp 300</w:t>
            </w:r>
            <w:r w:rsidR="00C26A29" w:rsidRPr="00C26A29">
              <w:rPr>
                <w:vertAlign w:val="superscript"/>
              </w:rPr>
              <w:t>O</w:t>
            </w:r>
            <w:r w:rsidRPr="006341B1">
              <w:rPr>
                <w:sz w:val="20"/>
              </w:rPr>
              <w:t>F)</w:t>
            </w:r>
          </w:p>
        </w:tc>
        <w:tc>
          <w:tcPr>
            <w:tcW w:w="1134" w:type="dxa"/>
          </w:tcPr>
          <w:p w14:paraId="5B7FB385" w14:textId="77777777" w:rsidR="00003CEF" w:rsidRPr="006341B1" w:rsidRDefault="00003CEF" w:rsidP="00A0607A">
            <w:pPr>
              <w:rPr>
                <w:sz w:val="20"/>
              </w:rPr>
            </w:pPr>
            <w:r w:rsidRPr="006341B1">
              <w:rPr>
                <w:sz w:val="20"/>
              </w:rPr>
              <w:t>ASTM D357-33T</w:t>
            </w:r>
          </w:p>
        </w:tc>
      </w:tr>
      <w:tr w:rsidR="00003CEF" w14:paraId="417CA41C" w14:textId="77777777" w:rsidTr="00A0607A">
        <w:tc>
          <w:tcPr>
            <w:tcW w:w="3936" w:type="dxa"/>
          </w:tcPr>
          <w:p w14:paraId="7EB44799" w14:textId="77777777" w:rsidR="00003CEF" w:rsidRPr="006341B1" w:rsidRDefault="00003CEF" w:rsidP="00A0607A">
            <w:pPr>
              <w:rPr>
                <w:sz w:val="20"/>
              </w:rPr>
            </w:pPr>
            <w:r w:rsidRPr="006341B1">
              <w:rPr>
                <w:sz w:val="20"/>
              </w:rPr>
              <w:t>Knock Rating, Rich mixture Supercharge Rating  Min.</w:t>
            </w:r>
          </w:p>
        </w:tc>
        <w:tc>
          <w:tcPr>
            <w:tcW w:w="2268" w:type="dxa"/>
          </w:tcPr>
          <w:p w14:paraId="652BAAFF" w14:textId="77777777" w:rsidR="00003CEF" w:rsidRPr="006341B1" w:rsidRDefault="00003CEF" w:rsidP="00A0607A">
            <w:pPr>
              <w:rPr>
                <w:sz w:val="20"/>
              </w:rPr>
            </w:pPr>
            <w:r w:rsidRPr="006341B1">
              <w:rPr>
                <w:sz w:val="20"/>
              </w:rPr>
              <w:t>not applic</w:t>
            </w:r>
            <w:r>
              <w:rPr>
                <w:sz w:val="20"/>
              </w:rPr>
              <w:t>able</w:t>
            </w:r>
          </w:p>
        </w:tc>
        <w:tc>
          <w:tcPr>
            <w:tcW w:w="2268" w:type="dxa"/>
          </w:tcPr>
          <w:p w14:paraId="574BE090" w14:textId="77777777" w:rsidR="00003CEF" w:rsidRPr="006341B1" w:rsidRDefault="00003CEF" w:rsidP="00A0607A">
            <w:pPr>
              <w:rPr>
                <w:sz w:val="20"/>
              </w:rPr>
            </w:pPr>
            <w:r w:rsidRPr="006341B1">
              <w:rPr>
                <w:sz w:val="20"/>
              </w:rPr>
              <w:t>not applic</w:t>
            </w:r>
            <w:r>
              <w:rPr>
                <w:sz w:val="20"/>
              </w:rPr>
              <w:t>able</w:t>
            </w:r>
          </w:p>
        </w:tc>
        <w:tc>
          <w:tcPr>
            <w:tcW w:w="1134" w:type="dxa"/>
          </w:tcPr>
          <w:p w14:paraId="14F2CBAF" w14:textId="77777777" w:rsidR="00003CEF" w:rsidRPr="006341B1" w:rsidRDefault="00003CEF" w:rsidP="00A0607A">
            <w:pPr>
              <w:rPr>
                <w:sz w:val="20"/>
              </w:rPr>
            </w:pPr>
            <w:r w:rsidRPr="006341B1">
              <w:rPr>
                <w:sz w:val="20"/>
              </w:rPr>
              <w:t>Not yet in use</w:t>
            </w:r>
          </w:p>
        </w:tc>
      </w:tr>
      <w:tr w:rsidR="00003CEF" w14:paraId="4F9F14F5" w14:textId="77777777" w:rsidTr="00A0607A">
        <w:tc>
          <w:tcPr>
            <w:tcW w:w="3936" w:type="dxa"/>
          </w:tcPr>
          <w:p w14:paraId="65B08E1A" w14:textId="77777777" w:rsidR="00003CEF" w:rsidRPr="006341B1" w:rsidRDefault="00003CEF" w:rsidP="00A0607A">
            <w:pPr>
              <w:rPr>
                <w:sz w:val="20"/>
              </w:rPr>
            </w:pPr>
            <w:r w:rsidRPr="006341B1">
              <w:rPr>
                <w:sz w:val="20"/>
              </w:rPr>
              <w:t>Copper Strip Corrosion (2 hrs @100 deg C)</w:t>
            </w:r>
            <w:r>
              <w:rPr>
                <w:sz w:val="20"/>
              </w:rPr>
              <w:t xml:space="preserve"> </w:t>
            </w:r>
            <w:r w:rsidRPr="006341B1">
              <w:rPr>
                <w:sz w:val="20"/>
              </w:rPr>
              <w:t>Max.</w:t>
            </w:r>
          </w:p>
        </w:tc>
        <w:tc>
          <w:tcPr>
            <w:tcW w:w="2268" w:type="dxa"/>
          </w:tcPr>
          <w:p w14:paraId="414863AC" w14:textId="77777777" w:rsidR="00003CEF" w:rsidRPr="006341B1" w:rsidRDefault="00003CEF" w:rsidP="00A0607A">
            <w:pPr>
              <w:rPr>
                <w:sz w:val="20"/>
              </w:rPr>
            </w:pPr>
            <w:r w:rsidRPr="006341B1">
              <w:rPr>
                <w:sz w:val="20"/>
              </w:rPr>
              <w:t>Pass</w:t>
            </w:r>
          </w:p>
        </w:tc>
        <w:tc>
          <w:tcPr>
            <w:tcW w:w="2268" w:type="dxa"/>
          </w:tcPr>
          <w:p w14:paraId="11248A5D" w14:textId="77777777" w:rsidR="00003CEF" w:rsidRPr="006341B1" w:rsidRDefault="00003CEF" w:rsidP="00A0607A">
            <w:pPr>
              <w:rPr>
                <w:sz w:val="20"/>
              </w:rPr>
            </w:pPr>
            <w:r w:rsidRPr="006341B1">
              <w:rPr>
                <w:sz w:val="20"/>
              </w:rPr>
              <w:t>Pass</w:t>
            </w:r>
          </w:p>
        </w:tc>
        <w:tc>
          <w:tcPr>
            <w:tcW w:w="1134" w:type="dxa"/>
          </w:tcPr>
          <w:p w14:paraId="41DCD333" w14:textId="77777777" w:rsidR="00003CEF" w:rsidRPr="006341B1" w:rsidRDefault="00003CEF" w:rsidP="00A0607A">
            <w:pPr>
              <w:rPr>
                <w:sz w:val="20"/>
              </w:rPr>
            </w:pPr>
          </w:p>
        </w:tc>
      </w:tr>
      <w:tr w:rsidR="00003CEF" w14:paraId="478B5884" w14:textId="77777777" w:rsidTr="00A0607A">
        <w:tc>
          <w:tcPr>
            <w:tcW w:w="3936" w:type="dxa"/>
          </w:tcPr>
          <w:p w14:paraId="24F3D525" w14:textId="77777777" w:rsidR="00003CEF" w:rsidRPr="006341B1" w:rsidRDefault="00003CEF" w:rsidP="00A0607A">
            <w:pPr>
              <w:rPr>
                <w:sz w:val="20"/>
              </w:rPr>
            </w:pPr>
            <w:r w:rsidRPr="006341B1">
              <w:rPr>
                <w:sz w:val="20"/>
              </w:rPr>
              <w:t>Potential Gum (16 hr aging mg/100 ml)   Max</w:t>
            </w:r>
          </w:p>
        </w:tc>
        <w:tc>
          <w:tcPr>
            <w:tcW w:w="2268" w:type="dxa"/>
          </w:tcPr>
          <w:p w14:paraId="3944B3A0" w14:textId="77777777" w:rsidR="00003CEF" w:rsidRPr="006341B1" w:rsidRDefault="00003CEF" w:rsidP="00A0607A">
            <w:pPr>
              <w:rPr>
                <w:sz w:val="20"/>
              </w:rPr>
            </w:pPr>
            <w:r w:rsidRPr="006341B1">
              <w:rPr>
                <w:sz w:val="20"/>
              </w:rPr>
              <w:t>10</w:t>
            </w:r>
          </w:p>
        </w:tc>
        <w:tc>
          <w:tcPr>
            <w:tcW w:w="2268" w:type="dxa"/>
          </w:tcPr>
          <w:p w14:paraId="1BABCA08" w14:textId="77777777" w:rsidR="00003CEF" w:rsidRPr="006341B1" w:rsidRDefault="00003CEF" w:rsidP="00A0607A">
            <w:pPr>
              <w:rPr>
                <w:sz w:val="20"/>
              </w:rPr>
            </w:pPr>
            <w:r w:rsidRPr="006341B1">
              <w:rPr>
                <w:sz w:val="20"/>
              </w:rPr>
              <w:t>10</w:t>
            </w:r>
          </w:p>
        </w:tc>
        <w:tc>
          <w:tcPr>
            <w:tcW w:w="1134" w:type="dxa"/>
          </w:tcPr>
          <w:p w14:paraId="287264A2" w14:textId="77777777" w:rsidR="00003CEF" w:rsidRPr="006341B1" w:rsidRDefault="00003CEF" w:rsidP="00A0607A">
            <w:pPr>
              <w:rPr>
                <w:sz w:val="20"/>
              </w:rPr>
            </w:pPr>
            <w:r w:rsidRPr="006341B1">
              <w:rPr>
                <w:sz w:val="20"/>
              </w:rPr>
              <w:t>Method specified</w:t>
            </w:r>
          </w:p>
        </w:tc>
      </w:tr>
      <w:tr w:rsidR="00003CEF" w14:paraId="6E44B40B" w14:textId="77777777" w:rsidTr="00A0607A">
        <w:tc>
          <w:tcPr>
            <w:tcW w:w="3936" w:type="dxa"/>
          </w:tcPr>
          <w:p w14:paraId="47CFAC99" w14:textId="77777777" w:rsidR="00003CEF" w:rsidRPr="006341B1" w:rsidRDefault="00003CEF" w:rsidP="00A0607A">
            <w:pPr>
              <w:rPr>
                <w:sz w:val="20"/>
              </w:rPr>
            </w:pPr>
            <w:r w:rsidRPr="006341B1">
              <w:rPr>
                <w:sz w:val="20"/>
              </w:rPr>
              <w:t>Existent Gum (mg/100 ml) Max.</w:t>
            </w:r>
          </w:p>
        </w:tc>
        <w:tc>
          <w:tcPr>
            <w:tcW w:w="2268" w:type="dxa"/>
          </w:tcPr>
          <w:p w14:paraId="051D51F6" w14:textId="77777777" w:rsidR="00003CEF" w:rsidRPr="006341B1" w:rsidRDefault="00003CEF" w:rsidP="00A0607A">
            <w:pPr>
              <w:rPr>
                <w:sz w:val="20"/>
              </w:rPr>
            </w:pPr>
            <w:r w:rsidRPr="006341B1">
              <w:rPr>
                <w:sz w:val="20"/>
              </w:rPr>
              <w:t>10</w:t>
            </w:r>
          </w:p>
        </w:tc>
        <w:tc>
          <w:tcPr>
            <w:tcW w:w="2268" w:type="dxa"/>
          </w:tcPr>
          <w:p w14:paraId="50DDFED1" w14:textId="77777777" w:rsidR="00003CEF" w:rsidRPr="006341B1" w:rsidRDefault="00003CEF" w:rsidP="00A0607A">
            <w:pPr>
              <w:rPr>
                <w:sz w:val="20"/>
              </w:rPr>
            </w:pPr>
            <w:r w:rsidRPr="006341B1">
              <w:rPr>
                <w:sz w:val="20"/>
              </w:rPr>
              <w:t>10</w:t>
            </w:r>
          </w:p>
        </w:tc>
        <w:tc>
          <w:tcPr>
            <w:tcW w:w="1134" w:type="dxa"/>
          </w:tcPr>
          <w:p w14:paraId="6F857775" w14:textId="77777777" w:rsidR="00003CEF" w:rsidRPr="006341B1" w:rsidRDefault="00003CEF" w:rsidP="00A0607A">
            <w:pPr>
              <w:rPr>
                <w:sz w:val="20"/>
              </w:rPr>
            </w:pPr>
          </w:p>
        </w:tc>
      </w:tr>
      <w:tr w:rsidR="00003CEF" w14:paraId="5412B1D2" w14:textId="77777777" w:rsidTr="00A0607A">
        <w:tc>
          <w:tcPr>
            <w:tcW w:w="3936" w:type="dxa"/>
          </w:tcPr>
          <w:p w14:paraId="5CBC039A" w14:textId="77777777" w:rsidR="00003CEF" w:rsidRPr="006341B1" w:rsidRDefault="00003CEF" w:rsidP="00A0607A">
            <w:pPr>
              <w:rPr>
                <w:sz w:val="20"/>
              </w:rPr>
            </w:pPr>
            <w:r w:rsidRPr="006341B1">
              <w:rPr>
                <w:sz w:val="20"/>
              </w:rPr>
              <w:t>Tetra Ethyl Lead</w:t>
            </w:r>
            <w:r w:rsidR="008062FC">
              <w:rPr>
                <w:sz w:val="20"/>
              </w:rPr>
              <w:fldChar w:fldCharType="begin"/>
            </w:r>
            <w:r w:rsidR="008062FC">
              <w:instrText xml:space="preserve"> XE "</w:instrText>
            </w:r>
            <w:r w:rsidR="008062FC" w:rsidRPr="007E57B9">
              <w:instrText>Tetra Ethyl Lead</w:instrText>
            </w:r>
            <w:r w:rsidR="008062FC">
              <w:instrText xml:space="preserve">" </w:instrText>
            </w:r>
            <w:r w:rsidR="008062FC">
              <w:rPr>
                <w:sz w:val="20"/>
              </w:rPr>
              <w:fldChar w:fldCharType="end"/>
            </w:r>
            <w:r w:rsidRPr="006341B1">
              <w:rPr>
                <w:sz w:val="20"/>
              </w:rPr>
              <w:t xml:space="preserve"> Content (cc/Imp G) Max</w:t>
            </w:r>
          </w:p>
          <w:p w14:paraId="33E323A8" w14:textId="77777777" w:rsidR="00003CEF" w:rsidRPr="006341B1" w:rsidRDefault="00003CEF" w:rsidP="00A0607A">
            <w:pPr>
              <w:rPr>
                <w:sz w:val="20"/>
              </w:rPr>
            </w:pPr>
            <w:r w:rsidRPr="006341B1">
              <w:rPr>
                <w:sz w:val="20"/>
              </w:rPr>
              <w:t>(1T Ethyl Fluid.)</w:t>
            </w:r>
          </w:p>
        </w:tc>
        <w:tc>
          <w:tcPr>
            <w:tcW w:w="2268" w:type="dxa"/>
          </w:tcPr>
          <w:p w14:paraId="2BDBAF69" w14:textId="77777777" w:rsidR="00003CEF" w:rsidRPr="006341B1" w:rsidRDefault="00003CEF" w:rsidP="00A0607A">
            <w:pPr>
              <w:rPr>
                <w:sz w:val="20"/>
              </w:rPr>
            </w:pPr>
            <w:r w:rsidRPr="006341B1">
              <w:rPr>
                <w:sz w:val="20"/>
              </w:rPr>
              <w:t>unleaded</w:t>
            </w:r>
          </w:p>
        </w:tc>
        <w:tc>
          <w:tcPr>
            <w:tcW w:w="2268" w:type="dxa"/>
          </w:tcPr>
          <w:p w14:paraId="25E51EA5" w14:textId="77777777" w:rsidR="00003CEF" w:rsidRPr="006341B1" w:rsidRDefault="00003CEF" w:rsidP="00A0607A">
            <w:pPr>
              <w:rPr>
                <w:sz w:val="20"/>
              </w:rPr>
            </w:pPr>
            <w:r w:rsidRPr="006341B1">
              <w:rPr>
                <w:sz w:val="20"/>
              </w:rPr>
              <w:t>4</w:t>
            </w:r>
          </w:p>
        </w:tc>
        <w:tc>
          <w:tcPr>
            <w:tcW w:w="1134" w:type="dxa"/>
          </w:tcPr>
          <w:p w14:paraId="61D56F10" w14:textId="77777777" w:rsidR="00003CEF" w:rsidRPr="006341B1" w:rsidRDefault="00003CEF" w:rsidP="00A0607A">
            <w:pPr>
              <w:rPr>
                <w:sz w:val="20"/>
              </w:rPr>
            </w:pPr>
          </w:p>
        </w:tc>
      </w:tr>
    </w:tbl>
    <w:p w14:paraId="6C3CAC8A" w14:textId="77777777" w:rsidR="00003CEF" w:rsidRDefault="00003CEF" w:rsidP="00072488">
      <w:pPr>
        <w:pStyle w:val="BodyText"/>
      </w:pPr>
      <w:r>
        <w:t>There would be only two successful tenders –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xml:space="preserve"> Company of </w:t>
      </w:r>
      <w:smartTag w:uri="urn:schemas-microsoft-com:office:smarttags" w:element="country-region">
        <w:smartTag w:uri="urn:schemas-microsoft-com:office:smarttags" w:element="place">
          <w:r>
            <w:t>Australia</w:t>
          </w:r>
        </w:smartTag>
      </w:smartTag>
      <w:r>
        <w:t>, and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t xml:space="preserve"> Oil Company.</w:t>
      </w:r>
    </w:p>
    <w:p w14:paraId="6EB40F82" w14:textId="77777777" w:rsidR="00003CEF" w:rsidRPr="007C5904" w:rsidRDefault="007C5904" w:rsidP="007C5904">
      <w:pPr>
        <w:pStyle w:val="Heading7"/>
        <w:framePr w:wrap="around"/>
      </w:pPr>
      <w:r w:rsidRPr="007C5904">
        <w:t xml:space="preserve">Revisions to </w:t>
      </w:r>
      <w:smartTag w:uri="urn:schemas-microsoft-com:office:smarttags" w:element="place">
        <w:smartTag w:uri="urn:schemas-microsoft-com:office:smarttags" w:element="country-region">
          <w:r w:rsidRPr="007C5904">
            <w:t>UK</w:t>
          </w:r>
        </w:smartTag>
      </w:smartTag>
      <w:r w:rsidRPr="007C5904">
        <w:t xml:space="preserve"> </w:t>
      </w:r>
      <w:r w:rsidR="00E45E66">
        <w:t>DTD-230</w:t>
      </w:r>
      <w:r w:rsidR="00E45E66">
        <w:fldChar w:fldCharType="begin"/>
      </w:r>
      <w:r w:rsidR="00E45E66">
        <w:instrText xml:space="preserve"> XE "DTD-230" </w:instrText>
      </w:r>
      <w:r w:rsidR="00E45E66">
        <w:fldChar w:fldCharType="end"/>
      </w:r>
      <w:r w:rsidRPr="007C5904">
        <w:t xml:space="preserve"> Specification</w:t>
      </w:r>
    </w:p>
    <w:p w14:paraId="0CC3E54B" w14:textId="77777777" w:rsidR="00003CEF" w:rsidRDefault="007C5904" w:rsidP="00072488">
      <w:pPr>
        <w:pStyle w:val="BodyText"/>
      </w:pPr>
      <w:r>
        <w:t xml:space="preserve">On </w:t>
      </w:r>
      <w:r w:rsidR="00003CEF">
        <w:t>Aug 1, 1943</w:t>
      </w:r>
      <w:r>
        <w:t xml:space="preserve"> the British Air Ministry</w:t>
      </w:r>
      <w:r w:rsidR="00E45E66">
        <w:fldChar w:fldCharType="begin"/>
      </w:r>
      <w:r w:rsidR="00E45E66">
        <w:instrText xml:space="preserve"> XE "</w:instrText>
      </w:r>
      <w:r w:rsidR="00E45E66" w:rsidRPr="00EE6BC0">
        <w:instrText>British Air Ministry</w:instrText>
      </w:r>
      <w:r w:rsidR="00E45E66">
        <w:instrText xml:space="preserve">" </w:instrText>
      </w:r>
      <w:r w:rsidR="00E45E66">
        <w:fldChar w:fldCharType="end"/>
      </w:r>
      <w:r>
        <w:t xml:space="preserve"> changed the distillation specification for Aviation Spirit 87</w:t>
      </w:r>
      <w:r w:rsidR="00E45E66">
        <w:t xml:space="preserve"> [Avgas </w:t>
      </w:r>
      <w:r w:rsidR="00E45E66">
        <w:lastRenderedPageBreak/>
        <w:t>87</w:t>
      </w:r>
      <w:r w:rsidR="00E45E66">
        <w:fldChar w:fldCharType="begin"/>
      </w:r>
      <w:r w:rsidR="00E45E66">
        <w:instrText xml:space="preserve"> XE "</w:instrText>
      </w:r>
      <w:r w:rsidR="00E45E66" w:rsidRPr="00B54911">
        <w:instrText>Avgas 87</w:instrText>
      </w:r>
      <w:r w:rsidR="00E45E66">
        <w:instrText xml:space="preserve">" </w:instrText>
      </w:r>
      <w:r w:rsidR="00E45E66">
        <w:fldChar w:fldCharType="end"/>
      </w:r>
      <w:r w:rsidR="00E45E66">
        <w:t>]</w:t>
      </w:r>
      <w:r>
        <w:t xml:space="preserve">, with a revision to the </w:t>
      </w:r>
      <w:r w:rsidR="00003CEF">
        <w:t xml:space="preserve">UK </w:t>
      </w:r>
      <w:r w:rsidR="00E45E66">
        <w:t>DTD-230</w:t>
      </w:r>
      <w:r w:rsidR="00E45E66">
        <w:fldChar w:fldCharType="begin"/>
      </w:r>
      <w:r w:rsidR="00E45E66">
        <w:instrText xml:space="preserve"> XE "DTD-230" </w:instrText>
      </w:r>
      <w:r w:rsidR="00E45E66">
        <w:fldChar w:fldCharType="end"/>
      </w:r>
      <w:r w:rsidR="00003CEF">
        <w:t xml:space="preserve"> Specification</w:t>
      </w:r>
      <w:r>
        <w:t xml:space="preserve">. The distillation requirements were </w:t>
      </w:r>
      <w:r w:rsidR="00003CEF">
        <w:t>amended to</w:t>
      </w:r>
      <w:r>
        <w:t xml:space="preserve"> the following:</w:t>
      </w:r>
      <w:r w:rsidR="00003CEF">
        <w:t xml:space="preserve"> </w:t>
      </w:r>
    </w:p>
    <w:p w14:paraId="5240137C" w14:textId="77777777" w:rsidR="00003CEF" w:rsidRPr="007E1D0A" w:rsidRDefault="00003CEF" w:rsidP="007E1D0A">
      <w:pPr>
        <w:pStyle w:val="BodyText2"/>
        <w:spacing w:before="60" w:after="60"/>
        <w:rPr>
          <w:sz w:val="22"/>
        </w:rPr>
      </w:pPr>
      <w:r w:rsidRPr="007E1D0A">
        <w:rPr>
          <w:sz w:val="22"/>
        </w:rPr>
        <w:t xml:space="preserve">10% evaporation minimum </w:t>
      </w:r>
      <w:r w:rsidRPr="007E1D0A">
        <w:rPr>
          <w:sz w:val="22"/>
        </w:rPr>
        <w:tab/>
        <w:t>below 75 deg. C</w:t>
      </w:r>
    </w:p>
    <w:p w14:paraId="7F386072" w14:textId="77777777" w:rsidR="00003CEF" w:rsidRPr="007E1D0A" w:rsidRDefault="00003CEF" w:rsidP="007E1D0A">
      <w:pPr>
        <w:pStyle w:val="BodyText2"/>
        <w:spacing w:before="60" w:after="60"/>
        <w:rPr>
          <w:sz w:val="22"/>
        </w:rPr>
      </w:pPr>
      <w:r w:rsidRPr="007E1D0A">
        <w:rPr>
          <w:sz w:val="22"/>
        </w:rPr>
        <w:t xml:space="preserve">50% evaporation minimum </w:t>
      </w:r>
      <w:r w:rsidRPr="007E1D0A">
        <w:rPr>
          <w:sz w:val="22"/>
        </w:rPr>
        <w:tab/>
        <w:t>at 105 deg. C</w:t>
      </w:r>
    </w:p>
    <w:p w14:paraId="30D904E7" w14:textId="77777777" w:rsidR="00003CEF" w:rsidRPr="007E1D0A" w:rsidRDefault="00003CEF" w:rsidP="007E1D0A">
      <w:pPr>
        <w:pStyle w:val="BodyText2"/>
        <w:spacing w:before="60" w:after="60"/>
        <w:rPr>
          <w:sz w:val="22"/>
        </w:rPr>
      </w:pPr>
      <w:r w:rsidRPr="007E1D0A">
        <w:rPr>
          <w:sz w:val="22"/>
        </w:rPr>
        <w:t xml:space="preserve">90% evaporation minimum </w:t>
      </w:r>
      <w:r w:rsidRPr="007E1D0A">
        <w:rPr>
          <w:sz w:val="22"/>
        </w:rPr>
        <w:tab/>
        <w:t>150 deg. C</w:t>
      </w:r>
    </w:p>
    <w:p w14:paraId="109DE5C4" w14:textId="77777777" w:rsidR="00003CEF" w:rsidRDefault="00003CEF" w:rsidP="00003CEF">
      <w:pPr>
        <w:rPr>
          <w:b/>
          <w:i/>
          <w:iCs/>
          <w:sz w:val="24"/>
        </w:rPr>
      </w:pPr>
    </w:p>
    <w:p w14:paraId="14844D7F" w14:textId="77777777" w:rsidR="00003CEF" w:rsidRDefault="00003CEF" w:rsidP="00003CEF">
      <w:pPr>
        <w:rPr>
          <w:i/>
          <w:iCs/>
          <w:sz w:val="24"/>
        </w:rPr>
      </w:pPr>
      <w:r>
        <w:rPr>
          <w:b/>
          <w:i/>
          <w:iCs/>
          <w:sz w:val="24"/>
        </w:rPr>
        <w:t>British &amp; Australian (</w:t>
      </w:r>
      <w:smartTag w:uri="urn:schemas-microsoft-com:office:smarttags" w:element="place">
        <w:r>
          <w:rPr>
            <w:b/>
            <w:i/>
            <w:iCs/>
            <w:sz w:val="24"/>
          </w:rPr>
          <w:t>British Empire</w:t>
        </w:r>
      </w:smartTag>
      <w:r>
        <w:rPr>
          <w:b/>
          <w:i/>
          <w:iCs/>
          <w:sz w:val="24"/>
        </w:rPr>
        <w:t>)</w:t>
      </w:r>
    </w:p>
    <w:p w14:paraId="329DCAF1" w14:textId="77777777" w:rsidR="00003CEF" w:rsidRDefault="00003CEF" w:rsidP="00003CEF">
      <w:pPr>
        <w:rPr>
          <w:i/>
          <w:iCs/>
          <w:sz w:val="24"/>
        </w:rPr>
      </w:pPr>
      <w:r>
        <w:rPr>
          <w:i/>
          <w:iCs/>
          <w:sz w:val="24"/>
        </w:rPr>
        <w:t>Specification</w:t>
      </w:r>
      <w:r>
        <w:rPr>
          <w:i/>
          <w:iCs/>
          <w:sz w:val="24"/>
        </w:rPr>
        <w:tab/>
        <w:t>DTD-224</w:t>
      </w:r>
      <w:r w:rsidR="00243E63">
        <w:rPr>
          <w:i/>
          <w:iCs/>
          <w:sz w:val="24"/>
        </w:rPr>
        <w:fldChar w:fldCharType="begin"/>
      </w:r>
      <w:r w:rsidR="00243E63">
        <w:instrText xml:space="preserve"> XE "</w:instrText>
      </w:r>
      <w:r w:rsidR="00243E63" w:rsidRPr="00C65007">
        <w:rPr>
          <w:i/>
          <w:iCs/>
          <w:sz w:val="24"/>
        </w:rPr>
        <w:instrText>DTD-224</w:instrText>
      </w:r>
      <w:r w:rsidR="00243E63">
        <w:instrText xml:space="preserve">" </w:instrText>
      </w:r>
      <w:r w:rsidR="00243E63">
        <w:rPr>
          <w:i/>
          <w:iCs/>
          <w:sz w:val="24"/>
        </w:rPr>
        <w:fldChar w:fldCharType="end"/>
      </w:r>
      <w:r>
        <w:rPr>
          <w:i/>
          <w:iCs/>
          <w:sz w:val="24"/>
        </w:rPr>
        <w:t xml:space="preserve"> October 1933, DTD-230</w:t>
      </w:r>
      <w:r w:rsidR="00243E63">
        <w:rPr>
          <w:i/>
          <w:iCs/>
          <w:sz w:val="24"/>
        </w:rPr>
        <w:fldChar w:fldCharType="begin"/>
      </w:r>
      <w:r w:rsidR="00243E63">
        <w:instrText xml:space="preserve"> XE "</w:instrText>
      </w:r>
      <w:r w:rsidR="00243E63" w:rsidRPr="00A0437D">
        <w:rPr>
          <w:i/>
          <w:iCs/>
          <w:sz w:val="24"/>
        </w:rPr>
        <w:instrText>DTD-230</w:instrText>
      </w:r>
      <w:r w:rsidR="00243E63">
        <w:instrText xml:space="preserve">" </w:instrText>
      </w:r>
      <w:r w:rsidR="00243E63">
        <w:rPr>
          <w:i/>
          <w:iCs/>
          <w:sz w:val="24"/>
        </w:rPr>
        <w:fldChar w:fldCharType="end"/>
      </w:r>
      <w:r>
        <w:rPr>
          <w:i/>
          <w:iCs/>
          <w:sz w:val="24"/>
        </w:rPr>
        <w:t xml:space="preserve"> October 1933 </w:t>
      </w:r>
      <w:r w:rsidRPr="0047148C">
        <w:rPr>
          <w:i/>
          <w:iCs/>
          <w:sz w:val="24"/>
        </w:rPr>
        <w:t>Aug 1, 1943</w:t>
      </w:r>
    </w:p>
    <w:p w14:paraId="6A7F562A" w14:textId="77777777" w:rsidR="00584DD0" w:rsidRPr="00584DD0" w:rsidRDefault="00584DD0" w:rsidP="007648F8">
      <w:pPr>
        <w:pStyle w:val="Caption"/>
        <w:rPr>
          <w:sz w:val="24"/>
        </w:rPr>
      </w:pPr>
      <w:r w:rsidRPr="00584DD0">
        <w:t xml:space="preserve">Table </w:t>
      </w:r>
      <w:fldSimple w:instr=" SEQ Table \* ARABIC ">
        <w:r w:rsidR="0022675A">
          <w:rPr>
            <w:noProof/>
          </w:rPr>
          <w:t>6</w:t>
        </w:r>
      </w:fldSimple>
      <w:r>
        <w:t xml:space="preserve">. </w:t>
      </w:r>
      <w:r w:rsidR="003017D4">
        <w:t>Aviation</w:t>
      </w:r>
      <w:r>
        <w:t xml:space="preserve"> Gasoline Specifications 1943 (British Air Ministry</w:t>
      </w:r>
      <w:r w:rsidR="00E45E66">
        <w:fldChar w:fldCharType="begin"/>
      </w:r>
      <w:r w:rsidR="00E45E66">
        <w:instrText xml:space="preserve"> XE "</w:instrText>
      </w:r>
      <w:r w:rsidR="00E45E66" w:rsidRPr="00EE6BC0">
        <w:instrText>British Air Ministry</w:instrText>
      </w:r>
      <w:r w:rsidR="00E45E66">
        <w:instrText xml:space="preserve">" </w:instrText>
      </w:r>
      <w:r w:rsidR="00E45E66">
        <w:fldChar w:fldCharType="end"/>
      </w:r>
      <w:r>
        <w:t>)</w:t>
      </w:r>
    </w:p>
    <w:tbl>
      <w:tblPr>
        <w:tblW w:w="83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52"/>
        <w:gridCol w:w="1985"/>
        <w:gridCol w:w="1559"/>
        <w:gridCol w:w="1134"/>
      </w:tblGrid>
      <w:tr w:rsidR="00003CEF" w14:paraId="77B1E99A" w14:textId="77777777" w:rsidTr="00A0607A">
        <w:tc>
          <w:tcPr>
            <w:tcW w:w="3652" w:type="dxa"/>
          </w:tcPr>
          <w:p w14:paraId="32198890" w14:textId="77777777" w:rsidR="00003CEF" w:rsidRDefault="00003CEF" w:rsidP="00A0607A">
            <w:pPr>
              <w:rPr>
                <w:b/>
                <w:i/>
                <w:iCs/>
                <w:sz w:val="22"/>
              </w:rPr>
            </w:pPr>
            <w:r>
              <w:rPr>
                <w:b/>
                <w:i/>
                <w:iCs/>
                <w:sz w:val="22"/>
              </w:rPr>
              <w:t>Grade Designation</w:t>
            </w:r>
          </w:p>
        </w:tc>
        <w:tc>
          <w:tcPr>
            <w:tcW w:w="1985" w:type="dxa"/>
          </w:tcPr>
          <w:p w14:paraId="1898C718" w14:textId="77777777" w:rsidR="00003CEF" w:rsidRDefault="00003CEF" w:rsidP="00A0607A">
            <w:pPr>
              <w:rPr>
                <w:b/>
                <w:i/>
                <w:iCs/>
                <w:sz w:val="22"/>
              </w:rPr>
            </w:pPr>
            <w:r>
              <w:rPr>
                <w:b/>
                <w:i/>
                <w:iCs/>
                <w:sz w:val="22"/>
              </w:rPr>
              <w:t xml:space="preserve">77 </w:t>
            </w:r>
          </w:p>
        </w:tc>
        <w:tc>
          <w:tcPr>
            <w:tcW w:w="1559" w:type="dxa"/>
          </w:tcPr>
          <w:p w14:paraId="381AA1D6" w14:textId="77777777" w:rsidR="00003CEF" w:rsidRDefault="00003CEF" w:rsidP="00A0607A">
            <w:pPr>
              <w:rPr>
                <w:b/>
                <w:i/>
                <w:iCs/>
                <w:sz w:val="22"/>
              </w:rPr>
            </w:pPr>
            <w:r>
              <w:rPr>
                <w:b/>
                <w:i/>
                <w:iCs/>
                <w:sz w:val="22"/>
              </w:rPr>
              <w:t>87</w:t>
            </w:r>
          </w:p>
        </w:tc>
        <w:tc>
          <w:tcPr>
            <w:tcW w:w="1134" w:type="dxa"/>
          </w:tcPr>
          <w:p w14:paraId="70BF5878" w14:textId="77777777" w:rsidR="00003CEF" w:rsidRDefault="00003CEF" w:rsidP="00A0607A">
            <w:pPr>
              <w:rPr>
                <w:b/>
                <w:i/>
                <w:iCs/>
                <w:sz w:val="22"/>
              </w:rPr>
            </w:pPr>
            <w:r>
              <w:rPr>
                <w:b/>
                <w:i/>
                <w:iCs/>
                <w:sz w:val="22"/>
              </w:rPr>
              <w:t>Method</w:t>
            </w:r>
          </w:p>
        </w:tc>
      </w:tr>
      <w:tr w:rsidR="00003CEF" w14:paraId="5EAF5EEB" w14:textId="77777777" w:rsidTr="00A0607A">
        <w:tc>
          <w:tcPr>
            <w:tcW w:w="3652" w:type="dxa"/>
          </w:tcPr>
          <w:p w14:paraId="7F5BBC71" w14:textId="77777777" w:rsidR="00003CEF" w:rsidRDefault="00003CEF" w:rsidP="00A0607A">
            <w:pPr>
              <w:rPr>
                <w:i/>
                <w:iCs/>
                <w:sz w:val="22"/>
              </w:rPr>
            </w:pPr>
            <w:r>
              <w:rPr>
                <w:i/>
                <w:iCs/>
                <w:sz w:val="22"/>
              </w:rPr>
              <w:t>General Requirements</w:t>
            </w:r>
          </w:p>
        </w:tc>
        <w:tc>
          <w:tcPr>
            <w:tcW w:w="1985" w:type="dxa"/>
          </w:tcPr>
          <w:p w14:paraId="7D5932DC" w14:textId="77777777" w:rsidR="00003CEF" w:rsidRDefault="00003CEF" w:rsidP="00A0607A">
            <w:pPr>
              <w:rPr>
                <w:i/>
                <w:iCs/>
                <w:sz w:val="22"/>
              </w:rPr>
            </w:pPr>
            <w:r>
              <w:rPr>
                <w:i/>
                <w:iCs/>
                <w:sz w:val="22"/>
              </w:rPr>
              <w:t>Straight Run product from crude oil, coal spirit or mixture thereof</w:t>
            </w:r>
          </w:p>
        </w:tc>
        <w:tc>
          <w:tcPr>
            <w:tcW w:w="1559" w:type="dxa"/>
          </w:tcPr>
          <w:p w14:paraId="62010CD8" w14:textId="77777777" w:rsidR="00003CEF" w:rsidRDefault="00003CEF" w:rsidP="00A0607A">
            <w:pPr>
              <w:rPr>
                <w:i/>
                <w:iCs/>
                <w:sz w:val="22"/>
              </w:rPr>
            </w:pPr>
            <w:r>
              <w:rPr>
                <w:i/>
                <w:iCs/>
                <w:sz w:val="22"/>
              </w:rPr>
              <w:t>Straight Run product from crude oil, coal spirit or mixture thereof</w:t>
            </w:r>
          </w:p>
        </w:tc>
        <w:tc>
          <w:tcPr>
            <w:tcW w:w="1134" w:type="dxa"/>
          </w:tcPr>
          <w:p w14:paraId="5D569C19" w14:textId="77777777" w:rsidR="00003CEF" w:rsidRDefault="00003CEF" w:rsidP="00A0607A">
            <w:pPr>
              <w:rPr>
                <w:i/>
                <w:iCs/>
                <w:sz w:val="22"/>
              </w:rPr>
            </w:pPr>
          </w:p>
        </w:tc>
      </w:tr>
      <w:tr w:rsidR="00003CEF" w14:paraId="2340C42D" w14:textId="77777777" w:rsidTr="00A0607A">
        <w:tc>
          <w:tcPr>
            <w:tcW w:w="3652" w:type="dxa"/>
          </w:tcPr>
          <w:p w14:paraId="08D95689" w14:textId="77777777" w:rsidR="00003CEF" w:rsidRDefault="00003CEF" w:rsidP="00A0607A">
            <w:pPr>
              <w:rPr>
                <w:i/>
                <w:iCs/>
                <w:sz w:val="22"/>
              </w:rPr>
            </w:pPr>
            <w:r>
              <w:rPr>
                <w:i/>
                <w:iCs/>
                <w:sz w:val="22"/>
              </w:rPr>
              <w:t>Specification No.</w:t>
            </w:r>
          </w:p>
        </w:tc>
        <w:tc>
          <w:tcPr>
            <w:tcW w:w="1985" w:type="dxa"/>
          </w:tcPr>
          <w:p w14:paraId="14D96E3C" w14:textId="77777777" w:rsidR="00003CEF" w:rsidRDefault="00003CEF" w:rsidP="00A0607A">
            <w:pPr>
              <w:rPr>
                <w:i/>
                <w:iCs/>
                <w:sz w:val="22"/>
              </w:rPr>
            </w:pPr>
            <w:r>
              <w:rPr>
                <w:i/>
                <w:iCs/>
                <w:sz w:val="22"/>
              </w:rPr>
              <w:t>DTD-224</w:t>
            </w:r>
            <w:r w:rsidR="00E45E66">
              <w:rPr>
                <w:i/>
                <w:iCs/>
                <w:sz w:val="22"/>
              </w:rPr>
              <w:fldChar w:fldCharType="begin"/>
            </w:r>
            <w:r w:rsidR="00E45E66">
              <w:instrText xml:space="preserve"> XE "</w:instrText>
            </w:r>
            <w:r w:rsidR="00E45E66" w:rsidRPr="00E54EA0">
              <w:rPr>
                <w:i/>
                <w:iCs/>
                <w:sz w:val="22"/>
              </w:rPr>
              <w:instrText>DTD-224</w:instrText>
            </w:r>
            <w:r w:rsidR="00E45E66">
              <w:instrText xml:space="preserve">" </w:instrText>
            </w:r>
            <w:r w:rsidR="00E45E66">
              <w:rPr>
                <w:i/>
                <w:iCs/>
                <w:sz w:val="22"/>
              </w:rPr>
              <w:fldChar w:fldCharType="end"/>
            </w:r>
          </w:p>
        </w:tc>
        <w:tc>
          <w:tcPr>
            <w:tcW w:w="1559" w:type="dxa"/>
          </w:tcPr>
          <w:p w14:paraId="7466AA91" w14:textId="77777777" w:rsidR="00003CEF" w:rsidRDefault="00003CEF" w:rsidP="00A0607A">
            <w:pPr>
              <w:rPr>
                <w:i/>
                <w:iCs/>
                <w:sz w:val="22"/>
              </w:rPr>
            </w:pPr>
            <w:r>
              <w:rPr>
                <w:i/>
                <w:iCs/>
                <w:sz w:val="22"/>
              </w:rPr>
              <w:t>DTD-230</w:t>
            </w:r>
            <w:r w:rsidR="00E45E66">
              <w:rPr>
                <w:i/>
                <w:iCs/>
                <w:sz w:val="22"/>
              </w:rPr>
              <w:fldChar w:fldCharType="begin"/>
            </w:r>
            <w:r w:rsidR="00E45E66">
              <w:instrText xml:space="preserve"> XE "</w:instrText>
            </w:r>
            <w:r w:rsidR="00E45E66" w:rsidRPr="001658B2">
              <w:rPr>
                <w:i/>
                <w:iCs/>
                <w:sz w:val="22"/>
              </w:rPr>
              <w:instrText>DTD-230</w:instrText>
            </w:r>
            <w:r w:rsidR="00E45E66">
              <w:instrText xml:space="preserve">" </w:instrText>
            </w:r>
            <w:r w:rsidR="00E45E66">
              <w:rPr>
                <w:i/>
                <w:iCs/>
                <w:sz w:val="22"/>
              </w:rPr>
              <w:fldChar w:fldCharType="end"/>
            </w:r>
          </w:p>
        </w:tc>
        <w:tc>
          <w:tcPr>
            <w:tcW w:w="1134" w:type="dxa"/>
          </w:tcPr>
          <w:p w14:paraId="21AA746A" w14:textId="77777777" w:rsidR="00003CEF" w:rsidRDefault="00003CEF" w:rsidP="00A0607A">
            <w:pPr>
              <w:rPr>
                <w:i/>
                <w:iCs/>
                <w:sz w:val="22"/>
              </w:rPr>
            </w:pPr>
          </w:p>
        </w:tc>
      </w:tr>
      <w:tr w:rsidR="00003CEF" w14:paraId="6478BEA7" w14:textId="77777777" w:rsidTr="00A0607A">
        <w:tc>
          <w:tcPr>
            <w:tcW w:w="3652" w:type="dxa"/>
          </w:tcPr>
          <w:p w14:paraId="06B2B8A2" w14:textId="77777777" w:rsidR="00003CEF" w:rsidRDefault="003017D4" w:rsidP="00A0607A">
            <w:pPr>
              <w:rPr>
                <w:i/>
                <w:iCs/>
                <w:sz w:val="22"/>
              </w:rPr>
            </w:pPr>
            <w:r>
              <w:rPr>
                <w:i/>
                <w:iCs/>
                <w:sz w:val="22"/>
              </w:rPr>
              <w:t>Colour</w:t>
            </w:r>
          </w:p>
        </w:tc>
        <w:tc>
          <w:tcPr>
            <w:tcW w:w="1985" w:type="dxa"/>
          </w:tcPr>
          <w:p w14:paraId="1161E0DE" w14:textId="77777777" w:rsidR="00003CEF" w:rsidRDefault="00003CEF" w:rsidP="00A0607A">
            <w:pPr>
              <w:rPr>
                <w:i/>
                <w:iCs/>
                <w:sz w:val="22"/>
              </w:rPr>
            </w:pPr>
            <w:r>
              <w:rPr>
                <w:i/>
                <w:iCs/>
                <w:sz w:val="22"/>
              </w:rPr>
              <w:t>Clear</w:t>
            </w:r>
          </w:p>
        </w:tc>
        <w:tc>
          <w:tcPr>
            <w:tcW w:w="1559" w:type="dxa"/>
          </w:tcPr>
          <w:p w14:paraId="72FC5918" w14:textId="77777777" w:rsidR="00003CEF" w:rsidRDefault="00003CEF" w:rsidP="00A0607A">
            <w:pPr>
              <w:rPr>
                <w:i/>
                <w:iCs/>
                <w:sz w:val="22"/>
              </w:rPr>
            </w:pPr>
            <w:r>
              <w:rPr>
                <w:i/>
                <w:iCs/>
                <w:sz w:val="22"/>
              </w:rPr>
              <w:t>Blue</w:t>
            </w:r>
          </w:p>
        </w:tc>
        <w:tc>
          <w:tcPr>
            <w:tcW w:w="1134" w:type="dxa"/>
          </w:tcPr>
          <w:p w14:paraId="55F2F39D" w14:textId="77777777" w:rsidR="00003CEF" w:rsidRDefault="00003CEF" w:rsidP="00A0607A">
            <w:pPr>
              <w:rPr>
                <w:i/>
                <w:iCs/>
                <w:sz w:val="22"/>
              </w:rPr>
            </w:pPr>
          </w:p>
        </w:tc>
      </w:tr>
      <w:tr w:rsidR="00003CEF" w14:paraId="700752EF" w14:textId="77777777" w:rsidTr="00A0607A">
        <w:tc>
          <w:tcPr>
            <w:tcW w:w="3652" w:type="dxa"/>
          </w:tcPr>
          <w:p w14:paraId="0736E6BC" w14:textId="564235BC" w:rsidR="00003CEF" w:rsidRDefault="003017D4" w:rsidP="00A0607A">
            <w:pPr>
              <w:rPr>
                <w:i/>
                <w:iCs/>
                <w:sz w:val="22"/>
              </w:rPr>
            </w:pPr>
            <w:r>
              <w:rPr>
                <w:i/>
                <w:iCs/>
                <w:sz w:val="22"/>
              </w:rPr>
              <w:t>Sulphur</w:t>
            </w:r>
            <w:r w:rsidR="00003CEF">
              <w:rPr>
                <w:i/>
                <w:iCs/>
                <w:sz w:val="22"/>
              </w:rPr>
              <w:t xml:space="preserve"> (</w:t>
            </w:r>
            <w:r w:rsidR="00635460">
              <w:rPr>
                <w:i/>
                <w:iCs/>
                <w:sz w:val="22"/>
              </w:rPr>
              <w:t>wt. %</w:t>
            </w:r>
            <w:r w:rsidR="00003CEF">
              <w:rPr>
                <w:i/>
                <w:iCs/>
                <w:sz w:val="22"/>
              </w:rPr>
              <w:t>) Max.</w:t>
            </w:r>
          </w:p>
        </w:tc>
        <w:tc>
          <w:tcPr>
            <w:tcW w:w="1985" w:type="dxa"/>
          </w:tcPr>
          <w:p w14:paraId="603E7A82" w14:textId="77777777" w:rsidR="00003CEF" w:rsidRDefault="00003CEF" w:rsidP="00A0607A">
            <w:pPr>
              <w:rPr>
                <w:i/>
                <w:iCs/>
                <w:sz w:val="22"/>
              </w:rPr>
            </w:pPr>
            <w:r>
              <w:rPr>
                <w:i/>
                <w:iCs/>
                <w:sz w:val="22"/>
              </w:rPr>
              <w:t>0.15</w:t>
            </w:r>
          </w:p>
        </w:tc>
        <w:tc>
          <w:tcPr>
            <w:tcW w:w="1559" w:type="dxa"/>
          </w:tcPr>
          <w:p w14:paraId="57EEC09D" w14:textId="77777777" w:rsidR="00003CEF" w:rsidRDefault="00003CEF" w:rsidP="00A0607A">
            <w:pPr>
              <w:rPr>
                <w:i/>
                <w:iCs/>
                <w:sz w:val="22"/>
              </w:rPr>
            </w:pPr>
            <w:r>
              <w:rPr>
                <w:i/>
                <w:iCs/>
                <w:sz w:val="22"/>
              </w:rPr>
              <w:t>0.15</w:t>
            </w:r>
          </w:p>
        </w:tc>
        <w:tc>
          <w:tcPr>
            <w:tcW w:w="1134" w:type="dxa"/>
          </w:tcPr>
          <w:p w14:paraId="7D603CBE" w14:textId="77777777" w:rsidR="00003CEF" w:rsidRDefault="00003CEF" w:rsidP="00A0607A">
            <w:pPr>
              <w:rPr>
                <w:i/>
                <w:iCs/>
                <w:sz w:val="22"/>
              </w:rPr>
            </w:pPr>
          </w:p>
        </w:tc>
      </w:tr>
      <w:tr w:rsidR="00003CEF" w14:paraId="16AA214F" w14:textId="77777777" w:rsidTr="00A0607A">
        <w:tc>
          <w:tcPr>
            <w:tcW w:w="3652" w:type="dxa"/>
          </w:tcPr>
          <w:p w14:paraId="64059C39" w14:textId="4514597E" w:rsidR="00003CEF" w:rsidRDefault="00003CEF" w:rsidP="00A0607A">
            <w:pPr>
              <w:rPr>
                <w:i/>
                <w:iCs/>
                <w:sz w:val="22"/>
              </w:rPr>
            </w:pPr>
            <w:r>
              <w:rPr>
                <w:i/>
                <w:iCs/>
                <w:sz w:val="22"/>
              </w:rPr>
              <w:t>Aromatics (vol</w:t>
            </w:r>
            <w:r w:rsidR="00635460">
              <w:rPr>
                <w:i/>
                <w:iCs/>
                <w:sz w:val="22"/>
              </w:rPr>
              <w:t xml:space="preserve">. </w:t>
            </w:r>
            <w:r>
              <w:rPr>
                <w:i/>
                <w:iCs/>
                <w:sz w:val="22"/>
              </w:rPr>
              <w:t>% Benzol (BTX) Min.</w:t>
            </w:r>
          </w:p>
        </w:tc>
        <w:tc>
          <w:tcPr>
            <w:tcW w:w="1985" w:type="dxa"/>
          </w:tcPr>
          <w:p w14:paraId="46472B38" w14:textId="77777777" w:rsidR="00003CEF" w:rsidRDefault="00003CEF" w:rsidP="00A0607A">
            <w:pPr>
              <w:rPr>
                <w:i/>
                <w:iCs/>
                <w:sz w:val="22"/>
              </w:rPr>
            </w:pPr>
            <w:r>
              <w:rPr>
                <w:i/>
                <w:iCs/>
                <w:sz w:val="22"/>
              </w:rPr>
              <w:t>none specified.</w:t>
            </w:r>
          </w:p>
          <w:p w14:paraId="3351EE7E" w14:textId="77777777" w:rsidR="00003CEF" w:rsidRDefault="00003CEF" w:rsidP="00A0607A">
            <w:pPr>
              <w:rPr>
                <w:i/>
                <w:iCs/>
                <w:sz w:val="22"/>
              </w:rPr>
            </w:pPr>
            <w:r>
              <w:rPr>
                <w:i/>
                <w:iCs/>
                <w:sz w:val="22"/>
              </w:rPr>
              <w:t>Aromatic hydrocarbons may be added</w:t>
            </w:r>
          </w:p>
        </w:tc>
        <w:tc>
          <w:tcPr>
            <w:tcW w:w="1559" w:type="dxa"/>
          </w:tcPr>
          <w:p w14:paraId="693727DF" w14:textId="77777777" w:rsidR="00003CEF" w:rsidRDefault="00003CEF" w:rsidP="00A0607A">
            <w:pPr>
              <w:rPr>
                <w:i/>
                <w:iCs/>
                <w:sz w:val="22"/>
              </w:rPr>
            </w:pPr>
            <w:r>
              <w:rPr>
                <w:i/>
                <w:iCs/>
                <w:sz w:val="22"/>
              </w:rPr>
              <w:t>none specified.</w:t>
            </w:r>
          </w:p>
          <w:p w14:paraId="04017686" w14:textId="77777777" w:rsidR="00003CEF" w:rsidRDefault="00003CEF" w:rsidP="00A0607A">
            <w:pPr>
              <w:rPr>
                <w:i/>
                <w:iCs/>
                <w:sz w:val="22"/>
              </w:rPr>
            </w:pPr>
            <w:r>
              <w:rPr>
                <w:i/>
                <w:iCs/>
                <w:sz w:val="22"/>
              </w:rPr>
              <w:t>Aromatic hydrocarbons may be added</w:t>
            </w:r>
          </w:p>
        </w:tc>
        <w:tc>
          <w:tcPr>
            <w:tcW w:w="1134" w:type="dxa"/>
          </w:tcPr>
          <w:p w14:paraId="472CA45B" w14:textId="77777777" w:rsidR="00003CEF" w:rsidRDefault="00003CEF" w:rsidP="00A0607A">
            <w:pPr>
              <w:rPr>
                <w:i/>
                <w:iCs/>
                <w:sz w:val="22"/>
              </w:rPr>
            </w:pPr>
          </w:p>
        </w:tc>
      </w:tr>
      <w:tr w:rsidR="00003CEF" w14:paraId="0F05BE73" w14:textId="77777777" w:rsidTr="00A0607A">
        <w:tc>
          <w:tcPr>
            <w:tcW w:w="3652" w:type="dxa"/>
          </w:tcPr>
          <w:p w14:paraId="17CC9CE8" w14:textId="77777777" w:rsidR="00003CEF" w:rsidRDefault="00003CEF" w:rsidP="00A0607A">
            <w:pPr>
              <w:rPr>
                <w:i/>
                <w:iCs/>
                <w:sz w:val="22"/>
              </w:rPr>
            </w:pPr>
            <w:r>
              <w:rPr>
                <w:i/>
                <w:iCs/>
                <w:sz w:val="22"/>
              </w:rPr>
              <w:t xml:space="preserve">Distillation </w:t>
            </w:r>
          </w:p>
        </w:tc>
        <w:tc>
          <w:tcPr>
            <w:tcW w:w="1985" w:type="dxa"/>
          </w:tcPr>
          <w:p w14:paraId="1FAC3584" w14:textId="77777777" w:rsidR="00003CEF" w:rsidRDefault="00003CEF" w:rsidP="00A0607A">
            <w:pPr>
              <w:rPr>
                <w:i/>
                <w:iCs/>
                <w:sz w:val="22"/>
              </w:rPr>
            </w:pPr>
          </w:p>
        </w:tc>
        <w:tc>
          <w:tcPr>
            <w:tcW w:w="1559" w:type="dxa"/>
          </w:tcPr>
          <w:p w14:paraId="2C8DDC80" w14:textId="77777777" w:rsidR="00003CEF" w:rsidRDefault="00003CEF" w:rsidP="00A0607A">
            <w:pPr>
              <w:rPr>
                <w:i/>
                <w:iCs/>
                <w:sz w:val="22"/>
              </w:rPr>
            </w:pPr>
          </w:p>
        </w:tc>
        <w:tc>
          <w:tcPr>
            <w:tcW w:w="1134" w:type="dxa"/>
          </w:tcPr>
          <w:p w14:paraId="5950E248" w14:textId="77777777" w:rsidR="00003CEF" w:rsidRDefault="00003CEF" w:rsidP="00A0607A">
            <w:pPr>
              <w:rPr>
                <w:i/>
                <w:iCs/>
                <w:sz w:val="22"/>
              </w:rPr>
            </w:pPr>
          </w:p>
        </w:tc>
      </w:tr>
      <w:tr w:rsidR="00003CEF" w14:paraId="11EBAF85" w14:textId="77777777" w:rsidTr="00A0607A">
        <w:tc>
          <w:tcPr>
            <w:tcW w:w="3652" w:type="dxa"/>
          </w:tcPr>
          <w:p w14:paraId="6A67F088" w14:textId="77777777" w:rsidR="00003CEF" w:rsidRDefault="00003CEF" w:rsidP="00A0607A">
            <w:pPr>
              <w:rPr>
                <w:i/>
                <w:iCs/>
                <w:sz w:val="22"/>
              </w:rPr>
            </w:pPr>
            <w:r>
              <w:rPr>
                <w:i/>
                <w:iCs/>
                <w:sz w:val="22"/>
              </w:rPr>
              <w:t>Temp Rec. (deg C)  Max.</w:t>
            </w:r>
          </w:p>
        </w:tc>
        <w:tc>
          <w:tcPr>
            <w:tcW w:w="1985" w:type="dxa"/>
          </w:tcPr>
          <w:p w14:paraId="3083786F" w14:textId="77777777" w:rsidR="00003CEF" w:rsidRDefault="00003CEF" w:rsidP="00A0607A">
            <w:pPr>
              <w:rPr>
                <w:i/>
                <w:iCs/>
                <w:sz w:val="22"/>
              </w:rPr>
            </w:pPr>
            <w:r>
              <w:rPr>
                <w:i/>
                <w:iCs/>
                <w:sz w:val="22"/>
              </w:rPr>
              <w:t>75</w:t>
            </w:r>
          </w:p>
        </w:tc>
        <w:tc>
          <w:tcPr>
            <w:tcW w:w="1559" w:type="dxa"/>
          </w:tcPr>
          <w:p w14:paraId="3EB00ACC" w14:textId="77777777" w:rsidR="00003CEF" w:rsidRDefault="00003CEF" w:rsidP="00A0607A">
            <w:pPr>
              <w:rPr>
                <w:i/>
                <w:iCs/>
                <w:sz w:val="22"/>
              </w:rPr>
            </w:pPr>
            <w:r>
              <w:rPr>
                <w:i/>
                <w:iCs/>
                <w:sz w:val="22"/>
              </w:rPr>
              <w:t>75</w:t>
            </w:r>
          </w:p>
        </w:tc>
        <w:tc>
          <w:tcPr>
            <w:tcW w:w="1134" w:type="dxa"/>
          </w:tcPr>
          <w:p w14:paraId="029B1119" w14:textId="77777777" w:rsidR="00003CEF" w:rsidRDefault="00003CEF" w:rsidP="00A0607A">
            <w:pPr>
              <w:rPr>
                <w:i/>
                <w:iCs/>
                <w:sz w:val="22"/>
              </w:rPr>
            </w:pPr>
          </w:p>
        </w:tc>
      </w:tr>
      <w:tr w:rsidR="00003CEF" w14:paraId="717789B6" w14:textId="77777777" w:rsidTr="00A0607A">
        <w:tc>
          <w:tcPr>
            <w:tcW w:w="3652" w:type="dxa"/>
          </w:tcPr>
          <w:p w14:paraId="19B94714" w14:textId="77777777" w:rsidR="00003CEF" w:rsidRDefault="00003CEF" w:rsidP="00A0607A">
            <w:pPr>
              <w:rPr>
                <w:i/>
                <w:iCs/>
                <w:sz w:val="22"/>
              </w:rPr>
            </w:pPr>
            <w:r>
              <w:rPr>
                <w:i/>
                <w:iCs/>
                <w:sz w:val="22"/>
              </w:rPr>
              <w:t>Temp 50% Rec. (deg C) Max</w:t>
            </w:r>
          </w:p>
        </w:tc>
        <w:tc>
          <w:tcPr>
            <w:tcW w:w="1985" w:type="dxa"/>
          </w:tcPr>
          <w:p w14:paraId="73E898DD" w14:textId="77777777" w:rsidR="00003CEF" w:rsidRDefault="00003CEF" w:rsidP="00A0607A">
            <w:pPr>
              <w:rPr>
                <w:i/>
                <w:iCs/>
                <w:sz w:val="22"/>
              </w:rPr>
            </w:pPr>
            <w:r>
              <w:rPr>
                <w:i/>
                <w:iCs/>
                <w:sz w:val="22"/>
              </w:rPr>
              <w:t>100</w:t>
            </w:r>
          </w:p>
        </w:tc>
        <w:tc>
          <w:tcPr>
            <w:tcW w:w="1559" w:type="dxa"/>
          </w:tcPr>
          <w:p w14:paraId="3D3D44E1" w14:textId="77777777" w:rsidR="00003CEF" w:rsidRDefault="00003CEF" w:rsidP="00A0607A">
            <w:pPr>
              <w:rPr>
                <w:i/>
                <w:iCs/>
                <w:sz w:val="22"/>
              </w:rPr>
            </w:pPr>
            <w:r>
              <w:rPr>
                <w:i/>
                <w:iCs/>
                <w:sz w:val="22"/>
              </w:rPr>
              <w:t>100</w:t>
            </w:r>
          </w:p>
        </w:tc>
        <w:tc>
          <w:tcPr>
            <w:tcW w:w="1134" w:type="dxa"/>
          </w:tcPr>
          <w:p w14:paraId="72884979" w14:textId="77777777" w:rsidR="00003CEF" w:rsidRDefault="00003CEF" w:rsidP="00A0607A">
            <w:pPr>
              <w:rPr>
                <w:i/>
                <w:iCs/>
                <w:sz w:val="22"/>
              </w:rPr>
            </w:pPr>
          </w:p>
        </w:tc>
      </w:tr>
      <w:tr w:rsidR="00003CEF" w14:paraId="3A58DA6A" w14:textId="77777777" w:rsidTr="00A0607A">
        <w:tc>
          <w:tcPr>
            <w:tcW w:w="3652" w:type="dxa"/>
          </w:tcPr>
          <w:p w14:paraId="11EAF48B" w14:textId="77777777" w:rsidR="00003CEF" w:rsidRDefault="00003CEF" w:rsidP="00A0607A">
            <w:pPr>
              <w:rPr>
                <w:i/>
                <w:iCs/>
                <w:sz w:val="22"/>
              </w:rPr>
            </w:pPr>
            <w:r>
              <w:rPr>
                <w:i/>
                <w:iCs/>
                <w:sz w:val="22"/>
              </w:rPr>
              <w:t>Temp 90% Rec. (deg C) Max.</w:t>
            </w:r>
          </w:p>
        </w:tc>
        <w:tc>
          <w:tcPr>
            <w:tcW w:w="1985" w:type="dxa"/>
          </w:tcPr>
          <w:p w14:paraId="7DB441D9" w14:textId="77777777" w:rsidR="00003CEF" w:rsidRDefault="00003CEF" w:rsidP="00A0607A">
            <w:pPr>
              <w:rPr>
                <w:i/>
                <w:iCs/>
                <w:sz w:val="22"/>
              </w:rPr>
            </w:pPr>
            <w:r>
              <w:rPr>
                <w:i/>
                <w:iCs/>
                <w:sz w:val="22"/>
              </w:rPr>
              <w:t>150</w:t>
            </w:r>
          </w:p>
        </w:tc>
        <w:tc>
          <w:tcPr>
            <w:tcW w:w="1559" w:type="dxa"/>
          </w:tcPr>
          <w:p w14:paraId="074F1B5F" w14:textId="77777777" w:rsidR="00003CEF" w:rsidRDefault="00003CEF" w:rsidP="00A0607A">
            <w:pPr>
              <w:rPr>
                <w:i/>
                <w:iCs/>
                <w:sz w:val="22"/>
              </w:rPr>
            </w:pPr>
            <w:r>
              <w:rPr>
                <w:i/>
                <w:iCs/>
                <w:sz w:val="22"/>
              </w:rPr>
              <w:t>150</w:t>
            </w:r>
          </w:p>
        </w:tc>
        <w:tc>
          <w:tcPr>
            <w:tcW w:w="1134" w:type="dxa"/>
          </w:tcPr>
          <w:p w14:paraId="00D9B09B" w14:textId="77777777" w:rsidR="00003CEF" w:rsidRDefault="00003CEF" w:rsidP="00A0607A">
            <w:pPr>
              <w:rPr>
                <w:i/>
                <w:iCs/>
                <w:sz w:val="22"/>
              </w:rPr>
            </w:pPr>
          </w:p>
        </w:tc>
      </w:tr>
      <w:tr w:rsidR="00003CEF" w14:paraId="19077A37" w14:textId="77777777" w:rsidTr="00A0607A">
        <w:tc>
          <w:tcPr>
            <w:tcW w:w="3652" w:type="dxa"/>
          </w:tcPr>
          <w:p w14:paraId="7DBFDF82" w14:textId="77777777" w:rsidR="00003CEF" w:rsidRDefault="00003CEF" w:rsidP="00A0607A">
            <w:pPr>
              <w:rPr>
                <w:i/>
                <w:iCs/>
                <w:sz w:val="22"/>
              </w:rPr>
            </w:pPr>
            <w:r>
              <w:rPr>
                <w:i/>
                <w:iCs/>
                <w:sz w:val="22"/>
              </w:rPr>
              <w:t>End Point (deg C) Max</w:t>
            </w:r>
          </w:p>
        </w:tc>
        <w:tc>
          <w:tcPr>
            <w:tcW w:w="1985" w:type="dxa"/>
          </w:tcPr>
          <w:p w14:paraId="44EE8313" w14:textId="77777777" w:rsidR="00003CEF" w:rsidRDefault="00003CEF" w:rsidP="00A0607A">
            <w:pPr>
              <w:rPr>
                <w:i/>
                <w:iCs/>
                <w:sz w:val="22"/>
              </w:rPr>
            </w:pPr>
            <w:r>
              <w:rPr>
                <w:i/>
                <w:iCs/>
                <w:sz w:val="22"/>
              </w:rPr>
              <w:t>180</w:t>
            </w:r>
          </w:p>
        </w:tc>
        <w:tc>
          <w:tcPr>
            <w:tcW w:w="1559" w:type="dxa"/>
          </w:tcPr>
          <w:p w14:paraId="0D274BB1" w14:textId="77777777" w:rsidR="00003CEF" w:rsidRDefault="00003CEF" w:rsidP="00A0607A">
            <w:pPr>
              <w:rPr>
                <w:i/>
                <w:iCs/>
                <w:sz w:val="22"/>
              </w:rPr>
            </w:pPr>
            <w:r>
              <w:rPr>
                <w:i/>
                <w:iCs/>
                <w:sz w:val="22"/>
              </w:rPr>
              <w:t>180</w:t>
            </w:r>
          </w:p>
        </w:tc>
        <w:tc>
          <w:tcPr>
            <w:tcW w:w="1134" w:type="dxa"/>
          </w:tcPr>
          <w:p w14:paraId="378F8C55" w14:textId="77777777" w:rsidR="00003CEF" w:rsidRDefault="00003CEF" w:rsidP="00A0607A">
            <w:pPr>
              <w:rPr>
                <w:i/>
                <w:iCs/>
                <w:sz w:val="22"/>
              </w:rPr>
            </w:pPr>
          </w:p>
        </w:tc>
      </w:tr>
      <w:tr w:rsidR="00003CEF" w14:paraId="7A826BFD" w14:textId="77777777" w:rsidTr="00A0607A">
        <w:tc>
          <w:tcPr>
            <w:tcW w:w="3652" w:type="dxa"/>
          </w:tcPr>
          <w:p w14:paraId="4EE84195" w14:textId="77777777" w:rsidR="00003CEF" w:rsidRDefault="00003CEF" w:rsidP="00A0607A">
            <w:pPr>
              <w:rPr>
                <w:i/>
                <w:iCs/>
                <w:sz w:val="22"/>
              </w:rPr>
            </w:pPr>
            <w:r>
              <w:rPr>
                <w:i/>
                <w:iCs/>
                <w:sz w:val="22"/>
              </w:rPr>
              <w:t>Recovered Minimum</w:t>
            </w:r>
          </w:p>
        </w:tc>
        <w:tc>
          <w:tcPr>
            <w:tcW w:w="1985" w:type="dxa"/>
          </w:tcPr>
          <w:p w14:paraId="3F28D469" w14:textId="77777777" w:rsidR="00003CEF" w:rsidRDefault="00003CEF" w:rsidP="00A0607A">
            <w:pPr>
              <w:rPr>
                <w:i/>
                <w:iCs/>
                <w:sz w:val="22"/>
              </w:rPr>
            </w:pPr>
            <w:r>
              <w:rPr>
                <w:i/>
                <w:iCs/>
                <w:sz w:val="22"/>
              </w:rPr>
              <w:t>96%</w:t>
            </w:r>
          </w:p>
        </w:tc>
        <w:tc>
          <w:tcPr>
            <w:tcW w:w="1559" w:type="dxa"/>
          </w:tcPr>
          <w:p w14:paraId="1C698D79" w14:textId="77777777" w:rsidR="00003CEF" w:rsidRDefault="00003CEF" w:rsidP="00A0607A">
            <w:pPr>
              <w:rPr>
                <w:i/>
                <w:iCs/>
                <w:sz w:val="22"/>
              </w:rPr>
            </w:pPr>
            <w:r>
              <w:rPr>
                <w:i/>
                <w:iCs/>
                <w:sz w:val="22"/>
              </w:rPr>
              <w:t>96%</w:t>
            </w:r>
          </w:p>
        </w:tc>
        <w:tc>
          <w:tcPr>
            <w:tcW w:w="1134" w:type="dxa"/>
          </w:tcPr>
          <w:p w14:paraId="18651FD2" w14:textId="77777777" w:rsidR="00003CEF" w:rsidRDefault="00003CEF" w:rsidP="00A0607A">
            <w:pPr>
              <w:rPr>
                <w:i/>
                <w:iCs/>
                <w:sz w:val="22"/>
              </w:rPr>
            </w:pPr>
          </w:p>
        </w:tc>
      </w:tr>
      <w:tr w:rsidR="00003CEF" w14:paraId="19777F04" w14:textId="77777777" w:rsidTr="00A0607A">
        <w:tc>
          <w:tcPr>
            <w:tcW w:w="3652" w:type="dxa"/>
          </w:tcPr>
          <w:p w14:paraId="7875CBA8" w14:textId="77777777" w:rsidR="00003CEF" w:rsidRDefault="00003CEF" w:rsidP="00A0607A">
            <w:pPr>
              <w:rPr>
                <w:i/>
                <w:iCs/>
                <w:sz w:val="22"/>
              </w:rPr>
            </w:pPr>
            <w:r>
              <w:rPr>
                <w:i/>
                <w:iCs/>
                <w:sz w:val="22"/>
              </w:rPr>
              <w:t>Loss</w:t>
            </w:r>
          </w:p>
        </w:tc>
        <w:tc>
          <w:tcPr>
            <w:tcW w:w="1985" w:type="dxa"/>
          </w:tcPr>
          <w:p w14:paraId="5A12EAE2" w14:textId="77777777" w:rsidR="00003CEF" w:rsidRDefault="00003CEF" w:rsidP="00A0607A">
            <w:pPr>
              <w:rPr>
                <w:i/>
                <w:iCs/>
                <w:sz w:val="22"/>
              </w:rPr>
            </w:pPr>
            <w:r>
              <w:rPr>
                <w:i/>
                <w:iCs/>
                <w:sz w:val="22"/>
              </w:rPr>
              <w:t>2%</w:t>
            </w:r>
          </w:p>
        </w:tc>
        <w:tc>
          <w:tcPr>
            <w:tcW w:w="1559" w:type="dxa"/>
          </w:tcPr>
          <w:p w14:paraId="22C9CDE0" w14:textId="77777777" w:rsidR="00003CEF" w:rsidRDefault="00003CEF" w:rsidP="00A0607A">
            <w:pPr>
              <w:rPr>
                <w:i/>
                <w:iCs/>
                <w:sz w:val="22"/>
              </w:rPr>
            </w:pPr>
            <w:r>
              <w:rPr>
                <w:i/>
                <w:iCs/>
                <w:sz w:val="22"/>
              </w:rPr>
              <w:t>2%</w:t>
            </w:r>
          </w:p>
        </w:tc>
        <w:tc>
          <w:tcPr>
            <w:tcW w:w="1134" w:type="dxa"/>
          </w:tcPr>
          <w:p w14:paraId="32EBC1D3" w14:textId="77777777" w:rsidR="00003CEF" w:rsidRDefault="00003CEF" w:rsidP="00A0607A">
            <w:pPr>
              <w:rPr>
                <w:i/>
                <w:iCs/>
                <w:sz w:val="22"/>
              </w:rPr>
            </w:pPr>
          </w:p>
        </w:tc>
      </w:tr>
      <w:tr w:rsidR="00003CEF" w14:paraId="04A77ABA" w14:textId="77777777" w:rsidTr="00A0607A">
        <w:tc>
          <w:tcPr>
            <w:tcW w:w="3652" w:type="dxa"/>
          </w:tcPr>
          <w:p w14:paraId="18507B3F" w14:textId="77777777" w:rsidR="00003CEF" w:rsidRDefault="00003CEF" w:rsidP="00A0607A">
            <w:pPr>
              <w:rPr>
                <w:i/>
                <w:iCs/>
                <w:sz w:val="22"/>
              </w:rPr>
            </w:pPr>
            <w:r>
              <w:rPr>
                <w:i/>
                <w:iCs/>
                <w:sz w:val="22"/>
              </w:rPr>
              <w:t xml:space="preserve">Specific Gravity </w:t>
            </w:r>
          </w:p>
        </w:tc>
        <w:tc>
          <w:tcPr>
            <w:tcW w:w="1985" w:type="dxa"/>
          </w:tcPr>
          <w:p w14:paraId="6294DB9A" w14:textId="77777777" w:rsidR="00003CEF" w:rsidRDefault="00003CEF" w:rsidP="00A0607A">
            <w:pPr>
              <w:rPr>
                <w:i/>
                <w:iCs/>
                <w:sz w:val="22"/>
              </w:rPr>
            </w:pPr>
            <w:r>
              <w:rPr>
                <w:i/>
                <w:iCs/>
                <w:sz w:val="22"/>
              </w:rPr>
              <w:t>0.79 Max</w:t>
            </w:r>
          </w:p>
        </w:tc>
        <w:tc>
          <w:tcPr>
            <w:tcW w:w="1559" w:type="dxa"/>
          </w:tcPr>
          <w:p w14:paraId="03B99A3C" w14:textId="77777777" w:rsidR="00003CEF" w:rsidRDefault="00003CEF" w:rsidP="00A0607A">
            <w:pPr>
              <w:rPr>
                <w:i/>
                <w:iCs/>
                <w:sz w:val="22"/>
              </w:rPr>
            </w:pPr>
            <w:r>
              <w:rPr>
                <w:i/>
                <w:iCs/>
                <w:sz w:val="22"/>
              </w:rPr>
              <w:t>0.79 Max</w:t>
            </w:r>
          </w:p>
        </w:tc>
        <w:tc>
          <w:tcPr>
            <w:tcW w:w="1134" w:type="dxa"/>
          </w:tcPr>
          <w:p w14:paraId="025EA9DF" w14:textId="77777777" w:rsidR="00003CEF" w:rsidRDefault="00003CEF" w:rsidP="00A0607A">
            <w:pPr>
              <w:rPr>
                <w:i/>
                <w:iCs/>
                <w:sz w:val="22"/>
              </w:rPr>
            </w:pPr>
          </w:p>
        </w:tc>
      </w:tr>
      <w:tr w:rsidR="00003CEF" w14:paraId="6032F323" w14:textId="77777777" w:rsidTr="00A0607A">
        <w:tc>
          <w:tcPr>
            <w:tcW w:w="3652" w:type="dxa"/>
          </w:tcPr>
          <w:p w14:paraId="281BD338" w14:textId="77777777" w:rsidR="00003CEF" w:rsidRDefault="00003CEF" w:rsidP="00A0607A">
            <w:pPr>
              <w:rPr>
                <w:i/>
                <w:iCs/>
                <w:sz w:val="22"/>
              </w:rPr>
            </w:pPr>
            <w:r>
              <w:rPr>
                <w:i/>
                <w:iCs/>
                <w:sz w:val="22"/>
              </w:rPr>
              <w:t>Reid Vapour Pressure (@37.8 deg C) psi Max</w:t>
            </w:r>
          </w:p>
          <w:p w14:paraId="4E82C4CE" w14:textId="77777777" w:rsidR="00003CEF" w:rsidRDefault="00003CEF" w:rsidP="00A0607A">
            <w:pPr>
              <w:rPr>
                <w:i/>
                <w:iCs/>
                <w:sz w:val="22"/>
              </w:rPr>
            </w:pPr>
            <w:r>
              <w:rPr>
                <w:i/>
                <w:iCs/>
                <w:sz w:val="22"/>
              </w:rPr>
              <w:t>kPa</w:t>
            </w:r>
          </w:p>
        </w:tc>
        <w:tc>
          <w:tcPr>
            <w:tcW w:w="1985" w:type="dxa"/>
          </w:tcPr>
          <w:p w14:paraId="09C4E9A5" w14:textId="77777777" w:rsidR="00003CEF" w:rsidRDefault="00003CEF" w:rsidP="00A0607A">
            <w:pPr>
              <w:rPr>
                <w:i/>
                <w:iCs/>
                <w:sz w:val="22"/>
              </w:rPr>
            </w:pPr>
            <w:r>
              <w:rPr>
                <w:i/>
                <w:iCs/>
                <w:sz w:val="22"/>
              </w:rPr>
              <w:t>7.0</w:t>
            </w:r>
          </w:p>
          <w:p w14:paraId="62440FCB" w14:textId="77777777" w:rsidR="00003CEF" w:rsidRDefault="00003CEF" w:rsidP="00A0607A">
            <w:pPr>
              <w:rPr>
                <w:i/>
                <w:iCs/>
                <w:sz w:val="22"/>
              </w:rPr>
            </w:pPr>
            <w:r>
              <w:rPr>
                <w:i/>
                <w:iCs/>
                <w:sz w:val="22"/>
              </w:rPr>
              <w:t>49.0</w:t>
            </w:r>
          </w:p>
        </w:tc>
        <w:tc>
          <w:tcPr>
            <w:tcW w:w="1559" w:type="dxa"/>
          </w:tcPr>
          <w:p w14:paraId="681EC911" w14:textId="77777777" w:rsidR="00003CEF" w:rsidRDefault="00003CEF" w:rsidP="00A0607A">
            <w:pPr>
              <w:rPr>
                <w:i/>
                <w:iCs/>
                <w:sz w:val="22"/>
              </w:rPr>
            </w:pPr>
            <w:r>
              <w:rPr>
                <w:i/>
                <w:iCs/>
                <w:sz w:val="22"/>
              </w:rPr>
              <w:t>7.0</w:t>
            </w:r>
          </w:p>
          <w:p w14:paraId="001487B7" w14:textId="77777777" w:rsidR="00003CEF" w:rsidRDefault="00003CEF" w:rsidP="00A0607A">
            <w:pPr>
              <w:rPr>
                <w:i/>
                <w:iCs/>
                <w:sz w:val="22"/>
              </w:rPr>
            </w:pPr>
            <w:r>
              <w:rPr>
                <w:i/>
                <w:iCs/>
                <w:sz w:val="22"/>
              </w:rPr>
              <w:t>49.0</w:t>
            </w:r>
          </w:p>
        </w:tc>
        <w:tc>
          <w:tcPr>
            <w:tcW w:w="1134" w:type="dxa"/>
          </w:tcPr>
          <w:p w14:paraId="2EA73898" w14:textId="77777777" w:rsidR="00003CEF" w:rsidRDefault="00003CEF" w:rsidP="00A0607A">
            <w:pPr>
              <w:rPr>
                <w:i/>
                <w:iCs/>
                <w:sz w:val="22"/>
              </w:rPr>
            </w:pPr>
          </w:p>
        </w:tc>
      </w:tr>
      <w:tr w:rsidR="00003CEF" w14:paraId="51700370" w14:textId="77777777" w:rsidTr="00A0607A">
        <w:tc>
          <w:tcPr>
            <w:tcW w:w="3652" w:type="dxa"/>
          </w:tcPr>
          <w:p w14:paraId="1DA67DFA" w14:textId="77777777" w:rsidR="00003CEF" w:rsidRDefault="00003CEF" w:rsidP="00A0607A">
            <w:pPr>
              <w:rPr>
                <w:i/>
                <w:iCs/>
                <w:sz w:val="22"/>
              </w:rPr>
            </w:pPr>
            <w:r>
              <w:rPr>
                <w:i/>
                <w:iCs/>
                <w:sz w:val="22"/>
              </w:rPr>
              <w:t>Freezing Point (deg C) Max</w:t>
            </w:r>
          </w:p>
        </w:tc>
        <w:tc>
          <w:tcPr>
            <w:tcW w:w="1985" w:type="dxa"/>
          </w:tcPr>
          <w:p w14:paraId="173BA7C1" w14:textId="77777777" w:rsidR="00003CEF" w:rsidRDefault="00003CEF" w:rsidP="00A0607A">
            <w:pPr>
              <w:rPr>
                <w:i/>
                <w:iCs/>
                <w:sz w:val="22"/>
              </w:rPr>
            </w:pPr>
            <w:r>
              <w:rPr>
                <w:i/>
                <w:iCs/>
                <w:sz w:val="22"/>
              </w:rPr>
              <w:t>-50</w:t>
            </w:r>
          </w:p>
        </w:tc>
        <w:tc>
          <w:tcPr>
            <w:tcW w:w="1559" w:type="dxa"/>
          </w:tcPr>
          <w:p w14:paraId="669F58F9" w14:textId="77777777" w:rsidR="00003CEF" w:rsidRDefault="00003CEF" w:rsidP="00A0607A">
            <w:pPr>
              <w:rPr>
                <w:i/>
                <w:iCs/>
                <w:sz w:val="22"/>
              </w:rPr>
            </w:pPr>
            <w:r>
              <w:rPr>
                <w:i/>
                <w:iCs/>
                <w:sz w:val="22"/>
              </w:rPr>
              <w:t>-60</w:t>
            </w:r>
          </w:p>
        </w:tc>
        <w:tc>
          <w:tcPr>
            <w:tcW w:w="1134" w:type="dxa"/>
          </w:tcPr>
          <w:p w14:paraId="0A253BB3" w14:textId="77777777" w:rsidR="00003CEF" w:rsidRDefault="00003CEF" w:rsidP="00A0607A">
            <w:pPr>
              <w:rPr>
                <w:i/>
                <w:iCs/>
                <w:sz w:val="22"/>
              </w:rPr>
            </w:pPr>
          </w:p>
        </w:tc>
      </w:tr>
      <w:tr w:rsidR="00003CEF" w14:paraId="5C536E93" w14:textId="77777777" w:rsidTr="00A0607A">
        <w:tc>
          <w:tcPr>
            <w:tcW w:w="3652" w:type="dxa"/>
          </w:tcPr>
          <w:p w14:paraId="5140CF7B" w14:textId="77777777" w:rsidR="00003CEF" w:rsidRDefault="00003CEF" w:rsidP="00A0607A">
            <w:pPr>
              <w:rPr>
                <w:i/>
                <w:iCs/>
                <w:sz w:val="22"/>
              </w:rPr>
            </w:pPr>
            <w:r>
              <w:rPr>
                <w:i/>
                <w:iCs/>
                <w:sz w:val="22"/>
              </w:rPr>
              <w:t>Net Heat of Combustion MJ/kg  Min</w:t>
            </w:r>
          </w:p>
          <w:p w14:paraId="3E647BD3" w14:textId="77777777" w:rsidR="00003CEF" w:rsidRDefault="00003CEF" w:rsidP="00A0607A">
            <w:pPr>
              <w:rPr>
                <w:i/>
                <w:iCs/>
                <w:sz w:val="22"/>
              </w:rPr>
            </w:pPr>
            <w:r>
              <w:rPr>
                <w:i/>
                <w:iCs/>
                <w:sz w:val="22"/>
              </w:rPr>
              <w:t>(BTU/lb.)</w:t>
            </w:r>
          </w:p>
        </w:tc>
        <w:tc>
          <w:tcPr>
            <w:tcW w:w="1985" w:type="dxa"/>
          </w:tcPr>
          <w:p w14:paraId="2FEF14D6" w14:textId="77777777" w:rsidR="00003CEF" w:rsidRDefault="00003CEF" w:rsidP="00A0607A">
            <w:pPr>
              <w:rPr>
                <w:i/>
                <w:iCs/>
                <w:sz w:val="22"/>
              </w:rPr>
            </w:pPr>
          </w:p>
        </w:tc>
        <w:tc>
          <w:tcPr>
            <w:tcW w:w="1559" w:type="dxa"/>
          </w:tcPr>
          <w:p w14:paraId="01FF1EA7" w14:textId="77777777" w:rsidR="00003CEF" w:rsidRDefault="00003CEF" w:rsidP="00A0607A">
            <w:pPr>
              <w:rPr>
                <w:i/>
                <w:iCs/>
                <w:sz w:val="22"/>
              </w:rPr>
            </w:pPr>
          </w:p>
        </w:tc>
        <w:tc>
          <w:tcPr>
            <w:tcW w:w="1134" w:type="dxa"/>
          </w:tcPr>
          <w:p w14:paraId="33479608" w14:textId="77777777" w:rsidR="00003CEF" w:rsidRDefault="00003CEF" w:rsidP="00A0607A">
            <w:pPr>
              <w:rPr>
                <w:i/>
                <w:iCs/>
                <w:sz w:val="22"/>
              </w:rPr>
            </w:pPr>
          </w:p>
        </w:tc>
      </w:tr>
      <w:tr w:rsidR="00003CEF" w14:paraId="1A19AD4B" w14:textId="77777777" w:rsidTr="00A0607A">
        <w:tc>
          <w:tcPr>
            <w:tcW w:w="3652" w:type="dxa"/>
          </w:tcPr>
          <w:p w14:paraId="07C5DAB1" w14:textId="77777777" w:rsidR="00003CEF" w:rsidRDefault="00003CEF" w:rsidP="00A0607A">
            <w:pPr>
              <w:rPr>
                <w:i/>
                <w:iCs/>
                <w:sz w:val="22"/>
              </w:rPr>
            </w:pPr>
            <w:r>
              <w:rPr>
                <w:i/>
                <w:iCs/>
                <w:sz w:val="22"/>
              </w:rPr>
              <w:t>Knock Rating, Lean mixture CFR Modified Motor Rating Min.(Aviation method)</w:t>
            </w:r>
          </w:p>
        </w:tc>
        <w:tc>
          <w:tcPr>
            <w:tcW w:w="1985" w:type="dxa"/>
          </w:tcPr>
          <w:p w14:paraId="4C63713F" w14:textId="77777777" w:rsidR="00003CEF" w:rsidRDefault="00003CEF" w:rsidP="00A0607A">
            <w:pPr>
              <w:rPr>
                <w:i/>
                <w:iCs/>
                <w:sz w:val="22"/>
              </w:rPr>
            </w:pPr>
            <w:r>
              <w:rPr>
                <w:i/>
                <w:iCs/>
                <w:sz w:val="22"/>
              </w:rPr>
              <w:t xml:space="preserve">77 </w:t>
            </w:r>
          </w:p>
        </w:tc>
        <w:tc>
          <w:tcPr>
            <w:tcW w:w="1559" w:type="dxa"/>
          </w:tcPr>
          <w:p w14:paraId="1DFC5987" w14:textId="77777777" w:rsidR="00003CEF" w:rsidRDefault="00003CEF" w:rsidP="00A0607A">
            <w:pPr>
              <w:rPr>
                <w:i/>
                <w:iCs/>
                <w:sz w:val="22"/>
              </w:rPr>
            </w:pPr>
            <w:r>
              <w:rPr>
                <w:i/>
                <w:iCs/>
                <w:sz w:val="22"/>
              </w:rPr>
              <w:t xml:space="preserve">87 </w:t>
            </w:r>
          </w:p>
        </w:tc>
        <w:tc>
          <w:tcPr>
            <w:tcW w:w="1134" w:type="dxa"/>
          </w:tcPr>
          <w:p w14:paraId="75034923" w14:textId="77777777" w:rsidR="00003CEF" w:rsidRDefault="00003CEF" w:rsidP="00A0607A">
            <w:pPr>
              <w:rPr>
                <w:i/>
                <w:iCs/>
                <w:sz w:val="22"/>
              </w:rPr>
            </w:pPr>
            <w:r>
              <w:rPr>
                <w:i/>
                <w:iCs/>
                <w:sz w:val="22"/>
              </w:rPr>
              <w:t>D2700 MON ?</w:t>
            </w:r>
          </w:p>
        </w:tc>
      </w:tr>
      <w:tr w:rsidR="00003CEF" w14:paraId="65CED330" w14:textId="77777777" w:rsidTr="00A0607A">
        <w:tc>
          <w:tcPr>
            <w:tcW w:w="3652" w:type="dxa"/>
          </w:tcPr>
          <w:p w14:paraId="6619C72C" w14:textId="77777777" w:rsidR="00003CEF" w:rsidRDefault="00003CEF" w:rsidP="00A0607A">
            <w:pPr>
              <w:rPr>
                <w:i/>
                <w:iCs/>
                <w:sz w:val="22"/>
              </w:rPr>
            </w:pPr>
            <w:r>
              <w:rPr>
                <w:i/>
                <w:iCs/>
                <w:sz w:val="22"/>
              </w:rPr>
              <w:t>Potential Gum (16 hr ageing mg/100 ml) Max</w:t>
            </w:r>
          </w:p>
        </w:tc>
        <w:tc>
          <w:tcPr>
            <w:tcW w:w="1985" w:type="dxa"/>
          </w:tcPr>
          <w:p w14:paraId="05FAD448" w14:textId="77777777" w:rsidR="00003CEF" w:rsidRDefault="00003CEF" w:rsidP="00A0607A">
            <w:pPr>
              <w:rPr>
                <w:i/>
                <w:iCs/>
                <w:sz w:val="22"/>
              </w:rPr>
            </w:pPr>
            <w:r>
              <w:rPr>
                <w:i/>
                <w:iCs/>
                <w:sz w:val="22"/>
              </w:rPr>
              <w:t>10</w:t>
            </w:r>
          </w:p>
        </w:tc>
        <w:tc>
          <w:tcPr>
            <w:tcW w:w="1559" w:type="dxa"/>
          </w:tcPr>
          <w:p w14:paraId="02AE73D9" w14:textId="77777777" w:rsidR="00003CEF" w:rsidRDefault="00003CEF" w:rsidP="00A0607A">
            <w:pPr>
              <w:rPr>
                <w:i/>
                <w:iCs/>
                <w:sz w:val="22"/>
              </w:rPr>
            </w:pPr>
            <w:r>
              <w:rPr>
                <w:i/>
                <w:iCs/>
                <w:sz w:val="22"/>
              </w:rPr>
              <w:t>10</w:t>
            </w:r>
          </w:p>
        </w:tc>
        <w:tc>
          <w:tcPr>
            <w:tcW w:w="1134" w:type="dxa"/>
          </w:tcPr>
          <w:p w14:paraId="799F0D51" w14:textId="77777777" w:rsidR="00003CEF" w:rsidRDefault="00003CEF" w:rsidP="00A0607A">
            <w:pPr>
              <w:rPr>
                <w:i/>
                <w:iCs/>
                <w:sz w:val="22"/>
              </w:rPr>
            </w:pPr>
          </w:p>
        </w:tc>
      </w:tr>
      <w:tr w:rsidR="00003CEF" w14:paraId="2EE2AA13" w14:textId="77777777" w:rsidTr="00A0607A">
        <w:tc>
          <w:tcPr>
            <w:tcW w:w="3652" w:type="dxa"/>
          </w:tcPr>
          <w:p w14:paraId="4A88C575" w14:textId="77777777" w:rsidR="00003CEF" w:rsidRDefault="00003CEF" w:rsidP="00A0607A">
            <w:pPr>
              <w:rPr>
                <w:i/>
                <w:iCs/>
                <w:sz w:val="22"/>
              </w:rPr>
            </w:pPr>
            <w:r>
              <w:rPr>
                <w:i/>
                <w:iCs/>
                <w:sz w:val="22"/>
              </w:rPr>
              <w:t>Existent Gum (mg/100 ml) Max.</w:t>
            </w:r>
          </w:p>
        </w:tc>
        <w:tc>
          <w:tcPr>
            <w:tcW w:w="1985" w:type="dxa"/>
          </w:tcPr>
          <w:p w14:paraId="7C0BFE5B" w14:textId="77777777" w:rsidR="00003CEF" w:rsidRDefault="00003CEF" w:rsidP="00A0607A">
            <w:pPr>
              <w:rPr>
                <w:i/>
                <w:iCs/>
                <w:sz w:val="22"/>
              </w:rPr>
            </w:pPr>
            <w:r>
              <w:rPr>
                <w:i/>
                <w:iCs/>
                <w:sz w:val="22"/>
              </w:rPr>
              <w:t>10</w:t>
            </w:r>
          </w:p>
        </w:tc>
        <w:tc>
          <w:tcPr>
            <w:tcW w:w="1559" w:type="dxa"/>
          </w:tcPr>
          <w:p w14:paraId="7329D5A0" w14:textId="77777777" w:rsidR="00003CEF" w:rsidRDefault="00003CEF" w:rsidP="00A0607A">
            <w:pPr>
              <w:rPr>
                <w:i/>
                <w:iCs/>
                <w:sz w:val="22"/>
              </w:rPr>
            </w:pPr>
            <w:r>
              <w:rPr>
                <w:i/>
                <w:iCs/>
                <w:sz w:val="22"/>
              </w:rPr>
              <w:t>10</w:t>
            </w:r>
          </w:p>
        </w:tc>
        <w:tc>
          <w:tcPr>
            <w:tcW w:w="1134" w:type="dxa"/>
          </w:tcPr>
          <w:p w14:paraId="26F562F9" w14:textId="77777777" w:rsidR="00003CEF" w:rsidRDefault="00003CEF" w:rsidP="00A0607A">
            <w:pPr>
              <w:rPr>
                <w:i/>
                <w:iCs/>
                <w:sz w:val="22"/>
              </w:rPr>
            </w:pPr>
          </w:p>
        </w:tc>
      </w:tr>
      <w:tr w:rsidR="00003CEF" w14:paraId="094C061D" w14:textId="77777777" w:rsidTr="00A0607A">
        <w:tc>
          <w:tcPr>
            <w:tcW w:w="3652" w:type="dxa"/>
          </w:tcPr>
          <w:p w14:paraId="48A3568C" w14:textId="77777777" w:rsidR="00003CEF" w:rsidRDefault="00003CEF" w:rsidP="00A0607A">
            <w:pPr>
              <w:rPr>
                <w:i/>
                <w:iCs/>
                <w:sz w:val="22"/>
              </w:rPr>
            </w:pPr>
            <w:r>
              <w:rPr>
                <w:i/>
                <w:iCs/>
                <w:sz w:val="22"/>
              </w:rPr>
              <w:t>Tetra Ethyl Lead</w:t>
            </w:r>
            <w:r w:rsidR="008062FC">
              <w:rPr>
                <w:i/>
                <w:iCs/>
                <w:sz w:val="22"/>
              </w:rPr>
              <w:fldChar w:fldCharType="begin"/>
            </w:r>
            <w:r w:rsidR="008062FC">
              <w:instrText xml:space="preserve"> XE "</w:instrText>
            </w:r>
            <w:r w:rsidR="008062FC" w:rsidRPr="007E57B9">
              <w:instrText>Tetra Ethyl Lead</w:instrText>
            </w:r>
            <w:r w:rsidR="008062FC">
              <w:instrText xml:space="preserve">" </w:instrText>
            </w:r>
            <w:r w:rsidR="008062FC">
              <w:rPr>
                <w:i/>
                <w:iCs/>
                <w:sz w:val="22"/>
              </w:rPr>
              <w:fldChar w:fldCharType="end"/>
            </w:r>
            <w:r>
              <w:rPr>
                <w:i/>
                <w:iCs/>
                <w:sz w:val="22"/>
              </w:rPr>
              <w:t xml:space="preserve"> Content (cc/Imp Gallon) Max.</w:t>
            </w:r>
          </w:p>
        </w:tc>
        <w:tc>
          <w:tcPr>
            <w:tcW w:w="1985" w:type="dxa"/>
          </w:tcPr>
          <w:p w14:paraId="3D3C02D0" w14:textId="77777777" w:rsidR="00003CEF" w:rsidRDefault="00003CEF" w:rsidP="00A0607A">
            <w:pPr>
              <w:rPr>
                <w:i/>
                <w:iCs/>
                <w:sz w:val="22"/>
              </w:rPr>
            </w:pPr>
            <w:r>
              <w:rPr>
                <w:i/>
                <w:iCs/>
                <w:sz w:val="22"/>
              </w:rPr>
              <w:t>Unleaded</w:t>
            </w:r>
          </w:p>
        </w:tc>
        <w:tc>
          <w:tcPr>
            <w:tcW w:w="1559" w:type="dxa"/>
          </w:tcPr>
          <w:p w14:paraId="4244CA1E" w14:textId="77777777" w:rsidR="00003CEF" w:rsidRDefault="00003CEF" w:rsidP="00A0607A">
            <w:pPr>
              <w:rPr>
                <w:i/>
                <w:iCs/>
                <w:sz w:val="22"/>
              </w:rPr>
            </w:pPr>
            <w:r>
              <w:rPr>
                <w:i/>
                <w:iCs/>
                <w:sz w:val="22"/>
              </w:rPr>
              <w:t>4</w:t>
            </w:r>
          </w:p>
        </w:tc>
        <w:tc>
          <w:tcPr>
            <w:tcW w:w="1134" w:type="dxa"/>
          </w:tcPr>
          <w:p w14:paraId="640AB198" w14:textId="77777777" w:rsidR="00003CEF" w:rsidRDefault="00003CEF" w:rsidP="00A0607A">
            <w:pPr>
              <w:rPr>
                <w:i/>
                <w:iCs/>
                <w:sz w:val="22"/>
              </w:rPr>
            </w:pPr>
          </w:p>
        </w:tc>
      </w:tr>
    </w:tbl>
    <w:p w14:paraId="44933D9C" w14:textId="77777777" w:rsidR="00003CEF" w:rsidRDefault="00A2283A" w:rsidP="00072488">
      <w:pPr>
        <w:pStyle w:val="BodyText"/>
      </w:pPr>
      <w:r>
        <w:t xml:space="preserve">However with so many American aircraft in operation in </w:t>
      </w:r>
      <w:smartTag w:uri="urn:schemas-microsoft-com:office:smarttags" w:element="country-region">
        <w:r>
          <w:t>Australia</w:t>
        </w:r>
      </w:smartTag>
      <w:r>
        <w:t>, it was Avgas 100</w:t>
      </w:r>
      <w:r w:rsidR="008B6D13">
        <w:fldChar w:fldCharType="begin"/>
      </w:r>
      <w:r w:rsidR="008B6D13">
        <w:instrText xml:space="preserve"> XE "</w:instrText>
      </w:r>
      <w:r w:rsidR="008B6D13" w:rsidRPr="00AD42B8">
        <w:instrText>Avgas 100</w:instrText>
      </w:r>
      <w:r w:rsidR="008B6D13">
        <w:instrText xml:space="preserve">" </w:instrText>
      </w:r>
      <w:r w:rsidR="008B6D13">
        <w:fldChar w:fldCharType="end"/>
      </w:r>
      <w:r>
        <w:t xml:space="preserve">/130 which was required and this would be made to presumably the </w:t>
      </w:r>
      <w:smartTag w:uri="urn:schemas-microsoft-com:office:smarttags" w:element="country-region">
        <w:r>
          <w:t>US</w:t>
        </w:r>
      </w:smartTag>
      <w:r>
        <w:t xml:space="preserve"> specification of 1942 and beyond, since it was their air force and aircraft, and the major source of Avgas 100 was the West Coast of the </w:t>
      </w:r>
      <w:smartTag w:uri="urn:schemas-microsoft-com:office:smarttags" w:element="place">
        <w:smartTag w:uri="urn:schemas-microsoft-com:office:smarttags" w:element="country-region">
          <w:r>
            <w:t>USA</w:t>
          </w:r>
        </w:smartTag>
      </w:smartTag>
      <w:r w:rsidR="00584DD0">
        <w:t>.</w:t>
      </w:r>
      <w:r>
        <w:t xml:space="preserve">  </w:t>
      </w:r>
    </w:p>
    <w:p w14:paraId="5FAF508D" w14:textId="77777777" w:rsidR="005D3C0B" w:rsidRDefault="005D3C0B" w:rsidP="00CF4A5F">
      <w:pPr>
        <w:pStyle w:val="Heading1"/>
      </w:pPr>
      <w:bookmarkStart w:id="20" w:name="_Toc22572165"/>
      <w:r>
        <w:lastRenderedPageBreak/>
        <w:t>Air Bases</w:t>
      </w:r>
      <w:r w:rsidR="00C97391">
        <w:t xml:space="preserve"> &amp; Avgas supplies</w:t>
      </w:r>
      <w:bookmarkEnd w:id="20"/>
    </w:p>
    <w:p w14:paraId="63B22AFB" w14:textId="77777777" w:rsidR="005D3C0B" w:rsidRDefault="005D3C0B" w:rsidP="00072488">
      <w:pPr>
        <w:pStyle w:val="BodyText"/>
      </w:pPr>
      <w:smartTag w:uri="urn:schemas-microsoft-com:office:smarttags" w:element="country-region">
        <w:r>
          <w:t>Australia</w:t>
        </w:r>
      </w:smartTag>
      <w:r>
        <w:t xml:space="preserve">’s north became dotted with air bases for the RAAF and the USAAF as </w:t>
      </w:r>
      <w:r w:rsidR="00C97391">
        <w:t xml:space="preserve">“Fortress </w:t>
      </w:r>
      <w:smartTag w:uri="urn:schemas-microsoft-com:office:smarttags" w:element="place">
        <w:smartTag w:uri="urn:schemas-microsoft-com:office:smarttags" w:element="country-region">
          <w:r>
            <w:t>Australia</w:t>
          </w:r>
        </w:smartTag>
      </w:smartTag>
      <w:r w:rsidR="00C97391">
        <w:t>”</w:t>
      </w:r>
      <w:r>
        <w:t xml:space="preserve"> became the base from which the Allies would launch their assault on a ruthless enemy.</w:t>
      </w:r>
      <w:r w:rsidR="00266CC0">
        <w:t xml:space="preserve"> </w:t>
      </w:r>
    </w:p>
    <w:p w14:paraId="4527BF64" w14:textId="6F6F0B28" w:rsidR="005D3C0B" w:rsidRDefault="00402D90" w:rsidP="007648F8">
      <w:pPr>
        <w:pStyle w:val="Caption"/>
      </w:pPr>
      <w:r w:rsidRPr="00402D90">
        <w:rPr>
          <w:iCs/>
        </w:rPr>
        <w:t xml:space="preserve">Figure </w:t>
      </w:r>
      <w:r w:rsidR="00D379A6">
        <w:t>7.</w:t>
      </w:r>
      <w:r>
        <w:t xml:space="preserve"> Australia as divided into </w:t>
      </w:r>
      <w:r w:rsidR="0033158F">
        <w:t xml:space="preserve">Base Sections </w:t>
      </w:r>
      <w:r>
        <w:t xml:space="preserve">USAAF </w:t>
      </w:r>
      <w:r w:rsidR="007764C5">
        <w:t>and RAAF airfields</w:t>
      </w:r>
      <w:r w:rsidR="007764C5">
        <w:rPr>
          <w:rStyle w:val="EndnoteReference"/>
        </w:rPr>
        <w:endnoteReference w:id="67"/>
      </w:r>
    </w:p>
    <w:p w14:paraId="20E641DC" w14:textId="77777777" w:rsidR="00395953" w:rsidRDefault="00395953" w:rsidP="00072488">
      <w:pPr>
        <w:pStyle w:val="Picture"/>
      </w:pPr>
      <w:r>
        <w:object w:dxaOrig="9045" w:dyaOrig="6863" w14:anchorId="71AFE9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342.8pt" o:ole="">
            <v:imagedata r:id="rId71" o:title=""/>
          </v:shape>
          <o:OLEObject Type="Embed" ProgID="Word.Document.8" ShapeID="_x0000_i1025" DrawAspect="Content" ObjectID="_1673363502" r:id="rId72">
            <o:FieldCodes>\s</o:FieldCodes>
          </o:OLEObject>
        </w:object>
      </w:r>
    </w:p>
    <w:p w14:paraId="3C79694B" w14:textId="77777777" w:rsidR="00FF3AAA" w:rsidRDefault="00266CC0" w:rsidP="00072488">
      <w:pPr>
        <w:pStyle w:val="BodyText"/>
      </w:pPr>
      <w:r>
        <w:t xml:space="preserve">There were two main areas in </w:t>
      </w:r>
      <w:smartTag w:uri="urn:schemas-microsoft-com:office:smarttags" w:element="State">
        <w:r>
          <w:t>Queensland</w:t>
        </w:r>
      </w:smartTag>
      <w:r>
        <w:t xml:space="preserve"> - </w:t>
      </w:r>
      <w:smartTag w:uri="urn:schemas-microsoft-com:office:smarttags" w:element="City">
        <w:r>
          <w:t>Brisbane</w:t>
        </w:r>
      </w:smartTag>
      <w:r w:rsidR="00E45E66">
        <w:fldChar w:fldCharType="begin"/>
      </w:r>
      <w:r w:rsidR="00E45E66">
        <w:instrText xml:space="preserve"> XE "</w:instrText>
      </w:r>
      <w:smartTag w:uri="urn:schemas-microsoft-com:office:smarttags" w:element="City">
        <w:r w:rsidR="00E45E66" w:rsidRPr="00284F87">
          <w:instrText>Brisbane</w:instrText>
        </w:r>
      </w:smartTag>
      <w:r w:rsidR="00E45E66">
        <w:instrText xml:space="preserve">" </w:instrText>
      </w:r>
      <w:r w:rsidR="00E45E66">
        <w:fldChar w:fldCharType="end"/>
      </w:r>
      <w:r>
        <w:t xml:space="preserve"> area, Townsville</w:t>
      </w:r>
      <w:r w:rsidR="002E4BF4">
        <w:fldChar w:fldCharType="begin"/>
      </w:r>
      <w:r w:rsidR="002E4BF4">
        <w:instrText xml:space="preserve"> XE "</w:instrText>
      </w:r>
      <w:r w:rsidR="002E4BF4" w:rsidRPr="002E794C">
        <w:rPr>
          <w:i/>
        </w:rPr>
        <w:instrText>Townsville</w:instrText>
      </w:r>
      <w:r w:rsidR="002E4BF4">
        <w:instrText xml:space="preserve">" </w:instrText>
      </w:r>
      <w:r w:rsidR="002E4BF4">
        <w:fldChar w:fldCharType="end"/>
      </w:r>
      <w:r>
        <w:t xml:space="preserve"> area</w:t>
      </w:r>
      <w:r w:rsidR="00FF3AAA">
        <w:t>, with air bases all the way to Cape York</w:t>
      </w:r>
      <w:r w:rsidR="00E45E66">
        <w:fldChar w:fldCharType="begin"/>
      </w:r>
      <w:r w:rsidR="00E45E66">
        <w:instrText xml:space="preserve"> XE "</w:instrText>
      </w:r>
      <w:r w:rsidR="00E45E66" w:rsidRPr="007945FA">
        <w:instrText>Cape York</w:instrText>
      </w:r>
      <w:r w:rsidR="00E45E66">
        <w:instrText xml:space="preserve">" </w:instrText>
      </w:r>
      <w:r w:rsidR="00E45E66">
        <w:fldChar w:fldCharType="end"/>
      </w:r>
      <w:r w:rsidR="00FF3AAA">
        <w:t xml:space="preserve"> and </w:t>
      </w:r>
      <w:smartTag w:uri="urn:schemas-microsoft-com:office:smarttags" w:element="place">
        <w:r w:rsidR="00FF3AAA">
          <w:t>Thursday Island</w:t>
        </w:r>
      </w:smartTag>
      <w:r w:rsidR="00E45E66">
        <w:fldChar w:fldCharType="begin"/>
      </w:r>
      <w:r w:rsidR="00E45E66">
        <w:instrText xml:space="preserve"> XE "</w:instrText>
      </w:r>
      <w:r w:rsidR="00E45E66" w:rsidRPr="0015514F">
        <w:instrText>Thursday Island</w:instrText>
      </w:r>
      <w:r w:rsidR="00E45E66">
        <w:instrText xml:space="preserve">" </w:instrText>
      </w:r>
      <w:r w:rsidR="00E45E66">
        <w:fldChar w:fldCharType="end"/>
      </w:r>
      <w:r w:rsidR="00FF3AAA">
        <w:t xml:space="preserve">. </w:t>
      </w:r>
    </w:p>
    <w:p w14:paraId="18C929F5" w14:textId="77777777" w:rsidR="00FF3AAA" w:rsidRDefault="00FF3AAA" w:rsidP="00072488">
      <w:pPr>
        <w:pStyle w:val="BodyText"/>
      </w:pPr>
      <w:r>
        <w:t xml:space="preserve">In the </w:t>
      </w:r>
      <w:smartTag w:uri="urn:schemas-microsoft-com:office:smarttags" w:element="State">
        <w:r>
          <w:t>Northern Territory</w:t>
        </w:r>
      </w:smartTag>
      <w:r>
        <w:t xml:space="preserve"> there were base air bases from Tenant Creek</w:t>
      </w:r>
      <w:r w:rsidR="00E45E66">
        <w:fldChar w:fldCharType="begin"/>
      </w:r>
      <w:r w:rsidR="00E45E66">
        <w:instrText xml:space="preserve"> XE "</w:instrText>
      </w:r>
      <w:r w:rsidR="00E45E66" w:rsidRPr="00541DB1">
        <w:instrText>Tenant Creek</w:instrText>
      </w:r>
      <w:r w:rsidR="00E45E66">
        <w:instrText xml:space="preserve">" </w:instrText>
      </w:r>
      <w:r w:rsidR="00E45E66">
        <w:fldChar w:fldCharType="end"/>
      </w:r>
      <w:r>
        <w:t xml:space="preserve"> to </w:t>
      </w:r>
      <w:smartTag w:uri="urn:schemas-microsoft-com:office:smarttags" w:element="City">
        <w:r>
          <w:t>Darwin</w:t>
        </w:r>
      </w:smartTag>
      <w:r w:rsidR="0084230A">
        <w:fldChar w:fldCharType="begin"/>
      </w:r>
      <w:r w:rsidR="0084230A">
        <w:instrText xml:space="preserve"> XE "</w:instrText>
      </w:r>
      <w:r w:rsidR="0084230A" w:rsidRPr="008362CB">
        <w:instrText>Darwin</w:instrText>
      </w:r>
      <w:r w:rsidR="0084230A">
        <w:instrText xml:space="preserve">" </w:instrText>
      </w:r>
      <w:r w:rsidR="0084230A">
        <w:fldChar w:fldCharType="end"/>
      </w:r>
      <w:r>
        <w:t xml:space="preserve"> – it was said that “You don’t need a map, just follow the line of crashed Kittyhawks to </w:t>
      </w:r>
      <w:smartTag w:uri="urn:schemas-microsoft-com:office:smarttags" w:element="place">
        <w:smartTag w:uri="urn:schemas-microsoft-com:office:smarttags" w:element="City">
          <w:r>
            <w:t>Darwin</w:t>
          </w:r>
        </w:smartTag>
      </w:smartTag>
      <w:r>
        <w:t>”</w:t>
      </w:r>
      <w:r w:rsidR="00266CC0">
        <w:t xml:space="preserve">. </w:t>
      </w:r>
    </w:p>
    <w:p w14:paraId="785B48F5" w14:textId="77777777" w:rsidR="008F042A" w:rsidRDefault="00E650B8" w:rsidP="00072488">
      <w:pPr>
        <w:pStyle w:val="BodyText"/>
      </w:pPr>
      <w:r>
        <w:t>Archerfield</w:t>
      </w:r>
      <w:r w:rsidR="00E45E66">
        <w:fldChar w:fldCharType="begin"/>
      </w:r>
      <w:r w:rsidR="00E45E66">
        <w:instrText xml:space="preserve"> XE "</w:instrText>
      </w:r>
      <w:r w:rsidR="00E45E66" w:rsidRPr="00A40E27">
        <w:instrText>Archerfield</w:instrText>
      </w:r>
      <w:r w:rsidR="00E45E66">
        <w:instrText xml:space="preserve">" </w:instrText>
      </w:r>
      <w:r w:rsidR="00E45E66">
        <w:fldChar w:fldCharType="end"/>
      </w:r>
      <w:r w:rsidR="00266CC0">
        <w:t xml:space="preserve"> airfield </w:t>
      </w:r>
      <w:r w:rsidR="00AE0ACC">
        <w:t xml:space="preserve">in </w:t>
      </w:r>
      <w:smartTag w:uri="urn:schemas-microsoft-com:office:smarttags" w:element="City">
        <w:r w:rsidR="00AE0ACC">
          <w:t>Brisbane</w:t>
        </w:r>
      </w:smartTag>
      <w:r w:rsidR="00E45E66">
        <w:fldChar w:fldCharType="begin"/>
      </w:r>
      <w:r w:rsidR="00E45E66">
        <w:instrText xml:space="preserve"> XE "</w:instrText>
      </w:r>
      <w:r w:rsidR="00E45E66" w:rsidRPr="00284F87">
        <w:instrText>Brisbane</w:instrText>
      </w:r>
      <w:r w:rsidR="00E45E66">
        <w:instrText xml:space="preserve">" </w:instrText>
      </w:r>
      <w:r w:rsidR="00E45E66">
        <w:fldChar w:fldCharType="end"/>
      </w:r>
      <w:r w:rsidR="00AE0ACC">
        <w:t xml:space="preserve"> </w:t>
      </w:r>
      <w:r w:rsidR="00FF3AAA">
        <w:t>became an important base early in the war, and was home for a short time to the early versions of the B-17 Flying Fortress</w:t>
      </w:r>
      <w:r w:rsidR="0061533B">
        <w:fldChar w:fldCharType="begin"/>
      </w:r>
      <w:r w:rsidR="0061533B">
        <w:instrText xml:space="preserve"> XE "</w:instrText>
      </w:r>
      <w:r w:rsidR="0061533B" w:rsidRPr="00640F3B">
        <w:instrText>B-17 Flying Fortress</w:instrText>
      </w:r>
      <w:r w:rsidR="0061533B">
        <w:instrText xml:space="preserve">" </w:instrText>
      </w:r>
      <w:r w:rsidR="0061533B">
        <w:fldChar w:fldCharType="end"/>
      </w:r>
      <w:r w:rsidR="00FF3AAA">
        <w:t xml:space="preserve"> bombers which had escaped from the </w:t>
      </w:r>
      <w:smartTag w:uri="urn:schemas-microsoft-com:office:smarttags" w:element="country-region">
        <w:smartTag w:uri="urn:schemas-microsoft-com:office:smarttags" w:element="place">
          <w:r w:rsidR="00FF3AAA">
            <w:t>Philippines</w:t>
          </w:r>
        </w:smartTag>
      </w:smartTag>
      <w:r w:rsidR="0084230A">
        <w:fldChar w:fldCharType="begin"/>
      </w:r>
      <w:r w:rsidR="0084230A">
        <w:instrText xml:space="preserve"> XE "</w:instrText>
      </w:r>
      <w:smartTag w:uri="urn:schemas-microsoft-com:office:smarttags" w:element="country-region">
        <w:r w:rsidR="0084230A" w:rsidRPr="005F6B29">
          <w:instrText>Philippines</w:instrText>
        </w:r>
      </w:smartTag>
      <w:r w:rsidR="0084230A">
        <w:instrText xml:space="preserve">" </w:instrText>
      </w:r>
      <w:r w:rsidR="0084230A">
        <w:fldChar w:fldCharType="end"/>
      </w:r>
      <w:r w:rsidR="00FF3AAA">
        <w:t>.</w:t>
      </w:r>
    </w:p>
    <w:p w14:paraId="610ADE9B" w14:textId="505A86A7" w:rsidR="00FF3AAA" w:rsidRPr="00FF3AAA" w:rsidRDefault="00FF3AAA" w:rsidP="007648F8">
      <w:pPr>
        <w:pStyle w:val="Caption"/>
      </w:pPr>
      <w:r>
        <w:br w:type="page"/>
      </w:r>
      <w:r w:rsidRPr="00FF3AAA">
        <w:lastRenderedPageBreak/>
        <w:t xml:space="preserve">Photo </w:t>
      </w:r>
      <w:r w:rsidR="00584DD0">
        <w:t>4</w:t>
      </w:r>
      <w:r w:rsidR="00813163">
        <w:t>6</w:t>
      </w:r>
      <w:r w:rsidR="00584DD0">
        <w:t>.</w:t>
      </w:r>
      <w:r>
        <w:t xml:space="preserve"> </w:t>
      </w:r>
      <w:r w:rsidRPr="00FF3AAA">
        <w:t xml:space="preserve">USAAF B-17 </w:t>
      </w:r>
      <w:r>
        <w:t xml:space="preserve">Flying </w:t>
      </w:r>
      <w:r w:rsidR="00E650B8">
        <w:t>Fortress</w:t>
      </w:r>
      <w:r w:rsidR="0061533B">
        <w:fldChar w:fldCharType="begin"/>
      </w:r>
      <w:r w:rsidR="0061533B">
        <w:instrText xml:space="preserve"> XE "</w:instrText>
      </w:r>
      <w:r w:rsidR="0061533B" w:rsidRPr="00640F3B">
        <w:instrText>B-17 Flying Fortress</w:instrText>
      </w:r>
      <w:r w:rsidR="0061533B">
        <w:instrText xml:space="preserve">" </w:instrText>
      </w:r>
      <w:r w:rsidR="0061533B">
        <w:fldChar w:fldCharType="end"/>
      </w:r>
      <w:r>
        <w:t xml:space="preserve"> </w:t>
      </w:r>
      <w:r w:rsidRPr="00FF3AAA">
        <w:t>at Archerfield</w:t>
      </w:r>
      <w:r w:rsidR="00E45E66">
        <w:fldChar w:fldCharType="begin"/>
      </w:r>
      <w:r w:rsidR="00E45E66">
        <w:instrText xml:space="preserve"> XE "</w:instrText>
      </w:r>
      <w:r w:rsidR="00E45E66" w:rsidRPr="00A40E27">
        <w:instrText>Archerfield</w:instrText>
      </w:r>
      <w:r w:rsidR="00E45E66">
        <w:instrText xml:space="preserve">" </w:instrText>
      </w:r>
      <w:r w:rsidR="00E45E66">
        <w:fldChar w:fldCharType="end"/>
      </w:r>
      <w:r w:rsidRPr="00FF3AAA">
        <w:t xml:space="preserve"> Qld 1942</w:t>
      </w:r>
      <w:r w:rsidR="00241114">
        <w:rPr>
          <w:rStyle w:val="EndnoteReference"/>
          <w:iCs/>
        </w:rPr>
        <w:endnoteReference w:id="68"/>
      </w:r>
    </w:p>
    <w:p w14:paraId="790AC708" w14:textId="77777777" w:rsidR="00266CC0" w:rsidRDefault="00266CC0" w:rsidP="00072488">
      <w:pPr>
        <w:pStyle w:val="Picture"/>
      </w:pPr>
      <w:r>
        <w:t xml:space="preserve"> </w:t>
      </w:r>
      <w:r w:rsidR="00597536">
        <w:rPr>
          <w:noProof/>
          <w:lang w:eastAsia="en-AU"/>
        </w:rPr>
        <w:drawing>
          <wp:inline distT="0" distB="0" distL="0" distR="0" wp14:anchorId="04A8D948" wp14:editId="5CA44C09">
            <wp:extent cx="5154295" cy="373126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54295" cy="3731260"/>
                    </a:xfrm>
                    <a:prstGeom prst="rect">
                      <a:avLst/>
                    </a:prstGeom>
                    <a:noFill/>
                  </pic:spPr>
                </pic:pic>
              </a:graphicData>
            </a:graphic>
          </wp:inline>
        </w:drawing>
      </w:r>
    </w:p>
    <w:p w14:paraId="2D827F3C" w14:textId="77777777" w:rsidR="00584DD0" w:rsidRDefault="00584DD0" w:rsidP="00072488">
      <w:pPr>
        <w:pStyle w:val="BodyText10pt"/>
      </w:pPr>
    </w:p>
    <w:p w14:paraId="0257E80F" w14:textId="77777777" w:rsidR="00AE0ACC" w:rsidRDefault="00AE0ACC" w:rsidP="00072488">
      <w:pPr>
        <w:pStyle w:val="BodyText10pt"/>
      </w:pPr>
      <w:r>
        <w:t>RAAF Wirraways</w:t>
      </w:r>
      <w:r w:rsidR="00E45E66">
        <w:fldChar w:fldCharType="begin"/>
      </w:r>
      <w:r w:rsidR="00E45E66">
        <w:instrText xml:space="preserve"> XE "</w:instrText>
      </w:r>
      <w:r w:rsidR="00E45E66" w:rsidRPr="00C51637">
        <w:instrText>Wirraways</w:instrText>
      </w:r>
      <w:r w:rsidR="00E45E66">
        <w:instrText xml:space="preserve">" </w:instrText>
      </w:r>
      <w:r w:rsidR="00E45E66">
        <w:fldChar w:fldCharType="end"/>
      </w:r>
      <w:r>
        <w:t xml:space="preserve"> and a Lockheed Hudson</w:t>
      </w:r>
      <w:r w:rsidR="008062FC">
        <w:fldChar w:fldCharType="begin"/>
      </w:r>
      <w:r w:rsidR="008062FC">
        <w:instrText xml:space="preserve"> XE "</w:instrText>
      </w:r>
      <w:r w:rsidR="008062FC" w:rsidRPr="000E2D92">
        <w:instrText>Lockheed Hudson</w:instrText>
      </w:r>
      <w:r w:rsidR="008062FC">
        <w:instrText xml:space="preserve">" </w:instrText>
      </w:r>
      <w:r w:rsidR="008062FC">
        <w:fldChar w:fldCharType="end"/>
      </w:r>
      <w:r>
        <w:t xml:space="preserve"> can be seen in the background (top right corner).</w:t>
      </w:r>
    </w:p>
    <w:p w14:paraId="016E30F7" w14:textId="77777777" w:rsidR="00FC7CCE" w:rsidRDefault="00FC7CCE" w:rsidP="00072488">
      <w:pPr>
        <w:pStyle w:val="BodyText"/>
      </w:pPr>
      <w:r>
        <w:t xml:space="preserve">Men, aircraft and supplies began to flow into </w:t>
      </w:r>
      <w:smartTag w:uri="urn:schemas-microsoft-com:office:smarttags" w:element="place">
        <w:smartTag w:uri="urn:schemas-microsoft-com:office:smarttags" w:element="country-region">
          <w:r>
            <w:t>Australia</w:t>
          </w:r>
        </w:smartTag>
      </w:smartTag>
      <w:r>
        <w:t xml:space="preserve"> for these new air bases.  The large four engined bombers such as B-17s and B-24s would fly in across a circuitous route, while fighter aircraft (wings removed) were stored on the deck of any available transport or navy ship  </w:t>
      </w:r>
    </w:p>
    <w:p w14:paraId="7B5918F8" w14:textId="00B03A09" w:rsidR="00FC7CCE" w:rsidRPr="00FC7CCE" w:rsidRDefault="00FC7CCE" w:rsidP="007648F8">
      <w:pPr>
        <w:pStyle w:val="Caption"/>
      </w:pPr>
      <w:r w:rsidRPr="00FC7CCE">
        <w:t xml:space="preserve">Photo </w:t>
      </w:r>
      <w:r w:rsidR="00584DD0">
        <w:t>4</w:t>
      </w:r>
      <w:r w:rsidR="00813163">
        <w:t>7</w:t>
      </w:r>
      <w:r w:rsidR="00584DD0">
        <w:t>.</w:t>
      </w:r>
      <w:r>
        <w:t xml:space="preserve"> USAAF P-38 Lightning</w:t>
      </w:r>
      <w:r w:rsidR="00E45E66">
        <w:fldChar w:fldCharType="begin"/>
      </w:r>
      <w:r w:rsidR="00E45E66">
        <w:instrText xml:space="preserve"> XE "</w:instrText>
      </w:r>
      <w:r w:rsidR="00E45E66" w:rsidRPr="000064FD">
        <w:instrText>P-38 Lightning</w:instrText>
      </w:r>
      <w:r w:rsidR="00E45E66">
        <w:instrText xml:space="preserve">" </w:instrText>
      </w:r>
      <w:r w:rsidR="00E45E66">
        <w:fldChar w:fldCharType="end"/>
      </w:r>
      <w:r>
        <w:t xml:space="preserve">s (wings removed) being off loaded in </w:t>
      </w:r>
      <w:smartTag w:uri="urn:schemas-microsoft-com:office:smarttags" w:element="City">
        <w:smartTag w:uri="urn:schemas-microsoft-com:office:smarttags" w:element="place">
          <w:r>
            <w:t>Brisbane</w:t>
          </w:r>
        </w:smartTag>
      </w:smartTag>
      <w:r w:rsidR="00E45E66">
        <w:fldChar w:fldCharType="begin"/>
      </w:r>
      <w:r w:rsidR="00E45E66">
        <w:instrText xml:space="preserve"> XE "</w:instrText>
      </w:r>
      <w:smartTag w:uri="urn:schemas-microsoft-com:office:smarttags" w:element="City">
        <w:r w:rsidR="00E45E66" w:rsidRPr="00284F87">
          <w:instrText>Brisbane</w:instrText>
        </w:r>
      </w:smartTag>
      <w:r w:rsidR="00E45E66">
        <w:instrText xml:space="preserve">" </w:instrText>
      </w:r>
      <w:r w:rsidR="00E45E66">
        <w:fldChar w:fldCharType="end"/>
      </w:r>
      <w:r>
        <w:t>.</w:t>
      </w:r>
      <w:r w:rsidR="00241114">
        <w:rPr>
          <w:rStyle w:val="EndnoteReference"/>
          <w:iCs/>
        </w:rPr>
        <w:endnoteReference w:id="69"/>
      </w:r>
      <w:r>
        <w:t xml:space="preserve"> </w:t>
      </w:r>
    </w:p>
    <w:p w14:paraId="241FDD7F" w14:textId="77777777" w:rsidR="00FC7CCE" w:rsidRDefault="00597536" w:rsidP="00072488">
      <w:pPr>
        <w:pStyle w:val="Picture"/>
      </w:pPr>
      <w:r>
        <w:rPr>
          <w:noProof/>
          <w:lang w:eastAsia="en-AU"/>
        </w:rPr>
        <w:drawing>
          <wp:inline distT="0" distB="0" distL="0" distR="0" wp14:anchorId="2605EDE8" wp14:editId="4C84A1B1">
            <wp:extent cx="5132070" cy="30416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32070" cy="3041650"/>
                    </a:xfrm>
                    <a:prstGeom prst="rect">
                      <a:avLst/>
                    </a:prstGeom>
                    <a:noFill/>
                  </pic:spPr>
                </pic:pic>
              </a:graphicData>
            </a:graphic>
          </wp:inline>
        </w:drawing>
      </w:r>
    </w:p>
    <w:p w14:paraId="75811E16" w14:textId="2994D8EF" w:rsidR="00FC7CCE" w:rsidRPr="00FC7CCE" w:rsidRDefault="00241114" w:rsidP="007648F8">
      <w:pPr>
        <w:pStyle w:val="Caption"/>
        <w:rPr>
          <w:sz w:val="18"/>
        </w:rPr>
      </w:pPr>
      <w:r>
        <w:br w:type="page"/>
      </w:r>
      <w:r w:rsidR="00FC7CCE" w:rsidRPr="00FC7CCE">
        <w:lastRenderedPageBreak/>
        <w:t xml:space="preserve">Photo </w:t>
      </w:r>
      <w:r w:rsidR="00813163">
        <w:t>48</w:t>
      </w:r>
      <w:r w:rsidR="00584DD0">
        <w:t>.</w:t>
      </w:r>
      <w:r w:rsidR="00FC7CCE">
        <w:t xml:space="preserve"> USAAF P-38 Lightnings (wings removed) awaiting reassemble at Eagle Farm</w:t>
      </w:r>
      <w:r w:rsidR="00E45E66">
        <w:fldChar w:fldCharType="begin"/>
      </w:r>
      <w:r w:rsidR="00E45E66">
        <w:instrText xml:space="preserve"> XE "</w:instrText>
      </w:r>
      <w:r w:rsidR="00E45E66" w:rsidRPr="000D0325">
        <w:instrText>Eagle Farm</w:instrText>
      </w:r>
      <w:r w:rsidR="00E45E66">
        <w:instrText xml:space="preserve">" </w:instrText>
      </w:r>
      <w:r w:rsidR="00E45E66">
        <w:fldChar w:fldCharType="end"/>
      </w:r>
      <w:r w:rsidR="00FC7CCE">
        <w:t xml:space="preserve"> airfield, </w:t>
      </w:r>
      <w:smartTag w:uri="urn:schemas-microsoft-com:office:smarttags" w:element="City">
        <w:smartTag w:uri="urn:schemas-microsoft-com:office:smarttags" w:element="place">
          <w:r w:rsidR="00FC7CCE">
            <w:t>Brisbane</w:t>
          </w:r>
        </w:smartTag>
      </w:smartTag>
      <w:r w:rsidR="00E45E66">
        <w:fldChar w:fldCharType="begin"/>
      </w:r>
      <w:r w:rsidR="00E45E66">
        <w:instrText xml:space="preserve"> XE "</w:instrText>
      </w:r>
      <w:smartTag w:uri="urn:schemas-microsoft-com:office:smarttags" w:element="City">
        <w:r w:rsidR="00E45E66" w:rsidRPr="00284F87">
          <w:instrText>Brisbane</w:instrText>
        </w:r>
      </w:smartTag>
      <w:r w:rsidR="00E45E66">
        <w:instrText xml:space="preserve">" </w:instrText>
      </w:r>
      <w:r w:rsidR="00E45E66">
        <w:fldChar w:fldCharType="end"/>
      </w:r>
    </w:p>
    <w:p w14:paraId="756C20BC" w14:textId="77777777" w:rsidR="00FC7CCE" w:rsidRDefault="00597536" w:rsidP="00072488">
      <w:pPr>
        <w:pStyle w:val="Picture"/>
      </w:pPr>
      <w:r>
        <w:rPr>
          <w:noProof/>
          <w:lang w:eastAsia="en-AU"/>
        </w:rPr>
        <w:drawing>
          <wp:inline distT="0" distB="0" distL="0" distR="0" wp14:anchorId="173BD6EC" wp14:editId="7D4B8A7D">
            <wp:extent cx="5837833" cy="33528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58711" cy="3364791"/>
                    </a:xfrm>
                    <a:prstGeom prst="rect">
                      <a:avLst/>
                    </a:prstGeom>
                    <a:noFill/>
                  </pic:spPr>
                </pic:pic>
              </a:graphicData>
            </a:graphic>
          </wp:inline>
        </w:drawing>
      </w:r>
    </w:p>
    <w:p w14:paraId="5030B81E" w14:textId="77777777" w:rsidR="00241114" w:rsidRPr="00241114" w:rsidRDefault="00241114" w:rsidP="00241114">
      <w:pPr>
        <w:pStyle w:val="BodyText2"/>
        <w:rPr>
          <w:sz w:val="20"/>
        </w:rPr>
      </w:pPr>
      <w:smartTag w:uri="urn:schemas-microsoft-com:office:smarttags" w:element="City">
        <w:r>
          <w:rPr>
            <w:sz w:val="20"/>
          </w:rPr>
          <w:t>Pensacola</w:t>
        </w:r>
      </w:smartTag>
      <w:r w:rsidR="00E45E66">
        <w:rPr>
          <w:sz w:val="20"/>
        </w:rPr>
        <w:fldChar w:fldCharType="begin"/>
      </w:r>
      <w:r w:rsidR="00E45E66">
        <w:instrText xml:space="preserve"> XE "</w:instrText>
      </w:r>
      <w:smartTag w:uri="urn:schemas-microsoft-com:office:smarttags" w:element="City">
        <w:r w:rsidR="00E45E66" w:rsidRPr="002056A7">
          <w:rPr>
            <w:sz w:val="20"/>
          </w:rPr>
          <w:instrText>Pensacola</w:instrText>
        </w:r>
      </w:smartTag>
      <w:r w:rsidR="00E45E66">
        <w:instrText xml:space="preserve">" </w:instrText>
      </w:r>
      <w:r w:rsidR="00E45E66">
        <w:rPr>
          <w:sz w:val="20"/>
        </w:rPr>
        <w:fldChar w:fldCharType="end"/>
      </w:r>
      <w:r>
        <w:rPr>
          <w:sz w:val="20"/>
        </w:rPr>
        <w:t xml:space="preserve"> was a large US Navy base in </w:t>
      </w:r>
      <w:smartTag w:uri="urn:schemas-microsoft-com:office:smarttags" w:element="State">
        <w:r>
          <w:rPr>
            <w:sz w:val="20"/>
          </w:rPr>
          <w:t>Florida</w:t>
        </w:r>
      </w:smartTag>
      <w:r>
        <w:rPr>
          <w:sz w:val="20"/>
        </w:rPr>
        <w:t xml:space="preserve">, </w:t>
      </w:r>
      <w:smartTag w:uri="urn:schemas-microsoft-com:office:smarttags" w:element="place">
        <w:smartTag w:uri="urn:schemas-microsoft-com:office:smarttags" w:element="country-region">
          <w:r>
            <w:rPr>
              <w:sz w:val="20"/>
            </w:rPr>
            <w:t>USA</w:t>
          </w:r>
        </w:smartTag>
      </w:smartTag>
      <w:r>
        <w:rPr>
          <w:sz w:val="20"/>
        </w:rPr>
        <w:t xml:space="preserve">. It now is the home of the US Navy’s </w:t>
      </w:r>
      <w:r w:rsidRPr="00241114">
        <w:rPr>
          <w:sz w:val="20"/>
        </w:rPr>
        <w:t>National Museum of Naval Aviation</w:t>
      </w:r>
      <w:r>
        <w:rPr>
          <w:sz w:val="20"/>
        </w:rPr>
        <w:t xml:space="preserve">  </w:t>
      </w:r>
    </w:p>
    <w:p w14:paraId="78143F6C" w14:textId="77777777" w:rsidR="005D3C0B" w:rsidRDefault="00CA0705" w:rsidP="00072488">
      <w:pPr>
        <w:pStyle w:val="BodyText"/>
      </w:pPr>
      <w:r>
        <w:t>The following is but one of many airfields in the North of Australia</w:t>
      </w:r>
      <w:r w:rsidR="00AE0ACC">
        <w:t>,</w:t>
      </w:r>
      <w:r>
        <w:t xml:space="preserve"> and it illustrates the wide range of aircraft types and units which would use these fields.</w:t>
      </w:r>
    </w:p>
    <w:p w14:paraId="3BD1FAFC" w14:textId="77777777" w:rsidR="00CA0705" w:rsidRDefault="00CA0705" w:rsidP="00CA0705">
      <w:pPr>
        <w:pStyle w:val="Heading7"/>
        <w:framePr w:wrap="around"/>
      </w:pPr>
      <w:r>
        <w:t>Mareeba</w:t>
      </w:r>
      <w:r w:rsidR="00E45E66">
        <w:fldChar w:fldCharType="begin"/>
      </w:r>
      <w:r w:rsidR="00E45E66">
        <w:instrText xml:space="preserve"> XE "</w:instrText>
      </w:r>
      <w:r w:rsidR="00E45E66" w:rsidRPr="00DB1F90">
        <w:instrText>Mareeba</w:instrText>
      </w:r>
      <w:r w:rsidR="00E45E66">
        <w:instrText xml:space="preserve">" </w:instrText>
      </w:r>
      <w:r w:rsidR="00E45E66">
        <w:fldChar w:fldCharType="end"/>
      </w:r>
      <w:r>
        <w:t xml:space="preserve"> Airfield </w:t>
      </w:r>
      <w:r>
        <w:rPr>
          <w:rStyle w:val="EndnoteReference"/>
        </w:rPr>
        <w:endnoteReference w:id="70"/>
      </w:r>
    </w:p>
    <w:p w14:paraId="01966CFE" w14:textId="77777777" w:rsidR="00270246" w:rsidRDefault="005D3C0B" w:rsidP="00072488">
      <w:pPr>
        <w:pStyle w:val="BodyText"/>
      </w:pPr>
      <w:r>
        <w:t>Mareeba</w:t>
      </w:r>
      <w:r w:rsidR="00E45E66">
        <w:fldChar w:fldCharType="begin"/>
      </w:r>
      <w:r w:rsidR="00E45E66">
        <w:instrText xml:space="preserve"> XE "</w:instrText>
      </w:r>
      <w:r w:rsidR="00E45E66" w:rsidRPr="00DB1F90">
        <w:instrText>Mareeba</w:instrText>
      </w:r>
      <w:r w:rsidR="00E45E66">
        <w:instrText xml:space="preserve">" </w:instrText>
      </w:r>
      <w:r w:rsidR="00E45E66">
        <w:fldChar w:fldCharType="end"/>
      </w:r>
      <w:r>
        <w:t xml:space="preserve"> </w:t>
      </w:r>
      <w:r w:rsidR="00CA0705">
        <w:t xml:space="preserve">airfield from </w:t>
      </w:r>
      <w:r>
        <w:t xml:space="preserve">May 22, 1942 to July 2, 1942 </w:t>
      </w:r>
      <w:r w:rsidR="00CA0705">
        <w:t xml:space="preserve">was home to </w:t>
      </w:r>
      <w:r>
        <w:t xml:space="preserve">RAAF No. 100 </w:t>
      </w:r>
      <w:r w:rsidR="007441AE">
        <w:t>Squadron</w:t>
      </w:r>
      <w:r w:rsidR="007441AE">
        <w:fldChar w:fldCharType="begin"/>
      </w:r>
      <w:r w:rsidR="007441AE">
        <w:instrText xml:space="preserve"> XE "</w:instrText>
      </w:r>
      <w:r w:rsidR="007441AE" w:rsidRPr="00B53E1B">
        <w:instrText>No. 100 Squadron</w:instrText>
      </w:r>
      <w:r w:rsidR="007441AE">
        <w:instrText xml:space="preserve">" </w:instrText>
      </w:r>
      <w:r w:rsidR="007441AE">
        <w:fldChar w:fldCharType="end"/>
      </w:r>
      <w:r w:rsidR="007441AE">
        <w:t xml:space="preserve"> </w:t>
      </w:r>
      <w:r>
        <w:t>Beaufort</w:t>
      </w:r>
      <w:r w:rsidR="00E45E66">
        <w:fldChar w:fldCharType="begin"/>
      </w:r>
      <w:r w:rsidR="00E45E66">
        <w:instrText xml:space="preserve"> XE "</w:instrText>
      </w:r>
      <w:r w:rsidR="00E45E66" w:rsidRPr="00DD1798">
        <w:instrText>Beaufort</w:instrText>
      </w:r>
      <w:r w:rsidR="00E45E66">
        <w:instrText xml:space="preserve">" </w:instrText>
      </w:r>
      <w:r w:rsidR="00E45E66">
        <w:fldChar w:fldCharType="end"/>
      </w:r>
      <w:r>
        <w:t xml:space="preserve"> Bombers.</w:t>
      </w:r>
      <w:r w:rsidR="00CA0705">
        <w:t xml:space="preserve"> It was from here that the f</w:t>
      </w:r>
      <w:r>
        <w:t xml:space="preserve">irst flight by Beaufort A9-42 </w:t>
      </w:r>
      <w:r w:rsidR="00CA0705">
        <w:t xml:space="preserve">took off </w:t>
      </w:r>
      <w:r>
        <w:t>on a calibration flight to Townsville</w:t>
      </w:r>
      <w:r w:rsidR="002E4BF4">
        <w:fldChar w:fldCharType="begin"/>
      </w:r>
      <w:r w:rsidR="002E4BF4">
        <w:instrText xml:space="preserve"> XE "</w:instrText>
      </w:r>
      <w:r w:rsidR="002E4BF4" w:rsidRPr="002E794C">
        <w:rPr>
          <w:i/>
        </w:rPr>
        <w:instrText>Townsville</w:instrText>
      </w:r>
      <w:r w:rsidR="002E4BF4">
        <w:instrText xml:space="preserve">" </w:instrText>
      </w:r>
      <w:r w:rsidR="002E4BF4">
        <w:fldChar w:fldCharType="end"/>
      </w:r>
      <w:r>
        <w:t>.</w:t>
      </w:r>
      <w:r w:rsidR="00CA0705">
        <w:t xml:space="preserve"> </w:t>
      </w:r>
    </w:p>
    <w:p w14:paraId="02DFFEC7" w14:textId="77777777" w:rsidR="005D3C0B" w:rsidRDefault="00CA0705" w:rsidP="00072488">
      <w:pPr>
        <w:pStyle w:val="BodyText"/>
      </w:pPr>
      <w:r>
        <w:t xml:space="preserve">From </w:t>
      </w:r>
      <w:r w:rsidR="005D3C0B">
        <w:t xml:space="preserve">July 24, 1942 </w:t>
      </w:r>
      <w:r>
        <w:t>to Oct 23, 1942 t</w:t>
      </w:r>
      <w:r w:rsidR="005D3C0B">
        <w:t>he 19</w:t>
      </w:r>
      <w:r w:rsidR="005D3C0B" w:rsidRPr="007441AE">
        <w:rPr>
          <w:vertAlign w:val="superscript"/>
        </w:rPr>
        <w:t>th</w:t>
      </w:r>
      <w:r w:rsidR="007441AE">
        <w:t xml:space="preserve"> </w:t>
      </w:r>
      <w:r w:rsidR="005D3C0B">
        <w:t>Bombardment Group</w:t>
      </w:r>
      <w:r w:rsidR="007441AE">
        <w:fldChar w:fldCharType="begin"/>
      </w:r>
      <w:r w:rsidR="007441AE">
        <w:instrText xml:space="preserve"> XE "</w:instrText>
      </w:r>
      <w:r w:rsidR="007441AE" w:rsidRPr="00B81666">
        <w:instrText>19</w:instrText>
      </w:r>
      <w:r w:rsidR="007441AE" w:rsidRPr="00B81666">
        <w:rPr>
          <w:vertAlign w:val="superscript"/>
        </w:rPr>
        <w:instrText>th</w:instrText>
      </w:r>
      <w:r w:rsidR="007441AE" w:rsidRPr="00B81666">
        <w:instrText xml:space="preserve"> Bombardment Group</w:instrText>
      </w:r>
      <w:r w:rsidR="007441AE">
        <w:instrText xml:space="preserve">" </w:instrText>
      </w:r>
      <w:r w:rsidR="007441AE">
        <w:fldChar w:fldCharType="end"/>
      </w:r>
      <w:r w:rsidR="005D3C0B">
        <w:t xml:space="preserve"> USAAC (U.S. Army)</w:t>
      </w:r>
      <w:r>
        <w:t>,</w:t>
      </w:r>
      <w:r w:rsidR="005D3C0B">
        <w:t xml:space="preserve"> and the 28</w:t>
      </w:r>
      <w:r w:rsidR="005D3C0B" w:rsidRPr="007441AE">
        <w:rPr>
          <w:vertAlign w:val="superscript"/>
        </w:rPr>
        <w:t>th</w:t>
      </w:r>
      <w:r w:rsidR="007441AE">
        <w:t xml:space="preserve"> </w:t>
      </w:r>
      <w:r w:rsidR="005D3C0B">
        <w:t>, 30</w:t>
      </w:r>
      <w:r w:rsidR="005D3C0B" w:rsidRPr="007441AE">
        <w:rPr>
          <w:vertAlign w:val="superscript"/>
        </w:rPr>
        <w:t>th</w:t>
      </w:r>
      <w:r w:rsidR="007441AE">
        <w:t xml:space="preserve"> </w:t>
      </w:r>
      <w:r w:rsidR="005D3C0B">
        <w:t>, 93</w:t>
      </w:r>
      <w:r w:rsidR="005D3C0B" w:rsidRPr="007441AE">
        <w:rPr>
          <w:vertAlign w:val="superscript"/>
        </w:rPr>
        <w:t>rd</w:t>
      </w:r>
      <w:r w:rsidR="007441AE">
        <w:t xml:space="preserve"> </w:t>
      </w:r>
      <w:r w:rsidR="005D3C0B">
        <w:t xml:space="preserve"> Bomber Squadrons </w:t>
      </w:r>
      <w:r>
        <w:t xml:space="preserve">which </w:t>
      </w:r>
      <w:r w:rsidR="005D3C0B">
        <w:t>operated Boeing B-17</w:t>
      </w:r>
      <w:r>
        <w:t xml:space="preserve"> Flying Fortress</w:t>
      </w:r>
      <w:r w:rsidR="0061533B">
        <w:fldChar w:fldCharType="begin"/>
      </w:r>
      <w:r w:rsidR="0061533B">
        <w:instrText xml:space="preserve"> XE "</w:instrText>
      </w:r>
      <w:r w:rsidR="0061533B" w:rsidRPr="00640F3B">
        <w:instrText>B-17 Flying Fortress</w:instrText>
      </w:r>
      <w:r w:rsidR="0061533B">
        <w:instrText xml:space="preserve">" </w:instrText>
      </w:r>
      <w:r w:rsidR="0061533B">
        <w:fldChar w:fldCharType="end"/>
      </w:r>
      <w:r w:rsidR="005D3C0B">
        <w:t xml:space="preserve"> </w:t>
      </w:r>
      <w:r>
        <w:t>used this airfield</w:t>
      </w:r>
    </w:p>
    <w:p w14:paraId="663DDC1A" w14:textId="77777777" w:rsidR="005D3C0B" w:rsidRPr="00270246" w:rsidRDefault="00CA0705" w:rsidP="00072488">
      <w:pPr>
        <w:pStyle w:val="BodyText"/>
      </w:pPr>
      <w:r>
        <w:t xml:space="preserve">From </w:t>
      </w:r>
      <w:r w:rsidR="005D3C0B">
        <w:t>May 28, 1943</w:t>
      </w:r>
      <w:r>
        <w:t xml:space="preserve"> </w:t>
      </w:r>
      <w:r w:rsidR="005D3C0B">
        <w:t xml:space="preserve">RAAF </w:t>
      </w:r>
      <w:r w:rsidR="00E650B8">
        <w:t>No. 5</w:t>
      </w:r>
      <w:r w:rsidR="005D3C0B">
        <w:t xml:space="preserve"> Squadron</w:t>
      </w:r>
      <w:r w:rsidR="007441AE">
        <w:fldChar w:fldCharType="begin"/>
      </w:r>
      <w:r w:rsidR="007441AE">
        <w:instrText xml:space="preserve"> XE "</w:instrText>
      </w:r>
      <w:r w:rsidR="007441AE" w:rsidRPr="00CC29B3">
        <w:instrText>No. 5 Squadron</w:instrText>
      </w:r>
      <w:r w:rsidR="007441AE">
        <w:instrText xml:space="preserve">" </w:instrText>
      </w:r>
      <w:r w:rsidR="007441AE">
        <w:fldChar w:fldCharType="end"/>
      </w:r>
      <w:r w:rsidR="005D3C0B">
        <w:t xml:space="preserve"> </w:t>
      </w:r>
      <w:r>
        <w:t xml:space="preserve">were </w:t>
      </w:r>
      <w:r w:rsidR="005D3C0B">
        <w:t>operat</w:t>
      </w:r>
      <w:r>
        <w:t>ing</w:t>
      </w:r>
      <w:r w:rsidR="005D3C0B">
        <w:t xml:space="preserve"> aircraft types Wirraway</w:t>
      </w:r>
      <w:r w:rsidR="008062FC">
        <w:fldChar w:fldCharType="begin"/>
      </w:r>
      <w:r w:rsidR="008062FC">
        <w:instrText xml:space="preserve"> XE "</w:instrText>
      </w:r>
      <w:r w:rsidR="008062FC" w:rsidRPr="002E3F94">
        <w:instrText>Wirraway</w:instrText>
      </w:r>
      <w:r w:rsidR="008062FC">
        <w:instrText xml:space="preserve">" </w:instrText>
      </w:r>
      <w:r w:rsidR="008062FC">
        <w:fldChar w:fldCharType="end"/>
      </w:r>
      <w:r w:rsidR="005D3C0B">
        <w:t>, Tiger Moth</w:t>
      </w:r>
      <w:r w:rsidR="008B6D13">
        <w:fldChar w:fldCharType="begin"/>
      </w:r>
      <w:r w:rsidR="008B6D13">
        <w:instrText xml:space="preserve"> XE "</w:instrText>
      </w:r>
      <w:r w:rsidR="008B6D13" w:rsidRPr="00765E74">
        <w:instrText>Tiger Moth</w:instrText>
      </w:r>
      <w:r w:rsidR="008B6D13">
        <w:instrText xml:space="preserve">" </w:instrText>
      </w:r>
      <w:r w:rsidR="008B6D13">
        <w:fldChar w:fldCharType="end"/>
      </w:r>
      <w:r w:rsidR="005D3C0B">
        <w:t xml:space="preserve"> and Boomerang</w:t>
      </w:r>
      <w:r w:rsidR="008062FC">
        <w:fldChar w:fldCharType="begin"/>
      </w:r>
      <w:r w:rsidR="008062FC">
        <w:instrText xml:space="preserve"> XE "</w:instrText>
      </w:r>
      <w:r w:rsidR="008062FC" w:rsidRPr="00351682">
        <w:instrText>Boomerang</w:instrText>
      </w:r>
      <w:r w:rsidR="008062FC">
        <w:instrText xml:space="preserve">" </w:instrText>
      </w:r>
      <w:r w:rsidR="008062FC">
        <w:fldChar w:fldCharType="end"/>
      </w:r>
      <w:r w:rsidR="00032761">
        <w:t xml:space="preserve"> for the war had moved on further north</w:t>
      </w:r>
      <w:r w:rsidR="005D3C0B">
        <w:t>.</w:t>
      </w:r>
      <w:r w:rsidR="00270246">
        <w:t xml:space="preserve"> No. 5 </w:t>
      </w:r>
      <w:r w:rsidR="00270246" w:rsidRPr="00270246">
        <w:t xml:space="preserve">Squadron was </w:t>
      </w:r>
      <w:r w:rsidR="00270246">
        <w:t xml:space="preserve">by </w:t>
      </w:r>
      <w:r w:rsidR="00270246" w:rsidRPr="00270246">
        <w:t>then trained in tactical and photo reconnaissance, artillery spotting, message dropping and other Army support roles.</w:t>
      </w:r>
    </w:p>
    <w:p w14:paraId="6E31C58B" w14:textId="77777777" w:rsidR="005D3C0B" w:rsidRDefault="00270246" w:rsidP="00072488">
      <w:pPr>
        <w:pStyle w:val="BodyText"/>
      </w:pPr>
      <w:r>
        <w:t xml:space="preserve">These airfields needed avgas to </w:t>
      </w:r>
      <w:r w:rsidR="00C23C7C">
        <w:t>undertake their dangerous missions. The following is an example of the avgas supply arrangements at some of these airfields.</w:t>
      </w:r>
    </w:p>
    <w:p w14:paraId="06744CE7" w14:textId="77777777" w:rsidR="005D3C0B" w:rsidRPr="00FF73F2" w:rsidRDefault="00241114" w:rsidP="007648F8">
      <w:pPr>
        <w:pStyle w:val="Caption"/>
      </w:pPr>
      <w:r>
        <w:br w:type="page"/>
      </w:r>
      <w:r w:rsidR="00FA5C30" w:rsidRPr="00FF73F2">
        <w:lastRenderedPageBreak/>
        <w:t xml:space="preserve">Table </w:t>
      </w:r>
      <w:fldSimple w:instr=" SEQ Table \* ARABIC ">
        <w:r w:rsidR="0022675A">
          <w:rPr>
            <w:noProof/>
          </w:rPr>
          <w:t>7</w:t>
        </w:r>
      </w:fldSimple>
      <w:r w:rsidR="00FA5C30" w:rsidRPr="00FF73F2">
        <w:t>. Selection of USAAF airfields listing avgas storage</w:t>
      </w:r>
      <w:r w:rsidR="00FA5C30" w:rsidRPr="00FF73F2">
        <w:rPr>
          <w:rStyle w:val="EndnoteReference"/>
          <w:iCs/>
        </w:rPr>
        <w:endnoteReference w:id="71"/>
      </w:r>
    </w:p>
    <w:tbl>
      <w:tblPr>
        <w:tblStyle w:val="TableGrid"/>
        <w:tblW w:w="9190" w:type="dxa"/>
        <w:tblInd w:w="108" w:type="dxa"/>
        <w:tblLook w:val="01E0" w:firstRow="1" w:lastRow="1" w:firstColumn="1" w:lastColumn="1" w:noHBand="0" w:noVBand="0"/>
      </w:tblPr>
      <w:tblGrid>
        <w:gridCol w:w="3402"/>
        <w:gridCol w:w="1821"/>
        <w:gridCol w:w="2628"/>
        <w:gridCol w:w="1339"/>
      </w:tblGrid>
      <w:tr w:rsidR="007A04A1" w:rsidRPr="007A04A1" w14:paraId="483F0DB0" w14:textId="77777777" w:rsidTr="00C97391">
        <w:tc>
          <w:tcPr>
            <w:tcW w:w="3402" w:type="dxa"/>
          </w:tcPr>
          <w:p w14:paraId="36B6E082" w14:textId="77777777" w:rsidR="007A04A1" w:rsidRPr="00C26A29" w:rsidRDefault="007A04A1" w:rsidP="00072488">
            <w:pPr>
              <w:pStyle w:val="BodyText10pt"/>
              <w:rPr>
                <w:color w:val="auto"/>
              </w:rPr>
            </w:pPr>
            <w:r w:rsidRPr="00C26A29">
              <w:rPr>
                <w:color w:val="auto"/>
              </w:rPr>
              <w:t>Location</w:t>
            </w:r>
          </w:p>
        </w:tc>
        <w:tc>
          <w:tcPr>
            <w:tcW w:w="0" w:type="auto"/>
          </w:tcPr>
          <w:p w14:paraId="20CFA39C" w14:textId="77777777" w:rsidR="007A04A1" w:rsidRPr="00C26A29" w:rsidRDefault="007A04A1" w:rsidP="00072488">
            <w:pPr>
              <w:pStyle w:val="BodyText10pt"/>
              <w:rPr>
                <w:color w:val="auto"/>
              </w:rPr>
            </w:pPr>
            <w:r w:rsidRPr="00C26A29">
              <w:rPr>
                <w:color w:val="auto"/>
              </w:rPr>
              <w:t>Unit</w:t>
            </w:r>
          </w:p>
        </w:tc>
        <w:tc>
          <w:tcPr>
            <w:tcW w:w="0" w:type="auto"/>
          </w:tcPr>
          <w:p w14:paraId="58C45CFB" w14:textId="77777777" w:rsidR="007A04A1" w:rsidRPr="00C26A29" w:rsidRDefault="007A04A1" w:rsidP="00072488">
            <w:pPr>
              <w:pStyle w:val="BodyText10pt"/>
              <w:rPr>
                <w:color w:val="auto"/>
              </w:rPr>
            </w:pPr>
            <w:r w:rsidRPr="00C26A29">
              <w:rPr>
                <w:color w:val="auto"/>
              </w:rPr>
              <w:t xml:space="preserve">Avgas Storage </w:t>
            </w:r>
            <w:smartTag w:uri="urn:schemas-microsoft-com:office:smarttags" w:element="place">
              <w:smartTag w:uri="urn:schemas-microsoft-com:office:smarttags" w:element="country-region">
                <w:r w:rsidRPr="00C26A29">
                  <w:rPr>
                    <w:color w:val="auto"/>
                  </w:rPr>
                  <w:t>US</w:t>
                </w:r>
              </w:smartTag>
            </w:smartTag>
            <w:r w:rsidRPr="00C26A29">
              <w:rPr>
                <w:color w:val="auto"/>
              </w:rPr>
              <w:t xml:space="preserve"> Gallons</w:t>
            </w:r>
          </w:p>
        </w:tc>
        <w:tc>
          <w:tcPr>
            <w:tcW w:w="0" w:type="auto"/>
          </w:tcPr>
          <w:p w14:paraId="002FE3B4" w14:textId="77777777" w:rsidR="007A04A1" w:rsidRPr="00C26A29" w:rsidRDefault="007A04A1" w:rsidP="00072488">
            <w:pPr>
              <w:pStyle w:val="BodyText10pt"/>
              <w:rPr>
                <w:color w:val="auto"/>
              </w:rPr>
            </w:pPr>
            <w:r w:rsidRPr="00C26A29">
              <w:rPr>
                <w:color w:val="auto"/>
              </w:rPr>
              <w:t>Relocated</w:t>
            </w:r>
          </w:p>
        </w:tc>
      </w:tr>
      <w:tr w:rsidR="007A04A1" w:rsidRPr="007A04A1" w14:paraId="2009FC28" w14:textId="77777777" w:rsidTr="00C97391">
        <w:tc>
          <w:tcPr>
            <w:tcW w:w="3402" w:type="dxa"/>
          </w:tcPr>
          <w:p w14:paraId="35FCF39A" w14:textId="77777777" w:rsidR="007A04A1" w:rsidRPr="00C26A29" w:rsidRDefault="007A04A1" w:rsidP="00072488">
            <w:pPr>
              <w:pStyle w:val="BodyText10pt"/>
              <w:rPr>
                <w:color w:val="auto"/>
              </w:rPr>
            </w:pPr>
            <w:r w:rsidRPr="00C26A29">
              <w:rPr>
                <w:color w:val="auto"/>
              </w:rPr>
              <w:t>Aitkenville</w:t>
            </w:r>
            <w:r w:rsidR="007441AE" w:rsidRPr="00C26A29">
              <w:rPr>
                <w:color w:val="auto"/>
              </w:rPr>
              <w:fldChar w:fldCharType="begin"/>
            </w:r>
            <w:r w:rsidR="007441AE" w:rsidRPr="00C26A29">
              <w:rPr>
                <w:color w:val="auto"/>
              </w:rPr>
              <w:instrText xml:space="preserve"> XE "Aitkenville" </w:instrText>
            </w:r>
            <w:r w:rsidR="007441AE" w:rsidRPr="00C26A29">
              <w:rPr>
                <w:color w:val="auto"/>
              </w:rPr>
              <w:fldChar w:fldCharType="end"/>
            </w:r>
            <w:r w:rsidR="00FA5C30" w:rsidRPr="00C26A29">
              <w:rPr>
                <w:color w:val="auto"/>
              </w:rPr>
              <w:t xml:space="preserve"> Qld.</w:t>
            </w:r>
          </w:p>
        </w:tc>
        <w:tc>
          <w:tcPr>
            <w:tcW w:w="0" w:type="auto"/>
          </w:tcPr>
          <w:p w14:paraId="441A3AEE" w14:textId="77777777" w:rsidR="007A04A1" w:rsidRPr="00C26A29" w:rsidRDefault="007A04A1" w:rsidP="00072488">
            <w:pPr>
              <w:pStyle w:val="BodyText10pt"/>
              <w:rPr>
                <w:color w:val="auto"/>
              </w:rPr>
            </w:pPr>
            <w:r w:rsidRPr="00C26A29">
              <w:rPr>
                <w:color w:val="auto"/>
              </w:rPr>
              <w:t>Medium Bomber</w:t>
            </w:r>
          </w:p>
        </w:tc>
        <w:tc>
          <w:tcPr>
            <w:tcW w:w="0" w:type="auto"/>
          </w:tcPr>
          <w:p w14:paraId="3D538A16" w14:textId="77777777" w:rsidR="007A04A1" w:rsidRPr="00C26A29" w:rsidRDefault="007A04A1" w:rsidP="00072488">
            <w:pPr>
              <w:pStyle w:val="BodyText10pt"/>
              <w:rPr>
                <w:color w:val="auto"/>
              </w:rPr>
            </w:pPr>
            <w:smartTag w:uri="urn:schemas-microsoft-com:office:smarttags" w:element="place">
              <w:smartTag w:uri="urn:schemas-microsoft-com:office:smarttags" w:element="City">
                <w:r w:rsidRPr="00C26A29">
                  <w:rPr>
                    <w:color w:val="auto"/>
                  </w:rPr>
                  <w:t>Mobile</w:t>
                </w:r>
              </w:smartTag>
            </w:smartTag>
            <w:r w:rsidRPr="00C26A29">
              <w:rPr>
                <w:color w:val="auto"/>
              </w:rPr>
              <w:t xml:space="preserve"> refuel Unit</w:t>
            </w:r>
          </w:p>
        </w:tc>
        <w:tc>
          <w:tcPr>
            <w:tcW w:w="0" w:type="auto"/>
          </w:tcPr>
          <w:p w14:paraId="48E54EB9" w14:textId="77777777" w:rsidR="007A04A1" w:rsidRPr="00C26A29" w:rsidRDefault="007A04A1" w:rsidP="00072488">
            <w:pPr>
              <w:pStyle w:val="BodyText10pt"/>
              <w:rPr>
                <w:color w:val="auto"/>
              </w:rPr>
            </w:pPr>
            <w:r w:rsidRPr="00C26A29">
              <w:rPr>
                <w:color w:val="auto"/>
              </w:rPr>
              <w:t>4th.</w:t>
            </w:r>
            <w:r w:rsidR="00FA5C30" w:rsidRPr="00C26A29">
              <w:rPr>
                <w:color w:val="auto"/>
              </w:rPr>
              <w:t xml:space="preserve"> </w:t>
            </w:r>
            <w:r w:rsidRPr="00C26A29">
              <w:rPr>
                <w:color w:val="auto"/>
              </w:rPr>
              <w:t xml:space="preserve">Q 1944 </w:t>
            </w:r>
          </w:p>
        </w:tc>
      </w:tr>
      <w:tr w:rsidR="007A04A1" w:rsidRPr="007A04A1" w14:paraId="5DB22A41" w14:textId="77777777" w:rsidTr="00C97391">
        <w:tc>
          <w:tcPr>
            <w:tcW w:w="3402" w:type="dxa"/>
          </w:tcPr>
          <w:p w14:paraId="3A1B420E" w14:textId="77777777" w:rsidR="007A04A1" w:rsidRPr="00C26A29" w:rsidRDefault="007A04A1" w:rsidP="00072488">
            <w:pPr>
              <w:pStyle w:val="BodyText10pt"/>
              <w:rPr>
                <w:color w:val="auto"/>
              </w:rPr>
            </w:pPr>
            <w:r w:rsidRPr="00C26A29">
              <w:rPr>
                <w:color w:val="auto"/>
              </w:rPr>
              <w:t>Amberley</w:t>
            </w:r>
            <w:r w:rsidR="007441AE" w:rsidRPr="00C26A29">
              <w:rPr>
                <w:color w:val="auto"/>
              </w:rPr>
              <w:fldChar w:fldCharType="begin"/>
            </w:r>
            <w:r w:rsidR="007441AE" w:rsidRPr="00C26A29">
              <w:rPr>
                <w:color w:val="auto"/>
              </w:rPr>
              <w:instrText xml:space="preserve"> XE "Amberley" </w:instrText>
            </w:r>
            <w:r w:rsidR="007441AE" w:rsidRPr="00C26A29">
              <w:rPr>
                <w:color w:val="auto"/>
              </w:rPr>
              <w:fldChar w:fldCharType="end"/>
            </w:r>
            <w:r w:rsidRPr="00C26A29">
              <w:rPr>
                <w:color w:val="auto"/>
              </w:rPr>
              <w:t xml:space="preserve"> Qld.</w:t>
            </w:r>
          </w:p>
        </w:tc>
        <w:tc>
          <w:tcPr>
            <w:tcW w:w="0" w:type="auto"/>
          </w:tcPr>
          <w:p w14:paraId="42C1DD6A" w14:textId="77777777" w:rsidR="007A04A1" w:rsidRPr="00C26A29" w:rsidRDefault="007A04A1" w:rsidP="00072488">
            <w:pPr>
              <w:pStyle w:val="BodyText10pt"/>
              <w:rPr>
                <w:color w:val="auto"/>
              </w:rPr>
            </w:pPr>
            <w:r w:rsidRPr="00C26A29">
              <w:rPr>
                <w:color w:val="auto"/>
              </w:rPr>
              <w:t>Heavy Bomber</w:t>
            </w:r>
          </w:p>
        </w:tc>
        <w:tc>
          <w:tcPr>
            <w:tcW w:w="0" w:type="auto"/>
          </w:tcPr>
          <w:p w14:paraId="22580C8B" w14:textId="77777777" w:rsidR="007A04A1" w:rsidRPr="00C26A29" w:rsidRDefault="007A04A1" w:rsidP="00072488">
            <w:pPr>
              <w:pStyle w:val="BodyText10pt"/>
              <w:rPr>
                <w:color w:val="auto"/>
              </w:rPr>
            </w:pPr>
            <w:r w:rsidRPr="00C26A29">
              <w:rPr>
                <w:color w:val="auto"/>
              </w:rPr>
              <w:t>25,000 USG in tanks</w:t>
            </w:r>
          </w:p>
        </w:tc>
        <w:tc>
          <w:tcPr>
            <w:tcW w:w="0" w:type="auto"/>
          </w:tcPr>
          <w:p w14:paraId="26E5EC97" w14:textId="77777777" w:rsidR="007A04A1" w:rsidRPr="00C26A29" w:rsidRDefault="007A04A1" w:rsidP="00072488">
            <w:pPr>
              <w:pStyle w:val="BodyText10pt"/>
              <w:rPr>
                <w:color w:val="auto"/>
              </w:rPr>
            </w:pPr>
            <w:r w:rsidRPr="00C26A29">
              <w:rPr>
                <w:color w:val="auto"/>
              </w:rPr>
              <w:t>Sept 1945</w:t>
            </w:r>
          </w:p>
        </w:tc>
      </w:tr>
      <w:tr w:rsidR="007A04A1" w:rsidRPr="007A04A1" w14:paraId="682FED53" w14:textId="77777777" w:rsidTr="00C97391">
        <w:tc>
          <w:tcPr>
            <w:tcW w:w="3402" w:type="dxa"/>
          </w:tcPr>
          <w:p w14:paraId="170BF1CF" w14:textId="77777777" w:rsidR="007A04A1" w:rsidRPr="00C26A29" w:rsidRDefault="007A04A1" w:rsidP="00072488">
            <w:pPr>
              <w:pStyle w:val="BodyText10pt"/>
              <w:rPr>
                <w:color w:val="auto"/>
              </w:rPr>
            </w:pPr>
            <w:r w:rsidRPr="00C26A29">
              <w:rPr>
                <w:color w:val="auto"/>
              </w:rPr>
              <w:t xml:space="preserve">Augustus </w:t>
            </w:r>
            <w:smartTag w:uri="urn:schemas-microsoft-com:office:smarttags" w:element="place">
              <w:r w:rsidRPr="00C26A29">
                <w:rPr>
                  <w:color w:val="auto"/>
                </w:rPr>
                <w:t>Downs</w:t>
              </w:r>
            </w:smartTag>
            <w:r w:rsidR="007441AE" w:rsidRPr="00C26A29">
              <w:rPr>
                <w:color w:val="auto"/>
              </w:rPr>
              <w:fldChar w:fldCharType="begin"/>
            </w:r>
            <w:r w:rsidR="007441AE" w:rsidRPr="00C26A29">
              <w:rPr>
                <w:color w:val="auto"/>
              </w:rPr>
              <w:instrText xml:space="preserve"> XE "Augustus Downs" </w:instrText>
            </w:r>
            <w:r w:rsidR="007441AE" w:rsidRPr="00C26A29">
              <w:rPr>
                <w:color w:val="auto"/>
              </w:rPr>
              <w:fldChar w:fldCharType="end"/>
            </w:r>
            <w:r w:rsidRPr="00C26A29">
              <w:rPr>
                <w:color w:val="auto"/>
              </w:rPr>
              <w:t xml:space="preserve"> Qld.</w:t>
            </w:r>
          </w:p>
        </w:tc>
        <w:tc>
          <w:tcPr>
            <w:tcW w:w="0" w:type="auto"/>
          </w:tcPr>
          <w:p w14:paraId="40483EC8" w14:textId="77777777" w:rsidR="007A04A1" w:rsidRPr="00C26A29" w:rsidRDefault="007A04A1" w:rsidP="00072488">
            <w:pPr>
              <w:pStyle w:val="BodyText10pt"/>
              <w:rPr>
                <w:color w:val="auto"/>
              </w:rPr>
            </w:pPr>
            <w:r w:rsidRPr="00C26A29">
              <w:rPr>
                <w:color w:val="auto"/>
              </w:rPr>
              <w:t>Fighter</w:t>
            </w:r>
          </w:p>
        </w:tc>
        <w:tc>
          <w:tcPr>
            <w:tcW w:w="0" w:type="auto"/>
          </w:tcPr>
          <w:p w14:paraId="2E9D5B6B" w14:textId="77777777" w:rsidR="007A04A1" w:rsidRPr="00C26A29" w:rsidRDefault="007A04A1" w:rsidP="00072488">
            <w:pPr>
              <w:pStyle w:val="BodyText10pt"/>
              <w:rPr>
                <w:color w:val="auto"/>
              </w:rPr>
            </w:pPr>
            <w:r w:rsidRPr="00C26A29">
              <w:rPr>
                <w:color w:val="auto"/>
              </w:rPr>
              <w:t>54,000 USG in tanks</w:t>
            </w:r>
          </w:p>
        </w:tc>
        <w:tc>
          <w:tcPr>
            <w:tcW w:w="0" w:type="auto"/>
          </w:tcPr>
          <w:p w14:paraId="65C8ECC3" w14:textId="77777777" w:rsidR="007A04A1" w:rsidRPr="00C26A29" w:rsidRDefault="007A04A1" w:rsidP="00072488">
            <w:pPr>
              <w:pStyle w:val="BodyText10pt"/>
              <w:rPr>
                <w:color w:val="auto"/>
              </w:rPr>
            </w:pPr>
            <w:r w:rsidRPr="00C26A29">
              <w:rPr>
                <w:color w:val="auto"/>
              </w:rPr>
              <w:t>May 1945</w:t>
            </w:r>
          </w:p>
        </w:tc>
      </w:tr>
      <w:tr w:rsidR="007A04A1" w:rsidRPr="007A04A1" w14:paraId="410AF8D3" w14:textId="77777777" w:rsidTr="00C97391">
        <w:tc>
          <w:tcPr>
            <w:tcW w:w="3402" w:type="dxa"/>
          </w:tcPr>
          <w:p w14:paraId="11B065FE" w14:textId="77777777" w:rsidR="007A04A1" w:rsidRPr="00C26A29" w:rsidRDefault="007A04A1" w:rsidP="00072488">
            <w:pPr>
              <w:pStyle w:val="BodyText10pt"/>
              <w:rPr>
                <w:color w:val="auto"/>
              </w:rPr>
            </w:pPr>
            <w:r w:rsidRPr="00C26A29">
              <w:rPr>
                <w:color w:val="auto"/>
              </w:rPr>
              <w:t>Bairnsdale</w:t>
            </w:r>
            <w:r w:rsidR="007441AE" w:rsidRPr="00C26A29">
              <w:rPr>
                <w:color w:val="auto"/>
              </w:rPr>
              <w:fldChar w:fldCharType="begin"/>
            </w:r>
            <w:r w:rsidR="007441AE" w:rsidRPr="00C26A29">
              <w:rPr>
                <w:color w:val="auto"/>
              </w:rPr>
              <w:instrText xml:space="preserve"> XE "Bairnsdale" </w:instrText>
            </w:r>
            <w:r w:rsidR="007441AE" w:rsidRPr="00C26A29">
              <w:rPr>
                <w:color w:val="auto"/>
              </w:rPr>
              <w:fldChar w:fldCharType="end"/>
            </w:r>
            <w:r w:rsidRPr="00C26A29">
              <w:rPr>
                <w:color w:val="auto"/>
              </w:rPr>
              <w:t xml:space="preserve"> Vic.</w:t>
            </w:r>
          </w:p>
        </w:tc>
        <w:tc>
          <w:tcPr>
            <w:tcW w:w="0" w:type="auto"/>
          </w:tcPr>
          <w:p w14:paraId="374576C6" w14:textId="77777777" w:rsidR="007A04A1" w:rsidRPr="00C26A29" w:rsidRDefault="007A04A1" w:rsidP="00072488">
            <w:pPr>
              <w:pStyle w:val="BodyText10pt"/>
              <w:rPr>
                <w:color w:val="auto"/>
              </w:rPr>
            </w:pPr>
            <w:r w:rsidRPr="00C26A29">
              <w:rPr>
                <w:color w:val="auto"/>
              </w:rPr>
              <w:t>Heavy Bomber</w:t>
            </w:r>
          </w:p>
        </w:tc>
        <w:tc>
          <w:tcPr>
            <w:tcW w:w="0" w:type="auto"/>
          </w:tcPr>
          <w:p w14:paraId="7EEA57ED" w14:textId="77777777" w:rsidR="007A04A1" w:rsidRPr="00C26A29" w:rsidRDefault="007A04A1" w:rsidP="00072488">
            <w:pPr>
              <w:pStyle w:val="BodyText10pt"/>
              <w:rPr>
                <w:color w:val="auto"/>
              </w:rPr>
            </w:pPr>
            <w:r w:rsidRPr="00C26A29">
              <w:rPr>
                <w:color w:val="auto"/>
              </w:rPr>
              <w:t>36,000 USG in tanks</w:t>
            </w:r>
          </w:p>
        </w:tc>
        <w:tc>
          <w:tcPr>
            <w:tcW w:w="0" w:type="auto"/>
          </w:tcPr>
          <w:p w14:paraId="7F3C22AB" w14:textId="77777777" w:rsidR="007A04A1" w:rsidRPr="00C26A29" w:rsidRDefault="007A04A1" w:rsidP="00072488">
            <w:pPr>
              <w:pStyle w:val="BodyText10pt"/>
              <w:rPr>
                <w:color w:val="auto"/>
              </w:rPr>
            </w:pPr>
          </w:p>
        </w:tc>
      </w:tr>
      <w:tr w:rsidR="007A04A1" w:rsidRPr="007A04A1" w14:paraId="3A684516" w14:textId="77777777" w:rsidTr="00C97391">
        <w:tc>
          <w:tcPr>
            <w:tcW w:w="3402" w:type="dxa"/>
          </w:tcPr>
          <w:p w14:paraId="5CF8967C" w14:textId="77777777" w:rsidR="007A04A1" w:rsidRPr="00C26A29" w:rsidRDefault="007A04A1" w:rsidP="00072488">
            <w:pPr>
              <w:pStyle w:val="BodyText10pt"/>
              <w:rPr>
                <w:color w:val="auto"/>
              </w:rPr>
            </w:pPr>
            <w:r w:rsidRPr="00C26A29">
              <w:rPr>
                <w:color w:val="auto"/>
              </w:rPr>
              <w:t>Archerfield</w:t>
            </w:r>
            <w:r w:rsidR="00E45E66" w:rsidRPr="00C26A29">
              <w:rPr>
                <w:color w:val="auto"/>
              </w:rPr>
              <w:fldChar w:fldCharType="begin"/>
            </w:r>
            <w:r w:rsidR="00E45E66" w:rsidRPr="00C26A29">
              <w:rPr>
                <w:color w:val="auto"/>
              </w:rPr>
              <w:instrText xml:space="preserve"> XE "Archerfield" </w:instrText>
            </w:r>
            <w:r w:rsidR="00E45E66" w:rsidRPr="00C26A29">
              <w:rPr>
                <w:color w:val="auto"/>
              </w:rPr>
              <w:fldChar w:fldCharType="end"/>
            </w:r>
            <w:r w:rsidRPr="00C26A29">
              <w:rPr>
                <w:color w:val="auto"/>
              </w:rPr>
              <w:t xml:space="preserve"> Qld.</w:t>
            </w:r>
          </w:p>
        </w:tc>
        <w:tc>
          <w:tcPr>
            <w:tcW w:w="0" w:type="auto"/>
          </w:tcPr>
          <w:p w14:paraId="47B1F919" w14:textId="77777777" w:rsidR="007A04A1" w:rsidRPr="00C26A29" w:rsidRDefault="007A04A1" w:rsidP="00072488">
            <w:pPr>
              <w:pStyle w:val="BodyText10pt"/>
              <w:rPr>
                <w:color w:val="auto"/>
              </w:rPr>
            </w:pPr>
            <w:r w:rsidRPr="00C26A29">
              <w:rPr>
                <w:color w:val="auto"/>
              </w:rPr>
              <w:t>Heavy Bomber</w:t>
            </w:r>
          </w:p>
        </w:tc>
        <w:tc>
          <w:tcPr>
            <w:tcW w:w="0" w:type="auto"/>
          </w:tcPr>
          <w:p w14:paraId="11AE1D0F" w14:textId="77777777" w:rsidR="007A04A1" w:rsidRPr="00C26A29" w:rsidRDefault="007A04A1" w:rsidP="00072488">
            <w:pPr>
              <w:pStyle w:val="BodyText10pt"/>
              <w:rPr>
                <w:color w:val="auto"/>
              </w:rPr>
            </w:pPr>
            <w:r w:rsidRPr="00C26A29">
              <w:rPr>
                <w:color w:val="auto"/>
              </w:rPr>
              <w:t>84,000 USG</w:t>
            </w:r>
          </w:p>
        </w:tc>
        <w:tc>
          <w:tcPr>
            <w:tcW w:w="0" w:type="auto"/>
          </w:tcPr>
          <w:p w14:paraId="5F9D8E48" w14:textId="77777777" w:rsidR="007A04A1" w:rsidRPr="00C26A29" w:rsidRDefault="007A04A1" w:rsidP="00072488">
            <w:pPr>
              <w:pStyle w:val="BodyText10pt"/>
              <w:rPr>
                <w:color w:val="auto"/>
              </w:rPr>
            </w:pPr>
            <w:r w:rsidRPr="00C26A29">
              <w:rPr>
                <w:color w:val="auto"/>
              </w:rPr>
              <w:t>4th.</w:t>
            </w:r>
            <w:r w:rsidR="00FA5C30" w:rsidRPr="00C26A29">
              <w:rPr>
                <w:color w:val="auto"/>
              </w:rPr>
              <w:t xml:space="preserve"> </w:t>
            </w:r>
            <w:r w:rsidRPr="00C26A29">
              <w:rPr>
                <w:color w:val="auto"/>
              </w:rPr>
              <w:t>Q 1944</w:t>
            </w:r>
          </w:p>
        </w:tc>
      </w:tr>
      <w:tr w:rsidR="007A04A1" w:rsidRPr="007A04A1" w14:paraId="7FE1983A" w14:textId="77777777" w:rsidTr="00C97391">
        <w:tc>
          <w:tcPr>
            <w:tcW w:w="3402" w:type="dxa"/>
          </w:tcPr>
          <w:p w14:paraId="4D2F2A2B" w14:textId="77777777" w:rsidR="007A04A1" w:rsidRPr="00C26A29" w:rsidRDefault="007A04A1" w:rsidP="00072488">
            <w:pPr>
              <w:pStyle w:val="BodyText10pt"/>
              <w:rPr>
                <w:color w:val="auto"/>
              </w:rPr>
            </w:pPr>
            <w:r w:rsidRPr="00C26A29">
              <w:rPr>
                <w:color w:val="auto"/>
              </w:rPr>
              <w:t>Ballarat</w:t>
            </w:r>
            <w:r w:rsidR="008062FC" w:rsidRPr="00C26A29">
              <w:rPr>
                <w:color w:val="auto"/>
              </w:rPr>
              <w:fldChar w:fldCharType="begin"/>
            </w:r>
            <w:r w:rsidR="008062FC" w:rsidRPr="00C26A29">
              <w:rPr>
                <w:color w:val="auto"/>
              </w:rPr>
              <w:instrText xml:space="preserve"> XE "</w:instrText>
            </w:r>
            <w:r w:rsidR="008062FC" w:rsidRPr="00C26A29">
              <w:rPr>
                <w:color w:val="auto"/>
                <w:sz w:val="18"/>
                <w:szCs w:val="18"/>
              </w:rPr>
              <w:instrText>Ballarat</w:instrText>
            </w:r>
            <w:r w:rsidR="008062FC" w:rsidRPr="00C26A29">
              <w:rPr>
                <w:color w:val="auto"/>
              </w:rPr>
              <w:instrText xml:space="preserve">" </w:instrText>
            </w:r>
            <w:r w:rsidR="008062FC" w:rsidRPr="00C26A29">
              <w:rPr>
                <w:color w:val="auto"/>
              </w:rPr>
              <w:fldChar w:fldCharType="end"/>
            </w:r>
            <w:r w:rsidRPr="00C26A29">
              <w:rPr>
                <w:color w:val="auto"/>
              </w:rPr>
              <w:t xml:space="preserve"> Vic.</w:t>
            </w:r>
          </w:p>
        </w:tc>
        <w:tc>
          <w:tcPr>
            <w:tcW w:w="0" w:type="auto"/>
          </w:tcPr>
          <w:p w14:paraId="257190E9" w14:textId="77777777" w:rsidR="007A04A1" w:rsidRPr="00C26A29" w:rsidRDefault="007A04A1" w:rsidP="00072488">
            <w:pPr>
              <w:pStyle w:val="BodyText10pt"/>
              <w:rPr>
                <w:color w:val="auto"/>
              </w:rPr>
            </w:pPr>
            <w:r w:rsidRPr="00C26A29">
              <w:rPr>
                <w:color w:val="auto"/>
              </w:rPr>
              <w:t>Heavy Bomber</w:t>
            </w:r>
          </w:p>
        </w:tc>
        <w:tc>
          <w:tcPr>
            <w:tcW w:w="0" w:type="auto"/>
          </w:tcPr>
          <w:p w14:paraId="10D0F398" w14:textId="77777777" w:rsidR="007A04A1" w:rsidRPr="00C26A29" w:rsidRDefault="007A04A1" w:rsidP="00072488">
            <w:pPr>
              <w:pStyle w:val="BodyText10pt"/>
              <w:rPr>
                <w:color w:val="auto"/>
              </w:rPr>
            </w:pPr>
            <w:r w:rsidRPr="00C26A29">
              <w:rPr>
                <w:color w:val="auto"/>
              </w:rPr>
              <w:t>20,000 USG</w:t>
            </w:r>
          </w:p>
        </w:tc>
        <w:tc>
          <w:tcPr>
            <w:tcW w:w="0" w:type="auto"/>
          </w:tcPr>
          <w:p w14:paraId="3B1DC37E" w14:textId="77777777" w:rsidR="007A04A1" w:rsidRPr="00C26A29" w:rsidRDefault="007A04A1" w:rsidP="00072488">
            <w:pPr>
              <w:pStyle w:val="BodyText10pt"/>
              <w:rPr>
                <w:color w:val="auto"/>
              </w:rPr>
            </w:pPr>
          </w:p>
        </w:tc>
      </w:tr>
      <w:tr w:rsidR="007A04A1" w:rsidRPr="007A04A1" w14:paraId="25D3E68A" w14:textId="77777777" w:rsidTr="00C97391">
        <w:tc>
          <w:tcPr>
            <w:tcW w:w="3402" w:type="dxa"/>
          </w:tcPr>
          <w:p w14:paraId="0C99F903" w14:textId="77777777" w:rsidR="007A04A1" w:rsidRPr="00C26A29" w:rsidRDefault="007A04A1" w:rsidP="00072488">
            <w:pPr>
              <w:pStyle w:val="BodyText10pt"/>
              <w:rPr>
                <w:color w:val="auto"/>
              </w:rPr>
            </w:pPr>
            <w:smartTag w:uri="urn:schemas-microsoft-com:office:smarttags" w:element="place">
              <w:smartTag w:uri="urn:schemas-microsoft-com:office:smarttags" w:element="City">
                <w:r w:rsidRPr="00C26A29">
                  <w:rPr>
                    <w:color w:val="auto"/>
                  </w:rPr>
                  <w:t>Bankstown</w:t>
                </w:r>
              </w:smartTag>
            </w:smartTag>
            <w:r w:rsidR="007441AE" w:rsidRPr="00C26A29">
              <w:rPr>
                <w:color w:val="auto"/>
              </w:rPr>
              <w:fldChar w:fldCharType="begin"/>
            </w:r>
            <w:r w:rsidR="007441AE" w:rsidRPr="00C26A29">
              <w:rPr>
                <w:color w:val="auto"/>
              </w:rPr>
              <w:instrText xml:space="preserve"> XE "</w:instrText>
            </w:r>
            <w:smartTag w:uri="urn:schemas-microsoft-com:office:smarttags" w:element="City">
              <w:r w:rsidR="007441AE" w:rsidRPr="00C26A29">
                <w:rPr>
                  <w:color w:val="auto"/>
                </w:rPr>
                <w:instrText>Bankstown</w:instrText>
              </w:r>
            </w:smartTag>
            <w:r w:rsidR="007441AE" w:rsidRPr="00C26A29">
              <w:rPr>
                <w:color w:val="auto"/>
              </w:rPr>
              <w:instrText xml:space="preserve">" </w:instrText>
            </w:r>
            <w:r w:rsidR="007441AE" w:rsidRPr="00C26A29">
              <w:rPr>
                <w:color w:val="auto"/>
              </w:rPr>
              <w:fldChar w:fldCharType="end"/>
            </w:r>
            <w:r w:rsidRPr="00C26A29">
              <w:rPr>
                <w:color w:val="auto"/>
              </w:rPr>
              <w:t xml:space="preserve"> NSW</w:t>
            </w:r>
          </w:p>
        </w:tc>
        <w:tc>
          <w:tcPr>
            <w:tcW w:w="0" w:type="auto"/>
          </w:tcPr>
          <w:p w14:paraId="09F29906" w14:textId="77777777" w:rsidR="007A04A1" w:rsidRPr="00C26A29" w:rsidRDefault="007A04A1" w:rsidP="00072488">
            <w:pPr>
              <w:pStyle w:val="BodyText10pt"/>
              <w:rPr>
                <w:color w:val="auto"/>
              </w:rPr>
            </w:pPr>
            <w:r w:rsidRPr="00C26A29">
              <w:rPr>
                <w:color w:val="auto"/>
              </w:rPr>
              <w:t>Heavy Bomber</w:t>
            </w:r>
          </w:p>
        </w:tc>
        <w:tc>
          <w:tcPr>
            <w:tcW w:w="0" w:type="auto"/>
          </w:tcPr>
          <w:p w14:paraId="3AE51FBF" w14:textId="77777777" w:rsidR="007A04A1" w:rsidRPr="00C26A29" w:rsidRDefault="007A04A1" w:rsidP="00072488">
            <w:pPr>
              <w:pStyle w:val="BodyText10pt"/>
              <w:rPr>
                <w:color w:val="auto"/>
              </w:rPr>
            </w:pPr>
            <w:r w:rsidRPr="00C26A29">
              <w:rPr>
                <w:color w:val="auto"/>
              </w:rPr>
              <w:t>22,000 USG</w:t>
            </w:r>
          </w:p>
        </w:tc>
        <w:tc>
          <w:tcPr>
            <w:tcW w:w="0" w:type="auto"/>
          </w:tcPr>
          <w:p w14:paraId="02FFAE71" w14:textId="77777777" w:rsidR="007A04A1" w:rsidRPr="00C26A29" w:rsidRDefault="007A04A1" w:rsidP="00072488">
            <w:pPr>
              <w:pStyle w:val="BodyText10pt"/>
              <w:rPr>
                <w:color w:val="auto"/>
              </w:rPr>
            </w:pPr>
          </w:p>
        </w:tc>
      </w:tr>
      <w:tr w:rsidR="007A04A1" w:rsidRPr="007A04A1" w14:paraId="3F779BBD" w14:textId="77777777" w:rsidTr="00C97391">
        <w:tc>
          <w:tcPr>
            <w:tcW w:w="3402" w:type="dxa"/>
          </w:tcPr>
          <w:p w14:paraId="4D400C88" w14:textId="77777777" w:rsidR="007A04A1" w:rsidRPr="00C26A29" w:rsidRDefault="007A04A1" w:rsidP="00072488">
            <w:pPr>
              <w:pStyle w:val="BodyText10pt"/>
              <w:rPr>
                <w:color w:val="auto"/>
              </w:rPr>
            </w:pPr>
            <w:smartTag w:uri="urn:schemas-microsoft-com:office:smarttags" w:element="place">
              <w:smartTag w:uri="urn:schemas-microsoft-com:office:smarttags" w:element="City">
                <w:r w:rsidRPr="00C26A29">
                  <w:rPr>
                    <w:color w:val="auto"/>
                  </w:rPr>
                  <w:t>Batchelor</w:t>
                </w:r>
              </w:smartTag>
              <w:r w:rsidR="0061533B" w:rsidRPr="00C26A29">
                <w:rPr>
                  <w:color w:val="auto"/>
                </w:rPr>
                <w:fldChar w:fldCharType="begin"/>
              </w:r>
              <w:r w:rsidR="0061533B" w:rsidRPr="00C26A29">
                <w:rPr>
                  <w:color w:val="auto"/>
                </w:rPr>
                <w:instrText xml:space="preserve"> XE "Batchelor" </w:instrText>
              </w:r>
              <w:r w:rsidR="0061533B" w:rsidRPr="00C26A29">
                <w:rPr>
                  <w:color w:val="auto"/>
                </w:rPr>
                <w:fldChar w:fldCharType="end"/>
              </w:r>
              <w:r w:rsidRPr="00C26A29">
                <w:rPr>
                  <w:color w:val="auto"/>
                </w:rPr>
                <w:t xml:space="preserve"> </w:t>
              </w:r>
              <w:smartTag w:uri="urn:schemas-microsoft-com:office:smarttags" w:element="State">
                <w:r w:rsidRPr="00C26A29">
                  <w:rPr>
                    <w:color w:val="auto"/>
                  </w:rPr>
                  <w:t>NT</w:t>
                </w:r>
              </w:smartTag>
            </w:smartTag>
          </w:p>
        </w:tc>
        <w:tc>
          <w:tcPr>
            <w:tcW w:w="0" w:type="auto"/>
          </w:tcPr>
          <w:p w14:paraId="2D2DAA6E" w14:textId="77777777" w:rsidR="007A04A1" w:rsidRPr="00C26A29" w:rsidRDefault="007A04A1" w:rsidP="00072488">
            <w:pPr>
              <w:pStyle w:val="BodyText10pt"/>
              <w:rPr>
                <w:color w:val="auto"/>
              </w:rPr>
            </w:pPr>
            <w:r w:rsidRPr="00C26A29">
              <w:rPr>
                <w:color w:val="auto"/>
              </w:rPr>
              <w:t>Medium Bomber</w:t>
            </w:r>
          </w:p>
        </w:tc>
        <w:tc>
          <w:tcPr>
            <w:tcW w:w="0" w:type="auto"/>
          </w:tcPr>
          <w:p w14:paraId="4BEFFC73" w14:textId="77777777" w:rsidR="007A04A1" w:rsidRPr="00C26A29" w:rsidRDefault="007A04A1" w:rsidP="00072488">
            <w:pPr>
              <w:pStyle w:val="BodyText10pt"/>
              <w:rPr>
                <w:color w:val="auto"/>
              </w:rPr>
            </w:pPr>
            <w:r w:rsidRPr="00C26A29">
              <w:rPr>
                <w:color w:val="auto"/>
              </w:rPr>
              <w:t>40,000 USG</w:t>
            </w:r>
          </w:p>
        </w:tc>
        <w:tc>
          <w:tcPr>
            <w:tcW w:w="0" w:type="auto"/>
          </w:tcPr>
          <w:p w14:paraId="50B4B459" w14:textId="77777777" w:rsidR="007A04A1" w:rsidRPr="00C26A29" w:rsidRDefault="007A04A1" w:rsidP="00072488">
            <w:pPr>
              <w:pStyle w:val="BodyText10pt"/>
              <w:rPr>
                <w:color w:val="auto"/>
              </w:rPr>
            </w:pPr>
          </w:p>
        </w:tc>
      </w:tr>
      <w:tr w:rsidR="007A04A1" w:rsidRPr="007A04A1" w14:paraId="6220D74A" w14:textId="77777777" w:rsidTr="00C97391">
        <w:tc>
          <w:tcPr>
            <w:tcW w:w="3402" w:type="dxa"/>
          </w:tcPr>
          <w:p w14:paraId="6A9E8098" w14:textId="77777777" w:rsidR="007A04A1" w:rsidRPr="00C26A29" w:rsidRDefault="007A04A1" w:rsidP="00072488">
            <w:pPr>
              <w:pStyle w:val="BodyText10pt"/>
              <w:rPr>
                <w:color w:val="auto"/>
              </w:rPr>
            </w:pPr>
            <w:r w:rsidRPr="00C26A29">
              <w:rPr>
                <w:color w:val="auto"/>
              </w:rPr>
              <w:t>Blackall</w:t>
            </w:r>
            <w:r w:rsidR="007441AE" w:rsidRPr="00C26A29">
              <w:rPr>
                <w:color w:val="auto"/>
              </w:rPr>
              <w:fldChar w:fldCharType="begin"/>
            </w:r>
            <w:r w:rsidR="007441AE" w:rsidRPr="00C26A29">
              <w:rPr>
                <w:color w:val="auto"/>
              </w:rPr>
              <w:instrText xml:space="preserve"> XE "Blackall" </w:instrText>
            </w:r>
            <w:r w:rsidR="007441AE" w:rsidRPr="00C26A29">
              <w:rPr>
                <w:color w:val="auto"/>
              </w:rPr>
              <w:fldChar w:fldCharType="end"/>
            </w:r>
            <w:r w:rsidRPr="00C26A29">
              <w:rPr>
                <w:color w:val="auto"/>
              </w:rPr>
              <w:t xml:space="preserve"> Qld.</w:t>
            </w:r>
          </w:p>
        </w:tc>
        <w:tc>
          <w:tcPr>
            <w:tcW w:w="0" w:type="auto"/>
          </w:tcPr>
          <w:p w14:paraId="5DB82660" w14:textId="77777777" w:rsidR="007A04A1" w:rsidRPr="00C26A29" w:rsidRDefault="007A04A1" w:rsidP="00072488">
            <w:pPr>
              <w:pStyle w:val="BodyText10pt"/>
              <w:rPr>
                <w:color w:val="auto"/>
              </w:rPr>
            </w:pPr>
            <w:r w:rsidRPr="00C26A29">
              <w:rPr>
                <w:color w:val="auto"/>
              </w:rPr>
              <w:t>Heavy Bomber</w:t>
            </w:r>
          </w:p>
        </w:tc>
        <w:tc>
          <w:tcPr>
            <w:tcW w:w="0" w:type="auto"/>
          </w:tcPr>
          <w:p w14:paraId="7CA524EF" w14:textId="77777777" w:rsidR="007A04A1" w:rsidRPr="00C26A29" w:rsidRDefault="007A04A1" w:rsidP="00072488">
            <w:pPr>
              <w:pStyle w:val="BodyText10pt"/>
              <w:rPr>
                <w:color w:val="auto"/>
              </w:rPr>
            </w:pPr>
            <w:r w:rsidRPr="00C26A29">
              <w:rPr>
                <w:color w:val="auto"/>
              </w:rPr>
              <w:t>No tanks</w:t>
            </w:r>
          </w:p>
        </w:tc>
        <w:tc>
          <w:tcPr>
            <w:tcW w:w="0" w:type="auto"/>
          </w:tcPr>
          <w:p w14:paraId="6686F2E3" w14:textId="77777777" w:rsidR="007A04A1" w:rsidRPr="00C26A29" w:rsidRDefault="007A04A1" w:rsidP="00072488">
            <w:pPr>
              <w:pStyle w:val="BodyText10pt"/>
              <w:rPr>
                <w:color w:val="auto"/>
              </w:rPr>
            </w:pPr>
          </w:p>
        </w:tc>
      </w:tr>
      <w:tr w:rsidR="007A04A1" w:rsidRPr="007A04A1" w14:paraId="4BB6F281" w14:textId="77777777" w:rsidTr="00C97391">
        <w:tc>
          <w:tcPr>
            <w:tcW w:w="3402" w:type="dxa"/>
          </w:tcPr>
          <w:p w14:paraId="20F01025" w14:textId="77777777" w:rsidR="007A04A1" w:rsidRPr="00C26A29" w:rsidRDefault="007A04A1" w:rsidP="00072488">
            <w:pPr>
              <w:pStyle w:val="BodyText10pt"/>
              <w:rPr>
                <w:color w:val="auto"/>
              </w:rPr>
            </w:pPr>
            <w:smartTag w:uri="urn:schemas-microsoft-com:office:smarttags" w:element="PlaceName">
              <w:r w:rsidRPr="00C26A29">
                <w:rPr>
                  <w:color w:val="auto"/>
                </w:rPr>
                <w:t>Borlf</w:t>
              </w:r>
            </w:smartTag>
            <w:r w:rsidRPr="00C26A29">
              <w:rPr>
                <w:color w:val="auto"/>
              </w:rPr>
              <w:t xml:space="preserve"> </w:t>
            </w:r>
            <w:smartTag w:uri="urn:schemas-microsoft-com:office:smarttags" w:element="PlaceType">
              <w:r w:rsidRPr="00C26A29">
                <w:rPr>
                  <w:color w:val="auto"/>
                </w:rPr>
                <w:t>River</w:t>
              </w:r>
            </w:smartTag>
            <w:r w:rsidR="00FA5C30" w:rsidRPr="00C26A29">
              <w:rPr>
                <w:color w:val="auto"/>
              </w:rPr>
              <w:t xml:space="preserve"> (</w:t>
            </w:r>
            <w:smartTag w:uri="urn:schemas-microsoft-com:office:smarttags" w:element="place">
              <w:smartTag w:uri="urn:schemas-microsoft-com:office:smarttags" w:element="PlaceName">
                <w:r w:rsidR="00CA0705" w:rsidRPr="00C26A29">
                  <w:rPr>
                    <w:color w:val="auto"/>
                  </w:rPr>
                  <w:t>Bohle</w:t>
                </w:r>
              </w:smartTag>
              <w:r w:rsidR="00CA0705" w:rsidRPr="00C26A29">
                <w:rPr>
                  <w:color w:val="auto"/>
                </w:rPr>
                <w:t xml:space="preserve"> </w:t>
              </w:r>
              <w:smartTag w:uri="urn:schemas-microsoft-com:office:smarttags" w:element="PlaceType">
                <w:r w:rsidR="00CA0705" w:rsidRPr="00C26A29">
                  <w:rPr>
                    <w:color w:val="auto"/>
                  </w:rPr>
                  <w:t>River</w:t>
                </w:r>
              </w:smartTag>
            </w:smartTag>
            <w:r w:rsidR="007441AE" w:rsidRPr="00C26A29">
              <w:rPr>
                <w:color w:val="auto"/>
              </w:rPr>
              <w:fldChar w:fldCharType="begin"/>
            </w:r>
            <w:r w:rsidR="007441AE" w:rsidRPr="00C26A29">
              <w:rPr>
                <w:color w:val="auto"/>
              </w:rPr>
              <w:instrText xml:space="preserve"> XE "</w:instrText>
            </w:r>
            <w:smartTag w:uri="urn:schemas-microsoft-com:office:smarttags" w:element="PlaceName">
              <w:r w:rsidR="007441AE" w:rsidRPr="00C26A29">
                <w:rPr>
                  <w:color w:val="auto"/>
                </w:rPr>
                <w:instrText>Bohle</w:instrText>
              </w:r>
            </w:smartTag>
            <w:r w:rsidR="007441AE" w:rsidRPr="00C26A29">
              <w:rPr>
                <w:color w:val="auto"/>
              </w:rPr>
              <w:instrText xml:space="preserve"> </w:instrText>
            </w:r>
            <w:smartTag w:uri="urn:schemas-microsoft-com:office:smarttags" w:element="PlaceType">
              <w:r w:rsidR="007441AE" w:rsidRPr="00C26A29">
                <w:rPr>
                  <w:color w:val="auto"/>
                </w:rPr>
                <w:instrText>River</w:instrText>
              </w:r>
            </w:smartTag>
            <w:r w:rsidR="007441AE" w:rsidRPr="00C26A29">
              <w:rPr>
                <w:color w:val="auto"/>
              </w:rPr>
              <w:instrText xml:space="preserve">" </w:instrText>
            </w:r>
            <w:r w:rsidR="007441AE" w:rsidRPr="00C26A29">
              <w:rPr>
                <w:color w:val="auto"/>
              </w:rPr>
              <w:fldChar w:fldCharType="end"/>
            </w:r>
            <w:r w:rsidR="00FA5C30" w:rsidRPr="00C26A29">
              <w:rPr>
                <w:color w:val="auto"/>
              </w:rPr>
              <w:t>) Qld.</w:t>
            </w:r>
          </w:p>
        </w:tc>
        <w:tc>
          <w:tcPr>
            <w:tcW w:w="0" w:type="auto"/>
          </w:tcPr>
          <w:p w14:paraId="34A82240" w14:textId="77777777" w:rsidR="007A04A1" w:rsidRPr="00C26A29" w:rsidRDefault="007A04A1" w:rsidP="00072488">
            <w:pPr>
              <w:pStyle w:val="BodyText10pt"/>
              <w:rPr>
                <w:color w:val="auto"/>
              </w:rPr>
            </w:pPr>
            <w:r w:rsidRPr="00C26A29">
              <w:rPr>
                <w:color w:val="auto"/>
              </w:rPr>
              <w:t>Medium Bomber</w:t>
            </w:r>
          </w:p>
        </w:tc>
        <w:tc>
          <w:tcPr>
            <w:tcW w:w="0" w:type="auto"/>
          </w:tcPr>
          <w:p w14:paraId="3136BDAE" w14:textId="77777777" w:rsidR="007A04A1" w:rsidRPr="00C26A29" w:rsidRDefault="007A04A1" w:rsidP="00072488">
            <w:pPr>
              <w:pStyle w:val="BodyText10pt"/>
              <w:rPr>
                <w:color w:val="auto"/>
              </w:rPr>
            </w:pPr>
            <w:r w:rsidRPr="00C26A29">
              <w:rPr>
                <w:color w:val="auto"/>
              </w:rPr>
              <w:t>Drum storage</w:t>
            </w:r>
          </w:p>
        </w:tc>
        <w:tc>
          <w:tcPr>
            <w:tcW w:w="0" w:type="auto"/>
          </w:tcPr>
          <w:p w14:paraId="1C177A2E" w14:textId="77777777" w:rsidR="007A04A1" w:rsidRPr="00C26A29" w:rsidRDefault="007A04A1" w:rsidP="00072488">
            <w:pPr>
              <w:pStyle w:val="BodyText10pt"/>
              <w:rPr>
                <w:color w:val="auto"/>
              </w:rPr>
            </w:pPr>
          </w:p>
        </w:tc>
      </w:tr>
      <w:tr w:rsidR="007A04A1" w:rsidRPr="007A04A1" w14:paraId="0AA50636" w14:textId="77777777" w:rsidTr="00C97391">
        <w:tc>
          <w:tcPr>
            <w:tcW w:w="3402" w:type="dxa"/>
          </w:tcPr>
          <w:p w14:paraId="448216C1" w14:textId="77777777" w:rsidR="007A04A1" w:rsidRPr="00C26A29" w:rsidRDefault="007A04A1" w:rsidP="00072488">
            <w:pPr>
              <w:pStyle w:val="BodyText10pt"/>
              <w:rPr>
                <w:color w:val="auto"/>
              </w:rPr>
            </w:pPr>
            <w:r w:rsidRPr="00C26A29">
              <w:rPr>
                <w:color w:val="auto"/>
              </w:rPr>
              <w:t>Breddan</w:t>
            </w:r>
            <w:r w:rsidR="007441AE" w:rsidRPr="00C26A29">
              <w:rPr>
                <w:color w:val="auto"/>
              </w:rPr>
              <w:fldChar w:fldCharType="begin"/>
            </w:r>
            <w:r w:rsidR="007441AE" w:rsidRPr="00C26A29">
              <w:rPr>
                <w:color w:val="auto"/>
              </w:rPr>
              <w:instrText xml:space="preserve"> XE "Breddan" </w:instrText>
            </w:r>
            <w:r w:rsidR="007441AE" w:rsidRPr="00C26A29">
              <w:rPr>
                <w:color w:val="auto"/>
              </w:rPr>
              <w:fldChar w:fldCharType="end"/>
            </w:r>
            <w:r w:rsidR="00FA5C30" w:rsidRPr="00C26A29">
              <w:rPr>
                <w:color w:val="auto"/>
              </w:rPr>
              <w:t xml:space="preserve"> Qld</w:t>
            </w:r>
          </w:p>
        </w:tc>
        <w:tc>
          <w:tcPr>
            <w:tcW w:w="0" w:type="auto"/>
          </w:tcPr>
          <w:p w14:paraId="4DAFC66D" w14:textId="77777777" w:rsidR="007A04A1" w:rsidRPr="00C26A29" w:rsidRDefault="007A04A1" w:rsidP="00072488">
            <w:pPr>
              <w:pStyle w:val="BodyText10pt"/>
              <w:rPr>
                <w:color w:val="auto"/>
              </w:rPr>
            </w:pPr>
            <w:r w:rsidRPr="00C26A29">
              <w:rPr>
                <w:color w:val="auto"/>
              </w:rPr>
              <w:t>Heavy Bomber</w:t>
            </w:r>
          </w:p>
        </w:tc>
        <w:tc>
          <w:tcPr>
            <w:tcW w:w="0" w:type="auto"/>
          </w:tcPr>
          <w:p w14:paraId="6B5C150B" w14:textId="77777777" w:rsidR="007A04A1" w:rsidRPr="00C26A29" w:rsidRDefault="007A04A1" w:rsidP="00072488">
            <w:pPr>
              <w:pStyle w:val="BodyText10pt"/>
              <w:rPr>
                <w:color w:val="auto"/>
              </w:rPr>
            </w:pPr>
            <w:r w:rsidRPr="00C26A29">
              <w:rPr>
                <w:color w:val="auto"/>
              </w:rPr>
              <w:t>29,000 USG</w:t>
            </w:r>
          </w:p>
        </w:tc>
        <w:tc>
          <w:tcPr>
            <w:tcW w:w="0" w:type="auto"/>
          </w:tcPr>
          <w:p w14:paraId="46A031D8" w14:textId="77777777" w:rsidR="007A04A1" w:rsidRPr="00C26A29" w:rsidRDefault="007A04A1" w:rsidP="00072488">
            <w:pPr>
              <w:pStyle w:val="BodyText10pt"/>
              <w:rPr>
                <w:color w:val="auto"/>
              </w:rPr>
            </w:pPr>
          </w:p>
        </w:tc>
      </w:tr>
      <w:tr w:rsidR="007A04A1" w:rsidRPr="007A04A1" w14:paraId="65CB6FE8" w14:textId="77777777" w:rsidTr="00C97391">
        <w:tc>
          <w:tcPr>
            <w:tcW w:w="3402" w:type="dxa"/>
          </w:tcPr>
          <w:p w14:paraId="77EBF7D1" w14:textId="77777777" w:rsidR="007A04A1" w:rsidRPr="00C26A29" w:rsidRDefault="007A04A1" w:rsidP="00072488">
            <w:pPr>
              <w:pStyle w:val="BodyText10pt"/>
              <w:rPr>
                <w:color w:val="auto"/>
              </w:rPr>
            </w:pPr>
            <w:smartTag w:uri="urn:schemas-microsoft-com:office:smarttags" w:element="place">
              <w:smartTag w:uri="urn:schemas-microsoft-com:office:smarttags" w:element="City">
                <w:r w:rsidRPr="00C26A29">
                  <w:rPr>
                    <w:color w:val="auto"/>
                  </w:rPr>
                  <w:t>Cairns</w:t>
                </w:r>
              </w:smartTag>
            </w:smartTag>
            <w:r w:rsidR="009220B1" w:rsidRPr="00C26A29">
              <w:rPr>
                <w:color w:val="auto"/>
              </w:rPr>
              <w:fldChar w:fldCharType="begin"/>
            </w:r>
            <w:r w:rsidR="009220B1" w:rsidRPr="00C26A29">
              <w:rPr>
                <w:color w:val="auto"/>
              </w:rPr>
              <w:instrText xml:space="preserve"> XE "</w:instrText>
            </w:r>
            <w:smartTag w:uri="urn:schemas-microsoft-com:office:smarttags" w:element="City">
              <w:r w:rsidR="009220B1" w:rsidRPr="00C26A29">
                <w:rPr>
                  <w:color w:val="auto"/>
                </w:rPr>
                <w:instrText>Cairns</w:instrText>
              </w:r>
            </w:smartTag>
            <w:r w:rsidR="009220B1" w:rsidRPr="00C26A29">
              <w:rPr>
                <w:color w:val="auto"/>
              </w:rPr>
              <w:instrText xml:space="preserve">" </w:instrText>
            </w:r>
            <w:r w:rsidR="009220B1" w:rsidRPr="00C26A29">
              <w:rPr>
                <w:color w:val="auto"/>
              </w:rPr>
              <w:fldChar w:fldCharType="end"/>
            </w:r>
            <w:r w:rsidRPr="00C26A29">
              <w:rPr>
                <w:color w:val="auto"/>
              </w:rPr>
              <w:t xml:space="preserve"> Qld.</w:t>
            </w:r>
          </w:p>
        </w:tc>
        <w:tc>
          <w:tcPr>
            <w:tcW w:w="0" w:type="auto"/>
          </w:tcPr>
          <w:p w14:paraId="328F0197" w14:textId="77777777" w:rsidR="007A04A1" w:rsidRPr="00C26A29" w:rsidRDefault="007A04A1" w:rsidP="00072488">
            <w:pPr>
              <w:pStyle w:val="BodyText10pt"/>
              <w:rPr>
                <w:color w:val="auto"/>
              </w:rPr>
            </w:pPr>
            <w:r w:rsidRPr="00C26A29">
              <w:rPr>
                <w:color w:val="auto"/>
              </w:rPr>
              <w:t>Medium Bomber</w:t>
            </w:r>
          </w:p>
        </w:tc>
        <w:tc>
          <w:tcPr>
            <w:tcW w:w="0" w:type="auto"/>
          </w:tcPr>
          <w:p w14:paraId="333CD0A7" w14:textId="77777777" w:rsidR="007A04A1" w:rsidRPr="00C26A29" w:rsidRDefault="007A04A1" w:rsidP="00072488">
            <w:pPr>
              <w:pStyle w:val="BodyText10pt"/>
              <w:rPr>
                <w:color w:val="auto"/>
              </w:rPr>
            </w:pPr>
            <w:r w:rsidRPr="00C26A29">
              <w:rPr>
                <w:color w:val="auto"/>
              </w:rPr>
              <w:t>10,000 USG</w:t>
            </w:r>
          </w:p>
        </w:tc>
        <w:tc>
          <w:tcPr>
            <w:tcW w:w="0" w:type="auto"/>
          </w:tcPr>
          <w:p w14:paraId="3F1D657E" w14:textId="77777777" w:rsidR="007A04A1" w:rsidRPr="00C26A29" w:rsidRDefault="007A04A1" w:rsidP="00072488">
            <w:pPr>
              <w:pStyle w:val="BodyText10pt"/>
              <w:rPr>
                <w:color w:val="auto"/>
              </w:rPr>
            </w:pPr>
          </w:p>
        </w:tc>
      </w:tr>
      <w:tr w:rsidR="007A04A1" w:rsidRPr="007A04A1" w14:paraId="1FBC4E3D" w14:textId="77777777" w:rsidTr="00C97391">
        <w:tc>
          <w:tcPr>
            <w:tcW w:w="3402" w:type="dxa"/>
          </w:tcPr>
          <w:p w14:paraId="48910F04" w14:textId="77777777" w:rsidR="007A04A1" w:rsidRPr="00C26A29" w:rsidRDefault="007A04A1" w:rsidP="00072488">
            <w:pPr>
              <w:pStyle w:val="BodyText10pt"/>
              <w:rPr>
                <w:color w:val="auto"/>
              </w:rPr>
            </w:pPr>
            <w:smartTag w:uri="urn:schemas-microsoft-com:office:smarttags" w:element="place">
              <w:smartTag w:uri="urn:schemas-microsoft-com:office:smarttags" w:element="City">
                <w:r w:rsidRPr="00C26A29">
                  <w:rPr>
                    <w:color w:val="auto"/>
                  </w:rPr>
                  <w:t>Cam</w:t>
                </w:r>
                <w:r w:rsidR="00E650B8" w:rsidRPr="00C26A29">
                  <w:rPr>
                    <w:color w:val="auto"/>
                  </w:rPr>
                  <w:t>d</w:t>
                </w:r>
                <w:r w:rsidRPr="00C26A29">
                  <w:rPr>
                    <w:color w:val="auto"/>
                  </w:rPr>
                  <w:t>en</w:t>
                </w:r>
              </w:smartTag>
            </w:smartTag>
            <w:r w:rsidR="007441AE" w:rsidRPr="00C26A29">
              <w:rPr>
                <w:color w:val="auto"/>
              </w:rPr>
              <w:fldChar w:fldCharType="begin"/>
            </w:r>
            <w:r w:rsidR="007441AE" w:rsidRPr="00C26A29">
              <w:rPr>
                <w:color w:val="auto"/>
              </w:rPr>
              <w:instrText xml:space="preserve"> XE "</w:instrText>
            </w:r>
            <w:smartTag w:uri="urn:schemas-microsoft-com:office:smarttags" w:element="City">
              <w:r w:rsidR="007441AE" w:rsidRPr="00C26A29">
                <w:rPr>
                  <w:color w:val="auto"/>
                </w:rPr>
                <w:instrText>Camden</w:instrText>
              </w:r>
            </w:smartTag>
            <w:r w:rsidR="007441AE" w:rsidRPr="00C26A29">
              <w:rPr>
                <w:color w:val="auto"/>
              </w:rPr>
              <w:instrText xml:space="preserve">" </w:instrText>
            </w:r>
            <w:r w:rsidR="007441AE" w:rsidRPr="00C26A29">
              <w:rPr>
                <w:color w:val="auto"/>
              </w:rPr>
              <w:fldChar w:fldCharType="end"/>
            </w:r>
            <w:r w:rsidR="00FA5C30" w:rsidRPr="00C26A29">
              <w:rPr>
                <w:color w:val="auto"/>
              </w:rPr>
              <w:t>, NSW</w:t>
            </w:r>
          </w:p>
        </w:tc>
        <w:tc>
          <w:tcPr>
            <w:tcW w:w="0" w:type="auto"/>
          </w:tcPr>
          <w:p w14:paraId="7FF9F054" w14:textId="77777777" w:rsidR="007A04A1" w:rsidRPr="00C26A29" w:rsidRDefault="007A04A1" w:rsidP="00072488">
            <w:pPr>
              <w:pStyle w:val="BodyText10pt"/>
              <w:rPr>
                <w:color w:val="auto"/>
              </w:rPr>
            </w:pPr>
            <w:r w:rsidRPr="00C26A29">
              <w:rPr>
                <w:color w:val="auto"/>
              </w:rPr>
              <w:t>Medium Bomber</w:t>
            </w:r>
          </w:p>
        </w:tc>
        <w:tc>
          <w:tcPr>
            <w:tcW w:w="0" w:type="auto"/>
          </w:tcPr>
          <w:p w14:paraId="3285CB97" w14:textId="77777777" w:rsidR="007A04A1" w:rsidRPr="00C26A29" w:rsidRDefault="007A04A1" w:rsidP="00072488">
            <w:pPr>
              <w:pStyle w:val="BodyText10pt"/>
              <w:rPr>
                <w:color w:val="auto"/>
              </w:rPr>
            </w:pPr>
            <w:r w:rsidRPr="00C26A29">
              <w:rPr>
                <w:color w:val="auto"/>
              </w:rPr>
              <w:t>32,000 USG</w:t>
            </w:r>
          </w:p>
        </w:tc>
        <w:tc>
          <w:tcPr>
            <w:tcW w:w="0" w:type="auto"/>
          </w:tcPr>
          <w:p w14:paraId="51E02A1C" w14:textId="77777777" w:rsidR="007A04A1" w:rsidRPr="00C26A29" w:rsidRDefault="007A04A1" w:rsidP="00072488">
            <w:pPr>
              <w:pStyle w:val="BodyText10pt"/>
              <w:rPr>
                <w:color w:val="auto"/>
              </w:rPr>
            </w:pPr>
          </w:p>
        </w:tc>
      </w:tr>
    </w:tbl>
    <w:p w14:paraId="16123A60" w14:textId="77777777" w:rsidR="00F37555" w:rsidRDefault="00C23C7C" w:rsidP="00072488">
      <w:pPr>
        <w:pStyle w:val="BodyText"/>
      </w:pPr>
      <w:r>
        <w:t>Given the demand for aviation gasoline there need</w:t>
      </w:r>
      <w:r w:rsidR="00C97391">
        <w:t>ed</w:t>
      </w:r>
      <w:r>
        <w:t xml:space="preserve"> to be an almost uninterrupted supply</w:t>
      </w:r>
      <w:r w:rsidR="002F36BA">
        <w:t>,</w:t>
      </w:r>
      <w:r>
        <w:t xml:space="preserve"> either by rail and road tanker, or by ship; for example the RAAF No.</w:t>
      </w:r>
      <w:r w:rsidR="007F46AA">
        <w:t xml:space="preserve"> </w:t>
      </w:r>
      <w:r>
        <w:t>44 Operational Base Unit</w:t>
      </w:r>
      <w:r w:rsidR="007441AE">
        <w:fldChar w:fldCharType="begin"/>
      </w:r>
      <w:r w:rsidR="007441AE">
        <w:instrText xml:space="preserve"> XE "</w:instrText>
      </w:r>
      <w:r w:rsidR="007441AE" w:rsidRPr="001C7F2B">
        <w:instrText>No. 44 Operational Base Unit</w:instrText>
      </w:r>
      <w:r w:rsidR="007441AE">
        <w:instrText xml:space="preserve">" </w:instrText>
      </w:r>
      <w:r w:rsidR="007441AE">
        <w:fldChar w:fldCharType="end"/>
      </w:r>
      <w:r>
        <w:rPr>
          <w:rStyle w:val="EndnoteReference"/>
        </w:rPr>
        <w:endnoteReference w:id="72"/>
      </w:r>
      <w:r w:rsidR="00F37555">
        <w:t xml:space="preserve"> </w:t>
      </w:r>
      <w:r w:rsidR="007F46AA">
        <w:t>whos</w:t>
      </w:r>
      <w:r w:rsidR="00063325">
        <w:t>e</w:t>
      </w:r>
      <w:r w:rsidR="00F37555">
        <w:t xml:space="preserve"> </w:t>
      </w:r>
      <w:r w:rsidR="00F37555" w:rsidRPr="00F37555">
        <w:t xml:space="preserve">primary role was to operate and make secure the airfield and the RAAF Fuel Depot and Store. </w:t>
      </w:r>
      <w:r w:rsidR="00063325">
        <w:t xml:space="preserve">By </w:t>
      </w:r>
      <w:r w:rsidR="00063325" w:rsidRPr="00063325">
        <w:t xml:space="preserve">March 1944 OBU (Operational Base Unit) </w:t>
      </w:r>
      <w:r w:rsidR="00063325">
        <w:t xml:space="preserve">had </w:t>
      </w:r>
      <w:r w:rsidR="00063325" w:rsidRPr="00063325">
        <w:t xml:space="preserve">moved </w:t>
      </w:r>
      <w:r w:rsidR="00063325">
        <w:t xml:space="preserve">north </w:t>
      </w:r>
      <w:r w:rsidR="00063325" w:rsidRPr="00063325">
        <w:t xml:space="preserve">to </w:t>
      </w:r>
      <w:smartTag w:uri="urn:schemas-microsoft-com:office:smarttags" w:element="place">
        <w:smartTag w:uri="urn:schemas-microsoft-com:office:smarttags" w:element="PlaceName">
          <w:r w:rsidR="00063325" w:rsidRPr="00063325">
            <w:t>Bohle</w:t>
          </w:r>
        </w:smartTag>
        <w:r w:rsidR="00063325" w:rsidRPr="00063325">
          <w:t xml:space="preserve"> </w:t>
        </w:r>
        <w:smartTag w:uri="urn:schemas-microsoft-com:office:smarttags" w:element="PlaceType">
          <w:r w:rsidR="00063325" w:rsidRPr="00063325">
            <w:t>River</w:t>
          </w:r>
        </w:smartTag>
      </w:smartTag>
      <w:r w:rsidR="007441AE">
        <w:fldChar w:fldCharType="begin"/>
      </w:r>
      <w:r w:rsidR="007441AE">
        <w:instrText xml:space="preserve"> XE "</w:instrText>
      </w:r>
      <w:smartTag w:uri="urn:schemas-microsoft-com:office:smarttags" w:element="PlaceName">
        <w:r w:rsidR="007441AE" w:rsidRPr="001C7F2B">
          <w:instrText>Bohle</w:instrText>
        </w:r>
      </w:smartTag>
      <w:r w:rsidR="007441AE" w:rsidRPr="001C7F2B">
        <w:instrText xml:space="preserve"> </w:instrText>
      </w:r>
      <w:smartTag w:uri="urn:schemas-microsoft-com:office:smarttags" w:element="PlaceType">
        <w:r w:rsidR="007441AE" w:rsidRPr="001C7F2B">
          <w:instrText>River</w:instrText>
        </w:r>
      </w:smartTag>
      <w:r w:rsidR="007441AE">
        <w:instrText xml:space="preserve">" </w:instrText>
      </w:r>
      <w:r w:rsidR="007441AE">
        <w:fldChar w:fldCharType="end"/>
      </w:r>
      <w:r w:rsidR="00063325" w:rsidRPr="00063325">
        <w:t>.</w:t>
      </w:r>
    </w:p>
    <w:p w14:paraId="545641E6" w14:textId="77777777" w:rsidR="00AD4013" w:rsidRPr="00AD4013" w:rsidRDefault="00AD4013" w:rsidP="00072488">
      <w:pPr>
        <w:pStyle w:val="BodyText"/>
      </w:pPr>
      <w:r w:rsidRPr="00AD4013">
        <w:t>9 July 1943 “S.S. BARALABA</w:t>
      </w:r>
      <w:r w:rsidR="007441AE">
        <w:fldChar w:fldCharType="begin"/>
      </w:r>
      <w:r w:rsidR="007441AE">
        <w:instrText xml:space="preserve"> XE "</w:instrText>
      </w:r>
      <w:r w:rsidR="007441AE" w:rsidRPr="001C7F2B">
        <w:instrText>BARALABA</w:instrText>
      </w:r>
      <w:r w:rsidR="007441AE">
        <w:instrText xml:space="preserve">" </w:instrText>
      </w:r>
      <w:r w:rsidR="007441AE">
        <w:fldChar w:fldCharType="end"/>
      </w:r>
      <w:r w:rsidRPr="00AD4013">
        <w:t xml:space="preserve">” arrived 9 July 1943 </w:t>
      </w:r>
      <w:r>
        <w:t>(perhaps Merauke</w:t>
      </w:r>
      <w:r w:rsidR="007441AE">
        <w:fldChar w:fldCharType="begin"/>
      </w:r>
      <w:r w:rsidR="007441AE">
        <w:instrText xml:space="preserve"> XE "</w:instrText>
      </w:r>
      <w:r w:rsidR="007441AE" w:rsidRPr="001C7F2B">
        <w:instrText>Merauke</w:instrText>
      </w:r>
      <w:r w:rsidR="007441AE">
        <w:instrText xml:space="preserve">" </w:instrText>
      </w:r>
      <w:r w:rsidR="007441AE">
        <w:fldChar w:fldCharType="end"/>
      </w:r>
      <w:r>
        <w:t xml:space="preserve"> area)</w:t>
      </w:r>
      <w:r w:rsidRPr="00AD4013">
        <w:t xml:space="preserve"> with 363 drums (assume</w:t>
      </w:r>
      <w:r>
        <w:t>d</w:t>
      </w:r>
      <w:r w:rsidRPr="00AD4013">
        <w:t xml:space="preserve"> 44 Imp. Gallon) of Avgas</w:t>
      </w:r>
      <w:r>
        <w:t>.</w:t>
      </w:r>
    </w:p>
    <w:p w14:paraId="0C2B0A45" w14:textId="77777777" w:rsidR="005D3C0B" w:rsidRDefault="005D3C0B" w:rsidP="00072488">
      <w:pPr>
        <w:pStyle w:val="BodyText"/>
      </w:pPr>
      <w:r>
        <w:t>Townsville</w:t>
      </w:r>
      <w:r w:rsidR="002E4BF4">
        <w:fldChar w:fldCharType="begin"/>
      </w:r>
      <w:r w:rsidR="002E4BF4">
        <w:instrText xml:space="preserve"> XE "</w:instrText>
      </w:r>
      <w:r w:rsidR="002E4BF4" w:rsidRPr="002E794C">
        <w:rPr>
          <w:i/>
        </w:rPr>
        <w:instrText>Townsville</w:instrText>
      </w:r>
      <w:r w:rsidR="002E4BF4">
        <w:instrText xml:space="preserve">" </w:instrText>
      </w:r>
      <w:r w:rsidR="002E4BF4">
        <w:fldChar w:fldCharType="end"/>
      </w:r>
      <w:r>
        <w:t xml:space="preserve"> 1944</w:t>
      </w:r>
      <w:r w:rsidR="007F46AA">
        <w:t xml:space="preserve"> - </w:t>
      </w:r>
      <w:r>
        <w:t>“S.S. BARALABA</w:t>
      </w:r>
      <w:r w:rsidR="007441AE">
        <w:fldChar w:fldCharType="begin"/>
      </w:r>
      <w:r w:rsidR="007441AE">
        <w:instrText xml:space="preserve"> XE "</w:instrText>
      </w:r>
      <w:r w:rsidR="007441AE" w:rsidRPr="001C7F2B">
        <w:instrText>BARALABA</w:instrText>
      </w:r>
      <w:r w:rsidR="007441AE">
        <w:instrText xml:space="preserve">" </w:instrText>
      </w:r>
      <w:r w:rsidR="007441AE">
        <w:fldChar w:fldCharType="end"/>
      </w:r>
      <w:r>
        <w:t>” arrived 9 June 1944 with 3,363 drums (assume 44 Imp. Gallon) of Avgas, bringing the total stock to 630,000 (Imp.) Gallons – the largest stock amount of Avgas ever held in the Merauke</w:t>
      </w:r>
      <w:r w:rsidR="007441AE">
        <w:fldChar w:fldCharType="begin"/>
      </w:r>
      <w:r w:rsidR="007441AE">
        <w:instrText xml:space="preserve"> XE "</w:instrText>
      </w:r>
      <w:r w:rsidR="007441AE" w:rsidRPr="001C7F2B">
        <w:instrText>Merauke</w:instrText>
      </w:r>
      <w:r w:rsidR="007441AE">
        <w:instrText xml:space="preserve">" </w:instrText>
      </w:r>
      <w:r w:rsidR="007441AE">
        <w:fldChar w:fldCharType="end"/>
      </w:r>
      <w:r>
        <w:t xml:space="preserve"> area</w:t>
      </w:r>
      <w:r w:rsidR="00BE762D">
        <w:t xml:space="preserve">, </w:t>
      </w:r>
      <w:smartTag w:uri="urn:schemas-microsoft-com:office:smarttags" w:element="country-region">
        <w:smartTag w:uri="urn:schemas-microsoft-com:office:smarttags" w:element="place">
          <w:r w:rsidR="00BE762D">
            <w:t>New Guinea</w:t>
          </w:r>
        </w:smartTag>
      </w:smartTag>
      <w:r w:rsidR="0061533B">
        <w:fldChar w:fldCharType="begin"/>
      </w:r>
      <w:r w:rsidR="0061533B">
        <w:instrText xml:space="preserve"> XE "</w:instrText>
      </w:r>
      <w:smartTag w:uri="urn:schemas-microsoft-com:office:smarttags" w:element="country-region">
        <w:r w:rsidR="0061533B" w:rsidRPr="002B312C">
          <w:instrText>New Guinea</w:instrText>
        </w:r>
      </w:smartTag>
      <w:r w:rsidR="0061533B">
        <w:instrText xml:space="preserve">" </w:instrText>
      </w:r>
      <w:r w:rsidR="0061533B">
        <w:fldChar w:fldCharType="end"/>
      </w:r>
      <w:r>
        <w:t>.</w:t>
      </w:r>
    </w:p>
    <w:p w14:paraId="6A35BA40" w14:textId="61752CDD" w:rsidR="005D3C0B" w:rsidRPr="007F46AA" w:rsidRDefault="007F46AA" w:rsidP="007648F8">
      <w:pPr>
        <w:pStyle w:val="Caption"/>
      </w:pPr>
      <w:r w:rsidRPr="007F46AA">
        <w:t xml:space="preserve">Photo </w:t>
      </w:r>
      <w:r w:rsidR="00813163">
        <w:t>49</w:t>
      </w:r>
      <w:r w:rsidR="00584DD0">
        <w:t>.</w:t>
      </w:r>
      <w:r>
        <w:t xml:space="preserve"> </w:t>
      </w:r>
      <w:r w:rsidRPr="007F46AA">
        <w:t xml:space="preserve">Port </w:t>
      </w:r>
      <w:r>
        <w:t>s</w:t>
      </w:r>
      <w:r w:rsidRPr="007F46AA">
        <w:t xml:space="preserve">ide </w:t>
      </w:r>
      <w:r>
        <w:t>v</w:t>
      </w:r>
      <w:r w:rsidRPr="007F46AA">
        <w:t xml:space="preserve">iew </w:t>
      </w:r>
      <w:r>
        <w:t>of</w:t>
      </w:r>
      <w:r w:rsidRPr="007F46AA">
        <w:t xml:space="preserve"> Australian </w:t>
      </w:r>
      <w:r>
        <w:t>c</w:t>
      </w:r>
      <w:r w:rsidRPr="007F46AA">
        <w:t xml:space="preserve">argo </w:t>
      </w:r>
      <w:r>
        <w:t>v</w:t>
      </w:r>
      <w:r w:rsidRPr="007F46AA">
        <w:t xml:space="preserve">essel </w:t>
      </w:r>
      <w:r>
        <w:t>“</w:t>
      </w:r>
      <w:r w:rsidRPr="007F46AA">
        <w:t>S</w:t>
      </w:r>
      <w:r>
        <w:t>.S.</w:t>
      </w:r>
      <w:r w:rsidRPr="007F46AA">
        <w:t xml:space="preserve"> Baralaba</w:t>
      </w:r>
      <w:r w:rsidR="007441AE">
        <w:fldChar w:fldCharType="begin"/>
      </w:r>
      <w:r w:rsidR="007441AE">
        <w:instrText xml:space="preserve"> XE "</w:instrText>
      </w:r>
      <w:r w:rsidR="007441AE" w:rsidRPr="00A01738">
        <w:instrText>Baralaba</w:instrText>
      </w:r>
      <w:r w:rsidR="007441AE">
        <w:instrText xml:space="preserve">" </w:instrText>
      </w:r>
      <w:r w:rsidR="007441AE">
        <w:fldChar w:fldCharType="end"/>
      </w:r>
      <w:r>
        <w:t>”</w:t>
      </w:r>
      <w:r>
        <w:rPr>
          <w:rStyle w:val="EndnoteReference"/>
          <w:iCs/>
        </w:rPr>
        <w:endnoteReference w:id="73"/>
      </w:r>
    </w:p>
    <w:p w14:paraId="2A372A81" w14:textId="77777777" w:rsidR="005D3C0B" w:rsidRDefault="00597536" w:rsidP="00072488">
      <w:pPr>
        <w:pStyle w:val="Picture"/>
      </w:pPr>
      <w:r w:rsidRPr="002F36BA">
        <w:rPr>
          <w:noProof/>
          <w:lang w:eastAsia="en-AU"/>
        </w:rPr>
        <w:drawing>
          <wp:inline distT="0" distB="0" distL="0" distR="0" wp14:anchorId="37206D37" wp14:editId="720AAC9F">
            <wp:extent cx="4375890" cy="2057400"/>
            <wp:effectExtent l="0" t="0" r="571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76">
                      <a:extLst>
                        <a:ext uri="{28A0092B-C50C-407E-A947-70E740481C1C}">
                          <a14:useLocalDpi xmlns:a14="http://schemas.microsoft.com/office/drawing/2010/main" val="0"/>
                        </a:ext>
                      </a:extLst>
                    </a:blip>
                    <a:srcRect t="11279" b="26768"/>
                    <a:stretch/>
                  </pic:blipFill>
                  <pic:spPr bwMode="auto">
                    <a:xfrm>
                      <a:off x="0" y="0"/>
                      <a:ext cx="4418989" cy="2077664"/>
                    </a:xfrm>
                    <a:prstGeom prst="rect">
                      <a:avLst/>
                    </a:prstGeom>
                    <a:noFill/>
                    <a:ln>
                      <a:noFill/>
                    </a:ln>
                    <a:extLst>
                      <a:ext uri="{53640926-AAD7-44D8-BBD7-CCE9431645EC}">
                        <a14:shadowObscured xmlns:a14="http://schemas.microsoft.com/office/drawing/2010/main"/>
                      </a:ext>
                    </a:extLst>
                  </pic:spPr>
                </pic:pic>
              </a:graphicData>
            </a:graphic>
          </wp:inline>
        </w:drawing>
      </w:r>
    </w:p>
    <w:p w14:paraId="21665701" w14:textId="77777777" w:rsidR="007F46AA" w:rsidRDefault="007F46AA" w:rsidP="00072488">
      <w:pPr>
        <w:pStyle w:val="BodyText"/>
      </w:pPr>
      <w:r>
        <w:t>Other coastal cargo ships would also be used to supply the Allied Forces moving north.</w:t>
      </w:r>
    </w:p>
    <w:p w14:paraId="6E24876B" w14:textId="77777777" w:rsidR="00EE059B" w:rsidRDefault="005D3C0B" w:rsidP="00072488">
      <w:pPr>
        <w:pStyle w:val="BodyText"/>
        <w:rPr>
          <w:i/>
          <w:sz w:val="22"/>
        </w:rPr>
      </w:pPr>
      <w:r>
        <w:t>30 July 1944</w:t>
      </w:r>
      <w:r w:rsidR="007F46AA">
        <w:t xml:space="preserve"> </w:t>
      </w:r>
      <w:r>
        <w:t>“S.S. MULIAMA</w:t>
      </w:r>
      <w:r w:rsidR="007441AE">
        <w:fldChar w:fldCharType="begin"/>
      </w:r>
      <w:r w:rsidR="007441AE">
        <w:instrText xml:space="preserve"> XE "</w:instrText>
      </w:r>
      <w:r w:rsidR="007441AE" w:rsidRPr="00B70830">
        <w:instrText>MULIAMA</w:instrText>
      </w:r>
      <w:r w:rsidR="007441AE">
        <w:instrText xml:space="preserve">" </w:instrText>
      </w:r>
      <w:r w:rsidR="007441AE">
        <w:fldChar w:fldCharType="end"/>
      </w:r>
      <w:r>
        <w:t>” off loaded 1016 drums (assume</w:t>
      </w:r>
      <w:r w:rsidR="00AD4013">
        <w:t>d</w:t>
      </w:r>
      <w:r>
        <w:t xml:space="preserve"> 44 Imp. Gallon) of Avgas</w:t>
      </w:r>
      <w:r w:rsidR="00AD4013">
        <w:t>,</w:t>
      </w:r>
      <w:r>
        <w:t xml:space="preserve"> </w:t>
      </w:r>
      <w:r w:rsidR="00AD4013">
        <w:t xml:space="preserve">and also </w:t>
      </w:r>
      <w:r>
        <w:t>100 drums of 120 Second Oil</w:t>
      </w:r>
      <w:r w:rsidR="007441AE">
        <w:fldChar w:fldCharType="begin"/>
      </w:r>
      <w:r w:rsidR="007441AE">
        <w:instrText xml:space="preserve"> XE "</w:instrText>
      </w:r>
      <w:r w:rsidR="007441AE" w:rsidRPr="00A01689">
        <w:instrText>120 Second Oil</w:instrText>
      </w:r>
      <w:r w:rsidR="007441AE">
        <w:instrText xml:space="preserve">" </w:instrText>
      </w:r>
      <w:r w:rsidR="007441AE">
        <w:fldChar w:fldCharType="end"/>
      </w:r>
      <w:r>
        <w:t xml:space="preserve"> (this is the specification grade of lubricating oil</w:t>
      </w:r>
      <w:r w:rsidR="00AD4013">
        <w:t xml:space="preserve"> used for aircraft engines</w:t>
      </w:r>
      <w:r>
        <w:t>), 500 cases of equipment.</w:t>
      </w:r>
      <w:r w:rsidR="00063325">
        <w:t xml:space="preserve"> Th</w:t>
      </w:r>
      <w:r w:rsidR="00AD4013">
        <w:t>is</w:t>
      </w:r>
      <w:r w:rsidR="00063325">
        <w:t xml:space="preserve"> vessel </w:t>
      </w:r>
      <w:r w:rsidR="00063325" w:rsidRPr="00063325">
        <w:t xml:space="preserve">ran a shuttle service between </w:t>
      </w:r>
      <w:smartTag w:uri="urn:schemas-microsoft-com:office:smarttags" w:element="City">
        <w:r w:rsidR="00063325">
          <w:t>C</w:t>
        </w:r>
        <w:r w:rsidR="00063325" w:rsidRPr="00063325">
          <w:t>airns</w:t>
        </w:r>
      </w:smartTag>
      <w:r w:rsidR="009220B1">
        <w:fldChar w:fldCharType="begin"/>
      </w:r>
      <w:r w:rsidR="009220B1">
        <w:instrText xml:space="preserve"> XE "</w:instrText>
      </w:r>
      <w:smartTag w:uri="urn:schemas-microsoft-com:office:smarttags" w:element="City">
        <w:r w:rsidR="009220B1" w:rsidRPr="00EF42BD">
          <w:instrText>Cairns</w:instrText>
        </w:r>
      </w:smartTag>
      <w:r w:rsidR="009220B1">
        <w:instrText xml:space="preserve">" </w:instrText>
      </w:r>
      <w:r w:rsidR="009220B1">
        <w:fldChar w:fldCharType="end"/>
      </w:r>
      <w:r w:rsidR="00063325" w:rsidRPr="00063325">
        <w:t xml:space="preserve"> and </w:t>
      </w:r>
      <w:r w:rsidR="00063325">
        <w:t>D</w:t>
      </w:r>
      <w:r w:rsidR="00063325" w:rsidRPr="00063325">
        <w:t>arwin</w:t>
      </w:r>
      <w:r w:rsidR="0084230A">
        <w:fldChar w:fldCharType="begin"/>
      </w:r>
      <w:r w:rsidR="0084230A">
        <w:instrText xml:space="preserve"> XE "</w:instrText>
      </w:r>
      <w:r w:rsidR="0084230A" w:rsidRPr="008362CB">
        <w:instrText>Darwin</w:instrText>
      </w:r>
      <w:r w:rsidR="0084230A">
        <w:instrText xml:space="preserve">" </w:instrText>
      </w:r>
      <w:r w:rsidR="0084230A">
        <w:fldChar w:fldCharType="end"/>
      </w:r>
      <w:r w:rsidR="00063325" w:rsidRPr="00063325">
        <w:t xml:space="preserve"> from 1942</w:t>
      </w:r>
      <w:r w:rsidR="00063325">
        <w:t xml:space="preserve"> to 194</w:t>
      </w:r>
      <w:r w:rsidR="00063325" w:rsidRPr="00063325">
        <w:t xml:space="preserve">3 and later served in </w:t>
      </w:r>
      <w:smartTag w:uri="urn:schemas-microsoft-com:office:smarttags" w:element="country-region">
        <w:smartTag w:uri="urn:schemas-microsoft-com:office:smarttags" w:element="place">
          <w:r w:rsidR="00063325">
            <w:t>N</w:t>
          </w:r>
          <w:r w:rsidR="00063325" w:rsidRPr="00063325">
            <w:t xml:space="preserve">ew </w:t>
          </w:r>
          <w:r w:rsidR="00063325">
            <w:t>G</w:t>
          </w:r>
          <w:r w:rsidR="00063325" w:rsidRPr="00063325">
            <w:t>uinea</w:t>
          </w:r>
        </w:smartTag>
      </w:smartTag>
      <w:r w:rsidR="0061533B">
        <w:fldChar w:fldCharType="begin"/>
      </w:r>
      <w:r w:rsidR="0061533B">
        <w:instrText xml:space="preserve"> XE "</w:instrText>
      </w:r>
      <w:smartTag w:uri="urn:schemas-microsoft-com:office:smarttags" w:element="country-region">
        <w:r w:rsidR="0061533B" w:rsidRPr="002B312C">
          <w:instrText>New Guinea</w:instrText>
        </w:r>
      </w:smartTag>
      <w:r w:rsidR="0061533B">
        <w:instrText xml:space="preserve">" </w:instrText>
      </w:r>
      <w:r w:rsidR="0061533B">
        <w:fldChar w:fldCharType="end"/>
      </w:r>
      <w:r w:rsidR="00063325" w:rsidRPr="00063325">
        <w:t xml:space="preserve"> waters.</w:t>
      </w:r>
      <w:r w:rsidR="00EE059B">
        <w:br w:type="page"/>
      </w:r>
    </w:p>
    <w:p w14:paraId="0A6C0DB5" w14:textId="29215503" w:rsidR="007F46AA" w:rsidRPr="007F46AA" w:rsidRDefault="007F46AA" w:rsidP="007648F8">
      <w:pPr>
        <w:pStyle w:val="Caption"/>
        <w:rPr>
          <w:iCs/>
        </w:rPr>
      </w:pPr>
      <w:r w:rsidRPr="007F46AA">
        <w:rPr>
          <w:iCs/>
        </w:rPr>
        <w:lastRenderedPageBreak/>
        <w:t xml:space="preserve">Photo </w:t>
      </w:r>
      <w:r w:rsidR="00584DD0">
        <w:rPr>
          <w:iCs/>
        </w:rPr>
        <w:t>5</w:t>
      </w:r>
      <w:r w:rsidR="00813163">
        <w:rPr>
          <w:iCs/>
        </w:rPr>
        <w:t>0</w:t>
      </w:r>
      <w:r w:rsidR="00584DD0">
        <w:rPr>
          <w:iCs/>
        </w:rPr>
        <w:t>.</w:t>
      </w:r>
      <w:r w:rsidRPr="007F46AA">
        <w:t xml:space="preserve"> </w:t>
      </w:r>
      <w:r>
        <w:t>British cargo vessel “M.V. Muliama</w:t>
      </w:r>
      <w:r w:rsidR="007441AE">
        <w:fldChar w:fldCharType="begin"/>
      </w:r>
      <w:r w:rsidR="007441AE">
        <w:instrText xml:space="preserve"> XE "</w:instrText>
      </w:r>
      <w:r w:rsidR="007441AE" w:rsidRPr="00C25349">
        <w:instrText>Muliama</w:instrText>
      </w:r>
      <w:r w:rsidR="007441AE">
        <w:instrText xml:space="preserve">" </w:instrText>
      </w:r>
      <w:r w:rsidR="007441AE">
        <w:fldChar w:fldCharType="end"/>
      </w:r>
      <w:r>
        <w:t>” (</w:t>
      </w:r>
      <w:r w:rsidR="00063325">
        <w:t xml:space="preserve">10 Feb </w:t>
      </w:r>
      <w:r>
        <w:t>1941)</w:t>
      </w:r>
      <w:r w:rsidR="00063325">
        <w:rPr>
          <w:rStyle w:val="EndnoteReference"/>
        </w:rPr>
        <w:endnoteReference w:id="74"/>
      </w:r>
    </w:p>
    <w:p w14:paraId="6E5699B7" w14:textId="77777777" w:rsidR="005D3C0B" w:rsidRDefault="00597536" w:rsidP="00072488">
      <w:pPr>
        <w:pStyle w:val="Picture"/>
      </w:pPr>
      <w:r>
        <w:rPr>
          <w:noProof/>
          <w:lang w:eastAsia="en-AU"/>
        </w:rPr>
        <w:drawing>
          <wp:inline distT="0" distB="0" distL="0" distR="0" wp14:anchorId="1E8D4135" wp14:editId="2C0B4208">
            <wp:extent cx="5508049" cy="2003612"/>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rotWithShape="1">
                    <a:blip r:embed="rId77">
                      <a:extLst>
                        <a:ext uri="{28A0092B-C50C-407E-A947-70E740481C1C}">
                          <a14:useLocalDpi xmlns:a14="http://schemas.microsoft.com/office/drawing/2010/main" val="0"/>
                        </a:ext>
                      </a:extLst>
                    </a:blip>
                    <a:srcRect l="4706" t="21327" b="33089"/>
                    <a:stretch/>
                  </pic:blipFill>
                  <pic:spPr bwMode="auto">
                    <a:xfrm>
                      <a:off x="0" y="0"/>
                      <a:ext cx="5624276" cy="2045891"/>
                    </a:xfrm>
                    <a:prstGeom prst="rect">
                      <a:avLst/>
                    </a:prstGeom>
                    <a:noFill/>
                    <a:ln>
                      <a:noFill/>
                    </a:ln>
                    <a:extLst>
                      <a:ext uri="{53640926-AAD7-44D8-BBD7-CCE9431645EC}">
                        <a14:shadowObscured xmlns:a14="http://schemas.microsoft.com/office/drawing/2010/main"/>
                      </a:ext>
                    </a:extLst>
                  </pic:spPr>
                </pic:pic>
              </a:graphicData>
            </a:graphic>
          </wp:inline>
        </w:drawing>
      </w:r>
    </w:p>
    <w:p w14:paraId="0B53EDD5" w14:textId="77777777" w:rsidR="000F7B6C" w:rsidRDefault="003F37D1" w:rsidP="00072488">
      <w:pPr>
        <w:pStyle w:val="BodyText"/>
      </w:pPr>
      <w:r>
        <w:t xml:space="preserve">To keep a Bomber Group in the air required a large amount of aviation fuel (and oil),  for example the </w:t>
      </w:r>
      <w:r w:rsidR="005D3C0B">
        <w:t>USA</w:t>
      </w:r>
      <w:r>
        <w:t>AF</w:t>
      </w:r>
      <w:r w:rsidR="005D3C0B">
        <w:t xml:space="preserve"> 38</w:t>
      </w:r>
      <w:r w:rsidRPr="003F37D1">
        <w:rPr>
          <w:vertAlign w:val="superscript"/>
        </w:rPr>
        <w:t>th</w:t>
      </w:r>
      <w:r>
        <w:t xml:space="preserve"> </w:t>
      </w:r>
      <w:r w:rsidR="005D3C0B">
        <w:t xml:space="preserve"> Bomber Group</w:t>
      </w:r>
      <w:r w:rsidR="007441AE">
        <w:fldChar w:fldCharType="begin"/>
      </w:r>
      <w:r w:rsidR="007441AE">
        <w:instrText xml:space="preserve"> XE "</w:instrText>
      </w:r>
      <w:r w:rsidR="007441AE" w:rsidRPr="00C72F5C">
        <w:instrText>38</w:instrText>
      </w:r>
      <w:r w:rsidR="007441AE" w:rsidRPr="00C72F5C">
        <w:rPr>
          <w:vertAlign w:val="superscript"/>
        </w:rPr>
        <w:instrText>th</w:instrText>
      </w:r>
      <w:r w:rsidR="007441AE" w:rsidRPr="00C72F5C">
        <w:instrText xml:space="preserve">  Bomber Group</w:instrText>
      </w:r>
      <w:r w:rsidR="007441AE">
        <w:instrText xml:space="preserve">" </w:instrText>
      </w:r>
      <w:r w:rsidR="007441AE">
        <w:fldChar w:fldCharType="end"/>
      </w:r>
      <w:r w:rsidR="005D3C0B">
        <w:t xml:space="preserve"> </w:t>
      </w:r>
      <w:r w:rsidRPr="003F37D1">
        <w:t>"The Sun Setters"</w:t>
      </w:r>
      <w:r>
        <w:t xml:space="preserve">, </w:t>
      </w:r>
      <w:r w:rsidR="005D3C0B">
        <w:t>out of Merauke</w:t>
      </w:r>
      <w:r w:rsidR="007441AE">
        <w:fldChar w:fldCharType="begin"/>
      </w:r>
      <w:r w:rsidR="007441AE">
        <w:instrText xml:space="preserve"> XE "</w:instrText>
      </w:r>
      <w:r w:rsidR="007441AE" w:rsidRPr="001C7F2B">
        <w:instrText>Merauke</w:instrText>
      </w:r>
      <w:r w:rsidR="007441AE">
        <w:instrText xml:space="preserve">" </w:instrText>
      </w:r>
      <w:r w:rsidR="007441AE">
        <w:fldChar w:fldCharType="end"/>
      </w:r>
      <w:r w:rsidR="005D3C0B">
        <w:t xml:space="preserve"> </w:t>
      </w:r>
      <w:r>
        <w:t xml:space="preserve">airfield, </w:t>
      </w:r>
      <w:r w:rsidR="005D3C0B">
        <w:t>carried out bombing operations on Babo</w:t>
      </w:r>
      <w:r w:rsidR="007441AE">
        <w:fldChar w:fldCharType="begin"/>
      </w:r>
      <w:r w:rsidR="007441AE">
        <w:instrText xml:space="preserve"> XE "</w:instrText>
      </w:r>
      <w:r w:rsidR="007441AE" w:rsidRPr="00E34BDF">
        <w:instrText>Babo</w:instrText>
      </w:r>
      <w:r w:rsidR="007441AE">
        <w:instrText xml:space="preserve">" </w:instrText>
      </w:r>
      <w:r w:rsidR="007441AE">
        <w:fldChar w:fldCharType="end"/>
      </w:r>
      <w:r w:rsidR="005D3C0B">
        <w:t xml:space="preserve"> and Demari</w:t>
      </w:r>
      <w:r w:rsidR="007441AE">
        <w:fldChar w:fldCharType="begin"/>
      </w:r>
      <w:r w:rsidR="007441AE">
        <w:instrText xml:space="preserve"> XE "</w:instrText>
      </w:r>
      <w:r w:rsidR="007441AE" w:rsidRPr="006056AB">
        <w:instrText>Demari</w:instrText>
      </w:r>
      <w:r w:rsidR="007441AE">
        <w:instrText xml:space="preserve">" </w:instrText>
      </w:r>
      <w:r w:rsidR="007441AE">
        <w:fldChar w:fldCharType="end"/>
      </w:r>
      <w:r>
        <w:t>. The a</w:t>
      </w:r>
      <w:r w:rsidR="005D3C0B">
        <w:t>verage daily consumption of this group was 20,000 gallons</w:t>
      </w:r>
      <w:r>
        <w:t xml:space="preserve">. </w:t>
      </w:r>
    </w:p>
    <w:p w14:paraId="2DD7AAAB" w14:textId="77777777" w:rsidR="003F37D1" w:rsidRDefault="003F37D1" w:rsidP="00072488">
      <w:pPr>
        <w:pStyle w:val="BodyText"/>
      </w:pPr>
      <w:r>
        <w:t xml:space="preserve">The Group comprised </w:t>
      </w:r>
      <w:r>
        <w:rPr>
          <w:rStyle w:val="EndnoteReference"/>
        </w:rPr>
        <w:endnoteReference w:id="75"/>
      </w:r>
    </w:p>
    <w:p w14:paraId="45BB34FE" w14:textId="77777777" w:rsidR="003F37D1" w:rsidRPr="000F7B6C" w:rsidRDefault="003F37D1" w:rsidP="000F7B6C">
      <w:pPr>
        <w:pStyle w:val="BodyText2"/>
        <w:spacing w:before="60" w:after="60"/>
        <w:rPr>
          <w:sz w:val="22"/>
        </w:rPr>
      </w:pPr>
      <w:r w:rsidRPr="000F7B6C">
        <w:rPr>
          <w:sz w:val="22"/>
        </w:rPr>
        <w:t>69</w:t>
      </w:r>
      <w:r w:rsidRPr="00584DD0">
        <w:rPr>
          <w:sz w:val="22"/>
          <w:vertAlign w:val="superscript"/>
        </w:rPr>
        <w:t>th</w:t>
      </w:r>
      <w:r w:rsidR="00584DD0">
        <w:rPr>
          <w:sz w:val="22"/>
        </w:rPr>
        <w:t xml:space="preserve"> </w:t>
      </w:r>
      <w:r w:rsidRPr="000F7B6C">
        <w:rPr>
          <w:sz w:val="22"/>
        </w:rPr>
        <w:t xml:space="preserve"> Squadron</w:t>
      </w:r>
      <w:r w:rsidR="007441AE">
        <w:rPr>
          <w:sz w:val="22"/>
        </w:rPr>
        <w:fldChar w:fldCharType="begin"/>
      </w:r>
      <w:r w:rsidR="007441AE">
        <w:instrText xml:space="preserve"> XE "</w:instrText>
      </w:r>
      <w:r w:rsidR="007441AE" w:rsidRPr="008B2CCF">
        <w:rPr>
          <w:sz w:val="22"/>
        </w:rPr>
        <w:instrText>69</w:instrText>
      </w:r>
      <w:r w:rsidR="007441AE" w:rsidRPr="008B2CCF">
        <w:rPr>
          <w:sz w:val="22"/>
          <w:vertAlign w:val="superscript"/>
        </w:rPr>
        <w:instrText>th</w:instrText>
      </w:r>
      <w:r w:rsidR="007441AE" w:rsidRPr="008B2CCF">
        <w:rPr>
          <w:sz w:val="22"/>
        </w:rPr>
        <w:instrText xml:space="preserve">  Squadron</w:instrText>
      </w:r>
      <w:r w:rsidR="007441AE">
        <w:instrText xml:space="preserve">" </w:instrText>
      </w:r>
      <w:r w:rsidR="007441AE">
        <w:rPr>
          <w:sz w:val="22"/>
        </w:rPr>
        <w:fldChar w:fldCharType="end"/>
      </w:r>
      <w:r w:rsidR="00EF0435" w:rsidRPr="000F7B6C">
        <w:rPr>
          <w:sz w:val="22"/>
        </w:rPr>
        <w:t xml:space="preserve"> &amp; </w:t>
      </w:r>
      <w:r w:rsidRPr="000F7B6C">
        <w:rPr>
          <w:sz w:val="22"/>
        </w:rPr>
        <w:t>70</w:t>
      </w:r>
      <w:r w:rsidRPr="00584DD0">
        <w:rPr>
          <w:sz w:val="22"/>
          <w:vertAlign w:val="superscript"/>
        </w:rPr>
        <w:t>th</w:t>
      </w:r>
      <w:r w:rsidR="00584DD0">
        <w:rPr>
          <w:sz w:val="22"/>
        </w:rPr>
        <w:t xml:space="preserve"> </w:t>
      </w:r>
      <w:r w:rsidRPr="000F7B6C">
        <w:rPr>
          <w:sz w:val="22"/>
        </w:rPr>
        <w:t xml:space="preserve"> Squadron</w:t>
      </w:r>
      <w:r w:rsidR="007441AE">
        <w:rPr>
          <w:sz w:val="22"/>
        </w:rPr>
        <w:fldChar w:fldCharType="begin"/>
      </w:r>
      <w:r w:rsidR="007441AE">
        <w:instrText xml:space="preserve"> XE "</w:instrText>
      </w:r>
      <w:r w:rsidR="007441AE" w:rsidRPr="005B34B1">
        <w:rPr>
          <w:sz w:val="22"/>
        </w:rPr>
        <w:instrText>70</w:instrText>
      </w:r>
      <w:r w:rsidR="007441AE" w:rsidRPr="005B34B1">
        <w:rPr>
          <w:sz w:val="22"/>
          <w:vertAlign w:val="superscript"/>
        </w:rPr>
        <w:instrText>th</w:instrText>
      </w:r>
      <w:r w:rsidR="007441AE" w:rsidRPr="005B34B1">
        <w:rPr>
          <w:sz w:val="22"/>
        </w:rPr>
        <w:instrText xml:space="preserve">  Squadron</w:instrText>
      </w:r>
      <w:r w:rsidR="007441AE">
        <w:instrText xml:space="preserve">" </w:instrText>
      </w:r>
      <w:r w:rsidR="007441AE">
        <w:rPr>
          <w:sz w:val="22"/>
        </w:rPr>
        <w:fldChar w:fldCharType="end"/>
      </w:r>
      <w:r w:rsidRPr="000F7B6C">
        <w:rPr>
          <w:sz w:val="22"/>
        </w:rPr>
        <w:t xml:space="preserve"> (</w:t>
      </w:r>
      <w:r w:rsidR="00EF0435" w:rsidRPr="000F7B6C">
        <w:rPr>
          <w:sz w:val="22"/>
        </w:rPr>
        <w:t>B-26 Marauders</w:t>
      </w:r>
      <w:r w:rsidR="007441AE">
        <w:rPr>
          <w:sz w:val="22"/>
        </w:rPr>
        <w:fldChar w:fldCharType="begin"/>
      </w:r>
      <w:r w:rsidR="007441AE">
        <w:instrText xml:space="preserve"> XE "</w:instrText>
      </w:r>
      <w:r w:rsidR="007441AE" w:rsidRPr="00CD339D">
        <w:rPr>
          <w:sz w:val="22"/>
        </w:rPr>
        <w:instrText>B-26 Marauders</w:instrText>
      </w:r>
      <w:r w:rsidR="007441AE">
        <w:instrText xml:space="preserve">" </w:instrText>
      </w:r>
      <w:r w:rsidR="007441AE">
        <w:rPr>
          <w:sz w:val="22"/>
        </w:rPr>
        <w:fldChar w:fldCharType="end"/>
      </w:r>
      <w:r w:rsidR="00EF0435" w:rsidRPr="000F7B6C">
        <w:rPr>
          <w:sz w:val="22"/>
        </w:rPr>
        <w:t xml:space="preserve"> </w:t>
      </w:r>
      <w:r w:rsidRPr="000F7B6C">
        <w:rPr>
          <w:sz w:val="22"/>
        </w:rPr>
        <w:t>eventually transferred to another bomb group</w:t>
      </w:r>
      <w:r w:rsidR="00EF0435" w:rsidRPr="000F7B6C">
        <w:rPr>
          <w:sz w:val="22"/>
        </w:rPr>
        <w:t xml:space="preserve"> in Midway</w:t>
      </w:r>
      <w:r w:rsidR="007441AE">
        <w:rPr>
          <w:sz w:val="22"/>
        </w:rPr>
        <w:fldChar w:fldCharType="begin"/>
      </w:r>
      <w:r w:rsidR="007441AE">
        <w:instrText xml:space="preserve"> XE "</w:instrText>
      </w:r>
      <w:r w:rsidR="007441AE" w:rsidRPr="00BF665E">
        <w:rPr>
          <w:sz w:val="22"/>
        </w:rPr>
        <w:instrText>Midway</w:instrText>
      </w:r>
      <w:r w:rsidR="007441AE">
        <w:instrText xml:space="preserve">" </w:instrText>
      </w:r>
      <w:r w:rsidR="007441AE">
        <w:rPr>
          <w:sz w:val="22"/>
        </w:rPr>
        <w:fldChar w:fldCharType="end"/>
      </w:r>
      <w:r w:rsidRPr="000F7B6C">
        <w:rPr>
          <w:sz w:val="22"/>
        </w:rPr>
        <w:t>)</w:t>
      </w:r>
    </w:p>
    <w:p w14:paraId="39ECCA11" w14:textId="77777777" w:rsidR="00741297" w:rsidRDefault="003F37D1" w:rsidP="000F7B6C">
      <w:pPr>
        <w:pStyle w:val="BodyText2"/>
        <w:spacing w:before="60" w:after="60"/>
        <w:rPr>
          <w:sz w:val="22"/>
        </w:rPr>
      </w:pPr>
      <w:r w:rsidRPr="000F7B6C">
        <w:rPr>
          <w:sz w:val="22"/>
        </w:rPr>
        <w:t>71</w:t>
      </w:r>
      <w:r w:rsidRPr="00584DD0">
        <w:rPr>
          <w:sz w:val="22"/>
          <w:vertAlign w:val="superscript"/>
        </w:rPr>
        <w:t>st</w:t>
      </w:r>
      <w:r w:rsidR="00584DD0">
        <w:rPr>
          <w:sz w:val="22"/>
        </w:rPr>
        <w:t xml:space="preserve">  </w:t>
      </w:r>
      <w:r w:rsidRPr="000F7B6C">
        <w:rPr>
          <w:sz w:val="22"/>
        </w:rPr>
        <w:t>Squadron</w:t>
      </w:r>
      <w:r w:rsidR="007441AE">
        <w:rPr>
          <w:sz w:val="22"/>
        </w:rPr>
        <w:fldChar w:fldCharType="begin"/>
      </w:r>
      <w:r w:rsidR="007441AE">
        <w:instrText xml:space="preserve"> XE "</w:instrText>
      </w:r>
      <w:r w:rsidR="007441AE" w:rsidRPr="00D95FAD">
        <w:rPr>
          <w:sz w:val="22"/>
        </w:rPr>
        <w:instrText>71</w:instrText>
      </w:r>
      <w:r w:rsidR="007441AE" w:rsidRPr="00D95FAD">
        <w:rPr>
          <w:sz w:val="22"/>
          <w:vertAlign w:val="superscript"/>
        </w:rPr>
        <w:instrText>st</w:instrText>
      </w:r>
      <w:r w:rsidR="007441AE" w:rsidRPr="00D95FAD">
        <w:rPr>
          <w:sz w:val="22"/>
        </w:rPr>
        <w:instrText xml:space="preserve">  Squadron</w:instrText>
      </w:r>
      <w:r w:rsidR="007441AE">
        <w:instrText xml:space="preserve">" </w:instrText>
      </w:r>
      <w:r w:rsidR="007441AE">
        <w:rPr>
          <w:sz w:val="22"/>
        </w:rPr>
        <w:fldChar w:fldCharType="end"/>
      </w:r>
      <w:r w:rsidRPr="000F7B6C">
        <w:rPr>
          <w:sz w:val="22"/>
        </w:rPr>
        <w:t xml:space="preserve"> - "The Wolf Pack</w:t>
      </w:r>
      <w:r w:rsidR="007441AE">
        <w:rPr>
          <w:sz w:val="22"/>
        </w:rPr>
        <w:fldChar w:fldCharType="begin"/>
      </w:r>
      <w:r w:rsidR="007441AE">
        <w:instrText xml:space="preserve"> XE "</w:instrText>
      </w:r>
      <w:r w:rsidR="007441AE" w:rsidRPr="00160B5F">
        <w:rPr>
          <w:sz w:val="22"/>
        </w:rPr>
        <w:instrText>Wolf Pack</w:instrText>
      </w:r>
      <w:r w:rsidR="007441AE">
        <w:instrText xml:space="preserve">" </w:instrText>
      </w:r>
      <w:r w:rsidR="007441AE">
        <w:rPr>
          <w:sz w:val="22"/>
        </w:rPr>
        <w:fldChar w:fldCharType="end"/>
      </w:r>
      <w:r w:rsidRPr="000F7B6C">
        <w:rPr>
          <w:sz w:val="22"/>
        </w:rPr>
        <w:t>"</w:t>
      </w:r>
      <w:r w:rsidR="00EF0435" w:rsidRPr="000F7B6C">
        <w:rPr>
          <w:sz w:val="22"/>
        </w:rPr>
        <w:t xml:space="preserve"> (B-25 Mitchell Bombers</w:t>
      </w:r>
      <w:r w:rsidR="007441AE">
        <w:rPr>
          <w:sz w:val="22"/>
        </w:rPr>
        <w:fldChar w:fldCharType="begin"/>
      </w:r>
      <w:r w:rsidR="007441AE">
        <w:instrText xml:space="preserve"> XE "</w:instrText>
      </w:r>
      <w:r w:rsidR="007441AE" w:rsidRPr="00ED21A3">
        <w:rPr>
          <w:sz w:val="22"/>
        </w:rPr>
        <w:instrText>B-25 Mitchell Bombers</w:instrText>
      </w:r>
      <w:r w:rsidR="007441AE">
        <w:instrText xml:space="preserve">" </w:instrText>
      </w:r>
      <w:r w:rsidR="007441AE">
        <w:rPr>
          <w:sz w:val="22"/>
        </w:rPr>
        <w:fldChar w:fldCharType="end"/>
      </w:r>
      <w:r w:rsidR="00EF0435" w:rsidRPr="000F7B6C">
        <w:rPr>
          <w:sz w:val="22"/>
        </w:rPr>
        <w:t>)</w:t>
      </w:r>
      <w:r w:rsidR="003C19FB" w:rsidRPr="000F7B6C">
        <w:rPr>
          <w:rStyle w:val="EndnoteReference"/>
          <w:sz w:val="22"/>
        </w:rPr>
        <w:endnoteReference w:id="76"/>
      </w:r>
    </w:p>
    <w:p w14:paraId="4C10C731" w14:textId="38FAC37D" w:rsidR="00584DD0" w:rsidRPr="00584DD0" w:rsidRDefault="00584DD0" w:rsidP="007648F8">
      <w:pPr>
        <w:pStyle w:val="Caption"/>
      </w:pPr>
      <w:r w:rsidRPr="00584DD0">
        <w:t>Photo 5</w:t>
      </w:r>
      <w:r w:rsidR="00813163">
        <w:t>1</w:t>
      </w:r>
      <w:r w:rsidRPr="00584DD0">
        <w:t xml:space="preserve">. </w:t>
      </w:r>
      <w:r>
        <w:t>USAAF 71</w:t>
      </w:r>
      <w:r w:rsidRPr="00584DD0">
        <w:rPr>
          <w:vertAlign w:val="superscript"/>
        </w:rPr>
        <w:t>st</w:t>
      </w:r>
      <w:r>
        <w:t xml:space="preserve"> Squadron “The Wolf Pack</w:t>
      </w:r>
      <w:r w:rsidR="007441AE">
        <w:fldChar w:fldCharType="begin"/>
      </w:r>
      <w:r w:rsidR="007441AE">
        <w:instrText xml:space="preserve"> XE "</w:instrText>
      </w:r>
      <w:r w:rsidR="007441AE" w:rsidRPr="00160B5F">
        <w:instrText>Wolf Pack</w:instrText>
      </w:r>
      <w:r w:rsidR="007441AE">
        <w:instrText xml:space="preserve">" </w:instrText>
      </w:r>
      <w:r w:rsidR="007441AE">
        <w:fldChar w:fldCharType="end"/>
      </w:r>
      <w:r>
        <w:t xml:space="preserve">” as displayed on the nose of their B-25 Mitchell bombers  </w:t>
      </w:r>
    </w:p>
    <w:p w14:paraId="3AB6748C" w14:textId="77777777" w:rsidR="00EF0435" w:rsidRPr="003F37D1" w:rsidRDefault="00597536" w:rsidP="00072488">
      <w:pPr>
        <w:pStyle w:val="Picture"/>
        <w:rPr>
          <w:sz w:val="22"/>
        </w:rPr>
      </w:pPr>
      <w:r w:rsidRPr="000F7B6C">
        <w:rPr>
          <w:noProof/>
          <w:lang w:eastAsia="en-AU"/>
        </w:rPr>
        <w:drawing>
          <wp:inline distT="0" distB="0" distL="0" distR="0" wp14:anchorId="46F0F417" wp14:editId="24D0DF43">
            <wp:extent cx="4759561" cy="3724836"/>
            <wp:effectExtent l="0" t="0" r="317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14730" cy="3768012"/>
                    </a:xfrm>
                    <a:prstGeom prst="rect">
                      <a:avLst/>
                    </a:prstGeom>
                    <a:noFill/>
                  </pic:spPr>
                </pic:pic>
              </a:graphicData>
            </a:graphic>
          </wp:inline>
        </w:drawing>
      </w:r>
    </w:p>
    <w:p w14:paraId="04A1FF39" w14:textId="77777777" w:rsidR="003F37D1" w:rsidRPr="000F7B6C" w:rsidRDefault="003F37D1" w:rsidP="000F7B6C">
      <w:pPr>
        <w:pStyle w:val="BodyText2"/>
        <w:spacing w:before="60" w:after="60"/>
        <w:rPr>
          <w:sz w:val="22"/>
        </w:rPr>
      </w:pPr>
      <w:r w:rsidRPr="000F7B6C">
        <w:rPr>
          <w:sz w:val="22"/>
        </w:rPr>
        <w:t>405</w:t>
      </w:r>
      <w:r w:rsidRPr="00584DD0">
        <w:rPr>
          <w:sz w:val="22"/>
          <w:vertAlign w:val="superscript"/>
        </w:rPr>
        <w:t>th</w:t>
      </w:r>
      <w:r w:rsidR="00584DD0">
        <w:rPr>
          <w:sz w:val="22"/>
        </w:rPr>
        <w:t xml:space="preserve"> </w:t>
      </w:r>
      <w:r w:rsidRPr="000F7B6C">
        <w:rPr>
          <w:sz w:val="22"/>
        </w:rPr>
        <w:t xml:space="preserve"> Squadron - "The Green Dragons</w:t>
      </w:r>
      <w:r w:rsidR="007441AE">
        <w:rPr>
          <w:sz w:val="22"/>
        </w:rPr>
        <w:fldChar w:fldCharType="begin"/>
      </w:r>
      <w:r w:rsidR="007441AE">
        <w:instrText xml:space="preserve"> XE "</w:instrText>
      </w:r>
      <w:r w:rsidR="007441AE" w:rsidRPr="009F1EED">
        <w:rPr>
          <w:sz w:val="22"/>
        </w:rPr>
        <w:instrText>Green Dragons</w:instrText>
      </w:r>
      <w:r w:rsidR="007441AE">
        <w:instrText xml:space="preserve">" </w:instrText>
      </w:r>
      <w:r w:rsidR="007441AE">
        <w:rPr>
          <w:sz w:val="22"/>
        </w:rPr>
        <w:fldChar w:fldCharType="end"/>
      </w:r>
      <w:r w:rsidRPr="000F7B6C">
        <w:rPr>
          <w:sz w:val="22"/>
        </w:rPr>
        <w:t>"</w:t>
      </w:r>
      <w:r w:rsidR="00741297" w:rsidRPr="000F7B6C">
        <w:rPr>
          <w:sz w:val="22"/>
        </w:rPr>
        <w:t xml:space="preserve"> (B-25 Mitchell Bombers</w:t>
      </w:r>
      <w:r w:rsidR="007441AE">
        <w:rPr>
          <w:sz w:val="22"/>
        </w:rPr>
        <w:fldChar w:fldCharType="begin"/>
      </w:r>
      <w:r w:rsidR="007441AE">
        <w:instrText xml:space="preserve"> XE "</w:instrText>
      </w:r>
      <w:r w:rsidR="007441AE" w:rsidRPr="00ED21A3">
        <w:rPr>
          <w:sz w:val="22"/>
        </w:rPr>
        <w:instrText>B-25 Mitchell Bombers</w:instrText>
      </w:r>
      <w:r w:rsidR="007441AE">
        <w:instrText xml:space="preserve">" </w:instrText>
      </w:r>
      <w:r w:rsidR="007441AE">
        <w:rPr>
          <w:sz w:val="22"/>
        </w:rPr>
        <w:fldChar w:fldCharType="end"/>
      </w:r>
      <w:r w:rsidR="00741297" w:rsidRPr="000F7B6C">
        <w:rPr>
          <w:sz w:val="22"/>
        </w:rPr>
        <w:t>)</w:t>
      </w:r>
    </w:p>
    <w:p w14:paraId="55C8D172" w14:textId="77777777" w:rsidR="003F37D1" w:rsidRPr="000F7B6C" w:rsidRDefault="003F37D1" w:rsidP="000F7B6C">
      <w:pPr>
        <w:pStyle w:val="BodyText2"/>
        <w:spacing w:before="60" w:after="60"/>
        <w:rPr>
          <w:sz w:val="22"/>
        </w:rPr>
      </w:pPr>
      <w:r w:rsidRPr="000F7B6C">
        <w:rPr>
          <w:sz w:val="22"/>
        </w:rPr>
        <w:t>822</w:t>
      </w:r>
      <w:r w:rsidRPr="00584DD0">
        <w:rPr>
          <w:sz w:val="22"/>
          <w:vertAlign w:val="superscript"/>
        </w:rPr>
        <w:t>nd</w:t>
      </w:r>
      <w:r w:rsidR="00584DD0">
        <w:rPr>
          <w:sz w:val="22"/>
        </w:rPr>
        <w:t xml:space="preserve"> </w:t>
      </w:r>
      <w:r w:rsidRPr="000F7B6C">
        <w:rPr>
          <w:sz w:val="22"/>
        </w:rPr>
        <w:t xml:space="preserve"> Squadron - "The Black Panthers</w:t>
      </w:r>
      <w:r w:rsidR="007441AE">
        <w:rPr>
          <w:sz w:val="22"/>
        </w:rPr>
        <w:fldChar w:fldCharType="begin"/>
      </w:r>
      <w:r w:rsidR="007441AE">
        <w:instrText xml:space="preserve"> XE "</w:instrText>
      </w:r>
      <w:r w:rsidR="007441AE" w:rsidRPr="00DB0BAE">
        <w:rPr>
          <w:sz w:val="22"/>
        </w:rPr>
        <w:instrText>Black Panthers</w:instrText>
      </w:r>
      <w:r w:rsidR="007441AE">
        <w:instrText xml:space="preserve">" </w:instrText>
      </w:r>
      <w:r w:rsidR="007441AE">
        <w:rPr>
          <w:sz w:val="22"/>
        </w:rPr>
        <w:fldChar w:fldCharType="end"/>
      </w:r>
      <w:r w:rsidRPr="000F7B6C">
        <w:rPr>
          <w:sz w:val="22"/>
        </w:rPr>
        <w:t>"</w:t>
      </w:r>
      <w:r w:rsidR="003047FA" w:rsidRPr="000F7B6C">
        <w:rPr>
          <w:sz w:val="22"/>
        </w:rPr>
        <w:t xml:space="preserve"> </w:t>
      </w:r>
      <w:r w:rsidR="00741297" w:rsidRPr="000F7B6C">
        <w:rPr>
          <w:sz w:val="22"/>
        </w:rPr>
        <w:t>(B-25 Mitchell Bombers</w:t>
      </w:r>
      <w:r w:rsidR="007441AE">
        <w:rPr>
          <w:sz w:val="22"/>
        </w:rPr>
        <w:fldChar w:fldCharType="begin"/>
      </w:r>
      <w:r w:rsidR="007441AE">
        <w:instrText xml:space="preserve"> XE "</w:instrText>
      </w:r>
      <w:r w:rsidR="007441AE" w:rsidRPr="00ED21A3">
        <w:rPr>
          <w:sz w:val="22"/>
        </w:rPr>
        <w:instrText>B-25 Mitchell Bombers</w:instrText>
      </w:r>
      <w:r w:rsidR="007441AE">
        <w:instrText xml:space="preserve">" </w:instrText>
      </w:r>
      <w:r w:rsidR="007441AE">
        <w:rPr>
          <w:sz w:val="22"/>
        </w:rPr>
        <w:fldChar w:fldCharType="end"/>
      </w:r>
      <w:r w:rsidR="00741297" w:rsidRPr="000F7B6C">
        <w:rPr>
          <w:sz w:val="22"/>
        </w:rPr>
        <w:t>)</w:t>
      </w:r>
      <w:r w:rsidR="000F7B6C" w:rsidRPr="000F7B6C">
        <w:rPr>
          <w:sz w:val="22"/>
        </w:rPr>
        <w:t xml:space="preserve"> </w:t>
      </w:r>
    </w:p>
    <w:p w14:paraId="1417F4E8" w14:textId="77777777" w:rsidR="00EE059B" w:rsidRDefault="003F37D1" w:rsidP="00CE71B7">
      <w:pPr>
        <w:pStyle w:val="BodyText2"/>
        <w:spacing w:before="60" w:after="60"/>
        <w:rPr>
          <w:i/>
          <w:sz w:val="22"/>
        </w:rPr>
      </w:pPr>
      <w:r w:rsidRPr="000F7B6C">
        <w:rPr>
          <w:sz w:val="22"/>
        </w:rPr>
        <w:t>823</w:t>
      </w:r>
      <w:r w:rsidRPr="00584DD0">
        <w:rPr>
          <w:sz w:val="22"/>
          <w:vertAlign w:val="superscript"/>
        </w:rPr>
        <w:t>rd</w:t>
      </w:r>
      <w:r w:rsidR="00584DD0">
        <w:rPr>
          <w:sz w:val="22"/>
        </w:rPr>
        <w:t xml:space="preserve"> </w:t>
      </w:r>
      <w:r w:rsidRPr="000F7B6C">
        <w:rPr>
          <w:sz w:val="22"/>
        </w:rPr>
        <w:t xml:space="preserve"> Squadron - "The Terrible Tigers</w:t>
      </w:r>
      <w:r w:rsidR="007441AE">
        <w:rPr>
          <w:sz w:val="22"/>
        </w:rPr>
        <w:fldChar w:fldCharType="begin"/>
      </w:r>
      <w:r w:rsidR="007441AE">
        <w:instrText xml:space="preserve"> XE "</w:instrText>
      </w:r>
      <w:r w:rsidR="007441AE" w:rsidRPr="00C70B48">
        <w:rPr>
          <w:sz w:val="22"/>
        </w:rPr>
        <w:instrText>Terrible Tigers</w:instrText>
      </w:r>
      <w:r w:rsidR="007441AE">
        <w:instrText xml:space="preserve">" </w:instrText>
      </w:r>
      <w:r w:rsidR="007441AE">
        <w:rPr>
          <w:sz w:val="22"/>
        </w:rPr>
        <w:fldChar w:fldCharType="end"/>
      </w:r>
      <w:r w:rsidRPr="000F7B6C">
        <w:rPr>
          <w:sz w:val="22"/>
        </w:rPr>
        <w:t>"</w:t>
      </w:r>
      <w:r w:rsidR="003047FA" w:rsidRPr="000F7B6C">
        <w:rPr>
          <w:sz w:val="22"/>
        </w:rPr>
        <w:t xml:space="preserve"> (B-25 Mitchell Bombers</w:t>
      </w:r>
      <w:r w:rsidR="007441AE">
        <w:rPr>
          <w:sz w:val="22"/>
        </w:rPr>
        <w:fldChar w:fldCharType="begin"/>
      </w:r>
      <w:r w:rsidR="007441AE">
        <w:instrText xml:space="preserve"> XE "</w:instrText>
      </w:r>
      <w:r w:rsidR="007441AE" w:rsidRPr="00ED21A3">
        <w:rPr>
          <w:sz w:val="22"/>
        </w:rPr>
        <w:instrText>B-25 Mitchell Bombers</w:instrText>
      </w:r>
      <w:r w:rsidR="007441AE">
        <w:instrText xml:space="preserve">" </w:instrText>
      </w:r>
      <w:r w:rsidR="007441AE">
        <w:rPr>
          <w:sz w:val="22"/>
        </w:rPr>
        <w:fldChar w:fldCharType="end"/>
      </w:r>
      <w:r w:rsidR="003047FA" w:rsidRPr="000F7B6C">
        <w:rPr>
          <w:sz w:val="22"/>
        </w:rPr>
        <w:t>)</w:t>
      </w:r>
      <w:r w:rsidR="000F7B6C" w:rsidRPr="000F7B6C">
        <w:rPr>
          <w:sz w:val="22"/>
        </w:rPr>
        <w:t xml:space="preserve"> </w:t>
      </w:r>
      <w:r w:rsidR="00EE059B">
        <w:br w:type="page"/>
      </w:r>
    </w:p>
    <w:p w14:paraId="761B30BC" w14:textId="01092A9E" w:rsidR="00584DD0" w:rsidRPr="00584DD0" w:rsidRDefault="00584DD0" w:rsidP="007648F8">
      <w:pPr>
        <w:pStyle w:val="Caption"/>
      </w:pPr>
      <w:r w:rsidRPr="00584DD0">
        <w:lastRenderedPageBreak/>
        <w:t>Photo 5</w:t>
      </w:r>
      <w:r w:rsidR="00813163">
        <w:t>2</w:t>
      </w:r>
      <w:r w:rsidRPr="00584DD0">
        <w:t xml:space="preserve">. </w:t>
      </w:r>
      <w:r>
        <w:t xml:space="preserve">USAAF </w:t>
      </w:r>
      <w:r w:rsidR="00E650B8">
        <w:t>823</w:t>
      </w:r>
      <w:r w:rsidR="00E650B8" w:rsidRPr="00584DD0">
        <w:rPr>
          <w:vertAlign w:val="superscript"/>
        </w:rPr>
        <w:t>rd</w:t>
      </w:r>
      <w:r w:rsidR="00E650B8">
        <w:t xml:space="preserve"> Squadron</w:t>
      </w:r>
      <w:r>
        <w:t xml:space="preserve"> “The </w:t>
      </w:r>
      <w:r w:rsidR="00E650B8">
        <w:t>Terrible Tigers</w:t>
      </w:r>
      <w:r w:rsidR="007441AE">
        <w:fldChar w:fldCharType="begin"/>
      </w:r>
      <w:r w:rsidR="007441AE">
        <w:instrText xml:space="preserve"> XE "</w:instrText>
      </w:r>
      <w:r w:rsidR="007441AE" w:rsidRPr="00C70B48">
        <w:instrText>Terrible Tigers</w:instrText>
      </w:r>
      <w:r w:rsidR="007441AE">
        <w:instrText xml:space="preserve">" </w:instrText>
      </w:r>
      <w:r w:rsidR="007441AE">
        <w:fldChar w:fldCharType="end"/>
      </w:r>
      <w:r>
        <w:t xml:space="preserve">” as displayed on the nose of their B-25 Mitchell bombers  </w:t>
      </w:r>
    </w:p>
    <w:p w14:paraId="0C298EF1" w14:textId="77777777" w:rsidR="003F37D1" w:rsidRDefault="00597536" w:rsidP="00072488">
      <w:pPr>
        <w:pStyle w:val="Picture"/>
      </w:pPr>
      <w:r w:rsidRPr="00771103">
        <w:rPr>
          <w:noProof/>
          <w:lang w:eastAsia="en-AU"/>
        </w:rPr>
        <w:drawing>
          <wp:inline distT="0" distB="0" distL="0" distR="0" wp14:anchorId="7C11DD0F" wp14:editId="545A92D7">
            <wp:extent cx="4401406" cy="3523129"/>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15649" cy="3534530"/>
                    </a:xfrm>
                    <a:prstGeom prst="rect">
                      <a:avLst/>
                    </a:prstGeom>
                    <a:noFill/>
                  </pic:spPr>
                </pic:pic>
              </a:graphicData>
            </a:graphic>
          </wp:inline>
        </w:drawing>
      </w:r>
    </w:p>
    <w:p w14:paraId="315D63BB" w14:textId="77777777" w:rsidR="00771103" w:rsidRDefault="00771103" w:rsidP="00072488">
      <w:pPr>
        <w:pStyle w:val="BodyText"/>
      </w:pPr>
      <w:r>
        <w:t>The aircraft in this bomber group were twin engined B-25 Mitchell Bombers</w:t>
      </w:r>
      <w:r w:rsidR="007441AE">
        <w:fldChar w:fldCharType="begin"/>
      </w:r>
      <w:r w:rsidR="007441AE">
        <w:instrText xml:space="preserve"> XE "</w:instrText>
      </w:r>
      <w:r w:rsidR="007441AE" w:rsidRPr="00ED21A3">
        <w:rPr>
          <w:sz w:val="22"/>
        </w:rPr>
        <w:instrText>B-25 Mitchell Bombers</w:instrText>
      </w:r>
      <w:r w:rsidR="007441AE">
        <w:instrText xml:space="preserve">" </w:instrText>
      </w:r>
      <w:r w:rsidR="007441AE">
        <w:fldChar w:fldCharType="end"/>
      </w:r>
      <w:r w:rsidR="001F3602">
        <w:t xml:space="preserve">; </w:t>
      </w:r>
      <w:r>
        <w:t>the aircraft of other units  such as 90</w:t>
      </w:r>
      <w:r w:rsidRPr="00771103">
        <w:rPr>
          <w:vertAlign w:val="superscript"/>
        </w:rPr>
        <w:t>th</w:t>
      </w:r>
      <w:r>
        <w:t xml:space="preserve"> Bomber Group</w:t>
      </w:r>
      <w:r w:rsidR="007441AE">
        <w:fldChar w:fldCharType="begin"/>
      </w:r>
      <w:r w:rsidR="007441AE">
        <w:instrText xml:space="preserve"> XE "</w:instrText>
      </w:r>
      <w:r w:rsidR="007441AE" w:rsidRPr="009D5E88">
        <w:instrText>90</w:instrText>
      </w:r>
      <w:r w:rsidR="007441AE" w:rsidRPr="009D5E88">
        <w:rPr>
          <w:vertAlign w:val="superscript"/>
        </w:rPr>
        <w:instrText>th</w:instrText>
      </w:r>
      <w:r w:rsidR="007441AE" w:rsidRPr="009D5E88">
        <w:instrText xml:space="preserve"> Bomber Group</w:instrText>
      </w:r>
      <w:r w:rsidR="007441AE">
        <w:instrText xml:space="preserve">" </w:instrText>
      </w:r>
      <w:r w:rsidR="007441AE">
        <w:fldChar w:fldCharType="end"/>
      </w:r>
      <w:r>
        <w:t xml:space="preserve"> “Jolly Rogers</w:t>
      </w:r>
      <w:r w:rsidR="007441AE">
        <w:fldChar w:fldCharType="begin"/>
      </w:r>
      <w:r w:rsidR="007441AE">
        <w:instrText xml:space="preserve"> XE "</w:instrText>
      </w:r>
      <w:r w:rsidR="007441AE" w:rsidRPr="00C424D7">
        <w:instrText>Jolly Rogers</w:instrText>
      </w:r>
      <w:r w:rsidR="007441AE">
        <w:instrText xml:space="preserve">" </w:instrText>
      </w:r>
      <w:r w:rsidR="007441AE">
        <w:fldChar w:fldCharType="end"/>
      </w:r>
      <w:r>
        <w:t xml:space="preserve">” </w:t>
      </w:r>
      <w:r w:rsidR="001F3602">
        <w:t xml:space="preserve">operating from the airfield at </w:t>
      </w:r>
      <w:r w:rsidR="00241114">
        <w:t>Iron Range</w:t>
      </w:r>
      <w:r w:rsidR="007441AE">
        <w:fldChar w:fldCharType="begin"/>
      </w:r>
      <w:r w:rsidR="007441AE">
        <w:instrText xml:space="preserve"> XE "</w:instrText>
      </w:r>
      <w:r w:rsidR="007441AE" w:rsidRPr="00CE1751">
        <w:instrText>Iron Range</w:instrText>
      </w:r>
      <w:r w:rsidR="007441AE">
        <w:instrText xml:space="preserve">" </w:instrText>
      </w:r>
      <w:r w:rsidR="007441AE">
        <w:fldChar w:fldCharType="end"/>
      </w:r>
      <w:r w:rsidR="00241114">
        <w:t xml:space="preserve"> (far North Qld.) </w:t>
      </w:r>
      <w:r>
        <w:t>with their four engines long range B-24 Liberator</w:t>
      </w:r>
      <w:r w:rsidR="007441AE">
        <w:fldChar w:fldCharType="begin"/>
      </w:r>
      <w:r w:rsidR="007441AE">
        <w:instrText xml:space="preserve"> XE "</w:instrText>
      </w:r>
      <w:r w:rsidR="007441AE" w:rsidRPr="00C00FCC">
        <w:instrText>B-24 Liberator</w:instrText>
      </w:r>
      <w:r w:rsidR="007441AE">
        <w:instrText xml:space="preserve">" </w:instrText>
      </w:r>
      <w:r w:rsidR="007441AE">
        <w:fldChar w:fldCharType="end"/>
      </w:r>
      <w:r>
        <w:t xml:space="preserve"> bombers</w:t>
      </w:r>
      <w:r w:rsidR="001F3602">
        <w:t>,</w:t>
      </w:r>
      <w:r>
        <w:t xml:space="preserve"> would consumed even more of this valuable aviation gasoline.</w:t>
      </w:r>
    </w:p>
    <w:p w14:paraId="66C7CEE7" w14:textId="46358FEE" w:rsidR="00771103" w:rsidRPr="002844AB" w:rsidRDefault="00771103" w:rsidP="007648F8">
      <w:pPr>
        <w:pStyle w:val="Caption"/>
      </w:pPr>
      <w:r w:rsidRPr="002844AB">
        <w:t xml:space="preserve">Photo </w:t>
      </w:r>
      <w:r w:rsidR="00584DD0">
        <w:t>5</w:t>
      </w:r>
      <w:r w:rsidR="00813163">
        <w:t>3</w:t>
      </w:r>
      <w:r w:rsidR="00584DD0">
        <w:t>.</w:t>
      </w:r>
      <w:r w:rsidRPr="002844AB">
        <w:t xml:space="preserve"> B-24 Liberators form USAAF 90</w:t>
      </w:r>
      <w:r w:rsidRPr="002844AB">
        <w:rPr>
          <w:vertAlign w:val="superscript"/>
        </w:rPr>
        <w:t>th</w:t>
      </w:r>
      <w:r w:rsidRPr="002844AB">
        <w:t xml:space="preserve"> Bombardment Grou</w:t>
      </w:r>
      <w:r w:rsidR="002844AB" w:rsidRPr="002844AB">
        <w:t>p</w:t>
      </w:r>
      <w:r w:rsidRPr="002844AB">
        <w:t xml:space="preserve"> “Jol</w:t>
      </w:r>
      <w:r w:rsidR="002844AB" w:rsidRPr="002844AB">
        <w:t>l</w:t>
      </w:r>
      <w:r w:rsidRPr="002844AB">
        <w:t>y Rogers</w:t>
      </w:r>
      <w:r w:rsidR="007441AE">
        <w:fldChar w:fldCharType="begin"/>
      </w:r>
      <w:r w:rsidR="007441AE">
        <w:instrText xml:space="preserve"> XE "</w:instrText>
      </w:r>
      <w:r w:rsidR="007441AE" w:rsidRPr="00422CE7">
        <w:instrText xml:space="preserve">Jolly </w:instrText>
      </w:r>
      <w:smartTag w:uri="urn:schemas-microsoft-com:office:smarttags" w:element="City">
        <w:smartTag w:uri="urn:schemas-microsoft-com:office:smarttags" w:element="place">
          <w:r w:rsidR="007441AE" w:rsidRPr="00422CE7">
            <w:instrText>Rogers</w:instrText>
          </w:r>
        </w:smartTag>
      </w:smartTag>
      <w:r w:rsidR="007441AE">
        <w:instrText xml:space="preserve">" </w:instrText>
      </w:r>
      <w:r w:rsidR="007441AE">
        <w:fldChar w:fldCharType="end"/>
      </w:r>
      <w:r w:rsidRPr="002844AB">
        <w:t>”</w:t>
      </w:r>
      <w:r w:rsidR="002844AB" w:rsidRPr="002844AB">
        <w:t xml:space="preserve"> on a bombing mission</w:t>
      </w:r>
      <w:r w:rsidR="002844AB" w:rsidRPr="002844AB">
        <w:rPr>
          <w:rStyle w:val="EndnoteReference"/>
          <w:iCs/>
        </w:rPr>
        <w:endnoteReference w:id="77"/>
      </w:r>
    </w:p>
    <w:p w14:paraId="1A59692F" w14:textId="77777777" w:rsidR="00771103" w:rsidRDefault="00597536" w:rsidP="00072488">
      <w:pPr>
        <w:pStyle w:val="Picture"/>
      </w:pPr>
      <w:r>
        <w:rPr>
          <w:noProof/>
          <w:lang w:eastAsia="en-AU"/>
        </w:rPr>
        <w:drawing>
          <wp:inline distT="0" distB="0" distL="0" distR="0" wp14:anchorId="31C02ED4" wp14:editId="34D143FF">
            <wp:extent cx="5574868" cy="3307977"/>
            <wp:effectExtent l="0" t="0" r="6985" b="698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80">
                      <a:extLst>
                        <a:ext uri="{28A0092B-C50C-407E-A947-70E740481C1C}">
                          <a14:useLocalDpi xmlns:a14="http://schemas.microsoft.com/office/drawing/2010/main" val="0"/>
                        </a:ext>
                      </a:extLst>
                    </a:blip>
                    <a:srcRect b="21456"/>
                    <a:stretch/>
                  </pic:blipFill>
                  <pic:spPr bwMode="auto">
                    <a:xfrm>
                      <a:off x="0" y="0"/>
                      <a:ext cx="5591702" cy="3317966"/>
                    </a:xfrm>
                    <a:prstGeom prst="rect">
                      <a:avLst/>
                    </a:prstGeom>
                    <a:noFill/>
                    <a:ln>
                      <a:noFill/>
                    </a:ln>
                    <a:extLst>
                      <a:ext uri="{53640926-AAD7-44D8-BBD7-CCE9431645EC}">
                        <a14:shadowObscured xmlns:a14="http://schemas.microsoft.com/office/drawing/2010/main"/>
                      </a:ext>
                    </a:extLst>
                  </pic:spPr>
                </pic:pic>
              </a:graphicData>
            </a:graphic>
          </wp:inline>
        </w:drawing>
      </w:r>
    </w:p>
    <w:p w14:paraId="7324EDD0" w14:textId="77777777" w:rsidR="00EE059B" w:rsidRDefault="00EE059B">
      <w:pPr>
        <w:rPr>
          <w:i/>
          <w:spacing w:val="-5"/>
          <w:sz w:val="22"/>
        </w:rPr>
      </w:pPr>
      <w:r>
        <w:br w:type="page"/>
      </w:r>
    </w:p>
    <w:p w14:paraId="6AC4382D" w14:textId="0AC57897" w:rsidR="006A0D5A" w:rsidRPr="006A0D5A" w:rsidRDefault="006A0D5A" w:rsidP="007648F8">
      <w:pPr>
        <w:pStyle w:val="Caption"/>
      </w:pPr>
      <w:r w:rsidRPr="006A0D5A">
        <w:lastRenderedPageBreak/>
        <w:t xml:space="preserve">Photo </w:t>
      </w:r>
      <w:r w:rsidR="000D7C51">
        <w:t>5</w:t>
      </w:r>
      <w:r w:rsidR="00813163">
        <w:t>4</w:t>
      </w:r>
      <w:r w:rsidR="000D7C51">
        <w:t>.</w:t>
      </w:r>
      <w:r>
        <w:t xml:space="preserve"> Martin Marauder B-26</w:t>
      </w:r>
      <w:r w:rsidR="007441AE">
        <w:fldChar w:fldCharType="begin"/>
      </w:r>
      <w:r w:rsidR="007441AE">
        <w:instrText xml:space="preserve"> XE "</w:instrText>
      </w:r>
      <w:r w:rsidR="007441AE" w:rsidRPr="003079C2">
        <w:instrText>Martin Marauder B-26</w:instrText>
      </w:r>
      <w:r w:rsidR="007441AE">
        <w:instrText xml:space="preserve">" </w:instrText>
      </w:r>
      <w:r w:rsidR="007441AE">
        <w:fldChar w:fldCharType="end"/>
      </w:r>
      <w:r>
        <w:t xml:space="preserve"> medium bomber of USAAF </w:t>
      </w:r>
      <w:r w:rsidRPr="006A0D5A">
        <w:t>22</w:t>
      </w:r>
      <w:r w:rsidRPr="000D7C51">
        <w:rPr>
          <w:vertAlign w:val="superscript"/>
        </w:rPr>
        <w:t>nd</w:t>
      </w:r>
      <w:r w:rsidR="000D7C51">
        <w:t xml:space="preserve"> </w:t>
      </w:r>
      <w:r w:rsidRPr="006A0D5A">
        <w:t xml:space="preserve"> Bomb Group</w:t>
      </w:r>
      <w:r w:rsidR="007441AE">
        <w:fldChar w:fldCharType="begin"/>
      </w:r>
      <w:r w:rsidR="007441AE">
        <w:instrText xml:space="preserve"> XE "</w:instrText>
      </w:r>
      <w:r w:rsidR="007441AE" w:rsidRPr="0048568B">
        <w:instrText>22</w:instrText>
      </w:r>
      <w:r w:rsidR="007441AE" w:rsidRPr="0048568B">
        <w:rPr>
          <w:vertAlign w:val="superscript"/>
        </w:rPr>
        <w:instrText>nd</w:instrText>
      </w:r>
      <w:r w:rsidR="007441AE" w:rsidRPr="0048568B">
        <w:instrText xml:space="preserve">  Bomb Group</w:instrText>
      </w:r>
      <w:r w:rsidR="007441AE">
        <w:instrText xml:space="preserve">" </w:instrText>
      </w:r>
      <w:r w:rsidR="007441AE">
        <w:fldChar w:fldCharType="end"/>
      </w:r>
      <w:r w:rsidRPr="006A0D5A">
        <w:t xml:space="preserve"> </w:t>
      </w:r>
      <w:r>
        <w:t xml:space="preserve">refuels at </w:t>
      </w:r>
      <w:smartTag w:uri="urn:schemas-microsoft-com:office:smarttags" w:element="place">
        <w:smartTag w:uri="urn:schemas-microsoft-com:office:smarttags" w:element="PlaceName">
          <w:r>
            <w:t>Iron</w:t>
          </w:r>
        </w:smartTag>
        <w:r>
          <w:t xml:space="preserve"> </w:t>
        </w:r>
        <w:smartTag w:uri="urn:schemas-microsoft-com:office:smarttags" w:element="PlaceType">
          <w:r>
            <w:t>Range</w:t>
          </w:r>
        </w:smartTag>
      </w:smartTag>
      <w:r w:rsidR="007441AE">
        <w:fldChar w:fldCharType="begin"/>
      </w:r>
      <w:r w:rsidR="007441AE">
        <w:instrText xml:space="preserve"> XE "</w:instrText>
      </w:r>
      <w:r w:rsidR="007441AE" w:rsidRPr="00CE1751">
        <w:instrText>Iron Range</w:instrText>
      </w:r>
      <w:r w:rsidR="007441AE">
        <w:instrText xml:space="preserve">" </w:instrText>
      </w:r>
      <w:r w:rsidR="007441AE">
        <w:fldChar w:fldCharType="end"/>
      </w:r>
      <w:r>
        <w:t xml:space="preserve"> Qld. </w:t>
      </w:r>
    </w:p>
    <w:p w14:paraId="04ABFAAE" w14:textId="77777777" w:rsidR="006A0D5A" w:rsidRDefault="00597536" w:rsidP="00072488">
      <w:pPr>
        <w:pStyle w:val="Picture"/>
      </w:pPr>
      <w:r>
        <w:rPr>
          <w:noProof/>
          <w:lang w:eastAsia="en-AU"/>
        </w:rPr>
        <w:drawing>
          <wp:inline distT="0" distB="0" distL="0" distR="0" wp14:anchorId="5B2A6454" wp14:editId="0457CA6E">
            <wp:extent cx="3615946" cy="2931459"/>
            <wp:effectExtent l="0" t="0" r="381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67187" cy="2973000"/>
                    </a:xfrm>
                    <a:prstGeom prst="rect">
                      <a:avLst/>
                    </a:prstGeom>
                    <a:noFill/>
                  </pic:spPr>
                </pic:pic>
              </a:graphicData>
            </a:graphic>
          </wp:inline>
        </w:drawing>
      </w:r>
    </w:p>
    <w:p w14:paraId="54BCA114" w14:textId="77777777" w:rsidR="00AE0ACC" w:rsidRDefault="00AE0ACC" w:rsidP="003B358B">
      <w:pPr>
        <w:jc w:val="center"/>
        <w:rPr>
          <w:i/>
          <w:iCs/>
          <w:sz w:val="18"/>
        </w:rPr>
      </w:pPr>
    </w:p>
    <w:p w14:paraId="637C5B1F" w14:textId="77777777" w:rsidR="00AE0ACC" w:rsidRDefault="00AE0ACC" w:rsidP="00AE0ACC">
      <w:pPr>
        <w:pStyle w:val="Heading7"/>
        <w:framePr w:wrap="around"/>
      </w:pPr>
      <w:r>
        <w:t>RAAF Rathmines</w:t>
      </w:r>
      <w:r w:rsidR="00243E63">
        <w:fldChar w:fldCharType="begin"/>
      </w:r>
      <w:r w:rsidR="00243E63">
        <w:instrText xml:space="preserve"> XE "</w:instrText>
      </w:r>
      <w:r w:rsidR="00243E63" w:rsidRPr="00FD5597">
        <w:instrText>Rathmines</w:instrText>
      </w:r>
      <w:r w:rsidR="00243E63">
        <w:instrText xml:space="preserve">" </w:instrText>
      </w:r>
      <w:r w:rsidR="00243E63">
        <w:fldChar w:fldCharType="end"/>
      </w:r>
      <w:r>
        <w:t xml:space="preserve"> Seaplane Base</w:t>
      </w:r>
    </w:p>
    <w:p w14:paraId="34C0B2D1" w14:textId="77777777" w:rsidR="00356CD7" w:rsidRPr="00AE0ACC" w:rsidRDefault="00AE0ACC" w:rsidP="00072488">
      <w:pPr>
        <w:pStyle w:val="BodyText"/>
      </w:pPr>
      <w:r>
        <w:t xml:space="preserve">The need for aviation gasoline extended along the whole north eastern coast of </w:t>
      </w:r>
      <w:smartTag w:uri="urn:schemas-microsoft-com:office:smarttags" w:element="country-region">
        <w:r>
          <w:t>Australia</w:t>
        </w:r>
      </w:smartTag>
      <w:r>
        <w:t xml:space="preserve">; </w:t>
      </w:r>
      <w:r w:rsidR="00356CD7">
        <w:t xml:space="preserve">in June 1944 for RAAF Catalina No. 11 </w:t>
      </w:r>
      <w:r w:rsidR="00243E63">
        <w:t>Squadron</w:t>
      </w:r>
      <w:r w:rsidR="00243E63">
        <w:fldChar w:fldCharType="begin"/>
      </w:r>
      <w:r w:rsidR="00243E63">
        <w:instrText xml:space="preserve"> XE "</w:instrText>
      </w:r>
      <w:r w:rsidR="00243E63" w:rsidRPr="00D46450">
        <w:instrText>No. 11 Squadron</w:instrText>
      </w:r>
      <w:r w:rsidR="00243E63">
        <w:instrText xml:space="preserve">" </w:instrText>
      </w:r>
      <w:r w:rsidR="00243E63">
        <w:fldChar w:fldCharType="end"/>
      </w:r>
      <w:r w:rsidR="00243E63">
        <w:t xml:space="preserve"> </w:t>
      </w:r>
      <w:r w:rsidR="00356CD7">
        <w:t>&amp; No. 20 Squadron</w:t>
      </w:r>
      <w:r w:rsidR="00243E63">
        <w:fldChar w:fldCharType="begin"/>
      </w:r>
      <w:r w:rsidR="00243E63">
        <w:instrText xml:space="preserve"> XE "</w:instrText>
      </w:r>
      <w:r w:rsidR="00243E63" w:rsidRPr="00431D8F">
        <w:instrText>No. 20 Squadron</w:instrText>
      </w:r>
      <w:r w:rsidR="00243E63">
        <w:instrText xml:space="preserve">" </w:instrText>
      </w:r>
      <w:r w:rsidR="00243E63">
        <w:fldChar w:fldCharType="end"/>
      </w:r>
      <w:r w:rsidR="00356CD7">
        <w:t xml:space="preserve"> and USAAF, a shuttle service of Avgas continued from </w:t>
      </w:r>
      <w:smartTag w:uri="urn:schemas-microsoft-com:office:smarttags" w:element="PlaceName">
        <w:r w:rsidR="00356CD7">
          <w:t>Horn</w:t>
        </w:r>
      </w:smartTag>
      <w:r w:rsidR="00356CD7">
        <w:t xml:space="preserve"> </w:t>
      </w:r>
      <w:smartTag w:uri="urn:schemas-microsoft-com:office:smarttags" w:element="PlaceType">
        <w:r w:rsidR="00356CD7">
          <w:t>Island</w:t>
        </w:r>
      </w:smartTag>
      <w:r w:rsidR="00356CD7">
        <w:t xml:space="preserve"> (located in Torres Strait east of </w:t>
      </w:r>
      <w:smartTag w:uri="urn:schemas-microsoft-com:office:smarttags" w:element="place">
        <w:r w:rsidR="00356CD7">
          <w:t>Thursday Island</w:t>
        </w:r>
      </w:smartTag>
      <w:r w:rsidR="00E45E66">
        <w:fldChar w:fldCharType="begin"/>
      </w:r>
      <w:r w:rsidR="00E45E66">
        <w:instrText xml:space="preserve"> XE "</w:instrText>
      </w:r>
      <w:r w:rsidR="00E45E66" w:rsidRPr="0015514F">
        <w:instrText>Thursday Island</w:instrText>
      </w:r>
      <w:r w:rsidR="00E45E66">
        <w:instrText xml:space="preserve">" </w:instrText>
      </w:r>
      <w:r w:rsidR="00E45E66">
        <w:fldChar w:fldCharType="end"/>
      </w:r>
      <w:r w:rsidR="00356CD7">
        <w:t>)</w:t>
      </w:r>
      <w:r>
        <w:t xml:space="preserve">. </w:t>
      </w:r>
      <w:r w:rsidRPr="00AE0ACC">
        <w:t>Refuelling seaplanes required barges and the years of experience of refuelling the flying boats of the Empire Airways was to be of great value</w:t>
      </w:r>
      <w:r w:rsidR="003E79F2">
        <w:t>.</w:t>
      </w:r>
      <w:r w:rsidR="00746CC7">
        <w:t xml:space="preserve"> The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00746CC7">
        <w:t xml:space="preserve"> Company was required to supply aviation gasoline and lubricants to Rathmines</w:t>
      </w:r>
      <w:r w:rsidR="00243E63">
        <w:fldChar w:fldCharType="begin"/>
      </w:r>
      <w:r w:rsidR="00243E63">
        <w:instrText xml:space="preserve"> XE "</w:instrText>
      </w:r>
      <w:r w:rsidR="00243E63" w:rsidRPr="00FD5597">
        <w:instrText>Rathmines</w:instrText>
      </w:r>
      <w:r w:rsidR="00243E63">
        <w:instrText xml:space="preserve">" </w:instrText>
      </w:r>
      <w:r w:rsidR="00243E63">
        <w:fldChar w:fldCharType="end"/>
      </w:r>
      <w:r w:rsidR="00746CC7">
        <w:t xml:space="preserve"> Base.</w:t>
      </w:r>
    </w:p>
    <w:p w14:paraId="5F98CDBF" w14:textId="79BD050F" w:rsidR="006A0D5A" w:rsidRPr="000D7C51" w:rsidRDefault="000D7C51" w:rsidP="007648F8">
      <w:pPr>
        <w:pStyle w:val="Caption"/>
      </w:pPr>
      <w:r w:rsidRPr="000D7C51">
        <w:t xml:space="preserve">Photo </w:t>
      </w:r>
      <w:r>
        <w:t>5</w:t>
      </w:r>
      <w:r w:rsidR="00813163">
        <w:t>5</w:t>
      </w:r>
      <w:r>
        <w:t>.</w:t>
      </w:r>
      <w:r w:rsidRPr="000D7C51">
        <w:t xml:space="preserve"> </w:t>
      </w:r>
      <w:r w:rsidR="00356CD7" w:rsidRPr="000D7C51">
        <w:t>Rathmines</w:t>
      </w:r>
      <w:r w:rsidR="00243E63">
        <w:fldChar w:fldCharType="begin"/>
      </w:r>
      <w:r w:rsidR="00243E63">
        <w:instrText xml:space="preserve"> XE "</w:instrText>
      </w:r>
      <w:r w:rsidR="00243E63" w:rsidRPr="00FD5597">
        <w:instrText>Rathmines</w:instrText>
      </w:r>
      <w:r w:rsidR="00243E63">
        <w:instrText xml:space="preserve">" </w:instrText>
      </w:r>
      <w:r w:rsidR="00243E63">
        <w:fldChar w:fldCharType="end"/>
      </w:r>
      <w:r w:rsidR="00356CD7" w:rsidRPr="000D7C51">
        <w:t xml:space="preserve"> NSW 1945 was home to</w:t>
      </w:r>
      <w:r>
        <w:t xml:space="preserve"> RAAF</w:t>
      </w:r>
      <w:r w:rsidR="00356CD7" w:rsidRPr="000D7C51">
        <w:t xml:space="preserve"> </w:t>
      </w:r>
      <w:r w:rsidR="00E650B8" w:rsidRPr="000D7C51">
        <w:t>No.</w:t>
      </w:r>
      <w:r w:rsidR="00E650B8">
        <w:t xml:space="preserve"> </w:t>
      </w:r>
      <w:r w:rsidR="00E650B8" w:rsidRPr="000D7C51">
        <w:t>11</w:t>
      </w:r>
      <w:r w:rsidR="00356CD7" w:rsidRPr="000D7C51">
        <w:t xml:space="preserve"> &amp; 20 </w:t>
      </w:r>
      <w:r>
        <w:t xml:space="preserve">Catalina </w:t>
      </w:r>
      <w:r w:rsidR="00356CD7" w:rsidRPr="000D7C51">
        <w:t>Squadrons</w:t>
      </w:r>
    </w:p>
    <w:p w14:paraId="0419FFB8" w14:textId="77777777" w:rsidR="003B358B" w:rsidRDefault="00597536" w:rsidP="00072488">
      <w:pPr>
        <w:pStyle w:val="Picture"/>
      </w:pPr>
      <w:r>
        <w:rPr>
          <w:noProof/>
          <w:lang w:eastAsia="en-AU"/>
        </w:rPr>
        <w:drawing>
          <wp:inline distT="0" distB="0" distL="0" distR="0" wp14:anchorId="36FD7E42" wp14:editId="35E16878">
            <wp:extent cx="3880909" cy="3077671"/>
            <wp:effectExtent l="0" t="0" r="5715" b="889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00875" cy="3093504"/>
                    </a:xfrm>
                    <a:prstGeom prst="rect">
                      <a:avLst/>
                    </a:prstGeom>
                    <a:noFill/>
                  </pic:spPr>
                </pic:pic>
              </a:graphicData>
            </a:graphic>
          </wp:inline>
        </w:drawing>
      </w:r>
    </w:p>
    <w:p w14:paraId="7473D576" w14:textId="77777777" w:rsidR="003B358B" w:rsidRDefault="003B358B" w:rsidP="00072488">
      <w:pPr>
        <w:pStyle w:val="BodyText"/>
      </w:pPr>
      <w:r>
        <w:t>RAAF Base Rathmines</w:t>
      </w:r>
      <w:r w:rsidR="00243E63">
        <w:fldChar w:fldCharType="begin"/>
      </w:r>
      <w:r w:rsidR="00243E63">
        <w:instrText xml:space="preserve"> XE "</w:instrText>
      </w:r>
      <w:r w:rsidR="00243E63" w:rsidRPr="00FD5597">
        <w:instrText>Rathmines</w:instrText>
      </w:r>
      <w:r w:rsidR="00243E63">
        <w:instrText xml:space="preserve">" </w:instrText>
      </w:r>
      <w:r w:rsidR="00243E63">
        <w:fldChar w:fldCharType="end"/>
      </w:r>
      <w:r>
        <w:t xml:space="preserve"> was a Royal Australian Air Force base located on </w:t>
      </w:r>
      <w:smartTag w:uri="urn:schemas-microsoft-com:office:smarttags" w:element="PlaceType">
        <w:r>
          <w:t>Lake</w:t>
        </w:r>
      </w:smartTag>
      <w:r>
        <w:t xml:space="preserve"> </w:t>
      </w:r>
      <w:smartTag w:uri="urn:schemas-microsoft-com:office:smarttags" w:element="PlaceName">
        <w:r>
          <w:t>Macquarie</w:t>
        </w:r>
      </w:smartTag>
      <w:r>
        <w:t xml:space="preserve"> in </w:t>
      </w:r>
      <w:smartTag w:uri="urn:schemas-microsoft-com:office:smarttags" w:element="place">
        <w:smartTag w:uri="urn:schemas-microsoft-com:office:smarttags" w:element="State">
          <w:r>
            <w:t>New South Wales</w:t>
          </w:r>
        </w:smartTag>
      </w:smartTag>
      <w:r>
        <w:t>.</w:t>
      </w:r>
    </w:p>
    <w:p w14:paraId="1AD102BC" w14:textId="77777777" w:rsidR="00356CD7" w:rsidRDefault="00356CD7" w:rsidP="00072488">
      <w:pPr>
        <w:pStyle w:val="BodyText"/>
      </w:pPr>
      <w:r>
        <w:lastRenderedPageBreak/>
        <w:t>RAAF Base Rathmines</w:t>
      </w:r>
      <w:r w:rsidR="00243E63">
        <w:fldChar w:fldCharType="begin"/>
      </w:r>
      <w:r w:rsidR="00243E63">
        <w:instrText xml:space="preserve"> XE "</w:instrText>
      </w:r>
      <w:r w:rsidR="00243E63" w:rsidRPr="00FD5597">
        <w:instrText>Rathmines</w:instrText>
      </w:r>
      <w:r w:rsidR="00243E63">
        <w:instrText xml:space="preserve">" </w:instrText>
      </w:r>
      <w:r w:rsidR="00243E63">
        <w:fldChar w:fldCharType="end"/>
      </w:r>
      <w:r w:rsidR="003B358B">
        <w:rPr>
          <w:rStyle w:val="EndnoteReference"/>
        </w:rPr>
        <w:endnoteReference w:id="78"/>
      </w:r>
      <w:r>
        <w:t xml:space="preserve"> was established in 1939 and was the RAAF's main flying boat base during World War II and the early 1950s. During World War II aircraft based at Rathmines conducted anti-submarine patrols along the Australian east coast and the base was home to the RAAF's main seaplane training units. In addition, detachments from Squadrons based at Rathmines flew numerous offensive mine laying missions into Japanese-held territory (due to Rathmines distance from the front line, these aircraft staged through bases in Northern Australia when travelling to and from their targets). Rathmines was also the RAAF Maritime Section's main training base.</w:t>
      </w:r>
    </w:p>
    <w:p w14:paraId="5F62AB4E" w14:textId="77777777" w:rsidR="003B358B" w:rsidRDefault="00356CD7" w:rsidP="00072488">
      <w:pPr>
        <w:pStyle w:val="BodyText"/>
      </w:pPr>
      <w:r>
        <w:t>After the RAAF retired its flying boats in 1952 RAAF Base Rathmines</w:t>
      </w:r>
      <w:r w:rsidR="00243E63">
        <w:fldChar w:fldCharType="begin"/>
      </w:r>
      <w:r w:rsidR="00243E63">
        <w:instrText xml:space="preserve"> XE "</w:instrText>
      </w:r>
      <w:r w:rsidR="00243E63" w:rsidRPr="00FD5597">
        <w:instrText>Rathmines</w:instrText>
      </w:r>
      <w:r w:rsidR="00243E63">
        <w:instrText xml:space="preserve">" </w:instrText>
      </w:r>
      <w:r w:rsidR="00243E63">
        <w:fldChar w:fldCharType="end"/>
      </w:r>
      <w:r>
        <w:t xml:space="preserve"> was used as a ground-training base for, among others, officers, senior non-commissioned officers, physical training instructors and national servicemen until being closed in the late 1950s. </w:t>
      </w:r>
    </w:p>
    <w:p w14:paraId="6752B456" w14:textId="77777777" w:rsidR="00356CD7" w:rsidRDefault="00356CD7" w:rsidP="00072488">
      <w:pPr>
        <w:pStyle w:val="BodyText"/>
      </w:pPr>
      <w:r>
        <w:t>Flying units based at RAAF Rathmines</w:t>
      </w:r>
      <w:r w:rsidR="00243E63">
        <w:fldChar w:fldCharType="begin"/>
      </w:r>
      <w:r w:rsidR="00243E63">
        <w:instrText xml:space="preserve"> XE "</w:instrText>
      </w:r>
      <w:r w:rsidR="00243E63" w:rsidRPr="00FD5597">
        <w:instrText>Rathmines</w:instrText>
      </w:r>
      <w:r w:rsidR="00243E63">
        <w:instrText xml:space="preserve">" </w:instrText>
      </w:r>
      <w:r w:rsidR="00243E63">
        <w:fldChar w:fldCharType="end"/>
      </w:r>
      <w:r>
        <w:t xml:space="preserve"> at different times included:</w:t>
      </w:r>
    </w:p>
    <w:p w14:paraId="6ADD41BF" w14:textId="77777777" w:rsidR="00356CD7" w:rsidRPr="009B0EF6" w:rsidRDefault="00356CD7" w:rsidP="00072488">
      <w:pPr>
        <w:pStyle w:val="BodyText10pt"/>
      </w:pPr>
      <w:r w:rsidRPr="009B0EF6">
        <w:t xml:space="preserve">No. 9 Squadron </w:t>
      </w:r>
    </w:p>
    <w:p w14:paraId="45303BEA" w14:textId="77777777" w:rsidR="00356CD7" w:rsidRPr="009B0EF6" w:rsidRDefault="00356CD7" w:rsidP="00072488">
      <w:pPr>
        <w:pStyle w:val="BodyText10pt"/>
      </w:pPr>
      <w:r w:rsidRPr="009B0EF6">
        <w:t>No. 11 Squadron</w:t>
      </w:r>
      <w:r w:rsidR="00243E63" w:rsidRPr="009B0EF6">
        <w:fldChar w:fldCharType="begin"/>
      </w:r>
      <w:r w:rsidR="00243E63" w:rsidRPr="009B0EF6">
        <w:instrText xml:space="preserve"> XE "No. 11 Squadron" </w:instrText>
      </w:r>
      <w:r w:rsidR="00243E63" w:rsidRPr="009B0EF6">
        <w:fldChar w:fldCharType="end"/>
      </w:r>
      <w:r w:rsidRPr="009B0EF6">
        <w:t xml:space="preserve"> </w:t>
      </w:r>
    </w:p>
    <w:p w14:paraId="66775FD7" w14:textId="77777777" w:rsidR="00356CD7" w:rsidRPr="009B0EF6" w:rsidRDefault="00356CD7" w:rsidP="00072488">
      <w:pPr>
        <w:pStyle w:val="BodyText10pt"/>
      </w:pPr>
      <w:r w:rsidRPr="009B0EF6">
        <w:t>No. 20 Squadron</w:t>
      </w:r>
      <w:r w:rsidR="00243E63" w:rsidRPr="009B0EF6">
        <w:fldChar w:fldCharType="begin"/>
      </w:r>
      <w:r w:rsidR="00243E63" w:rsidRPr="009B0EF6">
        <w:instrText xml:space="preserve"> XE "No. 20 Squadron" </w:instrText>
      </w:r>
      <w:r w:rsidR="00243E63" w:rsidRPr="009B0EF6">
        <w:fldChar w:fldCharType="end"/>
      </w:r>
      <w:r w:rsidRPr="009B0EF6">
        <w:t xml:space="preserve"> </w:t>
      </w:r>
    </w:p>
    <w:p w14:paraId="0CA4A129" w14:textId="77777777" w:rsidR="00356CD7" w:rsidRPr="009B0EF6" w:rsidRDefault="00356CD7" w:rsidP="00072488">
      <w:pPr>
        <w:pStyle w:val="BodyText10pt"/>
      </w:pPr>
      <w:r w:rsidRPr="009B0EF6">
        <w:t>No. 40 Squadron</w:t>
      </w:r>
      <w:r w:rsidR="00243E63" w:rsidRPr="009B0EF6">
        <w:fldChar w:fldCharType="begin"/>
      </w:r>
      <w:r w:rsidR="00243E63" w:rsidRPr="009B0EF6">
        <w:instrText xml:space="preserve"> XE "No. 40 Squadron" </w:instrText>
      </w:r>
      <w:r w:rsidR="00243E63" w:rsidRPr="009B0EF6">
        <w:fldChar w:fldCharType="end"/>
      </w:r>
      <w:r w:rsidRPr="009B0EF6">
        <w:t xml:space="preserve"> </w:t>
      </w:r>
    </w:p>
    <w:p w14:paraId="22C76482" w14:textId="77777777" w:rsidR="00356CD7" w:rsidRPr="009B0EF6" w:rsidRDefault="00356CD7" w:rsidP="00072488">
      <w:pPr>
        <w:pStyle w:val="BodyText10pt"/>
      </w:pPr>
      <w:r w:rsidRPr="009B0EF6">
        <w:t>No. 41 Squadron</w:t>
      </w:r>
      <w:r w:rsidR="00243E63" w:rsidRPr="009B0EF6">
        <w:fldChar w:fldCharType="begin"/>
      </w:r>
      <w:r w:rsidR="00243E63" w:rsidRPr="009B0EF6">
        <w:instrText xml:space="preserve"> XE "No. 41 Squadron" </w:instrText>
      </w:r>
      <w:r w:rsidR="00243E63" w:rsidRPr="009B0EF6">
        <w:fldChar w:fldCharType="end"/>
      </w:r>
      <w:r w:rsidRPr="009B0EF6">
        <w:t xml:space="preserve"> </w:t>
      </w:r>
    </w:p>
    <w:p w14:paraId="5667950F" w14:textId="77777777" w:rsidR="00356CD7" w:rsidRPr="009B0EF6" w:rsidRDefault="00356CD7" w:rsidP="00072488">
      <w:pPr>
        <w:pStyle w:val="BodyText10pt"/>
      </w:pPr>
      <w:r w:rsidRPr="009B0EF6">
        <w:t>No. 43 Squadron</w:t>
      </w:r>
      <w:r w:rsidR="00243E63" w:rsidRPr="009B0EF6">
        <w:fldChar w:fldCharType="begin"/>
      </w:r>
      <w:r w:rsidR="00243E63" w:rsidRPr="009B0EF6">
        <w:instrText xml:space="preserve"> XE "No. 43 Squadron" </w:instrText>
      </w:r>
      <w:r w:rsidR="00243E63" w:rsidRPr="009B0EF6">
        <w:fldChar w:fldCharType="end"/>
      </w:r>
      <w:r w:rsidRPr="009B0EF6">
        <w:t xml:space="preserve"> </w:t>
      </w:r>
    </w:p>
    <w:p w14:paraId="5ECE4560" w14:textId="77777777" w:rsidR="00356CD7" w:rsidRPr="009B0EF6" w:rsidRDefault="00356CD7" w:rsidP="00072488">
      <w:pPr>
        <w:pStyle w:val="BodyText10pt"/>
      </w:pPr>
      <w:r w:rsidRPr="009B0EF6">
        <w:t>No. 107 Squadron</w:t>
      </w:r>
      <w:r w:rsidR="00243E63" w:rsidRPr="009B0EF6">
        <w:fldChar w:fldCharType="begin"/>
      </w:r>
      <w:r w:rsidR="00243E63" w:rsidRPr="009B0EF6">
        <w:instrText xml:space="preserve"> XE "No. 107 Squadron" </w:instrText>
      </w:r>
      <w:r w:rsidR="00243E63" w:rsidRPr="009B0EF6">
        <w:fldChar w:fldCharType="end"/>
      </w:r>
      <w:r w:rsidRPr="009B0EF6">
        <w:t xml:space="preserve"> </w:t>
      </w:r>
    </w:p>
    <w:p w14:paraId="2A48676B" w14:textId="77777777" w:rsidR="00356CD7" w:rsidRPr="009B0EF6" w:rsidRDefault="00356CD7" w:rsidP="00072488">
      <w:pPr>
        <w:pStyle w:val="BodyText10pt"/>
      </w:pPr>
      <w:r w:rsidRPr="009B0EF6">
        <w:t>No. 3 Operational Training Unit</w:t>
      </w:r>
      <w:r w:rsidR="00243E63" w:rsidRPr="009B0EF6">
        <w:fldChar w:fldCharType="begin"/>
      </w:r>
      <w:r w:rsidR="00243E63" w:rsidRPr="009B0EF6">
        <w:instrText xml:space="preserve"> XE "No. 3 Operational Training Unit" </w:instrText>
      </w:r>
      <w:r w:rsidR="00243E63" w:rsidRPr="009B0EF6">
        <w:fldChar w:fldCharType="end"/>
      </w:r>
      <w:r w:rsidRPr="009B0EF6">
        <w:t xml:space="preserve"> </w:t>
      </w:r>
    </w:p>
    <w:p w14:paraId="36B42ACB" w14:textId="77777777" w:rsidR="00356CD7" w:rsidRPr="009B0EF6" w:rsidRDefault="00356CD7" w:rsidP="00072488">
      <w:pPr>
        <w:pStyle w:val="BodyText10pt"/>
      </w:pPr>
      <w:r w:rsidRPr="009B0EF6">
        <w:t>Seaplane Training Flight</w:t>
      </w:r>
    </w:p>
    <w:p w14:paraId="38DA8D0E" w14:textId="103207B2" w:rsidR="00356CD7" w:rsidRPr="00073A7D" w:rsidRDefault="00073A7D" w:rsidP="007648F8">
      <w:pPr>
        <w:pStyle w:val="Caption"/>
      </w:pPr>
      <w:r w:rsidRPr="00073A7D">
        <w:t xml:space="preserve">Photo </w:t>
      </w:r>
      <w:r w:rsidR="000D7C51">
        <w:t>5</w:t>
      </w:r>
      <w:r w:rsidR="00813163">
        <w:t>6</w:t>
      </w:r>
      <w:r w:rsidR="000D7C51">
        <w:t>.</w:t>
      </w:r>
      <w:r>
        <w:t xml:space="preserve"> Catalina of the “Black Cats” Squadrons</w:t>
      </w:r>
    </w:p>
    <w:p w14:paraId="33622DB9" w14:textId="77777777" w:rsidR="00073A7D" w:rsidRDefault="00597536" w:rsidP="00072488">
      <w:pPr>
        <w:pStyle w:val="Picture"/>
      </w:pPr>
      <w:r>
        <w:rPr>
          <w:noProof/>
          <w:lang w:eastAsia="en-AU"/>
        </w:rPr>
        <w:drawing>
          <wp:inline distT="0" distB="0" distL="0" distR="0" wp14:anchorId="237189CE" wp14:editId="55C05EE1">
            <wp:extent cx="5600700" cy="31623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00700" cy="3162300"/>
                    </a:xfrm>
                    <a:prstGeom prst="rect">
                      <a:avLst/>
                    </a:prstGeom>
                    <a:noFill/>
                  </pic:spPr>
                </pic:pic>
              </a:graphicData>
            </a:graphic>
          </wp:inline>
        </w:drawing>
      </w:r>
    </w:p>
    <w:p w14:paraId="5880F1AA" w14:textId="77777777" w:rsidR="00F767DC" w:rsidRDefault="00F767DC" w:rsidP="00073A7D">
      <w:pPr>
        <w:jc w:val="center"/>
      </w:pPr>
      <w:r>
        <w:br w:type="page"/>
      </w:r>
    </w:p>
    <w:p w14:paraId="65C3F054" w14:textId="32AA97E0" w:rsidR="00C5684A" w:rsidRPr="00C5684A" w:rsidRDefault="00C5684A" w:rsidP="007648F8">
      <w:pPr>
        <w:pStyle w:val="Caption"/>
      </w:pPr>
      <w:r w:rsidRPr="00C5684A">
        <w:lastRenderedPageBreak/>
        <w:t xml:space="preserve">Photo </w:t>
      </w:r>
      <w:r w:rsidR="000D7C51">
        <w:t>5</w:t>
      </w:r>
      <w:r w:rsidR="00813163">
        <w:t>7</w:t>
      </w:r>
      <w:r w:rsidR="000D7C51">
        <w:t>.</w:t>
      </w:r>
      <w:r w:rsidRPr="00C5684A">
        <w:t xml:space="preserve"> </w:t>
      </w:r>
      <w:r w:rsidR="00E650B8" w:rsidRPr="00C5684A">
        <w:t xml:space="preserve">HARS Consolidated PBY Catalina </w:t>
      </w:r>
      <w:r w:rsidR="00E650B8">
        <w:t>'</w:t>
      </w:r>
      <w:r w:rsidR="00E650B8" w:rsidRPr="00C5684A">
        <w:t>Black Cat’</w:t>
      </w:r>
      <w:r w:rsidR="00243E63">
        <w:fldChar w:fldCharType="begin"/>
      </w:r>
      <w:r w:rsidR="00243E63">
        <w:instrText xml:space="preserve"> XE "</w:instrText>
      </w:r>
      <w:r w:rsidR="00243E63" w:rsidRPr="00D36791">
        <w:instrText>Catalina 'Black Cat’</w:instrText>
      </w:r>
      <w:r w:rsidR="00243E63">
        <w:instrText xml:space="preserve">" </w:instrText>
      </w:r>
      <w:r w:rsidR="00243E63">
        <w:fldChar w:fldCharType="end"/>
      </w:r>
      <w:r w:rsidR="00E650B8" w:rsidRPr="00C5684A">
        <w:t xml:space="preserve"> VH-PBZ (Temora April 2007)</w:t>
      </w:r>
    </w:p>
    <w:p w14:paraId="28E7C419" w14:textId="77777777" w:rsidR="00C5684A" w:rsidRDefault="00597536" w:rsidP="00072488">
      <w:pPr>
        <w:pStyle w:val="Picture"/>
      </w:pPr>
      <w:r>
        <w:rPr>
          <w:noProof/>
          <w:lang w:eastAsia="en-AU"/>
        </w:rPr>
        <w:drawing>
          <wp:inline distT="0" distB="0" distL="0" distR="0" wp14:anchorId="5004BCAC" wp14:editId="60C6F1A4">
            <wp:extent cx="5772150" cy="311467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72150" cy="3114675"/>
                    </a:xfrm>
                    <a:prstGeom prst="rect">
                      <a:avLst/>
                    </a:prstGeom>
                    <a:noFill/>
                  </pic:spPr>
                </pic:pic>
              </a:graphicData>
            </a:graphic>
          </wp:inline>
        </w:drawing>
      </w:r>
    </w:p>
    <w:p w14:paraId="5E5AB70A" w14:textId="123F1954" w:rsidR="00826C2B" w:rsidRDefault="00210EF0" w:rsidP="007648F8">
      <w:pPr>
        <w:pStyle w:val="Caption"/>
        <w:rPr>
          <w:rFonts w:ascii="Arial" w:hAnsi="Arial" w:cs="Arial"/>
          <w:color w:val="000000"/>
          <w:sz w:val="18"/>
          <w:szCs w:val="18"/>
        </w:rPr>
      </w:pPr>
      <w:r>
        <w:t xml:space="preserve">Photo </w:t>
      </w:r>
      <w:r w:rsidR="00813163">
        <w:t>58</w:t>
      </w:r>
      <w:r w:rsidR="000D7C51">
        <w:t>.</w:t>
      </w:r>
      <w:r>
        <w:t xml:space="preserve"> Refuelling a RAAF Catalina of No. 20 Squadron</w:t>
      </w:r>
      <w:r w:rsidR="00243E63">
        <w:fldChar w:fldCharType="begin"/>
      </w:r>
      <w:r w:rsidR="00243E63">
        <w:instrText xml:space="preserve"> XE "</w:instrText>
      </w:r>
      <w:r w:rsidR="00243E63" w:rsidRPr="00961EB5">
        <w:instrText>No. 20 Squadron</w:instrText>
      </w:r>
      <w:r w:rsidR="00243E63">
        <w:instrText xml:space="preserve">" </w:instrText>
      </w:r>
      <w:r w:rsidR="00243E63">
        <w:fldChar w:fldCharType="end"/>
      </w:r>
      <w:r>
        <w:t xml:space="preserve"> in </w:t>
      </w:r>
      <w:smartTag w:uri="urn:schemas-microsoft-com:office:smarttags" w:element="place">
        <w:smartTag w:uri="urn:schemas-microsoft-com:office:smarttags" w:element="PlaceName">
          <w:smartTag w:uri="urn:schemas-microsoft-com:office:smarttags" w:element="City">
            <w:r>
              <w:t>Darwin</w:t>
            </w:r>
          </w:smartTag>
        </w:smartTag>
        <w:r w:rsidR="0084230A">
          <w:fldChar w:fldCharType="begin"/>
        </w:r>
        <w:r w:rsidR="0084230A">
          <w:instrText xml:space="preserve"> XE "</w:instrText>
        </w:r>
        <w:smartTag w:uri="urn:schemas-microsoft-com:office:smarttags" w:element="City">
          <w:r w:rsidR="0084230A" w:rsidRPr="008362CB">
            <w:instrText>Darwin</w:instrText>
          </w:r>
        </w:smartTag>
        <w:r w:rsidR="0084230A">
          <w:instrText xml:space="preserve">" </w:instrText>
        </w:r>
        <w:r w:rsidR="0084230A">
          <w:fldChar w:fldCharType="end"/>
        </w:r>
        <w:r>
          <w:t xml:space="preserve"> </w:t>
        </w:r>
        <w:smartTag w:uri="urn:schemas-microsoft-com:office:smarttags" w:element="PlaceType">
          <w:r>
            <w:t>Harbour</w:t>
          </w:r>
        </w:smartTag>
      </w:smartTag>
      <w:r>
        <w:t xml:space="preserve"> August 1944.</w:t>
      </w:r>
      <w:r>
        <w:rPr>
          <w:rStyle w:val="EndnoteReference"/>
        </w:rPr>
        <w:endnoteReference w:id="79"/>
      </w:r>
    </w:p>
    <w:p w14:paraId="592CF12B" w14:textId="77777777" w:rsidR="00826C2B" w:rsidRDefault="00597536" w:rsidP="00072488">
      <w:pPr>
        <w:pStyle w:val="Picture"/>
      </w:pPr>
      <w:r w:rsidRPr="00210EF0">
        <w:rPr>
          <w:noProof/>
          <w:lang w:eastAsia="en-AU"/>
        </w:rPr>
        <w:drawing>
          <wp:inline distT="0" distB="0" distL="0" distR="0" wp14:anchorId="4B3114A4" wp14:editId="34F1BF48">
            <wp:extent cx="5795137" cy="3751729"/>
            <wp:effectExtent l="0" t="0" r="0"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85">
                      <a:extLst>
                        <a:ext uri="{28A0092B-C50C-407E-A947-70E740481C1C}">
                          <a14:useLocalDpi xmlns:a14="http://schemas.microsoft.com/office/drawing/2010/main" val="0"/>
                        </a:ext>
                      </a:extLst>
                    </a:blip>
                    <a:srcRect l="1988" t="6437" b="9883"/>
                    <a:stretch/>
                  </pic:blipFill>
                  <pic:spPr bwMode="auto">
                    <a:xfrm>
                      <a:off x="0" y="0"/>
                      <a:ext cx="5823305" cy="3769965"/>
                    </a:xfrm>
                    <a:prstGeom prst="rect">
                      <a:avLst/>
                    </a:prstGeom>
                    <a:noFill/>
                    <a:ln>
                      <a:noFill/>
                    </a:ln>
                    <a:extLst>
                      <a:ext uri="{53640926-AAD7-44D8-BBD7-CCE9431645EC}">
                        <a14:shadowObscured xmlns:a14="http://schemas.microsoft.com/office/drawing/2010/main"/>
                      </a:ext>
                    </a:extLst>
                  </pic:spPr>
                </pic:pic>
              </a:graphicData>
            </a:graphic>
          </wp:inline>
        </w:drawing>
      </w:r>
    </w:p>
    <w:p w14:paraId="2C2CE619" w14:textId="20599C99" w:rsidR="001D7AA0" w:rsidRPr="001D7AA0" w:rsidRDefault="001D7AA0" w:rsidP="007648F8">
      <w:pPr>
        <w:pStyle w:val="Caption"/>
      </w:pPr>
      <w:r>
        <w:rPr>
          <w:sz w:val="18"/>
        </w:rPr>
        <w:br w:type="page"/>
      </w:r>
      <w:r w:rsidRPr="001D7AA0">
        <w:lastRenderedPageBreak/>
        <w:t xml:space="preserve">Photo </w:t>
      </w:r>
      <w:r w:rsidR="00813163">
        <w:t>59</w:t>
      </w:r>
      <w:r w:rsidR="000D7C51">
        <w:t>.</w:t>
      </w:r>
      <w:r w:rsidRPr="001D7AA0">
        <w:t xml:space="preserve"> Darwin</w:t>
      </w:r>
      <w:r w:rsidR="0084230A">
        <w:fldChar w:fldCharType="begin"/>
      </w:r>
      <w:r w:rsidR="0084230A">
        <w:instrText xml:space="preserve"> XE "</w:instrText>
      </w:r>
      <w:r w:rsidR="0084230A" w:rsidRPr="008362CB">
        <w:instrText>Darwin</w:instrText>
      </w:r>
      <w:r w:rsidR="0084230A">
        <w:instrText xml:space="preserve">" </w:instrText>
      </w:r>
      <w:r w:rsidR="0084230A">
        <w:fldChar w:fldCharType="end"/>
      </w:r>
      <w:r w:rsidRPr="001D7AA0">
        <w:t xml:space="preserve">, NT. 1944-08. Refuelling a No 20 Squadron RAAF Consolidated Catalina from a fuel barge in </w:t>
      </w:r>
      <w:smartTag w:uri="urn:schemas-microsoft-com:office:smarttags" w:element="place">
        <w:smartTag w:uri="urn:schemas-microsoft-com:office:smarttags" w:element="PlaceName">
          <w:r w:rsidRPr="001D7AA0">
            <w:t>Darwin</w:t>
          </w:r>
        </w:smartTag>
        <w:r w:rsidRPr="001D7AA0">
          <w:t xml:space="preserve"> </w:t>
        </w:r>
        <w:smartTag w:uri="urn:schemas-microsoft-com:office:smarttags" w:element="PlaceType">
          <w:r w:rsidRPr="001D7AA0">
            <w:t>Harbour</w:t>
          </w:r>
        </w:smartTag>
      </w:smartTag>
      <w:r w:rsidRPr="001D7AA0">
        <w:t>. Jam s Reginald (Reg) Cleworth</w:t>
      </w:r>
      <w:r w:rsidR="00243E63">
        <w:fldChar w:fldCharType="begin"/>
      </w:r>
      <w:r w:rsidR="00243E63">
        <w:instrText xml:space="preserve"> XE "</w:instrText>
      </w:r>
      <w:r w:rsidR="00243E63" w:rsidRPr="00A91D5F">
        <w:instrText>Cleworth</w:instrText>
      </w:r>
      <w:r w:rsidR="00243E63">
        <w:instrText xml:space="preserve">" </w:instrText>
      </w:r>
      <w:r w:rsidR="00243E63">
        <w:fldChar w:fldCharType="end"/>
      </w:r>
      <w:r w:rsidRPr="001D7AA0">
        <w:t xml:space="preserve"> holds the refuelling hose, while Russell (Russ) Jones</w:t>
      </w:r>
      <w:r w:rsidR="00243E63">
        <w:fldChar w:fldCharType="begin"/>
      </w:r>
      <w:r w:rsidR="00243E63">
        <w:instrText xml:space="preserve"> XE "</w:instrText>
      </w:r>
      <w:r w:rsidR="00243E63" w:rsidRPr="000B0079">
        <w:instrText>Jones</w:instrText>
      </w:r>
      <w:r w:rsidR="00243E63">
        <w:instrText xml:space="preserve">" </w:instrText>
      </w:r>
      <w:r w:rsidR="00243E63">
        <w:fldChar w:fldCharType="end"/>
      </w:r>
      <w:r w:rsidRPr="001D7AA0">
        <w:t xml:space="preserve"> is on the wing.</w:t>
      </w:r>
      <w:r>
        <w:rPr>
          <w:rStyle w:val="EndnoteReference"/>
          <w:iCs/>
        </w:rPr>
        <w:endnoteReference w:id="80"/>
      </w:r>
      <w:r w:rsidRPr="001D7AA0">
        <w:t xml:space="preserve"> </w:t>
      </w:r>
    </w:p>
    <w:p w14:paraId="51842100" w14:textId="77777777" w:rsidR="00826C2B" w:rsidRDefault="00597536" w:rsidP="00072488">
      <w:pPr>
        <w:pStyle w:val="Picture"/>
      </w:pPr>
      <w:r w:rsidRPr="001D7AA0">
        <w:rPr>
          <w:noProof/>
          <w:lang w:eastAsia="en-AU"/>
        </w:rPr>
        <w:drawing>
          <wp:inline distT="0" distB="0" distL="0" distR="0" wp14:anchorId="3943EF9E" wp14:editId="6631DDC1">
            <wp:extent cx="5064369" cy="3128367"/>
            <wp:effectExtent l="0" t="0" r="317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rotWithShape="1">
                    <a:blip r:embed="rId86">
                      <a:extLst>
                        <a:ext uri="{28A0092B-C50C-407E-A947-70E740481C1C}">
                          <a14:useLocalDpi xmlns:a14="http://schemas.microsoft.com/office/drawing/2010/main" val="0"/>
                        </a:ext>
                      </a:extLst>
                    </a:blip>
                    <a:srcRect t="19460" r="9048" b="6454"/>
                    <a:stretch/>
                  </pic:blipFill>
                  <pic:spPr bwMode="auto">
                    <a:xfrm>
                      <a:off x="0" y="0"/>
                      <a:ext cx="5091099" cy="3144879"/>
                    </a:xfrm>
                    <a:prstGeom prst="rect">
                      <a:avLst/>
                    </a:prstGeom>
                    <a:noFill/>
                    <a:ln>
                      <a:noFill/>
                    </a:ln>
                    <a:extLst>
                      <a:ext uri="{53640926-AAD7-44D8-BBD7-CCE9431645EC}">
                        <a14:shadowObscured xmlns:a14="http://schemas.microsoft.com/office/drawing/2010/main"/>
                      </a:ext>
                    </a:extLst>
                  </pic:spPr>
                </pic:pic>
              </a:graphicData>
            </a:graphic>
          </wp:inline>
        </w:drawing>
      </w:r>
    </w:p>
    <w:p w14:paraId="54F2E79F" w14:textId="77777777" w:rsidR="00826C2B" w:rsidRDefault="009D2B0D" w:rsidP="001D7AA0">
      <w:pPr>
        <w:pStyle w:val="BodyText2"/>
        <w:rPr>
          <w:sz w:val="22"/>
        </w:rPr>
      </w:pPr>
      <w:r w:rsidRPr="001D7AA0">
        <w:rPr>
          <w:sz w:val="22"/>
        </w:rPr>
        <w:t>Flight Sergeant James Reginald (Reg) Cleworth</w:t>
      </w:r>
      <w:r w:rsidR="00243E63">
        <w:rPr>
          <w:sz w:val="22"/>
        </w:rPr>
        <w:fldChar w:fldCharType="begin"/>
      </w:r>
      <w:r w:rsidR="00243E63">
        <w:instrText xml:space="preserve"> XE "</w:instrText>
      </w:r>
      <w:r w:rsidR="00243E63" w:rsidRPr="00A91D5F">
        <w:rPr>
          <w:iCs/>
        </w:rPr>
        <w:instrText>Cleworth</w:instrText>
      </w:r>
      <w:r w:rsidR="00243E63">
        <w:instrText xml:space="preserve">" </w:instrText>
      </w:r>
      <w:r w:rsidR="00243E63">
        <w:rPr>
          <w:sz w:val="22"/>
        </w:rPr>
        <w:fldChar w:fldCharType="end"/>
      </w:r>
      <w:r w:rsidRPr="001D7AA0">
        <w:rPr>
          <w:sz w:val="22"/>
        </w:rPr>
        <w:t>,</w:t>
      </w:r>
      <w:r w:rsidR="001D7AA0" w:rsidRPr="001D7AA0">
        <w:rPr>
          <w:sz w:val="22"/>
        </w:rPr>
        <w:t xml:space="preserve"> Service No. 419457 of </w:t>
      </w:r>
      <w:r w:rsidRPr="001D7AA0">
        <w:rPr>
          <w:sz w:val="22"/>
        </w:rPr>
        <w:t>No. 67 Squadron</w:t>
      </w:r>
      <w:r w:rsidR="00243E63">
        <w:rPr>
          <w:sz w:val="22"/>
        </w:rPr>
        <w:fldChar w:fldCharType="begin"/>
      </w:r>
      <w:r w:rsidR="00243E63">
        <w:instrText xml:space="preserve"> XE "</w:instrText>
      </w:r>
      <w:r w:rsidR="00243E63" w:rsidRPr="00AB77D9">
        <w:rPr>
          <w:sz w:val="22"/>
        </w:rPr>
        <w:instrText>No. 67 Squadron</w:instrText>
      </w:r>
      <w:r w:rsidR="00243E63">
        <w:instrText xml:space="preserve">" </w:instrText>
      </w:r>
      <w:r w:rsidR="00243E63">
        <w:rPr>
          <w:sz w:val="22"/>
        </w:rPr>
        <w:fldChar w:fldCharType="end"/>
      </w:r>
      <w:r w:rsidRPr="001D7AA0">
        <w:rPr>
          <w:sz w:val="22"/>
        </w:rPr>
        <w:t xml:space="preserve"> RAAF. Sergeant Cleworth, </w:t>
      </w:r>
      <w:r w:rsidR="001D7AA0" w:rsidRPr="001D7AA0">
        <w:rPr>
          <w:sz w:val="22"/>
        </w:rPr>
        <w:t>l</w:t>
      </w:r>
      <w:r w:rsidRPr="001D7AA0">
        <w:rPr>
          <w:sz w:val="22"/>
        </w:rPr>
        <w:t>ater Warrant Officer, died when No</w:t>
      </w:r>
      <w:r w:rsidR="00243E63">
        <w:rPr>
          <w:sz w:val="22"/>
        </w:rPr>
        <w:t>.</w:t>
      </w:r>
      <w:r w:rsidRPr="001D7AA0">
        <w:rPr>
          <w:sz w:val="22"/>
        </w:rPr>
        <w:t xml:space="preserve"> 20 Squadron</w:t>
      </w:r>
      <w:r w:rsidR="00243E63">
        <w:rPr>
          <w:sz w:val="22"/>
        </w:rPr>
        <w:fldChar w:fldCharType="begin"/>
      </w:r>
      <w:r w:rsidR="00243E63">
        <w:instrText xml:space="preserve"> XE "</w:instrText>
      </w:r>
      <w:r w:rsidR="00243E63" w:rsidRPr="009753BC">
        <w:rPr>
          <w:sz w:val="22"/>
        </w:rPr>
        <w:instrText>No. 20 Squadron</w:instrText>
      </w:r>
      <w:r w:rsidR="00243E63">
        <w:instrText xml:space="preserve">" </w:instrText>
      </w:r>
      <w:r w:rsidR="00243E63">
        <w:rPr>
          <w:sz w:val="22"/>
        </w:rPr>
        <w:fldChar w:fldCharType="end"/>
      </w:r>
      <w:r w:rsidRPr="001D7AA0">
        <w:rPr>
          <w:sz w:val="22"/>
        </w:rPr>
        <w:t xml:space="preserve"> RAAF Consolidated Catalina A24-203 failed to return from a mission to the </w:t>
      </w:r>
      <w:smartTag w:uri="urn:schemas-microsoft-com:office:smarttags" w:element="place">
        <w:smartTag w:uri="urn:schemas-microsoft-com:office:smarttags" w:element="PlaceName">
          <w:r w:rsidRPr="001D7AA0">
            <w:rPr>
              <w:sz w:val="22"/>
            </w:rPr>
            <w:t>Pecadores</w:t>
          </w:r>
        </w:smartTag>
        <w:r w:rsidRPr="001D7AA0">
          <w:rPr>
            <w:sz w:val="22"/>
          </w:rPr>
          <w:t xml:space="preserve"> </w:t>
        </w:r>
        <w:smartTag w:uri="urn:schemas-microsoft-com:office:smarttags" w:element="PlaceType">
          <w:r w:rsidRPr="001D7AA0">
            <w:rPr>
              <w:sz w:val="22"/>
            </w:rPr>
            <w:t>Islands</w:t>
          </w:r>
        </w:smartTag>
      </w:smartTag>
      <w:r w:rsidRPr="001D7AA0">
        <w:rPr>
          <w:sz w:val="22"/>
        </w:rPr>
        <w:t xml:space="preserve"> on the night of </w:t>
      </w:r>
      <w:r w:rsidR="001D7AA0" w:rsidRPr="001D7AA0">
        <w:rPr>
          <w:sz w:val="22"/>
        </w:rPr>
        <w:t>7</w:t>
      </w:r>
      <w:r w:rsidR="001D7AA0" w:rsidRPr="001D7AA0">
        <w:rPr>
          <w:sz w:val="22"/>
          <w:vertAlign w:val="superscript"/>
        </w:rPr>
        <w:t>th</w:t>
      </w:r>
      <w:r w:rsidR="001D7AA0" w:rsidRPr="001D7AA0">
        <w:rPr>
          <w:sz w:val="22"/>
        </w:rPr>
        <w:t xml:space="preserve"> March 1945.</w:t>
      </w:r>
    </w:p>
    <w:p w14:paraId="05ACAAD0" w14:textId="36790713" w:rsidR="00826C2B" w:rsidRPr="000311F1" w:rsidRDefault="003D2D8F" w:rsidP="007648F8">
      <w:pPr>
        <w:pStyle w:val="Caption"/>
        <w:rPr>
          <w:szCs w:val="18"/>
        </w:rPr>
      </w:pPr>
      <w:r w:rsidRPr="000311F1">
        <w:t xml:space="preserve">Photo </w:t>
      </w:r>
      <w:r w:rsidR="000D7C51">
        <w:t>6</w:t>
      </w:r>
      <w:r w:rsidR="00813163">
        <w:t>0</w:t>
      </w:r>
      <w:r w:rsidR="000D7C51">
        <w:t>.</w:t>
      </w:r>
      <w:r w:rsidRPr="000311F1">
        <w:t xml:space="preserve"> Interior view of the RAAF 05- </w:t>
      </w:r>
      <w:r w:rsidR="004E74E0" w:rsidRPr="000311F1">
        <w:t>1</w:t>
      </w:r>
      <w:r w:rsidRPr="000311F1">
        <w:t>5 Refueller, showing 1500 gallons bulk storage tank, pipework, pump and auxiliary drives (circa 1945)</w:t>
      </w:r>
      <w:r w:rsidRPr="000311F1">
        <w:rPr>
          <w:rStyle w:val="EndnoteReference"/>
          <w:iCs/>
        </w:rPr>
        <w:endnoteReference w:id="81"/>
      </w:r>
    </w:p>
    <w:p w14:paraId="4C219E31" w14:textId="77777777" w:rsidR="00826C2B" w:rsidRDefault="00597536" w:rsidP="00072488">
      <w:pPr>
        <w:pStyle w:val="Picture"/>
      </w:pPr>
      <w:r w:rsidRPr="003D2D8F">
        <w:rPr>
          <w:noProof/>
          <w:lang w:eastAsia="en-AU"/>
        </w:rPr>
        <w:drawing>
          <wp:inline distT="0" distB="0" distL="0" distR="0" wp14:anchorId="52D84033" wp14:editId="4D23D764">
            <wp:extent cx="5291728" cy="3671047"/>
            <wp:effectExtent l="0" t="0" r="4445"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87">
                      <a:extLst>
                        <a:ext uri="{28A0092B-C50C-407E-A947-70E740481C1C}">
                          <a14:useLocalDpi xmlns:a14="http://schemas.microsoft.com/office/drawing/2010/main" val="0"/>
                        </a:ext>
                      </a:extLst>
                    </a:blip>
                    <a:srcRect t="5525" r="4205" b="6842"/>
                    <a:stretch/>
                  </pic:blipFill>
                  <pic:spPr bwMode="auto">
                    <a:xfrm>
                      <a:off x="0" y="0"/>
                      <a:ext cx="5329134" cy="3696997"/>
                    </a:xfrm>
                    <a:prstGeom prst="rect">
                      <a:avLst/>
                    </a:prstGeom>
                    <a:noFill/>
                    <a:ln>
                      <a:noFill/>
                    </a:ln>
                    <a:extLst>
                      <a:ext uri="{53640926-AAD7-44D8-BBD7-CCE9431645EC}">
                        <a14:shadowObscured xmlns:a14="http://schemas.microsoft.com/office/drawing/2010/main"/>
                      </a:ext>
                    </a:extLst>
                  </pic:spPr>
                </pic:pic>
              </a:graphicData>
            </a:graphic>
          </wp:inline>
        </w:drawing>
      </w:r>
    </w:p>
    <w:p w14:paraId="40BE9338" w14:textId="77777777" w:rsidR="00C81C1F" w:rsidRDefault="00C81C1F">
      <w:pPr>
        <w:rPr>
          <w:i/>
          <w:spacing w:val="-5"/>
          <w:sz w:val="22"/>
        </w:rPr>
      </w:pPr>
      <w:r>
        <w:br w:type="page"/>
      </w:r>
    </w:p>
    <w:p w14:paraId="6A22A7E1" w14:textId="1BC55BD8" w:rsidR="003D2D8F" w:rsidRDefault="003D2D8F" w:rsidP="007648F8">
      <w:pPr>
        <w:pStyle w:val="Caption"/>
      </w:pPr>
      <w:r w:rsidRPr="003D2D8F">
        <w:lastRenderedPageBreak/>
        <w:t xml:space="preserve">Photo </w:t>
      </w:r>
      <w:r w:rsidR="000D7C51">
        <w:t>6</w:t>
      </w:r>
      <w:r w:rsidR="00813163">
        <w:t>1</w:t>
      </w:r>
      <w:r w:rsidR="000D7C51">
        <w:t>.</w:t>
      </w:r>
      <w:r w:rsidRPr="003D2D8F">
        <w:t xml:space="preserve"> Looking aft of the new RAAF 0</w:t>
      </w:r>
      <w:r w:rsidR="004E74E0">
        <w:t>5</w:t>
      </w:r>
      <w:r w:rsidRPr="003D2D8F">
        <w:t>-</w:t>
      </w:r>
      <w:r w:rsidR="004E74E0">
        <w:t>1</w:t>
      </w:r>
      <w:r w:rsidRPr="003D2D8F">
        <w:t>5 Refueller, showing bulk fuel tank, auxiliary hand pump on left, CO2 hose reel on</w:t>
      </w:r>
      <w:r>
        <w:t xml:space="preserve"> right and meters and refuelling hoses aft of engine. </w:t>
      </w:r>
      <w:r>
        <w:rPr>
          <w:rStyle w:val="EndnoteReference"/>
        </w:rPr>
        <w:endnoteReference w:id="82"/>
      </w:r>
    </w:p>
    <w:p w14:paraId="4E8F4917" w14:textId="77777777" w:rsidR="00826C2B" w:rsidRDefault="00597536" w:rsidP="00072488">
      <w:pPr>
        <w:pStyle w:val="Picture"/>
      </w:pPr>
      <w:r w:rsidRPr="003D2D8F">
        <w:rPr>
          <w:noProof/>
          <w:lang w:eastAsia="en-AU"/>
        </w:rPr>
        <w:drawing>
          <wp:inline distT="0" distB="0" distL="0" distR="0" wp14:anchorId="730B029F" wp14:editId="56421CCF">
            <wp:extent cx="2790093" cy="4523598"/>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88">
                      <a:extLst>
                        <a:ext uri="{28A0092B-C50C-407E-A947-70E740481C1C}">
                          <a14:useLocalDpi xmlns:a14="http://schemas.microsoft.com/office/drawing/2010/main" val="0"/>
                        </a:ext>
                      </a:extLst>
                    </a:blip>
                    <a:srcRect l="6015" r="4510"/>
                    <a:stretch/>
                  </pic:blipFill>
                  <pic:spPr bwMode="auto">
                    <a:xfrm>
                      <a:off x="0" y="0"/>
                      <a:ext cx="2814715" cy="4563517"/>
                    </a:xfrm>
                    <a:prstGeom prst="rect">
                      <a:avLst/>
                    </a:prstGeom>
                    <a:noFill/>
                    <a:ln>
                      <a:noFill/>
                    </a:ln>
                    <a:extLst>
                      <a:ext uri="{53640926-AAD7-44D8-BBD7-CCE9431645EC}">
                        <a14:shadowObscured xmlns:a14="http://schemas.microsoft.com/office/drawing/2010/main"/>
                      </a:ext>
                    </a:extLst>
                  </pic:spPr>
                </pic:pic>
              </a:graphicData>
            </a:graphic>
          </wp:inline>
        </w:drawing>
      </w:r>
    </w:p>
    <w:p w14:paraId="69F3D5D6" w14:textId="1692238A" w:rsidR="00826C2B" w:rsidRPr="00114468" w:rsidRDefault="003D2D8F" w:rsidP="007648F8">
      <w:pPr>
        <w:pStyle w:val="Caption"/>
      </w:pPr>
      <w:r w:rsidRPr="00114468">
        <w:t xml:space="preserve">Photo </w:t>
      </w:r>
      <w:r w:rsidR="000D7C51">
        <w:t>6</w:t>
      </w:r>
      <w:r w:rsidR="00813163">
        <w:t>2</w:t>
      </w:r>
      <w:r w:rsidR="000D7C51">
        <w:t>.</w:t>
      </w:r>
      <w:r w:rsidR="00114468" w:rsidRPr="00114468">
        <w:t xml:space="preserve"> Refuelling Launch</w:t>
      </w:r>
      <w:r w:rsidR="00243E63">
        <w:fldChar w:fldCharType="begin"/>
      </w:r>
      <w:r w:rsidR="00243E63">
        <w:instrText xml:space="preserve"> XE "</w:instrText>
      </w:r>
      <w:r w:rsidR="00243E63" w:rsidRPr="00685897">
        <w:instrText>Refuelling Launch</w:instrText>
      </w:r>
      <w:r w:rsidR="00243E63">
        <w:instrText xml:space="preserve">" </w:instrText>
      </w:r>
      <w:r w:rsidR="00243E63">
        <w:fldChar w:fldCharType="end"/>
      </w:r>
      <w:r w:rsidR="00114468" w:rsidRPr="00114468">
        <w:t xml:space="preserve"> RAAF 05-15 </w:t>
      </w:r>
      <w:r w:rsidR="00114468">
        <w:t>(circa 1945)</w:t>
      </w:r>
      <w:r w:rsidR="00114468">
        <w:rPr>
          <w:rStyle w:val="EndnoteReference"/>
          <w:iCs/>
        </w:rPr>
        <w:endnoteReference w:id="83"/>
      </w:r>
    </w:p>
    <w:p w14:paraId="4A5F74D1" w14:textId="77777777" w:rsidR="00826C2B" w:rsidRDefault="00597536" w:rsidP="00072488">
      <w:pPr>
        <w:pStyle w:val="Picture"/>
      </w:pPr>
      <w:r>
        <w:rPr>
          <w:noProof/>
          <w:lang w:eastAsia="en-AU"/>
        </w:rPr>
        <w:drawing>
          <wp:inline distT="0" distB="0" distL="0" distR="0" wp14:anchorId="61A4073C" wp14:editId="6CB6688E">
            <wp:extent cx="5211455" cy="2836333"/>
            <wp:effectExtent l="0" t="0" r="8255"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89">
                      <a:extLst>
                        <a:ext uri="{28A0092B-C50C-407E-A947-70E740481C1C}">
                          <a14:useLocalDpi xmlns:a14="http://schemas.microsoft.com/office/drawing/2010/main" val="0"/>
                        </a:ext>
                      </a:extLst>
                    </a:blip>
                    <a:srcRect t="10500" b="17703"/>
                    <a:stretch/>
                  </pic:blipFill>
                  <pic:spPr bwMode="auto">
                    <a:xfrm>
                      <a:off x="0" y="0"/>
                      <a:ext cx="5212080" cy="2836673"/>
                    </a:xfrm>
                    <a:prstGeom prst="rect">
                      <a:avLst/>
                    </a:prstGeom>
                    <a:noFill/>
                    <a:ln>
                      <a:noFill/>
                    </a:ln>
                    <a:extLst>
                      <a:ext uri="{53640926-AAD7-44D8-BBD7-CCE9431645EC}">
                        <a14:shadowObscured xmlns:a14="http://schemas.microsoft.com/office/drawing/2010/main"/>
                      </a:ext>
                    </a:extLst>
                  </pic:spPr>
                </pic:pic>
              </a:graphicData>
            </a:graphic>
          </wp:inline>
        </w:drawing>
      </w:r>
    </w:p>
    <w:p w14:paraId="4B115C5A" w14:textId="77777777" w:rsidR="00750BE2" w:rsidRDefault="004E74E0" w:rsidP="00072488">
      <w:pPr>
        <w:pStyle w:val="BodyText"/>
      </w:pPr>
      <w:r w:rsidRPr="001B7420">
        <w:t>Refuelling Launch</w:t>
      </w:r>
      <w:r w:rsidR="00243E63">
        <w:fldChar w:fldCharType="begin"/>
      </w:r>
      <w:r w:rsidR="00243E63">
        <w:instrText xml:space="preserve"> XE "</w:instrText>
      </w:r>
      <w:r w:rsidR="00243E63" w:rsidRPr="00685897">
        <w:instrText>Refuelling Launch</w:instrText>
      </w:r>
      <w:r w:rsidR="00243E63">
        <w:instrText xml:space="preserve">" </w:instrText>
      </w:r>
      <w:r w:rsidR="00243E63">
        <w:fldChar w:fldCharType="end"/>
      </w:r>
      <w:r w:rsidRPr="001B7420">
        <w:t xml:space="preserve"> </w:t>
      </w:r>
      <w:r w:rsidR="00826C2B" w:rsidRPr="001B7420">
        <w:t xml:space="preserve">RAAF 05-15 </w:t>
      </w:r>
      <w:r w:rsidR="00114468">
        <w:t>was</w:t>
      </w:r>
      <w:r w:rsidRPr="001B7420">
        <w:t xml:space="preserve"> of wooden construction, 38 feet long, with bulk fuel capacity of 1500 gallons, bulk lubricating oil </w:t>
      </w:r>
      <w:r w:rsidR="00E650B8" w:rsidRPr="001B7420">
        <w:t>capacity</w:t>
      </w:r>
      <w:r w:rsidRPr="001B7420">
        <w:t xml:space="preserve"> of 112 gallons, and bulk fresh water capacity of 100 gallons. </w:t>
      </w:r>
    </w:p>
    <w:p w14:paraId="7410CE25" w14:textId="77777777" w:rsidR="00FF1771" w:rsidRPr="00FF1771" w:rsidRDefault="005D3C0B" w:rsidP="00751C7E">
      <w:pPr>
        <w:pStyle w:val="Heading7"/>
        <w:framePr w:wrap="around"/>
      </w:pPr>
      <w:r>
        <w:lastRenderedPageBreak/>
        <w:br w:type="page"/>
      </w:r>
      <w:r w:rsidR="00751C7E">
        <w:t xml:space="preserve">Transport &amp; Support Aircraft </w:t>
      </w:r>
      <w:r w:rsidR="00073A7D" w:rsidRPr="00FF1771">
        <w:t xml:space="preserve"> </w:t>
      </w:r>
    </w:p>
    <w:p w14:paraId="43C15F65" w14:textId="77777777" w:rsidR="00870D14" w:rsidRDefault="00751C7E" w:rsidP="00072488">
      <w:pPr>
        <w:pStyle w:val="BodyText"/>
      </w:pPr>
      <w:r>
        <w:t xml:space="preserve">The war in the Pacific did not involve large land battles with tanks, artillery and infantry as was being ferociously fought in </w:t>
      </w:r>
      <w:r w:rsidR="00B97DB7">
        <w:t xml:space="preserve">the North African deserts, the vast Russian plains, or the fields of </w:t>
      </w:r>
      <w:smartTag w:uri="urn:schemas-microsoft-com:office:smarttags" w:element="place">
        <w:r w:rsidR="00B97DB7">
          <w:t>Europe</w:t>
        </w:r>
      </w:smartTag>
      <w:r w:rsidR="00B97DB7">
        <w:t xml:space="preserve">. This was a battle fought at sea between mighty navies, and on land in bloody invasions of each island held by a determined enemy. On the larger islands the land forces needed to be supplied by either </w:t>
      </w:r>
      <w:r w:rsidR="004E5445">
        <w:t>parachute</w:t>
      </w:r>
      <w:r w:rsidR="00B97DB7">
        <w:t xml:space="preserve"> drops or landing at temporary airfields. The cargo aircraft needed to supply fuel to the forward air bases which could not be supplied from the sea.  </w:t>
      </w:r>
      <w:r w:rsidR="00C01E98">
        <w:t>They would also return with the wounded, transport military personnel and VIPs.</w:t>
      </w:r>
      <w:r w:rsidR="006C5050">
        <w:t xml:space="preserve"> They all needed avgas.</w:t>
      </w:r>
    </w:p>
    <w:p w14:paraId="6C758C91" w14:textId="26A60EAB" w:rsidR="006C5050" w:rsidRPr="00FF1771" w:rsidRDefault="006C5050" w:rsidP="007648F8">
      <w:pPr>
        <w:pStyle w:val="Caption"/>
      </w:pPr>
      <w:r w:rsidRPr="006C5050">
        <w:t xml:space="preserve">Photo </w:t>
      </w:r>
      <w:r w:rsidR="000D7C51">
        <w:t>6</w:t>
      </w:r>
      <w:r w:rsidR="00813163">
        <w:t>3</w:t>
      </w:r>
      <w:r w:rsidR="000D7C51">
        <w:t>.</w:t>
      </w:r>
      <w:r w:rsidRPr="006C5050">
        <w:t xml:space="preserve"> RAAF Dakota </w:t>
      </w:r>
      <w:r w:rsidR="005C7FEE">
        <w:t>C</w:t>
      </w:r>
      <w:r w:rsidR="00243E63">
        <w:t>-</w:t>
      </w:r>
      <w:r w:rsidR="005C7FEE">
        <w:t>47</w:t>
      </w:r>
      <w:r w:rsidR="00243E63">
        <w:fldChar w:fldCharType="begin"/>
      </w:r>
      <w:r w:rsidR="00243E63">
        <w:instrText xml:space="preserve"> XE "</w:instrText>
      </w:r>
      <w:r w:rsidR="00243E63" w:rsidRPr="00DE5D63">
        <w:instrText>Dakota</w:instrText>
      </w:r>
      <w:r w:rsidR="00243E63">
        <w:instrText xml:space="preserve">" </w:instrText>
      </w:r>
      <w:r w:rsidR="00243E63">
        <w:fldChar w:fldCharType="end"/>
      </w:r>
      <w:r w:rsidR="005C7FEE">
        <w:t xml:space="preserve"> </w:t>
      </w:r>
      <w:r w:rsidRPr="006C5050">
        <w:t>FD-H of No. 34 Squadron</w:t>
      </w:r>
      <w:r w:rsidR="00243E63">
        <w:fldChar w:fldCharType="begin"/>
      </w:r>
      <w:r w:rsidR="00243E63">
        <w:instrText xml:space="preserve"> XE "</w:instrText>
      </w:r>
      <w:r w:rsidR="00243E63" w:rsidRPr="00E25175">
        <w:instrText>No. 34 Squadron</w:instrText>
      </w:r>
      <w:r w:rsidR="00243E63">
        <w:instrText xml:space="preserve">" </w:instrText>
      </w:r>
      <w:r w:rsidR="00243E63">
        <w:fldChar w:fldCharType="end"/>
      </w:r>
      <w:r w:rsidRPr="006C5050">
        <w:t xml:space="preserve"> makes a supply drop in </w:t>
      </w:r>
      <w:smartTag w:uri="urn:schemas-microsoft-com:office:smarttags" w:element="place">
        <w:smartTag w:uri="urn:schemas-microsoft-com:office:smarttags" w:element="country-region">
          <w:r w:rsidRPr="006C5050">
            <w:t>New Guinea</w:t>
          </w:r>
        </w:smartTag>
      </w:smartTag>
      <w:r w:rsidR="0061533B">
        <w:fldChar w:fldCharType="begin"/>
      </w:r>
      <w:r w:rsidR="0061533B">
        <w:instrText xml:space="preserve"> XE "</w:instrText>
      </w:r>
      <w:smartTag w:uri="urn:schemas-microsoft-com:office:smarttags" w:element="country-region">
        <w:r w:rsidR="0061533B" w:rsidRPr="002B312C">
          <w:instrText>New Guinea</w:instrText>
        </w:r>
      </w:smartTag>
      <w:r w:rsidR="0061533B">
        <w:instrText xml:space="preserve">" </w:instrText>
      </w:r>
      <w:r w:rsidR="0061533B">
        <w:fldChar w:fldCharType="end"/>
      </w:r>
      <w:r w:rsidRPr="006C5050">
        <w:t xml:space="preserve"> (1944</w:t>
      </w:r>
      <w:r>
        <w:t>)</w:t>
      </w:r>
    </w:p>
    <w:p w14:paraId="749E7F93" w14:textId="77777777" w:rsidR="00F87E80" w:rsidRDefault="00597536" w:rsidP="00072488">
      <w:pPr>
        <w:pStyle w:val="Picture"/>
      </w:pPr>
      <w:r>
        <w:rPr>
          <w:noProof/>
          <w:lang w:eastAsia="en-AU"/>
        </w:rPr>
        <w:drawing>
          <wp:inline distT="0" distB="0" distL="0" distR="0" wp14:anchorId="2CD5EEAC" wp14:editId="2632034B">
            <wp:extent cx="5135720" cy="3240741"/>
            <wp:effectExtent l="0" t="0" r="825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90">
                      <a:extLst>
                        <a:ext uri="{28A0092B-C50C-407E-A947-70E740481C1C}">
                          <a14:useLocalDpi xmlns:a14="http://schemas.microsoft.com/office/drawing/2010/main" val="0"/>
                        </a:ext>
                      </a:extLst>
                    </a:blip>
                    <a:srcRect t="1329" r="912"/>
                    <a:stretch/>
                  </pic:blipFill>
                  <pic:spPr bwMode="auto">
                    <a:xfrm>
                      <a:off x="0" y="0"/>
                      <a:ext cx="5153469" cy="3251941"/>
                    </a:xfrm>
                    <a:prstGeom prst="rect">
                      <a:avLst/>
                    </a:prstGeom>
                    <a:noFill/>
                    <a:ln>
                      <a:noFill/>
                    </a:ln>
                    <a:extLst>
                      <a:ext uri="{53640926-AAD7-44D8-BBD7-CCE9431645EC}">
                        <a14:shadowObscured xmlns:a14="http://schemas.microsoft.com/office/drawing/2010/main"/>
                      </a:ext>
                    </a:extLst>
                  </pic:spPr>
                </pic:pic>
              </a:graphicData>
            </a:graphic>
          </wp:inline>
        </w:drawing>
      </w:r>
    </w:p>
    <w:p w14:paraId="7F910FA0" w14:textId="10D8A20B" w:rsidR="0086613F" w:rsidRPr="0086613F" w:rsidRDefault="0086613F" w:rsidP="007648F8">
      <w:pPr>
        <w:pStyle w:val="Caption"/>
      </w:pPr>
      <w:r w:rsidRPr="0086613F">
        <w:t xml:space="preserve">Photo </w:t>
      </w:r>
      <w:r w:rsidR="000D7C51">
        <w:t>6</w:t>
      </w:r>
      <w:r w:rsidR="00813163">
        <w:t>4</w:t>
      </w:r>
      <w:r w:rsidR="000D7C51">
        <w:t>.</w:t>
      </w:r>
      <w:r w:rsidRPr="0086613F">
        <w:t xml:space="preserve"> </w:t>
      </w:r>
      <w:smartTag w:uri="urn:schemas-microsoft-com:office:smarttags" w:element="place">
        <w:smartTag w:uri="urn:schemas-microsoft-com:office:smarttags" w:element="country-region">
          <w:r w:rsidRPr="0086613F">
            <w:t>New Guinea</w:t>
          </w:r>
        </w:smartTag>
      </w:smartTag>
      <w:r w:rsidR="0061533B">
        <w:fldChar w:fldCharType="begin"/>
      </w:r>
      <w:r w:rsidR="0061533B">
        <w:instrText xml:space="preserve"> XE "</w:instrText>
      </w:r>
      <w:smartTag w:uri="urn:schemas-microsoft-com:office:smarttags" w:element="country-region">
        <w:r w:rsidR="0061533B" w:rsidRPr="002B312C">
          <w:instrText>New Guinea</w:instrText>
        </w:r>
      </w:smartTag>
      <w:r w:rsidR="0061533B">
        <w:instrText xml:space="preserve">" </w:instrText>
      </w:r>
      <w:r w:rsidR="0061533B">
        <w:fldChar w:fldCharType="end"/>
      </w:r>
      <w:r w:rsidRPr="0086613F">
        <w:t>. (1944) Douglas C</w:t>
      </w:r>
      <w:r w:rsidR="00243E63">
        <w:t>-</w:t>
      </w:r>
      <w:r w:rsidRPr="0086613F">
        <w:t>47 Dakota</w:t>
      </w:r>
      <w:r w:rsidR="00243E63">
        <w:fldChar w:fldCharType="begin"/>
      </w:r>
      <w:r w:rsidR="00243E63">
        <w:instrText xml:space="preserve"> XE "</w:instrText>
      </w:r>
      <w:r w:rsidR="00243E63" w:rsidRPr="00D67007">
        <w:instrText>C-47 Dakota</w:instrText>
      </w:r>
      <w:r w:rsidR="00243E63">
        <w:instrText xml:space="preserve">" </w:instrText>
      </w:r>
      <w:r w:rsidR="00243E63">
        <w:fldChar w:fldCharType="end"/>
      </w:r>
      <w:r w:rsidRPr="0086613F">
        <w:t xml:space="preserve"> Transport aircraft of No. 34 Squadron</w:t>
      </w:r>
      <w:r w:rsidR="00243E63">
        <w:fldChar w:fldCharType="begin"/>
      </w:r>
      <w:r w:rsidR="00243E63">
        <w:instrText xml:space="preserve"> XE "</w:instrText>
      </w:r>
      <w:r w:rsidR="00243E63" w:rsidRPr="00E25175">
        <w:instrText>No. 34 Squadron</w:instrText>
      </w:r>
      <w:r w:rsidR="00243E63">
        <w:instrText xml:space="preserve">" </w:instrText>
      </w:r>
      <w:r w:rsidR="00243E63">
        <w:fldChar w:fldCharType="end"/>
      </w:r>
      <w:r w:rsidRPr="0086613F">
        <w:t xml:space="preserve"> RAAF engaged in a supply dropping mission. </w:t>
      </w:r>
      <w:r>
        <w:rPr>
          <w:rStyle w:val="EndnoteReference"/>
          <w:iCs/>
        </w:rPr>
        <w:endnoteReference w:id="84"/>
      </w:r>
    </w:p>
    <w:p w14:paraId="7B117C9C" w14:textId="77777777" w:rsidR="005C7FEE" w:rsidRDefault="00597536" w:rsidP="00072488">
      <w:pPr>
        <w:pStyle w:val="Picture"/>
      </w:pPr>
      <w:r w:rsidRPr="005C7FEE">
        <w:rPr>
          <w:noProof/>
          <w:lang w:eastAsia="en-AU"/>
        </w:rPr>
        <w:drawing>
          <wp:inline distT="0" distB="0" distL="0" distR="0" wp14:anchorId="67B520AC" wp14:editId="2AB34AD1">
            <wp:extent cx="4984003" cy="2850777"/>
            <wp:effectExtent l="0" t="0" r="762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91">
                      <a:extLst>
                        <a:ext uri="{28A0092B-C50C-407E-A947-70E740481C1C}">
                          <a14:useLocalDpi xmlns:a14="http://schemas.microsoft.com/office/drawing/2010/main" val="0"/>
                        </a:ext>
                      </a:extLst>
                    </a:blip>
                    <a:srcRect t="19157" r="764" b="6814"/>
                    <a:stretch/>
                  </pic:blipFill>
                  <pic:spPr bwMode="auto">
                    <a:xfrm>
                      <a:off x="0" y="0"/>
                      <a:ext cx="5006992" cy="2863927"/>
                    </a:xfrm>
                    <a:prstGeom prst="rect">
                      <a:avLst/>
                    </a:prstGeom>
                    <a:noFill/>
                    <a:ln>
                      <a:noFill/>
                    </a:ln>
                    <a:extLst>
                      <a:ext uri="{53640926-AAD7-44D8-BBD7-CCE9431645EC}">
                        <a14:shadowObscured xmlns:a14="http://schemas.microsoft.com/office/drawing/2010/main"/>
                      </a:ext>
                    </a:extLst>
                  </pic:spPr>
                </pic:pic>
              </a:graphicData>
            </a:graphic>
          </wp:inline>
        </w:drawing>
      </w:r>
    </w:p>
    <w:p w14:paraId="68E666E1" w14:textId="1456E3C0" w:rsidR="00233666" w:rsidRDefault="005C7FEE" w:rsidP="007648F8">
      <w:pPr>
        <w:pStyle w:val="Caption"/>
      </w:pPr>
      <w:r>
        <w:rPr>
          <w:sz w:val="18"/>
        </w:rPr>
        <w:br w:type="page"/>
      </w:r>
      <w:r>
        <w:lastRenderedPageBreak/>
        <w:t xml:space="preserve">Photo </w:t>
      </w:r>
      <w:r w:rsidR="000D7C51">
        <w:t>6</w:t>
      </w:r>
      <w:r w:rsidR="00813163">
        <w:t>5</w:t>
      </w:r>
      <w:r w:rsidR="000D7C51">
        <w:t>.</w:t>
      </w:r>
      <w:r>
        <w:t xml:space="preserve"> </w:t>
      </w:r>
      <w:r w:rsidRPr="005C7FEE">
        <w:t>Refuel</w:t>
      </w:r>
      <w:r>
        <w:t>ling a</w:t>
      </w:r>
      <w:r w:rsidRPr="005C7FEE">
        <w:t xml:space="preserve"> C-47 </w:t>
      </w:r>
      <w:r>
        <w:t xml:space="preserve">of </w:t>
      </w:r>
      <w:r w:rsidRPr="005C7FEE">
        <w:t>USAAF 4</w:t>
      </w:r>
      <w:r w:rsidRPr="00813163">
        <w:rPr>
          <w:vertAlign w:val="superscript"/>
        </w:rPr>
        <w:t>th</w:t>
      </w:r>
      <w:r w:rsidR="00813163">
        <w:t xml:space="preserve"> </w:t>
      </w:r>
      <w:r w:rsidRPr="005C7FEE">
        <w:t>Air Depot Group</w:t>
      </w:r>
      <w:r w:rsidR="00243E63">
        <w:fldChar w:fldCharType="begin"/>
      </w:r>
      <w:r w:rsidR="00243E63">
        <w:instrText xml:space="preserve"> XE "</w:instrText>
      </w:r>
      <w:r w:rsidR="00243E63" w:rsidRPr="00BE0C14">
        <w:instrText>4th Air Depot Group</w:instrText>
      </w:r>
      <w:r w:rsidR="00243E63">
        <w:instrText xml:space="preserve">" </w:instrText>
      </w:r>
      <w:r w:rsidR="00243E63">
        <w:fldChar w:fldCharType="end"/>
      </w:r>
      <w:r>
        <w:t xml:space="preserve"> in</w:t>
      </w:r>
      <w:r w:rsidR="006110F5">
        <w:t xml:space="preserve"> Townsville</w:t>
      </w:r>
      <w:r w:rsidR="002E4BF4">
        <w:fldChar w:fldCharType="begin"/>
      </w:r>
      <w:r w:rsidR="002E4BF4">
        <w:instrText xml:space="preserve"> XE "</w:instrText>
      </w:r>
      <w:r w:rsidR="002E4BF4" w:rsidRPr="002E794C">
        <w:rPr>
          <w:iCs/>
        </w:rPr>
        <w:instrText>Townsville</w:instrText>
      </w:r>
      <w:r w:rsidR="002E4BF4">
        <w:instrText xml:space="preserve">" </w:instrText>
      </w:r>
      <w:r w:rsidR="002E4BF4">
        <w:fldChar w:fldCharType="end"/>
      </w:r>
      <w:r w:rsidR="006110F5">
        <w:t xml:space="preserve"> (circa 1942)</w:t>
      </w:r>
    </w:p>
    <w:p w14:paraId="6A05A977" w14:textId="77777777" w:rsidR="005847FE" w:rsidRPr="005847FE" w:rsidRDefault="00597536" w:rsidP="00072488">
      <w:pPr>
        <w:pStyle w:val="Picture"/>
      </w:pPr>
      <w:r w:rsidRPr="005847FE">
        <w:rPr>
          <w:noProof/>
          <w:lang w:eastAsia="en-AU"/>
        </w:rPr>
        <w:drawing>
          <wp:inline distT="0" distB="0" distL="0" distR="0" wp14:anchorId="3B49EFB8" wp14:editId="1E7E3DBD">
            <wp:extent cx="5475605" cy="357314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75605" cy="3573145"/>
                    </a:xfrm>
                    <a:prstGeom prst="rect">
                      <a:avLst/>
                    </a:prstGeom>
                    <a:noFill/>
                  </pic:spPr>
                </pic:pic>
              </a:graphicData>
            </a:graphic>
          </wp:inline>
        </w:drawing>
      </w:r>
    </w:p>
    <w:p w14:paraId="7643315D" w14:textId="77777777" w:rsidR="00C74474" w:rsidRDefault="0086613F" w:rsidP="006110F5">
      <w:pPr>
        <w:jc w:val="center"/>
      </w:pPr>
      <w:r>
        <w:t xml:space="preserve"> </w:t>
      </w:r>
    </w:p>
    <w:p w14:paraId="0AC9B5A6" w14:textId="1CF9E697" w:rsidR="00D76CDA" w:rsidRPr="00AF3576" w:rsidRDefault="00D76CDA" w:rsidP="007648F8">
      <w:pPr>
        <w:pStyle w:val="Caption"/>
      </w:pPr>
      <w:r w:rsidRPr="00AF3576">
        <w:t xml:space="preserve">Photo </w:t>
      </w:r>
      <w:r w:rsidR="000D7C51">
        <w:t>6</w:t>
      </w:r>
      <w:r w:rsidR="00813163">
        <w:t>6</w:t>
      </w:r>
      <w:r w:rsidR="000D7C51">
        <w:t>.</w:t>
      </w:r>
      <w:r w:rsidRPr="00AF3576">
        <w:t xml:space="preserve"> De Havilland DH-86</w:t>
      </w:r>
      <w:r w:rsidR="00243E63">
        <w:fldChar w:fldCharType="begin"/>
      </w:r>
      <w:r w:rsidR="00243E63">
        <w:instrText xml:space="preserve"> XE "</w:instrText>
      </w:r>
      <w:r w:rsidR="00243E63" w:rsidRPr="00FB7D22">
        <w:instrText>De Havilland DH-86</w:instrText>
      </w:r>
      <w:r w:rsidR="00243E63">
        <w:instrText xml:space="preserve">" </w:instrText>
      </w:r>
      <w:r w:rsidR="00243E63">
        <w:fldChar w:fldCharType="end"/>
      </w:r>
      <w:r w:rsidRPr="00AF3576">
        <w:t xml:space="preserve"> A31-4 </w:t>
      </w:r>
      <w:r>
        <w:t>during refuelling, (</w:t>
      </w:r>
      <w:r w:rsidRPr="00AF3576">
        <w:t>c</w:t>
      </w:r>
      <w:r>
        <w:t>irca</w:t>
      </w:r>
      <w:r w:rsidRPr="00AF3576">
        <w:t>. 1943-1945 at Mt. Eba, S</w:t>
      </w:r>
      <w:r>
        <w:t>outh Australia</w:t>
      </w:r>
      <w:r w:rsidRPr="00AF3576">
        <w:t xml:space="preserve"> - </w:t>
      </w:r>
      <w:r w:rsidR="00E650B8">
        <w:t>RAAF</w:t>
      </w:r>
      <w:r>
        <w:t xml:space="preserve"> ambulance </w:t>
      </w:r>
      <w:r w:rsidR="000D7C51">
        <w:t>N</w:t>
      </w:r>
      <w:r w:rsidRPr="00AF3576">
        <w:t xml:space="preserve">o. p1234-0258 </w:t>
      </w:r>
      <w:r w:rsidR="00E650B8" w:rsidRPr="00AF3576">
        <w:t>A.</w:t>
      </w:r>
      <w:r w:rsidR="00E650B8">
        <w:t xml:space="preserve"> </w:t>
      </w:r>
      <w:r w:rsidR="00E650B8" w:rsidRPr="00AF3576">
        <w:t>T.</w:t>
      </w:r>
      <w:r w:rsidR="00E650B8">
        <w:t xml:space="preserve"> </w:t>
      </w:r>
      <w:r w:rsidR="00E650B8" w:rsidRPr="00AF3576">
        <w:t>Hopton</w:t>
      </w:r>
      <w:r w:rsidRPr="00AF3576">
        <w:t xml:space="preserve"> via Hopton Collection) </w:t>
      </w:r>
    </w:p>
    <w:p w14:paraId="774A5454" w14:textId="77777777" w:rsidR="00CB5928" w:rsidRDefault="00597536" w:rsidP="00072488">
      <w:pPr>
        <w:pStyle w:val="Picture"/>
      </w:pPr>
      <w:r>
        <w:rPr>
          <w:noProof/>
          <w:lang w:eastAsia="en-AU"/>
        </w:rPr>
        <w:drawing>
          <wp:inline distT="0" distB="0" distL="0" distR="0" wp14:anchorId="6C13319B" wp14:editId="3762FF1F">
            <wp:extent cx="5553075" cy="336232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53075" cy="3362325"/>
                    </a:xfrm>
                    <a:prstGeom prst="rect">
                      <a:avLst/>
                    </a:prstGeom>
                    <a:noFill/>
                  </pic:spPr>
                </pic:pic>
              </a:graphicData>
            </a:graphic>
          </wp:inline>
        </w:drawing>
      </w:r>
    </w:p>
    <w:p w14:paraId="79920F1A" w14:textId="77777777" w:rsidR="000311F1" w:rsidRDefault="00CB5928" w:rsidP="00CB5928">
      <w:pPr>
        <w:pStyle w:val="BodyText2"/>
        <w:spacing w:before="60" w:after="60"/>
        <w:rPr>
          <w:iCs/>
          <w:sz w:val="22"/>
        </w:rPr>
      </w:pPr>
      <w:r w:rsidRPr="00CB5928">
        <w:rPr>
          <w:iCs/>
          <w:sz w:val="22"/>
        </w:rPr>
        <w:t>Note the INTAVA</w:t>
      </w:r>
      <w:r w:rsidR="004A18AC">
        <w:rPr>
          <w:iCs/>
          <w:sz w:val="22"/>
        </w:rPr>
        <w:fldChar w:fldCharType="begin"/>
      </w:r>
      <w:r w:rsidR="004A18AC">
        <w:instrText xml:space="preserve"> XE "</w:instrText>
      </w:r>
      <w:r w:rsidR="004A18AC" w:rsidRPr="000A2A17">
        <w:rPr>
          <w:iCs/>
        </w:rPr>
        <w:instrText>INTAVA</w:instrText>
      </w:r>
      <w:r w:rsidR="004A18AC">
        <w:instrText xml:space="preserve">" </w:instrText>
      </w:r>
      <w:r w:rsidR="004A18AC">
        <w:rPr>
          <w:iCs/>
          <w:sz w:val="22"/>
        </w:rPr>
        <w:fldChar w:fldCharType="end"/>
      </w:r>
      <w:r w:rsidRPr="00CB5928">
        <w:rPr>
          <w:iCs/>
          <w:sz w:val="22"/>
        </w:rPr>
        <w:t xml:space="preserve"> refuelling unit at the right of the aircraft</w:t>
      </w:r>
    </w:p>
    <w:p w14:paraId="735A4A8F" w14:textId="77777777" w:rsidR="000311F1" w:rsidRDefault="000311F1" w:rsidP="00CF4A5F">
      <w:pPr>
        <w:pStyle w:val="Heading1"/>
      </w:pPr>
      <w:r>
        <w:rPr>
          <w:iCs/>
          <w:sz w:val="22"/>
        </w:rPr>
        <w:br w:type="page"/>
      </w:r>
      <w:bookmarkStart w:id="21" w:name="_Toc22572166"/>
      <w:r>
        <w:lastRenderedPageBreak/>
        <w:t>The WAR moves North</w:t>
      </w:r>
      <w:bookmarkEnd w:id="21"/>
    </w:p>
    <w:p w14:paraId="69EB425D" w14:textId="77777777" w:rsidR="006B53A9" w:rsidRDefault="003513EC" w:rsidP="00072488">
      <w:pPr>
        <w:pStyle w:val="BodyText"/>
      </w:pPr>
      <w:r>
        <w:t>T</w:t>
      </w:r>
      <w:r w:rsidR="000311F1">
        <w:t>he major victories against the Japanese Navy by the US fleets</w:t>
      </w:r>
      <w:r>
        <w:t>,</w:t>
      </w:r>
      <w:r w:rsidR="000311F1">
        <w:t xml:space="preserve"> </w:t>
      </w:r>
      <w:r>
        <w:t>at the Battle of the Coral Sea</w:t>
      </w:r>
      <w:r w:rsidR="00243E63">
        <w:fldChar w:fldCharType="begin"/>
      </w:r>
      <w:r w:rsidR="00243E63">
        <w:instrText xml:space="preserve"> XE "</w:instrText>
      </w:r>
      <w:r w:rsidR="00243E63" w:rsidRPr="002C5BFB">
        <w:instrText>Coral Sea</w:instrText>
      </w:r>
      <w:r w:rsidR="00243E63">
        <w:instrText xml:space="preserve">" </w:instrText>
      </w:r>
      <w:r w:rsidR="00243E63">
        <w:fldChar w:fldCharType="end"/>
      </w:r>
      <w:r>
        <w:t xml:space="preserve"> and </w:t>
      </w:r>
      <w:r w:rsidR="006B53A9">
        <w:t xml:space="preserve">the </w:t>
      </w:r>
      <w:r>
        <w:t>Battle of Midway</w:t>
      </w:r>
      <w:r w:rsidR="007441AE">
        <w:fldChar w:fldCharType="begin"/>
      </w:r>
      <w:r w:rsidR="007441AE">
        <w:instrText xml:space="preserve"> XE "</w:instrText>
      </w:r>
      <w:r w:rsidR="007441AE" w:rsidRPr="00BF665E">
        <w:rPr>
          <w:sz w:val="22"/>
        </w:rPr>
        <w:instrText>Midway</w:instrText>
      </w:r>
      <w:r w:rsidR="007441AE">
        <w:instrText xml:space="preserve">" </w:instrText>
      </w:r>
      <w:r w:rsidR="007441AE">
        <w:fldChar w:fldCharType="end"/>
      </w:r>
      <w:r>
        <w:t xml:space="preserve"> Island during May to June 1942 allowed the Allied ground forces to commence their push northward starting at the Solomon Islands</w:t>
      </w:r>
      <w:r w:rsidR="00243E63">
        <w:fldChar w:fldCharType="begin"/>
      </w:r>
      <w:r w:rsidR="00243E63">
        <w:instrText xml:space="preserve"> XE "</w:instrText>
      </w:r>
      <w:r w:rsidR="00243E63" w:rsidRPr="00960B18">
        <w:instrText>Solomon Islands</w:instrText>
      </w:r>
      <w:r w:rsidR="00243E63">
        <w:instrText xml:space="preserve">" </w:instrText>
      </w:r>
      <w:r w:rsidR="00243E63">
        <w:fldChar w:fldCharType="end"/>
      </w:r>
      <w:r>
        <w:t xml:space="preserve"> with American forces landing on August 7, 1942, followed by the capture of Kokoda</w:t>
      </w:r>
      <w:r w:rsidR="0061533B">
        <w:fldChar w:fldCharType="begin"/>
      </w:r>
      <w:r w:rsidR="0061533B">
        <w:instrText xml:space="preserve"> XE "</w:instrText>
      </w:r>
      <w:r w:rsidR="0061533B" w:rsidRPr="00500D5B">
        <w:instrText>Kokoda</w:instrText>
      </w:r>
      <w:r w:rsidR="0061533B">
        <w:instrText xml:space="preserve">" </w:instrText>
      </w:r>
      <w:r w:rsidR="0061533B">
        <w:fldChar w:fldCharType="end"/>
      </w:r>
      <w:r>
        <w:t xml:space="preserve"> trail by Australian on November 2, then Gona</w:t>
      </w:r>
      <w:r w:rsidR="0061533B">
        <w:fldChar w:fldCharType="begin"/>
      </w:r>
      <w:r w:rsidR="0061533B">
        <w:instrText xml:space="preserve"> XE "</w:instrText>
      </w:r>
      <w:r w:rsidR="0061533B" w:rsidRPr="00DA147E">
        <w:instrText>Gona</w:instrText>
      </w:r>
      <w:r w:rsidR="0061533B">
        <w:instrText xml:space="preserve">" </w:instrText>
      </w:r>
      <w:r w:rsidR="0061533B">
        <w:fldChar w:fldCharType="end"/>
      </w:r>
      <w:r>
        <w:t xml:space="preserve"> on December 9</w:t>
      </w:r>
      <w:r w:rsidR="005570E2">
        <w:t>, 1942.  By January 23, 1943 organised Japanese resistance in Papua ended</w:t>
      </w:r>
      <w:r w:rsidR="006B53A9">
        <w:t>.</w:t>
      </w:r>
    </w:p>
    <w:p w14:paraId="015DD1B7" w14:textId="77777777" w:rsidR="00B11ECB" w:rsidRDefault="00B11ECB" w:rsidP="00B11ECB">
      <w:pPr>
        <w:pStyle w:val="Heading7"/>
        <w:framePr w:wrap="around" w:x="1410" w:y="199"/>
      </w:pPr>
      <w:r>
        <w:t xml:space="preserve">2-4 March 1943 Battle of </w:t>
      </w:r>
      <w:smartTag w:uri="urn:schemas-microsoft-com:office:smarttags" w:element="place">
        <w:r>
          <w:t>Bismarck Sea</w:t>
        </w:r>
      </w:smartTag>
      <w:r w:rsidR="00A1514B">
        <w:fldChar w:fldCharType="begin"/>
      </w:r>
      <w:r w:rsidR="00A1514B">
        <w:instrText xml:space="preserve"> XE "</w:instrText>
      </w:r>
      <w:r w:rsidR="00A1514B" w:rsidRPr="004C7900">
        <w:rPr>
          <w:iCs/>
        </w:rPr>
        <w:instrText>Bismarck Sea</w:instrText>
      </w:r>
      <w:r w:rsidR="00A1514B">
        <w:instrText xml:space="preserve">" </w:instrText>
      </w:r>
      <w:r w:rsidR="00A1514B">
        <w:fldChar w:fldCharType="end"/>
      </w:r>
      <w:r>
        <w:rPr>
          <w:rStyle w:val="EndnoteReference"/>
        </w:rPr>
        <w:endnoteReference w:id="85"/>
      </w:r>
    </w:p>
    <w:p w14:paraId="07430A7D" w14:textId="77777777" w:rsidR="00B11ECB" w:rsidRDefault="00B11ECB" w:rsidP="00072488">
      <w:pPr>
        <w:pStyle w:val="BodyText"/>
      </w:pPr>
      <w:r w:rsidRPr="00B11ECB">
        <w:t>On February 28</w:t>
      </w:r>
      <w:r>
        <w:t>,</w:t>
      </w:r>
      <w:r w:rsidRPr="00B11ECB">
        <w:t xml:space="preserve"> the </w:t>
      </w:r>
      <w:r>
        <w:t xml:space="preserve">Japanese assembled a </w:t>
      </w:r>
      <w:r w:rsidRPr="00B11ECB">
        <w:t xml:space="preserve">convoy </w:t>
      </w:r>
      <w:r>
        <w:t>to reinforce their forces at Lae</w:t>
      </w:r>
      <w:r w:rsidR="00243E63">
        <w:fldChar w:fldCharType="begin"/>
      </w:r>
      <w:r w:rsidR="00243E63">
        <w:instrText xml:space="preserve"> XE "</w:instrText>
      </w:r>
      <w:r w:rsidR="00243E63" w:rsidRPr="004F788F">
        <w:instrText>Lae</w:instrText>
      </w:r>
      <w:r w:rsidR="00243E63">
        <w:instrText xml:space="preserve">" </w:instrText>
      </w:r>
      <w:r w:rsidR="00243E63">
        <w:fldChar w:fldCharType="end"/>
      </w:r>
      <w:r>
        <w:t>. F</w:t>
      </w:r>
      <w:r w:rsidRPr="00B11ECB">
        <w:t>or the task,</w:t>
      </w:r>
      <w:r>
        <w:t xml:space="preserve"> the convoy comprised</w:t>
      </w:r>
      <w:r w:rsidRPr="00B11ECB">
        <w:t xml:space="preserve"> eight destroyers and eight troop transports with an escort of approximately 100 fighter aircraft departed from </w:t>
      </w:r>
      <w:smartTag w:uri="urn:schemas-microsoft-com:office:smarttags" w:element="PlaceName">
        <w:r w:rsidRPr="00B11ECB">
          <w:t>Simpson</w:t>
        </w:r>
      </w:smartTag>
      <w:r w:rsidRPr="00B11ECB">
        <w:t xml:space="preserve"> </w:t>
      </w:r>
      <w:smartTag w:uri="urn:schemas-microsoft-com:office:smarttags" w:element="PlaceType">
        <w:r w:rsidRPr="00B11ECB">
          <w:t>Harbour</w:t>
        </w:r>
      </w:smartTag>
      <w:r w:rsidRPr="00B11ECB">
        <w:t xml:space="preserve"> in Rabaul</w:t>
      </w:r>
      <w:r w:rsidR="0061533B">
        <w:fldChar w:fldCharType="begin"/>
      </w:r>
      <w:r w:rsidR="0061533B">
        <w:instrText xml:space="preserve"> XE "</w:instrText>
      </w:r>
      <w:r w:rsidR="0061533B" w:rsidRPr="00D163AE">
        <w:instrText>Rabaul</w:instrText>
      </w:r>
      <w:r w:rsidR="0061533B">
        <w:instrText xml:space="preserve">" </w:instrText>
      </w:r>
      <w:r w:rsidR="0061533B">
        <w:fldChar w:fldCharType="end"/>
      </w:r>
      <w:r>
        <w:t xml:space="preserve"> (</w:t>
      </w:r>
      <w:smartTag w:uri="urn:schemas-microsoft-com:office:smarttags" w:element="City">
        <w:smartTag w:uri="urn:schemas-microsoft-com:office:smarttags" w:element="place">
          <w:r>
            <w:t>New Britain</w:t>
          </w:r>
        </w:smartTag>
      </w:smartTag>
      <w:r w:rsidR="009B22E8">
        <w:fldChar w:fldCharType="begin"/>
      </w:r>
      <w:r w:rsidR="009B22E8">
        <w:instrText xml:space="preserve"> XE "</w:instrText>
      </w:r>
      <w:smartTag w:uri="urn:schemas-microsoft-com:office:smarttags" w:element="City">
        <w:r w:rsidR="009B22E8" w:rsidRPr="00F028F6">
          <w:instrText>New Britain</w:instrText>
        </w:r>
      </w:smartTag>
      <w:r w:rsidR="009B22E8">
        <w:instrText xml:space="preserve">" </w:instrText>
      </w:r>
      <w:r w:rsidR="009B22E8">
        <w:fldChar w:fldCharType="end"/>
      </w:r>
      <w:r>
        <w:t>)</w:t>
      </w:r>
      <w:r w:rsidRPr="00B11ECB">
        <w:t xml:space="preserve">. </w:t>
      </w:r>
      <w:r>
        <w:t xml:space="preserve"> </w:t>
      </w:r>
    </w:p>
    <w:p w14:paraId="31F608F2" w14:textId="536D3CAF" w:rsidR="00B11ECB" w:rsidRPr="00B11ECB" w:rsidRDefault="00B11ECB" w:rsidP="007648F8">
      <w:pPr>
        <w:pStyle w:val="Caption"/>
      </w:pPr>
      <w:r w:rsidRPr="00B11ECB">
        <w:t xml:space="preserve">Figure </w:t>
      </w:r>
      <w:r w:rsidR="008279EE">
        <w:t>8</w:t>
      </w:r>
      <w:r>
        <w:t xml:space="preserve">. </w:t>
      </w:r>
      <w:r w:rsidRPr="00B11ECB">
        <w:t xml:space="preserve">Japanese ship and Allied air movements during the </w:t>
      </w:r>
      <w:smartTag w:uri="urn:schemas-microsoft-com:office:smarttags" w:element="City">
        <w:r>
          <w:t>B</w:t>
        </w:r>
        <w:r w:rsidRPr="00B11ECB">
          <w:t>attle</w:t>
        </w:r>
      </w:smartTag>
      <w:r>
        <w:t xml:space="preserve"> of </w:t>
      </w:r>
      <w:r w:rsidR="00E650B8">
        <w:t>Bismarck</w:t>
      </w:r>
      <w:r>
        <w:t xml:space="preserve"> Sea</w:t>
      </w:r>
      <w:r w:rsidR="00A1514B">
        <w:fldChar w:fldCharType="begin"/>
      </w:r>
      <w:r w:rsidR="00A1514B">
        <w:instrText xml:space="preserve"> XE "</w:instrText>
      </w:r>
      <w:smartTag w:uri="urn:schemas-microsoft-com:office:smarttags" w:element="place">
        <w:r w:rsidR="00A1514B" w:rsidRPr="004C7900">
          <w:instrText>Bismarck Sea</w:instrText>
        </w:r>
      </w:smartTag>
      <w:r w:rsidR="00A1514B">
        <w:instrText xml:space="preserve">" </w:instrText>
      </w:r>
      <w:r w:rsidR="00A1514B">
        <w:fldChar w:fldCharType="end"/>
      </w:r>
    </w:p>
    <w:p w14:paraId="46C1FF59" w14:textId="77777777" w:rsidR="00B11ECB" w:rsidRDefault="00597536" w:rsidP="00072488">
      <w:pPr>
        <w:pStyle w:val="Picture"/>
      </w:pPr>
      <w:r>
        <w:rPr>
          <w:noProof/>
          <w:lang w:eastAsia="en-AU"/>
        </w:rPr>
        <w:drawing>
          <wp:inline distT="0" distB="0" distL="0" distR="0" wp14:anchorId="6BE20CD2" wp14:editId="5A12B5D8">
            <wp:extent cx="5637530" cy="391096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37530" cy="3910965"/>
                    </a:xfrm>
                    <a:prstGeom prst="rect">
                      <a:avLst/>
                    </a:prstGeom>
                    <a:noFill/>
                  </pic:spPr>
                </pic:pic>
              </a:graphicData>
            </a:graphic>
          </wp:inline>
        </w:drawing>
      </w:r>
    </w:p>
    <w:p w14:paraId="1B6DC9D8" w14:textId="77777777" w:rsidR="006B53A9" w:rsidRPr="006B53A9" w:rsidRDefault="00B11ECB" w:rsidP="00072488">
      <w:pPr>
        <w:pStyle w:val="BodyText"/>
      </w:pPr>
      <w:r>
        <w:t xml:space="preserve">Between March 2-4, 1943 </w:t>
      </w:r>
      <w:r w:rsidR="006B53A9" w:rsidRPr="006B53A9">
        <w:t>planes of the United States Fifth Air Force and the Royal Australian Air Force (RAAF), attacked a Japanese convoy carrying troops to Lae</w:t>
      </w:r>
      <w:r w:rsidR="00243E63">
        <w:fldChar w:fldCharType="begin"/>
      </w:r>
      <w:r w:rsidR="00243E63">
        <w:instrText xml:space="preserve"> XE "</w:instrText>
      </w:r>
      <w:r w:rsidR="00243E63" w:rsidRPr="004F788F">
        <w:instrText>Lae</w:instrText>
      </w:r>
      <w:r w:rsidR="00243E63">
        <w:instrText xml:space="preserve">" </w:instrText>
      </w:r>
      <w:r w:rsidR="00243E63">
        <w:fldChar w:fldCharType="end"/>
      </w:r>
      <w:r w:rsidR="006B53A9" w:rsidRPr="006B53A9">
        <w:t>, New Guinea</w:t>
      </w:r>
      <w:r w:rsidR="0061533B">
        <w:fldChar w:fldCharType="begin"/>
      </w:r>
      <w:r w:rsidR="0061533B">
        <w:instrText xml:space="preserve"> XE "</w:instrText>
      </w:r>
      <w:r w:rsidR="0061533B" w:rsidRPr="002B312C">
        <w:instrText>New Guinea</w:instrText>
      </w:r>
      <w:r w:rsidR="0061533B">
        <w:instrText xml:space="preserve">" </w:instrText>
      </w:r>
      <w:r w:rsidR="0061533B">
        <w:fldChar w:fldCharType="end"/>
      </w:r>
      <w:r w:rsidR="006B53A9" w:rsidRPr="006B53A9">
        <w:t xml:space="preserve"> Most of the task force was destroyed, and Japanese troop losses were extremely high.</w:t>
      </w:r>
    </w:p>
    <w:p w14:paraId="5DE530CB" w14:textId="77777777" w:rsidR="00BB28FD" w:rsidRDefault="00BB28FD" w:rsidP="00072488">
      <w:pPr>
        <w:pStyle w:val="BodyText"/>
      </w:pPr>
      <w:r>
        <w:t xml:space="preserve">The battle was a disaster for the Japanese. Out of 6,900 troops who were badly needed in </w:t>
      </w:r>
      <w:smartTag w:uri="urn:schemas-microsoft-com:office:smarttags" w:element="country-region">
        <w:smartTag w:uri="urn:schemas-microsoft-com:office:smarttags" w:element="place">
          <w:r>
            <w:t>New Guinea</w:t>
          </w:r>
        </w:smartTag>
      </w:smartTag>
      <w:r w:rsidR="0061533B">
        <w:fldChar w:fldCharType="begin"/>
      </w:r>
      <w:r w:rsidR="0061533B">
        <w:instrText xml:space="preserve"> XE "</w:instrText>
      </w:r>
      <w:smartTag w:uri="urn:schemas-microsoft-com:office:smarttags" w:element="country-region">
        <w:r w:rsidR="0061533B" w:rsidRPr="002B312C">
          <w:instrText>New Guinea</w:instrText>
        </w:r>
      </w:smartTag>
      <w:r w:rsidR="0061533B">
        <w:instrText xml:space="preserve">" </w:instrText>
      </w:r>
      <w:r w:rsidR="0061533B">
        <w:fldChar w:fldCharType="end"/>
      </w:r>
      <w:r>
        <w:t>, only about 800 made it to Lae</w:t>
      </w:r>
      <w:r w:rsidR="00243E63">
        <w:fldChar w:fldCharType="begin"/>
      </w:r>
      <w:r w:rsidR="00243E63">
        <w:instrText xml:space="preserve"> XE "</w:instrText>
      </w:r>
      <w:r w:rsidR="00243E63" w:rsidRPr="004F788F">
        <w:instrText>Lae</w:instrText>
      </w:r>
      <w:r w:rsidR="00243E63">
        <w:instrText xml:space="preserve">" </w:instrText>
      </w:r>
      <w:r w:rsidR="00243E63">
        <w:fldChar w:fldCharType="end"/>
      </w:r>
      <w:r>
        <w:t>. The Australian War Memorial states that 2,890 Japanese soldiers and sailors were killed.</w:t>
      </w:r>
    </w:p>
    <w:p w14:paraId="3C8DC6F8" w14:textId="77777777" w:rsidR="00BB28FD" w:rsidRDefault="00BB28FD" w:rsidP="00072488">
      <w:pPr>
        <w:pStyle w:val="BodyText"/>
      </w:pPr>
      <w:r>
        <w:t>“A merciful providence guarded us in this great victory,” said Douglas MacArthur</w:t>
      </w:r>
      <w:r w:rsidR="0061533B">
        <w:fldChar w:fldCharType="begin"/>
      </w:r>
      <w:r w:rsidR="0061533B">
        <w:instrText xml:space="preserve"> XE "</w:instrText>
      </w:r>
      <w:r w:rsidR="0061533B" w:rsidRPr="00EC3B95">
        <w:instrText>MacArthur</w:instrText>
      </w:r>
      <w:r w:rsidR="0061533B">
        <w:instrText xml:space="preserve">" </w:instrText>
      </w:r>
      <w:r w:rsidR="0061533B">
        <w:fldChar w:fldCharType="end"/>
      </w:r>
      <w:r>
        <w:t xml:space="preserve"> in one of his communiqués. He used the victory to request five additional </w:t>
      </w:r>
      <w:smartTag w:uri="urn:schemas-microsoft-com:office:smarttags" w:element="country-region">
        <w:r>
          <w:t>US</w:t>
        </w:r>
      </w:smartTag>
      <w:r>
        <w:t xml:space="preserve"> divisions and 1,800 aircraft in preparation for his landings in northern </w:t>
      </w:r>
      <w:smartTag w:uri="urn:schemas-microsoft-com:office:smarttags" w:element="country-region">
        <w:smartTag w:uri="urn:schemas-microsoft-com:office:smarttags" w:element="place">
          <w:r>
            <w:t>New Guinea</w:t>
          </w:r>
        </w:smartTag>
      </w:smartTag>
      <w:r w:rsidR="0061533B">
        <w:fldChar w:fldCharType="begin"/>
      </w:r>
      <w:r w:rsidR="0061533B">
        <w:instrText xml:space="preserve"> XE "</w:instrText>
      </w:r>
      <w:smartTag w:uri="urn:schemas-microsoft-com:office:smarttags" w:element="country-region">
        <w:r w:rsidR="0061533B" w:rsidRPr="002B312C">
          <w:instrText>New Guinea</w:instrText>
        </w:r>
      </w:smartTag>
      <w:r w:rsidR="0061533B">
        <w:instrText xml:space="preserve">" </w:instrText>
      </w:r>
      <w:r w:rsidR="0061533B">
        <w:fldChar w:fldCharType="end"/>
      </w:r>
      <w:r>
        <w:t>.</w:t>
      </w:r>
    </w:p>
    <w:p w14:paraId="30AC83E8" w14:textId="77777777" w:rsidR="00813163" w:rsidRDefault="00813163">
      <w:pPr>
        <w:rPr>
          <w:i/>
          <w:spacing w:val="-5"/>
          <w:sz w:val="22"/>
        </w:rPr>
      </w:pPr>
      <w:r>
        <w:br w:type="page"/>
      </w:r>
    </w:p>
    <w:p w14:paraId="2616EF2A" w14:textId="0D69D8BD" w:rsidR="006B53A9" w:rsidRPr="00BB28FD" w:rsidRDefault="00BB28FD" w:rsidP="007648F8">
      <w:pPr>
        <w:pStyle w:val="Caption"/>
        <w:rPr>
          <w:sz w:val="24"/>
          <w:szCs w:val="24"/>
        </w:rPr>
      </w:pPr>
      <w:r w:rsidRPr="00BB28FD">
        <w:lastRenderedPageBreak/>
        <w:t xml:space="preserve">Photo </w:t>
      </w:r>
      <w:r w:rsidR="000D7C51">
        <w:t>6</w:t>
      </w:r>
      <w:r w:rsidR="00813163">
        <w:t>7</w:t>
      </w:r>
      <w:r w:rsidR="000D7C51">
        <w:t>.</w:t>
      </w:r>
      <w:r w:rsidRPr="00BB28FD">
        <w:t xml:space="preserve"> RAAF </w:t>
      </w:r>
      <w:smartTag w:uri="urn:schemas-microsoft-com:office:smarttags" w:element="City">
        <w:r w:rsidRPr="00BB28FD">
          <w:t>Boston</w:t>
        </w:r>
      </w:smartTag>
      <w:r w:rsidRPr="00BB28FD">
        <w:t xml:space="preserve"> attacks Japanese convoy at the </w:t>
      </w:r>
      <w:smartTag w:uri="urn:schemas-microsoft-com:office:smarttags" w:element="City">
        <w:r w:rsidRPr="00BB28FD">
          <w:t>Battle</w:t>
        </w:r>
      </w:smartTag>
      <w:r w:rsidRPr="00BB28FD">
        <w:t xml:space="preserve"> of </w:t>
      </w:r>
      <w:smartTag w:uri="urn:schemas-microsoft-com:office:smarttags" w:element="place">
        <w:r w:rsidR="00E650B8" w:rsidRPr="00BB28FD">
          <w:t>Bismarck</w:t>
        </w:r>
        <w:r w:rsidRPr="00BB28FD">
          <w:t xml:space="preserve"> Sea</w:t>
        </w:r>
      </w:smartTag>
      <w:r w:rsidR="00A1514B">
        <w:fldChar w:fldCharType="begin"/>
      </w:r>
      <w:r w:rsidR="00A1514B">
        <w:instrText xml:space="preserve"> XE "</w:instrText>
      </w:r>
      <w:r w:rsidR="00A1514B" w:rsidRPr="004C7900">
        <w:instrText>Bismarck Sea</w:instrText>
      </w:r>
      <w:r w:rsidR="00A1514B">
        <w:instrText xml:space="preserve">" </w:instrText>
      </w:r>
      <w:r w:rsidR="00A1514B">
        <w:fldChar w:fldCharType="end"/>
      </w:r>
      <w:r w:rsidRPr="00BB28FD">
        <w:t xml:space="preserve"> 2-4 March 1943.</w:t>
      </w:r>
      <w:r>
        <w:rPr>
          <w:rStyle w:val="EndnoteReference"/>
          <w:iCs/>
        </w:rPr>
        <w:endnoteReference w:id="86"/>
      </w:r>
    </w:p>
    <w:p w14:paraId="58E1D448" w14:textId="77777777" w:rsidR="006B53A9" w:rsidRDefault="00597536" w:rsidP="00072488">
      <w:pPr>
        <w:pStyle w:val="Picture"/>
        <w:rPr>
          <w:lang w:val="en"/>
        </w:rPr>
      </w:pPr>
      <w:r w:rsidRPr="00BB28FD">
        <w:rPr>
          <w:noProof/>
          <w:lang w:eastAsia="en-AU"/>
        </w:rPr>
        <w:drawing>
          <wp:inline distT="0" distB="0" distL="0" distR="0" wp14:anchorId="1AD70C7E" wp14:editId="4706FC43">
            <wp:extent cx="5568950" cy="372681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68950" cy="3726815"/>
                    </a:xfrm>
                    <a:prstGeom prst="rect">
                      <a:avLst/>
                    </a:prstGeom>
                    <a:noFill/>
                  </pic:spPr>
                </pic:pic>
              </a:graphicData>
            </a:graphic>
          </wp:inline>
        </w:drawing>
      </w:r>
    </w:p>
    <w:p w14:paraId="6A99A692" w14:textId="77777777" w:rsidR="00757CC4" w:rsidRPr="00757CC4" w:rsidRDefault="00757CC4" w:rsidP="00757CC4">
      <w:pPr>
        <w:jc w:val="center"/>
        <w:rPr>
          <w:rFonts w:ascii="Arial" w:hAnsi="Arial" w:cs="Arial"/>
          <w:color w:val="000000"/>
          <w:sz w:val="20"/>
          <w:szCs w:val="25"/>
          <w:lang w:val="en"/>
        </w:rPr>
      </w:pPr>
    </w:p>
    <w:p w14:paraId="239815C5" w14:textId="77777777" w:rsidR="00757CC4" w:rsidRDefault="00757CC4" w:rsidP="00757CC4">
      <w:pPr>
        <w:pStyle w:val="Heading7"/>
        <w:framePr w:wrap="around"/>
      </w:pPr>
      <w:r>
        <w:t>HQ Australian 3</w:t>
      </w:r>
      <w:r w:rsidRPr="00757CC4">
        <w:rPr>
          <w:vertAlign w:val="superscript"/>
        </w:rPr>
        <w:t>rd</w:t>
      </w:r>
      <w:r>
        <w:t xml:space="preserve"> Division moves to Bulolo</w:t>
      </w:r>
      <w:r w:rsidR="00A1514B">
        <w:fldChar w:fldCharType="begin"/>
      </w:r>
      <w:r w:rsidR="00A1514B">
        <w:instrText xml:space="preserve"> XE "</w:instrText>
      </w:r>
      <w:r w:rsidR="00A1514B" w:rsidRPr="008017C1">
        <w:instrText>Bulolo</w:instrText>
      </w:r>
      <w:r w:rsidR="00A1514B">
        <w:instrText xml:space="preserve">" </w:instrText>
      </w:r>
      <w:r w:rsidR="00A1514B">
        <w:fldChar w:fldCharType="end"/>
      </w:r>
      <w:r>
        <w:t xml:space="preserve">, </w:t>
      </w:r>
      <w:smartTag w:uri="urn:schemas-microsoft-com:office:smarttags" w:element="country-region">
        <w:r>
          <w:t>New Guinea</w:t>
        </w:r>
      </w:smartTag>
      <w:r w:rsidR="0061533B">
        <w:fldChar w:fldCharType="begin"/>
      </w:r>
      <w:r w:rsidR="0061533B">
        <w:instrText xml:space="preserve"> XE "</w:instrText>
      </w:r>
      <w:smartTag w:uri="urn:schemas-microsoft-com:office:smarttags" w:element="country-region">
        <w:smartTag w:uri="urn:schemas-microsoft-com:office:smarttags" w:element="place">
          <w:r w:rsidR="0061533B" w:rsidRPr="002B312C">
            <w:instrText>New Guinea</w:instrText>
          </w:r>
        </w:smartTag>
      </w:smartTag>
      <w:r w:rsidR="0061533B">
        <w:instrText xml:space="preserve">" </w:instrText>
      </w:r>
      <w:r w:rsidR="0061533B">
        <w:fldChar w:fldCharType="end"/>
      </w:r>
      <w:r>
        <w:t xml:space="preserve"> </w:t>
      </w:r>
    </w:p>
    <w:p w14:paraId="1C87DB2B" w14:textId="77777777" w:rsidR="005570E2" w:rsidRDefault="006B53A9" w:rsidP="00072488">
      <w:pPr>
        <w:pStyle w:val="BodyText"/>
      </w:pPr>
      <w:r>
        <w:t>By April 23, 1943</w:t>
      </w:r>
      <w:r w:rsidRPr="005570E2">
        <w:t xml:space="preserve"> </w:t>
      </w:r>
      <w:r w:rsidR="00757CC4">
        <w:t xml:space="preserve">the </w:t>
      </w:r>
      <w:r>
        <w:t xml:space="preserve">Headquarters 3rd Australian Division </w:t>
      </w:r>
      <w:r w:rsidR="00757CC4">
        <w:t xml:space="preserve">was </w:t>
      </w:r>
      <w:r>
        <w:t>established at Bulolo</w:t>
      </w:r>
      <w:r w:rsidR="00A1514B">
        <w:fldChar w:fldCharType="begin"/>
      </w:r>
      <w:r w:rsidR="00A1514B">
        <w:instrText xml:space="preserve"> XE "</w:instrText>
      </w:r>
      <w:r w:rsidR="00A1514B" w:rsidRPr="008017C1">
        <w:instrText>Bulolo</w:instrText>
      </w:r>
      <w:r w:rsidR="00A1514B">
        <w:instrText xml:space="preserve">" </w:instrText>
      </w:r>
      <w:r w:rsidR="00A1514B">
        <w:fldChar w:fldCharType="end"/>
      </w:r>
      <w:r w:rsidR="00757CC4">
        <w:t>. [</w:t>
      </w:r>
      <w:r w:rsidR="005570E2" w:rsidRPr="005570E2">
        <w:t>Bulolo is a town in the Morobe Province of Papua New Guinea</w:t>
      </w:r>
      <w:r w:rsidR="0061533B">
        <w:fldChar w:fldCharType="begin"/>
      </w:r>
      <w:r w:rsidR="0061533B">
        <w:instrText xml:space="preserve"> XE "</w:instrText>
      </w:r>
      <w:smartTag w:uri="urn:schemas-microsoft-com:office:smarttags" w:element="place">
        <w:smartTag w:uri="urn:schemas-microsoft-com:office:smarttags" w:element="country-region">
          <w:r w:rsidR="0061533B" w:rsidRPr="002B312C">
            <w:instrText>New Guinea</w:instrText>
          </w:r>
        </w:smartTag>
      </w:smartTag>
      <w:r w:rsidR="0061533B">
        <w:instrText xml:space="preserve">" </w:instrText>
      </w:r>
      <w:r w:rsidR="0061533B">
        <w:fldChar w:fldCharType="end"/>
      </w:r>
      <w:r w:rsidR="005570E2" w:rsidRPr="005570E2">
        <w:t>. It was once an important gold dredging centre in the former Territory of New Guinea, situated on the Bulolo River, a tributary of the Markham River, about 32 km (20 mi</w:t>
      </w:r>
      <w:r w:rsidR="00757CC4">
        <w:t>les</w:t>
      </w:r>
      <w:r w:rsidR="005570E2" w:rsidRPr="005570E2">
        <w:t>) north-west of Wau</w:t>
      </w:r>
      <w:r w:rsidR="00A1514B">
        <w:fldChar w:fldCharType="begin"/>
      </w:r>
      <w:r w:rsidR="00A1514B">
        <w:instrText xml:space="preserve"> XE "</w:instrText>
      </w:r>
      <w:r w:rsidR="00A1514B" w:rsidRPr="008B439E">
        <w:instrText>Wau</w:instrText>
      </w:r>
      <w:r w:rsidR="00A1514B">
        <w:instrText xml:space="preserve">" </w:instrText>
      </w:r>
      <w:r w:rsidR="00A1514B">
        <w:fldChar w:fldCharType="end"/>
      </w:r>
      <w:r w:rsidR="00757CC4">
        <w:t>]</w:t>
      </w:r>
      <w:r w:rsidR="005570E2" w:rsidRPr="005570E2">
        <w:t>.</w:t>
      </w:r>
    </w:p>
    <w:p w14:paraId="22EFC7BB" w14:textId="77777777" w:rsidR="00757CC4" w:rsidRPr="005570E2" w:rsidRDefault="00757CC4" w:rsidP="00072488">
      <w:pPr>
        <w:pStyle w:val="BodyText"/>
      </w:pPr>
      <w:r>
        <w:t>This area</w:t>
      </w:r>
      <w:r w:rsidR="00C37811">
        <w:t>,</w:t>
      </w:r>
      <w:r>
        <w:t xml:space="preserve"> and in particular Wau</w:t>
      </w:r>
      <w:r w:rsidR="00A1514B">
        <w:fldChar w:fldCharType="begin"/>
      </w:r>
      <w:r w:rsidR="00A1514B">
        <w:instrText xml:space="preserve"> XE "</w:instrText>
      </w:r>
      <w:r w:rsidR="00A1514B" w:rsidRPr="008B439E">
        <w:instrText>Wau</w:instrText>
      </w:r>
      <w:r w:rsidR="00A1514B">
        <w:instrText xml:space="preserve">" </w:instrText>
      </w:r>
      <w:r w:rsidR="00A1514B">
        <w:fldChar w:fldCharType="end"/>
      </w:r>
      <w:r>
        <w:t>, would provide forward airstrips for fighters, light bombers and transport aircraft</w:t>
      </w:r>
      <w:r w:rsidR="00C37811">
        <w:t xml:space="preserve"> necessary to drive the enemy back to their homeland</w:t>
      </w:r>
      <w:r>
        <w:t>.</w:t>
      </w:r>
    </w:p>
    <w:p w14:paraId="63CE12DE" w14:textId="77777777" w:rsidR="00757CC4" w:rsidRDefault="00757CC4" w:rsidP="00757CC4">
      <w:pPr>
        <w:pStyle w:val="Heading7"/>
        <w:framePr w:wrap="around"/>
      </w:pPr>
      <w:r>
        <w:t>“Operation Cartwheel</w:t>
      </w:r>
      <w:r w:rsidR="00A1514B">
        <w:fldChar w:fldCharType="begin"/>
      </w:r>
      <w:r w:rsidR="00A1514B">
        <w:instrText xml:space="preserve"> XE "</w:instrText>
      </w:r>
      <w:r w:rsidR="00A1514B" w:rsidRPr="00714BEE">
        <w:instrText>Operation Cartwheel</w:instrText>
      </w:r>
      <w:r w:rsidR="00A1514B">
        <w:instrText xml:space="preserve">" </w:instrText>
      </w:r>
      <w:r w:rsidR="00A1514B">
        <w:fldChar w:fldCharType="end"/>
      </w:r>
      <w:r>
        <w:t>” begins</w:t>
      </w:r>
      <w:r w:rsidR="00C37811">
        <w:t xml:space="preserve"> June 1943</w:t>
      </w:r>
    </w:p>
    <w:p w14:paraId="73B6C8DB" w14:textId="77777777" w:rsidR="00757CC4" w:rsidRDefault="00757CC4" w:rsidP="00072488">
      <w:pPr>
        <w:pStyle w:val="BodyText"/>
      </w:pPr>
      <w:r>
        <w:t>On June 30, 1943 “Operation Cartwheel</w:t>
      </w:r>
      <w:r w:rsidR="00A1514B">
        <w:fldChar w:fldCharType="begin"/>
      </w:r>
      <w:r w:rsidR="00A1514B">
        <w:instrText xml:space="preserve"> XE "</w:instrText>
      </w:r>
      <w:r w:rsidR="00A1514B" w:rsidRPr="00714BEE">
        <w:instrText>Operation Cartwheel</w:instrText>
      </w:r>
      <w:r w:rsidR="00A1514B">
        <w:instrText xml:space="preserve">" </w:instrText>
      </w:r>
      <w:r w:rsidR="00A1514B">
        <w:fldChar w:fldCharType="end"/>
      </w:r>
      <w:r>
        <w:t xml:space="preserve">” began with Allied landings in central </w:t>
      </w:r>
      <w:smartTag w:uri="urn:schemas-microsoft-com:office:smarttags" w:element="country-region">
        <w:r>
          <w:t>Solomon Islands</w:t>
        </w:r>
      </w:smartTag>
      <w:r w:rsidR="00243E63">
        <w:fldChar w:fldCharType="begin"/>
      </w:r>
      <w:r w:rsidR="00243E63">
        <w:instrText xml:space="preserve"> XE "</w:instrText>
      </w:r>
      <w:smartTag w:uri="urn:schemas-microsoft-com:office:smarttags" w:element="country-region">
        <w:r w:rsidR="00243E63" w:rsidRPr="00960B18">
          <w:instrText>Solomon Islands</w:instrText>
        </w:r>
      </w:smartTag>
      <w:r w:rsidR="00243E63">
        <w:instrText xml:space="preserve">" </w:instrText>
      </w:r>
      <w:r w:rsidR="00243E63">
        <w:fldChar w:fldCharType="end"/>
      </w:r>
      <w:r>
        <w:t>, Trobriand Islands</w:t>
      </w:r>
      <w:r w:rsidR="00A1514B">
        <w:fldChar w:fldCharType="begin"/>
      </w:r>
      <w:r w:rsidR="00A1514B">
        <w:instrText xml:space="preserve"> XE "</w:instrText>
      </w:r>
      <w:r w:rsidR="00A1514B" w:rsidRPr="00870953">
        <w:instrText>Trobriand Islands</w:instrText>
      </w:r>
      <w:r w:rsidR="00A1514B">
        <w:instrText xml:space="preserve">" </w:instrText>
      </w:r>
      <w:r w:rsidR="00A1514B">
        <w:fldChar w:fldCharType="end"/>
      </w:r>
      <w:r>
        <w:t xml:space="preserve">, and </w:t>
      </w:r>
      <w:smartTag w:uri="urn:schemas-microsoft-com:office:smarttags" w:element="PlaceName">
        <w:r>
          <w:t>Nassau</w:t>
        </w:r>
      </w:smartTag>
      <w:r>
        <w:t xml:space="preserve"> </w:t>
      </w:r>
      <w:smartTag w:uri="urn:schemas-microsoft-com:office:smarttags" w:element="PlaceType">
        <w:r>
          <w:t>Bay</w:t>
        </w:r>
      </w:smartTag>
      <w:r w:rsidR="00A1514B">
        <w:fldChar w:fldCharType="begin"/>
      </w:r>
      <w:r w:rsidR="00A1514B">
        <w:instrText xml:space="preserve"> XE "</w:instrText>
      </w:r>
      <w:smartTag w:uri="urn:schemas-microsoft-com:office:smarttags" w:element="PlaceName">
        <w:r w:rsidR="00A1514B" w:rsidRPr="00156C15">
          <w:instrText>Nassau</w:instrText>
        </w:r>
      </w:smartTag>
      <w:r w:rsidR="00A1514B" w:rsidRPr="00156C15">
        <w:instrText xml:space="preserve"> </w:instrText>
      </w:r>
      <w:smartTag w:uri="urn:schemas-microsoft-com:office:smarttags" w:element="PlaceType">
        <w:r w:rsidR="00A1514B" w:rsidRPr="00156C15">
          <w:instrText>Bay</w:instrText>
        </w:r>
      </w:smartTag>
      <w:r w:rsidR="00A1514B">
        <w:instrText xml:space="preserve">" </w:instrText>
      </w:r>
      <w:r w:rsidR="00A1514B">
        <w:fldChar w:fldCharType="end"/>
      </w:r>
      <w:r>
        <w:t xml:space="preserve"> area of </w:t>
      </w:r>
      <w:smartTag w:uri="urn:schemas-microsoft-com:office:smarttags" w:element="country-region">
        <w:smartTag w:uri="urn:schemas-microsoft-com:office:smarttags" w:element="place">
          <w:r>
            <w:t>New Guinea</w:t>
          </w:r>
        </w:smartTag>
      </w:smartTag>
      <w:r w:rsidR="0061533B">
        <w:fldChar w:fldCharType="begin"/>
      </w:r>
      <w:r w:rsidR="0061533B">
        <w:instrText xml:space="preserve"> XE "</w:instrText>
      </w:r>
      <w:smartTag w:uri="urn:schemas-microsoft-com:office:smarttags" w:element="country-region">
        <w:r w:rsidR="0061533B" w:rsidRPr="002B312C">
          <w:instrText>New Guinea</w:instrText>
        </w:r>
      </w:smartTag>
      <w:r w:rsidR="0061533B">
        <w:instrText xml:space="preserve">" </w:instrText>
      </w:r>
      <w:r w:rsidR="0061533B">
        <w:fldChar w:fldCharType="end"/>
      </w:r>
      <w:r>
        <w:t xml:space="preserve">. This operation is described in more detail in the next chapter on the SWPA.  – This would isolate the Japanese forces into small areas of resistance to be </w:t>
      </w:r>
      <w:r w:rsidR="004C7F93">
        <w:t>‘starved into submission’</w:t>
      </w:r>
      <w:r w:rsidR="00C37811">
        <w:t xml:space="preserve">, </w:t>
      </w:r>
      <w:r w:rsidR="004C7F93">
        <w:t xml:space="preserve">and </w:t>
      </w:r>
      <w:r>
        <w:t xml:space="preserve">dealt with by Australian forces </w:t>
      </w:r>
      <w:r w:rsidR="004C7F93">
        <w:t xml:space="preserve">while </w:t>
      </w:r>
      <w:r>
        <w:t xml:space="preserve">the main </w:t>
      </w:r>
      <w:r w:rsidR="00C37811">
        <w:t xml:space="preserve">Allied </w:t>
      </w:r>
      <w:r>
        <w:t>force pressed on</w:t>
      </w:r>
      <w:r w:rsidR="00C37811">
        <w:t xml:space="preserve"> towards the Philippines</w:t>
      </w:r>
      <w:r w:rsidR="0084230A">
        <w:fldChar w:fldCharType="begin"/>
      </w:r>
      <w:r w:rsidR="0084230A">
        <w:instrText xml:space="preserve"> XE "</w:instrText>
      </w:r>
      <w:r w:rsidR="0084230A" w:rsidRPr="005F6B29">
        <w:instrText>Philippines</w:instrText>
      </w:r>
      <w:r w:rsidR="0084230A">
        <w:instrText xml:space="preserve">" </w:instrText>
      </w:r>
      <w:r w:rsidR="0084230A">
        <w:fldChar w:fldCharType="end"/>
      </w:r>
      <w:r w:rsidR="00C37811">
        <w:t xml:space="preserve"> and ultimately link up with other forces for the assault on Okinawa and then the Japanese home islands. </w:t>
      </w:r>
    </w:p>
    <w:p w14:paraId="46445D37" w14:textId="77777777" w:rsidR="004C7F93" w:rsidRDefault="004C7F93" w:rsidP="00072488">
      <w:pPr>
        <w:pStyle w:val="BodyText"/>
      </w:pPr>
      <w:r>
        <w:t xml:space="preserve">The Allied Forces were moving North from </w:t>
      </w:r>
      <w:smartTag w:uri="urn:schemas-microsoft-com:office:smarttags" w:element="place">
        <w:smartTag w:uri="urn:schemas-microsoft-com:office:smarttags" w:element="country-region">
          <w:r>
            <w:t>Australia</w:t>
          </w:r>
        </w:smartTag>
      </w:smartTag>
      <w:r>
        <w:t xml:space="preserve"> to establish new bases in the South West Pacific Area.</w:t>
      </w:r>
    </w:p>
    <w:p w14:paraId="47B8D0EF" w14:textId="77777777" w:rsidR="00CD2BDE" w:rsidRDefault="00CB5928" w:rsidP="00CF4A5F">
      <w:pPr>
        <w:pStyle w:val="Heading1"/>
      </w:pPr>
      <w:r>
        <w:br w:type="page"/>
      </w:r>
      <w:bookmarkStart w:id="22" w:name="_Toc22572167"/>
      <w:r w:rsidR="00CD2BDE">
        <w:lastRenderedPageBreak/>
        <w:t>Oil Companies and Refineries</w:t>
      </w:r>
      <w:bookmarkEnd w:id="22"/>
    </w:p>
    <w:p w14:paraId="18344561" w14:textId="77777777" w:rsidR="005E47A0" w:rsidRDefault="005E47A0" w:rsidP="00072488">
      <w:pPr>
        <w:pStyle w:val="BodyText"/>
      </w:pPr>
      <w:r>
        <w:t>As detailed earlier the Australian oil companies became “Pool Petroleum</w:t>
      </w:r>
      <w:r w:rsidR="00E95BF9">
        <w:fldChar w:fldCharType="begin"/>
      </w:r>
      <w:r w:rsidR="00E95BF9">
        <w:instrText xml:space="preserve"> XE "</w:instrText>
      </w:r>
      <w:r w:rsidR="00E95BF9" w:rsidRPr="00936D6A">
        <w:instrText>Pool Petroleum</w:instrText>
      </w:r>
      <w:r w:rsidR="00E95BF9">
        <w:instrText xml:space="preserve">" </w:instrText>
      </w:r>
      <w:r w:rsidR="00E95BF9">
        <w:fldChar w:fldCharType="end"/>
      </w:r>
      <w:r>
        <w:t>”, however for aviation gasoline there were only two companies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xml:space="preserve"> Company of </w:t>
      </w:r>
      <w:smartTag w:uri="urn:schemas-microsoft-com:office:smarttags" w:element="country-region">
        <w:smartTag w:uri="urn:schemas-microsoft-com:office:smarttags" w:element="place">
          <w:r>
            <w:t>Australia</w:t>
          </w:r>
        </w:smartTag>
      </w:smartTag>
      <w:r>
        <w:t>, and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t xml:space="preserve"> Oil Company - both would operate the aviation gasoline business independent of the Pool Petroleum regarding supply.  The established terminals in Victoria such as Shell Newport</w:t>
      </w:r>
      <w:r w:rsidR="00A1514B">
        <w:fldChar w:fldCharType="begin"/>
      </w:r>
      <w:r w:rsidR="00A1514B">
        <w:instrText xml:space="preserve"> XE "</w:instrText>
      </w:r>
      <w:r w:rsidR="00A1514B" w:rsidRPr="000757DB">
        <w:instrText>Newport</w:instrText>
      </w:r>
      <w:r w:rsidR="00A1514B">
        <w:instrText xml:space="preserve">" </w:instrText>
      </w:r>
      <w:r w:rsidR="00A1514B">
        <w:fldChar w:fldCharType="end"/>
      </w:r>
      <w:r>
        <w:t xml:space="preserve"> and Vacuum Oil Yarraville</w:t>
      </w:r>
      <w:r w:rsidR="008062FC">
        <w:fldChar w:fldCharType="begin"/>
      </w:r>
      <w:r w:rsidR="008062FC">
        <w:instrText xml:space="preserve"> XE "</w:instrText>
      </w:r>
      <w:r w:rsidR="008062FC" w:rsidRPr="00002522">
        <w:instrText>Yarraville</w:instrText>
      </w:r>
      <w:r w:rsidR="008062FC">
        <w:instrText xml:space="preserve">" </w:instrText>
      </w:r>
      <w:r w:rsidR="008062FC">
        <w:fldChar w:fldCharType="end"/>
      </w:r>
      <w:r>
        <w:t>, and their other terminals and coastal depots would be vital</w:t>
      </w:r>
      <w:r w:rsidR="00C406AB">
        <w:t xml:space="preserve"> for the distribution of aviation gasoline (and petroleum products) in this war.</w:t>
      </w:r>
      <w:r>
        <w:t xml:space="preserve"> </w:t>
      </w:r>
      <w:r w:rsidR="00C406AB">
        <w:t xml:space="preserve"> The coastal depots to the north would be the most important provided they were outside the range of enemy bombers - some were not such as </w:t>
      </w:r>
      <w:smartTag w:uri="urn:schemas-microsoft-com:office:smarttags" w:element="City">
        <w:smartTag w:uri="urn:schemas-microsoft-com:office:smarttags" w:element="place">
          <w:r w:rsidR="00C406AB">
            <w:t>Darwin</w:t>
          </w:r>
        </w:smartTag>
      </w:smartTag>
      <w:r w:rsidR="0084230A">
        <w:fldChar w:fldCharType="begin"/>
      </w:r>
      <w:r w:rsidR="0084230A">
        <w:instrText xml:space="preserve"> XE "</w:instrText>
      </w:r>
      <w:r w:rsidR="0084230A" w:rsidRPr="008362CB">
        <w:instrText>Darwin</w:instrText>
      </w:r>
      <w:r w:rsidR="0084230A">
        <w:instrText xml:space="preserve">" </w:instrText>
      </w:r>
      <w:r w:rsidR="0084230A">
        <w:fldChar w:fldCharType="end"/>
      </w:r>
      <w:r w:rsidR="00C406AB">
        <w:t>.</w:t>
      </w:r>
    </w:p>
    <w:p w14:paraId="28566AF0" w14:textId="77777777" w:rsidR="00C21B65" w:rsidRDefault="00A71DB3" w:rsidP="00072488">
      <w:pPr>
        <w:pStyle w:val="BodyText"/>
      </w:pPr>
      <w:r>
        <w:t>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t xml:space="preserve"> Oil Company Colmslie</w:t>
      </w:r>
      <w:r w:rsidR="00A1514B">
        <w:fldChar w:fldCharType="begin"/>
      </w:r>
      <w:r w:rsidR="00A1514B">
        <w:instrText xml:space="preserve"> XE "</w:instrText>
      </w:r>
      <w:r w:rsidR="00A1514B" w:rsidRPr="00A557F0">
        <w:instrText>Colmslie</w:instrText>
      </w:r>
      <w:r w:rsidR="00A1514B">
        <w:instrText xml:space="preserve">" </w:instrText>
      </w:r>
      <w:r w:rsidR="00A1514B">
        <w:fldChar w:fldCharType="end"/>
      </w:r>
      <w:r>
        <w:t xml:space="preserve"> Terminal</w:t>
      </w:r>
      <w:r>
        <w:rPr>
          <w:rStyle w:val="EndnoteReference"/>
        </w:rPr>
        <w:endnoteReference w:id="87"/>
      </w:r>
      <w:r w:rsidR="00307332">
        <w:t xml:space="preserve"> was to be a key installation for deliveries of gasoline including avgas into the </w:t>
      </w:r>
      <w:smartTag w:uri="urn:schemas-microsoft-com:office:smarttags" w:element="City">
        <w:smartTag w:uri="urn:schemas-microsoft-com:office:smarttags" w:element="place">
          <w:r w:rsidR="00307332">
            <w:t>Brisbane</w:t>
          </w:r>
        </w:smartTag>
      </w:smartTag>
      <w:r w:rsidR="00E45E66">
        <w:fldChar w:fldCharType="begin"/>
      </w:r>
      <w:r w:rsidR="00E45E66">
        <w:instrText xml:space="preserve"> XE "</w:instrText>
      </w:r>
      <w:smartTag w:uri="urn:schemas-microsoft-com:office:smarttags" w:element="City">
        <w:r w:rsidR="00E45E66" w:rsidRPr="00284F87">
          <w:instrText>Brisbane</w:instrText>
        </w:r>
      </w:smartTag>
      <w:r w:rsidR="00E45E66">
        <w:instrText xml:space="preserve">" </w:instrText>
      </w:r>
      <w:r w:rsidR="00E45E66">
        <w:fldChar w:fldCharType="end"/>
      </w:r>
      <w:r w:rsidR="00307332">
        <w:t xml:space="preserve"> area.</w:t>
      </w:r>
      <w:r w:rsidR="00C406AB">
        <w:t xml:space="preserve"> This area along the </w:t>
      </w:r>
      <w:smartTag w:uri="urn:schemas-microsoft-com:office:smarttags" w:element="place">
        <w:smartTag w:uri="urn:schemas-microsoft-com:office:smarttags" w:element="PlaceName">
          <w:r w:rsidR="00C406AB">
            <w:t>Brisbane</w:t>
          </w:r>
        </w:smartTag>
        <w:r w:rsidR="00C406AB">
          <w:t xml:space="preserve"> </w:t>
        </w:r>
        <w:smartTag w:uri="urn:schemas-microsoft-com:office:smarttags" w:element="PlaceType">
          <w:r w:rsidR="00C406AB">
            <w:t>River</w:t>
          </w:r>
        </w:smartTag>
      </w:smartTag>
      <w:r w:rsidR="00C406AB">
        <w:t xml:space="preserve"> was also an important sea plane base</w:t>
      </w:r>
      <w:r w:rsidR="000B18F8">
        <w:t>.</w:t>
      </w:r>
      <w:r w:rsidR="00C406AB">
        <w:t xml:space="preserve"> </w:t>
      </w:r>
    </w:p>
    <w:p w14:paraId="165144B8" w14:textId="24E429E6" w:rsidR="00307332" w:rsidRPr="00307332" w:rsidRDefault="00307332" w:rsidP="007648F8">
      <w:pPr>
        <w:pStyle w:val="Caption"/>
      </w:pPr>
      <w:r w:rsidRPr="00307332">
        <w:t xml:space="preserve">Photo </w:t>
      </w:r>
      <w:r w:rsidR="00813163">
        <w:t>68</w:t>
      </w:r>
      <w:r w:rsidR="000D7C51">
        <w:t>.</w:t>
      </w:r>
      <w:r>
        <w:t xml:space="preserve"> Mobil Oil Colmslie</w:t>
      </w:r>
      <w:r w:rsidR="00A1514B">
        <w:fldChar w:fldCharType="begin"/>
      </w:r>
      <w:r w:rsidR="00A1514B">
        <w:instrText xml:space="preserve"> XE "</w:instrText>
      </w:r>
      <w:r w:rsidR="00A1514B" w:rsidRPr="00A557F0">
        <w:instrText>Colmslie</w:instrText>
      </w:r>
      <w:r w:rsidR="00A1514B">
        <w:instrText xml:space="preserve">" </w:instrText>
      </w:r>
      <w:r w:rsidR="00A1514B">
        <w:fldChar w:fldCharType="end"/>
      </w:r>
      <w:r>
        <w:t xml:space="preserve"> Terminal (circa 2004)</w:t>
      </w:r>
    </w:p>
    <w:p w14:paraId="46C5FDEA" w14:textId="77777777" w:rsidR="00C21B65" w:rsidRDefault="00597536" w:rsidP="00072488">
      <w:pPr>
        <w:pStyle w:val="Picture"/>
      </w:pPr>
      <w:r w:rsidRPr="00C406AB">
        <w:rPr>
          <w:noProof/>
          <w:lang w:eastAsia="en-AU"/>
        </w:rPr>
        <w:drawing>
          <wp:inline distT="0" distB="0" distL="0" distR="0" wp14:anchorId="720882E9" wp14:editId="4B93060D">
            <wp:extent cx="5488940" cy="415099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8940" cy="4150995"/>
                    </a:xfrm>
                    <a:prstGeom prst="rect">
                      <a:avLst/>
                    </a:prstGeom>
                    <a:noFill/>
                    <a:ln>
                      <a:noFill/>
                    </a:ln>
                    <a:effectLst/>
                  </pic:spPr>
                </pic:pic>
              </a:graphicData>
            </a:graphic>
          </wp:inline>
        </w:drawing>
      </w:r>
    </w:p>
    <w:p w14:paraId="34AAE741" w14:textId="77777777" w:rsidR="000311F1" w:rsidRDefault="00C21B65" w:rsidP="00072488">
      <w:pPr>
        <w:pStyle w:val="BodyText"/>
      </w:pPr>
      <w:r>
        <w:t xml:space="preserve">The three RAN Naval Fuel tanks are </w:t>
      </w:r>
      <w:r w:rsidR="00A71DB3">
        <w:t>in the centre</w:t>
      </w:r>
      <w:r>
        <w:t xml:space="preserve"> in the above photograph</w:t>
      </w:r>
      <w:r w:rsidR="00EC71A6">
        <w:t xml:space="preserve"> with gasoline tanks to the right</w:t>
      </w:r>
      <w:r>
        <w:t>. The A. Raptis Fish Wharf and Fish Market is located at the bottom centre of the photograph</w:t>
      </w:r>
      <w:r w:rsidR="00546105">
        <w:t>, this used to be the Fairmile RAN Base. T</w:t>
      </w:r>
      <w:r>
        <w:t xml:space="preserve">he </w:t>
      </w:r>
      <w:smartTag w:uri="urn:schemas-microsoft-com:office:smarttags" w:element="place">
        <w:smartTag w:uri="urn:schemas-microsoft-com:office:smarttags" w:element="PlaceName">
          <w:r>
            <w:t>Mobil</w:t>
          </w:r>
        </w:smartTag>
        <w:r>
          <w:t xml:space="preserve"> </w:t>
        </w:r>
        <w:smartTag w:uri="urn:schemas-microsoft-com:office:smarttags" w:element="PlaceType">
          <w:r>
            <w:t>Wharf</w:t>
          </w:r>
        </w:smartTag>
      </w:smartTag>
      <w:r>
        <w:t xml:space="preserve"> located to the right of it in front of the WW2 Igloo type building. </w:t>
      </w:r>
      <w:r w:rsidR="00AF2AB3">
        <w:t xml:space="preserve"> </w:t>
      </w:r>
    </w:p>
    <w:p w14:paraId="1B767C03" w14:textId="77777777" w:rsidR="00DC2DC5" w:rsidRDefault="000311F1" w:rsidP="00CF4A5F">
      <w:pPr>
        <w:pStyle w:val="Heading1"/>
      </w:pPr>
      <w:r>
        <w:br w:type="page"/>
      </w:r>
      <w:bookmarkStart w:id="23" w:name="_Toc22572168"/>
      <w:r w:rsidR="00DC2DC5">
        <w:lastRenderedPageBreak/>
        <w:t>Contract</w:t>
      </w:r>
      <w:r w:rsidR="00C37263">
        <w:t xml:space="preserve"> No.</w:t>
      </w:r>
      <w:r w:rsidR="00DC2DC5">
        <w:t xml:space="preserve"> 2164 </w:t>
      </w:r>
      <w:r w:rsidR="00C37263">
        <w:t>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00C37263">
        <w:t xml:space="preserve"> </w:t>
      </w:r>
      <w:r w:rsidR="00DC2DC5">
        <w:t xml:space="preserve">to </w:t>
      </w:r>
      <w:r w:rsidR="00C37263">
        <w:t>s</w:t>
      </w:r>
      <w:r w:rsidR="00DC2DC5">
        <w:t>upply RAAF 1941</w:t>
      </w:r>
      <w:bookmarkEnd w:id="23"/>
    </w:p>
    <w:p w14:paraId="2B8038F0" w14:textId="77777777" w:rsidR="00DC2DC5" w:rsidRPr="00C37263" w:rsidRDefault="00DC2DC5" w:rsidP="00072488">
      <w:pPr>
        <w:pStyle w:val="BodyText"/>
      </w:pPr>
      <w:r>
        <w:t xml:space="preserve">Contract No. 2164 </w:t>
      </w:r>
      <w:r w:rsidR="00C37263">
        <w:t>between the RAAF and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00C37263">
        <w:t xml:space="preserve"> Company of </w:t>
      </w:r>
      <w:smartTag w:uri="urn:schemas-microsoft-com:office:smarttags" w:element="country-region">
        <w:smartTag w:uri="urn:schemas-microsoft-com:office:smarttags" w:element="place">
          <w:r w:rsidR="00C37263">
            <w:t>Australia</w:t>
          </w:r>
        </w:smartTag>
      </w:smartTag>
      <w:r w:rsidR="00C37263">
        <w:t xml:space="preserve"> </w:t>
      </w:r>
      <w:r>
        <w:t xml:space="preserve">was </w:t>
      </w:r>
      <w:r w:rsidRPr="00DC2DC5">
        <w:t xml:space="preserve">arranged </w:t>
      </w:r>
      <w:r>
        <w:t xml:space="preserve">on </w:t>
      </w:r>
      <w:r w:rsidRPr="00DC2DC5">
        <w:t xml:space="preserve">27 June 1941 </w:t>
      </w:r>
      <w:r w:rsidR="00C37263">
        <w:t xml:space="preserve">and it required Shell </w:t>
      </w:r>
      <w:r>
        <w:t xml:space="preserve">to supply the RAAF with aviation </w:t>
      </w:r>
      <w:r w:rsidRPr="00DC2DC5">
        <w:t>product</w:t>
      </w:r>
      <w:r>
        <w:t>s</w:t>
      </w:r>
      <w:r w:rsidRPr="00DC2DC5">
        <w:t xml:space="preserve"> with </w:t>
      </w:r>
      <w:r>
        <w:t xml:space="preserve">until </w:t>
      </w:r>
      <w:r w:rsidRPr="00DC2DC5">
        <w:t>31 March 1944.</w:t>
      </w:r>
      <w:r w:rsidR="00C37263">
        <w:t xml:space="preserve"> The details are contained in the </w:t>
      </w:r>
      <w:r w:rsidR="00C37263" w:rsidRPr="00C37263">
        <w:t>Contract Board File No. GS 80228</w:t>
      </w:r>
      <w:r w:rsidR="00C37263">
        <w:t xml:space="preserve">.  While the contracts were started in 1941 by 1942 all aviation products matters were taken over by the </w:t>
      </w:r>
      <w:r w:rsidR="00C37263" w:rsidRPr="00C37263">
        <w:t>Aviation Products Co-ordinating Committee</w:t>
      </w:r>
      <w:r w:rsidR="00C37263">
        <w:t>.</w:t>
      </w:r>
    </w:p>
    <w:p w14:paraId="71150B5A" w14:textId="77777777" w:rsidR="00C37263" w:rsidRDefault="00C37263" w:rsidP="00072488">
      <w:pPr>
        <w:pStyle w:val="BodyText"/>
      </w:pPr>
      <w:r>
        <w:t xml:space="preserve">During this period in 1942 at </w:t>
      </w:r>
      <w:smartTag w:uri="urn:schemas-microsoft-com:office:smarttags" w:element="City">
        <w:r>
          <w:t>Cairns</w:t>
        </w:r>
      </w:smartTag>
      <w:r w:rsidR="009220B1">
        <w:fldChar w:fldCharType="begin"/>
      </w:r>
      <w:r w:rsidR="009220B1">
        <w:instrText xml:space="preserve"> XE "</w:instrText>
      </w:r>
      <w:r w:rsidR="009220B1" w:rsidRPr="00EF42BD">
        <w:instrText>Cairns</w:instrText>
      </w:r>
      <w:r w:rsidR="009220B1">
        <w:instrText xml:space="preserve">" </w:instrText>
      </w:r>
      <w:r w:rsidR="009220B1">
        <w:fldChar w:fldCharType="end"/>
      </w:r>
      <w:r>
        <w:t>, there was a requirement for 100,000 gallons in a ‘</w:t>
      </w:r>
      <w:r w:rsidRPr="00C37263">
        <w:t>high period of air action</w:t>
      </w:r>
      <w:r>
        <w:t>’</w:t>
      </w:r>
      <w:r w:rsidRPr="00C37263">
        <w:t xml:space="preserve"> in this region (</w:t>
      </w:r>
      <w:r>
        <w:t>Commen</w:t>
      </w:r>
      <w:r w:rsidRPr="00C37263">
        <w:t xml:space="preserve">t: </w:t>
      </w:r>
      <w:r>
        <w:t>at this time there was the</w:t>
      </w:r>
      <w:r w:rsidRPr="00C37263">
        <w:t xml:space="preserve"> </w:t>
      </w:r>
      <w:r>
        <w:t>‘</w:t>
      </w:r>
      <w:r w:rsidRPr="00C37263">
        <w:t>Battle of Coral Sea</w:t>
      </w:r>
      <w:r w:rsidR="00243E63">
        <w:fldChar w:fldCharType="begin"/>
      </w:r>
      <w:r w:rsidR="00243E63">
        <w:instrText xml:space="preserve"> XE "</w:instrText>
      </w:r>
      <w:r w:rsidR="00243E63" w:rsidRPr="002C5BFB">
        <w:instrText>Coral Sea</w:instrText>
      </w:r>
      <w:r w:rsidR="00243E63">
        <w:instrText xml:space="preserve">" </w:instrText>
      </w:r>
      <w:r w:rsidR="00243E63">
        <w:fldChar w:fldCharType="end"/>
      </w:r>
      <w:r>
        <w:t xml:space="preserve">’ and attacks on the Japanese in </w:t>
      </w:r>
      <w:smartTag w:uri="urn:schemas-microsoft-com:office:smarttags" w:element="country-region">
        <w:smartTag w:uri="urn:schemas-microsoft-com:office:smarttags" w:element="place">
          <w:r>
            <w:t>New Guinea</w:t>
          </w:r>
        </w:smartTag>
      </w:smartTag>
      <w:r w:rsidR="0061533B">
        <w:fldChar w:fldCharType="begin"/>
      </w:r>
      <w:r w:rsidR="0061533B">
        <w:instrText xml:space="preserve"> XE "</w:instrText>
      </w:r>
      <w:r w:rsidR="0061533B" w:rsidRPr="002B312C">
        <w:instrText>New Guinea</w:instrText>
      </w:r>
      <w:r w:rsidR="0061533B">
        <w:instrText xml:space="preserve">" </w:instrText>
      </w:r>
      <w:r w:rsidR="0061533B">
        <w:fldChar w:fldCharType="end"/>
      </w:r>
      <w:r w:rsidRPr="00C37263">
        <w:t>).</w:t>
      </w:r>
      <w:r w:rsidR="00442E33">
        <w:t xml:space="preserve"> </w:t>
      </w:r>
      <w:r w:rsidRPr="00C37263">
        <w:t xml:space="preserve">Two further contracts </w:t>
      </w:r>
      <w:r>
        <w:t xml:space="preserve">were </w:t>
      </w:r>
      <w:r w:rsidRPr="00C37263">
        <w:t>negotiated with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Pr="00C37263">
        <w:t xml:space="preserve"> </w:t>
      </w:r>
      <w:r>
        <w:t>after</w:t>
      </w:r>
      <w:r w:rsidRPr="00C37263">
        <w:t xml:space="preserve"> No. 2164. The last </w:t>
      </w:r>
      <w:r>
        <w:t xml:space="preserve">of these was due to </w:t>
      </w:r>
      <w:r w:rsidRPr="00C37263">
        <w:t>expire</w:t>
      </w:r>
      <w:r>
        <w:t xml:space="preserve"> on </w:t>
      </w:r>
      <w:r w:rsidRPr="00C37263">
        <w:t>31 Dec 1947.</w:t>
      </w:r>
    </w:p>
    <w:p w14:paraId="4F61766D" w14:textId="77777777" w:rsidR="00A55F5B" w:rsidRDefault="00A55F5B" w:rsidP="00CF4A5F">
      <w:pPr>
        <w:pStyle w:val="Heading1"/>
      </w:pPr>
      <w:bookmarkStart w:id="24" w:name="_Toc22572169"/>
      <w:r>
        <w:t>Contracts (Wartime)</w:t>
      </w:r>
      <w:bookmarkEnd w:id="24"/>
    </w:p>
    <w:p w14:paraId="690921D1" w14:textId="77777777" w:rsidR="00A55F5B" w:rsidRDefault="00A55F5B" w:rsidP="00072488">
      <w:pPr>
        <w:pStyle w:val="BodyText"/>
      </w:pPr>
      <w:r>
        <w:t xml:space="preserve">There were a number of additional contract to ensure supply of aviation fuel and lubricants – in 1944 for example </w:t>
      </w:r>
    </w:p>
    <w:p w14:paraId="1E63302F" w14:textId="77777777" w:rsidR="00A55F5B" w:rsidRDefault="00A55F5B" w:rsidP="00072488">
      <w:pPr>
        <w:pStyle w:val="BodyText"/>
      </w:pPr>
      <w:r>
        <w:t xml:space="preserve">Contract No. 2236 </w:t>
      </w:r>
      <w:r w:rsidR="002A4458">
        <w:t>(</w:t>
      </w:r>
      <w:r>
        <w:t>12 April 1944</w:t>
      </w:r>
      <w:r w:rsidR="002A4458">
        <w:t>)</w:t>
      </w:r>
      <w:r>
        <w:t xml:space="preserve">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xml:space="preserve"> </w:t>
      </w:r>
      <w:smartTag w:uri="urn:schemas-microsoft-com:office:smarttags" w:element="place">
        <w:r>
          <w:t>Co.</w:t>
        </w:r>
      </w:smartTag>
      <w:r>
        <w:t xml:space="preserve"> for Avgas and Avoil</w:t>
      </w:r>
      <w:r w:rsidR="00A1514B">
        <w:fldChar w:fldCharType="begin"/>
      </w:r>
      <w:r w:rsidR="00A1514B">
        <w:instrText xml:space="preserve"> XE "</w:instrText>
      </w:r>
      <w:r w:rsidR="00A1514B" w:rsidRPr="009C1C62">
        <w:instrText>Avoil</w:instrText>
      </w:r>
      <w:r w:rsidR="00A1514B">
        <w:instrText xml:space="preserve">" </w:instrText>
      </w:r>
      <w:r w:rsidR="00A1514B">
        <w:fldChar w:fldCharType="end"/>
      </w:r>
      <w:r>
        <w:t xml:space="preserve"> </w:t>
      </w:r>
    </w:p>
    <w:p w14:paraId="5E3C4C12" w14:textId="77777777" w:rsidR="00A55F5B" w:rsidRDefault="00A55F5B" w:rsidP="00072488">
      <w:pPr>
        <w:pStyle w:val="BodyText"/>
      </w:pPr>
      <w:r>
        <w:t xml:space="preserve">Contract No. 2237 </w:t>
      </w:r>
      <w:r w:rsidR="002A4458">
        <w:t>(</w:t>
      </w:r>
      <w:r>
        <w:t>12 April 1944</w:t>
      </w:r>
      <w:r w:rsidR="002A4458">
        <w:t>)</w:t>
      </w:r>
      <w:r>
        <w:t xml:space="preserve">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t xml:space="preserve"> Oil </w:t>
      </w:r>
      <w:smartTag w:uri="urn:schemas-microsoft-com:office:smarttags" w:element="place">
        <w:r>
          <w:t>Co.</w:t>
        </w:r>
      </w:smartTag>
      <w:r>
        <w:t xml:space="preserve"> for Avgas and Avoil</w:t>
      </w:r>
      <w:r w:rsidR="00A1514B">
        <w:fldChar w:fldCharType="begin"/>
      </w:r>
      <w:r w:rsidR="00A1514B">
        <w:instrText xml:space="preserve"> XE "</w:instrText>
      </w:r>
      <w:r w:rsidR="00A1514B" w:rsidRPr="009C1C62">
        <w:instrText>Avoil</w:instrText>
      </w:r>
      <w:r w:rsidR="00A1514B">
        <w:instrText xml:space="preserve">" </w:instrText>
      </w:r>
      <w:r w:rsidR="00A1514B">
        <w:fldChar w:fldCharType="end"/>
      </w:r>
    </w:p>
    <w:p w14:paraId="4A3F35F1" w14:textId="77777777" w:rsidR="00A55F5B" w:rsidRPr="00A55F5B" w:rsidRDefault="00A55F5B" w:rsidP="00072488">
      <w:pPr>
        <w:pStyle w:val="BodyText"/>
        <w:rPr>
          <w:bCs/>
          <w:i/>
          <w:sz w:val="22"/>
        </w:rPr>
      </w:pPr>
      <w:r>
        <w:t xml:space="preserve">Contract No. C301/21990 with </w:t>
      </w:r>
      <w:r w:rsidR="00971657">
        <w:t>P</w:t>
      </w:r>
      <w:r>
        <w:t>ool Petroleum</w:t>
      </w:r>
      <w:r w:rsidR="00E95BF9">
        <w:fldChar w:fldCharType="begin"/>
      </w:r>
      <w:r w:rsidR="00E95BF9">
        <w:instrText xml:space="preserve"> XE "</w:instrText>
      </w:r>
      <w:r w:rsidR="00E95BF9" w:rsidRPr="00936D6A">
        <w:instrText>Pool Petroleum</w:instrText>
      </w:r>
      <w:r w:rsidR="00E95BF9">
        <w:instrText xml:space="preserve">" </w:instrText>
      </w:r>
      <w:r w:rsidR="00E95BF9">
        <w:fldChar w:fldCharType="end"/>
      </w:r>
      <w:r>
        <w:t xml:space="preserve"> Pty. Ltd for supply of motor transport fuel and oil is current until March 2, 1947. </w:t>
      </w:r>
      <w:r w:rsidRPr="00A55F5B">
        <w:rPr>
          <w:bCs/>
          <w:i/>
          <w:sz w:val="22"/>
        </w:rPr>
        <w:t>(Comment: Pool Petroleum was a consortium of all oil companies</w:t>
      </w:r>
      <w:r w:rsidR="00971657">
        <w:rPr>
          <w:bCs/>
          <w:i/>
          <w:sz w:val="22"/>
        </w:rPr>
        <w:t xml:space="preserve"> in </w:t>
      </w:r>
      <w:smartTag w:uri="urn:schemas-microsoft-com:office:smarttags" w:element="country-region">
        <w:smartTag w:uri="urn:schemas-microsoft-com:office:smarttags" w:element="place">
          <w:r w:rsidR="00971657">
            <w:rPr>
              <w:bCs/>
              <w:i/>
              <w:sz w:val="22"/>
            </w:rPr>
            <w:t>Australia</w:t>
          </w:r>
        </w:smartTag>
      </w:smartTag>
      <w:r w:rsidRPr="00A55F5B">
        <w:rPr>
          <w:bCs/>
          <w:i/>
          <w:sz w:val="22"/>
        </w:rPr>
        <w:t>)</w:t>
      </w:r>
    </w:p>
    <w:p w14:paraId="76052B80" w14:textId="77777777" w:rsidR="00A55F5B" w:rsidRDefault="00A55F5B" w:rsidP="00072488">
      <w:pPr>
        <w:pStyle w:val="BodyText"/>
      </w:pPr>
      <w:r>
        <w:t>Avoil</w:t>
      </w:r>
      <w:r w:rsidR="00A1514B">
        <w:fldChar w:fldCharType="begin"/>
      </w:r>
      <w:r w:rsidR="00A1514B">
        <w:instrText xml:space="preserve"> XE "</w:instrText>
      </w:r>
      <w:r w:rsidR="00A1514B" w:rsidRPr="009C1C62">
        <w:instrText>Avoil</w:instrText>
      </w:r>
      <w:r w:rsidR="00A1514B">
        <w:instrText xml:space="preserve">" </w:instrText>
      </w:r>
      <w:r w:rsidR="00A1514B">
        <w:fldChar w:fldCharType="end"/>
      </w:r>
      <w:r>
        <w:t xml:space="preserve"> was the term used by the RAAF for aviation lubricating oils</w:t>
      </w:r>
    </w:p>
    <w:p w14:paraId="3F62BC3F" w14:textId="77777777" w:rsidR="00A55F5B" w:rsidRDefault="00A55F5B" w:rsidP="00135952">
      <w:pPr>
        <w:pStyle w:val="Heading7"/>
        <w:framePr w:wrap="around"/>
      </w:pPr>
      <w:r>
        <w:t>Termination of Wartime Contracts</w:t>
      </w:r>
    </w:p>
    <w:p w14:paraId="49DC8258" w14:textId="77777777" w:rsidR="00A55F5B" w:rsidRPr="00A55F5B" w:rsidRDefault="00A55F5B" w:rsidP="00072488">
      <w:pPr>
        <w:pStyle w:val="BodyText"/>
      </w:pPr>
      <w:r>
        <w:t xml:space="preserve">With the cessation of hostilities the </w:t>
      </w:r>
      <w:r w:rsidR="00E650B8">
        <w:t>contractual</w:t>
      </w:r>
      <w:r>
        <w:t xml:space="preserve"> arrangements that existed would need to be terminated and new contracts established for peace time conditions. So in March 1946</w:t>
      </w:r>
      <w:r w:rsidR="002A4458">
        <w:t>,</w:t>
      </w:r>
      <w:r>
        <w:t xml:space="preserve"> the Australian Government published the following:</w:t>
      </w:r>
    </w:p>
    <w:p w14:paraId="2B81526C" w14:textId="77777777" w:rsidR="002A4458" w:rsidRDefault="00A55F5B" w:rsidP="00072488">
      <w:pPr>
        <w:pStyle w:val="BodyText"/>
      </w:pPr>
      <w:r w:rsidRPr="002A4458">
        <w:t xml:space="preserve">From Air Member for Supply &amp; Equipment - Branch Circular </w:t>
      </w:r>
      <w:r w:rsidR="00E650B8" w:rsidRPr="002A4458">
        <w:t>No.</w:t>
      </w:r>
      <w:r w:rsidR="00E650B8">
        <w:t xml:space="preserve"> </w:t>
      </w:r>
      <w:r w:rsidR="00E650B8" w:rsidRPr="002A4458">
        <w:t>332</w:t>
      </w:r>
      <w:r w:rsidRPr="002A4458">
        <w:t xml:space="preserve"> March 4, 1946</w:t>
      </w:r>
      <w:r w:rsidR="005B5D30">
        <w:t xml:space="preserve"> </w:t>
      </w:r>
      <w:r w:rsidRPr="002A4458">
        <w:t>Termination of Wartime Contracts</w:t>
      </w:r>
      <w:r w:rsidR="002A4458">
        <w:t xml:space="preserve"> </w:t>
      </w:r>
    </w:p>
    <w:p w14:paraId="1B43B4A8" w14:textId="77777777" w:rsidR="002A4458" w:rsidRDefault="00A55F5B" w:rsidP="00072488">
      <w:pPr>
        <w:pStyle w:val="BodyText"/>
      </w:pPr>
      <w:r w:rsidRPr="002A4458">
        <w:t>Contracts provide for termination 12 months after the cessation of hostilities - assumes Sept 2, 1945.</w:t>
      </w:r>
    </w:p>
    <w:p w14:paraId="0F764615" w14:textId="77777777" w:rsidR="00A55F5B" w:rsidRDefault="0050367E" w:rsidP="00072488">
      <w:pPr>
        <w:pStyle w:val="BodyText"/>
      </w:pPr>
      <w:r w:rsidRPr="0050367E">
        <w:t>At this</w:t>
      </w:r>
      <w:r>
        <w:t xml:space="preserve"> time </w:t>
      </w:r>
      <w:r w:rsidR="00A55F5B">
        <w:t>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00A55F5B">
        <w:t xml:space="preserve"> and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rsidR="00A55F5B">
        <w:t xml:space="preserve"> Oil Co. </w:t>
      </w:r>
      <w:r>
        <w:t xml:space="preserve">were </w:t>
      </w:r>
      <w:r w:rsidR="00A55F5B">
        <w:t>supply</w:t>
      </w:r>
      <w:r>
        <w:t>ing</w:t>
      </w:r>
      <w:r w:rsidR="00A55F5B">
        <w:t xml:space="preserve"> Avgas, Avoil</w:t>
      </w:r>
      <w:r w:rsidR="00A1514B">
        <w:fldChar w:fldCharType="begin"/>
      </w:r>
      <w:r w:rsidR="00A1514B">
        <w:instrText xml:space="preserve"> XE "</w:instrText>
      </w:r>
      <w:r w:rsidR="00A1514B" w:rsidRPr="009C1C62">
        <w:instrText>Avoil</w:instrText>
      </w:r>
      <w:r w:rsidR="00A1514B">
        <w:instrText xml:space="preserve">" </w:instrText>
      </w:r>
      <w:r w:rsidR="00A1514B">
        <w:fldChar w:fldCharType="end"/>
      </w:r>
      <w:r w:rsidR="00A55F5B">
        <w:t xml:space="preserve"> and TEL</w:t>
      </w:r>
      <w:r w:rsidR="008062FC">
        <w:fldChar w:fldCharType="begin"/>
      </w:r>
      <w:r w:rsidR="008062FC">
        <w:instrText xml:space="preserve"> XE "</w:instrText>
      </w:r>
      <w:r w:rsidR="008062FC" w:rsidRPr="005E5658">
        <w:instrText>TEL</w:instrText>
      </w:r>
      <w:r w:rsidR="008062FC">
        <w:instrText xml:space="preserve">" </w:instrText>
      </w:r>
      <w:r w:rsidR="008062FC">
        <w:fldChar w:fldCharType="end"/>
      </w:r>
      <w:r>
        <w:t xml:space="preserve"> (Tetra Ethyl Lead</w:t>
      </w:r>
      <w:r w:rsidR="008062FC">
        <w:fldChar w:fldCharType="begin"/>
      </w:r>
      <w:r w:rsidR="008062FC">
        <w:instrText xml:space="preserve"> XE "</w:instrText>
      </w:r>
      <w:r w:rsidR="008062FC" w:rsidRPr="007E57B9">
        <w:instrText>Tetra Ethyl Lead</w:instrText>
      </w:r>
      <w:r w:rsidR="008062FC">
        <w:instrText xml:space="preserve">" </w:instrText>
      </w:r>
      <w:r w:rsidR="008062FC">
        <w:fldChar w:fldCharType="end"/>
      </w:r>
      <w:r>
        <w:t xml:space="preserve"> for BIPOD</w:t>
      </w:r>
      <w:r w:rsidR="00C533AB">
        <w:fldChar w:fldCharType="begin"/>
      </w:r>
      <w:r w:rsidR="00C533AB">
        <w:instrText xml:space="preserve"> XE "</w:instrText>
      </w:r>
      <w:r w:rsidR="00C533AB" w:rsidRPr="00A90ADD">
        <w:rPr>
          <w:rStyle w:val="BodyTextChar"/>
        </w:rPr>
        <w:instrText>BIPOD</w:instrText>
      </w:r>
      <w:r w:rsidR="00C533AB">
        <w:instrText xml:space="preserve">" </w:instrText>
      </w:r>
      <w:r w:rsidR="00C533AB">
        <w:fldChar w:fldCharType="end"/>
      </w:r>
      <w:r>
        <w:t xml:space="preserve"> ‘Ethyl’ Mixing facilities)</w:t>
      </w:r>
      <w:r w:rsidR="00A55F5B">
        <w:t>.</w:t>
      </w:r>
    </w:p>
    <w:p w14:paraId="476B5E2F" w14:textId="77777777" w:rsidR="002A4458" w:rsidRDefault="0050367E" w:rsidP="00072488">
      <w:pPr>
        <w:pStyle w:val="BodyText"/>
      </w:pPr>
      <w:r>
        <w:t xml:space="preserve">The RAAF aircraft </w:t>
      </w:r>
      <w:r w:rsidR="002A4458">
        <w:t>using Avgas 100</w:t>
      </w:r>
      <w:r w:rsidR="008B6D13">
        <w:fldChar w:fldCharType="begin"/>
      </w:r>
      <w:r w:rsidR="008B6D13">
        <w:instrText xml:space="preserve"> XE "</w:instrText>
      </w:r>
      <w:r w:rsidR="008B6D13" w:rsidRPr="00AD42B8">
        <w:instrText>Avgas 100</w:instrText>
      </w:r>
      <w:r w:rsidR="008B6D13">
        <w:instrText xml:space="preserve">" </w:instrText>
      </w:r>
      <w:r w:rsidR="008B6D13">
        <w:fldChar w:fldCharType="end"/>
      </w:r>
      <w:r w:rsidR="002A4458">
        <w:t>/130</w:t>
      </w:r>
      <w:r>
        <w:t xml:space="preserve"> were </w:t>
      </w:r>
      <w:r w:rsidR="002A4458">
        <w:t>Mustang</w:t>
      </w:r>
      <w:r w:rsidR="00A1514B">
        <w:fldChar w:fldCharType="begin"/>
      </w:r>
      <w:r w:rsidR="00A1514B">
        <w:instrText xml:space="preserve"> XE "</w:instrText>
      </w:r>
      <w:r w:rsidR="00A1514B" w:rsidRPr="007D6844">
        <w:instrText>Mustang</w:instrText>
      </w:r>
      <w:r w:rsidR="00A1514B">
        <w:instrText xml:space="preserve">" </w:instrText>
      </w:r>
      <w:r w:rsidR="00A1514B">
        <w:fldChar w:fldCharType="end"/>
      </w:r>
      <w:r w:rsidR="002A4458">
        <w:t>, Liberator</w:t>
      </w:r>
      <w:r w:rsidR="00A1514B">
        <w:fldChar w:fldCharType="begin"/>
      </w:r>
      <w:r w:rsidR="00A1514B">
        <w:instrText xml:space="preserve"> XE "</w:instrText>
      </w:r>
      <w:r w:rsidR="00A1514B" w:rsidRPr="00A81F7C">
        <w:instrText>Liberator</w:instrText>
      </w:r>
      <w:r w:rsidR="00A1514B">
        <w:instrText xml:space="preserve">" </w:instrText>
      </w:r>
      <w:r w:rsidR="00A1514B">
        <w:fldChar w:fldCharType="end"/>
      </w:r>
      <w:r w:rsidR="002A4458">
        <w:t>, Mosquito</w:t>
      </w:r>
      <w:r w:rsidR="00A1514B">
        <w:fldChar w:fldCharType="begin"/>
      </w:r>
      <w:r w:rsidR="00A1514B">
        <w:instrText xml:space="preserve"> XE "</w:instrText>
      </w:r>
      <w:r w:rsidR="00A1514B" w:rsidRPr="000567D6">
        <w:instrText>Mosquito</w:instrText>
      </w:r>
      <w:r w:rsidR="00A1514B">
        <w:instrText xml:space="preserve">" </w:instrText>
      </w:r>
      <w:r w:rsidR="00A1514B">
        <w:fldChar w:fldCharType="end"/>
      </w:r>
      <w:r w:rsidR="002A4458">
        <w:t>, Dakota</w:t>
      </w:r>
      <w:r w:rsidR="00A1514B">
        <w:fldChar w:fldCharType="begin"/>
      </w:r>
      <w:r w:rsidR="00A1514B">
        <w:instrText xml:space="preserve"> XE "</w:instrText>
      </w:r>
      <w:r w:rsidR="00A1514B" w:rsidRPr="00CC648C">
        <w:instrText>Dakota</w:instrText>
      </w:r>
      <w:r w:rsidR="00A1514B">
        <w:instrText xml:space="preserve">" </w:instrText>
      </w:r>
      <w:r w:rsidR="00A1514B">
        <w:fldChar w:fldCharType="end"/>
      </w:r>
      <w:r w:rsidR="002A4458">
        <w:t>, Beaufort</w:t>
      </w:r>
      <w:r w:rsidR="00E45E66">
        <w:fldChar w:fldCharType="begin"/>
      </w:r>
      <w:r w:rsidR="00E45E66">
        <w:instrText xml:space="preserve"> XE "</w:instrText>
      </w:r>
      <w:r w:rsidR="00E45E66" w:rsidRPr="00DD1798">
        <w:instrText>Beaufort</w:instrText>
      </w:r>
      <w:r w:rsidR="00E45E66">
        <w:instrText xml:space="preserve">" </w:instrText>
      </w:r>
      <w:r w:rsidR="00E45E66">
        <w:fldChar w:fldCharType="end"/>
      </w:r>
      <w:r w:rsidR="002A4458">
        <w:t>, Lincoln</w:t>
      </w:r>
      <w:r w:rsidR="00A1514B">
        <w:fldChar w:fldCharType="begin"/>
      </w:r>
      <w:r w:rsidR="00A1514B">
        <w:instrText xml:space="preserve"> XE "</w:instrText>
      </w:r>
      <w:r w:rsidR="00A1514B" w:rsidRPr="00B06B76">
        <w:instrText>Lincoln</w:instrText>
      </w:r>
      <w:r w:rsidR="00A1514B">
        <w:instrText xml:space="preserve">" </w:instrText>
      </w:r>
      <w:r w:rsidR="00A1514B">
        <w:fldChar w:fldCharType="end"/>
      </w:r>
      <w:r w:rsidR="002A4458">
        <w:t>, Catalina.</w:t>
      </w:r>
      <w:r w:rsidR="00A1514B">
        <w:fldChar w:fldCharType="begin"/>
      </w:r>
      <w:r w:rsidR="00A1514B">
        <w:instrText xml:space="preserve"> XE "</w:instrText>
      </w:r>
      <w:r w:rsidR="00A1514B" w:rsidRPr="00A140D3">
        <w:instrText>Catalina.</w:instrText>
      </w:r>
      <w:r w:rsidR="00A1514B">
        <w:instrText xml:space="preserve">" </w:instrText>
      </w:r>
      <w:r w:rsidR="00A1514B">
        <w:fldChar w:fldCharType="end"/>
      </w:r>
      <w:r>
        <w:t xml:space="preserve"> Those a</w:t>
      </w:r>
      <w:r w:rsidR="002A4458">
        <w:t>ircraft using Avgas 91</w:t>
      </w:r>
      <w:r w:rsidR="00363D17">
        <w:fldChar w:fldCharType="begin"/>
      </w:r>
      <w:r w:rsidR="00363D17">
        <w:instrText xml:space="preserve"> XE "</w:instrText>
      </w:r>
      <w:r w:rsidR="00363D17" w:rsidRPr="00BB5F46">
        <w:rPr>
          <w:i/>
          <w:sz w:val="22"/>
        </w:rPr>
        <w:instrText>Avgas 91</w:instrText>
      </w:r>
      <w:r w:rsidR="00363D17">
        <w:instrText xml:space="preserve">" </w:instrText>
      </w:r>
      <w:r w:rsidR="00363D17">
        <w:fldChar w:fldCharType="end"/>
      </w:r>
      <w:r>
        <w:t xml:space="preserve"> were Avro </w:t>
      </w:r>
      <w:r w:rsidR="002A4458">
        <w:t>Anson</w:t>
      </w:r>
      <w:r w:rsidR="00A1514B">
        <w:fldChar w:fldCharType="begin"/>
      </w:r>
      <w:r w:rsidR="00A1514B">
        <w:instrText xml:space="preserve"> XE "</w:instrText>
      </w:r>
      <w:r w:rsidR="00A1514B" w:rsidRPr="00F928D4">
        <w:instrText>Avro Anson</w:instrText>
      </w:r>
      <w:r w:rsidR="00A1514B">
        <w:instrText xml:space="preserve">" </w:instrText>
      </w:r>
      <w:r w:rsidR="00A1514B">
        <w:fldChar w:fldCharType="end"/>
      </w:r>
      <w:r w:rsidR="002A4458">
        <w:t xml:space="preserve">, </w:t>
      </w:r>
      <w:r>
        <w:t xml:space="preserve">and </w:t>
      </w:r>
      <w:smartTag w:uri="urn:schemas-microsoft-com:office:smarttags" w:element="City">
        <w:smartTag w:uri="urn:schemas-microsoft-com:office:smarttags" w:element="place">
          <w:r w:rsidR="002A4458">
            <w:t>Oxford</w:t>
          </w:r>
        </w:smartTag>
      </w:smartTag>
      <w:r w:rsidR="00A1514B">
        <w:t>.</w:t>
      </w:r>
      <w:r w:rsidR="00A1514B">
        <w:fldChar w:fldCharType="begin"/>
      </w:r>
      <w:r w:rsidR="00A1514B">
        <w:instrText xml:space="preserve"> XE "</w:instrText>
      </w:r>
      <w:smartTag w:uri="urn:schemas-microsoft-com:office:smarttags" w:element="City">
        <w:r w:rsidR="00A1514B" w:rsidRPr="00DD23F0">
          <w:instrText>Oxford</w:instrText>
        </w:r>
      </w:smartTag>
      <w:r w:rsidR="00A1514B">
        <w:instrText xml:space="preserve">" </w:instrText>
      </w:r>
      <w:r w:rsidR="00A1514B">
        <w:fldChar w:fldCharType="end"/>
      </w:r>
    </w:p>
    <w:p w14:paraId="7D0900A5" w14:textId="77777777" w:rsidR="00135952" w:rsidRDefault="00135952" w:rsidP="00135952">
      <w:pPr>
        <w:pStyle w:val="Heading7"/>
        <w:framePr w:wrap="around"/>
      </w:pPr>
      <w:r>
        <w:t>New Avgas supplier emerges</w:t>
      </w:r>
    </w:p>
    <w:p w14:paraId="5D6AB665" w14:textId="77777777" w:rsidR="00A55F5B" w:rsidRPr="00ED4565" w:rsidRDefault="00ED4565" w:rsidP="00072488">
      <w:pPr>
        <w:pStyle w:val="BodyText"/>
        <w:rPr>
          <w:i/>
        </w:rPr>
      </w:pPr>
      <w:r>
        <w:t>After their unsuccessful tender in 1940</w:t>
      </w:r>
      <w:r w:rsidR="00971657">
        <w:t>,</w:t>
      </w:r>
      <w:r>
        <w:t xml:space="preserve"> C.O.R.</w:t>
      </w:r>
      <w:r w:rsidR="00382F46">
        <w:fldChar w:fldCharType="begin"/>
      </w:r>
      <w:r w:rsidR="00382F46">
        <w:instrText xml:space="preserve"> XE "</w:instrText>
      </w:r>
      <w:r w:rsidR="00382F46" w:rsidRPr="00A440B7">
        <w:instrText>C.O.R.</w:instrText>
      </w:r>
      <w:r w:rsidR="00382F46">
        <w:instrText xml:space="preserve">" </w:instrText>
      </w:r>
      <w:r w:rsidR="00382F46">
        <w:fldChar w:fldCharType="end"/>
      </w:r>
      <w:r>
        <w:t xml:space="preserve"> again attempted to enter the Australian avgas market - </w:t>
      </w:r>
      <w:r w:rsidR="005B5D30">
        <w:t>a new competitor to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005B5D30">
        <w:t xml:space="preserve"> and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rsidR="005B5D30">
        <w:t xml:space="preserve">’s domination of the aviation gasoline market </w:t>
      </w:r>
      <w:r>
        <w:t xml:space="preserve">had </w:t>
      </w:r>
      <w:r w:rsidR="005B5D30">
        <w:t xml:space="preserve">emerged. </w:t>
      </w:r>
      <w:r w:rsidR="00135952">
        <w:t xml:space="preserve"> In a l</w:t>
      </w:r>
      <w:r w:rsidR="005B5D30">
        <w:t xml:space="preserve">etter from C.O.R. to </w:t>
      </w:r>
      <w:r w:rsidR="00135952">
        <w:t xml:space="preserve">the </w:t>
      </w:r>
      <w:r w:rsidR="005B5D30">
        <w:t>Department of Air</w:t>
      </w:r>
      <w:r w:rsidR="00135952">
        <w:t xml:space="preserve"> it stated - </w:t>
      </w:r>
      <w:r w:rsidR="005B5D30" w:rsidRPr="00ED4565">
        <w:rPr>
          <w:i/>
        </w:rPr>
        <w:t>Commonwealth Oil Refineries</w:t>
      </w:r>
      <w:r w:rsidR="00A1514B">
        <w:rPr>
          <w:i/>
        </w:rPr>
        <w:fldChar w:fldCharType="begin"/>
      </w:r>
      <w:r w:rsidR="00A1514B">
        <w:instrText xml:space="preserve"> XE "</w:instrText>
      </w:r>
      <w:r w:rsidR="00A1514B" w:rsidRPr="0035436A">
        <w:rPr>
          <w:i/>
        </w:rPr>
        <w:instrText>Commonwealth Oil Refineries</w:instrText>
      </w:r>
      <w:r w:rsidR="00A1514B">
        <w:instrText xml:space="preserve">" </w:instrText>
      </w:r>
      <w:r w:rsidR="00A1514B">
        <w:rPr>
          <w:i/>
        </w:rPr>
        <w:fldChar w:fldCharType="end"/>
      </w:r>
      <w:r w:rsidR="005B5D30" w:rsidRPr="00ED4565">
        <w:rPr>
          <w:i/>
        </w:rPr>
        <w:t xml:space="preserve"> (C.O.R.) to market avgas. This will be imported from Anglo-Iranian Oil Co.</w:t>
      </w:r>
      <w:r w:rsidR="00A1514B">
        <w:rPr>
          <w:i/>
        </w:rPr>
        <w:fldChar w:fldCharType="begin"/>
      </w:r>
      <w:r w:rsidR="00A1514B">
        <w:instrText xml:space="preserve"> XE "</w:instrText>
      </w:r>
      <w:r w:rsidR="00A1514B" w:rsidRPr="007D483D">
        <w:rPr>
          <w:i/>
        </w:rPr>
        <w:instrText>Anglo-Iranian Oil Co.</w:instrText>
      </w:r>
      <w:r w:rsidR="00A1514B">
        <w:instrText xml:space="preserve">" </w:instrText>
      </w:r>
      <w:r w:rsidR="00A1514B">
        <w:rPr>
          <w:i/>
        </w:rPr>
        <w:fldChar w:fldCharType="end"/>
      </w:r>
      <w:r w:rsidR="005B5D30" w:rsidRPr="00ED4565">
        <w:rPr>
          <w:i/>
        </w:rPr>
        <w:t xml:space="preserve"> from </w:t>
      </w:r>
      <w:smartTag w:uri="urn:schemas-microsoft-com:office:smarttags" w:element="place">
        <w:smartTag w:uri="urn:schemas-microsoft-com:office:smarttags" w:element="City">
          <w:r w:rsidR="005B5D30" w:rsidRPr="00ED4565">
            <w:rPr>
              <w:i/>
            </w:rPr>
            <w:t>Abadan</w:t>
          </w:r>
        </w:smartTag>
      </w:smartTag>
      <w:r w:rsidR="008B6D13">
        <w:rPr>
          <w:i/>
        </w:rPr>
        <w:fldChar w:fldCharType="begin"/>
      </w:r>
      <w:r w:rsidR="008B6D13">
        <w:instrText xml:space="preserve"> XE "</w:instrText>
      </w:r>
      <w:smartTag w:uri="urn:schemas-microsoft-com:office:smarttags" w:element="City">
        <w:r w:rsidR="008B6D13" w:rsidRPr="00017852">
          <w:instrText>Abadan</w:instrText>
        </w:r>
      </w:smartTag>
      <w:r w:rsidR="008B6D13">
        <w:instrText xml:space="preserve">" </w:instrText>
      </w:r>
      <w:r w:rsidR="008B6D13">
        <w:rPr>
          <w:i/>
        </w:rPr>
        <w:fldChar w:fldCharType="end"/>
      </w:r>
      <w:r w:rsidR="005B5D30" w:rsidRPr="00ED4565">
        <w:rPr>
          <w:i/>
        </w:rPr>
        <w:t xml:space="preserve"> using British ships and delivery to Australian ports. First shipment of avgas arriving late 1946</w:t>
      </w:r>
      <w:r w:rsidR="00135952" w:rsidRPr="00ED4565">
        <w:rPr>
          <w:i/>
        </w:rPr>
        <w:t>.</w:t>
      </w:r>
    </w:p>
    <w:p w14:paraId="61E435A7" w14:textId="77777777" w:rsidR="00185472" w:rsidRDefault="00C30F8E" w:rsidP="00CF4A5F">
      <w:pPr>
        <w:pStyle w:val="Heading1"/>
      </w:pPr>
      <w:r>
        <w:br w:type="page"/>
      </w:r>
      <w:bookmarkStart w:id="25" w:name="_Toc22572170"/>
      <w:r w:rsidR="0023004D">
        <w:lastRenderedPageBreak/>
        <w:t xml:space="preserve">New </w:t>
      </w:r>
      <w:r w:rsidR="00185472">
        <w:t>Contracts to Supply RAAF 1946</w:t>
      </w:r>
      <w:r w:rsidR="00073A7D">
        <w:rPr>
          <w:rStyle w:val="EndnoteReference"/>
        </w:rPr>
        <w:endnoteReference w:id="88"/>
      </w:r>
      <w:bookmarkEnd w:id="25"/>
    </w:p>
    <w:p w14:paraId="0AEB3644" w14:textId="77777777" w:rsidR="00AF420F" w:rsidRPr="00AF420F" w:rsidRDefault="00254818" w:rsidP="00254818">
      <w:pPr>
        <w:pStyle w:val="Heading7"/>
        <w:framePr w:wrap="around"/>
      </w:pPr>
      <w:r>
        <w:t>New RAAF Contract &amp; New Aircraft</w:t>
      </w:r>
    </w:p>
    <w:p w14:paraId="7C8D8612" w14:textId="77777777" w:rsidR="00185472" w:rsidRDefault="00254818" w:rsidP="00072488">
      <w:pPr>
        <w:pStyle w:val="BodyText"/>
      </w:pPr>
      <w:r>
        <w:t>T</w:t>
      </w:r>
      <w:r w:rsidR="00185472">
        <w:t xml:space="preserve">he current contracts </w:t>
      </w:r>
      <w:r>
        <w:t>with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xml:space="preserve"> and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t xml:space="preserve"> </w:t>
      </w:r>
      <w:r w:rsidR="00185472">
        <w:t xml:space="preserve">which had operated throughout the war years were due to expire on 2 September 1946. New specifications were in place and a new aviation fuel was to be part of any new contract – Jet Fuel. This will be discussed in the </w:t>
      </w:r>
      <w:r w:rsidR="00536649">
        <w:t>later</w:t>
      </w:r>
      <w:r w:rsidR="00185472">
        <w:t xml:space="preserve"> chapter</w:t>
      </w:r>
      <w:r w:rsidR="00536649">
        <w:t>s</w:t>
      </w:r>
      <w:r w:rsidR="00185472">
        <w:t>.</w:t>
      </w:r>
    </w:p>
    <w:p w14:paraId="5C5D69A8" w14:textId="77777777" w:rsidR="00857308" w:rsidRDefault="00857308" w:rsidP="00072488">
      <w:pPr>
        <w:pStyle w:val="BodyText"/>
      </w:pPr>
      <w:r>
        <w:t>As with previous contracts with the Australian Government the products specifications were based on those of the British RAF specifications.  However now there was a new fuel requirement introduced - “Aviation Kerosene</w:t>
      </w:r>
      <w:r w:rsidR="00A1514B">
        <w:fldChar w:fldCharType="begin"/>
      </w:r>
      <w:r w:rsidR="00A1514B">
        <w:instrText xml:space="preserve"> XE "</w:instrText>
      </w:r>
      <w:r w:rsidR="00A1514B" w:rsidRPr="007D74F7">
        <w:instrText>Aviation Kerosene</w:instrText>
      </w:r>
      <w:r w:rsidR="00A1514B">
        <w:instrText xml:space="preserve">" </w:instrText>
      </w:r>
      <w:r w:rsidR="00A1514B">
        <w:fldChar w:fldCharType="end"/>
      </w:r>
      <w:r>
        <w:t>” - the jet aeroplane was now in service with the Gloster Meteor</w:t>
      </w:r>
      <w:r w:rsidR="00A1514B">
        <w:fldChar w:fldCharType="begin"/>
      </w:r>
      <w:r w:rsidR="00A1514B">
        <w:instrText xml:space="preserve"> XE "</w:instrText>
      </w:r>
      <w:r w:rsidR="00A1514B" w:rsidRPr="00F6699B">
        <w:instrText>Gloster Meteor</w:instrText>
      </w:r>
      <w:r w:rsidR="00A1514B">
        <w:instrText xml:space="preserve">" </w:instrText>
      </w:r>
      <w:r w:rsidR="00A1514B">
        <w:fldChar w:fldCharType="end"/>
      </w:r>
      <w:r>
        <w:t xml:space="preserve"> (</w:t>
      </w:r>
      <w:r w:rsidR="00536649">
        <w:t>powered by</w:t>
      </w:r>
      <w:r>
        <w:t xml:space="preserve"> the Derwent</w:t>
      </w:r>
      <w:r w:rsidR="00A1514B">
        <w:fldChar w:fldCharType="begin"/>
      </w:r>
      <w:r w:rsidR="00A1514B">
        <w:instrText xml:space="preserve"> XE "</w:instrText>
      </w:r>
      <w:r w:rsidR="00A1514B" w:rsidRPr="00005D6D">
        <w:instrText>Derwent</w:instrText>
      </w:r>
      <w:r w:rsidR="00A1514B">
        <w:instrText xml:space="preserve">" </w:instrText>
      </w:r>
      <w:r w:rsidR="00A1514B">
        <w:fldChar w:fldCharType="end"/>
      </w:r>
      <w:r>
        <w:t xml:space="preserve"> Turbine engine)</w:t>
      </w:r>
      <w:r w:rsidR="00536649">
        <w:t>,</w:t>
      </w:r>
      <w:r>
        <w:t xml:space="preserve"> and </w:t>
      </w:r>
      <w:smartTag w:uri="urn:schemas-microsoft-com:office:smarttags" w:element="country-region">
        <w:smartTag w:uri="urn:schemas-microsoft-com:office:smarttags" w:element="place">
          <w:r>
            <w:t>Australia</w:t>
          </w:r>
        </w:smartTag>
      </w:smartTag>
      <w:r>
        <w:t xml:space="preserve"> would soon place an order for the De Havilland Vampire</w:t>
      </w:r>
      <w:r w:rsidR="00A1514B">
        <w:fldChar w:fldCharType="begin"/>
      </w:r>
      <w:r w:rsidR="00A1514B">
        <w:instrText xml:space="preserve"> XE "</w:instrText>
      </w:r>
      <w:r w:rsidR="00A1514B" w:rsidRPr="005F3299">
        <w:instrText>De Havilland Vampire</w:instrText>
      </w:r>
      <w:r w:rsidR="00A1514B">
        <w:instrText xml:space="preserve">" </w:instrText>
      </w:r>
      <w:r w:rsidR="00A1514B">
        <w:fldChar w:fldCharType="end"/>
      </w:r>
    </w:p>
    <w:p w14:paraId="06AB3B76" w14:textId="533A5681" w:rsidR="00857308" w:rsidRPr="00857308" w:rsidRDefault="00857308" w:rsidP="007648F8">
      <w:pPr>
        <w:pStyle w:val="Caption"/>
        <w:rPr>
          <w:bCs/>
          <w:sz w:val="24"/>
          <w:szCs w:val="24"/>
        </w:rPr>
      </w:pPr>
      <w:r w:rsidRPr="00857308">
        <w:t xml:space="preserve">Photo </w:t>
      </w:r>
      <w:r w:rsidR="00813163">
        <w:t>69</w:t>
      </w:r>
      <w:r w:rsidR="000D7C51">
        <w:t>.</w:t>
      </w:r>
      <w:r>
        <w:t xml:space="preserve"> RAAF Gloster Meteor</w:t>
      </w:r>
      <w:r w:rsidR="00A1514B">
        <w:fldChar w:fldCharType="begin"/>
      </w:r>
      <w:r w:rsidR="00A1514B">
        <w:instrText xml:space="preserve"> XE "</w:instrText>
      </w:r>
      <w:r w:rsidR="00A1514B" w:rsidRPr="00F6699B">
        <w:instrText>Gloster Meteor</w:instrText>
      </w:r>
      <w:r w:rsidR="00A1514B">
        <w:instrText xml:space="preserve">" </w:instrText>
      </w:r>
      <w:r w:rsidR="00A1514B">
        <w:fldChar w:fldCharType="end"/>
      </w:r>
      <w:r>
        <w:t xml:space="preserve"> refuel</w:t>
      </w:r>
      <w:r w:rsidR="000D7C51">
        <w:t>ling with Jet Fuel JP</w:t>
      </w:r>
      <w:r w:rsidR="00E650B8">
        <w:t>-</w:t>
      </w:r>
      <w:r w:rsidR="000D7C51">
        <w:t>1</w:t>
      </w:r>
      <w:r w:rsidR="00A1514B">
        <w:fldChar w:fldCharType="begin"/>
      </w:r>
      <w:r w:rsidR="00A1514B">
        <w:instrText xml:space="preserve"> XE "</w:instrText>
      </w:r>
      <w:r w:rsidR="00A1514B" w:rsidRPr="0061281E">
        <w:instrText>Jet Fuel JP-1</w:instrText>
      </w:r>
      <w:r w:rsidR="00A1514B">
        <w:instrText xml:space="preserve">" </w:instrText>
      </w:r>
      <w:r w:rsidR="00A1514B">
        <w:fldChar w:fldCharType="end"/>
      </w:r>
      <w:r w:rsidR="005D556F">
        <w:t xml:space="preserve"> </w:t>
      </w:r>
      <w:r w:rsidR="000D7C51">
        <w:t>(circa 19</w:t>
      </w:r>
      <w:r w:rsidR="005D556F">
        <w:t>50</w:t>
      </w:r>
      <w:r w:rsidR="000D7C51">
        <w:t>)</w:t>
      </w:r>
      <w:r w:rsidR="005D556F">
        <w:rPr>
          <w:rStyle w:val="EndnoteReference"/>
          <w:iCs/>
        </w:rPr>
        <w:endnoteReference w:id="89"/>
      </w:r>
    </w:p>
    <w:p w14:paraId="7214C0C8" w14:textId="77777777" w:rsidR="00857308" w:rsidRDefault="00597536" w:rsidP="00072488">
      <w:pPr>
        <w:pStyle w:val="Picture"/>
      </w:pPr>
      <w:r>
        <w:rPr>
          <w:noProof/>
          <w:lang w:eastAsia="en-AU"/>
        </w:rPr>
        <w:drawing>
          <wp:inline distT="0" distB="0" distL="0" distR="0" wp14:anchorId="625BFFA8" wp14:editId="7E6BAF30">
            <wp:extent cx="5613400" cy="3780155"/>
            <wp:effectExtent l="0" t="0" r="0" b="0"/>
            <wp:docPr id="85" name="Picture 85" descr="Images from post war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s from post war 194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3400" cy="3780155"/>
                    </a:xfrm>
                    <a:prstGeom prst="rect">
                      <a:avLst/>
                    </a:prstGeom>
                    <a:noFill/>
                    <a:ln>
                      <a:noFill/>
                    </a:ln>
                  </pic:spPr>
                </pic:pic>
              </a:graphicData>
            </a:graphic>
          </wp:inline>
        </w:drawing>
      </w:r>
    </w:p>
    <w:p w14:paraId="2134AB39" w14:textId="77777777" w:rsidR="00442E33" w:rsidRDefault="00442E33" w:rsidP="00135952">
      <w:pPr>
        <w:spacing w:before="120" w:after="120"/>
        <w:rPr>
          <w:bCs/>
          <w:spacing w:val="-5"/>
          <w:sz w:val="24"/>
          <w:szCs w:val="24"/>
        </w:rPr>
      </w:pPr>
      <w:r w:rsidRPr="00857308">
        <w:rPr>
          <w:rStyle w:val="BodyTextChar"/>
        </w:rPr>
        <w:t xml:space="preserve">In 1946 a Meteor captured Australian newspaper headlines when it flew over </w:t>
      </w:r>
      <w:smartTag w:uri="urn:schemas-microsoft-com:office:smarttags" w:element="City">
        <w:smartTag w:uri="urn:schemas-microsoft-com:office:smarttags" w:element="place">
          <w:r w:rsidRPr="00857308">
            <w:rPr>
              <w:rStyle w:val="BodyTextChar"/>
            </w:rPr>
            <w:t>Melbourne</w:t>
          </w:r>
        </w:smartTag>
      </w:smartTag>
      <w:r w:rsidRPr="00857308">
        <w:rPr>
          <w:rStyle w:val="BodyTextChar"/>
        </w:rPr>
        <w:t xml:space="preserve"> at 788 km/h (490 mph). Imported on 7 June 1946, this Meteor F 4 carried out trials at Laverton</w:t>
      </w:r>
      <w:r w:rsidR="00382F46">
        <w:rPr>
          <w:rStyle w:val="BodyTextChar"/>
        </w:rPr>
        <w:fldChar w:fldCharType="begin"/>
      </w:r>
      <w:r w:rsidR="00382F46">
        <w:instrText xml:space="preserve"> XE "</w:instrText>
      </w:r>
      <w:r w:rsidR="00382F46" w:rsidRPr="00A41889">
        <w:instrText>Laverton</w:instrText>
      </w:r>
      <w:r w:rsidR="00382F46">
        <w:instrText xml:space="preserve">" </w:instrText>
      </w:r>
      <w:r w:rsidR="00382F46">
        <w:rPr>
          <w:rStyle w:val="BodyTextChar"/>
        </w:rPr>
        <w:fldChar w:fldCharType="end"/>
      </w:r>
      <w:r w:rsidRPr="00857308">
        <w:rPr>
          <w:rStyle w:val="BodyTextChar"/>
        </w:rPr>
        <w:t xml:space="preserve"> and Darwin</w:t>
      </w:r>
      <w:r w:rsidR="0084230A">
        <w:rPr>
          <w:rStyle w:val="BodyTextChar"/>
        </w:rPr>
        <w:fldChar w:fldCharType="begin"/>
      </w:r>
      <w:r w:rsidR="0084230A">
        <w:instrText xml:space="preserve"> XE "</w:instrText>
      </w:r>
      <w:r w:rsidR="0084230A" w:rsidRPr="008362CB">
        <w:instrText>Darwin</w:instrText>
      </w:r>
      <w:r w:rsidR="0084230A">
        <w:instrText xml:space="preserve">" </w:instrText>
      </w:r>
      <w:r w:rsidR="0084230A">
        <w:rPr>
          <w:rStyle w:val="BodyTextChar"/>
        </w:rPr>
        <w:fldChar w:fldCharType="end"/>
      </w:r>
      <w:r w:rsidRPr="00857308">
        <w:rPr>
          <w:rStyle w:val="BodyTextChar"/>
        </w:rPr>
        <w:t xml:space="preserve"> and, at one time, carried two identification numbers - the RAF serial EE427 and the RAAF allocation A77-1. However, it was not until 1951, when Meteors went into action with No</w:t>
      </w:r>
      <w:r w:rsidR="00A1514B">
        <w:rPr>
          <w:rStyle w:val="BodyTextChar"/>
        </w:rPr>
        <w:t xml:space="preserve">. </w:t>
      </w:r>
      <w:r w:rsidRPr="00857308">
        <w:rPr>
          <w:rStyle w:val="BodyTextChar"/>
        </w:rPr>
        <w:t>77 Squadron</w:t>
      </w:r>
      <w:r w:rsidR="00A1514B">
        <w:rPr>
          <w:rStyle w:val="BodyTextChar"/>
        </w:rPr>
        <w:fldChar w:fldCharType="begin"/>
      </w:r>
      <w:r w:rsidR="00A1514B">
        <w:instrText xml:space="preserve"> XE "</w:instrText>
      </w:r>
      <w:r w:rsidR="00A1514B" w:rsidRPr="003B6926">
        <w:rPr>
          <w:rStyle w:val="BodyTextChar"/>
        </w:rPr>
        <w:instrText>No. 77 Squadron</w:instrText>
      </w:r>
      <w:r w:rsidR="00A1514B">
        <w:instrText xml:space="preserve">" </w:instrText>
      </w:r>
      <w:r w:rsidR="00A1514B">
        <w:rPr>
          <w:rStyle w:val="BodyTextChar"/>
        </w:rPr>
        <w:fldChar w:fldCharType="end"/>
      </w:r>
      <w:r w:rsidRPr="00857308">
        <w:rPr>
          <w:rStyle w:val="BodyTextChar"/>
        </w:rPr>
        <w:t xml:space="preserve"> in </w:t>
      </w:r>
      <w:smartTag w:uri="urn:schemas-microsoft-com:office:smarttags" w:element="place">
        <w:smartTag w:uri="urn:schemas-microsoft-com:office:smarttags" w:element="country-region">
          <w:r w:rsidRPr="00857308">
            <w:rPr>
              <w:rStyle w:val="BodyTextChar"/>
            </w:rPr>
            <w:t>Korea</w:t>
          </w:r>
        </w:smartTag>
      </w:smartTag>
      <w:r w:rsidRPr="00857308">
        <w:rPr>
          <w:rStyle w:val="BodyTextChar"/>
        </w:rPr>
        <w:t>, that these aircraft made their mark in RAAF history.</w:t>
      </w:r>
      <w:r w:rsidRPr="00802B56">
        <w:rPr>
          <w:bCs/>
          <w:spacing w:val="-5"/>
          <w:sz w:val="24"/>
          <w:szCs w:val="24"/>
        </w:rPr>
        <w:t xml:space="preserve"> </w:t>
      </w:r>
      <w:r>
        <w:rPr>
          <w:rStyle w:val="EndnoteReference"/>
          <w:bCs/>
          <w:spacing w:val="-5"/>
          <w:szCs w:val="24"/>
        </w:rPr>
        <w:endnoteReference w:id="90"/>
      </w:r>
    </w:p>
    <w:p w14:paraId="7C997934" w14:textId="77777777" w:rsidR="00857308" w:rsidRDefault="00857308" w:rsidP="00072488">
      <w:pPr>
        <w:pStyle w:val="BodyText"/>
      </w:pPr>
      <w:r w:rsidRPr="00857308">
        <w:t xml:space="preserve">In </w:t>
      </w:r>
      <w:r>
        <w:t xml:space="preserve">same year </w:t>
      </w:r>
      <w:r w:rsidRPr="00857308">
        <w:t xml:space="preserve">approval was given for the purchase of an initial quantity of </w:t>
      </w:r>
      <w:r w:rsidR="00536649">
        <w:t>fifty</w:t>
      </w:r>
      <w:r w:rsidRPr="00857308">
        <w:t xml:space="preserve"> </w:t>
      </w:r>
      <w:r w:rsidR="00536649">
        <w:t>De Havilland D</w:t>
      </w:r>
      <w:r w:rsidR="00A1514B">
        <w:t>H</w:t>
      </w:r>
      <w:r w:rsidR="00536649">
        <w:t xml:space="preserve">-100 </w:t>
      </w:r>
      <w:r w:rsidRPr="00857308">
        <w:t>Vampire</w:t>
      </w:r>
      <w:r w:rsidR="00A1514B">
        <w:fldChar w:fldCharType="begin"/>
      </w:r>
      <w:r w:rsidR="00A1514B">
        <w:instrText xml:space="preserve"> XE "</w:instrText>
      </w:r>
      <w:r w:rsidR="00A1514B" w:rsidRPr="009324E4">
        <w:instrText>De Havilland DH-100 Vampire</w:instrText>
      </w:r>
      <w:r w:rsidR="00A1514B">
        <w:instrText xml:space="preserve">" </w:instrText>
      </w:r>
      <w:r w:rsidR="00A1514B">
        <w:fldChar w:fldCharType="end"/>
      </w:r>
      <w:r w:rsidRPr="00857308">
        <w:t xml:space="preserve"> aircraft for the RAAF. The first three machines were British-built aircraft, an F1, F2 and FB5, and were given serial numbers A78-1 to 3. The second aircraft, the F2 (A78-2), was significant in that it was powered by a Rolls Royce Nene</w:t>
      </w:r>
      <w:r w:rsidR="00A1514B">
        <w:fldChar w:fldCharType="begin"/>
      </w:r>
      <w:r w:rsidR="00A1514B">
        <w:instrText xml:space="preserve"> XE "</w:instrText>
      </w:r>
      <w:r w:rsidR="00A1514B" w:rsidRPr="008B4AF8">
        <w:instrText>Nene</w:instrText>
      </w:r>
      <w:r w:rsidR="00A1514B">
        <w:instrText xml:space="preserve">" </w:instrText>
      </w:r>
      <w:r w:rsidR="00A1514B">
        <w:fldChar w:fldCharType="end"/>
      </w:r>
      <w:r w:rsidRPr="00857308">
        <w:t xml:space="preserve"> jet engine, rather than the usual Goblin</w:t>
      </w:r>
      <w:r w:rsidR="00A1514B">
        <w:fldChar w:fldCharType="begin"/>
      </w:r>
      <w:r w:rsidR="00A1514B">
        <w:instrText xml:space="preserve"> XE "</w:instrText>
      </w:r>
      <w:r w:rsidR="00A1514B" w:rsidRPr="00450FDC">
        <w:instrText>Goblin</w:instrText>
      </w:r>
      <w:r w:rsidR="00A1514B">
        <w:instrText xml:space="preserve">" </w:instrText>
      </w:r>
      <w:r w:rsidR="00A1514B">
        <w:fldChar w:fldCharType="end"/>
      </w:r>
      <w:r w:rsidRPr="00857308">
        <w:t xml:space="preserve">. All 80 F 30 fighters and FB 31 fighter-bomber aircraft built in </w:t>
      </w:r>
      <w:smartTag w:uri="urn:schemas-microsoft-com:office:smarttags" w:element="place">
        <w:smartTag w:uri="urn:schemas-microsoft-com:office:smarttags" w:element="country-region">
          <w:r w:rsidRPr="00857308">
            <w:t>Australia</w:t>
          </w:r>
        </w:smartTag>
      </w:smartTag>
      <w:r w:rsidRPr="00857308">
        <w:t xml:space="preserve"> by the Commonwealth Aircraft Corporation</w:t>
      </w:r>
      <w:r w:rsidR="00A1514B">
        <w:fldChar w:fldCharType="begin"/>
      </w:r>
      <w:r w:rsidR="00A1514B">
        <w:instrText xml:space="preserve"> XE "</w:instrText>
      </w:r>
      <w:r w:rsidR="00A1514B" w:rsidRPr="008C47DF">
        <w:instrText>Commonwealth Aircraft Corporation</w:instrText>
      </w:r>
      <w:r w:rsidR="00A1514B">
        <w:instrText xml:space="preserve">" </w:instrText>
      </w:r>
      <w:r w:rsidR="00A1514B">
        <w:fldChar w:fldCharType="end"/>
      </w:r>
      <w:r w:rsidRPr="00857308">
        <w:t xml:space="preserve"> were to be powered by CAC license-built versions of the Nene engine. </w:t>
      </w:r>
      <w:r>
        <w:rPr>
          <w:rStyle w:val="EndnoteReference"/>
        </w:rPr>
        <w:endnoteReference w:id="91"/>
      </w:r>
    </w:p>
    <w:p w14:paraId="301FE937" w14:textId="77777777" w:rsidR="00813163" w:rsidRDefault="00813163">
      <w:pPr>
        <w:rPr>
          <w:i/>
          <w:spacing w:val="-5"/>
          <w:sz w:val="22"/>
        </w:rPr>
      </w:pPr>
      <w:r>
        <w:br w:type="page"/>
      </w:r>
    </w:p>
    <w:p w14:paraId="26CBB561" w14:textId="49F0A612" w:rsidR="003B3FCB" w:rsidRPr="003B3FCB" w:rsidRDefault="003B3FCB" w:rsidP="007648F8">
      <w:pPr>
        <w:pStyle w:val="Caption"/>
      </w:pPr>
      <w:r w:rsidRPr="003B3FCB">
        <w:lastRenderedPageBreak/>
        <w:t xml:space="preserve">Photo </w:t>
      </w:r>
      <w:r w:rsidR="005D556F">
        <w:t>7</w:t>
      </w:r>
      <w:r w:rsidR="00813163">
        <w:t>0</w:t>
      </w:r>
      <w:r w:rsidR="005D556F">
        <w:t>.</w:t>
      </w:r>
      <w:r w:rsidRPr="003B3FCB">
        <w:t xml:space="preserve"> De Havilland Vampire</w:t>
      </w:r>
      <w:r w:rsidR="00A1514B">
        <w:fldChar w:fldCharType="begin"/>
      </w:r>
      <w:r w:rsidR="00A1514B">
        <w:instrText xml:space="preserve"> XE "</w:instrText>
      </w:r>
      <w:r w:rsidR="00A1514B" w:rsidRPr="005F3299">
        <w:instrText>De Havilland Vampire</w:instrText>
      </w:r>
      <w:r w:rsidR="00A1514B">
        <w:instrText xml:space="preserve">" </w:instrText>
      </w:r>
      <w:r w:rsidR="00A1514B">
        <w:fldChar w:fldCharType="end"/>
      </w:r>
      <w:r w:rsidRPr="003B3FCB">
        <w:t xml:space="preserve"> DH-115 Trainer T35 (Temora 2007)</w:t>
      </w:r>
    </w:p>
    <w:p w14:paraId="6FFA1CE2" w14:textId="77777777" w:rsidR="00AF420F" w:rsidRDefault="00597536" w:rsidP="00072488">
      <w:pPr>
        <w:pStyle w:val="Picture"/>
      </w:pPr>
      <w:r w:rsidRPr="003B3FCB">
        <w:rPr>
          <w:noProof/>
          <w:lang w:eastAsia="en-AU"/>
        </w:rPr>
        <w:drawing>
          <wp:inline distT="0" distB="0" distL="0" distR="0" wp14:anchorId="042CB881" wp14:editId="42AEEE47">
            <wp:extent cx="4191000" cy="28003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91000" cy="2800350"/>
                    </a:xfrm>
                    <a:prstGeom prst="rect">
                      <a:avLst/>
                    </a:prstGeom>
                    <a:noFill/>
                  </pic:spPr>
                </pic:pic>
              </a:graphicData>
            </a:graphic>
          </wp:inline>
        </w:drawing>
      </w:r>
    </w:p>
    <w:p w14:paraId="6932F15A" w14:textId="77777777" w:rsidR="00AF420F" w:rsidRPr="00C26A29" w:rsidRDefault="00AF420F" w:rsidP="00072488">
      <w:pPr>
        <w:pStyle w:val="BodyText"/>
      </w:pPr>
      <w:r w:rsidRPr="00C26A29">
        <w:t xml:space="preserve">DH-115 Vampire T35 (trainer variant) </w:t>
      </w:r>
      <w:r w:rsidR="003B3FCB" w:rsidRPr="00C26A29">
        <w:t xml:space="preserve">as flown at </w:t>
      </w:r>
      <w:smartTag w:uri="urn:schemas-microsoft-com:office:smarttags" w:element="place">
        <w:smartTag w:uri="urn:schemas-microsoft-com:office:smarttags" w:element="PlaceName">
          <w:r w:rsidRPr="00C26A29">
            <w:t>Temora</w:t>
          </w:r>
        </w:smartTag>
        <w:r w:rsidR="003B3FCB" w:rsidRPr="00C26A29">
          <w:t xml:space="preserve"> </w:t>
        </w:r>
        <w:smartTag w:uri="urn:schemas-microsoft-com:office:smarttags" w:element="PlaceName">
          <w:r w:rsidR="003B3FCB" w:rsidRPr="00C26A29">
            <w:t>Air</w:t>
          </w:r>
        </w:smartTag>
        <w:r w:rsidR="003B3FCB" w:rsidRPr="00C26A29">
          <w:t xml:space="preserve"> </w:t>
        </w:r>
        <w:smartTag w:uri="urn:schemas-microsoft-com:office:smarttags" w:element="PlaceType">
          <w:r w:rsidR="003B3FCB" w:rsidRPr="00C26A29">
            <w:t>Museum</w:t>
          </w:r>
        </w:smartTag>
      </w:smartTag>
    </w:p>
    <w:p w14:paraId="6261EF39" w14:textId="77777777" w:rsidR="00AF420F" w:rsidRPr="00C26A29" w:rsidRDefault="00E650B8" w:rsidP="00072488">
      <w:pPr>
        <w:pStyle w:val="BodyText10pt"/>
        <w:rPr>
          <w:color w:val="auto"/>
        </w:rPr>
      </w:pPr>
      <w:r w:rsidRPr="00C26A29">
        <w:rPr>
          <w:b/>
          <w:color w:val="auto"/>
        </w:rPr>
        <w:t xml:space="preserve">Engine </w:t>
      </w:r>
      <w:r w:rsidRPr="00C26A29">
        <w:rPr>
          <w:color w:val="auto"/>
        </w:rPr>
        <w:t>De Havilland Goblin</w:t>
      </w:r>
      <w:r w:rsidR="00A1514B" w:rsidRPr="00C26A29">
        <w:rPr>
          <w:color w:val="auto"/>
        </w:rPr>
        <w:fldChar w:fldCharType="begin"/>
      </w:r>
      <w:r w:rsidR="00A1514B" w:rsidRPr="00C26A29">
        <w:rPr>
          <w:color w:val="auto"/>
        </w:rPr>
        <w:instrText xml:space="preserve"> XE "Goblin" </w:instrText>
      </w:r>
      <w:r w:rsidR="00A1514B" w:rsidRPr="00C26A29">
        <w:rPr>
          <w:color w:val="auto"/>
        </w:rPr>
        <w:fldChar w:fldCharType="end"/>
      </w:r>
      <w:r w:rsidRPr="00C26A29">
        <w:rPr>
          <w:color w:val="auto"/>
        </w:rPr>
        <w:t xml:space="preserve"> 35 </w:t>
      </w:r>
      <w:r w:rsidRPr="00C26A29">
        <w:rPr>
          <w:color w:val="auto"/>
        </w:rPr>
        <w:tab/>
        <w:t xml:space="preserve">3500 lb (1588 kg) </w:t>
      </w:r>
      <w:r w:rsidRPr="00C26A29">
        <w:rPr>
          <w:color w:val="auto"/>
        </w:rPr>
        <w:tab/>
        <w:t xml:space="preserve">Centrifugal flow turbojet. </w:t>
      </w:r>
    </w:p>
    <w:p w14:paraId="62233C44" w14:textId="77777777" w:rsidR="00AF420F" w:rsidRPr="00C26A29" w:rsidRDefault="00E650B8" w:rsidP="00072488">
      <w:pPr>
        <w:pStyle w:val="BodyText10pt"/>
        <w:rPr>
          <w:color w:val="auto"/>
        </w:rPr>
      </w:pPr>
      <w:r w:rsidRPr="00C26A29">
        <w:rPr>
          <w:b/>
          <w:color w:val="auto"/>
        </w:rPr>
        <w:t>Fuel Aviation</w:t>
      </w:r>
      <w:r w:rsidR="00AF420F" w:rsidRPr="00C26A29">
        <w:rPr>
          <w:color w:val="auto"/>
        </w:rPr>
        <w:t xml:space="preserve"> Turbine Fuel (Jet Fuel) </w:t>
      </w:r>
    </w:p>
    <w:p w14:paraId="7CCBDF61" w14:textId="77777777" w:rsidR="00AF420F" w:rsidRPr="00C26A29" w:rsidRDefault="00E650B8" w:rsidP="00072488">
      <w:pPr>
        <w:pStyle w:val="BodyText10pt"/>
        <w:rPr>
          <w:color w:val="auto"/>
        </w:rPr>
      </w:pPr>
      <w:r w:rsidRPr="00C26A29">
        <w:rPr>
          <w:color w:val="auto"/>
        </w:rPr>
        <w:t>Centre</w:t>
      </w:r>
      <w:r w:rsidR="00AF420F" w:rsidRPr="00C26A29">
        <w:rPr>
          <w:color w:val="auto"/>
        </w:rPr>
        <w:t xml:space="preserve"> Tank Capacity: </w:t>
      </w:r>
      <w:r w:rsidR="00AF420F" w:rsidRPr="00C26A29">
        <w:rPr>
          <w:color w:val="auto"/>
        </w:rPr>
        <w:tab/>
        <w:t>96 Imperial Gallons</w:t>
      </w:r>
      <w:r w:rsidR="00AF420F" w:rsidRPr="00C26A29">
        <w:rPr>
          <w:color w:val="auto"/>
        </w:rPr>
        <w:tab/>
        <w:t>436 Litres</w:t>
      </w:r>
      <w:r w:rsidR="00AF420F" w:rsidRPr="00C26A29">
        <w:rPr>
          <w:color w:val="auto"/>
        </w:rPr>
        <w:tab/>
        <w:t xml:space="preserve">115 </w:t>
      </w:r>
      <w:smartTag w:uri="urn:schemas-microsoft-com:office:smarttags" w:element="country-region">
        <w:smartTag w:uri="urn:schemas-microsoft-com:office:smarttags" w:element="place">
          <w:r w:rsidR="00AF420F" w:rsidRPr="00C26A29">
            <w:rPr>
              <w:color w:val="auto"/>
            </w:rPr>
            <w:t>US</w:t>
          </w:r>
        </w:smartTag>
      </w:smartTag>
      <w:r w:rsidR="00AF420F" w:rsidRPr="00C26A29">
        <w:rPr>
          <w:color w:val="auto"/>
        </w:rPr>
        <w:t xml:space="preserve"> Gallons </w:t>
      </w:r>
    </w:p>
    <w:p w14:paraId="344594E9" w14:textId="77777777" w:rsidR="00AF420F" w:rsidRPr="00C26A29" w:rsidRDefault="00AF420F" w:rsidP="00072488">
      <w:pPr>
        <w:pStyle w:val="BodyText10pt"/>
        <w:rPr>
          <w:color w:val="auto"/>
        </w:rPr>
      </w:pPr>
      <w:r w:rsidRPr="00C26A29">
        <w:rPr>
          <w:color w:val="auto"/>
        </w:rPr>
        <w:t>Wing Tank Capacity (2):</w:t>
      </w:r>
      <w:r w:rsidRPr="00C26A29">
        <w:rPr>
          <w:color w:val="auto"/>
        </w:rPr>
        <w:tab/>
        <w:t>52 Imperial Gallons</w:t>
      </w:r>
      <w:r w:rsidRPr="00C26A29">
        <w:rPr>
          <w:color w:val="auto"/>
        </w:rPr>
        <w:tab/>
        <w:t xml:space="preserve">236 Litres </w:t>
      </w:r>
      <w:r w:rsidRPr="00C26A29">
        <w:rPr>
          <w:color w:val="auto"/>
        </w:rPr>
        <w:tab/>
        <w:t xml:space="preserve">62 </w:t>
      </w:r>
      <w:smartTag w:uri="urn:schemas-microsoft-com:office:smarttags" w:element="country-region">
        <w:smartTag w:uri="urn:schemas-microsoft-com:office:smarttags" w:element="place">
          <w:r w:rsidRPr="00C26A29">
            <w:rPr>
              <w:color w:val="auto"/>
            </w:rPr>
            <w:t>US</w:t>
          </w:r>
        </w:smartTag>
      </w:smartTag>
      <w:r w:rsidRPr="00C26A29">
        <w:rPr>
          <w:color w:val="auto"/>
        </w:rPr>
        <w:t xml:space="preserve"> Gallons </w:t>
      </w:r>
    </w:p>
    <w:p w14:paraId="6C6E6E1B" w14:textId="77777777" w:rsidR="00AF420F" w:rsidRPr="00C26A29" w:rsidRDefault="00AF420F" w:rsidP="00072488">
      <w:pPr>
        <w:pStyle w:val="BodyText10pt"/>
        <w:rPr>
          <w:color w:val="auto"/>
        </w:rPr>
      </w:pPr>
      <w:r w:rsidRPr="00C26A29">
        <w:rPr>
          <w:color w:val="auto"/>
        </w:rPr>
        <w:t>Leading Edge Tank Capacity (2):</w:t>
      </w:r>
      <w:r w:rsidRPr="00C26A29">
        <w:rPr>
          <w:color w:val="auto"/>
        </w:rPr>
        <w:tab/>
        <w:t>65 Imperial Gallons</w:t>
      </w:r>
      <w:r w:rsidRPr="00C26A29">
        <w:rPr>
          <w:color w:val="auto"/>
        </w:rPr>
        <w:tab/>
        <w:t xml:space="preserve">296 Litres </w:t>
      </w:r>
      <w:r w:rsidRPr="00C26A29">
        <w:rPr>
          <w:color w:val="auto"/>
        </w:rPr>
        <w:tab/>
        <w:t xml:space="preserve">78 </w:t>
      </w:r>
      <w:smartTag w:uri="urn:schemas-microsoft-com:office:smarttags" w:element="country-region">
        <w:smartTag w:uri="urn:schemas-microsoft-com:office:smarttags" w:element="place">
          <w:r w:rsidRPr="00C26A29">
            <w:rPr>
              <w:color w:val="auto"/>
            </w:rPr>
            <w:t>US</w:t>
          </w:r>
        </w:smartTag>
      </w:smartTag>
      <w:r w:rsidRPr="00C26A29">
        <w:rPr>
          <w:color w:val="auto"/>
        </w:rPr>
        <w:t xml:space="preserve"> Gallons </w:t>
      </w:r>
    </w:p>
    <w:p w14:paraId="6382FC3D" w14:textId="77777777" w:rsidR="00AF420F" w:rsidRPr="00C26A29" w:rsidRDefault="00AF420F" w:rsidP="00072488">
      <w:pPr>
        <w:pStyle w:val="BodyText10pt"/>
        <w:rPr>
          <w:color w:val="auto"/>
        </w:rPr>
      </w:pPr>
      <w:r w:rsidRPr="00C26A29">
        <w:rPr>
          <w:color w:val="auto"/>
        </w:rPr>
        <w:t>Drop Tank Capacity:</w:t>
      </w:r>
      <w:r w:rsidRPr="00C26A29">
        <w:rPr>
          <w:color w:val="auto"/>
        </w:rPr>
        <w:tab/>
        <w:t xml:space="preserve">100 Imperial Gallons </w:t>
      </w:r>
      <w:r w:rsidRPr="00C26A29">
        <w:rPr>
          <w:color w:val="auto"/>
        </w:rPr>
        <w:tab/>
        <w:t xml:space="preserve">454 Litres </w:t>
      </w:r>
      <w:r w:rsidRPr="00C26A29">
        <w:rPr>
          <w:color w:val="auto"/>
        </w:rPr>
        <w:tab/>
        <w:t xml:space="preserve">120 </w:t>
      </w:r>
      <w:smartTag w:uri="urn:schemas-microsoft-com:office:smarttags" w:element="country-region">
        <w:smartTag w:uri="urn:schemas-microsoft-com:office:smarttags" w:element="place">
          <w:r w:rsidRPr="00C26A29">
            <w:rPr>
              <w:color w:val="auto"/>
            </w:rPr>
            <w:t>US</w:t>
          </w:r>
        </w:smartTag>
      </w:smartTag>
      <w:r w:rsidRPr="00C26A29">
        <w:rPr>
          <w:color w:val="auto"/>
        </w:rPr>
        <w:t xml:space="preserve"> Gallons</w:t>
      </w:r>
    </w:p>
    <w:p w14:paraId="3313A8DF" w14:textId="40E58663" w:rsidR="003F069B" w:rsidRPr="00DC08E2" w:rsidRDefault="00DC08E2" w:rsidP="007648F8">
      <w:pPr>
        <w:pStyle w:val="Caption"/>
      </w:pPr>
      <w:r w:rsidRPr="00DC08E2">
        <w:t xml:space="preserve">Photo </w:t>
      </w:r>
      <w:r w:rsidR="005D556F">
        <w:t>7</w:t>
      </w:r>
      <w:r w:rsidR="00813163">
        <w:t>1</w:t>
      </w:r>
      <w:r w:rsidR="005D556F">
        <w:t>.</w:t>
      </w:r>
      <w:r>
        <w:t xml:space="preserve"> </w:t>
      </w:r>
      <w:r w:rsidRPr="00DC08E2">
        <w:t>Williamtown</w:t>
      </w:r>
      <w:r w:rsidR="00780346">
        <w:fldChar w:fldCharType="begin"/>
      </w:r>
      <w:r w:rsidR="00780346">
        <w:instrText xml:space="preserve"> XE "</w:instrText>
      </w:r>
      <w:r w:rsidR="00780346" w:rsidRPr="00C206A2">
        <w:instrText>Williamtown</w:instrText>
      </w:r>
      <w:r w:rsidR="00780346">
        <w:instrText xml:space="preserve">" </w:instrText>
      </w:r>
      <w:r w:rsidR="00780346">
        <w:fldChar w:fldCharType="end"/>
      </w:r>
      <w:r w:rsidRPr="00DC08E2">
        <w:t>, NSW. 1949-10. De Havilland DH-100 Vampire</w:t>
      </w:r>
      <w:r w:rsidR="00A1514B">
        <w:fldChar w:fldCharType="begin"/>
      </w:r>
      <w:r w:rsidR="00A1514B">
        <w:instrText xml:space="preserve"> XE "</w:instrText>
      </w:r>
      <w:r w:rsidR="00A1514B" w:rsidRPr="009C18AF">
        <w:instrText>De Havilland DH-100 Vampire</w:instrText>
      </w:r>
      <w:r w:rsidR="00A1514B">
        <w:instrText xml:space="preserve">" </w:instrText>
      </w:r>
      <w:r w:rsidR="00A1514B">
        <w:fldChar w:fldCharType="end"/>
      </w:r>
      <w:r w:rsidRPr="00DC08E2">
        <w:t xml:space="preserve"> A79-1</w:t>
      </w:r>
      <w:r>
        <w:rPr>
          <w:rStyle w:val="EndnoteReference"/>
          <w:iCs/>
        </w:rPr>
        <w:endnoteReference w:id="92"/>
      </w:r>
    </w:p>
    <w:p w14:paraId="14423E64" w14:textId="77777777" w:rsidR="008D661C" w:rsidRDefault="00597536" w:rsidP="00072488">
      <w:pPr>
        <w:pStyle w:val="Picture"/>
      </w:pPr>
      <w:r w:rsidRPr="00DC08E2">
        <w:rPr>
          <w:noProof/>
          <w:lang w:eastAsia="en-AU"/>
        </w:rPr>
        <w:drawing>
          <wp:inline distT="0" distB="0" distL="0" distR="0" wp14:anchorId="4BF7E339" wp14:editId="7FD4DBD8">
            <wp:extent cx="3810622" cy="2387176"/>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99">
                      <a:extLst>
                        <a:ext uri="{28A0092B-C50C-407E-A947-70E740481C1C}">
                          <a14:useLocalDpi xmlns:a14="http://schemas.microsoft.com/office/drawing/2010/main" val="0"/>
                        </a:ext>
                      </a:extLst>
                    </a:blip>
                    <a:srcRect t="3661" b="13775"/>
                    <a:stretch/>
                  </pic:blipFill>
                  <pic:spPr bwMode="auto">
                    <a:xfrm>
                      <a:off x="0" y="0"/>
                      <a:ext cx="3811270" cy="2387582"/>
                    </a:xfrm>
                    <a:prstGeom prst="rect">
                      <a:avLst/>
                    </a:prstGeom>
                    <a:noFill/>
                    <a:ln>
                      <a:noFill/>
                    </a:ln>
                    <a:extLst>
                      <a:ext uri="{53640926-AAD7-44D8-BBD7-CCE9431645EC}">
                        <a14:shadowObscured xmlns:a14="http://schemas.microsoft.com/office/drawing/2010/main"/>
                      </a:ext>
                    </a:extLst>
                  </pic:spPr>
                </pic:pic>
              </a:graphicData>
            </a:graphic>
          </wp:inline>
        </w:drawing>
      </w:r>
    </w:p>
    <w:p w14:paraId="4C6051D4" w14:textId="77777777" w:rsidR="00DC08E2" w:rsidRDefault="00DC08E2" w:rsidP="00072488">
      <w:pPr>
        <w:pStyle w:val="BodyText10pt"/>
      </w:pPr>
      <w:r w:rsidRPr="008D661C">
        <w:t>Summary:  Williamtown</w:t>
      </w:r>
      <w:r w:rsidR="00A1514B">
        <w:fldChar w:fldCharType="begin"/>
      </w:r>
      <w:r w:rsidR="00A1514B">
        <w:instrText xml:space="preserve"> XE "</w:instrText>
      </w:r>
      <w:r w:rsidR="00A1514B" w:rsidRPr="009F7B93">
        <w:instrText>Williamtown</w:instrText>
      </w:r>
      <w:r w:rsidR="00A1514B">
        <w:instrText xml:space="preserve">" </w:instrText>
      </w:r>
      <w:r w:rsidR="00A1514B">
        <w:fldChar w:fldCharType="end"/>
      </w:r>
      <w:r w:rsidRPr="008D661C">
        <w:t>, NSW. 1949-10. De Havilland DH-100 Vampire</w:t>
      </w:r>
      <w:r w:rsidR="00A1514B">
        <w:fldChar w:fldCharType="begin"/>
      </w:r>
      <w:r w:rsidR="00A1514B">
        <w:instrText xml:space="preserve"> XE "</w:instrText>
      </w:r>
      <w:r w:rsidR="00A1514B" w:rsidRPr="00F414B3">
        <w:instrText>De Havilland DH-100 Vampire</w:instrText>
      </w:r>
      <w:r w:rsidR="00A1514B">
        <w:instrText xml:space="preserve">" </w:instrText>
      </w:r>
      <w:r w:rsidR="00A1514B">
        <w:fldChar w:fldCharType="end"/>
      </w:r>
      <w:r w:rsidRPr="008D661C">
        <w:t xml:space="preserve"> A79-1 being inspected by technical staff of No</w:t>
      </w:r>
      <w:r w:rsidR="00A1514B">
        <w:t>.</w:t>
      </w:r>
      <w:r w:rsidRPr="008D661C">
        <w:t xml:space="preserve"> 78 (Fighter) Wing</w:t>
      </w:r>
      <w:r w:rsidR="00A1514B">
        <w:fldChar w:fldCharType="begin"/>
      </w:r>
      <w:r w:rsidR="00A1514B">
        <w:instrText xml:space="preserve"> XE "</w:instrText>
      </w:r>
      <w:r w:rsidR="00A1514B" w:rsidRPr="00E1406B">
        <w:instrText>No. 78 (Fighter) Wing</w:instrText>
      </w:r>
      <w:r w:rsidR="00A1514B">
        <w:instrText xml:space="preserve">" </w:instrText>
      </w:r>
      <w:r w:rsidR="00A1514B">
        <w:fldChar w:fldCharType="end"/>
      </w:r>
      <w:r w:rsidRPr="008D661C">
        <w:t xml:space="preserve"> at RAAF Williamtown. This is the first Australian built Vampire jet aircraft to enter RAAF service.  </w:t>
      </w:r>
    </w:p>
    <w:p w14:paraId="26300124" w14:textId="77777777" w:rsidR="006569FD" w:rsidRDefault="006569FD" w:rsidP="00072488">
      <w:pPr>
        <w:pStyle w:val="BodyText"/>
      </w:pPr>
      <w:r>
        <w:t>The current contracts with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xml:space="preserve"> and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t xml:space="preserve"> </w:t>
      </w:r>
      <w:r w:rsidR="00073A7D">
        <w:t>w</w:t>
      </w:r>
      <w:r w:rsidR="00A81738">
        <w:t>ere</w:t>
      </w:r>
      <w:r w:rsidR="00073A7D">
        <w:t xml:space="preserve"> due to </w:t>
      </w:r>
      <w:r>
        <w:t xml:space="preserve">expire </w:t>
      </w:r>
      <w:r w:rsidR="005D556F">
        <w:t>on</w:t>
      </w:r>
      <w:r>
        <w:t xml:space="preserve"> Sept</w:t>
      </w:r>
      <w:r w:rsidR="005D556F">
        <w:t>ember</w:t>
      </w:r>
      <w:r>
        <w:t xml:space="preserve"> </w:t>
      </w:r>
      <w:r w:rsidR="005D556F">
        <w:t xml:space="preserve">2, </w:t>
      </w:r>
      <w:r>
        <w:t>1946</w:t>
      </w:r>
      <w:r w:rsidR="00971657">
        <w:t>,</w:t>
      </w:r>
      <w:r w:rsidR="003B3FCB">
        <w:t xml:space="preserve"> however they would be extended for another year</w:t>
      </w:r>
      <w:r>
        <w:t>.</w:t>
      </w:r>
    </w:p>
    <w:p w14:paraId="1AA894BA" w14:textId="77777777" w:rsidR="00073A7D" w:rsidRDefault="006569FD" w:rsidP="00072488">
      <w:pPr>
        <w:pStyle w:val="BodyText"/>
      </w:pPr>
      <w:r>
        <w:t>The new contracts to be negotiated require a minimum refuelling rate of 45 IG/mins.</w:t>
      </w:r>
    </w:p>
    <w:p w14:paraId="505E6475" w14:textId="77777777" w:rsidR="006569FD" w:rsidRPr="00073A7D" w:rsidRDefault="006569FD" w:rsidP="00072488">
      <w:pPr>
        <w:pStyle w:val="BodyText10pt"/>
      </w:pPr>
      <w:r w:rsidRPr="00073A7D">
        <w:t>Minimum Refuelling Rates</w:t>
      </w:r>
    </w:p>
    <w:p w14:paraId="5F5ACBB9" w14:textId="53696EAF" w:rsidR="006569FD" w:rsidRPr="00073A7D" w:rsidRDefault="006569FD" w:rsidP="00072488">
      <w:pPr>
        <w:pStyle w:val="BodyText10pt"/>
      </w:pPr>
      <w:r w:rsidRPr="00073A7D">
        <w:t xml:space="preserve">Hand operated 15 Imp. </w:t>
      </w:r>
      <w:r w:rsidR="00E650B8" w:rsidRPr="00073A7D">
        <w:t>Gallons/minute</w:t>
      </w:r>
      <w:r w:rsidR="00663462">
        <w:t xml:space="preserve">, </w:t>
      </w:r>
      <w:r w:rsidRPr="00073A7D">
        <w:t xml:space="preserve">Power operated 35 Imp. </w:t>
      </w:r>
      <w:r w:rsidR="00E650B8" w:rsidRPr="00073A7D">
        <w:t>Gallons/minute</w:t>
      </w:r>
    </w:p>
    <w:p w14:paraId="39466321" w14:textId="77777777" w:rsidR="006569FD" w:rsidRDefault="006569FD" w:rsidP="00A81738">
      <w:pPr>
        <w:pStyle w:val="Heading7"/>
        <w:framePr w:wrap="around"/>
      </w:pPr>
      <w:r>
        <w:lastRenderedPageBreak/>
        <w:t>Product Specifications</w:t>
      </w:r>
    </w:p>
    <w:p w14:paraId="5C55CA8B" w14:textId="77777777" w:rsidR="00515751" w:rsidRDefault="00515751" w:rsidP="00072488">
      <w:pPr>
        <w:pStyle w:val="BodyText"/>
      </w:pPr>
    </w:p>
    <w:p w14:paraId="6248235D" w14:textId="77777777" w:rsidR="00515751" w:rsidRDefault="00515751" w:rsidP="00072488">
      <w:pPr>
        <w:pStyle w:val="BodyText"/>
      </w:pPr>
    </w:p>
    <w:p w14:paraId="0481A412" w14:textId="77777777" w:rsidR="006569FD" w:rsidRPr="00A93E29" w:rsidRDefault="006569FD" w:rsidP="00072488">
      <w:pPr>
        <w:pStyle w:val="BodyText"/>
      </w:pPr>
      <w:r w:rsidRPr="00A93E29">
        <w:t>Fuels</w:t>
      </w:r>
    </w:p>
    <w:p w14:paraId="7C7FEE9F" w14:textId="77777777" w:rsidR="006569FD" w:rsidRDefault="006569FD" w:rsidP="00072488">
      <w:pPr>
        <w:pStyle w:val="BodyText11bullet"/>
      </w:pPr>
      <w:r>
        <w:t>Petrol 100 Octane</w:t>
      </w:r>
      <w:r w:rsidR="00F213FA">
        <w:fldChar w:fldCharType="begin"/>
      </w:r>
      <w:r w:rsidR="00F213FA">
        <w:instrText xml:space="preserve"> XE "</w:instrText>
      </w:r>
      <w:r w:rsidR="00F213FA" w:rsidRPr="00E75538">
        <w:rPr>
          <w:i/>
        </w:rPr>
        <w:instrText>100 Octane</w:instrText>
      </w:r>
      <w:r w:rsidR="00F213FA">
        <w:instrText xml:space="preserve">" </w:instrText>
      </w:r>
      <w:r w:rsidR="00F213FA">
        <w:fldChar w:fldCharType="end"/>
      </w:r>
      <w:r>
        <w:t xml:space="preserve"> Grade 130 Spec. DED 2475 (Latest issue)</w:t>
      </w:r>
    </w:p>
    <w:p w14:paraId="52F250C8" w14:textId="77777777" w:rsidR="006569FD" w:rsidRDefault="006569FD" w:rsidP="00072488">
      <w:pPr>
        <w:pStyle w:val="BodyText11bullet"/>
      </w:pPr>
      <w:r>
        <w:t>Petrol 90/91 Octane</w:t>
      </w:r>
      <w:r w:rsidR="00DD505E">
        <w:fldChar w:fldCharType="begin"/>
      </w:r>
      <w:r w:rsidR="00DD505E">
        <w:instrText xml:space="preserve"> XE "</w:instrText>
      </w:r>
      <w:r w:rsidR="00DD505E" w:rsidRPr="006D4193">
        <w:rPr>
          <w:i/>
        </w:rPr>
        <w:instrText>91 Octane</w:instrText>
      </w:r>
      <w:r w:rsidR="00DD505E">
        <w:instrText xml:space="preserve">" </w:instrText>
      </w:r>
      <w:r w:rsidR="00DD505E">
        <w:fldChar w:fldCharType="end"/>
      </w:r>
      <w:r>
        <w:t xml:space="preserve"> Spec. DED 2474 (Latest issue)</w:t>
      </w:r>
    </w:p>
    <w:p w14:paraId="3511EEC9" w14:textId="77777777" w:rsidR="006569FD" w:rsidRDefault="006569FD" w:rsidP="00072488">
      <w:pPr>
        <w:pStyle w:val="BodyText11bullet"/>
      </w:pPr>
      <w:r>
        <w:t>Petrol 73 Octane</w:t>
      </w:r>
      <w:r w:rsidR="009B22E8">
        <w:fldChar w:fldCharType="begin"/>
      </w:r>
      <w:r w:rsidR="009B22E8">
        <w:instrText xml:space="preserve"> XE "</w:instrText>
      </w:r>
      <w:r w:rsidR="009B22E8" w:rsidRPr="00660528">
        <w:instrText>73 Octane</w:instrText>
      </w:r>
      <w:r w:rsidR="009B22E8">
        <w:instrText xml:space="preserve">" </w:instrText>
      </w:r>
      <w:r w:rsidR="009B22E8">
        <w:fldChar w:fldCharType="end"/>
      </w:r>
      <w:r>
        <w:t xml:space="preserve"> Spec. RDE/F/73 Unleaded</w:t>
      </w:r>
    </w:p>
    <w:p w14:paraId="0C025E9A" w14:textId="77777777" w:rsidR="006569FD" w:rsidRDefault="006569FD" w:rsidP="00072488">
      <w:pPr>
        <w:pStyle w:val="BodyText11bullet"/>
      </w:pPr>
      <w:r>
        <w:t>Aviation Kerosene</w:t>
      </w:r>
      <w:r w:rsidR="00A1514B">
        <w:fldChar w:fldCharType="begin"/>
      </w:r>
      <w:r w:rsidR="00A1514B">
        <w:instrText xml:space="preserve"> XE "</w:instrText>
      </w:r>
      <w:r w:rsidR="00A1514B" w:rsidRPr="00275FFC">
        <w:instrText>Aviation Kerosene</w:instrText>
      </w:r>
      <w:r w:rsidR="00A1514B">
        <w:instrText xml:space="preserve">" </w:instrText>
      </w:r>
      <w:r w:rsidR="00A1514B">
        <w:fldChar w:fldCharType="end"/>
      </w:r>
      <w:r>
        <w:t xml:space="preserve"> Spec. RDE/F/KER </w:t>
      </w:r>
    </w:p>
    <w:p w14:paraId="51F3FBA8" w14:textId="77777777" w:rsidR="006569FD" w:rsidRPr="00A93E29" w:rsidRDefault="006569FD" w:rsidP="00072488">
      <w:pPr>
        <w:pStyle w:val="BodyText"/>
      </w:pPr>
      <w:r w:rsidRPr="00A93E29">
        <w:t>Oils</w:t>
      </w:r>
    </w:p>
    <w:p w14:paraId="180A4156" w14:textId="77777777" w:rsidR="006569FD" w:rsidRDefault="006569FD" w:rsidP="00072488">
      <w:pPr>
        <w:pStyle w:val="BodyText11bullet"/>
      </w:pPr>
      <w:r>
        <w:t>Oil Lubricating (120 Sec) Spec DED 2472</w:t>
      </w:r>
      <w:r w:rsidR="00A1514B">
        <w:fldChar w:fldCharType="begin"/>
      </w:r>
      <w:r w:rsidR="00A1514B">
        <w:instrText xml:space="preserve"> XE "</w:instrText>
      </w:r>
      <w:r w:rsidR="00A1514B" w:rsidRPr="0011210D">
        <w:instrText>DED 2472</w:instrText>
      </w:r>
      <w:r w:rsidR="00A1514B">
        <w:instrText xml:space="preserve">" </w:instrText>
      </w:r>
      <w:r w:rsidR="00A1514B">
        <w:fldChar w:fldCharType="end"/>
      </w:r>
      <w:r>
        <w:t xml:space="preserve"> C/O</w:t>
      </w:r>
    </w:p>
    <w:p w14:paraId="5C7949E5" w14:textId="77777777" w:rsidR="006569FD" w:rsidRDefault="006569FD" w:rsidP="00072488">
      <w:pPr>
        <w:pStyle w:val="BodyText"/>
      </w:pPr>
      <w:r>
        <w:t>The following are only required in small quantities.</w:t>
      </w:r>
    </w:p>
    <w:p w14:paraId="3414C53C" w14:textId="77777777" w:rsidR="006569FD" w:rsidRDefault="006569FD" w:rsidP="00072488">
      <w:pPr>
        <w:pStyle w:val="BodyText11bullet"/>
      </w:pPr>
      <w:r>
        <w:t>Oil Lubricating Turbine Engine Type B Derwent</w:t>
      </w:r>
      <w:r w:rsidR="00A1514B">
        <w:fldChar w:fldCharType="begin"/>
      </w:r>
      <w:r w:rsidR="00A1514B">
        <w:instrText xml:space="preserve"> XE "</w:instrText>
      </w:r>
      <w:r w:rsidR="00A1514B" w:rsidRPr="00005D6D">
        <w:instrText>Derwent</w:instrText>
      </w:r>
      <w:r w:rsidR="00A1514B">
        <w:instrText xml:space="preserve">" </w:instrText>
      </w:r>
      <w:r w:rsidR="00A1514B">
        <w:fldChar w:fldCharType="end"/>
      </w:r>
      <w:r>
        <w:t xml:space="preserve"> Engine</w:t>
      </w:r>
    </w:p>
    <w:p w14:paraId="1BDF6FFB" w14:textId="77777777" w:rsidR="006569FD" w:rsidRDefault="006569FD" w:rsidP="00072488">
      <w:pPr>
        <w:pStyle w:val="BodyText"/>
      </w:pPr>
      <w:r>
        <w:t xml:space="preserve">No specification: following oils </w:t>
      </w:r>
      <w:r w:rsidR="00A93E29">
        <w:t xml:space="preserve">are </w:t>
      </w:r>
      <w:r>
        <w:t>approved</w:t>
      </w:r>
    </w:p>
    <w:p w14:paraId="65D7BA36" w14:textId="77777777" w:rsidR="006569FD" w:rsidRDefault="006569FD" w:rsidP="00072488">
      <w:pPr>
        <w:pStyle w:val="BodyText11bullet"/>
      </w:pPr>
      <w:r>
        <w:t>INTAVA</w:t>
      </w:r>
      <w:r w:rsidR="004A18AC">
        <w:fldChar w:fldCharType="begin"/>
      </w:r>
      <w:r w:rsidR="004A18AC">
        <w:instrText xml:space="preserve"> XE "</w:instrText>
      </w:r>
      <w:r w:rsidR="004A18AC" w:rsidRPr="000A2A17">
        <w:instrText>INTAVA</w:instrText>
      </w:r>
      <w:r w:rsidR="004A18AC">
        <w:instrText xml:space="preserve">" </w:instrText>
      </w:r>
      <w:r w:rsidR="004A18AC">
        <w:fldChar w:fldCharType="end"/>
      </w:r>
      <w:r>
        <w:t xml:space="preserve"> Experimental 7106</w:t>
      </w:r>
    </w:p>
    <w:p w14:paraId="200F9524" w14:textId="77777777" w:rsidR="006569FD" w:rsidRDefault="006569FD" w:rsidP="00072488">
      <w:pPr>
        <w:pStyle w:val="BodyText11bullet"/>
      </w:pPr>
      <w:smartTag w:uri="urn:schemas-microsoft-com:office:smarttags" w:element="place">
        <w:smartTag w:uri="urn:schemas-microsoft-com:office:smarttags" w:element="City">
          <w:r>
            <w:t>Wakefield</w:t>
          </w:r>
        </w:smartTag>
      </w:smartTag>
      <w:r w:rsidR="00A1514B">
        <w:fldChar w:fldCharType="begin"/>
      </w:r>
      <w:r w:rsidR="00A1514B">
        <w:instrText xml:space="preserve"> XE "</w:instrText>
      </w:r>
      <w:smartTag w:uri="urn:schemas-microsoft-com:office:smarttags" w:element="City">
        <w:r w:rsidR="00A1514B" w:rsidRPr="00C25A34">
          <w:instrText>Wakefield</w:instrText>
        </w:r>
      </w:smartTag>
      <w:r w:rsidR="00A1514B">
        <w:instrText xml:space="preserve">" </w:instrText>
      </w:r>
      <w:r w:rsidR="00A1514B">
        <w:fldChar w:fldCharType="end"/>
      </w:r>
      <w:r>
        <w:t xml:space="preserve"> Perfecto Extra Light</w:t>
      </w:r>
    </w:p>
    <w:p w14:paraId="10D952A8" w14:textId="77777777" w:rsidR="006569FD" w:rsidRDefault="006569FD" w:rsidP="00072488">
      <w:pPr>
        <w:pStyle w:val="BodyText11bullet"/>
      </w:pPr>
      <w:r>
        <w:t>Aero-Shell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xml:space="preserve"> 40</w:t>
      </w:r>
    </w:p>
    <w:p w14:paraId="7C44C2EE" w14:textId="77777777" w:rsidR="006569FD" w:rsidRDefault="006569FD" w:rsidP="00072488">
      <w:pPr>
        <w:pStyle w:val="BodyText"/>
      </w:pPr>
      <w:r>
        <w:t>Oil Lubricating (60 Sec) Type B Spec RDE/O/59</w:t>
      </w:r>
      <w:r w:rsidR="00A1514B">
        <w:fldChar w:fldCharType="begin"/>
      </w:r>
      <w:r w:rsidR="00A1514B">
        <w:instrText xml:space="preserve"> XE "</w:instrText>
      </w:r>
      <w:r w:rsidR="00A1514B" w:rsidRPr="00845006">
        <w:instrText>RDE/O/59</w:instrText>
      </w:r>
      <w:r w:rsidR="00A1514B">
        <w:instrText xml:space="preserve">" </w:instrText>
      </w:r>
      <w:r w:rsidR="00A1514B">
        <w:fldChar w:fldCharType="end"/>
      </w:r>
      <w:r>
        <w:t xml:space="preserve"> Goblin</w:t>
      </w:r>
      <w:r w:rsidR="00A1514B">
        <w:fldChar w:fldCharType="begin"/>
      </w:r>
      <w:r w:rsidR="00A1514B">
        <w:instrText xml:space="preserve"> XE "</w:instrText>
      </w:r>
      <w:r w:rsidR="00A1514B" w:rsidRPr="00450FDC">
        <w:instrText>Goblin</w:instrText>
      </w:r>
      <w:r w:rsidR="00A1514B">
        <w:instrText xml:space="preserve">" </w:instrText>
      </w:r>
      <w:r w:rsidR="00A1514B">
        <w:fldChar w:fldCharType="end"/>
      </w:r>
      <w:r>
        <w:t xml:space="preserve"> Engine</w:t>
      </w:r>
    </w:p>
    <w:p w14:paraId="74F724BC" w14:textId="77777777" w:rsidR="006569FD" w:rsidRDefault="006569FD" w:rsidP="00072488">
      <w:pPr>
        <w:pStyle w:val="BodyText"/>
      </w:pPr>
      <w:r>
        <w:t>Oil Lubricating Spec DTD 44D</w:t>
      </w:r>
      <w:r w:rsidR="00A1514B">
        <w:fldChar w:fldCharType="begin"/>
      </w:r>
      <w:r w:rsidR="00A1514B">
        <w:instrText xml:space="preserve"> XE "</w:instrText>
      </w:r>
      <w:r w:rsidR="00A1514B" w:rsidRPr="00542C37">
        <w:instrText>DTD 44D</w:instrText>
      </w:r>
      <w:r w:rsidR="00A1514B">
        <w:instrText xml:space="preserve">" </w:instrText>
      </w:r>
      <w:r w:rsidR="00A1514B">
        <w:fldChar w:fldCharType="end"/>
      </w:r>
      <w:r>
        <w:t xml:space="preserve"> Nene</w:t>
      </w:r>
      <w:r w:rsidR="00A1514B">
        <w:fldChar w:fldCharType="begin"/>
      </w:r>
      <w:r w:rsidR="00A1514B">
        <w:instrText xml:space="preserve"> XE "</w:instrText>
      </w:r>
      <w:r w:rsidR="00A1514B" w:rsidRPr="008B4AF8">
        <w:instrText>Nene</w:instrText>
      </w:r>
      <w:r w:rsidR="00A1514B">
        <w:instrText xml:space="preserve">" </w:instrText>
      </w:r>
      <w:r w:rsidR="00A1514B">
        <w:fldChar w:fldCharType="end"/>
      </w:r>
      <w:r>
        <w:t xml:space="preserve"> Engine</w:t>
      </w:r>
    </w:p>
    <w:p w14:paraId="48493F4D" w14:textId="77777777" w:rsidR="006569FD" w:rsidRDefault="006569FD" w:rsidP="00E8710D">
      <w:pPr>
        <w:pStyle w:val="Heading7"/>
        <w:framePr w:wrap="around"/>
      </w:pPr>
      <w:r>
        <w:t>Existing Contracts</w:t>
      </w:r>
      <w:r w:rsidR="003B3FCB">
        <w:t xml:space="preserve"> Extended</w:t>
      </w:r>
      <w:r w:rsidR="00E8710D">
        <w:t xml:space="preserve"> to 1947</w:t>
      </w:r>
    </w:p>
    <w:p w14:paraId="3D0E4251" w14:textId="77777777" w:rsidR="006569FD" w:rsidRDefault="00E8710D" w:rsidP="00072488">
      <w:pPr>
        <w:pStyle w:val="BodyText"/>
      </w:pPr>
      <w:r>
        <w:t>After the turmoil of World War II, everywhere around the world nations and people were trying to rebuild their lives. In 1946 the RAAF were demobilizing their servicemen and women</w:t>
      </w:r>
      <w:r w:rsidR="00442E33">
        <w:t>,</w:t>
      </w:r>
      <w:r>
        <w:t xml:space="preserve"> and this would take time.  The e</w:t>
      </w:r>
      <w:r w:rsidR="006569FD">
        <w:t>xisting contracts with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006569FD">
        <w:t xml:space="preserve"> Co. and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rsidR="006569FD">
        <w:t xml:space="preserve"> Oil Co. extended to Sept</w:t>
      </w:r>
      <w:r>
        <w:t>ember</w:t>
      </w:r>
      <w:r w:rsidR="006569FD">
        <w:t xml:space="preserve"> 2, 1947</w:t>
      </w:r>
      <w:r>
        <w:t>. There were also some variations to take account of the withdrawal of Allied forces, and the changeover to civilian authority.  These changes included:</w:t>
      </w:r>
    </w:p>
    <w:p w14:paraId="6712F2FE" w14:textId="77777777" w:rsidR="006569FD" w:rsidRDefault="006569FD" w:rsidP="00072488">
      <w:pPr>
        <w:pStyle w:val="BodyText"/>
      </w:pPr>
      <w:r>
        <w:t xml:space="preserve">Locations </w:t>
      </w:r>
      <w:r w:rsidR="00E8710D">
        <w:t xml:space="preserve">which were </w:t>
      </w:r>
      <w:r>
        <w:t>in operation at 10 July 1946</w:t>
      </w:r>
      <w:r w:rsidR="00E8710D">
        <w:t xml:space="preserve"> </w:t>
      </w:r>
      <w:r w:rsidR="00A1514B">
        <w:t>–</w:t>
      </w:r>
      <w:r w:rsidR="00E8710D">
        <w:t xml:space="preserve"> </w:t>
      </w:r>
      <w:r>
        <w:t>Hobart</w:t>
      </w:r>
      <w:r w:rsidR="00A1514B">
        <w:fldChar w:fldCharType="begin"/>
      </w:r>
      <w:r w:rsidR="00A1514B">
        <w:instrText xml:space="preserve"> XE "</w:instrText>
      </w:r>
      <w:r w:rsidR="00A1514B" w:rsidRPr="00AB3F5F">
        <w:instrText>Hobart</w:instrText>
      </w:r>
      <w:r w:rsidR="00A1514B">
        <w:instrText xml:space="preserve">" </w:instrText>
      </w:r>
      <w:r w:rsidR="00A1514B">
        <w:fldChar w:fldCharType="end"/>
      </w:r>
      <w:r w:rsidR="00A1514B">
        <w:t>,</w:t>
      </w:r>
      <w:r>
        <w:t xml:space="preserve"> Launceston</w:t>
      </w:r>
      <w:r w:rsidR="00A1514B">
        <w:fldChar w:fldCharType="begin"/>
      </w:r>
      <w:r w:rsidR="00A1514B">
        <w:instrText xml:space="preserve"> XE "</w:instrText>
      </w:r>
      <w:r w:rsidR="00A1514B" w:rsidRPr="008E17AB">
        <w:instrText>Launceston</w:instrText>
      </w:r>
      <w:r w:rsidR="00A1514B">
        <w:instrText xml:space="preserve">" </w:instrText>
      </w:r>
      <w:r w:rsidR="00A1514B">
        <w:fldChar w:fldCharType="end"/>
      </w:r>
      <w:r>
        <w:t>, Oodnadatta</w:t>
      </w:r>
      <w:r w:rsidR="00A1514B">
        <w:fldChar w:fldCharType="begin"/>
      </w:r>
      <w:r w:rsidR="00A1514B">
        <w:instrText xml:space="preserve"> XE "</w:instrText>
      </w:r>
      <w:r w:rsidR="00A1514B" w:rsidRPr="007D591D">
        <w:instrText>Oodnadatta</w:instrText>
      </w:r>
      <w:r w:rsidR="00A1514B">
        <w:instrText xml:space="preserve">" </w:instrText>
      </w:r>
      <w:r w:rsidR="00A1514B">
        <w:fldChar w:fldCharType="end"/>
      </w:r>
      <w:r>
        <w:t>, Broome</w:t>
      </w:r>
      <w:r w:rsidR="00A1514B">
        <w:fldChar w:fldCharType="begin"/>
      </w:r>
      <w:r w:rsidR="00A1514B">
        <w:instrText xml:space="preserve"> XE "</w:instrText>
      </w:r>
      <w:r w:rsidR="00A1514B" w:rsidRPr="00D01233">
        <w:instrText>Broome</w:instrText>
      </w:r>
      <w:r w:rsidR="00A1514B">
        <w:instrText xml:space="preserve">" </w:instrText>
      </w:r>
      <w:r w:rsidR="00A1514B">
        <w:fldChar w:fldCharType="end"/>
      </w:r>
      <w:r>
        <w:t>, Onlsow</w:t>
      </w:r>
      <w:r w:rsidR="00A1514B">
        <w:fldChar w:fldCharType="begin"/>
      </w:r>
      <w:r w:rsidR="00A1514B">
        <w:instrText xml:space="preserve"> XE "</w:instrText>
      </w:r>
      <w:r w:rsidR="00A1514B" w:rsidRPr="002E6A60">
        <w:instrText>Onlsow</w:instrText>
      </w:r>
      <w:r w:rsidR="00A1514B">
        <w:instrText xml:space="preserve">" </w:instrText>
      </w:r>
      <w:r w:rsidR="00A1514B">
        <w:fldChar w:fldCharType="end"/>
      </w:r>
      <w:r>
        <w:t>, Rockhampton</w:t>
      </w:r>
      <w:r w:rsidR="002E4BF4">
        <w:fldChar w:fldCharType="begin"/>
      </w:r>
      <w:r w:rsidR="002E4BF4">
        <w:instrText xml:space="preserve"> XE "</w:instrText>
      </w:r>
      <w:r w:rsidR="002E4BF4" w:rsidRPr="002E794C">
        <w:rPr>
          <w:i/>
        </w:rPr>
        <w:instrText>Rockhampton</w:instrText>
      </w:r>
      <w:r w:rsidR="002E4BF4">
        <w:instrText xml:space="preserve">" </w:instrText>
      </w:r>
      <w:r w:rsidR="002E4BF4">
        <w:fldChar w:fldCharType="end"/>
      </w:r>
      <w:r>
        <w:t>, Charleville,</w:t>
      </w:r>
      <w:r w:rsidR="00A1514B">
        <w:fldChar w:fldCharType="begin"/>
      </w:r>
      <w:r w:rsidR="00A1514B">
        <w:instrText xml:space="preserve"> XE "</w:instrText>
      </w:r>
      <w:r w:rsidR="00A1514B" w:rsidRPr="00E6258E">
        <w:instrText>Charleville,</w:instrText>
      </w:r>
      <w:r w:rsidR="00A1514B">
        <w:instrText xml:space="preserve">" </w:instrText>
      </w:r>
      <w:r w:rsidR="00A1514B">
        <w:fldChar w:fldCharType="end"/>
      </w:r>
      <w:r w:rsidR="00E8710D">
        <w:t xml:space="preserve"> </w:t>
      </w:r>
      <w:r>
        <w:t>Learmonth</w:t>
      </w:r>
      <w:r w:rsidR="00A1514B">
        <w:fldChar w:fldCharType="begin"/>
      </w:r>
      <w:r w:rsidR="00A1514B">
        <w:instrText xml:space="preserve"> XE "</w:instrText>
      </w:r>
      <w:r w:rsidR="00A1514B" w:rsidRPr="00F92CBB">
        <w:instrText>Learmonth</w:instrText>
      </w:r>
      <w:r w:rsidR="00A1514B">
        <w:instrText xml:space="preserve">" </w:instrText>
      </w:r>
      <w:r w:rsidR="00A1514B">
        <w:fldChar w:fldCharType="end"/>
      </w:r>
      <w:r>
        <w:t>, Noonkanbah</w:t>
      </w:r>
      <w:r w:rsidR="00A1514B">
        <w:fldChar w:fldCharType="begin"/>
      </w:r>
      <w:r w:rsidR="00A1514B">
        <w:instrText xml:space="preserve"> XE "</w:instrText>
      </w:r>
      <w:r w:rsidR="00A1514B" w:rsidRPr="00810238">
        <w:instrText>Noonkanbah</w:instrText>
      </w:r>
      <w:r w:rsidR="00A1514B">
        <w:instrText xml:space="preserve">" </w:instrText>
      </w:r>
      <w:r w:rsidR="00A1514B">
        <w:fldChar w:fldCharType="end"/>
      </w:r>
      <w:r>
        <w:t>, Cloncurry</w:t>
      </w:r>
      <w:r w:rsidR="008062FC">
        <w:fldChar w:fldCharType="begin"/>
      </w:r>
      <w:r w:rsidR="008062FC">
        <w:instrText xml:space="preserve"> XE "</w:instrText>
      </w:r>
      <w:r w:rsidR="008062FC" w:rsidRPr="00672B69">
        <w:rPr>
          <w:sz w:val="18"/>
          <w:szCs w:val="18"/>
        </w:rPr>
        <w:instrText>Cloncurry</w:instrText>
      </w:r>
      <w:r w:rsidR="008062FC">
        <w:instrText xml:space="preserve">" </w:instrText>
      </w:r>
      <w:r w:rsidR="008062FC">
        <w:fldChar w:fldCharType="end"/>
      </w:r>
      <w:r>
        <w:t>.</w:t>
      </w:r>
    </w:p>
    <w:p w14:paraId="5D00E4BF" w14:textId="77777777" w:rsidR="006569FD" w:rsidRDefault="006569FD" w:rsidP="00072488">
      <w:pPr>
        <w:pStyle w:val="BodyText"/>
      </w:pPr>
      <w:smartTag w:uri="urn:schemas-microsoft-com:office:smarttags" w:element="place">
        <w:r>
          <w:t>Alice Springs</w:t>
        </w:r>
      </w:smartTag>
      <w:r w:rsidR="0084230A">
        <w:fldChar w:fldCharType="begin"/>
      </w:r>
      <w:r w:rsidR="0084230A">
        <w:instrText xml:space="preserve"> XE "</w:instrText>
      </w:r>
      <w:r w:rsidR="0084230A" w:rsidRPr="003A23B1">
        <w:rPr>
          <w:i/>
          <w:spacing w:val="0"/>
        </w:rPr>
        <w:instrText>Alice Springs</w:instrText>
      </w:r>
      <w:r w:rsidR="0084230A">
        <w:instrText xml:space="preserve">" </w:instrText>
      </w:r>
      <w:r w:rsidR="0084230A">
        <w:fldChar w:fldCharType="end"/>
      </w:r>
      <w:r>
        <w:t xml:space="preserve"> </w:t>
      </w:r>
      <w:r w:rsidR="00E8710D">
        <w:t xml:space="preserve">requirements was an </w:t>
      </w:r>
      <w:r>
        <w:t xml:space="preserve">off take </w:t>
      </w:r>
      <w:r w:rsidR="00E8710D">
        <w:t xml:space="preserve">of </w:t>
      </w:r>
      <w:r>
        <w:t>15,000 IG/month</w:t>
      </w:r>
    </w:p>
    <w:p w14:paraId="06545180" w14:textId="77777777" w:rsidR="006569FD" w:rsidRDefault="006569FD" w:rsidP="00072488">
      <w:pPr>
        <w:pStyle w:val="BodyText"/>
      </w:pPr>
      <w:r>
        <w:t>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xml:space="preserve"> and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t xml:space="preserve"> </w:t>
      </w:r>
      <w:r w:rsidR="00E8710D">
        <w:t>would not be</w:t>
      </w:r>
      <w:r>
        <w:t xml:space="preserve"> responsible for </w:t>
      </w:r>
      <w:smartTag w:uri="urn:schemas-microsoft-com:office:smarttags" w:element="City">
        <w:r>
          <w:t>Port Moresby</w:t>
        </w:r>
      </w:smartTag>
      <w:r w:rsidR="009220B1">
        <w:fldChar w:fldCharType="begin"/>
      </w:r>
      <w:r w:rsidR="009220B1">
        <w:instrText xml:space="preserve"> XE "</w:instrText>
      </w:r>
      <w:smartTag w:uri="urn:schemas-microsoft-com:office:smarttags" w:element="City">
        <w:r w:rsidR="009220B1" w:rsidRPr="000D18C4">
          <w:instrText>Port Moresby</w:instrText>
        </w:r>
      </w:smartTag>
      <w:r w:rsidR="009220B1">
        <w:instrText xml:space="preserve">" </w:instrText>
      </w:r>
      <w:r w:rsidR="009220B1">
        <w:fldChar w:fldCharType="end"/>
      </w:r>
      <w:r>
        <w:t xml:space="preserve"> (</w:t>
      </w:r>
      <w:smartTag w:uri="urn:schemas-microsoft-com:office:smarttags" w:element="place">
        <w:smartTag w:uri="urn:schemas-microsoft-com:office:smarttags" w:element="City">
          <w:r>
            <w:t>Jacksons</w:t>
          </w:r>
        </w:smartTag>
      </w:smartTag>
      <w:r>
        <w:t>), Rabaul</w:t>
      </w:r>
      <w:r w:rsidR="0061533B">
        <w:fldChar w:fldCharType="begin"/>
      </w:r>
      <w:r w:rsidR="0061533B">
        <w:instrText xml:space="preserve"> XE "</w:instrText>
      </w:r>
      <w:r w:rsidR="0061533B" w:rsidRPr="00D163AE">
        <w:instrText>Rabaul</w:instrText>
      </w:r>
      <w:r w:rsidR="0061533B">
        <w:instrText xml:space="preserve">" </w:instrText>
      </w:r>
      <w:r w:rsidR="0061533B">
        <w:fldChar w:fldCharType="end"/>
      </w:r>
      <w:r>
        <w:t xml:space="preserve"> (Lakunai), Lae</w:t>
      </w:r>
      <w:r w:rsidR="00243E63">
        <w:fldChar w:fldCharType="begin"/>
      </w:r>
      <w:r w:rsidR="00243E63">
        <w:instrText xml:space="preserve"> XE "</w:instrText>
      </w:r>
      <w:r w:rsidR="00243E63" w:rsidRPr="004F788F">
        <w:instrText>Lae</w:instrText>
      </w:r>
      <w:r w:rsidR="00243E63">
        <w:instrText xml:space="preserve">" </w:instrText>
      </w:r>
      <w:r w:rsidR="00243E63">
        <w:fldChar w:fldCharType="end"/>
      </w:r>
      <w:r>
        <w:t>, Finschhafen</w:t>
      </w:r>
      <w:r w:rsidR="00780346">
        <w:fldChar w:fldCharType="begin"/>
      </w:r>
      <w:r w:rsidR="00780346">
        <w:instrText xml:space="preserve"> XE "</w:instrText>
      </w:r>
      <w:r w:rsidR="00780346" w:rsidRPr="004A363F">
        <w:instrText>Finschhafen</w:instrText>
      </w:r>
      <w:r w:rsidR="00780346">
        <w:instrText xml:space="preserve">" </w:instrText>
      </w:r>
      <w:r w:rsidR="00780346">
        <w:fldChar w:fldCharType="end"/>
      </w:r>
      <w:r w:rsidR="00E650B8">
        <w:t>;</w:t>
      </w:r>
      <w:r w:rsidR="00E8710D">
        <w:t xml:space="preserve"> t</w:t>
      </w:r>
      <w:r>
        <w:t xml:space="preserve">hese </w:t>
      </w:r>
      <w:r w:rsidR="00E8710D">
        <w:t xml:space="preserve">would be </w:t>
      </w:r>
      <w:r>
        <w:t>RAAF’s responsibility.</w:t>
      </w:r>
    </w:p>
    <w:p w14:paraId="6BC7545E" w14:textId="77777777" w:rsidR="006569FD" w:rsidRDefault="00E8710D" w:rsidP="00072488">
      <w:pPr>
        <w:pStyle w:val="BodyText"/>
      </w:pPr>
      <w:r>
        <w:t xml:space="preserve">The </w:t>
      </w:r>
      <w:r w:rsidR="006569FD">
        <w:t>Dutch w</w:t>
      </w:r>
      <w:r>
        <w:t xml:space="preserve">ould </w:t>
      </w:r>
      <w:r w:rsidR="006569FD">
        <w:t>refuel at Moratai</w:t>
      </w:r>
      <w:r w:rsidR="00780346">
        <w:fldChar w:fldCharType="begin"/>
      </w:r>
      <w:r w:rsidR="00780346">
        <w:instrText xml:space="preserve"> XE "</w:instrText>
      </w:r>
      <w:r w:rsidR="00780346" w:rsidRPr="00726AC6">
        <w:instrText>Moratai</w:instrText>
      </w:r>
      <w:r w:rsidR="00780346">
        <w:instrText xml:space="preserve">" </w:instrText>
      </w:r>
      <w:r w:rsidR="00780346">
        <w:fldChar w:fldCharType="end"/>
      </w:r>
      <w:r w:rsidR="006569FD">
        <w:t xml:space="preserve">, US Forces </w:t>
      </w:r>
      <w:r>
        <w:t xml:space="preserve">would </w:t>
      </w:r>
      <w:r w:rsidR="006569FD">
        <w:t xml:space="preserve">refuel for staging points </w:t>
      </w:r>
      <w:smartTag w:uri="urn:schemas-microsoft-com:office:smarttags" w:element="country-region">
        <w:r w:rsidR="006569FD">
          <w:t>Australia</w:t>
        </w:r>
      </w:smartTag>
      <w:r w:rsidR="006569FD">
        <w:t xml:space="preserve"> to </w:t>
      </w:r>
      <w:smartTag w:uri="urn:schemas-microsoft-com:office:smarttags" w:element="country-region">
        <w:smartTag w:uri="urn:schemas-microsoft-com:office:smarttags" w:element="place">
          <w:r w:rsidR="006569FD">
            <w:t>Japan</w:t>
          </w:r>
        </w:smartTag>
      </w:smartTag>
      <w:r w:rsidR="006569FD">
        <w:t xml:space="preserve"> route.</w:t>
      </w:r>
    </w:p>
    <w:p w14:paraId="58FC952E" w14:textId="77777777" w:rsidR="006569FD" w:rsidRDefault="006569FD" w:rsidP="00072488">
      <w:pPr>
        <w:pStyle w:val="BodyText"/>
      </w:pPr>
      <w:r>
        <w:t>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xml:space="preserve"> </w:t>
      </w:r>
      <w:r w:rsidR="00E8710D">
        <w:t>were</w:t>
      </w:r>
      <w:r>
        <w:t xml:space="preserve"> to take over supply in </w:t>
      </w:r>
      <w:smartTag w:uri="urn:schemas-microsoft-com:office:smarttags" w:element="country-region">
        <w:smartTag w:uri="urn:schemas-microsoft-com:office:smarttags" w:element="place">
          <w:r>
            <w:t>New Guinea</w:t>
          </w:r>
        </w:smartTag>
      </w:smartTag>
      <w:r w:rsidR="0061533B">
        <w:fldChar w:fldCharType="begin"/>
      </w:r>
      <w:r w:rsidR="0061533B">
        <w:instrText xml:space="preserve"> XE "</w:instrText>
      </w:r>
      <w:r w:rsidR="0061533B" w:rsidRPr="002B312C">
        <w:instrText>New Guinea</w:instrText>
      </w:r>
      <w:r w:rsidR="0061533B">
        <w:instrText xml:space="preserve">" </w:instrText>
      </w:r>
      <w:r w:rsidR="0061533B">
        <w:fldChar w:fldCharType="end"/>
      </w:r>
      <w:r>
        <w:t xml:space="preserve"> area, </w:t>
      </w:r>
      <w:r w:rsidR="00E8710D">
        <w:t xml:space="preserve">the </w:t>
      </w:r>
      <w:r>
        <w:t xml:space="preserve">take-over date </w:t>
      </w:r>
      <w:r w:rsidR="00E8710D">
        <w:t xml:space="preserve">was </w:t>
      </w:r>
      <w:r>
        <w:t xml:space="preserve">unknown </w:t>
      </w:r>
      <w:r w:rsidR="00E8710D">
        <w:t xml:space="preserve">but </w:t>
      </w:r>
      <w:r>
        <w:t>probably 22 Jan</w:t>
      </w:r>
      <w:r w:rsidR="00E8710D">
        <w:t>uary</w:t>
      </w:r>
      <w:r>
        <w:t xml:space="preserve"> 1947</w:t>
      </w:r>
      <w:r w:rsidR="00E8710D">
        <w:t>.</w:t>
      </w:r>
    </w:p>
    <w:p w14:paraId="6CF3E970" w14:textId="77777777" w:rsidR="006569FD" w:rsidRDefault="000B18F8" w:rsidP="00072488">
      <w:pPr>
        <w:pStyle w:val="BodyText"/>
      </w:pPr>
      <w:r w:rsidRPr="000B18F8">
        <w:t>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Pr="000B18F8">
        <w:t xml:space="preserve"> Refuelling at </w:t>
      </w:r>
      <w:smartTag w:uri="urn:schemas-microsoft-com:office:smarttags" w:element="City">
        <w:smartTag w:uri="urn:schemas-microsoft-com:office:smarttags" w:element="place">
          <w:r w:rsidR="00780346">
            <w:t xml:space="preserve">Port </w:t>
          </w:r>
          <w:r w:rsidRPr="000B18F8">
            <w:t>Moresby</w:t>
          </w:r>
        </w:smartTag>
      </w:smartTag>
      <w:r w:rsidR="00780346">
        <w:fldChar w:fldCharType="begin"/>
      </w:r>
      <w:r w:rsidR="00780346">
        <w:instrText xml:space="preserve"> XE "</w:instrText>
      </w:r>
      <w:smartTag w:uri="urn:schemas-microsoft-com:office:smarttags" w:element="City">
        <w:r w:rsidR="00780346" w:rsidRPr="00E76C61">
          <w:instrText>Port Moresby</w:instrText>
        </w:r>
      </w:smartTag>
      <w:r w:rsidR="00780346">
        <w:instrText xml:space="preserve">" </w:instrText>
      </w:r>
      <w:r w:rsidR="00780346">
        <w:fldChar w:fldCharType="end"/>
      </w:r>
      <w:r w:rsidRPr="000B18F8">
        <w:t xml:space="preserve"> </w:t>
      </w:r>
      <w:r>
        <w:t xml:space="preserve">were </w:t>
      </w:r>
      <w:r w:rsidRPr="000B18F8">
        <w:t xml:space="preserve">to take over RAAF operation </w:t>
      </w:r>
      <w:r>
        <w:t xml:space="preserve">as at </w:t>
      </w:r>
      <w:r w:rsidRPr="000B18F8">
        <w:t>2</w:t>
      </w:r>
      <w:r>
        <w:t>2</w:t>
      </w:r>
      <w:r w:rsidRPr="000B18F8">
        <w:t xml:space="preserve"> Oct 1947</w:t>
      </w:r>
      <w:r>
        <w:t>.</w:t>
      </w:r>
    </w:p>
    <w:p w14:paraId="644F64D2" w14:textId="77777777" w:rsidR="006569FD" w:rsidRPr="00442E33" w:rsidRDefault="00E8710D" w:rsidP="007648F8">
      <w:pPr>
        <w:pStyle w:val="Caption"/>
      </w:pPr>
      <w:r w:rsidRPr="00442E33">
        <w:t xml:space="preserve">Table </w:t>
      </w:r>
      <w:fldSimple w:instr=" SEQ Table \* ARABIC ">
        <w:r w:rsidR="0022675A">
          <w:rPr>
            <w:noProof/>
          </w:rPr>
          <w:t>8</w:t>
        </w:r>
      </w:fldSimple>
      <w:r w:rsidRPr="00442E33">
        <w:t>. Avgas 100</w:t>
      </w:r>
      <w:r w:rsidR="008B6D13">
        <w:fldChar w:fldCharType="begin"/>
      </w:r>
      <w:r w:rsidR="008B6D13">
        <w:instrText xml:space="preserve"> XE "</w:instrText>
      </w:r>
      <w:r w:rsidR="008B6D13" w:rsidRPr="00AD42B8">
        <w:instrText>Avgas 100</w:instrText>
      </w:r>
      <w:r w:rsidR="008B6D13">
        <w:instrText xml:space="preserve">" </w:instrText>
      </w:r>
      <w:r w:rsidR="008B6D13">
        <w:fldChar w:fldCharType="end"/>
      </w:r>
      <w:r w:rsidRPr="00442E33">
        <w:t xml:space="preserve"> </w:t>
      </w:r>
      <w:r w:rsidR="006569FD" w:rsidRPr="00442E33">
        <w:t>Stocks at 31 Dec 1946 (Imp Gallons)</w:t>
      </w:r>
    </w:p>
    <w:tbl>
      <w:tblPr>
        <w:tblW w:w="0" w:type="auto"/>
        <w:tblInd w:w="152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57"/>
        <w:gridCol w:w="1050"/>
        <w:gridCol w:w="1504"/>
        <w:gridCol w:w="1843"/>
      </w:tblGrid>
      <w:tr w:rsidR="006569FD" w14:paraId="797C3023" w14:textId="77777777" w:rsidTr="00442E33">
        <w:tc>
          <w:tcPr>
            <w:tcW w:w="1557" w:type="dxa"/>
            <w:tcBorders>
              <w:bottom w:val="single" w:sz="12" w:space="0" w:color="000000"/>
            </w:tcBorders>
          </w:tcPr>
          <w:p w14:paraId="54DBC54C" w14:textId="77777777" w:rsidR="006569FD" w:rsidRDefault="006569FD" w:rsidP="006569FD">
            <w:pPr>
              <w:rPr>
                <w:b/>
                <w:sz w:val="20"/>
              </w:rPr>
            </w:pPr>
            <w:r>
              <w:rPr>
                <w:b/>
                <w:sz w:val="20"/>
              </w:rPr>
              <w:t>Location</w:t>
            </w:r>
          </w:p>
        </w:tc>
        <w:tc>
          <w:tcPr>
            <w:tcW w:w="1050" w:type="dxa"/>
            <w:tcBorders>
              <w:bottom w:val="single" w:sz="12" w:space="0" w:color="000000"/>
            </w:tcBorders>
          </w:tcPr>
          <w:p w14:paraId="0E2CDBDD" w14:textId="77777777" w:rsidR="006569FD" w:rsidRDefault="006569FD" w:rsidP="006569FD">
            <w:pPr>
              <w:rPr>
                <w:b/>
                <w:sz w:val="20"/>
              </w:rPr>
            </w:pPr>
            <w:r>
              <w:rPr>
                <w:b/>
                <w:sz w:val="20"/>
              </w:rPr>
              <w:t>Bulk</w:t>
            </w:r>
          </w:p>
        </w:tc>
        <w:tc>
          <w:tcPr>
            <w:tcW w:w="1504" w:type="dxa"/>
            <w:tcBorders>
              <w:bottom w:val="single" w:sz="12" w:space="0" w:color="000000"/>
            </w:tcBorders>
          </w:tcPr>
          <w:p w14:paraId="69FB6C4C" w14:textId="77777777" w:rsidR="006569FD" w:rsidRDefault="006569FD" w:rsidP="006569FD">
            <w:pPr>
              <w:rPr>
                <w:b/>
                <w:sz w:val="20"/>
              </w:rPr>
            </w:pPr>
            <w:r>
              <w:rPr>
                <w:b/>
                <w:sz w:val="20"/>
              </w:rPr>
              <w:t>in drums</w:t>
            </w:r>
          </w:p>
        </w:tc>
        <w:tc>
          <w:tcPr>
            <w:tcW w:w="1843" w:type="dxa"/>
            <w:tcBorders>
              <w:bottom w:val="single" w:sz="12" w:space="0" w:color="000000"/>
            </w:tcBorders>
          </w:tcPr>
          <w:p w14:paraId="6D769698" w14:textId="77777777" w:rsidR="006569FD" w:rsidRDefault="006569FD" w:rsidP="006569FD">
            <w:pPr>
              <w:rPr>
                <w:b/>
                <w:sz w:val="20"/>
              </w:rPr>
            </w:pPr>
            <w:r>
              <w:rPr>
                <w:b/>
                <w:sz w:val="20"/>
              </w:rPr>
              <w:t>Consumption</w:t>
            </w:r>
          </w:p>
        </w:tc>
      </w:tr>
      <w:tr w:rsidR="006569FD" w14:paraId="6C467821" w14:textId="77777777" w:rsidTr="00442E33">
        <w:tc>
          <w:tcPr>
            <w:tcW w:w="1557" w:type="dxa"/>
            <w:tcBorders>
              <w:top w:val="nil"/>
            </w:tcBorders>
          </w:tcPr>
          <w:p w14:paraId="2C4FB6B6" w14:textId="77777777" w:rsidR="006569FD" w:rsidRDefault="006569FD" w:rsidP="006569FD">
            <w:pPr>
              <w:rPr>
                <w:sz w:val="20"/>
              </w:rPr>
            </w:pPr>
            <w:r>
              <w:rPr>
                <w:sz w:val="20"/>
              </w:rPr>
              <w:t>Finschhafen</w:t>
            </w:r>
            <w:r w:rsidR="00780346">
              <w:rPr>
                <w:sz w:val="20"/>
              </w:rPr>
              <w:fldChar w:fldCharType="begin"/>
            </w:r>
            <w:r w:rsidR="00780346">
              <w:instrText xml:space="preserve"> XE "</w:instrText>
            </w:r>
            <w:r w:rsidR="00780346" w:rsidRPr="004A363F">
              <w:instrText>Finschhafen</w:instrText>
            </w:r>
            <w:r w:rsidR="00780346">
              <w:instrText xml:space="preserve">" </w:instrText>
            </w:r>
            <w:r w:rsidR="00780346">
              <w:rPr>
                <w:sz w:val="20"/>
              </w:rPr>
              <w:fldChar w:fldCharType="end"/>
            </w:r>
          </w:p>
        </w:tc>
        <w:tc>
          <w:tcPr>
            <w:tcW w:w="1050" w:type="dxa"/>
            <w:tcBorders>
              <w:top w:val="nil"/>
            </w:tcBorders>
          </w:tcPr>
          <w:p w14:paraId="092131AC" w14:textId="77777777" w:rsidR="006569FD" w:rsidRDefault="006569FD" w:rsidP="006569FD">
            <w:pPr>
              <w:jc w:val="center"/>
              <w:rPr>
                <w:sz w:val="20"/>
              </w:rPr>
            </w:pPr>
            <w:r>
              <w:rPr>
                <w:sz w:val="20"/>
              </w:rPr>
              <w:t>-</w:t>
            </w:r>
          </w:p>
        </w:tc>
        <w:tc>
          <w:tcPr>
            <w:tcW w:w="1504" w:type="dxa"/>
            <w:tcBorders>
              <w:top w:val="nil"/>
            </w:tcBorders>
          </w:tcPr>
          <w:p w14:paraId="597B46E2" w14:textId="77777777" w:rsidR="006569FD" w:rsidRDefault="006569FD" w:rsidP="006569FD">
            <w:pPr>
              <w:jc w:val="center"/>
              <w:rPr>
                <w:sz w:val="20"/>
              </w:rPr>
            </w:pPr>
            <w:r>
              <w:rPr>
                <w:sz w:val="20"/>
              </w:rPr>
              <w:t>42</w:t>
            </w:r>
            <w:r w:rsidR="00E8710D">
              <w:rPr>
                <w:sz w:val="20"/>
              </w:rPr>
              <w:t>,</w:t>
            </w:r>
            <w:r>
              <w:rPr>
                <w:sz w:val="20"/>
              </w:rPr>
              <w:t>963</w:t>
            </w:r>
          </w:p>
        </w:tc>
        <w:tc>
          <w:tcPr>
            <w:tcW w:w="1843" w:type="dxa"/>
            <w:tcBorders>
              <w:top w:val="nil"/>
            </w:tcBorders>
          </w:tcPr>
          <w:p w14:paraId="695B3D2B" w14:textId="77777777" w:rsidR="006569FD" w:rsidRDefault="006569FD" w:rsidP="006569FD">
            <w:pPr>
              <w:jc w:val="center"/>
              <w:rPr>
                <w:sz w:val="20"/>
              </w:rPr>
            </w:pPr>
            <w:r>
              <w:rPr>
                <w:sz w:val="20"/>
              </w:rPr>
              <w:t>6</w:t>
            </w:r>
            <w:r w:rsidR="00E8710D">
              <w:rPr>
                <w:sz w:val="20"/>
              </w:rPr>
              <w:t>,</w:t>
            </w:r>
            <w:r>
              <w:rPr>
                <w:sz w:val="20"/>
              </w:rPr>
              <w:t>175</w:t>
            </w:r>
          </w:p>
        </w:tc>
      </w:tr>
      <w:tr w:rsidR="006569FD" w14:paraId="552F8CDD" w14:textId="77777777" w:rsidTr="00442E33">
        <w:tc>
          <w:tcPr>
            <w:tcW w:w="1557" w:type="dxa"/>
          </w:tcPr>
          <w:p w14:paraId="667B7E33" w14:textId="77777777" w:rsidR="006569FD" w:rsidRDefault="006569FD" w:rsidP="006569FD">
            <w:pPr>
              <w:rPr>
                <w:sz w:val="20"/>
              </w:rPr>
            </w:pPr>
            <w:r>
              <w:rPr>
                <w:sz w:val="20"/>
              </w:rPr>
              <w:t>Lae</w:t>
            </w:r>
            <w:r w:rsidR="00243E63">
              <w:rPr>
                <w:sz w:val="20"/>
              </w:rPr>
              <w:fldChar w:fldCharType="begin"/>
            </w:r>
            <w:r w:rsidR="00243E63">
              <w:instrText xml:space="preserve"> XE "</w:instrText>
            </w:r>
            <w:r w:rsidR="00243E63" w:rsidRPr="004F788F">
              <w:instrText>Lae</w:instrText>
            </w:r>
            <w:r w:rsidR="00243E63">
              <w:instrText xml:space="preserve">" </w:instrText>
            </w:r>
            <w:r w:rsidR="00243E63">
              <w:rPr>
                <w:sz w:val="20"/>
              </w:rPr>
              <w:fldChar w:fldCharType="end"/>
            </w:r>
          </w:p>
        </w:tc>
        <w:tc>
          <w:tcPr>
            <w:tcW w:w="1050" w:type="dxa"/>
          </w:tcPr>
          <w:p w14:paraId="2AA5603E" w14:textId="77777777" w:rsidR="006569FD" w:rsidRDefault="006569FD" w:rsidP="006569FD">
            <w:pPr>
              <w:jc w:val="center"/>
              <w:rPr>
                <w:sz w:val="20"/>
              </w:rPr>
            </w:pPr>
            <w:r>
              <w:rPr>
                <w:sz w:val="20"/>
              </w:rPr>
              <w:t>108</w:t>
            </w:r>
            <w:r w:rsidR="00E8710D">
              <w:rPr>
                <w:sz w:val="20"/>
              </w:rPr>
              <w:t>,</w:t>
            </w:r>
            <w:r>
              <w:rPr>
                <w:sz w:val="20"/>
              </w:rPr>
              <w:t>548</w:t>
            </w:r>
          </w:p>
        </w:tc>
        <w:tc>
          <w:tcPr>
            <w:tcW w:w="1504" w:type="dxa"/>
          </w:tcPr>
          <w:p w14:paraId="2569EBB7" w14:textId="77777777" w:rsidR="006569FD" w:rsidRDefault="006569FD" w:rsidP="006569FD">
            <w:pPr>
              <w:jc w:val="center"/>
              <w:rPr>
                <w:sz w:val="20"/>
              </w:rPr>
            </w:pPr>
            <w:r>
              <w:rPr>
                <w:sz w:val="20"/>
              </w:rPr>
              <w:t>61</w:t>
            </w:r>
            <w:r w:rsidR="00E8710D">
              <w:rPr>
                <w:sz w:val="20"/>
              </w:rPr>
              <w:t>,</w:t>
            </w:r>
            <w:r>
              <w:rPr>
                <w:sz w:val="20"/>
              </w:rPr>
              <w:t>996</w:t>
            </w:r>
          </w:p>
        </w:tc>
        <w:tc>
          <w:tcPr>
            <w:tcW w:w="1843" w:type="dxa"/>
          </w:tcPr>
          <w:p w14:paraId="6B848001" w14:textId="77777777" w:rsidR="006569FD" w:rsidRDefault="006569FD" w:rsidP="006569FD">
            <w:pPr>
              <w:jc w:val="center"/>
              <w:rPr>
                <w:sz w:val="20"/>
              </w:rPr>
            </w:pPr>
            <w:r>
              <w:rPr>
                <w:sz w:val="20"/>
              </w:rPr>
              <w:t>13</w:t>
            </w:r>
            <w:r w:rsidR="00E8710D">
              <w:rPr>
                <w:sz w:val="20"/>
              </w:rPr>
              <w:t>,</w:t>
            </w:r>
            <w:r>
              <w:rPr>
                <w:sz w:val="20"/>
              </w:rPr>
              <w:t>605</w:t>
            </w:r>
          </w:p>
        </w:tc>
      </w:tr>
      <w:tr w:rsidR="006569FD" w14:paraId="3F560056" w14:textId="77777777" w:rsidTr="00442E33">
        <w:tc>
          <w:tcPr>
            <w:tcW w:w="1557" w:type="dxa"/>
          </w:tcPr>
          <w:p w14:paraId="1C3BE6B5" w14:textId="77777777" w:rsidR="006569FD" w:rsidRDefault="006569FD" w:rsidP="006569FD">
            <w:pPr>
              <w:rPr>
                <w:sz w:val="20"/>
              </w:rPr>
            </w:pPr>
            <w:smartTag w:uri="urn:schemas-microsoft-com:office:smarttags" w:element="City">
              <w:smartTag w:uri="urn:schemas-microsoft-com:office:smarttags" w:element="place">
                <w:r>
                  <w:rPr>
                    <w:sz w:val="20"/>
                  </w:rPr>
                  <w:t>Port Moresby</w:t>
                </w:r>
              </w:smartTag>
            </w:smartTag>
            <w:r w:rsidR="009220B1">
              <w:rPr>
                <w:sz w:val="20"/>
              </w:rPr>
              <w:fldChar w:fldCharType="begin"/>
            </w:r>
            <w:r w:rsidR="009220B1">
              <w:instrText xml:space="preserve"> XE "</w:instrText>
            </w:r>
            <w:r w:rsidR="009220B1" w:rsidRPr="000D18C4">
              <w:instrText>Port Moresby</w:instrText>
            </w:r>
            <w:r w:rsidR="009220B1">
              <w:instrText xml:space="preserve">" </w:instrText>
            </w:r>
            <w:r w:rsidR="009220B1">
              <w:rPr>
                <w:sz w:val="20"/>
              </w:rPr>
              <w:fldChar w:fldCharType="end"/>
            </w:r>
          </w:p>
        </w:tc>
        <w:tc>
          <w:tcPr>
            <w:tcW w:w="1050" w:type="dxa"/>
          </w:tcPr>
          <w:p w14:paraId="410E8139" w14:textId="77777777" w:rsidR="006569FD" w:rsidRDefault="006569FD" w:rsidP="006569FD">
            <w:pPr>
              <w:jc w:val="center"/>
              <w:rPr>
                <w:sz w:val="20"/>
              </w:rPr>
            </w:pPr>
            <w:r>
              <w:rPr>
                <w:sz w:val="20"/>
              </w:rPr>
              <w:t>52</w:t>
            </w:r>
            <w:r w:rsidR="00E8710D">
              <w:rPr>
                <w:sz w:val="20"/>
              </w:rPr>
              <w:t>,</w:t>
            </w:r>
            <w:r>
              <w:rPr>
                <w:sz w:val="20"/>
              </w:rPr>
              <w:t>917</w:t>
            </w:r>
          </w:p>
        </w:tc>
        <w:tc>
          <w:tcPr>
            <w:tcW w:w="1504" w:type="dxa"/>
          </w:tcPr>
          <w:p w14:paraId="64804EE2" w14:textId="77777777" w:rsidR="006569FD" w:rsidRDefault="006569FD" w:rsidP="006569FD">
            <w:pPr>
              <w:jc w:val="center"/>
              <w:rPr>
                <w:sz w:val="20"/>
              </w:rPr>
            </w:pPr>
            <w:r>
              <w:rPr>
                <w:sz w:val="20"/>
              </w:rPr>
              <w:t>-</w:t>
            </w:r>
          </w:p>
        </w:tc>
        <w:tc>
          <w:tcPr>
            <w:tcW w:w="1843" w:type="dxa"/>
          </w:tcPr>
          <w:p w14:paraId="295F1283" w14:textId="77777777" w:rsidR="006569FD" w:rsidRDefault="006569FD" w:rsidP="006569FD">
            <w:pPr>
              <w:jc w:val="center"/>
              <w:rPr>
                <w:sz w:val="20"/>
              </w:rPr>
            </w:pPr>
            <w:r>
              <w:rPr>
                <w:sz w:val="20"/>
              </w:rPr>
              <w:t>23</w:t>
            </w:r>
            <w:r w:rsidR="00E8710D">
              <w:rPr>
                <w:sz w:val="20"/>
              </w:rPr>
              <w:t>,</w:t>
            </w:r>
            <w:r>
              <w:rPr>
                <w:sz w:val="20"/>
              </w:rPr>
              <w:t>934</w:t>
            </w:r>
          </w:p>
        </w:tc>
      </w:tr>
      <w:tr w:rsidR="006569FD" w14:paraId="0F95FE35" w14:textId="77777777" w:rsidTr="00442E33">
        <w:tc>
          <w:tcPr>
            <w:tcW w:w="1557" w:type="dxa"/>
          </w:tcPr>
          <w:p w14:paraId="6157A76D" w14:textId="77777777" w:rsidR="006569FD" w:rsidRDefault="006569FD" w:rsidP="006569FD">
            <w:pPr>
              <w:rPr>
                <w:sz w:val="20"/>
              </w:rPr>
            </w:pPr>
            <w:r>
              <w:rPr>
                <w:sz w:val="20"/>
              </w:rPr>
              <w:t>Rabaul</w:t>
            </w:r>
            <w:r w:rsidR="0061533B">
              <w:rPr>
                <w:sz w:val="20"/>
              </w:rPr>
              <w:fldChar w:fldCharType="begin"/>
            </w:r>
            <w:r w:rsidR="0061533B">
              <w:instrText xml:space="preserve"> XE "</w:instrText>
            </w:r>
            <w:r w:rsidR="0061533B" w:rsidRPr="00D163AE">
              <w:instrText>Rabaul</w:instrText>
            </w:r>
            <w:r w:rsidR="0061533B">
              <w:instrText xml:space="preserve">" </w:instrText>
            </w:r>
            <w:r w:rsidR="0061533B">
              <w:rPr>
                <w:sz w:val="20"/>
              </w:rPr>
              <w:fldChar w:fldCharType="end"/>
            </w:r>
          </w:p>
        </w:tc>
        <w:tc>
          <w:tcPr>
            <w:tcW w:w="1050" w:type="dxa"/>
          </w:tcPr>
          <w:p w14:paraId="7ABEE5AC" w14:textId="77777777" w:rsidR="006569FD" w:rsidRDefault="006569FD" w:rsidP="006569FD">
            <w:pPr>
              <w:jc w:val="center"/>
              <w:rPr>
                <w:sz w:val="20"/>
              </w:rPr>
            </w:pPr>
            <w:r>
              <w:rPr>
                <w:sz w:val="20"/>
              </w:rPr>
              <w:t>-</w:t>
            </w:r>
          </w:p>
        </w:tc>
        <w:tc>
          <w:tcPr>
            <w:tcW w:w="1504" w:type="dxa"/>
          </w:tcPr>
          <w:p w14:paraId="087DF8F7" w14:textId="77777777" w:rsidR="006569FD" w:rsidRDefault="006569FD" w:rsidP="006569FD">
            <w:pPr>
              <w:jc w:val="center"/>
              <w:rPr>
                <w:sz w:val="20"/>
              </w:rPr>
            </w:pPr>
            <w:r>
              <w:rPr>
                <w:sz w:val="20"/>
              </w:rPr>
              <w:t>117</w:t>
            </w:r>
            <w:r w:rsidR="00E8710D">
              <w:rPr>
                <w:sz w:val="20"/>
              </w:rPr>
              <w:t>,</w:t>
            </w:r>
            <w:r>
              <w:rPr>
                <w:sz w:val="20"/>
              </w:rPr>
              <w:t>156</w:t>
            </w:r>
          </w:p>
        </w:tc>
        <w:tc>
          <w:tcPr>
            <w:tcW w:w="1843" w:type="dxa"/>
          </w:tcPr>
          <w:p w14:paraId="63C4CA69" w14:textId="77777777" w:rsidR="006569FD" w:rsidRDefault="006569FD" w:rsidP="006569FD">
            <w:pPr>
              <w:jc w:val="center"/>
              <w:rPr>
                <w:sz w:val="20"/>
              </w:rPr>
            </w:pPr>
            <w:r>
              <w:rPr>
                <w:sz w:val="20"/>
              </w:rPr>
              <w:t>2</w:t>
            </w:r>
            <w:r w:rsidR="00E8710D">
              <w:rPr>
                <w:sz w:val="20"/>
              </w:rPr>
              <w:t>,</w:t>
            </w:r>
            <w:r>
              <w:rPr>
                <w:sz w:val="20"/>
              </w:rPr>
              <w:t>220</w:t>
            </w:r>
          </w:p>
        </w:tc>
      </w:tr>
    </w:tbl>
    <w:p w14:paraId="0845E57D" w14:textId="77777777" w:rsidR="006569FD" w:rsidRDefault="006569FD" w:rsidP="00CF4A5F">
      <w:pPr>
        <w:pStyle w:val="Heading1"/>
      </w:pPr>
      <w:bookmarkStart w:id="26" w:name="_Toc22572171"/>
      <w:r>
        <w:lastRenderedPageBreak/>
        <w:t>Contract No. 2259 &amp; 2260 between RAAF &amp;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t>,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xml:space="preserve"> </w:t>
      </w:r>
      <w:smartTag w:uri="urn:schemas-microsoft-com:office:smarttags" w:element="place">
        <w:r>
          <w:t>Co.</w:t>
        </w:r>
      </w:smartTag>
      <w:r w:rsidR="009679DB">
        <w:t xml:space="preserve"> 1947</w:t>
      </w:r>
      <w:bookmarkEnd w:id="26"/>
    </w:p>
    <w:p w14:paraId="7C81A2A8" w14:textId="77777777" w:rsidR="00442E33" w:rsidRPr="00442E33" w:rsidRDefault="00442E33" w:rsidP="00072488">
      <w:pPr>
        <w:pStyle w:val="BodyText"/>
      </w:pPr>
      <w:r>
        <w:t xml:space="preserve">The RAAF had a preference </w:t>
      </w:r>
      <w:r w:rsidR="00A87453">
        <w:t>for</w:t>
      </w:r>
      <w:r>
        <w:t xml:space="preserve"> </w:t>
      </w:r>
      <w:r w:rsidR="00746CC7">
        <w:t xml:space="preserve">their </w:t>
      </w:r>
      <w:r>
        <w:t xml:space="preserve">suppliers </w:t>
      </w:r>
      <w:r w:rsidR="00746CC7">
        <w:t>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00746CC7">
        <w:t xml:space="preserve"> Company and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rsidR="00746CC7">
        <w:t xml:space="preserve"> Oil Company </w:t>
      </w:r>
      <w:r w:rsidR="00A87453">
        <w:t xml:space="preserve">to supply both fuels and lubricants. With the extension of existing contracts now to 1947, the following modifications resulted: </w:t>
      </w:r>
    </w:p>
    <w:p w14:paraId="1449F45B" w14:textId="77777777" w:rsidR="006569FD" w:rsidRDefault="006569FD" w:rsidP="00072488">
      <w:pPr>
        <w:pStyle w:val="BodyText"/>
      </w:pPr>
      <w:r>
        <w:t>Supply of avgas and Aero engine lubricating oils for RAAF by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xml:space="preserve"> and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t xml:space="preserve"> has been extended to 31 Dec 1947.</w:t>
      </w:r>
    </w:p>
    <w:p w14:paraId="742FFB22" w14:textId="77777777" w:rsidR="006569FD" w:rsidRDefault="006569FD" w:rsidP="00072488">
      <w:pPr>
        <w:pStyle w:val="BodyText"/>
      </w:pPr>
      <w:smartTag w:uri="urn:schemas-microsoft-com:office:smarttags" w:element="country-region">
        <w:r>
          <w:t>New Guinea</w:t>
        </w:r>
      </w:smartTag>
      <w:r w:rsidR="0061533B">
        <w:fldChar w:fldCharType="begin"/>
      </w:r>
      <w:r w:rsidR="0061533B">
        <w:instrText xml:space="preserve"> XE "</w:instrText>
      </w:r>
      <w:smartTag w:uri="urn:schemas-microsoft-com:office:smarttags" w:element="country-region">
        <w:r w:rsidR="0061533B" w:rsidRPr="002B312C">
          <w:instrText>New Guinea</w:instrText>
        </w:r>
      </w:smartTag>
      <w:r w:rsidR="0061533B">
        <w:instrText xml:space="preserve">" </w:instrText>
      </w:r>
      <w:r w:rsidR="0061533B">
        <w:fldChar w:fldCharType="end"/>
      </w:r>
      <w:r>
        <w:t xml:space="preserve"> supplies </w:t>
      </w:r>
      <w:r w:rsidR="00A87453">
        <w:t>were</w:t>
      </w:r>
      <w:r>
        <w:t xml:space="preserve"> </w:t>
      </w:r>
      <w:r w:rsidR="00A87453">
        <w:t xml:space="preserve">to be </w:t>
      </w:r>
      <w:r>
        <w:t xml:space="preserve">drawn from </w:t>
      </w:r>
      <w:smartTag w:uri="urn:schemas-microsoft-com:office:smarttags" w:element="place">
        <w:smartTag w:uri="urn:schemas-microsoft-com:office:smarttags" w:element="country-region">
          <w:r>
            <w:t>Australia</w:t>
          </w:r>
        </w:smartTag>
      </w:smartTag>
      <w:r w:rsidR="00A87453">
        <w:t>, after all it was still under Australian control</w:t>
      </w:r>
      <w:r>
        <w:t>.</w:t>
      </w:r>
    </w:p>
    <w:p w14:paraId="6FC22A67" w14:textId="77777777" w:rsidR="006569FD" w:rsidRDefault="006569FD" w:rsidP="00072488">
      <w:pPr>
        <w:pStyle w:val="BodyText"/>
      </w:pPr>
      <w:r>
        <w:t xml:space="preserve">Supplemental Agreement 21 May 1947 between </w:t>
      </w:r>
      <w:smartTag w:uri="urn:schemas-microsoft-com:office:smarttags" w:element="place">
        <w:smartTag w:uri="urn:schemas-microsoft-com:office:smarttags" w:element="PlaceType">
          <w:r>
            <w:t>Commonwealth</w:t>
          </w:r>
        </w:smartTag>
        <w:r>
          <w:t xml:space="preserve"> of </w:t>
        </w:r>
        <w:smartTag w:uri="urn:schemas-microsoft-com:office:smarttags" w:element="PlaceName">
          <w:r>
            <w:t>Aust.</w:t>
          </w:r>
        </w:smartTag>
      </w:smartTag>
      <w:r>
        <w:t xml:space="preserve"> &amp;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00A87453">
        <w:t xml:space="preserve">. </w:t>
      </w:r>
      <w:r>
        <w:t>Stocks required</w:t>
      </w:r>
      <w:r w:rsidR="00A87453">
        <w:t>:</w:t>
      </w:r>
    </w:p>
    <w:p w14:paraId="06E1B6B8" w14:textId="77777777" w:rsidR="00A87453" w:rsidRPr="00A87453" w:rsidRDefault="00A87453" w:rsidP="007648F8">
      <w:pPr>
        <w:pStyle w:val="Caption"/>
      </w:pPr>
      <w:r w:rsidRPr="00A87453">
        <w:t xml:space="preserve">Table </w:t>
      </w:r>
      <w:fldSimple w:instr=" SEQ Table \* ARABIC ">
        <w:r w:rsidR="0022675A">
          <w:rPr>
            <w:noProof/>
          </w:rPr>
          <w:t>9</w:t>
        </w:r>
      </w:fldSimple>
      <w:r w:rsidRPr="00A87453">
        <w:t xml:space="preserve">. Stocks </w:t>
      </w:r>
      <w:r w:rsidR="000311F1">
        <w:t xml:space="preserve">(Imp. Gal.) </w:t>
      </w:r>
      <w:r w:rsidRPr="00A87453">
        <w:t>required by RAAF from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Pr="00A87453">
        <w:t xml:space="preserve"> Company (circa 1947)</w:t>
      </w:r>
    </w:p>
    <w:tbl>
      <w:tblPr>
        <w:tblW w:w="0" w:type="auto"/>
        <w:tblInd w:w="3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2"/>
        <w:gridCol w:w="1317"/>
        <w:gridCol w:w="1197"/>
        <w:gridCol w:w="1197"/>
        <w:gridCol w:w="2543"/>
      </w:tblGrid>
      <w:tr w:rsidR="006569FD" w14:paraId="2DB2DE2F" w14:textId="77777777" w:rsidTr="006569FD">
        <w:tc>
          <w:tcPr>
            <w:tcW w:w="1542" w:type="dxa"/>
            <w:tcBorders>
              <w:bottom w:val="single" w:sz="12" w:space="0" w:color="000000"/>
            </w:tcBorders>
          </w:tcPr>
          <w:p w14:paraId="1C2B69B8" w14:textId="77777777" w:rsidR="006569FD" w:rsidRDefault="006569FD" w:rsidP="006569FD">
            <w:pPr>
              <w:rPr>
                <w:b/>
                <w:sz w:val="20"/>
              </w:rPr>
            </w:pPr>
            <w:r>
              <w:rPr>
                <w:b/>
                <w:sz w:val="20"/>
              </w:rPr>
              <w:t>Location</w:t>
            </w:r>
          </w:p>
        </w:tc>
        <w:tc>
          <w:tcPr>
            <w:tcW w:w="1317" w:type="dxa"/>
            <w:tcBorders>
              <w:bottom w:val="single" w:sz="12" w:space="0" w:color="000000"/>
            </w:tcBorders>
          </w:tcPr>
          <w:p w14:paraId="48836626" w14:textId="77777777" w:rsidR="006569FD" w:rsidRDefault="006569FD" w:rsidP="006569FD">
            <w:pPr>
              <w:rPr>
                <w:b/>
                <w:sz w:val="20"/>
              </w:rPr>
            </w:pPr>
            <w:r>
              <w:rPr>
                <w:b/>
                <w:sz w:val="20"/>
              </w:rPr>
              <w:t>Avgas 100</w:t>
            </w:r>
            <w:r w:rsidR="008B6D13">
              <w:rPr>
                <w:b/>
                <w:sz w:val="20"/>
              </w:rPr>
              <w:fldChar w:fldCharType="begin"/>
            </w:r>
            <w:r w:rsidR="008B6D13">
              <w:instrText xml:space="preserve"> XE "</w:instrText>
            </w:r>
            <w:r w:rsidR="008B6D13" w:rsidRPr="00AD42B8">
              <w:instrText>Avgas 100</w:instrText>
            </w:r>
            <w:r w:rsidR="008B6D13">
              <w:instrText xml:space="preserve">" </w:instrText>
            </w:r>
            <w:r w:rsidR="008B6D13">
              <w:rPr>
                <w:b/>
                <w:sz w:val="20"/>
              </w:rPr>
              <w:fldChar w:fldCharType="end"/>
            </w:r>
          </w:p>
        </w:tc>
        <w:tc>
          <w:tcPr>
            <w:tcW w:w="1197" w:type="dxa"/>
            <w:tcBorders>
              <w:bottom w:val="single" w:sz="12" w:space="0" w:color="000000"/>
            </w:tcBorders>
          </w:tcPr>
          <w:p w14:paraId="73F2A362" w14:textId="77777777" w:rsidR="006569FD" w:rsidRDefault="006569FD" w:rsidP="006569FD">
            <w:pPr>
              <w:rPr>
                <w:b/>
                <w:sz w:val="20"/>
              </w:rPr>
            </w:pPr>
            <w:r>
              <w:rPr>
                <w:b/>
                <w:sz w:val="20"/>
              </w:rPr>
              <w:t>Avgas 91</w:t>
            </w:r>
            <w:r w:rsidR="00363D17">
              <w:rPr>
                <w:b/>
                <w:sz w:val="20"/>
              </w:rPr>
              <w:fldChar w:fldCharType="begin"/>
            </w:r>
            <w:r w:rsidR="00363D17">
              <w:instrText xml:space="preserve"> XE "</w:instrText>
            </w:r>
            <w:r w:rsidR="00363D17" w:rsidRPr="00BB5F46">
              <w:rPr>
                <w:i/>
                <w:iCs/>
                <w:sz w:val="22"/>
              </w:rPr>
              <w:instrText>Avgas 91</w:instrText>
            </w:r>
            <w:r w:rsidR="00363D17">
              <w:instrText xml:space="preserve">" </w:instrText>
            </w:r>
            <w:r w:rsidR="00363D17">
              <w:rPr>
                <w:b/>
                <w:sz w:val="20"/>
              </w:rPr>
              <w:fldChar w:fldCharType="end"/>
            </w:r>
          </w:p>
        </w:tc>
        <w:tc>
          <w:tcPr>
            <w:tcW w:w="1197" w:type="dxa"/>
            <w:tcBorders>
              <w:bottom w:val="single" w:sz="12" w:space="0" w:color="000000"/>
            </w:tcBorders>
          </w:tcPr>
          <w:p w14:paraId="3E72CFCD" w14:textId="77777777" w:rsidR="006569FD" w:rsidRDefault="006569FD" w:rsidP="006569FD">
            <w:pPr>
              <w:rPr>
                <w:b/>
                <w:sz w:val="20"/>
              </w:rPr>
            </w:pPr>
            <w:r>
              <w:rPr>
                <w:b/>
                <w:sz w:val="20"/>
              </w:rPr>
              <w:t>Avgas 73</w:t>
            </w:r>
            <w:r w:rsidR="00E45E66">
              <w:rPr>
                <w:b/>
                <w:sz w:val="20"/>
              </w:rPr>
              <w:fldChar w:fldCharType="begin"/>
            </w:r>
            <w:r w:rsidR="00E45E66">
              <w:instrText xml:space="preserve"> XE "</w:instrText>
            </w:r>
            <w:r w:rsidR="00E45E66" w:rsidRPr="00B0362F">
              <w:rPr>
                <w:b/>
              </w:rPr>
              <w:instrText>Avgas 73</w:instrText>
            </w:r>
            <w:r w:rsidR="00E45E66">
              <w:instrText xml:space="preserve">" </w:instrText>
            </w:r>
            <w:r w:rsidR="00E45E66">
              <w:rPr>
                <w:b/>
                <w:sz w:val="20"/>
              </w:rPr>
              <w:fldChar w:fldCharType="end"/>
            </w:r>
          </w:p>
        </w:tc>
        <w:tc>
          <w:tcPr>
            <w:tcW w:w="2543" w:type="dxa"/>
            <w:tcBorders>
              <w:bottom w:val="single" w:sz="12" w:space="0" w:color="000000"/>
            </w:tcBorders>
          </w:tcPr>
          <w:p w14:paraId="559AC636" w14:textId="77777777" w:rsidR="006569FD" w:rsidRDefault="006569FD" w:rsidP="006569FD">
            <w:pPr>
              <w:rPr>
                <w:b/>
                <w:sz w:val="20"/>
              </w:rPr>
            </w:pPr>
            <w:r>
              <w:rPr>
                <w:b/>
                <w:sz w:val="20"/>
              </w:rPr>
              <w:t>Lube Oil (1120 Sec)</w:t>
            </w:r>
          </w:p>
        </w:tc>
      </w:tr>
      <w:tr w:rsidR="006569FD" w14:paraId="0D8891F1" w14:textId="77777777" w:rsidTr="006569FD">
        <w:tc>
          <w:tcPr>
            <w:tcW w:w="1542" w:type="dxa"/>
            <w:tcBorders>
              <w:top w:val="nil"/>
            </w:tcBorders>
          </w:tcPr>
          <w:p w14:paraId="42027F60" w14:textId="77777777" w:rsidR="006569FD" w:rsidRDefault="006569FD" w:rsidP="006569FD">
            <w:pPr>
              <w:rPr>
                <w:sz w:val="20"/>
              </w:rPr>
            </w:pPr>
            <w:smartTag w:uri="urn:schemas-microsoft-com:office:smarttags" w:element="place">
              <w:smartTag w:uri="urn:schemas-microsoft-com:office:smarttags" w:element="City">
                <w:r>
                  <w:rPr>
                    <w:sz w:val="20"/>
                  </w:rPr>
                  <w:t>Darwin</w:t>
                </w:r>
              </w:smartTag>
            </w:smartTag>
            <w:r w:rsidR="0084230A">
              <w:rPr>
                <w:sz w:val="20"/>
              </w:rPr>
              <w:fldChar w:fldCharType="begin"/>
            </w:r>
            <w:r w:rsidR="0084230A">
              <w:instrText xml:space="preserve"> XE "</w:instrText>
            </w:r>
            <w:r w:rsidR="0084230A" w:rsidRPr="008362CB">
              <w:instrText>Darwin</w:instrText>
            </w:r>
            <w:r w:rsidR="0084230A">
              <w:instrText xml:space="preserve">" </w:instrText>
            </w:r>
            <w:r w:rsidR="0084230A">
              <w:rPr>
                <w:sz w:val="20"/>
              </w:rPr>
              <w:fldChar w:fldCharType="end"/>
            </w:r>
          </w:p>
        </w:tc>
        <w:tc>
          <w:tcPr>
            <w:tcW w:w="1317" w:type="dxa"/>
            <w:tcBorders>
              <w:top w:val="nil"/>
            </w:tcBorders>
          </w:tcPr>
          <w:p w14:paraId="74DD5898" w14:textId="77777777" w:rsidR="006569FD" w:rsidRDefault="006569FD" w:rsidP="006569FD">
            <w:pPr>
              <w:jc w:val="center"/>
              <w:rPr>
                <w:sz w:val="20"/>
              </w:rPr>
            </w:pPr>
            <w:r>
              <w:rPr>
                <w:sz w:val="20"/>
              </w:rPr>
              <w:t>53,700</w:t>
            </w:r>
          </w:p>
        </w:tc>
        <w:tc>
          <w:tcPr>
            <w:tcW w:w="1197" w:type="dxa"/>
            <w:tcBorders>
              <w:top w:val="nil"/>
            </w:tcBorders>
          </w:tcPr>
          <w:p w14:paraId="6A9CAD70" w14:textId="77777777" w:rsidR="006569FD" w:rsidRDefault="006569FD" w:rsidP="006569FD">
            <w:pPr>
              <w:jc w:val="center"/>
              <w:rPr>
                <w:sz w:val="20"/>
              </w:rPr>
            </w:pPr>
            <w:r>
              <w:rPr>
                <w:sz w:val="20"/>
              </w:rPr>
              <w:t>-</w:t>
            </w:r>
          </w:p>
        </w:tc>
        <w:tc>
          <w:tcPr>
            <w:tcW w:w="1197" w:type="dxa"/>
            <w:tcBorders>
              <w:top w:val="nil"/>
            </w:tcBorders>
          </w:tcPr>
          <w:p w14:paraId="17B68306" w14:textId="77777777" w:rsidR="006569FD" w:rsidRDefault="006569FD" w:rsidP="006569FD">
            <w:pPr>
              <w:jc w:val="center"/>
              <w:rPr>
                <w:sz w:val="20"/>
              </w:rPr>
            </w:pPr>
            <w:r>
              <w:rPr>
                <w:sz w:val="20"/>
              </w:rPr>
              <w:t>10,000</w:t>
            </w:r>
          </w:p>
        </w:tc>
        <w:tc>
          <w:tcPr>
            <w:tcW w:w="2543" w:type="dxa"/>
            <w:tcBorders>
              <w:top w:val="nil"/>
            </w:tcBorders>
          </w:tcPr>
          <w:p w14:paraId="4FCD2EC8" w14:textId="77777777" w:rsidR="006569FD" w:rsidRDefault="006569FD" w:rsidP="006569FD">
            <w:pPr>
              <w:jc w:val="center"/>
              <w:rPr>
                <w:sz w:val="20"/>
              </w:rPr>
            </w:pPr>
            <w:r>
              <w:rPr>
                <w:sz w:val="20"/>
              </w:rPr>
              <w:t>15,000</w:t>
            </w:r>
          </w:p>
        </w:tc>
      </w:tr>
      <w:tr w:rsidR="006569FD" w14:paraId="1F41201D" w14:textId="77777777" w:rsidTr="006569FD">
        <w:tc>
          <w:tcPr>
            <w:tcW w:w="1542" w:type="dxa"/>
          </w:tcPr>
          <w:p w14:paraId="4B537183" w14:textId="77777777" w:rsidR="006569FD" w:rsidRDefault="006569FD" w:rsidP="006569FD">
            <w:pPr>
              <w:rPr>
                <w:sz w:val="20"/>
              </w:rPr>
            </w:pPr>
            <w:r>
              <w:rPr>
                <w:sz w:val="20"/>
              </w:rPr>
              <w:t>Townsville</w:t>
            </w:r>
            <w:r w:rsidR="002E4BF4">
              <w:rPr>
                <w:sz w:val="20"/>
              </w:rPr>
              <w:fldChar w:fldCharType="begin"/>
            </w:r>
            <w:r w:rsidR="002E4BF4">
              <w:instrText xml:space="preserve"> XE "</w:instrText>
            </w:r>
            <w:r w:rsidR="002E4BF4" w:rsidRPr="002E794C">
              <w:rPr>
                <w:i/>
                <w:iCs/>
              </w:rPr>
              <w:instrText>Townsville</w:instrText>
            </w:r>
            <w:r w:rsidR="002E4BF4">
              <w:instrText xml:space="preserve">" </w:instrText>
            </w:r>
            <w:r w:rsidR="002E4BF4">
              <w:rPr>
                <w:sz w:val="20"/>
              </w:rPr>
              <w:fldChar w:fldCharType="end"/>
            </w:r>
          </w:p>
        </w:tc>
        <w:tc>
          <w:tcPr>
            <w:tcW w:w="1317" w:type="dxa"/>
          </w:tcPr>
          <w:p w14:paraId="5B3699D0" w14:textId="77777777" w:rsidR="006569FD" w:rsidRDefault="006569FD" w:rsidP="006569FD">
            <w:pPr>
              <w:jc w:val="center"/>
              <w:rPr>
                <w:sz w:val="20"/>
              </w:rPr>
            </w:pPr>
            <w:r>
              <w:rPr>
                <w:sz w:val="20"/>
              </w:rPr>
              <w:t>200,000</w:t>
            </w:r>
          </w:p>
        </w:tc>
        <w:tc>
          <w:tcPr>
            <w:tcW w:w="1197" w:type="dxa"/>
          </w:tcPr>
          <w:p w14:paraId="58B797A1" w14:textId="77777777" w:rsidR="006569FD" w:rsidRDefault="006569FD" w:rsidP="006569FD">
            <w:pPr>
              <w:jc w:val="center"/>
              <w:rPr>
                <w:sz w:val="20"/>
              </w:rPr>
            </w:pPr>
            <w:r>
              <w:rPr>
                <w:sz w:val="20"/>
              </w:rPr>
              <w:t>-</w:t>
            </w:r>
          </w:p>
        </w:tc>
        <w:tc>
          <w:tcPr>
            <w:tcW w:w="1197" w:type="dxa"/>
          </w:tcPr>
          <w:p w14:paraId="1640D7E1" w14:textId="77777777" w:rsidR="006569FD" w:rsidRDefault="006569FD" w:rsidP="006569FD">
            <w:pPr>
              <w:jc w:val="center"/>
              <w:rPr>
                <w:sz w:val="20"/>
              </w:rPr>
            </w:pPr>
            <w:r>
              <w:rPr>
                <w:sz w:val="20"/>
              </w:rPr>
              <w:t>5,000</w:t>
            </w:r>
          </w:p>
        </w:tc>
        <w:tc>
          <w:tcPr>
            <w:tcW w:w="2543" w:type="dxa"/>
          </w:tcPr>
          <w:p w14:paraId="50A684CA" w14:textId="77777777" w:rsidR="006569FD" w:rsidRDefault="006569FD" w:rsidP="006569FD">
            <w:pPr>
              <w:jc w:val="center"/>
              <w:rPr>
                <w:sz w:val="20"/>
              </w:rPr>
            </w:pPr>
            <w:r>
              <w:rPr>
                <w:sz w:val="20"/>
              </w:rPr>
              <w:t>6,000</w:t>
            </w:r>
          </w:p>
        </w:tc>
      </w:tr>
      <w:tr w:rsidR="006569FD" w14:paraId="335A5361" w14:textId="77777777" w:rsidTr="006569FD">
        <w:tc>
          <w:tcPr>
            <w:tcW w:w="1542" w:type="dxa"/>
          </w:tcPr>
          <w:p w14:paraId="2079AD23" w14:textId="77777777" w:rsidR="006569FD" w:rsidRDefault="006569FD" w:rsidP="006569FD">
            <w:pPr>
              <w:rPr>
                <w:sz w:val="20"/>
              </w:rPr>
            </w:pPr>
            <w:smartTag w:uri="urn:schemas-microsoft-com:office:smarttags" w:element="place">
              <w:smartTag w:uri="urn:schemas-microsoft-com:office:smarttags" w:element="City">
                <w:r>
                  <w:rPr>
                    <w:sz w:val="20"/>
                  </w:rPr>
                  <w:t>Cairns</w:t>
                </w:r>
              </w:smartTag>
            </w:smartTag>
            <w:r w:rsidR="009220B1">
              <w:rPr>
                <w:sz w:val="20"/>
              </w:rPr>
              <w:fldChar w:fldCharType="begin"/>
            </w:r>
            <w:r w:rsidR="009220B1">
              <w:instrText xml:space="preserve"> XE "</w:instrText>
            </w:r>
            <w:r w:rsidR="009220B1" w:rsidRPr="00EF42BD">
              <w:instrText>Cairns</w:instrText>
            </w:r>
            <w:r w:rsidR="009220B1">
              <w:instrText xml:space="preserve">" </w:instrText>
            </w:r>
            <w:r w:rsidR="009220B1">
              <w:rPr>
                <w:sz w:val="20"/>
              </w:rPr>
              <w:fldChar w:fldCharType="end"/>
            </w:r>
          </w:p>
        </w:tc>
        <w:tc>
          <w:tcPr>
            <w:tcW w:w="1317" w:type="dxa"/>
          </w:tcPr>
          <w:p w14:paraId="76F3DED2" w14:textId="77777777" w:rsidR="006569FD" w:rsidRDefault="006569FD" w:rsidP="006569FD">
            <w:pPr>
              <w:jc w:val="center"/>
              <w:rPr>
                <w:sz w:val="20"/>
              </w:rPr>
            </w:pPr>
            <w:r>
              <w:rPr>
                <w:sz w:val="20"/>
              </w:rPr>
              <w:t>50,000</w:t>
            </w:r>
          </w:p>
        </w:tc>
        <w:tc>
          <w:tcPr>
            <w:tcW w:w="1197" w:type="dxa"/>
          </w:tcPr>
          <w:p w14:paraId="04B80698" w14:textId="77777777" w:rsidR="006569FD" w:rsidRDefault="006569FD" w:rsidP="006569FD">
            <w:pPr>
              <w:jc w:val="center"/>
              <w:rPr>
                <w:sz w:val="20"/>
              </w:rPr>
            </w:pPr>
            <w:r>
              <w:rPr>
                <w:sz w:val="20"/>
              </w:rPr>
              <w:t>-</w:t>
            </w:r>
          </w:p>
        </w:tc>
        <w:tc>
          <w:tcPr>
            <w:tcW w:w="1197" w:type="dxa"/>
          </w:tcPr>
          <w:p w14:paraId="22E1A2B4" w14:textId="77777777" w:rsidR="006569FD" w:rsidRDefault="006569FD" w:rsidP="006569FD">
            <w:pPr>
              <w:jc w:val="center"/>
              <w:rPr>
                <w:sz w:val="20"/>
              </w:rPr>
            </w:pPr>
            <w:r>
              <w:rPr>
                <w:sz w:val="20"/>
              </w:rPr>
              <w:t>5,000</w:t>
            </w:r>
          </w:p>
        </w:tc>
        <w:tc>
          <w:tcPr>
            <w:tcW w:w="2543" w:type="dxa"/>
          </w:tcPr>
          <w:p w14:paraId="452B90AF" w14:textId="77777777" w:rsidR="006569FD" w:rsidRDefault="006569FD" w:rsidP="006569FD">
            <w:pPr>
              <w:jc w:val="center"/>
              <w:rPr>
                <w:sz w:val="20"/>
              </w:rPr>
            </w:pPr>
            <w:r>
              <w:rPr>
                <w:sz w:val="20"/>
              </w:rPr>
              <w:t>200</w:t>
            </w:r>
          </w:p>
        </w:tc>
      </w:tr>
      <w:tr w:rsidR="006569FD" w14:paraId="37B3107A" w14:textId="77777777" w:rsidTr="006569FD">
        <w:tc>
          <w:tcPr>
            <w:tcW w:w="1542" w:type="dxa"/>
          </w:tcPr>
          <w:p w14:paraId="2B3D86DB" w14:textId="77777777" w:rsidR="006569FD" w:rsidRDefault="006569FD" w:rsidP="006569FD">
            <w:pPr>
              <w:rPr>
                <w:sz w:val="20"/>
              </w:rPr>
            </w:pPr>
            <w:smartTag w:uri="urn:schemas-microsoft-com:office:smarttags" w:element="place">
              <w:smartTag w:uri="urn:schemas-microsoft-com:office:smarttags" w:element="City">
                <w:r>
                  <w:rPr>
                    <w:sz w:val="20"/>
                  </w:rPr>
                  <w:t>Brisbane</w:t>
                </w:r>
              </w:smartTag>
            </w:smartTag>
            <w:r w:rsidR="00E45E66">
              <w:rPr>
                <w:sz w:val="20"/>
              </w:rPr>
              <w:fldChar w:fldCharType="begin"/>
            </w:r>
            <w:r w:rsidR="00E45E66">
              <w:instrText xml:space="preserve"> XE "</w:instrText>
            </w:r>
            <w:smartTag w:uri="urn:schemas-microsoft-com:office:smarttags" w:element="City">
              <w:r w:rsidR="00E45E66" w:rsidRPr="00284F87">
                <w:instrText>Brisbane</w:instrText>
              </w:r>
            </w:smartTag>
            <w:r w:rsidR="00E45E66">
              <w:instrText xml:space="preserve">" </w:instrText>
            </w:r>
            <w:r w:rsidR="00E45E66">
              <w:rPr>
                <w:sz w:val="20"/>
              </w:rPr>
              <w:fldChar w:fldCharType="end"/>
            </w:r>
          </w:p>
        </w:tc>
        <w:tc>
          <w:tcPr>
            <w:tcW w:w="1317" w:type="dxa"/>
          </w:tcPr>
          <w:p w14:paraId="726B587F" w14:textId="77777777" w:rsidR="006569FD" w:rsidRDefault="006569FD" w:rsidP="006569FD">
            <w:pPr>
              <w:jc w:val="center"/>
              <w:rPr>
                <w:sz w:val="20"/>
              </w:rPr>
            </w:pPr>
            <w:r>
              <w:rPr>
                <w:sz w:val="20"/>
              </w:rPr>
              <w:t>300,000</w:t>
            </w:r>
          </w:p>
        </w:tc>
        <w:tc>
          <w:tcPr>
            <w:tcW w:w="1197" w:type="dxa"/>
          </w:tcPr>
          <w:p w14:paraId="1B2EF148" w14:textId="77777777" w:rsidR="006569FD" w:rsidRDefault="006569FD" w:rsidP="006569FD">
            <w:pPr>
              <w:jc w:val="center"/>
              <w:rPr>
                <w:sz w:val="20"/>
              </w:rPr>
            </w:pPr>
            <w:r>
              <w:rPr>
                <w:sz w:val="20"/>
              </w:rPr>
              <w:t>-</w:t>
            </w:r>
          </w:p>
        </w:tc>
        <w:tc>
          <w:tcPr>
            <w:tcW w:w="1197" w:type="dxa"/>
          </w:tcPr>
          <w:p w14:paraId="72EB156B" w14:textId="77777777" w:rsidR="006569FD" w:rsidRDefault="006569FD" w:rsidP="006569FD">
            <w:pPr>
              <w:jc w:val="center"/>
              <w:rPr>
                <w:sz w:val="20"/>
              </w:rPr>
            </w:pPr>
            <w:r>
              <w:rPr>
                <w:sz w:val="20"/>
              </w:rPr>
              <w:t>1,500</w:t>
            </w:r>
          </w:p>
        </w:tc>
        <w:tc>
          <w:tcPr>
            <w:tcW w:w="2543" w:type="dxa"/>
          </w:tcPr>
          <w:p w14:paraId="3FA1A7E7" w14:textId="77777777" w:rsidR="006569FD" w:rsidRDefault="006569FD" w:rsidP="006569FD">
            <w:pPr>
              <w:jc w:val="center"/>
              <w:rPr>
                <w:sz w:val="20"/>
              </w:rPr>
            </w:pPr>
            <w:r>
              <w:rPr>
                <w:sz w:val="20"/>
              </w:rPr>
              <w:t>-</w:t>
            </w:r>
          </w:p>
        </w:tc>
      </w:tr>
      <w:tr w:rsidR="006569FD" w14:paraId="71278177" w14:textId="77777777" w:rsidTr="006569FD">
        <w:tc>
          <w:tcPr>
            <w:tcW w:w="1542" w:type="dxa"/>
          </w:tcPr>
          <w:p w14:paraId="6B8BDDB4" w14:textId="77777777" w:rsidR="006569FD" w:rsidRDefault="006569FD" w:rsidP="006569FD">
            <w:pPr>
              <w:rPr>
                <w:sz w:val="20"/>
              </w:rPr>
            </w:pPr>
            <w:smartTag w:uri="urn:schemas-microsoft-com:office:smarttags" w:element="place">
              <w:smartTag w:uri="urn:schemas-microsoft-com:office:smarttags" w:element="City">
                <w:r>
                  <w:rPr>
                    <w:sz w:val="20"/>
                  </w:rPr>
                  <w:t>Sydney</w:t>
                </w:r>
              </w:smartTag>
            </w:smartTag>
            <w:r w:rsidR="00780346">
              <w:rPr>
                <w:sz w:val="20"/>
              </w:rPr>
              <w:fldChar w:fldCharType="begin"/>
            </w:r>
            <w:r w:rsidR="00780346">
              <w:instrText xml:space="preserve"> XE "</w:instrText>
            </w:r>
            <w:smartTag w:uri="urn:schemas-microsoft-com:office:smarttags" w:element="City">
              <w:r w:rsidR="00780346" w:rsidRPr="00233763">
                <w:rPr>
                  <w:sz w:val="20"/>
                </w:rPr>
                <w:instrText>Sydney</w:instrText>
              </w:r>
            </w:smartTag>
            <w:r w:rsidR="00780346">
              <w:instrText xml:space="preserve">" </w:instrText>
            </w:r>
            <w:r w:rsidR="00780346">
              <w:rPr>
                <w:sz w:val="20"/>
              </w:rPr>
              <w:fldChar w:fldCharType="end"/>
            </w:r>
          </w:p>
        </w:tc>
        <w:tc>
          <w:tcPr>
            <w:tcW w:w="1317" w:type="dxa"/>
          </w:tcPr>
          <w:p w14:paraId="6FC523DF" w14:textId="77777777" w:rsidR="006569FD" w:rsidRDefault="006569FD" w:rsidP="006569FD">
            <w:pPr>
              <w:jc w:val="center"/>
              <w:rPr>
                <w:sz w:val="20"/>
              </w:rPr>
            </w:pPr>
            <w:r>
              <w:rPr>
                <w:sz w:val="20"/>
              </w:rPr>
              <w:t>856,000</w:t>
            </w:r>
          </w:p>
        </w:tc>
        <w:tc>
          <w:tcPr>
            <w:tcW w:w="1197" w:type="dxa"/>
          </w:tcPr>
          <w:p w14:paraId="78FE07FC" w14:textId="77777777" w:rsidR="006569FD" w:rsidRDefault="006569FD" w:rsidP="006569FD">
            <w:pPr>
              <w:jc w:val="center"/>
              <w:rPr>
                <w:sz w:val="20"/>
              </w:rPr>
            </w:pPr>
            <w:r>
              <w:rPr>
                <w:sz w:val="20"/>
              </w:rPr>
              <w:t>12,000</w:t>
            </w:r>
          </w:p>
        </w:tc>
        <w:tc>
          <w:tcPr>
            <w:tcW w:w="1197" w:type="dxa"/>
          </w:tcPr>
          <w:p w14:paraId="448556FE" w14:textId="77777777" w:rsidR="006569FD" w:rsidRDefault="006569FD" w:rsidP="006569FD">
            <w:pPr>
              <w:jc w:val="center"/>
              <w:rPr>
                <w:sz w:val="20"/>
              </w:rPr>
            </w:pPr>
            <w:r>
              <w:rPr>
                <w:sz w:val="20"/>
              </w:rPr>
              <w:t>40,000</w:t>
            </w:r>
          </w:p>
        </w:tc>
        <w:tc>
          <w:tcPr>
            <w:tcW w:w="2543" w:type="dxa"/>
          </w:tcPr>
          <w:p w14:paraId="4A671F45" w14:textId="77777777" w:rsidR="006569FD" w:rsidRDefault="006569FD" w:rsidP="006569FD">
            <w:pPr>
              <w:jc w:val="center"/>
              <w:rPr>
                <w:sz w:val="20"/>
              </w:rPr>
            </w:pPr>
            <w:r>
              <w:rPr>
                <w:sz w:val="20"/>
              </w:rPr>
              <w:t>-</w:t>
            </w:r>
          </w:p>
        </w:tc>
      </w:tr>
      <w:tr w:rsidR="006569FD" w14:paraId="6AAE8D3A" w14:textId="77777777" w:rsidTr="006569FD">
        <w:tc>
          <w:tcPr>
            <w:tcW w:w="1542" w:type="dxa"/>
          </w:tcPr>
          <w:p w14:paraId="139EA58C" w14:textId="77777777" w:rsidR="006569FD" w:rsidRDefault="006569FD" w:rsidP="006569FD">
            <w:pPr>
              <w:rPr>
                <w:sz w:val="20"/>
              </w:rPr>
            </w:pPr>
            <w:smartTag w:uri="urn:schemas-microsoft-com:office:smarttags" w:element="place">
              <w:smartTag w:uri="urn:schemas-microsoft-com:office:smarttags" w:element="City">
                <w:r>
                  <w:rPr>
                    <w:sz w:val="20"/>
                  </w:rPr>
                  <w:t>Port Moresby</w:t>
                </w:r>
              </w:smartTag>
            </w:smartTag>
            <w:r w:rsidR="009220B1">
              <w:rPr>
                <w:sz w:val="20"/>
              </w:rPr>
              <w:fldChar w:fldCharType="begin"/>
            </w:r>
            <w:r w:rsidR="009220B1">
              <w:instrText xml:space="preserve"> XE "</w:instrText>
            </w:r>
            <w:r w:rsidR="009220B1" w:rsidRPr="000D18C4">
              <w:instrText>Port Moresby</w:instrText>
            </w:r>
            <w:r w:rsidR="009220B1">
              <w:instrText xml:space="preserve">" </w:instrText>
            </w:r>
            <w:r w:rsidR="009220B1">
              <w:rPr>
                <w:sz w:val="20"/>
              </w:rPr>
              <w:fldChar w:fldCharType="end"/>
            </w:r>
          </w:p>
        </w:tc>
        <w:tc>
          <w:tcPr>
            <w:tcW w:w="1317" w:type="dxa"/>
          </w:tcPr>
          <w:p w14:paraId="4841B451" w14:textId="77777777" w:rsidR="006569FD" w:rsidRDefault="006569FD" w:rsidP="006569FD">
            <w:pPr>
              <w:jc w:val="center"/>
              <w:rPr>
                <w:sz w:val="20"/>
              </w:rPr>
            </w:pPr>
            <w:r>
              <w:rPr>
                <w:sz w:val="20"/>
              </w:rPr>
              <w:t>84,000</w:t>
            </w:r>
          </w:p>
        </w:tc>
        <w:tc>
          <w:tcPr>
            <w:tcW w:w="1197" w:type="dxa"/>
          </w:tcPr>
          <w:p w14:paraId="1BAF53B5" w14:textId="77777777" w:rsidR="006569FD" w:rsidRDefault="006569FD" w:rsidP="006569FD">
            <w:pPr>
              <w:jc w:val="center"/>
              <w:rPr>
                <w:sz w:val="20"/>
              </w:rPr>
            </w:pPr>
            <w:r>
              <w:rPr>
                <w:sz w:val="20"/>
              </w:rPr>
              <w:t>-</w:t>
            </w:r>
          </w:p>
        </w:tc>
        <w:tc>
          <w:tcPr>
            <w:tcW w:w="1197" w:type="dxa"/>
          </w:tcPr>
          <w:p w14:paraId="302AF6C9" w14:textId="77777777" w:rsidR="006569FD" w:rsidRDefault="006569FD" w:rsidP="006569FD">
            <w:pPr>
              <w:jc w:val="center"/>
              <w:rPr>
                <w:sz w:val="20"/>
              </w:rPr>
            </w:pPr>
            <w:r>
              <w:rPr>
                <w:sz w:val="20"/>
              </w:rPr>
              <w:t>10,000</w:t>
            </w:r>
          </w:p>
        </w:tc>
        <w:tc>
          <w:tcPr>
            <w:tcW w:w="2543" w:type="dxa"/>
          </w:tcPr>
          <w:p w14:paraId="7B4A410D" w14:textId="77777777" w:rsidR="006569FD" w:rsidRDefault="006569FD" w:rsidP="006569FD">
            <w:pPr>
              <w:jc w:val="center"/>
              <w:rPr>
                <w:sz w:val="20"/>
              </w:rPr>
            </w:pPr>
            <w:r>
              <w:rPr>
                <w:sz w:val="20"/>
              </w:rPr>
              <w:t>2,500</w:t>
            </w:r>
          </w:p>
        </w:tc>
      </w:tr>
      <w:tr w:rsidR="006569FD" w14:paraId="75B52D7F" w14:textId="77777777" w:rsidTr="006569FD">
        <w:tc>
          <w:tcPr>
            <w:tcW w:w="1542" w:type="dxa"/>
          </w:tcPr>
          <w:p w14:paraId="456CCD80" w14:textId="77777777" w:rsidR="006569FD" w:rsidRDefault="006569FD" w:rsidP="006569FD">
            <w:pPr>
              <w:rPr>
                <w:sz w:val="20"/>
              </w:rPr>
            </w:pPr>
            <w:r>
              <w:rPr>
                <w:sz w:val="20"/>
              </w:rPr>
              <w:t>Lae</w:t>
            </w:r>
            <w:r w:rsidR="00243E63">
              <w:rPr>
                <w:sz w:val="20"/>
              </w:rPr>
              <w:fldChar w:fldCharType="begin"/>
            </w:r>
            <w:r w:rsidR="00243E63">
              <w:instrText xml:space="preserve"> XE "</w:instrText>
            </w:r>
            <w:r w:rsidR="00243E63" w:rsidRPr="004F788F">
              <w:instrText>Lae</w:instrText>
            </w:r>
            <w:r w:rsidR="00243E63">
              <w:instrText xml:space="preserve">" </w:instrText>
            </w:r>
            <w:r w:rsidR="00243E63">
              <w:rPr>
                <w:sz w:val="20"/>
              </w:rPr>
              <w:fldChar w:fldCharType="end"/>
            </w:r>
          </w:p>
        </w:tc>
        <w:tc>
          <w:tcPr>
            <w:tcW w:w="1317" w:type="dxa"/>
          </w:tcPr>
          <w:p w14:paraId="7A1482C2" w14:textId="77777777" w:rsidR="006569FD" w:rsidRDefault="006569FD" w:rsidP="006569FD">
            <w:pPr>
              <w:jc w:val="center"/>
              <w:rPr>
                <w:sz w:val="20"/>
              </w:rPr>
            </w:pPr>
            <w:r>
              <w:rPr>
                <w:sz w:val="20"/>
              </w:rPr>
              <w:t>60,000</w:t>
            </w:r>
          </w:p>
        </w:tc>
        <w:tc>
          <w:tcPr>
            <w:tcW w:w="1197" w:type="dxa"/>
          </w:tcPr>
          <w:p w14:paraId="7FE955D1" w14:textId="77777777" w:rsidR="006569FD" w:rsidRDefault="006569FD" w:rsidP="006569FD">
            <w:pPr>
              <w:jc w:val="center"/>
              <w:rPr>
                <w:sz w:val="20"/>
              </w:rPr>
            </w:pPr>
            <w:r>
              <w:rPr>
                <w:sz w:val="20"/>
              </w:rPr>
              <w:t>-</w:t>
            </w:r>
          </w:p>
        </w:tc>
        <w:tc>
          <w:tcPr>
            <w:tcW w:w="1197" w:type="dxa"/>
          </w:tcPr>
          <w:p w14:paraId="358E312E" w14:textId="77777777" w:rsidR="006569FD" w:rsidRDefault="006569FD" w:rsidP="006569FD">
            <w:pPr>
              <w:jc w:val="center"/>
              <w:rPr>
                <w:sz w:val="20"/>
              </w:rPr>
            </w:pPr>
            <w:r>
              <w:rPr>
                <w:sz w:val="20"/>
              </w:rPr>
              <w:t>-</w:t>
            </w:r>
          </w:p>
        </w:tc>
        <w:tc>
          <w:tcPr>
            <w:tcW w:w="2543" w:type="dxa"/>
          </w:tcPr>
          <w:p w14:paraId="2B018E19" w14:textId="77777777" w:rsidR="006569FD" w:rsidRDefault="006569FD" w:rsidP="006569FD">
            <w:pPr>
              <w:jc w:val="center"/>
              <w:rPr>
                <w:sz w:val="20"/>
              </w:rPr>
            </w:pPr>
            <w:r>
              <w:rPr>
                <w:sz w:val="20"/>
              </w:rPr>
              <w:t>1,800</w:t>
            </w:r>
          </w:p>
        </w:tc>
      </w:tr>
      <w:tr w:rsidR="006569FD" w14:paraId="11E3C583" w14:textId="77777777" w:rsidTr="006569FD">
        <w:tc>
          <w:tcPr>
            <w:tcW w:w="1542" w:type="dxa"/>
          </w:tcPr>
          <w:p w14:paraId="429F47DD" w14:textId="77777777" w:rsidR="006569FD" w:rsidRDefault="006569FD" w:rsidP="006569FD">
            <w:pPr>
              <w:rPr>
                <w:sz w:val="20"/>
              </w:rPr>
            </w:pPr>
            <w:r>
              <w:rPr>
                <w:sz w:val="20"/>
              </w:rPr>
              <w:t>Finschhafen</w:t>
            </w:r>
            <w:r w:rsidR="00780346">
              <w:rPr>
                <w:sz w:val="20"/>
              </w:rPr>
              <w:fldChar w:fldCharType="begin"/>
            </w:r>
            <w:r w:rsidR="00780346">
              <w:instrText xml:space="preserve"> XE "</w:instrText>
            </w:r>
            <w:r w:rsidR="00780346" w:rsidRPr="004A363F">
              <w:instrText>Finschhafen</w:instrText>
            </w:r>
            <w:r w:rsidR="00780346">
              <w:instrText xml:space="preserve">" </w:instrText>
            </w:r>
            <w:r w:rsidR="00780346">
              <w:rPr>
                <w:sz w:val="20"/>
              </w:rPr>
              <w:fldChar w:fldCharType="end"/>
            </w:r>
          </w:p>
        </w:tc>
        <w:tc>
          <w:tcPr>
            <w:tcW w:w="1317" w:type="dxa"/>
          </w:tcPr>
          <w:p w14:paraId="7394C452" w14:textId="77777777" w:rsidR="006569FD" w:rsidRDefault="006569FD" w:rsidP="006569FD">
            <w:pPr>
              <w:jc w:val="center"/>
              <w:rPr>
                <w:sz w:val="20"/>
              </w:rPr>
            </w:pPr>
            <w:r>
              <w:rPr>
                <w:sz w:val="20"/>
              </w:rPr>
              <w:t>36,000</w:t>
            </w:r>
          </w:p>
        </w:tc>
        <w:tc>
          <w:tcPr>
            <w:tcW w:w="1197" w:type="dxa"/>
          </w:tcPr>
          <w:p w14:paraId="2D3C723B" w14:textId="77777777" w:rsidR="006569FD" w:rsidRDefault="006569FD" w:rsidP="006569FD">
            <w:pPr>
              <w:jc w:val="center"/>
              <w:rPr>
                <w:sz w:val="20"/>
              </w:rPr>
            </w:pPr>
            <w:r>
              <w:rPr>
                <w:sz w:val="20"/>
              </w:rPr>
              <w:t>-</w:t>
            </w:r>
          </w:p>
        </w:tc>
        <w:tc>
          <w:tcPr>
            <w:tcW w:w="1197" w:type="dxa"/>
          </w:tcPr>
          <w:p w14:paraId="02F6FF67" w14:textId="77777777" w:rsidR="006569FD" w:rsidRDefault="006569FD" w:rsidP="006569FD">
            <w:pPr>
              <w:jc w:val="center"/>
              <w:rPr>
                <w:sz w:val="20"/>
              </w:rPr>
            </w:pPr>
            <w:r>
              <w:rPr>
                <w:sz w:val="20"/>
              </w:rPr>
              <w:t>-</w:t>
            </w:r>
          </w:p>
        </w:tc>
        <w:tc>
          <w:tcPr>
            <w:tcW w:w="2543" w:type="dxa"/>
          </w:tcPr>
          <w:p w14:paraId="58B0CE36" w14:textId="77777777" w:rsidR="006569FD" w:rsidRDefault="006569FD" w:rsidP="006569FD">
            <w:pPr>
              <w:jc w:val="center"/>
              <w:rPr>
                <w:sz w:val="20"/>
              </w:rPr>
            </w:pPr>
            <w:r>
              <w:rPr>
                <w:sz w:val="20"/>
              </w:rPr>
              <w:t>1,000</w:t>
            </w:r>
          </w:p>
        </w:tc>
      </w:tr>
      <w:tr w:rsidR="006569FD" w14:paraId="19B994B2" w14:textId="77777777" w:rsidTr="006569FD">
        <w:tc>
          <w:tcPr>
            <w:tcW w:w="1542" w:type="dxa"/>
          </w:tcPr>
          <w:p w14:paraId="6A1CFF8A" w14:textId="77777777" w:rsidR="006569FD" w:rsidRDefault="006569FD" w:rsidP="006569FD">
            <w:pPr>
              <w:rPr>
                <w:sz w:val="20"/>
              </w:rPr>
            </w:pPr>
            <w:r>
              <w:rPr>
                <w:sz w:val="20"/>
              </w:rPr>
              <w:t>Rabaul</w:t>
            </w:r>
            <w:r w:rsidR="0061533B">
              <w:rPr>
                <w:sz w:val="20"/>
              </w:rPr>
              <w:fldChar w:fldCharType="begin"/>
            </w:r>
            <w:r w:rsidR="0061533B">
              <w:instrText xml:space="preserve"> XE "</w:instrText>
            </w:r>
            <w:r w:rsidR="0061533B" w:rsidRPr="00D163AE">
              <w:instrText>Rabaul</w:instrText>
            </w:r>
            <w:r w:rsidR="0061533B">
              <w:instrText xml:space="preserve">" </w:instrText>
            </w:r>
            <w:r w:rsidR="0061533B">
              <w:rPr>
                <w:sz w:val="20"/>
              </w:rPr>
              <w:fldChar w:fldCharType="end"/>
            </w:r>
          </w:p>
        </w:tc>
        <w:tc>
          <w:tcPr>
            <w:tcW w:w="1317" w:type="dxa"/>
          </w:tcPr>
          <w:p w14:paraId="75843FE0" w14:textId="77777777" w:rsidR="006569FD" w:rsidRDefault="006569FD" w:rsidP="006569FD">
            <w:pPr>
              <w:jc w:val="center"/>
              <w:rPr>
                <w:sz w:val="20"/>
              </w:rPr>
            </w:pPr>
            <w:r>
              <w:rPr>
                <w:sz w:val="20"/>
              </w:rPr>
              <w:t>36,000</w:t>
            </w:r>
          </w:p>
        </w:tc>
        <w:tc>
          <w:tcPr>
            <w:tcW w:w="1197" w:type="dxa"/>
          </w:tcPr>
          <w:p w14:paraId="6D93600B" w14:textId="77777777" w:rsidR="006569FD" w:rsidRDefault="006569FD" w:rsidP="006569FD">
            <w:pPr>
              <w:jc w:val="center"/>
              <w:rPr>
                <w:sz w:val="20"/>
              </w:rPr>
            </w:pPr>
            <w:r>
              <w:rPr>
                <w:sz w:val="20"/>
              </w:rPr>
              <w:t>-</w:t>
            </w:r>
          </w:p>
        </w:tc>
        <w:tc>
          <w:tcPr>
            <w:tcW w:w="1197" w:type="dxa"/>
          </w:tcPr>
          <w:p w14:paraId="49D886F3" w14:textId="77777777" w:rsidR="006569FD" w:rsidRDefault="006569FD" w:rsidP="006569FD">
            <w:pPr>
              <w:jc w:val="center"/>
              <w:rPr>
                <w:sz w:val="20"/>
              </w:rPr>
            </w:pPr>
            <w:r>
              <w:rPr>
                <w:sz w:val="20"/>
              </w:rPr>
              <w:t>-</w:t>
            </w:r>
          </w:p>
        </w:tc>
        <w:tc>
          <w:tcPr>
            <w:tcW w:w="2543" w:type="dxa"/>
          </w:tcPr>
          <w:p w14:paraId="12BDE2FC" w14:textId="77777777" w:rsidR="006569FD" w:rsidRDefault="006569FD" w:rsidP="006569FD">
            <w:pPr>
              <w:jc w:val="center"/>
              <w:rPr>
                <w:sz w:val="20"/>
              </w:rPr>
            </w:pPr>
            <w:r>
              <w:rPr>
                <w:sz w:val="20"/>
              </w:rPr>
              <w:t>1,000</w:t>
            </w:r>
          </w:p>
        </w:tc>
      </w:tr>
    </w:tbl>
    <w:p w14:paraId="7F8A3E83" w14:textId="77777777" w:rsidR="004C7596" w:rsidRDefault="004C7596" w:rsidP="00072488">
      <w:pPr>
        <w:pStyle w:val="BodyText"/>
      </w:pPr>
      <w:r>
        <w:t>Supplemental Agreement to Contract 2260 - Letter from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xml:space="preserve"> Co. to Director of Supply &amp; Development 28 June 1948. Shell required to maintain a supply of 60,000 IG of Avgas 100</w:t>
      </w:r>
      <w:r w:rsidR="008B6D13">
        <w:fldChar w:fldCharType="begin"/>
      </w:r>
      <w:r w:rsidR="008B6D13">
        <w:instrText xml:space="preserve"> XE "</w:instrText>
      </w:r>
      <w:r w:rsidR="008B6D13" w:rsidRPr="00AD42B8">
        <w:instrText>Avgas 100</w:instrText>
      </w:r>
      <w:r w:rsidR="008B6D13">
        <w:instrText xml:space="preserve">" </w:instrText>
      </w:r>
      <w:r w:rsidR="008B6D13">
        <w:fldChar w:fldCharType="end"/>
      </w:r>
      <w:r>
        <w:t>/130 at Lae</w:t>
      </w:r>
      <w:r w:rsidR="00243E63">
        <w:fldChar w:fldCharType="begin"/>
      </w:r>
      <w:r w:rsidR="00243E63">
        <w:instrText xml:space="preserve"> XE "</w:instrText>
      </w:r>
      <w:r w:rsidR="00243E63" w:rsidRPr="004F788F">
        <w:instrText>Lae</w:instrText>
      </w:r>
      <w:r w:rsidR="00243E63">
        <w:instrText xml:space="preserve">" </w:instrText>
      </w:r>
      <w:r w:rsidR="00243E63">
        <w:fldChar w:fldCharType="end"/>
      </w:r>
      <w:r>
        <w:t>.</w:t>
      </w:r>
    </w:p>
    <w:p w14:paraId="758D1D39" w14:textId="77777777" w:rsidR="00A87453" w:rsidRPr="00E56981" w:rsidRDefault="00A87453" w:rsidP="007648F8">
      <w:pPr>
        <w:pStyle w:val="Caption"/>
      </w:pPr>
      <w:r w:rsidRPr="00A87453">
        <w:t xml:space="preserve">Table </w:t>
      </w:r>
      <w:fldSimple w:instr=" SEQ Table \* ARABIC ">
        <w:r w:rsidR="0022675A">
          <w:rPr>
            <w:noProof/>
          </w:rPr>
          <w:t>10</w:t>
        </w:r>
      </w:fldSimple>
      <w:r>
        <w:t xml:space="preserve"> Sales of Aviation fuels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t xml:space="preserve"> account February 1947 </w:t>
      </w:r>
      <w:r w:rsidR="00E56981">
        <w:t xml:space="preserve">(reported </w:t>
      </w:r>
      <w:r w:rsidR="00E56981" w:rsidRPr="00E56981">
        <w:t>March 25, 1947</w:t>
      </w:r>
      <w:r w:rsidR="00E56981">
        <w:t>)</w:t>
      </w:r>
    </w:p>
    <w:tbl>
      <w:tblPr>
        <w:tblStyle w:val="TableGrid"/>
        <w:tblW w:w="0" w:type="auto"/>
        <w:tblInd w:w="2235" w:type="dxa"/>
        <w:tblLook w:val="01E0" w:firstRow="1" w:lastRow="1" w:firstColumn="1" w:lastColumn="1" w:noHBand="0" w:noVBand="0"/>
      </w:tblPr>
      <w:tblGrid>
        <w:gridCol w:w="1668"/>
        <w:gridCol w:w="1701"/>
      </w:tblGrid>
      <w:tr w:rsidR="00A87453" w:rsidRPr="00A87453" w14:paraId="44DE21A0" w14:textId="77777777" w:rsidTr="000311F1">
        <w:tc>
          <w:tcPr>
            <w:tcW w:w="1668" w:type="dxa"/>
          </w:tcPr>
          <w:p w14:paraId="41A71ACE" w14:textId="77777777" w:rsidR="00A87453" w:rsidRPr="00A87453" w:rsidRDefault="00A87453" w:rsidP="00072488">
            <w:pPr>
              <w:pStyle w:val="BodyText10pt"/>
            </w:pPr>
            <w:r>
              <w:t>Product</w:t>
            </w:r>
          </w:p>
        </w:tc>
        <w:tc>
          <w:tcPr>
            <w:tcW w:w="1701" w:type="dxa"/>
          </w:tcPr>
          <w:p w14:paraId="42BC177E" w14:textId="77777777" w:rsidR="00A87453" w:rsidRPr="00A87453" w:rsidRDefault="00A87453" w:rsidP="00072488">
            <w:pPr>
              <w:pStyle w:val="BodyText10pt"/>
            </w:pPr>
            <w:r>
              <w:t>Feb 1947 Sales</w:t>
            </w:r>
          </w:p>
        </w:tc>
      </w:tr>
      <w:tr w:rsidR="00A87453" w:rsidRPr="00A87453" w14:paraId="1467627A" w14:textId="77777777" w:rsidTr="000311F1">
        <w:tc>
          <w:tcPr>
            <w:tcW w:w="1668" w:type="dxa"/>
          </w:tcPr>
          <w:p w14:paraId="18BCE3B3" w14:textId="77777777" w:rsidR="00A87453" w:rsidRPr="00A87453" w:rsidRDefault="00A87453" w:rsidP="00072488">
            <w:pPr>
              <w:pStyle w:val="BodyText10pt"/>
            </w:pPr>
            <w:r w:rsidRPr="00A87453">
              <w:t>Avgas 73</w:t>
            </w:r>
            <w:r w:rsidR="00E45E66">
              <w:fldChar w:fldCharType="begin"/>
            </w:r>
            <w:r w:rsidR="00E45E66">
              <w:instrText xml:space="preserve"> XE "</w:instrText>
            </w:r>
            <w:r w:rsidR="00E45E66" w:rsidRPr="00B0362F">
              <w:rPr>
                <w:b/>
              </w:rPr>
              <w:instrText>Avgas 73</w:instrText>
            </w:r>
            <w:r w:rsidR="00E45E66">
              <w:instrText xml:space="preserve">" </w:instrText>
            </w:r>
            <w:r w:rsidR="00E45E66">
              <w:fldChar w:fldCharType="end"/>
            </w:r>
          </w:p>
        </w:tc>
        <w:tc>
          <w:tcPr>
            <w:tcW w:w="1701" w:type="dxa"/>
          </w:tcPr>
          <w:p w14:paraId="21780513" w14:textId="77777777" w:rsidR="00A87453" w:rsidRPr="000311F1" w:rsidRDefault="00A87453" w:rsidP="00072488">
            <w:pPr>
              <w:pStyle w:val="BodyText10pt"/>
            </w:pPr>
            <w:r w:rsidRPr="000311F1">
              <w:t>929 IG</w:t>
            </w:r>
          </w:p>
        </w:tc>
      </w:tr>
      <w:tr w:rsidR="00A87453" w:rsidRPr="00A87453" w14:paraId="605E2448" w14:textId="77777777" w:rsidTr="000311F1">
        <w:tc>
          <w:tcPr>
            <w:tcW w:w="1668" w:type="dxa"/>
          </w:tcPr>
          <w:p w14:paraId="5D399B1D" w14:textId="77777777" w:rsidR="00A87453" w:rsidRPr="00A87453" w:rsidRDefault="00A87453" w:rsidP="00072488">
            <w:pPr>
              <w:pStyle w:val="BodyText10pt"/>
            </w:pPr>
            <w:r w:rsidRPr="00A87453">
              <w:t>Avgas 91</w:t>
            </w:r>
            <w:r w:rsidR="00363D17">
              <w:fldChar w:fldCharType="begin"/>
            </w:r>
            <w:r w:rsidR="00363D17">
              <w:instrText xml:space="preserve"> XE "</w:instrText>
            </w:r>
            <w:r w:rsidR="00363D17" w:rsidRPr="00BB5F46">
              <w:rPr>
                <w:i/>
                <w:sz w:val="22"/>
              </w:rPr>
              <w:instrText>Avgas 91</w:instrText>
            </w:r>
            <w:r w:rsidR="00363D17">
              <w:instrText xml:space="preserve">" </w:instrText>
            </w:r>
            <w:r w:rsidR="00363D17">
              <w:fldChar w:fldCharType="end"/>
            </w:r>
            <w:r w:rsidRPr="00A87453">
              <w:t>/98</w:t>
            </w:r>
          </w:p>
        </w:tc>
        <w:tc>
          <w:tcPr>
            <w:tcW w:w="1701" w:type="dxa"/>
          </w:tcPr>
          <w:p w14:paraId="06009B9A" w14:textId="77777777" w:rsidR="00A87453" w:rsidRPr="000311F1" w:rsidRDefault="00A87453" w:rsidP="00072488">
            <w:pPr>
              <w:pStyle w:val="BodyText10pt"/>
            </w:pPr>
            <w:r w:rsidRPr="000311F1">
              <w:t>12,088 IG</w:t>
            </w:r>
          </w:p>
        </w:tc>
      </w:tr>
      <w:tr w:rsidR="00A87453" w:rsidRPr="00A87453" w14:paraId="26B20139" w14:textId="77777777" w:rsidTr="000311F1">
        <w:tc>
          <w:tcPr>
            <w:tcW w:w="1668" w:type="dxa"/>
          </w:tcPr>
          <w:p w14:paraId="16A2C6FC" w14:textId="77777777" w:rsidR="00A87453" w:rsidRPr="00A87453" w:rsidRDefault="00A87453" w:rsidP="00072488">
            <w:pPr>
              <w:pStyle w:val="BodyText10pt"/>
            </w:pPr>
            <w:r w:rsidRPr="00A87453">
              <w:t>Avgas 100</w:t>
            </w:r>
            <w:r w:rsidR="008B6D13">
              <w:fldChar w:fldCharType="begin"/>
            </w:r>
            <w:r w:rsidR="008B6D13">
              <w:instrText xml:space="preserve"> XE "</w:instrText>
            </w:r>
            <w:r w:rsidR="008B6D13" w:rsidRPr="00AD42B8">
              <w:instrText>Avgas 100</w:instrText>
            </w:r>
            <w:r w:rsidR="008B6D13">
              <w:instrText xml:space="preserve">" </w:instrText>
            </w:r>
            <w:r w:rsidR="008B6D13">
              <w:fldChar w:fldCharType="end"/>
            </w:r>
            <w:r w:rsidRPr="00A87453">
              <w:t>/130</w:t>
            </w:r>
          </w:p>
        </w:tc>
        <w:tc>
          <w:tcPr>
            <w:tcW w:w="1701" w:type="dxa"/>
          </w:tcPr>
          <w:p w14:paraId="7DB86971" w14:textId="77777777" w:rsidR="00A87453" w:rsidRPr="000311F1" w:rsidRDefault="00A87453" w:rsidP="00072488">
            <w:pPr>
              <w:pStyle w:val="BodyText10pt"/>
            </w:pPr>
            <w:r w:rsidRPr="000311F1">
              <w:t>169,043 IG</w:t>
            </w:r>
          </w:p>
        </w:tc>
      </w:tr>
      <w:tr w:rsidR="00A87453" w:rsidRPr="00A87453" w14:paraId="1D9C3F43" w14:textId="77777777" w:rsidTr="000311F1">
        <w:tc>
          <w:tcPr>
            <w:tcW w:w="1668" w:type="dxa"/>
          </w:tcPr>
          <w:p w14:paraId="15E5B436" w14:textId="77777777" w:rsidR="00A87453" w:rsidRPr="00A87453" w:rsidRDefault="00A87453" w:rsidP="00072488">
            <w:pPr>
              <w:pStyle w:val="BodyText10pt"/>
            </w:pPr>
            <w:r w:rsidRPr="00A87453">
              <w:t>Total</w:t>
            </w:r>
          </w:p>
        </w:tc>
        <w:tc>
          <w:tcPr>
            <w:tcW w:w="1701" w:type="dxa"/>
          </w:tcPr>
          <w:p w14:paraId="283F408E" w14:textId="77777777" w:rsidR="00A87453" w:rsidRPr="00A87453" w:rsidRDefault="00A87453" w:rsidP="00072488">
            <w:pPr>
              <w:pStyle w:val="BodyText10pt"/>
            </w:pPr>
            <w:r w:rsidRPr="00A87453">
              <w:t>182,057 IG</w:t>
            </w:r>
          </w:p>
        </w:tc>
      </w:tr>
    </w:tbl>
    <w:p w14:paraId="0E339F3F" w14:textId="77777777" w:rsidR="00AB4E41" w:rsidRDefault="00E56981" w:rsidP="00072488">
      <w:pPr>
        <w:pStyle w:val="BodyText"/>
      </w:pPr>
      <w:r>
        <w:t>In addition because the RAAF demand had decreased substantially since the war years some avgas stock was r</w:t>
      </w:r>
      <w:r w:rsidR="006569FD">
        <w:t>epurchase</w:t>
      </w:r>
      <w:r>
        <w:t>d</w:t>
      </w:r>
      <w:r w:rsidR="006569FD">
        <w:t xml:space="preserve"> from Commonwealth of Australia</w:t>
      </w:r>
      <w:r>
        <w:t>.</w:t>
      </w:r>
      <w:r w:rsidR="00AB4E41">
        <w:t xml:space="preserve"> With surplus war time transport aircraft becoming available and civil aviation returning to normal and even expanding, there was a need to reallocate aviation supplies to new customers. </w:t>
      </w:r>
    </w:p>
    <w:p w14:paraId="6D70E650" w14:textId="77777777" w:rsidR="00746CC7" w:rsidRDefault="000311F1" w:rsidP="00072488">
      <w:pPr>
        <w:pStyle w:val="BodyText"/>
      </w:pPr>
      <w:r>
        <w:t>At the end of WW2, the Royal Australian Air Force had 317 mainland and regional airfields that it controlled. Within a short period of time the greater majority of these airfields were disposed of. The following existing or potential airfields were retained:- Amberley</w:t>
      </w:r>
      <w:r w:rsidR="007441AE">
        <w:fldChar w:fldCharType="begin"/>
      </w:r>
      <w:r w:rsidR="007441AE">
        <w:instrText xml:space="preserve"> XE "</w:instrText>
      </w:r>
      <w:r w:rsidR="007441AE" w:rsidRPr="007B2ADD">
        <w:instrText>Amberley</w:instrText>
      </w:r>
      <w:r w:rsidR="007441AE">
        <w:instrText xml:space="preserve">" </w:instrText>
      </w:r>
      <w:r w:rsidR="007441AE">
        <w:fldChar w:fldCharType="end"/>
      </w:r>
      <w:r>
        <w:t>, Butterworth</w:t>
      </w:r>
      <w:r w:rsidR="00780346">
        <w:fldChar w:fldCharType="begin"/>
      </w:r>
      <w:r w:rsidR="00780346">
        <w:instrText xml:space="preserve"> XE "</w:instrText>
      </w:r>
      <w:r w:rsidR="00780346" w:rsidRPr="00CA1F4F">
        <w:instrText>Butterworth</w:instrText>
      </w:r>
      <w:r w:rsidR="00780346">
        <w:instrText xml:space="preserve">" </w:instrText>
      </w:r>
      <w:r w:rsidR="00780346">
        <w:fldChar w:fldCharType="end"/>
      </w:r>
      <w:r>
        <w:t>, Cocos Island</w:t>
      </w:r>
      <w:r w:rsidR="00780346">
        <w:fldChar w:fldCharType="begin"/>
      </w:r>
      <w:r w:rsidR="00780346">
        <w:instrText xml:space="preserve"> XE "</w:instrText>
      </w:r>
      <w:r w:rsidR="00780346" w:rsidRPr="00E10F0B">
        <w:instrText>Cocos Island</w:instrText>
      </w:r>
      <w:r w:rsidR="00780346">
        <w:instrText xml:space="preserve">" </w:instrText>
      </w:r>
      <w:r w:rsidR="00780346">
        <w:fldChar w:fldCharType="end"/>
      </w:r>
      <w:r>
        <w:t>, East Sale</w:t>
      </w:r>
      <w:r w:rsidR="00780346">
        <w:fldChar w:fldCharType="begin"/>
      </w:r>
      <w:r w:rsidR="00780346">
        <w:instrText xml:space="preserve"> XE "</w:instrText>
      </w:r>
      <w:r w:rsidR="00780346" w:rsidRPr="00F06A5B">
        <w:instrText>East Sale</w:instrText>
      </w:r>
      <w:r w:rsidR="00780346">
        <w:instrText xml:space="preserve">" </w:instrText>
      </w:r>
      <w:r w:rsidR="00780346">
        <w:fldChar w:fldCharType="end"/>
      </w:r>
      <w:r>
        <w:t>, Momote</w:t>
      </w:r>
      <w:r w:rsidR="00780346">
        <w:fldChar w:fldCharType="begin"/>
      </w:r>
      <w:r w:rsidR="00780346">
        <w:instrText xml:space="preserve"> XE "</w:instrText>
      </w:r>
      <w:r w:rsidR="00780346" w:rsidRPr="00912AF0">
        <w:instrText>Momote</w:instrText>
      </w:r>
      <w:r w:rsidR="00780346">
        <w:instrText xml:space="preserve">" </w:instrText>
      </w:r>
      <w:r w:rsidR="00780346">
        <w:fldChar w:fldCharType="end"/>
      </w:r>
      <w:r>
        <w:t>, Darwin</w:t>
      </w:r>
      <w:r w:rsidR="0084230A">
        <w:fldChar w:fldCharType="begin"/>
      </w:r>
      <w:r w:rsidR="0084230A">
        <w:instrText xml:space="preserve"> XE "</w:instrText>
      </w:r>
      <w:r w:rsidR="0084230A" w:rsidRPr="008362CB">
        <w:instrText>Darwin</w:instrText>
      </w:r>
      <w:r w:rsidR="0084230A">
        <w:instrText xml:space="preserve">" </w:instrText>
      </w:r>
      <w:r w:rsidR="0084230A">
        <w:fldChar w:fldCharType="end"/>
      </w:r>
      <w:r>
        <w:t>, Learmonth</w:t>
      </w:r>
      <w:r w:rsidR="00A1514B">
        <w:fldChar w:fldCharType="begin"/>
      </w:r>
      <w:r w:rsidR="00A1514B">
        <w:instrText xml:space="preserve"> XE "</w:instrText>
      </w:r>
      <w:r w:rsidR="00A1514B" w:rsidRPr="00F92CBB">
        <w:instrText>Learmonth</w:instrText>
      </w:r>
      <w:r w:rsidR="00A1514B">
        <w:instrText xml:space="preserve">" </w:instrText>
      </w:r>
      <w:r w:rsidR="00A1514B">
        <w:fldChar w:fldCharType="end"/>
      </w:r>
      <w:r>
        <w:t>, Pearce</w:t>
      </w:r>
      <w:r w:rsidR="008062FC">
        <w:fldChar w:fldCharType="begin"/>
      </w:r>
      <w:r w:rsidR="008062FC">
        <w:instrText xml:space="preserve"> XE "</w:instrText>
      </w:r>
      <w:r w:rsidR="008062FC" w:rsidRPr="005C2F95">
        <w:instrText>Pearce</w:instrText>
      </w:r>
      <w:r w:rsidR="008062FC">
        <w:instrText xml:space="preserve">" </w:instrText>
      </w:r>
      <w:r w:rsidR="008062FC">
        <w:fldChar w:fldCharType="end"/>
      </w:r>
      <w:r>
        <w:t>, Richmond</w:t>
      </w:r>
      <w:r w:rsidR="00780346">
        <w:fldChar w:fldCharType="begin"/>
      </w:r>
      <w:r w:rsidR="00780346">
        <w:instrText xml:space="preserve"> XE "</w:instrText>
      </w:r>
      <w:r w:rsidR="00780346" w:rsidRPr="005C2B66">
        <w:instrText>Richmond</w:instrText>
      </w:r>
      <w:r w:rsidR="00780346">
        <w:instrText xml:space="preserve">" </w:instrText>
      </w:r>
      <w:r w:rsidR="00780346">
        <w:fldChar w:fldCharType="end"/>
      </w:r>
      <w:r>
        <w:t>, Townsville</w:t>
      </w:r>
      <w:r w:rsidR="002E4BF4">
        <w:fldChar w:fldCharType="begin"/>
      </w:r>
      <w:r w:rsidR="002E4BF4">
        <w:instrText xml:space="preserve"> XE "</w:instrText>
      </w:r>
      <w:r w:rsidR="002E4BF4" w:rsidRPr="002E794C">
        <w:rPr>
          <w:i/>
        </w:rPr>
        <w:instrText>Townsville</w:instrText>
      </w:r>
      <w:r w:rsidR="002E4BF4">
        <w:instrText xml:space="preserve">" </w:instrText>
      </w:r>
      <w:r w:rsidR="002E4BF4">
        <w:fldChar w:fldCharType="end"/>
      </w:r>
      <w:r>
        <w:t>, and Williamtown</w:t>
      </w:r>
      <w:r w:rsidR="00780346">
        <w:fldChar w:fldCharType="begin"/>
      </w:r>
      <w:r w:rsidR="00780346">
        <w:instrText xml:space="preserve"> XE "</w:instrText>
      </w:r>
      <w:r w:rsidR="00780346" w:rsidRPr="00C206A2">
        <w:instrText>Williamtown</w:instrText>
      </w:r>
      <w:r w:rsidR="00780346">
        <w:instrText xml:space="preserve">" </w:instrText>
      </w:r>
      <w:r w:rsidR="00780346">
        <w:fldChar w:fldCharType="end"/>
      </w:r>
      <w:r>
        <w:t>, the l</w:t>
      </w:r>
      <w:r w:rsidRPr="00D33954">
        <w:t>ower priority sites</w:t>
      </w:r>
      <w:r>
        <w:t xml:space="preserve"> were Canberra</w:t>
      </w:r>
      <w:r w:rsidR="0061533B">
        <w:fldChar w:fldCharType="begin"/>
      </w:r>
      <w:r w:rsidR="0061533B">
        <w:instrText xml:space="preserve"> XE "</w:instrText>
      </w:r>
      <w:r w:rsidR="0061533B" w:rsidRPr="002D12C9">
        <w:instrText>Canberra</w:instrText>
      </w:r>
      <w:r w:rsidR="0061533B">
        <w:instrText xml:space="preserve">" </w:instrText>
      </w:r>
      <w:r w:rsidR="0061533B">
        <w:fldChar w:fldCharType="end"/>
      </w:r>
      <w:r>
        <w:t>,</w:t>
      </w:r>
      <w:r w:rsidRPr="00D33954">
        <w:t xml:space="preserve"> </w:t>
      </w:r>
      <w:r>
        <w:t>Laverton</w:t>
      </w:r>
      <w:r w:rsidR="00382F46">
        <w:fldChar w:fldCharType="begin"/>
      </w:r>
      <w:r w:rsidR="00382F46">
        <w:instrText xml:space="preserve"> XE "</w:instrText>
      </w:r>
      <w:r w:rsidR="00382F46" w:rsidRPr="00A41889">
        <w:instrText>Laverton</w:instrText>
      </w:r>
      <w:r w:rsidR="00382F46">
        <w:instrText xml:space="preserve">" </w:instrText>
      </w:r>
      <w:r w:rsidR="00382F46">
        <w:fldChar w:fldCharType="end"/>
      </w:r>
      <w:r>
        <w:t>,</w:t>
      </w:r>
      <w:r w:rsidRPr="00D33954">
        <w:t xml:space="preserve"> </w:t>
      </w:r>
      <w:r>
        <w:t>Port Moresby</w:t>
      </w:r>
      <w:r w:rsidR="009220B1">
        <w:fldChar w:fldCharType="begin"/>
      </w:r>
      <w:r w:rsidR="009220B1">
        <w:instrText xml:space="preserve"> XE "</w:instrText>
      </w:r>
      <w:r w:rsidR="009220B1" w:rsidRPr="000D18C4">
        <w:instrText>Port Moresby</w:instrText>
      </w:r>
      <w:r w:rsidR="009220B1">
        <w:instrText xml:space="preserve">" </w:instrText>
      </w:r>
      <w:r w:rsidR="009220B1">
        <w:fldChar w:fldCharType="end"/>
      </w:r>
      <w:r>
        <w:t xml:space="preserve"> , and Schofields</w:t>
      </w:r>
      <w:r w:rsidR="00780346">
        <w:fldChar w:fldCharType="begin"/>
      </w:r>
      <w:r w:rsidR="00780346">
        <w:instrText xml:space="preserve"> XE "</w:instrText>
      </w:r>
      <w:r w:rsidR="00780346" w:rsidRPr="003F24A5">
        <w:instrText>Schofields</w:instrText>
      </w:r>
      <w:r w:rsidR="00780346">
        <w:instrText xml:space="preserve">" </w:instrText>
      </w:r>
      <w:r w:rsidR="00780346">
        <w:fldChar w:fldCharType="end"/>
      </w:r>
      <w:r>
        <w:t xml:space="preserve">. </w:t>
      </w:r>
    </w:p>
    <w:p w14:paraId="1F406E45" w14:textId="77777777" w:rsidR="00135952" w:rsidRDefault="00135952" w:rsidP="00746CC7">
      <w:pPr>
        <w:pStyle w:val="Heading7"/>
        <w:framePr w:wrap="around"/>
      </w:pPr>
      <w:r>
        <w:t xml:space="preserve">Less </w:t>
      </w:r>
      <w:r w:rsidR="00AB4E41">
        <w:t>Avgas storage</w:t>
      </w:r>
      <w:r>
        <w:t xml:space="preserve"> </w:t>
      </w:r>
      <w:r w:rsidR="00AB4E41">
        <w:t>locations</w:t>
      </w:r>
      <w:r w:rsidR="00746CC7">
        <w:t xml:space="preserve"> post WWII</w:t>
      </w:r>
    </w:p>
    <w:p w14:paraId="05D3136E" w14:textId="77777777" w:rsidR="006569FD" w:rsidRDefault="00135952" w:rsidP="00072488">
      <w:pPr>
        <w:pStyle w:val="BodyText"/>
      </w:pPr>
      <w:r>
        <w:t xml:space="preserve">There was a major reduction in the number of locations which the two suppliers </w:t>
      </w:r>
      <w:r w:rsidR="00746CC7">
        <w:t>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00746CC7">
        <w:t xml:space="preserve"> and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rsidR="00746CC7">
        <w:t xml:space="preserve"> </w:t>
      </w:r>
      <w:r>
        <w:t xml:space="preserve">would have to </w:t>
      </w:r>
      <w:r w:rsidR="00746CC7">
        <w:t xml:space="preserve">maintain in this new post war period. This was listed in </w:t>
      </w:r>
      <w:r w:rsidR="006569FD">
        <w:t>Sept 3, 1946 Schedule “A” refuelling Points. (</w:t>
      </w:r>
      <w:r w:rsidR="00746CC7">
        <w:t>T</w:t>
      </w:r>
      <w:r w:rsidR="006569FD">
        <w:t>hose struck through indicate those not require post war (WWII), those marked bold are larger sites)</w:t>
      </w:r>
    </w:p>
    <w:p w14:paraId="0D9D0595" w14:textId="77777777" w:rsidR="006569FD" w:rsidRPr="00A55F5B" w:rsidRDefault="006569FD" w:rsidP="006569FD">
      <w:pPr>
        <w:pStyle w:val="Heading2"/>
        <w:spacing w:before="120"/>
        <w:rPr>
          <w:sz w:val="22"/>
          <w:szCs w:val="22"/>
        </w:rPr>
      </w:pPr>
      <w:r w:rsidRPr="00A55F5B">
        <w:rPr>
          <w:sz w:val="22"/>
          <w:szCs w:val="22"/>
        </w:rPr>
        <w:t>Vacuum</w:t>
      </w:r>
      <w:r w:rsidR="00E95BF9">
        <w:rPr>
          <w:sz w:val="22"/>
          <w:szCs w:val="22"/>
        </w:rPr>
        <w:fldChar w:fldCharType="begin"/>
      </w:r>
      <w:r w:rsidR="00E95BF9">
        <w:instrText xml:space="preserve"> XE "</w:instrText>
      </w:r>
      <w:r w:rsidR="00E95BF9" w:rsidRPr="00966C4F">
        <w:instrText>Vacuum</w:instrText>
      </w:r>
      <w:r w:rsidR="00E95BF9">
        <w:instrText xml:space="preserve">" </w:instrText>
      </w:r>
      <w:r w:rsidR="00E95BF9">
        <w:rPr>
          <w:sz w:val="22"/>
          <w:szCs w:val="22"/>
        </w:rPr>
        <w:fldChar w:fldCharType="end"/>
      </w:r>
      <w:r w:rsidRPr="00A55F5B">
        <w:rPr>
          <w:sz w:val="22"/>
          <w:szCs w:val="22"/>
        </w:rPr>
        <w:t xml:space="preserve"> Oil Co.</w:t>
      </w:r>
    </w:p>
    <w:p w14:paraId="5BEBD575" w14:textId="77777777" w:rsidR="006569FD" w:rsidRPr="00A55F5B" w:rsidRDefault="006569FD" w:rsidP="006569FD">
      <w:pPr>
        <w:rPr>
          <w:b/>
          <w:sz w:val="22"/>
          <w:szCs w:val="22"/>
        </w:rPr>
      </w:pPr>
      <w:r w:rsidRPr="00A55F5B">
        <w:rPr>
          <w:b/>
          <w:sz w:val="22"/>
          <w:szCs w:val="22"/>
        </w:rPr>
        <w:t xml:space="preserve">W.A. </w:t>
      </w:r>
    </w:p>
    <w:p w14:paraId="0168C96B" w14:textId="77777777" w:rsidR="006569FD" w:rsidRPr="00A55F5B" w:rsidRDefault="006569FD" w:rsidP="006569FD">
      <w:pPr>
        <w:rPr>
          <w:strike/>
          <w:sz w:val="22"/>
          <w:szCs w:val="22"/>
        </w:rPr>
      </w:pPr>
      <w:r w:rsidRPr="00A55F5B">
        <w:rPr>
          <w:strike/>
          <w:sz w:val="22"/>
          <w:szCs w:val="22"/>
        </w:rPr>
        <w:lastRenderedPageBreak/>
        <w:t>Albany</w:t>
      </w:r>
      <w:r w:rsidRPr="00A55F5B">
        <w:rPr>
          <w:sz w:val="22"/>
          <w:szCs w:val="22"/>
        </w:rPr>
        <w:t>, Broome</w:t>
      </w:r>
      <w:r w:rsidR="00A1514B">
        <w:rPr>
          <w:sz w:val="22"/>
          <w:szCs w:val="22"/>
        </w:rPr>
        <w:fldChar w:fldCharType="begin"/>
      </w:r>
      <w:r w:rsidR="00A1514B">
        <w:instrText xml:space="preserve"> XE "</w:instrText>
      </w:r>
      <w:r w:rsidR="00A1514B" w:rsidRPr="00D01233">
        <w:instrText>Broome</w:instrText>
      </w:r>
      <w:r w:rsidR="00A1514B">
        <w:instrText xml:space="preserve">" </w:instrText>
      </w:r>
      <w:r w:rsidR="00A1514B">
        <w:rPr>
          <w:sz w:val="22"/>
          <w:szCs w:val="22"/>
        </w:rPr>
        <w:fldChar w:fldCharType="end"/>
      </w:r>
      <w:r w:rsidRPr="00A55F5B">
        <w:rPr>
          <w:sz w:val="22"/>
          <w:szCs w:val="22"/>
        </w:rPr>
        <w:t xml:space="preserve">, Bussleton, Carnarvon, Cunderdin, Derby, Esperance, Fitzroy Crossing, </w:t>
      </w:r>
      <w:r w:rsidRPr="00A55F5B">
        <w:rPr>
          <w:b/>
          <w:sz w:val="22"/>
          <w:szCs w:val="22"/>
        </w:rPr>
        <w:t>Forrest</w:t>
      </w:r>
      <w:r w:rsidRPr="00A55F5B">
        <w:rPr>
          <w:sz w:val="22"/>
          <w:szCs w:val="22"/>
        </w:rPr>
        <w:t>,</w:t>
      </w:r>
      <w:r w:rsidR="00780346">
        <w:rPr>
          <w:sz w:val="22"/>
          <w:szCs w:val="22"/>
        </w:rPr>
        <w:fldChar w:fldCharType="begin"/>
      </w:r>
      <w:r w:rsidR="00780346">
        <w:instrText xml:space="preserve"> XE "</w:instrText>
      </w:r>
      <w:r w:rsidR="00780346" w:rsidRPr="00F34B8A">
        <w:rPr>
          <w:b/>
          <w:sz w:val="22"/>
          <w:szCs w:val="22"/>
        </w:rPr>
        <w:instrText>Forrest</w:instrText>
      </w:r>
      <w:r w:rsidR="00780346" w:rsidRPr="00F34B8A">
        <w:rPr>
          <w:sz w:val="22"/>
          <w:szCs w:val="22"/>
        </w:rPr>
        <w:instrText>,</w:instrText>
      </w:r>
      <w:r w:rsidR="00780346">
        <w:instrText xml:space="preserve">" </w:instrText>
      </w:r>
      <w:r w:rsidR="00780346">
        <w:rPr>
          <w:sz w:val="22"/>
          <w:szCs w:val="22"/>
        </w:rPr>
        <w:fldChar w:fldCharType="end"/>
      </w:r>
      <w:r w:rsidRPr="00A55F5B">
        <w:rPr>
          <w:sz w:val="22"/>
          <w:szCs w:val="22"/>
        </w:rPr>
        <w:t xml:space="preserve"> Geraldton (supplies ex Fremantle, overseas), </w:t>
      </w:r>
      <w:r w:rsidRPr="00A55F5B">
        <w:rPr>
          <w:strike/>
          <w:sz w:val="22"/>
          <w:szCs w:val="22"/>
        </w:rPr>
        <w:t>Halls Creek (ex Wyndham)</w:t>
      </w:r>
      <w:r w:rsidRPr="00A55F5B">
        <w:rPr>
          <w:sz w:val="22"/>
          <w:szCs w:val="22"/>
        </w:rPr>
        <w:t xml:space="preserve">, </w:t>
      </w:r>
      <w:r w:rsidRPr="00A55F5B">
        <w:rPr>
          <w:b/>
          <w:sz w:val="22"/>
          <w:szCs w:val="22"/>
        </w:rPr>
        <w:t>Kalgoorlie</w:t>
      </w:r>
      <w:r w:rsidR="008062FC">
        <w:rPr>
          <w:b/>
          <w:sz w:val="22"/>
          <w:szCs w:val="22"/>
        </w:rPr>
        <w:fldChar w:fldCharType="begin"/>
      </w:r>
      <w:r w:rsidR="008062FC">
        <w:instrText xml:space="preserve"> XE "</w:instrText>
      </w:r>
      <w:r w:rsidR="008062FC" w:rsidRPr="00D27B1A">
        <w:rPr>
          <w:sz w:val="18"/>
          <w:szCs w:val="18"/>
        </w:rPr>
        <w:instrText>Kalgoorlie</w:instrText>
      </w:r>
      <w:r w:rsidR="008062FC">
        <w:instrText xml:space="preserve">" </w:instrText>
      </w:r>
      <w:r w:rsidR="008062FC">
        <w:rPr>
          <w:b/>
          <w:sz w:val="22"/>
          <w:szCs w:val="22"/>
        </w:rPr>
        <w:fldChar w:fldCharType="end"/>
      </w:r>
      <w:r w:rsidRPr="00A55F5B">
        <w:rPr>
          <w:sz w:val="22"/>
          <w:szCs w:val="22"/>
        </w:rPr>
        <w:t>, Meekatharra, Narragin</w:t>
      </w:r>
      <w:r w:rsidR="008062FC">
        <w:rPr>
          <w:sz w:val="22"/>
          <w:szCs w:val="22"/>
        </w:rPr>
        <w:fldChar w:fldCharType="begin"/>
      </w:r>
      <w:r w:rsidR="008062FC">
        <w:instrText xml:space="preserve"> XE "</w:instrText>
      </w:r>
      <w:r w:rsidR="008062FC" w:rsidRPr="00672B69">
        <w:rPr>
          <w:sz w:val="18"/>
          <w:szCs w:val="18"/>
        </w:rPr>
        <w:instrText>Narragin</w:instrText>
      </w:r>
      <w:r w:rsidR="008062FC">
        <w:instrText xml:space="preserve">" </w:instrText>
      </w:r>
      <w:r w:rsidR="008062FC">
        <w:rPr>
          <w:sz w:val="22"/>
          <w:szCs w:val="22"/>
        </w:rPr>
        <w:fldChar w:fldCharType="end"/>
      </w:r>
      <w:r w:rsidRPr="00A55F5B">
        <w:rPr>
          <w:sz w:val="22"/>
          <w:szCs w:val="22"/>
        </w:rPr>
        <w:t xml:space="preserve">, </w:t>
      </w:r>
      <w:r w:rsidRPr="00A55F5B">
        <w:rPr>
          <w:strike/>
          <w:sz w:val="22"/>
          <w:szCs w:val="22"/>
        </w:rPr>
        <w:t>Onlsow</w:t>
      </w:r>
      <w:r w:rsidR="00A1514B">
        <w:rPr>
          <w:strike/>
          <w:sz w:val="22"/>
          <w:szCs w:val="22"/>
        </w:rPr>
        <w:fldChar w:fldCharType="begin"/>
      </w:r>
      <w:r w:rsidR="00A1514B">
        <w:instrText xml:space="preserve"> XE "</w:instrText>
      </w:r>
      <w:r w:rsidR="00A1514B" w:rsidRPr="002E6A60">
        <w:instrText>Onlsow</w:instrText>
      </w:r>
      <w:r w:rsidR="00A1514B">
        <w:instrText xml:space="preserve">" </w:instrText>
      </w:r>
      <w:r w:rsidR="00A1514B">
        <w:rPr>
          <w:strike/>
          <w:sz w:val="22"/>
          <w:szCs w:val="22"/>
        </w:rPr>
        <w:fldChar w:fldCharType="end"/>
      </w:r>
      <w:r w:rsidRPr="00A55F5B">
        <w:rPr>
          <w:sz w:val="22"/>
          <w:szCs w:val="22"/>
        </w:rPr>
        <w:t>, Pearce</w:t>
      </w:r>
      <w:r w:rsidR="008062FC">
        <w:rPr>
          <w:sz w:val="22"/>
          <w:szCs w:val="22"/>
        </w:rPr>
        <w:fldChar w:fldCharType="begin"/>
      </w:r>
      <w:r w:rsidR="008062FC">
        <w:instrText xml:space="preserve"> XE "</w:instrText>
      </w:r>
      <w:r w:rsidR="008062FC" w:rsidRPr="005C2F95">
        <w:rPr>
          <w:iCs/>
        </w:rPr>
        <w:instrText>Pearce</w:instrText>
      </w:r>
      <w:r w:rsidR="008062FC">
        <w:instrText xml:space="preserve">" </w:instrText>
      </w:r>
      <w:r w:rsidR="008062FC">
        <w:rPr>
          <w:sz w:val="22"/>
          <w:szCs w:val="22"/>
        </w:rPr>
        <w:fldChar w:fldCharType="end"/>
      </w:r>
      <w:r w:rsidRPr="00A55F5B">
        <w:rPr>
          <w:sz w:val="22"/>
          <w:szCs w:val="22"/>
        </w:rPr>
        <w:t xml:space="preserve">, Port Hedland, </w:t>
      </w:r>
      <w:r w:rsidRPr="00A55F5B">
        <w:rPr>
          <w:strike/>
          <w:sz w:val="22"/>
          <w:szCs w:val="22"/>
        </w:rPr>
        <w:t>Rawlinna,</w:t>
      </w:r>
      <w:r w:rsidRPr="00A55F5B">
        <w:rPr>
          <w:sz w:val="22"/>
          <w:szCs w:val="22"/>
        </w:rPr>
        <w:t xml:space="preserve"> Roebourne (Pt. Beadon), </w:t>
      </w:r>
      <w:r w:rsidRPr="00A55F5B">
        <w:rPr>
          <w:strike/>
          <w:sz w:val="22"/>
          <w:szCs w:val="22"/>
        </w:rPr>
        <w:t>Wyndham.</w:t>
      </w:r>
    </w:p>
    <w:p w14:paraId="2C03AE2B" w14:textId="77777777" w:rsidR="006569FD" w:rsidRPr="00A55F5B" w:rsidRDefault="006569FD" w:rsidP="006569FD">
      <w:pPr>
        <w:rPr>
          <w:b/>
          <w:sz w:val="22"/>
          <w:szCs w:val="22"/>
        </w:rPr>
      </w:pPr>
      <w:smartTag w:uri="urn:schemas-microsoft-com:office:smarttags" w:element="country-region">
        <w:smartTag w:uri="urn:schemas-microsoft-com:office:smarttags" w:element="place">
          <w:r w:rsidRPr="00A55F5B">
            <w:rPr>
              <w:b/>
              <w:sz w:val="22"/>
              <w:szCs w:val="22"/>
            </w:rPr>
            <w:t>S.A.</w:t>
          </w:r>
        </w:smartTag>
      </w:smartTag>
    </w:p>
    <w:p w14:paraId="243D661D" w14:textId="77777777" w:rsidR="006569FD" w:rsidRPr="00A55F5B" w:rsidRDefault="006569FD" w:rsidP="006569FD">
      <w:pPr>
        <w:rPr>
          <w:strike/>
          <w:sz w:val="22"/>
          <w:szCs w:val="22"/>
        </w:rPr>
      </w:pPr>
      <w:smartTag w:uri="urn:schemas-microsoft-com:office:smarttags" w:element="City">
        <w:r w:rsidRPr="00A55F5B">
          <w:rPr>
            <w:sz w:val="22"/>
            <w:szCs w:val="22"/>
          </w:rPr>
          <w:t>Adelaide</w:t>
        </w:r>
      </w:smartTag>
      <w:r w:rsidRPr="00A55F5B">
        <w:rPr>
          <w:sz w:val="22"/>
          <w:szCs w:val="22"/>
        </w:rPr>
        <w:t xml:space="preserve"> (-HMAS), Balaklava, Bordertown, </w:t>
      </w:r>
      <w:r w:rsidRPr="00A55F5B">
        <w:rPr>
          <w:strike/>
          <w:sz w:val="22"/>
          <w:szCs w:val="22"/>
        </w:rPr>
        <w:t>Broken Hill</w:t>
      </w:r>
      <w:r w:rsidRPr="00A55F5B">
        <w:rPr>
          <w:sz w:val="22"/>
          <w:szCs w:val="22"/>
        </w:rPr>
        <w:t xml:space="preserve">, </w:t>
      </w:r>
      <w:r w:rsidRPr="00A55F5B">
        <w:rPr>
          <w:b/>
          <w:sz w:val="22"/>
          <w:szCs w:val="22"/>
        </w:rPr>
        <w:t>Ceduna</w:t>
      </w:r>
      <w:r w:rsidR="00780346">
        <w:rPr>
          <w:b/>
          <w:sz w:val="22"/>
          <w:szCs w:val="22"/>
        </w:rPr>
        <w:fldChar w:fldCharType="begin"/>
      </w:r>
      <w:r w:rsidR="00780346">
        <w:instrText xml:space="preserve"> XE "</w:instrText>
      </w:r>
      <w:r w:rsidR="00780346" w:rsidRPr="005F01C1">
        <w:rPr>
          <w:b/>
          <w:sz w:val="22"/>
          <w:szCs w:val="22"/>
        </w:rPr>
        <w:instrText>Ceduna</w:instrText>
      </w:r>
      <w:r w:rsidR="00780346">
        <w:instrText xml:space="preserve">" </w:instrText>
      </w:r>
      <w:r w:rsidR="00780346">
        <w:rPr>
          <w:b/>
          <w:sz w:val="22"/>
          <w:szCs w:val="22"/>
        </w:rPr>
        <w:fldChar w:fldCharType="end"/>
      </w:r>
      <w:r w:rsidRPr="00A55F5B">
        <w:rPr>
          <w:sz w:val="22"/>
          <w:szCs w:val="22"/>
        </w:rPr>
        <w:t xml:space="preserve"> (Supplies ex Birkenhead</w:t>
      </w:r>
      <w:r w:rsidR="00780346">
        <w:rPr>
          <w:sz w:val="22"/>
          <w:szCs w:val="22"/>
        </w:rPr>
        <w:fldChar w:fldCharType="begin"/>
      </w:r>
      <w:r w:rsidR="00780346">
        <w:instrText xml:space="preserve"> XE "</w:instrText>
      </w:r>
      <w:r w:rsidR="00780346" w:rsidRPr="00A50DD0">
        <w:rPr>
          <w:sz w:val="22"/>
          <w:szCs w:val="22"/>
        </w:rPr>
        <w:instrText>Birkenhead</w:instrText>
      </w:r>
      <w:r w:rsidR="00780346">
        <w:instrText xml:space="preserve">" </w:instrText>
      </w:r>
      <w:r w:rsidR="00780346">
        <w:rPr>
          <w:sz w:val="22"/>
          <w:szCs w:val="22"/>
        </w:rPr>
        <w:fldChar w:fldCharType="end"/>
      </w:r>
      <w:r w:rsidRPr="00A55F5B">
        <w:rPr>
          <w:sz w:val="22"/>
          <w:szCs w:val="22"/>
        </w:rPr>
        <w:t xml:space="preserve">, via Port Lincoln), </w:t>
      </w:r>
      <w:r w:rsidRPr="00A55F5B">
        <w:rPr>
          <w:strike/>
          <w:sz w:val="22"/>
          <w:szCs w:val="22"/>
        </w:rPr>
        <w:t>Cook</w:t>
      </w:r>
      <w:r w:rsidRPr="00A55F5B">
        <w:rPr>
          <w:sz w:val="22"/>
          <w:szCs w:val="22"/>
        </w:rPr>
        <w:t xml:space="preserve">, </w:t>
      </w:r>
      <w:r w:rsidRPr="00A55F5B">
        <w:rPr>
          <w:strike/>
          <w:sz w:val="22"/>
          <w:szCs w:val="22"/>
        </w:rPr>
        <w:t>Kimba,</w:t>
      </w:r>
      <w:r w:rsidRPr="00A55F5B">
        <w:rPr>
          <w:sz w:val="22"/>
          <w:szCs w:val="22"/>
        </w:rPr>
        <w:t xml:space="preserve"> </w:t>
      </w:r>
      <w:r w:rsidRPr="00A55F5B">
        <w:rPr>
          <w:strike/>
          <w:sz w:val="22"/>
          <w:szCs w:val="22"/>
        </w:rPr>
        <w:t>Kingscote</w:t>
      </w:r>
      <w:r w:rsidRPr="00A55F5B">
        <w:rPr>
          <w:sz w:val="22"/>
          <w:szCs w:val="22"/>
        </w:rPr>
        <w:t xml:space="preserve">, Mallal, </w:t>
      </w:r>
      <w:r w:rsidRPr="00A55F5B">
        <w:rPr>
          <w:strike/>
          <w:sz w:val="22"/>
          <w:szCs w:val="22"/>
        </w:rPr>
        <w:t>Mt.Eba</w:t>
      </w:r>
      <w:r w:rsidRPr="00A55F5B">
        <w:rPr>
          <w:sz w:val="22"/>
          <w:szCs w:val="22"/>
        </w:rPr>
        <w:t xml:space="preserve">, </w:t>
      </w:r>
      <w:smartTag w:uri="urn:schemas-microsoft-com:office:smarttags" w:element="PlaceType">
        <w:r w:rsidRPr="00A55F5B">
          <w:rPr>
            <w:sz w:val="22"/>
            <w:szCs w:val="22"/>
          </w:rPr>
          <w:t>Mt.</w:t>
        </w:r>
      </w:smartTag>
      <w:r w:rsidRPr="00A55F5B">
        <w:rPr>
          <w:sz w:val="22"/>
          <w:szCs w:val="22"/>
        </w:rPr>
        <w:t xml:space="preserve"> </w:t>
      </w:r>
      <w:smartTag w:uri="urn:schemas-microsoft-com:office:smarttags" w:element="PlaceName">
        <w:r w:rsidRPr="00A55F5B">
          <w:rPr>
            <w:sz w:val="22"/>
            <w:szCs w:val="22"/>
          </w:rPr>
          <w:t>Gambier</w:t>
        </w:r>
      </w:smartTag>
      <w:r w:rsidRPr="00A55F5B">
        <w:rPr>
          <w:sz w:val="22"/>
          <w:szCs w:val="22"/>
        </w:rPr>
        <w:t>, Oodnadatta</w:t>
      </w:r>
      <w:r w:rsidR="00A1514B">
        <w:rPr>
          <w:sz w:val="22"/>
          <w:szCs w:val="22"/>
        </w:rPr>
        <w:fldChar w:fldCharType="begin"/>
      </w:r>
      <w:r w:rsidR="00A1514B">
        <w:instrText xml:space="preserve"> XE "</w:instrText>
      </w:r>
      <w:r w:rsidR="00A1514B" w:rsidRPr="007D591D">
        <w:instrText>Oodnadatta</w:instrText>
      </w:r>
      <w:r w:rsidR="00A1514B">
        <w:instrText xml:space="preserve">" </w:instrText>
      </w:r>
      <w:r w:rsidR="00A1514B">
        <w:rPr>
          <w:sz w:val="22"/>
          <w:szCs w:val="22"/>
        </w:rPr>
        <w:fldChar w:fldCharType="end"/>
      </w:r>
      <w:r w:rsidRPr="00A55F5B">
        <w:rPr>
          <w:sz w:val="22"/>
          <w:szCs w:val="22"/>
        </w:rPr>
        <w:t xml:space="preserve">, </w:t>
      </w:r>
      <w:r w:rsidRPr="00A55F5B">
        <w:rPr>
          <w:strike/>
          <w:sz w:val="22"/>
          <w:szCs w:val="22"/>
        </w:rPr>
        <w:t>Port Lincoln</w:t>
      </w:r>
      <w:r w:rsidRPr="00A55F5B">
        <w:rPr>
          <w:sz w:val="22"/>
          <w:szCs w:val="22"/>
        </w:rPr>
        <w:t>, Port Pirie</w:t>
      </w:r>
      <w:r w:rsidR="008062FC">
        <w:rPr>
          <w:sz w:val="22"/>
          <w:szCs w:val="22"/>
        </w:rPr>
        <w:fldChar w:fldCharType="begin"/>
      </w:r>
      <w:r w:rsidR="008062FC">
        <w:instrText xml:space="preserve"> XE "</w:instrText>
      </w:r>
      <w:r w:rsidR="008062FC" w:rsidRPr="00672B69">
        <w:rPr>
          <w:sz w:val="18"/>
          <w:szCs w:val="18"/>
        </w:rPr>
        <w:instrText>Port Pirie</w:instrText>
      </w:r>
      <w:r w:rsidR="008062FC">
        <w:instrText xml:space="preserve">" </w:instrText>
      </w:r>
      <w:r w:rsidR="008062FC">
        <w:rPr>
          <w:sz w:val="22"/>
          <w:szCs w:val="22"/>
        </w:rPr>
        <w:fldChar w:fldCharType="end"/>
      </w:r>
      <w:r w:rsidRPr="00A55F5B">
        <w:rPr>
          <w:sz w:val="22"/>
          <w:szCs w:val="22"/>
        </w:rPr>
        <w:t xml:space="preserve"> (ex </w:t>
      </w:r>
      <w:smartTag w:uri="urn:schemas-microsoft-com:office:smarttags" w:element="place">
        <w:r w:rsidRPr="00A55F5B">
          <w:rPr>
            <w:sz w:val="22"/>
            <w:szCs w:val="22"/>
          </w:rPr>
          <w:t>Birkenhead</w:t>
        </w:r>
      </w:smartTag>
      <w:r w:rsidRPr="00A55F5B">
        <w:rPr>
          <w:sz w:val="22"/>
          <w:szCs w:val="22"/>
        </w:rPr>
        <w:t xml:space="preserve">, ex overseas), </w:t>
      </w:r>
      <w:r w:rsidRPr="00A55F5B">
        <w:rPr>
          <w:strike/>
          <w:sz w:val="22"/>
          <w:szCs w:val="22"/>
        </w:rPr>
        <w:t>Tintinarra</w:t>
      </w:r>
    </w:p>
    <w:p w14:paraId="6283383E" w14:textId="77777777" w:rsidR="006569FD" w:rsidRPr="00A55F5B" w:rsidRDefault="006569FD" w:rsidP="006569FD">
      <w:pPr>
        <w:rPr>
          <w:b/>
          <w:sz w:val="22"/>
          <w:szCs w:val="22"/>
        </w:rPr>
      </w:pPr>
      <w:r w:rsidRPr="00A55F5B">
        <w:rPr>
          <w:b/>
          <w:sz w:val="22"/>
          <w:szCs w:val="22"/>
        </w:rPr>
        <w:t>NSW</w:t>
      </w:r>
    </w:p>
    <w:p w14:paraId="5F119294" w14:textId="77777777" w:rsidR="006569FD" w:rsidRPr="00A55F5B" w:rsidRDefault="006569FD" w:rsidP="006569FD">
      <w:pPr>
        <w:rPr>
          <w:sz w:val="22"/>
          <w:szCs w:val="22"/>
        </w:rPr>
      </w:pPr>
      <w:r w:rsidRPr="00A55F5B">
        <w:rPr>
          <w:sz w:val="22"/>
          <w:szCs w:val="22"/>
        </w:rPr>
        <w:t>Forrest Hills, Uranquinty</w:t>
      </w:r>
      <w:r w:rsidR="00780346">
        <w:rPr>
          <w:sz w:val="22"/>
          <w:szCs w:val="22"/>
        </w:rPr>
        <w:fldChar w:fldCharType="begin"/>
      </w:r>
      <w:r w:rsidR="00780346">
        <w:instrText xml:space="preserve"> XE "</w:instrText>
      </w:r>
      <w:r w:rsidR="00780346" w:rsidRPr="008B1F28">
        <w:rPr>
          <w:sz w:val="22"/>
          <w:szCs w:val="22"/>
        </w:rPr>
        <w:instrText>Uranquinty</w:instrText>
      </w:r>
      <w:r w:rsidR="00780346">
        <w:instrText xml:space="preserve">" </w:instrText>
      </w:r>
      <w:r w:rsidR="00780346">
        <w:rPr>
          <w:sz w:val="22"/>
          <w:szCs w:val="22"/>
        </w:rPr>
        <w:fldChar w:fldCharType="end"/>
      </w:r>
      <w:r w:rsidRPr="00A55F5B">
        <w:rPr>
          <w:sz w:val="22"/>
          <w:szCs w:val="22"/>
        </w:rPr>
        <w:t xml:space="preserve"> (ex Wagga</w:t>
      </w:r>
      <w:r w:rsidR="008062FC">
        <w:rPr>
          <w:sz w:val="22"/>
          <w:szCs w:val="22"/>
        </w:rPr>
        <w:fldChar w:fldCharType="begin"/>
      </w:r>
      <w:r w:rsidR="008062FC">
        <w:instrText xml:space="preserve"> XE "</w:instrText>
      </w:r>
      <w:r w:rsidR="008062FC" w:rsidRPr="00672B69">
        <w:rPr>
          <w:sz w:val="18"/>
          <w:szCs w:val="18"/>
        </w:rPr>
        <w:instrText>Wagga</w:instrText>
      </w:r>
      <w:r w:rsidR="008062FC">
        <w:instrText xml:space="preserve">" </w:instrText>
      </w:r>
      <w:r w:rsidR="008062FC">
        <w:rPr>
          <w:sz w:val="22"/>
          <w:szCs w:val="22"/>
        </w:rPr>
        <w:fldChar w:fldCharType="end"/>
      </w:r>
      <w:r w:rsidRPr="00A55F5B">
        <w:rPr>
          <w:sz w:val="22"/>
          <w:szCs w:val="22"/>
        </w:rPr>
        <w:t>)</w:t>
      </w:r>
    </w:p>
    <w:p w14:paraId="40311713" w14:textId="77777777" w:rsidR="006569FD" w:rsidRPr="00A55F5B" w:rsidRDefault="006569FD" w:rsidP="006569FD">
      <w:pPr>
        <w:rPr>
          <w:b/>
          <w:sz w:val="22"/>
          <w:szCs w:val="22"/>
        </w:rPr>
      </w:pPr>
      <w:r w:rsidRPr="00A55F5B">
        <w:rPr>
          <w:b/>
          <w:sz w:val="22"/>
          <w:szCs w:val="22"/>
        </w:rPr>
        <w:t>Vic</w:t>
      </w:r>
    </w:p>
    <w:p w14:paraId="364F0F8A" w14:textId="77777777" w:rsidR="006569FD" w:rsidRPr="00A55F5B" w:rsidRDefault="006569FD" w:rsidP="006569FD">
      <w:pPr>
        <w:rPr>
          <w:sz w:val="22"/>
          <w:szCs w:val="22"/>
        </w:rPr>
      </w:pPr>
      <w:r w:rsidRPr="00A55F5B">
        <w:rPr>
          <w:sz w:val="22"/>
          <w:szCs w:val="22"/>
        </w:rPr>
        <w:t>Bairnsdale</w:t>
      </w:r>
      <w:r w:rsidR="007441AE">
        <w:rPr>
          <w:sz w:val="22"/>
          <w:szCs w:val="22"/>
        </w:rPr>
        <w:fldChar w:fldCharType="begin"/>
      </w:r>
      <w:r w:rsidR="007441AE">
        <w:instrText xml:space="preserve"> XE "</w:instrText>
      </w:r>
      <w:r w:rsidR="007441AE" w:rsidRPr="001C7F2B">
        <w:instrText>Bairnsdale</w:instrText>
      </w:r>
      <w:r w:rsidR="007441AE">
        <w:instrText xml:space="preserve">" </w:instrText>
      </w:r>
      <w:r w:rsidR="007441AE">
        <w:rPr>
          <w:sz w:val="22"/>
          <w:szCs w:val="22"/>
        </w:rPr>
        <w:fldChar w:fldCharType="end"/>
      </w:r>
      <w:r w:rsidRPr="00A55F5B">
        <w:rPr>
          <w:sz w:val="22"/>
          <w:szCs w:val="22"/>
        </w:rPr>
        <w:t>, Ballarat</w:t>
      </w:r>
      <w:r w:rsidR="008062FC">
        <w:rPr>
          <w:sz w:val="22"/>
          <w:szCs w:val="22"/>
        </w:rPr>
        <w:fldChar w:fldCharType="begin"/>
      </w:r>
      <w:r w:rsidR="008062FC">
        <w:instrText xml:space="preserve"> XE "</w:instrText>
      </w:r>
      <w:r w:rsidR="008062FC" w:rsidRPr="00672B69">
        <w:rPr>
          <w:sz w:val="18"/>
          <w:szCs w:val="18"/>
        </w:rPr>
        <w:instrText>Ballarat</w:instrText>
      </w:r>
      <w:r w:rsidR="008062FC">
        <w:instrText xml:space="preserve">" </w:instrText>
      </w:r>
      <w:r w:rsidR="008062FC">
        <w:rPr>
          <w:sz w:val="22"/>
          <w:szCs w:val="22"/>
        </w:rPr>
        <w:fldChar w:fldCharType="end"/>
      </w:r>
      <w:r w:rsidRPr="00A55F5B">
        <w:rPr>
          <w:sz w:val="22"/>
          <w:szCs w:val="22"/>
        </w:rPr>
        <w:t>, Benalla, Cressy, Deniliquin</w:t>
      </w:r>
      <w:r w:rsidR="008062FC">
        <w:rPr>
          <w:sz w:val="22"/>
          <w:szCs w:val="22"/>
        </w:rPr>
        <w:fldChar w:fldCharType="begin"/>
      </w:r>
      <w:r w:rsidR="008062FC">
        <w:instrText xml:space="preserve"> XE "</w:instrText>
      </w:r>
      <w:r w:rsidR="008062FC" w:rsidRPr="00672B69">
        <w:rPr>
          <w:sz w:val="18"/>
          <w:szCs w:val="18"/>
        </w:rPr>
        <w:instrText>Deniliquin</w:instrText>
      </w:r>
      <w:r w:rsidR="008062FC">
        <w:instrText xml:space="preserve">" </w:instrText>
      </w:r>
      <w:r w:rsidR="008062FC">
        <w:rPr>
          <w:sz w:val="22"/>
          <w:szCs w:val="22"/>
        </w:rPr>
        <w:fldChar w:fldCharType="end"/>
      </w:r>
      <w:r w:rsidRPr="00A55F5B">
        <w:rPr>
          <w:sz w:val="22"/>
          <w:szCs w:val="22"/>
        </w:rPr>
        <w:t>, Essendon</w:t>
      </w:r>
      <w:r w:rsidR="00780346">
        <w:rPr>
          <w:sz w:val="22"/>
          <w:szCs w:val="22"/>
        </w:rPr>
        <w:fldChar w:fldCharType="begin"/>
      </w:r>
      <w:r w:rsidR="00780346">
        <w:instrText xml:space="preserve"> XE "</w:instrText>
      </w:r>
      <w:r w:rsidR="00780346" w:rsidRPr="00675D94">
        <w:rPr>
          <w:sz w:val="22"/>
          <w:szCs w:val="22"/>
        </w:rPr>
        <w:instrText>Essendon</w:instrText>
      </w:r>
      <w:r w:rsidR="00780346">
        <w:instrText xml:space="preserve">" </w:instrText>
      </w:r>
      <w:r w:rsidR="00780346">
        <w:rPr>
          <w:sz w:val="22"/>
          <w:szCs w:val="22"/>
        </w:rPr>
        <w:fldChar w:fldCharType="end"/>
      </w:r>
      <w:r w:rsidRPr="00A55F5B">
        <w:rPr>
          <w:sz w:val="22"/>
          <w:szCs w:val="22"/>
        </w:rPr>
        <w:t>, Fulham, Geelong (Little River &amp; Lara), Hamilton, Lake Boga</w:t>
      </w:r>
      <w:r w:rsidR="00780346">
        <w:rPr>
          <w:sz w:val="22"/>
          <w:szCs w:val="22"/>
        </w:rPr>
        <w:fldChar w:fldCharType="begin"/>
      </w:r>
      <w:r w:rsidR="00780346">
        <w:instrText xml:space="preserve"> XE "</w:instrText>
      </w:r>
      <w:r w:rsidR="00780346" w:rsidRPr="001D3079">
        <w:rPr>
          <w:sz w:val="22"/>
          <w:szCs w:val="22"/>
        </w:rPr>
        <w:instrText>Lake Boga</w:instrText>
      </w:r>
      <w:r w:rsidR="00780346">
        <w:instrText xml:space="preserve">" </w:instrText>
      </w:r>
      <w:r w:rsidR="00780346">
        <w:rPr>
          <w:sz w:val="22"/>
          <w:szCs w:val="22"/>
        </w:rPr>
        <w:fldChar w:fldCharType="end"/>
      </w:r>
      <w:r w:rsidRPr="00A55F5B">
        <w:rPr>
          <w:sz w:val="22"/>
          <w:szCs w:val="22"/>
        </w:rPr>
        <w:t xml:space="preserve">, </w:t>
      </w:r>
      <w:r w:rsidRPr="00A55F5B">
        <w:rPr>
          <w:strike/>
          <w:sz w:val="22"/>
          <w:szCs w:val="22"/>
        </w:rPr>
        <w:t>Leongatha</w:t>
      </w:r>
      <w:r w:rsidRPr="00A55F5B">
        <w:rPr>
          <w:sz w:val="22"/>
          <w:szCs w:val="22"/>
        </w:rPr>
        <w:t xml:space="preserve"> Laverton</w:t>
      </w:r>
      <w:r w:rsidR="00382F46">
        <w:rPr>
          <w:sz w:val="22"/>
          <w:szCs w:val="22"/>
        </w:rPr>
        <w:fldChar w:fldCharType="begin"/>
      </w:r>
      <w:r w:rsidR="00382F46">
        <w:instrText xml:space="preserve"> XE "</w:instrText>
      </w:r>
      <w:r w:rsidR="00382F46" w:rsidRPr="00A41889">
        <w:instrText>Laverton</w:instrText>
      </w:r>
      <w:r w:rsidR="00382F46">
        <w:instrText xml:space="preserve">" </w:instrText>
      </w:r>
      <w:r w:rsidR="00382F46">
        <w:rPr>
          <w:sz w:val="22"/>
          <w:szCs w:val="22"/>
        </w:rPr>
        <w:fldChar w:fldCharType="end"/>
      </w:r>
      <w:r w:rsidRPr="00A55F5B">
        <w:rPr>
          <w:sz w:val="22"/>
          <w:szCs w:val="22"/>
        </w:rPr>
        <w:t xml:space="preserve">, </w:t>
      </w:r>
      <w:r w:rsidRPr="00A55F5B">
        <w:rPr>
          <w:strike/>
          <w:sz w:val="22"/>
          <w:szCs w:val="22"/>
        </w:rPr>
        <w:t>Mallacoota</w:t>
      </w:r>
      <w:r w:rsidRPr="00A55F5B">
        <w:rPr>
          <w:sz w:val="22"/>
          <w:szCs w:val="22"/>
        </w:rPr>
        <w:t>, Mildura, Nhill, Pt. Cook, Sale, Swan Hill, Tocumwal</w:t>
      </w:r>
      <w:r w:rsidR="008062FC">
        <w:rPr>
          <w:sz w:val="22"/>
          <w:szCs w:val="22"/>
        </w:rPr>
        <w:fldChar w:fldCharType="begin"/>
      </w:r>
      <w:r w:rsidR="008062FC">
        <w:instrText xml:space="preserve"> XE "</w:instrText>
      </w:r>
      <w:r w:rsidR="008062FC" w:rsidRPr="00672B69">
        <w:rPr>
          <w:sz w:val="18"/>
          <w:szCs w:val="18"/>
        </w:rPr>
        <w:instrText>Tocumwal</w:instrText>
      </w:r>
      <w:r w:rsidR="008062FC">
        <w:instrText xml:space="preserve">" </w:instrText>
      </w:r>
      <w:r w:rsidR="008062FC">
        <w:rPr>
          <w:sz w:val="22"/>
          <w:szCs w:val="22"/>
        </w:rPr>
        <w:fldChar w:fldCharType="end"/>
      </w:r>
      <w:r w:rsidRPr="00A55F5B">
        <w:rPr>
          <w:sz w:val="22"/>
          <w:szCs w:val="22"/>
        </w:rPr>
        <w:t xml:space="preserve"> (ex IAFD</w:t>
      </w:r>
      <w:r w:rsidR="00C533AB">
        <w:rPr>
          <w:sz w:val="22"/>
          <w:szCs w:val="22"/>
        </w:rPr>
        <w:fldChar w:fldCharType="begin"/>
      </w:r>
      <w:r w:rsidR="00C533AB">
        <w:instrText xml:space="preserve"> XE "</w:instrText>
      </w:r>
      <w:r w:rsidR="00C533AB" w:rsidRPr="00CD334B">
        <w:instrText>IAFD</w:instrText>
      </w:r>
      <w:r w:rsidR="00C533AB">
        <w:instrText xml:space="preserve">" </w:instrText>
      </w:r>
      <w:r w:rsidR="00C533AB">
        <w:rPr>
          <w:sz w:val="22"/>
          <w:szCs w:val="22"/>
        </w:rPr>
        <w:fldChar w:fldCharType="end"/>
      </w:r>
      <w:r w:rsidRPr="00A55F5B">
        <w:rPr>
          <w:sz w:val="22"/>
          <w:szCs w:val="22"/>
        </w:rPr>
        <w:t xml:space="preserve"> 73), </w:t>
      </w:r>
      <w:r w:rsidRPr="00A55F5B">
        <w:rPr>
          <w:strike/>
          <w:sz w:val="22"/>
          <w:szCs w:val="22"/>
        </w:rPr>
        <w:t>Warnambool</w:t>
      </w:r>
      <w:r w:rsidRPr="00A55F5B">
        <w:rPr>
          <w:sz w:val="22"/>
          <w:szCs w:val="22"/>
        </w:rPr>
        <w:t>, Yanakie (see Leongatha)</w:t>
      </w:r>
    </w:p>
    <w:p w14:paraId="12140098" w14:textId="77777777" w:rsidR="006569FD" w:rsidRPr="00A55F5B" w:rsidRDefault="006569FD" w:rsidP="006569FD">
      <w:pPr>
        <w:rPr>
          <w:strike/>
          <w:sz w:val="22"/>
          <w:szCs w:val="22"/>
        </w:rPr>
      </w:pPr>
      <w:smartTag w:uri="urn:schemas-microsoft-com:office:smarttags" w:element="place">
        <w:r w:rsidRPr="00A55F5B">
          <w:rPr>
            <w:b/>
            <w:sz w:val="22"/>
            <w:szCs w:val="22"/>
          </w:rPr>
          <w:t>Bass Strait</w:t>
        </w:r>
      </w:smartTag>
      <w:r w:rsidRPr="00A55F5B">
        <w:rPr>
          <w:b/>
          <w:sz w:val="22"/>
          <w:szCs w:val="22"/>
        </w:rPr>
        <w:tab/>
      </w:r>
      <w:r w:rsidRPr="00A55F5B">
        <w:rPr>
          <w:sz w:val="22"/>
          <w:szCs w:val="22"/>
        </w:rPr>
        <w:t xml:space="preserve"> </w:t>
      </w:r>
      <w:r w:rsidRPr="00A55F5B">
        <w:rPr>
          <w:strike/>
          <w:sz w:val="22"/>
          <w:szCs w:val="22"/>
        </w:rPr>
        <w:t>Currie (King Is.), Whitemark (Flinders Is.)</w:t>
      </w:r>
    </w:p>
    <w:p w14:paraId="24678A6E" w14:textId="77777777" w:rsidR="006569FD" w:rsidRPr="00A55F5B" w:rsidRDefault="006569FD" w:rsidP="006569FD">
      <w:pPr>
        <w:pStyle w:val="Heading2"/>
        <w:spacing w:before="120"/>
        <w:rPr>
          <w:sz w:val="22"/>
          <w:szCs w:val="22"/>
        </w:rPr>
      </w:pPr>
      <w:r w:rsidRPr="00A55F5B">
        <w:rPr>
          <w:sz w:val="22"/>
          <w:szCs w:val="22"/>
        </w:rPr>
        <w:t>Shell</w:t>
      </w:r>
      <w:r w:rsidR="00382F46">
        <w:rPr>
          <w:sz w:val="22"/>
          <w:szCs w:val="22"/>
        </w:rPr>
        <w:fldChar w:fldCharType="begin"/>
      </w:r>
      <w:r w:rsidR="00382F46">
        <w:instrText xml:space="preserve"> XE "</w:instrText>
      </w:r>
      <w:r w:rsidR="00382F46" w:rsidRPr="00332094">
        <w:instrText>Shell</w:instrText>
      </w:r>
      <w:r w:rsidR="00382F46">
        <w:instrText xml:space="preserve">" </w:instrText>
      </w:r>
      <w:r w:rsidR="00382F46">
        <w:rPr>
          <w:sz w:val="22"/>
          <w:szCs w:val="22"/>
        </w:rPr>
        <w:fldChar w:fldCharType="end"/>
      </w:r>
      <w:r w:rsidRPr="00A55F5B">
        <w:rPr>
          <w:sz w:val="22"/>
          <w:szCs w:val="22"/>
        </w:rPr>
        <w:t xml:space="preserve"> Co.</w:t>
      </w:r>
    </w:p>
    <w:p w14:paraId="3336752E" w14:textId="77777777" w:rsidR="006569FD" w:rsidRPr="00A55F5B" w:rsidRDefault="006569FD" w:rsidP="006569FD">
      <w:pPr>
        <w:rPr>
          <w:sz w:val="22"/>
          <w:szCs w:val="22"/>
        </w:rPr>
      </w:pPr>
      <w:r w:rsidRPr="00A55F5B">
        <w:rPr>
          <w:b/>
          <w:sz w:val="22"/>
          <w:szCs w:val="22"/>
        </w:rPr>
        <w:t>Vic</w:t>
      </w:r>
      <w:r w:rsidRPr="00A55F5B">
        <w:rPr>
          <w:sz w:val="22"/>
          <w:szCs w:val="22"/>
        </w:rPr>
        <w:tab/>
        <w:t>Essendon</w:t>
      </w:r>
      <w:r w:rsidR="00780346">
        <w:rPr>
          <w:sz w:val="22"/>
          <w:szCs w:val="22"/>
        </w:rPr>
        <w:fldChar w:fldCharType="begin"/>
      </w:r>
      <w:r w:rsidR="00780346">
        <w:instrText xml:space="preserve"> XE "</w:instrText>
      </w:r>
      <w:r w:rsidR="00780346" w:rsidRPr="00675D94">
        <w:rPr>
          <w:sz w:val="22"/>
          <w:szCs w:val="22"/>
        </w:rPr>
        <w:instrText>Essendon</w:instrText>
      </w:r>
      <w:r w:rsidR="00780346">
        <w:instrText xml:space="preserve">" </w:instrText>
      </w:r>
      <w:r w:rsidR="00780346">
        <w:rPr>
          <w:sz w:val="22"/>
          <w:szCs w:val="22"/>
        </w:rPr>
        <w:fldChar w:fldCharType="end"/>
      </w:r>
    </w:p>
    <w:p w14:paraId="4B3A29AC" w14:textId="77777777" w:rsidR="006569FD" w:rsidRPr="00A55F5B" w:rsidRDefault="006569FD" w:rsidP="006569FD">
      <w:pPr>
        <w:rPr>
          <w:sz w:val="22"/>
          <w:szCs w:val="22"/>
        </w:rPr>
      </w:pPr>
      <w:r w:rsidRPr="00A55F5B">
        <w:rPr>
          <w:b/>
          <w:sz w:val="22"/>
          <w:szCs w:val="22"/>
        </w:rPr>
        <w:t>NSW</w:t>
      </w:r>
    </w:p>
    <w:p w14:paraId="115D7BA9" w14:textId="77777777" w:rsidR="006569FD" w:rsidRPr="00A55F5B" w:rsidRDefault="006569FD" w:rsidP="006569FD">
      <w:pPr>
        <w:rPr>
          <w:sz w:val="22"/>
          <w:szCs w:val="22"/>
        </w:rPr>
      </w:pPr>
      <w:r w:rsidRPr="00A55F5B">
        <w:rPr>
          <w:sz w:val="22"/>
          <w:szCs w:val="22"/>
        </w:rPr>
        <w:t>Sydney</w:t>
      </w:r>
      <w:r w:rsidR="00780346">
        <w:rPr>
          <w:sz w:val="22"/>
          <w:szCs w:val="22"/>
        </w:rPr>
        <w:fldChar w:fldCharType="begin"/>
      </w:r>
      <w:r w:rsidR="00780346">
        <w:instrText xml:space="preserve"> XE "</w:instrText>
      </w:r>
      <w:r w:rsidR="00780346" w:rsidRPr="00233763">
        <w:rPr>
          <w:sz w:val="20"/>
        </w:rPr>
        <w:instrText>Sydney</w:instrText>
      </w:r>
      <w:r w:rsidR="00780346">
        <w:instrText xml:space="preserve">" </w:instrText>
      </w:r>
      <w:r w:rsidR="00780346">
        <w:rPr>
          <w:sz w:val="22"/>
          <w:szCs w:val="22"/>
        </w:rPr>
        <w:fldChar w:fldCharType="end"/>
      </w:r>
      <w:r w:rsidRPr="00A55F5B">
        <w:rPr>
          <w:sz w:val="22"/>
          <w:szCs w:val="22"/>
        </w:rPr>
        <w:t xml:space="preserve"> (-HMAS), Bourke, Camden</w:t>
      </w:r>
      <w:r w:rsidR="007441AE">
        <w:rPr>
          <w:sz w:val="22"/>
          <w:szCs w:val="22"/>
        </w:rPr>
        <w:fldChar w:fldCharType="begin"/>
      </w:r>
      <w:r w:rsidR="007441AE">
        <w:instrText xml:space="preserve"> XE "</w:instrText>
      </w:r>
      <w:r w:rsidR="007441AE" w:rsidRPr="001C7F2B">
        <w:instrText>Camden</w:instrText>
      </w:r>
      <w:r w:rsidR="007441AE">
        <w:instrText xml:space="preserve">" </w:instrText>
      </w:r>
      <w:r w:rsidR="007441AE">
        <w:rPr>
          <w:sz w:val="22"/>
          <w:szCs w:val="22"/>
        </w:rPr>
        <w:fldChar w:fldCharType="end"/>
      </w:r>
      <w:r w:rsidRPr="00A55F5B">
        <w:rPr>
          <w:sz w:val="22"/>
          <w:szCs w:val="22"/>
        </w:rPr>
        <w:t>, Coffs Harbour, Cootamundra</w:t>
      </w:r>
      <w:r w:rsidR="008062FC">
        <w:rPr>
          <w:sz w:val="22"/>
          <w:szCs w:val="22"/>
        </w:rPr>
        <w:fldChar w:fldCharType="begin"/>
      </w:r>
      <w:r w:rsidR="008062FC">
        <w:instrText xml:space="preserve"> XE "</w:instrText>
      </w:r>
      <w:r w:rsidR="008062FC" w:rsidRPr="00672B69">
        <w:rPr>
          <w:sz w:val="18"/>
          <w:szCs w:val="18"/>
        </w:rPr>
        <w:instrText>Cootamundra</w:instrText>
      </w:r>
      <w:r w:rsidR="008062FC">
        <w:instrText xml:space="preserve">" </w:instrText>
      </w:r>
      <w:r w:rsidR="008062FC">
        <w:rPr>
          <w:sz w:val="22"/>
          <w:szCs w:val="22"/>
        </w:rPr>
        <w:fldChar w:fldCharType="end"/>
      </w:r>
      <w:r w:rsidRPr="00A55F5B">
        <w:rPr>
          <w:sz w:val="22"/>
          <w:szCs w:val="22"/>
        </w:rPr>
        <w:t>, Dubbo</w:t>
      </w:r>
      <w:r w:rsidR="008062FC">
        <w:rPr>
          <w:sz w:val="22"/>
          <w:szCs w:val="22"/>
        </w:rPr>
        <w:fldChar w:fldCharType="begin"/>
      </w:r>
      <w:r w:rsidR="008062FC">
        <w:instrText xml:space="preserve"> XE "</w:instrText>
      </w:r>
      <w:r w:rsidR="008062FC" w:rsidRPr="001076FB">
        <w:instrText>Dubbo</w:instrText>
      </w:r>
      <w:r w:rsidR="008062FC">
        <w:instrText xml:space="preserve">" </w:instrText>
      </w:r>
      <w:r w:rsidR="008062FC">
        <w:rPr>
          <w:sz w:val="22"/>
          <w:szCs w:val="22"/>
        </w:rPr>
        <w:fldChar w:fldCharType="end"/>
      </w:r>
      <w:r w:rsidRPr="00A55F5B">
        <w:rPr>
          <w:sz w:val="22"/>
          <w:szCs w:val="22"/>
        </w:rPr>
        <w:t>, Evans head, Eden, Hay, Mascot, Jervis Bay, Nabiac</w:t>
      </w:r>
      <w:r w:rsidR="002E4BF4">
        <w:rPr>
          <w:sz w:val="22"/>
          <w:szCs w:val="22"/>
        </w:rPr>
        <w:fldChar w:fldCharType="begin"/>
      </w:r>
      <w:r w:rsidR="002E4BF4">
        <w:instrText xml:space="preserve"> XE "</w:instrText>
      </w:r>
      <w:r w:rsidR="002E4BF4" w:rsidRPr="00996D0B">
        <w:rPr>
          <w:i/>
          <w:iCs/>
          <w:sz w:val="22"/>
          <w:szCs w:val="22"/>
        </w:rPr>
        <w:instrText>Nabiac</w:instrText>
      </w:r>
      <w:r w:rsidR="002E4BF4">
        <w:instrText xml:space="preserve">" </w:instrText>
      </w:r>
      <w:r w:rsidR="002E4BF4">
        <w:rPr>
          <w:sz w:val="22"/>
          <w:szCs w:val="22"/>
        </w:rPr>
        <w:fldChar w:fldCharType="end"/>
      </w:r>
      <w:r w:rsidRPr="00A55F5B">
        <w:rPr>
          <w:sz w:val="22"/>
          <w:szCs w:val="22"/>
        </w:rPr>
        <w:t>, Narrandara, Narromine</w:t>
      </w:r>
      <w:r w:rsidR="008062FC">
        <w:rPr>
          <w:sz w:val="22"/>
          <w:szCs w:val="22"/>
        </w:rPr>
        <w:fldChar w:fldCharType="begin"/>
      </w:r>
      <w:r w:rsidR="008062FC">
        <w:instrText xml:space="preserve"> XE "</w:instrText>
      </w:r>
      <w:r w:rsidR="008062FC" w:rsidRPr="0053575D">
        <w:instrText>Narromine</w:instrText>
      </w:r>
      <w:r w:rsidR="008062FC">
        <w:instrText xml:space="preserve">" </w:instrText>
      </w:r>
      <w:r w:rsidR="008062FC">
        <w:rPr>
          <w:sz w:val="22"/>
          <w:szCs w:val="22"/>
        </w:rPr>
        <w:fldChar w:fldCharType="end"/>
      </w:r>
      <w:r w:rsidRPr="00A55F5B">
        <w:rPr>
          <w:sz w:val="22"/>
          <w:szCs w:val="22"/>
        </w:rPr>
        <w:t>, Nowra, Nyngan, Parkes</w:t>
      </w:r>
      <w:r w:rsidR="008062FC">
        <w:rPr>
          <w:sz w:val="22"/>
          <w:szCs w:val="22"/>
        </w:rPr>
        <w:fldChar w:fldCharType="begin"/>
      </w:r>
      <w:r w:rsidR="008062FC">
        <w:instrText xml:space="preserve"> XE "</w:instrText>
      </w:r>
      <w:r w:rsidR="008062FC" w:rsidRPr="00672B69">
        <w:rPr>
          <w:sz w:val="18"/>
          <w:szCs w:val="18"/>
        </w:rPr>
        <w:instrText>Parkes</w:instrText>
      </w:r>
      <w:r w:rsidR="008062FC">
        <w:instrText xml:space="preserve">" </w:instrText>
      </w:r>
      <w:r w:rsidR="008062FC">
        <w:rPr>
          <w:sz w:val="22"/>
          <w:szCs w:val="22"/>
        </w:rPr>
        <w:fldChar w:fldCharType="end"/>
      </w:r>
      <w:r w:rsidRPr="00A55F5B">
        <w:rPr>
          <w:sz w:val="22"/>
          <w:szCs w:val="22"/>
        </w:rPr>
        <w:t>, Rathmines</w:t>
      </w:r>
      <w:r w:rsidR="00243E63">
        <w:rPr>
          <w:sz w:val="22"/>
          <w:szCs w:val="22"/>
        </w:rPr>
        <w:fldChar w:fldCharType="begin"/>
      </w:r>
      <w:r w:rsidR="00243E63">
        <w:instrText xml:space="preserve"> XE "</w:instrText>
      </w:r>
      <w:r w:rsidR="00243E63" w:rsidRPr="00FD5597">
        <w:instrText>Rathmines</w:instrText>
      </w:r>
      <w:r w:rsidR="00243E63">
        <w:instrText xml:space="preserve">" </w:instrText>
      </w:r>
      <w:r w:rsidR="00243E63">
        <w:rPr>
          <w:sz w:val="22"/>
          <w:szCs w:val="22"/>
        </w:rPr>
        <w:fldChar w:fldCharType="end"/>
      </w:r>
      <w:r w:rsidRPr="00A55F5B">
        <w:rPr>
          <w:sz w:val="22"/>
          <w:szCs w:val="22"/>
        </w:rPr>
        <w:t>, Richmond</w:t>
      </w:r>
      <w:r w:rsidR="00780346">
        <w:rPr>
          <w:sz w:val="22"/>
          <w:szCs w:val="22"/>
        </w:rPr>
        <w:fldChar w:fldCharType="begin"/>
      </w:r>
      <w:r w:rsidR="00780346">
        <w:instrText xml:space="preserve"> XE "</w:instrText>
      </w:r>
      <w:r w:rsidR="00780346" w:rsidRPr="005C2B66">
        <w:instrText>Richmond</w:instrText>
      </w:r>
      <w:r w:rsidR="00780346">
        <w:instrText xml:space="preserve">" </w:instrText>
      </w:r>
      <w:r w:rsidR="00780346">
        <w:rPr>
          <w:sz w:val="22"/>
          <w:szCs w:val="22"/>
        </w:rPr>
        <w:fldChar w:fldCharType="end"/>
      </w:r>
      <w:r w:rsidRPr="00A55F5B">
        <w:rPr>
          <w:sz w:val="22"/>
          <w:szCs w:val="22"/>
        </w:rPr>
        <w:t>, St. George’s Basin, Tamworth</w:t>
      </w:r>
      <w:r w:rsidR="008062FC">
        <w:rPr>
          <w:sz w:val="22"/>
          <w:szCs w:val="22"/>
        </w:rPr>
        <w:fldChar w:fldCharType="begin"/>
      </w:r>
      <w:r w:rsidR="008062FC">
        <w:instrText xml:space="preserve"> XE "</w:instrText>
      </w:r>
      <w:r w:rsidR="008062FC" w:rsidRPr="00672B69">
        <w:rPr>
          <w:sz w:val="18"/>
          <w:szCs w:val="18"/>
        </w:rPr>
        <w:instrText>Tamworth</w:instrText>
      </w:r>
      <w:r w:rsidR="008062FC">
        <w:instrText xml:space="preserve">" </w:instrText>
      </w:r>
      <w:r w:rsidR="008062FC">
        <w:rPr>
          <w:sz w:val="22"/>
          <w:szCs w:val="22"/>
        </w:rPr>
        <w:fldChar w:fldCharType="end"/>
      </w:r>
      <w:r w:rsidRPr="00A55F5B">
        <w:rPr>
          <w:sz w:val="22"/>
          <w:szCs w:val="22"/>
        </w:rPr>
        <w:t xml:space="preserve">, </w:t>
      </w:r>
      <w:r w:rsidR="00E650B8" w:rsidRPr="00A55F5B">
        <w:rPr>
          <w:sz w:val="22"/>
          <w:szCs w:val="22"/>
        </w:rPr>
        <w:t>Te</w:t>
      </w:r>
      <w:r w:rsidR="00E650B8">
        <w:rPr>
          <w:sz w:val="22"/>
          <w:szCs w:val="22"/>
        </w:rPr>
        <w:t>mora</w:t>
      </w:r>
      <w:r w:rsidRPr="00A55F5B">
        <w:rPr>
          <w:sz w:val="22"/>
          <w:szCs w:val="22"/>
        </w:rPr>
        <w:t xml:space="preserve">, </w:t>
      </w:r>
    </w:p>
    <w:p w14:paraId="4A5DC382" w14:textId="77777777" w:rsidR="006569FD" w:rsidRPr="00A55F5B" w:rsidRDefault="006569FD" w:rsidP="006569FD">
      <w:pPr>
        <w:rPr>
          <w:sz w:val="22"/>
          <w:szCs w:val="22"/>
        </w:rPr>
      </w:pPr>
      <w:r w:rsidRPr="00A55F5B">
        <w:rPr>
          <w:sz w:val="22"/>
          <w:szCs w:val="22"/>
        </w:rPr>
        <w:t>Williamtown</w:t>
      </w:r>
      <w:r w:rsidR="00780346">
        <w:rPr>
          <w:sz w:val="22"/>
          <w:szCs w:val="22"/>
        </w:rPr>
        <w:fldChar w:fldCharType="begin"/>
      </w:r>
      <w:r w:rsidR="00780346">
        <w:instrText xml:space="preserve"> XE "</w:instrText>
      </w:r>
      <w:r w:rsidR="00780346" w:rsidRPr="00C206A2">
        <w:instrText>Williamtown</w:instrText>
      </w:r>
      <w:r w:rsidR="00780346">
        <w:instrText xml:space="preserve">" </w:instrText>
      </w:r>
      <w:r w:rsidR="00780346">
        <w:rPr>
          <w:sz w:val="22"/>
          <w:szCs w:val="22"/>
        </w:rPr>
        <w:fldChar w:fldCharType="end"/>
      </w:r>
      <w:r w:rsidRPr="00A55F5B">
        <w:rPr>
          <w:sz w:val="22"/>
          <w:szCs w:val="22"/>
        </w:rPr>
        <w:t xml:space="preserve"> (</w:t>
      </w:r>
      <w:smartTag w:uri="urn:schemas-microsoft-com:office:smarttags" w:element="place">
        <w:smartTag w:uri="urn:schemas-microsoft-com:office:smarttags" w:element="City">
          <w:r w:rsidRPr="00A55F5B">
            <w:rPr>
              <w:sz w:val="22"/>
              <w:szCs w:val="22"/>
            </w:rPr>
            <w:t>Newcastle</w:t>
          </w:r>
        </w:smartTag>
      </w:smartTag>
      <w:r w:rsidR="004A18AC">
        <w:rPr>
          <w:sz w:val="22"/>
          <w:szCs w:val="22"/>
        </w:rPr>
        <w:fldChar w:fldCharType="begin"/>
      </w:r>
      <w:r w:rsidR="004A18AC">
        <w:instrText xml:space="preserve"> XE "</w:instrText>
      </w:r>
      <w:smartTag w:uri="urn:schemas-microsoft-com:office:smarttags" w:element="City">
        <w:r w:rsidR="004A18AC" w:rsidRPr="001B5494">
          <w:instrText>Newcastle</w:instrText>
        </w:r>
      </w:smartTag>
      <w:r w:rsidR="004A18AC">
        <w:instrText xml:space="preserve">" </w:instrText>
      </w:r>
      <w:r w:rsidR="004A18AC">
        <w:rPr>
          <w:sz w:val="22"/>
          <w:szCs w:val="22"/>
        </w:rPr>
        <w:fldChar w:fldCharType="end"/>
      </w:r>
      <w:r w:rsidRPr="00A55F5B">
        <w:rPr>
          <w:sz w:val="22"/>
          <w:szCs w:val="22"/>
        </w:rPr>
        <w:t>)</w:t>
      </w:r>
    </w:p>
    <w:p w14:paraId="0A222626" w14:textId="77777777" w:rsidR="006569FD" w:rsidRPr="00A55F5B" w:rsidRDefault="006569FD" w:rsidP="006569FD">
      <w:pPr>
        <w:rPr>
          <w:sz w:val="22"/>
          <w:szCs w:val="22"/>
        </w:rPr>
      </w:pPr>
      <w:r w:rsidRPr="00A55F5B">
        <w:rPr>
          <w:b/>
          <w:sz w:val="22"/>
          <w:szCs w:val="22"/>
        </w:rPr>
        <w:t>ACT</w:t>
      </w:r>
      <w:r w:rsidRPr="00A55F5B">
        <w:rPr>
          <w:sz w:val="22"/>
          <w:szCs w:val="22"/>
        </w:rPr>
        <w:tab/>
      </w:r>
      <w:smartTag w:uri="urn:schemas-microsoft-com:office:smarttags" w:element="City">
        <w:smartTag w:uri="urn:schemas-microsoft-com:office:smarttags" w:element="place">
          <w:r w:rsidRPr="00A55F5B">
            <w:rPr>
              <w:sz w:val="22"/>
              <w:szCs w:val="22"/>
            </w:rPr>
            <w:t>Canberra</w:t>
          </w:r>
        </w:smartTag>
      </w:smartTag>
      <w:r w:rsidR="0061533B">
        <w:rPr>
          <w:sz w:val="22"/>
          <w:szCs w:val="22"/>
        </w:rPr>
        <w:fldChar w:fldCharType="begin"/>
      </w:r>
      <w:r w:rsidR="0061533B">
        <w:instrText xml:space="preserve"> XE "</w:instrText>
      </w:r>
      <w:r w:rsidR="0061533B" w:rsidRPr="002D12C9">
        <w:instrText>Canberra</w:instrText>
      </w:r>
      <w:r w:rsidR="0061533B">
        <w:instrText xml:space="preserve">" </w:instrText>
      </w:r>
      <w:r w:rsidR="0061533B">
        <w:rPr>
          <w:sz w:val="22"/>
          <w:szCs w:val="22"/>
        </w:rPr>
        <w:fldChar w:fldCharType="end"/>
      </w:r>
    </w:p>
    <w:p w14:paraId="5B1E4410" w14:textId="77777777" w:rsidR="006569FD" w:rsidRPr="00A55F5B" w:rsidRDefault="006569FD" w:rsidP="006569FD">
      <w:pPr>
        <w:rPr>
          <w:b/>
          <w:sz w:val="22"/>
          <w:szCs w:val="22"/>
        </w:rPr>
      </w:pPr>
      <w:r w:rsidRPr="00A55F5B">
        <w:rPr>
          <w:b/>
          <w:sz w:val="22"/>
          <w:szCs w:val="22"/>
        </w:rPr>
        <w:t>QLD</w:t>
      </w:r>
    </w:p>
    <w:p w14:paraId="332605DC" w14:textId="77777777" w:rsidR="006569FD" w:rsidRPr="00A55F5B" w:rsidRDefault="006569FD" w:rsidP="006569FD">
      <w:pPr>
        <w:rPr>
          <w:b/>
          <w:sz w:val="22"/>
          <w:szCs w:val="22"/>
        </w:rPr>
      </w:pPr>
      <w:r w:rsidRPr="00A55F5B">
        <w:rPr>
          <w:sz w:val="22"/>
          <w:szCs w:val="22"/>
        </w:rPr>
        <w:t>Brisbane</w:t>
      </w:r>
      <w:r w:rsidR="00E45E66">
        <w:rPr>
          <w:sz w:val="22"/>
          <w:szCs w:val="22"/>
        </w:rPr>
        <w:fldChar w:fldCharType="begin"/>
      </w:r>
      <w:r w:rsidR="00E45E66">
        <w:instrText xml:space="preserve"> XE "</w:instrText>
      </w:r>
      <w:r w:rsidR="00E45E66" w:rsidRPr="00284F87">
        <w:instrText>Brisbane</w:instrText>
      </w:r>
      <w:r w:rsidR="00E45E66">
        <w:instrText xml:space="preserve">" </w:instrText>
      </w:r>
      <w:r w:rsidR="00E45E66">
        <w:rPr>
          <w:sz w:val="22"/>
          <w:szCs w:val="22"/>
        </w:rPr>
        <w:fldChar w:fldCharType="end"/>
      </w:r>
      <w:r w:rsidRPr="00A55F5B">
        <w:rPr>
          <w:sz w:val="22"/>
          <w:szCs w:val="22"/>
        </w:rPr>
        <w:t xml:space="preserve"> (-HMAS), Amberley</w:t>
      </w:r>
      <w:r w:rsidR="007441AE">
        <w:rPr>
          <w:sz w:val="22"/>
          <w:szCs w:val="22"/>
        </w:rPr>
        <w:fldChar w:fldCharType="begin"/>
      </w:r>
      <w:r w:rsidR="007441AE">
        <w:instrText xml:space="preserve"> XE "</w:instrText>
      </w:r>
      <w:r w:rsidR="007441AE" w:rsidRPr="007B2ADD">
        <w:instrText>Amberley</w:instrText>
      </w:r>
      <w:r w:rsidR="007441AE">
        <w:instrText xml:space="preserve">" </w:instrText>
      </w:r>
      <w:r w:rsidR="007441AE">
        <w:rPr>
          <w:sz w:val="22"/>
          <w:szCs w:val="22"/>
        </w:rPr>
        <w:fldChar w:fldCharType="end"/>
      </w:r>
      <w:r w:rsidRPr="00A55F5B">
        <w:rPr>
          <w:sz w:val="22"/>
          <w:szCs w:val="22"/>
        </w:rPr>
        <w:t>, Archerfield</w:t>
      </w:r>
      <w:r w:rsidR="00E45E66">
        <w:rPr>
          <w:sz w:val="22"/>
          <w:szCs w:val="22"/>
        </w:rPr>
        <w:fldChar w:fldCharType="begin"/>
      </w:r>
      <w:r w:rsidR="00E45E66">
        <w:instrText xml:space="preserve"> XE "</w:instrText>
      </w:r>
      <w:r w:rsidR="00E45E66" w:rsidRPr="00A40E27">
        <w:rPr>
          <w:iCs/>
        </w:rPr>
        <w:instrText>Archerfield</w:instrText>
      </w:r>
      <w:r w:rsidR="00E45E66">
        <w:instrText xml:space="preserve">" </w:instrText>
      </w:r>
      <w:r w:rsidR="00E45E66">
        <w:rPr>
          <w:sz w:val="22"/>
          <w:szCs w:val="22"/>
        </w:rPr>
        <w:fldChar w:fldCharType="end"/>
      </w:r>
      <w:r w:rsidRPr="00A55F5B">
        <w:rPr>
          <w:sz w:val="22"/>
          <w:szCs w:val="22"/>
        </w:rPr>
        <w:t>, Blackall</w:t>
      </w:r>
      <w:r w:rsidR="007441AE">
        <w:rPr>
          <w:sz w:val="22"/>
          <w:szCs w:val="22"/>
        </w:rPr>
        <w:fldChar w:fldCharType="begin"/>
      </w:r>
      <w:r w:rsidR="007441AE">
        <w:instrText xml:space="preserve"> XE "</w:instrText>
      </w:r>
      <w:r w:rsidR="007441AE" w:rsidRPr="001C7F2B">
        <w:instrText>Blackall</w:instrText>
      </w:r>
      <w:r w:rsidR="007441AE">
        <w:instrText xml:space="preserve">" </w:instrText>
      </w:r>
      <w:r w:rsidR="007441AE">
        <w:rPr>
          <w:sz w:val="22"/>
          <w:szCs w:val="22"/>
        </w:rPr>
        <w:fldChar w:fldCharType="end"/>
      </w:r>
      <w:r w:rsidRPr="00A55F5B">
        <w:rPr>
          <w:sz w:val="22"/>
          <w:szCs w:val="22"/>
        </w:rPr>
        <w:t>, Bowen (land &amp; seaplane), Bundaberg, Cairns</w:t>
      </w:r>
      <w:r w:rsidR="009220B1">
        <w:rPr>
          <w:sz w:val="22"/>
          <w:szCs w:val="22"/>
        </w:rPr>
        <w:fldChar w:fldCharType="begin"/>
      </w:r>
      <w:r w:rsidR="009220B1">
        <w:instrText xml:space="preserve"> XE "</w:instrText>
      </w:r>
      <w:r w:rsidR="009220B1" w:rsidRPr="00EF42BD">
        <w:instrText>Cairns</w:instrText>
      </w:r>
      <w:r w:rsidR="009220B1">
        <w:instrText xml:space="preserve">" </w:instrText>
      </w:r>
      <w:r w:rsidR="009220B1">
        <w:rPr>
          <w:sz w:val="22"/>
          <w:szCs w:val="22"/>
        </w:rPr>
        <w:fldChar w:fldCharType="end"/>
      </w:r>
      <w:r w:rsidRPr="00A55F5B">
        <w:rPr>
          <w:sz w:val="22"/>
          <w:szCs w:val="22"/>
        </w:rPr>
        <w:t xml:space="preserve"> (land &amp; seaplane), </w:t>
      </w:r>
      <w:r w:rsidRPr="00A55F5B">
        <w:rPr>
          <w:strike/>
          <w:sz w:val="22"/>
          <w:szCs w:val="22"/>
        </w:rPr>
        <w:t>Comooweal,</w:t>
      </w:r>
      <w:r w:rsidRPr="00A55F5B">
        <w:rPr>
          <w:sz w:val="22"/>
          <w:szCs w:val="22"/>
        </w:rPr>
        <w:t xml:space="preserve"> Cecil Plains, Charleville,</w:t>
      </w:r>
      <w:r w:rsidR="00A1514B">
        <w:rPr>
          <w:sz w:val="22"/>
          <w:szCs w:val="22"/>
        </w:rPr>
        <w:fldChar w:fldCharType="begin"/>
      </w:r>
      <w:r w:rsidR="00A1514B">
        <w:instrText xml:space="preserve"> XE "</w:instrText>
      </w:r>
      <w:r w:rsidR="00A1514B" w:rsidRPr="00E6258E">
        <w:instrText>Charleville,</w:instrText>
      </w:r>
      <w:r w:rsidR="00A1514B">
        <w:instrText xml:space="preserve">" </w:instrText>
      </w:r>
      <w:r w:rsidR="00A1514B">
        <w:rPr>
          <w:sz w:val="22"/>
          <w:szCs w:val="22"/>
        </w:rPr>
        <w:fldChar w:fldCharType="end"/>
      </w:r>
      <w:r w:rsidRPr="00A55F5B">
        <w:rPr>
          <w:sz w:val="22"/>
          <w:szCs w:val="22"/>
        </w:rPr>
        <w:t xml:space="preserve"> Cloncurry</w:t>
      </w:r>
      <w:r w:rsidR="008062FC">
        <w:rPr>
          <w:sz w:val="22"/>
          <w:szCs w:val="22"/>
        </w:rPr>
        <w:fldChar w:fldCharType="begin"/>
      </w:r>
      <w:r w:rsidR="008062FC">
        <w:instrText xml:space="preserve"> XE "</w:instrText>
      </w:r>
      <w:r w:rsidR="008062FC" w:rsidRPr="00672B69">
        <w:rPr>
          <w:sz w:val="18"/>
          <w:szCs w:val="18"/>
        </w:rPr>
        <w:instrText>Cloncurry</w:instrText>
      </w:r>
      <w:r w:rsidR="008062FC">
        <w:instrText xml:space="preserve">" </w:instrText>
      </w:r>
      <w:r w:rsidR="008062FC">
        <w:rPr>
          <w:sz w:val="22"/>
          <w:szCs w:val="22"/>
        </w:rPr>
        <w:fldChar w:fldCharType="end"/>
      </w:r>
      <w:r w:rsidRPr="00A55F5B">
        <w:rPr>
          <w:sz w:val="22"/>
          <w:szCs w:val="22"/>
        </w:rPr>
        <w:t>, Cooktown, Gladstone</w:t>
      </w:r>
      <w:r w:rsidR="008062FC">
        <w:rPr>
          <w:sz w:val="22"/>
          <w:szCs w:val="22"/>
        </w:rPr>
        <w:fldChar w:fldCharType="begin"/>
      </w:r>
      <w:r w:rsidR="008062FC">
        <w:instrText xml:space="preserve"> XE "</w:instrText>
      </w:r>
      <w:r w:rsidR="008062FC" w:rsidRPr="00D27B1A">
        <w:rPr>
          <w:sz w:val="18"/>
          <w:szCs w:val="18"/>
        </w:rPr>
        <w:instrText>Gladstone</w:instrText>
      </w:r>
      <w:r w:rsidR="008062FC">
        <w:instrText xml:space="preserve">" </w:instrText>
      </w:r>
      <w:r w:rsidR="008062FC">
        <w:rPr>
          <w:sz w:val="22"/>
          <w:szCs w:val="22"/>
        </w:rPr>
        <w:fldChar w:fldCharType="end"/>
      </w:r>
      <w:r w:rsidRPr="00A55F5B">
        <w:rPr>
          <w:sz w:val="22"/>
          <w:szCs w:val="22"/>
        </w:rPr>
        <w:t xml:space="preserve"> (land &amp; seaplane), Kingaroy, Leyburn, </w:t>
      </w:r>
      <w:r w:rsidRPr="00A55F5B">
        <w:rPr>
          <w:strike/>
          <w:sz w:val="22"/>
          <w:szCs w:val="22"/>
        </w:rPr>
        <w:t>Longreach</w:t>
      </w:r>
      <w:r w:rsidRPr="00A55F5B">
        <w:rPr>
          <w:sz w:val="22"/>
          <w:szCs w:val="22"/>
        </w:rPr>
        <w:t xml:space="preserve">, Lowood, </w:t>
      </w:r>
      <w:r w:rsidRPr="00A55F5B">
        <w:rPr>
          <w:strike/>
          <w:sz w:val="22"/>
          <w:szCs w:val="22"/>
        </w:rPr>
        <w:t>Mackay</w:t>
      </w:r>
      <w:r w:rsidR="002E4BF4">
        <w:rPr>
          <w:strike/>
          <w:sz w:val="22"/>
          <w:szCs w:val="22"/>
        </w:rPr>
        <w:fldChar w:fldCharType="begin"/>
      </w:r>
      <w:r w:rsidR="002E4BF4">
        <w:instrText xml:space="preserve"> XE "</w:instrText>
      </w:r>
      <w:r w:rsidR="002E4BF4" w:rsidRPr="002E794C">
        <w:rPr>
          <w:i/>
          <w:iCs/>
        </w:rPr>
        <w:instrText>Mackay</w:instrText>
      </w:r>
      <w:r w:rsidR="002E4BF4">
        <w:instrText xml:space="preserve">" </w:instrText>
      </w:r>
      <w:r w:rsidR="002E4BF4">
        <w:rPr>
          <w:strike/>
          <w:sz w:val="22"/>
          <w:szCs w:val="22"/>
        </w:rPr>
        <w:fldChar w:fldCharType="end"/>
      </w:r>
      <w:r w:rsidRPr="00A55F5B">
        <w:rPr>
          <w:strike/>
          <w:sz w:val="22"/>
          <w:szCs w:val="22"/>
        </w:rPr>
        <w:t>,</w:t>
      </w:r>
      <w:r w:rsidRPr="00A55F5B">
        <w:rPr>
          <w:sz w:val="22"/>
          <w:szCs w:val="22"/>
        </w:rPr>
        <w:t xml:space="preserve"> Maryborough Oakey, </w:t>
      </w:r>
      <w:r w:rsidRPr="00A55F5B">
        <w:rPr>
          <w:strike/>
          <w:sz w:val="22"/>
          <w:szCs w:val="22"/>
        </w:rPr>
        <w:t>Rockhampton</w:t>
      </w:r>
      <w:r w:rsidR="002E4BF4">
        <w:rPr>
          <w:strike/>
          <w:sz w:val="22"/>
          <w:szCs w:val="22"/>
        </w:rPr>
        <w:fldChar w:fldCharType="begin"/>
      </w:r>
      <w:r w:rsidR="002E4BF4">
        <w:instrText xml:space="preserve"> XE "</w:instrText>
      </w:r>
      <w:r w:rsidR="002E4BF4" w:rsidRPr="002E794C">
        <w:rPr>
          <w:i/>
          <w:iCs/>
        </w:rPr>
        <w:instrText>Rockhampton</w:instrText>
      </w:r>
      <w:r w:rsidR="002E4BF4">
        <w:instrText xml:space="preserve">" </w:instrText>
      </w:r>
      <w:r w:rsidR="002E4BF4">
        <w:rPr>
          <w:strike/>
          <w:sz w:val="22"/>
          <w:szCs w:val="22"/>
        </w:rPr>
        <w:fldChar w:fldCharType="end"/>
      </w:r>
      <w:r w:rsidRPr="00A55F5B">
        <w:rPr>
          <w:sz w:val="22"/>
          <w:szCs w:val="22"/>
        </w:rPr>
        <w:t>, Townsville</w:t>
      </w:r>
      <w:r w:rsidR="002E4BF4">
        <w:rPr>
          <w:sz w:val="22"/>
          <w:szCs w:val="22"/>
        </w:rPr>
        <w:fldChar w:fldCharType="begin"/>
      </w:r>
      <w:r w:rsidR="002E4BF4">
        <w:instrText xml:space="preserve"> XE "</w:instrText>
      </w:r>
      <w:r w:rsidR="002E4BF4" w:rsidRPr="002E794C">
        <w:rPr>
          <w:i/>
          <w:iCs/>
        </w:rPr>
        <w:instrText>Townsville</w:instrText>
      </w:r>
      <w:r w:rsidR="002E4BF4">
        <w:instrText xml:space="preserve">" </w:instrText>
      </w:r>
      <w:r w:rsidR="002E4BF4">
        <w:rPr>
          <w:sz w:val="22"/>
          <w:szCs w:val="22"/>
        </w:rPr>
        <w:fldChar w:fldCharType="end"/>
      </w:r>
      <w:r w:rsidRPr="00A55F5B">
        <w:rPr>
          <w:sz w:val="22"/>
          <w:szCs w:val="22"/>
        </w:rPr>
        <w:t xml:space="preserve"> (land &amp; seaplane), Winton.</w:t>
      </w:r>
    </w:p>
    <w:p w14:paraId="54BB9FEA" w14:textId="77777777" w:rsidR="00746CC7" w:rsidRDefault="006569FD" w:rsidP="006569FD">
      <w:pPr>
        <w:rPr>
          <w:b/>
          <w:sz w:val="22"/>
          <w:szCs w:val="22"/>
        </w:rPr>
      </w:pPr>
      <w:smartTag w:uri="urn:schemas-microsoft-com:office:smarttags" w:element="country-region">
        <w:smartTag w:uri="urn:schemas-microsoft-com:office:smarttags" w:element="place">
          <w:r w:rsidRPr="00A55F5B">
            <w:rPr>
              <w:b/>
              <w:sz w:val="22"/>
              <w:szCs w:val="22"/>
            </w:rPr>
            <w:t>S.A.</w:t>
          </w:r>
        </w:smartTag>
      </w:smartTag>
    </w:p>
    <w:p w14:paraId="3CF2A96D" w14:textId="77777777" w:rsidR="006569FD" w:rsidRPr="00A55F5B" w:rsidRDefault="006569FD" w:rsidP="006569FD">
      <w:pPr>
        <w:rPr>
          <w:sz w:val="22"/>
          <w:szCs w:val="22"/>
        </w:rPr>
      </w:pPr>
      <w:r w:rsidRPr="00A55F5B">
        <w:rPr>
          <w:sz w:val="22"/>
          <w:szCs w:val="22"/>
        </w:rPr>
        <w:t>Parafield</w:t>
      </w:r>
      <w:r w:rsidR="00780346">
        <w:rPr>
          <w:sz w:val="22"/>
          <w:szCs w:val="22"/>
        </w:rPr>
        <w:fldChar w:fldCharType="begin"/>
      </w:r>
      <w:r w:rsidR="00780346">
        <w:instrText xml:space="preserve"> XE "</w:instrText>
      </w:r>
      <w:r w:rsidR="00780346" w:rsidRPr="00656AF4">
        <w:rPr>
          <w:sz w:val="22"/>
          <w:szCs w:val="22"/>
        </w:rPr>
        <w:instrText>Parafield</w:instrText>
      </w:r>
      <w:r w:rsidR="00780346">
        <w:instrText xml:space="preserve">" </w:instrText>
      </w:r>
      <w:r w:rsidR="00780346">
        <w:rPr>
          <w:sz w:val="22"/>
          <w:szCs w:val="22"/>
        </w:rPr>
        <w:fldChar w:fldCharType="end"/>
      </w:r>
    </w:p>
    <w:p w14:paraId="445A9722" w14:textId="77777777" w:rsidR="006569FD" w:rsidRPr="00A55F5B" w:rsidRDefault="006569FD" w:rsidP="006569FD">
      <w:pPr>
        <w:rPr>
          <w:b/>
          <w:sz w:val="22"/>
          <w:szCs w:val="22"/>
        </w:rPr>
      </w:pPr>
      <w:r w:rsidRPr="00A55F5B">
        <w:rPr>
          <w:b/>
          <w:sz w:val="22"/>
          <w:szCs w:val="22"/>
        </w:rPr>
        <w:t>TAS</w:t>
      </w:r>
    </w:p>
    <w:p w14:paraId="6264D9B4" w14:textId="77777777" w:rsidR="006569FD" w:rsidRPr="00A55F5B" w:rsidRDefault="006569FD" w:rsidP="006569FD">
      <w:pPr>
        <w:rPr>
          <w:strike/>
          <w:sz w:val="22"/>
          <w:szCs w:val="22"/>
        </w:rPr>
      </w:pPr>
      <w:smartTag w:uri="urn:schemas-microsoft-com:office:smarttags" w:element="City">
        <w:r w:rsidRPr="00A55F5B">
          <w:rPr>
            <w:sz w:val="22"/>
            <w:szCs w:val="22"/>
          </w:rPr>
          <w:t>Hobart</w:t>
        </w:r>
      </w:smartTag>
      <w:r w:rsidR="00A1514B">
        <w:rPr>
          <w:sz w:val="22"/>
          <w:szCs w:val="22"/>
        </w:rPr>
        <w:fldChar w:fldCharType="begin"/>
      </w:r>
      <w:r w:rsidR="00A1514B">
        <w:instrText xml:space="preserve"> XE "</w:instrText>
      </w:r>
      <w:smartTag w:uri="urn:schemas-microsoft-com:office:smarttags" w:element="City">
        <w:r w:rsidR="00A1514B" w:rsidRPr="00AB3F5F">
          <w:instrText>Hobart</w:instrText>
        </w:r>
      </w:smartTag>
      <w:r w:rsidR="00A1514B">
        <w:instrText xml:space="preserve">" </w:instrText>
      </w:r>
      <w:r w:rsidR="00A1514B">
        <w:rPr>
          <w:sz w:val="22"/>
          <w:szCs w:val="22"/>
        </w:rPr>
        <w:fldChar w:fldCharType="end"/>
      </w:r>
      <w:r w:rsidRPr="00A55F5B">
        <w:rPr>
          <w:sz w:val="22"/>
          <w:szCs w:val="22"/>
        </w:rPr>
        <w:t xml:space="preserve"> (-HMAS), Hobart</w:t>
      </w:r>
      <w:r w:rsidR="00780346">
        <w:rPr>
          <w:sz w:val="22"/>
          <w:szCs w:val="22"/>
        </w:rPr>
        <w:t xml:space="preserve"> </w:t>
      </w:r>
      <w:r w:rsidRPr="00A55F5B">
        <w:rPr>
          <w:sz w:val="22"/>
          <w:szCs w:val="22"/>
        </w:rPr>
        <w:t>(</w:t>
      </w:r>
      <w:smartTag w:uri="urn:schemas-microsoft-com:office:smarttags" w:element="place">
        <w:smartTag w:uri="urn:schemas-microsoft-com:office:smarttags" w:element="City">
          <w:r w:rsidRPr="00A55F5B">
            <w:rPr>
              <w:sz w:val="22"/>
              <w:szCs w:val="22"/>
            </w:rPr>
            <w:t>Cambridge</w:t>
          </w:r>
        </w:smartTag>
      </w:smartTag>
      <w:r w:rsidRPr="00A55F5B">
        <w:rPr>
          <w:sz w:val="22"/>
          <w:szCs w:val="22"/>
        </w:rPr>
        <w:t>), Launceston</w:t>
      </w:r>
      <w:r w:rsidR="00A1514B">
        <w:rPr>
          <w:sz w:val="22"/>
          <w:szCs w:val="22"/>
        </w:rPr>
        <w:fldChar w:fldCharType="begin"/>
      </w:r>
      <w:r w:rsidR="00A1514B">
        <w:instrText xml:space="preserve"> XE "</w:instrText>
      </w:r>
      <w:r w:rsidR="00A1514B" w:rsidRPr="008E17AB">
        <w:instrText>Launceston</w:instrText>
      </w:r>
      <w:r w:rsidR="00A1514B">
        <w:instrText xml:space="preserve">" </w:instrText>
      </w:r>
      <w:r w:rsidR="00A1514B">
        <w:rPr>
          <w:sz w:val="22"/>
          <w:szCs w:val="22"/>
        </w:rPr>
        <w:fldChar w:fldCharType="end"/>
      </w:r>
      <w:r w:rsidRPr="00A55F5B">
        <w:rPr>
          <w:sz w:val="22"/>
          <w:szCs w:val="22"/>
        </w:rPr>
        <w:t xml:space="preserve"> (Western Junction), </w:t>
      </w:r>
      <w:r w:rsidRPr="00A55F5B">
        <w:rPr>
          <w:strike/>
          <w:sz w:val="22"/>
          <w:szCs w:val="22"/>
        </w:rPr>
        <w:t>Smithton</w:t>
      </w:r>
    </w:p>
    <w:p w14:paraId="5200ACE0" w14:textId="77777777" w:rsidR="006569FD" w:rsidRDefault="006569FD" w:rsidP="006569FD"/>
    <w:p w14:paraId="7EF4E915" w14:textId="77777777" w:rsidR="002F35B1" w:rsidRDefault="00E95185" w:rsidP="00E95185">
      <w:pPr>
        <w:pStyle w:val="Heading7"/>
        <w:framePr w:wrap="around"/>
      </w:pPr>
      <w:r>
        <w:t>Problems with Stock position</w:t>
      </w:r>
    </w:p>
    <w:p w14:paraId="149ED76C" w14:textId="77777777" w:rsidR="00E25464" w:rsidRDefault="00AB4E41" w:rsidP="00072488">
      <w:pPr>
        <w:pStyle w:val="BodyText"/>
      </w:pPr>
      <w:r>
        <w:t>In September 1947 the RAAF expressed its concern regarding the reserve avgas stock position (</w:t>
      </w:r>
      <w:r w:rsidRPr="00AB4E41">
        <w:t>Minute Sheet 164/2/1299</w:t>
      </w:r>
      <w:r>
        <w:t>)</w:t>
      </w:r>
      <w:r>
        <w:rPr>
          <w:rStyle w:val="EndnoteReference"/>
        </w:rPr>
        <w:endnoteReference w:id="93"/>
      </w:r>
      <w:r w:rsidR="00F4109B">
        <w:t xml:space="preserve"> noting that the e</w:t>
      </w:r>
      <w:r w:rsidR="00E25464">
        <w:t>xisting contract with RAAF requires that Shell</w:t>
      </w:r>
      <w:r w:rsidR="00382F46">
        <w:fldChar w:fldCharType="begin"/>
      </w:r>
      <w:r w:rsidR="00382F46">
        <w:instrText xml:space="preserve"> XE "</w:instrText>
      </w:r>
      <w:r w:rsidR="00382F46" w:rsidRPr="00332094">
        <w:instrText>Shell</w:instrText>
      </w:r>
      <w:r w:rsidR="00382F46">
        <w:instrText xml:space="preserve">" </w:instrText>
      </w:r>
      <w:r w:rsidR="00382F46">
        <w:fldChar w:fldCharType="end"/>
      </w:r>
      <w:r w:rsidR="00E25464">
        <w:t xml:space="preserve"> </w:t>
      </w:r>
      <w:r w:rsidR="00C30F8E">
        <w:t>and</w:t>
      </w:r>
      <w:r w:rsidR="00E25464">
        <w:t xml:space="preserve"> Vacuum</w:t>
      </w:r>
      <w:r w:rsidR="00E95BF9">
        <w:fldChar w:fldCharType="begin"/>
      </w:r>
      <w:r w:rsidR="00E95BF9">
        <w:instrText xml:space="preserve"> XE "</w:instrText>
      </w:r>
      <w:r w:rsidR="00E95BF9" w:rsidRPr="00966C4F">
        <w:instrText>Vacuum</w:instrText>
      </w:r>
      <w:r w:rsidR="00E95BF9">
        <w:instrText xml:space="preserve">" </w:instrText>
      </w:r>
      <w:r w:rsidR="00E95BF9">
        <w:fldChar w:fldCharType="end"/>
      </w:r>
      <w:r w:rsidR="00E25464">
        <w:t xml:space="preserve"> (combined) </w:t>
      </w:r>
      <w:r w:rsidR="00F4109B">
        <w:t xml:space="preserve">to </w:t>
      </w:r>
      <w:r w:rsidR="00E25464">
        <w:t>hold 4,022,00</w:t>
      </w:r>
      <w:r w:rsidR="00F4109B">
        <w:t>0</w:t>
      </w:r>
      <w:r w:rsidR="00E25464">
        <w:t xml:space="preserve"> I</w:t>
      </w:r>
      <w:r w:rsidR="00F4109B">
        <w:t xml:space="preserve">mp. </w:t>
      </w:r>
      <w:r w:rsidR="00E25464">
        <w:t>G</w:t>
      </w:r>
      <w:r w:rsidR="00F4109B">
        <w:t>allons</w:t>
      </w:r>
      <w:r w:rsidR="00E25464">
        <w:t xml:space="preserve"> of Avgas 100</w:t>
      </w:r>
      <w:r w:rsidR="008B6D13">
        <w:fldChar w:fldCharType="begin"/>
      </w:r>
      <w:r w:rsidR="008B6D13">
        <w:instrText xml:space="preserve"> XE "</w:instrText>
      </w:r>
      <w:r w:rsidR="008B6D13" w:rsidRPr="00AD42B8">
        <w:instrText>Avgas 100</w:instrText>
      </w:r>
      <w:r w:rsidR="008B6D13">
        <w:instrText xml:space="preserve">" </w:instrText>
      </w:r>
      <w:r w:rsidR="008B6D13">
        <w:fldChar w:fldCharType="end"/>
      </w:r>
      <w:r w:rsidR="00E25464">
        <w:t xml:space="preserve"> as reserve stock - as at Sept 30</w:t>
      </w:r>
      <w:r w:rsidR="00F4109B">
        <w:t>,</w:t>
      </w:r>
      <w:r w:rsidR="00E25464">
        <w:t xml:space="preserve"> 1947 it had fallen to 2,784,000 IG. The service’s position </w:t>
      </w:r>
      <w:r w:rsidR="00C30F8E">
        <w:t xml:space="preserve">(RAAF) </w:t>
      </w:r>
      <w:r w:rsidR="00E25464">
        <w:t>is that since civil aviation required 700,000 IG/month leaving only 2,000,000 for RAAF (50% of reserve)</w:t>
      </w:r>
      <w:r w:rsidR="00F4109B">
        <w:t>. It was also pointed out that under the n</w:t>
      </w:r>
      <w:r w:rsidR="00E25464">
        <w:t xml:space="preserve">ew </w:t>
      </w:r>
      <w:r w:rsidR="00F4109B">
        <w:t>c</w:t>
      </w:r>
      <w:r w:rsidR="00E25464">
        <w:t>ontracts for the period 1 Jan 1948 to 30 June 1950</w:t>
      </w:r>
      <w:r w:rsidR="00C30F8E">
        <w:t>,</w:t>
      </w:r>
      <w:r w:rsidR="00E25464">
        <w:t xml:space="preserve"> required 15,000,00</w:t>
      </w:r>
      <w:r w:rsidR="00F4109B">
        <w:t>0</w:t>
      </w:r>
      <w:r w:rsidR="00E25464">
        <w:t xml:space="preserve"> IG reserve.</w:t>
      </w:r>
      <w:r w:rsidR="00D20FD1">
        <w:t xml:space="preserve">  </w:t>
      </w:r>
      <w:r w:rsidR="00C30F8E">
        <w:t>The l</w:t>
      </w:r>
      <w:r w:rsidR="00E25464">
        <w:t xml:space="preserve">ow stock position </w:t>
      </w:r>
      <w:r w:rsidR="00D20FD1">
        <w:t xml:space="preserve">was </w:t>
      </w:r>
      <w:r w:rsidR="00E25464">
        <w:t xml:space="preserve">due to un-serviceability of </w:t>
      </w:r>
      <w:r w:rsidR="00D20FD1">
        <w:t>three</w:t>
      </w:r>
      <w:r w:rsidR="00E25464">
        <w:t xml:space="preserve"> tanks in </w:t>
      </w:r>
      <w:smartTag w:uri="urn:schemas-microsoft-com:office:smarttags" w:element="City">
        <w:smartTag w:uri="urn:schemas-microsoft-com:office:smarttags" w:element="place">
          <w:r w:rsidR="00E25464">
            <w:t>Sydney</w:t>
          </w:r>
        </w:smartTag>
      </w:smartTag>
      <w:r w:rsidR="00780346">
        <w:fldChar w:fldCharType="begin"/>
      </w:r>
      <w:r w:rsidR="00780346">
        <w:instrText xml:space="preserve"> XE "</w:instrText>
      </w:r>
      <w:r w:rsidR="00780346" w:rsidRPr="00233763">
        <w:rPr>
          <w:sz w:val="20"/>
        </w:rPr>
        <w:instrText>Sydney</w:instrText>
      </w:r>
      <w:r w:rsidR="00780346">
        <w:instrText xml:space="preserve">" </w:instrText>
      </w:r>
      <w:r w:rsidR="00780346">
        <w:fldChar w:fldCharType="end"/>
      </w:r>
      <w:r w:rsidR="00E25464">
        <w:t xml:space="preserve">. </w:t>
      </w:r>
      <w:r w:rsidR="00D20FD1">
        <w:t xml:space="preserve"> </w:t>
      </w:r>
      <w:r w:rsidR="00E25464">
        <w:t>Shell Co</w:t>
      </w:r>
      <w:r w:rsidR="00D20FD1">
        <w:t>mpany</w:t>
      </w:r>
      <w:r w:rsidR="00E25464">
        <w:t xml:space="preserve"> have arranged for additional tank before 30 Sept 1947 </w:t>
      </w:r>
      <w:r w:rsidR="00C30F8E">
        <w:t xml:space="preserve">of capacity </w:t>
      </w:r>
      <w:r w:rsidR="00E25464">
        <w:t>500,000 IG.</w:t>
      </w:r>
    </w:p>
    <w:p w14:paraId="2CBB0967" w14:textId="77777777" w:rsidR="005B1692" w:rsidRDefault="005B1692" w:rsidP="005B1692">
      <w:pPr>
        <w:pStyle w:val="Heading7"/>
        <w:framePr w:wrap="around"/>
      </w:pPr>
      <w:r>
        <w:t>New opportunities</w:t>
      </w:r>
    </w:p>
    <w:p w14:paraId="1E646C9E" w14:textId="77777777" w:rsidR="005B1692" w:rsidRDefault="00E650B8" w:rsidP="00072488">
      <w:pPr>
        <w:pStyle w:val="BodyText"/>
      </w:pPr>
      <w:r>
        <w:t>With the war over and the aircraft not only requisitioned by the RAAF, now returned (if not shot down) , but surplus military transport now purchased by the airlines in Australia, the civil aviation industry was is in a prime position – surplus ex-military transport aircraft (for sale at a cheap price?), aviation gasoline supply networks established all over the world, and an abundance of highly technical trained workforce (pilots, engineers, ground support staff) looking for work in “ci</w:t>
      </w:r>
      <w:r w:rsidR="00835B42">
        <w:t>v</w:t>
      </w:r>
      <w:r>
        <w:t xml:space="preserve">vy street”. </w:t>
      </w:r>
    </w:p>
    <w:p w14:paraId="45B5CC2F" w14:textId="77777777" w:rsidR="007505E3" w:rsidRDefault="007505E3">
      <w:pPr>
        <w:rPr>
          <w:i/>
          <w:spacing w:val="-5"/>
          <w:sz w:val="22"/>
        </w:rPr>
      </w:pPr>
      <w:r>
        <w:br w:type="page"/>
      </w:r>
    </w:p>
    <w:p w14:paraId="0DA7A5B8" w14:textId="703931F3" w:rsidR="00660043" w:rsidRPr="00813163" w:rsidRDefault="00660043" w:rsidP="007505E3">
      <w:pPr>
        <w:pStyle w:val="Caption"/>
        <w:rPr>
          <w:vertAlign w:val="superscript"/>
        </w:rPr>
      </w:pPr>
      <w:r w:rsidRPr="007505E3">
        <w:lastRenderedPageBreak/>
        <w:t xml:space="preserve">Photo </w:t>
      </w:r>
      <w:r w:rsidR="005D556F" w:rsidRPr="007505E3">
        <w:t>7</w:t>
      </w:r>
      <w:r w:rsidR="00813163">
        <w:t>2</w:t>
      </w:r>
      <w:r w:rsidR="005D556F" w:rsidRPr="007505E3">
        <w:t>.</w:t>
      </w:r>
      <w:r w:rsidRPr="007505E3">
        <w:t xml:space="preserve"> Douglas DC-4</w:t>
      </w:r>
      <w:r w:rsidR="00780346" w:rsidRPr="007505E3">
        <w:fldChar w:fldCharType="begin"/>
      </w:r>
      <w:r w:rsidR="00780346" w:rsidRPr="007505E3">
        <w:instrText xml:space="preserve"> XE "Douglas DC-4" </w:instrText>
      </w:r>
      <w:r w:rsidR="00780346" w:rsidRPr="007505E3">
        <w:fldChar w:fldCharType="end"/>
      </w:r>
      <w:r w:rsidRPr="007505E3">
        <w:t xml:space="preserve"> </w:t>
      </w:r>
      <w:r w:rsidR="00DE3BCE" w:rsidRPr="007505E3">
        <w:t xml:space="preserve">Reg. No. </w:t>
      </w:r>
      <w:r w:rsidRPr="007505E3">
        <w:t>VH-TAA of Trans Australian Airlines</w:t>
      </w:r>
      <w:r w:rsidR="00DE3BCE" w:rsidRPr="007505E3">
        <w:t xml:space="preserve"> at Essendon</w:t>
      </w:r>
      <w:r w:rsidR="00780346" w:rsidRPr="007505E3">
        <w:fldChar w:fldCharType="begin"/>
      </w:r>
      <w:r w:rsidR="00780346" w:rsidRPr="007505E3">
        <w:instrText xml:space="preserve"> XE "Essendon" </w:instrText>
      </w:r>
      <w:r w:rsidR="00780346" w:rsidRPr="007505E3">
        <w:fldChar w:fldCharType="end"/>
      </w:r>
      <w:r w:rsidR="00DE3BCE" w:rsidRPr="007505E3">
        <w:t xml:space="preserve"> Airport (circa 1946) </w:t>
      </w:r>
      <w:r w:rsidRPr="00813163">
        <w:rPr>
          <w:rStyle w:val="EndnoteReference"/>
          <w:sz w:val="22"/>
        </w:rPr>
        <w:endnoteReference w:id="94"/>
      </w:r>
    </w:p>
    <w:p w14:paraId="738D3FC9" w14:textId="77777777" w:rsidR="00FF1E12" w:rsidRDefault="00597536" w:rsidP="00072488">
      <w:pPr>
        <w:pStyle w:val="Picture"/>
      </w:pPr>
      <w:r w:rsidRPr="0086059C">
        <w:rPr>
          <w:noProof/>
          <w:lang w:eastAsia="en-AU"/>
        </w:rPr>
        <w:drawing>
          <wp:inline distT="0" distB="0" distL="0" distR="0" wp14:anchorId="2402DB04" wp14:editId="2F3B41FC">
            <wp:extent cx="5625402" cy="3160761"/>
            <wp:effectExtent l="0" t="0" r="0" b="190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6868" cy="3155966"/>
                    </a:xfrm>
                    <a:prstGeom prst="rect">
                      <a:avLst/>
                    </a:prstGeom>
                    <a:noFill/>
                  </pic:spPr>
                </pic:pic>
              </a:graphicData>
            </a:graphic>
          </wp:inline>
        </w:drawing>
      </w:r>
    </w:p>
    <w:p w14:paraId="0CD4E7DA" w14:textId="77777777" w:rsidR="0086059C" w:rsidRDefault="0086059C" w:rsidP="0086059C">
      <w:pPr>
        <w:jc w:val="center"/>
        <w:rPr>
          <w:sz w:val="18"/>
        </w:rPr>
      </w:pPr>
    </w:p>
    <w:p w14:paraId="5ECF43FA" w14:textId="4158057E" w:rsidR="00CD2BDE" w:rsidRDefault="00CD2BDE" w:rsidP="00CF4A5F">
      <w:pPr>
        <w:pStyle w:val="Heading1"/>
      </w:pPr>
      <w:bookmarkStart w:id="27" w:name="_Toc22572172"/>
      <w:r>
        <w:t xml:space="preserve">Epilogue for </w:t>
      </w:r>
      <w:r w:rsidR="006D16B0">
        <w:t>Australia 1940-194</w:t>
      </w:r>
      <w:r w:rsidR="007A71F1">
        <w:t>6</w:t>
      </w:r>
      <w:bookmarkEnd w:id="27"/>
    </w:p>
    <w:p w14:paraId="506FA6FC" w14:textId="77777777" w:rsidR="006D16B0" w:rsidRDefault="006D16B0" w:rsidP="00072488">
      <w:pPr>
        <w:pStyle w:val="BodyText"/>
      </w:pPr>
      <w:smartTag w:uri="urn:schemas-microsoft-com:office:smarttags" w:element="country-region">
        <w:smartTag w:uri="urn:schemas-microsoft-com:office:smarttags" w:element="place">
          <w:r>
            <w:t>Australia</w:t>
          </w:r>
        </w:smartTag>
      </w:smartTag>
      <w:r>
        <w:t xml:space="preserve"> had survived the greatest threat to its freedom and democracy in its history.</w:t>
      </w:r>
      <w:r w:rsidR="00FF1E12">
        <w:t xml:space="preserve"> In its time of need it</w:t>
      </w:r>
      <w:r>
        <w:t xml:space="preserve"> had been led by a great Labour leader John Curtin</w:t>
      </w:r>
      <w:r w:rsidR="0084230A">
        <w:fldChar w:fldCharType="begin"/>
      </w:r>
      <w:r w:rsidR="0084230A">
        <w:instrText xml:space="preserve"> XE "</w:instrText>
      </w:r>
      <w:r w:rsidR="0084230A" w:rsidRPr="003D3C92">
        <w:instrText>Curtin</w:instrText>
      </w:r>
      <w:r w:rsidR="0084230A">
        <w:instrText xml:space="preserve">" </w:instrText>
      </w:r>
      <w:r w:rsidR="0084230A">
        <w:fldChar w:fldCharType="end"/>
      </w:r>
      <w:r>
        <w:t xml:space="preserve"> who </w:t>
      </w:r>
      <w:r w:rsidR="007501D9">
        <w:t xml:space="preserve">(like </w:t>
      </w:r>
      <w:smartTag w:uri="urn:schemas-microsoft-com:office:smarttags" w:element="place">
        <w:r w:rsidR="007501D9">
          <w:t>Roosevelt</w:t>
        </w:r>
      </w:smartTag>
      <w:r w:rsidR="0084230A">
        <w:fldChar w:fldCharType="begin"/>
      </w:r>
      <w:r w:rsidR="0084230A">
        <w:instrText xml:space="preserve"> XE "</w:instrText>
      </w:r>
      <w:r w:rsidR="0084230A" w:rsidRPr="00931951">
        <w:instrText>Roosevelt</w:instrText>
      </w:r>
      <w:r w:rsidR="0084230A">
        <w:instrText xml:space="preserve">" </w:instrText>
      </w:r>
      <w:r w:rsidR="0084230A">
        <w:fldChar w:fldCharType="end"/>
      </w:r>
      <w:r w:rsidR="007501D9">
        <w:t xml:space="preserve">) </w:t>
      </w:r>
      <w:r>
        <w:t xml:space="preserve">was to die before victory was at hand. New alliances were formed with the </w:t>
      </w:r>
      <w:smartTag w:uri="urn:schemas-microsoft-com:office:smarttags" w:element="country-region">
        <w:r>
          <w:t>United States</w:t>
        </w:r>
      </w:smartTag>
      <w:r>
        <w:t xml:space="preserve"> and a major shift occurred in Australian foreign policy </w:t>
      </w:r>
      <w:r w:rsidR="00E91153">
        <w:t>–</w:t>
      </w:r>
      <w:r>
        <w:t xml:space="preserve"> </w:t>
      </w:r>
      <w:r w:rsidR="00E91153">
        <w:t xml:space="preserve">and </w:t>
      </w:r>
      <w:r>
        <w:t xml:space="preserve">the </w:t>
      </w:r>
      <w:r w:rsidR="007501D9">
        <w:t xml:space="preserve">reliance </w:t>
      </w:r>
      <w:r>
        <w:t xml:space="preserve">upon </w:t>
      </w:r>
      <w:r w:rsidR="007501D9">
        <w:t xml:space="preserve">the </w:t>
      </w:r>
      <w:r>
        <w:t>Brit</w:t>
      </w:r>
      <w:r w:rsidR="007501D9">
        <w:t>ish Empire</w:t>
      </w:r>
      <w:r>
        <w:t xml:space="preserve"> for </w:t>
      </w:r>
      <w:smartTag w:uri="urn:schemas-microsoft-com:office:smarttags" w:element="country-region">
        <w:smartTag w:uri="urn:schemas-microsoft-com:office:smarttags" w:element="place">
          <w:r>
            <w:t>Australia</w:t>
          </w:r>
        </w:smartTag>
      </w:smartTag>
      <w:r>
        <w:t>’s defence had ended forever</w:t>
      </w:r>
      <w:r w:rsidR="00E91153">
        <w:t>.</w:t>
      </w:r>
    </w:p>
    <w:p w14:paraId="6665F13A" w14:textId="78B5547D" w:rsidR="00E91153" w:rsidRDefault="00E91153" w:rsidP="00072488">
      <w:pPr>
        <w:pStyle w:val="BodyText"/>
      </w:pPr>
      <w:r>
        <w:t xml:space="preserve">From </w:t>
      </w:r>
      <w:r w:rsidR="007501D9">
        <w:t>an</w:t>
      </w:r>
      <w:r>
        <w:t xml:space="preserve"> aviation viewpoint</w:t>
      </w:r>
      <w:r w:rsidR="007501D9">
        <w:t xml:space="preserve"> the development was staggering</w:t>
      </w:r>
      <w:r>
        <w:t xml:space="preserve"> </w:t>
      </w:r>
      <w:r w:rsidR="007501D9">
        <w:t xml:space="preserve">- </w:t>
      </w:r>
      <w:r>
        <w:t>in</w:t>
      </w:r>
      <w:r w:rsidRPr="00E91153">
        <w:t xml:space="preserve"> September 1939 when the Second World War was declared, there were 310 Officers, 3,179 Airmen in the RAAF, operating 246 aircraft</w:t>
      </w:r>
      <w:r>
        <w:t xml:space="preserve">. </w:t>
      </w:r>
      <w:r w:rsidRPr="00E91153">
        <w:t xml:space="preserve">When the armistice with </w:t>
      </w:r>
      <w:smartTag w:uri="urn:schemas-microsoft-com:office:smarttags" w:element="country-region">
        <w:smartTag w:uri="urn:schemas-microsoft-com:office:smarttags" w:element="place">
          <w:r w:rsidRPr="00E91153">
            <w:t>Japan</w:t>
          </w:r>
        </w:smartTag>
      </w:smartTag>
      <w:r w:rsidRPr="00E91153">
        <w:t xml:space="preserve"> was signed on 15 August 1945, the RAAF in the Pacific had a total strength of 131,662 personnel and 3,187 front line aircraft. First Tactical Air Force, the major operational formation, had grown to 18,894 men in April 1945 and operated 20 operational squadrons. In addition to its execution of numerous air operations, the RAAF had also pioneered the development and operation of radar and operated its own shipping in the South West Pacific</w:t>
      </w:r>
      <w:r w:rsidR="00363D17">
        <w:fldChar w:fldCharType="begin"/>
      </w:r>
      <w:r w:rsidR="00363D17">
        <w:instrText xml:space="preserve"> XE "</w:instrText>
      </w:r>
      <w:r w:rsidR="00363D17" w:rsidRPr="00877F4D">
        <w:rPr>
          <w:i/>
          <w:sz w:val="22"/>
          <w:szCs w:val="22"/>
        </w:rPr>
        <w:instrText>South West Pacific</w:instrText>
      </w:r>
      <w:r w:rsidR="00363D17">
        <w:instrText xml:space="preserve">" </w:instrText>
      </w:r>
      <w:r w:rsidR="00363D17">
        <w:fldChar w:fldCharType="end"/>
      </w:r>
      <w:r w:rsidRPr="00E91153">
        <w:t xml:space="preserve"> Area. The RAAF legacy of the Second World War is a proud one, </w:t>
      </w:r>
      <w:r w:rsidR="00D34D47">
        <w:t>and at that time</w:t>
      </w:r>
      <w:r w:rsidRPr="00E91153">
        <w:t xml:space="preserve"> it </w:t>
      </w:r>
      <w:r w:rsidR="00D34D47">
        <w:t>was</w:t>
      </w:r>
      <w:r w:rsidRPr="00E91153">
        <w:t xml:space="preserve"> the world's 4</w:t>
      </w:r>
      <w:r w:rsidRPr="00D34D47">
        <w:rPr>
          <w:vertAlign w:val="superscript"/>
        </w:rPr>
        <w:t>th</w:t>
      </w:r>
      <w:r w:rsidR="00D34D47">
        <w:t xml:space="preserve"> </w:t>
      </w:r>
      <w:r w:rsidRPr="00E91153">
        <w:t xml:space="preserve">largest Air Force. </w:t>
      </w:r>
    </w:p>
    <w:p w14:paraId="53BA2FC9" w14:textId="77777777" w:rsidR="00813163" w:rsidRDefault="00813163" w:rsidP="00813163">
      <w:pPr>
        <w:pStyle w:val="BodyText"/>
      </w:pPr>
      <w:r>
        <w:t>The war years confirmed the domination of the Shell Company and Vacuum Oil Company as the suppliers of aviation gasoline to Australia. The contracts with the RAAF which started in the 1930’s would continue through to the 1950’s and beyond.</w:t>
      </w:r>
    </w:p>
    <w:p w14:paraId="28C812C1" w14:textId="77777777" w:rsidR="00813163" w:rsidRDefault="00813163" w:rsidP="00813163">
      <w:pPr>
        <w:pStyle w:val="BodyText"/>
      </w:pPr>
      <w:r>
        <w:t>Perhaps the best tribute to those who maintained the steady supply of aviation gasoline and lubricants across the vastness of Australia and into the tropics of the South West Pacific, is that there was not one single example of an aircraft failing to leave the ground because of lack of petrol.</w:t>
      </w:r>
    </w:p>
    <w:p w14:paraId="5F77350C" w14:textId="77777777" w:rsidR="00813163" w:rsidRDefault="00813163" w:rsidP="00072488">
      <w:pPr>
        <w:pStyle w:val="BodyText"/>
      </w:pPr>
    </w:p>
    <w:p w14:paraId="71F19391" w14:textId="77777777" w:rsidR="00403514" w:rsidRDefault="00403514">
      <w:pPr>
        <w:rPr>
          <w:i/>
          <w:spacing w:val="-5"/>
          <w:sz w:val="22"/>
        </w:rPr>
      </w:pPr>
      <w:r>
        <w:br w:type="page"/>
      </w:r>
    </w:p>
    <w:p w14:paraId="6FE43C8C" w14:textId="322B44BB" w:rsidR="00FF1E12" w:rsidRPr="00FF1E12" w:rsidRDefault="00FF1E12" w:rsidP="007648F8">
      <w:pPr>
        <w:pStyle w:val="Caption"/>
      </w:pPr>
      <w:r w:rsidRPr="00FF1E12">
        <w:lastRenderedPageBreak/>
        <w:t xml:space="preserve">Photo </w:t>
      </w:r>
      <w:r w:rsidR="00E901FA">
        <w:t>7</w:t>
      </w:r>
      <w:r w:rsidR="00813163">
        <w:t>3</w:t>
      </w:r>
      <w:r w:rsidR="00E901FA">
        <w:t>.</w:t>
      </w:r>
      <w:r w:rsidRPr="00FF1E12">
        <w:t xml:space="preserve"> </w:t>
      </w:r>
      <w:smartTag w:uri="urn:schemas-microsoft-com:office:smarttags" w:element="City">
        <w:smartTag w:uri="urn:schemas-microsoft-com:office:smarttags" w:element="place">
          <w:r w:rsidRPr="00FF1E12">
            <w:t>Melbourne</w:t>
          </w:r>
        </w:smartTag>
      </w:smartTag>
      <w:r w:rsidRPr="00FF1E12">
        <w:t xml:space="preserve">, Vic. </w:t>
      </w:r>
      <w:r>
        <w:t>August 24, 1945</w:t>
      </w:r>
      <w:r w:rsidRPr="00FF1E12">
        <w:t xml:space="preserve">. </w:t>
      </w:r>
      <w:r>
        <w:t>C</w:t>
      </w:r>
      <w:r w:rsidRPr="00FF1E12">
        <w:t>ombined march of RAAF and WAAAF</w:t>
      </w:r>
      <w:r w:rsidR="008062FC">
        <w:fldChar w:fldCharType="begin"/>
      </w:r>
      <w:r w:rsidR="008062FC">
        <w:instrText xml:space="preserve"> XE "</w:instrText>
      </w:r>
      <w:r w:rsidR="008062FC" w:rsidRPr="007B1DD2">
        <w:instrText>WAAAF</w:instrText>
      </w:r>
      <w:r w:rsidR="008062FC">
        <w:instrText xml:space="preserve">" </w:instrText>
      </w:r>
      <w:r w:rsidR="008062FC">
        <w:fldChar w:fldCharType="end"/>
      </w:r>
      <w:r w:rsidRPr="00FF1E12">
        <w:t xml:space="preserve"> personnel through the city area to commemorate Victory in the Pacific (VP) Day. While succeeding flights are still marching down </w:t>
      </w:r>
      <w:smartTag w:uri="urn:schemas-microsoft-com:office:smarttags" w:element="Street">
        <w:smartTag w:uri="urn:schemas-microsoft-com:office:smarttags" w:element="address">
          <w:r w:rsidRPr="00FF1E12">
            <w:t>Collins Street</w:t>
          </w:r>
        </w:smartTag>
      </w:smartTag>
      <w:r w:rsidRPr="00FF1E12">
        <w:t xml:space="preserve">, this flight has turned into </w:t>
      </w:r>
      <w:smartTag w:uri="urn:schemas-microsoft-com:office:smarttags" w:element="Street">
        <w:smartTag w:uri="urn:schemas-microsoft-com:office:smarttags" w:element="address">
          <w:r w:rsidRPr="00FF1E12">
            <w:t>Swanston Street</w:t>
          </w:r>
        </w:smartTag>
      </w:smartTag>
      <w:r w:rsidRPr="00FF1E12">
        <w:t xml:space="preserve"> to pass the saluting base in front of the </w:t>
      </w:r>
      <w:r>
        <w:t>Town</w:t>
      </w:r>
      <w:r w:rsidRPr="00FF1E12">
        <w:t xml:space="preserve"> Hall. </w:t>
      </w:r>
      <w:r>
        <w:rPr>
          <w:rStyle w:val="EndnoteReference"/>
          <w:iCs/>
        </w:rPr>
        <w:endnoteReference w:id="95"/>
      </w:r>
      <w:r w:rsidRPr="00FF1E12">
        <w:t xml:space="preserve"> </w:t>
      </w:r>
    </w:p>
    <w:p w14:paraId="21F3B814" w14:textId="77777777" w:rsidR="00A063C3" w:rsidRPr="00FF1E12" w:rsidRDefault="00597536" w:rsidP="00072488">
      <w:pPr>
        <w:pStyle w:val="Picture"/>
      </w:pPr>
      <w:r w:rsidRPr="00FF1E12">
        <w:rPr>
          <w:noProof/>
          <w:lang w:eastAsia="en-AU"/>
        </w:rPr>
        <w:drawing>
          <wp:inline distT="0" distB="0" distL="0" distR="0" wp14:anchorId="3275E5E3" wp14:editId="18BE56B6">
            <wp:extent cx="5091738" cy="3643952"/>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rotWithShape="1">
                    <a:blip r:embed="rId101">
                      <a:extLst>
                        <a:ext uri="{28A0092B-C50C-407E-A947-70E740481C1C}">
                          <a14:useLocalDpi xmlns:a14="http://schemas.microsoft.com/office/drawing/2010/main" val="0"/>
                        </a:ext>
                      </a:extLst>
                    </a:blip>
                    <a:srcRect b="4790"/>
                    <a:stretch/>
                  </pic:blipFill>
                  <pic:spPr bwMode="auto">
                    <a:xfrm>
                      <a:off x="0" y="0"/>
                      <a:ext cx="5111547" cy="3658128"/>
                    </a:xfrm>
                    <a:prstGeom prst="rect">
                      <a:avLst/>
                    </a:prstGeom>
                    <a:noFill/>
                    <a:ln>
                      <a:noFill/>
                    </a:ln>
                    <a:extLst>
                      <a:ext uri="{53640926-AAD7-44D8-BBD7-CCE9431645EC}">
                        <a14:shadowObscured xmlns:a14="http://schemas.microsoft.com/office/drawing/2010/main"/>
                      </a:ext>
                    </a:extLst>
                  </pic:spPr>
                </pic:pic>
              </a:graphicData>
            </a:graphic>
          </wp:inline>
        </w:drawing>
      </w:r>
    </w:p>
    <w:p w14:paraId="2AA81E7C" w14:textId="1F994108" w:rsidR="00663462" w:rsidRDefault="00663462" w:rsidP="00663462">
      <w:pPr>
        <w:pStyle w:val="Caption"/>
      </w:pPr>
      <w:r>
        <w:t>Photo 74. “Welcome Home</w:t>
      </w:r>
      <w:r w:rsidR="00360A70">
        <w:t>” the war is over.</w:t>
      </w:r>
    </w:p>
    <w:p w14:paraId="1A95625C" w14:textId="7C26A5F4" w:rsidR="00663462" w:rsidRDefault="00663462" w:rsidP="00663462">
      <w:pPr>
        <w:pStyle w:val="Picture"/>
      </w:pPr>
      <w:r>
        <w:rPr>
          <w:noProof/>
        </w:rPr>
        <w:drawing>
          <wp:inline distT="0" distB="0" distL="0" distR="0" wp14:anchorId="4BEC0765" wp14:editId="1689DA0E">
            <wp:extent cx="4538266" cy="353477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2">
                      <a:extLst>
                        <a:ext uri="{28A0092B-C50C-407E-A947-70E740481C1C}">
                          <a14:useLocalDpi xmlns:a14="http://schemas.microsoft.com/office/drawing/2010/main" val="0"/>
                        </a:ext>
                      </a:extLst>
                    </a:blip>
                    <a:srcRect l="3311" r="11097"/>
                    <a:stretch/>
                  </pic:blipFill>
                  <pic:spPr bwMode="auto">
                    <a:xfrm>
                      <a:off x="0" y="0"/>
                      <a:ext cx="4540325" cy="3536374"/>
                    </a:xfrm>
                    <a:prstGeom prst="rect">
                      <a:avLst/>
                    </a:prstGeom>
                    <a:noFill/>
                    <a:ln>
                      <a:noFill/>
                    </a:ln>
                    <a:extLst>
                      <a:ext uri="{53640926-AAD7-44D8-BBD7-CCE9431645EC}">
                        <a14:shadowObscured xmlns:a14="http://schemas.microsoft.com/office/drawing/2010/main"/>
                      </a:ext>
                    </a:extLst>
                  </pic:spPr>
                </pic:pic>
              </a:graphicData>
            </a:graphic>
          </wp:inline>
        </w:drawing>
      </w:r>
    </w:p>
    <w:p w14:paraId="7CB4AEE5" w14:textId="77777777" w:rsidR="00813163" w:rsidRDefault="00813163" w:rsidP="00072488">
      <w:pPr>
        <w:pStyle w:val="BodyText"/>
      </w:pPr>
    </w:p>
    <w:p w14:paraId="10A8116A" w14:textId="503AD971" w:rsidR="00813163" w:rsidRDefault="00813163" w:rsidP="00072488">
      <w:pPr>
        <w:pStyle w:val="BodyText"/>
        <w:sectPr w:rsidR="00813163" w:rsidSect="00983663">
          <w:endnotePr>
            <w:numFmt w:val="decimal"/>
          </w:endnotePr>
          <w:pgSz w:w="11907" w:h="16839" w:code="9"/>
          <w:pgMar w:top="1701" w:right="1134" w:bottom="1701" w:left="1701" w:header="567" w:footer="851" w:gutter="0"/>
          <w:cols w:space="360"/>
          <w:titlePg/>
        </w:sectPr>
      </w:pPr>
    </w:p>
    <w:p w14:paraId="31264E0A" w14:textId="77777777" w:rsidR="00657A8B" w:rsidRPr="00657A8B" w:rsidRDefault="00CD2BDE" w:rsidP="00E41094">
      <w:pPr>
        <w:pStyle w:val="Heading1"/>
        <w:spacing w:before="0" w:after="0"/>
        <w:rPr>
          <w:rFonts w:ascii="Garamond" w:hAnsi="Garamond"/>
          <w:noProof/>
          <w:sz w:val="18"/>
          <w:szCs w:val="18"/>
        </w:rPr>
      </w:pPr>
      <w:bookmarkStart w:id="28" w:name="_Toc22572173"/>
      <w:r w:rsidRPr="00A7643A">
        <w:lastRenderedPageBreak/>
        <w:t>Index</w:t>
      </w:r>
      <w:bookmarkEnd w:id="28"/>
      <w:r w:rsidR="00E41094" w:rsidRPr="00657A8B">
        <w:rPr>
          <w:rFonts w:ascii="Garamond" w:hAnsi="Garamond"/>
          <w:caps/>
          <w:sz w:val="18"/>
          <w:szCs w:val="18"/>
        </w:rPr>
        <w:fldChar w:fldCharType="begin"/>
      </w:r>
      <w:r w:rsidR="00E41094" w:rsidRPr="00657A8B">
        <w:rPr>
          <w:rFonts w:ascii="Garamond" w:hAnsi="Garamond"/>
          <w:caps/>
          <w:sz w:val="18"/>
          <w:szCs w:val="18"/>
        </w:rPr>
        <w:instrText xml:space="preserve"> INDEX \e "</w:instrText>
      </w:r>
      <w:r w:rsidR="00E41094" w:rsidRPr="00657A8B">
        <w:rPr>
          <w:rFonts w:ascii="Garamond" w:hAnsi="Garamond"/>
          <w:caps/>
          <w:sz w:val="18"/>
          <w:szCs w:val="18"/>
        </w:rPr>
        <w:tab/>
        <w:instrText xml:space="preserve">" \h "A" \c "2" \z "1033" </w:instrText>
      </w:r>
      <w:r w:rsidR="00E41094" w:rsidRPr="00657A8B">
        <w:rPr>
          <w:rFonts w:ascii="Garamond" w:hAnsi="Garamond"/>
          <w:caps/>
          <w:sz w:val="18"/>
          <w:szCs w:val="18"/>
        </w:rPr>
        <w:fldChar w:fldCharType="separate"/>
      </w:r>
    </w:p>
    <w:p w14:paraId="52E39163" w14:textId="77777777" w:rsidR="00657A8B" w:rsidRPr="00657A8B" w:rsidRDefault="00657A8B" w:rsidP="00E41094">
      <w:pPr>
        <w:pStyle w:val="Heading1"/>
        <w:spacing w:before="0" w:after="0"/>
        <w:rPr>
          <w:rFonts w:ascii="Garamond" w:hAnsi="Garamond"/>
          <w:caps/>
          <w:noProof/>
          <w:sz w:val="18"/>
          <w:szCs w:val="18"/>
        </w:rPr>
        <w:sectPr w:rsidR="00657A8B" w:rsidRPr="00657A8B" w:rsidSect="00657A8B">
          <w:headerReference w:type="default" r:id="rId103"/>
          <w:footerReference w:type="default" r:id="rId104"/>
          <w:headerReference w:type="first" r:id="rId105"/>
          <w:endnotePr>
            <w:numFmt w:val="decimal"/>
          </w:endnotePr>
          <w:type w:val="continuous"/>
          <w:pgSz w:w="11907" w:h="16839" w:code="1"/>
          <w:pgMar w:top="1797" w:right="2041" w:bottom="1797" w:left="2279" w:header="958" w:footer="958" w:gutter="0"/>
          <w:cols w:num="4" w:space="240"/>
        </w:sectPr>
      </w:pPr>
    </w:p>
    <w:p w14:paraId="7F4D645E"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1</w:t>
      </w:r>
    </w:p>
    <w:p w14:paraId="57106F7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100 Octane</w:t>
      </w:r>
      <w:r w:rsidRPr="00657A8B">
        <w:rPr>
          <w:rFonts w:ascii="Garamond" w:hAnsi="Garamond"/>
          <w:noProof/>
          <w:lang w:val="en-US"/>
        </w:rPr>
        <w:tab/>
        <w:t>14, 56, 57, 58, 59, 64, 86</w:t>
      </w:r>
    </w:p>
    <w:p w14:paraId="2C9047A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120 Second Oil</w:t>
      </w:r>
      <w:r w:rsidRPr="00657A8B">
        <w:rPr>
          <w:rFonts w:ascii="Garamond" w:hAnsi="Garamond"/>
          <w:noProof/>
          <w:lang w:val="en-US"/>
        </w:rPr>
        <w:tab/>
        <w:t>70</w:t>
      </w:r>
    </w:p>
    <w:p w14:paraId="36197FF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19</w:t>
      </w:r>
      <w:r w:rsidRPr="00657A8B">
        <w:rPr>
          <w:rFonts w:ascii="Garamond" w:hAnsi="Garamond"/>
          <w:noProof/>
          <w:vertAlign w:val="superscript"/>
          <w:lang w:val="en-US"/>
        </w:rPr>
        <w:t>th</w:t>
      </w:r>
      <w:r w:rsidRPr="00657A8B">
        <w:rPr>
          <w:rFonts w:ascii="Garamond" w:hAnsi="Garamond"/>
          <w:noProof/>
          <w:lang w:val="en-US"/>
        </w:rPr>
        <w:t xml:space="preserve"> Bombardment Group</w:t>
      </w:r>
      <w:r w:rsidRPr="00657A8B">
        <w:rPr>
          <w:rFonts w:ascii="Garamond" w:hAnsi="Garamond"/>
          <w:noProof/>
          <w:lang w:val="en-US"/>
        </w:rPr>
        <w:tab/>
        <w:t>69</w:t>
      </w:r>
    </w:p>
    <w:p w14:paraId="0B4F570A"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2</w:t>
      </w:r>
    </w:p>
    <w:p w14:paraId="7DCADD7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22</w:t>
      </w:r>
      <w:r w:rsidRPr="00657A8B">
        <w:rPr>
          <w:rFonts w:ascii="Garamond" w:hAnsi="Garamond"/>
          <w:noProof/>
          <w:vertAlign w:val="superscript"/>
          <w:lang w:val="en-US"/>
        </w:rPr>
        <w:t>nd</w:t>
      </w:r>
      <w:r w:rsidRPr="00657A8B">
        <w:rPr>
          <w:rFonts w:ascii="Garamond" w:hAnsi="Garamond"/>
          <w:noProof/>
          <w:lang w:val="en-US"/>
        </w:rPr>
        <w:t xml:space="preserve">  Bomb Group</w:t>
      </w:r>
      <w:r w:rsidRPr="00657A8B">
        <w:rPr>
          <w:rFonts w:ascii="Garamond" w:hAnsi="Garamond"/>
          <w:noProof/>
          <w:lang w:val="en-US"/>
        </w:rPr>
        <w:tab/>
        <w:t>73</w:t>
      </w:r>
    </w:p>
    <w:p w14:paraId="6A9F1F54"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3</w:t>
      </w:r>
    </w:p>
    <w:p w14:paraId="7581D88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38</w:t>
      </w:r>
      <w:r w:rsidRPr="00657A8B">
        <w:rPr>
          <w:rFonts w:ascii="Garamond" w:hAnsi="Garamond"/>
          <w:noProof/>
          <w:vertAlign w:val="superscript"/>
          <w:lang w:val="en-US"/>
        </w:rPr>
        <w:t>th</w:t>
      </w:r>
      <w:r w:rsidRPr="00657A8B">
        <w:rPr>
          <w:rFonts w:ascii="Garamond" w:hAnsi="Garamond"/>
          <w:noProof/>
          <w:lang w:val="en-US"/>
        </w:rPr>
        <w:t xml:space="preserve">  Bomber Group</w:t>
      </w:r>
      <w:r w:rsidRPr="00657A8B">
        <w:rPr>
          <w:rFonts w:ascii="Garamond" w:hAnsi="Garamond"/>
          <w:noProof/>
          <w:lang w:val="en-US"/>
        </w:rPr>
        <w:tab/>
        <w:t>71</w:t>
      </w:r>
    </w:p>
    <w:p w14:paraId="115C3B97"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4</w:t>
      </w:r>
    </w:p>
    <w:p w14:paraId="1A66B83F" w14:textId="54CFFECE"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4</w:t>
      </w:r>
      <w:r w:rsidRPr="00F869DF">
        <w:rPr>
          <w:rFonts w:ascii="Garamond" w:hAnsi="Garamond"/>
          <w:noProof/>
          <w:vertAlign w:val="superscript"/>
          <w:lang w:val="en-US"/>
        </w:rPr>
        <w:t>th</w:t>
      </w:r>
      <w:r w:rsidR="00F869DF">
        <w:rPr>
          <w:rFonts w:ascii="Garamond" w:hAnsi="Garamond"/>
          <w:noProof/>
          <w:lang w:val="en-US"/>
        </w:rPr>
        <w:t xml:space="preserve"> </w:t>
      </w:r>
      <w:r w:rsidRPr="00657A8B">
        <w:rPr>
          <w:rFonts w:ascii="Garamond" w:hAnsi="Garamond"/>
          <w:noProof/>
          <w:lang w:val="en-US"/>
        </w:rPr>
        <w:t>Air Depot Group</w:t>
      </w:r>
      <w:r w:rsidRPr="00657A8B">
        <w:rPr>
          <w:rFonts w:ascii="Garamond" w:hAnsi="Garamond"/>
          <w:noProof/>
          <w:lang w:val="en-US"/>
        </w:rPr>
        <w:tab/>
        <w:t>79</w:t>
      </w:r>
    </w:p>
    <w:p w14:paraId="71B6F8B0"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5</w:t>
      </w:r>
    </w:p>
    <w:p w14:paraId="136F73C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5</w:t>
      </w:r>
      <w:r w:rsidRPr="00657A8B">
        <w:rPr>
          <w:rFonts w:ascii="Garamond" w:hAnsi="Garamond"/>
          <w:noProof/>
          <w:vertAlign w:val="superscript"/>
          <w:lang w:val="en-US"/>
        </w:rPr>
        <w:t>th</w:t>
      </w:r>
      <w:r w:rsidRPr="00657A8B">
        <w:rPr>
          <w:rFonts w:ascii="Garamond" w:hAnsi="Garamond"/>
          <w:noProof/>
          <w:lang w:val="en-US"/>
        </w:rPr>
        <w:t xml:space="preserve"> Air Force</w:t>
      </w:r>
      <w:r w:rsidRPr="00657A8B">
        <w:rPr>
          <w:rFonts w:ascii="Garamond" w:hAnsi="Garamond"/>
          <w:noProof/>
          <w:lang w:val="en-US"/>
        </w:rPr>
        <w:tab/>
        <w:t>56</w:t>
      </w:r>
    </w:p>
    <w:p w14:paraId="35BA1654"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6</w:t>
      </w:r>
    </w:p>
    <w:p w14:paraId="3EF7575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67/68 octane gasoline</w:t>
      </w:r>
      <w:r w:rsidRPr="00657A8B">
        <w:rPr>
          <w:rFonts w:ascii="Garamond" w:hAnsi="Garamond"/>
          <w:noProof/>
          <w:lang w:val="en-US"/>
        </w:rPr>
        <w:tab/>
        <w:t>58</w:t>
      </w:r>
    </w:p>
    <w:p w14:paraId="31DEF26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69</w:t>
      </w:r>
      <w:r w:rsidRPr="00657A8B">
        <w:rPr>
          <w:rFonts w:ascii="Garamond" w:hAnsi="Garamond"/>
          <w:noProof/>
          <w:vertAlign w:val="superscript"/>
          <w:lang w:val="en-US"/>
        </w:rPr>
        <w:t>th</w:t>
      </w:r>
      <w:r w:rsidRPr="00657A8B">
        <w:rPr>
          <w:rFonts w:ascii="Garamond" w:hAnsi="Garamond"/>
          <w:noProof/>
          <w:lang w:val="en-US"/>
        </w:rPr>
        <w:t xml:space="preserve">  Squadron</w:t>
      </w:r>
      <w:r w:rsidRPr="00657A8B">
        <w:rPr>
          <w:rFonts w:ascii="Garamond" w:hAnsi="Garamond"/>
          <w:noProof/>
          <w:lang w:val="en-US"/>
        </w:rPr>
        <w:tab/>
        <w:t>71</w:t>
      </w:r>
    </w:p>
    <w:p w14:paraId="510764E4"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7</w:t>
      </w:r>
    </w:p>
    <w:p w14:paraId="23B64D2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70</w:t>
      </w:r>
      <w:r w:rsidRPr="00657A8B">
        <w:rPr>
          <w:rFonts w:ascii="Garamond" w:hAnsi="Garamond"/>
          <w:noProof/>
          <w:vertAlign w:val="superscript"/>
          <w:lang w:val="en-US"/>
        </w:rPr>
        <w:t>th</w:t>
      </w:r>
      <w:r w:rsidRPr="00657A8B">
        <w:rPr>
          <w:rFonts w:ascii="Garamond" w:hAnsi="Garamond"/>
          <w:noProof/>
          <w:lang w:val="en-US"/>
        </w:rPr>
        <w:t xml:space="preserve">  Squadron</w:t>
      </w:r>
      <w:r w:rsidRPr="00657A8B">
        <w:rPr>
          <w:rFonts w:ascii="Garamond" w:hAnsi="Garamond"/>
          <w:noProof/>
          <w:lang w:val="en-US"/>
        </w:rPr>
        <w:tab/>
        <w:t>71</w:t>
      </w:r>
    </w:p>
    <w:p w14:paraId="23B9BDB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71</w:t>
      </w:r>
      <w:r w:rsidRPr="00657A8B">
        <w:rPr>
          <w:rFonts w:ascii="Garamond" w:hAnsi="Garamond"/>
          <w:noProof/>
          <w:vertAlign w:val="superscript"/>
          <w:lang w:val="en-US"/>
        </w:rPr>
        <w:t>st</w:t>
      </w:r>
      <w:r w:rsidRPr="00657A8B">
        <w:rPr>
          <w:rFonts w:ascii="Garamond" w:hAnsi="Garamond"/>
          <w:noProof/>
          <w:lang w:val="en-US"/>
        </w:rPr>
        <w:t xml:space="preserve">  Squadron</w:t>
      </w:r>
      <w:r w:rsidRPr="00657A8B">
        <w:rPr>
          <w:rFonts w:ascii="Garamond" w:hAnsi="Garamond"/>
          <w:noProof/>
          <w:lang w:val="en-US"/>
        </w:rPr>
        <w:tab/>
        <w:t>71</w:t>
      </w:r>
    </w:p>
    <w:p w14:paraId="27AFB6F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73 Octane</w:t>
      </w:r>
      <w:r w:rsidRPr="00657A8B">
        <w:rPr>
          <w:rFonts w:ascii="Garamond" w:hAnsi="Garamond"/>
          <w:noProof/>
          <w:lang w:val="en-US"/>
        </w:rPr>
        <w:tab/>
        <w:t>47, 86</w:t>
      </w:r>
    </w:p>
    <w:p w14:paraId="1B0B4FB7"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8</w:t>
      </w:r>
    </w:p>
    <w:p w14:paraId="1BFDF07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80 Octane</w:t>
      </w:r>
      <w:r w:rsidRPr="00657A8B">
        <w:rPr>
          <w:rFonts w:ascii="Garamond" w:hAnsi="Garamond"/>
          <w:noProof/>
          <w:lang w:val="en-US"/>
        </w:rPr>
        <w:tab/>
        <w:t>58</w:t>
      </w:r>
    </w:p>
    <w:p w14:paraId="77FF5FB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87 Octane</w:t>
      </w:r>
      <w:r w:rsidRPr="00657A8B">
        <w:rPr>
          <w:rFonts w:ascii="Garamond" w:hAnsi="Garamond"/>
          <w:noProof/>
          <w:lang w:val="en-US"/>
        </w:rPr>
        <w:tab/>
        <w:t>47, 55, 56</w:t>
      </w:r>
    </w:p>
    <w:p w14:paraId="1B080929"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9</w:t>
      </w:r>
    </w:p>
    <w:p w14:paraId="1E54325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90 Octane</w:t>
      </w:r>
      <w:r w:rsidRPr="00657A8B">
        <w:rPr>
          <w:rFonts w:ascii="Garamond" w:hAnsi="Garamond"/>
          <w:noProof/>
          <w:lang w:val="en-US"/>
        </w:rPr>
        <w:tab/>
        <w:t>56</w:t>
      </w:r>
    </w:p>
    <w:p w14:paraId="1F1C72F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90</w:t>
      </w:r>
      <w:r w:rsidRPr="00657A8B">
        <w:rPr>
          <w:rFonts w:ascii="Garamond" w:hAnsi="Garamond"/>
          <w:noProof/>
          <w:vertAlign w:val="superscript"/>
          <w:lang w:val="en-US"/>
        </w:rPr>
        <w:t>th</w:t>
      </w:r>
      <w:r w:rsidRPr="00657A8B">
        <w:rPr>
          <w:rFonts w:ascii="Garamond" w:hAnsi="Garamond"/>
          <w:noProof/>
          <w:lang w:val="en-US"/>
        </w:rPr>
        <w:t xml:space="preserve"> Bomber Group</w:t>
      </w:r>
      <w:r w:rsidRPr="00657A8B">
        <w:rPr>
          <w:rFonts w:ascii="Garamond" w:hAnsi="Garamond"/>
          <w:noProof/>
          <w:lang w:val="en-US"/>
        </w:rPr>
        <w:tab/>
        <w:t>72</w:t>
      </w:r>
    </w:p>
    <w:p w14:paraId="217390D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91 Octane</w:t>
      </w:r>
      <w:r w:rsidRPr="00657A8B">
        <w:rPr>
          <w:rFonts w:ascii="Garamond" w:hAnsi="Garamond"/>
          <w:noProof/>
          <w:lang w:val="en-US"/>
        </w:rPr>
        <w:tab/>
        <w:t>57, 58, 86</w:t>
      </w:r>
    </w:p>
    <w:p w14:paraId="6988BF3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91 Octane base</w:t>
      </w:r>
      <w:r w:rsidRPr="00657A8B">
        <w:rPr>
          <w:rFonts w:ascii="Garamond" w:hAnsi="Garamond"/>
          <w:noProof/>
          <w:lang w:val="en-US"/>
        </w:rPr>
        <w:tab/>
        <w:t>57</w:t>
      </w:r>
    </w:p>
    <w:p w14:paraId="3E1D1193"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A</w:t>
      </w:r>
    </w:p>
    <w:p w14:paraId="7C3817C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 Depot</w:t>
      </w:r>
      <w:r w:rsidRPr="00657A8B">
        <w:rPr>
          <w:rFonts w:ascii="Garamond" w:hAnsi="Garamond"/>
          <w:noProof/>
          <w:lang w:val="en-US"/>
        </w:rPr>
        <w:tab/>
        <w:t>18, 19, 20, 21, 22, 23, 30, 31, 33</w:t>
      </w:r>
    </w:p>
    <w:p w14:paraId="4B8C09B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AAB 55(a)</w:t>
      </w:r>
      <w:r w:rsidRPr="00657A8B">
        <w:rPr>
          <w:rFonts w:ascii="Garamond" w:hAnsi="Garamond"/>
          <w:noProof/>
          <w:lang w:val="en-US"/>
        </w:rPr>
        <w:tab/>
        <w:t>23</w:t>
      </w:r>
    </w:p>
    <w:p w14:paraId="565E9C6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Abadan</w:t>
      </w:r>
      <w:r w:rsidRPr="00657A8B">
        <w:rPr>
          <w:rFonts w:ascii="Garamond" w:hAnsi="Garamond"/>
          <w:noProof/>
          <w:lang w:val="en-US"/>
        </w:rPr>
        <w:tab/>
        <w:t>55, 56, 59, 83</w:t>
      </w:r>
    </w:p>
    <w:p w14:paraId="06A4231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ABDACOM</w:t>
      </w:r>
      <w:r w:rsidRPr="00657A8B">
        <w:rPr>
          <w:rFonts w:ascii="Garamond" w:hAnsi="Garamond"/>
          <w:noProof/>
          <w:lang w:val="en-US"/>
        </w:rPr>
        <w:tab/>
        <w:t>6, 7</w:t>
      </w:r>
    </w:p>
    <w:p w14:paraId="61E22DB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Adams</w:t>
      </w:r>
      <w:r w:rsidRPr="00657A8B">
        <w:rPr>
          <w:rFonts w:ascii="Garamond" w:hAnsi="Garamond"/>
          <w:noProof/>
          <w:lang w:val="en-US"/>
        </w:rPr>
        <w:tab/>
        <w:t>16</w:t>
      </w:r>
    </w:p>
    <w:p w14:paraId="3D00F74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Adelaide River</w:t>
      </w:r>
      <w:r w:rsidRPr="00657A8B">
        <w:rPr>
          <w:rFonts w:ascii="Garamond" w:hAnsi="Garamond"/>
          <w:noProof/>
          <w:lang w:val="en-US"/>
        </w:rPr>
        <w:tab/>
        <w:t>39</w:t>
      </w:r>
    </w:p>
    <w:p w14:paraId="691B86A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Advanced Operational Base</w:t>
      </w:r>
      <w:r w:rsidRPr="00657A8B">
        <w:rPr>
          <w:rFonts w:ascii="Garamond" w:hAnsi="Garamond"/>
          <w:noProof/>
          <w:lang w:val="en-US"/>
        </w:rPr>
        <w:tab/>
        <w:t>18</w:t>
      </w:r>
    </w:p>
    <w:p w14:paraId="6008C9E5" w14:textId="3FAD1F7D"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Affected Area</w:t>
      </w:r>
      <w:r w:rsidRPr="00657A8B">
        <w:rPr>
          <w:rFonts w:ascii="Garamond" w:hAnsi="Garamond"/>
          <w:noProof/>
          <w:lang w:val="en-US"/>
        </w:rPr>
        <w:tab/>
        <w:t>18</w:t>
      </w:r>
      <w:r w:rsidR="00F869DF">
        <w:rPr>
          <w:rFonts w:ascii="Garamond" w:hAnsi="Garamond"/>
          <w:noProof/>
          <w:lang w:val="en-US"/>
        </w:rPr>
        <w:t>, 21</w:t>
      </w:r>
    </w:p>
    <w:p w14:paraId="56CC09D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Aitkenville</w:t>
      </w:r>
      <w:r w:rsidRPr="00657A8B">
        <w:rPr>
          <w:rFonts w:ascii="Garamond" w:hAnsi="Garamond"/>
          <w:noProof/>
          <w:lang w:val="en-US"/>
        </w:rPr>
        <w:tab/>
        <w:t>70</w:t>
      </w:r>
    </w:p>
    <w:p w14:paraId="6CA2801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Alba</w:t>
      </w:r>
      <w:r w:rsidRPr="00657A8B">
        <w:rPr>
          <w:rFonts w:ascii="Garamond" w:hAnsi="Garamond"/>
          <w:noProof/>
          <w:lang w:val="en-US"/>
        </w:rPr>
        <w:tab/>
        <w:t>15, 16, 23</w:t>
      </w:r>
    </w:p>
    <w:p w14:paraId="31186C9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Alba Petroleum Co. of Australia Pty. Ltd.</w:t>
      </w:r>
      <w:r w:rsidRPr="00657A8B">
        <w:rPr>
          <w:rFonts w:ascii="Garamond" w:hAnsi="Garamond"/>
          <w:noProof/>
          <w:lang w:val="en-US"/>
        </w:rPr>
        <w:tab/>
        <w:t>15</w:t>
      </w:r>
    </w:p>
    <w:p w14:paraId="110A90E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Alice Springs</w:t>
      </w:r>
      <w:r w:rsidRPr="00657A8B">
        <w:rPr>
          <w:rFonts w:ascii="Garamond" w:hAnsi="Garamond"/>
          <w:noProof/>
          <w:lang w:val="en-US"/>
        </w:rPr>
        <w:tab/>
        <w:t>8, 39, 40, 49, 51, 86</w:t>
      </w:r>
    </w:p>
    <w:p w14:paraId="5D66DD8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Allied Petroleum Products Estimating Committee</w:t>
      </w:r>
      <w:r w:rsidRPr="00657A8B">
        <w:rPr>
          <w:rFonts w:ascii="Garamond" w:hAnsi="Garamond"/>
          <w:noProof/>
          <w:lang w:val="en-US"/>
        </w:rPr>
        <w:tab/>
        <w:t>12</w:t>
      </w:r>
    </w:p>
    <w:p w14:paraId="4E4CEFB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Allison</w:t>
      </w:r>
      <w:r w:rsidRPr="00657A8B">
        <w:rPr>
          <w:rFonts w:ascii="Garamond" w:hAnsi="Garamond"/>
          <w:noProof/>
          <w:lang w:val="en-US"/>
        </w:rPr>
        <w:tab/>
        <w:t>63, 64</w:t>
      </w:r>
    </w:p>
    <w:p w14:paraId="7895F6E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Amberley</w:t>
      </w:r>
      <w:r w:rsidRPr="00657A8B">
        <w:rPr>
          <w:rFonts w:ascii="Garamond" w:hAnsi="Garamond"/>
          <w:noProof/>
          <w:lang w:val="en-US"/>
        </w:rPr>
        <w:tab/>
        <w:t>64, 70, 87, 88</w:t>
      </w:r>
    </w:p>
    <w:p w14:paraId="2C2D120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American-British-Dutch-Australian (ABDA) Command</w:t>
      </w:r>
      <w:r w:rsidRPr="00657A8B">
        <w:rPr>
          <w:rFonts w:ascii="Garamond" w:hAnsi="Garamond"/>
          <w:noProof/>
          <w:lang w:val="en-US"/>
        </w:rPr>
        <w:tab/>
        <w:t>6, 7</w:t>
      </w:r>
    </w:p>
    <w:p w14:paraId="7BF211A6" w14:textId="6D3DC31D"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AMPOL</w:t>
      </w:r>
      <w:r w:rsidRPr="00657A8B">
        <w:rPr>
          <w:rFonts w:ascii="Garamond" w:hAnsi="Garamond"/>
          <w:noProof/>
          <w:lang w:val="en-US"/>
        </w:rPr>
        <w:tab/>
      </w:r>
      <w:r w:rsidR="00F869DF">
        <w:rPr>
          <w:rFonts w:ascii="Garamond" w:hAnsi="Garamond"/>
          <w:noProof/>
          <w:lang w:val="en-US"/>
        </w:rPr>
        <w:t xml:space="preserve">16, </w:t>
      </w:r>
      <w:r w:rsidRPr="00657A8B">
        <w:rPr>
          <w:rFonts w:ascii="Garamond" w:hAnsi="Garamond"/>
          <w:noProof/>
          <w:lang w:val="en-US"/>
        </w:rPr>
        <w:t>23</w:t>
      </w:r>
    </w:p>
    <w:p w14:paraId="109C10A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Anglo-Iranian Oil Co.</w:t>
      </w:r>
      <w:r w:rsidRPr="00657A8B">
        <w:rPr>
          <w:rFonts w:ascii="Garamond" w:hAnsi="Garamond"/>
          <w:noProof/>
          <w:lang w:val="en-US"/>
        </w:rPr>
        <w:tab/>
        <w:t>83</w:t>
      </w:r>
    </w:p>
    <w:p w14:paraId="4E37C08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Anglo-Persian Oil Company</w:t>
      </w:r>
      <w:r w:rsidRPr="00657A8B">
        <w:rPr>
          <w:rFonts w:ascii="Garamond" w:hAnsi="Garamond"/>
          <w:noProof/>
          <w:lang w:val="en-US"/>
        </w:rPr>
        <w:tab/>
        <w:t>56</w:t>
      </w:r>
    </w:p>
    <w:p w14:paraId="4BE2613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ANZUS</w:t>
      </w:r>
      <w:r w:rsidRPr="00657A8B">
        <w:rPr>
          <w:rFonts w:ascii="Garamond" w:hAnsi="Garamond"/>
          <w:noProof/>
          <w:lang w:val="en-US"/>
        </w:rPr>
        <w:tab/>
        <w:t>8</w:t>
      </w:r>
    </w:p>
    <w:p w14:paraId="46B8A18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AOB</w:t>
      </w:r>
      <w:r w:rsidRPr="00657A8B">
        <w:rPr>
          <w:rFonts w:ascii="Garamond" w:hAnsi="Garamond"/>
          <w:noProof/>
          <w:lang w:val="en-US"/>
        </w:rPr>
        <w:tab/>
        <w:t>19, 22, 23, 30, 33, 34</w:t>
      </w:r>
    </w:p>
    <w:p w14:paraId="341A498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APPAC</w:t>
      </w:r>
      <w:r w:rsidRPr="00657A8B">
        <w:rPr>
          <w:rFonts w:ascii="Garamond" w:hAnsi="Garamond"/>
          <w:noProof/>
          <w:lang w:val="en-US"/>
        </w:rPr>
        <w:tab/>
        <w:t>55</w:t>
      </w:r>
    </w:p>
    <w:p w14:paraId="6F83BFC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APPLAC</w:t>
      </w:r>
      <w:r w:rsidRPr="00657A8B">
        <w:rPr>
          <w:rFonts w:ascii="Garamond" w:hAnsi="Garamond"/>
          <w:noProof/>
          <w:lang w:val="en-US"/>
        </w:rPr>
        <w:tab/>
        <w:t>55</w:t>
      </w:r>
    </w:p>
    <w:p w14:paraId="2C61C35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APPLC</w:t>
      </w:r>
      <w:r w:rsidRPr="00657A8B">
        <w:rPr>
          <w:rFonts w:ascii="Garamond" w:hAnsi="Garamond"/>
          <w:noProof/>
          <w:lang w:val="en-US"/>
        </w:rPr>
        <w:tab/>
        <w:t>55</w:t>
      </w:r>
    </w:p>
    <w:p w14:paraId="3D8F85F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Archerfield</w:t>
      </w:r>
      <w:r w:rsidRPr="00657A8B">
        <w:rPr>
          <w:rFonts w:ascii="Garamond" w:hAnsi="Garamond"/>
          <w:noProof/>
          <w:lang w:val="en-US"/>
        </w:rPr>
        <w:tab/>
        <w:t>67, 68, 70, 88</w:t>
      </w:r>
    </w:p>
    <w:p w14:paraId="4614539D" w14:textId="5DF2C34E" w:rsidR="00657A8B" w:rsidRPr="00657A8B" w:rsidRDefault="00F869DF">
      <w:pPr>
        <w:pStyle w:val="Index1"/>
        <w:tabs>
          <w:tab w:val="right" w:leader="dot" w:pos="3423"/>
        </w:tabs>
        <w:rPr>
          <w:rFonts w:ascii="Garamond" w:hAnsi="Garamond"/>
          <w:noProof/>
          <w:lang w:val="en-US"/>
        </w:rPr>
      </w:pPr>
      <w:r w:rsidRPr="00657A8B">
        <w:rPr>
          <w:rFonts w:ascii="Garamond" w:hAnsi="Garamond"/>
          <w:noProof/>
          <w:lang w:val="en-US"/>
        </w:rPr>
        <w:t>Aristophanes</w:t>
      </w:r>
      <w:r w:rsidR="00657A8B" w:rsidRPr="00657A8B">
        <w:rPr>
          <w:rFonts w:ascii="Garamond" w:hAnsi="Garamond"/>
          <w:noProof/>
          <w:lang w:val="en-US"/>
        </w:rPr>
        <w:tab/>
        <w:t>58</w:t>
      </w:r>
    </w:p>
    <w:p w14:paraId="14D88EE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Aruba</w:t>
      </w:r>
      <w:r w:rsidRPr="00657A8B">
        <w:rPr>
          <w:rFonts w:ascii="Garamond" w:hAnsi="Garamond"/>
          <w:noProof/>
          <w:lang w:val="en-US"/>
        </w:rPr>
        <w:tab/>
        <w:t>55, 56, 58, 59</w:t>
      </w:r>
    </w:p>
    <w:p w14:paraId="52EFA1E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Atherton</w:t>
      </w:r>
      <w:r w:rsidRPr="00657A8B">
        <w:rPr>
          <w:rFonts w:ascii="Garamond" w:hAnsi="Garamond"/>
          <w:noProof/>
          <w:lang w:val="en-US"/>
        </w:rPr>
        <w:tab/>
        <w:t>29</w:t>
      </w:r>
    </w:p>
    <w:p w14:paraId="4E227D7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Atlantic</w:t>
      </w:r>
      <w:r w:rsidRPr="00657A8B">
        <w:rPr>
          <w:rFonts w:ascii="Garamond" w:hAnsi="Garamond"/>
          <w:noProof/>
          <w:lang w:val="en-US"/>
        </w:rPr>
        <w:tab/>
        <w:t>15, 16, 23, 24, 34, 35</w:t>
      </w:r>
    </w:p>
    <w:p w14:paraId="1C34560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Atlantic Union Oil Co. Ltd.</w:t>
      </w:r>
      <w:r w:rsidRPr="00657A8B">
        <w:rPr>
          <w:rFonts w:ascii="Garamond" w:hAnsi="Garamond"/>
          <w:noProof/>
          <w:lang w:val="en-US"/>
        </w:rPr>
        <w:tab/>
        <w:t>15</w:t>
      </w:r>
    </w:p>
    <w:p w14:paraId="1ED5714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Augustus Downs</w:t>
      </w:r>
      <w:r w:rsidRPr="00657A8B">
        <w:rPr>
          <w:rFonts w:ascii="Garamond" w:hAnsi="Garamond"/>
          <w:noProof/>
          <w:lang w:val="en-US"/>
        </w:rPr>
        <w:tab/>
        <w:t>70</w:t>
      </w:r>
    </w:p>
    <w:p w14:paraId="7D66D09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Australian Army Service Corps</w:t>
      </w:r>
      <w:r w:rsidRPr="00657A8B">
        <w:rPr>
          <w:rFonts w:ascii="Garamond" w:hAnsi="Garamond"/>
          <w:noProof/>
          <w:lang w:val="en-US"/>
        </w:rPr>
        <w:tab/>
        <w:t>20, 37</w:t>
      </w:r>
    </w:p>
    <w:p w14:paraId="6C5CDBA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Australian Iron and Steel</w:t>
      </w:r>
      <w:r w:rsidRPr="00657A8B">
        <w:rPr>
          <w:rFonts w:ascii="Garamond" w:hAnsi="Garamond"/>
          <w:noProof/>
          <w:lang w:val="en-US"/>
        </w:rPr>
        <w:tab/>
        <w:t>12</w:t>
      </w:r>
    </w:p>
    <w:p w14:paraId="4162F1A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Australian Military Forces</w:t>
      </w:r>
      <w:r w:rsidRPr="00657A8B">
        <w:rPr>
          <w:rFonts w:ascii="Garamond" w:hAnsi="Garamond"/>
          <w:noProof/>
          <w:lang w:val="en-US"/>
        </w:rPr>
        <w:tab/>
        <w:t>37</w:t>
      </w:r>
    </w:p>
    <w:p w14:paraId="0BDC793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Australian Motorist Petrol Co. Ltd.</w:t>
      </w:r>
      <w:r w:rsidRPr="00657A8B">
        <w:rPr>
          <w:rFonts w:ascii="Garamond" w:hAnsi="Garamond"/>
          <w:noProof/>
          <w:lang w:val="en-US"/>
        </w:rPr>
        <w:tab/>
        <w:t>15</w:t>
      </w:r>
    </w:p>
    <w:p w14:paraId="24240B81" w14:textId="607C26FA"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Avgas 100</w:t>
      </w:r>
      <w:r w:rsidR="00F869DF">
        <w:rPr>
          <w:rFonts w:ascii="Garamond" w:hAnsi="Garamond"/>
          <w:noProof/>
          <w:lang w:val="en-US"/>
        </w:rPr>
        <w:t xml:space="preserve"> </w:t>
      </w:r>
      <w:r w:rsidR="00F869DF">
        <w:rPr>
          <w:rFonts w:ascii="Garamond" w:hAnsi="Garamond"/>
          <w:noProof/>
          <w:lang w:val="en-US"/>
        </w:rPr>
        <w:tab/>
      </w:r>
      <w:r w:rsidRPr="00657A8B">
        <w:rPr>
          <w:rFonts w:ascii="Garamond" w:hAnsi="Garamond"/>
          <w:noProof/>
          <w:lang w:val="en-US"/>
        </w:rPr>
        <w:t>55, 56, 57, 59, 62, 64, 66, 83, 86, 87, 88</w:t>
      </w:r>
    </w:p>
    <w:p w14:paraId="15DA0E6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Avgas 73</w:t>
      </w:r>
      <w:r w:rsidRPr="00657A8B">
        <w:rPr>
          <w:rFonts w:ascii="Garamond" w:hAnsi="Garamond"/>
          <w:noProof/>
          <w:lang w:val="en-US"/>
        </w:rPr>
        <w:tab/>
        <w:t>65, 87</w:t>
      </w:r>
    </w:p>
    <w:p w14:paraId="69669A1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Avgas 87</w:t>
      </w:r>
      <w:r w:rsidRPr="00657A8B">
        <w:rPr>
          <w:rFonts w:ascii="Garamond" w:hAnsi="Garamond"/>
          <w:noProof/>
          <w:lang w:val="en-US"/>
        </w:rPr>
        <w:tab/>
        <w:t>50, 51, 52, 65, 66</w:t>
      </w:r>
    </w:p>
    <w:p w14:paraId="20336CE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Avgas 91</w:t>
      </w:r>
      <w:r w:rsidRPr="00657A8B">
        <w:rPr>
          <w:rFonts w:ascii="Garamond" w:hAnsi="Garamond"/>
          <w:noProof/>
          <w:lang w:val="en-US"/>
        </w:rPr>
        <w:tab/>
        <w:t>59, 83, 87</w:t>
      </w:r>
    </w:p>
    <w:p w14:paraId="6FE5CB5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Aviation Engine Oil 100</w:t>
      </w:r>
      <w:r w:rsidRPr="00657A8B">
        <w:rPr>
          <w:rFonts w:ascii="Garamond" w:hAnsi="Garamond"/>
          <w:noProof/>
          <w:lang w:val="en-US"/>
        </w:rPr>
        <w:tab/>
        <w:t>24</w:t>
      </w:r>
    </w:p>
    <w:p w14:paraId="5DB7626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Aviation Engine Oil 120</w:t>
      </w:r>
      <w:r w:rsidRPr="00657A8B">
        <w:rPr>
          <w:rFonts w:ascii="Garamond" w:hAnsi="Garamond"/>
          <w:noProof/>
          <w:lang w:val="en-US"/>
        </w:rPr>
        <w:tab/>
        <w:t>24</w:t>
      </w:r>
    </w:p>
    <w:p w14:paraId="5F4735D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Aviation Fuel</w:t>
      </w:r>
      <w:r w:rsidRPr="00657A8B">
        <w:rPr>
          <w:rFonts w:ascii="Garamond" w:hAnsi="Garamond"/>
          <w:noProof/>
          <w:lang w:val="en-US"/>
        </w:rPr>
        <w:tab/>
        <w:t>22, 39, 55</w:t>
      </w:r>
    </w:p>
    <w:p w14:paraId="49E8DE2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Aviation Kerosene</w:t>
      </w:r>
      <w:r w:rsidRPr="00657A8B">
        <w:rPr>
          <w:rFonts w:ascii="Garamond" w:hAnsi="Garamond"/>
          <w:noProof/>
          <w:lang w:val="en-US"/>
        </w:rPr>
        <w:tab/>
        <w:t>84, 86</w:t>
      </w:r>
    </w:p>
    <w:p w14:paraId="059E893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Aviation Petroleum Production Location Committee</w:t>
      </w:r>
      <w:r w:rsidRPr="00657A8B">
        <w:rPr>
          <w:rFonts w:ascii="Garamond" w:hAnsi="Garamond"/>
          <w:noProof/>
          <w:lang w:val="en-US"/>
        </w:rPr>
        <w:tab/>
        <w:t>55, 61</w:t>
      </w:r>
    </w:p>
    <w:p w14:paraId="2E027B5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Aviation Petroleum Production London Assignment Committee</w:t>
      </w:r>
      <w:r w:rsidRPr="00657A8B">
        <w:rPr>
          <w:rFonts w:ascii="Garamond" w:hAnsi="Garamond"/>
          <w:noProof/>
          <w:lang w:val="en-US"/>
        </w:rPr>
        <w:tab/>
        <w:t>55</w:t>
      </w:r>
    </w:p>
    <w:p w14:paraId="30427E3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Aviation Petroleum Products Allocation Committee</w:t>
      </w:r>
      <w:r w:rsidRPr="00657A8B">
        <w:rPr>
          <w:rFonts w:ascii="Garamond" w:hAnsi="Garamond"/>
          <w:noProof/>
          <w:lang w:val="en-US"/>
        </w:rPr>
        <w:tab/>
        <w:t>55</w:t>
      </w:r>
    </w:p>
    <w:p w14:paraId="01F0D40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Aviation Supply Section</w:t>
      </w:r>
      <w:r w:rsidRPr="00657A8B">
        <w:rPr>
          <w:rFonts w:ascii="Garamond" w:hAnsi="Garamond"/>
          <w:noProof/>
          <w:lang w:val="en-US"/>
        </w:rPr>
        <w:tab/>
        <w:t>21</w:t>
      </w:r>
    </w:p>
    <w:p w14:paraId="0F0203E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Avoil</w:t>
      </w:r>
      <w:r w:rsidRPr="00657A8B">
        <w:rPr>
          <w:rFonts w:ascii="Garamond" w:hAnsi="Garamond"/>
          <w:noProof/>
          <w:lang w:val="en-US"/>
        </w:rPr>
        <w:tab/>
        <w:t>83</w:t>
      </w:r>
    </w:p>
    <w:p w14:paraId="5B5C911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Avro Anson</w:t>
      </w:r>
      <w:r w:rsidRPr="00657A8B">
        <w:rPr>
          <w:rFonts w:ascii="Garamond" w:hAnsi="Garamond"/>
          <w:noProof/>
          <w:lang w:val="en-US"/>
        </w:rPr>
        <w:tab/>
        <w:t>83</w:t>
      </w:r>
    </w:p>
    <w:p w14:paraId="0936AD25"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B</w:t>
      </w:r>
    </w:p>
    <w:p w14:paraId="119D281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B-17 Flying Fortress</w:t>
      </w:r>
      <w:r w:rsidRPr="00657A8B">
        <w:rPr>
          <w:rFonts w:ascii="Garamond" w:hAnsi="Garamond"/>
          <w:noProof/>
          <w:lang w:val="en-US"/>
        </w:rPr>
        <w:tab/>
        <w:t>8, 40, 67, 68, 69</w:t>
      </w:r>
    </w:p>
    <w:p w14:paraId="5518481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B-24 Liberator</w:t>
      </w:r>
      <w:r w:rsidRPr="00657A8B">
        <w:rPr>
          <w:rFonts w:ascii="Garamond" w:hAnsi="Garamond"/>
          <w:noProof/>
          <w:lang w:val="en-US"/>
        </w:rPr>
        <w:tab/>
        <w:t>72</w:t>
      </w:r>
    </w:p>
    <w:p w14:paraId="1F932BC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B-25 Mitchell Bombers</w:t>
      </w:r>
      <w:r w:rsidRPr="00657A8B">
        <w:rPr>
          <w:rFonts w:ascii="Garamond" w:hAnsi="Garamond"/>
          <w:noProof/>
          <w:lang w:val="en-US"/>
        </w:rPr>
        <w:tab/>
        <w:t>71, 72</w:t>
      </w:r>
    </w:p>
    <w:p w14:paraId="6C02F6F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B-26 Marauders</w:t>
      </w:r>
      <w:r w:rsidRPr="00657A8B">
        <w:rPr>
          <w:rFonts w:ascii="Garamond" w:hAnsi="Garamond"/>
          <w:noProof/>
          <w:lang w:val="en-US"/>
        </w:rPr>
        <w:tab/>
        <w:t>71</w:t>
      </w:r>
    </w:p>
    <w:p w14:paraId="48CA1A4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Babo</w:t>
      </w:r>
      <w:r w:rsidRPr="00657A8B">
        <w:rPr>
          <w:rFonts w:ascii="Garamond" w:hAnsi="Garamond"/>
          <w:noProof/>
          <w:lang w:val="en-US"/>
        </w:rPr>
        <w:tab/>
        <w:t>71</w:t>
      </w:r>
    </w:p>
    <w:p w14:paraId="0C5E216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Bahrein Refinery</w:t>
      </w:r>
      <w:r w:rsidRPr="00657A8B">
        <w:rPr>
          <w:rFonts w:ascii="Garamond" w:hAnsi="Garamond"/>
          <w:noProof/>
          <w:lang w:val="en-US"/>
        </w:rPr>
        <w:tab/>
        <w:t>56</w:t>
      </w:r>
    </w:p>
    <w:p w14:paraId="12354F6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Bairnsdale</w:t>
      </w:r>
      <w:r w:rsidRPr="00657A8B">
        <w:rPr>
          <w:rFonts w:ascii="Garamond" w:hAnsi="Garamond"/>
          <w:noProof/>
          <w:lang w:val="en-US"/>
        </w:rPr>
        <w:tab/>
        <w:t>70, 88</w:t>
      </w:r>
    </w:p>
    <w:p w14:paraId="2234F9F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Ballarat</w:t>
      </w:r>
      <w:r w:rsidRPr="00657A8B">
        <w:rPr>
          <w:rFonts w:ascii="Garamond" w:hAnsi="Garamond"/>
          <w:noProof/>
          <w:lang w:val="en-US"/>
        </w:rPr>
        <w:tab/>
        <w:t>49, 70, 88</w:t>
      </w:r>
    </w:p>
    <w:p w14:paraId="65664BC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Bankstown</w:t>
      </w:r>
      <w:r w:rsidRPr="00657A8B">
        <w:rPr>
          <w:rFonts w:ascii="Garamond" w:hAnsi="Garamond"/>
          <w:noProof/>
          <w:lang w:val="en-US"/>
        </w:rPr>
        <w:tab/>
        <w:t>70</w:t>
      </w:r>
    </w:p>
    <w:p w14:paraId="2074E87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Baralaba</w:t>
      </w:r>
      <w:r w:rsidRPr="00657A8B">
        <w:rPr>
          <w:rFonts w:ascii="Garamond" w:hAnsi="Garamond"/>
          <w:noProof/>
          <w:lang w:val="en-US"/>
        </w:rPr>
        <w:tab/>
        <w:t>70</w:t>
      </w:r>
    </w:p>
    <w:p w14:paraId="7BE465F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Barren Hills</w:t>
      </w:r>
      <w:r w:rsidRPr="00657A8B">
        <w:rPr>
          <w:rFonts w:ascii="Garamond" w:hAnsi="Garamond"/>
          <w:noProof/>
          <w:lang w:val="en-US"/>
        </w:rPr>
        <w:tab/>
        <w:t>62</w:t>
      </w:r>
    </w:p>
    <w:p w14:paraId="0429E75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Batchelor</w:t>
      </w:r>
      <w:r w:rsidRPr="00657A8B">
        <w:rPr>
          <w:rFonts w:ascii="Garamond" w:hAnsi="Garamond"/>
          <w:noProof/>
          <w:lang w:val="en-US"/>
        </w:rPr>
        <w:tab/>
        <w:t>8, 42, 49, 70</w:t>
      </w:r>
    </w:p>
    <w:p w14:paraId="569BD5A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Baytown</w:t>
      </w:r>
      <w:r w:rsidRPr="00657A8B">
        <w:rPr>
          <w:rFonts w:ascii="Garamond" w:hAnsi="Garamond"/>
          <w:noProof/>
          <w:lang w:val="en-US"/>
        </w:rPr>
        <w:tab/>
        <w:t>64</w:t>
      </w:r>
    </w:p>
    <w:p w14:paraId="33616A7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Beaufort</w:t>
      </w:r>
      <w:r w:rsidRPr="00657A8B">
        <w:rPr>
          <w:rFonts w:ascii="Garamond" w:hAnsi="Garamond"/>
          <w:noProof/>
          <w:lang w:val="en-US"/>
        </w:rPr>
        <w:tab/>
        <w:t>69, 83</w:t>
      </w:r>
    </w:p>
    <w:p w14:paraId="3B3D896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Beaumont</w:t>
      </w:r>
      <w:r w:rsidRPr="00657A8B">
        <w:rPr>
          <w:rFonts w:ascii="Garamond" w:hAnsi="Garamond"/>
          <w:noProof/>
          <w:lang w:val="en-US"/>
        </w:rPr>
        <w:tab/>
        <w:t>64</w:t>
      </w:r>
    </w:p>
    <w:p w14:paraId="42CC32A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benzene</w:t>
      </w:r>
      <w:r w:rsidRPr="00657A8B">
        <w:rPr>
          <w:rFonts w:ascii="Garamond" w:hAnsi="Garamond"/>
          <w:noProof/>
          <w:lang w:val="en-US"/>
        </w:rPr>
        <w:tab/>
        <w:t>12</w:t>
      </w:r>
    </w:p>
    <w:p w14:paraId="2EBFA6B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Berthond</w:t>
      </w:r>
      <w:r w:rsidRPr="00657A8B">
        <w:rPr>
          <w:rFonts w:ascii="Garamond" w:hAnsi="Garamond"/>
          <w:noProof/>
          <w:lang w:val="en-US"/>
        </w:rPr>
        <w:tab/>
        <w:t>56</w:t>
      </w:r>
    </w:p>
    <w:p w14:paraId="096B1B2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Best</w:t>
      </w:r>
      <w:r w:rsidRPr="00657A8B">
        <w:rPr>
          <w:rFonts w:ascii="Garamond" w:hAnsi="Garamond"/>
          <w:noProof/>
          <w:lang w:val="en-US"/>
        </w:rPr>
        <w:tab/>
        <w:t>16</w:t>
      </w:r>
    </w:p>
    <w:p w14:paraId="6CFDD09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BHP</w:t>
      </w:r>
      <w:r w:rsidRPr="00657A8B">
        <w:rPr>
          <w:rFonts w:ascii="Garamond" w:hAnsi="Garamond"/>
          <w:noProof/>
          <w:lang w:val="en-US"/>
        </w:rPr>
        <w:tab/>
        <w:t>12</w:t>
      </w:r>
    </w:p>
    <w:p w14:paraId="6037B20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BIPOD</w:t>
      </w:r>
      <w:r w:rsidRPr="00657A8B">
        <w:rPr>
          <w:rFonts w:ascii="Garamond" w:hAnsi="Garamond"/>
          <w:noProof/>
          <w:lang w:val="en-US"/>
        </w:rPr>
        <w:tab/>
        <w:t>18, 19, 20, 21, 22, 23, 25, 26, 27, 28, 29, 30, 31, 33, 34, 35, 37, 38, 39, 43, 83, 97</w:t>
      </w:r>
    </w:p>
    <w:p w14:paraId="53B6995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lastRenderedPageBreak/>
        <w:t>Birkenhead</w:t>
      </w:r>
      <w:r w:rsidRPr="00657A8B">
        <w:rPr>
          <w:rFonts w:ascii="Garamond" w:hAnsi="Garamond"/>
          <w:noProof/>
          <w:lang w:val="en-US"/>
        </w:rPr>
        <w:tab/>
        <w:t>88</w:t>
      </w:r>
    </w:p>
    <w:p w14:paraId="1F2507F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Bismarck Sea</w:t>
      </w:r>
      <w:r w:rsidRPr="00657A8B">
        <w:rPr>
          <w:rFonts w:ascii="Garamond" w:hAnsi="Garamond"/>
          <w:noProof/>
          <w:lang w:val="en-US"/>
        </w:rPr>
        <w:tab/>
        <w:t>80, 81</w:t>
      </w:r>
    </w:p>
    <w:p w14:paraId="6AAFE13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Black Panthers</w:t>
      </w:r>
      <w:r w:rsidRPr="00657A8B">
        <w:rPr>
          <w:rFonts w:ascii="Garamond" w:hAnsi="Garamond"/>
          <w:noProof/>
          <w:lang w:val="en-US"/>
        </w:rPr>
        <w:tab/>
        <w:t>71</w:t>
      </w:r>
    </w:p>
    <w:p w14:paraId="785F6A7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Blackall</w:t>
      </w:r>
      <w:r w:rsidRPr="00657A8B">
        <w:rPr>
          <w:rFonts w:ascii="Garamond" w:hAnsi="Garamond"/>
          <w:noProof/>
          <w:lang w:val="en-US"/>
        </w:rPr>
        <w:tab/>
        <w:t>70, 88</w:t>
      </w:r>
    </w:p>
    <w:p w14:paraId="7F85657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Blamey</w:t>
      </w:r>
      <w:r w:rsidRPr="00657A8B">
        <w:rPr>
          <w:rFonts w:ascii="Garamond" w:hAnsi="Garamond"/>
          <w:noProof/>
          <w:lang w:val="en-US"/>
        </w:rPr>
        <w:tab/>
        <w:t>10</w:t>
      </w:r>
    </w:p>
    <w:p w14:paraId="3B92BCF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Bohle River</w:t>
      </w:r>
      <w:r w:rsidRPr="00657A8B">
        <w:rPr>
          <w:rFonts w:ascii="Garamond" w:hAnsi="Garamond"/>
          <w:noProof/>
          <w:lang w:val="en-US"/>
        </w:rPr>
        <w:tab/>
        <w:t>70</w:t>
      </w:r>
    </w:p>
    <w:p w14:paraId="0768C3E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Boileau</w:t>
      </w:r>
      <w:r w:rsidRPr="00657A8B">
        <w:rPr>
          <w:rFonts w:ascii="Garamond" w:hAnsi="Garamond"/>
          <w:noProof/>
          <w:lang w:val="en-US"/>
        </w:rPr>
        <w:tab/>
        <w:t>36</w:t>
      </w:r>
    </w:p>
    <w:p w14:paraId="59310D4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Boomerang</w:t>
      </w:r>
      <w:r w:rsidRPr="00657A8B">
        <w:rPr>
          <w:rFonts w:ascii="Garamond" w:hAnsi="Garamond"/>
          <w:noProof/>
          <w:lang w:val="en-US"/>
        </w:rPr>
        <w:tab/>
        <w:t>41, 69</w:t>
      </w:r>
    </w:p>
    <w:p w14:paraId="49D8114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Borneo</w:t>
      </w:r>
      <w:r w:rsidRPr="00657A8B">
        <w:rPr>
          <w:rFonts w:ascii="Garamond" w:hAnsi="Garamond"/>
          <w:noProof/>
          <w:lang w:val="en-US"/>
        </w:rPr>
        <w:tab/>
        <w:t>10, 12, 14, 55</w:t>
      </w:r>
    </w:p>
    <w:p w14:paraId="011B7D2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Boulder</w:t>
      </w:r>
      <w:r w:rsidRPr="00657A8B">
        <w:rPr>
          <w:rFonts w:ascii="Garamond" w:hAnsi="Garamond"/>
          <w:noProof/>
          <w:lang w:val="en-US"/>
        </w:rPr>
        <w:tab/>
        <w:t>49</w:t>
      </w:r>
    </w:p>
    <w:p w14:paraId="169D090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Box</w:t>
      </w:r>
      <w:r w:rsidRPr="00657A8B">
        <w:rPr>
          <w:rFonts w:ascii="Garamond" w:hAnsi="Garamond"/>
          <w:noProof/>
          <w:lang w:val="en-US"/>
        </w:rPr>
        <w:tab/>
        <w:t>12</w:t>
      </w:r>
    </w:p>
    <w:p w14:paraId="21700C7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Breddan</w:t>
      </w:r>
      <w:r w:rsidRPr="00657A8B">
        <w:rPr>
          <w:rFonts w:ascii="Garamond" w:hAnsi="Garamond"/>
          <w:noProof/>
          <w:lang w:val="en-US"/>
        </w:rPr>
        <w:tab/>
        <w:t>70</w:t>
      </w:r>
    </w:p>
    <w:p w14:paraId="629A012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Brisbane</w:t>
      </w:r>
      <w:r w:rsidRPr="00657A8B">
        <w:rPr>
          <w:rFonts w:ascii="Garamond" w:hAnsi="Garamond"/>
          <w:noProof/>
          <w:lang w:val="en-US"/>
        </w:rPr>
        <w:tab/>
        <w:t>8, 17, 58, 62, 67, 68, 69, 82, 87, 88</w:t>
      </w:r>
    </w:p>
    <w:p w14:paraId="492C5E2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British Air Ministry</w:t>
      </w:r>
      <w:r w:rsidRPr="00657A8B">
        <w:rPr>
          <w:rFonts w:ascii="Garamond" w:hAnsi="Garamond"/>
          <w:noProof/>
          <w:lang w:val="en-US"/>
        </w:rPr>
        <w:tab/>
        <w:t>65, 66</w:t>
      </w:r>
    </w:p>
    <w:p w14:paraId="4623BEF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Broadbent</w:t>
      </w:r>
      <w:r w:rsidRPr="00657A8B">
        <w:rPr>
          <w:rFonts w:ascii="Garamond" w:hAnsi="Garamond"/>
          <w:noProof/>
          <w:lang w:val="en-US"/>
        </w:rPr>
        <w:tab/>
        <w:t>53, 54</w:t>
      </w:r>
    </w:p>
    <w:p w14:paraId="64615B7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Broome</w:t>
      </w:r>
      <w:r w:rsidRPr="00657A8B">
        <w:rPr>
          <w:rFonts w:ascii="Garamond" w:hAnsi="Garamond"/>
          <w:noProof/>
          <w:lang w:val="en-US"/>
        </w:rPr>
        <w:tab/>
        <w:t>86, 88</w:t>
      </w:r>
    </w:p>
    <w:p w14:paraId="0600149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Brunskill</w:t>
      </w:r>
      <w:r w:rsidRPr="00657A8B">
        <w:rPr>
          <w:rFonts w:ascii="Garamond" w:hAnsi="Garamond"/>
          <w:noProof/>
          <w:lang w:val="en-US"/>
        </w:rPr>
        <w:tab/>
        <w:t>25, 26</w:t>
      </w:r>
    </w:p>
    <w:p w14:paraId="4C21DB1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Bryden</w:t>
      </w:r>
      <w:r w:rsidRPr="00657A8B">
        <w:rPr>
          <w:rFonts w:ascii="Garamond" w:hAnsi="Garamond"/>
          <w:noProof/>
          <w:lang w:val="en-US"/>
        </w:rPr>
        <w:tab/>
        <w:t>34</w:t>
      </w:r>
    </w:p>
    <w:p w14:paraId="49DDCD3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Bulk Issue Petrol and Oil Depot</w:t>
      </w:r>
      <w:r w:rsidRPr="00657A8B">
        <w:rPr>
          <w:rFonts w:ascii="Garamond" w:hAnsi="Garamond"/>
          <w:noProof/>
          <w:lang w:val="en-US"/>
        </w:rPr>
        <w:tab/>
        <w:t>18, 25, 29, 34, 35, 97</w:t>
      </w:r>
    </w:p>
    <w:p w14:paraId="5D1710C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Bulk Tank Lorry</w:t>
      </w:r>
      <w:r w:rsidRPr="00657A8B">
        <w:rPr>
          <w:rFonts w:ascii="Garamond" w:hAnsi="Garamond"/>
          <w:noProof/>
          <w:lang w:val="en-US"/>
        </w:rPr>
        <w:tab/>
        <w:t>19</w:t>
      </w:r>
    </w:p>
    <w:p w14:paraId="58EC3D1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Bulolo</w:t>
      </w:r>
      <w:r w:rsidRPr="00657A8B">
        <w:rPr>
          <w:rFonts w:ascii="Garamond" w:hAnsi="Garamond"/>
          <w:noProof/>
          <w:lang w:val="en-US"/>
        </w:rPr>
        <w:tab/>
        <w:t>81</w:t>
      </w:r>
    </w:p>
    <w:p w14:paraId="79EFC90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Buna</w:t>
      </w:r>
      <w:r w:rsidRPr="00657A8B">
        <w:rPr>
          <w:rFonts w:ascii="Garamond" w:hAnsi="Garamond"/>
          <w:noProof/>
          <w:lang w:val="en-US"/>
        </w:rPr>
        <w:tab/>
        <w:t>10</w:t>
      </w:r>
    </w:p>
    <w:p w14:paraId="7EFF3A0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Burmah Oil Co</w:t>
      </w:r>
      <w:r w:rsidRPr="00657A8B">
        <w:rPr>
          <w:rFonts w:ascii="Garamond" w:hAnsi="Garamond"/>
          <w:noProof/>
          <w:lang w:val="en-US"/>
        </w:rPr>
        <w:tab/>
        <w:t>55</w:t>
      </w:r>
    </w:p>
    <w:p w14:paraId="2061F26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Butler</w:t>
      </w:r>
      <w:r w:rsidRPr="00657A8B">
        <w:rPr>
          <w:rFonts w:ascii="Garamond" w:hAnsi="Garamond"/>
          <w:noProof/>
          <w:lang w:val="en-US"/>
        </w:rPr>
        <w:tab/>
        <w:t>12</w:t>
      </w:r>
    </w:p>
    <w:p w14:paraId="689CA3B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Butterworth</w:t>
      </w:r>
      <w:r w:rsidRPr="00657A8B">
        <w:rPr>
          <w:rFonts w:ascii="Garamond" w:hAnsi="Garamond"/>
          <w:noProof/>
          <w:lang w:val="en-US"/>
        </w:rPr>
        <w:tab/>
        <w:t>87</w:t>
      </w:r>
    </w:p>
    <w:p w14:paraId="5C40B46F"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C</w:t>
      </w:r>
    </w:p>
    <w:p w14:paraId="3956FF2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C.O.R.</w:t>
      </w:r>
      <w:r w:rsidRPr="00657A8B">
        <w:rPr>
          <w:rFonts w:ascii="Garamond" w:hAnsi="Garamond"/>
          <w:noProof/>
          <w:lang w:val="en-US"/>
        </w:rPr>
        <w:tab/>
        <w:t>12, 16, 18, 23, 34, 83</w:t>
      </w:r>
    </w:p>
    <w:p w14:paraId="5988876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C-47 Dakota</w:t>
      </w:r>
      <w:r w:rsidRPr="00657A8B">
        <w:rPr>
          <w:rFonts w:ascii="Garamond" w:hAnsi="Garamond"/>
          <w:noProof/>
          <w:lang w:val="en-US"/>
        </w:rPr>
        <w:tab/>
        <w:t>78</w:t>
      </w:r>
    </w:p>
    <w:p w14:paraId="65BECE9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Cairns</w:t>
      </w:r>
      <w:r w:rsidRPr="00657A8B">
        <w:rPr>
          <w:rFonts w:ascii="Garamond" w:hAnsi="Garamond"/>
          <w:noProof/>
          <w:lang w:val="en-US"/>
        </w:rPr>
        <w:tab/>
        <w:t>12, 35, 36, 70, 83, 87, 88</w:t>
      </w:r>
    </w:p>
    <w:p w14:paraId="6408205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Caltex</w:t>
      </w:r>
      <w:r w:rsidRPr="00657A8B">
        <w:rPr>
          <w:rFonts w:ascii="Garamond" w:hAnsi="Garamond"/>
          <w:noProof/>
          <w:lang w:val="en-US"/>
        </w:rPr>
        <w:tab/>
        <w:t>15, 16, 23, 24, 39, 56</w:t>
      </w:r>
    </w:p>
    <w:p w14:paraId="26CE81C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Caltex (Queensland) Pty. Ltd.</w:t>
      </w:r>
      <w:r w:rsidRPr="00657A8B">
        <w:rPr>
          <w:rFonts w:ascii="Garamond" w:hAnsi="Garamond"/>
          <w:noProof/>
          <w:lang w:val="en-US"/>
        </w:rPr>
        <w:tab/>
        <w:t>15</w:t>
      </w:r>
    </w:p>
    <w:p w14:paraId="5B54872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Caltex Ltd.</w:t>
      </w:r>
      <w:r w:rsidRPr="00657A8B">
        <w:rPr>
          <w:rFonts w:ascii="Garamond" w:hAnsi="Garamond"/>
          <w:noProof/>
          <w:lang w:val="en-US"/>
        </w:rPr>
        <w:tab/>
        <w:t>15</w:t>
      </w:r>
    </w:p>
    <w:p w14:paraId="54D1CC4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Camden</w:t>
      </w:r>
      <w:r w:rsidRPr="00657A8B">
        <w:rPr>
          <w:rFonts w:ascii="Garamond" w:hAnsi="Garamond"/>
          <w:noProof/>
          <w:lang w:val="en-US"/>
        </w:rPr>
        <w:tab/>
        <w:t>70, 88</w:t>
      </w:r>
    </w:p>
    <w:p w14:paraId="0F972D0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Canberra</w:t>
      </w:r>
      <w:r w:rsidRPr="00657A8B">
        <w:rPr>
          <w:rFonts w:ascii="Garamond" w:hAnsi="Garamond"/>
          <w:noProof/>
          <w:lang w:val="en-US"/>
        </w:rPr>
        <w:tab/>
        <w:t>9, 51, 87, 88, 97</w:t>
      </w:r>
    </w:p>
    <w:p w14:paraId="35A6CF2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Cape Sandy</w:t>
      </w:r>
      <w:r w:rsidRPr="00657A8B">
        <w:rPr>
          <w:rFonts w:ascii="Garamond" w:hAnsi="Garamond"/>
          <w:noProof/>
          <w:lang w:val="en-US"/>
        </w:rPr>
        <w:tab/>
        <w:t>60</w:t>
      </w:r>
    </w:p>
    <w:p w14:paraId="5B65660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Cape York</w:t>
      </w:r>
      <w:r w:rsidRPr="00657A8B">
        <w:rPr>
          <w:rFonts w:ascii="Garamond" w:hAnsi="Garamond"/>
          <w:noProof/>
          <w:lang w:val="en-US"/>
        </w:rPr>
        <w:tab/>
        <w:t>67</w:t>
      </w:r>
    </w:p>
    <w:p w14:paraId="5C070A9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Caribbean</w:t>
      </w:r>
      <w:r w:rsidRPr="00657A8B">
        <w:rPr>
          <w:rFonts w:ascii="Garamond" w:hAnsi="Garamond"/>
          <w:noProof/>
          <w:lang w:val="en-US"/>
        </w:rPr>
        <w:tab/>
        <w:t>55, 56, 58, 61</w:t>
      </w:r>
    </w:p>
    <w:p w14:paraId="152EB8C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Carlson</w:t>
      </w:r>
      <w:r w:rsidRPr="00657A8B">
        <w:rPr>
          <w:rFonts w:ascii="Garamond" w:hAnsi="Garamond"/>
          <w:noProof/>
          <w:lang w:val="en-US"/>
        </w:rPr>
        <w:tab/>
        <w:t>16</w:t>
      </w:r>
    </w:p>
    <w:p w14:paraId="3C733CF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Castle Pinckney</w:t>
      </w:r>
      <w:r w:rsidRPr="00657A8B">
        <w:rPr>
          <w:rFonts w:ascii="Garamond" w:hAnsi="Garamond"/>
          <w:noProof/>
          <w:lang w:val="en-US"/>
        </w:rPr>
        <w:tab/>
        <w:t>60, 62</w:t>
      </w:r>
    </w:p>
    <w:p w14:paraId="2BF618E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Catalina 'Black Cat’</w:t>
      </w:r>
      <w:r w:rsidRPr="00657A8B">
        <w:rPr>
          <w:rFonts w:ascii="Garamond" w:hAnsi="Garamond"/>
          <w:noProof/>
          <w:lang w:val="en-US"/>
        </w:rPr>
        <w:tab/>
        <w:t>75</w:t>
      </w:r>
    </w:p>
    <w:p w14:paraId="1B25717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Catalina.</w:t>
      </w:r>
      <w:r w:rsidRPr="00657A8B">
        <w:rPr>
          <w:rFonts w:ascii="Garamond" w:hAnsi="Garamond"/>
          <w:noProof/>
          <w:lang w:val="en-US"/>
        </w:rPr>
        <w:tab/>
        <w:t>83</w:t>
      </w:r>
    </w:p>
    <w:p w14:paraId="067DBFA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Ceduna</w:t>
      </w:r>
      <w:r w:rsidRPr="00657A8B">
        <w:rPr>
          <w:rFonts w:ascii="Garamond" w:hAnsi="Garamond"/>
          <w:noProof/>
          <w:lang w:val="en-US"/>
        </w:rPr>
        <w:tab/>
        <w:t>88</w:t>
      </w:r>
    </w:p>
    <w:p w14:paraId="212DA3E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Chalmette</w:t>
      </w:r>
      <w:r w:rsidRPr="00657A8B">
        <w:rPr>
          <w:rFonts w:ascii="Garamond" w:hAnsi="Garamond"/>
          <w:noProof/>
          <w:lang w:val="en-US"/>
        </w:rPr>
        <w:tab/>
        <w:t>60</w:t>
      </w:r>
    </w:p>
    <w:p w14:paraId="6EF5F75C" w14:textId="6F172E8E"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Charleville</w:t>
      </w:r>
      <w:r w:rsidRPr="00657A8B">
        <w:rPr>
          <w:rFonts w:ascii="Garamond" w:hAnsi="Garamond"/>
          <w:noProof/>
          <w:lang w:val="en-US"/>
        </w:rPr>
        <w:tab/>
        <w:t>86, 88</w:t>
      </w:r>
    </w:p>
    <w:p w14:paraId="6D1F7CD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Charter Towers</w:t>
      </w:r>
      <w:r w:rsidRPr="00657A8B">
        <w:rPr>
          <w:rFonts w:ascii="Garamond" w:hAnsi="Garamond"/>
          <w:noProof/>
          <w:lang w:val="en-US"/>
        </w:rPr>
        <w:tab/>
        <w:t>49</w:t>
      </w:r>
    </w:p>
    <w:p w14:paraId="6C04CD5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ChevronTexaco</w:t>
      </w:r>
      <w:r w:rsidRPr="00657A8B">
        <w:rPr>
          <w:rFonts w:ascii="Garamond" w:hAnsi="Garamond"/>
          <w:noProof/>
          <w:lang w:val="en-US"/>
        </w:rPr>
        <w:tab/>
        <w:t>63</w:t>
      </w:r>
    </w:p>
    <w:p w14:paraId="0F45A9D2" w14:textId="5C4D165A"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China</w:t>
      </w:r>
      <w:r w:rsidRPr="00657A8B">
        <w:rPr>
          <w:rFonts w:ascii="Garamond" w:hAnsi="Garamond"/>
          <w:noProof/>
          <w:lang w:val="en-US"/>
        </w:rPr>
        <w:tab/>
      </w:r>
      <w:r w:rsidR="00F869DF">
        <w:rPr>
          <w:rFonts w:ascii="Garamond" w:hAnsi="Garamond"/>
          <w:noProof/>
          <w:lang w:val="en-US"/>
        </w:rPr>
        <w:t xml:space="preserve">62, </w:t>
      </w:r>
      <w:r w:rsidRPr="00657A8B">
        <w:rPr>
          <w:rFonts w:ascii="Garamond" w:hAnsi="Garamond"/>
          <w:noProof/>
          <w:lang w:val="en-US"/>
        </w:rPr>
        <w:t>64</w:t>
      </w:r>
    </w:p>
    <w:p w14:paraId="09AA10E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Churchill</w:t>
      </w:r>
      <w:r w:rsidRPr="00657A8B">
        <w:rPr>
          <w:rFonts w:ascii="Garamond" w:hAnsi="Garamond"/>
          <w:noProof/>
          <w:lang w:val="en-US"/>
        </w:rPr>
        <w:tab/>
        <w:t>6, 45, 59</w:t>
      </w:r>
    </w:p>
    <w:p w14:paraId="5C57A07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Clark</w:t>
      </w:r>
      <w:r w:rsidRPr="00657A8B">
        <w:rPr>
          <w:rFonts w:ascii="Garamond" w:hAnsi="Garamond"/>
          <w:noProof/>
          <w:lang w:val="en-US"/>
        </w:rPr>
        <w:tab/>
        <w:t>29</w:t>
      </w:r>
    </w:p>
    <w:p w14:paraId="28B4160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Cleworth</w:t>
      </w:r>
      <w:r w:rsidRPr="00657A8B">
        <w:rPr>
          <w:rFonts w:ascii="Garamond" w:hAnsi="Garamond"/>
          <w:noProof/>
          <w:lang w:val="en-US"/>
        </w:rPr>
        <w:tab/>
        <w:t>76</w:t>
      </w:r>
    </w:p>
    <w:p w14:paraId="1FBDDCB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Cloncurry</w:t>
      </w:r>
      <w:r w:rsidRPr="00657A8B">
        <w:rPr>
          <w:rFonts w:ascii="Garamond" w:hAnsi="Garamond"/>
          <w:noProof/>
          <w:lang w:val="en-US"/>
        </w:rPr>
        <w:tab/>
        <w:t>49, 86, 88</w:t>
      </w:r>
    </w:p>
    <w:p w14:paraId="51CA227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Clyde</w:t>
      </w:r>
      <w:r w:rsidRPr="00657A8B">
        <w:rPr>
          <w:rFonts w:ascii="Garamond" w:hAnsi="Garamond"/>
          <w:noProof/>
          <w:lang w:val="en-US"/>
        </w:rPr>
        <w:tab/>
        <w:t>12, 18</w:t>
      </w:r>
    </w:p>
    <w:p w14:paraId="529906F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Cocos Island</w:t>
      </w:r>
      <w:r w:rsidRPr="00657A8B">
        <w:rPr>
          <w:rFonts w:ascii="Garamond" w:hAnsi="Garamond"/>
          <w:noProof/>
          <w:lang w:val="en-US"/>
        </w:rPr>
        <w:tab/>
        <w:t>87</w:t>
      </w:r>
    </w:p>
    <w:p w14:paraId="53AD4CD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Coffs Harbour</w:t>
      </w:r>
      <w:r w:rsidRPr="00657A8B">
        <w:rPr>
          <w:rFonts w:ascii="Garamond" w:hAnsi="Garamond"/>
          <w:noProof/>
          <w:lang w:val="en-US"/>
        </w:rPr>
        <w:tab/>
        <w:t>33</w:t>
      </w:r>
    </w:p>
    <w:p w14:paraId="3A69611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Cohen</w:t>
      </w:r>
      <w:r w:rsidRPr="00657A8B">
        <w:rPr>
          <w:rFonts w:ascii="Garamond" w:hAnsi="Garamond"/>
          <w:noProof/>
          <w:lang w:val="en-US"/>
        </w:rPr>
        <w:tab/>
        <w:t>25, 26</w:t>
      </w:r>
    </w:p>
    <w:p w14:paraId="77BDB34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Colmslie</w:t>
      </w:r>
      <w:r w:rsidRPr="00657A8B">
        <w:rPr>
          <w:rFonts w:ascii="Garamond" w:hAnsi="Garamond"/>
          <w:noProof/>
          <w:lang w:val="en-US"/>
        </w:rPr>
        <w:tab/>
        <w:t>82</w:t>
      </w:r>
    </w:p>
    <w:p w14:paraId="4393661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Colonial Gas Association Ltd</w:t>
      </w:r>
      <w:r w:rsidRPr="00657A8B">
        <w:rPr>
          <w:rFonts w:ascii="Garamond" w:hAnsi="Garamond"/>
          <w:noProof/>
          <w:lang w:val="en-US"/>
        </w:rPr>
        <w:tab/>
        <w:t>12</w:t>
      </w:r>
    </w:p>
    <w:p w14:paraId="08BF415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Colonial Sugar Refining Co.</w:t>
      </w:r>
      <w:r w:rsidRPr="00657A8B">
        <w:rPr>
          <w:rFonts w:ascii="Garamond" w:hAnsi="Garamond"/>
          <w:noProof/>
          <w:lang w:val="en-US"/>
        </w:rPr>
        <w:tab/>
        <w:t>12</w:t>
      </w:r>
    </w:p>
    <w:p w14:paraId="2C3B668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Commonwealth Aircraft Corporation</w:t>
      </w:r>
      <w:r w:rsidRPr="00657A8B">
        <w:rPr>
          <w:rFonts w:ascii="Garamond" w:hAnsi="Garamond"/>
          <w:noProof/>
          <w:lang w:val="en-US"/>
        </w:rPr>
        <w:tab/>
        <w:t>84</w:t>
      </w:r>
    </w:p>
    <w:p w14:paraId="7DD9F9E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Commonwealth Fuel Adviser</w:t>
      </w:r>
      <w:r w:rsidRPr="00657A8B">
        <w:rPr>
          <w:rFonts w:ascii="Garamond" w:hAnsi="Garamond"/>
          <w:noProof/>
          <w:lang w:val="en-US"/>
        </w:rPr>
        <w:tab/>
        <w:t>12</w:t>
      </w:r>
    </w:p>
    <w:p w14:paraId="2E55D69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Commonwealth Oil Board</w:t>
      </w:r>
      <w:r w:rsidRPr="00657A8B">
        <w:rPr>
          <w:rFonts w:ascii="Garamond" w:hAnsi="Garamond"/>
          <w:noProof/>
          <w:lang w:val="en-US"/>
        </w:rPr>
        <w:tab/>
        <w:t>11, 12</w:t>
      </w:r>
    </w:p>
    <w:p w14:paraId="2E16EC86" w14:textId="717A5E3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Commonwealth Oil Refineries</w:t>
      </w:r>
      <w:r w:rsidRPr="00657A8B">
        <w:rPr>
          <w:rFonts w:ascii="Garamond" w:hAnsi="Garamond"/>
          <w:noProof/>
          <w:lang w:val="en-US"/>
        </w:rPr>
        <w:tab/>
      </w:r>
      <w:r w:rsidR="00F869DF">
        <w:rPr>
          <w:rFonts w:ascii="Garamond" w:hAnsi="Garamond"/>
          <w:noProof/>
          <w:lang w:val="en-US"/>
        </w:rPr>
        <w:t xml:space="preserve">12, 16, 17, </w:t>
      </w:r>
      <w:r w:rsidRPr="00657A8B">
        <w:rPr>
          <w:rFonts w:ascii="Garamond" w:hAnsi="Garamond"/>
          <w:noProof/>
          <w:lang w:val="en-US"/>
        </w:rPr>
        <w:t>83</w:t>
      </w:r>
    </w:p>
    <w:p w14:paraId="746B4B9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Commonwealth Standing Committee on Liquid Fuels</w:t>
      </w:r>
      <w:r w:rsidRPr="00657A8B">
        <w:rPr>
          <w:rFonts w:ascii="Garamond" w:hAnsi="Garamond"/>
          <w:noProof/>
          <w:lang w:val="en-US"/>
        </w:rPr>
        <w:tab/>
        <w:t>12</w:t>
      </w:r>
    </w:p>
    <w:p w14:paraId="5340694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Convertible Lorry</w:t>
      </w:r>
      <w:r w:rsidRPr="00657A8B">
        <w:rPr>
          <w:rFonts w:ascii="Garamond" w:hAnsi="Garamond"/>
          <w:noProof/>
          <w:lang w:val="en-US"/>
        </w:rPr>
        <w:tab/>
        <w:t>19</w:t>
      </w:r>
    </w:p>
    <w:p w14:paraId="6912A47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Cootamundra</w:t>
      </w:r>
      <w:r w:rsidRPr="00657A8B">
        <w:rPr>
          <w:rFonts w:ascii="Garamond" w:hAnsi="Garamond"/>
          <w:noProof/>
          <w:lang w:val="en-US"/>
        </w:rPr>
        <w:tab/>
        <w:t>49, 88</w:t>
      </w:r>
    </w:p>
    <w:p w14:paraId="0B3CA93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Coral Sea</w:t>
      </w:r>
      <w:r w:rsidRPr="00657A8B">
        <w:rPr>
          <w:rFonts w:ascii="Garamond" w:hAnsi="Garamond"/>
          <w:noProof/>
          <w:lang w:val="en-US"/>
        </w:rPr>
        <w:tab/>
        <w:t>3, 80, 83</w:t>
      </w:r>
    </w:p>
    <w:p w14:paraId="3133CAF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Country Operating Sections</w:t>
      </w:r>
      <w:r w:rsidRPr="00657A8B">
        <w:rPr>
          <w:rFonts w:ascii="Garamond" w:hAnsi="Garamond"/>
          <w:noProof/>
          <w:lang w:val="en-US"/>
        </w:rPr>
        <w:tab/>
        <w:t>20</w:t>
      </w:r>
    </w:p>
    <w:p w14:paraId="2AFD48F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Country Sections</w:t>
      </w:r>
      <w:r w:rsidRPr="00657A8B">
        <w:rPr>
          <w:rFonts w:ascii="Garamond" w:hAnsi="Garamond"/>
          <w:noProof/>
          <w:lang w:val="en-US"/>
        </w:rPr>
        <w:tab/>
        <w:t>21</w:t>
      </w:r>
    </w:p>
    <w:p w14:paraId="51E59F5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Crystal Brook</w:t>
      </w:r>
      <w:r w:rsidRPr="00657A8B">
        <w:rPr>
          <w:rFonts w:ascii="Garamond" w:hAnsi="Garamond"/>
          <w:noProof/>
          <w:lang w:val="en-US"/>
        </w:rPr>
        <w:tab/>
        <w:t>49</w:t>
      </w:r>
    </w:p>
    <w:p w14:paraId="711DFA5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CSIR</w:t>
      </w:r>
      <w:r w:rsidRPr="00657A8B">
        <w:rPr>
          <w:rFonts w:ascii="Garamond" w:hAnsi="Garamond"/>
          <w:noProof/>
          <w:lang w:val="en-US"/>
        </w:rPr>
        <w:tab/>
        <w:t>12</w:t>
      </w:r>
    </w:p>
    <w:p w14:paraId="26197E2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Cumene</w:t>
      </w:r>
      <w:r w:rsidRPr="00657A8B">
        <w:rPr>
          <w:rFonts w:ascii="Garamond" w:hAnsi="Garamond"/>
          <w:noProof/>
          <w:lang w:val="en-US"/>
        </w:rPr>
        <w:tab/>
        <w:t>13</w:t>
      </w:r>
    </w:p>
    <w:p w14:paraId="3B09479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Curacao</w:t>
      </w:r>
      <w:r w:rsidRPr="00657A8B">
        <w:rPr>
          <w:rFonts w:ascii="Garamond" w:hAnsi="Garamond"/>
          <w:noProof/>
          <w:lang w:val="en-US"/>
        </w:rPr>
        <w:tab/>
        <w:t>55, 56, 58, 59, 61</w:t>
      </w:r>
    </w:p>
    <w:p w14:paraId="6E0CC9F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Curtin</w:t>
      </w:r>
      <w:r w:rsidRPr="00657A8B">
        <w:rPr>
          <w:rFonts w:ascii="Garamond" w:hAnsi="Garamond"/>
          <w:noProof/>
          <w:lang w:val="en-US"/>
        </w:rPr>
        <w:tab/>
        <w:t>5, 6, 8, 9, 89, 97</w:t>
      </w:r>
    </w:p>
    <w:p w14:paraId="7BAC0B1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Curtiss P-40 Kittyhawk</w:t>
      </w:r>
      <w:r w:rsidRPr="00657A8B">
        <w:rPr>
          <w:rFonts w:ascii="Garamond" w:hAnsi="Garamond"/>
          <w:noProof/>
          <w:lang w:val="en-US"/>
        </w:rPr>
        <w:tab/>
        <w:t>41</w:t>
      </w:r>
    </w:p>
    <w:p w14:paraId="1231C0BB"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D</w:t>
      </w:r>
    </w:p>
    <w:p w14:paraId="19BB7DE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Dakota</w:t>
      </w:r>
      <w:r w:rsidRPr="00657A8B">
        <w:rPr>
          <w:rFonts w:ascii="Garamond" w:hAnsi="Garamond"/>
          <w:noProof/>
          <w:lang w:val="en-US"/>
        </w:rPr>
        <w:tab/>
        <w:t>78, 83</w:t>
      </w:r>
    </w:p>
    <w:p w14:paraId="48D9FB0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Darwin</w:t>
      </w:r>
      <w:r w:rsidRPr="00657A8B">
        <w:rPr>
          <w:rFonts w:ascii="Garamond" w:hAnsi="Garamond"/>
          <w:noProof/>
          <w:lang w:val="en-US"/>
        </w:rPr>
        <w:tab/>
        <w:t>3, 5, 8, 42, 43, 45, 61, 67, 70, 75, 76, 82, 84, 87</w:t>
      </w:r>
    </w:p>
    <w:p w14:paraId="6D8136C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Dawkins</w:t>
      </w:r>
      <w:r w:rsidRPr="00657A8B">
        <w:rPr>
          <w:rFonts w:ascii="Garamond" w:hAnsi="Garamond"/>
          <w:noProof/>
          <w:lang w:val="en-US"/>
        </w:rPr>
        <w:tab/>
        <w:t>12</w:t>
      </w:r>
    </w:p>
    <w:p w14:paraId="111E6ED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Dawn</w:t>
      </w:r>
      <w:r w:rsidRPr="00657A8B">
        <w:rPr>
          <w:rFonts w:ascii="Garamond" w:hAnsi="Garamond"/>
          <w:noProof/>
          <w:lang w:val="en-US"/>
        </w:rPr>
        <w:tab/>
        <w:t>62</w:t>
      </w:r>
    </w:p>
    <w:p w14:paraId="036A259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De Havilland DH-100 Vampire</w:t>
      </w:r>
      <w:r w:rsidRPr="00657A8B">
        <w:rPr>
          <w:rFonts w:ascii="Garamond" w:hAnsi="Garamond"/>
          <w:noProof/>
          <w:lang w:val="en-US"/>
        </w:rPr>
        <w:tab/>
        <w:t>84, 85</w:t>
      </w:r>
    </w:p>
    <w:p w14:paraId="1A313CC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De Havilland DH-86</w:t>
      </w:r>
      <w:r w:rsidRPr="00657A8B">
        <w:rPr>
          <w:rFonts w:ascii="Garamond" w:hAnsi="Garamond"/>
          <w:noProof/>
          <w:lang w:val="en-US"/>
        </w:rPr>
        <w:tab/>
        <w:t>79</w:t>
      </w:r>
    </w:p>
    <w:p w14:paraId="6DA9935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DED 2472</w:t>
      </w:r>
      <w:r w:rsidRPr="00657A8B">
        <w:rPr>
          <w:rFonts w:ascii="Garamond" w:hAnsi="Garamond"/>
          <w:noProof/>
          <w:lang w:val="en-US"/>
        </w:rPr>
        <w:tab/>
        <w:t>86</w:t>
      </w:r>
    </w:p>
    <w:p w14:paraId="1D85E18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Demari</w:t>
      </w:r>
      <w:r w:rsidRPr="00657A8B">
        <w:rPr>
          <w:rFonts w:ascii="Garamond" w:hAnsi="Garamond"/>
          <w:noProof/>
          <w:lang w:val="en-US"/>
        </w:rPr>
        <w:tab/>
        <w:t>71</w:t>
      </w:r>
    </w:p>
    <w:p w14:paraId="342A7E3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Deniliquin</w:t>
      </w:r>
      <w:r w:rsidRPr="00657A8B">
        <w:rPr>
          <w:rFonts w:ascii="Garamond" w:hAnsi="Garamond"/>
          <w:noProof/>
          <w:lang w:val="en-US"/>
        </w:rPr>
        <w:tab/>
        <w:t>49, 88</w:t>
      </w:r>
    </w:p>
    <w:p w14:paraId="5D38F35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Derwent</w:t>
      </w:r>
      <w:r w:rsidRPr="00657A8B">
        <w:rPr>
          <w:rFonts w:ascii="Garamond" w:hAnsi="Garamond"/>
          <w:noProof/>
          <w:lang w:val="en-US"/>
        </w:rPr>
        <w:tab/>
        <w:t>84, 86</w:t>
      </w:r>
    </w:p>
    <w:p w14:paraId="6CDB8DD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Destroyers for Bases Agreement</w:t>
      </w:r>
      <w:r w:rsidRPr="00657A8B">
        <w:rPr>
          <w:rFonts w:ascii="Garamond" w:hAnsi="Garamond"/>
          <w:noProof/>
          <w:lang w:val="en-US"/>
        </w:rPr>
        <w:tab/>
        <w:t>61</w:t>
      </w:r>
    </w:p>
    <w:p w14:paraId="3DDD776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Digboi Refinery.</w:t>
      </w:r>
      <w:r w:rsidRPr="00657A8B">
        <w:rPr>
          <w:rFonts w:ascii="Garamond" w:hAnsi="Garamond"/>
          <w:noProof/>
          <w:lang w:val="en-US"/>
        </w:rPr>
        <w:tab/>
        <w:t>55</w:t>
      </w:r>
    </w:p>
    <w:p w14:paraId="74398AE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Dorrigo</w:t>
      </w:r>
      <w:r w:rsidRPr="00657A8B">
        <w:rPr>
          <w:rFonts w:ascii="Garamond" w:hAnsi="Garamond"/>
          <w:noProof/>
          <w:lang w:val="en-US"/>
        </w:rPr>
        <w:tab/>
        <w:t>33</w:t>
      </w:r>
    </w:p>
    <w:p w14:paraId="5E92580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Douglas DC-4</w:t>
      </w:r>
      <w:r w:rsidRPr="00657A8B">
        <w:rPr>
          <w:rFonts w:ascii="Garamond" w:hAnsi="Garamond"/>
          <w:noProof/>
          <w:lang w:val="en-US"/>
        </w:rPr>
        <w:tab/>
        <w:t>89</w:t>
      </w:r>
    </w:p>
    <w:p w14:paraId="2F488AB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Drum Dumps</w:t>
      </w:r>
      <w:r w:rsidRPr="00657A8B">
        <w:rPr>
          <w:rFonts w:ascii="Garamond" w:hAnsi="Garamond"/>
          <w:noProof/>
          <w:lang w:val="en-US"/>
        </w:rPr>
        <w:tab/>
        <w:t>18</w:t>
      </w:r>
    </w:p>
    <w:p w14:paraId="1A2DDE5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DTD 44D</w:t>
      </w:r>
      <w:r w:rsidRPr="00657A8B">
        <w:rPr>
          <w:rFonts w:ascii="Garamond" w:hAnsi="Garamond"/>
          <w:noProof/>
          <w:lang w:val="en-US"/>
        </w:rPr>
        <w:tab/>
        <w:t>86</w:t>
      </w:r>
    </w:p>
    <w:p w14:paraId="6CB7B5E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DTD-224</w:t>
      </w:r>
      <w:r w:rsidRPr="00657A8B">
        <w:rPr>
          <w:rFonts w:ascii="Garamond" w:hAnsi="Garamond"/>
          <w:noProof/>
          <w:lang w:val="en-US"/>
        </w:rPr>
        <w:tab/>
        <w:t>65, 66</w:t>
      </w:r>
    </w:p>
    <w:p w14:paraId="5EC93F6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DTD-230</w:t>
      </w:r>
      <w:r w:rsidRPr="00657A8B">
        <w:rPr>
          <w:rFonts w:ascii="Garamond" w:hAnsi="Garamond"/>
          <w:noProof/>
          <w:lang w:val="en-US"/>
        </w:rPr>
        <w:tab/>
        <w:t>65, 66</w:t>
      </w:r>
    </w:p>
    <w:p w14:paraId="6991EA9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Dubbo</w:t>
      </w:r>
      <w:r w:rsidRPr="00657A8B">
        <w:rPr>
          <w:rFonts w:ascii="Garamond" w:hAnsi="Garamond"/>
          <w:noProof/>
          <w:lang w:val="en-US"/>
        </w:rPr>
        <w:tab/>
        <w:t>47, 49, 88</w:t>
      </w:r>
    </w:p>
    <w:p w14:paraId="1DE2A2F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Dubbs Cracking plant</w:t>
      </w:r>
      <w:r w:rsidRPr="00657A8B">
        <w:rPr>
          <w:rFonts w:ascii="Garamond" w:hAnsi="Garamond"/>
          <w:noProof/>
          <w:lang w:val="en-US"/>
        </w:rPr>
        <w:tab/>
        <w:t>55</w:t>
      </w:r>
    </w:p>
    <w:p w14:paraId="1A91AE7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Dutch East Indies</w:t>
      </w:r>
      <w:r w:rsidRPr="00657A8B">
        <w:rPr>
          <w:rFonts w:ascii="Garamond" w:hAnsi="Garamond"/>
          <w:noProof/>
          <w:lang w:val="en-US"/>
        </w:rPr>
        <w:tab/>
        <w:t>6, 8, 10, 14</w:t>
      </w:r>
    </w:p>
    <w:p w14:paraId="61DF3744"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E</w:t>
      </w:r>
    </w:p>
    <w:p w14:paraId="4B58075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Eagle Farm</w:t>
      </w:r>
      <w:r w:rsidRPr="00657A8B">
        <w:rPr>
          <w:rFonts w:ascii="Garamond" w:hAnsi="Garamond"/>
          <w:noProof/>
          <w:lang w:val="en-US"/>
        </w:rPr>
        <w:tab/>
        <w:t>69</w:t>
      </w:r>
    </w:p>
    <w:p w14:paraId="0B1E741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Earl of Halifax</w:t>
      </w:r>
      <w:r w:rsidRPr="00657A8B">
        <w:rPr>
          <w:rFonts w:ascii="Garamond" w:hAnsi="Garamond"/>
          <w:noProof/>
          <w:lang w:val="en-US"/>
        </w:rPr>
        <w:tab/>
        <w:t>59, 61</w:t>
      </w:r>
    </w:p>
    <w:p w14:paraId="2A57736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East Sale</w:t>
      </w:r>
      <w:r w:rsidRPr="00657A8B">
        <w:rPr>
          <w:rFonts w:ascii="Garamond" w:hAnsi="Garamond"/>
          <w:noProof/>
          <w:lang w:val="en-US"/>
        </w:rPr>
        <w:tab/>
        <w:t>87</w:t>
      </w:r>
    </w:p>
    <w:p w14:paraId="77F2742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Eastern Command</w:t>
      </w:r>
      <w:r w:rsidRPr="00657A8B">
        <w:rPr>
          <w:rFonts w:ascii="Garamond" w:hAnsi="Garamond"/>
          <w:noProof/>
          <w:lang w:val="en-US"/>
        </w:rPr>
        <w:tab/>
        <w:t>25, 27, 30, 31, 34</w:t>
      </w:r>
    </w:p>
    <w:p w14:paraId="2B5FF30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Edeleanu Plant</w:t>
      </w:r>
      <w:r w:rsidRPr="00657A8B">
        <w:rPr>
          <w:rFonts w:ascii="Garamond" w:hAnsi="Garamond"/>
          <w:noProof/>
          <w:lang w:val="en-US"/>
        </w:rPr>
        <w:tab/>
        <w:t>55</w:t>
      </w:r>
    </w:p>
    <w:p w14:paraId="1AFB7085" w14:textId="0AFF3ADC" w:rsidR="00657A8B" w:rsidRPr="00657A8B" w:rsidRDefault="00F869DF">
      <w:pPr>
        <w:pStyle w:val="Index1"/>
        <w:tabs>
          <w:tab w:val="right" w:leader="dot" w:pos="3423"/>
        </w:tabs>
        <w:rPr>
          <w:rFonts w:ascii="Garamond" w:hAnsi="Garamond"/>
          <w:noProof/>
          <w:lang w:val="en-US"/>
        </w:rPr>
      </w:pPr>
      <w:r w:rsidRPr="00657A8B">
        <w:rPr>
          <w:rFonts w:ascii="Garamond" w:hAnsi="Garamond"/>
          <w:noProof/>
          <w:lang w:val="en-US"/>
        </w:rPr>
        <w:t>Edward F. Johnston</w:t>
      </w:r>
      <w:r w:rsidR="00657A8B" w:rsidRPr="00657A8B">
        <w:rPr>
          <w:rFonts w:ascii="Garamond" w:hAnsi="Garamond"/>
          <w:noProof/>
          <w:lang w:val="en-US"/>
        </w:rPr>
        <w:tab/>
        <w:t>62</w:t>
      </w:r>
    </w:p>
    <w:p w14:paraId="3B18666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Eichelberger</w:t>
      </w:r>
      <w:r w:rsidRPr="00657A8B">
        <w:rPr>
          <w:rFonts w:ascii="Garamond" w:hAnsi="Garamond"/>
          <w:noProof/>
          <w:lang w:val="en-US"/>
        </w:rPr>
        <w:tab/>
        <w:t>10</w:t>
      </w:r>
    </w:p>
    <w:p w14:paraId="321D26D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El Segundo</w:t>
      </w:r>
      <w:r w:rsidRPr="00657A8B">
        <w:rPr>
          <w:rFonts w:ascii="Garamond" w:hAnsi="Garamond"/>
          <w:noProof/>
          <w:lang w:val="en-US"/>
        </w:rPr>
        <w:tab/>
        <w:t>57, 63</w:t>
      </w:r>
    </w:p>
    <w:p w14:paraId="2368643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Elk Basin</w:t>
      </w:r>
      <w:r w:rsidRPr="00657A8B">
        <w:rPr>
          <w:rFonts w:ascii="Garamond" w:hAnsi="Garamond"/>
          <w:noProof/>
          <w:lang w:val="en-US"/>
        </w:rPr>
        <w:tab/>
        <w:t>60</w:t>
      </w:r>
    </w:p>
    <w:p w14:paraId="6DBF1CE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Engine Oil 20</w:t>
      </w:r>
      <w:r w:rsidRPr="00657A8B">
        <w:rPr>
          <w:rFonts w:ascii="Garamond" w:hAnsi="Garamond"/>
          <w:noProof/>
          <w:lang w:val="en-US"/>
        </w:rPr>
        <w:tab/>
        <w:t>24</w:t>
      </w:r>
    </w:p>
    <w:p w14:paraId="57C4A15C" w14:textId="039465EF"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Engine Oil 30</w:t>
      </w:r>
      <w:r w:rsidRPr="00657A8B">
        <w:rPr>
          <w:rFonts w:ascii="Garamond" w:hAnsi="Garamond"/>
          <w:noProof/>
          <w:lang w:val="en-US"/>
        </w:rPr>
        <w:tab/>
      </w:r>
      <w:r w:rsidR="00F869DF">
        <w:rPr>
          <w:rFonts w:ascii="Garamond" w:hAnsi="Garamond"/>
          <w:noProof/>
          <w:lang w:val="en-US"/>
        </w:rPr>
        <w:t xml:space="preserve">23, </w:t>
      </w:r>
      <w:r w:rsidRPr="00657A8B">
        <w:rPr>
          <w:rFonts w:ascii="Garamond" w:hAnsi="Garamond"/>
          <w:noProof/>
          <w:lang w:val="en-US"/>
        </w:rPr>
        <w:t>24</w:t>
      </w:r>
    </w:p>
    <w:p w14:paraId="2D6F1F5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Engine Oil 40</w:t>
      </w:r>
      <w:r w:rsidRPr="00657A8B">
        <w:rPr>
          <w:rFonts w:ascii="Garamond" w:hAnsi="Garamond"/>
          <w:noProof/>
          <w:lang w:val="en-US"/>
        </w:rPr>
        <w:tab/>
        <w:t>24</w:t>
      </w:r>
    </w:p>
    <w:p w14:paraId="1B12FD9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Engine Oil 60</w:t>
      </w:r>
      <w:r w:rsidRPr="00657A8B">
        <w:rPr>
          <w:rFonts w:ascii="Garamond" w:hAnsi="Garamond"/>
          <w:noProof/>
          <w:lang w:val="en-US"/>
        </w:rPr>
        <w:tab/>
        <w:t>24</w:t>
      </w:r>
    </w:p>
    <w:p w14:paraId="429661C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Essendon</w:t>
      </w:r>
      <w:r w:rsidRPr="00657A8B">
        <w:rPr>
          <w:rFonts w:ascii="Garamond" w:hAnsi="Garamond"/>
          <w:noProof/>
          <w:lang w:val="en-US"/>
        </w:rPr>
        <w:tab/>
        <w:t>88, 89</w:t>
      </w:r>
    </w:p>
    <w:p w14:paraId="1E32727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Ethyl Mixing Tank</w:t>
      </w:r>
      <w:r w:rsidRPr="00657A8B">
        <w:rPr>
          <w:rFonts w:ascii="Garamond" w:hAnsi="Garamond"/>
          <w:noProof/>
          <w:lang w:val="en-US"/>
        </w:rPr>
        <w:tab/>
        <w:t>49</w:t>
      </w:r>
    </w:p>
    <w:p w14:paraId="105E81F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Ethylising Mixing tank</w:t>
      </w:r>
      <w:r w:rsidRPr="00657A8B">
        <w:rPr>
          <w:rFonts w:ascii="Garamond" w:hAnsi="Garamond"/>
          <w:noProof/>
          <w:lang w:val="en-US"/>
        </w:rPr>
        <w:tab/>
        <w:t>47</w:t>
      </w:r>
    </w:p>
    <w:p w14:paraId="14ACE42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Evans Head</w:t>
      </w:r>
      <w:r w:rsidRPr="00657A8B">
        <w:rPr>
          <w:rFonts w:ascii="Garamond" w:hAnsi="Garamond"/>
          <w:noProof/>
          <w:lang w:val="en-US"/>
        </w:rPr>
        <w:tab/>
        <w:t>33</w:t>
      </w:r>
    </w:p>
    <w:p w14:paraId="47B99CE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Exmouth</w:t>
      </w:r>
      <w:r w:rsidRPr="00657A8B">
        <w:rPr>
          <w:rFonts w:ascii="Garamond" w:hAnsi="Garamond"/>
          <w:noProof/>
          <w:lang w:val="en-US"/>
        </w:rPr>
        <w:tab/>
        <w:t>12</w:t>
      </w:r>
    </w:p>
    <w:p w14:paraId="36C664D3"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F</w:t>
      </w:r>
    </w:p>
    <w:p w14:paraId="7416D0F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Field</w:t>
      </w:r>
      <w:r w:rsidRPr="00657A8B">
        <w:rPr>
          <w:rFonts w:ascii="Garamond" w:hAnsi="Garamond"/>
          <w:noProof/>
          <w:lang w:val="en-US"/>
        </w:rPr>
        <w:tab/>
        <w:t>16, 97</w:t>
      </w:r>
    </w:p>
    <w:p w14:paraId="2A5C47B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Finschhafen</w:t>
      </w:r>
      <w:r w:rsidRPr="00657A8B">
        <w:rPr>
          <w:rFonts w:ascii="Garamond" w:hAnsi="Garamond"/>
          <w:noProof/>
          <w:lang w:val="en-US"/>
        </w:rPr>
        <w:tab/>
        <w:t>86, 87</w:t>
      </w:r>
    </w:p>
    <w:p w14:paraId="3136F36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Forde</w:t>
      </w:r>
      <w:r w:rsidRPr="00657A8B">
        <w:rPr>
          <w:rFonts w:ascii="Garamond" w:hAnsi="Garamond"/>
          <w:noProof/>
          <w:lang w:val="en-US"/>
        </w:rPr>
        <w:tab/>
        <w:t>6</w:t>
      </w:r>
    </w:p>
    <w:p w14:paraId="242435F8" w14:textId="145F53B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Forrest</w:t>
      </w:r>
      <w:r w:rsidRPr="00657A8B">
        <w:rPr>
          <w:rFonts w:ascii="Garamond" w:hAnsi="Garamond"/>
          <w:noProof/>
          <w:lang w:val="en-US"/>
        </w:rPr>
        <w:tab/>
        <w:t>88</w:t>
      </w:r>
    </w:p>
    <w:p w14:paraId="1C37417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lastRenderedPageBreak/>
        <w:t>Fort Charlotte</w:t>
      </w:r>
      <w:r w:rsidRPr="00657A8B">
        <w:rPr>
          <w:rFonts w:ascii="Garamond" w:hAnsi="Garamond"/>
          <w:noProof/>
          <w:lang w:val="en-US"/>
        </w:rPr>
        <w:tab/>
        <w:t>60</w:t>
      </w:r>
    </w:p>
    <w:p w14:paraId="0ED81C7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Fort William</w:t>
      </w:r>
      <w:r w:rsidRPr="00657A8B">
        <w:rPr>
          <w:rFonts w:ascii="Garamond" w:hAnsi="Garamond"/>
          <w:noProof/>
          <w:lang w:val="en-US"/>
        </w:rPr>
        <w:tab/>
        <w:t>60, 62</w:t>
      </w:r>
    </w:p>
    <w:p w14:paraId="13C8188F"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G</w:t>
      </w:r>
    </w:p>
    <w:p w14:paraId="7E62E2F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Galvanite</w:t>
      </w:r>
      <w:r w:rsidRPr="00657A8B">
        <w:rPr>
          <w:rFonts w:ascii="Garamond" w:hAnsi="Garamond"/>
          <w:noProof/>
          <w:lang w:val="en-US"/>
        </w:rPr>
        <w:tab/>
        <w:t>50</w:t>
      </w:r>
    </w:p>
    <w:p w14:paraId="32A90BD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Gamble</w:t>
      </w:r>
      <w:r w:rsidRPr="00657A8B">
        <w:rPr>
          <w:rFonts w:ascii="Garamond" w:hAnsi="Garamond"/>
          <w:noProof/>
          <w:lang w:val="en-US"/>
        </w:rPr>
        <w:tab/>
        <w:t>16</w:t>
      </w:r>
    </w:p>
    <w:p w14:paraId="1A3844A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Gayndah.</w:t>
      </w:r>
      <w:r w:rsidRPr="00657A8B">
        <w:rPr>
          <w:rFonts w:ascii="Garamond" w:hAnsi="Garamond"/>
          <w:noProof/>
          <w:lang w:val="en-US"/>
        </w:rPr>
        <w:tab/>
        <w:t>49</w:t>
      </w:r>
    </w:p>
    <w:p w14:paraId="7BAE4C5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Gellie</w:t>
      </w:r>
      <w:r w:rsidRPr="00657A8B">
        <w:rPr>
          <w:rFonts w:ascii="Garamond" w:hAnsi="Garamond"/>
          <w:noProof/>
          <w:lang w:val="en-US"/>
        </w:rPr>
        <w:tab/>
        <w:t>36</w:t>
      </w:r>
    </w:p>
    <w:p w14:paraId="68B3ED70" w14:textId="01E2307E" w:rsidR="00657A8B" w:rsidRPr="00657A8B" w:rsidRDefault="00F869DF">
      <w:pPr>
        <w:pStyle w:val="Index1"/>
        <w:tabs>
          <w:tab w:val="right" w:leader="dot" w:pos="3423"/>
        </w:tabs>
        <w:rPr>
          <w:rFonts w:ascii="Garamond" w:hAnsi="Garamond"/>
          <w:noProof/>
          <w:lang w:val="en-US"/>
        </w:rPr>
      </w:pPr>
      <w:r w:rsidRPr="00657A8B">
        <w:rPr>
          <w:rFonts w:ascii="Garamond" w:hAnsi="Garamond"/>
          <w:noProof/>
          <w:lang w:val="en-US"/>
        </w:rPr>
        <w:t>Gervais</w:t>
      </w:r>
      <w:r w:rsidR="00657A8B" w:rsidRPr="00657A8B">
        <w:rPr>
          <w:rFonts w:ascii="Garamond" w:hAnsi="Garamond"/>
          <w:noProof/>
          <w:lang w:val="en-US"/>
        </w:rPr>
        <w:tab/>
        <w:t>58</w:t>
      </w:r>
    </w:p>
    <w:p w14:paraId="59A8CC4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Getty Oil</w:t>
      </w:r>
      <w:r w:rsidRPr="00657A8B">
        <w:rPr>
          <w:rFonts w:ascii="Garamond" w:hAnsi="Garamond"/>
          <w:noProof/>
          <w:lang w:val="en-US"/>
        </w:rPr>
        <w:tab/>
        <w:t>63</w:t>
      </w:r>
    </w:p>
    <w:p w14:paraId="3BB2DEB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Gladstone</w:t>
      </w:r>
      <w:r w:rsidRPr="00657A8B">
        <w:rPr>
          <w:rFonts w:ascii="Garamond" w:hAnsi="Garamond"/>
          <w:noProof/>
          <w:lang w:val="en-US"/>
        </w:rPr>
        <w:tab/>
        <w:t>49, 88</w:t>
      </w:r>
    </w:p>
    <w:p w14:paraId="58181C6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Glen Davis</w:t>
      </w:r>
      <w:r w:rsidRPr="00657A8B">
        <w:rPr>
          <w:rFonts w:ascii="Garamond" w:hAnsi="Garamond"/>
          <w:noProof/>
          <w:lang w:val="en-US"/>
        </w:rPr>
        <w:tab/>
        <w:t>13, 14, 18</w:t>
      </w:r>
    </w:p>
    <w:p w14:paraId="30058AA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Gloster Meteor</w:t>
      </w:r>
      <w:r w:rsidRPr="00657A8B">
        <w:rPr>
          <w:rFonts w:ascii="Garamond" w:hAnsi="Garamond"/>
          <w:noProof/>
          <w:lang w:val="en-US"/>
        </w:rPr>
        <w:tab/>
        <w:t>84</w:t>
      </w:r>
    </w:p>
    <w:p w14:paraId="5FA52B9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Goblin</w:t>
      </w:r>
      <w:r w:rsidRPr="00657A8B">
        <w:rPr>
          <w:rFonts w:ascii="Garamond" w:hAnsi="Garamond"/>
          <w:noProof/>
          <w:lang w:val="en-US"/>
        </w:rPr>
        <w:tab/>
        <w:t>84, 85, 86</w:t>
      </w:r>
    </w:p>
    <w:p w14:paraId="5E85400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Gofton</w:t>
      </w:r>
      <w:r w:rsidRPr="00657A8B">
        <w:rPr>
          <w:rFonts w:ascii="Garamond" w:hAnsi="Garamond"/>
          <w:noProof/>
          <w:lang w:val="en-US"/>
        </w:rPr>
        <w:tab/>
        <w:t>36</w:t>
      </w:r>
    </w:p>
    <w:p w14:paraId="38F62B0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Golden Fleece</w:t>
      </w:r>
      <w:r w:rsidRPr="00657A8B">
        <w:rPr>
          <w:rFonts w:ascii="Garamond" w:hAnsi="Garamond"/>
          <w:noProof/>
          <w:lang w:val="en-US"/>
        </w:rPr>
        <w:tab/>
        <w:t>23</w:t>
      </w:r>
    </w:p>
    <w:p w14:paraId="56DD874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Gona</w:t>
      </w:r>
      <w:r w:rsidRPr="00657A8B">
        <w:rPr>
          <w:rFonts w:ascii="Garamond" w:hAnsi="Garamond"/>
          <w:noProof/>
          <w:lang w:val="en-US"/>
        </w:rPr>
        <w:tab/>
        <w:t>10, 80</w:t>
      </w:r>
    </w:p>
    <w:p w14:paraId="0B9AAF0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Goulburn</w:t>
      </w:r>
      <w:r w:rsidRPr="00657A8B">
        <w:rPr>
          <w:rFonts w:ascii="Garamond" w:hAnsi="Garamond"/>
          <w:noProof/>
          <w:lang w:val="en-US"/>
        </w:rPr>
        <w:tab/>
        <w:t>34, 49, 51</w:t>
      </w:r>
    </w:p>
    <w:p w14:paraId="4839F81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Gould</w:t>
      </w:r>
      <w:r w:rsidRPr="00657A8B">
        <w:rPr>
          <w:rFonts w:ascii="Garamond" w:hAnsi="Garamond"/>
          <w:noProof/>
          <w:lang w:val="en-US"/>
        </w:rPr>
        <w:tab/>
        <w:t>49</w:t>
      </w:r>
    </w:p>
    <w:p w14:paraId="72EF3B9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Grafton</w:t>
      </w:r>
      <w:r w:rsidRPr="00657A8B">
        <w:rPr>
          <w:rFonts w:ascii="Garamond" w:hAnsi="Garamond"/>
          <w:noProof/>
          <w:lang w:val="en-US"/>
        </w:rPr>
        <w:tab/>
        <w:t>49</w:t>
      </w:r>
    </w:p>
    <w:p w14:paraId="5ECDA9E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Grand Mesa</w:t>
      </w:r>
      <w:r w:rsidRPr="00657A8B">
        <w:rPr>
          <w:rFonts w:ascii="Garamond" w:hAnsi="Garamond"/>
          <w:noProof/>
          <w:lang w:val="en-US"/>
        </w:rPr>
        <w:tab/>
        <w:t>60</w:t>
      </w:r>
    </w:p>
    <w:p w14:paraId="12FCF16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Grease</w:t>
      </w:r>
      <w:r w:rsidRPr="00657A8B">
        <w:rPr>
          <w:rFonts w:ascii="Garamond" w:hAnsi="Garamond"/>
          <w:noProof/>
          <w:lang w:val="en-US"/>
        </w:rPr>
        <w:tab/>
        <w:t>22, 23, 24</w:t>
      </w:r>
    </w:p>
    <w:p w14:paraId="0CC572A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Green Dragons</w:t>
      </w:r>
      <w:r w:rsidRPr="00657A8B">
        <w:rPr>
          <w:rFonts w:ascii="Garamond" w:hAnsi="Garamond"/>
          <w:noProof/>
          <w:lang w:val="en-US"/>
        </w:rPr>
        <w:tab/>
        <w:t>71</w:t>
      </w:r>
    </w:p>
    <w:p w14:paraId="0DCD3F8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Guam</w:t>
      </w:r>
      <w:r w:rsidRPr="00657A8B">
        <w:rPr>
          <w:rFonts w:ascii="Garamond" w:hAnsi="Garamond"/>
          <w:noProof/>
          <w:lang w:val="en-US"/>
        </w:rPr>
        <w:tab/>
        <w:t>4</w:t>
      </w:r>
    </w:p>
    <w:p w14:paraId="160AC801"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H</w:t>
      </w:r>
    </w:p>
    <w:p w14:paraId="36A79D6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 C. Sleigh</w:t>
      </w:r>
      <w:r w:rsidRPr="00657A8B">
        <w:rPr>
          <w:rFonts w:ascii="Garamond" w:hAnsi="Garamond"/>
          <w:noProof/>
          <w:lang w:val="en-US"/>
        </w:rPr>
        <w:tab/>
        <w:t>16, 23</w:t>
      </w:r>
    </w:p>
    <w:p w14:paraId="574EB72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Halsey</w:t>
      </w:r>
      <w:r w:rsidRPr="00657A8B">
        <w:rPr>
          <w:rFonts w:ascii="Garamond" w:hAnsi="Garamond"/>
          <w:noProof/>
          <w:lang w:val="en-US"/>
        </w:rPr>
        <w:tab/>
        <w:t>11</w:t>
      </w:r>
    </w:p>
    <w:p w14:paraId="01D6717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Harlem Heights</w:t>
      </w:r>
      <w:r w:rsidRPr="00657A8B">
        <w:rPr>
          <w:rFonts w:ascii="Garamond" w:hAnsi="Garamond"/>
          <w:noProof/>
          <w:lang w:val="en-US"/>
        </w:rPr>
        <w:tab/>
        <w:t>60</w:t>
      </w:r>
    </w:p>
    <w:p w14:paraId="1ACB076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Harman</w:t>
      </w:r>
      <w:r w:rsidRPr="00657A8B">
        <w:rPr>
          <w:rFonts w:ascii="Garamond" w:hAnsi="Garamond"/>
          <w:noProof/>
          <w:lang w:val="en-US"/>
        </w:rPr>
        <w:tab/>
        <w:t>12</w:t>
      </w:r>
    </w:p>
    <w:p w14:paraId="79E8680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Hartley</w:t>
      </w:r>
      <w:r w:rsidRPr="00657A8B">
        <w:rPr>
          <w:rFonts w:ascii="Garamond" w:hAnsi="Garamond"/>
          <w:noProof/>
          <w:lang w:val="en-US"/>
        </w:rPr>
        <w:tab/>
        <w:t>36, 37</w:t>
      </w:r>
    </w:p>
    <w:p w14:paraId="63EB519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Hauroy</w:t>
      </w:r>
      <w:r w:rsidRPr="00657A8B">
        <w:rPr>
          <w:rFonts w:ascii="Garamond" w:hAnsi="Garamond"/>
          <w:noProof/>
          <w:lang w:val="en-US"/>
        </w:rPr>
        <w:tab/>
        <w:t>36</w:t>
      </w:r>
    </w:p>
    <w:p w14:paraId="55A7177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Hawley</w:t>
      </w:r>
      <w:r w:rsidRPr="00657A8B">
        <w:rPr>
          <w:rFonts w:ascii="Garamond" w:hAnsi="Garamond"/>
          <w:noProof/>
          <w:lang w:val="en-US"/>
        </w:rPr>
        <w:tab/>
        <w:t>16</w:t>
      </w:r>
    </w:p>
    <w:p w14:paraId="063B9D0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Hazelby</w:t>
      </w:r>
      <w:r w:rsidRPr="00657A8B">
        <w:rPr>
          <w:rFonts w:ascii="Garamond" w:hAnsi="Garamond"/>
          <w:noProof/>
          <w:lang w:val="en-US"/>
        </w:rPr>
        <w:tab/>
        <w:t>43</w:t>
      </w:r>
    </w:p>
    <w:p w14:paraId="3804C26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Heavy Drums</w:t>
      </w:r>
      <w:r w:rsidRPr="00657A8B">
        <w:rPr>
          <w:rFonts w:ascii="Garamond" w:hAnsi="Garamond"/>
          <w:noProof/>
          <w:lang w:val="en-US"/>
        </w:rPr>
        <w:tab/>
        <w:t>19</w:t>
      </w:r>
    </w:p>
    <w:p w14:paraId="29A1E81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HMS ‘Prince of Wales’</w:t>
      </w:r>
      <w:r w:rsidRPr="00657A8B">
        <w:rPr>
          <w:rFonts w:ascii="Garamond" w:hAnsi="Garamond"/>
          <w:noProof/>
          <w:lang w:val="en-US"/>
        </w:rPr>
        <w:tab/>
        <w:t>4</w:t>
      </w:r>
    </w:p>
    <w:p w14:paraId="4351A6E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HMS ‘Repulse’</w:t>
      </w:r>
      <w:r w:rsidRPr="00657A8B">
        <w:rPr>
          <w:rFonts w:ascii="Garamond" w:hAnsi="Garamond"/>
          <w:noProof/>
          <w:lang w:val="en-US"/>
        </w:rPr>
        <w:tab/>
        <w:t>4</w:t>
      </w:r>
    </w:p>
    <w:p w14:paraId="2E7DB38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Hobart</w:t>
      </w:r>
      <w:r w:rsidRPr="00657A8B">
        <w:rPr>
          <w:rFonts w:ascii="Garamond" w:hAnsi="Garamond"/>
          <w:noProof/>
          <w:lang w:val="en-US"/>
        </w:rPr>
        <w:tab/>
        <w:t>86, 88</w:t>
      </w:r>
    </w:p>
    <w:p w14:paraId="275C3AC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Hodgson</w:t>
      </w:r>
      <w:r w:rsidRPr="00657A8B">
        <w:rPr>
          <w:rFonts w:ascii="Garamond" w:hAnsi="Garamond"/>
          <w:noProof/>
          <w:lang w:val="en-US"/>
        </w:rPr>
        <w:tab/>
        <w:t>36, 37</w:t>
      </w:r>
    </w:p>
    <w:p w14:paraId="1848834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Homebush</w:t>
      </w:r>
      <w:r w:rsidRPr="00657A8B">
        <w:rPr>
          <w:rFonts w:ascii="Garamond" w:hAnsi="Garamond"/>
          <w:noProof/>
          <w:lang w:val="en-US"/>
        </w:rPr>
        <w:tab/>
        <w:t>25, 26, 27, 28, 29, 97</w:t>
      </w:r>
    </w:p>
    <w:p w14:paraId="30E0BBC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Hong Kong</w:t>
      </w:r>
      <w:r w:rsidRPr="00657A8B">
        <w:rPr>
          <w:rFonts w:ascii="Garamond" w:hAnsi="Garamond"/>
          <w:noProof/>
          <w:lang w:val="en-US"/>
        </w:rPr>
        <w:tab/>
        <w:t>4, 5</w:t>
      </w:r>
    </w:p>
    <w:p w14:paraId="389035E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Hopkins</w:t>
      </w:r>
      <w:r w:rsidRPr="00657A8B">
        <w:rPr>
          <w:rFonts w:ascii="Garamond" w:hAnsi="Garamond"/>
          <w:noProof/>
          <w:lang w:val="en-US"/>
        </w:rPr>
        <w:tab/>
        <w:t>16</w:t>
      </w:r>
    </w:p>
    <w:p w14:paraId="0F70C7B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Houghton</w:t>
      </w:r>
      <w:r w:rsidRPr="00657A8B">
        <w:rPr>
          <w:rFonts w:ascii="Garamond" w:hAnsi="Garamond"/>
          <w:noProof/>
          <w:lang w:val="en-US"/>
        </w:rPr>
        <w:tab/>
        <w:t>36, 37</w:t>
      </w:r>
    </w:p>
    <w:p w14:paraId="74ABA24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Humble</w:t>
      </w:r>
      <w:r w:rsidRPr="00657A8B">
        <w:rPr>
          <w:rFonts w:ascii="Garamond" w:hAnsi="Garamond"/>
          <w:noProof/>
          <w:lang w:val="en-US"/>
        </w:rPr>
        <w:tab/>
        <w:t>64</w:t>
      </w:r>
    </w:p>
    <w:p w14:paraId="777D915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Hunt</w:t>
      </w:r>
      <w:r w:rsidRPr="00657A8B">
        <w:rPr>
          <w:rFonts w:ascii="Garamond" w:hAnsi="Garamond"/>
          <w:noProof/>
          <w:lang w:val="en-US"/>
        </w:rPr>
        <w:tab/>
        <w:t>12</w:t>
      </w:r>
    </w:p>
    <w:p w14:paraId="273D100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Hydraulic Brake Fluid</w:t>
      </w:r>
      <w:r w:rsidRPr="00657A8B">
        <w:rPr>
          <w:rFonts w:ascii="Garamond" w:hAnsi="Garamond"/>
          <w:noProof/>
          <w:lang w:val="en-US"/>
        </w:rPr>
        <w:tab/>
        <w:t>24</w:t>
      </w:r>
    </w:p>
    <w:p w14:paraId="6C9C54D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Hypoid</w:t>
      </w:r>
      <w:r w:rsidRPr="00657A8B">
        <w:rPr>
          <w:rFonts w:ascii="Garamond" w:hAnsi="Garamond"/>
          <w:noProof/>
          <w:lang w:val="en-US"/>
        </w:rPr>
        <w:tab/>
        <w:t>24</w:t>
      </w:r>
    </w:p>
    <w:p w14:paraId="446F07A8"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I</w:t>
      </w:r>
    </w:p>
    <w:p w14:paraId="72858C2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IAFD</w:t>
      </w:r>
      <w:r w:rsidRPr="00657A8B">
        <w:rPr>
          <w:rFonts w:ascii="Garamond" w:hAnsi="Garamond"/>
          <w:noProof/>
          <w:lang w:val="en-US"/>
        </w:rPr>
        <w:tab/>
        <w:t>18, 39, 47, 49, 50, 53, 88</w:t>
      </w:r>
    </w:p>
    <w:p w14:paraId="085F738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Independent Oil Industries Pty. Ltd.</w:t>
      </w:r>
      <w:r w:rsidRPr="00657A8B">
        <w:rPr>
          <w:rFonts w:ascii="Garamond" w:hAnsi="Garamond"/>
          <w:noProof/>
          <w:lang w:val="en-US"/>
        </w:rPr>
        <w:tab/>
        <w:t>16</w:t>
      </w:r>
    </w:p>
    <w:p w14:paraId="50DF486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India</w:t>
      </w:r>
      <w:r w:rsidRPr="00657A8B">
        <w:rPr>
          <w:rFonts w:ascii="Garamond" w:hAnsi="Garamond"/>
          <w:noProof/>
          <w:lang w:val="en-US"/>
        </w:rPr>
        <w:tab/>
        <w:t>6, 55, 59, 61</w:t>
      </w:r>
    </w:p>
    <w:p w14:paraId="20EA3D4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Inflammable Liquids Act</w:t>
      </w:r>
      <w:r w:rsidRPr="00657A8B">
        <w:rPr>
          <w:rFonts w:ascii="Garamond" w:hAnsi="Garamond"/>
          <w:noProof/>
          <w:lang w:val="en-US"/>
        </w:rPr>
        <w:tab/>
        <w:t>47, 48</w:t>
      </w:r>
    </w:p>
    <w:p w14:paraId="553E027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Ingleburn</w:t>
      </w:r>
      <w:r w:rsidRPr="00657A8B">
        <w:rPr>
          <w:rFonts w:ascii="Garamond" w:hAnsi="Garamond"/>
          <w:noProof/>
          <w:lang w:val="en-US"/>
        </w:rPr>
        <w:tab/>
        <w:t>25</w:t>
      </w:r>
    </w:p>
    <w:p w14:paraId="46F287F8" w14:textId="502517FC"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Inland Aircraft Fuel Depots</w:t>
      </w:r>
      <w:r w:rsidR="00F869DF">
        <w:rPr>
          <w:rFonts w:ascii="Garamond" w:hAnsi="Garamond"/>
          <w:noProof/>
          <w:lang w:val="en-US"/>
        </w:rPr>
        <w:t xml:space="preserve"> </w:t>
      </w:r>
      <w:r w:rsidRPr="00657A8B">
        <w:rPr>
          <w:rFonts w:ascii="Garamond" w:hAnsi="Garamond"/>
          <w:noProof/>
          <w:lang w:val="en-US"/>
        </w:rPr>
        <w:tab/>
        <w:t>18, 39, 46, 47, 49, 53</w:t>
      </w:r>
    </w:p>
    <w:p w14:paraId="61571A0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Inland Reserve Storage Depot</w:t>
      </w:r>
      <w:r w:rsidRPr="00657A8B">
        <w:rPr>
          <w:rFonts w:ascii="Garamond" w:hAnsi="Garamond"/>
          <w:noProof/>
          <w:lang w:val="en-US"/>
        </w:rPr>
        <w:tab/>
        <w:t>19</w:t>
      </w:r>
    </w:p>
    <w:p w14:paraId="193BF159" w14:textId="5970FC5F"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INTAVA</w:t>
      </w:r>
      <w:r w:rsidRPr="00657A8B">
        <w:rPr>
          <w:rFonts w:ascii="Garamond" w:hAnsi="Garamond"/>
          <w:noProof/>
          <w:lang w:val="en-US"/>
        </w:rPr>
        <w:tab/>
      </w:r>
      <w:r w:rsidR="00F869DF">
        <w:rPr>
          <w:rFonts w:ascii="Garamond" w:hAnsi="Garamond"/>
          <w:noProof/>
          <w:lang w:val="en-US"/>
        </w:rPr>
        <w:t xml:space="preserve">14, </w:t>
      </w:r>
      <w:r w:rsidRPr="00657A8B">
        <w:rPr>
          <w:rFonts w:ascii="Garamond" w:hAnsi="Garamond"/>
          <w:noProof/>
          <w:lang w:val="en-US"/>
        </w:rPr>
        <w:t xml:space="preserve">15, </w:t>
      </w:r>
      <w:r w:rsidR="00F869DF">
        <w:rPr>
          <w:rFonts w:ascii="Garamond" w:hAnsi="Garamond"/>
          <w:noProof/>
          <w:lang w:val="en-US"/>
        </w:rPr>
        <w:t xml:space="preserve">24, </w:t>
      </w:r>
      <w:r w:rsidRPr="00657A8B">
        <w:rPr>
          <w:rFonts w:ascii="Garamond" w:hAnsi="Garamond"/>
          <w:noProof/>
          <w:lang w:val="en-US"/>
        </w:rPr>
        <w:t>79, 86</w:t>
      </w:r>
    </w:p>
    <w:p w14:paraId="2BA69C4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Iron Range</w:t>
      </w:r>
      <w:r w:rsidRPr="00657A8B">
        <w:rPr>
          <w:rFonts w:ascii="Garamond" w:hAnsi="Garamond"/>
          <w:noProof/>
          <w:lang w:val="en-US"/>
        </w:rPr>
        <w:tab/>
        <w:t>72, 73</w:t>
      </w:r>
    </w:p>
    <w:p w14:paraId="31C62B6E"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J</w:t>
      </w:r>
    </w:p>
    <w:p w14:paraId="1A7CFA6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Java</w:t>
      </w:r>
      <w:r w:rsidRPr="00657A8B">
        <w:rPr>
          <w:rFonts w:ascii="Garamond" w:hAnsi="Garamond"/>
          <w:noProof/>
          <w:lang w:val="en-US"/>
        </w:rPr>
        <w:tab/>
        <w:t>5</w:t>
      </w:r>
    </w:p>
    <w:p w14:paraId="479FC47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Jet Fuel JP-1</w:t>
      </w:r>
      <w:r w:rsidRPr="00657A8B">
        <w:rPr>
          <w:rFonts w:ascii="Garamond" w:hAnsi="Garamond"/>
          <w:noProof/>
          <w:lang w:val="en-US"/>
        </w:rPr>
        <w:tab/>
        <w:t>84</w:t>
      </w:r>
    </w:p>
    <w:p w14:paraId="574020A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Joliet Victory</w:t>
      </w:r>
      <w:r w:rsidRPr="00657A8B">
        <w:rPr>
          <w:rFonts w:ascii="Garamond" w:hAnsi="Garamond"/>
          <w:noProof/>
          <w:lang w:val="en-US"/>
        </w:rPr>
        <w:tab/>
        <w:t>60</w:t>
      </w:r>
    </w:p>
    <w:p w14:paraId="5230AAD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Jolly Rogers</w:t>
      </w:r>
      <w:r w:rsidRPr="00657A8B">
        <w:rPr>
          <w:rFonts w:ascii="Garamond" w:hAnsi="Garamond"/>
          <w:noProof/>
          <w:lang w:val="en-US"/>
        </w:rPr>
        <w:tab/>
        <w:t>72</w:t>
      </w:r>
    </w:p>
    <w:p w14:paraId="3015BDB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Jones</w:t>
      </w:r>
      <w:r w:rsidRPr="00657A8B">
        <w:rPr>
          <w:rFonts w:ascii="Garamond" w:hAnsi="Garamond"/>
          <w:noProof/>
          <w:lang w:val="en-US"/>
        </w:rPr>
        <w:tab/>
        <w:t>76</w:t>
      </w:r>
    </w:p>
    <w:p w14:paraId="4D1CBCC6" w14:textId="384784A5" w:rsidR="00657A8B" w:rsidRPr="00657A8B" w:rsidRDefault="00F869DF">
      <w:pPr>
        <w:pStyle w:val="Index1"/>
        <w:tabs>
          <w:tab w:val="right" w:leader="dot" w:pos="3423"/>
        </w:tabs>
        <w:rPr>
          <w:rFonts w:ascii="Garamond" w:hAnsi="Garamond"/>
          <w:noProof/>
          <w:lang w:val="en-US"/>
        </w:rPr>
      </w:pPr>
      <w:r w:rsidRPr="00657A8B">
        <w:rPr>
          <w:rFonts w:ascii="Garamond" w:hAnsi="Garamond"/>
          <w:noProof/>
          <w:lang w:val="en-US"/>
        </w:rPr>
        <w:t>Jotunfjell</w:t>
      </w:r>
      <w:r w:rsidR="00657A8B" w:rsidRPr="00657A8B">
        <w:rPr>
          <w:rFonts w:ascii="Garamond" w:hAnsi="Garamond"/>
          <w:noProof/>
          <w:lang w:val="en-US"/>
        </w:rPr>
        <w:tab/>
        <w:t>58</w:t>
      </w:r>
    </w:p>
    <w:p w14:paraId="6282CBD9"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K</w:t>
      </w:r>
    </w:p>
    <w:p w14:paraId="4ED32E7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Kalgoorlie</w:t>
      </w:r>
      <w:r w:rsidRPr="00657A8B">
        <w:rPr>
          <w:rFonts w:ascii="Garamond" w:hAnsi="Garamond"/>
          <w:noProof/>
          <w:lang w:val="en-US"/>
        </w:rPr>
        <w:tab/>
        <w:t>49, 52, 88</w:t>
      </w:r>
    </w:p>
    <w:p w14:paraId="16AA043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Kellock</w:t>
      </w:r>
      <w:r w:rsidRPr="00657A8B">
        <w:rPr>
          <w:rFonts w:ascii="Garamond" w:hAnsi="Garamond"/>
          <w:noProof/>
          <w:lang w:val="en-US"/>
        </w:rPr>
        <w:tab/>
        <w:t>16</w:t>
      </w:r>
    </w:p>
    <w:p w14:paraId="136F7C6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Kenney</w:t>
      </w:r>
      <w:r w:rsidRPr="00657A8B">
        <w:rPr>
          <w:rFonts w:ascii="Garamond" w:hAnsi="Garamond"/>
          <w:noProof/>
          <w:lang w:val="en-US"/>
        </w:rPr>
        <w:tab/>
        <w:t>63</w:t>
      </w:r>
    </w:p>
    <w:p w14:paraId="37055D6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Kittyhawk</w:t>
      </w:r>
      <w:r w:rsidRPr="00657A8B">
        <w:rPr>
          <w:rFonts w:ascii="Garamond" w:hAnsi="Garamond"/>
          <w:noProof/>
          <w:lang w:val="en-US"/>
        </w:rPr>
        <w:tab/>
        <w:t>40, 63</w:t>
      </w:r>
    </w:p>
    <w:p w14:paraId="63DC2EC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Kokoda</w:t>
      </w:r>
      <w:r w:rsidRPr="00657A8B">
        <w:rPr>
          <w:rFonts w:ascii="Garamond" w:hAnsi="Garamond"/>
          <w:noProof/>
          <w:lang w:val="en-US"/>
        </w:rPr>
        <w:tab/>
        <w:t>9, 80</w:t>
      </w:r>
    </w:p>
    <w:p w14:paraId="10FB4849"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L</w:t>
      </w:r>
    </w:p>
    <w:p w14:paraId="1310D0A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Lae</w:t>
      </w:r>
      <w:r w:rsidRPr="00657A8B">
        <w:rPr>
          <w:rFonts w:ascii="Garamond" w:hAnsi="Garamond"/>
          <w:noProof/>
          <w:lang w:val="en-US"/>
        </w:rPr>
        <w:tab/>
        <w:t>80, 86, 87</w:t>
      </w:r>
    </w:p>
    <w:p w14:paraId="0720FF4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Laing</w:t>
      </w:r>
      <w:r w:rsidRPr="00657A8B">
        <w:rPr>
          <w:rFonts w:ascii="Garamond" w:hAnsi="Garamond"/>
          <w:noProof/>
          <w:lang w:val="en-US"/>
        </w:rPr>
        <w:tab/>
        <w:t>54</w:t>
      </w:r>
    </w:p>
    <w:p w14:paraId="17EEA05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Lake Bathurst</w:t>
      </w:r>
      <w:r w:rsidRPr="00657A8B">
        <w:rPr>
          <w:rFonts w:ascii="Garamond" w:hAnsi="Garamond"/>
          <w:noProof/>
          <w:lang w:val="en-US"/>
        </w:rPr>
        <w:tab/>
        <w:t>49, 51</w:t>
      </w:r>
    </w:p>
    <w:p w14:paraId="3888DC2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Lake Boga</w:t>
      </w:r>
      <w:r w:rsidRPr="00657A8B">
        <w:rPr>
          <w:rFonts w:ascii="Garamond" w:hAnsi="Garamond"/>
          <w:noProof/>
          <w:lang w:val="en-US"/>
        </w:rPr>
        <w:tab/>
        <w:t>88</w:t>
      </w:r>
    </w:p>
    <w:p w14:paraId="75729BC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Launceston</w:t>
      </w:r>
      <w:r w:rsidRPr="00657A8B">
        <w:rPr>
          <w:rFonts w:ascii="Garamond" w:hAnsi="Garamond"/>
          <w:noProof/>
          <w:lang w:val="en-US"/>
        </w:rPr>
        <w:tab/>
        <w:t>86, 88</w:t>
      </w:r>
    </w:p>
    <w:p w14:paraId="48CE484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Laverton</w:t>
      </w:r>
      <w:r w:rsidRPr="00657A8B">
        <w:rPr>
          <w:rFonts w:ascii="Garamond" w:hAnsi="Garamond"/>
          <w:noProof/>
          <w:lang w:val="en-US"/>
        </w:rPr>
        <w:tab/>
        <w:t>12, 18, 37, 44, 84, 87, 88</w:t>
      </w:r>
    </w:p>
    <w:p w14:paraId="2CB7ADB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Learmonth</w:t>
      </w:r>
      <w:r w:rsidRPr="00657A8B">
        <w:rPr>
          <w:rFonts w:ascii="Garamond" w:hAnsi="Garamond"/>
          <w:noProof/>
          <w:lang w:val="en-US"/>
        </w:rPr>
        <w:tab/>
        <w:t>86, 87</w:t>
      </w:r>
    </w:p>
    <w:p w14:paraId="4AE0DF43" w14:textId="1F681F1C"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Lend-Lease</w:t>
      </w:r>
      <w:r w:rsidRPr="00657A8B">
        <w:rPr>
          <w:rFonts w:ascii="Garamond" w:hAnsi="Garamond"/>
          <w:noProof/>
          <w:lang w:val="en-US"/>
        </w:rPr>
        <w:tab/>
        <w:t>56</w:t>
      </w:r>
      <w:r w:rsidR="00F869DF">
        <w:rPr>
          <w:rFonts w:ascii="Garamond" w:hAnsi="Garamond"/>
          <w:noProof/>
          <w:lang w:val="en-US"/>
        </w:rPr>
        <w:t>, 61</w:t>
      </w:r>
    </w:p>
    <w:p w14:paraId="2FE1DDA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Leyte Gulf</w:t>
      </w:r>
      <w:r w:rsidRPr="00657A8B">
        <w:rPr>
          <w:rFonts w:ascii="Garamond" w:hAnsi="Garamond"/>
          <w:noProof/>
          <w:lang w:val="en-US"/>
        </w:rPr>
        <w:tab/>
        <w:t>11</w:t>
      </w:r>
    </w:p>
    <w:p w14:paraId="070191D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Leyte Island</w:t>
      </w:r>
      <w:r w:rsidRPr="00657A8B">
        <w:rPr>
          <w:rFonts w:ascii="Garamond" w:hAnsi="Garamond"/>
          <w:noProof/>
          <w:lang w:val="en-US"/>
        </w:rPr>
        <w:tab/>
        <w:t>11</w:t>
      </w:r>
    </w:p>
    <w:p w14:paraId="62437DE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Liberator</w:t>
      </w:r>
      <w:r w:rsidRPr="00657A8B">
        <w:rPr>
          <w:rFonts w:ascii="Garamond" w:hAnsi="Garamond"/>
          <w:noProof/>
          <w:lang w:val="en-US"/>
        </w:rPr>
        <w:tab/>
        <w:t>83</w:t>
      </w:r>
    </w:p>
    <w:p w14:paraId="5240E5B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Light Drums</w:t>
      </w:r>
      <w:r w:rsidRPr="00657A8B">
        <w:rPr>
          <w:rFonts w:ascii="Garamond" w:hAnsi="Garamond"/>
          <w:noProof/>
          <w:lang w:val="en-US"/>
        </w:rPr>
        <w:tab/>
        <w:t>19</w:t>
      </w:r>
    </w:p>
    <w:p w14:paraId="1EBAB56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Lincoln</w:t>
      </w:r>
      <w:r w:rsidRPr="00657A8B">
        <w:rPr>
          <w:rFonts w:ascii="Garamond" w:hAnsi="Garamond"/>
          <w:noProof/>
          <w:lang w:val="en-US"/>
        </w:rPr>
        <w:tab/>
        <w:t>83</w:t>
      </w:r>
    </w:p>
    <w:p w14:paraId="7BCD917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Line of Command</w:t>
      </w:r>
      <w:r w:rsidRPr="00657A8B">
        <w:rPr>
          <w:rFonts w:ascii="Garamond" w:hAnsi="Garamond"/>
          <w:noProof/>
          <w:lang w:val="en-US"/>
        </w:rPr>
        <w:tab/>
        <w:t>20</w:t>
      </w:r>
    </w:p>
    <w:p w14:paraId="1852A82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Liquid Fuel Regulations</w:t>
      </w:r>
      <w:r w:rsidRPr="00657A8B">
        <w:rPr>
          <w:rFonts w:ascii="Garamond" w:hAnsi="Garamond"/>
          <w:noProof/>
          <w:lang w:val="en-US"/>
        </w:rPr>
        <w:tab/>
        <w:t>18</w:t>
      </w:r>
    </w:p>
    <w:p w14:paraId="36088D1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Lloyd</w:t>
      </w:r>
      <w:r w:rsidRPr="00657A8B">
        <w:rPr>
          <w:rFonts w:ascii="Garamond" w:hAnsi="Garamond"/>
          <w:noProof/>
          <w:lang w:val="en-US"/>
        </w:rPr>
        <w:tab/>
        <w:t>15, 16, 17</w:t>
      </w:r>
    </w:p>
    <w:p w14:paraId="0119B7C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Lockheed Hudson</w:t>
      </w:r>
      <w:r w:rsidRPr="00657A8B">
        <w:rPr>
          <w:rFonts w:ascii="Garamond" w:hAnsi="Garamond"/>
          <w:noProof/>
          <w:lang w:val="en-US"/>
        </w:rPr>
        <w:tab/>
        <w:t>42, 68</w:t>
      </w:r>
    </w:p>
    <w:p w14:paraId="52ABE98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Lord Gowrie</w:t>
      </w:r>
      <w:r w:rsidRPr="00657A8B">
        <w:rPr>
          <w:rFonts w:ascii="Garamond" w:hAnsi="Garamond"/>
          <w:noProof/>
          <w:lang w:val="en-US"/>
        </w:rPr>
        <w:tab/>
        <w:t>6</w:t>
      </w:r>
    </w:p>
    <w:p w14:paraId="282B3F5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Lord Irwin</w:t>
      </w:r>
      <w:r w:rsidRPr="00657A8B">
        <w:rPr>
          <w:rFonts w:ascii="Garamond" w:hAnsi="Garamond"/>
          <w:noProof/>
          <w:lang w:val="en-US"/>
        </w:rPr>
        <w:tab/>
        <w:t>59</w:t>
      </w:r>
    </w:p>
    <w:p w14:paraId="1E2969E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Los Angeles</w:t>
      </w:r>
      <w:r w:rsidRPr="00657A8B">
        <w:rPr>
          <w:rFonts w:ascii="Garamond" w:hAnsi="Garamond"/>
          <w:noProof/>
          <w:lang w:val="en-US"/>
        </w:rPr>
        <w:tab/>
        <w:t>56, 57, 63</w:t>
      </w:r>
    </w:p>
    <w:p w14:paraId="35D0D4C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Luzon</w:t>
      </w:r>
      <w:r w:rsidRPr="00657A8B">
        <w:rPr>
          <w:rFonts w:ascii="Garamond" w:hAnsi="Garamond"/>
          <w:noProof/>
          <w:lang w:val="en-US"/>
        </w:rPr>
        <w:tab/>
        <w:t>11</w:t>
      </w:r>
    </w:p>
    <w:p w14:paraId="2780AF6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Lynas</w:t>
      </w:r>
      <w:r w:rsidRPr="00657A8B">
        <w:rPr>
          <w:rFonts w:ascii="Garamond" w:hAnsi="Garamond"/>
          <w:noProof/>
          <w:lang w:val="en-US"/>
        </w:rPr>
        <w:tab/>
        <w:t>61</w:t>
      </w:r>
    </w:p>
    <w:p w14:paraId="0ED6416A"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M</w:t>
      </w:r>
    </w:p>
    <w:p w14:paraId="4C98330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MacArthur</w:t>
      </w:r>
      <w:r w:rsidRPr="00657A8B">
        <w:rPr>
          <w:rFonts w:ascii="Garamond" w:hAnsi="Garamond"/>
          <w:noProof/>
          <w:lang w:val="en-US"/>
        </w:rPr>
        <w:tab/>
        <w:t>7, 8, 9, 10, 11, 12, 45, 80, 97</w:t>
      </w:r>
    </w:p>
    <w:p w14:paraId="05EB9F1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Mackay</w:t>
      </w:r>
      <w:r w:rsidRPr="00657A8B">
        <w:rPr>
          <w:rFonts w:ascii="Garamond" w:hAnsi="Garamond"/>
          <w:noProof/>
          <w:lang w:val="en-US"/>
        </w:rPr>
        <w:tab/>
        <w:t>36, 88</w:t>
      </w:r>
    </w:p>
    <w:p w14:paraId="3B430AA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Magnolia</w:t>
      </w:r>
      <w:r w:rsidRPr="00657A8B">
        <w:rPr>
          <w:rFonts w:ascii="Garamond" w:hAnsi="Garamond"/>
          <w:noProof/>
          <w:lang w:val="en-US"/>
        </w:rPr>
        <w:tab/>
        <w:t>64</w:t>
      </w:r>
    </w:p>
    <w:p w14:paraId="15FB6AB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Maidenhead</w:t>
      </w:r>
      <w:r w:rsidRPr="00657A8B">
        <w:rPr>
          <w:rFonts w:ascii="Garamond" w:hAnsi="Garamond"/>
          <w:noProof/>
          <w:lang w:val="en-US"/>
        </w:rPr>
        <w:tab/>
        <w:t>64</w:t>
      </w:r>
    </w:p>
    <w:p w14:paraId="693A29C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Mair</w:t>
      </w:r>
      <w:r w:rsidRPr="00657A8B">
        <w:rPr>
          <w:rFonts w:ascii="Garamond" w:hAnsi="Garamond"/>
          <w:noProof/>
          <w:lang w:val="en-US"/>
        </w:rPr>
        <w:tab/>
        <w:t>48</w:t>
      </w:r>
    </w:p>
    <w:p w14:paraId="77627B3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Malaya</w:t>
      </w:r>
      <w:r w:rsidRPr="00657A8B">
        <w:rPr>
          <w:rFonts w:ascii="Garamond" w:hAnsi="Garamond"/>
          <w:noProof/>
          <w:lang w:val="en-US"/>
        </w:rPr>
        <w:tab/>
        <w:t>4, 55, 97</w:t>
      </w:r>
    </w:p>
    <w:p w14:paraId="181D830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Manila</w:t>
      </w:r>
      <w:r w:rsidRPr="00657A8B">
        <w:rPr>
          <w:rFonts w:ascii="Garamond" w:hAnsi="Garamond"/>
          <w:noProof/>
          <w:lang w:val="en-US"/>
        </w:rPr>
        <w:tab/>
        <w:t>11</w:t>
      </w:r>
    </w:p>
    <w:p w14:paraId="3F37CD2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Mareeba</w:t>
      </w:r>
      <w:r w:rsidRPr="00657A8B">
        <w:rPr>
          <w:rFonts w:ascii="Garamond" w:hAnsi="Garamond"/>
          <w:noProof/>
          <w:lang w:val="en-US"/>
        </w:rPr>
        <w:tab/>
        <w:t>41, 69</w:t>
      </w:r>
    </w:p>
    <w:p w14:paraId="5AC61A7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Marfak</w:t>
      </w:r>
      <w:r w:rsidRPr="00657A8B">
        <w:rPr>
          <w:rFonts w:ascii="Garamond" w:hAnsi="Garamond"/>
          <w:noProof/>
          <w:lang w:val="en-US"/>
        </w:rPr>
        <w:tab/>
        <w:t>24</w:t>
      </w:r>
    </w:p>
    <w:p w14:paraId="7CF179F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Martin</w:t>
      </w:r>
      <w:r w:rsidRPr="00657A8B">
        <w:rPr>
          <w:rFonts w:ascii="Garamond" w:hAnsi="Garamond"/>
          <w:noProof/>
          <w:lang w:val="en-US"/>
        </w:rPr>
        <w:tab/>
        <w:t>16, 30</w:t>
      </w:r>
    </w:p>
    <w:p w14:paraId="56E1619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Martin Marauder B-26</w:t>
      </w:r>
      <w:r w:rsidRPr="00657A8B">
        <w:rPr>
          <w:rFonts w:ascii="Garamond" w:hAnsi="Garamond"/>
          <w:noProof/>
          <w:lang w:val="en-US"/>
        </w:rPr>
        <w:tab/>
        <w:t>73</w:t>
      </w:r>
    </w:p>
    <w:p w14:paraId="1F6A65D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Mathoura</w:t>
      </w:r>
      <w:r w:rsidRPr="00657A8B">
        <w:rPr>
          <w:rFonts w:ascii="Garamond" w:hAnsi="Garamond"/>
          <w:noProof/>
          <w:lang w:val="en-US"/>
        </w:rPr>
        <w:tab/>
        <w:t>49</w:t>
      </w:r>
    </w:p>
    <w:p w14:paraId="4FD14CC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Menzies</w:t>
      </w:r>
      <w:r w:rsidRPr="00657A8B">
        <w:rPr>
          <w:rFonts w:ascii="Garamond" w:hAnsi="Garamond"/>
          <w:noProof/>
          <w:lang w:val="en-US"/>
        </w:rPr>
        <w:tab/>
        <w:t>4, 18</w:t>
      </w:r>
    </w:p>
    <w:p w14:paraId="2B7B7B8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Merauke</w:t>
      </w:r>
      <w:r w:rsidRPr="00657A8B">
        <w:rPr>
          <w:rFonts w:ascii="Garamond" w:hAnsi="Garamond"/>
          <w:noProof/>
          <w:lang w:val="en-US"/>
        </w:rPr>
        <w:tab/>
        <w:t>70, 71</w:t>
      </w:r>
    </w:p>
    <w:p w14:paraId="3B3EF94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Merredin</w:t>
      </w:r>
      <w:r w:rsidRPr="00657A8B">
        <w:rPr>
          <w:rFonts w:ascii="Garamond" w:hAnsi="Garamond"/>
          <w:noProof/>
          <w:lang w:val="en-US"/>
        </w:rPr>
        <w:tab/>
        <w:t>49, 52</w:t>
      </w:r>
    </w:p>
    <w:p w14:paraId="79EF0A9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Methora</w:t>
      </w:r>
      <w:r w:rsidRPr="00657A8B">
        <w:rPr>
          <w:rFonts w:ascii="Garamond" w:hAnsi="Garamond"/>
          <w:noProof/>
          <w:lang w:val="en-US"/>
        </w:rPr>
        <w:tab/>
        <w:t>49</w:t>
      </w:r>
    </w:p>
    <w:p w14:paraId="62751F5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Metropolitan Section</w:t>
      </w:r>
      <w:r w:rsidRPr="00657A8B">
        <w:rPr>
          <w:rFonts w:ascii="Garamond" w:hAnsi="Garamond"/>
          <w:noProof/>
          <w:lang w:val="en-US"/>
        </w:rPr>
        <w:tab/>
        <w:t>21</w:t>
      </w:r>
    </w:p>
    <w:p w14:paraId="4240FFB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Midway</w:t>
      </w:r>
      <w:r w:rsidRPr="00657A8B">
        <w:rPr>
          <w:rFonts w:ascii="Garamond" w:hAnsi="Garamond"/>
          <w:noProof/>
          <w:lang w:val="en-US"/>
        </w:rPr>
        <w:tab/>
        <w:t>71, 80</w:t>
      </w:r>
    </w:p>
    <w:p w14:paraId="529FBE0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Mildura</w:t>
      </w:r>
      <w:r w:rsidRPr="00657A8B">
        <w:rPr>
          <w:rFonts w:ascii="Garamond" w:hAnsi="Garamond"/>
          <w:noProof/>
          <w:lang w:val="en-US"/>
        </w:rPr>
        <w:tab/>
        <w:t>49</w:t>
      </w:r>
    </w:p>
    <w:p w14:paraId="554A714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Milne Bay</w:t>
      </w:r>
      <w:r w:rsidRPr="00657A8B">
        <w:rPr>
          <w:rFonts w:ascii="Garamond" w:hAnsi="Garamond"/>
          <w:noProof/>
          <w:lang w:val="en-US"/>
        </w:rPr>
        <w:tab/>
        <w:t>3, 9, 12</w:t>
      </w:r>
    </w:p>
    <w:p w14:paraId="23E997D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Mindanao</w:t>
      </w:r>
      <w:r w:rsidRPr="00657A8B">
        <w:rPr>
          <w:rFonts w:ascii="Garamond" w:hAnsi="Garamond"/>
          <w:noProof/>
          <w:lang w:val="en-US"/>
        </w:rPr>
        <w:tab/>
        <w:t>8</w:t>
      </w:r>
    </w:p>
    <w:p w14:paraId="537349D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Ministry of Fuel &amp; Power</w:t>
      </w:r>
      <w:r w:rsidRPr="00657A8B">
        <w:rPr>
          <w:rFonts w:ascii="Garamond" w:hAnsi="Garamond"/>
          <w:noProof/>
          <w:lang w:val="en-US"/>
        </w:rPr>
        <w:tab/>
        <w:t>59</w:t>
      </w:r>
    </w:p>
    <w:p w14:paraId="08E5313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Mitsubishi G3M ‘Nell’ bombers</w:t>
      </w:r>
      <w:r w:rsidRPr="00657A8B">
        <w:rPr>
          <w:rFonts w:ascii="Garamond" w:hAnsi="Garamond"/>
          <w:noProof/>
          <w:lang w:val="en-US"/>
        </w:rPr>
        <w:tab/>
        <w:t>4</w:t>
      </w:r>
    </w:p>
    <w:p w14:paraId="5B9E294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Mobilgrease</w:t>
      </w:r>
      <w:r w:rsidRPr="00657A8B">
        <w:rPr>
          <w:rFonts w:ascii="Garamond" w:hAnsi="Garamond"/>
          <w:noProof/>
          <w:lang w:val="en-US"/>
        </w:rPr>
        <w:tab/>
        <w:t>24</w:t>
      </w:r>
    </w:p>
    <w:p w14:paraId="5DA367C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Mobilized Area</w:t>
      </w:r>
      <w:r w:rsidRPr="00657A8B">
        <w:rPr>
          <w:rFonts w:ascii="Garamond" w:hAnsi="Garamond"/>
          <w:noProof/>
          <w:lang w:val="en-US"/>
        </w:rPr>
        <w:tab/>
        <w:t>19</w:t>
      </w:r>
    </w:p>
    <w:p w14:paraId="60D04FD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Mobiloil</w:t>
      </w:r>
      <w:r w:rsidRPr="00657A8B">
        <w:rPr>
          <w:rFonts w:ascii="Garamond" w:hAnsi="Garamond"/>
          <w:noProof/>
          <w:lang w:val="en-US"/>
        </w:rPr>
        <w:tab/>
        <w:t>24</w:t>
      </w:r>
    </w:p>
    <w:p w14:paraId="32931D0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lastRenderedPageBreak/>
        <w:t>Momote</w:t>
      </w:r>
      <w:r w:rsidRPr="00657A8B">
        <w:rPr>
          <w:rFonts w:ascii="Garamond" w:hAnsi="Garamond"/>
          <w:noProof/>
          <w:lang w:val="en-US"/>
        </w:rPr>
        <w:tab/>
        <w:t>87</w:t>
      </w:r>
    </w:p>
    <w:p w14:paraId="50CD8B6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Mona Vale</w:t>
      </w:r>
      <w:r w:rsidRPr="00657A8B">
        <w:rPr>
          <w:rFonts w:ascii="Garamond" w:hAnsi="Garamond"/>
          <w:noProof/>
          <w:lang w:val="en-US"/>
        </w:rPr>
        <w:tab/>
        <w:t>49</w:t>
      </w:r>
    </w:p>
    <w:p w14:paraId="7869E3E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Moratai</w:t>
      </w:r>
      <w:r w:rsidRPr="00657A8B">
        <w:rPr>
          <w:rFonts w:ascii="Garamond" w:hAnsi="Garamond"/>
          <w:noProof/>
          <w:lang w:val="en-US"/>
        </w:rPr>
        <w:tab/>
        <w:t>86</w:t>
      </w:r>
    </w:p>
    <w:p w14:paraId="11590DE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Morrison</w:t>
      </w:r>
      <w:r w:rsidRPr="00657A8B">
        <w:rPr>
          <w:rFonts w:ascii="Garamond" w:hAnsi="Garamond"/>
          <w:noProof/>
          <w:lang w:val="en-US"/>
        </w:rPr>
        <w:tab/>
        <w:t>25</w:t>
      </w:r>
    </w:p>
    <w:p w14:paraId="2078246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Morton</w:t>
      </w:r>
      <w:r w:rsidRPr="00657A8B">
        <w:rPr>
          <w:rFonts w:ascii="Garamond" w:hAnsi="Garamond"/>
          <w:noProof/>
          <w:lang w:val="en-US"/>
        </w:rPr>
        <w:tab/>
        <w:t>36</w:t>
      </w:r>
    </w:p>
    <w:p w14:paraId="3C1A2F9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Mosquito</w:t>
      </w:r>
      <w:r w:rsidRPr="00657A8B">
        <w:rPr>
          <w:rFonts w:ascii="Garamond" w:hAnsi="Garamond"/>
          <w:noProof/>
          <w:lang w:val="en-US"/>
        </w:rPr>
        <w:tab/>
        <w:t>83</w:t>
      </w:r>
    </w:p>
    <w:p w14:paraId="53A033A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MT 80</w:t>
      </w:r>
      <w:r w:rsidRPr="00657A8B">
        <w:rPr>
          <w:rFonts w:ascii="Garamond" w:hAnsi="Garamond"/>
          <w:noProof/>
          <w:lang w:val="en-US"/>
        </w:rPr>
        <w:tab/>
        <w:t>37</w:t>
      </w:r>
    </w:p>
    <w:p w14:paraId="43E992C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MT Lubricating Oil</w:t>
      </w:r>
      <w:r w:rsidRPr="00657A8B">
        <w:rPr>
          <w:rFonts w:ascii="Garamond" w:hAnsi="Garamond"/>
          <w:noProof/>
          <w:lang w:val="en-US"/>
        </w:rPr>
        <w:tab/>
        <w:t>22</w:t>
      </w:r>
    </w:p>
    <w:p w14:paraId="72B1070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Mugincoble</w:t>
      </w:r>
      <w:r w:rsidRPr="00657A8B">
        <w:rPr>
          <w:rFonts w:ascii="Garamond" w:hAnsi="Garamond"/>
          <w:noProof/>
          <w:lang w:val="en-US"/>
        </w:rPr>
        <w:tab/>
        <w:t>49</w:t>
      </w:r>
    </w:p>
    <w:p w14:paraId="0C687C5B" w14:textId="045F5D6D"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Muliama</w:t>
      </w:r>
      <w:r w:rsidRPr="00657A8B">
        <w:rPr>
          <w:rFonts w:ascii="Garamond" w:hAnsi="Garamond"/>
          <w:noProof/>
          <w:lang w:val="en-US"/>
        </w:rPr>
        <w:tab/>
      </w:r>
      <w:r w:rsidR="00F869DF">
        <w:rPr>
          <w:rFonts w:ascii="Garamond" w:hAnsi="Garamond"/>
          <w:noProof/>
          <w:lang w:val="en-US"/>
        </w:rPr>
        <w:t xml:space="preserve">70, </w:t>
      </w:r>
      <w:r w:rsidRPr="00657A8B">
        <w:rPr>
          <w:rFonts w:ascii="Garamond" w:hAnsi="Garamond"/>
          <w:noProof/>
          <w:lang w:val="en-US"/>
        </w:rPr>
        <w:t>71</w:t>
      </w:r>
    </w:p>
    <w:p w14:paraId="41E974F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Munitions Supply Laboratories</w:t>
      </w:r>
      <w:r w:rsidRPr="00657A8B">
        <w:rPr>
          <w:rFonts w:ascii="Garamond" w:hAnsi="Garamond"/>
          <w:noProof/>
          <w:lang w:val="en-US"/>
        </w:rPr>
        <w:tab/>
        <w:t>12</w:t>
      </w:r>
    </w:p>
    <w:p w14:paraId="343A18C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Mustang</w:t>
      </w:r>
      <w:r w:rsidRPr="00657A8B">
        <w:rPr>
          <w:rFonts w:ascii="Garamond" w:hAnsi="Garamond"/>
          <w:noProof/>
          <w:lang w:val="en-US"/>
        </w:rPr>
        <w:tab/>
        <w:t>83</w:t>
      </w:r>
    </w:p>
    <w:p w14:paraId="33D46DD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Muswellbrook</w:t>
      </w:r>
      <w:r w:rsidRPr="00657A8B">
        <w:rPr>
          <w:rFonts w:ascii="Garamond" w:hAnsi="Garamond"/>
          <w:noProof/>
          <w:lang w:val="en-US"/>
        </w:rPr>
        <w:tab/>
        <w:t>49</w:t>
      </w:r>
    </w:p>
    <w:p w14:paraId="7786C71D"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N</w:t>
      </w:r>
    </w:p>
    <w:p w14:paraId="0891A6F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Nabiac</w:t>
      </w:r>
      <w:r w:rsidRPr="00657A8B">
        <w:rPr>
          <w:rFonts w:ascii="Garamond" w:hAnsi="Garamond"/>
          <w:noProof/>
          <w:lang w:val="en-US"/>
        </w:rPr>
        <w:tab/>
        <w:t>34, 88</w:t>
      </w:r>
    </w:p>
    <w:p w14:paraId="56BEF5E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Nairn</w:t>
      </w:r>
      <w:r w:rsidRPr="00657A8B">
        <w:rPr>
          <w:rFonts w:ascii="Garamond" w:hAnsi="Garamond"/>
          <w:noProof/>
          <w:lang w:val="en-US"/>
        </w:rPr>
        <w:tab/>
        <w:t>9, 97</w:t>
      </w:r>
    </w:p>
    <w:p w14:paraId="76ED2E4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Narragin</w:t>
      </w:r>
      <w:r w:rsidRPr="00657A8B">
        <w:rPr>
          <w:rFonts w:ascii="Garamond" w:hAnsi="Garamond"/>
          <w:noProof/>
          <w:lang w:val="en-US"/>
        </w:rPr>
        <w:tab/>
        <w:t>49, 88</w:t>
      </w:r>
    </w:p>
    <w:p w14:paraId="041662C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Narromine</w:t>
      </w:r>
      <w:r w:rsidRPr="00657A8B">
        <w:rPr>
          <w:rFonts w:ascii="Garamond" w:hAnsi="Garamond"/>
          <w:noProof/>
          <w:lang w:val="en-US"/>
        </w:rPr>
        <w:tab/>
        <w:t>47, 49, 88</w:t>
      </w:r>
    </w:p>
    <w:p w14:paraId="69D8D45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Nassau Bay</w:t>
      </w:r>
      <w:r w:rsidRPr="00657A8B">
        <w:rPr>
          <w:rFonts w:ascii="Garamond" w:hAnsi="Garamond"/>
          <w:noProof/>
          <w:lang w:val="en-US"/>
        </w:rPr>
        <w:tab/>
        <w:t>81</w:t>
      </w:r>
    </w:p>
    <w:p w14:paraId="3E57229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National Oil Pty Ltd</w:t>
      </w:r>
      <w:r w:rsidRPr="00657A8B">
        <w:rPr>
          <w:rFonts w:ascii="Garamond" w:hAnsi="Garamond"/>
          <w:noProof/>
          <w:lang w:val="en-US"/>
        </w:rPr>
        <w:tab/>
        <w:t>13</w:t>
      </w:r>
    </w:p>
    <w:p w14:paraId="2FD5CC0D" w14:textId="7E3B8BE8" w:rsidR="00657A8B" w:rsidRPr="00657A8B" w:rsidRDefault="00F869DF">
      <w:pPr>
        <w:pStyle w:val="Index1"/>
        <w:tabs>
          <w:tab w:val="right" w:leader="dot" w:pos="3423"/>
        </w:tabs>
        <w:rPr>
          <w:rFonts w:ascii="Garamond" w:hAnsi="Garamond"/>
          <w:noProof/>
          <w:lang w:val="en-US"/>
        </w:rPr>
      </w:pPr>
      <w:r w:rsidRPr="00657A8B">
        <w:rPr>
          <w:rFonts w:ascii="Garamond" w:hAnsi="Garamond"/>
          <w:noProof/>
          <w:lang w:val="en-US"/>
        </w:rPr>
        <w:t>Natuiina</w:t>
      </w:r>
      <w:r w:rsidR="00657A8B" w:rsidRPr="00657A8B">
        <w:rPr>
          <w:rFonts w:ascii="Garamond" w:hAnsi="Garamond"/>
          <w:noProof/>
          <w:lang w:val="en-US"/>
        </w:rPr>
        <w:tab/>
        <w:t>62</w:t>
      </w:r>
    </w:p>
    <w:p w14:paraId="3801CB1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Neal</w:t>
      </w:r>
      <w:r w:rsidRPr="00657A8B">
        <w:rPr>
          <w:rFonts w:ascii="Garamond" w:hAnsi="Garamond"/>
          <w:noProof/>
          <w:lang w:val="en-US"/>
        </w:rPr>
        <w:tab/>
        <w:t>27, 97</w:t>
      </w:r>
    </w:p>
    <w:p w14:paraId="37DA00CF" w14:textId="58BD2B8E" w:rsidR="00657A8B" w:rsidRPr="00657A8B" w:rsidRDefault="00F869DF">
      <w:pPr>
        <w:pStyle w:val="Index1"/>
        <w:tabs>
          <w:tab w:val="right" w:leader="dot" w:pos="3423"/>
        </w:tabs>
        <w:rPr>
          <w:rFonts w:ascii="Garamond" w:hAnsi="Garamond"/>
          <w:noProof/>
          <w:lang w:val="en-US"/>
        </w:rPr>
      </w:pPr>
      <w:r w:rsidRPr="00657A8B">
        <w:rPr>
          <w:rFonts w:ascii="Garamond" w:hAnsi="Garamond"/>
          <w:noProof/>
          <w:lang w:val="en-US"/>
        </w:rPr>
        <w:t>Nehalem</w:t>
      </w:r>
      <w:r w:rsidR="00657A8B" w:rsidRPr="00657A8B">
        <w:rPr>
          <w:rFonts w:ascii="Garamond" w:hAnsi="Garamond"/>
          <w:noProof/>
          <w:lang w:val="en-US"/>
        </w:rPr>
        <w:tab/>
        <w:t>59</w:t>
      </w:r>
    </w:p>
    <w:p w14:paraId="415DE6E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Nelson</w:t>
      </w:r>
      <w:r w:rsidRPr="00657A8B">
        <w:rPr>
          <w:rFonts w:ascii="Garamond" w:hAnsi="Garamond"/>
          <w:noProof/>
          <w:lang w:val="en-US"/>
        </w:rPr>
        <w:tab/>
        <w:t>36</w:t>
      </w:r>
    </w:p>
    <w:p w14:paraId="4A7026B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Nemingha</w:t>
      </w:r>
      <w:r w:rsidRPr="00657A8B">
        <w:rPr>
          <w:rFonts w:ascii="Garamond" w:hAnsi="Garamond"/>
          <w:noProof/>
          <w:lang w:val="en-US"/>
        </w:rPr>
        <w:tab/>
        <w:t>49, 53, 54</w:t>
      </w:r>
    </w:p>
    <w:p w14:paraId="4B8A7C3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Nene</w:t>
      </w:r>
      <w:r w:rsidRPr="00657A8B">
        <w:rPr>
          <w:rFonts w:ascii="Garamond" w:hAnsi="Garamond"/>
          <w:noProof/>
          <w:lang w:val="en-US"/>
        </w:rPr>
        <w:tab/>
        <w:t>84, 86</w:t>
      </w:r>
    </w:p>
    <w:p w14:paraId="1ACD4C1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Neptune</w:t>
      </w:r>
      <w:r w:rsidRPr="00657A8B">
        <w:rPr>
          <w:rFonts w:ascii="Garamond" w:hAnsi="Garamond"/>
          <w:noProof/>
          <w:lang w:val="en-US"/>
        </w:rPr>
        <w:tab/>
        <w:t>16, 23, 24</w:t>
      </w:r>
    </w:p>
    <w:p w14:paraId="50ECC19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Neptune Oil Company Pty. Ltd.</w:t>
      </w:r>
      <w:r w:rsidRPr="00657A8B">
        <w:rPr>
          <w:rFonts w:ascii="Garamond" w:hAnsi="Garamond"/>
          <w:noProof/>
          <w:lang w:val="en-US"/>
        </w:rPr>
        <w:tab/>
        <w:t>16</w:t>
      </w:r>
    </w:p>
    <w:p w14:paraId="25CC3A71" w14:textId="7D6A21DE"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Netherland East Indies</w:t>
      </w:r>
      <w:r w:rsidRPr="00657A8B">
        <w:rPr>
          <w:rFonts w:ascii="Garamond" w:hAnsi="Garamond"/>
          <w:noProof/>
          <w:lang w:val="en-US"/>
        </w:rPr>
        <w:tab/>
      </w:r>
      <w:r w:rsidR="00F869DF">
        <w:rPr>
          <w:rFonts w:ascii="Garamond" w:hAnsi="Garamond"/>
          <w:noProof/>
          <w:lang w:val="en-US"/>
        </w:rPr>
        <w:t xml:space="preserve">8, </w:t>
      </w:r>
      <w:r w:rsidRPr="00657A8B">
        <w:rPr>
          <w:rFonts w:ascii="Garamond" w:hAnsi="Garamond"/>
          <w:noProof/>
          <w:lang w:val="en-US"/>
        </w:rPr>
        <w:t>55</w:t>
      </w:r>
    </w:p>
    <w:p w14:paraId="26EAC07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Netherland West Indies</w:t>
      </w:r>
      <w:r w:rsidRPr="00657A8B">
        <w:rPr>
          <w:rFonts w:ascii="Garamond" w:hAnsi="Garamond"/>
          <w:noProof/>
          <w:lang w:val="en-US"/>
        </w:rPr>
        <w:tab/>
        <w:t>59</w:t>
      </w:r>
    </w:p>
    <w:p w14:paraId="7CD8BA7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New Britain</w:t>
      </w:r>
      <w:r w:rsidRPr="00657A8B">
        <w:rPr>
          <w:rFonts w:ascii="Garamond" w:hAnsi="Garamond"/>
          <w:noProof/>
          <w:lang w:val="en-US"/>
        </w:rPr>
        <w:tab/>
        <w:t>46, 80</w:t>
      </w:r>
    </w:p>
    <w:p w14:paraId="21770A7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New Guinea</w:t>
      </w:r>
      <w:r w:rsidRPr="00657A8B">
        <w:rPr>
          <w:rFonts w:ascii="Garamond" w:hAnsi="Garamond"/>
          <w:noProof/>
          <w:lang w:val="en-US"/>
        </w:rPr>
        <w:tab/>
        <w:t>3, 8, 10, 11, 45, 46, 59, 61, 70, 78, 80, 81, 83, 86, 87</w:t>
      </w:r>
    </w:p>
    <w:p w14:paraId="6ED9C5A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New Zealand</w:t>
      </w:r>
      <w:r w:rsidRPr="00657A8B">
        <w:rPr>
          <w:rFonts w:ascii="Garamond" w:hAnsi="Garamond"/>
          <w:noProof/>
          <w:lang w:val="en-US"/>
        </w:rPr>
        <w:tab/>
        <w:t>55, 56, 61, 65</w:t>
      </w:r>
    </w:p>
    <w:p w14:paraId="3380A7F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Newcastle</w:t>
      </w:r>
      <w:r w:rsidRPr="00657A8B">
        <w:rPr>
          <w:rFonts w:ascii="Garamond" w:hAnsi="Garamond"/>
          <w:noProof/>
          <w:lang w:val="en-US"/>
        </w:rPr>
        <w:tab/>
        <w:t>12, 31, 34, 88</w:t>
      </w:r>
    </w:p>
    <w:p w14:paraId="69B91C0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Newnes</w:t>
      </w:r>
      <w:r w:rsidRPr="00657A8B">
        <w:rPr>
          <w:rFonts w:ascii="Garamond" w:hAnsi="Garamond"/>
          <w:noProof/>
          <w:lang w:val="en-US"/>
        </w:rPr>
        <w:tab/>
        <w:t>14, 97</w:t>
      </w:r>
    </w:p>
    <w:p w14:paraId="7D751C3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Newport</w:t>
      </w:r>
      <w:r w:rsidRPr="00657A8B">
        <w:rPr>
          <w:rFonts w:ascii="Garamond" w:hAnsi="Garamond"/>
          <w:noProof/>
          <w:lang w:val="en-US"/>
        </w:rPr>
        <w:tab/>
        <w:t>37, 39, 82</w:t>
      </w:r>
    </w:p>
    <w:p w14:paraId="10C79A5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Newport Terminal</w:t>
      </w:r>
      <w:r w:rsidRPr="00657A8B">
        <w:rPr>
          <w:rFonts w:ascii="Garamond" w:hAnsi="Garamond"/>
          <w:noProof/>
          <w:lang w:val="en-US"/>
        </w:rPr>
        <w:tab/>
        <w:t>37, 39</w:t>
      </w:r>
    </w:p>
    <w:p w14:paraId="5478859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Nickajack Trail</w:t>
      </w:r>
      <w:r w:rsidRPr="00657A8B">
        <w:rPr>
          <w:rFonts w:ascii="Garamond" w:hAnsi="Garamond"/>
          <w:noProof/>
          <w:lang w:val="en-US"/>
        </w:rPr>
        <w:tab/>
        <w:t>60</w:t>
      </w:r>
    </w:p>
    <w:p w14:paraId="2EA911F3" w14:textId="6BA234D0"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w:t>
      </w:r>
      <w:r w:rsidR="00F869DF">
        <w:rPr>
          <w:rFonts w:ascii="Garamond" w:hAnsi="Garamond"/>
          <w:noProof/>
          <w:lang w:val="en-US"/>
        </w:rPr>
        <w:t>.</w:t>
      </w:r>
      <w:r w:rsidRPr="00657A8B">
        <w:rPr>
          <w:rFonts w:ascii="Garamond" w:hAnsi="Garamond"/>
          <w:noProof/>
          <w:lang w:val="en-US"/>
        </w:rPr>
        <w:t xml:space="preserve"> 6 Elementary Flying Training School</w:t>
      </w:r>
      <w:r w:rsidRPr="00657A8B">
        <w:rPr>
          <w:rFonts w:ascii="Garamond" w:hAnsi="Garamond"/>
          <w:noProof/>
          <w:lang w:val="en-US"/>
        </w:rPr>
        <w:tab/>
        <w:t>54</w:t>
      </w:r>
    </w:p>
    <w:p w14:paraId="27225DF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10 IAFD</w:t>
      </w:r>
      <w:r w:rsidRPr="00657A8B">
        <w:rPr>
          <w:rFonts w:ascii="Garamond" w:hAnsi="Garamond"/>
          <w:noProof/>
          <w:lang w:val="en-US"/>
        </w:rPr>
        <w:tab/>
        <w:t>50</w:t>
      </w:r>
    </w:p>
    <w:p w14:paraId="6C7A7EA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100 Squadron</w:t>
      </w:r>
      <w:r w:rsidRPr="00657A8B">
        <w:rPr>
          <w:rFonts w:ascii="Garamond" w:hAnsi="Garamond"/>
          <w:noProof/>
          <w:lang w:val="en-US"/>
        </w:rPr>
        <w:tab/>
        <w:t>69</w:t>
      </w:r>
    </w:p>
    <w:p w14:paraId="325A9F6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107 Squadron</w:t>
      </w:r>
      <w:r w:rsidRPr="00657A8B">
        <w:rPr>
          <w:rFonts w:ascii="Garamond" w:hAnsi="Garamond"/>
          <w:noProof/>
          <w:lang w:val="en-US"/>
        </w:rPr>
        <w:tab/>
        <w:t>74</w:t>
      </w:r>
    </w:p>
    <w:p w14:paraId="59A2AD5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11 Squadron</w:t>
      </w:r>
      <w:r w:rsidRPr="00657A8B">
        <w:rPr>
          <w:rFonts w:ascii="Garamond" w:hAnsi="Garamond"/>
          <w:noProof/>
          <w:lang w:val="en-US"/>
        </w:rPr>
        <w:tab/>
        <w:t>73, 74</w:t>
      </w:r>
    </w:p>
    <w:p w14:paraId="50E13B9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16 IAFD</w:t>
      </w:r>
      <w:r w:rsidRPr="00657A8B">
        <w:rPr>
          <w:rFonts w:ascii="Garamond" w:hAnsi="Garamond"/>
          <w:noProof/>
          <w:lang w:val="en-US"/>
        </w:rPr>
        <w:tab/>
        <w:t>51</w:t>
      </w:r>
    </w:p>
    <w:p w14:paraId="6BB8379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20 IAFD</w:t>
      </w:r>
      <w:r w:rsidRPr="00657A8B">
        <w:rPr>
          <w:rFonts w:ascii="Garamond" w:hAnsi="Garamond"/>
          <w:noProof/>
          <w:lang w:val="en-US"/>
        </w:rPr>
        <w:tab/>
        <w:t>53</w:t>
      </w:r>
    </w:p>
    <w:p w14:paraId="153A9CD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20 Squadron</w:t>
      </w:r>
      <w:r w:rsidRPr="00657A8B">
        <w:rPr>
          <w:rFonts w:ascii="Garamond" w:hAnsi="Garamond"/>
          <w:noProof/>
          <w:lang w:val="en-US"/>
        </w:rPr>
        <w:tab/>
        <w:t>73, 74, 75, 76</w:t>
      </w:r>
    </w:p>
    <w:p w14:paraId="049FA21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24 IAFD</w:t>
      </w:r>
      <w:r w:rsidRPr="00657A8B">
        <w:rPr>
          <w:rFonts w:ascii="Garamond" w:hAnsi="Garamond"/>
          <w:noProof/>
          <w:lang w:val="en-US"/>
        </w:rPr>
        <w:tab/>
        <w:t>51</w:t>
      </w:r>
    </w:p>
    <w:p w14:paraId="7B196EB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25 IAFD</w:t>
      </w:r>
      <w:r w:rsidRPr="00657A8B">
        <w:rPr>
          <w:rFonts w:ascii="Garamond" w:hAnsi="Garamond"/>
          <w:noProof/>
          <w:lang w:val="en-US"/>
        </w:rPr>
        <w:tab/>
        <w:t>51</w:t>
      </w:r>
    </w:p>
    <w:p w14:paraId="19B87A8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26 IAFD</w:t>
      </w:r>
      <w:r w:rsidRPr="00657A8B">
        <w:rPr>
          <w:rFonts w:ascii="Garamond" w:hAnsi="Garamond"/>
          <w:noProof/>
          <w:lang w:val="en-US"/>
        </w:rPr>
        <w:tab/>
        <w:t>52</w:t>
      </w:r>
    </w:p>
    <w:p w14:paraId="554275F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27 IAFD</w:t>
      </w:r>
      <w:r w:rsidRPr="00657A8B">
        <w:rPr>
          <w:rFonts w:ascii="Garamond" w:hAnsi="Garamond"/>
          <w:noProof/>
          <w:lang w:val="en-US"/>
        </w:rPr>
        <w:tab/>
        <w:t>52</w:t>
      </w:r>
    </w:p>
    <w:p w14:paraId="71B4A9D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29 IAFD</w:t>
      </w:r>
      <w:r w:rsidRPr="00657A8B">
        <w:rPr>
          <w:rFonts w:ascii="Garamond" w:hAnsi="Garamond"/>
          <w:noProof/>
          <w:lang w:val="en-US"/>
        </w:rPr>
        <w:tab/>
        <w:t>52</w:t>
      </w:r>
    </w:p>
    <w:p w14:paraId="3AE5B6B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3 Operational Training Unit</w:t>
      </w:r>
      <w:r w:rsidRPr="00657A8B">
        <w:rPr>
          <w:rFonts w:ascii="Garamond" w:hAnsi="Garamond"/>
          <w:noProof/>
          <w:lang w:val="en-US"/>
        </w:rPr>
        <w:tab/>
        <w:t>74</w:t>
      </w:r>
    </w:p>
    <w:p w14:paraId="19A04BB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34 Squadron</w:t>
      </w:r>
      <w:r w:rsidRPr="00657A8B">
        <w:rPr>
          <w:rFonts w:ascii="Garamond" w:hAnsi="Garamond"/>
          <w:noProof/>
          <w:lang w:val="en-US"/>
        </w:rPr>
        <w:tab/>
        <w:t>78</w:t>
      </w:r>
    </w:p>
    <w:p w14:paraId="3584E01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40 Squadron</w:t>
      </w:r>
      <w:r w:rsidRPr="00657A8B">
        <w:rPr>
          <w:rFonts w:ascii="Garamond" w:hAnsi="Garamond"/>
          <w:noProof/>
          <w:lang w:val="en-US"/>
        </w:rPr>
        <w:tab/>
        <w:t>74</w:t>
      </w:r>
    </w:p>
    <w:p w14:paraId="459629A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41 Squadron</w:t>
      </w:r>
      <w:r w:rsidRPr="00657A8B">
        <w:rPr>
          <w:rFonts w:ascii="Garamond" w:hAnsi="Garamond"/>
          <w:noProof/>
          <w:lang w:val="en-US"/>
        </w:rPr>
        <w:tab/>
        <w:t>74</w:t>
      </w:r>
    </w:p>
    <w:p w14:paraId="2CC7B35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43 Squadron</w:t>
      </w:r>
      <w:r w:rsidRPr="00657A8B">
        <w:rPr>
          <w:rFonts w:ascii="Garamond" w:hAnsi="Garamond"/>
          <w:noProof/>
          <w:lang w:val="en-US"/>
        </w:rPr>
        <w:tab/>
        <w:t>74</w:t>
      </w:r>
    </w:p>
    <w:p w14:paraId="0438171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44 Operational Base Unit</w:t>
      </w:r>
      <w:r w:rsidRPr="00657A8B">
        <w:rPr>
          <w:rFonts w:ascii="Garamond" w:hAnsi="Garamond"/>
          <w:noProof/>
          <w:lang w:val="en-US"/>
        </w:rPr>
        <w:tab/>
        <w:t>70</w:t>
      </w:r>
    </w:p>
    <w:p w14:paraId="76DB1C0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5 (Tactical Reconnaissance) Squadron</w:t>
      </w:r>
      <w:r w:rsidRPr="00657A8B">
        <w:rPr>
          <w:rFonts w:ascii="Garamond" w:hAnsi="Garamond"/>
          <w:noProof/>
          <w:lang w:val="en-US"/>
        </w:rPr>
        <w:tab/>
        <w:t>41</w:t>
      </w:r>
    </w:p>
    <w:p w14:paraId="4ECE513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5 Squadron</w:t>
      </w:r>
      <w:r w:rsidRPr="00657A8B">
        <w:rPr>
          <w:rFonts w:ascii="Garamond" w:hAnsi="Garamond"/>
          <w:noProof/>
          <w:lang w:val="en-US"/>
        </w:rPr>
        <w:tab/>
        <w:t>69</w:t>
      </w:r>
    </w:p>
    <w:p w14:paraId="5C0E98C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6 Elementary Flying Training School</w:t>
      </w:r>
      <w:r w:rsidRPr="00657A8B">
        <w:rPr>
          <w:rFonts w:ascii="Garamond" w:hAnsi="Garamond"/>
          <w:noProof/>
          <w:lang w:val="en-US"/>
        </w:rPr>
        <w:tab/>
        <w:t>53</w:t>
      </w:r>
    </w:p>
    <w:p w14:paraId="3706DB9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67 Squadron</w:t>
      </w:r>
      <w:r w:rsidRPr="00657A8B">
        <w:rPr>
          <w:rFonts w:ascii="Garamond" w:hAnsi="Garamond"/>
          <w:noProof/>
          <w:lang w:val="en-US"/>
        </w:rPr>
        <w:tab/>
        <w:t>76</w:t>
      </w:r>
    </w:p>
    <w:p w14:paraId="1D21E6A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76 Squadron</w:t>
      </w:r>
      <w:r w:rsidRPr="00657A8B">
        <w:rPr>
          <w:rFonts w:ascii="Garamond" w:hAnsi="Garamond"/>
          <w:noProof/>
          <w:lang w:val="en-US"/>
        </w:rPr>
        <w:tab/>
        <w:t>40</w:t>
      </w:r>
    </w:p>
    <w:p w14:paraId="389B39A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77 Squadron</w:t>
      </w:r>
      <w:r w:rsidRPr="00657A8B">
        <w:rPr>
          <w:rFonts w:ascii="Garamond" w:hAnsi="Garamond"/>
          <w:noProof/>
          <w:lang w:val="en-US"/>
        </w:rPr>
        <w:tab/>
        <w:t>41, 84</w:t>
      </w:r>
    </w:p>
    <w:p w14:paraId="35FF044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 78 (Fighter) Wing</w:t>
      </w:r>
      <w:r w:rsidRPr="00657A8B">
        <w:rPr>
          <w:rFonts w:ascii="Garamond" w:hAnsi="Garamond"/>
          <w:noProof/>
          <w:lang w:val="en-US"/>
        </w:rPr>
        <w:tab/>
        <w:t>85</w:t>
      </w:r>
    </w:p>
    <w:p w14:paraId="1354A88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Noonkanbah</w:t>
      </w:r>
      <w:r w:rsidRPr="00657A8B">
        <w:rPr>
          <w:rFonts w:ascii="Garamond" w:hAnsi="Garamond"/>
          <w:noProof/>
          <w:lang w:val="en-US"/>
        </w:rPr>
        <w:tab/>
        <w:t>86</w:t>
      </w:r>
    </w:p>
    <w:p w14:paraId="31D249D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North African Campaign</w:t>
      </w:r>
      <w:r w:rsidRPr="00657A8B">
        <w:rPr>
          <w:rFonts w:ascii="Garamond" w:hAnsi="Garamond"/>
          <w:noProof/>
          <w:lang w:val="en-US"/>
        </w:rPr>
        <w:tab/>
        <w:t>45</w:t>
      </w:r>
    </w:p>
    <w:p w14:paraId="6B678E2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Northam</w:t>
      </w:r>
      <w:r w:rsidRPr="00657A8B">
        <w:rPr>
          <w:rFonts w:ascii="Garamond" w:hAnsi="Garamond"/>
          <w:noProof/>
          <w:lang w:val="en-US"/>
        </w:rPr>
        <w:tab/>
        <w:t>43, 47, 49, 50</w:t>
      </w:r>
    </w:p>
    <w:p w14:paraId="7EC642B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Nowra-Moruya</w:t>
      </w:r>
      <w:r w:rsidRPr="00657A8B">
        <w:rPr>
          <w:rFonts w:ascii="Garamond" w:hAnsi="Garamond"/>
          <w:noProof/>
          <w:lang w:val="en-US"/>
        </w:rPr>
        <w:tab/>
        <w:t>34</w:t>
      </w:r>
    </w:p>
    <w:p w14:paraId="16FA55C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NSW Water Commission</w:t>
      </w:r>
      <w:r w:rsidRPr="00657A8B">
        <w:rPr>
          <w:rFonts w:ascii="Garamond" w:hAnsi="Garamond"/>
          <w:noProof/>
          <w:lang w:val="en-US"/>
        </w:rPr>
        <w:tab/>
        <w:t>52</w:t>
      </w:r>
    </w:p>
    <w:p w14:paraId="1CB8768D"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O</w:t>
      </w:r>
    </w:p>
    <w:p w14:paraId="6BA8C3D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Octane 73</w:t>
      </w:r>
      <w:r w:rsidRPr="00657A8B">
        <w:rPr>
          <w:rFonts w:ascii="Garamond" w:hAnsi="Garamond"/>
          <w:noProof/>
          <w:lang w:val="en-US"/>
        </w:rPr>
        <w:tab/>
        <w:t>50, 51, 52</w:t>
      </w:r>
    </w:p>
    <w:p w14:paraId="446E911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Ohio</w:t>
      </w:r>
      <w:r w:rsidRPr="00657A8B">
        <w:rPr>
          <w:rFonts w:ascii="Garamond" w:hAnsi="Garamond"/>
          <w:noProof/>
          <w:lang w:val="en-US"/>
        </w:rPr>
        <w:tab/>
        <w:t>64</w:t>
      </w:r>
    </w:p>
    <w:p w14:paraId="60C0BB7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Onlsow</w:t>
      </w:r>
      <w:r w:rsidRPr="00657A8B">
        <w:rPr>
          <w:rFonts w:ascii="Garamond" w:hAnsi="Garamond"/>
          <w:noProof/>
          <w:lang w:val="en-US"/>
        </w:rPr>
        <w:tab/>
        <w:t>86, 88</w:t>
      </w:r>
    </w:p>
    <w:p w14:paraId="5CE42F6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Oodnadatta</w:t>
      </w:r>
      <w:r w:rsidRPr="00657A8B">
        <w:rPr>
          <w:rFonts w:ascii="Garamond" w:hAnsi="Garamond"/>
          <w:noProof/>
          <w:lang w:val="en-US"/>
        </w:rPr>
        <w:tab/>
        <w:t>86, 88</w:t>
      </w:r>
    </w:p>
    <w:p w14:paraId="38FB493A" w14:textId="4E2D67C2"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Operation Cartwheel</w:t>
      </w:r>
      <w:r w:rsidRPr="00657A8B">
        <w:rPr>
          <w:rFonts w:ascii="Garamond" w:hAnsi="Garamond"/>
          <w:noProof/>
          <w:lang w:val="en-US"/>
        </w:rPr>
        <w:tab/>
      </w:r>
      <w:r w:rsidR="00F869DF">
        <w:rPr>
          <w:rFonts w:ascii="Garamond" w:hAnsi="Garamond"/>
          <w:noProof/>
          <w:lang w:val="en-US"/>
        </w:rPr>
        <w:t xml:space="preserve">10, </w:t>
      </w:r>
      <w:r w:rsidRPr="00657A8B">
        <w:rPr>
          <w:rFonts w:ascii="Garamond" w:hAnsi="Garamond"/>
          <w:noProof/>
          <w:lang w:val="en-US"/>
        </w:rPr>
        <w:t>81</w:t>
      </w:r>
    </w:p>
    <w:p w14:paraId="5BADA67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Operation Downfall</w:t>
      </w:r>
      <w:r w:rsidRPr="00657A8B">
        <w:rPr>
          <w:rFonts w:ascii="Garamond" w:hAnsi="Garamond"/>
          <w:noProof/>
          <w:lang w:val="en-US"/>
        </w:rPr>
        <w:tab/>
        <w:t>11</w:t>
      </w:r>
    </w:p>
    <w:p w14:paraId="2FD8056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Overseas Supply Committee</w:t>
      </w:r>
      <w:r w:rsidRPr="00657A8B">
        <w:rPr>
          <w:rFonts w:ascii="Garamond" w:hAnsi="Garamond"/>
          <w:noProof/>
          <w:lang w:val="en-US"/>
        </w:rPr>
        <w:tab/>
        <w:t>17</w:t>
      </w:r>
    </w:p>
    <w:p w14:paraId="0D537ED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Owen</w:t>
      </w:r>
      <w:r w:rsidRPr="00657A8B">
        <w:rPr>
          <w:rFonts w:ascii="Garamond" w:hAnsi="Garamond"/>
          <w:noProof/>
          <w:lang w:val="en-US"/>
        </w:rPr>
        <w:tab/>
        <w:t>35, 36, 37</w:t>
      </w:r>
    </w:p>
    <w:p w14:paraId="573673D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Oxford</w:t>
      </w:r>
      <w:r w:rsidRPr="00657A8B">
        <w:rPr>
          <w:rFonts w:ascii="Garamond" w:hAnsi="Garamond"/>
          <w:noProof/>
          <w:lang w:val="en-US"/>
        </w:rPr>
        <w:tab/>
        <w:t>83</w:t>
      </w:r>
    </w:p>
    <w:p w14:paraId="5F080375"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P</w:t>
      </w:r>
    </w:p>
    <w:p w14:paraId="51798A5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P-38 Lightning</w:t>
      </w:r>
      <w:r w:rsidRPr="00657A8B">
        <w:rPr>
          <w:rFonts w:ascii="Garamond" w:hAnsi="Garamond"/>
          <w:noProof/>
          <w:lang w:val="en-US"/>
        </w:rPr>
        <w:tab/>
        <w:t>10, 63, 68</w:t>
      </w:r>
    </w:p>
    <w:p w14:paraId="3EBD794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P-39 Aircobra</w:t>
      </w:r>
      <w:r w:rsidRPr="00657A8B">
        <w:rPr>
          <w:rFonts w:ascii="Garamond" w:hAnsi="Garamond"/>
          <w:noProof/>
          <w:lang w:val="en-US"/>
        </w:rPr>
        <w:tab/>
        <w:t>63</w:t>
      </w:r>
    </w:p>
    <w:p w14:paraId="05E2B02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Parafield</w:t>
      </w:r>
      <w:r w:rsidRPr="00657A8B">
        <w:rPr>
          <w:rFonts w:ascii="Garamond" w:hAnsi="Garamond"/>
          <w:noProof/>
          <w:lang w:val="en-US"/>
        </w:rPr>
        <w:tab/>
        <w:t>88</w:t>
      </w:r>
    </w:p>
    <w:p w14:paraId="648C785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Parkes</w:t>
      </w:r>
      <w:r w:rsidRPr="00657A8B">
        <w:rPr>
          <w:rFonts w:ascii="Garamond" w:hAnsi="Garamond"/>
          <w:noProof/>
          <w:lang w:val="en-US"/>
        </w:rPr>
        <w:tab/>
        <w:t>49, 88</w:t>
      </w:r>
    </w:p>
    <w:p w14:paraId="7BF1C04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Pattemore</w:t>
      </w:r>
      <w:r w:rsidRPr="00657A8B">
        <w:rPr>
          <w:rFonts w:ascii="Garamond" w:hAnsi="Garamond"/>
          <w:noProof/>
          <w:lang w:val="en-US"/>
        </w:rPr>
        <w:tab/>
        <w:t>36, 37</w:t>
      </w:r>
    </w:p>
    <w:p w14:paraId="046B3F3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PAW District 5</w:t>
      </w:r>
      <w:r w:rsidRPr="00657A8B">
        <w:rPr>
          <w:rFonts w:ascii="Garamond" w:hAnsi="Garamond"/>
          <w:noProof/>
          <w:lang w:val="en-US"/>
        </w:rPr>
        <w:tab/>
        <w:t>56</w:t>
      </w:r>
    </w:p>
    <w:p w14:paraId="2165C4F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Pearce</w:t>
      </w:r>
      <w:r w:rsidRPr="00657A8B">
        <w:rPr>
          <w:rFonts w:ascii="Garamond" w:hAnsi="Garamond"/>
          <w:noProof/>
          <w:lang w:val="en-US"/>
        </w:rPr>
        <w:tab/>
        <w:t>43, 87, 88</w:t>
      </w:r>
    </w:p>
    <w:p w14:paraId="58427F0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Pearl Harbour</w:t>
      </w:r>
      <w:r w:rsidRPr="00657A8B">
        <w:rPr>
          <w:rFonts w:ascii="Garamond" w:hAnsi="Garamond"/>
          <w:noProof/>
          <w:lang w:val="en-US"/>
        </w:rPr>
        <w:tab/>
        <w:t>4</w:t>
      </w:r>
    </w:p>
    <w:p w14:paraId="0A1082C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Pensacola</w:t>
      </w:r>
      <w:r w:rsidRPr="00657A8B">
        <w:rPr>
          <w:rFonts w:ascii="Garamond" w:hAnsi="Garamond"/>
          <w:noProof/>
          <w:lang w:val="en-US"/>
        </w:rPr>
        <w:tab/>
        <w:t>69</w:t>
      </w:r>
    </w:p>
    <w:p w14:paraId="367574C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Philippines</w:t>
      </w:r>
      <w:r w:rsidRPr="00657A8B">
        <w:rPr>
          <w:rFonts w:ascii="Garamond" w:hAnsi="Garamond"/>
          <w:noProof/>
          <w:lang w:val="en-US"/>
        </w:rPr>
        <w:tab/>
        <w:t>4, 8, 11, 67, 81</w:t>
      </w:r>
    </w:p>
    <w:p w14:paraId="530D5BB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Pool Depot</w:t>
      </w:r>
      <w:r w:rsidRPr="00657A8B">
        <w:rPr>
          <w:rFonts w:ascii="Garamond" w:hAnsi="Garamond"/>
          <w:noProof/>
          <w:lang w:val="en-US"/>
        </w:rPr>
        <w:tab/>
        <w:t>19</w:t>
      </w:r>
    </w:p>
    <w:p w14:paraId="428382FF" w14:textId="6C4823C4"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Pool Petroleum</w:t>
      </w:r>
      <w:r w:rsidRPr="00657A8B">
        <w:rPr>
          <w:rFonts w:ascii="Garamond" w:hAnsi="Garamond"/>
          <w:noProof/>
          <w:lang w:val="en-US"/>
        </w:rPr>
        <w:tab/>
        <w:t xml:space="preserve">12, 14, </w:t>
      </w:r>
      <w:r w:rsidR="00F869DF">
        <w:rPr>
          <w:rFonts w:ascii="Garamond" w:hAnsi="Garamond"/>
          <w:noProof/>
          <w:lang w:val="en-US"/>
        </w:rPr>
        <w:t xml:space="preserve">15, </w:t>
      </w:r>
      <w:r w:rsidRPr="00657A8B">
        <w:rPr>
          <w:rFonts w:ascii="Garamond" w:hAnsi="Garamond"/>
          <w:noProof/>
          <w:lang w:val="en-US"/>
        </w:rPr>
        <w:t xml:space="preserve">16, 17, </w:t>
      </w:r>
      <w:r w:rsidR="00F869DF">
        <w:rPr>
          <w:rFonts w:ascii="Garamond" w:hAnsi="Garamond"/>
          <w:noProof/>
          <w:lang w:val="en-US"/>
        </w:rPr>
        <w:t xml:space="preserve">18, </w:t>
      </w:r>
      <w:r w:rsidRPr="00657A8B">
        <w:rPr>
          <w:rFonts w:ascii="Garamond" w:hAnsi="Garamond"/>
          <w:noProof/>
          <w:lang w:val="en-US"/>
        </w:rPr>
        <w:t>21, 37, 82, 83, 97</w:t>
      </w:r>
    </w:p>
    <w:p w14:paraId="063D8D0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Port Kembla</w:t>
      </w:r>
      <w:r w:rsidRPr="00657A8B">
        <w:rPr>
          <w:rFonts w:ascii="Garamond" w:hAnsi="Garamond"/>
          <w:noProof/>
          <w:lang w:val="en-US"/>
        </w:rPr>
        <w:tab/>
        <w:t>12</w:t>
      </w:r>
    </w:p>
    <w:p w14:paraId="025877E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Port Moresby</w:t>
      </w:r>
      <w:r w:rsidRPr="00657A8B">
        <w:rPr>
          <w:rFonts w:ascii="Garamond" w:hAnsi="Garamond"/>
          <w:noProof/>
          <w:lang w:val="en-US"/>
        </w:rPr>
        <w:tab/>
        <w:t>12, 86, 87</w:t>
      </w:r>
    </w:p>
    <w:p w14:paraId="16FB8B8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Port Pirie</w:t>
      </w:r>
      <w:r w:rsidRPr="00657A8B">
        <w:rPr>
          <w:rFonts w:ascii="Garamond" w:hAnsi="Garamond"/>
          <w:noProof/>
          <w:lang w:val="en-US"/>
        </w:rPr>
        <w:tab/>
        <w:t>49, 88</w:t>
      </w:r>
    </w:p>
    <w:p w14:paraId="4B250BB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Power Kerosene</w:t>
      </w:r>
      <w:r w:rsidRPr="00657A8B">
        <w:rPr>
          <w:rFonts w:ascii="Garamond" w:hAnsi="Garamond"/>
          <w:noProof/>
          <w:lang w:val="en-US"/>
        </w:rPr>
        <w:tab/>
        <w:t>21, 22</w:t>
      </w:r>
    </w:p>
    <w:p w14:paraId="673E7EF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Pratt &amp; Whitney</w:t>
      </w:r>
      <w:r w:rsidRPr="00657A8B">
        <w:rPr>
          <w:rFonts w:ascii="Garamond" w:hAnsi="Garamond"/>
          <w:noProof/>
          <w:lang w:val="en-US"/>
        </w:rPr>
        <w:tab/>
        <w:t>63</w:t>
      </w:r>
    </w:p>
    <w:p w14:paraId="639A62C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Pugh</w:t>
      </w:r>
      <w:r w:rsidRPr="00657A8B">
        <w:rPr>
          <w:rFonts w:ascii="Garamond" w:hAnsi="Garamond"/>
          <w:noProof/>
          <w:lang w:val="en-US"/>
        </w:rPr>
        <w:tab/>
        <w:t>16</w:t>
      </w:r>
    </w:p>
    <w:p w14:paraId="34CC9FA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Pulo Samboe</w:t>
      </w:r>
      <w:r w:rsidRPr="00657A8B">
        <w:rPr>
          <w:rFonts w:ascii="Garamond" w:hAnsi="Garamond"/>
          <w:noProof/>
          <w:lang w:val="en-US"/>
        </w:rPr>
        <w:tab/>
        <w:t>55</w:t>
      </w:r>
    </w:p>
    <w:p w14:paraId="29165D7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Purr Pull</w:t>
      </w:r>
      <w:r w:rsidRPr="00657A8B">
        <w:rPr>
          <w:rFonts w:ascii="Garamond" w:hAnsi="Garamond"/>
          <w:noProof/>
          <w:lang w:val="en-US"/>
        </w:rPr>
        <w:tab/>
        <w:t>16</w:t>
      </w:r>
    </w:p>
    <w:p w14:paraId="5A0D02E9"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R</w:t>
      </w:r>
    </w:p>
    <w:p w14:paraId="40358C9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Rabaul</w:t>
      </w:r>
      <w:r w:rsidRPr="00657A8B">
        <w:rPr>
          <w:rFonts w:ascii="Garamond" w:hAnsi="Garamond"/>
          <w:noProof/>
          <w:lang w:val="en-US"/>
        </w:rPr>
        <w:tab/>
        <w:t>10, 80, 86, 87</w:t>
      </w:r>
    </w:p>
    <w:p w14:paraId="615E946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Rail Section</w:t>
      </w:r>
      <w:r w:rsidRPr="00657A8B">
        <w:rPr>
          <w:rFonts w:ascii="Garamond" w:hAnsi="Garamond"/>
          <w:noProof/>
          <w:lang w:val="en-US"/>
        </w:rPr>
        <w:tab/>
        <w:t>21</w:t>
      </w:r>
    </w:p>
    <w:p w14:paraId="04702BA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Rail Tank Car</w:t>
      </w:r>
      <w:r w:rsidRPr="00657A8B">
        <w:rPr>
          <w:rFonts w:ascii="Garamond" w:hAnsi="Garamond"/>
          <w:noProof/>
          <w:lang w:val="en-US"/>
        </w:rPr>
        <w:tab/>
        <w:t>19</w:t>
      </w:r>
    </w:p>
    <w:p w14:paraId="5E487A2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Rangoon</w:t>
      </w:r>
      <w:r w:rsidRPr="00657A8B">
        <w:rPr>
          <w:rFonts w:ascii="Garamond" w:hAnsi="Garamond"/>
          <w:noProof/>
          <w:lang w:val="en-US"/>
        </w:rPr>
        <w:tab/>
        <w:t>55</w:t>
      </w:r>
    </w:p>
    <w:p w14:paraId="1D829F4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Rathmines</w:t>
      </w:r>
      <w:r w:rsidRPr="00657A8B">
        <w:rPr>
          <w:rFonts w:ascii="Garamond" w:hAnsi="Garamond"/>
          <w:noProof/>
          <w:lang w:val="en-US"/>
        </w:rPr>
        <w:tab/>
        <w:t>73, 74, 88</w:t>
      </w:r>
    </w:p>
    <w:p w14:paraId="3726403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RDE/O/59</w:t>
      </w:r>
      <w:r w:rsidRPr="00657A8B">
        <w:rPr>
          <w:rFonts w:ascii="Garamond" w:hAnsi="Garamond"/>
          <w:noProof/>
          <w:lang w:val="en-US"/>
        </w:rPr>
        <w:tab/>
        <w:t>86</w:t>
      </w:r>
    </w:p>
    <w:p w14:paraId="517A3F6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Refuelling Launch</w:t>
      </w:r>
      <w:r w:rsidRPr="00657A8B">
        <w:rPr>
          <w:rFonts w:ascii="Garamond" w:hAnsi="Garamond"/>
          <w:noProof/>
          <w:lang w:val="en-US"/>
        </w:rPr>
        <w:tab/>
        <w:t>77</w:t>
      </w:r>
    </w:p>
    <w:p w14:paraId="59DECF1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reinforced concrete tanks</w:t>
      </w:r>
      <w:r w:rsidRPr="00657A8B">
        <w:rPr>
          <w:rFonts w:ascii="Garamond" w:hAnsi="Garamond"/>
          <w:noProof/>
          <w:lang w:val="en-US"/>
        </w:rPr>
        <w:tab/>
        <w:t>12</w:t>
      </w:r>
    </w:p>
    <w:p w14:paraId="53BCB26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Reserve Transport Section</w:t>
      </w:r>
      <w:r w:rsidRPr="00657A8B">
        <w:rPr>
          <w:rFonts w:ascii="Garamond" w:hAnsi="Garamond"/>
          <w:noProof/>
          <w:lang w:val="en-US"/>
        </w:rPr>
        <w:tab/>
        <w:t>20</w:t>
      </w:r>
    </w:p>
    <w:p w14:paraId="0914E09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Richfield</w:t>
      </w:r>
      <w:r w:rsidRPr="00657A8B">
        <w:rPr>
          <w:rFonts w:ascii="Garamond" w:hAnsi="Garamond"/>
          <w:noProof/>
          <w:lang w:val="en-US"/>
        </w:rPr>
        <w:tab/>
        <w:t>57, 63</w:t>
      </w:r>
    </w:p>
    <w:p w14:paraId="00F93CD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Richmond</w:t>
      </w:r>
      <w:r w:rsidRPr="00657A8B">
        <w:rPr>
          <w:rFonts w:ascii="Garamond" w:hAnsi="Garamond"/>
          <w:noProof/>
          <w:lang w:val="en-US"/>
        </w:rPr>
        <w:tab/>
        <w:t>87, 88</w:t>
      </w:r>
    </w:p>
    <w:p w14:paraId="74A046E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Rivett</w:t>
      </w:r>
      <w:r w:rsidRPr="00657A8B">
        <w:rPr>
          <w:rFonts w:ascii="Garamond" w:hAnsi="Garamond"/>
          <w:noProof/>
          <w:lang w:val="en-US"/>
        </w:rPr>
        <w:tab/>
        <w:t>12</w:t>
      </w:r>
    </w:p>
    <w:p w14:paraId="43CD896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Robinson</w:t>
      </w:r>
      <w:r w:rsidRPr="00657A8B">
        <w:rPr>
          <w:rFonts w:ascii="Garamond" w:hAnsi="Garamond"/>
          <w:noProof/>
          <w:lang w:val="en-US"/>
        </w:rPr>
        <w:tab/>
        <w:t>35</w:t>
      </w:r>
    </w:p>
    <w:p w14:paraId="3F1D065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Rockhampton</w:t>
      </w:r>
      <w:r w:rsidRPr="00657A8B">
        <w:rPr>
          <w:rFonts w:ascii="Garamond" w:hAnsi="Garamond"/>
          <w:noProof/>
          <w:lang w:val="en-US"/>
        </w:rPr>
        <w:tab/>
        <w:t>35, 36, 86, 88</w:t>
      </w:r>
    </w:p>
    <w:p w14:paraId="5788195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Rogers</w:t>
      </w:r>
      <w:r w:rsidRPr="00657A8B">
        <w:rPr>
          <w:rFonts w:ascii="Garamond" w:hAnsi="Garamond"/>
          <w:noProof/>
          <w:lang w:val="en-US"/>
        </w:rPr>
        <w:tab/>
        <w:t>12</w:t>
      </w:r>
    </w:p>
    <w:p w14:paraId="1B41A04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Roma</w:t>
      </w:r>
      <w:r w:rsidRPr="00657A8B">
        <w:rPr>
          <w:rFonts w:ascii="Garamond" w:hAnsi="Garamond"/>
          <w:noProof/>
          <w:lang w:val="en-US"/>
        </w:rPr>
        <w:tab/>
        <w:t>49</w:t>
      </w:r>
    </w:p>
    <w:p w14:paraId="3FAEDD6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Roosevelt</w:t>
      </w:r>
      <w:r w:rsidRPr="00657A8B">
        <w:rPr>
          <w:rFonts w:ascii="Garamond" w:hAnsi="Garamond"/>
          <w:noProof/>
          <w:lang w:val="en-US"/>
        </w:rPr>
        <w:tab/>
        <w:t>4, 8, 89</w:t>
      </w:r>
    </w:p>
    <w:p w14:paraId="3270537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Ross</w:t>
      </w:r>
      <w:r w:rsidRPr="00657A8B">
        <w:rPr>
          <w:rFonts w:ascii="Garamond" w:hAnsi="Garamond"/>
          <w:noProof/>
          <w:lang w:val="en-US"/>
        </w:rPr>
        <w:tab/>
        <w:t>49</w:t>
      </w:r>
    </w:p>
    <w:p w14:paraId="1A3EEC0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Royal Navy</w:t>
      </w:r>
      <w:r w:rsidRPr="00657A8B">
        <w:rPr>
          <w:rFonts w:ascii="Garamond" w:hAnsi="Garamond"/>
          <w:noProof/>
          <w:lang w:val="en-US"/>
        </w:rPr>
        <w:tab/>
        <w:t>55</w:t>
      </w:r>
    </w:p>
    <w:p w14:paraId="7AF17C5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Russell</w:t>
      </w:r>
      <w:r w:rsidRPr="00657A8B">
        <w:rPr>
          <w:rFonts w:ascii="Garamond" w:hAnsi="Garamond"/>
          <w:noProof/>
          <w:lang w:val="en-US"/>
        </w:rPr>
        <w:tab/>
        <w:t>44</w:t>
      </w:r>
    </w:p>
    <w:p w14:paraId="1D3B1CF9"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lastRenderedPageBreak/>
        <w:t>S</w:t>
      </w:r>
    </w:p>
    <w:p w14:paraId="7FD3458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San Francisco</w:t>
      </w:r>
      <w:r w:rsidRPr="00657A8B">
        <w:rPr>
          <w:rFonts w:ascii="Garamond" w:hAnsi="Garamond"/>
          <w:noProof/>
          <w:lang w:val="en-US"/>
        </w:rPr>
        <w:tab/>
        <w:t>56, 57</w:t>
      </w:r>
    </w:p>
    <w:p w14:paraId="671E904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San Pedro</w:t>
      </w:r>
      <w:r w:rsidRPr="00657A8B">
        <w:rPr>
          <w:rFonts w:ascii="Garamond" w:hAnsi="Garamond"/>
          <w:noProof/>
          <w:lang w:val="en-US"/>
        </w:rPr>
        <w:tab/>
        <w:t>56, 57, 63, 64</w:t>
      </w:r>
    </w:p>
    <w:p w14:paraId="1A90C33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Schofields</w:t>
      </w:r>
      <w:r w:rsidRPr="00657A8B">
        <w:rPr>
          <w:rFonts w:ascii="Garamond" w:hAnsi="Garamond"/>
          <w:noProof/>
          <w:lang w:val="en-US"/>
        </w:rPr>
        <w:tab/>
        <w:t>87</w:t>
      </w:r>
    </w:p>
    <w:p w14:paraId="3E9CDD6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Seage</w:t>
      </w:r>
      <w:r w:rsidRPr="00657A8B">
        <w:rPr>
          <w:rFonts w:ascii="Garamond" w:hAnsi="Garamond"/>
          <w:noProof/>
          <w:lang w:val="en-US"/>
        </w:rPr>
        <w:tab/>
        <w:t>54</w:t>
      </w:r>
    </w:p>
    <w:p w14:paraId="22E6B7E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Seymour</w:t>
      </w:r>
      <w:r w:rsidRPr="00657A8B">
        <w:rPr>
          <w:rFonts w:ascii="Garamond" w:hAnsi="Garamond"/>
          <w:noProof/>
          <w:lang w:val="en-US"/>
        </w:rPr>
        <w:tab/>
        <w:t>49</w:t>
      </w:r>
    </w:p>
    <w:p w14:paraId="0828BEB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Shale Refinery</w:t>
      </w:r>
      <w:r w:rsidRPr="00657A8B">
        <w:rPr>
          <w:rFonts w:ascii="Garamond" w:hAnsi="Garamond"/>
          <w:noProof/>
          <w:lang w:val="en-US"/>
        </w:rPr>
        <w:tab/>
        <w:t>13</w:t>
      </w:r>
    </w:p>
    <w:p w14:paraId="1E29C1C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Shell</w:t>
      </w:r>
      <w:r w:rsidRPr="00657A8B">
        <w:rPr>
          <w:rFonts w:ascii="Garamond" w:hAnsi="Garamond"/>
          <w:noProof/>
          <w:lang w:val="en-US"/>
        </w:rPr>
        <w:tab/>
        <w:t>12, 14, 16, 17, 18, 23, 24, 30, 33, 34, 37, 39, 43, 47, 49, 51, 54, 56, 57, 58, 59, 63, 65, 73, 82, 83, 84, 85, 86, 87, 88</w:t>
      </w:r>
    </w:p>
    <w:p w14:paraId="42FCECA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Shell Refinery</w:t>
      </w:r>
      <w:r w:rsidRPr="00657A8B">
        <w:rPr>
          <w:rFonts w:ascii="Garamond" w:hAnsi="Garamond"/>
          <w:noProof/>
          <w:lang w:val="en-US"/>
        </w:rPr>
        <w:tab/>
        <w:t>12</w:t>
      </w:r>
    </w:p>
    <w:p w14:paraId="7C1097D0" w14:textId="48D0F072"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Shell</w:t>
      </w:r>
      <w:r w:rsidR="00F869DF">
        <w:rPr>
          <w:rFonts w:ascii="Garamond" w:hAnsi="Garamond"/>
          <w:noProof/>
          <w:lang w:val="en-US"/>
        </w:rPr>
        <w:t xml:space="preserve"> </w:t>
      </w:r>
      <w:r w:rsidRPr="00657A8B">
        <w:rPr>
          <w:rFonts w:ascii="Garamond" w:hAnsi="Garamond"/>
          <w:noProof/>
          <w:lang w:val="en-US"/>
        </w:rPr>
        <w:t>Company of Australia Ltd.</w:t>
      </w:r>
      <w:r w:rsidRPr="00657A8B">
        <w:rPr>
          <w:rFonts w:ascii="Garamond" w:hAnsi="Garamond"/>
          <w:noProof/>
          <w:lang w:val="en-US"/>
        </w:rPr>
        <w:tab/>
        <w:t>16</w:t>
      </w:r>
    </w:p>
    <w:p w14:paraId="239D072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Shock Absorber Oil</w:t>
      </w:r>
      <w:r w:rsidRPr="00657A8B">
        <w:rPr>
          <w:rFonts w:ascii="Garamond" w:hAnsi="Garamond"/>
          <w:noProof/>
          <w:lang w:val="en-US"/>
        </w:rPr>
        <w:tab/>
        <w:t>24</w:t>
      </w:r>
    </w:p>
    <w:p w14:paraId="5A27BE3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Singapore</w:t>
      </w:r>
      <w:r w:rsidRPr="00657A8B">
        <w:rPr>
          <w:rFonts w:ascii="Garamond" w:hAnsi="Garamond"/>
          <w:noProof/>
          <w:lang w:val="en-US"/>
        </w:rPr>
        <w:tab/>
        <w:t>3, 4, 5, 6, 55, 97</w:t>
      </w:r>
    </w:p>
    <w:p w14:paraId="41B9A23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Smith</w:t>
      </w:r>
      <w:r w:rsidRPr="00657A8B">
        <w:rPr>
          <w:rFonts w:ascii="Garamond" w:hAnsi="Garamond"/>
          <w:noProof/>
          <w:lang w:val="en-US"/>
        </w:rPr>
        <w:tab/>
        <w:t>12, 16</w:t>
      </w:r>
    </w:p>
    <w:p w14:paraId="09910E7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Solomon Islands</w:t>
      </w:r>
      <w:r w:rsidRPr="00657A8B">
        <w:rPr>
          <w:rFonts w:ascii="Garamond" w:hAnsi="Garamond"/>
          <w:noProof/>
          <w:lang w:val="en-US"/>
        </w:rPr>
        <w:tab/>
        <w:t>80, 81</w:t>
      </w:r>
    </w:p>
    <w:p w14:paraId="1CE3E59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Solomon Town</w:t>
      </w:r>
      <w:r w:rsidRPr="00657A8B">
        <w:rPr>
          <w:rFonts w:ascii="Garamond" w:hAnsi="Garamond"/>
          <w:noProof/>
          <w:lang w:val="en-US"/>
        </w:rPr>
        <w:tab/>
        <w:t>49</w:t>
      </w:r>
    </w:p>
    <w:p w14:paraId="6DEA76F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South West Pacific</w:t>
      </w:r>
      <w:r w:rsidRPr="00657A8B">
        <w:rPr>
          <w:rFonts w:ascii="Garamond" w:hAnsi="Garamond"/>
          <w:noProof/>
          <w:lang w:val="en-US"/>
        </w:rPr>
        <w:tab/>
        <w:t>7, 59, 60, 61, 89</w:t>
      </w:r>
    </w:p>
    <w:p w14:paraId="56E3B228" w14:textId="6F3D9A22"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South West Pacific Area (SWPA)</w:t>
      </w:r>
      <w:r w:rsidRPr="00657A8B">
        <w:rPr>
          <w:rFonts w:ascii="Garamond" w:hAnsi="Garamond"/>
          <w:noProof/>
          <w:lang w:val="en-US"/>
        </w:rPr>
        <w:tab/>
      </w:r>
      <w:r w:rsidR="00326D35">
        <w:rPr>
          <w:rFonts w:ascii="Garamond" w:hAnsi="Garamond"/>
          <w:noProof/>
          <w:lang w:val="en-US"/>
        </w:rPr>
        <w:t xml:space="preserve">7, 8, </w:t>
      </w:r>
      <w:r w:rsidRPr="00657A8B">
        <w:rPr>
          <w:rFonts w:ascii="Garamond" w:hAnsi="Garamond"/>
          <w:noProof/>
          <w:lang w:val="en-US"/>
        </w:rPr>
        <w:t>45</w:t>
      </w:r>
    </w:p>
    <w:p w14:paraId="5F12D4B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Standard Oil California</w:t>
      </w:r>
      <w:r w:rsidRPr="00657A8B">
        <w:rPr>
          <w:rFonts w:ascii="Garamond" w:hAnsi="Garamond"/>
          <w:noProof/>
          <w:lang w:val="en-US"/>
        </w:rPr>
        <w:tab/>
        <w:t>57, 63, 64</w:t>
      </w:r>
    </w:p>
    <w:p w14:paraId="70763A6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Standard-Vacuum</w:t>
      </w:r>
      <w:r w:rsidRPr="00657A8B">
        <w:rPr>
          <w:rFonts w:ascii="Garamond" w:hAnsi="Garamond"/>
          <w:noProof/>
          <w:lang w:val="en-US"/>
        </w:rPr>
        <w:tab/>
        <w:t>14</w:t>
      </w:r>
    </w:p>
    <w:p w14:paraId="02AB72C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Stanvac Wellington</w:t>
      </w:r>
      <w:r w:rsidRPr="00657A8B">
        <w:rPr>
          <w:rFonts w:ascii="Garamond" w:hAnsi="Garamond"/>
          <w:noProof/>
          <w:lang w:val="en-US"/>
        </w:rPr>
        <w:tab/>
        <w:t>62, 63</w:t>
      </w:r>
    </w:p>
    <w:p w14:paraId="065F5C1E" w14:textId="0E4F515C" w:rsidR="00657A8B" w:rsidRPr="00657A8B" w:rsidRDefault="00326D35">
      <w:pPr>
        <w:pStyle w:val="Index1"/>
        <w:tabs>
          <w:tab w:val="right" w:leader="dot" w:pos="3423"/>
        </w:tabs>
        <w:rPr>
          <w:rFonts w:ascii="Garamond" w:hAnsi="Garamond"/>
          <w:noProof/>
          <w:lang w:val="en-US"/>
        </w:rPr>
      </w:pPr>
      <w:r w:rsidRPr="00657A8B">
        <w:rPr>
          <w:rFonts w:ascii="Garamond" w:hAnsi="Garamond"/>
          <w:noProof/>
          <w:lang w:val="en-US"/>
        </w:rPr>
        <w:t>Stonewall</w:t>
      </w:r>
      <w:r w:rsidR="00657A8B" w:rsidRPr="00657A8B">
        <w:rPr>
          <w:rFonts w:ascii="Garamond" w:hAnsi="Garamond"/>
          <w:noProof/>
          <w:lang w:val="en-US"/>
        </w:rPr>
        <w:tab/>
        <w:t>60</w:t>
      </w:r>
    </w:p>
    <w:p w14:paraId="135DAF3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Suamico</w:t>
      </w:r>
      <w:r w:rsidRPr="00657A8B">
        <w:rPr>
          <w:rFonts w:ascii="Garamond" w:hAnsi="Garamond"/>
          <w:noProof/>
          <w:lang w:val="en-US"/>
        </w:rPr>
        <w:tab/>
        <w:t>60</w:t>
      </w:r>
    </w:p>
    <w:p w14:paraId="0C18747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Swaffield</w:t>
      </w:r>
      <w:r w:rsidRPr="00657A8B">
        <w:rPr>
          <w:rFonts w:ascii="Garamond" w:hAnsi="Garamond"/>
          <w:noProof/>
          <w:lang w:val="en-US"/>
        </w:rPr>
        <w:tab/>
        <w:t>36, 37</w:t>
      </w:r>
    </w:p>
    <w:p w14:paraId="2137F3F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Sydney</w:t>
      </w:r>
      <w:r w:rsidRPr="00657A8B">
        <w:rPr>
          <w:rFonts w:ascii="Garamond" w:hAnsi="Garamond"/>
          <w:noProof/>
          <w:lang w:val="en-US"/>
        </w:rPr>
        <w:tab/>
        <w:t>12, 17, 31, 44, 58, 87, 88</w:t>
      </w:r>
    </w:p>
    <w:p w14:paraId="7A975C47"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T</w:t>
      </w:r>
    </w:p>
    <w:p w14:paraId="1BBBF68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Tamworth</w:t>
      </w:r>
      <w:r w:rsidRPr="00657A8B">
        <w:rPr>
          <w:rFonts w:ascii="Garamond" w:hAnsi="Garamond"/>
          <w:noProof/>
          <w:lang w:val="en-US"/>
        </w:rPr>
        <w:tab/>
        <w:t>49, 53, 54, 88</w:t>
      </w:r>
    </w:p>
    <w:p w14:paraId="14EE974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Tankage Committee</w:t>
      </w:r>
      <w:r w:rsidRPr="00657A8B">
        <w:rPr>
          <w:rFonts w:ascii="Garamond" w:hAnsi="Garamond"/>
          <w:noProof/>
          <w:lang w:val="en-US"/>
        </w:rPr>
        <w:tab/>
        <w:t>17</w:t>
      </w:r>
    </w:p>
    <w:p w14:paraId="202D612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Tarago</w:t>
      </w:r>
      <w:r w:rsidRPr="00657A8B">
        <w:rPr>
          <w:rFonts w:ascii="Garamond" w:hAnsi="Garamond"/>
          <w:noProof/>
          <w:lang w:val="en-US"/>
        </w:rPr>
        <w:tab/>
        <w:t>51</w:t>
      </w:r>
    </w:p>
    <w:p w14:paraId="07F49BB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Tectol</w:t>
      </w:r>
      <w:r w:rsidRPr="00657A8B">
        <w:rPr>
          <w:rFonts w:ascii="Garamond" w:hAnsi="Garamond"/>
          <w:noProof/>
          <w:lang w:val="en-US"/>
        </w:rPr>
        <w:tab/>
        <w:t>50</w:t>
      </w:r>
    </w:p>
    <w:p w14:paraId="4E05813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TEL</w:t>
      </w:r>
      <w:r w:rsidRPr="00657A8B">
        <w:rPr>
          <w:rFonts w:ascii="Garamond" w:hAnsi="Garamond"/>
          <w:noProof/>
          <w:lang w:val="en-US"/>
        </w:rPr>
        <w:tab/>
        <w:t>50, 51, 52, 63, 64, 83</w:t>
      </w:r>
    </w:p>
    <w:p w14:paraId="443AB90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Tenant Creek</w:t>
      </w:r>
      <w:r w:rsidRPr="00657A8B">
        <w:rPr>
          <w:rFonts w:ascii="Garamond" w:hAnsi="Garamond"/>
          <w:noProof/>
          <w:lang w:val="en-US"/>
        </w:rPr>
        <w:tab/>
        <w:t>67</w:t>
      </w:r>
    </w:p>
    <w:p w14:paraId="1BD9152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Terrible Tigers</w:t>
      </w:r>
      <w:r w:rsidRPr="00657A8B">
        <w:rPr>
          <w:rFonts w:ascii="Garamond" w:hAnsi="Garamond"/>
          <w:noProof/>
          <w:lang w:val="en-US"/>
        </w:rPr>
        <w:tab/>
        <w:t>71, 72</w:t>
      </w:r>
    </w:p>
    <w:p w14:paraId="720DBB0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Tetra Ethyl Lead</w:t>
      </w:r>
      <w:r w:rsidRPr="00657A8B">
        <w:rPr>
          <w:rFonts w:ascii="Garamond" w:hAnsi="Garamond"/>
          <w:noProof/>
          <w:lang w:val="en-US"/>
        </w:rPr>
        <w:tab/>
        <w:t>47, 51, 52, 65, 66, 83</w:t>
      </w:r>
    </w:p>
    <w:p w14:paraId="13CC11E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Texaco</w:t>
      </w:r>
      <w:r w:rsidRPr="00657A8B">
        <w:rPr>
          <w:rFonts w:ascii="Garamond" w:hAnsi="Garamond"/>
          <w:noProof/>
          <w:lang w:val="en-US"/>
        </w:rPr>
        <w:tab/>
        <w:t>24, 63</w:t>
      </w:r>
    </w:p>
    <w:p w14:paraId="16D753D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Texas</w:t>
      </w:r>
      <w:r w:rsidRPr="00657A8B">
        <w:rPr>
          <w:rFonts w:ascii="Garamond" w:hAnsi="Garamond"/>
          <w:noProof/>
          <w:lang w:val="en-US"/>
        </w:rPr>
        <w:tab/>
        <w:t>57, 63</w:t>
      </w:r>
    </w:p>
    <w:p w14:paraId="5DB803D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The Cabins</w:t>
      </w:r>
      <w:r w:rsidRPr="00657A8B">
        <w:rPr>
          <w:rFonts w:ascii="Garamond" w:hAnsi="Garamond"/>
          <w:noProof/>
          <w:lang w:val="en-US"/>
        </w:rPr>
        <w:tab/>
        <w:t>62</w:t>
      </w:r>
    </w:p>
    <w:p w14:paraId="7777694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Thickens</w:t>
      </w:r>
      <w:r w:rsidRPr="00657A8B">
        <w:rPr>
          <w:rFonts w:ascii="Garamond" w:hAnsi="Garamond"/>
          <w:noProof/>
          <w:lang w:val="en-US"/>
        </w:rPr>
        <w:tab/>
        <w:t>34</w:t>
      </w:r>
    </w:p>
    <w:p w14:paraId="3B0EA86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Thursday Island</w:t>
      </w:r>
      <w:r w:rsidRPr="00657A8B">
        <w:rPr>
          <w:rFonts w:ascii="Garamond" w:hAnsi="Garamond"/>
          <w:noProof/>
          <w:lang w:val="en-US"/>
        </w:rPr>
        <w:tab/>
        <w:t>67, 73</w:t>
      </w:r>
    </w:p>
    <w:p w14:paraId="3C5F489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Tidewater</w:t>
      </w:r>
      <w:r w:rsidRPr="00657A8B">
        <w:rPr>
          <w:rFonts w:ascii="Garamond" w:hAnsi="Garamond"/>
          <w:noProof/>
          <w:lang w:val="en-US"/>
        </w:rPr>
        <w:tab/>
        <w:t>57, 63, 64</w:t>
      </w:r>
    </w:p>
    <w:p w14:paraId="2E6FB1A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Tiger Moth</w:t>
      </w:r>
      <w:r w:rsidRPr="00657A8B">
        <w:rPr>
          <w:rFonts w:ascii="Garamond" w:hAnsi="Garamond"/>
          <w:noProof/>
          <w:lang w:val="en-US"/>
        </w:rPr>
        <w:tab/>
        <w:t>33, 54, 69</w:t>
      </w:r>
    </w:p>
    <w:p w14:paraId="0DFF186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Timor</w:t>
      </w:r>
      <w:r w:rsidRPr="00657A8B">
        <w:rPr>
          <w:rFonts w:ascii="Garamond" w:hAnsi="Garamond"/>
          <w:noProof/>
          <w:lang w:val="en-US"/>
        </w:rPr>
        <w:tab/>
        <w:t>5</w:t>
      </w:r>
    </w:p>
    <w:p w14:paraId="0E570A5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Tocumwal</w:t>
      </w:r>
      <w:r w:rsidRPr="00657A8B">
        <w:rPr>
          <w:rFonts w:ascii="Garamond" w:hAnsi="Garamond"/>
          <w:noProof/>
          <w:lang w:val="en-US"/>
        </w:rPr>
        <w:tab/>
        <w:t>21, 49, 88</w:t>
      </w:r>
    </w:p>
    <w:p w14:paraId="3C359CC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Toowoomba</w:t>
      </w:r>
      <w:r w:rsidRPr="00657A8B">
        <w:rPr>
          <w:rFonts w:ascii="Garamond" w:hAnsi="Garamond"/>
          <w:noProof/>
          <w:lang w:val="en-US"/>
        </w:rPr>
        <w:tab/>
        <w:t>49</w:t>
      </w:r>
    </w:p>
    <w:p w14:paraId="6FCC55F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Townsville</w:t>
      </w:r>
      <w:r w:rsidRPr="00657A8B">
        <w:rPr>
          <w:rFonts w:ascii="Garamond" w:hAnsi="Garamond"/>
          <w:noProof/>
          <w:lang w:val="en-US"/>
        </w:rPr>
        <w:tab/>
        <w:t>35, 36, 37, 40, 58, 67, 69, 70, 79, 87, 88</w:t>
      </w:r>
    </w:p>
    <w:p w14:paraId="0D0A85C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Trinidad</w:t>
      </w:r>
      <w:r w:rsidRPr="00657A8B">
        <w:rPr>
          <w:rFonts w:ascii="Garamond" w:hAnsi="Garamond"/>
          <w:noProof/>
          <w:lang w:val="en-US"/>
        </w:rPr>
        <w:tab/>
        <w:t>59, 64</w:t>
      </w:r>
    </w:p>
    <w:p w14:paraId="67BADAD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Trobriand Islands</w:t>
      </w:r>
      <w:r w:rsidRPr="00657A8B">
        <w:rPr>
          <w:rFonts w:ascii="Garamond" w:hAnsi="Garamond"/>
          <w:noProof/>
          <w:lang w:val="en-US"/>
        </w:rPr>
        <w:tab/>
        <w:t>81</w:t>
      </w:r>
    </w:p>
    <w:p w14:paraId="06694E4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Tucker</w:t>
      </w:r>
      <w:r w:rsidRPr="00657A8B">
        <w:rPr>
          <w:rFonts w:ascii="Garamond" w:hAnsi="Garamond"/>
          <w:noProof/>
          <w:lang w:val="en-US"/>
        </w:rPr>
        <w:tab/>
        <w:t>12</w:t>
      </w:r>
    </w:p>
    <w:p w14:paraId="10EBF4A6"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U</w:t>
      </w:r>
    </w:p>
    <w:p w14:paraId="4715406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U.S. Army Specification 2-103B, Type A.</w:t>
      </w:r>
      <w:r w:rsidRPr="00657A8B">
        <w:rPr>
          <w:rFonts w:ascii="Garamond" w:hAnsi="Garamond"/>
          <w:noProof/>
          <w:lang w:val="en-US"/>
        </w:rPr>
        <w:tab/>
        <w:t>58</w:t>
      </w:r>
    </w:p>
    <w:p w14:paraId="1554567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UK Ministry of Fuel &amp; Power</w:t>
      </w:r>
      <w:r w:rsidRPr="00657A8B">
        <w:rPr>
          <w:rFonts w:ascii="Garamond" w:hAnsi="Garamond"/>
          <w:noProof/>
          <w:lang w:val="en-US"/>
        </w:rPr>
        <w:tab/>
        <w:t>56, 59</w:t>
      </w:r>
    </w:p>
    <w:p w14:paraId="5F85925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Unaffected Area</w:t>
      </w:r>
      <w:r w:rsidRPr="00657A8B">
        <w:rPr>
          <w:rFonts w:ascii="Garamond" w:hAnsi="Garamond"/>
          <w:noProof/>
          <w:lang w:val="en-US"/>
        </w:rPr>
        <w:tab/>
        <w:t>18</w:t>
      </w:r>
    </w:p>
    <w:p w14:paraId="224B99D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Union</w:t>
      </w:r>
      <w:r w:rsidRPr="00657A8B">
        <w:rPr>
          <w:rFonts w:ascii="Garamond" w:hAnsi="Garamond"/>
          <w:noProof/>
          <w:lang w:val="en-US"/>
        </w:rPr>
        <w:tab/>
        <w:t>15, 23, 34, 35, 57, 63</w:t>
      </w:r>
    </w:p>
    <w:p w14:paraId="78D78766" w14:textId="658968F2"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Uranquinty</w:t>
      </w:r>
      <w:r w:rsidRPr="00657A8B">
        <w:rPr>
          <w:rFonts w:ascii="Garamond" w:hAnsi="Garamond"/>
          <w:noProof/>
          <w:lang w:val="en-US"/>
        </w:rPr>
        <w:tab/>
      </w:r>
      <w:r w:rsidR="00326D35">
        <w:rPr>
          <w:rFonts w:ascii="Garamond" w:hAnsi="Garamond"/>
          <w:noProof/>
          <w:lang w:val="en-US"/>
        </w:rPr>
        <w:t xml:space="preserve">49, </w:t>
      </w:r>
      <w:r w:rsidRPr="00657A8B">
        <w:rPr>
          <w:rFonts w:ascii="Garamond" w:hAnsi="Garamond"/>
          <w:noProof/>
          <w:lang w:val="en-US"/>
        </w:rPr>
        <w:t>88</w:t>
      </w:r>
    </w:p>
    <w:p w14:paraId="7F724C8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US Eighth Army</w:t>
      </w:r>
      <w:r w:rsidRPr="00657A8B">
        <w:rPr>
          <w:rFonts w:ascii="Garamond" w:hAnsi="Garamond"/>
          <w:noProof/>
          <w:lang w:val="en-US"/>
        </w:rPr>
        <w:tab/>
        <w:t>10</w:t>
      </w:r>
    </w:p>
    <w:p w14:paraId="5EEF26F8"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US Sixth Army</w:t>
      </w:r>
      <w:r w:rsidRPr="00657A8B">
        <w:rPr>
          <w:rFonts w:ascii="Garamond" w:hAnsi="Garamond"/>
          <w:noProof/>
          <w:lang w:val="en-US"/>
        </w:rPr>
        <w:tab/>
        <w:t>10</w:t>
      </w:r>
    </w:p>
    <w:p w14:paraId="17B6D40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USS Missouri</w:t>
      </w:r>
      <w:r w:rsidRPr="00657A8B">
        <w:rPr>
          <w:rFonts w:ascii="Garamond" w:hAnsi="Garamond"/>
          <w:noProof/>
          <w:lang w:val="en-US"/>
        </w:rPr>
        <w:tab/>
        <w:t>11</w:t>
      </w:r>
    </w:p>
    <w:p w14:paraId="5BF10BE0"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V</w:t>
      </w:r>
    </w:p>
    <w:p w14:paraId="4961697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Vacuum</w:t>
      </w:r>
      <w:r w:rsidRPr="00657A8B">
        <w:rPr>
          <w:rFonts w:ascii="Garamond" w:hAnsi="Garamond"/>
          <w:noProof/>
          <w:lang w:val="en-US"/>
        </w:rPr>
        <w:tab/>
        <w:t>16, 17, 23, 24, 35, 36, 37, 38, 47, 49, 50, 51, 52, 56, 58, 59, 62, 63, 65, 82, 83, 84, 85, 86, 87, 88</w:t>
      </w:r>
    </w:p>
    <w:p w14:paraId="3917D2F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Vacuum Oil Company Pty. Ltd.</w:t>
      </w:r>
      <w:r w:rsidRPr="00657A8B">
        <w:rPr>
          <w:rFonts w:ascii="Garamond" w:hAnsi="Garamond"/>
          <w:noProof/>
          <w:lang w:val="en-US"/>
        </w:rPr>
        <w:tab/>
        <w:t>16, 35, 36</w:t>
      </w:r>
    </w:p>
    <w:p w14:paraId="62046A2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Victory ship</w:t>
      </w:r>
      <w:r w:rsidRPr="00657A8B">
        <w:rPr>
          <w:rFonts w:ascii="Garamond" w:hAnsi="Garamond"/>
          <w:noProof/>
          <w:lang w:val="en-US"/>
        </w:rPr>
        <w:tab/>
        <w:t>60</w:t>
      </w:r>
    </w:p>
    <w:p w14:paraId="5E6924A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Violet Town</w:t>
      </w:r>
      <w:r w:rsidRPr="00657A8B">
        <w:rPr>
          <w:rFonts w:ascii="Garamond" w:hAnsi="Garamond"/>
          <w:noProof/>
          <w:lang w:val="en-US"/>
        </w:rPr>
        <w:tab/>
        <w:t>49</w:t>
      </w:r>
    </w:p>
    <w:p w14:paraId="02AFBCE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Viscount Halifax</w:t>
      </w:r>
      <w:r w:rsidRPr="00657A8B">
        <w:rPr>
          <w:rFonts w:ascii="Garamond" w:hAnsi="Garamond"/>
          <w:noProof/>
          <w:lang w:val="en-US"/>
        </w:rPr>
        <w:tab/>
        <w:t>59</w:t>
      </w:r>
    </w:p>
    <w:p w14:paraId="2AEF10DC"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W</w:t>
      </w:r>
    </w:p>
    <w:p w14:paraId="3066961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WAAAF</w:t>
      </w:r>
      <w:r w:rsidRPr="00657A8B">
        <w:rPr>
          <w:rFonts w:ascii="Garamond" w:hAnsi="Garamond"/>
          <w:noProof/>
          <w:lang w:val="en-US"/>
        </w:rPr>
        <w:tab/>
        <w:t>43, 44, 90</w:t>
      </w:r>
    </w:p>
    <w:p w14:paraId="6A9832B0"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Wagga</w:t>
      </w:r>
      <w:r w:rsidRPr="00657A8B">
        <w:rPr>
          <w:rFonts w:ascii="Garamond" w:hAnsi="Garamond"/>
          <w:noProof/>
          <w:lang w:val="en-US"/>
        </w:rPr>
        <w:tab/>
        <w:t>25, 49, 88</w:t>
      </w:r>
    </w:p>
    <w:p w14:paraId="2A37D93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Wake Island</w:t>
      </w:r>
      <w:r w:rsidRPr="00657A8B">
        <w:rPr>
          <w:rFonts w:ascii="Garamond" w:hAnsi="Garamond"/>
          <w:noProof/>
          <w:lang w:val="en-US"/>
        </w:rPr>
        <w:tab/>
        <w:t>4</w:t>
      </w:r>
    </w:p>
    <w:p w14:paraId="3B94C4A9"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Wakefield</w:t>
      </w:r>
      <w:r w:rsidRPr="00657A8B">
        <w:rPr>
          <w:rFonts w:ascii="Garamond" w:hAnsi="Garamond"/>
          <w:noProof/>
          <w:lang w:val="en-US"/>
        </w:rPr>
        <w:tab/>
        <w:t>86</w:t>
      </w:r>
    </w:p>
    <w:p w14:paraId="55494B4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Walkely</w:t>
      </w:r>
      <w:r w:rsidRPr="00657A8B">
        <w:rPr>
          <w:rFonts w:ascii="Garamond" w:hAnsi="Garamond"/>
          <w:noProof/>
          <w:lang w:val="en-US"/>
        </w:rPr>
        <w:tab/>
        <w:t>16</w:t>
      </w:r>
    </w:p>
    <w:p w14:paraId="77D9D25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Wallerawang</w:t>
      </w:r>
      <w:r w:rsidRPr="00657A8B">
        <w:rPr>
          <w:rFonts w:ascii="Garamond" w:hAnsi="Garamond"/>
          <w:noProof/>
          <w:lang w:val="en-US"/>
        </w:rPr>
        <w:tab/>
        <w:t>49</w:t>
      </w:r>
    </w:p>
    <w:p w14:paraId="7A67FF04"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Warragul</w:t>
      </w:r>
      <w:r w:rsidRPr="00657A8B">
        <w:rPr>
          <w:rFonts w:ascii="Garamond" w:hAnsi="Garamond"/>
          <w:noProof/>
          <w:lang w:val="en-US"/>
        </w:rPr>
        <w:tab/>
        <w:t>49</w:t>
      </w:r>
    </w:p>
    <w:p w14:paraId="02AF365E"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Wau</w:t>
      </w:r>
      <w:r w:rsidRPr="00657A8B">
        <w:rPr>
          <w:rFonts w:ascii="Garamond" w:hAnsi="Garamond"/>
          <w:noProof/>
          <w:lang w:val="en-US"/>
        </w:rPr>
        <w:tab/>
        <w:t>81</w:t>
      </w:r>
    </w:p>
    <w:p w14:paraId="16C555A5"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Wavell</w:t>
      </w:r>
      <w:r w:rsidRPr="00657A8B">
        <w:rPr>
          <w:rFonts w:ascii="Garamond" w:hAnsi="Garamond"/>
          <w:noProof/>
          <w:lang w:val="en-US"/>
        </w:rPr>
        <w:tab/>
        <w:t>6</w:t>
      </w:r>
    </w:p>
    <w:p w14:paraId="2B7355D7"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White Spirit</w:t>
      </w:r>
      <w:r w:rsidRPr="00657A8B">
        <w:rPr>
          <w:rFonts w:ascii="Garamond" w:hAnsi="Garamond"/>
          <w:noProof/>
          <w:lang w:val="en-US"/>
        </w:rPr>
        <w:tab/>
        <w:t>58</w:t>
      </w:r>
    </w:p>
    <w:p w14:paraId="02B0DABF"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Williamtown</w:t>
      </w:r>
      <w:r w:rsidRPr="00657A8B">
        <w:rPr>
          <w:rFonts w:ascii="Garamond" w:hAnsi="Garamond"/>
          <w:noProof/>
          <w:lang w:val="en-US"/>
        </w:rPr>
        <w:tab/>
        <w:t>85, 87, 88</w:t>
      </w:r>
    </w:p>
    <w:p w14:paraId="55C4895B"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Wilmington</w:t>
      </w:r>
      <w:r w:rsidRPr="00657A8B">
        <w:rPr>
          <w:rFonts w:ascii="Garamond" w:hAnsi="Garamond"/>
          <w:noProof/>
          <w:lang w:val="en-US"/>
        </w:rPr>
        <w:tab/>
        <w:t>57, 63</w:t>
      </w:r>
    </w:p>
    <w:p w14:paraId="6FD65C32" w14:textId="4285893D"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Wirraway</w:t>
      </w:r>
      <w:r w:rsidRPr="00657A8B">
        <w:rPr>
          <w:rFonts w:ascii="Garamond" w:hAnsi="Garamond"/>
          <w:noProof/>
          <w:lang w:val="en-US"/>
        </w:rPr>
        <w:tab/>
        <w:t xml:space="preserve">43, </w:t>
      </w:r>
      <w:r w:rsidR="00326D35">
        <w:rPr>
          <w:rFonts w:ascii="Garamond" w:hAnsi="Garamond"/>
          <w:noProof/>
          <w:lang w:val="en-US"/>
        </w:rPr>
        <w:t xml:space="preserve">68, </w:t>
      </w:r>
      <w:r w:rsidRPr="00657A8B">
        <w:rPr>
          <w:rFonts w:ascii="Garamond" w:hAnsi="Garamond"/>
          <w:noProof/>
          <w:lang w:val="en-US"/>
        </w:rPr>
        <w:t>69</w:t>
      </w:r>
    </w:p>
    <w:p w14:paraId="324CC06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Wolf Pack</w:t>
      </w:r>
      <w:r w:rsidRPr="00657A8B">
        <w:rPr>
          <w:rFonts w:ascii="Garamond" w:hAnsi="Garamond"/>
          <w:noProof/>
          <w:lang w:val="en-US"/>
        </w:rPr>
        <w:tab/>
        <w:t>71</w:t>
      </w:r>
    </w:p>
    <w:p w14:paraId="457D28B2"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Wolseley</w:t>
      </w:r>
      <w:r w:rsidRPr="00657A8B">
        <w:rPr>
          <w:rFonts w:ascii="Garamond" w:hAnsi="Garamond"/>
          <w:noProof/>
          <w:lang w:val="en-US"/>
        </w:rPr>
        <w:tab/>
        <w:t>49</w:t>
      </w:r>
    </w:p>
    <w:p w14:paraId="6D8F1E3C"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Wood</w:t>
      </w:r>
      <w:r w:rsidRPr="00657A8B">
        <w:rPr>
          <w:rFonts w:ascii="Garamond" w:hAnsi="Garamond"/>
          <w:noProof/>
          <w:lang w:val="en-US"/>
        </w:rPr>
        <w:tab/>
        <w:t>59</w:t>
      </w:r>
    </w:p>
    <w:p w14:paraId="2687E161"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Woolloomooloo</w:t>
      </w:r>
      <w:r w:rsidRPr="00657A8B">
        <w:rPr>
          <w:rFonts w:ascii="Garamond" w:hAnsi="Garamond"/>
          <w:noProof/>
          <w:lang w:val="en-US"/>
        </w:rPr>
        <w:tab/>
        <w:t>12</w:t>
      </w:r>
    </w:p>
    <w:p w14:paraId="45DE0A3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Workshop Section</w:t>
      </w:r>
      <w:r w:rsidRPr="00657A8B">
        <w:rPr>
          <w:rFonts w:ascii="Garamond" w:hAnsi="Garamond"/>
          <w:noProof/>
          <w:lang w:val="en-US"/>
        </w:rPr>
        <w:tab/>
        <w:t>21</w:t>
      </w:r>
    </w:p>
    <w:p w14:paraId="723A16B3"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Wright</w:t>
      </w:r>
      <w:r w:rsidRPr="00657A8B">
        <w:rPr>
          <w:rFonts w:ascii="Garamond" w:hAnsi="Garamond"/>
          <w:noProof/>
          <w:lang w:val="en-US"/>
        </w:rPr>
        <w:tab/>
        <w:t>63</w:t>
      </w:r>
    </w:p>
    <w:p w14:paraId="3985B881" w14:textId="77777777" w:rsidR="00657A8B" w:rsidRPr="00657A8B" w:rsidRDefault="00657A8B">
      <w:pPr>
        <w:pStyle w:val="IndexHeading"/>
        <w:keepNext/>
        <w:tabs>
          <w:tab w:val="right" w:leader="dot" w:pos="3423"/>
        </w:tabs>
        <w:rPr>
          <w:rFonts w:ascii="Garamond" w:eastAsiaTheme="minorEastAsia" w:hAnsi="Garamond" w:cstheme="minorBidi"/>
          <w:b w:val="0"/>
          <w:bCs w:val="0"/>
          <w:noProof/>
          <w:sz w:val="18"/>
          <w:szCs w:val="18"/>
          <w:lang w:val="en-US"/>
        </w:rPr>
      </w:pPr>
      <w:r w:rsidRPr="00657A8B">
        <w:rPr>
          <w:rFonts w:ascii="Garamond" w:hAnsi="Garamond"/>
          <w:b w:val="0"/>
          <w:bCs w:val="0"/>
          <w:noProof/>
          <w:sz w:val="18"/>
          <w:szCs w:val="18"/>
          <w:lang w:val="en-US"/>
        </w:rPr>
        <w:t>Y</w:t>
      </w:r>
    </w:p>
    <w:p w14:paraId="5A0400DB" w14:textId="3FE66FB6" w:rsidR="00657A8B" w:rsidRPr="00657A8B" w:rsidRDefault="00326D35">
      <w:pPr>
        <w:pStyle w:val="Index1"/>
        <w:tabs>
          <w:tab w:val="right" w:leader="dot" w:pos="3423"/>
        </w:tabs>
        <w:rPr>
          <w:rFonts w:ascii="Garamond" w:hAnsi="Garamond"/>
          <w:noProof/>
          <w:lang w:val="en-US"/>
        </w:rPr>
      </w:pPr>
      <w:r w:rsidRPr="00657A8B">
        <w:rPr>
          <w:rFonts w:ascii="Garamond" w:hAnsi="Garamond"/>
          <w:noProof/>
          <w:lang w:val="en-US"/>
        </w:rPr>
        <w:t>Yamhill</w:t>
      </w:r>
      <w:r w:rsidR="00657A8B" w:rsidRPr="00657A8B">
        <w:rPr>
          <w:rFonts w:ascii="Garamond" w:hAnsi="Garamond"/>
          <w:noProof/>
          <w:lang w:val="en-US"/>
        </w:rPr>
        <w:tab/>
        <w:t>58</w:t>
      </w:r>
    </w:p>
    <w:p w14:paraId="66A1C326"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Yarraman</w:t>
      </w:r>
      <w:r w:rsidRPr="00657A8B">
        <w:rPr>
          <w:rFonts w:ascii="Garamond" w:hAnsi="Garamond"/>
          <w:noProof/>
          <w:lang w:val="en-US"/>
        </w:rPr>
        <w:tab/>
        <w:t>49</w:t>
      </w:r>
    </w:p>
    <w:p w14:paraId="66C870BA"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Yarraville</w:t>
      </w:r>
      <w:r w:rsidRPr="00657A8B">
        <w:rPr>
          <w:rFonts w:ascii="Garamond" w:hAnsi="Garamond"/>
          <w:noProof/>
          <w:lang w:val="en-US"/>
        </w:rPr>
        <w:tab/>
        <w:t>37, 38, 82</w:t>
      </w:r>
    </w:p>
    <w:p w14:paraId="32998D4D" w14:textId="77777777" w:rsidR="00657A8B" w:rsidRPr="00657A8B" w:rsidRDefault="00657A8B">
      <w:pPr>
        <w:pStyle w:val="Index1"/>
        <w:tabs>
          <w:tab w:val="right" w:leader="dot" w:pos="3423"/>
        </w:tabs>
        <w:rPr>
          <w:rFonts w:ascii="Garamond" w:hAnsi="Garamond"/>
          <w:noProof/>
          <w:lang w:val="en-US"/>
        </w:rPr>
      </w:pPr>
      <w:r w:rsidRPr="00657A8B">
        <w:rPr>
          <w:rFonts w:ascii="Garamond" w:hAnsi="Garamond"/>
          <w:noProof/>
          <w:lang w:val="en-US"/>
        </w:rPr>
        <w:t>Yelta</w:t>
      </w:r>
      <w:r w:rsidRPr="00657A8B">
        <w:rPr>
          <w:rFonts w:ascii="Garamond" w:hAnsi="Garamond"/>
          <w:noProof/>
          <w:lang w:val="en-US"/>
        </w:rPr>
        <w:tab/>
        <w:t>49, 52</w:t>
      </w:r>
    </w:p>
    <w:p w14:paraId="47CE94DE" w14:textId="0BB781BD" w:rsidR="00657A8B" w:rsidRPr="00657A8B" w:rsidRDefault="00326D35">
      <w:pPr>
        <w:pStyle w:val="Index1"/>
        <w:tabs>
          <w:tab w:val="right" w:leader="dot" w:pos="3423"/>
        </w:tabs>
        <w:rPr>
          <w:rFonts w:ascii="Garamond" w:hAnsi="Garamond"/>
          <w:noProof/>
          <w:lang w:val="en-US"/>
        </w:rPr>
      </w:pPr>
      <w:r w:rsidRPr="00657A8B">
        <w:rPr>
          <w:rFonts w:ascii="Garamond" w:hAnsi="Garamond"/>
          <w:noProof/>
          <w:lang w:val="en-US"/>
        </w:rPr>
        <w:t>Yeronga</w:t>
      </w:r>
      <w:r w:rsidR="00657A8B" w:rsidRPr="00657A8B">
        <w:rPr>
          <w:rFonts w:ascii="Garamond" w:hAnsi="Garamond"/>
          <w:noProof/>
          <w:lang w:val="en-US"/>
        </w:rPr>
        <w:tab/>
        <w:t>35, 37</w:t>
      </w:r>
    </w:p>
    <w:p w14:paraId="221D5C28" w14:textId="5B652905" w:rsidR="00657A8B" w:rsidRPr="00657A8B" w:rsidRDefault="00657A8B" w:rsidP="00E41094">
      <w:pPr>
        <w:pStyle w:val="Heading1"/>
        <w:spacing w:before="0" w:after="0"/>
        <w:rPr>
          <w:rFonts w:ascii="Garamond" w:hAnsi="Garamond"/>
          <w:caps/>
          <w:noProof/>
          <w:sz w:val="18"/>
          <w:szCs w:val="18"/>
        </w:rPr>
        <w:sectPr w:rsidR="00657A8B" w:rsidRPr="00657A8B" w:rsidSect="00657A8B">
          <w:endnotePr>
            <w:numFmt w:val="decimal"/>
          </w:endnotePr>
          <w:type w:val="continuous"/>
          <w:pgSz w:w="11907" w:h="16839" w:code="1"/>
          <w:pgMar w:top="1797" w:right="2041" w:bottom="1797" w:left="2279" w:header="958" w:footer="958" w:gutter="0"/>
          <w:cols w:num="2" w:space="720"/>
        </w:sectPr>
      </w:pPr>
    </w:p>
    <w:p w14:paraId="5A82D7B8" w14:textId="258CB58B" w:rsidR="00CD2BDE" w:rsidRPr="00657A8B" w:rsidRDefault="00E41094" w:rsidP="00E41094">
      <w:pPr>
        <w:pStyle w:val="Heading1"/>
        <w:spacing w:before="0" w:after="0"/>
        <w:rPr>
          <w:rFonts w:ascii="Garamond" w:hAnsi="Garamond"/>
          <w:sz w:val="18"/>
          <w:szCs w:val="18"/>
        </w:rPr>
      </w:pPr>
      <w:r w:rsidRPr="00657A8B">
        <w:rPr>
          <w:rFonts w:ascii="Garamond" w:hAnsi="Garamond"/>
          <w:caps/>
          <w:sz w:val="18"/>
          <w:szCs w:val="18"/>
        </w:rPr>
        <w:fldChar w:fldCharType="end"/>
      </w:r>
    </w:p>
    <w:p w14:paraId="689A8F2C" w14:textId="77777777" w:rsidR="00CD2BDE" w:rsidRDefault="00CD2BDE" w:rsidP="00072488">
      <w:pPr>
        <w:pStyle w:val="BodyText"/>
        <w:sectPr w:rsidR="00CD2BDE" w:rsidSect="00657A8B">
          <w:endnotePr>
            <w:numFmt w:val="decimal"/>
          </w:endnotePr>
          <w:type w:val="continuous"/>
          <w:pgSz w:w="11907" w:h="16839" w:code="1"/>
          <w:pgMar w:top="1797" w:right="2041" w:bottom="1797" w:left="2279" w:header="958" w:footer="958" w:gutter="0"/>
          <w:cols w:num="4" w:space="240"/>
        </w:sectPr>
      </w:pPr>
    </w:p>
    <w:p w14:paraId="0C738951" w14:textId="77777777" w:rsidR="00CD2BDE" w:rsidRDefault="00CD2BDE" w:rsidP="00CF4A5F">
      <w:pPr>
        <w:pStyle w:val="Heading1"/>
      </w:pPr>
      <w:bookmarkStart w:id="29" w:name="_Toc22572174"/>
      <w:r>
        <w:lastRenderedPageBreak/>
        <w:t>Research Sources</w:t>
      </w:r>
      <w:bookmarkEnd w:id="29"/>
    </w:p>
    <w:sectPr w:rsidR="00CD2BDE">
      <w:headerReference w:type="default" r:id="rId106"/>
      <w:footerReference w:type="default" r:id="rId107"/>
      <w:headerReference w:type="first" r:id="rId108"/>
      <w:endnotePr>
        <w:numFmt w:val="decimal"/>
      </w:endnotePr>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11E514" w14:textId="77777777" w:rsidR="00D85F26" w:rsidRDefault="00D85F26">
      <w:r>
        <w:separator/>
      </w:r>
    </w:p>
  </w:endnote>
  <w:endnote w:type="continuationSeparator" w:id="0">
    <w:p w14:paraId="39DC70E2" w14:textId="77777777" w:rsidR="00D85F26" w:rsidRDefault="00D85F26">
      <w:r>
        <w:continuationSeparator/>
      </w:r>
    </w:p>
  </w:endnote>
  <w:endnote w:id="1">
    <w:p w14:paraId="610C7417" w14:textId="77777777" w:rsidR="00072488" w:rsidRPr="00364C96" w:rsidRDefault="00072488">
      <w:pPr>
        <w:pStyle w:val="EndnoteText"/>
      </w:pPr>
      <w:r>
        <w:rPr>
          <w:rStyle w:val="EndnoteReference"/>
        </w:rPr>
        <w:endnoteRef/>
      </w:r>
      <w:r>
        <w:t xml:space="preserve"> Australian War Memorial Photo </w:t>
      </w:r>
      <w:r w:rsidRPr="00364C96">
        <w:t xml:space="preserve">ID Number:  P01101.001 Summary: At sea, off </w:t>
      </w:r>
      <w:smartTag w:uri="urn:schemas-microsoft-com:office:smarttags" w:element="place">
        <w:r w:rsidRPr="00364C96">
          <w:t>Malaya</w:t>
        </w:r>
      </w:smartTag>
      <w:r>
        <w:fldChar w:fldCharType="begin"/>
      </w:r>
      <w:r>
        <w:instrText xml:space="preserve"> XE "</w:instrText>
      </w:r>
      <w:r w:rsidRPr="00E26C0C">
        <w:instrText>Malaya</w:instrText>
      </w:r>
      <w:r>
        <w:instrText xml:space="preserve">" </w:instrText>
      </w:r>
      <w:r>
        <w:fldChar w:fldCharType="end"/>
      </w:r>
      <w:r w:rsidRPr="00364C96">
        <w:t xml:space="preserve">, 1941-12-10. The British battleship HMS Prince of Wales sinking after being hit by Japanese bombs and torpedoes on 1941-12-10. Z Force, comprising the battleships Prince of Wales and HMS Repulse and four destroyers, Including the Australian vessel HMAS Vampire, had left </w:t>
      </w:r>
      <w:smartTag w:uri="urn:schemas-microsoft-com:office:smarttags" w:element="place">
        <w:smartTag w:uri="urn:schemas-microsoft-com:office:smarttags" w:element="country-region">
          <w:r w:rsidRPr="00364C96">
            <w:t>Singapore</w:t>
          </w:r>
        </w:smartTag>
      </w:smartTag>
      <w:r>
        <w:fldChar w:fldCharType="begin"/>
      </w:r>
      <w:r>
        <w:instrText xml:space="preserve"> XE "</w:instrText>
      </w:r>
      <w:r w:rsidRPr="00D24DE0">
        <w:instrText>Singapore</w:instrText>
      </w:r>
      <w:r>
        <w:instrText xml:space="preserve">" </w:instrText>
      </w:r>
      <w:r>
        <w:fldChar w:fldCharType="end"/>
      </w:r>
      <w:r w:rsidRPr="00364C96">
        <w:t xml:space="preserve"> on 1941-12-08.</w:t>
      </w:r>
    </w:p>
  </w:endnote>
  <w:endnote w:id="2">
    <w:p w14:paraId="35CE912A" w14:textId="77777777" w:rsidR="00072488" w:rsidRPr="006A5113" w:rsidRDefault="00072488" w:rsidP="006A5113">
      <w:pPr>
        <w:pStyle w:val="EndnoteText"/>
      </w:pPr>
      <w:r>
        <w:rPr>
          <w:rStyle w:val="EndnoteReference"/>
        </w:rPr>
        <w:endnoteRef/>
      </w:r>
      <w:r>
        <w:t xml:space="preserve"> Australian War Memorial ID </w:t>
      </w:r>
      <w:r w:rsidRPr="006A5113">
        <w:t>Number:  RC02370 Call Number:  Leaflet call number: 7/1/2 Title: It's Fight, Work or Perish!  Date made:  c 1939-1945 Summary: A message from John Curtin</w:t>
      </w:r>
      <w:r>
        <w:fldChar w:fldCharType="begin"/>
      </w:r>
      <w:r>
        <w:instrText xml:space="preserve"> XE "</w:instrText>
      </w:r>
      <w:r w:rsidRPr="003D3C92">
        <w:instrText>Curtin</w:instrText>
      </w:r>
      <w:r>
        <w:instrText xml:space="preserve">" </w:instrText>
      </w:r>
      <w:r>
        <w:fldChar w:fldCharType="end"/>
      </w:r>
      <w:r w:rsidRPr="006A5113">
        <w:t xml:space="preserve"> telling Australians to 'make a complete sacrifice for </w:t>
      </w:r>
      <w:smartTag w:uri="urn:schemas-microsoft-com:office:smarttags" w:element="place">
        <w:smartTag w:uri="urn:schemas-microsoft-com:office:smarttags" w:element="country-region">
          <w:r w:rsidRPr="006A5113">
            <w:t>Australia</w:t>
          </w:r>
        </w:smartTag>
      </w:smartTag>
      <w:r w:rsidRPr="006A5113">
        <w:t xml:space="preserve"> or become a complete sacrifice to the enemy'. It also features picture of Curtin and a list of direction that 'must' be obeyed.  </w:t>
      </w:r>
    </w:p>
  </w:endnote>
  <w:endnote w:id="3">
    <w:p w14:paraId="50A3C6EF" w14:textId="77777777" w:rsidR="00072488" w:rsidRPr="00022D3F" w:rsidRDefault="00072488" w:rsidP="00022D3F">
      <w:pPr>
        <w:pStyle w:val="EndnoteText"/>
      </w:pPr>
      <w:r>
        <w:rPr>
          <w:rStyle w:val="EndnoteReference"/>
        </w:rPr>
        <w:endnoteRef/>
      </w:r>
      <w:r>
        <w:t xml:space="preserve"> Australian War Memorial </w:t>
      </w:r>
      <w:r w:rsidRPr="00022D3F">
        <w:t>ID Number:  RC02368 Call Number:  Leaflet call number: 7/1/2 Title:</w:t>
      </w:r>
      <w:r>
        <w:t xml:space="preserve"> </w:t>
      </w:r>
      <w:r w:rsidRPr="00022D3F">
        <w:t>The Spearhead reaches SOUTH - ALWAYS SOUTH!  Date made:  c 1939-1945 Summary: A message, from John Curtin</w:t>
      </w:r>
      <w:r>
        <w:fldChar w:fldCharType="begin"/>
      </w:r>
      <w:r>
        <w:instrText xml:space="preserve"> XE "</w:instrText>
      </w:r>
      <w:r w:rsidRPr="003D3C92">
        <w:instrText>Curtin</w:instrText>
      </w:r>
      <w:r>
        <w:instrText xml:space="preserve">" </w:instrText>
      </w:r>
      <w:r>
        <w:fldChar w:fldCharType="end"/>
      </w:r>
      <w:r w:rsidRPr="00022D3F">
        <w:t xml:space="preserve">, encouraging everyone to contribute to the war effort. It also features a map of the Japanese advance though </w:t>
      </w:r>
      <w:smartTag w:uri="urn:schemas-microsoft-com:office:smarttags" w:element="place">
        <w:r w:rsidRPr="00022D3F">
          <w:t>Asia</w:t>
        </w:r>
      </w:smartTag>
      <w:r w:rsidRPr="00022D3F">
        <w:t xml:space="preserve"> and a list of rules that 'must' be obeyed.  </w:t>
      </w:r>
    </w:p>
  </w:endnote>
  <w:endnote w:id="4">
    <w:p w14:paraId="36138E06" w14:textId="77777777" w:rsidR="00072488" w:rsidRPr="00732FE8" w:rsidRDefault="00072488" w:rsidP="00022D3F">
      <w:pPr>
        <w:pStyle w:val="EndnoteText"/>
      </w:pPr>
      <w:r>
        <w:rPr>
          <w:rStyle w:val="EndnoteReference"/>
        </w:rPr>
        <w:endnoteRef/>
      </w:r>
      <w:r>
        <w:t xml:space="preserve"> Australian War Memorial Photo ID Number:</w:t>
      </w:r>
      <w:r w:rsidRPr="00732FE8">
        <w:t xml:space="preserve"> 010689 Summary:  </w:t>
      </w:r>
      <w:smartTag w:uri="urn:schemas-microsoft-com:office:smarttags" w:element="country-region">
        <w:r w:rsidRPr="00732FE8">
          <w:t>Australia</w:t>
        </w:r>
      </w:smartTag>
      <w:r w:rsidRPr="00732FE8">
        <w:t xml:space="preserve"> Declares War On </w:t>
      </w:r>
      <w:smartTag w:uri="urn:schemas-microsoft-com:office:smarttags" w:element="place">
        <w:smartTag w:uri="urn:schemas-microsoft-com:office:smarttags" w:element="country-region">
          <w:r w:rsidRPr="00732FE8">
            <w:t>Japan</w:t>
          </w:r>
        </w:smartTag>
      </w:smartTag>
    </w:p>
  </w:endnote>
  <w:endnote w:id="5">
    <w:p w14:paraId="273C55CC" w14:textId="77777777" w:rsidR="00072488" w:rsidRPr="00882A44" w:rsidRDefault="00072488" w:rsidP="00972C25">
      <w:pPr>
        <w:pStyle w:val="EndnoteText"/>
      </w:pPr>
      <w:r>
        <w:rPr>
          <w:rStyle w:val="EndnoteReference"/>
        </w:rPr>
        <w:endnoteRef/>
      </w:r>
      <w:r>
        <w:t xml:space="preserve"> Website accessed March 9, 2008 </w:t>
      </w:r>
      <w:hyperlink r:id="rId1" w:anchor="Field_Marshal_of_the_Philippine_Army" w:history="1">
        <w:r w:rsidRPr="00A9170A">
          <w:rPr>
            <w:rStyle w:val="Hyperlink"/>
          </w:rPr>
          <w:t>http://en.wikipedia.org/wiki/Douglas_MacArthur</w:t>
        </w:r>
        <w:r>
          <w:rPr>
            <w:rStyle w:val="Hyperlink"/>
          </w:rPr>
          <w:fldChar w:fldCharType="begin"/>
        </w:r>
        <w:r>
          <w:instrText xml:space="preserve"> XE "</w:instrText>
        </w:r>
        <w:r w:rsidRPr="00EC3B95">
          <w:instrText>MacArthur</w:instrText>
        </w:r>
        <w:r>
          <w:instrText xml:space="preserve">" </w:instrText>
        </w:r>
        <w:r>
          <w:rPr>
            <w:rStyle w:val="Hyperlink"/>
          </w:rPr>
          <w:fldChar w:fldCharType="end"/>
        </w:r>
        <w:r w:rsidRPr="00A9170A">
          <w:rPr>
            <w:rStyle w:val="Hyperlink"/>
          </w:rPr>
          <w:t>#Field</w:t>
        </w:r>
        <w:r>
          <w:rPr>
            <w:rStyle w:val="Hyperlink"/>
          </w:rPr>
          <w:fldChar w:fldCharType="begin"/>
        </w:r>
        <w:r>
          <w:instrText xml:space="preserve"> XE "</w:instrText>
        </w:r>
        <w:r w:rsidRPr="00803967">
          <w:instrText>Field</w:instrText>
        </w:r>
        <w:r>
          <w:instrText xml:space="preserve">" </w:instrText>
        </w:r>
        <w:r>
          <w:rPr>
            <w:rStyle w:val="Hyperlink"/>
          </w:rPr>
          <w:fldChar w:fldCharType="end"/>
        </w:r>
        <w:r w:rsidRPr="00A9170A">
          <w:rPr>
            <w:rStyle w:val="Hyperlink"/>
          </w:rPr>
          <w:t>_Marshal_of_the_Philippine_Army</w:t>
        </w:r>
      </w:hyperlink>
      <w:r>
        <w:t xml:space="preserve"> </w:t>
      </w:r>
    </w:p>
  </w:endnote>
  <w:endnote w:id="6">
    <w:p w14:paraId="50B42FE0" w14:textId="77777777" w:rsidR="00072488" w:rsidRPr="00D33954" w:rsidRDefault="00072488">
      <w:pPr>
        <w:pStyle w:val="EndnoteText"/>
      </w:pPr>
      <w:r>
        <w:rPr>
          <w:rStyle w:val="EndnoteReference"/>
        </w:rPr>
        <w:endnoteRef/>
      </w:r>
      <w:r>
        <w:t xml:space="preserve"> “</w:t>
      </w:r>
      <w:smartTag w:uri="urn:schemas-microsoft-com:office:smarttags" w:element="place">
        <w:smartTag w:uri="urn:schemas-microsoft-com:office:smarttags" w:element="country-region">
          <w:r>
            <w:t>Australia</w:t>
          </w:r>
        </w:smartTag>
      </w:smartTag>
      <w:r>
        <w:t xml:space="preserve"> @ War” Peter Dunn</w:t>
      </w:r>
    </w:p>
  </w:endnote>
  <w:endnote w:id="7">
    <w:p w14:paraId="2B9D8A21" w14:textId="77777777" w:rsidR="00072488" w:rsidRPr="002137A6" w:rsidRDefault="00072488" w:rsidP="002137A6">
      <w:pPr>
        <w:pStyle w:val="EndnoteText"/>
      </w:pPr>
      <w:r>
        <w:rPr>
          <w:rStyle w:val="EndnoteReference"/>
        </w:rPr>
        <w:endnoteRef/>
      </w:r>
      <w:r>
        <w:t xml:space="preserve"> Australian War Memorial Photo </w:t>
      </w:r>
      <w:r w:rsidRPr="002137A6">
        <w:t>ID Number: P02018.084 Date made:</w:t>
      </w:r>
      <w:r>
        <w:t xml:space="preserve"> </w:t>
      </w:r>
      <w:r w:rsidRPr="002137A6">
        <w:t xml:space="preserve">26 March 1942 Summary:  </w:t>
      </w:r>
      <w:smartTag w:uri="urn:schemas-microsoft-com:office:smarttags" w:element="country-region">
        <w:r w:rsidRPr="002137A6">
          <w:t>US</w:t>
        </w:r>
      </w:smartTag>
      <w:r w:rsidRPr="002137A6">
        <w:t xml:space="preserve"> General Douglas MacArthur</w:t>
      </w:r>
      <w:r>
        <w:fldChar w:fldCharType="begin"/>
      </w:r>
      <w:r>
        <w:instrText xml:space="preserve"> XE "</w:instrText>
      </w:r>
      <w:r w:rsidRPr="00EC3B95">
        <w:instrText>MacArthur</w:instrText>
      </w:r>
      <w:r>
        <w:instrText xml:space="preserve">" </w:instrText>
      </w:r>
      <w:r>
        <w:fldChar w:fldCharType="end"/>
      </w:r>
      <w:r w:rsidRPr="002137A6">
        <w:t xml:space="preserve">, visiting </w:t>
      </w:r>
      <w:smartTag w:uri="urn:schemas-microsoft-com:office:smarttags" w:element="place">
        <w:smartTag w:uri="urn:schemas-microsoft-com:office:smarttags" w:element="City">
          <w:r w:rsidRPr="002137A6">
            <w:t>Canberra</w:t>
          </w:r>
        </w:smartTag>
      </w:smartTag>
      <w:r>
        <w:fldChar w:fldCharType="begin"/>
      </w:r>
      <w:r>
        <w:instrText xml:space="preserve"> XE "</w:instrText>
      </w:r>
      <w:r w:rsidRPr="002D12C9">
        <w:instrText>Canberra</w:instrText>
      </w:r>
      <w:r>
        <w:instrText xml:space="preserve">" </w:instrText>
      </w:r>
      <w:r>
        <w:fldChar w:fldCharType="end"/>
      </w:r>
      <w:r w:rsidRPr="002137A6">
        <w:t>, was invited to sit at the right of the speaker, Mr Nairn</w:t>
      </w:r>
      <w:r>
        <w:fldChar w:fldCharType="begin"/>
      </w:r>
      <w:r>
        <w:instrText xml:space="preserve"> XE "</w:instrText>
      </w:r>
      <w:r w:rsidRPr="006551D7">
        <w:instrText>Nairn</w:instrText>
      </w:r>
      <w:r>
        <w:instrText xml:space="preserve">" </w:instrText>
      </w:r>
      <w:r>
        <w:fldChar w:fldCharType="end"/>
      </w:r>
      <w:r w:rsidRPr="002137A6">
        <w:t>, in the House of Representatives at Parliament House. He stayed for 55 minutes. In front of the Government benches, sitting at the table (left of centre) is John Curtin</w:t>
      </w:r>
      <w:r>
        <w:fldChar w:fldCharType="begin"/>
      </w:r>
      <w:r>
        <w:instrText xml:space="preserve"> XE "</w:instrText>
      </w:r>
      <w:r w:rsidRPr="003D3C92">
        <w:instrText>Curtin</w:instrText>
      </w:r>
      <w:r>
        <w:instrText xml:space="preserve">" </w:instrText>
      </w:r>
      <w:r>
        <w:fldChar w:fldCharType="end"/>
      </w:r>
      <w:r w:rsidRPr="002137A6">
        <w:t xml:space="preserve">, the Prime Minister of Australia.  </w:t>
      </w:r>
    </w:p>
  </w:endnote>
  <w:endnote w:id="8">
    <w:p w14:paraId="55C8E117" w14:textId="77777777" w:rsidR="00072488" w:rsidRPr="00CB3C07" w:rsidRDefault="00072488" w:rsidP="002578CF">
      <w:pPr>
        <w:pStyle w:val="EndnoteText"/>
      </w:pPr>
      <w:r>
        <w:rPr>
          <w:rStyle w:val="EndnoteReference"/>
        </w:rPr>
        <w:endnoteRef/>
      </w:r>
      <w:r>
        <w:t xml:space="preserve"> </w:t>
      </w:r>
      <w:r w:rsidRPr="00CB3C07">
        <w:t>Website</w:t>
      </w:r>
      <w:r>
        <w:t xml:space="preserve"> a</w:t>
      </w:r>
      <w:r w:rsidRPr="00CB3C07">
        <w:t>ccessed Jan 7, 2008</w:t>
      </w:r>
      <w:r>
        <w:t xml:space="preserve"> </w:t>
      </w:r>
      <w:hyperlink r:id="rId2" w:history="1">
        <w:r w:rsidRPr="00EB5C4C">
          <w:rPr>
            <w:rStyle w:val="Hyperlink"/>
          </w:rPr>
          <w:t>http://www.awm.gov.au/histories/chapter.asp?volume=34</w:t>
        </w:r>
      </w:hyperlink>
      <w:r>
        <w:t xml:space="preserve">  </w:t>
      </w:r>
      <w:r w:rsidRPr="00CB3C07">
        <w:t xml:space="preserve">Official Histories – Second World War Volume V – The Role of Science and Industry (1st edition, 1958) D P Mellor. </w:t>
      </w:r>
    </w:p>
  </w:endnote>
  <w:endnote w:id="9">
    <w:p w14:paraId="167005AD" w14:textId="77777777" w:rsidR="00072488" w:rsidRPr="00047051" w:rsidRDefault="00072488" w:rsidP="002578CF">
      <w:pPr>
        <w:pStyle w:val="EndnoteText"/>
      </w:pPr>
      <w:r>
        <w:rPr>
          <w:rStyle w:val="EndnoteReference"/>
        </w:rPr>
        <w:endnoteRef/>
      </w:r>
      <w:r>
        <w:t xml:space="preserve"> Australian War Memorial Photo </w:t>
      </w:r>
      <w:r w:rsidRPr="00047051">
        <w:t xml:space="preserve">ID Number: 012808 GLEN DAVIS, NSW, 1942-07-07 </w:t>
      </w:r>
    </w:p>
  </w:endnote>
  <w:endnote w:id="10">
    <w:p w14:paraId="62967AEA" w14:textId="77777777" w:rsidR="00072488" w:rsidRPr="00456060" w:rsidRDefault="00072488">
      <w:pPr>
        <w:pStyle w:val="EndnoteText"/>
      </w:pPr>
      <w:r>
        <w:rPr>
          <w:rStyle w:val="EndnoteReference"/>
        </w:rPr>
        <w:endnoteRef/>
      </w:r>
      <w:r>
        <w:t xml:space="preserve"> Australian War Memorial Photo ID Number: </w:t>
      </w:r>
      <w:r w:rsidRPr="00456060">
        <w:t xml:space="preserve">012809 </w:t>
      </w:r>
      <w:r w:rsidRPr="00047051">
        <w:t xml:space="preserve">GLEN DAVIS, NSW, 1942-07-07 </w:t>
      </w:r>
      <w:r w:rsidRPr="00456060">
        <w:t xml:space="preserve">  </w:t>
      </w:r>
    </w:p>
  </w:endnote>
  <w:endnote w:id="11">
    <w:p w14:paraId="41F63E45" w14:textId="77777777" w:rsidR="00072488" w:rsidRDefault="00072488" w:rsidP="002B7E7E">
      <w:pPr>
        <w:pStyle w:val="EndnoteText"/>
      </w:pPr>
      <w:r>
        <w:rPr>
          <w:rStyle w:val="EndnoteReference"/>
        </w:rPr>
        <w:endnoteRef/>
      </w:r>
      <w:r>
        <w:t xml:space="preserve"> NAA file: Newnes</w:t>
      </w:r>
      <w:r>
        <w:fldChar w:fldCharType="begin"/>
      </w:r>
      <w:r>
        <w:instrText xml:space="preserve"> XE "</w:instrText>
      </w:r>
      <w:r w:rsidRPr="00153B61">
        <w:instrText>Newnes</w:instrText>
      </w:r>
      <w:r>
        <w:instrText xml:space="preserve">" </w:instrText>
      </w:r>
      <w:r>
        <w:fldChar w:fldCharType="end"/>
      </w:r>
      <w:r>
        <w:t xml:space="preserve"> - Production of Aviation Spirit. Series Number A816/1 Item Number 21/301/153 Date Range   1938 to 1938 </w:t>
      </w:r>
    </w:p>
  </w:endnote>
  <w:endnote w:id="12">
    <w:p w14:paraId="1EBFC00D" w14:textId="77777777" w:rsidR="00072488" w:rsidRDefault="00072488" w:rsidP="002578CF">
      <w:pPr>
        <w:pStyle w:val="EndnoteText"/>
      </w:pPr>
      <w:r>
        <w:rPr>
          <w:rStyle w:val="EndnoteReference"/>
        </w:rPr>
        <w:endnoteRef/>
      </w:r>
      <w:r>
        <w:t xml:space="preserve"> “Petroleum At War” reprinted from “The Petroleum Times” September 29, October 13, 27 and November 10, 24, 1945 sources from American Petroleum Institute.</w:t>
      </w:r>
    </w:p>
  </w:endnote>
  <w:endnote w:id="13">
    <w:p w14:paraId="3D37642D" w14:textId="77777777" w:rsidR="00072488" w:rsidRDefault="00072488">
      <w:pPr>
        <w:pStyle w:val="EndnoteText"/>
      </w:pPr>
      <w:r>
        <w:rPr>
          <w:rStyle w:val="EndnoteReference"/>
        </w:rPr>
        <w:endnoteRef/>
      </w:r>
      <w:r>
        <w:t xml:space="preserve"> NAA file Title ‘Pool Petroleum</w:t>
      </w:r>
      <w:r>
        <w:fldChar w:fldCharType="begin"/>
      </w:r>
      <w:r>
        <w:instrText xml:space="preserve"> XE "</w:instrText>
      </w:r>
      <w:r w:rsidRPr="00936D6A">
        <w:instrText>Pool Petroleum</w:instrText>
      </w:r>
      <w:r>
        <w:instrText xml:space="preserve">" </w:instrText>
      </w:r>
      <w:r>
        <w:fldChar w:fldCharType="end"/>
      </w:r>
      <w:r>
        <w:t xml:space="preserve"> Pty. Ltd.</w:t>
      </w:r>
      <w:r>
        <w:fldChar w:fldCharType="begin"/>
      </w:r>
      <w:r>
        <w:instrText xml:space="preserve"> XE "</w:instrText>
      </w:r>
      <w:r w:rsidRPr="00C85A61">
        <w:instrText>Pool Petroleum Pty. Ltd.</w:instrText>
      </w:r>
      <w:r>
        <w:instrText xml:space="preserve">" </w:instrText>
      </w:r>
      <w:r>
        <w:fldChar w:fldCharType="end"/>
      </w:r>
      <w:r>
        <w:t xml:space="preserve"> Formation of’, Series number A1196, Barcode no 200092</w:t>
      </w:r>
    </w:p>
  </w:endnote>
  <w:endnote w:id="14">
    <w:p w14:paraId="110AE7B2" w14:textId="77777777" w:rsidR="00072488" w:rsidRPr="006D1EC3" w:rsidRDefault="00072488" w:rsidP="006D1EC3">
      <w:pPr>
        <w:pStyle w:val="EndnoteText"/>
      </w:pPr>
      <w:r>
        <w:rPr>
          <w:rStyle w:val="EndnoteReference"/>
        </w:rPr>
        <w:endnoteRef/>
      </w:r>
      <w:r>
        <w:t xml:space="preserve"> Australian War Memorial Photo </w:t>
      </w:r>
      <w:r w:rsidRPr="006D1EC3">
        <w:t xml:space="preserve">ID Number:  012318 Summary:  1942-05-20. Field directors of the American Red Cross entertained by Cr. F. Beaurepaire, Lord Mayor </w:t>
      </w:r>
      <w:r>
        <w:t>o</w:t>
      </w:r>
      <w:r w:rsidRPr="006D1EC3">
        <w:t xml:space="preserve">f </w:t>
      </w:r>
      <w:smartTag w:uri="urn:schemas-microsoft-com:office:smarttags" w:element="place">
        <w:smartTag w:uri="urn:schemas-microsoft-com:office:smarttags" w:element="City">
          <w:r w:rsidRPr="006D1EC3">
            <w:t>Melbourne</w:t>
          </w:r>
        </w:smartTag>
      </w:smartTag>
      <w:r w:rsidRPr="006D1EC3">
        <w:t xml:space="preserve">. He is talking to Miss Jane M. Hashagen. To the rear of the Lord Mayor is Mr C.K. Gamble, Delegate in </w:t>
      </w:r>
      <w:smartTag w:uri="urn:schemas-microsoft-com:office:smarttags" w:element="place">
        <w:smartTag w:uri="urn:schemas-microsoft-com:office:smarttags" w:element="country-region">
          <w:r w:rsidRPr="006D1EC3">
            <w:t>Australia</w:t>
          </w:r>
        </w:smartTag>
      </w:smartTag>
      <w:r w:rsidRPr="006D1EC3">
        <w:t xml:space="preserve"> to the American Red Cross.  </w:t>
      </w:r>
    </w:p>
  </w:endnote>
  <w:endnote w:id="15">
    <w:p w14:paraId="6A6746DE" w14:textId="5ADE68F6" w:rsidR="00072488" w:rsidRPr="00FC7C3E" w:rsidRDefault="00072488" w:rsidP="00FC7C3E">
      <w:pPr>
        <w:pStyle w:val="EndnoteText"/>
      </w:pPr>
      <w:r>
        <w:rPr>
          <w:rStyle w:val="EndnoteReference"/>
        </w:rPr>
        <w:endnoteRef/>
      </w:r>
      <w:r>
        <w:t xml:space="preserve"> Australian War Memorial Date: 1942. Subject: </w:t>
      </w:r>
      <w:smartTag w:uri="urn:schemas-microsoft-com:office:smarttags" w:element="place">
        <w:smartTag w:uri="urn:schemas-microsoft-com:office:smarttags" w:element="country-region">
          <w:r>
            <w:t>Australia</w:t>
          </w:r>
        </w:smartTag>
      </w:smartTag>
      <w:r>
        <w:t>. Army. Bulk Issue Petrol and Oil Depot</w:t>
      </w:r>
      <w:r>
        <w:fldChar w:fldCharType="begin"/>
      </w:r>
      <w:r>
        <w:instrText xml:space="preserve"> XE "</w:instrText>
      </w:r>
      <w:r w:rsidRPr="005C74A0">
        <w:instrText>Bulk Issue Petrol and Oil Depot</w:instrText>
      </w:r>
      <w:r>
        <w:instrText xml:space="preserve">" </w:instrText>
      </w:r>
      <w:r>
        <w:fldChar w:fldCharType="end"/>
      </w:r>
      <w:r>
        <w:t xml:space="preserve">.; Doc Type: Monograph NO:  </w:t>
      </w:r>
      <w:r w:rsidR="00C26A29">
        <w:t>31740 BARCODE</w:t>
      </w:r>
      <w:r>
        <w:t>:  AWM</w:t>
      </w:r>
      <w:r w:rsidR="00C26A29">
        <w:t>026532 CALL</w:t>
      </w:r>
      <w:r>
        <w:t xml:space="preserve"> NUMBER:  355.750994 A741B</w:t>
      </w:r>
    </w:p>
  </w:endnote>
  <w:endnote w:id="16">
    <w:p w14:paraId="17169D20" w14:textId="77777777" w:rsidR="00072488" w:rsidRPr="0048459B" w:rsidRDefault="00072488" w:rsidP="0048459B">
      <w:pPr>
        <w:spacing w:after="120"/>
        <w:rPr>
          <w:sz w:val="18"/>
          <w:szCs w:val="18"/>
        </w:rPr>
      </w:pPr>
      <w:r>
        <w:rPr>
          <w:rStyle w:val="EndnoteReference"/>
        </w:rPr>
        <w:endnoteRef/>
      </w:r>
      <w:r>
        <w:t xml:space="preserve"> </w:t>
      </w:r>
      <w:r w:rsidRPr="0048459B">
        <w:rPr>
          <w:sz w:val="18"/>
          <w:szCs w:val="18"/>
        </w:rPr>
        <w:t>Australian War Memorial [Army Service Corps - Administration:] Condensed History of Bulk Issue Petrol and Oil Depot</w:t>
      </w:r>
      <w:r>
        <w:rPr>
          <w:sz w:val="18"/>
          <w:szCs w:val="18"/>
        </w:rPr>
        <w:fldChar w:fldCharType="begin"/>
      </w:r>
      <w:r>
        <w:instrText xml:space="preserve"> XE "</w:instrText>
      </w:r>
      <w:r w:rsidRPr="005C74A0">
        <w:instrText>Bulk Issue Petrol and Oil Depot</w:instrText>
      </w:r>
      <w:r>
        <w:instrText xml:space="preserve">" </w:instrText>
      </w:r>
      <w:r>
        <w:rPr>
          <w:sz w:val="18"/>
          <w:szCs w:val="18"/>
        </w:rPr>
        <w:fldChar w:fldCharType="end"/>
      </w:r>
      <w:r w:rsidRPr="0048459B">
        <w:rPr>
          <w:sz w:val="18"/>
          <w:szCs w:val="18"/>
        </w:rPr>
        <w:t>, (BIPOD</w:t>
      </w:r>
      <w:r>
        <w:rPr>
          <w:sz w:val="18"/>
          <w:szCs w:val="18"/>
        </w:rPr>
        <w:fldChar w:fldCharType="begin"/>
      </w:r>
      <w:r>
        <w:instrText xml:space="preserve"> XE "</w:instrText>
      </w:r>
      <w:r w:rsidRPr="00A90ADD">
        <w:rPr>
          <w:rStyle w:val="BodyTextChar"/>
        </w:rPr>
        <w:instrText>BIPOD</w:instrText>
      </w:r>
      <w:r>
        <w:instrText xml:space="preserve">" </w:instrText>
      </w:r>
      <w:r>
        <w:rPr>
          <w:sz w:val="18"/>
          <w:szCs w:val="18"/>
        </w:rPr>
        <w:fldChar w:fldCharType="end"/>
      </w:r>
      <w:r w:rsidRPr="0048459B">
        <w:rPr>
          <w:sz w:val="18"/>
          <w:szCs w:val="18"/>
        </w:rPr>
        <w:t>) from inception 30/3/44 AWM54 63/2/2 circa 1944 - 1945 AWM barcode 455204</w:t>
      </w:r>
    </w:p>
  </w:endnote>
  <w:endnote w:id="17">
    <w:p w14:paraId="59968C5F" w14:textId="77777777" w:rsidR="00072488" w:rsidRPr="00AE199B" w:rsidRDefault="00072488">
      <w:pPr>
        <w:pStyle w:val="EndnoteText"/>
      </w:pPr>
      <w:r>
        <w:rPr>
          <w:rStyle w:val="EndnoteReference"/>
        </w:rPr>
        <w:endnoteRef/>
      </w:r>
      <w:r>
        <w:t xml:space="preserve"> Australian War Memorial</w:t>
      </w:r>
    </w:p>
  </w:endnote>
  <w:endnote w:id="18">
    <w:p w14:paraId="7F93F7BE" w14:textId="77777777" w:rsidR="00072488" w:rsidRPr="001E2DED" w:rsidRDefault="00072488">
      <w:pPr>
        <w:pStyle w:val="EndnoteText"/>
      </w:pPr>
      <w:r>
        <w:rPr>
          <w:rStyle w:val="EndnoteReference"/>
        </w:rPr>
        <w:endnoteRef/>
      </w:r>
      <w:r>
        <w:t xml:space="preserve"> Australian War Memorial Photo </w:t>
      </w:r>
      <w:r w:rsidRPr="001E2DED">
        <w:t>ID Number: 055018 Homebush</w:t>
      </w:r>
      <w:r>
        <w:fldChar w:fldCharType="begin"/>
      </w:r>
      <w:r>
        <w:instrText xml:space="preserve"> XE "</w:instrText>
      </w:r>
      <w:r w:rsidRPr="00A9736B">
        <w:instrText>Homebush</w:instrText>
      </w:r>
      <w:r>
        <w:instrText xml:space="preserve">" </w:instrText>
      </w:r>
      <w:r>
        <w:fldChar w:fldCharType="end"/>
      </w:r>
      <w:r w:rsidRPr="001E2DED">
        <w:t>, NSW. 1943-08-02. Staff of BIPOD</w:t>
      </w:r>
      <w:r>
        <w:fldChar w:fldCharType="begin"/>
      </w:r>
      <w:r>
        <w:instrText xml:space="preserve"> XE "</w:instrText>
      </w:r>
      <w:r w:rsidRPr="00A90ADD">
        <w:rPr>
          <w:rStyle w:val="BodyTextChar"/>
        </w:rPr>
        <w:instrText>BIPOD</w:instrText>
      </w:r>
      <w:r>
        <w:instrText xml:space="preserve">" </w:instrText>
      </w:r>
      <w:r>
        <w:fldChar w:fldCharType="end"/>
      </w:r>
      <w:r w:rsidRPr="001E2DED">
        <w:t xml:space="preserve"> stencilling drums before re-issue.  </w:t>
      </w:r>
    </w:p>
  </w:endnote>
  <w:endnote w:id="19">
    <w:p w14:paraId="6A942F0E" w14:textId="77777777" w:rsidR="00072488" w:rsidRPr="00116F35" w:rsidRDefault="00072488">
      <w:pPr>
        <w:pStyle w:val="EndnoteText"/>
      </w:pPr>
      <w:r>
        <w:rPr>
          <w:rStyle w:val="EndnoteReference"/>
        </w:rPr>
        <w:endnoteRef/>
      </w:r>
      <w:r>
        <w:t xml:space="preserve"> Australian War Memorial Photo </w:t>
      </w:r>
      <w:r w:rsidRPr="00047051">
        <w:t>ID Number:</w:t>
      </w:r>
      <w:r>
        <w:t xml:space="preserve"> </w:t>
      </w:r>
      <w:r w:rsidRPr="00116F35">
        <w:t>126026</w:t>
      </w:r>
      <w:r>
        <w:t xml:space="preserve"> Homebush</w:t>
      </w:r>
      <w:r>
        <w:fldChar w:fldCharType="begin"/>
      </w:r>
      <w:r>
        <w:instrText xml:space="preserve"> XE "</w:instrText>
      </w:r>
      <w:r w:rsidRPr="00A9736B">
        <w:instrText>Homebush</w:instrText>
      </w:r>
      <w:r>
        <w:instrText xml:space="preserve">" </w:instrText>
      </w:r>
      <w:r>
        <w:fldChar w:fldCharType="end"/>
      </w:r>
      <w:r>
        <w:t xml:space="preserve"> NSW 1946-02-26 Major C F Neal</w:t>
      </w:r>
      <w:r>
        <w:fldChar w:fldCharType="begin"/>
      </w:r>
      <w:r>
        <w:instrText xml:space="preserve"> XE "</w:instrText>
      </w:r>
      <w:r w:rsidRPr="00373BB5">
        <w:rPr>
          <w:iCs/>
        </w:rPr>
        <w:instrText>Neal</w:instrText>
      </w:r>
      <w:r>
        <w:instrText xml:space="preserve">" </w:instrText>
      </w:r>
      <w:r>
        <w:fldChar w:fldCharType="end"/>
      </w:r>
    </w:p>
  </w:endnote>
  <w:endnote w:id="20">
    <w:p w14:paraId="51DE0FD1" w14:textId="77777777" w:rsidR="00072488" w:rsidRPr="00DD2490" w:rsidRDefault="00072488" w:rsidP="00441932">
      <w:pPr>
        <w:pStyle w:val="EndnoteText"/>
      </w:pPr>
      <w:r>
        <w:rPr>
          <w:rStyle w:val="EndnoteReference"/>
        </w:rPr>
        <w:endnoteRef/>
      </w:r>
      <w:r>
        <w:t xml:space="preserve"> Australian War Memorial Photo </w:t>
      </w:r>
      <w:r w:rsidRPr="00441932">
        <w:t>ID Number:  085811 H</w:t>
      </w:r>
      <w:r>
        <w:t>omebush</w:t>
      </w:r>
      <w:r>
        <w:fldChar w:fldCharType="begin"/>
      </w:r>
      <w:r>
        <w:instrText xml:space="preserve"> XE "</w:instrText>
      </w:r>
      <w:r w:rsidRPr="00A9736B">
        <w:instrText>Homebush</w:instrText>
      </w:r>
      <w:r>
        <w:instrText xml:space="preserve">" </w:instrText>
      </w:r>
      <w:r>
        <w:fldChar w:fldCharType="end"/>
      </w:r>
      <w:r w:rsidRPr="00441932">
        <w:t xml:space="preserve">, NSW. 1945-01-25 </w:t>
      </w:r>
    </w:p>
  </w:endnote>
  <w:endnote w:id="21">
    <w:p w14:paraId="4F1195B3" w14:textId="77777777" w:rsidR="00072488" w:rsidRPr="007D1CB1" w:rsidRDefault="00072488">
      <w:pPr>
        <w:pStyle w:val="EndnoteText"/>
      </w:pPr>
      <w:r>
        <w:rPr>
          <w:rStyle w:val="EndnoteReference"/>
        </w:rPr>
        <w:endnoteRef/>
      </w:r>
      <w:r>
        <w:t xml:space="preserve"> Australian War Memorial Photo </w:t>
      </w:r>
      <w:r w:rsidRPr="007D1CB1">
        <w:t>ID Number:  055024 Summary:  Homebush</w:t>
      </w:r>
      <w:r>
        <w:fldChar w:fldCharType="begin"/>
      </w:r>
      <w:r>
        <w:instrText xml:space="preserve"> XE "</w:instrText>
      </w:r>
      <w:r w:rsidRPr="00A9736B">
        <w:instrText>Homebush</w:instrText>
      </w:r>
      <w:r>
        <w:instrText xml:space="preserve">" </w:instrText>
      </w:r>
      <w:r>
        <w:fldChar w:fldCharType="end"/>
      </w:r>
      <w:r w:rsidRPr="007D1CB1">
        <w:t xml:space="preserve">, NSW. 1943-08-02. Unloading full petrol drums at the </w:t>
      </w:r>
      <w:r>
        <w:t>B</w:t>
      </w:r>
      <w:r w:rsidRPr="007D1CB1">
        <w:t xml:space="preserve">ulk </w:t>
      </w:r>
      <w:r>
        <w:t>I</w:t>
      </w:r>
      <w:r w:rsidRPr="007D1CB1">
        <w:t>ssue Petrol and Oil Depot</w:t>
      </w:r>
      <w:r>
        <w:fldChar w:fldCharType="begin"/>
      </w:r>
      <w:r>
        <w:instrText xml:space="preserve"> XE "</w:instrText>
      </w:r>
      <w:r w:rsidRPr="005C74A0">
        <w:instrText>Bulk Issue Petrol and Oil Depot</w:instrText>
      </w:r>
      <w:r>
        <w:instrText xml:space="preserve">" </w:instrText>
      </w:r>
      <w:r>
        <w:fldChar w:fldCharType="end"/>
      </w:r>
      <w:r w:rsidRPr="007D1CB1">
        <w:t xml:space="preserve">, New South Wales Lines of Communications.  </w:t>
      </w:r>
    </w:p>
  </w:endnote>
  <w:endnote w:id="22">
    <w:p w14:paraId="70A8C685" w14:textId="77777777" w:rsidR="00072488" w:rsidRPr="007D1CB1" w:rsidRDefault="00072488">
      <w:pPr>
        <w:pStyle w:val="EndnoteText"/>
      </w:pPr>
      <w:r>
        <w:rPr>
          <w:rStyle w:val="EndnoteReference"/>
        </w:rPr>
        <w:endnoteRef/>
      </w:r>
      <w:r>
        <w:t xml:space="preserve"> Australian War Memorial Photo </w:t>
      </w:r>
      <w:r w:rsidRPr="007D1CB1">
        <w:t>ID Number:  055028 Summary:  Homebush</w:t>
      </w:r>
      <w:r>
        <w:fldChar w:fldCharType="begin"/>
      </w:r>
      <w:r>
        <w:instrText xml:space="preserve"> XE "</w:instrText>
      </w:r>
      <w:r w:rsidRPr="00A9736B">
        <w:instrText>Homebush</w:instrText>
      </w:r>
      <w:r>
        <w:instrText xml:space="preserve">" </w:instrText>
      </w:r>
      <w:r>
        <w:fldChar w:fldCharType="end"/>
      </w:r>
      <w:r w:rsidRPr="007D1CB1">
        <w:t xml:space="preserve">, NSW. 1943-08-02. All motor transport leaving the dump at the Bulk Issue Petrol and Oil Storage Depot, New South Wales Lines of Communications, are carefully checked as they leave. </w:t>
      </w:r>
    </w:p>
  </w:endnote>
  <w:endnote w:id="23">
    <w:p w14:paraId="15D4DBFF" w14:textId="77777777" w:rsidR="00072488" w:rsidRPr="00345350" w:rsidRDefault="00072488">
      <w:pPr>
        <w:pStyle w:val="EndnoteText"/>
      </w:pPr>
      <w:r>
        <w:rPr>
          <w:rStyle w:val="EndnoteReference"/>
        </w:rPr>
        <w:endnoteRef/>
      </w:r>
      <w:r>
        <w:t xml:space="preserve"> Australian War Memorial Photo </w:t>
      </w:r>
      <w:r w:rsidRPr="00345350">
        <w:t>ID Number:  055025 Summary:  Homebush</w:t>
      </w:r>
      <w:r>
        <w:fldChar w:fldCharType="begin"/>
      </w:r>
      <w:r>
        <w:instrText xml:space="preserve"> XE "</w:instrText>
      </w:r>
      <w:r w:rsidRPr="00A9736B">
        <w:instrText>Homebush</w:instrText>
      </w:r>
      <w:r>
        <w:instrText xml:space="preserve">" </w:instrText>
      </w:r>
      <w:r>
        <w:fldChar w:fldCharType="end"/>
      </w:r>
      <w:r w:rsidRPr="00345350">
        <w:t>, NSW. 1943-08-02. 10,000 Gallon railway petrol tankers, owned by the army, bringing bulk petrol from the refineries to the Bulk Issue Petrol and Oil Depot</w:t>
      </w:r>
      <w:r>
        <w:fldChar w:fldCharType="begin"/>
      </w:r>
      <w:r>
        <w:instrText xml:space="preserve"> XE "</w:instrText>
      </w:r>
      <w:r w:rsidRPr="005C74A0">
        <w:instrText>Bulk Issue Petrol and Oil Depot</w:instrText>
      </w:r>
      <w:r>
        <w:instrText xml:space="preserve">" </w:instrText>
      </w:r>
      <w:r>
        <w:fldChar w:fldCharType="end"/>
      </w:r>
      <w:r w:rsidRPr="00345350">
        <w:t xml:space="preserve">, New South Wales Lines of Communications.  </w:t>
      </w:r>
    </w:p>
  </w:endnote>
  <w:endnote w:id="24">
    <w:p w14:paraId="22088CE5" w14:textId="77777777" w:rsidR="00072488" w:rsidRPr="00F45F26" w:rsidRDefault="00072488" w:rsidP="007701A9">
      <w:pPr>
        <w:pStyle w:val="EndnoteText"/>
      </w:pPr>
      <w:r>
        <w:rPr>
          <w:rStyle w:val="EndnoteReference"/>
        </w:rPr>
        <w:endnoteRef/>
      </w:r>
      <w:r>
        <w:t xml:space="preserve"> Australian War Memorial Photo </w:t>
      </w:r>
      <w:r w:rsidRPr="00F45F26">
        <w:t>ID Number: 084087 Atherton</w:t>
      </w:r>
      <w:r>
        <w:fldChar w:fldCharType="begin"/>
      </w:r>
      <w:r>
        <w:instrText xml:space="preserve"> XE "</w:instrText>
      </w:r>
      <w:r w:rsidRPr="0029414D">
        <w:rPr>
          <w:iCs/>
        </w:rPr>
        <w:instrText>Atherton</w:instrText>
      </w:r>
      <w:r>
        <w:instrText xml:space="preserve">" </w:instrText>
      </w:r>
      <w:r>
        <w:fldChar w:fldCharType="end"/>
      </w:r>
      <w:r w:rsidRPr="00F45F26">
        <w:t>, Qld. 1944-12-14. Driver A. F. Clark</w:t>
      </w:r>
      <w:r>
        <w:fldChar w:fldCharType="begin"/>
      </w:r>
      <w:r>
        <w:instrText xml:space="preserve"> XE "</w:instrText>
      </w:r>
      <w:r w:rsidRPr="00423B96">
        <w:rPr>
          <w:iCs/>
        </w:rPr>
        <w:instrText>Clark</w:instrText>
      </w:r>
      <w:r>
        <w:instrText xml:space="preserve">" </w:instrText>
      </w:r>
      <w:r>
        <w:fldChar w:fldCharType="end"/>
      </w:r>
      <w:r w:rsidRPr="00F45F26">
        <w:t xml:space="preserve">, Atherton Detachment, No.1 Qld Lines Of Communication Area Bulk Issue Petrol </w:t>
      </w:r>
      <w:r>
        <w:t>a</w:t>
      </w:r>
      <w:r w:rsidRPr="00F45F26">
        <w:t>nd Oil Depot</w:t>
      </w:r>
      <w:r>
        <w:fldChar w:fldCharType="begin"/>
      </w:r>
      <w:r>
        <w:instrText xml:space="preserve"> XE "</w:instrText>
      </w:r>
      <w:r w:rsidRPr="005C74A0">
        <w:instrText>Bulk Issue Petrol and Oil Depot</w:instrText>
      </w:r>
      <w:r>
        <w:instrText xml:space="preserve">" </w:instrText>
      </w:r>
      <w:r>
        <w:fldChar w:fldCharType="end"/>
      </w:r>
      <w:r w:rsidRPr="00F45F26">
        <w:t xml:space="preserve">, (1), Filling </w:t>
      </w:r>
      <w:r>
        <w:t>a</w:t>
      </w:r>
      <w:r w:rsidRPr="00F45F26">
        <w:t xml:space="preserve"> 720 Gallon </w:t>
      </w:r>
      <w:r>
        <w:t>b</w:t>
      </w:r>
      <w:r w:rsidRPr="00F45F26">
        <w:t xml:space="preserve">ulk </w:t>
      </w:r>
      <w:r>
        <w:t>t</w:t>
      </w:r>
      <w:r w:rsidRPr="00F45F26">
        <w:t xml:space="preserve">anker </w:t>
      </w:r>
      <w:r>
        <w:t>w</w:t>
      </w:r>
      <w:r w:rsidRPr="00F45F26">
        <w:t xml:space="preserve">ith </w:t>
      </w:r>
      <w:r>
        <w:t>m</w:t>
      </w:r>
      <w:r w:rsidRPr="00F45F26">
        <w:t xml:space="preserve">otor </w:t>
      </w:r>
      <w:r>
        <w:t>gasoline</w:t>
      </w:r>
      <w:r w:rsidRPr="00F45F26">
        <w:t xml:space="preserve"> </w:t>
      </w:r>
    </w:p>
  </w:endnote>
  <w:endnote w:id="25">
    <w:p w14:paraId="3D11FD11" w14:textId="77777777" w:rsidR="00072488" w:rsidRPr="00DC3ADE" w:rsidRDefault="00072488" w:rsidP="00DC3ADE">
      <w:pPr>
        <w:pStyle w:val="EndnoteText"/>
      </w:pPr>
      <w:r>
        <w:rPr>
          <w:rStyle w:val="EndnoteReference"/>
        </w:rPr>
        <w:endnoteRef/>
      </w:r>
      <w:r>
        <w:t xml:space="preserve"> State Library of Western Australia </w:t>
      </w:r>
      <w:r w:rsidRPr="00DC3ADE">
        <w:t>Ground crew refuelling Tiger Moth</w:t>
      </w:r>
      <w:r>
        <w:fldChar w:fldCharType="begin"/>
      </w:r>
      <w:r>
        <w:instrText xml:space="preserve"> XE "</w:instrText>
      </w:r>
      <w:r w:rsidRPr="00765E74">
        <w:rPr>
          <w:iCs/>
        </w:rPr>
        <w:instrText>Tiger Moth</w:instrText>
      </w:r>
      <w:r>
        <w:instrText xml:space="preserve">" </w:instrText>
      </w:r>
      <w:r>
        <w:fldChar w:fldCharType="end"/>
      </w:r>
      <w:r w:rsidRPr="00DC3ADE">
        <w:t xml:space="preserve"> trainers. [ca. 1944]</w:t>
      </w:r>
    </w:p>
  </w:endnote>
  <w:endnote w:id="26">
    <w:p w14:paraId="762640C7" w14:textId="77777777" w:rsidR="00072488" w:rsidRPr="007245AE" w:rsidRDefault="00072488" w:rsidP="00707E41">
      <w:pPr>
        <w:pStyle w:val="EndnoteText"/>
      </w:pPr>
      <w:r>
        <w:rPr>
          <w:rStyle w:val="EndnoteReference"/>
        </w:rPr>
        <w:endnoteRef/>
      </w:r>
      <w:r>
        <w:t xml:space="preserve"> Australian War Memorial</w:t>
      </w:r>
    </w:p>
  </w:endnote>
  <w:endnote w:id="27">
    <w:p w14:paraId="348FF6B3" w14:textId="77777777" w:rsidR="00072488" w:rsidRPr="00694F91" w:rsidRDefault="00072488" w:rsidP="00707E41">
      <w:pPr>
        <w:pStyle w:val="EndnoteText"/>
      </w:pPr>
      <w:r>
        <w:rPr>
          <w:rStyle w:val="EndnoteReference"/>
        </w:rPr>
        <w:endnoteRef/>
      </w:r>
      <w:r>
        <w:t xml:space="preserve"> Australian War Memorial</w:t>
      </w:r>
    </w:p>
  </w:endnote>
  <w:endnote w:id="28">
    <w:p w14:paraId="11F7F3CB" w14:textId="77777777" w:rsidR="00072488" w:rsidRPr="008A5E7A" w:rsidRDefault="00072488" w:rsidP="00707E41">
      <w:pPr>
        <w:pStyle w:val="EndnoteText"/>
      </w:pPr>
      <w:r>
        <w:rPr>
          <w:rStyle w:val="EndnoteReference"/>
        </w:rPr>
        <w:endnoteRef/>
      </w:r>
      <w:r>
        <w:t xml:space="preserve"> Australian War Memorial Date </w:t>
      </w:r>
      <w:r w:rsidRPr="008A5E7A">
        <w:t>1942</w:t>
      </w:r>
      <w:r>
        <w:t xml:space="preserve"> </w:t>
      </w:r>
      <w:r w:rsidRPr="008A5E7A">
        <w:t>BIPOD</w:t>
      </w:r>
      <w:r>
        <w:fldChar w:fldCharType="begin"/>
      </w:r>
      <w:r>
        <w:instrText xml:space="preserve"> XE "</w:instrText>
      </w:r>
      <w:r w:rsidRPr="00A90ADD">
        <w:rPr>
          <w:rStyle w:val="BodyTextChar"/>
        </w:rPr>
        <w:instrText>BIPOD</w:instrText>
      </w:r>
      <w:r>
        <w:instrText xml:space="preserve">" </w:instrText>
      </w:r>
      <w:r>
        <w:fldChar w:fldCharType="end"/>
      </w:r>
      <w:r w:rsidRPr="008A5E7A">
        <w:t xml:space="preserve"> tech</w:t>
      </w:r>
      <w:r>
        <w:t xml:space="preserve"> </w:t>
      </w:r>
      <w:r w:rsidRPr="008A5E7A">
        <w:t xml:space="preserve">[Petrol - General:] Bulk Issuing Petrol Oil Depot (BIPOD) Instructions (Technical) Part I - Organization; Part II - General; Part III - Accounting </w:t>
      </w:r>
      <w:r>
        <w:t>AWM</w:t>
      </w:r>
      <w:r w:rsidRPr="008A5E7A">
        <w:t>54</w:t>
      </w:r>
      <w:r>
        <w:t xml:space="preserve"> </w:t>
      </w:r>
      <w:r w:rsidRPr="008A5E7A">
        <w:t>757/1/1</w:t>
      </w:r>
      <w:r>
        <w:t xml:space="preserve"> </w:t>
      </w:r>
      <w:r w:rsidRPr="008A5E7A">
        <w:t xml:space="preserve">1942 - AWM </w:t>
      </w:r>
      <w:r>
        <w:t xml:space="preserve">BARCODE </w:t>
      </w:r>
      <w:r w:rsidRPr="008A5E7A">
        <w:t>473791</w:t>
      </w:r>
      <w:r>
        <w:t xml:space="preserve"> </w:t>
      </w:r>
    </w:p>
  </w:endnote>
  <w:endnote w:id="29">
    <w:p w14:paraId="70506026" w14:textId="77777777" w:rsidR="00072488" w:rsidRPr="0026123E" w:rsidRDefault="00072488" w:rsidP="00707E41">
      <w:pPr>
        <w:pStyle w:val="EndnoteText"/>
      </w:pPr>
      <w:r>
        <w:rPr>
          <w:rStyle w:val="EndnoteReference"/>
        </w:rPr>
        <w:endnoteRef/>
      </w:r>
      <w:r>
        <w:t xml:space="preserve"> Website Accessed March 10, 2008 </w:t>
      </w:r>
      <w:hyperlink r:id="rId3" w:history="1">
        <w:r w:rsidRPr="00B052A9">
          <w:rPr>
            <w:rStyle w:val="Hyperlink"/>
          </w:rPr>
          <w:t>http://www.ww2roll.gov.au/script/veteran.asp?ServiceID=A&amp;VeteranID=587409</w:t>
        </w:r>
      </w:hyperlink>
      <w:r>
        <w:t xml:space="preserve"> </w:t>
      </w:r>
    </w:p>
  </w:endnote>
  <w:endnote w:id="30">
    <w:p w14:paraId="568594DA" w14:textId="77777777" w:rsidR="00072488" w:rsidRPr="009D6AA0" w:rsidRDefault="00072488" w:rsidP="009D6AA0">
      <w:pPr>
        <w:pStyle w:val="EndnoteText"/>
      </w:pPr>
      <w:r>
        <w:rPr>
          <w:rStyle w:val="EndnoteReference"/>
        </w:rPr>
        <w:endnoteRef/>
      </w:r>
      <w:r>
        <w:t xml:space="preserve"> Australian War Memorial Photo </w:t>
      </w:r>
      <w:r w:rsidRPr="009D6AA0">
        <w:t xml:space="preserve">ID Number:  029806 </w:t>
      </w:r>
      <w:smartTag w:uri="urn:schemas-microsoft-com:office:smarttags" w:element="place">
        <w:smartTag w:uri="urn:schemas-microsoft-com:office:smarttags" w:element="City">
          <w:r>
            <w:t>M</w:t>
          </w:r>
          <w:r w:rsidRPr="009D6AA0">
            <w:t>elbourne</w:t>
          </w:r>
        </w:smartTag>
        <w:r w:rsidRPr="009D6AA0">
          <w:t xml:space="preserve">, </w:t>
        </w:r>
        <w:smartTag w:uri="urn:schemas-microsoft-com:office:smarttags" w:element="country-region">
          <w:r>
            <w:t>A</w:t>
          </w:r>
          <w:r w:rsidRPr="009D6AA0">
            <w:t>ustralia</w:t>
          </w:r>
        </w:smartTag>
      </w:smartTag>
      <w:r w:rsidRPr="009D6AA0">
        <w:t xml:space="preserve">. 1943-03-22. Members of </w:t>
      </w:r>
      <w:r>
        <w:t>V</w:t>
      </w:r>
      <w:r w:rsidRPr="009D6AA0">
        <w:t xml:space="preserve">ictorian </w:t>
      </w:r>
      <w:r>
        <w:t>L</w:t>
      </w:r>
      <w:r w:rsidRPr="009D6AA0">
        <w:t xml:space="preserve">. </w:t>
      </w:r>
      <w:r>
        <w:t>o</w:t>
      </w:r>
      <w:r w:rsidRPr="009D6AA0">
        <w:t xml:space="preserve">f </w:t>
      </w:r>
      <w:r>
        <w:t>C</w:t>
      </w:r>
      <w:r w:rsidRPr="009D6AA0">
        <w:t>. B</w:t>
      </w:r>
      <w:r>
        <w:t>IPOD</w:t>
      </w:r>
      <w:r>
        <w:fldChar w:fldCharType="begin"/>
      </w:r>
      <w:r>
        <w:instrText xml:space="preserve"> XE "</w:instrText>
      </w:r>
      <w:r w:rsidRPr="00A90ADD">
        <w:rPr>
          <w:rStyle w:val="BodyTextChar"/>
        </w:rPr>
        <w:instrText>BIPOD</w:instrText>
      </w:r>
      <w:r>
        <w:instrText xml:space="preserve">" </w:instrText>
      </w:r>
      <w:r>
        <w:fldChar w:fldCharType="end"/>
      </w:r>
      <w:r w:rsidRPr="009D6AA0">
        <w:t xml:space="preserve"> loading petrol on to railway trucks at the </w:t>
      </w:r>
      <w:r>
        <w:t>V</w:t>
      </w:r>
      <w:r w:rsidRPr="009D6AA0">
        <w:t>acuum</w:t>
      </w:r>
      <w:r>
        <w:fldChar w:fldCharType="begin"/>
      </w:r>
      <w:r>
        <w:instrText xml:space="preserve"> XE "</w:instrText>
      </w:r>
      <w:r w:rsidRPr="00966C4F">
        <w:instrText>Vacuum</w:instrText>
      </w:r>
      <w:r>
        <w:instrText xml:space="preserve">" </w:instrText>
      </w:r>
      <w:r>
        <w:fldChar w:fldCharType="end"/>
      </w:r>
      <w:r w:rsidRPr="009D6AA0">
        <w:t xml:space="preserve"> </w:t>
      </w:r>
      <w:r>
        <w:t>O</w:t>
      </w:r>
      <w:r w:rsidRPr="009D6AA0">
        <w:t xml:space="preserve">il </w:t>
      </w:r>
      <w:r>
        <w:t>C</w:t>
      </w:r>
      <w:r w:rsidRPr="009D6AA0">
        <w:t xml:space="preserve">ompany's works at </w:t>
      </w:r>
      <w:r>
        <w:t>Y</w:t>
      </w:r>
      <w:r w:rsidRPr="009D6AA0">
        <w:t>arraville</w:t>
      </w:r>
      <w:r>
        <w:fldChar w:fldCharType="begin"/>
      </w:r>
      <w:r>
        <w:instrText xml:space="preserve"> XE "</w:instrText>
      </w:r>
      <w:r w:rsidRPr="00002522">
        <w:instrText>Yarraville</w:instrText>
      </w:r>
      <w:r>
        <w:instrText xml:space="preserve">" </w:instrText>
      </w:r>
      <w:r>
        <w:fldChar w:fldCharType="end"/>
      </w:r>
      <w:r w:rsidRPr="009D6AA0">
        <w:t xml:space="preserve"> for transport to </w:t>
      </w:r>
      <w:r>
        <w:t>V</w:t>
      </w:r>
      <w:r w:rsidRPr="009D6AA0">
        <w:t xml:space="preserve">ictoria </w:t>
      </w:r>
      <w:r>
        <w:t>D</w:t>
      </w:r>
      <w:r w:rsidRPr="009D6AA0">
        <w:t xml:space="preserve">ocks and shipment to operational areas overseas.  </w:t>
      </w:r>
    </w:p>
  </w:endnote>
  <w:endnote w:id="31">
    <w:p w14:paraId="5DAC638F" w14:textId="77777777" w:rsidR="00072488" w:rsidRPr="00181A79" w:rsidRDefault="00072488" w:rsidP="00181A79">
      <w:pPr>
        <w:pStyle w:val="EndnoteText"/>
      </w:pPr>
      <w:r>
        <w:rPr>
          <w:rStyle w:val="EndnoteReference"/>
        </w:rPr>
        <w:endnoteRef/>
      </w:r>
      <w:r>
        <w:t xml:space="preserve"> Australian War Memorial Photo </w:t>
      </w:r>
      <w:r w:rsidRPr="00181A79">
        <w:t xml:space="preserve">ID Number: 029808 </w:t>
      </w:r>
      <w:smartTag w:uri="urn:schemas-microsoft-com:office:smarttags" w:element="place">
        <w:smartTag w:uri="urn:schemas-microsoft-com:office:smarttags" w:element="City">
          <w:r w:rsidRPr="00181A79">
            <w:t>Melbourne</w:t>
          </w:r>
        </w:smartTag>
        <w:r w:rsidRPr="009D6AA0">
          <w:t xml:space="preserve">, </w:t>
        </w:r>
        <w:smartTag w:uri="urn:schemas-microsoft-com:office:smarttags" w:element="country-region">
          <w:r>
            <w:t>A</w:t>
          </w:r>
          <w:r w:rsidRPr="009D6AA0">
            <w:t>ustralia</w:t>
          </w:r>
        </w:smartTag>
      </w:smartTag>
      <w:r w:rsidRPr="009D6AA0">
        <w:t xml:space="preserve">. 1943-03-22. Members of </w:t>
      </w:r>
      <w:r>
        <w:t>V</w:t>
      </w:r>
      <w:r w:rsidRPr="009D6AA0">
        <w:t xml:space="preserve">ictorian </w:t>
      </w:r>
      <w:r>
        <w:t>L</w:t>
      </w:r>
      <w:r w:rsidRPr="009D6AA0">
        <w:t xml:space="preserve">. </w:t>
      </w:r>
      <w:r>
        <w:t>o</w:t>
      </w:r>
      <w:r w:rsidRPr="009D6AA0">
        <w:t xml:space="preserve">f </w:t>
      </w:r>
      <w:r>
        <w:t>C</w:t>
      </w:r>
      <w:r w:rsidRPr="009D6AA0">
        <w:t>. B</w:t>
      </w:r>
      <w:r>
        <w:t>IPOD</w:t>
      </w:r>
      <w:r>
        <w:fldChar w:fldCharType="begin"/>
      </w:r>
      <w:r>
        <w:instrText xml:space="preserve"> XE "</w:instrText>
      </w:r>
      <w:r w:rsidRPr="00A90ADD">
        <w:rPr>
          <w:rStyle w:val="BodyTextChar"/>
        </w:rPr>
        <w:instrText>BIPOD</w:instrText>
      </w:r>
      <w:r>
        <w:instrText xml:space="preserve">" </w:instrText>
      </w:r>
      <w:r>
        <w:fldChar w:fldCharType="end"/>
      </w:r>
      <w:r w:rsidRPr="009D6AA0">
        <w:t xml:space="preserve"> loading petrol on to railway trucks at the </w:t>
      </w:r>
      <w:r>
        <w:t>V</w:t>
      </w:r>
      <w:r w:rsidRPr="009D6AA0">
        <w:t>acuum</w:t>
      </w:r>
      <w:r>
        <w:fldChar w:fldCharType="begin"/>
      </w:r>
      <w:r>
        <w:instrText xml:space="preserve"> XE "</w:instrText>
      </w:r>
      <w:r w:rsidRPr="00966C4F">
        <w:instrText>Vacuum</w:instrText>
      </w:r>
      <w:r>
        <w:instrText xml:space="preserve">" </w:instrText>
      </w:r>
      <w:r>
        <w:fldChar w:fldCharType="end"/>
      </w:r>
      <w:r w:rsidRPr="009D6AA0">
        <w:t xml:space="preserve"> </w:t>
      </w:r>
      <w:r>
        <w:t>O</w:t>
      </w:r>
      <w:r w:rsidRPr="009D6AA0">
        <w:t xml:space="preserve">il </w:t>
      </w:r>
      <w:r>
        <w:t>C</w:t>
      </w:r>
      <w:r w:rsidRPr="009D6AA0">
        <w:t xml:space="preserve">ompany's works at </w:t>
      </w:r>
      <w:r>
        <w:t>Y</w:t>
      </w:r>
      <w:r w:rsidRPr="009D6AA0">
        <w:t>arraville</w:t>
      </w:r>
      <w:r>
        <w:fldChar w:fldCharType="begin"/>
      </w:r>
      <w:r>
        <w:instrText xml:space="preserve"> XE "</w:instrText>
      </w:r>
      <w:r w:rsidRPr="00002522">
        <w:instrText>Yarraville</w:instrText>
      </w:r>
      <w:r>
        <w:instrText xml:space="preserve">" </w:instrText>
      </w:r>
      <w:r>
        <w:fldChar w:fldCharType="end"/>
      </w:r>
      <w:r w:rsidRPr="009D6AA0">
        <w:t xml:space="preserve"> for transport to </w:t>
      </w:r>
      <w:r>
        <w:t>V</w:t>
      </w:r>
      <w:r w:rsidRPr="009D6AA0">
        <w:t xml:space="preserve">ictoria </w:t>
      </w:r>
      <w:r>
        <w:t>D</w:t>
      </w:r>
      <w:r w:rsidRPr="009D6AA0">
        <w:t>ocks and shipment to operational areas overseas.</w:t>
      </w:r>
    </w:p>
  </w:endnote>
  <w:endnote w:id="32">
    <w:p w14:paraId="39744229" w14:textId="77777777" w:rsidR="00072488" w:rsidRPr="00C045CB" w:rsidRDefault="00072488" w:rsidP="00C045CB">
      <w:pPr>
        <w:pStyle w:val="EndnoteText"/>
      </w:pPr>
      <w:r>
        <w:rPr>
          <w:rStyle w:val="EndnoteReference"/>
        </w:rPr>
        <w:endnoteRef/>
      </w:r>
      <w:r>
        <w:t xml:space="preserve"> Australian War Memorial Photo </w:t>
      </w:r>
      <w:r w:rsidRPr="00C045CB">
        <w:t xml:space="preserve">ID Number:  027960 </w:t>
      </w:r>
      <w:smartTag w:uri="urn:schemas-microsoft-com:office:smarttags" w:element="place">
        <w:r w:rsidRPr="00C045CB">
          <w:t>Alice Springs</w:t>
        </w:r>
      </w:smartTag>
      <w:r>
        <w:fldChar w:fldCharType="begin"/>
      </w:r>
      <w:r>
        <w:instrText xml:space="preserve"> XE "</w:instrText>
      </w:r>
      <w:r w:rsidRPr="003A23B1">
        <w:rPr>
          <w:i/>
          <w:iCs/>
          <w:sz w:val="24"/>
        </w:rPr>
        <w:instrText>Alice Springs</w:instrText>
      </w:r>
      <w:r>
        <w:instrText xml:space="preserve">" </w:instrText>
      </w:r>
      <w:r>
        <w:fldChar w:fldCharType="end"/>
      </w:r>
      <w:r w:rsidRPr="00C045CB">
        <w:t>, N.T. 1942-12-01. Personnel of the RAAF Loading Aviation Fuel</w:t>
      </w:r>
      <w:r>
        <w:fldChar w:fldCharType="begin"/>
      </w:r>
      <w:r>
        <w:instrText xml:space="preserve"> XE "</w:instrText>
      </w:r>
      <w:r w:rsidRPr="00195F01">
        <w:instrText>Aviation Fuel</w:instrText>
      </w:r>
      <w:r>
        <w:instrText xml:space="preserve">" </w:instrText>
      </w:r>
      <w:r>
        <w:fldChar w:fldCharType="end"/>
      </w:r>
      <w:r w:rsidRPr="00C045CB">
        <w:t xml:space="preserve"> on to Trucks of the 147th Australian General Transport Company for transport to </w:t>
      </w:r>
      <w:smartTag w:uri="urn:schemas-microsoft-com:office:smarttags" w:element="place">
        <w:smartTag w:uri="urn:schemas-microsoft-com:office:smarttags" w:element="PlaceName">
          <w:r w:rsidRPr="00C045CB">
            <w:t>Adelaide</w:t>
          </w:r>
        </w:smartTag>
        <w:r w:rsidRPr="00C045CB">
          <w:t xml:space="preserve"> </w:t>
        </w:r>
        <w:smartTag w:uri="urn:schemas-microsoft-com:office:smarttags" w:element="PlaceType">
          <w:r w:rsidRPr="00C045CB">
            <w:t>River</w:t>
          </w:r>
        </w:smartTag>
      </w:smartTag>
      <w:r>
        <w:fldChar w:fldCharType="begin"/>
      </w:r>
      <w:r>
        <w:instrText xml:space="preserve"> XE "</w:instrText>
      </w:r>
      <w:r w:rsidRPr="006D520B">
        <w:rPr>
          <w:iCs/>
        </w:rPr>
        <w:instrText>Adelaide River</w:instrText>
      </w:r>
      <w:r>
        <w:instrText xml:space="preserve">" </w:instrText>
      </w:r>
      <w:r>
        <w:fldChar w:fldCharType="end"/>
      </w:r>
      <w:r>
        <w:t>.</w:t>
      </w:r>
    </w:p>
  </w:endnote>
  <w:endnote w:id="33">
    <w:p w14:paraId="3C1AF73C" w14:textId="77777777" w:rsidR="00072488" w:rsidRPr="00D81B23" w:rsidRDefault="00072488" w:rsidP="00D81B23">
      <w:pPr>
        <w:pStyle w:val="EndnoteText"/>
      </w:pPr>
      <w:r>
        <w:rPr>
          <w:rStyle w:val="EndnoteReference"/>
        </w:rPr>
        <w:endnoteRef/>
      </w:r>
      <w:r>
        <w:t xml:space="preserve"> Australian War Memorial Photo </w:t>
      </w:r>
      <w:r w:rsidRPr="00D81B23">
        <w:t>ID Number:  150028 Townsville</w:t>
      </w:r>
      <w:r>
        <w:fldChar w:fldCharType="begin"/>
      </w:r>
      <w:r>
        <w:instrText xml:space="preserve"> XE "</w:instrText>
      </w:r>
      <w:r w:rsidRPr="002E794C">
        <w:rPr>
          <w:i/>
          <w:iCs/>
        </w:rPr>
        <w:instrText>Townsville</w:instrText>
      </w:r>
      <w:r>
        <w:instrText xml:space="preserve">" </w:instrText>
      </w:r>
      <w:r>
        <w:fldChar w:fldCharType="end"/>
      </w:r>
      <w:r w:rsidRPr="00D81B23">
        <w:t>, Qld. July 1942. A belly fuel tank is fitted to a Kittyhawk</w:t>
      </w:r>
      <w:r>
        <w:fldChar w:fldCharType="begin"/>
      </w:r>
      <w:r>
        <w:instrText xml:space="preserve"> XE "</w:instrText>
      </w:r>
      <w:r w:rsidRPr="00EB384D">
        <w:rPr>
          <w:iCs/>
        </w:rPr>
        <w:instrText>Kittyhawk</w:instrText>
      </w:r>
      <w:r>
        <w:instrText xml:space="preserve">" </w:instrText>
      </w:r>
      <w:r>
        <w:fldChar w:fldCharType="end"/>
      </w:r>
      <w:r w:rsidRPr="00D81B23">
        <w:t xml:space="preserve"> fighter aircraft of No. 76 Squadron</w:t>
      </w:r>
      <w:r>
        <w:fldChar w:fldCharType="begin"/>
      </w:r>
      <w:r>
        <w:instrText xml:space="preserve"> XE "</w:instrText>
      </w:r>
      <w:r w:rsidRPr="002C7ED0">
        <w:rPr>
          <w:iCs/>
        </w:rPr>
        <w:instrText>No. 76 Squadron</w:instrText>
      </w:r>
      <w:r>
        <w:instrText xml:space="preserve">" </w:instrText>
      </w:r>
      <w:r>
        <w:fldChar w:fldCharType="end"/>
      </w:r>
      <w:r w:rsidRPr="00D81B23">
        <w:t xml:space="preserve">, RAAF. </w:t>
      </w:r>
    </w:p>
  </w:endnote>
  <w:endnote w:id="34">
    <w:p w14:paraId="718B988D" w14:textId="77777777" w:rsidR="00072488" w:rsidRPr="008B51EF" w:rsidRDefault="00072488" w:rsidP="008B51EF">
      <w:pPr>
        <w:pStyle w:val="EndnoteText"/>
      </w:pPr>
      <w:r>
        <w:rPr>
          <w:rStyle w:val="EndnoteReference"/>
        </w:rPr>
        <w:endnoteRef/>
      </w:r>
      <w:r>
        <w:t xml:space="preserve"> Australian War Memorial Photo </w:t>
      </w:r>
      <w:r w:rsidRPr="008B51EF">
        <w:t>ID Number:  NWA0015 Summary:  Livingstone, NT. 20 January 1943. Four aircraft refuellers from No.</w:t>
      </w:r>
      <w:r>
        <w:t xml:space="preserve"> </w:t>
      </w:r>
      <w:r w:rsidRPr="008B51EF">
        <w:t>77 Squadron</w:t>
      </w:r>
      <w:r>
        <w:fldChar w:fldCharType="begin"/>
      </w:r>
      <w:r>
        <w:instrText xml:space="preserve"> XE "</w:instrText>
      </w:r>
      <w:r w:rsidRPr="00C471DB">
        <w:rPr>
          <w:iCs/>
        </w:rPr>
        <w:instrText>No. 77 Squadron</w:instrText>
      </w:r>
      <w:r>
        <w:instrText xml:space="preserve">" </w:instrText>
      </w:r>
      <w:r>
        <w:fldChar w:fldCharType="end"/>
      </w:r>
      <w:r w:rsidRPr="008B51EF">
        <w:t xml:space="preserve"> RAAF filling up the petrol tanks of a Curtiss P-40 Kittyhawk</w:t>
      </w:r>
      <w:r>
        <w:fldChar w:fldCharType="begin"/>
      </w:r>
      <w:r>
        <w:instrText xml:space="preserve"> XE "</w:instrText>
      </w:r>
      <w:r w:rsidRPr="00EB384D">
        <w:rPr>
          <w:iCs/>
        </w:rPr>
        <w:instrText>Kittyhawk</w:instrText>
      </w:r>
      <w:r>
        <w:instrText xml:space="preserve">" </w:instrText>
      </w:r>
      <w:r>
        <w:fldChar w:fldCharType="end"/>
      </w:r>
      <w:r w:rsidRPr="008B51EF">
        <w:t xml:space="preserve"> aircraft. </w:t>
      </w:r>
    </w:p>
  </w:endnote>
  <w:endnote w:id="35">
    <w:p w14:paraId="13685EAC" w14:textId="77777777" w:rsidR="00072488" w:rsidRPr="00F5281B" w:rsidRDefault="00072488">
      <w:pPr>
        <w:pStyle w:val="EndnoteText"/>
      </w:pPr>
      <w:r>
        <w:rPr>
          <w:rStyle w:val="EndnoteReference"/>
        </w:rPr>
        <w:endnoteRef/>
      </w:r>
      <w:r>
        <w:t xml:space="preserve"> Australian war Memorial Photo </w:t>
      </w:r>
      <w:r w:rsidRPr="00F5281B">
        <w:t>ID Number:  NEA0387   Summary:  Mareeba</w:t>
      </w:r>
      <w:r>
        <w:fldChar w:fldCharType="begin"/>
      </w:r>
      <w:r>
        <w:instrText xml:space="preserve"> XE "</w:instrText>
      </w:r>
      <w:r w:rsidRPr="00DB1F90">
        <w:instrText>Mareeba</w:instrText>
      </w:r>
      <w:r>
        <w:instrText xml:space="preserve">" </w:instrText>
      </w:r>
      <w:r>
        <w:fldChar w:fldCharType="end"/>
      </w:r>
      <w:r w:rsidRPr="00F5281B">
        <w:t>, Qld. 1944-03-14. Refuelling a No. 5 (Tactical Reconnaissance) Squadron</w:t>
      </w:r>
      <w:r>
        <w:fldChar w:fldCharType="begin"/>
      </w:r>
      <w:r>
        <w:instrText xml:space="preserve"> XE "</w:instrText>
      </w:r>
      <w:r w:rsidRPr="003325D9">
        <w:instrText>No. 5 (Tactical Reconnaissance) Squadron</w:instrText>
      </w:r>
      <w:r>
        <w:instrText xml:space="preserve">" </w:instrText>
      </w:r>
      <w:r>
        <w:fldChar w:fldCharType="end"/>
      </w:r>
      <w:r w:rsidRPr="00F5281B">
        <w:t xml:space="preserve"> Boomerang</w:t>
      </w:r>
      <w:r>
        <w:fldChar w:fldCharType="begin"/>
      </w:r>
      <w:r>
        <w:instrText xml:space="preserve"> XE "</w:instrText>
      </w:r>
      <w:r w:rsidRPr="00351682">
        <w:instrText>Boomerang</w:instrText>
      </w:r>
      <w:r>
        <w:instrText xml:space="preserve">" </w:instrText>
      </w:r>
      <w:r>
        <w:fldChar w:fldCharType="end"/>
      </w:r>
      <w:r w:rsidRPr="00F5281B">
        <w:t xml:space="preserve"> fighter aircraft nicknamed "Recce Robin", is 45891 Leading Aircraftman A. W. Coxon RAAF of </w:t>
      </w:r>
      <w:smartTag w:uri="urn:schemas-microsoft-com:office:smarttags" w:element="place">
        <w:smartTag w:uri="urn:schemas-microsoft-com:office:smarttags" w:element="City">
          <w:r w:rsidRPr="00F5281B">
            <w:t>Yealering</w:t>
          </w:r>
        </w:smartTag>
        <w:r w:rsidRPr="00F5281B">
          <w:t xml:space="preserve">, </w:t>
        </w:r>
        <w:smartTag w:uri="urn:schemas-microsoft-com:office:smarttags" w:element="State">
          <w:r w:rsidRPr="00F5281B">
            <w:t>WA</w:t>
          </w:r>
        </w:smartTag>
      </w:smartTag>
      <w:r w:rsidRPr="00F5281B">
        <w:t xml:space="preserve">, Flight Rigger.  </w:t>
      </w:r>
    </w:p>
  </w:endnote>
  <w:endnote w:id="36">
    <w:p w14:paraId="2604B34B" w14:textId="77777777" w:rsidR="00072488" w:rsidRPr="00FC7F47" w:rsidRDefault="00072488">
      <w:pPr>
        <w:pStyle w:val="EndnoteText"/>
      </w:pPr>
      <w:r>
        <w:rPr>
          <w:rStyle w:val="EndnoteReference"/>
        </w:rPr>
        <w:endnoteRef/>
      </w:r>
      <w:r>
        <w:t xml:space="preserve"> Australian War Memorial Photo </w:t>
      </w:r>
      <w:r w:rsidRPr="00FC7F47">
        <w:t>ID Number: 056552 Summary:  NT, 1943-09-06. Aircraft being refuelled at Batchelor</w:t>
      </w:r>
      <w:r>
        <w:fldChar w:fldCharType="begin"/>
      </w:r>
      <w:r>
        <w:instrText xml:space="preserve"> XE "</w:instrText>
      </w:r>
      <w:r w:rsidRPr="00424B4E">
        <w:instrText>Batchelor</w:instrText>
      </w:r>
      <w:r>
        <w:instrText xml:space="preserve">" </w:instrText>
      </w:r>
      <w:r>
        <w:fldChar w:fldCharType="end"/>
      </w:r>
      <w:r w:rsidRPr="00FC7F47">
        <w:t xml:space="preserve"> airport for return journey after outward mail has been loaded</w:t>
      </w:r>
      <w:r>
        <w:t>.</w:t>
      </w:r>
    </w:p>
  </w:endnote>
  <w:endnote w:id="37">
    <w:p w14:paraId="1D5F10AD" w14:textId="77777777" w:rsidR="00072488" w:rsidRPr="004F36AD" w:rsidRDefault="00072488">
      <w:pPr>
        <w:pStyle w:val="EndnoteText"/>
      </w:pPr>
      <w:r>
        <w:rPr>
          <w:rStyle w:val="EndnoteReference"/>
        </w:rPr>
        <w:endnoteRef/>
      </w:r>
      <w:r>
        <w:t xml:space="preserve"> Australian War Memorial Photo </w:t>
      </w:r>
      <w:r w:rsidRPr="004F36AD">
        <w:t>ID Number:  053167   Summary:  Darwin</w:t>
      </w:r>
      <w:r>
        <w:fldChar w:fldCharType="begin"/>
      </w:r>
      <w:r>
        <w:instrText xml:space="preserve"> XE "</w:instrText>
      </w:r>
      <w:r w:rsidRPr="008362CB">
        <w:instrText>Darwin</w:instrText>
      </w:r>
      <w:r>
        <w:instrText xml:space="preserve">" </w:instrText>
      </w:r>
      <w:r>
        <w:fldChar w:fldCharType="end"/>
      </w:r>
      <w:r w:rsidRPr="004F36AD">
        <w:t xml:space="preserve">, NT. 1943-07-03. Oil tanks which were damaged in the Japanese air raid. They are being repaired and sheathed in concrete with concrete separator walls enclosing each tank.  </w:t>
      </w:r>
    </w:p>
  </w:endnote>
  <w:endnote w:id="38">
    <w:p w14:paraId="630F7AD0" w14:textId="77777777" w:rsidR="00072488" w:rsidRPr="004F36AD" w:rsidRDefault="00072488">
      <w:pPr>
        <w:pStyle w:val="EndnoteText"/>
      </w:pPr>
      <w:r>
        <w:rPr>
          <w:rStyle w:val="EndnoteReference"/>
        </w:rPr>
        <w:endnoteRef/>
      </w:r>
      <w:r>
        <w:t xml:space="preserve"> Australian War Memorial Photo </w:t>
      </w:r>
      <w:r w:rsidRPr="004F36AD">
        <w:t xml:space="preserve">ID Number:  085684 Summary:  </w:t>
      </w:r>
      <w:smartTag w:uri="urn:schemas-microsoft-com:office:smarttags" w:element="place">
        <w:smartTag w:uri="urn:schemas-microsoft-com:office:smarttags" w:element="City">
          <w:r w:rsidRPr="004F36AD">
            <w:t>Darwin</w:t>
          </w:r>
        </w:smartTag>
        <w:r>
          <w:fldChar w:fldCharType="begin"/>
        </w:r>
        <w:r>
          <w:instrText xml:space="preserve"> XE "</w:instrText>
        </w:r>
        <w:r w:rsidRPr="008362CB">
          <w:instrText>Darwin</w:instrText>
        </w:r>
        <w:r>
          <w:instrText xml:space="preserve">" </w:instrText>
        </w:r>
        <w:r>
          <w:fldChar w:fldCharType="end"/>
        </w:r>
        <w:r w:rsidRPr="004F36AD">
          <w:t xml:space="preserve">, </w:t>
        </w:r>
        <w:smartTag w:uri="urn:schemas-microsoft-com:office:smarttags" w:element="country-region">
          <w:r w:rsidRPr="004F36AD">
            <w:t>Australia</w:t>
          </w:r>
        </w:smartTag>
      </w:smartTag>
      <w:r w:rsidRPr="004F36AD">
        <w:t>. 1945-01-24. The pipe lines from the wharf to installations at the 2 Australian Chief Engineer (Works) Area. It shows the manifolding outside the second booster pump house, with its air vessels and valve arrangements. The end of the rail tank car siding is on the right with Shell</w:t>
      </w:r>
      <w:r>
        <w:fldChar w:fldCharType="begin"/>
      </w:r>
      <w:r>
        <w:instrText xml:space="preserve"> XE "</w:instrText>
      </w:r>
      <w:r w:rsidRPr="00332094">
        <w:instrText>Shell</w:instrText>
      </w:r>
      <w:r>
        <w:instrText xml:space="preserve">" </w:instrText>
      </w:r>
      <w:r>
        <w:fldChar w:fldCharType="end"/>
      </w:r>
      <w:r w:rsidRPr="004F36AD">
        <w:t xml:space="preserve"> Company's No. 1 and 2 Tanks in the background.</w:t>
      </w:r>
    </w:p>
  </w:endnote>
  <w:endnote w:id="39">
    <w:p w14:paraId="63E75FB7" w14:textId="77777777" w:rsidR="00072488" w:rsidRPr="009538C1" w:rsidRDefault="00072488" w:rsidP="009538C1">
      <w:pPr>
        <w:pStyle w:val="EndnoteText"/>
      </w:pPr>
      <w:r>
        <w:rPr>
          <w:rStyle w:val="EndnoteReference"/>
        </w:rPr>
        <w:endnoteRef/>
      </w:r>
      <w:r>
        <w:t xml:space="preserve"> Australian War Memorial Photo </w:t>
      </w:r>
      <w:r w:rsidRPr="009538C1">
        <w:t xml:space="preserve">ID Number:  </w:t>
      </w:r>
      <w:smartTag w:uri="urn:schemas-microsoft-com:office:smarttags" w:element="place">
        <w:smartTag w:uri="urn:schemas-microsoft-com:office:smarttags" w:element="City">
          <w:r w:rsidRPr="009538C1">
            <w:t>Pearce</w:t>
          </w:r>
        </w:smartTag>
        <w:r>
          <w:fldChar w:fldCharType="begin"/>
        </w:r>
        <w:r>
          <w:instrText xml:space="preserve"> XE "</w:instrText>
        </w:r>
        <w:r w:rsidRPr="005C2F95">
          <w:rPr>
            <w:iCs/>
          </w:rPr>
          <w:instrText>Pearce</w:instrText>
        </w:r>
        <w:r>
          <w:instrText xml:space="preserve">" </w:instrText>
        </w:r>
        <w:r>
          <w:fldChar w:fldCharType="end"/>
        </w:r>
        <w:r w:rsidRPr="009538C1">
          <w:t xml:space="preserve">, </w:t>
        </w:r>
        <w:smartTag w:uri="urn:schemas-microsoft-com:office:smarttags" w:element="country-region">
          <w:r w:rsidRPr="009538C1">
            <w:t>Australia</w:t>
          </w:r>
        </w:smartTag>
      </w:smartTag>
      <w:r w:rsidRPr="009538C1">
        <w:t xml:space="preserve">. 1943-03. A pilot of the </w:t>
      </w:r>
      <w:r>
        <w:t>RAAF</w:t>
      </w:r>
      <w:r w:rsidRPr="009538C1">
        <w:t xml:space="preserve">, ready to take off, watches a member of the Women's Auxiliary Australian Air Force fill the fuel tanks. </w:t>
      </w:r>
    </w:p>
  </w:endnote>
  <w:endnote w:id="40">
    <w:p w14:paraId="3E4FEDBC" w14:textId="77777777" w:rsidR="00072488" w:rsidRPr="001E24BD" w:rsidRDefault="00072488" w:rsidP="001E24BD">
      <w:pPr>
        <w:pStyle w:val="EndnoteText"/>
      </w:pPr>
      <w:r>
        <w:rPr>
          <w:rStyle w:val="EndnoteReference"/>
        </w:rPr>
        <w:endnoteRef/>
      </w:r>
      <w:r>
        <w:t xml:space="preserve"> Australian War Memorial Photo </w:t>
      </w:r>
      <w:r w:rsidRPr="001E24BD">
        <w:t xml:space="preserve">ID Number:  P00915.001 Leading </w:t>
      </w:r>
      <w:r>
        <w:t>A</w:t>
      </w:r>
      <w:r w:rsidRPr="001E24BD">
        <w:t xml:space="preserve">ircraftwoman </w:t>
      </w:r>
      <w:r>
        <w:t>E</w:t>
      </w:r>
      <w:r w:rsidRPr="001E24BD">
        <w:t xml:space="preserve">lsa </w:t>
      </w:r>
      <w:r>
        <w:t>R</w:t>
      </w:r>
      <w:r w:rsidRPr="001E24BD">
        <w:t>ussell</w:t>
      </w:r>
      <w:r>
        <w:fldChar w:fldCharType="begin"/>
      </w:r>
      <w:r>
        <w:instrText xml:space="preserve"> XE "</w:instrText>
      </w:r>
      <w:r w:rsidRPr="00D61DE4">
        <w:rPr>
          <w:iCs/>
        </w:rPr>
        <w:instrText>Russell</w:instrText>
      </w:r>
      <w:r>
        <w:instrText xml:space="preserve">" </w:instrText>
      </w:r>
      <w:r>
        <w:fldChar w:fldCharType="end"/>
      </w:r>
      <w:r w:rsidRPr="001E24BD">
        <w:t xml:space="preserve">, </w:t>
      </w:r>
      <w:r>
        <w:t>W</w:t>
      </w:r>
      <w:r w:rsidRPr="001E24BD">
        <w:t xml:space="preserve">omen’s </w:t>
      </w:r>
      <w:r>
        <w:t>A</w:t>
      </w:r>
      <w:r w:rsidRPr="001E24BD">
        <w:t xml:space="preserve">uxiliary </w:t>
      </w:r>
      <w:r>
        <w:t>A</w:t>
      </w:r>
      <w:r w:rsidRPr="001E24BD">
        <w:t xml:space="preserve">ustralian </w:t>
      </w:r>
      <w:r>
        <w:t>A</w:t>
      </w:r>
      <w:r w:rsidRPr="001E24BD">
        <w:t xml:space="preserve">ir </w:t>
      </w:r>
      <w:r>
        <w:t>F</w:t>
      </w:r>
      <w:r w:rsidRPr="001E24BD">
        <w:t>orce (</w:t>
      </w:r>
      <w:r>
        <w:t>WAAAF</w:t>
      </w:r>
      <w:r>
        <w:fldChar w:fldCharType="begin"/>
      </w:r>
      <w:r>
        <w:instrText xml:space="preserve"> XE "</w:instrText>
      </w:r>
      <w:r w:rsidRPr="007B1DD2">
        <w:instrText>WAAAF</w:instrText>
      </w:r>
      <w:r>
        <w:instrText xml:space="preserve">" </w:instrText>
      </w:r>
      <w:r>
        <w:fldChar w:fldCharType="end"/>
      </w:r>
      <w:r w:rsidRPr="001E24BD">
        <w:t xml:space="preserve">), refuelling an aircraft. (donor </w:t>
      </w:r>
      <w:r>
        <w:t>E</w:t>
      </w:r>
      <w:r w:rsidRPr="001E24BD">
        <w:t xml:space="preserve">. Russell)  </w:t>
      </w:r>
    </w:p>
  </w:endnote>
  <w:endnote w:id="41">
    <w:p w14:paraId="1B60219C" w14:textId="77777777" w:rsidR="00072488" w:rsidRPr="00490FBD" w:rsidRDefault="00072488">
      <w:pPr>
        <w:pStyle w:val="EndnoteText"/>
      </w:pPr>
      <w:r>
        <w:rPr>
          <w:rStyle w:val="EndnoteReference"/>
        </w:rPr>
        <w:endnoteRef/>
      </w:r>
      <w:r>
        <w:t xml:space="preserve"> Australian War Memorial</w:t>
      </w:r>
    </w:p>
  </w:endnote>
  <w:endnote w:id="42">
    <w:p w14:paraId="51F62F1E" w14:textId="77777777" w:rsidR="00072488" w:rsidRPr="00642A8C" w:rsidRDefault="00072488" w:rsidP="00642A8C">
      <w:pPr>
        <w:pStyle w:val="EndnoteText"/>
      </w:pPr>
      <w:r>
        <w:rPr>
          <w:rStyle w:val="EndnoteReference"/>
        </w:rPr>
        <w:endnoteRef/>
      </w:r>
      <w:r>
        <w:t xml:space="preserve"> NAA file War Records. Commodities. Oil-Storage of for RAAF Series Number A1608/1 Item Number G52/1/1 </w:t>
      </w:r>
      <w:smartTag w:uri="urn:schemas-microsoft-com:office:smarttags" w:element="place">
        <w:smartTag w:uri="urn:schemas-microsoft-com:office:smarttags" w:element="PlaceName">
          <w:r>
            <w:t>Date</w:t>
          </w:r>
        </w:smartTag>
        <w:r>
          <w:t xml:space="preserve"> </w:t>
        </w:r>
        <w:smartTag w:uri="urn:schemas-microsoft-com:office:smarttags" w:element="PlaceType">
          <w:r>
            <w:t>Range</w:t>
          </w:r>
        </w:smartTag>
      </w:smartTag>
      <w:r>
        <w:t xml:space="preserve"> 1939 to 1945</w:t>
      </w:r>
    </w:p>
  </w:endnote>
  <w:endnote w:id="43">
    <w:p w14:paraId="1F62A64A" w14:textId="62332E01" w:rsidR="00072488" w:rsidRDefault="00072488">
      <w:pPr>
        <w:pStyle w:val="EndnoteText"/>
      </w:pPr>
      <w:r>
        <w:rPr>
          <w:rStyle w:val="EndnoteReference"/>
        </w:rPr>
        <w:endnoteRef/>
      </w:r>
      <w:r>
        <w:t xml:space="preserve"> </w:t>
      </w:r>
      <w:hyperlink r:id="rId4" w:history="1">
        <w:r w:rsidRPr="00015410">
          <w:rPr>
            <w:rStyle w:val="Hyperlink"/>
          </w:rPr>
          <w:t>https://commons.wikimedia.org/wiki/File:Aerial_view_of_RAAF_No.10_IAFD_%E2%80%93Northam.jpg</w:t>
        </w:r>
      </w:hyperlink>
      <w:r>
        <w:t xml:space="preserve"> </w:t>
      </w:r>
    </w:p>
  </w:endnote>
  <w:endnote w:id="44">
    <w:p w14:paraId="6C7A7CBE" w14:textId="77777777" w:rsidR="00072488" w:rsidRPr="00525C29" w:rsidRDefault="00072488" w:rsidP="00363446">
      <w:pPr>
        <w:pStyle w:val="EndnoteText"/>
      </w:pPr>
      <w:r>
        <w:rPr>
          <w:rStyle w:val="EndnoteReference"/>
        </w:rPr>
        <w:endnoteRef/>
      </w:r>
      <w:r>
        <w:t xml:space="preserve"> NAA file: </w:t>
      </w:r>
      <w:r w:rsidRPr="00525C29">
        <w:t>Bulk inland storage, Aviation Spirit, Western Australia</w:t>
      </w:r>
      <w:r>
        <w:t xml:space="preserve"> </w:t>
      </w:r>
      <w:r w:rsidRPr="00525C29">
        <w:t>Series Number MP435/2</w:t>
      </w:r>
      <w:r>
        <w:t xml:space="preserve"> </w:t>
      </w:r>
      <w:r w:rsidRPr="00525C29">
        <w:t>Item Number D59944</w:t>
      </w:r>
      <w:r>
        <w:t xml:space="preserve"> </w:t>
      </w:r>
      <w:r w:rsidRPr="00525C29">
        <w:t>Date Range 1943 to 1947</w:t>
      </w:r>
    </w:p>
  </w:endnote>
  <w:endnote w:id="45">
    <w:p w14:paraId="321085FA" w14:textId="77777777" w:rsidR="00072488" w:rsidRPr="00271624" w:rsidRDefault="00072488">
      <w:pPr>
        <w:pStyle w:val="EndnoteText"/>
      </w:pPr>
      <w:r>
        <w:rPr>
          <w:rStyle w:val="EndnoteReference"/>
        </w:rPr>
        <w:endnoteRef/>
      </w:r>
      <w:r>
        <w:t xml:space="preserve"> “</w:t>
      </w:r>
      <w:smartTag w:uri="urn:schemas-microsoft-com:office:smarttags" w:element="place">
        <w:smartTag w:uri="urn:schemas-microsoft-com:office:smarttags" w:element="country-region">
          <w:r>
            <w:t>Australia</w:t>
          </w:r>
        </w:smartTag>
      </w:smartTag>
      <w:r>
        <w:t xml:space="preserve"> @ War” Peter Dunn</w:t>
      </w:r>
    </w:p>
  </w:endnote>
  <w:endnote w:id="46">
    <w:p w14:paraId="3EF09286" w14:textId="77777777" w:rsidR="00072488" w:rsidRPr="00525C29" w:rsidRDefault="00072488" w:rsidP="00525C29">
      <w:pPr>
        <w:pStyle w:val="EndnoteText"/>
      </w:pPr>
      <w:r>
        <w:rPr>
          <w:rStyle w:val="EndnoteReference"/>
        </w:rPr>
        <w:endnoteRef/>
      </w:r>
      <w:r>
        <w:t xml:space="preserve"> NAA file: </w:t>
      </w:r>
      <w:r w:rsidRPr="00525C29">
        <w:t>Bilk (Bulk) inland storage, Aviation Spirit, Northern Territory</w:t>
      </w:r>
      <w:r>
        <w:t xml:space="preserve"> </w:t>
      </w:r>
      <w:r w:rsidRPr="00525C29">
        <w:t>Series Number MP435/2</w:t>
      </w:r>
      <w:r>
        <w:t xml:space="preserve"> </w:t>
      </w:r>
      <w:r w:rsidRPr="00525C29">
        <w:t>Item Number D5946</w:t>
      </w:r>
      <w:r>
        <w:t xml:space="preserve"> </w:t>
      </w:r>
      <w:r w:rsidRPr="00525C29">
        <w:t>Date Range 1942 to 1944</w:t>
      </w:r>
    </w:p>
  </w:endnote>
  <w:endnote w:id="47">
    <w:p w14:paraId="2E31FC31" w14:textId="77777777" w:rsidR="00072488" w:rsidRPr="00525C29" w:rsidRDefault="00072488" w:rsidP="00525C29">
      <w:pPr>
        <w:pStyle w:val="EndnoteText"/>
      </w:pPr>
      <w:r>
        <w:rPr>
          <w:rStyle w:val="EndnoteReference"/>
        </w:rPr>
        <w:endnoteRef/>
      </w:r>
      <w:r>
        <w:t xml:space="preserve"> NAA file: </w:t>
      </w:r>
      <w:r w:rsidRPr="00525C29">
        <w:t>Bulk inland storage, Aviation Spirit, Western Australia</w:t>
      </w:r>
      <w:r>
        <w:t xml:space="preserve"> </w:t>
      </w:r>
      <w:r w:rsidRPr="00525C29">
        <w:t>Series Number MP435/2</w:t>
      </w:r>
      <w:r>
        <w:t xml:space="preserve"> </w:t>
      </w:r>
      <w:r w:rsidRPr="00525C29">
        <w:t>Item Number D59944</w:t>
      </w:r>
      <w:r>
        <w:t xml:space="preserve"> </w:t>
      </w:r>
      <w:r w:rsidRPr="00525C29">
        <w:t>Date Range 1943 to 1947</w:t>
      </w:r>
    </w:p>
  </w:endnote>
  <w:endnote w:id="48">
    <w:p w14:paraId="1F4022F2" w14:textId="77777777" w:rsidR="00072488" w:rsidRPr="006F5A09" w:rsidRDefault="00072488">
      <w:pPr>
        <w:pStyle w:val="EndnoteText"/>
      </w:pPr>
      <w:r>
        <w:rPr>
          <w:rStyle w:val="EndnoteReference"/>
        </w:rPr>
        <w:endnoteRef/>
      </w:r>
      <w:r>
        <w:t xml:space="preserve"> </w:t>
      </w:r>
      <w:r w:rsidRPr="006F5A09">
        <w:t>Paper by Bob Piper (Canberra</w:t>
      </w:r>
      <w:r>
        <w:fldChar w:fldCharType="begin"/>
      </w:r>
      <w:r>
        <w:instrText xml:space="preserve"> XE "</w:instrText>
      </w:r>
      <w:r w:rsidRPr="002D12C9">
        <w:instrText>Canberra</w:instrText>
      </w:r>
      <w:r>
        <w:instrText xml:space="preserve">" </w:instrText>
      </w:r>
      <w:r>
        <w:fldChar w:fldCharType="end"/>
      </w:r>
      <w:r w:rsidRPr="006F5A09">
        <w:t>) published in A.O.P.A. Magazine September 1987 (P54/56) “RAAF Inland Aircraft Fuel Depots</w:t>
      </w:r>
      <w:r>
        <w:fldChar w:fldCharType="begin"/>
      </w:r>
      <w:r>
        <w:instrText xml:space="preserve"> XE "</w:instrText>
      </w:r>
      <w:r w:rsidRPr="007A1FB1">
        <w:instrText>Inland Aircraft Fuel Depots</w:instrText>
      </w:r>
      <w:r>
        <w:instrText xml:space="preserve">" </w:instrText>
      </w:r>
      <w:r>
        <w:fldChar w:fldCharType="end"/>
      </w:r>
      <w:r w:rsidRPr="006F5A09">
        <w:t>” This details some of the costs of construction of these sites and a list of locations of 31 sites (photo of No. 17 Wagga</w:t>
      </w:r>
      <w:r>
        <w:fldChar w:fldCharType="begin"/>
      </w:r>
      <w:r>
        <w:instrText xml:space="preserve"> XE "</w:instrText>
      </w:r>
      <w:r w:rsidRPr="00672B69">
        <w:rPr>
          <w:szCs w:val="18"/>
        </w:rPr>
        <w:instrText>Wagga</w:instrText>
      </w:r>
      <w:r>
        <w:instrText xml:space="preserve">" </w:instrText>
      </w:r>
      <w:r>
        <w:fldChar w:fldCharType="end"/>
      </w:r>
      <w:r w:rsidRPr="006F5A09">
        <w:t>.)  Refer to paper for Murray Moore Inland Aircraft Fuel Depots (Sept 1988)</w:t>
      </w:r>
    </w:p>
  </w:endnote>
  <w:endnote w:id="49">
    <w:p w14:paraId="7A895821" w14:textId="77777777" w:rsidR="00072488" w:rsidRPr="00853791" w:rsidRDefault="00072488">
      <w:pPr>
        <w:pStyle w:val="EndnoteText"/>
      </w:pPr>
      <w:r>
        <w:rPr>
          <w:rStyle w:val="EndnoteReference"/>
        </w:rPr>
        <w:endnoteRef/>
      </w:r>
      <w:r>
        <w:t xml:space="preserve"> </w:t>
      </w:r>
      <w:r w:rsidRPr="00853791">
        <w:t>"Units of the Royal Australian Air Force - A Concise History" Volume 6 - Logistics Units compiled by the RAAF Historical Section</w:t>
      </w:r>
      <w:r>
        <w:t xml:space="preserve"> - “</w:t>
      </w:r>
      <w:smartTag w:uri="urn:schemas-microsoft-com:office:smarttags" w:element="place">
        <w:smartTag w:uri="urn:schemas-microsoft-com:office:smarttags" w:element="country-region">
          <w:r>
            <w:t>Australia</w:t>
          </w:r>
        </w:smartTag>
      </w:smartTag>
      <w:r>
        <w:t xml:space="preserve"> @ War” Peter Dunn</w:t>
      </w:r>
    </w:p>
  </w:endnote>
  <w:endnote w:id="50">
    <w:p w14:paraId="0206EF5D" w14:textId="77777777" w:rsidR="00072488" w:rsidRPr="000D07A8" w:rsidRDefault="00072488">
      <w:pPr>
        <w:pStyle w:val="EndnoteText"/>
      </w:pPr>
      <w:r>
        <w:rPr>
          <w:rStyle w:val="EndnoteReference"/>
        </w:rPr>
        <w:endnoteRef/>
      </w:r>
      <w:r>
        <w:t xml:space="preserve"> Australian War Memorial Photo ID Number:  P00448.077 Summary:  </w:t>
      </w:r>
      <w:smartTag w:uri="urn:schemas-microsoft-com:office:smarttags" w:element="place">
        <w:r>
          <w:t>Tamworth</w:t>
        </w:r>
      </w:smartTag>
      <w:r>
        <w:fldChar w:fldCharType="begin"/>
      </w:r>
      <w:r>
        <w:instrText xml:space="preserve"> XE "</w:instrText>
      </w:r>
      <w:r w:rsidRPr="00672B69">
        <w:rPr>
          <w:szCs w:val="18"/>
        </w:rPr>
        <w:instrText>Tamworth</w:instrText>
      </w:r>
      <w:r>
        <w:instrText xml:space="preserve">" </w:instrText>
      </w:r>
      <w:r>
        <w:fldChar w:fldCharType="end"/>
      </w:r>
      <w:r>
        <w:t>, NSW. 1941-04. De Havilland DH-82 Tiger Moth</w:t>
      </w:r>
      <w:r>
        <w:fldChar w:fldCharType="begin"/>
      </w:r>
      <w:r>
        <w:instrText xml:space="preserve"> XE "</w:instrText>
      </w:r>
      <w:r w:rsidRPr="00765E74">
        <w:rPr>
          <w:iCs/>
        </w:rPr>
        <w:instrText>Tiger Moth</w:instrText>
      </w:r>
      <w:r>
        <w:instrText xml:space="preserve">" </w:instrText>
      </w:r>
      <w:r>
        <w:fldChar w:fldCharType="end"/>
      </w:r>
      <w:r>
        <w:t xml:space="preserve"> Aircraft of No 6 Elementary </w:t>
      </w:r>
      <w:smartTag w:uri="urn:schemas-microsoft-com:office:smarttags" w:element="PlaceName">
        <w:r>
          <w:t>Flying</w:t>
        </w:r>
      </w:smartTag>
      <w:r>
        <w:t xml:space="preserve"> Training School</w:t>
      </w:r>
      <w:r>
        <w:fldChar w:fldCharType="begin"/>
      </w:r>
      <w:r>
        <w:instrText xml:space="preserve"> XE "</w:instrText>
      </w:r>
      <w:r w:rsidRPr="005A66C0">
        <w:rPr>
          <w:iCs/>
        </w:rPr>
        <w:instrText>No 6 Elementary Flying Training School</w:instrText>
      </w:r>
      <w:r>
        <w:instrText xml:space="preserve">" </w:instrText>
      </w:r>
      <w:r>
        <w:fldChar w:fldCharType="end"/>
      </w:r>
      <w:r>
        <w:t xml:space="preserve"> RAAF </w:t>
      </w:r>
      <w:smartTag w:uri="urn:schemas-microsoft-com:office:smarttags" w:element="place">
        <w:r>
          <w:t>Tamworth</w:t>
        </w:r>
      </w:smartTag>
      <w:r>
        <w:t xml:space="preserve"> being made ready for training flights.</w:t>
      </w:r>
    </w:p>
  </w:endnote>
  <w:endnote w:id="51">
    <w:p w14:paraId="5F19828C" w14:textId="77777777" w:rsidR="00072488" w:rsidRPr="002615FF" w:rsidRDefault="00072488">
      <w:pPr>
        <w:pStyle w:val="EndnoteText"/>
      </w:pPr>
      <w:r>
        <w:rPr>
          <w:rStyle w:val="EndnoteReference"/>
        </w:rPr>
        <w:endnoteRef/>
      </w:r>
      <w:r>
        <w:t xml:space="preserve"> UK Public Records Office POWE 33/866 selected items</w:t>
      </w:r>
    </w:p>
  </w:endnote>
  <w:endnote w:id="52">
    <w:p w14:paraId="70B224CD" w14:textId="77777777" w:rsidR="00072488" w:rsidRPr="007614A7" w:rsidRDefault="00072488" w:rsidP="007614A7">
      <w:pPr>
        <w:pStyle w:val="EndnoteText"/>
      </w:pPr>
      <w:r>
        <w:rPr>
          <w:rStyle w:val="EndnoteReference"/>
        </w:rPr>
        <w:endnoteRef/>
      </w:r>
      <w:r>
        <w:t xml:space="preserve"> NAA file: </w:t>
      </w:r>
      <w:r w:rsidRPr="007614A7">
        <w:t xml:space="preserve">Title War - 1939. Protection of Oil Installations at </w:t>
      </w:r>
      <w:smartTag w:uri="urn:schemas-microsoft-com:office:smarttags" w:element="place">
        <w:smartTag w:uri="urn:schemas-microsoft-com:office:smarttags" w:element="country-region">
          <w:r w:rsidRPr="007614A7">
            <w:t>Singapore</w:t>
          </w:r>
        </w:smartTag>
      </w:smartTag>
      <w:r>
        <w:fldChar w:fldCharType="begin"/>
      </w:r>
      <w:r>
        <w:instrText xml:space="preserve"> XE "</w:instrText>
      </w:r>
      <w:r w:rsidRPr="00D24DE0">
        <w:instrText>Singapore</w:instrText>
      </w:r>
      <w:r>
        <w:instrText xml:space="preserve">" </w:instrText>
      </w:r>
      <w:r>
        <w:fldChar w:fldCharType="end"/>
      </w:r>
      <w:r w:rsidRPr="007614A7">
        <w:t xml:space="preserve">. Series Number A1608/1 Item Number V52/1/1 </w:t>
      </w:r>
      <w:smartTag w:uri="urn:schemas-microsoft-com:office:smarttags" w:element="place">
        <w:smartTag w:uri="urn:schemas-microsoft-com:office:smarttags" w:element="PlaceName">
          <w:r w:rsidRPr="007614A7">
            <w:t>Date</w:t>
          </w:r>
        </w:smartTag>
        <w:r w:rsidRPr="007614A7">
          <w:t xml:space="preserve"> </w:t>
        </w:r>
        <w:smartTag w:uri="urn:schemas-microsoft-com:office:smarttags" w:element="PlaceType">
          <w:r w:rsidRPr="007614A7">
            <w:t>Range</w:t>
          </w:r>
        </w:smartTag>
      </w:smartTag>
      <w:r w:rsidRPr="007614A7">
        <w:t xml:space="preserve"> 1940 to 1941 </w:t>
      </w:r>
    </w:p>
  </w:endnote>
  <w:endnote w:id="53">
    <w:p w14:paraId="7D3ACB8C" w14:textId="77777777" w:rsidR="00072488" w:rsidRPr="00E57A0C" w:rsidRDefault="00072488">
      <w:pPr>
        <w:pStyle w:val="EndnoteText"/>
      </w:pPr>
      <w:r>
        <w:rPr>
          <w:rStyle w:val="EndnoteReference"/>
        </w:rPr>
        <w:endnoteRef/>
      </w:r>
      <w:r>
        <w:t xml:space="preserve"> UK Public Records Office </w:t>
      </w:r>
      <w:r w:rsidRPr="00E57A0C">
        <w:t>POWE 33/580</w:t>
      </w:r>
      <w:r>
        <w:t xml:space="preserve"> selected items</w:t>
      </w:r>
    </w:p>
  </w:endnote>
  <w:endnote w:id="54">
    <w:p w14:paraId="539FBC75" w14:textId="77777777" w:rsidR="00072488" w:rsidRPr="00675764" w:rsidRDefault="00072488">
      <w:pPr>
        <w:pStyle w:val="EndnoteText"/>
      </w:pPr>
      <w:r>
        <w:rPr>
          <w:rStyle w:val="EndnoteReference"/>
        </w:rPr>
        <w:endnoteRef/>
      </w:r>
      <w:r>
        <w:t xml:space="preserve"> Website accessed March 23, 2008 </w:t>
      </w:r>
      <w:hyperlink r:id="rId5" w:history="1">
        <w:r w:rsidRPr="00CA513C">
          <w:rPr>
            <w:rStyle w:val="Hyperlink"/>
          </w:rPr>
          <w:t>http://www.oil-india.com/NewsDisplay.aspx?fol_name=Media&amp;file_name=Media8</w:t>
        </w:r>
      </w:hyperlink>
      <w:r>
        <w:t xml:space="preserve"> </w:t>
      </w:r>
    </w:p>
  </w:endnote>
  <w:endnote w:id="55">
    <w:p w14:paraId="320DC56C" w14:textId="77777777" w:rsidR="00072488" w:rsidRPr="00E05D1D" w:rsidRDefault="00072488" w:rsidP="00193642">
      <w:pPr>
        <w:pStyle w:val="EndnoteText"/>
      </w:pPr>
      <w:r>
        <w:rPr>
          <w:rStyle w:val="EndnoteReference"/>
        </w:rPr>
        <w:endnoteRef/>
      </w:r>
      <w:r>
        <w:t xml:space="preserve"> Website accessed Dec 30, 2007 </w:t>
      </w:r>
      <w:hyperlink r:id="rId6" w:history="1">
        <w:r w:rsidRPr="00F655C3">
          <w:rPr>
            <w:rStyle w:val="Hyperlink"/>
          </w:rPr>
          <w:t>http://en.wikipedia.org/wiki/Eric_Berthoud</w:t>
        </w:r>
      </w:hyperlink>
      <w:r>
        <w:t xml:space="preserve"> </w:t>
      </w:r>
    </w:p>
  </w:endnote>
  <w:endnote w:id="56">
    <w:p w14:paraId="08B522E0" w14:textId="0EED767D" w:rsidR="00316A9E" w:rsidRDefault="00316A9E">
      <w:pPr>
        <w:pStyle w:val="EndnoteText"/>
      </w:pPr>
      <w:r>
        <w:rPr>
          <w:rStyle w:val="EndnoteReference"/>
        </w:rPr>
        <w:endnoteRef/>
      </w:r>
      <w:r>
        <w:t xml:space="preserve"> UK Public Records Office </w:t>
      </w:r>
      <w:r w:rsidRPr="00E57A0C">
        <w:t>POWE 33/</w:t>
      </w:r>
      <w:r>
        <w:t>866 selected items</w:t>
      </w:r>
    </w:p>
  </w:endnote>
  <w:endnote w:id="57">
    <w:p w14:paraId="555B8FCF" w14:textId="77777777" w:rsidR="00072488" w:rsidRPr="006F3E66" w:rsidRDefault="00072488">
      <w:pPr>
        <w:pStyle w:val="EndnoteText"/>
      </w:pPr>
      <w:r>
        <w:rPr>
          <w:rStyle w:val="EndnoteReference"/>
        </w:rPr>
        <w:endnoteRef/>
      </w:r>
      <w:r>
        <w:t xml:space="preserve"> Website Accessed 24 March 2008 </w:t>
      </w:r>
      <w:hyperlink r:id="rId7" w:history="1">
        <w:r w:rsidRPr="007914A5">
          <w:rPr>
            <w:rStyle w:val="Hyperlink"/>
          </w:rPr>
          <w:t>http://www.warsailors.com/singleships/aristophanes.html</w:t>
        </w:r>
      </w:hyperlink>
      <w:r>
        <w:t xml:space="preserve"> </w:t>
      </w:r>
    </w:p>
  </w:endnote>
  <w:endnote w:id="58">
    <w:p w14:paraId="34A8CE4B" w14:textId="77777777" w:rsidR="00072488" w:rsidRPr="007B5DC2" w:rsidRDefault="00072488" w:rsidP="00972008">
      <w:pPr>
        <w:pStyle w:val="EndnoteText"/>
      </w:pPr>
      <w:r>
        <w:rPr>
          <w:rStyle w:val="EndnoteReference"/>
        </w:rPr>
        <w:endnoteRef/>
      </w:r>
      <w:r>
        <w:t xml:space="preserve"> </w:t>
      </w:r>
      <w:r w:rsidRPr="007B5DC2">
        <w:t>Website Accessed 23 March 2008 http://www.usmm.org/tankers.html</w:t>
      </w:r>
    </w:p>
  </w:endnote>
  <w:endnote w:id="59">
    <w:p w14:paraId="4AFEE1C5" w14:textId="77777777" w:rsidR="00072488" w:rsidRPr="00BA2606" w:rsidRDefault="00072488">
      <w:pPr>
        <w:pStyle w:val="EndnoteText"/>
      </w:pPr>
      <w:r>
        <w:rPr>
          <w:rStyle w:val="EndnoteReference"/>
        </w:rPr>
        <w:endnoteRef/>
      </w:r>
      <w:r>
        <w:t xml:space="preserve"> Website accessed Dec 30, 2007 </w:t>
      </w:r>
      <w:hyperlink r:id="rId8" w:history="1">
        <w:r w:rsidRPr="00F655C3">
          <w:rPr>
            <w:rStyle w:val="Hyperlink"/>
          </w:rPr>
          <w:t>http://en.wikipedia.org/wiki/E._F._L._Wood</w:t>
        </w:r>
        <w:r>
          <w:rPr>
            <w:rStyle w:val="Hyperlink"/>
          </w:rPr>
          <w:fldChar w:fldCharType="begin"/>
        </w:r>
        <w:r>
          <w:instrText xml:space="preserve"> XE "</w:instrText>
        </w:r>
        <w:r w:rsidRPr="008D37FB">
          <w:rPr>
            <w:sz w:val="20"/>
          </w:rPr>
          <w:instrText>Wood</w:instrText>
        </w:r>
        <w:r>
          <w:instrText xml:space="preserve">" </w:instrText>
        </w:r>
        <w:r>
          <w:rPr>
            <w:rStyle w:val="Hyperlink"/>
          </w:rPr>
          <w:fldChar w:fldCharType="end"/>
        </w:r>
        <w:r w:rsidRPr="00F655C3">
          <w:rPr>
            <w:rStyle w:val="Hyperlink"/>
          </w:rPr>
          <w:t>,_1st_Earl_of_Halifax</w:t>
        </w:r>
      </w:hyperlink>
      <w:r>
        <w:t xml:space="preserve"> </w:t>
      </w:r>
    </w:p>
  </w:endnote>
  <w:endnote w:id="60">
    <w:p w14:paraId="2F282A32" w14:textId="77777777" w:rsidR="00072488" w:rsidRPr="00691734" w:rsidRDefault="00072488">
      <w:pPr>
        <w:pStyle w:val="EndnoteText"/>
      </w:pPr>
      <w:r>
        <w:rPr>
          <w:rStyle w:val="EndnoteReference"/>
        </w:rPr>
        <w:endnoteRef/>
      </w:r>
      <w:r>
        <w:t xml:space="preserve"> Website accessed 24 March 2008 </w:t>
      </w:r>
      <w:hyperlink r:id="rId9" w:history="1">
        <w:r w:rsidRPr="007914A5">
          <w:rPr>
            <w:rStyle w:val="Hyperlink"/>
          </w:rPr>
          <w:t>http://www.t2tanker.org/gallery2/main.php?g2_view=core.ShowItem&amp;g2_itemId=433</w:t>
        </w:r>
      </w:hyperlink>
      <w:r>
        <w:t xml:space="preserve"> </w:t>
      </w:r>
    </w:p>
  </w:endnote>
  <w:endnote w:id="61">
    <w:p w14:paraId="32E77BA9" w14:textId="77777777" w:rsidR="00072488" w:rsidRPr="00026BE3" w:rsidRDefault="00072488">
      <w:pPr>
        <w:pStyle w:val="EndnoteText"/>
      </w:pPr>
      <w:r>
        <w:rPr>
          <w:rStyle w:val="EndnoteReference"/>
        </w:rPr>
        <w:endnoteRef/>
      </w:r>
      <w:r>
        <w:t xml:space="preserve"> Website accessed 24 March 2008  </w:t>
      </w:r>
      <w:hyperlink r:id="rId10" w:history="1">
        <w:r w:rsidRPr="007914A5">
          <w:rPr>
            <w:rStyle w:val="Hyperlink"/>
          </w:rPr>
          <w:t>http://www.usmm.org/victoryard.html</w:t>
        </w:r>
      </w:hyperlink>
      <w:r>
        <w:t xml:space="preserve"> </w:t>
      </w:r>
    </w:p>
  </w:endnote>
  <w:endnote w:id="62">
    <w:p w14:paraId="757FBE69" w14:textId="77777777" w:rsidR="00072488" w:rsidRPr="000E0F3F" w:rsidRDefault="00072488">
      <w:pPr>
        <w:pStyle w:val="EndnoteText"/>
      </w:pPr>
      <w:r>
        <w:rPr>
          <w:rStyle w:val="EndnoteReference"/>
        </w:rPr>
        <w:endnoteRef/>
      </w:r>
      <w:r>
        <w:t xml:space="preserve"> Australian War Memorial Nominal Roll</w:t>
      </w:r>
    </w:p>
  </w:endnote>
  <w:endnote w:id="63">
    <w:p w14:paraId="40B8AEF1" w14:textId="77777777" w:rsidR="00072488" w:rsidRPr="000E0F3F" w:rsidRDefault="00072488" w:rsidP="00D47396">
      <w:pPr>
        <w:pStyle w:val="EndnoteText"/>
      </w:pPr>
      <w:r>
        <w:rPr>
          <w:rStyle w:val="EndnoteReference"/>
        </w:rPr>
        <w:endnoteRef/>
      </w:r>
      <w:r>
        <w:t xml:space="preserve"> Australian War Memorial Collection Photo ID </w:t>
      </w:r>
      <w:r w:rsidRPr="000E0F3F">
        <w:rPr>
          <w:spacing w:val="-5"/>
          <w:sz w:val="20"/>
        </w:rPr>
        <w:t>No.</w:t>
      </w:r>
      <w:r>
        <w:rPr>
          <w:spacing w:val="-5"/>
          <w:sz w:val="20"/>
        </w:rPr>
        <w:t xml:space="preserve"> </w:t>
      </w:r>
      <w:r w:rsidRPr="000E0F3F">
        <w:rPr>
          <w:spacing w:val="-5"/>
          <w:sz w:val="20"/>
        </w:rPr>
        <w:t xml:space="preserve">137948  </w:t>
      </w:r>
      <w:r>
        <w:t xml:space="preserve"> </w:t>
      </w:r>
    </w:p>
  </w:endnote>
  <w:endnote w:id="64">
    <w:p w14:paraId="081C2381" w14:textId="77777777" w:rsidR="00072488" w:rsidRPr="000D324A" w:rsidRDefault="00072488" w:rsidP="000809CF">
      <w:pPr>
        <w:pStyle w:val="EndnoteText"/>
      </w:pPr>
      <w:r>
        <w:rPr>
          <w:rStyle w:val="EndnoteReference"/>
        </w:rPr>
        <w:endnoteRef/>
      </w:r>
      <w:r>
        <w:t xml:space="preserve"> Website accessed 24 March 2008 </w:t>
      </w:r>
      <w:hyperlink r:id="rId11" w:history="1">
        <w:r w:rsidRPr="007914A5">
          <w:rPr>
            <w:rStyle w:val="Hyperlink"/>
          </w:rPr>
          <w:t>http://www.aukevisser.nl/others/id648.htm</w:t>
        </w:r>
      </w:hyperlink>
      <w:r>
        <w:t xml:space="preserve"> </w:t>
      </w:r>
    </w:p>
  </w:endnote>
  <w:endnote w:id="65">
    <w:p w14:paraId="3A8AB812" w14:textId="77777777" w:rsidR="00072488" w:rsidRPr="000E0F3F" w:rsidRDefault="00072488">
      <w:pPr>
        <w:pStyle w:val="EndnoteText"/>
      </w:pPr>
      <w:r>
        <w:rPr>
          <w:rStyle w:val="EndnoteReference"/>
        </w:rPr>
        <w:endnoteRef/>
      </w:r>
      <w:r>
        <w:t xml:space="preserve"> Website accessed 24 March 2008 </w:t>
      </w:r>
      <w:hyperlink r:id="rId12" w:history="1">
        <w:r w:rsidRPr="007914A5">
          <w:rPr>
            <w:rStyle w:val="Hyperlink"/>
          </w:rPr>
          <w:t>http://www.aukevisser.nl/others/id50.htm</w:t>
        </w:r>
      </w:hyperlink>
      <w:r>
        <w:t xml:space="preserve"> </w:t>
      </w:r>
    </w:p>
  </w:endnote>
  <w:endnote w:id="66">
    <w:p w14:paraId="76C46AD2" w14:textId="77777777" w:rsidR="00072488" w:rsidRPr="00241372" w:rsidRDefault="00072488">
      <w:pPr>
        <w:pStyle w:val="EndnoteText"/>
      </w:pPr>
      <w:r>
        <w:rPr>
          <w:rStyle w:val="EndnoteReference"/>
        </w:rPr>
        <w:endnoteRef/>
      </w:r>
      <w:r>
        <w:t xml:space="preserve"> </w:t>
      </w:r>
      <w:smartTag w:uri="urn:schemas-microsoft-com:office:smarttags" w:element="place">
        <w:smartTag w:uri="urn:schemas-microsoft-com:office:smarttags" w:element="country-region">
          <w:r>
            <w:t>UK</w:t>
          </w:r>
        </w:smartTag>
      </w:smartTag>
      <w:r>
        <w:t xml:space="preserve"> Public Records Office </w:t>
      </w:r>
      <w:r w:rsidRPr="00241372">
        <w:t>POWE 33/594</w:t>
      </w:r>
    </w:p>
  </w:endnote>
  <w:endnote w:id="67">
    <w:p w14:paraId="6842E3C9" w14:textId="77777777" w:rsidR="00072488" w:rsidRPr="007764C5" w:rsidRDefault="00072488">
      <w:pPr>
        <w:pStyle w:val="EndnoteText"/>
      </w:pPr>
      <w:r>
        <w:rPr>
          <w:rStyle w:val="EndnoteReference"/>
        </w:rPr>
        <w:endnoteRef/>
      </w:r>
      <w:r>
        <w:t xml:space="preserve"> “</w:t>
      </w:r>
      <w:smartTag w:uri="urn:schemas-microsoft-com:office:smarttags" w:element="place">
        <w:smartTag w:uri="urn:schemas-microsoft-com:office:smarttags" w:element="country-region">
          <w:r>
            <w:t>Australia</w:t>
          </w:r>
        </w:smartTag>
      </w:smartTag>
      <w:r>
        <w:t xml:space="preserve"> @ War” Peter Dunn Afield</w:t>
      </w:r>
    </w:p>
  </w:endnote>
  <w:endnote w:id="68">
    <w:p w14:paraId="69298CA1" w14:textId="77777777" w:rsidR="00072488" w:rsidRPr="00241114" w:rsidRDefault="00072488">
      <w:pPr>
        <w:pStyle w:val="EndnoteText"/>
      </w:pPr>
      <w:r>
        <w:rPr>
          <w:rStyle w:val="EndnoteReference"/>
        </w:rPr>
        <w:endnoteRef/>
      </w:r>
      <w:r>
        <w:t xml:space="preserve"> “</w:t>
      </w:r>
      <w:smartTag w:uri="urn:schemas-microsoft-com:office:smarttags" w:element="place">
        <w:smartTag w:uri="urn:schemas-microsoft-com:office:smarttags" w:element="country-region">
          <w:r>
            <w:t>Australia</w:t>
          </w:r>
        </w:smartTag>
      </w:smartTag>
      <w:r>
        <w:t xml:space="preserve"> @ War” Peter Dunn</w:t>
      </w:r>
    </w:p>
  </w:endnote>
  <w:endnote w:id="69">
    <w:p w14:paraId="7A04EAEE" w14:textId="77777777" w:rsidR="00072488" w:rsidRPr="00241114" w:rsidRDefault="00072488">
      <w:pPr>
        <w:pStyle w:val="EndnoteText"/>
      </w:pPr>
      <w:r>
        <w:rPr>
          <w:rStyle w:val="EndnoteReference"/>
        </w:rPr>
        <w:endnoteRef/>
      </w:r>
      <w:r>
        <w:t xml:space="preserve"> “</w:t>
      </w:r>
      <w:smartTag w:uri="urn:schemas-microsoft-com:office:smarttags" w:element="place">
        <w:smartTag w:uri="urn:schemas-microsoft-com:office:smarttags" w:element="country-region">
          <w:r>
            <w:t>Australia</w:t>
          </w:r>
        </w:smartTag>
      </w:smartTag>
      <w:r>
        <w:t xml:space="preserve"> @ War” Peter Dunn</w:t>
      </w:r>
    </w:p>
  </w:endnote>
  <w:endnote w:id="70">
    <w:p w14:paraId="29B5A2A0" w14:textId="77777777" w:rsidR="00072488" w:rsidRPr="00CA0705" w:rsidRDefault="00072488">
      <w:pPr>
        <w:pStyle w:val="EndnoteText"/>
      </w:pPr>
      <w:r>
        <w:rPr>
          <w:rStyle w:val="EndnoteReference"/>
        </w:rPr>
        <w:endnoteRef/>
      </w:r>
      <w:r>
        <w:t xml:space="preserve"> </w:t>
      </w:r>
      <w:r w:rsidRPr="00CA0705">
        <w:t xml:space="preserve">The Historical Society, </w:t>
      </w:r>
      <w:smartTag w:uri="urn:schemas-microsoft-com:office:smarttags" w:element="City">
        <w:r w:rsidRPr="00CA0705">
          <w:t>Cairns</w:t>
        </w:r>
      </w:smartTag>
      <w:r>
        <w:fldChar w:fldCharType="begin"/>
      </w:r>
      <w:r>
        <w:instrText xml:space="preserve"> XE "</w:instrText>
      </w:r>
      <w:smartTag w:uri="urn:schemas-microsoft-com:office:smarttags" w:element="City">
        <w:smartTag w:uri="urn:schemas-microsoft-com:office:smarttags" w:element="place">
          <w:r w:rsidRPr="00EF42BD">
            <w:instrText>Cairns</w:instrText>
          </w:r>
        </w:smartTag>
      </w:smartTag>
      <w:r>
        <w:instrText xml:space="preserve">" </w:instrText>
      </w:r>
      <w:r>
        <w:fldChar w:fldCharType="end"/>
      </w:r>
      <w:r w:rsidRPr="00CA0705">
        <w:t>, Nth. Qld. Inc. Document D1161/2</w:t>
      </w:r>
    </w:p>
  </w:endnote>
  <w:endnote w:id="71">
    <w:p w14:paraId="382C98D6" w14:textId="77777777" w:rsidR="00072488" w:rsidRPr="00FA5C30" w:rsidRDefault="00072488">
      <w:pPr>
        <w:pStyle w:val="EndnoteText"/>
      </w:pPr>
      <w:r>
        <w:rPr>
          <w:rStyle w:val="EndnoteReference"/>
        </w:rPr>
        <w:endnoteRef/>
      </w:r>
      <w:r>
        <w:t xml:space="preserve"> </w:t>
      </w:r>
      <w:r w:rsidRPr="00FA5C30">
        <w:t xml:space="preserve">The Historical Society, </w:t>
      </w:r>
      <w:smartTag w:uri="urn:schemas-microsoft-com:office:smarttags" w:element="City">
        <w:r w:rsidRPr="00FA5C30">
          <w:t>Cairns</w:t>
        </w:r>
      </w:smartTag>
      <w:r>
        <w:fldChar w:fldCharType="begin"/>
      </w:r>
      <w:r>
        <w:instrText xml:space="preserve"> XE "</w:instrText>
      </w:r>
      <w:smartTag w:uri="urn:schemas-microsoft-com:office:smarttags" w:element="City">
        <w:smartTag w:uri="urn:schemas-microsoft-com:office:smarttags" w:element="place">
          <w:r w:rsidRPr="00EF42BD">
            <w:instrText>Cairns</w:instrText>
          </w:r>
        </w:smartTag>
      </w:smartTag>
      <w:r>
        <w:instrText xml:space="preserve">" </w:instrText>
      </w:r>
      <w:r>
        <w:fldChar w:fldCharType="end"/>
      </w:r>
      <w:r w:rsidRPr="00FA5C30">
        <w:t>, Nth. Qld. Inc. Document D2436B</w:t>
      </w:r>
    </w:p>
  </w:endnote>
  <w:endnote w:id="72">
    <w:p w14:paraId="21F012E0" w14:textId="77777777" w:rsidR="00072488" w:rsidRPr="00C23C7C" w:rsidRDefault="00072488" w:rsidP="00C23C7C">
      <w:pPr>
        <w:pStyle w:val="EndnoteText"/>
      </w:pPr>
      <w:r>
        <w:rPr>
          <w:rStyle w:val="EndnoteReference"/>
        </w:rPr>
        <w:endnoteRef/>
      </w:r>
      <w:r>
        <w:t xml:space="preserve"> The Historical Society, Cairns</w:t>
      </w:r>
      <w:r>
        <w:fldChar w:fldCharType="begin"/>
      </w:r>
      <w:r>
        <w:instrText xml:space="preserve"> XE "</w:instrText>
      </w:r>
      <w:r w:rsidRPr="00EF42BD">
        <w:instrText>Cairns</w:instrText>
      </w:r>
      <w:r>
        <w:instrText xml:space="preserve">" </w:instrText>
      </w:r>
      <w:r>
        <w:fldChar w:fldCharType="end"/>
      </w:r>
      <w:r>
        <w:t>, Nth. Qld. Inc. “Torres Strait Force – Cape York</w:t>
      </w:r>
      <w:r>
        <w:fldChar w:fldCharType="begin"/>
      </w:r>
      <w:r>
        <w:instrText xml:space="preserve"> XE "</w:instrText>
      </w:r>
      <w:r w:rsidRPr="007945FA">
        <w:instrText>Cape York</w:instrText>
      </w:r>
      <w:r>
        <w:instrText xml:space="preserve">" </w:instrText>
      </w:r>
      <w:r>
        <w:fldChar w:fldCharType="end"/>
      </w:r>
      <w:r>
        <w:t xml:space="preserve">, </w:t>
      </w:r>
      <w:smartTag w:uri="urn:schemas-microsoft-com:office:smarttags" w:element="place">
        <w:r>
          <w:t>Thursday Island</w:t>
        </w:r>
      </w:smartTag>
      <w:r>
        <w:fldChar w:fldCharType="begin"/>
      </w:r>
      <w:r>
        <w:instrText xml:space="preserve"> XE "</w:instrText>
      </w:r>
      <w:r w:rsidRPr="0015514F">
        <w:instrText>Thursday Island</w:instrText>
      </w:r>
      <w:r>
        <w:instrText xml:space="preserve">" </w:instrText>
      </w:r>
      <w:r>
        <w:fldChar w:fldCharType="end"/>
      </w:r>
      <w:r>
        <w:t>, Merauke</w:t>
      </w:r>
      <w:r>
        <w:fldChar w:fldCharType="begin"/>
      </w:r>
      <w:r>
        <w:instrText xml:space="preserve"> XE "</w:instrText>
      </w:r>
      <w:r w:rsidRPr="001C7F2B">
        <w:instrText>Merauke</w:instrText>
      </w:r>
      <w:r>
        <w:instrText xml:space="preserve">" </w:instrText>
      </w:r>
      <w:r>
        <w:fldChar w:fldCharType="end"/>
      </w:r>
      <w:r>
        <w:t>” by Reg. A. Ball [Book - Call No. 940.53 Ball] accessed July 9, 2000</w:t>
      </w:r>
    </w:p>
  </w:endnote>
  <w:endnote w:id="73">
    <w:p w14:paraId="1210D9A5" w14:textId="77777777" w:rsidR="00072488" w:rsidRPr="007F46AA" w:rsidRDefault="00072488" w:rsidP="007F46AA">
      <w:pPr>
        <w:pStyle w:val="EndnoteText"/>
      </w:pPr>
      <w:r>
        <w:rPr>
          <w:rStyle w:val="EndnoteReference"/>
        </w:rPr>
        <w:endnoteRef/>
      </w:r>
      <w:r>
        <w:t xml:space="preserve"> Australian War Memorial Photo </w:t>
      </w:r>
      <w:r w:rsidRPr="007F46AA">
        <w:t>ID Number: 302973</w:t>
      </w:r>
    </w:p>
  </w:endnote>
  <w:endnote w:id="74">
    <w:p w14:paraId="2B7A403F" w14:textId="77777777" w:rsidR="00072488" w:rsidRPr="00063325" w:rsidRDefault="00072488" w:rsidP="00063325">
      <w:pPr>
        <w:pStyle w:val="EndnoteText"/>
      </w:pPr>
      <w:r>
        <w:rPr>
          <w:rStyle w:val="EndnoteReference"/>
        </w:rPr>
        <w:endnoteRef/>
      </w:r>
      <w:r>
        <w:t xml:space="preserve"> Australian War Memorial Photo ID</w:t>
      </w:r>
      <w:r w:rsidRPr="00063325">
        <w:t xml:space="preserve"> Number:  303658/01 </w:t>
      </w:r>
    </w:p>
  </w:endnote>
  <w:endnote w:id="75">
    <w:p w14:paraId="0BFF784C" w14:textId="77777777" w:rsidR="00072488" w:rsidRPr="003F37D1" w:rsidRDefault="00072488">
      <w:pPr>
        <w:pStyle w:val="EndnoteText"/>
      </w:pPr>
      <w:r>
        <w:rPr>
          <w:rStyle w:val="EndnoteReference"/>
        </w:rPr>
        <w:endnoteRef/>
      </w:r>
      <w:r>
        <w:t xml:space="preserve"> “</w:t>
      </w:r>
      <w:smartTag w:uri="urn:schemas-microsoft-com:office:smarttags" w:element="place">
        <w:smartTag w:uri="urn:schemas-microsoft-com:office:smarttags" w:element="country-region">
          <w:r>
            <w:t>Australia</w:t>
          </w:r>
        </w:smartTag>
      </w:smartTag>
      <w:r>
        <w:t xml:space="preserve"> @ War” Peter Dunn </w:t>
      </w:r>
      <w:r w:rsidRPr="003F37D1">
        <w:t>38thbomb.htm</w:t>
      </w:r>
    </w:p>
  </w:endnote>
  <w:endnote w:id="76">
    <w:p w14:paraId="62B6B30E" w14:textId="77777777" w:rsidR="00072488" w:rsidRPr="003C19FB" w:rsidRDefault="00072488">
      <w:pPr>
        <w:pStyle w:val="EndnoteText"/>
      </w:pPr>
      <w:r>
        <w:rPr>
          <w:rStyle w:val="EndnoteReference"/>
        </w:rPr>
        <w:endnoteRef/>
      </w:r>
      <w:r>
        <w:t xml:space="preserve"> Website accessed March 27, 2008 </w:t>
      </w:r>
      <w:hyperlink r:id="rId13" w:history="1">
        <w:r w:rsidRPr="00836972">
          <w:rPr>
            <w:rStyle w:val="Hyperlink"/>
          </w:rPr>
          <w:t>http://www.sunsetters38bg.com/index.php?option=com_easygallery&amp;act=photos&amp;cid=28&amp;Itemid=44</w:t>
        </w:r>
      </w:hyperlink>
      <w:r>
        <w:t xml:space="preserve"> </w:t>
      </w:r>
    </w:p>
  </w:endnote>
  <w:endnote w:id="77">
    <w:p w14:paraId="160009D0" w14:textId="77777777" w:rsidR="00072488" w:rsidRPr="002844AB" w:rsidRDefault="00072488">
      <w:pPr>
        <w:pStyle w:val="EndnoteText"/>
      </w:pPr>
      <w:r>
        <w:rPr>
          <w:rStyle w:val="EndnoteReference"/>
        </w:rPr>
        <w:endnoteRef/>
      </w:r>
      <w:r>
        <w:t xml:space="preserve"> “</w:t>
      </w:r>
      <w:smartTag w:uri="urn:schemas-microsoft-com:office:smarttags" w:element="place">
        <w:smartTag w:uri="urn:schemas-microsoft-com:office:smarttags" w:element="country-region">
          <w:r>
            <w:t>Australia</w:t>
          </w:r>
        </w:smartTag>
      </w:smartTag>
      <w:r>
        <w:t xml:space="preserve"> @ War” Peter Dunn</w:t>
      </w:r>
    </w:p>
  </w:endnote>
  <w:endnote w:id="78">
    <w:p w14:paraId="1A852F5B" w14:textId="77777777" w:rsidR="00072488" w:rsidRPr="003B358B" w:rsidRDefault="00072488">
      <w:pPr>
        <w:pStyle w:val="EndnoteText"/>
      </w:pPr>
      <w:r>
        <w:rPr>
          <w:rStyle w:val="EndnoteReference"/>
        </w:rPr>
        <w:endnoteRef/>
      </w:r>
      <w:r>
        <w:t xml:space="preserve"> Website accessed 26 March 2008 </w:t>
      </w:r>
      <w:hyperlink r:id="rId14" w:history="1">
        <w:r w:rsidRPr="00190A3C">
          <w:rPr>
            <w:rStyle w:val="Hyperlink"/>
          </w:rPr>
          <w:t>http://en.wikipedia.org/wiki/RAAF_Base_Rathmines</w:t>
        </w:r>
        <w:r>
          <w:rPr>
            <w:rStyle w:val="Hyperlink"/>
          </w:rPr>
          <w:fldChar w:fldCharType="begin"/>
        </w:r>
        <w:r>
          <w:instrText xml:space="preserve"> XE "</w:instrText>
        </w:r>
        <w:r w:rsidRPr="00FD5597">
          <w:instrText>Rathmines</w:instrText>
        </w:r>
        <w:r>
          <w:instrText xml:space="preserve">" </w:instrText>
        </w:r>
        <w:r>
          <w:rPr>
            <w:rStyle w:val="Hyperlink"/>
          </w:rPr>
          <w:fldChar w:fldCharType="end"/>
        </w:r>
      </w:hyperlink>
      <w:r>
        <w:t xml:space="preserve"> </w:t>
      </w:r>
    </w:p>
  </w:endnote>
  <w:endnote w:id="79">
    <w:p w14:paraId="027671C8" w14:textId="77777777" w:rsidR="00072488" w:rsidRPr="00210EF0" w:rsidRDefault="00072488" w:rsidP="00210EF0">
      <w:pPr>
        <w:pStyle w:val="EndnoteText"/>
      </w:pPr>
      <w:r>
        <w:rPr>
          <w:rStyle w:val="EndnoteReference"/>
        </w:rPr>
        <w:endnoteRef/>
      </w:r>
      <w:r>
        <w:t xml:space="preserve"> Australian War Memorial Photo </w:t>
      </w:r>
      <w:r w:rsidRPr="00210EF0">
        <w:t>ID Number:  P01630.019 Summary:  Darwin</w:t>
      </w:r>
      <w:r>
        <w:fldChar w:fldCharType="begin"/>
      </w:r>
      <w:r>
        <w:instrText xml:space="preserve"> XE "</w:instrText>
      </w:r>
      <w:r w:rsidRPr="008362CB">
        <w:instrText>Darwin</w:instrText>
      </w:r>
      <w:r>
        <w:instrText xml:space="preserve">" </w:instrText>
      </w:r>
      <w:r>
        <w:fldChar w:fldCharType="end"/>
      </w:r>
      <w:r w:rsidRPr="00210EF0">
        <w:t xml:space="preserve">, NT. 1944-08. Refuelling a No 20 Squadron RAAF Consolidated Catalina from a fuel barge in </w:t>
      </w:r>
      <w:smartTag w:uri="urn:schemas-microsoft-com:office:smarttags" w:element="place">
        <w:smartTag w:uri="urn:schemas-microsoft-com:office:smarttags" w:element="PlaceName">
          <w:r w:rsidRPr="00210EF0">
            <w:t>Darwin</w:t>
          </w:r>
        </w:smartTag>
        <w:r w:rsidRPr="00210EF0">
          <w:t xml:space="preserve"> </w:t>
        </w:r>
        <w:smartTag w:uri="urn:schemas-microsoft-com:office:smarttags" w:element="PlaceType">
          <w:r w:rsidRPr="00210EF0">
            <w:t>Harbour</w:t>
          </w:r>
        </w:smartTag>
      </w:smartTag>
      <w:r w:rsidRPr="00210EF0">
        <w:t xml:space="preserve">. </w:t>
      </w:r>
      <w:r w:rsidRPr="001D7AA0">
        <w:t>(Donor: J R Cleworth</w:t>
      </w:r>
      <w:r>
        <w:fldChar w:fldCharType="begin"/>
      </w:r>
      <w:r>
        <w:instrText xml:space="preserve"> XE "</w:instrText>
      </w:r>
      <w:r w:rsidRPr="00A91D5F">
        <w:rPr>
          <w:iCs/>
        </w:rPr>
        <w:instrText>Cleworth</w:instrText>
      </w:r>
      <w:r>
        <w:instrText xml:space="preserve">" </w:instrText>
      </w:r>
      <w:r>
        <w:fldChar w:fldCharType="end"/>
      </w:r>
      <w:r w:rsidRPr="001D7AA0">
        <w:t xml:space="preserve">)  </w:t>
      </w:r>
    </w:p>
  </w:endnote>
  <w:endnote w:id="80">
    <w:p w14:paraId="14F7B038" w14:textId="77777777" w:rsidR="00072488" w:rsidRPr="001D7AA0" w:rsidRDefault="00072488" w:rsidP="001D7AA0">
      <w:pPr>
        <w:pStyle w:val="EndnoteText"/>
      </w:pPr>
      <w:r>
        <w:rPr>
          <w:rStyle w:val="EndnoteReference"/>
        </w:rPr>
        <w:endnoteRef/>
      </w:r>
      <w:r>
        <w:t xml:space="preserve"> Australian War Memorial Photo </w:t>
      </w:r>
      <w:r w:rsidRPr="001D7AA0">
        <w:t>ID Number:  P01630.020 Summary:  Darwin</w:t>
      </w:r>
      <w:r>
        <w:fldChar w:fldCharType="begin"/>
      </w:r>
      <w:r>
        <w:instrText xml:space="preserve"> XE "</w:instrText>
      </w:r>
      <w:r w:rsidRPr="008362CB">
        <w:instrText>Darwin</w:instrText>
      </w:r>
      <w:r>
        <w:instrText xml:space="preserve">" </w:instrText>
      </w:r>
      <w:r>
        <w:fldChar w:fldCharType="end"/>
      </w:r>
      <w:r w:rsidRPr="001D7AA0">
        <w:t xml:space="preserve">, NT. 1944-08. Refuelling </w:t>
      </w:r>
      <w:r>
        <w:t>a</w:t>
      </w:r>
      <w:r w:rsidRPr="001D7AA0">
        <w:t xml:space="preserve"> No 20 Squadron RAAF Consolidated Catalina from a fuel barge in </w:t>
      </w:r>
      <w:smartTag w:uri="urn:schemas-microsoft-com:office:smarttags" w:element="place">
        <w:smartTag w:uri="urn:schemas-microsoft-com:office:smarttags" w:element="PlaceName">
          <w:r w:rsidRPr="001D7AA0">
            <w:t>Darwin</w:t>
          </w:r>
        </w:smartTag>
        <w:r w:rsidRPr="001D7AA0">
          <w:t xml:space="preserve"> </w:t>
        </w:r>
        <w:smartTag w:uri="urn:schemas-microsoft-com:office:smarttags" w:element="PlaceType">
          <w:r w:rsidRPr="001D7AA0">
            <w:t>Harbour</w:t>
          </w:r>
        </w:smartTag>
      </w:smartTag>
      <w:r w:rsidRPr="001D7AA0">
        <w:t>. James Reginald (Reg) Cleworth</w:t>
      </w:r>
      <w:r>
        <w:fldChar w:fldCharType="begin"/>
      </w:r>
      <w:r>
        <w:instrText xml:space="preserve"> XE "</w:instrText>
      </w:r>
      <w:r w:rsidRPr="00A91D5F">
        <w:rPr>
          <w:iCs/>
        </w:rPr>
        <w:instrText>Cleworth</w:instrText>
      </w:r>
      <w:r>
        <w:instrText xml:space="preserve">" </w:instrText>
      </w:r>
      <w:r>
        <w:fldChar w:fldCharType="end"/>
      </w:r>
      <w:r w:rsidRPr="001D7AA0">
        <w:t xml:space="preserve"> holds the refuelling hose, while Russell</w:t>
      </w:r>
      <w:r>
        <w:fldChar w:fldCharType="begin"/>
      </w:r>
      <w:r>
        <w:instrText xml:space="preserve"> XE "</w:instrText>
      </w:r>
      <w:r w:rsidRPr="00D61DE4">
        <w:rPr>
          <w:iCs/>
        </w:rPr>
        <w:instrText>Russell</w:instrText>
      </w:r>
      <w:r>
        <w:instrText xml:space="preserve">" </w:instrText>
      </w:r>
      <w:r>
        <w:fldChar w:fldCharType="end"/>
      </w:r>
      <w:r w:rsidRPr="001D7AA0">
        <w:t xml:space="preserve"> (Russ) Jones is on the wing. (Donor: J R Cleworth)  </w:t>
      </w:r>
    </w:p>
  </w:endnote>
  <w:endnote w:id="81">
    <w:p w14:paraId="7D300E6A" w14:textId="77777777" w:rsidR="00072488" w:rsidRPr="003D2D8F" w:rsidRDefault="00072488" w:rsidP="003D2D8F">
      <w:pPr>
        <w:pStyle w:val="EndnoteText"/>
      </w:pPr>
      <w:r>
        <w:rPr>
          <w:rStyle w:val="EndnoteReference"/>
        </w:rPr>
        <w:endnoteRef/>
      </w:r>
      <w:r>
        <w:t xml:space="preserve"> Australian War Memorial Photo </w:t>
      </w:r>
      <w:r w:rsidRPr="003D2D8F">
        <w:t>ID Number: 134524 Summary:  Interior view of the RAAF 05- , Refueller, showing 1500 gallons bulk storage tank, pipework, pump and auxiliary drives. (Donor: P. E. Andreas).</w:t>
      </w:r>
    </w:p>
  </w:endnote>
  <w:endnote w:id="82">
    <w:p w14:paraId="37A5E096" w14:textId="77777777" w:rsidR="00072488" w:rsidRPr="003D2D8F" w:rsidRDefault="00072488" w:rsidP="003D2D8F">
      <w:pPr>
        <w:pStyle w:val="EndnoteText"/>
      </w:pPr>
      <w:r>
        <w:rPr>
          <w:rStyle w:val="EndnoteReference"/>
        </w:rPr>
        <w:endnoteRef/>
      </w:r>
      <w:r>
        <w:t xml:space="preserve"> Australian War Memorial Photo </w:t>
      </w:r>
      <w:r w:rsidRPr="003D2D8F">
        <w:t>ID Number: 134529</w:t>
      </w:r>
      <w:r>
        <w:t xml:space="preserve"> </w:t>
      </w:r>
      <w:r w:rsidRPr="003D2D8F">
        <w:t xml:space="preserve">Summary:  a view looking aft of the new RAAF 04-5 Refueller, showing bulk fuel tank, auxiliary hand pump on left, CO2 hose reel on right and meters and refuelling hoses aft of engine. (Donor: P. E. Andreas). </w:t>
      </w:r>
    </w:p>
  </w:endnote>
  <w:endnote w:id="83">
    <w:p w14:paraId="71A59981" w14:textId="77777777" w:rsidR="00072488" w:rsidRPr="00114468" w:rsidRDefault="00072488" w:rsidP="00114468">
      <w:pPr>
        <w:pStyle w:val="EndnoteText"/>
      </w:pPr>
      <w:r>
        <w:rPr>
          <w:rStyle w:val="EndnoteReference"/>
        </w:rPr>
        <w:endnoteRef/>
      </w:r>
      <w:r>
        <w:t xml:space="preserve"> Australian War Memorial Photo </w:t>
      </w:r>
      <w:r w:rsidRPr="00114468">
        <w:t>ID Number:  134523 Summary:  Refuelling Launch</w:t>
      </w:r>
      <w:r>
        <w:fldChar w:fldCharType="begin"/>
      </w:r>
      <w:r>
        <w:instrText xml:space="preserve"> XE "</w:instrText>
      </w:r>
      <w:r w:rsidRPr="00685897">
        <w:instrText>Refuelling Launch</w:instrText>
      </w:r>
      <w:r>
        <w:instrText xml:space="preserve">" </w:instrText>
      </w:r>
      <w:r>
        <w:fldChar w:fldCharType="end"/>
      </w:r>
      <w:r w:rsidRPr="00114468">
        <w:t xml:space="preserve"> RAAF 05-15 is of wooden construction, 38 feet long, with bulk fuel capacity of 1500 gallons, bulk lubricating oil capacity of 112 gallons, and bulk fresh water capacity of 100 gallons. (Donor: P. E. Andreas).  </w:t>
      </w:r>
    </w:p>
  </w:endnote>
  <w:endnote w:id="84">
    <w:p w14:paraId="78FEE0D9" w14:textId="77777777" w:rsidR="00072488" w:rsidRPr="0086613F" w:rsidRDefault="00072488" w:rsidP="0086613F">
      <w:pPr>
        <w:pStyle w:val="EndnoteText"/>
      </w:pPr>
      <w:r>
        <w:rPr>
          <w:rStyle w:val="EndnoteReference"/>
        </w:rPr>
        <w:endnoteRef/>
      </w:r>
      <w:r>
        <w:t xml:space="preserve"> Australian War Memorial Photo </w:t>
      </w:r>
      <w:r w:rsidRPr="0086613F">
        <w:t xml:space="preserve">ID Number:  OG2947 Summary:  </w:t>
      </w:r>
      <w:smartTag w:uri="urn:schemas-microsoft-com:office:smarttags" w:element="country-region">
        <w:r w:rsidRPr="0086613F">
          <w:t>New Guinea</w:t>
        </w:r>
      </w:smartTag>
      <w:r>
        <w:fldChar w:fldCharType="begin"/>
      </w:r>
      <w:r>
        <w:instrText xml:space="preserve"> XE "</w:instrText>
      </w:r>
      <w:smartTag w:uri="urn:schemas-microsoft-com:office:smarttags" w:element="country-region">
        <w:smartTag w:uri="urn:schemas-microsoft-com:office:smarttags" w:element="place">
          <w:r w:rsidRPr="002B312C">
            <w:instrText>New Guinea</w:instrText>
          </w:r>
        </w:smartTag>
      </w:smartTag>
      <w:r>
        <w:instrText xml:space="preserve">" </w:instrText>
      </w:r>
      <w:r>
        <w:fldChar w:fldCharType="end"/>
      </w:r>
      <w:r w:rsidRPr="0086613F">
        <w:t>. C. 1944. Douglas C47 Dakota Transport Aircraft of No. 34 Squadron</w:t>
      </w:r>
      <w:r>
        <w:fldChar w:fldCharType="begin"/>
      </w:r>
      <w:r>
        <w:instrText xml:space="preserve"> XE "</w:instrText>
      </w:r>
      <w:r w:rsidRPr="00E25175">
        <w:rPr>
          <w:iCs/>
        </w:rPr>
        <w:instrText>No. 34 Squadron</w:instrText>
      </w:r>
      <w:r>
        <w:instrText xml:space="preserve">" </w:instrText>
      </w:r>
      <w:r>
        <w:fldChar w:fldCharType="end"/>
      </w:r>
      <w:r w:rsidRPr="0086613F">
        <w:t xml:space="preserve"> RAAF engaged in a supply dropping mission. </w:t>
      </w:r>
    </w:p>
  </w:endnote>
  <w:endnote w:id="85">
    <w:p w14:paraId="6504CFC1" w14:textId="77777777" w:rsidR="00072488" w:rsidRPr="00B11ECB" w:rsidRDefault="00072488">
      <w:pPr>
        <w:pStyle w:val="EndnoteText"/>
      </w:pPr>
      <w:r>
        <w:rPr>
          <w:rStyle w:val="EndnoteReference"/>
        </w:rPr>
        <w:endnoteRef/>
      </w:r>
      <w:r>
        <w:t xml:space="preserve"> Website accessed 17 April 2008 </w:t>
      </w:r>
      <w:hyperlink r:id="rId15" w:history="1">
        <w:r w:rsidRPr="00E2337F">
          <w:rPr>
            <w:rStyle w:val="Hyperlink"/>
          </w:rPr>
          <w:t>http://en.wikipedia.org/wiki/Battle_of_the_Bismarck_Sea</w:t>
        </w:r>
      </w:hyperlink>
      <w:r>
        <w:t xml:space="preserve"> </w:t>
      </w:r>
    </w:p>
  </w:endnote>
  <w:endnote w:id="86">
    <w:p w14:paraId="04A300C0" w14:textId="77777777" w:rsidR="00072488" w:rsidRPr="00BB28FD" w:rsidRDefault="00072488">
      <w:pPr>
        <w:pStyle w:val="EndnoteText"/>
      </w:pPr>
      <w:r>
        <w:rPr>
          <w:rStyle w:val="EndnoteReference"/>
        </w:rPr>
        <w:endnoteRef/>
      </w:r>
      <w:r>
        <w:t xml:space="preserve"> Website accessed 17 April 2008 Allied A-20</w:t>
      </w:r>
      <w:r w:rsidRPr="00BB28FD">
        <w:t xml:space="preserve"> bomber attacks Japanese shipping during the </w:t>
      </w:r>
      <w:smartTag w:uri="urn:schemas-microsoft-com:office:smarttags" w:element="City">
        <w:r w:rsidRPr="00BB28FD">
          <w:t>Battle</w:t>
        </w:r>
      </w:smartTag>
      <w:r w:rsidRPr="00BB28FD">
        <w:t xml:space="preserve"> of the Bismarck Sea</w:t>
      </w:r>
      <w:r>
        <w:fldChar w:fldCharType="begin"/>
      </w:r>
      <w:r>
        <w:instrText xml:space="preserve"> XE "</w:instrText>
      </w:r>
      <w:smartTag w:uri="urn:schemas-microsoft-com:office:smarttags" w:element="place">
        <w:r w:rsidRPr="004C7900">
          <w:rPr>
            <w:iCs/>
          </w:rPr>
          <w:instrText>Bismarck Sea</w:instrText>
        </w:r>
      </w:smartTag>
      <w:r>
        <w:instrText xml:space="preserve">" </w:instrText>
      </w:r>
      <w:r>
        <w:fldChar w:fldCharType="end"/>
      </w:r>
      <w:r w:rsidRPr="00BB28FD">
        <w:t xml:space="preserve">, March, 1943. </w:t>
      </w:r>
      <w:hyperlink r:id="rId16" w:history="1">
        <w:r w:rsidRPr="00E2337F">
          <w:rPr>
            <w:rStyle w:val="Hyperlink"/>
          </w:rPr>
          <w:t>http://en.wikipedia.org/wiki/Image:A20BismarckSea.jpg</w:t>
        </w:r>
      </w:hyperlink>
      <w:r>
        <w:t xml:space="preserve"> </w:t>
      </w:r>
    </w:p>
  </w:endnote>
  <w:endnote w:id="87">
    <w:p w14:paraId="7C606CDC" w14:textId="77777777" w:rsidR="00072488" w:rsidRPr="00A71DB3" w:rsidRDefault="00072488">
      <w:pPr>
        <w:pStyle w:val="EndnoteText"/>
      </w:pPr>
      <w:r>
        <w:rPr>
          <w:rStyle w:val="EndnoteReference"/>
        </w:rPr>
        <w:endnoteRef/>
      </w:r>
      <w:r>
        <w:t xml:space="preserve"> “</w:t>
      </w:r>
      <w:smartTag w:uri="urn:schemas-microsoft-com:office:smarttags" w:element="place">
        <w:smartTag w:uri="urn:schemas-microsoft-com:office:smarttags" w:element="country-region">
          <w:r>
            <w:t>Australia</w:t>
          </w:r>
        </w:smartTag>
      </w:smartTag>
      <w:r>
        <w:t xml:space="preserve"> @ War” Peter Dunn colmslieackack01</w:t>
      </w:r>
    </w:p>
  </w:endnote>
  <w:endnote w:id="88">
    <w:p w14:paraId="1A3D2D15" w14:textId="77777777" w:rsidR="00072488" w:rsidRPr="00073A7D" w:rsidRDefault="00072488" w:rsidP="00073A7D">
      <w:pPr>
        <w:pStyle w:val="EndnoteText"/>
      </w:pPr>
      <w:r>
        <w:rPr>
          <w:rStyle w:val="EndnoteReference"/>
        </w:rPr>
        <w:endnoteRef/>
      </w:r>
      <w:r>
        <w:t xml:space="preserve"> NAA files </w:t>
      </w:r>
      <w:r w:rsidRPr="00073A7D">
        <w:t>Shell</w:t>
      </w:r>
      <w:r>
        <w:fldChar w:fldCharType="begin"/>
      </w:r>
      <w:r>
        <w:instrText xml:space="preserve"> XE "</w:instrText>
      </w:r>
      <w:r w:rsidRPr="00332094">
        <w:instrText>Shell</w:instrText>
      </w:r>
      <w:r>
        <w:instrText xml:space="preserve">" </w:instrText>
      </w:r>
      <w:r>
        <w:fldChar w:fldCharType="end"/>
      </w:r>
      <w:r w:rsidRPr="00073A7D">
        <w:t xml:space="preserve"> &amp; Vacuum</w:t>
      </w:r>
      <w:r>
        <w:fldChar w:fldCharType="begin"/>
      </w:r>
      <w:r>
        <w:instrText xml:space="preserve"> XE "</w:instrText>
      </w:r>
      <w:r w:rsidRPr="00966C4F">
        <w:instrText>Vacuum</w:instrText>
      </w:r>
      <w:r>
        <w:instrText xml:space="preserve">" </w:instrText>
      </w:r>
      <w:r>
        <w:fldChar w:fldCharType="end"/>
      </w:r>
      <w:r w:rsidRPr="00073A7D">
        <w:t xml:space="preserve"> Contracts 2259 &amp; 2260 Sept 1946 Title Supply of aviation fuel and oil - Policy - Period September 1946-1947 </w:t>
      </w:r>
      <w:r>
        <w:t>–</w:t>
      </w:r>
      <w:r w:rsidRPr="00073A7D">
        <w:t xml:space="preserve"> Contracts</w:t>
      </w:r>
      <w:r>
        <w:t xml:space="preserve"> </w:t>
      </w:r>
      <w:r w:rsidRPr="00073A7D">
        <w:t>2259-2260 Series Number A705/1</w:t>
      </w:r>
      <w:r>
        <w:t xml:space="preserve"> </w:t>
      </w:r>
      <w:r w:rsidRPr="00073A7D">
        <w:t>Item Number 164/2/2219 PART 1</w:t>
      </w:r>
      <w:r>
        <w:t xml:space="preserve"> </w:t>
      </w:r>
      <w:r w:rsidRPr="00073A7D">
        <w:t xml:space="preserve">Date </w:t>
      </w:r>
      <w:smartTag w:uri="urn:schemas-microsoft-com:office:smarttags" w:element="PlaceType">
        <w:r w:rsidRPr="00073A7D">
          <w:t>Range</w:t>
        </w:r>
      </w:smartTag>
      <w:r>
        <w:t xml:space="preserve"> </w:t>
      </w:r>
      <w:r w:rsidRPr="00073A7D">
        <w:t>1946 to 1948</w:t>
      </w:r>
    </w:p>
  </w:endnote>
  <w:endnote w:id="89">
    <w:p w14:paraId="37F74D87" w14:textId="77777777" w:rsidR="00072488" w:rsidRPr="005D556F" w:rsidRDefault="00072488">
      <w:pPr>
        <w:pStyle w:val="EndnoteText"/>
      </w:pPr>
      <w:r>
        <w:rPr>
          <w:rStyle w:val="EndnoteReference"/>
        </w:rPr>
        <w:endnoteRef/>
      </w:r>
      <w:r>
        <w:t xml:space="preserve"> Website accessed 30 March 2008 </w:t>
      </w:r>
      <w:hyperlink r:id="rId17" w:history="1">
        <w:r w:rsidRPr="0061310D">
          <w:rPr>
            <w:rStyle w:val="Hyperlink"/>
          </w:rPr>
          <w:t>http://www.defence.gov.au/RAAF/history/airforce_history/postwar46.htm</w:t>
        </w:r>
      </w:hyperlink>
      <w:r>
        <w:t xml:space="preserve"> </w:t>
      </w:r>
    </w:p>
  </w:endnote>
  <w:endnote w:id="90">
    <w:p w14:paraId="25661826" w14:textId="77777777" w:rsidR="00072488" w:rsidRPr="00857308" w:rsidRDefault="00072488" w:rsidP="00442E33">
      <w:pPr>
        <w:pStyle w:val="EndnoteText"/>
      </w:pPr>
      <w:r>
        <w:rPr>
          <w:rStyle w:val="EndnoteReference"/>
        </w:rPr>
        <w:endnoteRef/>
      </w:r>
      <w:r>
        <w:t xml:space="preserve"> Website accessed 30 March 2008 </w:t>
      </w:r>
      <w:hyperlink r:id="rId18" w:history="1">
        <w:r w:rsidRPr="0061607A">
          <w:rPr>
            <w:rStyle w:val="Hyperlink"/>
          </w:rPr>
          <w:t>http://www.raaf.gov.au/raafmuseum/research/aircraft/series2/A77.htm</w:t>
        </w:r>
      </w:hyperlink>
      <w:r>
        <w:t xml:space="preserve"> </w:t>
      </w:r>
    </w:p>
  </w:endnote>
  <w:endnote w:id="91">
    <w:p w14:paraId="58B9370E" w14:textId="77777777" w:rsidR="00072488" w:rsidRPr="00857308" w:rsidRDefault="00072488" w:rsidP="00857308">
      <w:pPr>
        <w:pStyle w:val="EndnoteText"/>
      </w:pPr>
      <w:r>
        <w:rPr>
          <w:rStyle w:val="EndnoteReference"/>
        </w:rPr>
        <w:endnoteRef/>
      </w:r>
      <w:r>
        <w:t xml:space="preserve"> Website accessed 30 March 2007  </w:t>
      </w:r>
      <w:hyperlink r:id="rId19" w:history="1">
        <w:r w:rsidRPr="0061607A">
          <w:rPr>
            <w:rStyle w:val="Hyperlink"/>
          </w:rPr>
          <w:t>http://www.raaf.gov.au/raafmuseum/research/aircraft/series2/A79.htm</w:t>
        </w:r>
      </w:hyperlink>
      <w:r>
        <w:t xml:space="preserve"> </w:t>
      </w:r>
    </w:p>
  </w:endnote>
  <w:endnote w:id="92">
    <w:p w14:paraId="5481F857" w14:textId="77777777" w:rsidR="00072488" w:rsidRPr="00DC08E2" w:rsidRDefault="00072488">
      <w:pPr>
        <w:pStyle w:val="EndnoteText"/>
      </w:pPr>
      <w:r>
        <w:rPr>
          <w:rStyle w:val="EndnoteReference"/>
        </w:rPr>
        <w:endnoteRef/>
      </w:r>
      <w:r>
        <w:t xml:space="preserve"> Australian War Memorial Photo </w:t>
      </w:r>
      <w:r w:rsidRPr="00DC08E2">
        <w:t>ID Number:  P00448.081   Summary:  Williamtown</w:t>
      </w:r>
      <w:r>
        <w:fldChar w:fldCharType="begin"/>
      </w:r>
      <w:r>
        <w:instrText xml:space="preserve"> XE "</w:instrText>
      </w:r>
      <w:r w:rsidRPr="00C206A2">
        <w:instrText>Williamtown</w:instrText>
      </w:r>
      <w:r>
        <w:instrText xml:space="preserve">" </w:instrText>
      </w:r>
      <w:r>
        <w:fldChar w:fldCharType="end"/>
      </w:r>
      <w:r w:rsidRPr="00DC08E2">
        <w:t>, NSW. 1949-10. De Havilland DH-100 Vampire A79-1 being inspected by technical staff of No 78 (Fighter) Wing at RAAF Williamtown. This is the first Australian built Vampire jet aircraft to enter RAAF service.</w:t>
      </w:r>
    </w:p>
  </w:endnote>
  <w:endnote w:id="93">
    <w:p w14:paraId="1920FCCC" w14:textId="77777777" w:rsidR="00072488" w:rsidRPr="00AB4E41" w:rsidRDefault="00072488" w:rsidP="00AB4E41">
      <w:pPr>
        <w:pStyle w:val="EndnoteText"/>
      </w:pPr>
      <w:r>
        <w:rPr>
          <w:rStyle w:val="EndnoteReference"/>
        </w:rPr>
        <w:endnoteRef/>
      </w:r>
      <w:r>
        <w:t xml:space="preserve"> NAA files. Title Supply of aviation fuel and oil – Policy. Series Number A705/1 Item Number 64/2/2219 PART 2 Date Range 1947 to 1947  </w:t>
      </w:r>
    </w:p>
  </w:endnote>
  <w:endnote w:id="94">
    <w:p w14:paraId="218ED3C3" w14:textId="77777777" w:rsidR="00072488" w:rsidRPr="00E46851" w:rsidRDefault="00072488">
      <w:pPr>
        <w:pStyle w:val="EndnoteText"/>
      </w:pPr>
      <w:r>
        <w:rPr>
          <w:rStyle w:val="EndnoteReference"/>
        </w:rPr>
        <w:endnoteRef/>
      </w:r>
      <w:r>
        <w:t xml:space="preserve"> Website accessed 18 April 2008 </w:t>
      </w:r>
      <w:hyperlink r:id="rId20" w:history="1">
        <w:r w:rsidRPr="00D41086">
          <w:rPr>
            <w:rStyle w:val="Hyperlink"/>
          </w:rPr>
          <w:t>http://www.edcoatescollection.com/ac1/austa/TAAFleet/VH-TAA.html</w:t>
        </w:r>
      </w:hyperlink>
      <w:r>
        <w:t xml:space="preserve"> </w:t>
      </w:r>
    </w:p>
  </w:endnote>
  <w:endnote w:id="95">
    <w:p w14:paraId="7F5E9569" w14:textId="77777777" w:rsidR="00072488" w:rsidRPr="00FF1E12" w:rsidRDefault="00072488">
      <w:pPr>
        <w:pStyle w:val="EndnoteText"/>
      </w:pPr>
      <w:r>
        <w:rPr>
          <w:rStyle w:val="EndnoteReference"/>
        </w:rPr>
        <w:endnoteRef/>
      </w:r>
      <w:r>
        <w:t xml:space="preserve"> Australian War Memorial Photo </w:t>
      </w:r>
      <w:r w:rsidRPr="00FF1E12">
        <w:t xml:space="preserve">ID Number:  VIC1687   Summary:  </w:t>
      </w:r>
      <w:smartTag w:uri="urn:schemas-microsoft-com:office:smarttags" w:element="place">
        <w:smartTag w:uri="urn:schemas-microsoft-com:office:smarttags" w:element="City">
          <w:r w:rsidRPr="00FF1E12">
            <w:t>Melbourne</w:t>
          </w:r>
        </w:smartTag>
      </w:smartTag>
      <w:r w:rsidRPr="00FF1E12">
        <w:t>, Vic. 1945-08-24. One of the flights of RAAF aircrew in the combined march of RAAF and WAAAF</w:t>
      </w:r>
      <w:r>
        <w:fldChar w:fldCharType="begin"/>
      </w:r>
      <w:r>
        <w:instrText xml:space="preserve"> XE "</w:instrText>
      </w:r>
      <w:r w:rsidRPr="007B1DD2">
        <w:instrText>WAAAF</w:instrText>
      </w:r>
      <w:r>
        <w:instrText xml:space="preserve">" </w:instrText>
      </w:r>
      <w:r>
        <w:fldChar w:fldCharType="end"/>
      </w:r>
      <w:r w:rsidRPr="00FF1E12">
        <w:t xml:space="preserve"> personnel through the city area to commemorate Victory in the Pacific (VP) Day. While succeeding flights are still marching down </w:t>
      </w:r>
      <w:smartTag w:uri="urn:schemas-microsoft-com:office:smarttags" w:element="Street">
        <w:smartTag w:uri="urn:schemas-microsoft-com:office:smarttags" w:element="address">
          <w:r w:rsidRPr="00FF1E12">
            <w:t>Collins Street</w:t>
          </w:r>
        </w:smartTag>
      </w:smartTag>
      <w:r w:rsidRPr="00FF1E12">
        <w:t xml:space="preserve">, this flight has turned into </w:t>
      </w:r>
      <w:smartTag w:uri="urn:schemas-microsoft-com:office:smarttags" w:element="Street">
        <w:smartTag w:uri="urn:schemas-microsoft-com:office:smarttags" w:element="address">
          <w:r w:rsidRPr="00FF1E12">
            <w:t>Swanston Street</w:t>
          </w:r>
        </w:smartTag>
      </w:smartTag>
      <w:r w:rsidRPr="00FF1E12">
        <w:t xml:space="preserve"> to pass the saluting base in front of the City Hall</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C5104" w14:textId="77777777" w:rsidR="00072488" w:rsidRDefault="00072488" w:rsidP="004A29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FCD8B9" w14:textId="77777777" w:rsidR="00072488" w:rsidRDefault="00072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53FE1" w14:textId="39B321D4" w:rsidR="00072488" w:rsidRDefault="00072488" w:rsidP="004A29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0107074" w14:textId="77777777" w:rsidR="00072488" w:rsidRDefault="000724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32C1E" w14:textId="77777777" w:rsidR="00072488" w:rsidRDefault="0007248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736A5" w14:textId="77777777" w:rsidR="00072488" w:rsidRDefault="0007248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92</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CAE48" w14:textId="77777777" w:rsidR="00072488" w:rsidRDefault="0007248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7137503"/>
      <w:docPartObj>
        <w:docPartGallery w:val="Page Numbers (Bottom of Page)"/>
        <w:docPartUnique/>
      </w:docPartObj>
    </w:sdtPr>
    <w:sdtEndPr>
      <w:rPr>
        <w:noProof/>
      </w:rPr>
    </w:sdtEndPr>
    <w:sdtContent>
      <w:p w14:paraId="52C1CCF6" w14:textId="1FB182D1" w:rsidR="00327276" w:rsidRDefault="00327276">
        <w:pPr>
          <w:pStyle w:val="Footer"/>
        </w:pPr>
        <w:r>
          <w:fldChar w:fldCharType="begin"/>
        </w:r>
        <w:r>
          <w:instrText xml:space="preserve"> PAGE   \* MERGEFORMAT </w:instrText>
        </w:r>
        <w:r>
          <w:fldChar w:fldCharType="separate"/>
        </w:r>
        <w:r>
          <w:rPr>
            <w:noProof/>
          </w:rPr>
          <w:t>2</w:t>
        </w:r>
        <w:r>
          <w:rPr>
            <w:noProof/>
          </w:rPr>
          <w:fldChar w:fldCharType="end"/>
        </w:r>
      </w:p>
    </w:sdtContent>
  </w:sdt>
  <w:p w14:paraId="5F7758CD" w14:textId="77777777" w:rsidR="00072488" w:rsidRDefault="0007248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1299023"/>
      <w:docPartObj>
        <w:docPartGallery w:val="Page Numbers (Bottom of Page)"/>
        <w:docPartUnique/>
      </w:docPartObj>
    </w:sdtPr>
    <w:sdtEndPr>
      <w:rPr>
        <w:noProof/>
      </w:rPr>
    </w:sdtEndPr>
    <w:sdtContent>
      <w:p w14:paraId="470B5A59" w14:textId="279C51F1" w:rsidR="00327276" w:rsidRDefault="00327276">
        <w:pPr>
          <w:pStyle w:val="Footer"/>
        </w:pPr>
        <w:r>
          <w:fldChar w:fldCharType="begin"/>
        </w:r>
        <w:r>
          <w:instrText xml:space="preserve"> PAGE   \* MERGEFORMAT </w:instrText>
        </w:r>
        <w:r>
          <w:fldChar w:fldCharType="separate"/>
        </w:r>
        <w:r>
          <w:rPr>
            <w:noProof/>
          </w:rPr>
          <w:t>2</w:t>
        </w:r>
        <w:r>
          <w:rPr>
            <w:noProof/>
          </w:rPr>
          <w:fldChar w:fldCharType="end"/>
        </w:r>
      </w:p>
    </w:sdtContent>
  </w:sdt>
  <w:p w14:paraId="1FA46889" w14:textId="77777777" w:rsidR="00072488" w:rsidRDefault="00072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DB2D4" w14:textId="77777777" w:rsidR="00D85F26" w:rsidRDefault="00D85F26">
      <w:r>
        <w:separator/>
      </w:r>
    </w:p>
  </w:footnote>
  <w:footnote w:type="continuationSeparator" w:id="0">
    <w:p w14:paraId="0A5030BD" w14:textId="77777777" w:rsidR="00D85F26" w:rsidRDefault="00D85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C992B" w14:textId="77777777" w:rsidR="00072488" w:rsidRDefault="00072488">
    <w:pPr>
      <w:pStyle w:val="Header"/>
      <w:tabs>
        <w:tab w:val="left" w:pos="4395"/>
      </w:tabs>
    </w:pPr>
    <w:r>
      <w:t>history of avgas</w:t>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63993" w14:textId="77777777" w:rsidR="00072488" w:rsidRDefault="00072488">
    <w:pPr>
      <w:pStyle w:val="Header"/>
      <w:tabs>
        <w:tab w:val="left" w:pos="4395"/>
      </w:tabs>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47EE1" w14:textId="77777777" w:rsidR="00072488" w:rsidRDefault="00072488">
    <w:pPr>
      <w:pStyle w:val="Header"/>
      <w:tabs>
        <w:tab w:val="left" w:pos="4395"/>
      </w:tabs>
    </w:pPr>
    <w:r>
      <w:t>history of avgas</w:t>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FF3D7" w14:textId="77777777" w:rsidR="00072488" w:rsidRDefault="000724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4F5CC" w14:textId="77777777" w:rsidR="00072488" w:rsidRDefault="00072488">
    <w:pPr>
      <w:pStyle w:val="Header"/>
      <w:tabs>
        <w:tab w:val="left" w:pos="4395"/>
      </w:tabs>
    </w:pPr>
    <w:r>
      <w:t>history of avgas</w:t>
    </w:r>
    <w:r>
      <w:tab/>
    </w:r>
    <w:r>
      <w:tab/>
      <w:t>© PetrOch SERVICES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FA431" w14:textId="77777777" w:rsidR="00072488" w:rsidRDefault="000724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BE1E19B0"/>
    <w:lvl w:ilvl="0">
      <w:numFmt w:val="bullet"/>
      <w:lvlText w:val="*"/>
      <w:lvlJc w:val="left"/>
    </w:lvl>
  </w:abstractNum>
  <w:abstractNum w:abstractNumId="1" w15:restartNumberingAfterBreak="0">
    <w:nsid w:val="0073771C"/>
    <w:multiLevelType w:val="hybridMultilevel"/>
    <w:tmpl w:val="767E34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2E4FF3"/>
    <w:multiLevelType w:val="singleLevel"/>
    <w:tmpl w:val="B658F86C"/>
    <w:lvl w:ilvl="0">
      <w:start w:val="1"/>
      <w:numFmt w:val="lowerRoman"/>
      <w:lvlText w:val="(%1) "/>
      <w:legacy w:legacy="1" w:legacySpace="0" w:legacyIndent="283"/>
      <w:lvlJc w:val="left"/>
      <w:pPr>
        <w:ind w:left="1440" w:hanging="283"/>
      </w:pPr>
      <w:rPr>
        <w:rFonts w:ascii="Lucida Sans" w:hAnsi="Lucida Sans" w:hint="default"/>
        <w:b w:val="0"/>
        <w:i w:val="0"/>
        <w:sz w:val="22"/>
        <w:u w:val="none"/>
      </w:rPr>
    </w:lvl>
  </w:abstractNum>
  <w:abstractNum w:abstractNumId="3" w15:restartNumberingAfterBreak="0">
    <w:nsid w:val="02C74AA2"/>
    <w:multiLevelType w:val="hybridMultilevel"/>
    <w:tmpl w:val="DF789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4D6676"/>
    <w:multiLevelType w:val="hybridMultilevel"/>
    <w:tmpl w:val="0242ED78"/>
    <w:lvl w:ilvl="0" w:tplc="1BD885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774103A"/>
    <w:multiLevelType w:val="singleLevel"/>
    <w:tmpl w:val="5A88ACF0"/>
    <w:lvl w:ilvl="0">
      <w:start w:val="1"/>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6" w15:restartNumberingAfterBreak="0">
    <w:nsid w:val="077A0047"/>
    <w:multiLevelType w:val="hybridMultilevel"/>
    <w:tmpl w:val="0BC01AD8"/>
    <w:lvl w:ilvl="0" w:tplc="422E2BC8">
      <w:start w:val="1945"/>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09DE3B4D"/>
    <w:multiLevelType w:val="singleLevel"/>
    <w:tmpl w:val="E3A4B988"/>
    <w:lvl w:ilvl="0">
      <w:start w:val="1"/>
      <w:numFmt w:val="lowerRoman"/>
      <w:lvlText w:val="(%1) "/>
      <w:legacy w:legacy="1" w:legacySpace="0" w:legacyIndent="283"/>
      <w:lvlJc w:val="left"/>
      <w:pPr>
        <w:ind w:left="1003" w:hanging="283"/>
      </w:pPr>
      <w:rPr>
        <w:rFonts w:ascii="Times New Roman" w:hAnsi="Times New Roman" w:cs="Times New Roman" w:hint="default"/>
        <w:b w:val="0"/>
        <w:i w:val="0"/>
        <w:sz w:val="20"/>
        <w:u w:val="none"/>
      </w:rPr>
    </w:lvl>
  </w:abstractNum>
  <w:abstractNum w:abstractNumId="8" w15:restartNumberingAfterBreak="0">
    <w:nsid w:val="0A201E0C"/>
    <w:multiLevelType w:val="hybridMultilevel"/>
    <w:tmpl w:val="CD08205E"/>
    <w:lvl w:ilvl="0" w:tplc="1BD885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475EAA"/>
    <w:multiLevelType w:val="singleLevel"/>
    <w:tmpl w:val="D1BEDE82"/>
    <w:lvl w:ilvl="0">
      <w:start w:val="7"/>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10" w15:restartNumberingAfterBreak="0">
    <w:nsid w:val="1ABA0806"/>
    <w:multiLevelType w:val="singleLevel"/>
    <w:tmpl w:val="FAB23924"/>
    <w:lvl w:ilvl="0">
      <w:start w:val="1"/>
      <w:numFmt w:val="decimal"/>
      <w:lvlText w:val="(%1) "/>
      <w:legacy w:legacy="1" w:legacySpace="0" w:legacyIndent="283"/>
      <w:lvlJc w:val="left"/>
      <w:pPr>
        <w:ind w:left="1003" w:hanging="283"/>
      </w:pPr>
      <w:rPr>
        <w:rFonts w:ascii="Times New Roman" w:hAnsi="Times New Roman" w:cs="Times New Roman" w:hint="default"/>
        <w:b w:val="0"/>
        <w:i w:val="0"/>
        <w:sz w:val="20"/>
        <w:u w:val="none"/>
      </w:rPr>
    </w:lvl>
  </w:abstractNum>
  <w:abstractNum w:abstractNumId="11" w15:restartNumberingAfterBreak="0">
    <w:nsid w:val="1BFD7644"/>
    <w:multiLevelType w:val="hybridMultilevel"/>
    <w:tmpl w:val="589CCF84"/>
    <w:lvl w:ilvl="0" w:tplc="7346BF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FC5767D"/>
    <w:multiLevelType w:val="singleLevel"/>
    <w:tmpl w:val="C4521594"/>
    <w:lvl w:ilvl="0">
      <w:start w:val="6"/>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13" w15:restartNumberingAfterBreak="0">
    <w:nsid w:val="1FF648D0"/>
    <w:multiLevelType w:val="singleLevel"/>
    <w:tmpl w:val="193A3B78"/>
    <w:lvl w:ilvl="0">
      <w:start w:val="9"/>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14" w15:restartNumberingAfterBreak="0">
    <w:nsid w:val="20E22A4A"/>
    <w:multiLevelType w:val="singleLevel"/>
    <w:tmpl w:val="1D8CCF28"/>
    <w:lvl w:ilvl="0">
      <w:start w:val="12"/>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15" w15:restartNumberingAfterBreak="0">
    <w:nsid w:val="23E4143D"/>
    <w:multiLevelType w:val="hybridMultilevel"/>
    <w:tmpl w:val="E4BED8BE"/>
    <w:lvl w:ilvl="0" w:tplc="03A05E54">
      <w:start w:val="3"/>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9851298"/>
    <w:multiLevelType w:val="hybridMultilevel"/>
    <w:tmpl w:val="EC285D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853B3E"/>
    <w:multiLevelType w:val="hybridMultilevel"/>
    <w:tmpl w:val="FA9237AC"/>
    <w:lvl w:ilvl="0" w:tplc="2CFE6CD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DA253B4"/>
    <w:multiLevelType w:val="hybridMultilevel"/>
    <w:tmpl w:val="616CCF2C"/>
    <w:lvl w:ilvl="0" w:tplc="7346BF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3334F64"/>
    <w:multiLevelType w:val="hybridMultilevel"/>
    <w:tmpl w:val="E29069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43A22E9"/>
    <w:multiLevelType w:val="hybridMultilevel"/>
    <w:tmpl w:val="021071CC"/>
    <w:lvl w:ilvl="0" w:tplc="965CAD1E">
      <w:start w:val="194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AE9091E"/>
    <w:multiLevelType w:val="hybridMultilevel"/>
    <w:tmpl w:val="7FBA7E44"/>
    <w:lvl w:ilvl="0" w:tplc="894A70B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3" w15:restartNumberingAfterBreak="0">
    <w:nsid w:val="4D47661F"/>
    <w:multiLevelType w:val="hybridMultilevel"/>
    <w:tmpl w:val="0C045130"/>
    <w:lvl w:ilvl="0" w:tplc="1BD885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F6F2292"/>
    <w:multiLevelType w:val="singleLevel"/>
    <w:tmpl w:val="E3A4B988"/>
    <w:lvl w:ilvl="0">
      <w:start w:val="2"/>
      <w:numFmt w:val="lowerRoman"/>
      <w:lvlText w:val="(%1) "/>
      <w:legacy w:legacy="1" w:legacySpace="0" w:legacyIndent="283"/>
      <w:lvlJc w:val="left"/>
      <w:pPr>
        <w:ind w:left="1003" w:hanging="283"/>
      </w:pPr>
      <w:rPr>
        <w:rFonts w:ascii="Times New Roman" w:hAnsi="Times New Roman" w:cs="Times New Roman" w:hint="default"/>
        <w:b w:val="0"/>
        <w:i w:val="0"/>
        <w:sz w:val="20"/>
        <w:u w:val="none"/>
      </w:rPr>
    </w:lvl>
  </w:abstractNum>
  <w:abstractNum w:abstractNumId="25" w15:restartNumberingAfterBreak="0">
    <w:nsid w:val="543C4368"/>
    <w:multiLevelType w:val="singleLevel"/>
    <w:tmpl w:val="4FFCFA3E"/>
    <w:lvl w:ilvl="0">
      <w:start w:val="1"/>
      <w:numFmt w:val="decimal"/>
      <w:lvlText w:val="%1."/>
      <w:legacy w:legacy="1" w:legacySpace="0" w:legacyIndent="283"/>
      <w:lvlJc w:val="left"/>
      <w:pPr>
        <w:ind w:left="283" w:hanging="283"/>
      </w:pPr>
    </w:lvl>
  </w:abstractNum>
  <w:abstractNum w:abstractNumId="26" w15:restartNumberingAfterBreak="0">
    <w:nsid w:val="57687281"/>
    <w:multiLevelType w:val="hybridMultilevel"/>
    <w:tmpl w:val="9F643E86"/>
    <w:lvl w:ilvl="0" w:tplc="7346BF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82664D7"/>
    <w:multiLevelType w:val="hybridMultilevel"/>
    <w:tmpl w:val="F8AC60EC"/>
    <w:lvl w:ilvl="0" w:tplc="03A05E54">
      <w:start w:val="3"/>
      <w:numFmt w:val="lowerLetter"/>
      <w:lvlText w:val="(%1)"/>
      <w:lvlJc w:val="left"/>
      <w:pPr>
        <w:tabs>
          <w:tab w:val="num" w:pos="1080"/>
        </w:tabs>
        <w:ind w:left="1080" w:hanging="720"/>
      </w:pPr>
      <w:rPr>
        <w:rFonts w:hint="default"/>
      </w:rPr>
    </w:lvl>
    <w:lvl w:ilvl="1" w:tplc="7A0EFBC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3C47BB"/>
    <w:multiLevelType w:val="hybridMultilevel"/>
    <w:tmpl w:val="C0B8D286"/>
    <w:lvl w:ilvl="0" w:tplc="5204F7BC">
      <w:start w:val="1"/>
      <w:numFmt w:val="bullet"/>
      <w:pStyle w:val="BodyText11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A8B53B4"/>
    <w:multiLevelType w:val="singleLevel"/>
    <w:tmpl w:val="D8C480D6"/>
    <w:lvl w:ilvl="0">
      <w:start w:val="11"/>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30" w15:restartNumberingAfterBreak="0">
    <w:nsid w:val="5A96776C"/>
    <w:multiLevelType w:val="hybridMultilevel"/>
    <w:tmpl w:val="95F0843A"/>
    <w:lvl w:ilvl="0" w:tplc="1BD885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EB51654"/>
    <w:multiLevelType w:val="singleLevel"/>
    <w:tmpl w:val="8580E860"/>
    <w:lvl w:ilvl="0">
      <w:start w:val="5"/>
      <w:numFmt w:val="decimal"/>
      <w:lvlText w:val="%1. "/>
      <w:legacy w:legacy="1" w:legacySpace="0" w:legacyIndent="283"/>
      <w:lvlJc w:val="left"/>
      <w:pPr>
        <w:ind w:left="283" w:hanging="283"/>
      </w:pPr>
      <w:rPr>
        <w:rFonts w:ascii="Lucida Sans" w:hAnsi="Lucida Sans" w:hint="default"/>
        <w:b w:val="0"/>
        <w:i w:val="0"/>
        <w:sz w:val="20"/>
        <w:u w:val="none"/>
      </w:rPr>
    </w:lvl>
  </w:abstractNum>
  <w:abstractNum w:abstractNumId="32"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33" w15:restartNumberingAfterBreak="0">
    <w:nsid w:val="5FA04BC3"/>
    <w:multiLevelType w:val="singleLevel"/>
    <w:tmpl w:val="73CCF7D2"/>
    <w:lvl w:ilvl="0">
      <w:start w:val="4"/>
      <w:numFmt w:val="decimal"/>
      <w:lvlText w:val="%1. "/>
      <w:legacy w:legacy="1" w:legacySpace="0" w:legacyIndent="283"/>
      <w:lvlJc w:val="left"/>
      <w:pPr>
        <w:ind w:left="283" w:hanging="283"/>
      </w:pPr>
      <w:rPr>
        <w:rFonts w:ascii="Lucida Sans" w:hAnsi="Lucida Sans" w:hint="default"/>
        <w:b w:val="0"/>
        <w:i w:val="0"/>
        <w:sz w:val="20"/>
        <w:u w:val="none"/>
      </w:rPr>
    </w:lvl>
  </w:abstractNum>
  <w:abstractNum w:abstractNumId="34" w15:restartNumberingAfterBreak="0">
    <w:nsid w:val="64FA0611"/>
    <w:multiLevelType w:val="hybridMultilevel"/>
    <w:tmpl w:val="DE82E08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A32484D"/>
    <w:multiLevelType w:val="singleLevel"/>
    <w:tmpl w:val="ED28D81E"/>
    <w:lvl w:ilvl="0">
      <w:start w:val="1"/>
      <w:numFmt w:val="decimal"/>
      <w:lvlText w:val="%1."/>
      <w:legacy w:legacy="1" w:legacySpace="0" w:legacyIndent="283"/>
      <w:lvlJc w:val="left"/>
      <w:pPr>
        <w:ind w:left="720" w:hanging="283"/>
      </w:pPr>
    </w:lvl>
  </w:abstractNum>
  <w:abstractNum w:abstractNumId="36" w15:restartNumberingAfterBreak="0">
    <w:nsid w:val="6AA767DE"/>
    <w:multiLevelType w:val="hybridMultilevel"/>
    <w:tmpl w:val="98CAED0A"/>
    <w:lvl w:ilvl="0" w:tplc="03A05E54">
      <w:start w:val="2"/>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D2276C3"/>
    <w:multiLevelType w:val="singleLevel"/>
    <w:tmpl w:val="5A88ACF0"/>
    <w:lvl w:ilvl="0">
      <w:start w:val="1"/>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38" w15:restartNumberingAfterBreak="0">
    <w:nsid w:val="749B3BE7"/>
    <w:multiLevelType w:val="hybridMultilevel"/>
    <w:tmpl w:val="65FC0906"/>
    <w:lvl w:ilvl="0" w:tplc="615A28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4A81787"/>
    <w:multiLevelType w:val="hybridMultilevel"/>
    <w:tmpl w:val="1ECCF312"/>
    <w:lvl w:ilvl="0" w:tplc="7346BF1E">
      <w:start w:val="1"/>
      <w:numFmt w:val="decimal"/>
      <w:lvlText w:val="%1."/>
      <w:lvlJc w:val="left"/>
      <w:pPr>
        <w:tabs>
          <w:tab w:val="num" w:pos="720"/>
        </w:tabs>
        <w:ind w:left="720" w:hanging="360"/>
      </w:pPr>
      <w:rPr>
        <w:rFonts w:hint="default"/>
      </w:rPr>
    </w:lvl>
    <w:lvl w:ilvl="1" w:tplc="B1CC6C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833059A"/>
    <w:multiLevelType w:val="singleLevel"/>
    <w:tmpl w:val="4FFCFA3E"/>
    <w:lvl w:ilvl="0">
      <w:start w:val="1"/>
      <w:numFmt w:val="decimal"/>
      <w:lvlText w:val="%1."/>
      <w:legacy w:legacy="1" w:legacySpace="0" w:legacyIndent="283"/>
      <w:lvlJc w:val="left"/>
      <w:pPr>
        <w:ind w:left="283" w:hanging="283"/>
      </w:pPr>
    </w:lvl>
  </w:abstractNum>
  <w:abstractNum w:abstractNumId="41" w15:restartNumberingAfterBreak="0">
    <w:nsid w:val="7CAD52BE"/>
    <w:multiLevelType w:val="hybridMultilevel"/>
    <w:tmpl w:val="13AE40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D381B68"/>
    <w:multiLevelType w:val="singleLevel"/>
    <w:tmpl w:val="5A88ACF0"/>
    <w:lvl w:ilvl="0">
      <w:start w:val="1"/>
      <w:numFmt w:val="decimal"/>
      <w:lvlText w:val="(%1) "/>
      <w:legacy w:legacy="1" w:legacySpace="0" w:legacyIndent="283"/>
      <w:lvlJc w:val="left"/>
      <w:pPr>
        <w:ind w:left="283" w:hanging="283"/>
      </w:pPr>
      <w:rPr>
        <w:rFonts w:ascii="Lucida Sans" w:hAnsi="Lucida Sans" w:hint="default"/>
        <w:b w:val="0"/>
        <w:i w:val="0"/>
        <w:sz w:val="22"/>
        <w:u w:val="none"/>
      </w:rPr>
    </w:lvl>
  </w:abstractNum>
  <w:abstractNum w:abstractNumId="43" w15:restartNumberingAfterBreak="0">
    <w:nsid w:val="7DD234F4"/>
    <w:multiLevelType w:val="hybridMultilevel"/>
    <w:tmpl w:val="FF761F50"/>
    <w:lvl w:ilvl="0" w:tplc="CFBCE3EA">
      <w:start w:val="1"/>
      <w:numFmt w:val="bullet"/>
      <w:pStyle w:val="BodyText1do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960250"/>
    <w:multiLevelType w:val="singleLevel"/>
    <w:tmpl w:val="B7F6F180"/>
    <w:lvl w:ilvl="0">
      <w:start w:val="3"/>
      <w:numFmt w:val="decimal"/>
      <w:lvlText w:val="%1. "/>
      <w:legacy w:legacy="1" w:legacySpace="0" w:legacyIndent="283"/>
      <w:lvlJc w:val="left"/>
      <w:pPr>
        <w:ind w:left="283" w:hanging="283"/>
      </w:pPr>
      <w:rPr>
        <w:rFonts w:ascii="Lucida Sans" w:hAnsi="Lucida Sans" w:hint="default"/>
        <w:b w:val="0"/>
        <w:i w:val="0"/>
        <w:sz w:val="22"/>
        <w:u w:val="none"/>
      </w:rPr>
    </w:lvl>
  </w:abstractNum>
  <w:num w:numId="1">
    <w:abstractNumId w:val="32"/>
  </w:num>
  <w:num w:numId="2">
    <w:abstractNumId w:val="22"/>
  </w:num>
  <w:num w:numId="3">
    <w:abstractNumId w:val="6"/>
  </w:num>
  <w:num w:numId="4">
    <w:abstractNumId w:val="15"/>
  </w:num>
  <w:num w:numId="5">
    <w:abstractNumId w:val="27"/>
  </w:num>
  <w:num w:numId="6">
    <w:abstractNumId w:val="36"/>
  </w:num>
  <w:num w:numId="7">
    <w:abstractNumId w:val="41"/>
  </w:num>
  <w:num w:numId="8">
    <w:abstractNumId w:val="17"/>
  </w:num>
  <w:num w:numId="9">
    <w:abstractNumId w:val="34"/>
  </w:num>
  <w:num w:numId="10">
    <w:abstractNumId w:val="26"/>
  </w:num>
  <w:num w:numId="11">
    <w:abstractNumId w:val="39"/>
  </w:num>
  <w:num w:numId="12">
    <w:abstractNumId w:val="18"/>
  </w:num>
  <w:num w:numId="13">
    <w:abstractNumId w:val="11"/>
  </w:num>
  <w:num w:numId="14">
    <w:abstractNumId w:val="21"/>
  </w:num>
  <w:num w:numId="15">
    <w:abstractNumId w:val="19"/>
  </w:num>
  <w:num w:numId="16">
    <w:abstractNumId w:val="16"/>
  </w:num>
  <w:num w:numId="17">
    <w:abstractNumId w:val="30"/>
  </w:num>
  <w:num w:numId="18">
    <w:abstractNumId w:val="8"/>
  </w:num>
  <w:num w:numId="19">
    <w:abstractNumId w:val="4"/>
  </w:num>
  <w:num w:numId="20">
    <w:abstractNumId w:val="23"/>
  </w:num>
  <w:num w:numId="21">
    <w:abstractNumId w:val="38"/>
  </w:num>
  <w:num w:numId="22">
    <w:abstractNumId w:val="40"/>
  </w:num>
  <w:num w:numId="23">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4">
    <w:abstractNumId w:val="33"/>
  </w:num>
  <w:num w:numId="25">
    <w:abstractNumId w:val="31"/>
  </w:num>
  <w:num w:numId="26">
    <w:abstractNumId w:val="12"/>
  </w:num>
  <w:num w:numId="27">
    <w:abstractNumId w:val="9"/>
  </w:num>
  <w:num w:numId="28">
    <w:abstractNumId w:val="25"/>
  </w:num>
  <w:num w:numId="2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0">
    <w:abstractNumId w:val="10"/>
  </w:num>
  <w:num w:numId="31">
    <w:abstractNumId w:val="35"/>
  </w:num>
  <w:num w:numId="32">
    <w:abstractNumId w:val="24"/>
  </w:num>
  <w:num w:numId="33">
    <w:abstractNumId w:val="24"/>
    <w:lvlOverride w:ilvl="0">
      <w:lvl w:ilvl="0">
        <w:start w:val="1"/>
        <w:numFmt w:val="lowerRoman"/>
        <w:lvlText w:val="(%1) "/>
        <w:legacy w:legacy="1" w:legacySpace="0" w:legacyIndent="283"/>
        <w:lvlJc w:val="left"/>
        <w:pPr>
          <w:ind w:left="1003" w:hanging="283"/>
        </w:pPr>
        <w:rPr>
          <w:rFonts w:ascii="Times New Roman" w:hAnsi="Times New Roman" w:cs="Times New Roman" w:hint="default"/>
          <w:b w:val="0"/>
          <w:i w:val="0"/>
          <w:sz w:val="20"/>
          <w:u w:val="none"/>
        </w:rPr>
      </w:lvl>
    </w:lvlOverride>
  </w:num>
  <w:num w:numId="34">
    <w:abstractNumId w:val="7"/>
  </w:num>
  <w:num w:numId="35">
    <w:abstractNumId w:val="44"/>
  </w:num>
  <w:num w:numId="36">
    <w:abstractNumId w:val="44"/>
    <w:lvlOverride w:ilvl="0">
      <w:lvl w:ilvl="0">
        <w:start w:val="1"/>
        <w:numFmt w:val="decimal"/>
        <w:lvlText w:val="%1. "/>
        <w:legacy w:legacy="1" w:legacySpace="0" w:legacyIndent="283"/>
        <w:lvlJc w:val="left"/>
        <w:pPr>
          <w:ind w:left="283" w:hanging="283"/>
        </w:pPr>
        <w:rPr>
          <w:rFonts w:ascii="Lucida Sans" w:hAnsi="Lucida Sans" w:hint="default"/>
          <w:b w:val="0"/>
          <w:i w:val="0"/>
          <w:sz w:val="22"/>
          <w:u w:val="none"/>
        </w:rPr>
      </w:lvl>
    </w:lvlOverride>
  </w:num>
  <w:num w:numId="37">
    <w:abstractNumId w:val="13"/>
  </w:num>
  <w:num w:numId="38">
    <w:abstractNumId w:val="42"/>
  </w:num>
  <w:num w:numId="39">
    <w:abstractNumId w:val="5"/>
  </w:num>
  <w:num w:numId="40">
    <w:abstractNumId w:val="37"/>
  </w:num>
  <w:num w:numId="41">
    <w:abstractNumId w:val="2"/>
  </w:num>
  <w:num w:numId="42">
    <w:abstractNumId w:val="14"/>
  </w:num>
  <w:num w:numId="43">
    <w:abstractNumId w:val="29"/>
  </w:num>
  <w:num w:numId="44">
    <w:abstractNumId w:val="20"/>
  </w:num>
  <w:num w:numId="45">
    <w:abstractNumId w:val="43"/>
  </w:num>
  <w:num w:numId="46">
    <w:abstractNumId w:val="28"/>
  </w:num>
  <w:num w:numId="47">
    <w:abstractNumId w:val="1"/>
  </w:num>
  <w:num w:numId="4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SgP8KAKK8VW6nrX90yM+tJVZAZBbUp2R5+qSYeK6pBd51hJfkmj92jErGcS2uh25dGFeQTjeUBrn73DBdtUTrw==" w:salt="z+M1axqSe/X7Xkmx6iClZQ=="/>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394"/>
    <w:rsid w:val="00003CEF"/>
    <w:rsid w:val="000059F3"/>
    <w:rsid w:val="00005DA9"/>
    <w:rsid w:val="00013C85"/>
    <w:rsid w:val="00013D30"/>
    <w:rsid w:val="0001498B"/>
    <w:rsid w:val="000157D7"/>
    <w:rsid w:val="00022D3F"/>
    <w:rsid w:val="00023971"/>
    <w:rsid w:val="00026BE3"/>
    <w:rsid w:val="000311F1"/>
    <w:rsid w:val="00032761"/>
    <w:rsid w:val="00036B1A"/>
    <w:rsid w:val="000444D5"/>
    <w:rsid w:val="00047051"/>
    <w:rsid w:val="00050563"/>
    <w:rsid w:val="000528EE"/>
    <w:rsid w:val="00052BD8"/>
    <w:rsid w:val="00057E78"/>
    <w:rsid w:val="00061932"/>
    <w:rsid w:val="00063325"/>
    <w:rsid w:val="000706B6"/>
    <w:rsid w:val="00071AAE"/>
    <w:rsid w:val="00072488"/>
    <w:rsid w:val="00073A7D"/>
    <w:rsid w:val="00080612"/>
    <w:rsid w:val="000809CF"/>
    <w:rsid w:val="0008157A"/>
    <w:rsid w:val="00083917"/>
    <w:rsid w:val="000845F7"/>
    <w:rsid w:val="00085436"/>
    <w:rsid w:val="00091995"/>
    <w:rsid w:val="000927A7"/>
    <w:rsid w:val="00094B05"/>
    <w:rsid w:val="000A279C"/>
    <w:rsid w:val="000A5211"/>
    <w:rsid w:val="000A6192"/>
    <w:rsid w:val="000B18F8"/>
    <w:rsid w:val="000C0A71"/>
    <w:rsid w:val="000D07A8"/>
    <w:rsid w:val="000D324A"/>
    <w:rsid w:val="000D7C51"/>
    <w:rsid w:val="000E0C4D"/>
    <w:rsid w:val="000E0F3F"/>
    <w:rsid w:val="000E4A33"/>
    <w:rsid w:val="000F162B"/>
    <w:rsid w:val="000F4A63"/>
    <w:rsid w:val="000F6C1F"/>
    <w:rsid w:val="000F75C7"/>
    <w:rsid w:val="000F7B6C"/>
    <w:rsid w:val="00114468"/>
    <w:rsid w:val="00116F35"/>
    <w:rsid w:val="00116F68"/>
    <w:rsid w:val="00124D99"/>
    <w:rsid w:val="00135952"/>
    <w:rsid w:val="00147AF1"/>
    <w:rsid w:val="00147E01"/>
    <w:rsid w:val="00150420"/>
    <w:rsid w:val="0015623C"/>
    <w:rsid w:val="0016198B"/>
    <w:rsid w:val="00170419"/>
    <w:rsid w:val="00175B56"/>
    <w:rsid w:val="001773E6"/>
    <w:rsid w:val="00177A92"/>
    <w:rsid w:val="00177C71"/>
    <w:rsid w:val="0018152F"/>
    <w:rsid w:val="00181A79"/>
    <w:rsid w:val="00185472"/>
    <w:rsid w:val="00190308"/>
    <w:rsid w:val="0019058A"/>
    <w:rsid w:val="0019303D"/>
    <w:rsid w:val="00193642"/>
    <w:rsid w:val="00195F11"/>
    <w:rsid w:val="001B5044"/>
    <w:rsid w:val="001C7407"/>
    <w:rsid w:val="001D5399"/>
    <w:rsid w:val="001D7AA0"/>
    <w:rsid w:val="001E24BD"/>
    <w:rsid w:val="001E2933"/>
    <w:rsid w:val="001E2DED"/>
    <w:rsid w:val="001E4E9F"/>
    <w:rsid w:val="001E6175"/>
    <w:rsid w:val="001E6D01"/>
    <w:rsid w:val="001F2BA8"/>
    <w:rsid w:val="001F3602"/>
    <w:rsid w:val="001F650A"/>
    <w:rsid w:val="002009A9"/>
    <w:rsid w:val="00201A30"/>
    <w:rsid w:val="0020451F"/>
    <w:rsid w:val="00206A06"/>
    <w:rsid w:val="00210EF0"/>
    <w:rsid w:val="0021164A"/>
    <w:rsid w:val="002137A6"/>
    <w:rsid w:val="00222578"/>
    <w:rsid w:val="00224153"/>
    <w:rsid w:val="0022675A"/>
    <w:rsid w:val="0023004D"/>
    <w:rsid w:val="00233666"/>
    <w:rsid w:val="002402BC"/>
    <w:rsid w:val="00241114"/>
    <w:rsid w:val="00241372"/>
    <w:rsid w:val="00243E63"/>
    <w:rsid w:val="00247855"/>
    <w:rsid w:val="00254818"/>
    <w:rsid w:val="002567DE"/>
    <w:rsid w:val="00256868"/>
    <w:rsid w:val="002578CF"/>
    <w:rsid w:val="0026123E"/>
    <w:rsid w:val="002615FF"/>
    <w:rsid w:val="00265992"/>
    <w:rsid w:val="00266421"/>
    <w:rsid w:val="0026664C"/>
    <w:rsid w:val="00266CC0"/>
    <w:rsid w:val="00270246"/>
    <w:rsid w:val="00271624"/>
    <w:rsid w:val="002722F0"/>
    <w:rsid w:val="002759F1"/>
    <w:rsid w:val="0027640A"/>
    <w:rsid w:val="00280335"/>
    <w:rsid w:val="00280B82"/>
    <w:rsid w:val="002844AB"/>
    <w:rsid w:val="00294560"/>
    <w:rsid w:val="002A2884"/>
    <w:rsid w:val="002A4458"/>
    <w:rsid w:val="002B37F3"/>
    <w:rsid w:val="002B7271"/>
    <w:rsid w:val="002B7E7E"/>
    <w:rsid w:val="002C482B"/>
    <w:rsid w:val="002D0C58"/>
    <w:rsid w:val="002D15C3"/>
    <w:rsid w:val="002D50CE"/>
    <w:rsid w:val="002E0004"/>
    <w:rsid w:val="002E0277"/>
    <w:rsid w:val="002E19F4"/>
    <w:rsid w:val="002E4BF4"/>
    <w:rsid w:val="002F35B1"/>
    <w:rsid w:val="002F36BA"/>
    <w:rsid w:val="003017D4"/>
    <w:rsid w:val="003047FA"/>
    <w:rsid w:val="00306D1C"/>
    <w:rsid w:val="00307332"/>
    <w:rsid w:val="00310384"/>
    <w:rsid w:val="00313055"/>
    <w:rsid w:val="00316A9E"/>
    <w:rsid w:val="003206FB"/>
    <w:rsid w:val="00324A86"/>
    <w:rsid w:val="00326D35"/>
    <w:rsid w:val="00327276"/>
    <w:rsid w:val="0033158F"/>
    <w:rsid w:val="00336395"/>
    <w:rsid w:val="003424C0"/>
    <w:rsid w:val="00345350"/>
    <w:rsid w:val="00345D9A"/>
    <w:rsid w:val="00347DE6"/>
    <w:rsid w:val="003513EC"/>
    <w:rsid w:val="00356CD7"/>
    <w:rsid w:val="00360A70"/>
    <w:rsid w:val="00363446"/>
    <w:rsid w:val="00363D17"/>
    <w:rsid w:val="00364C96"/>
    <w:rsid w:val="00365F86"/>
    <w:rsid w:val="00382F46"/>
    <w:rsid w:val="00385E91"/>
    <w:rsid w:val="003863F3"/>
    <w:rsid w:val="00395953"/>
    <w:rsid w:val="003A0955"/>
    <w:rsid w:val="003A2B33"/>
    <w:rsid w:val="003A3F2D"/>
    <w:rsid w:val="003A6880"/>
    <w:rsid w:val="003B0E8D"/>
    <w:rsid w:val="003B358B"/>
    <w:rsid w:val="003B3FCB"/>
    <w:rsid w:val="003C19FB"/>
    <w:rsid w:val="003C4CA7"/>
    <w:rsid w:val="003C5DA8"/>
    <w:rsid w:val="003D2D8F"/>
    <w:rsid w:val="003D6DCC"/>
    <w:rsid w:val="003E4FD5"/>
    <w:rsid w:val="003E7194"/>
    <w:rsid w:val="003E79F2"/>
    <w:rsid w:val="003F069B"/>
    <w:rsid w:val="003F37D1"/>
    <w:rsid w:val="003F3ECE"/>
    <w:rsid w:val="003F6663"/>
    <w:rsid w:val="00402C97"/>
    <w:rsid w:val="00402D90"/>
    <w:rsid w:val="00403514"/>
    <w:rsid w:val="00407501"/>
    <w:rsid w:val="00415394"/>
    <w:rsid w:val="00415A10"/>
    <w:rsid w:val="004169F9"/>
    <w:rsid w:val="00416D52"/>
    <w:rsid w:val="004327CA"/>
    <w:rsid w:val="004349AD"/>
    <w:rsid w:val="004418B9"/>
    <w:rsid w:val="00441932"/>
    <w:rsid w:val="00442E33"/>
    <w:rsid w:val="00447956"/>
    <w:rsid w:val="0045097E"/>
    <w:rsid w:val="004516AA"/>
    <w:rsid w:val="00453107"/>
    <w:rsid w:val="00453979"/>
    <w:rsid w:val="00454F5A"/>
    <w:rsid w:val="00456060"/>
    <w:rsid w:val="004607E7"/>
    <w:rsid w:val="00465195"/>
    <w:rsid w:val="0046793B"/>
    <w:rsid w:val="0047148C"/>
    <w:rsid w:val="00472738"/>
    <w:rsid w:val="00472CD7"/>
    <w:rsid w:val="0048459B"/>
    <w:rsid w:val="00487A37"/>
    <w:rsid w:val="00490FBD"/>
    <w:rsid w:val="0049173F"/>
    <w:rsid w:val="004935AD"/>
    <w:rsid w:val="00495B76"/>
    <w:rsid w:val="004A18AC"/>
    <w:rsid w:val="004A299B"/>
    <w:rsid w:val="004A3394"/>
    <w:rsid w:val="004B66DD"/>
    <w:rsid w:val="004C006F"/>
    <w:rsid w:val="004C0D78"/>
    <w:rsid w:val="004C1637"/>
    <w:rsid w:val="004C1A46"/>
    <w:rsid w:val="004C210F"/>
    <w:rsid w:val="004C6EE4"/>
    <w:rsid w:val="004C7596"/>
    <w:rsid w:val="004C7F93"/>
    <w:rsid w:val="004D2713"/>
    <w:rsid w:val="004D3271"/>
    <w:rsid w:val="004D4458"/>
    <w:rsid w:val="004D6942"/>
    <w:rsid w:val="004D79B6"/>
    <w:rsid w:val="004E06F9"/>
    <w:rsid w:val="004E5445"/>
    <w:rsid w:val="004E74E0"/>
    <w:rsid w:val="004F000E"/>
    <w:rsid w:val="004F36AD"/>
    <w:rsid w:val="004F497E"/>
    <w:rsid w:val="004F6170"/>
    <w:rsid w:val="00501708"/>
    <w:rsid w:val="00502647"/>
    <w:rsid w:val="0050367E"/>
    <w:rsid w:val="0051090A"/>
    <w:rsid w:val="00511A67"/>
    <w:rsid w:val="00515751"/>
    <w:rsid w:val="00525C29"/>
    <w:rsid w:val="005301AC"/>
    <w:rsid w:val="00536649"/>
    <w:rsid w:val="00540C2D"/>
    <w:rsid w:val="00544F3E"/>
    <w:rsid w:val="00546105"/>
    <w:rsid w:val="00556174"/>
    <w:rsid w:val="00556E07"/>
    <w:rsid w:val="005570E2"/>
    <w:rsid w:val="00563D10"/>
    <w:rsid w:val="00567D86"/>
    <w:rsid w:val="00567EBE"/>
    <w:rsid w:val="00576522"/>
    <w:rsid w:val="00576C21"/>
    <w:rsid w:val="005847FE"/>
    <w:rsid w:val="00584DD0"/>
    <w:rsid w:val="00592132"/>
    <w:rsid w:val="00592944"/>
    <w:rsid w:val="00596F08"/>
    <w:rsid w:val="00597536"/>
    <w:rsid w:val="005A11D1"/>
    <w:rsid w:val="005B00A4"/>
    <w:rsid w:val="005B1692"/>
    <w:rsid w:val="005B5D30"/>
    <w:rsid w:val="005B625F"/>
    <w:rsid w:val="005C06CC"/>
    <w:rsid w:val="005C3DE1"/>
    <w:rsid w:val="005C518B"/>
    <w:rsid w:val="005C69C7"/>
    <w:rsid w:val="005C7FEE"/>
    <w:rsid w:val="005D3C0B"/>
    <w:rsid w:val="005D556F"/>
    <w:rsid w:val="005D7C15"/>
    <w:rsid w:val="005E34E2"/>
    <w:rsid w:val="005E47A0"/>
    <w:rsid w:val="005E6AFA"/>
    <w:rsid w:val="005F0953"/>
    <w:rsid w:val="005F4107"/>
    <w:rsid w:val="0060109D"/>
    <w:rsid w:val="006045DA"/>
    <w:rsid w:val="0060578C"/>
    <w:rsid w:val="006058AE"/>
    <w:rsid w:val="006110F5"/>
    <w:rsid w:val="00613D86"/>
    <w:rsid w:val="00614564"/>
    <w:rsid w:val="0061533B"/>
    <w:rsid w:val="00627E75"/>
    <w:rsid w:val="006341B1"/>
    <w:rsid w:val="00635460"/>
    <w:rsid w:val="00641EA7"/>
    <w:rsid w:val="00642A8C"/>
    <w:rsid w:val="00644A41"/>
    <w:rsid w:val="00655395"/>
    <w:rsid w:val="006569FD"/>
    <w:rsid w:val="00657A8B"/>
    <w:rsid w:val="00660043"/>
    <w:rsid w:val="00660EF4"/>
    <w:rsid w:val="00661DD3"/>
    <w:rsid w:val="00662F15"/>
    <w:rsid w:val="00663462"/>
    <w:rsid w:val="00663962"/>
    <w:rsid w:val="00675090"/>
    <w:rsid w:val="00675764"/>
    <w:rsid w:val="00682591"/>
    <w:rsid w:val="006831C7"/>
    <w:rsid w:val="0068410E"/>
    <w:rsid w:val="00684660"/>
    <w:rsid w:val="006876AC"/>
    <w:rsid w:val="0069144A"/>
    <w:rsid w:val="00691734"/>
    <w:rsid w:val="00691F3D"/>
    <w:rsid w:val="00692DFC"/>
    <w:rsid w:val="00694869"/>
    <w:rsid w:val="00694F91"/>
    <w:rsid w:val="00695AD6"/>
    <w:rsid w:val="006A0D5A"/>
    <w:rsid w:val="006A1714"/>
    <w:rsid w:val="006A2E82"/>
    <w:rsid w:val="006A5113"/>
    <w:rsid w:val="006A6132"/>
    <w:rsid w:val="006B516F"/>
    <w:rsid w:val="006B53A9"/>
    <w:rsid w:val="006C5050"/>
    <w:rsid w:val="006C5477"/>
    <w:rsid w:val="006C5CC9"/>
    <w:rsid w:val="006D0A2A"/>
    <w:rsid w:val="006D16B0"/>
    <w:rsid w:val="006D1CE6"/>
    <w:rsid w:val="006D1EC3"/>
    <w:rsid w:val="006D2C68"/>
    <w:rsid w:val="006D3B79"/>
    <w:rsid w:val="006E36B2"/>
    <w:rsid w:val="006F3E66"/>
    <w:rsid w:val="006F5A09"/>
    <w:rsid w:val="0070269F"/>
    <w:rsid w:val="00707E41"/>
    <w:rsid w:val="007127F1"/>
    <w:rsid w:val="0072100F"/>
    <w:rsid w:val="007216E9"/>
    <w:rsid w:val="007245AE"/>
    <w:rsid w:val="00725663"/>
    <w:rsid w:val="00731029"/>
    <w:rsid w:val="00732FE8"/>
    <w:rsid w:val="00735F01"/>
    <w:rsid w:val="00741297"/>
    <w:rsid w:val="0074328B"/>
    <w:rsid w:val="007441AE"/>
    <w:rsid w:val="00746CC7"/>
    <w:rsid w:val="007501D9"/>
    <w:rsid w:val="007505E3"/>
    <w:rsid w:val="00750BE2"/>
    <w:rsid w:val="00751C7E"/>
    <w:rsid w:val="00752BD2"/>
    <w:rsid w:val="007543AC"/>
    <w:rsid w:val="00757CC4"/>
    <w:rsid w:val="007614A7"/>
    <w:rsid w:val="007648F8"/>
    <w:rsid w:val="007701A9"/>
    <w:rsid w:val="00771091"/>
    <w:rsid w:val="00771103"/>
    <w:rsid w:val="007764C5"/>
    <w:rsid w:val="0078024A"/>
    <w:rsid w:val="00780346"/>
    <w:rsid w:val="007819B0"/>
    <w:rsid w:val="007836CA"/>
    <w:rsid w:val="00784964"/>
    <w:rsid w:val="00784C69"/>
    <w:rsid w:val="00787520"/>
    <w:rsid w:val="00791AB2"/>
    <w:rsid w:val="007927C7"/>
    <w:rsid w:val="007A04A1"/>
    <w:rsid w:val="007A5D64"/>
    <w:rsid w:val="007A71F1"/>
    <w:rsid w:val="007B3290"/>
    <w:rsid w:val="007B5DC2"/>
    <w:rsid w:val="007C3566"/>
    <w:rsid w:val="007C577E"/>
    <w:rsid w:val="007C5904"/>
    <w:rsid w:val="007C7BED"/>
    <w:rsid w:val="007D1CB1"/>
    <w:rsid w:val="007D2296"/>
    <w:rsid w:val="007E097F"/>
    <w:rsid w:val="007E1D0A"/>
    <w:rsid w:val="007E43C3"/>
    <w:rsid w:val="007F0546"/>
    <w:rsid w:val="007F46AA"/>
    <w:rsid w:val="008020E5"/>
    <w:rsid w:val="00802B56"/>
    <w:rsid w:val="0080402B"/>
    <w:rsid w:val="0080460F"/>
    <w:rsid w:val="008062A2"/>
    <w:rsid w:val="008062FC"/>
    <w:rsid w:val="00810686"/>
    <w:rsid w:val="008130B7"/>
    <w:rsid w:val="00813163"/>
    <w:rsid w:val="00820BF1"/>
    <w:rsid w:val="00824DAF"/>
    <w:rsid w:val="00825755"/>
    <w:rsid w:val="00826C2B"/>
    <w:rsid w:val="008279EE"/>
    <w:rsid w:val="0083070F"/>
    <w:rsid w:val="00833AD1"/>
    <w:rsid w:val="00835B42"/>
    <w:rsid w:val="00835F91"/>
    <w:rsid w:val="0084230A"/>
    <w:rsid w:val="00847212"/>
    <w:rsid w:val="008478AC"/>
    <w:rsid w:val="00853791"/>
    <w:rsid w:val="008549D4"/>
    <w:rsid w:val="00857308"/>
    <w:rsid w:val="00860538"/>
    <w:rsid w:val="0086059C"/>
    <w:rsid w:val="008615D1"/>
    <w:rsid w:val="00861790"/>
    <w:rsid w:val="00863B03"/>
    <w:rsid w:val="0086613F"/>
    <w:rsid w:val="00870D14"/>
    <w:rsid w:val="008775D2"/>
    <w:rsid w:val="00880A1D"/>
    <w:rsid w:val="00882A44"/>
    <w:rsid w:val="008838D1"/>
    <w:rsid w:val="00891060"/>
    <w:rsid w:val="0089152F"/>
    <w:rsid w:val="00897DD4"/>
    <w:rsid w:val="008A1517"/>
    <w:rsid w:val="008A4199"/>
    <w:rsid w:val="008A5E7A"/>
    <w:rsid w:val="008B0A2E"/>
    <w:rsid w:val="008B366A"/>
    <w:rsid w:val="008B4082"/>
    <w:rsid w:val="008B51EF"/>
    <w:rsid w:val="008B6D13"/>
    <w:rsid w:val="008C0A28"/>
    <w:rsid w:val="008C753F"/>
    <w:rsid w:val="008C7ACF"/>
    <w:rsid w:val="008D318C"/>
    <w:rsid w:val="008D37A5"/>
    <w:rsid w:val="008D490A"/>
    <w:rsid w:val="008D661C"/>
    <w:rsid w:val="008E0717"/>
    <w:rsid w:val="008E2A1B"/>
    <w:rsid w:val="008E50A8"/>
    <w:rsid w:val="008F042A"/>
    <w:rsid w:val="008F34C0"/>
    <w:rsid w:val="008F3AC6"/>
    <w:rsid w:val="008F4124"/>
    <w:rsid w:val="008F4ED7"/>
    <w:rsid w:val="008F5ADC"/>
    <w:rsid w:val="008F6D60"/>
    <w:rsid w:val="0090749E"/>
    <w:rsid w:val="0091057B"/>
    <w:rsid w:val="009112A6"/>
    <w:rsid w:val="00915959"/>
    <w:rsid w:val="00915CC5"/>
    <w:rsid w:val="00915EF2"/>
    <w:rsid w:val="00916861"/>
    <w:rsid w:val="00916B40"/>
    <w:rsid w:val="009170BE"/>
    <w:rsid w:val="0092081B"/>
    <w:rsid w:val="00920B7E"/>
    <w:rsid w:val="009220B1"/>
    <w:rsid w:val="009224AC"/>
    <w:rsid w:val="00923ACA"/>
    <w:rsid w:val="009243C1"/>
    <w:rsid w:val="00924438"/>
    <w:rsid w:val="0092519B"/>
    <w:rsid w:val="00926762"/>
    <w:rsid w:val="00932333"/>
    <w:rsid w:val="00936312"/>
    <w:rsid w:val="00936B1A"/>
    <w:rsid w:val="009506AE"/>
    <w:rsid w:val="0095310A"/>
    <w:rsid w:val="009538C1"/>
    <w:rsid w:val="0095667E"/>
    <w:rsid w:val="0096704A"/>
    <w:rsid w:val="009679DB"/>
    <w:rsid w:val="00971657"/>
    <w:rsid w:val="00972008"/>
    <w:rsid w:val="00972C25"/>
    <w:rsid w:val="00976C34"/>
    <w:rsid w:val="00983663"/>
    <w:rsid w:val="00990155"/>
    <w:rsid w:val="00990BD8"/>
    <w:rsid w:val="00996DEA"/>
    <w:rsid w:val="009A3571"/>
    <w:rsid w:val="009A4A3A"/>
    <w:rsid w:val="009A530D"/>
    <w:rsid w:val="009B0EF6"/>
    <w:rsid w:val="009B22E8"/>
    <w:rsid w:val="009B5B97"/>
    <w:rsid w:val="009B68E4"/>
    <w:rsid w:val="009C2D5A"/>
    <w:rsid w:val="009C71EC"/>
    <w:rsid w:val="009D07C3"/>
    <w:rsid w:val="009D2B0D"/>
    <w:rsid w:val="009D38CF"/>
    <w:rsid w:val="009D6AA0"/>
    <w:rsid w:val="009E1EDB"/>
    <w:rsid w:val="009E1FD4"/>
    <w:rsid w:val="009E6C6D"/>
    <w:rsid w:val="009E7251"/>
    <w:rsid w:val="009F7419"/>
    <w:rsid w:val="00A039D2"/>
    <w:rsid w:val="00A0607A"/>
    <w:rsid w:val="00A063C3"/>
    <w:rsid w:val="00A074B4"/>
    <w:rsid w:val="00A10A31"/>
    <w:rsid w:val="00A1514B"/>
    <w:rsid w:val="00A2283A"/>
    <w:rsid w:val="00A23BEA"/>
    <w:rsid w:val="00A34F22"/>
    <w:rsid w:val="00A35A2F"/>
    <w:rsid w:val="00A35ED9"/>
    <w:rsid w:val="00A36CB8"/>
    <w:rsid w:val="00A43944"/>
    <w:rsid w:val="00A43A07"/>
    <w:rsid w:val="00A45A61"/>
    <w:rsid w:val="00A46230"/>
    <w:rsid w:val="00A55F5B"/>
    <w:rsid w:val="00A65799"/>
    <w:rsid w:val="00A71DB3"/>
    <w:rsid w:val="00A73E11"/>
    <w:rsid w:val="00A7643A"/>
    <w:rsid w:val="00A7791F"/>
    <w:rsid w:val="00A810D6"/>
    <w:rsid w:val="00A81738"/>
    <w:rsid w:val="00A829D2"/>
    <w:rsid w:val="00A87453"/>
    <w:rsid w:val="00A91908"/>
    <w:rsid w:val="00A93E29"/>
    <w:rsid w:val="00A97C8C"/>
    <w:rsid w:val="00AB4E41"/>
    <w:rsid w:val="00AC2EAA"/>
    <w:rsid w:val="00AC480A"/>
    <w:rsid w:val="00AD0817"/>
    <w:rsid w:val="00AD4013"/>
    <w:rsid w:val="00AD5E0E"/>
    <w:rsid w:val="00AD69F0"/>
    <w:rsid w:val="00AD7BED"/>
    <w:rsid w:val="00AE0ACC"/>
    <w:rsid w:val="00AE199B"/>
    <w:rsid w:val="00AE70F6"/>
    <w:rsid w:val="00AF2AB3"/>
    <w:rsid w:val="00AF420F"/>
    <w:rsid w:val="00AF5A98"/>
    <w:rsid w:val="00B00230"/>
    <w:rsid w:val="00B01F8C"/>
    <w:rsid w:val="00B072FB"/>
    <w:rsid w:val="00B07C9E"/>
    <w:rsid w:val="00B07FEF"/>
    <w:rsid w:val="00B11ECB"/>
    <w:rsid w:val="00B208A9"/>
    <w:rsid w:val="00B23F70"/>
    <w:rsid w:val="00B25E23"/>
    <w:rsid w:val="00B47140"/>
    <w:rsid w:val="00B513A3"/>
    <w:rsid w:val="00B51D3A"/>
    <w:rsid w:val="00B55E0C"/>
    <w:rsid w:val="00B65104"/>
    <w:rsid w:val="00B671FC"/>
    <w:rsid w:val="00B76713"/>
    <w:rsid w:val="00B822F4"/>
    <w:rsid w:val="00B832D0"/>
    <w:rsid w:val="00B93CCD"/>
    <w:rsid w:val="00B950D8"/>
    <w:rsid w:val="00B96ADF"/>
    <w:rsid w:val="00B97DB7"/>
    <w:rsid w:val="00BA146E"/>
    <w:rsid w:val="00BA2606"/>
    <w:rsid w:val="00BA3A6B"/>
    <w:rsid w:val="00BA6360"/>
    <w:rsid w:val="00BB0FE6"/>
    <w:rsid w:val="00BB1389"/>
    <w:rsid w:val="00BB17C9"/>
    <w:rsid w:val="00BB28FD"/>
    <w:rsid w:val="00BC1ABB"/>
    <w:rsid w:val="00BC3EC8"/>
    <w:rsid w:val="00BC4653"/>
    <w:rsid w:val="00BE0566"/>
    <w:rsid w:val="00BE762D"/>
    <w:rsid w:val="00C01E96"/>
    <w:rsid w:val="00C01E98"/>
    <w:rsid w:val="00C02508"/>
    <w:rsid w:val="00C045CB"/>
    <w:rsid w:val="00C07929"/>
    <w:rsid w:val="00C12DDE"/>
    <w:rsid w:val="00C15B25"/>
    <w:rsid w:val="00C1602E"/>
    <w:rsid w:val="00C21B65"/>
    <w:rsid w:val="00C22FAF"/>
    <w:rsid w:val="00C23C7C"/>
    <w:rsid w:val="00C24931"/>
    <w:rsid w:val="00C26A29"/>
    <w:rsid w:val="00C27ABC"/>
    <w:rsid w:val="00C27C9F"/>
    <w:rsid w:val="00C30930"/>
    <w:rsid w:val="00C30AD5"/>
    <w:rsid w:val="00C30F8E"/>
    <w:rsid w:val="00C31083"/>
    <w:rsid w:val="00C319DC"/>
    <w:rsid w:val="00C37263"/>
    <w:rsid w:val="00C37811"/>
    <w:rsid w:val="00C406AB"/>
    <w:rsid w:val="00C41287"/>
    <w:rsid w:val="00C444FC"/>
    <w:rsid w:val="00C5262C"/>
    <w:rsid w:val="00C533AB"/>
    <w:rsid w:val="00C5684A"/>
    <w:rsid w:val="00C57551"/>
    <w:rsid w:val="00C640D6"/>
    <w:rsid w:val="00C72912"/>
    <w:rsid w:val="00C74474"/>
    <w:rsid w:val="00C81C1F"/>
    <w:rsid w:val="00C9441F"/>
    <w:rsid w:val="00C96083"/>
    <w:rsid w:val="00C9728A"/>
    <w:rsid w:val="00C97391"/>
    <w:rsid w:val="00CA0705"/>
    <w:rsid w:val="00CA2C4B"/>
    <w:rsid w:val="00CB025C"/>
    <w:rsid w:val="00CB3C07"/>
    <w:rsid w:val="00CB5928"/>
    <w:rsid w:val="00CC1287"/>
    <w:rsid w:val="00CC3ECA"/>
    <w:rsid w:val="00CD1C83"/>
    <w:rsid w:val="00CD23F5"/>
    <w:rsid w:val="00CD2BDE"/>
    <w:rsid w:val="00CE1946"/>
    <w:rsid w:val="00CE3FBC"/>
    <w:rsid w:val="00CE71B7"/>
    <w:rsid w:val="00CF0CF9"/>
    <w:rsid w:val="00CF2A5A"/>
    <w:rsid w:val="00CF41A2"/>
    <w:rsid w:val="00CF4907"/>
    <w:rsid w:val="00CF4A5F"/>
    <w:rsid w:val="00D052D3"/>
    <w:rsid w:val="00D113BB"/>
    <w:rsid w:val="00D15114"/>
    <w:rsid w:val="00D170D5"/>
    <w:rsid w:val="00D17BF8"/>
    <w:rsid w:val="00D17DEE"/>
    <w:rsid w:val="00D20886"/>
    <w:rsid w:val="00D20C94"/>
    <w:rsid w:val="00D20FD1"/>
    <w:rsid w:val="00D33954"/>
    <w:rsid w:val="00D34D47"/>
    <w:rsid w:val="00D36BDB"/>
    <w:rsid w:val="00D379A6"/>
    <w:rsid w:val="00D43FC0"/>
    <w:rsid w:val="00D454C3"/>
    <w:rsid w:val="00D46E67"/>
    <w:rsid w:val="00D47396"/>
    <w:rsid w:val="00D53CC0"/>
    <w:rsid w:val="00D55345"/>
    <w:rsid w:val="00D7308E"/>
    <w:rsid w:val="00D73408"/>
    <w:rsid w:val="00D736BF"/>
    <w:rsid w:val="00D756E5"/>
    <w:rsid w:val="00D76CDA"/>
    <w:rsid w:val="00D77D22"/>
    <w:rsid w:val="00D77F0B"/>
    <w:rsid w:val="00D80180"/>
    <w:rsid w:val="00D81B23"/>
    <w:rsid w:val="00D859AC"/>
    <w:rsid w:val="00D85F26"/>
    <w:rsid w:val="00D9444E"/>
    <w:rsid w:val="00D971F4"/>
    <w:rsid w:val="00D97ECE"/>
    <w:rsid w:val="00DA22EA"/>
    <w:rsid w:val="00DA6745"/>
    <w:rsid w:val="00DA7908"/>
    <w:rsid w:val="00DA7AE2"/>
    <w:rsid w:val="00DB3FFE"/>
    <w:rsid w:val="00DC08E2"/>
    <w:rsid w:val="00DC2DC5"/>
    <w:rsid w:val="00DC31EB"/>
    <w:rsid w:val="00DC3ADE"/>
    <w:rsid w:val="00DC64FB"/>
    <w:rsid w:val="00DD0F4E"/>
    <w:rsid w:val="00DD1365"/>
    <w:rsid w:val="00DD2490"/>
    <w:rsid w:val="00DD39BA"/>
    <w:rsid w:val="00DD505E"/>
    <w:rsid w:val="00DD558F"/>
    <w:rsid w:val="00DD6E52"/>
    <w:rsid w:val="00DD7FDD"/>
    <w:rsid w:val="00DE37A2"/>
    <w:rsid w:val="00DE3BCE"/>
    <w:rsid w:val="00DF0610"/>
    <w:rsid w:val="00DF0652"/>
    <w:rsid w:val="00DF0DC8"/>
    <w:rsid w:val="00DF2891"/>
    <w:rsid w:val="00DF358F"/>
    <w:rsid w:val="00DF4DFC"/>
    <w:rsid w:val="00DF5978"/>
    <w:rsid w:val="00E05D1D"/>
    <w:rsid w:val="00E07C66"/>
    <w:rsid w:val="00E10AF6"/>
    <w:rsid w:val="00E13F50"/>
    <w:rsid w:val="00E169EB"/>
    <w:rsid w:val="00E17F7C"/>
    <w:rsid w:val="00E21FAF"/>
    <w:rsid w:val="00E25464"/>
    <w:rsid w:val="00E26DB7"/>
    <w:rsid w:val="00E3289B"/>
    <w:rsid w:val="00E362D6"/>
    <w:rsid w:val="00E41094"/>
    <w:rsid w:val="00E42F7C"/>
    <w:rsid w:val="00E43C29"/>
    <w:rsid w:val="00E45895"/>
    <w:rsid w:val="00E45E66"/>
    <w:rsid w:val="00E46851"/>
    <w:rsid w:val="00E56981"/>
    <w:rsid w:val="00E56AE0"/>
    <w:rsid w:val="00E573B2"/>
    <w:rsid w:val="00E57A0C"/>
    <w:rsid w:val="00E61A5E"/>
    <w:rsid w:val="00E650B8"/>
    <w:rsid w:val="00E74523"/>
    <w:rsid w:val="00E74B05"/>
    <w:rsid w:val="00E85522"/>
    <w:rsid w:val="00E8710D"/>
    <w:rsid w:val="00E901FA"/>
    <w:rsid w:val="00E91153"/>
    <w:rsid w:val="00E93B41"/>
    <w:rsid w:val="00E95185"/>
    <w:rsid w:val="00E95BF9"/>
    <w:rsid w:val="00EA0188"/>
    <w:rsid w:val="00EA2824"/>
    <w:rsid w:val="00EA684E"/>
    <w:rsid w:val="00EB3252"/>
    <w:rsid w:val="00EB6121"/>
    <w:rsid w:val="00EC278D"/>
    <w:rsid w:val="00EC71A6"/>
    <w:rsid w:val="00ED1027"/>
    <w:rsid w:val="00ED3892"/>
    <w:rsid w:val="00ED4565"/>
    <w:rsid w:val="00EE059B"/>
    <w:rsid w:val="00EE0FE6"/>
    <w:rsid w:val="00EE0FF3"/>
    <w:rsid w:val="00EF02A3"/>
    <w:rsid w:val="00EF0435"/>
    <w:rsid w:val="00EF73D9"/>
    <w:rsid w:val="00EF78E6"/>
    <w:rsid w:val="00F016BD"/>
    <w:rsid w:val="00F05AEA"/>
    <w:rsid w:val="00F0639B"/>
    <w:rsid w:val="00F11320"/>
    <w:rsid w:val="00F11709"/>
    <w:rsid w:val="00F17678"/>
    <w:rsid w:val="00F213FA"/>
    <w:rsid w:val="00F23F11"/>
    <w:rsid w:val="00F245CE"/>
    <w:rsid w:val="00F3232C"/>
    <w:rsid w:val="00F3448F"/>
    <w:rsid w:val="00F37555"/>
    <w:rsid w:val="00F4109B"/>
    <w:rsid w:val="00F4482E"/>
    <w:rsid w:val="00F45F26"/>
    <w:rsid w:val="00F46693"/>
    <w:rsid w:val="00F50824"/>
    <w:rsid w:val="00F52273"/>
    <w:rsid w:val="00F5281B"/>
    <w:rsid w:val="00F6760D"/>
    <w:rsid w:val="00F74C67"/>
    <w:rsid w:val="00F767DC"/>
    <w:rsid w:val="00F8537C"/>
    <w:rsid w:val="00F864F2"/>
    <w:rsid w:val="00F869DF"/>
    <w:rsid w:val="00F877B8"/>
    <w:rsid w:val="00F87E80"/>
    <w:rsid w:val="00F9014F"/>
    <w:rsid w:val="00F9158B"/>
    <w:rsid w:val="00FA02A5"/>
    <w:rsid w:val="00FA11CA"/>
    <w:rsid w:val="00FA5C30"/>
    <w:rsid w:val="00FB28B9"/>
    <w:rsid w:val="00FB6336"/>
    <w:rsid w:val="00FB6A48"/>
    <w:rsid w:val="00FC42B1"/>
    <w:rsid w:val="00FC7C3E"/>
    <w:rsid w:val="00FC7CCE"/>
    <w:rsid w:val="00FC7F47"/>
    <w:rsid w:val="00FD440B"/>
    <w:rsid w:val="00FD63D2"/>
    <w:rsid w:val="00FD7383"/>
    <w:rsid w:val="00FE2379"/>
    <w:rsid w:val="00FE2BDF"/>
    <w:rsid w:val="00FE3A24"/>
    <w:rsid w:val="00FE7159"/>
    <w:rsid w:val="00FF1771"/>
    <w:rsid w:val="00FF1E12"/>
    <w:rsid w:val="00FF3AAA"/>
    <w:rsid w:val="00FF73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4A3EE99A"/>
  <w15:docId w15:val="{E63C6E06-84DE-4110-B0C3-D1B6CA001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5477"/>
    <w:rPr>
      <w:rFonts w:ascii="Garamond" w:hAnsi="Garamond"/>
      <w:sz w:val="16"/>
      <w:lang w:eastAsia="en-US"/>
    </w:rPr>
  </w:style>
  <w:style w:type="paragraph" w:styleId="Heading1">
    <w:name w:val="heading 1"/>
    <w:basedOn w:val="Normal"/>
    <w:next w:val="BodyText"/>
    <w:link w:val="Heading1Char"/>
    <w:autoRedefine/>
    <w:qFormat/>
    <w:rsid w:val="00CF4A5F"/>
    <w:pPr>
      <w:keepNext/>
      <w:spacing w:before="120" w:after="120"/>
      <w:outlineLvl w:val="0"/>
    </w:pPr>
    <w:rPr>
      <w:rFonts w:ascii="Arial Black" w:hAnsi="Arial Black"/>
      <w:color w:val="808080"/>
      <w:spacing w:val="-25"/>
      <w:kern w:val="28"/>
      <w:sz w:val="28"/>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link w:val="Heading3Char"/>
    <w:qFormat/>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link w:val="Heading7Char"/>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styleId="BodyText">
    <w:name w:val="Body Text"/>
    <w:basedOn w:val="Normal"/>
    <w:link w:val="BodyTextChar"/>
    <w:autoRedefine/>
    <w:qFormat/>
    <w:rsid w:val="00072488"/>
    <w:pPr>
      <w:spacing w:before="120"/>
    </w:pPr>
    <w:rPr>
      <w:iCs/>
      <w:spacing w:val="-5"/>
      <w:sz w:val="24"/>
      <w:szCs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D379A6"/>
    <w:pPr>
      <w:tabs>
        <w:tab w:val="left" w:pos="236"/>
      </w:tabs>
      <w:spacing w:before="120"/>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pPr>
      <w:spacing w:after="120"/>
    </w:p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pPr>
      <w:ind w:left="160" w:hanging="160"/>
    </w:pPr>
    <w:rPr>
      <w:rFonts w:asciiTheme="minorHAnsi" w:hAnsiTheme="minorHAnsi" w:cstheme="minorHAnsi"/>
      <w:sz w:val="18"/>
      <w:szCs w:val="18"/>
    </w:rPr>
  </w:style>
  <w:style w:type="paragraph" w:styleId="Index2">
    <w:name w:val="index 2"/>
    <w:basedOn w:val="Normal"/>
    <w:semiHidden/>
    <w:pPr>
      <w:ind w:left="320" w:hanging="160"/>
    </w:pPr>
    <w:rPr>
      <w:rFonts w:asciiTheme="minorHAnsi" w:hAnsiTheme="minorHAnsi" w:cstheme="minorHAnsi"/>
      <w:sz w:val="18"/>
      <w:szCs w:val="18"/>
    </w:rPr>
  </w:style>
  <w:style w:type="paragraph" w:styleId="Index3">
    <w:name w:val="index 3"/>
    <w:basedOn w:val="Normal"/>
    <w:semiHidden/>
    <w:pPr>
      <w:ind w:left="480" w:hanging="160"/>
    </w:pPr>
    <w:rPr>
      <w:rFonts w:asciiTheme="minorHAnsi" w:hAnsiTheme="minorHAnsi" w:cstheme="minorHAnsi"/>
      <w:sz w:val="18"/>
      <w:szCs w:val="18"/>
    </w:rPr>
  </w:style>
  <w:style w:type="paragraph" w:styleId="Index4">
    <w:name w:val="index 4"/>
    <w:basedOn w:val="Normal"/>
    <w:semiHidden/>
    <w:pPr>
      <w:ind w:left="640" w:hanging="160"/>
    </w:pPr>
    <w:rPr>
      <w:rFonts w:asciiTheme="minorHAnsi" w:hAnsiTheme="minorHAnsi" w:cstheme="minorHAnsi"/>
      <w:sz w:val="18"/>
      <w:szCs w:val="18"/>
    </w:rPr>
  </w:style>
  <w:style w:type="paragraph" w:styleId="Index5">
    <w:name w:val="index 5"/>
    <w:basedOn w:val="Normal"/>
    <w:semiHidden/>
    <w:pPr>
      <w:ind w:left="800" w:hanging="160"/>
    </w:pPr>
    <w:rPr>
      <w:rFonts w:asciiTheme="minorHAnsi" w:hAnsiTheme="minorHAnsi" w:cstheme="minorHAnsi"/>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ind w:left="1280" w:hanging="160"/>
    </w:pPr>
    <w:rPr>
      <w:rFonts w:asciiTheme="minorHAnsi" w:hAnsiTheme="minorHAnsi"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jc w:val="center"/>
    </w:pPr>
    <w:rPr>
      <w:rFonts w:asciiTheme="minorHAnsi" w:hAnsiTheme="minorHAnsi"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autoRedefine/>
    <w:qFormat/>
    <w:rsid w:val="00CB025C"/>
    <w:pPr>
      <w:keepNext/>
      <w:spacing w:before="0"/>
      <w:jc w:val="center"/>
    </w:pPr>
  </w:style>
  <w:style w:type="paragraph" w:customStyle="1" w:styleId="ReturnAddress">
    <w:name w:val="Return Address"/>
    <w:basedOn w:val="Normal"/>
    <w:pPr>
      <w:jc w:val="center"/>
    </w:pPr>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uiPriority w:val="39"/>
    <w:pPr>
      <w:spacing w:before="360"/>
    </w:pPr>
    <w:rPr>
      <w:rFonts w:asciiTheme="majorHAnsi" w:hAnsiTheme="majorHAnsi" w:cstheme="majorHAnsi"/>
      <w:b/>
      <w:bCs/>
      <w:caps/>
      <w:sz w:val="24"/>
      <w:szCs w:val="24"/>
    </w:rPr>
  </w:style>
  <w:style w:type="paragraph" w:styleId="TOC2">
    <w:name w:val="toc 2"/>
    <w:basedOn w:val="TOC1"/>
    <w:semiHidden/>
    <w:pPr>
      <w:spacing w:before="240"/>
    </w:pPr>
    <w:rPr>
      <w:rFonts w:asciiTheme="minorHAnsi" w:hAnsiTheme="minorHAnsi" w:cstheme="minorHAnsi"/>
      <w:caps w:val="0"/>
      <w:sz w:val="20"/>
      <w:szCs w:val="20"/>
    </w:rPr>
  </w:style>
  <w:style w:type="paragraph" w:styleId="TOC3">
    <w:name w:val="toc 3"/>
    <w:basedOn w:val="Normal"/>
    <w:next w:val="Normal"/>
    <w:semiHidden/>
    <w:pPr>
      <w:ind w:left="160"/>
    </w:pPr>
    <w:rPr>
      <w:rFonts w:asciiTheme="minorHAnsi" w:hAnsiTheme="minorHAnsi" w:cstheme="minorHAnsi"/>
      <w:sz w:val="20"/>
    </w:rPr>
  </w:style>
  <w:style w:type="paragraph" w:styleId="TOC4">
    <w:name w:val="toc 4"/>
    <w:basedOn w:val="Normal"/>
    <w:next w:val="Normal"/>
    <w:semiHidden/>
    <w:pPr>
      <w:ind w:left="320"/>
    </w:pPr>
    <w:rPr>
      <w:rFonts w:asciiTheme="minorHAnsi" w:hAnsiTheme="minorHAnsi" w:cstheme="minorHAnsi"/>
      <w:sz w:val="20"/>
    </w:rPr>
  </w:style>
  <w:style w:type="paragraph" w:styleId="TOC5">
    <w:name w:val="toc 5"/>
    <w:basedOn w:val="Normal"/>
    <w:next w:val="Normal"/>
    <w:semiHidden/>
    <w:pPr>
      <w:ind w:left="480"/>
    </w:pPr>
    <w:rPr>
      <w:rFonts w:asciiTheme="minorHAnsi" w:hAnsiTheme="minorHAnsi" w:cstheme="minorHAnsi"/>
      <w:sz w:val="20"/>
    </w:rPr>
  </w:style>
  <w:style w:type="paragraph" w:styleId="TOC6">
    <w:name w:val="toc 6"/>
    <w:basedOn w:val="Normal"/>
    <w:next w:val="Normal"/>
    <w:semiHidden/>
    <w:pPr>
      <w:ind w:left="640"/>
    </w:pPr>
    <w:rPr>
      <w:rFonts w:asciiTheme="minorHAnsi" w:hAnsiTheme="minorHAnsi" w:cstheme="minorHAnsi"/>
      <w:sz w:val="20"/>
    </w:rPr>
  </w:style>
  <w:style w:type="paragraph" w:styleId="TOC7">
    <w:name w:val="toc 7"/>
    <w:basedOn w:val="Normal"/>
    <w:next w:val="Normal"/>
    <w:semiHidden/>
    <w:pPr>
      <w:ind w:left="800"/>
    </w:pPr>
    <w:rPr>
      <w:rFonts w:asciiTheme="minorHAnsi" w:hAnsiTheme="minorHAnsi" w:cstheme="minorHAnsi"/>
      <w:sz w:val="20"/>
    </w:rPr>
  </w:style>
  <w:style w:type="paragraph" w:styleId="TOC8">
    <w:name w:val="toc 8"/>
    <w:basedOn w:val="Normal"/>
    <w:next w:val="Normal"/>
    <w:semiHidden/>
    <w:pPr>
      <w:ind w:left="960"/>
    </w:pPr>
    <w:rPr>
      <w:rFonts w:asciiTheme="minorHAnsi" w:hAnsiTheme="minorHAnsi" w:cstheme="minorHAnsi"/>
      <w:sz w:val="20"/>
    </w:rPr>
  </w:style>
  <w:style w:type="paragraph" w:styleId="TOC9">
    <w:name w:val="toc 9"/>
    <w:basedOn w:val="Normal"/>
    <w:next w:val="Normal"/>
    <w:semiHidden/>
    <w:pPr>
      <w:ind w:left="1120"/>
    </w:pPr>
    <w:rPr>
      <w:rFonts w:asciiTheme="minorHAnsi" w:hAnsiTheme="minorHAnsi" w:cstheme="minorHAnsi"/>
      <w:sz w:val="20"/>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basedOn w:val="DefaultParagraphFont"/>
    <w:uiPriority w:val="99"/>
    <w:rPr>
      <w:color w:val="0000FF"/>
      <w:u w:val="single"/>
    </w:rPr>
  </w:style>
  <w:style w:type="paragraph" w:styleId="BodyText2">
    <w:name w:val="Body Text 2"/>
    <w:basedOn w:val="Normal"/>
    <w:link w:val="BodyText2Char"/>
    <w:pPr>
      <w:spacing w:before="120" w:after="120"/>
    </w:pPr>
    <w:rPr>
      <w:spacing w:val="-5"/>
      <w:sz w:val="24"/>
    </w:rPr>
  </w:style>
  <w:style w:type="paragraph" w:styleId="NormalWeb">
    <w:name w:val="Normal (Web)"/>
    <w:basedOn w:val="Normal"/>
    <w:pPr>
      <w:spacing w:before="100" w:beforeAutospacing="1" w:after="100" w:afterAutospacing="1"/>
    </w:pPr>
    <w:rPr>
      <w:rFonts w:ascii="Times New Roman" w:hAnsi="Times New Roman"/>
      <w:sz w:val="24"/>
      <w:szCs w:val="24"/>
    </w:rPr>
  </w:style>
  <w:style w:type="paragraph" w:styleId="DocumentMap">
    <w:name w:val="Document Map"/>
    <w:basedOn w:val="Normal"/>
    <w:semiHidden/>
    <w:pPr>
      <w:shd w:val="clear" w:color="auto" w:fill="000080"/>
    </w:pPr>
    <w:rPr>
      <w:rFonts w:ascii="Tahoma" w:hAnsi="Tahoma" w:cs="Tahoma"/>
    </w:rPr>
  </w:style>
  <w:style w:type="paragraph" w:customStyle="1" w:styleId="Caption00">
    <w:name w:val="Caption 0+ 0"/>
    <w:basedOn w:val="Caption"/>
    <w:rsid w:val="00CD23F5"/>
    <w:pPr>
      <w:spacing w:before="0"/>
    </w:pPr>
    <w:rPr>
      <w:iCs/>
    </w:rPr>
  </w:style>
  <w:style w:type="paragraph" w:customStyle="1" w:styleId="BodyTextItalic14pt">
    <w:name w:val="Body Text +Italic 14pt"/>
    <w:basedOn w:val="BodyText"/>
    <w:rsid w:val="00DC64FB"/>
    <w:rPr>
      <w:iCs w:val="0"/>
      <w:sz w:val="28"/>
    </w:rPr>
  </w:style>
  <w:style w:type="table" w:styleId="TableGrid">
    <w:name w:val="Table Grid"/>
    <w:basedOn w:val="TableNormal"/>
    <w:rsid w:val="00BA6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F50824"/>
    <w:rPr>
      <w:rFonts w:ascii="Arial Black" w:hAnsi="Arial Black"/>
      <w:spacing w:val="-5"/>
      <w:sz w:val="18"/>
      <w:lang w:val="en-US" w:eastAsia="en-US" w:bidi="ar-SA"/>
    </w:rPr>
  </w:style>
  <w:style w:type="character" w:customStyle="1" w:styleId="BodyTextChar">
    <w:name w:val="Body Text Char"/>
    <w:basedOn w:val="DefaultParagraphFont"/>
    <w:link w:val="BodyText"/>
    <w:rsid w:val="00072488"/>
    <w:rPr>
      <w:rFonts w:ascii="Garamond" w:hAnsi="Garamond"/>
      <w:iCs/>
      <w:spacing w:val="-5"/>
      <w:sz w:val="24"/>
      <w:szCs w:val="24"/>
      <w:lang w:eastAsia="en-US"/>
    </w:rPr>
  </w:style>
  <w:style w:type="character" w:customStyle="1" w:styleId="Heading7Char">
    <w:name w:val="Heading 7 Char"/>
    <w:basedOn w:val="DefaultParagraphFont"/>
    <w:link w:val="Heading7"/>
    <w:rsid w:val="003863F3"/>
    <w:rPr>
      <w:rFonts w:ascii="Garamond" w:hAnsi="Garamond"/>
      <w:i/>
      <w:spacing w:val="-5"/>
      <w:sz w:val="28"/>
      <w:lang w:val="en-US" w:eastAsia="en-US" w:bidi="ar-SA"/>
    </w:rPr>
  </w:style>
  <w:style w:type="character" w:customStyle="1" w:styleId="Heading1Char">
    <w:name w:val="Heading 1 Char"/>
    <w:basedOn w:val="DefaultParagraphFont"/>
    <w:link w:val="Heading1"/>
    <w:rsid w:val="00CF4A5F"/>
    <w:rPr>
      <w:rFonts w:ascii="Arial Black" w:hAnsi="Arial Black"/>
      <w:color w:val="808080"/>
      <w:spacing w:val="-25"/>
      <w:kern w:val="28"/>
      <w:sz w:val="28"/>
      <w:lang w:eastAsia="en-US"/>
    </w:rPr>
  </w:style>
  <w:style w:type="paragraph" w:customStyle="1" w:styleId="BodyText10pt">
    <w:name w:val="Body Text 10pt"/>
    <w:aliases w:val="2pt"/>
    <w:basedOn w:val="BodyText"/>
    <w:link w:val="BodyText10ptChar"/>
    <w:autoRedefine/>
    <w:rsid w:val="007648F8"/>
    <w:pPr>
      <w:spacing w:before="40" w:after="40"/>
    </w:pPr>
    <w:rPr>
      <w:bCs/>
      <w:color w:val="333300"/>
      <w:sz w:val="20"/>
    </w:rPr>
  </w:style>
  <w:style w:type="paragraph" w:customStyle="1" w:styleId="BodyTextItalic12pt">
    <w:name w:val="Body Text Italic 12 pt"/>
    <w:basedOn w:val="BodyText"/>
    <w:autoRedefine/>
    <w:rsid w:val="005301AC"/>
    <w:rPr>
      <w:i/>
    </w:rPr>
  </w:style>
  <w:style w:type="table" w:styleId="TableGrid5">
    <w:name w:val="Table Grid 5"/>
    <w:basedOn w:val="TableNormal"/>
    <w:rsid w:val="00A0607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StyleBodyText">
    <w:name w:val="Style Body Text +"/>
    <w:basedOn w:val="BodyText"/>
    <w:link w:val="StyleBodyTextChar"/>
    <w:autoRedefine/>
    <w:rsid w:val="000059F3"/>
    <w:rPr>
      <w:bCs/>
    </w:rPr>
  </w:style>
  <w:style w:type="character" w:customStyle="1" w:styleId="StyleBodyTextChar">
    <w:name w:val="Style Body Text + Char"/>
    <w:basedOn w:val="BodyTextChar"/>
    <w:link w:val="StyleBodyText"/>
    <w:rsid w:val="000059F3"/>
    <w:rPr>
      <w:rFonts w:ascii="Garamond" w:hAnsi="Garamond"/>
      <w:iCs/>
      <w:spacing w:val="-5"/>
      <w:sz w:val="24"/>
      <w:szCs w:val="24"/>
      <w:lang w:eastAsia="en-US"/>
    </w:rPr>
  </w:style>
  <w:style w:type="character" w:customStyle="1" w:styleId="BodyText10ptChar">
    <w:name w:val="Body Text 10pt Char"/>
    <w:aliases w:val="2pt Char"/>
    <w:basedOn w:val="BodyTextChar"/>
    <w:link w:val="BodyText10pt"/>
    <w:rsid w:val="007648F8"/>
    <w:rPr>
      <w:rFonts w:ascii="Garamond" w:hAnsi="Garamond"/>
      <w:bCs/>
      <w:iCs/>
      <w:color w:val="333300"/>
      <w:spacing w:val="-5"/>
      <w:sz w:val="24"/>
      <w:szCs w:val="24"/>
      <w:lang w:eastAsia="en-US"/>
    </w:rPr>
  </w:style>
  <w:style w:type="character" w:customStyle="1" w:styleId="BodyText2Char">
    <w:name w:val="Body Text 2 Char"/>
    <w:basedOn w:val="DefaultParagraphFont"/>
    <w:link w:val="BodyText2"/>
    <w:rsid w:val="000809CF"/>
    <w:rPr>
      <w:rFonts w:ascii="Garamond" w:hAnsi="Garamond"/>
      <w:spacing w:val="-5"/>
      <w:sz w:val="24"/>
      <w:lang w:val="en-US" w:eastAsia="en-US" w:bidi="ar-SA"/>
    </w:rPr>
  </w:style>
  <w:style w:type="paragraph" w:customStyle="1" w:styleId="BodyText1dot">
    <w:name w:val="Body Text 1 dot"/>
    <w:basedOn w:val="Normal"/>
    <w:rsid w:val="00A81738"/>
    <w:pPr>
      <w:numPr>
        <w:numId w:val="45"/>
      </w:numPr>
    </w:pPr>
  </w:style>
  <w:style w:type="paragraph" w:customStyle="1" w:styleId="BodyText11bullet">
    <w:name w:val="Body Text 11 bullet"/>
    <w:basedOn w:val="BodyText"/>
    <w:rsid w:val="00A93E29"/>
    <w:pPr>
      <w:numPr>
        <w:numId w:val="46"/>
      </w:numPr>
      <w:spacing w:before="40" w:after="40"/>
    </w:pPr>
    <w:rPr>
      <w:sz w:val="22"/>
    </w:rPr>
  </w:style>
  <w:style w:type="character" w:styleId="Strong">
    <w:name w:val="Strong"/>
    <w:basedOn w:val="DefaultParagraphFont"/>
    <w:qFormat/>
    <w:rsid w:val="00AF420F"/>
    <w:rPr>
      <w:b/>
      <w:bCs/>
    </w:rPr>
  </w:style>
  <w:style w:type="paragraph" w:customStyle="1" w:styleId="BodyText211pt">
    <w:name w:val="Body Text 2 + 11 pt"/>
    <w:aliases w:val="Bold,Italic,Before:  3 pt,After:  3 pt,Not Expanded ..."/>
    <w:basedOn w:val="BodyText2"/>
    <w:rsid w:val="0008157A"/>
    <w:pPr>
      <w:spacing w:before="60" w:after="60"/>
    </w:pPr>
    <w:rPr>
      <w:b/>
      <w:i/>
      <w:iCs/>
      <w:spacing w:val="0"/>
      <w:sz w:val="22"/>
    </w:rPr>
  </w:style>
  <w:style w:type="paragraph" w:styleId="Index9">
    <w:name w:val="index 9"/>
    <w:basedOn w:val="Normal"/>
    <w:next w:val="Normal"/>
    <w:autoRedefine/>
    <w:semiHidden/>
    <w:rsid w:val="00A7643A"/>
    <w:pPr>
      <w:ind w:left="1440" w:hanging="160"/>
    </w:pPr>
    <w:rPr>
      <w:rFonts w:asciiTheme="minorHAnsi" w:hAnsiTheme="minorHAnsi" w:cstheme="minorHAnsi"/>
      <w:sz w:val="18"/>
      <w:szCs w:val="18"/>
    </w:rPr>
  </w:style>
  <w:style w:type="paragraph" w:styleId="BalloonText">
    <w:name w:val="Balloon Text"/>
    <w:basedOn w:val="Normal"/>
    <w:link w:val="BalloonTextChar"/>
    <w:rsid w:val="008F34C0"/>
    <w:rPr>
      <w:rFonts w:ascii="Tahoma" w:hAnsi="Tahoma" w:cs="Tahoma"/>
      <w:szCs w:val="16"/>
    </w:rPr>
  </w:style>
  <w:style w:type="character" w:customStyle="1" w:styleId="BalloonTextChar">
    <w:name w:val="Balloon Text Char"/>
    <w:basedOn w:val="DefaultParagraphFont"/>
    <w:link w:val="BalloonText"/>
    <w:rsid w:val="008F34C0"/>
    <w:rPr>
      <w:rFonts w:ascii="Tahoma" w:hAnsi="Tahoma" w:cs="Tahoma"/>
      <w:sz w:val="16"/>
      <w:szCs w:val="16"/>
      <w:lang w:eastAsia="en-US"/>
    </w:rPr>
  </w:style>
  <w:style w:type="character" w:styleId="UnresolvedMention">
    <w:name w:val="Unresolved Mention"/>
    <w:basedOn w:val="DefaultParagraphFont"/>
    <w:uiPriority w:val="99"/>
    <w:semiHidden/>
    <w:unhideWhenUsed/>
    <w:rsid w:val="00DF2891"/>
    <w:rPr>
      <w:color w:val="605E5C"/>
      <w:shd w:val="clear" w:color="auto" w:fill="E1DFDD"/>
    </w:rPr>
  </w:style>
  <w:style w:type="character" w:customStyle="1" w:styleId="Style12pt">
    <w:name w:val="Style 12 pt"/>
    <w:basedOn w:val="DefaultParagraphFont"/>
    <w:qFormat/>
    <w:rsid w:val="00072488"/>
    <w:rPr>
      <w:rFonts w:ascii="Garamond" w:hAnsi="Garamond"/>
      <w:sz w:val="24"/>
    </w:rPr>
  </w:style>
  <w:style w:type="character" w:customStyle="1" w:styleId="FooterChar">
    <w:name w:val="Footer Char"/>
    <w:basedOn w:val="DefaultParagraphFont"/>
    <w:link w:val="Footer"/>
    <w:uiPriority w:val="99"/>
    <w:rsid w:val="00327276"/>
    <w:rPr>
      <w:rFonts w:ascii="Arial Black" w:hAnsi="Arial Black"/>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2077">
      <w:bodyDiv w:val="1"/>
      <w:marLeft w:val="0"/>
      <w:marRight w:val="0"/>
      <w:marTop w:val="0"/>
      <w:marBottom w:val="0"/>
      <w:divBdr>
        <w:top w:val="none" w:sz="0" w:space="0" w:color="auto"/>
        <w:left w:val="none" w:sz="0" w:space="0" w:color="auto"/>
        <w:bottom w:val="none" w:sz="0" w:space="0" w:color="auto"/>
        <w:right w:val="none" w:sz="0" w:space="0" w:color="auto"/>
      </w:divBdr>
    </w:div>
    <w:div w:id="267205238">
      <w:bodyDiv w:val="1"/>
      <w:marLeft w:val="0"/>
      <w:marRight w:val="0"/>
      <w:marTop w:val="0"/>
      <w:marBottom w:val="0"/>
      <w:divBdr>
        <w:top w:val="none" w:sz="0" w:space="0" w:color="auto"/>
        <w:left w:val="none" w:sz="0" w:space="0" w:color="auto"/>
        <w:bottom w:val="none" w:sz="0" w:space="0" w:color="auto"/>
        <w:right w:val="none" w:sz="0" w:space="0" w:color="auto"/>
      </w:divBdr>
    </w:div>
    <w:div w:id="429014609">
      <w:bodyDiv w:val="1"/>
      <w:marLeft w:val="0"/>
      <w:marRight w:val="0"/>
      <w:marTop w:val="0"/>
      <w:marBottom w:val="0"/>
      <w:divBdr>
        <w:top w:val="none" w:sz="0" w:space="0" w:color="auto"/>
        <w:left w:val="none" w:sz="0" w:space="0" w:color="auto"/>
        <w:bottom w:val="none" w:sz="0" w:space="0" w:color="auto"/>
        <w:right w:val="none" w:sz="0" w:space="0" w:color="auto"/>
      </w:divBdr>
    </w:div>
    <w:div w:id="451287875">
      <w:bodyDiv w:val="1"/>
      <w:marLeft w:val="0"/>
      <w:marRight w:val="0"/>
      <w:marTop w:val="0"/>
      <w:marBottom w:val="0"/>
      <w:divBdr>
        <w:top w:val="none" w:sz="0" w:space="0" w:color="auto"/>
        <w:left w:val="none" w:sz="0" w:space="0" w:color="auto"/>
        <w:bottom w:val="none" w:sz="0" w:space="0" w:color="auto"/>
        <w:right w:val="none" w:sz="0" w:space="0" w:color="auto"/>
      </w:divBdr>
    </w:div>
    <w:div w:id="490754569">
      <w:bodyDiv w:val="1"/>
      <w:marLeft w:val="0"/>
      <w:marRight w:val="0"/>
      <w:marTop w:val="0"/>
      <w:marBottom w:val="0"/>
      <w:divBdr>
        <w:top w:val="none" w:sz="0" w:space="0" w:color="auto"/>
        <w:left w:val="none" w:sz="0" w:space="0" w:color="auto"/>
        <w:bottom w:val="none" w:sz="0" w:space="0" w:color="auto"/>
        <w:right w:val="none" w:sz="0" w:space="0" w:color="auto"/>
      </w:divBdr>
    </w:div>
    <w:div w:id="505368340">
      <w:bodyDiv w:val="1"/>
      <w:marLeft w:val="0"/>
      <w:marRight w:val="0"/>
      <w:marTop w:val="0"/>
      <w:marBottom w:val="0"/>
      <w:divBdr>
        <w:top w:val="none" w:sz="0" w:space="0" w:color="auto"/>
        <w:left w:val="none" w:sz="0" w:space="0" w:color="auto"/>
        <w:bottom w:val="none" w:sz="0" w:space="0" w:color="auto"/>
        <w:right w:val="none" w:sz="0" w:space="0" w:color="auto"/>
      </w:divBdr>
    </w:div>
    <w:div w:id="655185982">
      <w:bodyDiv w:val="1"/>
      <w:marLeft w:val="0"/>
      <w:marRight w:val="0"/>
      <w:marTop w:val="0"/>
      <w:marBottom w:val="0"/>
      <w:divBdr>
        <w:top w:val="none" w:sz="0" w:space="0" w:color="auto"/>
        <w:left w:val="none" w:sz="0" w:space="0" w:color="auto"/>
        <w:bottom w:val="none" w:sz="0" w:space="0" w:color="auto"/>
        <w:right w:val="none" w:sz="0" w:space="0" w:color="auto"/>
      </w:divBdr>
      <w:divsChild>
        <w:div w:id="1131172991">
          <w:marLeft w:val="0"/>
          <w:marRight w:val="0"/>
          <w:marTop w:val="0"/>
          <w:marBottom w:val="0"/>
          <w:divBdr>
            <w:top w:val="none" w:sz="0" w:space="0" w:color="auto"/>
            <w:left w:val="none" w:sz="0" w:space="0" w:color="auto"/>
            <w:bottom w:val="none" w:sz="0" w:space="0" w:color="auto"/>
            <w:right w:val="none" w:sz="0" w:space="0" w:color="auto"/>
          </w:divBdr>
        </w:div>
      </w:divsChild>
    </w:div>
    <w:div w:id="660743698">
      <w:bodyDiv w:val="1"/>
      <w:marLeft w:val="0"/>
      <w:marRight w:val="0"/>
      <w:marTop w:val="0"/>
      <w:marBottom w:val="0"/>
      <w:divBdr>
        <w:top w:val="none" w:sz="0" w:space="0" w:color="auto"/>
        <w:left w:val="none" w:sz="0" w:space="0" w:color="auto"/>
        <w:bottom w:val="none" w:sz="0" w:space="0" w:color="auto"/>
        <w:right w:val="none" w:sz="0" w:space="0" w:color="auto"/>
      </w:divBdr>
    </w:div>
    <w:div w:id="672224727">
      <w:bodyDiv w:val="1"/>
      <w:marLeft w:val="0"/>
      <w:marRight w:val="0"/>
      <w:marTop w:val="0"/>
      <w:marBottom w:val="0"/>
      <w:divBdr>
        <w:top w:val="none" w:sz="0" w:space="0" w:color="auto"/>
        <w:left w:val="none" w:sz="0" w:space="0" w:color="auto"/>
        <w:bottom w:val="none" w:sz="0" w:space="0" w:color="auto"/>
        <w:right w:val="none" w:sz="0" w:space="0" w:color="auto"/>
      </w:divBdr>
    </w:div>
    <w:div w:id="765425644">
      <w:bodyDiv w:val="1"/>
      <w:marLeft w:val="0"/>
      <w:marRight w:val="0"/>
      <w:marTop w:val="0"/>
      <w:marBottom w:val="0"/>
      <w:divBdr>
        <w:top w:val="none" w:sz="0" w:space="0" w:color="auto"/>
        <w:left w:val="none" w:sz="0" w:space="0" w:color="auto"/>
        <w:bottom w:val="none" w:sz="0" w:space="0" w:color="auto"/>
        <w:right w:val="none" w:sz="0" w:space="0" w:color="auto"/>
      </w:divBdr>
    </w:div>
    <w:div w:id="772238809">
      <w:bodyDiv w:val="1"/>
      <w:marLeft w:val="0"/>
      <w:marRight w:val="0"/>
      <w:marTop w:val="0"/>
      <w:marBottom w:val="0"/>
      <w:divBdr>
        <w:top w:val="none" w:sz="0" w:space="0" w:color="auto"/>
        <w:left w:val="none" w:sz="0" w:space="0" w:color="auto"/>
        <w:bottom w:val="none" w:sz="0" w:space="0" w:color="auto"/>
        <w:right w:val="none" w:sz="0" w:space="0" w:color="auto"/>
      </w:divBdr>
    </w:div>
    <w:div w:id="806556880">
      <w:bodyDiv w:val="1"/>
      <w:marLeft w:val="0"/>
      <w:marRight w:val="0"/>
      <w:marTop w:val="0"/>
      <w:marBottom w:val="0"/>
      <w:divBdr>
        <w:top w:val="none" w:sz="0" w:space="0" w:color="auto"/>
        <w:left w:val="none" w:sz="0" w:space="0" w:color="auto"/>
        <w:bottom w:val="none" w:sz="0" w:space="0" w:color="auto"/>
        <w:right w:val="none" w:sz="0" w:space="0" w:color="auto"/>
      </w:divBdr>
    </w:div>
    <w:div w:id="929850774">
      <w:bodyDiv w:val="1"/>
      <w:marLeft w:val="0"/>
      <w:marRight w:val="0"/>
      <w:marTop w:val="0"/>
      <w:marBottom w:val="0"/>
      <w:divBdr>
        <w:top w:val="none" w:sz="0" w:space="0" w:color="auto"/>
        <w:left w:val="none" w:sz="0" w:space="0" w:color="auto"/>
        <w:bottom w:val="none" w:sz="0" w:space="0" w:color="auto"/>
        <w:right w:val="none" w:sz="0" w:space="0" w:color="auto"/>
      </w:divBdr>
      <w:divsChild>
        <w:div w:id="1801875612">
          <w:marLeft w:val="0"/>
          <w:marRight w:val="0"/>
          <w:marTop w:val="0"/>
          <w:marBottom w:val="0"/>
          <w:divBdr>
            <w:top w:val="none" w:sz="0" w:space="0" w:color="auto"/>
            <w:left w:val="none" w:sz="0" w:space="0" w:color="auto"/>
            <w:bottom w:val="none" w:sz="0" w:space="0" w:color="auto"/>
            <w:right w:val="none" w:sz="0" w:space="0" w:color="auto"/>
          </w:divBdr>
          <w:divsChild>
            <w:div w:id="201476167">
              <w:marLeft w:val="-2928"/>
              <w:marRight w:val="0"/>
              <w:marTop w:val="0"/>
              <w:marBottom w:val="144"/>
              <w:divBdr>
                <w:top w:val="none" w:sz="0" w:space="0" w:color="auto"/>
                <w:left w:val="none" w:sz="0" w:space="0" w:color="auto"/>
                <w:bottom w:val="none" w:sz="0" w:space="0" w:color="auto"/>
                <w:right w:val="none" w:sz="0" w:space="0" w:color="auto"/>
              </w:divBdr>
              <w:divsChild>
                <w:div w:id="1114060297">
                  <w:marLeft w:val="2928"/>
                  <w:marRight w:val="0"/>
                  <w:marTop w:val="720"/>
                  <w:marBottom w:val="0"/>
                  <w:divBdr>
                    <w:top w:val="single" w:sz="4" w:space="0" w:color="AAAAAA"/>
                    <w:left w:val="single" w:sz="4" w:space="0" w:color="AAAAAA"/>
                    <w:bottom w:val="single" w:sz="4" w:space="0" w:color="AAAAAA"/>
                    <w:right w:val="none" w:sz="0" w:space="0" w:color="auto"/>
                  </w:divBdr>
                  <w:divsChild>
                    <w:div w:id="1600217840">
                      <w:marLeft w:val="0"/>
                      <w:marRight w:val="0"/>
                      <w:marTop w:val="0"/>
                      <w:marBottom w:val="0"/>
                      <w:divBdr>
                        <w:top w:val="none" w:sz="0" w:space="0" w:color="auto"/>
                        <w:left w:val="none" w:sz="0" w:space="0" w:color="auto"/>
                        <w:bottom w:val="none" w:sz="0" w:space="0" w:color="auto"/>
                        <w:right w:val="none" w:sz="0" w:space="0" w:color="auto"/>
                      </w:divBdr>
                      <w:divsChild>
                        <w:div w:id="3240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832840">
      <w:bodyDiv w:val="1"/>
      <w:marLeft w:val="0"/>
      <w:marRight w:val="0"/>
      <w:marTop w:val="0"/>
      <w:marBottom w:val="0"/>
      <w:divBdr>
        <w:top w:val="none" w:sz="0" w:space="0" w:color="auto"/>
        <w:left w:val="none" w:sz="0" w:space="0" w:color="auto"/>
        <w:bottom w:val="none" w:sz="0" w:space="0" w:color="auto"/>
        <w:right w:val="none" w:sz="0" w:space="0" w:color="auto"/>
      </w:divBdr>
    </w:div>
    <w:div w:id="1049109874">
      <w:bodyDiv w:val="1"/>
      <w:marLeft w:val="0"/>
      <w:marRight w:val="0"/>
      <w:marTop w:val="0"/>
      <w:marBottom w:val="0"/>
      <w:divBdr>
        <w:top w:val="none" w:sz="0" w:space="0" w:color="auto"/>
        <w:left w:val="none" w:sz="0" w:space="0" w:color="auto"/>
        <w:bottom w:val="none" w:sz="0" w:space="0" w:color="auto"/>
        <w:right w:val="none" w:sz="0" w:space="0" w:color="auto"/>
      </w:divBdr>
      <w:divsChild>
        <w:div w:id="1531071421">
          <w:marLeft w:val="0"/>
          <w:marRight w:val="0"/>
          <w:marTop w:val="0"/>
          <w:marBottom w:val="0"/>
          <w:divBdr>
            <w:top w:val="none" w:sz="0" w:space="0" w:color="auto"/>
            <w:left w:val="none" w:sz="0" w:space="0" w:color="auto"/>
            <w:bottom w:val="none" w:sz="0" w:space="0" w:color="auto"/>
            <w:right w:val="none" w:sz="0" w:space="0" w:color="auto"/>
          </w:divBdr>
          <w:divsChild>
            <w:div w:id="925842455">
              <w:marLeft w:val="-2928"/>
              <w:marRight w:val="0"/>
              <w:marTop w:val="0"/>
              <w:marBottom w:val="144"/>
              <w:divBdr>
                <w:top w:val="none" w:sz="0" w:space="0" w:color="auto"/>
                <w:left w:val="none" w:sz="0" w:space="0" w:color="auto"/>
                <w:bottom w:val="none" w:sz="0" w:space="0" w:color="auto"/>
                <w:right w:val="none" w:sz="0" w:space="0" w:color="auto"/>
              </w:divBdr>
              <w:divsChild>
                <w:div w:id="1339116284">
                  <w:marLeft w:val="2928"/>
                  <w:marRight w:val="0"/>
                  <w:marTop w:val="720"/>
                  <w:marBottom w:val="0"/>
                  <w:divBdr>
                    <w:top w:val="single" w:sz="4" w:space="0" w:color="AAAAAA"/>
                    <w:left w:val="single" w:sz="4" w:space="0" w:color="AAAAAA"/>
                    <w:bottom w:val="single" w:sz="4" w:space="0" w:color="AAAAAA"/>
                    <w:right w:val="none" w:sz="0" w:space="0" w:color="auto"/>
                  </w:divBdr>
                  <w:divsChild>
                    <w:div w:id="166909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92118">
      <w:bodyDiv w:val="1"/>
      <w:marLeft w:val="0"/>
      <w:marRight w:val="0"/>
      <w:marTop w:val="0"/>
      <w:marBottom w:val="0"/>
      <w:divBdr>
        <w:top w:val="none" w:sz="0" w:space="0" w:color="auto"/>
        <w:left w:val="none" w:sz="0" w:space="0" w:color="auto"/>
        <w:bottom w:val="none" w:sz="0" w:space="0" w:color="auto"/>
        <w:right w:val="none" w:sz="0" w:space="0" w:color="auto"/>
      </w:divBdr>
    </w:div>
    <w:div w:id="1335648518">
      <w:bodyDiv w:val="1"/>
      <w:marLeft w:val="0"/>
      <w:marRight w:val="0"/>
      <w:marTop w:val="0"/>
      <w:marBottom w:val="0"/>
      <w:divBdr>
        <w:top w:val="none" w:sz="0" w:space="0" w:color="auto"/>
        <w:left w:val="none" w:sz="0" w:space="0" w:color="auto"/>
        <w:bottom w:val="none" w:sz="0" w:space="0" w:color="auto"/>
        <w:right w:val="none" w:sz="0" w:space="0" w:color="auto"/>
      </w:divBdr>
    </w:div>
    <w:div w:id="1373458381">
      <w:bodyDiv w:val="1"/>
      <w:marLeft w:val="0"/>
      <w:marRight w:val="0"/>
      <w:marTop w:val="0"/>
      <w:marBottom w:val="0"/>
      <w:divBdr>
        <w:top w:val="none" w:sz="0" w:space="0" w:color="auto"/>
        <w:left w:val="none" w:sz="0" w:space="0" w:color="auto"/>
        <w:bottom w:val="none" w:sz="0" w:space="0" w:color="auto"/>
        <w:right w:val="none" w:sz="0" w:space="0" w:color="auto"/>
      </w:divBdr>
    </w:div>
    <w:div w:id="1554123658">
      <w:bodyDiv w:val="1"/>
      <w:marLeft w:val="0"/>
      <w:marRight w:val="0"/>
      <w:marTop w:val="0"/>
      <w:marBottom w:val="0"/>
      <w:divBdr>
        <w:top w:val="none" w:sz="0" w:space="0" w:color="auto"/>
        <w:left w:val="none" w:sz="0" w:space="0" w:color="auto"/>
        <w:bottom w:val="none" w:sz="0" w:space="0" w:color="auto"/>
        <w:right w:val="none" w:sz="0" w:space="0" w:color="auto"/>
      </w:divBdr>
      <w:divsChild>
        <w:div w:id="1746106042">
          <w:marLeft w:val="0"/>
          <w:marRight w:val="0"/>
          <w:marTop w:val="0"/>
          <w:marBottom w:val="0"/>
          <w:divBdr>
            <w:top w:val="none" w:sz="0" w:space="0" w:color="auto"/>
            <w:left w:val="none" w:sz="0" w:space="0" w:color="auto"/>
            <w:bottom w:val="none" w:sz="0" w:space="0" w:color="auto"/>
            <w:right w:val="none" w:sz="0" w:space="0" w:color="auto"/>
          </w:divBdr>
        </w:div>
      </w:divsChild>
    </w:div>
    <w:div w:id="1826631268">
      <w:bodyDiv w:val="1"/>
      <w:marLeft w:val="0"/>
      <w:marRight w:val="0"/>
      <w:marTop w:val="0"/>
      <w:marBottom w:val="0"/>
      <w:divBdr>
        <w:top w:val="none" w:sz="0" w:space="0" w:color="auto"/>
        <w:left w:val="none" w:sz="0" w:space="0" w:color="auto"/>
        <w:bottom w:val="none" w:sz="0" w:space="0" w:color="auto"/>
        <w:right w:val="none" w:sz="0" w:space="0" w:color="auto"/>
      </w:divBdr>
      <w:divsChild>
        <w:div w:id="87965426">
          <w:marLeft w:val="0"/>
          <w:marRight w:val="0"/>
          <w:marTop w:val="0"/>
          <w:marBottom w:val="0"/>
          <w:divBdr>
            <w:top w:val="none" w:sz="0" w:space="0" w:color="auto"/>
            <w:left w:val="none" w:sz="0" w:space="0" w:color="auto"/>
            <w:bottom w:val="none" w:sz="0" w:space="0" w:color="auto"/>
            <w:right w:val="none" w:sz="0" w:space="0" w:color="auto"/>
          </w:divBdr>
        </w:div>
      </w:divsChild>
    </w:div>
    <w:div w:id="1871139640">
      <w:bodyDiv w:val="1"/>
      <w:marLeft w:val="0"/>
      <w:marRight w:val="0"/>
      <w:marTop w:val="0"/>
      <w:marBottom w:val="0"/>
      <w:divBdr>
        <w:top w:val="none" w:sz="0" w:space="0" w:color="auto"/>
        <w:left w:val="none" w:sz="0" w:space="0" w:color="auto"/>
        <w:bottom w:val="none" w:sz="0" w:space="0" w:color="auto"/>
        <w:right w:val="none" w:sz="0" w:space="0" w:color="auto"/>
      </w:divBdr>
    </w:div>
    <w:div w:id="1893082015">
      <w:bodyDiv w:val="1"/>
      <w:marLeft w:val="0"/>
      <w:marRight w:val="0"/>
      <w:marTop w:val="0"/>
      <w:marBottom w:val="0"/>
      <w:divBdr>
        <w:top w:val="none" w:sz="0" w:space="0" w:color="auto"/>
        <w:left w:val="none" w:sz="0" w:space="0" w:color="auto"/>
        <w:bottom w:val="none" w:sz="0" w:space="0" w:color="auto"/>
        <w:right w:val="none" w:sz="0" w:space="0" w:color="auto"/>
      </w:divBdr>
    </w:div>
    <w:div w:id="1925651919">
      <w:bodyDiv w:val="1"/>
      <w:marLeft w:val="0"/>
      <w:marRight w:val="0"/>
      <w:marTop w:val="0"/>
      <w:marBottom w:val="0"/>
      <w:divBdr>
        <w:top w:val="none" w:sz="0" w:space="0" w:color="auto"/>
        <w:left w:val="none" w:sz="0" w:space="0" w:color="auto"/>
        <w:bottom w:val="none" w:sz="0" w:space="0" w:color="auto"/>
        <w:right w:val="none" w:sz="0" w:space="0" w:color="auto"/>
      </w:divBdr>
    </w:div>
    <w:div w:id="1929383181">
      <w:bodyDiv w:val="1"/>
      <w:marLeft w:val="0"/>
      <w:marRight w:val="0"/>
      <w:marTop w:val="0"/>
      <w:marBottom w:val="0"/>
      <w:divBdr>
        <w:top w:val="none" w:sz="0" w:space="0" w:color="auto"/>
        <w:left w:val="none" w:sz="0" w:space="0" w:color="auto"/>
        <w:bottom w:val="none" w:sz="0" w:space="0" w:color="auto"/>
        <w:right w:val="none" w:sz="0" w:space="0" w:color="auto"/>
      </w:divBdr>
    </w:div>
    <w:div w:id="202161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69.jpeg"/><Relationship Id="rId89" Type="http://schemas.openxmlformats.org/officeDocument/2006/relationships/image" Target="media/image74.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07" Type="http://schemas.openxmlformats.org/officeDocument/2006/relationships/footer" Target="footer7.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wmf"/><Relationship Id="rId66" Type="http://schemas.openxmlformats.org/officeDocument/2006/relationships/image" Target="media/image52.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2.jpeg"/><Relationship Id="rId102" Type="http://schemas.openxmlformats.org/officeDocument/2006/relationships/image" Target="media/image87.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6.jpeg"/><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wmf"/><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oleObject" Target="embeddings/Microsoft_Word_97_-_2003_Document.doc"/><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3.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3.jpeg"/><Relationship Id="rId103" Type="http://schemas.openxmlformats.org/officeDocument/2006/relationships/header" Target="header3.xml"/><Relationship Id="rId108" Type="http://schemas.openxmlformats.org/officeDocument/2006/relationships/header" Target="header6.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wmf"/><Relationship Id="rId106" Type="http://schemas.openxmlformats.org/officeDocument/2006/relationships/header" Target="header5.xml"/><Relationship Id="rId10" Type="http://schemas.openxmlformats.org/officeDocument/2006/relationships/footer" Target="footer2.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footer" Target="footer5.xml"/><Relationship Id="rId65" Type="http://schemas.openxmlformats.org/officeDocument/2006/relationships/image" Target="media/image51.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fontTable" Target="fontTable.xml"/><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wmf"/><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57.emf"/><Relationship Id="rId92" Type="http://schemas.openxmlformats.org/officeDocument/2006/relationships/image" Target="media/image77.jpeg"/></Relationships>
</file>

<file path=word/_rels/endnotes.xml.rels><?xml version="1.0" encoding="UTF-8" standalone="yes"?>
<Relationships xmlns="http://schemas.openxmlformats.org/package/2006/relationships"><Relationship Id="rId8" Type="http://schemas.openxmlformats.org/officeDocument/2006/relationships/hyperlink" Target="http://en.wikipedia.org/wiki/E._F._L._Wood,_1st_Earl_of_Halifax" TargetMode="External"/><Relationship Id="rId13" Type="http://schemas.openxmlformats.org/officeDocument/2006/relationships/hyperlink" Target="http://www.sunsetters38bg.com/index.php?option=com_easygallery&amp;act=photos&amp;cid=28&amp;Itemid=44" TargetMode="External"/><Relationship Id="rId18" Type="http://schemas.openxmlformats.org/officeDocument/2006/relationships/hyperlink" Target="http://www.raaf.gov.au/raafmuseum/research/aircraft/series2/A77.htm" TargetMode="External"/><Relationship Id="rId3" Type="http://schemas.openxmlformats.org/officeDocument/2006/relationships/hyperlink" Target="http://www.ww2roll.gov.au/script/veteran.asp?ServiceID=A&amp;VeteranID=587409" TargetMode="External"/><Relationship Id="rId7" Type="http://schemas.openxmlformats.org/officeDocument/2006/relationships/hyperlink" Target="http://www.warsailors.com/singleships/aristophanes.html" TargetMode="External"/><Relationship Id="rId12" Type="http://schemas.openxmlformats.org/officeDocument/2006/relationships/hyperlink" Target="http://www.aukevisser.nl/others/id50.htm" TargetMode="External"/><Relationship Id="rId17" Type="http://schemas.openxmlformats.org/officeDocument/2006/relationships/hyperlink" Target="http://www.defence.gov.au/RAAF/history/airforce_history/postwar46.htm" TargetMode="External"/><Relationship Id="rId2" Type="http://schemas.openxmlformats.org/officeDocument/2006/relationships/hyperlink" Target="http://www.awm.gov.au/histories/chapter.asp?volume=34" TargetMode="External"/><Relationship Id="rId16" Type="http://schemas.openxmlformats.org/officeDocument/2006/relationships/hyperlink" Target="http://en.wikipedia.org/wiki/Image:A20BismarckSea.jpg" TargetMode="External"/><Relationship Id="rId20" Type="http://schemas.openxmlformats.org/officeDocument/2006/relationships/hyperlink" Target="http://www.edcoatescollection.com/ac1/austa/TAAFleet/VH-TAA.html" TargetMode="External"/><Relationship Id="rId1" Type="http://schemas.openxmlformats.org/officeDocument/2006/relationships/hyperlink" Target="http://en.wikipedia.org/wiki/Douglas_MacArthur" TargetMode="External"/><Relationship Id="rId6" Type="http://schemas.openxmlformats.org/officeDocument/2006/relationships/hyperlink" Target="http://en.wikipedia.org/wiki/Eric_Berthoud" TargetMode="External"/><Relationship Id="rId11" Type="http://schemas.openxmlformats.org/officeDocument/2006/relationships/hyperlink" Target="http://www.aukevisser.nl/others/id648.htm" TargetMode="External"/><Relationship Id="rId5" Type="http://schemas.openxmlformats.org/officeDocument/2006/relationships/hyperlink" Target="http://www.oil-india.com/NewsDisplay.aspx?fol_name=Media&amp;file_name=Media8" TargetMode="External"/><Relationship Id="rId15" Type="http://schemas.openxmlformats.org/officeDocument/2006/relationships/hyperlink" Target="http://en.wikipedia.org/wiki/Battle_of_the_Bismarck_Sea" TargetMode="External"/><Relationship Id="rId10" Type="http://schemas.openxmlformats.org/officeDocument/2006/relationships/hyperlink" Target="http://www.usmm.org/victoryard.html" TargetMode="External"/><Relationship Id="rId19" Type="http://schemas.openxmlformats.org/officeDocument/2006/relationships/hyperlink" Target="http://www.raaf.gov.au/raafmuseum/research/aircraft/series2/A79.htm" TargetMode="External"/><Relationship Id="rId4" Type="http://schemas.openxmlformats.org/officeDocument/2006/relationships/hyperlink" Target="https://commons.wikimedia.org/wiki/File:Aerial_view_of_RAAF_No.10_IAFD_%E2%80%93Northam.jpg" TargetMode="External"/><Relationship Id="rId9" Type="http://schemas.openxmlformats.org/officeDocument/2006/relationships/hyperlink" Target="http://www.t2tanker.org/gallery2/main.php?g2_view=core.ShowItem&amp;g2_itemId=433" TargetMode="External"/><Relationship Id="rId14" Type="http://schemas.openxmlformats.org/officeDocument/2006/relationships/hyperlink" Target="http://en.wikipedia.org/wiki/RAAF_Base_Rathmin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FE199-E741-4987-A4B1-1F154FEF9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9</TotalTime>
  <Pages>99</Pages>
  <Words>29970</Words>
  <Characters>170834</Characters>
  <Application>Microsoft Office Word</Application>
  <DocSecurity>8</DocSecurity>
  <Lines>1423</Lines>
  <Paragraphs>400</Paragraphs>
  <ScaleCrop>false</ScaleCrop>
  <HeadingPairs>
    <vt:vector size="2" baseType="variant">
      <vt:variant>
        <vt:lpstr>Title</vt:lpstr>
      </vt:variant>
      <vt:variant>
        <vt:i4>1</vt:i4>
      </vt:variant>
    </vt:vector>
  </HeadingPairs>
  <TitlesOfParts>
    <vt:vector size="1" baseType="lpstr">
      <vt:lpstr>Avgas Book Chapter 23 Australia 1940-46</vt:lpstr>
    </vt:vector>
  </TitlesOfParts>
  <Company>Petroch Services Pty. Ltd.</Company>
  <LinksUpToDate>false</LinksUpToDate>
  <CharactersWithSpaces>200404</CharactersWithSpaces>
  <SharedDoc>false</SharedDoc>
  <HLinks>
    <vt:vector size="276" baseType="variant">
      <vt:variant>
        <vt:i4>1638451</vt:i4>
      </vt:variant>
      <vt:variant>
        <vt:i4>161</vt:i4>
      </vt:variant>
      <vt:variant>
        <vt:i4>0</vt:i4>
      </vt:variant>
      <vt:variant>
        <vt:i4>5</vt:i4>
      </vt:variant>
      <vt:variant>
        <vt:lpwstr/>
      </vt:variant>
      <vt:variant>
        <vt:lpwstr>_Toc196376323</vt:lpwstr>
      </vt:variant>
      <vt:variant>
        <vt:i4>1638451</vt:i4>
      </vt:variant>
      <vt:variant>
        <vt:i4>155</vt:i4>
      </vt:variant>
      <vt:variant>
        <vt:i4>0</vt:i4>
      </vt:variant>
      <vt:variant>
        <vt:i4>5</vt:i4>
      </vt:variant>
      <vt:variant>
        <vt:lpwstr/>
      </vt:variant>
      <vt:variant>
        <vt:lpwstr>_Toc196376322</vt:lpwstr>
      </vt:variant>
      <vt:variant>
        <vt:i4>1638451</vt:i4>
      </vt:variant>
      <vt:variant>
        <vt:i4>149</vt:i4>
      </vt:variant>
      <vt:variant>
        <vt:i4>0</vt:i4>
      </vt:variant>
      <vt:variant>
        <vt:i4>5</vt:i4>
      </vt:variant>
      <vt:variant>
        <vt:lpwstr/>
      </vt:variant>
      <vt:variant>
        <vt:lpwstr>_Toc196376321</vt:lpwstr>
      </vt:variant>
      <vt:variant>
        <vt:i4>1638451</vt:i4>
      </vt:variant>
      <vt:variant>
        <vt:i4>143</vt:i4>
      </vt:variant>
      <vt:variant>
        <vt:i4>0</vt:i4>
      </vt:variant>
      <vt:variant>
        <vt:i4>5</vt:i4>
      </vt:variant>
      <vt:variant>
        <vt:lpwstr/>
      </vt:variant>
      <vt:variant>
        <vt:lpwstr>_Toc196376320</vt:lpwstr>
      </vt:variant>
      <vt:variant>
        <vt:i4>1703987</vt:i4>
      </vt:variant>
      <vt:variant>
        <vt:i4>137</vt:i4>
      </vt:variant>
      <vt:variant>
        <vt:i4>0</vt:i4>
      </vt:variant>
      <vt:variant>
        <vt:i4>5</vt:i4>
      </vt:variant>
      <vt:variant>
        <vt:lpwstr/>
      </vt:variant>
      <vt:variant>
        <vt:lpwstr>_Toc196376319</vt:lpwstr>
      </vt:variant>
      <vt:variant>
        <vt:i4>1703987</vt:i4>
      </vt:variant>
      <vt:variant>
        <vt:i4>131</vt:i4>
      </vt:variant>
      <vt:variant>
        <vt:i4>0</vt:i4>
      </vt:variant>
      <vt:variant>
        <vt:i4>5</vt:i4>
      </vt:variant>
      <vt:variant>
        <vt:lpwstr/>
      </vt:variant>
      <vt:variant>
        <vt:lpwstr>_Toc196376318</vt:lpwstr>
      </vt:variant>
      <vt:variant>
        <vt:i4>1703987</vt:i4>
      </vt:variant>
      <vt:variant>
        <vt:i4>125</vt:i4>
      </vt:variant>
      <vt:variant>
        <vt:i4>0</vt:i4>
      </vt:variant>
      <vt:variant>
        <vt:i4>5</vt:i4>
      </vt:variant>
      <vt:variant>
        <vt:lpwstr/>
      </vt:variant>
      <vt:variant>
        <vt:lpwstr>_Toc196376317</vt:lpwstr>
      </vt:variant>
      <vt:variant>
        <vt:i4>1703987</vt:i4>
      </vt:variant>
      <vt:variant>
        <vt:i4>119</vt:i4>
      </vt:variant>
      <vt:variant>
        <vt:i4>0</vt:i4>
      </vt:variant>
      <vt:variant>
        <vt:i4>5</vt:i4>
      </vt:variant>
      <vt:variant>
        <vt:lpwstr/>
      </vt:variant>
      <vt:variant>
        <vt:lpwstr>_Toc196376316</vt:lpwstr>
      </vt:variant>
      <vt:variant>
        <vt:i4>1703987</vt:i4>
      </vt:variant>
      <vt:variant>
        <vt:i4>113</vt:i4>
      </vt:variant>
      <vt:variant>
        <vt:i4>0</vt:i4>
      </vt:variant>
      <vt:variant>
        <vt:i4>5</vt:i4>
      </vt:variant>
      <vt:variant>
        <vt:lpwstr/>
      </vt:variant>
      <vt:variant>
        <vt:lpwstr>_Toc196376315</vt:lpwstr>
      </vt:variant>
      <vt:variant>
        <vt:i4>1703987</vt:i4>
      </vt:variant>
      <vt:variant>
        <vt:i4>107</vt:i4>
      </vt:variant>
      <vt:variant>
        <vt:i4>0</vt:i4>
      </vt:variant>
      <vt:variant>
        <vt:i4>5</vt:i4>
      </vt:variant>
      <vt:variant>
        <vt:lpwstr/>
      </vt:variant>
      <vt:variant>
        <vt:lpwstr>_Toc196376314</vt:lpwstr>
      </vt:variant>
      <vt:variant>
        <vt:i4>1703987</vt:i4>
      </vt:variant>
      <vt:variant>
        <vt:i4>101</vt:i4>
      </vt:variant>
      <vt:variant>
        <vt:i4>0</vt:i4>
      </vt:variant>
      <vt:variant>
        <vt:i4>5</vt:i4>
      </vt:variant>
      <vt:variant>
        <vt:lpwstr/>
      </vt:variant>
      <vt:variant>
        <vt:lpwstr>_Toc196376313</vt:lpwstr>
      </vt:variant>
      <vt:variant>
        <vt:i4>1703987</vt:i4>
      </vt:variant>
      <vt:variant>
        <vt:i4>95</vt:i4>
      </vt:variant>
      <vt:variant>
        <vt:i4>0</vt:i4>
      </vt:variant>
      <vt:variant>
        <vt:i4>5</vt:i4>
      </vt:variant>
      <vt:variant>
        <vt:lpwstr/>
      </vt:variant>
      <vt:variant>
        <vt:lpwstr>_Toc196376312</vt:lpwstr>
      </vt:variant>
      <vt:variant>
        <vt:i4>1703987</vt:i4>
      </vt:variant>
      <vt:variant>
        <vt:i4>89</vt:i4>
      </vt:variant>
      <vt:variant>
        <vt:i4>0</vt:i4>
      </vt:variant>
      <vt:variant>
        <vt:i4>5</vt:i4>
      </vt:variant>
      <vt:variant>
        <vt:lpwstr/>
      </vt:variant>
      <vt:variant>
        <vt:lpwstr>_Toc196376311</vt:lpwstr>
      </vt:variant>
      <vt:variant>
        <vt:i4>1703987</vt:i4>
      </vt:variant>
      <vt:variant>
        <vt:i4>83</vt:i4>
      </vt:variant>
      <vt:variant>
        <vt:i4>0</vt:i4>
      </vt:variant>
      <vt:variant>
        <vt:i4>5</vt:i4>
      </vt:variant>
      <vt:variant>
        <vt:lpwstr/>
      </vt:variant>
      <vt:variant>
        <vt:lpwstr>_Toc196376310</vt:lpwstr>
      </vt:variant>
      <vt:variant>
        <vt:i4>1769523</vt:i4>
      </vt:variant>
      <vt:variant>
        <vt:i4>77</vt:i4>
      </vt:variant>
      <vt:variant>
        <vt:i4>0</vt:i4>
      </vt:variant>
      <vt:variant>
        <vt:i4>5</vt:i4>
      </vt:variant>
      <vt:variant>
        <vt:lpwstr/>
      </vt:variant>
      <vt:variant>
        <vt:lpwstr>_Toc196376309</vt:lpwstr>
      </vt:variant>
      <vt:variant>
        <vt:i4>1769523</vt:i4>
      </vt:variant>
      <vt:variant>
        <vt:i4>71</vt:i4>
      </vt:variant>
      <vt:variant>
        <vt:i4>0</vt:i4>
      </vt:variant>
      <vt:variant>
        <vt:i4>5</vt:i4>
      </vt:variant>
      <vt:variant>
        <vt:lpwstr/>
      </vt:variant>
      <vt:variant>
        <vt:lpwstr>_Toc196376308</vt:lpwstr>
      </vt:variant>
      <vt:variant>
        <vt:i4>1769523</vt:i4>
      </vt:variant>
      <vt:variant>
        <vt:i4>65</vt:i4>
      </vt:variant>
      <vt:variant>
        <vt:i4>0</vt:i4>
      </vt:variant>
      <vt:variant>
        <vt:i4>5</vt:i4>
      </vt:variant>
      <vt:variant>
        <vt:lpwstr/>
      </vt:variant>
      <vt:variant>
        <vt:lpwstr>_Toc196376307</vt:lpwstr>
      </vt:variant>
      <vt:variant>
        <vt:i4>1769523</vt:i4>
      </vt:variant>
      <vt:variant>
        <vt:i4>59</vt:i4>
      </vt:variant>
      <vt:variant>
        <vt:i4>0</vt:i4>
      </vt:variant>
      <vt:variant>
        <vt:i4>5</vt:i4>
      </vt:variant>
      <vt:variant>
        <vt:lpwstr/>
      </vt:variant>
      <vt:variant>
        <vt:lpwstr>_Toc196376306</vt:lpwstr>
      </vt:variant>
      <vt:variant>
        <vt:i4>1769523</vt:i4>
      </vt:variant>
      <vt:variant>
        <vt:i4>53</vt:i4>
      </vt:variant>
      <vt:variant>
        <vt:i4>0</vt:i4>
      </vt:variant>
      <vt:variant>
        <vt:i4>5</vt:i4>
      </vt:variant>
      <vt:variant>
        <vt:lpwstr/>
      </vt:variant>
      <vt:variant>
        <vt:lpwstr>_Toc196376305</vt:lpwstr>
      </vt:variant>
      <vt:variant>
        <vt:i4>1769523</vt:i4>
      </vt:variant>
      <vt:variant>
        <vt:i4>47</vt:i4>
      </vt:variant>
      <vt:variant>
        <vt:i4>0</vt:i4>
      </vt:variant>
      <vt:variant>
        <vt:i4>5</vt:i4>
      </vt:variant>
      <vt:variant>
        <vt:lpwstr/>
      </vt:variant>
      <vt:variant>
        <vt:lpwstr>_Toc196376304</vt:lpwstr>
      </vt:variant>
      <vt:variant>
        <vt:i4>1769523</vt:i4>
      </vt:variant>
      <vt:variant>
        <vt:i4>41</vt:i4>
      </vt:variant>
      <vt:variant>
        <vt:i4>0</vt:i4>
      </vt:variant>
      <vt:variant>
        <vt:i4>5</vt:i4>
      </vt:variant>
      <vt:variant>
        <vt:lpwstr/>
      </vt:variant>
      <vt:variant>
        <vt:lpwstr>_Toc196376303</vt:lpwstr>
      </vt:variant>
      <vt:variant>
        <vt:i4>1769523</vt:i4>
      </vt:variant>
      <vt:variant>
        <vt:i4>35</vt:i4>
      </vt:variant>
      <vt:variant>
        <vt:i4>0</vt:i4>
      </vt:variant>
      <vt:variant>
        <vt:i4>5</vt:i4>
      </vt:variant>
      <vt:variant>
        <vt:lpwstr/>
      </vt:variant>
      <vt:variant>
        <vt:lpwstr>_Toc196376302</vt:lpwstr>
      </vt:variant>
      <vt:variant>
        <vt:i4>1769523</vt:i4>
      </vt:variant>
      <vt:variant>
        <vt:i4>29</vt:i4>
      </vt:variant>
      <vt:variant>
        <vt:i4>0</vt:i4>
      </vt:variant>
      <vt:variant>
        <vt:i4>5</vt:i4>
      </vt:variant>
      <vt:variant>
        <vt:lpwstr/>
      </vt:variant>
      <vt:variant>
        <vt:lpwstr>_Toc196376301</vt:lpwstr>
      </vt:variant>
      <vt:variant>
        <vt:i4>1769523</vt:i4>
      </vt:variant>
      <vt:variant>
        <vt:i4>23</vt:i4>
      </vt:variant>
      <vt:variant>
        <vt:i4>0</vt:i4>
      </vt:variant>
      <vt:variant>
        <vt:i4>5</vt:i4>
      </vt:variant>
      <vt:variant>
        <vt:lpwstr/>
      </vt:variant>
      <vt:variant>
        <vt:lpwstr>_Toc196376300</vt:lpwstr>
      </vt:variant>
      <vt:variant>
        <vt:i4>1179698</vt:i4>
      </vt:variant>
      <vt:variant>
        <vt:i4>17</vt:i4>
      </vt:variant>
      <vt:variant>
        <vt:i4>0</vt:i4>
      </vt:variant>
      <vt:variant>
        <vt:i4>5</vt:i4>
      </vt:variant>
      <vt:variant>
        <vt:lpwstr/>
      </vt:variant>
      <vt:variant>
        <vt:lpwstr>_Toc196376299</vt:lpwstr>
      </vt:variant>
      <vt:variant>
        <vt:i4>1179698</vt:i4>
      </vt:variant>
      <vt:variant>
        <vt:i4>11</vt:i4>
      </vt:variant>
      <vt:variant>
        <vt:i4>0</vt:i4>
      </vt:variant>
      <vt:variant>
        <vt:i4>5</vt:i4>
      </vt:variant>
      <vt:variant>
        <vt:lpwstr/>
      </vt:variant>
      <vt:variant>
        <vt:lpwstr>_Toc196376298</vt:lpwstr>
      </vt:variant>
      <vt:variant>
        <vt:i4>1179698</vt:i4>
      </vt:variant>
      <vt:variant>
        <vt:i4>5</vt:i4>
      </vt:variant>
      <vt:variant>
        <vt:i4>0</vt:i4>
      </vt:variant>
      <vt:variant>
        <vt:i4>5</vt:i4>
      </vt:variant>
      <vt:variant>
        <vt:lpwstr/>
      </vt:variant>
      <vt:variant>
        <vt:lpwstr>_Toc196376297</vt:lpwstr>
      </vt:variant>
      <vt:variant>
        <vt:i4>5111901</vt:i4>
      </vt:variant>
      <vt:variant>
        <vt:i4>54</vt:i4>
      </vt:variant>
      <vt:variant>
        <vt:i4>0</vt:i4>
      </vt:variant>
      <vt:variant>
        <vt:i4>5</vt:i4>
      </vt:variant>
      <vt:variant>
        <vt:lpwstr>http://www.edcoatescollection.com/ac1/austa/TAAFleet/VH-TAA.html</vt:lpwstr>
      </vt:variant>
      <vt:variant>
        <vt:lpwstr/>
      </vt:variant>
      <vt:variant>
        <vt:i4>7995431</vt:i4>
      </vt:variant>
      <vt:variant>
        <vt:i4>51</vt:i4>
      </vt:variant>
      <vt:variant>
        <vt:i4>0</vt:i4>
      </vt:variant>
      <vt:variant>
        <vt:i4>5</vt:i4>
      </vt:variant>
      <vt:variant>
        <vt:lpwstr>http://www.raaf.gov.au/raafmuseum/research/aircraft/series2/A79.htm</vt:lpwstr>
      </vt:variant>
      <vt:variant>
        <vt:lpwstr/>
      </vt:variant>
      <vt:variant>
        <vt:i4>7995433</vt:i4>
      </vt:variant>
      <vt:variant>
        <vt:i4>48</vt:i4>
      </vt:variant>
      <vt:variant>
        <vt:i4>0</vt:i4>
      </vt:variant>
      <vt:variant>
        <vt:i4>5</vt:i4>
      </vt:variant>
      <vt:variant>
        <vt:lpwstr>http://www.raaf.gov.au/raafmuseum/research/aircraft/series2/A77.htm</vt:lpwstr>
      </vt:variant>
      <vt:variant>
        <vt:lpwstr/>
      </vt:variant>
      <vt:variant>
        <vt:i4>6488088</vt:i4>
      </vt:variant>
      <vt:variant>
        <vt:i4>45</vt:i4>
      </vt:variant>
      <vt:variant>
        <vt:i4>0</vt:i4>
      </vt:variant>
      <vt:variant>
        <vt:i4>5</vt:i4>
      </vt:variant>
      <vt:variant>
        <vt:lpwstr>http://www.defence.gov.au/RAAF/history/airforce_history/postwar46.htm</vt:lpwstr>
      </vt:variant>
      <vt:variant>
        <vt:lpwstr/>
      </vt:variant>
      <vt:variant>
        <vt:i4>327772</vt:i4>
      </vt:variant>
      <vt:variant>
        <vt:i4>42</vt:i4>
      </vt:variant>
      <vt:variant>
        <vt:i4>0</vt:i4>
      </vt:variant>
      <vt:variant>
        <vt:i4>5</vt:i4>
      </vt:variant>
      <vt:variant>
        <vt:lpwstr>http://en.wikipedia.org/wiki/Image:A20BismarckSea.jpg</vt:lpwstr>
      </vt:variant>
      <vt:variant>
        <vt:lpwstr/>
      </vt:variant>
      <vt:variant>
        <vt:i4>6553644</vt:i4>
      </vt:variant>
      <vt:variant>
        <vt:i4>39</vt:i4>
      </vt:variant>
      <vt:variant>
        <vt:i4>0</vt:i4>
      </vt:variant>
      <vt:variant>
        <vt:i4>5</vt:i4>
      </vt:variant>
      <vt:variant>
        <vt:lpwstr>http://en.wikipedia.org/wiki/Battle_of_the_Bismarck_Sea</vt:lpwstr>
      </vt:variant>
      <vt:variant>
        <vt:lpwstr/>
      </vt:variant>
      <vt:variant>
        <vt:i4>2162809</vt:i4>
      </vt:variant>
      <vt:variant>
        <vt:i4>36</vt:i4>
      </vt:variant>
      <vt:variant>
        <vt:i4>0</vt:i4>
      </vt:variant>
      <vt:variant>
        <vt:i4>5</vt:i4>
      </vt:variant>
      <vt:variant>
        <vt:lpwstr>http://en.wikipedia.org/wiki/RAAF_Base_Rathmines</vt:lpwstr>
      </vt:variant>
      <vt:variant>
        <vt:lpwstr/>
      </vt:variant>
      <vt:variant>
        <vt:i4>2293827</vt:i4>
      </vt:variant>
      <vt:variant>
        <vt:i4>33</vt:i4>
      </vt:variant>
      <vt:variant>
        <vt:i4>0</vt:i4>
      </vt:variant>
      <vt:variant>
        <vt:i4>5</vt:i4>
      </vt:variant>
      <vt:variant>
        <vt:lpwstr>http://www.sunsetters38bg.com/index.php?option=com_easygallery&amp;act=photos&amp;cid=28&amp;Itemid=44</vt:lpwstr>
      </vt:variant>
      <vt:variant>
        <vt:lpwstr/>
      </vt:variant>
      <vt:variant>
        <vt:i4>524301</vt:i4>
      </vt:variant>
      <vt:variant>
        <vt:i4>30</vt:i4>
      </vt:variant>
      <vt:variant>
        <vt:i4>0</vt:i4>
      </vt:variant>
      <vt:variant>
        <vt:i4>5</vt:i4>
      </vt:variant>
      <vt:variant>
        <vt:lpwstr>http://www.aukevisser.nl/others/id50.htm</vt:lpwstr>
      </vt:variant>
      <vt:variant>
        <vt:lpwstr/>
      </vt:variant>
      <vt:variant>
        <vt:i4>5439492</vt:i4>
      </vt:variant>
      <vt:variant>
        <vt:i4>27</vt:i4>
      </vt:variant>
      <vt:variant>
        <vt:i4>0</vt:i4>
      </vt:variant>
      <vt:variant>
        <vt:i4>5</vt:i4>
      </vt:variant>
      <vt:variant>
        <vt:lpwstr>http://www.aukevisser.nl/others/id648.htm</vt:lpwstr>
      </vt:variant>
      <vt:variant>
        <vt:lpwstr/>
      </vt:variant>
      <vt:variant>
        <vt:i4>3080301</vt:i4>
      </vt:variant>
      <vt:variant>
        <vt:i4>24</vt:i4>
      </vt:variant>
      <vt:variant>
        <vt:i4>0</vt:i4>
      </vt:variant>
      <vt:variant>
        <vt:i4>5</vt:i4>
      </vt:variant>
      <vt:variant>
        <vt:lpwstr>http://www.usmm.org/victoryard.html</vt:lpwstr>
      </vt:variant>
      <vt:variant>
        <vt:lpwstr/>
      </vt:variant>
      <vt:variant>
        <vt:i4>1704011</vt:i4>
      </vt:variant>
      <vt:variant>
        <vt:i4>21</vt:i4>
      </vt:variant>
      <vt:variant>
        <vt:i4>0</vt:i4>
      </vt:variant>
      <vt:variant>
        <vt:i4>5</vt:i4>
      </vt:variant>
      <vt:variant>
        <vt:lpwstr>http://www.t2tanker.org/gallery2/main.php?g2_view=core.ShowItem&amp;g2_itemId=433</vt:lpwstr>
      </vt:variant>
      <vt:variant>
        <vt:lpwstr/>
      </vt:variant>
      <vt:variant>
        <vt:i4>1310769</vt:i4>
      </vt:variant>
      <vt:variant>
        <vt:i4>18</vt:i4>
      </vt:variant>
      <vt:variant>
        <vt:i4>0</vt:i4>
      </vt:variant>
      <vt:variant>
        <vt:i4>5</vt:i4>
      </vt:variant>
      <vt:variant>
        <vt:lpwstr>http://en.wikipedia.org/wiki/E._F._L._Wood,_1st_Earl_of_Halifax</vt:lpwstr>
      </vt:variant>
      <vt:variant>
        <vt:lpwstr/>
      </vt:variant>
      <vt:variant>
        <vt:i4>8192115</vt:i4>
      </vt:variant>
      <vt:variant>
        <vt:i4>15</vt:i4>
      </vt:variant>
      <vt:variant>
        <vt:i4>0</vt:i4>
      </vt:variant>
      <vt:variant>
        <vt:i4>5</vt:i4>
      </vt:variant>
      <vt:variant>
        <vt:lpwstr>http://www.warsailors.com/singleships/aristophanes.html</vt:lpwstr>
      </vt:variant>
      <vt:variant>
        <vt:lpwstr/>
      </vt:variant>
      <vt:variant>
        <vt:i4>5636137</vt:i4>
      </vt:variant>
      <vt:variant>
        <vt:i4>12</vt:i4>
      </vt:variant>
      <vt:variant>
        <vt:i4>0</vt:i4>
      </vt:variant>
      <vt:variant>
        <vt:i4>5</vt:i4>
      </vt:variant>
      <vt:variant>
        <vt:lpwstr>http://en.wikipedia.org/wiki/Eric_Berthoud</vt:lpwstr>
      </vt:variant>
      <vt:variant>
        <vt:lpwstr/>
      </vt:variant>
      <vt:variant>
        <vt:i4>1703958</vt:i4>
      </vt:variant>
      <vt:variant>
        <vt:i4>9</vt:i4>
      </vt:variant>
      <vt:variant>
        <vt:i4>0</vt:i4>
      </vt:variant>
      <vt:variant>
        <vt:i4>5</vt:i4>
      </vt:variant>
      <vt:variant>
        <vt:lpwstr>http://www.oil-india.com/NewsDisplay.aspx?fol_name=Media&amp;file_name=Media8</vt:lpwstr>
      </vt:variant>
      <vt:variant>
        <vt:lpwstr/>
      </vt:variant>
      <vt:variant>
        <vt:i4>196677</vt:i4>
      </vt:variant>
      <vt:variant>
        <vt:i4>6</vt:i4>
      </vt:variant>
      <vt:variant>
        <vt:i4>0</vt:i4>
      </vt:variant>
      <vt:variant>
        <vt:i4>5</vt:i4>
      </vt:variant>
      <vt:variant>
        <vt:lpwstr>http://www.ww2roll.gov.au/script/veteran.asp?ServiceID=A&amp;VeteranID=587409</vt:lpwstr>
      </vt:variant>
      <vt:variant>
        <vt:lpwstr/>
      </vt:variant>
      <vt:variant>
        <vt:i4>917516</vt:i4>
      </vt:variant>
      <vt:variant>
        <vt:i4>3</vt:i4>
      </vt:variant>
      <vt:variant>
        <vt:i4>0</vt:i4>
      </vt:variant>
      <vt:variant>
        <vt:i4>5</vt:i4>
      </vt:variant>
      <vt:variant>
        <vt:lpwstr>http://www.awm.gov.au/histories/chapter.asp?volume=34</vt:lpwstr>
      </vt:variant>
      <vt:variant>
        <vt:lpwstr/>
      </vt:variant>
      <vt:variant>
        <vt:i4>4980749</vt:i4>
      </vt:variant>
      <vt:variant>
        <vt:i4>0</vt:i4>
      </vt:variant>
      <vt:variant>
        <vt:i4>0</vt:i4>
      </vt:variant>
      <vt:variant>
        <vt:i4>5</vt:i4>
      </vt:variant>
      <vt:variant>
        <vt:lpwstr>http://en.wikipedia.org/wiki/Douglas_MacArthur</vt:lpwstr>
      </vt:variant>
      <vt:variant>
        <vt:lpwstr>Field_Marshal_of_the_Philippine_Army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23 Australia 1940-46</dc:title>
  <dc:subject>Avgas Book Chapter 23</dc:subject>
  <dc:creator>Noel Tresider</dc:creator>
  <cp:keywords>Avgas, gasoline,</cp:keywords>
  <cp:lastModifiedBy>Noel Tresider</cp:lastModifiedBy>
  <cp:revision>4</cp:revision>
  <cp:lastPrinted>2008-03-22T02:51:00Z</cp:lastPrinted>
  <dcterms:created xsi:type="dcterms:W3CDTF">2020-11-15T07:20:00Z</dcterms:created>
  <dcterms:modified xsi:type="dcterms:W3CDTF">2021-01-28T07:25:00Z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