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DF8D6" w14:textId="77777777" w:rsidR="00CD2BDE" w:rsidRDefault="00CD2BDE" w:rsidP="003A5A87">
      <w:pPr>
        <w:pStyle w:val="PartTitle"/>
        <w:framePr w:w="2483" w:wrap="notBeside" w:hAnchor="page" w:x="7287" w:y="1310"/>
      </w:pPr>
      <w:r>
        <w:t>Chapter</w:t>
      </w:r>
    </w:p>
    <w:p w14:paraId="1EEFE623" w14:textId="77777777" w:rsidR="00CD2BDE" w:rsidRPr="00CD23F5" w:rsidRDefault="003A5A87" w:rsidP="003A5A87">
      <w:pPr>
        <w:pStyle w:val="PartLabel"/>
        <w:framePr w:w="2483" w:wrap="notBeside" w:hAnchor="page" w:x="7287" w:y="1310"/>
        <w:rPr>
          <w:spacing w:val="-200"/>
        </w:rPr>
      </w:pPr>
      <w:r>
        <w:rPr>
          <w:spacing w:val="-200"/>
        </w:rPr>
        <w:t>2</w:t>
      </w:r>
      <w:r w:rsidR="00825EB6">
        <w:rPr>
          <w:spacing w:val="-200"/>
        </w:rPr>
        <w:t>4</w:t>
      </w:r>
    </w:p>
    <w:p w14:paraId="1DFECED5" w14:textId="77777777" w:rsidR="00CD2BDE" w:rsidRDefault="00F91B14">
      <w:pPr>
        <w:pStyle w:val="Title"/>
        <w:spacing w:after="120" w:line="240" w:lineRule="auto"/>
      </w:pPr>
      <w:r>
        <w:t xml:space="preserve">South </w:t>
      </w:r>
      <w:r w:rsidR="00C36C8B">
        <w:t>W</w:t>
      </w:r>
      <w:r>
        <w:t>est Pacific</w:t>
      </w:r>
      <w:r w:rsidR="00C62067">
        <w:t xml:space="preserve"> </w:t>
      </w:r>
      <w:r w:rsidR="00CD2BDE">
        <w:t>19</w:t>
      </w:r>
      <w:r w:rsidR="00C62067">
        <w:t>4</w:t>
      </w:r>
      <w:r w:rsidR="00DD7176">
        <w:t>1</w:t>
      </w:r>
      <w:r w:rsidR="00CD2BDE">
        <w:t>-194</w:t>
      </w:r>
      <w:r w:rsidR="00C62067">
        <w:t>6</w:t>
      </w:r>
    </w:p>
    <w:p w14:paraId="535195D2" w14:textId="77777777" w:rsidR="00CD2BDE" w:rsidRPr="00E75E05" w:rsidRDefault="00E75E05" w:rsidP="001B00FF">
      <w:pPr>
        <w:pStyle w:val="Caption"/>
      </w:pPr>
      <w:r w:rsidRPr="00E75E05">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6D26">
        <w:rPr>
          <w:noProof/>
        </w:rPr>
        <w:t>1</w:t>
      </w:r>
      <w:r w:rsidR="00A9282C">
        <w:rPr>
          <w:noProof/>
        </w:rPr>
        <w:fldChar w:fldCharType="end"/>
      </w:r>
      <w:r w:rsidR="001B00FF">
        <w:rPr>
          <w:noProof/>
        </w:rPr>
        <w:t>.</w:t>
      </w:r>
      <w:r>
        <w:t xml:space="preserve"> Some of the famous aircraft which defended Australian and Pacific skies. Temora Aviation Museum fly past.</w:t>
      </w:r>
    </w:p>
    <w:p w14:paraId="7BED8E53" w14:textId="77777777" w:rsidR="00495193" w:rsidRDefault="00F87CDD" w:rsidP="002D62EA">
      <w:pPr>
        <w:pStyle w:val="Picture"/>
      </w:pPr>
      <w:r>
        <w:rPr>
          <w:noProof/>
          <w:lang w:eastAsia="en-AU"/>
        </w:rPr>
        <w:drawing>
          <wp:inline distT="0" distB="0" distL="0" distR="0" wp14:anchorId="0B75B078" wp14:editId="3CFFA284">
            <wp:extent cx="5724525" cy="3819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pic:spPr>
                </pic:pic>
              </a:graphicData>
            </a:graphic>
          </wp:inline>
        </w:drawing>
      </w:r>
    </w:p>
    <w:p w14:paraId="6379FBB7" w14:textId="0038C784" w:rsidR="00CD23F5" w:rsidRDefault="00E75E05" w:rsidP="001B00FF">
      <w:pPr>
        <w:pStyle w:val="Caption"/>
      </w:pPr>
      <w:r>
        <w:t>Left to right: CAC Mustang</w:t>
      </w:r>
      <w:r w:rsidR="00120407">
        <w:fldChar w:fldCharType="begin"/>
      </w:r>
      <w:r w:rsidR="00120407">
        <w:instrText xml:space="preserve"> XE "</w:instrText>
      </w:r>
      <w:r w:rsidR="00120407" w:rsidRPr="00306F11">
        <w:instrText>CAC Mustang</w:instrText>
      </w:r>
      <w:r w:rsidR="00120407">
        <w:instrText xml:space="preserve">" </w:instrText>
      </w:r>
      <w:r w:rsidR="00120407">
        <w:fldChar w:fldCharType="end"/>
      </w:r>
      <w:r>
        <w:t>, Spitfire Mk</w:t>
      </w:r>
      <w:r w:rsidR="001B58D8">
        <w:t xml:space="preserve"> III</w:t>
      </w:r>
      <w:r w:rsidR="00120407">
        <w:fldChar w:fldCharType="begin"/>
      </w:r>
      <w:r w:rsidR="00120407">
        <w:instrText xml:space="preserve"> XE "</w:instrText>
      </w:r>
      <w:r w:rsidR="00120407" w:rsidRPr="000B073F">
        <w:instrText>Spitfire Mk III</w:instrText>
      </w:r>
      <w:r w:rsidR="00120407">
        <w:instrText xml:space="preserve">" </w:instrText>
      </w:r>
      <w:r w:rsidR="00120407">
        <w:fldChar w:fldCharType="end"/>
      </w:r>
      <w:r w:rsidR="001B58D8">
        <w:t xml:space="preserve"> </w:t>
      </w:r>
      <w:r>
        <w:t>(owned by David Lowry), CAC Boomerang</w:t>
      </w:r>
      <w:r w:rsidR="00120407">
        <w:fldChar w:fldCharType="begin"/>
      </w:r>
      <w:r w:rsidR="00120407">
        <w:instrText xml:space="preserve"> XE "</w:instrText>
      </w:r>
      <w:r w:rsidR="00120407" w:rsidRPr="00FA1604">
        <w:instrText>CAC Boomerang</w:instrText>
      </w:r>
      <w:r w:rsidR="00120407">
        <w:instrText xml:space="preserve">" </w:instrText>
      </w:r>
      <w:r w:rsidR="00120407">
        <w:fldChar w:fldCharType="end"/>
      </w:r>
      <w:r>
        <w:t>, CAC Wirr</w:t>
      </w:r>
      <w:r w:rsidR="00396DD0">
        <w:t>a</w:t>
      </w:r>
      <w:r>
        <w:t>way</w:t>
      </w:r>
      <w:r w:rsidR="00621A3E">
        <w:t>.</w:t>
      </w:r>
      <w:r w:rsidR="00120407">
        <w:fldChar w:fldCharType="begin"/>
      </w:r>
      <w:r w:rsidR="00120407">
        <w:instrText xml:space="preserve"> XE "</w:instrText>
      </w:r>
      <w:r w:rsidR="00120407" w:rsidRPr="006610F7">
        <w:instrText>CAC Wirraway</w:instrText>
      </w:r>
      <w:r w:rsidR="00120407">
        <w:instrText xml:space="preserve">" </w:instrText>
      </w:r>
      <w:r w:rsidR="00120407">
        <w:fldChar w:fldCharType="end"/>
      </w:r>
      <w:r>
        <w:t xml:space="preserve"> </w:t>
      </w:r>
    </w:p>
    <w:p w14:paraId="59BA752B" w14:textId="77777777" w:rsidR="00CD23F5" w:rsidRPr="00CD23F5" w:rsidRDefault="00CD23F5" w:rsidP="00CD23F5">
      <w:pPr>
        <w:sectPr w:rsidR="00CD23F5" w:rsidRPr="00CD23F5" w:rsidSect="00CD23F5">
          <w:headerReference w:type="default" r:id="rId9"/>
          <w:footerReference w:type="default" r:id="rId10"/>
          <w:endnotePr>
            <w:numFmt w:val="decimal"/>
          </w:endnotePr>
          <w:type w:val="continuous"/>
          <w:pgSz w:w="11907" w:h="16839" w:code="9"/>
          <w:pgMar w:top="1701" w:right="1134" w:bottom="1701" w:left="1701" w:header="567" w:footer="851" w:gutter="0"/>
          <w:cols w:space="720"/>
        </w:sectPr>
      </w:pPr>
    </w:p>
    <w:p w14:paraId="612DDCB8" w14:textId="77777777" w:rsidR="00CD2BDE" w:rsidRDefault="00CD2BDE" w:rsidP="00CD23F5">
      <w:pPr>
        <w:pStyle w:val="SectionLabel"/>
        <w:spacing w:before="360" w:line="240" w:lineRule="atLeast"/>
      </w:pPr>
      <w:r>
        <w:rPr>
          <w:spacing w:val="-100"/>
        </w:rPr>
        <w:lastRenderedPageBreak/>
        <w:t>T</w:t>
      </w:r>
      <w:r>
        <w:t>able of Contents</w:t>
      </w:r>
    </w:p>
    <w:p w14:paraId="3779607A" w14:textId="48E00262" w:rsidR="00441D77" w:rsidRPr="00441D77" w:rsidRDefault="00441D77" w:rsidP="00441D77">
      <w:pPr>
        <w:pStyle w:val="TOC1"/>
        <w:tabs>
          <w:tab w:val="right" w:leader="dot" w:pos="9062"/>
        </w:tabs>
        <w:spacing w:before="120"/>
        <w:rPr>
          <w:rFonts w:ascii="Garamond" w:eastAsiaTheme="minorEastAsia" w:hAnsi="Garamond" w:cstheme="minorBidi"/>
          <w:b w:val="0"/>
          <w:caps w:val="0"/>
          <w:noProof/>
          <w:sz w:val="22"/>
          <w:szCs w:val="22"/>
          <w:lang w:eastAsia="en-AU"/>
        </w:rPr>
      </w:pPr>
      <w:r w:rsidRPr="00441D77">
        <w:rPr>
          <w:rFonts w:ascii="Garamond" w:hAnsi="Garamond"/>
          <w:b w:val="0"/>
          <w:sz w:val="22"/>
          <w:szCs w:val="22"/>
        </w:rPr>
        <w:fldChar w:fldCharType="begin"/>
      </w:r>
      <w:r w:rsidRPr="00441D77">
        <w:rPr>
          <w:rFonts w:ascii="Garamond" w:hAnsi="Garamond"/>
          <w:b w:val="0"/>
          <w:sz w:val="22"/>
          <w:szCs w:val="22"/>
        </w:rPr>
        <w:instrText xml:space="preserve"> TOC \o "1-1" \h \z \u </w:instrText>
      </w:r>
      <w:r w:rsidRPr="00441D77">
        <w:rPr>
          <w:rFonts w:ascii="Garamond" w:hAnsi="Garamond"/>
          <w:b w:val="0"/>
          <w:sz w:val="22"/>
          <w:szCs w:val="22"/>
        </w:rPr>
        <w:fldChar w:fldCharType="separate"/>
      </w:r>
      <w:hyperlink w:anchor="_Toc22575616" w:history="1">
        <w:r w:rsidRPr="00441D77">
          <w:rPr>
            <w:rStyle w:val="Hyperlink"/>
            <w:rFonts w:ascii="Garamond" w:hAnsi="Garamond"/>
            <w:b w:val="0"/>
            <w:caps w:val="0"/>
            <w:noProof/>
            <w:sz w:val="22"/>
            <w:szCs w:val="22"/>
          </w:rPr>
          <w:t>Summary</w:t>
        </w:r>
        <w:r w:rsidRPr="00441D77">
          <w:rPr>
            <w:rFonts w:ascii="Garamond" w:hAnsi="Garamond"/>
            <w:b w:val="0"/>
            <w:caps w:val="0"/>
            <w:noProof/>
            <w:webHidden/>
            <w:sz w:val="22"/>
            <w:szCs w:val="22"/>
          </w:rPr>
          <w:tab/>
        </w:r>
        <w:r w:rsidRPr="00441D77">
          <w:rPr>
            <w:rFonts w:ascii="Garamond" w:hAnsi="Garamond"/>
            <w:b w:val="0"/>
            <w:noProof/>
            <w:webHidden/>
            <w:sz w:val="22"/>
            <w:szCs w:val="22"/>
          </w:rPr>
          <w:fldChar w:fldCharType="begin"/>
        </w:r>
        <w:r w:rsidRPr="00441D77">
          <w:rPr>
            <w:rFonts w:ascii="Garamond" w:hAnsi="Garamond"/>
            <w:b w:val="0"/>
            <w:noProof/>
            <w:webHidden/>
            <w:sz w:val="22"/>
            <w:szCs w:val="22"/>
          </w:rPr>
          <w:instrText xml:space="preserve"> PAGEREF _Toc22575616 \h </w:instrText>
        </w:r>
        <w:r w:rsidRPr="00441D77">
          <w:rPr>
            <w:rFonts w:ascii="Garamond" w:hAnsi="Garamond"/>
            <w:b w:val="0"/>
            <w:noProof/>
            <w:webHidden/>
            <w:sz w:val="22"/>
            <w:szCs w:val="22"/>
          </w:rPr>
        </w:r>
        <w:r w:rsidRPr="00441D77">
          <w:rPr>
            <w:rFonts w:ascii="Garamond" w:hAnsi="Garamond"/>
            <w:b w:val="0"/>
            <w:noProof/>
            <w:webHidden/>
            <w:sz w:val="22"/>
            <w:szCs w:val="22"/>
          </w:rPr>
          <w:fldChar w:fldCharType="separate"/>
        </w:r>
        <w:r w:rsidR="009F0FF4">
          <w:rPr>
            <w:rFonts w:ascii="Garamond" w:hAnsi="Garamond"/>
            <w:b w:val="0"/>
            <w:noProof/>
            <w:webHidden/>
            <w:sz w:val="22"/>
            <w:szCs w:val="22"/>
          </w:rPr>
          <w:t>3</w:t>
        </w:r>
        <w:r w:rsidRPr="00441D77">
          <w:rPr>
            <w:rFonts w:ascii="Garamond" w:hAnsi="Garamond"/>
            <w:b w:val="0"/>
            <w:noProof/>
            <w:webHidden/>
            <w:sz w:val="22"/>
            <w:szCs w:val="22"/>
          </w:rPr>
          <w:fldChar w:fldCharType="end"/>
        </w:r>
      </w:hyperlink>
    </w:p>
    <w:p w14:paraId="4676F5CC" w14:textId="50EDA39E"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17" w:history="1">
        <w:r w:rsidR="00441D77" w:rsidRPr="00441D77">
          <w:rPr>
            <w:rStyle w:val="Hyperlink"/>
            <w:rFonts w:ascii="Garamond" w:hAnsi="Garamond"/>
            <w:b w:val="0"/>
            <w:caps w:val="0"/>
            <w:noProof/>
            <w:sz w:val="22"/>
            <w:szCs w:val="22"/>
          </w:rPr>
          <w:t>Japan's Seven-Point Assault</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_Toc22575617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7</w:t>
        </w:r>
        <w:r w:rsidR="00441D77" w:rsidRPr="00441D77">
          <w:rPr>
            <w:rFonts w:ascii="Garamond" w:hAnsi="Garamond"/>
            <w:b w:val="0"/>
            <w:noProof/>
            <w:webHidden/>
            <w:sz w:val="22"/>
            <w:szCs w:val="22"/>
          </w:rPr>
          <w:fldChar w:fldCharType="end"/>
        </w:r>
      </w:hyperlink>
    </w:p>
    <w:p w14:paraId="5CC065E7" w14:textId="084AF035"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18" w:history="1">
        <w:r w:rsidR="00441D77" w:rsidRPr="00441D77">
          <w:rPr>
            <w:rStyle w:val="Hyperlink"/>
            <w:rFonts w:ascii="Garamond" w:hAnsi="Garamond"/>
            <w:b w:val="0"/>
            <w:caps w:val="0"/>
            <w:noProof/>
            <w:sz w:val="22"/>
            <w:szCs w:val="22"/>
          </w:rPr>
          <w:t>Singapore – The ‘Gibraltar’ Of The British Empire In The East</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_Toc22575618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7</w:t>
        </w:r>
        <w:r w:rsidR="00441D77" w:rsidRPr="00441D77">
          <w:rPr>
            <w:rFonts w:ascii="Garamond" w:hAnsi="Garamond"/>
            <w:b w:val="0"/>
            <w:noProof/>
            <w:webHidden/>
            <w:sz w:val="22"/>
            <w:szCs w:val="22"/>
          </w:rPr>
          <w:fldChar w:fldCharType="end"/>
        </w:r>
      </w:hyperlink>
    </w:p>
    <w:p w14:paraId="5C12441B" w14:textId="373B1BC1"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19" w:history="1">
        <w:r w:rsidR="00441D77" w:rsidRPr="00441D77">
          <w:rPr>
            <w:rStyle w:val="Hyperlink"/>
            <w:rFonts w:ascii="Garamond" w:hAnsi="Garamond"/>
            <w:b w:val="0"/>
            <w:caps w:val="0"/>
            <w:noProof/>
            <w:sz w:val="22"/>
            <w:szCs w:val="22"/>
          </w:rPr>
          <w:t>Australia Becomes Mcarthur’s Base In The Pacific</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_Toc22575619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8</w:t>
        </w:r>
        <w:r w:rsidR="00441D77" w:rsidRPr="00441D77">
          <w:rPr>
            <w:rFonts w:ascii="Garamond" w:hAnsi="Garamond"/>
            <w:b w:val="0"/>
            <w:noProof/>
            <w:webHidden/>
            <w:sz w:val="22"/>
            <w:szCs w:val="22"/>
          </w:rPr>
          <w:fldChar w:fldCharType="end"/>
        </w:r>
      </w:hyperlink>
    </w:p>
    <w:p w14:paraId="43CB9CF2" w14:textId="4E8C74CC"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0" w:history="1">
        <w:r w:rsidR="00441D77" w:rsidRPr="00441D77">
          <w:rPr>
            <w:rStyle w:val="Hyperlink"/>
            <w:rFonts w:ascii="Garamond" w:hAnsi="Garamond"/>
            <w:b w:val="0"/>
            <w:caps w:val="0"/>
            <w:noProof/>
            <w:sz w:val="22"/>
            <w:szCs w:val="22"/>
          </w:rPr>
          <w:t>Key Personnel In The SWPA</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_Toc22575620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11</w:t>
        </w:r>
        <w:r w:rsidR="00441D77" w:rsidRPr="00441D77">
          <w:rPr>
            <w:rFonts w:ascii="Garamond" w:hAnsi="Garamond"/>
            <w:b w:val="0"/>
            <w:noProof/>
            <w:webHidden/>
            <w:sz w:val="22"/>
            <w:szCs w:val="22"/>
          </w:rPr>
          <w:fldChar w:fldCharType="end"/>
        </w:r>
      </w:hyperlink>
    </w:p>
    <w:p w14:paraId="7550C149" w14:textId="50CE9DD8"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1" w:history="1">
        <w:r w:rsidR="00441D77" w:rsidRPr="00441D77">
          <w:rPr>
            <w:rStyle w:val="Hyperlink"/>
            <w:rFonts w:ascii="Garamond" w:hAnsi="Garamond"/>
            <w:b w:val="0"/>
            <w:caps w:val="0"/>
            <w:noProof/>
            <w:sz w:val="22"/>
            <w:szCs w:val="22"/>
          </w:rPr>
          <w:t>Command &amp; Supply</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_Toc22575621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24</w:t>
        </w:r>
        <w:r w:rsidR="00441D77" w:rsidRPr="00441D77">
          <w:rPr>
            <w:rFonts w:ascii="Garamond" w:hAnsi="Garamond"/>
            <w:b w:val="0"/>
            <w:noProof/>
            <w:webHidden/>
            <w:sz w:val="22"/>
            <w:szCs w:val="22"/>
          </w:rPr>
          <w:fldChar w:fldCharType="end"/>
        </w:r>
      </w:hyperlink>
    </w:p>
    <w:p w14:paraId="3613F166" w14:textId="0FBB463F"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2" w:history="1">
        <w:r w:rsidR="00441D77" w:rsidRPr="00441D77">
          <w:rPr>
            <w:rStyle w:val="Hyperlink"/>
            <w:rFonts w:ascii="Garamond" w:hAnsi="Garamond"/>
            <w:b w:val="0"/>
            <w:caps w:val="0"/>
            <w:noProof/>
            <w:sz w:val="22"/>
            <w:szCs w:val="22"/>
          </w:rPr>
          <w:t>Advances Through The SWPA</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_Toc22575622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39</w:t>
        </w:r>
        <w:r w:rsidR="00441D77" w:rsidRPr="00441D77">
          <w:rPr>
            <w:rFonts w:ascii="Garamond" w:hAnsi="Garamond"/>
            <w:b w:val="0"/>
            <w:noProof/>
            <w:webHidden/>
            <w:sz w:val="22"/>
            <w:szCs w:val="22"/>
          </w:rPr>
          <w:fldChar w:fldCharType="end"/>
        </w:r>
      </w:hyperlink>
    </w:p>
    <w:p w14:paraId="3620B4D7" w14:textId="0BA3487D"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3" w:history="1">
        <w:r w:rsidR="00441D77" w:rsidRPr="00441D77">
          <w:rPr>
            <w:rStyle w:val="Hyperlink"/>
            <w:rFonts w:ascii="Garamond" w:hAnsi="Garamond"/>
            <w:b w:val="0"/>
            <w:caps w:val="0"/>
            <w:noProof/>
            <w:sz w:val="22"/>
            <w:szCs w:val="22"/>
          </w:rPr>
          <w:t>New Guinea</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_Toc22575623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41</w:t>
        </w:r>
        <w:r w:rsidR="00441D77" w:rsidRPr="00441D77">
          <w:rPr>
            <w:rFonts w:ascii="Garamond" w:hAnsi="Garamond"/>
            <w:b w:val="0"/>
            <w:noProof/>
            <w:webHidden/>
            <w:sz w:val="22"/>
            <w:szCs w:val="22"/>
          </w:rPr>
          <w:fldChar w:fldCharType="end"/>
        </w:r>
      </w:hyperlink>
    </w:p>
    <w:p w14:paraId="1FC66D54" w14:textId="1D980D06"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4" w:history="1">
        <w:r w:rsidR="00441D77" w:rsidRPr="00441D77">
          <w:rPr>
            <w:rStyle w:val="Hyperlink"/>
            <w:rFonts w:ascii="Garamond" w:hAnsi="Garamond"/>
            <w:b w:val="0"/>
            <w:iCs/>
            <w:caps w:val="0"/>
            <w:noProof/>
            <w:sz w:val="22"/>
            <w:szCs w:val="22"/>
          </w:rPr>
          <w:t>Peace At Last – Time To Go Home</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_Toc22575624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46</w:t>
        </w:r>
        <w:r w:rsidR="00441D77" w:rsidRPr="00441D77">
          <w:rPr>
            <w:rFonts w:ascii="Garamond" w:hAnsi="Garamond"/>
            <w:b w:val="0"/>
            <w:noProof/>
            <w:webHidden/>
            <w:sz w:val="22"/>
            <w:szCs w:val="22"/>
          </w:rPr>
          <w:fldChar w:fldCharType="end"/>
        </w:r>
      </w:hyperlink>
    </w:p>
    <w:p w14:paraId="1A5D0576" w14:textId="5885227E"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5" w:history="1">
        <w:r w:rsidR="00441D77" w:rsidRPr="00441D77">
          <w:rPr>
            <w:rStyle w:val="Hyperlink"/>
            <w:rFonts w:ascii="Garamond" w:hAnsi="Garamond"/>
            <w:b w:val="0"/>
            <w:caps w:val="0"/>
            <w:noProof/>
            <w:sz w:val="22"/>
            <w:szCs w:val="22"/>
          </w:rPr>
          <w:t>Transition Period – Transfer Of Supply US Forces To RAAF</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_Toc22575625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46</w:t>
        </w:r>
        <w:r w:rsidR="00441D77" w:rsidRPr="00441D77">
          <w:rPr>
            <w:rFonts w:ascii="Garamond" w:hAnsi="Garamond"/>
            <w:b w:val="0"/>
            <w:noProof/>
            <w:webHidden/>
            <w:sz w:val="22"/>
            <w:szCs w:val="22"/>
          </w:rPr>
          <w:fldChar w:fldCharType="end"/>
        </w:r>
      </w:hyperlink>
    </w:p>
    <w:p w14:paraId="7DA74074" w14:textId="55958691"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6" w:history="1">
        <w:r w:rsidR="00441D77" w:rsidRPr="00441D77">
          <w:rPr>
            <w:rStyle w:val="Hyperlink"/>
            <w:rFonts w:ascii="Garamond" w:hAnsi="Garamond"/>
            <w:b w:val="0"/>
            <w:caps w:val="0"/>
            <w:noProof/>
            <w:sz w:val="22"/>
            <w:szCs w:val="22"/>
          </w:rPr>
          <w:t>Oil Companies And Refineries</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_Toc22575626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52</w:t>
        </w:r>
        <w:r w:rsidR="00441D77" w:rsidRPr="00441D77">
          <w:rPr>
            <w:rFonts w:ascii="Garamond" w:hAnsi="Garamond"/>
            <w:b w:val="0"/>
            <w:noProof/>
            <w:webHidden/>
            <w:sz w:val="22"/>
            <w:szCs w:val="22"/>
          </w:rPr>
          <w:fldChar w:fldCharType="end"/>
        </w:r>
      </w:hyperlink>
    </w:p>
    <w:p w14:paraId="14609203" w14:textId="10399796"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7" w:history="1">
        <w:r w:rsidR="00441D77" w:rsidRPr="00441D77">
          <w:rPr>
            <w:rStyle w:val="Hyperlink"/>
            <w:rFonts w:ascii="Garamond" w:hAnsi="Garamond"/>
            <w:b w:val="0"/>
            <w:caps w:val="0"/>
            <w:noProof/>
            <w:sz w:val="22"/>
            <w:szCs w:val="22"/>
          </w:rPr>
          <w:t>Bulk Issue Petrol And Oil (BIPOD)</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_Toc22575627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52</w:t>
        </w:r>
        <w:r w:rsidR="00441D77" w:rsidRPr="00441D77">
          <w:rPr>
            <w:rFonts w:ascii="Garamond" w:hAnsi="Garamond"/>
            <w:b w:val="0"/>
            <w:noProof/>
            <w:webHidden/>
            <w:sz w:val="22"/>
            <w:szCs w:val="22"/>
          </w:rPr>
          <w:fldChar w:fldCharType="end"/>
        </w:r>
      </w:hyperlink>
    </w:p>
    <w:p w14:paraId="57CE37E8" w14:textId="15949BDB"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8" w:history="1">
        <w:r w:rsidR="00441D77" w:rsidRPr="00441D77">
          <w:rPr>
            <w:rStyle w:val="Hyperlink"/>
            <w:rFonts w:ascii="Garamond" w:hAnsi="Garamond"/>
            <w:b w:val="0"/>
            <w:caps w:val="0"/>
            <w:noProof/>
            <w:sz w:val="22"/>
            <w:szCs w:val="22"/>
          </w:rPr>
          <w:t>Spoils Of War</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_Toc22575628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57</w:t>
        </w:r>
        <w:r w:rsidR="00441D77" w:rsidRPr="00441D77">
          <w:rPr>
            <w:rFonts w:ascii="Garamond" w:hAnsi="Garamond"/>
            <w:b w:val="0"/>
            <w:noProof/>
            <w:webHidden/>
            <w:sz w:val="22"/>
            <w:szCs w:val="22"/>
          </w:rPr>
          <w:fldChar w:fldCharType="end"/>
        </w:r>
      </w:hyperlink>
    </w:p>
    <w:p w14:paraId="1D43AFAD" w14:textId="21D9BD3A"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29" w:history="1">
        <w:r w:rsidR="00441D77" w:rsidRPr="00441D77">
          <w:rPr>
            <w:rStyle w:val="Hyperlink"/>
            <w:rFonts w:ascii="Garamond" w:hAnsi="Garamond"/>
            <w:b w:val="0"/>
            <w:caps w:val="0"/>
            <w:noProof/>
            <w:sz w:val="22"/>
            <w:szCs w:val="22"/>
          </w:rPr>
          <w:t>Epilogue For South West Pacific Area</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_Toc22575629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58</w:t>
        </w:r>
        <w:r w:rsidR="00441D77" w:rsidRPr="00441D77">
          <w:rPr>
            <w:rFonts w:ascii="Garamond" w:hAnsi="Garamond"/>
            <w:b w:val="0"/>
            <w:noProof/>
            <w:webHidden/>
            <w:sz w:val="22"/>
            <w:szCs w:val="22"/>
          </w:rPr>
          <w:fldChar w:fldCharType="end"/>
        </w:r>
      </w:hyperlink>
    </w:p>
    <w:p w14:paraId="48B74502" w14:textId="46913E69" w:rsidR="00441D77" w:rsidRPr="00441D77" w:rsidRDefault="007A19EB" w:rsidP="00441D77">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2575630" w:history="1">
        <w:r w:rsidR="00441D77" w:rsidRPr="00441D77">
          <w:rPr>
            <w:rStyle w:val="Hyperlink"/>
            <w:rFonts w:ascii="Garamond" w:hAnsi="Garamond"/>
            <w:b w:val="0"/>
            <w:caps w:val="0"/>
            <w:noProof/>
            <w:sz w:val="22"/>
            <w:szCs w:val="22"/>
          </w:rPr>
          <w:t>Index</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_Toc22575630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59</w:t>
        </w:r>
        <w:r w:rsidR="00441D77" w:rsidRPr="00441D77">
          <w:rPr>
            <w:rFonts w:ascii="Garamond" w:hAnsi="Garamond"/>
            <w:b w:val="0"/>
            <w:noProof/>
            <w:webHidden/>
            <w:sz w:val="22"/>
            <w:szCs w:val="22"/>
          </w:rPr>
          <w:fldChar w:fldCharType="end"/>
        </w:r>
      </w:hyperlink>
    </w:p>
    <w:p w14:paraId="39DF2A4E" w14:textId="377E553C" w:rsidR="00441D77" w:rsidRDefault="007A19EB" w:rsidP="00441D77">
      <w:pPr>
        <w:pStyle w:val="TOC1"/>
        <w:tabs>
          <w:tab w:val="right" w:leader="dot" w:pos="9062"/>
        </w:tabs>
        <w:spacing w:before="120"/>
        <w:rPr>
          <w:rFonts w:ascii="Garamond" w:hAnsi="Garamond"/>
          <w:b w:val="0"/>
          <w:noProof/>
          <w:sz w:val="22"/>
          <w:szCs w:val="22"/>
        </w:rPr>
      </w:pPr>
      <w:hyperlink w:anchor="_Toc22575631" w:history="1">
        <w:r w:rsidR="00441D77" w:rsidRPr="00441D77">
          <w:rPr>
            <w:rStyle w:val="Hyperlink"/>
            <w:rFonts w:ascii="Garamond" w:hAnsi="Garamond"/>
            <w:b w:val="0"/>
            <w:caps w:val="0"/>
            <w:noProof/>
            <w:sz w:val="22"/>
            <w:szCs w:val="22"/>
          </w:rPr>
          <w:t>Research Sources</w:t>
        </w:r>
        <w:r w:rsidR="00441D77" w:rsidRPr="00441D77">
          <w:rPr>
            <w:rFonts w:ascii="Garamond" w:hAnsi="Garamond"/>
            <w:b w:val="0"/>
            <w:caps w:val="0"/>
            <w:noProof/>
            <w:webHidden/>
            <w:sz w:val="22"/>
            <w:szCs w:val="22"/>
          </w:rPr>
          <w:tab/>
        </w:r>
        <w:r w:rsidR="00441D77" w:rsidRPr="00441D77">
          <w:rPr>
            <w:rFonts w:ascii="Garamond" w:hAnsi="Garamond"/>
            <w:b w:val="0"/>
            <w:noProof/>
            <w:webHidden/>
            <w:sz w:val="22"/>
            <w:szCs w:val="22"/>
          </w:rPr>
          <w:fldChar w:fldCharType="begin"/>
        </w:r>
        <w:r w:rsidR="00441D77" w:rsidRPr="00441D77">
          <w:rPr>
            <w:rFonts w:ascii="Garamond" w:hAnsi="Garamond"/>
            <w:b w:val="0"/>
            <w:noProof/>
            <w:webHidden/>
            <w:sz w:val="22"/>
            <w:szCs w:val="22"/>
          </w:rPr>
          <w:instrText xml:space="preserve"> PAGEREF _Toc22575631 \h </w:instrText>
        </w:r>
        <w:r w:rsidR="00441D77" w:rsidRPr="00441D77">
          <w:rPr>
            <w:rFonts w:ascii="Garamond" w:hAnsi="Garamond"/>
            <w:b w:val="0"/>
            <w:noProof/>
            <w:webHidden/>
            <w:sz w:val="22"/>
            <w:szCs w:val="22"/>
          </w:rPr>
        </w:r>
        <w:r w:rsidR="00441D77" w:rsidRPr="00441D77">
          <w:rPr>
            <w:rFonts w:ascii="Garamond" w:hAnsi="Garamond"/>
            <w:b w:val="0"/>
            <w:noProof/>
            <w:webHidden/>
            <w:sz w:val="22"/>
            <w:szCs w:val="22"/>
          </w:rPr>
          <w:fldChar w:fldCharType="separate"/>
        </w:r>
        <w:r w:rsidR="009F0FF4">
          <w:rPr>
            <w:rFonts w:ascii="Garamond" w:hAnsi="Garamond"/>
            <w:b w:val="0"/>
            <w:noProof/>
            <w:webHidden/>
            <w:sz w:val="22"/>
            <w:szCs w:val="22"/>
          </w:rPr>
          <w:t>67</w:t>
        </w:r>
        <w:r w:rsidR="00441D77" w:rsidRPr="00441D77">
          <w:rPr>
            <w:rFonts w:ascii="Garamond" w:hAnsi="Garamond"/>
            <w:b w:val="0"/>
            <w:noProof/>
            <w:webHidden/>
            <w:sz w:val="22"/>
            <w:szCs w:val="22"/>
          </w:rPr>
          <w:fldChar w:fldCharType="end"/>
        </w:r>
      </w:hyperlink>
    </w:p>
    <w:p w14:paraId="6936C0EC" w14:textId="77777777" w:rsidR="00743B8D" w:rsidRDefault="00743B8D" w:rsidP="00743B8D">
      <w:pPr>
        <w:pStyle w:val="Caption"/>
        <w:rPr>
          <w:noProof/>
        </w:rPr>
      </w:pPr>
    </w:p>
    <w:p w14:paraId="5BB22350" w14:textId="3CB790B2" w:rsidR="00743B8D" w:rsidRDefault="00743B8D" w:rsidP="00743B8D">
      <w:pPr>
        <w:pStyle w:val="Caption"/>
        <w:rPr>
          <w:noProof/>
        </w:rPr>
      </w:pPr>
      <w:r>
        <w:rPr>
          <w:noProof/>
        </w:rPr>
        <w:t xml:space="preserve">Figures 1. South West Pacific Area </w:t>
      </w:r>
    </w:p>
    <w:p w14:paraId="4166BE3D" w14:textId="432E24D2" w:rsidR="00CD2BDE" w:rsidRPr="00441D77" w:rsidRDefault="00441D77" w:rsidP="00743B8D">
      <w:pPr>
        <w:pStyle w:val="Picture"/>
        <w:sectPr w:rsidR="00CD2BDE" w:rsidRPr="00441D77" w:rsidSect="00CD23F5">
          <w:endnotePr>
            <w:numFmt w:val="decimal"/>
          </w:endnotePr>
          <w:pgSz w:w="11907" w:h="16839" w:code="9"/>
          <w:pgMar w:top="1701" w:right="1134" w:bottom="1701" w:left="1701" w:header="567" w:footer="851" w:gutter="0"/>
          <w:cols w:space="720"/>
        </w:sectPr>
      </w:pPr>
      <w:r w:rsidRPr="00441D77">
        <w:fldChar w:fldCharType="end"/>
      </w:r>
      <w:r w:rsidR="00743B8D">
        <w:rPr>
          <w:noProof/>
        </w:rPr>
        <w:drawing>
          <wp:inline distT="0" distB="0" distL="0" distR="0" wp14:anchorId="1460483A" wp14:editId="74DEE82D">
            <wp:extent cx="4511623" cy="3347720"/>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8737" cy="3360419"/>
                    </a:xfrm>
                    <a:prstGeom prst="rect">
                      <a:avLst/>
                    </a:prstGeom>
                    <a:noFill/>
                  </pic:spPr>
                </pic:pic>
              </a:graphicData>
            </a:graphic>
          </wp:inline>
        </w:drawing>
      </w:r>
    </w:p>
    <w:p w14:paraId="1D9D0414" w14:textId="77777777" w:rsidR="00CD2BDE" w:rsidRDefault="00CD2BDE" w:rsidP="001B00FF">
      <w:pPr>
        <w:pStyle w:val="Heading1"/>
      </w:pPr>
      <w:bookmarkStart w:id="0" w:name="_Toc22575616"/>
      <w:r>
        <w:lastRenderedPageBreak/>
        <w:t>Summary</w:t>
      </w:r>
      <w:bookmarkEnd w:id="0"/>
    </w:p>
    <w:p w14:paraId="2BB2258B" w14:textId="77777777" w:rsidR="00282203" w:rsidRPr="00282203" w:rsidRDefault="00282203" w:rsidP="002D62EA">
      <w:pPr>
        <w:pStyle w:val="BodyText"/>
      </w:pPr>
      <w:r>
        <w:t>This chapter covers the organisation of the a</w:t>
      </w:r>
      <w:r w:rsidR="001525B5">
        <w:t>llied forces and the combining of the air forces, their manpower, aircraft and supplies in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001525B5">
        <w:t xml:space="preserve"> under General Douglas MacArthur</w:t>
      </w:r>
      <w:r w:rsidR="00120407">
        <w:fldChar w:fldCharType="begin"/>
      </w:r>
      <w:r w:rsidR="00120407">
        <w:instrText xml:space="preserve"> XE "</w:instrText>
      </w:r>
      <w:r w:rsidR="00120407" w:rsidRPr="00CE6D70">
        <w:instrText>General Douglas MacArthur</w:instrText>
      </w:r>
      <w:r w:rsidR="00120407">
        <w:instrText xml:space="preserve">" </w:instrText>
      </w:r>
      <w:r w:rsidR="00120407">
        <w:fldChar w:fldCharType="end"/>
      </w:r>
      <w:r w:rsidR="001525B5">
        <w:t>.</w:t>
      </w:r>
    </w:p>
    <w:p w14:paraId="6C571AC3" w14:textId="77777777" w:rsidR="00CD2BDE" w:rsidRPr="00621A3E" w:rsidRDefault="00CD2BDE" w:rsidP="00621A3E">
      <w:pPr>
        <w:pStyle w:val="BodyText"/>
        <w:rPr>
          <w:b/>
          <w:bCs/>
          <w:iCs w:val="0"/>
        </w:rPr>
      </w:pPr>
      <w:r w:rsidRPr="00621A3E">
        <w:rPr>
          <w:b/>
          <w:bCs/>
          <w:iCs w:val="0"/>
        </w:rPr>
        <w:t>Chronology</w:t>
      </w:r>
    </w:p>
    <w:p w14:paraId="64AA9FCD" w14:textId="77777777" w:rsidR="00FF57A9" w:rsidRDefault="00FF57A9" w:rsidP="002D62EA">
      <w:pPr>
        <w:pStyle w:val="BodyText"/>
      </w:pPr>
      <w:r>
        <w:t>From October 1941 to September 1945</w:t>
      </w:r>
    </w:p>
    <w:p w14:paraId="00C16A25" w14:textId="77777777" w:rsidR="00FF57A9" w:rsidRPr="00A31E92" w:rsidRDefault="00FF57A9" w:rsidP="00A31E92">
      <w:pPr>
        <w:pStyle w:val="BodyText"/>
        <w:rPr>
          <w:b/>
          <w:bCs/>
          <w:iCs w:val="0"/>
        </w:rPr>
      </w:pPr>
      <w:r w:rsidRPr="00A31E92">
        <w:rPr>
          <w:b/>
          <w:bCs/>
          <w:iCs w:val="0"/>
        </w:rPr>
        <w:t xml:space="preserve">1941 </w:t>
      </w:r>
    </w:p>
    <w:p w14:paraId="1711CBC9" w14:textId="1D4ACC93" w:rsidR="00FF57A9" w:rsidRPr="002D62EA" w:rsidRDefault="00FF57A9" w:rsidP="002D62EA">
      <w:pPr>
        <w:pStyle w:val="BodyText"/>
      </w:pPr>
      <w:r w:rsidRPr="002D62EA">
        <w:t xml:space="preserve">7 Oct </w:t>
      </w:r>
      <w:r w:rsidRPr="002D62EA">
        <w:tab/>
      </w:r>
      <w:r w:rsidR="00A31E92">
        <w:tab/>
        <w:t xml:space="preserve">John </w:t>
      </w:r>
      <w:r w:rsidRPr="002D62EA">
        <w:t>Curtin</w:t>
      </w:r>
      <w:r w:rsidR="00120407" w:rsidRPr="002D62EA">
        <w:fldChar w:fldCharType="begin"/>
      </w:r>
      <w:r w:rsidR="00120407" w:rsidRPr="002D62EA">
        <w:instrText xml:space="preserve"> XE "Curtin" </w:instrText>
      </w:r>
      <w:r w:rsidR="00120407" w:rsidRPr="002D62EA">
        <w:fldChar w:fldCharType="end"/>
      </w:r>
      <w:r w:rsidRPr="002D62EA">
        <w:t xml:space="preserve"> becomes Prime Minister</w:t>
      </w:r>
      <w:r w:rsidR="001755AD" w:rsidRPr="002D62EA">
        <w:fldChar w:fldCharType="begin"/>
      </w:r>
      <w:r w:rsidR="001755AD" w:rsidRPr="002D62EA">
        <w:instrText xml:space="preserve"> XE "Prime Minister" </w:instrText>
      </w:r>
      <w:r w:rsidR="001755AD" w:rsidRPr="002D62EA">
        <w:fldChar w:fldCharType="end"/>
      </w:r>
      <w:r w:rsidRPr="002D62EA">
        <w:t xml:space="preserve"> of Australia </w:t>
      </w:r>
    </w:p>
    <w:p w14:paraId="20C3964B" w14:textId="77777777" w:rsidR="00FF57A9" w:rsidRPr="002D62EA" w:rsidRDefault="00FF57A9" w:rsidP="002D62EA">
      <w:pPr>
        <w:pStyle w:val="BodyText"/>
      </w:pPr>
      <w:r w:rsidRPr="002D62EA">
        <w:t xml:space="preserve">7-8 Dec </w:t>
      </w:r>
      <w:r w:rsidRPr="002D62EA">
        <w:tab/>
        <w:t>Japanese attack Malaya and Pearl Harbour</w:t>
      </w:r>
      <w:r w:rsidR="00120407" w:rsidRPr="002D62EA">
        <w:fldChar w:fldCharType="begin"/>
      </w:r>
      <w:r w:rsidR="00120407" w:rsidRPr="002D62EA">
        <w:instrText xml:space="preserve"> XE "Pearl Harbour" </w:instrText>
      </w:r>
      <w:r w:rsidR="00120407" w:rsidRPr="002D62EA">
        <w:fldChar w:fldCharType="end"/>
      </w:r>
    </w:p>
    <w:p w14:paraId="0A698A09" w14:textId="77777777" w:rsidR="00FF57A9" w:rsidRPr="00A31E92" w:rsidRDefault="00FF57A9" w:rsidP="00A31E92">
      <w:pPr>
        <w:pStyle w:val="BodyText"/>
        <w:rPr>
          <w:b/>
          <w:bCs/>
          <w:iCs w:val="0"/>
        </w:rPr>
      </w:pPr>
      <w:r w:rsidRPr="00A31E92">
        <w:rPr>
          <w:b/>
          <w:bCs/>
          <w:iCs w:val="0"/>
        </w:rPr>
        <w:t xml:space="preserve">1942 </w:t>
      </w:r>
    </w:p>
    <w:p w14:paraId="0DE141BE" w14:textId="267DF5EB" w:rsidR="001B00FF" w:rsidRPr="00FF57A9" w:rsidRDefault="001B00FF" w:rsidP="001B00FF">
      <w:pPr>
        <w:pStyle w:val="Caption"/>
        <w:rPr>
          <w:b/>
          <w:iCs/>
        </w:rPr>
      </w:pPr>
      <w:r>
        <w:t xml:space="preserve">Figure </w:t>
      </w:r>
      <w:r w:rsidR="00FA6614">
        <w:t>2</w:t>
      </w:r>
      <w:r>
        <w:t>. Japanese Empire 1942</w:t>
      </w:r>
    </w:p>
    <w:p w14:paraId="15A3D647" w14:textId="77777777" w:rsidR="00404024" w:rsidRDefault="00F87CDD" w:rsidP="002D62EA">
      <w:pPr>
        <w:pStyle w:val="Picture"/>
      </w:pPr>
      <w:r>
        <w:rPr>
          <w:noProof/>
          <w:lang w:eastAsia="en-AU"/>
        </w:rPr>
        <w:drawing>
          <wp:inline distT="0" distB="0" distL="0" distR="0" wp14:anchorId="360A8143" wp14:editId="4C0DC2FA">
            <wp:extent cx="5675488" cy="4714559"/>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4669" cy="4747107"/>
                    </a:xfrm>
                    <a:prstGeom prst="rect">
                      <a:avLst/>
                    </a:prstGeom>
                    <a:noFill/>
                  </pic:spPr>
                </pic:pic>
              </a:graphicData>
            </a:graphic>
          </wp:inline>
        </w:drawing>
      </w:r>
    </w:p>
    <w:p w14:paraId="49601F1F" w14:textId="5996F107" w:rsidR="00FF57A9" w:rsidRPr="00FF57A9" w:rsidRDefault="00FF57A9" w:rsidP="002D62EA">
      <w:pPr>
        <w:pStyle w:val="BodyText"/>
      </w:pPr>
      <w:r w:rsidRPr="00FF57A9">
        <w:t xml:space="preserve">23 Jan </w:t>
      </w:r>
      <w:r w:rsidRPr="00FF57A9">
        <w:tab/>
      </w:r>
      <w:r w:rsidR="00621A3E">
        <w:tab/>
      </w:r>
      <w:r w:rsidRPr="00FF57A9">
        <w:t>Japanese capture Rabaul</w:t>
      </w:r>
      <w:r w:rsidR="00120407">
        <w:fldChar w:fldCharType="begin"/>
      </w:r>
      <w:r w:rsidR="00120407">
        <w:instrText xml:space="preserve"> XE "</w:instrText>
      </w:r>
      <w:r w:rsidR="00120407" w:rsidRPr="00D05599">
        <w:instrText>Rabaul</w:instrText>
      </w:r>
      <w:r w:rsidR="00120407">
        <w:instrText xml:space="preserve">" </w:instrText>
      </w:r>
      <w:r w:rsidR="00120407">
        <w:fldChar w:fldCharType="end"/>
      </w:r>
    </w:p>
    <w:p w14:paraId="0796C8BC" w14:textId="0EA988AA" w:rsidR="00FF57A9" w:rsidRPr="00FF57A9" w:rsidRDefault="00FF57A9" w:rsidP="002D62EA">
      <w:pPr>
        <w:pStyle w:val="BodyText"/>
      </w:pPr>
      <w:r w:rsidRPr="00FF57A9">
        <w:t xml:space="preserve">3 Feb </w:t>
      </w:r>
      <w:r w:rsidRPr="00FF57A9">
        <w:tab/>
      </w:r>
      <w:r w:rsidR="00621A3E">
        <w:tab/>
      </w:r>
      <w:r w:rsidRPr="00FF57A9">
        <w:t>First Japanese air raid on Port Moresby</w:t>
      </w:r>
      <w:r w:rsidR="00120407">
        <w:fldChar w:fldCharType="begin"/>
      </w:r>
      <w:r w:rsidR="00120407">
        <w:instrText xml:space="preserve"> XE "</w:instrText>
      </w:r>
      <w:r w:rsidR="00120407" w:rsidRPr="004F7D15">
        <w:instrText>Port Moresby</w:instrText>
      </w:r>
      <w:r w:rsidR="00120407">
        <w:instrText xml:space="preserve">" </w:instrText>
      </w:r>
      <w:r w:rsidR="00120407">
        <w:fldChar w:fldCharType="end"/>
      </w:r>
    </w:p>
    <w:p w14:paraId="3E9F95A2" w14:textId="77777777" w:rsidR="00FF57A9" w:rsidRPr="00FF57A9" w:rsidRDefault="00FF57A9" w:rsidP="002D62EA">
      <w:pPr>
        <w:pStyle w:val="BodyText"/>
      </w:pPr>
      <w:r w:rsidRPr="00FF57A9">
        <w:t xml:space="preserve">19-20 Feb </w:t>
      </w:r>
      <w:r w:rsidRPr="00FF57A9">
        <w:tab/>
        <w:t>Japanese forces land on Timor</w:t>
      </w:r>
      <w:r w:rsidR="00120407">
        <w:fldChar w:fldCharType="begin"/>
      </w:r>
      <w:r w:rsidR="00120407">
        <w:instrText xml:space="preserve"> XE "</w:instrText>
      </w:r>
      <w:r w:rsidR="00120407" w:rsidRPr="00CA53FD">
        <w:instrText>Timor</w:instrText>
      </w:r>
      <w:r w:rsidR="00120407">
        <w:instrText xml:space="preserve">" </w:instrText>
      </w:r>
      <w:r w:rsidR="00120407">
        <w:fldChar w:fldCharType="end"/>
      </w:r>
    </w:p>
    <w:p w14:paraId="0B3C50AE" w14:textId="77777777" w:rsidR="00FF57A9" w:rsidRPr="00FF57A9" w:rsidRDefault="00FF57A9" w:rsidP="002D62EA">
      <w:pPr>
        <w:pStyle w:val="BodyText"/>
      </w:pPr>
      <w:r w:rsidRPr="00FF57A9">
        <w:t>28 Feb -1 Mar</w:t>
      </w:r>
      <w:r>
        <w:tab/>
      </w:r>
      <w:r w:rsidRPr="00FF57A9">
        <w:t>Japanese invade Java</w:t>
      </w:r>
      <w:r w:rsidR="002C1017">
        <w:fldChar w:fldCharType="begin"/>
      </w:r>
      <w:r w:rsidR="002C1017">
        <w:instrText xml:space="preserve"> XE "</w:instrText>
      </w:r>
      <w:r w:rsidR="002C1017" w:rsidRPr="003824E3">
        <w:instrText>Java</w:instrText>
      </w:r>
      <w:r w:rsidR="002C1017">
        <w:instrText xml:space="preserve">" </w:instrText>
      </w:r>
      <w:r w:rsidR="002C1017">
        <w:fldChar w:fldCharType="end"/>
      </w:r>
    </w:p>
    <w:p w14:paraId="23EFDB1C" w14:textId="18ECA38C" w:rsidR="00FF57A9" w:rsidRDefault="00FF57A9" w:rsidP="002D62EA">
      <w:pPr>
        <w:pStyle w:val="BodyText"/>
      </w:pPr>
      <w:r>
        <w:t xml:space="preserve">8 Mar </w:t>
      </w:r>
      <w:r w:rsidRPr="00FF57A9">
        <w:tab/>
      </w:r>
      <w:r w:rsidR="00621A3E">
        <w:tab/>
      </w:r>
      <w:r w:rsidRPr="00FF57A9">
        <w:t>Japanese forces occupy Lae</w:t>
      </w:r>
      <w:r w:rsidR="002C1017">
        <w:fldChar w:fldCharType="begin"/>
      </w:r>
      <w:r w:rsidR="002C1017">
        <w:instrText xml:space="preserve"> XE "</w:instrText>
      </w:r>
      <w:r w:rsidR="002C1017" w:rsidRPr="00E330C7">
        <w:instrText>Lae</w:instrText>
      </w:r>
      <w:r w:rsidR="002C1017">
        <w:instrText xml:space="preserve">" </w:instrText>
      </w:r>
      <w:r w:rsidR="002C1017">
        <w:fldChar w:fldCharType="end"/>
      </w:r>
      <w:r w:rsidRPr="00FF57A9">
        <w:t xml:space="preserve"> and Salamaua</w:t>
      </w:r>
      <w:r w:rsidR="002C1017">
        <w:fldChar w:fldCharType="begin"/>
      </w:r>
      <w:r w:rsidR="002C1017">
        <w:instrText xml:space="preserve"> XE "</w:instrText>
      </w:r>
      <w:r w:rsidR="002C1017" w:rsidRPr="00955E03">
        <w:instrText>Salamaua</w:instrText>
      </w:r>
      <w:r w:rsidR="002C1017">
        <w:instrText xml:space="preserve">" </w:instrText>
      </w:r>
      <w:r w:rsidR="002C1017">
        <w:fldChar w:fldCharType="end"/>
      </w:r>
    </w:p>
    <w:p w14:paraId="43B587FB" w14:textId="143B1F2B" w:rsidR="00FF57A9" w:rsidRPr="00FF57A9" w:rsidRDefault="00FF57A9" w:rsidP="002D62EA">
      <w:pPr>
        <w:pStyle w:val="BodyText"/>
      </w:pPr>
      <w:r w:rsidRPr="00FF57A9">
        <w:lastRenderedPageBreak/>
        <w:t xml:space="preserve">9 Mar </w:t>
      </w:r>
      <w:r w:rsidRPr="00FF57A9">
        <w:tab/>
      </w:r>
      <w:r w:rsidR="00621A3E">
        <w:tab/>
      </w:r>
      <w:r w:rsidRPr="00FF57A9">
        <w:t>Leading brigade of 7</w:t>
      </w:r>
      <w:r w:rsidRPr="00621A3E">
        <w:rPr>
          <w:vertAlign w:val="superscript"/>
        </w:rPr>
        <w:t>th</w:t>
      </w:r>
      <w:r w:rsidR="00621A3E">
        <w:t xml:space="preserve"> </w:t>
      </w:r>
      <w:r w:rsidRPr="00FF57A9">
        <w:t>Division A.I.F.</w:t>
      </w:r>
      <w:r w:rsidR="002C1017">
        <w:fldChar w:fldCharType="begin"/>
      </w:r>
      <w:r w:rsidR="002C1017">
        <w:instrText xml:space="preserve"> XE "</w:instrText>
      </w:r>
      <w:r w:rsidR="002C1017" w:rsidRPr="00D12AC6">
        <w:instrText>7th Division A.I.F.</w:instrText>
      </w:r>
      <w:r w:rsidR="002C1017">
        <w:instrText xml:space="preserve">" </w:instrText>
      </w:r>
      <w:r w:rsidR="002C1017">
        <w:fldChar w:fldCharType="end"/>
      </w:r>
      <w:r w:rsidRPr="00FF57A9">
        <w:t xml:space="preserve"> returns home from North African campaigns to defend Australia and arrives Adelaide</w:t>
      </w:r>
      <w:r w:rsidR="002C1017">
        <w:fldChar w:fldCharType="begin"/>
      </w:r>
      <w:r w:rsidR="002C1017">
        <w:instrText xml:space="preserve"> XE "</w:instrText>
      </w:r>
      <w:r w:rsidR="002C1017" w:rsidRPr="00984DD4">
        <w:instrText>Adelaide</w:instrText>
      </w:r>
      <w:r w:rsidR="002C1017">
        <w:instrText xml:space="preserve">" </w:instrText>
      </w:r>
      <w:r w:rsidR="002C1017">
        <w:fldChar w:fldCharType="end"/>
      </w:r>
    </w:p>
    <w:p w14:paraId="262E749D" w14:textId="5C100619" w:rsidR="00FF57A9" w:rsidRPr="00FF57A9" w:rsidRDefault="00FF57A9" w:rsidP="002D62EA">
      <w:pPr>
        <w:pStyle w:val="BodyText"/>
      </w:pPr>
      <w:r w:rsidRPr="00FF57A9">
        <w:t xml:space="preserve">17 Mar </w:t>
      </w:r>
      <w:r w:rsidRPr="00FF57A9">
        <w:tab/>
      </w:r>
      <w:r w:rsidR="00621A3E">
        <w:tab/>
      </w:r>
      <w:r w:rsidRPr="00FF57A9">
        <w:t>General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rsidRPr="00FF57A9">
        <w:t xml:space="preserve"> arrives in Australia</w:t>
      </w:r>
    </w:p>
    <w:p w14:paraId="5F3C6900" w14:textId="6DC6DC7F" w:rsidR="00FF57A9" w:rsidRPr="00FF57A9" w:rsidRDefault="00FF57A9" w:rsidP="002D62EA">
      <w:pPr>
        <w:pStyle w:val="BodyText"/>
      </w:pPr>
      <w:r w:rsidRPr="00FF57A9">
        <w:t xml:space="preserve">26 Mar </w:t>
      </w:r>
      <w:r w:rsidRPr="00FF57A9">
        <w:tab/>
      </w:r>
      <w:r w:rsidR="00621A3E">
        <w:tab/>
      </w:r>
      <w:r w:rsidRPr="00FF57A9">
        <w:t>General Blarney</w:t>
      </w:r>
      <w:r w:rsidR="002C1017">
        <w:fldChar w:fldCharType="begin"/>
      </w:r>
      <w:r w:rsidR="002C1017">
        <w:instrText xml:space="preserve"> XE "</w:instrText>
      </w:r>
      <w:r w:rsidR="002C1017" w:rsidRPr="00797A43">
        <w:instrText>General Blarney</w:instrText>
      </w:r>
      <w:r w:rsidR="002C1017">
        <w:instrText xml:space="preserve">" </w:instrText>
      </w:r>
      <w:r w:rsidR="002C1017">
        <w:fldChar w:fldCharType="end"/>
      </w:r>
      <w:r w:rsidRPr="00FF57A9">
        <w:t xml:space="preserve"> becomes Commander-in-Chief, Australian Military Forces</w:t>
      </w:r>
    </w:p>
    <w:p w14:paraId="2B950728" w14:textId="0105F82A" w:rsidR="00FF57A9" w:rsidRPr="00FF57A9" w:rsidRDefault="00FF57A9" w:rsidP="002D62EA">
      <w:pPr>
        <w:pStyle w:val="BodyText"/>
      </w:pPr>
      <w:r w:rsidRPr="00FF57A9">
        <w:t xml:space="preserve">6 Apr </w:t>
      </w:r>
      <w:r w:rsidRPr="00FF57A9">
        <w:tab/>
      </w:r>
      <w:r w:rsidR="00621A3E">
        <w:tab/>
      </w:r>
      <w:r w:rsidRPr="00FF57A9">
        <w:t>41st U.S. Division</w:t>
      </w:r>
      <w:r w:rsidR="002C1017">
        <w:fldChar w:fldCharType="begin"/>
      </w:r>
      <w:r w:rsidR="002C1017">
        <w:instrText xml:space="preserve"> XE "</w:instrText>
      </w:r>
      <w:r w:rsidR="002C1017" w:rsidRPr="00F73E46">
        <w:instrText>41st U.S. Division</w:instrText>
      </w:r>
      <w:r w:rsidR="002C1017">
        <w:instrText xml:space="preserve">" </w:instrText>
      </w:r>
      <w:r w:rsidR="002C1017">
        <w:fldChar w:fldCharType="end"/>
      </w:r>
      <w:r w:rsidRPr="00FF57A9">
        <w:t xml:space="preserve"> arrives in Australia</w:t>
      </w:r>
    </w:p>
    <w:p w14:paraId="0F40616D" w14:textId="00DB785A" w:rsidR="00FF57A9" w:rsidRPr="00FF57A9" w:rsidRDefault="00FF57A9" w:rsidP="002D62EA">
      <w:pPr>
        <w:pStyle w:val="BodyText"/>
      </w:pPr>
      <w:r w:rsidRPr="00FF57A9">
        <w:t xml:space="preserve">18 Apr </w:t>
      </w:r>
      <w:r w:rsidRPr="00FF57A9">
        <w:tab/>
      </w:r>
      <w:r w:rsidR="00621A3E">
        <w:tab/>
      </w:r>
      <w:r w:rsidRPr="00FF57A9">
        <w:t>G.H.Q., S.W.P.A.</w:t>
      </w:r>
      <w:r w:rsidR="001525B5">
        <w:t xml:space="preserve"> </w:t>
      </w:r>
      <w:r w:rsidRPr="00FF57A9">
        <w:t>(General Headquarters, South West Pacific Area</w:t>
      </w:r>
      <w:r w:rsidR="002C1017">
        <w:fldChar w:fldCharType="begin"/>
      </w:r>
      <w:r w:rsidR="002C1017">
        <w:instrText xml:space="preserve"> XE "</w:instrText>
      </w:r>
      <w:r w:rsidR="002C1017" w:rsidRPr="008C6F61">
        <w:instrText>General Headquarters, South West Pacific Area</w:instrText>
      </w:r>
      <w:r w:rsidR="002C1017">
        <w:instrText xml:space="preserve">" </w:instrText>
      </w:r>
      <w:r w:rsidR="002C1017">
        <w:fldChar w:fldCharType="end"/>
      </w:r>
      <w:r w:rsidRPr="00FF57A9">
        <w:t>) at Melbourne</w:t>
      </w:r>
    </w:p>
    <w:p w14:paraId="33E6488C" w14:textId="77777777" w:rsidR="00FF57A9" w:rsidRPr="00FF57A9" w:rsidRDefault="00FF57A9" w:rsidP="002D62EA">
      <w:pPr>
        <w:pStyle w:val="BodyText"/>
      </w:pPr>
      <w:r w:rsidRPr="00FF57A9">
        <w:t xml:space="preserve">5-8 May </w:t>
      </w:r>
      <w:r w:rsidRPr="00FF57A9">
        <w:tab/>
        <w:t>Battle of the Coral Sea</w:t>
      </w:r>
      <w:r w:rsidR="002C1017">
        <w:fldChar w:fldCharType="begin"/>
      </w:r>
      <w:r w:rsidR="002C1017">
        <w:instrText xml:space="preserve"> XE "</w:instrText>
      </w:r>
      <w:r w:rsidR="002C1017" w:rsidRPr="003105CD">
        <w:instrText>Battle of the Coral Sea</w:instrText>
      </w:r>
      <w:r w:rsidR="002C1017">
        <w:instrText xml:space="preserve">" </w:instrText>
      </w:r>
      <w:r w:rsidR="002C1017">
        <w:fldChar w:fldCharType="end"/>
      </w:r>
    </w:p>
    <w:p w14:paraId="2479F44F" w14:textId="77777777" w:rsidR="00FF57A9" w:rsidRPr="00FF57A9" w:rsidRDefault="00FF57A9" w:rsidP="002D62EA">
      <w:pPr>
        <w:pStyle w:val="BodyText"/>
      </w:pPr>
      <w:r w:rsidRPr="00FF57A9">
        <w:t xml:space="preserve">31 May- 1 June </w:t>
      </w:r>
      <w:r w:rsidRPr="00FF57A9">
        <w:tab/>
        <w:t>Japanese midget submarines attack Sydney Harbour</w:t>
      </w:r>
      <w:r w:rsidR="002C1017">
        <w:fldChar w:fldCharType="begin"/>
      </w:r>
      <w:r w:rsidR="002C1017">
        <w:instrText xml:space="preserve"> XE "</w:instrText>
      </w:r>
      <w:r w:rsidR="002C1017" w:rsidRPr="00087AAA">
        <w:instrText>Sydney Harbour</w:instrText>
      </w:r>
      <w:r w:rsidR="002C1017">
        <w:instrText xml:space="preserve">" </w:instrText>
      </w:r>
      <w:r w:rsidR="002C1017">
        <w:fldChar w:fldCharType="end"/>
      </w:r>
    </w:p>
    <w:p w14:paraId="759E3F2E" w14:textId="77777777" w:rsidR="00FF57A9" w:rsidRPr="00FF57A9" w:rsidRDefault="00FF57A9" w:rsidP="002D62EA">
      <w:pPr>
        <w:pStyle w:val="BodyText"/>
      </w:pPr>
      <w:r w:rsidRPr="00FF57A9">
        <w:t xml:space="preserve">4-6 June </w:t>
      </w:r>
      <w:r w:rsidRPr="00FF57A9">
        <w:tab/>
        <w:t>Battle of Midway Island</w:t>
      </w:r>
      <w:r w:rsidR="002C1017">
        <w:fldChar w:fldCharType="begin"/>
      </w:r>
      <w:r w:rsidR="002C1017">
        <w:instrText xml:space="preserve"> XE "</w:instrText>
      </w:r>
      <w:r w:rsidR="002C1017" w:rsidRPr="000E34D3">
        <w:instrText>Battle of Midway Island</w:instrText>
      </w:r>
      <w:r w:rsidR="002C1017">
        <w:instrText xml:space="preserve">" </w:instrText>
      </w:r>
      <w:r w:rsidR="002C1017">
        <w:fldChar w:fldCharType="end"/>
      </w:r>
    </w:p>
    <w:p w14:paraId="52EAC8A9" w14:textId="055FD971" w:rsidR="00FF57A9" w:rsidRPr="00FF57A9" w:rsidRDefault="00FF57A9" w:rsidP="002D62EA">
      <w:pPr>
        <w:pStyle w:val="BodyText"/>
      </w:pPr>
      <w:r w:rsidRPr="00FF57A9">
        <w:t xml:space="preserve">21 July </w:t>
      </w:r>
      <w:r w:rsidRPr="00FF57A9">
        <w:tab/>
      </w:r>
      <w:r w:rsidR="002D62EA">
        <w:tab/>
      </w:r>
      <w:r w:rsidRPr="00FF57A9">
        <w:t xml:space="preserve">Japanese land </w:t>
      </w:r>
      <w:r w:rsidR="00621A3E">
        <w:t xml:space="preserve">in </w:t>
      </w:r>
      <w:r w:rsidRPr="00FF57A9">
        <w:t>Gona</w:t>
      </w:r>
      <w:r w:rsidR="002C1017">
        <w:fldChar w:fldCharType="begin"/>
      </w:r>
      <w:r w:rsidR="002C1017">
        <w:instrText xml:space="preserve"> XE "</w:instrText>
      </w:r>
      <w:r w:rsidR="002C1017" w:rsidRPr="00544720">
        <w:instrText>Gona</w:instrText>
      </w:r>
      <w:r w:rsidR="002C1017">
        <w:instrText xml:space="preserve">" </w:instrText>
      </w:r>
      <w:r w:rsidR="002C1017">
        <w:fldChar w:fldCharType="end"/>
      </w:r>
      <w:r w:rsidRPr="00FF57A9">
        <w:t xml:space="preserve"> area, Papua</w:t>
      </w:r>
    </w:p>
    <w:p w14:paraId="1420EC77" w14:textId="77777777" w:rsidR="00FF57A9" w:rsidRPr="00FF57A9" w:rsidRDefault="00FF57A9" w:rsidP="002D62EA">
      <w:pPr>
        <w:pStyle w:val="BodyText"/>
      </w:pPr>
      <w:r w:rsidRPr="00FF57A9">
        <w:t xml:space="preserve">7 Aug </w:t>
      </w:r>
      <w:r w:rsidRPr="00FF57A9">
        <w:tab/>
      </w:r>
      <w:r w:rsidR="002D62EA">
        <w:tab/>
      </w:r>
      <w:r w:rsidRPr="00FF57A9">
        <w:t>Americans land in Solomon Islands</w:t>
      </w:r>
      <w:r w:rsidR="002C1017">
        <w:fldChar w:fldCharType="begin"/>
      </w:r>
      <w:r w:rsidR="002C1017">
        <w:instrText xml:space="preserve"> XE "</w:instrText>
      </w:r>
      <w:r w:rsidR="002C1017" w:rsidRPr="009C0E07">
        <w:instrText>Solomon Islands</w:instrText>
      </w:r>
      <w:r w:rsidR="002C1017">
        <w:instrText xml:space="preserve">" </w:instrText>
      </w:r>
      <w:r w:rsidR="002C1017">
        <w:fldChar w:fldCharType="end"/>
      </w:r>
    </w:p>
    <w:p w14:paraId="4E1C4861" w14:textId="77777777" w:rsidR="00FF57A9" w:rsidRPr="00FF57A9" w:rsidRDefault="00FF57A9" w:rsidP="002D62EA">
      <w:pPr>
        <w:pStyle w:val="BodyText"/>
      </w:pPr>
      <w:r w:rsidRPr="00FF57A9">
        <w:t>25-26 Aug</w:t>
      </w:r>
      <w:r w:rsidRPr="00FF57A9">
        <w:tab/>
        <w:t>Japanese land at Milne Bay</w:t>
      </w:r>
      <w:r w:rsidR="002C1017">
        <w:fldChar w:fldCharType="begin"/>
      </w:r>
      <w:r w:rsidR="002C1017">
        <w:instrText xml:space="preserve"> XE "</w:instrText>
      </w:r>
      <w:r w:rsidR="002C1017" w:rsidRPr="00B07E6E">
        <w:instrText>Milne Bay</w:instrText>
      </w:r>
      <w:r w:rsidR="002C1017">
        <w:instrText xml:space="preserve">" </w:instrText>
      </w:r>
      <w:r w:rsidR="002C1017">
        <w:fldChar w:fldCharType="end"/>
      </w:r>
    </w:p>
    <w:p w14:paraId="2E117F17" w14:textId="77777777" w:rsidR="00FF57A9" w:rsidRPr="00FF57A9" w:rsidRDefault="00FF57A9" w:rsidP="002D62EA">
      <w:pPr>
        <w:pStyle w:val="BodyText"/>
      </w:pPr>
      <w:r w:rsidRPr="00FF57A9">
        <w:t xml:space="preserve">17 Sept </w:t>
      </w:r>
      <w:r w:rsidR="002D62EA">
        <w:tab/>
      </w:r>
      <w:r w:rsidRPr="00FF57A9">
        <w:tab/>
        <w:t>Japanese drive over Owen Stanley Ranges</w:t>
      </w:r>
      <w:r w:rsidR="002C1017">
        <w:fldChar w:fldCharType="begin"/>
      </w:r>
      <w:r w:rsidR="002C1017">
        <w:instrText xml:space="preserve"> XE "</w:instrText>
      </w:r>
      <w:r w:rsidR="002C1017" w:rsidRPr="00EB4B6C">
        <w:instrText>Owen Stanley Ranges</w:instrText>
      </w:r>
      <w:r w:rsidR="002C1017">
        <w:instrText xml:space="preserve">" </w:instrText>
      </w:r>
      <w:r w:rsidR="002C1017">
        <w:fldChar w:fldCharType="end"/>
      </w:r>
      <w:r w:rsidRPr="00FF57A9">
        <w:t xml:space="preserve"> is halted at Imita Ridge</w:t>
      </w:r>
      <w:r w:rsidR="002C1017">
        <w:fldChar w:fldCharType="begin"/>
      </w:r>
      <w:r w:rsidR="002C1017">
        <w:instrText xml:space="preserve"> XE "</w:instrText>
      </w:r>
      <w:r w:rsidR="002C1017" w:rsidRPr="00AB3D4A">
        <w:instrText>Imita Ridge</w:instrText>
      </w:r>
      <w:r w:rsidR="002C1017">
        <w:instrText xml:space="preserve">" </w:instrText>
      </w:r>
      <w:r w:rsidR="002C1017">
        <w:fldChar w:fldCharType="end"/>
      </w:r>
    </w:p>
    <w:p w14:paraId="704564A1" w14:textId="77777777" w:rsidR="00FF57A9" w:rsidRPr="00FF57A9" w:rsidRDefault="00FF57A9" w:rsidP="002D62EA">
      <w:pPr>
        <w:pStyle w:val="BodyText"/>
      </w:pPr>
      <w:r w:rsidRPr="00FF57A9">
        <w:t xml:space="preserve">2 Nov </w:t>
      </w:r>
      <w:r w:rsidRPr="00FF57A9">
        <w:tab/>
      </w:r>
      <w:r w:rsidR="002D62EA">
        <w:tab/>
      </w:r>
      <w:r w:rsidRPr="00FF57A9">
        <w:t>Kokoda</w:t>
      </w:r>
      <w:r w:rsidR="002C1017">
        <w:fldChar w:fldCharType="begin"/>
      </w:r>
      <w:r w:rsidR="002C1017">
        <w:instrText xml:space="preserve"> XE "</w:instrText>
      </w:r>
      <w:r w:rsidR="002C1017" w:rsidRPr="00CF7BA5">
        <w:instrText>Kokoda</w:instrText>
      </w:r>
      <w:r w:rsidR="002C1017">
        <w:instrText xml:space="preserve">" </w:instrText>
      </w:r>
      <w:r w:rsidR="002C1017">
        <w:fldChar w:fldCharType="end"/>
      </w:r>
      <w:r w:rsidRPr="00FF57A9">
        <w:t xml:space="preserve"> recaptured</w:t>
      </w:r>
    </w:p>
    <w:p w14:paraId="31325512" w14:textId="77777777" w:rsidR="00FF57A9" w:rsidRPr="00FF57A9" w:rsidRDefault="00FF57A9" w:rsidP="002D62EA">
      <w:pPr>
        <w:pStyle w:val="BodyText"/>
      </w:pPr>
      <w:r w:rsidRPr="00FF57A9">
        <w:t xml:space="preserve">12-15 Nov </w:t>
      </w:r>
      <w:r w:rsidRPr="00FF57A9">
        <w:tab/>
        <w:t xml:space="preserve">Naval </w:t>
      </w:r>
      <w:r w:rsidR="002C1017">
        <w:t>B</w:t>
      </w:r>
      <w:r w:rsidRPr="00FF57A9">
        <w:t>attle of Guadalcanal</w:t>
      </w:r>
      <w:r w:rsidR="002C1017">
        <w:fldChar w:fldCharType="begin"/>
      </w:r>
      <w:r w:rsidR="002C1017">
        <w:instrText xml:space="preserve"> XE "</w:instrText>
      </w:r>
      <w:r w:rsidR="002C1017" w:rsidRPr="006D5339">
        <w:instrText>Battle of Guadalcanal</w:instrText>
      </w:r>
      <w:r w:rsidR="002C1017">
        <w:instrText xml:space="preserve">" </w:instrText>
      </w:r>
      <w:r w:rsidR="002C1017">
        <w:fldChar w:fldCharType="end"/>
      </w:r>
    </w:p>
    <w:p w14:paraId="72F6729F" w14:textId="77777777" w:rsidR="00FF57A9" w:rsidRPr="00FF57A9" w:rsidRDefault="00FF57A9" w:rsidP="002D62EA">
      <w:pPr>
        <w:pStyle w:val="BodyText"/>
      </w:pPr>
      <w:r w:rsidRPr="00FF57A9">
        <w:t xml:space="preserve">9 Dec </w:t>
      </w:r>
      <w:r w:rsidRPr="00FF57A9">
        <w:tab/>
      </w:r>
      <w:r w:rsidR="002D62EA">
        <w:tab/>
      </w:r>
      <w:r w:rsidRPr="00FF57A9">
        <w:t xml:space="preserve">Australians </w:t>
      </w:r>
      <w:r w:rsidR="002D62EA">
        <w:t xml:space="preserve">forces </w:t>
      </w:r>
      <w:r w:rsidRPr="00FF57A9">
        <w:t>capture Gona</w:t>
      </w:r>
    </w:p>
    <w:p w14:paraId="73982ADB" w14:textId="77777777" w:rsidR="00FF57A9" w:rsidRPr="002D62EA" w:rsidRDefault="00FF57A9" w:rsidP="002D62EA">
      <w:pPr>
        <w:pStyle w:val="BodyText"/>
        <w:rPr>
          <w:b/>
          <w:bCs/>
          <w:iCs w:val="0"/>
        </w:rPr>
      </w:pPr>
      <w:r w:rsidRPr="002D62EA">
        <w:rPr>
          <w:b/>
          <w:bCs/>
          <w:iCs w:val="0"/>
        </w:rPr>
        <w:t xml:space="preserve">1943 </w:t>
      </w:r>
    </w:p>
    <w:p w14:paraId="2FB0FF62" w14:textId="77777777" w:rsidR="00FF57A9" w:rsidRPr="00FF57A9" w:rsidRDefault="00FF57A9" w:rsidP="002D62EA">
      <w:pPr>
        <w:pStyle w:val="BodyText"/>
      </w:pPr>
      <w:r w:rsidRPr="00FF57A9">
        <w:t xml:space="preserve">23 Jan </w:t>
      </w:r>
      <w:r w:rsidRPr="00FF57A9">
        <w:tab/>
      </w:r>
      <w:r w:rsidR="002D62EA">
        <w:tab/>
      </w:r>
      <w:r w:rsidRPr="00FF57A9">
        <w:t>Organised Japanese resistance in Papua ends</w:t>
      </w:r>
    </w:p>
    <w:p w14:paraId="344214C4" w14:textId="77777777" w:rsidR="00FF57A9" w:rsidRPr="00FF57A9" w:rsidRDefault="00FF57A9" w:rsidP="002D62EA">
      <w:pPr>
        <w:pStyle w:val="BodyText"/>
      </w:pPr>
      <w:r w:rsidRPr="00FF57A9">
        <w:t xml:space="preserve">18 Feb </w:t>
      </w:r>
      <w:r w:rsidRPr="00FF57A9">
        <w:tab/>
      </w:r>
      <w:r w:rsidR="002D62EA">
        <w:tab/>
      </w:r>
      <w:r w:rsidRPr="00FF57A9">
        <w:t>9th Australian Division</w:t>
      </w:r>
      <w:r w:rsidR="002C1017">
        <w:fldChar w:fldCharType="begin"/>
      </w:r>
      <w:r w:rsidR="002C1017">
        <w:instrText xml:space="preserve"> XE "</w:instrText>
      </w:r>
      <w:r w:rsidR="002C1017" w:rsidRPr="00D32EA4">
        <w:instrText>9th Australian Division</w:instrText>
      </w:r>
      <w:r w:rsidR="002C1017">
        <w:instrText xml:space="preserve">" </w:instrText>
      </w:r>
      <w:r w:rsidR="002C1017">
        <w:fldChar w:fldCharType="end"/>
      </w:r>
      <w:r w:rsidRPr="00FF57A9">
        <w:t xml:space="preserve"> arrives home at Fremantle</w:t>
      </w:r>
      <w:r w:rsidR="002C1017">
        <w:fldChar w:fldCharType="begin"/>
      </w:r>
      <w:r w:rsidR="002C1017">
        <w:instrText xml:space="preserve"> XE "</w:instrText>
      </w:r>
      <w:r w:rsidR="002C1017" w:rsidRPr="00CD064F">
        <w:instrText>Fremantle</w:instrText>
      </w:r>
      <w:r w:rsidR="002C1017">
        <w:instrText xml:space="preserve">" </w:instrText>
      </w:r>
      <w:r w:rsidR="002C1017">
        <w:fldChar w:fldCharType="end"/>
      </w:r>
    </w:p>
    <w:p w14:paraId="66236596" w14:textId="492584DD" w:rsidR="00FF57A9" w:rsidRPr="00FF57A9" w:rsidRDefault="00FF57A9" w:rsidP="002D62EA">
      <w:pPr>
        <w:pStyle w:val="BodyText"/>
      </w:pPr>
      <w:r w:rsidRPr="00FF57A9">
        <w:t>2-4 Mar</w:t>
      </w:r>
      <w:r w:rsidR="002D62EA">
        <w:tab/>
      </w:r>
      <w:r w:rsidR="002D62EA">
        <w:tab/>
      </w:r>
      <w:r w:rsidRPr="00FF57A9">
        <w:t>Battle of Bismarck Sea</w:t>
      </w:r>
      <w:r w:rsidR="002C1017">
        <w:fldChar w:fldCharType="begin"/>
      </w:r>
      <w:r w:rsidR="002C1017">
        <w:instrText xml:space="preserve"> XE "</w:instrText>
      </w:r>
      <w:r w:rsidR="002C1017" w:rsidRPr="00644EE6">
        <w:instrText>Battle of Bismarck Sea</w:instrText>
      </w:r>
      <w:r w:rsidR="002C1017">
        <w:instrText xml:space="preserve">" </w:instrText>
      </w:r>
      <w:r w:rsidR="002C1017">
        <w:fldChar w:fldCharType="end"/>
      </w:r>
    </w:p>
    <w:p w14:paraId="76FD2925" w14:textId="77777777" w:rsidR="007B7950" w:rsidRPr="007B7950" w:rsidRDefault="007B7950" w:rsidP="002D62EA">
      <w:pPr>
        <w:pStyle w:val="BodyText"/>
      </w:pPr>
      <w:r w:rsidRPr="007B7950">
        <w:t>June 30</w:t>
      </w:r>
      <w:r w:rsidR="002D62EA">
        <w:tab/>
      </w:r>
      <w:r>
        <w:tab/>
        <w:t>“</w:t>
      </w:r>
      <w:r w:rsidRPr="007B7950">
        <w:t>Operation Cartwheel</w:t>
      </w:r>
      <w:r w:rsidR="002C1017">
        <w:fldChar w:fldCharType="begin"/>
      </w:r>
      <w:r w:rsidR="002C1017">
        <w:instrText xml:space="preserve"> XE "</w:instrText>
      </w:r>
      <w:r w:rsidR="002C1017" w:rsidRPr="009E6E21">
        <w:instrText>Operation Cartwheel</w:instrText>
      </w:r>
      <w:r w:rsidR="002C1017">
        <w:instrText xml:space="preserve">" </w:instrText>
      </w:r>
      <w:r w:rsidR="002C1017">
        <w:fldChar w:fldCharType="end"/>
      </w:r>
      <w:r>
        <w:t>”</w:t>
      </w:r>
      <w:r w:rsidRPr="007B7950">
        <w:t xml:space="preserve"> begins with Allied landings in central Solomon Islands</w:t>
      </w:r>
      <w:r w:rsidR="002C1017">
        <w:fldChar w:fldCharType="begin"/>
      </w:r>
      <w:r w:rsidR="002C1017">
        <w:instrText xml:space="preserve"> XE "</w:instrText>
      </w:r>
      <w:r w:rsidR="002C1017" w:rsidRPr="009C0E07">
        <w:instrText>Solomon Islands</w:instrText>
      </w:r>
      <w:r w:rsidR="002C1017">
        <w:instrText xml:space="preserve">" </w:instrText>
      </w:r>
      <w:r w:rsidR="002C1017">
        <w:fldChar w:fldCharType="end"/>
      </w:r>
      <w:r w:rsidRPr="007B7950">
        <w:t>, Trobriand Islands</w:t>
      </w:r>
      <w:r w:rsidR="00286CB2">
        <w:fldChar w:fldCharType="begin"/>
      </w:r>
      <w:r w:rsidR="00286CB2">
        <w:instrText xml:space="preserve"> XE "</w:instrText>
      </w:r>
      <w:r w:rsidR="00286CB2" w:rsidRPr="0066463A">
        <w:instrText>Trobriand Islands</w:instrText>
      </w:r>
      <w:r w:rsidR="00286CB2">
        <w:instrText xml:space="preserve">" </w:instrText>
      </w:r>
      <w:r w:rsidR="00286CB2">
        <w:fldChar w:fldCharType="end"/>
      </w:r>
      <w:r w:rsidRPr="007B7950">
        <w:t>, and Nassau Bay</w:t>
      </w:r>
      <w:r w:rsidR="00286CB2">
        <w:fldChar w:fldCharType="begin"/>
      </w:r>
      <w:r w:rsidR="00286CB2">
        <w:instrText xml:space="preserve"> XE "</w:instrText>
      </w:r>
      <w:r w:rsidR="00286CB2" w:rsidRPr="00365AED">
        <w:instrText>Nassau Bay</w:instrText>
      </w:r>
      <w:r w:rsidR="00286CB2">
        <w:instrText xml:space="preserve">" </w:instrText>
      </w:r>
      <w:r w:rsidR="00286CB2">
        <w:fldChar w:fldCharType="end"/>
      </w:r>
      <w:r w:rsidRPr="007B7950">
        <w:t xml:space="preserve"> area of New Guinea. </w:t>
      </w:r>
    </w:p>
    <w:p w14:paraId="692061BB" w14:textId="77777777" w:rsidR="007B7950" w:rsidRPr="007B7950" w:rsidRDefault="007B7950" w:rsidP="002D62EA">
      <w:pPr>
        <w:pStyle w:val="BodyText"/>
      </w:pPr>
      <w:r w:rsidRPr="007B7950">
        <w:t>Aug. 5</w:t>
      </w:r>
      <w:r>
        <w:tab/>
      </w:r>
      <w:r w:rsidR="002D62EA">
        <w:tab/>
      </w:r>
      <w:r w:rsidRPr="007B7950">
        <w:t>After 12 days of heavy fighting, Americans capture Munda Airfield</w:t>
      </w:r>
      <w:r w:rsidR="00286CB2">
        <w:fldChar w:fldCharType="begin"/>
      </w:r>
      <w:r w:rsidR="00286CB2">
        <w:instrText xml:space="preserve"> XE "</w:instrText>
      </w:r>
      <w:r w:rsidR="00286CB2" w:rsidRPr="005C5B38">
        <w:instrText>Munda Airfield</w:instrText>
      </w:r>
      <w:r w:rsidR="00286CB2">
        <w:instrText xml:space="preserve">" </w:instrText>
      </w:r>
      <w:r w:rsidR="00286CB2">
        <w:fldChar w:fldCharType="end"/>
      </w:r>
      <w:r w:rsidRPr="007B7950">
        <w:t xml:space="preserve">, New Georgia, central Solomons. </w:t>
      </w:r>
    </w:p>
    <w:p w14:paraId="1A52355A" w14:textId="77777777" w:rsidR="007B7950" w:rsidRPr="007B7950" w:rsidRDefault="007B7950" w:rsidP="002D62EA">
      <w:pPr>
        <w:pStyle w:val="BodyText"/>
      </w:pPr>
      <w:r w:rsidRPr="007B7950">
        <w:t>Oct. 2</w:t>
      </w:r>
      <w:r>
        <w:tab/>
      </w:r>
      <w:r w:rsidR="002D62EA">
        <w:tab/>
      </w:r>
      <w:r w:rsidRPr="007B7950">
        <w:t>Japanese withdraw successfully from Kolombangara; Australians capture Finschhafen</w:t>
      </w:r>
      <w:r w:rsidR="00286CB2">
        <w:fldChar w:fldCharType="begin"/>
      </w:r>
      <w:r w:rsidR="00286CB2">
        <w:instrText xml:space="preserve"> XE "</w:instrText>
      </w:r>
      <w:r w:rsidR="00286CB2" w:rsidRPr="002B3325">
        <w:instrText>Finschhafen</w:instrText>
      </w:r>
      <w:r w:rsidR="00286CB2">
        <w:instrText xml:space="preserve">" </w:instrText>
      </w:r>
      <w:r w:rsidR="00286CB2">
        <w:fldChar w:fldCharType="end"/>
      </w:r>
      <w:r w:rsidRPr="007B7950">
        <w:t xml:space="preserve">, New Guinea. </w:t>
      </w:r>
    </w:p>
    <w:p w14:paraId="5ED57F2E" w14:textId="77777777" w:rsidR="007B7950" w:rsidRPr="007B7950" w:rsidRDefault="007B7950" w:rsidP="002D62EA">
      <w:pPr>
        <w:pStyle w:val="BodyText"/>
      </w:pPr>
      <w:r w:rsidRPr="007B7950">
        <w:t>Oct. 12</w:t>
      </w:r>
      <w:r>
        <w:tab/>
      </w:r>
      <w:r w:rsidR="00A31E92">
        <w:tab/>
      </w:r>
      <w:r w:rsidRPr="007B7950">
        <w:t>United States Army Air Forces begin heavy air attacks on Rabaul</w:t>
      </w:r>
      <w:r w:rsidR="00120407">
        <w:fldChar w:fldCharType="begin"/>
      </w:r>
      <w:r w:rsidR="00120407">
        <w:instrText xml:space="preserve"> XE "</w:instrText>
      </w:r>
      <w:r w:rsidR="00120407" w:rsidRPr="00D05599">
        <w:instrText>Rabaul</w:instrText>
      </w:r>
      <w:r w:rsidR="00120407">
        <w:instrText xml:space="preserve">" </w:instrText>
      </w:r>
      <w:r w:rsidR="00120407">
        <w:fldChar w:fldCharType="end"/>
      </w:r>
      <w:r w:rsidRPr="007B7950">
        <w:t xml:space="preserve">, New Britain. </w:t>
      </w:r>
    </w:p>
    <w:p w14:paraId="3F7CFE79" w14:textId="77777777" w:rsidR="007B7950" w:rsidRPr="007B7950" w:rsidRDefault="007B7950" w:rsidP="002D62EA">
      <w:pPr>
        <w:pStyle w:val="BodyText"/>
      </w:pPr>
      <w:r w:rsidRPr="007B7950">
        <w:t>Nov. 1</w:t>
      </w:r>
      <w:r>
        <w:tab/>
      </w:r>
      <w:r w:rsidR="00A31E92">
        <w:tab/>
      </w:r>
      <w:r w:rsidRPr="007B7950">
        <w:t>Americans land on Bougainville Island</w:t>
      </w:r>
      <w:r w:rsidR="00286CB2">
        <w:fldChar w:fldCharType="begin"/>
      </w:r>
      <w:r w:rsidR="00286CB2">
        <w:instrText xml:space="preserve"> XE "</w:instrText>
      </w:r>
      <w:r w:rsidR="00286CB2" w:rsidRPr="000129DE">
        <w:instrText>Bougainville Island</w:instrText>
      </w:r>
      <w:r w:rsidR="00286CB2">
        <w:instrText xml:space="preserve">" </w:instrText>
      </w:r>
      <w:r w:rsidR="00286CB2">
        <w:fldChar w:fldCharType="end"/>
      </w:r>
      <w:r w:rsidRPr="007B7950">
        <w:t>, northern Solomons; during following night, Japanese naval task force is defeated offshore (Battle of Empress Augusta Bay</w:t>
      </w:r>
      <w:r w:rsidR="00286CB2">
        <w:fldChar w:fldCharType="begin"/>
      </w:r>
      <w:r w:rsidR="00286CB2">
        <w:instrText xml:space="preserve"> XE "</w:instrText>
      </w:r>
      <w:r w:rsidR="00286CB2" w:rsidRPr="002F0164">
        <w:instrText>Battle of Empress Augusta Bay</w:instrText>
      </w:r>
      <w:r w:rsidR="00286CB2">
        <w:instrText xml:space="preserve">" </w:instrText>
      </w:r>
      <w:r w:rsidR="00286CB2">
        <w:fldChar w:fldCharType="end"/>
      </w:r>
      <w:r w:rsidRPr="007B7950">
        <w:t xml:space="preserve">). </w:t>
      </w:r>
    </w:p>
    <w:p w14:paraId="393B3DFA" w14:textId="77777777" w:rsidR="007B7950" w:rsidRPr="007B7950" w:rsidRDefault="007B7950" w:rsidP="002D62EA">
      <w:pPr>
        <w:pStyle w:val="BodyText"/>
      </w:pPr>
      <w:r w:rsidRPr="007B7950">
        <w:t>Dec. 24</w:t>
      </w:r>
      <w:r w:rsidR="00A31E92">
        <w:tab/>
      </w:r>
      <w:r>
        <w:tab/>
      </w:r>
      <w:r w:rsidRPr="007B7950">
        <w:t xml:space="preserve">Bougainville beachhead, containing new airfields, is secured. </w:t>
      </w:r>
    </w:p>
    <w:p w14:paraId="30C56761" w14:textId="77777777" w:rsidR="007B7950" w:rsidRPr="007B7950" w:rsidRDefault="007B7950" w:rsidP="002D62EA">
      <w:pPr>
        <w:pStyle w:val="BodyText"/>
      </w:pPr>
      <w:r w:rsidRPr="007B7950">
        <w:t>Dec. 26</w:t>
      </w:r>
      <w:r w:rsidR="00A31E92">
        <w:tab/>
      </w:r>
      <w:r>
        <w:tab/>
      </w:r>
      <w:r w:rsidRPr="007B7950">
        <w:t>Americans land at Cape Gloucester</w:t>
      </w:r>
      <w:r w:rsidR="00286CB2">
        <w:fldChar w:fldCharType="begin"/>
      </w:r>
      <w:r w:rsidR="00286CB2">
        <w:instrText xml:space="preserve"> XE "</w:instrText>
      </w:r>
      <w:r w:rsidR="00286CB2" w:rsidRPr="006138F1">
        <w:instrText>Cape Gloucester</w:instrText>
      </w:r>
      <w:r w:rsidR="00286CB2">
        <w:instrText xml:space="preserve">" </w:instrText>
      </w:r>
      <w:r w:rsidR="00286CB2">
        <w:fldChar w:fldCharType="end"/>
      </w:r>
      <w:r w:rsidRPr="007B7950">
        <w:t>, New Britain. Cape Gloucester airfields are secured.</w:t>
      </w:r>
    </w:p>
    <w:p w14:paraId="201BB9A0" w14:textId="77777777" w:rsidR="00FF57A9" w:rsidRPr="00A31E92" w:rsidRDefault="00FF57A9" w:rsidP="00A31E92">
      <w:pPr>
        <w:pStyle w:val="BodyText"/>
        <w:rPr>
          <w:b/>
          <w:bCs/>
          <w:iCs w:val="0"/>
        </w:rPr>
      </w:pPr>
      <w:r w:rsidRPr="00A31E92">
        <w:rPr>
          <w:b/>
          <w:bCs/>
          <w:iCs w:val="0"/>
        </w:rPr>
        <w:t xml:space="preserve">1944 </w:t>
      </w:r>
    </w:p>
    <w:p w14:paraId="62ACEA3E" w14:textId="77777777" w:rsidR="000447F9" w:rsidRPr="000447F9" w:rsidRDefault="000447F9" w:rsidP="002D62EA">
      <w:pPr>
        <w:pStyle w:val="BodyText"/>
      </w:pPr>
      <w:r w:rsidRPr="000447F9">
        <w:t>Feb. 18</w:t>
      </w:r>
      <w:r w:rsidR="00A43FA0">
        <w:tab/>
      </w:r>
      <w:r w:rsidR="00A31E92">
        <w:tab/>
      </w:r>
      <w:r w:rsidRPr="000447F9">
        <w:t>United States naval task forces complete neutralization of Japanese base at Truk</w:t>
      </w:r>
      <w:r w:rsidR="00286CB2">
        <w:fldChar w:fldCharType="begin"/>
      </w:r>
      <w:r w:rsidR="00286CB2">
        <w:instrText xml:space="preserve"> XE "</w:instrText>
      </w:r>
      <w:r w:rsidR="00286CB2" w:rsidRPr="00D123A0">
        <w:instrText>Truk</w:instrText>
      </w:r>
      <w:r w:rsidR="00286CB2">
        <w:instrText xml:space="preserve">" </w:instrText>
      </w:r>
      <w:r w:rsidR="00286CB2">
        <w:fldChar w:fldCharType="end"/>
      </w:r>
      <w:r w:rsidRPr="000447F9">
        <w:t>; Americans begin landing on Eniwetok</w:t>
      </w:r>
      <w:r w:rsidR="00286CB2">
        <w:fldChar w:fldCharType="begin"/>
      </w:r>
      <w:r w:rsidR="00286CB2">
        <w:instrText xml:space="preserve"> XE "</w:instrText>
      </w:r>
      <w:r w:rsidR="00286CB2" w:rsidRPr="00474583">
        <w:instrText>Eniwetok</w:instrText>
      </w:r>
      <w:r w:rsidR="00286CB2">
        <w:instrText xml:space="preserve">" </w:instrText>
      </w:r>
      <w:r w:rsidR="00286CB2">
        <w:fldChar w:fldCharType="end"/>
      </w:r>
      <w:r w:rsidRPr="000447F9">
        <w:t xml:space="preserve">, Marshall Islands (atoll is secured by Feb. 23). </w:t>
      </w:r>
    </w:p>
    <w:p w14:paraId="1EA3326E" w14:textId="77777777" w:rsidR="000447F9" w:rsidRPr="000447F9" w:rsidRDefault="000447F9" w:rsidP="002D62EA">
      <w:pPr>
        <w:pStyle w:val="BodyText"/>
      </w:pPr>
      <w:r w:rsidRPr="000447F9">
        <w:t>March 24</w:t>
      </w:r>
      <w:r w:rsidR="00A43FA0">
        <w:tab/>
      </w:r>
      <w:r w:rsidRPr="000447F9">
        <w:t xml:space="preserve">Organized Japanese resistance is broken on Bougainville and Los Negros. </w:t>
      </w:r>
    </w:p>
    <w:p w14:paraId="75D25AA2" w14:textId="77777777" w:rsidR="000447F9" w:rsidRPr="000447F9" w:rsidRDefault="000447F9" w:rsidP="002D62EA">
      <w:pPr>
        <w:pStyle w:val="BodyText"/>
      </w:pPr>
      <w:r w:rsidRPr="000447F9">
        <w:lastRenderedPageBreak/>
        <w:t>April 22</w:t>
      </w:r>
      <w:r w:rsidR="00A43FA0">
        <w:tab/>
      </w:r>
      <w:r w:rsidR="00A31E92">
        <w:tab/>
      </w:r>
      <w:r w:rsidRPr="000447F9">
        <w:t>Allied forces land in Hollandia</w:t>
      </w:r>
      <w:r w:rsidR="00286CB2">
        <w:fldChar w:fldCharType="begin"/>
      </w:r>
      <w:r w:rsidR="00286CB2">
        <w:instrText xml:space="preserve"> XE "</w:instrText>
      </w:r>
      <w:r w:rsidR="00286CB2" w:rsidRPr="00AA3DD4">
        <w:instrText>Hollandia</w:instrText>
      </w:r>
      <w:r w:rsidR="00286CB2">
        <w:instrText xml:space="preserve">" </w:instrText>
      </w:r>
      <w:r w:rsidR="00286CB2">
        <w:fldChar w:fldCharType="end"/>
      </w:r>
      <w:r w:rsidRPr="000447F9">
        <w:t xml:space="preserve"> area of New Guinea. </w:t>
      </w:r>
    </w:p>
    <w:p w14:paraId="21EBED4B" w14:textId="4551C989" w:rsidR="000447F9" w:rsidRPr="000447F9" w:rsidRDefault="000447F9" w:rsidP="002D62EA">
      <w:pPr>
        <w:pStyle w:val="BodyText"/>
      </w:pPr>
      <w:r w:rsidRPr="000447F9">
        <w:t>May 17</w:t>
      </w:r>
      <w:r w:rsidR="00A43FA0">
        <w:tab/>
      </w:r>
      <w:r w:rsidR="00A31E92">
        <w:tab/>
      </w:r>
      <w:r w:rsidRPr="000447F9">
        <w:t>Allied operations commenced against Wakde Islands</w:t>
      </w:r>
      <w:r w:rsidR="00286CB2">
        <w:fldChar w:fldCharType="begin"/>
      </w:r>
      <w:r w:rsidR="00286CB2">
        <w:instrText xml:space="preserve"> XE "</w:instrText>
      </w:r>
      <w:r w:rsidR="00286CB2" w:rsidRPr="00C36B9D">
        <w:instrText>Wakde Islands</w:instrText>
      </w:r>
      <w:r w:rsidR="00286CB2">
        <w:instrText xml:space="preserve">" </w:instrText>
      </w:r>
      <w:r w:rsidR="00286CB2">
        <w:fldChar w:fldCharType="end"/>
      </w:r>
      <w:r w:rsidRPr="000447F9">
        <w:t xml:space="preserve"> off </w:t>
      </w:r>
      <w:r w:rsidR="00621A3E">
        <w:t>Dutch</w:t>
      </w:r>
      <w:r w:rsidRPr="000447F9">
        <w:t xml:space="preserve"> New Guinea coast</w:t>
      </w:r>
      <w:r w:rsidR="00A43FA0">
        <w:t>.</w:t>
      </w:r>
    </w:p>
    <w:p w14:paraId="72FB1436" w14:textId="77777777" w:rsidR="000447F9" w:rsidRPr="000447F9" w:rsidRDefault="000447F9" w:rsidP="002D62EA">
      <w:pPr>
        <w:pStyle w:val="BodyText"/>
      </w:pPr>
      <w:r w:rsidRPr="000447F9">
        <w:t>May 27</w:t>
      </w:r>
      <w:r w:rsidR="00A43FA0">
        <w:tab/>
      </w:r>
      <w:r w:rsidR="00A31E92">
        <w:tab/>
      </w:r>
      <w:r w:rsidRPr="000447F9">
        <w:t>New Guinea area, Allied forces land on Biak Island</w:t>
      </w:r>
      <w:r w:rsidR="00286CB2">
        <w:fldChar w:fldCharType="begin"/>
      </w:r>
      <w:r w:rsidR="00286CB2">
        <w:instrText xml:space="preserve"> XE "</w:instrText>
      </w:r>
      <w:r w:rsidR="00286CB2" w:rsidRPr="002F6DC4">
        <w:instrText>Biak Island</w:instrText>
      </w:r>
      <w:r w:rsidR="00286CB2">
        <w:instrText xml:space="preserve">" </w:instrText>
      </w:r>
      <w:r w:rsidR="00286CB2">
        <w:fldChar w:fldCharType="end"/>
      </w:r>
      <w:r w:rsidRPr="000447F9">
        <w:t xml:space="preserve">. </w:t>
      </w:r>
    </w:p>
    <w:p w14:paraId="25433DC6" w14:textId="77777777" w:rsidR="000447F9" w:rsidRPr="000447F9" w:rsidRDefault="000447F9" w:rsidP="002D62EA">
      <w:pPr>
        <w:pStyle w:val="BodyText"/>
      </w:pPr>
      <w:r w:rsidRPr="000447F9">
        <w:t>June 15</w:t>
      </w:r>
      <w:r w:rsidR="00A43FA0">
        <w:tab/>
      </w:r>
      <w:r w:rsidR="00A31E92">
        <w:tab/>
      </w:r>
      <w:r w:rsidRPr="000447F9">
        <w:t>United States Marines invade Saipan</w:t>
      </w:r>
      <w:r w:rsidR="00286CB2">
        <w:fldChar w:fldCharType="begin"/>
      </w:r>
      <w:r w:rsidR="00286CB2">
        <w:instrText xml:space="preserve"> XE "</w:instrText>
      </w:r>
      <w:r w:rsidR="00286CB2" w:rsidRPr="00DC08B0">
        <w:instrText>Saipan</w:instrText>
      </w:r>
      <w:r w:rsidR="00286CB2">
        <w:instrText xml:space="preserve">" </w:instrText>
      </w:r>
      <w:r w:rsidR="00286CB2">
        <w:fldChar w:fldCharType="end"/>
      </w:r>
      <w:r w:rsidRPr="000447F9">
        <w:t>, Mariana Islands</w:t>
      </w:r>
      <w:r w:rsidR="00286CB2">
        <w:fldChar w:fldCharType="begin"/>
      </w:r>
      <w:r w:rsidR="00286CB2">
        <w:instrText xml:space="preserve"> XE "</w:instrText>
      </w:r>
      <w:r w:rsidR="00286CB2" w:rsidRPr="002A373C">
        <w:instrText>Mariana Islands</w:instrText>
      </w:r>
      <w:r w:rsidR="00286CB2">
        <w:instrText xml:space="preserve">" </w:instrText>
      </w:r>
      <w:r w:rsidR="00286CB2">
        <w:fldChar w:fldCharType="end"/>
      </w:r>
      <w:r w:rsidRPr="000447F9">
        <w:t xml:space="preserve">. </w:t>
      </w:r>
    </w:p>
    <w:p w14:paraId="1FA5ACF9" w14:textId="77777777" w:rsidR="000447F9" w:rsidRPr="000447F9" w:rsidRDefault="000447F9" w:rsidP="002D62EA">
      <w:pPr>
        <w:pStyle w:val="BodyText"/>
      </w:pPr>
      <w:r w:rsidRPr="000447F9">
        <w:t>June 19</w:t>
      </w:r>
      <w:r w:rsidR="00A43FA0">
        <w:tab/>
      </w:r>
      <w:r w:rsidR="00A31E92">
        <w:tab/>
      </w:r>
      <w:r w:rsidRPr="000447F9">
        <w:t>Japanese Fleet</w:t>
      </w:r>
      <w:r w:rsidR="00CB0241">
        <w:fldChar w:fldCharType="begin"/>
      </w:r>
      <w:r w:rsidR="00CB0241">
        <w:instrText xml:space="preserve"> XE "</w:instrText>
      </w:r>
      <w:r w:rsidR="00CB0241" w:rsidRPr="00D63E5D">
        <w:instrText>Japanese Fleet</w:instrText>
      </w:r>
      <w:r w:rsidR="00CB0241">
        <w:instrText xml:space="preserve">" </w:instrText>
      </w:r>
      <w:r w:rsidR="00CB0241">
        <w:fldChar w:fldCharType="end"/>
      </w:r>
      <w:r w:rsidRPr="000447F9">
        <w:t xml:space="preserve"> is badly defeated by United States carrier aviation in Battle of the Philippine Sea</w:t>
      </w:r>
      <w:r w:rsidR="00286CB2">
        <w:fldChar w:fldCharType="begin"/>
      </w:r>
      <w:r w:rsidR="00286CB2">
        <w:instrText xml:space="preserve"> XE "</w:instrText>
      </w:r>
      <w:r w:rsidR="00286CB2" w:rsidRPr="009F55E2">
        <w:instrText>Battle of the Philippine Sea</w:instrText>
      </w:r>
      <w:r w:rsidR="00286CB2">
        <w:instrText xml:space="preserve">" </w:instrText>
      </w:r>
      <w:r w:rsidR="00286CB2">
        <w:fldChar w:fldCharType="end"/>
      </w:r>
      <w:r w:rsidRPr="000447F9">
        <w:t xml:space="preserve"> ("Marianas Turkey Shoot</w:t>
      </w:r>
      <w:r w:rsidR="00FF11A8">
        <w:t>”</w:t>
      </w:r>
      <w:r w:rsidRPr="000447F9">
        <w:t xml:space="preserve">; battle ends June 20). </w:t>
      </w:r>
    </w:p>
    <w:p w14:paraId="31E99058" w14:textId="77777777" w:rsidR="000447F9" w:rsidRPr="000447F9" w:rsidRDefault="000447F9" w:rsidP="002D62EA">
      <w:pPr>
        <w:pStyle w:val="BodyText"/>
      </w:pPr>
      <w:r w:rsidRPr="000447F9">
        <w:t>July 9</w:t>
      </w:r>
      <w:r>
        <w:tab/>
      </w:r>
      <w:r w:rsidR="00A31E92">
        <w:tab/>
      </w:r>
      <w:r w:rsidRPr="000447F9">
        <w:t xml:space="preserve">Saipan is secured. </w:t>
      </w:r>
    </w:p>
    <w:p w14:paraId="6853492C" w14:textId="77777777" w:rsidR="000447F9" w:rsidRPr="000447F9" w:rsidRDefault="000447F9" w:rsidP="002D62EA">
      <w:pPr>
        <w:pStyle w:val="BodyText"/>
      </w:pPr>
      <w:r w:rsidRPr="000447F9">
        <w:t>July 21</w:t>
      </w:r>
      <w:r>
        <w:tab/>
      </w:r>
      <w:r w:rsidR="00A31E92">
        <w:tab/>
      </w:r>
      <w:r w:rsidRPr="000447F9">
        <w:t>Americans land on Guam</w:t>
      </w:r>
      <w:r w:rsidR="00286CB2">
        <w:fldChar w:fldCharType="begin"/>
      </w:r>
      <w:r w:rsidR="00286CB2">
        <w:instrText xml:space="preserve"> XE "</w:instrText>
      </w:r>
      <w:r w:rsidR="00286CB2" w:rsidRPr="00350B42">
        <w:instrText>Guam</w:instrText>
      </w:r>
      <w:r w:rsidR="00286CB2">
        <w:instrText xml:space="preserve">" </w:instrText>
      </w:r>
      <w:r w:rsidR="00286CB2">
        <w:fldChar w:fldCharType="end"/>
      </w:r>
      <w:r w:rsidRPr="000447F9">
        <w:t xml:space="preserve">. </w:t>
      </w:r>
    </w:p>
    <w:p w14:paraId="5E2B0894" w14:textId="77777777" w:rsidR="000447F9" w:rsidRPr="000447F9" w:rsidRDefault="000447F9" w:rsidP="002D62EA">
      <w:pPr>
        <w:pStyle w:val="BodyText"/>
      </w:pPr>
      <w:r w:rsidRPr="000447F9">
        <w:t>July 28</w:t>
      </w:r>
      <w:r>
        <w:tab/>
      </w:r>
      <w:r w:rsidR="00A31E92">
        <w:tab/>
      </w:r>
      <w:r w:rsidRPr="000447F9">
        <w:t xml:space="preserve">Organized Japanese resistance ends on Biak. </w:t>
      </w:r>
    </w:p>
    <w:p w14:paraId="33F50FAD" w14:textId="77777777" w:rsidR="000447F9" w:rsidRPr="000447F9" w:rsidRDefault="000447F9" w:rsidP="002D62EA">
      <w:pPr>
        <w:pStyle w:val="BodyText"/>
      </w:pPr>
      <w:r w:rsidRPr="000447F9">
        <w:t>July 30</w:t>
      </w:r>
      <w:r>
        <w:tab/>
      </w:r>
      <w:r w:rsidR="00A31E92">
        <w:tab/>
      </w:r>
      <w:r w:rsidRPr="000447F9">
        <w:t>Americans land on Vogelkop Peninsula</w:t>
      </w:r>
      <w:r w:rsidR="00286CB2">
        <w:fldChar w:fldCharType="begin"/>
      </w:r>
      <w:r w:rsidR="00286CB2">
        <w:instrText xml:space="preserve"> XE "</w:instrText>
      </w:r>
      <w:r w:rsidR="00286CB2" w:rsidRPr="00BF72BB">
        <w:instrText>Vogelkop Peninsula</w:instrText>
      </w:r>
      <w:r w:rsidR="00286CB2">
        <w:instrText xml:space="preserve">" </w:instrText>
      </w:r>
      <w:r w:rsidR="00286CB2">
        <w:fldChar w:fldCharType="end"/>
      </w:r>
      <w:r w:rsidRPr="000447F9">
        <w:t xml:space="preserve">, New Guinea. </w:t>
      </w:r>
    </w:p>
    <w:p w14:paraId="5B6727A1" w14:textId="77777777" w:rsidR="000447F9" w:rsidRPr="000447F9" w:rsidRDefault="000447F9" w:rsidP="002D62EA">
      <w:pPr>
        <w:pStyle w:val="BodyText"/>
      </w:pPr>
      <w:r w:rsidRPr="000447F9">
        <w:t>Aug. 10</w:t>
      </w:r>
      <w:r>
        <w:tab/>
      </w:r>
      <w:r w:rsidR="00A31E92">
        <w:tab/>
      </w:r>
      <w:r w:rsidRPr="000447F9">
        <w:t xml:space="preserve">Organized Japanese resistance is destroyed on Guam. </w:t>
      </w:r>
    </w:p>
    <w:p w14:paraId="1F6825C7" w14:textId="77777777" w:rsidR="000447F9" w:rsidRPr="000447F9" w:rsidRDefault="000447F9" w:rsidP="002D62EA">
      <w:pPr>
        <w:pStyle w:val="BodyText"/>
      </w:pPr>
      <w:r w:rsidRPr="000447F9">
        <w:t>Sept. 15</w:t>
      </w:r>
      <w:r w:rsidR="00A31E92">
        <w:tab/>
      </w:r>
      <w:r>
        <w:tab/>
      </w:r>
      <w:r w:rsidRPr="000447F9">
        <w:t>Americans land on Morotai</w:t>
      </w:r>
      <w:r w:rsidR="00286CB2">
        <w:fldChar w:fldCharType="begin"/>
      </w:r>
      <w:r w:rsidR="00286CB2">
        <w:instrText xml:space="preserve"> XE "</w:instrText>
      </w:r>
      <w:r w:rsidR="00286CB2" w:rsidRPr="00C463E1">
        <w:instrText>Morotai</w:instrText>
      </w:r>
      <w:r w:rsidR="00286CB2">
        <w:instrText xml:space="preserve">" </w:instrText>
      </w:r>
      <w:r w:rsidR="00286CB2">
        <w:fldChar w:fldCharType="end"/>
      </w:r>
      <w:r w:rsidRPr="000447F9">
        <w:t xml:space="preserve"> Island and Palau Islands</w:t>
      </w:r>
      <w:r w:rsidR="00286CB2">
        <w:fldChar w:fldCharType="begin"/>
      </w:r>
      <w:r w:rsidR="00286CB2">
        <w:instrText xml:space="preserve"> XE "</w:instrText>
      </w:r>
      <w:r w:rsidR="00286CB2" w:rsidRPr="002F4CC3">
        <w:instrText>Palau Islands</w:instrText>
      </w:r>
      <w:r w:rsidR="00286CB2">
        <w:instrText xml:space="preserve">" </w:instrText>
      </w:r>
      <w:r w:rsidR="00286CB2">
        <w:fldChar w:fldCharType="end"/>
      </w:r>
      <w:r w:rsidRPr="000447F9">
        <w:t xml:space="preserve">. </w:t>
      </w:r>
    </w:p>
    <w:p w14:paraId="757B5B2B" w14:textId="31C1AF46" w:rsidR="00FF57A9" w:rsidRPr="00FF57A9" w:rsidRDefault="00FF57A9" w:rsidP="002D62EA">
      <w:pPr>
        <w:pStyle w:val="BodyText"/>
      </w:pPr>
      <w:r w:rsidRPr="00FF57A9">
        <w:t xml:space="preserve">6 Oct </w:t>
      </w:r>
      <w:r w:rsidRPr="00FF57A9">
        <w:tab/>
      </w:r>
      <w:r w:rsidR="00A31E92">
        <w:tab/>
      </w:r>
      <w:r w:rsidRPr="00FF57A9">
        <w:t xml:space="preserve">Headquarters </w:t>
      </w:r>
      <w:r w:rsidR="00FF11A8">
        <w:t xml:space="preserve">Australian </w:t>
      </w:r>
      <w:r w:rsidRPr="00FF57A9">
        <w:t>3</w:t>
      </w:r>
      <w:r w:rsidRPr="00621A3E">
        <w:rPr>
          <w:vertAlign w:val="superscript"/>
        </w:rPr>
        <w:t>rd</w:t>
      </w:r>
      <w:r w:rsidR="00621A3E">
        <w:t xml:space="preserve"> </w:t>
      </w:r>
      <w:r w:rsidRPr="00FF57A9">
        <w:t>Division</w:t>
      </w:r>
      <w:r w:rsidR="00CB0241">
        <w:fldChar w:fldCharType="begin"/>
      </w:r>
      <w:r w:rsidR="00CB0241">
        <w:instrText xml:space="preserve"> XE "</w:instrText>
      </w:r>
      <w:r w:rsidR="00CB0241" w:rsidRPr="005557AE">
        <w:instrText>3rd Division</w:instrText>
      </w:r>
      <w:r w:rsidR="00CB0241">
        <w:instrText xml:space="preserve">" </w:instrText>
      </w:r>
      <w:r w:rsidR="00CB0241">
        <w:fldChar w:fldCharType="end"/>
      </w:r>
      <w:r w:rsidRPr="00FF57A9">
        <w:t xml:space="preserve"> opens at Torokina</w:t>
      </w:r>
      <w:r w:rsidR="00FF11A8">
        <w:t>,</w:t>
      </w:r>
      <w:r w:rsidR="00CB0241">
        <w:fldChar w:fldCharType="begin"/>
      </w:r>
      <w:r w:rsidR="00CB0241">
        <w:instrText xml:space="preserve"> XE "</w:instrText>
      </w:r>
      <w:r w:rsidR="00CB0241" w:rsidRPr="00352BA4">
        <w:instrText>Torokina,</w:instrText>
      </w:r>
      <w:r w:rsidR="00CB0241">
        <w:instrText xml:space="preserve">" </w:instrText>
      </w:r>
      <w:r w:rsidR="00CB0241">
        <w:fldChar w:fldCharType="end"/>
      </w:r>
      <w:r w:rsidR="00FF11A8">
        <w:t xml:space="preserve"> Bougainville</w:t>
      </w:r>
    </w:p>
    <w:p w14:paraId="18657789" w14:textId="77777777" w:rsidR="00FF57A9" w:rsidRPr="00FF57A9" w:rsidRDefault="00FF57A9" w:rsidP="002D62EA">
      <w:pPr>
        <w:pStyle w:val="BodyText"/>
      </w:pPr>
      <w:r w:rsidRPr="00FF57A9">
        <w:t xml:space="preserve">10 Oct </w:t>
      </w:r>
      <w:r w:rsidRPr="00FF57A9">
        <w:tab/>
      </w:r>
      <w:r w:rsidR="00A31E92">
        <w:tab/>
      </w:r>
      <w:r w:rsidRPr="00FF57A9">
        <w:t>American Third Fleet</w:t>
      </w:r>
      <w:r w:rsidR="00CB0241">
        <w:fldChar w:fldCharType="begin"/>
      </w:r>
      <w:r w:rsidR="00CB0241">
        <w:instrText xml:space="preserve"> XE "</w:instrText>
      </w:r>
      <w:r w:rsidR="00CB0241" w:rsidRPr="000B51D2">
        <w:instrText>American Third Fleet</w:instrText>
      </w:r>
      <w:r w:rsidR="00CB0241">
        <w:instrText xml:space="preserve">" </w:instrText>
      </w:r>
      <w:r w:rsidR="00CB0241">
        <w:fldChar w:fldCharType="end"/>
      </w:r>
      <w:r w:rsidRPr="00FF57A9">
        <w:t xml:space="preserve"> attacks Okinawa</w:t>
      </w:r>
      <w:r w:rsidR="00CB0241">
        <w:fldChar w:fldCharType="begin"/>
      </w:r>
      <w:r w:rsidR="00CB0241">
        <w:instrText xml:space="preserve"> XE "</w:instrText>
      </w:r>
      <w:r w:rsidR="00CB0241" w:rsidRPr="00F209FB">
        <w:instrText>Okinawa</w:instrText>
      </w:r>
      <w:r w:rsidR="00CB0241">
        <w:instrText xml:space="preserve">" </w:instrText>
      </w:r>
      <w:r w:rsidR="00CB0241">
        <w:fldChar w:fldCharType="end"/>
      </w:r>
    </w:p>
    <w:p w14:paraId="07A78070" w14:textId="77777777" w:rsidR="00FF57A9" w:rsidRPr="00FF57A9" w:rsidRDefault="00FF57A9" w:rsidP="002D62EA">
      <w:pPr>
        <w:pStyle w:val="BodyText"/>
      </w:pPr>
      <w:r w:rsidRPr="00FF57A9">
        <w:t xml:space="preserve">11 Oct </w:t>
      </w:r>
      <w:r w:rsidR="00A31E92">
        <w:tab/>
      </w:r>
      <w:r w:rsidRPr="00FF57A9">
        <w:tab/>
        <w:t>American Third Fleet attacks Luzon</w:t>
      </w:r>
      <w:r w:rsidR="00CB0241">
        <w:fldChar w:fldCharType="begin"/>
      </w:r>
      <w:r w:rsidR="00CB0241">
        <w:instrText xml:space="preserve"> XE "</w:instrText>
      </w:r>
      <w:r w:rsidR="00CB0241" w:rsidRPr="00477305">
        <w:instrText>Luzon</w:instrText>
      </w:r>
      <w:r w:rsidR="00CB0241">
        <w:instrText xml:space="preserve">" </w:instrText>
      </w:r>
      <w:r w:rsidR="00CB0241">
        <w:fldChar w:fldCharType="end"/>
      </w:r>
      <w:r w:rsidRPr="00FF57A9">
        <w:t xml:space="preserve">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p>
    <w:p w14:paraId="3FF70EF8" w14:textId="77777777" w:rsidR="00FF57A9" w:rsidRPr="00FF57A9" w:rsidRDefault="00FF57A9" w:rsidP="002D62EA">
      <w:pPr>
        <w:pStyle w:val="BodyText"/>
      </w:pPr>
      <w:r w:rsidRPr="00FF57A9">
        <w:t xml:space="preserve">23-26 Oct </w:t>
      </w:r>
      <w:r w:rsidRPr="00FF57A9">
        <w:tab/>
        <w:t>Naval Battle of Leyte Gulf</w:t>
      </w:r>
      <w:r w:rsidR="00CB0241">
        <w:fldChar w:fldCharType="begin"/>
      </w:r>
      <w:r w:rsidR="00CB0241">
        <w:instrText xml:space="preserve"> XE "</w:instrText>
      </w:r>
      <w:r w:rsidR="00CB0241" w:rsidRPr="00FD7366">
        <w:instrText>Battle of Leyte Gulf</w:instrText>
      </w:r>
      <w:r w:rsidR="00CB0241">
        <w:instrText xml:space="preserve">" </w:instrText>
      </w:r>
      <w:r w:rsidR="00CB0241">
        <w:fldChar w:fldCharType="end"/>
      </w:r>
    </w:p>
    <w:p w14:paraId="04062879" w14:textId="77777777" w:rsidR="00E21CB8" w:rsidRPr="001525B5" w:rsidRDefault="00FF57A9" w:rsidP="002D62EA">
      <w:pPr>
        <w:pStyle w:val="BodyText"/>
      </w:pPr>
      <w:r w:rsidRPr="00FF57A9">
        <w:t xml:space="preserve">24 Nov </w:t>
      </w:r>
      <w:r w:rsidRPr="00FF57A9">
        <w:tab/>
      </w:r>
      <w:r w:rsidR="00FF11A8">
        <w:t xml:space="preserve">B-29 </w:t>
      </w:r>
      <w:r w:rsidRPr="00FF57A9">
        <w:t>Superfortresses</w:t>
      </w:r>
      <w:r w:rsidR="00CB0241">
        <w:fldChar w:fldCharType="begin"/>
      </w:r>
      <w:r w:rsidR="00CB0241">
        <w:instrText xml:space="preserve"> XE "</w:instrText>
      </w:r>
      <w:r w:rsidR="00CB0241" w:rsidRPr="00BE70DE">
        <w:instrText>B-29 Superfortresses</w:instrText>
      </w:r>
      <w:r w:rsidR="00CB0241">
        <w:instrText xml:space="preserve">" </w:instrText>
      </w:r>
      <w:r w:rsidR="00CB0241">
        <w:fldChar w:fldCharType="end"/>
      </w:r>
      <w:r w:rsidRPr="00FF57A9">
        <w:t xml:space="preserve"> attack Japan from bases in the Marianas</w:t>
      </w:r>
      <w:r w:rsidR="00CB0241">
        <w:fldChar w:fldCharType="begin"/>
      </w:r>
      <w:r w:rsidR="00CB0241">
        <w:instrText xml:space="preserve"> XE "</w:instrText>
      </w:r>
      <w:r w:rsidR="00CB0241" w:rsidRPr="00762F0A">
        <w:instrText>Marianas</w:instrText>
      </w:r>
      <w:r w:rsidR="00CB0241">
        <w:instrText xml:space="preserve">" </w:instrText>
      </w:r>
      <w:r w:rsidR="00CB0241">
        <w:fldChar w:fldCharType="end"/>
      </w:r>
    </w:p>
    <w:p w14:paraId="15719B51" w14:textId="77777777" w:rsidR="00FF57A9" w:rsidRPr="0028739E" w:rsidRDefault="00FF57A9" w:rsidP="0028739E">
      <w:pPr>
        <w:pStyle w:val="BodyText"/>
        <w:rPr>
          <w:b/>
          <w:bCs/>
          <w:iCs w:val="0"/>
        </w:rPr>
      </w:pPr>
      <w:r w:rsidRPr="0028739E">
        <w:rPr>
          <w:b/>
          <w:bCs/>
          <w:iCs w:val="0"/>
        </w:rPr>
        <w:t xml:space="preserve">1945 </w:t>
      </w:r>
    </w:p>
    <w:p w14:paraId="42603CAE" w14:textId="12AC885A" w:rsidR="00FF57A9" w:rsidRPr="00FF57A9" w:rsidRDefault="00FF57A9" w:rsidP="002D62EA">
      <w:pPr>
        <w:pStyle w:val="BodyText"/>
      </w:pPr>
      <w:r w:rsidRPr="00FF57A9">
        <w:t xml:space="preserve">9 Jan </w:t>
      </w:r>
      <w:r w:rsidRPr="00FF57A9">
        <w:tab/>
      </w:r>
      <w:r w:rsidR="0028739E">
        <w:tab/>
      </w:r>
      <w:r w:rsidRPr="00FF57A9">
        <w:t>American forces land on Luzon</w:t>
      </w:r>
      <w:r w:rsidR="00FF11A8">
        <w:t xml:space="preserve">, </w:t>
      </w:r>
      <w:r w:rsidR="001525B5">
        <w:t>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p>
    <w:p w14:paraId="0104B947" w14:textId="7FF7904D" w:rsidR="00FF57A9" w:rsidRPr="00FF57A9" w:rsidRDefault="00FF57A9" w:rsidP="002D62EA">
      <w:pPr>
        <w:pStyle w:val="BodyText"/>
      </w:pPr>
      <w:r w:rsidRPr="00FF57A9">
        <w:t xml:space="preserve">19 Feb </w:t>
      </w:r>
      <w:r w:rsidRPr="00FF57A9">
        <w:tab/>
      </w:r>
      <w:r w:rsidR="0028739E">
        <w:tab/>
      </w:r>
      <w:r w:rsidRPr="00FF57A9">
        <w:t>American forces land on Iwo Jima</w:t>
      </w:r>
      <w:r w:rsidR="00CB0241">
        <w:fldChar w:fldCharType="begin"/>
      </w:r>
      <w:r w:rsidR="00CB0241">
        <w:instrText xml:space="preserve"> XE "</w:instrText>
      </w:r>
      <w:r w:rsidR="00CB0241" w:rsidRPr="00CA5C04">
        <w:instrText>Iwo Jima</w:instrText>
      </w:r>
      <w:r w:rsidR="00CB0241">
        <w:instrText xml:space="preserve">" </w:instrText>
      </w:r>
      <w:r w:rsidR="00CB0241">
        <w:fldChar w:fldCharType="end"/>
      </w:r>
    </w:p>
    <w:p w14:paraId="2D449902" w14:textId="5767CF3C" w:rsidR="00FF57A9" w:rsidRPr="00FF57A9" w:rsidRDefault="00FF57A9" w:rsidP="002D62EA">
      <w:pPr>
        <w:pStyle w:val="BodyText"/>
      </w:pPr>
      <w:r w:rsidRPr="00FF57A9">
        <w:t xml:space="preserve">10 Mar </w:t>
      </w:r>
      <w:r w:rsidRPr="00FF57A9">
        <w:tab/>
      </w:r>
      <w:r w:rsidR="0028739E">
        <w:tab/>
      </w:r>
      <w:r w:rsidRPr="00FF57A9">
        <w:t>American forces land on Mindanao</w:t>
      </w:r>
      <w:r w:rsidR="00CB0241">
        <w:fldChar w:fldCharType="begin"/>
      </w:r>
      <w:r w:rsidR="00CB0241">
        <w:instrText xml:space="preserve"> XE "</w:instrText>
      </w:r>
      <w:r w:rsidR="00CB0241" w:rsidRPr="00E97536">
        <w:instrText>Mindanao</w:instrText>
      </w:r>
      <w:r w:rsidR="00CB0241">
        <w:instrText xml:space="preserve">" </w:instrText>
      </w:r>
      <w:r w:rsidR="00CB0241">
        <w:fldChar w:fldCharType="end"/>
      </w:r>
      <w:r w:rsidRPr="00FF57A9">
        <w:t xml:space="preserve">, </w:t>
      </w:r>
      <w:r w:rsidR="001525B5" w:rsidRPr="00FF57A9">
        <w:t>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p>
    <w:p w14:paraId="3772FCF7" w14:textId="448614FA" w:rsidR="00FF57A9" w:rsidRPr="00FF57A9" w:rsidRDefault="00FF57A9" w:rsidP="002D62EA">
      <w:pPr>
        <w:pStyle w:val="BodyText"/>
      </w:pPr>
      <w:r w:rsidRPr="00FF57A9">
        <w:t xml:space="preserve">1 Apr </w:t>
      </w:r>
      <w:r w:rsidRPr="00FF57A9">
        <w:tab/>
      </w:r>
      <w:r w:rsidR="0028739E">
        <w:tab/>
      </w:r>
      <w:r w:rsidRPr="00FF57A9">
        <w:t>Americans land on Okinawa</w:t>
      </w:r>
    </w:p>
    <w:p w14:paraId="515F5F9A" w14:textId="149704C5" w:rsidR="00FF57A9" w:rsidRPr="00FF57A9" w:rsidRDefault="00FF57A9" w:rsidP="002D62EA">
      <w:pPr>
        <w:pStyle w:val="BodyText"/>
      </w:pPr>
      <w:r w:rsidRPr="00FF57A9">
        <w:t xml:space="preserve">1 May </w:t>
      </w:r>
      <w:r w:rsidRPr="00FF57A9">
        <w:tab/>
      </w:r>
      <w:r w:rsidR="0028739E">
        <w:tab/>
      </w:r>
      <w:r w:rsidR="00A9282C">
        <w:t>Australian t</w:t>
      </w:r>
      <w:r w:rsidRPr="00FF57A9">
        <w:t>roops of 26</w:t>
      </w:r>
      <w:r w:rsidRPr="0028739E">
        <w:rPr>
          <w:vertAlign w:val="superscript"/>
        </w:rPr>
        <w:t>th</w:t>
      </w:r>
      <w:r w:rsidR="0028739E">
        <w:t xml:space="preserve"> </w:t>
      </w:r>
      <w:r w:rsidRPr="00FF57A9">
        <w:t>Brigade</w:t>
      </w:r>
      <w:r w:rsidR="00CB0241">
        <w:fldChar w:fldCharType="begin"/>
      </w:r>
      <w:r w:rsidR="00CB0241">
        <w:instrText xml:space="preserve"> XE "</w:instrText>
      </w:r>
      <w:r w:rsidR="00CB0241" w:rsidRPr="00BB0AAD">
        <w:instrText>26th Brigade</w:instrText>
      </w:r>
      <w:r w:rsidR="00CB0241">
        <w:instrText xml:space="preserve">" </w:instrText>
      </w:r>
      <w:r w:rsidR="00CB0241">
        <w:fldChar w:fldCharType="end"/>
      </w:r>
      <w:r w:rsidRPr="00FF57A9">
        <w:t xml:space="preserve"> land on Tarakan Island</w:t>
      </w:r>
      <w:r w:rsidR="00CB0241">
        <w:fldChar w:fldCharType="begin"/>
      </w:r>
      <w:r w:rsidR="00CB0241">
        <w:instrText xml:space="preserve"> XE "</w:instrText>
      </w:r>
      <w:r w:rsidR="00CB0241" w:rsidRPr="00EF0D0E">
        <w:instrText>Tarakan Island</w:instrText>
      </w:r>
      <w:r w:rsidR="00CB0241">
        <w:instrText xml:space="preserve">" </w:instrText>
      </w:r>
      <w:r w:rsidR="00CB0241">
        <w:fldChar w:fldCharType="end"/>
      </w:r>
      <w:r w:rsidR="00FF11A8">
        <w:t>, Borne</w:t>
      </w:r>
      <w:r w:rsidR="00A9282C">
        <w:t>o</w:t>
      </w:r>
      <w:r w:rsidR="00CB0241">
        <w:fldChar w:fldCharType="begin"/>
      </w:r>
      <w:r w:rsidR="00CB0241">
        <w:instrText xml:space="preserve"> XE "</w:instrText>
      </w:r>
      <w:r w:rsidR="00CB0241" w:rsidRPr="00D8459A">
        <w:instrText>Borneo</w:instrText>
      </w:r>
      <w:r w:rsidR="00CB0241">
        <w:instrText xml:space="preserve">" </w:instrText>
      </w:r>
      <w:r w:rsidR="00CB0241">
        <w:fldChar w:fldCharType="end"/>
      </w:r>
    </w:p>
    <w:p w14:paraId="52E388E9" w14:textId="009EABB3" w:rsidR="00FF57A9" w:rsidRPr="00FF57A9" w:rsidRDefault="00FF57A9" w:rsidP="002D62EA">
      <w:pPr>
        <w:pStyle w:val="BodyText"/>
      </w:pPr>
      <w:r w:rsidRPr="00FF57A9">
        <w:t xml:space="preserve">7 May </w:t>
      </w:r>
      <w:r w:rsidRPr="00FF57A9">
        <w:tab/>
      </w:r>
      <w:r w:rsidR="0028739E">
        <w:tab/>
      </w:r>
      <w:r w:rsidRPr="00FF57A9">
        <w:t>Germany surrenders unconditionally</w:t>
      </w:r>
    </w:p>
    <w:p w14:paraId="7E08370C" w14:textId="622D92FE" w:rsidR="00FF57A9" w:rsidRPr="00FF57A9" w:rsidRDefault="00FF57A9" w:rsidP="002D62EA">
      <w:pPr>
        <w:pStyle w:val="BodyText"/>
      </w:pPr>
      <w:r w:rsidRPr="00FF57A9">
        <w:t xml:space="preserve">8 May </w:t>
      </w:r>
      <w:r w:rsidRPr="00FF57A9">
        <w:tab/>
      </w:r>
      <w:r w:rsidR="0028739E">
        <w:tab/>
      </w:r>
      <w:r w:rsidRPr="00FF57A9">
        <w:t>VE-Day</w:t>
      </w:r>
      <w:r w:rsidR="00CB0241">
        <w:fldChar w:fldCharType="begin"/>
      </w:r>
      <w:r w:rsidR="00CB0241">
        <w:instrText xml:space="preserve"> XE "</w:instrText>
      </w:r>
      <w:r w:rsidR="00CB0241" w:rsidRPr="00F642C1">
        <w:instrText>VE-Day</w:instrText>
      </w:r>
      <w:r w:rsidR="00CB0241">
        <w:instrText xml:space="preserve">" </w:instrText>
      </w:r>
      <w:r w:rsidR="00CB0241">
        <w:fldChar w:fldCharType="end"/>
      </w:r>
    </w:p>
    <w:p w14:paraId="1C34B07C" w14:textId="32C7A940" w:rsidR="00FF57A9" w:rsidRPr="00FF57A9" w:rsidRDefault="00FF57A9" w:rsidP="002D62EA">
      <w:pPr>
        <w:pStyle w:val="BodyText"/>
      </w:pPr>
      <w:r w:rsidRPr="00FF57A9">
        <w:t xml:space="preserve">11 May </w:t>
      </w:r>
      <w:r w:rsidRPr="00FF57A9">
        <w:tab/>
      </w:r>
      <w:r w:rsidR="0028739E">
        <w:tab/>
      </w:r>
      <w:r w:rsidRPr="00FF57A9">
        <w:t>Wewak</w:t>
      </w:r>
      <w:r w:rsidR="00CB0241">
        <w:fldChar w:fldCharType="begin"/>
      </w:r>
      <w:r w:rsidR="00CB0241">
        <w:instrText xml:space="preserve"> XE "</w:instrText>
      </w:r>
      <w:r w:rsidR="00CB0241" w:rsidRPr="00310625">
        <w:instrText>Wewak</w:instrText>
      </w:r>
      <w:r w:rsidR="00CB0241">
        <w:instrText xml:space="preserve">" </w:instrText>
      </w:r>
      <w:r w:rsidR="00CB0241">
        <w:fldChar w:fldCharType="end"/>
      </w:r>
      <w:r w:rsidRPr="00FF57A9">
        <w:t xml:space="preserve"> captured by </w:t>
      </w:r>
      <w:r w:rsidR="00A9282C">
        <w:t xml:space="preserve">Australian </w:t>
      </w:r>
      <w:r w:rsidRPr="00FF57A9">
        <w:t>6</w:t>
      </w:r>
      <w:r w:rsidRPr="0028739E">
        <w:rPr>
          <w:vertAlign w:val="superscript"/>
        </w:rPr>
        <w:t>th</w:t>
      </w:r>
      <w:r w:rsidR="0028739E">
        <w:t xml:space="preserve"> </w:t>
      </w:r>
      <w:r w:rsidRPr="00FF57A9">
        <w:t>Division</w:t>
      </w:r>
      <w:r w:rsidR="00CB0241">
        <w:fldChar w:fldCharType="begin"/>
      </w:r>
      <w:r w:rsidR="00CB0241">
        <w:instrText xml:space="preserve"> XE "</w:instrText>
      </w:r>
      <w:r w:rsidR="00CB0241" w:rsidRPr="00CF4F5E">
        <w:instrText>6th Division</w:instrText>
      </w:r>
      <w:r w:rsidR="00CB0241">
        <w:instrText xml:space="preserve">" </w:instrText>
      </w:r>
      <w:r w:rsidR="00CB0241">
        <w:fldChar w:fldCharType="end"/>
      </w:r>
    </w:p>
    <w:p w14:paraId="2C6358E5" w14:textId="23C84A91" w:rsidR="00FF57A9" w:rsidRPr="00FF57A9" w:rsidRDefault="00FF57A9" w:rsidP="002D62EA">
      <w:pPr>
        <w:pStyle w:val="BodyText"/>
      </w:pPr>
      <w:r w:rsidRPr="00FF57A9">
        <w:t xml:space="preserve">10 June </w:t>
      </w:r>
      <w:r w:rsidRPr="00FF57A9">
        <w:tab/>
      </w:r>
      <w:r w:rsidR="00A9282C">
        <w:t>Australian t</w:t>
      </w:r>
      <w:r w:rsidRPr="00FF57A9">
        <w:t>roops of 9</w:t>
      </w:r>
      <w:r w:rsidRPr="0028739E">
        <w:rPr>
          <w:vertAlign w:val="superscript"/>
        </w:rPr>
        <w:t>th</w:t>
      </w:r>
      <w:r w:rsidR="0028739E">
        <w:t xml:space="preserve"> </w:t>
      </w:r>
      <w:r w:rsidRPr="00FF57A9">
        <w:t>Division</w:t>
      </w:r>
      <w:r w:rsidR="00CB0241">
        <w:fldChar w:fldCharType="begin"/>
      </w:r>
      <w:r w:rsidR="00CB0241">
        <w:instrText xml:space="preserve"> XE "</w:instrText>
      </w:r>
      <w:r w:rsidR="00CB0241" w:rsidRPr="007B2FC7">
        <w:instrText>9th Division</w:instrText>
      </w:r>
      <w:r w:rsidR="00CB0241">
        <w:instrText xml:space="preserve">" </w:instrText>
      </w:r>
      <w:r w:rsidR="00CB0241">
        <w:fldChar w:fldCharType="end"/>
      </w:r>
      <w:r w:rsidRPr="00FF57A9">
        <w:t xml:space="preserve"> land at Brunei Bay</w:t>
      </w:r>
      <w:r w:rsidR="00CB0241">
        <w:fldChar w:fldCharType="begin"/>
      </w:r>
      <w:r w:rsidR="00CB0241">
        <w:instrText xml:space="preserve"> XE "</w:instrText>
      </w:r>
      <w:r w:rsidR="00CB0241" w:rsidRPr="008C17D4">
        <w:instrText>Brunei Bay</w:instrText>
      </w:r>
      <w:r w:rsidR="00CB0241">
        <w:instrText xml:space="preserve">" </w:instrText>
      </w:r>
      <w:r w:rsidR="00CB0241">
        <w:fldChar w:fldCharType="end"/>
      </w:r>
    </w:p>
    <w:p w14:paraId="7A56067B" w14:textId="6702D21F" w:rsidR="00FF57A9" w:rsidRPr="00FF57A9" w:rsidRDefault="00FF57A9" w:rsidP="002D62EA">
      <w:pPr>
        <w:pStyle w:val="BodyText"/>
      </w:pPr>
      <w:r w:rsidRPr="00FF57A9">
        <w:t xml:space="preserve">1 July </w:t>
      </w:r>
      <w:r w:rsidRPr="00FF57A9">
        <w:tab/>
      </w:r>
      <w:r w:rsidR="0028739E">
        <w:tab/>
      </w:r>
      <w:r w:rsidR="00A9282C">
        <w:t>Australian t</w:t>
      </w:r>
      <w:r w:rsidRPr="00FF57A9">
        <w:t>roops of 7</w:t>
      </w:r>
      <w:r w:rsidRPr="0028739E">
        <w:rPr>
          <w:vertAlign w:val="superscript"/>
        </w:rPr>
        <w:t>th</w:t>
      </w:r>
      <w:r w:rsidR="0028739E">
        <w:t xml:space="preserve"> </w:t>
      </w:r>
      <w:r w:rsidRPr="00FF57A9">
        <w:t>Division</w:t>
      </w:r>
      <w:r w:rsidR="00CB0241">
        <w:fldChar w:fldCharType="begin"/>
      </w:r>
      <w:r w:rsidR="00CB0241">
        <w:instrText xml:space="preserve"> XE "</w:instrText>
      </w:r>
      <w:r w:rsidR="00CB0241" w:rsidRPr="008042E5">
        <w:instrText>7th Division</w:instrText>
      </w:r>
      <w:r w:rsidR="00CB0241">
        <w:instrText xml:space="preserve">" </w:instrText>
      </w:r>
      <w:r w:rsidR="00CB0241">
        <w:fldChar w:fldCharType="end"/>
      </w:r>
      <w:r w:rsidRPr="00FF57A9">
        <w:t xml:space="preserve"> land at Balikpapan</w:t>
      </w:r>
      <w:r w:rsidR="00CB0241">
        <w:fldChar w:fldCharType="begin"/>
      </w:r>
      <w:r w:rsidR="00CB0241">
        <w:instrText xml:space="preserve"> XE "</w:instrText>
      </w:r>
      <w:r w:rsidR="00CB0241" w:rsidRPr="00966ED8">
        <w:instrText>Balikpapan</w:instrText>
      </w:r>
      <w:r w:rsidR="00CB0241">
        <w:instrText xml:space="preserve">" </w:instrText>
      </w:r>
      <w:r w:rsidR="00CB0241">
        <w:fldChar w:fldCharType="end"/>
      </w:r>
    </w:p>
    <w:p w14:paraId="51438CDA" w14:textId="7243CC78" w:rsidR="00FF57A9" w:rsidRPr="00FF57A9" w:rsidRDefault="00FF57A9" w:rsidP="002D62EA">
      <w:pPr>
        <w:pStyle w:val="BodyText"/>
      </w:pPr>
      <w:r w:rsidRPr="00FF57A9">
        <w:t xml:space="preserve">5 July </w:t>
      </w:r>
      <w:r w:rsidRPr="00FF57A9">
        <w:tab/>
      </w:r>
      <w:r w:rsidR="0028739E">
        <w:tab/>
      </w:r>
      <w:r w:rsidRPr="00FF57A9">
        <w:t>Death of Mr John Curtin</w:t>
      </w:r>
      <w:r w:rsidR="00120407">
        <w:fldChar w:fldCharType="begin"/>
      </w:r>
      <w:r w:rsidR="00120407">
        <w:instrText xml:space="preserve"> XE "</w:instrText>
      </w:r>
      <w:r w:rsidR="00120407" w:rsidRPr="000B2270">
        <w:instrText>Curtin</w:instrText>
      </w:r>
      <w:r w:rsidR="00120407">
        <w:instrText xml:space="preserve">" </w:instrText>
      </w:r>
      <w:r w:rsidR="00120407">
        <w:fldChar w:fldCharType="end"/>
      </w:r>
    </w:p>
    <w:p w14:paraId="277F5DE4" w14:textId="2E08164D" w:rsidR="00FF57A9" w:rsidRPr="00FF57A9" w:rsidRDefault="00FF57A9" w:rsidP="002D62EA">
      <w:pPr>
        <w:pStyle w:val="BodyText"/>
      </w:pPr>
      <w:r w:rsidRPr="00FF57A9">
        <w:t xml:space="preserve">6 Aug </w:t>
      </w:r>
      <w:r w:rsidRPr="00FF57A9">
        <w:tab/>
      </w:r>
      <w:r w:rsidR="0028739E">
        <w:tab/>
      </w:r>
      <w:r w:rsidRPr="00FF57A9">
        <w:t>First atomic bomb dropped on Hiroshima</w:t>
      </w:r>
      <w:r w:rsidR="00CB0241">
        <w:fldChar w:fldCharType="begin"/>
      </w:r>
      <w:r w:rsidR="00CB0241">
        <w:instrText xml:space="preserve"> XE "</w:instrText>
      </w:r>
      <w:r w:rsidR="00CB0241" w:rsidRPr="005A280E">
        <w:instrText>Hiroshima</w:instrText>
      </w:r>
      <w:r w:rsidR="00CB0241">
        <w:instrText xml:space="preserve">" </w:instrText>
      </w:r>
      <w:r w:rsidR="00CB0241">
        <w:fldChar w:fldCharType="end"/>
      </w:r>
    </w:p>
    <w:p w14:paraId="5C41AD5F" w14:textId="074C4172" w:rsidR="00FF57A9" w:rsidRPr="00FF57A9" w:rsidRDefault="00FF57A9" w:rsidP="002D62EA">
      <w:pPr>
        <w:pStyle w:val="BodyText"/>
      </w:pPr>
      <w:r w:rsidRPr="00FF57A9">
        <w:t xml:space="preserve">9 Aug </w:t>
      </w:r>
      <w:r w:rsidRPr="00FF57A9">
        <w:tab/>
      </w:r>
      <w:r w:rsidR="0028739E">
        <w:tab/>
      </w:r>
      <w:r w:rsidRPr="00FF57A9">
        <w:t>Atomic bomb dropped on Nagasaki</w:t>
      </w:r>
      <w:r w:rsidR="00CB0241">
        <w:fldChar w:fldCharType="begin"/>
      </w:r>
      <w:r w:rsidR="00CB0241">
        <w:instrText xml:space="preserve"> XE "</w:instrText>
      </w:r>
      <w:r w:rsidR="00CB0241" w:rsidRPr="00431373">
        <w:instrText>Nagasaki</w:instrText>
      </w:r>
      <w:r w:rsidR="00CB0241">
        <w:instrText xml:space="preserve">" </w:instrText>
      </w:r>
      <w:r w:rsidR="00CB0241">
        <w:fldChar w:fldCharType="end"/>
      </w:r>
    </w:p>
    <w:p w14:paraId="5EA50288" w14:textId="77777777" w:rsidR="00FF57A9" w:rsidRDefault="00FF57A9" w:rsidP="002D62EA">
      <w:pPr>
        <w:pStyle w:val="BodyText"/>
      </w:pPr>
      <w:r w:rsidRPr="00FF57A9">
        <w:t xml:space="preserve">15 Aug </w:t>
      </w:r>
      <w:r w:rsidRPr="00FF57A9">
        <w:tab/>
        <w:t>VJ-Day</w:t>
      </w:r>
      <w:r w:rsidR="00CB0241">
        <w:fldChar w:fldCharType="begin"/>
      </w:r>
      <w:r w:rsidR="00CB0241">
        <w:instrText xml:space="preserve"> XE "</w:instrText>
      </w:r>
      <w:r w:rsidR="00CB0241" w:rsidRPr="008B269C">
        <w:instrText>VJ-Day</w:instrText>
      </w:r>
      <w:r w:rsidR="00CB0241">
        <w:instrText xml:space="preserve">" </w:instrText>
      </w:r>
      <w:r w:rsidR="00CB0241">
        <w:fldChar w:fldCharType="end"/>
      </w:r>
      <w:r w:rsidRPr="00FF57A9">
        <w:t>. All offensive action against Japan comes to an end</w:t>
      </w:r>
    </w:p>
    <w:p w14:paraId="6A632B81" w14:textId="545A81DB" w:rsidR="00DC64FB" w:rsidRPr="00FF57A9" w:rsidRDefault="00FF57A9" w:rsidP="002D62EA">
      <w:pPr>
        <w:pStyle w:val="BodyText"/>
      </w:pPr>
      <w:r w:rsidRPr="00FF57A9">
        <w:t xml:space="preserve">2 Sept </w:t>
      </w:r>
      <w:r w:rsidR="0028739E">
        <w:t>1945</w:t>
      </w:r>
      <w:r w:rsidRPr="00FF57A9">
        <w:tab/>
      </w:r>
      <w:r w:rsidR="0028739E">
        <w:tab/>
      </w:r>
      <w:r w:rsidRPr="00FF57A9">
        <w:t>Japanese envoys sign the Allied instrument of surrender aboard the USS Missouri</w:t>
      </w:r>
      <w:r w:rsidR="008D05A6">
        <w:fldChar w:fldCharType="begin"/>
      </w:r>
      <w:r w:rsidR="008D05A6">
        <w:instrText xml:space="preserve"> XE "</w:instrText>
      </w:r>
      <w:r w:rsidR="008D05A6" w:rsidRPr="00990E38">
        <w:instrText>USS Missouri</w:instrText>
      </w:r>
      <w:r w:rsidR="008D05A6">
        <w:instrText xml:space="preserve">" </w:instrText>
      </w:r>
      <w:r w:rsidR="008D05A6">
        <w:fldChar w:fldCharType="end"/>
      </w:r>
      <w:r w:rsidRPr="00FF57A9">
        <w:t xml:space="preserve"> in Tokyo Bay</w:t>
      </w:r>
      <w:r w:rsidR="008D05A6">
        <w:fldChar w:fldCharType="begin"/>
      </w:r>
      <w:r w:rsidR="008D05A6">
        <w:instrText xml:space="preserve"> XE "</w:instrText>
      </w:r>
      <w:r w:rsidR="008D05A6" w:rsidRPr="00A5112D">
        <w:instrText>Tokyo Bay</w:instrText>
      </w:r>
      <w:r w:rsidR="008D05A6">
        <w:instrText xml:space="preserve">" </w:instrText>
      </w:r>
      <w:r w:rsidR="008D05A6">
        <w:fldChar w:fldCharType="end"/>
      </w:r>
      <w:r w:rsidRPr="00FF57A9">
        <w:t>.</w:t>
      </w:r>
    </w:p>
    <w:p w14:paraId="424B374B" w14:textId="77777777" w:rsidR="00842455" w:rsidRDefault="00842455">
      <w:pPr>
        <w:rPr>
          <w:i/>
          <w:spacing w:val="-5"/>
          <w:sz w:val="22"/>
        </w:rPr>
      </w:pPr>
      <w:r>
        <w:br w:type="page"/>
      </w:r>
    </w:p>
    <w:p w14:paraId="7988F543" w14:textId="205696DE" w:rsidR="00652700" w:rsidRDefault="00951125" w:rsidP="001B00FF">
      <w:pPr>
        <w:pStyle w:val="Caption"/>
      </w:pPr>
      <w:r>
        <w:lastRenderedPageBreak/>
        <w:t>Photo</w:t>
      </w:r>
      <w:r w:rsidR="000358AE">
        <w:t xml:space="preserve"> </w:t>
      </w:r>
      <w:r w:rsidR="00FA6614">
        <w:t>2.</w:t>
      </w:r>
      <w:r>
        <w:t xml:space="preserve"> Japanese </w:t>
      </w:r>
      <w:r w:rsidR="00B90465">
        <w:t xml:space="preserve">delegation for the </w:t>
      </w:r>
      <w:r>
        <w:t xml:space="preserve">surrender </w:t>
      </w:r>
      <w:r w:rsidR="00B90465">
        <w:t xml:space="preserve">ceremony </w:t>
      </w:r>
      <w:r>
        <w:t>aboard the USS Missouri on 2 Sept 1945.</w:t>
      </w:r>
    </w:p>
    <w:p w14:paraId="1635FFC8" w14:textId="77777777" w:rsidR="004C0407" w:rsidRDefault="00245067" w:rsidP="002D62EA">
      <w:pPr>
        <w:pStyle w:val="Picture"/>
      </w:pPr>
      <w:r>
        <w:rPr>
          <w:noProof/>
          <w:lang w:eastAsia="en-AU"/>
        </w:rPr>
        <w:drawing>
          <wp:inline distT="0" distB="0" distL="0" distR="0" wp14:anchorId="416F765D" wp14:editId="1054FF02">
            <wp:extent cx="5701025" cy="3132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5841" b="9118"/>
                    <a:stretch/>
                  </pic:blipFill>
                  <pic:spPr bwMode="auto">
                    <a:xfrm>
                      <a:off x="0" y="0"/>
                      <a:ext cx="5777971" cy="3174847"/>
                    </a:xfrm>
                    <a:prstGeom prst="rect">
                      <a:avLst/>
                    </a:prstGeom>
                    <a:noFill/>
                    <a:ln>
                      <a:noFill/>
                    </a:ln>
                    <a:extLst>
                      <a:ext uri="{53640926-AAD7-44D8-BBD7-CCE9431645EC}">
                        <a14:shadowObscured xmlns:a14="http://schemas.microsoft.com/office/drawing/2010/main"/>
                      </a:ext>
                    </a:extLst>
                  </pic:spPr>
                </pic:pic>
              </a:graphicData>
            </a:graphic>
          </wp:inline>
        </w:drawing>
      </w:r>
    </w:p>
    <w:p w14:paraId="30A259A0" w14:textId="77777777" w:rsidR="004C0407" w:rsidRPr="004C0407" w:rsidRDefault="004C0407" w:rsidP="002D62EA">
      <w:pPr>
        <w:pStyle w:val="BodyText"/>
      </w:pPr>
      <w:r w:rsidRPr="004C0407">
        <w:t>Japanese representatives on board USS Missouri (BB-63) during the surrender ceremonies, 2 September 1945.</w:t>
      </w:r>
    </w:p>
    <w:p w14:paraId="5F550AEB" w14:textId="77777777" w:rsidR="00245067" w:rsidRPr="00245067" w:rsidRDefault="00245067" w:rsidP="002D62EA">
      <w:pPr>
        <w:pStyle w:val="BodyText"/>
      </w:pPr>
      <w:r w:rsidRPr="00245067">
        <w:t>Standing in front: Foreign Minister Mamoru Shigemitsu</w:t>
      </w:r>
      <w:r w:rsidR="008D05A6">
        <w:fldChar w:fldCharType="begin"/>
      </w:r>
      <w:r w:rsidR="008D05A6">
        <w:instrText xml:space="preserve"> XE "</w:instrText>
      </w:r>
      <w:r w:rsidR="008D05A6" w:rsidRPr="00E75F81">
        <w:instrText>Foreign Minister Mamoru Shigemitsu</w:instrText>
      </w:r>
      <w:r w:rsidR="008D05A6">
        <w:instrText xml:space="preserve">" </w:instrText>
      </w:r>
      <w:r w:rsidR="008D05A6">
        <w:fldChar w:fldCharType="end"/>
      </w:r>
      <w:r w:rsidRPr="00245067">
        <w:t xml:space="preserve"> (wearing top hat) and General Yoshijiro Umezu</w:t>
      </w:r>
      <w:r w:rsidR="008D05A6">
        <w:fldChar w:fldCharType="begin"/>
      </w:r>
      <w:r w:rsidR="008D05A6">
        <w:instrText xml:space="preserve"> XE "</w:instrText>
      </w:r>
      <w:r w:rsidR="008D05A6" w:rsidRPr="00CB7E7F">
        <w:instrText>General Yoshijiro Umezu</w:instrText>
      </w:r>
      <w:r w:rsidR="008D05A6">
        <w:instrText xml:space="preserve">" </w:instrText>
      </w:r>
      <w:r w:rsidR="008D05A6">
        <w:fldChar w:fldCharType="end"/>
      </w:r>
      <w:r w:rsidRPr="00245067">
        <w:t>, Chief of the Army General Staff.</w:t>
      </w:r>
    </w:p>
    <w:p w14:paraId="5C90B143" w14:textId="77777777" w:rsidR="00245067" w:rsidRDefault="004C0407" w:rsidP="002D62EA">
      <w:pPr>
        <w:pStyle w:val="BodyText"/>
      </w:pPr>
      <w:r w:rsidRPr="00245067">
        <w:t>In the back</w:t>
      </w:r>
      <w:r w:rsidRPr="004C0407">
        <w:t xml:space="preserve"> row, left to right (not all are visible): Rear Admiral Ichiro Yokoyama</w:t>
      </w:r>
      <w:r w:rsidR="008D05A6">
        <w:fldChar w:fldCharType="begin"/>
      </w:r>
      <w:r w:rsidR="008D05A6">
        <w:instrText xml:space="preserve"> XE "</w:instrText>
      </w:r>
      <w:r w:rsidR="008D05A6" w:rsidRPr="006C4155">
        <w:instrText>Rear Admiral Ichiro Yokoyama</w:instrText>
      </w:r>
      <w:r w:rsidR="008D05A6">
        <w:instrText xml:space="preserve">" </w:instrText>
      </w:r>
      <w:r w:rsidR="008D05A6">
        <w:fldChar w:fldCharType="end"/>
      </w:r>
      <w:r w:rsidRPr="004C0407">
        <w:t>, Navy; Saburo Ota</w:t>
      </w:r>
      <w:r w:rsidR="008D05A6">
        <w:fldChar w:fldCharType="begin"/>
      </w:r>
      <w:r w:rsidR="008D05A6">
        <w:instrText xml:space="preserve"> XE "</w:instrText>
      </w:r>
      <w:r w:rsidR="008D05A6" w:rsidRPr="00984173">
        <w:instrText>Saburo Ota</w:instrText>
      </w:r>
      <w:r w:rsidR="008D05A6">
        <w:instrText xml:space="preserve">" </w:instrText>
      </w:r>
      <w:r w:rsidR="008D05A6">
        <w:fldChar w:fldCharType="end"/>
      </w:r>
      <w:r w:rsidRPr="004C0407">
        <w:t>, Foreign Ministry; Captain Katsuo Shiba</w:t>
      </w:r>
      <w:r w:rsidR="008D05A6">
        <w:fldChar w:fldCharType="begin"/>
      </w:r>
      <w:r w:rsidR="008D05A6">
        <w:instrText xml:space="preserve"> XE "</w:instrText>
      </w:r>
      <w:r w:rsidR="008D05A6" w:rsidRPr="0014424A">
        <w:instrText>Captain Katsuo Shiba</w:instrText>
      </w:r>
      <w:r w:rsidR="008D05A6">
        <w:instrText xml:space="preserve">" </w:instrText>
      </w:r>
      <w:r w:rsidR="008D05A6">
        <w:fldChar w:fldCharType="end"/>
      </w:r>
      <w:r w:rsidRPr="004C0407">
        <w:t>, Navy, and Colonel Kaziyi Sugita</w:t>
      </w:r>
      <w:r w:rsidR="008D05A6">
        <w:fldChar w:fldCharType="begin"/>
      </w:r>
      <w:r w:rsidR="008D05A6">
        <w:instrText xml:space="preserve"> XE "</w:instrText>
      </w:r>
      <w:r w:rsidR="008D05A6" w:rsidRPr="0004572E">
        <w:instrText>Colonel Kaziyi Sugita</w:instrText>
      </w:r>
      <w:r w:rsidR="008D05A6">
        <w:instrText xml:space="preserve">" </w:instrText>
      </w:r>
      <w:r w:rsidR="008D05A6">
        <w:fldChar w:fldCharType="end"/>
      </w:r>
      <w:r w:rsidRPr="004C0407">
        <w:t xml:space="preserve">, Army. </w:t>
      </w:r>
    </w:p>
    <w:p w14:paraId="35ED33A7" w14:textId="2E31327D" w:rsidR="004C0407" w:rsidRDefault="004C0407" w:rsidP="002D62EA">
      <w:pPr>
        <w:pStyle w:val="BodyText"/>
      </w:pPr>
      <w:r w:rsidRPr="004C0407">
        <w:t>Behind them are three representatives each of the Foreign Ministry, the Army and the Navy. They inc</w:t>
      </w:r>
      <w:r>
        <w:t>lude, in middle row, left to right: Major General Yatsuji Nagai</w:t>
      </w:r>
      <w:r w:rsidR="008D05A6">
        <w:fldChar w:fldCharType="begin"/>
      </w:r>
      <w:r w:rsidR="008D05A6">
        <w:instrText xml:space="preserve"> XE "</w:instrText>
      </w:r>
      <w:r w:rsidR="008D05A6" w:rsidRPr="00DA5A88">
        <w:instrText>Major General Yatsuji Nagai</w:instrText>
      </w:r>
      <w:r w:rsidR="008D05A6">
        <w:instrText xml:space="preserve">" </w:instrText>
      </w:r>
      <w:r w:rsidR="008D05A6">
        <w:fldChar w:fldCharType="end"/>
      </w:r>
      <w:r>
        <w:t>, Army; Katsuo Okazaki</w:t>
      </w:r>
      <w:r w:rsidR="008D05A6">
        <w:fldChar w:fldCharType="begin"/>
      </w:r>
      <w:r w:rsidR="008D05A6">
        <w:instrText xml:space="preserve"> XE "</w:instrText>
      </w:r>
      <w:r w:rsidR="008D05A6" w:rsidRPr="008F7F77">
        <w:instrText>Katsuo Okazaki</w:instrText>
      </w:r>
      <w:r w:rsidR="008D05A6">
        <w:instrText xml:space="preserve">" </w:instrText>
      </w:r>
      <w:r w:rsidR="008D05A6">
        <w:fldChar w:fldCharType="end"/>
      </w:r>
      <w:r>
        <w:t>, Foreign Ministry; Rear Admiral Tadatoshi Tomioka</w:t>
      </w:r>
      <w:r w:rsidR="008D05A6">
        <w:fldChar w:fldCharType="begin"/>
      </w:r>
      <w:r w:rsidR="008D05A6">
        <w:instrText xml:space="preserve"> XE "</w:instrText>
      </w:r>
      <w:r w:rsidR="008D05A6" w:rsidRPr="00DC73DB">
        <w:instrText>Rear Admiral Tadatoshi Tomioka</w:instrText>
      </w:r>
      <w:r w:rsidR="008D05A6">
        <w:instrText xml:space="preserve">" </w:instrText>
      </w:r>
      <w:r w:rsidR="008D05A6">
        <w:fldChar w:fldCharType="end"/>
      </w:r>
      <w:r w:rsidR="008D05A6">
        <w:fldChar w:fldCharType="begin"/>
      </w:r>
      <w:r w:rsidR="008D05A6">
        <w:instrText xml:space="preserve"> XE "</w:instrText>
      </w:r>
      <w:r w:rsidR="008D05A6" w:rsidRPr="00DC73DB">
        <w:instrText>Rear Admiral Tadatoshi Tomioka</w:instrText>
      </w:r>
      <w:r w:rsidR="008D05A6">
        <w:instrText xml:space="preserve">" </w:instrText>
      </w:r>
      <w:r w:rsidR="008D05A6">
        <w:fldChar w:fldCharType="end"/>
      </w:r>
      <w:r>
        <w:t>, Navy; Toshikazu Kase</w:t>
      </w:r>
      <w:r w:rsidR="008D05A6">
        <w:fldChar w:fldCharType="begin"/>
      </w:r>
      <w:r w:rsidR="008D05A6">
        <w:instrText xml:space="preserve"> XE "</w:instrText>
      </w:r>
      <w:r w:rsidR="008D05A6" w:rsidRPr="00472B4E">
        <w:instrText>Toshikazu Kase</w:instrText>
      </w:r>
      <w:r w:rsidR="008D05A6">
        <w:instrText xml:space="preserve">" </w:instrText>
      </w:r>
      <w:r w:rsidR="008D05A6">
        <w:fldChar w:fldCharType="end"/>
      </w:r>
      <w:r>
        <w:t>, Foreign Ministry, and Lieutenant General Suichi Miyakazi</w:t>
      </w:r>
      <w:r w:rsidR="008D05A6">
        <w:fldChar w:fldCharType="begin"/>
      </w:r>
      <w:r w:rsidR="008D05A6">
        <w:instrText xml:space="preserve"> XE "</w:instrText>
      </w:r>
      <w:r w:rsidR="008D05A6" w:rsidRPr="0026651E">
        <w:instrText>Lieutenant General Suichi Miyakazi</w:instrText>
      </w:r>
      <w:r w:rsidR="008D05A6">
        <w:instrText xml:space="preserve">" </w:instrText>
      </w:r>
      <w:r w:rsidR="008D05A6">
        <w:fldChar w:fldCharType="end"/>
      </w:r>
      <w:r>
        <w:t>, Army</w:t>
      </w:r>
      <w:r w:rsidR="000014CD">
        <w:t>.</w:t>
      </w:r>
    </w:p>
    <w:p w14:paraId="521879AC" w14:textId="0DBB14EC" w:rsidR="00842455" w:rsidRDefault="00B90465" w:rsidP="006D47A0">
      <w:pPr>
        <w:pStyle w:val="Caption"/>
      </w:pPr>
      <w:r>
        <w:t>Photo 3. Sailors aboard the USS Missouri (BB-63) witness the signing of the Japanese surrender</w:t>
      </w:r>
    </w:p>
    <w:p w14:paraId="0067CE99" w14:textId="1CBCB0C1" w:rsidR="00842455" w:rsidRDefault="0098320F" w:rsidP="00B90465">
      <w:pPr>
        <w:pStyle w:val="Picture"/>
      </w:pPr>
      <w:r>
        <w:rPr>
          <w:noProof/>
        </w:rPr>
        <w:drawing>
          <wp:inline distT="0" distB="0" distL="0" distR="0" wp14:anchorId="5961D77D" wp14:editId="61733B74">
            <wp:extent cx="4961890" cy="2797175"/>
            <wp:effectExtent l="0" t="0" r="0" b="31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890" cy="2797175"/>
                    </a:xfrm>
                    <a:prstGeom prst="rect">
                      <a:avLst/>
                    </a:prstGeom>
                    <a:noFill/>
                    <a:ln>
                      <a:noFill/>
                    </a:ln>
                  </pic:spPr>
                </pic:pic>
              </a:graphicData>
            </a:graphic>
          </wp:inline>
        </w:drawing>
      </w:r>
    </w:p>
    <w:p w14:paraId="67E35F1D" w14:textId="7DA9C09A" w:rsidR="00C236CF" w:rsidRPr="002F2048" w:rsidRDefault="00DC64FB" w:rsidP="002F2048">
      <w:pPr>
        <w:rPr>
          <w:rStyle w:val="Heading1Char"/>
        </w:rPr>
      </w:pPr>
      <w:r w:rsidRPr="004C0407">
        <w:rPr>
          <w:sz w:val="20"/>
        </w:rPr>
        <w:br w:type="page"/>
      </w:r>
      <w:bookmarkStart w:id="1" w:name="_Toc22575617"/>
      <w:r w:rsidR="00C236CF" w:rsidRPr="002F2048">
        <w:rPr>
          <w:rStyle w:val="Heading1Char"/>
        </w:rPr>
        <w:lastRenderedPageBreak/>
        <w:t>JAPAN'S SEVEN-POINT ASSAULT</w:t>
      </w:r>
      <w:r w:rsidR="00C236CF" w:rsidRPr="0028739E">
        <w:rPr>
          <w:rStyle w:val="BodyTextChar"/>
          <w:vertAlign w:val="superscript"/>
        </w:rPr>
        <w:endnoteReference w:id="1"/>
      </w:r>
      <w:bookmarkEnd w:id="1"/>
    </w:p>
    <w:p w14:paraId="18C4C663" w14:textId="297E2619" w:rsidR="00C236CF" w:rsidRDefault="00C236CF" w:rsidP="002D62EA">
      <w:pPr>
        <w:pStyle w:val="BodyText"/>
      </w:pPr>
      <w:r>
        <w:t>Half an hour before the midnight of 7</w:t>
      </w:r>
      <w:r w:rsidRPr="00C236CF">
        <w:rPr>
          <w:vertAlign w:val="superscript"/>
        </w:rPr>
        <w:t>th</w:t>
      </w:r>
      <w:r>
        <w:t>-8</w:t>
      </w:r>
      <w:r w:rsidRPr="00C236CF">
        <w:rPr>
          <w:vertAlign w:val="superscript"/>
        </w:rPr>
        <w:t>th</w:t>
      </w:r>
      <w:r>
        <w:t xml:space="preserve"> December </w:t>
      </w:r>
      <w:r w:rsidR="009001F2">
        <w:t>1941</w:t>
      </w:r>
      <w:r w:rsidR="0028739E">
        <w:t>,</w:t>
      </w:r>
      <w:r w:rsidR="009001F2">
        <w:t xml:space="preserve"> </w:t>
      </w:r>
      <w:r>
        <w:t>Japanese troops occupied the Bund in Shanghai</w:t>
      </w:r>
      <w:r w:rsidR="008D05A6">
        <w:fldChar w:fldCharType="begin"/>
      </w:r>
      <w:r w:rsidR="008D05A6">
        <w:instrText xml:space="preserve"> XE "</w:instrText>
      </w:r>
      <w:r w:rsidR="008D05A6" w:rsidRPr="00141EA9">
        <w:instrText>Shanghai</w:instrText>
      </w:r>
      <w:r w:rsidR="008D05A6">
        <w:instrText xml:space="preserve">" </w:instrText>
      </w:r>
      <w:r w:rsidR="008D05A6">
        <w:fldChar w:fldCharType="end"/>
      </w:r>
      <w:r>
        <w:t>. From there, south to the equator, and from Thailand</w:t>
      </w:r>
      <w:r w:rsidR="008D05A6">
        <w:fldChar w:fldCharType="begin"/>
      </w:r>
      <w:r w:rsidR="008D05A6">
        <w:instrText xml:space="preserve"> XE "</w:instrText>
      </w:r>
      <w:r w:rsidR="008D05A6" w:rsidRPr="00471C54">
        <w:instrText>Thailand</w:instrText>
      </w:r>
      <w:r w:rsidR="008D05A6">
        <w:instrText xml:space="preserve">" </w:instrText>
      </w:r>
      <w:r w:rsidR="008D05A6">
        <w:fldChar w:fldCharType="end"/>
      </w:r>
      <w:r>
        <w:t xml:space="preserve"> across the Pacific to Hawaii</w:t>
      </w:r>
      <w:r w:rsidR="008D05A6">
        <w:fldChar w:fldCharType="begin"/>
      </w:r>
      <w:r w:rsidR="008D05A6">
        <w:instrText xml:space="preserve"> XE "</w:instrText>
      </w:r>
      <w:r w:rsidR="008D05A6" w:rsidRPr="00C06989">
        <w:instrText>Hawaii</w:instrText>
      </w:r>
      <w:r w:rsidR="008D05A6">
        <w:instrText xml:space="preserve">" </w:instrText>
      </w:r>
      <w:r w:rsidR="008D05A6">
        <w:fldChar w:fldCharType="end"/>
      </w:r>
      <w:r>
        <w:t xml:space="preserve">, Japan </w:t>
      </w:r>
      <w:r w:rsidR="001525B5">
        <w:t>unleashed</w:t>
      </w:r>
      <w:r>
        <w:t xml:space="preserve"> her forces in a stunning seven-point assault on British, American and Thai territory. </w:t>
      </w:r>
    </w:p>
    <w:p w14:paraId="4FFB7830" w14:textId="77777777" w:rsidR="00C236CF" w:rsidRDefault="00C236CF" w:rsidP="002D62EA">
      <w:pPr>
        <w:pStyle w:val="BodyText"/>
      </w:pPr>
      <w:r>
        <w:t>In less than 14 hours Malaya</w:t>
      </w:r>
      <w:r w:rsidR="008D05A6">
        <w:fldChar w:fldCharType="begin"/>
      </w:r>
      <w:r w:rsidR="008D05A6">
        <w:instrText xml:space="preserve"> XE "</w:instrText>
      </w:r>
      <w:r w:rsidR="008D05A6" w:rsidRPr="00C965EC">
        <w:instrText>Malaya</w:instrText>
      </w:r>
      <w:r w:rsidR="008D05A6">
        <w:instrText xml:space="preserve">" </w:instrText>
      </w:r>
      <w:r w:rsidR="008D05A6">
        <w:fldChar w:fldCharType="end"/>
      </w:r>
      <w:r>
        <w:t>, Hawaii</w:t>
      </w:r>
      <w:r w:rsidR="00E84AAE">
        <w:fldChar w:fldCharType="begin"/>
      </w:r>
      <w:r w:rsidR="00E84AAE">
        <w:instrText xml:space="preserve"> XE "</w:instrText>
      </w:r>
      <w:r w:rsidR="00E84AAE" w:rsidRPr="000F42DF">
        <w:instrText>Hawaii</w:instrText>
      </w:r>
      <w:r w:rsidR="00E84AAE">
        <w:instrText xml:space="preserve">" </w:instrText>
      </w:r>
      <w:r w:rsidR="00E84AAE">
        <w:fldChar w:fldCharType="end"/>
      </w:r>
      <w:r>
        <w:t>, Thailand,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Guam Island</w:t>
      </w:r>
      <w:r w:rsidR="008D05A6">
        <w:fldChar w:fldCharType="begin"/>
      </w:r>
      <w:r w:rsidR="008D05A6">
        <w:instrText xml:space="preserve"> XE "</w:instrText>
      </w:r>
      <w:r w:rsidR="008D05A6" w:rsidRPr="00EC6380">
        <w:instrText>Guam Island</w:instrText>
      </w:r>
      <w:r w:rsidR="008D05A6">
        <w:instrText xml:space="preserve">" </w:instrText>
      </w:r>
      <w:r w:rsidR="008D05A6">
        <w:fldChar w:fldCharType="end"/>
      </w:r>
      <w:r>
        <w:t>, Hong Kong</w:t>
      </w:r>
      <w:r w:rsidR="005C64B6">
        <w:fldChar w:fldCharType="begin"/>
      </w:r>
      <w:r w:rsidR="005C64B6">
        <w:instrText xml:space="preserve"> XE "</w:instrText>
      </w:r>
      <w:r w:rsidR="005C64B6" w:rsidRPr="000C6697">
        <w:instrText>Hong Kong</w:instrText>
      </w:r>
      <w:r w:rsidR="005C64B6">
        <w:instrText xml:space="preserve">" </w:instrText>
      </w:r>
      <w:r w:rsidR="005C64B6">
        <w:fldChar w:fldCharType="end"/>
      </w:r>
      <w:r>
        <w:t xml:space="preserve"> and Wake Island</w:t>
      </w:r>
      <w:r w:rsidR="005C64B6">
        <w:fldChar w:fldCharType="begin"/>
      </w:r>
      <w:r w:rsidR="005C64B6">
        <w:instrText xml:space="preserve"> XE "</w:instrText>
      </w:r>
      <w:r w:rsidR="005C64B6" w:rsidRPr="00FB21D7">
        <w:instrText>Wake Island</w:instrText>
      </w:r>
      <w:r w:rsidR="005C64B6">
        <w:instrText xml:space="preserve">" </w:instrText>
      </w:r>
      <w:r w:rsidR="005C64B6">
        <w:fldChar w:fldCharType="end"/>
      </w:r>
      <w:r>
        <w:t xml:space="preserve"> had all been attacked and in that order. The speculations of Allied diplomats and military staffs about Japanese intentions were ended. Japan had become a principal antagonist of the Second World War. </w:t>
      </w:r>
    </w:p>
    <w:p w14:paraId="7D3EBA6D" w14:textId="6E10E90B" w:rsidR="00C236CF" w:rsidRDefault="00C236CF" w:rsidP="002D62EA">
      <w:pPr>
        <w:pStyle w:val="BodyText"/>
      </w:pPr>
      <w:r>
        <w:t>One of the main factors in the military reasoning behind this decision for war on such a scale must be noted. The Japanese were keenly aware that there was no guarantee that the United States would stay out of the war. In America</w:t>
      </w:r>
      <w:r w:rsidR="0028739E">
        <w:t>’s</w:t>
      </w:r>
      <w:r>
        <w:t xml:space="preserve"> reactions to their foreign policy in the last two years (1939-1941) there was, in fact, very strong evidence to suggest the contrary. Thus, if the initial attack was to be made against Malaya alone, as the Germans had been advocating in an anxious effort to avoid war with America, their forces would be left open to the risk of attack on the flank or the rear by the United States Pacific Fleet</w:t>
      </w:r>
      <w:r w:rsidR="005C64B6">
        <w:fldChar w:fldCharType="begin"/>
      </w:r>
      <w:r w:rsidR="005C64B6">
        <w:instrText xml:space="preserve"> XE "</w:instrText>
      </w:r>
      <w:r w:rsidR="005C64B6" w:rsidRPr="009904BC">
        <w:instrText>United States Pacific Fleet</w:instrText>
      </w:r>
      <w:r w:rsidR="005C64B6">
        <w:instrText xml:space="preserve">" </w:instrText>
      </w:r>
      <w:r w:rsidR="005C64B6">
        <w:fldChar w:fldCharType="end"/>
      </w:r>
      <w:r>
        <w:t>, the greatest single coordinated force that could interpose itself between them and their objective—conquest in the south. The decision, then being for war in the plural, Japanese planners had to exploit the value of surprise. To achieve this surprise great reliance, obviously, must be placed upon air power. Japan's air strength, which had been the subject of so much speculation,</w:t>
      </w:r>
      <w:r w:rsidR="002001AD">
        <w:t xml:space="preserve"> </w:t>
      </w:r>
      <w:r>
        <w:t>was divided between her army and navy air forces. On this day on which she flung the challenge at combined British and American strength, Japan had an army air force with about 1,600 first-line aircraft and a navy air force with about 3,000 first-line aircraft.</w:t>
      </w:r>
    </w:p>
    <w:p w14:paraId="6A82E480" w14:textId="77777777" w:rsidR="002001AD" w:rsidRDefault="002001AD" w:rsidP="002001AD">
      <w:pPr>
        <w:pStyle w:val="Heading1"/>
      </w:pPr>
      <w:bookmarkStart w:id="2" w:name="_Toc22575618"/>
      <w:r>
        <w:t>Singapore – the ‘Gibraltar’ of the British Empire in the East</w:t>
      </w:r>
      <w:bookmarkEnd w:id="2"/>
    </w:p>
    <w:p w14:paraId="3A84FAE9" w14:textId="77777777" w:rsidR="002001AD" w:rsidRPr="002001AD" w:rsidRDefault="002001AD" w:rsidP="002D62EA">
      <w:pPr>
        <w:pStyle w:val="BodyText"/>
      </w:pPr>
      <w:r>
        <w:t>The fortress at Singapore</w:t>
      </w:r>
      <w:r w:rsidR="005C64B6">
        <w:fldChar w:fldCharType="begin"/>
      </w:r>
      <w:r w:rsidR="005C64B6">
        <w:instrText xml:space="preserve"> XE "</w:instrText>
      </w:r>
      <w:r w:rsidR="005C64B6" w:rsidRPr="00925DF8">
        <w:instrText>Singapore</w:instrText>
      </w:r>
      <w:r w:rsidR="005C64B6">
        <w:instrText xml:space="preserve">" </w:instrText>
      </w:r>
      <w:r w:rsidR="005C64B6">
        <w:fldChar w:fldCharType="end"/>
      </w:r>
      <w:r>
        <w:t xml:space="preserve"> was deemed by British to be impregnable with its large naval guns guarding the sea lanes. It was also supported by an army garrison and air support from RAAF</w:t>
      </w:r>
      <w:r w:rsidR="005C64B6">
        <w:fldChar w:fldCharType="begin"/>
      </w:r>
      <w:r w:rsidR="005C64B6">
        <w:instrText xml:space="preserve"> XE "</w:instrText>
      </w:r>
      <w:r w:rsidR="005C64B6" w:rsidRPr="00687699">
        <w:instrText>RAAF</w:instrText>
      </w:r>
      <w:r w:rsidR="005C64B6">
        <w:instrText xml:space="preserve">" </w:instrText>
      </w:r>
      <w:r w:rsidR="005C64B6">
        <w:fldChar w:fldCharType="end"/>
      </w:r>
      <w:r>
        <w:t>.</w:t>
      </w:r>
    </w:p>
    <w:p w14:paraId="1A9A9284" w14:textId="36338194" w:rsidR="002001AD" w:rsidRDefault="002001AD" w:rsidP="001B00FF">
      <w:pPr>
        <w:pStyle w:val="Caption"/>
      </w:pPr>
      <w:r>
        <w:t>Photo</w:t>
      </w:r>
      <w:r w:rsidR="000358AE">
        <w:t xml:space="preserve"> </w:t>
      </w:r>
      <w:r w:rsidR="00B90465">
        <w:t>4</w:t>
      </w:r>
      <w:r>
        <w:t>. RAAF Beaufort</w:t>
      </w:r>
      <w:r w:rsidR="005C64B6">
        <w:fldChar w:fldCharType="begin"/>
      </w:r>
      <w:r w:rsidR="005C64B6">
        <w:instrText xml:space="preserve"> XE "</w:instrText>
      </w:r>
      <w:r w:rsidR="005C64B6" w:rsidRPr="009B0BAB">
        <w:instrText>Beaufort</w:instrText>
      </w:r>
      <w:r w:rsidR="005C64B6">
        <w:instrText xml:space="preserve">" </w:instrText>
      </w:r>
      <w:r w:rsidR="005C64B6">
        <w:fldChar w:fldCharType="end"/>
      </w:r>
      <w:r>
        <w:t xml:space="preserve"> Bombers refuel in Singapore 1941</w:t>
      </w:r>
      <w:r w:rsidR="0028739E">
        <w:t>.</w:t>
      </w:r>
      <w:r>
        <w:t xml:space="preserve"> </w:t>
      </w:r>
    </w:p>
    <w:p w14:paraId="36F38B93" w14:textId="77777777" w:rsidR="002001AD" w:rsidRDefault="002001AD" w:rsidP="002D62EA">
      <w:pPr>
        <w:pStyle w:val="Picture"/>
      </w:pPr>
      <w:r>
        <w:rPr>
          <w:noProof/>
          <w:lang w:eastAsia="en-AU"/>
        </w:rPr>
        <w:drawing>
          <wp:inline distT="0" distB="0" distL="0" distR="0" wp14:anchorId="24CFDA59" wp14:editId="54F84998">
            <wp:extent cx="5873139" cy="289332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131" cy="2928298"/>
                    </a:xfrm>
                    <a:prstGeom prst="rect">
                      <a:avLst/>
                    </a:prstGeom>
                    <a:noFill/>
                  </pic:spPr>
                </pic:pic>
              </a:graphicData>
            </a:graphic>
          </wp:inline>
        </w:drawing>
      </w:r>
    </w:p>
    <w:p w14:paraId="383E5407" w14:textId="77777777" w:rsidR="002001AD" w:rsidRDefault="002001AD" w:rsidP="002D62EA">
      <w:pPr>
        <w:pStyle w:val="BodyText"/>
      </w:pPr>
      <w:r>
        <w:t>“Fortress Singapore</w:t>
      </w:r>
      <w:r w:rsidR="00E84AAE">
        <w:fldChar w:fldCharType="begin"/>
      </w:r>
      <w:r w:rsidR="00E84AAE">
        <w:instrText xml:space="preserve"> XE "</w:instrText>
      </w:r>
      <w:r w:rsidR="00E84AAE" w:rsidRPr="00F80B96">
        <w:instrText>Fortress Singapore</w:instrText>
      </w:r>
      <w:r w:rsidR="00E84AAE">
        <w:instrText xml:space="preserve">" </w:instrText>
      </w:r>
      <w:r w:rsidR="00E84AAE">
        <w:fldChar w:fldCharType="end"/>
      </w:r>
      <w:r>
        <w:t xml:space="preserve">” would fall to the Japanese forces </w:t>
      </w:r>
      <w:r w:rsidR="009B54F0">
        <w:t>in a</w:t>
      </w:r>
      <w:r w:rsidR="00A9015C">
        <w:t xml:space="preserve"> disastrous</w:t>
      </w:r>
      <w:r w:rsidR="009B54F0">
        <w:t xml:space="preserve"> defeat of British, Australian and Indian forces in January 1942.</w:t>
      </w:r>
    </w:p>
    <w:p w14:paraId="4A2A7146" w14:textId="77777777" w:rsidR="002F2048" w:rsidRDefault="002F2048" w:rsidP="002F2048">
      <w:pPr>
        <w:pStyle w:val="Heading1"/>
      </w:pPr>
      <w:bookmarkStart w:id="3" w:name="_Toc22575619"/>
      <w:r>
        <w:lastRenderedPageBreak/>
        <w:t>Australia becomes McArthur’s base in the Pacific</w:t>
      </w:r>
      <w:bookmarkEnd w:id="3"/>
      <w:r>
        <w:t xml:space="preserve"> </w:t>
      </w:r>
    </w:p>
    <w:p w14:paraId="59487760" w14:textId="77777777" w:rsidR="003A676B" w:rsidRDefault="002B453F" w:rsidP="002D62EA">
      <w:pPr>
        <w:pStyle w:val="BodyText"/>
      </w:pPr>
      <w:r>
        <w:rPr>
          <w:rStyle w:val="EndnoteReference"/>
        </w:rPr>
        <w:endnoteReference w:id="2"/>
      </w:r>
      <w:r w:rsidR="003A676B">
        <w:t>The American strategic locations in their influence in the Pacific extended from the large naval base and airfields in Hawaii</w:t>
      </w:r>
      <w:r w:rsidR="00E84AAE">
        <w:fldChar w:fldCharType="begin"/>
      </w:r>
      <w:r w:rsidR="00E84AAE">
        <w:instrText xml:space="preserve"> XE "</w:instrText>
      </w:r>
      <w:r w:rsidR="00E84AAE" w:rsidRPr="000F42DF">
        <w:instrText>Hawaii</w:instrText>
      </w:r>
      <w:r w:rsidR="00E84AAE">
        <w:instrText xml:space="preserve">" </w:instrText>
      </w:r>
      <w:r w:rsidR="00E84AAE">
        <w:fldChar w:fldCharType="end"/>
      </w:r>
      <w:r w:rsidR="003A676B">
        <w:t>, then to bases at Wake Island</w:t>
      </w:r>
      <w:r w:rsidR="00E84AAE">
        <w:fldChar w:fldCharType="begin"/>
      </w:r>
      <w:r w:rsidR="00E84AAE">
        <w:instrText xml:space="preserve"> XE "</w:instrText>
      </w:r>
      <w:r w:rsidR="00E84AAE" w:rsidRPr="008705D9">
        <w:instrText>Wake Island</w:instrText>
      </w:r>
      <w:r w:rsidR="00E84AAE">
        <w:instrText xml:space="preserve">" </w:instrText>
      </w:r>
      <w:r w:rsidR="00E84AAE">
        <w:fldChar w:fldCharType="end"/>
      </w:r>
      <w:r w:rsidR="003A676B">
        <w:t xml:space="preserve"> and finally further east to the </w:t>
      </w:r>
      <w:r w:rsidR="001525B5">
        <w:t>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003A676B">
        <w:t>.</w:t>
      </w:r>
      <w:r w:rsidR="000358AE">
        <w:t xml:space="preserve"> </w:t>
      </w:r>
      <w:r w:rsidR="003A676B">
        <w:t xml:space="preserve">The Japanese overwhelming attack on Wake Island on December 21-22, 1941, resulted in the loss of a key stop-over in the route to the </w:t>
      </w:r>
      <w:r w:rsidR="001525B5">
        <w:t>Philippines</w:t>
      </w:r>
      <w:r w:rsidR="003A676B">
        <w:t xml:space="preserve">. </w:t>
      </w:r>
    </w:p>
    <w:p w14:paraId="4C187BC2" w14:textId="77777777" w:rsidR="003A676B" w:rsidRDefault="003A676B" w:rsidP="002D62EA">
      <w:pPr>
        <w:pStyle w:val="BodyText"/>
      </w:pPr>
      <w:r>
        <w:t>Two days after the loss of Wake Island the Japanese seized the island of Jolo</w:t>
      </w:r>
      <w:r w:rsidR="00E84AAE">
        <w:fldChar w:fldCharType="begin"/>
      </w:r>
      <w:r w:rsidR="00E84AAE">
        <w:instrText xml:space="preserve"> XE "</w:instrText>
      </w:r>
      <w:r w:rsidR="00E84AAE" w:rsidRPr="009326AF">
        <w:instrText>Jolo</w:instrText>
      </w:r>
      <w:r w:rsidR="00E84AAE">
        <w:instrText xml:space="preserve">" </w:instrText>
      </w:r>
      <w:r w:rsidR="00E84AAE">
        <w:fldChar w:fldCharType="end"/>
      </w:r>
      <w:r>
        <w:t>, in the Sulu Archipelago—a move which put the eastern coast of Borneo</w:t>
      </w:r>
      <w:r w:rsidR="00E84AAE">
        <w:fldChar w:fldCharType="begin"/>
      </w:r>
      <w:r w:rsidR="00E84AAE">
        <w:instrText xml:space="preserve"> XE "</w:instrText>
      </w:r>
      <w:r w:rsidR="00E84AAE" w:rsidRPr="005B719D">
        <w:instrText>Borneo</w:instrText>
      </w:r>
      <w:r w:rsidR="00E84AAE">
        <w:instrText xml:space="preserve">" </w:instrText>
      </w:r>
      <w:r w:rsidR="00E84AAE">
        <w:fldChar w:fldCharType="end"/>
      </w:r>
      <w:r>
        <w:t xml:space="preserve"> and the oil port of Tarakan</w:t>
      </w:r>
      <w:r w:rsidR="00E84AAE">
        <w:fldChar w:fldCharType="begin"/>
      </w:r>
      <w:r w:rsidR="00E84AAE">
        <w:instrText xml:space="preserve"> XE "</w:instrText>
      </w:r>
      <w:r w:rsidR="00E84AAE" w:rsidRPr="00897258">
        <w:instrText>Tarakan</w:instrText>
      </w:r>
      <w:r w:rsidR="00E84AAE">
        <w:instrText xml:space="preserve">" </w:instrText>
      </w:r>
      <w:r w:rsidR="00E84AAE">
        <w:fldChar w:fldCharType="end"/>
      </w:r>
      <w:r>
        <w:t xml:space="preserve"> under immediate threat.</w:t>
      </w:r>
    </w:p>
    <w:p w14:paraId="6250B22B" w14:textId="77777777" w:rsidR="002B453F" w:rsidRDefault="002B453F" w:rsidP="002B453F">
      <w:pPr>
        <w:pStyle w:val="Heading7"/>
        <w:framePr w:wrap="around"/>
      </w:pPr>
      <w:r>
        <w:t>USAAF Bombers flee from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p>
    <w:p w14:paraId="4CCFFCA7" w14:textId="35AAA786" w:rsidR="009235C0" w:rsidRDefault="003A676B" w:rsidP="002D62EA">
      <w:pPr>
        <w:pStyle w:val="BodyText"/>
      </w:pPr>
      <w:r>
        <w:t>Even in the face of continued reverses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General MacArthur</w:t>
      </w:r>
      <w:r w:rsidR="00E84AAE">
        <w:fldChar w:fldCharType="begin"/>
      </w:r>
      <w:r w:rsidR="00E84AAE">
        <w:instrText xml:space="preserve"> XE "</w:instrText>
      </w:r>
      <w:r w:rsidR="00E84AAE" w:rsidRPr="00417CB5">
        <w:instrText>General MacArthur</w:instrText>
      </w:r>
      <w:r w:rsidR="00E84AAE">
        <w:instrText xml:space="preserve">" </w:instrText>
      </w:r>
      <w:r w:rsidR="00E84AAE">
        <w:fldChar w:fldCharType="end"/>
      </w:r>
      <w:r>
        <w:t xml:space="preserve"> had been maintaining his hope that reinforcements could and would arrive. In recent messages to Washington he had referred to the possibility of making counter-attacks on Formosa</w:t>
      </w:r>
      <w:r w:rsidR="00E84AAE">
        <w:fldChar w:fldCharType="begin"/>
      </w:r>
      <w:r w:rsidR="00E84AAE">
        <w:instrText xml:space="preserve"> XE "</w:instrText>
      </w:r>
      <w:r w:rsidR="00E84AAE" w:rsidRPr="004515C7">
        <w:instrText>Formosa</w:instrText>
      </w:r>
      <w:r w:rsidR="00E84AAE">
        <w:instrText xml:space="preserve">" </w:instrText>
      </w:r>
      <w:r w:rsidR="00E84AAE">
        <w:fldChar w:fldCharType="end"/>
      </w:r>
      <w:r>
        <w:t>, but now his bombing force was about to move to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t>. Six Flying Fortress</w:t>
      </w:r>
      <w:r w:rsidR="00E84AAE">
        <w:fldChar w:fldCharType="begin"/>
      </w:r>
      <w:r w:rsidR="00E84AAE">
        <w:instrText xml:space="preserve"> XE "</w:instrText>
      </w:r>
      <w:r w:rsidR="00E84AAE" w:rsidRPr="00592944">
        <w:instrText>Flying Fortresses</w:instrText>
      </w:r>
      <w:r w:rsidR="00E84AAE">
        <w:instrText xml:space="preserve">" </w:instrText>
      </w:r>
      <w:r w:rsidR="00E84AAE">
        <w:fldChar w:fldCharType="end"/>
      </w:r>
      <w:r w:rsidR="00E84AAE">
        <w:fldChar w:fldCharType="begin"/>
      </w:r>
      <w:r w:rsidR="00E84AAE">
        <w:instrText xml:space="preserve"> XE "</w:instrText>
      </w:r>
      <w:r w:rsidR="00E84AAE" w:rsidRPr="00592944">
        <w:instrText>Flying Fortresses</w:instrText>
      </w:r>
      <w:r w:rsidR="00E84AAE">
        <w:instrText xml:space="preserve">" </w:instrText>
      </w:r>
      <w:r w:rsidR="00E84AAE">
        <w:fldChar w:fldCharType="end"/>
      </w:r>
      <w:r>
        <w:t xml:space="preserve"> </w:t>
      </w:r>
      <w:r w:rsidR="0028739E">
        <w:t xml:space="preserve">B-17 bombers </w:t>
      </w:r>
      <w:r>
        <w:t>took off on 17</w:t>
      </w:r>
      <w:r w:rsidRPr="0028739E">
        <w:rPr>
          <w:vertAlign w:val="superscript"/>
        </w:rPr>
        <w:t>th</w:t>
      </w:r>
      <w:r w:rsidR="0028739E">
        <w:t xml:space="preserve"> </w:t>
      </w:r>
      <w:r>
        <w:t xml:space="preserve">December </w:t>
      </w:r>
      <w:r w:rsidR="002B453F">
        <w:t>1941</w:t>
      </w:r>
      <w:r w:rsidR="0028739E">
        <w:t>,</w:t>
      </w:r>
      <w:r w:rsidR="002B453F">
        <w:t xml:space="preserve"> </w:t>
      </w:r>
      <w:r>
        <w:t xml:space="preserve">and </w:t>
      </w:r>
      <w:r w:rsidR="0028739E">
        <w:t>four</w:t>
      </w:r>
      <w:r>
        <w:t xml:space="preserve"> more </w:t>
      </w:r>
      <w:r w:rsidR="0028739E">
        <w:t xml:space="preserve">B-17’s </w:t>
      </w:r>
      <w:r>
        <w:t>next day. On the 19</w:t>
      </w:r>
      <w:r w:rsidRPr="0028739E">
        <w:rPr>
          <w:vertAlign w:val="superscript"/>
        </w:rPr>
        <w:t>th</w:t>
      </w:r>
      <w:r w:rsidR="0028739E">
        <w:t xml:space="preserve"> </w:t>
      </w:r>
      <w:r>
        <w:t>the enemy attacked Del Monte</w:t>
      </w:r>
      <w:r w:rsidR="00EB0BCE">
        <w:fldChar w:fldCharType="begin"/>
      </w:r>
      <w:r w:rsidR="00EB0BCE">
        <w:instrText xml:space="preserve"> XE "</w:instrText>
      </w:r>
      <w:r w:rsidR="00EB0BCE" w:rsidRPr="00937CB0">
        <w:instrText>Del Monte</w:instrText>
      </w:r>
      <w:r w:rsidR="00EB0BCE">
        <w:instrText xml:space="preserve">" </w:instrText>
      </w:r>
      <w:r w:rsidR="00EB0BCE">
        <w:fldChar w:fldCharType="end"/>
      </w:r>
      <w:r>
        <w:t xml:space="preserve"> with 12 fighters which destroyed 3 </w:t>
      </w:r>
      <w:r w:rsidR="00964A1B">
        <w:t xml:space="preserve">Douglas </w:t>
      </w:r>
      <w:r>
        <w:t>B-18</w:t>
      </w:r>
      <w:r w:rsidR="00964A1B">
        <w:t xml:space="preserve"> Bolo</w:t>
      </w:r>
      <w:r w:rsidR="00EB0BCE">
        <w:fldChar w:fldCharType="begin"/>
      </w:r>
      <w:r w:rsidR="00EB0BCE">
        <w:instrText xml:space="preserve"> XE "</w:instrText>
      </w:r>
      <w:r w:rsidR="00EB0BCE" w:rsidRPr="00756C1B">
        <w:instrText>Douglas B-18 Bolo</w:instrText>
      </w:r>
      <w:r w:rsidR="00EB0BCE">
        <w:instrText xml:space="preserve">" </w:instrText>
      </w:r>
      <w:r w:rsidR="00EB0BCE">
        <w:fldChar w:fldCharType="end"/>
      </w:r>
      <w:r w:rsidR="00964A1B">
        <w:t xml:space="preserve"> bombers</w:t>
      </w:r>
      <w:r>
        <w:t xml:space="preserve"> (</w:t>
      </w:r>
      <w:r w:rsidR="00964A1B">
        <w:t xml:space="preserve">also known as </w:t>
      </w:r>
      <w:r>
        <w:t xml:space="preserve">Digby bombers) that had just landed, but </w:t>
      </w:r>
      <w:r w:rsidR="001525B5">
        <w:t xml:space="preserve">they </w:t>
      </w:r>
      <w:r>
        <w:t xml:space="preserve">missed the remaining </w:t>
      </w:r>
      <w:r w:rsidR="001525B5">
        <w:t xml:space="preserve">Boeing B-17 Flying </w:t>
      </w:r>
      <w:r>
        <w:t>Fortresses</w:t>
      </w:r>
      <w:r w:rsidR="00EB0BCE">
        <w:fldChar w:fldCharType="begin"/>
      </w:r>
      <w:r w:rsidR="00EB0BCE">
        <w:instrText xml:space="preserve"> XE "</w:instrText>
      </w:r>
      <w:r w:rsidR="00EB0BCE" w:rsidRPr="005B3D0B">
        <w:instrText>Boeing B-17 Flying Fortresses</w:instrText>
      </w:r>
      <w:r w:rsidR="00EB0BCE">
        <w:instrText xml:space="preserve">" </w:instrText>
      </w:r>
      <w:r w:rsidR="00EB0BCE">
        <w:fldChar w:fldCharType="end"/>
      </w:r>
      <w:r>
        <w:t xml:space="preserve"> that were being loaded under camouflage for the flight to Australia. By 20</w:t>
      </w:r>
      <w:r w:rsidRPr="00964A1B">
        <w:rPr>
          <w:vertAlign w:val="superscript"/>
        </w:rPr>
        <w:t>th</w:t>
      </w:r>
      <w:r>
        <w:t xml:space="preserve"> December all the surviving heavy bombers—14 of them—and 145 officers and men had been moved to Batchelor</w:t>
      </w:r>
      <w:r w:rsidR="00EB0BCE">
        <w:fldChar w:fldCharType="begin"/>
      </w:r>
      <w:r w:rsidR="00EB0BCE">
        <w:instrText xml:space="preserve"> XE "</w:instrText>
      </w:r>
      <w:r w:rsidR="00EB0BCE" w:rsidRPr="00656B91">
        <w:instrText>Batchelor</w:instrText>
      </w:r>
      <w:r w:rsidR="00EB0BCE">
        <w:instrText xml:space="preserve">" </w:instrText>
      </w:r>
      <w:r w:rsidR="00EB0BCE">
        <w:fldChar w:fldCharType="end"/>
      </w:r>
      <w:r w:rsidR="00964A1B">
        <w:t>, Northern Territory, Australia</w:t>
      </w:r>
      <w:r>
        <w:t>. (</w:t>
      </w:r>
      <w:r w:rsidR="009235C0">
        <w:t>Their destination was to be Darwin but the surface of the airfield there was unequal to the weight of Flying Fortresses and so all the bombers were sent on to Batchelor.)</w:t>
      </w:r>
    </w:p>
    <w:p w14:paraId="621C751F" w14:textId="77777777" w:rsidR="009235C0" w:rsidRDefault="003A676B" w:rsidP="002D62EA">
      <w:pPr>
        <w:pStyle w:val="BodyText"/>
      </w:pPr>
      <w:r>
        <w:t xml:space="preserve">Authority had been given already for the dispatch of 65 </w:t>
      </w:r>
      <w:r w:rsidR="00964A1B">
        <w:t xml:space="preserve">Boeing B-17 Flying </w:t>
      </w:r>
      <w:r>
        <w:t xml:space="preserve">Fortresses and of 15 LB-30A's (the export version of the </w:t>
      </w:r>
      <w:r w:rsidR="00964A1B">
        <w:t xml:space="preserve">Consolidated B-24 </w:t>
      </w:r>
      <w:r>
        <w:t>Liberator</w:t>
      </w:r>
      <w:r w:rsidR="00EB0BCE">
        <w:fldChar w:fldCharType="begin"/>
      </w:r>
      <w:r w:rsidR="00EB0BCE">
        <w:instrText xml:space="preserve"> XE "</w:instrText>
      </w:r>
      <w:r w:rsidR="00EB0BCE" w:rsidRPr="00D660CE">
        <w:instrText>Consolidated B-24 Liberator</w:instrText>
      </w:r>
      <w:r w:rsidR="00EB0BCE">
        <w:instrText xml:space="preserve">" </w:instrText>
      </w:r>
      <w:r w:rsidR="00EB0BCE">
        <w:fldChar w:fldCharType="end"/>
      </w:r>
      <w:r>
        <w:t xml:space="preserve"> bomber) which had been repossessed from the RAF</w:t>
      </w:r>
      <w:r w:rsidR="00EB0BCE">
        <w:fldChar w:fldCharType="begin"/>
      </w:r>
      <w:r w:rsidR="00EB0BCE">
        <w:instrText xml:space="preserve"> XE "</w:instrText>
      </w:r>
      <w:r w:rsidR="00EB0BCE" w:rsidRPr="00412FDD">
        <w:instrText>RAF</w:instrText>
      </w:r>
      <w:r w:rsidR="00EB0BCE">
        <w:instrText xml:space="preserve">" </w:instrText>
      </w:r>
      <w:r w:rsidR="00EB0BCE">
        <w:fldChar w:fldCharType="end"/>
      </w:r>
      <w:r>
        <w:t>. But, before these could be sent, the loss of Wake Island</w:t>
      </w:r>
      <w:r w:rsidR="00E84AAE">
        <w:fldChar w:fldCharType="begin"/>
      </w:r>
      <w:r w:rsidR="00E84AAE">
        <w:instrText xml:space="preserve"> XE "</w:instrText>
      </w:r>
      <w:r w:rsidR="00E84AAE" w:rsidRPr="008705D9">
        <w:instrText>Wake Island</w:instrText>
      </w:r>
      <w:r w:rsidR="00E84AAE">
        <w:instrText xml:space="preserve">" </w:instrText>
      </w:r>
      <w:r w:rsidR="00E84AAE">
        <w:fldChar w:fldCharType="end"/>
      </w:r>
      <w:r>
        <w:t xml:space="preserve"> had closed the trans-Pacific ferry route. Hurried efforts were made, therefore, to develop an alternative route across the Atlantic, Africa and India, so that these aircraft might reach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xml:space="preserve">. </w:t>
      </w:r>
    </w:p>
    <w:p w14:paraId="78C61A06" w14:textId="77777777" w:rsidR="0067413F" w:rsidRDefault="0067413F" w:rsidP="0067413F">
      <w:pPr>
        <w:pStyle w:val="Heading7"/>
        <w:framePr w:wrap="around"/>
      </w:pPr>
      <w:r>
        <w:t>Alternate Route to Java</w:t>
      </w:r>
    </w:p>
    <w:p w14:paraId="62E14A5E" w14:textId="428759D5" w:rsidR="003A676B" w:rsidRDefault="009235C0" w:rsidP="002D62EA">
      <w:pPr>
        <w:pStyle w:val="BodyText"/>
      </w:pPr>
      <w:r>
        <w:t>The route was from Tampa (Florida)</w:t>
      </w:r>
      <w:r w:rsidR="00EB0BCE">
        <w:fldChar w:fldCharType="begin"/>
      </w:r>
      <w:r w:rsidR="00EB0BCE">
        <w:instrText xml:space="preserve"> XE "</w:instrText>
      </w:r>
      <w:r w:rsidR="00EB0BCE" w:rsidRPr="007B3267">
        <w:instrText>Tampa (Florida)</w:instrText>
      </w:r>
      <w:r w:rsidR="00EB0BCE">
        <w:instrText xml:space="preserve">" </w:instrText>
      </w:r>
      <w:r w:rsidR="00EB0BCE">
        <w:fldChar w:fldCharType="end"/>
      </w:r>
      <w:r>
        <w:t>, USA through Trinidad</w:t>
      </w:r>
      <w:r w:rsidR="00EB0BCE">
        <w:fldChar w:fldCharType="begin"/>
      </w:r>
      <w:r w:rsidR="00EB0BCE">
        <w:instrText xml:space="preserve"> XE "</w:instrText>
      </w:r>
      <w:r w:rsidR="00EB0BCE" w:rsidRPr="003E0599">
        <w:instrText>Trinidad</w:instrText>
      </w:r>
      <w:r w:rsidR="00EB0BCE">
        <w:instrText xml:space="preserve">" </w:instrText>
      </w:r>
      <w:r w:rsidR="00EB0BCE">
        <w:fldChar w:fldCharType="end"/>
      </w:r>
      <w:r w:rsidR="00EB0BCE">
        <w:fldChar w:fldCharType="begin"/>
      </w:r>
      <w:r w:rsidR="00EB0BCE">
        <w:instrText xml:space="preserve"> XE "</w:instrText>
      </w:r>
      <w:r w:rsidR="00EB0BCE" w:rsidRPr="003E0599">
        <w:instrText>Trinidad</w:instrText>
      </w:r>
      <w:r w:rsidR="00EB0BCE">
        <w:instrText xml:space="preserve">" </w:instrText>
      </w:r>
      <w:r w:rsidR="00EB0BCE">
        <w:fldChar w:fldCharType="end"/>
      </w:r>
      <w:r>
        <w:t>, thence through Belem</w:t>
      </w:r>
      <w:r w:rsidR="00EB0BCE">
        <w:fldChar w:fldCharType="begin"/>
      </w:r>
      <w:r w:rsidR="00EB0BCE">
        <w:instrText xml:space="preserve"> XE "</w:instrText>
      </w:r>
      <w:r w:rsidR="00EB0BCE" w:rsidRPr="00B33A8C">
        <w:instrText>Belem</w:instrText>
      </w:r>
      <w:r w:rsidR="00EB0BCE">
        <w:instrText xml:space="preserve">" </w:instrText>
      </w:r>
      <w:r w:rsidR="00EB0BCE">
        <w:fldChar w:fldCharType="end"/>
      </w:r>
      <w:r>
        <w:t xml:space="preserve"> and Natal (Brazil)</w:t>
      </w:r>
      <w:r w:rsidR="00EB0BCE">
        <w:fldChar w:fldCharType="begin"/>
      </w:r>
      <w:r w:rsidR="00EB0BCE">
        <w:instrText xml:space="preserve"> XE "</w:instrText>
      </w:r>
      <w:r w:rsidR="00EB0BCE" w:rsidRPr="007D202C">
        <w:instrText>Natal (Brazil)</w:instrText>
      </w:r>
      <w:r w:rsidR="00EB0BCE">
        <w:instrText xml:space="preserve">" </w:instrText>
      </w:r>
      <w:r w:rsidR="00EB0BCE">
        <w:fldChar w:fldCharType="end"/>
      </w:r>
      <w:r>
        <w:t>, across the Atlantic to Accra (Gold Coast</w:t>
      </w:r>
      <w:r w:rsidR="00EB0BCE">
        <w:fldChar w:fldCharType="begin"/>
      </w:r>
      <w:r w:rsidR="00EB0BCE">
        <w:instrText xml:space="preserve"> XE "</w:instrText>
      </w:r>
      <w:r w:rsidR="00EB0BCE" w:rsidRPr="00C55B8F">
        <w:instrText>Accra (Gold Coast</w:instrText>
      </w:r>
      <w:r w:rsidR="00EB0BCE">
        <w:instrText xml:space="preserve">" </w:instrText>
      </w:r>
      <w:r w:rsidR="00EB0BCE">
        <w:fldChar w:fldCharType="end"/>
      </w:r>
      <w:r>
        <w:t>) and on to Khartoum</w:t>
      </w:r>
      <w:r w:rsidR="00EB0BCE">
        <w:fldChar w:fldCharType="begin"/>
      </w:r>
      <w:r w:rsidR="00EB0BCE">
        <w:instrText xml:space="preserve"> XE "</w:instrText>
      </w:r>
      <w:r w:rsidR="00EB0BCE" w:rsidRPr="00AE64D4">
        <w:instrText>Khartoum</w:instrText>
      </w:r>
      <w:r w:rsidR="00EB0BCE">
        <w:instrText xml:space="preserve">" </w:instrText>
      </w:r>
      <w:r w:rsidR="00EB0BCE">
        <w:fldChar w:fldCharType="end"/>
      </w:r>
      <w:r>
        <w:t>, Cairo</w:t>
      </w:r>
      <w:r w:rsidR="00EB0BCE">
        <w:fldChar w:fldCharType="begin"/>
      </w:r>
      <w:r w:rsidR="00EB0BCE">
        <w:instrText xml:space="preserve"> XE "</w:instrText>
      </w:r>
      <w:r w:rsidR="00EB0BCE" w:rsidRPr="00C325B9">
        <w:instrText>Cairo</w:instrText>
      </w:r>
      <w:r w:rsidR="00EB0BCE">
        <w:instrText xml:space="preserve">" </w:instrText>
      </w:r>
      <w:r w:rsidR="00EB0BCE">
        <w:fldChar w:fldCharType="end"/>
      </w:r>
      <w:r>
        <w:t>, Habbaniya</w:t>
      </w:r>
      <w:r w:rsidR="00EB0BCE">
        <w:fldChar w:fldCharType="begin"/>
      </w:r>
      <w:r w:rsidR="00EB0BCE">
        <w:instrText xml:space="preserve"> XE "</w:instrText>
      </w:r>
      <w:r w:rsidR="00EB0BCE" w:rsidRPr="00983A0C">
        <w:instrText>Habbaniya</w:instrText>
      </w:r>
      <w:r w:rsidR="00EB0BCE">
        <w:instrText xml:space="preserve">" </w:instrText>
      </w:r>
      <w:r w:rsidR="00EB0BCE">
        <w:fldChar w:fldCharType="end"/>
      </w:r>
      <w:r w:rsidR="000358AE">
        <w:t>,</w:t>
      </w:r>
      <w:r>
        <w:t xml:space="preserve"> Karachi</w:t>
      </w:r>
      <w:r w:rsidR="00EB0BCE">
        <w:fldChar w:fldCharType="begin"/>
      </w:r>
      <w:r w:rsidR="00EB0BCE">
        <w:instrText xml:space="preserve"> XE "</w:instrText>
      </w:r>
      <w:r w:rsidR="00EB0BCE" w:rsidRPr="00F7255F">
        <w:instrText>Karachi</w:instrText>
      </w:r>
      <w:r w:rsidR="00EB0BCE">
        <w:instrText xml:space="preserve">" </w:instrText>
      </w:r>
      <w:r w:rsidR="00EB0BCE">
        <w:fldChar w:fldCharType="end"/>
      </w:r>
      <w:r>
        <w:t xml:space="preserve"> and thence through India</w:t>
      </w:r>
      <w:r w:rsidR="00EB0BCE">
        <w:fldChar w:fldCharType="begin"/>
      </w:r>
      <w:r w:rsidR="00EB0BCE">
        <w:instrText xml:space="preserve"> XE "</w:instrText>
      </w:r>
      <w:r w:rsidR="00EB0BCE" w:rsidRPr="00CF5128">
        <w:instrText>India</w:instrText>
      </w:r>
      <w:r w:rsidR="00EB0BCE">
        <w:instrText xml:space="preserve">" </w:instrText>
      </w:r>
      <w:r w:rsidR="00EB0BCE">
        <w:fldChar w:fldCharType="end"/>
      </w:r>
      <w:r>
        <w:t xml:space="preserve"> and Ceylon</w:t>
      </w:r>
      <w:r w:rsidR="00EB0BCE">
        <w:fldChar w:fldCharType="begin"/>
      </w:r>
      <w:r w:rsidR="00EB0BCE">
        <w:instrText xml:space="preserve"> XE "</w:instrText>
      </w:r>
      <w:r w:rsidR="00EB0BCE" w:rsidRPr="00432D39">
        <w:instrText>Ceylon</w:instrText>
      </w:r>
      <w:r w:rsidR="00EB0BCE">
        <w:instrText xml:space="preserve">" </w:instrText>
      </w:r>
      <w:r w:rsidR="00EB0BCE">
        <w:fldChar w:fldCharType="end"/>
      </w:r>
      <w:r>
        <w:t xml:space="preserve"> to Bandung, Java</w:t>
      </w:r>
      <w:r w:rsidR="00EB0BCE">
        <w:fldChar w:fldCharType="begin"/>
      </w:r>
      <w:r w:rsidR="00EB0BCE">
        <w:instrText xml:space="preserve"> XE "</w:instrText>
      </w:r>
      <w:r w:rsidR="00EB0BCE" w:rsidRPr="001C52FA">
        <w:instrText>Bandung, Java</w:instrText>
      </w:r>
      <w:r w:rsidR="00EB0BCE">
        <w:instrText xml:space="preserve">" </w:instrText>
      </w:r>
      <w:r w:rsidR="00EB0BCE">
        <w:fldChar w:fldCharType="end"/>
      </w:r>
      <w:r>
        <w:t>. As early as 1939 this route had been considered by the USAAF</w:t>
      </w:r>
      <w:r w:rsidR="00EB0BCE">
        <w:fldChar w:fldCharType="begin"/>
      </w:r>
      <w:r w:rsidR="00EB0BCE">
        <w:instrText xml:space="preserve"> XE "</w:instrText>
      </w:r>
      <w:r w:rsidR="00EB0BCE" w:rsidRPr="00B06973">
        <w:instrText>USAAF</w:instrText>
      </w:r>
      <w:r w:rsidR="00EB0BCE">
        <w:instrText xml:space="preserve">" </w:instrText>
      </w:r>
      <w:r w:rsidR="00EB0BCE">
        <w:fldChar w:fldCharType="end"/>
      </w:r>
      <w:r w:rsidR="00EB0BCE">
        <w:fldChar w:fldCharType="begin"/>
      </w:r>
      <w:r w:rsidR="00EB0BCE">
        <w:instrText xml:space="preserve"> XE "</w:instrText>
      </w:r>
      <w:r w:rsidR="00EB0BCE" w:rsidRPr="00B06973">
        <w:instrText>USAAF</w:instrText>
      </w:r>
      <w:r w:rsidR="00EB0BCE">
        <w:instrText xml:space="preserve">" </w:instrText>
      </w:r>
      <w:r w:rsidR="00EB0BCE">
        <w:fldChar w:fldCharType="end"/>
      </w:r>
      <w:r>
        <w:t xml:space="preserve"> for ferrying heavy bombers to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The Liberators were now sent to MacDill Field</w:t>
      </w:r>
      <w:r w:rsidR="00EB0BCE">
        <w:fldChar w:fldCharType="begin"/>
      </w:r>
      <w:r w:rsidR="00EB0BCE">
        <w:instrText xml:space="preserve"> XE "</w:instrText>
      </w:r>
      <w:r w:rsidR="00EB0BCE" w:rsidRPr="00FD256E">
        <w:instrText>MacDill Field</w:instrText>
      </w:r>
      <w:r w:rsidR="00EB0BCE">
        <w:instrText xml:space="preserve">" </w:instrText>
      </w:r>
      <w:r w:rsidR="00EB0BCE">
        <w:fldChar w:fldCharType="end"/>
      </w:r>
      <w:r>
        <w:t xml:space="preserve"> near Tampa, to prepare for the flight (most of the Fortresses promised were still in the factory). The first serious delay then occurred. Few of the crews had had any training in long-distance flying or, in fact, in manning four-engined bombers. The urgency was great, and a plea for time to give the crews something like adequate training was agreed to only after </w:t>
      </w:r>
      <w:r w:rsidR="00AE6483">
        <w:t xml:space="preserve">an </w:t>
      </w:r>
      <w:r>
        <w:t>appeal to Washington</w:t>
      </w:r>
      <w:r w:rsidR="00AE6483">
        <w:t>,</w:t>
      </w:r>
      <w:r>
        <w:t xml:space="preserve"> and then very reluctantly. The task of setting up refuelling bases at 12 points on the route was also vast; it entailed the construction of tanks and the sea transport from America of from 500,000 to 1,000,000 gallons of 100 octane fuel at each base (the RAF </w:t>
      </w:r>
      <w:r w:rsidR="00A82255">
        <w:t xml:space="preserve">with their commitments in Europe and North Africa </w:t>
      </w:r>
      <w:r>
        <w:t>was now consuming about 90 per cent of the output from the Abadan refiner</w:t>
      </w:r>
      <w:r w:rsidR="00964A1B">
        <w:t>y</w:t>
      </w:r>
      <w:r w:rsidR="00EB0BCE">
        <w:fldChar w:fldCharType="begin"/>
      </w:r>
      <w:r w:rsidR="00EB0BCE">
        <w:instrText xml:space="preserve"> XE "</w:instrText>
      </w:r>
      <w:r w:rsidR="00EB0BCE" w:rsidRPr="00F47264">
        <w:instrText>Abadan refinery</w:instrText>
      </w:r>
      <w:r w:rsidR="00EB0BCE">
        <w:instrText xml:space="preserve">" </w:instrText>
      </w:r>
      <w:r w:rsidR="00EB0BCE">
        <w:fldChar w:fldCharType="end"/>
      </w:r>
      <w:r>
        <w:t>).</w:t>
      </w:r>
    </w:p>
    <w:p w14:paraId="77EEF174" w14:textId="3533C68B" w:rsidR="00FE3DA3" w:rsidRDefault="00FE3DA3" w:rsidP="002D62EA">
      <w:pPr>
        <w:pStyle w:val="BodyText"/>
      </w:pPr>
      <w:r w:rsidRPr="00DC063D">
        <w:t>Under pressure from the mounting list of Japanese successes, President</w:t>
      </w:r>
      <w:r>
        <w:t xml:space="preserve"> </w:t>
      </w:r>
      <w:r w:rsidRPr="00DC063D">
        <w:t>Roosevelt</w:t>
      </w:r>
      <w:r w:rsidR="00EB0BCE">
        <w:fldChar w:fldCharType="begin"/>
      </w:r>
      <w:r w:rsidR="00EB0BCE">
        <w:instrText xml:space="preserve"> XE "</w:instrText>
      </w:r>
      <w:r w:rsidR="00EB0BCE" w:rsidRPr="008B6191">
        <w:instrText>President Roosevelt</w:instrText>
      </w:r>
      <w:r w:rsidR="00EB0BCE">
        <w:instrText xml:space="preserve">" </w:instrText>
      </w:r>
      <w:r w:rsidR="00EB0BCE">
        <w:fldChar w:fldCharType="end"/>
      </w:r>
      <w:r w:rsidRPr="00DC063D">
        <w:t>’s assertion that Australia would be a base of the utmost</w:t>
      </w:r>
      <w:r>
        <w:t xml:space="preserve"> </w:t>
      </w:r>
      <w:r w:rsidRPr="00DC063D">
        <w:t>importance was now becoming fact. First indication of this had come</w:t>
      </w:r>
      <w:r>
        <w:t xml:space="preserve"> </w:t>
      </w:r>
      <w:r w:rsidRPr="00DC063D">
        <w:t xml:space="preserve">when the American convoy </w:t>
      </w:r>
      <w:r w:rsidR="00AE6483">
        <w:t xml:space="preserve">which had been </w:t>
      </w:r>
      <w:r w:rsidRPr="00DC063D">
        <w:t>so anxiously awaited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DC063D">
        <w:t>, was,</w:t>
      </w:r>
      <w:r>
        <w:t xml:space="preserve"> </w:t>
      </w:r>
      <w:r w:rsidRPr="00DC063D">
        <w:t>on 12</w:t>
      </w:r>
      <w:r w:rsidRPr="00964A1B">
        <w:rPr>
          <w:vertAlign w:val="superscript"/>
        </w:rPr>
        <w:t>th</w:t>
      </w:r>
      <w:r w:rsidRPr="00DC063D">
        <w:t xml:space="preserve"> December</w:t>
      </w:r>
      <w:r>
        <w:t xml:space="preserve"> 1941</w:t>
      </w:r>
      <w:r w:rsidRPr="00DC063D">
        <w:t>, redirected to Brisbane</w:t>
      </w:r>
      <w:r w:rsidR="00386781">
        <w:fldChar w:fldCharType="begin"/>
      </w:r>
      <w:r w:rsidR="00386781">
        <w:instrText xml:space="preserve"> XE "</w:instrText>
      </w:r>
      <w:r w:rsidR="00386781" w:rsidRPr="00DA2CD1">
        <w:instrText>Brisbane</w:instrText>
      </w:r>
      <w:r w:rsidR="00386781">
        <w:instrText xml:space="preserve">" </w:instrText>
      </w:r>
      <w:r w:rsidR="00386781">
        <w:fldChar w:fldCharType="end"/>
      </w:r>
      <w:r w:rsidRPr="00DC063D">
        <w:t>, the forces it carried being</w:t>
      </w:r>
      <w:r>
        <w:t xml:space="preserve"> </w:t>
      </w:r>
      <w:r w:rsidRPr="00DC063D">
        <w:t>designated Task Force South Pacific</w:t>
      </w:r>
      <w:r w:rsidR="00386781">
        <w:fldChar w:fldCharType="begin"/>
      </w:r>
      <w:r w:rsidR="00386781">
        <w:instrText xml:space="preserve"> XE "</w:instrText>
      </w:r>
      <w:r w:rsidR="00386781" w:rsidRPr="007E7AC0">
        <w:instrText>Task Force South Pacific</w:instrText>
      </w:r>
      <w:r w:rsidR="00386781">
        <w:instrText xml:space="preserve">" </w:instrText>
      </w:r>
      <w:r w:rsidR="00386781">
        <w:fldChar w:fldCharType="end"/>
      </w:r>
      <w:r w:rsidRPr="00DC063D">
        <w:t>, and the senior officer, Brigadier-General Julian F. Barnes</w:t>
      </w:r>
      <w:r w:rsidR="00386781">
        <w:fldChar w:fldCharType="begin"/>
      </w:r>
      <w:r w:rsidR="00386781">
        <w:instrText xml:space="preserve"> XE "</w:instrText>
      </w:r>
      <w:r w:rsidR="00386781" w:rsidRPr="005E51E1">
        <w:instrText>Brigadier-General Julian F. Barnes</w:instrText>
      </w:r>
      <w:r w:rsidR="00386781">
        <w:instrText xml:space="preserve">" </w:instrText>
      </w:r>
      <w:r w:rsidR="00386781">
        <w:fldChar w:fldCharType="end"/>
      </w:r>
      <w:r w:rsidRPr="00DC063D">
        <w:t>, being named as commander</w:t>
      </w:r>
      <w:r w:rsidR="00AE6483">
        <w:t>,</w:t>
      </w:r>
      <w:r w:rsidRPr="00DC063D">
        <w:t xml:space="preserve"> not only of this</w:t>
      </w:r>
      <w:r>
        <w:t xml:space="preserve"> </w:t>
      </w:r>
      <w:r w:rsidRPr="00DC063D">
        <w:t>force but of all American army forces in Australia. But General Barnes'</w:t>
      </w:r>
      <w:r>
        <w:t xml:space="preserve"> </w:t>
      </w:r>
      <w:r w:rsidRPr="00DC063D">
        <w:t>command was brief. On 21</w:t>
      </w:r>
      <w:r w:rsidRPr="00964A1B">
        <w:rPr>
          <w:vertAlign w:val="superscript"/>
        </w:rPr>
        <w:t>st</w:t>
      </w:r>
      <w:r w:rsidRPr="00DC063D">
        <w:t xml:space="preserve"> December he was informed that General</w:t>
      </w:r>
      <w:r>
        <w:t xml:space="preserve"> </w:t>
      </w:r>
      <w:r w:rsidRPr="00DC063D">
        <w:t>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Pr="00DC063D">
        <w:t xml:space="preserve">, who would soon reach Australia, would </w:t>
      </w:r>
      <w:r w:rsidRPr="00DC063D">
        <w:lastRenderedPageBreak/>
        <w:t>organise and command</w:t>
      </w:r>
      <w:r>
        <w:t xml:space="preserve"> </w:t>
      </w:r>
      <w:r w:rsidRPr="00DC063D">
        <w:t>all American forces and that, until his arrival, General Clagett</w:t>
      </w:r>
      <w:r w:rsidR="00386781">
        <w:fldChar w:fldCharType="begin"/>
      </w:r>
      <w:r w:rsidR="00386781">
        <w:instrText xml:space="preserve"> XE "</w:instrText>
      </w:r>
      <w:r w:rsidR="00386781" w:rsidRPr="00223857">
        <w:instrText>General Clagett</w:instrText>
      </w:r>
      <w:r w:rsidR="00386781">
        <w:instrText xml:space="preserve">" </w:instrText>
      </w:r>
      <w:r w:rsidR="00386781">
        <w:fldChar w:fldCharType="end"/>
      </w:r>
      <w:r w:rsidRPr="00DC063D">
        <w:t>, who</w:t>
      </w:r>
      <w:r>
        <w:t xml:space="preserve"> </w:t>
      </w:r>
      <w:r w:rsidRPr="00DC063D">
        <w:t>reached Brisbane</w:t>
      </w:r>
      <w:r w:rsidR="00386781">
        <w:fldChar w:fldCharType="begin"/>
      </w:r>
      <w:r w:rsidR="00386781">
        <w:instrText xml:space="preserve"> XE "</w:instrText>
      </w:r>
      <w:r w:rsidR="00386781" w:rsidRPr="00F56CD9">
        <w:instrText>Brisbane</w:instrText>
      </w:r>
      <w:r w:rsidR="00386781">
        <w:instrText xml:space="preserve">" </w:instrText>
      </w:r>
      <w:r w:rsidR="00386781">
        <w:fldChar w:fldCharType="end"/>
      </w:r>
      <w:r w:rsidRPr="00DC063D">
        <w:t xml:space="preserve"> on the 22</w:t>
      </w:r>
      <w:r w:rsidRPr="00964A1B">
        <w:rPr>
          <w:vertAlign w:val="superscript"/>
        </w:rPr>
        <w:t>nd</w:t>
      </w:r>
      <w:r w:rsidRPr="00DC063D">
        <w:t>, would assume command Barnes became</w:t>
      </w:r>
      <w:r>
        <w:t xml:space="preserve"> </w:t>
      </w:r>
      <w:r w:rsidRPr="00DC063D">
        <w:t>Clagett's Chief of Staff</w:t>
      </w:r>
      <w:r w:rsidR="00D130A2">
        <w:t>.</w:t>
      </w:r>
      <w:r w:rsidRPr="00DC063D">
        <w:t xml:space="preserve"> </w:t>
      </w:r>
    </w:p>
    <w:p w14:paraId="24B1F244" w14:textId="7D21E526" w:rsidR="001C5EDF" w:rsidRDefault="001C5EDF" w:rsidP="001B00FF">
      <w:pPr>
        <w:pStyle w:val="Caption"/>
      </w:pPr>
      <w:r w:rsidRPr="001C5EDF">
        <w:t>Photo</w:t>
      </w:r>
      <w:r w:rsidR="000358AE">
        <w:t xml:space="preserve"> </w:t>
      </w:r>
      <w:r w:rsidR="00B90465">
        <w:rPr>
          <w:noProof/>
        </w:rPr>
        <w:t>5</w:t>
      </w:r>
      <w:r w:rsidR="00D130A2">
        <w:rPr>
          <w:noProof/>
        </w:rPr>
        <w:t>.</w:t>
      </w:r>
      <w:r>
        <w:t xml:space="preserve"> March 18, </w:t>
      </w:r>
      <w:r w:rsidRPr="001C5EDF">
        <w:t xml:space="preserve">1942 </w:t>
      </w:r>
      <w:r>
        <w:t>US Army</w:t>
      </w:r>
      <w:r w:rsidRPr="001C5EDF">
        <w:t xml:space="preserve"> Lt. Gen. George H. Brett, Deputy Supreme Commander </w:t>
      </w:r>
      <w:r>
        <w:t>a</w:t>
      </w:r>
      <w:r w:rsidRPr="001C5EDF">
        <w:t xml:space="preserve">nd Chief </w:t>
      </w:r>
      <w:r>
        <w:t>o</w:t>
      </w:r>
      <w:r w:rsidRPr="001C5EDF">
        <w:t xml:space="preserve">f Allied Air Forces </w:t>
      </w:r>
      <w:r>
        <w:t>i</w:t>
      </w:r>
      <w:r w:rsidRPr="001C5EDF">
        <w:t xml:space="preserve">n </w:t>
      </w:r>
      <w:r>
        <w:t>t</w:t>
      </w:r>
      <w:r w:rsidRPr="001C5EDF">
        <w:t xml:space="preserve">he South West Pacific, </w:t>
      </w:r>
      <w:r>
        <w:t>w</w:t>
      </w:r>
      <w:r w:rsidRPr="001C5EDF">
        <w:t xml:space="preserve">ith </w:t>
      </w:r>
      <w:r>
        <w:t>h</w:t>
      </w:r>
      <w:r w:rsidRPr="001C5EDF">
        <w:t xml:space="preserve">is Chief </w:t>
      </w:r>
      <w:r>
        <w:t>o</w:t>
      </w:r>
      <w:r w:rsidRPr="001C5EDF">
        <w:t>f Staff, Brigadier General Stephen Chamberlin</w:t>
      </w:r>
      <w:r w:rsidR="00386781">
        <w:fldChar w:fldCharType="begin"/>
      </w:r>
      <w:r w:rsidR="00386781">
        <w:instrText xml:space="preserve"> XE "</w:instrText>
      </w:r>
      <w:r w:rsidR="00386781" w:rsidRPr="0099731F">
        <w:instrText>Brigadier General Stephen Chamberlin</w:instrText>
      </w:r>
      <w:r w:rsidR="00386781">
        <w:instrText xml:space="preserve">" </w:instrText>
      </w:r>
      <w:r w:rsidR="00386781">
        <w:fldChar w:fldCharType="end"/>
      </w:r>
      <w:r w:rsidRPr="001C5EDF">
        <w:t xml:space="preserve">. </w:t>
      </w:r>
      <w:r>
        <w:rPr>
          <w:rStyle w:val="EndnoteReference"/>
          <w:iCs/>
        </w:rPr>
        <w:endnoteReference w:id="3"/>
      </w:r>
      <w:r w:rsidRPr="001C5EDF">
        <w:t xml:space="preserve"> </w:t>
      </w:r>
    </w:p>
    <w:p w14:paraId="59A7EFBF" w14:textId="77777777" w:rsidR="0067413F" w:rsidRDefault="00D130A2" w:rsidP="002D62EA">
      <w:pPr>
        <w:pStyle w:val="Picture"/>
      </w:pPr>
      <w:r>
        <w:rPr>
          <w:noProof/>
          <w:lang w:eastAsia="en-AU"/>
        </w:rPr>
        <w:drawing>
          <wp:inline distT="0" distB="0" distL="0" distR="0" wp14:anchorId="542C2E13" wp14:editId="3DF07149">
            <wp:extent cx="4469088" cy="334370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050" cy="3407269"/>
                    </a:xfrm>
                    <a:prstGeom prst="rect">
                      <a:avLst/>
                    </a:prstGeom>
                    <a:noFill/>
                  </pic:spPr>
                </pic:pic>
              </a:graphicData>
            </a:graphic>
          </wp:inline>
        </w:drawing>
      </w:r>
    </w:p>
    <w:p w14:paraId="1AA55273" w14:textId="77777777" w:rsidR="00FE3DA3" w:rsidRPr="00DC063D" w:rsidRDefault="005704AD" w:rsidP="002D62EA">
      <w:pPr>
        <w:pStyle w:val="BodyText"/>
      </w:pPr>
      <w:r>
        <w:t>[</w:t>
      </w:r>
      <w:r w:rsidR="00FE3DA3" w:rsidRPr="00DC063D">
        <w:t>In August 1941, Brett had been sent to Britain and the Middle East</w:t>
      </w:r>
      <w:r w:rsidR="00386781">
        <w:fldChar w:fldCharType="begin"/>
      </w:r>
      <w:r w:rsidR="00386781">
        <w:instrText xml:space="preserve"> XE "</w:instrText>
      </w:r>
      <w:r w:rsidR="00386781" w:rsidRPr="00693F3B">
        <w:instrText>Middle East</w:instrText>
      </w:r>
      <w:r w:rsidR="00386781">
        <w:instrText xml:space="preserve">" </w:instrText>
      </w:r>
      <w:r w:rsidR="00386781">
        <w:fldChar w:fldCharType="end"/>
      </w:r>
      <w:r w:rsidR="00FE3DA3" w:rsidRPr="00DC063D">
        <w:t xml:space="preserve"> to study RAF</w:t>
      </w:r>
      <w:r w:rsidR="00386781">
        <w:fldChar w:fldCharType="begin"/>
      </w:r>
      <w:r w:rsidR="00386781">
        <w:instrText xml:space="preserve"> XE "</w:instrText>
      </w:r>
      <w:r w:rsidR="00386781" w:rsidRPr="000217C8">
        <w:instrText>RAF</w:instrText>
      </w:r>
      <w:r w:rsidR="00386781">
        <w:instrText xml:space="preserve">" </w:instrText>
      </w:r>
      <w:r w:rsidR="00386781">
        <w:fldChar w:fldCharType="end"/>
      </w:r>
      <w:r w:rsidR="00FE3DA3" w:rsidRPr="00DC063D">
        <w:t xml:space="preserve"> operations</w:t>
      </w:r>
      <w:r w:rsidR="00FE3DA3">
        <w:t xml:space="preserve"> </w:t>
      </w:r>
      <w:r w:rsidR="00FE3DA3" w:rsidRPr="00DC063D">
        <w:t>and report on the expansion of technical maintenance for American aircraft operated by</w:t>
      </w:r>
      <w:r w:rsidR="00FE3DA3">
        <w:t xml:space="preserve"> </w:t>
      </w:r>
      <w:r w:rsidR="00FE3DA3" w:rsidRPr="00DC063D">
        <w:t>the RAF</w:t>
      </w:r>
      <w:r w:rsidR="00FE3DA3">
        <w:t>.</w:t>
      </w:r>
      <w:r w:rsidR="00FE3DA3" w:rsidRPr="00DC063D">
        <w:t xml:space="preserve"> He then visited India</w:t>
      </w:r>
      <w:r w:rsidR="00386781">
        <w:fldChar w:fldCharType="begin"/>
      </w:r>
      <w:r w:rsidR="00386781">
        <w:instrText xml:space="preserve"> XE "</w:instrText>
      </w:r>
      <w:r w:rsidR="00386781" w:rsidRPr="002A367E">
        <w:instrText>India</w:instrText>
      </w:r>
      <w:r w:rsidR="00386781">
        <w:instrText xml:space="preserve">" </w:instrText>
      </w:r>
      <w:r w:rsidR="00386781">
        <w:fldChar w:fldCharType="end"/>
      </w:r>
      <w:r w:rsidR="00FE3DA3" w:rsidRPr="00DC063D">
        <w:t xml:space="preserve"> and China</w:t>
      </w:r>
      <w:r w:rsidR="00386781">
        <w:fldChar w:fldCharType="begin"/>
      </w:r>
      <w:r w:rsidR="00386781">
        <w:instrText xml:space="preserve"> XE "</w:instrText>
      </w:r>
      <w:r w:rsidR="00386781" w:rsidRPr="003C3DEF">
        <w:instrText>China</w:instrText>
      </w:r>
      <w:r w:rsidR="00386781">
        <w:instrText xml:space="preserve">" </w:instrText>
      </w:r>
      <w:r w:rsidR="00386781">
        <w:fldChar w:fldCharType="end"/>
      </w:r>
      <w:r w:rsidR="00FE3DA3" w:rsidRPr="00DC063D">
        <w:t>, leaving Chungking</w:t>
      </w:r>
      <w:r w:rsidR="00386781">
        <w:fldChar w:fldCharType="begin"/>
      </w:r>
      <w:r w:rsidR="00386781">
        <w:instrText xml:space="preserve"> XE "</w:instrText>
      </w:r>
      <w:r w:rsidR="00386781" w:rsidRPr="00A95E72">
        <w:instrText>Chungking</w:instrText>
      </w:r>
      <w:r w:rsidR="00386781">
        <w:instrText xml:space="preserve">" </w:instrText>
      </w:r>
      <w:r w:rsidR="00386781">
        <w:fldChar w:fldCharType="end"/>
      </w:r>
      <w:r w:rsidR="00FE3DA3" w:rsidRPr="00DC063D">
        <w:t xml:space="preserve"> on 24</w:t>
      </w:r>
      <w:r w:rsidR="00FE3DA3" w:rsidRPr="009001F2">
        <w:rPr>
          <w:vertAlign w:val="superscript"/>
        </w:rPr>
        <w:t>th</w:t>
      </w:r>
      <w:r w:rsidR="00FE3DA3" w:rsidRPr="00DC063D">
        <w:t xml:space="preserve"> December for India</w:t>
      </w:r>
      <w:r w:rsidR="00FE3DA3">
        <w:t xml:space="preserve"> </w:t>
      </w:r>
      <w:r w:rsidR="00FE3DA3" w:rsidRPr="00DC063D">
        <w:t>again, and Java</w:t>
      </w:r>
      <w:r w:rsidR="00386781">
        <w:fldChar w:fldCharType="begin"/>
      </w:r>
      <w:r w:rsidR="00386781">
        <w:instrText xml:space="preserve"> XE "</w:instrText>
      </w:r>
      <w:r w:rsidR="00386781" w:rsidRPr="00D6175B">
        <w:instrText>Java</w:instrText>
      </w:r>
      <w:r w:rsidR="00386781">
        <w:instrText xml:space="preserve">" </w:instrText>
      </w:r>
      <w:r w:rsidR="00386781">
        <w:fldChar w:fldCharType="end"/>
      </w:r>
      <w:r w:rsidR="00FE3DA3" w:rsidRPr="00DC063D">
        <w:t xml:space="preserve"> for conferences with the British and Dutch Commands before coming to</w:t>
      </w:r>
      <w:r w:rsidR="00FE3DA3">
        <w:t xml:space="preserve"> </w:t>
      </w:r>
      <w:r w:rsidR="00FE3DA3" w:rsidRPr="00DC063D">
        <w:t>Australia.</w:t>
      </w:r>
      <w:r>
        <w:t>]</w:t>
      </w:r>
    </w:p>
    <w:p w14:paraId="5358B402" w14:textId="6946AC3C" w:rsidR="00FE3DA3" w:rsidRDefault="00FE3DA3" w:rsidP="002D62EA">
      <w:pPr>
        <w:pStyle w:val="BodyText"/>
      </w:pPr>
      <w:r w:rsidRPr="00DC063D">
        <w:t>The United States Military Attaché, Colonel</w:t>
      </w:r>
      <w:r>
        <w:t xml:space="preserve"> </w:t>
      </w:r>
      <w:r w:rsidRPr="00DC063D">
        <w:t>Van S. Merle-Smith</w:t>
      </w:r>
      <w:r w:rsidR="00386781">
        <w:fldChar w:fldCharType="begin"/>
      </w:r>
      <w:r w:rsidR="00386781">
        <w:instrText xml:space="preserve"> XE "</w:instrText>
      </w:r>
      <w:r w:rsidR="00386781" w:rsidRPr="006904DE">
        <w:instrText>Colonel Van S. Merle-Smith</w:instrText>
      </w:r>
      <w:r w:rsidR="00386781">
        <w:instrText xml:space="preserve">" </w:instrText>
      </w:r>
      <w:r w:rsidR="00386781">
        <w:fldChar w:fldCharType="end"/>
      </w:r>
      <w:r w:rsidRPr="00DC063D">
        <w:t>, under instructions from Washington, had made</w:t>
      </w:r>
      <w:r>
        <w:t xml:space="preserve"> </w:t>
      </w:r>
      <w:r w:rsidRPr="00DC063D">
        <w:t>arrangements for the reception of the convoy at Brisbane and for the</w:t>
      </w:r>
      <w:r>
        <w:t xml:space="preserve"> </w:t>
      </w:r>
      <w:r w:rsidRPr="00DC063D">
        <w:t>assembly of the aircraft it carried.</w:t>
      </w:r>
      <w:r w:rsidR="000358AE">
        <w:t xml:space="preserve"> </w:t>
      </w:r>
      <w:r w:rsidR="005704AD" w:rsidRPr="005704AD">
        <w:t xml:space="preserve">The convoy consisted of seven transports or cargo vessels and the tender </w:t>
      </w:r>
      <w:r w:rsidR="00967421">
        <w:t>“</w:t>
      </w:r>
      <w:r w:rsidR="005704AD" w:rsidRPr="005704AD">
        <w:t>Niagara</w:t>
      </w:r>
      <w:r w:rsidR="00386781">
        <w:fldChar w:fldCharType="begin"/>
      </w:r>
      <w:r w:rsidR="00386781">
        <w:instrText xml:space="preserve"> XE "</w:instrText>
      </w:r>
      <w:r w:rsidR="00386781" w:rsidRPr="0010036C">
        <w:instrText>Niagara</w:instrText>
      </w:r>
      <w:r w:rsidR="00386781">
        <w:instrText xml:space="preserve">" </w:instrText>
      </w:r>
      <w:r w:rsidR="00386781">
        <w:fldChar w:fldCharType="end"/>
      </w:r>
      <w:r w:rsidR="00967421">
        <w:t>”</w:t>
      </w:r>
      <w:r w:rsidR="005704AD" w:rsidRPr="005704AD">
        <w:t xml:space="preserve">, escorted by the cruiser </w:t>
      </w:r>
      <w:r w:rsidR="00967421">
        <w:t>“</w:t>
      </w:r>
      <w:r w:rsidR="005704AD" w:rsidRPr="005704AD">
        <w:t>Pensacola</w:t>
      </w:r>
      <w:r w:rsidR="00386781">
        <w:fldChar w:fldCharType="begin"/>
      </w:r>
      <w:r w:rsidR="00386781">
        <w:instrText xml:space="preserve"> XE "</w:instrText>
      </w:r>
      <w:r w:rsidR="00386781" w:rsidRPr="00FA24E2">
        <w:instrText>Pensacola</w:instrText>
      </w:r>
      <w:r w:rsidR="00386781">
        <w:instrText xml:space="preserve">" </w:instrText>
      </w:r>
      <w:r w:rsidR="00386781">
        <w:fldChar w:fldCharType="end"/>
      </w:r>
      <w:r w:rsidR="00967421">
        <w:t>”</w:t>
      </w:r>
      <w:r w:rsidR="005704AD" w:rsidRPr="005704AD">
        <w:t xml:space="preserve">. Of a total Air Corps strength of more than 2,000 there were 48 pilots, a number of whom were cadets and almost all of whom still required operational training. </w:t>
      </w:r>
      <w:r w:rsidR="005704AD">
        <w:t>I</w:t>
      </w:r>
      <w:r w:rsidR="005704AD" w:rsidRPr="005704AD">
        <w:t xml:space="preserve">n addition to the 52 </w:t>
      </w:r>
      <w:r w:rsidR="009001F2">
        <w:t xml:space="preserve">Douglas SBD </w:t>
      </w:r>
      <w:r w:rsidR="005704AD" w:rsidRPr="005704AD">
        <w:t>Dauntless</w:t>
      </w:r>
      <w:r w:rsidR="00386781">
        <w:fldChar w:fldCharType="begin"/>
      </w:r>
      <w:r w:rsidR="00386781">
        <w:instrText xml:space="preserve"> XE "</w:instrText>
      </w:r>
      <w:r w:rsidR="00386781" w:rsidRPr="00C71389">
        <w:instrText>Douglas SBD Dauntless</w:instrText>
      </w:r>
      <w:r w:rsidR="00386781">
        <w:instrText xml:space="preserve">" </w:instrText>
      </w:r>
      <w:r w:rsidR="00386781">
        <w:fldChar w:fldCharType="end"/>
      </w:r>
      <w:r w:rsidR="005704AD" w:rsidRPr="005704AD">
        <w:t xml:space="preserve"> dive bombers of No. 27 Group</w:t>
      </w:r>
      <w:r w:rsidR="00386781">
        <w:fldChar w:fldCharType="begin"/>
      </w:r>
      <w:r w:rsidR="00386781">
        <w:instrText xml:space="preserve"> XE "</w:instrText>
      </w:r>
      <w:r w:rsidR="00386781" w:rsidRPr="00CF1533">
        <w:instrText>No. 27 Group</w:instrText>
      </w:r>
      <w:r w:rsidR="00386781">
        <w:instrText xml:space="preserve">" </w:instrText>
      </w:r>
      <w:r w:rsidR="00386781">
        <w:fldChar w:fldCharType="end"/>
      </w:r>
      <w:r w:rsidR="005704AD" w:rsidRPr="005704AD">
        <w:t xml:space="preserve">, there were 18 </w:t>
      </w:r>
      <w:r w:rsidR="009001F2">
        <w:t xml:space="preserve">Curtiss </w:t>
      </w:r>
      <w:r w:rsidR="005704AD" w:rsidRPr="005704AD">
        <w:t>Kittyhawk</w:t>
      </w:r>
      <w:r w:rsidR="00386781">
        <w:fldChar w:fldCharType="begin"/>
      </w:r>
      <w:r w:rsidR="00386781">
        <w:instrText xml:space="preserve"> XE "</w:instrText>
      </w:r>
      <w:r w:rsidR="00386781" w:rsidRPr="00E339D0">
        <w:instrText>Curtiss Kittyhawk</w:instrText>
      </w:r>
      <w:r w:rsidR="00386781">
        <w:instrText xml:space="preserve">" </w:instrText>
      </w:r>
      <w:r w:rsidR="00386781">
        <w:fldChar w:fldCharType="end"/>
      </w:r>
      <w:r w:rsidR="005704AD" w:rsidRPr="005704AD">
        <w:t xml:space="preserve">s. Air force supplies included nearly 7,000,000 rounds of </w:t>
      </w:r>
      <w:r w:rsidR="009001F2">
        <w:t>0</w:t>
      </w:r>
      <w:r w:rsidR="005704AD" w:rsidRPr="005704AD">
        <w:t xml:space="preserve">.50 calibre ammunition, more than 5,000 bombs (from 30-lb to 500-lb) and several thousand barrels of aircraft fuel and oil. </w:t>
      </w:r>
      <w:r w:rsidR="00AE6483">
        <w:t>The convoy</w:t>
      </w:r>
      <w:r w:rsidR="005704AD" w:rsidRPr="00DC063D">
        <w:t xml:space="preserve"> arrived on the 22</w:t>
      </w:r>
      <w:r w:rsidR="005704AD" w:rsidRPr="009001F2">
        <w:rPr>
          <w:vertAlign w:val="superscript"/>
        </w:rPr>
        <w:t>nd</w:t>
      </w:r>
      <w:r w:rsidR="005704AD" w:rsidRPr="00DC063D">
        <w:t xml:space="preserve"> </w:t>
      </w:r>
      <w:r w:rsidR="00AE6483">
        <w:t xml:space="preserve">December 1941 </w:t>
      </w:r>
      <w:r w:rsidR="005704AD" w:rsidRPr="00DC063D">
        <w:t>and on the</w:t>
      </w:r>
      <w:r w:rsidR="005704AD">
        <w:t xml:space="preserve"> </w:t>
      </w:r>
      <w:r w:rsidR="005704AD" w:rsidRPr="00DC063D">
        <w:t>23</w:t>
      </w:r>
      <w:r w:rsidR="005704AD" w:rsidRPr="009001F2">
        <w:rPr>
          <w:vertAlign w:val="superscript"/>
        </w:rPr>
        <w:t>rd</w:t>
      </w:r>
      <w:r w:rsidR="005704AD" w:rsidRPr="00DC063D">
        <w:t xml:space="preserve"> the first American formations to come to Australia on a war mission</w:t>
      </w:r>
      <w:r w:rsidR="005704AD">
        <w:t xml:space="preserve"> </w:t>
      </w:r>
      <w:r w:rsidR="005704AD" w:rsidRPr="00DC063D">
        <w:t>disembarked. Brisbane's Ascot</w:t>
      </w:r>
      <w:r w:rsidR="00386781">
        <w:fldChar w:fldCharType="begin"/>
      </w:r>
      <w:r w:rsidR="00386781">
        <w:instrText xml:space="preserve"> XE "</w:instrText>
      </w:r>
      <w:r w:rsidR="00386781" w:rsidRPr="00750378">
        <w:instrText>Ascot</w:instrText>
      </w:r>
      <w:r w:rsidR="00386781">
        <w:instrText xml:space="preserve">" </w:instrText>
      </w:r>
      <w:r w:rsidR="00386781">
        <w:fldChar w:fldCharType="end"/>
      </w:r>
      <w:r w:rsidR="005704AD" w:rsidRPr="00DC063D">
        <w:t xml:space="preserve"> and Doomben</w:t>
      </w:r>
      <w:r w:rsidR="00386781">
        <w:fldChar w:fldCharType="begin"/>
      </w:r>
      <w:r w:rsidR="00386781">
        <w:instrText xml:space="preserve"> XE "</w:instrText>
      </w:r>
      <w:r w:rsidR="00386781" w:rsidRPr="00F82615">
        <w:instrText>Doomben</w:instrText>
      </w:r>
      <w:r w:rsidR="00386781">
        <w:instrText xml:space="preserve">" </w:instrText>
      </w:r>
      <w:r w:rsidR="00386781">
        <w:fldChar w:fldCharType="end"/>
      </w:r>
      <w:r w:rsidR="005704AD" w:rsidRPr="00DC063D">
        <w:t xml:space="preserve"> racecourses provided their</w:t>
      </w:r>
      <w:r w:rsidR="005704AD">
        <w:t xml:space="preserve"> </w:t>
      </w:r>
      <w:r w:rsidR="005704AD" w:rsidRPr="00DC063D">
        <w:t>first camp sites while the RAAF stations</w:t>
      </w:r>
      <w:r w:rsidR="00386781">
        <w:fldChar w:fldCharType="begin"/>
      </w:r>
      <w:r w:rsidR="00386781">
        <w:instrText xml:space="preserve"> XE "</w:instrText>
      </w:r>
      <w:r w:rsidR="00386781" w:rsidRPr="00B722A3">
        <w:instrText>RAAF stations</w:instrText>
      </w:r>
      <w:r w:rsidR="00386781">
        <w:instrText xml:space="preserve">" </w:instrText>
      </w:r>
      <w:r w:rsidR="00386781">
        <w:fldChar w:fldCharType="end"/>
      </w:r>
      <w:r w:rsidR="005704AD" w:rsidRPr="00DC063D">
        <w:t xml:space="preserve"> at Archerfield</w:t>
      </w:r>
      <w:r w:rsidR="00386781">
        <w:fldChar w:fldCharType="begin"/>
      </w:r>
      <w:r w:rsidR="00386781">
        <w:instrText xml:space="preserve"> XE "</w:instrText>
      </w:r>
      <w:r w:rsidR="00386781" w:rsidRPr="00A16CED">
        <w:instrText>Archerfield</w:instrText>
      </w:r>
      <w:r w:rsidR="00386781">
        <w:instrText xml:space="preserve">" </w:instrText>
      </w:r>
      <w:r w:rsidR="00386781">
        <w:fldChar w:fldCharType="end"/>
      </w:r>
      <w:r w:rsidR="005704AD" w:rsidRPr="00DC063D">
        <w:t xml:space="preserve"> and Amberley</w:t>
      </w:r>
      <w:r w:rsidR="00386781">
        <w:fldChar w:fldCharType="begin"/>
      </w:r>
      <w:r w:rsidR="00386781">
        <w:instrText xml:space="preserve"> XE "</w:instrText>
      </w:r>
      <w:r w:rsidR="00386781" w:rsidRPr="00183342">
        <w:instrText>Amberley</w:instrText>
      </w:r>
      <w:r w:rsidR="00386781">
        <w:instrText xml:space="preserve">" </w:instrText>
      </w:r>
      <w:r w:rsidR="00386781">
        <w:fldChar w:fldCharType="end"/>
      </w:r>
      <w:r w:rsidR="005704AD">
        <w:t xml:space="preserve"> </w:t>
      </w:r>
      <w:r w:rsidR="005704AD" w:rsidRPr="00DC063D">
        <w:t>accommodated the units that would undertake the assembly of American</w:t>
      </w:r>
      <w:r w:rsidR="005704AD">
        <w:t xml:space="preserve"> </w:t>
      </w:r>
      <w:r w:rsidR="005704AD" w:rsidRPr="00DC063D">
        <w:t xml:space="preserve">aircraft. </w:t>
      </w:r>
      <w:r w:rsidRPr="00DC063D">
        <w:t>But the convoy had been loaded in what, for America, were</w:t>
      </w:r>
      <w:r>
        <w:t xml:space="preserve"> </w:t>
      </w:r>
      <w:r w:rsidRPr="00DC063D">
        <w:t>then still peacetime conditions; there had been no thought of tactical</w:t>
      </w:r>
      <w:r>
        <w:t xml:space="preserve"> </w:t>
      </w:r>
      <w:r w:rsidRPr="00DC063D">
        <w:t xml:space="preserve">loading, with each ship containing complete units. </w:t>
      </w:r>
      <w:r w:rsidR="00694307" w:rsidRPr="00DC063D">
        <w:t>Thus,</w:t>
      </w:r>
      <w:r w:rsidRPr="00DC063D">
        <w:t xml:space="preserve"> practically the</w:t>
      </w:r>
      <w:r>
        <w:t xml:space="preserve"> </w:t>
      </w:r>
      <w:r w:rsidRPr="00DC063D">
        <w:t>entire cargo had to be unloaded, and equipment that was to go on by</w:t>
      </w:r>
      <w:r>
        <w:t xml:space="preserve"> </w:t>
      </w:r>
      <w:r w:rsidRPr="00DC063D">
        <w:t>sea was then reloaded into the two fastest ships. With Australian waterside</w:t>
      </w:r>
      <w:r>
        <w:t xml:space="preserve"> </w:t>
      </w:r>
      <w:r w:rsidRPr="00DC063D">
        <w:t>workers working 24 hours a day this task was completed by 28</w:t>
      </w:r>
      <w:r w:rsidRPr="00B93D48">
        <w:rPr>
          <w:vertAlign w:val="superscript"/>
        </w:rPr>
        <w:t>th</w:t>
      </w:r>
      <w:r w:rsidR="009001F2">
        <w:rPr>
          <w:vertAlign w:val="superscript"/>
        </w:rPr>
        <w:t xml:space="preserve"> </w:t>
      </w:r>
      <w:r w:rsidRPr="00DC063D">
        <w:t>December, and two days later both ships were at sea again and on</w:t>
      </w:r>
      <w:r>
        <w:t xml:space="preserve"> </w:t>
      </w:r>
      <w:r w:rsidRPr="00DC063D">
        <w:t>course for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w:t>
      </w:r>
      <w:r w:rsidRPr="00DC063D">
        <w:t xml:space="preserve"> Only when the assembly of the aircraft from</w:t>
      </w:r>
      <w:r>
        <w:t xml:space="preserve"> </w:t>
      </w:r>
      <w:r w:rsidRPr="00DC063D">
        <w:t>the convoy began was it realised that essential parts for the Dauntless</w:t>
      </w:r>
      <w:r>
        <w:t xml:space="preserve"> </w:t>
      </w:r>
      <w:r w:rsidRPr="00DC063D">
        <w:t>dive bombers (trigger motors, solenoids and mounts for the guns) were</w:t>
      </w:r>
      <w:r>
        <w:t xml:space="preserve"> </w:t>
      </w:r>
      <w:r w:rsidRPr="00DC063D">
        <w:t>missing. None of the dive bombers could be ready for operations until</w:t>
      </w:r>
      <w:r>
        <w:t xml:space="preserve"> </w:t>
      </w:r>
      <w:r w:rsidRPr="00DC063D">
        <w:t>these parts had been ordered from Washington and flown to Australia).</w:t>
      </w:r>
    </w:p>
    <w:p w14:paraId="0CFE8D57" w14:textId="599B0255" w:rsidR="00E21CB8" w:rsidRDefault="00A9282C" w:rsidP="00E15F4B">
      <w:pPr>
        <w:pStyle w:val="Caption"/>
      </w:pPr>
      <w:r>
        <w:br w:type="page"/>
      </w:r>
      <w:r w:rsidR="00E21CB8">
        <w:lastRenderedPageBreak/>
        <w:t>Photo</w:t>
      </w:r>
      <w:r w:rsidR="000358AE">
        <w:t xml:space="preserve"> </w:t>
      </w:r>
      <w:r w:rsidR="00B90465">
        <w:rPr>
          <w:noProof/>
        </w:rPr>
        <w:t>6</w:t>
      </w:r>
      <w:r w:rsidR="0025104E">
        <w:t xml:space="preserve">. Douglas </w:t>
      </w:r>
      <w:r w:rsidR="009001F2">
        <w:t xml:space="preserve">SBD </w:t>
      </w:r>
      <w:r w:rsidR="0025104E">
        <w:t>Dauntless</w:t>
      </w:r>
      <w:r w:rsidR="00386781">
        <w:fldChar w:fldCharType="begin"/>
      </w:r>
      <w:r w:rsidR="00386781">
        <w:instrText xml:space="preserve"> XE "</w:instrText>
      </w:r>
      <w:r w:rsidR="00386781" w:rsidRPr="00C71389">
        <w:instrText>Douglas SBD Dauntless</w:instrText>
      </w:r>
      <w:r w:rsidR="00386781">
        <w:instrText xml:space="preserve">" </w:instrText>
      </w:r>
      <w:r w:rsidR="00386781">
        <w:fldChar w:fldCharType="end"/>
      </w:r>
      <w:r w:rsidR="0025104E">
        <w:t xml:space="preserve"> di</w:t>
      </w:r>
      <w:r w:rsidR="009001F2">
        <w:t>v</w:t>
      </w:r>
      <w:r w:rsidR="0025104E">
        <w:t>e bomber</w:t>
      </w:r>
    </w:p>
    <w:p w14:paraId="1C810991" w14:textId="77777777" w:rsidR="00967421" w:rsidRDefault="00F87CDD" w:rsidP="002D62EA">
      <w:pPr>
        <w:pStyle w:val="Picture"/>
      </w:pPr>
      <w:r w:rsidRPr="00C640D6">
        <w:rPr>
          <w:noProof/>
          <w:lang w:eastAsia="en-AU"/>
        </w:rPr>
        <w:drawing>
          <wp:inline distT="0" distB="0" distL="0" distR="0" wp14:anchorId="4C36C3F4" wp14:editId="6C083796">
            <wp:extent cx="5118205" cy="3411940"/>
            <wp:effectExtent l="0" t="0" r="6350" b="0"/>
            <wp:docPr id="18" name="Picture 18" descr="amber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erley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75" cy="3421586"/>
                    </a:xfrm>
                    <a:prstGeom prst="rect">
                      <a:avLst/>
                    </a:prstGeom>
                    <a:noFill/>
                    <a:ln>
                      <a:noFill/>
                    </a:ln>
                  </pic:spPr>
                </pic:pic>
              </a:graphicData>
            </a:graphic>
          </wp:inline>
        </w:drawing>
      </w:r>
    </w:p>
    <w:p w14:paraId="1D58B3AE" w14:textId="17EE4C47" w:rsidR="00263A58" w:rsidRPr="00967421" w:rsidRDefault="00263A58" w:rsidP="002D62EA">
      <w:pPr>
        <w:pStyle w:val="BodyText"/>
      </w:pPr>
      <w:r w:rsidRPr="00967421">
        <w:t xml:space="preserve">A-24 </w:t>
      </w:r>
      <w:r w:rsidR="009001F2">
        <w:t xml:space="preserve">Douglas SBD </w:t>
      </w:r>
      <w:r w:rsidRPr="00967421">
        <w:t>Dauntless</w:t>
      </w:r>
      <w:r w:rsidR="00386781">
        <w:fldChar w:fldCharType="begin"/>
      </w:r>
      <w:r w:rsidR="00386781">
        <w:instrText xml:space="preserve"> XE "</w:instrText>
      </w:r>
      <w:r w:rsidR="00386781" w:rsidRPr="00C71389">
        <w:instrText>Douglas SBD Dauntless</w:instrText>
      </w:r>
      <w:r w:rsidR="00386781">
        <w:instrText xml:space="preserve">" </w:instrText>
      </w:r>
      <w:r w:rsidR="00386781">
        <w:fldChar w:fldCharType="end"/>
      </w:r>
      <w:r w:rsidRPr="00967421">
        <w:t xml:space="preserve"> Dive Bomber, ex 27</w:t>
      </w:r>
      <w:r w:rsidRPr="006A085A">
        <w:rPr>
          <w:vertAlign w:val="superscript"/>
        </w:rPr>
        <w:t>th</w:t>
      </w:r>
      <w:r w:rsidR="006A085A">
        <w:t xml:space="preserve"> </w:t>
      </w:r>
      <w:r w:rsidRPr="00967421">
        <w:t xml:space="preserve"> Bomb Group</w:t>
      </w:r>
      <w:r w:rsidR="00386781">
        <w:fldChar w:fldCharType="begin"/>
      </w:r>
      <w:r w:rsidR="00386781">
        <w:instrText xml:space="preserve"> XE "</w:instrText>
      </w:r>
      <w:r w:rsidR="00386781" w:rsidRPr="0084546E">
        <w:instrText>27th Bomb Group</w:instrText>
      </w:r>
      <w:r w:rsidR="00386781">
        <w:instrText xml:space="preserve">" </w:instrText>
      </w:r>
      <w:r w:rsidR="00386781">
        <w:fldChar w:fldCharType="end"/>
      </w:r>
      <w:r w:rsidRPr="00967421">
        <w:t>, reassigned to the 8</w:t>
      </w:r>
      <w:r w:rsidRPr="009001F2">
        <w:rPr>
          <w:vertAlign w:val="superscript"/>
        </w:rPr>
        <w:t>th</w:t>
      </w:r>
      <w:r w:rsidRPr="00967421">
        <w:t xml:space="preserve"> Squadron</w:t>
      </w:r>
      <w:r w:rsidR="00386781">
        <w:fldChar w:fldCharType="begin"/>
      </w:r>
      <w:r w:rsidR="00386781">
        <w:instrText xml:space="preserve"> XE "</w:instrText>
      </w:r>
      <w:r w:rsidR="00386781" w:rsidRPr="00170DE3">
        <w:instrText>8</w:instrText>
      </w:r>
      <w:r w:rsidR="00386781" w:rsidRPr="00170DE3">
        <w:rPr>
          <w:vertAlign w:val="superscript"/>
        </w:rPr>
        <w:instrText>th</w:instrText>
      </w:r>
      <w:r w:rsidR="00386781" w:rsidRPr="00170DE3">
        <w:instrText xml:space="preserve"> Squadron</w:instrText>
      </w:r>
      <w:r w:rsidR="00386781">
        <w:instrText xml:space="preserve">" </w:instrText>
      </w:r>
      <w:r w:rsidR="00386781">
        <w:fldChar w:fldCharType="end"/>
      </w:r>
      <w:r w:rsidRPr="00967421">
        <w:t xml:space="preserve"> of the 3</w:t>
      </w:r>
      <w:r w:rsidRPr="009001F2">
        <w:rPr>
          <w:vertAlign w:val="superscript"/>
        </w:rPr>
        <w:t>rd</w:t>
      </w:r>
      <w:r w:rsidRPr="00967421">
        <w:t xml:space="preserve"> Bomb Group</w:t>
      </w:r>
      <w:r w:rsidR="00386781">
        <w:fldChar w:fldCharType="begin"/>
      </w:r>
      <w:r w:rsidR="00386781">
        <w:instrText xml:space="preserve"> XE "</w:instrText>
      </w:r>
      <w:r w:rsidR="00386781" w:rsidRPr="00154677">
        <w:instrText>3</w:instrText>
      </w:r>
      <w:r w:rsidR="00386781" w:rsidRPr="00154677">
        <w:rPr>
          <w:vertAlign w:val="superscript"/>
        </w:rPr>
        <w:instrText>rd</w:instrText>
      </w:r>
      <w:r w:rsidR="00386781" w:rsidRPr="00154677">
        <w:instrText xml:space="preserve"> Bomb Group</w:instrText>
      </w:r>
      <w:r w:rsidR="00386781">
        <w:instrText xml:space="preserve">" </w:instrText>
      </w:r>
      <w:r w:rsidR="00386781">
        <w:fldChar w:fldCharType="end"/>
      </w:r>
      <w:r w:rsidRPr="00967421">
        <w:t>.</w:t>
      </w:r>
      <w:r>
        <w:rPr>
          <w:rStyle w:val="EndnoteReference"/>
        </w:rPr>
        <w:endnoteReference w:id="4"/>
      </w:r>
    </w:p>
    <w:p w14:paraId="6EF1CFEF" w14:textId="0A76028B" w:rsidR="00263A58" w:rsidRPr="00263A58" w:rsidRDefault="00263A58" w:rsidP="001B00FF">
      <w:pPr>
        <w:pStyle w:val="Caption"/>
      </w:pPr>
      <w:r>
        <w:t>Photo</w:t>
      </w:r>
      <w:r w:rsidR="000358AE">
        <w:t xml:space="preserve"> </w:t>
      </w:r>
      <w:r w:rsidR="00B90465">
        <w:rPr>
          <w:noProof/>
        </w:rPr>
        <w:t>7</w:t>
      </w:r>
      <w:r>
        <w:t xml:space="preserve">. </w:t>
      </w:r>
      <w:r w:rsidR="000724CF">
        <w:t>Vultee</w:t>
      </w:r>
      <w:r>
        <w:t xml:space="preserve"> </w:t>
      </w:r>
      <w:r w:rsidR="00C94BA8" w:rsidRPr="00C94BA8">
        <w:t>Vengeance</w:t>
      </w:r>
      <w:r w:rsidR="00386781">
        <w:fldChar w:fldCharType="begin"/>
      </w:r>
      <w:r w:rsidR="00386781">
        <w:instrText xml:space="preserve"> XE "</w:instrText>
      </w:r>
      <w:r w:rsidR="00386781" w:rsidRPr="00B935D7">
        <w:instrText>Vulteee Vengeance</w:instrText>
      </w:r>
      <w:r w:rsidR="00386781">
        <w:instrText xml:space="preserve">" </w:instrText>
      </w:r>
      <w:r w:rsidR="00386781">
        <w:fldChar w:fldCharType="end"/>
      </w:r>
    </w:p>
    <w:p w14:paraId="4DC2E6BB" w14:textId="77777777" w:rsidR="00967421" w:rsidRDefault="00F87CDD" w:rsidP="002D62EA">
      <w:pPr>
        <w:pStyle w:val="Picture"/>
      </w:pPr>
      <w:r>
        <w:rPr>
          <w:noProof/>
          <w:lang w:eastAsia="en-AU"/>
        </w:rPr>
        <w:drawing>
          <wp:inline distT="0" distB="0" distL="0" distR="0" wp14:anchorId="12496E6E" wp14:editId="261E2C08">
            <wp:extent cx="5083251" cy="3046408"/>
            <wp:effectExtent l="0" t="0" r="317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698" cy="3064056"/>
                    </a:xfrm>
                    <a:prstGeom prst="rect">
                      <a:avLst/>
                    </a:prstGeom>
                    <a:noFill/>
                  </pic:spPr>
                </pic:pic>
              </a:graphicData>
            </a:graphic>
          </wp:inline>
        </w:drawing>
      </w:r>
    </w:p>
    <w:p w14:paraId="491A64C8" w14:textId="77777777" w:rsidR="005704AD" w:rsidRDefault="005704AD" w:rsidP="002D62EA">
      <w:pPr>
        <w:pStyle w:val="BodyText"/>
      </w:pPr>
      <w:r>
        <w:t>T</w:t>
      </w:r>
      <w:r w:rsidRPr="00DC063D">
        <w:t>he most urgent American problem in Australia was the provision of adequate base facilities so that the flow of war materials, and</w:t>
      </w:r>
      <w:r>
        <w:t xml:space="preserve"> </w:t>
      </w:r>
      <w:r w:rsidRPr="00DC063D">
        <w:t>particularly aircraft, might reach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DC063D">
        <w:t>. But by 22</w:t>
      </w:r>
      <w:r w:rsidRPr="00263A58">
        <w:rPr>
          <w:vertAlign w:val="superscript"/>
        </w:rPr>
        <w:t xml:space="preserve">nd </w:t>
      </w:r>
      <w:r w:rsidRPr="00DC063D">
        <w:t>December</w:t>
      </w:r>
      <w:r w:rsidR="002E63F4">
        <w:t>,</w:t>
      </w:r>
      <w:r>
        <w:t xml:space="preserve"> 1941 </w:t>
      </w:r>
      <w:r w:rsidRPr="00DC063D">
        <w:t xml:space="preserve">cable messages from </w:t>
      </w:r>
      <w:r>
        <w:t>U</w:t>
      </w:r>
      <w:r w:rsidR="00263A58">
        <w:t xml:space="preserve">.S. </w:t>
      </w:r>
      <w:r w:rsidRPr="00DC063D">
        <w:t>General Marshall</w:t>
      </w:r>
      <w:r w:rsidR="00386781">
        <w:fldChar w:fldCharType="begin"/>
      </w:r>
      <w:r w:rsidR="00386781">
        <w:instrText xml:space="preserve"> XE "</w:instrText>
      </w:r>
      <w:r w:rsidR="00386781" w:rsidRPr="001716C5">
        <w:instrText>General Marshall</w:instrText>
      </w:r>
      <w:r w:rsidR="00386781">
        <w:instrText xml:space="preserve">" </w:instrText>
      </w:r>
      <w:r w:rsidR="00386781">
        <w:fldChar w:fldCharType="end"/>
      </w:r>
      <w:r w:rsidRPr="00DC063D">
        <w:t xml:space="preserve"> began to reflect doubt that the</w:t>
      </w:r>
      <w:r>
        <w:t xml:space="preserve"> </w:t>
      </w:r>
      <w:r w:rsidRPr="00DC063D">
        <w:t>American units could be sent to the Philippines. While the route across</w:t>
      </w:r>
      <w:r>
        <w:t xml:space="preserve"> </w:t>
      </w:r>
      <w:r w:rsidRPr="00DC063D">
        <w:t>the Atlantic</w:t>
      </w:r>
      <w:r w:rsidR="00386781">
        <w:fldChar w:fldCharType="begin"/>
      </w:r>
      <w:r w:rsidR="00386781">
        <w:instrText xml:space="preserve"> XE "</w:instrText>
      </w:r>
      <w:r w:rsidR="00386781" w:rsidRPr="00EF43CF">
        <w:instrText>Atlantic</w:instrText>
      </w:r>
      <w:r w:rsidR="00386781">
        <w:instrText xml:space="preserve">" </w:instrText>
      </w:r>
      <w:r w:rsidR="00386781">
        <w:fldChar w:fldCharType="end"/>
      </w:r>
      <w:r w:rsidRPr="00DC063D">
        <w:t xml:space="preserve"> and Africa</w:t>
      </w:r>
      <w:r w:rsidR="00386781">
        <w:fldChar w:fldCharType="begin"/>
      </w:r>
      <w:r w:rsidR="00386781">
        <w:instrText xml:space="preserve"> XE "</w:instrText>
      </w:r>
      <w:r w:rsidR="00386781" w:rsidRPr="00CD478A">
        <w:instrText>Africa</w:instrText>
      </w:r>
      <w:r w:rsidR="00386781">
        <w:instrText xml:space="preserve">" </w:instrText>
      </w:r>
      <w:r w:rsidR="00386781">
        <w:fldChar w:fldCharType="end"/>
      </w:r>
      <w:r w:rsidRPr="00DC063D">
        <w:t xml:space="preserve"> was being developed both the American Army</w:t>
      </w:r>
      <w:r>
        <w:t xml:space="preserve"> </w:t>
      </w:r>
      <w:r w:rsidRPr="00DC063D">
        <w:t>and Navy were preparing bases on an alternative trans-Pacific route by</w:t>
      </w:r>
      <w:r>
        <w:t xml:space="preserve"> </w:t>
      </w:r>
      <w:r w:rsidRPr="00DC063D">
        <w:t>way of Christmas Island</w:t>
      </w:r>
      <w:r w:rsidR="00386781">
        <w:fldChar w:fldCharType="begin"/>
      </w:r>
      <w:r w:rsidR="00386781">
        <w:instrText xml:space="preserve"> XE "</w:instrText>
      </w:r>
      <w:r w:rsidR="00386781" w:rsidRPr="00952A6F">
        <w:instrText>Christmas Island</w:instrText>
      </w:r>
      <w:r w:rsidR="00386781">
        <w:instrText xml:space="preserve">" </w:instrText>
      </w:r>
      <w:r w:rsidR="00386781">
        <w:fldChar w:fldCharType="end"/>
      </w:r>
      <w:r w:rsidRPr="00DC063D">
        <w:t>, Canton Island</w:t>
      </w:r>
      <w:r w:rsidR="00386781">
        <w:fldChar w:fldCharType="begin"/>
      </w:r>
      <w:r w:rsidR="00386781">
        <w:instrText xml:space="preserve"> XE "</w:instrText>
      </w:r>
      <w:r w:rsidR="00386781" w:rsidRPr="00761856">
        <w:instrText>Canton Island</w:instrText>
      </w:r>
      <w:r w:rsidR="00386781">
        <w:instrText xml:space="preserve">" </w:instrText>
      </w:r>
      <w:r w:rsidR="00386781">
        <w:fldChar w:fldCharType="end"/>
      </w:r>
      <w:r w:rsidRPr="00DC063D">
        <w:t>, Samoa</w:t>
      </w:r>
      <w:r w:rsidR="00386781">
        <w:fldChar w:fldCharType="begin"/>
      </w:r>
      <w:r w:rsidR="00386781">
        <w:instrText xml:space="preserve"> XE "</w:instrText>
      </w:r>
      <w:r w:rsidR="00386781" w:rsidRPr="005F1742">
        <w:instrText>Samoa</w:instrText>
      </w:r>
      <w:r w:rsidR="00386781">
        <w:instrText xml:space="preserve">" </w:instrText>
      </w:r>
      <w:r w:rsidR="00386781">
        <w:fldChar w:fldCharType="end"/>
      </w:r>
      <w:r w:rsidRPr="00DC063D">
        <w:t>, Fiji</w:t>
      </w:r>
      <w:r w:rsidR="00386781">
        <w:fldChar w:fldCharType="begin"/>
      </w:r>
      <w:r w:rsidR="00386781">
        <w:instrText xml:space="preserve"> XE "</w:instrText>
      </w:r>
      <w:r w:rsidR="00386781" w:rsidRPr="00602088">
        <w:instrText>Fiji</w:instrText>
      </w:r>
      <w:r w:rsidR="00386781">
        <w:instrText xml:space="preserve">" </w:instrText>
      </w:r>
      <w:r w:rsidR="00386781">
        <w:fldChar w:fldCharType="end"/>
      </w:r>
      <w:r w:rsidRPr="00DC063D">
        <w:t xml:space="preserve"> and New Caledonia</w:t>
      </w:r>
      <w:r w:rsidR="00386781">
        <w:fldChar w:fldCharType="begin"/>
      </w:r>
      <w:r w:rsidR="00386781">
        <w:instrText xml:space="preserve"> XE "</w:instrText>
      </w:r>
      <w:r w:rsidR="00386781" w:rsidRPr="00050063">
        <w:instrText>New Caledonia</w:instrText>
      </w:r>
      <w:r w:rsidR="00386781">
        <w:instrText xml:space="preserve">" </w:instrText>
      </w:r>
      <w:r w:rsidR="00386781">
        <w:fldChar w:fldCharType="end"/>
      </w:r>
      <w:r>
        <w:t>.</w:t>
      </w:r>
    </w:p>
    <w:p w14:paraId="14992620" w14:textId="77777777" w:rsidR="005704AD" w:rsidRDefault="005704AD" w:rsidP="002D62EA">
      <w:pPr>
        <w:pStyle w:val="BodyText"/>
      </w:pPr>
      <w:r w:rsidRPr="00DC063D">
        <w:lastRenderedPageBreak/>
        <w:t>Townsville</w:t>
      </w:r>
      <w:r w:rsidR="00386781">
        <w:fldChar w:fldCharType="begin"/>
      </w:r>
      <w:r w:rsidR="00386781">
        <w:instrText xml:space="preserve"> XE "</w:instrText>
      </w:r>
      <w:r w:rsidR="00386781" w:rsidRPr="00BB56AB">
        <w:instrText>Townsville</w:instrText>
      </w:r>
      <w:r w:rsidR="00386781">
        <w:instrText xml:space="preserve">" </w:instrText>
      </w:r>
      <w:r w:rsidR="00386781">
        <w:fldChar w:fldCharType="end"/>
      </w:r>
      <w:r w:rsidRPr="00DC063D">
        <w:t xml:space="preserve"> was selected as the Australian port of entry. The second</w:t>
      </w:r>
      <w:r>
        <w:t xml:space="preserve"> </w:t>
      </w:r>
      <w:r w:rsidRPr="00DC063D">
        <w:t>stage of this route was planned for the passage of short-range aircraft</w:t>
      </w:r>
      <w:r>
        <w:t xml:space="preserve"> </w:t>
      </w:r>
      <w:r w:rsidRPr="00DC063D">
        <w:t>from the east coast of Australia to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DC063D">
        <w:t xml:space="preserve"> thus: Brisbane,</w:t>
      </w:r>
      <w:r w:rsidR="00386781">
        <w:fldChar w:fldCharType="begin"/>
      </w:r>
      <w:r w:rsidR="00386781">
        <w:instrText xml:space="preserve"> XE "</w:instrText>
      </w:r>
      <w:r w:rsidR="00386781" w:rsidRPr="00F72A23">
        <w:instrText>Brisbane,</w:instrText>
      </w:r>
      <w:r w:rsidR="00386781">
        <w:instrText xml:space="preserve">" </w:instrText>
      </w:r>
      <w:r w:rsidR="00386781">
        <w:fldChar w:fldCharType="end"/>
      </w:r>
      <w:r w:rsidRPr="00DC063D">
        <w:t xml:space="preserve"> Townsville,</w:t>
      </w:r>
      <w:r>
        <w:t xml:space="preserve"> </w:t>
      </w:r>
      <w:r w:rsidRPr="00DC063D">
        <w:t>Cloncurry</w:t>
      </w:r>
      <w:r w:rsidR="00386781">
        <w:fldChar w:fldCharType="begin"/>
      </w:r>
      <w:r w:rsidR="00386781">
        <w:instrText xml:space="preserve"> XE "</w:instrText>
      </w:r>
      <w:r w:rsidR="00386781" w:rsidRPr="00663125">
        <w:instrText>Cloncurry</w:instrText>
      </w:r>
      <w:r w:rsidR="00386781">
        <w:instrText xml:space="preserve">" </w:instrText>
      </w:r>
      <w:r w:rsidR="00386781">
        <w:fldChar w:fldCharType="end"/>
      </w:r>
      <w:r w:rsidRPr="00DC063D">
        <w:t>, Daly Waters</w:t>
      </w:r>
      <w:r w:rsidR="00386781">
        <w:fldChar w:fldCharType="begin"/>
      </w:r>
      <w:r w:rsidR="00386781">
        <w:instrText xml:space="preserve"> XE "</w:instrText>
      </w:r>
      <w:r w:rsidR="00386781" w:rsidRPr="00FA3717">
        <w:instrText>Daly Waters</w:instrText>
      </w:r>
      <w:r w:rsidR="00386781">
        <w:instrText xml:space="preserve">" </w:instrText>
      </w:r>
      <w:r w:rsidR="00386781">
        <w:fldChar w:fldCharType="end"/>
      </w:r>
      <w:r w:rsidRPr="00DC063D">
        <w:t>,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DC063D">
        <w:t>, Koepang</w:t>
      </w:r>
      <w:r w:rsidR="00386781">
        <w:fldChar w:fldCharType="begin"/>
      </w:r>
      <w:r w:rsidR="00386781">
        <w:instrText xml:space="preserve"> XE "</w:instrText>
      </w:r>
      <w:r w:rsidR="00386781" w:rsidRPr="006B47D4">
        <w:instrText>Koepang</w:instrText>
      </w:r>
      <w:r w:rsidR="00386781">
        <w:instrText xml:space="preserve">" </w:instrText>
      </w:r>
      <w:r w:rsidR="00386781">
        <w:fldChar w:fldCharType="end"/>
      </w:r>
      <w:r w:rsidRPr="00DC063D">
        <w:t>, Macassar</w:t>
      </w:r>
      <w:r w:rsidR="00386781">
        <w:fldChar w:fldCharType="begin"/>
      </w:r>
      <w:r w:rsidR="00386781">
        <w:instrText xml:space="preserve"> XE "</w:instrText>
      </w:r>
      <w:r w:rsidR="00386781" w:rsidRPr="00503418">
        <w:instrText>Macassar</w:instrText>
      </w:r>
      <w:r w:rsidR="00386781">
        <w:instrText xml:space="preserve">" </w:instrText>
      </w:r>
      <w:r w:rsidR="00386781">
        <w:fldChar w:fldCharType="end"/>
      </w:r>
      <w:r w:rsidRPr="00DC063D">
        <w:t>, Balikpapan</w:t>
      </w:r>
      <w:r w:rsidR="00386781">
        <w:fldChar w:fldCharType="begin"/>
      </w:r>
      <w:r w:rsidR="00386781">
        <w:instrText xml:space="preserve"> XE "</w:instrText>
      </w:r>
      <w:r w:rsidR="00386781" w:rsidRPr="00795F2B">
        <w:instrText>Balikpapan</w:instrText>
      </w:r>
      <w:r w:rsidR="00386781">
        <w:instrText xml:space="preserve">" </w:instrText>
      </w:r>
      <w:r w:rsidR="00386781">
        <w:fldChar w:fldCharType="end"/>
      </w:r>
      <w:r>
        <w:t xml:space="preserve"> </w:t>
      </w:r>
      <w:r w:rsidRPr="00DC063D">
        <w:t>or Samarinda</w:t>
      </w:r>
      <w:r w:rsidR="00386781">
        <w:fldChar w:fldCharType="begin"/>
      </w:r>
      <w:r w:rsidR="00386781">
        <w:instrText xml:space="preserve"> XE "</w:instrText>
      </w:r>
      <w:r w:rsidR="00386781" w:rsidRPr="007F6757">
        <w:instrText>Samarinda</w:instrText>
      </w:r>
      <w:r w:rsidR="00386781">
        <w:instrText xml:space="preserve">" </w:instrText>
      </w:r>
      <w:r w:rsidR="00386781">
        <w:fldChar w:fldCharType="end"/>
      </w:r>
      <w:r w:rsidRPr="00DC063D">
        <w:t>, Tarakan</w:t>
      </w:r>
      <w:r w:rsidR="00386781">
        <w:fldChar w:fldCharType="begin"/>
      </w:r>
      <w:r w:rsidR="00386781">
        <w:instrText xml:space="preserve"> XE "</w:instrText>
      </w:r>
      <w:r w:rsidR="00386781" w:rsidRPr="0096261B">
        <w:instrText>Tarakan</w:instrText>
      </w:r>
      <w:r w:rsidR="00386781">
        <w:instrText xml:space="preserve">" </w:instrText>
      </w:r>
      <w:r w:rsidR="00386781">
        <w:fldChar w:fldCharType="end"/>
      </w:r>
      <w:r w:rsidRPr="00DC063D">
        <w:t>, and thence to airfields near Del Monte</w:t>
      </w:r>
      <w:r w:rsidR="00EB0BCE">
        <w:fldChar w:fldCharType="begin"/>
      </w:r>
      <w:r w:rsidR="00EB0BCE">
        <w:instrText xml:space="preserve"> XE "</w:instrText>
      </w:r>
      <w:r w:rsidR="00EB0BCE" w:rsidRPr="00937CB0">
        <w:instrText>Del Monte</w:instrText>
      </w:r>
      <w:r w:rsidR="00EB0BCE">
        <w:instrText xml:space="preserve">" </w:instrText>
      </w:r>
      <w:r w:rsidR="00EB0BCE">
        <w:fldChar w:fldCharType="end"/>
      </w:r>
      <w:r w:rsidRPr="00DC063D">
        <w:t>, with an</w:t>
      </w:r>
      <w:r>
        <w:t xml:space="preserve"> </w:t>
      </w:r>
      <w:r w:rsidRPr="00DC063D">
        <w:t>intermediate stop at one or other of several bases on the route from</w:t>
      </w:r>
      <w:r>
        <w:t xml:space="preserve"> </w:t>
      </w:r>
      <w:r w:rsidRPr="00DC063D">
        <w:t>Del Monte to Bataan</w:t>
      </w:r>
      <w:r w:rsidR="00386781">
        <w:fldChar w:fldCharType="begin"/>
      </w:r>
      <w:r w:rsidR="00386781">
        <w:instrText xml:space="preserve"> XE "</w:instrText>
      </w:r>
      <w:r w:rsidR="00386781" w:rsidRPr="0001437C">
        <w:instrText>Bataan</w:instrText>
      </w:r>
      <w:r w:rsidR="00386781">
        <w:instrText xml:space="preserve">" </w:instrText>
      </w:r>
      <w:r w:rsidR="00386781">
        <w:fldChar w:fldCharType="end"/>
      </w:r>
      <w:r w:rsidRPr="00DC063D">
        <w:t>. The total distance from Brisbane to Bataan</w:t>
      </w:r>
      <w:r>
        <w:t xml:space="preserve"> </w:t>
      </w:r>
      <w:r w:rsidRPr="00DC063D">
        <w:t>by this route was almost 5,000 miles—about 25 hours flying time for</w:t>
      </w:r>
      <w:r>
        <w:t xml:space="preserve"> </w:t>
      </w:r>
      <w:r w:rsidRPr="00DC063D">
        <w:t>a fighter aircraft. But the loss of Davao</w:t>
      </w:r>
      <w:r w:rsidR="00386781">
        <w:fldChar w:fldCharType="begin"/>
      </w:r>
      <w:r w:rsidR="00386781">
        <w:instrText xml:space="preserve"> XE "</w:instrText>
      </w:r>
      <w:r w:rsidR="00386781" w:rsidRPr="00F01821">
        <w:instrText>Davao</w:instrText>
      </w:r>
      <w:r w:rsidR="00386781">
        <w:instrText xml:space="preserve">" </w:instrText>
      </w:r>
      <w:r w:rsidR="00386781">
        <w:fldChar w:fldCharType="end"/>
      </w:r>
      <w:r w:rsidRPr="00DC063D">
        <w:t xml:space="preserve"> had created a very real fear</w:t>
      </w:r>
      <w:r>
        <w:t xml:space="preserve"> </w:t>
      </w:r>
      <w:r w:rsidRPr="00DC063D">
        <w:t>that Del Monte, too, might soon be lost, and that the final section of</w:t>
      </w:r>
      <w:r>
        <w:t xml:space="preserve"> </w:t>
      </w:r>
      <w:r w:rsidRPr="00DC063D">
        <w:t>the route would be cut.</w:t>
      </w:r>
    </w:p>
    <w:p w14:paraId="52584874" w14:textId="77777777" w:rsidR="00793289" w:rsidRDefault="005704AD" w:rsidP="002D62EA">
      <w:pPr>
        <w:pStyle w:val="BodyText"/>
      </w:pPr>
      <w:r w:rsidRPr="00DC063D">
        <w:t xml:space="preserve">In establishing their bases in the Commonwealth </w:t>
      </w:r>
      <w:r>
        <w:t>of Australia</w:t>
      </w:r>
      <w:r w:rsidR="00386781">
        <w:fldChar w:fldCharType="begin"/>
      </w:r>
      <w:r w:rsidR="00386781">
        <w:instrText xml:space="preserve"> XE "</w:instrText>
      </w:r>
      <w:r w:rsidR="00386781" w:rsidRPr="009D4998">
        <w:instrText>Commonwealth of Australia</w:instrText>
      </w:r>
      <w:r w:rsidR="00386781">
        <w:instrText xml:space="preserve">" </w:instrText>
      </w:r>
      <w:r w:rsidR="00386781">
        <w:fldChar w:fldCharType="end"/>
      </w:r>
      <w:r>
        <w:t xml:space="preserve"> </w:t>
      </w:r>
      <w:r w:rsidRPr="00DC063D">
        <w:t>it was natural that</w:t>
      </w:r>
      <w:r>
        <w:t xml:space="preserve"> </w:t>
      </w:r>
      <w:r w:rsidRPr="00DC063D">
        <w:t>the Americans should endeavour to economise in sea and air transport</w:t>
      </w:r>
      <w:r>
        <w:t xml:space="preserve"> </w:t>
      </w:r>
      <w:r w:rsidRPr="00DC063D">
        <w:t>space by obtaining the greatest possible amount of their needs in Australia.</w:t>
      </w:r>
      <w:r>
        <w:t xml:space="preserve"> </w:t>
      </w:r>
      <w:r w:rsidRPr="00DC063D">
        <w:t>Two obstacles were Australia's own expanding defence needs and</w:t>
      </w:r>
      <w:r>
        <w:t xml:space="preserve"> </w:t>
      </w:r>
      <w:r w:rsidRPr="00DC063D">
        <w:t>a rail transport system in which there were breaks of gauge</w:t>
      </w:r>
      <w:r w:rsidR="002E63F4">
        <w:t xml:space="preserve"> (different rail gauges across the network which would result in unloading and reloading cargo)</w:t>
      </w:r>
      <w:r w:rsidRPr="00DC063D">
        <w:t>. It was now</w:t>
      </w:r>
      <w:r>
        <w:t xml:space="preserve"> </w:t>
      </w:r>
      <w:r w:rsidRPr="00DC063D">
        <w:t>that the value of General Brereton's earlier visit began to be really</w:t>
      </w:r>
      <w:r>
        <w:t xml:space="preserve"> </w:t>
      </w:r>
      <w:r w:rsidRPr="00DC063D">
        <w:t>appreciated. On that visit, he had initiated three major</w:t>
      </w:r>
      <w:r>
        <w:t xml:space="preserve"> </w:t>
      </w:r>
      <w:r w:rsidRPr="00DC063D">
        <w:t>projects:</w:t>
      </w:r>
    </w:p>
    <w:p w14:paraId="1FE07823" w14:textId="77777777" w:rsidR="00793289" w:rsidRDefault="005704AD" w:rsidP="002D62EA">
      <w:pPr>
        <w:pStyle w:val="BodyText"/>
        <w:numPr>
          <w:ilvl w:val="0"/>
          <w:numId w:val="46"/>
        </w:numPr>
      </w:pPr>
      <w:r w:rsidRPr="00DC063D">
        <w:t>establishment of airfields for the trans-Australian ferry route,</w:t>
      </w:r>
      <w:r>
        <w:t xml:space="preserve"> </w:t>
      </w:r>
    </w:p>
    <w:p w14:paraId="016DA312" w14:textId="77777777" w:rsidR="00793289" w:rsidRDefault="005704AD" w:rsidP="002D62EA">
      <w:pPr>
        <w:pStyle w:val="BodyText"/>
        <w:numPr>
          <w:ilvl w:val="0"/>
          <w:numId w:val="46"/>
        </w:numPr>
      </w:pPr>
      <w:r w:rsidRPr="00DC063D">
        <w:t>provision of airfields for the tactical operation and training of members</w:t>
      </w:r>
      <w:r>
        <w:t xml:space="preserve"> </w:t>
      </w:r>
      <w:r w:rsidRPr="00DC063D">
        <w:t>of the USAAF</w:t>
      </w:r>
      <w:r w:rsidR="00386781">
        <w:fldChar w:fldCharType="begin"/>
      </w:r>
      <w:r w:rsidR="00386781">
        <w:instrText xml:space="preserve"> XE "</w:instrText>
      </w:r>
      <w:r w:rsidR="00386781" w:rsidRPr="00D42918">
        <w:instrText>USAAF</w:instrText>
      </w:r>
      <w:r w:rsidR="00386781">
        <w:instrText xml:space="preserve">" </w:instrText>
      </w:r>
      <w:r w:rsidR="00386781">
        <w:fldChar w:fldCharType="end"/>
      </w:r>
      <w:r w:rsidRPr="00DC063D">
        <w:t xml:space="preserve">, and </w:t>
      </w:r>
    </w:p>
    <w:p w14:paraId="6615A089" w14:textId="77777777" w:rsidR="00793289" w:rsidRDefault="005704AD" w:rsidP="002D62EA">
      <w:pPr>
        <w:pStyle w:val="BodyText"/>
        <w:numPr>
          <w:ilvl w:val="0"/>
          <w:numId w:val="46"/>
        </w:numPr>
      </w:pPr>
      <w:r w:rsidRPr="00DC063D">
        <w:t>development of bases for an American air force</w:t>
      </w:r>
      <w:r>
        <w:t xml:space="preserve"> </w:t>
      </w:r>
      <w:r w:rsidRPr="00DC063D">
        <w:t>of, initially, four bombardment groups, four fighter groups and one</w:t>
      </w:r>
      <w:r>
        <w:t xml:space="preserve"> </w:t>
      </w:r>
      <w:r w:rsidRPr="00DC063D">
        <w:t xml:space="preserve">fighter training </w:t>
      </w:r>
      <w:r w:rsidR="0025104E" w:rsidRPr="00DC063D">
        <w:t xml:space="preserve">centre. </w:t>
      </w:r>
    </w:p>
    <w:p w14:paraId="66BC8E0C" w14:textId="77777777" w:rsidR="0061342B" w:rsidRDefault="0061342B" w:rsidP="0061342B">
      <w:pPr>
        <w:pStyle w:val="Heading1"/>
      </w:pPr>
      <w:bookmarkStart w:id="4" w:name="_Toc22575620"/>
      <w:r>
        <w:t>Key personnel in the SWPA</w:t>
      </w:r>
      <w:bookmarkEnd w:id="4"/>
    </w:p>
    <w:p w14:paraId="6AA24556" w14:textId="6ACA005D" w:rsidR="00344301" w:rsidRDefault="00344301" w:rsidP="001B00FF">
      <w:pPr>
        <w:pStyle w:val="Caption"/>
      </w:pPr>
      <w:r>
        <w:t>Photo</w:t>
      </w:r>
      <w:r w:rsidR="000358AE">
        <w:t xml:space="preserve"> </w:t>
      </w:r>
      <w:r w:rsidR="00B90465">
        <w:rPr>
          <w:noProof/>
        </w:rPr>
        <w:t>8</w:t>
      </w:r>
      <w:r>
        <w:t>. Lt</w:t>
      </w:r>
      <w:r w:rsidR="00C75587">
        <w:t>.</w:t>
      </w:r>
      <w:r>
        <w:t xml:space="preserve"> General Lewis H Brereton</w:t>
      </w:r>
      <w:r w:rsidR="00C75587">
        <w:fldChar w:fldCharType="begin"/>
      </w:r>
      <w:r w:rsidR="00C75587">
        <w:instrText xml:space="preserve"> XE "</w:instrText>
      </w:r>
      <w:r w:rsidR="00C75587" w:rsidRPr="00E6595B">
        <w:instrText>Lt. General Lewis H Brereton</w:instrText>
      </w:r>
      <w:r w:rsidR="00C75587">
        <w:instrText xml:space="preserve">" </w:instrText>
      </w:r>
      <w:r w:rsidR="00C75587">
        <w:fldChar w:fldCharType="end"/>
      </w:r>
    </w:p>
    <w:p w14:paraId="6E4AF26B" w14:textId="77777777" w:rsidR="00344301" w:rsidRDefault="00344301" w:rsidP="002D62EA">
      <w:pPr>
        <w:pStyle w:val="Picture"/>
      </w:pPr>
      <w:r>
        <w:rPr>
          <w:noProof/>
          <w:lang w:eastAsia="en-AU"/>
        </w:rPr>
        <w:drawing>
          <wp:inline distT="0" distB="0" distL="0" distR="0" wp14:anchorId="6E8BFFFA" wp14:editId="24E82960">
            <wp:extent cx="3367125" cy="4189862"/>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7125" cy="4189862"/>
                    </a:xfrm>
                    <a:prstGeom prst="rect">
                      <a:avLst/>
                    </a:prstGeom>
                    <a:noFill/>
                  </pic:spPr>
                </pic:pic>
              </a:graphicData>
            </a:graphic>
          </wp:inline>
        </w:drawing>
      </w:r>
    </w:p>
    <w:p w14:paraId="4C42EE94" w14:textId="77777777" w:rsidR="00442306" w:rsidRDefault="00442306" w:rsidP="002D62EA">
      <w:pPr>
        <w:pStyle w:val="BodyText"/>
      </w:pPr>
    </w:p>
    <w:p w14:paraId="3EC77969" w14:textId="2B7770F6" w:rsidR="005704AD" w:rsidRPr="00DC063D" w:rsidRDefault="005704AD" w:rsidP="002D62EA">
      <w:pPr>
        <w:pStyle w:val="BodyText"/>
      </w:pPr>
      <w:r w:rsidRPr="00DC063D">
        <w:lastRenderedPageBreak/>
        <w:t>When American troops arrived in Australia all</w:t>
      </w:r>
      <w:r>
        <w:t xml:space="preserve"> </w:t>
      </w:r>
      <w:r w:rsidRPr="00DC063D">
        <w:t>three projects had been adopted</w:t>
      </w:r>
      <w:r w:rsidR="00793289">
        <w:t>,</w:t>
      </w:r>
      <w:r w:rsidRPr="00DC063D">
        <w:t xml:space="preserve"> and months </w:t>
      </w:r>
      <w:r w:rsidR="00793289">
        <w:t xml:space="preserve">of valuable </w:t>
      </w:r>
      <w:r w:rsidR="001A6478">
        <w:t xml:space="preserve">time </w:t>
      </w:r>
      <w:r w:rsidRPr="00DC063D">
        <w:t>had been saved.</w:t>
      </w:r>
      <w:r>
        <w:t xml:space="preserve"> </w:t>
      </w:r>
      <w:r w:rsidRPr="00DC063D">
        <w:t>No. 27 Group</w:t>
      </w:r>
      <w:r w:rsidR="00C75587">
        <w:fldChar w:fldCharType="begin"/>
      </w:r>
      <w:r w:rsidR="00C75587">
        <w:instrText xml:space="preserve"> XE "</w:instrText>
      </w:r>
      <w:r w:rsidR="00C75587" w:rsidRPr="00CE6F15">
        <w:instrText>No. 27 Group</w:instrText>
      </w:r>
      <w:r w:rsidR="00C75587">
        <w:instrText xml:space="preserve">" </w:instrText>
      </w:r>
      <w:r w:rsidR="00C75587">
        <w:fldChar w:fldCharType="end"/>
      </w:r>
      <w:r w:rsidRPr="00DC063D">
        <w:t xml:space="preserve"> pilots who had reached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DC063D">
        <w:t xml:space="preserve"> from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xml:space="preserve"> </w:t>
      </w:r>
      <w:r w:rsidRPr="00DC063D">
        <w:t>left on 23</w:t>
      </w:r>
      <w:r w:rsidRPr="002E63F4">
        <w:rPr>
          <w:vertAlign w:val="superscript"/>
        </w:rPr>
        <w:t>rd</w:t>
      </w:r>
      <w:r w:rsidRPr="00DC063D">
        <w:t xml:space="preserve"> December </w:t>
      </w:r>
      <w:r w:rsidR="00793289">
        <w:t xml:space="preserve">1941 </w:t>
      </w:r>
      <w:r w:rsidRPr="00DC063D">
        <w:t>in a Qantas</w:t>
      </w:r>
      <w:r w:rsidR="00C75587">
        <w:fldChar w:fldCharType="begin"/>
      </w:r>
      <w:r w:rsidR="00C75587">
        <w:instrText xml:space="preserve"> XE "</w:instrText>
      </w:r>
      <w:r w:rsidR="00C75587" w:rsidRPr="00E65E62">
        <w:instrText>Qantas</w:instrText>
      </w:r>
      <w:r w:rsidR="00C75587">
        <w:instrText xml:space="preserve">" </w:instrText>
      </w:r>
      <w:r w:rsidR="00C75587">
        <w:fldChar w:fldCharType="end"/>
      </w:r>
      <w:r w:rsidRPr="00DC063D">
        <w:t xml:space="preserve"> flying-boat, and on Christmas Eve</w:t>
      </w:r>
      <w:r>
        <w:t xml:space="preserve"> </w:t>
      </w:r>
      <w:r w:rsidRPr="00DC063D">
        <w:t>alighted on the Brisbane River</w:t>
      </w:r>
      <w:r w:rsidR="00C75587">
        <w:fldChar w:fldCharType="begin"/>
      </w:r>
      <w:r w:rsidR="00C75587">
        <w:instrText xml:space="preserve"> XE "</w:instrText>
      </w:r>
      <w:r w:rsidR="00C75587" w:rsidRPr="003A13C7">
        <w:instrText>Brisbane River</w:instrText>
      </w:r>
      <w:r w:rsidR="00C75587">
        <w:instrText xml:space="preserve">" </w:instrText>
      </w:r>
      <w:r w:rsidR="00C75587">
        <w:fldChar w:fldCharType="end"/>
      </w:r>
      <w:r w:rsidRPr="00DC063D">
        <w:t xml:space="preserve"> alongside the ships of the American</w:t>
      </w:r>
      <w:r>
        <w:t xml:space="preserve"> </w:t>
      </w:r>
      <w:r w:rsidRPr="00DC063D">
        <w:t>convoy. But these planeless pilots had come for dive bombers that were desperately</w:t>
      </w:r>
      <w:r>
        <w:t xml:space="preserve"> </w:t>
      </w:r>
      <w:r w:rsidRPr="00DC063D">
        <w:t>needed in the Philippines. They had found them, but, in the absence</w:t>
      </w:r>
      <w:r>
        <w:t xml:space="preserve"> </w:t>
      </w:r>
      <w:r w:rsidRPr="00DC063D">
        <w:t xml:space="preserve">of crucial gun parts, they </w:t>
      </w:r>
      <w:r w:rsidR="00793289">
        <w:t>were on little use.</w:t>
      </w:r>
    </w:p>
    <w:p w14:paraId="05897C3A" w14:textId="77777777" w:rsidR="005704AD" w:rsidRPr="00DC063D" w:rsidRDefault="005704AD" w:rsidP="002D62EA">
      <w:pPr>
        <w:pStyle w:val="BodyText"/>
      </w:pPr>
      <w:r w:rsidRPr="00DC063D">
        <w:t>The first of several Allied staff conferences was held at Amberley</w:t>
      </w:r>
      <w:r w:rsidR="00C75587">
        <w:fldChar w:fldCharType="begin"/>
      </w:r>
      <w:r w:rsidR="00C75587">
        <w:instrText xml:space="preserve"> XE "</w:instrText>
      </w:r>
      <w:r w:rsidR="00C75587" w:rsidRPr="00620629">
        <w:instrText>Amberley</w:instrText>
      </w:r>
      <w:r w:rsidR="00C75587">
        <w:instrText xml:space="preserve">" </w:instrText>
      </w:r>
      <w:r w:rsidR="00C75587">
        <w:fldChar w:fldCharType="end"/>
      </w:r>
      <w:r w:rsidRPr="00DC063D">
        <w:t xml:space="preserve"> on</w:t>
      </w:r>
      <w:r>
        <w:t xml:space="preserve"> </w:t>
      </w:r>
      <w:r w:rsidRPr="00DC063D">
        <w:t>28</w:t>
      </w:r>
      <w:r w:rsidRPr="002E63F4">
        <w:rPr>
          <w:vertAlign w:val="superscript"/>
        </w:rPr>
        <w:t>th</w:t>
      </w:r>
      <w:r w:rsidRPr="00DC063D">
        <w:t xml:space="preserve"> December. American officers accepted responsibility for the assembly</w:t>
      </w:r>
      <w:r>
        <w:t xml:space="preserve"> </w:t>
      </w:r>
      <w:r w:rsidRPr="00DC063D">
        <w:t>of their aircraft but, since these aircraft had to be ferried to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DC063D">
        <w:t>,</w:t>
      </w:r>
      <w:r>
        <w:t xml:space="preserve"> </w:t>
      </w:r>
      <w:r w:rsidRPr="00DC063D">
        <w:t>coordination with the RAAF</w:t>
      </w:r>
      <w:r w:rsidR="00C75587">
        <w:fldChar w:fldCharType="begin"/>
      </w:r>
      <w:r w:rsidR="00C75587">
        <w:instrText xml:space="preserve"> XE "</w:instrText>
      </w:r>
      <w:r w:rsidR="00C75587" w:rsidRPr="00AC74F2">
        <w:instrText>RAAF</w:instrText>
      </w:r>
      <w:r w:rsidR="00C75587">
        <w:instrText xml:space="preserve">" </w:instrText>
      </w:r>
      <w:r w:rsidR="00C75587">
        <w:fldChar w:fldCharType="end"/>
      </w:r>
      <w:r w:rsidRPr="00DC063D">
        <w:t xml:space="preserve"> was necessary and it was agreed that</w:t>
      </w:r>
      <w:r>
        <w:t xml:space="preserve"> </w:t>
      </w:r>
      <w:r w:rsidRPr="00DC063D">
        <w:t>Group Captain Lachal</w:t>
      </w:r>
      <w:r w:rsidR="00C75587">
        <w:fldChar w:fldCharType="begin"/>
      </w:r>
      <w:r w:rsidR="00C75587">
        <w:instrText xml:space="preserve"> XE "</w:instrText>
      </w:r>
      <w:r w:rsidR="00C75587" w:rsidRPr="00F71BC2">
        <w:instrText>Group Captain Lachal</w:instrText>
      </w:r>
      <w:r w:rsidR="00C75587">
        <w:instrText xml:space="preserve">" </w:instrText>
      </w:r>
      <w:r w:rsidR="00C75587">
        <w:fldChar w:fldCharType="end"/>
      </w:r>
      <w:r w:rsidRPr="00DC063D">
        <w:t>,</w:t>
      </w:r>
      <w:r>
        <w:t xml:space="preserve"> </w:t>
      </w:r>
      <w:r w:rsidRPr="00DC063D">
        <w:t>at that time commanding No. 3 Service Flying</w:t>
      </w:r>
      <w:r>
        <w:t xml:space="preserve"> </w:t>
      </w:r>
      <w:r w:rsidRPr="00DC063D">
        <w:t>Training School</w:t>
      </w:r>
      <w:r w:rsidR="00C75587">
        <w:fldChar w:fldCharType="begin"/>
      </w:r>
      <w:r w:rsidR="00C75587">
        <w:instrText xml:space="preserve"> XE "</w:instrText>
      </w:r>
      <w:r w:rsidR="00C75587" w:rsidRPr="0011350D">
        <w:instrText>No. 3 Service Flying Training School</w:instrText>
      </w:r>
      <w:r w:rsidR="00C75587">
        <w:instrText xml:space="preserve">" </w:instrText>
      </w:r>
      <w:r w:rsidR="00C75587">
        <w:fldChar w:fldCharType="end"/>
      </w:r>
      <w:r w:rsidRPr="00DC063D">
        <w:t>, should assume general supervision. Refuelling depots</w:t>
      </w:r>
      <w:r>
        <w:t xml:space="preserve"> </w:t>
      </w:r>
      <w:r w:rsidRPr="00DC063D">
        <w:t>with adequate supplies were required at Charleville</w:t>
      </w:r>
      <w:r w:rsidR="00C75587">
        <w:fldChar w:fldCharType="begin"/>
      </w:r>
      <w:r w:rsidR="00C75587">
        <w:instrText xml:space="preserve"> XE "</w:instrText>
      </w:r>
      <w:r w:rsidR="00C75587" w:rsidRPr="005B6818">
        <w:instrText>Charleville</w:instrText>
      </w:r>
      <w:r w:rsidR="00C75587">
        <w:instrText xml:space="preserve">" </w:instrText>
      </w:r>
      <w:r w:rsidR="00C75587">
        <w:fldChar w:fldCharType="end"/>
      </w:r>
      <w:r w:rsidRPr="00DC063D">
        <w:t>, Cloncurry</w:t>
      </w:r>
      <w:r w:rsidR="00C75587">
        <w:fldChar w:fldCharType="begin"/>
      </w:r>
      <w:r w:rsidR="00C75587">
        <w:instrText xml:space="preserve"> XE "</w:instrText>
      </w:r>
      <w:r w:rsidR="00C75587" w:rsidRPr="00852241">
        <w:instrText>Cloncurry</w:instrText>
      </w:r>
      <w:r w:rsidR="00C75587">
        <w:instrText xml:space="preserve">" </w:instrText>
      </w:r>
      <w:r w:rsidR="00C75587">
        <w:fldChar w:fldCharType="end"/>
      </w:r>
      <w:r w:rsidRPr="00DC063D">
        <w:t>, Daly</w:t>
      </w:r>
      <w:r>
        <w:t xml:space="preserve"> </w:t>
      </w:r>
      <w:r w:rsidRPr="00DC063D">
        <w:t>Waters</w:t>
      </w:r>
      <w:r w:rsidR="00C75587">
        <w:fldChar w:fldCharType="begin"/>
      </w:r>
      <w:r w:rsidR="00C75587">
        <w:instrText xml:space="preserve"> XE "</w:instrText>
      </w:r>
      <w:r w:rsidR="00C75587" w:rsidRPr="00265044">
        <w:instrText>Daly Waters</w:instrText>
      </w:r>
      <w:r w:rsidR="00C75587">
        <w:instrText xml:space="preserve">" </w:instrText>
      </w:r>
      <w:r w:rsidR="00C75587">
        <w:fldChar w:fldCharType="end"/>
      </w:r>
      <w:r w:rsidRPr="00DC063D">
        <w:t xml:space="preserve"> and Darwin</w:t>
      </w:r>
      <w:r w:rsidR="00C75587">
        <w:fldChar w:fldCharType="begin"/>
      </w:r>
      <w:r w:rsidR="00C75587">
        <w:instrText xml:space="preserve"> XE "</w:instrText>
      </w:r>
      <w:r w:rsidR="00C75587" w:rsidRPr="00D30E77">
        <w:instrText>Darwin</w:instrText>
      </w:r>
      <w:r w:rsidR="00C75587">
        <w:instrText xml:space="preserve">" </w:instrText>
      </w:r>
      <w:r w:rsidR="00C75587">
        <w:fldChar w:fldCharType="end"/>
      </w:r>
      <w:r w:rsidRPr="00DC063D">
        <w:t>.</w:t>
      </w:r>
      <w:r w:rsidR="000358AE">
        <w:t xml:space="preserve"> </w:t>
      </w:r>
      <w:r w:rsidRPr="00DC063D">
        <w:t>The 100-octane fuel</w:t>
      </w:r>
      <w:r w:rsidR="00C75587">
        <w:fldChar w:fldCharType="begin"/>
      </w:r>
      <w:r w:rsidR="00C75587">
        <w:instrText xml:space="preserve"> XE "</w:instrText>
      </w:r>
      <w:r w:rsidR="00C75587" w:rsidRPr="00E00EA3">
        <w:instrText>100-octane fuel</w:instrText>
      </w:r>
      <w:r w:rsidR="00C75587">
        <w:instrText xml:space="preserve">" </w:instrText>
      </w:r>
      <w:r w:rsidR="00C75587">
        <w:fldChar w:fldCharType="end"/>
      </w:r>
      <w:r w:rsidRPr="00DC063D">
        <w:t xml:space="preserve"> </w:t>
      </w:r>
      <w:r w:rsidR="002E63F4">
        <w:t xml:space="preserve">which was </w:t>
      </w:r>
      <w:r w:rsidRPr="00DC063D">
        <w:t xml:space="preserve">still available from the </w:t>
      </w:r>
      <w:r w:rsidR="002E63F4">
        <w:t>refineries in Netherland East Indies</w:t>
      </w:r>
      <w:r w:rsidR="00C75587">
        <w:fldChar w:fldCharType="begin"/>
      </w:r>
      <w:r w:rsidR="00C75587">
        <w:instrText xml:space="preserve"> XE "</w:instrText>
      </w:r>
      <w:r w:rsidR="00C75587" w:rsidRPr="00D2130D">
        <w:instrText>Netherland East Indies</w:instrText>
      </w:r>
      <w:r w:rsidR="00C75587">
        <w:instrText xml:space="preserve">" </w:instrText>
      </w:r>
      <w:r w:rsidR="00C75587">
        <w:fldChar w:fldCharType="end"/>
      </w:r>
      <w:r w:rsidR="002E63F4">
        <w:t xml:space="preserve"> (</w:t>
      </w:r>
      <w:r w:rsidRPr="00DC063D">
        <w:t>N</w:t>
      </w:r>
      <w:r>
        <w:t>.E.I.</w:t>
      </w:r>
      <w:r w:rsidR="002E63F4">
        <w:t>)</w:t>
      </w:r>
      <w:r w:rsidRPr="00DC063D">
        <w:t xml:space="preserve"> had an aromatic</w:t>
      </w:r>
      <w:r w:rsidR="00C75587">
        <w:fldChar w:fldCharType="begin"/>
      </w:r>
      <w:r w:rsidR="00C75587">
        <w:instrText xml:space="preserve"> XE "</w:instrText>
      </w:r>
      <w:r w:rsidR="00C75587" w:rsidRPr="005229A3">
        <w:instrText>aromatic</w:instrText>
      </w:r>
      <w:r w:rsidR="00C75587">
        <w:instrText xml:space="preserve">" </w:instrText>
      </w:r>
      <w:r w:rsidR="00C75587">
        <w:fldChar w:fldCharType="end"/>
      </w:r>
      <w:r w:rsidRPr="00DC063D">
        <w:t xml:space="preserve"> content so high that</w:t>
      </w:r>
      <w:r>
        <w:t xml:space="preserve"> </w:t>
      </w:r>
      <w:r w:rsidRPr="00DC063D">
        <w:t>it would destroy the self-sealing linings</w:t>
      </w:r>
      <w:r w:rsidR="00C75587">
        <w:fldChar w:fldCharType="begin"/>
      </w:r>
      <w:r w:rsidR="00C75587">
        <w:instrText xml:space="preserve"> XE "</w:instrText>
      </w:r>
      <w:r w:rsidR="00C75587" w:rsidRPr="005E10CF">
        <w:instrText>self-sealing linings</w:instrText>
      </w:r>
      <w:r w:rsidR="00C75587">
        <w:instrText xml:space="preserve">" </w:instrText>
      </w:r>
      <w:r w:rsidR="00C75587">
        <w:fldChar w:fldCharType="end"/>
      </w:r>
      <w:r w:rsidRPr="00DC063D">
        <w:t xml:space="preserve"> of the American </w:t>
      </w:r>
      <w:r w:rsidR="002E63F4">
        <w:t xml:space="preserve">aircraft </w:t>
      </w:r>
      <w:r w:rsidRPr="00DC063D">
        <w:t>fuel tanks. A ship carrying 400,000</w:t>
      </w:r>
      <w:r>
        <w:t xml:space="preserve"> </w:t>
      </w:r>
      <w:r w:rsidRPr="00DC063D">
        <w:t>gallons of American aircraft fuel had been sunk while on her way to Brisbane</w:t>
      </w:r>
      <w:r w:rsidR="00C75587">
        <w:fldChar w:fldCharType="begin"/>
      </w:r>
      <w:r w:rsidR="00C75587">
        <w:instrText xml:space="preserve"> XE "</w:instrText>
      </w:r>
      <w:r w:rsidR="00C75587" w:rsidRPr="00763B1A">
        <w:instrText>Brisbane</w:instrText>
      </w:r>
      <w:r w:rsidR="00C75587">
        <w:instrText xml:space="preserve">" </w:instrText>
      </w:r>
      <w:r w:rsidR="00C75587">
        <w:fldChar w:fldCharType="end"/>
      </w:r>
      <w:r w:rsidRPr="00DC063D">
        <w:t xml:space="preserve"> and supplies</w:t>
      </w:r>
      <w:r>
        <w:t xml:space="preserve"> </w:t>
      </w:r>
      <w:r w:rsidRPr="00DC063D">
        <w:t xml:space="preserve">were far short of the pre-war estimate of 100,000 gallons. </w:t>
      </w:r>
    </w:p>
    <w:p w14:paraId="066F70B3" w14:textId="77777777" w:rsidR="00793289" w:rsidRDefault="00793289" w:rsidP="002D62EA">
      <w:pPr>
        <w:pStyle w:val="BodyText"/>
      </w:pPr>
      <w:r w:rsidRPr="00DC063D">
        <w:t>On the same day Clagett</w:t>
      </w:r>
      <w:r w:rsidR="00C75587">
        <w:fldChar w:fldCharType="begin"/>
      </w:r>
      <w:r w:rsidR="00C75587">
        <w:instrText xml:space="preserve"> XE "</w:instrText>
      </w:r>
      <w:r w:rsidR="00C75587" w:rsidRPr="00FB6438">
        <w:instrText>Clagett</w:instrText>
      </w:r>
      <w:r w:rsidR="00C75587">
        <w:instrText xml:space="preserve">" </w:instrText>
      </w:r>
      <w:r w:rsidR="00C75587">
        <w:fldChar w:fldCharType="end"/>
      </w:r>
      <w:r w:rsidRPr="00DC063D">
        <w:t xml:space="preserve"> and Burnett</w:t>
      </w:r>
      <w:r w:rsidR="00C75587">
        <w:fldChar w:fldCharType="begin"/>
      </w:r>
      <w:r w:rsidR="00C75587">
        <w:instrText xml:space="preserve"> XE "</w:instrText>
      </w:r>
      <w:r w:rsidR="00C75587" w:rsidRPr="00215226">
        <w:instrText>Burnett</w:instrText>
      </w:r>
      <w:r w:rsidR="00C75587">
        <w:instrText xml:space="preserve">" </w:instrText>
      </w:r>
      <w:r w:rsidR="00C75587">
        <w:fldChar w:fldCharType="end"/>
      </w:r>
      <w:r w:rsidRPr="00DC063D">
        <w:t xml:space="preserve"> agreed to</w:t>
      </w:r>
      <w:r>
        <w:t xml:space="preserve"> </w:t>
      </w:r>
      <w:r w:rsidRPr="00DC063D">
        <w:t>inaugurate a training program—night flying, dive bombing and air gunnery—for the Dauntless crews at Archerfield</w:t>
      </w:r>
      <w:r w:rsidR="00C75587">
        <w:fldChar w:fldCharType="begin"/>
      </w:r>
      <w:r w:rsidR="00C75587">
        <w:instrText xml:space="preserve"> XE "</w:instrText>
      </w:r>
      <w:r w:rsidR="00C75587" w:rsidRPr="00F220E9">
        <w:instrText>Archerfield</w:instrText>
      </w:r>
      <w:r w:rsidR="00C75587">
        <w:instrText xml:space="preserve">" </w:instrText>
      </w:r>
      <w:r w:rsidR="00C75587">
        <w:fldChar w:fldCharType="end"/>
      </w:r>
      <w:r w:rsidRPr="00DC063D">
        <w:t xml:space="preserve"> and the Kittyhawk</w:t>
      </w:r>
      <w:r w:rsidR="00C75587">
        <w:fldChar w:fldCharType="begin"/>
      </w:r>
      <w:r w:rsidR="00C75587">
        <w:instrText xml:space="preserve"> XE "</w:instrText>
      </w:r>
      <w:r w:rsidR="00C75587" w:rsidRPr="0073239D">
        <w:instrText>Kittyhawk</w:instrText>
      </w:r>
      <w:r w:rsidR="00C75587">
        <w:instrText xml:space="preserve">" </w:instrText>
      </w:r>
      <w:r w:rsidR="00C75587">
        <w:fldChar w:fldCharType="end"/>
      </w:r>
      <w:r w:rsidRPr="00DC063D">
        <w:t xml:space="preserve"> pilots</w:t>
      </w:r>
      <w:r>
        <w:t xml:space="preserve"> </w:t>
      </w:r>
      <w:r w:rsidRPr="00DC063D">
        <w:t>at Amberley</w:t>
      </w:r>
      <w:r w:rsidR="00C75587">
        <w:fldChar w:fldCharType="begin"/>
      </w:r>
      <w:r w:rsidR="00C75587">
        <w:instrText xml:space="preserve"> XE "</w:instrText>
      </w:r>
      <w:r w:rsidR="00C75587" w:rsidRPr="00E3758D">
        <w:instrText>Amberley</w:instrText>
      </w:r>
      <w:r w:rsidR="00C75587">
        <w:instrText xml:space="preserve">" </w:instrText>
      </w:r>
      <w:r w:rsidR="00C75587">
        <w:fldChar w:fldCharType="end"/>
      </w:r>
      <w:r w:rsidRPr="00DC063D">
        <w:t>. This was undertaken by Major Davies</w:t>
      </w:r>
      <w:r w:rsidR="00C75587">
        <w:fldChar w:fldCharType="begin"/>
      </w:r>
      <w:r w:rsidR="00C75587">
        <w:instrText xml:space="preserve"> XE "</w:instrText>
      </w:r>
      <w:r w:rsidR="00C75587" w:rsidRPr="00174C5E">
        <w:instrText>Major Davies</w:instrText>
      </w:r>
      <w:r w:rsidR="00C75587">
        <w:instrText xml:space="preserve">" </w:instrText>
      </w:r>
      <w:r w:rsidR="00C75587">
        <w:fldChar w:fldCharType="end"/>
      </w:r>
      <w:r w:rsidRPr="00DC063D">
        <w:t xml:space="preserve"> with Group Captain</w:t>
      </w:r>
      <w:r>
        <w:t xml:space="preserve"> </w:t>
      </w:r>
      <w:r w:rsidRPr="00DC063D">
        <w:t>Lachal again accepting the responsibility for general supervision. Here</w:t>
      </w:r>
      <w:r>
        <w:t xml:space="preserve"> </w:t>
      </w:r>
      <w:r w:rsidRPr="00DC063D">
        <w:t>was the genesis of a long and important phase of collaboration between</w:t>
      </w:r>
      <w:r>
        <w:t xml:space="preserve"> </w:t>
      </w:r>
      <w:r w:rsidRPr="00DC063D">
        <w:t>the USAAF</w:t>
      </w:r>
      <w:r w:rsidR="00C75587">
        <w:fldChar w:fldCharType="begin"/>
      </w:r>
      <w:r w:rsidR="00C75587">
        <w:instrText xml:space="preserve"> XE "</w:instrText>
      </w:r>
      <w:r w:rsidR="00C75587" w:rsidRPr="00AC4B9A">
        <w:instrText>USAAF</w:instrText>
      </w:r>
      <w:r w:rsidR="00C75587">
        <w:instrText xml:space="preserve">" </w:instrText>
      </w:r>
      <w:r w:rsidR="00C75587">
        <w:fldChar w:fldCharType="end"/>
      </w:r>
      <w:r w:rsidRPr="00DC063D">
        <w:t xml:space="preserve"> and the RAAF</w:t>
      </w:r>
      <w:r w:rsidR="00C75587">
        <w:fldChar w:fldCharType="begin"/>
      </w:r>
      <w:r w:rsidR="00C75587">
        <w:instrText xml:space="preserve"> XE "</w:instrText>
      </w:r>
      <w:r w:rsidR="00C75587" w:rsidRPr="00CA3852">
        <w:instrText>RAAF</w:instrText>
      </w:r>
      <w:r w:rsidR="00C75587">
        <w:instrText xml:space="preserve">" </w:instrText>
      </w:r>
      <w:r w:rsidR="00C75587">
        <w:fldChar w:fldCharType="end"/>
      </w:r>
      <w:r w:rsidRPr="00DC063D">
        <w:t>.</w:t>
      </w:r>
    </w:p>
    <w:p w14:paraId="7C433C45" w14:textId="3BC33585" w:rsidR="005704AD" w:rsidRPr="00DC063D" w:rsidRDefault="005704AD" w:rsidP="002D62EA">
      <w:pPr>
        <w:pStyle w:val="BodyText"/>
      </w:pPr>
      <w:r w:rsidRPr="00DC063D">
        <w:t>When Brereton</w:t>
      </w:r>
      <w:r w:rsidR="00C75587">
        <w:fldChar w:fldCharType="begin"/>
      </w:r>
      <w:r w:rsidR="00C75587">
        <w:instrText xml:space="preserve"> XE "</w:instrText>
      </w:r>
      <w:r w:rsidR="00C75587" w:rsidRPr="005E2986">
        <w:instrText>Brereton</w:instrText>
      </w:r>
      <w:r w:rsidR="00C75587">
        <w:instrText xml:space="preserve">" </w:instrText>
      </w:r>
      <w:r w:rsidR="00C75587">
        <w:fldChar w:fldCharType="end"/>
      </w:r>
      <w:r w:rsidRPr="00DC063D">
        <w:t xml:space="preserve"> reached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DC063D">
        <w:t xml:space="preserve"> he conferred with Major Combs</w:t>
      </w:r>
      <w:r w:rsidR="00C75587">
        <w:fldChar w:fldCharType="begin"/>
      </w:r>
      <w:r w:rsidR="00C75587">
        <w:instrText xml:space="preserve"> XE "</w:instrText>
      </w:r>
      <w:r w:rsidR="00C75587" w:rsidRPr="007B4BC8">
        <w:instrText>Major Combs</w:instrText>
      </w:r>
      <w:r w:rsidR="00C75587">
        <w:instrText xml:space="preserve">" </w:instrText>
      </w:r>
      <w:r w:rsidR="00C75587">
        <w:fldChar w:fldCharType="end"/>
      </w:r>
      <w:r w:rsidRPr="00DC063D">
        <w:t>,</w:t>
      </w:r>
      <w:r>
        <w:t xml:space="preserve"> </w:t>
      </w:r>
      <w:r w:rsidRPr="00DC063D">
        <w:t xml:space="preserve">then commanding the </w:t>
      </w:r>
      <w:r w:rsidR="002E63F4">
        <w:t xml:space="preserve">Flying </w:t>
      </w:r>
      <w:r w:rsidRPr="00DC063D">
        <w:t>Fortress</w:t>
      </w:r>
      <w:r w:rsidR="00C75587">
        <w:fldChar w:fldCharType="begin"/>
      </w:r>
      <w:r w:rsidR="00C75587">
        <w:instrText xml:space="preserve"> XE "</w:instrText>
      </w:r>
      <w:r w:rsidR="00C75587" w:rsidRPr="002F5ECC">
        <w:instrText>Flying Fortress</w:instrText>
      </w:r>
      <w:r w:rsidR="00C75587">
        <w:instrText xml:space="preserve">" </w:instrText>
      </w:r>
      <w:r w:rsidR="00C75587">
        <w:fldChar w:fldCharType="end"/>
      </w:r>
      <w:r w:rsidRPr="00DC063D">
        <w:t xml:space="preserve"> formation, and made known his decision,</w:t>
      </w:r>
      <w:r>
        <w:t xml:space="preserve"> </w:t>
      </w:r>
      <w:r w:rsidRPr="00DC063D">
        <w:t>already noted, that the group should move to Malang</w:t>
      </w:r>
      <w:r w:rsidR="00C75587">
        <w:fldChar w:fldCharType="begin"/>
      </w:r>
      <w:r w:rsidR="00C75587">
        <w:instrText xml:space="preserve"> XE "</w:instrText>
      </w:r>
      <w:r w:rsidR="00C75587" w:rsidRPr="00234E01">
        <w:instrText>Malang</w:instrText>
      </w:r>
      <w:r w:rsidR="00C75587">
        <w:instrText xml:space="preserve">" </w:instrText>
      </w:r>
      <w:r w:rsidR="00C75587">
        <w:fldChar w:fldCharType="end"/>
      </w:r>
      <w:r w:rsidRPr="00DC063D">
        <w:t xml:space="preserve"> in Java</w:t>
      </w:r>
      <w:r w:rsidR="00C75587">
        <w:fldChar w:fldCharType="begin"/>
      </w:r>
      <w:r w:rsidR="00C75587">
        <w:instrText xml:space="preserve"> XE "</w:instrText>
      </w:r>
      <w:r w:rsidR="00C75587" w:rsidRPr="000B5290">
        <w:instrText>Java</w:instrText>
      </w:r>
      <w:r w:rsidR="00C75587">
        <w:instrText xml:space="preserve">" </w:instrText>
      </w:r>
      <w:r w:rsidR="00C75587">
        <w:fldChar w:fldCharType="end"/>
      </w:r>
      <w:r w:rsidR="00547E5B">
        <w:t>.</w:t>
      </w:r>
      <w:r w:rsidR="000358AE">
        <w:t xml:space="preserve"> </w:t>
      </w:r>
      <w:r w:rsidRPr="00DC063D">
        <w:t>In contrast</w:t>
      </w:r>
      <w:r>
        <w:t xml:space="preserve"> </w:t>
      </w:r>
      <w:r w:rsidRPr="00DC063D">
        <w:t>to the pilots of No. 27 Group</w:t>
      </w:r>
      <w:r w:rsidR="00C75587">
        <w:fldChar w:fldCharType="begin"/>
      </w:r>
      <w:r w:rsidR="00C75587">
        <w:instrText xml:space="preserve"> XE "</w:instrText>
      </w:r>
      <w:r w:rsidR="00C75587" w:rsidRPr="002064EF">
        <w:instrText>No. 27 Group</w:instrText>
      </w:r>
      <w:r w:rsidR="00C75587">
        <w:instrText xml:space="preserve">" </w:instrText>
      </w:r>
      <w:r w:rsidR="00C75587">
        <w:fldChar w:fldCharType="end"/>
      </w:r>
      <w:r w:rsidRPr="00DC063D">
        <w:t xml:space="preserve"> on arrival at Brisbane</w:t>
      </w:r>
      <w:r w:rsidR="00C75587">
        <w:fldChar w:fldCharType="begin"/>
      </w:r>
      <w:r w:rsidR="00C75587">
        <w:instrText xml:space="preserve"> XE "</w:instrText>
      </w:r>
      <w:r w:rsidR="00C75587" w:rsidRPr="00CC37C3">
        <w:instrText>Brisbane</w:instrText>
      </w:r>
      <w:r w:rsidR="00C75587">
        <w:instrText xml:space="preserve">" </w:instrText>
      </w:r>
      <w:r w:rsidR="00C75587">
        <w:fldChar w:fldCharType="end"/>
      </w:r>
      <w:r w:rsidRPr="00DC063D">
        <w:t>, the Flying Fortress</w:t>
      </w:r>
      <w:r>
        <w:t xml:space="preserve"> </w:t>
      </w:r>
      <w:r w:rsidRPr="00DC063D">
        <w:t>crews had little to compensate them for all they had endured. To them</w:t>
      </w:r>
      <w:r>
        <w:t xml:space="preserve"> </w:t>
      </w:r>
      <w:r w:rsidRPr="00DC063D">
        <w:t>"Batchelor</w:t>
      </w:r>
      <w:r w:rsidR="00C75587">
        <w:fldChar w:fldCharType="begin"/>
      </w:r>
      <w:r w:rsidR="00C75587">
        <w:instrText xml:space="preserve"> XE "</w:instrText>
      </w:r>
      <w:r w:rsidR="00C75587" w:rsidRPr="002B2A96">
        <w:instrText>Batchelor</w:instrText>
      </w:r>
      <w:r w:rsidR="00C75587">
        <w:instrText xml:space="preserve">" </w:instrText>
      </w:r>
      <w:r w:rsidR="00C75587">
        <w:fldChar w:fldCharType="end"/>
      </w:r>
      <w:r w:rsidRPr="00DC063D">
        <w:t xml:space="preserve"> Field must have looked like the outpost of a lost world.</w:t>
      </w:r>
      <w:r w:rsidR="00547E5B">
        <w:t xml:space="preserve"> -</w:t>
      </w:r>
      <w:r>
        <w:t xml:space="preserve"> </w:t>
      </w:r>
      <w:r w:rsidRPr="00DC063D">
        <w:t>The stops along the line had sad, lost echoes in their names</w:t>
      </w:r>
      <w:r w:rsidR="00547E5B">
        <w:t xml:space="preserve"> -</w:t>
      </w:r>
      <w:r w:rsidRPr="00DC063D">
        <w:t xml:space="preserve"> as all</w:t>
      </w:r>
      <w:r>
        <w:t xml:space="preserve"> </w:t>
      </w:r>
      <w:r w:rsidRPr="00DC063D">
        <w:t>names have in that tortured and irrational land where water and women</w:t>
      </w:r>
      <w:r>
        <w:t xml:space="preserve"> </w:t>
      </w:r>
      <w:r w:rsidRPr="00DC063D">
        <w:t>become the focus of man's existence and his dreams." Their aircraft</w:t>
      </w:r>
      <w:r>
        <w:t xml:space="preserve"> </w:t>
      </w:r>
      <w:r w:rsidRPr="00DC063D">
        <w:t>were not in good condition and the men themselves were weary. Their</w:t>
      </w:r>
      <w:r>
        <w:t xml:space="preserve"> </w:t>
      </w:r>
      <w:r w:rsidRPr="00DC063D">
        <w:t>first task on arrival was to dig weapon pits for protection against air</w:t>
      </w:r>
      <w:r>
        <w:t xml:space="preserve"> </w:t>
      </w:r>
      <w:r w:rsidRPr="00DC063D">
        <w:t>raids, which seemed to give the place a "more familiar look". But the</w:t>
      </w:r>
      <w:r>
        <w:t xml:space="preserve"> </w:t>
      </w:r>
      <w:r w:rsidR="00811AC4">
        <w:t>fatiguing</w:t>
      </w:r>
      <w:r w:rsidRPr="00DC063D">
        <w:t xml:space="preserve"> weather—shade temperatures up to 118 degrees </w:t>
      </w:r>
      <w:r w:rsidR="00811AC4">
        <w:t>(47</w:t>
      </w:r>
      <w:r w:rsidR="00811AC4" w:rsidRPr="00811AC4">
        <w:rPr>
          <w:vertAlign w:val="superscript"/>
        </w:rPr>
        <w:t>O</w:t>
      </w:r>
      <w:r w:rsidR="00811AC4">
        <w:t xml:space="preserve">C) </w:t>
      </w:r>
      <w:r w:rsidRPr="00DC063D">
        <w:t>and frequent</w:t>
      </w:r>
      <w:r>
        <w:t xml:space="preserve"> </w:t>
      </w:r>
      <w:r w:rsidRPr="00DC063D">
        <w:t>rain—took its toll</w:t>
      </w:r>
      <w:r w:rsidR="00811AC4">
        <w:t>;</w:t>
      </w:r>
      <w:r w:rsidRPr="00DC063D">
        <w:t xml:space="preserve"> and maintenance with no greater facilities than they</w:t>
      </w:r>
      <w:r>
        <w:t xml:space="preserve"> </w:t>
      </w:r>
      <w:r w:rsidRPr="00DC063D">
        <w:t>had had at Del Monte</w:t>
      </w:r>
      <w:r w:rsidR="00EB0BCE">
        <w:fldChar w:fldCharType="begin"/>
      </w:r>
      <w:r w:rsidR="00EB0BCE">
        <w:instrText xml:space="preserve"> XE "</w:instrText>
      </w:r>
      <w:r w:rsidR="00EB0BCE" w:rsidRPr="00937CB0">
        <w:instrText>Del Monte</w:instrText>
      </w:r>
      <w:r w:rsidR="00EB0BCE">
        <w:instrText xml:space="preserve">" </w:instrText>
      </w:r>
      <w:r w:rsidR="00EB0BCE">
        <w:fldChar w:fldCharType="end"/>
      </w:r>
      <w:r w:rsidRPr="00DC063D">
        <w:t xml:space="preserve">, </w:t>
      </w:r>
      <w:r w:rsidR="0066295D" w:rsidRPr="0066295D">
        <w:t>Mindanao</w:t>
      </w:r>
      <w:r w:rsidR="00C75587">
        <w:fldChar w:fldCharType="begin"/>
      </w:r>
      <w:r w:rsidR="00C75587">
        <w:instrText xml:space="preserve"> XE "</w:instrText>
      </w:r>
      <w:r w:rsidR="00C75587" w:rsidRPr="00FB3455">
        <w:instrText>Mindanao</w:instrText>
      </w:r>
      <w:r w:rsidR="00C75587">
        <w:instrText xml:space="preserve">" </w:instrText>
      </w:r>
      <w:r w:rsidR="00C75587">
        <w:fldChar w:fldCharType="end"/>
      </w:r>
      <w:r w:rsidR="0066295D" w:rsidRPr="0066295D">
        <w:t xml:space="preserve"> </w:t>
      </w:r>
      <w:r w:rsidRPr="00DC063D">
        <w:t>called for great effort. It was not surprising</w:t>
      </w:r>
      <w:r>
        <w:t xml:space="preserve"> </w:t>
      </w:r>
      <w:r w:rsidRPr="00DC063D">
        <w:t>therefore that the crews and ground staff welcomed Brereton's latest</w:t>
      </w:r>
      <w:r>
        <w:t xml:space="preserve"> </w:t>
      </w:r>
      <w:r w:rsidRPr="00DC063D">
        <w:t>order; Java would be much more in keeping with their idea of a "promised</w:t>
      </w:r>
      <w:r>
        <w:t xml:space="preserve"> </w:t>
      </w:r>
      <w:r w:rsidRPr="00DC063D">
        <w:t>land". Brereton told them that they were going north again to</w:t>
      </w:r>
      <w:r>
        <w:t xml:space="preserve"> </w:t>
      </w:r>
      <w:r w:rsidRPr="00DC063D">
        <w:t>do what they could to hold Java because they were the only air power</w:t>
      </w:r>
      <w:r>
        <w:t xml:space="preserve"> </w:t>
      </w:r>
      <w:r w:rsidRPr="00DC063D">
        <w:t>the Allied nations had in the South Pacific area—perhaps an understandable exaggeration in the circumstances though true only in terms of heavy</w:t>
      </w:r>
      <w:r>
        <w:t xml:space="preserve"> </w:t>
      </w:r>
      <w:r w:rsidRPr="00DC063D">
        <w:t>bombers. With some bitterness he spoke of his efforts to prevent the</w:t>
      </w:r>
      <w:r>
        <w:t xml:space="preserve"> </w:t>
      </w:r>
      <w:r w:rsidRPr="00DC063D">
        <w:t>highly-trained group from being sent to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DC063D">
        <w:t xml:space="preserve"> without adequate</w:t>
      </w:r>
      <w:r>
        <w:t xml:space="preserve"> </w:t>
      </w:r>
      <w:r w:rsidRPr="00DC063D">
        <w:t>fighter protection. Now, instead of a group, they were barely a squadron.</w:t>
      </w:r>
    </w:p>
    <w:p w14:paraId="3A6C1A94" w14:textId="5C75DD55" w:rsidR="005704AD" w:rsidRPr="00DC063D" w:rsidRDefault="005704AD" w:rsidP="002D62EA">
      <w:pPr>
        <w:pStyle w:val="BodyText"/>
      </w:pPr>
      <w:r w:rsidRPr="00DC063D">
        <w:t>By 31</w:t>
      </w:r>
      <w:r w:rsidRPr="009B2BDD">
        <w:rPr>
          <w:vertAlign w:val="superscript"/>
        </w:rPr>
        <w:t>st</w:t>
      </w:r>
      <w:r w:rsidRPr="00DC063D">
        <w:t xml:space="preserve"> December 10 </w:t>
      </w:r>
      <w:r w:rsidR="009B2BDD">
        <w:t xml:space="preserve">B-17 Flying </w:t>
      </w:r>
      <w:r w:rsidRPr="00DC063D">
        <w:t>Fortresses had landed on Singasari</w:t>
      </w:r>
      <w:r w:rsidR="00C75587">
        <w:fldChar w:fldCharType="begin"/>
      </w:r>
      <w:r w:rsidR="00C75587">
        <w:instrText xml:space="preserve"> XE "</w:instrText>
      </w:r>
      <w:r w:rsidR="00C75587" w:rsidRPr="00642040">
        <w:instrText>Singasari</w:instrText>
      </w:r>
      <w:r w:rsidR="00C75587">
        <w:instrText xml:space="preserve">" </w:instrText>
      </w:r>
      <w:r w:rsidR="00C75587">
        <w:fldChar w:fldCharType="end"/>
      </w:r>
      <w:r w:rsidRPr="00DC063D">
        <w:t xml:space="preserve"> airfield, six</w:t>
      </w:r>
      <w:r>
        <w:t xml:space="preserve"> </w:t>
      </w:r>
      <w:r w:rsidRPr="00DC063D">
        <w:t>miles from Malang</w:t>
      </w:r>
      <w:r w:rsidR="00C75587">
        <w:fldChar w:fldCharType="begin"/>
      </w:r>
      <w:r w:rsidR="00C75587">
        <w:instrText xml:space="preserve"> XE "</w:instrText>
      </w:r>
      <w:r w:rsidR="00C75587" w:rsidRPr="009E025C">
        <w:instrText>Malang</w:instrText>
      </w:r>
      <w:r w:rsidR="00C75587">
        <w:instrText xml:space="preserve">" </w:instrText>
      </w:r>
      <w:r w:rsidR="00C75587">
        <w:fldChar w:fldCharType="end"/>
      </w:r>
      <w:r w:rsidRPr="00DC063D">
        <w:t>. This was now the full strength of No. 19 Group</w:t>
      </w:r>
      <w:r w:rsidR="00C75587">
        <w:fldChar w:fldCharType="begin"/>
      </w:r>
      <w:r w:rsidR="00C75587">
        <w:instrText xml:space="preserve"> XE "</w:instrText>
      </w:r>
      <w:r w:rsidR="00C75587" w:rsidRPr="003C28EF">
        <w:instrText>No. 19 Group</w:instrText>
      </w:r>
      <w:r w:rsidR="00C75587">
        <w:instrText xml:space="preserve">" </w:instrText>
      </w:r>
      <w:r w:rsidR="00C75587">
        <w:fldChar w:fldCharType="end"/>
      </w:r>
      <w:r w:rsidRPr="00DC063D">
        <w:t>,</w:t>
      </w:r>
      <w:r>
        <w:t xml:space="preserve"> </w:t>
      </w:r>
      <w:r w:rsidRPr="00DC063D">
        <w:t>which began to prepare for a new phase of combat still with their war-worn aircraft</w:t>
      </w:r>
      <w:r w:rsidR="00485E56">
        <w:t>,</w:t>
      </w:r>
      <w:r w:rsidRPr="00DC063D">
        <w:t xml:space="preserve"> but in high hopes that new aircraft would arrive soon. </w:t>
      </w:r>
    </w:p>
    <w:p w14:paraId="60446ED0" w14:textId="77777777" w:rsidR="0066295D" w:rsidRPr="0066295D" w:rsidRDefault="005704AD" w:rsidP="002D62EA">
      <w:pPr>
        <w:pStyle w:val="BodyText"/>
      </w:pPr>
      <w:r w:rsidRPr="00DC063D">
        <w:t>Next day Brett sent a radio message to General Marshall</w:t>
      </w:r>
      <w:r w:rsidR="00C75587">
        <w:fldChar w:fldCharType="begin"/>
      </w:r>
      <w:r w:rsidR="00C75587">
        <w:instrText xml:space="preserve"> XE "</w:instrText>
      </w:r>
      <w:r w:rsidR="00C75587" w:rsidRPr="00A761E1">
        <w:instrText>General Marshall</w:instrText>
      </w:r>
      <w:r w:rsidR="00C75587">
        <w:instrText xml:space="preserve">" </w:instrText>
      </w:r>
      <w:r w:rsidR="00C75587">
        <w:fldChar w:fldCharType="end"/>
      </w:r>
      <w:r w:rsidRPr="00DC063D">
        <w:t xml:space="preserve"> </w:t>
      </w:r>
      <w:r w:rsidR="00547E5B">
        <w:t xml:space="preserve">(US Army) </w:t>
      </w:r>
      <w:r w:rsidRPr="00DC063D">
        <w:t>telling him that it would be</w:t>
      </w:r>
      <w:r>
        <w:t xml:space="preserve"> </w:t>
      </w:r>
      <w:r w:rsidRPr="00DC063D">
        <w:t>impossible to undertake much in the way of tactical operations until he</w:t>
      </w:r>
      <w:r>
        <w:t xml:space="preserve"> </w:t>
      </w:r>
      <w:r w:rsidRPr="00DC063D">
        <w:t>had developed an American "establishment" in Australia, including a</w:t>
      </w:r>
      <w:r>
        <w:t xml:space="preserve"> </w:t>
      </w:r>
      <w:r w:rsidRPr="00DC063D">
        <w:t>large air base at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DC063D">
        <w:t xml:space="preserve"> and a supply and repair base at Townsville</w:t>
      </w:r>
      <w:r w:rsidR="00C75587">
        <w:fldChar w:fldCharType="begin"/>
      </w:r>
      <w:r w:rsidR="00C75587">
        <w:instrText xml:space="preserve"> XE "</w:instrText>
      </w:r>
      <w:r w:rsidR="00C75587" w:rsidRPr="00927B67">
        <w:instrText>Townsville</w:instrText>
      </w:r>
      <w:r w:rsidR="00C75587">
        <w:instrText xml:space="preserve">" </w:instrText>
      </w:r>
      <w:r w:rsidR="00C75587">
        <w:fldChar w:fldCharType="end"/>
      </w:r>
      <w:r w:rsidRPr="00DC063D">
        <w:t>.</w:t>
      </w:r>
      <w:r>
        <w:t xml:space="preserve"> </w:t>
      </w:r>
      <w:r w:rsidRPr="00DC063D">
        <w:t>Next day he flew to Melbourne</w:t>
      </w:r>
      <w:r w:rsidR="00C75587">
        <w:fldChar w:fldCharType="begin"/>
      </w:r>
      <w:r w:rsidR="00C75587">
        <w:instrText xml:space="preserve"> XE "</w:instrText>
      </w:r>
      <w:r w:rsidR="00C75587" w:rsidRPr="00F5595F">
        <w:instrText>Melbourne</w:instrText>
      </w:r>
      <w:r w:rsidR="00C75587">
        <w:instrText xml:space="preserve">" </w:instrText>
      </w:r>
      <w:r w:rsidR="00C75587">
        <w:fldChar w:fldCharType="end"/>
      </w:r>
      <w:r w:rsidRPr="00DC063D">
        <w:t xml:space="preserve"> where he conferred at length with the</w:t>
      </w:r>
      <w:r>
        <w:t xml:space="preserve"> </w:t>
      </w:r>
      <w:r w:rsidRPr="00DC063D">
        <w:t>Australian Chiefs of Staff. Brett</w:t>
      </w:r>
      <w:r w:rsidR="00C75587">
        <w:fldChar w:fldCharType="begin"/>
      </w:r>
      <w:r w:rsidR="00C75587">
        <w:instrText xml:space="preserve"> XE "</w:instrText>
      </w:r>
      <w:r w:rsidR="00C75587" w:rsidRPr="000D5843">
        <w:instrText>Brett</w:instrText>
      </w:r>
      <w:r w:rsidR="00C75587">
        <w:instrText xml:space="preserve">" </w:instrText>
      </w:r>
      <w:r w:rsidR="00C75587">
        <w:fldChar w:fldCharType="end"/>
      </w:r>
      <w:r w:rsidRPr="00DC063D">
        <w:t xml:space="preserve"> had found common ground with </w:t>
      </w:r>
      <w:r w:rsidR="009B2BDD">
        <w:t xml:space="preserve">British </w:t>
      </w:r>
      <w:r w:rsidRPr="00DC063D">
        <w:t>General</w:t>
      </w:r>
      <w:r>
        <w:t xml:space="preserve"> </w:t>
      </w:r>
      <w:r w:rsidRPr="00DC063D">
        <w:t>Wavell</w:t>
      </w:r>
      <w:r w:rsidR="00F30615">
        <w:fldChar w:fldCharType="begin"/>
      </w:r>
      <w:r w:rsidR="00F30615">
        <w:instrText xml:space="preserve"> XE "</w:instrText>
      </w:r>
      <w:r w:rsidR="00F30615" w:rsidRPr="00D33564">
        <w:instrText>General Wavell</w:instrText>
      </w:r>
      <w:r w:rsidR="00F30615">
        <w:instrText xml:space="preserve">" </w:instrText>
      </w:r>
      <w:r w:rsidR="00F30615">
        <w:fldChar w:fldCharType="end"/>
      </w:r>
      <w:r w:rsidRPr="00DC063D">
        <w:t xml:space="preserve"> on the main principles of Allied strategy and with this agreement</w:t>
      </w:r>
      <w:r>
        <w:t xml:space="preserve"> </w:t>
      </w:r>
      <w:r w:rsidRPr="00DC063D">
        <w:t>as background he presented his conclusions to the Australian defence</w:t>
      </w:r>
      <w:r>
        <w:t xml:space="preserve"> </w:t>
      </w:r>
      <w:r w:rsidRPr="00DC063D">
        <w:lastRenderedPageBreak/>
        <w:t>authorities. He proposed a defensive strategy until such time as sufficient</w:t>
      </w:r>
      <w:r>
        <w:t xml:space="preserve"> </w:t>
      </w:r>
      <w:r w:rsidRPr="00DC063D">
        <w:t>forces could be</w:t>
      </w:r>
      <w:r w:rsidR="0066295D" w:rsidRPr="0066295D">
        <w:t xml:space="preserve"> built up to undertake offensive operations by working from Burma</w:t>
      </w:r>
      <w:r w:rsidR="00F30615">
        <w:fldChar w:fldCharType="begin"/>
      </w:r>
      <w:r w:rsidR="00F30615">
        <w:instrText xml:space="preserve"> XE "</w:instrText>
      </w:r>
      <w:r w:rsidR="00F30615" w:rsidRPr="000448DF">
        <w:instrText>Burma</w:instrText>
      </w:r>
      <w:r w:rsidR="00F30615">
        <w:instrText xml:space="preserve">" </w:instrText>
      </w:r>
      <w:r w:rsidR="00F30615">
        <w:fldChar w:fldCharType="end"/>
      </w:r>
      <w:r w:rsidR="0066295D" w:rsidRPr="0066295D">
        <w:t xml:space="preserve"> into China</w:t>
      </w:r>
      <w:r w:rsidR="00F30615">
        <w:fldChar w:fldCharType="begin"/>
      </w:r>
      <w:r w:rsidR="00F30615">
        <w:instrText xml:space="preserve"> XE "</w:instrText>
      </w:r>
      <w:r w:rsidR="00F30615" w:rsidRPr="00DF6045">
        <w:instrText>China</w:instrText>
      </w:r>
      <w:r w:rsidR="00F30615">
        <w:instrText xml:space="preserve">" </w:instrText>
      </w:r>
      <w:r w:rsidR="00F30615">
        <w:fldChar w:fldCharType="end"/>
      </w:r>
      <w:r w:rsidR="0066295D" w:rsidRPr="0066295D">
        <w:t xml:space="preserve"> and towards Shanghai</w:t>
      </w:r>
      <w:r w:rsidR="00F30615">
        <w:fldChar w:fldCharType="begin"/>
      </w:r>
      <w:r w:rsidR="00F30615">
        <w:instrText xml:space="preserve"> XE "</w:instrText>
      </w:r>
      <w:r w:rsidR="00F30615" w:rsidRPr="0073316B">
        <w:instrText>Shanghai</w:instrText>
      </w:r>
      <w:r w:rsidR="00F30615">
        <w:instrText xml:space="preserve">" </w:instrText>
      </w:r>
      <w:r w:rsidR="00F30615">
        <w:fldChar w:fldCharType="end"/>
      </w:r>
      <w:r w:rsidR="0066295D" w:rsidRPr="0066295D">
        <w:t xml:space="preserve"> to acquire advanced bases, by exerting slow pressure through the Netherlands East Indies</w:t>
      </w:r>
      <w:r w:rsidR="00F30615">
        <w:fldChar w:fldCharType="begin"/>
      </w:r>
      <w:r w:rsidR="00F30615">
        <w:instrText xml:space="preserve"> XE "</w:instrText>
      </w:r>
      <w:r w:rsidR="00F30615" w:rsidRPr="000D7ECF">
        <w:instrText>Netherlands East Indies</w:instrText>
      </w:r>
      <w:r w:rsidR="00F30615">
        <w:instrText xml:space="preserve">" </w:instrText>
      </w:r>
      <w:r w:rsidR="00F30615">
        <w:fldChar w:fldCharType="end"/>
      </w:r>
      <w:r w:rsidR="0066295D" w:rsidRPr="0066295D">
        <w:t xml:space="preserve"> and Malaya</w:t>
      </w:r>
      <w:r w:rsidR="00F30615">
        <w:fldChar w:fldCharType="begin"/>
      </w:r>
      <w:r w:rsidR="00F30615">
        <w:instrText xml:space="preserve"> XE "</w:instrText>
      </w:r>
      <w:r w:rsidR="00F30615" w:rsidRPr="00054DD2">
        <w:instrText>Malaya</w:instrText>
      </w:r>
      <w:r w:rsidR="00F30615">
        <w:instrText xml:space="preserve">" </w:instrText>
      </w:r>
      <w:r w:rsidR="00F30615">
        <w:fldChar w:fldCharType="end"/>
      </w:r>
      <w:r w:rsidR="0066295D" w:rsidRPr="0066295D">
        <w:t>, and by exerting similar pressure from Australia</w:t>
      </w:r>
      <w:r w:rsidR="00F30615">
        <w:fldChar w:fldCharType="begin"/>
      </w:r>
      <w:r w:rsidR="00F30615">
        <w:instrText xml:space="preserve"> XE "</w:instrText>
      </w:r>
      <w:r w:rsidR="00F30615" w:rsidRPr="00457A31">
        <w:instrText>Australia</w:instrText>
      </w:r>
      <w:r w:rsidR="00F30615">
        <w:instrText xml:space="preserve">" </w:instrText>
      </w:r>
      <w:r w:rsidR="00F30615">
        <w:fldChar w:fldCharType="end"/>
      </w:r>
      <w:r w:rsidR="0066295D" w:rsidRPr="0066295D">
        <w:t xml:space="preserve"> into the islands to the north</w:t>
      </w:r>
      <w:r w:rsidR="00547E5B">
        <w:t>.</w:t>
      </w:r>
      <w:r w:rsidR="0066295D" w:rsidRPr="0066295D">
        <w:t xml:space="preserve"> On 4</w:t>
      </w:r>
      <w:r w:rsidR="0066295D" w:rsidRPr="009B2BDD">
        <w:rPr>
          <w:vertAlign w:val="superscript"/>
        </w:rPr>
        <w:t>th</w:t>
      </w:r>
      <w:r w:rsidR="0066295D" w:rsidRPr="0066295D">
        <w:t xml:space="preserve"> January </w:t>
      </w:r>
      <w:r w:rsidR="00547E5B">
        <w:t xml:space="preserve">1942, </w:t>
      </w:r>
      <w:r w:rsidR="0066295D" w:rsidRPr="0066295D">
        <w:t>he ordered the two ships of the original convoy, then on their way to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0066295D" w:rsidRPr="0066295D">
        <w:t>, to go to Darwin and discharge all cargo and troops there.</w:t>
      </w:r>
    </w:p>
    <w:p w14:paraId="3C5C139B" w14:textId="77777777" w:rsidR="0066295D" w:rsidRPr="0066295D" w:rsidRDefault="0066295D" w:rsidP="002D62EA">
      <w:pPr>
        <w:pStyle w:val="BodyText"/>
      </w:pPr>
      <w:r w:rsidRPr="0066295D">
        <w:t>On 3</w:t>
      </w:r>
      <w:r w:rsidRPr="009B2BDD">
        <w:rPr>
          <w:vertAlign w:val="superscript"/>
        </w:rPr>
        <w:t>rd</w:t>
      </w:r>
      <w:r w:rsidRPr="0066295D">
        <w:t xml:space="preserve"> January </w:t>
      </w:r>
      <w:r w:rsidR="00547E5B">
        <w:t xml:space="preserve">1942 </w:t>
      </w:r>
      <w:r w:rsidRPr="0066295D">
        <w:t>General Marshall</w:t>
      </w:r>
      <w:r w:rsidR="00F30615">
        <w:fldChar w:fldCharType="begin"/>
      </w:r>
      <w:r w:rsidR="00F30615">
        <w:instrText xml:space="preserve"> XE "</w:instrText>
      </w:r>
      <w:r w:rsidR="00F30615" w:rsidRPr="00365BFB">
        <w:instrText>General Marshall</w:instrText>
      </w:r>
      <w:r w:rsidR="00F30615">
        <w:instrText xml:space="preserve">" </w:instrText>
      </w:r>
      <w:r w:rsidR="00F30615">
        <w:fldChar w:fldCharType="end"/>
      </w:r>
      <w:r w:rsidRPr="0066295D">
        <w:t xml:space="preserve"> received a memorandum from his Assistant Chief of Staff, Brigadier-General Leonard T. Gerow</w:t>
      </w:r>
      <w:r w:rsidR="00F30615">
        <w:fldChar w:fldCharType="begin"/>
      </w:r>
      <w:r w:rsidR="00F30615">
        <w:instrText xml:space="preserve"> XE "</w:instrText>
      </w:r>
      <w:r w:rsidR="00F30615" w:rsidRPr="0078061E">
        <w:instrText>Brigadier-General Leonard T. Gerow</w:instrText>
      </w:r>
      <w:r w:rsidR="00F30615">
        <w:instrText xml:space="preserve">" </w:instrText>
      </w:r>
      <w:r w:rsidR="00F30615">
        <w:fldChar w:fldCharType="end"/>
      </w:r>
      <w:r w:rsidRPr="0066295D">
        <w:t>, outlining the operations necessary for the restoration of American control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66295D">
        <w:t>, and concluding that "the forces required for the relief of the Philippines cannot be placed in the Far East Area</w:t>
      </w:r>
      <w:r w:rsidR="00F30615">
        <w:fldChar w:fldCharType="begin"/>
      </w:r>
      <w:r w:rsidR="00F30615">
        <w:instrText xml:space="preserve"> XE "</w:instrText>
      </w:r>
      <w:r w:rsidR="00F30615" w:rsidRPr="00A71AF0">
        <w:instrText>Far East Area</w:instrText>
      </w:r>
      <w:r w:rsidR="00F30615">
        <w:instrText xml:space="preserve">" </w:instrText>
      </w:r>
      <w:r w:rsidR="00F30615">
        <w:fldChar w:fldCharType="end"/>
      </w:r>
      <w:r w:rsidRPr="0066295D">
        <w:t xml:space="preserve"> within the time available". He recommended that "for the present" Allied efforts in the Far East be limited to holding the Malay Barrier,</w:t>
      </w:r>
      <w:r w:rsidR="00F30615">
        <w:fldChar w:fldCharType="begin"/>
      </w:r>
      <w:r w:rsidR="00F30615">
        <w:instrText xml:space="preserve"> XE "</w:instrText>
      </w:r>
      <w:r w:rsidR="00F30615" w:rsidRPr="00ED46E0">
        <w:instrText>Malay Barrier,</w:instrText>
      </w:r>
      <w:r w:rsidR="00F30615">
        <w:instrText xml:space="preserve">" </w:instrText>
      </w:r>
      <w:r w:rsidR="00F30615">
        <w:fldChar w:fldCharType="end"/>
      </w:r>
      <w:r w:rsidR="00F30615">
        <w:fldChar w:fldCharType="begin"/>
      </w:r>
      <w:r w:rsidR="00F30615">
        <w:instrText xml:space="preserve"> XE "</w:instrText>
      </w:r>
      <w:r w:rsidR="00F30615" w:rsidRPr="00ED46E0">
        <w:instrText>Malay Barrier</w:instrText>
      </w:r>
      <w:r w:rsidR="00F30615">
        <w:instrText xml:space="preserve">" </w:instrText>
      </w:r>
      <w:r w:rsidR="00F30615">
        <w:fldChar w:fldCharType="end"/>
      </w:r>
      <w:r w:rsidRPr="0066295D">
        <w:t xml:space="preserve"> Burma</w:t>
      </w:r>
      <w:r w:rsidR="00F30615">
        <w:fldChar w:fldCharType="begin"/>
      </w:r>
      <w:r w:rsidR="00F30615">
        <w:instrText xml:space="preserve"> XE "</w:instrText>
      </w:r>
      <w:r w:rsidR="00F30615" w:rsidRPr="00D4666C">
        <w:instrText>Burma</w:instrText>
      </w:r>
      <w:r w:rsidR="00F30615">
        <w:instrText xml:space="preserve">" </w:instrText>
      </w:r>
      <w:r w:rsidR="00F30615">
        <w:fldChar w:fldCharType="end"/>
      </w:r>
      <w:r w:rsidRPr="0066295D">
        <w:t xml:space="preserve"> and Australia and to operations projected northward "to provide maximum defense in depth"—a plan that would have received the full approval of the Australian Chiefs of Staff.</w:t>
      </w:r>
    </w:p>
    <w:p w14:paraId="3368E652" w14:textId="77777777" w:rsidR="0066295D" w:rsidRPr="0066295D" w:rsidRDefault="0066295D" w:rsidP="002D62EA">
      <w:pPr>
        <w:pStyle w:val="BodyText"/>
      </w:pPr>
      <w:r w:rsidRPr="0066295D">
        <w:t>Another illustration of the awareness that it was now too late to aid MacArthur</w:t>
      </w:r>
      <w:r w:rsidR="00F30615">
        <w:fldChar w:fldCharType="begin"/>
      </w:r>
      <w:r w:rsidR="00F30615">
        <w:instrText xml:space="preserve"> XE "</w:instrText>
      </w:r>
      <w:r w:rsidR="00F30615" w:rsidRPr="0002372C">
        <w:instrText>MacArthur</w:instrText>
      </w:r>
      <w:r w:rsidR="00F30615">
        <w:instrText xml:space="preserve">" </w:instrText>
      </w:r>
      <w:r w:rsidR="00F30615">
        <w:fldChar w:fldCharType="end"/>
      </w:r>
      <w:r w:rsidRPr="0066295D">
        <w:t xml:space="preserve"> by delivering heavy bombers to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66295D">
        <w:t xml:space="preserve"> was a decision that all ferrying flights must report to 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Pr="0066295D">
        <w:t xml:space="preserve"> at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00547E5B">
        <w:t>.</w:t>
      </w:r>
      <w:r w:rsidRPr="0066295D">
        <w:t xml:space="preserve"> </w:t>
      </w:r>
      <w:r w:rsidR="00694307" w:rsidRPr="0066295D">
        <w:t>Thus,</w:t>
      </w:r>
      <w:r w:rsidRPr="0066295D">
        <w:t xml:space="preserve"> none of the heavy bombers promised after Roosevelt</w:t>
      </w:r>
      <w:r w:rsidR="00F30615">
        <w:fldChar w:fldCharType="begin"/>
      </w:r>
      <w:r w:rsidR="00F30615">
        <w:instrText xml:space="preserve"> XE "</w:instrText>
      </w:r>
      <w:r w:rsidR="00F30615" w:rsidRPr="00783F22">
        <w:instrText>Roosevelt</w:instrText>
      </w:r>
      <w:r w:rsidR="00F30615">
        <w:instrText xml:space="preserve">" </w:instrText>
      </w:r>
      <w:r w:rsidR="00F30615">
        <w:fldChar w:fldCharType="end"/>
      </w:r>
      <w:r w:rsidRPr="0066295D">
        <w:t>'s assurance of reinforcement "with all speed" was delivered to its original destination. From those who were aware just how the American forces were now being deployed and were conscious of Japan as the "ever-present" enemy, the plan to defeat Germany first must have demanded great faith in the virtues of the long-term plan. This must have been sharply apparent when it was realised that, whereas the American forces being prepared and dispatched for service in the European theatre were labelled "preparatory and precautionary deployments", the limited reinforcements then being sent to the Pacific were dispatched with the prospect, if not the certainty, of almost immediate combat. Apart from the question whether it was any longer possible to provide even indirect aid for the forces in the Philippines, the island chain between Hawaii</w:t>
      </w:r>
      <w:r w:rsidR="00E84AAE">
        <w:fldChar w:fldCharType="begin"/>
      </w:r>
      <w:r w:rsidR="00E84AAE">
        <w:instrText xml:space="preserve"> XE "</w:instrText>
      </w:r>
      <w:r w:rsidR="00E84AAE" w:rsidRPr="000F42DF">
        <w:instrText>Hawaii</w:instrText>
      </w:r>
      <w:r w:rsidR="00E84AAE">
        <w:instrText xml:space="preserve">" </w:instrText>
      </w:r>
      <w:r w:rsidR="00E84AAE">
        <w:fldChar w:fldCharType="end"/>
      </w:r>
      <w:r w:rsidRPr="0066295D">
        <w:t xml:space="preserve"> and Australia, now becoming increasingly vulnerable, was a matter of concern at the conference at Washington. New Caledonia</w:t>
      </w:r>
      <w:r w:rsidR="00F30615">
        <w:fldChar w:fldCharType="begin"/>
      </w:r>
      <w:r w:rsidR="00F30615">
        <w:instrText xml:space="preserve"> XE "</w:instrText>
      </w:r>
      <w:r w:rsidR="00F30615" w:rsidRPr="004A2FD9">
        <w:instrText>New Caledonia</w:instrText>
      </w:r>
      <w:r w:rsidR="00F30615">
        <w:instrText xml:space="preserve">" </w:instrText>
      </w:r>
      <w:r w:rsidR="00F30615">
        <w:fldChar w:fldCharType="end"/>
      </w:r>
      <w:r w:rsidRPr="0066295D">
        <w:t xml:space="preserve"> provided one example</w:t>
      </w:r>
      <w:r w:rsidR="00547E5B">
        <w:t>,</w:t>
      </w:r>
      <w:r w:rsidRPr="0066295D">
        <w:t xml:space="preserve"> Australia had been given responsibility for its defence but a practical fact was that if the island was to be made really secure it was necessary to base a substantial American ground force there. The crucial problem was not so much the provision of men, equipment or aircraft as it was one of providing the ships to transport them. The only course remaining was to revise the size of the convoys which were to carry American forces to Iceland</w:t>
      </w:r>
      <w:r w:rsidR="00F30615">
        <w:fldChar w:fldCharType="begin"/>
      </w:r>
      <w:r w:rsidR="00F30615">
        <w:instrText xml:space="preserve"> XE "</w:instrText>
      </w:r>
      <w:r w:rsidR="00F30615" w:rsidRPr="009A44A5">
        <w:instrText>Iceland</w:instrText>
      </w:r>
      <w:r w:rsidR="00F30615">
        <w:instrText xml:space="preserve">" </w:instrText>
      </w:r>
      <w:r w:rsidR="00F30615">
        <w:fldChar w:fldCharType="end"/>
      </w:r>
      <w:r w:rsidRPr="0066295D">
        <w:t xml:space="preserve"> and Northern Ireland</w:t>
      </w:r>
      <w:r w:rsidR="00F30615">
        <w:fldChar w:fldCharType="begin"/>
      </w:r>
      <w:r w:rsidR="00F30615">
        <w:instrText xml:space="preserve"> XE "</w:instrText>
      </w:r>
      <w:r w:rsidR="00F30615" w:rsidRPr="00AE3566">
        <w:instrText>Northern Ireland</w:instrText>
      </w:r>
      <w:r w:rsidR="00F30615">
        <w:instrText xml:space="preserve">" </w:instrText>
      </w:r>
      <w:r w:rsidR="00F30615">
        <w:fldChar w:fldCharType="end"/>
      </w:r>
      <w:r w:rsidRPr="0066295D">
        <w:t>. This was done and enough shipping space was squeezed from them to transport 21,800 men, including the ground forces for New Caledonia, and certain air units and aircraft that could be spared immediately.</w:t>
      </w:r>
    </w:p>
    <w:p w14:paraId="5A58966E" w14:textId="77777777" w:rsidR="006B06AB" w:rsidRDefault="006B06AB" w:rsidP="002D62EA">
      <w:pPr>
        <w:pStyle w:val="BodyText"/>
      </w:pPr>
      <w:r w:rsidRPr="0066295D">
        <w:t>On 3</w:t>
      </w:r>
      <w:r w:rsidRPr="009B2BDD">
        <w:rPr>
          <w:vertAlign w:val="superscript"/>
        </w:rPr>
        <w:t>rd</w:t>
      </w:r>
      <w:r w:rsidRPr="0066295D">
        <w:t xml:space="preserve"> January General Wavell</w:t>
      </w:r>
      <w:r w:rsidR="00F30615">
        <w:fldChar w:fldCharType="begin"/>
      </w:r>
      <w:r w:rsidR="00F30615">
        <w:instrText xml:space="preserve"> XE "</w:instrText>
      </w:r>
      <w:r w:rsidR="00F30615" w:rsidRPr="006E431D">
        <w:instrText>General Wavell</w:instrText>
      </w:r>
      <w:r w:rsidR="00F30615">
        <w:instrText xml:space="preserve">" </w:instrText>
      </w:r>
      <w:r w:rsidR="00F30615">
        <w:fldChar w:fldCharType="end"/>
      </w:r>
      <w:r w:rsidRPr="0066295D">
        <w:t xml:space="preserve"> was appointed Supreme Commander of the A.B.D.A. Area</w:t>
      </w:r>
      <w:r w:rsidR="00F30615">
        <w:fldChar w:fldCharType="begin"/>
      </w:r>
      <w:r w:rsidR="00F30615">
        <w:instrText xml:space="preserve"> XE "</w:instrText>
      </w:r>
      <w:r w:rsidR="00F30615" w:rsidRPr="00520949">
        <w:instrText>A.B.D.A. Area</w:instrText>
      </w:r>
      <w:r w:rsidR="00F30615">
        <w:instrText xml:space="preserve">" </w:instrText>
      </w:r>
      <w:r w:rsidR="00F30615">
        <w:fldChar w:fldCharType="end"/>
      </w:r>
      <w:r w:rsidRPr="0066295D">
        <w:t xml:space="preserve"> (the initials deriving from the four nations concerned in the agreement—American, British, Dutch and Australian) and next day the appointment was publicly announced. </w:t>
      </w:r>
    </w:p>
    <w:p w14:paraId="138FCE1C" w14:textId="77777777" w:rsidR="00442306" w:rsidRDefault="00442306">
      <w:pPr>
        <w:rPr>
          <w:i/>
          <w:spacing w:val="-5"/>
          <w:sz w:val="22"/>
        </w:rPr>
      </w:pPr>
      <w:r>
        <w:br w:type="page"/>
      </w:r>
    </w:p>
    <w:p w14:paraId="0EE2BAFA" w14:textId="6CFE7ADE" w:rsidR="00C00FB1" w:rsidRDefault="00C00FB1" w:rsidP="001B00FF">
      <w:pPr>
        <w:pStyle w:val="Caption"/>
      </w:pPr>
      <w:r>
        <w:lastRenderedPageBreak/>
        <w:t xml:space="preserve">Photo </w:t>
      </w:r>
      <w:r w:rsidR="00B90465">
        <w:t>9</w:t>
      </w:r>
      <w:r>
        <w:t>. General Sir Archibald Wavell</w:t>
      </w:r>
    </w:p>
    <w:p w14:paraId="2B2BC224" w14:textId="77777777" w:rsidR="00FE51B9" w:rsidRDefault="00FE51B9" w:rsidP="002D62EA">
      <w:pPr>
        <w:pStyle w:val="Picture"/>
      </w:pPr>
      <w:r>
        <w:rPr>
          <w:noProof/>
          <w:lang w:eastAsia="en-AU"/>
        </w:rPr>
        <w:drawing>
          <wp:inline distT="0" distB="0" distL="0" distR="0" wp14:anchorId="5F8F08B4" wp14:editId="0D4DD77B">
            <wp:extent cx="2834639" cy="3807726"/>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881" cy="3916857"/>
                    </a:xfrm>
                    <a:prstGeom prst="rect">
                      <a:avLst/>
                    </a:prstGeom>
                    <a:noFill/>
                  </pic:spPr>
                </pic:pic>
              </a:graphicData>
            </a:graphic>
          </wp:inline>
        </w:drawing>
      </w:r>
    </w:p>
    <w:p w14:paraId="1757C405" w14:textId="77777777" w:rsidR="0066295D" w:rsidRDefault="0066295D" w:rsidP="002D62EA">
      <w:pPr>
        <w:pStyle w:val="BodyText"/>
      </w:pPr>
      <w:r w:rsidRPr="0066295D">
        <w:t>That day Brett received a directive from the Combined Chiefs of Staff in Washington designating him Deputy Commander-in-Chief to General Wavell in the ABDA Area ("ABDACOM</w:t>
      </w:r>
      <w:r w:rsidR="00F30615">
        <w:fldChar w:fldCharType="begin"/>
      </w:r>
      <w:r w:rsidR="00F30615">
        <w:instrText xml:space="preserve"> XE "</w:instrText>
      </w:r>
      <w:r w:rsidR="00F30615" w:rsidRPr="0068170E">
        <w:instrText>ABDACOM</w:instrText>
      </w:r>
      <w:r w:rsidR="00F30615">
        <w:instrText xml:space="preserve">" </w:instrText>
      </w:r>
      <w:r w:rsidR="00F30615">
        <w:fldChar w:fldCharType="end"/>
      </w:r>
      <w:r w:rsidRPr="0066295D">
        <w:t>" as the Command was to be designated). In this capacity he was also to be responsible for maintaining communications and supplies for all American air forces from Australian ports to the Netherlands East Indies</w:t>
      </w:r>
      <w:r w:rsidR="00F30615">
        <w:fldChar w:fldCharType="begin"/>
      </w:r>
      <w:r w:rsidR="00F30615">
        <w:instrText xml:space="preserve"> XE "</w:instrText>
      </w:r>
      <w:r w:rsidR="00F30615" w:rsidRPr="002E01FC">
        <w:instrText>Netherlands East Indies</w:instrText>
      </w:r>
      <w:r w:rsidR="00F30615">
        <w:instrText xml:space="preserve">" </w:instrText>
      </w:r>
      <w:r w:rsidR="00F30615">
        <w:fldChar w:fldCharType="end"/>
      </w:r>
      <w:r w:rsidRPr="0066295D">
        <w:t>. On 5</w:t>
      </w:r>
      <w:r w:rsidRPr="009B2BDD">
        <w:rPr>
          <w:vertAlign w:val="superscript"/>
        </w:rPr>
        <w:t>th</w:t>
      </w:r>
      <w:r w:rsidRPr="0066295D">
        <w:t xml:space="preserve"> January, in keeping with earlier instructions, Brett</w:t>
      </w:r>
      <w:r w:rsidR="00F30615">
        <w:fldChar w:fldCharType="begin"/>
      </w:r>
      <w:r w:rsidR="00F30615">
        <w:instrText xml:space="preserve"> XE "</w:instrText>
      </w:r>
      <w:r w:rsidR="00F30615" w:rsidRPr="00EE5853">
        <w:instrText>Brett</w:instrText>
      </w:r>
      <w:r w:rsidR="00F30615">
        <w:instrText xml:space="preserve">" </w:instrText>
      </w:r>
      <w:r w:rsidR="00F30615">
        <w:fldChar w:fldCharType="end"/>
      </w:r>
      <w:r w:rsidRPr="0066295D">
        <w:t xml:space="preserve"> assumed command of the United States Army Forces</w:t>
      </w:r>
      <w:r w:rsidR="00F30615">
        <w:fldChar w:fldCharType="begin"/>
      </w:r>
      <w:r w:rsidR="00F30615">
        <w:instrText xml:space="preserve"> XE "</w:instrText>
      </w:r>
      <w:r w:rsidR="00F30615" w:rsidRPr="00244A03">
        <w:instrText>United States Army Forces</w:instrText>
      </w:r>
      <w:r w:rsidR="00F30615">
        <w:instrText xml:space="preserve">" </w:instrText>
      </w:r>
      <w:r w:rsidR="00F30615">
        <w:fldChar w:fldCharType="end"/>
      </w:r>
      <w:r w:rsidRPr="0066295D">
        <w:t xml:space="preserve"> in Australia (USAFIA</w:t>
      </w:r>
      <w:r w:rsidR="00BA1B40">
        <w:fldChar w:fldCharType="begin"/>
      </w:r>
      <w:r w:rsidR="00BA1B40">
        <w:instrText xml:space="preserve"> XE "</w:instrText>
      </w:r>
      <w:r w:rsidR="00BA1B40" w:rsidRPr="00C83F74">
        <w:instrText>USAFIA</w:instrText>
      </w:r>
      <w:r w:rsidR="00BA1B40">
        <w:instrText xml:space="preserve">" </w:instrText>
      </w:r>
      <w:r w:rsidR="00BA1B40">
        <w:fldChar w:fldCharType="end"/>
      </w:r>
      <w:r w:rsidRPr="0066295D">
        <w:t>). Brereton</w:t>
      </w:r>
      <w:r w:rsidR="00F30615">
        <w:fldChar w:fldCharType="begin"/>
      </w:r>
      <w:r w:rsidR="00F30615">
        <w:instrText xml:space="preserve"> XE "</w:instrText>
      </w:r>
      <w:r w:rsidR="00F30615" w:rsidRPr="003A522D">
        <w:instrText>Brereton</w:instrText>
      </w:r>
      <w:r w:rsidR="00F30615">
        <w:instrText xml:space="preserve">" </w:instrText>
      </w:r>
      <w:r w:rsidR="00F30615">
        <w:fldChar w:fldCharType="end"/>
      </w:r>
      <w:r w:rsidRPr="0066295D">
        <w:t>, still formally commander of the Far East Air Force</w:t>
      </w:r>
      <w:r w:rsidR="00F30615">
        <w:fldChar w:fldCharType="begin"/>
      </w:r>
      <w:r w:rsidR="00F30615">
        <w:instrText xml:space="preserve"> XE "</w:instrText>
      </w:r>
      <w:r w:rsidR="00F30615" w:rsidRPr="00E92ADE">
        <w:instrText>Far East Air Force</w:instrText>
      </w:r>
      <w:r w:rsidR="00F30615">
        <w:instrText xml:space="preserve">" </w:instrText>
      </w:r>
      <w:r w:rsidR="00F30615">
        <w:fldChar w:fldCharType="end"/>
      </w:r>
      <w:r w:rsidRPr="0066295D">
        <w:t>, now received a new appointment as commander of all American Air Forces in ABDA Command. He was directed to report to General Wavell</w:t>
      </w:r>
      <w:r w:rsidR="00F30615">
        <w:fldChar w:fldCharType="begin"/>
      </w:r>
      <w:r w:rsidR="00F30615">
        <w:instrText xml:space="preserve"> XE "</w:instrText>
      </w:r>
      <w:r w:rsidR="00F30615" w:rsidRPr="00A92128">
        <w:instrText>General Wavell</w:instrText>
      </w:r>
      <w:r w:rsidR="00F30615">
        <w:instrText xml:space="preserve">" </w:instrText>
      </w:r>
      <w:r w:rsidR="00F30615">
        <w:fldChar w:fldCharType="end"/>
      </w:r>
      <w:r w:rsidRPr="0066295D">
        <w:t xml:space="preserve"> for instructions and to operate under his strategic control.</w:t>
      </w:r>
    </w:p>
    <w:p w14:paraId="1D07B8E7" w14:textId="77777777" w:rsidR="00FE51B9" w:rsidRDefault="00FE51B9" w:rsidP="002D62EA">
      <w:pPr>
        <w:pStyle w:val="BodyText"/>
      </w:pPr>
      <w:r w:rsidRPr="0066295D">
        <w:t>On 9</w:t>
      </w:r>
      <w:r w:rsidRPr="009B2BDD">
        <w:rPr>
          <w:vertAlign w:val="superscript"/>
        </w:rPr>
        <w:t>th</w:t>
      </w:r>
      <w:r w:rsidRPr="0066295D">
        <w:t xml:space="preserve"> January, in company with Air Chief Marshal Burnett</w:t>
      </w:r>
      <w:r w:rsidR="00F30615">
        <w:fldChar w:fldCharType="begin"/>
      </w:r>
      <w:r w:rsidR="00F30615">
        <w:instrText xml:space="preserve"> XE "</w:instrText>
      </w:r>
      <w:r w:rsidR="00F30615" w:rsidRPr="003A457E">
        <w:instrText>Air Chief Marshal Burnett</w:instrText>
      </w:r>
      <w:r w:rsidR="00F30615">
        <w:instrText xml:space="preserve">" </w:instrText>
      </w:r>
      <w:r w:rsidR="00F30615">
        <w:fldChar w:fldCharType="end"/>
      </w:r>
      <w:r w:rsidRPr="0066295D">
        <w:t>, Brett and Brereton flew to Batavia</w:t>
      </w:r>
      <w:r w:rsidR="00F30615">
        <w:fldChar w:fldCharType="begin"/>
      </w:r>
      <w:r w:rsidR="00F30615">
        <w:instrText xml:space="preserve"> XE "</w:instrText>
      </w:r>
      <w:r w:rsidR="00F30615" w:rsidRPr="00811041">
        <w:instrText>Batavia</w:instrText>
      </w:r>
      <w:r w:rsidR="00F30615">
        <w:instrText xml:space="preserve">" </w:instrText>
      </w:r>
      <w:r w:rsidR="00F30615">
        <w:fldChar w:fldCharType="end"/>
      </w:r>
      <w:r w:rsidRPr="0066295D">
        <w:t xml:space="preserve"> to meet Wavell and review the whole command position. Next day Brereton learned that he had been appointed Deputy Chief of the Allied Air Forces in the new command, the Chief being Air Marshal Sir Richard Peirse</w:t>
      </w:r>
      <w:r w:rsidR="007A4173">
        <w:fldChar w:fldCharType="begin"/>
      </w:r>
      <w:r w:rsidR="007A4173">
        <w:instrText xml:space="preserve"> XE "</w:instrText>
      </w:r>
      <w:r w:rsidR="007A4173" w:rsidRPr="00B92FD6">
        <w:instrText>Air Marshal Sir Richard Peirse</w:instrText>
      </w:r>
      <w:r w:rsidR="007A4173">
        <w:instrText xml:space="preserve">" </w:instrText>
      </w:r>
      <w:r w:rsidR="007A4173">
        <w:fldChar w:fldCharType="end"/>
      </w:r>
      <w:r w:rsidRPr="0066295D">
        <w:t>, RAF</w:t>
      </w:r>
      <w:r w:rsidR="007A4173">
        <w:fldChar w:fldCharType="begin"/>
      </w:r>
      <w:r w:rsidR="007A4173">
        <w:instrText xml:space="preserve"> XE "</w:instrText>
      </w:r>
      <w:r w:rsidR="007A4173" w:rsidRPr="005C568C">
        <w:instrText>RAF</w:instrText>
      </w:r>
      <w:r w:rsidR="007A4173">
        <w:instrText xml:space="preserve">" </w:instrText>
      </w:r>
      <w:r w:rsidR="007A4173">
        <w:fldChar w:fldCharType="end"/>
      </w:r>
      <w:r w:rsidR="007A4173">
        <w:fldChar w:fldCharType="begin"/>
      </w:r>
      <w:r w:rsidR="007A4173">
        <w:instrText xml:space="preserve"> XE "</w:instrText>
      </w:r>
      <w:r w:rsidR="007A4173" w:rsidRPr="005C568C">
        <w:instrText>RAF</w:instrText>
      </w:r>
      <w:r w:rsidR="007A4173">
        <w:instrText xml:space="preserve">" </w:instrText>
      </w:r>
      <w:r w:rsidR="007A4173">
        <w:fldChar w:fldCharType="end"/>
      </w:r>
      <w:r w:rsidRPr="0066295D">
        <w:t>, who would not arrive for another two or three weeks. It had been agreed between Brett and Brereton that staff duties should not be allowed to interfere with Brereton's task of directing the American Air Force and, after a conversation with Wavell, it was decided that he should serve both as Deputy Air Commander, ABDA Command, and Commander of the American Air Forces</w:t>
      </w:r>
      <w:r>
        <w:t>.</w:t>
      </w:r>
    </w:p>
    <w:p w14:paraId="4C4D3B87" w14:textId="77777777" w:rsidR="00B628BA" w:rsidRDefault="009A0C48" w:rsidP="002D62EA">
      <w:pPr>
        <w:pStyle w:val="BodyText"/>
        <w:rPr>
          <w:i/>
          <w:sz w:val="22"/>
        </w:rPr>
      </w:pPr>
      <w:r>
        <w:rPr>
          <w:rStyle w:val="EndnoteReference"/>
        </w:rPr>
        <w:endnoteReference w:id="5"/>
      </w:r>
      <w:r w:rsidRPr="009A0C48">
        <w:t>The American-British-Dutch-Australian (ABDA) Command, code name ABDACOM</w:t>
      </w:r>
      <w:r w:rsidR="007A4173">
        <w:fldChar w:fldCharType="begin"/>
      </w:r>
      <w:r w:rsidR="007A4173">
        <w:instrText xml:space="preserve"> XE "</w:instrText>
      </w:r>
      <w:r w:rsidR="007A4173" w:rsidRPr="00185E1C">
        <w:instrText>ABDACOM</w:instrText>
      </w:r>
      <w:r w:rsidR="007A4173">
        <w:instrText xml:space="preserve">" </w:instrText>
      </w:r>
      <w:r w:rsidR="007A4173">
        <w:fldChar w:fldCharType="end"/>
      </w:r>
      <w:r w:rsidRPr="009A0C48">
        <w:t>, was a short-lived, supreme command for all Allied forces in South East Asia, in early 1942, during the Pacific War in World War II. The main objective of the command, led by General Sir Archibald Wavell, was to maintain control of the "Malay Barrier</w:t>
      </w:r>
      <w:r w:rsidR="007A4173">
        <w:fldChar w:fldCharType="begin"/>
      </w:r>
      <w:r w:rsidR="007A4173">
        <w:instrText xml:space="preserve"> XE "</w:instrText>
      </w:r>
      <w:r w:rsidR="007A4173" w:rsidRPr="00332927">
        <w:instrText>Malay Barrier</w:instrText>
      </w:r>
      <w:r w:rsidR="007A4173">
        <w:instrText xml:space="preserve">" </w:instrText>
      </w:r>
      <w:r w:rsidR="007A4173">
        <w:fldChar w:fldCharType="end"/>
      </w:r>
      <w:r w:rsidRPr="009A0C48">
        <w:t>" (or "East Indies Barrier</w:t>
      </w:r>
      <w:r w:rsidR="007A4173">
        <w:fldChar w:fldCharType="begin"/>
      </w:r>
      <w:r w:rsidR="007A4173">
        <w:instrText xml:space="preserve"> XE "</w:instrText>
      </w:r>
      <w:r w:rsidR="007A4173" w:rsidRPr="00DF73D6">
        <w:instrText>East Indies Barrier</w:instrText>
      </w:r>
      <w:r w:rsidR="007A4173">
        <w:instrText xml:space="preserve">" </w:instrText>
      </w:r>
      <w:r w:rsidR="007A4173">
        <w:fldChar w:fldCharType="end"/>
      </w:r>
      <w:r w:rsidRPr="009A0C48">
        <w:t>"), a notional line running down the Malayan Peninsula</w:t>
      </w:r>
      <w:r w:rsidR="007A4173">
        <w:fldChar w:fldCharType="begin"/>
      </w:r>
      <w:r w:rsidR="007A4173">
        <w:instrText xml:space="preserve"> XE "</w:instrText>
      </w:r>
      <w:r w:rsidR="007A4173" w:rsidRPr="000E7FE4">
        <w:instrText>Malayan Peninsula</w:instrText>
      </w:r>
      <w:r w:rsidR="007A4173">
        <w:instrText xml:space="preserve">" </w:instrText>
      </w:r>
      <w:r w:rsidR="007A4173">
        <w:fldChar w:fldCharType="end"/>
      </w:r>
      <w:r w:rsidRPr="009A0C48">
        <w:t>, through Singapore</w:t>
      </w:r>
      <w:r w:rsidR="007A4173">
        <w:fldChar w:fldCharType="begin"/>
      </w:r>
      <w:r w:rsidR="007A4173">
        <w:instrText xml:space="preserve"> XE "</w:instrText>
      </w:r>
      <w:r w:rsidR="007A4173" w:rsidRPr="00C53527">
        <w:instrText>Singapore</w:instrText>
      </w:r>
      <w:r w:rsidR="007A4173">
        <w:instrText xml:space="preserve">" </w:instrText>
      </w:r>
      <w:r w:rsidR="007A4173">
        <w:fldChar w:fldCharType="end"/>
      </w:r>
      <w:r w:rsidRPr="009A0C48">
        <w:t xml:space="preserve"> and the southernmost islands of Dutch East Indies</w:t>
      </w:r>
      <w:r w:rsidR="007A4173">
        <w:fldChar w:fldCharType="begin"/>
      </w:r>
      <w:r w:rsidR="007A4173">
        <w:instrText xml:space="preserve"> XE "</w:instrText>
      </w:r>
      <w:r w:rsidR="007A4173" w:rsidRPr="00827115">
        <w:instrText>Dutch East Indies</w:instrText>
      </w:r>
      <w:r w:rsidR="007A4173">
        <w:instrText xml:space="preserve">" </w:instrText>
      </w:r>
      <w:r w:rsidR="007A4173">
        <w:fldChar w:fldCharType="end"/>
      </w:r>
      <w:r w:rsidRPr="009A0C48">
        <w:t>. ABDACOM was also known in British military circles as the "South West Pacific Command</w:t>
      </w:r>
      <w:r w:rsidR="007A4173">
        <w:fldChar w:fldCharType="begin"/>
      </w:r>
      <w:r w:rsidR="007A4173">
        <w:instrText xml:space="preserve"> XE "</w:instrText>
      </w:r>
      <w:r w:rsidR="007A4173" w:rsidRPr="007363F2">
        <w:instrText>South West Pacific Command</w:instrText>
      </w:r>
      <w:r w:rsidR="007A4173">
        <w:instrText xml:space="preserve">" </w:instrText>
      </w:r>
      <w:r w:rsidR="007A4173">
        <w:fldChar w:fldCharType="end"/>
      </w:r>
      <w:r w:rsidRPr="009A0C48">
        <w:t>", although it should not be confused with the later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Pr="009A0C48">
        <w:t xml:space="preserve"> command (see below).</w:t>
      </w:r>
      <w:r w:rsidR="00B628BA">
        <w:br w:type="page"/>
      </w:r>
    </w:p>
    <w:p w14:paraId="49F17A11" w14:textId="1CC3D6BA" w:rsidR="00B7538E" w:rsidRPr="00B7538E" w:rsidRDefault="00B7538E" w:rsidP="001B00FF">
      <w:pPr>
        <w:pStyle w:val="Caption"/>
      </w:pPr>
      <w:r w:rsidRPr="00B7538E">
        <w:lastRenderedPageBreak/>
        <w:t xml:space="preserve">Figure </w:t>
      </w:r>
      <w:r w:rsidR="00FA6614">
        <w:rPr>
          <w:noProof/>
        </w:rPr>
        <w:t>3</w:t>
      </w:r>
      <w:r>
        <w:t>. ABDACOM</w:t>
      </w:r>
      <w:r w:rsidR="002175B3">
        <w:fldChar w:fldCharType="begin"/>
      </w:r>
      <w:r w:rsidR="002175B3">
        <w:instrText xml:space="preserve"> XE "</w:instrText>
      </w:r>
      <w:r w:rsidR="002175B3" w:rsidRPr="0080776A">
        <w:rPr>
          <w:lang w:val="en"/>
        </w:rPr>
        <w:instrText>ABDACOM</w:instrText>
      </w:r>
      <w:r w:rsidR="002175B3">
        <w:instrText xml:space="preserve">" </w:instrText>
      </w:r>
      <w:r w:rsidR="002175B3">
        <w:fldChar w:fldCharType="end"/>
      </w:r>
      <w:r>
        <w:t xml:space="preserve"> Area January 1942</w:t>
      </w:r>
    </w:p>
    <w:p w14:paraId="4FE4B7B7" w14:textId="77777777" w:rsidR="002B453F" w:rsidRDefault="00F87CDD" w:rsidP="002D62EA">
      <w:pPr>
        <w:pStyle w:val="Picture"/>
      </w:pPr>
      <w:r w:rsidRPr="00B7538E">
        <w:rPr>
          <w:noProof/>
          <w:lang w:eastAsia="en-AU"/>
        </w:rPr>
        <w:drawing>
          <wp:inline distT="0" distB="0" distL="0" distR="0" wp14:anchorId="7E504759" wp14:editId="68CE0DFA">
            <wp:extent cx="5662208" cy="7407913"/>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97" cy="7418889"/>
                    </a:xfrm>
                    <a:prstGeom prst="rect">
                      <a:avLst/>
                    </a:prstGeom>
                    <a:noFill/>
                  </pic:spPr>
                </pic:pic>
              </a:graphicData>
            </a:graphic>
          </wp:inline>
        </w:drawing>
      </w:r>
    </w:p>
    <w:p w14:paraId="1468C3A5" w14:textId="77777777" w:rsidR="009A0C48" w:rsidRPr="009A0C48" w:rsidRDefault="009A0C48" w:rsidP="002D62EA">
      <w:pPr>
        <w:pStyle w:val="BodyText"/>
      </w:pPr>
      <w:r w:rsidRPr="009A0C48">
        <w:t>Although ABDACOM</w:t>
      </w:r>
      <w:r w:rsidR="007A4173">
        <w:fldChar w:fldCharType="begin"/>
      </w:r>
      <w:r w:rsidR="007A4173">
        <w:instrText xml:space="preserve"> XE "</w:instrText>
      </w:r>
      <w:r w:rsidR="007A4173" w:rsidRPr="0064008E">
        <w:instrText>ABDACOM</w:instrText>
      </w:r>
      <w:r w:rsidR="007A4173">
        <w:instrText xml:space="preserve">" </w:instrText>
      </w:r>
      <w:r w:rsidR="007A4173">
        <w:fldChar w:fldCharType="end"/>
      </w:r>
      <w:r w:rsidRPr="009A0C48">
        <w:t xml:space="preserve"> was only in existence for a few weeks, and it presided over one defeat after another, it did provide some useful lessons for combined Allied commands later in the war.</w:t>
      </w:r>
    </w:p>
    <w:p w14:paraId="12265474" w14:textId="77777777" w:rsidR="00A756D9" w:rsidRDefault="009A0C48" w:rsidP="002D62EA">
      <w:pPr>
        <w:pStyle w:val="BodyText"/>
      </w:pPr>
      <w:r w:rsidRPr="009A0C48">
        <w:t>Efforts to organise the ABDA Command began soon after war between the Allies and Japan commenced, on December 7, 1941. On December 29, Winston Churchill</w:t>
      </w:r>
      <w:r w:rsidR="007A4173">
        <w:fldChar w:fldCharType="begin"/>
      </w:r>
      <w:r w:rsidR="007A4173">
        <w:instrText xml:space="preserve"> XE "</w:instrText>
      </w:r>
      <w:r w:rsidR="007A4173" w:rsidRPr="006871CF">
        <w:instrText>Winston Churchill</w:instrText>
      </w:r>
      <w:r w:rsidR="007A4173">
        <w:instrText xml:space="preserve">" </w:instrText>
      </w:r>
      <w:r w:rsidR="007A4173">
        <w:fldChar w:fldCharType="end"/>
      </w:r>
      <w:r w:rsidRPr="009A0C48">
        <w:t xml:space="preserve"> said that it had been agreed </w:t>
      </w:r>
      <w:r w:rsidRPr="009A0C48">
        <w:lastRenderedPageBreak/>
        <w:t xml:space="preserve">Wavell would be supreme commander. Wavell then held the position of British Commander-in-Chief India. </w:t>
      </w:r>
    </w:p>
    <w:p w14:paraId="6382B2DE" w14:textId="77777777" w:rsidR="009A0C48" w:rsidRDefault="009A0C48" w:rsidP="002D62EA">
      <w:pPr>
        <w:pStyle w:val="BodyText"/>
      </w:pPr>
      <w:r w:rsidRPr="009A0C48">
        <w:t>Churchill added:</w:t>
      </w:r>
      <w:r w:rsidR="00A756D9">
        <w:t xml:space="preserve"> </w:t>
      </w:r>
      <w:r w:rsidRPr="009A0C48">
        <w:t>It is intended that General Wavell</w:t>
      </w:r>
      <w:r w:rsidR="007A4173">
        <w:fldChar w:fldCharType="begin"/>
      </w:r>
      <w:r w:rsidR="007A4173">
        <w:instrText xml:space="preserve"> XE "</w:instrText>
      </w:r>
      <w:r w:rsidR="007A4173" w:rsidRPr="00224C4E">
        <w:instrText>General Wavell</w:instrText>
      </w:r>
      <w:r w:rsidR="007A4173">
        <w:instrText xml:space="preserve">" </w:instrText>
      </w:r>
      <w:r w:rsidR="007A4173">
        <w:fldChar w:fldCharType="end"/>
      </w:r>
      <w:r w:rsidRPr="009A0C48">
        <w:t xml:space="preserve"> should have a staff in the </w:t>
      </w:r>
      <w:r w:rsidR="00A756D9">
        <w:t>S</w:t>
      </w:r>
      <w:r w:rsidRPr="009A0C48">
        <w:t>outh Pacific accessible as Foch</w:t>
      </w:r>
      <w:r w:rsidR="007A4173">
        <w:fldChar w:fldCharType="begin"/>
      </w:r>
      <w:r w:rsidR="007A4173">
        <w:instrText xml:space="preserve"> XE "</w:instrText>
      </w:r>
      <w:r w:rsidR="007A4173" w:rsidRPr="00D03B31">
        <w:instrText>Foch</w:instrText>
      </w:r>
      <w:r w:rsidR="007A4173">
        <w:instrText xml:space="preserve">" </w:instrText>
      </w:r>
      <w:r w:rsidR="007A4173">
        <w:fldChar w:fldCharType="end"/>
      </w:r>
      <w:r w:rsidRPr="009A0C48">
        <w:t>'s High Control Staff was to the Great Staffs of the British and French armies in France</w:t>
      </w:r>
      <w:r w:rsidR="007A4173">
        <w:fldChar w:fldCharType="begin"/>
      </w:r>
      <w:r w:rsidR="007A4173">
        <w:instrText xml:space="preserve"> XE "</w:instrText>
      </w:r>
      <w:r w:rsidR="007A4173" w:rsidRPr="009F58B3">
        <w:instrText>France</w:instrText>
      </w:r>
      <w:r w:rsidR="007A4173">
        <w:instrText xml:space="preserve">" </w:instrText>
      </w:r>
      <w:r w:rsidR="007A4173">
        <w:fldChar w:fldCharType="end"/>
      </w:r>
      <w:r w:rsidRPr="009A0C48">
        <w:t xml:space="preserve"> [during World War I]. He would receive his orders from an appropriate joint body who will be responsible to me as the Minister of Defence and to the President of the United States who is also Commander-in-Chief of all United States forces. </w:t>
      </w:r>
    </w:p>
    <w:p w14:paraId="2814C87D" w14:textId="0D58DB04" w:rsidR="00A756D9" w:rsidRDefault="00A756D9" w:rsidP="001B00FF">
      <w:pPr>
        <w:pStyle w:val="Caption"/>
      </w:pPr>
      <w:r>
        <w:t>Photo</w:t>
      </w:r>
      <w:r w:rsidR="000358AE">
        <w:t xml:space="preserve"> </w:t>
      </w:r>
      <w:r w:rsidR="00B90465">
        <w:t>10</w:t>
      </w:r>
      <w:r>
        <w:t>. British General Wavell and Dutch General Hein ter Poorten in Java, Dutch East Indies</w:t>
      </w:r>
      <w:r w:rsidR="002175B3">
        <w:fldChar w:fldCharType="begin"/>
      </w:r>
      <w:r w:rsidR="002175B3">
        <w:instrText xml:space="preserve"> XE "</w:instrText>
      </w:r>
      <w:r w:rsidR="002175B3" w:rsidRPr="00715B8D">
        <w:rPr>
          <w:lang w:val="en"/>
        </w:rPr>
        <w:instrText>Dutch East Indies</w:instrText>
      </w:r>
      <w:r w:rsidR="002175B3">
        <w:instrText xml:space="preserve">" </w:instrText>
      </w:r>
      <w:r w:rsidR="002175B3">
        <w:fldChar w:fldCharType="end"/>
      </w:r>
      <w:r>
        <w:t xml:space="preserve"> - January 22, 1942</w:t>
      </w:r>
    </w:p>
    <w:p w14:paraId="405C3515" w14:textId="77777777" w:rsidR="00A756D9" w:rsidRPr="009A0C48" w:rsidRDefault="00A756D9" w:rsidP="002D62EA">
      <w:pPr>
        <w:pStyle w:val="Picture"/>
      </w:pPr>
      <w:r>
        <w:rPr>
          <w:noProof/>
          <w:lang w:eastAsia="en-AU"/>
        </w:rPr>
        <w:drawing>
          <wp:inline distT="0" distB="0" distL="0" distR="0" wp14:anchorId="43FB1858" wp14:editId="12E1D0B9">
            <wp:extent cx="5489352" cy="4817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282" cy="4905362"/>
                    </a:xfrm>
                    <a:prstGeom prst="rect">
                      <a:avLst/>
                    </a:prstGeom>
                    <a:noFill/>
                  </pic:spPr>
                </pic:pic>
              </a:graphicData>
            </a:graphic>
          </wp:inline>
        </w:drawing>
      </w:r>
    </w:p>
    <w:p w14:paraId="2C6D4005" w14:textId="77777777" w:rsidR="009A0C48" w:rsidRPr="009A0C48" w:rsidRDefault="009A0C48" w:rsidP="002D62EA">
      <w:pPr>
        <w:pStyle w:val="BodyText"/>
      </w:pPr>
      <w:r w:rsidRPr="009A0C48">
        <w:t>Wavell (left) is met by the Dutch commander, General Hein ter Poorten</w:t>
      </w:r>
      <w:r w:rsidR="007A4173">
        <w:fldChar w:fldCharType="begin"/>
      </w:r>
      <w:r w:rsidR="007A4173">
        <w:instrText xml:space="preserve"> XE "</w:instrText>
      </w:r>
      <w:r w:rsidR="007A4173" w:rsidRPr="00E05C8A">
        <w:instrText>General Hein ter Poorten</w:instrText>
      </w:r>
      <w:r w:rsidR="007A4173">
        <w:instrText xml:space="preserve">" </w:instrText>
      </w:r>
      <w:r w:rsidR="007A4173">
        <w:fldChar w:fldCharType="end"/>
      </w:r>
      <w:r w:rsidRPr="009A0C48">
        <w:t xml:space="preserve"> (soon to be appointed the ABDA land commander), at Batavia</w:t>
      </w:r>
      <w:r w:rsidR="007A4173">
        <w:fldChar w:fldCharType="begin"/>
      </w:r>
      <w:r w:rsidR="007A4173">
        <w:instrText xml:space="preserve"> XE "</w:instrText>
      </w:r>
      <w:r w:rsidR="007A4173" w:rsidRPr="007179FE">
        <w:instrText>Batavia</w:instrText>
      </w:r>
      <w:r w:rsidR="007A4173">
        <w:instrText xml:space="preserve">" </w:instrText>
      </w:r>
      <w:r w:rsidR="007A4173">
        <w:fldChar w:fldCharType="end"/>
      </w:r>
      <w:r w:rsidRPr="009A0C48">
        <w:t xml:space="preserve"> in 194</w:t>
      </w:r>
      <w:r w:rsidR="00A756D9">
        <w:t>2</w:t>
      </w:r>
      <w:r w:rsidRPr="009A0C48">
        <w:t>.</w:t>
      </w:r>
      <w:r w:rsidR="00A756D9">
        <w:t xml:space="preserve"> </w:t>
      </w:r>
      <w:r w:rsidRPr="009A0C48">
        <w:t>Following the Declaration by the United Nations</w:t>
      </w:r>
      <w:r w:rsidR="007A4173">
        <w:fldChar w:fldCharType="begin"/>
      </w:r>
      <w:r w:rsidR="007A4173">
        <w:instrText xml:space="preserve"> XE "</w:instrText>
      </w:r>
      <w:r w:rsidR="007A4173" w:rsidRPr="0019007E">
        <w:instrText>United Nations</w:instrText>
      </w:r>
      <w:r w:rsidR="007A4173">
        <w:instrText xml:space="preserve">" </w:instrText>
      </w:r>
      <w:r w:rsidR="007A4173">
        <w:fldChar w:fldCharType="end"/>
      </w:r>
      <w:r w:rsidRPr="009A0C48">
        <w:t xml:space="preserve"> on January 1, 1942, the Allied governments formally appointed Wavell. The formation of ABDACOM</w:t>
      </w:r>
      <w:r w:rsidR="002175B3">
        <w:fldChar w:fldCharType="begin"/>
      </w:r>
      <w:r w:rsidR="002175B3">
        <w:instrText xml:space="preserve"> XE "</w:instrText>
      </w:r>
      <w:r w:rsidR="002175B3" w:rsidRPr="0080776A">
        <w:rPr>
          <w:lang w:val="en"/>
        </w:rPr>
        <w:instrText>ABDACOM</w:instrText>
      </w:r>
      <w:r w:rsidR="002175B3">
        <w:instrText xml:space="preserve">" </w:instrText>
      </w:r>
      <w:r w:rsidR="002175B3">
        <w:fldChar w:fldCharType="end"/>
      </w:r>
      <w:r w:rsidRPr="009A0C48">
        <w:t xml:space="preserve"> meant that Wavell had nominal control of a huge, but thinly-spread force, covering an area from Burma</w:t>
      </w:r>
      <w:r w:rsidR="007A4173">
        <w:fldChar w:fldCharType="begin"/>
      </w:r>
      <w:r w:rsidR="007A4173">
        <w:instrText xml:space="preserve"> XE "</w:instrText>
      </w:r>
      <w:r w:rsidR="007A4173" w:rsidRPr="000B6CAA">
        <w:instrText>Burma</w:instrText>
      </w:r>
      <w:r w:rsidR="007A4173">
        <w:instrText xml:space="preserve">" </w:instrText>
      </w:r>
      <w:r w:rsidR="007A4173">
        <w:fldChar w:fldCharType="end"/>
      </w:r>
      <w:r w:rsidRPr="009A0C48">
        <w:t xml:space="preserve"> in the west, to Dutch New Guinea</w:t>
      </w:r>
      <w:r w:rsidR="007A4173">
        <w:fldChar w:fldCharType="begin"/>
      </w:r>
      <w:r w:rsidR="007A4173">
        <w:instrText xml:space="preserve"> XE "</w:instrText>
      </w:r>
      <w:r w:rsidR="007A4173" w:rsidRPr="00201E30">
        <w:instrText>Dutch New Guinea</w:instrText>
      </w:r>
      <w:r w:rsidR="007A4173">
        <w:instrText xml:space="preserve">" </w:instrText>
      </w:r>
      <w:r w:rsidR="007A4173">
        <w:fldChar w:fldCharType="end"/>
      </w:r>
      <w:r w:rsidRPr="009A0C48">
        <w:t xml:space="preserve"> and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9A0C48">
        <w:t xml:space="preserve"> in the east. Other areas, including India</w:t>
      </w:r>
      <w:r w:rsidR="007A4173">
        <w:fldChar w:fldCharType="begin"/>
      </w:r>
      <w:r w:rsidR="007A4173">
        <w:instrText xml:space="preserve"> XE "</w:instrText>
      </w:r>
      <w:r w:rsidR="007A4173" w:rsidRPr="00B20612">
        <w:instrText>India</w:instrText>
      </w:r>
      <w:r w:rsidR="007A4173">
        <w:instrText xml:space="preserve">" </w:instrText>
      </w:r>
      <w:r w:rsidR="007A4173">
        <w:fldChar w:fldCharType="end"/>
      </w:r>
      <w:r w:rsidRPr="009A0C48">
        <w:t xml:space="preserve"> and Hawaii</w:t>
      </w:r>
      <w:r w:rsidR="00E84AAE">
        <w:fldChar w:fldCharType="begin"/>
      </w:r>
      <w:r w:rsidR="00E84AAE">
        <w:instrText xml:space="preserve"> XE "</w:instrText>
      </w:r>
      <w:r w:rsidR="00E84AAE" w:rsidRPr="000F42DF">
        <w:instrText>Hawaii</w:instrText>
      </w:r>
      <w:r w:rsidR="00E84AAE">
        <w:instrText xml:space="preserve">" </w:instrText>
      </w:r>
      <w:r w:rsidR="00E84AAE">
        <w:fldChar w:fldCharType="end"/>
      </w:r>
      <w:r w:rsidRPr="009A0C48">
        <w:t xml:space="preserve"> remained officially under separate commands, and in practice General Douglas MacArthur</w:t>
      </w:r>
      <w:r w:rsidR="007A4173">
        <w:fldChar w:fldCharType="begin"/>
      </w:r>
      <w:r w:rsidR="007A4173">
        <w:instrText xml:space="preserve"> XE "</w:instrText>
      </w:r>
      <w:r w:rsidR="007A4173" w:rsidRPr="00833119">
        <w:instrText>General Douglas MacArthur</w:instrText>
      </w:r>
      <w:r w:rsidR="007A4173">
        <w:instrText xml:space="preserve">" </w:instrText>
      </w:r>
      <w:r w:rsidR="007A4173">
        <w:fldChar w:fldCharType="end"/>
      </w:r>
      <w:r w:rsidRPr="009A0C48">
        <w:t xml:space="preserve"> was in complete control of Allied forces in The Philippines. At Wavell's insistence, the western half of northern Australia (see map) was added to the ABDA area. The rest of Australia was under Australian control, as was the Territory of New Guinea</w:t>
      </w:r>
      <w:r w:rsidR="007A4173">
        <w:fldChar w:fldCharType="begin"/>
      </w:r>
      <w:r w:rsidR="007A4173">
        <w:instrText xml:space="preserve"> XE "</w:instrText>
      </w:r>
      <w:r w:rsidR="007A4173" w:rsidRPr="007413AF">
        <w:instrText>New Guinea</w:instrText>
      </w:r>
      <w:r w:rsidR="007A4173">
        <w:instrText xml:space="preserve">" </w:instrText>
      </w:r>
      <w:r w:rsidR="007A4173">
        <w:fldChar w:fldCharType="end"/>
      </w:r>
      <w:r w:rsidRPr="009A0C48">
        <w:t>.</w:t>
      </w:r>
    </w:p>
    <w:p w14:paraId="763DCE0A" w14:textId="77777777" w:rsidR="009A0C48" w:rsidRPr="009A0C48" w:rsidRDefault="009A0C48" w:rsidP="002D62EA">
      <w:pPr>
        <w:pStyle w:val="BodyText"/>
      </w:pPr>
      <w:r w:rsidRPr="009A0C48">
        <w:t>ABDA was charged with holding the Malay Barrier for as long as possible in order to retain Allied control of the Indian Ocean</w:t>
      </w:r>
      <w:r w:rsidR="007A4173">
        <w:fldChar w:fldCharType="begin"/>
      </w:r>
      <w:r w:rsidR="007A4173">
        <w:instrText xml:space="preserve"> XE "</w:instrText>
      </w:r>
      <w:r w:rsidR="007A4173" w:rsidRPr="00091254">
        <w:instrText>Indian Ocean</w:instrText>
      </w:r>
      <w:r w:rsidR="007A4173">
        <w:instrText xml:space="preserve">" </w:instrText>
      </w:r>
      <w:r w:rsidR="007A4173">
        <w:fldChar w:fldCharType="end"/>
      </w:r>
      <w:r w:rsidRPr="009A0C48">
        <w:t xml:space="preserve"> and the western sea approaches to Australia. This was a nearly hopeless </w:t>
      </w:r>
      <w:r w:rsidRPr="009A0C48">
        <w:lastRenderedPageBreak/>
        <w:t>task, given the Japanese supremacy in naval forces in the western Pacific. The task was further complicated by the addition of Burma to the command; the difficulties of coordinating action between forces of four nationalities that used different equipment and had not trained together; and the different priorities of the national governments. British leaders were primarily interested in retaining control of Singapore</w:t>
      </w:r>
      <w:r w:rsidR="007A4173">
        <w:fldChar w:fldCharType="begin"/>
      </w:r>
      <w:r w:rsidR="007A4173">
        <w:instrText xml:space="preserve"> XE "</w:instrText>
      </w:r>
      <w:r w:rsidR="007A4173" w:rsidRPr="00F711DA">
        <w:instrText>Singapore</w:instrText>
      </w:r>
      <w:r w:rsidR="007A4173">
        <w:instrText xml:space="preserve">" </w:instrText>
      </w:r>
      <w:r w:rsidR="007A4173">
        <w:fldChar w:fldCharType="end"/>
      </w:r>
      <w:r w:rsidRPr="009A0C48">
        <w:t>; the military capacity of the Dutch East Indies</w:t>
      </w:r>
      <w:r w:rsidR="007A4173">
        <w:fldChar w:fldCharType="begin"/>
      </w:r>
      <w:r w:rsidR="007A4173">
        <w:instrText xml:space="preserve"> XE "</w:instrText>
      </w:r>
      <w:r w:rsidR="007A4173" w:rsidRPr="00C71482">
        <w:instrText>Dutch East Indies</w:instrText>
      </w:r>
      <w:r w:rsidR="007A4173">
        <w:instrText xml:space="preserve">" </w:instrText>
      </w:r>
      <w:r w:rsidR="007A4173">
        <w:fldChar w:fldCharType="end"/>
      </w:r>
      <w:r w:rsidRPr="009A0C48">
        <w:t xml:space="preserve"> had suffered as a result of the defeat of the Netherlands</w:t>
      </w:r>
      <w:r w:rsidR="007A4173">
        <w:fldChar w:fldCharType="begin"/>
      </w:r>
      <w:r w:rsidR="007A4173">
        <w:instrText xml:space="preserve"> XE "</w:instrText>
      </w:r>
      <w:r w:rsidR="007A4173" w:rsidRPr="004754D1">
        <w:instrText>Netherlands</w:instrText>
      </w:r>
      <w:r w:rsidR="007A4173">
        <w:instrText xml:space="preserve">" </w:instrText>
      </w:r>
      <w:r w:rsidR="007A4173">
        <w:fldChar w:fldCharType="end"/>
      </w:r>
      <w:r w:rsidRPr="009A0C48">
        <w:t xml:space="preserve"> in 1940, and the Dutch administration was focused on defending the island of Java; the Australian government was heavily committed to the war in North Africa and Europe, and had few readily accessible military resources, and; the U.S. was preoccupied with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9A0C48">
        <w:t>, which at the time was a U.S. Commonwealth territory.</w:t>
      </w:r>
    </w:p>
    <w:p w14:paraId="3C1647C0" w14:textId="77777777" w:rsidR="009A0C48" w:rsidRPr="009A0C48" w:rsidRDefault="009A0C48" w:rsidP="002D62EA">
      <w:pPr>
        <w:pStyle w:val="BodyText"/>
      </w:pPr>
      <w:r w:rsidRPr="009A0C48">
        <w:t>Wavell arrived in Singapore,</w:t>
      </w:r>
      <w:r w:rsidR="007A4173">
        <w:fldChar w:fldCharType="begin"/>
      </w:r>
      <w:r w:rsidR="007A4173">
        <w:instrText xml:space="preserve"> XE "</w:instrText>
      </w:r>
      <w:r w:rsidR="007A4173" w:rsidRPr="00671214">
        <w:instrText>Singapore,</w:instrText>
      </w:r>
      <w:r w:rsidR="007A4173">
        <w:instrText xml:space="preserve">" </w:instrText>
      </w:r>
      <w:r w:rsidR="007A4173">
        <w:fldChar w:fldCharType="end"/>
      </w:r>
      <w:r w:rsidRPr="009A0C48">
        <w:t xml:space="preserve"> where the British Far East Command was based, on January 7, 1942. ABDACOM absorbed this British command in its entirety. On January 15, Wavell moved his headquarters to Bandung</w:t>
      </w:r>
      <w:r w:rsidR="007A4173">
        <w:fldChar w:fldCharType="begin"/>
      </w:r>
      <w:r w:rsidR="007A4173">
        <w:instrText xml:space="preserve"> XE "</w:instrText>
      </w:r>
      <w:r w:rsidR="007A4173" w:rsidRPr="006E56CB">
        <w:instrText>Bandung</w:instrText>
      </w:r>
      <w:r w:rsidR="007A4173">
        <w:instrText xml:space="preserve">" </w:instrText>
      </w:r>
      <w:r w:rsidR="007A4173">
        <w:fldChar w:fldCharType="end"/>
      </w:r>
      <w:r w:rsidRPr="009A0C48">
        <w:t xml:space="preserve"> in Java and assumed control of Allied operations.</w:t>
      </w:r>
      <w:r w:rsidRPr="009A0C48">
        <w:cr/>
        <w:t>The first notable success for forces under ABDACOM</w:t>
      </w:r>
      <w:r w:rsidR="00482931">
        <w:fldChar w:fldCharType="begin"/>
      </w:r>
      <w:r w:rsidR="00482931">
        <w:instrText xml:space="preserve"> XE "</w:instrText>
      </w:r>
      <w:r w:rsidR="00482931" w:rsidRPr="008620B3">
        <w:instrText>ABDACOM</w:instrText>
      </w:r>
      <w:r w:rsidR="00482931">
        <w:instrText xml:space="preserve">" </w:instrText>
      </w:r>
      <w:r w:rsidR="00482931">
        <w:fldChar w:fldCharType="end"/>
      </w:r>
      <w:r w:rsidRPr="009A0C48">
        <w:t xml:space="preserve"> was the U.S. Navy</w:t>
      </w:r>
      <w:r w:rsidR="00482931">
        <w:fldChar w:fldCharType="begin"/>
      </w:r>
      <w:r w:rsidR="00482931">
        <w:instrText xml:space="preserve"> XE "</w:instrText>
      </w:r>
      <w:r w:rsidR="00482931" w:rsidRPr="00AF4769">
        <w:instrText>U.S. Navy</w:instrText>
      </w:r>
      <w:r w:rsidR="00482931">
        <w:instrText xml:space="preserve">" </w:instrText>
      </w:r>
      <w:r w:rsidR="00482931">
        <w:fldChar w:fldCharType="end"/>
      </w:r>
      <w:r w:rsidRPr="009A0C48">
        <w:t>'s attack at Balikpapan</w:t>
      </w:r>
      <w:r w:rsidR="00482931">
        <w:fldChar w:fldCharType="begin"/>
      </w:r>
      <w:r w:rsidR="00482931">
        <w:instrText xml:space="preserve"> XE "</w:instrText>
      </w:r>
      <w:r w:rsidR="00482931" w:rsidRPr="00E93EF2">
        <w:instrText>Balikpapan</w:instrText>
      </w:r>
      <w:r w:rsidR="00482931">
        <w:instrText xml:space="preserve">" </w:instrText>
      </w:r>
      <w:r w:rsidR="00482931">
        <w:fldChar w:fldCharType="end"/>
      </w:r>
      <w:r w:rsidRPr="009A0C48">
        <w:t>, Borneo on January 24, which cost the Japanese six transport ships, but had little effect on them capturing the prized oil wells of Borneo</w:t>
      </w:r>
      <w:r w:rsidR="00482931">
        <w:fldChar w:fldCharType="begin"/>
      </w:r>
      <w:r w:rsidR="00482931">
        <w:instrText xml:space="preserve"> XE "</w:instrText>
      </w:r>
      <w:r w:rsidR="00482931" w:rsidRPr="00470425">
        <w:instrText>Borneo</w:instrText>
      </w:r>
      <w:r w:rsidR="00482931">
        <w:instrText xml:space="preserve">" </w:instrText>
      </w:r>
      <w:r w:rsidR="00482931">
        <w:fldChar w:fldCharType="end"/>
      </w:r>
      <w:r w:rsidRPr="009A0C48">
        <w:t>.</w:t>
      </w:r>
    </w:p>
    <w:p w14:paraId="3DCB5CCD" w14:textId="77777777" w:rsidR="009A0C48" w:rsidRPr="009A0C48" w:rsidRDefault="009A0C48" w:rsidP="002D62EA">
      <w:pPr>
        <w:pStyle w:val="BodyText"/>
      </w:pPr>
      <w:r w:rsidRPr="009A0C48">
        <w:t>The governments of Australia, the Netherlands and New Zealand</w:t>
      </w:r>
      <w:r w:rsidR="00482931">
        <w:fldChar w:fldCharType="begin"/>
      </w:r>
      <w:r w:rsidR="00482931">
        <w:instrText xml:space="preserve"> XE "</w:instrText>
      </w:r>
      <w:r w:rsidR="00482931" w:rsidRPr="00CE07FB">
        <w:instrText>New Zealand</w:instrText>
      </w:r>
      <w:r w:rsidR="00482931">
        <w:instrText xml:space="preserve">" </w:instrText>
      </w:r>
      <w:r w:rsidR="00482931">
        <w:fldChar w:fldCharType="end"/>
      </w:r>
      <w:r w:rsidRPr="009A0C48">
        <w:t xml:space="preserve"> lobbied Winston Churchill</w:t>
      </w:r>
      <w:r w:rsidR="00482931">
        <w:fldChar w:fldCharType="begin"/>
      </w:r>
      <w:r w:rsidR="00482931">
        <w:instrText xml:space="preserve"> XE "</w:instrText>
      </w:r>
      <w:r w:rsidR="00482931" w:rsidRPr="00B77EDF">
        <w:instrText>Winston Churchill</w:instrText>
      </w:r>
      <w:r w:rsidR="00482931">
        <w:instrText xml:space="preserve">" </w:instrText>
      </w:r>
      <w:r w:rsidR="00482931">
        <w:fldChar w:fldCharType="end"/>
      </w:r>
      <w:r w:rsidRPr="009A0C48">
        <w:t xml:space="preserve"> for an Allied inter-governmental war council, with overall responsibility for the Allied war effort in Asia and the Pacific, based in Washington D.C.</w:t>
      </w:r>
      <w:r w:rsidR="00482931">
        <w:fldChar w:fldCharType="begin"/>
      </w:r>
      <w:r w:rsidR="00482931">
        <w:instrText xml:space="preserve"> XE "</w:instrText>
      </w:r>
      <w:r w:rsidR="00482931" w:rsidRPr="00980A96">
        <w:instrText>Washington D.C.</w:instrText>
      </w:r>
      <w:r w:rsidR="00482931">
        <w:instrText xml:space="preserve">" </w:instrText>
      </w:r>
      <w:r w:rsidR="00482931">
        <w:fldChar w:fldCharType="end"/>
      </w:r>
      <w:r w:rsidRPr="009A0C48">
        <w:t xml:space="preserve"> A Far Eastern Council</w:t>
      </w:r>
      <w:r w:rsidR="00482931">
        <w:fldChar w:fldCharType="begin"/>
      </w:r>
      <w:r w:rsidR="00482931">
        <w:instrText xml:space="preserve"> XE "</w:instrText>
      </w:r>
      <w:r w:rsidR="00482931" w:rsidRPr="00280EC6">
        <w:instrText>Far Eastern Council</w:instrText>
      </w:r>
      <w:r w:rsidR="00482931">
        <w:instrText xml:space="preserve">" </w:instrText>
      </w:r>
      <w:r w:rsidR="00482931">
        <w:fldChar w:fldCharType="end"/>
      </w:r>
      <w:r w:rsidRPr="009A0C48">
        <w:t xml:space="preserve"> (later known as the Pacific War Council</w:t>
      </w:r>
      <w:r w:rsidR="00482931">
        <w:fldChar w:fldCharType="begin"/>
      </w:r>
      <w:r w:rsidR="00482931">
        <w:instrText xml:space="preserve"> XE "</w:instrText>
      </w:r>
      <w:r w:rsidR="00482931" w:rsidRPr="00D706DD">
        <w:instrText>Pacific War Council</w:instrText>
      </w:r>
      <w:r w:rsidR="00482931">
        <w:instrText xml:space="preserve">" </w:instrText>
      </w:r>
      <w:r w:rsidR="00482931">
        <w:fldChar w:fldCharType="end"/>
      </w:r>
      <w:r w:rsidRPr="009A0C48">
        <w:t>) was established in London</w:t>
      </w:r>
      <w:r w:rsidR="00482931">
        <w:fldChar w:fldCharType="begin"/>
      </w:r>
      <w:r w:rsidR="00482931">
        <w:instrText xml:space="preserve"> XE "</w:instrText>
      </w:r>
      <w:r w:rsidR="00482931" w:rsidRPr="002F35E7">
        <w:instrText>London</w:instrText>
      </w:r>
      <w:r w:rsidR="00482931">
        <w:instrText xml:space="preserve">" </w:instrText>
      </w:r>
      <w:r w:rsidR="00482931">
        <w:fldChar w:fldCharType="end"/>
      </w:r>
      <w:r w:rsidRPr="009A0C48">
        <w:t xml:space="preserve"> on February 9, with a corresponding staff council in Washington. However, the smaller powers continued to push for a body based in the US.</w:t>
      </w:r>
    </w:p>
    <w:p w14:paraId="3DB40C53" w14:textId="77777777" w:rsidR="009A0C48" w:rsidRPr="009A0C48" w:rsidRDefault="009A0C48" w:rsidP="002D62EA">
      <w:pPr>
        <w:pStyle w:val="BodyText"/>
      </w:pPr>
      <w:r w:rsidRPr="009A0C48">
        <w:t>In the meantime, the rapid collapse of Allied resistance to Japanese attacks in Malaya</w:t>
      </w:r>
      <w:r w:rsidR="00482931">
        <w:fldChar w:fldCharType="begin"/>
      </w:r>
      <w:r w:rsidR="00482931">
        <w:instrText xml:space="preserve"> XE "</w:instrText>
      </w:r>
      <w:r w:rsidR="00482931" w:rsidRPr="00545679">
        <w:instrText>Malaya</w:instrText>
      </w:r>
      <w:r w:rsidR="00482931">
        <w:instrText xml:space="preserve">" </w:instrText>
      </w:r>
      <w:r w:rsidR="00482931">
        <w:fldChar w:fldCharType="end"/>
      </w:r>
      <w:r w:rsidRPr="009A0C48">
        <w:t>, Singapore</w:t>
      </w:r>
      <w:r w:rsidR="00482931">
        <w:fldChar w:fldCharType="begin"/>
      </w:r>
      <w:r w:rsidR="00482931">
        <w:instrText xml:space="preserve"> XE "</w:instrText>
      </w:r>
      <w:r w:rsidR="00482931" w:rsidRPr="00FD4735">
        <w:instrText>Singapore</w:instrText>
      </w:r>
      <w:r w:rsidR="00482931">
        <w:instrText xml:space="preserve">" </w:instrText>
      </w:r>
      <w:r w:rsidR="00482931">
        <w:fldChar w:fldCharType="end"/>
      </w:r>
      <w:r w:rsidRPr="009A0C48">
        <w:t>, the Dutch East Indies</w:t>
      </w:r>
      <w:r w:rsidR="00482931">
        <w:fldChar w:fldCharType="begin"/>
      </w:r>
      <w:r w:rsidR="00482931">
        <w:instrText xml:space="preserve"> XE "</w:instrText>
      </w:r>
      <w:r w:rsidR="00482931" w:rsidRPr="00F909B4">
        <w:instrText>Dutch East Indies</w:instrText>
      </w:r>
      <w:r w:rsidR="00482931">
        <w:instrText xml:space="preserve">" </w:instrText>
      </w:r>
      <w:r w:rsidR="00482931">
        <w:fldChar w:fldCharType="end"/>
      </w:r>
      <w:r w:rsidRPr="009A0C48">
        <w:t>,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9A0C48">
        <w:t xml:space="preserve"> and other countries had soon overwhelmed the Malay Barrier. The fall of Singapore on 15 February </w:t>
      </w:r>
      <w:r w:rsidR="00EC00DD">
        <w:t xml:space="preserve">1942 </w:t>
      </w:r>
      <w:r w:rsidRPr="009A0C48">
        <w:t>dislocated the ABDA command, which was dissolved a week later.</w:t>
      </w:r>
    </w:p>
    <w:p w14:paraId="3F499C8D" w14:textId="77777777" w:rsidR="009A0C48" w:rsidRPr="009A0C48" w:rsidRDefault="009A0C48" w:rsidP="002D62EA">
      <w:pPr>
        <w:pStyle w:val="BodyText"/>
      </w:pPr>
      <w:r w:rsidRPr="009A0C48">
        <w:t>Japanese attacks along the Malay Barrier December 23, 1941 – February 21, 1943.</w:t>
      </w:r>
      <w:r w:rsidR="00EC00DD">
        <w:t xml:space="preserve"> </w:t>
      </w:r>
      <w:r w:rsidRPr="009A0C48">
        <w:t>Wavell resigned as supreme commander on the February 25, 1942 handing control of the ABDA Area to local commanders. He also recommended the establishment of two Allied commands to replace ABDACOM</w:t>
      </w:r>
      <w:r w:rsidR="00482931">
        <w:fldChar w:fldCharType="begin"/>
      </w:r>
      <w:r w:rsidR="00482931">
        <w:instrText xml:space="preserve"> XE "</w:instrText>
      </w:r>
      <w:r w:rsidR="00482931" w:rsidRPr="00A32765">
        <w:instrText>ABDACOM</w:instrText>
      </w:r>
      <w:r w:rsidR="00482931">
        <w:instrText xml:space="preserve">" </w:instrText>
      </w:r>
      <w:r w:rsidR="00482931">
        <w:fldChar w:fldCharType="end"/>
      </w:r>
      <w:r w:rsidRPr="009A0C48">
        <w:t>: a south west Pacific command, and one based in India. In anticipation of this, Wavell had handed control of Burma to the British India Command and reassumed his previous position, as Commander-in-Chief India.</w:t>
      </w:r>
    </w:p>
    <w:p w14:paraId="0607A33F" w14:textId="77777777" w:rsidR="009A0C48" w:rsidRPr="009A0C48" w:rsidRDefault="009A0C48" w:rsidP="002D62EA">
      <w:pPr>
        <w:pStyle w:val="BodyText"/>
      </w:pPr>
      <w:r w:rsidRPr="009A0C48">
        <w:t>Following the destruction of the main ABDA naval force under Rear-Admiral Karel Doorman</w:t>
      </w:r>
      <w:r w:rsidR="002175B3">
        <w:fldChar w:fldCharType="begin"/>
      </w:r>
      <w:r w:rsidR="002175B3">
        <w:instrText xml:space="preserve"> XE "</w:instrText>
      </w:r>
      <w:r w:rsidR="002175B3" w:rsidRPr="007E62F5">
        <w:instrText>Rear-Admiral Karel Doorman</w:instrText>
      </w:r>
      <w:r w:rsidR="002175B3">
        <w:instrText xml:space="preserve">" </w:instrText>
      </w:r>
      <w:r w:rsidR="002175B3">
        <w:fldChar w:fldCharType="end"/>
      </w:r>
      <w:r w:rsidRPr="009A0C48">
        <w:t>, at the Battle of the Java Sea</w:t>
      </w:r>
      <w:r w:rsidR="002175B3">
        <w:fldChar w:fldCharType="begin"/>
      </w:r>
      <w:r w:rsidR="002175B3">
        <w:instrText xml:space="preserve"> XE "</w:instrText>
      </w:r>
      <w:r w:rsidR="002175B3" w:rsidRPr="00EC5A2F">
        <w:instrText>Battle of the Java Sea</w:instrText>
      </w:r>
      <w:r w:rsidR="002175B3">
        <w:instrText xml:space="preserve">" </w:instrText>
      </w:r>
      <w:r w:rsidR="002175B3">
        <w:fldChar w:fldCharType="end"/>
      </w:r>
      <w:r w:rsidRPr="009A0C48">
        <w:t>, in February-March 1942, ABDA effectively ceased to exist.</w:t>
      </w:r>
    </w:p>
    <w:p w14:paraId="6E0E4914" w14:textId="77777777" w:rsidR="009A0C48" w:rsidRPr="009A0C48" w:rsidRDefault="009A0C48" w:rsidP="002D62EA">
      <w:pPr>
        <w:pStyle w:val="BodyText"/>
      </w:pPr>
      <w:r w:rsidRPr="009A0C48">
        <w:t>As the Japanese closed in on the remaining Allied forces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9A0C48">
        <w:t>,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rsidRPr="009A0C48">
        <w:t xml:space="preserve"> was ordered to re-locate to Australia. On March 17, the US Government appointed him as Supreme Allied Commander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Pr="009A0C48">
        <w:t>, a command which included Australia and New Guinea in addition to Japanese-held areas. The rest of the geographic area of the Pacific Theater of Operations remained under the Pacific Ocean Areas command, led by Commander-in-Chief Admiral Chester Nimitz</w:t>
      </w:r>
      <w:r w:rsidR="002175B3">
        <w:fldChar w:fldCharType="begin"/>
      </w:r>
      <w:r w:rsidR="002175B3">
        <w:instrText xml:space="preserve"> XE "</w:instrText>
      </w:r>
      <w:r w:rsidR="002175B3" w:rsidRPr="00EE3D8E">
        <w:instrText>Admiral Chester Nimitz</w:instrText>
      </w:r>
      <w:r w:rsidR="002175B3">
        <w:instrText xml:space="preserve">" </w:instrText>
      </w:r>
      <w:r w:rsidR="002175B3">
        <w:fldChar w:fldCharType="end"/>
      </w:r>
      <w:r w:rsidRPr="009A0C48">
        <w:t xml:space="preserve"> of the US Navy</w:t>
      </w:r>
      <w:r w:rsidR="002175B3">
        <w:fldChar w:fldCharType="begin"/>
      </w:r>
      <w:r w:rsidR="002175B3">
        <w:instrText xml:space="preserve"> XE "</w:instrText>
      </w:r>
      <w:r w:rsidR="002175B3" w:rsidRPr="0028445C">
        <w:instrText>US Navy</w:instrText>
      </w:r>
      <w:r w:rsidR="002175B3">
        <w:instrText xml:space="preserve">" </w:instrText>
      </w:r>
      <w:r w:rsidR="002175B3">
        <w:fldChar w:fldCharType="end"/>
      </w:r>
      <w:r w:rsidRPr="009A0C48">
        <w:t>.</w:t>
      </w:r>
    </w:p>
    <w:p w14:paraId="35167003" w14:textId="77777777" w:rsidR="009A0C48" w:rsidRPr="009A0C48" w:rsidRDefault="009A0C48" w:rsidP="002D62EA">
      <w:pPr>
        <w:pStyle w:val="BodyText"/>
      </w:pPr>
      <w:r w:rsidRPr="009A0C48">
        <w:t>The inter-governmental Pacific War Council</w:t>
      </w:r>
      <w:r w:rsidR="002175B3">
        <w:fldChar w:fldCharType="begin"/>
      </w:r>
      <w:r w:rsidR="002175B3">
        <w:instrText xml:space="preserve"> XE "</w:instrText>
      </w:r>
      <w:r w:rsidR="002175B3" w:rsidRPr="00197B29">
        <w:instrText>Pacific War Council</w:instrText>
      </w:r>
      <w:r w:rsidR="002175B3">
        <w:instrText xml:space="preserve">" </w:instrText>
      </w:r>
      <w:r w:rsidR="002175B3">
        <w:fldChar w:fldCharType="end"/>
      </w:r>
      <w:r w:rsidRPr="009A0C48">
        <w:t xml:space="preserve"> was established in Washington on April 1, </w:t>
      </w:r>
      <w:r w:rsidR="00EC00DD">
        <w:t xml:space="preserve">1942 </w:t>
      </w:r>
      <w:r w:rsidRPr="009A0C48">
        <w:t>but remained largely ineffectual due to the overwhelming predominance of US forces in Asia and the Pacific throughout the war.</w:t>
      </w:r>
    </w:p>
    <w:p w14:paraId="38D404B9" w14:textId="77777777" w:rsidR="009A0C48" w:rsidRDefault="009A0C48" w:rsidP="002D62EA">
      <w:pPr>
        <w:pStyle w:val="BodyText"/>
      </w:pPr>
      <w:r w:rsidRPr="009A0C48">
        <w:t xml:space="preserve">Perhaps the most notable success for ABDA forces was the </w:t>
      </w:r>
      <w:r w:rsidR="0025104E" w:rsidRPr="009A0C48">
        <w:t>guerrilla</w:t>
      </w:r>
      <w:r w:rsidRPr="009A0C48">
        <w:t xml:space="preserve"> campaign in Timor</w:t>
      </w:r>
      <w:r w:rsidR="002175B3">
        <w:fldChar w:fldCharType="begin"/>
      </w:r>
      <w:r w:rsidR="002175B3">
        <w:instrText xml:space="preserve"> XE "</w:instrText>
      </w:r>
      <w:r w:rsidR="002175B3" w:rsidRPr="00204929">
        <w:instrText>Timor</w:instrText>
      </w:r>
      <w:r w:rsidR="002175B3">
        <w:instrText xml:space="preserve">" </w:instrText>
      </w:r>
      <w:r w:rsidR="002175B3">
        <w:fldChar w:fldCharType="end"/>
      </w:r>
      <w:r w:rsidRPr="009A0C48">
        <w:t>, waged by Australian and Dutch infantry for almost 12 months after Japanese landings there on February 19</w:t>
      </w:r>
      <w:r w:rsidR="00EC00DD">
        <w:t>, 1942</w:t>
      </w:r>
      <w:r w:rsidRPr="009A0C48">
        <w:t>.</w:t>
      </w:r>
    </w:p>
    <w:p w14:paraId="38C5FAAF" w14:textId="77777777" w:rsidR="00B628BA" w:rsidRDefault="00B628BA">
      <w:pPr>
        <w:rPr>
          <w:i/>
          <w:spacing w:val="-5"/>
          <w:sz w:val="22"/>
        </w:rPr>
      </w:pPr>
      <w:r>
        <w:br w:type="page"/>
      </w:r>
    </w:p>
    <w:p w14:paraId="1E2EDE5F" w14:textId="5FA0C393" w:rsidR="009A0C48" w:rsidRDefault="002A0C55" w:rsidP="001B00FF">
      <w:pPr>
        <w:pStyle w:val="Caption"/>
        <w:rPr>
          <w:noProof/>
          <w:lang w:eastAsia="en-AU"/>
        </w:rPr>
      </w:pPr>
      <w:r>
        <w:lastRenderedPageBreak/>
        <w:t>Photo</w:t>
      </w:r>
      <w:r w:rsidR="00DC58FA">
        <w:t xml:space="preserve"> 1</w:t>
      </w:r>
      <w:r w:rsidR="00B90465">
        <w:t>1</w:t>
      </w:r>
      <w:r>
        <w:t xml:space="preserve">. </w:t>
      </w:r>
      <w:r w:rsidRPr="002A0C55">
        <w:rPr>
          <w:lang w:val="en"/>
        </w:rPr>
        <w:t>Lt</w:t>
      </w:r>
      <w:r>
        <w:rPr>
          <w:lang w:val="en"/>
        </w:rPr>
        <w:t>.</w:t>
      </w:r>
      <w:r w:rsidRPr="002A0C55">
        <w:rPr>
          <w:lang w:val="en"/>
        </w:rPr>
        <w:t xml:space="preserve"> Gen George H. Brett,</w:t>
      </w:r>
      <w:r w:rsidR="002175B3">
        <w:rPr>
          <w:lang w:val="en"/>
        </w:rPr>
        <w:fldChar w:fldCharType="begin"/>
      </w:r>
      <w:r w:rsidR="002175B3">
        <w:instrText xml:space="preserve"> XE "</w:instrText>
      </w:r>
      <w:r w:rsidR="002175B3" w:rsidRPr="009718F0">
        <w:rPr>
          <w:lang w:val="en"/>
        </w:rPr>
        <w:instrText>Lt. Gen George H. Brett,</w:instrText>
      </w:r>
      <w:r w:rsidR="002175B3">
        <w:instrText xml:space="preserve">" </w:instrText>
      </w:r>
      <w:r w:rsidR="002175B3">
        <w:rPr>
          <w:lang w:val="en"/>
        </w:rPr>
        <w:fldChar w:fldCharType="end"/>
      </w:r>
      <w:r w:rsidRPr="002A0C55">
        <w:rPr>
          <w:lang w:val="en"/>
        </w:rPr>
        <w:t xml:space="preserve"> at the time Deputy Supreme Commander in the South West Pacific Area</w:t>
      </w:r>
      <w:r w:rsidR="000A6EB4">
        <w:rPr>
          <w:lang w:val="en"/>
        </w:rPr>
        <w:fldChar w:fldCharType="begin"/>
      </w:r>
      <w:r w:rsidR="000A6EB4">
        <w:instrText xml:space="preserve"> XE "</w:instrText>
      </w:r>
      <w:r w:rsidR="000A6EB4" w:rsidRPr="00BC70B0">
        <w:instrText>South West Pacific Area</w:instrText>
      </w:r>
      <w:r w:rsidR="000A6EB4">
        <w:instrText xml:space="preserve">" </w:instrText>
      </w:r>
      <w:r w:rsidR="000A6EB4">
        <w:rPr>
          <w:lang w:val="en"/>
        </w:rPr>
        <w:fldChar w:fldCharType="end"/>
      </w:r>
      <w:r w:rsidRPr="002A0C55">
        <w:rPr>
          <w:lang w:val="en"/>
        </w:rPr>
        <w:t xml:space="preserve"> (SWPA) and Commander of Allied Air Forces in the SWPA</w:t>
      </w:r>
      <w:r>
        <w:rPr>
          <w:lang w:val="en"/>
        </w:rPr>
        <w:t xml:space="preserve"> </w:t>
      </w:r>
    </w:p>
    <w:p w14:paraId="0715B157" w14:textId="77777777" w:rsidR="002A0C55" w:rsidRDefault="002A0C55" w:rsidP="002D62EA">
      <w:pPr>
        <w:pStyle w:val="Picture"/>
        <w:rPr>
          <w:lang w:eastAsia="en-AU"/>
        </w:rPr>
      </w:pPr>
      <w:r>
        <w:rPr>
          <w:noProof/>
          <w:lang w:eastAsia="en-AU"/>
        </w:rPr>
        <w:drawing>
          <wp:inline distT="0" distB="0" distL="0" distR="0" wp14:anchorId="7C10FA22" wp14:editId="3258DBA5">
            <wp:extent cx="3652274" cy="3343701"/>
            <wp:effectExtent l="0" t="0" r="5715" b="9525"/>
            <wp:docPr id="5" name="Picture 5" descr="Image:AWM 011744 george bret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AWM 011744 george bret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7226" cy="3403166"/>
                    </a:xfrm>
                    <a:prstGeom prst="rect">
                      <a:avLst/>
                    </a:prstGeom>
                    <a:noFill/>
                    <a:ln>
                      <a:noFill/>
                    </a:ln>
                  </pic:spPr>
                </pic:pic>
              </a:graphicData>
            </a:graphic>
          </wp:inline>
        </w:drawing>
      </w:r>
    </w:p>
    <w:p w14:paraId="66410D60" w14:textId="77777777" w:rsidR="009A0C48" w:rsidRPr="009A0C48" w:rsidRDefault="009A0C48" w:rsidP="002D62EA">
      <w:pPr>
        <w:pStyle w:val="BodyText"/>
        <w:rPr>
          <w:lang w:val="en"/>
        </w:rPr>
      </w:pPr>
      <w:r w:rsidRPr="009A0C48">
        <w:rPr>
          <w:lang w:val="en"/>
        </w:rPr>
        <w:t>Following the outbreak of the Pacific War, Brett was appointed commander of all United States forces in Australia and arrived there on December 28, 1941. He was based initially in Brisbane.</w:t>
      </w:r>
    </w:p>
    <w:p w14:paraId="68AB139C" w14:textId="77777777" w:rsidR="009A0C48" w:rsidRDefault="009A0C48" w:rsidP="002D62EA">
      <w:pPr>
        <w:pStyle w:val="BodyText"/>
        <w:rPr>
          <w:lang w:val="en"/>
        </w:rPr>
      </w:pPr>
      <w:r w:rsidRPr="009A0C48">
        <w:rPr>
          <w:lang w:val="en"/>
        </w:rPr>
        <w:t>Brett was promoted to Lieutenant General in January 1942 and the Allied governments appointed him deputy to the British General Archibald Wavell</w:t>
      </w:r>
      <w:r w:rsidR="002175B3">
        <w:rPr>
          <w:lang w:val="en"/>
        </w:rPr>
        <w:fldChar w:fldCharType="begin"/>
      </w:r>
      <w:r w:rsidR="002175B3">
        <w:instrText xml:space="preserve"> XE "</w:instrText>
      </w:r>
      <w:r w:rsidR="002175B3" w:rsidRPr="008A708E">
        <w:rPr>
          <w:lang w:val="en"/>
        </w:rPr>
        <w:instrText>General Archibald Wavell</w:instrText>
      </w:r>
      <w:r w:rsidR="002175B3">
        <w:instrText xml:space="preserve">" </w:instrText>
      </w:r>
      <w:r w:rsidR="002175B3">
        <w:rPr>
          <w:lang w:val="en"/>
        </w:rPr>
        <w:fldChar w:fldCharType="end"/>
      </w:r>
      <w:r w:rsidRPr="009A0C48">
        <w:rPr>
          <w:lang w:val="en"/>
        </w:rPr>
        <w:t>, commander of ABDACOM</w:t>
      </w:r>
      <w:r w:rsidR="002175B3">
        <w:rPr>
          <w:lang w:val="en"/>
        </w:rPr>
        <w:fldChar w:fldCharType="begin"/>
      </w:r>
      <w:r w:rsidR="002175B3">
        <w:instrText xml:space="preserve"> XE "</w:instrText>
      </w:r>
      <w:r w:rsidR="002175B3" w:rsidRPr="0080776A">
        <w:rPr>
          <w:lang w:val="en"/>
        </w:rPr>
        <w:instrText>ABDACOM</w:instrText>
      </w:r>
      <w:r w:rsidR="002175B3">
        <w:instrText xml:space="preserve">" </w:instrText>
      </w:r>
      <w:r w:rsidR="002175B3">
        <w:rPr>
          <w:lang w:val="en"/>
        </w:rPr>
        <w:fldChar w:fldCharType="end"/>
      </w:r>
      <w:r w:rsidRPr="009A0C48">
        <w:rPr>
          <w:lang w:val="en"/>
        </w:rPr>
        <w:t>. Brett travelled to ABDA headquarters at Bandung</w:t>
      </w:r>
      <w:r w:rsidR="002175B3">
        <w:rPr>
          <w:lang w:val="en"/>
        </w:rPr>
        <w:fldChar w:fldCharType="begin"/>
      </w:r>
      <w:r w:rsidR="002175B3">
        <w:instrText xml:space="preserve"> XE "</w:instrText>
      </w:r>
      <w:r w:rsidR="002175B3" w:rsidRPr="0061636B">
        <w:rPr>
          <w:lang w:val="en"/>
        </w:rPr>
        <w:instrText>Bandung</w:instrText>
      </w:r>
      <w:r w:rsidR="002175B3">
        <w:instrText xml:space="preserve">" </w:instrText>
      </w:r>
      <w:r w:rsidR="002175B3">
        <w:rPr>
          <w:lang w:val="en"/>
        </w:rPr>
        <w:fldChar w:fldCharType="end"/>
      </w:r>
      <w:r w:rsidRPr="009A0C48">
        <w:rPr>
          <w:lang w:val="en"/>
        </w:rPr>
        <w:t>, in the Dutch East Indies</w:t>
      </w:r>
      <w:r w:rsidR="002175B3">
        <w:rPr>
          <w:lang w:val="en"/>
        </w:rPr>
        <w:fldChar w:fldCharType="begin"/>
      </w:r>
      <w:r w:rsidR="002175B3">
        <w:instrText xml:space="preserve"> XE "</w:instrText>
      </w:r>
      <w:r w:rsidR="002175B3" w:rsidRPr="00715B8D">
        <w:rPr>
          <w:lang w:val="en"/>
        </w:rPr>
        <w:instrText>Dutch East Indies</w:instrText>
      </w:r>
      <w:r w:rsidR="002175B3">
        <w:instrText xml:space="preserve">" </w:instrText>
      </w:r>
      <w:r w:rsidR="002175B3">
        <w:rPr>
          <w:lang w:val="en"/>
        </w:rPr>
        <w:fldChar w:fldCharType="end"/>
      </w:r>
      <w:r w:rsidRPr="009A0C48">
        <w:rPr>
          <w:lang w:val="en"/>
        </w:rPr>
        <w:t>. However</w:t>
      </w:r>
      <w:r w:rsidR="00EC00DD">
        <w:rPr>
          <w:lang w:val="en"/>
        </w:rPr>
        <w:t>,</w:t>
      </w:r>
      <w:r w:rsidRPr="009A0C48">
        <w:rPr>
          <w:lang w:val="en"/>
        </w:rPr>
        <w:t xml:space="preserve"> the rapid advance of Japanese forces through South East Asia had soon split the Allied-controlled area in two, and Brett returned to Australia.</w:t>
      </w:r>
      <w:r w:rsidR="00C931D1">
        <w:rPr>
          <w:lang w:val="en"/>
        </w:rPr>
        <w:t xml:space="preserve"> </w:t>
      </w:r>
    </w:p>
    <w:p w14:paraId="061C2B8E" w14:textId="77777777" w:rsidR="003A3F2C" w:rsidRDefault="003A3F2C" w:rsidP="003A3F2C">
      <w:pPr>
        <w:pStyle w:val="Heading7"/>
        <w:framePr w:wrap="around"/>
      </w:pPr>
      <w:r>
        <w:t>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Arrives In Australia</w:t>
      </w:r>
    </w:p>
    <w:p w14:paraId="01BF9EF0" w14:textId="77777777" w:rsidR="003A3F2C" w:rsidRDefault="003A3F2C" w:rsidP="002D62EA">
      <w:pPr>
        <w:pStyle w:val="BodyText"/>
      </w:pPr>
      <w:r w:rsidRPr="00E700B5">
        <w:t>Plans were made for the prompt transfer of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rsidRPr="00E700B5">
        <w:t xml:space="preserve"> to Australia.</w:t>
      </w:r>
      <w:r>
        <w:t xml:space="preserve"> </w:t>
      </w:r>
      <w:r w:rsidRPr="00E700B5">
        <w:t>Four Fortresses were dispatched for Mindanao</w:t>
      </w:r>
      <w:r w:rsidR="002175B3">
        <w:fldChar w:fldCharType="begin"/>
      </w:r>
      <w:r w:rsidR="002175B3">
        <w:instrText xml:space="preserve"> XE "</w:instrText>
      </w:r>
      <w:r w:rsidR="002175B3" w:rsidRPr="00123322">
        <w:instrText>Mindanao</w:instrText>
      </w:r>
      <w:r w:rsidR="002175B3">
        <w:instrText xml:space="preserve">" </w:instrText>
      </w:r>
      <w:r w:rsidR="002175B3">
        <w:fldChar w:fldCharType="end"/>
      </w:r>
      <w:r w:rsidRPr="00E700B5">
        <w:t>, but only one succeeded</w:t>
      </w:r>
      <w:r>
        <w:t xml:space="preserve"> </w:t>
      </w:r>
      <w:r w:rsidRPr="00E700B5">
        <w:t>in reaching its destination and it was in bad mechanical condition. Major</w:t>
      </w:r>
      <w:r>
        <w:t xml:space="preserve"> </w:t>
      </w:r>
      <w:r w:rsidRPr="00E700B5">
        <w:t>Carmichael</w:t>
      </w:r>
      <w:r w:rsidR="002175B3">
        <w:fldChar w:fldCharType="begin"/>
      </w:r>
      <w:r w:rsidR="002175B3">
        <w:instrText xml:space="preserve"> XE "</w:instrText>
      </w:r>
      <w:r w:rsidR="002175B3" w:rsidRPr="00F03FFB">
        <w:instrText>Major Carmichael</w:instrText>
      </w:r>
      <w:r w:rsidR="002175B3">
        <w:instrText xml:space="preserve">" </w:instrText>
      </w:r>
      <w:r w:rsidR="002175B3">
        <w:fldChar w:fldCharType="end"/>
      </w:r>
      <w:r w:rsidRPr="00E700B5">
        <w:t xml:space="preserve"> was then instructed to prepare more aircraft for the task and</w:t>
      </w:r>
      <w:r>
        <w:t xml:space="preserve"> </w:t>
      </w:r>
      <w:r w:rsidRPr="00E700B5">
        <w:t>three, borrowed from the navy, reached Mindanao safely, carrying with</w:t>
      </w:r>
      <w:r>
        <w:t xml:space="preserve"> them a consignment of much-needed medical supplies for the forces on Bataan</w:t>
      </w:r>
      <w:r w:rsidR="002175B3">
        <w:fldChar w:fldCharType="begin"/>
      </w:r>
      <w:r w:rsidR="002175B3">
        <w:instrText xml:space="preserve"> XE "</w:instrText>
      </w:r>
      <w:r w:rsidR="002175B3" w:rsidRPr="00305831">
        <w:instrText>Bataan</w:instrText>
      </w:r>
      <w:r w:rsidR="002175B3">
        <w:instrText xml:space="preserve">" </w:instrText>
      </w:r>
      <w:r w:rsidR="002175B3">
        <w:fldChar w:fldCharType="end"/>
      </w:r>
      <w:r w:rsidR="002F3E77">
        <w:t>.</w:t>
      </w:r>
      <w:r>
        <w:t xml:space="preserve"> Meanwhile on a rainy evening (11</w:t>
      </w:r>
      <w:r w:rsidRPr="000F6171">
        <w:rPr>
          <w:vertAlign w:val="superscript"/>
        </w:rPr>
        <w:t>th</w:t>
      </w:r>
      <w:r>
        <w:t xml:space="preserve"> March) the general, his wife and young son and several staff officers, including General Harold H. George</w:t>
      </w:r>
      <w:r w:rsidR="002175B3">
        <w:fldChar w:fldCharType="begin"/>
      </w:r>
      <w:r w:rsidR="002175B3">
        <w:instrText xml:space="preserve"> XE "</w:instrText>
      </w:r>
      <w:r w:rsidR="002175B3" w:rsidRPr="00FF20F9">
        <w:instrText>General Harold H. George</w:instrText>
      </w:r>
      <w:r w:rsidR="002175B3">
        <w:instrText xml:space="preserve">" </w:instrText>
      </w:r>
      <w:r w:rsidR="002175B3">
        <w:fldChar w:fldCharType="end"/>
      </w:r>
      <w:r>
        <w:t>, boarded two patrol boats which, following separate courses</w:t>
      </w:r>
      <w:r w:rsidR="000358AE">
        <w:t>,</w:t>
      </w:r>
      <w:r>
        <w:t xml:space="preserve"> made the journey from Manila Bay</w:t>
      </w:r>
      <w:r w:rsidR="002175B3">
        <w:fldChar w:fldCharType="begin"/>
      </w:r>
      <w:r w:rsidR="002175B3">
        <w:instrText xml:space="preserve"> XE "</w:instrText>
      </w:r>
      <w:r w:rsidR="002175B3" w:rsidRPr="004C0FD9">
        <w:instrText>Manila Bay</w:instrText>
      </w:r>
      <w:r w:rsidR="002175B3">
        <w:instrText xml:space="preserve">" </w:instrText>
      </w:r>
      <w:r w:rsidR="002175B3">
        <w:fldChar w:fldCharType="end"/>
      </w:r>
      <w:r>
        <w:t xml:space="preserve"> to a rendezvous on Mindanao with all speed and without incident. For the next stage of the journey a night take-off was arranged from Del Monte</w:t>
      </w:r>
      <w:r w:rsidR="00EB0BCE">
        <w:fldChar w:fldCharType="begin"/>
      </w:r>
      <w:r w:rsidR="00EB0BCE">
        <w:instrText xml:space="preserve"> XE "</w:instrText>
      </w:r>
      <w:r w:rsidR="00EB0BCE" w:rsidRPr="00937CB0">
        <w:instrText>Del Monte</w:instrText>
      </w:r>
      <w:r w:rsidR="00EB0BCE">
        <w:instrText xml:space="preserve">" </w:instrText>
      </w:r>
      <w:r w:rsidR="00EB0BCE">
        <w:fldChar w:fldCharType="end"/>
      </w:r>
      <w:r>
        <w:t xml:space="preserve"> aerodrome, no great distance from the enemy's base at Davao</w:t>
      </w:r>
      <w:r w:rsidR="002175B3">
        <w:fldChar w:fldCharType="begin"/>
      </w:r>
      <w:r w:rsidR="002175B3">
        <w:instrText xml:space="preserve"> XE "</w:instrText>
      </w:r>
      <w:r w:rsidR="002175B3" w:rsidRPr="004D7A60">
        <w:instrText>Davao</w:instrText>
      </w:r>
      <w:r w:rsidR="002175B3">
        <w:instrText xml:space="preserve">" </w:instrText>
      </w:r>
      <w:r w:rsidR="002175B3">
        <w:fldChar w:fldCharType="end"/>
      </w:r>
      <w:r>
        <w:t>. The Flying Fortresses</w:t>
      </w:r>
      <w:r w:rsidR="002175B3">
        <w:fldChar w:fldCharType="begin"/>
      </w:r>
      <w:r w:rsidR="002175B3">
        <w:instrText xml:space="preserve"> XE "</w:instrText>
      </w:r>
      <w:r w:rsidR="002175B3" w:rsidRPr="00A55A38">
        <w:instrText>Flying Fortresses</w:instrText>
      </w:r>
      <w:r w:rsidR="002175B3">
        <w:instrText xml:space="preserve">" </w:instrText>
      </w:r>
      <w:r w:rsidR="002175B3">
        <w:fldChar w:fldCharType="end"/>
      </w:r>
      <w:r>
        <w:t xml:space="preserve"> landed at Batchelor</w:t>
      </w:r>
      <w:r w:rsidR="000A6EB4">
        <w:fldChar w:fldCharType="begin"/>
      </w:r>
      <w:r w:rsidR="000A6EB4">
        <w:instrText xml:space="preserve"> XE "</w:instrText>
      </w:r>
      <w:r w:rsidR="000A6EB4" w:rsidRPr="00986DEC">
        <w:instrText>Batchelor</w:instrText>
      </w:r>
      <w:r w:rsidR="000A6EB4">
        <w:instrText xml:space="preserve">" </w:instrText>
      </w:r>
      <w:r w:rsidR="000A6EB4">
        <w:fldChar w:fldCharType="end"/>
      </w:r>
      <w:r>
        <w:t xml:space="preserve"> on 17</w:t>
      </w:r>
      <w:r w:rsidRPr="000F6171">
        <w:rPr>
          <w:vertAlign w:val="superscript"/>
        </w:rPr>
        <w:t>th</w:t>
      </w:r>
      <w:r>
        <w:t xml:space="preserve"> March 1942. From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t xml:space="preserve"> the party made its way by road to Alice Springs</w:t>
      </w:r>
      <w:r w:rsidR="000A6EB4">
        <w:fldChar w:fldCharType="begin"/>
      </w:r>
      <w:r w:rsidR="000A6EB4">
        <w:instrText xml:space="preserve"> XE "</w:instrText>
      </w:r>
      <w:r w:rsidR="000A6EB4" w:rsidRPr="00D07CBD">
        <w:instrText>Alice Springs</w:instrText>
      </w:r>
      <w:r w:rsidR="000A6EB4">
        <w:instrText xml:space="preserve">" </w:instrText>
      </w:r>
      <w:r w:rsidR="000A6EB4">
        <w:fldChar w:fldCharType="end"/>
      </w:r>
      <w:r>
        <w:t xml:space="preserve"> and thence to Melbourne by train, a journey that occupied three days and a half. </w:t>
      </w:r>
    </w:p>
    <w:p w14:paraId="2F410114" w14:textId="77777777" w:rsidR="003A3F2C" w:rsidRPr="009A0C48" w:rsidRDefault="003A3F2C" w:rsidP="002D62EA">
      <w:pPr>
        <w:pStyle w:val="BodyText"/>
        <w:rPr>
          <w:lang w:val="en"/>
        </w:rPr>
      </w:pPr>
      <w:r w:rsidRPr="009A0C48">
        <w:rPr>
          <w:lang w:val="en"/>
        </w:rPr>
        <w:t>In the meantime, General Douglas MacArthur</w:t>
      </w:r>
      <w:r w:rsidR="000A6EB4">
        <w:rPr>
          <w:lang w:val="en"/>
        </w:rPr>
        <w:fldChar w:fldCharType="begin"/>
      </w:r>
      <w:r w:rsidR="000A6EB4">
        <w:instrText xml:space="preserve"> XE "</w:instrText>
      </w:r>
      <w:r w:rsidR="000A6EB4" w:rsidRPr="003046B1">
        <w:rPr>
          <w:lang w:val="en"/>
        </w:rPr>
        <w:instrText>General Douglas MacArthur</w:instrText>
      </w:r>
      <w:r w:rsidR="000A6EB4">
        <w:instrText xml:space="preserve">" </w:instrText>
      </w:r>
      <w:r w:rsidR="000A6EB4">
        <w:rPr>
          <w:lang w:val="en"/>
        </w:rPr>
        <w:fldChar w:fldCharType="end"/>
      </w:r>
      <w:r w:rsidRPr="009A0C48">
        <w:rPr>
          <w:lang w:val="en"/>
        </w:rPr>
        <w:t xml:space="preserve"> had also arrived in Australia and was appointed to the new post of Supreme Commander South West Pacific Area</w:t>
      </w:r>
      <w:r w:rsidR="000A6EB4">
        <w:rPr>
          <w:lang w:val="en"/>
        </w:rPr>
        <w:fldChar w:fldCharType="begin"/>
      </w:r>
      <w:r w:rsidR="000A6EB4">
        <w:instrText xml:space="preserve"> XE "</w:instrText>
      </w:r>
      <w:r w:rsidR="000A6EB4" w:rsidRPr="00BC70B0">
        <w:instrText>South West Pacific Area</w:instrText>
      </w:r>
      <w:r w:rsidR="000A6EB4">
        <w:instrText xml:space="preserve">" </w:instrText>
      </w:r>
      <w:r w:rsidR="000A6EB4">
        <w:rPr>
          <w:lang w:val="en"/>
        </w:rPr>
        <w:fldChar w:fldCharType="end"/>
      </w:r>
      <w:r w:rsidRPr="009A0C48">
        <w:rPr>
          <w:lang w:val="en"/>
        </w:rPr>
        <w:t xml:space="preserve"> (SWPA), based in Melbourne. In April, Brett was made MacArthur's deputy and also commander of Allied air forces in the SWPA.</w:t>
      </w:r>
    </w:p>
    <w:p w14:paraId="6BD33654" w14:textId="10649435" w:rsidR="00B628BA" w:rsidRDefault="003A3F2C" w:rsidP="002D62EA">
      <w:pPr>
        <w:pStyle w:val="BodyText"/>
        <w:rPr>
          <w:i/>
          <w:sz w:val="22"/>
        </w:rPr>
      </w:pPr>
      <w:r w:rsidRPr="009A0C48">
        <w:rPr>
          <w:lang w:val="en"/>
        </w:rPr>
        <w:t>Following disagreements with MacArthur</w:t>
      </w:r>
      <w:r w:rsidR="002175B3">
        <w:rPr>
          <w:lang w:val="en"/>
        </w:rPr>
        <w:fldChar w:fldCharType="begin"/>
      </w:r>
      <w:r w:rsidR="002175B3">
        <w:instrText xml:space="preserve"> XE "</w:instrText>
      </w:r>
      <w:r w:rsidR="002175B3" w:rsidRPr="008E2670">
        <w:instrText>MacArthur</w:instrText>
      </w:r>
      <w:r w:rsidR="002175B3">
        <w:instrText xml:space="preserve">" </w:instrText>
      </w:r>
      <w:r w:rsidR="002175B3">
        <w:rPr>
          <w:lang w:val="en"/>
        </w:rPr>
        <w:fldChar w:fldCharType="end"/>
      </w:r>
      <w:r w:rsidRPr="009A0C48">
        <w:rPr>
          <w:lang w:val="en"/>
        </w:rPr>
        <w:t>, Brett was transferred to the US on August 4, 1942. General George Kenney</w:t>
      </w:r>
      <w:r w:rsidR="000A6EB4">
        <w:rPr>
          <w:lang w:val="en"/>
        </w:rPr>
        <w:fldChar w:fldCharType="begin"/>
      </w:r>
      <w:r w:rsidR="000A6EB4">
        <w:instrText xml:space="preserve"> XE "</w:instrText>
      </w:r>
      <w:r w:rsidR="000A6EB4" w:rsidRPr="00175BD5">
        <w:rPr>
          <w:lang w:val="en"/>
        </w:rPr>
        <w:instrText>General George Kenney</w:instrText>
      </w:r>
      <w:r w:rsidR="000A6EB4">
        <w:instrText xml:space="preserve">" </w:instrText>
      </w:r>
      <w:r w:rsidR="000A6EB4">
        <w:rPr>
          <w:lang w:val="en"/>
        </w:rPr>
        <w:fldChar w:fldCharType="end"/>
      </w:r>
      <w:r w:rsidRPr="009A0C48">
        <w:rPr>
          <w:lang w:val="en"/>
        </w:rPr>
        <w:t xml:space="preserve"> officially took over</w:t>
      </w:r>
      <w:r w:rsidR="00FF38FC">
        <w:rPr>
          <w:lang w:val="en"/>
        </w:rPr>
        <w:t xml:space="preserve"> as Allied air commander, SWPA</w:t>
      </w:r>
      <w:r w:rsidR="00BF5556">
        <w:rPr>
          <w:lang w:val="en"/>
        </w:rPr>
        <w:t>.</w:t>
      </w:r>
      <w:r w:rsidR="00B628BA">
        <w:br w:type="page"/>
      </w:r>
    </w:p>
    <w:p w14:paraId="20D83219" w14:textId="380CF306" w:rsidR="009A0C48" w:rsidRDefault="00307581" w:rsidP="001B00FF">
      <w:pPr>
        <w:pStyle w:val="Caption"/>
      </w:pPr>
      <w:r>
        <w:lastRenderedPageBreak/>
        <w:t xml:space="preserve">Photo </w:t>
      </w:r>
      <w:r w:rsidR="00A9282C">
        <w:rPr>
          <w:noProof/>
        </w:rPr>
        <w:fldChar w:fldCharType="begin"/>
      </w:r>
      <w:r w:rsidR="00A9282C">
        <w:rPr>
          <w:noProof/>
        </w:rPr>
        <w:instrText xml:space="preserve"> SEQ Photo_ \* ARABIC </w:instrText>
      </w:r>
      <w:r w:rsidR="00A9282C">
        <w:rPr>
          <w:noProof/>
        </w:rPr>
        <w:fldChar w:fldCharType="separate"/>
      </w:r>
      <w:r w:rsidR="00B90465">
        <w:rPr>
          <w:noProof/>
        </w:rPr>
        <w:t>12</w:t>
      </w:r>
      <w:r w:rsidR="00A9282C">
        <w:rPr>
          <w:noProof/>
        </w:rPr>
        <w:fldChar w:fldCharType="end"/>
      </w:r>
      <w:r w:rsidR="0037405F">
        <w:t xml:space="preserve">. </w:t>
      </w:r>
      <w:r w:rsidR="0037405F" w:rsidRPr="0067413F">
        <w:t xml:space="preserve">Melbourne, </w:t>
      </w:r>
      <w:r w:rsidR="00EC00DD" w:rsidRPr="00EC00DD">
        <w:t>21 March 1942</w:t>
      </w:r>
      <w:r w:rsidR="0037405F" w:rsidRPr="0067413F">
        <w:t>. General Douglas Macarthur</w:t>
      </w:r>
      <w:r w:rsidR="00EC00DD">
        <w:t xml:space="preserve"> (left)</w:t>
      </w:r>
      <w:r w:rsidR="0037405F" w:rsidRPr="0067413F">
        <w:t>, Supreme Commander of the Allied Forces in the Southwest</w:t>
      </w:r>
      <w:r w:rsidR="00EC00DD" w:rsidRPr="00EC00DD">
        <w:t xml:space="preserve"> </w:t>
      </w:r>
      <w:r w:rsidR="00EC00DD">
        <w:t xml:space="preserve">with his second in command </w:t>
      </w:r>
      <w:r w:rsidR="00EC00DD" w:rsidRPr="00EC00DD">
        <w:t>Lieutenant General George H. Brett</w:t>
      </w:r>
      <w:r w:rsidR="00EC00DD">
        <w:t xml:space="preserve"> (right)</w:t>
      </w:r>
      <w:r w:rsidR="0037405F" w:rsidRPr="0067413F">
        <w:t xml:space="preserve"> </w:t>
      </w:r>
      <w:r w:rsidR="00680408">
        <w:rPr>
          <w:rStyle w:val="EndnoteReference"/>
        </w:rPr>
        <w:endnoteReference w:id="6"/>
      </w:r>
    </w:p>
    <w:p w14:paraId="2106AD0B" w14:textId="77777777" w:rsidR="00680408" w:rsidRDefault="00481DE7" w:rsidP="002D62EA">
      <w:pPr>
        <w:pStyle w:val="Picture"/>
      </w:pPr>
      <w:r>
        <w:rPr>
          <w:noProof/>
          <w:lang w:eastAsia="en-AU"/>
        </w:rPr>
        <w:drawing>
          <wp:inline distT="0" distB="0" distL="0" distR="0" wp14:anchorId="15EF14FF" wp14:editId="10053C21">
            <wp:extent cx="3729546" cy="3179928"/>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49" cy="3232282"/>
                    </a:xfrm>
                    <a:prstGeom prst="rect">
                      <a:avLst/>
                    </a:prstGeom>
                    <a:noFill/>
                  </pic:spPr>
                </pic:pic>
              </a:graphicData>
            </a:graphic>
          </wp:inline>
        </w:drawing>
      </w:r>
    </w:p>
    <w:p w14:paraId="18294F2C" w14:textId="55CBEF19" w:rsidR="00CD2BDE" w:rsidRDefault="00875EE4" w:rsidP="001B00FF">
      <w:pPr>
        <w:pStyle w:val="Caption"/>
      </w:pPr>
      <w:r>
        <w:t xml:space="preserve">Figure </w:t>
      </w:r>
      <w:r w:rsidR="00FA6614">
        <w:t>4</w:t>
      </w:r>
      <w:r>
        <w:t xml:space="preserve">. The Pacific theatre of war showing Japanese expansion and Allied advances </w:t>
      </w:r>
      <w:r w:rsidR="00DB187E">
        <w:t>to defeat the Japanese Empire.</w:t>
      </w:r>
      <w:r w:rsidR="00DB187E">
        <w:rPr>
          <w:rStyle w:val="EndnoteReference"/>
        </w:rPr>
        <w:endnoteReference w:id="7"/>
      </w:r>
    </w:p>
    <w:p w14:paraId="03CF0C1A" w14:textId="77777777" w:rsidR="00875EE4" w:rsidRDefault="00F87CDD" w:rsidP="002D62EA">
      <w:pPr>
        <w:pStyle w:val="Picture"/>
      </w:pPr>
      <w:r>
        <w:rPr>
          <w:noProof/>
          <w:lang w:eastAsia="en-AU"/>
        </w:rPr>
        <w:drawing>
          <wp:inline distT="0" distB="0" distL="0" distR="0" wp14:anchorId="33E06806" wp14:editId="43038433">
            <wp:extent cx="5312455" cy="4532243"/>
            <wp:effectExtent l="0" t="0" r="2540" b="1905"/>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5459" cy="4568931"/>
                    </a:xfrm>
                    <a:prstGeom prst="rect">
                      <a:avLst/>
                    </a:prstGeom>
                    <a:noFill/>
                  </pic:spPr>
                </pic:pic>
              </a:graphicData>
            </a:graphic>
          </wp:inline>
        </w:drawing>
      </w:r>
    </w:p>
    <w:p w14:paraId="390FEF01" w14:textId="77777777" w:rsidR="001B00FF" w:rsidRDefault="001B00FF" w:rsidP="00041A19">
      <w:pPr>
        <w:pStyle w:val="NormalWeb"/>
      </w:pPr>
    </w:p>
    <w:p w14:paraId="3350BDA0" w14:textId="231CDCA2" w:rsidR="001B00FF" w:rsidRDefault="001B00FF" w:rsidP="001B00FF">
      <w:pPr>
        <w:pStyle w:val="Caption"/>
      </w:pPr>
      <w:r>
        <w:br w:type="page"/>
      </w:r>
      <w:r>
        <w:lastRenderedPageBreak/>
        <w:t xml:space="preserve">Figure </w:t>
      </w:r>
      <w:r w:rsidR="00FA6614">
        <w:t>5</w:t>
      </w:r>
      <w:r>
        <w:t>. SWPA Organisation Structure</w:t>
      </w:r>
    </w:p>
    <w:p w14:paraId="3B8768CF" w14:textId="77777777" w:rsidR="00041A19" w:rsidRDefault="00041A19" w:rsidP="00041A19">
      <w:pPr>
        <w:pStyle w:val="NormalWeb"/>
        <w:rPr>
          <w:rFonts w:ascii="Arial" w:hAnsi="Arial" w:cs="Arial"/>
          <w:b/>
          <w:bCs/>
          <w:sz w:val="27"/>
          <w:szCs w:val="27"/>
        </w:rPr>
      </w:pPr>
      <w:r>
        <w:rPr>
          <w:rFonts w:ascii="Arial" w:hAnsi="Arial" w:cs="Arial"/>
          <w:b/>
          <w:bCs/>
          <w:sz w:val="27"/>
          <w:szCs w:val="27"/>
        </w:rPr>
        <w:t>ALLIED AIR FORCE, SWPA</w:t>
      </w:r>
    </w:p>
    <w:p w14:paraId="54CCA431" w14:textId="77777777" w:rsidR="00041A19" w:rsidRDefault="00041A19" w:rsidP="00041A19">
      <w:pPr>
        <w:pStyle w:val="NormalWeb"/>
      </w:pPr>
      <w:r>
        <w:rPr>
          <w:rFonts w:ascii="Arial" w:hAnsi="Arial" w:cs="Arial"/>
          <w:b/>
          <w:bCs/>
          <w:sz w:val="27"/>
          <w:szCs w:val="27"/>
        </w:rPr>
        <w:t>ORGANISATION STRUCTURE IN AUSTRALIA DURING WW2</w:t>
      </w:r>
    </w:p>
    <w:p w14:paraId="49C3C138" w14:textId="77777777" w:rsidR="00041A19" w:rsidRDefault="00F87CDD" w:rsidP="002D62EA">
      <w:pPr>
        <w:pStyle w:val="Picture"/>
      </w:pPr>
      <w:r>
        <w:rPr>
          <w:noProof/>
          <w:lang w:eastAsia="en-AU"/>
        </w:rPr>
        <w:drawing>
          <wp:inline distT="0" distB="0" distL="0" distR="0" wp14:anchorId="78F36015" wp14:editId="2BB9F161">
            <wp:extent cx="5772150" cy="4438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4438650"/>
                    </a:xfrm>
                    <a:prstGeom prst="rect">
                      <a:avLst/>
                    </a:prstGeom>
                    <a:noFill/>
                    <a:ln>
                      <a:noFill/>
                    </a:ln>
                    <a:effectLst/>
                  </pic:spPr>
                </pic:pic>
              </a:graphicData>
            </a:graphic>
          </wp:inline>
        </w:drawing>
      </w:r>
    </w:p>
    <w:p w14:paraId="75D85DE1" w14:textId="77777777" w:rsidR="00DB187E" w:rsidRDefault="00041A19" w:rsidP="002D62EA">
      <w:pPr>
        <w:pStyle w:val="BodyText"/>
      </w:pPr>
      <w:r>
        <w:t>The Allied Air Force organizational structure for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t xml:space="preserve"> SWPA was built around the USAAF 5</w:t>
      </w:r>
      <w:r w:rsidRPr="00041A19">
        <w:rPr>
          <w:vertAlign w:val="superscript"/>
        </w:rPr>
        <w:t>th</w:t>
      </w:r>
      <w:r>
        <w:t xml:space="preserve"> Air Force</w:t>
      </w:r>
      <w:r w:rsidR="000A6EB4">
        <w:fldChar w:fldCharType="begin"/>
      </w:r>
      <w:r w:rsidR="000A6EB4">
        <w:instrText xml:space="preserve"> XE "</w:instrText>
      </w:r>
      <w:r w:rsidR="000A6EB4" w:rsidRPr="00913C2F">
        <w:instrText>5</w:instrText>
      </w:r>
      <w:r w:rsidR="000A6EB4" w:rsidRPr="00913C2F">
        <w:rPr>
          <w:vertAlign w:val="superscript"/>
        </w:rPr>
        <w:instrText>th</w:instrText>
      </w:r>
      <w:r w:rsidR="000A6EB4" w:rsidRPr="00913C2F">
        <w:instrText xml:space="preserve"> Air Force</w:instrText>
      </w:r>
      <w:r w:rsidR="000A6EB4">
        <w:instrText xml:space="preserve">" </w:instrText>
      </w:r>
      <w:r w:rsidR="000A6EB4">
        <w:fldChar w:fldCharType="end"/>
      </w:r>
      <w:r>
        <w:t xml:space="preserve"> and the RAAF</w:t>
      </w:r>
      <w:r w:rsidR="000A6EB4">
        <w:fldChar w:fldCharType="begin"/>
      </w:r>
      <w:r w:rsidR="000A6EB4">
        <w:instrText xml:space="preserve"> XE "</w:instrText>
      </w:r>
      <w:r w:rsidR="000A6EB4" w:rsidRPr="008C4E45">
        <w:instrText>RAAF</w:instrText>
      </w:r>
      <w:r w:rsidR="000A6EB4">
        <w:instrText xml:space="preserve">" </w:instrText>
      </w:r>
      <w:r w:rsidR="000A6EB4">
        <w:fldChar w:fldCharType="end"/>
      </w:r>
      <w:r>
        <w:t xml:space="preserve"> which included units of the Netherlands East Indies (NEI</w:t>
      </w:r>
      <w:r w:rsidR="000A6EB4">
        <w:fldChar w:fldCharType="begin"/>
      </w:r>
      <w:r w:rsidR="000A6EB4">
        <w:instrText xml:space="preserve"> XE "</w:instrText>
      </w:r>
      <w:r w:rsidR="000A6EB4" w:rsidRPr="003B00F4">
        <w:instrText>Netherlands East Indies (NEI</w:instrText>
      </w:r>
      <w:r w:rsidR="000A6EB4">
        <w:instrText xml:space="preserve">" </w:instrText>
      </w:r>
      <w:r w:rsidR="000A6EB4">
        <w:fldChar w:fldCharType="end"/>
      </w:r>
      <w:r w:rsidR="000A6EB4">
        <w:fldChar w:fldCharType="begin"/>
      </w:r>
      <w:r w:rsidR="000A6EB4">
        <w:instrText xml:space="preserve"> XE "</w:instrText>
      </w:r>
      <w:r w:rsidR="000A6EB4" w:rsidRPr="003B00F4">
        <w:instrText>Netherlands East Indies</w:instrText>
      </w:r>
      <w:r w:rsidR="000A6EB4">
        <w:instrText xml:space="preserve">" </w:instrText>
      </w:r>
      <w:r w:rsidR="000A6EB4">
        <w:fldChar w:fldCharType="end"/>
      </w:r>
      <w:r>
        <w:t>)).</w:t>
      </w:r>
    </w:p>
    <w:p w14:paraId="08966718" w14:textId="77777777" w:rsidR="003B0379" w:rsidRDefault="003B0379" w:rsidP="003B0379">
      <w:pPr>
        <w:pStyle w:val="Heading7"/>
        <w:framePr w:wrap="around"/>
      </w:pPr>
      <w:r>
        <w:t>Commanding General Lt George Kenn</w:t>
      </w:r>
      <w:r w:rsidR="009826CF">
        <w:t>e</w:t>
      </w:r>
      <w:r>
        <w:t>y</w:t>
      </w:r>
    </w:p>
    <w:p w14:paraId="0CFDBBFE" w14:textId="3B87B73C" w:rsidR="009826CF" w:rsidRPr="008C3B18" w:rsidRDefault="003B0379" w:rsidP="002D62EA">
      <w:pPr>
        <w:pStyle w:val="BodyText"/>
      </w:pPr>
      <w:r w:rsidRPr="008C3B18">
        <w:t>George C. Kenney</w:t>
      </w:r>
      <w:r w:rsidR="000A6EB4">
        <w:fldChar w:fldCharType="begin"/>
      </w:r>
      <w:r w:rsidR="000A6EB4">
        <w:instrText xml:space="preserve"> XE "</w:instrText>
      </w:r>
      <w:r w:rsidR="000A6EB4" w:rsidRPr="001F02C3">
        <w:instrText>George C. Kenney</w:instrText>
      </w:r>
      <w:r w:rsidR="000A6EB4">
        <w:instrText xml:space="preserve">" </w:instrText>
      </w:r>
      <w:r w:rsidR="000A6EB4">
        <w:fldChar w:fldCharType="end"/>
      </w:r>
      <w:r w:rsidRPr="008C3B18">
        <w:t xml:space="preserve"> was born in Yarmouth, Nova Scotia</w:t>
      </w:r>
      <w:r w:rsidR="000A6EB4">
        <w:fldChar w:fldCharType="begin"/>
      </w:r>
      <w:r w:rsidR="000A6EB4">
        <w:instrText xml:space="preserve"> XE "</w:instrText>
      </w:r>
      <w:r w:rsidR="000A6EB4" w:rsidRPr="00312D2F">
        <w:instrText>Yarmouth, Nova Scotia</w:instrText>
      </w:r>
      <w:r w:rsidR="000A6EB4">
        <w:instrText xml:space="preserve">" </w:instrText>
      </w:r>
      <w:r w:rsidR="000A6EB4">
        <w:fldChar w:fldCharType="end"/>
      </w:r>
      <w:r w:rsidRPr="008C3B18">
        <w:t>, on 6 August 1889. He attended M.I.T., and at the outbreak of World War 1, he enlisted as a flying cadet. He received his commission as a 1</w:t>
      </w:r>
      <w:r w:rsidRPr="008C3B18">
        <w:rPr>
          <w:vertAlign w:val="superscript"/>
        </w:rPr>
        <w:t>st</w:t>
      </w:r>
      <w:r w:rsidRPr="008C3B18">
        <w:t xml:space="preserve"> Lieutenant in the Aviation Section, Signal Corps Reserve on 5 November 1917. He served in France and Germany from 1917 to 1919. He was credited with knocking down two enemy aircraft. He graduated from the Army War College in June 1933. He was appointed as the Assistant Attaché for Air in Paris in 1940. </w:t>
      </w:r>
      <w:r w:rsidR="009826CF" w:rsidRPr="008C3B18">
        <w:t>In April 1942 h</w:t>
      </w:r>
      <w:r w:rsidRPr="008C3B18">
        <w:t>e was appointed Commanding General of the 4</w:t>
      </w:r>
      <w:r w:rsidRPr="008C3B18">
        <w:rPr>
          <w:vertAlign w:val="superscript"/>
        </w:rPr>
        <w:t>th</w:t>
      </w:r>
      <w:r w:rsidRPr="008C3B18">
        <w:t xml:space="preserve"> Air Force </w:t>
      </w:r>
      <w:r w:rsidR="009826CF" w:rsidRPr="008C3B18">
        <w:t>which</w:t>
      </w:r>
      <w:r w:rsidRPr="008C3B18">
        <w:t xml:space="preserve"> was formed in the United States to provide air defense and combat training for the personnel of newly formed units. He was then appointed as Commanding General of the Allied Air Forces in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Pr="008C3B18">
        <w:t xml:space="preserve"> replacing Lt-General George H. Brett on 4 August 1942</w:t>
      </w:r>
      <w:r w:rsidR="00E81D32">
        <w:t>,</w:t>
      </w:r>
      <w:r w:rsidRPr="008C3B18">
        <w:t xml:space="preserve"> and then appointed as the Commanding General of the 5</w:t>
      </w:r>
      <w:r w:rsidRPr="00EC00DD">
        <w:rPr>
          <w:vertAlign w:val="superscript"/>
        </w:rPr>
        <w:t xml:space="preserve">th </w:t>
      </w:r>
      <w:r w:rsidRPr="008C3B18">
        <w:t>Air Force</w:t>
      </w:r>
      <w:r w:rsidR="000A6EB4">
        <w:fldChar w:fldCharType="begin"/>
      </w:r>
      <w:r w:rsidR="000A6EB4">
        <w:instrText xml:space="preserve"> XE "</w:instrText>
      </w:r>
      <w:r w:rsidR="000A6EB4" w:rsidRPr="00913C2F">
        <w:instrText>5</w:instrText>
      </w:r>
      <w:r w:rsidR="000A6EB4" w:rsidRPr="00913C2F">
        <w:rPr>
          <w:vertAlign w:val="superscript"/>
        </w:rPr>
        <w:instrText>th</w:instrText>
      </w:r>
      <w:r w:rsidR="000A6EB4" w:rsidRPr="00913C2F">
        <w:instrText xml:space="preserve"> Air Force</w:instrText>
      </w:r>
      <w:r w:rsidR="000A6EB4">
        <w:instrText xml:space="preserve">" </w:instrText>
      </w:r>
      <w:r w:rsidR="000A6EB4">
        <w:fldChar w:fldCharType="end"/>
      </w:r>
      <w:r w:rsidRPr="008C3B18">
        <w:t xml:space="preserve"> on 3 September 1942. When the 5</w:t>
      </w:r>
      <w:r w:rsidRPr="000D76FA">
        <w:rPr>
          <w:vertAlign w:val="superscript"/>
        </w:rPr>
        <w:t>th</w:t>
      </w:r>
      <w:r w:rsidRPr="008C3B18">
        <w:t xml:space="preserve"> and the 13</w:t>
      </w:r>
      <w:r w:rsidRPr="000D76FA">
        <w:rPr>
          <w:vertAlign w:val="superscript"/>
        </w:rPr>
        <w:t>th</w:t>
      </w:r>
      <w:r w:rsidRPr="008C3B18">
        <w:t xml:space="preserve"> Air Forces</w:t>
      </w:r>
      <w:r w:rsidR="000A6EB4">
        <w:fldChar w:fldCharType="begin"/>
      </w:r>
      <w:r w:rsidR="000A6EB4">
        <w:instrText xml:space="preserve"> XE "</w:instrText>
      </w:r>
      <w:r w:rsidR="000A6EB4" w:rsidRPr="00607864">
        <w:instrText>13</w:instrText>
      </w:r>
      <w:r w:rsidR="000A6EB4" w:rsidRPr="00607864">
        <w:rPr>
          <w:vertAlign w:val="superscript"/>
        </w:rPr>
        <w:instrText>th</w:instrText>
      </w:r>
      <w:r w:rsidR="000A6EB4" w:rsidRPr="00607864">
        <w:instrText xml:space="preserve"> Air Forces</w:instrText>
      </w:r>
      <w:r w:rsidR="000A6EB4">
        <w:instrText xml:space="preserve">" </w:instrText>
      </w:r>
      <w:r w:rsidR="000A6EB4">
        <w:fldChar w:fldCharType="end"/>
      </w:r>
      <w:r w:rsidRPr="008C3B18">
        <w:t xml:space="preserve"> were combined to form the Far East Air Force</w:t>
      </w:r>
      <w:r w:rsidR="000A6EB4">
        <w:fldChar w:fldCharType="begin"/>
      </w:r>
      <w:r w:rsidR="000A6EB4">
        <w:instrText xml:space="preserve"> XE "</w:instrText>
      </w:r>
      <w:r w:rsidR="000A6EB4" w:rsidRPr="00357EBA">
        <w:instrText>Far East Air Force</w:instrText>
      </w:r>
      <w:r w:rsidR="000A6EB4">
        <w:instrText xml:space="preserve">" </w:instrText>
      </w:r>
      <w:r w:rsidR="000A6EB4">
        <w:fldChar w:fldCharType="end"/>
      </w:r>
      <w:r w:rsidRPr="008C3B18">
        <w:t xml:space="preserve"> (FEAF), Kenney was appointed as the Commander of this new Air Force. He was decorated with the DSC with Cluster, DSM, Silver Star, DFC and a Purple Heart.</w:t>
      </w:r>
      <w:r w:rsidR="000358AE">
        <w:t xml:space="preserve"> </w:t>
      </w:r>
      <w:r w:rsidRPr="008C3B18">
        <w:t>George Kenney died in 1977.</w:t>
      </w:r>
    </w:p>
    <w:p w14:paraId="7D21C28E" w14:textId="096151DF" w:rsidR="003B0379" w:rsidRPr="009826CF" w:rsidRDefault="00A9282C" w:rsidP="001B00FF">
      <w:pPr>
        <w:pStyle w:val="Caption"/>
      </w:pPr>
      <w:r>
        <w:br w:type="page"/>
      </w:r>
      <w:r w:rsidR="009826CF" w:rsidRPr="009826CF">
        <w:lastRenderedPageBreak/>
        <w:t>Photo</w:t>
      </w:r>
      <w:r w:rsidR="000358AE">
        <w:t xml:space="preserve"> </w:t>
      </w:r>
      <w:r w:rsidR="00A456D1">
        <w:t>13</w:t>
      </w:r>
      <w:r w:rsidR="000D76FA">
        <w:t>.</w:t>
      </w:r>
      <w:r w:rsidR="009826CF">
        <w:t xml:space="preserve"> Lt. General George C</w:t>
      </w:r>
      <w:r w:rsidR="006A4A3A">
        <w:t>.</w:t>
      </w:r>
      <w:r w:rsidR="009826CF">
        <w:t xml:space="preserve"> </w:t>
      </w:r>
      <w:r w:rsidR="006A4A3A">
        <w:t>Kenney</w:t>
      </w:r>
      <w:r w:rsidR="000A6EB4">
        <w:fldChar w:fldCharType="begin"/>
      </w:r>
      <w:r w:rsidR="000A6EB4">
        <w:instrText xml:space="preserve"> XE "</w:instrText>
      </w:r>
      <w:r w:rsidR="000A6EB4" w:rsidRPr="008A5E25">
        <w:instrText>General George C Kenny</w:instrText>
      </w:r>
      <w:r w:rsidR="000A6EB4">
        <w:instrText xml:space="preserve">" </w:instrText>
      </w:r>
      <w:r w:rsidR="000A6EB4">
        <w:fldChar w:fldCharType="end"/>
      </w:r>
      <w:r w:rsidR="009826CF">
        <w:t xml:space="preserve"> – Commanding </w:t>
      </w:r>
      <w:r w:rsidR="0025104E">
        <w:t>General</w:t>
      </w:r>
      <w:r w:rsidR="009826CF">
        <w:t xml:space="preserve"> Allied Air Force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009826CF">
        <w:t xml:space="preserve"> (SWPA) </w:t>
      </w:r>
    </w:p>
    <w:p w14:paraId="1331C623" w14:textId="77777777" w:rsidR="00523541" w:rsidRPr="00523541" w:rsidRDefault="002A607E" w:rsidP="002D62EA">
      <w:pPr>
        <w:pStyle w:val="Picture"/>
      </w:pPr>
      <w:r>
        <w:rPr>
          <w:noProof/>
          <w:lang w:eastAsia="en-AU"/>
        </w:rPr>
        <w:drawing>
          <wp:inline distT="0" distB="0" distL="0" distR="0" wp14:anchorId="176DD182" wp14:editId="6B0B35B3">
            <wp:extent cx="2425797" cy="3425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1626" cy="3475781"/>
                    </a:xfrm>
                    <a:prstGeom prst="rect">
                      <a:avLst/>
                    </a:prstGeom>
                    <a:noFill/>
                  </pic:spPr>
                </pic:pic>
              </a:graphicData>
            </a:graphic>
          </wp:inline>
        </w:drawing>
      </w:r>
    </w:p>
    <w:p w14:paraId="778AECA0" w14:textId="77777777" w:rsidR="009826CF" w:rsidRDefault="009826CF" w:rsidP="009826CF">
      <w:pPr>
        <w:pStyle w:val="Heading7"/>
        <w:framePr w:wrap="around"/>
      </w:pPr>
      <w:r>
        <w:t>Air Vice Marshal William Dowling</w:t>
      </w:r>
      <w:r w:rsidR="000A6EB4">
        <w:fldChar w:fldCharType="begin"/>
      </w:r>
      <w:r w:rsidR="000A6EB4">
        <w:instrText xml:space="preserve"> XE "</w:instrText>
      </w:r>
      <w:r w:rsidR="000A6EB4" w:rsidRPr="00A72271">
        <w:instrText>Air Vice Marshal William Dowling</w:instrText>
      </w:r>
      <w:r w:rsidR="000A6EB4">
        <w:instrText xml:space="preserve">" </w:instrText>
      </w:r>
      <w:r w:rsidR="000A6EB4">
        <w:fldChar w:fldCharType="end"/>
      </w:r>
      <w:r>
        <w:t xml:space="preserve"> Bostock, CB, DSO, OBE</w:t>
      </w:r>
    </w:p>
    <w:p w14:paraId="27A4B402" w14:textId="77777777" w:rsidR="00AC2DB2" w:rsidRDefault="00AC2DB2" w:rsidP="002D62EA">
      <w:pPr>
        <w:pStyle w:val="BodyText"/>
      </w:pPr>
      <w:r>
        <w:t xml:space="preserve">William Bostock, </w:t>
      </w:r>
      <w:r w:rsidR="00523541">
        <w:t xml:space="preserve">was </w:t>
      </w:r>
      <w:r>
        <w:t>one of the RAAF's senior officers during the Second World War and later a Liberal Party politician. He was born in Surry Hills, Sydney on 5 February 1892. In November 1914, having been a shipboard wireless operator, Bostock joined the AIF. He served on Gallipoli with the 2</w:t>
      </w:r>
      <w:r w:rsidRPr="00523541">
        <w:rPr>
          <w:vertAlign w:val="superscript"/>
        </w:rPr>
        <w:t>nd</w:t>
      </w:r>
      <w:r>
        <w:t xml:space="preserve"> Signal Troop</w:t>
      </w:r>
      <w:r w:rsidR="000A6EB4">
        <w:fldChar w:fldCharType="begin"/>
      </w:r>
      <w:r w:rsidR="000A6EB4">
        <w:instrText xml:space="preserve"> XE "</w:instrText>
      </w:r>
      <w:r w:rsidR="000A6EB4" w:rsidRPr="00F15E75">
        <w:instrText>2</w:instrText>
      </w:r>
      <w:r w:rsidR="000A6EB4" w:rsidRPr="00F15E75">
        <w:rPr>
          <w:vertAlign w:val="superscript"/>
        </w:rPr>
        <w:instrText>nd</w:instrText>
      </w:r>
      <w:r w:rsidR="000A6EB4" w:rsidRPr="00F15E75">
        <w:instrText xml:space="preserve"> Signal Troop</w:instrText>
      </w:r>
      <w:r w:rsidR="000A6EB4">
        <w:instrText xml:space="preserve">" </w:instrText>
      </w:r>
      <w:r w:rsidR="000A6EB4">
        <w:fldChar w:fldCharType="end"/>
      </w:r>
      <w:r>
        <w:t xml:space="preserve"> from the landing on 25 April until August when he was evacuated suffering from dysentery. </w:t>
      </w:r>
    </w:p>
    <w:p w14:paraId="749A6A32" w14:textId="77777777" w:rsidR="00AC2DB2" w:rsidRDefault="00AC2DB2" w:rsidP="002D62EA">
      <w:pPr>
        <w:pStyle w:val="BodyText"/>
      </w:pPr>
      <w:r>
        <w:t>In April 1916 Bostock, then a sergeant, transferred to the Anzac Mounted Division's Signal Squadron. Like many who had served in the infantry or a mounted unit, Bostock sought to become an airman and in February 1917 he was discharged from the AIF and commissioned into Britain's Royal Flying Corps.</w:t>
      </w:r>
      <w:r w:rsidR="000A6EB4">
        <w:fldChar w:fldCharType="begin"/>
      </w:r>
      <w:r w:rsidR="000A6EB4">
        <w:instrText xml:space="preserve"> XE "</w:instrText>
      </w:r>
      <w:r w:rsidR="000A6EB4" w:rsidRPr="001C3427">
        <w:instrText>Royal Flying Corps</w:instrText>
      </w:r>
      <w:r w:rsidR="000A6EB4">
        <w:instrText xml:space="preserve">" </w:instrText>
      </w:r>
      <w:r w:rsidR="000A6EB4">
        <w:fldChar w:fldCharType="end"/>
      </w:r>
      <w:r w:rsidR="000A6EB4">
        <w:fldChar w:fldCharType="begin"/>
      </w:r>
      <w:r w:rsidR="000A6EB4">
        <w:instrText xml:space="preserve"> XE "</w:instrText>
      </w:r>
      <w:r w:rsidR="000A6EB4" w:rsidRPr="001C3427">
        <w:instrText>Royal Flying Corps</w:instrText>
      </w:r>
      <w:r w:rsidR="000A6EB4">
        <w:instrText xml:space="preserve">" </w:instrText>
      </w:r>
      <w:r w:rsidR="000A6EB4">
        <w:fldChar w:fldCharType="end"/>
      </w:r>
      <w:r>
        <w:t xml:space="preserve"> After training, in August 1917, Bostock joined </w:t>
      </w:r>
      <w:r w:rsidR="00F63CD3">
        <w:t xml:space="preserve">No. </w:t>
      </w:r>
      <w:r>
        <w:t>48 Squadron</w:t>
      </w:r>
      <w:r w:rsidR="000A6EB4">
        <w:fldChar w:fldCharType="begin"/>
      </w:r>
      <w:r w:rsidR="000A6EB4">
        <w:instrText xml:space="preserve"> XE "</w:instrText>
      </w:r>
      <w:r w:rsidR="000A6EB4" w:rsidRPr="007844EA">
        <w:instrText>No. 48 Squadron</w:instrText>
      </w:r>
      <w:r w:rsidR="000A6EB4">
        <w:instrText xml:space="preserve">" </w:instrText>
      </w:r>
      <w:r w:rsidR="000A6EB4">
        <w:fldChar w:fldCharType="end"/>
      </w:r>
      <w:r>
        <w:t xml:space="preserve"> on the Western Front. He was invalided to England in March 1918 and later transferred to the Royal Air Force. </w:t>
      </w:r>
    </w:p>
    <w:p w14:paraId="62E8E637" w14:textId="77777777" w:rsidR="00AC2DB2" w:rsidRDefault="00AC2DB2" w:rsidP="002D62EA">
      <w:pPr>
        <w:pStyle w:val="BodyText"/>
      </w:pPr>
      <w:r>
        <w:t xml:space="preserve">On 6 March 1919 Bostock married Gwendolen Norton in </w:t>
      </w:r>
      <w:r w:rsidR="0025104E">
        <w:t>Southampton</w:t>
      </w:r>
      <w:r>
        <w:t xml:space="preserve"> and the couple returned to Australia when he retired from the RAF that October. In September 1921 he was appointed flying officer in the Royal Australian Air Force</w:t>
      </w:r>
      <w:r w:rsidR="000A6EB4">
        <w:fldChar w:fldCharType="begin"/>
      </w:r>
      <w:r w:rsidR="000A6EB4">
        <w:instrText xml:space="preserve"> XE "</w:instrText>
      </w:r>
      <w:r w:rsidR="000A6EB4" w:rsidRPr="008265AC">
        <w:instrText>Royal Australian Air Force</w:instrText>
      </w:r>
      <w:r w:rsidR="000A6EB4">
        <w:instrText xml:space="preserve">" </w:instrText>
      </w:r>
      <w:r w:rsidR="000A6EB4">
        <w:fldChar w:fldCharType="end"/>
      </w:r>
      <w:r>
        <w:t xml:space="preserve">. </w:t>
      </w:r>
      <w:r w:rsidR="00694307">
        <w:t>Thus,</w:t>
      </w:r>
      <w:r>
        <w:t xml:space="preserve"> began a steady rise through the ranks that included a two year stint at the RAF Staff College in England and the directorship of training at the RAAF's headquarters in Melbourne. He took command of </w:t>
      </w:r>
      <w:r w:rsidR="00F63CD3">
        <w:t xml:space="preserve">No. </w:t>
      </w:r>
      <w:r>
        <w:t>3 Squadron at Richmond</w:t>
      </w:r>
      <w:r w:rsidR="00E419A4">
        <w:fldChar w:fldCharType="begin"/>
      </w:r>
      <w:r w:rsidR="00E419A4">
        <w:instrText xml:space="preserve"> XE "</w:instrText>
      </w:r>
      <w:r w:rsidR="00E419A4" w:rsidRPr="009A3C97">
        <w:instrText>Richmond</w:instrText>
      </w:r>
      <w:r w:rsidR="00E419A4">
        <w:instrText xml:space="preserve">" </w:instrText>
      </w:r>
      <w:r w:rsidR="00E419A4">
        <w:fldChar w:fldCharType="end"/>
      </w:r>
      <w:r>
        <w:t xml:space="preserve"> in New South Wales in 1931, and was promoted to wing commander in 1934, after a period as Richmond's station commander. An exchange to England followed before Bostock returned to Melbourne, where, in 1938, he became Director of Operations and Intelligence. Shortly afterwards he was promoted to group captain. </w:t>
      </w:r>
    </w:p>
    <w:p w14:paraId="1BD4B51B" w14:textId="77777777" w:rsidR="00A9282C" w:rsidRDefault="00AC2DB2" w:rsidP="002D62EA">
      <w:pPr>
        <w:pStyle w:val="BodyText"/>
        <w:rPr>
          <w:i/>
          <w:sz w:val="22"/>
        </w:rPr>
      </w:pPr>
      <w:r>
        <w:t>Bostock was appointed Deputy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t xml:space="preserve"> shortly before the Second World War. By June 1940 he had risen to temporary air commodore and in October 1941 to air vice marshal. On 2 May 1942 he became Chief of Staff to the American Allied Air Forces commander. In August he was made Air Officer Commanding RAAF Command and given responsibility for the aerial defence of Australia and operations against the Japanese in the Netherlands East Indies</w:t>
      </w:r>
      <w:r w:rsidR="00E419A4">
        <w:fldChar w:fldCharType="begin"/>
      </w:r>
      <w:r w:rsidR="00E419A4">
        <w:instrText xml:space="preserve"> XE "</w:instrText>
      </w:r>
      <w:r w:rsidR="00E419A4" w:rsidRPr="00855050">
        <w:instrText>Netherlands East Indies</w:instrText>
      </w:r>
      <w:r w:rsidR="00E419A4">
        <w:instrText xml:space="preserve">" </w:instrText>
      </w:r>
      <w:r w:rsidR="00E419A4">
        <w:fldChar w:fldCharType="end"/>
      </w:r>
      <w:r>
        <w:t xml:space="preserve">. </w:t>
      </w:r>
      <w:r w:rsidR="00A9282C">
        <w:br w:type="page"/>
      </w:r>
    </w:p>
    <w:p w14:paraId="4A34A094" w14:textId="1A156917" w:rsidR="00AC2DB2" w:rsidRDefault="00523541" w:rsidP="001B00FF">
      <w:pPr>
        <w:pStyle w:val="Caption"/>
      </w:pPr>
      <w:r>
        <w:lastRenderedPageBreak/>
        <w:t xml:space="preserve">Photo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14</w:t>
      </w:r>
      <w:r w:rsidR="00A9282C">
        <w:rPr>
          <w:noProof/>
        </w:rPr>
        <w:fldChar w:fldCharType="end"/>
      </w:r>
      <w:r>
        <w:t xml:space="preserve">. 1942 </w:t>
      </w:r>
      <w:r w:rsidR="00A55F15" w:rsidRPr="00A55F15">
        <w:t>Air Chief Marshal Sir Charles Burnett</w:t>
      </w:r>
      <w:r w:rsidR="00E419A4">
        <w:fldChar w:fldCharType="begin"/>
      </w:r>
      <w:r w:rsidR="00E419A4">
        <w:instrText xml:space="preserve"> XE "</w:instrText>
      </w:r>
      <w:r w:rsidR="00E419A4" w:rsidRPr="00A95698">
        <w:instrText>Air Chief Marshal Sir Charles Burnett</w:instrText>
      </w:r>
      <w:r w:rsidR="00E419A4">
        <w:instrText xml:space="preserve">" </w:instrText>
      </w:r>
      <w:r w:rsidR="00E419A4">
        <w:fldChar w:fldCharType="end"/>
      </w:r>
      <w:r w:rsidR="00A55F15" w:rsidRPr="00A55F15">
        <w:t xml:space="preserve"> (Left) Former Chief Of Australian Air Staff, Congratulating Air Vice-</w:t>
      </w:r>
      <w:r w:rsidR="00396DD0" w:rsidRPr="00A55F15">
        <w:t>Marshall</w:t>
      </w:r>
      <w:r w:rsidR="00A55F15" w:rsidRPr="00A55F15">
        <w:t xml:space="preserve"> William D. Bostock</w:t>
      </w:r>
      <w:r w:rsidR="00E419A4">
        <w:fldChar w:fldCharType="begin"/>
      </w:r>
      <w:r w:rsidR="00E419A4">
        <w:instrText xml:space="preserve"> XE "</w:instrText>
      </w:r>
      <w:r w:rsidR="00E419A4" w:rsidRPr="00216088">
        <w:instrText>Air Vice-Marshall William D. Bostock</w:instrText>
      </w:r>
      <w:r w:rsidR="00E419A4">
        <w:instrText xml:space="preserve">" </w:instrText>
      </w:r>
      <w:r w:rsidR="00E419A4">
        <w:fldChar w:fldCharType="end"/>
      </w:r>
      <w:r w:rsidR="00A55F15" w:rsidRPr="00A55F15">
        <w:t>, R</w:t>
      </w:r>
      <w:r w:rsidR="00A55F15">
        <w:t>AAF</w:t>
      </w:r>
      <w:r w:rsidR="00A55F15" w:rsidRPr="00A55F15">
        <w:t xml:space="preserve">, who </w:t>
      </w:r>
      <w:r w:rsidR="00A55F15">
        <w:t>was</w:t>
      </w:r>
      <w:r w:rsidR="00A55F15" w:rsidRPr="00A55F15">
        <w:t xml:space="preserve"> appointed Chief Of Staff </w:t>
      </w:r>
      <w:r w:rsidR="00A55F15">
        <w:t>t</w:t>
      </w:r>
      <w:r w:rsidR="00A55F15" w:rsidRPr="00A55F15">
        <w:t>o Lieut. General George H. Brett.</w:t>
      </w:r>
      <w:r w:rsidR="00E419A4">
        <w:fldChar w:fldCharType="begin"/>
      </w:r>
      <w:r w:rsidR="00E419A4">
        <w:instrText xml:space="preserve"> XE "</w:instrText>
      </w:r>
      <w:r w:rsidR="00E419A4" w:rsidRPr="009B5255">
        <w:instrText>Lieut. General George H. Brett.</w:instrText>
      </w:r>
      <w:r w:rsidR="00E419A4">
        <w:instrText xml:space="preserve">" </w:instrText>
      </w:r>
      <w:r w:rsidR="00E419A4">
        <w:fldChar w:fldCharType="end"/>
      </w:r>
      <w:r w:rsidR="000358AE">
        <w:t xml:space="preserve"> </w:t>
      </w:r>
    </w:p>
    <w:p w14:paraId="60012A73" w14:textId="77777777" w:rsidR="0056284A" w:rsidRDefault="002F3E77" w:rsidP="002D62EA">
      <w:pPr>
        <w:pStyle w:val="Picture"/>
      </w:pPr>
      <w:r>
        <w:rPr>
          <w:noProof/>
          <w:lang w:eastAsia="en-AU"/>
        </w:rPr>
        <w:drawing>
          <wp:inline distT="0" distB="0" distL="0" distR="0" wp14:anchorId="28180D30" wp14:editId="3DBEB956">
            <wp:extent cx="4415263" cy="31662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6056" cy="3188362"/>
                    </a:xfrm>
                    <a:prstGeom prst="rect">
                      <a:avLst/>
                    </a:prstGeom>
                    <a:noFill/>
                  </pic:spPr>
                </pic:pic>
              </a:graphicData>
            </a:graphic>
          </wp:inline>
        </w:drawing>
      </w:r>
    </w:p>
    <w:p w14:paraId="27C67211" w14:textId="7F518502" w:rsidR="00A05C50" w:rsidRDefault="00A55F15" w:rsidP="001B00FF">
      <w:pPr>
        <w:pStyle w:val="Caption"/>
      </w:pPr>
      <w:r>
        <w:t>Photo</w:t>
      </w:r>
      <w:r w:rsidR="00A456D1">
        <w:t xml:space="preserve"> </w:t>
      </w:r>
      <w:r w:rsidR="00FA6614">
        <w:t>15.</w:t>
      </w:r>
      <w:r>
        <w:t xml:space="preserve"> Manila,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t>. 1945</w:t>
      </w:r>
      <w:r w:rsidR="00F63CD3">
        <w:t xml:space="preserve"> </w:t>
      </w:r>
      <w:r>
        <w:t>Air Vice Marshal George Jones</w:t>
      </w:r>
      <w:r w:rsidR="00E419A4">
        <w:fldChar w:fldCharType="begin"/>
      </w:r>
      <w:r w:rsidR="00E419A4">
        <w:instrText xml:space="preserve"> XE "</w:instrText>
      </w:r>
      <w:r w:rsidR="00E419A4" w:rsidRPr="00B03969">
        <w:instrText>Air Vice Marshal George Jones</w:instrText>
      </w:r>
      <w:r w:rsidR="00E419A4">
        <w:instrText xml:space="preserve">" </w:instrText>
      </w:r>
      <w:r w:rsidR="00E419A4">
        <w:fldChar w:fldCharType="end"/>
      </w:r>
      <w:r>
        <w:t xml:space="preserve"> CB CBE DFC, the Chief of Air Staff RAAF (left) conferring with General G</w:t>
      </w:r>
      <w:r w:rsidR="00E419A4">
        <w:t>eorge</w:t>
      </w:r>
      <w:r>
        <w:t xml:space="preserve"> C. Kenney</w:t>
      </w:r>
      <w:r w:rsidR="00E419A4">
        <w:fldChar w:fldCharType="begin"/>
      </w:r>
      <w:r w:rsidR="00E419A4">
        <w:instrText xml:space="preserve"> XE "</w:instrText>
      </w:r>
      <w:r w:rsidR="00E419A4" w:rsidRPr="00063B5F">
        <w:instrText>General George C. Kenney</w:instrText>
      </w:r>
      <w:r w:rsidR="00E419A4">
        <w:instrText xml:space="preserve">" </w:instrText>
      </w:r>
      <w:r w:rsidR="00E419A4">
        <w:fldChar w:fldCharType="end"/>
      </w:r>
      <w:r>
        <w:t>, the Commanding General of Far East Air Forces</w:t>
      </w:r>
      <w:r w:rsidR="00E419A4">
        <w:fldChar w:fldCharType="begin"/>
      </w:r>
      <w:r w:rsidR="00E419A4">
        <w:instrText xml:space="preserve"> XE "</w:instrText>
      </w:r>
      <w:r w:rsidR="00E419A4" w:rsidRPr="007D45A7">
        <w:instrText>Far East Air Forces</w:instrText>
      </w:r>
      <w:r w:rsidR="00E419A4">
        <w:instrText xml:space="preserve">" </w:instrText>
      </w:r>
      <w:r w:rsidR="00E419A4">
        <w:fldChar w:fldCharType="end"/>
      </w:r>
      <w:r>
        <w:t xml:space="preserve"> (right) during AVM Jones</w:t>
      </w:r>
      <w:r w:rsidR="001755AD">
        <w:fldChar w:fldCharType="begin"/>
      </w:r>
      <w:r w:rsidR="001755AD">
        <w:instrText xml:space="preserve"> XE "</w:instrText>
      </w:r>
      <w:r w:rsidR="001755AD" w:rsidRPr="006765DB">
        <w:instrText>Jones</w:instrText>
      </w:r>
      <w:r w:rsidR="001755AD">
        <w:instrText xml:space="preserve">" </w:instrText>
      </w:r>
      <w:r w:rsidR="001755AD">
        <w:fldChar w:fldCharType="end"/>
      </w:r>
      <w:r>
        <w:t>'s visit to Gen</w:t>
      </w:r>
      <w:r w:rsidR="00F63CD3">
        <w:t>.</w:t>
      </w:r>
      <w:r>
        <w:t xml:space="preserve"> Kenney's Headquarters</w:t>
      </w:r>
      <w:r w:rsidR="00F63CD3">
        <w:t xml:space="preserve"> </w:t>
      </w:r>
      <w:r w:rsidR="00F85E41">
        <w:rPr>
          <w:rStyle w:val="EndnoteReference"/>
        </w:rPr>
        <w:endnoteReference w:id="8"/>
      </w:r>
    </w:p>
    <w:p w14:paraId="0312CC6C" w14:textId="77777777" w:rsidR="00F63CD3" w:rsidRPr="00F63CD3" w:rsidRDefault="00F63CD3" w:rsidP="002D62EA">
      <w:pPr>
        <w:pStyle w:val="Picture"/>
      </w:pPr>
      <w:r w:rsidRPr="00F63CD3">
        <w:rPr>
          <w:noProof/>
          <w:lang w:eastAsia="en-AU"/>
        </w:rPr>
        <w:drawing>
          <wp:inline distT="0" distB="0" distL="0" distR="0" wp14:anchorId="58D8FC58" wp14:editId="1755AF96">
            <wp:extent cx="4558343" cy="33806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1359" cy="3427422"/>
                    </a:xfrm>
                    <a:prstGeom prst="rect">
                      <a:avLst/>
                    </a:prstGeom>
                    <a:noFill/>
                  </pic:spPr>
                </pic:pic>
              </a:graphicData>
            </a:graphic>
          </wp:inline>
        </w:drawing>
      </w:r>
    </w:p>
    <w:p w14:paraId="03390156" w14:textId="77777777" w:rsidR="00A9282C" w:rsidRDefault="002001AD" w:rsidP="002D62EA">
      <w:pPr>
        <w:pStyle w:val="BodyText"/>
        <w:rPr>
          <w:i/>
          <w:sz w:val="22"/>
        </w:rPr>
      </w:pPr>
      <w:r>
        <w:t>In March 1945, having overseen a series of successful operations against the Japanese to Australia's north between 1942</w:t>
      </w:r>
      <w:r w:rsidR="00E419A4">
        <w:t xml:space="preserve"> </w:t>
      </w:r>
      <w:r>
        <w:t>-</w:t>
      </w:r>
      <w:r w:rsidR="00E419A4">
        <w:t xml:space="preserve"> </w:t>
      </w:r>
      <w:r>
        <w:t>1944, Bostock was given responsibility for air support during the invasion of Borneo. General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praised Bostock's command and he was highly regarded for his intellect. The culmination of his wartime career came in September 1945 when he was invited to represent the RAAF at the Japanese surrender in Tokyo Bay</w:t>
      </w:r>
      <w:r w:rsidR="00461BDE">
        <w:fldChar w:fldCharType="begin"/>
      </w:r>
      <w:r w:rsidR="00461BDE">
        <w:instrText xml:space="preserve"> XE "</w:instrText>
      </w:r>
      <w:r w:rsidR="00461BDE" w:rsidRPr="003968AE">
        <w:instrText>Tokyo Bay</w:instrText>
      </w:r>
      <w:r w:rsidR="00461BDE">
        <w:instrText xml:space="preserve">" </w:instrText>
      </w:r>
      <w:r w:rsidR="00461BDE">
        <w:fldChar w:fldCharType="end"/>
      </w:r>
      <w:r>
        <w:t xml:space="preserve">. </w:t>
      </w:r>
      <w:r w:rsidR="00A9282C">
        <w:br w:type="page"/>
      </w:r>
    </w:p>
    <w:p w14:paraId="3CF4F944" w14:textId="05804FBB" w:rsidR="00A05C50" w:rsidRDefault="00CD06CC" w:rsidP="001B00FF">
      <w:pPr>
        <w:pStyle w:val="Caption"/>
      </w:pPr>
      <w:r>
        <w:lastRenderedPageBreak/>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16</w:t>
      </w:r>
      <w:r w:rsidR="00A9282C">
        <w:rPr>
          <w:noProof/>
        </w:rPr>
        <w:fldChar w:fldCharType="end"/>
      </w:r>
      <w:r>
        <w:t>.</w:t>
      </w:r>
      <w:r w:rsidR="000358AE">
        <w:t xml:space="preserve"> </w:t>
      </w:r>
      <w:r>
        <w:t xml:space="preserve">August 1945 - </w:t>
      </w:r>
      <w:r w:rsidRPr="00CD06CC">
        <w:t>Air Vice Marshal W. D. Bostock</w:t>
      </w:r>
      <w:r w:rsidR="00461BDE">
        <w:fldChar w:fldCharType="begin"/>
      </w:r>
      <w:r w:rsidR="00461BDE">
        <w:instrText xml:space="preserve"> XE "</w:instrText>
      </w:r>
      <w:r w:rsidR="00461BDE" w:rsidRPr="00832FA1">
        <w:instrText>Air Vice Marshal W. D. Bostock</w:instrText>
      </w:r>
      <w:r w:rsidR="00461BDE">
        <w:instrText xml:space="preserve">" </w:instrText>
      </w:r>
      <w:r w:rsidR="00461BDE">
        <w:fldChar w:fldCharType="end"/>
      </w:r>
      <w:r w:rsidRPr="00CD06CC">
        <w:t>, Chief of RAAF Operational Command, who is a member of the Australian Official Party proceeding to Tokyo to sign the surrender documents.</w:t>
      </w:r>
      <w:r w:rsidR="000358AE">
        <w:t xml:space="preserve"> </w:t>
      </w:r>
    </w:p>
    <w:p w14:paraId="1D0B78F2" w14:textId="77777777" w:rsidR="00AC2DB2" w:rsidRDefault="00F87CDD" w:rsidP="002D62EA">
      <w:pPr>
        <w:pStyle w:val="Picture"/>
      </w:pPr>
      <w:r>
        <w:rPr>
          <w:noProof/>
          <w:lang w:eastAsia="en-AU"/>
        </w:rPr>
        <w:drawing>
          <wp:inline distT="0" distB="0" distL="0" distR="0" wp14:anchorId="4D3DCB62" wp14:editId="56B049CA">
            <wp:extent cx="2586630" cy="3539509"/>
            <wp:effectExtent l="0" t="0" r="4445" b="3810"/>
            <wp:docPr id="23" name="Picture 23" descr="ma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ter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7858" cy="3554874"/>
                    </a:xfrm>
                    <a:prstGeom prst="rect">
                      <a:avLst/>
                    </a:prstGeom>
                    <a:noFill/>
                    <a:ln>
                      <a:noFill/>
                    </a:ln>
                  </pic:spPr>
                </pic:pic>
              </a:graphicData>
            </a:graphic>
          </wp:inline>
        </w:drawing>
      </w:r>
    </w:p>
    <w:p w14:paraId="5C2BA68B" w14:textId="77777777" w:rsidR="00AC2DB2" w:rsidRDefault="00AC2DB2" w:rsidP="002D62EA">
      <w:pPr>
        <w:pStyle w:val="BodyText"/>
      </w:pPr>
      <w:r>
        <w:t>After the war Bostock ran a grazing property in Victoria and wrote numerous aviation articles for the Herald</w:t>
      </w:r>
      <w:r w:rsidR="002001AD">
        <w:t xml:space="preserve"> newspaper</w:t>
      </w:r>
      <w:r>
        <w:t>. In 1949 he won a seat in the House of Representatives for the Liberal Party which he held until 1958. He had also served on the Australian War Memorial's board of management. He died on 28 April 1968 and was survived by his second wife, Nanette.</w:t>
      </w:r>
    </w:p>
    <w:p w14:paraId="11A0F90B" w14:textId="0C2F2CCE" w:rsidR="00A638A6" w:rsidRDefault="00CD06CC" w:rsidP="001B00FF">
      <w:pPr>
        <w:pStyle w:val="Caption"/>
      </w:pPr>
      <w:r>
        <w:t>Photo</w:t>
      </w:r>
      <w:r w:rsidR="000358AE">
        <w:t xml:space="preserve"> </w:t>
      </w:r>
      <w:r w:rsidR="00A456D1">
        <w:rPr>
          <w:noProof/>
        </w:rPr>
        <w:t>17</w:t>
      </w:r>
      <w:r>
        <w:t xml:space="preserve">. May </w:t>
      </w:r>
      <w:r w:rsidRPr="00CD06CC">
        <w:t>1942</w:t>
      </w:r>
      <w:r>
        <w:t xml:space="preserve"> </w:t>
      </w:r>
      <w:r w:rsidRPr="00CD06CC">
        <w:t>Air Vice-Marshal G. Jones</w:t>
      </w:r>
      <w:r w:rsidR="00461BDE">
        <w:fldChar w:fldCharType="begin"/>
      </w:r>
      <w:r w:rsidR="00461BDE">
        <w:instrText xml:space="preserve"> XE "</w:instrText>
      </w:r>
      <w:r w:rsidR="00461BDE" w:rsidRPr="00253C43">
        <w:instrText>Air Vice-Marshal G. Jones</w:instrText>
      </w:r>
      <w:r w:rsidR="00461BDE">
        <w:instrText xml:space="preserve">" </w:instrText>
      </w:r>
      <w:r w:rsidR="00461BDE">
        <w:fldChar w:fldCharType="end"/>
      </w:r>
      <w:r w:rsidRPr="00CD06CC">
        <w:t xml:space="preserve">, D.F.C. Chief </w:t>
      </w:r>
      <w:r w:rsidR="00A638A6">
        <w:t xml:space="preserve">of </w:t>
      </w:r>
      <w:r w:rsidR="0063356F">
        <w:t>t</w:t>
      </w:r>
      <w:r w:rsidRPr="00CD06CC">
        <w:t xml:space="preserve">he Australian Air Staff, </w:t>
      </w:r>
      <w:r>
        <w:t>w</w:t>
      </w:r>
      <w:r w:rsidRPr="00CD06CC">
        <w:t xml:space="preserve">ith </w:t>
      </w:r>
      <w:r>
        <w:t xml:space="preserve">RAAF </w:t>
      </w:r>
      <w:r w:rsidRPr="00CD06CC">
        <w:t xml:space="preserve">Members </w:t>
      </w:r>
      <w:r w:rsidR="0063356F">
        <w:t>o</w:t>
      </w:r>
      <w:r w:rsidRPr="00CD06CC">
        <w:t>f C-</w:t>
      </w:r>
      <w:r>
        <w:t>i</w:t>
      </w:r>
      <w:r w:rsidRPr="00CD06CC">
        <w:t>n-C Allied Air Forces South West Pacific, Lt. 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Pr="00CD06CC">
        <w:t xml:space="preserve">'s Staff. Left </w:t>
      </w:r>
      <w:r>
        <w:t>t</w:t>
      </w:r>
      <w:r w:rsidRPr="00CD06CC">
        <w:t xml:space="preserve">o </w:t>
      </w:r>
      <w:r w:rsidR="0063356F">
        <w:t>r</w:t>
      </w:r>
      <w:r w:rsidRPr="00CD06CC">
        <w:t>ight: Group Captain C.S. Wiggins,</w:t>
      </w:r>
      <w:r w:rsidR="00461BDE">
        <w:fldChar w:fldCharType="begin"/>
      </w:r>
      <w:r w:rsidR="00461BDE">
        <w:instrText xml:space="preserve"> XE "</w:instrText>
      </w:r>
      <w:r w:rsidR="00461BDE" w:rsidRPr="00253C43">
        <w:instrText>Group Captain C.S. Wiggins,</w:instrText>
      </w:r>
      <w:r w:rsidR="00461BDE">
        <w:instrText xml:space="preserve">" </w:instrText>
      </w:r>
      <w:r w:rsidR="00461BDE">
        <w:fldChar w:fldCharType="end"/>
      </w:r>
      <w:r w:rsidRPr="00CD06CC">
        <w:t xml:space="preserve"> Director Of Communications; Group Captain A.L. Walters</w:t>
      </w:r>
      <w:r w:rsidR="00461BDE">
        <w:fldChar w:fldCharType="begin"/>
      </w:r>
      <w:r w:rsidR="00461BDE">
        <w:instrText xml:space="preserve"> XE "</w:instrText>
      </w:r>
      <w:r w:rsidR="00461BDE" w:rsidRPr="00356259">
        <w:instrText>Captain A.L. Walters</w:instrText>
      </w:r>
      <w:r w:rsidR="00461BDE">
        <w:instrText xml:space="preserve">" </w:instrText>
      </w:r>
      <w:r w:rsidR="00461BDE">
        <w:fldChar w:fldCharType="end"/>
      </w:r>
      <w:r w:rsidRPr="00CD06CC">
        <w:t xml:space="preserve">, Assistant Director </w:t>
      </w:r>
      <w:r w:rsidR="0063356F">
        <w:t>o</w:t>
      </w:r>
      <w:r w:rsidRPr="00CD06CC">
        <w:t>f Operations; Group Captain E. Hancock</w:t>
      </w:r>
      <w:r w:rsidR="00461BDE">
        <w:fldChar w:fldCharType="begin"/>
      </w:r>
      <w:r w:rsidR="00461BDE">
        <w:instrText xml:space="preserve"> XE "</w:instrText>
      </w:r>
      <w:r w:rsidR="00461BDE" w:rsidRPr="00A1348A">
        <w:instrText>Group Captain E. Hancock</w:instrText>
      </w:r>
      <w:r w:rsidR="00461BDE">
        <w:instrText xml:space="preserve">" </w:instrText>
      </w:r>
      <w:r w:rsidR="00461BDE">
        <w:fldChar w:fldCharType="end"/>
      </w:r>
      <w:r w:rsidRPr="00CD06CC">
        <w:t xml:space="preserve">, Assistant Director </w:t>
      </w:r>
      <w:r w:rsidR="0063356F">
        <w:t>o</w:t>
      </w:r>
      <w:r w:rsidRPr="00CD06CC">
        <w:t>f Plans; Air Commodore Hewitt,</w:t>
      </w:r>
      <w:r w:rsidR="00461BDE">
        <w:fldChar w:fldCharType="begin"/>
      </w:r>
      <w:r w:rsidR="00461BDE">
        <w:instrText xml:space="preserve"> XE "</w:instrText>
      </w:r>
      <w:r w:rsidR="00461BDE" w:rsidRPr="00B644DD">
        <w:instrText>Air Commodore Hewitt,</w:instrText>
      </w:r>
      <w:r w:rsidR="00461BDE">
        <w:instrText xml:space="preserve">" </w:instrText>
      </w:r>
      <w:r w:rsidR="00461BDE">
        <w:fldChar w:fldCharType="end"/>
      </w:r>
      <w:r w:rsidRPr="00CD06CC">
        <w:t xml:space="preserve"> Director </w:t>
      </w:r>
      <w:r w:rsidR="0063356F">
        <w:t>o</w:t>
      </w:r>
      <w:r w:rsidRPr="00CD06CC">
        <w:t xml:space="preserve">f Intelligence, </w:t>
      </w:r>
      <w:r w:rsidR="00A638A6">
        <w:t>a</w:t>
      </w:r>
      <w:r w:rsidRPr="00CD06CC">
        <w:t>nd Air Vice-Marshal Jones</w:t>
      </w:r>
      <w:r w:rsidR="00461BDE">
        <w:fldChar w:fldCharType="begin"/>
      </w:r>
      <w:r w:rsidR="00461BDE">
        <w:instrText xml:space="preserve"> XE "</w:instrText>
      </w:r>
      <w:r w:rsidR="00461BDE" w:rsidRPr="00983998">
        <w:instrText>Air Vice-Marshal Jones</w:instrText>
      </w:r>
      <w:r w:rsidR="00461BDE">
        <w:instrText xml:space="preserve">" </w:instrText>
      </w:r>
      <w:r w:rsidR="00461BDE">
        <w:fldChar w:fldCharType="end"/>
      </w:r>
      <w:r w:rsidRPr="00CD06CC">
        <w:t xml:space="preserve"> (Seated).</w:t>
      </w:r>
    </w:p>
    <w:p w14:paraId="677EC69A" w14:textId="77777777" w:rsidR="000358AE" w:rsidRDefault="000358AE" w:rsidP="002D62EA">
      <w:pPr>
        <w:pStyle w:val="Picture"/>
      </w:pPr>
      <w:r>
        <w:t xml:space="preserve"> </w:t>
      </w:r>
      <w:r w:rsidR="00481DE7" w:rsidRPr="00481DE7">
        <w:rPr>
          <w:noProof/>
          <w:lang w:eastAsia="en-AU"/>
        </w:rPr>
        <w:drawing>
          <wp:inline distT="0" distB="0" distL="0" distR="0" wp14:anchorId="440BA665" wp14:editId="0DFB4CA2">
            <wp:extent cx="4398660" cy="292989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6157" cy="2934884"/>
                    </a:xfrm>
                    <a:prstGeom prst="rect">
                      <a:avLst/>
                    </a:prstGeom>
                    <a:noFill/>
                  </pic:spPr>
                </pic:pic>
              </a:graphicData>
            </a:graphic>
          </wp:inline>
        </w:drawing>
      </w:r>
    </w:p>
    <w:p w14:paraId="0595F736" w14:textId="77777777" w:rsidR="009019BE" w:rsidRDefault="009019BE">
      <w:pPr>
        <w:rPr>
          <w:iCs/>
          <w:spacing w:val="-5"/>
          <w:sz w:val="24"/>
          <w:szCs w:val="24"/>
        </w:rPr>
      </w:pPr>
    </w:p>
    <w:p w14:paraId="6539905B" w14:textId="77777777" w:rsidR="00CD2BDE" w:rsidRDefault="00CD2BDE">
      <w:pPr>
        <w:pStyle w:val="Heading7"/>
        <w:framePr w:wrap="around"/>
      </w:pPr>
      <w:r>
        <w:lastRenderedPageBreak/>
        <w:t>Avgas Demand</w:t>
      </w:r>
    </w:p>
    <w:p w14:paraId="6C63E6AC" w14:textId="1D3DF6F1" w:rsidR="0040764C" w:rsidRDefault="002578CF" w:rsidP="002D62EA">
      <w:pPr>
        <w:pStyle w:val="BodyText"/>
      </w:pPr>
      <w:r>
        <w:t xml:space="preserve">During the war years all of the </w:t>
      </w:r>
      <w:r w:rsidR="00941B8F">
        <w:t>a</w:t>
      </w:r>
      <w:r>
        <w:t>viation gasoline supplies would initially come from the Dutch East Indies</w:t>
      </w:r>
      <w:r w:rsidR="002175B3">
        <w:fldChar w:fldCharType="begin"/>
      </w:r>
      <w:r w:rsidR="002175B3">
        <w:instrText xml:space="preserve"> XE "</w:instrText>
      </w:r>
      <w:r w:rsidR="002175B3" w:rsidRPr="00715B8D">
        <w:rPr>
          <w:lang w:val="en"/>
        </w:rPr>
        <w:instrText>Dutch East Indies</w:instrText>
      </w:r>
      <w:r w:rsidR="002175B3">
        <w:instrText xml:space="preserve">" </w:instrText>
      </w:r>
      <w:r w:rsidR="002175B3">
        <w:fldChar w:fldCharType="end"/>
      </w:r>
      <w:r>
        <w:t xml:space="preserve"> and Borneo</w:t>
      </w:r>
      <w:r w:rsidR="00941B8F">
        <w:t xml:space="preserve">, </w:t>
      </w:r>
      <w:r>
        <w:t>and then after December 1941 come from primarily the United States, with a limited supply from the Middle East.</w:t>
      </w:r>
      <w:r w:rsidR="000358AE">
        <w:t xml:space="preserve"> </w:t>
      </w:r>
      <w:r w:rsidR="00531EFE">
        <w:t xml:space="preserve">There would be much demand for avgas as the various operations which would be required – operations such as </w:t>
      </w:r>
      <w:r w:rsidR="009019BE" w:rsidRPr="0040764C">
        <w:t>‘</w:t>
      </w:r>
      <w:r w:rsidR="009C415B" w:rsidRPr="0040764C">
        <w:t>Operation Cartwheel</w:t>
      </w:r>
      <w:r w:rsidR="00BB2C43">
        <w:fldChar w:fldCharType="begin"/>
      </w:r>
      <w:r w:rsidR="00BB2C43">
        <w:instrText xml:space="preserve"> XE "</w:instrText>
      </w:r>
      <w:r w:rsidR="00BB2C43" w:rsidRPr="00555B0B">
        <w:instrText>Operation Cartwheel</w:instrText>
      </w:r>
      <w:r w:rsidR="00BB2C43">
        <w:instrText xml:space="preserve">" </w:instrText>
      </w:r>
      <w:r w:rsidR="00BB2C43">
        <w:fldChar w:fldCharType="end"/>
      </w:r>
      <w:r w:rsidR="009019BE" w:rsidRPr="0040764C">
        <w:t>’</w:t>
      </w:r>
      <w:r w:rsidR="009C415B" w:rsidRPr="0040764C">
        <w:t xml:space="preserve"> (1943–1944)</w:t>
      </w:r>
      <w:r w:rsidR="002504E6" w:rsidRPr="0040764C">
        <w:rPr>
          <w:rStyle w:val="EndnoteReference"/>
        </w:rPr>
        <w:endnoteReference w:id="9"/>
      </w:r>
      <w:r w:rsidR="0040764C" w:rsidRPr="0040764C">
        <w:t xml:space="preserve"> </w:t>
      </w:r>
      <w:r w:rsidR="0040764C">
        <w:t xml:space="preserve">which is described in other publications. </w:t>
      </w:r>
    </w:p>
    <w:p w14:paraId="4F9538BD" w14:textId="77777777" w:rsidR="00A43FA0" w:rsidRDefault="009019BE" w:rsidP="002D62EA">
      <w:pPr>
        <w:pStyle w:val="BodyText"/>
      </w:pPr>
      <w:r w:rsidRPr="0040764C">
        <w:t>‘</w:t>
      </w:r>
      <w:r w:rsidR="00A43FA0" w:rsidRPr="0040764C">
        <w:t>Operation Cartwheel</w:t>
      </w:r>
      <w:r w:rsidRPr="0040764C">
        <w:t xml:space="preserve">’ </w:t>
      </w:r>
      <w:r w:rsidR="00A43FA0" w:rsidRPr="0040764C">
        <w:t>(1943–1944) was the major military strategy for the Allies in the broad</w:t>
      </w:r>
      <w:r w:rsidRPr="0040764C">
        <w:t xml:space="preserve"> </w:t>
      </w:r>
      <w:r w:rsidR="00A43FA0" w:rsidRPr="0040764C">
        <w:t>theat</w:t>
      </w:r>
      <w:r w:rsidRPr="0040764C">
        <w:t>re</w:t>
      </w:r>
      <w:r w:rsidR="00A43FA0" w:rsidRPr="0040764C">
        <w:t xml:space="preserve"> of World War</w:t>
      </w:r>
      <w:r w:rsidRPr="0040764C">
        <w:t>.</w:t>
      </w:r>
      <w:r w:rsidR="000358AE">
        <w:t xml:space="preserve"> </w:t>
      </w:r>
      <w:r w:rsidR="00A43FA0" w:rsidRPr="0040764C">
        <w:t>Cartwheel was a twin-axis of advance operation, aimed at militarily neutralizing the major Japanese base at Rabaul</w:t>
      </w:r>
      <w:r w:rsidR="00120407">
        <w:fldChar w:fldCharType="begin"/>
      </w:r>
      <w:r w:rsidR="00120407">
        <w:instrText xml:space="preserve"> XE "</w:instrText>
      </w:r>
      <w:r w:rsidR="00120407" w:rsidRPr="00D05599">
        <w:rPr>
          <w:i/>
        </w:rPr>
        <w:instrText>Rabaul</w:instrText>
      </w:r>
      <w:r w:rsidR="00120407">
        <w:instrText xml:space="preserve">" </w:instrText>
      </w:r>
      <w:r w:rsidR="00120407">
        <w:fldChar w:fldCharType="end"/>
      </w:r>
      <w:r w:rsidR="00A43FA0" w:rsidRPr="0040764C">
        <w:t>. The operation was directed by the Supreme Allied Commander in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rsidR="00A43FA0" w:rsidRPr="0040764C">
        <w:t xml:space="preserve"> (SWPA), General Douglas MacArthur</w:t>
      </w:r>
      <w:r w:rsidR="00461BDE">
        <w:fldChar w:fldCharType="begin"/>
      </w:r>
      <w:r w:rsidR="00461BDE">
        <w:instrText xml:space="preserve"> XE "</w:instrText>
      </w:r>
      <w:r w:rsidR="00461BDE" w:rsidRPr="00747A7E">
        <w:instrText>General Douglas MacArthur</w:instrText>
      </w:r>
      <w:r w:rsidR="00461BDE">
        <w:instrText xml:space="preserve">" </w:instrText>
      </w:r>
      <w:r w:rsidR="00461BDE">
        <w:fldChar w:fldCharType="end"/>
      </w:r>
      <w:r w:rsidR="00A43FA0" w:rsidRPr="0040764C">
        <w:t>, whose forces advanced along the northeast coast of New Guinea and occupied nearby islands. Allied forces from the Pacific Ocean Areas command, under Admiral Chester W. Nimitz, advanced through the Solomon Islands</w:t>
      </w:r>
      <w:r w:rsidR="002C1017">
        <w:fldChar w:fldCharType="begin"/>
      </w:r>
      <w:r w:rsidR="002C1017">
        <w:instrText xml:space="preserve"> XE "</w:instrText>
      </w:r>
      <w:r w:rsidR="002C1017" w:rsidRPr="009C0E07">
        <w:rPr>
          <w:i/>
        </w:rPr>
        <w:instrText>Solomon Islands</w:instrText>
      </w:r>
      <w:r w:rsidR="002C1017">
        <w:instrText xml:space="preserve">" </w:instrText>
      </w:r>
      <w:r w:rsidR="002C1017">
        <w:fldChar w:fldCharType="end"/>
      </w:r>
      <w:r w:rsidR="00A43FA0" w:rsidRPr="0040764C">
        <w:t xml:space="preserve"> towards Bougainville</w:t>
      </w:r>
      <w:r w:rsidR="00461BDE">
        <w:fldChar w:fldCharType="begin"/>
      </w:r>
      <w:r w:rsidR="00461BDE">
        <w:instrText xml:space="preserve"> XE "</w:instrText>
      </w:r>
      <w:r w:rsidR="00461BDE" w:rsidRPr="0018344C">
        <w:instrText>Bougainville</w:instrText>
      </w:r>
      <w:r w:rsidR="00461BDE">
        <w:instrText xml:space="preserve">" </w:instrText>
      </w:r>
      <w:r w:rsidR="00461BDE">
        <w:fldChar w:fldCharType="end"/>
      </w:r>
      <w:r w:rsidR="00A43FA0" w:rsidRPr="0040764C">
        <w:t>. The Allied forces involved were from the United States</w:t>
      </w:r>
      <w:r w:rsidR="0019279B">
        <w:fldChar w:fldCharType="begin"/>
      </w:r>
      <w:r w:rsidR="0019279B">
        <w:instrText xml:space="preserve"> XE "</w:instrText>
      </w:r>
      <w:r w:rsidR="0019279B" w:rsidRPr="00843EB6">
        <w:instrText>United States</w:instrText>
      </w:r>
      <w:r w:rsidR="0019279B">
        <w:instrText xml:space="preserve">" </w:instrText>
      </w:r>
      <w:r w:rsidR="0019279B">
        <w:fldChar w:fldCharType="end"/>
      </w:r>
      <w:r w:rsidR="00A43FA0" w:rsidRPr="0040764C">
        <w:t>, Australia</w:t>
      </w:r>
      <w:r w:rsidR="0019279B">
        <w:fldChar w:fldCharType="begin"/>
      </w:r>
      <w:r w:rsidR="0019279B">
        <w:instrText xml:space="preserve"> XE "</w:instrText>
      </w:r>
      <w:r w:rsidR="0019279B" w:rsidRPr="00AA20FF">
        <w:instrText>Australia</w:instrText>
      </w:r>
      <w:r w:rsidR="0019279B">
        <w:instrText xml:space="preserve">" </w:instrText>
      </w:r>
      <w:r w:rsidR="0019279B">
        <w:fldChar w:fldCharType="end"/>
      </w:r>
      <w:r w:rsidR="00A43FA0" w:rsidRPr="0040764C">
        <w:t>, New Zealand</w:t>
      </w:r>
      <w:r w:rsidR="0019279B">
        <w:fldChar w:fldCharType="begin"/>
      </w:r>
      <w:r w:rsidR="0019279B">
        <w:instrText xml:space="preserve"> XE "</w:instrText>
      </w:r>
      <w:r w:rsidR="0019279B" w:rsidRPr="007F1095">
        <w:instrText>New Zealand</w:instrText>
      </w:r>
      <w:r w:rsidR="0019279B">
        <w:instrText xml:space="preserve">" </w:instrText>
      </w:r>
      <w:r w:rsidR="0019279B">
        <w:fldChar w:fldCharType="end"/>
      </w:r>
      <w:r w:rsidR="00A43FA0" w:rsidRPr="0040764C">
        <w:t>, the Netherlands</w:t>
      </w:r>
      <w:r w:rsidR="0019279B">
        <w:fldChar w:fldCharType="begin"/>
      </w:r>
      <w:r w:rsidR="0019279B">
        <w:instrText xml:space="preserve"> XE "</w:instrText>
      </w:r>
      <w:r w:rsidR="0019279B" w:rsidRPr="00645C9A">
        <w:instrText>Netherlands</w:instrText>
      </w:r>
      <w:r w:rsidR="0019279B">
        <w:instrText xml:space="preserve">" </w:instrText>
      </w:r>
      <w:r w:rsidR="0019279B">
        <w:fldChar w:fldCharType="end"/>
      </w:r>
      <w:r w:rsidR="00A43FA0" w:rsidRPr="0040764C">
        <w:t xml:space="preserve"> and various Pacific Islands.</w:t>
      </w:r>
    </w:p>
    <w:p w14:paraId="2AAE8600" w14:textId="77777777" w:rsidR="0007023F" w:rsidRDefault="0007023F" w:rsidP="0007023F">
      <w:pPr>
        <w:pStyle w:val="Heading1"/>
      </w:pPr>
      <w:bookmarkStart w:id="5" w:name="_Toc22575621"/>
      <w:r>
        <w:t>Command &amp; Supply</w:t>
      </w:r>
      <w:r>
        <w:rPr>
          <w:rStyle w:val="EndnoteReference"/>
        </w:rPr>
        <w:endnoteReference w:id="10"/>
      </w:r>
      <w:bookmarkEnd w:id="5"/>
    </w:p>
    <w:p w14:paraId="04577197" w14:textId="77777777" w:rsidR="0007023F" w:rsidRDefault="00FE3DA3" w:rsidP="002D62EA">
      <w:pPr>
        <w:pStyle w:val="BodyText"/>
      </w:pPr>
      <w:r>
        <w:t xml:space="preserve">US </w:t>
      </w:r>
      <w:r w:rsidR="0007023F" w:rsidRPr="00277677">
        <w:t>G</w:t>
      </w:r>
      <w:r w:rsidR="00EC42F6">
        <w:t xml:space="preserve">eneral </w:t>
      </w:r>
      <w:r w:rsidR="0007023F" w:rsidRPr="00277677">
        <w:t>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0007023F" w:rsidRPr="00277677">
        <w:t xml:space="preserve"> had again become one of the central military figures in Australia at the end of February </w:t>
      </w:r>
      <w:r w:rsidR="00A82255">
        <w:t xml:space="preserve">1942 </w:t>
      </w:r>
      <w:r w:rsidR="0007023F" w:rsidRPr="00277677">
        <w:t>when, on the eve of the dissolution of ABDA Command</w:t>
      </w:r>
      <w:r w:rsidR="00BB2C43">
        <w:fldChar w:fldCharType="begin"/>
      </w:r>
      <w:r w:rsidR="00BB2C43">
        <w:instrText xml:space="preserve"> XE "</w:instrText>
      </w:r>
      <w:r w:rsidR="00BB2C43" w:rsidRPr="00A624AF">
        <w:instrText>ABDA Command</w:instrText>
      </w:r>
      <w:r w:rsidR="00BB2C43">
        <w:instrText xml:space="preserve">" </w:instrText>
      </w:r>
      <w:r w:rsidR="00BB2C43">
        <w:fldChar w:fldCharType="end"/>
      </w:r>
      <w:r w:rsidR="0066295D">
        <w:t xml:space="preserve"> (ABDA stood for </w:t>
      </w:r>
      <w:r w:rsidR="0066295D" w:rsidRPr="0066295D">
        <w:t>American, British, Dutch and Australian</w:t>
      </w:r>
      <w:r w:rsidR="0066295D">
        <w:t>)</w:t>
      </w:r>
      <w:r w:rsidR="0007023F" w:rsidRPr="00277677">
        <w:t>, he had resumed the role of Commanding</w:t>
      </w:r>
      <w:r w:rsidR="000B606F">
        <w:t xml:space="preserve"> </w:t>
      </w:r>
      <w:r w:rsidR="0007023F" w:rsidRPr="00277677">
        <w:t>General, United States Army Forces in Australia (USAFIA</w:t>
      </w:r>
      <w:r w:rsidR="00BA1B40">
        <w:fldChar w:fldCharType="begin"/>
      </w:r>
      <w:r w:rsidR="00BA1B40">
        <w:instrText xml:space="preserve"> XE "</w:instrText>
      </w:r>
      <w:r w:rsidR="00BA1B40" w:rsidRPr="00C83F74">
        <w:instrText>USAFIA</w:instrText>
      </w:r>
      <w:r w:rsidR="00BA1B40">
        <w:instrText xml:space="preserve">" </w:instrText>
      </w:r>
      <w:r w:rsidR="00BA1B40">
        <w:fldChar w:fldCharType="end"/>
      </w:r>
      <w:r w:rsidR="00396DD0" w:rsidRPr="00277677">
        <w:t>).</w:t>
      </w:r>
      <w:r w:rsidR="0007023F" w:rsidRPr="00277677">
        <w:t xml:space="preserve"> His first task was to reorganise these forces and prepare them for combat and to do everything possible to strengthen the defences of the Commonwealth. He is quoted as saying at this time that it was necessary to build up the defence of Australia to make it "a second England", and he had already ordered radio direction finding equipment, anti-aircraft guns and even barrage balloons. In the light of the enemy's capacity to divert their strong carrier forces to attack almost any part of the Australian coastline, his plan was to base air units at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0007023F" w:rsidRPr="00277677">
        <w:t>, Townsville</w:t>
      </w:r>
      <w:r w:rsidR="00BB2C43">
        <w:fldChar w:fldCharType="begin"/>
      </w:r>
      <w:r w:rsidR="00BB2C43">
        <w:instrText xml:space="preserve"> XE "</w:instrText>
      </w:r>
      <w:r w:rsidR="00BB2C43" w:rsidRPr="00A4128F">
        <w:instrText>Townsville</w:instrText>
      </w:r>
      <w:r w:rsidR="00BB2C43">
        <w:instrText xml:space="preserve">" </w:instrText>
      </w:r>
      <w:r w:rsidR="00BB2C43">
        <w:fldChar w:fldCharType="end"/>
      </w:r>
      <w:r w:rsidR="0007023F" w:rsidRPr="00277677">
        <w:t>, Brisbane</w:t>
      </w:r>
      <w:r w:rsidR="00BB2C43">
        <w:fldChar w:fldCharType="begin"/>
      </w:r>
      <w:r w:rsidR="00BB2C43">
        <w:instrText xml:space="preserve"> XE "</w:instrText>
      </w:r>
      <w:r w:rsidR="00BB2C43" w:rsidRPr="00C15CFA">
        <w:instrText>Brisbane</w:instrText>
      </w:r>
      <w:r w:rsidR="00BB2C43">
        <w:instrText xml:space="preserve">" </w:instrText>
      </w:r>
      <w:r w:rsidR="00BB2C43">
        <w:fldChar w:fldCharType="end"/>
      </w:r>
      <w:r w:rsidR="0007023F" w:rsidRPr="00277677">
        <w:t>, Sydney</w:t>
      </w:r>
      <w:r w:rsidR="00BB2C43">
        <w:fldChar w:fldCharType="begin"/>
      </w:r>
      <w:r w:rsidR="00BB2C43">
        <w:instrText xml:space="preserve"> XE "</w:instrText>
      </w:r>
      <w:r w:rsidR="00BB2C43" w:rsidRPr="009817DA">
        <w:instrText>Sydney</w:instrText>
      </w:r>
      <w:r w:rsidR="00BB2C43">
        <w:instrText xml:space="preserve">" </w:instrText>
      </w:r>
      <w:r w:rsidR="00BB2C43">
        <w:fldChar w:fldCharType="end"/>
      </w:r>
      <w:r w:rsidR="0007023F" w:rsidRPr="00277677">
        <w:t>, Melbourne</w:t>
      </w:r>
      <w:r w:rsidR="00BB2C43">
        <w:fldChar w:fldCharType="begin"/>
      </w:r>
      <w:r w:rsidR="00BB2C43">
        <w:instrText xml:space="preserve"> XE "</w:instrText>
      </w:r>
      <w:r w:rsidR="00BB2C43" w:rsidRPr="00A43D5A">
        <w:instrText>Melbourne</w:instrText>
      </w:r>
      <w:r w:rsidR="00BB2C43">
        <w:instrText xml:space="preserve">" </w:instrText>
      </w:r>
      <w:r w:rsidR="00BB2C43">
        <w:fldChar w:fldCharType="end"/>
      </w:r>
      <w:r w:rsidR="0007023F" w:rsidRPr="00277677">
        <w:t>, Adelaide</w:t>
      </w:r>
      <w:r w:rsidR="00BB2C43">
        <w:fldChar w:fldCharType="begin"/>
      </w:r>
      <w:r w:rsidR="00BB2C43">
        <w:instrText xml:space="preserve"> XE "</w:instrText>
      </w:r>
      <w:r w:rsidR="00BB2C43" w:rsidRPr="00141088">
        <w:instrText>Adelaide</w:instrText>
      </w:r>
      <w:r w:rsidR="00BB2C43">
        <w:instrText xml:space="preserve">" </w:instrText>
      </w:r>
      <w:r w:rsidR="00BB2C43">
        <w:fldChar w:fldCharType="end"/>
      </w:r>
      <w:r w:rsidR="0007023F" w:rsidRPr="00277677">
        <w:t xml:space="preserve"> and Perth</w:t>
      </w:r>
      <w:r w:rsidR="00BB2C43">
        <w:fldChar w:fldCharType="begin"/>
      </w:r>
      <w:r w:rsidR="00BB2C43">
        <w:instrText xml:space="preserve"> XE "</w:instrText>
      </w:r>
      <w:r w:rsidR="00BB2C43" w:rsidRPr="005B41CB">
        <w:instrText>Perth</w:instrText>
      </w:r>
      <w:r w:rsidR="00BB2C43">
        <w:instrText xml:space="preserve">" </w:instrText>
      </w:r>
      <w:r w:rsidR="00BB2C43">
        <w:fldChar w:fldCharType="end"/>
      </w:r>
      <w:r w:rsidR="0007023F" w:rsidRPr="00277677">
        <w:t xml:space="preserve">; he would need, he estimated, a strength of 3 groups of heavy bombers (each of 4 squadrons), 3 of medium and 3 of light </w:t>
      </w:r>
      <w:r w:rsidR="00396DD0" w:rsidRPr="00277677">
        <w:t>bombers;</w:t>
      </w:r>
      <w:r w:rsidR="0007023F" w:rsidRPr="00277677">
        <w:t xml:space="preserve"> 6 groups of fighter aircraft and 3 of transport aircraft, plus 2 air depot groups and 2 aviation engineer battalions</w:t>
      </w:r>
      <w:r w:rsidR="002F3E77">
        <w:t>.</w:t>
      </w:r>
      <w:r w:rsidR="0007023F" w:rsidRPr="00277677">
        <w:t xml:space="preserve"> But there were allocated to him only 2 groups of heavy, 2 of medium and one of light bombers, and 3 groups of fighters.</w:t>
      </w:r>
    </w:p>
    <w:p w14:paraId="29AD5B30" w14:textId="77777777" w:rsidR="000B606F" w:rsidRDefault="0007023F" w:rsidP="002D62EA">
      <w:pPr>
        <w:pStyle w:val="BodyText"/>
      </w:pPr>
      <w:r w:rsidRPr="00277677">
        <w:t xml:space="preserve">The American aircraft actually available were either survivors from Java or in units not yet fully </w:t>
      </w:r>
      <w:r w:rsidR="00325695" w:rsidRPr="00277677">
        <w:t xml:space="preserve">organised. The transport </w:t>
      </w:r>
      <w:r w:rsidR="001C1A28">
        <w:t>ship ‘</w:t>
      </w:r>
      <w:r w:rsidR="00325695" w:rsidRPr="001C1A28">
        <w:t>Abbekerk</w:t>
      </w:r>
      <w:r w:rsidR="00BB2C43">
        <w:fldChar w:fldCharType="begin"/>
      </w:r>
      <w:r w:rsidR="00BB2C43">
        <w:instrText xml:space="preserve"> XE "</w:instrText>
      </w:r>
      <w:r w:rsidR="00BB2C43" w:rsidRPr="007A43FE">
        <w:instrText>Abbekerk</w:instrText>
      </w:r>
      <w:r w:rsidR="00BB2C43">
        <w:instrText xml:space="preserve">" </w:instrText>
      </w:r>
      <w:r w:rsidR="00BB2C43">
        <w:fldChar w:fldCharType="end"/>
      </w:r>
      <w:r w:rsidR="001C1A28">
        <w:t>’</w:t>
      </w:r>
      <w:r w:rsidR="00325695" w:rsidRPr="00277677">
        <w:rPr>
          <w:i/>
        </w:rPr>
        <w:t xml:space="preserve"> </w:t>
      </w:r>
      <w:r w:rsidR="00325695" w:rsidRPr="00277677">
        <w:t>had reached Fremantle</w:t>
      </w:r>
      <w:r w:rsidR="00BB2C43">
        <w:fldChar w:fldCharType="begin"/>
      </w:r>
      <w:r w:rsidR="00BB2C43">
        <w:instrText xml:space="preserve"> XE "</w:instrText>
      </w:r>
      <w:r w:rsidR="00BB2C43" w:rsidRPr="00A375A4">
        <w:instrText>Fremantle</w:instrText>
      </w:r>
      <w:r w:rsidR="00BB2C43">
        <w:instrText xml:space="preserve">" </w:instrText>
      </w:r>
      <w:r w:rsidR="00BB2C43">
        <w:fldChar w:fldCharType="end"/>
      </w:r>
      <w:r w:rsidR="00325695" w:rsidRPr="00277677">
        <w:t xml:space="preserve"> on 5</w:t>
      </w:r>
      <w:r w:rsidR="00325695" w:rsidRPr="001C1A28">
        <w:rPr>
          <w:vertAlign w:val="superscript"/>
        </w:rPr>
        <w:t>th</w:t>
      </w:r>
      <w:r w:rsidR="00325695" w:rsidRPr="00277677">
        <w:t xml:space="preserve"> March after a hazardous voyage from Tjilatjap</w:t>
      </w:r>
      <w:r w:rsidR="00BB2C43">
        <w:fldChar w:fldCharType="begin"/>
      </w:r>
      <w:r w:rsidR="00BB2C43">
        <w:instrText xml:space="preserve"> XE "</w:instrText>
      </w:r>
      <w:r w:rsidR="00BB2C43" w:rsidRPr="003C0FA9">
        <w:instrText>Tjilatjap</w:instrText>
      </w:r>
      <w:r w:rsidR="00BB2C43">
        <w:instrText xml:space="preserve">" </w:instrText>
      </w:r>
      <w:r w:rsidR="00BB2C43">
        <w:fldChar w:fldCharType="end"/>
      </w:r>
      <w:r w:rsidR="00325695" w:rsidRPr="00277677">
        <w:t xml:space="preserve"> with some of the ground staffs of Nos. </w:t>
      </w:r>
      <w:r w:rsidRPr="00277677">
        <w:t xml:space="preserve">7 and 19 Bombardment </w:t>
      </w:r>
      <w:r w:rsidR="00325695" w:rsidRPr="00277677">
        <w:t>Group</w:t>
      </w:r>
      <w:r w:rsidR="00BB2C43">
        <w:fldChar w:fldCharType="begin"/>
      </w:r>
      <w:r w:rsidR="00BB2C43">
        <w:instrText xml:space="preserve"> XE "</w:instrText>
      </w:r>
      <w:r w:rsidR="00BB2C43" w:rsidRPr="004A4739">
        <w:instrText>19 Bombardment Group</w:instrText>
      </w:r>
      <w:r w:rsidR="00BB2C43">
        <w:instrText xml:space="preserve">" </w:instrText>
      </w:r>
      <w:r w:rsidR="00BB2C43">
        <w:fldChar w:fldCharType="end"/>
      </w:r>
      <w:r w:rsidR="00325695" w:rsidRPr="00277677">
        <w:t xml:space="preserve">s. </w:t>
      </w:r>
      <w:r w:rsidRPr="00277677">
        <w:t>Less than a fortnight later these two groups were reorganised as one</w:t>
      </w:r>
      <w:r w:rsidR="000B606F">
        <w:t xml:space="preserve"> </w:t>
      </w:r>
      <w:r w:rsidRPr="00277677">
        <w:t>No. 19</w:t>
      </w:r>
      <w:r w:rsidR="000B606F">
        <w:t xml:space="preserve"> </w:t>
      </w:r>
      <w:r w:rsidRPr="00277677">
        <w:t>with 14 Flying Fortresses</w:t>
      </w:r>
      <w:r w:rsidR="00BB2C43">
        <w:fldChar w:fldCharType="begin"/>
      </w:r>
      <w:r w:rsidR="00BB2C43">
        <w:instrText xml:space="preserve"> XE "</w:instrText>
      </w:r>
      <w:r w:rsidR="00BB2C43" w:rsidRPr="001F5E9F">
        <w:instrText>Flying Fortresses</w:instrText>
      </w:r>
      <w:r w:rsidR="00BB2C43">
        <w:instrText xml:space="preserve">" </w:instrText>
      </w:r>
      <w:r w:rsidR="00BB2C43">
        <w:fldChar w:fldCharType="end"/>
      </w:r>
      <w:r w:rsidRPr="00277677">
        <w:t xml:space="preserve"> that had been able to fly into Broome</w:t>
      </w:r>
      <w:r w:rsidR="00BB2C43">
        <w:fldChar w:fldCharType="begin"/>
      </w:r>
      <w:r w:rsidR="00BB2C43">
        <w:instrText xml:space="preserve"> XE "</w:instrText>
      </w:r>
      <w:r w:rsidR="00BB2C43" w:rsidRPr="00091EE2">
        <w:instrText>Broome</w:instrText>
      </w:r>
      <w:r w:rsidR="00BB2C43">
        <w:instrText xml:space="preserve">" </w:instrText>
      </w:r>
      <w:r w:rsidR="00BB2C43">
        <w:fldChar w:fldCharType="end"/>
      </w:r>
      <w:r w:rsidRPr="00277677">
        <w:t xml:space="preserve"> from Java</w:t>
      </w:r>
      <w:r w:rsidR="00BB2C43">
        <w:fldChar w:fldCharType="begin"/>
      </w:r>
      <w:r w:rsidR="00BB2C43">
        <w:instrText xml:space="preserve"> XE "</w:instrText>
      </w:r>
      <w:r w:rsidR="00BB2C43" w:rsidRPr="009B142A">
        <w:instrText>Java</w:instrText>
      </w:r>
      <w:r w:rsidR="00BB2C43">
        <w:instrText xml:space="preserve">" </w:instrText>
      </w:r>
      <w:r w:rsidR="00BB2C43">
        <w:fldChar w:fldCharType="end"/>
      </w:r>
      <w:r w:rsidRPr="00277677">
        <w:t xml:space="preserve">, plus the ground echelons that had come by sea. This group also absorbed the 12 Fortresses from the former naval task force that had been operating from Townsville under RAAF control. A second heavy bombardment group, No. 43, had been allotted for service in Australia and its ground staff had already arrived, but a long wait for their aircraft was inevitable. </w:t>
      </w:r>
    </w:p>
    <w:p w14:paraId="7A901627" w14:textId="77777777" w:rsidR="00D213A3" w:rsidRPr="000B606F" w:rsidRDefault="00D213A3" w:rsidP="002D62EA">
      <w:pPr>
        <w:pStyle w:val="BodyText"/>
      </w:pPr>
      <w:r w:rsidRPr="000B606F">
        <w:t>On 18</w:t>
      </w:r>
      <w:r w:rsidRPr="001C1A28">
        <w:rPr>
          <w:vertAlign w:val="superscript"/>
        </w:rPr>
        <w:t>th</w:t>
      </w:r>
      <w:r w:rsidRPr="000B606F">
        <w:t xml:space="preserve"> March 1942 American units in Australia had in commission only 39 bombers (12 heavy and 27 dive bombers) and 177 fighters comprising 85 </w:t>
      </w:r>
      <w:r w:rsidR="001C1A28">
        <w:t xml:space="preserve">Bell </w:t>
      </w:r>
      <w:r w:rsidRPr="000B606F">
        <w:t>Airacobras</w:t>
      </w:r>
      <w:r w:rsidR="0019279B">
        <w:fldChar w:fldCharType="begin"/>
      </w:r>
      <w:r w:rsidR="0019279B">
        <w:instrText xml:space="preserve"> XE "</w:instrText>
      </w:r>
      <w:r w:rsidR="0019279B" w:rsidRPr="00CB3704">
        <w:instrText>Bell Airacobras</w:instrText>
      </w:r>
      <w:r w:rsidR="0019279B">
        <w:instrText xml:space="preserve">" </w:instrText>
      </w:r>
      <w:r w:rsidR="0019279B">
        <w:fldChar w:fldCharType="end"/>
      </w:r>
      <w:r w:rsidRPr="000B606F">
        <w:t xml:space="preserve"> (33 P-39</w:t>
      </w:r>
      <w:r w:rsidR="0019279B">
        <w:fldChar w:fldCharType="begin"/>
      </w:r>
      <w:r w:rsidR="0019279B">
        <w:instrText xml:space="preserve"> XE "</w:instrText>
      </w:r>
      <w:r w:rsidR="0019279B" w:rsidRPr="00DB7259">
        <w:instrText>P-39</w:instrText>
      </w:r>
      <w:r w:rsidR="0019279B">
        <w:instrText xml:space="preserve">" </w:instrText>
      </w:r>
      <w:r w:rsidR="0019279B">
        <w:fldChar w:fldCharType="end"/>
      </w:r>
      <w:r w:rsidRPr="000B606F">
        <w:t>'s and 52 P-400</w:t>
      </w:r>
      <w:r w:rsidR="0019279B">
        <w:fldChar w:fldCharType="begin"/>
      </w:r>
      <w:r w:rsidR="0019279B">
        <w:instrText xml:space="preserve"> XE "</w:instrText>
      </w:r>
      <w:r w:rsidR="0019279B" w:rsidRPr="00557A96">
        <w:instrText>P-400</w:instrText>
      </w:r>
      <w:r w:rsidR="0019279B">
        <w:instrText xml:space="preserve">" </w:instrText>
      </w:r>
      <w:r w:rsidR="0019279B">
        <w:fldChar w:fldCharType="end"/>
      </w:r>
      <w:r w:rsidRPr="000B606F">
        <w:t xml:space="preserve">'s —a lighter-armed version of the P-39) and 92 </w:t>
      </w:r>
      <w:r w:rsidR="001C1A28">
        <w:t xml:space="preserve">Curtiss </w:t>
      </w:r>
      <w:r w:rsidRPr="000B606F">
        <w:t>Kittyhawk</w:t>
      </w:r>
      <w:r w:rsidR="00BB2C43">
        <w:fldChar w:fldCharType="begin"/>
      </w:r>
      <w:r w:rsidR="00BB2C43">
        <w:instrText xml:space="preserve"> XE "</w:instrText>
      </w:r>
      <w:r w:rsidR="00BB2C43" w:rsidRPr="006A1BCF">
        <w:instrText>Curtiss Kittyhawk</w:instrText>
      </w:r>
      <w:r w:rsidR="00BB2C43">
        <w:instrText xml:space="preserve">" </w:instrText>
      </w:r>
      <w:r w:rsidR="00BB2C43">
        <w:fldChar w:fldCharType="end"/>
      </w:r>
      <w:r w:rsidRPr="000B606F">
        <w:t>s. The fighter strength was all that remained of more than 527 that had reached Australia between 23</w:t>
      </w:r>
      <w:r w:rsidRPr="001C1A28">
        <w:rPr>
          <w:vertAlign w:val="superscript"/>
        </w:rPr>
        <w:t>rd</w:t>
      </w:r>
      <w:r w:rsidRPr="000B606F">
        <w:t xml:space="preserve"> December 1941 and 18</w:t>
      </w:r>
      <w:r w:rsidRPr="000B606F">
        <w:rPr>
          <w:vertAlign w:val="superscript"/>
        </w:rPr>
        <w:t>th</w:t>
      </w:r>
      <w:r w:rsidRPr="000B606F">
        <w:t xml:space="preserve"> March 1942. Most of the aircraft were in need of repair and most of the bomber crews in urgent need of rest.</w:t>
      </w:r>
    </w:p>
    <w:p w14:paraId="04AECE95" w14:textId="18B2F678" w:rsidR="00E700B5" w:rsidRPr="00E700B5" w:rsidRDefault="00E700B5" w:rsidP="002D62EA">
      <w:pPr>
        <w:pStyle w:val="BodyText"/>
      </w:pPr>
      <w:r w:rsidRPr="00E700B5">
        <w:t>The supply position for medium and light bombers was much the same.</w:t>
      </w:r>
      <w:r>
        <w:t xml:space="preserve"> </w:t>
      </w:r>
      <w:r w:rsidRPr="00E700B5">
        <w:t>No. 3 (Light) Bombardment Group</w:t>
      </w:r>
      <w:r w:rsidR="00BB2C43">
        <w:fldChar w:fldCharType="begin"/>
      </w:r>
      <w:r w:rsidR="00BB2C43">
        <w:instrText xml:space="preserve"> XE "</w:instrText>
      </w:r>
      <w:r w:rsidR="00BB2C43" w:rsidRPr="00951F8A">
        <w:instrText>No. 3 (Light) Bombardment Group</w:instrText>
      </w:r>
      <w:r w:rsidR="00BB2C43">
        <w:instrText xml:space="preserve">" </w:instrText>
      </w:r>
      <w:r w:rsidR="00BB2C43">
        <w:fldChar w:fldCharType="end"/>
      </w:r>
      <w:r w:rsidRPr="00E700B5">
        <w:t xml:space="preserve">—both aircrews and ground staff—had arrived in Australia and two of its four squadrons (Nos. </w:t>
      </w:r>
      <w:r w:rsidRPr="00E700B5">
        <w:lastRenderedPageBreak/>
        <w:t>13 and 90)</w:t>
      </w:r>
      <w:r w:rsidR="00EC42F6">
        <w:t xml:space="preserve"> </w:t>
      </w:r>
      <w:r w:rsidRPr="00E700B5">
        <w:t>were allotted Mitchell medium bombers which had been intended for</w:t>
      </w:r>
      <w:r>
        <w:t xml:space="preserve"> </w:t>
      </w:r>
      <w:r w:rsidRPr="00E700B5">
        <w:t>Dutch units. No. 89 Squadron</w:t>
      </w:r>
      <w:r w:rsidR="0019279B">
        <w:fldChar w:fldCharType="begin"/>
      </w:r>
      <w:r w:rsidR="0019279B">
        <w:instrText xml:space="preserve"> XE "</w:instrText>
      </w:r>
      <w:r w:rsidR="0019279B" w:rsidRPr="00722455">
        <w:instrText>No. 89 Squadron</w:instrText>
      </w:r>
      <w:r w:rsidR="0019279B">
        <w:instrText xml:space="preserve">" </w:instrText>
      </w:r>
      <w:r w:rsidR="0019279B">
        <w:fldChar w:fldCharType="end"/>
      </w:r>
      <w:r w:rsidRPr="00E700B5">
        <w:t>, while awaiting the arrival of A-20 Boston</w:t>
      </w:r>
      <w:r w:rsidR="0019279B">
        <w:fldChar w:fldCharType="begin"/>
      </w:r>
      <w:r w:rsidR="0019279B">
        <w:instrText xml:space="preserve"> XE "</w:instrText>
      </w:r>
      <w:r w:rsidR="0019279B" w:rsidRPr="000A4FF6">
        <w:instrText>A-20 Boston</w:instrText>
      </w:r>
      <w:r w:rsidR="0019279B">
        <w:instrText xml:space="preserve">" </w:instrText>
      </w:r>
      <w:r w:rsidR="0019279B">
        <w:fldChar w:fldCharType="end"/>
      </w:r>
      <w:r>
        <w:t xml:space="preserve"> </w:t>
      </w:r>
      <w:r w:rsidRPr="00E700B5">
        <w:t>light bombers were engaged in service and maintenance work on No</w:t>
      </w:r>
      <w:r w:rsidR="00277677">
        <w:t>.</w:t>
      </w:r>
      <w:r w:rsidRPr="00E700B5">
        <w:t xml:space="preserve"> 19</w:t>
      </w:r>
      <w:r>
        <w:t xml:space="preserve"> </w:t>
      </w:r>
      <w:r w:rsidRPr="00E700B5">
        <w:t>Group</w:t>
      </w:r>
      <w:r w:rsidR="0019279B">
        <w:fldChar w:fldCharType="begin"/>
      </w:r>
      <w:r w:rsidR="0019279B">
        <w:instrText xml:space="preserve"> XE "</w:instrText>
      </w:r>
      <w:r w:rsidR="0019279B" w:rsidRPr="0049304C">
        <w:instrText>No. 19 Group</w:instrText>
      </w:r>
      <w:r w:rsidR="0019279B">
        <w:instrText xml:space="preserve">" </w:instrText>
      </w:r>
      <w:r w:rsidR="0019279B">
        <w:fldChar w:fldCharType="end"/>
      </w:r>
      <w:r w:rsidRPr="00E700B5">
        <w:t>'s Fortresses at Charters Towers</w:t>
      </w:r>
      <w:r w:rsidR="0019279B">
        <w:fldChar w:fldCharType="begin"/>
      </w:r>
      <w:r w:rsidR="0019279B">
        <w:instrText xml:space="preserve"> XE "</w:instrText>
      </w:r>
      <w:r w:rsidR="0019279B" w:rsidRPr="0015451C">
        <w:instrText>Charters Towers</w:instrText>
      </w:r>
      <w:r w:rsidR="0019279B">
        <w:instrText xml:space="preserve">" </w:instrText>
      </w:r>
      <w:r w:rsidR="0019279B">
        <w:fldChar w:fldCharType="end"/>
      </w:r>
      <w:r w:rsidR="00277677">
        <w:t>.</w:t>
      </w:r>
      <w:r w:rsidRPr="00E700B5">
        <w:t xml:space="preserve"> The group's fourth squadron (No</w:t>
      </w:r>
      <w:r w:rsidR="00277677">
        <w:t>.</w:t>
      </w:r>
      <w:r>
        <w:t xml:space="preserve"> </w:t>
      </w:r>
      <w:r w:rsidRPr="00E700B5">
        <w:t>8) was equipped with 27 Dauntless dive bombers</w:t>
      </w:r>
      <w:r w:rsidR="0019279B">
        <w:fldChar w:fldCharType="begin"/>
      </w:r>
      <w:r w:rsidR="0019279B">
        <w:instrText xml:space="preserve"> XE "</w:instrText>
      </w:r>
      <w:r w:rsidR="0019279B" w:rsidRPr="00504CAA">
        <w:instrText>Dauntless dive bombers</w:instrText>
      </w:r>
      <w:r w:rsidR="0019279B">
        <w:instrText xml:space="preserve">" </w:instrText>
      </w:r>
      <w:r w:rsidR="0019279B">
        <w:fldChar w:fldCharType="end"/>
      </w:r>
      <w:r w:rsidRPr="00E700B5">
        <w:t xml:space="preserve"> which had been maintaining</w:t>
      </w:r>
      <w:r>
        <w:t xml:space="preserve"> </w:t>
      </w:r>
      <w:r w:rsidRPr="00E700B5">
        <w:t>patrols in the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Pr="00E700B5">
        <w:t xml:space="preserve"> area, flown by those members of No. 27</w:t>
      </w:r>
      <w:r>
        <w:t xml:space="preserve"> </w:t>
      </w:r>
      <w:r w:rsidRPr="00E700B5">
        <w:t>Group</w:t>
      </w:r>
      <w:r w:rsidR="0019279B">
        <w:fldChar w:fldCharType="begin"/>
      </w:r>
      <w:r w:rsidR="0019279B">
        <w:instrText xml:space="preserve"> XE "</w:instrText>
      </w:r>
      <w:r w:rsidR="0019279B" w:rsidRPr="00855570">
        <w:instrText>No. 27 Group</w:instrText>
      </w:r>
      <w:r w:rsidR="0019279B">
        <w:instrText xml:space="preserve">" </w:instrText>
      </w:r>
      <w:r w:rsidR="0019279B">
        <w:fldChar w:fldCharType="end"/>
      </w:r>
      <w:r w:rsidRPr="00E700B5">
        <w:t xml:space="preserve"> who </w:t>
      </w:r>
      <w:r w:rsidR="00FA6614" w:rsidRPr="00E700B5">
        <w:t>had</w:t>
      </w:r>
      <w:r w:rsidRPr="00E700B5">
        <w:t xml:space="preserve"> escaped from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Pr="00E700B5">
        <w:t>. These experienced airmen</w:t>
      </w:r>
      <w:r>
        <w:t xml:space="preserve"> </w:t>
      </w:r>
      <w:r w:rsidRPr="00E700B5">
        <w:t>were now appointed to key posts in No. 3 Group</w:t>
      </w:r>
      <w:r w:rsidR="0019279B">
        <w:fldChar w:fldCharType="begin"/>
      </w:r>
      <w:r w:rsidR="0019279B">
        <w:instrText xml:space="preserve"> XE "</w:instrText>
      </w:r>
      <w:r w:rsidR="0019279B" w:rsidRPr="00C5018D">
        <w:instrText>No. 3 Group</w:instrText>
      </w:r>
      <w:r w:rsidR="0019279B">
        <w:instrText xml:space="preserve">" </w:instrText>
      </w:r>
      <w:r w:rsidR="0019279B">
        <w:fldChar w:fldCharType="end"/>
      </w:r>
      <w:r w:rsidRPr="00E700B5">
        <w:t>. Two medium bomber</w:t>
      </w:r>
      <w:r>
        <w:t xml:space="preserve"> </w:t>
      </w:r>
      <w:r w:rsidRPr="00E700B5">
        <w:t>groups had also been assigned to Brett's command—Nos. 38 and 22. The</w:t>
      </w:r>
      <w:r>
        <w:t xml:space="preserve"> </w:t>
      </w:r>
      <w:r w:rsidRPr="00E700B5">
        <w:t>ground staff of No. 38 had arrived on 25</w:t>
      </w:r>
      <w:r w:rsidRPr="001C1A28">
        <w:rPr>
          <w:vertAlign w:val="superscript"/>
        </w:rPr>
        <w:t>th</w:t>
      </w:r>
      <w:r w:rsidRPr="00E700B5">
        <w:t xml:space="preserve"> February but, since they</w:t>
      </w:r>
      <w:r>
        <w:t xml:space="preserve"> </w:t>
      </w:r>
      <w:r w:rsidRPr="00E700B5">
        <w:t>had no aircraft, their lot, while waiting, was aircraft assembly for other</w:t>
      </w:r>
      <w:r>
        <w:t xml:space="preserve"> </w:t>
      </w:r>
      <w:r w:rsidRPr="00E700B5">
        <w:t>units and training in infantry tactics. No. 22 received aircraft in March</w:t>
      </w:r>
      <w:r>
        <w:t xml:space="preserve"> </w:t>
      </w:r>
      <w:r w:rsidR="00A15725">
        <w:t xml:space="preserve">1942 it comprised </w:t>
      </w:r>
      <w:r w:rsidRPr="00E700B5">
        <w:t xml:space="preserve">48 </w:t>
      </w:r>
      <w:r w:rsidR="0019279B">
        <w:t xml:space="preserve">Martin </w:t>
      </w:r>
      <w:r w:rsidRPr="00E700B5">
        <w:t>Marauder medium bombers</w:t>
      </w:r>
      <w:r w:rsidR="0019279B">
        <w:fldChar w:fldCharType="begin"/>
      </w:r>
      <w:r w:rsidR="0019279B">
        <w:instrText xml:space="preserve"> XE "</w:instrText>
      </w:r>
      <w:r w:rsidR="0019279B" w:rsidRPr="004C714B">
        <w:instrText>Martin Marauder medium bombers</w:instrText>
      </w:r>
      <w:r w:rsidR="0019279B">
        <w:instrText xml:space="preserve">" </w:instrText>
      </w:r>
      <w:r w:rsidR="0019279B">
        <w:fldChar w:fldCharType="end"/>
      </w:r>
      <w:r w:rsidRPr="00E700B5">
        <w:t>.</w:t>
      </w:r>
      <w:r>
        <w:t xml:space="preserve"> </w:t>
      </w:r>
      <w:r w:rsidRPr="00E700B5">
        <w:t>The RAAF</w:t>
      </w:r>
      <w:r w:rsidR="000A00DE">
        <w:fldChar w:fldCharType="begin"/>
      </w:r>
      <w:r w:rsidR="000A00DE">
        <w:instrText xml:space="preserve"> XE "</w:instrText>
      </w:r>
      <w:r w:rsidR="000A00DE" w:rsidRPr="00382A28">
        <w:instrText>RAAF</w:instrText>
      </w:r>
      <w:r w:rsidR="000A00DE">
        <w:instrText xml:space="preserve">" </w:instrText>
      </w:r>
      <w:r w:rsidR="000A00DE">
        <w:fldChar w:fldCharType="end"/>
      </w:r>
      <w:r w:rsidRPr="00E700B5">
        <w:t>, still with its small but solid core of experienced operational</w:t>
      </w:r>
      <w:r>
        <w:t xml:space="preserve"> </w:t>
      </w:r>
      <w:r w:rsidRPr="00E700B5">
        <w:t>squadrons—notably (early in March</w:t>
      </w:r>
      <w:r w:rsidR="001C1A28">
        <w:t xml:space="preserve"> 1942</w:t>
      </w:r>
      <w:r w:rsidRPr="00E700B5">
        <w:t>) Nos. 11, 20 and 32 in the</w:t>
      </w:r>
      <w:r>
        <w:t xml:space="preserve"> </w:t>
      </w:r>
      <w:r w:rsidRPr="00E700B5">
        <w:t xml:space="preserve">New Guinea </w:t>
      </w:r>
      <w:r w:rsidR="00396DD0" w:rsidRPr="00E700B5">
        <w:t>area;</w:t>
      </w:r>
      <w:r w:rsidRPr="00E700B5">
        <w:t xml:space="preserve"> Nos. 2 and 13 in North-Western Area—also had plans</w:t>
      </w:r>
      <w:r w:rsidR="000358AE">
        <w:t>,</w:t>
      </w:r>
      <w:r>
        <w:t xml:space="preserve"> </w:t>
      </w:r>
      <w:r w:rsidRPr="00E700B5">
        <w:t>some of which were on the point of achievement</w:t>
      </w:r>
      <w:r w:rsidR="002F3E77">
        <w:t>.</w:t>
      </w:r>
      <w:r w:rsidRPr="00E700B5">
        <w:t xml:space="preserve"> However, a big change</w:t>
      </w:r>
      <w:r>
        <w:t xml:space="preserve"> </w:t>
      </w:r>
      <w:r w:rsidRPr="00E700B5">
        <w:t>for both the USAAF</w:t>
      </w:r>
      <w:r w:rsidR="000A00DE">
        <w:fldChar w:fldCharType="begin"/>
      </w:r>
      <w:r w:rsidR="000A00DE">
        <w:instrText xml:space="preserve"> XE "</w:instrText>
      </w:r>
      <w:r w:rsidR="000A00DE" w:rsidRPr="00B03ECD">
        <w:instrText>USAAF</w:instrText>
      </w:r>
      <w:r w:rsidR="000A00DE">
        <w:instrText xml:space="preserve">" </w:instrText>
      </w:r>
      <w:r w:rsidR="000A00DE">
        <w:fldChar w:fldCharType="end"/>
      </w:r>
      <w:r w:rsidRPr="00E700B5">
        <w:t xml:space="preserve"> and RAAF organisations in Australia was being</w:t>
      </w:r>
      <w:r>
        <w:t xml:space="preserve"> </w:t>
      </w:r>
      <w:r w:rsidRPr="00E700B5">
        <w:t>planned at the highest level.</w:t>
      </w:r>
    </w:p>
    <w:p w14:paraId="4137D9B5" w14:textId="77777777" w:rsidR="00EC42F6" w:rsidRDefault="00EC42F6" w:rsidP="00EC42F6">
      <w:pPr>
        <w:pStyle w:val="Heading7"/>
        <w:framePr w:wrap="around"/>
      </w:pPr>
      <w:r>
        <w:rPr>
          <w:szCs w:val="16"/>
        </w:rPr>
        <w:t>New Areas Defined</w:t>
      </w:r>
    </w:p>
    <w:p w14:paraId="16A7DBB5" w14:textId="7C42DC8C" w:rsidR="0007023F" w:rsidRPr="000B606F" w:rsidRDefault="00E700B5" w:rsidP="002D62EA">
      <w:pPr>
        <w:pStyle w:val="BodyText"/>
      </w:pPr>
      <w:r w:rsidRPr="00E700B5">
        <w:t>Since the Japanese had shattered the Malay Barrier</w:t>
      </w:r>
      <w:r w:rsidR="000A00DE">
        <w:fldChar w:fldCharType="begin"/>
      </w:r>
      <w:r w:rsidR="000A00DE">
        <w:instrText xml:space="preserve"> XE "</w:instrText>
      </w:r>
      <w:r w:rsidR="000A00DE" w:rsidRPr="00F66A2A">
        <w:instrText>Malay Barrier</w:instrText>
      </w:r>
      <w:r w:rsidR="000A00DE">
        <w:instrText xml:space="preserve">" </w:instrText>
      </w:r>
      <w:r w:rsidR="000A00DE">
        <w:fldChar w:fldCharType="end"/>
      </w:r>
      <w:r w:rsidRPr="00E700B5">
        <w:t xml:space="preserve"> and interposed their</w:t>
      </w:r>
      <w:r>
        <w:t xml:space="preserve"> </w:t>
      </w:r>
      <w:r w:rsidRPr="00E700B5">
        <w:t>strong forces between the China-Burma-India theatre</w:t>
      </w:r>
      <w:r w:rsidR="0019279B">
        <w:fldChar w:fldCharType="begin"/>
      </w:r>
      <w:r w:rsidR="0019279B">
        <w:instrText xml:space="preserve"> XE "</w:instrText>
      </w:r>
      <w:r w:rsidR="0019279B" w:rsidRPr="0080210C">
        <w:instrText>China-Burma-India theatre</w:instrText>
      </w:r>
      <w:r w:rsidR="0019279B">
        <w:instrText xml:space="preserve">" </w:instrText>
      </w:r>
      <w:r w:rsidR="0019279B">
        <w:fldChar w:fldCharType="end"/>
      </w:r>
      <w:r w:rsidRPr="00E700B5">
        <w:t xml:space="preserve"> and the South-West</w:t>
      </w:r>
      <w:r>
        <w:t xml:space="preserve"> </w:t>
      </w:r>
      <w:r w:rsidRPr="00E700B5">
        <w:t>Pacific theatre</w:t>
      </w:r>
      <w:r w:rsidR="0019279B">
        <w:fldChar w:fldCharType="begin"/>
      </w:r>
      <w:r w:rsidR="0019279B">
        <w:instrText xml:space="preserve"> XE "</w:instrText>
      </w:r>
      <w:r w:rsidR="0019279B" w:rsidRPr="002D3B39">
        <w:instrText>South-West Pacific theatre</w:instrText>
      </w:r>
      <w:r w:rsidR="0019279B">
        <w:instrText xml:space="preserve">" </w:instrText>
      </w:r>
      <w:r w:rsidR="0019279B">
        <w:fldChar w:fldCharType="end"/>
      </w:r>
      <w:r w:rsidRPr="00E700B5">
        <w:t>, the Allies had been set a new problem in organisation and</w:t>
      </w:r>
      <w:r>
        <w:t xml:space="preserve"> </w:t>
      </w:r>
      <w:r w:rsidR="00CB755F">
        <w:t>command</w:t>
      </w:r>
      <w:r w:rsidRPr="00E700B5">
        <w:t>; a problem that had been receiving very close examination by</w:t>
      </w:r>
      <w:r>
        <w:t xml:space="preserve"> </w:t>
      </w:r>
      <w:r w:rsidRPr="00E700B5">
        <w:t>the American President, the Combined Chiefs of Staff</w:t>
      </w:r>
      <w:r w:rsidR="0019279B">
        <w:fldChar w:fldCharType="begin"/>
      </w:r>
      <w:r w:rsidR="0019279B">
        <w:instrText xml:space="preserve"> XE "</w:instrText>
      </w:r>
      <w:r w:rsidR="0019279B" w:rsidRPr="009A530D">
        <w:instrText>Combined Chiefs of Staff</w:instrText>
      </w:r>
      <w:r w:rsidR="0019279B">
        <w:instrText xml:space="preserve">" </w:instrText>
      </w:r>
      <w:r w:rsidR="0019279B">
        <w:fldChar w:fldCharType="end"/>
      </w:r>
      <w:r w:rsidRPr="00E700B5">
        <w:t xml:space="preserve"> and the American</w:t>
      </w:r>
      <w:r>
        <w:t xml:space="preserve"> </w:t>
      </w:r>
      <w:r w:rsidRPr="00E700B5">
        <w:t>Joint Chiefs of Staff</w:t>
      </w:r>
      <w:r w:rsidR="0019279B">
        <w:fldChar w:fldCharType="begin"/>
      </w:r>
      <w:r w:rsidR="0019279B">
        <w:instrText xml:space="preserve"> XE "</w:instrText>
      </w:r>
      <w:r w:rsidR="0019279B" w:rsidRPr="00B22546">
        <w:instrText>American Joint Chiefs of Staff</w:instrText>
      </w:r>
      <w:r w:rsidR="0019279B">
        <w:instrText xml:space="preserve">" </w:instrText>
      </w:r>
      <w:r w:rsidR="0019279B">
        <w:fldChar w:fldCharType="end"/>
      </w:r>
      <w:r w:rsidR="002F3E77">
        <w:t>.</w:t>
      </w:r>
      <w:r w:rsidRPr="00E700B5">
        <w:t xml:space="preserve"> By 9</w:t>
      </w:r>
      <w:r w:rsidRPr="000F6171">
        <w:rPr>
          <w:vertAlign w:val="superscript"/>
        </w:rPr>
        <w:t>th</w:t>
      </w:r>
      <w:r w:rsidRPr="00E700B5">
        <w:t xml:space="preserve"> March the Joint Chiefs of Staff had worked</w:t>
      </w:r>
      <w:r>
        <w:t xml:space="preserve"> </w:t>
      </w:r>
      <w:r w:rsidRPr="00E700B5">
        <w:t>out a plan whereby the Pacific theatre</w:t>
      </w:r>
      <w:r w:rsidR="0019279B">
        <w:fldChar w:fldCharType="begin"/>
      </w:r>
      <w:r w:rsidR="0019279B">
        <w:instrText xml:space="preserve"> XE "</w:instrText>
      </w:r>
      <w:r w:rsidR="0019279B" w:rsidRPr="00A23408">
        <w:instrText>Pacific theatre</w:instrText>
      </w:r>
      <w:r w:rsidR="0019279B">
        <w:instrText xml:space="preserve">" </w:instrText>
      </w:r>
      <w:r w:rsidR="0019279B">
        <w:fldChar w:fldCharType="end"/>
      </w:r>
      <w:r w:rsidR="0019279B">
        <w:fldChar w:fldCharType="begin"/>
      </w:r>
      <w:r w:rsidR="0019279B">
        <w:instrText xml:space="preserve"> XE "</w:instrText>
      </w:r>
      <w:r w:rsidR="0019279B" w:rsidRPr="00A23408">
        <w:instrText>Pacific theatre</w:instrText>
      </w:r>
      <w:r w:rsidR="0019279B">
        <w:instrText xml:space="preserve">" </w:instrText>
      </w:r>
      <w:r w:rsidR="0019279B">
        <w:fldChar w:fldCharType="end"/>
      </w:r>
      <w:r w:rsidRPr="00E700B5">
        <w:t xml:space="preserve"> would be divided into the South -West Pacific Area</w:t>
      </w:r>
      <w:r w:rsidR="0019279B">
        <w:fldChar w:fldCharType="begin"/>
      </w:r>
      <w:r w:rsidR="0019279B">
        <w:instrText xml:space="preserve"> XE "</w:instrText>
      </w:r>
      <w:r w:rsidR="0019279B" w:rsidRPr="00FD4552">
        <w:instrText>South -West Pacific Area</w:instrText>
      </w:r>
      <w:r w:rsidR="0019279B">
        <w:instrText xml:space="preserve">" </w:instrText>
      </w:r>
      <w:r w:rsidR="0019279B">
        <w:fldChar w:fldCharType="end"/>
      </w:r>
      <w:r w:rsidRPr="00E700B5">
        <w:t xml:space="preserve"> and the Pacific Ocean Area</w:t>
      </w:r>
      <w:r w:rsidR="0019279B">
        <w:fldChar w:fldCharType="begin"/>
      </w:r>
      <w:r w:rsidR="0019279B">
        <w:instrText xml:space="preserve"> XE "</w:instrText>
      </w:r>
      <w:r w:rsidR="0019279B" w:rsidRPr="00EE6EB0">
        <w:instrText>Pacific Ocean Area</w:instrText>
      </w:r>
      <w:r w:rsidR="0019279B">
        <w:instrText xml:space="preserve">" </w:instrText>
      </w:r>
      <w:r w:rsidR="0019279B">
        <w:fldChar w:fldCharType="end"/>
      </w:r>
      <w:r w:rsidRPr="00E700B5">
        <w:t xml:space="preserve">. </w:t>
      </w:r>
      <w:r w:rsidR="00D213A3">
        <w:t>[</w:t>
      </w:r>
      <w:r w:rsidR="00D213A3" w:rsidRPr="000B606F">
        <w:t>The Pacific Ocean Area was sub-divided into three subordinate areas—North, Central and South Pacific</w:t>
      </w:r>
      <w:r w:rsidR="00D213A3">
        <w:t>]</w:t>
      </w:r>
      <w:r w:rsidR="00D213A3" w:rsidRPr="000B606F">
        <w:t>.</w:t>
      </w:r>
      <w:r w:rsidR="00D213A3">
        <w:t xml:space="preserve"> </w:t>
      </w:r>
      <w:r w:rsidRPr="00E700B5">
        <w:t>Already President Roosevelt</w:t>
      </w:r>
      <w:r w:rsidR="000A00DE">
        <w:fldChar w:fldCharType="begin"/>
      </w:r>
      <w:r w:rsidR="000A00DE">
        <w:instrText xml:space="preserve"> XE "</w:instrText>
      </w:r>
      <w:r w:rsidR="000A00DE" w:rsidRPr="00D0080D">
        <w:instrText>President Roosevelt</w:instrText>
      </w:r>
      <w:r w:rsidR="000A00DE">
        <w:instrText xml:space="preserve">" </w:instrText>
      </w:r>
      <w:r w:rsidR="000A00DE">
        <w:fldChar w:fldCharType="end"/>
      </w:r>
      <w:r>
        <w:t xml:space="preserve"> </w:t>
      </w:r>
      <w:r w:rsidRPr="00E700B5">
        <w:t>had decided to seek the acceptance of General MacArthur</w:t>
      </w:r>
      <w:r w:rsidR="000A00DE">
        <w:fldChar w:fldCharType="begin"/>
      </w:r>
      <w:r w:rsidR="000A00DE">
        <w:instrText xml:space="preserve"> XE "</w:instrText>
      </w:r>
      <w:r w:rsidR="000A00DE" w:rsidRPr="00E64B84">
        <w:instrText>General MacArthur</w:instrText>
      </w:r>
      <w:r w:rsidR="000A00DE">
        <w:instrText xml:space="preserve">" </w:instrText>
      </w:r>
      <w:r w:rsidR="000A00DE">
        <w:fldChar w:fldCharType="end"/>
      </w:r>
      <w:r w:rsidRPr="00E700B5">
        <w:t xml:space="preserve"> as Supreme</w:t>
      </w:r>
      <w:r>
        <w:t xml:space="preserve"> </w:t>
      </w:r>
      <w:r w:rsidRPr="00E700B5">
        <w:t>Commander of the armed forces of the Governments whose formations</w:t>
      </w:r>
      <w:r>
        <w:t xml:space="preserve"> </w:t>
      </w:r>
      <w:r w:rsidRPr="00E700B5">
        <w:t>were operating in the South-West Pacific; Admiral Nimitz</w:t>
      </w:r>
      <w:r w:rsidR="000A00DE">
        <w:fldChar w:fldCharType="begin"/>
      </w:r>
      <w:r w:rsidR="000A00DE">
        <w:instrText xml:space="preserve"> XE "</w:instrText>
      </w:r>
      <w:r w:rsidR="000A00DE" w:rsidRPr="0034454A">
        <w:instrText>Admiral Nimitz</w:instrText>
      </w:r>
      <w:r w:rsidR="000A00DE">
        <w:instrText xml:space="preserve">" </w:instrText>
      </w:r>
      <w:r w:rsidR="000A00DE">
        <w:fldChar w:fldCharType="end"/>
      </w:r>
      <w:r w:rsidRPr="00E700B5">
        <w:t xml:space="preserve"> was to be</w:t>
      </w:r>
      <w:r>
        <w:t xml:space="preserve"> </w:t>
      </w:r>
      <w:r w:rsidRPr="00E700B5">
        <w:t>appointed Commander-in-Chief, Pacific Ocean Areas</w:t>
      </w:r>
      <w:r w:rsidR="0019279B">
        <w:fldChar w:fldCharType="begin"/>
      </w:r>
      <w:r w:rsidR="0019279B">
        <w:instrText xml:space="preserve"> XE "</w:instrText>
      </w:r>
      <w:r w:rsidR="0019279B" w:rsidRPr="00AC167B">
        <w:instrText>Commander-in-Chief, Pacific Ocean Areas</w:instrText>
      </w:r>
      <w:r w:rsidR="0019279B">
        <w:instrText xml:space="preserve">" </w:instrText>
      </w:r>
      <w:r w:rsidR="0019279B">
        <w:fldChar w:fldCharType="end"/>
      </w:r>
      <w:r w:rsidRPr="00E700B5">
        <w:t xml:space="preserve">. </w:t>
      </w:r>
      <w:r w:rsidRPr="000B606F">
        <w:t>The Governments concerned were those of Australia</w:t>
      </w:r>
      <w:r w:rsidR="0019279B">
        <w:fldChar w:fldCharType="begin"/>
      </w:r>
      <w:r w:rsidR="0019279B">
        <w:instrText xml:space="preserve"> XE "</w:instrText>
      </w:r>
      <w:r w:rsidR="0019279B" w:rsidRPr="003735EC">
        <w:instrText>Australia</w:instrText>
      </w:r>
      <w:r w:rsidR="0019279B">
        <w:instrText xml:space="preserve">" </w:instrText>
      </w:r>
      <w:r w:rsidR="0019279B">
        <w:fldChar w:fldCharType="end"/>
      </w:r>
      <w:r w:rsidRPr="000B606F">
        <w:t>, New Zealand</w:t>
      </w:r>
      <w:r w:rsidR="0019279B">
        <w:fldChar w:fldCharType="begin"/>
      </w:r>
      <w:r w:rsidR="0019279B">
        <w:instrText xml:space="preserve"> XE "</w:instrText>
      </w:r>
      <w:r w:rsidR="0019279B" w:rsidRPr="004574DC">
        <w:instrText>New Zealand</w:instrText>
      </w:r>
      <w:r w:rsidR="0019279B">
        <w:instrText xml:space="preserve">" </w:instrText>
      </w:r>
      <w:r w:rsidR="0019279B">
        <w:fldChar w:fldCharType="end"/>
      </w:r>
      <w:r w:rsidRPr="000B606F">
        <w:t>, United Kingdom</w:t>
      </w:r>
      <w:r w:rsidR="0019279B">
        <w:fldChar w:fldCharType="begin"/>
      </w:r>
      <w:r w:rsidR="0019279B">
        <w:instrText xml:space="preserve"> XE "</w:instrText>
      </w:r>
      <w:r w:rsidR="0019279B" w:rsidRPr="00B3021A">
        <w:instrText>United Kingdom</w:instrText>
      </w:r>
      <w:r w:rsidR="0019279B">
        <w:instrText xml:space="preserve">" </w:instrText>
      </w:r>
      <w:r w:rsidR="0019279B">
        <w:fldChar w:fldCharType="end"/>
      </w:r>
      <w:r w:rsidRPr="000B606F">
        <w:t>, United States</w:t>
      </w:r>
      <w:r w:rsidR="0019279B">
        <w:fldChar w:fldCharType="begin"/>
      </w:r>
      <w:r w:rsidR="0019279B">
        <w:instrText xml:space="preserve"> XE "</w:instrText>
      </w:r>
      <w:r w:rsidR="0019279B" w:rsidRPr="005F291B">
        <w:instrText>United States</w:instrText>
      </w:r>
      <w:r w:rsidR="0019279B">
        <w:instrText xml:space="preserve">" </w:instrText>
      </w:r>
      <w:r w:rsidR="0019279B">
        <w:fldChar w:fldCharType="end"/>
      </w:r>
      <w:r w:rsidRPr="000B606F">
        <w:t>, and Holland</w:t>
      </w:r>
      <w:r w:rsidR="0019279B">
        <w:fldChar w:fldCharType="begin"/>
      </w:r>
      <w:r w:rsidR="0019279B">
        <w:instrText xml:space="preserve"> XE "</w:instrText>
      </w:r>
      <w:r w:rsidR="0019279B" w:rsidRPr="0057450F">
        <w:instrText>Holland</w:instrText>
      </w:r>
      <w:r w:rsidR="0019279B">
        <w:instrText xml:space="preserve">" </w:instrText>
      </w:r>
      <w:r w:rsidR="0019279B">
        <w:fldChar w:fldCharType="end"/>
      </w:r>
      <w:r w:rsidRPr="000B606F">
        <w:t>.</w:t>
      </w:r>
    </w:p>
    <w:p w14:paraId="23A07768" w14:textId="0B814763" w:rsidR="00927B26" w:rsidRDefault="00927B26" w:rsidP="001B00FF">
      <w:pPr>
        <w:pStyle w:val="Caption"/>
      </w:pPr>
      <w:r>
        <w:t xml:space="preserve">Photo </w:t>
      </w:r>
      <w:r w:rsidR="00A456D1">
        <w:t>18</w:t>
      </w:r>
      <w:r w:rsidR="002E7E4F">
        <w:t>.</w:t>
      </w:r>
      <w:r>
        <w:t xml:space="preserve"> General Douglas MacArthur and Admiral Chester Nimitz discuss strategies.  </w:t>
      </w:r>
    </w:p>
    <w:p w14:paraId="40A47842" w14:textId="5924F46D" w:rsidR="00A15725" w:rsidRDefault="00927B26" w:rsidP="001B00FF">
      <w:pPr>
        <w:pStyle w:val="Caption"/>
      </w:pPr>
      <w:r>
        <w:rPr>
          <w:noProof/>
          <w:lang w:eastAsia="en-AU"/>
        </w:rPr>
        <w:drawing>
          <wp:inline distT="0" distB="0" distL="0" distR="0" wp14:anchorId="1B01E8C2" wp14:editId="64F6122B">
            <wp:extent cx="3327124" cy="3510116"/>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7124" cy="3510116"/>
                    </a:xfrm>
                    <a:prstGeom prst="rect">
                      <a:avLst/>
                    </a:prstGeom>
                    <a:noFill/>
                  </pic:spPr>
                </pic:pic>
              </a:graphicData>
            </a:graphic>
          </wp:inline>
        </w:drawing>
      </w:r>
      <w:r w:rsidR="00A15725">
        <w:br w:type="page"/>
      </w:r>
      <w:r w:rsidR="00A15725">
        <w:lastRenderedPageBreak/>
        <w:t xml:space="preserve">Figure </w:t>
      </w:r>
      <w:r w:rsidR="00FA6614">
        <w:t>6</w:t>
      </w:r>
      <w:r w:rsidR="00A15725">
        <w:t>. Allied Operational Areas in the Pacific theatre</w:t>
      </w:r>
      <w:r w:rsidR="00A15725">
        <w:rPr>
          <w:rStyle w:val="EndnoteReference"/>
        </w:rPr>
        <w:endnoteReference w:id="11"/>
      </w:r>
    </w:p>
    <w:p w14:paraId="00A65D16" w14:textId="77777777" w:rsidR="00A82255" w:rsidRDefault="00F87CDD" w:rsidP="002D62EA">
      <w:pPr>
        <w:pStyle w:val="Picture"/>
      </w:pPr>
      <w:r>
        <w:rPr>
          <w:noProof/>
          <w:lang w:eastAsia="en-AU"/>
        </w:rPr>
        <w:drawing>
          <wp:inline distT="0" distB="0" distL="0" distR="0" wp14:anchorId="7CB79174" wp14:editId="08E35940">
            <wp:extent cx="5762625" cy="5172075"/>
            <wp:effectExtent l="0" t="0" r="0"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pic:spPr>
                </pic:pic>
              </a:graphicData>
            </a:graphic>
          </wp:inline>
        </w:drawing>
      </w:r>
    </w:p>
    <w:p w14:paraId="094DD80F" w14:textId="77777777" w:rsidR="00A15725" w:rsidRDefault="00A15725" w:rsidP="00A15725">
      <w:pPr>
        <w:pStyle w:val="Heading7"/>
        <w:framePr w:wrap="around"/>
      </w:pPr>
      <w:r>
        <w:t>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appointed Supreme Commander SWPA</w:t>
      </w:r>
    </w:p>
    <w:p w14:paraId="0A665A5F" w14:textId="77777777" w:rsidR="0007023F" w:rsidRDefault="00E700B5" w:rsidP="002D62EA">
      <w:pPr>
        <w:pStyle w:val="BodyText"/>
      </w:pPr>
      <w:r>
        <w:t>On the 17</w:t>
      </w:r>
      <w:r w:rsidRPr="00CB755F">
        <w:rPr>
          <w:vertAlign w:val="superscript"/>
        </w:rPr>
        <w:t>th</w:t>
      </w:r>
      <w:r>
        <w:t xml:space="preserve"> 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t xml:space="preserve"> had informed Mr</w:t>
      </w:r>
      <w:r w:rsidR="00A15725">
        <w:t>.</w:t>
      </w:r>
      <w:r>
        <w:t xml:space="preserve"> Curtin</w:t>
      </w:r>
      <w:r w:rsidR="00120407">
        <w:fldChar w:fldCharType="begin"/>
      </w:r>
      <w:r w:rsidR="00120407">
        <w:instrText xml:space="preserve"> XE "</w:instrText>
      </w:r>
      <w:r w:rsidR="00120407" w:rsidRPr="000B2270">
        <w:rPr>
          <w:i/>
        </w:rPr>
        <w:instrText>Curtin</w:instrText>
      </w:r>
      <w:r w:rsidR="00120407">
        <w:instrText xml:space="preserve">" </w:instrText>
      </w:r>
      <w:r w:rsidR="00120407">
        <w:fldChar w:fldCharType="end"/>
      </w:r>
      <w:r>
        <w:t xml:space="preserve"> of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's arrival and added that the United States President would be pleased if the Australian Government</w:t>
      </w:r>
      <w:r w:rsidR="00BA1B40">
        <w:fldChar w:fldCharType="begin"/>
      </w:r>
      <w:r w:rsidR="00BA1B40">
        <w:instrText xml:space="preserve"> XE "</w:instrText>
      </w:r>
      <w:r w:rsidR="00BA1B40" w:rsidRPr="00390F31">
        <w:instrText>Australian Government</w:instrText>
      </w:r>
      <w:r w:rsidR="00BA1B40">
        <w:instrText xml:space="preserve">" </w:instrText>
      </w:r>
      <w:r w:rsidR="00BA1B40">
        <w:fldChar w:fldCharType="end"/>
      </w:r>
      <w:r>
        <w:t xml:space="preserve"> were to nominate MacArthur as Supreme Commander of all Allied Forces in the South-West Pacific</w:t>
      </w:r>
      <w:r w:rsidR="0019279B">
        <w:fldChar w:fldCharType="begin"/>
      </w:r>
      <w:r w:rsidR="0019279B">
        <w:instrText xml:space="preserve"> XE "</w:instrText>
      </w:r>
      <w:r w:rsidR="0019279B" w:rsidRPr="003E5B3C">
        <w:instrText>South-West Pacific</w:instrText>
      </w:r>
      <w:r w:rsidR="0019279B">
        <w:instrText xml:space="preserve">" </w:instrText>
      </w:r>
      <w:r w:rsidR="0019279B">
        <w:fldChar w:fldCharType="end"/>
      </w:r>
      <w:r>
        <w:t>. The nomination should be submitted simultaneously to London and Washington. That day the War Cabinet</w:t>
      </w:r>
      <w:r w:rsidR="0019279B">
        <w:fldChar w:fldCharType="begin"/>
      </w:r>
      <w:r w:rsidR="0019279B">
        <w:instrText xml:space="preserve"> XE "</w:instrText>
      </w:r>
      <w:r w:rsidR="0019279B" w:rsidRPr="009E56E7">
        <w:instrText>War Cabinet</w:instrText>
      </w:r>
      <w:r w:rsidR="0019279B">
        <w:instrText xml:space="preserve">" </w:instrText>
      </w:r>
      <w:r w:rsidR="0019279B">
        <w:fldChar w:fldCharType="end"/>
      </w:r>
      <w:r>
        <w:t xml:space="preserve"> agreed that Curtin</w:t>
      </w:r>
      <w:r w:rsidR="0019279B">
        <w:fldChar w:fldCharType="begin"/>
      </w:r>
      <w:r w:rsidR="0019279B">
        <w:instrText xml:space="preserve"> XE "</w:instrText>
      </w:r>
      <w:r w:rsidR="0019279B" w:rsidRPr="003C1422">
        <w:instrText>Curtin</w:instrText>
      </w:r>
      <w:r w:rsidR="0019279B">
        <w:instrText xml:space="preserve">" </w:instrText>
      </w:r>
      <w:r w:rsidR="0019279B">
        <w:fldChar w:fldCharType="end"/>
      </w:r>
      <w:r>
        <w:t xml:space="preserve"> should do this, and the nomination was approved.</w:t>
      </w:r>
    </w:p>
    <w:p w14:paraId="13A59FDB" w14:textId="77777777" w:rsidR="00B66EA7" w:rsidRDefault="00277677" w:rsidP="002D62EA">
      <w:pPr>
        <w:pStyle w:val="BodyText"/>
      </w:pPr>
      <w:r>
        <w:t>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immediately began preparing for the establishment of his new command. The area for which he was to be responsible was vast : it included, from the north, the Philippine Islands</w:t>
      </w:r>
      <w:r w:rsidR="0019279B">
        <w:fldChar w:fldCharType="begin"/>
      </w:r>
      <w:r w:rsidR="0019279B">
        <w:instrText xml:space="preserve"> XE "</w:instrText>
      </w:r>
      <w:r w:rsidR="0019279B" w:rsidRPr="00813C29">
        <w:instrText>Philippine Islands</w:instrText>
      </w:r>
      <w:r w:rsidR="0019279B">
        <w:instrText xml:space="preserve">" </w:instrText>
      </w:r>
      <w:r w:rsidR="0019279B">
        <w:fldChar w:fldCharType="end"/>
      </w:r>
      <w:r>
        <w:t xml:space="preserve"> ; the South China Sea</w:t>
      </w:r>
      <w:r w:rsidR="0019279B">
        <w:fldChar w:fldCharType="begin"/>
      </w:r>
      <w:r w:rsidR="0019279B">
        <w:instrText xml:space="preserve"> XE "</w:instrText>
      </w:r>
      <w:r w:rsidR="0019279B" w:rsidRPr="00D66E17">
        <w:instrText>South China Sea</w:instrText>
      </w:r>
      <w:r w:rsidR="0019279B">
        <w:instrText xml:space="preserve">" </w:instrText>
      </w:r>
      <w:r w:rsidR="0019279B">
        <w:fldChar w:fldCharType="end"/>
      </w:r>
      <w:r>
        <w:t>—the boundary of the area on the west being the coastline of French Indo -China</w:t>
      </w:r>
      <w:r w:rsidR="000A0387">
        <w:fldChar w:fldCharType="begin"/>
      </w:r>
      <w:r w:rsidR="000A0387">
        <w:instrText xml:space="preserve"> XE "</w:instrText>
      </w:r>
      <w:r w:rsidR="000A0387" w:rsidRPr="00D465F2">
        <w:instrText>French Indo -China</w:instrText>
      </w:r>
      <w:r w:rsidR="000A0387">
        <w:instrText xml:space="preserve">" </w:instrText>
      </w:r>
      <w:r w:rsidR="000A0387">
        <w:fldChar w:fldCharType="end"/>
      </w:r>
      <w:r>
        <w:t>, Thailand</w:t>
      </w:r>
      <w:r w:rsidR="000A0387">
        <w:fldChar w:fldCharType="begin"/>
      </w:r>
      <w:r w:rsidR="000A0387">
        <w:instrText xml:space="preserve"> XE "</w:instrText>
      </w:r>
      <w:r w:rsidR="000A0387" w:rsidRPr="0096523A">
        <w:instrText>Thailand</w:instrText>
      </w:r>
      <w:r w:rsidR="000A0387">
        <w:instrText xml:space="preserve">" </w:instrText>
      </w:r>
      <w:r w:rsidR="000A0387">
        <w:fldChar w:fldCharType="end"/>
      </w:r>
      <w:r>
        <w:t xml:space="preserve"> and the Malay Peninsula</w:t>
      </w:r>
      <w:r w:rsidR="000A0387">
        <w:fldChar w:fldCharType="begin"/>
      </w:r>
      <w:r w:rsidR="000A0387">
        <w:instrText xml:space="preserve"> XE "</w:instrText>
      </w:r>
      <w:r w:rsidR="000A0387" w:rsidRPr="00E124FC">
        <w:instrText>Malay Peninsula</w:instrText>
      </w:r>
      <w:r w:rsidR="000A0387">
        <w:instrText xml:space="preserve">" </w:instrText>
      </w:r>
      <w:r w:rsidR="000A0387">
        <w:fldChar w:fldCharType="end"/>
      </w:r>
      <w:r>
        <w:t xml:space="preserve"> and therefore including the waters of the Gulf of Siam</w:t>
      </w:r>
      <w:r w:rsidR="0019279B">
        <w:fldChar w:fldCharType="begin"/>
      </w:r>
      <w:r w:rsidR="0019279B">
        <w:instrText xml:space="preserve"> XE "</w:instrText>
      </w:r>
      <w:r w:rsidR="0019279B" w:rsidRPr="001B4E29">
        <w:instrText>Gulf of Siam</w:instrText>
      </w:r>
      <w:r w:rsidR="0019279B">
        <w:instrText xml:space="preserve">" </w:instrText>
      </w:r>
      <w:r w:rsidR="0019279B">
        <w:fldChar w:fldCharType="end"/>
      </w:r>
      <w:r>
        <w:t>; the whole of Borneo</w:t>
      </w:r>
      <w:r w:rsidR="0019279B">
        <w:fldChar w:fldCharType="begin"/>
      </w:r>
      <w:r w:rsidR="0019279B">
        <w:instrText xml:space="preserve"> XE "</w:instrText>
      </w:r>
      <w:r w:rsidR="0019279B" w:rsidRPr="0080193B">
        <w:instrText>Borneo</w:instrText>
      </w:r>
      <w:r w:rsidR="0019279B">
        <w:instrText xml:space="preserve">" </w:instrText>
      </w:r>
      <w:r w:rsidR="0019279B">
        <w:fldChar w:fldCharType="end"/>
      </w:r>
      <w:r>
        <w:t xml:space="preserve"> and the Netherlands East Indies</w:t>
      </w:r>
      <w:r w:rsidR="000A0387">
        <w:fldChar w:fldCharType="begin"/>
      </w:r>
      <w:r w:rsidR="000A0387">
        <w:instrText xml:space="preserve"> XE "</w:instrText>
      </w:r>
      <w:r w:rsidR="000A0387" w:rsidRPr="005E210B">
        <w:instrText>Netherlands East Indies</w:instrText>
      </w:r>
      <w:r w:rsidR="000A0387">
        <w:instrText xml:space="preserve">" </w:instrText>
      </w:r>
      <w:r w:rsidR="000A0387">
        <w:fldChar w:fldCharType="end"/>
      </w:r>
      <w:r>
        <w:t>, except Sumatra</w:t>
      </w:r>
      <w:r w:rsidR="000A0387">
        <w:fldChar w:fldCharType="begin"/>
      </w:r>
      <w:r w:rsidR="000A0387">
        <w:instrText xml:space="preserve"> XE "</w:instrText>
      </w:r>
      <w:r w:rsidR="000A0387" w:rsidRPr="00883A9C">
        <w:instrText>Sumatra</w:instrText>
      </w:r>
      <w:r w:rsidR="000A0387">
        <w:instrText xml:space="preserve">" </w:instrText>
      </w:r>
      <w:r w:rsidR="000A0387">
        <w:fldChar w:fldCharType="end"/>
      </w:r>
      <w:r>
        <w:t>; New Guinea</w:t>
      </w:r>
      <w:r w:rsidR="000A0387">
        <w:fldChar w:fldCharType="begin"/>
      </w:r>
      <w:r w:rsidR="000A0387">
        <w:instrText xml:space="preserve"> XE "</w:instrText>
      </w:r>
      <w:r w:rsidR="000A0387" w:rsidRPr="00AE7E61">
        <w:instrText>New Guinea</w:instrText>
      </w:r>
      <w:r w:rsidR="000A0387">
        <w:instrText xml:space="preserve">" </w:instrText>
      </w:r>
      <w:r w:rsidR="000A0387">
        <w:fldChar w:fldCharType="end"/>
      </w:r>
      <w:r>
        <w:t>, New Britain</w:t>
      </w:r>
      <w:r w:rsidR="000A0387">
        <w:fldChar w:fldCharType="begin"/>
      </w:r>
      <w:r w:rsidR="000A0387">
        <w:instrText xml:space="preserve"> XE "</w:instrText>
      </w:r>
      <w:r w:rsidR="000A0387" w:rsidRPr="00041CF3">
        <w:instrText>New Britain</w:instrText>
      </w:r>
      <w:r w:rsidR="000A0387">
        <w:instrText xml:space="preserve">" </w:instrText>
      </w:r>
      <w:r w:rsidR="000A0387">
        <w:fldChar w:fldCharType="end"/>
      </w:r>
      <w:r>
        <w:t xml:space="preserve"> and the western "half" of the Solomon Islands</w:t>
      </w:r>
      <w:r w:rsidR="002C1017">
        <w:fldChar w:fldCharType="begin"/>
      </w:r>
      <w:r w:rsidR="002C1017">
        <w:instrText xml:space="preserve"> XE "</w:instrText>
      </w:r>
      <w:r w:rsidR="002C1017" w:rsidRPr="0019279B">
        <w:instrText>Solomon Islands</w:instrText>
      </w:r>
      <w:r w:rsidR="002C1017">
        <w:instrText xml:space="preserve">" </w:instrText>
      </w:r>
      <w:r w:rsidR="002C1017">
        <w:fldChar w:fldCharType="end"/>
      </w:r>
      <w:r>
        <w:t xml:space="preserve"> group; Australia, and the waters directly to the south of the continent</w:t>
      </w:r>
      <w:r w:rsidR="002F3E77">
        <w:t>.</w:t>
      </w:r>
      <w:r>
        <w:t xml:space="preserve"> In relation to the task he had been given, MacArthur</w:t>
      </w:r>
      <w:r w:rsidR="000A0387">
        <w:fldChar w:fldCharType="begin"/>
      </w:r>
      <w:r w:rsidR="000A0387">
        <w:instrText xml:space="preserve"> XE "</w:instrText>
      </w:r>
      <w:r w:rsidR="000A0387" w:rsidRPr="007B7B80">
        <w:instrText>MacArthur</w:instrText>
      </w:r>
      <w:r w:rsidR="000A0387">
        <w:instrText xml:space="preserve">" </w:instrText>
      </w:r>
      <w:r w:rsidR="000A0387">
        <w:fldChar w:fldCharType="end"/>
      </w:r>
      <w:r>
        <w:t xml:space="preserve"> had serious misgivings about his forces. In a message to General Marshall</w:t>
      </w:r>
      <w:r w:rsidR="000A0387">
        <w:fldChar w:fldCharType="begin"/>
      </w:r>
      <w:r w:rsidR="000A0387">
        <w:instrText xml:space="preserve"> XE "</w:instrText>
      </w:r>
      <w:r w:rsidR="000A0387" w:rsidRPr="00124993">
        <w:instrText>General Marshall</w:instrText>
      </w:r>
      <w:r w:rsidR="000A0387">
        <w:instrText xml:space="preserve">" </w:instrText>
      </w:r>
      <w:r w:rsidR="000A0387">
        <w:fldChar w:fldCharType="end"/>
      </w:r>
      <w:r w:rsidR="000A0387">
        <w:fldChar w:fldCharType="begin"/>
      </w:r>
      <w:r w:rsidR="000A0387">
        <w:instrText xml:space="preserve"> XE "</w:instrText>
      </w:r>
      <w:r w:rsidR="000A0387" w:rsidRPr="00124993">
        <w:instrText>General Marshall</w:instrText>
      </w:r>
      <w:r w:rsidR="000A0387">
        <w:instrText xml:space="preserve">" </w:instrText>
      </w:r>
      <w:r w:rsidR="000A0387">
        <w:fldChar w:fldCharType="end"/>
      </w:r>
      <w:r>
        <w:t>, Chief of Staff of the United States Army</w:t>
      </w:r>
      <w:r w:rsidR="0019279B">
        <w:fldChar w:fldCharType="begin"/>
      </w:r>
      <w:r w:rsidR="0019279B">
        <w:instrText xml:space="preserve"> XE "</w:instrText>
      </w:r>
      <w:r w:rsidR="0019279B" w:rsidRPr="008913C5">
        <w:instrText>Chief of Staff of the United States Army</w:instrText>
      </w:r>
      <w:r w:rsidR="0019279B">
        <w:instrText xml:space="preserve">" </w:instrText>
      </w:r>
      <w:r w:rsidR="0019279B">
        <w:fldChar w:fldCharType="end"/>
      </w:r>
      <w:r>
        <w:t xml:space="preserve">, he expressed the opinion that none of his forces was adequate. </w:t>
      </w:r>
      <w:r w:rsidR="00325695">
        <w:t>Without a carrier his naval forces would be limited to minor operations; except for two divisions of the A.I.F.</w:t>
      </w:r>
      <w:r w:rsidR="000A0387">
        <w:fldChar w:fldCharType="begin"/>
      </w:r>
      <w:r w:rsidR="000A0387">
        <w:instrText xml:space="preserve"> XE "</w:instrText>
      </w:r>
      <w:r w:rsidR="000A0387" w:rsidRPr="00106973">
        <w:instrText>A.I.F.</w:instrText>
      </w:r>
      <w:r w:rsidR="000A0387">
        <w:instrText xml:space="preserve">" </w:instrText>
      </w:r>
      <w:r w:rsidR="000A0387">
        <w:fldChar w:fldCharType="end"/>
      </w:r>
      <w:r w:rsidR="000358AE">
        <w:t xml:space="preserve"> </w:t>
      </w:r>
      <w:r w:rsidR="00325695">
        <w:t xml:space="preserve">(one of reduced strength), his ground forces were inadequately trained; </w:t>
      </w:r>
      <w:r w:rsidR="00325695">
        <w:lastRenderedPageBreak/>
        <w:t>and through lack of organisation and training his air forces would need at least four months of intensive effort to reach a satisfactory condition</w:t>
      </w:r>
      <w:r w:rsidR="002F3E77">
        <w:t>.</w:t>
      </w:r>
      <w:r w:rsidR="00325695">
        <w:t xml:space="preserve"> </w:t>
      </w:r>
    </w:p>
    <w:p w14:paraId="53F24C44" w14:textId="77777777" w:rsidR="00C95B6E" w:rsidRDefault="00325695" w:rsidP="002D62EA">
      <w:pPr>
        <w:pStyle w:val="BodyText"/>
      </w:pPr>
      <w:r>
        <w:t>On 17</w:t>
      </w:r>
      <w:r w:rsidRPr="000A0387">
        <w:rPr>
          <w:vertAlign w:val="superscript"/>
        </w:rPr>
        <w:t>th</w:t>
      </w:r>
      <w:r w:rsidR="000A0387">
        <w:rPr>
          <w:vertAlign w:val="superscript"/>
        </w:rPr>
        <w:t xml:space="preserve"> </w:t>
      </w:r>
      <w:r>
        <w:t>April the Australian War Cabinet</w:t>
      </w:r>
      <w:r w:rsidR="000A0387">
        <w:fldChar w:fldCharType="begin"/>
      </w:r>
      <w:r w:rsidR="000A0387">
        <w:instrText xml:space="preserve"> XE "</w:instrText>
      </w:r>
      <w:r w:rsidR="000A0387" w:rsidRPr="005A62D0">
        <w:instrText>Australian War Cabinet</w:instrText>
      </w:r>
      <w:r w:rsidR="000A0387">
        <w:instrText xml:space="preserve">" </w:instrText>
      </w:r>
      <w:r w:rsidR="000A0387">
        <w:fldChar w:fldCharType="end"/>
      </w:r>
      <w:r>
        <w:t>, on the recommendation of the Chiefs of Staff</w:t>
      </w:r>
      <w:r w:rsidR="00130095">
        <w:fldChar w:fldCharType="begin"/>
      </w:r>
      <w:r w:rsidR="00130095">
        <w:instrText xml:space="preserve"> XE "</w:instrText>
      </w:r>
      <w:r w:rsidR="00130095" w:rsidRPr="00A75A0B">
        <w:instrText>Chiefs of Staff</w:instrText>
      </w:r>
      <w:r w:rsidR="00130095">
        <w:instrText xml:space="preserve">" </w:instrText>
      </w:r>
      <w:r w:rsidR="00130095">
        <w:fldChar w:fldCharType="end"/>
      </w:r>
      <w:r>
        <w:t>, approved the assignment to the SWPA</w:t>
      </w:r>
      <w:r w:rsidR="00130095">
        <w:fldChar w:fldCharType="begin"/>
      </w:r>
      <w:r w:rsidR="00130095">
        <w:instrText xml:space="preserve"> XE "</w:instrText>
      </w:r>
      <w:r w:rsidR="00130095" w:rsidRPr="00006E8C">
        <w:instrText>SWPA</w:instrText>
      </w:r>
      <w:r w:rsidR="00130095">
        <w:instrText xml:space="preserve">" </w:instrText>
      </w:r>
      <w:r w:rsidR="00130095">
        <w:fldChar w:fldCharType="end"/>
      </w:r>
      <w:r>
        <w:t>, Command of all combat sections of the Australian Defence Forces</w:t>
      </w:r>
      <w:r w:rsidR="00130095">
        <w:fldChar w:fldCharType="begin"/>
      </w:r>
      <w:r w:rsidR="00130095">
        <w:instrText xml:space="preserve"> XE "</w:instrText>
      </w:r>
      <w:r w:rsidR="00130095" w:rsidRPr="0084249A">
        <w:instrText>Australian Defence Forces</w:instrText>
      </w:r>
      <w:r w:rsidR="00130095">
        <w:instrText xml:space="preserve">" </w:instrText>
      </w:r>
      <w:r w:rsidR="00130095">
        <w:fldChar w:fldCharType="end"/>
      </w:r>
      <w:r>
        <w:t>, and on the 18</w:t>
      </w:r>
      <w:r w:rsidRPr="00277677">
        <w:rPr>
          <w:vertAlign w:val="superscript"/>
        </w:rPr>
        <w:t>th</w:t>
      </w:r>
      <w:r>
        <w:t xml:space="preserve"> General MacArthur</w:t>
      </w:r>
      <w:r w:rsidR="000A0387">
        <w:fldChar w:fldCharType="begin"/>
      </w:r>
      <w:r w:rsidR="000A0387">
        <w:instrText xml:space="preserve"> XE "</w:instrText>
      </w:r>
      <w:r w:rsidR="000A0387" w:rsidRPr="00A42D1F">
        <w:instrText>General MacArthur</w:instrText>
      </w:r>
      <w:r w:rsidR="000A0387">
        <w:instrText xml:space="preserve">" </w:instrText>
      </w:r>
      <w:r w:rsidR="000A0387">
        <w:fldChar w:fldCharType="end"/>
      </w:r>
      <w:r>
        <w:t xml:space="preserve"> formally assumed his new appointment and issued General Order No. </w:t>
      </w:r>
      <w:r w:rsidR="00277677">
        <w:t>1</w:t>
      </w:r>
      <w:r w:rsidR="00130095">
        <w:fldChar w:fldCharType="begin"/>
      </w:r>
      <w:r w:rsidR="00130095">
        <w:instrText xml:space="preserve"> XE "</w:instrText>
      </w:r>
      <w:r w:rsidR="00130095" w:rsidRPr="00673F24">
        <w:instrText>General Order No. 1</w:instrText>
      </w:r>
      <w:r w:rsidR="00130095">
        <w:instrText xml:space="preserve">" </w:instrText>
      </w:r>
      <w:r w:rsidR="00130095">
        <w:fldChar w:fldCharType="end"/>
      </w:r>
      <w:r w:rsidR="00277677">
        <w:t>, which formally constituted the new Command and designated the five commanders who were to serve under him. Three of them were to command the Allied land, air and naval forces; respectively, General Sir Thomas Blarney</w:t>
      </w:r>
      <w:r w:rsidR="00130095">
        <w:fldChar w:fldCharType="begin"/>
      </w:r>
      <w:r w:rsidR="00130095">
        <w:instrText xml:space="preserve"> XE "</w:instrText>
      </w:r>
      <w:r w:rsidR="00130095" w:rsidRPr="0041796A">
        <w:instrText>General Sir Thomas Blarney</w:instrText>
      </w:r>
      <w:r w:rsidR="00130095">
        <w:instrText xml:space="preserve">" </w:instrText>
      </w:r>
      <w:r w:rsidR="00130095">
        <w:fldChar w:fldCharType="end"/>
      </w:r>
      <w:r w:rsidR="00277677">
        <w:t xml:space="preserve">, </w:t>
      </w:r>
      <w:r>
        <w:t>Lieut.</w:t>
      </w:r>
      <w:r w:rsidR="00277677">
        <w:t>-General Brett</w:t>
      </w:r>
      <w:r w:rsidR="00130095">
        <w:fldChar w:fldCharType="begin"/>
      </w:r>
      <w:r w:rsidR="00130095">
        <w:instrText xml:space="preserve"> XE "</w:instrText>
      </w:r>
      <w:r w:rsidR="00130095" w:rsidRPr="00E06C33">
        <w:instrText>Lieut.-General Brett</w:instrText>
      </w:r>
      <w:r w:rsidR="00130095">
        <w:instrText xml:space="preserve">" </w:instrText>
      </w:r>
      <w:r w:rsidR="00130095">
        <w:fldChar w:fldCharType="end"/>
      </w:r>
      <w:r w:rsidR="00277677">
        <w:t xml:space="preserve"> and Vice-Admiral Leary</w:t>
      </w:r>
      <w:r w:rsidR="005E1B69">
        <w:fldChar w:fldCharType="begin"/>
      </w:r>
      <w:r w:rsidR="005E1B69">
        <w:instrText xml:space="preserve"> XE "</w:instrText>
      </w:r>
      <w:r w:rsidR="005E1B69" w:rsidRPr="00597B5B">
        <w:instrText>Vice-Admiral Leary</w:instrText>
      </w:r>
      <w:r w:rsidR="005E1B69">
        <w:instrText xml:space="preserve">" </w:instrText>
      </w:r>
      <w:r w:rsidR="005E1B69">
        <w:fldChar w:fldCharType="end"/>
      </w:r>
      <w:r w:rsidR="00277677">
        <w:t xml:space="preserve">. The other two were </w:t>
      </w:r>
      <w:r>
        <w:t>Lieut.</w:t>
      </w:r>
      <w:r w:rsidR="00277677">
        <w:t>-General Wainwright</w:t>
      </w:r>
      <w:r w:rsidR="005E1B69">
        <w:fldChar w:fldCharType="begin"/>
      </w:r>
      <w:r w:rsidR="005E1B69">
        <w:instrText xml:space="preserve"> XE "</w:instrText>
      </w:r>
      <w:r w:rsidR="005E1B69" w:rsidRPr="00167254">
        <w:instrText>Lieut.-General Wainwright</w:instrText>
      </w:r>
      <w:r w:rsidR="005E1B69">
        <w:instrText xml:space="preserve">" </w:instrText>
      </w:r>
      <w:r w:rsidR="005E1B69">
        <w:fldChar w:fldCharType="end"/>
      </w:r>
      <w:r w:rsidR="00277677">
        <w:t>, who had remained on Bataan</w:t>
      </w:r>
      <w:r w:rsidR="005E1B69">
        <w:fldChar w:fldCharType="begin"/>
      </w:r>
      <w:r w:rsidR="005E1B69">
        <w:instrText xml:space="preserve"> XE "</w:instrText>
      </w:r>
      <w:r w:rsidR="005E1B69" w:rsidRPr="00043D25">
        <w:instrText>Bataan</w:instrText>
      </w:r>
      <w:r w:rsidR="005E1B69">
        <w:instrText xml:space="preserve">" </w:instrText>
      </w:r>
      <w:r w:rsidR="005E1B69">
        <w:fldChar w:fldCharType="end"/>
      </w:r>
      <w:r w:rsidR="00277677">
        <w:t xml:space="preserve"> and was now commander of the forces in the Philippines</w:t>
      </w:r>
      <w:r w:rsidR="00E84AAE">
        <w:fldChar w:fldCharType="begin"/>
      </w:r>
      <w:r w:rsidR="00E84AAE">
        <w:instrText xml:space="preserve"> XE "</w:instrText>
      </w:r>
      <w:r w:rsidR="00E84AAE" w:rsidRPr="00883783">
        <w:instrText>Philippines</w:instrText>
      </w:r>
      <w:r w:rsidR="00E84AAE">
        <w:instrText xml:space="preserve">" </w:instrText>
      </w:r>
      <w:r w:rsidR="00E84AAE">
        <w:fldChar w:fldCharType="end"/>
      </w:r>
      <w:r w:rsidR="00277677">
        <w:t>, and Major-General Barnes</w:t>
      </w:r>
      <w:r w:rsidR="005E1B69">
        <w:fldChar w:fldCharType="begin"/>
      </w:r>
      <w:r w:rsidR="005E1B69">
        <w:instrText xml:space="preserve"> XE "</w:instrText>
      </w:r>
      <w:r w:rsidR="005E1B69" w:rsidRPr="00B1085E">
        <w:instrText>Major-General Barnes</w:instrText>
      </w:r>
      <w:r w:rsidR="005E1B69">
        <w:instrText xml:space="preserve">" </w:instrText>
      </w:r>
      <w:r w:rsidR="005E1B69">
        <w:fldChar w:fldCharType="end"/>
      </w:r>
      <w:r w:rsidR="00277677">
        <w:t xml:space="preserve"> who, on Brett's assumption of the Allied air command, was to resume the task of administering the United States Army Forces</w:t>
      </w:r>
      <w:r w:rsidR="00130095">
        <w:fldChar w:fldCharType="begin"/>
      </w:r>
      <w:r w:rsidR="00130095">
        <w:instrText xml:space="preserve"> XE "</w:instrText>
      </w:r>
      <w:r w:rsidR="00130095" w:rsidRPr="00DD0DFA">
        <w:instrText>United States Army Forces</w:instrText>
      </w:r>
      <w:r w:rsidR="00130095">
        <w:instrText xml:space="preserve">" </w:instrText>
      </w:r>
      <w:r w:rsidR="00130095">
        <w:fldChar w:fldCharType="end"/>
      </w:r>
      <w:r w:rsidR="00277677">
        <w:t xml:space="preserve"> in Australia. Allied Air Forces Headquarters, South-West Pacific Area, were established at Victoria Barracks, Melbourne</w:t>
      </w:r>
      <w:r w:rsidR="005E1B69">
        <w:fldChar w:fldCharType="begin"/>
      </w:r>
      <w:r w:rsidR="005E1B69">
        <w:instrText xml:space="preserve"> XE "</w:instrText>
      </w:r>
      <w:r w:rsidR="005E1B69" w:rsidRPr="00AC787F">
        <w:instrText>Victoria Barracks, Melbourne</w:instrText>
      </w:r>
      <w:r w:rsidR="005E1B69">
        <w:instrText xml:space="preserve">" </w:instrText>
      </w:r>
      <w:r w:rsidR="005E1B69">
        <w:fldChar w:fldCharType="end"/>
      </w:r>
      <w:r w:rsidR="00277677">
        <w:t>, on 20</w:t>
      </w:r>
      <w:r w:rsidR="00277677" w:rsidRPr="00130095">
        <w:rPr>
          <w:vertAlign w:val="superscript"/>
        </w:rPr>
        <w:t>th</w:t>
      </w:r>
      <w:r w:rsidR="00130095">
        <w:t xml:space="preserve"> </w:t>
      </w:r>
      <w:r w:rsidR="00277677">
        <w:t>April. All United States Army Air Corps tactical units and associated Service elements of the United States Army in Australia, and the operational control of all RAAF</w:t>
      </w:r>
      <w:r w:rsidR="00130095">
        <w:fldChar w:fldCharType="begin"/>
      </w:r>
      <w:r w:rsidR="00130095">
        <w:instrText xml:space="preserve"> XE "</w:instrText>
      </w:r>
      <w:r w:rsidR="00130095" w:rsidRPr="007A63D9">
        <w:instrText>RAAF</w:instrText>
      </w:r>
      <w:r w:rsidR="00130095">
        <w:instrText xml:space="preserve">" </w:instrText>
      </w:r>
      <w:r w:rsidR="00130095">
        <w:fldChar w:fldCharType="end"/>
      </w:r>
      <w:r w:rsidR="00277677">
        <w:t xml:space="preserve"> service squadrons (excluding training units), and all service squadrons of the Royal Netherlands East Indies</w:t>
      </w:r>
      <w:r w:rsidR="00BA1B40">
        <w:fldChar w:fldCharType="begin"/>
      </w:r>
      <w:r w:rsidR="00BA1B40">
        <w:instrText xml:space="preserve"> XE "</w:instrText>
      </w:r>
      <w:r w:rsidR="00BA1B40" w:rsidRPr="004B1C50">
        <w:instrText>Netherlands East Indies</w:instrText>
      </w:r>
      <w:r w:rsidR="00BA1B40">
        <w:instrText xml:space="preserve">" </w:instrText>
      </w:r>
      <w:r w:rsidR="00BA1B40">
        <w:fldChar w:fldCharType="end"/>
      </w:r>
      <w:r w:rsidR="00277677">
        <w:t xml:space="preserve"> Army Air Force</w:t>
      </w:r>
      <w:r w:rsidR="005E1B69">
        <w:fldChar w:fldCharType="begin"/>
      </w:r>
      <w:r w:rsidR="005E1B69">
        <w:instrText xml:space="preserve"> XE "</w:instrText>
      </w:r>
      <w:r w:rsidR="005E1B69" w:rsidRPr="00A45205">
        <w:instrText>Royal Netherlands East Indies Army Air Force</w:instrText>
      </w:r>
      <w:r w:rsidR="005E1B69">
        <w:instrText xml:space="preserve">" </w:instrText>
      </w:r>
      <w:r w:rsidR="005E1B69">
        <w:fldChar w:fldCharType="end"/>
      </w:r>
      <w:r w:rsidR="00277677">
        <w:t xml:space="preserve">, were assigned to the command. </w:t>
      </w:r>
      <w:r>
        <w:t xml:space="preserve">Administrative control of RAAF units remained with RAAF Headquarters. </w:t>
      </w:r>
      <w:r w:rsidR="00277677">
        <w:t>On assuming command on that date General Brett</w:t>
      </w:r>
      <w:r w:rsidR="005E1B69">
        <w:fldChar w:fldCharType="begin"/>
      </w:r>
      <w:r w:rsidR="005E1B69">
        <w:instrText xml:space="preserve"> XE "</w:instrText>
      </w:r>
      <w:r w:rsidR="005E1B69" w:rsidRPr="00BE505B">
        <w:instrText>General Brett</w:instrText>
      </w:r>
      <w:r w:rsidR="005E1B69">
        <w:instrText xml:space="preserve">" </w:instrText>
      </w:r>
      <w:r w:rsidR="005E1B69">
        <w:fldChar w:fldCharType="end"/>
      </w:r>
      <w:r w:rsidR="00277677">
        <w:t xml:space="preserve"> announced the appointment to his staff of six Australians: </w:t>
      </w:r>
    </w:p>
    <w:p w14:paraId="1164BBA3" w14:textId="77777777" w:rsidR="00C95B6E" w:rsidRDefault="00277677" w:rsidP="002D62EA">
      <w:pPr>
        <w:pStyle w:val="BodyTextIndent"/>
      </w:pPr>
      <w:r>
        <w:t>Air Vice-Marshal Bostock</w:t>
      </w:r>
      <w:r w:rsidR="005E1B69">
        <w:fldChar w:fldCharType="begin"/>
      </w:r>
      <w:r w:rsidR="005E1B69">
        <w:instrText xml:space="preserve"> XE "</w:instrText>
      </w:r>
      <w:r w:rsidR="005E1B69" w:rsidRPr="00D73AFF">
        <w:instrText>Air Vice-Marshal Bostock</w:instrText>
      </w:r>
      <w:r w:rsidR="005E1B69">
        <w:instrText xml:space="preserve">" </w:instrText>
      </w:r>
      <w:r w:rsidR="005E1B69">
        <w:fldChar w:fldCharType="end"/>
      </w:r>
      <w:r>
        <w:t xml:space="preserve"> as Chief of Staff; </w:t>
      </w:r>
    </w:p>
    <w:p w14:paraId="607F1FCC" w14:textId="77777777" w:rsidR="00C95B6E" w:rsidRDefault="00277677" w:rsidP="002D62EA">
      <w:pPr>
        <w:pStyle w:val="BodyTextIndent"/>
      </w:pPr>
      <w:r>
        <w:t>Air Commodore Hewitt</w:t>
      </w:r>
      <w:r w:rsidR="005E1B69">
        <w:fldChar w:fldCharType="begin"/>
      </w:r>
      <w:r w:rsidR="005E1B69">
        <w:instrText xml:space="preserve"> XE "</w:instrText>
      </w:r>
      <w:r w:rsidR="005E1B69" w:rsidRPr="00CE7350">
        <w:instrText>Air Commodore Hewitt</w:instrText>
      </w:r>
      <w:r w:rsidR="005E1B69">
        <w:instrText xml:space="preserve">" </w:instrText>
      </w:r>
      <w:r w:rsidR="005E1B69">
        <w:fldChar w:fldCharType="end"/>
      </w:r>
      <w:r>
        <w:t xml:space="preserve">, Director of Intelligence; </w:t>
      </w:r>
    </w:p>
    <w:p w14:paraId="07F3CF2C" w14:textId="77777777" w:rsidR="00C95B6E" w:rsidRDefault="00277677" w:rsidP="002D62EA">
      <w:pPr>
        <w:pStyle w:val="BodyTextIndent"/>
      </w:pPr>
      <w:r>
        <w:t>Group Captain Scherger</w:t>
      </w:r>
      <w:r w:rsidR="005E1B69">
        <w:fldChar w:fldCharType="begin"/>
      </w:r>
      <w:r w:rsidR="005E1B69">
        <w:instrText xml:space="preserve"> XE "</w:instrText>
      </w:r>
      <w:r w:rsidR="005E1B69" w:rsidRPr="007E0C30">
        <w:instrText>Group Captain Scherger</w:instrText>
      </w:r>
      <w:r w:rsidR="005E1B69">
        <w:instrText xml:space="preserve">" </w:instrText>
      </w:r>
      <w:r w:rsidR="005E1B69">
        <w:fldChar w:fldCharType="end"/>
      </w:r>
      <w:r>
        <w:t xml:space="preserve">, Director of Defence; </w:t>
      </w:r>
    </w:p>
    <w:p w14:paraId="2F5F7A57" w14:textId="77777777" w:rsidR="00C95B6E" w:rsidRDefault="00277677" w:rsidP="002D62EA">
      <w:pPr>
        <w:pStyle w:val="BodyTextIndent"/>
      </w:pPr>
      <w:r>
        <w:t>Group Captain Wiggins</w:t>
      </w:r>
      <w:r w:rsidR="005E1B69">
        <w:fldChar w:fldCharType="begin"/>
      </w:r>
      <w:r w:rsidR="005E1B69">
        <w:instrText xml:space="preserve"> XE "</w:instrText>
      </w:r>
      <w:r w:rsidR="005E1B69" w:rsidRPr="009605F1">
        <w:instrText>Group Captain Wiggins</w:instrText>
      </w:r>
      <w:r w:rsidR="005E1B69">
        <w:instrText xml:space="preserve">" </w:instrText>
      </w:r>
      <w:r w:rsidR="005E1B69">
        <w:fldChar w:fldCharType="end"/>
      </w:r>
      <w:r>
        <w:t xml:space="preserve">, Director of Communications; </w:t>
      </w:r>
    </w:p>
    <w:p w14:paraId="7CE52DA6" w14:textId="77777777" w:rsidR="00C95B6E" w:rsidRDefault="00277677" w:rsidP="002D62EA">
      <w:pPr>
        <w:pStyle w:val="BodyTextIndent"/>
      </w:pPr>
      <w:r>
        <w:t>Wing Commander Hancock</w:t>
      </w:r>
      <w:r w:rsidR="005E1B69">
        <w:fldChar w:fldCharType="begin"/>
      </w:r>
      <w:r w:rsidR="005E1B69">
        <w:instrText xml:space="preserve"> XE "</w:instrText>
      </w:r>
      <w:r w:rsidR="005E1B69" w:rsidRPr="0002072A">
        <w:instrText>Wing Commander Hancock</w:instrText>
      </w:r>
      <w:r w:rsidR="005E1B69">
        <w:instrText xml:space="preserve">" </w:instrText>
      </w:r>
      <w:r w:rsidR="005E1B69">
        <w:fldChar w:fldCharType="end"/>
      </w:r>
      <w:r>
        <w:t xml:space="preserve">, Assistant Director of </w:t>
      </w:r>
      <w:r w:rsidR="00396DD0">
        <w:t>Plans;</w:t>
      </w:r>
      <w:r>
        <w:t xml:space="preserve"> and </w:t>
      </w:r>
    </w:p>
    <w:p w14:paraId="7F153588" w14:textId="77777777" w:rsidR="00277677" w:rsidRDefault="00277677" w:rsidP="002D62EA">
      <w:pPr>
        <w:pStyle w:val="BodyTextIndent"/>
      </w:pPr>
      <w:r>
        <w:t>Wing Commander Walters</w:t>
      </w:r>
      <w:r w:rsidR="005E1B69">
        <w:fldChar w:fldCharType="begin"/>
      </w:r>
      <w:r w:rsidR="005E1B69">
        <w:instrText xml:space="preserve"> XE "</w:instrText>
      </w:r>
      <w:r w:rsidR="005E1B69" w:rsidRPr="00D56077">
        <w:instrText>Wing Commander Walters</w:instrText>
      </w:r>
      <w:r w:rsidR="005E1B69">
        <w:instrText xml:space="preserve">" </w:instrText>
      </w:r>
      <w:r w:rsidR="005E1B69">
        <w:fldChar w:fldCharType="end"/>
      </w:r>
      <w:r>
        <w:t xml:space="preserve">, Assistant Director of Operations. </w:t>
      </w:r>
    </w:p>
    <w:p w14:paraId="6BB3A8E6" w14:textId="77777777" w:rsidR="00C95B6E" w:rsidRDefault="00277677" w:rsidP="002D62EA">
      <w:pPr>
        <w:pStyle w:val="BodyText"/>
      </w:pPr>
      <w:r>
        <w:t>Among the American officers appointed were:</w:t>
      </w:r>
    </w:p>
    <w:p w14:paraId="6663818E" w14:textId="77777777" w:rsidR="00C95B6E" w:rsidRPr="00C95B6E" w:rsidRDefault="00277677" w:rsidP="002D62EA">
      <w:pPr>
        <w:pStyle w:val="BodyTextIndent"/>
      </w:pPr>
      <w:r w:rsidRPr="00C95B6E">
        <w:t>Colonel E</w:t>
      </w:r>
      <w:r w:rsidR="002F3E77">
        <w:t>.</w:t>
      </w:r>
      <w:r w:rsidRPr="00C95B6E">
        <w:t xml:space="preserve"> S. Perrin</w:t>
      </w:r>
      <w:r w:rsidR="005E1B69">
        <w:fldChar w:fldCharType="begin"/>
      </w:r>
      <w:r w:rsidR="005E1B69">
        <w:instrText xml:space="preserve"> XE "</w:instrText>
      </w:r>
      <w:r w:rsidR="005E1B69" w:rsidRPr="00725C28">
        <w:instrText>Colonel E. S. Perrin</w:instrText>
      </w:r>
      <w:r w:rsidR="005E1B69">
        <w:instrText xml:space="preserve">" </w:instrText>
      </w:r>
      <w:r w:rsidR="005E1B69">
        <w:fldChar w:fldCharType="end"/>
      </w:r>
      <w:r w:rsidRPr="00C95B6E">
        <w:t xml:space="preserve">, Deputy Chief of Staff; </w:t>
      </w:r>
    </w:p>
    <w:p w14:paraId="126E041F" w14:textId="77777777" w:rsidR="00C95B6E" w:rsidRPr="00C95B6E" w:rsidRDefault="00277677" w:rsidP="002D62EA">
      <w:pPr>
        <w:pStyle w:val="BodyTextIndent"/>
      </w:pPr>
      <w:r w:rsidRPr="00C95B6E">
        <w:t>Brigadier-General Royce</w:t>
      </w:r>
      <w:r w:rsidR="005E1B69">
        <w:fldChar w:fldCharType="begin"/>
      </w:r>
      <w:r w:rsidR="005E1B69">
        <w:instrText xml:space="preserve"> XE "</w:instrText>
      </w:r>
      <w:r w:rsidR="005E1B69" w:rsidRPr="004752DC">
        <w:instrText>Brigadier-General Royce</w:instrText>
      </w:r>
      <w:r w:rsidR="005E1B69">
        <w:instrText xml:space="preserve">" </w:instrText>
      </w:r>
      <w:r w:rsidR="005E1B69">
        <w:fldChar w:fldCharType="end"/>
      </w:r>
      <w:r w:rsidRPr="00C95B6E">
        <w:t xml:space="preserve">, Senior Air Staff Officer; </w:t>
      </w:r>
    </w:p>
    <w:p w14:paraId="21A0E371" w14:textId="77777777" w:rsidR="00C95B6E" w:rsidRPr="00C95B6E" w:rsidRDefault="00277677" w:rsidP="002D62EA">
      <w:pPr>
        <w:pStyle w:val="BodyTextIndent"/>
      </w:pPr>
      <w:r w:rsidRPr="00C95B6E">
        <w:t>Colonel Eubank</w:t>
      </w:r>
      <w:r w:rsidR="005E1B69">
        <w:fldChar w:fldCharType="begin"/>
      </w:r>
      <w:r w:rsidR="005E1B69">
        <w:instrText xml:space="preserve"> XE "</w:instrText>
      </w:r>
      <w:r w:rsidR="005E1B69" w:rsidRPr="007D5636">
        <w:instrText>Colonel Eubank</w:instrText>
      </w:r>
      <w:r w:rsidR="005E1B69">
        <w:instrText xml:space="preserve">" </w:instrText>
      </w:r>
      <w:r w:rsidR="005E1B69">
        <w:fldChar w:fldCharType="end"/>
      </w:r>
      <w:r w:rsidRPr="00C95B6E">
        <w:t xml:space="preserve">, Director of Plans; and </w:t>
      </w:r>
    </w:p>
    <w:p w14:paraId="34423926" w14:textId="77777777" w:rsidR="00C95B6E" w:rsidRPr="00C95B6E" w:rsidRDefault="00277677" w:rsidP="002D62EA">
      <w:pPr>
        <w:pStyle w:val="BodyTextIndent"/>
      </w:pPr>
      <w:r w:rsidRPr="00C95B6E">
        <w:t>Colonel R. G. Hoyt</w:t>
      </w:r>
      <w:r w:rsidR="00130095">
        <w:fldChar w:fldCharType="begin"/>
      </w:r>
      <w:r w:rsidR="00130095">
        <w:instrText xml:space="preserve"> XE "</w:instrText>
      </w:r>
      <w:r w:rsidR="00130095" w:rsidRPr="00B6373F">
        <w:instrText>Colonel R. G. Hoyt</w:instrText>
      </w:r>
      <w:r w:rsidR="00130095">
        <w:instrText xml:space="preserve">" </w:instrText>
      </w:r>
      <w:r w:rsidR="00130095">
        <w:fldChar w:fldCharType="end"/>
      </w:r>
      <w:r w:rsidRPr="00C95B6E">
        <w:t xml:space="preserve">, Director of Operations. </w:t>
      </w:r>
    </w:p>
    <w:p w14:paraId="6B972B23" w14:textId="77777777" w:rsidR="00277677" w:rsidRDefault="00277677" w:rsidP="002D62EA">
      <w:pPr>
        <w:pStyle w:val="BodyText"/>
      </w:pPr>
      <w:r>
        <w:t xml:space="preserve">About a month before Brett's assumption of his own command he had received a letter from </w:t>
      </w:r>
      <w:r w:rsidR="00325695">
        <w:t>Mr.</w:t>
      </w:r>
      <w:r>
        <w:t xml:space="preserve"> Curtin</w:t>
      </w:r>
      <w:r w:rsidR="00120407">
        <w:fldChar w:fldCharType="begin"/>
      </w:r>
      <w:r w:rsidR="00120407">
        <w:instrText xml:space="preserve"> XE "</w:instrText>
      </w:r>
      <w:r w:rsidR="00120407" w:rsidRPr="00130095">
        <w:instrText>Curtin</w:instrText>
      </w:r>
      <w:r w:rsidR="00120407">
        <w:instrText xml:space="preserve">" </w:instrText>
      </w:r>
      <w:r w:rsidR="00120407">
        <w:fldChar w:fldCharType="end"/>
      </w:r>
      <w:r>
        <w:t xml:space="preserve"> informing him that, in keeping with an undertaking he had given to President Roosevelt</w:t>
      </w:r>
      <w:r w:rsidR="00130095">
        <w:fldChar w:fldCharType="begin"/>
      </w:r>
      <w:r w:rsidR="00130095">
        <w:instrText xml:space="preserve"> XE "</w:instrText>
      </w:r>
      <w:r w:rsidR="00130095" w:rsidRPr="00FC3220">
        <w:instrText>President Roosevelt</w:instrText>
      </w:r>
      <w:r w:rsidR="00130095">
        <w:instrText xml:space="preserve">" </w:instrText>
      </w:r>
      <w:r w:rsidR="00130095">
        <w:fldChar w:fldCharType="end"/>
      </w:r>
      <w:r>
        <w:t>, Australia was willing to place its air force under his control. This offer was made in general terms without attempting to define the necessary organisation; in fact the letter expressly stated that the Australian Chief of the Air Staff</w:t>
      </w:r>
      <w:r w:rsidR="00130095">
        <w:fldChar w:fldCharType="begin"/>
      </w:r>
      <w:r w:rsidR="00130095">
        <w:instrText xml:space="preserve"> XE "</w:instrText>
      </w:r>
      <w:r w:rsidR="00130095" w:rsidRPr="004334D8">
        <w:instrText>Australian Chief of the Air Staff</w:instrText>
      </w:r>
      <w:r w:rsidR="00130095">
        <w:instrText xml:space="preserve">" </w:instrText>
      </w:r>
      <w:r w:rsidR="00130095">
        <w:fldChar w:fldCharType="end"/>
      </w:r>
      <w:r>
        <w:t>, Air Chief Marshal Sir Charles Burnett</w:t>
      </w:r>
      <w:r w:rsidR="005E1B69">
        <w:fldChar w:fldCharType="begin"/>
      </w:r>
      <w:r w:rsidR="005E1B69">
        <w:instrText xml:space="preserve"> XE "</w:instrText>
      </w:r>
      <w:r w:rsidR="005E1B69" w:rsidRPr="00852F2D">
        <w:instrText>Air Chief Marshal Sir Charles Burnett</w:instrText>
      </w:r>
      <w:r w:rsidR="005E1B69">
        <w:instrText xml:space="preserve">" </w:instrText>
      </w:r>
      <w:r w:rsidR="005E1B69">
        <w:fldChar w:fldCharType="end"/>
      </w:r>
      <w:r>
        <w:t>, was authorised to confer with Brett so that he could submit an outline of the organisation needed to provide for the control of the combined air forces and to define the sphere and responsibilities of the Air Board</w:t>
      </w:r>
      <w:r w:rsidR="00130095">
        <w:fldChar w:fldCharType="begin"/>
      </w:r>
      <w:r w:rsidR="00130095">
        <w:instrText xml:space="preserve"> XE "</w:instrText>
      </w:r>
      <w:r w:rsidR="00130095" w:rsidRPr="000A57B6">
        <w:instrText>Air Board</w:instrText>
      </w:r>
      <w:r w:rsidR="00130095">
        <w:instrText xml:space="preserve">" </w:instrText>
      </w:r>
      <w:r w:rsidR="00130095">
        <w:fldChar w:fldCharType="end"/>
      </w:r>
      <w:r>
        <w:t xml:space="preserve"> and the relation of both Brett and the Air Board to the Australian Government</w:t>
      </w:r>
      <w:r w:rsidR="00130095">
        <w:fldChar w:fldCharType="begin"/>
      </w:r>
      <w:r w:rsidR="00130095">
        <w:instrText xml:space="preserve"> XE "</w:instrText>
      </w:r>
      <w:r w:rsidR="00130095" w:rsidRPr="00147615">
        <w:instrText>Australian Government</w:instrText>
      </w:r>
      <w:r w:rsidR="00130095">
        <w:instrText xml:space="preserve">" </w:instrText>
      </w:r>
      <w:r w:rsidR="00130095">
        <w:fldChar w:fldCharType="end"/>
      </w:r>
      <w:r>
        <w:t>.</w:t>
      </w:r>
    </w:p>
    <w:p w14:paraId="215ED0BB" w14:textId="77777777" w:rsidR="00277677" w:rsidRDefault="00277677" w:rsidP="002D62EA">
      <w:pPr>
        <w:pStyle w:val="BodyText"/>
      </w:pPr>
      <w:r>
        <w:t>In a memorandum to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dated 23</w:t>
      </w:r>
      <w:r w:rsidRPr="00130095">
        <w:rPr>
          <w:vertAlign w:val="superscript"/>
        </w:rPr>
        <w:t>rd</w:t>
      </w:r>
      <w:r w:rsidR="00130095">
        <w:t xml:space="preserve"> </w:t>
      </w:r>
      <w:r>
        <w:t>March, Brett had said</w:t>
      </w:r>
      <w:r w:rsidR="000D0A4F">
        <w:t xml:space="preserve"> </w:t>
      </w:r>
      <w:r>
        <w:t>that the plan which he and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 xml:space="preserve"> had prepared had been "thoroughly</w:t>
      </w:r>
      <w:r w:rsidR="000F007F">
        <w:t xml:space="preserve"> </w:t>
      </w:r>
      <w:r>
        <w:t>discussed" with the Australian Prime Minister</w:t>
      </w:r>
      <w:r w:rsidR="00130095">
        <w:fldChar w:fldCharType="begin"/>
      </w:r>
      <w:r w:rsidR="00130095">
        <w:instrText xml:space="preserve"> XE "</w:instrText>
      </w:r>
      <w:r w:rsidR="00130095" w:rsidRPr="00FA4028">
        <w:instrText>Australian Prime Minister</w:instrText>
      </w:r>
      <w:r w:rsidR="00130095">
        <w:instrText xml:space="preserve">" </w:instrText>
      </w:r>
      <w:r w:rsidR="00130095">
        <w:fldChar w:fldCharType="end"/>
      </w:r>
      <w:r>
        <w:t xml:space="preserve"> and the Minister for Air</w:t>
      </w:r>
      <w:r w:rsidR="00130095">
        <w:fldChar w:fldCharType="begin"/>
      </w:r>
      <w:r w:rsidR="00130095">
        <w:instrText xml:space="preserve"> XE "</w:instrText>
      </w:r>
      <w:r w:rsidR="00130095" w:rsidRPr="008A4F36">
        <w:instrText>Minister for Air</w:instrText>
      </w:r>
      <w:r w:rsidR="00130095">
        <w:instrText xml:space="preserve">" </w:instrText>
      </w:r>
      <w:r w:rsidR="00130095">
        <w:fldChar w:fldCharType="end"/>
      </w:r>
      <w:r>
        <w:t>.</w:t>
      </w:r>
      <w:r w:rsidR="000F007F">
        <w:t xml:space="preserve"> </w:t>
      </w:r>
      <w:r>
        <w:t>He stated that he had been informed that Burnett had prepared an</w:t>
      </w:r>
      <w:r w:rsidR="000F007F">
        <w:t xml:space="preserve"> </w:t>
      </w:r>
      <w:r>
        <w:t>order which would "place under the control of the Combined Air Forces</w:t>
      </w:r>
      <w:r w:rsidR="000F007F">
        <w:t xml:space="preserve"> </w:t>
      </w:r>
      <w:r>
        <w:t>Commander</w:t>
      </w:r>
      <w:r w:rsidR="00130095">
        <w:fldChar w:fldCharType="begin"/>
      </w:r>
      <w:r w:rsidR="00130095">
        <w:instrText xml:space="preserve"> XE "</w:instrText>
      </w:r>
      <w:r w:rsidR="00130095" w:rsidRPr="005F43C6">
        <w:instrText>Combined Air Forces Commander</w:instrText>
      </w:r>
      <w:r w:rsidR="00130095">
        <w:instrText xml:space="preserve">" </w:instrText>
      </w:r>
      <w:r w:rsidR="00130095">
        <w:fldChar w:fldCharType="end"/>
      </w:r>
      <w:r>
        <w:t xml:space="preserve"> those combat and training units and establishments of the</w:t>
      </w:r>
      <w:r w:rsidR="000F007F">
        <w:t xml:space="preserve"> </w:t>
      </w:r>
      <w:r>
        <w:t>Royal Australian Air Force which are necessary for the effective accomplishment</w:t>
      </w:r>
      <w:r w:rsidR="000F007F">
        <w:t xml:space="preserve"> </w:t>
      </w:r>
      <w:r>
        <w:t>of the mission of these forces"</w:t>
      </w:r>
      <w:r w:rsidR="002F3E77">
        <w:t>.</w:t>
      </w:r>
    </w:p>
    <w:p w14:paraId="4D7A68E1" w14:textId="77777777" w:rsidR="00277677" w:rsidRDefault="00277677" w:rsidP="002D62EA">
      <w:pPr>
        <w:pStyle w:val="BodyText"/>
      </w:pPr>
      <w:r>
        <w:lastRenderedPageBreak/>
        <w:t>Appended to the memorandum was a detailed statement on the whole</w:t>
      </w:r>
      <w:r w:rsidR="000F007F">
        <w:t xml:space="preserve"> </w:t>
      </w:r>
      <w:r>
        <w:t>organisation "as worked out by Air Chief Marshal Burnett</w:t>
      </w:r>
      <w:r w:rsidR="00130095">
        <w:fldChar w:fldCharType="begin"/>
      </w:r>
      <w:r w:rsidR="00130095">
        <w:instrText xml:space="preserve"> XE "</w:instrText>
      </w:r>
      <w:r w:rsidR="00130095" w:rsidRPr="0083287A">
        <w:instrText>Air Chief Marshal Burnett</w:instrText>
      </w:r>
      <w:r w:rsidR="00130095">
        <w:instrText xml:space="preserve">" </w:instrText>
      </w:r>
      <w:r w:rsidR="00130095">
        <w:fldChar w:fldCharType="end"/>
      </w:r>
      <w:r w:rsidR="002F3E77">
        <w:t>...</w:t>
      </w:r>
      <w:r>
        <w:t xml:space="preserve"> and myself,</w:t>
      </w:r>
      <w:r w:rsidR="000F007F">
        <w:t xml:space="preserve"> </w:t>
      </w:r>
      <w:r>
        <w:t>which was approved by the Prime Minister</w:t>
      </w:r>
      <w:r w:rsidR="001755AD">
        <w:fldChar w:fldCharType="begin"/>
      </w:r>
      <w:r w:rsidR="001755AD">
        <w:instrText xml:space="preserve"> XE "</w:instrText>
      </w:r>
      <w:r w:rsidR="001755AD" w:rsidRPr="008769E5">
        <w:instrText>Prime Minister</w:instrText>
      </w:r>
      <w:r w:rsidR="001755AD">
        <w:instrText xml:space="preserve">" </w:instrText>
      </w:r>
      <w:r w:rsidR="001755AD">
        <w:fldChar w:fldCharType="end"/>
      </w:r>
      <w:r>
        <w:t xml:space="preserve"> under date 19</w:t>
      </w:r>
      <w:r w:rsidRPr="00130095">
        <w:rPr>
          <w:vertAlign w:val="superscript"/>
        </w:rPr>
        <w:t>th</w:t>
      </w:r>
      <w:r w:rsidR="00130095">
        <w:t xml:space="preserve"> </w:t>
      </w:r>
      <w:r>
        <w:t>March "</w:t>
      </w:r>
      <w:r w:rsidR="002F3E77">
        <w:t>.</w:t>
      </w:r>
    </w:p>
    <w:p w14:paraId="6C165C7F" w14:textId="77777777" w:rsidR="00277677" w:rsidRDefault="00277677" w:rsidP="002D62EA">
      <w:pPr>
        <w:pStyle w:val="BodyText"/>
      </w:pPr>
      <w:r>
        <w:t>It contained this important assertion:</w:t>
      </w:r>
    </w:p>
    <w:p w14:paraId="30E76F65" w14:textId="77777777" w:rsidR="00277677" w:rsidRDefault="00277677" w:rsidP="002D62EA">
      <w:pPr>
        <w:pStyle w:val="BodyText"/>
      </w:pPr>
      <w:r>
        <w:t>During a war period the efficient employment of forces can be achieved only</w:t>
      </w:r>
      <w:r w:rsidR="000F007F">
        <w:t xml:space="preserve"> </w:t>
      </w:r>
      <w:r>
        <w:t>if there is one responsible commander of all air forces. Consequently</w:t>
      </w:r>
      <w:r w:rsidR="00130095">
        <w:t>,</w:t>
      </w:r>
      <w:r>
        <w:t xml:space="preserve"> the responsibilities</w:t>
      </w:r>
      <w:r w:rsidR="000F007F">
        <w:t xml:space="preserve"> </w:t>
      </w:r>
      <w:r>
        <w:t>of members of the Australian Air Board</w:t>
      </w:r>
      <w:r w:rsidR="00130095">
        <w:fldChar w:fldCharType="begin"/>
      </w:r>
      <w:r w:rsidR="00130095">
        <w:instrText xml:space="preserve"> XE "</w:instrText>
      </w:r>
      <w:r w:rsidR="00130095" w:rsidRPr="00FB19B7">
        <w:instrText>Australian Air Board</w:instrText>
      </w:r>
      <w:r w:rsidR="00130095">
        <w:instrText xml:space="preserve">" </w:instrText>
      </w:r>
      <w:r w:rsidR="00130095">
        <w:fldChar w:fldCharType="end"/>
      </w:r>
      <w:r>
        <w:t>, with individual board members</w:t>
      </w:r>
      <w:r w:rsidR="000F007F">
        <w:t xml:space="preserve"> </w:t>
      </w:r>
      <w:r>
        <w:t>responsible for different phases of air force activities, will be modified, and this</w:t>
      </w:r>
      <w:r w:rsidR="000F007F">
        <w:t xml:space="preserve"> </w:t>
      </w:r>
      <w:r>
        <w:t>single commander will be solely responsible to the Supreme Command for all phases</w:t>
      </w:r>
      <w:r w:rsidR="000F007F">
        <w:t xml:space="preserve"> </w:t>
      </w:r>
      <w:r>
        <w:t>of air effort.</w:t>
      </w:r>
    </w:p>
    <w:p w14:paraId="39A947E3" w14:textId="77777777" w:rsidR="00277677" w:rsidRDefault="00277677" w:rsidP="002D62EA">
      <w:pPr>
        <w:pStyle w:val="BodyText"/>
      </w:pPr>
      <w:r>
        <w:t>This joint statement noted that the officers on the staff would be</w:t>
      </w:r>
      <w:r w:rsidR="000F007F">
        <w:t xml:space="preserve"> </w:t>
      </w:r>
      <w:r>
        <w:t>"American and/or Australian", their choice being governed, in principle,</w:t>
      </w:r>
      <w:r w:rsidR="000F007F">
        <w:t xml:space="preserve"> </w:t>
      </w:r>
      <w:r>
        <w:t>by the ability of the individual. The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t xml:space="preserve"> (Australia)</w:t>
      </w:r>
      <w:r w:rsidR="00130095">
        <w:fldChar w:fldCharType="begin"/>
      </w:r>
      <w:r w:rsidR="00130095">
        <w:instrText xml:space="preserve"> XE "</w:instrText>
      </w:r>
      <w:r w:rsidR="00130095" w:rsidRPr="00D010D8">
        <w:instrText>Chief of the Air Staff (Australia)</w:instrText>
      </w:r>
      <w:r w:rsidR="00130095">
        <w:instrText xml:space="preserve">" </w:instrText>
      </w:r>
      <w:r w:rsidR="00130095">
        <w:fldChar w:fldCharType="end"/>
      </w:r>
      <w:r w:rsidR="000F007F">
        <w:t xml:space="preserve"> </w:t>
      </w:r>
      <w:r>
        <w:t>and the Chief of the United States Army Air Corps</w:t>
      </w:r>
      <w:r w:rsidR="00130095">
        <w:fldChar w:fldCharType="begin"/>
      </w:r>
      <w:r w:rsidR="00130095">
        <w:instrText xml:space="preserve"> XE "</w:instrText>
      </w:r>
      <w:r w:rsidR="00130095" w:rsidRPr="00D7088F">
        <w:instrText>Chief of the United States Army Air Corps</w:instrText>
      </w:r>
      <w:r w:rsidR="00130095">
        <w:instrText xml:space="preserve">" </w:instrText>
      </w:r>
      <w:r w:rsidR="00130095">
        <w:fldChar w:fldCharType="end"/>
      </w:r>
      <w:r>
        <w:t xml:space="preserve"> would be directly</w:t>
      </w:r>
      <w:r w:rsidR="000F007F">
        <w:t xml:space="preserve"> </w:t>
      </w:r>
      <w:r>
        <w:t>responsible, respectively, to the Australian Government</w:t>
      </w:r>
      <w:r w:rsidR="00130095">
        <w:fldChar w:fldCharType="begin"/>
      </w:r>
      <w:r w:rsidR="00130095">
        <w:instrText xml:space="preserve"> XE "</w:instrText>
      </w:r>
      <w:r w:rsidR="00130095" w:rsidRPr="00FC382C">
        <w:instrText>Australian Government</w:instrText>
      </w:r>
      <w:r w:rsidR="00130095">
        <w:instrText xml:space="preserve">" </w:instrText>
      </w:r>
      <w:r w:rsidR="00130095">
        <w:fldChar w:fldCharType="end"/>
      </w:r>
      <w:r>
        <w:t xml:space="preserve"> (through the</w:t>
      </w:r>
      <w:r w:rsidR="000F007F">
        <w:t xml:space="preserve"> </w:t>
      </w:r>
      <w:r>
        <w:t>Minister for Air</w:t>
      </w:r>
      <w:r w:rsidR="00130095">
        <w:fldChar w:fldCharType="begin"/>
      </w:r>
      <w:r w:rsidR="00130095">
        <w:instrText xml:space="preserve"> XE "</w:instrText>
      </w:r>
      <w:r w:rsidR="00130095" w:rsidRPr="00C041F6">
        <w:instrText>Minister for Air</w:instrText>
      </w:r>
      <w:r w:rsidR="00130095">
        <w:instrText xml:space="preserve">" </w:instrText>
      </w:r>
      <w:r w:rsidR="00130095">
        <w:fldChar w:fldCharType="end"/>
      </w:r>
      <w:r>
        <w:t>) and to the War Department, Washington</w:t>
      </w:r>
      <w:r w:rsidR="00130095">
        <w:fldChar w:fldCharType="begin"/>
      </w:r>
      <w:r w:rsidR="00130095">
        <w:instrText xml:space="preserve"> XE "</w:instrText>
      </w:r>
      <w:r w:rsidR="00130095" w:rsidRPr="0084794F">
        <w:instrText>War Department, Washington</w:instrText>
      </w:r>
      <w:r w:rsidR="00130095">
        <w:instrText xml:space="preserve">" </w:instrText>
      </w:r>
      <w:r w:rsidR="00130095">
        <w:fldChar w:fldCharType="end"/>
      </w:r>
      <w:r>
        <w:t>, for relevant</w:t>
      </w:r>
      <w:r w:rsidR="000F007F">
        <w:t xml:space="preserve"> </w:t>
      </w:r>
      <w:r>
        <w:t>administrative matters.</w:t>
      </w:r>
    </w:p>
    <w:p w14:paraId="2E37B345" w14:textId="77777777" w:rsidR="00A9282C" w:rsidRDefault="00A9282C" w:rsidP="002D62EA">
      <w:pPr>
        <w:pStyle w:val="BodyText"/>
      </w:pPr>
    </w:p>
    <w:p w14:paraId="29E535CF" w14:textId="77777777" w:rsidR="00845422" w:rsidRDefault="00845422" w:rsidP="00845422">
      <w:pPr>
        <w:pStyle w:val="Heading7"/>
        <w:framePr w:wrap="around"/>
      </w:pPr>
      <w:r>
        <w:t>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rPr>
          <w:sz w:val="12"/>
          <w:szCs w:val="12"/>
        </w:rPr>
        <w:t xml:space="preserve">' </w:t>
      </w:r>
      <w:r>
        <w:t xml:space="preserve">S Successor - </w:t>
      </w:r>
      <w:r w:rsidRPr="00845422">
        <w:t>Jones</w:t>
      </w:r>
      <w:r w:rsidR="001755AD">
        <w:fldChar w:fldCharType="begin"/>
      </w:r>
      <w:r w:rsidR="001755AD">
        <w:instrText xml:space="preserve"> XE "</w:instrText>
      </w:r>
      <w:r w:rsidR="001755AD" w:rsidRPr="006765DB">
        <w:instrText>Jones</w:instrText>
      </w:r>
      <w:r w:rsidR="001755AD">
        <w:instrText xml:space="preserve">" </w:instrText>
      </w:r>
      <w:r w:rsidR="001755AD">
        <w:fldChar w:fldCharType="end"/>
      </w:r>
      <w:r w:rsidRPr="00845422">
        <w:t xml:space="preserve"> Appointed</w:t>
      </w:r>
    </w:p>
    <w:p w14:paraId="594E1493" w14:textId="77777777" w:rsidR="000F007F" w:rsidRDefault="00277677" w:rsidP="002D62EA">
      <w:pPr>
        <w:pStyle w:val="BodyText"/>
      </w:pPr>
      <w:r>
        <w:t>Sir Charles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's term of service as Chief of the Australian Air Staff</w:t>
      </w:r>
      <w:r w:rsidR="00130095">
        <w:fldChar w:fldCharType="begin"/>
      </w:r>
      <w:r w:rsidR="00130095">
        <w:instrText xml:space="preserve"> XE "</w:instrText>
      </w:r>
      <w:r w:rsidR="00130095" w:rsidRPr="0040231E">
        <w:instrText>Chief of the Australian Air Staff</w:instrText>
      </w:r>
      <w:r w:rsidR="00130095">
        <w:instrText xml:space="preserve">" </w:instrText>
      </w:r>
      <w:r w:rsidR="00130095">
        <w:fldChar w:fldCharType="end"/>
      </w:r>
      <w:r w:rsidR="000F007F">
        <w:t xml:space="preserve"> </w:t>
      </w:r>
      <w:r>
        <w:t>would soon expire and a considerable amount of attention had been given</w:t>
      </w:r>
      <w:r w:rsidR="000F007F">
        <w:t xml:space="preserve"> </w:t>
      </w:r>
      <w:r>
        <w:t>to the selection of a successor. Air Marshal Drummond</w:t>
      </w:r>
      <w:r w:rsidR="00130095">
        <w:fldChar w:fldCharType="begin"/>
      </w:r>
      <w:r w:rsidR="00130095">
        <w:instrText xml:space="preserve"> XE "</w:instrText>
      </w:r>
      <w:r w:rsidR="00130095" w:rsidRPr="00166C10">
        <w:instrText>Air Marshal Drummond</w:instrText>
      </w:r>
      <w:r w:rsidR="00130095">
        <w:instrText xml:space="preserve">" </w:instrText>
      </w:r>
      <w:r w:rsidR="00130095">
        <w:fldChar w:fldCharType="end"/>
      </w:r>
      <w:r>
        <w:t>, a distinguished</w:t>
      </w:r>
      <w:r w:rsidR="000F007F">
        <w:t xml:space="preserve"> Australian officer of the Royal Air Force</w:t>
      </w:r>
      <w:r w:rsidR="00130095">
        <w:fldChar w:fldCharType="begin"/>
      </w:r>
      <w:r w:rsidR="00130095">
        <w:instrText xml:space="preserve"> XE "</w:instrText>
      </w:r>
      <w:r w:rsidR="00130095" w:rsidRPr="00C02666">
        <w:instrText>Royal Air Force</w:instrText>
      </w:r>
      <w:r w:rsidR="00130095">
        <w:instrText xml:space="preserve">" </w:instrText>
      </w:r>
      <w:r w:rsidR="00130095">
        <w:fldChar w:fldCharType="end"/>
      </w:r>
      <w:r w:rsidR="000F007F">
        <w:t xml:space="preserve"> then serving in the Middle East</w:t>
      </w:r>
      <w:r w:rsidR="00130095">
        <w:fldChar w:fldCharType="begin"/>
      </w:r>
      <w:r w:rsidR="00130095">
        <w:instrText xml:space="preserve"> XE "</w:instrText>
      </w:r>
      <w:r w:rsidR="00130095" w:rsidRPr="008B4839">
        <w:instrText>Middle East</w:instrText>
      </w:r>
      <w:r w:rsidR="00130095">
        <w:instrText xml:space="preserve">" </w:instrText>
      </w:r>
      <w:r w:rsidR="00130095">
        <w:fldChar w:fldCharType="end"/>
      </w:r>
      <w:r w:rsidR="000F007F">
        <w:t>, had been approached tentatively.</w:t>
      </w:r>
    </w:p>
    <w:p w14:paraId="23782518" w14:textId="77777777" w:rsidR="00277677" w:rsidRPr="00AF2A21" w:rsidRDefault="00AF2A21" w:rsidP="002D62EA">
      <w:pPr>
        <w:pStyle w:val="BodyText"/>
      </w:pPr>
      <w:r w:rsidRPr="00AF2A21">
        <w:t>[</w:t>
      </w:r>
      <w:r w:rsidR="00277677" w:rsidRPr="00AF2A21">
        <w:t>Air Marshal Sir Peter Drummond, KCB, DSO, OBE, MC</w:t>
      </w:r>
      <w:r w:rsidR="002F3E77">
        <w:t>.</w:t>
      </w:r>
      <w:r w:rsidR="00277677" w:rsidRPr="00AF2A21">
        <w:t xml:space="preserve"> (1914-18: AAMC 1914-15; RFC and RAF, Palestine 1916-18.) SASO HQ RAF ME 1937-41; Deputy AOC-in-C HQ RAF ME 1941 -43; Air Member for Training, Air Council 1943-45. Killed in aircraft accident 27 Mar</w:t>
      </w:r>
      <w:r w:rsidR="00B16A23">
        <w:t>ch</w:t>
      </w:r>
      <w:r w:rsidR="00277677" w:rsidRPr="00AF2A21">
        <w:t xml:space="preserve"> 1945.</w:t>
      </w:r>
      <w:r w:rsidRPr="00AF2A21">
        <w:t>]</w:t>
      </w:r>
    </w:p>
    <w:p w14:paraId="5333CD74" w14:textId="77777777" w:rsidR="000F007F" w:rsidRDefault="000F007F" w:rsidP="002D62EA">
      <w:pPr>
        <w:pStyle w:val="BodyText"/>
      </w:pPr>
      <w:r>
        <w:t xml:space="preserve">He had declined the appointment and it was reported that his principal reason for doing so was that the command would be divided between </w:t>
      </w:r>
      <w:r w:rsidR="00325695">
        <w:t>RAAF</w:t>
      </w:r>
      <w:r>
        <w:t xml:space="preserve"> Headquarters</w:t>
      </w:r>
      <w:r w:rsidR="000358AE">
        <w:t xml:space="preserve"> </w:t>
      </w:r>
      <w:r>
        <w:t xml:space="preserve">and Allied Air Forces Headquarters. </w:t>
      </w:r>
      <w:r w:rsidR="00325695">
        <w:t>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rsidR="00325695">
        <w:t xml:space="preserve"> then submitted far-reaching proposals affecting the RAAF, the substance of which had been very broadly indicated by Brett in the attachment to his memorandum to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rsidR="00325695">
        <w:t xml:space="preserve">. </w:t>
      </w:r>
      <w:r>
        <w:t>But whereas the text Brett had sent to the Supreme Commander stated that "the responsibilities of members of the Australian Air Board</w:t>
      </w:r>
      <w:r w:rsidR="00130095">
        <w:fldChar w:fldCharType="begin"/>
      </w:r>
      <w:r w:rsidR="00130095">
        <w:instrText xml:space="preserve"> XE "</w:instrText>
      </w:r>
      <w:r w:rsidR="00130095" w:rsidRPr="009B29F9">
        <w:instrText>Australian Air Board</w:instrText>
      </w:r>
      <w:r w:rsidR="00130095">
        <w:instrText xml:space="preserve">" </w:instrText>
      </w:r>
      <w:r w:rsidR="00130095">
        <w:fldChar w:fldCharType="end"/>
      </w:r>
      <w:r w:rsidR="000358AE">
        <w:t xml:space="preserve"> </w:t>
      </w:r>
      <w:r>
        <w:t>will be modified"</w:t>
      </w:r>
      <w:r w:rsidR="00AF2A21">
        <w:t>.</w:t>
      </w:r>
      <w:r>
        <w:t xml:space="preserve"> Burnett's proposals included the abolition of the Board, the appointment of Bostock</w:t>
      </w:r>
      <w:r w:rsidR="00130095">
        <w:fldChar w:fldCharType="begin"/>
      </w:r>
      <w:r w:rsidR="00130095">
        <w:instrText xml:space="preserve"> XE "</w:instrText>
      </w:r>
      <w:r w:rsidR="00130095" w:rsidRPr="00CC1C68">
        <w:instrText>Bostock</w:instrText>
      </w:r>
      <w:r w:rsidR="00130095">
        <w:instrText xml:space="preserve">" </w:instrText>
      </w:r>
      <w:r w:rsidR="00130095">
        <w:fldChar w:fldCharType="end"/>
      </w:r>
      <w:r>
        <w:t xml:space="preserve"> to succeed him as Chief of the Air Staff</w:t>
      </w:r>
      <w:r w:rsidR="00130095">
        <w:fldChar w:fldCharType="begin"/>
      </w:r>
      <w:r w:rsidR="00130095">
        <w:instrText xml:space="preserve"> XE "</w:instrText>
      </w:r>
      <w:r w:rsidR="00130095" w:rsidRPr="00D87241">
        <w:instrText>Chief of the Air Staff</w:instrText>
      </w:r>
      <w:r w:rsidR="00130095">
        <w:instrText xml:space="preserve">" </w:instrText>
      </w:r>
      <w:r w:rsidR="00130095">
        <w:fldChar w:fldCharType="end"/>
      </w:r>
      <w:r>
        <w:t>, and the union of the RAAF</w:t>
      </w:r>
      <w:r w:rsidR="00130095">
        <w:fldChar w:fldCharType="begin"/>
      </w:r>
      <w:r w:rsidR="00130095">
        <w:instrText xml:space="preserve"> XE "</w:instrText>
      </w:r>
      <w:r w:rsidR="00130095" w:rsidRPr="001F3AE2">
        <w:instrText>RAAF</w:instrText>
      </w:r>
      <w:r w:rsidR="00130095">
        <w:instrText xml:space="preserve">" </w:instrText>
      </w:r>
      <w:r w:rsidR="00130095">
        <w:fldChar w:fldCharType="end"/>
      </w:r>
      <w:r>
        <w:t xml:space="preserve"> and the USAAF</w:t>
      </w:r>
      <w:r w:rsidR="00130095">
        <w:fldChar w:fldCharType="begin"/>
      </w:r>
      <w:r w:rsidR="00130095">
        <w:instrText xml:space="preserve"> XE "</w:instrText>
      </w:r>
      <w:r w:rsidR="00130095" w:rsidRPr="00C21918">
        <w:instrText>USAAF</w:instrText>
      </w:r>
      <w:r w:rsidR="00130095">
        <w:instrText xml:space="preserve">" </w:instrText>
      </w:r>
      <w:r w:rsidR="00130095">
        <w:fldChar w:fldCharType="end"/>
      </w:r>
      <w:r>
        <w:t xml:space="preserve"> in the South-West Pacific</w:t>
      </w:r>
      <w:r w:rsidR="00130095">
        <w:fldChar w:fldCharType="begin"/>
      </w:r>
      <w:r w:rsidR="00130095">
        <w:instrText xml:space="preserve"> XE "</w:instrText>
      </w:r>
      <w:r w:rsidR="00130095" w:rsidRPr="00CC5EC8">
        <w:instrText>South-West Pacific</w:instrText>
      </w:r>
      <w:r w:rsidR="00130095">
        <w:instrText xml:space="preserve">" </w:instrText>
      </w:r>
      <w:r w:rsidR="00130095">
        <w:fldChar w:fldCharType="end"/>
      </w:r>
      <w:r w:rsidR="00AF2A21">
        <w:t>.</w:t>
      </w:r>
      <w:r>
        <w:t xml:space="preserve"> Here were issues of great contention. Despite Brett 's report to MacArthur that the plan had been "thoroughly discussed" with the Prime Minister</w:t>
      </w:r>
      <w:r w:rsidR="00130095">
        <w:fldChar w:fldCharType="begin"/>
      </w:r>
      <w:r w:rsidR="00130095">
        <w:instrText xml:space="preserve"> XE "</w:instrText>
      </w:r>
      <w:r w:rsidR="00130095" w:rsidRPr="0051171B">
        <w:instrText>Prime Minister</w:instrText>
      </w:r>
      <w:r w:rsidR="00130095">
        <w:instrText xml:space="preserve">" </w:instrText>
      </w:r>
      <w:r w:rsidR="00130095">
        <w:fldChar w:fldCharType="end"/>
      </w:r>
      <w:r>
        <w:t xml:space="preserve"> and the Minister for Air</w:t>
      </w:r>
      <w:r w:rsidR="00130095">
        <w:fldChar w:fldCharType="begin"/>
      </w:r>
      <w:r w:rsidR="00130095">
        <w:instrText xml:space="preserve"> XE "</w:instrText>
      </w:r>
      <w:r w:rsidR="00130095" w:rsidRPr="00B03DAC">
        <w:instrText>Minister for Air</w:instrText>
      </w:r>
      <w:r w:rsidR="00130095">
        <w:instrText xml:space="preserve">" </w:instrText>
      </w:r>
      <w:r w:rsidR="00130095">
        <w:fldChar w:fldCharType="end"/>
      </w:r>
      <w:r>
        <w:t xml:space="preserve">, </w:t>
      </w:r>
      <w:r w:rsidR="00325695">
        <w:t>Mr.</w:t>
      </w:r>
      <w:r>
        <w:t xml:space="preserve"> Drakeford</w:t>
      </w:r>
      <w:r w:rsidR="00130095">
        <w:fldChar w:fldCharType="begin"/>
      </w:r>
      <w:r w:rsidR="00130095">
        <w:instrText xml:space="preserve"> XE "</w:instrText>
      </w:r>
      <w:r w:rsidR="00130095" w:rsidRPr="00954377">
        <w:instrText>Mr. Drakeford</w:instrText>
      </w:r>
      <w:r w:rsidR="00130095">
        <w:instrText xml:space="preserve">" </w:instrText>
      </w:r>
      <w:r w:rsidR="00130095">
        <w:fldChar w:fldCharType="end"/>
      </w:r>
      <w:r>
        <w:t xml:space="preserve"> was by no means prepared to accept Burnett's proposals. However desirable unity of command might be, the transfer of the administration of the RAAF to an American commander was a step to which he was strongly opposed</w:t>
      </w:r>
      <w:r w:rsidR="002F3E77">
        <w:t>.</w:t>
      </w:r>
      <w:r>
        <w:t xml:space="preserve"> His opposition extended with equal force to the abolition of the Air Board</w:t>
      </w:r>
      <w:r w:rsidR="001755AD">
        <w:fldChar w:fldCharType="begin"/>
      </w:r>
      <w:r w:rsidR="001755AD">
        <w:instrText xml:space="preserve"> XE "</w:instrText>
      </w:r>
      <w:r w:rsidR="001755AD" w:rsidRPr="003242FE">
        <w:instrText>Air Board</w:instrText>
      </w:r>
      <w:r w:rsidR="001755AD">
        <w:instrText xml:space="preserve">" </w:instrText>
      </w:r>
      <w:r w:rsidR="001755AD">
        <w:fldChar w:fldCharType="end"/>
      </w:r>
      <w:r>
        <w:t xml:space="preserve"> and to the appointment of Bostock as Chief of the Air Staff.</w:t>
      </w:r>
    </w:p>
    <w:p w14:paraId="055DBCC7" w14:textId="77777777" w:rsidR="00AF2A21" w:rsidRPr="000F007F" w:rsidRDefault="000F007F" w:rsidP="002D62EA">
      <w:pPr>
        <w:pStyle w:val="BodyText"/>
      </w:pPr>
      <w:r>
        <w:t>It will be recalled that in 1940, on the eve of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's appointment, Fairbairn</w:t>
      </w:r>
      <w:r w:rsidR="00130095">
        <w:fldChar w:fldCharType="begin"/>
      </w:r>
      <w:r w:rsidR="00130095">
        <w:instrText xml:space="preserve"> XE "</w:instrText>
      </w:r>
      <w:r w:rsidR="00130095" w:rsidRPr="009845D2">
        <w:instrText>Fairbairn</w:instrText>
      </w:r>
      <w:r w:rsidR="00130095">
        <w:instrText xml:space="preserve">" </w:instrText>
      </w:r>
      <w:r w:rsidR="00130095">
        <w:fldChar w:fldCharType="end"/>
      </w:r>
      <w:r>
        <w:t xml:space="preserve"> had anticipated that Williams</w:t>
      </w:r>
      <w:r w:rsidR="00130095">
        <w:fldChar w:fldCharType="begin"/>
      </w:r>
      <w:r w:rsidR="00130095">
        <w:instrText xml:space="preserve"> XE "</w:instrText>
      </w:r>
      <w:r w:rsidR="00130095" w:rsidRPr="00EF70A2">
        <w:instrText>Williams</w:instrText>
      </w:r>
      <w:r w:rsidR="00130095">
        <w:instrText xml:space="preserve">" </w:instrText>
      </w:r>
      <w:r w:rsidR="00130095">
        <w:fldChar w:fldCharType="end"/>
      </w:r>
      <w:r>
        <w:t xml:space="preserve"> would succeed the English officer on his retirement. Drakeford</w:t>
      </w:r>
      <w:r w:rsidR="006D0E08">
        <w:fldChar w:fldCharType="begin"/>
      </w:r>
      <w:r w:rsidR="006D0E08">
        <w:instrText xml:space="preserve"> XE "</w:instrText>
      </w:r>
      <w:r w:rsidR="006D0E08" w:rsidRPr="00137616">
        <w:instrText>Drakeford</w:instrText>
      </w:r>
      <w:r w:rsidR="006D0E08">
        <w:instrText xml:space="preserve">" </w:instrText>
      </w:r>
      <w:r w:rsidR="006D0E08">
        <w:fldChar w:fldCharType="end"/>
      </w:r>
      <w:r>
        <w:t xml:space="preserve"> was not unmindful of this. At his request, Williams had returned to Australia in February for consultation, after which he had an interview with the Prime Minister</w:t>
      </w:r>
      <w:r w:rsidR="001755AD">
        <w:fldChar w:fldCharType="begin"/>
      </w:r>
      <w:r w:rsidR="001755AD">
        <w:instrText xml:space="preserve"> XE "</w:instrText>
      </w:r>
      <w:r w:rsidR="001755AD" w:rsidRPr="008769E5">
        <w:instrText>Prime Minister</w:instrText>
      </w:r>
      <w:r w:rsidR="001755AD">
        <w:instrText xml:space="preserve">" </w:instrText>
      </w:r>
      <w:r w:rsidR="001755AD">
        <w:fldChar w:fldCharType="end"/>
      </w:r>
      <w:r>
        <w:t xml:space="preserve">. But </w:t>
      </w:r>
      <w:r w:rsidR="00325695">
        <w:t>Mr.</w:t>
      </w:r>
      <w:r>
        <w:t xml:space="preserve"> Curtin</w:t>
      </w:r>
      <w:r w:rsidR="00120407">
        <w:fldChar w:fldCharType="begin"/>
      </w:r>
      <w:r w:rsidR="00120407">
        <w:instrText xml:space="preserve"> XE "</w:instrText>
      </w:r>
      <w:r w:rsidR="00120407" w:rsidRPr="006D0E08">
        <w:instrText>Curtin"</w:instrText>
      </w:r>
      <w:r w:rsidR="00120407">
        <w:instrText xml:space="preserve"> </w:instrText>
      </w:r>
      <w:r w:rsidR="00120407">
        <w:fldChar w:fldCharType="end"/>
      </w:r>
      <w:r>
        <w:t xml:space="preserve"> was not prepared, at this stage, to accept the return of Australia's highest ranking air officer as the solution to this problem, and took no action towards Williams' reappointment as Chief of the Air Staff</w:t>
      </w:r>
      <w:r w:rsidR="006D0E08">
        <w:fldChar w:fldCharType="begin"/>
      </w:r>
      <w:r w:rsidR="006D0E08">
        <w:instrText xml:space="preserve"> XE "</w:instrText>
      </w:r>
      <w:r w:rsidR="006D0E08" w:rsidRPr="00BA0993">
        <w:instrText>Chief of the Air Staff</w:instrText>
      </w:r>
      <w:r w:rsidR="006D0E08">
        <w:instrText xml:space="preserve">" </w:instrText>
      </w:r>
      <w:r w:rsidR="006D0E08">
        <w:fldChar w:fldCharType="end"/>
      </w:r>
      <w:r>
        <w:t>. Drakeford did not press the matter further and the choice of Burnett's successor therefore lay between two officers who, in January 1940, had been eleventh and twelfth on the gradation list and who, like eight of the other ten, had had no operational experience in the war against Germany</w:t>
      </w:r>
      <w:r w:rsidR="006D0E08">
        <w:fldChar w:fldCharType="begin"/>
      </w:r>
      <w:r w:rsidR="006D0E08">
        <w:instrText xml:space="preserve"> XE "</w:instrText>
      </w:r>
      <w:r w:rsidR="006D0E08" w:rsidRPr="00477FB7">
        <w:instrText>Germany</w:instrText>
      </w:r>
      <w:r w:rsidR="006D0E08">
        <w:instrText xml:space="preserve">" </w:instrText>
      </w:r>
      <w:r w:rsidR="006D0E08">
        <w:fldChar w:fldCharType="end"/>
      </w:r>
      <w:r>
        <w:t xml:space="preserve"> and Italy</w:t>
      </w:r>
      <w:r w:rsidR="006D0E08">
        <w:fldChar w:fldCharType="begin"/>
      </w:r>
      <w:r w:rsidR="006D0E08">
        <w:instrText xml:space="preserve"> XE "</w:instrText>
      </w:r>
      <w:r w:rsidR="006D0E08" w:rsidRPr="0012114A">
        <w:instrText>Italy</w:instrText>
      </w:r>
      <w:r w:rsidR="006D0E08">
        <w:instrText xml:space="preserve">" </w:instrText>
      </w:r>
      <w:r w:rsidR="006D0E08">
        <w:fldChar w:fldCharType="end"/>
      </w:r>
      <w:r>
        <w:t xml:space="preserve">. </w:t>
      </w:r>
      <w:r w:rsidR="00AF2A21" w:rsidRPr="000F007F">
        <w:t>The exceptions were Air Marshal Williams</w:t>
      </w:r>
      <w:r w:rsidR="006D0E08">
        <w:fldChar w:fldCharType="begin"/>
      </w:r>
      <w:r w:rsidR="006D0E08">
        <w:instrText xml:space="preserve"> XE "</w:instrText>
      </w:r>
      <w:r w:rsidR="006D0E08" w:rsidRPr="00AC0869">
        <w:instrText>Air Marshal Williams</w:instrText>
      </w:r>
      <w:r w:rsidR="006D0E08">
        <w:instrText xml:space="preserve">" </w:instrText>
      </w:r>
      <w:r w:rsidR="006D0E08">
        <w:fldChar w:fldCharType="end"/>
      </w:r>
      <w:r w:rsidR="00AF2A21" w:rsidRPr="000F007F">
        <w:t xml:space="preserve"> with </w:t>
      </w:r>
      <w:r w:rsidR="00AF2A21" w:rsidRPr="000F007F">
        <w:lastRenderedPageBreak/>
        <w:t>several months' experience with Coastal Command</w:t>
      </w:r>
      <w:r w:rsidR="006D0E08">
        <w:fldChar w:fldCharType="begin"/>
      </w:r>
      <w:r w:rsidR="006D0E08">
        <w:instrText xml:space="preserve"> XE "</w:instrText>
      </w:r>
      <w:r w:rsidR="006D0E08" w:rsidRPr="00F74E20">
        <w:instrText>Coastal Command</w:instrText>
      </w:r>
      <w:r w:rsidR="006D0E08">
        <w:instrText xml:space="preserve">" </w:instrText>
      </w:r>
      <w:r w:rsidR="006D0E08">
        <w:fldChar w:fldCharType="end"/>
      </w:r>
      <w:r w:rsidR="00AF2A21" w:rsidRPr="000F007F">
        <w:t>, and Air Commodore Cole</w:t>
      </w:r>
      <w:r w:rsidR="006D0E08">
        <w:fldChar w:fldCharType="begin"/>
      </w:r>
      <w:r w:rsidR="006D0E08">
        <w:instrText xml:space="preserve"> XE "</w:instrText>
      </w:r>
      <w:r w:rsidR="006D0E08" w:rsidRPr="007801C1">
        <w:instrText>Air Commodore Cole</w:instrText>
      </w:r>
      <w:r w:rsidR="006D0E08">
        <w:instrText xml:space="preserve">" </w:instrText>
      </w:r>
      <w:r w:rsidR="006D0E08">
        <w:fldChar w:fldCharType="end"/>
      </w:r>
      <w:r w:rsidR="00AF2A21" w:rsidRPr="000F007F">
        <w:t xml:space="preserve"> who had just been appointed to command No. 235 Wing RAF</w:t>
      </w:r>
      <w:r w:rsidR="006D0E08">
        <w:fldChar w:fldCharType="begin"/>
      </w:r>
      <w:r w:rsidR="006D0E08">
        <w:instrText xml:space="preserve"> XE "</w:instrText>
      </w:r>
      <w:r w:rsidR="006D0E08" w:rsidRPr="00D36D3E">
        <w:instrText>No. 235 Wing RAF</w:instrText>
      </w:r>
      <w:r w:rsidR="006D0E08">
        <w:instrText xml:space="preserve">" </w:instrText>
      </w:r>
      <w:r w:rsidR="006D0E08">
        <w:fldChar w:fldCharType="end"/>
      </w:r>
      <w:r w:rsidR="00AF2A21" w:rsidRPr="000F007F">
        <w:t>, in the Middle East</w:t>
      </w:r>
      <w:r w:rsidR="006D0E08">
        <w:fldChar w:fldCharType="begin"/>
      </w:r>
      <w:r w:rsidR="006D0E08">
        <w:instrText xml:space="preserve"> XE "</w:instrText>
      </w:r>
      <w:r w:rsidR="006D0E08" w:rsidRPr="008104CA">
        <w:instrText>Middle East</w:instrText>
      </w:r>
      <w:r w:rsidR="006D0E08">
        <w:instrText xml:space="preserve">" </w:instrText>
      </w:r>
      <w:r w:rsidR="006D0E08">
        <w:fldChar w:fldCharType="end"/>
      </w:r>
      <w:r w:rsidR="00AF2A21" w:rsidRPr="000F007F">
        <w:t>.</w:t>
      </w:r>
    </w:p>
    <w:p w14:paraId="781FC567" w14:textId="77777777" w:rsidR="00277677" w:rsidRPr="000F007F" w:rsidRDefault="000F007F" w:rsidP="002D62EA">
      <w:pPr>
        <w:pStyle w:val="BodyText"/>
      </w:pPr>
      <w:r>
        <w:t>The effect of the Government's failure to insist that senior RAAF officers should go overseas to gain operational experience in the 1939-41 period of the war against Germany</w:t>
      </w:r>
      <w:r w:rsidR="006D0E08">
        <w:fldChar w:fldCharType="begin"/>
      </w:r>
      <w:r w:rsidR="006D0E08">
        <w:instrText xml:space="preserve"> XE "</w:instrText>
      </w:r>
      <w:r w:rsidR="006D0E08" w:rsidRPr="00477785">
        <w:instrText>Germany</w:instrText>
      </w:r>
      <w:r w:rsidR="006D0E08">
        <w:instrText xml:space="preserve">" </w:instrText>
      </w:r>
      <w:r w:rsidR="006D0E08">
        <w:fldChar w:fldCharType="end"/>
      </w:r>
      <w:r>
        <w:t>, was now evident</w:t>
      </w:r>
      <w:r w:rsidR="002F3E77">
        <w:t>.</w:t>
      </w:r>
      <w:r>
        <w:t xml:space="preserve"> </w:t>
      </w:r>
      <w:r w:rsidR="00325695">
        <w:t xml:space="preserve">It is necessary to go down the Air Force List for January 1940 to Nos. </w:t>
      </w:r>
      <w:r>
        <w:t>27 and 28—Wing Commander Knox-Knight</w:t>
      </w:r>
      <w:r w:rsidR="006D0E08">
        <w:fldChar w:fldCharType="begin"/>
      </w:r>
      <w:r w:rsidR="006D0E08">
        <w:instrText xml:space="preserve"> XE "</w:instrText>
      </w:r>
      <w:r w:rsidR="006D0E08" w:rsidRPr="00E200B9">
        <w:instrText>Wing Commander Knox-Knight</w:instrText>
      </w:r>
      <w:r w:rsidR="006D0E08">
        <w:instrText xml:space="preserve">" </w:instrText>
      </w:r>
      <w:r w:rsidR="006D0E08">
        <w:fldChar w:fldCharType="end"/>
      </w:r>
      <w:r>
        <w:t xml:space="preserve"> and </w:t>
      </w:r>
      <w:r w:rsidR="006D0E08">
        <w:t xml:space="preserve">Wing Commander </w:t>
      </w:r>
      <w:r>
        <w:t>Lachal</w:t>
      </w:r>
      <w:r w:rsidR="006D0E08">
        <w:fldChar w:fldCharType="begin"/>
      </w:r>
      <w:r w:rsidR="006D0E08">
        <w:instrText xml:space="preserve"> XE "</w:instrText>
      </w:r>
      <w:r w:rsidR="006D0E08" w:rsidRPr="0007436F">
        <w:instrText>Wing Commander Lachal</w:instrText>
      </w:r>
      <w:r w:rsidR="006D0E08">
        <w:instrText xml:space="preserve">" </w:instrText>
      </w:r>
      <w:r w:rsidR="006D0E08">
        <w:fldChar w:fldCharType="end"/>
      </w:r>
      <w:r>
        <w:t>, both of whom served in No. 10 Squadron</w:t>
      </w:r>
      <w:r w:rsidR="006D0E08">
        <w:fldChar w:fldCharType="begin"/>
      </w:r>
      <w:r w:rsidR="006D0E08">
        <w:instrText xml:space="preserve"> XE "</w:instrText>
      </w:r>
      <w:r w:rsidR="006D0E08" w:rsidRPr="00542A0C">
        <w:instrText>No. 10 Squadron</w:instrText>
      </w:r>
      <w:r w:rsidR="006D0E08">
        <w:instrText xml:space="preserve">" </w:instrText>
      </w:r>
      <w:r w:rsidR="006D0E08">
        <w:fldChar w:fldCharType="end"/>
      </w:r>
      <w:r>
        <w:t>—to find officers who were to gain extensive operational experience before December 1941, and these officers were then the two most junior wing commanders in the Service.</w:t>
      </w:r>
      <w:r w:rsidR="000358AE">
        <w:t xml:space="preserve"> </w:t>
      </w:r>
      <w:r w:rsidRPr="000F007F">
        <w:t>Of the 15 Australian General Officers Commanding listed in the army reorganisation of April 1942, 9 had been in action in 1940-42 in Africa, Asia or Europe and some of them in all of these theatres. Until the end of the war only two of the General Officers Commanding in the field in the SWPA</w:t>
      </w:r>
      <w:r w:rsidR="006D0E08">
        <w:fldChar w:fldCharType="begin"/>
      </w:r>
      <w:r w:rsidR="006D0E08">
        <w:instrText xml:space="preserve"> XE "</w:instrText>
      </w:r>
      <w:r w:rsidR="006D0E08" w:rsidRPr="00A8116E">
        <w:instrText>SWPA</w:instrText>
      </w:r>
      <w:r w:rsidR="006D0E08">
        <w:instrText xml:space="preserve">" </w:instrText>
      </w:r>
      <w:r w:rsidR="006D0E08">
        <w:fldChar w:fldCharType="end"/>
      </w:r>
      <w:r w:rsidRPr="000F007F">
        <w:t xml:space="preserve"> had not served in action in the Middle East</w:t>
      </w:r>
      <w:r w:rsidR="006D0E08">
        <w:fldChar w:fldCharType="begin"/>
      </w:r>
      <w:r w:rsidR="006D0E08">
        <w:instrText xml:space="preserve"> XE "</w:instrText>
      </w:r>
      <w:r w:rsidR="006D0E08" w:rsidRPr="002C7EC2">
        <w:instrText>Middle East</w:instrText>
      </w:r>
      <w:r w:rsidR="006D0E08">
        <w:instrText xml:space="preserve">" </w:instrText>
      </w:r>
      <w:r w:rsidR="006D0E08">
        <w:fldChar w:fldCharType="end"/>
      </w:r>
      <w:r w:rsidRPr="000F007F">
        <w:t xml:space="preserve"> and those two had served in that theatre though not in action</w:t>
      </w:r>
    </w:p>
    <w:p w14:paraId="75E4F993" w14:textId="77777777" w:rsidR="000F007F" w:rsidRDefault="000F007F" w:rsidP="002D62EA">
      <w:pPr>
        <w:pStyle w:val="BodyText"/>
      </w:pPr>
      <w:r>
        <w:t>In the event, briefed by the permanent head of the Department of Air</w:t>
      </w:r>
      <w:r w:rsidR="006D0E08">
        <w:fldChar w:fldCharType="begin"/>
      </w:r>
      <w:r w:rsidR="006D0E08">
        <w:instrText xml:space="preserve"> XE "</w:instrText>
      </w:r>
      <w:r w:rsidR="006D0E08" w:rsidRPr="00741695">
        <w:instrText>Department of Air</w:instrText>
      </w:r>
      <w:r w:rsidR="006D0E08">
        <w:instrText xml:space="preserve">" </w:instrText>
      </w:r>
      <w:r w:rsidR="006D0E08">
        <w:fldChar w:fldCharType="end"/>
      </w:r>
      <w:r>
        <w:t>, Mr</w:t>
      </w:r>
      <w:r w:rsidR="00845422">
        <w:t>.</w:t>
      </w:r>
      <w:r>
        <w:t xml:space="preserve"> Langslow</w:t>
      </w:r>
      <w:r w:rsidR="006D0E08">
        <w:fldChar w:fldCharType="begin"/>
      </w:r>
      <w:r w:rsidR="006D0E08">
        <w:instrText xml:space="preserve"> XE "</w:instrText>
      </w:r>
      <w:r w:rsidR="006D0E08" w:rsidRPr="0039462B">
        <w:instrText>Mr. Langslow</w:instrText>
      </w:r>
      <w:r w:rsidR="006D0E08">
        <w:instrText xml:space="preserve">" </w:instrText>
      </w:r>
      <w:r w:rsidR="006D0E08">
        <w:fldChar w:fldCharType="end"/>
      </w:r>
      <w:r>
        <w:t>, and supported, morally at least, by members of the Air Board</w:t>
      </w:r>
      <w:r w:rsidR="006D0E08">
        <w:fldChar w:fldCharType="begin"/>
      </w:r>
      <w:r w:rsidR="006D0E08">
        <w:instrText xml:space="preserve"> XE "</w:instrText>
      </w:r>
      <w:r w:rsidR="006D0E08" w:rsidRPr="00AB1E27">
        <w:instrText>Air Board</w:instrText>
      </w:r>
      <w:r w:rsidR="006D0E08">
        <w:instrText xml:space="preserve">" </w:instrText>
      </w:r>
      <w:r w:rsidR="006D0E08">
        <w:fldChar w:fldCharType="end"/>
      </w:r>
      <w:r>
        <w:t>, other than Burnett</w:t>
      </w:r>
      <w:r w:rsidR="006D0E08">
        <w:fldChar w:fldCharType="begin"/>
      </w:r>
      <w:r w:rsidR="006D0E08">
        <w:instrText xml:space="preserve"> XE "</w:instrText>
      </w:r>
      <w:r w:rsidR="006D0E08" w:rsidRPr="00170E2B">
        <w:instrText>Burnett</w:instrText>
      </w:r>
      <w:r w:rsidR="006D0E08">
        <w:instrText xml:space="preserve">" </w:instrText>
      </w:r>
      <w:r w:rsidR="006D0E08">
        <w:fldChar w:fldCharType="end"/>
      </w:r>
      <w:r>
        <w:t xml:space="preserve"> and Bostock</w:t>
      </w:r>
      <w:r w:rsidR="006D0E08">
        <w:fldChar w:fldCharType="begin"/>
      </w:r>
      <w:r w:rsidR="006D0E08">
        <w:instrText xml:space="preserve"> XE "</w:instrText>
      </w:r>
      <w:r w:rsidR="006D0E08" w:rsidRPr="007D6B0B">
        <w:instrText>Bostock</w:instrText>
      </w:r>
      <w:r w:rsidR="006D0E08">
        <w:instrText xml:space="preserve">" </w:instrText>
      </w:r>
      <w:r w:rsidR="006D0E08">
        <w:fldChar w:fldCharType="end"/>
      </w:r>
      <w:r>
        <w:t>, Drakeford</w:t>
      </w:r>
      <w:r w:rsidR="006D0E08">
        <w:fldChar w:fldCharType="begin"/>
      </w:r>
      <w:r w:rsidR="006D0E08">
        <w:instrText xml:space="preserve"> XE "</w:instrText>
      </w:r>
      <w:r w:rsidR="006D0E08" w:rsidRPr="00BD28C8">
        <w:instrText>Drakeford</w:instrText>
      </w:r>
      <w:r w:rsidR="006D0E08">
        <w:instrText xml:space="preserve">" </w:instrText>
      </w:r>
      <w:r w:rsidR="006D0E08">
        <w:fldChar w:fldCharType="end"/>
      </w:r>
      <w:r>
        <w:t xml:space="preserve"> made a strong protest to the Prime Minister</w:t>
      </w:r>
      <w:r w:rsidR="006D0E08">
        <w:fldChar w:fldCharType="begin"/>
      </w:r>
      <w:r w:rsidR="006D0E08">
        <w:instrText xml:space="preserve"> XE "</w:instrText>
      </w:r>
      <w:r w:rsidR="006D0E08" w:rsidRPr="006D5C85">
        <w:instrText>Prime Minister</w:instrText>
      </w:r>
      <w:r w:rsidR="006D0E08">
        <w:instrText xml:space="preserve">" </w:instrText>
      </w:r>
      <w:r w:rsidR="006D0E08">
        <w:fldChar w:fldCharType="end"/>
      </w:r>
      <w:r>
        <w:t>. He proposed that the Air Board should be retained, that Jones</w:t>
      </w:r>
      <w:r w:rsidR="006D0E08">
        <w:fldChar w:fldCharType="begin"/>
      </w:r>
      <w:r w:rsidR="006D0E08">
        <w:instrText xml:space="preserve"> XE "</w:instrText>
      </w:r>
      <w:r w:rsidR="006D0E08" w:rsidRPr="00C814F0">
        <w:instrText>Jones</w:instrText>
      </w:r>
      <w:r w:rsidR="006D0E08">
        <w:instrText xml:space="preserve">" </w:instrText>
      </w:r>
      <w:r w:rsidR="006D0E08">
        <w:fldChar w:fldCharType="end"/>
      </w:r>
      <w:r>
        <w:t xml:space="preserve"> and not Bostock should succeed Burnett as Chief of the Air Staff</w:t>
      </w:r>
      <w:r w:rsidR="006D0E08">
        <w:fldChar w:fldCharType="begin"/>
      </w:r>
      <w:r w:rsidR="006D0E08">
        <w:instrText xml:space="preserve"> XE "</w:instrText>
      </w:r>
      <w:r w:rsidR="006D0E08" w:rsidRPr="00B54419">
        <w:instrText>Chief of the Air Staff</w:instrText>
      </w:r>
      <w:r w:rsidR="006D0E08">
        <w:instrText xml:space="preserve">" </w:instrText>
      </w:r>
      <w:r w:rsidR="006D0E08">
        <w:fldChar w:fldCharType="end"/>
      </w:r>
      <w:r>
        <w:t>, that administrative control of the RAAF should remain with RAAF Headquarters, and that Bostock's appointment as Chief of Staff to Brett should be confirmed</w:t>
      </w:r>
      <w:r w:rsidR="002F3E77">
        <w:t>.</w:t>
      </w:r>
      <w:r>
        <w:t xml:space="preserve"> </w:t>
      </w:r>
    </w:p>
    <w:p w14:paraId="6C4771AA" w14:textId="77777777" w:rsidR="00B743B1" w:rsidRDefault="00325695" w:rsidP="002D62EA">
      <w:pPr>
        <w:pStyle w:val="BodyText"/>
      </w:pPr>
      <w:r>
        <w:t>Mr.</w:t>
      </w:r>
      <w:r w:rsidR="000F007F">
        <w:t xml:space="preserve"> Curtin</w:t>
      </w:r>
      <w:r w:rsidR="00120407">
        <w:fldChar w:fldCharType="begin"/>
      </w:r>
      <w:r w:rsidR="00120407">
        <w:instrText xml:space="preserve"> XE "</w:instrText>
      </w:r>
      <w:r w:rsidR="00120407" w:rsidRPr="006D0E08">
        <w:instrText>Curtin"</w:instrText>
      </w:r>
      <w:r w:rsidR="00120407">
        <w:instrText xml:space="preserve"> </w:instrText>
      </w:r>
      <w:r w:rsidR="00120407">
        <w:fldChar w:fldCharType="end"/>
      </w:r>
      <w:r w:rsidR="000F007F">
        <w:t xml:space="preserve"> was thus presented with a particularly complex aspect of a problem that posed the fundamental question inevitable in an alliance between the forces of a small but strategically important nation and those of a much more powerful nation. The answer, as doubtless he was aware, had to lie in some kind of compromise that might submerge the identity of the Royal Australian Air Force</w:t>
      </w:r>
      <w:r w:rsidR="006D0E08">
        <w:fldChar w:fldCharType="begin"/>
      </w:r>
      <w:r w:rsidR="006D0E08">
        <w:instrText xml:space="preserve"> XE "</w:instrText>
      </w:r>
      <w:r w:rsidR="006D0E08" w:rsidRPr="00DA5C0F">
        <w:instrText>Royal Australian Air Force</w:instrText>
      </w:r>
      <w:r w:rsidR="006D0E08">
        <w:instrText xml:space="preserve">" </w:instrText>
      </w:r>
      <w:r w:rsidR="006D0E08">
        <w:fldChar w:fldCharType="end"/>
      </w:r>
      <w:r w:rsidR="000F007F">
        <w:t xml:space="preserve"> and might also produce a multitude of administrative problems. The Prime Minister</w:t>
      </w:r>
      <w:r w:rsidR="006D0E08">
        <w:fldChar w:fldCharType="begin"/>
      </w:r>
      <w:r w:rsidR="006D0E08">
        <w:instrText xml:space="preserve"> XE "</w:instrText>
      </w:r>
      <w:r w:rsidR="006D0E08" w:rsidRPr="00E42F66">
        <w:instrText>Prime Minister</w:instrText>
      </w:r>
      <w:r w:rsidR="006D0E08">
        <w:instrText xml:space="preserve">" </w:instrText>
      </w:r>
      <w:r w:rsidR="006D0E08">
        <w:fldChar w:fldCharType="end"/>
      </w:r>
      <w:r w:rsidR="000F007F">
        <w:t xml:space="preserve"> therefore heeded the Minister's contentions and agreed to the retention of the Air Board</w:t>
      </w:r>
      <w:r w:rsidR="006D0E08">
        <w:fldChar w:fldCharType="begin"/>
      </w:r>
      <w:r w:rsidR="006D0E08">
        <w:instrText xml:space="preserve"> XE "</w:instrText>
      </w:r>
      <w:r w:rsidR="006D0E08" w:rsidRPr="00222C39">
        <w:instrText>Air Board</w:instrText>
      </w:r>
      <w:r w:rsidR="006D0E08">
        <w:instrText xml:space="preserve">" </w:instrText>
      </w:r>
      <w:r w:rsidR="006D0E08">
        <w:fldChar w:fldCharType="end"/>
      </w:r>
      <w:r w:rsidR="000F007F">
        <w:t xml:space="preserve"> and to control of administration by RAAF Headquarters, though there was more than a hint of apprehension in his qualifying warning to Drakeford</w:t>
      </w:r>
      <w:r w:rsidR="006D0E08">
        <w:fldChar w:fldCharType="begin"/>
      </w:r>
      <w:r w:rsidR="006D0E08">
        <w:instrText xml:space="preserve"> XE "</w:instrText>
      </w:r>
      <w:r w:rsidR="006D0E08" w:rsidRPr="00227218">
        <w:instrText>Drakeford</w:instrText>
      </w:r>
      <w:r w:rsidR="006D0E08">
        <w:instrText xml:space="preserve">" </w:instrText>
      </w:r>
      <w:r w:rsidR="006D0E08">
        <w:fldChar w:fldCharType="end"/>
      </w:r>
      <w:r w:rsidR="000F007F">
        <w:t xml:space="preserve"> that, if it was proved that this plan did not work satisfactorily, it might be necessary to revert to the proposal that the operational and administrative control of the RAAF should be unified.</w:t>
      </w:r>
    </w:p>
    <w:p w14:paraId="0BE06AF1" w14:textId="77777777" w:rsidR="00B743B1" w:rsidRDefault="000F007F" w:rsidP="002D62EA">
      <w:pPr>
        <w:pStyle w:val="BodyText"/>
      </w:pPr>
      <w:r>
        <w:t>A condition essential to any satisfactory degree of achievement in such an organisation as that proposed by Drakeford</w:t>
      </w:r>
      <w:r w:rsidR="001755AD">
        <w:fldChar w:fldCharType="begin"/>
      </w:r>
      <w:r w:rsidR="001755AD">
        <w:instrText xml:space="preserve"> XE "</w:instrText>
      </w:r>
      <w:r w:rsidR="001755AD" w:rsidRPr="00AA2E7C">
        <w:instrText>Drakeford</w:instrText>
      </w:r>
      <w:r w:rsidR="001755AD">
        <w:instrText xml:space="preserve">" </w:instrText>
      </w:r>
      <w:r w:rsidR="001755AD">
        <w:fldChar w:fldCharType="end"/>
      </w:r>
      <w:r>
        <w:t xml:space="preserve"> was goodwill among the principals. Already there were two opposing camps, the most senior in each of which—Drakeford and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—had already been in keen disagreement. This disagreement came more sharply into focus after an exchange of minutes at War Cabinet</w:t>
      </w:r>
      <w:r w:rsidR="006D0E08">
        <w:fldChar w:fldCharType="begin"/>
      </w:r>
      <w:r w:rsidR="006D0E08">
        <w:instrText xml:space="preserve"> XE "</w:instrText>
      </w:r>
      <w:r w:rsidR="006D0E08" w:rsidRPr="006513B2">
        <w:instrText>War Cabinet</w:instrText>
      </w:r>
      <w:r w:rsidR="006D0E08">
        <w:instrText xml:space="preserve">" </w:instrText>
      </w:r>
      <w:r w:rsidR="006D0E08">
        <w:fldChar w:fldCharType="end"/>
      </w:r>
      <w:r>
        <w:t xml:space="preserve"> level. On 28</w:t>
      </w:r>
      <w:r w:rsidRPr="006D0E08">
        <w:rPr>
          <w:vertAlign w:val="superscript"/>
        </w:rPr>
        <w:t>th</w:t>
      </w:r>
      <w:r w:rsidR="006D0E08">
        <w:t xml:space="preserve"> </w:t>
      </w:r>
      <w:r>
        <w:t xml:space="preserve">April the War Cabinet recorded this decision: </w:t>
      </w:r>
    </w:p>
    <w:p w14:paraId="3B734D7C" w14:textId="77777777" w:rsidR="000F007F" w:rsidRDefault="000F007F" w:rsidP="002D62EA">
      <w:pPr>
        <w:pStyle w:val="BodyText"/>
      </w:pPr>
      <w:r>
        <w:t>On the recommendation of the Advisory War Council</w:t>
      </w:r>
      <w:r w:rsidR="006D0E08">
        <w:fldChar w:fldCharType="begin"/>
      </w:r>
      <w:r w:rsidR="006D0E08">
        <w:instrText xml:space="preserve"> XE "</w:instrText>
      </w:r>
      <w:r w:rsidR="006D0E08" w:rsidRPr="00337E0F">
        <w:instrText>Advisory War Council</w:instrText>
      </w:r>
      <w:r w:rsidR="006D0E08">
        <w:instrText xml:space="preserve">" </w:instrText>
      </w:r>
      <w:r w:rsidR="006D0E08">
        <w:fldChar w:fldCharType="end"/>
      </w:r>
      <w:r>
        <w:t xml:space="preserve"> (Minute 916) the following interpretation of the decision relating to the assignment of Australian forces to the Supreme Command was approved:</w:t>
      </w:r>
    </w:p>
    <w:p w14:paraId="51704EC9" w14:textId="77777777" w:rsidR="000F007F" w:rsidRDefault="00325695" w:rsidP="002D62EA">
      <w:pPr>
        <w:pStyle w:val="BodyText"/>
      </w:pPr>
      <w:r>
        <w:t>With the service squadrons there is also assigned RAAF Area Headquarters, Air Combined Headquarters, all Fighter Sector Headquarters, and such Station Headquarters as have been established for the operational control of RAAF service squadrons.</w:t>
      </w:r>
    </w:p>
    <w:p w14:paraId="5C8B4C76" w14:textId="77777777" w:rsidR="000F007F" w:rsidRDefault="000F007F" w:rsidP="002D62EA">
      <w:pPr>
        <w:pStyle w:val="BodyText"/>
      </w:pPr>
      <w:r>
        <w:t>Operational control of the RAAF service squadrons and necessary Operational Headquarters as indicated above, is vested in the Commander of the Allied Air Forces</w:t>
      </w:r>
      <w:r w:rsidR="006D0E08">
        <w:fldChar w:fldCharType="begin"/>
      </w:r>
      <w:r w:rsidR="006D0E08">
        <w:instrText xml:space="preserve"> XE "</w:instrText>
      </w:r>
      <w:r w:rsidR="006D0E08" w:rsidRPr="00DA1F70">
        <w:instrText>Commander of the Allied Air Forces</w:instrText>
      </w:r>
      <w:r w:rsidR="006D0E08">
        <w:instrText xml:space="preserve">" </w:instrText>
      </w:r>
      <w:r w:rsidR="006D0E08">
        <w:fldChar w:fldCharType="end"/>
      </w:r>
      <w:r>
        <w:t>.</w:t>
      </w:r>
    </w:p>
    <w:p w14:paraId="670123BB" w14:textId="77777777" w:rsidR="000F007F" w:rsidRDefault="000F007F" w:rsidP="002D62EA">
      <w:pPr>
        <w:pStyle w:val="BodyText"/>
      </w:pPr>
      <w:r>
        <w:t>The Australian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t xml:space="preserve"> will be responsible for all matters</w:t>
      </w:r>
      <w:r w:rsidR="00B743B1">
        <w:t xml:space="preserve"> </w:t>
      </w:r>
      <w:r>
        <w:t>associated with RAAF. personnel, provision and maintenance of aircraft, supply</w:t>
      </w:r>
      <w:r w:rsidR="00B743B1">
        <w:t xml:space="preserve"> </w:t>
      </w:r>
      <w:r>
        <w:t>and equipment, works and buildings, and training</w:t>
      </w:r>
      <w:r w:rsidR="002F3E77">
        <w:t>.</w:t>
      </w:r>
      <w:r>
        <w:t xml:space="preserve"> These functions are not</w:t>
      </w:r>
      <w:r w:rsidR="00B743B1">
        <w:t xml:space="preserve"> </w:t>
      </w:r>
      <w:r>
        <w:t>assigned to the Commander-in-Chief.</w:t>
      </w:r>
    </w:p>
    <w:p w14:paraId="31C4A71C" w14:textId="77777777" w:rsidR="000F007F" w:rsidRDefault="000F007F" w:rsidP="002D62EA">
      <w:pPr>
        <w:pStyle w:val="BodyText"/>
      </w:pPr>
      <w:r>
        <w:t>Next day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 xml:space="preserve"> sent a minute to the Minister in which he stated:</w:t>
      </w:r>
    </w:p>
    <w:p w14:paraId="604B9F68" w14:textId="77777777" w:rsidR="00B743B1" w:rsidRDefault="000F007F" w:rsidP="002D62EA">
      <w:pPr>
        <w:pStyle w:val="BodyText"/>
      </w:pPr>
      <w:r>
        <w:t>It was agreed at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on 28</w:t>
      </w:r>
      <w:r w:rsidRPr="006D0E08">
        <w:rPr>
          <w:vertAlign w:val="superscript"/>
        </w:rPr>
        <w:t>th</w:t>
      </w:r>
      <w:r w:rsidR="006D0E08">
        <w:t xml:space="preserve"> </w:t>
      </w:r>
      <w:r>
        <w:t>April 1942 that the interpretation of</w:t>
      </w:r>
      <w:r w:rsidR="00B743B1">
        <w:t xml:space="preserve"> </w:t>
      </w:r>
      <w:r>
        <w:t>"the assignment of the Australian Air Forces" means that all operational units of</w:t>
      </w:r>
      <w:r w:rsidR="00B743B1">
        <w:t xml:space="preserve"> </w:t>
      </w:r>
      <w:r>
        <w:t xml:space="preserve">the RAAF, including the headquarters </w:t>
      </w:r>
      <w:r>
        <w:lastRenderedPageBreak/>
        <w:t>concerned with such units, and the</w:t>
      </w:r>
      <w:r w:rsidR="00B743B1">
        <w:t xml:space="preserve"> administration, maintenance and supply organisation to keep the operational units to their maximum efficiency, should come under the direct control of the Commander, Allied Air Forces (General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00B743B1">
        <w:t>)</w:t>
      </w:r>
      <w:r w:rsidR="002F3E77">
        <w:t>.</w:t>
      </w:r>
      <w:r w:rsidR="00B743B1">
        <w:t xml:space="preserve"> </w:t>
      </w:r>
      <w:r w:rsidR="00325695">
        <w:t xml:space="preserve">The training organisation embracing the E.A.T.S. </w:t>
      </w:r>
      <w:r w:rsidR="006D0E08">
        <w:t>(</w:t>
      </w:r>
      <w:r w:rsidR="006D0E08" w:rsidRPr="006D0E08">
        <w:t>Empire Air Training Scheme</w:t>
      </w:r>
      <w:r w:rsidR="006D0E08">
        <w:fldChar w:fldCharType="begin"/>
      </w:r>
      <w:r w:rsidR="006D0E08">
        <w:instrText xml:space="preserve"> XE "</w:instrText>
      </w:r>
      <w:r w:rsidR="006D0E08" w:rsidRPr="00307A17">
        <w:instrText>Empire Air Training Scheme</w:instrText>
      </w:r>
      <w:r w:rsidR="006D0E08">
        <w:instrText xml:space="preserve">" </w:instrText>
      </w:r>
      <w:r w:rsidR="006D0E08">
        <w:fldChar w:fldCharType="end"/>
      </w:r>
      <w:r w:rsidR="006D0E08">
        <w:t xml:space="preserve">) </w:t>
      </w:r>
      <w:r w:rsidR="00325695">
        <w:t>and the administration of all RAAF personnel and recruiting, will remain the direct responsibility of the Chief of the Australian Air Force.</w:t>
      </w:r>
    </w:p>
    <w:p w14:paraId="502F4880" w14:textId="77777777" w:rsidR="00B743B1" w:rsidRDefault="00B743B1" w:rsidP="002D62EA">
      <w:pPr>
        <w:pStyle w:val="BodyText"/>
      </w:pPr>
      <w:r>
        <w:t>The minute also requested the Minister to confirm this interpretation with the Prime Minister</w:t>
      </w:r>
      <w:r w:rsidR="001755AD">
        <w:fldChar w:fldCharType="begin"/>
      </w:r>
      <w:r w:rsidR="001755AD">
        <w:instrText xml:space="preserve"> XE "</w:instrText>
      </w:r>
      <w:r w:rsidR="001755AD" w:rsidRPr="008769E5">
        <w:instrText>Prime Minister</w:instrText>
      </w:r>
      <w:r w:rsidR="001755AD">
        <w:instrText xml:space="preserve">" </w:instrText>
      </w:r>
      <w:r w:rsidR="001755AD">
        <w:fldChar w:fldCharType="end"/>
      </w:r>
      <w:r>
        <w:t xml:space="preserve"> to enable the new organisation to be established without delay and added that, to save time, a copy of the minute had been sent to the Prime Minister. Drakeford</w:t>
      </w:r>
      <w:r w:rsidR="001755AD">
        <w:fldChar w:fldCharType="begin"/>
      </w:r>
      <w:r w:rsidR="001755AD">
        <w:instrText xml:space="preserve"> XE "</w:instrText>
      </w:r>
      <w:r w:rsidR="001755AD" w:rsidRPr="00AA2E7C">
        <w:instrText>Drakeford</w:instrText>
      </w:r>
      <w:r w:rsidR="001755AD">
        <w:instrText xml:space="preserve">" </w:instrText>
      </w:r>
      <w:r w:rsidR="001755AD">
        <w:fldChar w:fldCharType="end"/>
      </w:r>
      <w:r>
        <w:t xml:space="preserve"> was annoyed by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's action in sending a copy of his minute direct to the Prime Minister. "The need for saving time," he wrote to Burnett sharply, "does not justify failure to recognise my authority." But this perhaps over-sensitive reaction did not reveal the true point of conflict which lay in the words used by Burnett— "and the administration, maintenance and supply organisation to keep the operational units to their maximum in efficiency, should come under the direct control of the Commander, Allied Air Forces (General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t>) "</w:t>
      </w:r>
      <w:r w:rsidR="002F3E77">
        <w:t>.</w:t>
      </w:r>
      <w:r>
        <w:t xml:space="preserve"> However wise and necessary their intention, these words were in opposition to the terms of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's minute which, as the final paragraph quoted shows, stated that these functions were not assigned to the Commander-in-Chief</w:t>
      </w:r>
      <w:r w:rsidR="006D0E08">
        <w:fldChar w:fldCharType="begin"/>
      </w:r>
      <w:r w:rsidR="006D0E08">
        <w:instrText xml:space="preserve"> XE "</w:instrText>
      </w:r>
      <w:r w:rsidR="006D0E08" w:rsidRPr="002E2E7A">
        <w:instrText>Commander-in-Chief</w:instrText>
      </w:r>
      <w:r w:rsidR="006D0E08">
        <w:instrText xml:space="preserve">" </w:instrText>
      </w:r>
      <w:r w:rsidR="006D0E08">
        <w:fldChar w:fldCharType="end"/>
      </w:r>
      <w:r>
        <w:t xml:space="preserve">. </w:t>
      </w:r>
    </w:p>
    <w:p w14:paraId="40FD29AC" w14:textId="77777777" w:rsidR="00B743B1" w:rsidRDefault="00B743B1" w:rsidP="002D62EA">
      <w:pPr>
        <w:pStyle w:val="BodyText"/>
      </w:pPr>
      <w:r>
        <w:t>On 2</w:t>
      </w:r>
      <w:r w:rsidRPr="001755AD">
        <w:rPr>
          <w:vertAlign w:val="superscript"/>
        </w:rPr>
        <w:t>nd</w:t>
      </w:r>
      <w:r w:rsidR="001755AD">
        <w:t xml:space="preserve"> </w:t>
      </w:r>
      <w:r>
        <w:t>May, Bostock was appointed as Brett's Chief of Staff. Curtin</w:t>
      </w:r>
      <w:r w:rsidR="00120407">
        <w:fldChar w:fldCharType="begin"/>
      </w:r>
      <w:r w:rsidR="00120407">
        <w:instrText xml:space="preserve"> XE "</w:instrText>
      </w:r>
      <w:r w:rsidR="00120407" w:rsidRPr="001755AD">
        <w:instrText>Curtin"</w:instrText>
      </w:r>
      <w:r w:rsidR="00120407">
        <w:instrText xml:space="preserve"> </w:instrText>
      </w:r>
      <w:r w:rsidR="00120407">
        <w:fldChar w:fldCharType="end"/>
      </w:r>
      <w:r>
        <w:t xml:space="preserve"> had written to Drakeford</w:t>
      </w:r>
      <w:r w:rsidR="001755AD">
        <w:fldChar w:fldCharType="begin"/>
      </w:r>
      <w:r w:rsidR="001755AD">
        <w:instrText xml:space="preserve"> XE "</w:instrText>
      </w:r>
      <w:r w:rsidR="001755AD" w:rsidRPr="00AA2E7C">
        <w:instrText>Drakeford</w:instrText>
      </w:r>
      <w:r w:rsidR="001755AD">
        <w:instrText xml:space="preserve">" </w:instrText>
      </w:r>
      <w:r w:rsidR="001755AD">
        <w:fldChar w:fldCharType="end"/>
      </w:r>
      <w:r>
        <w:t xml:space="preserve"> stating that "the services of Air Vice-Marshal Bostock</w:t>
      </w:r>
      <w:r w:rsidR="006D0E08">
        <w:fldChar w:fldCharType="begin"/>
      </w:r>
      <w:r w:rsidR="006D0E08">
        <w:instrText xml:space="preserve"> XE "</w:instrText>
      </w:r>
      <w:r w:rsidR="006D0E08" w:rsidRPr="003727CE">
        <w:instrText>Air Vice-Marshal Bostock</w:instrText>
      </w:r>
      <w:r w:rsidR="006D0E08">
        <w:instrText xml:space="preserve">" </w:instrText>
      </w:r>
      <w:r w:rsidR="006D0E08">
        <w:fldChar w:fldCharType="end"/>
      </w:r>
      <w:r>
        <w:t xml:space="preserve"> are to be made available to </w:t>
      </w:r>
      <w:r w:rsidR="00325695">
        <w:t>Lieut.</w:t>
      </w:r>
      <w:r>
        <w:t>-General 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t xml:space="preserve"> as Chief of Staff to the Commander, Allied Air Forces, if the latter is desirous. . . .</w:t>
      </w:r>
    </w:p>
    <w:p w14:paraId="4B3476C9" w14:textId="77777777" w:rsidR="00B743B1" w:rsidRDefault="00B743B1" w:rsidP="002D62EA">
      <w:pPr>
        <w:pStyle w:val="BodyText"/>
      </w:pPr>
      <w:r>
        <w:t>It is my direction as Minister for Defence</w:t>
      </w:r>
      <w:r w:rsidR="001755AD">
        <w:fldChar w:fldCharType="begin"/>
      </w:r>
      <w:r w:rsidR="001755AD">
        <w:instrText xml:space="preserve"> XE "</w:instrText>
      </w:r>
      <w:r w:rsidR="001755AD" w:rsidRPr="00C9399B">
        <w:instrText>Minister for Defence</w:instrText>
      </w:r>
      <w:r w:rsidR="001755AD">
        <w:instrText xml:space="preserve">" </w:instrText>
      </w:r>
      <w:r w:rsidR="001755AD">
        <w:fldChar w:fldCharType="end"/>
      </w:r>
      <w:r>
        <w:t xml:space="preserve"> that the fullest cooperation is to be afforded the Commander of the Allied Air Forces</w:t>
      </w:r>
      <w:r w:rsidR="001755AD">
        <w:fldChar w:fldCharType="begin"/>
      </w:r>
      <w:r w:rsidR="001755AD">
        <w:instrText xml:space="preserve"> XE "</w:instrText>
      </w:r>
      <w:r w:rsidR="001755AD" w:rsidRPr="003079B2">
        <w:instrText>Commander of the Allied Air Forces</w:instrText>
      </w:r>
      <w:r w:rsidR="001755AD">
        <w:instrText xml:space="preserve">" </w:instrText>
      </w:r>
      <w:r w:rsidR="001755AD">
        <w:fldChar w:fldCharType="end"/>
      </w:r>
      <w:r>
        <w:t xml:space="preserve"> and this instruction is to be promulgated to all concerned." Drakeford</w:t>
      </w:r>
      <w:r w:rsidR="001755AD">
        <w:fldChar w:fldCharType="begin"/>
      </w:r>
      <w:r w:rsidR="001755AD">
        <w:instrText xml:space="preserve"> XE "</w:instrText>
      </w:r>
      <w:r w:rsidR="001755AD" w:rsidRPr="00AA2E7C">
        <w:instrText>Drakeford</w:instrText>
      </w:r>
      <w:r w:rsidR="001755AD">
        <w:instrText xml:space="preserve">" </w:instrText>
      </w:r>
      <w:r w:rsidR="001755AD">
        <w:fldChar w:fldCharType="end"/>
      </w:r>
      <w:r>
        <w:t>, in a directive to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 xml:space="preserve"> dated 30</w:t>
      </w:r>
      <w:r w:rsidRPr="001755AD">
        <w:rPr>
          <w:vertAlign w:val="superscript"/>
        </w:rPr>
        <w:t>th</w:t>
      </w:r>
      <w:r w:rsidR="001755AD">
        <w:t xml:space="preserve"> </w:t>
      </w:r>
      <w:r>
        <w:t>April, in which he stated clearly that "the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t xml:space="preserve"> would assume responsibility for all matters such as personnel, provision and maintenance of aircraft, supply and equipment, works and buildings, and training of the RAAF " also directed that "the fullest cooperation should be offered </w:t>
      </w:r>
      <w:r w:rsidR="00325695">
        <w:t>Lieut.</w:t>
      </w:r>
      <w:r>
        <w:t>-General Brett</w:t>
      </w:r>
      <w:r w:rsidR="001755AD">
        <w:fldChar w:fldCharType="begin"/>
      </w:r>
      <w:r w:rsidR="001755AD">
        <w:instrText xml:space="preserve"> XE "</w:instrText>
      </w:r>
      <w:r w:rsidR="001755AD" w:rsidRPr="000726EC">
        <w:instrText>Lieut.-General Brett</w:instrText>
      </w:r>
      <w:r w:rsidR="001755AD">
        <w:instrText xml:space="preserve">" </w:instrText>
      </w:r>
      <w:r w:rsidR="001755AD">
        <w:fldChar w:fldCharType="end"/>
      </w:r>
      <w:r>
        <w:t>".</w:t>
      </w:r>
    </w:p>
    <w:p w14:paraId="36BDEBEA" w14:textId="77777777" w:rsidR="00B743B1" w:rsidRDefault="00B743B1" w:rsidP="002D62EA">
      <w:pPr>
        <w:pStyle w:val="BodyText"/>
      </w:pPr>
      <w:r>
        <w:t>Appointment of a successor to 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 xml:space="preserve"> could not be delayed longer and on 5</w:t>
      </w:r>
      <w:r w:rsidRPr="001755AD">
        <w:rPr>
          <w:vertAlign w:val="superscript"/>
        </w:rPr>
        <w:t>th</w:t>
      </w:r>
      <w:r w:rsidR="001755AD">
        <w:t xml:space="preserve"> </w:t>
      </w:r>
      <w:r>
        <w:t>May Jones</w:t>
      </w:r>
      <w:r w:rsidR="001755AD">
        <w:fldChar w:fldCharType="begin"/>
      </w:r>
      <w:r w:rsidR="001755AD">
        <w:instrText xml:space="preserve"> XE "</w:instrText>
      </w:r>
      <w:r w:rsidR="001755AD" w:rsidRPr="006765DB">
        <w:instrText>Jones</w:instrText>
      </w:r>
      <w:r w:rsidR="001755AD">
        <w:instrText xml:space="preserve">" </w:instrText>
      </w:r>
      <w:r w:rsidR="001755AD">
        <w:fldChar w:fldCharType="end"/>
      </w:r>
      <w:r>
        <w:t xml:space="preserve"> was appointed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t xml:space="preserve"> and promoted from the acting rank of air commodore and substantive rank of group captain to the substantive rank of air vice-marshal. This placed him senior in appointment and equal in rank to Bostock, to whom he had been junior in the Service only slightly, but in age by nearly five years</w:t>
      </w:r>
      <w:r w:rsidR="002F3E77">
        <w:t>.</w:t>
      </w:r>
      <w:r>
        <w:t xml:space="preserve"> Bostock was regarded as an able officer of driving temperament; Jones</w:t>
      </w:r>
      <w:r w:rsidR="001755AD">
        <w:fldChar w:fldCharType="begin"/>
      </w:r>
      <w:r w:rsidR="001755AD">
        <w:instrText xml:space="preserve"> XE "</w:instrText>
      </w:r>
      <w:r w:rsidR="001755AD" w:rsidRPr="00551BD9">
        <w:instrText>Jones</w:instrText>
      </w:r>
      <w:r w:rsidR="001755AD">
        <w:instrText xml:space="preserve">" </w:instrText>
      </w:r>
      <w:r w:rsidR="001755AD">
        <w:fldChar w:fldCharType="end"/>
      </w:r>
      <w:r>
        <w:t xml:space="preserve"> as an able and particularly conscientious officer, somewhat shy and reserved</w:t>
      </w:r>
      <w:r w:rsidR="002F3E77">
        <w:t>.</w:t>
      </w:r>
      <w:r>
        <w:t xml:space="preserve"> It was characteristic of Jones that he had suggested that Bostock should be appointed Chief of the Air Staff</w:t>
      </w:r>
      <w:r w:rsidR="001755AD">
        <w:fldChar w:fldCharType="begin"/>
      </w:r>
      <w:r w:rsidR="001755AD">
        <w:instrText xml:space="preserve"> XE "</w:instrText>
      </w:r>
      <w:r w:rsidR="001755AD" w:rsidRPr="008F2F2C">
        <w:instrText>Chief of the Air Staff</w:instrText>
      </w:r>
      <w:r w:rsidR="001755AD">
        <w:instrText xml:space="preserve">" </w:instrText>
      </w:r>
      <w:r w:rsidR="001755AD">
        <w:fldChar w:fldCharType="end"/>
      </w:r>
      <w:r w:rsidR="002F3E77">
        <w:t>.</w:t>
      </w:r>
    </w:p>
    <w:p w14:paraId="2F104341" w14:textId="77777777" w:rsidR="00B743B1" w:rsidRDefault="00B743B1" w:rsidP="002D62EA">
      <w:pPr>
        <w:pStyle w:val="BodyText"/>
      </w:pPr>
      <w:r>
        <w:t>Meanwhile the first amalgamation of Australian and American air forces was proving, as those who established it probably expected, that it was at the best an expedient. Despite Brett's assurance to MacArthur</w:t>
      </w:r>
      <w:r w:rsidR="002175B3">
        <w:fldChar w:fldCharType="begin"/>
      </w:r>
      <w:r w:rsidR="002175B3">
        <w:instrText xml:space="preserve"> XE "</w:instrText>
      </w:r>
      <w:r w:rsidR="002175B3" w:rsidRPr="008E2670">
        <w:instrText>MacArthur</w:instrText>
      </w:r>
      <w:r w:rsidR="002175B3">
        <w:instrText xml:space="preserve">" </w:instrText>
      </w:r>
      <w:r w:rsidR="002175B3">
        <w:fldChar w:fldCharType="end"/>
      </w:r>
      <w:r>
        <w:t xml:space="preserve"> that in principle selection of staff officers would be governed by ability, the system</w:t>
      </w:r>
      <w:r w:rsidR="008422FD">
        <w:t xml:space="preserve"> </w:t>
      </w:r>
      <w:r>
        <w:t>of almost mechanical alternation of American and Australian staff officers</w:t>
      </w:r>
      <w:r w:rsidR="008422FD">
        <w:t xml:space="preserve"> </w:t>
      </w:r>
      <w:r>
        <w:t>right down the line of command, was applied at Allied Air Headquarters</w:t>
      </w:r>
      <w:r w:rsidR="008422FD">
        <w:t xml:space="preserve"> </w:t>
      </w:r>
      <w:r>
        <w:t>and in North-Eastern Area</w:t>
      </w:r>
      <w:r w:rsidR="001755AD">
        <w:fldChar w:fldCharType="begin"/>
      </w:r>
      <w:r w:rsidR="001755AD">
        <w:instrText xml:space="preserve"> XE "</w:instrText>
      </w:r>
      <w:r w:rsidR="001755AD" w:rsidRPr="00146889">
        <w:instrText>North-Eastern Area</w:instrText>
      </w:r>
      <w:r w:rsidR="001755AD">
        <w:instrText xml:space="preserve">" </w:instrText>
      </w:r>
      <w:r w:rsidR="001755AD">
        <w:fldChar w:fldCharType="end"/>
      </w:r>
      <w:r w:rsidR="002F3E77">
        <w:t>.</w:t>
      </w:r>
      <w:r>
        <w:t xml:space="preserve"> This was more a diplomatic gesture than a</w:t>
      </w:r>
      <w:r w:rsidR="008422FD">
        <w:t xml:space="preserve"> </w:t>
      </w:r>
      <w:r>
        <w:t>practical method of war organisation. In the first circumstances it was</w:t>
      </w:r>
      <w:r w:rsidR="008422FD">
        <w:t xml:space="preserve"> </w:t>
      </w:r>
      <w:r>
        <w:t>probably the best expedient, however, and it certainly had the merit of</w:t>
      </w:r>
      <w:r w:rsidR="008422FD">
        <w:t xml:space="preserve"> </w:t>
      </w:r>
      <w:r>
        <w:t>throwing officers and men of the two air forces so closely together that</w:t>
      </w:r>
      <w:r w:rsidR="008422FD">
        <w:t xml:space="preserve"> </w:t>
      </w:r>
      <w:r>
        <w:t>they learned more of each other's characteristics and methods in a brief</w:t>
      </w:r>
      <w:r w:rsidR="008422FD">
        <w:t xml:space="preserve"> </w:t>
      </w:r>
      <w:r>
        <w:t>period than otherwise would have been possible</w:t>
      </w:r>
      <w:r w:rsidR="002F3E77">
        <w:t>.</w:t>
      </w:r>
      <w:r>
        <w:t xml:space="preserve"> There was, in fact, considerable</w:t>
      </w:r>
      <w:r w:rsidR="008422FD">
        <w:t xml:space="preserve"> </w:t>
      </w:r>
      <w:r>
        <w:t>goodwill between the RAAF</w:t>
      </w:r>
      <w:r w:rsidR="001755AD">
        <w:fldChar w:fldCharType="begin"/>
      </w:r>
      <w:r w:rsidR="001755AD">
        <w:instrText xml:space="preserve"> XE "</w:instrText>
      </w:r>
      <w:r w:rsidR="001755AD" w:rsidRPr="001C3290">
        <w:instrText>RAAF</w:instrText>
      </w:r>
      <w:r w:rsidR="001755AD">
        <w:instrText xml:space="preserve">" </w:instrText>
      </w:r>
      <w:r w:rsidR="001755AD">
        <w:fldChar w:fldCharType="end"/>
      </w:r>
      <w:r>
        <w:t xml:space="preserve"> and USAAF</w:t>
      </w:r>
      <w:r w:rsidR="001755AD">
        <w:fldChar w:fldCharType="begin"/>
      </w:r>
      <w:r w:rsidR="001755AD">
        <w:instrText xml:space="preserve"> XE "</w:instrText>
      </w:r>
      <w:r w:rsidR="001755AD" w:rsidRPr="009030FA">
        <w:instrText>USAAF</w:instrText>
      </w:r>
      <w:r w:rsidR="001755AD">
        <w:instrText xml:space="preserve">" </w:instrText>
      </w:r>
      <w:r w:rsidR="001755AD">
        <w:fldChar w:fldCharType="end"/>
      </w:r>
      <w:r>
        <w:t xml:space="preserve"> staffs, and in</w:t>
      </w:r>
      <w:r w:rsidR="008422FD">
        <w:t xml:space="preserve"> </w:t>
      </w:r>
      <w:r>
        <w:t>North-Eastern Area, as an example, the atmosphere was happy and the</w:t>
      </w:r>
      <w:r w:rsidR="008422FD">
        <w:t xml:space="preserve"> </w:t>
      </w:r>
      <w:r>
        <w:t>staff extremely cooperative.</w:t>
      </w:r>
    </w:p>
    <w:p w14:paraId="1DF0E6E3" w14:textId="77777777" w:rsidR="00B743B1" w:rsidRDefault="00B743B1" w:rsidP="002D62EA">
      <w:pPr>
        <w:pStyle w:val="BodyText"/>
      </w:pPr>
      <w:r>
        <w:t>The operational control of the Allied Air Forces was exercised through</w:t>
      </w:r>
      <w:r w:rsidR="008422FD">
        <w:t xml:space="preserve"> </w:t>
      </w:r>
      <w:r>
        <w:t>the existing RAAF area organisation with American and Australian</w:t>
      </w:r>
      <w:r w:rsidR="008422FD">
        <w:t xml:space="preserve"> </w:t>
      </w:r>
      <w:r>
        <w:t>coordinated staffs or with American liaison officers attached to Australian</w:t>
      </w:r>
      <w:r w:rsidR="008422FD">
        <w:t xml:space="preserve"> </w:t>
      </w:r>
      <w:r>
        <w:t>staffs in the five areas—North-Eastern, Eastern, Southern, Western and</w:t>
      </w:r>
      <w:r w:rsidR="008422FD">
        <w:t xml:space="preserve"> </w:t>
      </w:r>
      <w:r>
        <w:t xml:space="preserve">North-Western. </w:t>
      </w:r>
      <w:r w:rsidR="00845422">
        <w:t>(</w:t>
      </w:r>
      <w:r>
        <w:t>3</w:t>
      </w:r>
      <w:r w:rsidR="00845422">
        <w:t>)</w:t>
      </w:r>
      <w:r>
        <w:t xml:space="preserve"> Each area headquarters staff was under the sole command</w:t>
      </w:r>
      <w:r w:rsidR="008422FD">
        <w:t xml:space="preserve"> </w:t>
      </w:r>
      <w:r>
        <w:t xml:space="preserve">of an air officer commanding </w:t>
      </w:r>
      <w:r>
        <w:lastRenderedPageBreak/>
        <w:t>who was responsible to Headquarters</w:t>
      </w:r>
      <w:r w:rsidR="008422FD">
        <w:t xml:space="preserve"> </w:t>
      </w:r>
      <w:r>
        <w:t>USAAF or RAAF Headquarters (as appropriate) on all questions</w:t>
      </w:r>
      <w:r w:rsidR="008422FD">
        <w:t xml:space="preserve"> </w:t>
      </w:r>
      <w:r>
        <w:t>of personnel, provisioning, works and buildings, supply and equipment.</w:t>
      </w:r>
      <w:r w:rsidR="008422FD">
        <w:t xml:space="preserve"> </w:t>
      </w:r>
      <w:r>
        <w:t>The Americans, naturally, were conscious of the extent of Australian</w:t>
      </w:r>
      <w:r w:rsidR="008422FD">
        <w:t xml:space="preserve"> </w:t>
      </w:r>
      <w:r>
        <w:t xml:space="preserve">influence in the new organisation. </w:t>
      </w:r>
      <w:r w:rsidR="00325695">
        <w:t xml:space="preserve">Each of the five areas was commanded by an Australian; RAAF officers in fact held a majority of the key command posts. </w:t>
      </w:r>
      <w:r>
        <w:t>RAAF administrative forms, strange to the Americans,</w:t>
      </w:r>
      <w:r w:rsidR="008422FD">
        <w:t xml:space="preserve"> </w:t>
      </w:r>
      <w:r>
        <w:t>were used, and this tended to increase American dependence on the</w:t>
      </w:r>
      <w:r w:rsidR="008422FD">
        <w:t xml:space="preserve"> </w:t>
      </w:r>
      <w:r>
        <w:t>RAAF, which itself retained administrative control over its own units.</w:t>
      </w:r>
      <w:r w:rsidR="008422FD">
        <w:t xml:space="preserve"> </w:t>
      </w:r>
      <w:r>
        <w:t>One official American report described Australian control at this time as</w:t>
      </w:r>
      <w:r w:rsidR="008422FD">
        <w:t xml:space="preserve"> </w:t>
      </w:r>
      <w:r>
        <w:t>extending to "every echelon of American Air Forces and every airfield</w:t>
      </w:r>
      <w:r w:rsidR="008422FD">
        <w:t xml:space="preserve"> </w:t>
      </w:r>
      <w:r>
        <w:t>at which they are stationed"</w:t>
      </w:r>
      <w:r w:rsidR="002F3E77">
        <w:t>.</w:t>
      </w:r>
      <w:r>
        <w:t xml:space="preserve"> Two complete RAAF directorates—</w:t>
      </w:r>
      <w:r w:rsidR="008422FD">
        <w:t xml:space="preserve"> </w:t>
      </w:r>
      <w:r>
        <w:t>Operations and Plans—and a proportion of the staffs of the directorates</w:t>
      </w:r>
      <w:r w:rsidR="008422FD">
        <w:t xml:space="preserve"> </w:t>
      </w:r>
      <w:r>
        <w:t>of Intelligence and Signals were transferred to the control of Allied</w:t>
      </w:r>
      <w:r w:rsidR="008422FD">
        <w:t xml:space="preserve"> </w:t>
      </w:r>
      <w:r>
        <w:t>Air Headquarters</w:t>
      </w:r>
      <w:r w:rsidR="001755AD">
        <w:fldChar w:fldCharType="begin"/>
      </w:r>
      <w:r w:rsidR="001755AD">
        <w:instrText xml:space="preserve"> XE "</w:instrText>
      </w:r>
      <w:r w:rsidR="001755AD" w:rsidRPr="00387E1F">
        <w:instrText>Allied Air Headquarters</w:instrText>
      </w:r>
      <w:r w:rsidR="001755AD">
        <w:instrText xml:space="preserve">" </w:instrText>
      </w:r>
      <w:r w:rsidR="001755AD">
        <w:fldChar w:fldCharType="end"/>
      </w:r>
      <w:r>
        <w:t>.</w:t>
      </w:r>
      <w:r w:rsidR="008422FD">
        <w:t xml:space="preserve"> </w:t>
      </w:r>
    </w:p>
    <w:p w14:paraId="3DD656E0" w14:textId="77777777" w:rsidR="00845422" w:rsidRPr="00845422" w:rsidRDefault="00845422" w:rsidP="00845422">
      <w:pPr>
        <w:pStyle w:val="Heading7"/>
        <w:framePr w:wrap="around"/>
      </w:pPr>
      <w:r w:rsidRPr="00845422">
        <w:t>Air Staff Reorganised</w:t>
      </w:r>
    </w:p>
    <w:p w14:paraId="62CFA2FE" w14:textId="77777777" w:rsidR="00B743B1" w:rsidRDefault="00B743B1" w:rsidP="002D62EA">
      <w:pPr>
        <w:pStyle w:val="BodyText"/>
      </w:pPr>
      <w:r>
        <w:t>Brett sought flexibility of control for offensive operations and on 4</w:t>
      </w:r>
      <w:r w:rsidRPr="008422FD">
        <w:rPr>
          <w:vertAlign w:val="superscript"/>
        </w:rPr>
        <w:t>th</w:t>
      </w:r>
      <w:r w:rsidR="008422FD">
        <w:t xml:space="preserve"> </w:t>
      </w:r>
      <w:r>
        <w:t>May established two US Air Commands, No</w:t>
      </w:r>
      <w:r w:rsidR="002F3E77">
        <w:t>.</w:t>
      </w:r>
      <w:r>
        <w:t xml:space="preserve"> 1, commanded by Colonel</w:t>
      </w:r>
      <w:r w:rsidR="008422FD">
        <w:t xml:space="preserve"> </w:t>
      </w:r>
      <w:r>
        <w:t>(later Brigadier-General) Albert L. Sneed</w:t>
      </w:r>
      <w:r w:rsidR="001755AD">
        <w:fldChar w:fldCharType="begin"/>
      </w:r>
      <w:r w:rsidR="001755AD">
        <w:instrText xml:space="preserve"> XE "</w:instrText>
      </w:r>
      <w:r w:rsidR="001755AD" w:rsidRPr="004B0663">
        <w:instrText>Brigadier-General Albert L. Sneed</w:instrText>
      </w:r>
      <w:r w:rsidR="001755AD">
        <w:instrText xml:space="preserve">" </w:instrText>
      </w:r>
      <w:r w:rsidR="001755AD">
        <w:fldChar w:fldCharType="end"/>
      </w:r>
      <w:r>
        <w:t>, at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t>, and No. 2, commanded</w:t>
      </w:r>
      <w:r w:rsidR="008422FD">
        <w:t xml:space="preserve"> </w:t>
      </w:r>
      <w:r>
        <w:t>by Brigadier-General Martin F. Scanlon</w:t>
      </w:r>
      <w:r w:rsidR="001755AD">
        <w:fldChar w:fldCharType="begin"/>
      </w:r>
      <w:r w:rsidR="001755AD">
        <w:instrText xml:space="preserve"> XE "</w:instrText>
      </w:r>
      <w:r w:rsidR="001755AD" w:rsidRPr="00512563">
        <w:instrText>Brigadier-General Martin F. Scanlon</w:instrText>
      </w:r>
      <w:r w:rsidR="001755AD">
        <w:instrText xml:space="preserve">" </w:instrText>
      </w:r>
      <w:r w:rsidR="001755AD">
        <w:fldChar w:fldCharType="end"/>
      </w:r>
      <w:r>
        <w:t>, at Townsville</w:t>
      </w:r>
      <w:r w:rsidR="001755AD">
        <w:fldChar w:fldCharType="begin"/>
      </w:r>
      <w:r w:rsidR="001755AD">
        <w:instrText xml:space="preserve"> XE "</w:instrText>
      </w:r>
      <w:r w:rsidR="001755AD" w:rsidRPr="002F523E">
        <w:instrText>Townsville</w:instrText>
      </w:r>
      <w:r w:rsidR="001755AD">
        <w:instrText xml:space="preserve">" </w:instrText>
      </w:r>
      <w:r w:rsidR="001755AD">
        <w:fldChar w:fldCharType="end"/>
      </w:r>
      <w:r>
        <w:t>. The</w:t>
      </w:r>
      <w:r w:rsidR="008422FD">
        <w:t xml:space="preserve"> </w:t>
      </w:r>
      <w:r>
        <w:t>object was to place with the combat units in each area a mobile command</w:t>
      </w:r>
      <w:r w:rsidR="008422FD">
        <w:t xml:space="preserve"> </w:t>
      </w:r>
      <w:r>
        <w:t>which could move forward with them on the "leap frog" principle, to</w:t>
      </w:r>
      <w:r w:rsidR="008422FD">
        <w:t xml:space="preserve"> </w:t>
      </w:r>
      <w:r>
        <w:t>assume command at the next forward base acquired in an offensive campaign.</w:t>
      </w:r>
      <w:r w:rsidR="008422FD">
        <w:t xml:space="preserve"> </w:t>
      </w:r>
      <w:r>
        <w:t>But these were early days for such organisation, which quickly</w:t>
      </w:r>
      <w:r w:rsidR="008422FD">
        <w:t xml:space="preserve"> </w:t>
      </w:r>
      <w:r>
        <w:t>proved impracticable, and within the month the commands had been</w:t>
      </w:r>
      <w:r w:rsidR="008422FD">
        <w:t xml:space="preserve"> </w:t>
      </w:r>
      <w:r>
        <w:t>dissolved.</w:t>
      </w:r>
    </w:p>
    <w:p w14:paraId="52ACDF63" w14:textId="75AA3318" w:rsidR="00B743B1" w:rsidRPr="008422FD" w:rsidRDefault="00B743B1" w:rsidP="002D62EA">
      <w:pPr>
        <w:pStyle w:val="BodyText"/>
      </w:pPr>
      <w:r w:rsidRPr="008422FD">
        <w:t>The area command organisation was adopted by the Allied Air Forces on 11</w:t>
      </w:r>
      <w:r w:rsidRPr="002E7E4F">
        <w:rPr>
          <w:vertAlign w:val="superscript"/>
        </w:rPr>
        <w:t>th</w:t>
      </w:r>
      <w:r w:rsidR="002E7E4F">
        <w:t xml:space="preserve"> </w:t>
      </w:r>
      <w:r w:rsidRPr="008422FD">
        <w:t>May 1942</w:t>
      </w:r>
      <w:r w:rsidR="002F3E77">
        <w:t xml:space="preserve">. </w:t>
      </w:r>
      <w:r w:rsidRPr="008422FD">
        <w:t>Eastern Area was not formed until four days later</w:t>
      </w:r>
      <w:r w:rsidR="002F3E77">
        <w:t>.</w:t>
      </w:r>
      <w:r w:rsidRPr="008422FD">
        <w:t xml:space="preserve"> It covered New South Wales and southern</w:t>
      </w:r>
      <w:r w:rsidR="008422FD" w:rsidRPr="008422FD">
        <w:t xml:space="preserve"> </w:t>
      </w:r>
      <w:r w:rsidRPr="008422FD">
        <w:t>Queensland while Southern Area covered Victoria, South Australia and Tasmania.</w:t>
      </w:r>
    </w:p>
    <w:p w14:paraId="4D02AF22" w14:textId="77777777" w:rsidR="00C764D4" w:rsidRDefault="00845422" w:rsidP="002D62EA">
      <w:pPr>
        <w:pStyle w:val="BodyText"/>
      </w:pPr>
      <w:r>
        <w:t xml:space="preserve">Meanwhile </w:t>
      </w:r>
      <w:r w:rsidR="00AF2A21">
        <w:t>it</w:t>
      </w:r>
      <w:r>
        <w:t xml:space="preserve"> had directed that, if invasion became imminent, all Australian and United States forces (army, navy and air) serving in the </w:t>
      </w:r>
      <w:r w:rsidR="00C764D4">
        <w:t>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rsidR="00C764D4">
        <w:t xml:space="preserve"> and Port Moresby</w:t>
      </w:r>
      <w:r w:rsidR="00120407">
        <w:fldChar w:fldCharType="begin"/>
      </w:r>
      <w:r w:rsidR="00120407">
        <w:instrText xml:space="preserve"> XE "</w:instrText>
      </w:r>
      <w:r w:rsidR="00120407" w:rsidRPr="001755AD">
        <w:instrText>Port Moresby</w:instrText>
      </w:r>
      <w:r w:rsidR="00120407">
        <w:instrText xml:space="preserve">" </w:instrText>
      </w:r>
      <w:r w:rsidR="00120407">
        <w:fldChar w:fldCharType="end"/>
      </w:r>
      <w:r w:rsidR="00C764D4">
        <w:t xml:space="preserve"> areas should be placed under the operational</w:t>
      </w:r>
      <w:r w:rsidR="00875EE4">
        <w:t xml:space="preserve"> </w:t>
      </w:r>
      <w:r w:rsidR="00C764D4">
        <w:t>control of the general officer commanding the respective forces</w:t>
      </w:r>
      <w:r w:rsidR="002F3E77">
        <w:t>.</w:t>
      </w:r>
      <w:r w:rsidR="00C764D4">
        <w:t xml:space="preserve"> These</w:t>
      </w:r>
      <w:r w:rsidR="00875EE4">
        <w:t xml:space="preserve"> </w:t>
      </w:r>
      <w:r w:rsidR="00C764D4">
        <w:t>general officers commanding would continue to operate under the direct</w:t>
      </w:r>
      <w:r w:rsidR="00875EE4">
        <w:t xml:space="preserve"> </w:t>
      </w:r>
      <w:r w:rsidR="00C764D4">
        <w:t>command of the Commander, Allied Land Forces and would not, except</w:t>
      </w:r>
      <w:r w:rsidR="00875EE4">
        <w:t xml:space="preserve"> </w:t>
      </w:r>
      <w:r w:rsidR="00C764D4">
        <w:t>when attack was imminent, "disturb the execution of the general plans"</w:t>
      </w:r>
      <w:r w:rsidR="00875EE4">
        <w:t xml:space="preserve"> </w:t>
      </w:r>
      <w:r w:rsidR="00C764D4">
        <w:t>of local commanders of the Allied air and naval forces or of the Commanding</w:t>
      </w:r>
      <w:r w:rsidR="00875EE4">
        <w:t xml:space="preserve"> </w:t>
      </w:r>
      <w:r w:rsidR="00C764D4">
        <w:t>General, U.S. Army Forces in Australia. Brett lost a highly</w:t>
      </w:r>
      <w:r w:rsidR="00875EE4">
        <w:t xml:space="preserve"> </w:t>
      </w:r>
      <w:r w:rsidR="00C764D4">
        <w:t>competent officer in May when Brigadier-General George</w:t>
      </w:r>
      <w:r w:rsidR="001755AD">
        <w:fldChar w:fldCharType="begin"/>
      </w:r>
      <w:r w:rsidR="001755AD">
        <w:instrText xml:space="preserve"> XE "</w:instrText>
      </w:r>
      <w:r w:rsidR="001755AD" w:rsidRPr="002D31AF">
        <w:instrText>Brigadier-General George</w:instrText>
      </w:r>
      <w:r w:rsidR="001755AD">
        <w:instrText xml:space="preserve">" </w:instrText>
      </w:r>
      <w:r w:rsidR="001755AD">
        <w:fldChar w:fldCharType="end"/>
      </w:r>
      <w:r w:rsidR="00C764D4">
        <w:t xml:space="preserve"> was killed on</w:t>
      </w:r>
      <w:r w:rsidR="00875EE4">
        <w:t xml:space="preserve"> </w:t>
      </w:r>
      <w:r w:rsidR="00C764D4">
        <w:t>the ground at Darwin by an aircraft that swerved off the runway.</w:t>
      </w:r>
      <w:r w:rsidR="00875EE4">
        <w:t xml:space="preserve"> </w:t>
      </w:r>
      <w:r w:rsidR="00C764D4">
        <w:t>Once Allied Air Force Headquarters had been established and the</w:t>
      </w:r>
      <w:r w:rsidR="00875EE4">
        <w:t xml:space="preserve"> </w:t>
      </w:r>
      <w:r w:rsidR="00C764D4">
        <w:t>operational functions of the Australian Chief of the Air Staff</w:t>
      </w:r>
      <w:r w:rsidR="001755AD">
        <w:fldChar w:fldCharType="begin"/>
      </w:r>
      <w:r w:rsidR="001755AD">
        <w:instrText xml:space="preserve"> XE "</w:instrText>
      </w:r>
      <w:r w:rsidR="001755AD" w:rsidRPr="0027591D">
        <w:instrText>Chief of the Air Staff</w:instrText>
      </w:r>
      <w:r w:rsidR="001755AD">
        <w:instrText xml:space="preserve">" </w:instrText>
      </w:r>
      <w:r w:rsidR="001755AD">
        <w:fldChar w:fldCharType="end"/>
      </w:r>
      <w:r w:rsidR="00C764D4">
        <w:t xml:space="preserve"> had been</w:t>
      </w:r>
      <w:r w:rsidR="00875EE4">
        <w:t xml:space="preserve"> </w:t>
      </w:r>
      <w:r w:rsidR="00C764D4">
        <w:t>taken away from him, the composition of the Air Board</w:t>
      </w:r>
      <w:r w:rsidR="001755AD">
        <w:fldChar w:fldCharType="begin"/>
      </w:r>
      <w:r w:rsidR="001755AD">
        <w:instrText xml:space="preserve"> XE "</w:instrText>
      </w:r>
      <w:r w:rsidR="001755AD" w:rsidRPr="003242FE">
        <w:instrText>Air Board</w:instrText>
      </w:r>
      <w:r w:rsidR="001755AD">
        <w:instrText xml:space="preserve">" </w:instrText>
      </w:r>
      <w:r w:rsidR="001755AD">
        <w:fldChar w:fldCharType="end"/>
      </w:r>
      <w:r w:rsidR="00C764D4">
        <w:t>, which had been</w:t>
      </w:r>
      <w:r w:rsidR="00875EE4">
        <w:t xml:space="preserve"> </w:t>
      </w:r>
      <w:r w:rsidR="00C764D4">
        <w:t>preserved at the Minister's insistence, necessarily underwent a change.</w:t>
      </w:r>
      <w:r w:rsidR="00875EE4">
        <w:t xml:space="preserve"> </w:t>
      </w:r>
      <w:r w:rsidR="00C764D4">
        <w:t>Four appointments remained unaltered—Chief of the Air Staff</w:t>
      </w:r>
      <w:r w:rsidR="001755AD">
        <w:fldChar w:fldCharType="begin"/>
      </w:r>
      <w:r w:rsidR="001755AD">
        <w:instrText xml:space="preserve"> XE "</w:instrText>
      </w:r>
      <w:r w:rsidR="001755AD" w:rsidRPr="00176A08">
        <w:instrText>Chief of the Air Staff</w:instrText>
      </w:r>
      <w:r w:rsidR="001755AD">
        <w:instrText xml:space="preserve">" </w:instrText>
      </w:r>
      <w:r w:rsidR="001755AD">
        <w:fldChar w:fldCharType="end"/>
      </w:r>
      <w:r w:rsidR="00C764D4">
        <w:t xml:space="preserve"> (Air Vice-Marshal Jones</w:t>
      </w:r>
      <w:r w:rsidR="001755AD">
        <w:fldChar w:fldCharType="begin"/>
      </w:r>
      <w:r w:rsidR="001755AD">
        <w:instrText xml:space="preserve"> XE "</w:instrText>
      </w:r>
      <w:r w:rsidR="001755AD" w:rsidRPr="00C2560A">
        <w:instrText>Air Vice-Marshal Jones</w:instrText>
      </w:r>
      <w:r w:rsidR="001755AD">
        <w:instrText xml:space="preserve">" </w:instrText>
      </w:r>
      <w:r w:rsidR="001755AD">
        <w:fldChar w:fldCharType="end"/>
      </w:r>
      <w:r w:rsidR="00C764D4">
        <w:t>), Air Member for Personnel</w:t>
      </w:r>
      <w:r w:rsidR="00353E52">
        <w:fldChar w:fldCharType="begin"/>
      </w:r>
      <w:r w:rsidR="00353E52">
        <w:instrText xml:space="preserve"> XE "</w:instrText>
      </w:r>
      <w:r w:rsidR="00353E52" w:rsidRPr="0018382E">
        <w:instrText>Air Member for Personnel</w:instrText>
      </w:r>
      <w:r w:rsidR="00353E52">
        <w:instrText xml:space="preserve">" </w:instrText>
      </w:r>
      <w:r w:rsidR="00353E52">
        <w:fldChar w:fldCharType="end"/>
      </w:r>
      <w:r w:rsidR="00C764D4">
        <w:t xml:space="preserve"> (Air Commodore Wrigley</w:t>
      </w:r>
      <w:r w:rsidR="00353E52">
        <w:fldChar w:fldCharType="begin"/>
      </w:r>
      <w:r w:rsidR="00353E52">
        <w:instrText xml:space="preserve"> XE "</w:instrText>
      </w:r>
      <w:r w:rsidR="00353E52" w:rsidRPr="003A0893">
        <w:instrText>Air Commodore Wrigley</w:instrText>
      </w:r>
      <w:r w:rsidR="00353E52">
        <w:instrText xml:space="preserve">" </w:instrText>
      </w:r>
      <w:r w:rsidR="00353E52">
        <w:fldChar w:fldCharType="end"/>
      </w:r>
      <w:r w:rsidR="00C764D4">
        <w:t>),</w:t>
      </w:r>
      <w:r w:rsidR="00875EE4">
        <w:t xml:space="preserve"> </w:t>
      </w:r>
      <w:r w:rsidR="00C764D4">
        <w:t>Finance Member</w:t>
      </w:r>
      <w:r w:rsidR="00353E52">
        <w:fldChar w:fldCharType="begin"/>
      </w:r>
      <w:r w:rsidR="00353E52">
        <w:instrText xml:space="preserve"> XE "</w:instrText>
      </w:r>
      <w:r w:rsidR="00353E52" w:rsidRPr="008C4112">
        <w:instrText>Finance Member</w:instrText>
      </w:r>
      <w:r w:rsidR="00353E52">
        <w:instrText xml:space="preserve">" </w:instrText>
      </w:r>
      <w:r w:rsidR="00353E52">
        <w:fldChar w:fldCharType="end"/>
      </w:r>
      <w:r w:rsidR="00C764D4">
        <w:t xml:space="preserve"> (Mr</w:t>
      </w:r>
      <w:r w:rsidR="00EA4AD6">
        <w:t>.</w:t>
      </w:r>
      <w:r w:rsidR="00C764D4">
        <w:t xml:space="preserve"> Elvins</w:t>
      </w:r>
      <w:r w:rsidR="00353E52">
        <w:fldChar w:fldCharType="begin"/>
      </w:r>
      <w:r w:rsidR="00353E52">
        <w:instrText xml:space="preserve"> XE "</w:instrText>
      </w:r>
      <w:r w:rsidR="00353E52" w:rsidRPr="005250CD">
        <w:instrText>Mr. Elvins</w:instrText>
      </w:r>
      <w:r w:rsidR="00353E52">
        <w:instrText xml:space="preserve">" </w:instrText>
      </w:r>
      <w:r w:rsidR="00353E52">
        <w:fldChar w:fldCharType="end"/>
      </w:r>
      <w:r w:rsidR="00C764D4">
        <w:t>) and Business Member</w:t>
      </w:r>
      <w:r w:rsidR="00353E52">
        <w:fldChar w:fldCharType="begin"/>
      </w:r>
      <w:r w:rsidR="00353E52">
        <w:instrText xml:space="preserve"> XE "</w:instrText>
      </w:r>
      <w:r w:rsidR="00353E52" w:rsidRPr="004C082D">
        <w:instrText>Business Member</w:instrText>
      </w:r>
      <w:r w:rsidR="00353E52">
        <w:instrText xml:space="preserve">" </w:instrText>
      </w:r>
      <w:r w:rsidR="00353E52">
        <w:fldChar w:fldCharType="end"/>
      </w:r>
      <w:r w:rsidR="00C764D4">
        <w:t xml:space="preserve"> (Mr</w:t>
      </w:r>
      <w:r w:rsidR="00EA4AD6">
        <w:t>.</w:t>
      </w:r>
      <w:r w:rsidR="00C764D4">
        <w:t xml:space="preserve"> W. Sydney</w:t>
      </w:r>
      <w:r w:rsidR="00875EE4">
        <w:t xml:space="preserve"> </w:t>
      </w:r>
      <w:r w:rsidR="00C764D4">
        <w:t>Jones</w:t>
      </w:r>
      <w:r w:rsidR="00353E52">
        <w:fldChar w:fldCharType="begin"/>
      </w:r>
      <w:r w:rsidR="00353E52">
        <w:instrText xml:space="preserve"> XE "</w:instrText>
      </w:r>
      <w:r w:rsidR="00353E52" w:rsidRPr="00713E3B">
        <w:instrText>Mr. W. Sydney Jones</w:instrText>
      </w:r>
      <w:r w:rsidR="00353E52">
        <w:instrText xml:space="preserve">" </w:instrText>
      </w:r>
      <w:r w:rsidR="00353E52">
        <w:fldChar w:fldCharType="end"/>
      </w:r>
      <w:r w:rsidR="00C764D4">
        <w:t>). The office of Air Member for Organisation and Equipment</w:t>
      </w:r>
      <w:r w:rsidR="00353E52">
        <w:fldChar w:fldCharType="begin"/>
      </w:r>
      <w:r w:rsidR="00353E52">
        <w:instrText xml:space="preserve"> XE "</w:instrText>
      </w:r>
      <w:r w:rsidR="00353E52" w:rsidRPr="00F73BB6">
        <w:instrText>Air Member for Organisation and Equipment</w:instrText>
      </w:r>
      <w:r w:rsidR="00353E52">
        <w:instrText xml:space="preserve">" </w:instrText>
      </w:r>
      <w:r w:rsidR="00353E52">
        <w:fldChar w:fldCharType="end"/>
      </w:r>
      <w:r w:rsidR="00C764D4">
        <w:t>,</w:t>
      </w:r>
      <w:r w:rsidR="00875EE4">
        <w:t xml:space="preserve"> </w:t>
      </w:r>
      <w:r w:rsidR="00C764D4">
        <w:t>held until 14</w:t>
      </w:r>
      <w:r w:rsidR="00C764D4" w:rsidRPr="00353E52">
        <w:rPr>
          <w:vertAlign w:val="superscript"/>
        </w:rPr>
        <w:t>th</w:t>
      </w:r>
      <w:r w:rsidR="00353E52">
        <w:t xml:space="preserve"> </w:t>
      </w:r>
      <w:r w:rsidR="00C764D4">
        <w:t>May by Air Vice-Marshal Anderson</w:t>
      </w:r>
      <w:r w:rsidR="00353E52">
        <w:fldChar w:fldCharType="begin"/>
      </w:r>
      <w:r w:rsidR="00353E52">
        <w:instrText xml:space="preserve"> XE "</w:instrText>
      </w:r>
      <w:r w:rsidR="00353E52" w:rsidRPr="00A31CDE">
        <w:instrText>Air Vice-Marshal Anderson</w:instrText>
      </w:r>
      <w:r w:rsidR="00353E52">
        <w:instrText xml:space="preserve">" </w:instrText>
      </w:r>
      <w:r w:rsidR="00353E52">
        <w:fldChar w:fldCharType="end"/>
      </w:r>
      <w:r w:rsidR="00C764D4">
        <w:t xml:space="preserve"> and from that date</w:t>
      </w:r>
      <w:r w:rsidR="00875EE4">
        <w:t xml:space="preserve"> </w:t>
      </w:r>
      <w:r w:rsidR="00C764D4">
        <w:t>until 3</w:t>
      </w:r>
      <w:r w:rsidR="00C764D4" w:rsidRPr="00353E52">
        <w:rPr>
          <w:vertAlign w:val="superscript"/>
        </w:rPr>
        <w:t>rd</w:t>
      </w:r>
      <w:r w:rsidR="00353E52">
        <w:t xml:space="preserve"> </w:t>
      </w:r>
      <w:r w:rsidR="00C764D4">
        <w:t xml:space="preserve"> June by the Chief of the Air Staff</w:t>
      </w:r>
      <w:r w:rsidR="00353E52">
        <w:fldChar w:fldCharType="begin"/>
      </w:r>
      <w:r w:rsidR="00353E52">
        <w:instrText xml:space="preserve"> XE "</w:instrText>
      </w:r>
      <w:r w:rsidR="00353E52" w:rsidRPr="00870811">
        <w:instrText>Chief of the Air Staff</w:instrText>
      </w:r>
      <w:r w:rsidR="00353E52">
        <w:instrText xml:space="preserve">" </w:instrText>
      </w:r>
      <w:r w:rsidR="00353E52">
        <w:fldChar w:fldCharType="end"/>
      </w:r>
      <w:r w:rsidR="00C764D4">
        <w:t xml:space="preserve"> himself, was abolished.</w:t>
      </w:r>
      <w:r w:rsidR="00875EE4">
        <w:t xml:space="preserve"> </w:t>
      </w:r>
      <w:r w:rsidR="00C764D4">
        <w:t>In its place the office of Air Member for Supply and Equipment</w:t>
      </w:r>
      <w:r w:rsidR="00353E52">
        <w:fldChar w:fldCharType="begin"/>
      </w:r>
      <w:r w:rsidR="00353E52">
        <w:instrText xml:space="preserve"> XE "</w:instrText>
      </w:r>
      <w:r w:rsidR="00353E52" w:rsidRPr="00447868">
        <w:instrText>Air Member for Supply and Equipment</w:instrText>
      </w:r>
      <w:r w:rsidR="00353E52">
        <w:instrText xml:space="preserve">" </w:instrText>
      </w:r>
      <w:r w:rsidR="00353E52">
        <w:fldChar w:fldCharType="end"/>
      </w:r>
      <w:r w:rsidR="00C764D4">
        <w:t xml:space="preserve"> was</w:t>
      </w:r>
      <w:r w:rsidR="00875EE4">
        <w:t xml:space="preserve"> </w:t>
      </w:r>
      <w:r w:rsidR="00C764D4">
        <w:t>created and Air Commodore Mackinolty</w:t>
      </w:r>
      <w:r w:rsidR="00353E52">
        <w:fldChar w:fldCharType="begin"/>
      </w:r>
      <w:r w:rsidR="00353E52">
        <w:instrText xml:space="preserve"> XE "</w:instrText>
      </w:r>
      <w:r w:rsidR="00353E52" w:rsidRPr="007D3497">
        <w:instrText>Air Commodore Mackinolty</w:instrText>
      </w:r>
      <w:r w:rsidR="00353E52">
        <w:instrText xml:space="preserve">" </w:instrText>
      </w:r>
      <w:r w:rsidR="00353E52">
        <w:fldChar w:fldCharType="end"/>
      </w:r>
      <w:r w:rsidR="00C764D4">
        <w:t xml:space="preserve"> was appointed to it. Similarly,</w:t>
      </w:r>
      <w:r w:rsidR="00875EE4">
        <w:t xml:space="preserve"> </w:t>
      </w:r>
      <w:r w:rsidR="00C764D4">
        <w:t>that of Director-General of Supply and Production</w:t>
      </w:r>
      <w:r w:rsidR="00353E52">
        <w:fldChar w:fldCharType="begin"/>
      </w:r>
      <w:r w:rsidR="00353E52">
        <w:instrText xml:space="preserve"> XE "</w:instrText>
      </w:r>
      <w:r w:rsidR="00353E52" w:rsidRPr="00B93E2A">
        <w:instrText>Director-General of Supply and Production</w:instrText>
      </w:r>
      <w:r w:rsidR="00353E52">
        <w:instrText xml:space="preserve">" </w:instrText>
      </w:r>
      <w:r w:rsidR="00353E52">
        <w:fldChar w:fldCharType="end"/>
      </w:r>
      <w:r w:rsidR="00C764D4">
        <w:t>, which had been held</w:t>
      </w:r>
      <w:r w:rsidR="00875EE4">
        <w:t xml:space="preserve"> </w:t>
      </w:r>
      <w:r w:rsidR="00C764D4">
        <w:t xml:space="preserve">by </w:t>
      </w:r>
      <w:r w:rsidR="00325695">
        <w:t>Mr.</w:t>
      </w:r>
      <w:r w:rsidR="00C764D4">
        <w:t xml:space="preserve"> R. Lawson</w:t>
      </w:r>
      <w:r w:rsidR="00353E52">
        <w:fldChar w:fldCharType="begin"/>
      </w:r>
      <w:r w:rsidR="00353E52">
        <w:instrText xml:space="preserve"> XE "</w:instrText>
      </w:r>
      <w:r w:rsidR="00353E52" w:rsidRPr="00486921">
        <w:instrText>Mr. R. Lawson</w:instrText>
      </w:r>
      <w:r w:rsidR="00353E52">
        <w:instrText xml:space="preserve">" </w:instrText>
      </w:r>
      <w:r w:rsidR="00353E52">
        <w:fldChar w:fldCharType="end"/>
      </w:r>
      <w:r w:rsidR="00C764D4">
        <w:t>, was deleted, and that of Air Member for Engineering</w:t>
      </w:r>
      <w:r w:rsidR="00875EE4">
        <w:t xml:space="preserve"> </w:t>
      </w:r>
      <w:r w:rsidR="00C764D4">
        <w:t>and Maintenance</w:t>
      </w:r>
      <w:r w:rsidR="00353E52">
        <w:fldChar w:fldCharType="begin"/>
      </w:r>
      <w:r w:rsidR="00353E52">
        <w:instrText xml:space="preserve"> XE "</w:instrText>
      </w:r>
      <w:r w:rsidR="00353E52" w:rsidRPr="008B75A8">
        <w:instrText>Air Member for Engineering and Maintenance</w:instrText>
      </w:r>
      <w:r w:rsidR="00353E52">
        <w:instrText xml:space="preserve">" </w:instrText>
      </w:r>
      <w:r w:rsidR="00353E52">
        <w:fldChar w:fldCharType="end"/>
      </w:r>
      <w:r w:rsidR="00C764D4">
        <w:t xml:space="preserve"> substituted with Air Commodore E. C. Wackett</w:t>
      </w:r>
      <w:r w:rsidR="00353E52">
        <w:fldChar w:fldCharType="begin"/>
      </w:r>
      <w:r w:rsidR="00353E52">
        <w:instrText xml:space="preserve"> XE "</w:instrText>
      </w:r>
      <w:r w:rsidR="00353E52" w:rsidRPr="001C5DA7">
        <w:instrText>Air Commodore E. C. Wackett</w:instrText>
      </w:r>
      <w:r w:rsidR="00353E52">
        <w:instrText xml:space="preserve">" </w:instrText>
      </w:r>
      <w:r w:rsidR="00353E52">
        <w:fldChar w:fldCharType="end"/>
      </w:r>
      <w:r w:rsidR="00C764D4">
        <w:t xml:space="preserve"> as the</w:t>
      </w:r>
      <w:r w:rsidR="00875EE4">
        <w:t xml:space="preserve"> </w:t>
      </w:r>
      <w:r w:rsidR="00C764D4">
        <w:t>appointee. Since Air Vice-Marshal Bostock</w:t>
      </w:r>
      <w:r w:rsidR="00353E52">
        <w:fldChar w:fldCharType="begin"/>
      </w:r>
      <w:r w:rsidR="00353E52">
        <w:instrText xml:space="preserve"> XE "</w:instrText>
      </w:r>
      <w:r w:rsidR="00353E52" w:rsidRPr="007B0654">
        <w:instrText>Air Vice-Marshal Bostock</w:instrText>
      </w:r>
      <w:r w:rsidR="00353E52">
        <w:instrText xml:space="preserve">" </w:instrText>
      </w:r>
      <w:r w:rsidR="00353E52">
        <w:fldChar w:fldCharType="end"/>
      </w:r>
      <w:r w:rsidR="00C764D4">
        <w:t>'s appointment to General</w:t>
      </w:r>
      <w:r w:rsidR="00875EE4">
        <w:t xml:space="preserve"> </w:t>
      </w:r>
      <w:r w:rsidR="00C764D4">
        <w:t>Brett</w:t>
      </w:r>
      <w:r w:rsidR="00386781">
        <w:fldChar w:fldCharType="begin"/>
      </w:r>
      <w:r w:rsidR="00386781">
        <w:instrText xml:space="preserve"> XE "</w:instrText>
      </w:r>
      <w:r w:rsidR="00386781" w:rsidRPr="008B3FC2">
        <w:instrText>General Brett</w:instrText>
      </w:r>
      <w:r w:rsidR="00386781">
        <w:instrText xml:space="preserve">" </w:instrText>
      </w:r>
      <w:r w:rsidR="00386781">
        <w:fldChar w:fldCharType="end"/>
      </w:r>
      <w:r w:rsidR="00C764D4">
        <w:t xml:space="preserve"> 's staff, there had been no Deputy Chief of the Air Staff; Air Commodore</w:t>
      </w:r>
      <w:r w:rsidR="00875EE4">
        <w:t xml:space="preserve"> </w:t>
      </w:r>
      <w:r w:rsidR="00C764D4">
        <w:t>McCauley</w:t>
      </w:r>
      <w:r w:rsidR="00353E52">
        <w:fldChar w:fldCharType="begin"/>
      </w:r>
      <w:r w:rsidR="00353E52">
        <w:instrText xml:space="preserve"> XE "</w:instrText>
      </w:r>
      <w:r w:rsidR="00353E52" w:rsidRPr="00EB7001">
        <w:instrText>Air Commodore McCauley</w:instrText>
      </w:r>
      <w:r w:rsidR="00353E52">
        <w:instrText xml:space="preserve">" </w:instrText>
      </w:r>
      <w:r w:rsidR="00353E52">
        <w:fldChar w:fldCharType="end"/>
      </w:r>
      <w:r w:rsidR="00C764D4">
        <w:t>, who had held office briefly as Assistant Chief of the</w:t>
      </w:r>
      <w:r w:rsidR="00875EE4">
        <w:t xml:space="preserve"> </w:t>
      </w:r>
      <w:r w:rsidR="00C764D4">
        <w:t>Air Staff, was now given this appointment.</w:t>
      </w:r>
    </w:p>
    <w:p w14:paraId="7B0580D7" w14:textId="77777777" w:rsidR="00AF2A21" w:rsidRPr="00875EE4" w:rsidRDefault="00C764D4" w:rsidP="002D62EA">
      <w:pPr>
        <w:pStyle w:val="BodyText"/>
      </w:pPr>
      <w:r>
        <w:t>Another change was a proposal to form five maintenance groups to</w:t>
      </w:r>
      <w:r w:rsidR="00875EE4">
        <w:t xml:space="preserve"> </w:t>
      </w:r>
      <w:r>
        <w:t>improve the administration of all maintenance units</w:t>
      </w:r>
      <w:r w:rsidR="002F3E77">
        <w:t>.</w:t>
      </w:r>
      <w:r>
        <w:t xml:space="preserve"> The first group (No.</w:t>
      </w:r>
      <w:r w:rsidR="00875EE4">
        <w:t xml:space="preserve"> </w:t>
      </w:r>
      <w:r>
        <w:t>5</w:t>
      </w:r>
      <w:r w:rsidR="00353E52">
        <w:t xml:space="preserve"> Maintenance Group</w:t>
      </w:r>
      <w:r w:rsidR="00353E52">
        <w:fldChar w:fldCharType="begin"/>
      </w:r>
      <w:r w:rsidR="00353E52">
        <w:instrText xml:space="preserve"> XE "</w:instrText>
      </w:r>
      <w:r w:rsidR="00353E52" w:rsidRPr="00D80741">
        <w:instrText>No. 5 Maintenance Group</w:instrText>
      </w:r>
      <w:r w:rsidR="00353E52">
        <w:instrText xml:space="preserve">" </w:instrText>
      </w:r>
      <w:r w:rsidR="00353E52">
        <w:fldChar w:fldCharType="end"/>
      </w:r>
      <w:r w:rsidR="00353E52">
        <w:t xml:space="preserve"> </w:t>
      </w:r>
      <w:r>
        <w:t>) was formed at Sydney in June to control all maintenance units in</w:t>
      </w:r>
      <w:r w:rsidR="00875EE4">
        <w:t xml:space="preserve"> </w:t>
      </w:r>
      <w:r>
        <w:t>New South Wales, Queensland and in Noumea</w:t>
      </w:r>
      <w:r w:rsidR="00353E52">
        <w:fldChar w:fldCharType="begin"/>
      </w:r>
      <w:r w:rsidR="00353E52">
        <w:instrText xml:space="preserve"> XE "</w:instrText>
      </w:r>
      <w:r w:rsidR="00353E52" w:rsidRPr="00E41372">
        <w:instrText>Noumea</w:instrText>
      </w:r>
      <w:r w:rsidR="00353E52">
        <w:instrText xml:space="preserve">" </w:instrText>
      </w:r>
      <w:r w:rsidR="00353E52">
        <w:fldChar w:fldCharType="end"/>
      </w:r>
      <w:r>
        <w:t xml:space="preserve">. </w:t>
      </w:r>
      <w:r w:rsidR="00AF2A21" w:rsidRPr="00875EE4">
        <w:t>No. 4 Maintenance Group was formed at Melbourne on 14</w:t>
      </w:r>
      <w:r w:rsidR="00AF2A21" w:rsidRPr="00353E52">
        <w:rPr>
          <w:vertAlign w:val="superscript"/>
        </w:rPr>
        <w:t>th</w:t>
      </w:r>
      <w:r w:rsidR="00353E52">
        <w:t xml:space="preserve"> </w:t>
      </w:r>
      <w:r w:rsidR="00AF2A21" w:rsidRPr="00875EE4">
        <w:t xml:space="preserve">September 1942 to serve Victoria, Tasmania and South </w:t>
      </w:r>
      <w:r w:rsidR="00AF2A21" w:rsidRPr="00875EE4">
        <w:lastRenderedPageBreak/>
        <w:t>Australia. No other groups were formed. At this time the RAAF still manned advanced operational bases at Noumea and Vila</w:t>
      </w:r>
      <w:r w:rsidR="00353E52">
        <w:fldChar w:fldCharType="begin"/>
      </w:r>
      <w:r w:rsidR="00353E52">
        <w:instrText xml:space="preserve"> XE "</w:instrText>
      </w:r>
      <w:r w:rsidR="00353E52" w:rsidRPr="007D15FA">
        <w:instrText>Vila</w:instrText>
      </w:r>
      <w:r w:rsidR="00353E52">
        <w:instrText xml:space="preserve">" </w:instrText>
      </w:r>
      <w:r w:rsidR="00353E52">
        <w:fldChar w:fldCharType="end"/>
      </w:r>
      <w:r w:rsidR="00AF2A21" w:rsidRPr="00875EE4">
        <w:t xml:space="preserve"> but only American naval aircraft were operating from them.</w:t>
      </w:r>
    </w:p>
    <w:p w14:paraId="1D2CC1FA" w14:textId="0979800E" w:rsidR="00875EE4" w:rsidRDefault="00875EE4" w:rsidP="002D62EA">
      <w:pPr>
        <w:pStyle w:val="BodyText"/>
      </w:pPr>
      <w:r>
        <w:t>With the development of the Allied Air Forces in progress, the problems of achieving an efficient supply service put a heavy tax on both American and Australian resources. The haste inevitable in the dispatch of equipment and units from the United States still resulted in the arrival of one without the other, the equipment more often than not</w:t>
      </w:r>
      <w:r w:rsidR="000A71B4">
        <w:t>,</w:t>
      </w:r>
      <w:r>
        <w:t xml:space="preserve"> requiring servicing and repair—notably that shipped as deck cargo</w:t>
      </w:r>
      <w:r w:rsidR="002F3E77">
        <w:t>.</w:t>
      </w:r>
      <w:r>
        <w:t xml:space="preserve"> Brett therefore created a new command—the United States Army Air Services</w:t>
      </w:r>
      <w:r w:rsidR="00353E52">
        <w:fldChar w:fldCharType="begin"/>
      </w:r>
      <w:r w:rsidR="00353E52">
        <w:instrText xml:space="preserve"> XE "</w:instrText>
      </w:r>
      <w:r w:rsidR="00353E52" w:rsidRPr="003C00F1">
        <w:instrText>United States Army Air Services</w:instrText>
      </w:r>
      <w:r w:rsidR="00353E52">
        <w:instrText xml:space="preserve">" </w:instrText>
      </w:r>
      <w:r w:rsidR="00353E52">
        <w:fldChar w:fldCharType="end"/>
      </w:r>
      <w:r>
        <w:t>—with Major-General Rush B. Lincoln</w:t>
      </w:r>
      <w:r w:rsidR="00353E52">
        <w:fldChar w:fldCharType="begin"/>
      </w:r>
      <w:r w:rsidR="00353E52">
        <w:instrText xml:space="preserve"> XE "</w:instrText>
      </w:r>
      <w:r w:rsidR="00353E52" w:rsidRPr="0010206C">
        <w:instrText>Major-General Rush B. Lincoln</w:instrText>
      </w:r>
      <w:r w:rsidR="00353E52">
        <w:instrText xml:space="preserve">" </w:instrText>
      </w:r>
      <w:r w:rsidR="00353E52">
        <w:fldChar w:fldCharType="end"/>
      </w:r>
      <w:r>
        <w:t xml:space="preserve"> as commander. Formed on 27</w:t>
      </w:r>
      <w:r w:rsidRPr="00353E52">
        <w:rPr>
          <w:vertAlign w:val="superscript"/>
        </w:rPr>
        <w:t>th</w:t>
      </w:r>
      <w:r w:rsidR="00353E52">
        <w:t xml:space="preserve"> </w:t>
      </w:r>
      <w:r>
        <w:t>April as an "administrative, supply, maintenance and engineering command", it accepted a vast and crucial task. Air service elements normally were attached to the tactical units, but under the new command air base groups were given area responsibility with the result that one such group in the Townsville</w:t>
      </w:r>
      <w:r w:rsidR="00353E52">
        <w:fldChar w:fldCharType="begin"/>
      </w:r>
      <w:r w:rsidR="00353E52">
        <w:instrText xml:space="preserve"> XE "</w:instrText>
      </w:r>
      <w:r w:rsidR="00353E52" w:rsidRPr="00E636AA">
        <w:instrText>Townsville</w:instrText>
      </w:r>
      <w:r w:rsidR="00353E52">
        <w:instrText xml:space="preserve">" </w:instrText>
      </w:r>
      <w:r w:rsidR="00353E52">
        <w:fldChar w:fldCharType="end"/>
      </w:r>
      <w:r>
        <w:t xml:space="preserve"> area was called on to service and maintain seven different types of combat aircraft plus various kinds of transport aircraft</w:t>
      </w:r>
      <w:r w:rsidR="002F3E77">
        <w:t>.</w:t>
      </w:r>
      <w:r>
        <w:t xml:space="preserve"> The responsibility of</w:t>
      </w:r>
      <w:r w:rsidR="00DB187E">
        <w:t xml:space="preserve"> </w:t>
      </w:r>
      <w:r>
        <w:t>the air depot group, charged with assembly and maintenance of aircraft,</w:t>
      </w:r>
      <w:r w:rsidR="00DB187E">
        <w:t xml:space="preserve"> </w:t>
      </w:r>
      <w:r>
        <w:t>was equally pressing. In April there was only one such group in Australia,</w:t>
      </w:r>
      <w:r w:rsidR="00DB187E">
        <w:t xml:space="preserve"> </w:t>
      </w:r>
      <w:r>
        <w:t>so that its units had to be divided between three centres—one at Footscray,</w:t>
      </w:r>
      <w:r w:rsidR="00DB187E">
        <w:t xml:space="preserve"> </w:t>
      </w:r>
      <w:r>
        <w:t>Victoria</w:t>
      </w:r>
      <w:r w:rsidR="00353E52">
        <w:fldChar w:fldCharType="begin"/>
      </w:r>
      <w:r w:rsidR="00353E52">
        <w:instrText xml:space="preserve"> XE "</w:instrText>
      </w:r>
      <w:r w:rsidR="00353E52" w:rsidRPr="00270B09">
        <w:instrText>Footscray, Victoria</w:instrText>
      </w:r>
      <w:r w:rsidR="00353E52">
        <w:instrText xml:space="preserve">" </w:instrText>
      </w:r>
      <w:r w:rsidR="00353E52">
        <w:fldChar w:fldCharType="end"/>
      </w:r>
      <w:r>
        <w:t>, where a central supply depot was established, one at Brisbane</w:t>
      </w:r>
      <w:r w:rsidR="00353E52">
        <w:fldChar w:fldCharType="begin"/>
      </w:r>
      <w:r w:rsidR="00353E52">
        <w:instrText xml:space="preserve"> XE "</w:instrText>
      </w:r>
      <w:r w:rsidR="00353E52" w:rsidRPr="00897D9A">
        <w:instrText>Brisbane</w:instrText>
      </w:r>
      <w:r w:rsidR="00353E52">
        <w:instrText xml:space="preserve">" </w:instrText>
      </w:r>
      <w:r w:rsidR="00353E52">
        <w:fldChar w:fldCharType="end"/>
      </w:r>
      <w:r w:rsidR="00DB187E">
        <w:t xml:space="preserve"> </w:t>
      </w:r>
      <w:r>
        <w:t>which was a branch supply depot, and one at Wagga Wagga (New</w:t>
      </w:r>
      <w:r w:rsidR="00DB187E">
        <w:t xml:space="preserve"> </w:t>
      </w:r>
      <w:r>
        <w:t>South Wales)</w:t>
      </w:r>
      <w:r w:rsidR="00353E52">
        <w:fldChar w:fldCharType="begin"/>
      </w:r>
      <w:r w:rsidR="00353E52">
        <w:instrText xml:space="preserve"> XE "</w:instrText>
      </w:r>
      <w:r w:rsidR="00353E52" w:rsidRPr="000712D8">
        <w:instrText>Wagga Wagga (New South Wales)</w:instrText>
      </w:r>
      <w:r w:rsidR="00353E52">
        <w:instrText xml:space="preserve">" </w:instrText>
      </w:r>
      <w:r w:rsidR="00353E52">
        <w:fldChar w:fldCharType="end"/>
      </w:r>
      <w:r>
        <w:t xml:space="preserve"> which was a major repair depot. In May another group</w:t>
      </w:r>
      <w:r w:rsidR="00DB187E">
        <w:t xml:space="preserve"> </w:t>
      </w:r>
      <w:r>
        <w:t>was formed at Brisbane for aircraft assembly and maintenance. To ease</w:t>
      </w:r>
      <w:r w:rsidR="00DB187E">
        <w:t xml:space="preserve"> </w:t>
      </w:r>
      <w:r>
        <w:t>the strain the Australian Department of Aircraft Production</w:t>
      </w:r>
      <w:r w:rsidR="00353E52">
        <w:fldChar w:fldCharType="begin"/>
      </w:r>
      <w:r w:rsidR="00353E52">
        <w:instrText xml:space="preserve"> XE "</w:instrText>
      </w:r>
      <w:r w:rsidR="00353E52" w:rsidRPr="00C53EF5">
        <w:instrText>Australian Department of Aircraft Production</w:instrText>
      </w:r>
      <w:r w:rsidR="00353E52">
        <w:instrText xml:space="preserve">" </w:instrText>
      </w:r>
      <w:r w:rsidR="00353E52">
        <w:fldChar w:fldCharType="end"/>
      </w:r>
      <w:r>
        <w:t>, together with</w:t>
      </w:r>
      <w:r w:rsidR="00DB187E">
        <w:t xml:space="preserve"> </w:t>
      </w:r>
      <w:r>
        <w:t>private industrial organisations and airline companies, assisted by providing</w:t>
      </w:r>
      <w:r w:rsidR="00DB187E">
        <w:t xml:space="preserve"> </w:t>
      </w:r>
      <w:r>
        <w:t>facilities and experienced staff. Perhaps the most ambitious project</w:t>
      </w:r>
      <w:r w:rsidR="00DB187E">
        <w:t xml:space="preserve"> </w:t>
      </w:r>
      <w:r>
        <w:t>in this vital phase of the air war effort was that begun in May at Tocumwal,</w:t>
      </w:r>
      <w:r w:rsidR="00DB187E">
        <w:t xml:space="preserve"> </w:t>
      </w:r>
      <w:r>
        <w:t>New South Wales</w:t>
      </w:r>
      <w:r w:rsidR="00353E52">
        <w:fldChar w:fldCharType="begin"/>
      </w:r>
      <w:r w:rsidR="00353E52">
        <w:instrText xml:space="preserve"> XE "</w:instrText>
      </w:r>
      <w:r w:rsidR="00353E52" w:rsidRPr="00303549">
        <w:instrText>Tocumwal, New South Wales</w:instrText>
      </w:r>
      <w:r w:rsidR="00353E52">
        <w:instrText xml:space="preserve">" </w:instrText>
      </w:r>
      <w:r w:rsidR="00353E52">
        <w:fldChar w:fldCharType="end"/>
      </w:r>
      <w:r>
        <w:t>, for the construction of a "permanent" supply and</w:t>
      </w:r>
      <w:r w:rsidR="00DB187E">
        <w:t xml:space="preserve"> </w:t>
      </w:r>
      <w:r>
        <w:t>maintenance depot requiring four all-weather runways on the aerodrome,</w:t>
      </w:r>
      <w:r w:rsidR="00DB187E">
        <w:t xml:space="preserve"> </w:t>
      </w:r>
      <w:r>
        <w:t>satellite airfields, a depot staff of 2,000, and accommodation for 4,600</w:t>
      </w:r>
      <w:r w:rsidR="00DB187E">
        <w:t xml:space="preserve"> </w:t>
      </w:r>
      <w:r>
        <w:t>"military personnel".</w:t>
      </w:r>
      <w:r w:rsidR="00DB187E">
        <w:t xml:space="preserve"> </w:t>
      </w:r>
      <w:r>
        <w:t>The provision and distribution of aviation fuel</w:t>
      </w:r>
      <w:r w:rsidR="00353E52">
        <w:fldChar w:fldCharType="begin"/>
      </w:r>
      <w:r w:rsidR="00353E52">
        <w:instrText xml:space="preserve"> XE "</w:instrText>
      </w:r>
      <w:r w:rsidR="00353E52" w:rsidRPr="00EF476E">
        <w:instrText>aviation fuel</w:instrText>
      </w:r>
      <w:r w:rsidR="00353E52">
        <w:instrText xml:space="preserve">" </w:instrText>
      </w:r>
      <w:r w:rsidR="00353E52">
        <w:fldChar w:fldCharType="end"/>
      </w:r>
      <w:r>
        <w:t xml:space="preserve"> was alone a huge undertaking beset by many difficulties, not the least of which was that imposed</w:t>
      </w:r>
      <w:r w:rsidR="00DB187E">
        <w:t xml:space="preserve"> </w:t>
      </w:r>
      <w:r>
        <w:t>by the diversity of Australia's railway gauges. Supplies of 100 octane fuel</w:t>
      </w:r>
      <w:r w:rsidR="00353E52">
        <w:fldChar w:fldCharType="begin"/>
      </w:r>
      <w:r w:rsidR="00353E52">
        <w:instrText xml:space="preserve"> XE "</w:instrText>
      </w:r>
      <w:r w:rsidR="00353E52" w:rsidRPr="007B4BBA">
        <w:instrText>100 octane fuel</w:instrText>
      </w:r>
      <w:r w:rsidR="00353E52">
        <w:instrText xml:space="preserve">" </w:instrText>
      </w:r>
      <w:r w:rsidR="00353E52">
        <w:fldChar w:fldCharType="end"/>
      </w:r>
      <w:r w:rsidR="00DB187E">
        <w:t xml:space="preserve"> </w:t>
      </w:r>
      <w:r>
        <w:t>were comparatively small and most of the storage capacity was in New</w:t>
      </w:r>
      <w:r w:rsidR="00DB187E">
        <w:t xml:space="preserve"> </w:t>
      </w:r>
      <w:r>
        <w:t>South Wales and Victoria</w:t>
      </w:r>
      <w:r w:rsidR="002F3E77">
        <w:t>.</w:t>
      </w:r>
      <w:r>
        <w:t xml:space="preserve"> Rail transport to the north where most combat</w:t>
      </w:r>
      <w:r w:rsidR="00DB187E">
        <w:t xml:space="preserve"> </w:t>
      </w:r>
      <w:r>
        <w:t>units were stationed was out of the question, for every time a break in</w:t>
      </w:r>
      <w:r w:rsidR="00DB187E">
        <w:t xml:space="preserve"> </w:t>
      </w:r>
      <w:r>
        <w:t>gauge occurred the fuel would have to be pumped from one rail tanker</w:t>
      </w:r>
      <w:r w:rsidR="00DB187E">
        <w:t xml:space="preserve"> </w:t>
      </w:r>
      <w:r>
        <w:t>to another. Sea transport was the alternative and this meant handling the</w:t>
      </w:r>
      <w:r w:rsidR="00DB187E">
        <w:t xml:space="preserve"> </w:t>
      </w:r>
      <w:r>
        <w:t>fuel in an enormous number of drums, which had to be brought from</w:t>
      </w:r>
      <w:r w:rsidR="00DB187E">
        <w:t xml:space="preserve"> </w:t>
      </w:r>
      <w:r>
        <w:t>the United States.</w:t>
      </w:r>
    </w:p>
    <w:p w14:paraId="591A4FB0" w14:textId="77777777" w:rsidR="00EC42F6" w:rsidRDefault="00A9282C" w:rsidP="00EC42F6">
      <w:pPr>
        <w:pStyle w:val="Heading7"/>
        <w:framePr w:wrap="around"/>
      </w:pPr>
      <w:r>
        <w:t>New Transport Squadrons</w:t>
      </w:r>
    </w:p>
    <w:p w14:paraId="616FF1CC" w14:textId="77777777" w:rsidR="00830845" w:rsidRDefault="00875EE4" w:rsidP="002D62EA">
      <w:pPr>
        <w:pStyle w:val="BodyText"/>
      </w:pPr>
      <w:r>
        <w:t>As yet, the air transport services were unequal to the task of providing</w:t>
      </w:r>
      <w:r w:rsidR="00DB187E">
        <w:t xml:space="preserve"> </w:t>
      </w:r>
      <w:r>
        <w:t>any substantial relief to the services of supply. Within the RAAF</w:t>
      </w:r>
      <w:r w:rsidR="00353E52">
        <w:fldChar w:fldCharType="begin"/>
      </w:r>
      <w:r w:rsidR="00353E52">
        <w:instrText xml:space="preserve"> XE "</w:instrText>
      </w:r>
      <w:r w:rsidR="00353E52" w:rsidRPr="00D813CE">
        <w:instrText>RAAF</w:instrText>
      </w:r>
      <w:r w:rsidR="00353E52">
        <w:instrText xml:space="preserve">" </w:instrText>
      </w:r>
      <w:r w:rsidR="00353E52">
        <w:fldChar w:fldCharType="end"/>
      </w:r>
      <w:r>
        <w:t>, air</w:t>
      </w:r>
      <w:r w:rsidR="00DB187E">
        <w:t xml:space="preserve"> </w:t>
      </w:r>
      <w:r>
        <w:t>transport was still in the "luxury" class: the planes were not available.</w:t>
      </w:r>
      <w:r w:rsidR="00DB187E">
        <w:t xml:space="preserve"> </w:t>
      </w:r>
      <w:r>
        <w:t>Transport aircraft were included in the pressing requests being made for</w:t>
      </w:r>
      <w:r w:rsidR="00DB187E">
        <w:t xml:space="preserve"> </w:t>
      </w:r>
      <w:r>
        <w:t>the allocation of aircraft—requests addressed particularly to the United</w:t>
      </w:r>
      <w:r w:rsidR="00DB187E">
        <w:t xml:space="preserve"> </w:t>
      </w:r>
      <w:r>
        <w:t>States</w:t>
      </w:r>
      <w:r w:rsidR="00353E52">
        <w:fldChar w:fldCharType="begin"/>
      </w:r>
      <w:r w:rsidR="00353E52">
        <w:instrText xml:space="preserve"> XE "</w:instrText>
      </w:r>
      <w:r w:rsidR="00353E52" w:rsidRPr="00FE668F">
        <w:instrText>United States</w:instrText>
      </w:r>
      <w:r w:rsidR="00353E52">
        <w:instrText xml:space="preserve">" </w:instrText>
      </w:r>
      <w:r w:rsidR="00353E52">
        <w:fldChar w:fldCharType="end"/>
      </w:r>
      <w:r>
        <w:t>. But, no less than combat aircraft, these were in such demand</w:t>
      </w:r>
      <w:r w:rsidR="00DB187E">
        <w:t xml:space="preserve"> </w:t>
      </w:r>
      <w:r>
        <w:t>that the waiting list was huge and the deliveries few. Some planes had</w:t>
      </w:r>
      <w:r w:rsidR="00DB187E">
        <w:t xml:space="preserve"> </w:t>
      </w:r>
      <w:r>
        <w:t>been acquired from the civil airlines and others requisitioned for service</w:t>
      </w:r>
      <w:r w:rsidR="00DB187E">
        <w:t xml:space="preserve"> </w:t>
      </w:r>
      <w:r>
        <w:t>under contract, and the civil airlines, notably Qantas Empire Airways</w:t>
      </w:r>
      <w:r w:rsidR="00353E52">
        <w:fldChar w:fldCharType="begin"/>
      </w:r>
      <w:r w:rsidR="00353E52">
        <w:instrText xml:space="preserve"> XE "</w:instrText>
      </w:r>
      <w:r w:rsidR="00353E52" w:rsidRPr="00124132">
        <w:instrText>Qantas Empire Airways</w:instrText>
      </w:r>
      <w:r w:rsidR="00353E52">
        <w:instrText xml:space="preserve">" </w:instrText>
      </w:r>
      <w:r w:rsidR="00353E52">
        <w:fldChar w:fldCharType="end"/>
      </w:r>
      <w:r>
        <w:t>,</w:t>
      </w:r>
      <w:r w:rsidR="00DB187E">
        <w:t xml:space="preserve"> </w:t>
      </w:r>
      <w:r>
        <w:t>Australian National Airways</w:t>
      </w:r>
      <w:r w:rsidR="00353E52">
        <w:fldChar w:fldCharType="begin"/>
      </w:r>
      <w:r w:rsidR="00353E52">
        <w:instrText xml:space="preserve"> XE "</w:instrText>
      </w:r>
      <w:r w:rsidR="00353E52" w:rsidRPr="008701BD">
        <w:instrText>Australian National Airways</w:instrText>
      </w:r>
      <w:r w:rsidR="00353E52">
        <w:instrText xml:space="preserve">" </w:instrText>
      </w:r>
      <w:r w:rsidR="00353E52">
        <w:fldChar w:fldCharType="end"/>
      </w:r>
      <w:r>
        <w:t>, Guinea Airways</w:t>
      </w:r>
      <w:r w:rsidR="00353E52">
        <w:fldChar w:fldCharType="begin"/>
      </w:r>
      <w:r w:rsidR="00353E52">
        <w:instrText xml:space="preserve"> XE "</w:instrText>
      </w:r>
      <w:r w:rsidR="00353E52" w:rsidRPr="00D16484">
        <w:instrText>Guinea Airways</w:instrText>
      </w:r>
      <w:r w:rsidR="00353E52">
        <w:instrText xml:space="preserve">" </w:instrText>
      </w:r>
      <w:r w:rsidR="00353E52">
        <w:fldChar w:fldCharType="end"/>
      </w:r>
      <w:r>
        <w:t xml:space="preserve"> and Airlines of Australia</w:t>
      </w:r>
      <w:r w:rsidR="00353E52">
        <w:fldChar w:fldCharType="begin"/>
      </w:r>
      <w:r w:rsidR="00353E52">
        <w:instrText xml:space="preserve"> XE "</w:instrText>
      </w:r>
      <w:r w:rsidR="00353E52" w:rsidRPr="007253E3">
        <w:instrText>Airlines of Australia</w:instrText>
      </w:r>
      <w:r w:rsidR="00353E52">
        <w:instrText xml:space="preserve">" </w:instrText>
      </w:r>
      <w:r w:rsidR="00353E52">
        <w:fldChar w:fldCharType="end"/>
      </w:r>
      <w:r>
        <w:t>,</w:t>
      </w:r>
      <w:r w:rsidR="00DB187E">
        <w:t xml:space="preserve"> </w:t>
      </w:r>
      <w:r>
        <w:t>gave splendid service</w:t>
      </w:r>
      <w:r w:rsidR="002F3E77">
        <w:t>.</w:t>
      </w:r>
      <w:r>
        <w:t xml:space="preserve"> With its Sydney-Singapore mail service suspended</w:t>
      </w:r>
      <w:r w:rsidR="00DB187E">
        <w:t xml:space="preserve"> </w:t>
      </w:r>
      <w:r>
        <w:t>since February</w:t>
      </w:r>
      <w:r w:rsidR="00DB187E">
        <w:t xml:space="preserve"> 1942 </w:t>
      </w:r>
      <w:r>
        <w:t>because of enemy action on the route, Qantas</w:t>
      </w:r>
      <w:r w:rsidR="00353E52">
        <w:fldChar w:fldCharType="begin"/>
      </w:r>
      <w:r w:rsidR="00353E52">
        <w:instrText xml:space="preserve"> XE "</w:instrText>
      </w:r>
      <w:r w:rsidR="00353E52" w:rsidRPr="005926DB">
        <w:instrText>Qantas</w:instrText>
      </w:r>
      <w:r w:rsidR="00353E52">
        <w:instrText xml:space="preserve">" </w:instrText>
      </w:r>
      <w:r w:rsidR="00353E52">
        <w:fldChar w:fldCharType="end"/>
      </w:r>
      <w:r>
        <w:t xml:space="preserve"> were operating their flying-boats between Sydney</w:t>
      </w:r>
      <w:r w:rsidR="00353E52">
        <w:fldChar w:fldCharType="begin"/>
      </w:r>
      <w:r w:rsidR="00353E52">
        <w:instrText xml:space="preserve"> XE "</w:instrText>
      </w:r>
      <w:r w:rsidR="00353E52" w:rsidRPr="004E4CE7">
        <w:instrText>Sydney</w:instrText>
      </w:r>
      <w:r w:rsidR="00353E52">
        <w:instrText xml:space="preserve">" </w:instrText>
      </w:r>
      <w:r w:rsidR="00353E52">
        <w:fldChar w:fldCharType="end"/>
      </w:r>
      <w:r>
        <w:t xml:space="preserve"> and Darwin</w:t>
      </w:r>
      <w:r w:rsidR="00E84AAE">
        <w:fldChar w:fldCharType="begin"/>
      </w:r>
      <w:r w:rsidR="00E84AAE">
        <w:instrText xml:space="preserve"> XE "</w:instrText>
      </w:r>
      <w:r w:rsidR="00E84AAE" w:rsidRPr="008F30E0">
        <w:instrText>Darwin</w:instrText>
      </w:r>
      <w:r w:rsidR="00E84AAE">
        <w:instrText xml:space="preserve">" </w:instrText>
      </w:r>
      <w:r w:rsidR="00E84AAE">
        <w:fldChar w:fldCharType="end"/>
      </w:r>
      <w:r>
        <w:t xml:space="preserve"> as required. Their</w:t>
      </w:r>
      <w:r w:rsidR="00830845">
        <w:t xml:space="preserve"> </w:t>
      </w:r>
      <w:r>
        <w:t>crews were also undertaking reconnaissance flights, as were the crews on</w:t>
      </w:r>
      <w:r w:rsidR="00830845">
        <w:t xml:space="preserve"> </w:t>
      </w:r>
      <w:r>
        <w:t xml:space="preserve">the trans-Tasman service. </w:t>
      </w:r>
      <w:r w:rsidR="00396DD0">
        <w:t>By</w:t>
      </w:r>
      <w:r>
        <w:t xml:space="preserve"> the end of </w:t>
      </w:r>
      <w:r w:rsidR="00694307">
        <w:t>April 1942,</w:t>
      </w:r>
      <w:r w:rsidR="002C41D1">
        <w:t xml:space="preserve"> </w:t>
      </w:r>
      <w:r>
        <w:t>the Commonwealth</w:t>
      </w:r>
      <w:r w:rsidR="00830845">
        <w:t xml:space="preserve"> </w:t>
      </w:r>
      <w:r>
        <w:t>had impressed 36 aircraft from the regular airline companies and 94</w:t>
      </w:r>
      <w:r w:rsidR="00830845">
        <w:t xml:space="preserve"> </w:t>
      </w:r>
      <w:r>
        <w:t>other privately owned aircraft</w:t>
      </w:r>
      <w:r w:rsidR="002F3E77">
        <w:t>.</w:t>
      </w:r>
      <w:r>
        <w:t xml:space="preserve"> Most of the impressed aircraft were light</w:t>
      </w:r>
      <w:r w:rsidR="00830845">
        <w:t xml:space="preserve"> </w:t>
      </w:r>
      <w:r>
        <w:t>types suitable for use in flying training</w:t>
      </w:r>
      <w:r w:rsidR="002F3E77">
        <w:t>.</w:t>
      </w:r>
      <w:r w:rsidR="00830845">
        <w:t xml:space="preserve"> </w:t>
      </w:r>
    </w:p>
    <w:p w14:paraId="1E9BF74D" w14:textId="1D30E7E5" w:rsidR="00875EE4" w:rsidRDefault="00875EE4" w:rsidP="002D62EA">
      <w:pPr>
        <w:pStyle w:val="BodyText"/>
      </w:pPr>
      <w:r>
        <w:t>A notable</w:t>
      </w:r>
      <w:r w:rsidR="002C41D1">
        <w:t>,</w:t>
      </w:r>
      <w:r>
        <w:t xml:space="preserve"> though very limited contribution by the USAAF had</w:t>
      </w:r>
      <w:r w:rsidR="00830845">
        <w:t xml:space="preserve"> </w:t>
      </w:r>
      <w:r>
        <w:t>already been made when Captain Paul I. ("Pappy") Gunn</w:t>
      </w:r>
      <w:r w:rsidR="002C41D1">
        <w:fldChar w:fldCharType="begin"/>
      </w:r>
      <w:r w:rsidR="002C41D1">
        <w:instrText xml:space="preserve"> XE "</w:instrText>
      </w:r>
      <w:r w:rsidR="002C41D1" w:rsidRPr="000402B6">
        <w:instrText>Captain Paul I. (</w:instrText>
      </w:r>
      <w:r w:rsidR="002C41D1">
        <w:rPr>
          <w:spacing w:val="0"/>
          <w:sz w:val="20"/>
          <w:szCs w:val="20"/>
        </w:rPr>
        <w:instrText>\</w:instrText>
      </w:r>
      <w:r w:rsidR="002C41D1" w:rsidRPr="000402B6">
        <w:instrText>"Pappy</w:instrText>
      </w:r>
      <w:r w:rsidR="002C41D1">
        <w:rPr>
          <w:spacing w:val="0"/>
          <w:sz w:val="20"/>
          <w:szCs w:val="20"/>
        </w:rPr>
        <w:instrText>\</w:instrText>
      </w:r>
      <w:r w:rsidR="002C41D1" w:rsidRPr="000402B6">
        <w:instrText>") Gunn</w:instrText>
      </w:r>
      <w:r w:rsidR="002C41D1">
        <w:instrText xml:space="preserve">" </w:instrText>
      </w:r>
      <w:r w:rsidR="002C41D1">
        <w:fldChar w:fldCharType="end"/>
      </w:r>
      <w:r>
        <w:t>, formerly</w:t>
      </w:r>
      <w:r w:rsidR="00830845">
        <w:t xml:space="preserve"> </w:t>
      </w:r>
      <w:r>
        <w:t>manager of Philippine Airlines</w:t>
      </w:r>
      <w:r w:rsidR="002C41D1">
        <w:fldChar w:fldCharType="begin"/>
      </w:r>
      <w:r w:rsidR="002C41D1">
        <w:instrText xml:space="preserve"> XE "</w:instrText>
      </w:r>
      <w:r w:rsidR="002C41D1" w:rsidRPr="003F50AD">
        <w:instrText>Philippine Airlines</w:instrText>
      </w:r>
      <w:r w:rsidR="002C41D1">
        <w:instrText xml:space="preserve">" </w:instrText>
      </w:r>
      <w:r w:rsidR="002C41D1">
        <w:fldChar w:fldCharType="end"/>
      </w:r>
      <w:r>
        <w:t>, whose wartime exploits in the Philippines</w:t>
      </w:r>
      <w:r w:rsidR="00830845">
        <w:t xml:space="preserve"> </w:t>
      </w:r>
      <w:r>
        <w:t>had made him a legendary figure in the Service, was placed in command</w:t>
      </w:r>
      <w:r w:rsidR="00830845">
        <w:t xml:space="preserve"> </w:t>
      </w:r>
      <w:r>
        <w:t>of an American air force transport unit</w:t>
      </w:r>
      <w:r w:rsidR="002F3E77">
        <w:t>.</w:t>
      </w:r>
      <w:r>
        <w:t xml:space="preserve"> In January 1942 a group of</w:t>
      </w:r>
      <w:r w:rsidR="00830845">
        <w:t xml:space="preserve"> </w:t>
      </w:r>
      <w:r>
        <w:t xml:space="preserve">officers and enlisted men, who "happened" to be available, </w:t>
      </w:r>
      <w:r>
        <w:lastRenderedPageBreak/>
        <w:t>were allotted</w:t>
      </w:r>
      <w:r w:rsidR="00830845">
        <w:t xml:space="preserve"> </w:t>
      </w:r>
      <w:r>
        <w:t>to Captain Gunn to fly and service a strange assortment of old and new</w:t>
      </w:r>
      <w:r w:rsidR="00830845">
        <w:t xml:space="preserve"> </w:t>
      </w:r>
      <w:r>
        <w:t xml:space="preserve">aircraft—two aging </w:t>
      </w:r>
      <w:r w:rsidR="002C41D1">
        <w:t xml:space="preserve">Boeing </w:t>
      </w:r>
      <w:r>
        <w:t>B-18</w:t>
      </w:r>
      <w:r w:rsidR="002C41D1">
        <w:fldChar w:fldCharType="begin"/>
      </w:r>
      <w:r w:rsidR="002C41D1">
        <w:instrText xml:space="preserve"> XE "Boeing </w:instrText>
      </w:r>
      <w:r w:rsidR="002C41D1" w:rsidRPr="008D024F">
        <w:instrText>B-18</w:instrText>
      </w:r>
      <w:r w:rsidR="002C41D1">
        <w:instrText xml:space="preserve">" </w:instrText>
      </w:r>
      <w:r w:rsidR="002C41D1">
        <w:fldChar w:fldCharType="end"/>
      </w:r>
      <w:r>
        <w:t>'s and one C-39</w:t>
      </w:r>
      <w:r w:rsidR="002C41D1">
        <w:fldChar w:fldCharType="begin"/>
      </w:r>
      <w:r w:rsidR="002C41D1">
        <w:instrText xml:space="preserve"> XE "</w:instrText>
      </w:r>
      <w:r w:rsidR="002C41D1" w:rsidRPr="005A76F4">
        <w:instrText>C-39</w:instrText>
      </w:r>
      <w:r w:rsidR="002C41D1">
        <w:instrText xml:space="preserve">" </w:instrText>
      </w:r>
      <w:r w:rsidR="002C41D1">
        <w:fldChar w:fldCharType="end"/>
      </w:r>
      <w:r>
        <w:t xml:space="preserve"> </w:t>
      </w:r>
      <w:r w:rsidR="002C41D1">
        <w:t>(a hybrid of the famous Douglas DC-2</w:t>
      </w:r>
      <w:r w:rsidR="002C41D1">
        <w:fldChar w:fldCharType="begin"/>
      </w:r>
      <w:r w:rsidR="002C41D1">
        <w:instrText xml:space="preserve"> XE "</w:instrText>
      </w:r>
      <w:r w:rsidR="002C41D1" w:rsidRPr="00125CA8">
        <w:instrText>Douglas DC-2</w:instrText>
      </w:r>
      <w:r w:rsidR="002C41D1">
        <w:instrText xml:space="preserve">" </w:instrText>
      </w:r>
      <w:r w:rsidR="002C41D1">
        <w:fldChar w:fldCharType="end"/>
      </w:r>
      <w:r w:rsidR="002C41D1">
        <w:t xml:space="preserve"> &amp; DC-3) </w:t>
      </w:r>
      <w:r>
        <w:t>that had come from the Philippines,</w:t>
      </w:r>
      <w:r w:rsidR="00830845">
        <w:t xml:space="preserve"> </w:t>
      </w:r>
      <w:r>
        <w:t>and five new C-53</w:t>
      </w:r>
      <w:r w:rsidR="002C41D1">
        <w:fldChar w:fldCharType="begin"/>
      </w:r>
      <w:r w:rsidR="002C41D1">
        <w:instrText xml:space="preserve"> XE "</w:instrText>
      </w:r>
      <w:r w:rsidR="002C41D1" w:rsidRPr="0088653A">
        <w:instrText>C-53</w:instrText>
      </w:r>
      <w:r w:rsidR="002C41D1">
        <w:instrText xml:space="preserve">" </w:instrText>
      </w:r>
      <w:r w:rsidR="002C41D1">
        <w:fldChar w:fldCharType="end"/>
      </w:r>
      <w:r>
        <w:t xml:space="preserve"> 's </w:t>
      </w:r>
      <w:r w:rsidR="002C41D1">
        <w:t>(Douglas DC-3</w:t>
      </w:r>
      <w:r w:rsidR="002C41D1">
        <w:fldChar w:fldCharType="begin"/>
      </w:r>
      <w:r w:rsidR="002C41D1">
        <w:instrText xml:space="preserve"> XE "</w:instrText>
      </w:r>
      <w:r w:rsidR="002C41D1" w:rsidRPr="00A3660D">
        <w:instrText>Douglas DC-3</w:instrText>
      </w:r>
      <w:r w:rsidR="002C41D1">
        <w:instrText xml:space="preserve">" </w:instrText>
      </w:r>
      <w:r w:rsidR="002C41D1">
        <w:fldChar w:fldCharType="end"/>
      </w:r>
      <w:r w:rsidR="002C41D1">
        <w:t xml:space="preserve"> version troop carrier) </w:t>
      </w:r>
      <w:r>
        <w:t xml:space="preserve">and three </w:t>
      </w:r>
      <w:r w:rsidR="002C41D1">
        <w:t xml:space="preserve">Consolidated </w:t>
      </w:r>
      <w:r w:rsidR="006059BE">
        <w:t xml:space="preserve">B-24 </w:t>
      </w:r>
      <w:r>
        <w:t>Liberator</w:t>
      </w:r>
      <w:r w:rsidR="006059BE">
        <w:t>’s</w:t>
      </w:r>
      <w:r w:rsidR="002C41D1">
        <w:fldChar w:fldCharType="begin"/>
      </w:r>
      <w:r w:rsidR="002C41D1">
        <w:instrText xml:space="preserve"> XE "</w:instrText>
      </w:r>
      <w:r w:rsidR="002C41D1" w:rsidRPr="00BC3569">
        <w:instrText xml:space="preserve">Consolidated </w:instrText>
      </w:r>
      <w:r w:rsidR="006059BE">
        <w:instrText xml:space="preserve">B-24 </w:instrText>
      </w:r>
      <w:r w:rsidR="002C41D1" w:rsidRPr="00BC3569">
        <w:instrText>Liberator</w:instrText>
      </w:r>
      <w:r w:rsidR="002C41D1">
        <w:instrText xml:space="preserve">" </w:instrText>
      </w:r>
      <w:r w:rsidR="002C41D1">
        <w:fldChar w:fldCharType="end"/>
      </w:r>
      <w:r>
        <w:t xml:space="preserve"> which had just arrived</w:t>
      </w:r>
      <w:r w:rsidR="00830845">
        <w:t xml:space="preserve"> </w:t>
      </w:r>
      <w:r>
        <w:t>from the United States</w:t>
      </w:r>
      <w:r w:rsidR="002F3E77">
        <w:t>.</w:t>
      </w:r>
      <w:r>
        <w:t xml:space="preserve"> The unit was based on Archerfield</w:t>
      </w:r>
      <w:r w:rsidR="002C41D1">
        <w:fldChar w:fldCharType="begin"/>
      </w:r>
      <w:r w:rsidR="002C41D1">
        <w:instrText xml:space="preserve"> XE "</w:instrText>
      </w:r>
      <w:r w:rsidR="002C41D1" w:rsidRPr="00886341">
        <w:instrText>Archerfield</w:instrText>
      </w:r>
      <w:r w:rsidR="002C41D1">
        <w:instrText xml:space="preserve">" </w:instrText>
      </w:r>
      <w:r w:rsidR="002C41D1">
        <w:fldChar w:fldCharType="end"/>
      </w:r>
      <w:r>
        <w:t>, near Brisbane,</w:t>
      </w:r>
      <w:r w:rsidR="00830845">
        <w:t xml:space="preserve"> </w:t>
      </w:r>
      <w:r>
        <w:t>then the focal point for the delivery and distribution of American supplies</w:t>
      </w:r>
      <w:r w:rsidR="002F3E77">
        <w:t>.</w:t>
      </w:r>
      <w:r>
        <w:t xml:space="preserve"> </w:t>
      </w:r>
      <w:r w:rsidR="00325695">
        <w:t>It worked under pressure and performed prodigious "lifts" until the Directorate of Air Transport</w:t>
      </w:r>
      <w:r w:rsidR="002C41D1">
        <w:fldChar w:fldCharType="begin"/>
      </w:r>
      <w:r w:rsidR="002C41D1">
        <w:instrText xml:space="preserve"> XE "</w:instrText>
      </w:r>
      <w:r w:rsidR="002C41D1" w:rsidRPr="00C4284F">
        <w:instrText>Directorate of Air Transport</w:instrText>
      </w:r>
      <w:r w:rsidR="002C41D1">
        <w:instrText xml:space="preserve">" </w:instrText>
      </w:r>
      <w:r w:rsidR="002C41D1">
        <w:fldChar w:fldCharType="end"/>
      </w:r>
      <w:r w:rsidR="00325695">
        <w:t>, Allied Air Force</w:t>
      </w:r>
      <w:r w:rsidR="002C41D1">
        <w:fldChar w:fldCharType="begin"/>
      </w:r>
      <w:r w:rsidR="002C41D1">
        <w:instrText xml:space="preserve"> XE "</w:instrText>
      </w:r>
      <w:r w:rsidR="002C41D1" w:rsidRPr="000469A4">
        <w:instrText>Allied Air Force</w:instrText>
      </w:r>
      <w:r w:rsidR="002C41D1">
        <w:instrText xml:space="preserve">" </w:instrText>
      </w:r>
      <w:r w:rsidR="002C41D1">
        <w:fldChar w:fldCharType="end"/>
      </w:r>
      <w:r w:rsidR="00325695">
        <w:t>, SWPA</w:t>
      </w:r>
      <w:r w:rsidR="002C41D1">
        <w:fldChar w:fldCharType="begin"/>
      </w:r>
      <w:r w:rsidR="002C41D1">
        <w:instrText xml:space="preserve"> XE "</w:instrText>
      </w:r>
      <w:r w:rsidR="002C41D1" w:rsidRPr="004E168E">
        <w:instrText>SWPA</w:instrText>
      </w:r>
      <w:r w:rsidR="002C41D1">
        <w:instrText xml:space="preserve">" </w:instrText>
      </w:r>
      <w:r w:rsidR="002C41D1">
        <w:fldChar w:fldCharType="end"/>
      </w:r>
      <w:r w:rsidR="00325695">
        <w:t>., was formed under the command of Group Captain Harold Gatty</w:t>
      </w:r>
      <w:r w:rsidR="002C41D1">
        <w:fldChar w:fldCharType="begin"/>
      </w:r>
      <w:r w:rsidR="002C41D1">
        <w:instrText xml:space="preserve"> XE "</w:instrText>
      </w:r>
      <w:r w:rsidR="002C41D1" w:rsidRPr="00AD53E0">
        <w:instrText>Group Captain Harold Gatty</w:instrText>
      </w:r>
      <w:r w:rsidR="002C41D1">
        <w:instrText xml:space="preserve">" </w:instrText>
      </w:r>
      <w:r w:rsidR="002C41D1">
        <w:fldChar w:fldCharType="end"/>
      </w:r>
      <w:r w:rsidR="00325695">
        <w:t>, an Australian pioneer airman who, professionally, had adopted, or been adopted by the United States.</w:t>
      </w:r>
    </w:p>
    <w:p w14:paraId="606B16CB" w14:textId="77777777" w:rsidR="00EA4AD6" w:rsidRPr="002C41D1" w:rsidRDefault="00EA4AD6" w:rsidP="002D62EA">
      <w:pPr>
        <w:pStyle w:val="BodyText"/>
      </w:pPr>
      <w:r w:rsidRPr="002C41D1">
        <w:t>G</w:t>
      </w:r>
      <w:r w:rsidR="006479E8" w:rsidRPr="002C41D1">
        <w:t>rou</w:t>
      </w:r>
      <w:r w:rsidRPr="002C41D1">
        <w:t>p Capt</w:t>
      </w:r>
      <w:r w:rsidR="006479E8" w:rsidRPr="002C41D1">
        <w:t>ain</w:t>
      </w:r>
      <w:r w:rsidRPr="002C41D1">
        <w:t xml:space="preserve"> H. Gatty</w:t>
      </w:r>
      <w:r w:rsidR="002F3E77" w:rsidRPr="002C41D1">
        <w:t>.</w:t>
      </w:r>
      <w:r w:rsidRPr="002C41D1">
        <w:t xml:space="preserve"> (RAN College 1917-20</w:t>
      </w:r>
      <w:r w:rsidR="002F3E77" w:rsidRPr="002C41D1">
        <w:t>.</w:t>
      </w:r>
      <w:r w:rsidRPr="002C41D1">
        <w:t>) Director of Air Transport, AAF SWPA, 1942-43</w:t>
      </w:r>
      <w:r w:rsidR="002F3E77" w:rsidRPr="002C41D1">
        <w:t xml:space="preserve">. </w:t>
      </w:r>
      <w:r w:rsidRPr="002C41D1">
        <w:t>Regional Director Pan American Airways and research engineer for USAAC; b</w:t>
      </w:r>
      <w:r w:rsidR="00396DD0" w:rsidRPr="002C41D1">
        <w:t>orn</w:t>
      </w:r>
      <w:r w:rsidRPr="002C41D1">
        <w:t xml:space="preserve"> Campbell Town, Tas</w:t>
      </w:r>
      <w:r w:rsidR="00396DD0" w:rsidRPr="002C41D1">
        <w:t>mania</w:t>
      </w:r>
      <w:r w:rsidRPr="002C41D1">
        <w:t>, 5 Jan 1903</w:t>
      </w:r>
      <w:r w:rsidR="002F3E77" w:rsidRPr="002C41D1">
        <w:t>.</w:t>
      </w:r>
      <w:r w:rsidRPr="002C41D1">
        <w:t xml:space="preserve"> Died 30 Aug 1957</w:t>
      </w:r>
      <w:r w:rsidR="002F3E77" w:rsidRPr="002C41D1">
        <w:t>.</w:t>
      </w:r>
      <w:r w:rsidRPr="002C41D1">
        <w:t xml:space="preserve"> (Author of The Raft Book and other works.)</w:t>
      </w:r>
    </w:p>
    <w:p w14:paraId="07565113" w14:textId="77777777" w:rsidR="00875EE4" w:rsidRDefault="00875EE4" w:rsidP="002D62EA">
      <w:pPr>
        <w:pStyle w:val="BodyText"/>
      </w:pPr>
      <w:r>
        <w:t xml:space="preserve">By this time the </w:t>
      </w:r>
      <w:r w:rsidR="00325695">
        <w:t>RAAF</w:t>
      </w:r>
      <w:r>
        <w:t>, having received a number of Dakota C-47</w:t>
      </w:r>
      <w:r w:rsidR="002C41D1">
        <w:fldChar w:fldCharType="begin"/>
      </w:r>
      <w:r w:rsidR="002C41D1">
        <w:instrText xml:space="preserve"> XE "</w:instrText>
      </w:r>
      <w:r w:rsidR="002C41D1" w:rsidRPr="000C7F0A">
        <w:instrText>Dakota C-47</w:instrText>
      </w:r>
      <w:r w:rsidR="002C41D1">
        <w:instrText xml:space="preserve">" </w:instrText>
      </w:r>
      <w:r w:rsidR="002C41D1">
        <w:fldChar w:fldCharType="end"/>
      </w:r>
      <w:r w:rsidR="00830845">
        <w:t xml:space="preserve"> </w:t>
      </w:r>
      <w:r>
        <w:t xml:space="preserve">transport aircraft, had set about establishing units of its own. </w:t>
      </w:r>
      <w:r w:rsidR="00325695">
        <w:t>Between 6</w:t>
      </w:r>
      <w:r w:rsidR="00325695" w:rsidRPr="00802547">
        <w:rPr>
          <w:vertAlign w:val="superscript"/>
        </w:rPr>
        <w:t>th</w:t>
      </w:r>
      <w:r w:rsidR="00802547">
        <w:t xml:space="preserve"> </w:t>
      </w:r>
      <w:r w:rsidR="00325695">
        <w:t>February and 12</w:t>
      </w:r>
      <w:r w:rsidR="00325695" w:rsidRPr="00802547">
        <w:rPr>
          <w:vertAlign w:val="superscript"/>
        </w:rPr>
        <w:t>th</w:t>
      </w:r>
      <w:r w:rsidR="00802547">
        <w:t xml:space="preserve"> </w:t>
      </w:r>
      <w:r w:rsidR="00325695">
        <w:t xml:space="preserve">March four transport squadrons—No. </w:t>
      </w:r>
      <w:r>
        <w:t xml:space="preserve">33 </w:t>
      </w:r>
      <w:r w:rsidR="00802547">
        <w:t>Squadron</w:t>
      </w:r>
      <w:r w:rsidR="00802547">
        <w:fldChar w:fldCharType="begin"/>
      </w:r>
      <w:r w:rsidR="00802547">
        <w:instrText xml:space="preserve"> XE "</w:instrText>
      </w:r>
      <w:r w:rsidR="00802547" w:rsidRPr="006875F7">
        <w:instrText>No. 33 Squadron</w:instrText>
      </w:r>
      <w:r w:rsidR="00802547">
        <w:instrText xml:space="preserve">" </w:instrText>
      </w:r>
      <w:r w:rsidR="00802547">
        <w:fldChar w:fldCharType="end"/>
      </w:r>
      <w:r w:rsidR="00802547">
        <w:t xml:space="preserve"> </w:t>
      </w:r>
      <w:r>
        <w:t>(Empire</w:t>
      </w:r>
      <w:r w:rsidR="00830845">
        <w:t xml:space="preserve"> </w:t>
      </w:r>
      <w:r>
        <w:t>flying-boats</w:t>
      </w:r>
      <w:r w:rsidR="00802547">
        <w:fldChar w:fldCharType="begin"/>
      </w:r>
      <w:r w:rsidR="00802547">
        <w:instrText xml:space="preserve"> XE "</w:instrText>
      </w:r>
      <w:r w:rsidR="00802547" w:rsidRPr="00E33981">
        <w:instrText>Empire flying-boats</w:instrText>
      </w:r>
      <w:r w:rsidR="00802547">
        <w:instrText xml:space="preserve">" </w:instrText>
      </w:r>
      <w:r w:rsidR="00802547">
        <w:fldChar w:fldCharType="end"/>
      </w:r>
      <w:r>
        <w:t xml:space="preserve"> and Catalina</w:t>
      </w:r>
      <w:r w:rsidR="00802547">
        <w:fldChar w:fldCharType="begin"/>
      </w:r>
      <w:r w:rsidR="00802547">
        <w:instrText xml:space="preserve"> XE "</w:instrText>
      </w:r>
      <w:r w:rsidR="00802547" w:rsidRPr="00DE319B">
        <w:instrText>Catalina</w:instrText>
      </w:r>
      <w:r w:rsidR="00802547">
        <w:instrText xml:space="preserve">" </w:instrText>
      </w:r>
      <w:r w:rsidR="00802547">
        <w:fldChar w:fldCharType="end"/>
      </w:r>
      <w:r>
        <w:t xml:space="preserve">s), 34 </w:t>
      </w:r>
      <w:r w:rsidR="00802547">
        <w:t xml:space="preserve">De Havilland Dragon </w:t>
      </w:r>
      <w:r>
        <w:t>DH-84</w:t>
      </w:r>
      <w:r w:rsidR="00802547">
        <w:fldChar w:fldCharType="begin"/>
      </w:r>
      <w:r w:rsidR="00802547">
        <w:instrText xml:space="preserve"> XE "</w:instrText>
      </w:r>
      <w:r w:rsidR="00802547" w:rsidRPr="00BE4D7B">
        <w:instrText>De Havilland DH-84</w:instrText>
      </w:r>
      <w:r w:rsidR="00802547">
        <w:instrText xml:space="preserve"> Dragon" </w:instrText>
      </w:r>
      <w:r w:rsidR="00802547">
        <w:fldChar w:fldCharType="end"/>
      </w:r>
      <w:r>
        <w:t xml:space="preserve">'s), </w:t>
      </w:r>
      <w:r w:rsidR="00802547">
        <w:t>DH-</w:t>
      </w:r>
      <w:r>
        <w:t>35 Fox Moth</w:t>
      </w:r>
      <w:r w:rsidR="00802547">
        <w:fldChar w:fldCharType="begin"/>
      </w:r>
      <w:r w:rsidR="00802547">
        <w:instrText xml:space="preserve"> XE "</w:instrText>
      </w:r>
      <w:r w:rsidR="00802547" w:rsidRPr="004D4117">
        <w:instrText>DH-35 Fox Moth</w:instrText>
      </w:r>
      <w:r w:rsidR="00802547">
        <w:instrText xml:space="preserve">" </w:instrText>
      </w:r>
      <w:r w:rsidR="00802547">
        <w:fldChar w:fldCharType="end"/>
      </w:r>
      <w:r>
        <w:t>s and DH-84's</w:t>
      </w:r>
      <w:r w:rsidR="00830845">
        <w:t xml:space="preserve"> </w:t>
      </w:r>
      <w:r>
        <w:t>and 36 DC-2's—were formed in North-Eastern, North-Western, Western</w:t>
      </w:r>
      <w:r w:rsidR="00830845">
        <w:t xml:space="preserve"> </w:t>
      </w:r>
      <w:r>
        <w:t xml:space="preserve">and Southern Areas respectively. </w:t>
      </w:r>
      <w:r w:rsidR="00325695">
        <w:t xml:space="preserve">No. 33 </w:t>
      </w:r>
      <w:r w:rsidR="00802547">
        <w:t>Squadron</w:t>
      </w:r>
      <w:r w:rsidR="00802547">
        <w:fldChar w:fldCharType="begin"/>
      </w:r>
      <w:r w:rsidR="00802547">
        <w:instrText xml:space="preserve"> XE "</w:instrText>
      </w:r>
      <w:r w:rsidR="00802547" w:rsidRPr="00E518A0">
        <w:instrText>No. 33 Squadron</w:instrText>
      </w:r>
      <w:r w:rsidR="00802547">
        <w:instrText xml:space="preserve">" </w:instrText>
      </w:r>
      <w:r w:rsidR="00802547">
        <w:fldChar w:fldCharType="end"/>
      </w:r>
      <w:r w:rsidR="00802547">
        <w:t xml:space="preserve"> </w:t>
      </w:r>
      <w:r w:rsidR="00325695">
        <w:t xml:space="preserve">acquired the two Empire flying-boats which had been serving with No. 11 </w:t>
      </w:r>
      <w:r w:rsidR="00802547">
        <w:t>Squadron</w:t>
      </w:r>
      <w:r w:rsidR="00802547">
        <w:fldChar w:fldCharType="begin"/>
      </w:r>
      <w:r w:rsidR="00802547">
        <w:instrText xml:space="preserve"> XE "</w:instrText>
      </w:r>
      <w:r w:rsidR="00802547" w:rsidRPr="00D3555E">
        <w:instrText>No. 11 Squadron</w:instrText>
      </w:r>
      <w:r w:rsidR="00802547">
        <w:instrText xml:space="preserve">" </w:instrText>
      </w:r>
      <w:r w:rsidR="00802547">
        <w:fldChar w:fldCharType="end"/>
      </w:r>
      <w:r w:rsidR="00802547">
        <w:t xml:space="preserve"> and No.</w:t>
      </w:r>
      <w:r w:rsidR="00325695">
        <w:t xml:space="preserve"> 20 Squadron</w:t>
      </w:r>
      <w:r w:rsidR="00802547">
        <w:fldChar w:fldCharType="begin"/>
      </w:r>
      <w:r w:rsidR="00802547">
        <w:instrText xml:space="preserve"> XE "</w:instrText>
      </w:r>
      <w:r w:rsidR="00802547" w:rsidRPr="0098058B">
        <w:instrText>No. 20 Squadron</w:instrText>
      </w:r>
      <w:r w:rsidR="00802547">
        <w:instrText xml:space="preserve">" </w:instrText>
      </w:r>
      <w:r w:rsidR="00802547">
        <w:fldChar w:fldCharType="end"/>
      </w:r>
      <w:r w:rsidR="00325695">
        <w:t>.</w:t>
      </w:r>
    </w:p>
    <w:p w14:paraId="15710BE3" w14:textId="15DC68D6" w:rsidR="002F6719" w:rsidRPr="001A6ED2" w:rsidRDefault="001A6ED2" w:rsidP="002D62EA">
      <w:pPr>
        <w:pStyle w:val="BodyText"/>
      </w:pPr>
      <w:r>
        <w:t xml:space="preserve">Lack of suitable air bases was not only a hindrance to the progress of the air war </w:t>
      </w:r>
      <w:r w:rsidR="00FA6614">
        <w:t>effort;</w:t>
      </w:r>
      <w:r>
        <w:t xml:space="preserve"> it could become the very limiting factor in air defence. To supplement the already immense task being undertaken by the American engineering units in conjunction with the Allied Works Council</w:t>
      </w:r>
      <w:r w:rsidR="00802547">
        <w:fldChar w:fldCharType="begin"/>
      </w:r>
      <w:r w:rsidR="00802547">
        <w:instrText xml:space="preserve"> XE "</w:instrText>
      </w:r>
      <w:r w:rsidR="00802547" w:rsidRPr="00916CDB">
        <w:instrText>Allied Works Council</w:instrText>
      </w:r>
      <w:r w:rsidR="00802547">
        <w:instrText xml:space="preserve">" </w:instrText>
      </w:r>
      <w:r w:rsidR="00802547">
        <w:fldChar w:fldCharType="end"/>
      </w:r>
      <w:r>
        <w:t>, the Air Board</w:t>
      </w:r>
      <w:r w:rsidR="001755AD">
        <w:fldChar w:fldCharType="begin"/>
      </w:r>
      <w:r w:rsidR="001755AD">
        <w:instrText xml:space="preserve"> XE "</w:instrText>
      </w:r>
      <w:r w:rsidR="001755AD" w:rsidRPr="003242FE">
        <w:instrText>Air Board</w:instrText>
      </w:r>
      <w:r w:rsidR="001755AD">
        <w:instrText xml:space="preserve">" </w:instrText>
      </w:r>
      <w:r w:rsidR="001755AD">
        <w:fldChar w:fldCharType="end"/>
      </w:r>
      <w:r>
        <w:t xml:space="preserve"> made a realistic assessment of what was most urgently needed. It was "an organisation capable of producing landing fields in forward areas at short notice while under threat of air attack". This was not a task for a civil construction organisation. The Board therefore planned </w:t>
      </w:r>
      <w:r w:rsidR="00830845">
        <w:t>the formation of what was designated No. 1 Mobile Works Squadron</w:t>
      </w:r>
      <w:r w:rsidR="00802547">
        <w:fldChar w:fldCharType="begin"/>
      </w:r>
      <w:r w:rsidR="00802547">
        <w:instrText xml:space="preserve"> XE "</w:instrText>
      </w:r>
      <w:r w:rsidR="00802547" w:rsidRPr="00E715B9">
        <w:instrText>No. 1 Mobile Works Squadron</w:instrText>
      </w:r>
      <w:r w:rsidR="00802547">
        <w:instrText xml:space="preserve">" </w:instrText>
      </w:r>
      <w:r w:rsidR="00802547">
        <w:fldChar w:fldCharType="end"/>
      </w:r>
      <w:r w:rsidR="00830845">
        <w:t>,</w:t>
      </w:r>
      <w:r>
        <w:t xml:space="preserve"> </w:t>
      </w:r>
      <w:r w:rsidR="002F6719">
        <w:t>[l</w:t>
      </w:r>
      <w:r w:rsidR="002F6719" w:rsidRPr="001A6ED2">
        <w:t>ater to be known as an airfield construction squadron</w:t>
      </w:r>
      <w:r w:rsidR="002F6719">
        <w:t>],</w:t>
      </w:r>
      <w:r>
        <w:t xml:space="preserve"> </w:t>
      </w:r>
      <w:r w:rsidR="00830845">
        <w:t>which would have a survey, planning and camouflage section, and engineering</w:t>
      </w:r>
      <w:r>
        <w:t xml:space="preserve"> </w:t>
      </w:r>
      <w:r w:rsidR="00830845">
        <w:t>construction, camp construction and repair and maintenance sections</w:t>
      </w:r>
      <w:r>
        <w:t xml:space="preserve"> </w:t>
      </w:r>
      <w:r w:rsidR="00830845">
        <w:t>(even including a small sawmill)</w:t>
      </w:r>
      <w:r w:rsidR="002F3E77">
        <w:t>.</w:t>
      </w:r>
      <w:r w:rsidR="00830845">
        <w:t xml:space="preserve"> The squadron would be organised for</w:t>
      </w:r>
      <w:r>
        <w:t xml:space="preserve"> </w:t>
      </w:r>
      <w:r w:rsidR="00830845">
        <w:t>24-hours-a-day operation and would be staffed by 27 officers and 1,010</w:t>
      </w:r>
      <w:r>
        <w:t xml:space="preserve"> </w:t>
      </w:r>
      <w:r w:rsidR="00830845">
        <w:t xml:space="preserve">airmen. </w:t>
      </w:r>
      <w:r w:rsidR="00325695">
        <w:t>It had been estimated that if such a unit was to undertake all the work projected for the RAAF</w:t>
      </w:r>
      <w:r w:rsidR="00802547">
        <w:fldChar w:fldCharType="begin"/>
      </w:r>
      <w:r w:rsidR="00802547">
        <w:instrText xml:space="preserve"> XE "</w:instrText>
      </w:r>
      <w:r w:rsidR="00802547" w:rsidRPr="00DF39A4">
        <w:instrText>RAAF</w:instrText>
      </w:r>
      <w:r w:rsidR="00802547">
        <w:instrText xml:space="preserve">" </w:instrText>
      </w:r>
      <w:r w:rsidR="00802547">
        <w:fldChar w:fldCharType="end"/>
      </w:r>
      <w:r w:rsidR="00325695">
        <w:t xml:space="preserve"> and USAAF</w:t>
      </w:r>
      <w:r w:rsidR="00802547">
        <w:fldChar w:fldCharType="begin"/>
      </w:r>
      <w:r w:rsidR="00802547">
        <w:instrText xml:space="preserve"> XE "</w:instrText>
      </w:r>
      <w:r w:rsidR="00802547" w:rsidRPr="00A0075B">
        <w:instrText>USAAF</w:instrText>
      </w:r>
      <w:r w:rsidR="00802547">
        <w:instrText xml:space="preserve">" </w:instrText>
      </w:r>
      <w:r w:rsidR="00802547">
        <w:fldChar w:fldCharType="end"/>
      </w:r>
      <w:r w:rsidR="00325695">
        <w:t xml:space="preserve"> in the Northern Territory</w:t>
      </w:r>
      <w:r w:rsidR="00802547">
        <w:fldChar w:fldCharType="begin"/>
      </w:r>
      <w:r w:rsidR="00802547">
        <w:instrText xml:space="preserve"> XE "</w:instrText>
      </w:r>
      <w:r w:rsidR="00802547" w:rsidRPr="0059193C">
        <w:instrText>Northern Territory</w:instrText>
      </w:r>
      <w:r w:rsidR="00802547">
        <w:instrText xml:space="preserve">" </w:instrText>
      </w:r>
      <w:r w:rsidR="00802547">
        <w:fldChar w:fldCharType="end"/>
      </w:r>
      <w:r w:rsidR="00325695">
        <w:t xml:space="preserve"> alone, it would be fully occupied for more than five years. </w:t>
      </w:r>
      <w:r w:rsidR="002F6719">
        <w:t>[</w:t>
      </w:r>
      <w:r w:rsidR="002F6719" w:rsidRPr="001A6ED2">
        <w:t>In the aerodrome section of the directorate alone the program in March 1942 provided for the selection and construction of 100 new airfields for use by the USAAF and RAAF</w:t>
      </w:r>
      <w:r w:rsidR="002F6719">
        <w:t>]</w:t>
      </w:r>
      <w:r w:rsidR="002F6719" w:rsidRPr="001A6ED2">
        <w:t>.</w:t>
      </w:r>
    </w:p>
    <w:p w14:paraId="2CE1CFF8" w14:textId="77777777" w:rsidR="00830845" w:rsidRDefault="00830845" w:rsidP="002D62EA">
      <w:pPr>
        <w:pStyle w:val="BodyText"/>
      </w:pPr>
      <w:r>
        <w:t>On 19</w:t>
      </w:r>
      <w:r w:rsidRPr="00802547">
        <w:rPr>
          <w:vertAlign w:val="superscript"/>
        </w:rPr>
        <w:t>th</w:t>
      </w:r>
      <w:r w:rsidR="00802547">
        <w:t xml:space="preserve"> </w:t>
      </w:r>
      <w:r>
        <w:t>March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gave its approval, and the new unit was</w:t>
      </w:r>
      <w:r w:rsidR="001A6ED2">
        <w:t xml:space="preserve"> </w:t>
      </w:r>
      <w:r>
        <w:t>formed in April and began field operations in North-Western Area</w:t>
      </w:r>
      <w:r w:rsidR="00802547">
        <w:fldChar w:fldCharType="begin"/>
      </w:r>
      <w:r w:rsidR="00802547">
        <w:instrText xml:space="preserve"> XE "</w:instrText>
      </w:r>
      <w:r w:rsidR="00802547" w:rsidRPr="00F46F8F">
        <w:instrText>North-Western Area</w:instrText>
      </w:r>
      <w:r w:rsidR="00802547">
        <w:instrText xml:space="preserve">" </w:instrText>
      </w:r>
      <w:r w:rsidR="00802547">
        <w:fldChar w:fldCharType="end"/>
      </w:r>
      <w:r>
        <w:t xml:space="preserve"> in July</w:t>
      </w:r>
      <w:r w:rsidR="002F6719">
        <w:t>.</w:t>
      </w:r>
      <w:r>
        <w:t xml:space="preserve"> It was the forerunner of an organisation that was to grow until two wings</w:t>
      </w:r>
      <w:r w:rsidR="001A6ED2">
        <w:t xml:space="preserve"> </w:t>
      </w:r>
      <w:r>
        <w:t>were in operation.</w:t>
      </w:r>
    </w:p>
    <w:p w14:paraId="6DF42206" w14:textId="77777777" w:rsidR="00830845" w:rsidRDefault="00830845" w:rsidP="002D62EA">
      <w:pPr>
        <w:pStyle w:val="BodyText"/>
      </w:pPr>
      <w:r>
        <w:t>The bombing of Darwin</w:t>
      </w:r>
      <w:r w:rsidR="00802547">
        <w:fldChar w:fldCharType="begin"/>
      </w:r>
      <w:r w:rsidR="00802547">
        <w:instrText xml:space="preserve"> XE "</w:instrText>
      </w:r>
      <w:r w:rsidR="00802547" w:rsidRPr="006B5995">
        <w:instrText>bombing of Darwin</w:instrText>
      </w:r>
      <w:r w:rsidR="00802547">
        <w:instrText xml:space="preserve">" </w:instrText>
      </w:r>
      <w:r w:rsidR="00802547">
        <w:fldChar w:fldCharType="end"/>
      </w:r>
      <w:r>
        <w:t xml:space="preserve"> had intensified the demand for the development</w:t>
      </w:r>
      <w:r w:rsidR="001A6ED2">
        <w:t xml:space="preserve"> </w:t>
      </w:r>
      <w:r>
        <w:t>of an inland ferry route and "all engineering activities suddenly</w:t>
      </w:r>
      <w:r w:rsidR="001A6ED2">
        <w:t xml:space="preserve"> </w:t>
      </w:r>
      <w:r>
        <w:t>assumed an aspect of urgency". The engineering section of the</w:t>
      </w:r>
      <w:r w:rsidR="001A6ED2">
        <w:t xml:space="preserve"> </w:t>
      </w:r>
      <w:r>
        <w:t>USAFIA</w:t>
      </w:r>
      <w:r w:rsidR="00802547">
        <w:fldChar w:fldCharType="begin"/>
      </w:r>
      <w:r w:rsidR="00802547">
        <w:instrText xml:space="preserve"> XE "</w:instrText>
      </w:r>
      <w:r w:rsidR="00802547" w:rsidRPr="00123FD0">
        <w:instrText>USAFIA</w:instrText>
      </w:r>
      <w:r w:rsidR="00802547">
        <w:instrText xml:space="preserve">" </w:instrText>
      </w:r>
      <w:r w:rsidR="00802547">
        <w:fldChar w:fldCharType="end"/>
      </w:r>
      <w:r>
        <w:t xml:space="preserve"> was, as already noted, heavily engaged in developing its own</w:t>
      </w:r>
      <w:r w:rsidR="001A6ED2">
        <w:t xml:space="preserve"> </w:t>
      </w:r>
      <w:r>
        <w:t xml:space="preserve">organisation and in coping with its share in the big task. </w:t>
      </w:r>
      <w:r w:rsidR="002F6719">
        <w:t>[</w:t>
      </w:r>
      <w:r w:rsidR="002F6719" w:rsidRPr="001A6ED2">
        <w:t>Nevertheless, when in June 1942 a plan for an inland ferry route was approved, comprising a project to construct 5 main and 3 emergency airfields from Melbourne</w:t>
      </w:r>
      <w:r w:rsidR="00802547">
        <w:fldChar w:fldCharType="begin"/>
      </w:r>
      <w:r w:rsidR="00802547">
        <w:instrText xml:space="preserve"> XE "</w:instrText>
      </w:r>
      <w:r w:rsidR="00802547" w:rsidRPr="00483010">
        <w:instrText>Melbourne</w:instrText>
      </w:r>
      <w:r w:rsidR="00802547">
        <w:instrText xml:space="preserve">" </w:instrText>
      </w:r>
      <w:r w:rsidR="00802547">
        <w:fldChar w:fldCharType="end"/>
      </w:r>
      <w:r w:rsidR="002F6719" w:rsidRPr="001A6ED2">
        <w:t xml:space="preserve"> to Cloncurry</w:t>
      </w:r>
      <w:r w:rsidR="00802547">
        <w:fldChar w:fldCharType="begin"/>
      </w:r>
      <w:r w:rsidR="00802547">
        <w:instrText xml:space="preserve"> XE "</w:instrText>
      </w:r>
      <w:r w:rsidR="00802547" w:rsidRPr="006E3E13">
        <w:instrText>Cloncurry</w:instrText>
      </w:r>
      <w:r w:rsidR="00802547">
        <w:instrText xml:space="preserve">" </w:instrText>
      </w:r>
      <w:r w:rsidR="00802547">
        <w:fldChar w:fldCharType="end"/>
      </w:r>
      <w:r w:rsidR="002F6719" w:rsidRPr="001A6ED2">
        <w:t>, the task was commenced immediately under top priority. The airfields were Roto</w:t>
      </w:r>
      <w:r w:rsidR="00802547">
        <w:fldChar w:fldCharType="begin"/>
      </w:r>
      <w:r w:rsidR="00802547">
        <w:instrText xml:space="preserve"> XE "</w:instrText>
      </w:r>
      <w:r w:rsidR="00802547" w:rsidRPr="00B3556A">
        <w:instrText>Roto</w:instrText>
      </w:r>
      <w:r w:rsidR="00802547">
        <w:instrText xml:space="preserve">" </w:instrText>
      </w:r>
      <w:r w:rsidR="00802547">
        <w:fldChar w:fldCharType="end"/>
      </w:r>
      <w:r w:rsidR="002F6719" w:rsidRPr="001A6ED2">
        <w:t>, Cobar</w:t>
      </w:r>
      <w:r w:rsidR="00802547">
        <w:fldChar w:fldCharType="begin"/>
      </w:r>
      <w:r w:rsidR="00802547">
        <w:instrText xml:space="preserve"> XE "</w:instrText>
      </w:r>
      <w:r w:rsidR="00802547" w:rsidRPr="00737A5C">
        <w:instrText>Cobar</w:instrText>
      </w:r>
      <w:r w:rsidR="00802547">
        <w:instrText xml:space="preserve">" </w:instrText>
      </w:r>
      <w:r w:rsidR="00802547">
        <w:fldChar w:fldCharType="end"/>
      </w:r>
      <w:r w:rsidR="002F6719" w:rsidRPr="001A6ED2">
        <w:t xml:space="preserve"> and Bourke</w:t>
      </w:r>
      <w:r w:rsidR="00802547">
        <w:fldChar w:fldCharType="begin"/>
      </w:r>
      <w:r w:rsidR="00802547">
        <w:instrText xml:space="preserve"> XE "</w:instrText>
      </w:r>
      <w:r w:rsidR="00802547" w:rsidRPr="00DE5E13">
        <w:instrText>Bourke</w:instrText>
      </w:r>
      <w:r w:rsidR="00802547">
        <w:instrText xml:space="preserve">" </w:instrText>
      </w:r>
      <w:r w:rsidR="00802547">
        <w:fldChar w:fldCharType="end"/>
      </w:r>
      <w:r w:rsidR="002F6719" w:rsidRPr="001A6ED2">
        <w:t xml:space="preserve"> in New South Wales, and Cunnamulla</w:t>
      </w:r>
      <w:r w:rsidR="00802547">
        <w:fldChar w:fldCharType="begin"/>
      </w:r>
      <w:r w:rsidR="00802547">
        <w:instrText xml:space="preserve"> XE "</w:instrText>
      </w:r>
      <w:r w:rsidR="00802547" w:rsidRPr="003E1550">
        <w:instrText>Cunnamulla</w:instrText>
      </w:r>
      <w:r w:rsidR="00802547">
        <w:instrText xml:space="preserve">" </w:instrText>
      </w:r>
      <w:r w:rsidR="00802547">
        <w:fldChar w:fldCharType="end"/>
      </w:r>
      <w:r w:rsidR="002F6719" w:rsidRPr="001A6ED2">
        <w:t>, Quilpie</w:t>
      </w:r>
      <w:r w:rsidR="00802547">
        <w:fldChar w:fldCharType="begin"/>
      </w:r>
      <w:r w:rsidR="00802547">
        <w:instrText xml:space="preserve"> XE "</w:instrText>
      </w:r>
      <w:r w:rsidR="00802547" w:rsidRPr="006315BA">
        <w:instrText>Quilpie</w:instrText>
      </w:r>
      <w:r w:rsidR="00802547">
        <w:instrText xml:space="preserve">" </w:instrText>
      </w:r>
      <w:r w:rsidR="00802547">
        <w:fldChar w:fldCharType="end"/>
      </w:r>
      <w:r w:rsidR="002F6719" w:rsidRPr="001A6ED2">
        <w:t>, Blackall</w:t>
      </w:r>
      <w:r w:rsidR="00802547">
        <w:fldChar w:fldCharType="begin"/>
      </w:r>
      <w:r w:rsidR="00802547">
        <w:instrText xml:space="preserve"> XE "</w:instrText>
      </w:r>
      <w:r w:rsidR="00802547" w:rsidRPr="00595C4F">
        <w:instrText>Blackall</w:instrText>
      </w:r>
      <w:r w:rsidR="00802547">
        <w:instrText xml:space="preserve">" </w:instrText>
      </w:r>
      <w:r w:rsidR="00802547">
        <w:fldChar w:fldCharType="end"/>
      </w:r>
      <w:r w:rsidR="002F6719" w:rsidRPr="001A6ED2">
        <w:t>, Longreach</w:t>
      </w:r>
      <w:r w:rsidR="00802547">
        <w:fldChar w:fldCharType="begin"/>
      </w:r>
      <w:r w:rsidR="00802547">
        <w:instrText xml:space="preserve"> XE "</w:instrText>
      </w:r>
      <w:r w:rsidR="00802547" w:rsidRPr="002A7EA0">
        <w:instrText>Longreach</w:instrText>
      </w:r>
      <w:r w:rsidR="00802547">
        <w:instrText xml:space="preserve">" </w:instrText>
      </w:r>
      <w:r w:rsidR="00802547">
        <w:fldChar w:fldCharType="end"/>
      </w:r>
      <w:r w:rsidR="002F6719" w:rsidRPr="001A6ED2">
        <w:t>, Winton</w:t>
      </w:r>
      <w:r w:rsidR="00802547">
        <w:fldChar w:fldCharType="begin"/>
      </w:r>
      <w:r w:rsidR="00802547">
        <w:instrText xml:space="preserve"> XE "</w:instrText>
      </w:r>
      <w:r w:rsidR="00802547" w:rsidRPr="00EB7EAD">
        <w:instrText>Winton</w:instrText>
      </w:r>
      <w:r w:rsidR="00802547">
        <w:instrText xml:space="preserve">" </w:instrText>
      </w:r>
      <w:r w:rsidR="00802547">
        <w:fldChar w:fldCharType="end"/>
      </w:r>
      <w:r w:rsidR="002F6719" w:rsidRPr="001A6ED2">
        <w:t xml:space="preserve"> and Cloncurry in Queensland</w:t>
      </w:r>
      <w:r w:rsidR="002F6719">
        <w:t xml:space="preserve">]. </w:t>
      </w:r>
      <w:r>
        <w:t>Added to these</w:t>
      </w:r>
      <w:r w:rsidR="001A6ED2">
        <w:t xml:space="preserve"> </w:t>
      </w:r>
      <w:r>
        <w:t>demands for aerodrome facilities were those of the Royal Navy</w:t>
      </w:r>
      <w:r w:rsidR="00802547">
        <w:fldChar w:fldCharType="begin"/>
      </w:r>
      <w:r w:rsidR="00802547">
        <w:instrText xml:space="preserve"> XE "</w:instrText>
      </w:r>
      <w:r w:rsidR="00802547" w:rsidRPr="00A4123D">
        <w:instrText>Royal Navy</w:instrText>
      </w:r>
      <w:r w:rsidR="00802547">
        <w:instrText xml:space="preserve">" </w:instrText>
      </w:r>
      <w:r w:rsidR="00802547">
        <w:fldChar w:fldCharType="end"/>
      </w:r>
      <w:r>
        <w:t xml:space="preserve"> and the</w:t>
      </w:r>
      <w:r w:rsidR="001A6ED2">
        <w:t xml:space="preserve"> </w:t>
      </w:r>
      <w:r>
        <w:t>United States Navy</w:t>
      </w:r>
      <w:r w:rsidR="00802547">
        <w:fldChar w:fldCharType="begin"/>
      </w:r>
      <w:r w:rsidR="00802547">
        <w:instrText xml:space="preserve"> XE "</w:instrText>
      </w:r>
      <w:r w:rsidR="00802547" w:rsidRPr="00A649E2">
        <w:instrText>United States Navy</w:instrText>
      </w:r>
      <w:r w:rsidR="00802547">
        <w:instrText xml:space="preserve">" </w:instrText>
      </w:r>
      <w:r w:rsidR="00802547">
        <w:fldChar w:fldCharType="end"/>
      </w:r>
      <w:r>
        <w:t>. The US</w:t>
      </w:r>
      <w:r w:rsidR="00396DD0">
        <w:t xml:space="preserve"> </w:t>
      </w:r>
      <w:r>
        <w:t>N</w:t>
      </w:r>
      <w:r w:rsidR="00396DD0">
        <w:t>avy</w:t>
      </w:r>
      <w:r>
        <w:t xml:space="preserve"> wanted a parent aerodrome and six</w:t>
      </w:r>
      <w:r w:rsidR="001A6ED2">
        <w:t xml:space="preserve"> </w:t>
      </w:r>
      <w:r>
        <w:t>dispersal fields in the Sydney</w:t>
      </w:r>
      <w:r w:rsidR="00802547">
        <w:fldChar w:fldCharType="begin"/>
      </w:r>
      <w:r w:rsidR="00802547">
        <w:instrText xml:space="preserve"> XE "</w:instrText>
      </w:r>
      <w:r w:rsidR="00802547" w:rsidRPr="00BB163F">
        <w:instrText>Sydney</w:instrText>
      </w:r>
      <w:r w:rsidR="00802547">
        <w:instrText xml:space="preserve">" </w:instrText>
      </w:r>
      <w:r w:rsidR="00802547">
        <w:fldChar w:fldCharType="end"/>
      </w:r>
      <w:r>
        <w:t xml:space="preserve"> area. The Royal Navy asked for one parent</w:t>
      </w:r>
      <w:r w:rsidR="001A6ED2">
        <w:t xml:space="preserve"> </w:t>
      </w:r>
      <w:r>
        <w:t>and two dispersal fields in the Schofield</w:t>
      </w:r>
      <w:r w:rsidR="00802547">
        <w:fldChar w:fldCharType="begin"/>
      </w:r>
      <w:r w:rsidR="00802547">
        <w:instrText xml:space="preserve"> XE "</w:instrText>
      </w:r>
      <w:r w:rsidR="00802547" w:rsidRPr="00E1578A">
        <w:instrText>Schofield</w:instrText>
      </w:r>
      <w:r w:rsidR="00802547">
        <w:instrText xml:space="preserve">" </w:instrText>
      </w:r>
      <w:r w:rsidR="00802547">
        <w:fldChar w:fldCharType="end"/>
      </w:r>
      <w:r>
        <w:t xml:space="preserve"> area, near Sydney, and jointly</w:t>
      </w:r>
      <w:r w:rsidR="001A6ED2">
        <w:t xml:space="preserve"> </w:t>
      </w:r>
      <w:r>
        <w:t>the two navies required one parent and four dispersal fields in the Fremantle</w:t>
      </w:r>
      <w:r w:rsidR="00802547">
        <w:fldChar w:fldCharType="begin"/>
      </w:r>
      <w:r w:rsidR="00802547">
        <w:instrText xml:space="preserve"> XE "</w:instrText>
      </w:r>
      <w:r w:rsidR="00802547" w:rsidRPr="00977880">
        <w:instrText>Fremantle</w:instrText>
      </w:r>
      <w:r w:rsidR="00802547">
        <w:instrText xml:space="preserve">" </w:instrText>
      </w:r>
      <w:r w:rsidR="00802547">
        <w:fldChar w:fldCharType="end"/>
      </w:r>
      <w:r w:rsidR="001A6ED2">
        <w:t xml:space="preserve"> </w:t>
      </w:r>
      <w:r>
        <w:t>area</w:t>
      </w:r>
      <w:r w:rsidR="002F3E77">
        <w:t>.</w:t>
      </w:r>
      <w:r>
        <w:t xml:space="preserve"> Approval for the construction of these fifteen fields was given</w:t>
      </w:r>
      <w:r w:rsidR="001A6ED2">
        <w:t xml:space="preserve"> </w:t>
      </w:r>
      <w:r>
        <w:t>on 29</w:t>
      </w:r>
      <w:r w:rsidRPr="00396DD0">
        <w:rPr>
          <w:vertAlign w:val="superscript"/>
        </w:rPr>
        <w:t>th</w:t>
      </w:r>
      <w:r w:rsidR="00396DD0">
        <w:t xml:space="preserve"> </w:t>
      </w:r>
      <w:r>
        <w:t>July. In North-Eastern Area</w:t>
      </w:r>
      <w:r w:rsidR="00802547">
        <w:fldChar w:fldCharType="begin"/>
      </w:r>
      <w:r w:rsidR="00802547">
        <w:instrText xml:space="preserve"> XE "</w:instrText>
      </w:r>
      <w:r w:rsidR="00802547" w:rsidRPr="00005DCB">
        <w:instrText>North-Eastern Area</w:instrText>
      </w:r>
      <w:r w:rsidR="00802547">
        <w:instrText xml:space="preserve">" </w:instrText>
      </w:r>
      <w:r w:rsidR="00802547">
        <w:fldChar w:fldCharType="end"/>
      </w:r>
      <w:r>
        <w:t xml:space="preserve"> there were four operational aerodromes</w:t>
      </w:r>
      <w:r w:rsidR="001A6ED2">
        <w:t xml:space="preserve"> </w:t>
      </w:r>
      <w:r>
        <w:t>in the Townsville region, Garbutt</w:t>
      </w:r>
      <w:r w:rsidR="00802547">
        <w:fldChar w:fldCharType="begin"/>
      </w:r>
      <w:r w:rsidR="00802547">
        <w:instrText xml:space="preserve"> XE "</w:instrText>
      </w:r>
      <w:r w:rsidR="00802547" w:rsidRPr="00AF407E">
        <w:instrText>Garbutt</w:instrText>
      </w:r>
      <w:r w:rsidR="00802547">
        <w:instrText xml:space="preserve">" </w:instrText>
      </w:r>
      <w:r w:rsidR="00802547">
        <w:fldChar w:fldCharType="end"/>
      </w:r>
      <w:r>
        <w:t xml:space="preserve"> (near Townsville </w:t>
      </w:r>
      <w:r>
        <w:lastRenderedPageBreak/>
        <w:t>itself), Antil</w:t>
      </w:r>
      <w:r w:rsidR="001A6ED2">
        <w:t xml:space="preserve"> </w:t>
      </w:r>
      <w:r>
        <w:t>Plains</w:t>
      </w:r>
      <w:r w:rsidR="00802547">
        <w:fldChar w:fldCharType="begin"/>
      </w:r>
      <w:r w:rsidR="00802547">
        <w:instrText xml:space="preserve"> XE "</w:instrText>
      </w:r>
      <w:r w:rsidR="00802547" w:rsidRPr="009A4761">
        <w:instrText>Antil Plains</w:instrText>
      </w:r>
      <w:r w:rsidR="00802547">
        <w:instrText xml:space="preserve">" </w:instrText>
      </w:r>
      <w:r w:rsidR="00802547">
        <w:fldChar w:fldCharType="end"/>
      </w:r>
      <w:r>
        <w:t>, Reid River</w:t>
      </w:r>
      <w:r w:rsidR="00802547">
        <w:fldChar w:fldCharType="begin"/>
      </w:r>
      <w:r w:rsidR="00802547">
        <w:instrText xml:space="preserve"> XE "</w:instrText>
      </w:r>
      <w:r w:rsidR="00802547" w:rsidRPr="00D96FD5">
        <w:instrText>Reid River</w:instrText>
      </w:r>
      <w:r w:rsidR="00802547">
        <w:instrText xml:space="preserve">" </w:instrText>
      </w:r>
      <w:r w:rsidR="00802547">
        <w:fldChar w:fldCharType="end"/>
      </w:r>
      <w:r>
        <w:t xml:space="preserve"> and Charters Towers</w:t>
      </w:r>
      <w:r w:rsidR="0019279B">
        <w:fldChar w:fldCharType="begin"/>
      </w:r>
      <w:r w:rsidR="0019279B">
        <w:instrText xml:space="preserve"> XE "</w:instrText>
      </w:r>
      <w:r w:rsidR="0019279B" w:rsidRPr="0015451C">
        <w:instrText>Charters Towers</w:instrText>
      </w:r>
      <w:r w:rsidR="0019279B">
        <w:instrText xml:space="preserve">" </w:instrText>
      </w:r>
      <w:r w:rsidR="0019279B">
        <w:fldChar w:fldCharType="end"/>
      </w:r>
      <w:r w:rsidR="002F3E77">
        <w:t>.</w:t>
      </w:r>
      <w:r>
        <w:t xml:space="preserve"> Plans had been made for the</w:t>
      </w:r>
      <w:r w:rsidR="001A6ED2">
        <w:t xml:space="preserve"> </w:t>
      </w:r>
      <w:r>
        <w:t>construction of an aerodrome at Iron Range</w:t>
      </w:r>
      <w:r w:rsidR="00802547">
        <w:fldChar w:fldCharType="begin"/>
      </w:r>
      <w:r w:rsidR="00802547">
        <w:instrText xml:space="preserve"> XE "</w:instrText>
      </w:r>
      <w:r w:rsidR="00802547" w:rsidRPr="00814D58">
        <w:instrText>Iron Range</w:instrText>
      </w:r>
      <w:r w:rsidR="00802547">
        <w:instrText xml:space="preserve">" </w:instrText>
      </w:r>
      <w:r w:rsidR="00802547">
        <w:fldChar w:fldCharType="end"/>
      </w:r>
      <w:r>
        <w:t xml:space="preserve"> on the east coast of Cape</w:t>
      </w:r>
      <w:r w:rsidR="001A6ED2">
        <w:t xml:space="preserve"> </w:t>
      </w:r>
      <w:r>
        <w:t>York Peninsula</w:t>
      </w:r>
      <w:r w:rsidR="00802547">
        <w:fldChar w:fldCharType="begin"/>
      </w:r>
      <w:r w:rsidR="00802547">
        <w:instrText xml:space="preserve"> XE "</w:instrText>
      </w:r>
      <w:r w:rsidR="00802547" w:rsidRPr="00C22A5C">
        <w:instrText>Cape York Peninsula</w:instrText>
      </w:r>
      <w:r w:rsidR="00802547">
        <w:instrText xml:space="preserve">" </w:instrText>
      </w:r>
      <w:r w:rsidR="00802547">
        <w:fldChar w:fldCharType="end"/>
      </w:r>
      <w:r w:rsidR="002F3E77">
        <w:t>.</w:t>
      </w:r>
      <w:r>
        <w:t xml:space="preserve"> In the Port Moresby</w:t>
      </w:r>
      <w:r w:rsidR="00120407" w:rsidRPr="00802547">
        <w:fldChar w:fldCharType="begin"/>
      </w:r>
      <w:r w:rsidR="00120407" w:rsidRPr="00802547">
        <w:instrText xml:space="preserve"> XE "Port Moresby" </w:instrText>
      </w:r>
      <w:r w:rsidR="00120407" w:rsidRPr="00802547">
        <w:fldChar w:fldCharType="end"/>
      </w:r>
      <w:r>
        <w:t xml:space="preserve"> region there were three—Seven</w:t>
      </w:r>
      <w:r w:rsidR="001A6ED2">
        <w:t xml:space="preserve"> </w:t>
      </w:r>
      <w:r>
        <w:t>Mile</w:t>
      </w:r>
      <w:r w:rsidR="00400A48">
        <w:fldChar w:fldCharType="begin"/>
      </w:r>
      <w:r w:rsidR="00400A48">
        <w:instrText xml:space="preserve"> XE "</w:instrText>
      </w:r>
      <w:r w:rsidR="00400A48" w:rsidRPr="0060539F">
        <w:instrText>Seven Mile</w:instrText>
      </w:r>
      <w:r w:rsidR="00400A48">
        <w:instrText xml:space="preserve">" </w:instrText>
      </w:r>
      <w:r w:rsidR="00400A48">
        <w:fldChar w:fldCharType="end"/>
      </w:r>
      <w:r>
        <w:t>, Ten Mile</w:t>
      </w:r>
      <w:r w:rsidR="00400A48">
        <w:fldChar w:fldCharType="begin"/>
      </w:r>
      <w:r w:rsidR="00400A48">
        <w:instrText xml:space="preserve"> XE "</w:instrText>
      </w:r>
      <w:r w:rsidR="00400A48" w:rsidRPr="00CB1B83">
        <w:instrText>Ten Mile</w:instrText>
      </w:r>
      <w:r w:rsidR="00400A48">
        <w:instrText xml:space="preserve">" </w:instrText>
      </w:r>
      <w:r w:rsidR="00400A48">
        <w:fldChar w:fldCharType="end"/>
      </w:r>
      <w:r>
        <w:t xml:space="preserve"> and Three Mile</w:t>
      </w:r>
      <w:r w:rsidR="00400A48">
        <w:fldChar w:fldCharType="begin"/>
      </w:r>
      <w:r w:rsidR="00400A48">
        <w:instrText xml:space="preserve"> XE "</w:instrText>
      </w:r>
      <w:r w:rsidR="00400A48" w:rsidRPr="000C15B2">
        <w:instrText>Three Mile</w:instrText>
      </w:r>
      <w:r w:rsidR="00400A48">
        <w:instrText xml:space="preserve">" </w:instrText>
      </w:r>
      <w:r w:rsidR="00400A48">
        <w:fldChar w:fldCharType="end"/>
      </w:r>
      <w:r>
        <w:t>, the last two being little more than emergency fields at this stage. In wet weather the fighters had to move from the Three Mile to the Ten Mile. Four more fields had been planned and were expected to be operational by October.</w:t>
      </w:r>
    </w:p>
    <w:p w14:paraId="49CA4494" w14:textId="641BD3C7" w:rsidR="00830845" w:rsidRDefault="0051526F" w:rsidP="001B00FF">
      <w:pPr>
        <w:pStyle w:val="Caption"/>
      </w:pPr>
      <w:r>
        <w:t xml:space="preserve">Figure </w:t>
      </w:r>
      <w:r w:rsidR="00FA6614">
        <w:t>7</w:t>
      </w:r>
      <w:r>
        <w:t>. Allied Airfields in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p>
    <w:p w14:paraId="6FB5BA1A" w14:textId="34C84A28" w:rsidR="004B180C" w:rsidRDefault="004037A5" w:rsidP="002D62EA">
      <w:pPr>
        <w:pStyle w:val="Picture"/>
      </w:pPr>
      <w:r>
        <w:rPr>
          <w:noProof/>
        </w:rPr>
        <w:drawing>
          <wp:inline distT="0" distB="0" distL="0" distR="0" wp14:anchorId="5A25FC31" wp14:editId="4F98D24A">
            <wp:extent cx="5722620" cy="434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4343400"/>
                    </a:xfrm>
                    <a:prstGeom prst="rect">
                      <a:avLst/>
                    </a:prstGeom>
                    <a:noFill/>
                  </pic:spPr>
                </pic:pic>
              </a:graphicData>
            </a:graphic>
          </wp:inline>
        </w:drawing>
      </w:r>
    </w:p>
    <w:p w14:paraId="29B17D92" w14:textId="77777777" w:rsidR="00EC42F6" w:rsidRDefault="003B0810" w:rsidP="002D62EA">
      <w:pPr>
        <w:pStyle w:val="BodyText"/>
      </w:pPr>
      <w:r>
        <w:t>The Department of Civil Aviation</w:t>
      </w:r>
      <w:r w:rsidR="00400A48">
        <w:fldChar w:fldCharType="begin"/>
      </w:r>
      <w:r w:rsidR="00400A48">
        <w:instrText xml:space="preserve"> XE "</w:instrText>
      </w:r>
      <w:r w:rsidR="00400A48" w:rsidRPr="00403463">
        <w:instrText>Department of Civil Aviation</w:instrText>
      </w:r>
      <w:r w:rsidR="00400A48">
        <w:instrText xml:space="preserve">" </w:instrText>
      </w:r>
      <w:r w:rsidR="00400A48">
        <w:fldChar w:fldCharType="end"/>
      </w:r>
      <w:r>
        <w:t xml:space="preserve"> also had considerable related responsibilities for aerodromes. At the end of April 1942 there were in Australia 188 aerodromes and emergency landing grounds provided and maintained by the Commonwealth, and 206 licensed public aerodromes controlled by local authorities. The RAAF</w:t>
      </w:r>
      <w:r w:rsidR="00400A48">
        <w:fldChar w:fldCharType="begin"/>
      </w:r>
      <w:r w:rsidR="00400A48">
        <w:instrText xml:space="preserve"> XE "</w:instrText>
      </w:r>
      <w:r w:rsidR="00400A48" w:rsidRPr="006E4B45">
        <w:instrText>RAAF</w:instrText>
      </w:r>
      <w:r w:rsidR="00400A48">
        <w:instrText xml:space="preserve">" </w:instrText>
      </w:r>
      <w:r w:rsidR="00400A48">
        <w:fldChar w:fldCharType="end"/>
      </w:r>
      <w:r>
        <w:t xml:space="preserve"> had taken over 39 civil aerodromes for training in addition to using space at five capital city airports for the same purpose. </w:t>
      </w:r>
      <w:r w:rsidR="001A6ED2">
        <w:t>The USAAF</w:t>
      </w:r>
      <w:r w:rsidR="00400A48">
        <w:fldChar w:fldCharType="begin"/>
      </w:r>
      <w:r w:rsidR="00400A48">
        <w:instrText xml:space="preserve"> XE "</w:instrText>
      </w:r>
      <w:r w:rsidR="00400A48" w:rsidRPr="005F2EC8">
        <w:instrText>USAAF</w:instrText>
      </w:r>
      <w:r w:rsidR="00400A48">
        <w:instrText xml:space="preserve">" </w:instrText>
      </w:r>
      <w:r w:rsidR="00400A48">
        <w:fldChar w:fldCharType="end"/>
      </w:r>
      <w:r w:rsidR="001A6ED2">
        <w:t xml:space="preserve"> had also established units at certain civil airports, and other civil aerodromes had been enlarged for use by American</w:t>
      </w:r>
      <w:r w:rsidR="004B180C">
        <w:t xml:space="preserve"> </w:t>
      </w:r>
      <w:r w:rsidR="001A6ED2">
        <w:t xml:space="preserve">aircraft. </w:t>
      </w:r>
      <w:r w:rsidR="00325695">
        <w:t xml:space="preserve">The Civil Aviation Department's aeronautical engineering branch was now undertaking important design and modification work to meet the demand by the RAAF for the conversion of both civil and service aircraft. </w:t>
      </w:r>
      <w:r w:rsidR="001A6ED2">
        <w:t>This work included designing the modification of four DC-3</w:t>
      </w:r>
      <w:r w:rsidR="00400A48">
        <w:fldChar w:fldCharType="begin"/>
      </w:r>
      <w:r w:rsidR="00400A48">
        <w:instrText xml:space="preserve"> XE "</w:instrText>
      </w:r>
      <w:r w:rsidR="00400A48" w:rsidRPr="00AE5941">
        <w:instrText>DC-3</w:instrText>
      </w:r>
      <w:r w:rsidR="00400A48">
        <w:instrText xml:space="preserve">" </w:instrText>
      </w:r>
      <w:r w:rsidR="00400A48">
        <w:fldChar w:fldCharType="end"/>
      </w:r>
      <w:r w:rsidR="001A6ED2">
        <w:t xml:space="preserve"> aircraft</w:t>
      </w:r>
      <w:r w:rsidR="004B180C">
        <w:t xml:space="preserve"> </w:t>
      </w:r>
      <w:r w:rsidR="001A6ED2">
        <w:t>which, early in the war, had been commissioned on charter from</w:t>
      </w:r>
      <w:r w:rsidR="004B180C">
        <w:t xml:space="preserve"> </w:t>
      </w:r>
      <w:r w:rsidR="001A6ED2">
        <w:t>Australian National Airways</w:t>
      </w:r>
      <w:r w:rsidR="00353E52">
        <w:fldChar w:fldCharType="begin"/>
      </w:r>
      <w:r w:rsidR="00353E52">
        <w:instrText xml:space="preserve"> XE "</w:instrText>
      </w:r>
      <w:r w:rsidR="00353E52" w:rsidRPr="008701BD">
        <w:instrText>Australian National Airways</w:instrText>
      </w:r>
      <w:r w:rsidR="00353E52">
        <w:instrText xml:space="preserve">" </w:instrText>
      </w:r>
      <w:r w:rsidR="00353E52">
        <w:fldChar w:fldCharType="end"/>
      </w:r>
      <w:r w:rsidR="001A6ED2">
        <w:t>, and four Empire flying-boat</w:t>
      </w:r>
      <w:r w:rsidR="00400A48">
        <w:fldChar w:fldCharType="begin"/>
      </w:r>
      <w:r w:rsidR="00400A48">
        <w:instrText xml:space="preserve"> XE "</w:instrText>
      </w:r>
      <w:r w:rsidR="00400A48" w:rsidRPr="0007332D">
        <w:instrText>Empire flying-boat</w:instrText>
      </w:r>
      <w:r w:rsidR="00400A48">
        <w:instrText xml:space="preserve">" </w:instrText>
      </w:r>
      <w:r w:rsidR="00400A48">
        <w:fldChar w:fldCharType="end"/>
      </w:r>
      <w:r w:rsidR="001A6ED2">
        <w:t>s taken over</w:t>
      </w:r>
      <w:r w:rsidR="004B180C">
        <w:t xml:space="preserve"> </w:t>
      </w:r>
      <w:r w:rsidR="001A6ED2">
        <w:t>by the RAAF</w:t>
      </w:r>
      <w:r w:rsidR="004B180C">
        <w:t>.</w:t>
      </w:r>
      <w:r w:rsidR="001A6ED2">
        <w:t xml:space="preserve"> Design work was also needed for the adaptation of</w:t>
      </w:r>
      <w:r w:rsidR="004B180C">
        <w:t xml:space="preserve"> </w:t>
      </w:r>
      <w:r w:rsidR="001A6ED2">
        <w:t>DH-84</w:t>
      </w:r>
      <w:r w:rsidR="00400A48">
        <w:t xml:space="preserve"> Dragon</w:t>
      </w:r>
      <w:r w:rsidR="00400A48">
        <w:fldChar w:fldCharType="begin"/>
      </w:r>
      <w:r w:rsidR="00400A48">
        <w:instrText xml:space="preserve"> XE "</w:instrText>
      </w:r>
      <w:r w:rsidR="00400A48" w:rsidRPr="00D30C3A">
        <w:instrText>DH-84</w:instrText>
      </w:r>
      <w:r w:rsidR="00400A48">
        <w:instrText xml:space="preserve"> Dragon" </w:instrText>
      </w:r>
      <w:r w:rsidR="00400A48">
        <w:fldChar w:fldCharType="end"/>
      </w:r>
      <w:r w:rsidR="001A6ED2">
        <w:t>, DH-86</w:t>
      </w:r>
      <w:r w:rsidR="00400A48">
        <w:t xml:space="preserve"> Express</w:t>
      </w:r>
      <w:r w:rsidR="00400A48">
        <w:fldChar w:fldCharType="begin"/>
      </w:r>
      <w:r w:rsidR="00400A48">
        <w:instrText xml:space="preserve"> XE "</w:instrText>
      </w:r>
      <w:r w:rsidR="00400A48" w:rsidRPr="00F96B24">
        <w:instrText>DH-86</w:instrText>
      </w:r>
      <w:r w:rsidR="00400A48">
        <w:instrText xml:space="preserve"> Express" </w:instrText>
      </w:r>
      <w:r w:rsidR="00400A48">
        <w:fldChar w:fldCharType="end"/>
      </w:r>
      <w:r w:rsidR="001A6ED2">
        <w:t xml:space="preserve"> and DH-89</w:t>
      </w:r>
      <w:r w:rsidR="00400A48">
        <w:t xml:space="preserve"> Dragon Rapide</w:t>
      </w:r>
      <w:r w:rsidR="00400A48">
        <w:fldChar w:fldCharType="begin"/>
      </w:r>
      <w:r w:rsidR="00400A48">
        <w:instrText xml:space="preserve"> XE "</w:instrText>
      </w:r>
      <w:r w:rsidR="00400A48" w:rsidRPr="00E51E17">
        <w:instrText>DH-89 Dragon Rapide</w:instrText>
      </w:r>
      <w:r w:rsidR="00400A48">
        <w:instrText xml:space="preserve">" </w:instrText>
      </w:r>
      <w:r w:rsidR="00400A48">
        <w:fldChar w:fldCharType="end"/>
      </w:r>
      <w:r w:rsidR="001A6ED2">
        <w:t xml:space="preserve"> aircraft for use in the air observer schools.</w:t>
      </w:r>
      <w:r w:rsidR="004B180C">
        <w:t xml:space="preserve"> </w:t>
      </w:r>
      <w:r w:rsidR="001A6ED2">
        <w:t>Twenty-two of these aircraft were converted in civil airline workshops</w:t>
      </w:r>
      <w:r w:rsidR="004B180C">
        <w:t xml:space="preserve"> </w:t>
      </w:r>
      <w:r w:rsidR="001A6ED2">
        <w:t>under the supervision of the department's engineers. The re-design of</w:t>
      </w:r>
      <w:r w:rsidR="004B180C">
        <w:t xml:space="preserve"> </w:t>
      </w:r>
      <w:r w:rsidR="001A6ED2">
        <w:t>three DH-86's for use as air ambulances had been accomplished in this</w:t>
      </w:r>
      <w:r w:rsidR="004B180C">
        <w:t xml:space="preserve"> </w:t>
      </w:r>
      <w:r w:rsidR="001A6ED2">
        <w:t>way. Designs had also been prepared for the modification of DH-84,</w:t>
      </w:r>
      <w:r w:rsidR="004B180C">
        <w:t xml:space="preserve"> </w:t>
      </w:r>
      <w:r w:rsidR="001A6ED2">
        <w:t>Douglas DC-2, Junkers G-31 and Ford aircraft as ambulances.</w:t>
      </w:r>
      <w:r w:rsidR="004B180C">
        <w:t xml:space="preserve"> </w:t>
      </w:r>
    </w:p>
    <w:p w14:paraId="192B02EA" w14:textId="77777777" w:rsidR="00A33C88" w:rsidRDefault="00A33C88">
      <w:pPr>
        <w:rPr>
          <w:i/>
          <w:spacing w:val="-5"/>
          <w:sz w:val="22"/>
        </w:rPr>
      </w:pPr>
      <w:r>
        <w:br w:type="page"/>
      </w:r>
    </w:p>
    <w:p w14:paraId="221B7951" w14:textId="24ABF71F" w:rsidR="00346020" w:rsidRDefault="0051526F" w:rsidP="001B00FF">
      <w:pPr>
        <w:pStyle w:val="Caption"/>
      </w:pPr>
      <w:r>
        <w:lastRenderedPageBreak/>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19</w:t>
      </w:r>
      <w:r w:rsidR="00A9282C">
        <w:rPr>
          <w:noProof/>
        </w:rPr>
        <w:fldChar w:fldCharType="end"/>
      </w:r>
      <w:r>
        <w:t xml:space="preserve">. </w:t>
      </w:r>
      <w:r w:rsidRPr="0051526F">
        <w:t>Douglas C</w:t>
      </w:r>
      <w:r w:rsidR="002A607E">
        <w:t>-</w:t>
      </w:r>
      <w:r w:rsidRPr="0051526F">
        <w:t>47 Dakota Aircraft requisitioned from Australian National Airways</w:t>
      </w:r>
      <w:r w:rsidR="00353E52">
        <w:fldChar w:fldCharType="begin"/>
      </w:r>
      <w:r w:rsidR="00353E52">
        <w:instrText xml:space="preserve"> XE "</w:instrText>
      </w:r>
      <w:r w:rsidR="00353E52" w:rsidRPr="008701BD">
        <w:instrText>Australian National Airways</w:instrText>
      </w:r>
      <w:r w:rsidR="00353E52">
        <w:instrText xml:space="preserve">" </w:instrText>
      </w:r>
      <w:r w:rsidR="00353E52">
        <w:fldChar w:fldCharType="end"/>
      </w:r>
      <w:r w:rsidRPr="0051526F">
        <w:t xml:space="preserve"> (ANA) to form No. 8 Squadron</w:t>
      </w:r>
      <w:r w:rsidR="00400A48" w:rsidRPr="00400A48">
        <w:fldChar w:fldCharType="begin"/>
      </w:r>
      <w:r w:rsidR="00400A48" w:rsidRPr="00400A48">
        <w:instrText xml:space="preserve"> XE "No. 8 Squadron" </w:instrText>
      </w:r>
      <w:r w:rsidR="00400A48" w:rsidRPr="00400A48">
        <w:fldChar w:fldCharType="end"/>
      </w:r>
      <w:r w:rsidRPr="0051526F">
        <w:t xml:space="preserve"> RAAF</w:t>
      </w:r>
      <w:r w:rsidR="00B708CF">
        <w:rPr>
          <w:rStyle w:val="EndnoteReference"/>
        </w:rPr>
        <w:endnoteReference w:id="12"/>
      </w:r>
      <w:r w:rsidRPr="0051526F">
        <w:t>.</w:t>
      </w:r>
    </w:p>
    <w:p w14:paraId="1309D5A5" w14:textId="77777777" w:rsidR="009813B9" w:rsidRDefault="00F26D2F" w:rsidP="002D62EA">
      <w:pPr>
        <w:pStyle w:val="Picture"/>
      </w:pPr>
      <w:r>
        <w:rPr>
          <w:noProof/>
          <w:lang w:eastAsia="en-AU"/>
        </w:rPr>
        <w:drawing>
          <wp:inline distT="0" distB="0" distL="0" distR="0" wp14:anchorId="63A1902E" wp14:editId="4825240E">
            <wp:extent cx="5724525" cy="117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pic:spPr>
                </pic:pic>
              </a:graphicData>
            </a:graphic>
          </wp:inline>
        </w:drawing>
      </w:r>
    </w:p>
    <w:p w14:paraId="7B55DDC6" w14:textId="77777777" w:rsidR="00346020" w:rsidRPr="00346020" w:rsidRDefault="00346020" w:rsidP="001B00FF">
      <w:pPr>
        <w:pStyle w:val="Caption"/>
      </w:pPr>
    </w:p>
    <w:p w14:paraId="2829F608" w14:textId="77777777" w:rsidR="00EC42F6" w:rsidRDefault="00E75E05" w:rsidP="009813B9">
      <w:pPr>
        <w:pStyle w:val="Heading7"/>
        <w:framePr w:wrap="around"/>
      </w:pPr>
      <w:r>
        <w:rPr>
          <w:iCs/>
        </w:rPr>
        <w:br w:type="page"/>
      </w:r>
      <w:r w:rsidR="003B0810">
        <w:t>Aircraft Production and Supply</w:t>
      </w:r>
    </w:p>
    <w:p w14:paraId="6CD0698B" w14:textId="77777777" w:rsidR="003B0810" w:rsidRDefault="001A6ED2" w:rsidP="002D62EA">
      <w:pPr>
        <w:pStyle w:val="BodyText"/>
      </w:pPr>
      <w:r>
        <w:t>In April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asked the United Kingdom Government</w:t>
      </w:r>
      <w:r w:rsidR="00400A48">
        <w:fldChar w:fldCharType="begin"/>
      </w:r>
      <w:r w:rsidR="00400A48">
        <w:instrText xml:space="preserve"> XE "</w:instrText>
      </w:r>
      <w:r w:rsidR="00400A48" w:rsidRPr="00D32BEA">
        <w:instrText>United Kingdom Government</w:instrText>
      </w:r>
      <w:r w:rsidR="00400A48">
        <w:instrText xml:space="preserve">" </w:instrText>
      </w:r>
      <w:r w:rsidR="00400A48">
        <w:fldChar w:fldCharType="end"/>
      </w:r>
      <w:r>
        <w:t xml:space="preserve"> to</w:t>
      </w:r>
      <w:r w:rsidR="004B180C">
        <w:t xml:space="preserve"> </w:t>
      </w:r>
      <w:r>
        <w:t>allow Australia to retain the first 90 Australian-made Beaufort bomber</w:t>
      </w:r>
      <w:r w:rsidR="00400A48">
        <w:fldChar w:fldCharType="begin"/>
      </w:r>
      <w:r w:rsidR="00400A48">
        <w:instrText xml:space="preserve"> XE "</w:instrText>
      </w:r>
      <w:r w:rsidR="00400A48" w:rsidRPr="00D473C3">
        <w:instrText>Beaufort bomber</w:instrText>
      </w:r>
      <w:r w:rsidR="00400A48">
        <w:instrText xml:space="preserve">" </w:instrText>
      </w:r>
      <w:r w:rsidR="00400A48">
        <w:fldChar w:fldCharType="end"/>
      </w:r>
      <w:r>
        <w:t>s</w:t>
      </w:r>
      <w:r w:rsidR="004B180C">
        <w:t xml:space="preserve"> </w:t>
      </w:r>
      <w:r>
        <w:t>that had been bespoken for Britain. The request was granted though the</w:t>
      </w:r>
      <w:r w:rsidR="004B180C">
        <w:t xml:space="preserve"> </w:t>
      </w:r>
      <w:r>
        <w:t>United Kingdom Government did not "officially endorse any change that</w:t>
      </w:r>
      <w:r w:rsidR="004B180C">
        <w:t xml:space="preserve"> </w:t>
      </w:r>
      <w:r>
        <w:t>would amount to withdrawing Australian Beauforts from the aircraft</w:t>
      </w:r>
      <w:r w:rsidR="004B180C">
        <w:t xml:space="preserve"> </w:t>
      </w:r>
      <w:r>
        <w:t>pool". At the same time</w:t>
      </w:r>
      <w:r w:rsidR="00400A48">
        <w:t>,</w:t>
      </w:r>
      <w:r>
        <w:t xml:space="preserve"> it was thought unlikely that Britain would bid</w:t>
      </w:r>
      <w:r w:rsidR="004B180C">
        <w:t xml:space="preserve"> </w:t>
      </w:r>
      <w:r>
        <w:t>for a share in the Australian Beaufort production. The Beaufort production</w:t>
      </w:r>
      <w:r w:rsidR="004B180C">
        <w:t xml:space="preserve"> </w:t>
      </w:r>
      <w:r>
        <w:t>program was a responsibility of the Department of Aircraft Production</w:t>
      </w:r>
      <w:r w:rsidR="00400A48">
        <w:fldChar w:fldCharType="begin"/>
      </w:r>
      <w:r w:rsidR="00400A48">
        <w:instrText xml:space="preserve"> XE "</w:instrText>
      </w:r>
      <w:r w:rsidR="00400A48" w:rsidRPr="007D1405">
        <w:instrText>Department of Aircraft Production</w:instrText>
      </w:r>
      <w:r w:rsidR="00400A48">
        <w:instrText xml:space="preserve">" </w:instrText>
      </w:r>
      <w:r w:rsidR="00400A48">
        <w:fldChar w:fldCharType="end"/>
      </w:r>
      <w:r>
        <w:t>,</w:t>
      </w:r>
      <w:r w:rsidR="004B180C">
        <w:t xml:space="preserve"> </w:t>
      </w:r>
      <w:r>
        <w:t>which had been created in June 1941, with Senator Leckie</w:t>
      </w:r>
      <w:r w:rsidR="00400A48">
        <w:fldChar w:fldCharType="begin"/>
      </w:r>
      <w:r w:rsidR="00400A48">
        <w:instrText xml:space="preserve"> XE "</w:instrText>
      </w:r>
      <w:r w:rsidR="00400A48" w:rsidRPr="00C8791D">
        <w:instrText>Senator Leckie</w:instrText>
      </w:r>
      <w:r w:rsidR="00400A48">
        <w:instrText xml:space="preserve">" </w:instrText>
      </w:r>
      <w:r w:rsidR="00400A48">
        <w:fldChar w:fldCharType="end"/>
      </w:r>
      <w:r>
        <w:t xml:space="preserve"> as its</w:t>
      </w:r>
      <w:r w:rsidR="004B180C">
        <w:t xml:space="preserve"> </w:t>
      </w:r>
      <w:r>
        <w:t>first Minister</w:t>
      </w:r>
      <w:r w:rsidR="002F6719">
        <w:t xml:space="preserve"> [</w:t>
      </w:r>
      <w:r w:rsidR="002F6719" w:rsidRPr="004B180C">
        <w:t>Minister for Aircraft Production</w:t>
      </w:r>
      <w:r w:rsidR="00400A48">
        <w:fldChar w:fldCharType="begin"/>
      </w:r>
      <w:r w:rsidR="00400A48">
        <w:instrText xml:space="preserve"> XE "</w:instrText>
      </w:r>
      <w:r w:rsidR="00400A48" w:rsidRPr="00061376">
        <w:instrText>Minister for Aircraft Production</w:instrText>
      </w:r>
      <w:r w:rsidR="00400A48">
        <w:instrText xml:space="preserve">" </w:instrText>
      </w:r>
      <w:r w:rsidR="00400A48">
        <w:fldChar w:fldCharType="end"/>
      </w:r>
      <w:r w:rsidR="002F6719">
        <w:t>]</w:t>
      </w:r>
      <w:r>
        <w:t xml:space="preserve">; and, from January 1942, with </w:t>
      </w:r>
      <w:r w:rsidR="00325695">
        <w:t>Mr.</w:t>
      </w:r>
      <w:r>
        <w:t xml:space="preserve"> Essington Lewis</w:t>
      </w:r>
      <w:r w:rsidR="00400A48">
        <w:fldChar w:fldCharType="begin"/>
      </w:r>
      <w:r w:rsidR="00400A48">
        <w:instrText xml:space="preserve"> XE "</w:instrText>
      </w:r>
      <w:r w:rsidR="00400A48" w:rsidRPr="00731B0B">
        <w:instrText>Mr. Essington Lewis</w:instrText>
      </w:r>
      <w:r w:rsidR="00400A48">
        <w:instrText xml:space="preserve">" </w:instrText>
      </w:r>
      <w:r w:rsidR="00400A48">
        <w:fldChar w:fldCharType="end"/>
      </w:r>
      <w:r>
        <w:t xml:space="preserve"> as</w:t>
      </w:r>
      <w:r w:rsidR="004B180C">
        <w:t xml:space="preserve"> </w:t>
      </w:r>
      <w:r>
        <w:t>Director-General</w:t>
      </w:r>
      <w:r w:rsidR="00400A48">
        <w:fldChar w:fldCharType="begin"/>
      </w:r>
      <w:r w:rsidR="00400A48">
        <w:instrText xml:space="preserve"> XE "</w:instrText>
      </w:r>
      <w:r w:rsidR="00400A48" w:rsidRPr="00107FAC">
        <w:instrText>Director-General</w:instrText>
      </w:r>
      <w:r w:rsidR="00400A48">
        <w:instrText xml:space="preserve">" </w:instrText>
      </w:r>
      <w:r w:rsidR="00400A48">
        <w:fldChar w:fldCharType="end"/>
      </w:r>
      <w:r>
        <w:t>, it replaced the Aircraft Production Commission</w:t>
      </w:r>
      <w:r w:rsidR="00400A48">
        <w:fldChar w:fldCharType="begin"/>
      </w:r>
      <w:r w:rsidR="00400A48">
        <w:instrText xml:space="preserve"> XE "</w:instrText>
      </w:r>
      <w:r w:rsidR="00400A48" w:rsidRPr="00A76DD4">
        <w:instrText>Aircraft Production Commission</w:instrText>
      </w:r>
      <w:r w:rsidR="00400A48">
        <w:instrText xml:space="preserve">" </w:instrText>
      </w:r>
      <w:r w:rsidR="00400A48">
        <w:fldChar w:fldCharType="end"/>
      </w:r>
      <w:r>
        <w:t>. On</w:t>
      </w:r>
      <w:r w:rsidR="004B180C">
        <w:t xml:space="preserve"> </w:t>
      </w:r>
      <w:r>
        <w:t>18</w:t>
      </w:r>
      <w:r w:rsidRPr="00400A48">
        <w:rPr>
          <w:vertAlign w:val="superscript"/>
        </w:rPr>
        <w:t>th</w:t>
      </w:r>
      <w:r w:rsidR="00400A48">
        <w:t xml:space="preserve"> </w:t>
      </w:r>
      <w:r>
        <w:t>February 1942 the War Cabinet had reviewed the practicability of</w:t>
      </w:r>
      <w:r w:rsidR="004B180C">
        <w:t xml:space="preserve"> </w:t>
      </w:r>
      <w:r>
        <w:t>building in Australia a well-armed interceptor fighter. There were three</w:t>
      </w:r>
      <w:r w:rsidR="004B180C">
        <w:t xml:space="preserve"> </w:t>
      </w:r>
      <w:r>
        <w:t>main reasons for supporting this proposal, which had been submitted by</w:t>
      </w:r>
      <w:r w:rsidR="004B180C">
        <w:t xml:space="preserve"> </w:t>
      </w:r>
      <w:r>
        <w:t>the Commonwealth Aircraft Corporation</w:t>
      </w:r>
      <w:r w:rsidR="00400A48">
        <w:fldChar w:fldCharType="begin"/>
      </w:r>
      <w:r w:rsidR="00400A48">
        <w:instrText xml:space="preserve"> XE "</w:instrText>
      </w:r>
      <w:r w:rsidR="00400A48" w:rsidRPr="00462AC4">
        <w:instrText>Commonwealth Aircraft Corporation</w:instrText>
      </w:r>
      <w:r w:rsidR="00400A48">
        <w:instrText xml:space="preserve">" </w:instrText>
      </w:r>
      <w:r w:rsidR="00400A48">
        <w:fldChar w:fldCharType="end"/>
      </w:r>
      <w:r>
        <w:t>. The first was a recognition of</w:t>
      </w:r>
      <w:r w:rsidR="004B180C">
        <w:t xml:space="preserve"> </w:t>
      </w:r>
      <w:r>
        <w:t>the need for some insurance against the possibility that deliveries of</w:t>
      </w:r>
      <w:r w:rsidR="004B180C">
        <w:t xml:space="preserve"> </w:t>
      </w:r>
      <w:r>
        <w:t>American fighter aircraft might be seriously interrupted or prevented.</w:t>
      </w:r>
      <w:r w:rsidR="004B180C">
        <w:t xml:space="preserve"> </w:t>
      </w:r>
      <w:r>
        <w:t>The second was that, with the Wirraway</w:t>
      </w:r>
      <w:r w:rsidR="00400A48">
        <w:fldChar w:fldCharType="begin"/>
      </w:r>
      <w:r w:rsidR="00400A48">
        <w:instrText xml:space="preserve"> XE "</w:instrText>
      </w:r>
      <w:r w:rsidR="00400A48" w:rsidRPr="00151B5D">
        <w:instrText>Wirraway</w:instrText>
      </w:r>
      <w:r w:rsidR="00400A48">
        <w:instrText xml:space="preserve">" </w:instrText>
      </w:r>
      <w:r w:rsidR="00400A48">
        <w:fldChar w:fldCharType="end"/>
      </w:r>
      <w:r>
        <w:t xml:space="preserve"> program now regarded as complete,</w:t>
      </w:r>
      <w:r w:rsidR="004B180C">
        <w:t xml:space="preserve"> </w:t>
      </w:r>
      <w:r>
        <w:t>C</w:t>
      </w:r>
      <w:r w:rsidR="004B180C">
        <w:t>.</w:t>
      </w:r>
      <w:r>
        <w:t>A</w:t>
      </w:r>
      <w:r w:rsidR="004B180C">
        <w:t>.</w:t>
      </w:r>
      <w:r>
        <w:t>C</w:t>
      </w:r>
      <w:r w:rsidR="004B180C">
        <w:t>.</w:t>
      </w:r>
      <w:r>
        <w:t xml:space="preserve"> needed a project to occupy their 2,000 skilled workers until</w:t>
      </w:r>
      <w:r w:rsidR="004B180C">
        <w:t xml:space="preserve"> </w:t>
      </w:r>
      <w:r>
        <w:t>tooling up had been completed for the production of what was known as</w:t>
      </w:r>
      <w:r w:rsidR="004B180C">
        <w:t xml:space="preserve"> </w:t>
      </w:r>
      <w:r>
        <w:t>the CA-11 bomber</w:t>
      </w:r>
      <w:r w:rsidR="00400A48">
        <w:fldChar w:fldCharType="begin"/>
      </w:r>
      <w:r w:rsidR="00400A48">
        <w:instrText xml:space="preserve"> XE "</w:instrText>
      </w:r>
      <w:r w:rsidR="00400A48" w:rsidRPr="00531826">
        <w:instrText>CA-11 bomber</w:instrText>
      </w:r>
      <w:r w:rsidR="00400A48">
        <w:instrText xml:space="preserve">" </w:instrText>
      </w:r>
      <w:r w:rsidR="00400A48">
        <w:fldChar w:fldCharType="end"/>
      </w:r>
      <w:r>
        <w:t>; the prototype of this aircraft had been completed</w:t>
      </w:r>
      <w:r w:rsidR="004B180C">
        <w:t xml:space="preserve"> </w:t>
      </w:r>
      <w:r>
        <w:t>for flight testing in September 1941 and 105 had been ordered</w:t>
      </w:r>
      <w:r w:rsidR="002F3E77">
        <w:t>.</w:t>
      </w:r>
      <w:r>
        <w:t xml:space="preserve"> The</w:t>
      </w:r>
      <w:r w:rsidR="004B180C">
        <w:t xml:space="preserve"> </w:t>
      </w:r>
      <w:r>
        <w:t>third reason submitted in support of the new fighter proposal was the</w:t>
      </w:r>
      <w:r w:rsidR="004B180C">
        <w:t xml:space="preserve"> </w:t>
      </w:r>
      <w:r>
        <w:t>ready availability of Wirraway parts and basic materials. Production of</w:t>
      </w:r>
      <w:r w:rsidR="004B180C">
        <w:t xml:space="preserve"> </w:t>
      </w:r>
      <w:r>
        <w:t>this aircraft could begin almost immediately. The War Cabinet accepted</w:t>
      </w:r>
      <w:r w:rsidR="004B180C">
        <w:t xml:space="preserve"> </w:t>
      </w:r>
      <w:r>
        <w:t>this planning and authorised an order for 100 of the new type, to be</w:t>
      </w:r>
      <w:r w:rsidR="004B180C">
        <w:t xml:space="preserve"> </w:t>
      </w:r>
      <w:r>
        <w:t>known initially as CA-12</w:t>
      </w:r>
      <w:r w:rsidR="00400A48">
        <w:fldChar w:fldCharType="begin"/>
      </w:r>
      <w:r w:rsidR="00400A48">
        <w:instrText xml:space="preserve"> XE "</w:instrText>
      </w:r>
      <w:r w:rsidR="00400A48" w:rsidRPr="00B061EA">
        <w:instrText>CA-12</w:instrText>
      </w:r>
      <w:r w:rsidR="00400A48">
        <w:instrText xml:space="preserve">" </w:instrText>
      </w:r>
      <w:r w:rsidR="00400A48">
        <w:fldChar w:fldCharType="end"/>
      </w:r>
      <w:r>
        <w:t xml:space="preserve">. </w:t>
      </w:r>
      <w:r w:rsidR="003B0810">
        <w:t>[</w:t>
      </w:r>
      <w:r w:rsidRPr="004B180C">
        <w:t xml:space="preserve">This aircraft was later to be named the </w:t>
      </w:r>
      <w:r w:rsidR="00742BB4">
        <w:t>‘</w:t>
      </w:r>
      <w:r w:rsidRPr="004B180C">
        <w:t>Boomerang</w:t>
      </w:r>
      <w:r w:rsidR="00400A48">
        <w:fldChar w:fldCharType="begin"/>
      </w:r>
      <w:r w:rsidR="00400A48">
        <w:instrText xml:space="preserve"> XE "</w:instrText>
      </w:r>
      <w:r w:rsidR="00400A48" w:rsidRPr="003D1A3D">
        <w:instrText>Boomerang</w:instrText>
      </w:r>
      <w:r w:rsidR="00400A48">
        <w:instrText xml:space="preserve">" </w:instrText>
      </w:r>
      <w:r w:rsidR="00400A48">
        <w:fldChar w:fldCharType="end"/>
      </w:r>
      <w:r w:rsidR="00742BB4">
        <w:t>’</w:t>
      </w:r>
      <w:r w:rsidR="002F3E77">
        <w:t>.</w:t>
      </w:r>
      <w:r w:rsidRPr="004B180C">
        <w:t xml:space="preserve"> It became CAC's second operational</w:t>
      </w:r>
      <w:r w:rsidR="004B180C" w:rsidRPr="004B180C">
        <w:t xml:space="preserve"> </w:t>
      </w:r>
      <w:r w:rsidRPr="004B180C">
        <w:t>aircraft to be used in combat.</w:t>
      </w:r>
      <w:r w:rsidR="003B0810">
        <w:t>]</w:t>
      </w:r>
    </w:p>
    <w:p w14:paraId="126DF522" w14:textId="7F2E2781" w:rsidR="00C72F82" w:rsidRPr="00C72F82" w:rsidRDefault="00C72F82" w:rsidP="001B00FF">
      <w:pPr>
        <w:pStyle w:val="Caption"/>
      </w:pPr>
      <w:r w:rsidRPr="00C72F82">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20</w:t>
      </w:r>
      <w:r w:rsidR="00A9282C">
        <w:rPr>
          <w:noProof/>
        </w:rPr>
        <w:fldChar w:fldCharType="end"/>
      </w:r>
      <w:r w:rsidR="00B16A23">
        <w:rPr>
          <w:noProof/>
        </w:rPr>
        <w:t>.</w:t>
      </w:r>
      <w:r w:rsidRPr="00C72F82">
        <w:t xml:space="preserve"> CAC Boomerang</w:t>
      </w:r>
      <w:r w:rsidR="00120407">
        <w:fldChar w:fldCharType="begin"/>
      </w:r>
      <w:r w:rsidR="00120407">
        <w:instrText xml:space="preserve"> XE "</w:instrText>
      </w:r>
      <w:r w:rsidR="00120407" w:rsidRPr="00FA1604">
        <w:instrText>CAC Boomerang</w:instrText>
      </w:r>
      <w:r w:rsidR="00120407">
        <w:instrText xml:space="preserve">" </w:instrText>
      </w:r>
      <w:r w:rsidR="00120407">
        <w:fldChar w:fldCharType="end"/>
      </w:r>
      <w:r w:rsidRPr="00C72F82">
        <w:t xml:space="preserve"> (Temora NSW Air Show 2007)</w:t>
      </w:r>
    </w:p>
    <w:p w14:paraId="1F61C1BD" w14:textId="77777777" w:rsidR="003B0810" w:rsidRDefault="00F87CDD" w:rsidP="002D62EA">
      <w:pPr>
        <w:pStyle w:val="Picture"/>
      </w:pPr>
      <w:r>
        <w:rPr>
          <w:noProof/>
          <w:lang w:eastAsia="en-AU"/>
        </w:rPr>
        <w:drawing>
          <wp:inline distT="0" distB="0" distL="0" distR="0" wp14:anchorId="53E503C7" wp14:editId="13CEC934">
            <wp:extent cx="5399963" cy="2442950"/>
            <wp:effectExtent l="0" t="0" r="0" b="0"/>
            <wp:docPr id="28" name="Picture 28" descr="Easter 2007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ster 2007 2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3133" cy="2462480"/>
                    </a:xfrm>
                    <a:prstGeom prst="rect">
                      <a:avLst/>
                    </a:prstGeom>
                    <a:noFill/>
                    <a:ln>
                      <a:noFill/>
                    </a:ln>
                  </pic:spPr>
                </pic:pic>
              </a:graphicData>
            </a:graphic>
          </wp:inline>
        </w:drawing>
      </w:r>
    </w:p>
    <w:p w14:paraId="045245D5" w14:textId="77777777" w:rsidR="00442306" w:rsidRDefault="00442306" w:rsidP="001B00FF">
      <w:pPr>
        <w:pStyle w:val="Caption"/>
      </w:pPr>
    </w:p>
    <w:p w14:paraId="634DAB82" w14:textId="48719657" w:rsidR="00C72F82" w:rsidRDefault="00B4692B" w:rsidP="001B00FF">
      <w:pPr>
        <w:pStyle w:val="Caption"/>
      </w:pPr>
      <w:r>
        <w:lastRenderedPageBreak/>
        <w:t xml:space="preserve">Photo </w:t>
      </w:r>
      <w:r w:rsidR="00A456D1">
        <w:rPr>
          <w:noProof/>
        </w:rPr>
        <w:t>21.</w:t>
      </w:r>
      <w:r>
        <w:t xml:space="preserve"> </w:t>
      </w:r>
      <w:r w:rsidR="00BA4E34">
        <w:t xml:space="preserve">RAAF </w:t>
      </w:r>
      <w:r w:rsidR="00CF587A" w:rsidRPr="00CF587A">
        <w:t>CAC Boomerang</w:t>
      </w:r>
      <w:r w:rsidR="00120407">
        <w:fldChar w:fldCharType="begin"/>
      </w:r>
      <w:r w:rsidR="00120407">
        <w:instrText xml:space="preserve"> XE "</w:instrText>
      </w:r>
      <w:r w:rsidR="00120407" w:rsidRPr="00FA1604">
        <w:instrText>CAC Boomerang</w:instrText>
      </w:r>
      <w:r w:rsidR="00120407">
        <w:instrText xml:space="preserve">" </w:instrText>
      </w:r>
      <w:r w:rsidR="00120407">
        <w:fldChar w:fldCharType="end"/>
      </w:r>
      <w:r w:rsidR="00CF587A" w:rsidRPr="00CF587A">
        <w:t xml:space="preserve"> fighter aircraft coded BF-S (serial no. A46-126) nicknamed "Sinbad II" of No. 5 (Tactical Reconnaissance) Squadron RAAF, piloted by 402769 Flight Lieutenant A. W. B. Clare</w:t>
      </w:r>
      <w:r w:rsidR="00400A48">
        <w:fldChar w:fldCharType="begin"/>
      </w:r>
      <w:r w:rsidR="00400A48">
        <w:instrText xml:space="preserve"> XE "</w:instrText>
      </w:r>
      <w:r w:rsidR="00400A48" w:rsidRPr="00D45DB4">
        <w:instrText>Flight Lieutenant A. W. B. Clare</w:instrText>
      </w:r>
      <w:r w:rsidR="00400A48">
        <w:instrText xml:space="preserve">" </w:instrText>
      </w:r>
      <w:r w:rsidR="00400A48">
        <w:fldChar w:fldCharType="end"/>
      </w:r>
      <w:r w:rsidR="00CF587A" w:rsidRPr="00CF587A">
        <w:t xml:space="preserve"> of Newcastle</w:t>
      </w:r>
      <w:r w:rsidR="00CF587A">
        <w:t>.</w:t>
      </w:r>
    </w:p>
    <w:p w14:paraId="35B97DBB" w14:textId="77777777" w:rsidR="00C72F82" w:rsidRDefault="00F87CDD" w:rsidP="002D62EA">
      <w:pPr>
        <w:pStyle w:val="Picture"/>
      </w:pPr>
      <w:r>
        <w:rPr>
          <w:noProof/>
          <w:lang w:eastAsia="en-AU"/>
        </w:rPr>
        <w:drawing>
          <wp:inline distT="0" distB="0" distL="0" distR="0" wp14:anchorId="7F09968B" wp14:editId="2DE15DB7">
            <wp:extent cx="5549238" cy="2115403"/>
            <wp:effectExtent l="0" t="0" r="0" b="0"/>
            <wp:docPr id="29" name="Picture 29" descr="142352656ktzwdO_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2352656ktzwdO_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3209" cy="2143601"/>
                    </a:xfrm>
                    <a:prstGeom prst="rect">
                      <a:avLst/>
                    </a:prstGeom>
                    <a:noFill/>
                    <a:ln>
                      <a:noFill/>
                    </a:ln>
                  </pic:spPr>
                </pic:pic>
              </a:graphicData>
            </a:graphic>
          </wp:inline>
        </w:drawing>
      </w:r>
    </w:p>
    <w:p w14:paraId="2819512B" w14:textId="7D3E12D7" w:rsidR="001A6ED2" w:rsidRDefault="004B180C" w:rsidP="002D62EA">
      <w:pPr>
        <w:pStyle w:val="BodyText"/>
      </w:pPr>
      <w:r>
        <w:t xml:space="preserve">The Australian aircraft supply position, as it </w:t>
      </w:r>
      <w:r w:rsidR="001A6ED2">
        <w:t>related to the principal operational types at 8</w:t>
      </w:r>
      <w:r w:rsidR="001A6ED2" w:rsidRPr="00835682">
        <w:rPr>
          <w:vertAlign w:val="superscript"/>
        </w:rPr>
        <w:t>th</w:t>
      </w:r>
      <w:r w:rsidR="00835682">
        <w:t xml:space="preserve"> </w:t>
      </w:r>
      <w:r w:rsidR="001A6ED2">
        <w:t>May 1942, is shown in</w:t>
      </w:r>
      <w:r>
        <w:t xml:space="preserve"> </w:t>
      </w:r>
      <w:r w:rsidR="001A6ED2">
        <w:t>the accompanying table.</w:t>
      </w:r>
    </w:p>
    <w:p w14:paraId="6E4B971D" w14:textId="5165AAEF" w:rsidR="00A33C88" w:rsidRDefault="00A33C88" w:rsidP="001B00FF">
      <w:pPr>
        <w:pStyle w:val="Caption"/>
      </w:pPr>
      <w:r>
        <w:t xml:space="preserve">Table </w:t>
      </w:r>
      <w:r w:rsidR="00E25765">
        <w:rPr>
          <w:noProof/>
        </w:rPr>
        <w:fldChar w:fldCharType="begin"/>
      </w:r>
      <w:r w:rsidR="00E25765">
        <w:rPr>
          <w:noProof/>
        </w:rPr>
        <w:instrText xml:space="preserve"> SEQ Table \* ARABIC </w:instrText>
      </w:r>
      <w:r w:rsidR="00E25765">
        <w:rPr>
          <w:noProof/>
        </w:rPr>
        <w:fldChar w:fldCharType="separate"/>
      </w:r>
      <w:r>
        <w:rPr>
          <w:noProof/>
        </w:rPr>
        <w:t>1</w:t>
      </w:r>
      <w:r w:rsidR="00E25765">
        <w:rPr>
          <w:noProof/>
        </w:rPr>
        <w:fldChar w:fldCharType="end"/>
      </w:r>
      <w:r>
        <w:t>. Australian Aircraft Supply 1942</w:t>
      </w:r>
      <w:r w:rsidR="00835682">
        <w:t>.</w:t>
      </w:r>
    </w:p>
    <w:tbl>
      <w:tblPr>
        <w:tblStyle w:val="TableGrid"/>
        <w:tblW w:w="0" w:type="auto"/>
        <w:tblLook w:val="01E0" w:firstRow="1" w:lastRow="1" w:firstColumn="1" w:lastColumn="1" w:noHBand="0" w:noVBand="0"/>
      </w:tblPr>
      <w:tblGrid>
        <w:gridCol w:w="2263"/>
        <w:gridCol w:w="1165"/>
        <w:gridCol w:w="2119"/>
        <w:gridCol w:w="3515"/>
      </w:tblGrid>
      <w:tr w:rsidR="00B6037C" w:rsidRPr="00B6037C" w14:paraId="14AA6529" w14:textId="77777777" w:rsidTr="00B6037C">
        <w:tc>
          <w:tcPr>
            <w:tcW w:w="0" w:type="auto"/>
          </w:tcPr>
          <w:p w14:paraId="64F13216" w14:textId="77777777" w:rsidR="00B6037C" w:rsidRPr="00B6037C" w:rsidRDefault="00B6037C" w:rsidP="002D62EA">
            <w:pPr>
              <w:pStyle w:val="BodyText"/>
            </w:pPr>
            <w:r w:rsidRPr="00B6037C">
              <w:t>Type</w:t>
            </w:r>
          </w:p>
        </w:tc>
        <w:tc>
          <w:tcPr>
            <w:tcW w:w="0" w:type="auto"/>
          </w:tcPr>
          <w:p w14:paraId="141B6E41" w14:textId="77777777" w:rsidR="00B6037C" w:rsidRPr="00B6037C" w:rsidRDefault="00B6037C" w:rsidP="002D62EA">
            <w:pPr>
              <w:pStyle w:val="BodyText"/>
            </w:pPr>
            <w:r w:rsidRPr="00B6037C">
              <w:t>No. on Order</w:t>
            </w:r>
          </w:p>
        </w:tc>
        <w:tc>
          <w:tcPr>
            <w:tcW w:w="0" w:type="auto"/>
          </w:tcPr>
          <w:p w14:paraId="7B617B8B" w14:textId="77777777" w:rsidR="00B6037C" w:rsidRPr="00B6037C" w:rsidRDefault="00B6037C" w:rsidP="002D62EA">
            <w:pPr>
              <w:pStyle w:val="BodyText"/>
            </w:pPr>
            <w:r w:rsidRPr="00B6037C">
              <w:t xml:space="preserve">Source </w:t>
            </w:r>
          </w:p>
        </w:tc>
        <w:tc>
          <w:tcPr>
            <w:tcW w:w="0" w:type="auto"/>
          </w:tcPr>
          <w:p w14:paraId="65CD6BB8" w14:textId="77777777" w:rsidR="00B6037C" w:rsidRPr="00B6037C" w:rsidRDefault="00B6037C" w:rsidP="002D62EA">
            <w:pPr>
              <w:pStyle w:val="BodyText"/>
            </w:pPr>
            <w:r w:rsidRPr="00B6037C">
              <w:t>Delivery details</w:t>
            </w:r>
          </w:p>
        </w:tc>
      </w:tr>
      <w:tr w:rsidR="00B6037C" w:rsidRPr="00B6037C" w14:paraId="165B6636" w14:textId="77777777" w:rsidTr="00B6037C">
        <w:tc>
          <w:tcPr>
            <w:tcW w:w="0" w:type="auto"/>
          </w:tcPr>
          <w:p w14:paraId="67F79E46" w14:textId="77777777" w:rsidR="00B6037C" w:rsidRPr="00B6037C" w:rsidRDefault="00B6037C" w:rsidP="002D62EA">
            <w:pPr>
              <w:pStyle w:val="BodyText"/>
            </w:pPr>
            <w:r w:rsidRPr="00B6037C">
              <w:t>Beaufort</w:t>
            </w:r>
            <w:r w:rsidR="00400A48">
              <w:fldChar w:fldCharType="begin"/>
            </w:r>
            <w:r w:rsidR="00400A48">
              <w:instrText xml:space="preserve"> XE "</w:instrText>
            </w:r>
            <w:r w:rsidR="00400A48" w:rsidRPr="00C1355D">
              <w:instrText>Beaufort</w:instrText>
            </w:r>
            <w:r w:rsidR="00400A48">
              <w:instrText xml:space="preserve">" </w:instrText>
            </w:r>
            <w:r w:rsidR="00400A48">
              <w:fldChar w:fldCharType="end"/>
            </w:r>
            <w:r w:rsidRPr="00B6037C">
              <w:t xml:space="preserve"> </w:t>
            </w:r>
          </w:p>
        </w:tc>
        <w:tc>
          <w:tcPr>
            <w:tcW w:w="0" w:type="auto"/>
          </w:tcPr>
          <w:p w14:paraId="217FCF1B" w14:textId="77777777" w:rsidR="00B6037C" w:rsidRPr="00B6037C" w:rsidRDefault="00B6037C" w:rsidP="002D62EA">
            <w:pPr>
              <w:pStyle w:val="BodyText"/>
            </w:pPr>
            <w:r w:rsidRPr="00B6037C">
              <w:t xml:space="preserve">180 </w:t>
            </w:r>
          </w:p>
        </w:tc>
        <w:tc>
          <w:tcPr>
            <w:tcW w:w="0" w:type="auto"/>
          </w:tcPr>
          <w:p w14:paraId="3F38F2F6" w14:textId="77777777" w:rsidR="00B6037C" w:rsidRPr="00B6037C" w:rsidRDefault="000724CF" w:rsidP="002D62EA">
            <w:pPr>
              <w:pStyle w:val="BodyText"/>
            </w:pPr>
            <w:r w:rsidRPr="00B6037C">
              <w:t>Dept.</w:t>
            </w:r>
            <w:r w:rsidR="00B6037C" w:rsidRPr="00B6037C">
              <w:t xml:space="preserve"> of Aircraft Production</w:t>
            </w:r>
            <w:r w:rsidR="00400A48">
              <w:fldChar w:fldCharType="begin"/>
            </w:r>
            <w:r w:rsidR="00400A48">
              <w:instrText xml:space="preserve"> XE "</w:instrText>
            </w:r>
            <w:r w:rsidR="00400A48" w:rsidRPr="009B0190">
              <w:instrText>Dept of Aircraft Production</w:instrText>
            </w:r>
            <w:r w:rsidR="00400A48">
              <w:instrText xml:space="preserve">" </w:instrText>
            </w:r>
            <w:r w:rsidR="00400A48">
              <w:fldChar w:fldCharType="end"/>
            </w:r>
          </w:p>
        </w:tc>
        <w:tc>
          <w:tcPr>
            <w:tcW w:w="0" w:type="auto"/>
          </w:tcPr>
          <w:p w14:paraId="06CD8B08" w14:textId="77777777" w:rsidR="00B6037C" w:rsidRPr="00B6037C" w:rsidRDefault="00B6037C" w:rsidP="002D62EA">
            <w:pPr>
              <w:pStyle w:val="BodyText"/>
            </w:pPr>
            <w:r w:rsidRPr="00B6037C">
              <w:t>80 by end July, 20 a month, then 40 a month</w:t>
            </w:r>
          </w:p>
        </w:tc>
      </w:tr>
      <w:tr w:rsidR="00B6037C" w:rsidRPr="00B6037C" w14:paraId="156DA8DB" w14:textId="77777777" w:rsidTr="00B6037C">
        <w:tc>
          <w:tcPr>
            <w:tcW w:w="0" w:type="auto"/>
          </w:tcPr>
          <w:p w14:paraId="4B6CD0DA" w14:textId="77777777" w:rsidR="00B6037C" w:rsidRPr="00B6037C" w:rsidRDefault="00B6037C" w:rsidP="002D62EA">
            <w:pPr>
              <w:pStyle w:val="BodyText"/>
            </w:pPr>
            <w:r w:rsidRPr="00B6037C">
              <w:t>Catalina</w:t>
            </w:r>
            <w:r w:rsidR="00400A48">
              <w:fldChar w:fldCharType="begin"/>
            </w:r>
            <w:r w:rsidR="00400A48">
              <w:instrText xml:space="preserve"> XE "</w:instrText>
            </w:r>
            <w:r w:rsidR="00400A48" w:rsidRPr="00CA30F4">
              <w:instrText>Catalina</w:instrText>
            </w:r>
            <w:r w:rsidR="00400A48">
              <w:instrText xml:space="preserve">" </w:instrText>
            </w:r>
            <w:r w:rsidR="00400A48">
              <w:fldChar w:fldCharType="end"/>
            </w:r>
          </w:p>
        </w:tc>
        <w:tc>
          <w:tcPr>
            <w:tcW w:w="0" w:type="auto"/>
          </w:tcPr>
          <w:p w14:paraId="28950D9E" w14:textId="77777777" w:rsidR="00B6037C" w:rsidRPr="00B6037C" w:rsidRDefault="00B6037C" w:rsidP="002D62EA">
            <w:pPr>
              <w:pStyle w:val="BodyText"/>
            </w:pPr>
            <w:r w:rsidRPr="00B6037C">
              <w:t xml:space="preserve">119 </w:t>
            </w:r>
          </w:p>
        </w:tc>
        <w:tc>
          <w:tcPr>
            <w:tcW w:w="0" w:type="auto"/>
          </w:tcPr>
          <w:p w14:paraId="793838BE" w14:textId="77777777" w:rsidR="00B6037C" w:rsidRPr="00B6037C" w:rsidRDefault="00B6037C" w:rsidP="002D62EA">
            <w:pPr>
              <w:pStyle w:val="BodyText"/>
            </w:pPr>
            <w:r w:rsidRPr="00B6037C">
              <w:t xml:space="preserve">USA </w:t>
            </w:r>
          </w:p>
        </w:tc>
        <w:tc>
          <w:tcPr>
            <w:tcW w:w="0" w:type="auto"/>
          </w:tcPr>
          <w:p w14:paraId="7CE5C2C3" w14:textId="77777777" w:rsidR="00B6037C" w:rsidRPr="00B6037C" w:rsidRDefault="00B6037C" w:rsidP="002D62EA">
            <w:pPr>
              <w:pStyle w:val="BodyText"/>
            </w:pPr>
            <w:r w:rsidRPr="00B6037C">
              <w:t xml:space="preserve">27 received, 6 allocated </w:t>
            </w:r>
          </w:p>
        </w:tc>
      </w:tr>
      <w:tr w:rsidR="00B6037C" w:rsidRPr="00B6037C" w14:paraId="502E1648" w14:textId="77777777" w:rsidTr="00B6037C">
        <w:tc>
          <w:tcPr>
            <w:tcW w:w="0" w:type="auto"/>
          </w:tcPr>
          <w:p w14:paraId="2AF39055" w14:textId="77777777" w:rsidR="00B6037C" w:rsidRPr="00B6037C" w:rsidRDefault="00B6037C" w:rsidP="002D62EA">
            <w:pPr>
              <w:pStyle w:val="BodyText"/>
            </w:pPr>
            <w:r w:rsidRPr="00B6037C">
              <w:t>Hudson</w:t>
            </w:r>
            <w:r w:rsidR="00400A48">
              <w:fldChar w:fldCharType="begin"/>
            </w:r>
            <w:r w:rsidR="00400A48">
              <w:instrText xml:space="preserve"> XE "</w:instrText>
            </w:r>
            <w:r w:rsidR="00400A48" w:rsidRPr="00912B21">
              <w:instrText>Hudson</w:instrText>
            </w:r>
            <w:r w:rsidR="00400A48">
              <w:instrText xml:space="preserve">" </w:instrText>
            </w:r>
            <w:r w:rsidR="00400A48">
              <w:fldChar w:fldCharType="end"/>
            </w:r>
            <w:r w:rsidRPr="00B6037C">
              <w:t xml:space="preserve"> </w:t>
            </w:r>
          </w:p>
        </w:tc>
        <w:tc>
          <w:tcPr>
            <w:tcW w:w="0" w:type="auto"/>
          </w:tcPr>
          <w:p w14:paraId="5CF4DE40" w14:textId="77777777" w:rsidR="00B6037C" w:rsidRPr="00B6037C" w:rsidRDefault="00B6037C" w:rsidP="002D62EA">
            <w:pPr>
              <w:pStyle w:val="BodyText"/>
            </w:pPr>
            <w:r w:rsidRPr="00B6037C">
              <w:t xml:space="preserve">246 </w:t>
            </w:r>
          </w:p>
        </w:tc>
        <w:tc>
          <w:tcPr>
            <w:tcW w:w="0" w:type="auto"/>
          </w:tcPr>
          <w:p w14:paraId="38FF2121" w14:textId="77777777" w:rsidR="00B6037C" w:rsidRPr="00B6037C" w:rsidRDefault="00B6037C" w:rsidP="002D62EA">
            <w:pPr>
              <w:pStyle w:val="BodyText"/>
            </w:pPr>
            <w:r w:rsidRPr="00B6037C">
              <w:t>USA</w:t>
            </w:r>
          </w:p>
        </w:tc>
        <w:tc>
          <w:tcPr>
            <w:tcW w:w="0" w:type="auto"/>
          </w:tcPr>
          <w:p w14:paraId="2EA6CDB3" w14:textId="77777777" w:rsidR="00B6037C" w:rsidRPr="00B6037C" w:rsidRDefault="00B6037C" w:rsidP="002D62EA">
            <w:pPr>
              <w:pStyle w:val="BodyText"/>
            </w:pPr>
            <w:r w:rsidRPr="00B6037C">
              <w:t>All received or en route</w:t>
            </w:r>
          </w:p>
        </w:tc>
      </w:tr>
      <w:tr w:rsidR="00B6037C" w:rsidRPr="00B6037C" w14:paraId="43B1AEFD" w14:textId="77777777" w:rsidTr="00B6037C">
        <w:tc>
          <w:tcPr>
            <w:tcW w:w="0" w:type="auto"/>
          </w:tcPr>
          <w:p w14:paraId="1319A239" w14:textId="77777777" w:rsidR="00B6037C" w:rsidRPr="00B6037C" w:rsidRDefault="00B6037C" w:rsidP="002D62EA">
            <w:pPr>
              <w:pStyle w:val="BodyText"/>
            </w:pPr>
            <w:r w:rsidRPr="00B6037C">
              <w:t>Kittyhawk</w:t>
            </w:r>
            <w:r w:rsidR="00400A48">
              <w:fldChar w:fldCharType="begin"/>
            </w:r>
            <w:r w:rsidR="00400A48">
              <w:instrText xml:space="preserve"> XE "</w:instrText>
            </w:r>
            <w:r w:rsidR="00400A48" w:rsidRPr="00C56893">
              <w:instrText>Kittyhawk</w:instrText>
            </w:r>
            <w:r w:rsidR="00400A48">
              <w:instrText xml:space="preserve">" </w:instrText>
            </w:r>
            <w:r w:rsidR="00400A48">
              <w:fldChar w:fldCharType="end"/>
            </w:r>
            <w:r w:rsidRPr="00B6037C">
              <w:t xml:space="preserve"> </w:t>
            </w:r>
          </w:p>
        </w:tc>
        <w:tc>
          <w:tcPr>
            <w:tcW w:w="0" w:type="auto"/>
          </w:tcPr>
          <w:p w14:paraId="597124EB" w14:textId="77777777" w:rsidR="00B6037C" w:rsidRPr="00B6037C" w:rsidRDefault="00B6037C" w:rsidP="002D62EA">
            <w:pPr>
              <w:pStyle w:val="BodyText"/>
            </w:pPr>
            <w:r w:rsidRPr="00B6037C">
              <w:t>771</w:t>
            </w:r>
          </w:p>
        </w:tc>
        <w:tc>
          <w:tcPr>
            <w:tcW w:w="0" w:type="auto"/>
          </w:tcPr>
          <w:p w14:paraId="64A23EC2" w14:textId="77777777" w:rsidR="00B6037C" w:rsidRPr="00B6037C" w:rsidRDefault="00B6037C" w:rsidP="002D62EA">
            <w:pPr>
              <w:pStyle w:val="BodyText"/>
            </w:pPr>
            <w:r w:rsidRPr="00B6037C">
              <w:t>USA</w:t>
            </w:r>
          </w:p>
        </w:tc>
        <w:tc>
          <w:tcPr>
            <w:tcW w:w="0" w:type="auto"/>
          </w:tcPr>
          <w:p w14:paraId="3F4E8E30" w14:textId="77777777" w:rsidR="00B6037C" w:rsidRPr="00B6037C" w:rsidRDefault="00B6037C" w:rsidP="002D62EA">
            <w:pPr>
              <w:pStyle w:val="BodyText"/>
            </w:pPr>
            <w:r w:rsidRPr="00B6037C">
              <w:t>50 received, 69 en route, 6 allocated</w:t>
            </w:r>
          </w:p>
        </w:tc>
      </w:tr>
      <w:tr w:rsidR="00B6037C" w:rsidRPr="00B6037C" w14:paraId="619A3B9D" w14:textId="77777777" w:rsidTr="00B6037C">
        <w:tc>
          <w:tcPr>
            <w:tcW w:w="0" w:type="auto"/>
          </w:tcPr>
          <w:p w14:paraId="1292FACD" w14:textId="77777777" w:rsidR="00B6037C" w:rsidRPr="00B6037C" w:rsidRDefault="00B6037C" w:rsidP="002D62EA">
            <w:pPr>
              <w:pStyle w:val="BodyText"/>
            </w:pPr>
            <w:r w:rsidRPr="00B6037C">
              <w:t>Beaufighter</w:t>
            </w:r>
            <w:r w:rsidR="00400A48">
              <w:fldChar w:fldCharType="begin"/>
            </w:r>
            <w:r w:rsidR="00400A48">
              <w:instrText xml:space="preserve"> XE "</w:instrText>
            </w:r>
            <w:r w:rsidR="00400A48" w:rsidRPr="00871409">
              <w:instrText>Beaufighter</w:instrText>
            </w:r>
            <w:r w:rsidR="00400A48">
              <w:instrText xml:space="preserve">" </w:instrText>
            </w:r>
            <w:r w:rsidR="00400A48">
              <w:fldChar w:fldCharType="end"/>
            </w:r>
            <w:r w:rsidRPr="00B6037C">
              <w:t xml:space="preserve"> </w:t>
            </w:r>
          </w:p>
        </w:tc>
        <w:tc>
          <w:tcPr>
            <w:tcW w:w="0" w:type="auto"/>
          </w:tcPr>
          <w:p w14:paraId="2BAC4A9D" w14:textId="77777777" w:rsidR="00B6037C" w:rsidRPr="00B6037C" w:rsidRDefault="00B6037C" w:rsidP="002D62EA">
            <w:pPr>
              <w:pStyle w:val="BodyText"/>
            </w:pPr>
            <w:r w:rsidRPr="00B6037C">
              <w:t xml:space="preserve">362 </w:t>
            </w:r>
          </w:p>
        </w:tc>
        <w:tc>
          <w:tcPr>
            <w:tcW w:w="0" w:type="auto"/>
          </w:tcPr>
          <w:p w14:paraId="0BB72F19" w14:textId="77777777" w:rsidR="00B6037C" w:rsidRPr="00B6037C" w:rsidRDefault="00B6037C" w:rsidP="002D62EA">
            <w:pPr>
              <w:pStyle w:val="BodyText"/>
            </w:pPr>
            <w:r w:rsidRPr="00B6037C">
              <w:t xml:space="preserve">UK </w:t>
            </w:r>
          </w:p>
        </w:tc>
        <w:tc>
          <w:tcPr>
            <w:tcW w:w="0" w:type="auto"/>
          </w:tcPr>
          <w:p w14:paraId="0D967F31" w14:textId="77777777" w:rsidR="00B6037C" w:rsidRPr="00B6037C" w:rsidRDefault="00B6037C" w:rsidP="002D62EA">
            <w:pPr>
              <w:pStyle w:val="BodyText"/>
            </w:pPr>
            <w:r w:rsidRPr="00B6037C">
              <w:t>54 received or shipped</w:t>
            </w:r>
          </w:p>
        </w:tc>
      </w:tr>
      <w:tr w:rsidR="00B6037C" w:rsidRPr="00B6037C" w14:paraId="33B7E020" w14:textId="77777777" w:rsidTr="00B6037C">
        <w:tc>
          <w:tcPr>
            <w:tcW w:w="0" w:type="auto"/>
          </w:tcPr>
          <w:p w14:paraId="74EDD471" w14:textId="77777777" w:rsidR="00B6037C" w:rsidRPr="00B6037C" w:rsidRDefault="00B6037C" w:rsidP="002D62EA">
            <w:pPr>
              <w:pStyle w:val="BodyText"/>
            </w:pPr>
            <w:r w:rsidRPr="00B6037C">
              <w:t>Vultee Vengeance</w:t>
            </w:r>
            <w:r w:rsidR="00400A48">
              <w:fldChar w:fldCharType="begin"/>
            </w:r>
            <w:r w:rsidR="00400A48">
              <w:instrText xml:space="preserve"> XE "</w:instrText>
            </w:r>
            <w:r w:rsidR="00400A48" w:rsidRPr="00871409">
              <w:instrText>Vultee Vengeance</w:instrText>
            </w:r>
            <w:r w:rsidR="00400A48">
              <w:instrText xml:space="preserve">" </w:instrText>
            </w:r>
            <w:r w:rsidR="00400A48">
              <w:fldChar w:fldCharType="end"/>
            </w:r>
            <w:r w:rsidRPr="00B6037C">
              <w:t xml:space="preserve"> </w:t>
            </w:r>
          </w:p>
        </w:tc>
        <w:tc>
          <w:tcPr>
            <w:tcW w:w="0" w:type="auto"/>
          </w:tcPr>
          <w:p w14:paraId="62FBEE28" w14:textId="77777777" w:rsidR="00B6037C" w:rsidRPr="00B6037C" w:rsidRDefault="00B6037C" w:rsidP="002D62EA">
            <w:pPr>
              <w:pStyle w:val="BodyText"/>
            </w:pPr>
            <w:r w:rsidRPr="00B6037C">
              <w:t xml:space="preserve">367 </w:t>
            </w:r>
          </w:p>
        </w:tc>
        <w:tc>
          <w:tcPr>
            <w:tcW w:w="0" w:type="auto"/>
          </w:tcPr>
          <w:p w14:paraId="75EC5F27" w14:textId="77777777" w:rsidR="00B6037C" w:rsidRPr="00B6037C" w:rsidRDefault="00B6037C" w:rsidP="002D62EA">
            <w:pPr>
              <w:pStyle w:val="BodyText"/>
            </w:pPr>
            <w:r w:rsidRPr="00B6037C">
              <w:t xml:space="preserve">USA </w:t>
            </w:r>
          </w:p>
        </w:tc>
        <w:tc>
          <w:tcPr>
            <w:tcW w:w="0" w:type="auto"/>
          </w:tcPr>
          <w:p w14:paraId="080B4738" w14:textId="77777777" w:rsidR="00B6037C" w:rsidRPr="00B6037C" w:rsidRDefault="00B6037C" w:rsidP="002D62EA">
            <w:pPr>
              <w:pStyle w:val="BodyText"/>
            </w:pPr>
            <w:r w:rsidRPr="00B6037C">
              <w:t>Possibly 12 en route</w:t>
            </w:r>
          </w:p>
        </w:tc>
      </w:tr>
      <w:tr w:rsidR="00B6037C" w:rsidRPr="00B6037C" w14:paraId="1785C0CA" w14:textId="77777777" w:rsidTr="00B6037C">
        <w:tc>
          <w:tcPr>
            <w:tcW w:w="0" w:type="auto"/>
          </w:tcPr>
          <w:p w14:paraId="301DE89E" w14:textId="77777777" w:rsidR="00B6037C" w:rsidRPr="00B6037C" w:rsidRDefault="00B6037C" w:rsidP="002D62EA">
            <w:pPr>
              <w:pStyle w:val="BodyText"/>
            </w:pPr>
            <w:r w:rsidRPr="00B6037C">
              <w:t>Boston</w:t>
            </w:r>
            <w:r w:rsidR="00400A48">
              <w:fldChar w:fldCharType="begin"/>
            </w:r>
            <w:r w:rsidR="00400A48">
              <w:instrText xml:space="preserve"> XE "</w:instrText>
            </w:r>
            <w:r w:rsidR="00400A48" w:rsidRPr="000B14AA">
              <w:instrText>Boston</w:instrText>
            </w:r>
            <w:r w:rsidR="00400A48">
              <w:instrText xml:space="preserve">" </w:instrText>
            </w:r>
            <w:r w:rsidR="00400A48">
              <w:fldChar w:fldCharType="end"/>
            </w:r>
            <w:r w:rsidRPr="00B6037C">
              <w:t xml:space="preserve"> </w:t>
            </w:r>
          </w:p>
        </w:tc>
        <w:tc>
          <w:tcPr>
            <w:tcW w:w="0" w:type="auto"/>
          </w:tcPr>
          <w:p w14:paraId="0671C9B2" w14:textId="77777777" w:rsidR="00B6037C" w:rsidRPr="00B6037C" w:rsidRDefault="00B6037C" w:rsidP="002D62EA">
            <w:pPr>
              <w:pStyle w:val="BodyText"/>
            </w:pPr>
            <w:r w:rsidRPr="00B6037C">
              <w:t xml:space="preserve">— </w:t>
            </w:r>
          </w:p>
        </w:tc>
        <w:tc>
          <w:tcPr>
            <w:tcW w:w="0" w:type="auto"/>
          </w:tcPr>
          <w:p w14:paraId="56537267" w14:textId="77777777" w:rsidR="00B6037C" w:rsidRPr="00B6037C" w:rsidRDefault="00B6037C" w:rsidP="002D62EA">
            <w:pPr>
              <w:pStyle w:val="BodyText"/>
            </w:pPr>
            <w:r w:rsidRPr="00B6037C">
              <w:t>USA</w:t>
            </w:r>
          </w:p>
        </w:tc>
        <w:tc>
          <w:tcPr>
            <w:tcW w:w="0" w:type="auto"/>
          </w:tcPr>
          <w:p w14:paraId="5A58B0DC" w14:textId="77777777" w:rsidR="00B6037C" w:rsidRPr="00B6037C" w:rsidRDefault="00B6037C" w:rsidP="002D62EA">
            <w:pPr>
              <w:pStyle w:val="BodyText"/>
            </w:pPr>
            <w:r w:rsidRPr="00B6037C">
              <w:t>27 received from NEI</w:t>
            </w:r>
          </w:p>
        </w:tc>
      </w:tr>
      <w:tr w:rsidR="00B6037C" w:rsidRPr="00B6037C" w14:paraId="688BF109" w14:textId="77777777" w:rsidTr="00B6037C">
        <w:tc>
          <w:tcPr>
            <w:tcW w:w="0" w:type="auto"/>
          </w:tcPr>
          <w:p w14:paraId="0141C932" w14:textId="77777777" w:rsidR="00B6037C" w:rsidRPr="00B6037C" w:rsidRDefault="00B6037C" w:rsidP="002D62EA">
            <w:pPr>
              <w:pStyle w:val="BodyText"/>
            </w:pPr>
            <w:r w:rsidRPr="00B6037C">
              <w:t>CA-11</w:t>
            </w:r>
            <w:r w:rsidR="00400A48">
              <w:fldChar w:fldCharType="begin"/>
            </w:r>
            <w:r w:rsidR="00400A48">
              <w:instrText xml:space="preserve"> XE "</w:instrText>
            </w:r>
            <w:r w:rsidR="00400A48" w:rsidRPr="009F78DD">
              <w:instrText>CA-11</w:instrText>
            </w:r>
            <w:r w:rsidR="00400A48">
              <w:instrText xml:space="preserve">" </w:instrText>
            </w:r>
            <w:r w:rsidR="00400A48">
              <w:fldChar w:fldCharType="end"/>
            </w:r>
            <w:r w:rsidRPr="00B6037C">
              <w:t xml:space="preserve"> (bomber) </w:t>
            </w:r>
          </w:p>
        </w:tc>
        <w:tc>
          <w:tcPr>
            <w:tcW w:w="0" w:type="auto"/>
          </w:tcPr>
          <w:p w14:paraId="53D04566" w14:textId="77777777" w:rsidR="00B6037C" w:rsidRPr="00B6037C" w:rsidRDefault="00B6037C" w:rsidP="002D62EA">
            <w:pPr>
              <w:pStyle w:val="BodyText"/>
            </w:pPr>
            <w:r w:rsidRPr="00B6037C">
              <w:t xml:space="preserve">105 </w:t>
            </w:r>
          </w:p>
        </w:tc>
        <w:tc>
          <w:tcPr>
            <w:tcW w:w="0" w:type="auto"/>
          </w:tcPr>
          <w:p w14:paraId="780349C5" w14:textId="77777777" w:rsidR="00B6037C" w:rsidRPr="00B6037C" w:rsidRDefault="000724CF" w:rsidP="002D62EA">
            <w:pPr>
              <w:pStyle w:val="BodyText"/>
            </w:pPr>
            <w:r w:rsidRPr="00B6037C">
              <w:t>Dept.</w:t>
            </w:r>
            <w:r w:rsidR="00B6037C" w:rsidRPr="00B6037C">
              <w:t xml:space="preserve"> of Aircraft Production</w:t>
            </w:r>
          </w:p>
        </w:tc>
        <w:tc>
          <w:tcPr>
            <w:tcW w:w="0" w:type="auto"/>
          </w:tcPr>
          <w:p w14:paraId="31320F91" w14:textId="77777777" w:rsidR="00B6037C" w:rsidRPr="00B6037C" w:rsidRDefault="00B6037C" w:rsidP="002D62EA">
            <w:pPr>
              <w:pStyle w:val="BodyText"/>
            </w:pPr>
            <w:r w:rsidRPr="00B6037C">
              <w:t>To begin Jan 1943; planned production rate 20 a month</w:t>
            </w:r>
          </w:p>
        </w:tc>
      </w:tr>
      <w:tr w:rsidR="00B6037C" w:rsidRPr="00B6037C" w14:paraId="44657247" w14:textId="77777777" w:rsidTr="00B6037C">
        <w:tc>
          <w:tcPr>
            <w:tcW w:w="0" w:type="auto"/>
          </w:tcPr>
          <w:p w14:paraId="5BAACB6C" w14:textId="77777777" w:rsidR="00B6037C" w:rsidRPr="00B6037C" w:rsidRDefault="00B6037C" w:rsidP="002D62EA">
            <w:pPr>
              <w:pStyle w:val="BodyText"/>
            </w:pPr>
            <w:r w:rsidRPr="00B6037C">
              <w:t>CA-12</w:t>
            </w:r>
            <w:r w:rsidR="00400A48">
              <w:fldChar w:fldCharType="begin"/>
            </w:r>
            <w:r w:rsidR="00400A48">
              <w:instrText xml:space="preserve"> XE "</w:instrText>
            </w:r>
            <w:r w:rsidR="00400A48" w:rsidRPr="00B061EA">
              <w:instrText>CA-12</w:instrText>
            </w:r>
            <w:r w:rsidR="00400A48">
              <w:instrText xml:space="preserve">" </w:instrText>
            </w:r>
            <w:r w:rsidR="00400A48">
              <w:fldChar w:fldCharType="end"/>
            </w:r>
            <w:r w:rsidRPr="00B6037C">
              <w:t xml:space="preserve"> (interceptor- </w:t>
            </w:r>
            <w:r w:rsidR="00396DD0" w:rsidRPr="00B6037C">
              <w:t>fighter)</w:t>
            </w:r>
          </w:p>
        </w:tc>
        <w:tc>
          <w:tcPr>
            <w:tcW w:w="0" w:type="auto"/>
          </w:tcPr>
          <w:p w14:paraId="424AD051" w14:textId="77777777" w:rsidR="00B6037C" w:rsidRPr="00B6037C" w:rsidRDefault="00B6037C" w:rsidP="002D62EA">
            <w:pPr>
              <w:pStyle w:val="BodyText"/>
            </w:pPr>
            <w:r w:rsidRPr="00B6037C">
              <w:t>100</w:t>
            </w:r>
          </w:p>
        </w:tc>
        <w:tc>
          <w:tcPr>
            <w:tcW w:w="0" w:type="auto"/>
          </w:tcPr>
          <w:p w14:paraId="4B268459" w14:textId="77777777" w:rsidR="00B6037C" w:rsidRPr="00B6037C" w:rsidRDefault="000724CF" w:rsidP="002D62EA">
            <w:pPr>
              <w:pStyle w:val="BodyText"/>
            </w:pPr>
            <w:r w:rsidRPr="00B6037C">
              <w:t>Dept.</w:t>
            </w:r>
            <w:r w:rsidR="00B6037C" w:rsidRPr="00B6037C">
              <w:t xml:space="preserve"> of Aircraft Production</w:t>
            </w:r>
          </w:p>
        </w:tc>
        <w:tc>
          <w:tcPr>
            <w:tcW w:w="0" w:type="auto"/>
          </w:tcPr>
          <w:p w14:paraId="1FB02AC4" w14:textId="77777777" w:rsidR="00B6037C" w:rsidRPr="00B6037C" w:rsidRDefault="00B6037C" w:rsidP="002D62EA">
            <w:pPr>
              <w:pStyle w:val="BodyText"/>
            </w:pPr>
            <w:r w:rsidRPr="00B6037C">
              <w:t>To begin June 1942 at 10 a month</w:t>
            </w:r>
          </w:p>
        </w:tc>
      </w:tr>
      <w:tr w:rsidR="00B6037C" w:rsidRPr="00B6037C" w14:paraId="0EDAD66F" w14:textId="77777777" w:rsidTr="00B6037C">
        <w:tc>
          <w:tcPr>
            <w:tcW w:w="0" w:type="auto"/>
          </w:tcPr>
          <w:p w14:paraId="02DDD5CE" w14:textId="77777777" w:rsidR="00B6037C" w:rsidRPr="00B6037C" w:rsidRDefault="00B6037C" w:rsidP="002D62EA">
            <w:pPr>
              <w:pStyle w:val="BodyText"/>
            </w:pPr>
            <w:r w:rsidRPr="00B6037C">
              <w:t>Transports (type not specified)</w:t>
            </w:r>
          </w:p>
        </w:tc>
        <w:tc>
          <w:tcPr>
            <w:tcW w:w="0" w:type="auto"/>
          </w:tcPr>
          <w:p w14:paraId="135FE24E" w14:textId="77777777" w:rsidR="00B6037C" w:rsidRPr="00B6037C" w:rsidRDefault="00B6037C" w:rsidP="002D62EA">
            <w:pPr>
              <w:pStyle w:val="BodyText"/>
            </w:pPr>
            <w:r w:rsidRPr="00B6037C">
              <w:t xml:space="preserve">90 </w:t>
            </w:r>
          </w:p>
        </w:tc>
        <w:tc>
          <w:tcPr>
            <w:tcW w:w="0" w:type="auto"/>
          </w:tcPr>
          <w:p w14:paraId="60799318" w14:textId="77777777" w:rsidR="00B6037C" w:rsidRPr="00B6037C" w:rsidRDefault="00B6037C" w:rsidP="002D62EA">
            <w:pPr>
              <w:pStyle w:val="BodyText"/>
            </w:pPr>
            <w:r w:rsidRPr="00B6037C">
              <w:t xml:space="preserve">USA </w:t>
            </w:r>
          </w:p>
        </w:tc>
        <w:tc>
          <w:tcPr>
            <w:tcW w:w="0" w:type="auto"/>
          </w:tcPr>
          <w:p w14:paraId="330CD883" w14:textId="77777777" w:rsidR="00B6037C" w:rsidRPr="00B6037C" w:rsidRDefault="00B6037C" w:rsidP="002D62EA">
            <w:pPr>
              <w:pStyle w:val="BodyText"/>
            </w:pPr>
            <w:r w:rsidRPr="00B6037C">
              <w:t>Indefinite</w:t>
            </w:r>
          </w:p>
        </w:tc>
      </w:tr>
      <w:tr w:rsidR="00B6037C" w:rsidRPr="00B6037C" w14:paraId="358DC8FB" w14:textId="77777777" w:rsidTr="00B6037C">
        <w:tc>
          <w:tcPr>
            <w:tcW w:w="0" w:type="auto"/>
          </w:tcPr>
          <w:p w14:paraId="7C6126AE" w14:textId="77777777" w:rsidR="00B6037C" w:rsidRPr="00B6037C" w:rsidRDefault="00B6037C" w:rsidP="002D62EA">
            <w:pPr>
              <w:pStyle w:val="BodyText"/>
            </w:pPr>
            <w:r w:rsidRPr="00B6037C">
              <w:t xml:space="preserve">Flying Fortress </w:t>
            </w:r>
            <w:r w:rsidR="00A33C88">
              <w:t>B-17</w:t>
            </w:r>
            <w:r w:rsidR="00400A48">
              <w:fldChar w:fldCharType="begin"/>
            </w:r>
            <w:r w:rsidR="00400A48">
              <w:instrText xml:space="preserve"> XE "</w:instrText>
            </w:r>
            <w:r w:rsidR="00400A48" w:rsidRPr="008F1A1D">
              <w:instrText>Flying Fortress B-17</w:instrText>
            </w:r>
            <w:r w:rsidR="00400A48">
              <w:instrText xml:space="preserve">" </w:instrText>
            </w:r>
            <w:r w:rsidR="00400A48">
              <w:fldChar w:fldCharType="end"/>
            </w:r>
          </w:p>
        </w:tc>
        <w:tc>
          <w:tcPr>
            <w:tcW w:w="0" w:type="auto"/>
          </w:tcPr>
          <w:p w14:paraId="3615D08E" w14:textId="77777777" w:rsidR="00B6037C" w:rsidRPr="00B6037C" w:rsidRDefault="00B6037C" w:rsidP="002D62EA">
            <w:pPr>
              <w:pStyle w:val="BodyText"/>
            </w:pPr>
            <w:r w:rsidRPr="00B6037C">
              <w:t xml:space="preserve">143 </w:t>
            </w:r>
          </w:p>
        </w:tc>
        <w:tc>
          <w:tcPr>
            <w:tcW w:w="0" w:type="auto"/>
          </w:tcPr>
          <w:p w14:paraId="7DEEAE6D" w14:textId="77777777" w:rsidR="00B6037C" w:rsidRPr="00B6037C" w:rsidRDefault="00B6037C" w:rsidP="002D62EA">
            <w:pPr>
              <w:pStyle w:val="BodyText"/>
            </w:pPr>
            <w:r w:rsidRPr="00B6037C">
              <w:t>USA</w:t>
            </w:r>
          </w:p>
        </w:tc>
        <w:tc>
          <w:tcPr>
            <w:tcW w:w="0" w:type="auto"/>
          </w:tcPr>
          <w:p w14:paraId="48A67971" w14:textId="77777777" w:rsidR="00B6037C" w:rsidRPr="00B6037C" w:rsidRDefault="00B6037C" w:rsidP="002D62EA">
            <w:pPr>
              <w:pStyle w:val="BodyText"/>
            </w:pPr>
            <w:r w:rsidRPr="00B6037C">
              <w:t>Indefinite</w:t>
            </w:r>
          </w:p>
        </w:tc>
      </w:tr>
      <w:tr w:rsidR="00B6037C" w:rsidRPr="00B6037C" w14:paraId="591EDF3C" w14:textId="77777777" w:rsidTr="00B6037C">
        <w:tc>
          <w:tcPr>
            <w:tcW w:w="0" w:type="auto"/>
          </w:tcPr>
          <w:p w14:paraId="1B64125D" w14:textId="77777777" w:rsidR="00B6037C" w:rsidRPr="00B6037C" w:rsidRDefault="00B6037C" w:rsidP="002D62EA">
            <w:pPr>
              <w:pStyle w:val="BodyText"/>
            </w:pPr>
            <w:r w:rsidRPr="00B6037C">
              <w:t>Mitchell</w:t>
            </w:r>
            <w:r w:rsidR="00A33C88">
              <w:t xml:space="preserve"> B-25</w:t>
            </w:r>
            <w:r w:rsidR="00400A48">
              <w:fldChar w:fldCharType="begin"/>
            </w:r>
            <w:r w:rsidR="00400A48">
              <w:instrText xml:space="preserve"> XE "</w:instrText>
            </w:r>
            <w:r w:rsidR="00400A48" w:rsidRPr="004077CA">
              <w:instrText>Mitchell B-25</w:instrText>
            </w:r>
            <w:r w:rsidR="00400A48">
              <w:instrText xml:space="preserve">" </w:instrText>
            </w:r>
            <w:r w:rsidR="00400A48">
              <w:fldChar w:fldCharType="end"/>
            </w:r>
          </w:p>
        </w:tc>
        <w:tc>
          <w:tcPr>
            <w:tcW w:w="0" w:type="auto"/>
          </w:tcPr>
          <w:p w14:paraId="692130B5" w14:textId="77777777" w:rsidR="00B6037C" w:rsidRPr="00B6037C" w:rsidRDefault="00B6037C" w:rsidP="002D62EA">
            <w:pPr>
              <w:pStyle w:val="BodyText"/>
            </w:pPr>
            <w:r w:rsidRPr="00B6037C">
              <w:t xml:space="preserve"> </w:t>
            </w:r>
            <w:r>
              <w:t>-</w:t>
            </w:r>
          </w:p>
        </w:tc>
        <w:tc>
          <w:tcPr>
            <w:tcW w:w="0" w:type="auto"/>
          </w:tcPr>
          <w:p w14:paraId="39566F10" w14:textId="77777777" w:rsidR="00B6037C" w:rsidRPr="00B6037C" w:rsidRDefault="00B6037C" w:rsidP="002D62EA">
            <w:pPr>
              <w:pStyle w:val="BodyText"/>
            </w:pPr>
            <w:r w:rsidRPr="00B6037C">
              <w:t>USA</w:t>
            </w:r>
          </w:p>
        </w:tc>
        <w:tc>
          <w:tcPr>
            <w:tcW w:w="0" w:type="auto"/>
          </w:tcPr>
          <w:p w14:paraId="43EF9473" w14:textId="77777777" w:rsidR="00B6037C" w:rsidRPr="00B6037C" w:rsidRDefault="00B6037C" w:rsidP="002D62EA">
            <w:pPr>
              <w:pStyle w:val="BodyText"/>
            </w:pPr>
            <w:r w:rsidRPr="00B6037C">
              <w:t>19 received or shipped</w:t>
            </w:r>
          </w:p>
        </w:tc>
      </w:tr>
      <w:tr w:rsidR="00B6037C" w:rsidRPr="00B6037C" w14:paraId="44150E43" w14:textId="77777777" w:rsidTr="00B6037C">
        <w:tc>
          <w:tcPr>
            <w:tcW w:w="0" w:type="auto"/>
          </w:tcPr>
          <w:p w14:paraId="1066EA60" w14:textId="77777777" w:rsidR="00B6037C" w:rsidRPr="00B6037C" w:rsidRDefault="00B6037C" w:rsidP="002D62EA">
            <w:pPr>
              <w:pStyle w:val="BodyText"/>
            </w:pPr>
            <w:r w:rsidRPr="00B6037C">
              <w:t>Vought Sikorsky</w:t>
            </w:r>
            <w:r w:rsidR="00400A48">
              <w:fldChar w:fldCharType="begin"/>
            </w:r>
            <w:r w:rsidR="00400A48">
              <w:instrText xml:space="preserve"> XE "</w:instrText>
            </w:r>
            <w:r w:rsidR="00400A48" w:rsidRPr="002D7E62">
              <w:instrText>Vought Sikorsky</w:instrText>
            </w:r>
            <w:r w:rsidR="00400A48">
              <w:instrText xml:space="preserve">" </w:instrText>
            </w:r>
            <w:r w:rsidR="00400A48">
              <w:fldChar w:fldCharType="end"/>
            </w:r>
            <w:r w:rsidRPr="00B6037C">
              <w:t xml:space="preserve"> </w:t>
            </w:r>
          </w:p>
        </w:tc>
        <w:tc>
          <w:tcPr>
            <w:tcW w:w="0" w:type="auto"/>
          </w:tcPr>
          <w:p w14:paraId="573A15BA" w14:textId="77777777" w:rsidR="00B6037C" w:rsidRPr="00B6037C" w:rsidRDefault="00B6037C" w:rsidP="002D62EA">
            <w:pPr>
              <w:pStyle w:val="BodyText"/>
            </w:pPr>
            <w:r w:rsidRPr="00B6037C">
              <w:t>-</w:t>
            </w:r>
          </w:p>
        </w:tc>
        <w:tc>
          <w:tcPr>
            <w:tcW w:w="0" w:type="auto"/>
          </w:tcPr>
          <w:p w14:paraId="6A606AE4" w14:textId="77777777" w:rsidR="00B6037C" w:rsidRPr="00B6037C" w:rsidRDefault="00B6037C" w:rsidP="002D62EA">
            <w:pPr>
              <w:pStyle w:val="BodyText"/>
            </w:pPr>
            <w:r w:rsidRPr="00B6037C">
              <w:t>-</w:t>
            </w:r>
          </w:p>
        </w:tc>
        <w:tc>
          <w:tcPr>
            <w:tcW w:w="0" w:type="auto"/>
          </w:tcPr>
          <w:p w14:paraId="0FF1A35E" w14:textId="77777777" w:rsidR="00B6037C" w:rsidRPr="00B6037C" w:rsidRDefault="00B6037C" w:rsidP="002D62EA">
            <w:pPr>
              <w:pStyle w:val="BodyText"/>
            </w:pPr>
            <w:r w:rsidRPr="00B6037C">
              <w:t>34 received from NEI</w:t>
            </w:r>
          </w:p>
        </w:tc>
      </w:tr>
      <w:tr w:rsidR="00B6037C" w:rsidRPr="00B6037C" w14:paraId="44FD0424" w14:textId="77777777" w:rsidTr="00B6037C">
        <w:tc>
          <w:tcPr>
            <w:tcW w:w="0" w:type="auto"/>
          </w:tcPr>
          <w:p w14:paraId="76D0F442" w14:textId="77777777" w:rsidR="00B6037C" w:rsidRPr="00B6037C" w:rsidRDefault="00B6037C" w:rsidP="002D62EA">
            <w:pPr>
              <w:pStyle w:val="BodyText"/>
            </w:pPr>
            <w:r w:rsidRPr="00B6037C">
              <w:t>Dornier</w:t>
            </w:r>
            <w:r w:rsidR="00400A48">
              <w:t xml:space="preserve"> Do24K</w:t>
            </w:r>
            <w:r w:rsidR="00BA1B40">
              <w:fldChar w:fldCharType="begin"/>
            </w:r>
            <w:r w:rsidR="00BA1B40">
              <w:instrText xml:space="preserve"> XE "</w:instrText>
            </w:r>
            <w:r w:rsidR="00BA1B40" w:rsidRPr="00D03FEF">
              <w:instrText>Dornier Do24K</w:instrText>
            </w:r>
            <w:r w:rsidR="00BA1B40">
              <w:instrText xml:space="preserve">" </w:instrText>
            </w:r>
            <w:r w:rsidR="00BA1B40">
              <w:fldChar w:fldCharType="end"/>
            </w:r>
          </w:p>
        </w:tc>
        <w:tc>
          <w:tcPr>
            <w:tcW w:w="0" w:type="auto"/>
          </w:tcPr>
          <w:p w14:paraId="49377299" w14:textId="77777777" w:rsidR="00B6037C" w:rsidRPr="00B6037C" w:rsidRDefault="00B6037C" w:rsidP="002D62EA">
            <w:pPr>
              <w:pStyle w:val="BodyText"/>
            </w:pPr>
            <w:r w:rsidRPr="00B6037C">
              <w:t>-</w:t>
            </w:r>
          </w:p>
        </w:tc>
        <w:tc>
          <w:tcPr>
            <w:tcW w:w="0" w:type="auto"/>
          </w:tcPr>
          <w:p w14:paraId="6F3443B3" w14:textId="77777777" w:rsidR="00B6037C" w:rsidRPr="00B6037C" w:rsidRDefault="00B6037C" w:rsidP="002D62EA">
            <w:pPr>
              <w:pStyle w:val="BodyText"/>
            </w:pPr>
            <w:r w:rsidRPr="00B6037C">
              <w:t xml:space="preserve">- </w:t>
            </w:r>
          </w:p>
        </w:tc>
        <w:tc>
          <w:tcPr>
            <w:tcW w:w="0" w:type="auto"/>
          </w:tcPr>
          <w:p w14:paraId="43162E5A" w14:textId="77777777" w:rsidR="00B6037C" w:rsidRPr="00B6037C" w:rsidRDefault="00B6037C" w:rsidP="002D62EA">
            <w:pPr>
              <w:pStyle w:val="BodyText"/>
            </w:pPr>
            <w:r w:rsidRPr="00B6037C">
              <w:t>6 received from NEI</w:t>
            </w:r>
          </w:p>
        </w:tc>
      </w:tr>
    </w:tbl>
    <w:p w14:paraId="3994C3ED" w14:textId="77777777" w:rsidR="001A6ED2" w:rsidRDefault="001A6ED2" w:rsidP="002D62EA">
      <w:pPr>
        <w:pStyle w:val="BodyText"/>
      </w:pPr>
      <w:r>
        <w:t>Inability to determine with any real degree of accuracy the numbers</w:t>
      </w:r>
      <w:r w:rsidR="00B6037C">
        <w:t xml:space="preserve"> </w:t>
      </w:r>
      <w:r>
        <w:t>and types of aircraft that would be allotted to the Allied Air Forces made</w:t>
      </w:r>
      <w:r w:rsidR="00B6037C">
        <w:t xml:space="preserve"> </w:t>
      </w:r>
      <w:r>
        <w:t xml:space="preserve">it very difficult to assess the aviation fuel needs. An </w:t>
      </w:r>
      <w:r w:rsidR="00B6037C">
        <w:t>“</w:t>
      </w:r>
      <w:r w:rsidRPr="00B6037C">
        <w:rPr>
          <w:b/>
        </w:rPr>
        <w:t>Aviation Fuel Co-ordinating Committee</w:t>
      </w:r>
      <w:r w:rsidR="00BA1B40" w:rsidRPr="00BA1B40">
        <w:fldChar w:fldCharType="begin"/>
      </w:r>
      <w:r w:rsidR="00BA1B40" w:rsidRPr="00BA1B40">
        <w:instrText xml:space="preserve"> XE "Aviation Fuel Co-ordinating Committee" </w:instrText>
      </w:r>
      <w:r w:rsidR="00BA1B40" w:rsidRPr="00BA1B40">
        <w:fldChar w:fldCharType="end"/>
      </w:r>
      <w:r w:rsidR="00B6037C">
        <w:t>”</w:t>
      </w:r>
      <w:r>
        <w:t xml:space="preserve"> was formed, the membership comprising one representative</w:t>
      </w:r>
      <w:r w:rsidR="00B6037C">
        <w:t xml:space="preserve"> </w:t>
      </w:r>
      <w:r>
        <w:t xml:space="preserve">each from </w:t>
      </w:r>
      <w:r w:rsidR="00325695">
        <w:t>USAFIA</w:t>
      </w:r>
      <w:r w:rsidR="00BA1B40">
        <w:fldChar w:fldCharType="begin"/>
      </w:r>
      <w:r w:rsidR="00BA1B40">
        <w:instrText xml:space="preserve"> XE "</w:instrText>
      </w:r>
      <w:r w:rsidR="00BA1B40" w:rsidRPr="00C83F74">
        <w:instrText>USAFIA</w:instrText>
      </w:r>
      <w:r w:rsidR="00BA1B40">
        <w:instrText xml:space="preserve">" </w:instrText>
      </w:r>
      <w:r w:rsidR="00BA1B40">
        <w:fldChar w:fldCharType="end"/>
      </w:r>
      <w:r>
        <w:t>, the RAAF</w:t>
      </w:r>
      <w:r w:rsidR="00BA1B40">
        <w:fldChar w:fldCharType="begin"/>
      </w:r>
      <w:r w:rsidR="00BA1B40">
        <w:instrText xml:space="preserve"> XE "</w:instrText>
      </w:r>
      <w:r w:rsidR="00BA1B40" w:rsidRPr="000F76B1">
        <w:instrText>RAAF</w:instrText>
      </w:r>
      <w:r w:rsidR="00BA1B40">
        <w:instrText xml:space="preserve">" </w:instrText>
      </w:r>
      <w:r w:rsidR="00BA1B40">
        <w:fldChar w:fldCharType="end"/>
      </w:r>
      <w:r>
        <w:t>, and the USAAF</w:t>
      </w:r>
      <w:r w:rsidR="00BA1B40">
        <w:fldChar w:fldCharType="begin"/>
      </w:r>
      <w:r w:rsidR="00BA1B40">
        <w:instrText xml:space="preserve"> XE "</w:instrText>
      </w:r>
      <w:r w:rsidR="00BA1B40" w:rsidRPr="004A7F38">
        <w:instrText>USAAF</w:instrText>
      </w:r>
      <w:r w:rsidR="00BA1B40">
        <w:instrText xml:space="preserve">" </w:instrText>
      </w:r>
      <w:r w:rsidR="00BA1B40">
        <w:fldChar w:fldCharType="end"/>
      </w:r>
      <w:r>
        <w:t>. The</w:t>
      </w:r>
      <w:r w:rsidR="00B6037C">
        <w:t xml:space="preserve"> </w:t>
      </w:r>
      <w:r>
        <w:t>combined stock of aviation fuel</w:t>
      </w:r>
      <w:r w:rsidR="00BA1B40">
        <w:fldChar w:fldCharType="begin"/>
      </w:r>
      <w:r w:rsidR="00BA1B40">
        <w:instrText xml:space="preserve"> XE "</w:instrText>
      </w:r>
      <w:r w:rsidR="00BA1B40" w:rsidRPr="001F43F1">
        <w:instrText>aviation fuel</w:instrText>
      </w:r>
      <w:r w:rsidR="00BA1B40">
        <w:instrText xml:space="preserve">" </w:instrText>
      </w:r>
      <w:r w:rsidR="00BA1B40">
        <w:fldChar w:fldCharType="end"/>
      </w:r>
      <w:r>
        <w:t xml:space="preserve"> on hand on 8</w:t>
      </w:r>
      <w:r w:rsidRPr="00BA1B40">
        <w:rPr>
          <w:vertAlign w:val="superscript"/>
        </w:rPr>
        <w:t>th</w:t>
      </w:r>
      <w:r w:rsidR="00BA1B40">
        <w:t xml:space="preserve"> </w:t>
      </w:r>
      <w:r>
        <w:t xml:space="preserve">May </w:t>
      </w:r>
      <w:r>
        <w:lastRenderedPageBreak/>
        <w:t>was approximately</w:t>
      </w:r>
      <w:r w:rsidR="00B6037C">
        <w:t xml:space="preserve"> </w:t>
      </w:r>
      <w:r>
        <w:t>30,000,000 imperial gallons and the reserve in fuel and oil needed for</w:t>
      </w:r>
      <w:r w:rsidR="00B6037C">
        <w:t xml:space="preserve"> </w:t>
      </w:r>
      <w:r>
        <w:t>six months of war operations, so far as it could be estimated, was set</w:t>
      </w:r>
      <w:r w:rsidR="00B6037C">
        <w:t xml:space="preserve"> </w:t>
      </w:r>
      <w:r>
        <w:t>at 53,000,000 gallons of aviation spirit</w:t>
      </w:r>
      <w:r w:rsidR="00BA1B40">
        <w:fldChar w:fldCharType="begin"/>
      </w:r>
      <w:r w:rsidR="00BA1B40">
        <w:instrText xml:space="preserve"> XE "</w:instrText>
      </w:r>
      <w:r w:rsidR="00BA1B40" w:rsidRPr="00C35C09">
        <w:instrText>aviation spirit</w:instrText>
      </w:r>
      <w:r w:rsidR="00BA1B40">
        <w:instrText xml:space="preserve">" </w:instrText>
      </w:r>
      <w:r w:rsidR="00BA1B40">
        <w:fldChar w:fldCharType="end"/>
      </w:r>
      <w:r>
        <w:t xml:space="preserve"> and 2,120,000 gallons of aircraft</w:t>
      </w:r>
      <w:r w:rsidR="00B6037C">
        <w:t xml:space="preserve"> </w:t>
      </w:r>
      <w:r>
        <w:t>engine lubri</w:t>
      </w:r>
      <w:r w:rsidR="00B6037C">
        <w:t>ca</w:t>
      </w:r>
      <w:r>
        <w:t>ting oils</w:t>
      </w:r>
      <w:r w:rsidR="00BA1B40">
        <w:fldChar w:fldCharType="begin"/>
      </w:r>
      <w:r w:rsidR="00BA1B40">
        <w:instrText xml:space="preserve"> XE "</w:instrText>
      </w:r>
      <w:r w:rsidR="00BA1B40" w:rsidRPr="00AC6ABC">
        <w:instrText>lubricating oils</w:instrText>
      </w:r>
      <w:r w:rsidR="00BA1B40">
        <w:instrText xml:space="preserve">" </w:instrText>
      </w:r>
      <w:r w:rsidR="00BA1B40">
        <w:fldChar w:fldCharType="end"/>
      </w:r>
      <w:r w:rsidR="002F3E77">
        <w:t>.</w:t>
      </w:r>
      <w:r>
        <w:t xml:space="preserve">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approved of the installation of</w:t>
      </w:r>
      <w:r w:rsidR="00B6037C">
        <w:t xml:space="preserve"> </w:t>
      </w:r>
      <w:r>
        <w:t>additional t</w:t>
      </w:r>
      <w:r w:rsidR="00B6037C">
        <w:t>an</w:t>
      </w:r>
      <w:r>
        <w:t>ks for inland bulk storage</w:t>
      </w:r>
      <w:r w:rsidR="00BA1B40">
        <w:fldChar w:fldCharType="begin"/>
      </w:r>
      <w:r w:rsidR="00BA1B40">
        <w:instrText xml:space="preserve"> XE "</w:instrText>
      </w:r>
      <w:r w:rsidR="00BA1B40" w:rsidRPr="00FE3E1A">
        <w:instrText>inland bulk storage</w:instrText>
      </w:r>
      <w:r w:rsidR="00BA1B40">
        <w:instrText xml:space="preserve">" </w:instrText>
      </w:r>
      <w:r w:rsidR="00BA1B40">
        <w:fldChar w:fldCharType="end"/>
      </w:r>
      <w:r>
        <w:t xml:space="preserve"> in Australia with a capacity of</w:t>
      </w:r>
      <w:r w:rsidR="00B6037C">
        <w:t xml:space="preserve"> </w:t>
      </w:r>
      <w:r>
        <w:t>20,760,00</w:t>
      </w:r>
      <w:r w:rsidR="00B6037C">
        <w:t>0</w:t>
      </w:r>
      <w:r>
        <w:t xml:space="preserve"> gallons which would bring this "safe area" storage capacity</w:t>
      </w:r>
      <w:r w:rsidR="00B6037C">
        <w:t xml:space="preserve"> </w:t>
      </w:r>
      <w:r>
        <w:t xml:space="preserve">to about </w:t>
      </w:r>
      <w:r w:rsidR="00B6037C">
        <w:t>25</w:t>
      </w:r>
      <w:r>
        <w:t>,</w:t>
      </w:r>
      <w:r w:rsidR="00B6037C">
        <w:t>0</w:t>
      </w:r>
      <w:r>
        <w:t>00,000 gallons of aviation spirit.</w:t>
      </w:r>
    </w:p>
    <w:p w14:paraId="1B2D35B0" w14:textId="77777777" w:rsidR="001A6ED2" w:rsidRDefault="001A6ED2" w:rsidP="002D62EA">
      <w:pPr>
        <w:pStyle w:val="BodyText"/>
      </w:pPr>
      <w:r>
        <w:t>These problems of service and supply, though they were many and</w:t>
      </w:r>
      <w:r w:rsidR="00B6037C">
        <w:t xml:space="preserve"> </w:t>
      </w:r>
      <w:r>
        <w:t>great, were not insuperable. The American concept of the supply situation</w:t>
      </w:r>
      <w:r w:rsidR="00B6037C">
        <w:t xml:space="preserve"> </w:t>
      </w:r>
      <w:r>
        <w:t>at this stage has been expressed thus:</w:t>
      </w:r>
    </w:p>
    <w:p w14:paraId="30716B91" w14:textId="77777777" w:rsidR="001A6ED2" w:rsidRDefault="001A6ED2" w:rsidP="002D62EA">
      <w:pPr>
        <w:pStyle w:val="BodyText"/>
      </w:pPr>
      <w:r>
        <w:t>Considering the brief interval that had elapsed since the debacle in the Netherlands East Indies</w:t>
      </w:r>
      <w:r w:rsidR="00BA1B40">
        <w:fldChar w:fldCharType="begin"/>
      </w:r>
      <w:r w:rsidR="00BA1B40">
        <w:instrText xml:space="preserve"> XE "</w:instrText>
      </w:r>
      <w:r w:rsidR="00BA1B40" w:rsidRPr="004B1C50">
        <w:instrText>Netherlands East Indies</w:instrText>
      </w:r>
      <w:r w:rsidR="00BA1B40">
        <w:instrText xml:space="preserve">" </w:instrText>
      </w:r>
      <w:r w:rsidR="00BA1B40">
        <w:fldChar w:fldCharType="end"/>
      </w:r>
      <w:r>
        <w:t>, however, the emphasis must be placed on the progress made.</w:t>
      </w:r>
      <w:r w:rsidR="002D152F">
        <w:t xml:space="preserve"> </w:t>
      </w:r>
      <w:r>
        <w:t>During April and May</w:t>
      </w:r>
      <w:r w:rsidR="002D152F">
        <w:t xml:space="preserve"> 1942</w:t>
      </w:r>
      <w:r>
        <w:t>, significant steps were taken by the Australian Government</w:t>
      </w:r>
      <w:r w:rsidR="00BA1B40">
        <w:fldChar w:fldCharType="begin"/>
      </w:r>
      <w:r w:rsidR="00BA1B40">
        <w:instrText xml:space="preserve"> XE "</w:instrText>
      </w:r>
      <w:r w:rsidR="00BA1B40" w:rsidRPr="00390F31">
        <w:instrText>Australian Government</w:instrText>
      </w:r>
      <w:r w:rsidR="00BA1B40">
        <w:instrText xml:space="preserve">" </w:instrText>
      </w:r>
      <w:r w:rsidR="00BA1B40">
        <w:fldChar w:fldCharType="end"/>
      </w:r>
      <w:r w:rsidR="002D152F">
        <w:t xml:space="preserve"> </w:t>
      </w:r>
      <w:r>
        <w:t>to adjust the economic capacities of the country to the needs of Allied military</w:t>
      </w:r>
      <w:r w:rsidR="002D152F">
        <w:t xml:space="preserve"> </w:t>
      </w:r>
      <w:r>
        <w:t>forces. In close coordination with General MacArthur</w:t>
      </w:r>
      <w:r w:rsidR="00BA1B40">
        <w:fldChar w:fldCharType="begin"/>
      </w:r>
      <w:r w:rsidR="00BA1B40">
        <w:instrText xml:space="preserve"> XE "</w:instrText>
      </w:r>
      <w:r w:rsidR="00BA1B40" w:rsidRPr="008A0181">
        <w:instrText>General MacArthur</w:instrText>
      </w:r>
      <w:r w:rsidR="00BA1B40">
        <w:instrText xml:space="preserve">" </w:instrText>
      </w:r>
      <w:r w:rsidR="00BA1B40">
        <w:fldChar w:fldCharType="end"/>
      </w:r>
      <w:r>
        <w:t>'s staff, the administrative</w:t>
      </w:r>
      <w:r w:rsidR="002D152F">
        <w:t xml:space="preserve"> </w:t>
      </w:r>
      <w:r>
        <w:t>machinery was provided to relieve congestion in the harbors, for a more efficient</w:t>
      </w:r>
      <w:r w:rsidR="002D152F">
        <w:t xml:space="preserve"> </w:t>
      </w:r>
      <w:r>
        <w:t xml:space="preserve">direction of the production and distribution of food, and for the supply of </w:t>
      </w:r>
      <w:r w:rsidR="006479E8">
        <w:t>labour</w:t>
      </w:r>
      <w:r w:rsidR="002D152F">
        <w:t xml:space="preserve"> </w:t>
      </w:r>
      <w:r>
        <w:t>and equipment required in the construction of military installations. Through these</w:t>
      </w:r>
      <w:r w:rsidR="002D152F">
        <w:t xml:space="preserve"> </w:t>
      </w:r>
      <w:r>
        <w:t>and other actions, Australia's productive capacity would substantially reduce the</w:t>
      </w:r>
      <w:r w:rsidR="002D152F">
        <w:t xml:space="preserve"> </w:t>
      </w:r>
      <w:r>
        <w:t>burden imposed on Allied shipping</w:t>
      </w:r>
      <w:r w:rsidR="002D152F">
        <w:t xml:space="preserve"> </w:t>
      </w:r>
    </w:p>
    <w:p w14:paraId="0A387039" w14:textId="7B8E234C" w:rsidR="00AF3576" w:rsidRDefault="00AF3576" w:rsidP="001B00FF">
      <w:pPr>
        <w:pStyle w:val="Caption"/>
      </w:pPr>
      <w:r>
        <w:t>Photo</w:t>
      </w:r>
      <w:r w:rsidR="000358AE">
        <w:t xml:space="preserve"> </w:t>
      </w:r>
      <w:r w:rsidR="00A456D1">
        <w:rPr>
          <w:noProof/>
        </w:rPr>
        <w:t>22</w:t>
      </w:r>
      <w:r>
        <w:t xml:space="preserve">. Vultee </w:t>
      </w:r>
      <w:r w:rsidR="000724CF">
        <w:t>Vengeance</w:t>
      </w:r>
      <w:r w:rsidR="00BA1B40">
        <w:fldChar w:fldCharType="begin"/>
      </w:r>
      <w:r w:rsidR="00BA1B40">
        <w:instrText xml:space="preserve"> XE </w:instrText>
      </w:r>
      <w:r w:rsidR="00BA1B40" w:rsidRPr="00BA1B40">
        <w:instrText>"Vultee Vengance"</w:instrText>
      </w:r>
      <w:r w:rsidR="00BA1B40">
        <w:instrText xml:space="preserve"> </w:instrText>
      </w:r>
      <w:r w:rsidR="00BA1B40">
        <w:fldChar w:fldCharType="end"/>
      </w:r>
      <w:r>
        <w:t xml:space="preserve"> (circa 1943)</w:t>
      </w:r>
    </w:p>
    <w:p w14:paraId="3235E651" w14:textId="77777777" w:rsidR="00AF3576" w:rsidRDefault="00F87CDD" w:rsidP="002D62EA">
      <w:pPr>
        <w:pStyle w:val="Picture"/>
      </w:pPr>
      <w:r>
        <w:rPr>
          <w:noProof/>
          <w:lang w:eastAsia="en-AU"/>
        </w:rPr>
        <w:drawing>
          <wp:inline distT="0" distB="0" distL="0" distR="0" wp14:anchorId="39D4FBD7" wp14:editId="3ACE3016">
            <wp:extent cx="5601222" cy="3889612"/>
            <wp:effectExtent l="0" t="0" r="0" b="0"/>
            <wp:docPr id="30" name="Picture 30" descr="Images from World Wa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from World War Tw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759" cy="4065673"/>
                    </a:xfrm>
                    <a:prstGeom prst="rect">
                      <a:avLst/>
                    </a:prstGeom>
                    <a:noFill/>
                    <a:ln>
                      <a:noFill/>
                    </a:ln>
                  </pic:spPr>
                </pic:pic>
              </a:graphicData>
            </a:graphic>
          </wp:inline>
        </w:drawing>
      </w:r>
    </w:p>
    <w:p w14:paraId="58D18053" w14:textId="77777777" w:rsidR="00AF3576" w:rsidRDefault="00C95B6E" w:rsidP="002D62EA">
      <w:pPr>
        <w:pStyle w:val="BodyText"/>
      </w:pPr>
      <w:r>
        <w:br w:type="page"/>
      </w:r>
    </w:p>
    <w:p w14:paraId="7834D441" w14:textId="77777777" w:rsidR="00EC42F6" w:rsidRPr="00EC42F6" w:rsidRDefault="00A33C88" w:rsidP="00EC42F6">
      <w:pPr>
        <w:pStyle w:val="Heading7"/>
        <w:framePr w:wrap="around"/>
      </w:pPr>
      <w:r w:rsidRPr="00EC42F6">
        <w:lastRenderedPageBreak/>
        <w:t>Vast Expansion</w:t>
      </w:r>
    </w:p>
    <w:p w14:paraId="1DBFB53B" w14:textId="77777777" w:rsidR="001A6ED2" w:rsidRDefault="001A6ED2" w:rsidP="002D62EA">
      <w:pPr>
        <w:pStyle w:val="BodyText"/>
      </w:pPr>
      <w:r>
        <w:t xml:space="preserve">If the dominant Australian </w:t>
      </w:r>
      <w:r w:rsidR="00A33C88">
        <w:t>role</w:t>
      </w:r>
      <w:r>
        <w:t xml:space="preserve"> in the initial structure of the Allied Air</w:t>
      </w:r>
      <w:r w:rsidR="002D152F">
        <w:t xml:space="preserve"> </w:t>
      </w:r>
      <w:r>
        <w:t>Forces had soon to become subdued, the RAAF</w:t>
      </w:r>
      <w:r w:rsidR="00BA1B40">
        <w:fldChar w:fldCharType="begin"/>
      </w:r>
      <w:r w:rsidR="00BA1B40">
        <w:instrText xml:space="preserve"> XE "</w:instrText>
      </w:r>
      <w:r w:rsidR="00BA1B40" w:rsidRPr="004D008B">
        <w:instrText>RAAF</w:instrText>
      </w:r>
      <w:r w:rsidR="00BA1B40">
        <w:instrText xml:space="preserve">" </w:instrText>
      </w:r>
      <w:r w:rsidR="00BA1B40">
        <w:fldChar w:fldCharType="end"/>
      </w:r>
      <w:r>
        <w:t xml:space="preserve"> itself was now, in May</w:t>
      </w:r>
      <w:r w:rsidR="00EC42F6">
        <w:t xml:space="preserve"> 1942</w:t>
      </w:r>
      <w:r>
        <w:t>,</w:t>
      </w:r>
      <w:r w:rsidR="002D152F">
        <w:t xml:space="preserve"> </w:t>
      </w:r>
      <w:r>
        <w:t>a force twenty-two times greater than its immediate pre-war numerical</w:t>
      </w:r>
      <w:r w:rsidR="002D152F">
        <w:t xml:space="preserve"> </w:t>
      </w:r>
      <w:r>
        <w:t>strength of 3,489 (310 officers and 3,179 other ranks)</w:t>
      </w:r>
      <w:r w:rsidR="002F3E77">
        <w:t>.</w:t>
      </w:r>
      <w:r>
        <w:t xml:space="preserve"> In little more</w:t>
      </w:r>
      <w:r w:rsidR="002D152F">
        <w:t xml:space="preserve"> </w:t>
      </w:r>
      <w:r>
        <w:t>than two years and a half its numbers had reached 79,074 (5,714 officers</w:t>
      </w:r>
      <w:r w:rsidR="002D152F">
        <w:t xml:space="preserve"> </w:t>
      </w:r>
      <w:r>
        <w:t>and 73,360 other ranks). The total was divided as shown in the accompanying</w:t>
      </w:r>
      <w:r w:rsidR="002D152F">
        <w:t xml:space="preserve"> </w:t>
      </w:r>
      <w:r>
        <w:t>table.</w:t>
      </w:r>
    </w:p>
    <w:p w14:paraId="5E985666" w14:textId="77777777" w:rsidR="002F6719" w:rsidRDefault="002F6719" w:rsidP="001B00FF">
      <w:pPr>
        <w:pStyle w:val="Caption"/>
      </w:pPr>
      <w:r>
        <w:t xml:space="preserve">Table </w:t>
      </w:r>
      <w:r w:rsidR="00A9282C">
        <w:rPr>
          <w:noProof/>
        </w:rPr>
        <w:fldChar w:fldCharType="begin"/>
      </w:r>
      <w:r w:rsidR="00A9282C">
        <w:rPr>
          <w:noProof/>
        </w:rPr>
        <w:instrText xml:space="preserve"> SEQ Table \* ARABIC </w:instrText>
      </w:r>
      <w:r w:rsidR="00A9282C">
        <w:rPr>
          <w:noProof/>
        </w:rPr>
        <w:fldChar w:fldCharType="separate"/>
      </w:r>
      <w:r w:rsidR="00A33C88">
        <w:rPr>
          <w:noProof/>
        </w:rPr>
        <w:t>2</w:t>
      </w:r>
      <w:r w:rsidR="00A9282C">
        <w:rPr>
          <w:noProof/>
        </w:rPr>
        <w:fldChar w:fldCharType="end"/>
      </w:r>
      <w:r>
        <w:t>. RAAF Personnel distribution May 1942</w:t>
      </w:r>
    </w:p>
    <w:tbl>
      <w:tblPr>
        <w:tblStyle w:val="TableGrid"/>
        <w:tblW w:w="8784" w:type="dxa"/>
        <w:tblLook w:val="01E0" w:firstRow="1" w:lastRow="1" w:firstColumn="1" w:lastColumn="1" w:noHBand="0" w:noVBand="0"/>
      </w:tblPr>
      <w:tblGrid>
        <w:gridCol w:w="4503"/>
        <w:gridCol w:w="1361"/>
        <w:gridCol w:w="1404"/>
        <w:gridCol w:w="1516"/>
      </w:tblGrid>
      <w:tr w:rsidR="00881D75" w:rsidRPr="00881D75" w14:paraId="2163EEB1" w14:textId="77777777" w:rsidTr="002F6719">
        <w:tc>
          <w:tcPr>
            <w:tcW w:w="4503" w:type="dxa"/>
          </w:tcPr>
          <w:p w14:paraId="15376937" w14:textId="77777777" w:rsidR="00881D75" w:rsidRPr="00AC0510" w:rsidRDefault="00881D75" w:rsidP="00AC0510">
            <w:pPr>
              <w:pStyle w:val="BodyText"/>
              <w:rPr>
                <w:b/>
                <w:bCs/>
                <w:iCs w:val="0"/>
              </w:rPr>
            </w:pPr>
            <w:r w:rsidRPr="00AC0510">
              <w:rPr>
                <w:b/>
                <w:bCs/>
                <w:iCs w:val="0"/>
              </w:rPr>
              <w:t>Home Defence Units</w:t>
            </w:r>
          </w:p>
        </w:tc>
        <w:tc>
          <w:tcPr>
            <w:tcW w:w="1361" w:type="dxa"/>
          </w:tcPr>
          <w:p w14:paraId="09CC1483" w14:textId="77777777" w:rsidR="00881D75" w:rsidRPr="00AC0510" w:rsidRDefault="00881D75" w:rsidP="00AC0510">
            <w:pPr>
              <w:pStyle w:val="BodyText"/>
              <w:rPr>
                <w:b/>
                <w:bCs/>
                <w:iCs w:val="0"/>
              </w:rPr>
            </w:pPr>
            <w:r w:rsidRPr="00AC0510">
              <w:rPr>
                <w:b/>
                <w:bCs/>
                <w:iCs w:val="0"/>
              </w:rPr>
              <w:t>Officers</w:t>
            </w:r>
          </w:p>
        </w:tc>
        <w:tc>
          <w:tcPr>
            <w:tcW w:w="1404" w:type="dxa"/>
          </w:tcPr>
          <w:p w14:paraId="753B9B89" w14:textId="77777777" w:rsidR="00881D75" w:rsidRPr="00AC0510" w:rsidRDefault="00881D75" w:rsidP="00AC0510">
            <w:pPr>
              <w:pStyle w:val="BodyText"/>
              <w:rPr>
                <w:b/>
                <w:bCs/>
                <w:iCs w:val="0"/>
              </w:rPr>
            </w:pPr>
            <w:r w:rsidRPr="00AC0510">
              <w:rPr>
                <w:b/>
                <w:bCs/>
                <w:iCs w:val="0"/>
              </w:rPr>
              <w:t>Airmen</w:t>
            </w:r>
          </w:p>
        </w:tc>
        <w:tc>
          <w:tcPr>
            <w:tcW w:w="1516" w:type="dxa"/>
          </w:tcPr>
          <w:p w14:paraId="0ACACE95" w14:textId="77777777" w:rsidR="00881D75" w:rsidRPr="00AC0510" w:rsidRDefault="00881D75" w:rsidP="00AC0510">
            <w:pPr>
              <w:pStyle w:val="BodyText"/>
              <w:rPr>
                <w:b/>
                <w:bCs/>
                <w:iCs w:val="0"/>
              </w:rPr>
            </w:pPr>
            <w:r w:rsidRPr="00AC0510">
              <w:rPr>
                <w:b/>
                <w:bCs/>
                <w:iCs w:val="0"/>
              </w:rPr>
              <w:t>Total</w:t>
            </w:r>
          </w:p>
        </w:tc>
      </w:tr>
      <w:tr w:rsidR="00881D75" w:rsidRPr="00881D75" w14:paraId="12FB882C" w14:textId="77777777" w:rsidTr="002F6719">
        <w:tc>
          <w:tcPr>
            <w:tcW w:w="4503" w:type="dxa"/>
          </w:tcPr>
          <w:p w14:paraId="11C8B77F" w14:textId="77777777" w:rsidR="00881D75" w:rsidRPr="00881D75" w:rsidRDefault="00881D75" w:rsidP="002D62EA">
            <w:pPr>
              <w:pStyle w:val="BodyText"/>
            </w:pPr>
            <w:r w:rsidRPr="00881D75">
              <w:t>Serving in Australia</w:t>
            </w:r>
          </w:p>
        </w:tc>
        <w:tc>
          <w:tcPr>
            <w:tcW w:w="1361" w:type="dxa"/>
          </w:tcPr>
          <w:p w14:paraId="5C3449A5" w14:textId="77777777" w:rsidR="00881D75" w:rsidRPr="00881D75" w:rsidRDefault="00881D75" w:rsidP="002D62EA">
            <w:pPr>
              <w:pStyle w:val="BodyText"/>
            </w:pPr>
            <w:r w:rsidRPr="00881D75">
              <w:t xml:space="preserve">1,714 </w:t>
            </w:r>
          </w:p>
        </w:tc>
        <w:tc>
          <w:tcPr>
            <w:tcW w:w="1404" w:type="dxa"/>
          </w:tcPr>
          <w:p w14:paraId="5CFA15DB" w14:textId="77777777" w:rsidR="00881D75" w:rsidRPr="00881D75" w:rsidRDefault="00881D75" w:rsidP="002D62EA">
            <w:pPr>
              <w:pStyle w:val="BodyText"/>
            </w:pPr>
            <w:r w:rsidRPr="00881D75">
              <w:t xml:space="preserve">40,200 </w:t>
            </w:r>
          </w:p>
        </w:tc>
        <w:tc>
          <w:tcPr>
            <w:tcW w:w="1516" w:type="dxa"/>
          </w:tcPr>
          <w:p w14:paraId="01256760" w14:textId="77777777" w:rsidR="00881D75" w:rsidRPr="00881D75" w:rsidRDefault="00881D75" w:rsidP="002D62EA">
            <w:pPr>
              <w:pStyle w:val="BodyText"/>
            </w:pPr>
            <w:r w:rsidRPr="00881D75">
              <w:t xml:space="preserve">41,914 </w:t>
            </w:r>
            <w:r w:rsidRPr="008A2605">
              <w:t>(2)</w:t>
            </w:r>
          </w:p>
        </w:tc>
      </w:tr>
      <w:tr w:rsidR="00881D75" w:rsidRPr="00881D75" w14:paraId="27D577FE" w14:textId="77777777" w:rsidTr="002F6719">
        <w:tc>
          <w:tcPr>
            <w:tcW w:w="4503" w:type="dxa"/>
          </w:tcPr>
          <w:p w14:paraId="56A3BF99" w14:textId="77777777" w:rsidR="00881D75" w:rsidRPr="00881D75" w:rsidRDefault="00881D75" w:rsidP="002D62EA">
            <w:pPr>
              <w:pStyle w:val="BodyText"/>
            </w:pPr>
            <w:r w:rsidRPr="00881D75">
              <w:t>Serving overseas</w:t>
            </w:r>
          </w:p>
        </w:tc>
        <w:tc>
          <w:tcPr>
            <w:tcW w:w="1361" w:type="dxa"/>
          </w:tcPr>
          <w:p w14:paraId="62FA3E17" w14:textId="77777777" w:rsidR="00881D75" w:rsidRPr="00881D75" w:rsidRDefault="00881D75" w:rsidP="002D62EA">
            <w:pPr>
              <w:pStyle w:val="BodyText"/>
            </w:pPr>
            <w:r w:rsidRPr="00881D75">
              <w:t xml:space="preserve">295 </w:t>
            </w:r>
          </w:p>
        </w:tc>
        <w:tc>
          <w:tcPr>
            <w:tcW w:w="1404" w:type="dxa"/>
          </w:tcPr>
          <w:p w14:paraId="352CD0EC" w14:textId="77777777" w:rsidR="00881D75" w:rsidRPr="00881D75" w:rsidRDefault="00881D75" w:rsidP="002D62EA">
            <w:pPr>
              <w:pStyle w:val="BodyText"/>
            </w:pPr>
            <w:r w:rsidRPr="00881D75">
              <w:t xml:space="preserve">1,050 </w:t>
            </w:r>
          </w:p>
        </w:tc>
        <w:tc>
          <w:tcPr>
            <w:tcW w:w="1516" w:type="dxa"/>
          </w:tcPr>
          <w:p w14:paraId="1357BC0A" w14:textId="77777777" w:rsidR="00881D75" w:rsidRPr="00881D75" w:rsidRDefault="00881D75" w:rsidP="002D62EA">
            <w:pPr>
              <w:pStyle w:val="BodyText"/>
            </w:pPr>
            <w:r w:rsidRPr="00881D75">
              <w:t>1,345</w:t>
            </w:r>
          </w:p>
        </w:tc>
      </w:tr>
      <w:tr w:rsidR="00881D75" w:rsidRPr="00881D75" w14:paraId="2A705DD1" w14:textId="77777777" w:rsidTr="002F6719">
        <w:tc>
          <w:tcPr>
            <w:tcW w:w="4503" w:type="dxa"/>
          </w:tcPr>
          <w:p w14:paraId="43691321" w14:textId="77777777" w:rsidR="00881D75" w:rsidRPr="00881D75" w:rsidRDefault="00881D75" w:rsidP="002D62EA">
            <w:pPr>
              <w:pStyle w:val="BodyText"/>
            </w:pPr>
            <w:r w:rsidRPr="00881D75">
              <w:t>Prisoners of war</w:t>
            </w:r>
          </w:p>
        </w:tc>
        <w:tc>
          <w:tcPr>
            <w:tcW w:w="1361" w:type="dxa"/>
          </w:tcPr>
          <w:p w14:paraId="310FBA3F" w14:textId="77777777" w:rsidR="00881D75" w:rsidRPr="00881D75" w:rsidRDefault="00881D75" w:rsidP="002D62EA">
            <w:pPr>
              <w:pStyle w:val="BodyText"/>
            </w:pPr>
            <w:r w:rsidRPr="00881D75">
              <w:t xml:space="preserve">150 </w:t>
            </w:r>
          </w:p>
        </w:tc>
        <w:tc>
          <w:tcPr>
            <w:tcW w:w="1404" w:type="dxa"/>
          </w:tcPr>
          <w:p w14:paraId="4368D3E2" w14:textId="77777777" w:rsidR="00881D75" w:rsidRPr="00881D75" w:rsidRDefault="00881D75" w:rsidP="002D62EA">
            <w:pPr>
              <w:pStyle w:val="BodyText"/>
            </w:pPr>
            <w:r w:rsidRPr="00881D75">
              <w:t xml:space="preserve">198 </w:t>
            </w:r>
          </w:p>
        </w:tc>
        <w:tc>
          <w:tcPr>
            <w:tcW w:w="1516" w:type="dxa"/>
          </w:tcPr>
          <w:p w14:paraId="27956C81" w14:textId="77777777" w:rsidR="00881D75" w:rsidRPr="00881D75" w:rsidRDefault="00881D75" w:rsidP="002D62EA">
            <w:pPr>
              <w:pStyle w:val="BodyText"/>
            </w:pPr>
            <w:r w:rsidRPr="00881D75">
              <w:t>348</w:t>
            </w:r>
          </w:p>
        </w:tc>
      </w:tr>
      <w:tr w:rsidR="00881D75" w:rsidRPr="00881D75" w14:paraId="4B6DF9BD" w14:textId="77777777" w:rsidTr="002F6719">
        <w:tc>
          <w:tcPr>
            <w:tcW w:w="4503" w:type="dxa"/>
          </w:tcPr>
          <w:p w14:paraId="33CBE34F" w14:textId="77777777" w:rsidR="00881D75" w:rsidRPr="00AC0510" w:rsidRDefault="00881D75" w:rsidP="00AC0510">
            <w:pPr>
              <w:pStyle w:val="BodyText"/>
              <w:rPr>
                <w:b/>
                <w:bCs/>
                <w:iCs w:val="0"/>
              </w:rPr>
            </w:pPr>
            <w:r w:rsidRPr="00AC0510">
              <w:rPr>
                <w:b/>
                <w:bCs/>
                <w:iCs w:val="0"/>
              </w:rPr>
              <w:t>Total Home Defence</w:t>
            </w:r>
          </w:p>
        </w:tc>
        <w:tc>
          <w:tcPr>
            <w:tcW w:w="1361" w:type="dxa"/>
          </w:tcPr>
          <w:p w14:paraId="2FDC1302" w14:textId="77777777" w:rsidR="00881D75" w:rsidRPr="00AC0510" w:rsidRDefault="00881D75" w:rsidP="00AC0510">
            <w:pPr>
              <w:pStyle w:val="BodyText"/>
              <w:rPr>
                <w:b/>
                <w:bCs/>
                <w:iCs w:val="0"/>
              </w:rPr>
            </w:pPr>
            <w:r w:rsidRPr="00AC0510">
              <w:rPr>
                <w:b/>
                <w:bCs/>
                <w:iCs w:val="0"/>
              </w:rPr>
              <w:t xml:space="preserve">2,159 </w:t>
            </w:r>
          </w:p>
        </w:tc>
        <w:tc>
          <w:tcPr>
            <w:tcW w:w="1404" w:type="dxa"/>
          </w:tcPr>
          <w:p w14:paraId="28D20E3E" w14:textId="77777777" w:rsidR="00881D75" w:rsidRPr="00AC0510" w:rsidRDefault="00881D75" w:rsidP="00AC0510">
            <w:pPr>
              <w:pStyle w:val="BodyText"/>
              <w:rPr>
                <w:b/>
                <w:bCs/>
                <w:iCs w:val="0"/>
              </w:rPr>
            </w:pPr>
            <w:r w:rsidRPr="00AC0510">
              <w:rPr>
                <w:b/>
                <w:bCs/>
                <w:iCs w:val="0"/>
              </w:rPr>
              <w:t xml:space="preserve">41,448 </w:t>
            </w:r>
          </w:p>
        </w:tc>
        <w:tc>
          <w:tcPr>
            <w:tcW w:w="1516" w:type="dxa"/>
          </w:tcPr>
          <w:p w14:paraId="1D792430" w14:textId="77777777" w:rsidR="00881D75" w:rsidRPr="00AC0510" w:rsidRDefault="00881D75" w:rsidP="00AC0510">
            <w:pPr>
              <w:pStyle w:val="BodyText"/>
              <w:rPr>
                <w:b/>
                <w:bCs/>
                <w:iCs w:val="0"/>
              </w:rPr>
            </w:pPr>
            <w:r w:rsidRPr="00AC0510">
              <w:rPr>
                <w:b/>
                <w:bCs/>
                <w:iCs w:val="0"/>
              </w:rPr>
              <w:t>43,607</w:t>
            </w:r>
          </w:p>
        </w:tc>
      </w:tr>
      <w:tr w:rsidR="00881D75" w:rsidRPr="00881D75" w14:paraId="2A681DC3" w14:textId="77777777" w:rsidTr="002F6719">
        <w:tc>
          <w:tcPr>
            <w:tcW w:w="4503" w:type="dxa"/>
          </w:tcPr>
          <w:p w14:paraId="55129942" w14:textId="77777777" w:rsidR="00881D75" w:rsidRPr="00AC0510" w:rsidRDefault="00881D75" w:rsidP="00AC0510">
            <w:pPr>
              <w:pStyle w:val="BodyText"/>
              <w:rPr>
                <w:b/>
                <w:bCs/>
                <w:iCs w:val="0"/>
              </w:rPr>
            </w:pPr>
            <w:r w:rsidRPr="00AC0510">
              <w:rPr>
                <w:b/>
                <w:bCs/>
                <w:iCs w:val="0"/>
              </w:rPr>
              <w:t>Empire Air Training Scheme (E.A.T.S):</w:t>
            </w:r>
          </w:p>
        </w:tc>
        <w:tc>
          <w:tcPr>
            <w:tcW w:w="1361" w:type="dxa"/>
          </w:tcPr>
          <w:p w14:paraId="458E4B66" w14:textId="77777777" w:rsidR="00881D75" w:rsidRPr="00AC0510" w:rsidRDefault="00881D75" w:rsidP="00AC0510">
            <w:pPr>
              <w:pStyle w:val="BodyText"/>
              <w:rPr>
                <w:b/>
                <w:bCs/>
                <w:iCs w:val="0"/>
              </w:rPr>
            </w:pPr>
            <w:r w:rsidRPr="00AC0510">
              <w:rPr>
                <w:b/>
                <w:bCs/>
                <w:iCs w:val="0"/>
              </w:rPr>
              <w:t>Officers</w:t>
            </w:r>
          </w:p>
        </w:tc>
        <w:tc>
          <w:tcPr>
            <w:tcW w:w="1404" w:type="dxa"/>
          </w:tcPr>
          <w:p w14:paraId="7EEF5A66" w14:textId="77777777" w:rsidR="00881D75" w:rsidRPr="00AC0510" w:rsidRDefault="00881D75" w:rsidP="00AC0510">
            <w:pPr>
              <w:pStyle w:val="BodyText"/>
              <w:rPr>
                <w:b/>
                <w:bCs/>
                <w:iCs w:val="0"/>
              </w:rPr>
            </w:pPr>
            <w:r w:rsidRPr="00AC0510">
              <w:rPr>
                <w:b/>
                <w:bCs/>
                <w:iCs w:val="0"/>
              </w:rPr>
              <w:t>Airmen</w:t>
            </w:r>
          </w:p>
        </w:tc>
        <w:tc>
          <w:tcPr>
            <w:tcW w:w="1516" w:type="dxa"/>
          </w:tcPr>
          <w:p w14:paraId="3F6BECCC" w14:textId="77777777" w:rsidR="00881D75" w:rsidRPr="00AC0510" w:rsidRDefault="00881D75" w:rsidP="00AC0510">
            <w:pPr>
              <w:pStyle w:val="BodyText"/>
              <w:rPr>
                <w:b/>
                <w:bCs/>
                <w:iCs w:val="0"/>
              </w:rPr>
            </w:pPr>
            <w:r w:rsidRPr="00AC0510">
              <w:rPr>
                <w:b/>
                <w:bCs/>
                <w:iCs w:val="0"/>
              </w:rPr>
              <w:t>Total</w:t>
            </w:r>
          </w:p>
        </w:tc>
      </w:tr>
      <w:tr w:rsidR="00881D75" w:rsidRPr="00881D75" w14:paraId="6F3F2374" w14:textId="77777777" w:rsidTr="002F6719">
        <w:tc>
          <w:tcPr>
            <w:tcW w:w="4503" w:type="dxa"/>
          </w:tcPr>
          <w:p w14:paraId="774A7889" w14:textId="77777777" w:rsidR="00881D75" w:rsidRPr="00881D75" w:rsidRDefault="00881D75" w:rsidP="002D62EA">
            <w:pPr>
              <w:pStyle w:val="BodyText"/>
            </w:pPr>
            <w:r w:rsidRPr="00881D75">
              <w:t>Staffs of units</w:t>
            </w:r>
          </w:p>
        </w:tc>
        <w:tc>
          <w:tcPr>
            <w:tcW w:w="1361" w:type="dxa"/>
          </w:tcPr>
          <w:p w14:paraId="7EFF1088" w14:textId="77777777" w:rsidR="00881D75" w:rsidRPr="00881D75" w:rsidRDefault="00881D75" w:rsidP="002D62EA">
            <w:pPr>
              <w:pStyle w:val="BodyText"/>
            </w:pPr>
            <w:r w:rsidRPr="00881D75">
              <w:t xml:space="preserve">2,247 </w:t>
            </w:r>
          </w:p>
        </w:tc>
        <w:tc>
          <w:tcPr>
            <w:tcW w:w="1404" w:type="dxa"/>
          </w:tcPr>
          <w:p w14:paraId="1A2A3FD9" w14:textId="77777777" w:rsidR="00881D75" w:rsidRPr="00881D75" w:rsidRDefault="00881D75" w:rsidP="002D62EA">
            <w:pPr>
              <w:pStyle w:val="BodyText"/>
            </w:pPr>
            <w:r w:rsidRPr="00881D75">
              <w:t xml:space="preserve">16,094 </w:t>
            </w:r>
          </w:p>
        </w:tc>
        <w:tc>
          <w:tcPr>
            <w:tcW w:w="1516" w:type="dxa"/>
          </w:tcPr>
          <w:p w14:paraId="61E026D8" w14:textId="77777777" w:rsidR="00881D75" w:rsidRPr="00881D75" w:rsidRDefault="00881D75" w:rsidP="002D62EA">
            <w:pPr>
              <w:pStyle w:val="BodyText"/>
            </w:pPr>
            <w:r w:rsidRPr="00881D75">
              <w:t>18,341</w:t>
            </w:r>
          </w:p>
        </w:tc>
      </w:tr>
      <w:tr w:rsidR="00881D75" w:rsidRPr="00881D75" w14:paraId="02B8CAF4" w14:textId="77777777" w:rsidTr="002F6719">
        <w:tc>
          <w:tcPr>
            <w:tcW w:w="4503" w:type="dxa"/>
          </w:tcPr>
          <w:p w14:paraId="64400410" w14:textId="77777777" w:rsidR="00881D75" w:rsidRPr="00881D75" w:rsidRDefault="00881D75" w:rsidP="002D62EA">
            <w:pPr>
              <w:pStyle w:val="BodyText"/>
            </w:pPr>
            <w:r w:rsidRPr="00881D75">
              <w:t>Aircrew under instruction in Australia</w:t>
            </w:r>
          </w:p>
        </w:tc>
        <w:tc>
          <w:tcPr>
            <w:tcW w:w="1361" w:type="dxa"/>
          </w:tcPr>
          <w:p w14:paraId="06E8BB73" w14:textId="77777777" w:rsidR="00881D75" w:rsidRPr="00881D75" w:rsidRDefault="00881D75" w:rsidP="002D62EA">
            <w:pPr>
              <w:pStyle w:val="BodyText"/>
            </w:pPr>
            <w:r w:rsidRPr="00881D75">
              <w:t xml:space="preserve">44 </w:t>
            </w:r>
          </w:p>
        </w:tc>
        <w:tc>
          <w:tcPr>
            <w:tcW w:w="1404" w:type="dxa"/>
          </w:tcPr>
          <w:p w14:paraId="296BD1E4" w14:textId="77777777" w:rsidR="00881D75" w:rsidRPr="00881D75" w:rsidRDefault="00881D75" w:rsidP="002D62EA">
            <w:pPr>
              <w:pStyle w:val="BodyText"/>
            </w:pPr>
            <w:r w:rsidRPr="00881D75">
              <w:t>8,285</w:t>
            </w:r>
          </w:p>
        </w:tc>
        <w:tc>
          <w:tcPr>
            <w:tcW w:w="1516" w:type="dxa"/>
          </w:tcPr>
          <w:p w14:paraId="285FEAA0" w14:textId="77777777" w:rsidR="00881D75" w:rsidRPr="00881D75" w:rsidRDefault="00881D75" w:rsidP="002D62EA">
            <w:pPr>
              <w:pStyle w:val="BodyText"/>
            </w:pPr>
            <w:r w:rsidRPr="00881D75">
              <w:t>8,329</w:t>
            </w:r>
          </w:p>
        </w:tc>
      </w:tr>
      <w:tr w:rsidR="00881D75" w:rsidRPr="00881D75" w14:paraId="626D8E91" w14:textId="77777777" w:rsidTr="002F6719">
        <w:tc>
          <w:tcPr>
            <w:tcW w:w="4503" w:type="dxa"/>
          </w:tcPr>
          <w:p w14:paraId="064EA96B" w14:textId="77777777" w:rsidR="00881D75" w:rsidRPr="00881D75" w:rsidRDefault="00881D75" w:rsidP="002D62EA">
            <w:pPr>
              <w:pStyle w:val="BodyText"/>
            </w:pPr>
            <w:r w:rsidRPr="00881D75">
              <w:t>Aircrew under instruction overseas</w:t>
            </w:r>
          </w:p>
        </w:tc>
        <w:tc>
          <w:tcPr>
            <w:tcW w:w="1361" w:type="dxa"/>
          </w:tcPr>
          <w:p w14:paraId="12C618E3" w14:textId="77777777" w:rsidR="00881D75" w:rsidRPr="00881D75" w:rsidRDefault="00881D75" w:rsidP="002D62EA">
            <w:pPr>
              <w:pStyle w:val="BodyText"/>
            </w:pPr>
            <w:r>
              <w:t>-</w:t>
            </w:r>
          </w:p>
        </w:tc>
        <w:tc>
          <w:tcPr>
            <w:tcW w:w="1404" w:type="dxa"/>
          </w:tcPr>
          <w:p w14:paraId="54B56A9C" w14:textId="77777777" w:rsidR="00881D75" w:rsidRPr="00881D75" w:rsidRDefault="00881D75" w:rsidP="002D62EA">
            <w:pPr>
              <w:pStyle w:val="BodyText"/>
            </w:pPr>
            <w:r w:rsidRPr="00881D75">
              <w:t xml:space="preserve">1,213 </w:t>
            </w:r>
          </w:p>
        </w:tc>
        <w:tc>
          <w:tcPr>
            <w:tcW w:w="1516" w:type="dxa"/>
          </w:tcPr>
          <w:p w14:paraId="4EC7CF6E" w14:textId="77777777" w:rsidR="00881D75" w:rsidRPr="00881D75" w:rsidRDefault="00881D75" w:rsidP="002D62EA">
            <w:pPr>
              <w:pStyle w:val="BodyText"/>
            </w:pPr>
            <w:r w:rsidRPr="00881D75">
              <w:t>1,213</w:t>
            </w:r>
          </w:p>
        </w:tc>
      </w:tr>
      <w:tr w:rsidR="00881D75" w:rsidRPr="00881D75" w14:paraId="3C524696" w14:textId="77777777" w:rsidTr="002F6719">
        <w:tc>
          <w:tcPr>
            <w:tcW w:w="4503" w:type="dxa"/>
          </w:tcPr>
          <w:p w14:paraId="20034830" w14:textId="77777777" w:rsidR="00881D75" w:rsidRPr="00881D75" w:rsidRDefault="00881D75" w:rsidP="002D62EA">
            <w:pPr>
              <w:pStyle w:val="BodyText"/>
            </w:pPr>
            <w:r w:rsidRPr="00881D75">
              <w:t>Aircrew serving overseas</w:t>
            </w:r>
          </w:p>
        </w:tc>
        <w:tc>
          <w:tcPr>
            <w:tcW w:w="1361" w:type="dxa"/>
          </w:tcPr>
          <w:p w14:paraId="38F5286A" w14:textId="77777777" w:rsidR="00881D75" w:rsidRPr="00881D75" w:rsidRDefault="00881D75" w:rsidP="002D62EA">
            <w:pPr>
              <w:pStyle w:val="BodyText"/>
            </w:pPr>
            <w:r w:rsidRPr="00881D75">
              <w:t xml:space="preserve">1,230 </w:t>
            </w:r>
          </w:p>
        </w:tc>
        <w:tc>
          <w:tcPr>
            <w:tcW w:w="1404" w:type="dxa"/>
          </w:tcPr>
          <w:p w14:paraId="301C2F38" w14:textId="77777777" w:rsidR="00881D75" w:rsidRPr="00881D75" w:rsidRDefault="00881D75" w:rsidP="002D62EA">
            <w:pPr>
              <w:pStyle w:val="BodyText"/>
            </w:pPr>
            <w:r w:rsidRPr="00881D75">
              <w:t xml:space="preserve">3,794 </w:t>
            </w:r>
          </w:p>
        </w:tc>
        <w:tc>
          <w:tcPr>
            <w:tcW w:w="1516" w:type="dxa"/>
          </w:tcPr>
          <w:p w14:paraId="444C4079" w14:textId="77777777" w:rsidR="00881D75" w:rsidRPr="00881D75" w:rsidRDefault="00881D75" w:rsidP="002D62EA">
            <w:pPr>
              <w:pStyle w:val="BodyText"/>
            </w:pPr>
            <w:r w:rsidRPr="00881D75">
              <w:t>5,024</w:t>
            </w:r>
          </w:p>
        </w:tc>
      </w:tr>
      <w:tr w:rsidR="00881D75" w:rsidRPr="00881D75" w14:paraId="4394C377" w14:textId="77777777" w:rsidTr="002F6719">
        <w:tc>
          <w:tcPr>
            <w:tcW w:w="4503" w:type="dxa"/>
          </w:tcPr>
          <w:p w14:paraId="3B6AC029" w14:textId="77777777" w:rsidR="00881D75" w:rsidRPr="00881D75" w:rsidRDefault="00881D75" w:rsidP="002D62EA">
            <w:pPr>
              <w:pStyle w:val="BodyText"/>
            </w:pPr>
            <w:r>
              <w:t>Awaiting embarkation</w:t>
            </w:r>
            <w:r w:rsidR="003E2102">
              <w:t xml:space="preserve"> (as at May 1, 1942)</w:t>
            </w:r>
          </w:p>
        </w:tc>
        <w:tc>
          <w:tcPr>
            <w:tcW w:w="1361" w:type="dxa"/>
          </w:tcPr>
          <w:p w14:paraId="095AAC4E" w14:textId="77777777" w:rsidR="00881D75" w:rsidRPr="00881D75" w:rsidRDefault="00881D75" w:rsidP="002D62EA">
            <w:pPr>
              <w:pStyle w:val="BodyText"/>
            </w:pPr>
            <w:r w:rsidRPr="00881D75">
              <w:t>34</w:t>
            </w:r>
          </w:p>
        </w:tc>
        <w:tc>
          <w:tcPr>
            <w:tcW w:w="1404" w:type="dxa"/>
          </w:tcPr>
          <w:p w14:paraId="7690E3C8" w14:textId="77777777" w:rsidR="00881D75" w:rsidRPr="00881D75" w:rsidRDefault="00881D75" w:rsidP="002D62EA">
            <w:pPr>
              <w:pStyle w:val="BodyText"/>
            </w:pPr>
            <w:r w:rsidRPr="00881D75">
              <w:t xml:space="preserve">375 </w:t>
            </w:r>
          </w:p>
        </w:tc>
        <w:tc>
          <w:tcPr>
            <w:tcW w:w="1516" w:type="dxa"/>
          </w:tcPr>
          <w:p w14:paraId="2F7F5962" w14:textId="77777777" w:rsidR="00881D75" w:rsidRPr="00881D75" w:rsidRDefault="00881D75" w:rsidP="002D62EA">
            <w:pPr>
              <w:pStyle w:val="BodyText"/>
            </w:pPr>
            <w:r w:rsidRPr="00881D75">
              <w:t xml:space="preserve">409 </w:t>
            </w:r>
            <w:r w:rsidRPr="008A2605">
              <w:t>(3)</w:t>
            </w:r>
          </w:p>
        </w:tc>
      </w:tr>
      <w:tr w:rsidR="00881D75" w:rsidRPr="00881D75" w14:paraId="5388C960" w14:textId="77777777" w:rsidTr="002F6719">
        <w:tc>
          <w:tcPr>
            <w:tcW w:w="4503" w:type="dxa"/>
          </w:tcPr>
          <w:p w14:paraId="3D1B9548" w14:textId="77777777" w:rsidR="00881D75" w:rsidRPr="00AC0510" w:rsidRDefault="00881D75" w:rsidP="00AC0510">
            <w:pPr>
              <w:pStyle w:val="BodyText"/>
              <w:rPr>
                <w:b/>
                <w:bCs/>
                <w:iCs w:val="0"/>
              </w:rPr>
            </w:pPr>
            <w:r w:rsidRPr="00AC0510">
              <w:rPr>
                <w:b/>
                <w:bCs/>
                <w:iCs w:val="0"/>
              </w:rPr>
              <w:t>Total E.A.T.S.</w:t>
            </w:r>
          </w:p>
        </w:tc>
        <w:tc>
          <w:tcPr>
            <w:tcW w:w="1361" w:type="dxa"/>
          </w:tcPr>
          <w:p w14:paraId="663AB7F5" w14:textId="77777777" w:rsidR="00881D75" w:rsidRPr="00AC0510" w:rsidRDefault="00881D75" w:rsidP="00AC0510">
            <w:pPr>
              <w:pStyle w:val="BodyText"/>
              <w:rPr>
                <w:b/>
                <w:bCs/>
                <w:iCs w:val="0"/>
              </w:rPr>
            </w:pPr>
            <w:r w:rsidRPr="00AC0510">
              <w:rPr>
                <w:b/>
                <w:bCs/>
                <w:iCs w:val="0"/>
              </w:rPr>
              <w:t xml:space="preserve">3,555 </w:t>
            </w:r>
          </w:p>
        </w:tc>
        <w:tc>
          <w:tcPr>
            <w:tcW w:w="1404" w:type="dxa"/>
          </w:tcPr>
          <w:p w14:paraId="75B012CF" w14:textId="77777777" w:rsidR="00881D75" w:rsidRPr="00AC0510" w:rsidRDefault="00881D75" w:rsidP="00AC0510">
            <w:pPr>
              <w:pStyle w:val="BodyText"/>
              <w:rPr>
                <w:b/>
                <w:bCs/>
                <w:iCs w:val="0"/>
              </w:rPr>
            </w:pPr>
            <w:r w:rsidRPr="00AC0510">
              <w:rPr>
                <w:b/>
                <w:bCs/>
                <w:iCs w:val="0"/>
              </w:rPr>
              <w:t xml:space="preserve">29,761 </w:t>
            </w:r>
          </w:p>
        </w:tc>
        <w:tc>
          <w:tcPr>
            <w:tcW w:w="1516" w:type="dxa"/>
          </w:tcPr>
          <w:p w14:paraId="7ECE831C" w14:textId="77777777" w:rsidR="00881D75" w:rsidRPr="00AC0510" w:rsidRDefault="00881D75" w:rsidP="00AC0510">
            <w:pPr>
              <w:pStyle w:val="BodyText"/>
              <w:rPr>
                <w:b/>
                <w:bCs/>
                <w:iCs w:val="0"/>
              </w:rPr>
            </w:pPr>
            <w:r w:rsidRPr="00AC0510">
              <w:rPr>
                <w:b/>
                <w:bCs/>
                <w:iCs w:val="0"/>
              </w:rPr>
              <w:t>33,316</w:t>
            </w:r>
          </w:p>
        </w:tc>
      </w:tr>
      <w:tr w:rsidR="00881D75" w:rsidRPr="00881D75" w14:paraId="6CC1BA3F" w14:textId="77777777" w:rsidTr="002F6719">
        <w:tc>
          <w:tcPr>
            <w:tcW w:w="4503" w:type="dxa"/>
          </w:tcPr>
          <w:p w14:paraId="41A2399F" w14:textId="77777777" w:rsidR="00881D75" w:rsidRPr="00881D75" w:rsidRDefault="00881D75" w:rsidP="002D62EA">
            <w:pPr>
              <w:pStyle w:val="BodyText"/>
            </w:pPr>
            <w:r w:rsidRPr="00881D75">
              <w:t>E.A.T.S. Squadrons</w:t>
            </w:r>
          </w:p>
        </w:tc>
        <w:tc>
          <w:tcPr>
            <w:tcW w:w="1361" w:type="dxa"/>
          </w:tcPr>
          <w:p w14:paraId="07896920" w14:textId="77777777" w:rsidR="00881D75" w:rsidRPr="00881D75" w:rsidRDefault="00881D75" w:rsidP="002D62EA">
            <w:pPr>
              <w:pStyle w:val="BodyText"/>
            </w:pPr>
            <w:r>
              <w:t>-</w:t>
            </w:r>
          </w:p>
        </w:tc>
        <w:tc>
          <w:tcPr>
            <w:tcW w:w="1404" w:type="dxa"/>
          </w:tcPr>
          <w:p w14:paraId="3D92945E" w14:textId="77777777" w:rsidR="00881D75" w:rsidRPr="00881D75" w:rsidRDefault="00881D75" w:rsidP="002D62EA">
            <w:pPr>
              <w:pStyle w:val="BodyText"/>
            </w:pPr>
            <w:r w:rsidRPr="00881D75">
              <w:t xml:space="preserve">2,151 </w:t>
            </w:r>
          </w:p>
        </w:tc>
        <w:tc>
          <w:tcPr>
            <w:tcW w:w="1516" w:type="dxa"/>
          </w:tcPr>
          <w:p w14:paraId="3B52A647" w14:textId="77777777" w:rsidR="00881D75" w:rsidRPr="00881D75" w:rsidRDefault="00881D75" w:rsidP="002D62EA">
            <w:pPr>
              <w:pStyle w:val="BodyText"/>
            </w:pPr>
            <w:r w:rsidRPr="00881D75">
              <w:t>2,151</w:t>
            </w:r>
          </w:p>
        </w:tc>
      </w:tr>
      <w:tr w:rsidR="00881D75" w:rsidRPr="00881D75" w14:paraId="525E2FD5" w14:textId="77777777" w:rsidTr="002F6719">
        <w:tc>
          <w:tcPr>
            <w:tcW w:w="4503" w:type="dxa"/>
          </w:tcPr>
          <w:p w14:paraId="5F12F587" w14:textId="77777777" w:rsidR="00881D75" w:rsidRPr="00AC0510" w:rsidRDefault="00881D75" w:rsidP="00AC0510">
            <w:pPr>
              <w:pStyle w:val="BodyText"/>
              <w:rPr>
                <w:b/>
                <w:bCs/>
                <w:iCs w:val="0"/>
              </w:rPr>
            </w:pPr>
            <w:r w:rsidRPr="00AC0510">
              <w:rPr>
                <w:b/>
                <w:bCs/>
                <w:iCs w:val="0"/>
              </w:rPr>
              <w:t>Grand Total</w:t>
            </w:r>
          </w:p>
        </w:tc>
        <w:tc>
          <w:tcPr>
            <w:tcW w:w="1361" w:type="dxa"/>
          </w:tcPr>
          <w:p w14:paraId="75621295" w14:textId="77777777" w:rsidR="00881D75" w:rsidRPr="00AC0510" w:rsidRDefault="00881D75" w:rsidP="00AC0510">
            <w:pPr>
              <w:pStyle w:val="BodyText"/>
              <w:rPr>
                <w:b/>
                <w:bCs/>
                <w:iCs w:val="0"/>
              </w:rPr>
            </w:pPr>
            <w:r w:rsidRPr="00AC0510">
              <w:rPr>
                <w:b/>
                <w:bCs/>
                <w:iCs w:val="0"/>
              </w:rPr>
              <w:t xml:space="preserve">5,714 </w:t>
            </w:r>
          </w:p>
        </w:tc>
        <w:tc>
          <w:tcPr>
            <w:tcW w:w="1404" w:type="dxa"/>
          </w:tcPr>
          <w:p w14:paraId="4E6FD677" w14:textId="77777777" w:rsidR="00881D75" w:rsidRPr="00AC0510" w:rsidRDefault="00881D75" w:rsidP="00AC0510">
            <w:pPr>
              <w:pStyle w:val="BodyText"/>
              <w:rPr>
                <w:b/>
                <w:bCs/>
                <w:iCs w:val="0"/>
              </w:rPr>
            </w:pPr>
            <w:r w:rsidRPr="00AC0510">
              <w:rPr>
                <w:b/>
                <w:bCs/>
                <w:iCs w:val="0"/>
              </w:rPr>
              <w:t xml:space="preserve">73,360 </w:t>
            </w:r>
          </w:p>
        </w:tc>
        <w:tc>
          <w:tcPr>
            <w:tcW w:w="1516" w:type="dxa"/>
          </w:tcPr>
          <w:p w14:paraId="33836248" w14:textId="77777777" w:rsidR="00881D75" w:rsidRPr="00AC0510" w:rsidRDefault="00881D75" w:rsidP="00AC0510">
            <w:pPr>
              <w:pStyle w:val="BodyText"/>
              <w:rPr>
                <w:b/>
                <w:bCs/>
                <w:iCs w:val="0"/>
              </w:rPr>
            </w:pPr>
            <w:r w:rsidRPr="00AC0510">
              <w:rPr>
                <w:b/>
                <w:bCs/>
                <w:iCs w:val="0"/>
              </w:rPr>
              <w:t>79,074 (4)</w:t>
            </w:r>
          </w:p>
        </w:tc>
      </w:tr>
    </w:tbl>
    <w:p w14:paraId="025DE9C1" w14:textId="77777777" w:rsidR="001A6ED2" w:rsidRDefault="001A6ED2" w:rsidP="002D62EA">
      <w:pPr>
        <w:pStyle w:val="BodyText"/>
      </w:pPr>
      <w:r w:rsidRPr="004037A5">
        <w:t>To meet the demands</w:t>
      </w:r>
      <w:r>
        <w:t xml:space="preserve"> of the war in the East the Air Staff prepared a</w:t>
      </w:r>
      <w:r w:rsidR="00881D75">
        <w:t xml:space="preserve"> </w:t>
      </w:r>
      <w:r>
        <w:t>plan for the expansion of the RAAF</w:t>
      </w:r>
      <w:r w:rsidR="008A2605">
        <w:t xml:space="preserve"> </w:t>
      </w:r>
      <w:r>
        <w:t>to a force of 73 squadrons. This</w:t>
      </w:r>
      <w:r w:rsidR="00881D75">
        <w:t xml:space="preserve"> </w:t>
      </w:r>
      <w:r>
        <w:t>was sent to the Minister on 6</w:t>
      </w:r>
      <w:r w:rsidRPr="00BA1B40">
        <w:rPr>
          <w:vertAlign w:val="superscript"/>
        </w:rPr>
        <w:t>th</w:t>
      </w:r>
      <w:r w:rsidR="00BA1B40">
        <w:t xml:space="preserve"> </w:t>
      </w:r>
      <w:r>
        <w:t>February in the form of a draft War</w:t>
      </w:r>
      <w:r w:rsidR="008A2605">
        <w:t xml:space="preserve"> </w:t>
      </w:r>
      <w:r>
        <w:t>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Agendum, but 17 days later no action had been taken. Thereupon</w:t>
      </w:r>
      <w:r w:rsidR="00881D75">
        <w:t xml:space="preserve"> </w:t>
      </w:r>
      <w:r>
        <w:t>Burnett</w:t>
      </w:r>
      <w:r w:rsidR="001755AD">
        <w:fldChar w:fldCharType="begin"/>
      </w:r>
      <w:r w:rsidR="001755AD">
        <w:instrText xml:space="preserve"> XE "</w:instrText>
      </w:r>
      <w:r w:rsidR="001755AD" w:rsidRPr="00A119A8">
        <w:instrText>Burnett</w:instrText>
      </w:r>
      <w:r w:rsidR="001755AD">
        <w:instrText xml:space="preserve">" </w:instrText>
      </w:r>
      <w:r w:rsidR="001755AD">
        <w:fldChar w:fldCharType="end"/>
      </w:r>
      <w:r>
        <w:t xml:space="preserve"> bypassed the Secretariat, took a copy of the draft Agendum to</w:t>
      </w:r>
      <w:r w:rsidR="00881D75">
        <w:t xml:space="preserve"> </w:t>
      </w:r>
      <w:r>
        <w:t>a War Cabinet meeting and it was approved in principle. On 2</w:t>
      </w:r>
      <w:r w:rsidRPr="00BA1B40">
        <w:rPr>
          <w:vertAlign w:val="superscript"/>
        </w:rPr>
        <w:t>nd</w:t>
      </w:r>
      <w:r w:rsidR="00BA1B40">
        <w:t xml:space="preserve"> </w:t>
      </w:r>
      <w:r>
        <w:t>March</w:t>
      </w:r>
      <w:r w:rsidR="008A2605">
        <w:t xml:space="preserve"> </w:t>
      </w:r>
      <w:r>
        <w:t>the War Cabinet approved a re-drafted Agendum, with an important</w:t>
      </w:r>
      <w:r w:rsidR="008A2605">
        <w:t xml:space="preserve"> </w:t>
      </w:r>
      <w:r>
        <w:t>though obvious qualification being expressed in the words "having regard</w:t>
      </w:r>
      <w:r w:rsidR="008A2605">
        <w:t xml:space="preserve"> </w:t>
      </w:r>
      <w:r>
        <w:t xml:space="preserve">to the availability of aircraft". </w:t>
      </w:r>
    </w:p>
    <w:p w14:paraId="67DD4FC0" w14:textId="77777777" w:rsidR="001A6ED2" w:rsidRDefault="008A2605" w:rsidP="002D62EA">
      <w:pPr>
        <w:pStyle w:val="BodyText"/>
      </w:pPr>
      <w:r>
        <w:t xml:space="preserve">With 73 squadrons established, the first </w:t>
      </w:r>
      <w:r w:rsidR="001A6ED2">
        <w:t>line strength was to be 1,314 aircraft. Mobility was to be the key to the</w:t>
      </w:r>
      <w:r>
        <w:t xml:space="preserve"> </w:t>
      </w:r>
      <w:r w:rsidR="001A6ED2">
        <w:t>use of this force, and so provision was made in the plan for 9 transport</w:t>
      </w:r>
      <w:r>
        <w:t xml:space="preserve"> </w:t>
      </w:r>
      <w:r w:rsidR="001A6ED2">
        <w:t>squadron</w:t>
      </w:r>
      <w:r w:rsidR="00BA1B40">
        <w:fldChar w:fldCharType="begin"/>
      </w:r>
      <w:r w:rsidR="00BA1B40">
        <w:instrText xml:space="preserve"> XE "</w:instrText>
      </w:r>
      <w:r w:rsidR="00BA1B40" w:rsidRPr="00E37BC5">
        <w:instrText>transport squadron</w:instrText>
      </w:r>
      <w:r w:rsidR="00BA1B40">
        <w:instrText xml:space="preserve">" </w:instrText>
      </w:r>
      <w:r w:rsidR="00BA1B40">
        <w:fldChar w:fldCharType="end"/>
      </w:r>
      <w:r w:rsidR="001A6ED2">
        <w:t>s so that combat squadron</w:t>
      </w:r>
      <w:r w:rsidR="00BA1B40">
        <w:fldChar w:fldCharType="begin"/>
      </w:r>
      <w:r w:rsidR="00BA1B40">
        <w:instrText xml:space="preserve"> XE "</w:instrText>
      </w:r>
      <w:r w:rsidR="00BA1B40" w:rsidRPr="00FA3256">
        <w:instrText>combat squadron</w:instrText>
      </w:r>
      <w:r w:rsidR="00BA1B40">
        <w:instrText xml:space="preserve">" </w:instrText>
      </w:r>
      <w:r w:rsidR="00BA1B40">
        <w:fldChar w:fldCharType="end"/>
      </w:r>
      <w:r w:rsidR="001A6ED2">
        <w:t>s in any one area could be reinforced</w:t>
      </w:r>
      <w:r>
        <w:t xml:space="preserve"> </w:t>
      </w:r>
      <w:r w:rsidR="001A6ED2">
        <w:t>speedily from other areas if necessary. Apart from these units, the composition</w:t>
      </w:r>
      <w:r>
        <w:t xml:space="preserve"> </w:t>
      </w:r>
      <w:r w:rsidR="001A6ED2">
        <w:t>of the force could be: 11 general reconnaissance</w:t>
      </w:r>
      <w:r w:rsidR="00BA1B40">
        <w:fldChar w:fldCharType="begin"/>
      </w:r>
      <w:r w:rsidR="00BA1B40">
        <w:instrText xml:space="preserve"> XE "</w:instrText>
      </w:r>
      <w:r w:rsidR="00BA1B40" w:rsidRPr="000D12AA">
        <w:instrText>general reconnaissance</w:instrText>
      </w:r>
      <w:r w:rsidR="00BA1B40">
        <w:instrText xml:space="preserve">" </w:instrText>
      </w:r>
      <w:r w:rsidR="00BA1B40">
        <w:fldChar w:fldCharType="end"/>
      </w:r>
      <w:r w:rsidR="001A6ED2">
        <w:t xml:space="preserve"> (medium and</w:t>
      </w:r>
      <w:r>
        <w:t xml:space="preserve"> </w:t>
      </w:r>
      <w:r w:rsidR="001A6ED2">
        <w:t>torpedo bomber</w:t>
      </w:r>
      <w:r w:rsidR="00BA1B40">
        <w:fldChar w:fldCharType="begin"/>
      </w:r>
      <w:r w:rsidR="00BA1B40">
        <w:instrText xml:space="preserve"> XE "</w:instrText>
      </w:r>
      <w:r w:rsidR="00BA1B40" w:rsidRPr="00904BE9">
        <w:instrText>torpedo bomber</w:instrText>
      </w:r>
      <w:r w:rsidR="00BA1B40">
        <w:instrText xml:space="preserve">" </w:instrText>
      </w:r>
      <w:r w:rsidR="00BA1B40">
        <w:fldChar w:fldCharType="end"/>
      </w:r>
      <w:r w:rsidR="001A6ED2">
        <w:t>), 12 dive bomber</w:t>
      </w:r>
      <w:r w:rsidR="00BA1B40">
        <w:fldChar w:fldCharType="begin"/>
      </w:r>
      <w:r w:rsidR="00BA1B40">
        <w:instrText xml:space="preserve"> XE "</w:instrText>
      </w:r>
      <w:r w:rsidR="00BA1B40" w:rsidRPr="00550263">
        <w:instrText>dive bomber</w:instrText>
      </w:r>
      <w:r w:rsidR="00BA1B40">
        <w:instrText xml:space="preserve">" </w:instrText>
      </w:r>
      <w:r w:rsidR="00BA1B40">
        <w:fldChar w:fldCharType="end"/>
      </w:r>
      <w:r w:rsidR="001A6ED2">
        <w:t>, 7 flying-boat</w:t>
      </w:r>
      <w:r w:rsidR="00BA1B40">
        <w:fldChar w:fldCharType="begin"/>
      </w:r>
      <w:r w:rsidR="00BA1B40">
        <w:instrText xml:space="preserve"> XE "</w:instrText>
      </w:r>
      <w:r w:rsidR="00BA1B40" w:rsidRPr="00D55896">
        <w:instrText>flying-boat</w:instrText>
      </w:r>
      <w:r w:rsidR="00BA1B40">
        <w:instrText xml:space="preserve">" </w:instrText>
      </w:r>
      <w:r w:rsidR="00BA1B40">
        <w:fldChar w:fldCharType="end"/>
      </w:r>
      <w:r w:rsidR="001A6ED2">
        <w:t>, 24 fighter</w:t>
      </w:r>
      <w:r w:rsidR="00BA1B40">
        <w:fldChar w:fldCharType="begin"/>
      </w:r>
      <w:r w:rsidR="00BA1B40">
        <w:instrText xml:space="preserve"> XE "</w:instrText>
      </w:r>
      <w:r w:rsidR="00BA1B40" w:rsidRPr="00C3753C">
        <w:instrText>fighter</w:instrText>
      </w:r>
      <w:r w:rsidR="00BA1B40">
        <w:instrText xml:space="preserve">" </w:instrText>
      </w:r>
      <w:r w:rsidR="00BA1B40">
        <w:fldChar w:fldCharType="end"/>
      </w:r>
      <w:r w:rsidR="001A6ED2">
        <w:t>, 4 heavy</w:t>
      </w:r>
      <w:r>
        <w:t xml:space="preserve"> </w:t>
      </w:r>
      <w:r w:rsidR="001A6ED2">
        <w:t>bomber</w:t>
      </w:r>
      <w:r w:rsidR="00BA1B40">
        <w:fldChar w:fldCharType="begin"/>
      </w:r>
      <w:r w:rsidR="00BA1B40">
        <w:instrText xml:space="preserve"> XE "</w:instrText>
      </w:r>
      <w:r w:rsidR="00BA1B40" w:rsidRPr="00050481">
        <w:instrText>heavy bomber</w:instrText>
      </w:r>
      <w:r w:rsidR="00BA1B40">
        <w:instrText xml:space="preserve">" </w:instrText>
      </w:r>
      <w:r w:rsidR="00BA1B40">
        <w:fldChar w:fldCharType="end"/>
      </w:r>
      <w:r w:rsidR="001A6ED2">
        <w:t>, 1 fleet co</w:t>
      </w:r>
      <w:r w:rsidR="003E2102">
        <w:t>-</w:t>
      </w:r>
      <w:r w:rsidR="001A6ED2">
        <w:t>operation</w:t>
      </w:r>
      <w:r w:rsidR="00BA1B40">
        <w:fldChar w:fldCharType="begin"/>
      </w:r>
      <w:r w:rsidR="00BA1B40">
        <w:instrText xml:space="preserve"> XE "</w:instrText>
      </w:r>
      <w:r w:rsidR="00BA1B40" w:rsidRPr="00785E5A">
        <w:instrText>fleet co-operation</w:instrText>
      </w:r>
      <w:r w:rsidR="00BA1B40">
        <w:instrText xml:space="preserve">" </w:instrText>
      </w:r>
      <w:r w:rsidR="00BA1B40">
        <w:fldChar w:fldCharType="end"/>
      </w:r>
      <w:r w:rsidR="001A6ED2">
        <w:t>, and 5 army cooperation squadrons</w:t>
      </w:r>
      <w:r w:rsidR="00BA1B40">
        <w:fldChar w:fldCharType="begin"/>
      </w:r>
      <w:r w:rsidR="00BA1B40">
        <w:instrText xml:space="preserve"> XE "</w:instrText>
      </w:r>
      <w:r w:rsidR="00BA1B40" w:rsidRPr="00622E03">
        <w:instrText>army cooperation squadrons</w:instrText>
      </w:r>
      <w:r w:rsidR="00BA1B40">
        <w:instrText xml:space="preserve">" </w:instrText>
      </w:r>
      <w:r w:rsidR="00BA1B40">
        <w:fldChar w:fldCharType="end"/>
      </w:r>
      <w:r w:rsidR="001A6ED2">
        <w:t>.</w:t>
      </w:r>
    </w:p>
    <w:p w14:paraId="30497343" w14:textId="77777777" w:rsidR="001A6ED2" w:rsidRDefault="001A6ED2" w:rsidP="002D62EA">
      <w:pPr>
        <w:pStyle w:val="BodyText"/>
      </w:pPr>
      <w:r>
        <w:t>On 20</w:t>
      </w:r>
      <w:r w:rsidRPr="00BA1B40">
        <w:rPr>
          <w:vertAlign w:val="superscript"/>
        </w:rPr>
        <w:t>th</w:t>
      </w:r>
      <w:r w:rsidR="00BA1B40">
        <w:t xml:space="preserve"> </w:t>
      </w:r>
      <w:r>
        <w:t>May the Air Board</w:t>
      </w:r>
      <w:r w:rsidR="001755AD">
        <w:fldChar w:fldCharType="begin"/>
      </w:r>
      <w:r w:rsidR="001755AD">
        <w:instrText xml:space="preserve"> XE "</w:instrText>
      </w:r>
      <w:r w:rsidR="001755AD" w:rsidRPr="003242FE">
        <w:instrText>Air Board</w:instrText>
      </w:r>
      <w:r w:rsidR="001755AD">
        <w:instrText xml:space="preserve">" </w:instrText>
      </w:r>
      <w:r w:rsidR="001755AD">
        <w:fldChar w:fldCharType="end"/>
      </w:r>
      <w:r>
        <w:t xml:space="preserve"> decided to make 45 squadrons the</w:t>
      </w:r>
      <w:r w:rsidR="008A2605">
        <w:t xml:space="preserve"> </w:t>
      </w:r>
      <w:r>
        <w:t>objective to be achieved by the end of the year, but it was soon seen that</w:t>
      </w:r>
      <w:r w:rsidR="008A2605">
        <w:t xml:space="preserve"> </w:t>
      </w:r>
      <w:r>
        <w:t>not enough aircraft would be available, and the revised objective, set in</w:t>
      </w:r>
      <w:r w:rsidR="008A2605">
        <w:t xml:space="preserve"> </w:t>
      </w:r>
      <w:r>
        <w:t>October, was to have 35 squadrons by April 1943.</w:t>
      </w:r>
    </w:p>
    <w:p w14:paraId="0CD79B26" w14:textId="3A57B090" w:rsidR="003E2102" w:rsidRDefault="001A6ED2" w:rsidP="002D62EA">
      <w:pPr>
        <w:pStyle w:val="BodyText"/>
      </w:pPr>
      <w:r>
        <w:t>These, then, were the terms on which the RAAF</w:t>
      </w:r>
      <w:r w:rsidR="00BA1B40">
        <w:fldChar w:fldCharType="begin"/>
      </w:r>
      <w:r w:rsidR="00BA1B40">
        <w:instrText xml:space="preserve"> XE "</w:instrText>
      </w:r>
      <w:r w:rsidR="00BA1B40" w:rsidRPr="00EF627F">
        <w:instrText>RAAF</w:instrText>
      </w:r>
      <w:r w:rsidR="00BA1B40">
        <w:instrText xml:space="preserve">" </w:instrText>
      </w:r>
      <w:r w:rsidR="00BA1B40">
        <w:fldChar w:fldCharType="end"/>
      </w:r>
      <w:r>
        <w:t xml:space="preserve"> was planning.</w:t>
      </w:r>
      <w:r w:rsidR="003E2102">
        <w:t xml:space="preserve"> </w:t>
      </w:r>
      <w:r>
        <w:t>The answer to the problem lay not only in the provision of sufficient aircraft of the right type but in training the crews to man them, a need</w:t>
      </w:r>
      <w:r w:rsidR="003E2102">
        <w:t xml:space="preserve"> </w:t>
      </w:r>
      <w:r>
        <w:t>that was being heavily emphasised by the extreme strain under which the</w:t>
      </w:r>
      <w:r w:rsidR="003E2102">
        <w:t xml:space="preserve"> </w:t>
      </w:r>
      <w:r>
        <w:t xml:space="preserve">existing combat units </w:t>
      </w:r>
      <w:r>
        <w:lastRenderedPageBreak/>
        <w:t>were operating. One of the keenest questions of the</w:t>
      </w:r>
      <w:r w:rsidR="003E2102">
        <w:t xml:space="preserve"> </w:t>
      </w:r>
      <w:r>
        <w:t>time, therefore, was the extent of the Australian overseas contribution</w:t>
      </w:r>
      <w:r w:rsidR="003E2102">
        <w:t xml:space="preserve"> </w:t>
      </w:r>
      <w:r>
        <w:t>to the Empire Training Scheme.</w:t>
      </w:r>
      <w:r w:rsidR="003E2102">
        <w:t xml:space="preserve"> (also known as the Empire Air Training Scheme</w:t>
      </w:r>
      <w:r w:rsidR="00BA1B40">
        <w:fldChar w:fldCharType="begin"/>
      </w:r>
      <w:r w:rsidR="00BA1B40">
        <w:instrText xml:space="preserve"> XE "</w:instrText>
      </w:r>
      <w:r w:rsidR="00BA1B40" w:rsidRPr="00AE31C5">
        <w:instrText>Empire Air Training Scheme</w:instrText>
      </w:r>
      <w:r w:rsidR="00BA1B40">
        <w:instrText xml:space="preserve">" </w:instrText>
      </w:r>
      <w:r w:rsidR="00BA1B40">
        <w:fldChar w:fldCharType="end"/>
      </w:r>
      <w:r w:rsidR="003E2102">
        <w:t xml:space="preserve"> – E.A.T.S.)</w:t>
      </w:r>
      <w:r w:rsidR="002F3E77">
        <w:t>.</w:t>
      </w:r>
      <w:r w:rsidR="003E2102">
        <w:t xml:space="preserve"> </w:t>
      </w:r>
      <w:r>
        <w:t>The last draft for Rhodesia</w:t>
      </w:r>
      <w:r w:rsidR="00BA1B40">
        <w:fldChar w:fldCharType="begin"/>
      </w:r>
      <w:r w:rsidR="00BA1B40">
        <w:instrText xml:space="preserve"> XE "</w:instrText>
      </w:r>
      <w:r w:rsidR="00BA1B40" w:rsidRPr="00B4386E">
        <w:instrText>Rhodesia</w:instrText>
      </w:r>
      <w:r w:rsidR="00BA1B40">
        <w:instrText xml:space="preserve">" </w:instrText>
      </w:r>
      <w:r w:rsidR="00BA1B40">
        <w:fldChar w:fldCharType="end"/>
      </w:r>
      <w:r>
        <w:t xml:space="preserve"> had been</w:t>
      </w:r>
      <w:r w:rsidR="003E2102">
        <w:t xml:space="preserve"> </w:t>
      </w:r>
      <w:r>
        <w:t>dispatched on 7</w:t>
      </w:r>
      <w:r w:rsidRPr="00BA1B40">
        <w:rPr>
          <w:vertAlign w:val="superscript"/>
        </w:rPr>
        <w:t>th</w:t>
      </w:r>
      <w:r w:rsidR="00BA1B40">
        <w:t xml:space="preserve"> </w:t>
      </w:r>
      <w:r>
        <w:t>January, and when the 300 still in training there had</w:t>
      </w:r>
      <w:r w:rsidR="003E2102">
        <w:t xml:space="preserve"> </w:t>
      </w:r>
      <w:r>
        <w:t>passed out</w:t>
      </w:r>
      <w:r w:rsidR="004037A5">
        <w:t>,</w:t>
      </w:r>
      <w:r>
        <w:t xml:space="preserve"> that phase of the program would end. At that time the drafts</w:t>
      </w:r>
      <w:r w:rsidR="003E2102">
        <w:t xml:space="preserve"> </w:t>
      </w:r>
      <w:r>
        <w:t>to Canada</w:t>
      </w:r>
      <w:r w:rsidR="00BA1B40">
        <w:fldChar w:fldCharType="begin"/>
      </w:r>
      <w:r w:rsidR="00BA1B40">
        <w:instrText xml:space="preserve"> XE "</w:instrText>
      </w:r>
      <w:r w:rsidR="00BA1B40" w:rsidRPr="00C12413">
        <w:instrText>Canada</w:instrText>
      </w:r>
      <w:r w:rsidR="00BA1B40">
        <w:instrText xml:space="preserve">" </w:instrText>
      </w:r>
      <w:r w:rsidR="00BA1B40">
        <w:fldChar w:fldCharType="end"/>
      </w:r>
      <w:r>
        <w:t xml:space="preserve"> had been suspended but, on 24</w:t>
      </w:r>
      <w:r w:rsidRPr="00BA1B40">
        <w:rPr>
          <w:vertAlign w:val="superscript"/>
        </w:rPr>
        <w:t>th</w:t>
      </w:r>
      <w:r w:rsidR="00BA1B40">
        <w:t xml:space="preserve"> </w:t>
      </w:r>
      <w:r>
        <w:t>February,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rsidR="003E2102">
        <w:t xml:space="preserve"> </w:t>
      </w:r>
      <w:r>
        <w:t>had decided that "for the present" Australia would continue to provide</w:t>
      </w:r>
      <w:r w:rsidR="003E2102">
        <w:t xml:space="preserve"> </w:t>
      </w:r>
      <w:r>
        <w:t>her agreed quota. There were six qualifying factors attached to this</w:t>
      </w:r>
      <w:r w:rsidR="003E2102">
        <w:t xml:space="preserve"> </w:t>
      </w:r>
      <w:r>
        <w:t xml:space="preserve">decision: </w:t>
      </w:r>
    </w:p>
    <w:p w14:paraId="4667B10F" w14:textId="77777777" w:rsidR="002B7D81" w:rsidRDefault="001A6ED2" w:rsidP="002D62EA">
      <w:pPr>
        <w:pStyle w:val="BodyText"/>
        <w:numPr>
          <w:ilvl w:val="0"/>
          <w:numId w:val="47"/>
        </w:numPr>
      </w:pPr>
      <w:r>
        <w:t>the reduction in the number of partially-trained men sent</w:t>
      </w:r>
      <w:r w:rsidR="003E2102">
        <w:t xml:space="preserve"> </w:t>
      </w:r>
      <w:r>
        <w:t>abroad caused by the increase in the percentage of men given advanced</w:t>
      </w:r>
      <w:r w:rsidR="003E2102">
        <w:t xml:space="preserve"> </w:t>
      </w:r>
      <w:r>
        <w:t xml:space="preserve">training in Australia, </w:t>
      </w:r>
    </w:p>
    <w:p w14:paraId="13006564" w14:textId="77777777" w:rsidR="002B7D81" w:rsidRDefault="001A6ED2" w:rsidP="002D62EA">
      <w:pPr>
        <w:pStyle w:val="BodyText"/>
        <w:numPr>
          <w:ilvl w:val="0"/>
          <w:numId w:val="47"/>
        </w:numPr>
      </w:pPr>
      <w:r>
        <w:t>development to the highest stage possible of</w:t>
      </w:r>
      <w:r w:rsidR="003E2102">
        <w:t xml:space="preserve"> </w:t>
      </w:r>
      <w:r>
        <w:t xml:space="preserve">facilities for operational training in Australia, </w:t>
      </w:r>
    </w:p>
    <w:p w14:paraId="113E781C" w14:textId="77777777" w:rsidR="002B7D81" w:rsidRDefault="001A6ED2" w:rsidP="002D62EA">
      <w:pPr>
        <w:pStyle w:val="BodyText"/>
        <w:numPr>
          <w:ilvl w:val="0"/>
          <w:numId w:val="47"/>
        </w:numPr>
      </w:pPr>
      <w:r>
        <w:t>the acquisition of the</w:t>
      </w:r>
      <w:r w:rsidR="003E2102">
        <w:t xml:space="preserve"> </w:t>
      </w:r>
      <w:r>
        <w:t xml:space="preserve">aircraft needed for the proposed developments, </w:t>
      </w:r>
    </w:p>
    <w:p w14:paraId="2492884A" w14:textId="77777777" w:rsidR="002B7D81" w:rsidRDefault="001A6ED2" w:rsidP="002D62EA">
      <w:pPr>
        <w:pStyle w:val="BodyText"/>
        <w:numPr>
          <w:ilvl w:val="0"/>
          <w:numId w:val="47"/>
        </w:numPr>
      </w:pPr>
      <w:r>
        <w:t>a regulated inward</w:t>
      </w:r>
      <w:r w:rsidR="003E2102">
        <w:t xml:space="preserve"> </w:t>
      </w:r>
      <w:r>
        <w:t>flow of Australian aircrew with combat experience to provide a nucleus</w:t>
      </w:r>
      <w:r w:rsidR="003E2102">
        <w:t xml:space="preserve"> </w:t>
      </w:r>
      <w:r>
        <w:t xml:space="preserve">in each RAAF unit in Australia, </w:t>
      </w:r>
    </w:p>
    <w:p w14:paraId="2483489D" w14:textId="77777777" w:rsidR="002B7D81" w:rsidRDefault="001A6ED2" w:rsidP="002D62EA">
      <w:pPr>
        <w:pStyle w:val="BodyText"/>
        <w:numPr>
          <w:ilvl w:val="0"/>
          <w:numId w:val="47"/>
        </w:numPr>
      </w:pPr>
      <w:r>
        <w:t>retention of sufficient fully-trained</w:t>
      </w:r>
      <w:r w:rsidR="003E2102">
        <w:t xml:space="preserve"> </w:t>
      </w:r>
      <w:r>
        <w:t>aircrew to fill the establishments of Australian squadrons at home and</w:t>
      </w:r>
      <w:r w:rsidR="003E2102">
        <w:t xml:space="preserve"> </w:t>
      </w:r>
      <w:r>
        <w:t xml:space="preserve">abroad, and </w:t>
      </w:r>
    </w:p>
    <w:p w14:paraId="5B857EAF" w14:textId="77777777" w:rsidR="003E2102" w:rsidRDefault="002B7D81" w:rsidP="002D62EA">
      <w:pPr>
        <w:pStyle w:val="BodyText"/>
        <w:numPr>
          <w:ilvl w:val="0"/>
          <w:numId w:val="47"/>
        </w:numPr>
      </w:pPr>
      <w:r>
        <w:t>t</w:t>
      </w:r>
      <w:r w:rsidR="001A6ED2">
        <w:t>he allotment of as many Australian aircrew as possible</w:t>
      </w:r>
      <w:r w:rsidR="003E2102">
        <w:t xml:space="preserve"> </w:t>
      </w:r>
      <w:r w:rsidR="001A6ED2">
        <w:t>to fill the establishments of the "infiltrated" RAAF</w:t>
      </w:r>
      <w:r w:rsidR="00B50D8A">
        <w:fldChar w:fldCharType="begin"/>
      </w:r>
      <w:r w:rsidR="00B50D8A">
        <w:instrText xml:space="preserve"> XE "</w:instrText>
      </w:r>
      <w:r w:rsidR="00B50D8A" w:rsidRPr="000321BE">
        <w:instrText>RAAF</w:instrText>
      </w:r>
      <w:r w:rsidR="00B50D8A">
        <w:instrText xml:space="preserve">" </w:instrText>
      </w:r>
      <w:r w:rsidR="00B50D8A">
        <w:fldChar w:fldCharType="end"/>
      </w:r>
      <w:r w:rsidR="001A6ED2">
        <w:t xml:space="preserve"> squadrons in the</w:t>
      </w:r>
      <w:r w:rsidR="003E2102">
        <w:t xml:space="preserve"> </w:t>
      </w:r>
      <w:r w:rsidR="001A6ED2">
        <w:t>Pacific theatre</w:t>
      </w:r>
      <w:r w:rsidR="00B50D8A">
        <w:fldChar w:fldCharType="begin"/>
      </w:r>
      <w:r w:rsidR="00B50D8A">
        <w:instrText xml:space="preserve"> XE "</w:instrText>
      </w:r>
      <w:r w:rsidR="00B50D8A" w:rsidRPr="00006830">
        <w:instrText>Pacific theatre</w:instrText>
      </w:r>
      <w:r w:rsidR="00B50D8A">
        <w:instrText xml:space="preserve">" </w:instrText>
      </w:r>
      <w:r w:rsidR="00B50D8A">
        <w:fldChar w:fldCharType="end"/>
      </w:r>
      <w:r w:rsidR="001A6ED2">
        <w:t xml:space="preserve">. </w:t>
      </w:r>
    </w:p>
    <w:p w14:paraId="2B59DCA3" w14:textId="77777777" w:rsidR="001A6ED2" w:rsidRDefault="001A6ED2" w:rsidP="002D62EA">
      <w:pPr>
        <w:pStyle w:val="BodyText"/>
      </w:pPr>
      <w:r>
        <w:t>So far as ground staff were concerned, the planned growth</w:t>
      </w:r>
      <w:r w:rsidR="003E2102">
        <w:t xml:space="preserve"> </w:t>
      </w:r>
      <w:r>
        <w:t>of the RAAF was such that obviously airmen in the essential musterings,</w:t>
      </w:r>
      <w:r w:rsidR="003E2102">
        <w:t xml:space="preserve"> </w:t>
      </w:r>
      <w:r>
        <w:t>whose numbers had been banking up in anticipation of the formation</w:t>
      </w:r>
      <w:r w:rsidR="003E2102">
        <w:t xml:space="preserve"> </w:t>
      </w:r>
      <w:r>
        <w:t>of further Article XV squadrons for overseas service, would be absorbed</w:t>
      </w:r>
      <w:r w:rsidR="003E2102">
        <w:t xml:space="preserve"> </w:t>
      </w:r>
      <w:r>
        <w:t>by units forming in Australia.</w:t>
      </w:r>
    </w:p>
    <w:p w14:paraId="3172239F" w14:textId="77777777" w:rsidR="003E2102" w:rsidRDefault="001A6ED2" w:rsidP="002D62EA">
      <w:pPr>
        <w:pStyle w:val="BodyText"/>
      </w:pPr>
      <w:r>
        <w:t>"Post-graduate" training was now an essential need, and the capacity</w:t>
      </w:r>
      <w:r w:rsidR="003E2102">
        <w:t xml:space="preserve"> </w:t>
      </w:r>
      <w:r>
        <w:t>of the operational training units to meet it was being developed. Gunnery</w:t>
      </w:r>
      <w:r w:rsidR="003E2102">
        <w:t xml:space="preserve"> </w:t>
      </w:r>
      <w:r>
        <w:t>and reconnaissance schools, torpedo training units and seaplane training</w:t>
      </w:r>
      <w:r w:rsidR="003E2102">
        <w:t xml:space="preserve"> </w:t>
      </w:r>
      <w:r>
        <w:t>squadrons were being formed, their establishments being keyed to the</w:t>
      </w:r>
      <w:r w:rsidR="003E2102">
        <w:t xml:space="preserve"> </w:t>
      </w:r>
      <w:r>
        <w:t>"undergraduate" training plan</w:t>
      </w:r>
      <w:r w:rsidR="002F3E77">
        <w:t>.</w:t>
      </w:r>
      <w:r>
        <w:t xml:space="preserve"> In these days when actual combat units</w:t>
      </w:r>
      <w:r w:rsidR="003E2102">
        <w:t xml:space="preserve"> </w:t>
      </w:r>
      <w:r>
        <w:t>were so few and so hard pressed, the front-line value of these operational</w:t>
      </w:r>
      <w:r w:rsidR="003E2102">
        <w:t xml:space="preserve"> </w:t>
      </w:r>
      <w:r>
        <w:t>training units and even of service flying training schools, could not be</w:t>
      </w:r>
      <w:r w:rsidR="003E2102">
        <w:t xml:space="preserve"> </w:t>
      </w:r>
      <w:r>
        <w:t>overlooked and provision was made for their use in an emergency</w:t>
      </w:r>
      <w:r w:rsidR="002F3E77">
        <w:t>.</w:t>
      </w:r>
      <w:r>
        <w:t xml:space="preserve"> </w:t>
      </w:r>
    </w:p>
    <w:p w14:paraId="02CD4C67" w14:textId="77777777" w:rsidR="00D771A3" w:rsidRDefault="002B7D81" w:rsidP="00D771A3">
      <w:pPr>
        <w:pStyle w:val="Heading7"/>
        <w:framePr w:wrap="around"/>
      </w:pPr>
      <w:r>
        <w:t xml:space="preserve">New Status For </w:t>
      </w:r>
      <w:r w:rsidR="00325695">
        <w:t>WAAAF</w:t>
      </w:r>
    </w:p>
    <w:p w14:paraId="18F8C364" w14:textId="77777777" w:rsidR="00E645D8" w:rsidRPr="00A7121B" w:rsidRDefault="001A6ED2" w:rsidP="002D62EA">
      <w:pPr>
        <w:pStyle w:val="BodyText"/>
        <w:rPr>
          <w:sz w:val="20"/>
        </w:rPr>
      </w:pPr>
      <w:r>
        <w:t>An important decision affecting the progress of the Women's Auxiliary</w:t>
      </w:r>
      <w:r w:rsidR="00A7121B">
        <w:t xml:space="preserve"> </w:t>
      </w:r>
      <w:r>
        <w:t>Australian Air Force</w:t>
      </w:r>
      <w:r w:rsidR="00B50D8A">
        <w:fldChar w:fldCharType="begin"/>
      </w:r>
      <w:r w:rsidR="00B50D8A">
        <w:instrText xml:space="preserve"> XE "</w:instrText>
      </w:r>
      <w:r w:rsidR="00B50D8A" w:rsidRPr="0023045B">
        <w:instrText>Women's Auxiliary Australian Air Force</w:instrText>
      </w:r>
      <w:r w:rsidR="00B50D8A">
        <w:instrText xml:space="preserve">" </w:instrText>
      </w:r>
      <w:r w:rsidR="00B50D8A">
        <w:fldChar w:fldCharType="end"/>
      </w:r>
      <w:r>
        <w:t xml:space="preserve"> was that by which the War Cabinet</w:t>
      </w:r>
      <w:r w:rsidR="001755AD">
        <w:fldChar w:fldCharType="begin"/>
      </w:r>
      <w:r w:rsidR="001755AD">
        <w:instrText xml:space="preserve"> XE "</w:instrText>
      </w:r>
      <w:r w:rsidR="001755AD" w:rsidRPr="00632E79">
        <w:instrText>War Cabinet</w:instrText>
      </w:r>
      <w:r w:rsidR="001755AD">
        <w:instrText xml:space="preserve">" </w:instrText>
      </w:r>
      <w:r w:rsidR="001755AD">
        <w:fldChar w:fldCharType="end"/>
      </w:r>
      <w:r>
        <w:t xml:space="preserve"> on 14</w:t>
      </w:r>
      <w:r w:rsidRPr="00B50D8A">
        <w:rPr>
          <w:vertAlign w:val="superscript"/>
        </w:rPr>
        <w:t>th</w:t>
      </w:r>
      <w:r w:rsidR="00B50D8A">
        <w:t xml:space="preserve"> </w:t>
      </w:r>
      <w:r>
        <w:t>July</w:t>
      </w:r>
      <w:r w:rsidR="00A7121B">
        <w:t xml:space="preserve"> </w:t>
      </w:r>
      <w:r w:rsidR="00B50D8A">
        <w:t xml:space="preserve">1943 </w:t>
      </w:r>
      <w:r>
        <w:t>made it a part of the Citizen Force branch of the Commonwealth Defence</w:t>
      </w:r>
      <w:r w:rsidR="00A7121B">
        <w:t xml:space="preserve"> </w:t>
      </w:r>
      <w:r>
        <w:t>Forces</w:t>
      </w:r>
      <w:r w:rsidR="00B50D8A">
        <w:fldChar w:fldCharType="begin"/>
      </w:r>
      <w:r w:rsidR="00B50D8A">
        <w:instrText xml:space="preserve"> XE "</w:instrText>
      </w:r>
      <w:r w:rsidR="00B50D8A" w:rsidRPr="003537EA">
        <w:instrText>Commonwealth Defence Forces</w:instrText>
      </w:r>
      <w:r w:rsidR="00B50D8A">
        <w:instrText xml:space="preserve">" </w:instrText>
      </w:r>
      <w:r w:rsidR="00B50D8A">
        <w:fldChar w:fldCharType="end"/>
      </w:r>
      <w:r>
        <w:t>. This meant that, instead of being enrolled, airwomen were formally</w:t>
      </w:r>
      <w:r w:rsidR="00A7121B">
        <w:t xml:space="preserve"> </w:t>
      </w:r>
      <w:r>
        <w:t>enlisted, and officers were granted commissions by the Governor-</w:t>
      </w:r>
      <w:r w:rsidR="00A7121B">
        <w:t xml:space="preserve"> </w:t>
      </w:r>
      <w:r>
        <w:t>General as were members of the RAAF.</w:t>
      </w:r>
      <w:r w:rsidR="000358AE">
        <w:t xml:space="preserve"> </w:t>
      </w:r>
      <w:r>
        <w:t>The WAAAF</w:t>
      </w:r>
      <w:r w:rsidR="00A7121B">
        <w:t xml:space="preserve"> </w:t>
      </w:r>
      <w:r>
        <w:t>now numbered more than 12,500 airwomen and almost 350 officers.</w:t>
      </w:r>
      <w:r w:rsidR="00E645D8">
        <w:t xml:space="preserve"> </w:t>
      </w:r>
      <w:r w:rsidR="00B50D8A">
        <w:t>(The WAAAF was formed in March 1941).</w:t>
      </w:r>
    </w:p>
    <w:p w14:paraId="1A6CA11C" w14:textId="77777777" w:rsidR="00E645D8" w:rsidRDefault="001A6ED2" w:rsidP="002D62EA">
      <w:pPr>
        <w:pStyle w:val="BodyText"/>
      </w:pPr>
      <w:r>
        <w:t>Fresh service</w:t>
      </w:r>
      <w:r w:rsidR="00E645D8">
        <w:t xml:space="preserve"> </w:t>
      </w:r>
      <w:r>
        <w:t>trades in which members of the WAAAF might serve</w:t>
      </w:r>
      <w:r w:rsidR="00E645D8">
        <w:t xml:space="preserve"> </w:t>
      </w:r>
      <w:r>
        <w:t>had been proposed early in 1942</w:t>
      </w:r>
      <w:r w:rsidR="002F3E77">
        <w:t>.</w:t>
      </w:r>
      <w:r>
        <w:t xml:space="preserve"> Some of these were new for women in</w:t>
      </w:r>
      <w:r w:rsidR="00E645D8">
        <w:t xml:space="preserve"> </w:t>
      </w:r>
      <w:r>
        <w:t>Australian civil life; examples were meteorological assistant, instrument</w:t>
      </w:r>
      <w:r w:rsidR="00E645D8">
        <w:t xml:space="preserve"> </w:t>
      </w:r>
      <w:r>
        <w:t>repairer and radar operator, the last also having no civilian counterpart</w:t>
      </w:r>
      <w:r w:rsidR="00E645D8">
        <w:t xml:space="preserve"> </w:t>
      </w:r>
      <w:r>
        <w:t xml:space="preserve">among civilian </w:t>
      </w:r>
      <w:r w:rsidR="00E645D8">
        <w:t>m</w:t>
      </w:r>
      <w:r>
        <w:t xml:space="preserve">en. </w:t>
      </w:r>
      <w:r w:rsidR="00D8326C">
        <w:t>Women of the WA</w:t>
      </w:r>
      <w:r w:rsidR="00396DD0">
        <w:t>A</w:t>
      </w:r>
      <w:r w:rsidR="00D8326C">
        <w:t>AF would also take on the task of refuelling aircraft.</w:t>
      </w:r>
    </w:p>
    <w:p w14:paraId="546D681E" w14:textId="77777777" w:rsidR="0007023F" w:rsidRDefault="007E4DC9" w:rsidP="007E4DC9">
      <w:pPr>
        <w:pStyle w:val="Heading1"/>
      </w:pPr>
      <w:bookmarkStart w:id="6" w:name="_Toc22575622"/>
      <w:r>
        <w:t>Advances through the SWPA</w:t>
      </w:r>
      <w:bookmarkEnd w:id="6"/>
    </w:p>
    <w:p w14:paraId="0440228A" w14:textId="77777777" w:rsidR="00F959CB" w:rsidRDefault="00F959CB" w:rsidP="002D62EA">
      <w:pPr>
        <w:pStyle w:val="BodyText"/>
      </w:pPr>
      <w:r>
        <w:t>Once the Japanese had been stopped on land at Kokoda</w:t>
      </w:r>
      <w:r w:rsidR="002C1017">
        <w:fldChar w:fldCharType="begin"/>
      </w:r>
      <w:r w:rsidR="002C1017">
        <w:instrText xml:space="preserve"> </w:instrText>
      </w:r>
      <w:r w:rsidR="002C1017" w:rsidRPr="00B50D8A">
        <w:instrText>XE "Kokoda"</w:instrText>
      </w:r>
      <w:r w:rsidR="002C1017">
        <w:instrText xml:space="preserve"> </w:instrText>
      </w:r>
      <w:r w:rsidR="002C1017">
        <w:fldChar w:fldCharType="end"/>
      </w:r>
      <w:r w:rsidR="00F70FBE">
        <w:t>,</w:t>
      </w:r>
      <w:r w:rsidR="000358AE">
        <w:t xml:space="preserve"> </w:t>
      </w:r>
      <w:r>
        <w:t>and dealt a severe blow in the Battle of the Coral Sea</w:t>
      </w:r>
      <w:r w:rsidR="00B50D8A">
        <w:fldChar w:fldCharType="begin"/>
      </w:r>
      <w:r w:rsidR="00B50D8A">
        <w:instrText xml:space="preserve"> XE "</w:instrText>
      </w:r>
      <w:r w:rsidR="00B50D8A" w:rsidRPr="00A465E1">
        <w:instrText>Battle of the Coral Sea</w:instrText>
      </w:r>
      <w:r w:rsidR="00B50D8A">
        <w:instrText xml:space="preserve">" </w:instrText>
      </w:r>
      <w:r w:rsidR="00B50D8A">
        <w:fldChar w:fldCharType="end"/>
      </w:r>
      <w:r w:rsidR="00F70FBE">
        <w:t>, t</w:t>
      </w:r>
      <w:r>
        <w:t>he laborious and dangerous task before the Allied Forces was to drive the Japanese back through New Guinea, Papua</w:t>
      </w:r>
      <w:r w:rsidR="00B50D8A">
        <w:fldChar w:fldCharType="begin"/>
      </w:r>
      <w:r w:rsidR="00B50D8A">
        <w:instrText xml:space="preserve"> XE "</w:instrText>
      </w:r>
      <w:r w:rsidR="00B50D8A" w:rsidRPr="00277F37">
        <w:instrText>Papua</w:instrText>
      </w:r>
      <w:r w:rsidR="00B50D8A">
        <w:instrText xml:space="preserve">" </w:instrText>
      </w:r>
      <w:r w:rsidR="00B50D8A">
        <w:fldChar w:fldCharType="end"/>
      </w:r>
      <w:r>
        <w:t>, New Britain</w:t>
      </w:r>
      <w:r w:rsidR="00B50D8A">
        <w:fldChar w:fldCharType="begin"/>
      </w:r>
      <w:r w:rsidR="00B50D8A">
        <w:instrText xml:space="preserve"> XE "</w:instrText>
      </w:r>
      <w:r w:rsidR="00B50D8A" w:rsidRPr="004E472D">
        <w:instrText>New Britain</w:instrText>
      </w:r>
      <w:r w:rsidR="00B50D8A">
        <w:instrText xml:space="preserve">" </w:instrText>
      </w:r>
      <w:r w:rsidR="00B50D8A">
        <w:fldChar w:fldCharType="end"/>
      </w:r>
      <w:r>
        <w:t xml:space="preserve"> and the many other island strongholds.</w:t>
      </w:r>
    </w:p>
    <w:p w14:paraId="2B79C13B" w14:textId="511D6A24" w:rsidR="007E4DC9" w:rsidRDefault="00F959CB" w:rsidP="002D62EA">
      <w:pPr>
        <w:pStyle w:val="BodyText"/>
      </w:pPr>
      <w:r>
        <w:lastRenderedPageBreak/>
        <w:t>To do this would require the establishment of new airstrips, recapturing enemy airstrips and maintaining the necessary supplies to the ground forces (mostly supplied by air)</w:t>
      </w:r>
      <w:r w:rsidR="00F70FBE">
        <w:t>. In addition</w:t>
      </w:r>
      <w:r w:rsidR="00A33C88">
        <w:t>,</w:t>
      </w:r>
      <w:r w:rsidR="00F70FBE">
        <w:t xml:space="preserve"> the enemy forces were to be attacked by air forces of USAAF</w:t>
      </w:r>
      <w:r w:rsidR="00B50D8A">
        <w:fldChar w:fldCharType="begin"/>
      </w:r>
      <w:r w:rsidR="00B50D8A">
        <w:instrText xml:space="preserve"> XE "</w:instrText>
      </w:r>
      <w:r w:rsidR="00B50D8A" w:rsidRPr="0008245B">
        <w:instrText>USAAF</w:instrText>
      </w:r>
      <w:r w:rsidR="00B50D8A">
        <w:instrText xml:space="preserve">" </w:instrText>
      </w:r>
      <w:r w:rsidR="00B50D8A">
        <w:fldChar w:fldCharType="end"/>
      </w:r>
      <w:r w:rsidR="00F70FBE">
        <w:t>, RAAF</w:t>
      </w:r>
      <w:r w:rsidR="00B50D8A">
        <w:fldChar w:fldCharType="begin"/>
      </w:r>
      <w:r w:rsidR="00B50D8A">
        <w:instrText xml:space="preserve"> XE "</w:instrText>
      </w:r>
      <w:r w:rsidR="00B50D8A" w:rsidRPr="00331BC6">
        <w:instrText>RAAF</w:instrText>
      </w:r>
      <w:r w:rsidR="00B50D8A">
        <w:instrText xml:space="preserve">" </w:instrText>
      </w:r>
      <w:r w:rsidR="00B50D8A">
        <w:fldChar w:fldCharType="end"/>
      </w:r>
      <w:r w:rsidR="00F70FBE">
        <w:t>, NEI</w:t>
      </w:r>
      <w:r w:rsidR="00B50D8A">
        <w:fldChar w:fldCharType="begin"/>
      </w:r>
      <w:r w:rsidR="00B50D8A">
        <w:instrText xml:space="preserve"> XE "</w:instrText>
      </w:r>
      <w:r w:rsidR="00B50D8A" w:rsidRPr="00CB7F06">
        <w:instrText>NEI</w:instrText>
      </w:r>
      <w:r w:rsidR="00B50D8A">
        <w:instrText xml:space="preserve">" </w:instrText>
      </w:r>
      <w:r w:rsidR="00B50D8A">
        <w:fldChar w:fldCharType="end"/>
      </w:r>
      <w:r w:rsidR="00F70FBE">
        <w:t xml:space="preserve"> and New Zealand</w:t>
      </w:r>
      <w:r w:rsidR="00B50D8A">
        <w:fldChar w:fldCharType="begin"/>
      </w:r>
      <w:r w:rsidR="00B50D8A">
        <w:instrText xml:space="preserve"> XE "</w:instrText>
      </w:r>
      <w:r w:rsidR="00B50D8A" w:rsidRPr="00AE2049">
        <w:instrText>New Zealand</w:instrText>
      </w:r>
      <w:r w:rsidR="00B50D8A">
        <w:instrText xml:space="preserve">" </w:instrText>
      </w:r>
      <w:r w:rsidR="00B50D8A">
        <w:fldChar w:fldCharType="end"/>
      </w:r>
      <w:r w:rsidR="00F70FBE">
        <w:t>. This would require stocks of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rsidR="00F70FBE">
        <w:t xml:space="preserve"> to be brought to the ports and loading jetties of many locations. Essential there were requirements for two fuels, aviation gasoline (100 Octane</w:t>
      </w:r>
      <w:r w:rsidR="00B50D8A">
        <w:fldChar w:fldCharType="begin"/>
      </w:r>
      <w:r w:rsidR="00B50D8A">
        <w:instrText xml:space="preserve"> XE "</w:instrText>
      </w:r>
      <w:r w:rsidR="00B50D8A" w:rsidRPr="00B866F9">
        <w:instrText>100 Octane</w:instrText>
      </w:r>
      <w:r w:rsidR="00B50D8A">
        <w:instrText xml:space="preserve">" </w:instrText>
      </w:r>
      <w:r w:rsidR="00B50D8A">
        <w:fldChar w:fldCharType="end"/>
      </w:r>
      <w:r w:rsidR="00F70FBE">
        <w:t xml:space="preserve"> or 87 Octane</w:t>
      </w:r>
      <w:r w:rsidR="00B50D8A">
        <w:fldChar w:fldCharType="begin"/>
      </w:r>
      <w:r w:rsidR="00B50D8A">
        <w:instrText xml:space="preserve"> XE "</w:instrText>
      </w:r>
      <w:r w:rsidR="00B50D8A" w:rsidRPr="00E15241">
        <w:instrText>87 Octane</w:instrText>
      </w:r>
      <w:r w:rsidR="00B50D8A">
        <w:instrText xml:space="preserve">" </w:instrText>
      </w:r>
      <w:r w:rsidR="00B50D8A">
        <w:fldChar w:fldCharType="end"/>
      </w:r>
      <w:r w:rsidR="00F70FBE">
        <w:t xml:space="preserve"> gasolines) for aircraft</w:t>
      </w:r>
      <w:r w:rsidR="004037A5">
        <w:t>,</w:t>
      </w:r>
      <w:r w:rsidR="00F70FBE">
        <w:t xml:space="preserve"> and motor gasoline MT80</w:t>
      </w:r>
      <w:r w:rsidR="00B50D8A">
        <w:fldChar w:fldCharType="begin"/>
      </w:r>
      <w:r w:rsidR="00B50D8A">
        <w:instrText xml:space="preserve"> XE "</w:instrText>
      </w:r>
      <w:r w:rsidR="00B50D8A" w:rsidRPr="00994E3E">
        <w:instrText>motor gasoline MT80</w:instrText>
      </w:r>
      <w:r w:rsidR="00B50D8A">
        <w:instrText xml:space="preserve">" </w:instrText>
      </w:r>
      <w:r w:rsidR="00B50D8A">
        <w:fldChar w:fldCharType="end"/>
      </w:r>
      <w:r w:rsidR="00F70FBE">
        <w:t xml:space="preserve"> </w:t>
      </w:r>
      <w:r w:rsidR="00C275B0">
        <w:t>(Mogas 80</w:t>
      </w:r>
      <w:r w:rsidR="00B50D8A">
        <w:fldChar w:fldCharType="begin"/>
      </w:r>
      <w:r w:rsidR="00B50D8A">
        <w:instrText xml:space="preserve"> XE "</w:instrText>
      </w:r>
      <w:r w:rsidR="00B50D8A" w:rsidRPr="00E7419A">
        <w:instrText>Mogas 80</w:instrText>
      </w:r>
      <w:r w:rsidR="00B50D8A">
        <w:instrText xml:space="preserve">" </w:instrText>
      </w:r>
      <w:r w:rsidR="00B50D8A">
        <w:fldChar w:fldCharType="end"/>
      </w:r>
      <w:r w:rsidR="00C275B0">
        <w:t xml:space="preserve">) </w:t>
      </w:r>
      <w:r w:rsidR="00F70FBE">
        <w:t>for transport.</w:t>
      </w:r>
      <w:r w:rsidR="000358AE">
        <w:t xml:space="preserve"> </w:t>
      </w:r>
    </w:p>
    <w:p w14:paraId="78F6B7A4" w14:textId="77777777" w:rsidR="003152E8" w:rsidRDefault="00F70FBE" w:rsidP="002D62EA">
      <w:pPr>
        <w:pStyle w:val="BodyText"/>
      </w:pPr>
      <w:r>
        <w:t xml:space="preserve">The </w:t>
      </w:r>
      <w:r w:rsidR="003152E8">
        <w:t>initial supply stages were delivery by air transport t</w:t>
      </w:r>
      <w:r w:rsidR="0043465E">
        <w:t>o</w:t>
      </w:r>
      <w:r w:rsidR="003152E8">
        <w:t xml:space="preserve"> the newly captured airstrips</w:t>
      </w:r>
      <w:r w:rsidR="0043465E">
        <w:t xml:space="preserve">. Special army units were formed and assigned the role of providing fuel to the other fighting units. </w:t>
      </w:r>
    </w:p>
    <w:p w14:paraId="2BF00C29" w14:textId="616CC56E" w:rsidR="007E4DC9" w:rsidRPr="003152E8" w:rsidRDefault="003152E8" w:rsidP="001B00FF">
      <w:pPr>
        <w:pStyle w:val="Caption"/>
      </w:pPr>
      <w:r w:rsidRPr="003152E8">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23</w:t>
      </w:r>
      <w:r w:rsidR="00A9282C">
        <w:rPr>
          <w:noProof/>
        </w:rPr>
        <w:fldChar w:fldCharType="end"/>
      </w:r>
      <w:r w:rsidR="00CB1424">
        <w:rPr>
          <w:noProof/>
        </w:rPr>
        <w:t>.</w:t>
      </w:r>
      <w:r w:rsidRPr="003152E8">
        <w:t xml:space="preserve"> Unloading petrol drums from a Douglas C-47 Dakota</w:t>
      </w:r>
      <w:r w:rsidR="00B50D8A">
        <w:fldChar w:fldCharType="begin"/>
      </w:r>
      <w:r w:rsidR="00B50D8A">
        <w:instrText xml:space="preserve"> XE "</w:instrText>
      </w:r>
      <w:r w:rsidR="00B50D8A" w:rsidRPr="00912E02">
        <w:instrText>Douglas C-47 Dakota</w:instrText>
      </w:r>
      <w:r w:rsidR="00B50D8A">
        <w:instrText xml:space="preserve">" </w:instrText>
      </w:r>
      <w:r w:rsidR="00B50D8A">
        <w:fldChar w:fldCharType="end"/>
      </w:r>
      <w:r w:rsidRPr="003152E8">
        <w:t>, Wau</w:t>
      </w:r>
      <w:r w:rsidR="002C1017">
        <w:fldChar w:fldCharType="begin"/>
      </w:r>
      <w:r w:rsidR="002C1017">
        <w:instrText xml:space="preserve"> XE "</w:instrText>
      </w:r>
      <w:r w:rsidR="002C1017" w:rsidRPr="00D3432B">
        <w:rPr>
          <w:iCs/>
        </w:rPr>
        <w:instrText>Wau</w:instrText>
      </w:r>
      <w:r w:rsidR="002C1017">
        <w:instrText xml:space="preserve">" </w:instrText>
      </w:r>
      <w:r w:rsidR="002C1017">
        <w:fldChar w:fldCharType="end"/>
      </w:r>
      <w:r w:rsidRPr="003152E8">
        <w:t xml:space="preserve">, New Guinea Aug 8 1943 </w:t>
      </w:r>
    </w:p>
    <w:p w14:paraId="330F44DB" w14:textId="77777777" w:rsidR="007E4DC9" w:rsidRDefault="00F87CDD" w:rsidP="002D62EA">
      <w:pPr>
        <w:pStyle w:val="Picture"/>
      </w:pPr>
      <w:r>
        <w:rPr>
          <w:noProof/>
          <w:lang w:eastAsia="en-AU"/>
        </w:rPr>
        <w:drawing>
          <wp:inline distT="0" distB="0" distL="0" distR="0" wp14:anchorId="131792B0" wp14:editId="0A63237C">
            <wp:extent cx="4741325" cy="2856951"/>
            <wp:effectExtent l="0" t="0" r="2540" b="635"/>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3411" cy="2876285"/>
                    </a:xfrm>
                    <a:prstGeom prst="rect">
                      <a:avLst/>
                    </a:prstGeom>
                    <a:noFill/>
                  </pic:spPr>
                </pic:pic>
              </a:graphicData>
            </a:graphic>
          </wp:inline>
        </w:drawing>
      </w:r>
    </w:p>
    <w:p w14:paraId="6BD155BB" w14:textId="77777777" w:rsidR="00A87E30" w:rsidRDefault="00A87E30" w:rsidP="002D62EA">
      <w:pPr>
        <w:pStyle w:val="BodyText"/>
      </w:pPr>
      <w:r>
        <w:t>“Dakota’ was the RAF and RAAF designation for the Douglas C-47</w:t>
      </w:r>
      <w:r w:rsidR="00B50D8A">
        <w:fldChar w:fldCharType="begin"/>
      </w:r>
      <w:r w:rsidR="00B50D8A">
        <w:instrText xml:space="preserve"> XE "</w:instrText>
      </w:r>
      <w:r w:rsidR="00B50D8A" w:rsidRPr="000158FD">
        <w:instrText>Douglas C-47</w:instrText>
      </w:r>
      <w:r w:rsidR="00B50D8A">
        <w:instrText xml:space="preserve">" </w:instrText>
      </w:r>
      <w:r w:rsidR="00B50D8A">
        <w:fldChar w:fldCharType="end"/>
      </w:r>
      <w:r>
        <w:t xml:space="preserve"> (the military version of the famous Douglas DC-3</w:t>
      </w:r>
      <w:r w:rsidR="00B50D8A">
        <w:fldChar w:fldCharType="begin"/>
      </w:r>
      <w:r w:rsidR="00B50D8A">
        <w:instrText xml:space="preserve"> XE "</w:instrText>
      </w:r>
      <w:r w:rsidR="00B50D8A" w:rsidRPr="00330EE1">
        <w:instrText>Douglas DC-3</w:instrText>
      </w:r>
      <w:r w:rsidR="00B50D8A">
        <w:instrText xml:space="preserve">" </w:instrText>
      </w:r>
      <w:r w:rsidR="00B50D8A">
        <w:fldChar w:fldCharType="end"/>
      </w:r>
      <w:r>
        <w:t>). The American designation was Douglas C-47 Skytrain</w:t>
      </w:r>
      <w:r w:rsidR="00B50D8A">
        <w:fldChar w:fldCharType="begin"/>
      </w:r>
      <w:r w:rsidR="00B50D8A">
        <w:instrText xml:space="preserve"> XE "</w:instrText>
      </w:r>
      <w:r w:rsidR="00B50D8A" w:rsidRPr="00425F05">
        <w:instrText>Douglas C-47 Skytrain</w:instrText>
      </w:r>
      <w:r w:rsidR="00B50D8A">
        <w:instrText xml:space="preserve">" </w:instrText>
      </w:r>
      <w:r w:rsidR="00B50D8A">
        <w:fldChar w:fldCharType="end"/>
      </w:r>
      <w:r>
        <w:t>.</w:t>
      </w:r>
    </w:p>
    <w:p w14:paraId="58D2CE69" w14:textId="77777777" w:rsidR="003152E8" w:rsidRDefault="003152E8" w:rsidP="002D62EA">
      <w:pPr>
        <w:pStyle w:val="BodyText"/>
      </w:pPr>
      <w:r>
        <w:t>Gradually this would</w:t>
      </w:r>
      <w:r w:rsidR="00A87E30">
        <w:t xml:space="preserve"> become a ‘regular service’ to many of the areas such as Hollandia</w:t>
      </w:r>
      <w:r w:rsidR="00B50D8A">
        <w:fldChar w:fldCharType="begin"/>
      </w:r>
      <w:r w:rsidR="00B50D8A">
        <w:instrText xml:space="preserve"> XE "</w:instrText>
      </w:r>
      <w:r w:rsidR="00B50D8A" w:rsidRPr="008848BE">
        <w:instrText>Hollandia</w:instrText>
      </w:r>
      <w:r w:rsidR="00B50D8A">
        <w:instrText xml:space="preserve">" </w:instrText>
      </w:r>
      <w:r w:rsidR="00B50D8A">
        <w:fldChar w:fldCharType="end"/>
      </w:r>
      <w:r w:rsidR="00A87E30">
        <w:t>, in Dutch New Guinea</w:t>
      </w:r>
      <w:r w:rsidR="00B50D8A">
        <w:fldChar w:fldCharType="begin"/>
      </w:r>
      <w:r w:rsidR="00B50D8A">
        <w:instrText xml:space="preserve"> XE "</w:instrText>
      </w:r>
      <w:r w:rsidR="00B50D8A" w:rsidRPr="003B024C">
        <w:instrText>Dutch New Guinea</w:instrText>
      </w:r>
      <w:r w:rsidR="00B50D8A">
        <w:instrText xml:space="preserve">" </w:instrText>
      </w:r>
      <w:r w:rsidR="00B50D8A">
        <w:fldChar w:fldCharType="end"/>
      </w:r>
      <w:r w:rsidR="00A87E30">
        <w:t>, maintaining supplies of food, stores and fuel.</w:t>
      </w:r>
    </w:p>
    <w:p w14:paraId="2A456624" w14:textId="10433652" w:rsidR="00A87E30" w:rsidRPr="00A87E30" w:rsidRDefault="00A87E30" w:rsidP="001B00FF">
      <w:pPr>
        <w:pStyle w:val="Caption"/>
      </w:pPr>
      <w:r>
        <w:t>Photo</w:t>
      </w:r>
      <w:r w:rsidR="000358AE">
        <w:t xml:space="preserve"> </w:t>
      </w:r>
      <w:r w:rsidR="00A456D1">
        <w:rPr>
          <w:noProof/>
        </w:rPr>
        <w:t>24</w:t>
      </w:r>
      <w:r>
        <w:t>.</w:t>
      </w:r>
      <w:r w:rsidR="00E57B6E">
        <w:t xml:space="preserve"> </w:t>
      </w:r>
      <w:r>
        <w:t>US transport Douglas C-47 ‘Skytrains’ lined up on an airfield in Hollandia, Dutch New Guinea May 1944</w:t>
      </w:r>
      <w:r w:rsidR="000358AE">
        <w:t xml:space="preserve"> </w:t>
      </w:r>
    </w:p>
    <w:p w14:paraId="436C3E4E" w14:textId="77777777" w:rsidR="00A87E30" w:rsidRDefault="00F26D2F" w:rsidP="002D62EA">
      <w:pPr>
        <w:pStyle w:val="Picture"/>
      </w:pPr>
      <w:r>
        <w:rPr>
          <w:noProof/>
          <w:lang w:eastAsia="en-AU"/>
        </w:rPr>
        <w:drawing>
          <wp:inline distT="0" distB="0" distL="0" distR="0" wp14:anchorId="185512B5" wp14:editId="12BB683F">
            <wp:extent cx="4962193" cy="260672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C-47 Skytrain Hollandia edit.jpg"/>
                    <pic:cNvPicPr/>
                  </pic:nvPicPr>
                  <pic:blipFill>
                    <a:blip r:embed="rId41">
                      <a:extLst>
                        <a:ext uri="{28A0092B-C50C-407E-A947-70E740481C1C}">
                          <a14:useLocalDpi xmlns:a14="http://schemas.microsoft.com/office/drawing/2010/main" val="0"/>
                        </a:ext>
                      </a:extLst>
                    </a:blip>
                    <a:stretch>
                      <a:fillRect/>
                    </a:stretch>
                  </pic:blipFill>
                  <pic:spPr>
                    <a:xfrm>
                      <a:off x="0" y="0"/>
                      <a:ext cx="5018048" cy="2636064"/>
                    </a:xfrm>
                    <a:prstGeom prst="rect">
                      <a:avLst/>
                    </a:prstGeom>
                  </pic:spPr>
                </pic:pic>
              </a:graphicData>
            </a:graphic>
          </wp:inline>
        </w:drawing>
      </w:r>
    </w:p>
    <w:p w14:paraId="2A9F1E43" w14:textId="77777777" w:rsidR="00001F4F" w:rsidRDefault="00001F4F" w:rsidP="002D62EA">
      <w:pPr>
        <w:pStyle w:val="BodyText"/>
      </w:pPr>
    </w:p>
    <w:p w14:paraId="3558C7B5" w14:textId="77777777" w:rsidR="00A02D6A" w:rsidRDefault="00A02D6A" w:rsidP="002D62EA">
      <w:pPr>
        <w:pStyle w:val="BodyText"/>
      </w:pPr>
      <w:r>
        <w:lastRenderedPageBreak/>
        <w:t xml:space="preserve">US transport aircraft which did a remarkable job keeping fighter squadrons in the Hollandia Area supplied with fuel, stores and food. It was like a giant taxi service with the transports lined up ready for </w:t>
      </w:r>
      <w:r w:rsidR="006479E8">
        <w:t>take-off</w:t>
      </w:r>
      <w:r>
        <w:t>. Note the fuel drums lying on the ground beside the aircraft.</w:t>
      </w:r>
      <w:r w:rsidR="000358AE">
        <w:t xml:space="preserve"> </w:t>
      </w:r>
    </w:p>
    <w:p w14:paraId="29F23CA7" w14:textId="77777777" w:rsidR="003152E8" w:rsidRDefault="003152E8" w:rsidP="002D62EA">
      <w:pPr>
        <w:pStyle w:val="BodyText"/>
      </w:pPr>
      <w:r>
        <w:t>Once the ports and loading jetties were secured it was possible to ship in supplies as d</w:t>
      </w:r>
      <w:r w:rsidR="00A87E30">
        <w:t>r</w:t>
      </w:r>
      <w:r>
        <w:t>um stock</w:t>
      </w:r>
      <w:r w:rsidR="00A87E30">
        <w:t>,</w:t>
      </w:r>
      <w:r>
        <w:t xml:space="preserve"> and later by tanker when storage tanks had been built.</w:t>
      </w:r>
      <w:r w:rsidR="0043465E">
        <w:t xml:space="preserve"> Once the bulk storage </w:t>
      </w:r>
      <w:r w:rsidR="006479E8">
        <w:t>facilities</w:t>
      </w:r>
      <w:r w:rsidR="0043465E">
        <w:t xml:space="preserve"> were operational smaller coastal vessels would transfer the valuable fuel supplies to units further north.</w:t>
      </w:r>
    </w:p>
    <w:p w14:paraId="4D0D9A99" w14:textId="77777777" w:rsidR="00CB1424" w:rsidRDefault="002A15F2" w:rsidP="00CB1424">
      <w:pPr>
        <w:pStyle w:val="Heading1"/>
      </w:pPr>
      <w:bookmarkStart w:id="7" w:name="_Toc22575623"/>
      <w:r>
        <w:t>New Guinea</w:t>
      </w:r>
      <w:bookmarkEnd w:id="7"/>
    </w:p>
    <w:p w14:paraId="1DF0C7CF" w14:textId="77777777" w:rsidR="00CB1424" w:rsidRPr="00B02062" w:rsidRDefault="00CB1424" w:rsidP="002D62EA">
      <w:pPr>
        <w:pStyle w:val="BodyText"/>
      </w:pPr>
      <w:r>
        <w:t>Milne Bay</w:t>
      </w:r>
      <w:r w:rsidR="002C1017">
        <w:fldChar w:fldCharType="begin"/>
      </w:r>
      <w:r w:rsidR="002C1017">
        <w:instrText xml:space="preserve"> XE "</w:instrText>
      </w:r>
      <w:r w:rsidR="002C1017" w:rsidRPr="00B07E6E">
        <w:rPr>
          <w:i/>
        </w:rPr>
        <w:instrText>Milne Bay</w:instrText>
      </w:r>
      <w:r w:rsidR="002C1017">
        <w:instrText xml:space="preserve">" </w:instrText>
      </w:r>
      <w:r w:rsidR="002C1017">
        <w:fldChar w:fldCharType="end"/>
      </w:r>
      <w:r>
        <w:t xml:space="preserve"> was to be one of the spearheads for the Allied advance along New Guinea and through into the South West Pacific area</w:t>
      </w:r>
      <w:r w:rsidR="00B50D8A">
        <w:fldChar w:fldCharType="begin"/>
      </w:r>
      <w:r w:rsidR="00B50D8A">
        <w:instrText xml:space="preserve"> XE "</w:instrText>
      </w:r>
      <w:r w:rsidR="00B50D8A" w:rsidRPr="00BD0F6B">
        <w:instrText>South West Pacific area</w:instrText>
      </w:r>
      <w:r w:rsidR="00B50D8A">
        <w:instrText xml:space="preserve">" </w:instrText>
      </w:r>
      <w:r w:rsidR="00B50D8A">
        <w:fldChar w:fldCharType="end"/>
      </w:r>
      <w:r>
        <w:t xml:space="preserve"> and provide the essential supplies for the US and Australian forces, but support from the air would also be essential as McArthur’s forces ‘leapt frog’ past the Japanese garrison on New Guinea.</w:t>
      </w:r>
      <w:r w:rsidR="00FD4057">
        <w:t xml:space="preserve"> The valuable fuel supplies of aviation gasoline</w:t>
      </w:r>
      <w:r w:rsidR="00C275B0">
        <w:t>s</w:t>
      </w:r>
      <w:r w:rsidR="00FD4057">
        <w:t xml:space="preserve"> (Avgas 100</w:t>
      </w:r>
      <w:r w:rsidR="00E34B49">
        <w:fldChar w:fldCharType="begin"/>
      </w:r>
      <w:r w:rsidR="00E34B49">
        <w:instrText xml:space="preserve"> XE "</w:instrText>
      </w:r>
      <w:r w:rsidR="00E34B49" w:rsidRPr="0075406E">
        <w:instrText>Avgas 100</w:instrText>
      </w:r>
      <w:r w:rsidR="00E34B49">
        <w:instrText xml:space="preserve">" </w:instrText>
      </w:r>
      <w:r w:rsidR="00E34B49">
        <w:fldChar w:fldCharType="end"/>
      </w:r>
      <w:r w:rsidR="00C275B0">
        <w:t xml:space="preserve"> and Avgas 87</w:t>
      </w:r>
      <w:r w:rsidR="00E34B49">
        <w:fldChar w:fldCharType="begin"/>
      </w:r>
      <w:r w:rsidR="00E34B49">
        <w:instrText xml:space="preserve"> XE "</w:instrText>
      </w:r>
      <w:r w:rsidR="00E34B49" w:rsidRPr="00584058">
        <w:instrText>Avgas 87</w:instrText>
      </w:r>
      <w:r w:rsidR="00E34B49">
        <w:instrText xml:space="preserve">" </w:instrText>
      </w:r>
      <w:r w:rsidR="00E34B49">
        <w:fldChar w:fldCharType="end"/>
      </w:r>
      <w:r w:rsidR="00FD4057">
        <w:t xml:space="preserve">) and motor transport fuel (MT80) </w:t>
      </w:r>
      <w:r w:rsidR="00C275B0">
        <w:t>(Mogas 80</w:t>
      </w:r>
      <w:r w:rsidR="00B50D8A">
        <w:fldChar w:fldCharType="begin"/>
      </w:r>
      <w:r w:rsidR="00B50D8A">
        <w:instrText xml:space="preserve"> XE "</w:instrText>
      </w:r>
      <w:r w:rsidR="00B50D8A" w:rsidRPr="00E7419A">
        <w:instrText>Mogas 80</w:instrText>
      </w:r>
      <w:r w:rsidR="00B50D8A">
        <w:instrText xml:space="preserve">" </w:instrText>
      </w:r>
      <w:r w:rsidR="00B50D8A">
        <w:fldChar w:fldCharType="end"/>
      </w:r>
      <w:r w:rsidR="00C275B0">
        <w:t xml:space="preserve">) </w:t>
      </w:r>
      <w:r w:rsidR="00FD4057">
        <w:t xml:space="preserve">would be supplied by sea and air and would require the building of necessary facilities such as </w:t>
      </w:r>
      <w:r w:rsidR="00C90FCE">
        <w:t xml:space="preserve">temporary landing strips, </w:t>
      </w:r>
      <w:r w:rsidR="00FD4057">
        <w:t>jetties, pipelines and storage tanks.</w:t>
      </w:r>
      <w:r w:rsidR="00C90FCE">
        <w:t xml:space="preserve"> There would be bases both in Australia and the Pacific Islands</w:t>
      </w:r>
      <w:r w:rsidR="00173823">
        <w:t xml:space="preserve"> and these would require trained personnel.</w:t>
      </w:r>
    </w:p>
    <w:p w14:paraId="392E1D14" w14:textId="315E230E" w:rsidR="00A87E30" w:rsidRPr="00463394" w:rsidRDefault="00A87E30" w:rsidP="001B00FF">
      <w:pPr>
        <w:pStyle w:val="Caption"/>
      </w:pPr>
      <w:r w:rsidRPr="00463394">
        <w:t xml:space="preserve">Photo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25</w:t>
      </w:r>
      <w:r w:rsidR="00A9282C">
        <w:rPr>
          <w:noProof/>
        </w:rPr>
        <w:fldChar w:fldCharType="end"/>
      </w:r>
      <w:r w:rsidR="00CB1424" w:rsidRPr="00463394">
        <w:t>.</w:t>
      </w:r>
      <w:r w:rsidRPr="00463394">
        <w:t xml:space="preserve"> 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rsidRPr="00463394">
        <w:t xml:space="preserve">, Papua, New Guinea. 1944-04-03. </w:t>
      </w:r>
      <w:r w:rsidR="00742BB4" w:rsidRPr="00463394">
        <w:t>G</w:t>
      </w:r>
      <w:r w:rsidRPr="00463394">
        <w:t>eneral view of the Oil Wharf with 'Empire Silver'</w:t>
      </w:r>
      <w:r w:rsidR="00E34B49">
        <w:fldChar w:fldCharType="begin"/>
      </w:r>
      <w:r w:rsidR="00E34B49">
        <w:instrText xml:space="preserve"> XE "</w:instrText>
      </w:r>
      <w:r w:rsidR="00E34B49" w:rsidRPr="00CC64ED">
        <w:instrText>Empire Silver</w:instrText>
      </w:r>
      <w:r w:rsidR="00E34B49">
        <w:instrText xml:space="preserve">" </w:instrText>
      </w:r>
      <w:r w:rsidR="00E34B49">
        <w:fldChar w:fldCharType="end"/>
      </w:r>
      <w:r w:rsidRPr="00463394">
        <w:t xml:space="preserve">, An Oil Tanker </w:t>
      </w:r>
      <w:r w:rsidR="0043465E" w:rsidRPr="00463394">
        <w:t xml:space="preserve">discharging cargo and smaller vessels refilling fuel tanks. The fuel is piped directly from the tankers to bulk oil installations at </w:t>
      </w:r>
      <w:r w:rsidRPr="00463394">
        <w:t>2</w:t>
      </w:r>
      <w:r w:rsidRPr="006A4A3A">
        <w:rPr>
          <w:vertAlign w:val="superscript"/>
        </w:rPr>
        <w:t>nd</w:t>
      </w:r>
      <w:r w:rsidR="006A4A3A">
        <w:t xml:space="preserve"> </w:t>
      </w:r>
      <w:r w:rsidRPr="00463394">
        <w:t>Bulk Petroleum Storage Company</w:t>
      </w:r>
      <w:r w:rsidR="00E34B49">
        <w:fldChar w:fldCharType="begin"/>
      </w:r>
      <w:r w:rsidR="00E34B49">
        <w:instrText xml:space="preserve"> XE "</w:instrText>
      </w:r>
      <w:r w:rsidR="00E34B49" w:rsidRPr="00D00BF0">
        <w:instrText>2nd Bulk Petroleum Storage Company</w:instrText>
      </w:r>
      <w:r w:rsidR="00E34B49">
        <w:instrText xml:space="preserve">" </w:instrText>
      </w:r>
      <w:r w:rsidR="00E34B49">
        <w:fldChar w:fldCharType="end"/>
      </w:r>
      <w:r w:rsidRPr="00463394">
        <w:t>.</w:t>
      </w:r>
      <w:r w:rsidR="0043465E" w:rsidRPr="00463394">
        <w:t xml:space="preserve"> </w:t>
      </w:r>
    </w:p>
    <w:p w14:paraId="391E49AE" w14:textId="77777777" w:rsidR="0046793B" w:rsidRDefault="00742BB4" w:rsidP="002D62EA">
      <w:pPr>
        <w:pStyle w:val="Picture"/>
      </w:pPr>
      <w:r>
        <w:rPr>
          <w:noProof/>
          <w:lang w:eastAsia="en-AU"/>
        </w:rPr>
        <w:drawing>
          <wp:inline distT="0" distB="0" distL="0" distR="0" wp14:anchorId="3A9AFF18" wp14:editId="67391D20">
            <wp:extent cx="5557366" cy="185609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9074" cy="1873365"/>
                    </a:xfrm>
                    <a:prstGeom prst="rect">
                      <a:avLst/>
                    </a:prstGeom>
                    <a:noFill/>
                  </pic:spPr>
                </pic:pic>
              </a:graphicData>
            </a:graphic>
          </wp:inline>
        </w:drawing>
      </w:r>
    </w:p>
    <w:p w14:paraId="59FD61A4" w14:textId="559FBF53" w:rsidR="00CB1424" w:rsidRDefault="00CB1424" w:rsidP="001B00FF">
      <w:pPr>
        <w:pStyle w:val="Caption"/>
      </w:pPr>
      <w:r>
        <w:t xml:space="preserve">Photo </w:t>
      </w:r>
      <w:r w:rsidR="00A456D1">
        <w:rPr>
          <w:noProof/>
        </w:rPr>
        <w:t>26.</w:t>
      </w:r>
      <w:r>
        <w:t xml:space="preserve"> 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t>, New Guinea, July 1943. The new 960 Feet "T" Jetty being built by the 4</w:t>
      </w:r>
      <w:r w:rsidRPr="00CB1424">
        <w:rPr>
          <w:vertAlign w:val="superscript"/>
        </w:rPr>
        <w:t>th</w:t>
      </w:r>
      <w:r>
        <w:t xml:space="preserve"> Australian Field Company</w:t>
      </w:r>
      <w:r w:rsidR="00E34B49">
        <w:fldChar w:fldCharType="begin"/>
      </w:r>
      <w:r w:rsidR="00E34B49">
        <w:instrText xml:space="preserve"> XE "</w:instrText>
      </w:r>
      <w:r w:rsidR="00E34B49" w:rsidRPr="00BC7E54">
        <w:instrText>4</w:instrText>
      </w:r>
      <w:r w:rsidR="00E34B49" w:rsidRPr="00BC7E54">
        <w:rPr>
          <w:vertAlign w:val="superscript"/>
        </w:rPr>
        <w:instrText>th</w:instrText>
      </w:r>
      <w:r w:rsidR="00E34B49" w:rsidRPr="00BC7E54">
        <w:instrText xml:space="preserve"> Australian Field Company</w:instrText>
      </w:r>
      <w:r w:rsidR="00E34B49">
        <w:instrText xml:space="preserve">" </w:instrText>
      </w:r>
      <w:r w:rsidR="00E34B49">
        <w:fldChar w:fldCharType="end"/>
      </w:r>
      <w:r>
        <w:t>, Royal Australian Engineers, to allow discharge of petroleum products in bulk from tankers and refuelling of large ships.</w:t>
      </w:r>
    </w:p>
    <w:p w14:paraId="6897AAB7" w14:textId="77777777" w:rsidR="00FA74BA" w:rsidRDefault="00B02062" w:rsidP="002D62EA">
      <w:pPr>
        <w:pStyle w:val="Picture"/>
      </w:pPr>
      <w:r>
        <w:rPr>
          <w:noProof/>
          <w:lang w:eastAsia="en-AU"/>
        </w:rPr>
        <w:drawing>
          <wp:inline distT="0" distB="0" distL="0" distR="0" wp14:anchorId="151F3390" wp14:editId="6909D41B">
            <wp:extent cx="5418177" cy="2197289"/>
            <wp:effectExtent l="0" t="0" r="0" b="0"/>
            <wp:docPr id="17" name="Picture 17" descr="D:\Avgas Project\Avgas project Photos\1944 Milne Bay do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gas Project\Avgas project Photos\1944 Milne Bay dock edi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4820" cy="2208094"/>
                    </a:xfrm>
                    <a:prstGeom prst="rect">
                      <a:avLst/>
                    </a:prstGeom>
                    <a:noFill/>
                    <a:ln>
                      <a:noFill/>
                    </a:ln>
                  </pic:spPr>
                </pic:pic>
              </a:graphicData>
            </a:graphic>
          </wp:inline>
        </w:drawing>
      </w:r>
    </w:p>
    <w:p w14:paraId="1D7D1C07" w14:textId="77777777" w:rsidR="00001F4F" w:rsidRDefault="00001F4F">
      <w:pPr>
        <w:rPr>
          <w:i/>
          <w:spacing w:val="-5"/>
          <w:sz w:val="22"/>
        </w:rPr>
      </w:pPr>
      <w:r>
        <w:br w:type="page"/>
      </w:r>
    </w:p>
    <w:p w14:paraId="63A90172" w14:textId="3CA5999A" w:rsidR="00E20E93" w:rsidRPr="000740D0" w:rsidRDefault="00E20E93" w:rsidP="001B00FF">
      <w:pPr>
        <w:pStyle w:val="Caption"/>
      </w:pPr>
      <w:r w:rsidRPr="000740D0">
        <w:lastRenderedPageBreak/>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27</w:t>
      </w:r>
      <w:r w:rsidR="00A9282C">
        <w:rPr>
          <w:noProof/>
        </w:rPr>
        <w:fldChar w:fldCharType="end"/>
      </w:r>
      <w:r w:rsidRPr="000740D0">
        <w:t xml:space="preserve"> 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rsidRPr="000740D0">
        <w:t xml:space="preserve">, New Guinea. </w:t>
      </w:r>
      <w:r w:rsidR="003D12DF">
        <w:t xml:space="preserve">April </w:t>
      </w:r>
      <w:r w:rsidRPr="000740D0">
        <w:t>1944. The United States Army coastal tanker Y 18</w:t>
      </w:r>
      <w:r w:rsidR="00E34B49">
        <w:fldChar w:fldCharType="begin"/>
      </w:r>
      <w:r w:rsidR="00E34B49">
        <w:instrText xml:space="preserve"> XE "</w:instrText>
      </w:r>
      <w:r w:rsidR="00E34B49" w:rsidRPr="00FF7F85">
        <w:instrText>United States Army coastal tanker Y 18</w:instrText>
      </w:r>
      <w:r w:rsidR="00E34B49">
        <w:instrText xml:space="preserve">" </w:instrText>
      </w:r>
      <w:r w:rsidR="00E34B49">
        <w:fldChar w:fldCharType="end"/>
      </w:r>
      <w:r w:rsidRPr="000740D0">
        <w:t xml:space="preserve"> taking on aviation fuel at the oil wharf.</w:t>
      </w:r>
      <w:r w:rsidR="000740D0" w:rsidRPr="000740D0">
        <w:t xml:space="preserve"> </w:t>
      </w:r>
    </w:p>
    <w:p w14:paraId="65A96880" w14:textId="77777777" w:rsidR="00936312" w:rsidRDefault="00AC7507" w:rsidP="002D62EA">
      <w:pPr>
        <w:pStyle w:val="Picture"/>
      </w:pPr>
      <w:r>
        <w:rPr>
          <w:noProof/>
          <w:lang w:eastAsia="en-AU"/>
        </w:rPr>
        <w:drawing>
          <wp:inline distT="0" distB="0" distL="0" distR="0" wp14:anchorId="391B03E0" wp14:editId="5C7069B6">
            <wp:extent cx="5536945" cy="345288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5693" cy="3477047"/>
                    </a:xfrm>
                    <a:prstGeom prst="rect">
                      <a:avLst/>
                    </a:prstGeom>
                    <a:noFill/>
                  </pic:spPr>
                </pic:pic>
              </a:graphicData>
            </a:graphic>
          </wp:inline>
        </w:drawing>
      </w:r>
    </w:p>
    <w:p w14:paraId="2F1ADA88" w14:textId="77777777" w:rsidR="00E20E93" w:rsidRDefault="007F0546" w:rsidP="00E20E93">
      <w:pPr>
        <w:rPr>
          <w:rFonts w:cs="Arial"/>
          <w:color w:val="000000"/>
          <w:sz w:val="24"/>
          <w:szCs w:val="24"/>
        </w:rPr>
      </w:pPr>
      <w:r w:rsidRPr="003D12DF">
        <w:rPr>
          <w:rFonts w:cs="Arial"/>
          <w:color w:val="000000"/>
          <w:sz w:val="24"/>
          <w:szCs w:val="24"/>
        </w:rPr>
        <w:t>The shore fuel installation was manned by the 2</w:t>
      </w:r>
      <w:r w:rsidRPr="00C90FCE">
        <w:rPr>
          <w:rFonts w:cs="Arial"/>
          <w:color w:val="000000"/>
          <w:sz w:val="24"/>
          <w:szCs w:val="24"/>
          <w:vertAlign w:val="superscript"/>
        </w:rPr>
        <w:t>nd</w:t>
      </w:r>
      <w:r w:rsidRPr="003D12DF">
        <w:rPr>
          <w:rFonts w:cs="Arial"/>
          <w:color w:val="000000"/>
          <w:sz w:val="24"/>
          <w:szCs w:val="24"/>
        </w:rPr>
        <w:t xml:space="preserve"> Australian Bulk Petroleum Storage Company</w:t>
      </w:r>
      <w:r w:rsidR="00E34B49">
        <w:rPr>
          <w:rFonts w:cs="Arial"/>
          <w:color w:val="000000"/>
          <w:sz w:val="24"/>
          <w:szCs w:val="24"/>
        </w:rPr>
        <w:fldChar w:fldCharType="begin"/>
      </w:r>
      <w:r w:rsidR="00E34B49">
        <w:instrText xml:space="preserve"> XE "</w:instrText>
      </w:r>
      <w:r w:rsidR="00E34B49" w:rsidRPr="00511AF7">
        <w:rPr>
          <w:rFonts w:cs="Arial"/>
          <w:color w:val="000000"/>
          <w:sz w:val="24"/>
          <w:szCs w:val="24"/>
        </w:rPr>
        <w:instrText>2</w:instrText>
      </w:r>
      <w:r w:rsidR="00E34B49" w:rsidRPr="00511AF7">
        <w:rPr>
          <w:rFonts w:cs="Arial"/>
          <w:color w:val="000000"/>
          <w:sz w:val="24"/>
          <w:szCs w:val="24"/>
          <w:vertAlign w:val="superscript"/>
        </w:rPr>
        <w:instrText>nd</w:instrText>
      </w:r>
      <w:r w:rsidR="00E34B49" w:rsidRPr="00511AF7">
        <w:rPr>
          <w:rFonts w:cs="Arial"/>
          <w:color w:val="000000"/>
          <w:sz w:val="24"/>
          <w:szCs w:val="24"/>
        </w:rPr>
        <w:instrText xml:space="preserve"> Australian Bulk Petroleum Storage Company</w:instrText>
      </w:r>
      <w:r w:rsidR="00E34B49">
        <w:instrText xml:space="preserve">" </w:instrText>
      </w:r>
      <w:r w:rsidR="00E34B49">
        <w:rPr>
          <w:rFonts w:cs="Arial"/>
          <w:color w:val="000000"/>
          <w:sz w:val="24"/>
          <w:szCs w:val="24"/>
        </w:rPr>
        <w:fldChar w:fldCharType="end"/>
      </w:r>
      <w:r w:rsidRPr="003D12DF">
        <w:rPr>
          <w:rFonts w:cs="Arial"/>
          <w:color w:val="000000"/>
          <w:sz w:val="24"/>
          <w:szCs w:val="24"/>
        </w:rPr>
        <w:t>.</w:t>
      </w:r>
      <w:r w:rsidR="000358AE" w:rsidRPr="003D12DF">
        <w:rPr>
          <w:rFonts w:cs="Arial"/>
          <w:color w:val="000000"/>
          <w:sz w:val="24"/>
          <w:szCs w:val="24"/>
        </w:rPr>
        <w:t xml:space="preserve"> </w:t>
      </w:r>
    </w:p>
    <w:p w14:paraId="343E59B1" w14:textId="3A60DB42" w:rsidR="007971D9" w:rsidRDefault="009E24D7" w:rsidP="001B00FF">
      <w:pPr>
        <w:pStyle w:val="Caption"/>
      </w:pPr>
      <w:r>
        <w:t xml:space="preserve">Photo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28</w:t>
      </w:r>
      <w:r w:rsidR="00A9282C">
        <w:rPr>
          <w:noProof/>
        </w:rPr>
        <w:fldChar w:fldCharType="end"/>
      </w:r>
      <w:r>
        <w:t xml:space="preserve">. </w:t>
      </w:r>
      <w:r w:rsidR="007971D9">
        <w:t>Wewak Area</w:t>
      </w:r>
      <w:r w:rsidR="00E34B49">
        <w:fldChar w:fldCharType="begin"/>
      </w:r>
      <w:r w:rsidR="00E34B49">
        <w:instrText xml:space="preserve"> XE "</w:instrText>
      </w:r>
      <w:r w:rsidR="00E34B49" w:rsidRPr="00C11C33">
        <w:instrText>Wewak Area</w:instrText>
      </w:r>
      <w:r w:rsidR="00E34B49">
        <w:instrText xml:space="preserve">" </w:instrText>
      </w:r>
      <w:r w:rsidR="00E34B49">
        <w:fldChar w:fldCharType="end"/>
      </w:r>
      <w:r w:rsidR="007971D9">
        <w:t xml:space="preserve">, New Guinea January 1945 </w:t>
      </w:r>
      <w:r>
        <w:t>RAAF Beaufort Bomber</w:t>
      </w:r>
      <w:r w:rsidR="00E34B49">
        <w:fldChar w:fldCharType="begin"/>
      </w:r>
      <w:r w:rsidR="00E34B49">
        <w:instrText xml:space="preserve"> XE "</w:instrText>
      </w:r>
      <w:r w:rsidR="00E34B49" w:rsidRPr="00A60FA3">
        <w:instrText>Beaufort Bomber</w:instrText>
      </w:r>
      <w:r w:rsidR="00E34B49">
        <w:instrText xml:space="preserve">" </w:instrText>
      </w:r>
      <w:r w:rsidR="00E34B49">
        <w:fldChar w:fldCharType="end"/>
      </w:r>
      <w:r>
        <w:t>s of No. 100 Squadron</w:t>
      </w:r>
      <w:r w:rsidR="00E34B49">
        <w:fldChar w:fldCharType="begin"/>
      </w:r>
      <w:r w:rsidR="00E34B49">
        <w:instrText xml:space="preserve"> XE "</w:instrText>
      </w:r>
      <w:r w:rsidR="00E34B49" w:rsidRPr="00152DEE">
        <w:instrText>No. 100 Squadron</w:instrText>
      </w:r>
      <w:r w:rsidR="00E34B49">
        <w:instrText xml:space="preserve">" </w:instrText>
      </w:r>
      <w:r w:rsidR="00E34B49">
        <w:fldChar w:fldCharType="end"/>
      </w:r>
      <w:r w:rsidR="007971D9">
        <w:t xml:space="preserve"> </w:t>
      </w:r>
      <w:r w:rsidR="007971D9" w:rsidRPr="007971D9">
        <w:t xml:space="preserve">in flight head for </w:t>
      </w:r>
      <w:r w:rsidR="007971D9">
        <w:t>W</w:t>
      </w:r>
      <w:r w:rsidR="007971D9" w:rsidRPr="007971D9">
        <w:t xml:space="preserve">ewak to destroy </w:t>
      </w:r>
      <w:r w:rsidR="007971D9">
        <w:t>J</w:t>
      </w:r>
      <w:r w:rsidR="007971D9" w:rsidRPr="007971D9">
        <w:t xml:space="preserve">apanese fuel and ammunition dumps. </w:t>
      </w:r>
      <w:r w:rsidR="007971D9">
        <w:t>A</w:t>
      </w:r>
      <w:r w:rsidR="007971D9" w:rsidRPr="007971D9">
        <w:t>ircraft in the foreground is coded QH-X, Serial No. A9-626</w:t>
      </w:r>
    </w:p>
    <w:p w14:paraId="57039D50" w14:textId="77777777" w:rsidR="00C90FCE" w:rsidRDefault="00C90FCE" w:rsidP="002D62EA">
      <w:pPr>
        <w:pStyle w:val="Picture"/>
      </w:pPr>
      <w:r>
        <w:rPr>
          <w:noProof/>
          <w:lang w:eastAsia="en-AU"/>
        </w:rPr>
        <w:drawing>
          <wp:inline distT="0" distB="0" distL="0" distR="0" wp14:anchorId="5F9453F1" wp14:editId="586522CF">
            <wp:extent cx="5629699" cy="197892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1479" cy="1986581"/>
                    </a:xfrm>
                    <a:prstGeom prst="rect">
                      <a:avLst/>
                    </a:prstGeom>
                    <a:noFill/>
                  </pic:spPr>
                </pic:pic>
              </a:graphicData>
            </a:graphic>
          </wp:inline>
        </w:drawing>
      </w:r>
    </w:p>
    <w:p w14:paraId="40B6E0E0" w14:textId="77777777" w:rsidR="00C90FCE" w:rsidRDefault="00C90FCE">
      <w:pPr>
        <w:rPr>
          <w:i/>
          <w:spacing w:val="-5"/>
          <w:sz w:val="22"/>
        </w:rPr>
      </w:pPr>
      <w:r>
        <w:br w:type="page"/>
      </w:r>
    </w:p>
    <w:p w14:paraId="42DDD0E9" w14:textId="60F15B34" w:rsidR="007971D9" w:rsidRPr="007971D9" w:rsidRDefault="007971D9" w:rsidP="001B00FF">
      <w:pPr>
        <w:pStyle w:val="Caption"/>
      </w:pPr>
      <w:r>
        <w:lastRenderedPageBreak/>
        <w:t xml:space="preserve">Photo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29</w:t>
      </w:r>
      <w:r w:rsidR="00A9282C">
        <w:rPr>
          <w:noProof/>
        </w:rPr>
        <w:fldChar w:fldCharType="end"/>
      </w:r>
      <w:r>
        <w:t xml:space="preserve">. </w:t>
      </w:r>
      <w:r w:rsidRPr="007971D9">
        <w:t>Millingimbi Island, N</w:t>
      </w:r>
      <w:r w:rsidR="00173823">
        <w:t xml:space="preserve">orthern </w:t>
      </w:r>
      <w:r w:rsidRPr="007971D9">
        <w:t>T</w:t>
      </w:r>
      <w:r w:rsidR="00C275B0">
        <w:t>erritory</w:t>
      </w:r>
      <w:r w:rsidR="00E34B49">
        <w:fldChar w:fldCharType="begin"/>
      </w:r>
      <w:r w:rsidR="00E34B49">
        <w:instrText xml:space="preserve"> XE "</w:instrText>
      </w:r>
      <w:r w:rsidR="00E34B49" w:rsidRPr="00B32791">
        <w:instrText>Millingimbi Island, Northern Territory</w:instrText>
      </w:r>
      <w:r w:rsidR="00E34B49">
        <w:instrText xml:space="preserve">" </w:instrText>
      </w:r>
      <w:r w:rsidR="00E34B49">
        <w:fldChar w:fldCharType="end"/>
      </w:r>
      <w:r w:rsidR="00C275B0">
        <w:t>, Australia</w:t>
      </w:r>
      <w:r w:rsidRPr="007971D9">
        <w:t xml:space="preserve">. </w:t>
      </w:r>
      <w:r>
        <w:t>November 1943</w:t>
      </w:r>
      <w:r w:rsidRPr="007971D9">
        <w:t>. Barge loaded with oil being towed ashore by launches known as Miney</w:t>
      </w:r>
      <w:r w:rsidR="00C90FCE">
        <w:t xml:space="preserve"> </w:t>
      </w:r>
      <w:r w:rsidRPr="007971D9">
        <w:t>AWLS</w:t>
      </w:r>
      <w:r w:rsidR="00E34B49">
        <w:fldChar w:fldCharType="begin"/>
      </w:r>
      <w:r w:rsidR="00E34B49">
        <w:instrText xml:space="preserve"> XE "</w:instrText>
      </w:r>
      <w:r w:rsidR="00E34B49" w:rsidRPr="004C4CFB">
        <w:instrText>Miney AWLS</w:instrText>
      </w:r>
      <w:r w:rsidR="00E34B49">
        <w:instrText xml:space="preserve">" </w:instrText>
      </w:r>
      <w:r w:rsidR="00E34B49">
        <w:fldChar w:fldCharType="end"/>
      </w:r>
      <w:r w:rsidRPr="007971D9">
        <w:t xml:space="preserve">. This oil is being taken to the fuel supply depot of No. 452 </w:t>
      </w:r>
      <w:r w:rsidR="003447C3" w:rsidRPr="007971D9">
        <w:t>Squadron</w:t>
      </w:r>
      <w:r w:rsidR="00E34B49">
        <w:fldChar w:fldCharType="begin"/>
      </w:r>
      <w:r w:rsidR="00E34B49">
        <w:instrText xml:space="preserve"> XE "</w:instrText>
      </w:r>
      <w:r w:rsidR="00E34B49" w:rsidRPr="0094705E">
        <w:instrText>No. 452 Squadron</w:instrText>
      </w:r>
      <w:r w:rsidR="00E34B49">
        <w:instrText xml:space="preserve">" </w:instrText>
      </w:r>
      <w:r w:rsidR="00E34B49">
        <w:fldChar w:fldCharType="end"/>
      </w:r>
      <w:r w:rsidRPr="007971D9">
        <w:t xml:space="preserve">, RAAF, </w:t>
      </w:r>
      <w:r w:rsidR="003447C3" w:rsidRPr="007971D9">
        <w:t>Group</w:t>
      </w:r>
      <w:r w:rsidRPr="007971D9">
        <w:t xml:space="preserve"> 605.</w:t>
      </w:r>
    </w:p>
    <w:p w14:paraId="52A444D3" w14:textId="77777777" w:rsidR="007971D9" w:rsidRDefault="003447C3" w:rsidP="002D62EA">
      <w:pPr>
        <w:pStyle w:val="Picture"/>
      </w:pPr>
      <w:r>
        <w:rPr>
          <w:noProof/>
          <w:lang w:eastAsia="en-AU"/>
        </w:rPr>
        <w:drawing>
          <wp:inline distT="0" distB="0" distL="0" distR="0" wp14:anchorId="3AF54C5F" wp14:editId="6F7FA4F0">
            <wp:extent cx="5440718" cy="4143670"/>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7842" cy="4179560"/>
                    </a:xfrm>
                    <a:prstGeom prst="rect">
                      <a:avLst/>
                    </a:prstGeom>
                    <a:noFill/>
                  </pic:spPr>
                </pic:pic>
              </a:graphicData>
            </a:graphic>
          </wp:inline>
        </w:drawing>
      </w:r>
    </w:p>
    <w:p w14:paraId="02F125C0" w14:textId="67C86A92" w:rsidR="00C14359" w:rsidRPr="00173823" w:rsidRDefault="00C14359" w:rsidP="001B00FF">
      <w:pPr>
        <w:pStyle w:val="Caption"/>
      </w:pPr>
      <w:r w:rsidRPr="00173823">
        <w:t xml:space="preserve">Photo </w:t>
      </w:r>
      <w:r w:rsidR="00A456D1">
        <w:rPr>
          <w:noProof/>
        </w:rPr>
        <w:t>30</w:t>
      </w:r>
      <w:r w:rsidRPr="00173823">
        <w:t>. 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rsidRPr="00173823">
        <w:t>, Papua, New Guinea. April 1944. The pipelines leading to the pier and a berthed tanker discharging fuel to bulk storage tanks at 2</w:t>
      </w:r>
      <w:r w:rsidRPr="00173823">
        <w:rPr>
          <w:vertAlign w:val="superscript"/>
        </w:rPr>
        <w:t>nd</w:t>
      </w:r>
      <w:r w:rsidRPr="00173823">
        <w:t xml:space="preserve"> Bulk Petroleum Storage Company.</w:t>
      </w:r>
    </w:p>
    <w:p w14:paraId="7841FB15" w14:textId="77777777" w:rsidR="00C14359" w:rsidRDefault="00C14359" w:rsidP="002D62EA">
      <w:pPr>
        <w:pStyle w:val="Picture"/>
      </w:pPr>
      <w:r>
        <w:rPr>
          <w:noProof/>
          <w:lang w:eastAsia="en-AU"/>
        </w:rPr>
        <w:drawing>
          <wp:inline distT="0" distB="0" distL="0" distR="0" wp14:anchorId="0EE76F85" wp14:editId="5FADFD2F">
            <wp:extent cx="5731434" cy="2747949"/>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9143" cy="2751645"/>
                    </a:xfrm>
                    <a:prstGeom prst="rect">
                      <a:avLst/>
                    </a:prstGeom>
                    <a:noFill/>
                  </pic:spPr>
                </pic:pic>
              </a:graphicData>
            </a:graphic>
          </wp:inline>
        </w:drawing>
      </w:r>
    </w:p>
    <w:p w14:paraId="164A47A6" w14:textId="77777777" w:rsidR="00C14359" w:rsidRDefault="00C14359" w:rsidP="001B00FF">
      <w:pPr>
        <w:pStyle w:val="Caption"/>
      </w:pPr>
    </w:p>
    <w:p w14:paraId="3AAB6ED1" w14:textId="77777777" w:rsidR="00C275B0" w:rsidRDefault="00C275B0">
      <w:pPr>
        <w:rPr>
          <w:i/>
          <w:spacing w:val="-5"/>
          <w:sz w:val="22"/>
        </w:rPr>
      </w:pPr>
      <w:r>
        <w:br w:type="page"/>
      </w:r>
    </w:p>
    <w:p w14:paraId="5DC714A7" w14:textId="46118446" w:rsidR="00C14359" w:rsidRDefault="00C275B0" w:rsidP="001B00FF">
      <w:pPr>
        <w:pStyle w:val="Caption"/>
      </w:pPr>
      <w:r>
        <w:lastRenderedPageBreak/>
        <w:t>Photo</w:t>
      </w:r>
      <w:r w:rsidR="00EF19BA">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31</w:t>
      </w:r>
      <w:r w:rsidR="00A9282C">
        <w:rPr>
          <w:noProof/>
        </w:rPr>
        <w:fldChar w:fldCharType="end"/>
      </w:r>
      <w:r w:rsidR="00EF19BA">
        <w:t>. 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rsidR="00EF19BA">
        <w:t>, Papua, New Guinea</w:t>
      </w:r>
      <w:r w:rsidR="00C14359">
        <w:t xml:space="preserve">. </w:t>
      </w:r>
      <w:r w:rsidR="00EF19BA">
        <w:t>April 1944</w:t>
      </w:r>
      <w:r w:rsidR="00C14359">
        <w:t xml:space="preserve">. </w:t>
      </w:r>
      <w:r w:rsidR="00EF19BA">
        <w:t xml:space="preserve">The deep sea tanker </w:t>
      </w:r>
      <w:r w:rsidR="00C14359">
        <w:t>"EMPIRE SILVER</w:t>
      </w:r>
      <w:r w:rsidR="00E34B49">
        <w:fldChar w:fldCharType="begin"/>
      </w:r>
      <w:r w:rsidR="00E34B49">
        <w:instrText xml:space="preserve"> XE "</w:instrText>
      </w:r>
      <w:r w:rsidR="00E34B49" w:rsidRPr="008E4775">
        <w:instrText>EMPIRE SILVER</w:instrText>
      </w:r>
      <w:r w:rsidR="00E34B49">
        <w:instrText xml:space="preserve">" </w:instrText>
      </w:r>
      <w:r w:rsidR="00E34B49">
        <w:fldChar w:fldCharType="end"/>
      </w:r>
      <w:r w:rsidR="00C14359">
        <w:t xml:space="preserve">", </w:t>
      </w:r>
      <w:r w:rsidR="00EF19BA">
        <w:t xml:space="preserve">with a capacity of 3,600,000 imperial gallons discharging a cargo of petrol from the oil wharf. The fuel is pumped directly from the tanker to storage tanks at </w:t>
      </w:r>
      <w:r w:rsidR="00C14359">
        <w:t>2</w:t>
      </w:r>
      <w:r w:rsidR="00EF19BA" w:rsidRPr="00EF19BA">
        <w:rPr>
          <w:vertAlign w:val="superscript"/>
        </w:rPr>
        <w:t>nd</w:t>
      </w:r>
      <w:r w:rsidR="00C14359">
        <w:t xml:space="preserve"> </w:t>
      </w:r>
      <w:r w:rsidR="00EF19BA">
        <w:t>Bulk Petroleum Storage Company</w:t>
      </w:r>
      <w:r w:rsidR="00E34B49">
        <w:fldChar w:fldCharType="begin"/>
      </w:r>
      <w:r w:rsidR="00E34B49">
        <w:instrText xml:space="preserve"> XE "</w:instrText>
      </w:r>
      <w:r w:rsidR="00E34B49" w:rsidRPr="00B8549A">
        <w:instrText>2</w:instrText>
      </w:r>
      <w:r w:rsidR="00E34B49" w:rsidRPr="00B8549A">
        <w:rPr>
          <w:vertAlign w:val="superscript"/>
        </w:rPr>
        <w:instrText>nd</w:instrText>
      </w:r>
      <w:r w:rsidR="00E34B49" w:rsidRPr="00B8549A">
        <w:instrText xml:space="preserve"> Bulk Petroleum Storage Company</w:instrText>
      </w:r>
      <w:r w:rsidR="00E34B49">
        <w:instrText xml:space="preserve">" </w:instrText>
      </w:r>
      <w:r w:rsidR="00E34B49">
        <w:fldChar w:fldCharType="end"/>
      </w:r>
      <w:r w:rsidR="00C14359">
        <w:t xml:space="preserve">. </w:t>
      </w:r>
    </w:p>
    <w:p w14:paraId="39702482" w14:textId="77777777" w:rsidR="00EF19BA" w:rsidRDefault="00EF19BA" w:rsidP="002D62EA">
      <w:pPr>
        <w:pStyle w:val="Picture"/>
      </w:pPr>
      <w:r w:rsidRPr="00EF19BA">
        <w:rPr>
          <w:noProof/>
          <w:lang w:eastAsia="en-AU"/>
        </w:rPr>
        <w:drawing>
          <wp:inline distT="0" distB="0" distL="0" distR="0" wp14:anchorId="30D6D2EF" wp14:editId="3C66F304">
            <wp:extent cx="3985297" cy="2113683"/>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4949" cy="2113498"/>
                    </a:xfrm>
                    <a:prstGeom prst="rect">
                      <a:avLst/>
                    </a:prstGeom>
                    <a:noFill/>
                  </pic:spPr>
                </pic:pic>
              </a:graphicData>
            </a:graphic>
          </wp:inline>
        </w:drawing>
      </w:r>
    </w:p>
    <w:p w14:paraId="1E3560E7" w14:textId="6C7BB3CF" w:rsidR="00EF19BA" w:rsidRPr="00AC7507" w:rsidRDefault="00EF19BA" w:rsidP="001B00FF">
      <w:pPr>
        <w:pStyle w:val="Caption"/>
      </w:pPr>
      <w:r>
        <w:t xml:space="preserve">Photo </w:t>
      </w:r>
      <w:r w:rsidR="00A456D1">
        <w:rPr>
          <w:noProof/>
        </w:rPr>
        <w:t>32</w:t>
      </w:r>
      <w:r>
        <w:t xml:space="preserve">. </w:t>
      </w:r>
      <w:r w:rsidR="00B246F6" w:rsidRPr="00AC7507">
        <w:t>Madang, New Guinea</w:t>
      </w:r>
      <w:r w:rsidR="00E34B49">
        <w:fldChar w:fldCharType="begin"/>
      </w:r>
      <w:r w:rsidR="00E34B49">
        <w:instrText xml:space="preserve"> XE "</w:instrText>
      </w:r>
      <w:r w:rsidR="00E34B49" w:rsidRPr="00E66154">
        <w:instrText>Madang, New Guinea</w:instrText>
      </w:r>
      <w:r w:rsidR="00E34B49">
        <w:instrText xml:space="preserve">" </w:instrText>
      </w:r>
      <w:r w:rsidR="00E34B49">
        <w:fldChar w:fldCharType="end"/>
      </w:r>
      <w:r w:rsidRPr="00AC7507">
        <w:t xml:space="preserve">. 1944. </w:t>
      </w:r>
      <w:r w:rsidR="00B246F6" w:rsidRPr="00AC7507">
        <w:t>United States Army</w:t>
      </w:r>
      <w:r w:rsidRPr="00AC7507">
        <w:t xml:space="preserve"> </w:t>
      </w:r>
      <w:r w:rsidR="00B246F6" w:rsidRPr="00AC7507">
        <w:t>personnel refuelling a barge at the 593</w:t>
      </w:r>
      <w:r w:rsidR="00B246F6" w:rsidRPr="00835682">
        <w:rPr>
          <w:vertAlign w:val="superscript"/>
        </w:rPr>
        <w:t>rd</w:t>
      </w:r>
      <w:r w:rsidR="00835682">
        <w:t xml:space="preserve"> </w:t>
      </w:r>
      <w:r w:rsidR="00B246F6" w:rsidRPr="00AC7507">
        <w:t>United States barge company</w:t>
      </w:r>
      <w:r w:rsidR="00E34B49">
        <w:fldChar w:fldCharType="begin"/>
      </w:r>
      <w:r w:rsidR="00E34B49">
        <w:instrText xml:space="preserve"> XE "</w:instrText>
      </w:r>
      <w:r w:rsidR="00E34B49" w:rsidRPr="003274BC">
        <w:instrText>593rd United States barge company</w:instrText>
      </w:r>
      <w:r w:rsidR="00E34B49">
        <w:instrText xml:space="preserve">" </w:instrText>
      </w:r>
      <w:r w:rsidR="00E34B49">
        <w:fldChar w:fldCharType="end"/>
      </w:r>
      <w:r w:rsidR="00B246F6" w:rsidRPr="00AC7507">
        <w:t xml:space="preserve"> repair workshops fuel dump.</w:t>
      </w:r>
      <w:r w:rsidRPr="00AC7507">
        <w:t xml:space="preserve"> </w:t>
      </w:r>
    </w:p>
    <w:p w14:paraId="00D330F3" w14:textId="77777777" w:rsidR="00B246F6" w:rsidRPr="00F17477" w:rsidRDefault="00B246F6" w:rsidP="002D62EA">
      <w:pPr>
        <w:pStyle w:val="Picture"/>
      </w:pPr>
      <w:r>
        <w:rPr>
          <w:noProof/>
          <w:lang w:eastAsia="en-AU"/>
        </w:rPr>
        <w:drawing>
          <wp:inline distT="0" distB="0" distL="0" distR="0" wp14:anchorId="5485B246" wp14:editId="28150EC2">
            <wp:extent cx="4243933" cy="2427529"/>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2551" cy="2432459"/>
                    </a:xfrm>
                    <a:prstGeom prst="rect">
                      <a:avLst/>
                    </a:prstGeom>
                    <a:noFill/>
                  </pic:spPr>
                </pic:pic>
              </a:graphicData>
            </a:graphic>
          </wp:inline>
        </w:drawing>
      </w:r>
    </w:p>
    <w:p w14:paraId="41098224" w14:textId="59A80D11" w:rsidR="00B246F6" w:rsidRDefault="00B246F6" w:rsidP="001B00FF">
      <w:pPr>
        <w:pStyle w:val="Caption"/>
      </w:pPr>
      <w:r>
        <w:t xml:space="preserve">Photo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33</w:t>
      </w:r>
      <w:r w:rsidR="00A9282C">
        <w:rPr>
          <w:noProof/>
        </w:rPr>
        <w:fldChar w:fldCharType="end"/>
      </w:r>
      <w:r>
        <w:t xml:space="preserve">. </w:t>
      </w:r>
      <w:r w:rsidRPr="00B246F6">
        <w:t>Canberra, ACT</w:t>
      </w:r>
      <w:r>
        <w:t xml:space="preserve"> - December </w:t>
      </w:r>
      <w:r w:rsidRPr="00B246F6">
        <w:t>1945. Royal Military College, Duntroon. Three</w:t>
      </w:r>
      <w:r w:rsidR="00A33C88">
        <w:t>-</w:t>
      </w:r>
      <w:r w:rsidRPr="00B246F6">
        <w:t xml:space="preserve">ton bulk fuel lorry </w:t>
      </w:r>
    </w:p>
    <w:p w14:paraId="24D26AD5" w14:textId="77777777" w:rsidR="00B246F6" w:rsidRPr="00B246F6" w:rsidRDefault="00B246F6" w:rsidP="002D62EA">
      <w:pPr>
        <w:pStyle w:val="Picture"/>
      </w:pPr>
      <w:r>
        <w:rPr>
          <w:noProof/>
          <w:lang w:eastAsia="en-AU"/>
        </w:rPr>
        <w:drawing>
          <wp:inline distT="0" distB="0" distL="0" distR="0" wp14:anchorId="4AE3EE76" wp14:editId="253FF15F">
            <wp:extent cx="5078243" cy="2408153"/>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164" cy="2411909"/>
                    </a:xfrm>
                    <a:prstGeom prst="rect">
                      <a:avLst/>
                    </a:prstGeom>
                    <a:noFill/>
                  </pic:spPr>
                </pic:pic>
              </a:graphicData>
            </a:graphic>
          </wp:inline>
        </w:drawing>
      </w:r>
    </w:p>
    <w:p w14:paraId="375944D2" w14:textId="77777777" w:rsidR="0007068A" w:rsidRDefault="0007068A">
      <w:pPr>
        <w:rPr>
          <w:i/>
          <w:spacing w:val="-5"/>
          <w:sz w:val="22"/>
        </w:rPr>
      </w:pPr>
      <w:r>
        <w:br w:type="page"/>
      </w:r>
    </w:p>
    <w:p w14:paraId="76B20527" w14:textId="74DFFB86" w:rsidR="002A15F2" w:rsidRDefault="002A15F2" w:rsidP="001B00FF">
      <w:pPr>
        <w:pStyle w:val="Caption"/>
        <w:rPr>
          <w:lang w:eastAsia="en-AU"/>
        </w:rPr>
      </w:pPr>
      <w:r>
        <w:lastRenderedPageBreak/>
        <w:t xml:space="preserve">Photo </w:t>
      </w:r>
      <w:r w:rsidR="00A456D1">
        <w:rPr>
          <w:noProof/>
        </w:rPr>
        <w:t>34</w:t>
      </w:r>
      <w:r>
        <w:t xml:space="preserve">. </w:t>
      </w:r>
      <w:r>
        <w:rPr>
          <w:lang w:eastAsia="en-AU"/>
        </w:rPr>
        <w:t>Labuan, North Borneo</w:t>
      </w:r>
      <w:r w:rsidR="00E34B49">
        <w:rPr>
          <w:lang w:eastAsia="en-AU"/>
        </w:rPr>
        <w:fldChar w:fldCharType="begin"/>
      </w:r>
      <w:r w:rsidR="00E34B49">
        <w:instrText xml:space="preserve"> XE "</w:instrText>
      </w:r>
      <w:r w:rsidR="00E34B49" w:rsidRPr="00E10B85">
        <w:rPr>
          <w:lang w:eastAsia="en-AU"/>
        </w:rPr>
        <w:instrText>Labuan, North Borneo</w:instrText>
      </w:r>
      <w:r w:rsidR="00E34B49">
        <w:instrText xml:space="preserve">" </w:instrText>
      </w:r>
      <w:r w:rsidR="00E34B49">
        <w:rPr>
          <w:lang w:eastAsia="en-AU"/>
        </w:rPr>
        <w:fldChar w:fldCharType="end"/>
      </w:r>
      <w:r>
        <w:rPr>
          <w:lang w:eastAsia="en-AU"/>
        </w:rPr>
        <w:t>. August 1945. Drums of fuel for the tanks of mosquito aircraft of No. 1 Squadron</w:t>
      </w:r>
      <w:r w:rsidR="00E34B49">
        <w:rPr>
          <w:lang w:eastAsia="en-AU"/>
        </w:rPr>
        <w:fldChar w:fldCharType="begin"/>
      </w:r>
      <w:r w:rsidR="00E34B49">
        <w:instrText xml:space="preserve"> XE "</w:instrText>
      </w:r>
      <w:r w:rsidR="00E34B49" w:rsidRPr="00D7174A">
        <w:rPr>
          <w:lang w:eastAsia="en-AU"/>
        </w:rPr>
        <w:instrText>No. 1 Squadron</w:instrText>
      </w:r>
      <w:r w:rsidR="00E34B49">
        <w:instrText xml:space="preserve">" </w:instrText>
      </w:r>
      <w:r w:rsidR="00E34B49">
        <w:rPr>
          <w:lang w:eastAsia="en-AU"/>
        </w:rPr>
        <w:fldChar w:fldCharType="end"/>
      </w:r>
      <w:r>
        <w:rPr>
          <w:lang w:eastAsia="en-AU"/>
        </w:rPr>
        <w:t xml:space="preserve"> RAAF operating from Labuan against Borneo targets, being handled by New South Wales members of the squadron. </w:t>
      </w:r>
    </w:p>
    <w:p w14:paraId="267C9358" w14:textId="77777777" w:rsidR="002A15F2" w:rsidRDefault="002A15F2" w:rsidP="002D62EA">
      <w:pPr>
        <w:pStyle w:val="Picture"/>
        <w:rPr>
          <w:lang w:eastAsia="en-AU"/>
        </w:rPr>
      </w:pPr>
      <w:r>
        <w:rPr>
          <w:noProof/>
          <w:lang w:eastAsia="en-AU"/>
        </w:rPr>
        <w:drawing>
          <wp:inline distT="0" distB="0" distL="0" distR="0" wp14:anchorId="211B8E73" wp14:editId="39348973">
            <wp:extent cx="5113020" cy="3086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3020" cy="3086100"/>
                    </a:xfrm>
                    <a:prstGeom prst="rect">
                      <a:avLst/>
                    </a:prstGeom>
                    <a:noFill/>
                  </pic:spPr>
                </pic:pic>
              </a:graphicData>
            </a:graphic>
          </wp:inline>
        </w:drawing>
      </w:r>
      <w:r w:rsidR="001609D9">
        <w:rPr>
          <w:lang w:eastAsia="en-AU"/>
        </w:rPr>
        <w:tab/>
      </w:r>
    </w:p>
    <w:p w14:paraId="142D5949" w14:textId="60ADF22D" w:rsidR="00F17477" w:rsidRDefault="00F17477" w:rsidP="001B00FF">
      <w:pPr>
        <w:pStyle w:val="Caption"/>
        <w:rPr>
          <w:lang w:eastAsia="en-AU"/>
        </w:rPr>
      </w:pPr>
      <w:r>
        <w:t xml:space="preserve">Photo </w:t>
      </w:r>
      <w:r w:rsidR="00A456D1">
        <w:rPr>
          <w:noProof/>
        </w:rPr>
        <w:t>35</w:t>
      </w:r>
      <w:r>
        <w:t xml:space="preserve">. </w:t>
      </w:r>
      <w:r>
        <w:rPr>
          <w:lang w:eastAsia="en-AU"/>
        </w:rPr>
        <w:t>Townsville</w:t>
      </w:r>
      <w:r w:rsidR="00E34B49">
        <w:rPr>
          <w:lang w:eastAsia="en-AU"/>
        </w:rPr>
        <w:fldChar w:fldCharType="begin"/>
      </w:r>
      <w:r w:rsidR="00E34B49">
        <w:instrText xml:space="preserve"> XE "</w:instrText>
      </w:r>
      <w:r w:rsidR="00E34B49" w:rsidRPr="00EC6994">
        <w:rPr>
          <w:lang w:eastAsia="en-AU"/>
        </w:rPr>
        <w:instrText>Townsville</w:instrText>
      </w:r>
      <w:r w:rsidR="00E34B49">
        <w:instrText xml:space="preserve">" </w:instrText>
      </w:r>
      <w:r w:rsidR="00E34B49">
        <w:rPr>
          <w:lang w:eastAsia="en-AU"/>
        </w:rPr>
        <w:fldChar w:fldCharType="end"/>
      </w:r>
      <w:r>
        <w:rPr>
          <w:lang w:eastAsia="en-AU"/>
        </w:rPr>
        <w:t>, Qld. February 1945. Line-up of three North American P-51K Mustang</w:t>
      </w:r>
      <w:r w:rsidR="00E34B49">
        <w:rPr>
          <w:lang w:eastAsia="en-AU"/>
        </w:rPr>
        <w:fldChar w:fldCharType="begin"/>
      </w:r>
      <w:r w:rsidR="00E34B49">
        <w:instrText xml:space="preserve"> XE "</w:instrText>
      </w:r>
      <w:r w:rsidR="00E34B49" w:rsidRPr="005C679B">
        <w:rPr>
          <w:lang w:eastAsia="en-AU"/>
        </w:rPr>
        <w:instrText>North American P-51K Mustang</w:instrText>
      </w:r>
      <w:r w:rsidR="00E34B49">
        <w:instrText xml:space="preserve">" </w:instrText>
      </w:r>
      <w:r w:rsidR="00E34B49">
        <w:rPr>
          <w:lang w:eastAsia="en-AU"/>
        </w:rPr>
        <w:fldChar w:fldCharType="end"/>
      </w:r>
      <w:r>
        <w:rPr>
          <w:lang w:eastAsia="en-AU"/>
        </w:rPr>
        <w:t xml:space="preserve"> fighter aircraft of No. 84 Squadron</w:t>
      </w:r>
      <w:r w:rsidR="00E34B49">
        <w:rPr>
          <w:lang w:eastAsia="en-AU"/>
        </w:rPr>
        <w:fldChar w:fldCharType="begin"/>
      </w:r>
      <w:r w:rsidR="00E34B49">
        <w:instrText xml:space="preserve"> XE "</w:instrText>
      </w:r>
      <w:r w:rsidR="00E34B49" w:rsidRPr="00640A45">
        <w:rPr>
          <w:lang w:eastAsia="en-AU"/>
        </w:rPr>
        <w:instrText>No. 84 Squadron</w:instrText>
      </w:r>
      <w:r w:rsidR="00E34B49">
        <w:instrText xml:space="preserve">" </w:instrText>
      </w:r>
      <w:r w:rsidR="00E34B49">
        <w:rPr>
          <w:lang w:eastAsia="en-AU"/>
        </w:rPr>
        <w:fldChar w:fldCharType="end"/>
      </w:r>
      <w:r>
        <w:rPr>
          <w:lang w:eastAsia="en-AU"/>
        </w:rPr>
        <w:t xml:space="preserve"> RAAF, based at Ross River airfield</w:t>
      </w:r>
      <w:r w:rsidR="00E34B49">
        <w:rPr>
          <w:lang w:eastAsia="en-AU"/>
        </w:rPr>
        <w:fldChar w:fldCharType="begin"/>
      </w:r>
      <w:r w:rsidR="00E34B49">
        <w:instrText xml:space="preserve"> XE "</w:instrText>
      </w:r>
      <w:r w:rsidR="00E34B49" w:rsidRPr="00300E29">
        <w:rPr>
          <w:lang w:eastAsia="en-AU"/>
        </w:rPr>
        <w:instrText>Ross River airfield</w:instrText>
      </w:r>
      <w:r w:rsidR="00E34B49">
        <w:instrText xml:space="preserve">" </w:instrText>
      </w:r>
      <w:r w:rsidR="00E34B49">
        <w:rPr>
          <w:lang w:eastAsia="en-AU"/>
        </w:rPr>
        <w:fldChar w:fldCharType="end"/>
      </w:r>
      <w:r>
        <w:rPr>
          <w:lang w:eastAsia="en-AU"/>
        </w:rPr>
        <w:t>.</w:t>
      </w:r>
    </w:p>
    <w:p w14:paraId="2AC6EF7B" w14:textId="77777777" w:rsidR="00F17477" w:rsidRPr="00F17477" w:rsidRDefault="00F17477" w:rsidP="002D62EA">
      <w:pPr>
        <w:pStyle w:val="Picture"/>
        <w:rPr>
          <w:lang w:eastAsia="en-AU"/>
        </w:rPr>
      </w:pPr>
      <w:r>
        <w:rPr>
          <w:noProof/>
          <w:lang w:eastAsia="en-AU"/>
        </w:rPr>
        <w:drawing>
          <wp:inline distT="0" distB="0" distL="0" distR="0" wp14:anchorId="2F89D90B" wp14:editId="565853C9">
            <wp:extent cx="4682218" cy="3492644"/>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4697" cy="3494493"/>
                    </a:xfrm>
                    <a:prstGeom prst="rect">
                      <a:avLst/>
                    </a:prstGeom>
                    <a:noFill/>
                  </pic:spPr>
                </pic:pic>
              </a:graphicData>
            </a:graphic>
          </wp:inline>
        </w:drawing>
      </w:r>
    </w:p>
    <w:p w14:paraId="2CDE10BC" w14:textId="77777777" w:rsidR="0007068A" w:rsidRDefault="00F17477" w:rsidP="002D62EA">
      <w:pPr>
        <w:pStyle w:val="BodyText"/>
        <w:rPr>
          <w:lang w:eastAsia="en-AU"/>
        </w:rPr>
      </w:pPr>
      <w:r>
        <w:rPr>
          <w:lang w:eastAsia="en-AU"/>
        </w:rPr>
        <w:t>Townsville, Qld. February 1945. Line-up of three North American P-51K Mustang fighter aircraft of No. 84 Squadron RAAF, based at Ross River airfield. Ground staff fit an underwing long-range fuel tank (drop tank) to the second aircraft. The nearest aircraft is a P-51K-10-NT, formerly United States Army Air Force Serial No. 44-12347; the Mustang aircraft in the background is A68-526</w:t>
      </w:r>
    </w:p>
    <w:p w14:paraId="5E34C7F9" w14:textId="77777777" w:rsidR="0007068A" w:rsidRDefault="0007068A" w:rsidP="002D62EA">
      <w:pPr>
        <w:pStyle w:val="BodyText"/>
        <w:rPr>
          <w:lang w:eastAsia="en-AU"/>
        </w:rPr>
      </w:pPr>
      <w:r>
        <w:rPr>
          <w:lang w:eastAsia="en-AU"/>
        </w:rPr>
        <w:br w:type="page"/>
      </w:r>
    </w:p>
    <w:p w14:paraId="29E886D5" w14:textId="77777777" w:rsidR="008478AC" w:rsidRPr="0007068A" w:rsidRDefault="00BB4D05" w:rsidP="002D62EA">
      <w:pPr>
        <w:pStyle w:val="BodyText"/>
        <w:rPr>
          <w:rStyle w:val="Heading1Char"/>
        </w:rPr>
      </w:pPr>
      <w:bookmarkStart w:id="8" w:name="_Toc22575624"/>
      <w:r w:rsidRPr="0007068A">
        <w:rPr>
          <w:rStyle w:val="Heading1Char"/>
        </w:rPr>
        <w:lastRenderedPageBreak/>
        <w:t>Peace at Last – Time to go Home</w:t>
      </w:r>
      <w:bookmarkEnd w:id="8"/>
    </w:p>
    <w:p w14:paraId="58895805" w14:textId="77777777" w:rsidR="00586469" w:rsidRDefault="00C33B58" w:rsidP="002D62EA">
      <w:pPr>
        <w:pStyle w:val="BodyText"/>
      </w:pPr>
      <w:r>
        <w:t>Finally,</w:t>
      </w:r>
      <w:r w:rsidR="00586469">
        <w:t xml:space="preserve"> the Second World War had ended and a new era dominated by the threat of the terrifying ‘atomic bomb’ was about to begin. There would not be another ‘World War’ and it was time to go home and rebuild the nation. But there needed to be a period of transition from war-time operations to peace time and the demobilisation of service men and women, and the disposal of supplies and equipment.</w:t>
      </w:r>
      <w:r w:rsidR="000358AE">
        <w:t xml:space="preserve"> </w:t>
      </w:r>
    </w:p>
    <w:p w14:paraId="28028BF6" w14:textId="77777777" w:rsidR="00527362" w:rsidRPr="00586469" w:rsidRDefault="00527362" w:rsidP="002D62EA">
      <w:pPr>
        <w:pStyle w:val="BodyText"/>
      </w:pPr>
      <w:r>
        <w:t>The following are a number of communication dealing with the uncertain period of the</w:t>
      </w:r>
      <w:r w:rsidR="0065266B">
        <w:t xml:space="preserve"> ‘</w:t>
      </w:r>
      <w:r>
        <w:t>War is Over</w:t>
      </w:r>
      <w:r w:rsidR="0065266B">
        <w:t>’</w:t>
      </w:r>
      <w:r>
        <w:t xml:space="preserve"> and now the vast supply and distribution networks that were developed to defeat the Japanese Empire now had to be dismantled and turned toward a new world order, where the colonial empires in the East of the Netherlands</w:t>
      </w:r>
      <w:r w:rsidR="00E34B49">
        <w:fldChar w:fldCharType="begin"/>
      </w:r>
      <w:r w:rsidR="00E34B49">
        <w:instrText xml:space="preserve"> XE "</w:instrText>
      </w:r>
      <w:r w:rsidR="00E34B49" w:rsidRPr="00AA41D7">
        <w:instrText>Netherlands</w:instrText>
      </w:r>
      <w:r w:rsidR="00E34B49">
        <w:instrText xml:space="preserve">" </w:instrText>
      </w:r>
      <w:r w:rsidR="00E34B49">
        <w:fldChar w:fldCharType="end"/>
      </w:r>
      <w:r>
        <w:t>, France</w:t>
      </w:r>
      <w:r w:rsidR="00E34B49">
        <w:fldChar w:fldCharType="begin"/>
      </w:r>
      <w:r w:rsidR="00E34B49">
        <w:instrText xml:space="preserve"> XE "</w:instrText>
      </w:r>
      <w:r w:rsidR="00E34B49" w:rsidRPr="000E1698">
        <w:instrText>France</w:instrText>
      </w:r>
      <w:r w:rsidR="00E34B49">
        <w:instrText xml:space="preserve">" </w:instrText>
      </w:r>
      <w:r w:rsidR="00E34B49">
        <w:fldChar w:fldCharType="end"/>
      </w:r>
      <w:r>
        <w:t xml:space="preserve"> and Britain</w:t>
      </w:r>
      <w:r w:rsidR="00E34B49">
        <w:fldChar w:fldCharType="begin"/>
      </w:r>
      <w:r w:rsidR="00E34B49">
        <w:instrText xml:space="preserve"> XE "</w:instrText>
      </w:r>
      <w:r w:rsidR="00E34B49" w:rsidRPr="00F23931">
        <w:instrText>Britain</w:instrText>
      </w:r>
      <w:r w:rsidR="00E34B49">
        <w:instrText xml:space="preserve">" </w:instrText>
      </w:r>
      <w:r w:rsidR="00E34B49">
        <w:fldChar w:fldCharType="end"/>
      </w:r>
      <w:r>
        <w:t xml:space="preserve"> had now changed forever </w:t>
      </w:r>
    </w:p>
    <w:p w14:paraId="04C03589" w14:textId="77777777" w:rsidR="00C931D1" w:rsidRDefault="00C931D1" w:rsidP="0065266B">
      <w:pPr>
        <w:pStyle w:val="Heading1"/>
      </w:pPr>
      <w:bookmarkStart w:id="9" w:name="_Toc22575625"/>
      <w:r>
        <w:t>Transition Period – Transfer of supply US Forces to RAAF</w:t>
      </w:r>
      <w:r>
        <w:rPr>
          <w:rStyle w:val="EndnoteReference"/>
        </w:rPr>
        <w:endnoteReference w:id="13"/>
      </w:r>
      <w:bookmarkEnd w:id="9"/>
    </w:p>
    <w:p w14:paraId="5CD28217" w14:textId="77777777" w:rsidR="00C931D1" w:rsidRDefault="00C931D1" w:rsidP="002D62EA">
      <w:pPr>
        <w:pStyle w:val="BodyText"/>
      </w:pPr>
      <w:r>
        <w:t xml:space="preserve">In 1945 with war over the US Forces were returning home and transitional arrangements had to be made to transfer the avgas supply responsibility from the </w:t>
      </w:r>
      <w:r w:rsidRPr="00CC3ECA">
        <w:t>United States Forces</w:t>
      </w:r>
      <w:r w:rsidR="00E34B49">
        <w:fldChar w:fldCharType="begin"/>
      </w:r>
      <w:r w:rsidR="00E34B49">
        <w:instrText xml:space="preserve"> XE "</w:instrText>
      </w:r>
      <w:r w:rsidR="00E34B49" w:rsidRPr="00775918">
        <w:instrText>United States Forces</w:instrText>
      </w:r>
      <w:r w:rsidR="00E34B49">
        <w:instrText xml:space="preserve">" </w:instrText>
      </w:r>
      <w:r w:rsidR="00E34B49">
        <w:fldChar w:fldCharType="end"/>
      </w:r>
      <w:r w:rsidRPr="00CC3ECA">
        <w:t xml:space="preserve"> to Australian Forces in Borneo</w:t>
      </w:r>
      <w:r w:rsidR="00E34B49">
        <w:fldChar w:fldCharType="begin"/>
      </w:r>
      <w:r w:rsidR="00E34B49">
        <w:instrText xml:space="preserve"> XE "</w:instrText>
      </w:r>
      <w:r w:rsidR="00E34B49" w:rsidRPr="00827C33">
        <w:instrText>Borneo</w:instrText>
      </w:r>
      <w:r w:rsidR="00E34B49">
        <w:instrText xml:space="preserve">" </w:instrText>
      </w:r>
      <w:r w:rsidR="00E34B49">
        <w:fldChar w:fldCharType="end"/>
      </w:r>
      <w:r w:rsidRPr="00CC3ECA">
        <w:t>, New Guinea</w:t>
      </w:r>
      <w:r w:rsidR="00E34B49">
        <w:fldChar w:fldCharType="begin"/>
      </w:r>
      <w:r w:rsidR="00E34B49">
        <w:instrText xml:space="preserve"> XE "</w:instrText>
      </w:r>
      <w:r w:rsidR="00E34B49" w:rsidRPr="00C57648">
        <w:instrText>New Guinea</w:instrText>
      </w:r>
      <w:r w:rsidR="00E34B49">
        <w:instrText xml:space="preserve">" </w:instrText>
      </w:r>
      <w:r w:rsidR="00E34B49">
        <w:fldChar w:fldCharType="end"/>
      </w:r>
      <w:r w:rsidRPr="00CC3ECA">
        <w:t xml:space="preserve"> and Solomon Islands</w:t>
      </w:r>
      <w:r w:rsidR="002C1017">
        <w:fldChar w:fldCharType="begin"/>
      </w:r>
      <w:r w:rsidR="002C1017">
        <w:instrText xml:space="preserve"> XE "</w:instrText>
      </w:r>
      <w:r w:rsidR="002C1017" w:rsidRPr="00E34B49">
        <w:instrText>Solomon Islands</w:instrText>
      </w:r>
      <w:r w:rsidR="002C1017">
        <w:instrText xml:space="preserve">" </w:instrText>
      </w:r>
      <w:r w:rsidR="002C1017">
        <w:fldChar w:fldCharType="end"/>
      </w:r>
      <w:r w:rsidRPr="00CC3ECA">
        <w:t xml:space="preserve"> within SEAC</w:t>
      </w:r>
      <w:r w:rsidR="00E34B49">
        <w:fldChar w:fldCharType="begin"/>
      </w:r>
      <w:r w:rsidR="00E34B49">
        <w:instrText xml:space="preserve"> XE "</w:instrText>
      </w:r>
      <w:r w:rsidR="00E34B49" w:rsidRPr="00B85809">
        <w:instrText>SEAC</w:instrText>
      </w:r>
      <w:r w:rsidR="00E34B49">
        <w:instrText xml:space="preserve">" </w:instrText>
      </w:r>
      <w:r w:rsidR="00E34B49">
        <w:fldChar w:fldCharType="end"/>
      </w:r>
      <w:r>
        <w:t xml:space="preserve">, the Allied </w:t>
      </w:r>
      <w:r w:rsidRPr="006D0A2A">
        <w:t>South East Asian Command</w:t>
      </w:r>
      <w:r w:rsidR="00E34B49">
        <w:fldChar w:fldCharType="begin"/>
      </w:r>
      <w:r w:rsidR="00E34B49">
        <w:instrText xml:space="preserve"> XE "</w:instrText>
      </w:r>
      <w:r w:rsidR="00E34B49" w:rsidRPr="00177919">
        <w:instrText>Allied South East Asian Command</w:instrText>
      </w:r>
      <w:r w:rsidR="00E34B49">
        <w:instrText xml:space="preserve">" </w:instrText>
      </w:r>
      <w:r w:rsidR="00E34B49">
        <w:fldChar w:fldCharType="end"/>
      </w:r>
      <w:r>
        <w:t xml:space="preserve"> which was to fill the vacuum left by withdrawal of the American forces from part of the SWPA</w:t>
      </w:r>
      <w:r w:rsidR="00E34B49">
        <w:fldChar w:fldCharType="begin"/>
      </w:r>
      <w:r w:rsidR="00E34B49">
        <w:instrText xml:space="preserve"> XE "</w:instrText>
      </w:r>
      <w:r w:rsidR="00E34B49" w:rsidRPr="00252352">
        <w:instrText>SWPA</w:instrText>
      </w:r>
      <w:r w:rsidR="00E34B49">
        <w:instrText xml:space="preserve">" </w:instrText>
      </w:r>
      <w:r w:rsidR="00E34B49">
        <w:fldChar w:fldCharType="end"/>
      </w:r>
      <w:r>
        <w:t xml:space="preserve">. </w:t>
      </w:r>
    </w:p>
    <w:p w14:paraId="12D58479" w14:textId="77777777" w:rsidR="00C931D1" w:rsidRDefault="00C931D1" w:rsidP="002D62EA">
      <w:pPr>
        <w:pStyle w:val="BodyText"/>
      </w:pPr>
      <w:r>
        <w:t>Having established a supply chain for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it was now time to dismantle that chain.</w:t>
      </w:r>
    </w:p>
    <w:p w14:paraId="2447E0D0" w14:textId="77777777" w:rsidR="00C931D1" w:rsidRDefault="00C931D1" w:rsidP="002D62EA">
      <w:pPr>
        <w:pStyle w:val="BodyText"/>
      </w:pPr>
      <w:r>
        <w:t>It was also time to abolish the South West Pacific Area Command</w:t>
      </w:r>
      <w:r w:rsidR="00E34B49">
        <w:fldChar w:fldCharType="begin"/>
      </w:r>
      <w:r w:rsidR="00E34B49">
        <w:instrText xml:space="preserve"> XE "</w:instrText>
      </w:r>
      <w:r w:rsidR="00E34B49" w:rsidRPr="00797A8C">
        <w:instrText>South West Pacific Area Command</w:instrText>
      </w:r>
      <w:r w:rsidR="00E34B49">
        <w:instrText xml:space="preserve">" </w:instrText>
      </w:r>
      <w:r w:rsidR="00E34B49">
        <w:fldChar w:fldCharType="end"/>
      </w:r>
      <w:r>
        <w:t>.</w:t>
      </w:r>
    </w:p>
    <w:p w14:paraId="748850A5" w14:textId="64E1A12C" w:rsidR="00C931D1" w:rsidRPr="000A279C" w:rsidRDefault="00C931D1" w:rsidP="001B00FF">
      <w:pPr>
        <w:pStyle w:val="Caption"/>
      </w:pPr>
      <w:r w:rsidRPr="000A279C">
        <w:t xml:space="preserve">Figure </w:t>
      </w:r>
      <w:r w:rsidR="00FA6614">
        <w:rPr>
          <w:noProof/>
        </w:rPr>
        <w:t>8</w:t>
      </w:r>
      <w:r>
        <w:t>.</w:t>
      </w:r>
      <w:r w:rsidRPr="000A279C">
        <w:t xml:space="preserve"> The Asia- Pacific Command Areas circa 1942</w:t>
      </w:r>
    </w:p>
    <w:p w14:paraId="2C8AB5EA" w14:textId="77777777" w:rsidR="00C931D1" w:rsidRDefault="00F87CDD" w:rsidP="002D62EA">
      <w:pPr>
        <w:pStyle w:val="Picture"/>
      </w:pPr>
      <w:r w:rsidRPr="000A279C">
        <w:rPr>
          <w:noProof/>
          <w:lang w:eastAsia="en-AU"/>
        </w:rPr>
        <w:drawing>
          <wp:inline distT="0" distB="0" distL="0" distR="0" wp14:anchorId="1593293A" wp14:editId="49A15C6D">
            <wp:extent cx="5806440" cy="3602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6440" cy="3602990"/>
                    </a:xfrm>
                    <a:prstGeom prst="rect">
                      <a:avLst/>
                    </a:prstGeom>
                    <a:noFill/>
                  </pic:spPr>
                </pic:pic>
              </a:graphicData>
            </a:graphic>
          </wp:inline>
        </w:drawing>
      </w:r>
    </w:p>
    <w:p w14:paraId="6071A21B" w14:textId="77777777" w:rsidR="00C931D1" w:rsidRDefault="00C931D1" w:rsidP="00C931D1"/>
    <w:p w14:paraId="0264C652" w14:textId="77777777" w:rsidR="00C931D1" w:rsidRDefault="00C931D1" w:rsidP="00C931D1">
      <w:pPr>
        <w:pStyle w:val="Heading7"/>
        <w:framePr w:wrap="around"/>
      </w:pPr>
      <w:r>
        <w:t>SEAC</w:t>
      </w:r>
      <w:r>
        <w:rPr>
          <w:rStyle w:val="EndnoteReference"/>
        </w:rPr>
        <w:endnoteReference w:id="14"/>
      </w:r>
    </w:p>
    <w:p w14:paraId="29C1647C" w14:textId="7C278B35" w:rsidR="00C931D1" w:rsidRDefault="00C931D1" w:rsidP="002D62EA">
      <w:pPr>
        <w:pStyle w:val="BodyText"/>
      </w:pPr>
      <w:r w:rsidRPr="006D0A2A">
        <w:t>In August 1943, the Allies created the combined South East Asian Command</w:t>
      </w:r>
      <w:r w:rsidR="00E34B49">
        <w:fldChar w:fldCharType="begin"/>
      </w:r>
      <w:r w:rsidR="00E34B49">
        <w:instrText xml:space="preserve"> XE "</w:instrText>
      </w:r>
      <w:r w:rsidR="00E34B49" w:rsidRPr="00F94AFA">
        <w:instrText>South East Asian Command</w:instrText>
      </w:r>
      <w:r w:rsidR="00E34B49">
        <w:instrText xml:space="preserve">" </w:instrText>
      </w:r>
      <w:r w:rsidR="00E34B49">
        <w:fldChar w:fldCharType="end"/>
      </w:r>
      <w:r w:rsidRPr="006D0A2A">
        <w:t>, to take over from British India Command</w:t>
      </w:r>
      <w:r w:rsidR="00E34B49">
        <w:fldChar w:fldCharType="begin"/>
      </w:r>
      <w:r w:rsidR="00E34B49">
        <w:instrText xml:space="preserve"> XE "</w:instrText>
      </w:r>
      <w:r w:rsidR="00E34B49" w:rsidRPr="00ED02AF">
        <w:instrText>British India Command</w:instrText>
      </w:r>
      <w:r w:rsidR="00E34B49">
        <w:instrText xml:space="preserve">" </w:instrText>
      </w:r>
      <w:r w:rsidR="00E34B49">
        <w:fldChar w:fldCharType="end"/>
      </w:r>
      <w:r w:rsidRPr="006D0A2A">
        <w:t xml:space="preserve"> strategic responsibilities and command of the separate national commands in the theatre. In October 1943, Winston Churchill</w:t>
      </w:r>
      <w:r w:rsidR="00E34B49">
        <w:fldChar w:fldCharType="begin"/>
      </w:r>
      <w:r w:rsidR="00E34B49">
        <w:instrText xml:space="preserve"> XE "</w:instrText>
      </w:r>
      <w:r w:rsidR="00E34B49" w:rsidRPr="00B34479">
        <w:instrText>Winston Churchill</w:instrText>
      </w:r>
      <w:r w:rsidR="00E34B49">
        <w:instrText xml:space="preserve">" </w:instrText>
      </w:r>
      <w:r w:rsidR="00E34B49">
        <w:fldChar w:fldCharType="end"/>
      </w:r>
      <w:r w:rsidRPr="006D0A2A">
        <w:t xml:space="preserve"> appointed </w:t>
      </w:r>
      <w:r w:rsidRPr="006D0A2A">
        <w:lastRenderedPageBreak/>
        <w:t>Admiral Lord Louis Mountbatten</w:t>
      </w:r>
      <w:r w:rsidR="00E34B49">
        <w:fldChar w:fldCharType="begin"/>
      </w:r>
      <w:r w:rsidR="00E34B49">
        <w:instrText xml:space="preserve"> XE "</w:instrText>
      </w:r>
      <w:r w:rsidR="00E34B49" w:rsidRPr="00DE6929">
        <w:instrText>Admiral Lord Louis Mountbatten</w:instrText>
      </w:r>
      <w:r w:rsidR="00E34B49">
        <w:instrText xml:space="preserve">" </w:instrText>
      </w:r>
      <w:r w:rsidR="00E34B49">
        <w:fldChar w:fldCharType="end"/>
      </w:r>
      <w:r w:rsidRPr="006D0A2A">
        <w:t xml:space="preserve"> as Supreme Allied Commander South East Asia</w:t>
      </w:r>
      <w:r w:rsidR="00E34B49">
        <w:fldChar w:fldCharType="begin"/>
      </w:r>
      <w:r w:rsidR="00E34B49">
        <w:instrText xml:space="preserve"> XE "</w:instrText>
      </w:r>
      <w:r w:rsidR="00E34B49" w:rsidRPr="003314B3">
        <w:instrText>Supreme Allied Commander South East Asia</w:instrText>
      </w:r>
      <w:r w:rsidR="00E34B49">
        <w:instrText xml:space="preserve">" </w:instrText>
      </w:r>
      <w:r w:rsidR="00E34B49">
        <w:fldChar w:fldCharType="end"/>
      </w:r>
      <w:r w:rsidRPr="006D0A2A">
        <w:t>, a post he held until SEAC was disbanded in 1946.</w:t>
      </w:r>
      <w:r>
        <w:t xml:space="preserve"> The initial land forces operational area for SEAC was India</w:t>
      </w:r>
      <w:r w:rsidR="00E34B49">
        <w:fldChar w:fldCharType="begin"/>
      </w:r>
      <w:r w:rsidR="00E34B49">
        <w:instrText xml:space="preserve"> XE "</w:instrText>
      </w:r>
      <w:r w:rsidR="00E34B49" w:rsidRPr="00204A6B">
        <w:instrText>India</w:instrText>
      </w:r>
      <w:r w:rsidR="00E34B49">
        <w:instrText xml:space="preserve">" </w:instrText>
      </w:r>
      <w:r w:rsidR="00E34B49">
        <w:fldChar w:fldCharType="end"/>
      </w:r>
      <w:r>
        <w:t>, Burma</w:t>
      </w:r>
      <w:r w:rsidR="00E34B49">
        <w:fldChar w:fldCharType="begin"/>
      </w:r>
      <w:r w:rsidR="00E34B49">
        <w:instrText xml:space="preserve"> XE "</w:instrText>
      </w:r>
      <w:r w:rsidR="00E34B49" w:rsidRPr="002956D3">
        <w:instrText>Burma</w:instrText>
      </w:r>
      <w:r w:rsidR="00E34B49">
        <w:instrText xml:space="preserve">" </w:instrText>
      </w:r>
      <w:r w:rsidR="00E34B49">
        <w:fldChar w:fldCharType="end"/>
      </w:r>
      <w:r>
        <w:t>, Ceylon</w:t>
      </w:r>
      <w:r w:rsidR="00E34B49">
        <w:fldChar w:fldCharType="begin"/>
      </w:r>
      <w:r w:rsidR="00E34B49">
        <w:instrText xml:space="preserve"> XE "</w:instrText>
      </w:r>
      <w:r w:rsidR="00E34B49" w:rsidRPr="00966B86">
        <w:instrText>Ceylon</w:instrText>
      </w:r>
      <w:r w:rsidR="00E34B49">
        <w:instrText xml:space="preserve">" </w:instrText>
      </w:r>
      <w:r w:rsidR="00E34B49">
        <w:fldChar w:fldCharType="end"/>
      </w:r>
      <w:r>
        <w:t>, Malaya,</w:t>
      </w:r>
      <w:r w:rsidR="00E34B49">
        <w:fldChar w:fldCharType="begin"/>
      </w:r>
      <w:r w:rsidR="00E34B49">
        <w:instrText xml:space="preserve"> XE "</w:instrText>
      </w:r>
      <w:r w:rsidR="00E34B49" w:rsidRPr="005B7C1D">
        <w:instrText>Malaya</w:instrText>
      </w:r>
      <w:r w:rsidR="00E34B49">
        <w:instrText xml:space="preserve">" </w:instrText>
      </w:r>
      <w:r w:rsidR="00E34B49">
        <w:fldChar w:fldCharType="end"/>
      </w:r>
      <w:r>
        <w:t xml:space="preserve"> Sumatra</w:t>
      </w:r>
      <w:r w:rsidR="00E34B49">
        <w:fldChar w:fldCharType="begin"/>
      </w:r>
      <w:r w:rsidR="00E34B49">
        <w:instrText xml:space="preserve"> XE "</w:instrText>
      </w:r>
      <w:r w:rsidR="00E34B49" w:rsidRPr="00793124">
        <w:instrText>Sumatra</w:instrText>
      </w:r>
      <w:r w:rsidR="00E34B49">
        <w:instrText xml:space="preserve">" </w:instrText>
      </w:r>
      <w:r w:rsidR="00E34B49">
        <w:fldChar w:fldCharType="end"/>
      </w:r>
      <w:r>
        <w:t>, and for offensive operations in Siam</w:t>
      </w:r>
      <w:r w:rsidR="00E34B49">
        <w:fldChar w:fldCharType="begin"/>
      </w:r>
      <w:r w:rsidR="00E34B49">
        <w:instrText xml:space="preserve"> XE "</w:instrText>
      </w:r>
      <w:r w:rsidR="00E34B49" w:rsidRPr="0041726F">
        <w:instrText>Siam</w:instrText>
      </w:r>
      <w:r w:rsidR="00E34B49">
        <w:instrText xml:space="preserve">" </w:instrText>
      </w:r>
      <w:r w:rsidR="00E34B49">
        <w:fldChar w:fldCharType="end"/>
      </w:r>
      <w:r>
        <w:t xml:space="preserve"> (Thailand)</w:t>
      </w:r>
      <w:r w:rsidR="00E34B49">
        <w:fldChar w:fldCharType="begin"/>
      </w:r>
      <w:r w:rsidR="00E34B49">
        <w:instrText xml:space="preserve"> XE "</w:instrText>
      </w:r>
      <w:r w:rsidR="00E34B49" w:rsidRPr="00620231">
        <w:instrText>Thailand</w:instrText>
      </w:r>
      <w:r w:rsidR="00E34B49">
        <w:instrText xml:space="preserve">" </w:instrText>
      </w:r>
      <w:r w:rsidR="00E34B49">
        <w:fldChar w:fldCharType="end"/>
      </w:r>
      <w:r>
        <w:t xml:space="preserve"> and French Indochina</w:t>
      </w:r>
      <w:r w:rsidR="00E34B49">
        <w:fldChar w:fldCharType="begin"/>
      </w:r>
      <w:r w:rsidR="00E34B49">
        <w:instrText xml:space="preserve"> XE "</w:instrText>
      </w:r>
      <w:r w:rsidR="00E34B49" w:rsidRPr="00BE2E68">
        <w:instrText>French Indochina</w:instrText>
      </w:r>
      <w:r w:rsidR="00E34B49">
        <w:instrText xml:space="preserve">" </w:instrText>
      </w:r>
      <w:r w:rsidR="00E34B49">
        <w:fldChar w:fldCharType="end"/>
      </w:r>
      <w:r>
        <w:t>. On August 15, 1945 this was expanded to include the Dutch East Indies</w:t>
      </w:r>
      <w:r w:rsidR="002175B3">
        <w:fldChar w:fldCharType="begin"/>
      </w:r>
      <w:r w:rsidR="002175B3">
        <w:instrText xml:space="preserve"> XE "</w:instrText>
      </w:r>
      <w:r w:rsidR="002175B3" w:rsidRPr="00715B8D">
        <w:rPr>
          <w:lang w:val="en"/>
        </w:rPr>
        <w:instrText>Dutch East Indies</w:instrText>
      </w:r>
      <w:r w:rsidR="002175B3">
        <w:instrText xml:space="preserve">" </w:instrText>
      </w:r>
      <w:r w:rsidR="002175B3">
        <w:fldChar w:fldCharType="end"/>
      </w:r>
      <w:r>
        <w:t xml:space="preserve"> and French Indochina. Command arrangements in SEAC were always complicated. The air forces in the region were, at first, not joined under one command. The RAF Third Tactical Air Force</w:t>
      </w:r>
      <w:r w:rsidR="00553A6F">
        <w:fldChar w:fldCharType="begin"/>
      </w:r>
      <w:r w:rsidR="00553A6F">
        <w:instrText xml:space="preserve"> XE "</w:instrText>
      </w:r>
      <w:r w:rsidR="00553A6F" w:rsidRPr="00FE4396">
        <w:instrText>RAF Third Tactical Air Force</w:instrText>
      </w:r>
      <w:r w:rsidR="00553A6F">
        <w:instrText xml:space="preserve">" </w:instrText>
      </w:r>
      <w:r w:rsidR="00553A6F">
        <w:fldChar w:fldCharType="end"/>
      </w:r>
      <w:r>
        <w:t xml:space="preserve"> and the USAAF</w:t>
      </w:r>
      <w:r w:rsidR="00553A6F">
        <w:fldChar w:fldCharType="begin"/>
      </w:r>
      <w:r w:rsidR="00553A6F">
        <w:instrText xml:space="preserve"> XE "</w:instrText>
      </w:r>
      <w:r w:rsidR="00553A6F" w:rsidRPr="00CB799C">
        <w:instrText>USAAF</w:instrText>
      </w:r>
      <w:r w:rsidR="00553A6F">
        <w:instrText xml:space="preserve">" </w:instrText>
      </w:r>
      <w:r w:rsidR="00553A6F">
        <w:fldChar w:fldCharType="end"/>
      </w:r>
      <w:r>
        <w:t xml:space="preserve"> units were separate. However, by early 1944, integration was achieved.</w:t>
      </w:r>
    </w:p>
    <w:p w14:paraId="7B38A2F7" w14:textId="0C342FCC" w:rsidR="00C931D1" w:rsidRDefault="00C931D1" w:rsidP="002D62EA">
      <w:pPr>
        <w:pStyle w:val="BodyText"/>
      </w:pPr>
      <w:r>
        <w:t>With the war over SEAC would not be in control of the Dutch East Indies</w:t>
      </w:r>
      <w:r w:rsidR="002175B3">
        <w:fldChar w:fldCharType="begin"/>
      </w:r>
      <w:r w:rsidR="002175B3">
        <w:instrText xml:space="preserve"> XE "</w:instrText>
      </w:r>
      <w:r w:rsidR="002175B3" w:rsidRPr="00715B8D">
        <w:rPr>
          <w:lang w:val="en"/>
        </w:rPr>
        <w:instrText>Dutch East Indies</w:instrText>
      </w:r>
      <w:r w:rsidR="002175B3">
        <w:instrText xml:space="preserve">" </w:instrText>
      </w:r>
      <w:r w:rsidR="002175B3">
        <w:fldChar w:fldCharType="end"/>
      </w:r>
      <w:r>
        <w:t xml:space="preserve"> and French Indochina</w:t>
      </w:r>
      <w:r w:rsidR="00553A6F">
        <w:fldChar w:fldCharType="begin"/>
      </w:r>
      <w:r w:rsidR="00553A6F">
        <w:instrText xml:space="preserve"> XE "</w:instrText>
      </w:r>
      <w:r w:rsidR="00553A6F" w:rsidRPr="00F515C4">
        <w:instrText>French Indochina</w:instrText>
      </w:r>
      <w:r w:rsidR="00553A6F">
        <w:instrText xml:space="preserve">" </w:instrText>
      </w:r>
      <w:r w:rsidR="00553A6F">
        <w:fldChar w:fldCharType="end"/>
      </w:r>
      <w:r>
        <w:t xml:space="preserve"> for long. The Netherlands</w:t>
      </w:r>
      <w:r w:rsidR="00553A6F">
        <w:fldChar w:fldCharType="begin"/>
      </w:r>
      <w:r w:rsidR="00553A6F">
        <w:instrText xml:space="preserve"> XE "</w:instrText>
      </w:r>
      <w:r w:rsidR="00553A6F" w:rsidRPr="00AC35BC">
        <w:instrText>Netherlands</w:instrText>
      </w:r>
      <w:r w:rsidR="00553A6F">
        <w:instrText xml:space="preserve">" </w:instrText>
      </w:r>
      <w:r w:rsidR="00553A6F">
        <w:fldChar w:fldCharType="end"/>
      </w:r>
      <w:r>
        <w:t xml:space="preserve"> and France</w:t>
      </w:r>
      <w:r w:rsidR="00553A6F">
        <w:fldChar w:fldCharType="begin"/>
      </w:r>
      <w:r w:rsidR="00553A6F">
        <w:instrText xml:space="preserve"> XE "</w:instrText>
      </w:r>
      <w:r w:rsidR="00553A6F" w:rsidRPr="000D105F">
        <w:instrText>France</w:instrText>
      </w:r>
      <w:r w:rsidR="00553A6F">
        <w:instrText xml:space="preserve">" </w:instrText>
      </w:r>
      <w:r w:rsidR="00553A6F">
        <w:fldChar w:fldCharType="end"/>
      </w:r>
      <w:r>
        <w:t xml:space="preserve"> wanted their resource rich colonies back, however the peoples of these countries now sought freedom from their colonial masters and </w:t>
      </w:r>
      <w:r w:rsidR="00E43D71">
        <w:t xml:space="preserve">wanted </w:t>
      </w:r>
      <w:r>
        <w:t xml:space="preserve">their own national </w:t>
      </w:r>
      <w:r w:rsidR="00C33B58">
        <w:t>identity</w:t>
      </w:r>
      <w:r>
        <w:t>.</w:t>
      </w:r>
    </w:p>
    <w:p w14:paraId="46D0C73B" w14:textId="77777777" w:rsidR="00C931D1" w:rsidRPr="0008157A" w:rsidRDefault="00C931D1" w:rsidP="00C931D1">
      <w:pPr>
        <w:pStyle w:val="BodyText211pt"/>
      </w:pPr>
      <w:r w:rsidRPr="0008157A">
        <w:t>Memo APO 500 28 Aug 1945</w:t>
      </w:r>
    </w:p>
    <w:p w14:paraId="5277F2AE" w14:textId="77777777" w:rsidR="00C931D1" w:rsidRDefault="00C931D1" w:rsidP="002D62EA">
      <w:pPr>
        <w:pStyle w:val="BodyText"/>
      </w:pPr>
      <w:r w:rsidRPr="0008157A">
        <w:t>Change in SWPA</w:t>
      </w:r>
      <w:r w:rsidR="00553A6F">
        <w:fldChar w:fldCharType="begin"/>
      </w:r>
      <w:r w:rsidR="00553A6F">
        <w:instrText xml:space="preserve"> XE "</w:instrText>
      </w:r>
      <w:r w:rsidR="00553A6F" w:rsidRPr="00751F27">
        <w:instrText>SWPA</w:instrText>
      </w:r>
      <w:r w:rsidR="00553A6F">
        <w:instrText xml:space="preserve">" </w:instrText>
      </w:r>
      <w:r w:rsidR="00553A6F">
        <w:fldChar w:fldCharType="end"/>
      </w:r>
      <w:r w:rsidRPr="0008157A">
        <w:t xml:space="preserve"> boundary with the termination of Allied Forces - US Joint Chief of Staff</w:t>
      </w:r>
      <w:r w:rsidR="00553A6F">
        <w:fldChar w:fldCharType="begin"/>
      </w:r>
      <w:r w:rsidR="00553A6F">
        <w:instrText xml:space="preserve"> XE "</w:instrText>
      </w:r>
      <w:r w:rsidR="00553A6F" w:rsidRPr="000457A6">
        <w:instrText>Allied Forces - US Joint Chief of Staff</w:instrText>
      </w:r>
      <w:r w:rsidR="00553A6F">
        <w:instrText xml:space="preserve">" </w:instrText>
      </w:r>
      <w:r w:rsidR="00553A6F">
        <w:fldChar w:fldCharType="end"/>
      </w:r>
      <w:r w:rsidRPr="0008157A">
        <w:t xml:space="preserve"> 1200 hrs Sept 2, 1945. The portion of SWPA south of the prescribed boundary is transferred to British Empire control. This will abolish the commands established on 18 April 1942. I.e.</w:t>
      </w:r>
      <w:r w:rsidR="000358AE">
        <w:t xml:space="preserve"> </w:t>
      </w:r>
      <w:r w:rsidRPr="0008157A">
        <w:t>Allied Land Forces SWPA</w:t>
      </w:r>
      <w:r>
        <w:t xml:space="preserve">, </w:t>
      </w:r>
      <w:r w:rsidRPr="0008157A">
        <w:t>Allied Naval Forces SWPA</w:t>
      </w:r>
      <w:r>
        <w:t xml:space="preserve">, </w:t>
      </w:r>
      <w:r w:rsidRPr="0008157A">
        <w:t>Allied Air Forces SWPA</w:t>
      </w:r>
    </w:p>
    <w:p w14:paraId="5EA5EBA7" w14:textId="77777777" w:rsidR="00C931D1" w:rsidRDefault="00C931D1" w:rsidP="00C931D1">
      <w:pPr>
        <w:pStyle w:val="Heading7"/>
        <w:framePr w:wrap="around"/>
        <w:rPr>
          <w:b/>
        </w:rPr>
      </w:pPr>
      <w:r>
        <w:t>RAAF Bases (avgas) withdrawal</w:t>
      </w:r>
    </w:p>
    <w:p w14:paraId="1E4E5BD5" w14:textId="77777777" w:rsidR="00C931D1" w:rsidRDefault="00C931D1" w:rsidP="002D62EA">
      <w:pPr>
        <w:pStyle w:val="BodyText"/>
      </w:pPr>
      <w:r>
        <w:t>The US Army Air Force</w:t>
      </w:r>
      <w:r w:rsidR="00553A6F">
        <w:fldChar w:fldCharType="begin"/>
      </w:r>
      <w:r w:rsidR="00553A6F">
        <w:instrText xml:space="preserve"> XE "</w:instrText>
      </w:r>
      <w:r w:rsidR="00553A6F" w:rsidRPr="001836C7">
        <w:instrText>US Army Air Force</w:instrText>
      </w:r>
      <w:r w:rsidR="00553A6F">
        <w:instrText xml:space="preserve">" </w:instrText>
      </w:r>
      <w:r w:rsidR="00553A6F">
        <w:fldChar w:fldCharType="end"/>
      </w:r>
      <w:r>
        <w:t xml:space="preserve"> bases in the region were to be taken over by the RAAF</w:t>
      </w:r>
      <w:r w:rsidR="00553A6F">
        <w:fldChar w:fldCharType="begin"/>
      </w:r>
      <w:r w:rsidR="00553A6F">
        <w:instrText xml:space="preserve"> XE "</w:instrText>
      </w:r>
      <w:r w:rsidR="00553A6F" w:rsidRPr="00D86247">
        <w:instrText>RAAF</w:instrText>
      </w:r>
      <w:r w:rsidR="00553A6F">
        <w:instrText xml:space="preserve">" </w:instrText>
      </w:r>
      <w:r w:rsidR="00553A6F">
        <w:fldChar w:fldCharType="end"/>
      </w:r>
      <w:r>
        <w:t>, and in turn decisions would need to be made to retain or close these RAAF bases.</w:t>
      </w:r>
      <w:r w:rsidR="000358AE">
        <w:t xml:space="preserve"> </w:t>
      </w:r>
      <w:r>
        <w:t>The Australian Army</w:t>
      </w:r>
      <w:r w:rsidR="00553A6F">
        <w:fldChar w:fldCharType="begin"/>
      </w:r>
      <w:r w:rsidR="00553A6F">
        <w:instrText xml:space="preserve"> XE "</w:instrText>
      </w:r>
      <w:r w:rsidR="00553A6F" w:rsidRPr="005B0A9F">
        <w:instrText>Australian Army</w:instrText>
      </w:r>
      <w:r w:rsidR="00553A6F">
        <w:instrText xml:space="preserve">" </w:instrText>
      </w:r>
      <w:r w:rsidR="00553A6F">
        <w:fldChar w:fldCharType="end"/>
      </w:r>
      <w:r>
        <w:t xml:space="preserve"> had the responsibility to supply these bases, however they advised the following:</w:t>
      </w:r>
    </w:p>
    <w:p w14:paraId="3F25BF03" w14:textId="77777777" w:rsidR="00C931D1" w:rsidRDefault="00C931D1" w:rsidP="002D62EA">
      <w:pPr>
        <w:pStyle w:val="BodyText"/>
      </w:pPr>
      <w:r>
        <w:t>Hollandia</w:t>
      </w:r>
      <w:r w:rsidR="00553A6F">
        <w:fldChar w:fldCharType="begin"/>
      </w:r>
      <w:r w:rsidR="00553A6F">
        <w:instrText xml:space="preserve"> XE "</w:instrText>
      </w:r>
      <w:r w:rsidR="00553A6F" w:rsidRPr="000E32B1">
        <w:instrText>Hollandia</w:instrText>
      </w:r>
      <w:r w:rsidR="00553A6F">
        <w:instrText xml:space="preserve">" </w:instrText>
      </w:r>
      <w:r w:rsidR="00553A6F">
        <w:fldChar w:fldCharType="end"/>
      </w:r>
      <w:r>
        <w:tab/>
        <w:t>(Australian Army not agreeable to re-supply this base).</w:t>
      </w:r>
    </w:p>
    <w:p w14:paraId="261DBE9E" w14:textId="77777777" w:rsidR="00C931D1" w:rsidRDefault="00C931D1" w:rsidP="002D62EA">
      <w:pPr>
        <w:pStyle w:val="BodyText"/>
      </w:pPr>
      <w:r>
        <w:t>Tadji</w:t>
      </w:r>
      <w:r w:rsidR="00553A6F">
        <w:fldChar w:fldCharType="begin"/>
      </w:r>
      <w:r w:rsidR="00553A6F">
        <w:instrText xml:space="preserve"> XE "</w:instrText>
      </w:r>
      <w:r w:rsidR="00553A6F" w:rsidRPr="0029286F">
        <w:instrText>Tadji</w:instrText>
      </w:r>
      <w:r w:rsidR="00553A6F">
        <w:instrText xml:space="preserve">" </w:instrText>
      </w:r>
      <w:r w:rsidR="00553A6F">
        <w:fldChar w:fldCharType="end"/>
      </w:r>
      <w:r>
        <w:tab/>
      </w:r>
      <w:r>
        <w:tab/>
        <w:t>(Army advise re-supply would be extremely difficult)</w:t>
      </w:r>
    </w:p>
    <w:p w14:paraId="5E2675C9" w14:textId="77777777" w:rsidR="00C931D1" w:rsidRDefault="00C931D1" w:rsidP="002D62EA">
      <w:pPr>
        <w:pStyle w:val="BodyText"/>
      </w:pPr>
      <w:r>
        <w:t>Madang</w:t>
      </w:r>
      <w:r w:rsidR="00553A6F">
        <w:fldChar w:fldCharType="begin"/>
      </w:r>
      <w:r w:rsidR="00553A6F">
        <w:instrText xml:space="preserve"> XE "</w:instrText>
      </w:r>
      <w:r w:rsidR="00553A6F" w:rsidRPr="0074264B">
        <w:instrText>Madang</w:instrText>
      </w:r>
      <w:r w:rsidR="00553A6F">
        <w:instrText xml:space="preserve">" </w:instrText>
      </w:r>
      <w:r w:rsidR="00553A6F">
        <w:fldChar w:fldCharType="end"/>
      </w:r>
      <w:r>
        <w:tab/>
      </w:r>
      <w:r>
        <w:tab/>
        <w:t>(Army expect evacuation to Finschhafen</w:t>
      </w:r>
      <w:r w:rsidR="00286CB2">
        <w:fldChar w:fldCharType="begin"/>
      </w:r>
      <w:r w:rsidR="00286CB2">
        <w:instrText xml:space="preserve"> XE "</w:instrText>
      </w:r>
      <w:r w:rsidR="00286CB2" w:rsidRPr="002B3325">
        <w:rPr>
          <w:i/>
        </w:rPr>
        <w:instrText>Finschhafen</w:instrText>
      </w:r>
      <w:r w:rsidR="00286CB2">
        <w:instrText xml:space="preserve">" </w:instrText>
      </w:r>
      <w:r w:rsidR="00286CB2">
        <w:fldChar w:fldCharType="end"/>
      </w:r>
      <w:r>
        <w:t>)</w:t>
      </w:r>
    </w:p>
    <w:p w14:paraId="04817751" w14:textId="77777777" w:rsidR="00C931D1" w:rsidRDefault="00C931D1" w:rsidP="002D62EA">
      <w:pPr>
        <w:pStyle w:val="BodyText"/>
      </w:pPr>
      <w:r>
        <w:t>Dobodura</w:t>
      </w:r>
      <w:r w:rsidR="00553A6F">
        <w:fldChar w:fldCharType="begin"/>
      </w:r>
      <w:r w:rsidR="00553A6F">
        <w:instrText xml:space="preserve"> XE "</w:instrText>
      </w:r>
      <w:r w:rsidR="00553A6F" w:rsidRPr="00564FAA">
        <w:instrText>Dobodura</w:instrText>
      </w:r>
      <w:r w:rsidR="00553A6F">
        <w:instrText xml:space="preserve">" </w:instrText>
      </w:r>
      <w:r w:rsidR="00553A6F">
        <w:fldChar w:fldCharType="end"/>
      </w:r>
      <w:r>
        <w:tab/>
        <w:t>(Army unable to re-supply)</w:t>
      </w:r>
    </w:p>
    <w:p w14:paraId="75CB02FD" w14:textId="77777777" w:rsidR="00C931D1" w:rsidRDefault="00C931D1" w:rsidP="002D62EA">
      <w:pPr>
        <w:pStyle w:val="BodyText"/>
        <w:rPr>
          <w:i/>
          <w:sz w:val="22"/>
        </w:rPr>
      </w:pPr>
      <w:r>
        <w:t>The RAAF realized that action needed to be taken and the following directive was given on 26 Sept 1945. ‘Due to limited shipping and the change from lend lease</w:t>
      </w:r>
      <w:r w:rsidR="00553A6F">
        <w:fldChar w:fldCharType="begin"/>
      </w:r>
      <w:r w:rsidR="00553A6F">
        <w:instrText xml:space="preserve"> XE "</w:instrText>
      </w:r>
      <w:r w:rsidR="00553A6F" w:rsidRPr="00B04CE8">
        <w:instrText>lend lease</w:instrText>
      </w:r>
      <w:r w:rsidR="00553A6F">
        <w:instrText xml:space="preserve">" </w:instrText>
      </w:r>
      <w:r w:rsidR="00553A6F">
        <w:fldChar w:fldCharType="end"/>
      </w:r>
      <w:r>
        <w:t xml:space="preserve"> to cash transaction, the number of bases in use is to be reduced to the absolute minimum - Wing Commander </w:t>
      </w:r>
      <w:r w:rsidR="00694307">
        <w:t>D.D.S.S. (</w:t>
      </w:r>
      <w:r>
        <w:t xml:space="preserve">ii) A.M.S.E. (through D.S.S.)’. </w:t>
      </w:r>
      <w:r w:rsidRPr="00DD1365">
        <w:rPr>
          <w:i/>
          <w:sz w:val="22"/>
        </w:rPr>
        <w:t>AMSE = Air Member for Supply and Equipment</w:t>
      </w:r>
      <w:r w:rsidR="00553A6F">
        <w:rPr>
          <w:i/>
          <w:sz w:val="22"/>
        </w:rPr>
        <w:fldChar w:fldCharType="begin"/>
      </w:r>
      <w:r w:rsidR="00553A6F">
        <w:instrText xml:space="preserve"> XE "</w:instrText>
      </w:r>
      <w:r w:rsidR="00553A6F" w:rsidRPr="00937011">
        <w:rPr>
          <w:i/>
          <w:sz w:val="22"/>
        </w:rPr>
        <w:instrText>Air Member for Supply and Equipment</w:instrText>
      </w:r>
      <w:r w:rsidR="00553A6F">
        <w:instrText xml:space="preserve">" </w:instrText>
      </w:r>
      <w:r w:rsidR="00553A6F">
        <w:rPr>
          <w:i/>
          <w:sz w:val="22"/>
        </w:rPr>
        <w:fldChar w:fldCharType="end"/>
      </w:r>
    </w:p>
    <w:p w14:paraId="083E9654" w14:textId="3D6B564A" w:rsidR="00C931D1" w:rsidRPr="004C210F" w:rsidRDefault="00C931D1" w:rsidP="001B00FF">
      <w:pPr>
        <w:pStyle w:val="Caption"/>
      </w:pPr>
      <w:r w:rsidRPr="004C210F">
        <w:t xml:space="preserve">Figure </w:t>
      </w:r>
      <w:r w:rsidR="00FA6614">
        <w:t>9</w:t>
      </w:r>
      <w:r w:rsidR="00C841EC">
        <w:rPr>
          <w:noProof/>
        </w:rPr>
        <w:t>.</w:t>
      </w:r>
      <w:r>
        <w:t xml:space="preserve"> Papua New Guinea</w:t>
      </w:r>
    </w:p>
    <w:p w14:paraId="6419D613" w14:textId="77777777" w:rsidR="00C931D1" w:rsidRPr="00D22D17" w:rsidRDefault="00F87CDD" w:rsidP="002D62EA">
      <w:pPr>
        <w:pStyle w:val="Picture"/>
      </w:pPr>
      <w:r w:rsidRPr="00D22D17">
        <w:rPr>
          <w:noProof/>
          <w:lang w:eastAsia="en-AU"/>
        </w:rPr>
        <w:drawing>
          <wp:inline distT="0" distB="0" distL="0" distR="0" wp14:anchorId="4E63B0F1" wp14:editId="4E966829">
            <wp:extent cx="4685692" cy="2615565"/>
            <wp:effectExtent l="0" t="0" r="635" b="0"/>
            <wp:docPr id="43" name="Picture 43" descr="NG ma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G map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299" cy="2637116"/>
                    </a:xfrm>
                    <a:prstGeom prst="rect">
                      <a:avLst/>
                    </a:prstGeom>
                    <a:noFill/>
                    <a:ln>
                      <a:noFill/>
                    </a:ln>
                  </pic:spPr>
                </pic:pic>
              </a:graphicData>
            </a:graphic>
          </wp:inline>
        </w:drawing>
      </w:r>
    </w:p>
    <w:p w14:paraId="4E3694A2" w14:textId="77777777" w:rsidR="00001F4F" w:rsidRDefault="00001F4F">
      <w:r>
        <w:br w:type="page"/>
      </w:r>
    </w:p>
    <w:p w14:paraId="1EF0DCC0" w14:textId="77777777" w:rsidR="00C931D1" w:rsidRDefault="00C931D1" w:rsidP="00C931D1">
      <w:pPr>
        <w:pStyle w:val="Heading7"/>
        <w:framePr w:wrap="around"/>
      </w:pPr>
      <w:r>
        <w:lastRenderedPageBreak/>
        <w:t>Transfer of Petroleum stocks from US Forces to Australian Forces</w:t>
      </w:r>
    </w:p>
    <w:p w14:paraId="195179AF" w14:textId="77777777" w:rsidR="00C931D1" w:rsidRDefault="00C931D1" w:rsidP="002D62EA">
      <w:pPr>
        <w:pStyle w:val="BodyText"/>
      </w:pPr>
      <w:r>
        <w:t>With such a massive storage capacity of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xml:space="preserve"> it was important to ensure that these stocks were not destroyed, and since there were Lend-Lease</w:t>
      </w:r>
      <w:r w:rsidR="00553A6F">
        <w:fldChar w:fldCharType="begin"/>
      </w:r>
      <w:r w:rsidR="00553A6F">
        <w:instrText xml:space="preserve"> XE "</w:instrText>
      </w:r>
      <w:r w:rsidR="00553A6F" w:rsidRPr="005803E0">
        <w:instrText>Lend-Lease</w:instrText>
      </w:r>
      <w:r w:rsidR="00553A6F">
        <w:instrText xml:space="preserve">" </w:instrText>
      </w:r>
      <w:r w:rsidR="00553A6F">
        <w:fldChar w:fldCharType="end"/>
      </w:r>
      <w:r>
        <w:t xml:space="preserve"> implications they needed to be accounted for in the government ledgers. But there also needed to be a continuity of supply if required. From the Australian view point the areas of interest were requests for petroleum products</w:t>
      </w:r>
      <w:r w:rsidR="00553A6F">
        <w:fldChar w:fldCharType="begin"/>
      </w:r>
      <w:r w:rsidR="00553A6F">
        <w:instrText xml:space="preserve"> XE "</w:instrText>
      </w:r>
      <w:r w:rsidR="00553A6F" w:rsidRPr="00E7154E">
        <w:instrText>petroleum products</w:instrText>
      </w:r>
      <w:r w:rsidR="00553A6F">
        <w:instrText xml:space="preserve">" </w:instrText>
      </w:r>
      <w:r w:rsidR="00553A6F">
        <w:fldChar w:fldCharType="end"/>
      </w:r>
      <w:r>
        <w:t xml:space="preserve"> in the Borneo</w:t>
      </w:r>
      <w:r w:rsidR="00553A6F">
        <w:fldChar w:fldCharType="begin"/>
      </w:r>
      <w:r w:rsidR="00553A6F">
        <w:instrText xml:space="preserve"> XE "</w:instrText>
      </w:r>
      <w:r w:rsidR="00553A6F" w:rsidRPr="00FC3A87">
        <w:instrText>Borneo</w:instrText>
      </w:r>
      <w:r w:rsidR="00553A6F">
        <w:instrText xml:space="preserve">" </w:instrText>
      </w:r>
      <w:r w:rsidR="00553A6F">
        <w:fldChar w:fldCharType="end"/>
      </w:r>
      <w:r>
        <w:t>, New Guinea</w:t>
      </w:r>
      <w:r w:rsidR="00553A6F">
        <w:fldChar w:fldCharType="begin"/>
      </w:r>
      <w:r w:rsidR="00553A6F">
        <w:instrText xml:space="preserve"> XE "</w:instrText>
      </w:r>
      <w:r w:rsidR="00553A6F" w:rsidRPr="00A86985">
        <w:instrText>New Guinea</w:instrText>
      </w:r>
      <w:r w:rsidR="00553A6F">
        <w:instrText xml:space="preserve">" </w:instrText>
      </w:r>
      <w:r w:rsidR="00553A6F">
        <w:fldChar w:fldCharType="end"/>
      </w:r>
      <w:r>
        <w:t xml:space="preserve"> and the Solomon Area</w:t>
      </w:r>
      <w:r w:rsidR="00553A6F">
        <w:fldChar w:fldCharType="begin"/>
      </w:r>
      <w:r w:rsidR="00553A6F">
        <w:instrText xml:space="preserve"> XE "</w:instrText>
      </w:r>
      <w:r w:rsidR="00553A6F" w:rsidRPr="00CD27C2">
        <w:instrText>Solomon Area</w:instrText>
      </w:r>
      <w:r w:rsidR="00553A6F">
        <w:instrText xml:space="preserve">" </w:instrText>
      </w:r>
      <w:r w:rsidR="00553A6F">
        <w:fldChar w:fldCharType="end"/>
      </w:r>
      <w:r>
        <w:t>. This included transfer from SWPA</w:t>
      </w:r>
      <w:r w:rsidR="00553A6F">
        <w:fldChar w:fldCharType="begin"/>
      </w:r>
      <w:r w:rsidR="00553A6F">
        <w:instrText xml:space="preserve"> XE "</w:instrText>
      </w:r>
      <w:r w:rsidR="00553A6F" w:rsidRPr="00945F36">
        <w:instrText>SWPA</w:instrText>
      </w:r>
      <w:r w:rsidR="00553A6F">
        <w:instrText xml:space="preserve">" </w:instrText>
      </w:r>
      <w:r w:rsidR="00553A6F">
        <w:fldChar w:fldCharType="end"/>
      </w:r>
      <w:r>
        <w:t xml:space="preserve"> to SEAC</w:t>
      </w:r>
      <w:r w:rsidR="00553A6F">
        <w:fldChar w:fldCharType="begin"/>
      </w:r>
      <w:r w:rsidR="00553A6F">
        <w:instrText xml:space="preserve"> XE "</w:instrText>
      </w:r>
      <w:r w:rsidR="00553A6F" w:rsidRPr="003D746F">
        <w:instrText>SEAC</w:instrText>
      </w:r>
      <w:r w:rsidR="00553A6F">
        <w:instrText xml:space="preserve">" </w:instrText>
      </w:r>
      <w:r w:rsidR="00553A6F">
        <w:fldChar w:fldCharType="end"/>
      </w:r>
      <w:r>
        <w:t xml:space="preserve"> of certain island areas at that time occupied by Australian forces.</w:t>
      </w:r>
    </w:p>
    <w:p w14:paraId="65B5F06F" w14:textId="77777777" w:rsidR="00C931D1" w:rsidRDefault="00C931D1" w:rsidP="002D62EA">
      <w:pPr>
        <w:pStyle w:val="BodyText"/>
      </w:pPr>
      <w:r>
        <w:t>With the advance of the allies and the nearing of war’s end - These areas were to be occupied by British forces. The responsibility for supply of petroleum fuels and oils would be that of the Australian Services. This responsibility was to commence as of 1</w:t>
      </w:r>
      <w:r w:rsidRPr="00057E78">
        <w:rPr>
          <w:vertAlign w:val="superscript"/>
        </w:rPr>
        <w:t>st</w:t>
      </w:r>
      <w:r>
        <w:t xml:space="preserve"> October 1945 at certain </w:t>
      </w:r>
      <w:r w:rsidR="00C33B58">
        <w:t>points and</w:t>
      </w:r>
      <w:r>
        <w:t xml:space="preserve"> increase progressively as US forces moved out of the area. In moving out US Forces had undertaken to leave behind as at 1</w:t>
      </w:r>
      <w:r w:rsidRPr="00057E78">
        <w:rPr>
          <w:vertAlign w:val="superscript"/>
        </w:rPr>
        <w:t>st</w:t>
      </w:r>
      <w:r>
        <w:t xml:space="preserve"> October 1945, 60 days of supplies in bulk and 85 days in packed petroleum stocks.</w:t>
      </w:r>
    </w:p>
    <w:p w14:paraId="0FD5C591" w14:textId="77777777" w:rsidR="00C931D1" w:rsidRDefault="00C931D1" w:rsidP="002D62EA">
      <w:pPr>
        <w:pStyle w:val="BodyText"/>
      </w:pPr>
      <w:r>
        <w:t>The following outlines how this was to occur:</w:t>
      </w:r>
    </w:p>
    <w:p w14:paraId="17090D17" w14:textId="77777777" w:rsidR="00C931D1" w:rsidRPr="00EE42F7" w:rsidRDefault="00C931D1" w:rsidP="002D62EA">
      <w:pPr>
        <w:pStyle w:val="BodyText"/>
      </w:pPr>
      <w:r w:rsidRPr="00EE42F7">
        <w:t xml:space="preserve">Division of responsibility between Australian Army and RAAF. </w:t>
      </w:r>
    </w:p>
    <w:p w14:paraId="5147F4C9" w14:textId="77777777" w:rsidR="00C931D1" w:rsidRPr="00EE42F7" w:rsidRDefault="00C931D1" w:rsidP="002D62EA">
      <w:pPr>
        <w:pStyle w:val="BodyText"/>
      </w:pPr>
      <w:r w:rsidRPr="00EE42F7">
        <w:t>Financial</w:t>
      </w:r>
    </w:p>
    <w:p w14:paraId="50869D28" w14:textId="77777777" w:rsidR="00C931D1" w:rsidRDefault="00C931D1" w:rsidP="002D62EA">
      <w:pPr>
        <w:pStyle w:val="BodyText"/>
      </w:pPr>
      <w:r>
        <w:t>(i) Australian Army</w:t>
      </w:r>
      <w:r w:rsidR="00553A6F">
        <w:fldChar w:fldCharType="begin"/>
      </w:r>
      <w:r w:rsidR="00553A6F">
        <w:instrText xml:space="preserve"> XE "</w:instrText>
      </w:r>
      <w:r w:rsidR="00553A6F" w:rsidRPr="00FF1C41">
        <w:instrText>Australian Army</w:instrText>
      </w:r>
      <w:r w:rsidR="00553A6F">
        <w:instrText xml:space="preserve">" </w:instrText>
      </w:r>
      <w:r w:rsidR="00553A6F">
        <w:fldChar w:fldCharType="end"/>
      </w:r>
      <w:r>
        <w:t xml:space="preserve"> will assume ownership (custody) of all bulk Aviation fuel</w:t>
      </w:r>
      <w:r w:rsidR="00553A6F">
        <w:fldChar w:fldCharType="begin"/>
      </w:r>
      <w:r w:rsidR="00553A6F">
        <w:instrText xml:space="preserve"> XE "</w:instrText>
      </w:r>
      <w:r w:rsidR="00553A6F" w:rsidRPr="00D6712C">
        <w:instrText>Aviation fuel</w:instrText>
      </w:r>
      <w:r w:rsidR="00553A6F">
        <w:instrText xml:space="preserve">" </w:instrText>
      </w:r>
      <w:r w:rsidR="00553A6F">
        <w:fldChar w:fldCharType="end"/>
      </w:r>
      <w:r>
        <w:t xml:space="preserve"> held in ocean terminals</w:t>
      </w:r>
      <w:r w:rsidR="00553A6F">
        <w:fldChar w:fldCharType="begin"/>
      </w:r>
      <w:r w:rsidR="00553A6F">
        <w:instrText xml:space="preserve"> XE "</w:instrText>
      </w:r>
      <w:r w:rsidR="00553A6F" w:rsidRPr="00911F01">
        <w:instrText>ocean terminals</w:instrText>
      </w:r>
      <w:r w:rsidR="00553A6F">
        <w:instrText xml:space="preserve">" </w:instrText>
      </w:r>
      <w:r w:rsidR="00553A6F">
        <w:fldChar w:fldCharType="end"/>
      </w:r>
      <w:r>
        <w:t>.</w:t>
      </w:r>
    </w:p>
    <w:p w14:paraId="5747F513" w14:textId="77777777" w:rsidR="00C931D1" w:rsidRDefault="00C931D1" w:rsidP="002D62EA">
      <w:pPr>
        <w:pStyle w:val="BodyText"/>
      </w:pPr>
      <w:r>
        <w:t>(ii) Aust. Army will assume financial responsibility for ocean terminals, plant and facilities necessary for the maintenance of supply, and which have been taken over by them from US Forces.</w:t>
      </w:r>
    </w:p>
    <w:p w14:paraId="7E91C92B" w14:textId="77777777" w:rsidR="00C931D1" w:rsidRDefault="00C931D1" w:rsidP="002D62EA">
      <w:pPr>
        <w:pStyle w:val="BodyText"/>
      </w:pPr>
      <w:r>
        <w:t>(iii) RAAF</w:t>
      </w:r>
      <w:r w:rsidR="00553A6F">
        <w:fldChar w:fldCharType="begin"/>
      </w:r>
      <w:r w:rsidR="00553A6F">
        <w:instrText xml:space="preserve"> XE "</w:instrText>
      </w:r>
      <w:r w:rsidR="00553A6F" w:rsidRPr="002F4D1E">
        <w:instrText>RAAF</w:instrText>
      </w:r>
      <w:r w:rsidR="00553A6F">
        <w:instrText xml:space="preserve">" </w:instrText>
      </w:r>
      <w:r w:rsidR="00553A6F">
        <w:fldChar w:fldCharType="end"/>
      </w:r>
      <w:r>
        <w:t xml:space="preserve"> will assume ownership of all packed aviation stocks</w:t>
      </w:r>
      <w:r w:rsidR="00553A6F">
        <w:fldChar w:fldCharType="begin"/>
      </w:r>
      <w:r w:rsidR="00553A6F">
        <w:instrText xml:space="preserve"> XE "</w:instrText>
      </w:r>
      <w:r w:rsidR="00553A6F" w:rsidRPr="00CE3868">
        <w:instrText>packed aviation stocks</w:instrText>
      </w:r>
      <w:r w:rsidR="00553A6F">
        <w:instrText xml:space="preserve">" </w:instrText>
      </w:r>
      <w:r w:rsidR="00553A6F">
        <w:fldChar w:fldCharType="end"/>
      </w:r>
      <w:r>
        <w:t xml:space="preserve"> and oil stocks</w:t>
      </w:r>
      <w:r w:rsidR="00553A6F">
        <w:fldChar w:fldCharType="begin"/>
      </w:r>
      <w:r w:rsidR="00553A6F">
        <w:instrText xml:space="preserve"> XE "</w:instrText>
      </w:r>
      <w:r w:rsidR="00553A6F" w:rsidRPr="00930E74">
        <w:instrText>oil stocks</w:instrText>
      </w:r>
      <w:r w:rsidR="00553A6F">
        <w:instrText xml:space="preserve">" </w:instrText>
      </w:r>
      <w:r w:rsidR="00553A6F">
        <w:fldChar w:fldCharType="end"/>
      </w:r>
      <w:r>
        <w:t xml:space="preserve"> taken over from US Forces as of 1 Oct. 1945</w:t>
      </w:r>
      <w:r w:rsidR="00EE42F7">
        <w:t>.</w:t>
      </w:r>
      <w:r>
        <w:t xml:space="preserve"> </w:t>
      </w:r>
    </w:p>
    <w:p w14:paraId="39DF6CB5" w14:textId="77777777" w:rsidR="00C931D1" w:rsidRPr="00EE42F7" w:rsidRDefault="00C931D1" w:rsidP="002D62EA">
      <w:pPr>
        <w:pStyle w:val="BodyText"/>
      </w:pPr>
      <w:r w:rsidRPr="00EE42F7">
        <w:t>Physical</w:t>
      </w:r>
    </w:p>
    <w:p w14:paraId="4B5A3FC8" w14:textId="77777777" w:rsidR="00C931D1" w:rsidRDefault="00C931D1" w:rsidP="002D62EA">
      <w:pPr>
        <w:pStyle w:val="BodyText"/>
      </w:pPr>
      <w:r>
        <w:t>(i) Aust. Army will be responsible for the physical operation of all bulk ocean terminals taken over from the US Forces.</w:t>
      </w:r>
    </w:p>
    <w:p w14:paraId="604DC84D" w14:textId="77777777" w:rsidR="00C931D1" w:rsidRDefault="00C931D1" w:rsidP="002D62EA">
      <w:pPr>
        <w:pStyle w:val="BodyText"/>
      </w:pPr>
      <w:r>
        <w:t>(ii) Aust. Army will be responsible for re-supply of both bulk and packed aviation fuel and oil to all points where RAAF are operating.</w:t>
      </w:r>
    </w:p>
    <w:p w14:paraId="230A1A5A" w14:textId="77777777" w:rsidR="00C931D1" w:rsidRDefault="00C931D1" w:rsidP="002D62EA">
      <w:pPr>
        <w:pStyle w:val="BodyText"/>
      </w:pPr>
      <w:r>
        <w:t>(iii) RAAF will be responsible for handling all aviation fuel</w:t>
      </w:r>
      <w:r w:rsidR="004D26C2">
        <w:fldChar w:fldCharType="begin"/>
      </w:r>
      <w:r w:rsidR="004D26C2">
        <w:instrText xml:space="preserve"> XE "</w:instrText>
      </w:r>
      <w:r w:rsidR="004D26C2" w:rsidRPr="00AD2ED0">
        <w:instrText>aviation fuel</w:instrText>
      </w:r>
      <w:r w:rsidR="004D26C2">
        <w:instrText xml:space="preserve">" </w:instrText>
      </w:r>
      <w:r w:rsidR="004D26C2">
        <w:fldChar w:fldCharType="end"/>
      </w:r>
      <w:r>
        <w:t xml:space="preserve"> and oil stocks at the airstrip, and also in certain instances by mutual agreement, it is agreed that RAAF will transport fuel from the beachhead to the airstrip.</w:t>
      </w:r>
    </w:p>
    <w:p w14:paraId="55A1A325" w14:textId="77777777" w:rsidR="00C931D1" w:rsidRPr="00EE42F7" w:rsidRDefault="00C931D1" w:rsidP="002D62EA">
      <w:pPr>
        <w:pStyle w:val="BodyText"/>
      </w:pPr>
      <w:r w:rsidRPr="00EE42F7">
        <w:t>Reply from Air Board</w:t>
      </w:r>
      <w:r w:rsidR="001755AD">
        <w:fldChar w:fldCharType="begin"/>
      </w:r>
      <w:r w:rsidR="001755AD">
        <w:instrText xml:space="preserve"> XE "</w:instrText>
      </w:r>
      <w:r w:rsidR="001755AD" w:rsidRPr="003242FE">
        <w:instrText>Air Board</w:instrText>
      </w:r>
      <w:r w:rsidR="001755AD">
        <w:instrText xml:space="preserve">" </w:instrText>
      </w:r>
      <w:r w:rsidR="001755AD">
        <w:fldChar w:fldCharType="end"/>
      </w:r>
      <w:r w:rsidRPr="00EE42F7">
        <w:t>. October 18, 1945</w:t>
      </w:r>
    </w:p>
    <w:p w14:paraId="34FCA1FA" w14:textId="77777777" w:rsidR="00C931D1" w:rsidRDefault="00C931D1" w:rsidP="002D62EA">
      <w:pPr>
        <w:pStyle w:val="BodyText"/>
      </w:pPr>
      <w:r>
        <w:t>The (Aust.) Air Board has now agreed that Lae</w:t>
      </w:r>
      <w:r w:rsidR="002C1017">
        <w:fldChar w:fldCharType="begin"/>
      </w:r>
      <w:r w:rsidR="002C1017">
        <w:instrText xml:space="preserve"> XE "</w:instrText>
      </w:r>
      <w:r w:rsidR="002C1017" w:rsidRPr="00E330C7">
        <w:rPr>
          <w:i/>
        </w:rPr>
        <w:instrText>Lae</w:instrText>
      </w:r>
      <w:r w:rsidR="002C1017">
        <w:instrText xml:space="preserve">" </w:instrText>
      </w:r>
      <w:r w:rsidR="002C1017">
        <w:fldChar w:fldCharType="end"/>
      </w:r>
      <w:r>
        <w:t xml:space="preserve"> will be the RAAF Sea Transport Terminal</w:t>
      </w:r>
      <w:r w:rsidR="00553A6F">
        <w:fldChar w:fldCharType="begin"/>
      </w:r>
      <w:r w:rsidR="00553A6F">
        <w:instrText xml:space="preserve"> XE "</w:instrText>
      </w:r>
      <w:r w:rsidR="00553A6F" w:rsidRPr="003C591B">
        <w:instrText>RAAF Sea Transport Terminal</w:instrText>
      </w:r>
      <w:r w:rsidR="00553A6F">
        <w:instrText xml:space="preserve">" </w:instrText>
      </w:r>
      <w:r w:rsidR="00553A6F">
        <w:fldChar w:fldCharType="end"/>
      </w:r>
      <w:r>
        <w:t xml:space="preserve"> for the New Guinea area. This is essential from an operational viewpoint because Nedzab</w:t>
      </w:r>
      <w:r w:rsidR="00553A6F">
        <w:fldChar w:fldCharType="begin"/>
      </w:r>
      <w:r w:rsidR="00553A6F">
        <w:instrText xml:space="preserve"> XE "</w:instrText>
      </w:r>
      <w:r w:rsidR="00553A6F" w:rsidRPr="00022D15">
        <w:instrText>Nedzab</w:instrText>
      </w:r>
      <w:r w:rsidR="00553A6F">
        <w:instrText xml:space="preserve">" </w:instrText>
      </w:r>
      <w:r w:rsidR="00553A6F">
        <w:fldChar w:fldCharType="end"/>
      </w:r>
      <w:r>
        <w:t xml:space="preserve"> is the only area in New Guinea where suitable and sufficient air strips can be provided. We propose to move our installations including stores Depot at Finschhafen</w:t>
      </w:r>
      <w:r w:rsidR="00286CB2">
        <w:fldChar w:fldCharType="begin"/>
      </w:r>
      <w:r w:rsidR="00286CB2">
        <w:instrText xml:space="preserve"> XE "</w:instrText>
      </w:r>
      <w:r w:rsidR="00286CB2" w:rsidRPr="002B3325">
        <w:rPr>
          <w:i/>
        </w:rPr>
        <w:instrText>Finschhafen</w:instrText>
      </w:r>
      <w:r w:rsidR="00286CB2">
        <w:instrText xml:space="preserve">" </w:instrText>
      </w:r>
      <w:r w:rsidR="00286CB2">
        <w:fldChar w:fldCharType="end"/>
      </w:r>
      <w:r>
        <w:t xml:space="preserve"> to Lae - Nedzab area and leave only an air sea rescue flight and perhaps a communications flight at Finschhafen.</w:t>
      </w:r>
    </w:p>
    <w:p w14:paraId="5ADEBDFF" w14:textId="77777777" w:rsidR="00C931D1" w:rsidRPr="008207B5" w:rsidRDefault="00C931D1" w:rsidP="000358AE">
      <w:pPr>
        <w:pStyle w:val="BodyText211pt"/>
        <w:rPr>
          <w:i w:val="0"/>
        </w:rPr>
      </w:pPr>
      <w:r w:rsidRPr="008207B5">
        <w:rPr>
          <w:i w:val="0"/>
        </w:rPr>
        <w:t>Memo 164/1/1B57 from APO 500 36 Nov 1945</w:t>
      </w:r>
    </w:p>
    <w:p w14:paraId="2E2BD919" w14:textId="77777777" w:rsidR="00C931D1" w:rsidRPr="008207B5" w:rsidRDefault="00C931D1" w:rsidP="000358AE">
      <w:pPr>
        <w:pStyle w:val="BodyText2"/>
        <w:spacing w:before="60" w:after="60"/>
        <w:rPr>
          <w:iCs/>
        </w:rPr>
      </w:pPr>
      <w:r w:rsidRPr="008207B5">
        <w:rPr>
          <w:iCs/>
        </w:rPr>
        <w:t>Subject: Petroleum Supply for Area South of AFPAC Boundary.</w:t>
      </w:r>
    </w:p>
    <w:p w14:paraId="6334586A" w14:textId="77777777" w:rsidR="00C931D1" w:rsidRPr="008207B5" w:rsidRDefault="00C931D1" w:rsidP="000358AE">
      <w:pPr>
        <w:pStyle w:val="BodyText2"/>
        <w:spacing w:before="60" w:after="60"/>
        <w:rPr>
          <w:iCs/>
        </w:rPr>
      </w:pPr>
      <w:r w:rsidRPr="008207B5">
        <w:rPr>
          <w:iCs/>
        </w:rPr>
        <w:t>To Commanding General Far East Air Force APO 925</w:t>
      </w:r>
    </w:p>
    <w:p w14:paraId="6A30CD85" w14:textId="77777777" w:rsidR="00C931D1" w:rsidRPr="008207B5" w:rsidRDefault="00C931D1" w:rsidP="000358AE">
      <w:pPr>
        <w:pStyle w:val="BodyText2"/>
        <w:spacing w:before="60" w:after="60"/>
        <w:rPr>
          <w:iCs/>
        </w:rPr>
      </w:pPr>
      <w:r w:rsidRPr="008207B5">
        <w:rPr>
          <w:iCs/>
        </w:rPr>
        <w:t>Commanding General United States Army Air Force Western Pacific APO 707</w:t>
      </w:r>
    </w:p>
    <w:p w14:paraId="6D49608C" w14:textId="77777777" w:rsidR="00C931D1" w:rsidRPr="008207B5" w:rsidRDefault="00C931D1" w:rsidP="000358AE">
      <w:pPr>
        <w:pStyle w:val="BodyText2"/>
        <w:spacing w:before="60" w:after="60"/>
        <w:rPr>
          <w:iCs/>
        </w:rPr>
      </w:pPr>
      <w:r w:rsidRPr="008207B5">
        <w:rPr>
          <w:iCs/>
        </w:rPr>
        <w:t>From Col. G.E.Issacs</w:t>
      </w:r>
      <w:r w:rsidR="004D26C2">
        <w:rPr>
          <w:iCs/>
        </w:rPr>
        <w:fldChar w:fldCharType="begin"/>
      </w:r>
      <w:r w:rsidR="004D26C2">
        <w:instrText xml:space="preserve"> XE "</w:instrText>
      </w:r>
      <w:r w:rsidR="004D26C2" w:rsidRPr="00326016">
        <w:rPr>
          <w:iCs/>
        </w:rPr>
        <w:instrText>Col. G.E.Issacs</w:instrText>
      </w:r>
      <w:r w:rsidR="004D26C2">
        <w:instrText xml:space="preserve">" </w:instrText>
      </w:r>
      <w:r w:rsidR="004D26C2">
        <w:rPr>
          <w:iCs/>
        </w:rPr>
        <w:fldChar w:fldCharType="end"/>
      </w:r>
      <w:r w:rsidRPr="008207B5">
        <w:rPr>
          <w:iCs/>
        </w:rPr>
        <w:t xml:space="preserve"> Assistant Adjutant General (under </w:t>
      </w:r>
      <w:r w:rsidRPr="004D26C2">
        <w:rPr>
          <w:iCs/>
        </w:rPr>
        <w:t>General MacArthur).</w:t>
      </w:r>
    </w:p>
    <w:p w14:paraId="3309D704" w14:textId="77777777" w:rsidR="00C931D1" w:rsidRPr="008207B5" w:rsidRDefault="00C931D1" w:rsidP="000358AE">
      <w:pPr>
        <w:pStyle w:val="BodyText2"/>
        <w:spacing w:before="60" w:after="60"/>
        <w:rPr>
          <w:iCs/>
        </w:rPr>
      </w:pPr>
      <w:r w:rsidRPr="008207B5">
        <w:rPr>
          <w:iCs/>
        </w:rPr>
        <w:lastRenderedPageBreak/>
        <w:t>Effective 1 October 1945 the responsibility for the re-supply of petroleum products to the United States and Allied Forces in the area south of the new AFPAC</w:t>
      </w:r>
      <w:r w:rsidR="004D26C2">
        <w:rPr>
          <w:iCs/>
        </w:rPr>
        <w:fldChar w:fldCharType="begin"/>
      </w:r>
      <w:r w:rsidR="004D26C2">
        <w:instrText xml:space="preserve"> XE "</w:instrText>
      </w:r>
      <w:r w:rsidR="004D26C2" w:rsidRPr="00FC2C9D">
        <w:rPr>
          <w:iCs/>
        </w:rPr>
        <w:instrText>AFPAC</w:instrText>
      </w:r>
      <w:r w:rsidR="004D26C2">
        <w:instrText xml:space="preserve">" </w:instrText>
      </w:r>
      <w:r w:rsidR="004D26C2">
        <w:rPr>
          <w:iCs/>
        </w:rPr>
        <w:fldChar w:fldCharType="end"/>
      </w:r>
      <w:r w:rsidRPr="008207B5">
        <w:rPr>
          <w:iCs/>
        </w:rPr>
        <w:t xml:space="preserve"> boundary passed to British Command (V-J day).</w:t>
      </w:r>
    </w:p>
    <w:p w14:paraId="1B8A8D8C" w14:textId="77777777" w:rsidR="00C931D1" w:rsidRPr="008207B5" w:rsidRDefault="00C931D1" w:rsidP="000358AE">
      <w:pPr>
        <w:pStyle w:val="BodyText2"/>
        <w:spacing w:before="60" w:after="60"/>
        <w:rPr>
          <w:iCs/>
        </w:rPr>
      </w:pPr>
      <w:r w:rsidRPr="008207B5">
        <w:rPr>
          <w:iCs/>
        </w:rPr>
        <w:t>Action will be taken by C.G. AFWESPAC to transfer serviceable petroleum stocks and transfer custody, pending disposition as indicated in paragraph II below; of bulk handling product to appropriate agencies of Aust. Army</w:t>
      </w:r>
      <w:r w:rsidR="004D26C2">
        <w:rPr>
          <w:iCs/>
        </w:rPr>
        <w:fldChar w:fldCharType="begin"/>
      </w:r>
      <w:r w:rsidR="004D26C2">
        <w:instrText xml:space="preserve"> XE "</w:instrText>
      </w:r>
      <w:r w:rsidR="004D26C2" w:rsidRPr="009668FE">
        <w:rPr>
          <w:iCs/>
        </w:rPr>
        <w:instrText>Aust. Army</w:instrText>
      </w:r>
      <w:r w:rsidR="004D26C2">
        <w:instrText xml:space="preserve">" </w:instrText>
      </w:r>
      <w:r w:rsidR="004D26C2">
        <w:rPr>
          <w:iCs/>
        </w:rPr>
        <w:fldChar w:fldCharType="end"/>
      </w:r>
      <w:r w:rsidR="004D26C2">
        <w:rPr>
          <w:iCs/>
        </w:rPr>
        <w:fldChar w:fldCharType="begin"/>
      </w:r>
      <w:r w:rsidR="004D26C2">
        <w:instrText xml:space="preserve"> XE "</w:instrText>
      </w:r>
      <w:r w:rsidR="004D26C2" w:rsidRPr="009668FE">
        <w:rPr>
          <w:iCs/>
        </w:rPr>
        <w:instrText>Aust. Army</w:instrText>
      </w:r>
      <w:r w:rsidR="004D26C2">
        <w:instrText xml:space="preserve">" </w:instrText>
      </w:r>
      <w:r w:rsidR="004D26C2">
        <w:rPr>
          <w:iCs/>
        </w:rPr>
        <w:fldChar w:fldCharType="end"/>
      </w:r>
      <w:r w:rsidRPr="008207B5">
        <w:rPr>
          <w:iCs/>
        </w:rPr>
        <w:t>, RAAF</w:t>
      </w:r>
      <w:r w:rsidR="004D26C2">
        <w:rPr>
          <w:iCs/>
        </w:rPr>
        <w:fldChar w:fldCharType="begin"/>
      </w:r>
      <w:r w:rsidR="004D26C2">
        <w:instrText xml:space="preserve"> XE "</w:instrText>
      </w:r>
      <w:r w:rsidR="004D26C2" w:rsidRPr="00606669">
        <w:rPr>
          <w:iCs/>
        </w:rPr>
        <w:instrText>RAAF</w:instrText>
      </w:r>
      <w:r w:rsidR="004D26C2">
        <w:instrText xml:space="preserve">" </w:instrText>
      </w:r>
      <w:r w:rsidR="004D26C2">
        <w:rPr>
          <w:iCs/>
        </w:rPr>
        <w:fldChar w:fldCharType="end"/>
      </w:r>
      <w:r w:rsidRPr="008207B5">
        <w:rPr>
          <w:iCs/>
        </w:rPr>
        <w:t xml:space="preserve"> or RNZAF</w:t>
      </w:r>
      <w:r w:rsidR="004D26C2">
        <w:rPr>
          <w:iCs/>
        </w:rPr>
        <w:fldChar w:fldCharType="begin"/>
      </w:r>
      <w:r w:rsidR="004D26C2">
        <w:instrText xml:space="preserve"> XE "</w:instrText>
      </w:r>
      <w:r w:rsidR="004D26C2" w:rsidRPr="00976CB8">
        <w:rPr>
          <w:iCs/>
        </w:rPr>
        <w:instrText>RNZAF</w:instrText>
      </w:r>
      <w:r w:rsidR="004D26C2">
        <w:instrText xml:space="preserve">" </w:instrText>
      </w:r>
      <w:r w:rsidR="004D26C2">
        <w:rPr>
          <w:iCs/>
        </w:rPr>
        <w:fldChar w:fldCharType="end"/>
      </w:r>
      <w:r w:rsidRPr="008207B5">
        <w:rPr>
          <w:iCs/>
        </w:rPr>
        <w:t xml:space="preserve"> as indicated below.</w:t>
      </w:r>
    </w:p>
    <w:p w14:paraId="2D64E636" w14:textId="77777777" w:rsidR="00C931D1" w:rsidRPr="008207B5" w:rsidRDefault="00C931D1" w:rsidP="000358AE">
      <w:pPr>
        <w:pStyle w:val="BodyText2"/>
        <w:tabs>
          <w:tab w:val="left" w:pos="1560"/>
        </w:tabs>
        <w:spacing w:before="60" w:after="60"/>
        <w:rPr>
          <w:iCs/>
        </w:rPr>
      </w:pPr>
      <w:r w:rsidRPr="008207B5">
        <w:rPr>
          <w:iCs/>
        </w:rPr>
        <w:t>Base A</w:t>
      </w:r>
      <w:r w:rsidR="00AD6310">
        <w:rPr>
          <w:iCs/>
        </w:rPr>
        <w:fldChar w:fldCharType="begin"/>
      </w:r>
      <w:r w:rsidR="00AD6310">
        <w:instrText xml:space="preserve"> XE "</w:instrText>
      </w:r>
      <w:r w:rsidR="00AD6310" w:rsidRPr="00063AAF">
        <w:rPr>
          <w:iCs/>
        </w:rPr>
        <w:instrText>Base A</w:instrText>
      </w:r>
      <w:r w:rsidR="00AD6310">
        <w:instrText xml:space="preserve">" </w:instrText>
      </w:r>
      <w:r w:rsidR="00AD6310">
        <w:rPr>
          <w:iCs/>
        </w:rPr>
        <w:fldChar w:fldCharType="end"/>
      </w:r>
      <w:r w:rsidRPr="008207B5">
        <w:rPr>
          <w:iCs/>
        </w:rPr>
        <w:tab/>
        <w:t>Milne Bay</w:t>
      </w:r>
      <w:r w:rsidR="002C1017">
        <w:rPr>
          <w:iCs/>
        </w:rPr>
        <w:fldChar w:fldCharType="begin"/>
      </w:r>
      <w:r w:rsidR="002C1017">
        <w:instrText xml:space="preserve"> XE "</w:instrText>
      </w:r>
      <w:r w:rsidR="002C1017" w:rsidRPr="004D26C2">
        <w:rPr>
          <w:iCs/>
        </w:rPr>
        <w:instrText>Milne Bay</w:instrText>
      </w:r>
      <w:r w:rsidR="002C1017" w:rsidRPr="004D26C2">
        <w:instrText>"</w:instrText>
      </w:r>
      <w:r w:rsidR="002C1017">
        <w:instrText xml:space="preserve"> </w:instrText>
      </w:r>
      <w:r w:rsidR="002C1017">
        <w:rPr>
          <w:iCs/>
        </w:rPr>
        <w:fldChar w:fldCharType="end"/>
      </w:r>
      <w:r w:rsidRPr="008207B5">
        <w:rPr>
          <w:iCs/>
        </w:rPr>
        <w:t xml:space="preserve"> (US)</w:t>
      </w:r>
    </w:p>
    <w:p w14:paraId="12E081DB" w14:textId="77777777" w:rsidR="00C931D1" w:rsidRPr="008207B5" w:rsidRDefault="00C931D1" w:rsidP="000358AE">
      <w:pPr>
        <w:pStyle w:val="BodyText2"/>
        <w:tabs>
          <w:tab w:val="left" w:pos="1560"/>
        </w:tabs>
        <w:spacing w:before="60" w:after="60"/>
        <w:ind w:left="720"/>
        <w:rPr>
          <w:iCs/>
        </w:rPr>
      </w:pPr>
      <w:r w:rsidRPr="008207B5">
        <w:rPr>
          <w:iCs/>
        </w:rPr>
        <w:t>Bulk Avgas</w:t>
      </w:r>
      <w:r w:rsidR="004D26C2">
        <w:rPr>
          <w:iCs/>
        </w:rPr>
        <w:fldChar w:fldCharType="begin"/>
      </w:r>
      <w:r w:rsidR="004D26C2">
        <w:instrText xml:space="preserve"> XE "</w:instrText>
      </w:r>
      <w:r w:rsidR="004D26C2" w:rsidRPr="003758C7">
        <w:rPr>
          <w:iCs/>
        </w:rPr>
        <w:instrText>Avgas</w:instrText>
      </w:r>
      <w:r w:rsidR="004D26C2">
        <w:instrText xml:space="preserve">" </w:instrText>
      </w:r>
      <w:r w:rsidR="004D26C2">
        <w:rPr>
          <w:iCs/>
        </w:rPr>
        <w:fldChar w:fldCharType="end"/>
      </w:r>
      <w:r w:rsidRPr="008207B5">
        <w:rPr>
          <w:iCs/>
        </w:rPr>
        <w:t xml:space="preserve"> 600,000 gallons (US Army stock)</w:t>
      </w:r>
    </w:p>
    <w:p w14:paraId="49E27909" w14:textId="77777777" w:rsidR="00C931D1" w:rsidRPr="008207B5" w:rsidRDefault="00C931D1" w:rsidP="000358AE">
      <w:pPr>
        <w:pStyle w:val="BodyText2"/>
        <w:tabs>
          <w:tab w:val="left" w:pos="1560"/>
        </w:tabs>
        <w:spacing w:before="60" w:after="60"/>
        <w:ind w:left="720"/>
        <w:rPr>
          <w:iCs/>
        </w:rPr>
      </w:pPr>
      <w:r w:rsidRPr="008207B5">
        <w:rPr>
          <w:iCs/>
        </w:rPr>
        <w:t>Black Oil</w:t>
      </w:r>
      <w:r w:rsidR="004D26C2">
        <w:rPr>
          <w:iCs/>
        </w:rPr>
        <w:fldChar w:fldCharType="begin"/>
      </w:r>
      <w:r w:rsidR="004D26C2">
        <w:instrText xml:space="preserve"> XE "</w:instrText>
      </w:r>
      <w:r w:rsidR="004D26C2" w:rsidRPr="003E7CBD">
        <w:rPr>
          <w:iCs/>
        </w:rPr>
        <w:instrText>Black Oil</w:instrText>
      </w:r>
      <w:r w:rsidR="004D26C2">
        <w:instrText xml:space="preserve">" </w:instrText>
      </w:r>
      <w:r w:rsidR="004D26C2">
        <w:rPr>
          <w:iCs/>
        </w:rPr>
        <w:fldChar w:fldCharType="end"/>
      </w:r>
      <w:r w:rsidRPr="008207B5">
        <w:rPr>
          <w:iCs/>
        </w:rPr>
        <w:t xml:space="preserve"> to be taken over Sept 1945 by RAN</w:t>
      </w:r>
      <w:r w:rsidR="004D26C2">
        <w:rPr>
          <w:iCs/>
        </w:rPr>
        <w:fldChar w:fldCharType="begin"/>
      </w:r>
      <w:r w:rsidR="004D26C2">
        <w:instrText xml:space="preserve"> XE "</w:instrText>
      </w:r>
      <w:r w:rsidR="004D26C2" w:rsidRPr="004F21D0">
        <w:rPr>
          <w:iCs/>
        </w:rPr>
        <w:instrText>RAN</w:instrText>
      </w:r>
      <w:r w:rsidR="004D26C2">
        <w:instrText xml:space="preserve">" </w:instrText>
      </w:r>
      <w:r w:rsidR="004D26C2">
        <w:rPr>
          <w:iCs/>
        </w:rPr>
        <w:fldChar w:fldCharType="end"/>
      </w:r>
    </w:p>
    <w:p w14:paraId="104A3D3E" w14:textId="77777777" w:rsidR="00C931D1" w:rsidRPr="008207B5" w:rsidRDefault="00C931D1" w:rsidP="000358AE">
      <w:pPr>
        <w:pStyle w:val="BodyText2"/>
        <w:tabs>
          <w:tab w:val="left" w:pos="1560"/>
        </w:tabs>
        <w:spacing w:before="60" w:after="60"/>
        <w:rPr>
          <w:iCs/>
        </w:rPr>
      </w:pPr>
      <w:r w:rsidRPr="008207B5">
        <w:rPr>
          <w:iCs/>
        </w:rPr>
        <w:t>Base B</w:t>
      </w:r>
      <w:r w:rsidR="00AD6310">
        <w:rPr>
          <w:iCs/>
        </w:rPr>
        <w:fldChar w:fldCharType="begin"/>
      </w:r>
      <w:r w:rsidR="00AD6310">
        <w:instrText xml:space="preserve"> XE "</w:instrText>
      </w:r>
      <w:r w:rsidR="00AD6310" w:rsidRPr="00DD5CFD">
        <w:rPr>
          <w:iCs/>
        </w:rPr>
        <w:instrText>Base B</w:instrText>
      </w:r>
      <w:r w:rsidR="00AD6310">
        <w:instrText xml:space="preserve">" </w:instrText>
      </w:r>
      <w:r w:rsidR="00AD6310">
        <w:rPr>
          <w:iCs/>
        </w:rPr>
        <w:fldChar w:fldCharType="end"/>
      </w:r>
      <w:r w:rsidRPr="008207B5">
        <w:rPr>
          <w:iCs/>
        </w:rPr>
        <w:t xml:space="preserve"> </w:t>
      </w:r>
      <w:r w:rsidRPr="008207B5">
        <w:rPr>
          <w:iCs/>
        </w:rPr>
        <w:tab/>
        <w:t>Oro Bay- Dobodura</w:t>
      </w:r>
      <w:r w:rsidR="004D26C2">
        <w:rPr>
          <w:iCs/>
        </w:rPr>
        <w:fldChar w:fldCharType="begin"/>
      </w:r>
      <w:r w:rsidR="004D26C2">
        <w:instrText xml:space="preserve"> XE "</w:instrText>
      </w:r>
      <w:r w:rsidR="004D26C2" w:rsidRPr="00204191">
        <w:rPr>
          <w:iCs/>
        </w:rPr>
        <w:instrText>Oro Bay- Dobodura</w:instrText>
      </w:r>
      <w:r w:rsidR="004D26C2">
        <w:instrText xml:space="preserve">" </w:instrText>
      </w:r>
      <w:r w:rsidR="004D26C2">
        <w:rPr>
          <w:iCs/>
        </w:rPr>
        <w:fldChar w:fldCharType="end"/>
      </w:r>
      <w:r w:rsidRPr="008207B5">
        <w:rPr>
          <w:iCs/>
        </w:rPr>
        <w:t xml:space="preserve"> (US) Packed avgas and avoil</w:t>
      </w:r>
      <w:r w:rsidR="004D26C2">
        <w:rPr>
          <w:iCs/>
        </w:rPr>
        <w:fldChar w:fldCharType="begin"/>
      </w:r>
      <w:r w:rsidR="004D26C2">
        <w:instrText xml:space="preserve"> XE "</w:instrText>
      </w:r>
      <w:r w:rsidR="004D26C2" w:rsidRPr="00FE60D1">
        <w:rPr>
          <w:iCs/>
        </w:rPr>
        <w:instrText>avoil</w:instrText>
      </w:r>
      <w:r w:rsidR="004D26C2">
        <w:instrText xml:space="preserve">" </w:instrText>
      </w:r>
      <w:r w:rsidR="004D26C2">
        <w:rPr>
          <w:iCs/>
        </w:rPr>
        <w:fldChar w:fldCharType="end"/>
      </w:r>
      <w:r w:rsidRPr="008207B5">
        <w:rPr>
          <w:iCs/>
        </w:rPr>
        <w:t xml:space="preserve"> to RAAF. Stocks to be disposed. (Site not required by British Command)</w:t>
      </w:r>
    </w:p>
    <w:p w14:paraId="0B1C2761" w14:textId="77777777" w:rsidR="00C931D1" w:rsidRPr="008207B5" w:rsidRDefault="00C931D1" w:rsidP="000358AE">
      <w:pPr>
        <w:pStyle w:val="BodyText2"/>
        <w:tabs>
          <w:tab w:val="left" w:pos="1560"/>
        </w:tabs>
        <w:spacing w:before="60" w:after="60"/>
        <w:rPr>
          <w:iCs/>
        </w:rPr>
      </w:pPr>
      <w:r w:rsidRPr="008207B5">
        <w:rPr>
          <w:iCs/>
        </w:rPr>
        <w:t>Base D</w:t>
      </w:r>
      <w:r w:rsidR="00AD6310">
        <w:rPr>
          <w:iCs/>
        </w:rPr>
        <w:fldChar w:fldCharType="begin"/>
      </w:r>
      <w:r w:rsidR="00AD6310">
        <w:instrText xml:space="preserve"> XE "</w:instrText>
      </w:r>
      <w:r w:rsidR="00AD6310" w:rsidRPr="004D3B99">
        <w:rPr>
          <w:iCs/>
        </w:rPr>
        <w:instrText>Base D</w:instrText>
      </w:r>
      <w:r w:rsidR="00AD6310">
        <w:instrText xml:space="preserve">" </w:instrText>
      </w:r>
      <w:r w:rsidR="00AD6310">
        <w:rPr>
          <w:iCs/>
        </w:rPr>
        <w:fldChar w:fldCharType="end"/>
      </w:r>
      <w:r w:rsidRPr="008207B5">
        <w:rPr>
          <w:iCs/>
        </w:rPr>
        <w:tab/>
        <w:t>Port Moresby</w:t>
      </w:r>
      <w:r w:rsidR="00120407">
        <w:rPr>
          <w:iCs/>
        </w:rPr>
        <w:fldChar w:fldCharType="begin"/>
      </w:r>
      <w:r w:rsidR="00120407">
        <w:instrText xml:space="preserve"> XE "</w:instrText>
      </w:r>
      <w:r w:rsidR="00120407" w:rsidRPr="004F7D15">
        <w:rPr>
          <w:i/>
          <w:iCs/>
        </w:rPr>
        <w:instrText>Port Moresby</w:instrText>
      </w:r>
      <w:r w:rsidR="00120407">
        <w:instrText xml:space="preserve">" </w:instrText>
      </w:r>
      <w:r w:rsidR="00120407">
        <w:rPr>
          <w:iCs/>
        </w:rPr>
        <w:fldChar w:fldCharType="end"/>
      </w:r>
      <w:r w:rsidRPr="008207B5">
        <w:rPr>
          <w:iCs/>
        </w:rPr>
        <w:t xml:space="preserve"> Bulk avgas now held by Aust. Army and US Army</w:t>
      </w:r>
    </w:p>
    <w:p w14:paraId="521F5C06" w14:textId="77777777" w:rsidR="00C931D1" w:rsidRPr="008207B5" w:rsidRDefault="00C931D1" w:rsidP="000358AE">
      <w:pPr>
        <w:pStyle w:val="BodyText2"/>
        <w:tabs>
          <w:tab w:val="left" w:pos="1560"/>
        </w:tabs>
        <w:spacing w:before="60" w:after="60"/>
        <w:rPr>
          <w:iCs/>
        </w:rPr>
      </w:pPr>
      <w:r w:rsidRPr="008207B5">
        <w:rPr>
          <w:iCs/>
        </w:rPr>
        <w:t>Base E</w:t>
      </w:r>
      <w:r w:rsidR="00AD6310">
        <w:rPr>
          <w:iCs/>
        </w:rPr>
        <w:fldChar w:fldCharType="begin"/>
      </w:r>
      <w:r w:rsidR="00AD6310">
        <w:instrText xml:space="preserve"> XE "</w:instrText>
      </w:r>
      <w:r w:rsidR="00AD6310" w:rsidRPr="00E0229B">
        <w:rPr>
          <w:iCs/>
        </w:rPr>
        <w:instrText>Base E</w:instrText>
      </w:r>
      <w:r w:rsidR="00AD6310">
        <w:instrText xml:space="preserve">" </w:instrText>
      </w:r>
      <w:r w:rsidR="00AD6310">
        <w:rPr>
          <w:iCs/>
        </w:rPr>
        <w:fldChar w:fldCharType="end"/>
      </w:r>
      <w:r w:rsidRPr="008207B5">
        <w:rPr>
          <w:iCs/>
        </w:rPr>
        <w:tab/>
        <w:t>Lae</w:t>
      </w:r>
      <w:r w:rsidR="002C1017">
        <w:rPr>
          <w:iCs/>
        </w:rPr>
        <w:fldChar w:fldCharType="begin"/>
      </w:r>
      <w:r w:rsidR="002C1017">
        <w:instrText xml:space="preserve"> XE "</w:instrText>
      </w:r>
      <w:r w:rsidR="002C1017" w:rsidRPr="00E330C7">
        <w:rPr>
          <w:i/>
          <w:iCs/>
        </w:rPr>
        <w:instrText>Lae</w:instrText>
      </w:r>
      <w:r w:rsidR="002C1017">
        <w:instrText xml:space="preserve">" </w:instrText>
      </w:r>
      <w:r w:rsidR="002C1017">
        <w:rPr>
          <w:iCs/>
        </w:rPr>
        <w:fldChar w:fldCharType="end"/>
      </w:r>
      <w:r w:rsidRPr="008207B5">
        <w:rPr>
          <w:iCs/>
        </w:rPr>
        <w:t xml:space="preserve"> (excluding Nadzab). All bulk petroleum stocks and packaged mogas and diesel fuel storage transferred to AMF</w:t>
      </w:r>
    </w:p>
    <w:p w14:paraId="181A3D54" w14:textId="28128CB5" w:rsidR="00C931D1" w:rsidRPr="008207B5" w:rsidRDefault="00C931D1" w:rsidP="000358AE">
      <w:pPr>
        <w:pStyle w:val="BodyText2"/>
        <w:tabs>
          <w:tab w:val="left" w:pos="1560"/>
        </w:tabs>
        <w:spacing w:before="60" w:after="60"/>
        <w:rPr>
          <w:iCs/>
        </w:rPr>
      </w:pPr>
      <w:r w:rsidRPr="008207B5">
        <w:rPr>
          <w:iCs/>
        </w:rPr>
        <w:t>Base F</w:t>
      </w:r>
      <w:r w:rsidR="00AD6310">
        <w:rPr>
          <w:iCs/>
        </w:rPr>
        <w:fldChar w:fldCharType="begin"/>
      </w:r>
      <w:r w:rsidR="00AD6310">
        <w:instrText xml:space="preserve"> XE "</w:instrText>
      </w:r>
      <w:r w:rsidR="00AD6310" w:rsidRPr="00BB1407">
        <w:rPr>
          <w:iCs/>
        </w:rPr>
        <w:instrText>Base F</w:instrText>
      </w:r>
      <w:r w:rsidR="00AD6310">
        <w:instrText xml:space="preserve">" </w:instrText>
      </w:r>
      <w:r w:rsidR="00AD6310">
        <w:rPr>
          <w:iCs/>
        </w:rPr>
        <w:fldChar w:fldCharType="end"/>
      </w:r>
      <w:r w:rsidRPr="008207B5">
        <w:rPr>
          <w:iCs/>
        </w:rPr>
        <w:tab/>
        <w:t>Finschhafen</w:t>
      </w:r>
      <w:r w:rsidR="00286CB2">
        <w:rPr>
          <w:iCs/>
        </w:rPr>
        <w:fldChar w:fldCharType="begin"/>
      </w:r>
      <w:r w:rsidR="00286CB2">
        <w:instrText xml:space="preserve"> XE "</w:instrText>
      </w:r>
      <w:r w:rsidR="00286CB2" w:rsidRPr="002B3325">
        <w:rPr>
          <w:i/>
          <w:iCs/>
        </w:rPr>
        <w:instrText>Finschhafen</w:instrText>
      </w:r>
      <w:r w:rsidR="00286CB2">
        <w:instrText xml:space="preserve">" </w:instrText>
      </w:r>
      <w:r w:rsidR="00286CB2">
        <w:rPr>
          <w:iCs/>
        </w:rPr>
        <w:fldChar w:fldCharType="end"/>
      </w:r>
      <w:r w:rsidRPr="008207B5">
        <w:rPr>
          <w:iCs/>
        </w:rPr>
        <w:t xml:space="preserve"> (US) 1 x </w:t>
      </w:r>
      <w:r w:rsidR="00FA6614" w:rsidRPr="008207B5">
        <w:rPr>
          <w:iCs/>
        </w:rPr>
        <w:t>10,000-barrel</w:t>
      </w:r>
      <w:r w:rsidRPr="008207B5">
        <w:rPr>
          <w:iCs/>
        </w:rPr>
        <w:t xml:space="preserve"> storage tank with material and equipment for distribution of avgas to airstrip to RAAF. Drummed avgas and, Avoil to meet RAAF requirements to be transferred to RAAF</w:t>
      </w:r>
    </w:p>
    <w:p w14:paraId="41AF8F9D" w14:textId="6A4B8F99" w:rsidR="00C931D1" w:rsidRPr="008207B5" w:rsidRDefault="006A4A3A" w:rsidP="000358AE">
      <w:pPr>
        <w:pStyle w:val="BodyText2"/>
        <w:tabs>
          <w:tab w:val="left" w:pos="1560"/>
        </w:tabs>
        <w:spacing w:before="60" w:after="60"/>
        <w:rPr>
          <w:iCs/>
        </w:rPr>
      </w:pPr>
      <w:r>
        <w:rPr>
          <w:iCs/>
        </w:rPr>
        <w:t>Morotai</w:t>
      </w:r>
      <w:r w:rsidR="00AD6310">
        <w:rPr>
          <w:iCs/>
        </w:rPr>
        <w:fldChar w:fldCharType="begin"/>
      </w:r>
      <w:r w:rsidR="00AD6310">
        <w:instrText xml:space="preserve"> XE "</w:instrText>
      </w:r>
      <w:r w:rsidR="00AD6310" w:rsidRPr="00462579">
        <w:rPr>
          <w:iCs/>
        </w:rPr>
        <w:instrText>Moratai</w:instrText>
      </w:r>
      <w:r w:rsidR="00AD6310">
        <w:instrText xml:space="preserve">" </w:instrText>
      </w:r>
      <w:r w:rsidR="00AD6310">
        <w:rPr>
          <w:iCs/>
        </w:rPr>
        <w:fldChar w:fldCharType="end"/>
      </w:r>
      <w:r w:rsidR="00C931D1" w:rsidRPr="008207B5">
        <w:rPr>
          <w:iCs/>
        </w:rPr>
        <w:t xml:space="preserve"> (US) </w:t>
      </w:r>
      <w:r w:rsidR="00C931D1" w:rsidRPr="008207B5">
        <w:rPr>
          <w:iCs/>
        </w:rPr>
        <w:tab/>
        <w:t>Bulk mogas</w:t>
      </w:r>
      <w:r w:rsidR="004D26C2">
        <w:rPr>
          <w:iCs/>
        </w:rPr>
        <w:fldChar w:fldCharType="begin"/>
      </w:r>
      <w:r w:rsidR="004D26C2">
        <w:instrText xml:space="preserve"> XE "</w:instrText>
      </w:r>
      <w:r w:rsidR="004D26C2" w:rsidRPr="00281637">
        <w:rPr>
          <w:iCs/>
        </w:rPr>
        <w:instrText>mogas</w:instrText>
      </w:r>
      <w:r w:rsidR="004D26C2">
        <w:instrText xml:space="preserve">" </w:instrText>
      </w:r>
      <w:r w:rsidR="004D26C2">
        <w:rPr>
          <w:iCs/>
        </w:rPr>
        <w:fldChar w:fldCharType="end"/>
      </w:r>
      <w:r w:rsidR="00C931D1" w:rsidRPr="008207B5">
        <w:rPr>
          <w:iCs/>
        </w:rPr>
        <w:t xml:space="preserve"> and diesel fuel</w:t>
      </w:r>
      <w:r w:rsidR="004D26C2">
        <w:rPr>
          <w:iCs/>
        </w:rPr>
        <w:fldChar w:fldCharType="begin"/>
      </w:r>
      <w:r w:rsidR="004D26C2">
        <w:instrText xml:space="preserve"> XE "</w:instrText>
      </w:r>
      <w:r w:rsidR="004D26C2" w:rsidRPr="003069B7">
        <w:rPr>
          <w:iCs/>
        </w:rPr>
        <w:instrText>diesel fuel</w:instrText>
      </w:r>
      <w:r w:rsidR="004D26C2">
        <w:instrText xml:space="preserve">" </w:instrText>
      </w:r>
      <w:r w:rsidR="004D26C2">
        <w:rPr>
          <w:iCs/>
        </w:rPr>
        <w:fldChar w:fldCharType="end"/>
      </w:r>
      <w:r w:rsidR="00C931D1" w:rsidRPr="008207B5">
        <w:rPr>
          <w:iCs/>
        </w:rPr>
        <w:t>. Drummed avgas, Avoil</w:t>
      </w:r>
      <w:r w:rsidR="004D26C2">
        <w:rPr>
          <w:iCs/>
        </w:rPr>
        <w:fldChar w:fldCharType="begin"/>
      </w:r>
      <w:r w:rsidR="004D26C2">
        <w:instrText xml:space="preserve"> XE "</w:instrText>
      </w:r>
      <w:r w:rsidR="004D26C2" w:rsidRPr="0073290D">
        <w:rPr>
          <w:iCs/>
        </w:rPr>
        <w:instrText>Avoil</w:instrText>
      </w:r>
      <w:r w:rsidR="004D26C2">
        <w:instrText xml:space="preserve">" </w:instrText>
      </w:r>
      <w:r w:rsidR="004D26C2">
        <w:rPr>
          <w:iCs/>
        </w:rPr>
        <w:fldChar w:fldCharType="end"/>
      </w:r>
      <w:r w:rsidR="00C931D1" w:rsidRPr="008207B5">
        <w:rPr>
          <w:iCs/>
        </w:rPr>
        <w:t xml:space="preserve"> for transferred to the RAAF.</w:t>
      </w:r>
    </w:p>
    <w:p w14:paraId="07255A8C" w14:textId="77777777" w:rsidR="00C931D1" w:rsidRPr="008207B5" w:rsidRDefault="00C931D1" w:rsidP="000358AE">
      <w:pPr>
        <w:pStyle w:val="BodyText2"/>
        <w:tabs>
          <w:tab w:val="left" w:pos="1560"/>
        </w:tabs>
        <w:spacing w:before="60" w:after="60"/>
        <w:rPr>
          <w:iCs/>
        </w:rPr>
      </w:pPr>
      <w:r w:rsidRPr="008207B5">
        <w:rPr>
          <w:iCs/>
        </w:rPr>
        <w:t>Base G</w:t>
      </w:r>
      <w:r w:rsidR="00AD6310">
        <w:rPr>
          <w:iCs/>
        </w:rPr>
        <w:fldChar w:fldCharType="begin"/>
      </w:r>
      <w:r w:rsidR="00AD6310">
        <w:instrText xml:space="preserve"> XE "</w:instrText>
      </w:r>
      <w:r w:rsidR="00AD6310" w:rsidRPr="007A5ADD">
        <w:rPr>
          <w:iCs/>
        </w:rPr>
        <w:instrText>Base G</w:instrText>
      </w:r>
      <w:r w:rsidR="00AD6310">
        <w:instrText xml:space="preserve">" </w:instrText>
      </w:r>
      <w:r w:rsidR="00AD6310">
        <w:rPr>
          <w:iCs/>
        </w:rPr>
        <w:fldChar w:fldCharType="end"/>
      </w:r>
      <w:r w:rsidRPr="008207B5">
        <w:rPr>
          <w:iCs/>
        </w:rPr>
        <w:tab/>
        <w:t>Hollandia</w:t>
      </w:r>
      <w:r w:rsidR="004D26C2">
        <w:rPr>
          <w:iCs/>
        </w:rPr>
        <w:fldChar w:fldCharType="begin"/>
      </w:r>
      <w:r w:rsidR="004D26C2">
        <w:instrText xml:space="preserve"> XE "</w:instrText>
      </w:r>
      <w:r w:rsidR="004D26C2" w:rsidRPr="00070333">
        <w:rPr>
          <w:iCs/>
        </w:rPr>
        <w:instrText>Hollandia</w:instrText>
      </w:r>
      <w:r w:rsidR="004D26C2">
        <w:instrText xml:space="preserve">" </w:instrText>
      </w:r>
      <w:r w:rsidR="004D26C2">
        <w:rPr>
          <w:iCs/>
        </w:rPr>
        <w:fldChar w:fldCharType="end"/>
      </w:r>
      <w:r w:rsidRPr="008207B5">
        <w:rPr>
          <w:iCs/>
        </w:rPr>
        <w:t xml:space="preserve"> Drummed Avgas, Avoil.</w:t>
      </w:r>
      <w:r w:rsidR="004D26C2">
        <w:rPr>
          <w:iCs/>
        </w:rPr>
        <w:fldChar w:fldCharType="begin"/>
      </w:r>
      <w:r w:rsidR="004D26C2">
        <w:instrText xml:space="preserve"> XE "</w:instrText>
      </w:r>
      <w:r w:rsidR="004D26C2" w:rsidRPr="007741D7">
        <w:rPr>
          <w:iCs/>
        </w:rPr>
        <w:instrText>Avoil.</w:instrText>
      </w:r>
      <w:r w:rsidR="004D26C2">
        <w:instrText xml:space="preserve">" </w:instrText>
      </w:r>
      <w:r w:rsidR="004D26C2">
        <w:rPr>
          <w:iCs/>
        </w:rPr>
        <w:fldChar w:fldCharType="end"/>
      </w:r>
      <w:r w:rsidRPr="008207B5">
        <w:rPr>
          <w:iCs/>
        </w:rPr>
        <w:t xml:space="preserve"> This base not required by the British Command and disposed and transferred stock. Hollandia is located at Tanahmera Bay</w:t>
      </w:r>
      <w:r w:rsidR="004D26C2">
        <w:rPr>
          <w:iCs/>
        </w:rPr>
        <w:fldChar w:fldCharType="begin"/>
      </w:r>
      <w:r w:rsidR="004D26C2">
        <w:instrText xml:space="preserve"> XE "</w:instrText>
      </w:r>
      <w:r w:rsidR="004D26C2" w:rsidRPr="001578E6">
        <w:rPr>
          <w:iCs/>
        </w:rPr>
        <w:instrText>Tanahmera Bay</w:instrText>
      </w:r>
      <w:r w:rsidR="004D26C2">
        <w:instrText xml:space="preserve">" </w:instrText>
      </w:r>
      <w:r w:rsidR="004D26C2">
        <w:rPr>
          <w:iCs/>
        </w:rPr>
        <w:fldChar w:fldCharType="end"/>
      </w:r>
    </w:p>
    <w:p w14:paraId="3F0F5E8A" w14:textId="6E1419CF" w:rsidR="00C931D1" w:rsidRPr="008207B5" w:rsidRDefault="00C931D1" w:rsidP="000358AE">
      <w:pPr>
        <w:pStyle w:val="BodyText2"/>
        <w:tabs>
          <w:tab w:val="left" w:pos="1560"/>
        </w:tabs>
        <w:spacing w:before="60" w:after="60"/>
        <w:rPr>
          <w:iCs/>
        </w:rPr>
      </w:pPr>
      <w:r w:rsidRPr="008207B5">
        <w:rPr>
          <w:iCs/>
        </w:rPr>
        <w:t>Base H</w:t>
      </w:r>
      <w:r w:rsidR="00AD6310">
        <w:rPr>
          <w:iCs/>
        </w:rPr>
        <w:fldChar w:fldCharType="begin"/>
      </w:r>
      <w:r w:rsidR="00AD6310">
        <w:instrText xml:space="preserve"> XE "</w:instrText>
      </w:r>
      <w:r w:rsidR="00AD6310" w:rsidRPr="00C43DBA">
        <w:rPr>
          <w:iCs/>
        </w:rPr>
        <w:instrText>Base H</w:instrText>
      </w:r>
      <w:r w:rsidR="00AD6310">
        <w:instrText xml:space="preserve">" </w:instrText>
      </w:r>
      <w:r w:rsidR="00AD6310">
        <w:rPr>
          <w:iCs/>
        </w:rPr>
        <w:fldChar w:fldCharType="end"/>
      </w:r>
      <w:r w:rsidRPr="008207B5">
        <w:rPr>
          <w:iCs/>
        </w:rPr>
        <w:tab/>
        <w:t>Biak</w:t>
      </w:r>
      <w:r w:rsidR="004D26C2">
        <w:rPr>
          <w:iCs/>
        </w:rPr>
        <w:fldChar w:fldCharType="begin"/>
      </w:r>
      <w:r w:rsidR="004D26C2">
        <w:instrText xml:space="preserve"> XE "</w:instrText>
      </w:r>
      <w:r w:rsidR="004D26C2" w:rsidRPr="00E91054">
        <w:rPr>
          <w:iCs/>
        </w:rPr>
        <w:instrText>Biak</w:instrText>
      </w:r>
      <w:r w:rsidR="004D26C2">
        <w:instrText xml:space="preserve">" </w:instrText>
      </w:r>
      <w:r w:rsidR="004D26C2">
        <w:rPr>
          <w:iCs/>
        </w:rPr>
        <w:fldChar w:fldCharType="end"/>
      </w:r>
      <w:r w:rsidRPr="008207B5">
        <w:rPr>
          <w:iCs/>
        </w:rPr>
        <w:t xml:space="preserve"> (US) Bulk avgas 2 x </w:t>
      </w:r>
      <w:r w:rsidR="00FA6614" w:rsidRPr="008207B5">
        <w:rPr>
          <w:iCs/>
        </w:rPr>
        <w:t>10,000-barrel</w:t>
      </w:r>
      <w:r w:rsidRPr="008207B5">
        <w:rPr>
          <w:iCs/>
        </w:rPr>
        <w:t xml:space="preserve"> tanks with discharge and distribution facilities.</w:t>
      </w:r>
    </w:p>
    <w:p w14:paraId="4BAA9804" w14:textId="77777777" w:rsidR="00C931D1" w:rsidRPr="008207B5" w:rsidRDefault="00C931D1" w:rsidP="002D62EA">
      <w:pPr>
        <w:pStyle w:val="BodyText"/>
      </w:pPr>
      <w:r w:rsidRPr="008207B5">
        <w:t>This memo also listed the following orders:</w:t>
      </w:r>
    </w:p>
    <w:p w14:paraId="6A96C105" w14:textId="77777777" w:rsidR="00C931D1" w:rsidRPr="008207B5" w:rsidRDefault="00C931D1" w:rsidP="000358AE">
      <w:pPr>
        <w:pStyle w:val="BodyText2"/>
        <w:spacing w:before="60" w:after="60"/>
        <w:rPr>
          <w:iCs/>
        </w:rPr>
      </w:pPr>
      <w:r w:rsidRPr="008207B5">
        <w:rPr>
          <w:iCs/>
        </w:rPr>
        <w:t xml:space="preserve">All serviceable US owned drummed stock of avgas and avoil in New </w:t>
      </w:r>
      <w:r w:rsidR="00AD6310">
        <w:rPr>
          <w:iCs/>
        </w:rPr>
        <w:t>G</w:t>
      </w:r>
      <w:r w:rsidRPr="008207B5">
        <w:rPr>
          <w:iCs/>
        </w:rPr>
        <w:t>uinea</w:t>
      </w:r>
      <w:r w:rsidR="00AD6310">
        <w:rPr>
          <w:iCs/>
        </w:rPr>
        <w:fldChar w:fldCharType="begin"/>
      </w:r>
      <w:r w:rsidR="00AD6310">
        <w:instrText xml:space="preserve"> XE "</w:instrText>
      </w:r>
      <w:r w:rsidR="00AD6310" w:rsidRPr="00B34E91">
        <w:rPr>
          <w:iCs/>
        </w:rPr>
        <w:instrText>New Guinea</w:instrText>
      </w:r>
      <w:r w:rsidR="00AD6310">
        <w:instrText xml:space="preserve">" </w:instrText>
      </w:r>
      <w:r w:rsidR="00AD6310">
        <w:rPr>
          <w:iCs/>
        </w:rPr>
        <w:fldChar w:fldCharType="end"/>
      </w:r>
      <w:r w:rsidRPr="008207B5">
        <w:rPr>
          <w:iCs/>
        </w:rPr>
        <w:t xml:space="preserve"> will be transferred to Madang</w:t>
      </w:r>
      <w:r w:rsidR="004D26C2">
        <w:rPr>
          <w:iCs/>
        </w:rPr>
        <w:fldChar w:fldCharType="begin"/>
      </w:r>
      <w:r w:rsidR="004D26C2">
        <w:instrText xml:space="preserve"> XE "</w:instrText>
      </w:r>
      <w:r w:rsidR="004D26C2" w:rsidRPr="009F46A6">
        <w:rPr>
          <w:iCs/>
        </w:rPr>
        <w:instrText>Madang</w:instrText>
      </w:r>
      <w:r w:rsidR="004D26C2">
        <w:instrText xml:space="preserve">" </w:instrText>
      </w:r>
      <w:r w:rsidR="004D26C2">
        <w:rPr>
          <w:iCs/>
        </w:rPr>
        <w:fldChar w:fldCharType="end"/>
      </w:r>
      <w:r w:rsidRPr="008207B5">
        <w:rPr>
          <w:iCs/>
        </w:rPr>
        <w:t>, Wewak</w:t>
      </w:r>
      <w:r w:rsidR="004D26C2">
        <w:rPr>
          <w:iCs/>
        </w:rPr>
        <w:fldChar w:fldCharType="begin"/>
      </w:r>
      <w:r w:rsidR="004D26C2">
        <w:instrText xml:space="preserve"> XE "</w:instrText>
      </w:r>
      <w:r w:rsidR="004D26C2" w:rsidRPr="00246360">
        <w:rPr>
          <w:iCs/>
        </w:rPr>
        <w:instrText>Wewak</w:instrText>
      </w:r>
      <w:r w:rsidR="004D26C2">
        <w:instrText xml:space="preserve">" </w:instrText>
      </w:r>
      <w:r w:rsidR="004D26C2">
        <w:rPr>
          <w:iCs/>
        </w:rPr>
        <w:fldChar w:fldCharType="end"/>
      </w:r>
      <w:r w:rsidRPr="008207B5">
        <w:rPr>
          <w:iCs/>
        </w:rPr>
        <w:t>, Tadji</w:t>
      </w:r>
      <w:r w:rsidR="004D26C2">
        <w:rPr>
          <w:iCs/>
        </w:rPr>
        <w:fldChar w:fldCharType="begin"/>
      </w:r>
      <w:r w:rsidR="004D26C2">
        <w:instrText xml:space="preserve"> XE "</w:instrText>
      </w:r>
      <w:r w:rsidR="004D26C2" w:rsidRPr="00484817">
        <w:rPr>
          <w:iCs/>
        </w:rPr>
        <w:instrText>Tadji</w:instrText>
      </w:r>
      <w:r w:rsidR="004D26C2">
        <w:instrText xml:space="preserve">" </w:instrText>
      </w:r>
      <w:r w:rsidR="004D26C2">
        <w:rPr>
          <w:iCs/>
        </w:rPr>
        <w:fldChar w:fldCharType="end"/>
      </w:r>
    </w:p>
    <w:p w14:paraId="3477C86A" w14:textId="77777777" w:rsidR="00C931D1" w:rsidRPr="008207B5" w:rsidRDefault="00C931D1" w:rsidP="000358AE">
      <w:pPr>
        <w:pStyle w:val="BodyText2"/>
        <w:spacing w:before="60" w:after="60"/>
        <w:rPr>
          <w:iCs/>
        </w:rPr>
      </w:pPr>
      <w:r w:rsidRPr="008207B5">
        <w:rPr>
          <w:iCs/>
        </w:rPr>
        <w:t>Australian Military Forces</w:t>
      </w:r>
      <w:r w:rsidR="004D26C2">
        <w:rPr>
          <w:iCs/>
        </w:rPr>
        <w:fldChar w:fldCharType="begin"/>
      </w:r>
      <w:r w:rsidR="004D26C2">
        <w:instrText xml:space="preserve"> XE "</w:instrText>
      </w:r>
      <w:r w:rsidR="004D26C2" w:rsidRPr="002535C9">
        <w:rPr>
          <w:iCs/>
        </w:rPr>
        <w:instrText>Australian Military Forces</w:instrText>
      </w:r>
      <w:r w:rsidR="004D26C2">
        <w:instrText xml:space="preserve">" </w:instrText>
      </w:r>
      <w:r w:rsidR="004D26C2">
        <w:rPr>
          <w:iCs/>
        </w:rPr>
        <w:fldChar w:fldCharType="end"/>
      </w:r>
      <w:r w:rsidRPr="008207B5">
        <w:rPr>
          <w:iCs/>
        </w:rPr>
        <w:t xml:space="preserve"> advised that the bulk petroleum facilities at Torokina</w:t>
      </w:r>
      <w:r w:rsidR="004D26C2">
        <w:rPr>
          <w:iCs/>
        </w:rPr>
        <w:fldChar w:fldCharType="begin"/>
      </w:r>
      <w:r w:rsidR="004D26C2">
        <w:instrText xml:space="preserve"> XE "</w:instrText>
      </w:r>
      <w:r w:rsidR="004D26C2" w:rsidRPr="00D80B71">
        <w:rPr>
          <w:iCs/>
        </w:rPr>
        <w:instrText>Torokina</w:instrText>
      </w:r>
      <w:r w:rsidR="004D26C2">
        <w:instrText xml:space="preserve">" </w:instrText>
      </w:r>
      <w:r w:rsidR="004D26C2">
        <w:rPr>
          <w:iCs/>
        </w:rPr>
        <w:fldChar w:fldCharType="end"/>
      </w:r>
      <w:r w:rsidRPr="008207B5">
        <w:rPr>
          <w:iCs/>
        </w:rPr>
        <w:t>, Bougainville</w:t>
      </w:r>
      <w:r w:rsidR="004D26C2">
        <w:rPr>
          <w:iCs/>
        </w:rPr>
        <w:fldChar w:fldCharType="begin"/>
      </w:r>
      <w:r w:rsidR="004D26C2">
        <w:instrText xml:space="preserve"> XE "</w:instrText>
      </w:r>
      <w:r w:rsidR="004D26C2" w:rsidRPr="001D1CFF">
        <w:rPr>
          <w:iCs/>
        </w:rPr>
        <w:instrText>Bougainville</w:instrText>
      </w:r>
      <w:r w:rsidR="004D26C2">
        <w:instrText xml:space="preserve">" </w:instrText>
      </w:r>
      <w:r w:rsidR="004D26C2">
        <w:rPr>
          <w:iCs/>
        </w:rPr>
        <w:fldChar w:fldCharType="end"/>
      </w:r>
      <w:r w:rsidRPr="008207B5">
        <w:rPr>
          <w:iCs/>
        </w:rPr>
        <w:t xml:space="preserve"> in the North Solomons</w:t>
      </w:r>
      <w:r w:rsidR="004D26C2">
        <w:rPr>
          <w:iCs/>
        </w:rPr>
        <w:fldChar w:fldCharType="begin"/>
      </w:r>
      <w:r w:rsidR="004D26C2">
        <w:instrText xml:space="preserve"> XE "</w:instrText>
      </w:r>
      <w:r w:rsidR="004D26C2" w:rsidRPr="009F734B">
        <w:rPr>
          <w:iCs/>
        </w:rPr>
        <w:instrText>North Solomons</w:instrText>
      </w:r>
      <w:r w:rsidR="004D26C2">
        <w:instrText xml:space="preserve">" </w:instrText>
      </w:r>
      <w:r w:rsidR="004D26C2">
        <w:rPr>
          <w:iCs/>
        </w:rPr>
        <w:fldChar w:fldCharType="end"/>
      </w:r>
      <w:r w:rsidRPr="008207B5">
        <w:rPr>
          <w:iCs/>
        </w:rPr>
        <w:t xml:space="preserve"> will no</w:t>
      </w:r>
      <w:r w:rsidR="008207B5">
        <w:rPr>
          <w:iCs/>
        </w:rPr>
        <w:t>t</w:t>
      </w:r>
      <w:r w:rsidRPr="008207B5">
        <w:rPr>
          <w:iCs/>
        </w:rPr>
        <w:t xml:space="preserve"> be required after present stocks are exhausted.</w:t>
      </w:r>
    </w:p>
    <w:p w14:paraId="72505E0D" w14:textId="77777777" w:rsidR="00C931D1" w:rsidRPr="008207B5" w:rsidRDefault="00C931D1" w:rsidP="000358AE">
      <w:pPr>
        <w:pStyle w:val="BodyText2"/>
        <w:spacing w:before="60" w:after="60"/>
        <w:rPr>
          <w:b/>
          <w:iCs/>
        </w:rPr>
      </w:pPr>
      <w:r w:rsidRPr="008207B5">
        <w:rPr>
          <w:b/>
          <w:iCs/>
        </w:rPr>
        <w:t>Class III POL packed and bulk (Mogas</w:t>
      </w:r>
      <w:r w:rsidR="00AD6310">
        <w:rPr>
          <w:b/>
          <w:iCs/>
        </w:rPr>
        <w:fldChar w:fldCharType="begin"/>
      </w:r>
      <w:r w:rsidR="00AD6310">
        <w:instrText xml:space="preserve"> XE "</w:instrText>
      </w:r>
      <w:r w:rsidR="00AD6310" w:rsidRPr="00BA213D">
        <w:rPr>
          <w:b/>
          <w:iCs/>
        </w:rPr>
        <w:instrText>Mogas</w:instrText>
      </w:r>
      <w:r w:rsidR="00AD6310">
        <w:instrText xml:space="preserve">" </w:instrText>
      </w:r>
      <w:r w:rsidR="00AD6310">
        <w:rPr>
          <w:b/>
          <w:iCs/>
        </w:rPr>
        <w:fldChar w:fldCharType="end"/>
      </w:r>
      <w:r w:rsidRPr="008207B5">
        <w:rPr>
          <w:b/>
          <w:iCs/>
        </w:rPr>
        <w:t xml:space="preserve"> Diesel</w:t>
      </w:r>
      <w:r w:rsidR="00AD6310">
        <w:rPr>
          <w:b/>
          <w:iCs/>
        </w:rPr>
        <w:fldChar w:fldCharType="begin"/>
      </w:r>
      <w:r w:rsidR="00AD6310">
        <w:instrText xml:space="preserve"> XE "</w:instrText>
      </w:r>
      <w:r w:rsidR="00AD6310" w:rsidRPr="009D6FB3">
        <w:rPr>
          <w:b/>
          <w:iCs/>
        </w:rPr>
        <w:instrText>Diesel</w:instrText>
      </w:r>
      <w:r w:rsidR="00AD6310">
        <w:instrText xml:space="preserve">" </w:instrText>
      </w:r>
      <w:r w:rsidR="00AD6310">
        <w:rPr>
          <w:b/>
          <w:iCs/>
        </w:rPr>
        <w:fldChar w:fldCharType="end"/>
      </w:r>
      <w:r w:rsidRPr="008207B5">
        <w:rPr>
          <w:b/>
          <w:iCs/>
        </w:rPr>
        <w:t>)</w:t>
      </w:r>
    </w:p>
    <w:p w14:paraId="103506DF" w14:textId="77777777" w:rsidR="00C931D1" w:rsidRPr="008207B5" w:rsidRDefault="00C931D1" w:rsidP="000358AE">
      <w:pPr>
        <w:pStyle w:val="BodyText2"/>
        <w:spacing w:before="60" w:after="60"/>
        <w:ind w:left="720"/>
        <w:rPr>
          <w:iCs/>
        </w:rPr>
      </w:pPr>
      <w:r w:rsidRPr="008207B5">
        <w:rPr>
          <w:iCs/>
        </w:rPr>
        <w:t>Bases A, B, D, E, F, Bougainville</w:t>
      </w:r>
      <w:r w:rsidR="00AD6310">
        <w:rPr>
          <w:iCs/>
        </w:rPr>
        <w:fldChar w:fldCharType="begin"/>
      </w:r>
      <w:r w:rsidR="00AD6310">
        <w:instrText xml:space="preserve"> XE "</w:instrText>
      </w:r>
      <w:r w:rsidR="00AD6310" w:rsidRPr="00E0449B">
        <w:rPr>
          <w:iCs/>
        </w:rPr>
        <w:instrText>Bougainville</w:instrText>
      </w:r>
      <w:r w:rsidR="00AD6310">
        <w:instrText xml:space="preserve">" </w:instrText>
      </w:r>
      <w:r w:rsidR="00AD6310">
        <w:rPr>
          <w:iCs/>
        </w:rPr>
        <w:fldChar w:fldCharType="end"/>
      </w:r>
      <w:r w:rsidRPr="008207B5">
        <w:rPr>
          <w:iCs/>
        </w:rPr>
        <w:t xml:space="preserve"> with the 1</w:t>
      </w:r>
      <w:r w:rsidRPr="008207B5">
        <w:rPr>
          <w:iCs/>
          <w:vertAlign w:val="superscript"/>
        </w:rPr>
        <w:t>st</w:t>
      </w:r>
      <w:r w:rsidRPr="008207B5">
        <w:rPr>
          <w:iCs/>
        </w:rPr>
        <w:t xml:space="preserve"> Army at Lae</w:t>
      </w:r>
      <w:r w:rsidR="002C1017">
        <w:rPr>
          <w:iCs/>
        </w:rPr>
        <w:fldChar w:fldCharType="begin"/>
      </w:r>
      <w:r w:rsidR="002C1017">
        <w:instrText xml:space="preserve"> XE "</w:instrText>
      </w:r>
      <w:r w:rsidR="002C1017" w:rsidRPr="00E330C7">
        <w:rPr>
          <w:i/>
          <w:iCs/>
        </w:rPr>
        <w:instrText>Lae</w:instrText>
      </w:r>
      <w:r w:rsidR="002C1017">
        <w:instrText xml:space="preserve">" </w:instrText>
      </w:r>
      <w:r w:rsidR="002C1017">
        <w:rPr>
          <w:iCs/>
        </w:rPr>
        <w:fldChar w:fldCharType="end"/>
      </w:r>
    </w:p>
    <w:p w14:paraId="5D554D16" w14:textId="381075F0" w:rsidR="00C931D1" w:rsidRPr="008207B5" w:rsidRDefault="006A4A3A" w:rsidP="000358AE">
      <w:pPr>
        <w:pStyle w:val="BodyText2"/>
        <w:spacing w:before="60" w:after="60"/>
        <w:ind w:left="720"/>
        <w:rPr>
          <w:iCs/>
        </w:rPr>
      </w:pPr>
      <w:r>
        <w:rPr>
          <w:iCs/>
        </w:rPr>
        <w:t>Morotai</w:t>
      </w:r>
      <w:r w:rsidR="004D26C2">
        <w:rPr>
          <w:iCs/>
        </w:rPr>
        <w:fldChar w:fldCharType="begin"/>
      </w:r>
      <w:r w:rsidR="004D26C2">
        <w:instrText xml:space="preserve"> XE "</w:instrText>
      </w:r>
      <w:r w:rsidR="004D26C2" w:rsidRPr="00F871F6">
        <w:rPr>
          <w:iCs/>
        </w:rPr>
        <w:instrText>Moratai</w:instrText>
      </w:r>
      <w:r w:rsidR="004D26C2">
        <w:instrText xml:space="preserve">" </w:instrText>
      </w:r>
      <w:r w:rsidR="004D26C2">
        <w:rPr>
          <w:iCs/>
        </w:rPr>
        <w:fldChar w:fldCharType="end"/>
      </w:r>
      <w:r w:rsidR="00C931D1" w:rsidRPr="008207B5">
        <w:rPr>
          <w:iCs/>
        </w:rPr>
        <w:t xml:space="preserve"> with advanced HQ AMF</w:t>
      </w:r>
    </w:p>
    <w:p w14:paraId="2C7B280D" w14:textId="77777777" w:rsidR="00C931D1" w:rsidRPr="008207B5" w:rsidRDefault="00C931D1" w:rsidP="000358AE">
      <w:pPr>
        <w:pStyle w:val="BodyText2"/>
        <w:spacing w:before="60" w:after="60"/>
        <w:rPr>
          <w:b/>
          <w:bCs/>
          <w:iCs/>
        </w:rPr>
      </w:pPr>
      <w:r w:rsidRPr="008207B5">
        <w:rPr>
          <w:b/>
          <w:bCs/>
          <w:iCs/>
        </w:rPr>
        <w:t>Bulk Avgas</w:t>
      </w:r>
      <w:r w:rsidR="00AD6310">
        <w:rPr>
          <w:b/>
          <w:bCs/>
          <w:iCs/>
        </w:rPr>
        <w:fldChar w:fldCharType="begin"/>
      </w:r>
      <w:r w:rsidR="00AD6310">
        <w:instrText xml:space="preserve"> XE "</w:instrText>
      </w:r>
      <w:r w:rsidR="00AD6310" w:rsidRPr="00A950D5">
        <w:rPr>
          <w:b/>
          <w:bCs/>
          <w:iCs/>
        </w:rPr>
        <w:instrText>Avgas</w:instrText>
      </w:r>
      <w:r w:rsidR="00AD6310">
        <w:instrText xml:space="preserve">" </w:instrText>
      </w:r>
      <w:r w:rsidR="00AD6310">
        <w:rPr>
          <w:b/>
          <w:bCs/>
          <w:iCs/>
        </w:rPr>
        <w:fldChar w:fldCharType="end"/>
      </w:r>
    </w:p>
    <w:p w14:paraId="0BBC3326" w14:textId="30B52CDF" w:rsidR="00C931D1" w:rsidRPr="008207B5" w:rsidRDefault="006A4A3A" w:rsidP="000358AE">
      <w:pPr>
        <w:pStyle w:val="BodyText2"/>
        <w:spacing w:before="60" w:after="60"/>
        <w:ind w:left="720"/>
        <w:rPr>
          <w:iCs/>
        </w:rPr>
      </w:pPr>
      <w:r>
        <w:rPr>
          <w:iCs/>
        </w:rPr>
        <w:t>Morotai</w:t>
      </w:r>
      <w:r w:rsidR="00C931D1" w:rsidRPr="008207B5">
        <w:rPr>
          <w:iCs/>
        </w:rPr>
        <w:t xml:space="preserve"> and Base H</w:t>
      </w:r>
      <w:r w:rsidR="00AD6310">
        <w:rPr>
          <w:iCs/>
        </w:rPr>
        <w:fldChar w:fldCharType="begin"/>
      </w:r>
      <w:r w:rsidR="00AD6310">
        <w:instrText xml:space="preserve"> XE "</w:instrText>
      </w:r>
      <w:r w:rsidR="00AD6310" w:rsidRPr="00C43DBA">
        <w:rPr>
          <w:iCs/>
        </w:rPr>
        <w:instrText>Base H</w:instrText>
      </w:r>
      <w:r w:rsidR="00AD6310">
        <w:instrText xml:space="preserve">" </w:instrText>
      </w:r>
      <w:r w:rsidR="00AD6310">
        <w:rPr>
          <w:iCs/>
        </w:rPr>
        <w:fldChar w:fldCharType="end"/>
      </w:r>
      <w:r w:rsidR="00C931D1" w:rsidRPr="008207B5">
        <w:rPr>
          <w:iCs/>
        </w:rPr>
        <w:t xml:space="preserve"> (Biak) with advance HG AMF</w:t>
      </w:r>
    </w:p>
    <w:p w14:paraId="4E02E3AA" w14:textId="77777777" w:rsidR="00C931D1" w:rsidRPr="008207B5" w:rsidRDefault="00C931D1" w:rsidP="000358AE">
      <w:pPr>
        <w:pStyle w:val="BodyText2"/>
        <w:spacing w:before="60" w:after="60"/>
        <w:ind w:left="720"/>
        <w:rPr>
          <w:iCs/>
        </w:rPr>
      </w:pPr>
      <w:r w:rsidRPr="008207B5">
        <w:rPr>
          <w:iCs/>
        </w:rPr>
        <w:t>Base A</w:t>
      </w:r>
      <w:r w:rsidR="00AD6310">
        <w:rPr>
          <w:iCs/>
        </w:rPr>
        <w:fldChar w:fldCharType="begin"/>
      </w:r>
      <w:r w:rsidR="00AD6310">
        <w:instrText xml:space="preserve"> XE "</w:instrText>
      </w:r>
      <w:r w:rsidR="00AD6310" w:rsidRPr="00063AAF">
        <w:rPr>
          <w:iCs/>
        </w:rPr>
        <w:instrText>Base A</w:instrText>
      </w:r>
      <w:r w:rsidR="00AD6310">
        <w:instrText xml:space="preserve">" </w:instrText>
      </w:r>
      <w:r w:rsidR="00AD6310">
        <w:rPr>
          <w:iCs/>
        </w:rPr>
        <w:fldChar w:fldCharType="end"/>
      </w:r>
      <w:r w:rsidRPr="008207B5">
        <w:rPr>
          <w:iCs/>
        </w:rPr>
        <w:t xml:space="preserve"> &amp; G with RAAF Northern Command</w:t>
      </w:r>
      <w:r w:rsidR="00AD6310">
        <w:rPr>
          <w:iCs/>
        </w:rPr>
        <w:fldChar w:fldCharType="begin"/>
      </w:r>
      <w:r w:rsidR="00AD6310">
        <w:instrText xml:space="preserve"> XE "</w:instrText>
      </w:r>
      <w:r w:rsidR="00AD6310" w:rsidRPr="00437966">
        <w:rPr>
          <w:iCs/>
        </w:rPr>
        <w:instrText>Northern Command</w:instrText>
      </w:r>
      <w:r w:rsidR="00AD6310">
        <w:instrText xml:space="preserve">" </w:instrText>
      </w:r>
      <w:r w:rsidR="00AD6310">
        <w:rPr>
          <w:iCs/>
        </w:rPr>
        <w:fldChar w:fldCharType="end"/>
      </w:r>
      <w:r w:rsidRPr="008207B5">
        <w:rPr>
          <w:iCs/>
        </w:rPr>
        <w:t xml:space="preserve"> Madang</w:t>
      </w:r>
      <w:r w:rsidR="00AD6310">
        <w:rPr>
          <w:iCs/>
        </w:rPr>
        <w:fldChar w:fldCharType="begin"/>
      </w:r>
      <w:r w:rsidR="00AD6310">
        <w:instrText xml:space="preserve"> XE "</w:instrText>
      </w:r>
      <w:r w:rsidR="00AD6310" w:rsidRPr="00ED0901">
        <w:rPr>
          <w:iCs/>
        </w:rPr>
        <w:instrText>Madang</w:instrText>
      </w:r>
      <w:r w:rsidR="00AD6310">
        <w:instrText xml:space="preserve">" </w:instrText>
      </w:r>
      <w:r w:rsidR="00AD6310">
        <w:rPr>
          <w:iCs/>
        </w:rPr>
        <w:fldChar w:fldCharType="end"/>
      </w:r>
    </w:p>
    <w:p w14:paraId="5FE4C6B3" w14:textId="77777777" w:rsidR="00C931D1" w:rsidRPr="008207B5" w:rsidRDefault="00C931D1" w:rsidP="000358AE">
      <w:pPr>
        <w:pStyle w:val="BodyText2"/>
        <w:spacing w:before="60" w:after="60"/>
        <w:ind w:left="720"/>
        <w:rPr>
          <w:iCs/>
        </w:rPr>
      </w:pPr>
      <w:r w:rsidRPr="008207B5">
        <w:rPr>
          <w:iCs/>
        </w:rPr>
        <w:t>Bases D, E &amp; F with the 1</w:t>
      </w:r>
      <w:r w:rsidRPr="008207B5">
        <w:rPr>
          <w:iCs/>
          <w:vertAlign w:val="superscript"/>
        </w:rPr>
        <w:t>st</w:t>
      </w:r>
      <w:r w:rsidRPr="008207B5">
        <w:rPr>
          <w:iCs/>
        </w:rPr>
        <w:t>. Australian Army</w:t>
      </w:r>
      <w:r w:rsidR="00AD6310">
        <w:rPr>
          <w:iCs/>
        </w:rPr>
        <w:fldChar w:fldCharType="begin"/>
      </w:r>
      <w:r w:rsidR="00AD6310">
        <w:instrText xml:space="preserve"> XE "</w:instrText>
      </w:r>
      <w:r w:rsidR="00AD6310" w:rsidRPr="00C21D0F">
        <w:rPr>
          <w:iCs/>
        </w:rPr>
        <w:instrText>1</w:instrText>
      </w:r>
      <w:r w:rsidR="00AD6310" w:rsidRPr="00C21D0F">
        <w:rPr>
          <w:iCs/>
          <w:vertAlign w:val="superscript"/>
        </w:rPr>
        <w:instrText>st</w:instrText>
      </w:r>
      <w:r w:rsidR="00AD6310" w:rsidRPr="00C21D0F">
        <w:rPr>
          <w:iCs/>
        </w:rPr>
        <w:instrText>. Australian Army</w:instrText>
      </w:r>
      <w:r w:rsidR="00AD6310">
        <w:instrText xml:space="preserve">" </w:instrText>
      </w:r>
      <w:r w:rsidR="00AD6310">
        <w:rPr>
          <w:iCs/>
        </w:rPr>
        <w:fldChar w:fldCharType="end"/>
      </w:r>
      <w:r w:rsidRPr="008207B5">
        <w:rPr>
          <w:iCs/>
        </w:rPr>
        <w:t>.</w:t>
      </w:r>
    </w:p>
    <w:p w14:paraId="66A7A7FA" w14:textId="77777777" w:rsidR="00C931D1" w:rsidRPr="008207B5" w:rsidRDefault="00C931D1" w:rsidP="000358AE">
      <w:pPr>
        <w:pStyle w:val="BodyText2"/>
        <w:spacing w:before="60" w:after="60"/>
        <w:ind w:left="720"/>
        <w:rPr>
          <w:iCs/>
        </w:rPr>
      </w:pPr>
      <w:r w:rsidRPr="008207B5">
        <w:rPr>
          <w:iCs/>
        </w:rPr>
        <w:t>Bougainville with RNZAF</w:t>
      </w:r>
      <w:r w:rsidR="004D26C2">
        <w:rPr>
          <w:iCs/>
        </w:rPr>
        <w:fldChar w:fldCharType="begin"/>
      </w:r>
      <w:r w:rsidR="004D26C2">
        <w:instrText xml:space="preserve"> XE "</w:instrText>
      </w:r>
      <w:r w:rsidR="004D26C2" w:rsidRPr="00976CB8">
        <w:rPr>
          <w:iCs/>
        </w:rPr>
        <w:instrText>RNZAF</w:instrText>
      </w:r>
      <w:r w:rsidR="004D26C2">
        <w:instrText xml:space="preserve">" </w:instrText>
      </w:r>
      <w:r w:rsidR="004D26C2">
        <w:rPr>
          <w:iCs/>
        </w:rPr>
        <w:fldChar w:fldCharType="end"/>
      </w:r>
      <w:r w:rsidRPr="008207B5">
        <w:rPr>
          <w:iCs/>
        </w:rPr>
        <w:t xml:space="preserve"> Wellington</w:t>
      </w:r>
    </w:p>
    <w:p w14:paraId="48E411B0" w14:textId="77777777" w:rsidR="00C931D1" w:rsidRPr="008207B5" w:rsidRDefault="00C931D1" w:rsidP="000358AE">
      <w:pPr>
        <w:pStyle w:val="BodyText2"/>
        <w:spacing w:before="60" w:after="60"/>
        <w:rPr>
          <w:b/>
          <w:bCs/>
          <w:iCs/>
        </w:rPr>
      </w:pPr>
      <w:r w:rsidRPr="008207B5">
        <w:rPr>
          <w:b/>
          <w:bCs/>
          <w:iCs/>
        </w:rPr>
        <w:t>Packed Avgas and Avoil</w:t>
      </w:r>
    </w:p>
    <w:p w14:paraId="70876E0B" w14:textId="301AA0DB" w:rsidR="00C931D1" w:rsidRPr="008207B5" w:rsidRDefault="006A4A3A" w:rsidP="000358AE">
      <w:pPr>
        <w:pStyle w:val="BodyText2"/>
        <w:spacing w:before="60" w:after="60"/>
        <w:ind w:left="720"/>
        <w:rPr>
          <w:iCs/>
        </w:rPr>
      </w:pPr>
      <w:r>
        <w:rPr>
          <w:iCs/>
        </w:rPr>
        <w:t>Morotai</w:t>
      </w:r>
      <w:r w:rsidR="00AD6310">
        <w:rPr>
          <w:iCs/>
        </w:rPr>
        <w:fldChar w:fldCharType="begin"/>
      </w:r>
      <w:r w:rsidR="00AD6310">
        <w:instrText xml:space="preserve"> XE "</w:instrText>
      </w:r>
      <w:r w:rsidR="00AD6310" w:rsidRPr="006837ED">
        <w:rPr>
          <w:iCs/>
        </w:rPr>
        <w:instrText>Moratai</w:instrText>
      </w:r>
      <w:r w:rsidR="00AD6310">
        <w:instrText xml:space="preserve">" </w:instrText>
      </w:r>
      <w:r w:rsidR="00AD6310">
        <w:rPr>
          <w:iCs/>
        </w:rPr>
        <w:fldChar w:fldCharType="end"/>
      </w:r>
      <w:r w:rsidR="00C931D1" w:rsidRPr="008207B5">
        <w:rPr>
          <w:iCs/>
        </w:rPr>
        <w:t xml:space="preserve"> with number 11 Group RAAF </w:t>
      </w:r>
      <w:r>
        <w:rPr>
          <w:iCs/>
        </w:rPr>
        <w:t>Morotai</w:t>
      </w:r>
      <w:r w:rsidR="00AD6310">
        <w:rPr>
          <w:iCs/>
        </w:rPr>
        <w:fldChar w:fldCharType="begin"/>
      </w:r>
      <w:r w:rsidR="00AD6310">
        <w:instrText xml:space="preserve"> XE "</w:instrText>
      </w:r>
      <w:r w:rsidR="00AD6310" w:rsidRPr="00F60F5E">
        <w:rPr>
          <w:iCs/>
        </w:rPr>
        <w:instrText>11 Group RAAF Moratai</w:instrText>
      </w:r>
      <w:r w:rsidR="00AD6310">
        <w:instrText xml:space="preserve">" </w:instrText>
      </w:r>
      <w:r w:rsidR="00AD6310">
        <w:rPr>
          <w:iCs/>
        </w:rPr>
        <w:fldChar w:fldCharType="end"/>
      </w:r>
    </w:p>
    <w:p w14:paraId="1695856C" w14:textId="77777777" w:rsidR="00C931D1" w:rsidRPr="008207B5" w:rsidRDefault="00C931D1" w:rsidP="000358AE">
      <w:pPr>
        <w:pStyle w:val="BodyText2"/>
        <w:spacing w:before="60" w:after="60"/>
        <w:ind w:left="720"/>
        <w:rPr>
          <w:iCs/>
        </w:rPr>
      </w:pPr>
      <w:r w:rsidRPr="008207B5">
        <w:rPr>
          <w:iCs/>
        </w:rPr>
        <w:t>Bases A, B, D, E, F, G, H, Madang, Wewak, Tadji with RAAF Northern Command Madang</w:t>
      </w:r>
    </w:p>
    <w:p w14:paraId="012C4998" w14:textId="77777777" w:rsidR="00C931D1" w:rsidRPr="008207B5" w:rsidRDefault="00C931D1" w:rsidP="000358AE">
      <w:pPr>
        <w:pStyle w:val="BodyText2"/>
        <w:spacing w:before="60" w:after="60"/>
        <w:ind w:left="720"/>
        <w:rPr>
          <w:iCs/>
        </w:rPr>
      </w:pPr>
      <w:r w:rsidRPr="008207B5">
        <w:rPr>
          <w:iCs/>
        </w:rPr>
        <w:t>Jacquinot Bay</w:t>
      </w:r>
      <w:r w:rsidR="00AD6310">
        <w:rPr>
          <w:iCs/>
        </w:rPr>
        <w:fldChar w:fldCharType="begin"/>
      </w:r>
      <w:r w:rsidR="00AD6310">
        <w:instrText xml:space="preserve"> XE "</w:instrText>
      </w:r>
      <w:r w:rsidR="00AD6310" w:rsidRPr="00A45E4C">
        <w:rPr>
          <w:iCs/>
        </w:rPr>
        <w:instrText>Jacquinot Bay</w:instrText>
      </w:r>
      <w:r w:rsidR="00AD6310">
        <w:instrText xml:space="preserve">" </w:instrText>
      </w:r>
      <w:r w:rsidR="00AD6310">
        <w:rPr>
          <w:iCs/>
        </w:rPr>
        <w:fldChar w:fldCharType="end"/>
      </w:r>
      <w:r w:rsidRPr="008207B5">
        <w:rPr>
          <w:iCs/>
        </w:rPr>
        <w:t>, Green Island</w:t>
      </w:r>
      <w:r w:rsidR="00AD6310">
        <w:rPr>
          <w:iCs/>
        </w:rPr>
        <w:fldChar w:fldCharType="begin"/>
      </w:r>
      <w:r w:rsidR="00AD6310">
        <w:instrText xml:space="preserve"> XE "</w:instrText>
      </w:r>
      <w:r w:rsidR="00AD6310" w:rsidRPr="00AD5004">
        <w:rPr>
          <w:iCs/>
        </w:rPr>
        <w:instrText>Green Island</w:instrText>
      </w:r>
      <w:r w:rsidR="00AD6310">
        <w:instrText xml:space="preserve">" </w:instrText>
      </w:r>
      <w:r w:rsidR="00AD6310">
        <w:rPr>
          <w:iCs/>
        </w:rPr>
        <w:fldChar w:fldCharType="end"/>
      </w:r>
      <w:r w:rsidRPr="008207B5">
        <w:rPr>
          <w:iCs/>
        </w:rPr>
        <w:t>, Torokina</w:t>
      </w:r>
      <w:r w:rsidR="00AD6310">
        <w:rPr>
          <w:iCs/>
        </w:rPr>
        <w:fldChar w:fldCharType="begin"/>
      </w:r>
      <w:r w:rsidR="00AD6310">
        <w:instrText xml:space="preserve"> XE "</w:instrText>
      </w:r>
      <w:r w:rsidR="00AD6310" w:rsidRPr="008255C4">
        <w:rPr>
          <w:iCs/>
        </w:rPr>
        <w:instrText>Torokina</w:instrText>
      </w:r>
      <w:r w:rsidR="00AD6310">
        <w:instrText xml:space="preserve">" </w:instrText>
      </w:r>
      <w:r w:rsidR="00AD6310">
        <w:rPr>
          <w:iCs/>
        </w:rPr>
        <w:fldChar w:fldCharType="end"/>
      </w:r>
      <w:r w:rsidRPr="008207B5">
        <w:rPr>
          <w:iCs/>
        </w:rPr>
        <w:t xml:space="preserve"> and Emirau</w:t>
      </w:r>
      <w:r w:rsidR="00AD6310">
        <w:rPr>
          <w:iCs/>
        </w:rPr>
        <w:fldChar w:fldCharType="begin"/>
      </w:r>
      <w:r w:rsidR="00AD6310">
        <w:instrText xml:space="preserve"> XE "</w:instrText>
      </w:r>
      <w:r w:rsidR="00AD6310" w:rsidRPr="00F33FD6">
        <w:rPr>
          <w:iCs/>
        </w:rPr>
        <w:instrText>Emirau</w:instrText>
      </w:r>
      <w:r w:rsidR="00AD6310">
        <w:instrText xml:space="preserve">" </w:instrText>
      </w:r>
      <w:r w:rsidR="00AD6310">
        <w:rPr>
          <w:iCs/>
        </w:rPr>
        <w:fldChar w:fldCharType="end"/>
      </w:r>
      <w:r w:rsidRPr="008207B5">
        <w:rPr>
          <w:iCs/>
        </w:rPr>
        <w:t xml:space="preserve"> with RNZAF</w:t>
      </w:r>
      <w:r w:rsidR="004D26C2">
        <w:rPr>
          <w:iCs/>
        </w:rPr>
        <w:fldChar w:fldCharType="begin"/>
      </w:r>
      <w:r w:rsidR="004D26C2">
        <w:instrText xml:space="preserve"> XE "</w:instrText>
      </w:r>
      <w:r w:rsidR="004D26C2" w:rsidRPr="00976CB8">
        <w:rPr>
          <w:iCs/>
        </w:rPr>
        <w:instrText>RNZAF</w:instrText>
      </w:r>
      <w:r w:rsidR="004D26C2">
        <w:instrText xml:space="preserve">" </w:instrText>
      </w:r>
      <w:r w:rsidR="004D26C2">
        <w:rPr>
          <w:iCs/>
        </w:rPr>
        <w:fldChar w:fldCharType="end"/>
      </w:r>
      <w:r w:rsidRPr="008207B5">
        <w:rPr>
          <w:iCs/>
        </w:rPr>
        <w:t xml:space="preserve"> Wellington</w:t>
      </w:r>
    </w:p>
    <w:p w14:paraId="1B0FF907" w14:textId="77777777" w:rsidR="00C931D1" w:rsidRPr="008207B5" w:rsidRDefault="00C931D1" w:rsidP="002D62EA">
      <w:pPr>
        <w:pStyle w:val="BodyText"/>
      </w:pPr>
      <w:r w:rsidRPr="008207B5">
        <w:lastRenderedPageBreak/>
        <w:t>The stock position also needed to be established and the situation in October 1945 was as follows:</w:t>
      </w:r>
    </w:p>
    <w:p w14:paraId="4ED14CD9" w14:textId="77777777" w:rsidR="00C931D1" w:rsidRPr="00A074B4" w:rsidRDefault="00C931D1" w:rsidP="00C931D1">
      <w:pPr>
        <w:pStyle w:val="BodyText2"/>
        <w:tabs>
          <w:tab w:val="left" w:pos="1701"/>
          <w:tab w:val="left" w:pos="3119"/>
        </w:tabs>
        <w:spacing w:before="60" w:after="60"/>
      </w:pPr>
      <w:r w:rsidRPr="00AC2EAA">
        <w:rPr>
          <w:b/>
          <w:bCs/>
          <w:iCs/>
        </w:rPr>
        <w:t>Base G</w:t>
      </w:r>
      <w:r w:rsidR="00AD6310">
        <w:rPr>
          <w:b/>
          <w:bCs/>
          <w:iCs/>
        </w:rPr>
        <w:fldChar w:fldCharType="begin"/>
      </w:r>
      <w:r w:rsidR="00AD6310">
        <w:instrText xml:space="preserve"> XE "</w:instrText>
      </w:r>
      <w:r w:rsidR="00AD6310" w:rsidRPr="007A5ADD">
        <w:rPr>
          <w:iCs/>
        </w:rPr>
        <w:instrText>Base G</w:instrText>
      </w:r>
      <w:r w:rsidR="00AD6310">
        <w:instrText xml:space="preserve">" </w:instrText>
      </w:r>
      <w:r w:rsidR="00AD6310">
        <w:rPr>
          <w:b/>
          <w:bCs/>
          <w:iCs/>
        </w:rPr>
        <w:fldChar w:fldCharType="end"/>
      </w:r>
      <w:r w:rsidRPr="00AC2EAA">
        <w:rPr>
          <w:b/>
          <w:bCs/>
          <w:iCs/>
        </w:rPr>
        <w:tab/>
        <w:t>Hollandia</w:t>
      </w:r>
      <w:r w:rsidR="00AD6310">
        <w:rPr>
          <w:b/>
          <w:bCs/>
          <w:iCs/>
        </w:rPr>
        <w:fldChar w:fldCharType="begin"/>
      </w:r>
      <w:r w:rsidR="00AD6310">
        <w:instrText xml:space="preserve"> XE "</w:instrText>
      </w:r>
      <w:r w:rsidR="00AD6310" w:rsidRPr="00CB6585">
        <w:rPr>
          <w:b/>
          <w:bCs/>
          <w:iCs/>
        </w:rPr>
        <w:instrText>Hollandia</w:instrText>
      </w:r>
      <w:r w:rsidR="00AD6310">
        <w:instrText xml:space="preserve">" </w:instrText>
      </w:r>
      <w:r w:rsidR="00AD6310">
        <w:rPr>
          <w:b/>
          <w:bCs/>
          <w:iCs/>
        </w:rPr>
        <w:fldChar w:fldCharType="end"/>
      </w:r>
      <w:r>
        <w:rPr>
          <w:b/>
          <w:bCs/>
          <w:iCs/>
        </w:rPr>
        <w:t xml:space="preserve"> </w:t>
      </w:r>
      <w:r>
        <w:rPr>
          <w:b/>
          <w:bCs/>
          <w:iCs/>
        </w:rPr>
        <w:tab/>
      </w:r>
      <w:r w:rsidR="00C33B58" w:rsidRPr="00A074B4">
        <w:t>as</w:t>
      </w:r>
      <w:r w:rsidRPr="00A074B4">
        <w:t xml:space="preserve"> at 25 Oct 1945</w:t>
      </w:r>
    </w:p>
    <w:tbl>
      <w:tblPr>
        <w:tblW w:w="0" w:type="auto"/>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008"/>
        <w:gridCol w:w="1516"/>
        <w:gridCol w:w="1516"/>
        <w:gridCol w:w="1516"/>
      </w:tblGrid>
      <w:tr w:rsidR="00C931D1" w:rsidRPr="00A074B4" w14:paraId="6D31CDEB" w14:textId="77777777" w:rsidTr="00FC10F4">
        <w:tc>
          <w:tcPr>
            <w:tcW w:w="3008" w:type="dxa"/>
            <w:tcBorders>
              <w:bottom w:val="single" w:sz="12" w:space="0" w:color="000000"/>
            </w:tcBorders>
          </w:tcPr>
          <w:p w14:paraId="4E7DF4DD" w14:textId="77777777" w:rsidR="00C931D1" w:rsidRPr="00A074B4" w:rsidRDefault="00C931D1" w:rsidP="00FC10F4">
            <w:pPr>
              <w:pStyle w:val="BodyText2"/>
              <w:tabs>
                <w:tab w:val="left" w:pos="1701"/>
              </w:tabs>
              <w:spacing w:before="60" w:after="60"/>
              <w:rPr>
                <w:b/>
                <w:sz w:val="22"/>
              </w:rPr>
            </w:pPr>
            <w:r w:rsidRPr="00A074B4">
              <w:rPr>
                <w:b/>
                <w:sz w:val="22"/>
              </w:rPr>
              <w:t>Avgas 100</w:t>
            </w:r>
            <w:r w:rsidR="00E34B49">
              <w:rPr>
                <w:b/>
                <w:sz w:val="22"/>
              </w:rPr>
              <w:fldChar w:fldCharType="begin"/>
            </w:r>
            <w:r w:rsidR="00E34B49">
              <w:instrText xml:space="preserve"> XE "</w:instrText>
            </w:r>
            <w:r w:rsidR="00E34B49" w:rsidRPr="0075406E">
              <w:instrText>Avgas 100</w:instrText>
            </w:r>
            <w:r w:rsidR="00E34B49">
              <w:instrText xml:space="preserve">" </w:instrText>
            </w:r>
            <w:r w:rsidR="00E34B49">
              <w:rPr>
                <w:b/>
                <w:sz w:val="22"/>
              </w:rPr>
              <w:fldChar w:fldCharType="end"/>
            </w:r>
          </w:p>
        </w:tc>
        <w:tc>
          <w:tcPr>
            <w:tcW w:w="1516" w:type="dxa"/>
            <w:tcBorders>
              <w:bottom w:val="single" w:sz="12" w:space="0" w:color="000000"/>
            </w:tcBorders>
          </w:tcPr>
          <w:p w14:paraId="5127A424" w14:textId="77777777" w:rsidR="00C931D1" w:rsidRPr="00A074B4" w:rsidRDefault="00C931D1" w:rsidP="00FC10F4">
            <w:pPr>
              <w:pStyle w:val="BodyText2"/>
              <w:tabs>
                <w:tab w:val="left" w:pos="1701"/>
              </w:tabs>
              <w:spacing w:before="60" w:after="60"/>
              <w:rPr>
                <w:sz w:val="22"/>
              </w:rPr>
            </w:pPr>
            <w:r w:rsidRPr="00A074B4">
              <w:rPr>
                <w:sz w:val="22"/>
              </w:rPr>
              <w:t>US Gallons</w:t>
            </w:r>
          </w:p>
        </w:tc>
        <w:tc>
          <w:tcPr>
            <w:tcW w:w="1516" w:type="dxa"/>
            <w:tcBorders>
              <w:bottom w:val="single" w:sz="12" w:space="0" w:color="000000"/>
            </w:tcBorders>
          </w:tcPr>
          <w:p w14:paraId="78D0DB75" w14:textId="77777777" w:rsidR="00C931D1" w:rsidRPr="00A074B4" w:rsidRDefault="00C931D1" w:rsidP="00FC10F4">
            <w:pPr>
              <w:pStyle w:val="BodyText2"/>
              <w:tabs>
                <w:tab w:val="left" w:pos="1701"/>
              </w:tabs>
              <w:spacing w:before="60" w:after="60"/>
              <w:rPr>
                <w:sz w:val="22"/>
              </w:rPr>
            </w:pPr>
            <w:r>
              <w:rPr>
                <w:sz w:val="22"/>
              </w:rPr>
              <w:t>Imp. Gallons</w:t>
            </w:r>
          </w:p>
        </w:tc>
        <w:tc>
          <w:tcPr>
            <w:tcW w:w="1516" w:type="dxa"/>
            <w:tcBorders>
              <w:bottom w:val="single" w:sz="12" w:space="0" w:color="000000"/>
            </w:tcBorders>
          </w:tcPr>
          <w:p w14:paraId="7F80044C" w14:textId="77777777" w:rsidR="00C931D1" w:rsidRPr="00A074B4" w:rsidRDefault="00C931D1" w:rsidP="00FC10F4">
            <w:pPr>
              <w:pStyle w:val="BodyText2"/>
              <w:tabs>
                <w:tab w:val="left" w:pos="1701"/>
              </w:tabs>
              <w:spacing w:before="60" w:after="60"/>
              <w:rPr>
                <w:sz w:val="22"/>
              </w:rPr>
            </w:pPr>
            <w:r>
              <w:rPr>
                <w:sz w:val="22"/>
              </w:rPr>
              <w:t>KLitres</w:t>
            </w:r>
          </w:p>
        </w:tc>
      </w:tr>
      <w:tr w:rsidR="00C931D1" w:rsidRPr="00A074B4" w14:paraId="4390287D" w14:textId="77777777" w:rsidTr="00FC10F4">
        <w:tc>
          <w:tcPr>
            <w:tcW w:w="3008" w:type="dxa"/>
            <w:tcBorders>
              <w:top w:val="nil"/>
            </w:tcBorders>
          </w:tcPr>
          <w:p w14:paraId="2AB5A962" w14:textId="77777777" w:rsidR="00C931D1" w:rsidRPr="001E4E9F" w:rsidRDefault="00C931D1" w:rsidP="00FC10F4">
            <w:pPr>
              <w:pStyle w:val="BodyText2"/>
              <w:spacing w:before="60" w:after="60"/>
              <w:rPr>
                <w:sz w:val="22"/>
              </w:rPr>
            </w:pPr>
            <w:r w:rsidRPr="001E4E9F">
              <w:rPr>
                <w:sz w:val="22"/>
              </w:rPr>
              <w:t>Receipts from Bahrain</w:t>
            </w:r>
          </w:p>
        </w:tc>
        <w:tc>
          <w:tcPr>
            <w:tcW w:w="1516" w:type="dxa"/>
            <w:tcBorders>
              <w:top w:val="nil"/>
            </w:tcBorders>
          </w:tcPr>
          <w:p w14:paraId="162FD591" w14:textId="77777777" w:rsidR="00C931D1" w:rsidRPr="001E4E9F" w:rsidRDefault="00C931D1" w:rsidP="00FC10F4">
            <w:pPr>
              <w:pStyle w:val="BodyText2"/>
              <w:spacing w:before="60" w:after="60"/>
              <w:rPr>
                <w:sz w:val="22"/>
              </w:rPr>
            </w:pPr>
            <w:r w:rsidRPr="001E4E9F">
              <w:rPr>
                <w:sz w:val="22"/>
              </w:rPr>
              <w:t xml:space="preserve">546,000 </w:t>
            </w:r>
          </w:p>
        </w:tc>
        <w:tc>
          <w:tcPr>
            <w:tcW w:w="1516" w:type="dxa"/>
            <w:tcBorders>
              <w:top w:val="nil"/>
            </w:tcBorders>
          </w:tcPr>
          <w:p w14:paraId="4420E1A9" w14:textId="77777777" w:rsidR="00C931D1" w:rsidRPr="001E4E9F" w:rsidRDefault="00C931D1" w:rsidP="00FC10F4">
            <w:pPr>
              <w:pStyle w:val="BodyText2"/>
              <w:spacing w:before="60" w:after="60"/>
              <w:rPr>
                <w:sz w:val="22"/>
              </w:rPr>
            </w:pPr>
            <w:r w:rsidRPr="001E4E9F">
              <w:rPr>
                <w:sz w:val="22"/>
              </w:rPr>
              <w:t>454,640</w:t>
            </w:r>
          </w:p>
        </w:tc>
        <w:tc>
          <w:tcPr>
            <w:tcW w:w="1516" w:type="dxa"/>
            <w:tcBorders>
              <w:top w:val="nil"/>
            </w:tcBorders>
          </w:tcPr>
          <w:p w14:paraId="3C7DDCE6" w14:textId="77777777" w:rsidR="00C931D1" w:rsidRPr="001E4E9F" w:rsidRDefault="00C931D1" w:rsidP="00FC10F4">
            <w:pPr>
              <w:pStyle w:val="BodyText2"/>
              <w:spacing w:before="60" w:after="60"/>
              <w:rPr>
                <w:sz w:val="22"/>
              </w:rPr>
            </w:pPr>
            <w:r w:rsidRPr="001E4E9F">
              <w:rPr>
                <w:sz w:val="22"/>
              </w:rPr>
              <w:t>2,067</w:t>
            </w:r>
          </w:p>
        </w:tc>
      </w:tr>
      <w:tr w:rsidR="00C931D1" w:rsidRPr="00A074B4" w14:paraId="4F30EC7B" w14:textId="77777777" w:rsidTr="00FC10F4">
        <w:tc>
          <w:tcPr>
            <w:tcW w:w="3008" w:type="dxa"/>
          </w:tcPr>
          <w:p w14:paraId="0C6E2173" w14:textId="77777777" w:rsidR="00C931D1" w:rsidRPr="001E4E9F" w:rsidRDefault="00C931D1" w:rsidP="00FC10F4">
            <w:pPr>
              <w:pStyle w:val="BodyText2"/>
              <w:spacing w:before="60" w:after="60"/>
              <w:rPr>
                <w:sz w:val="22"/>
              </w:rPr>
            </w:pPr>
            <w:r w:rsidRPr="001E4E9F">
              <w:rPr>
                <w:sz w:val="22"/>
              </w:rPr>
              <w:t xml:space="preserve">Bulk stocks </w:t>
            </w:r>
          </w:p>
        </w:tc>
        <w:tc>
          <w:tcPr>
            <w:tcW w:w="1516" w:type="dxa"/>
          </w:tcPr>
          <w:p w14:paraId="7805EAAD" w14:textId="77777777" w:rsidR="00C931D1" w:rsidRPr="001E4E9F" w:rsidRDefault="00C931D1" w:rsidP="00FC10F4">
            <w:pPr>
              <w:pStyle w:val="BodyText2"/>
              <w:spacing w:before="60" w:after="60"/>
              <w:rPr>
                <w:sz w:val="22"/>
              </w:rPr>
            </w:pPr>
            <w:r w:rsidRPr="001E4E9F">
              <w:rPr>
                <w:sz w:val="22"/>
              </w:rPr>
              <w:t>872,366</w:t>
            </w:r>
          </w:p>
        </w:tc>
        <w:tc>
          <w:tcPr>
            <w:tcW w:w="1516" w:type="dxa"/>
          </w:tcPr>
          <w:p w14:paraId="1608EE01" w14:textId="77777777" w:rsidR="00C931D1" w:rsidRPr="001E4E9F" w:rsidRDefault="00C931D1" w:rsidP="00FC10F4">
            <w:pPr>
              <w:pStyle w:val="BodyText2"/>
              <w:spacing w:before="60" w:after="60"/>
              <w:rPr>
                <w:sz w:val="22"/>
              </w:rPr>
            </w:pPr>
            <w:r w:rsidRPr="001E4E9F">
              <w:rPr>
                <w:sz w:val="22"/>
              </w:rPr>
              <w:t>726,397</w:t>
            </w:r>
          </w:p>
        </w:tc>
        <w:tc>
          <w:tcPr>
            <w:tcW w:w="1516" w:type="dxa"/>
          </w:tcPr>
          <w:p w14:paraId="6F9F5947" w14:textId="77777777" w:rsidR="00C931D1" w:rsidRPr="001E4E9F" w:rsidRDefault="00C931D1" w:rsidP="00FC10F4">
            <w:pPr>
              <w:pStyle w:val="BodyText2"/>
              <w:spacing w:before="60" w:after="60"/>
              <w:rPr>
                <w:sz w:val="22"/>
              </w:rPr>
            </w:pPr>
            <w:r w:rsidRPr="001E4E9F">
              <w:rPr>
                <w:sz w:val="22"/>
              </w:rPr>
              <w:t>3,302</w:t>
            </w:r>
          </w:p>
        </w:tc>
      </w:tr>
      <w:tr w:rsidR="00C931D1" w:rsidRPr="00A074B4" w14:paraId="662CF792" w14:textId="77777777" w:rsidTr="00FC10F4">
        <w:tc>
          <w:tcPr>
            <w:tcW w:w="3008" w:type="dxa"/>
          </w:tcPr>
          <w:p w14:paraId="22ED15E8" w14:textId="77777777" w:rsidR="00C931D1" w:rsidRPr="001E4E9F" w:rsidRDefault="00C931D1" w:rsidP="00FC10F4">
            <w:pPr>
              <w:pStyle w:val="BodyText2"/>
              <w:rPr>
                <w:b/>
                <w:bCs/>
                <w:sz w:val="22"/>
              </w:rPr>
            </w:pPr>
            <w:r w:rsidRPr="001E4E9F">
              <w:rPr>
                <w:b/>
                <w:bCs/>
                <w:sz w:val="22"/>
              </w:rPr>
              <w:t>Total</w:t>
            </w:r>
          </w:p>
        </w:tc>
        <w:tc>
          <w:tcPr>
            <w:tcW w:w="1516" w:type="dxa"/>
          </w:tcPr>
          <w:p w14:paraId="7C6E3C58" w14:textId="77777777" w:rsidR="00C931D1" w:rsidRPr="001E4E9F" w:rsidRDefault="00C931D1" w:rsidP="00FC10F4">
            <w:pPr>
              <w:pStyle w:val="BodyText2"/>
              <w:rPr>
                <w:b/>
                <w:bCs/>
                <w:sz w:val="22"/>
              </w:rPr>
            </w:pPr>
            <w:r w:rsidRPr="001E4E9F">
              <w:rPr>
                <w:b/>
                <w:bCs/>
                <w:sz w:val="22"/>
              </w:rPr>
              <w:t>1,418,366</w:t>
            </w:r>
          </w:p>
        </w:tc>
        <w:tc>
          <w:tcPr>
            <w:tcW w:w="1516" w:type="dxa"/>
          </w:tcPr>
          <w:p w14:paraId="2C0DFEB8" w14:textId="77777777" w:rsidR="00C931D1" w:rsidRPr="001E4E9F" w:rsidRDefault="00C931D1" w:rsidP="00FC10F4">
            <w:pPr>
              <w:pStyle w:val="BodyText2"/>
              <w:rPr>
                <w:b/>
                <w:bCs/>
                <w:sz w:val="22"/>
              </w:rPr>
            </w:pPr>
            <w:r w:rsidRPr="001E4E9F">
              <w:rPr>
                <w:b/>
                <w:bCs/>
                <w:sz w:val="22"/>
              </w:rPr>
              <w:t>1,181,037</w:t>
            </w:r>
          </w:p>
        </w:tc>
        <w:tc>
          <w:tcPr>
            <w:tcW w:w="1516" w:type="dxa"/>
          </w:tcPr>
          <w:p w14:paraId="2FF1B156" w14:textId="77777777" w:rsidR="00C931D1" w:rsidRPr="001E4E9F" w:rsidRDefault="00C931D1" w:rsidP="00FC10F4">
            <w:pPr>
              <w:pStyle w:val="BodyText2"/>
              <w:rPr>
                <w:b/>
                <w:bCs/>
                <w:sz w:val="22"/>
              </w:rPr>
            </w:pPr>
            <w:r w:rsidRPr="001E4E9F">
              <w:rPr>
                <w:b/>
                <w:bCs/>
                <w:sz w:val="22"/>
              </w:rPr>
              <w:t>5,369</w:t>
            </w:r>
          </w:p>
        </w:tc>
      </w:tr>
    </w:tbl>
    <w:p w14:paraId="6622993E" w14:textId="77777777" w:rsidR="00C931D1" w:rsidRDefault="00C931D1" w:rsidP="00C931D1">
      <w:pPr>
        <w:tabs>
          <w:tab w:val="left" w:pos="1701"/>
        </w:tabs>
      </w:pPr>
    </w:p>
    <w:p w14:paraId="585DCD5E" w14:textId="77777777" w:rsidR="00C931D1" w:rsidRPr="00A074B4" w:rsidRDefault="00C931D1" w:rsidP="00C931D1">
      <w:pPr>
        <w:pStyle w:val="BodyText2"/>
        <w:tabs>
          <w:tab w:val="left" w:pos="1701"/>
          <w:tab w:val="left" w:pos="3119"/>
        </w:tabs>
        <w:spacing w:before="60" w:after="60"/>
      </w:pPr>
      <w:r w:rsidRPr="00AC2EAA">
        <w:rPr>
          <w:b/>
          <w:bCs/>
          <w:iCs/>
        </w:rPr>
        <w:t>Base H</w:t>
      </w:r>
      <w:r w:rsidR="00AD6310">
        <w:rPr>
          <w:b/>
          <w:bCs/>
          <w:iCs/>
        </w:rPr>
        <w:fldChar w:fldCharType="begin"/>
      </w:r>
      <w:r w:rsidR="00AD6310">
        <w:instrText xml:space="preserve"> XE "</w:instrText>
      </w:r>
      <w:r w:rsidR="00AD6310" w:rsidRPr="00C43DBA">
        <w:rPr>
          <w:iCs/>
        </w:rPr>
        <w:instrText>Base H</w:instrText>
      </w:r>
      <w:r w:rsidR="00AD6310">
        <w:instrText xml:space="preserve">" </w:instrText>
      </w:r>
      <w:r w:rsidR="00AD6310">
        <w:rPr>
          <w:b/>
          <w:bCs/>
          <w:iCs/>
        </w:rPr>
        <w:fldChar w:fldCharType="end"/>
      </w:r>
      <w:r w:rsidRPr="00AC2EAA">
        <w:rPr>
          <w:b/>
          <w:bCs/>
          <w:iCs/>
        </w:rPr>
        <w:tab/>
        <w:t>Biak (US)</w:t>
      </w:r>
      <w:r>
        <w:rPr>
          <w:b/>
          <w:bCs/>
          <w:iCs/>
        </w:rPr>
        <w:tab/>
      </w:r>
      <w:r w:rsidRPr="00A074B4">
        <w:t>As at 31 Oct 1945</w:t>
      </w:r>
    </w:p>
    <w:tbl>
      <w:tblPr>
        <w:tblW w:w="0" w:type="auto"/>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6"/>
        <w:gridCol w:w="1516"/>
        <w:gridCol w:w="1516"/>
        <w:gridCol w:w="1516"/>
      </w:tblGrid>
      <w:tr w:rsidR="00C931D1" w:rsidRPr="00A074B4" w14:paraId="1D1EA420" w14:textId="77777777" w:rsidTr="00FC10F4">
        <w:tc>
          <w:tcPr>
            <w:tcW w:w="1516" w:type="dxa"/>
            <w:tcBorders>
              <w:bottom w:val="single" w:sz="12" w:space="0" w:color="000000"/>
            </w:tcBorders>
          </w:tcPr>
          <w:p w14:paraId="219C73EE" w14:textId="77777777" w:rsidR="00C931D1" w:rsidRPr="00A074B4" w:rsidRDefault="00C931D1" w:rsidP="00FC10F4">
            <w:pPr>
              <w:pStyle w:val="BodyText2"/>
              <w:tabs>
                <w:tab w:val="left" w:pos="1701"/>
              </w:tabs>
              <w:spacing w:before="60" w:after="60"/>
              <w:rPr>
                <w:b/>
                <w:sz w:val="22"/>
              </w:rPr>
            </w:pPr>
            <w:r w:rsidRPr="00A074B4">
              <w:rPr>
                <w:b/>
                <w:sz w:val="22"/>
              </w:rPr>
              <w:t>Avgas 100</w:t>
            </w:r>
            <w:r w:rsidR="00E34B49">
              <w:rPr>
                <w:b/>
                <w:sz w:val="22"/>
              </w:rPr>
              <w:fldChar w:fldCharType="begin"/>
            </w:r>
            <w:r w:rsidR="00E34B49">
              <w:instrText xml:space="preserve"> XE "</w:instrText>
            </w:r>
            <w:r w:rsidR="00E34B49" w:rsidRPr="0075406E">
              <w:instrText>Avgas 100</w:instrText>
            </w:r>
            <w:r w:rsidR="00E34B49">
              <w:instrText xml:space="preserve">" </w:instrText>
            </w:r>
            <w:r w:rsidR="00E34B49">
              <w:rPr>
                <w:b/>
                <w:sz w:val="22"/>
              </w:rPr>
              <w:fldChar w:fldCharType="end"/>
            </w:r>
          </w:p>
        </w:tc>
        <w:tc>
          <w:tcPr>
            <w:tcW w:w="1516" w:type="dxa"/>
            <w:tcBorders>
              <w:bottom w:val="single" w:sz="12" w:space="0" w:color="000000"/>
            </w:tcBorders>
          </w:tcPr>
          <w:p w14:paraId="0A1830B4" w14:textId="77777777" w:rsidR="00C931D1" w:rsidRPr="00A074B4" w:rsidRDefault="00C931D1" w:rsidP="00FC10F4">
            <w:pPr>
              <w:pStyle w:val="BodyText2"/>
              <w:tabs>
                <w:tab w:val="left" w:pos="1701"/>
              </w:tabs>
              <w:spacing w:before="60" w:after="60"/>
              <w:rPr>
                <w:sz w:val="22"/>
              </w:rPr>
            </w:pPr>
            <w:r w:rsidRPr="00A074B4">
              <w:rPr>
                <w:sz w:val="22"/>
              </w:rPr>
              <w:t>US Gallons</w:t>
            </w:r>
          </w:p>
        </w:tc>
        <w:tc>
          <w:tcPr>
            <w:tcW w:w="1516" w:type="dxa"/>
            <w:tcBorders>
              <w:bottom w:val="single" w:sz="12" w:space="0" w:color="000000"/>
            </w:tcBorders>
          </w:tcPr>
          <w:p w14:paraId="5D11288E" w14:textId="77777777" w:rsidR="00C931D1" w:rsidRPr="00A074B4" w:rsidRDefault="00C931D1" w:rsidP="00FC10F4">
            <w:pPr>
              <w:pStyle w:val="BodyText2"/>
              <w:tabs>
                <w:tab w:val="left" w:pos="1701"/>
              </w:tabs>
              <w:spacing w:before="60" w:after="60"/>
              <w:rPr>
                <w:sz w:val="22"/>
              </w:rPr>
            </w:pPr>
            <w:r>
              <w:rPr>
                <w:sz w:val="22"/>
              </w:rPr>
              <w:t>Imp. Gallons</w:t>
            </w:r>
          </w:p>
        </w:tc>
        <w:tc>
          <w:tcPr>
            <w:tcW w:w="1516" w:type="dxa"/>
            <w:tcBorders>
              <w:bottom w:val="single" w:sz="12" w:space="0" w:color="000000"/>
            </w:tcBorders>
          </w:tcPr>
          <w:p w14:paraId="764DAE24" w14:textId="77777777" w:rsidR="00C931D1" w:rsidRPr="00A074B4" w:rsidRDefault="00C931D1" w:rsidP="00FC10F4">
            <w:pPr>
              <w:pStyle w:val="BodyText2"/>
              <w:tabs>
                <w:tab w:val="left" w:pos="1701"/>
              </w:tabs>
              <w:spacing w:before="60" w:after="60"/>
              <w:rPr>
                <w:sz w:val="22"/>
              </w:rPr>
            </w:pPr>
            <w:r>
              <w:rPr>
                <w:sz w:val="22"/>
              </w:rPr>
              <w:t>KLitres</w:t>
            </w:r>
          </w:p>
        </w:tc>
      </w:tr>
      <w:tr w:rsidR="00C931D1" w:rsidRPr="00A074B4" w14:paraId="056E44FE" w14:textId="77777777" w:rsidTr="00FC10F4">
        <w:tc>
          <w:tcPr>
            <w:tcW w:w="1516" w:type="dxa"/>
            <w:tcBorders>
              <w:top w:val="nil"/>
            </w:tcBorders>
          </w:tcPr>
          <w:p w14:paraId="3B8B1BA5" w14:textId="77777777" w:rsidR="00C931D1" w:rsidRPr="001E4E9F" w:rsidRDefault="00C931D1" w:rsidP="00FC10F4">
            <w:pPr>
              <w:pStyle w:val="BodyText2"/>
              <w:spacing w:before="60" w:after="60"/>
              <w:rPr>
                <w:sz w:val="22"/>
              </w:rPr>
            </w:pPr>
            <w:r w:rsidRPr="001E4E9F">
              <w:rPr>
                <w:sz w:val="22"/>
              </w:rPr>
              <w:t>Bulk</w:t>
            </w:r>
          </w:p>
        </w:tc>
        <w:tc>
          <w:tcPr>
            <w:tcW w:w="1516" w:type="dxa"/>
            <w:tcBorders>
              <w:top w:val="nil"/>
            </w:tcBorders>
          </w:tcPr>
          <w:p w14:paraId="62B04F5F" w14:textId="77777777" w:rsidR="00C931D1" w:rsidRPr="001E4E9F" w:rsidRDefault="00C931D1" w:rsidP="00FC10F4">
            <w:pPr>
              <w:pStyle w:val="BodyText2"/>
              <w:spacing w:before="60" w:after="60"/>
              <w:rPr>
                <w:sz w:val="22"/>
              </w:rPr>
            </w:pPr>
            <w:r w:rsidRPr="001E4E9F">
              <w:rPr>
                <w:sz w:val="22"/>
              </w:rPr>
              <w:t>231,798</w:t>
            </w:r>
          </w:p>
        </w:tc>
        <w:tc>
          <w:tcPr>
            <w:tcW w:w="1516" w:type="dxa"/>
            <w:tcBorders>
              <w:top w:val="nil"/>
            </w:tcBorders>
          </w:tcPr>
          <w:p w14:paraId="20E1E5D3" w14:textId="77777777" w:rsidR="00C931D1" w:rsidRPr="001E4E9F" w:rsidRDefault="00C931D1" w:rsidP="00FC10F4">
            <w:pPr>
              <w:pStyle w:val="BodyText2"/>
              <w:spacing w:before="60" w:after="60"/>
              <w:rPr>
                <w:sz w:val="22"/>
              </w:rPr>
            </w:pPr>
            <w:r w:rsidRPr="001E4E9F">
              <w:rPr>
                <w:sz w:val="22"/>
              </w:rPr>
              <w:t>193,012</w:t>
            </w:r>
          </w:p>
        </w:tc>
        <w:tc>
          <w:tcPr>
            <w:tcW w:w="1516" w:type="dxa"/>
            <w:tcBorders>
              <w:top w:val="nil"/>
            </w:tcBorders>
          </w:tcPr>
          <w:p w14:paraId="153AA23A" w14:textId="77777777" w:rsidR="00C931D1" w:rsidRPr="001E4E9F" w:rsidRDefault="00C931D1" w:rsidP="00FC10F4">
            <w:pPr>
              <w:pStyle w:val="BodyText2"/>
              <w:spacing w:before="60" w:after="60"/>
              <w:rPr>
                <w:sz w:val="22"/>
              </w:rPr>
            </w:pPr>
            <w:r w:rsidRPr="001E4E9F">
              <w:rPr>
                <w:sz w:val="22"/>
              </w:rPr>
              <w:t>877</w:t>
            </w:r>
          </w:p>
        </w:tc>
      </w:tr>
      <w:tr w:rsidR="00C931D1" w:rsidRPr="00A074B4" w14:paraId="2A267055" w14:textId="77777777" w:rsidTr="00FC10F4">
        <w:tc>
          <w:tcPr>
            <w:tcW w:w="1516" w:type="dxa"/>
          </w:tcPr>
          <w:p w14:paraId="72598768" w14:textId="77777777" w:rsidR="00C931D1" w:rsidRPr="001E4E9F" w:rsidRDefault="00C931D1" w:rsidP="00FC10F4">
            <w:pPr>
              <w:pStyle w:val="BodyText2"/>
              <w:spacing w:before="60" w:after="60"/>
              <w:rPr>
                <w:sz w:val="22"/>
              </w:rPr>
            </w:pPr>
            <w:r w:rsidRPr="001E4E9F">
              <w:rPr>
                <w:sz w:val="22"/>
              </w:rPr>
              <w:t>Packed</w:t>
            </w:r>
          </w:p>
        </w:tc>
        <w:tc>
          <w:tcPr>
            <w:tcW w:w="1516" w:type="dxa"/>
          </w:tcPr>
          <w:p w14:paraId="6FAC9764" w14:textId="77777777" w:rsidR="00C931D1" w:rsidRPr="001E4E9F" w:rsidRDefault="00C931D1" w:rsidP="00FC10F4">
            <w:pPr>
              <w:pStyle w:val="BodyText2"/>
              <w:spacing w:before="60" w:after="60"/>
              <w:rPr>
                <w:sz w:val="22"/>
              </w:rPr>
            </w:pPr>
            <w:r w:rsidRPr="001E4E9F">
              <w:rPr>
                <w:sz w:val="22"/>
              </w:rPr>
              <w:t>165,159</w:t>
            </w:r>
          </w:p>
        </w:tc>
        <w:tc>
          <w:tcPr>
            <w:tcW w:w="1516" w:type="dxa"/>
          </w:tcPr>
          <w:p w14:paraId="4B38C5D9" w14:textId="77777777" w:rsidR="00C931D1" w:rsidRPr="001E4E9F" w:rsidRDefault="00C931D1" w:rsidP="00FC10F4">
            <w:pPr>
              <w:pStyle w:val="BodyText2"/>
              <w:spacing w:before="60" w:after="60"/>
              <w:rPr>
                <w:sz w:val="22"/>
              </w:rPr>
            </w:pPr>
            <w:r w:rsidRPr="001E4E9F">
              <w:rPr>
                <w:sz w:val="22"/>
              </w:rPr>
              <w:t>137,524</w:t>
            </w:r>
          </w:p>
        </w:tc>
        <w:tc>
          <w:tcPr>
            <w:tcW w:w="1516" w:type="dxa"/>
          </w:tcPr>
          <w:p w14:paraId="5C0AECAC" w14:textId="77777777" w:rsidR="00C931D1" w:rsidRPr="001E4E9F" w:rsidRDefault="00C931D1" w:rsidP="00FC10F4">
            <w:pPr>
              <w:pStyle w:val="BodyText2"/>
              <w:spacing w:before="60" w:after="60"/>
              <w:rPr>
                <w:sz w:val="22"/>
              </w:rPr>
            </w:pPr>
            <w:r w:rsidRPr="001E4E9F">
              <w:rPr>
                <w:sz w:val="22"/>
              </w:rPr>
              <w:t>625</w:t>
            </w:r>
          </w:p>
        </w:tc>
      </w:tr>
      <w:tr w:rsidR="00C931D1" w:rsidRPr="00A074B4" w14:paraId="64BE29DD" w14:textId="77777777" w:rsidTr="00FC10F4">
        <w:tc>
          <w:tcPr>
            <w:tcW w:w="1516" w:type="dxa"/>
          </w:tcPr>
          <w:p w14:paraId="1FB02B4C" w14:textId="77777777" w:rsidR="00C931D1" w:rsidRPr="001E4E9F" w:rsidRDefault="00C931D1" w:rsidP="00FC10F4">
            <w:pPr>
              <w:pStyle w:val="BodyText2"/>
              <w:rPr>
                <w:b/>
                <w:bCs/>
                <w:sz w:val="22"/>
              </w:rPr>
            </w:pPr>
            <w:r w:rsidRPr="001E4E9F">
              <w:rPr>
                <w:b/>
                <w:bCs/>
                <w:sz w:val="22"/>
              </w:rPr>
              <w:t>Total</w:t>
            </w:r>
          </w:p>
        </w:tc>
        <w:tc>
          <w:tcPr>
            <w:tcW w:w="1516" w:type="dxa"/>
          </w:tcPr>
          <w:p w14:paraId="4479C1D9" w14:textId="77777777" w:rsidR="00C931D1" w:rsidRPr="001E4E9F" w:rsidRDefault="00C931D1" w:rsidP="00FC10F4">
            <w:pPr>
              <w:pStyle w:val="BodyText2"/>
              <w:rPr>
                <w:b/>
                <w:bCs/>
                <w:sz w:val="22"/>
              </w:rPr>
            </w:pPr>
            <w:r w:rsidRPr="001E4E9F">
              <w:rPr>
                <w:b/>
                <w:bCs/>
                <w:sz w:val="22"/>
              </w:rPr>
              <w:t>396,957</w:t>
            </w:r>
          </w:p>
        </w:tc>
        <w:tc>
          <w:tcPr>
            <w:tcW w:w="1516" w:type="dxa"/>
          </w:tcPr>
          <w:p w14:paraId="0E0E875D" w14:textId="77777777" w:rsidR="00C931D1" w:rsidRPr="001E4E9F" w:rsidRDefault="00C931D1" w:rsidP="00FC10F4">
            <w:pPr>
              <w:pStyle w:val="BodyText2"/>
              <w:rPr>
                <w:b/>
                <w:bCs/>
                <w:sz w:val="22"/>
              </w:rPr>
            </w:pPr>
            <w:r w:rsidRPr="001E4E9F">
              <w:rPr>
                <w:b/>
                <w:bCs/>
                <w:sz w:val="22"/>
              </w:rPr>
              <w:t>330,536</w:t>
            </w:r>
          </w:p>
        </w:tc>
        <w:tc>
          <w:tcPr>
            <w:tcW w:w="1516" w:type="dxa"/>
          </w:tcPr>
          <w:p w14:paraId="5E6BB2FB" w14:textId="77777777" w:rsidR="00C931D1" w:rsidRPr="001E4E9F" w:rsidRDefault="00C931D1" w:rsidP="00FC10F4">
            <w:pPr>
              <w:pStyle w:val="BodyText2"/>
              <w:rPr>
                <w:b/>
                <w:bCs/>
                <w:sz w:val="22"/>
              </w:rPr>
            </w:pPr>
            <w:r w:rsidRPr="001E4E9F">
              <w:rPr>
                <w:b/>
                <w:bCs/>
                <w:sz w:val="22"/>
              </w:rPr>
              <w:t>1,503</w:t>
            </w:r>
          </w:p>
        </w:tc>
      </w:tr>
    </w:tbl>
    <w:p w14:paraId="6E58E597" w14:textId="77777777" w:rsidR="008207B5" w:rsidRDefault="008207B5">
      <w:pPr>
        <w:rPr>
          <w:b/>
          <w:bCs/>
          <w:spacing w:val="-5"/>
          <w:sz w:val="24"/>
        </w:rPr>
      </w:pPr>
    </w:p>
    <w:p w14:paraId="636CB7AE" w14:textId="77777777" w:rsidR="00C931D1" w:rsidRPr="00A074B4" w:rsidRDefault="00C931D1" w:rsidP="00C931D1">
      <w:pPr>
        <w:pStyle w:val="BodyText2"/>
        <w:tabs>
          <w:tab w:val="left" w:pos="1701"/>
          <w:tab w:val="left" w:pos="3402"/>
        </w:tabs>
        <w:spacing w:before="60" w:after="60"/>
      </w:pPr>
      <w:r w:rsidRPr="003A3F2D">
        <w:rPr>
          <w:b/>
          <w:bCs/>
        </w:rPr>
        <w:t>Base F</w:t>
      </w:r>
      <w:r w:rsidR="00AD6310">
        <w:rPr>
          <w:b/>
          <w:bCs/>
        </w:rPr>
        <w:fldChar w:fldCharType="begin"/>
      </w:r>
      <w:r w:rsidR="00AD6310">
        <w:instrText xml:space="preserve"> XE "</w:instrText>
      </w:r>
      <w:r w:rsidR="00AD6310" w:rsidRPr="00BB1407">
        <w:rPr>
          <w:iCs/>
        </w:rPr>
        <w:instrText>Base F</w:instrText>
      </w:r>
      <w:r w:rsidR="00AD6310">
        <w:instrText xml:space="preserve">" </w:instrText>
      </w:r>
      <w:r w:rsidR="00AD6310">
        <w:rPr>
          <w:b/>
          <w:bCs/>
        </w:rPr>
        <w:fldChar w:fldCharType="end"/>
      </w:r>
      <w:r w:rsidRPr="003A3F2D">
        <w:rPr>
          <w:b/>
          <w:bCs/>
        </w:rPr>
        <w:tab/>
        <w:t>Finschhafen</w:t>
      </w:r>
      <w:r w:rsidR="00286CB2">
        <w:rPr>
          <w:b/>
          <w:bCs/>
        </w:rPr>
        <w:fldChar w:fldCharType="begin"/>
      </w:r>
      <w:r w:rsidR="00286CB2">
        <w:instrText xml:space="preserve"> XE "</w:instrText>
      </w:r>
      <w:r w:rsidR="00286CB2" w:rsidRPr="002B3325">
        <w:rPr>
          <w:i/>
          <w:iCs/>
        </w:rPr>
        <w:instrText>Finschhafen</w:instrText>
      </w:r>
      <w:r w:rsidR="00286CB2">
        <w:instrText xml:space="preserve">" </w:instrText>
      </w:r>
      <w:r w:rsidR="00286CB2">
        <w:rPr>
          <w:b/>
          <w:bCs/>
        </w:rPr>
        <w:fldChar w:fldCharType="end"/>
      </w:r>
      <w:r w:rsidRPr="003A3F2D">
        <w:rPr>
          <w:b/>
          <w:bCs/>
        </w:rPr>
        <w:t xml:space="preserve"> (US)</w:t>
      </w:r>
      <w:r>
        <w:tab/>
      </w:r>
      <w:r w:rsidRPr="00A074B4">
        <w:t>As at 31 Oct 1945</w:t>
      </w:r>
    </w:p>
    <w:tbl>
      <w:tblPr>
        <w:tblW w:w="0" w:type="auto"/>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6"/>
        <w:gridCol w:w="1516"/>
        <w:gridCol w:w="1516"/>
        <w:gridCol w:w="1516"/>
      </w:tblGrid>
      <w:tr w:rsidR="00C931D1" w:rsidRPr="00A074B4" w14:paraId="62944931" w14:textId="77777777" w:rsidTr="00FC10F4">
        <w:tc>
          <w:tcPr>
            <w:tcW w:w="1516" w:type="dxa"/>
            <w:tcBorders>
              <w:bottom w:val="single" w:sz="12" w:space="0" w:color="000000"/>
            </w:tcBorders>
          </w:tcPr>
          <w:p w14:paraId="5CCF88B8" w14:textId="77777777" w:rsidR="00C931D1" w:rsidRPr="00A074B4" w:rsidRDefault="00C931D1" w:rsidP="00FC10F4">
            <w:pPr>
              <w:pStyle w:val="BodyText2"/>
              <w:spacing w:before="60" w:after="60"/>
              <w:rPr>
                <w:b/>
                <w:sz w:val="22"/>
              </w:rPr>
            </w:pPr>
            <w:r w:rsidRPr="00A074B4">
              <w:rPr>
                <w:b/>
                <w:sz w:val="22"/>
              </w:rPr>
              <w:t>Avgas 100</w:t>
            </w:r>
            <w:r w:rsidR="00E34B49">
              <w:rPr>
                <w:b/>
                <w:sz w:val="22"/>
              </w:rPr>
              <w:fldChar w:fldCharType="begin"/>
            </w:r>
            <w:r w:rsidR="00E34B49">
              <w:instrText xml:space="preserve"> XE "</w:instrText>
            </w:r>
            <w:r w:rsidR="00E34B49" w:rsidRPr="0075406E">
              <w:instrText>Avgas 100</w:instrText>
            </w:r>
            <w:r w:rsidR="00E34B49">
              <w:instrText xml:space="preserve">" </w:instrText>
            </w:r>
            <w:r w:rsidR="00E34B49">
              <w:rPr>
                <w:b/>
                <w:sz w:val="22"/>
              </w:rPr>
              <w:fldChar w:fldCharType="end"/>
            </w:r>
          </w:p>
        </w:tc>
        <w:tc>
          <w:tcPr>
            <w:tcW w:w="1516" w:type="dxa"/>
            <w:tcBorders>
              <w:bottom w:val="single" w:sz="12" w:space="0" w:color="000000"/>
            </w:tcBorders>
          </w:tcPr>
          <w:p w14:paraId="20BCD403" w14:textId="77777777" w:rsidR="00C931D1" w:rsidRPr="00A074B4" w:rsidRDefault="00C931D1" w:rsidP="00FC10F4">
            <w:pPr>
              <w:pStyle w:val="BodyText2"/>
              <w:spacing w:before="60" w:after="60"/>
              <w:rPr>
                <w:sz w:val="22"/>
              </w:rPr>
            </w:pPr>
            <w:r w:rsidRPr="00A074B4">
              <w:rPr>
                <w:sz w:val="22"/>
              </w:rPr>
              <w:t>US Gallons</w:t>
            </w:r>
          </w:p>
        </w:tc>
        <w:tc>
          <w:tcPr>
            <w:tcW w:w="1516" w:type="dxa"/>
            <w:tcBorders>
              <w:bottom w:val="single" w:sz="12" w:space="0" w:color="000000"/>
            </w:tcBorders>
          </w:tcPr>
          <w:p w14:paraId="071E306A" w14:textId="77777777" w:rsidR="00C931D1" w:rsidRPr="00A074B4" w:rsidRDefault="00C931D1" w:rsidP="00FC10F4">
            <w:pPr>
              <w:pStyle w:val="BodyText2"/>
              <w:tabs>
                <w:tab w:val="left" w:pos="1701"/>
              </w:tabs>
              <w:spacing w:before="60" w:after="60"/>
              <w:rPr>
                <w:sz w:val="22"/>
              </w:rPr>
            </w:pPr>
            <w:r>
              <w:rPr>
                <w:sz w:val="22"/>
              </w:rPr>
              <w:t>Imp. Gallons</w:t>
            </w:r>
          </w:p>
        </w:tc>
        <w:tc>
          <w:tcPr>
            <w:tcW w:w="1516" w:type="dxa"/>
            <w:tcBorders>
              <w:bottom w:val="single" w:sz="12" w:space="0" w:color="000000"/>
            </w:tcBorders>
          </w:tcPr>
          <w:p w14:paraId="2C340443" w14:textId="77777777" w:rsidR="00C931D1" w:rsidRPr="00A074B4" w:rsidRDefault="00C931D1" w:rsidP="00FC10F4">
            <w:pPr>
              <w:pStyle w:val="BodyText2"/>
              <w:tabs>
                <w:tab w:val="left" w:pos="1701"/>
              </w:tabs>
              <w:spacing w:before="60" w:after="60"/>
              <w:rPr>
                <w:sz w:val="22"/>
              </w:rPr>
            </w:pPr>
            <w:r>
              <w:rPr>
                <w:sz w:val="22"/>
              </w:rPr>
              <w:t>KLitres</w:t>
            </w:r>
          </w:p>
        </w:tc>
      </w:tr>
      <w:tr w:rsidR="00C931D1" w:rsidRPr="00A074B4" w14:paraId="0D198432" w14:textId="77777777" w:rsidTr="00FC10F4">
        <w:tc>
          <w:tcPr>
            <w:tcW w:w="1516" w:type="dxa"/>
            <w:tcBorders>
              <w:top w:val="nil"/>
            </w:tcBorders>
          </w:tcPr>
          <w:p w14:paraId="6DC8C83F" w14:textId="77777777" w:rsidR="00C931D1" w:rsidRPr="001E4E9F" w:rsidRDefault="00C931D1" w:rsidP="00FC10F4">
            <w:pPr>
              <w:pStyle w:val="BodyText2"/>
              <w:spacing w:before="60" w:after="60"/>
              <w:rPr>
                <w:sz w:val="22"/>
              </w:rPr>
            </w:pPr>
            <w:r w:rsidRPr="001E4E9F">
              <w:rPr>
                <w:sz w:val="22"/>
              </w:rPr>
              <w:t>Bulk</w:t>
            </w:r>
          </w:p>
        </w:tc>
        <w:tc>
          <w:tcPr>
            <w:tcW w:w="1516" w:type="dxa"/>
            <w:tcBorders>
              <w:top w:val="nil"/>
            </w:tcBorders>
          </w:tcPr>
          <w:p w14:paraId="4AB704DC" w14:textId="77777777" w:rsidR="00C931D1" w:rsidRPr="001E4E9F" w:rsidRDefault="00C931D1" w:rsidP="00FC10F4">
            <w:pPr>
              <w:pStyle w:val="BodyText2"/>
              <w:spacing w:before="60" w:after="60"/>
              <w:rPr>
                <w:sz w:val="22"/>
              </w:rPr>
            </w:pPr>
            <w:r w:rsidRPr="001E4E9F">
              <w:rPr>
                <w:sz w:val="22"/>
              </w:rPr>
              <w:t>654,490</w:t>
            </w:r>
          </w:p>
        </w:tc>
        <w:tc>
          <w:tcPr>
            <w:tcW w:w="1516" w:type="dxa"/>
            <w:tcBorders>
              <w:top w:val="nil"/>
            </w:tcBorders>
          </w:tcPr>
          <w:p w14:paraId="6A423C05" w14:textId="77777777" w:rsidR="00C931D1" w:rsidRPr="001E4E9F" w:rsidRDefault="00C931D1" w:rsidP="00FC10F4">
            <w:pPr>
              <w:pStyle w:val="BodyText2"/>
              <w:spacing w:before="60" w:after="60"/>
              <w:rPr>
                <w:sz w:val="22"/>
              </w:rPr>
            </w:pPr>
            <w:r w:rsidRPr="001E4E9F">
              <w:rPr>
                <w:sz w:val="22"/>
              </w:rPr>
              <w:t>544,977</w:t>
            </w:r>
          </w:p>
        </w:tc>
        <w:tc>
          <w:tcPr>
            <w:tcW w:w="1516" w:type="dxa"/>
            <w:tcBorders>
              <w:top w:val="nil"/>
            </w:tcBorders>
          </w:tcPr>
          <w:p w14:paraId="0A056C54" w14:textId="77777777" w:rsidR="00C931D1" w:rsidRPr="001E4E9F" w:rsidRDefault="00C931D1" w:rsidP="00FC10F4">
            <w:pPr>
              <w:pStyle w:val="BodyText2"/>
              <w:spacing w:before="60" w:after="60"/>
              <w:rPr>
                <w:sz w:val="22"/>
              </w:rPr>
            </w:pPr>
            <w:r w:rsidRPr="001E4E9F">
              <w:rPr>
                <w:sz w:val="22"/>
              </w:rPr>
              <w:t>2,478</w:t>
            </w:r>
          </w:p>
        </w:tc>
      </w:tr>
      <w:tr w:rsidR="00C931D1" w:rsidRPr="00A074B4" w14:paraId="03714367" w14:textId="77777777" w:rsidTr="00FC10F4">
        <w:tc>
          <w:tcPr>
            <w:tcW w:w="1516" w:type="dxa"/>
          </w:tcPr>
          <w:p w14:paraId="26F1360D" w14:textId="77777777" w:rsidR="00C931D1" w:rsidRPr="001E4E9F" w:rsidRDefault="00C931D1" w:rsidP="00FC10F4">
            <w:pPr>
              <w:pStyle w:val="BodyText2"/>
              <w:spacing w:before="60" w:after="60"/>
              <w:rPr>
                <w:sz w:val="22"/>
              </w:rPr>
            </w:pPr>
            <w:r w:rsidRPr="001E4E9F">
              <w:rPr>
                <w:sz w:val="22"/>
              </w:rPr>
              <w:t>Packed</w:t>
            </w:r>
          </w:p>
        </w:tc>
        <w:tc>
          <w:tcPr>
            <w:tcW w:w="1516" w:type="dxa"/>
          </w:tcPr>
          <w:p w14:paraId="0EB359EE" w14:textId="77777777" w:rsidR="00C931D1" w:rsidRPr="001E4E9F" w:rsidRDefault="00C931D1" w:rsidP="00FC10F4">
            <w:pPr>
              <w:pStyle w:val="BodyText2"/>
              <w:spacing w:before="60" w:after="60"/>
              <w:rPr>
                <w:sz w:val="22"/>
              </w:rPr>
            </w:pPr>
            <w:r w:rsidRPr="001E4E9F">
              <w:rPr>
                <w:sz w:val="22"/>
              </w:rPr>
              <w:t>262,880</w:t>
            </w:r>
          </w:p>
        </w:tc>
        <w:tc>
          <w:tcPr>
            <w:tcW w:w="1516" w:type="dxa"/>
          </w:tcPr>
          <w:p w14:paraId="118DC4B3" w14:textId="77777777" w:rsidR="00C931D1" w:rsidRPr="001E4E9F" w:rsidRDefault="00C931D1" w:rsidP="00FC10F4">
            <w:pPr>
              <w:pStyle w:val="BodyText2"/>
              <w:spacing w:before="60" w:after="60"/>
              <w:rPr>
                <w:sz w:val="22"/>
              </w:rPr>
            </w:pPr>
            <w:r w:rsidRPr="001E4E9F">
              <w:rPr>
                <w:sz w:val="22"/>
              </w:rPr>
              <w:t>218,893</w:t>
            </w:r>
          </w:p>
        </w:tc>
        <w:tc>
          <w:tcPr>
            <w:tcW w:w="1516" w:type="dxa"/>
          </w:tcPr>
          <w:p w14:paraId="06BFB437" w14:textId="77777777" w:rsidR="00C931D1" w:rsidRPr="001E4E9F" w:rsidRDefault="00C931D1" w:rsidP="00FC10F4">
            <w:pPr>
              <w:pStyle w:val="BodyText2"/>
              <w:spacing w:before="60" w:after="60"/>
              <w:rPr>
                <w:sz w:val="22"/>
              </w:rPr>
            </w:pPr>
            <w:r w:rsidRPr="001E4E9F">
              <w:rPr>
                <w:sz w:val="22"/>
              </w:rPr>
              <w:t>995</w:t>
            </w:r>
          </w:p>
        </w:tc>
      </w:tr>
      <w:tr w:rsidR="00C931D1" w:rsidRPr="00A074B4" w14:paraId="6A4DE1BD" w14:textId="77777777" w:rsidTr="00FC10F4">
        <w:tc>
          <w:tcPr>
            <w:tcW w:w="1516" w:type="dxa"/>
          </w:tcPr>
          <w:p w14:paraId="2B337A58" w14:textId="77777777" w:rsidR="00C931D1" w:rsidRPr="001E4E9F" w:rsidRDefault="00C931D1" w:rsidP="00FC10F4">
            <w:pPr>
              <w:pStyle w:val="BodyText2"/>
              <w:rPr>
                <w:b/>
                <w:bCs/>
                <w:sz w:val="22"/>
              </w:rPr>
            </w:pPr>
            <w:r w:rsidRPr="001E4E9F">
              <w:rPr>
                <w:b/>
                <w:bCs/>
                <w:sz w:val="22"/>
              </w:rPr>
              <w:t>Total</w:t>
            </w:r>
          </w:p>
        </w:tc>
        <w:tc>
          <w:tcPr>
            <w:tcW w:w="1516" w:type="dxa"/>
          </w:tcPr>
          <w:p w14:paraId="70E95716" w14:textId="77777777" w:rsidR="00C931D1" w:rsidRPr="001E4E9F" w:rsidRDefault="00C931D1" w:rsidP="00FC10F4">
            <w:pPr>
              <w:pStyle w:val="BodyText2"/>
              <w:rPr>
                <w:b/>
                <w:bCs/>
                <w:sz w:val="22"/>
              </w:rPr>
            </w:pPr>
            <w:r w:rsidRPr="001E4E9F">
              <w:rPr>
                <w:b/>
                <w:bCs/>
                <w:sz w:val="22"/>
              </w:rPr>
              <w:t>917,370</w:t>
            </w:r>
          </w:p>
        </w:tc>
        <w:tc>
          <w:tcPr>
            <w:tcW w:w="1516" w:type="dxa"/>
          </w:tcPr>
          <w:p w14:paraId="42BECE05" w14:textId="77777777" w:rsidR="00C931D1" w:rsidRPr="001E4E9F" w:rsidRDefault="00C931D1" w:rsidP="00FC10F4">
            <w:pPr>
              <w:pStyle w:val="BodyText2"/>
              <w:rPr>
                <w:b/>
                <w:bCs/>
                <w:sz w:val="22"/>
              </w:rPr>
            </w:pPr>
            <w:r w:rsidRPr="001E4E9F">
              <w:rPr>
                <w:b/>
                <w:bCs/>
                <w:sz w:val="22"/>
              </w:rPr>
              <w:t>763,870</w:t>
            </w:r>
          </w:p>
        </w:tc>
        <w:tc>
          <w:tcPr>
            <w:tcW w:w="1516" w:type="dxa"/>
          </w:tcPr>
          <w:p w14:paraId="2CF2665E" w14:textId="77777777" w:rsidR="00C931D1" w:rsidRPr="001E4E9F" w:rsidRDefault="00C931D1" w:rsidP="00FC10F4">
            <w:pPr>
              <w:pStyle w:val="BodyText2"/>
              <w:rPr>
                <w:b/>
                <w:bCs/>
                <w:sz w:val="22"/>
              </w:rPr>
            </w:pPr>
            <w:r w:rsidRPr="001E4E9F">
              <w:rPr>
                <w:b/>
                <w:bCs/>
                <w:sz w:val="22"/>
              </w:rPr>
              <w:t>3,473</w:t>
            </w:r>
          </w:p>
        </w:tc>
      </w:tr>
    </w:tbl>
    <w:p w14:paraId="48D9F556" w14:textId="77777777" w:rsidR="00C931D1" w:rsidRPr="006D16B0" w:rsidRDefault="00C931D1" w:rsidP="002D62EA">
      <w:pPr>
        <w:pStyle w:val="BodyText"/>
      </w:pPr>
      <w:r>
        <w:t>[By Dec 1946 the stocks at Finschhafen</w:t>
      </w:r>
      <w:r w:rsidR="00286CB2">
        <w:fldChar w:fldCharType="begin"/>
      </w:r>
      <w:r w:rsidR="00286CB2">
        <w:instrText xml:space="preserve"> XE "</w:instrText>
      </w:r>
      <w:r w:rsidR="00286CB2" w:rsidRPr="002B3325">
        <w:rPr>
          <w:i/>
        </w:rPr>
        <w:instrText>Finschhafen</w:instrText>
      </w:r>
      <w:r w:rsidR="00286CB2">
        <w:instrText xml:space="preserve">" </w:instrText>
      </w:r>
      <w:r w:rsidR="00286CB2">
        <w:fldChar w:fldCharType="end"/>
      </w:r>
      <w:r>
        <w:t xml:space="preserve"> would be nil bulk, and only </w:t>
      </w:r>
      <w:r w:rsidRPr="006D16B0">
        <w:t>51,596</w:t>
      </w:r>
      <w:r>
        <w:t xml:space="preserve"> USG in drum stock (</w:t>
      </w:r>
      <w:r w:rsidRPr="001E4E9F">
        <w:t>42,963</w:t>
      </w:r>
      <w:r>
        <w:t xml:space="preserve"> IG, or </w:t>
      </w:r>
      <w:r w:rsidRPr="006D16B0">
        <w:t>195</w:t>
      </w:r>
      <w:r>
        <w:t xml:space="preserve"> KLitres.)]</w:t>
      </w:r>
    </w:p>
    <w:p w14:paraId="6CA5D0BC" w14:textId="77777777" w:rsidR="00C931D1" w:rsidRDefault="00C931D1" w:rsidP="00C931D1">
      <w:pPr>
        <w:pStyle w:val="BodyText2"/>
        <w:spacing w:before="60" w:after="60"/>
      </w:pPr>
      <w:r w:rsidRPr="00A039D2">
        <w:rPr>
          <w:b/>
          <w:bCs/>
        </w:rPr>
        <w:t>Torokina</w:t>
      </w:r>
      <w:r w:rsidR="00AD6310">
        <w:rPr>
          <w:b/>
          <w:bCs/>
        </w:rPr>
        <w:fldChar w:fldCharType="begin"/>
      </w:r>
      <w:r w:rsidR="00AD6310">
        <w:instrText xml:space="preserve"> XE "</w:instrText>
      </w:r>
      <w:r w:rsidR="00AD6310" w:rsidRPr="00E1769D">
        <w:rPr>
          <w:b/>
          <w:bCs/>
        </w:rPr>
        <w:instrText>Torokina</w:instrText>
      </w:r>
      <w:r w:rsidR="00AD6310">
        <w:instrText xml:space="preserve">" </w:instrText>
      </w:r>
      <w:r w:rsidR="00AD6310">
        <w:rPr>
          <w:b/>
          <w:bCs/>
        </w:rPr>
        <w:fldChar w:fldCharType="end"/>
      </w:r>
      <w:r w:rsidRPr="00A039D2">
        <w:rPr>
          <w:b/>
          <w:bCs/>
        </w:rPr>
        <w:t xml:space="preserve"> (Bougainville Island</w:t>
      </w:r>
      <w:r w:rsidR="00AD6310">
        <w:rPr>
          <w:b/>
          <w:bCs/>
        </w:rPr>
        <w:fldChar w:fldCharType="begin"/>
      </w:r>
      <w:r w:rsidR="00AD6310">
        <w:instrText xml:space="preserve"> XE "</w:instrText>
      </w:r>
      <w:r w:rsidR="00AD6310" w:rsidRPr="003F646C">
        <w:rPr>
          <w:b/>
          <w:bCs/>
        </w:rPr>
        <w:instrText>Bougainville Island</w:instrText>
      </w:r>
      <w:r w:rsidR="00AD6310">
        <w:instrText xml:space="preserve">" </w:instrText>
      </w:r>
      <w:r w:rsidR="00AD6310">
        <w:rPr>
          <w:b/>
          <w:bCs/>
        </w:rPr>
        <w:fldChar w:fldCharType="end"/>
      </w:r>
      <w:r w:rsidRPr="00A039D2">
        <w:rPr>
          <w:b/>
          <w:bCs/>
        </w:rPr>
        <w:t>)</w:t>
      </w:r>
      <w:r>
        <w:rPr>
          <w:b/>
          <w:bCs/>
          <w:iCs/>
          <w:sz w:val="22"/>
        </w:rPr>
        <w:tab/>
      </w:r>
      <w:r>
        <w:t>Drummed stocks came from Australia (from Avgas supplies shipped from the US and Middle East).</w:t>
      </w:r>
    </w:p>
    <w:p w14:paraId="3045BD1A" w14:textId="77777777" w:rsidR="00C931D1" w:rsidRDefault="00C931D1" w:rsidP="000358AE">
      <w:pPr>
        <w:pStyle w:val="BodyText2"/>
        <w:spacing w:before="60" w:after="60"/>
      </w:pPr>
      <w:r>
        <w:t>This was some 2,732,693 USG (2,275,443 Imp. Gal. or 10,344 KLitres) of Avgas 100</w:t>
      </w:r>
      <w:r w:rsidR="00E34B49">
        <w:fldChar w:fldCharType="begin"/>
      </w:r>
      <w:r w:rsidR="00E34B49">
        <w:instrText xml:space="preserve"> XE "</w:instrText>
      </w:r>
      <w:r w:rsidR="00E34B49" w:rsidRPr="0075406E">
        <w:instrText>Avgas 100</w:instrText>
      </w:r>
      <w:r w:rsidR="00E34B49">
        <w:instrText xml:space="preserve">" </w:instrText>
      </w:r>
      <w:r w:rsidR="00E34B49">
        <w:fldChar w:fldCharType="end"/>
      </w:r>
      <w:r>
        <w:t xml:space="preserve"> in this region of which 64% was in bulk storage. </w:t>
      </w:r>
    </w:p>
    <w:p w14:paraId="7E744B35" w14:textId="77777777" w:rsidR="00C931D1" w:rsidRDefault="00C931D1" w:rsidP="002D62EA">
      <w:pPr>
        <w:pStyle w:val="BodyText"/>
      </w:pPr>
      <w:r>
        <w:t>Other supplies still need to be shipped into the area to maintain the forces in these locations. It is interesting to note that Avgas 100</w:t>
      </w:r>
      <w:r w:rsidR="00E34B49">
        <w:fldChar w:fldCharType="begin"/>
      </w:r>
      <w:r w:rsidR="00E34B49">
        <w:instrText xml:space="preserve"> XE "</w:instrText>
      </w:r>
      <w:r w:rsidR="00E34B49" w:rsidRPr="0075406E">
        <w:instrText>Avgas 100</w:instrText>
      </w:r>
      <w:r w:rsidR="00E34B49">
        <w:instrText xml:space="preserve">" </w:instrText>
      </w:r>
      <w:r w:rsidR="00E34B49">
        <w:fldChar w:fldCharType="end"/>
      </w:r>
      <w:r>
        <w:t xml:space="preserve"> was now being shipped from the large Caltex Refinery</w:t>
      </w:r>
      <w:r w:rsidR="00AD6310">
        <w:fldChar w:fldCharType="begin"/>
      </w:r>
      <w:r w:rsidR="00AD6310">
        <w:instrText xml:space="preserve"> XE "</w:instrText>
      </w:r>
      <w:r w:rsidR="00AD6310" w:rsidRPr="00760D86">
        <w:instrText>Caltex Refinery</w:instrText>
      </w:r>
      <w:r w:rsidR="00AD6310">
        <w:instrText xml:space="preserve">" </w:instrText>
      </w:r>
      <w:r w:rsidR="00AD6310">
        <w:fldChar w:fldCharType="end"/>
      </w:r>
      <w:r>
        <w:t xml:space="preserve"> in Bahrain</w:t>
      </w:r>
      <w:r w:rsidR="00AD6310">
        <w:fldChar w:fldCharType="begin"/>
      </w:r>
      <w:r w:rsidR="00AD6310">
        <w:instrText xml:space="preserve"> XE "</w:instrText>
      </w:r>
      <w:r w:rsidR="00AD6310" w:rsidRPr="000F579C">
        <w:instrText>Bahrain</w:instrText>
      </w:r>
      <w:r w:rsidR="00AD6310">
        <w:instrText xml:space="preserve">" </w:instrText>
      </w:r>
      <w:r w:rsidR="00AD6310">
        <w:fldChar w:fldCharType="end"/>
      </w:r>
      <w:r>
        <w:t>.</w:t>
      </w:r>
    </w:p>
    <w:p w14:paraId="4E763C5F" w14:textId="77777777" w:rsidR="00C931D1" w:rsidRDefault="00C931D1" w:rsidP="002D62EA">
      <w:pPr>
        <w:pStyle w:val="BodyText"/>
      </w:pPr>
      <w:r>
        <w:t xml:space="preserve">While the fighting had ceased there was still an occupying Australian Army on the ground which had to be supplied by air transport, and there were POWs and medical evacuations to be returned to Australia. </w:t>
      </w:r>
    </w:p>
    <w:p w14:paraId="28F6D5C4" w14:textId="77777777" w:rsidR="00001F4F" w:rsidRDefault="00001F4F">
      <w:pPr>
        <w:rPr>
          <w:b/>
          <w:bCs/>
          <w:iCs/>
          <w:spacing w:val="-5"/>
          <w:sz w:val="24"/>
        </w:rPr>
      </w:pPr>
      <w:r>
        <w:rPr>
          <w:b/>
          <w:bCs/>
          <w:iCs/>
        </w:rPr>
        <w:br w:type="page"/>
      </w:r>
    </w:p>
    <w:p w14:paraId="20737E19" w14:textId="0BCFBFC0" w:rsidR="00C931D1" w:rsidRPr="00AC2EAA" w:rsidRDefault="006A4A3A" w:rsidP="00C931D1">
      <w:pPr>
        <w:pStyle w:val="BodyText2"/>
        <w:spacing w:before="60" w:after="60"/>
        <w:rPr>
          <w:b/>
          <w:bCs/>
          <w:iCs/>
        </w:rPr>
      </w:pPr>
      <w:r>
        <w:rPr>
          <w:b/>
          <w:bCs/>
          <w:iCs/>
        </w:rPr>
        <w:lastRenderedPageBreak/>
        <w:t>Morotai</w:t>
      </w:r>
      <w:r w:rsidR="00AD6310">
        <w:rPr>
          <w:b/>
          <w:bCs/>
          <w:iCs/>
        </w:rPr>
        <w:fldChar w:fldCharType="begin"/>
      </w:r>
      <w:r w:rsidR="00AD6310">
        <w:instrText xml:space="preserve"> XE "</w:instrText>
      </w:r>
      <w:r w:rsidR="00AD6310" w:rsidRPr="00DC50D7">
        <w:rPr>
          <w:b/>
          <w:bCs/>
          <w:iCs/>
        </w:rPr>
        <w:instrText>Moratai</w:instrText>
      </w:r>
      <w:r w:rsidR="00AD6310">
        <w:instrText xml:space="preserve">" </w:instrText>
      </w:r>
      <w:r w:rsidR="00AD6310">
        <w:rPr>
          <w:b/>
          <w:bCs/>
          <w:iCs/>
        </w:rPr>
        <w:fldChar w:fldCharType="end"/>
      </w:r>
      <w:r w:rsidR="00C931D1" w:rsidRPr="00AC2EAA">
        <w:rPr>
          <w:b/>
          <w:bCs/>
          <w:iCs/>
        </w:rPr>
        <w:t xml:space="preserve"> (US)</w:t>
      </w:r>
    </w:p>
    <w:p w14:paraId="09B939E9" w14:textId="4B83C8FB" w:rsidR="00C931D1" w:rsidRDefault="00C931D1" w:rsidP="002D62EA">
      <w:pPr>
        <w:pStyle w:val="BodyText"/>
      </w:pPr>
      <w:r>
        <w:t>Ship “Donacilla</w:t>
      </w:r>
      <w:r w:rsidR="00AD6310">
        <w:fldChar w:fldCharType="begin"/>
      </w:r>
      <w:r w:rsidR="00AD6310">
        <w:instrText xml:space="preserve"> XE "</w:instrText>
      </w:r>
      <w:r w:rsidR="00AD6310" w:rsidRPr="00B23417">
        <w:instrText>Donacilla</w:instrText>
      </w:r>
      <w:r w:rsidR="00AD6310">
        <w:instrText xml:space="preserve">" </w:instrText>
      </w:r>
      <w:r w:rsidR="00AD6310">
        <w:fldChar w:fldCharType="end"/>
      </w:r>
      <w:r>
        <w:t>” with 2,000,000 gallons of Avgas</w:t>
      </w:r>
      <w:r w:rsidR="00AD6310">
        <w:fldChar w:fldCharType="begin"/>
      </w:r>
      <w:r w:rsidR="00AD6310">
        <w:instrText xml:space="preserve"> XE "</w:instrText>
      </w:r>
      <w:r w:rsidR="00AD6310" w:rsidRPr="008B418E">
        <w:instrText>Avgas</w:instrText>
      </w:r>
      <w:r w:rsidR="00AD6310">
        <w:instrText xml:space="preserve">" </w:instrText>
      </w:r>
      <w:r w:rsidR="00AD6310">
        <w:fldChar w:fldCharType="end"/>
      </w:r>
      <w:r>
        <w:t>, 1,300,000 MT80 (Mogas 80</w:t>
      </w:r>
      <w:r w:rsidR="00B50D8A">
        <w:fldChar w:fldCharType="begin"/>
      </w:r>
      <w:r w:rsidR="00B50D8A">
        <w:instrText xml:space="preserve"> XE "</w:instrText>
      </w:r>
      <w:r w:rsidR="00B50D8A" w:rsidRPr="00E7419A">
        <w:instrText>Mogas 80</w:instrText>
      </w:r>
      <w:r w:rsidR="00B50D8A">
        <w:instrText xml:space="preserve">" </w:instrText>
      </w:r>
      <w:r w:rsidR="00B50D8A">
        <w:fldChar w:fldCharType="end"/>
      </w:r>
      <w:r>
        <w:t xml:space="preserve"> octane) sail</w:t>
      </w:r>
      <w:r w:rsidR="00CE2059">
        <w:t xml:space="preserve">ed for </w:t>
      </w:r>
      <w:r w:rsidR="006A4A3A">
        <w:t>Morotai</w:t>
      </w:r>
      <w:r w:rsidR="00CE2059">
        <w:t xml:space="preserve"> 9 October 1945. </w:t>
      </w:r>
    </w:p>
    <w:p w14:paraId="21EF554C" w14:textId="4EC0B818" w:rsidR="00C931D1" w:rsidRDefault="00C931D1" w:rsidP="001B00FF">
      <w:pPr>
        <w:pStyle w:val="Caption"/>
      </w:pPr>
      <w:r w:rsidRPr="00DA7AE2">
        <w:t>Photo</w:t>
      </w:r>
      <w:r w:rsidR="000358AE">
        <w:t xml:space="preserve"> </w:t>
      </w:r>
      <w:r w:rsidR="00A9282C">
        <w:rPr>
          <w:noProof/>
        </w:rPr>
        <w:fldChar w:fldCharType="begin"/>
      </w:r>
      <w:r w:rsidR="00A9282C">
        <w:rPr>
          <w:noProof/>
        </w:rPr>
        <w:instrText xml:space="preserve"> SEQ Photo_ \* ARABIC </w:instrText>
      </w:r>
      <w:r w:rsidR="00A9282C">
        <w:rPr>
          <w:noProof/>
        </w:rPr>
        <w:fldChar w:fldCharType="separate"/>
      </w:r>
      <w:r w:rsidR="00A456D1">
        <w:rPr>
          <w:noProof/>
        </w:rPr>
        <w:t>36</w:t>
      </w:r>
      <w:r w:rsidR="00A9282C">
        <w:rPr>
          <w:noProof/>
        </w:rPr>
        <w:fldChar w:fldCharType="end"/>
      </w:r>
      <w:r w:rsidRPr="00DA7AE2">
        <w:t>.</w:t>
      </w:r>
      <w:r w:rsidR="00425B33">
        <w:t xml:space="preserve"> </w:t>
      </w:r>
      <w:r w:rsidRPr="00DA7AE2">
        <w:t>Shell Tanker “Donacilla</w:t>
      </w:r>
      <w:r>
        <w:t>”</w:t>
      </w:r>
      <w:r w:rsidR="000358AE">
        <w:t xml:space="preserve"> </w:t>
      </w:r>
    </w:p>
    <w:p w14:paraId="75A7FA2E" w14:textId="77777777" w:rsidR="00C931D1" w:rsidRDefault="00F87CDD" w:rsidP="002D62EA">
      <w:pPr>
        <w:pStyle w:val="Picture"/>
      </w:pPr>
      <w:r>
        <w:rPr>
          <w:noProof/>
          <w:lang w:eastAsia="en-AU"/>
        </w:rPr>
        <w:drawing>
          <wp:inline distT="0" distB="0" distL="0" distR="0" wp14:anchorId="354BFE6F" wp14:editId="3F6CAEFB">
            <wp:extent cx="5666049" cy="333176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800" cy="3338082"/>
                    </a:xfrm>
                    <a:prstGeom prst="rect">
                      <a:avLst/>
                    </a:prstGeom>
                    <a:noFill/>
                  </pic:spPr>
                </pic:pic>
              </a:graphicData>
            </a:graphic>
          </wp:inline>
        </w:drawing>
      </w:r>
    </w:p>
    <w:p w14:paraId="4835B20B" w14:textId="77777777" w:rsidR="00C931D1" w:rsidRPr="00DA7AE2" w:rsidRDefault="00C931D1" w:rsidP="00C931D1">
      <w:pPr>
        <w:pStyle w:val="BodyText2"/>
        <w:spacing w:before="60" w:after="60"/>
        <w:rPr>
          <w:sz w:val="22"/>
        </w:rPr>
      </w:pPr>
      <w:r w:rsidRPr="00DA7AE2">
        <w:rPr>
          <w:sz w:val="22"/>
        </w:rPr>
        <w:t>Shell tanker “Donacilla” built in 1939, tonnage: 8,113 gross, this vessel finished service in 1961</w:t>
      </w:r>
      <w:r w:rsidRPr="00DA7AE2">
        <w:rPr>
          <w:rStyle w:val="EndnoteReference"/>
          <w:sz w:val="22"/>
        </w:rPr>
        <w:endnoteReference w:id="15"/>
      </w:r>
      <w:r w:rsidRPr="00DA7AE2">
        <w:rPr>
          <w:sz w:val="22"/>
        </w:rPr>
        <w:t>,</w:t>
      </w:r>
    </w:p>
    <w:p w14:paraId="4EFC293C" w14:textId="77777777" w:rsidR="00C931D1" w:rsidRDefault="00C931D1" w:rsidP="00C931D1">
      <w:pPr>
        <w:pStyle w:val="Heading7"/>
        <w:framePr w:wrap="around"/>
      </w:pPr>
      <w:r>
        <w:t>Australian Forces withdraw from the Region</w:t>
      </w:r>
    </w:p>
    <w:p w14:paraId="3AC6C973" w14:textId="77777777" w:rsidR="00C931D1" w:rsidRDefault="00C931D1" w:rsidP="002D62EA">
      <w:pPr>
        <w:pStyle w:val="BodyText"/>
      </w:pPr>
      <w:r>
        <w:t>By early 1946, although there were still some shipments coming from the US to the Australian Forces who had taken control of the area under SEAC</w:t>
      </w:r>
      <w:r w:rsidR="00AD6310">
        <w:fldChar w:fldCharType="begin"/>
      </w:r>
      <w:r w:rsidR="00AD6310">
        <w:instrText xml:space="preserve"> XE "</w:instrText>
      </w:r>
      <w:r w:rsidR="00AD6310" w:rsidRPr="00571E21">
        <w:instrText>SEAC</w:instrText>
      </w:r>
      <w:r w:rsidR="00AD6310">
        <w:instrText xml:space="preserve">" </w:instrText>
      </w:r>
      <w:r w:rsidR="00AD6310">
        <w:fldChar w:fldCharType="end"/>
      </w:r>
      <w:r>
        <w:t>, the withdrawal of the Australian Army</w:t>
      </w:r>
      <w:r w:rsidR="00AD6310">
        <w:fldChar w:fldCharType="begin"/>
      </w:r>
      <w:r w:rsidR="00AD6310">
        <w:instrText xml:space="preserve"> XE "</w:instrText>
      </w:r>
      <w:r w:rsidR="00AD6310" w:rsidRPr="00AA49B1">
        <w:instrText>Australian Army</w:instrText>
      </w:r>
      <w:r w:rsidR="00AD6310">
        <w:instrText xml:space="preserve">" </w:instrText>
      </w:r>
      <w:r w:rsidR="00AD6310">
        <w:fldChar w:fldCharType="end"/>
      </w:r>
      <w:r>
        <w:t xml:space="preserve"> was underway.</w:t>
      </w:r>
      <w:r w:rsidR="00CE2059">
        <w:t xml:space="preserve"> </w:t>
      </w:r>
      <w:r>
        <w:t>A shipment of 200,000 gallons of Avgas</w:t>
      </w:r>
      <w:r w:rsidR="00AD6310">
        <w:fldChar w:fldCharType="begin"/>
      </w:r>
      <w:r w:rsidR="00AD6310">
        <w:instrText xml:space="preserve"> XE "</w:instrText>
      </w:r>
      <w:r w:rsidR="00AD6310" w:rsidRPr="00071600">
        <w:instrText>Avgas</w:instrText>
      </w:r>
      <w:r w:rsidR="00AD6310">
        <w:instrText xml:space="preserve">" </w:instrText>
      </w:r>
      <w:r w:rsidR="00AD6310">
        <w:fldChar w:fldCharType="end"/>
      </w:r>
      <w:r>
        <w:t xml:space="preserve"> was discharged at Biak</w:t>
      </w:r>
      <w:r w:rsidR="00AD6310">
        <w:fldChar w:fldCharType="begin"/>
      </w:r>
      <w:r w:rsidR="00AD6310">
        <w:instrText xml:space="preserve"> XE "</w:instrText>
      </w:r>
      <w:r w:rsidR="00AD6310" w:rsidRPr="004A1CC8">
        <w:instrText>Biak</w:instrText>
      </w:r>
      <w:r w:rsidR="00AD6310">
        <w:instrText xml:space="preserve">" </w:instrText>
      </w:r>
      <w:r w:rsidR="00AD6310">
        <w:fldChar w:fldCharType="end"/>
      </w:r>
      <w:r>
        <w:t xml:space="preserve"> 19 Feb 1946 by US for control of Australian Army</w:t>
      </w:r>
      <w:r w:rsidR="00AD6310">
        <w:fldChar w:fldCharType="begin"/>
      </w:r>
      <w:r w:rsidR="00AD6310">
        <w:instrText xml:space="preserve"> XE "</w:instrText>
      </w:r>
      <w:r w:rsidR="00AD6310" w:rsidRPr="004A1CC8">
        <w:instrText>Australian Army</w:instrText>
      </w:r>
      <w:r w:rsidR="00AD6310">
        <w:instrText xml:space="preserve">" </w:instrText>
      </w:r>
      <w:r w:rsidR="00AD6310">
        <w:fldChar w:fldCharType="end"/>
      </w:r>
      <w:r>
        <w:t>.</w:t>
      </w:r>
    </w:p>
    <w:p w14:paraId="772B14C5" w14:textId="77777777" w:rsidR="00013BE1" w:rsidRDefault="00C931D1" w:rsidP="002D62EA">
      <w:pPr>
        <w:pStyle w:val="BodyText"/>
      </w:pPr>
      <w:r>
        <w:t xml:space="preserve">Feb 15, 1946 </w:t>
      </w:r>
    </w:p>
    <w:p w14:paraId="4AC8BB28" w14:textId="77777777" w:rsidR="00C931D1" w:rsidRDefault="00C931D1" w:rsidP="002D62EA">
      <w:pPr>
        <w:pStyle w:val="BodyText"/>
      </w:pPr>
      <w:r>
        <w:t>Cable from Land</w:t>
      </w:r>
      <w:r w:rsidR="00CE2059">
        <w:t xml:space="preserve"> </w:t>
      </w:r>
      <w:r>
        <w:t>forces Brigadier Secombe</w:t>
      </w:r>
      <w:r w:rsidR="00AD6310">
        <w:fldChar w:fldCharType="begin"/>
      </w:r>
      <w:r w:rsidR="00AD6310">
        <w:instrText xml:space="preserve"> XE "</w:instrText>
      </w:r>
      <w:r w:rsidR="00AD6310" w:rsidRPr="00E52C5C">
        <w:instrText>Brigadier Secombe</w:instrText>
      </w:r>
      <w:r w:rsidR="00AD6310">
        <w:instrText xml:space="preserve">" </w:instrText>
      </w:r>
      <w:r w:rsidR="00AD6310">
        <w:fldChar w:fldCharType="end"/>
      </w:r>
      <w:r>
        <w:t xml:space="preserve"> 14/2/46 to CG AFWESPAC Manila</w:t>
      </w:r>
    </w:p>
    <w:p w14:paraId="11C0D576" w14:textId="77777777" w:rsidR="00C931D1" w:rsidRPr="00AB7540" w:rsidRDefault="00C931D1" w:rsidP="00AB7540">
      <w:pPr>
        <w:pStyle w:val="BodyText2"/>
        <w:spacing w:before="60" w:after="60"/>
        <w:rPr>
          <w:iCs/>
          <w:spacing w:val="0"/>
          <w:sz w:val="22"/>
        </w:rPr>
      </w:pPr>
      <w:r w:rsidRPr="00AB7540">
        <w:rPr>
          <w:iCs/>
          <w:spacing w:val="0"/>
          <w:sz w:val="22"/>
        </w:rPr>
        <w:t>“MT POL &amp; AVGAS SUPPLY - NG/NEI Axis Policy</w:t>
      </w:r>
    </w:p>
    <w:p w14:paraId="2DC9C0DF" w14:textId="77777777" w:rsidR="00C931D1" w:rsidRPr="00AB7540" w:rsidRDefault="00C931D1" w:rsidP="00AB7540">
      <w:pPr>
        <w:pStyle w:val="BodyText2"/>
        <w:spacing w:before="60" w:after="60"/>
        <w:rPr>
          <w:iCs/>
          <w:spacing w:val="0"/>
          <w:sz w:val="22"/>
        </w:rPr>
      </w:pPr>
      <w:r w:rsidRPr="00AB7540">
        <w:rPr>
          <w:iCs/>
          <w:spacing w:val="0"/>
          <w:sz w:val="22"/>
        </w:rPr>
        <w:t>AFPAC DIRECTIVE 26 Nov 1945</w:t>
      </w:r>
    </w:p>
    <w:p w14:paraId="2FF8FCE9" w14:textId="77777777" w:rsidR="00C931D1" w:rsidRPr="00AB7540" w:rsidRDefault="00C931D1" w:rsidP="00AB7540">
      <w:pPr>
        <w:pStyle w:val="BodyText2"/>
        <w:spacing w:before="60" w:after="60"/>
        <w:rPr>
          <w:iCs/>
          <w:spacing w:val="0"/>
          <w:sz w:val="22"/>
        </w:rPr>
      </w:pPr>
      <w:r w:rsidRPr="00AB7540">
        <w:rPr>
          <w:iCs/>
          <w:spacing w:val="0"/>
          <w:sz w:val="22"/>
        </w:rPr>
        <w:t>Subject: Supply for Area South of AFPAC Boundary and AFWESPAC</w:t>
      </w:r>
      <w:r w:rsidR="00AD6310">
        <w:rPr>
          <w:iCs/>
          <w:spacing w:val="0"/>
          <w:sz w:val="22"/>
        </w:rPr>
        <w:fldChar w:fldCharType="begin"/>
      </w:r>
      <w:r w:rsidR="00AD6310">
        <w:instrText xml:space="preserve"> XE "</w:instrText>
      </w:r>
      <w:r w:rsidR="00AD6310" w:rsidRPr="008C4CF1">
        <w:rPr>
          <w:iCs/>
          <w:spacing w:val="0"/>
          <w:sz w:val="22"/>
        </w:rPr>
        <w:instrText>AFWESPAC</w:instrText>
      </w:r>
      <w:r w:rsidR="00AD6310">
        <w:instrText xml:space="preserve">" </w:instrText>
      </w:r>
      <w:r w:rsidR="00AD6310">
        <w:rPr>
          <w:iCs/>
          <w:spacing w:val="0"/>
          <w:sz w:val="22"/>
        </w:rPr>
        <w:fldChar w:fldCharType="end"/>
      </w:r>
      <w:r w:rsidRPr="00AB7540">
        <w:rPr>
          <w:iCs/>
          <w:spacing w:val="0"/>
          <w:sz w:val="22"/>
        </w:rPr>
        <w:t xml:space="preserve"> - Signal CX24314 refers</w:t>
      </w:r>
    </w:p>
    <w:p w14:paraId="7E0B3E92" w14:textId="77777777" w:rsidR="00C931D1" w:rsidRPr="00AB7540" w:rsidRDefault="00C931D1" w:rsidP="00AB7540">
      <w:pPr>
        <w:pStyle w:val="BodyText2"/>
        <w:spacing w:before="60" w:after="60"/>
        <w:rPr>
          <w:iCs/>
          <w:spacing w:val="0"/>
          <w:sz w:val="22"/>
        </w:rPr>
      </w:pPr>
      <w:r w:rsidRPr="00AB7540">
        <w:rPr>
          <w:iCs/>
          <w:spacing w:val="0"/>
          <w:sz w:val="22"/>
        </w:rPr>
        <w:t>Following is present status of bulk terminals</w:t>
      </w:r>
    </w:p>
    <w:p w14:paraId="106C75A1" w14:textId="77777777" w:rsidR="00C931D1" w:rsidRPr="00AB7540" w:rsidRDefault="00C931D1" w:rsidP="00AB7540">
      <w:pPr>
        <w:pStyle w:val="BodyText2"/>
        <w:tabs>
          <w:tab w:val="left" w:pos="1701"/>
        </w:tabs>
        <w:spacing w:before="60" w:after="60"/>
        <w:rPr>
          <w:iCs/>
          <w:spacing w:val="0"/>
          <w:sz w:val="22"/>
        </w:rPr>
      </w:pPr>
      <w:r w:rsidRPr="00AB7540">
        <w:rPr>
          <w:iCs/>
          <w:spacing w:val="0"/>
          <w:sz w:val="22"/>
        </w:rPr>
        <w:t>Torokina</w:t>
      </w:r>
      <w:r w:rsidR="00AD6310">
        <w:rPr>
          <w:iCs/>
          <w:spacing w:val="0"/>
          <w:sz w:val="22"/>
        </w:rPr>
        <w:fldChar w:fldCharType="begin"/>
      </w:r>
      <w:r w:rsidR="00AD6310">
        <w:instrText xml:space="preserve"> XE "</w:instrText>
      </w:r>
      <w:r w:rsidR="00AD6310" w:rsidRPr="001C0CC0">
        <w:rPr>
          <w:iCs/>
          <w:spacing w:val="0"/>
          <w:sz w:val="22"/>
        </w:rPr>
        <w:instrText>Torokina</w:instrText>
      </w:r>
      <w:r w:rsidR="00AD6310">
        <w:instrText xml:space="preserve">" </w:instrText>
      </w:r>
      <w:r w:rsidR="00AD6310">
        <w:rPr>
          <w:iCs/>
          <w:spacing w:val="0"/>
          <w:sz w:val="22"/>
        </w:rPr>
        <w:fldChar w:fldCharType="end"/>
      </w:r>
      <w:r w:rsidRPr="00AB7540">
        <w:rPr>
          <w:iCs/>
          <w:spacing w:val="0"/>
          <w:sz w:val="22"/>
        </w:rPr>
        <w:tab/>
        <w:t>Evacuated by Aust. Forces</w:t>
      </w:r>
    </w:p>
    <w:p w14:paraId="2BE96E71" w14:textId="77777777" w:rsidR="00C931D1" w:rsidRPr="00AB7540" w:rsidRDefault="00C931D1" w:rsidP="00AB7540">
      <w:pPr>
        <w:pStyle w:val="BodyText2"/>
        <w:tabs>
          <w:tab w:val="left" w:pos="1701"/>
        </w:tabs>
        <w:spacing w:before="60" w:after="60"/>
        <w:rPr>
          <w:iCs/>
          <w:spacing w:val="0"/>
          <w:sz w:val="22"/>
        </w:rPr>
      </w:pPr>
      <w:r w:rsidRPr="00AB7540">
        <w:rPr>
          <w:iCs/>
          <w:spacing w:val="0"/>
          <w:sz w:val="22"/>
        </w:rPr>
        <w:t>Hollandia</w:t>
      </w:r>
      <w:r w:rsidR="00AD6310">
        <w:rPr>
          <w:iCs/>
          <w:spacing w:val="0"/>
          <w:sz w:val="22"/>
        </w:rPr>
        <w:fldChar w:fldCharType="begin"/>
      </w:r>
      <w:r w:rsidR="00AD6310">
        <w:instrText xml:space="preserve"> XE "</w:instrText>
      </w:r>
      <w:r w:rsidR="00AD6310" w:rsidRPr="001757D0">
        <w:rPr>
          <w:iCs/>
          <w:spacing w:val="0"/>
          <w:sz w:val="22"/>
        </w:rPr>
        <w:instrText>Hollandia</w:instrText>
      </w:r>
      <w:r w:rsidR="00AD6310">
        <w:instrText xml:space="preserve">" </w:instrText>
      </w:r>
      <w:r w:rsidR="00AD6310">
        <w:rPr>
          <w:iCs/>
          <w:spacing w:val="0"/>
          <w:sz w:val="22"/>
        </w:rPr>
        <w:fldChar w:fldCharType="end"/>
      </w:r>
      <w:r w:rsidRPr="00AB7540">
        <w:rPr>
          <w:iCs/>
          <w:spacing w:val="0"/>
          <w:sz w:val="22"/>
        </w:rPr>
        <w:t xml:space="preserve"> </w:t>
      </w:r>
      <w:r w:rsidRPr="00AB7540">
        <w:rPr>
          <w:iCs/>
          <w:spacing w:val="0"/>
          <w:sz w:val="22"/>
        </w:rPr>
        <w:tab/>
        <w:t>was not taken over from US Forces and RAAF no longer interested in site.</w:t>
      </w:r>
    </w:p>
    <w:p w14:paraId="353EAD6F" w14:textId="77777777" w:rsidR="00C931D1" w:rsidRPr="00AB7540" w:rsidRDefault="00C931D1" w:rsidP="00AB7540">
      <w:pPr>
        <w:pStyle w:val="BodyText2"/>
        <w:tabs>
          <w:tab w:val="left" w:pos="1701"/>
        </w:tabs>
        <w:spacing w:before="60" w:after="60"/>
        <w:rPr>
          <w:iCs/>
          <w:spacing w:val="0"/>
          <w:sz w:val="22"/>
        </w:rPr>
      </w:pPr>
      <w:r w:rsidRPr="00AB7540">
        <w:rPr>
          <w:iCs/>
          <w:spacing w:val="0"/>
          <w:sz w:val="22"/>
        </w:rPr>
        <w:t>Biak</w:t>
      </w:r>
      <w:r w:rsidR="00AD6310">
        <w:rPr>
          <w:iCs/>
          <w:spacing w:val="0"/>
          <w:sz w:val="22"/>
        </w:rPr>
        <w:fldChar w:fldCharType="begin"/>
      </w:r>
      <w:r w:rsidR="00AD6310">
        <w:instrText xml:space="preserve"> XE "</w:instrText>
      </w:r>
      <w:r w:rsidR="00AD6310" w:rsidRPr="00416C77">
        <w:rPr>
          <w:iCs/>
          <w:spacing w:val="0"/>
          <w:sz w:val="22"/>
        </w:rPr>
        <w:instrText>Biak</w:instrText>
      </w:r>
      <w:r w:rsidR="00AD6310">
        <w:instrText xml:space="preserve">" </w:instrText>
      </w:r>
      <w:r w:rsidR="00AD6310">
        <w:rPr>
          <w:iCs/>
          <w:spacing w:val="0"/>
          <w:sz w:val="22"/>
        </w:rPr>
        <w:fldChar w:fldCharType="end"/>
      </w:r>
      <w:r w:rsidRPr="00AB7540">
        <w:rPr>
          <w:iCs/>
          <w:spacing w:val="0"/>
          <w:sz w:val="22"/>
        </w:rPr>
        <w:tab/>
        <w:t>RAAF evacuating area and installation being handed back to US Forces.</w:t>
      </w:r>
    </w:p>
    <w:p w14:paraId="409040A2" w14:textId="77777777" w:rsidR="00C931D1" w:rsidRPr="00AB7540" w:rsidRDefault="00C931D1" w:rsidP="00AB7540">
      <w:pPr>
        <w:pStyle w:val="BodyText2"/>
        <w:tabs>
          <w:tab w:val="left" w:pos="1701"/>
        </w:tabs>
        <w:spacing w:before="60" w:after="60"/>
        <w:rPr>
          <w:iCs/>
          <w:spacing w:val="0"/>
          <w:sz w:val="22"/>
        </w:rPr>
      </w:pPr>
      <w:r w:rsidRPr="00AB7540">
        <w:rPr>
          <w:iCs/>
          <w:spacing w:val="0"/>
          <w:sz w:val="22"/>
        </w:rPr>
        <w:t>Morotai</w:t>
      </w:r>
      <w:r w:rsidR="00286CB2">
        <w:rPr>
          <w:iCs/>
          <w:spacing w:val="0"/>
          <w:sz w:val="22"/>
        </w:rPr>
        <w:fldChar w:fldCharType="begin"/>
      </w:r>
      <w:r w:rsidR="00286CB2">
        <w:instrText xml:space="preserve"> XE "</w:instrText>
      </w:r>
      <w:r w:rsidR="00286CB2" w:rsidRPr="00C463E1">
        <w:rPr>
          <w:i/>
          <w:iCs/>
        </w:rPr>
        <w:instrText>Morotai</w:instrText>
      </w:r>
      <w:r w:rsidR="00286CB2">
        <w:instrText xml:space="preserve">" </w:instrText>
      </w:r>
      <w:r w:rsidR="00286CB2">
        <w:rPr>
          <w:iCs/>
          <w:spacing w:val="0"/>
          <w:sz w:val="22"/>
        </w:rPr>
        <w:fldChar w:fldCharType="end"/>
      </w:r>
      <w:r w:rsidRPr="00AB7540">
        <w:rPr>
          <w:iCs/>
          <w:spacing w:val="0"/>
          <w:sz w:val="22"/>
        </w:rPr>
        <w:tab/>
        <w:t>AMF will evacuate Terminal by 31 March 1946.</w:t>
      </w:r>
    </w:p>
    <w:p w14:paraId="790C615D" w14:textId="77777777" w:rsidR="00C931D1" w:rsidRPr="00AB7540" w:rsidRDefault="00C931D1" w:rsidP="00AB7540">
      <w:pPr>
        <w:pStyle w:val="BodyText2"/>
        <w:tabs>
          <w:tab w:val="left" w:pos="1701"/>
        </w:tabs>
        <w:spacing w:before="60" w:after="60"/>
        <w:rPr>
          <w:iCs/>
          <w:spacing w:val="0"/>
          <w:sz w:val="22"/>
        </w:rPr>
      </w:pPr>
      <w:r w:rsidRPr="00AB7540">
        <w:rPr>
          <w:iCs/>
          <w:spacing w:val="0"/>
          <w:sz w:val="22"/>
        </w:rPr>
        <w:t>Finschhafen</w:t>
      </w:r>
      <w:r w:rsidR="00286CB2">
        <w:rPr>
          <w:iCs/>
          <w:spacing w:val="0"/>
          <w:sz w:val="22"/>
        </w:rPr>
        <w:fldChar w:fldCharType="begin"/>
      </w:r>
      <w:r w:rsidR="00286CB2">
        <w:instrText xml:space="preserve"> XE "</w:instrText>
      </w:r>
      <w:r w:rsidR="00286CB2" w:rsidRPr="002B3325">
        <w:rPr>
          <w:i/>
          <w:iCs/>
        </w:rPr>
        <w:instrText>Finschhafen</w:instrText>
      </w:r>
      <w:r w:rsidR="00286CB2">
        <w:instrText xml:space="preserve">" </w:instrText>
      </w:r>
      <w:r w:rsidR="00286CB2">
        <w:rPr>
          <w:iCs/>
          <w:spacing w:val="0"/>
          <w:sz w:val="22"/>
        </w:rPr>
        <w:fldChar w:fldCharType="end"/>
      </w:r>
      <w:r w:rsidRPr="00AB7540">
        <w:rPr>
          <w:iCs/>
          <w:spacing w:val="0"/>
          <w:sz w:val="22"/>
        </w:rPr>
        <w:t xml:space="preserve"> &amp; Lae</w:t>
      </w:r>
      <w:r w:rsidR="002C1017">
        <w:rPr>
          <w:iCs/>
          <w:spacing w:val="0"/>
          <w:sz w:val="22"/>
        </w:rPr>
        <w:fldChar w:fldCharType="begin"/>
      </w:r>
      <w:r w:rsidR="002C1017">
        <w:instrText xml:space="preserve"> XE "</w:instrText>
      </w:r>
      <w:r w:rsidR="002C1017" w:rsidRPr="00E330C7">
        <w:rPr>
          <w:i/>
          <w:iCs/>
        </w:rPr>
        <w:instrText>Lae</w:instrText>
      </w:r>
      <w:r w:rsidR="002C1017">
        <w:instrText xml:space="preserve">" </w:instrText>
      </w:r>
      <w:r w:rsidR="002C1017">
        <w:rPr>
          <w:iCs/>
          <w:spacing w:val="0"/>
          <w:sz w:val="22"/>
        </w:rPr>
        <w:fldChar w:fldCharType="end"/>
      </w:r>
      <w:r w:rsidRPr="00AB7540">
        <w:rPr>
          <w:iCs/>
          <w:spacing w:val="0"/>
          <w:sz w:val="22"/>
        </w:rPr>
        <w:tab/>
        <w:t>RAAF at present operating tankage at both these installations for Avgas only. Expect to evacuate within the next 60 days, but can switch consumption to drums sooner if essential.</w:t>
      </w:r>
    </w:p>
    <w:p w14:paraId="6B0016CE" w14:textId="77777777" w:rsidR="00C931D1" w:rsidRPr="00AB7540" w:rsidRDefault="00C931D1" w:rsidP="00AB7540">
      <w:pPr>
        <w:pStyle w:val="BodyText2"/>
        <w:spacing w:before="60" w:after="60"/>
        <w:rPr>
          <w:iCs/>
          <w:spacing w:val="0"/>
          <w:sz w:val="22"/>
        </w:rPr>
      </w:pPr>
      <w:r w:rsidRPr="00AB7540">
        <w:rPr>
          <w:iCs/>
          <w:spacing w:val="0"/>
          <w:sz w:val="22"/>
        </w:rPr>
        <w:lastRenderedPageBreak/>
        <w:t>Suggest early advise if evacuation required before this period in order to enable provision of drum stocks. Confirm if foregoing is satisfactory”</w:t>
      </w:r>
    </w:p>
    <w:p w14:paraId="7D77DDEF" w14:textId="77777777" w:rsidR="00013BE1" w:rsidRDefault="00C931D1" w:rsidP="00AB7540">
      <w:pPr>
        <w:pStyle w:val="BodyText2"/>
        <w:spacing w:before="60" w:after="60"/>
        <w:rPr>
          <w:iCs/>
          <w:spacing w:val="0"/>
          <w:sz w:val="22"/>
        </w:rPr>
      </w:pPr>
      <w:r w:rsidRPr="00AB7540">
        <w:rPr>
          <w:iCs/>
          <w:spacing w:val="0"/>
          <w:sz w:val="22"/>
        </w:rPr>
        <w:t xml:space="preserve">Jan 17, 1946 </w:t>
      </w:r>
    </w:p>
    <w:p w14:paraId="7A8A18D3" w14:textId="41652AAE" w:rsidR="00C931D1" w:rsidRPr="00AB7540" w:rsidRDefault="00C931D1" w:rsidP="00AB7540">
      <w:pPr>
        <w:pStyle w:val="BodyText2"/>
        <w:spacing w:before="60" w:after="60"/>
        <w:rPr>
          <w:iCs/>
          <w:spacing w:val="0"/>
          <w:sz w:val="22"/>
        </w:rPr>
      </w:pPr>
      <w:r w:rsidRPr="00AB7540">
        <w:rPr>
          <w:iCs/>
          <w:spacing w:val="0"/>
          <w:sz w:val="22"/>
        </w:rPr>
        <w:t>Cable Q616 advising that RAAF have taken over operation of Finschhafen</w:t>
      </w:r>
      <w:r w:rsidR="00286CB2">
        <w:rPr>
          <w:iCs/>
          <w:spacing w:val="0"/>
          <w:sz w:val="22"/>
        </w:rPr>
        <w:fldChar w:fldCharType="begin"/>
      </w:r>
      <w:r w:rsidR="00286CB2">
        <w:instrText xml:space="preserve"> XE "</w:instrText>
      </w:r>
      <w:r w:rsidR="00286CB2" w:rsidRPr="002B3325">
        <w:rPr>
          <w:i/>
          <w:iCs/>
        </w:rPr>
        <w:instrText>Finschhafen</w:instrText>
      </w:r>
      <w:r w:rsidR="00286CB2">
        <w:instrText xml:space="preserve">" </w:instrText>
      </w:r>
      <w:r w:rsidR="00286CB2">
        <w:rPr>
          <w:iCs/>
          <w:spacing w:val="0"/>
          <w:sz w:val="22"/>
        </w:rPr>
        <w:fldChar w:fldCharType="end"/>
      </w:r>
      <w:r w:rsidRPr="00AB7540">
        <w:rPr>
          <w:iCs/>
          <w:spacing w:val="0"/>
          <w:sz w:val="22"/>
        </w:rPr>
        <w:t xml:space="preserve"> from 12 Jan, 1946. RAAF has accepted custody of </w:t>
      </w:r>
      <w:r w:rsidR="00361787" w:rsidRPr="00AB7540">
        <w:rPr>
          <w:iCs/>
          <w:spacing w:val="0"/>
          <w:sz w:val="22"/>
        </w:rPr>
        <w:t>10,000-barrel</w:t>
      </w:r>
      <w:r w:rsidRPr="00AB7540">
        <w:rPr>
          <w:iCs/>
          <w:spacing w:val="0"/>
          <w:sz w:val="22"/>
        </w:rPr>
        <w:t xml:space="preserve"> tank, </w:t>
      </w:r>
      <w:r w:rsidR="00361787" w:rsidRPr="00AB7540">
        <w:rPr>
          <w:iCs/>
          <w:spacing w:val="0"/>
          <w:sz w:val="22"/>
        </w:rPr>
        <w:t>2,000-barrel</w:t>
      </w:r>
      <w:r w:rsidRPr="00AB7540">
        <w:rPr>
          <w:iCs/>
          <w:spacing w:val="0"/>
          <w:sz w:val="22"/>
        </w:rPr>
        <w:t xml:space="preserve"> strip tank also further </w:t>
      </w:r>
      <w:r w:rsidR="00361787" w:rsidRPr="00AB7540">
        <w:rPr>
          <w:iCs/>
          <w:spacing w:val="0"/>
          <w:sz w:val="22"/>
        </w:rPr>
        <w:t>2,000-barrel</w:t>
      </w:r>
      <w:r w:rsidRPr="00AB7540">
        <w:rPr>
          <w:iCs/>
          <w:spacing w:val="0"/>
          <w:sz w:val="22"/>
        </w:rPr>
        <w:t xml:space="preserve"> tank required to assist pumping and minimization of losses and pipelines pumping plant. Ownership has been accepted for 310,385 Imp Gallon Avgas and 1120 drums of AVOIL</w:t>
      </w:r>
    </w:p>
    <w:p w14:paraId="1EE7525C" w14:textId="77777777" w:rsidR="00C931D1" w:rsidRPr="00AB7540" w:rsidRDefault="00C931D1" w:rsidP="00AB7540">
      <w:pPr>
        <w:pStyle w:val="BodyText2"/>
        <w:spacing w:before="60" w:after="60"/>
        <w:rPr>
          <w:iCs/>
          <w:spacing w:val="0"/>
          <w:sz w:val="22"/>
        </w:rPr>
      </w:pPr>
      <w:r w:rsidRPr="00AB7540">
        <w:rPr>
          <w:iCs/>
          <w:spacing w:val="0"/>
          <w:sz w:val="22"/>
        </w:rPr>
        <w:t>Madang</w:t>
      </w:r>
      <w:r w:rsidR="00493637">
        <w:rPr>
          <w:iCs/>
          <w:spacing w:val="0"/>
          <w:sz w:val="22"/>
        </w:rPr>
        <w:fldChar w:fldCharType="begin"/>
      </w:r>
      <w:r w:rsidR="00493637">
        <w:instrText xml:space="preserve"> XE "</w:instrText>
      </w:r>
      <w:r w:rsidR="00493637" w:rsidRPr="00AA12E4">
        <w:rPr>
          <w:iCs/>
          <w:spacing w:val="0"/>
          <w:sz w:val="22"/>
        </w:rPr>
        <w:instrText>Madang</w:instrText>
      </w:r>
      <w:r w:rsidR="00493637">
        <w:instrText xml:space="preserve">" </w:instrText>
      </w:r>
      <w:r w:rsidR="00493637">
        <w:rPr>
          <w:iCs/>
          <w:spacing w:val="0"/>
          <w:sz w:val="22"/>
        </w:rPr>
        <w:fldChar w:fldCharType="end"/>
      </w:r>
      <w:r w:rsidRPr="00AB7540">
        <w:rPr>
          <w:iCs/>
          <w:spacing w:val="0"/>
          <w:sz w:val="22"/>
        </w:rPr>
        <w:t xml:space="preserve"> - from Northern Command to AF HQ - Com General AFWESPAC APO707 Manila FAA</w:t>
      </w:r>
    </w:p>
    <w:p w14:paraId="2B4F6911" w14:textId="77777777" w:rsidR="00CD2BDE" w:rsidRDefault="00CD2BDE">
      <w:pPr>
        <w:pStyle w:val="Heading1"/>
      </w:pPr>
      <w:bookmarkStart w:id="10" w:name="_Toc22575626"/>
      <w:r>
        <w:t>Oil Companies and Refineries</w:t>
      </w:r>
      <w:bookmarkEnd w:id="10"/>
      <w:r w:rsidR="00675090">
        <w:t xml:space="preserve"> </w:t>
      </w:r>
    </w:p>
    <w:p w14:paraId="207E7C42" w14:textId="77777777" w:rsidR="00B8796E" w:rsidRDefault="00070EDE" w:rsidP="002D62EA">
      <w:pPr>
        <w:pStyle w:val="BodyText"/>
      </w:pPr>
      <w:r>
        <w:t>In the South West Pacific Area</w:t>
      </w:r>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r>
        <w:t xml:space="preserve"> (SWPA</w:t>
      </w:r>
      <w:r w:rsidR="00493637">
        <w:fldChar w:fldCharType="begin"/>
      </w:r>
      <w:r w:rsidR="00493637">
        <w:instrText xml:space="preserve"> XE "</w:instrText>
      </w:r>
      <w:r w:rsidR="00493637" w:rsidRPr="00E933C9">
        <w:instrText>SWPA</w:instrText>
      </w:r>
      <w:r w:rsidR="00493637">
        <w:instrText xml:space="preserve">" </w:instrText>
      </w:r>
      <w:r w:rsidR="00493637">
        <w:fldChar w:fldCharType="end"/>
      </w:r>
      <w:r>
        <w:t xml:space="preserve">) there were no refineries in operation producing aviation fuels. The only small refineries operating in Australia </w:t>
      </w:r>
      <w:r w:rsidR="001F32C6">
        <w:t>producing motor gasoline for the local Australia requirements were Commonwealth Oil Refineries</w:t>
      </w:r>
      <w:r w:rsidR="00493637">
        <w:fldChar w:fldCharType="begin"/>
      </w:r>
      <w:r w:rsidR="00493637">
        <w:instrText xml:space="preserve"> XE "</w:instrText>
      </w:r>
      <w:r w:rsidR="00493637" w:rsidRPr="00B305DE">
        <w:instrText>Commonwealth Oil Refineries</w:instrText>
      </w:r>
      <w:r w:rsidR="00493637">
        <w:instrText xml:space="preserve">" </w:instrText>
      </w:r>
      <w:r w:rsidR="00493637">
        <w:fldChar w:fldCharType="end"/>
      </w:r>
      <w:r w:rsidR="001F32C6">
        <w:t xml:space="preserve"> (COR) at Laverton Victoria</w:t>
      </w:r>
      <w:r w:rsidR="00493637">
        <w:fldChar w:fldCharType="begin"/>
      </w:r>
      <w:r w:rsidR="00493637">
        <w:instrText xml:space="preserve"> XE "</w:instrText>
      </w:r>
      <w:r w:rsidR="00493637" w:rsidRPr="005F3705">
        <w:instrText>Laverton Victoria</w:instrText>
      </w:r>
      <w:r w:rsidR="00493637">
        <w:instrText xml:space="preserve">" </w:instrText>
      </w:r>
      <w:r w:rsidR="00493637">
        <w:fldChar w:fldCharType="end"/>
      </w:r>
      <w:r w:rsidR="001F32C6">
        <w:t>, Shell Clyde Refinery</w:t>
      </w:r>
      <w:r w:rsidR="00493637">
        <w:fldChar w:fldCharType="begin"/>
      </w:r>
      <w:r w:rsidR="00493637">
        <w:instrText xml:space="preserve"> XE "</w:instrText>
      </w:r>
      <w:r w:rsidR="00493637" w:rsidRPr="00875FE5">
        <w:instrText>Shell Clyde Refinery</w:instrText>
      </w:r>
      <w:r w:rsidR="00493637">
        <w:instrText xml:space="preserve">" </w:instrText>
      </w:r>
      <w:r w:rsidR="00493637">
        <w:fldChar w:fldCharType="end"/>
      </w:r>
      <w:r w:rsidR="001F32C6">
        <w:t xml:space="preserve"> in New South Wales and the shale oil refinery of Glen Davis</w:t>
      </w:r>
      <w:r w:rsidR="00493637">
        <w:fldChar w:fldCharType="begin"/>
      </w:r>
      <w:r w:rsidR="00493637">
        <w:instrText xml:space="preserve"> XE "</w:instrText>
      </w:r>
      <w:r w:rsidR="00493637" w:rsidRPr="001F2FD8">
        <w:instrText>Glen Davis</w:instrText>
      </w:r>
      <w:r w:rsidR="00493637">
        <w:instrText xml:space="preserve">" </w:instrText>
      </w:r>
      <w:r w:rsidR="00493637">
        <w:fldChar w:fldCharType="end"/>
      </w:r>
      <w:r w:rsidR="001F32C6">
        <w:t xml:space="preserve"> in New South Wales – this is discussed elsewhere in other chapters. </w:t>
      </w:r>
    </w:p>
    <w:p w14:paraId="2F71A39A" w14:textId="77777777" w:rsidR="00453B68" w:rsidRDefault="006C5B11" w:rsidP="002D62EA">
      <w:pPr>
        <w:pStyle w:val="BodyText"/>
      </w:pPr>
      <w:r>
        <w:t>The only two companies providing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xml:space="preserve"> – these were Standard-Vacuum</w:t>
      </w:r>
      <w:r w:rsidR="00493637">
        <w:fldChar w:fldCharType="begin"/>
      </w:r>
      <w:r w:rsidR="00493637">
        <w:instrText xml:space="preserve"> XE "</w:instrText>
      </w:r>
      <w:r w:rsidR="00493637" w:rsidRPr="00AD07C0">
        <w:instrText>Standard-Vacuum</w:instrText>
      </w:r>
      <w:r w:rsidR="00493637">
        <w:instrText xml:space="preserve">" </w:instrText>
      </w:r>
      <w:r w:rsidR="00493637">
        <w:fldChar w:fldCharType="end"/>
      </w:r>
      <w:r>
        <w:t xml:space="preserve"> and Shell</w:t>
      </w:r>
      <w:r w:rsidR="00453B68">
        <w:t>.</w:t>
      </w:r>
      <w:r w:rsidR="00493637">
        <w:fldChar w:fldCharType="begin"/>
      </w:r>
      <w:r w:rsidR="00493637">
        <w:instrText xml:space="preserve"> XE "</w:instrText>
      </w:r>
      <w:r w:rsidR="00493637" w:rsidRPr="00DD51A5">
        <w:instrText>Shell</w:instrText>
      </w:r>
      <w:r w:rsidR="00493637">
        <w:instrText xml:space="preserve">" </w:instrText>
      </w:r>
      <w:r w:rsidR="00493637">
        <w:fldChar w:fldCharType="end"/>
      </w:r>
    </w:p>
    <w:p w14:paraId="359E2A8E" w14:textId="77777777" w:rsidR="00453B68" w:rsidRDefault="00453B68" w:rsidP="002D62EA">
      <w:pPr>
        <w:pStyle w:val="BodyText"/>
      </w:pPr>
      <w:r>
        <w:t>All the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rsidR="002D7A9F">
        <w:t xml:space="preserve"> was supplied essentially from the U.S. as discussed in the chapter on US </w:t>
      </w:r>
      <w:r w:rsidR="002D7A9F" w:rsidRPr="002D7A9F">
        <w:t>Petroleum Administration for War</w:t>
      </w:r>
      <w:r w:rsidR="00493637">
        <w:fldChar w:fldCharType="begin"/>
      </w:r>
      <w:r w:rsidR="00493637">
        <w:instrText xml:space="preserve"> XE "</w:instrText>
      </w:r>
      <w:r w:rsidR="00493637" w:rsidRPr="00540F9F">
        <w:instrText>US Petroleum Administration for War</w:instrText>
      </w:r>
      <w:r w:rsidR="00493637">
        <w:instrText xml:space="preserve">" </w:instrText>
      </w:r>
      <w:r w:rsidR="00493637">
        <w:fldChar w:fldCharType="end"/>
      </w:r>
      <w:r w:rsidR="002D7A9F">
        <w:t xml:space="preserve"> with minor contributions from Abadan Refinery</w:t>
      </w:r>
      <w:r w:rsidR="00493637">
        <w:fldChar w:fldCharType="begin"/>
      </w:r>
      <w:r w:rsidR="00493637">
        <w:instrText xml:space="preserve"> XE "</w:instrText>
      </w:r>
      <w:r w:rsidR="00493637" w:rsidRPr="00E63E40">
        <w:instrText>Abadan Refinery</w:instrText>
      </w:r>
      <w:r w:rsidR="00493637">
        <w:instrText xml:space="preserve">" </w:instrText>
      </w:r>
      <w:r w:rsidR="00493637">
        <w:fldChar w:fldCharType="end"/>
      </w:r>
      <w:r w:rsidR="00557EC5">
        <w:t>.</w:t>
      </w:r>
    </w:p>
    <w:p w14:paraId="0FD35ABD" w14:textId="77777777" w:rsidR="00E25765" w:rsidRDefault="00E25765" w:rsidP="00E25765">
      <w:pPr>
        <w:pStyle w:val="Heading1"/>
      </w:pPr>
      <w:bookmarkStart w:id="11" w:name="_Toc22575627"/>
      <w:r>
        <w:t>Bulk Issue Petrol and Oil (BIPOD</w:t>
      </w:r>
      <w:r w:rsidR="0029317B">
        <w:fldChar w:fldCharType="begin"/>
      </w:r>
      <w:r w:rsidR="0029317B">
        <w:instrText xml:space="preserve"> XE "</w:instrText>
      </w:r>
      <w:r w:rsidR="0029317B" w:rsidRPr="00FA0834">
        <w:instrText>BIPOD</w:instrText>
      </w:r>
      <w:r w:rsidR="0029317B">
        <w:instrText xml:space="preserve">" </w:instrText>
      </w:r>
      <w:r w:rsidR="0029317B">
        <w:fldChar w:fldCharType="end"/>
      </w:r>
      <w:r>
        <w:t>)</w:t>
      </w:r>
      <w:bookmarkEnd w:id="11"/>
    </w:p>
    <w:p w14:paraId="3A4CAD46" w14:textId="77777777" w:rsidR="00E25765" w:rsidRDefault="00E25765" w:rsidP="002D62EA">
      <w:pPr>
        <w:pStyle w:val="BodyText"/>
      </w:pPr>
      <w:r>
        <w:t>Once the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xml:space="preserve"> and motor gasoline</w:t>
      </w:r>
      <w:r w:rsidR="00493637">
        <w:fldChar w:fldCharType="begin"/>
      </w:r>
      <w:r w:rsidR="00493637">
        <w:instrText xml:space="preserve"> XE "</w:instrText>
      </w:r>
      <w:r w:rsidR="00493637" w:rsidRPr="00F51E5D">
        <w:instrText>motor gasoline</w:instrText>
      </w:r>
      <w:r w:rsidR="00493637">
        <w:instrText xml:space="preserve">" </w:instrText>
      </w:r>
      <w:r w:rsidR="00493637">
        <w:fldChar w:fldCharType="end"/>
      </w:r>
      <w:r>
        <w:t xml:space="preserve"> had been delivered by tanker to the wharf facilities it then came under the control of the </w:t>
      </w:r>
      <w:r w:rsidR="00BC666A">
        <w:t>Bulk Issue Petrol and Oil Depot</w:t>
      </w:r>
      <w:r w:rsidR="00493637">
        <w:fldChar w:fldCharType="begin"/>
      </w:r>
      <w:r w:rsidR="00493637">
        <w:instrText xml:space="preserve"> XE "</w:instrText>
      </w:r>
      <w:r w:rsidR="00493637" w:rsidRPr="00A20524">
        <w:instrText>Bulk Issue Petrol and Oil Depot</w:instrText>
      </w:r>
      <w:r w:rsidR="00493637">
        <w:instrText xml:space="preserve">" </w:instrText>
      </w:r>
      <w:r w:rsidR="00493637">
        <w:fldChar w:fldCharType="end"/>
      </w:r>
      <w:r w:rsidR="00BC666A">
        <w:t xml:space="preserve"> (known as BIPOD</w:t>
      </w:r>
      <w:r w:rsidR="00493637">
        <w:fldChar w:fldCharType="begin"/>
      </w:r>
      <w:r w:rsidR="00493637">
        <w:instrText xml:space="preserve"> XE "</w:instrText>
      </w:r>
      <w:r w:rsidR="00493637" w:rsidRPr="005D3331">
        <w:instrText>BIPOD</w:instrText>
      </w:r>
      <w:r w:rsidR="00493637">
        <w:instrText xml:space="preserve">" </w:instrText>
      </w:r>
      <w:r w:rsidR="00493637">
        <w:fldChar w:fldCharType="end"/>
      </w:r>
      <w:r w:rsidR="00BC666A">
        <w:t xml:space="preserve">) and then stored and distributed to supply the fighting units. </w:t>
      </w:r>
      <w:r w:rsidR="00A46D26">
        <w:t>These units together with Petrol and Lubricant</w:t>
      </w:r>
      <w:r w:rsidR="00493637">
        <w:fldChar w:fldCharType="begin"/>
      </w:r>
      <w:r w:rsidR="00493637">
        <w:instrText xml:space="preserve"> XE "</w:instrText>
      </w:r>
      <w:r w:rsidR="00493637" w:rsidRPr="00FE146E">
        <w:instrText>Petrol and Lubricant</w:instrText>
      </w:r>
      <w:r w:rsidR="00493637">
        <w:instrText xml:space="preserve">" </w:instrText>
      </w:r>
      <w:r w:rsidR="00493637">
        <w:fldChar w:fldCharType="end"/>
      </w:r>
      <w:r w:rsidR="00A46D26">
        <w:t xml:space="preserve"> (POL</w:t>
      </w:r>
      <w:r w:rsidR="00493637">
        <w:fldChar w:fldCharType="begin"/>
      </w:r>
      <w:r w:rsidR="00493637">
        <w:instrText xml:space="preserve"> XE "</w:instrText>
      </w:r>
      <w:r w:rsidR="00493637" w:rsidRPr="00381599">
        <w:instrText>POL</w:instrText>
      </w:r>
      <w:r w:rsidR="00493637">
        <w:instrText xml:space="preserve">" </w:instrText>
      </w:r>
      <w:r w:rsidR="00493637">
        <w:fldChar w:fldCharType="end"/>
      </w:r>
      <w:r w:rsidR="00A46D26">
        <w:t>) companies would ensure that there were sufficient petroleum products to supply the air force and ground units. The difficult terrain to New Guinea</w:t>
      </w:r>
      <w:r w:rsidR="00493637">
        <w:fldChar w:fldCharType="begin"/>
      </w:r>
      <w:r w:rsidR="00493637">
        <w:instrText xml:space="preserve"> XE "</w:instrText>
      </w:r>
      <w:r w:rsidR="00493637" w:rsidRPr="00F44F6B">
        <w:instrText>New Guinea</w:instrText>
      </w:r>
      <w:r w:rsidR="00493637">
        <w:instrText xml:space="preserve">" </w:instrText>
      </w:r>
      <w:r w:rsidR="00493637">
        <w:fldChar w:fldCharType="end"/>
      </w:r>
      <w:r w:rsidR="00A46D26">
        <w:t xml:space="preserve"> and other islands meant that supplies had to be delivered by air to the troops on the ground.</w:t>
      </w:r>
    </w:p>
    <w:p w14:paraId="2AA01B24" w14:textId="3B45BAA2" w:rsidR="00C00FB1" w:rsidRDefault="00A46D26" w:rsidP="001B00FF">
      <w:pPr>
        <w:pStyle w:val="Caption"/>
      </w:pPr>
      <w:r>
        <w:t xml:space="preserve">Photo </w:t>
      </w:r>
      <w:r w:rsidR="00A456D1">
        <w:rPr>
          <w:noProof/>
        </w:rPr>
        <w:t>37</w:t>
      </w:r>
      <w:r>
        <w:t xml:space="preserve">. </w:t>
      </w:r>
      <w:r w:rsidR="00C00FB1">
        <w:t>Papua</w:t>
      </w:r>
      <w:r w:rsidR="00493637">
        <w:fldChar w:fldCharType="begin"/>
      </w:r>
      <w:r w:rsidR="00493637">
        <w:instrText xml:space="preserve"> XE "</w:instrText>
      </w:r>
      <w:r w:rsidR="00493637" w:rsidRPr="00DB29EF">
        <w:instrText>Papua</w:instrText>
      </w:r>
      <w:r w:rsidR="00493637">
        <w:instrText xml:space="preserve">" </w:instrText>
      </w:r>
      <w:r w:rsidR="00493637">
        <w:fldChar w:fldCharType="end"/>
      </w:r>
      <w:r w:rsidR="00C00FB1">
        <w:t>. August 1942. Loading a Douglas C-47 Dakota</w:t>
      </w:r>
      <w:r w:rsidR="00493637">
        <w:fldChar w:fldCharType="begin"/>
      </w:r>
      <w:r w:rsidR="00493637">
        <w:instrText xml:space="preserve"> XE "</w:instrText>
      </w:r>
      <w:r w:rsidR="00493637" w:rsidRPr="00B30354">
        <w:instrText>Douglas C-47 Dakota</w:instrText>
      </w:r>
      <w:r w:rsidR="00493637">
        <w:instrText xml:space="preserve">" </w:instrText>
      </w:r>
      <w:r w:rsidR="00493637">
        <w:fldChar w:fldCharType="end"/>
      </w:r>
      <w:r w:rsidR="00C00FB1">
        <w:t xml:space="preserve"> aircraft with supplies for troops in the forward area. For troops near Kokoda</w:t>
      </w:r>
      <w:r w:rsidR="002C1017">
        <w:fldChar w:fldCharType="begin"/>
      </w:r>
      <w:r w:rsidR="002C1017">
        <w:instrText xml:space="preserve"> XE "</w:instrText>
      </w:r>
      <w:r w:rsidR="002C1017" w:rsidRPr="00CF7BA5">
        <w:rPr>
          <w:iCs/>
        </w:rPr>
        <w:instrText>Kokoda</w:instrText>
      </w:r>
      <w:r w:rsidR="002C1017">
        <w:instrText xml:space="preserve">" </w:instrText>
      </w:r>
      <w:r w:rsidR="002C1017">
        <w:fldChar w:fldCharType="end"/>
      </w:r>
      <w:r w:rsidR="00C00FB1">
        <w:t xml:space="preserve">, supplies are dropped from the aircraft, nicknamed as the "biscuit bombers". </w:t>
      </w:r>
    </w:p>
    <w:p w14:paraId="5B3DFD35" w14:textId="77777777" w:rsidR="00C00FB1" w:rsidRDefault="00C00FB1" w:rsidP="002D62EA">
      <w:pPr>
        <w:pStyle w:val="Picture"/>
      </w:pPr>
      <w:r>
        <w:rPr>
          <w:noProof/>
          <w:lang w:eastAsia="en-AU"/>
        </w:rPr>
        <w:drawing>
          <wp:inline distT="0" distB="0" distL="0" distR="0" wp14:anchorId="4781B809" wp14:editId="567E1DD7">
            <wp:extent cx="4144989" cy="283873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9981" cy="2869547"/>
                    </a:xfrm>
                    <a:prstGeom prst="rect">
                      <a:avLst/>
                    </a:prstGeom>
                    <a:noFill/>
                  </pic:spPr>
                </pic:pic>
              </a:graphicData>
            </a:graphic>
          </wp:inline>
        </w:drawing>
      </w:r>
    </w:p>
    <w:p w14:paraId="7427BEE1" w14:textId="77777777" w:rsidR="00001F4F" w:rsidRDefault="00001F4F" w:rsidP="001B00FF">
      <w:pPr>
        <w:pStyle w:val="Caption"/>
      </w:pPr>
    </w:p>
    <w:p w14:paraId="33D2BBC5" w14:textId="49007A0E" w:rsidR="008813F4" w:rsidRDefault="00361787" w:rsidP="001B00FF">
      <w:pPr>
        <w:pStyle w:val="Caption"/>
      </w:pPr>
      <w:r>
        <w:lastRenderedPageBreak/>
        <w:t>Photo 38</w:t>
      </w:r>
      <w:r w:rsidR="008813F4">
        <w:t>. Redlynch,</w:t>
      </w:r>
      <w:r w:rsidR="00493637">
        <w:fldChar w:fldCharType="begin"/>
      </w:r>
      <w:r w:rsidR="00493637">
        <w:instrText xml:space="preserve"> XE "</w:instrText>
      </w:r>
      <w:r w:rsidR="00493637" w:rsidRPr="00EC1854">
        <w:instrText>Redlynch,</w:instrText>
      </w:r>
      <w:r w:rsidR="00493637">
        <w:instrText xml:space="preserve">" </w:instrText>
      </w:r>
      <w:r w:rsidR="00493637">
        <w:fldChar w:fldCharType="end"/>
      </w:r>
      <w:r w:rsidR="008813F4">
        <w:t xml:space="preserve"> Qld, Australia</w:t>
      </w:r>
      <w:r w:rsidR="002F3E77">
        <w:t>.</w:t>
      </w:r>
      <w:r w:rsidR="008813F4">
        <w:t xml:space="preserve"> June 1943. Group portrait of members of the 51</w:t>
      </w:r>
      <w:r w:rsidR="00E25765" w:rsidRPr="00E25765">
        <w:rPr>
          <w:vertAlign w:val="superscript"/>
        </w:rPr>
        <w:t>st</w:t>
      </w:r>
      <w:r w:rsidR="00E25765">
        <w:t xml:space="preserve"> </w:t>
      </w:r>
      <w:r w:rsidR="008813F4">
        <w:t>Bulk Issue Petrol and Oil Depot</w:t>
      </w:r>
      <w:r w:rsidR="00493637">
        <w:fldChar w:fldCharType="begin"/>
      </w:r>
      <w:r w:rsidR="00493637">
        <w:instrText xml:space="preserve"> XE "</w:instrText>
      </w:r>
      <w:r w:rsidR="00493637" w:rsidRPr="002160CC">
        <w:instrText>51</w:instrText>
      </w:r>
      <w:r w:rsidR="00493637" w:rsidRPr="002160CC">
        <w:rPr>
          <w:vertAlign w:val="superscript"/>
        </w:rPr>
        <w:instrText>st</w:instrText>
      </w:r>
      <w:r w:rsidR="00493637" w:rsidRPr="002160CC">
        <w:instrText xml:space="preserve"> Bulk Issue Petrol and Oil Depot</w:instrText>
      </w:r>
      <w:r w:rsidR="00493637">
        <w:instrText xml:space="preserve">" </w:instrText>
      </w:r>
      <w:r w:rsidR="00493637">
        <w:fldChar w:fldCharType="end"/>
      </w:r>
      <w:r w:rsidR="008813F4">
        <w:t xml:space="preserve"> (51</w:t>
      </w:r>
      <w:r w:rsidR="00E25765" w:rsidRPr="00E25765">
        <w:rPr>
          <w:vertAlign w:val="superscript"/>
        </w:rPr>
        <w:t>st</w:t>
      </w:r>
      <w:r w:rsidR="00E25765">
        <w:t xml:space="preserve"> </w:t>
      </w:r>
      <w:r w:rsidR="008813F4">
        <w:t>BIPOD</w:t>
      </w:r>
      <w:r w:rsidR="0029317B">
        <w:fldChar w:fldCharType="begin"/>
      </w:r>
      <w:r w:rsidR="0029317B">
        <w:instrText xml:space="preserve"> XE "</w:instrText>
      </w:r>
      <w:r w:rsidR="0029317B" w:rsidRPr="00FA0834">
        <w:instrText>BIPOD</w:instrText>
      </w:r>
      <w:r w:rsidR="0029317B">
        <w:instrText xml:space="preserve">" </w:instrText>
      </w:r>
      <w:r w:rsidR="0029317B">
        <w:fldChar w:fldCharType="end"/>
      </w:r>
      <w:r w:rsidR="008813F4">
        <w:t>) Platoon</w:t>
      </w:r>
    </w:p>
    <w:p w14:paraId="367A3C20" w14:textId="77777777" w:rsidR="00983663" w:rsidRDefault="008813F4" w:rsidP="002D62EA">
      <w:pPr>
        <w:pStyle w:val="Picture"/>
      </w:pPr>
      <w:r>
        <w:rPr>
          <w:noProof/>
          <w:lang w:eastAsia="en-AU"/>
        </w:rPr>
        <w:drawing>
          <wp:inline distT="0" distB="0" distL="0" distR="0" wp14:anchorId="3F4BA283" wp14:editId="53A65A86">
            <wp:extent cx="5498778" cy="3152632"/>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6113" cy="3162571"/>
                    </a:xfrm>
                    <a:prstGeom prst="rect">
                      <a:avLst/>
                    </a:prstGeom>
                    <a:noFill/>
                  </pic:spPr>
                </pic:pic>
              </a:graphicData>
            </a:graphic>
          </wp:inline>
        </w:drawing>
      </w:r>
    </w:p>
    <w:p w14:paraId="0A615D03" w14:textId="77777777" w:rsidR="008813F4" w:rsidRDefault="008813F4" w:rsidP="008813F4">
      <w:r>
        <w:t>Summary: Redlynch, Qld. c. June 1943. Group portrait of members of the 51</w:t>
      </w:r>
      <w:r w:rsidR="00BC666A">
        <w:t xml:space="preserve"> </w:t>
      </w:r>
      <w:r>
        <w:t>Bulk Issue Petrol and Oil Depot (51 BIPOD</w:t>
      </w:r>
      <w:r w:rsidR="0029317B">
        <w:fldChar w:fldCharType="begin"/>
      </w:r>
      <w:r w:rsidR="0029317B">
        <w:instrText xml:space="preserve"> XE "</w:instrText>
      </w:r>
      <w:r w:rsidR="0029317B" w:rsidRPr="00FA0834">
        <w:instrText>BIPOD</w:instrText>
      </w:r>
      <w:r w:rsidR="0029317B">
        <w:instrText xml:space="preserve">" </w:instrText>
      </w:r>
      <w:r w:rsidR="0029317B">
        <w:fldChar w:fldCharType="end"/>
      </w:r>
      <w:r>
        <w:t>) Platoon. From left to right: back row: Lionel Maddocks, Len Bignall, Charlie Rehfeldt, Fred Kernke, Ray Miers, Bill Gilbert, 'Blue' Ryan. Third row: Harry Dan, Gordon Dunwell, Mick Reed, George Kneipp, Doug Krough, Les Morris, Bob Kroll, Phil Watkins. Second row: Corporal (Cpl) George Huff, Cpl Jack McCawatt, Staff Sergeant Bargenquest, Lieutenant A.J. (Tony) Alexander holding a dog mascot, Sergeant Ron King, Cpl Maurice Kingston, Noel Eastment. Front row: Jack Mohle, Bill Power, Arthur Tregea, 'Brig' Burke, Les Lee, Ted Gray, Jack Cokely. This unit served in Queensland, Merauke and Morotai</w:t>
      </w:r>
      <w:r w:rsidR="00286CB2">
        <w:fldChar w:fldCharType="begin"/>
      </w:r>
      <w:r w:rsidR="00286CB2">
        <w:instrText xml:space="preserve"> XE "</w:instrText>
      </w:r>
      <w:r w:rsidR="00286CB2" w:rsidRPr="00C463E1">
        <w:rPr>
          <w:i/>
          <w:iCs/>
        </w:rPr>
        <w:instrText>Morotai</w:instrText>
      </w:r>
      <w:r w:rsidR="00286CB2">
        <w:instrText xml:space="preserve">" </w:instrText>
      </w:r>
      <w:r w:rsidR="00286CB2">
        <w:fldChar w:fldCharType="end"/>
      </w:r>
      <w:r>
        <w:t xml:space="preserve">. (Donor M. Kingston) </w:t>
      </w:r>
    </w:p>
    <w:p w14:paraId="5439F735" w14:textId="159E0BDA" w:rsidR="00C00FB1" w:rsidRDefault="00361787" w:rsidP="001B00FF">
      <w:pPr>
        <w:pStyle w:val="Caption"/>
      </w:pPr>
      <w:r>
        <w:t>Photo 39</w:t>
      </w:r>
      <w:r w:rsidR="00A456D1">
        <w:rPr>
          <w:noProof/>
        </w:rPr>
        <w:t>.</w:t>
      </w:r>
      <w:r w:rsidR="00C00FB1">
        <w:t xml:space="preserve"> </w:t>
      </w:r>
      <w:r w:rsidR="00C00FB1" w:rsidRPr="000742EA">
        <w:t>Los Negros Island</w:t>
      </w:r>
      <w:r w:rsidR="00493637">
        <w:fldChar w:fldCharType="begin"/>
      </w:r>
      <w:r w:rsidR="00493637">
        <w:instrText xml:space="preserve"> XE "</w:instrText>
      </w:r>
      <w:r w:rsidR="00493637" w:rsidRPr="00EF5C6F">
        <w:instrText>Los Negros Island</w:instrText>
      </w:r>
      <w:r w:rsidR="00493637">
        <w:instrText xml:space="preserve">" </w:instrText>
      </w:r>
      <w:r w:rsidR="00493637">
        <w:fldChar w:fldCharType="end"/>
      </w:r>
      <w:r w:rsidR="00C00FB1" w:rsidRPr="000742EA">
        <w:t xml:space="preserve">, Admiralty Islands. </w:t>
      </w:r>
      <w:r w:rsidR="00C00FB1">
        <w:t xml:space="preserve">March </w:t>
      </w:r>
      <w:r w:rsidR="00C00FB1" w:rsidRPr="000742EA">
        <w:t>1944. A Beaufighter</w:t>
      </w:r>
      <w:r w:rsidR="00493637">
        <w:fldChar w:fldCharType="begin"/>
      </w:r>
      <w:r w:rsidR="00493637">
        <w:instrText xml:space="preserve"> XE "</w:instrText>
      </w:r>
      <w:r w:rsidR="00493637" w:rsidRPr="008E16B1">
        <w:instrText>Beaufighter</w:instrText>
      </w:r>
      <w:r w:rsidR="00493637">
        <w:instrText xml:space="preserve">" </w:instrText>
      </w:r>
      <w:r w:rsidR="00493637">
        <w:fldChar w:fldCharType="end"/>
      </w:r>
      <w:r w:rsidR="00C00FB1" w:rsidRPr="000742EA">
        <w:t xml:space="preserve"> aircraft from No. 30 Squadron</w:t>
      </w:r>
      <w:r w:rsidR="0029317B">
        <w:fldChar w:fldCharType="begin"/>
      </w:r>
      <w:r w:rsidR="0029317B">
        <w:instrText xml:space="preserve"> XE "</w:instrText>
      </w:r>
      <w:r w:rsidR="0029317B" w:rsidRPr="00BB552E">
        <w:instrText>No. 30 Squadron</w:instrText>
      </w:r>
      <w:r w:rsidR="0029317B">
        <w:instrText xml:space="preserve">" </w:instrText>
      </w:r>
      <w:r w:rsidR="0029317B">
        <w:fldChar w:fldCharType="end"/>
      </w:r>
      <w:r w:rsidR="00C00FB1" w:rsidRPr="000742EA">
        <w:t xml:space="preserve"> RAAF being refuelled at </w:t>
      </w:r>
      <w:r w:rsidRPr="000742EA">
        <w:t>Mogote</w:t>
      </w:r>
      <w:r w:rsidR="0029317B">
        <w:fldChar w:fldCharType="begin"/>
      </w:r>
      <w:r w:rsidR="0029317B">
        <w:instrText xml:space="preserve"> XE "</w:instrText>
      </w:r>
      <w:r w:rsidR="0029317B" w:rsidRPr="008F383A">
        <w:instrText>Momote</w:instrText>
      </w:r>
      <w:r w:rsidR="0029317B">
        <w:instrText xml:space="preserve">" </w:instrText>
      </w:r>
      <w:r w:rsidR="0029317B">
        <w:fldChar w:fldCharType="end"/>
      </w:r>
      <w:r w:rsidR="00C00FB1" w:rsidRPr="000742EA">
        <w:t xml:space="preserve"> airstrip after escorting aircraft of No. 79 (Spitfire) Squadron</w:t>
      </w:r>
      <w:r w:rsidR="0029317B">
        <w:fldChar w:fldCharType="begin"/>
      </w:r>
      <w:r w:rsidR="0029317B">
        <w:instrText xml:space="preserve"> XE "</w:instrText>
      </w:r>
      <w:r w:rsidR="0029317B" w:rsidRPr="00BB2FBD">
        <w:instrText>No. 79 (Spitfire) Squadron</w:instrText>
      </w:r>
      <w:r w:rsidR="0029317B">
        <w:instrText xml:space="preserve">" </w:instrText>
      </w:r>
      <w:r w:rsidR="0029317B">
        <w:fldChar w:fldCharType="end"/>
      </w:r>
      <w:r w:rsidR="00C00FB1" w:rsidRPr="000742EA">
        <w:t xml:space="preserve"> RAAF during the flight from Kiriwina</w:t>
      </w:r>
      <w:r w:rsidR="0029317B">
        <w:fldChar w:fldCharType="begin"/>
      </w:r>
      <w:r w:rsidR="0029317B">
        <w:instrText xml:space="preserve"> XE "</w:instrText>
      </w:r>
      <w:r w:rsidR="0029317B" w:rsidRPr="00C6665E">
        <w:instrText>Kiriwina</w:instrText>
      </w:r>
      <w:r w:rsidR="0029317B">
        <w:instrText xml:space="preserve">" </w:instrText>
      </w:r>
      <w:r w:rsidR="0029317B">
        <w:fldChar w:fldCharType="end"/>
      </w:r>
      <w:r w:rsidR="00C00FB1" w:rsidRPr="000742EA">
        <w:t xml:space="preserve"> to the Admiralty Islands</w:t>
      </w:r>
      <w:r w:rsidR="0029317B">
        <w:fldChar w:fldCharType="begin"/>
      </w:r>
      <w:r w:rsidR="0029317B">
        <w:instrText xml:space="preserve"> XE "</w:instrText>
      </w:r>
      <w:r w:rsidR="0029317B" w:rsidRPr="00D21056">
        <w:instrText>Admiralty Islands</w:instrText>
      </w:r>
      <w:r w:rsidR="0029317B">
        <w:instrText xml:space="preserve">" </w:instrText>
      </w:r>
      <w:r w:rsidR="0029317B">
        <w:fldChar w:fldCharType="end"/>
      </w:r>
      <w:r w:rsidR="00C00FB1" w:rsidRPr="000742EA">
        <w:t>.</w:t>
      </w:r>
      <w:r w:rsidR="00C00FB1">
        <w:t xml:space="preserve"> </w:t>
      </w:r>
    </w:p>
    <w:p w14:paraId="4ECD9228" w14:textId="77777777" w:rsidR="00C00FB1" w:rsidRDefault="00C00FB1" w:rsidP="002D62EA">
      <w:pPr>
        <w:pStyle w:val="Picture"/>
      </w:pPr>
      <w:r>
        <w:rPr>
          <w:noProof/>
          <w:lang w:eastAsia="en-AU"/>
        </w:rPr>
        <w:drawing>
          <wp:inline distT="0" distB="0" distL="0" distR="0" wp14:anchorId="2FEBA5D7" wp14:editId="7E45F6CD">
            <wp:extent cx="5408449" cy="3462156"/>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4844" cy="3466249"/>
                    </a:xfrm>
                    <a:prstGeom prst="rect">
                      <a:avLst/>
                    </a:prstGeom>
                    <a:noFill/>
                  </pic:spPr>
                </pic:pic>
              </a:graphicData>
            </a:graphic>
          </wp:inline>
        </w:drawing>
      </w:r>
    </w:p>
    <w:p w14:paraId="3F6CE392" w14:textId="77777777" w:rsidR="00C00FB1" w:rsidRPr="004707B8" w:rsidRDefault="00C00FB1" w:rsidP="002D62EA">
      <w:pPr>
        <w:pStyle w:val="BodyText"/>
      </w:pPr>
    </w:p>
    <w:p w14:paraId="4F63261D" w14:textId="77777777" w:rsidR="00C00FB1" w:rsidRDefault="00C00FB1" w:rsidP="001B00FF">
      <w:pPr>
        <w:pStyle w:val="Caption"/>
      </w:pPr>
    </w:p>
    <w:p w14:paraId="29BA0AB7" w14:textId="7D15A307" w:rsidR="00C00FB1" w:rsidRDefault="00C00FB1" w:rsidP="001B00FF">
      <w:pPr>
        <w:pStyle w:val="Caption"/>
      </w:pPr>
      <w:r>
        <w:t xml:space="preserve">Photo </w:t>
      </w:r>
      <w:r w:rsidR="00A456D1">
        <w:rPr>
          <w:noProof/>
        </w:rPr>
        <w:t>40</w:t>
      </w:r>
      <w:r>
        <w:t>. Lae</w:t>
      </w:r>
      <w:r w:rsidR="002C1017">
        <w:fldChar w:fldCharType="begin"/>
      </w:r>
      <w:r w:rsidR="002C1017">
        <w:instrText xml:space="preserve"> XE "</w:instrText>
      </w:r>
      <w:r w:rsidR="002C1017" w:rsidRPr="00E330C7">
        <w:rPr>
          <w:iCs/>
        </w:rPr>
        <w:instrText>Lae</w:instrText>
      </w:r>
      <w:r w:rsidR="002C1017">
        <w:instrText xml:space="preserve">" </w:instrText>
      </w:r>
      <w:r w:rsidR="002C1017">
        <w:fldChar w:fldCharType="end"/>
      </w:r>
      <w:r>
        <w:t>, New Guinea. March 1944. Members of the 55</w:t>
      </w:r>
      <w:r w:rsidRPr="00A73DB3">
        <w:rPr>
          <w:sz w:val="20"/>
          <w:vertAlign w:val="superscript"/>
        </w:rPr>
        <w:t>th</w:t>
      </w:r>
      <w:r>
        <w:t xml:space="preserve"> Bulk Issue Petrol and Oil Depot Platoon</w:t>
      </w:r>
      <w:r w:rsidR="0029317B">
        <w:fldChar w:fldCharType="begin"/>
      </w:r>
      <w:r w:rsidR="0029317B">
        <w:instrText xml:space="preserve"> XE "</w:instrText>
      </w:r>
      <w:r w:rsidR="0029317B" w:rsidRPr="00281C54">
        <w:instrText>55</w:instrText>
      </w:r>
      <w:r w:rsidR="0029317B" w:rsidRPr="00281C54">
        <w:rPr>
          <w:sz w:val="20"/>
          <w:vertAlign w:val="superscript"/>
        </w:rPr>
        <w:instrText>th</w:instrText>
      </w:r>
      <w:r w:rsidR="0029317B" w:rsidRPr="00281C54">
        <w:instrText xml:space="preserve"> Bulk Issue Petrol and Oil Depot Platoon</w:instrText>
      </w:r>
      <w:r w:rsidR="0029317B">
        <w:instrText xml:space="preserve">" </w:instrText>
      </w:r>
      <w:r w:rsidR="0029317B">
        <w:fldChar w:fldCharType="end"/>
      </w:r>
      <w:r>
        <w:t>, (BIPOD</w:t>
      </w:r>
      <w:r w:rsidR="0029317B">
        <w:fldChar w:fldCharType="begin"/>
      </w:r>
      <w:r w:rsidR="0029317B">
        <w:instrText xml:space="preserve"> XE "</w:instrText>
      </w:r>
      <w:r w:rsidR="0029317B" w:rsidRPr="00FA0834">
        <w:instrText>BIPOD</w:instrText>
      </w:r>
      <w:r w:rsidR="0029317B">
        <w:instrText xml:space="preserve">" </w:instrText>
      </w:r>
      <w:r w:rsidR="0029317B">
        <w:fldChar w:fldCharType="end"/>
      </w:r>
      <w:r>
        <w:t>). Tighten the bungs on empty 44</w:t>
      </w:r>
      <w:r w:rsidR="00694307">
        <w:t>-</w:t>
      </w:r>
      <w:r>
        <w:t xml:space="preserve">gallon petrol drums. This is a necessary action to ensure the safety of shipping by preventing the escape of explosive petrol fumes. </w:t>
      </w:r>
    </w:p>
    <w:p w14:paraId="6139E2B3" w14:textId="77777777" w:rsidR="00425B33" w:rsidRDefault="00C00FB1" w:rsidP="002D62EA">
      <w:pPr>
        <w:pStyle w:val="Picture"/>
      </w:pPr>
      <w:r>
        <w:rPr>
          <w:noProof/>
          <w:lang w:eastAsia="en-AU"/>
        </w:rPr>
        <w:drawing>
          <wp:inline distT="0" distB="0" distL="0" distR="0" wp14:anchorId="5D1A2489" wp14:editId="4EF88498">
            <wp:extent cx="5199702" cy="3848668"/>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2410" cy="3850672"/>
                    </a:xfrm>
                    <a:prstGeom prst="rect">
                      <a:avLst/>
                    </a:prstGeom>
                    <a:noFill/>
                  </pic:spPr>
                </pic:pic>
              </a:graphicData>
            </a:graphic>
          </wp:inline>
        </w:drawing>
      </w:r>
    </w:p>
    <w:p w14:paraId="04BACD2A" w14:textId="66CA0F9F" w:rsidR="00C00FB1" w:rsidRDefault="00361787" w:rsidP="001B00FF">
      <w:pPr>
        <w:pStyle w:val="Caption"/>
      </w:pPr>
      <w:r>
        <w:t>Photo 41</w:t>
      </w:r>
      <w:r w:rsidR="00C00FB1">
        <w:t xml:space="preserve"> </w:t>
      </w:r>
      <w:r w:rsidR="00C00FB1" w:rsidRPr="006E2DAD">
        <w:t>Milne Bay</w:t>
      </w:r>
      <w:r w:rsidR="002C1017">
        <w:fldChar w:fldCharType="begin"/>
      </w:r>
      <w:r w:rsidR="002C1017">
        <w:instrText xml:space="preserve"> XE "</w:instrText>
      </w:r>
      <w:r w:rsidR="002C1017" w:rsidRPr="00B07E6E">
        <w:rPr>
          <w:iCs/>
        </w:rPr>
        <w:instrText>Milne Bay</w:instrText>
      </w:r>
      <w:r w:rsidR="002C1017">
        <w:instrText xml:space="preserve">" </w:instrText>
      </w:r>
      <w:r w:rsidR="002C1017">
        <w:fldChar w:fldCharType="end"/>
      </w:r>
      <w:r w:rsidR="00C00FB1" w:rsidRPr="006E2DAD">
        <w:t xml:space="preserve">, New Guinea. </w:t>
      </w:r>
      <w:r w:rsidR="00C00FB1">
        <w:t xml:space="preserve">April </w:t>
      </w:r>
      <w:r w:rsidR="00C00FB1" w:rsidRPr="006E2DAD">
        <w:t xml:space="preserve">1944. A refilling shed with the loading platform for </w:t>
      </w:r>
      <w:r w:rsidRPr="006E2DAD">
        <w:t>44-gallon</w:t>
      </w:r>
      <w:r w:rsidR="00C00FB1" w:rsidRPr="006E2DAD">
        <w:t xml:space="preserve"> drums shown in the mid</w:t>
      </w:r>
      <w:r w:rsidR="00C00FB1">
        <w:t xml:space="preserve"> </w:t>
      </w:r>
      <w:r w:rsidR="00C00FB1" w:rsidRPr="006E2DAD">
        <w:t>for</w:t>
      </w:r>
      <w:r w:rsidR="00C00FB1">
        <w:t>e</w:t>
      </w:r>
      <w:r w:rsidR="00C00FB1" w:rsidRPr="006E2DAD">
        <w:t>ground at the 2</w:t>
      </w:r>
      <w:r w:rsidR="00C00FB1" w:rsidRPr="00BB6B74">
        <w:rPr>
          <w:sz w:val="16"/>
          <w:vertAlign w:val="superscript"/>
        </w:rPr>
        <w:t>nd</w:t>
      </w:r>
      <w:r w:rsidR="00C00FB1" w:rsidRPr="006E2DAD">
        <w:t xml:space="preserve"> Australian Bulk Petroleum Storage Company</w:t>
      </w:r>
      <w:r w:rsidR="0029317B">
        <w:fldChar w:fldCharType="begin"/>
      </w:r>
      <w:r w:rsidR="0029317B">
        <w:instrText xml:space="preserve"> XE "</w:instrText>
      </w:r>
      <w:r w:rsidR="0029317B" w:rsidRPr="00C02C07">
        <w:instrText>2</w:instrText>
      </w:r>
      <w:r w:rsidR="0029317B" w:rsidRPr="00C02C07">
        <w:rPr>
          <w:sz w:val="16"/>
          <w:vertAlign w:val="superscript"/>
        </w:rPr>
        <w:instrText>nd</w:instrText>
      </w:r>
      <w:r w:rsidR="0029317B" w:rsidRPr="00C02C07">
        <w:instrText xml:space="preserve"> Australian Bulk Petroleum Storage Company</w:instrText>
      </w:r>
      <w:r w:rsidR="0029317B">
        <w:instrText xml:space="preserve">" </w:instrText>
      </w:r>
      <w:r w:rsidR="0029317B">
        <w:fldChar w:fldCharType="end"/>
      </w:r>
      <w:r w:rsidR="00C00FB1" w:rsidRPr="006E2DAD">
        <w:t xml:space="preserve"> Terminal.</w:t>
      </w:r>
      <w:r w:rsidR="00C00FB1">
        <w:t xml:space="preserve"> </w:t>
      </w:r>
    </w:p>
    <w:p w14:paraId="0D5D7976" w14:textId="77777777" w:rsidR="00C00FB1" w:rsidRPr="00A73DB3" w:rsidRDefault="00C00FB1" w:rsidP="002D62EA">
      <w:pPr>
        <w:pStyle w:val="Picture"/>
      </w:pPr>
      <w:r>
        <w:rPr>
          <w:noProof/>
          <w:lang w:eastAsia="en-AU"/>
        </w:rPr>
        <w:drawing>
          <wp:inline distT="0" distB="0" distL="0" distR="0" wp14:anchorId="2F03997B" wp14:editId="3823CA7E">
            <wp:extent cx="5240958" cy="32481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2711" cy="3261649"/>
                    </a:xfrm>
                    <a:prstGeom prst="rect">
                      <a:avLst/>
                    </a:prstGeom>
                    <a:noFill/>
                  </pic:spPr>
                </pic:pic>
              </a:graphicData>
            </a:graphic>
          </wp:inline>
        </w:drawing>
      </w:r>
    </w:p>
    <w:p w14:paraId="560955FE" w14:textId="77777777" w:rsidR="00C00FB1" w:rsidRDefault="00C00FB1" w:rsidP="00C00FB1">
      <w:pPr>
        <w:rPr>
          <w:i/>
          <w:spacing w:val="-5"/>
          <w:sz w:val="22"/>
        </w:rPr>
      </w:pPr>
      <w:r>
        <w:br w:type="page"/>
      </w:r>
    </w:p>
    <w:p w14:paraId="3F34DEF8" w14:textId="699778A5" w:rsidR="007927C7" w:rsidRDefault="00BC666A" w:rsidP="001B00FF">
      <w:pPr>
        <w:pStyle w:val="Caption"/>
      </w:pPr>
      <w:r>
        <w:lastRenderedPageBreak/>
        <w:t xml:space="preserve">Photo  </w:t>
      </w:r>
      <w:r w:rsidR="0019279B">
        <w:rPr>
          <w:noProof/>
        </w:rPr>
        <w:fldChar w:fldCharType="begin"/>
      </w:r>
      <w:r w:rsidR="0019279B">
        <w:rPr>
          <w:noProof/>
        </w:rPr>
        <w:instrText xml:space="preserve"> SEQ Photo_ \* ARABIC </w:instrText>
      </w:r>
      <w:r w:rsidR="0019279B">
        <w:rPr>
          <w:noProof/>
        </w:rPr>
        <w:fldChar w:fldCharType="separate"/>
      </w:r>
      <w:r w:rsidR="00A456D1">
        <w:rPr>
          <w:noProof/>
        </w:rPr>
        <w:t>42</w:t>
      </w:r>
      <w:r w:rsidR="0019279B">
        <w:rPr>
          <w:noProof/>
        </w:rPr>
        <w:fldChar w:fldCharType="end"/>
      </w:r>
      <w:r w:rsidR="00463394">
        <w:t xml:space="preserve">. </w:t>
      </w:r>
      <w:r w:rsidR="008813F4" w:rsidRPr="00463394">
        <w:t>Port Moresby</w:t>
      </w:r>
      <w:r w:rsidR="00120407">
        <w:fldChar w:fldCharType="begin"/>
      </w:r>
      <w:r w:rsidR="00120407">
        <w:instrText xml:space="preserve"> XE "</w:instrText>
      </w:r>
      <w:r w:rsidR="00120407" w:rsidRPr="004F7D15">
        <w:rPr>
          <w:iCs/>
        </w:rPr>
        <w:instrText>Port Moresby</w:instrText>
      </w:r>
      <w:r w:rsidR="00120407">
        <w:instrText xml:space="preserve">" </w:instrText>
      </w:r>
      <w:r w:rsidR="00120407">
        <w:fldChar w:fldCharType="end"/>
      </w:r>
      <w:r w:rsidR="008813F4" w:rsidRPr="00463394">
        <w:t>, Dutch New Guinea</w:t>
      </w:r>
      <w:r w:rsidR="0029317B">
        <w:fldChar w:fldCharType="begin"/>
      </w:r>
      <w:r w:rsidR="0029317B">
        <w:instrText xml:space="preserve"> XE "</w:instrText>
      </w:r>
      <w:r w:rsidR="0029317B" w:rsidRPr="00BF6756">
        <w:instrText>Dutch New Guinea</w:instrText>
      </w:r>
      <w:r w:rsidR="0029317B">
        <w:instrText xml:space="preserve">" </w:instrText>
      </w:r>
      <w:r w:rsidR="0029317B">
        <w:fldChar w:fldCharType="end"/>
      </w:r>
      <w:r w:rsidR="008813F4" w:rsidRPr="00463394">
        <w:t xml:space="preserve">. </w:t>
      </w:r>
      <w:r w:rsidR="00B34EDB">
        <w:t xml:space="preserve">September </w:t>
      </w:r>
      <w:r w:rsidR="008813F4" w:rsidRPr="00463394">
        <w:t>1944. A Papuan native (right) assists to refuel a Martin PBM Mariner flying boat</w:t>
      </w:r>
      <w:r w:rsidR="0029317B">
        <w:fldChar w:fldCharType="begin"/>
      </w:r>
      <w:r w:rsidR="0029317B">
        <w:instrText xml:space="preserve"> XE "</w:instrText>
      </w:r>
      <w:r w:rsidR="0029317B" w:rsidRPr="00990B30">
        <w:instrText>Martin PBM Mariner flying boat</w:instrText>
      </w:r>
      <w:r w:rsidR="0029317B">
        <w:instrText xml:space="preserve">" </w:instrText>
      </w:r>
      <w:r w:rsidR="0029317B">
        <w:fldChar w:fldCharType="end"/>
      </w:r>
      <w:r w:rsidR="008813F4" w:rsidRPr="00463394">
        <w:t xml:space="preserve"> aircraft of No. 41 (Transport Sea) Squadron</w:t>
      </w:r>
      <w:r w:rsidR="0029317B">
        <w:fldChar w:fldCharType="begin"/>
      </w:r>
      <w:r w:rsidR="0029317B">
        <w:instrText xml:space="preserve"> XE "</w:instrText>
      </w:r>
      <w:r w:rsidR="0029317B" w:rsidRPr="003C4F23">
        <w:instrText>No. 41 (Transport Sea) Squadron</w:instrText>
      </w:r>
      <w:r w:rsidR="0029317B">
        <w:instrText xml:space="preserve">" </w:instrText>
      </w:r>
      <w:r w:rsidR="0029317B">
        <w:fldChar w:fldCharType="end"/>
      </w:r>
      <w:r w:rsidR="008813F4" w:rsidRPr="00463394">
        <w:t xml:space="preserve"> RAAF based at Cairns,</w:t>
      </w:r>
      <w:r w:rsidR="0029317B">
        <w:fldChar w:fldCharType="begin"/>
      </w:r>
      <w:r w:rsidR="0029317B">
        <w:instrText xml:space="preserve"> XE "</w:instrText>
      </w:r>
      <w:r w:rsidR="0029317B" w:rsidRPr="00696371">
        <w:instrText>Cairns,</w:instrText>
      </w:r>
      <w:r w:rsidR="0029317B">
        <w:instrText xml:space="preserve">" </w:instrText>
      </w:r>
      <w:r w:rsidR="0029317B">
        <w:fldChar w:fldCharType="end"/>
      </w:r>
      <w:r w:rsidR="008813F4" w:rsidRPr="00463394">
        <w:t xml:space="preserve"> from a refuelling barge. </w:t>
      </w:r>
    </w:p>
    <w:p w14:paraId="6A5AA6EF" w14:textId="77777777" w:rsidR="009A4A3A" w:rsidRDefault="00463394" w:rsidP="002D62EA">
      <w:pPr>
        <w:pStyle w:val="Picture"/>
      </w:pPr>
      <w:r>
        <w:rPr>
          <w:noProof/>
          <w:lang w:eastAsia="en-AU"/>
        </w:rPr>
        <w:drawing>
          <wp:inline distT="0" distB="0" distL="0" distR="0" wp14:anchorId="501C1033" wp14:editId="5FA658DB">
            <wp:extent cx="3950056" cy="441302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5676" cy="4441651"/>
                    </a:xfrm>
                    <a:prstGeom prst="rect">
                      <a:avLst/>
                    </a:prstGeom>
                    <a:noFill/>
                  </pic:spPr>
                </pic:pic>
              </a:graphicData>
            </a:graphic>
          </wp:inline>
        </w:drawing>
      </w:r>
    </w:p>
    <w:p w14:paraId="32C30CAC" w14:textId="5E44791E" w:rsidR="00B34EDB" w:rsidRDefault="00BC666A" w:rsidP="001B00FF">
      <w:pPr>
        <w:pStyle w:val="Caption"/>
      </w:pPr>
      <w:r>
        <w:t xml:space="preserve">Photo </w:t>
      </w:r>
      <w:r w:rsidR="00A456D1">
        <w:rPr>
          <w:noProof/>
        </w:rPr>
        <w:t>43</w:t>
      </w:r>
      <w:r w:rsidR="000E3358">
        <w:t xml:space="preserve"> </w:t>
      </w:r>
      <w:r w:rsidR="000E3358" w:rsidRPr="000E3358">
        <w:t>Morotai Island</w:t>
      </w:r>
      <w:r w:rsidR="0029317B">
        <w:fldChar w:fldCharType="begin"/>
      </w:r>
      <w:r w:rsidR="0029317B">
        <w:instrText xml:space="preserve"> XE "</w:instrText>
      </w:r>
      <w:r w:rsidR="0029317B" w:rsidRPr="00456229">
        <w:instrText>Morotai Island</w:instrText>
      </w:r>
      <w:r w:rsidR="0029317B">
        <w:instrText xml:space="preserve">" </w:instrText>
      </w:r>
      <w:r w:rsidR="0029317B">
        <w:fldChar w:fldCharType="end"/>
      </w:r>
      <w:r w:rsidR="000E3358" w:rsidRPr="000E3358">
        <w:t>, Halmahera Islands</w:t>
      </w:r>
      <w:r w:rsidR="0029317B">
        <w:fldChar w:fldCharType="begin"/>
      </w:r>
      <w:r w:rsidR="0029317B">
        <w:instrText xml:space="preserve"> XE "</w:instrText>
      </w:r>
      <w:r w:rsidR="0029317B" w:rsidRPr="008F75FE">
        <w:instrText>Halmahera Islands</w:instrText>
      </w:r>
      <w:r w:rsidR="0029317B">
        <w:instrText xml:space="preserve">" </w:instrText>
      </w:r>
      <w:r w:rsidR="0029317B">
        <w:fldChar w:fldCharType="end"/>
      </w:r>
      <w:r w:rsidR="000E3358" w:rsidRPr="000E3358">
        <w:t>, Netherlands East Indies</w:t>
      </w:r>
      <w:r w:rsidR="00BA1B40">
        <w:fldChar w:fldCharType="begin"/>
      </w:r>
      <w:r w:rsidR="00BA1B40">
        <w:instrText xml:space="preserve"> XE "</w:instrText>
      </w:r>
      <w:r w:rsidR="00BA1B40" w:rsidRPr="004B1C50">
        <w:instrText>Netherlands East Indies</w:instrText>
      </w:r>
      <w:r w:rsidR="00BA1B40">
        <w:instrText xml:space="preserve">" </w:instrText>
      </w:r>
      <w:r w:rsidR="00BA1B40">
        <w:fldChar w:fldCharType="end"/>
      </w:r>
      <w:r w:rsidR="000E3358" w:rsidRPr="000E3358">
        <w:t xml:space="preserve">. </w:t>
      </w:r>
      <w:r w:rsidR="000E3358">
        <w:t>June</w:t>
      </w:r>
      <w:r w:rsidR="000E3358" w:rsidRPr="000E3358">
        <w:t xml:space="preserve"> 1945-RAAF fuel tankers which will be used for refuelling aircraft, on the airstrip at Balikpapan,</w:t>
      </w:r>
      <w:r w:rsidR="0029317B">
        <w:fldChar w:fldCharType="begin"/>
      </w:r>
      <w:r w:rsidR="0029317B">
        <w:instrText xml:space="preserve"> XE "</w:instrText>
      </w:r>
      <w:r w:rsidR="0029317B" w:rsidRPr="00CF2417">
        <w:instrText>Balikpapan,</w:instrText>
      </w:r>
      <w:r w:rsidR="0029317B">
        <w:instrText xml:space="preserve">" </w:instrText>
      </w:r>
      <w:r w:rsidR="0029317B">
        <w:fldChar w:fldCharType="end"/>
      </w:r>
      <w:r w:rsidR="000E3358" w:rsidRPr="000E3358">
        <w:t xml:space="preserve"> </w:t>
      </w:r>
      <w:r w:rsidR="00BB6B74" w:rsidRPr="000E3358">
        <w:t xml:space="preserve">after its capture and repair, ready to be loaded onto a liberty ship. In the background can be seen some of the ships which will make up the convoy transporting the </w:t>
      </w:r>
      <w:r w:rsidR="000E3358" w:rsidRPr="000E3358">
        <w:t xml:space="preserve">Allied Forces </w:t>
      </w:r>
      <w:r w:rsidR="00BB6B74" w:rsidRPr="000E3358">
        <w:t>to</w:t>
      </w:r>
      <w:r w:rsidR="00BB6B74">
        <w:t xml:space="preserve"> Balikpapan.</w:t>
      </w:r>
    </w:p>
    <w:p w14:paraId="7FC9E0E5" w14:textId="77777777" w:rsidR="00BB6B74" w:rsidRDefault="00BB6B74" w:rsidP="002D62EA">
      <w:pPr>
        <w:pStyle w:val="Picture"/>
      </w:pPr>
      <w:r>
        <w:rPr>
          <w:noProof/>
          <w:lang w:eastAsia="en-AU"/>
        </w:rPr>
        <w:drawing>
          <wp:inline distT="0" distB="0" distL="0" distR="0" wp14:anchorId="0BABABB8" wp14:editId="53E7635F">
            <wp:extent cx="5465927" cy="2947916"/>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4912" cy="2952762"/>
                    </a:xfrm>
                    <a:prstGeom prst="rect">
                      <a:avLst/>
                    </a:prstGeom>
                    <a:noFill/>
                  </pic:spPr>
                </pic:pic>
              </a:graphicData>
            </a:graphic>
          </wp:inline>
        </w:drawing>
      </w:r>
    </w:p>
    <w:p w14:paraId="7EC5BD27" w14:textId="77777777" w:rsidR="00A73DB3" w:rsidRDefault="00A73DB3">
      <w:pPr>
        <w:rPr>
          <w:i/>
          <w:spacing w:val="-5"/>
          <w:sz w:val="22"/>
        </w:rPr>
      </w:pPr>
      <w:r>
        <w:br w:type="page"/>
      </w:r>
    </w:p>
    <w:p w14:paraId="02F68D10" w14:textId="0D3BA227" w:rsidR="00B34EDB" w:rsidRPr="00C67D9C" w:rsidRDefault="00361787" w:rsidP="001B00FF">
      <w:pPr>
        <w:pStyle w:val="Caption"/>
      </w:pPr>
      <w:r>
        <w:lastRenderedPageBreak/>
        <w:t>Photo 44</w:t>
      </w:r>
      <w:r w:rsidR="00B34EDB" w:rsidRPr="00C67D9C">
        <w:t xml:space="preserve">: </w:t>
      </w:r>
      <w:r w:rsidR="007B01AD" w:rsidRPr="00C67D9C">
        <w:t>Lae</w:t>
      </w:r>
      <w:r w:rsidR="002C1017">
        <w:fldChar w:fldCharType="begin"/>
      </w:r>
      <w:r w:rsidR="002C1017">
        <w:instrText xml:space="preserve"> XE "</w:instrText>
      </w:r>
      <w:r w:rsidR="002C1017" w:rsidRPr="00E330C7">
        <w:rPr>
          <w:iCs/>
        </w:rPr>
        <w:instrText>Lae</w:instrText>
      </w:r>
      <w:r w:rsidR="002C1017">
        <w:instrText xml:space="preserve">" </w:instrText>
      </w:r>
      <w:r w:rsidR="002C1017">
        <w:fldChar w:fldCharType="end"/>
      </w:r>
      <w:r w:rsidR="007B01AD" w:rsidRPr="00C67D9C">
        <w:t xml:space="preserve"> Area, New Guinea. July 1945. 2</w:t>
      </w:r>
      <w:r w:rsidR="007B01AD" w:rsidRPr="0029317B">
        <w:rPr>
          <w:vertAlign w:val="superscript"/>
        </w:rPr>
        <w:t>nd</w:t>
      </w:r>
      <w:r w:rsidR="007B01AD" w:rsidRPr="00C67D9C">
        <w:t xml:space="preserve"> Bulk Petroleum Storage Company</w:t>
      </w:r>
      <w:r w:rsidR="0029317B">
        <w:fldChar w:fldCharType="begin"/>
      </w:r>
      <w:r w:rsidR="0029317B">
        <w:instrText xml:space="preserve"> XE "</w:instrText>
      </w:r>
      <w:r w:rsidR="0029317B" w:rsidRPr="00CA70B1">
        <w:instrText>2</w:instrText>
      </w:r>
      <w:r w:rsidR="0029317B" w:rsidRPr="00CA70B1">
        <w:rPr>
          <w:vertAlign w:val="superscript"/>
        </w:rPr>
        <w:instrText>nd</w:instrText>
      </w:r>
      <w:r w:rsidR="0029317B" w:rsidRPr="00CA70B1">
        <w:instrText xml:space="preserve"> Bulk Petroleum Storage Company</w:instrText>
      </w:r>
      <w:r w:rsidR="0029317B">
        <w:instrText xml:space="preserve">" </w:instrText>
      </w:r>
      <w:r w:rsidR="0029317B">
        <w:fldChar w:fldCharType="end"/>
      </w:r>
      <w:r w:rsidR="007B01AD" w:rsidRPr="00C67D9C">
        <w:t>, operating the stencilling plant to mark drums. Three thousand 44-gallon drums are turned out daily by the unit's filling plant. These drums were for overseas distribution</w:t>
      </w:r>
      <w:r w:rsidR="00B34EDB" w:rsidRPr="00C67D9C">
        <w:t xml:space="preserve">. </w:t>
      </w:r>
      <w:r w:rsidR="007B01AD" w:rsidRPr="00C67D9C">
        <w:t>Note. The stencil Avgas 7-45 (July 1945)</w:t>
      </w:r>
      <w:r w:rsidR="00A46D26">
        <w:t xml:space="preserve">. </w:t>
      </w:r>
    </w:p>
    <w:p w14:paraId="478E5715" w14:textId="77777777" w:rsidR="007B01AD" w:rsidRDefault="007B01AD" w:rsidP="002D62EA">
      <w:pPr>
        <w:pStyle w:val="Picture"/>
      </w:pPr>
      <w:r>
        <w:rPr>
          <w:noProof/>
          <w:lang w:eastAsia="en-AU"/>
        </w:rPr>
        <w:drawing>
          <wp:inline distT="0" distB="0" distL="0" distR="0" wp14:anchorId="6EDC0FD2" wp14:editId="0B57E31A">
            <wp:extent cx="4797435" cy="320722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5645" cy="3259510"/>
                    </a:xfrm>
                    <a:prstGeom prst="rect">
                      <a:avLst/>
                    </a:prstGeom>
                    <a:noFill/>
                  </pic:spPr>
                </pic:pic>
              </a:graphicData>
            </a:graphic>
          </wp:inline>
        </w:drawing>
      </w:r>
    </w:p>
    <w:p w14:paraId="3AAFAA48" w14:textId="77777777" w:rsidR="00A46D26" w:rsidRPr="00A46D26" w:rsidRDefault="00A46D26" w:rsidP="002D62EA">
      <w:pPr>
        <w:pStyle w:val="BodyText"/>
      </w:pPr>
      <w:r>
        <w:t xml:space="preserve">It was important to identify the batch number and date of supply as the </w:t>
      </w:r>
      <w:r w:rsidR="005E15E3">
        <w:t xml:space="preserve">harsh </w:t>
      </w:r>
      <w:r>
        <w:t>tropical climate</w:t>
      </w:r>
      <w:r w:rsidR="005E15E3">
        <w:t xml:space="preserve"> over a short period (6 months) could cause the quality of the aviation fuel to deteriorate resulting in reduced vapour pressure, gum formation and Tetra Ethyl Lead</w:t>
      </w:r>
      <w:r w:rsidR="0029317B">
        <w:fldChar w:fldCharType="begin"/>
      </w:r>
      <w:r w:rsidR="0029317B">
        <w:instrText xml:space="preserve"> XE "</w:instrText>
      </w:r>
      <w:r w:rsidR="0029317B" w:rsidRPr="000F5B10">
        <w:instrText>Tetra Ethyl Lead</w:instrText>
      </w:r>
      <w:r w:rsidR="0029317B">
        <w:instrText xml:space="preserve">" </w:instrText>
      </w:r>
      <w:r w:rsidR="0029317B">
        <w:fldChar w:fldCharType="end"/>
      </w:r>
      <w:r w:rsidR="005E15E3">
        <w:t xml:space="preserve"> (TEL) decomposition leading to lead oxide</w:t>
      </w:r>
      <w:r w:rsidR="0029317B">
        <w:fldChar w:fldCharType="begin"/>
      </w:r>
      <w:r w:rsidR="0029317B">
        <w:instrText xml:space="preserve"> XE "</w:instrText>
      </w:r>
      <w:r w:rsidR="0029317B" w:rsidRPr="006D2F7C">
        <w:instrText>lead oxide</w:instrText>
      </w:r>
      <w:r w:rsidR="0029317B">
        <w:instrText xml:space="preserve">" </w:instrText>
      </w:r>
      <w:r w:rsidR="0029317B">
        <w:fldChar w:fldCharType="end"/>
      </w:r>
      <w:r w:rsidR="005E15E3">
        <w:t xml:space="preserve"> deposits in the fuel. </w:t>
      </w:r>
    </w:p>
    <w:p w14:paraId="00245AFC" w14:textId="718AE89A" w:rsidR="00EC6252" w:rsidRDefault="00361787" w:rsidP="001B00FF">
      <w:pPr>
        <w:pStyle w:val="Caption"/>
      </w:pPr>
      <w:r>
        <w:t>Photo 45</w:t>
      </w:r>
      <w:r w:rsidR="008A7506">
        <w:t xml:space="preserve">. </w:t>
      </w:r>
      <w:r w:rsidR="008A7506" w:rsidRPr="00F6038D">
        <w:t>Lae</w:t>
      </w:r>
      <w:r w:rsidR="002C1017">
        <w:fldChar w:fldCharType="begin"/>
      </w:r>
      <w:r w:rsidR="002C1017">
        <w:instrText xml:space="preserve"> XE "</w:instrText>
      </w:r>
      <w:r w:rsidR="002C1017" w:rsidRPr="00E330C7">
        <w:rPr>
          <w:iCs/>
        </w:rPr>
        <w:instrText>Lae</w:instrText>
      </w:r>
      <w:r w:rsidR="002C1017">
        <w:instrText xml:space="preserve">" </w:instrText>
      </w:r>
      <w:r w:rsidR="002C1017">
        <w:fldChar w:fldCharType="end"/>
      </w:r>
      <w:r w:rsidR="008A7506" w:rsidRPr="00F6038D">
        <w:t xml:space="preserve"> Area, New Guinea</w:t>
      </w:r>
      <w:r w:rsidR="00EC6252" w:rsidRPr="00F6038D">
        <w:t xml:space="preserve">. </w:t>
      </w:r>
      <w:r w:rsidR="008A7506">
        <w:t xml:space="preserve">July </w:t>
      </w:r>
      <w:r w:rsidR="00EC6252" w:rsidRPr="00F6038D">
        <w:t xml:space="preserve">1945. </w:t>
      </w:r>
      <w:r w:rsidR="008A7506" w:rsidRPr="00F6038D">
        <w:t>Lae Base Sub-Area Petrol Oil and Lubricants</w:t>
      </w:r>
      <w:r w:rsidR="0029317B">
        <w:fldChar w:fldCharType="begin"/>
      </w:r>
      <w:r w:rsidR="0029317B">
        <w:instrText xml:space="preserve"> XE "</w:instrText>
      </w:r>
      <w:r w:rsidR="0029317B" w:rsidRPr="00CA3894">
        <w:instrText>Lae Base Sub-Area Petrol Oil and Lubricants</w:instrText>
      </w:r>
      <w:r w:rsidR="0029317B">
        <w:instrText xml:space="preserve">" </w:instrText>
      </w:r>
      <w:r w:rsidR="0029317B">
        <w:fldChar w:fldCharType="end"/>
      </w:r>
      <w:r w:rsidR="008A7506">
        <w:t>.</w:t>
      </w:r>
      <w:r w:rsidR="008A7506" w:rsidRPr="00F6038D">
        <w:t xml:space="preserve"> Inspecti</w:t>
      </w:r>
      <w:r w:rsidR="008A7506">
        <w:t>on of</w:t>
      </w:r>
      <w:r w:rsidR="008A7506" w:rsidRPr="00F6038D">
        <w:t xml:space="preserve"> the tank farm, and the No. 5 Bulk Aviation Bas</w:t>
      </w:r>
      <w:r w:rsidR="00BC666A">
        <w:t>e</w:t>
      </w:r>
      <w:r w:rsidR="0029317B">
        <w:fldChar w:fldCharType="begin"/>
      </w:r>
      <w:r w:rsidR="0029317B">
        <w:instrText xml:space="preserve"> XE "</w:instrText>
      </w:r>
      <w:r w:rsidR="0029317B" w:rsidRPr="001D187A">
        <w:instrText>No. 5 Bulk Aviation Base</w:instrText>
      </w:r>
      <w:r w:rsidR="0029317B">
        <w:instrText xml:space="preserve">" </w:instrText>
      </w:r>
      <w:r w:rsidR="0029317B">
        <w:fldChar w:fldCharType="end"/>
      </w:r>
      <w:r w:rsidR="008A7506" w:rsidRPr="00F6038D">
        <w:t xml:space="preserve"> </w:t>
      </w:r>
      <w:r w:rsidR="00BC666A">
        <w:t>b</w:t>
      </w:r>
      <w:r w:rsidR="008A7506" w:rsidRPr="00F6038D">
        <w:t>olte</w:t>
      </w:r>
      <w:r w:rsidR="00BC666A">
        <w:t>d</w:t>
      </w:r>
      <w:r w:rsidR="008A7506" w:rsidRPr="00F6038D">
        <w:t xml:space="preserve"> </w:t>
      </w:r>
      <w:r w:rsidR="00BC666A">
        <w:t>s</w:t>
      </w:r>
      <w:r w:rsidR="008A7506" w:rsidRPr="00F6038D">
        <w:t xml:space="preserve">torage </w:t>
      </w:r>
      <w:r w:rsidR="00BC666A">
        <w:t>t</w:t>
      </w:r>
      <w:r w:rsidR="008A7506" w:rsidRPr="00F6038D">
        <w:t xml:space="preserve">ank which has a </w:t>
      </w:r>
      <w:r w:rsidRPr="00F6038D">
        <w:t>350,000-gallon</w:t>
      </w:r>
      <w:r w:rsidR="008A7506" w:rsidRPr="00F6038D">
        <w:t xml:space="preserve"> capacity.</w:t>
      </w:r>
      <w:r w:rsidR="00EC6252">
        <w:t xml:space="preserve"> </w:t>
      </w:r>
    </w:p>
    <w:p w14:paraId="0DC32C53" w14:textId="77777777" w:rsidR="008A7506" w:rsidRDefault="00FF40DA" w:rsidP="002D62EA">
      <w:pPr>
        <w:pStyle w:val="Picture"/>
      </w:pPr>
      <w:r>
        <w:rPr>
          <w:noProof/>
          <w:lang w:eastAsia="en-AU"/>
        </w:rPr>
        <w:drawing>
          <wp:inline distT="0" distB="0" distL="0" distR="0" wp14:anchorId="45B02101" wp14:editId="10EF04EC">
            <wp:extent cx="4867457" cy="3251200"/>
            <wp:effectExtent l="0" t="0" r="952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5556" cy="3256610"/>
                    </a:xfrm>
                    <a:prstGeom prst="rect">
                      <a:avLst/>
                    </a:prstGeom>
                    <a:noFill/>
                  </pic:spPr>
                </pic:pic>
              </a:graphicData>
            </a:graphic>
          </wp:inline>
        </w:drawing>
      </w:r>
    </w:p>
    <w:p w14:paraId="1388172A" w14:textId="77777777" w:rsidR="006233EF" w:rsidRDefault="005E15E3" w:rsidP="002D62EA">
      <w:pPr>
        <w:pStyle w:val="BodyText"/>
        <w:rPr>
          <w:i/>
          <w:sz w:val="22"/>
        </w:rPr>
      </w:pPr>
      <w:r>
        <w:t>It was also necessary to construct storage tanks to accommodate the large demand for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xml:space="preserve"> as the war progressed further north. </w:t>
      </w:r>
      <w:r w:rsidR="006233EF">
        <w:br w:type="page"/>
      </w:r>
    </w:p>
    <w:p w14:paraId="66ED7224" w14:textId="5C9754BC" w:rsidR="00EC6252" w:rsidRDefault="00361787" w:rsidP="001B00FF">
      <w:pPr>
        <w:pStyle w:val="Caption"/>
      </w:pPr>
      <w:r>
        <w:lastRenderedPageBreak/>
        <w:t>Photo 46</w:t>
      </w:r>
      <w:r w:rsidR="006233EF">
        <w:t xml:space="preserve">. </w:t>
      </w:r>
      <w:r w:rsidR="006233EF" w:rsidRPr="00F6038D">
        <w:t>Torokina,</w:t>
      </w:r>
      <w:r w:rsidR="0029317B">
        <w:fldChar w:fldCharType="begin"/>
      </w:r>
      <w:r w:rsidR="0029317B">
        <w:instrText xml:space="preserve"> XE "</w:instrText>
      </w:r>
      <w:r w:rsidR="0029317B" w:rsidRPr="00411729">
        <w:instrText>Torokina,</w:instrText>
      </w:r>
      <w:r w:rsidR="0029317B">
        <w:instrText xml:space="preserve">" </w:instrText>
      </w:r>
      <w:r w:rsidR="0029317B">
        <w:fldChar w:fldCharType="end"/>
      </w:r>
      <w:r w:rsidR="006233EF" w:rsidRPr="00F6038D">
        <w:t xml:space="preserve"> Bougainville. </w:t>
      </w:r>
      <w:r w:rsidR="006233EF">
        <w:t xml:space="preserve">July </w:t>
      </w:r>
      <w:r w:rsidR="006233EF" w:rsidRPr="00F6038D">
        <w:t>1945. Petrol wagons refuelling an Avro York</w:t>
      </w:r>
      <w:r w:rsidR="0029317B">
        <w:fldChar w:fldCharType="begin"/>
      </w:r>
      <w:r w:rsidR="0029317B">
        <w:instrText xml:space="preserve"> XE "</w:instrText>
      </w:r>
      <w:r w:rsidR="0029317B" w:rsidRPr="00BF4D2E">
        <w:instrText>Avro York</w:instrText>
      </w:r>
      <w:r w:rsidR="0029317B">
        <w:instrText xml:space="preserve">" </w:instrText>
      </w:r>
      <w:r w:rsidR="0029317B">
        <w:fldChar w:fldCharType="end"/>
      </w:r>
      <w:r w:rsidR="006233EF" w:rsidRPr="00F6038D">
        <w:t xml:space="preserve"> aircraf</w:t>
      </w:r>
      <w:r w:rsidR="006233EF">
        <w:t xml:space="preserve">t. </w:t>
      </w:r>
      <w:r w:rsidR="006233EF" w:rsidRPr="00F6038D">
        <w:t xml:space="preserve">The </w:t>
      </w:r>
      <w:r w:rsidR="006233EF">
        <w:t>‘</w:t>
      </w:r>
      <w:r w:rsidR="006233EF" w:rsidRPr="00F6038D">
        <w:t>Endeavour</w:t>
      </w:r>
      <w:r w:rsidR="0029317B">
        <w:fldChar w:fldCharType="begin"/>
      </w:r>
      <w:r w:rsidR="0029317B">
        <w:instrText xml:space="preserve"> XE "</w:instrText>
      </w:r>
      <w:r w:rsidR="0029317B" w:rsidRPr="006A55F9">
        <w:instrText>Endeavour</w:instrText>
      </w:r>
      <w:r w:rsidR="0029317B">
        <w:instrText xml:space="preserve">" </w:instrText>
      </w:r>
      <w:r w:rsidR="0029317B">
        <w:fldChar w:fldCharType="end"/>
      </w:r>
      <w:r w:rsidR="006233EF">
        <w:t>’</w:t>
      </w:r>
      <w:r w:rsidR="006233EF" w:rsidRPr="00F6038D">
        <w:t>. This aircraft carried His Royal Highness, the Duke of Gloucester</w:t>
      </w:r>
      <w:r w:rsidR="0029317B">
        <w:fldChar w:fldCharType="begin"/>
      </w:r>
      <w:r w:rsidR="0029317B">
        <w:instrText xml:space="preserve"> XE "</w:instrText>
      </w:r>
      <w:r w:rsidR="0029317B" w:rsidRPr="004538AD">
        <w:instrText>Duke of Gloucester</w:instrText>
      </w:r>
      <w:r w:rsidR="0029317B">
        <w:instrText xml:space="preserve">" </w:instrText>
      </w:r>
      <w:r w:rsidR="0029317B">
        <w:fldChar w:fldCharType="end"/>
      </w:r>
      <w:r w:rsidR="006233EF" w:rsidRPr="00F6038D">
        <w:t>, Governor-General of Australia</w:t>
      </w:r>
      <w:r w:rsidR="0029317B">
        <w:fldChar w:fldCharType="begin"/>
      </w:r>
      <w:r w:rsidR="0029317B">
        <w:instrText xml:space="preserve"> XE "</w:instrText>
      </w:r>
      <w:r w:rsidR="0029317B" w:rsidRPr="000B08AB">
        <w:instrText>Governor-General of Australia</w:instrText>
      </w:r>
      <w:r w:rsidR="0029317B">
        <w:instrText xml:space="preserve">" </w:instrText>
      </w:r>
      <w:r w:rsidR="0029317B">
        <w:fldChar w:fldCharType="end"/>
      </w:r>
      <w:r w:rsidR="006233EF" w:rsidRPr="00F6038D">
        <w:t xml:space="preserve">, and official party to headquarters </w:t>
      </w:r>
      <w:r w:rsidR="00BC666A">
        <w:t xml:space="preserve">Australian Army </w:t>
      </w:r>
      <w:r w:rsidR="006233EF" w:rsidRPr="00F6038D">
        <w:t>2 Corps</w:t>
      </w:r>
      <w:r w:rsidR="00EC6252" w:rsidRPr="00F6038D">
        <w:t>.</w:t>
      </w:r>
      <w:r w:rsidR="0029317B">
        <w:fldChar w:fldCharType="begin"/>
      </w:r>
      <w:r w:rsidR="0029317B">
        <w:instrText xml:space="preserve"> XE "</w:instrText>
      </w:r>
      <w:r w:rsidR="0029317B" w:rsidRPr="00D04DDD">
        <w:instrText>Australian Army 2 Corps.</w:instrText>
      </w:r>
      <w:r w:rsidR="0029317B">
        <w:instrText xml:space="preserve">" </w:instrText>
      </w:r>
      <w:r w:rsidR="0029317B">
        <w:fldChar w:fldCharType="end"/>
      </w:r>
      <w:r w:rsidR="00EC6252">
        <w:t xml:space="preserve"> </w:t>
      </w:r>
    </w:p>
    <w:p w14:paraId="3E40B0D7" w14:textId="77777777" w:rsidR="00FA0E52" w:rsidRDefault="00FA0E52" w:rsidP="002D62EA">
      <w:pPr>
        <w:pStyle w:val="Picture"/>
      </w:pPr>
      <w:r>
        <w:rPr>
          <w:noProof/>
          <w:lang w:eastAsia="en-AU"/>
        </w:rPr>
        <w:drawing>
          <wp:inline distT="0" distB="0" distL="0" distR="0" wp14:anchorId="3C9C983E" wp14:editId="5E895970">
            <wp:extent cx="4948903" cy="3493827"/>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0127" cy="3501751"/>
                    </a:xfrm>
                    <a:prstGeom prst="rect">
                      <a:avLst/>
                    </a:prstGeom>
                    <a:noFill/>
                  </pic:spPr>
                </pic:pic>
              </a:graphicData>
            </a:graphic>
          </wp:inline>
        </w:drawing>
      </w:r>
    </w:p>
    <w:p w14:paraId="52CD0B62" w14:textId="77777777" w:rsidR="00E25765" w:rsidRDefault="00E25765" w:rsidP="00E25765">
      <w:pPr>
        <w:pStyle w:val="Heading1"/>
      </w:pPr>
      <w:bookmarkStart w:id="12" w:name="_Toc22575628"/>
      <w:r>
        <w:t>Spoils of War</w:t>
      </w:r>
      <w:bookmarkEnd w:id="12"/>
    </w:p>
    <w:p w14:paraId="1F3AA24B" w14:textId="77777777" w:rsidR="00E25765" w:rsidRPr="00ED3892" w:rsidRDefault="00E25765" w:rsidP="002D62EA">
      <w:pPr>
        <w:pStyle w:val="BodyText"/>
      </w:pPr>
      <w:r>
        <w:t xml:space="preserve">In every conflict the spoils of war go to the victor, in this war this also applied. </w:t>
      </w:r>
    </w:p>
    <w:p w14:paraId="2770DC1B" w14:textId="058E14A2" w:rsidR="00E25765" w:rsidRDefault="00361787" w:rsidP="001B00FF">
      <w:pPr>
        <w:pStyle w:val="Caption"/>
      </w:pPr>
      <w:r>
        <w:t>Photo 47</w:t>
      </w:r>
      <w:r w:rsidR="00E25765">
        <w:t xml:space="preserve">. </w:t>
      </w:r>
      <w:r w:rsidR="00E25765" w:rsidRPr="00983663">
        <w:t>Australian troops load captured Japanese avgas</w:t>
      </w:r>
      <w:r w:rsidR="0029317B">
        <w:fldChar w:fldCharType="begin"/>
      </w:r>
      <w:r w:rsidR="0029317B">
        <w:instrText xml:space="preserve"> XE "</w:instrText>
      </w:r>
      <w:r w:rsidR="0029317B" w:rsidRPr="007142A0">
        <w:instrText>Japanese avgas</w:instrText>
      </w:r>
      <w:r w:rsidR="0029317B">
        <w:instrText xml:space="preserve">" </w:instrText>
      </w:r>
      <w:r w:rsidR="0029317B">
        <w:fldChar w:fldCharType="end"/>
      </w:r>
      <w:r w:rsidR="00E25765" w:rsidRPr="00983663">
        <w:t xml:space="preserve"> onto a barge (circa 194</w:t>
      </w:r>
      <w:r w:rsidR="00E25765">
        <w:t>4</w:t>
      </w:r>
      <w:r w:rsidR="00E25765" w:rsidRPr="00983663">
        <w:t>)</w:t>
      </w:r>
    </w:p>
    <w:p w14:paraId="2FB8CEE0" w14:textId="77777777" w:rsidR="00E25765" w:rsidRDefault="00E25765" w:rsidP="002D62EA">
      <w:pPr>
        <w:pStyle w:val="Picture"/>
      </w:pPr>
      <w:r w:rsidRPr="00ED3892">
        <w:rPr>
          <w:noProof/>
          <w:lang w:eastAsia="en-AU"/>
        </w:rPr>
        <w:drawing>
          <wp:inline distT="0" distB="0" distL="0" distR="0" wp14:anchorId="56391280" wp14:editId="66879928">
            <wp:extent cx="4667040" cy="2825087"/>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6690" cy="2867248"/>
                    </a:xfrm>
                    <a:prstGeom prst="rect">
                      <a:avLst/>
                    </a:prstGeom>
                    <a:noFill/>
                    <a:ln>
                      <a:noFill/>
                    </a:ln>
                  </pic:spPr>
                </pic:pic>
              </a:graphicData>
            </a:graphic>
          </wp:inline>
        </w:drawing>
      </w:r>
    </w:p>
    <w:p w14:paraId="5FE543C3" w14:textId="77777777" w:rsidR="00E25765" w:rsidRDefault="00E25765" w:rsidP="002D62EA">
      <w:pPr>
        <w:pStyle w:val="BodyText"/>
      </w:pPr>
      <w:r w:rsidRPr="00983663">
        <w:t>Madang</w:t>
      </w:r>
      <w:r w:rsidR="0029317B">
        <w:fldChar w:fldCharType="begin"/>
      </w:r>
      <w:r w:rsidR="0029317B">
        <w:instrText xml:space="preserve"> XE "</w:instrText>
      </w:r>
      <w:r w:rsidR="0029317B" w:rsidRPr="00B700E9">
        <w:instrText>Madang</w:instrText>
      </w:r>
      <w:r w:rsidR="0029317B">
        <w:instrText xml:space="preserve">" </w:instrText>
      </w:r>
      <w:r w:rsidR="0029317B">
        <w:fldChar w:fldCharType="end"/>
      </w:r>
      <w:r w:rsidRPr="00983663">
        <w:t xml:space="preserve">, </w:t>
      </w:r>
      <w:r>
        <w:t>N</w:t>
      </w:r>
      <w:r w:rsidRPr="00983663">
        <w:t xml:space="preserve">ew </w:t>
      </w:r>
      <w:r>
        <w:t>G</w:t>
      </w:r>
      <w:r w:rsidRPr="00983663">
        <w:t>uinea, 30</w:t>
      </w:r>
      <w:r>
        <w:t xml:space="preserve"> April 1944</w:t>
      </w:r>
      <w:r w:rsidRPr="00983663">
        <w:t>. Australian troops load high octane aviation spirit</w:t>
      </w:r>
      <w:r w:rsidR="00BA1B40">
        <w:fldChar w:fldCharType="begin"/>
      </w:r>
      <w:r w:rsidR="00BA1B40">
        <w:instrText xml:space="preserve"> XE "</w:instrText>
      </w:r>
      <w:r w:rsidR="00BA1B40" w:rsidRPr="00C35C09">
        <w:instrText>aviation spirit</w:instrText>
      </w:r>
      <w:r w:rsidR="00BA1B40">
        <w:instrText xml:space="preserve">" </w:instrText>
      </w:r>
      <w:r w:rsidR="00BA1B40">
        <w:fldChar w:fldCharType="end"/>
      </w:r>
      <w:r w:rsidRPr="00983663">
        <w:t xml:space="preserve"> abandoned by the </w:t>
      </w:r>
      <w:r>
        <w:t>J</w:t>
      </w:r>
      <w:r w:rsidRPr="00983663">
        <w:t xml:space="preserve">apanese in dumps at </w:t>
      </w:r>
      <w:r>
        <w:t>M</w:t>
      </w:r>
      <w:r w:rsidRPr="00983663">
        <w:t xml:space="preserve">adang airfield. The petrol was found suitable for the motors in </w:t>
      </w:r>
      <w:r>
        <w:t>HMA</w:t>
      </w:r>
      <w:r w:rsidRPr="00983663">
        <w:t xml:space="preserve"> </w:t>
      </w:r>
      <w:r>
        <w:t>M</w:t>
      </w:r>
      <w:r w:rsidRPr="00983663">
        <w:t xml:space="preserve">otor </w:t>
      </w:r>
      <w:r>
        <w:t>L</w:t>
      </w:r>
      <w:r w:rsidRPr="00983663">
        <w:t xml:space="preserve">aunch </w:t>
      </w:r>
      <w:r>
        <w:t>ML</w:t>
      </w:r>
      <w:r w:rsidRPr="00983663">
        <w:t>424</w:t>
      </w:r>
      <w:r w:rsidR="0029317B">
        <w:fldChar w:fldCharType="begin"/>
      </w:r>
      <w:r w:rsidR="0029317B">
        <w:instrText xml:space="preserve"> XE "</w:instrText>
      </w:r>
      <w:r w:rsidR="0029317B" w:rsidRPr="005A19F7">
        <w:instrText>HMA Motor Launch ML424</w:instrText>
      </w:r>
      <w:r w:rsidR="0029317B">
        <w:instrText xml:space="preserve">" </w:instrText>
      </w:r>
      <w:r w:rsidR="0029317B">
        <w:fldChar w:fldCharType="end"/>
      </w:r>
      <w:r w:rsidRPr="00983663">
        <w:t>.</w:t>
      </w:r>
      <w:r>
        <w:t xml:space="preserve"> </w:t>
      </w:r>
      <w:r w:rsidR="005E15E3">
        <w:t>(It would have been unsuitable for allied aircraft due to lower octane rating and suspect quality).</w:t>
      </w:r>
    </w:p>
    <w:p w14:paraId="79656841" w14:textId="4CE8FC1E" w:rsidR="00E25765" w:rsidRDefault="00361787" w:rsidP="001B00FF">
      <w:pPr>
        <w:pStyle w:val="Caption"/>
      </w:pPr>
      <w:r>
        <w:lastRenderedPageBreak/>
        <w:t>Photo 48</w:t>
      </w:r>
      <w:r w:rsidR="00E25765">
        <w:t xml:space="preserve">. </w:t>
      </w:r>
      <w:r w:rsidR="00E25765" w:rsidRPr="00983663">
        <w:t xml:space="preserve">Australian </w:t>
      </w:r>
      <w:r w:rsidR="00E25765">
        <w:t>sailors transfer</w:t>
      </w:r>
      <w:r w:rsidR="00E25765" w:rsidRPr="00983663">
        <w:t xml:space="preserve"> capture</w:t>
      </w:r>
      <w:r w:rsidR="00E25765">
        <w:t>d Japanese avgas onto a barge (</w:t>
      </w:r>
      <w:r w:rsidR="00E25765" w:rsidRPr="00983663">
        <w:t>circa 194</w:t>
      </w:r>
      <w:r w:rsidR="00E25765">
        <w:t>4</w:t>
      </w:r>
      <w:r w:rsidR="00E25765" w:rsidRPr="00983663">
        <w:t>)</w:t>
      </w:r>
    </w:p>
    <w:p w14:paraId="425D6C57" w14:textId="6BF31EAB" w:rsidR="00E25765" w:rsidRDefault="00E25765" w:rsidP="002D62EA">
      <w:pPr>
        <w:pStyle w:val="BodyText"/>
      </w:pPr>
      <w:r w:rsidRPr="00983663">
        <w:t xml:space="preserve">Madang, </w:t>
      </w:r>
      <w:r>
        <w:t>N</w:t>
      </w:r>
      <w:r w:rsidRPr="00983663">
        <w:t xml:space="preserve">ew </w:t>
      </w:r>
      <w:r>
        <w:t>G</w:t>
      </w:r>
      <w:r w:rsidRPr="00983663">
        <w:t>uinea, 30</w:t>
      </w:r>
      <w:r>
        <w:t xml:space="preserve"> April 1944</w:t>
      </w:r>
      <w:r w:rsidRPr="00983663">
        <w:t xml:space="preserve">. </w:t>
      </w:r>
      <w:r w:rsidRPr="001E4643">
        <w:t>R</w:t>
      </w:r>
      <w:r>
        <w:t>AN</w:t>
      </w:r>
      <w:r w:rsidRPr="001E4643">
        <w:t xml:space="preserve"> sailors piping valuable </w:t>
      </w:r>
      <w:r w:rsidR="00361787" w:rsidRPr="001E4643">
        <w:t>high-octane</w:t>
      </w:r>
      <w:r w:rsidRPr="001E4643">
        <w:t xml:space="preserve"> aviation spirit</w:t>
      </w:r>
      <w:r w:rsidR="00BA1B40">
        <w:fldChar w:fldCharType="begin"/>
      </w:r>
      <w:r w:rsidR="00BA1B40">
        <w:instrText xml:space="preserve"> XE "</w:instrText>
      </w:r>
      <w:r w:rsidR="00BA1B40" w:rsidRPr="00C35C09">
        <w:instrText>aviation spirit</w:instrText>
      </w:r>
      <w:r w:rsidR="00BA1B40">
        <w:instrText xml:space="preserve">" </w:instrText>
      </w:r>
      <w:r w:rsidR="00BA1B40">
        <w:fldChar w:fldCharType="end"/>
      </w:r>
      <w:r w:rsidRPr="001E4643">
        <w:t xml:space="preserve"> abandoned by the </w:t>
      </w:r>
      <w:r>
        <w:t>J</w:t>
      </w:r>
      <w:r w:rsidRPr="001E4643">
        <w:t xml:space="preserve">apanese at </w:t>
      </w:r>
      <w:r>
        <w:t>M</w:t>
      </w:r>
      <w:r w:rsidRPr="001E4643">
        <w:t xml:space="preserve">adang airfield into </w:t>
      </w:r>
      <w:r>
        <w:t>HMA</w:t>
      </w:r>
      <w:r w:rsidRPr="001E4643">
        <w:t xml:space="preserve"> </w:t>
      </w:r>
      <w:r>
        <w:t>M</w:t>
      </w:r>
      <w:r w:rsidRPr="001E4643">
        <w:t xml:space="preserve">otor </w:t>
      </w:r>
      <w:r>
        <w:t>L</w:t>
      </w:r>
      <w:r w:rsidRPr="001E4643">
        <w:t xml:space="preserve">aunch </w:t>
      </w:r>
      <w:r>
        <w:t>ML</w:t>
      </w:r>
      <w:r w:rsidRPr="001E4643">
        <w:t xml:space="preserve">424. The petrol has been found suitable for use in the motors of </w:t>
      </w:r>
      <w:r>
        <w:t>HMA</w:t>
      </w:r>
      <w:r w:rsidRPr="001E4643">
        <w:t xml:space="preserve"> motor launches. </w:t>
      </w:r>
    </w:p>
    <w:p w14:paraId="151220A5" w14:textId="77777777" w:rsidR="00E25765" w:rsidRPr="006C5050" w:rsidRDefault="00E25765" w:rsidP="00621A3E">
      <w:pPr>
        <w:pStyle w:val="Picture"/>
        <w:rPr>
          <w:sz w:val="22"/>
        </w:rPr>
      </w:pPr>
      <w:r>
        <w:rPr>
          <w:noProof/>
          <w:lang w:eastAsia="en-AU"/>
        </w:rPr>
        <w:drawing>
          <wp:inline distT="0" distB="0" distL="0" distR="0" wp14:anchorId="7B0B7981" wp14:editId="0241523D">
            <wp:extent cx="5193665" cy="3186430"/>
            <wp:effectExtent l="0" t="0" r="6985" b="0"/>
            <wp:docPr id="90" name="Picture 90" descr="C:\Users\Noel Tresider\Pictures\1944 Madang 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el Tresider\Pictures\1944 Madang NG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3665" cy="3186430"/>
                    </a:xfrm>
                    <a:prstGeom prst="rect">
                      <a:avLst/>
                    </a:prstGeom>
                    <a:noFill/>
                    <a:ln>
                      <a:noFill/>
                    </a:ln>
                  </pic:spPr>
                </pic:pic>
              </a:graphicData>
            </a:graphic>
          </wp:inline>
        </w:drawing>
      </w:r>
    </w:p>
    <w:p w14:paraId="737B2804" w14:textId="77777777" w:rsidR="00CD2BDE" w:rsidRDefault="00CD2BDE">
      <w:pPr>
        <w:pStyle w:val="Heading1"/>
      </w:pPr>
      <w:bookmarkStart w:id="13" w:name="_Toc22575629"/>
      <w:r>
        <w:t>Epilogue for</w:t>
      </w:r>
      <w:r w:rsidR="000358AE">
        <w:t xml:space="preserve"> </w:t>
      </w:r>
      <w:r w:rsidR="006A0657">
        <w:t>South West Pacific Area</w:t>
      </w:r>
      <w:bookmarkEnd w:id="13"/>
      <w:r w:rsidR="000A6EB4">
        <w:fldChar w:fldCharType="begin"/>
      </w:r>
      <w:r w:rsidR="000A6EB4">
        <w:instrText xml:space="preserve"> XE "</w:instrText>
      </w:r>
      <w:r w:rsidR="000A6EB4" w:rsidRPr="00BC70B0">
        <w:instrText>South West Pacific Area</w:instrText>
      </w:r>
      <w:r w:rsidR="000A6EB4">
        <w:instrText xml:space="preserve">" </w:instrText>
      </w:r>
      <w:r w:rsidR="000A6EB4">
        <w:fldChar w:fldCharType="end"/>
      </w:r>
    </w:p>
    <w:p w14:paraId="56BB05A2" w14:textId="77777777" w:rsidR="00CD2BDE" w:rsidRDefault="00CD2BDE" w:rsidP="002D62EA">
      <w:pPr>
        <w:pStyle w:val="BodyText"/>
      </w:pPr>
      <w:r>
        <w:t>Perhaps the best tribute to their efforts that can be made is that there was no one single example of an aircraft failing to leave the ground because of lack of petrol.</w:t>
      </w:r>
    </w:p>
    <w:p w14:paraId="5FD3EC25" w14:textId="77777777" w:rsidR="00230F2C" w:rsidRDefault="00230F2C" w:rsidP="002D62EA">
      <w:pPr>
        <w:pStyle w:val="BodyText"/>
      </w:pPr>
      <w:r>
        <w:t>It was a great feat of logistics to maintain the supply of aviation gasoline</w:t>
      </w:r>
      <w:r w:rsidR="00B50D8A">
        <w:fldChar w:fldCharType="begin"/>
      </w:r>
      <w:r w:rsidR="00B50D8A">
        <w:instrText xml:space="preserve"> XE "</w:instrText>
      </w:r>
      <w:r w:rsidR="00B50D8A" w:rsidRPr="00B86A0E">
        <w:instrText>aviation gasoline</w:instrText>
      </w:r>
      <w:r w:rsidR="00B50D8A">
        <w:instrText xml:space="preserve">" </w:instrText>
      </w:r>
      <w:r w:rsidR="00B50D8A">
        <w:fldChar w:fldCharType="end"/>
      </w:r>
      <w:r>
        <w:t xml:space="preserve"> (and other petroleum products) across the many islands in the vast South West Pacific area with the added bonus of recapturing the Netherlands East Indies</w:t>
      </w:r>
      <w:r w:rsidR="00BA1B40">
        <w:fldChar w:fldCharType="begin"/>
      </w:r>
      <w:r w:rsidR="00BA1B40">
        <w:instrText xml:space="preserve"> XE "</w:instrText>
      </w:r>
      <w:r w:rsidR="00BA1B40" w:rsidRPr="004B1C50">
        <w:instrText>Netherlands East Indies</w:instrText>
      </w:r>
      <w:r w:rsidR="00BA1B40">
        <w:instrText xml:space="preserve">" </w:instrText>
      </w:r>
      <w:r w:rsidR="00BA1B40">
        <w:fldChar w:fldCharType="end"/>
      </w:r>
      <w:r w:rsidR="001525B5" w:rsidRPr="001525B5">
        <w:t xml:space="preserve"> </w:t>
      </w:r>
      <w:r>
        <w:t>and Borneo refineries</w:t>
      </w:r>
      <w:r w:rsidR="00E2756E">
        <w:fldChar w:fldCharType="begin"/>
      </w:r>
      <w:r w:rsidR="00E2756E">
        <w:instrText xml:space="preserve"> XE "</w:instrText>
      </w:r>
      <w:r w:rsidR="00E2756E" w:rsidRPr="000D6EB7">
        <w:instrText>Borneo refineries</w:instrText>
      </w:r>
      <w:r w:rsidR="00E2756E">
        <w:instrText xml:space="preserve">" </w:instrText>
      </w:r>
      <w:r w:rsidR="00E2756E">
        <w:fldChar w:fldCharType="end"/>
      </w:r>
      <w:r>
        <w:t xml:space="preserve"> and oil fields which the Japanese had exploited.</w:t>
      </w:r>
    </w:p>
    <w:p w14:paraId="60172E8B" w14:textId="77777777" w:rsidR="00CD2BDE" w:rsidRDefault="00CD2BDE" w:rsidP="002D62EA">
      <w:pPr>
        <w:pStyle w:val="BodyText"/>
      </w:pPr>
    </w:p>
    <w:p w14:paraId="746161EF" w14:textId="77777777" w:rsidR="00ED3892" w:rsidRDefault="00ED3892" w:rsidP="002D62EA">
      <w:pPr>
        <w:pStyle w:val="BodyText"/>
      </w:pPr>
    </w:p>
    <w:p w14:paraId="56F70D0D" w14:textId="77777777" w:rsidR="00ED3892" w:rsidRDefault="00ED3892" w:rsidP="002D62EA">
      <w:pPr>
        <w:pStyle w:val="BodyText"/>
      </w:pPr>
    </w:p>
    <w:p w14:paraId="5EBC960B" w14:textId="77777777" w:rsidR="00CD2BDE" w:rsidRDefault="00CD2BDE" w:rsidP="002D62EA">
      <w:pPr>
        <w:pStyle w:val="BodyText"/>
        <w:sectPr w:rsidR="00CD2BDE" w:rsidSect="00983663">
          <w:footerReference w:type="first" r:id="rId68"/>
          <w:endnotePr>
            <w:numFmt w:val="decimal"/>
          </w:endnotePr>
          <w:pgSz w:w="11907" w:h="16839" w:code="9"/>
          <w:pgMar w:top="1701" w:right="1134" w:bottom="1701" w:left="1701" w:header="567" w:footer="851" w:gutter="0"/>
          <w:cols w:space="360"/>
          <w:titlePg/>
        </w:sectPr>
      </w:pPr>
    </w:p>
    <w:p w14:paraId="03D51A89" w14:textId="77777777" w:rsidR="00CD2BDE" w:rsidRDefault="00CD2BDE" w:rsidP="002D62EA">
      <w:pPr>
        <w:pStyle w:val="BodyText"/>
      </w:pPr>
    </w:p>
    <w:p w14:paraId="2167BAE2" w14:textId="77777777" w:rsidR="00CD2BDE" w:rsidRDefault="00CD2BDE" w:rsidP="002D62EA">
      <w:pPr>
        <w:pStyle w:val="BodyText"/>
        <w:sectPr w:rsidR="00CD2BDE">
          <w:footerReference w:type="default" r:id="rId69"/>
          <w:endnotePr>
            <w:numFmt w:val="decimal"/>
          </w:endnotePr>
          <w:pgSz w:w="11907" w:h="16839" w:code="1"/>
          <w:pgMar w:top="1800" w:right="1200" w:bottom="1800" w:left="3360" w:header="960" w:footer="960" w:gutter="0"/>
          <w:cols w:space="360"/>
          <w:titlePg/>
        </w:sectPr>
      </w:pPr>
    </w:p>
    <w:p w14:paraId="23794406" w14:textId="77777777" w:rsidR="00CD2BDE" w:rsidRDefault="00CD2BDE" w:rsidP="00001F4F">
      <w:pPr>
        <w:pStyle w:val="Heading1"/>
      </w:pPr>
      <w:bookmarkStart w:id="14" w:name="_Toc22575630"/>
      <w:r>
        <w:t>Index</w:t>
      </w:r>
      <w:bookmarkEnd w:id="14"/>
    </w:p>
    <w:p w14:paraId="53F04101" w14:textId="77777777" w:rsidR="00361787" w:rsidRPr="00361787" w:rsidRDefault="00800802" w:rsidP="00972D98">
      <w:pPr>
        <w:pStyle w:val="Index1"/>
        <w:rPr>
          <w:rFonts w:ascii="Garamond" w:hAnsi="Garamond" w:cs="Times New Roman"/>
          <w:noProof/>
        </w:rPr>
        <w:sectPr w:rsidR="00361787" w:rsidRPr="00361787" w:rsidSect="00361787">
          <w:headerReference w:type="default" r:id="rId70"/>
          <w:footerReference w:type="default" r:id="rId71"/>
          <w:headerReference w:type="first" r:id="rId72"/>
          <w:endnotePr>
            <w:numFmt w:val="decimal"/>
          </w:endnotePr>
          <w:type w:val="continuous"/>
          <w:pgSz w:w="11907" w:h="16839" w:code="1"/>
          <w:pgMar w:top="1800" w:right="2040" w:bottom="1800" w:left="2280" w:header="960" w:footer="960" w:gutter="0"/>
          <w:cols w:num="4" w:space="240"/>
        </w:sectPr>
      </w:pPr>
      <w:r w:rsidRPr="00361787">
        <w:rPr>
          <w:rFonts w:ascii="Garamond" w:hAnsi="Garamond" w:cs="Times New Roman"/>
        </w:rPr>
        <w:fldChar w:fldCharType="begin"/>
      </w:r>
      <w:r w:rsidRPr="00361787">
        <w:rPr>
          <w:rFonts w:ascii="Garamond" w:hAnsi="Garamond" w:cs="Times New Roman"/>
        </w:rPr>
        <w:instrText xml:space="preserve"> INDEX \e "</w:instrText>
      </w:r>
      <w:r w:rsidRPr="00361787">
        <w:rPr>
          <w:rFonts w:ascii="Garamond" w:hAnsi="Garamond" w:cs="Times New Roman"/>
        </w:rPr>
        <w:tab/>
        <w:instrText xml:space="preserve">" \h "A" \c "2" \z "3081" </w:instrText>
      </w:r>
      <w:r w:rsidRPr="00361787">
        <w:rPr>
          <w:rFonts w:ascii="Garamond" w:hAnsi="Garamond" w:cs="Times New Roman"/>
        </w:rPr>
        <w:fldChar w:fldCharType="separate"/>
      </w:r>
    </w:p>
    <w:p w14:paraId="42FAB016"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1</w:t>
      </w:r>
    </w:p>
    <w:p w14:paraId="264204F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100 Octane</w:t>
      </w:r>
      <w:r w:rsidRPr="00361787">
        <w:rPr>
          <w:rFonts w:ascii="Garamond" w:hAnsi="Garamond"/>
          <w:noProof/>
        </w:rPr>
        <w:tab/>
        <w:t>40</w:t>
      </w:r>
    </w:p>
    <w:p w14:paraId="30DDE0B7" w14:textId="47472813"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100 octane fuel</w:t>
      </w:r>
      <w:r w:rsidRPr="00361787">
        <w:rPr>
          <w:rFonts w:ascii="Garamond" w:hAnsi="Garamond"/>
          <w:noProof/>
        </w:rPr>
        <w:tab/>
      </w:r>
      <w:r>
        <w:rPr>
          <w:rFonts w:ascii="Garamond" w:hAnsi="Garamond"/>
          <w:noProof/>
        </w:rPr>
        <w:t xml:space="preserve">12, </w:t>
      </w:r>
      <w:r w:rsidRPr="00361787">
        <w:rPr>
          <w:rFonts w:ascii="Garamond" w:hAnsi="Garamond"/>
          <w:noProof/>
        </w:rPr>
        <w:t>32</w:t>
      </w:r>
    </w:p>
    <w:p w14:paraId="4B029323" w14:textId="44FF53F1"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 xml:space="preserve">11 Group RAAF </w:t>
      </w:r>
      <w:r w:rsidR="006A4A3A">
        <w:rPr>
          <w:rFonts w:ascii="Garamond" w:hAnsi="Garamond"/>
          <w:noProof/>
        </w:rPr>
        <w:t>Morotai</w:t>
      </w:r>
      <w:r w:rsidRPr="00361787">
        <w:rPr>
          <w:rFonts w:ascii="Garamond" w:hAnsi="Garamond"/>
          <w:noProof/>
        </w:rPr>
        <w:tab/>
        <w:t>49</w:t>
      </w:r>
    </w:p>
    <w:p w14:paraId="3CD38A9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13</w:t>
      </w:r>
      <w:r w:rsidRPr="00361787">
        <w:rPr>
          <w:rFonts w:ascii="Garamond" w:hAnsi="Garamond"/>
          <w:noProof/>
          <w:vertAlign w:val="superscript"/>
        </w:rPr>
        <w:t>th</w:t>
      </w:r>
      <w:r w:rsidRPr="00361787">
        <w:rPr>
          <w:rFonts w:ascii="Garamond" w:hAnsi="Garamond"/>
          <w:noProof/>
        </w:rPr>
        <w:t xml:space="preserve"> Air Forces</w:t>
      </w:r>
      <w:r w:rsidRPr="00361787">
        <w:rPr>
          <w:rFonts w:ascii="Garamond" w:hAnsi="Garamond"/>
          <w:noProof/>
        </w:rPr>
        <w:tab/>
        <w:t>20</w:t>
      </w:r>
    </w:p>
    <w:p w14:paraId="1A77C94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19 Bombardment Group</w:t>
      </w:r>
      <w:r w:rsidRPr="00361787">
        <w:rPr>
          <w:rFonts w:ascii="Garamond" w:hAnsi="Garamond"/>
          <w:noProof/>
        </w:rPr>
        <w:tab/>
        <w:t>24</w:t>
      </w:r>
    </w:p>
    <w:p w14:paraId="0070574C" w14:textId="136AD52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1</w:t>
      </w:r>
      <w:r w:rsidRPr="00361787">
        <w:rPr>
          <w:rFonts w:ascii="Garamond" w:hAnsi="Garamond"/>
          <w:noProof/>
          <w:vertAlign w:val="superscript"/>
        </w:rPr>
        <w:t>st</w:t>
      </w:r>
      <w:r w:rsidRPr="00361787">
        <w:rPr>
          <w:rFonts w:ascii="Garamond" w:hAnsi="Garamond"/>
          <w:noProof/>
        </w:rPr>
        <w:t xml:space="preserve"> Australian Army</w:t>
      </w:r>
      <w:r w:rsidRPr="00361787">
        <w:rPr>
          <w:rFonts w:ascii="Garamond" w:hAnsi="Garamond"/>
          <w:noProof/>
        </w:rPr>
        <w:tab/>
        <w:t>49</w:t>
      </w:r>
    </w:p>
    <w:p w14:paraId="70D1B72D"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2</w:t>
      </w:r>
    </w:p>
    <w:p w14:paraId="386D3EDF" w14:textId="6D96DE7D"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26</w:t>
      </w:r>
      <w:r w:rsidRPr="00361787">
        <w:rPr>
          <w:rFonts w:ascii="Garamond" w:hAnsi="Garamond"/>
          <w:noProof/>
          <w:vertAlign w:val="superscript"/>
        </w:rPr>
        <w:t>th</w:t>
      </w:r>
      <w:r>
        <w:rPr>
          <w:rFonts w:ascii="Garamond" w:hAnsi="Garamond"/>
          <w:noProof/>
        </w:rPr>
        <w:t xml:space="preserve"> </w:t>
      </w:r>
      <w:r w:rsidRPr="00361787">
        <w:rPr>
          <w:rFonts w:ascii="Garamond" w:hAnsi="Garamond"/>
          <w:noProof/>
        </w:rPr>
        <w:t>Brigade</w:t>
      </w:r>
      <w:r w:rsidRPr="00361787">
        <w:rPr>
          <w:rFonts w:ascii="Garamond" w:hAnsi="Garamond"/>
          <w:noProof/>
        </w:rPr>
        <w:tab/>
        <w:t>5</w:t>
      </w:r>
    </w:p>
    <w:p w14:paraId="5211CA40" w14:textId="36388A4A"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27</w:t>
      </w:r>
      <w:r w:rsidRPr="00361787">
        <w:rPr>
          <w:rFonts w:ascii="Garamond" w:hAnsi="Garamond"/>
          <w:noProof/>
          <w:vertAlign w:val="superscript"/>
        </w:rPr>
        <w:t>th</w:t>
      </w:r>
      <w:r>
        <w:rPr>
          <w:rFonts w:ascii="Garamond" w:hAnsi="Garamond"/>
          <w:noProof/>
        </w:rPr>
        <w:t xml:space="preserve"> </w:t>
      </w:r>
      <w:r w:rsidRPr="00361787">
        <w:rPr>
          <w:rFonts w:ascii="Garamond" w:hAnsi="Garamond"/>
          <w:noProof/>
        </w:rPr>
        <w:t>Bomb Group</w:t>
      </w:r>
      <w:r w:rsidRPr="00361787">
        <w:rPr>
          <w:rFonts w:ascii="Garamond" w:hAnsi="Garamond"/>
          <w:noProof/>
        </w:rPr>
        <w:tab/>
        <w:t>10</w:t>
      </w:r>
    </w:p>
    <w:p w14:paraId="0F88DFE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cs="Arial"/>
          <w:noProof/>
          <w:color w:val="000000"/>
        </w:rPr>
        <w:t>2</w:t>
      </w:r>
      <w:r w:rsidRPr="00361787">
        <w:rPr>
          <w:rFonts w:ascii="Garamond" w:hAnsi="Garamond" w:cs="Arial"/>
          <w:noProof/>
          <w:color w:val="000000"/>
          <w:vertAlign w:val="superscript"/>
        </w:rPr>
        <w:t>nd</w:t>
      </w:r>
      <w:r w:rsidRPr="00361787">
        <w:rPr>
          <w:rFonts w:ascii="Garamond" w:hAnsi="Garamond" w:cs="Arial"/>
          <w:noProof/>
          <w:color w:val="000000"/>
        </w:rPr>
        <w:t xml:space="preserve"> Australian Bulk Petroleum Storage Company</w:t>
      </w:r>
      <w:r w:rsidRPr="00361787">
        <w:rPr>
          <w:rFonts w:ascii="Garamond" w:hAnsi="Garamond"/>
          <w:noProof/>
        </w:rPr>
        <w:tab/>
        <w:t>42, 54</w:t>
      </w:r>
    </w:p>
    <w:p w14:paraId="110274EA" w14:textId="3B166292"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2</w:t>
      </w:r>
      <w:r w:rsidRPr="00361787">
        <w:rPr>
          <w:rFonts w:ascii="Garamond" w:hAnsi="Garamond"/>
          <w:noProof/>
          <w:vertAlign w:val="superscript"/>
        </w:rPr>
        <w:t>nd</w:t>
      </w:r>
      <w:r>
        <w:rPr>
          <w:rFonts w:ascii="Garamond" w:hAnsi="Garamond"/>
          <w:noProof/>
        </w:rPr>
        <w:t xml:space="preserve"> </w:t>
      </w:r>
      <w:r w:rsidRPr="00361787">
        <w:rPr>
          <w:rFonts w:ascii="Garamond" w:hAnsi="Garamond"/>
          <w:noProof/>
        </w:rPr>
        <w:t>Bulk Petroleum Storage Company</w:t>
      </w:r>
      <w:r w:rsidRPr="00361787">
        <w:rPr>
          <w:rFonts w:ascii="Garamond" w:hAnsi="Garamond"/>
          <w:noProof/>
        </w:rPr>
        <w:tab/>
        <w:t>41, 44, 56</w:t>
      </w:r>
    </w:p>
    <w:p w14:paraId="264C003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2</w:t>
      </w:r>
      <w:r w:rsidRPr="00361787">
        <w:rPr>
          <w:rFonts w:ascii="Garamond" w:hAnsi="Garamond"/>
          <w:noProof/>
          <w:vertAlign w:val="superscript"/>
        </w:rPr>
        <w:t>nd</w:t>
      </w:r>
      <w:r w:rsidRPr="00361787">
        <w:rPr>
          <w:rFonts w:ascii="Garamond" w:hAnsi="Garamond"/>
          <w:noProof/>
        </w:rPr>
        <w:t xml:space="preserve"> Signal Troop</w:t>
      </w:r>
      <w:r w:rsidRPr="00361787">
        <w:rPr>
          <w:rFonts w:ascii="Garamond" w:hAnsi="Garamond"/>
          <w:noProof/>
        </w:rPr>
        <w:tab/>
        <w:t>21</w:t>
      </w:r>
    </w:p>
    <w:p w14:paraId="4CB1E5B9"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3</w:t>
      </w:r>
    </w:p>
    <w:p w14:paraId="5FC6C19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3</w:t>
      </w:r>
      <w:r w:rsidRPr="00361787">
        <w:rPr>
          <w:rFonts w:ascii="Garamond" w:hAnsi="Garamond"/>
          <w:noProof/>
          <w:vertAlign w:val="superscript"/>
        </w:rPr>
        <w:t>rd</w:t>
      </w:r>
      <w:r w:rsidRPr="00361787">
        <w:rPr>
          <w:rFonts w:ascii="Garamond" w:hAnsi="Garamond"/>
          <w:noProof/>
        </w:rPr>
        <w:t xml:space="preserve"> Bomb Group</w:t>
      </w:r>
      <w:r w:rsidRPr="00361787">
        <w:rPr>
          <w:rFonts w:ascii="Garamond" w:hAnsi="Garamond"/>
          <w:noProof/>
        </w:rPr>
        <w:tab/>
        <w:t>10</w:t>
      </w:r>
    </w:p>
    <w:p w14:paraId="66FCF64C" w14:textId="28ADD250"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3</w:t>
      </w:r>
      <w:r w:rsidRPr="00361787">
        <w:rPr>
          <w:rFonts w:ascii="Garamond" w:hAnsi="Garamond"/>
          <w:noProof/>
          <w:vertAlign w:val="superscript"/>
        </w:rPr>
        <w:t>rd</w:t>
      </w:r>
      <w:r>
        <w:rPr>
          <w:rFonts w:ascii="Garamond" w:hAnsi="Garamond"/>
          <w:noProof/>
        </w:rPr>
        <w:t xml:space="preserve"> </w:t>
      </w:r>
      <w:r w:rsidRPr="00361787">
        <w:rPr>
          <w:rFonts w:ascii="Garamond" w:hAnsi="Garamond"/>
          <w:noProof/>
        </w:rPr>
        <w:t>Division</w:t>
      </w:r>
      <w:r w:rsidRPr="00361787">
        <w:rPr>
          <w:rFonts w:ascii="Garamond" w:hAnsi="Garamond"/>
          <w:noProof/>
        </w:rPr>
        <w:tab/>
        <w:t>5</w:t>
      </w:r>
    </w:p>
    <w:p w14:paraId="1181AFE8"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4</w:t>
      </w:r>
    </w:p>
    <w:p w14:paraId="37461925" w14:textId="108688C1"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41</w:t>
      </w:r>
      <w:r w:rsidRPr="00361787">
        <w:rPr>
          <w:rFonts w:ascii="Garamond" w:hAnsi="Garamond"/>
          <w:noProof/>
          <w:vertAlign w:val="superscript"/>
        </w:rPr>
        <w:t>st</w:t>
      </w:r>
      <w:r>
        <w:rPr>
          <w:rFonts w:ascii="Garamond" w:hAnsi="Garamond"/>
          <w:noProof/>
        </w:rPr>
        <w:t xml:space="preserve"> </w:t>
      </w:r>
      <w:r w:rsidRPr="00361787">
        <w:rPr>
          <w:rFonts w:ascii="Garamond" w:hAnsi="Garamond"/>
          <w:noProof/>
        </w:rPr>
        <w:t>U.S. Division</w:t>
      </w:r>
      <w:r w:rsidRPr="00361787">
        <w:rPr>
          <w:rFonts w:ascii="Garamond" w:hAnsi="Garamond"/>
          <w:noProof/>
        </w:rPr>
        <w:tab/>
        <w:t>4</w:t>
      </w:r>
    </w:p>
    <w:p w14:paraId="173F6D5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4</w:t>
      </w:r>
      <w:r w:rsidRPr="00361787">
        <w:rPr>
          <w:rFonts w:ascii="Garamond" w:hAnsi="Garamond"/>
          <w:noProof/>
          <w:vertAlign w:val="superscript"/>
        </w:rPr>
        <w:t>th</w:t>
      </w:r>
      <w:r w:rsidRPr="00361787">
        <w:rPr>
          <w:rFonts w:ascii="Garamond" w:hAnsi="Garamond"/>
          <w:noProof/>
        </w:rPr>
        <w:t xml:space="preserve"> Australian Field Company</w:t>
      </w:r>
      <w:r w:rsidRPr="00361787">
        <w:rPr>
          <w:rFonts w:ascii="Garamond" w:hAnsi="Garamond"/>
          <w:noProof/>
        </w:rPr>
        <w:tab/>
        <w:t>41</w:t>
      </w:r>
    </w:p>
    <w:p w14:paraId="7751A433"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5</w:t>
      </w:r>
    </w:p>
    <w:p w14:paraId="1215285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51</w:t>
      </w:r>
      <w:r w:rsidRPr="00361787">
        <w:rPr>
          <w:rFonts w:ascii="Garamond" w:hAnsi="Garamond"/>
          <w:noProof/>
          <w:vertAlign w:val="superscript"/>
        </w:rPr>
        <w:t>st</w:t>
      </w:r>
      <w:r w:rsidRPr="00361787">
        <w:rPr>
          <w:rFonts w:ascii="Garamond" w:hAnsi="Garamond"/>
          <w:noProof/>
        </w:rPr>
        <w:t xml:space="preserve"> Bulk Issue Petrol and Oil Depot</w:t>
      </w:r>
      <w:r w:rsidRPr="00361787">
        <w:rPr>
          <w:rFonts w:ascii="Garamond" w:hAnsi="Garamond"/>
          <w:noProof/>
        </w:rPr>
        <w:tab/>
        <w:t>53</w:t>
      </w:r>
    </w:p>
    <w:p w14:paraId="50B8ABE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55</w:t>
      </w:r>
      <w:r w:rsidRPr="00361787">
        <w:rPr>
          <w:rFonts w:ascii="Garamond" w:hAnsi="Garamond"/>
          <w:noProof/>
          <w:vertAlign w:val="superscript"/>
        </w:rPr>
        <w:t>th</w:t>
      </w:r>
      <w:r w:rsidRPr="00361787">
        <w:rPr>
          <w:rFonts w:ascii="Garamond" w:hAnsi="Garamond"/>
          <w:noProof/>
        </w:rPr>
        <w:t xml:space="preserve"> Bulk Issue Petrol and Oil Depot Platoon</w:t>
      </w:r>
      <w:r w:rsidRPr="00361787">
        <w:rPr>
          <w:rFonts w:ascii="Garamond" w:hAnsi="Garamond"/>
          <w:noProof/>
        </w:rPr>
        <w:tab/>
        <w:t>54</w:t>
      </w:r>
    </w:p>
    <w:p w14:paraId="57A890A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593rd United States barge company</w:t>
      </w:r>
      <w:r w:rsidRPr="00361787">
        <w:rPr>
          <w:rFonts w:ascii="Garamond" w:hAnsi="Garamond"/>
          <w:noProof/>
        </w:rPr>
        <w:tab/>
        <w:t>44</w:t>
      </w:r>
    </w:p>
    <w:p w14:paraId="78C1D2D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5</w:t>
      </w:r>
      <w:r w:rsidRPr="00361787">
        <w:rPr>
          <w:rFonts w:ascii="Garamond" w:hAnsi="Garamond"/>
          <w:noProof/>
          <w:vertAlign w:val="superscript"/>
        </w:rPr>
        <w:t>th</w:t>
      </w:r>
      <w:r w:rsidRPr="00361787">
        <w:rPr>
          <w:rFonts w:ascii="Garamond" w:hAnsi="Garamond"/>
          <w:noProof/>
        </w:rPr>
        <w:t xml:space="preserve"> Air Force</w:t>
      </w:r>
      <w:r w:rsidRPr="00361787">
        <w:rPr>
          <w:rFonts w:ascii="Garamond" w:hAnsi="Garamond"/>
          <w:noProof/>
        </w:rPr>
        <w:tab/>
        <w:t>20</w:t>
      </w:r>
    </w:p>
    <w:p w14:paraId="3EC29E8E"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6</w:t>
      </w:r>
    </w:p>
    <w:p w14:paraId="4B49919D" w14:textId="2A4FC150"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6</w:t>
      </w:r>
      <w:r w:rsidRPr="00361787">
        <w:rPr>
          <w:rFonts w:ascii="Garamond" w:hAnsi="Garamond"/>
          <w:noProof/>
          <w:vertAlign w:val="superscript"/>
        </w:rPr>
        <w:t>th</w:t>
      </w:r>
      <w:r>
        <w:rPr>
          <w:rFonts w:ascii="Garamond" w:hAnsi="Garamond"/>
          <w:noProof/>
        </w:rPr>
        <w:t xml:space="preserve"> </w:t>
      </w:r>
      <w:r w:rsidRPr="00361787">
        <w:rPr>
          <w:rFonts w:ascii="Garamond" w:hAnsi="Garamond"/>
          <w:noProof/>
        </w:rPr>
        <w:t>Division</w:t>
      </w:r>
      <w:r w:rsidRPr="00361787">
        <w:rPr>
          <w:rFonts w:ascii="Garamond" w:hAnsi="Garamond"/>
          <w:noProof/>
        </w:rPr>
        <w:tab/>
        <w:t>5</w:t>
      </w:r>
    </w:p>
    <w:p w14:paraId="606420AE"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7</w:t>
      </w:r>
    </w:p>
    <w:p w14:paraId="7C469B95" w14:textId="546655D4"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7</w:t>
      </w:r>
      <w:r w:rsidRPr="00361787">
        <w:rPr>
          <w:rFonts w:ascii="Garamond" w:hAnsi="Garamond"/>
          <w:noProof/>
          <w:vertAlign w:val="superscript"/>
        </w:rPr>
        <w:t>th</w:t>
      </w:r>
      <w:r>
        <w:rPr>
          <w:rFonts w:ascii="Garamond" w:hAnsi="Garamond"/>
          <w:noProof/>
        </w:rPr>
        <w:t xml:space="preserve"> </w:t>
      </w:r>
      <w:r w:rsidRPr="00361787">
        <w:rPr>
          <w:rFonts w:ascii="Garamond" w:hAnsi="Garamond"/>
          <w:noProof/>
        </w:rPr>
        <w:t>Division</w:t>
      </w:r>
      <w:r w:rsidRPr="00361787">
        <w:rPr>
          <w:rFonts w:ascii="Garamond" w:hAnsi="Garamond"/>
          <w:noProof/>
        </w:rPr>
        <w:tab/>
      </w:r>
      <w:r>
        <w:rPr>
          <w:rFonts w:ascii="Garamond" w:hAnsi="Garamond"/>
          <w:noProof/>
        </w:rPr>
        <w:t xml:space="preserve">4, </w:t>
      </w:r>
      <w:r w:rsidRPr="00361787">
        <w:rPr>
          <w:rFonts w:ascii="Garamond" w:hAnsi="Garamond"/>
          <w:noProof/>
        </w:rPr>
        <w:t>5</w:t>
      </w:r>
    </w:p>
    <w:p w14:paraId="0E6B23DF"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8</w:t>
      </w:r>
    </w:p>
    <w:p w14:paraId="3F4BEC3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87 Octane</w:t>
      </w:r>
      <w:r w:rsidRPr="00361787">
        <w:rPr>
          <w:rFonts w:ascii="Garamond" w:hAnsi="Garamond"/>
          <w:noProof/>
        </w:rPr>
        <w:tab/>
        <w:t>40</w:t>
      </w:r>
    </w:p>
    <w:p w14:paraId="5EB0E6E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8</w:t>
      </w:r>
      <w:r w:rsidRPr="00361787">
        <w:rPr>
          <w:rFonts w:ascii="Garamond" w:hAnsi="Garamond"/>
          <w:noProof/>
          <w:vertAlign w:val="superscript"/>
        </w:rPr>
        <w:t>th</w:t>
      </w:r>
      <w:r w:rsidRPr="00361787">
        <w:rPr>
          <w:rFonts w:ascii="Garamond" w:hAnsi="Garamond"/>
          <w:noProof/>
        </w:rPr>
        <w:t xml:space="preserve"> Squadron</w:t>
      </w:r>
      <w:r w:rsidRPr="00361787">
        <w:rPr>
          <w:rFonts w:ascii="Garamond" w:hAnsi="Garamond"/>
          <w:noProof/>
        </w:rPr>
        <w:tab/>
        <w:t>10</w:t>
      </w:r>
    </w:p>
    <w:p w14:paraId="4396C9E4"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9</w:t>
      </w:r>
    </w:p>
    <w:p w14:paraId="4EA1CD8E" w14:textId="3123AED3"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9</w:t>
      </w:r>
      <w:r w:rsidRPr="000F7306">
        <w:rPr>
          <w:rFonts w:ascii="Garamond" w:hAnsi="Garamond"/>
          <w:noProof/>
          <w:vertAlign w:val="superscript"/>
        </w:rPr>
        <w:t>th</w:t>
      </w:r>
      <w:r w:rsidR="000F7306">
        <w:rPr>
          <w:rFonts w:ascii="Garamond" w:hAnsi="Garamond"/>
          <w:noProof/>
        </w:rPr>
        <w:t xml:space="preserve"> </w:t>
      </w:r>
      <w:r w:rsidRPr="00361787">
        <w:rPr>
          <w:rFonts w:ascii="Garamond" w:hAnsi="Garamond"/>
          <w:noProof/>
        </w:rPr>
        <w:t>Division</w:t>
      </w:r>
      <w:r w:rsidRPr="00361787">
        <w:rPr>
          <w:rFonts w:ascii="Garamond" w:hAnsi="Garamond"/>
          <w:noProof/>
        </w:rPr>
        <w:tab/>
      </w:r>
      <w:r w:rsidR="000F7306">
        <w:rPr>
          <w:rFonts w:ascii="Garamond" w:hAnsi="Garamond"/>
          <w:noProof/>
        </w:rPr>
        <w:t xml:space="preserve">4, </w:t>
      </w:r>
      <w:r w:rsidRPr="00361787">
        <w:rPr>
          <w:rFonts w:ascii="Garamond" w:hAnsi="Garamond"/>
          <w:noProof/>
        </w:rPr>
        <w:t>5</w:t>
      </w:r>
    </w:p>
    <w:p w14:paraId="30579661"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A</w:t>
      </w:r>
    </w:p>
    <w:p w14:paraId="2B30E04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A.B.D.A. Area</w:t>
      </w:r>
      <w:r w:rsidRPr="00361787">
        <w:rPr>
          <w:rFonts w:ascii="Garamond" w:hAnsi="Garamond"/>
          <w:noProof/>
        </w:rPr>
        <w:tab/>
        <w:t>13</w:t>
      </w:r>
    </w:p>
    <w:p w14:paraId="0D17EF5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A.I.F.</w:t>
      </w:r>
      <w:r w:rsidRPr="00361787">
        <w:rPr>
          <w:rFonts w:ascii="Garamond" w:hAnsi="Garamond"/>
          <w:noProof/>
        </w:rPr>
        <w:tab/>
        <w:t>26</w:t>
      </w:r>
    </w:p>
    <w:p w14:paraId="6A467CC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A-20 Boston</w:t>
      </w:r>
      <w:r w:rsidRPr="00361787">
        <w:rPr>
          <w:rFonts w:ascii="Garamond" w:hAnsi="Garamond"/>
          <w:noProof/>
        </w:rPr>
        <w:tab/>
        <w:t>25</w:t>
      </w:r>
    </w:p>
    <w:p w14:paraId="5161DAF7" w14:textId="372C8C23"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Abadan refinery</w:t>
      </w:r>
      <w:r w:rsidRPr="00361787">
        <w:rPr>
          <w:rFonts w:ascii="Garamond" w:hAnsi="Garamond"/>
          <w:noProof/>
        </w:rPr>
        <w:tab/>
        <w:t>8</w:t>
      </w:r>
      <w:r>
        <w:rPr>
          <w:rFonts w:ascii="Garamond" w:hAnsi="Garamond"/>
          <w:noProof/>
        </w:rPr>
        <w:t>, 52</w:t>
      </w:r>
    </w:p>
    <w:p w14:paraId="321A248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Abbekerk</w:t>
      </w:r>
      <w:r w:rsidRPr="00361787">
        <w:rPr>
          <w:rFonts w:ascii="Garamond" w:hAnsi="Garamond"/>
          <w:noProof/>
        </w:rPr>
        <w:tab/>
        <w:t>24</w:t>
      </w:r>
    </w:p>
    <w:p w14:paraId="2FF9018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ABDA Command</w:t>
      </w:r>
      <w:r w:rsidRPr="00361787">
        <w:rPr>
          <w:rFonts w:ascii="Garamond" w:hAnsi="Garamond"/>
          <w:noProof/>
        </w:rPr>
        <w:tab/>
        <w:t>24</w:t>
      </w:r>
    </w:p>
    <w:p w14:paraId="7EBB61E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ABDACOM</w:t>
      </w:r>
      <w:r w:rsidRPr="00361787">
        <w:rPr>
          <w:rFonts w:ascii="Garamond" w:hAnsi="Garamond"/>
          <w:noProof/>
        </w:rPr>
        <w:tab/>
        <w:t>14, 15, 16, 17, 18</w:t>
      </w:r>
    </w:p>
    <w:p w14:paraId="75A75239" w14:textId="64D04D29"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Accra (Gold Coast</w:t>
      </w:r>
      <w:r>
        <w:rPr>
          <w:rFonts w:ascii="Garamond" w:hAnsi="Garamond"/>
          <w:noProof/>
        </w:rPr>
        <w:t>)</w:t>
      </w:r>
      <w:r w:rsidRPr="00361787">
        <w:rPr>
          <w:rFonts w:ascii="Garamond" w:hAnsi="Garamond"/>
          <w:noProof/>
        </w:rPr>
        <w:tab/>
        <w:t>8</w:t>
      </w:r>
    </w:p>
    <w:p w14:paraId="2F0A523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Adelaide</w:t>
      </w:r>
      <w:r w:rsidRPr="00361787">
        <w:rPr>
          <w:rFonts w:ascii="Garamond" w:hAnsi="Garamond"/>
          <w:noProof/>
        </w:rPr>
        <w:tab/>
        <w:t>4, 24</w:t>
      </w:r>
    </w:p>
    <w:p w14:paraId="3A00C50C" w14:textId="3A797A62"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Admiral Chester Nimitz</w:t>
      </w:r>
      <w:r w:rsidRPr="00361787">
        <w:rPr>
          <w:rFonts w:ascii="Garamond" w:hAnsi="Garamond"/>
          <w:noProof/>
        </w:rPr>
        <w:tab/>
        <w:t>17</w:t>
      </w:r>
      <w:r>
        <w:rPr>
          <w:rFonts w:ascii="Garamond" w:hAnsi="Garamond"/>
          <w:noProof/>
        </w:rPr>
        <w:t>, 25</w:t>
      </w:r>
    </w:p>
    <w:p w14:paraId="4A94389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Admiral Lord Louis Mountbatten</w:t>
      </w:r>
      <w:r w:rsidRPr="00361787">
        <w:rPr>
          <w:rFonts w:ascii="Garamond" w:hAnsi="Garamond"/>
          <w:noProof/>
        </w:rPr>
        <w:tab/>
        <w:t>47</w:t>
      </w:r>
    </w:p>
    <w:p w14:paraId="2E3B66D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Admiralty Islands</w:t>
      </w:r>
      <w:r w:rsidRPr="00361787">
        <w:rPr>
          <w:rFonts w:ascii="Garamond" w:hAnsi="Garamond"/>
          <w:noProof/>
        </w:rPr>
        <w:tab/>
        <w:t>53</w:t>
      </w:r>
    </w:p>
    <w:p w14:paraId="37E51B7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Advisory War Council</w:t>
      </w:r>
      <w:r w:rsidRPr="00361787">
        <w:rPr>
          <w:rFonts w:ascii="Garamond" w:hAnsi="Garamond"/>
          <w:noProof/>
        </w:rPr>
        <w:tab/>
        <w:t>29</w:t>
      </w:r>
    </w:p>
    <w:p w14:paraId="6B5AE05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AFPAC</w:t>
      </w:r>
      <w:r w:rsidRPr="00361787">
        <w:rPr>
          <w:rFonts w:ascii="Garamond" w:hAnsi="Garamond"/>
          <w:noProof/>
        </w:rPr>
        <w:tab/>
        <w:t>49</w:t>
      </w:r>
    </w:p>
    <w:p w14:paraId="185D7A7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Africa</w:t>
      </w:r>
      <w:r w:rsidRPr="00361787">
        <w:rPr>
          <w:rFonts w:ascii="Garamond" w:hAnsi="Garamond"/>
          <w:noProof/>
        </w:rPr>
        <w:tab/>
        <w:t>10</w:t>
      </w:r>
    </w:p>
    <w:p w14:paraId="552F1F3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AFWESPAC</w:t>
      </w:r>
      <w:r w:rsidRPr="00361787">
        <w:rPr>
          <w:rFonts w:ascii="Garamond" w:hAnsi="Garamond"/>
          <w:noProof/>
        </w:rPr>
        <w:tab/>
        <w:t>51</w:t>
      </w:r>
    </w:p>
    <w:p w14:paraId="0BCE270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Board</w:t>
      </w:r>
      <w:r w:rsidRPr="00361787">
        <w:rPr>
          <w:rFonts w:ascii="Garamond" w:hAnsi="Garamond"/>
          <w:noProof/>
        </w:rPr>
        <w:tab/>
        <w:t>27, 28, 29, 31, 33, 38, 48</w:t>
      </w:r>
    </w:p>
    <w:p w14:paraId="7EBAFB8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Chief Marshal Burnett</w:t>
      </w:r>
      <w:r w:rsidRPr="00361787">
        <w:rPr>
          <w:rFonts w:ascii="Garamond" w:hAnsi="Garamond"/>
          <w:noProof/>
        </w:rPr>
        <w:tab/>
        <w:t>14, 28</w:t>
      </w:r>
    </w:p>
    <w:p w14:paraId="66510DD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Chief Marshal Sir Charles Burnett</w:t>
      </w:r>
      <w:r w:rsidRPr="00361787">
        <w:rPr>
          <w:rFonts w:ascii="Garamond" w:hAnsi="Garamond"/>
          <w:noProof/>
        </w:rPr>
        <w:tab/>
        <w:t>22, 27</w:t>
      </w:r>
    </w:p>
    <w:p w14:paraId="4E8BCA6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Cole</w:t>
      </w:r>
      <w:r w:rsidRPr="00361787">
        <w:rPr>
          <w:rFonts w:ascii="Garamond" w:hAnsi="Garamond"/>
          <w:noProof/>
        </w:rPr>
        <w:tab/>
        <w:t>29</w:t>
      </w:r>
    </w:p>
    <w:p w14:paraId="63E0326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E. C. Wackett</w:t>
      </w:r>
      <w:r w:rsidRPr="00361787">
        <w:rPr>
          <w:rFonts w:ascii="Garamond" w:hAnsi="Garamond"/>
          <w:noProof/>
        </w:rPr>
        <w:tab/>
        <w:t>31</w:t>
      </w:r>
    </w:p>
    <w:p w14:paraId="2AFA454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Hewitt</w:t>
      </w:r>
      <w:r w:rsidRPr="00361787">
        <w:rPr>
          <w:rFonts w:ascii="Garamond" w:hAnsi="Garamond"/>
          <w:noProof/>
        </w:rPr>
        <w:tab/>
        <w:t>27</w:t>
      </w:r>
    </w:p>
    <w:p w14:paraId="5E3F8C0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Hewitt,</w:t>
      </w:r>
      <w:r w:rsidRPr="00361787">
        <w:rPr>
          <w:rFonts w:ascii="Garamond" w:hAnsi="Garamond"/>
          <w:noProof/>
        </w:rPr>
        <w:tab/>
        <w:t>23</w:t>
      </w:r>
    </w:p>
    <w:p w14:paraId="46ECCCD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Mackinolty</w:t>
      </w:r>
      <w:r w:rsidRPr="00361787">
        <w:rPr>
          <w:rFonts w:ascii="Garamond" w:hAnsi="Garamond"/>
          <w:noProof/>
        </w:rPr>
        <w:tab/>
        <w:t>31</w:t>
      </w:r>
    </w:p>
    <w:p w14:paraId="057AAF6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McCauley</w:t>
      </w:r>
      <w:r w:rsidRPr="00361787">
        <w:rPr>
          <w:rFonts w:ascii="Garamond" w:hAnsi="Garamond"/>
          <w:noProof/>
        </w:rPr>
        <w:tab/>
        <w:t>31</w:t>
      </w:r>
    </w:p>
    <w:p w14:paraId="4EA7690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Commodore Wrigley</w:t>
      </w:r>
      <w:r w:rsidRPr="00361787">
        <w:rPr>
          <w:rFonts w:ascii="Garamond" w:hAnsi="Garamond"/>
          <w:noProof/>
        </w:rPr>
        <w:tab/>
        <w:t>31</w:t>
      </w:r>
    </w:p>
    <w:p w14:paraId="0774A88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Marshal Drummond</w:t>
      </w:r>
      <w:r w:rsidRPr="00361787">
        <w:rPr>
          <w:rFonts w:ascii="Garamond" w:hAnsi="Garamond"/>
          <w:noProof/>
        </w:rPr>
        <w:tab/>
        <w:t>28</w:t>
      </w:r>
    </w:p>
    <w:p w14:paraId="21730AD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Marshal Sir Richard Peirse</w:t>
      </w:r>
      <w:r w:rsidRPr="00361787">
        <w:rPr>
          <w:rFonts w:ascii="Garamond" w:hAnsi="Garamond"/>
          <w:noProof/>
        </w:rPr>
        <w:tab/>
        <w:t>14</w:t>
      </w:r>
    </w:p>
    <w:p w14:paraId="5574410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Marshal Williams</w:t>
      </w:r>
      <w:r w:rsidRPr="00361787">
        <w:rPr>
          <w:rFonts w:ascii="Garamond" w:hAnsi="Garamond"/>
          <w:noProof/>
        </w:rPr>
        <w:tab/>
        <w:t>28</w:t>
      </w:r>
    </w:p>
    <w:p w14:paraId="67EFC91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Member for Engineering and Maintenance</w:t>
      </w:r>
      <w:r w:rsidRPr="00361787">
        <w:rPr>
          <w:rFonts w:ascii="Garamond" w:hAnsi="Garamond"/>
          <w:noProof/>
        </w:rPr>
        <w:tab/>
        <w:t>31</w:t>
      </w:r>
    </w:p>
    <w:p w14:paraId="75015FF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Member for Organisation and Equipment</w:t>
      </w:r>
      <w:r w:rsidRPr="00361787">
        <w:rPr>
          <w:rFonts w:ascii="Garamond" w:hAnsi="Garamond"/>
          <w:noProof/>
        </w:rPr>
        <w:tab/>
        <w:t>31</w:t>
      </w:r>
    </w:p>
    <w:p w14:paraId="50CCBD2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Member for Personnel</w:t>
      </w:r>
      <w:r w:rsidRPr="00361787">
        <w:rPr>
          <w:rFonts w:ascii="Garamond" w:hAnsi="Garamond"/>
          <w:noProof/>
        </w:rPr>
        <w:tab/>
        <w:t>31</w:t>
      </w:r>
    </w:p>
    <w:p w14:paraId="5980B92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Member for Supply and Equipment</w:t>
      </w:r>
      <w:r w:rsidRPr="00361787">
        <w:rPr>
          <w:rFonts w:ascii="Garamond" w:hAnsi="Garamond"/>
          <w:noProof/>
        </w:rPr>
        <w:tab/>
        <w:t>31, 47</w:t>
      </w:r>
    </w:p>
    <w:p w14:paraId="6B8EDCA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Vice Marshal William Dowling</w:t>
      </w:r>
      <w:r w:rsidRPr="00361787">
        <w:rPr>
          <w:rFonts w:ascii="Garamond" w:hAnsi="Garamond"/>
          <w:noProof/>
        </w:rPr>
        <w:tab/>
        <w:t>21</w:t>
      </w:r>
    </w:p>
    <w:p w14:paraId="62B43C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Vice-Marshal Anderson</w:t>
      </w:r>
      <w:r w:rsidRPr="00361787">
        <w:rPr>
          <w:rFonts w:ascii="Garamond" w:hAnsi="Garamond"/>
          <w:noProof/>
        </w:rPr>
        <w:tab/>
        <w:t>31</w:t>
      </w:r>
    </w:p>
    <w:p w14:paraId="377A2805" w14:textId="7A2CA36A"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Vice-Marshal Bostock</w:t>
      </w:r>
      <w:r w:rsidRPr="00361787">
        <w:rPr>
          <w:rFonts w:ascii="Garamond" w:hAnsi="Garamond"/>
          <w:noProof/>
        </w:rPr>
        <w:tab/>
      </w:r>
      <w:r w:rsidR="000F7306">
        <w:rPr>
          <w:rFonts w:ascii="Garamond" w:hAnsi="Garamond"/>
          <w:noProof/>
        </w:rPr>
        <w:t xml:space="preserve">23, </w:t>
      </w:r>
      <w:r w:rsidRPr="00361787">
        <w:rPr>
          <w:rFonts w:ascii="Garamond" w:hAnsi="Garamond"/>
          <w:noProof/>
        </w:rPr>
        <w:t>27, 30, 31</w:t>
      </w:r>
    </w:p>
    <w:p w14:paraId="645E1DAF" w14:textId="5D9AA1CA"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 Vice-Marshal G. Jones</w:t>
      </w:r>
      <w:r w:rsidRPr="00361787">
        <w:rPr>
          <w:rFonts w:ascii="Garamond" w:hAnsi="Garamond"/>
          <w:noProof/>
        </w:rPr>
        <w:tab/>
      </w:r>
      <w:r w:rsidR="000F7306">
        <w:rPr>
          <w:rFonts w:ascii="Garamond" w:hAnsi="Garamond"/>
          <w:noProof/>
        </w:rPr>
        <w:t xml:space="preserve">22, </w:t>
      </w:r>
      <w:r w:rsidRPr="00361787">
        <w:rPr>
          <w:rFonts w:ascii="Garamond" w:hAnsi="Garamond"/>
          <w:noProof/>
        </w:rPr>
        <w:t>23</w:t>
      </w:r>
      <w:r w:rsidR="000F7306">
        <w:rPr>
          <w:rFonts w:ascii="Garamond" w:hAnsi="Garamond"/>
          <w:noProof/>
        </w:rPr>
        <w:t>, 31</w:t>
      </w:r>
    </w:p>
    <w:p w14:paraId="44FA892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Aircraft Production Commission</w:t>
      </w:r>
      <w:r w:rsidRPr="00361787">
        <w:rPr>
          <w:rFonts w:ascii="Garamond" w:hAnsi="Garamond"/>
          <w:noProof/>
        </w:rPr>
        <w:tab/>
        <w:t>35</w:t>
      </w:r>
    </w:p>
    <w:p w14:paraId="5A6BCA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Airlines of Australia</w:t>
      </w:r>
      <w:r w:rsidRPr="00361787">
        <w:rPr>
          <w:rFonts w:ascii="Garamond" w:hAnsi="Garamond"/>
          <w:noProof/>
        </w:rPr>
        <w:tab/>
        <w:t>32</w:t>
      </w:r>
    </w:p>
    <w:p w14:paraId="743CA37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Alice Springs</w:t>
      </w:r>
      <w:r w:rsidRPr="00361787">
        <w:rPr>
          <w:rFonts w:ascii="Garamond" w:hAnsi="Garamond"/>
          <w:noProof/>
        </w:rPr>
        <w:tab/>
        <w:t>18</w:t>
      </w:r>
    </w:p>
    <w:p w14:paraId="5559097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Allied Air Force</w:t>
      </w:r>
      <w:r w:rsidRPr="00361787">
        <w:rPr>
          <w:rFonts w:ascii="Garamond" w:hAnsi="Garamond"/>
          <w:noProof/>
        </w:rPr>
        <w:tab/>
        <w:t>33</w:t>
      </w:r>
    </w:p>
    <w:p w14:paraId="53CCFB4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Allied Air Headquarters</w:t>
      </w:r>
      <w:r w:rsidRPr="00361787">
        <w:rPr>
          <w:rFonts w:ascii="Garamond" w:hAnsi="Garamond"/>
          <w:noProof/>
        </w:rPr>
        <w:tab/>
        <w:t>31</w:t>
      </w:r>
    </w:p>
    <w:p w14:paraId="79D01BC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Allied Forces - US Joint Chief of Staff</w:t>
      </w:r>
      <w:r w:rsidRPr="00361787">
        <w:rPr>
          <w:rFonts w:ascii="Garamond" w:hAnsi="Garamond"/>
          <w:noProof/>
        </w:rPr>
        <w:tab/>
        <w:t>47</w:t>
      </w:r>
    </w:p>
    <w:p w14:paraId="3FC72E8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Allied South East Asian Command</w:t>
      </w:r>
      <w:r w:rsidRPr="00361787">
        <w:rPr>
          <w:rFonts w:ascii="Garamond" w:hAnsi="Garamond"/>
          <w:noProof/>
        </w:rPr>
        <w:tab/>
        <w:t>46</w:t>
      </w:r>
    </w:p>
    <w:p w14:paraId="5750237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Allied Works Council</w:t>
      </w:r>
      <w:r w:rsidRPr="00361787">
        <w:rPr>
          <w:rFonts w:ascii="Garamond" w:hAnsi="Garamond"/>
          <w:noProof/>
        </w:rPr>
        <w:tab/>
        <w:t>33</w:t>
      </w:r>
    </w:p>
    <w:p w14:paraId="386E72B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Amberley</w:t>
      </w:r>
      <w:r w:rsidRPr="00361787">
        <w:rPr>
          <w:rFonts w:ascii="Garamond" w:hAnsi="Garamond"/>
          <w:noProof/>
        </w:rPr>
        <w:tab/>
        <w:t>9, 12</w:t>
      </w:r>
    </w:p>
    <w:p w14:paraId="0032A29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American Joint Chiefs of Staff</w:t>
      </w:r>
      <w:r w:rsidRPr="00361787">
        <w:rPr>
          <w:rFonts w:ascii="Garamond" w:hAnsi="Garamond"/>
          <w:noProof/>
        </w:rPr>
        <w:tab/>
        <w:t>25</w:t>
      </w:r>
    </w:p>
    <w:p w14:paraId="3193DD0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American Third Fleet</w:t>
      </w:r>
      <w:r w:rsidRPr="00361787">
        <w:rPr>
          <w:rFonts w:ascii="Garamond" w:hAnsi="Garamond"/>
          <w:noProof/>
        </w:rPr>
        <w:tab/>
        <w:t>5</w:t>
      </w:r>
    </w:p>
    <w:p w14:paraId="109370E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Antil Plains</w:t>
      </w:r>
      <w:r w:rsidRPr="00361787">
        <w:rPr>
          <w:rFonts w:ascii="Garamond" w:hAnsi="Garamond"/>
          <w:noProof/>
        </w:rPr>
        <w:tab/>
        <w:t>34</w:t>
      </w:r>
    </w:p>
    <w:p w14:paraId="035DF1A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Archerfield</w:t>
      </w:r>
      <w:r w:rsidRPr="00361787">
        <w:rPr>
          <w:rFonts w:ascii="Garamond" w:hAnsi="Garamond"/>
          <w:noProof/>
        </w:rPr>
        <w:tab/>
        <w:t>9, 12, 33</w:t>
      </w:r>
    </w:p>
    <w:p w14:paraId="460B866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army cooperation squadrons</w:t>
      </w:r>
      <w:r w:rsidRPr="00361787">
        <w:rPr>
          <w:rFonts w:ascii="Garamond" w:hAnsi="Garamond"/>
          <w:noProof/>
        </w:rPr>
        <w:tab/>
        <w:t>38</w:t>
      </w:r>
    </w:p>
    <w:p w14:paraId="4330F4B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aromatic</w:t>
      </w:r>
      <w:r w:rsidRPr="00361787">
        <w:rPr>
          <w:rFonts w:ascii="Garamond" w:hAnsi="Garamond"/>
          <w:noProof/>
        </w:rPr>
        <w:tab/>
        <w:t>12</w:t>
      </w:r>
    </w:p>
    <w:p w14:paraId="4829DB2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Ascot</w:t>
      </w:r>
      <w:r w:rsidRPr="00361787">
        <w:rPr>
          <w:rFonts w:ascii="Garamond" w:hAnsi="Garamond"/>
          <w:noProof/>
        </w:rPr>
        <w:tab/>
        <w:t>9</w:t>
      </w:r>
    </w:p>
    <w:p w14:paraId="08C8BDD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Atlantic</w:t>
      </w:r>
      <w:r w:rsidRPr="00361787">
        <w:rPr>
          <w:rFonts w:ascii="Garamond" w:hAnsi="Garamond"/>
          <w:noProof/>
        </w:rPr>
        <w:tab/>
        <w:t>10</w:t>
      </w:r>
    </w:p>
    <w:p w14:paraId="18267DD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 Army</w:t>
      </w:r>
      <w:r w:rsidRPr="00361787">
        <w:rPr>
          <w:rFonts w:ascii="Garamond" w:hAnsi="Garamond"/>
          <w:noProof/>
        </w:rPr>
        <w:tab/>
        <w:t>49</w:t>
      </w:r>
    </w:p>
    <w:p w14:paraId="17B6CAE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w:t>
      </w:r>
      <w:r w:rsidRPr="00361787">
        <w:rPr>
          <w:rFonts w:ascii="Garamond" w:hAnsi="Garamond"/>
          <w:noProof/>
        </w:rPr>
        <w:tab/>
        <w:t>13, 24, 25</w:t>
      </w:r>
    </w:p>
    <w:p w14:paraId="5A927D9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Air Board</w:t>
      </w:r>
      <w:r w:rsidRPr="00361787">
        <w:rPr>
          <w:rFonts w:ascii="Garamond" w:hAnsi="Garamond"/>
          <w:noProof/>
        </w:rPr>
        <w:tab/>
        <w:t>28</w:t>
      </w:r>
    </w:p>
    <w:p w14:paraId="40E9183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Army</w:t>
      </w:r>
      <w:r w:rsidRPr="00361787">
        <w:rPr>
          <w:rFonts w:ascii="Garamond" w:hAnsi="Garamond"/>
          <w:noProof/>
        </w:rPr>
        <w:tab/>
        <w:t>47, 48, 51</w:t>
      </w:r>
    </w:p>
    <w:p w14:paraId="4952FAA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Army 2 Corps.</w:t>
      </w:r>
      <w:r w:rsidRPr="00361787">
        <w:rPr>
          <w:rFonts w:ascii="Garamond" w:hAnsi="Garamond"/>
          <w:noProof/>
        </w:rPr>
        <w:tab/>
        <w:t>57</w:t>
      </w:r>
    </w:p>
    <w:p w14:paraId="0F67B2F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Chief of the Air Staff</w:t>
      </w:r>
      <w:r w:rsidRPr="00361787">
        <w:rPr>
          <w:rFonts w:ascii="Garamond" w:hAnsi="Garamond"/>
          <w:noProof/>
        </w:rPr>
        <w:tab/>
        <w:t>27</w:t>
      </w:r>
    </w:p>
    <w:p w14:paraId="184A5C3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Defence Forces</w:t>
      </w:r>
      <w:r w:rsidRPr="00361787">
        <w:rPr>
          <w:rFonts w:ascii="Garamond" w:hAnsi="Garamond"/>
          <w:noProof/>
        </w:rPr>
        <w:tab/>
        <w:t>27</w:t>
      </w:r>
    </w:p>
    <w:p w14:paraId="77C08EA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Department of Aircraft Production</w:t>
      </w:r>
      <w:r w:rsidRPr="00361787">
        <w:rPr>
          <w:rFonts w:ascii="Garamond" w:hAnsi="Garamond"/>
          <w:noProof/>
        </w:rPr>
        <w:tab/>
        <w:t>32</w:t>
      </w:r>
    </w:p>
    <w:p w14:paraId="312EAE3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Government</w:t>
      </w:r>
      <w:r w:rsidRPr="00361787">
        <w:rPr>
          <w:rFonts w:ascii="Garamond" w:hAnsi="Garamond"/>
          <w:noProof/>
        </w:rPr>
        <w:tab/>
        <w:t>26, 27, 28, 37</w:t>
      </w:r>
    </w:p>
    <w:p w14:paraId="66DE10F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Military Forces</w:t>
      </w:r>
      <w:r w:rsidRPr="00361787">
        <w:rPr>
          <w:rFonts w:ascii="Garamond" w:hAnsi="Garamond"/>
          <w:noProof/>
        </w:rPr>
        <w:tab/>
        <w:t>49</w:t>
      </w:r>
    </w:p>
    <w:p w14:paraId="703E2BF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National Airways</w:t>
      </w:r>
      <w:r w:rsidRPr="00361787">
        <w:rPr>
          <w:rFonts w:ascii="Garamond" w:hAnsi="Garamond"/>
          <w:noProof/>
        </w:rPr>
        <w:tab/>
        <w:t>32, 34, 35, 66</w:t>
      </w:r>
    </w:p>
    <w:p w14:paraId="1C29D18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Prime Minister</w:t>
      </w:r>
      <w:r w:rsidRPr="00361787">
        <w:rPr>
          <w:rFonts w:ascii="Garamond" w:hAnsi="Garamond"/>
          <w:noProof/>
        </w:rPr>
        <w:tab/>
        <w:t>27</w:t>
      </w:r>
    </w:p>
    <w:p w14:paraId="0B586C2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Australian War Cabinet</w:t>
      </w:r>
      <w:r w:rsidRPr="00361787">
        <w:rPr>
          <w:rFonts w:ascii="Garamond" w:hAnsi="Garamond"/>
          <w:noProof/>
        </w:rPr>
        <w:tab/>
        <w:t>27</w:t>
      </w:r>
    </w:p>
    <w:p w14:paraId="5A39156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Avgas</w:t>
      </w:r>
      <w:r w:rsidRPr="00361787">
        <w:rPr>
          <w:rFonts w:ascii="Garamond" w:hAnsi="Garamond"/>
          <w:noProof/>
        </w:rPr>
        <w:tab/>
        <w:t>49, 51</w:t>
      </w:r>
    </w:p>
    <w:p w14:paraId="5AF66A4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Avgas 100</w:t>
      </w:r>
      <w:r w:rsidRPr="00361787">
        <w:rPr>
          <w:rFonts w:ascii="Garamond" w:hAnsi="Garamond"/>
          <w:noProof/>
        </w:rPr>
        <w:tab/>
        <w:t>41, 50</w:t>
      </w:r>
    </w:p>
    <w:p w14:paraId="3A58148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Avgas 87</w:t>
      </w:r>
      <w:r w:rsidRPr="00361787">
        <w:rPr>
          <w:rFonts w:ascii="Garamond" w:hAnsi="Garamond"/>
          <w:noProof/>
        </w:rPr>
        <w:tab/>
        <w:t>41</w:t>
      </w:r>
    </w:p>
    <w:p w14:paraId="6018B77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aviation fuel</w:t>
      </w:r>
      <w:r w:rsidRPr="00361787">
        <w:rPr>
          <w:rFonts w:ascii="Garamond" w:hAnsi="Garamond"/>
          <w:noProof/>
        </w:rPr>
        <w:tab/>
        <w:t>32, 36, 48</w:t>
      </w:r>
    </w:p>
    <w:p w14:paraId="1C4D325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Aviation Fuel Co-ordinating Committee</w:t>
      </w:r>
      <w:r w:rsidRPr="00361787">
        <w:rPr>
          <w:rFonts w:ascii="Garamond" w:hAnsi="Garamond"/>
          <w:noProof/>
        </w:rPr>
        <w:tab/>
        <w:t>36</w:t>
      </w:r>
    </w:p>
    <w:p w14:paraId="5890E7E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aviation gasoline</w:t>
      </w:r>
      <w:r w:rsidRPr="00361787">
        <w:rPr>
          <w:rFonts w:ascii="Garamond" w:hAnsi="Garamond"/>
          <w:noProof/>
        </w:rPr>
        <w:tab/>
        <w:t>40, 46, 48, 52, 56, 58</w:t>
      </w:r>
    </w:p>
    <w:p w14:paraId="4A1D80E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aviation spirit</w:t>
      </w:r>
      <w:r w:rsidRPr="00361787">
        <w:rPr>
          <w:rFonts w:ascii="Garamond" w:hAnsi="Garamond"/>
          <w:noProof/>
        </w:rPr>
        <w:tab/>
        <w:t>37, 57, 58</w:t>
      </w:r>
    </w:p>
    <w:p w14:paraId="68E60A2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avoil</w:t>
      </w:r>
      <w:r w:rsidRPr="00361787">
        <w:rPr>
          <w:rFonts w:ascii="Garamond" w:hAnsi="Garamond"/>
          <w:noProof/>
        </w:rPr>
        <w:tab/>
        <w:t>49</w:t>
      </w:r>
    </w:p>
    <w:p w14:paraId="46E02F6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Avro York</w:t>
      </w:r>
      <w:r w:rsidRPr="00361787">
        <w:rPr>
          <w:rFonts w:ascii="Garamond" w:hAnsi="Garamond"/>
          <w:noProof/>
        </w:rPr>
        <w:tab/>
        <w:t>57</w:t>
      </w:r>
    </w:p>
    <w:p w14:paraId="2187EAFF"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B</w:t>
      </w:r>
    </w:p>
    <w:p w14:paraId="764F0B48" w14:textId="77777777" w:rsidR="00361787" w:rsidRPr="00361787" w:rsidRDefault="00361787" w:rsidP="00972D98">
      <w:pPr>
        <w:pStyle w:val="Index1"/>
        <w:tabs>
          <w:tab w:val="right" w:leader="dot" w:pos="3423"/>
        </w:tabs>
        <w:ind w:left="159" w:hanging="159"/>
        <w:rPr>
          <w:rFonts w:ascii="Garamond" w:hAnsi="Garamond"/>
          <w:noProof/>
        </w:rPr>
      </w:pPr>
      <w:r w:rsidRPr="00361787">
        <w:rPr>
          <w:rFonts w:ascii="Garamond" w:hAnsi="Garamond"/>
          <w:noProof/>
        </w:rPr>
        <w:t>B-29 Superfortresses</w:t>
      </w:r>
      <w:r w:rsidRPr="00361787">
        <w:rPr>
          <w:rFonts w:ascii="Garamond" w:hAnsi="Garamond"/>
          <w:noProof/>
        </w:rPr>
        <w:tab/>
        <w:t>5</w:t>
      </w:r>
    </w:p>
    <w:p w14:paraId="5170B06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Bahrain</w:t>
      </w:r>
      <w:r w:rsidRPr="00361787">
        <w:rPr>
          <w:rFonts w:ascii="Garamond" w:hAnsi="Garamond"/>
          <w:noProof/>
        </w:rPr>
        <w:tab/>
        <w:t>50</w:t>
      </w:r>
    </w:p>
    <w:p w14:paraId="6B2C6B4F" w14:textId="5898822B"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Balikpapan</w:t>
      </w:r>
      <w:r w:rsidRPr="00361787">
        <w:rPr>
          <w:rFonts w:ascii="Garamond" w:hAnsi="Garamond"/>
          <w:noProof/>
        </w:rPr>
        <w:tab/>
        <w:t>5, 11, 17</w:t>
      </w:r>
      <w:r w:rsidR="000F7306">
        <w:rPr>
          <w:rFonts w:ascii="Garamond" w:hAnsi="Garamond"/>
          <w:noProof/>
        </w:rPr>
        <w:t>, 55</w:t>
      </w:r>
    </w:p>
    <w:p w14:paraId="63CD8ACE" w14:textId="3AC2735F"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Bandung</w:t>
      </w:r>
      <w:r w:rsidRPr="00361787">
        <w:rPr>
          <w:rFonts w:ascii="Garamond" w:hAnsi="Garamond"/>
          <w:noProof/>
        </w:rPr>
        <w:tab/>
      </w:r>
      <w:r w:rsidR="000F7306">
        <w:rPr>
          <w:rFonts w:ascii="Garamond" w:hAnsi="Garamond"/>
          <w:noProof/>
        </w:rPr>
        <w:t xml:space="preserve">8, </w:t>
      </w:r>
      <w:r w:rsidRPr="00361787">
        <w:rPr>
          <w:rFonts w:ascii="Garamond" w:hAnsi="Garamond"/>
          <w:noProof/>
        </w:rPr>
        <w:t>17, 18</w:t>
      </w:r>
    </w:p>
    <w:p w14:paraId="0BF769D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A</w:t>
      </w:r>
      <w:r w:rsidRPr="00361787">
        <w:rPr>
          <w:rFonts w:ascii="Garamond" w:hAnsi="Garamond"/>
          <w:noProof/>
        </w:rPr>
        <w:tab/>
        <w:t>49</w:t>
      </w:r>
    </w:p>
    <w:p w14:paraId="2DA4A50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B</w:t>
      </w:r>
      <w:r w:rsidRPr="00361787">
        <w:rPr>
          <w:rFonts w:ascii="Garamond" w:hAnsi="Garamond"/>
          <w:noProof/>
        </w:rPr>
        <w:tab/>
        <w:t>49</w:t>
      </w:r>
    </w:p>
    <w:p w14:paraId="205B559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lastRenderedPageBreak/>
        <w:t>Base D</w:t>
      </w:r>
      <w:r w:rsidRPr="00361787">
        <w:rPr>
          <w:rFonts w:ascii="Garamond" w:hAnsi="Garamond"/>
          <w:noProof/>
        </w:rPr>
        <w:tab/>
        <w:t>49</w:t>
      </w:r>
    </w:p>
    <w:p w14:paraId="6AEFFC4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E</w:t>
      </w:r>
      <w:r w:rsidRPr="00361787">
        <w:rPr>
          <w:rFonts w:ascii="Garamond" w:hAnsi="Garamond"/>
          <w:noProof/>
        </w:rPr>
        <w:tab/>
        <w:t>49</w:t>
      </w:r>
    </w:p>
    <w:p w14:paraId="13AD983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F</w:t>
      </w:r>
      <w:r w:rsidRPr="00361787">
        <w:rPr>
          <w:rFonts w:ascii="Garamond" w:hAnsi="Garamond"/>
          <w:noProof/>
        </w:rPr>
        <w:tab/>
        <w:t>49, 50</w:t>
      </w:r>
    </w:p>
    <w:p w14:paraId="05B4616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G</w:t>
      </w:r>
      <w:r w:rsidRPr="00361787">
        <w:rPr>
          <w:rFonts w:ascii="Garamond" w:hAnsi="Garamond"/>
          <w:noProof/>
        </w:rPr>
        <w:tab/>
        <w:t>49, 50</w:t>
      </w:r>
    </w:p>
    <w:p w14:paraId="7409587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Base H</w:t>
      </w:r>
      <w:r w:rsidRPr="00361787">
        <w:rPr>
          <w:rFonts w:ascii="Garamond" w:hAnsi="Garamond"/>
          <w:noProof/>
        </w:rPr>
        <w:tab/>
        <w:t>49, 50</w:t>
      </w:r>
    </w:p>
    <w:p w14:paraId="259412A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Bataan</w:t>
      </w:r>
      <w:r w:rsidRPr="00361787">
        <w:rPr>
          <w:rFonts w:ascii="Garamond" w:hAnsi="Garamond"/>
          <w:noProof/>
        </w:rPr>
        <w:tab/>
        <w:t>11, 18, 27</w:t>
      </w:r>
    </w:p>
    <w:p w14:paraId="3C9CF59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Batavia</w:t>
      </w:r>
      <w:r w:rsidRPr="00361787">
        <w:rPr>
          <w:rFonts w:ascii="Garamond" w:hAnsi="Garamond"/>
          <w:noProof/>
        </w:rPr>
        <w:tab/>
        <w:t>14, 16</w:t>
      </w:r>
    </w:p>
    <w:p w14:paraId="6C85DED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Batchelor</w:t>
      </w:r>
      <w:r w:rsidRPr="00361787">
        <w:rPr>
          <w:rFonts w:ascii="Garamond" w:hAnsi="Garamond"/>
          <w:noProof/>
        </w:rPr>
        <w:tab/>
        <w:t>8, 12, 18</w:t>
      </w:r>
    </w:p>
    <w:p w14:paraId="66C3DC0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Bismarck Sea</w:t>
      </w:r>
      <w:r w:rsidRPr="00361787">
        <w:rPr>
          <w:rFonts w:ascii="Garamond" w:hAnsi="Garamond"/>
          <w:noProof/>
        </w:rPr>
        <w:tab/>
        <w:t>4</w:t>
      </w:r>
    </w:p>
    <w:p w14:paraId="02DC588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Empress Augusta Bay</w:t>
      </w:r>
      <w:r w:rsidRPr="00361787">
        <w:rPr>
          <w:rFonts w:ascii="Garamond" w:hAnsi="Garamond"/>
          <w:noProof/>
        </w:rPr>
        <w:tab/>
        <w:t>4</w:t>
      </w:r>
    </w:p>
    <w:p w14:paraId="5A3DDD8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Guadalcanal</w:t>
      </w:r>
      <w:r w:rsidRPr="00361787">
        <w:rPr>
          <w:rFonts w:ascii="Garamond" w:hAnsi="Garamond"/>
          <w:noProof/>
        </w:rPr>
        <w:tab/>
        <w:t>4</w:t>
      </w:r>
    </w:p>
    <w:p w14:paraId="1269839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Leyte Gulf</w:t>
      </w:r>
      <w:r w:rsidRPr="00361787">
        <w:rPr>
          <w:rFonts w:ascii="Garamond" w:hAnsi="Garamond"/>
          <w:noProof/>
        </w:rPr>
        <w:tab/>
        <w:t>5</w:t>
      </w:r>
    </w:p>
    <w:p w14:paraId="74EA94D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Midway Island</w:t>
      </w:r>
      <w:r w:rsidRPr="00361787">
        <w:rPr>
          <w:rFonts w:ascii="Garamond" w:hAnsi="Garamond"/>
          <w:noProof/>
        </w:rPr>
        <w:tab/>
        <w:t>4</w:t>
      </w:r>
    </w:p>
    <w:p w14:paraId="665C090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the Coral Sea</w:t>
      </w:r>
      <w:r w:rsidRPr="00361787">
        <w:rPr>
          <w:rFonts w:ascii="Garamond" w:hAnsi="Garamond"/>
          <w:noProof/>
        </w:rPr>
        <w:tab/>
        <w:t>4, 39</w:t>
      </w:r>
    </w:p>
    <w:p w14:paraId="73D2B84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the Java Sea</w:t>
      </w:r>
      <w:r w:rsidRPr="00361787">
        <w:rPr>
          <w:rFonts w:ascii="Garamond" w:hAnsi="Garamond"/>
          <w:noProof/>
        </w:rPr>
        <w:tab/>
        <w:t>17</w:t>
      </w:r>
    </w:p>
    <w:p w14:paraId="75F4E6E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Battle of the Philippine Sea</w:t>
      </w:r>
      <w:r w:rsidRPr="00361787">
        <w:rPr>
          <w:rFonts w:ascii="Garamond" w:hAnsi="Garamond"/>
          <w:noProof/>
        </w:rPr>
        <w:tab/>
        <w:t>5</w:t>
      </w:r>
    </w:p>
    <w:p w14:paraId="4F4B9EE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Beaufighter</w:t>
      </w:r>
      <w:r w:rsidRPr="00361787">
        <w:rPr>
          <w:rFonts w:ascii="Garamond" w:hAnsi="Garamond"/>
          <w:noProof/>
        </w:rPr>
        <w:tab/>
        <w:t>36, 53</w:t>
      </w:r>
    </w:p>
    <w:p w14:paraId="231C2CE2" w14:textId="76CE06DA"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Beaufort</w:t>
      </w:r>
      <w:r w:rsidRPr="00361787">
        <w:rPr>
          <w:rFonts w:ascii="Garamond" w:hAnsi="Garamond"/>
          <w:noProof/>
        </w:rPr>
        <w:tab/>
        <w:t xml:space="preserve">7, </w:t>
      </w:r>
      <w:r w:rsidR="000F7306">
        <w:rPr>
          <w:rFonts w:ascii="Garamond" w:hAnsi="Garamond"/>
          <w:noProof/>
        </w:rPr>
        <w:t xml:space="preserve">35, </w:t>
      </w:r>
      <w:r w:rsidRPr="00361787">
        <w:rPr>
          <w:rFonts w:ascii="Garamond" w:hAnsi="Garamond"/>
          <w:noProof/>
        </w:rPr>
        <w:t>36</w:t>
      </w:r>
      <w:r w:rsidR="000F7306">
        <w:rPr>
          <w:rFonts w:ascii="Garamond" w:hAnsi="Garamond"/>
          <w:noProof/>
        </w:rPr>
        <w:t>, 42</w:t>
      </w:r>
    </w:p>
    <w:p w14:paraId="44A8F68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Belem</w:t>
      </w:r>
      <w:r w:rsidRPr="00361787">
        <w:rPr>
          <w:rFonts w:ascii="Garamond" w:hAnsi="Garamond"/>
          <w:noProof/>
        </w:rPr>
        <w:tab/>
        <w:t>8</w:t>
      </w:r>
    </w:p>
    <w:p w14:paraId="2105CDB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Bell Airacobras</w:t>
      </w:r>
      <w:r w:rsidRPr="00361787">
        <w:rPr>
          <w:rFonts w:ascii="Garamond" w:hAnsi="Garamond"/>
          <w:noProof/>
        </w:rPr>
        <w:tab/>
        <w:t>24</w:t>
      </w:r>
    </w:p>
    <w:p w14:paraId="76B2B6C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Biak</w:t>
      </w:r>
      <w:r w:rsidRPr="00361787">
        <w:rPr>
          <w:rFonts w:ascii="Garamond" w:hAnsi="Garamond"/>
          <w:noProof/>
        </w:rPr>
        <w:tab/>
        <w:t>49, 51</w:t>
      </w:r>
    </w:p>
    <w:p w14:paraId="411BF3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Biak Island</w:t>
      </w:r>
      <w:r w:rsidRPr="00361787">
        <w:rPr>
          <w:rFonts w:ascii="Garamond" w:hAnsi="Garamond"/>
          <w:noProof/>
        </w:rPr>
        <w:tab/>
        <w:t>5</w:t>
      </w:r>
    </w:p>
    <w:p w14:paraId="68518B3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BIPOD</w:t>
      </w:r>
      <w:r w:rsidRPr="00361787">
        <w:rPr>
          <w:rFonts w:ascii="Garamond" w:hAnsi="Garamond"/>
          <w:noProof/>
        </w:rPr>
        <w:tab/>
        <w:t>52, 53, 54</w:t>
      </w:r>
    </w:p>
    <w:p w14:paraId="1B55B5D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Black Oil</w:t>
      </w:r>
      <w:r w:rsidRPr="00361787">
        <w:rPr>
          <w:rFonts w:ascii="Garamond" w:hAnsi="Garamond"/>
          <w:noProof/>
        </w:rPr>
        <w:tab/>
        <w:t>49</w:t>
      </w:r>
    </w:p>
    <w:p w14:paraId="422CAC5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Blackall</w:t>
      </w:r>
      <w:r w:rsidRPr="00361787">
        <w:rPr>
          <w:rFonts w:ascii="Garamond" w:hAnsi="Garamond"/>
          <w:noProof/>
        </w:rPr>
        <w:tab/>
        <w:t>33</w:t>
      </w:r>
    </w:p>
    <w:p w14:paraId="46DBDC1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Boeing B-17 Flying Fortresses</w:t>
      </w:r>
      <w:r w:rsidRPr="00361787">
        <w:rPr>
          <w:rFonts w:ascii="Garamond" w:hAnsi="Garamond"/>
          <w:noProof/>
        </w:rPr>
        <w:tab/>
        <w:t>8</w:t>
      </w:r>
    </w:p>
    <w:p w14:paraId="7B976CC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Boeing B-18</w:t>
      </w:r>
      <w:r w:rsidRPr="00361787">
        <w:rPr>
          <w:rFonts w:ascii="Garamond" w:hAnsi="Garamond"/>
          <w:noProof/>
        </w:rPr>
        <w:tab/>
        <w:t>33</w:t>
      </w:r>
    </w:p>
    <w:p w14:paraId="5070F56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Boomerang</w:t>
      </w:r>
      <w:r w:rsidRPr="00361787">
        <w:rPr>
          <w:rFonts w:ascii="Garamond" w:hAnsi="Garamond"/>
          <w:noProof/>
        </w:rPr>
        <w:tab/>
        <w:t>35</w:t>
      </w:r>
    </w:p>
    <w:p w14:paraId="188252F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Borneo</w:t>
      </w:r>
      <w:r w:rsidRPr="00361787">
        <w:rPr>
          <w:rFonts w:ascii="Garamond" w:hAnsi="Garamond"/>
          <w:noProof/>
        </w:rPr>
        <w:tab/>
        <w:t>5, 8, 17, 26, 46, 48</w:t>
      </w:r>
    </w:p>
    <w:p w14:paraId="5AB6C26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Borneo refineries</w:t>
      </w:r>
      <w:r w:rsidRPr="00361787">
        <w:rPr>
          <w:rFonts w:ascii="Garamond" w:hAnsi="Garamond"/>
          <w:noProof/>
        </w:rPr>
        <w:tab/>
        <w:t>58</w:t>
      </w:r>
    </w:p>
    <w:p w14:paraId="304D958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Bostock</w:t>
      </w:r>
      <w:r w:rsidRPr="00361787">
        <w:rPr>
          <w:rFonts w:ascii="Garamond" w:hAnsi="Garamond"/>
          <w:noProof/>
        </w:rPr>
        <w:tab/>
        <w:t>28, 29</w:t>
      </w:r>
    </w:p>
    <w:p w14:paraId="2B6D61C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Boston</w:t>
      </w:r>
      <w:r w:rsidRPr="00361787">
        <w:rPr>
          <w:rFonts w:ascii="Garamond" w:hAnsi="Garamond"/>
          <w:noProof/>
        </w:rPr>
        <w:tab/>
        <w:t>36</w:t>
      </w:r>
    </w:p>
    <w:p w14:paraId="1E4C3EE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Bougainville</w:t>
      </w:r>
      <w:r w:rsidRPr="00361787">
        <w:rPr>
          <w:rFonts w:ascii="Garamond" w:hAnsi="Garamond"/>
          <w:noProof/>
        </w:rPr>
        <w:tab/>
        <w:t>24, 49</w:t>
      </w:r>
    </w:p>
    <w:p w14:paraId="6E15B4D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Bougainville Island</w:t>
      </w:r>
      <w:r w:rsidRPr="00361787">
        <w:rPr>
          <w:rFonts w:ascii="Garamond" w:hAnsi="Garamond"/>
          <w:noProof/>
        </w:rPr>
        <w:tab/>
        <w:t>4, 50</w:t>
      </w:r>
    </w:p>
    <w:p w14:paraId="51C7EAF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Bourke</w:t>
      </w:r>
      <w:r w:rsidRPr="00361787">
        <w:rPr>
          <w:rFonts w:ascii="Garamond" w:hAnsi="Garamond"/>
          <w:noProof/>
        </w:rPr>
        <w:tab/>
        <w:t>33</w:t>
      </w:r>
    </w:p>
    <w:p w14:paraId="7D8E8CA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Brereton</w:t>
      </w:r>
      <w:r w:rsidRPr="00361787">
        <w:rPr>
          <w:rFonts w:ascii="Garamond" w:hAnsi="Garamond"/>
          <w:noProof/>
        </w:rPr>
        <w:tab/>
        <w:t>12, 14</w:t>
      </w:r>
    </w:p>
    <w:p w14:paraId="60B6CAF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Brett</w:t>
      </w:r>
      <w:r w:rsidRPr="00361787">
        <w:rPr>
          <w:rFonts w:ascii="Garamond" w:hAnsi="Garamond"/>
          <w:noProof/>
        </w:rPr>
        <w:tab/>
        <w:t>12, 14</w:t>
      </w:r>
    </w:p>
    <w:p w14:paraId="5F955FF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 General Stephen Chamberlin</w:t>
      </w:r>
      <w:r w:rsidRPr="00361787">
        <w:rPr>
          <w:rFonts w:ascii="Garamond" w:hAnsi="Garamond"/>
          <w:noProof/>
        </w:rPr>
        <w:tab/>
        <w:t>9</w:t>
      </w:r>
    </w:p>
    <w:p w14:paraId="008E5DD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 Secombe</w:t>
      </w:r>
      <w:r w:rsidRPr="00361787">
        <w:rPr>
          <w:rFonts w:ascii="Garamond" w:hAnsi="Garamond"/>
          <w:noProof/>
        </w:rPr>
        <w:tab/>
        <w:t>51</w:t>
      </w:r>
    </w:p>
    <w:p w14:paraId="70B2F14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Albert L. Sneed</w:t>
      </w:r>
      <w:r w:rsidRPr="00361787">
        <w:rPr>
          <w:rFonts w:ascii="Garamond" w:hAnsi="Garamond"/>
          <w:noProof/>
        </w:rPr>
        <w:tab/>
        <w:t>31</w:t>
      </w:r>
    </w:p>
    <w:p w14:paraId="1BDEE10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George</w:t>
      </w:r>
      <w:r w:rsidRPr="00361787">
        <w:rPr>
          <w:rFonts w:ascii="Garamond" w:hAnsi="Garamond"/>
          <w:noProof/>
        </w:rPr>
        <w:tab/>
        <w:t>31</w:t>
      </w:r>
    </w:p>
    <w:p w14:paraId="506C6DD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Julian F. Barnes</w:t>
      </w:r>
      <w:r w:rsidRPr="00361787">
        <w:rPr>
          <w:rFonts w:ascii="Garamond" w:hAnsi="Garamond"/>
          <w:noProof/>
        </w:rPr>
        <w:tab/>
        <w:t>8</w:t>
      </w:r>
    </w:p>
    <w:p w14:paraId="6ABE9AD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Leonard T. Gerow</w:t>
      </w:r>
      <w:r w:rsidRPr="00361787">
        <w:rPr>
          <w:rFonts w:ascii="Garamond" w:hAnsi="Garamond"/>
          <w:noProof/>
        </w:rPr>
        <w:tab/>
        <w:t>13</w:t>
      </w:r>
    </w:p>
    <w:p w14:paraId="2D46D36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Martin F. Scanlon</w:t>
      </w:r>
      <w:r w:rsidRPr="00361787">
        <w:rPr>
          <w:rFonts w:ascii="Garamond" w:hAnsi="Garamond"/>
          <w:noProof/>
        </w:rPr>
        <w:tab/>
        <w:t>31</w:t>
      </w:r>
    </w:p>
    <w:p w14:paraId="1128806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Brigadier-General Royce</w:t>
      </w:r>
      <w:r w:rsidRPr="00361787">
        <w:rPr>
          <w:rFonts w:ascii="Garamond" w:hAnsi="Garamond"/>
          <w:noProof/>
        </w:rPr>
        <w:tab/>
        <w:t>27</w:t>
      </w:r>
    </w:p>
    <w:p w14:paraId="59D246BB" w14:textId="79415202"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Brisbane</w:t>
      </w:r>
      <w:r w:rsidRPr="00361787">
        <w:rPr>
          <w:rFonts w:ascii="Garamond" w:hAnsi="Garamond"/>
          <w:noProof/>
        </w:rPr>
        <w:tab/>
        <w:t xml:space="preserve">8, 9, </w:t>
      </w:r>
      <w:r w:rsidR="000F7306">
        <w:rPr>
          <w:rFonts w:ascii="Garamond" w:hAnsi="Garamond"/>
          <w:noProof/>
        </w:rPr>
        <w:t xml:space="preserve">11, </w:t>
      </w:r>
      <w:r w:rsidRPr="00361787">
        <w:rPr>
          <w:rFonts w:ascii="Garamond" w:hAnsi="Garamond"/>
          <w:noProof/>
        </w:rPr>
        <w:t>12, 24, 32</w:t>
      </w:r>
    </w:p>
    <w:p w14:paraId="72F05BE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Brisbane River</w:t>
      </w:r>
      <w:r w:rsidRPr="00361787">
        <w:rPr>
          <w:rFonts w:ascii="Garamond" w:hAnsi="Garamond"/>
          <w:noProof/>
        </w:rPr>
        <w:tab/>
        <w:t>12</w:t>
      </w:r>
    </w:p>
    <w:p w14:paraId="4CA2F8B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Britain</w:t>
      </w:r>
      <w:r w:rsidRPr="00361787">
        <w:rPr>
          <w:rFonts w:ascii="Garamond" w:hAnsi="Garamond"/>
          <w:noProof/>
        </w:rPr>
        <w:tab/>
        <w:t>46</w:t>
      </w:r>
    </w:p>
    <w:p w14:paraId="232D86A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British India Command</w:t>
      </w:r>
      <w:r w:rsidRPr="00361787">
        <w:rPr>
          <w:rFonts w:ascii="Garamond" w:hAnsi="Garamond"/>
          <w:noProof/>
        </w:rPr>
        <w:tab/>
        <w:t>46</w:t>
      </w:r>
    </w:p>
    <w:p w14:paraId="2493E1F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Broome</w:t>
      </w:r>
      <w:r w:rsidRPr="00361787">
        <w:rPr>
          <w:rFonts w:ascii="Garamond" w:hAnsi="Garamond"/>
          <w:noProof/>
        </w:rPr>
        <w:tab/>
        <w:t>24</w:t>
      </w:r>
    </w:p>
    <w:p w14:paraId="585112D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Brunei Bay</w:t>
      </w:r>
      <w:r w:rsidRPr="00361787">
        <w:rPr>
          <w:rFonts w:ascii="Garamond" w:hAnsi="Garamond"/>
          <w:noProof/>
        </w:rPr>
        <w:tab/>
        <w:t>5</w:t>
      </w:r>
    </w:p>
    <w:p w14:paraId="394C352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Bulk Issue Petrol and Oil Depot</w:t>
      </w:r>
      <w:r w:rsidRPr="00361787">
        <w:rPr>
          <w:rFonts w:ascii="Garamond" w:hAnsi="Garamond"/>
          <w:noProof/>
        </w:rPr>
        <w:tab/>
        <w:t>52</w:t>
      </w:r>
    </w:p>
    <w:p w14:paraId="3B9F960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Burma</w:t>
      </w:r>
      <w:r w:rsidRPr="00361787">
        <w:rPr>
          <w:rFonts w:ascii="Garamond" w:hAnsi="Garamond"/>
          <w:noProof/>
        </w:rPr>
        <w:tab/>
        <w:t>13, 16, 47</w:t>
      </w:r>
    </w:p>
    <w:p w14:paraId="744B25E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Burnett</w:t>
      </w:r>
      <w:r w:rsidRPr="00361787">
        <w:rPr>
          <w:rFonts w:ascii="Garamond" w:hAnsi="Garamond"/>
          <w:noProof/>
        </w:rPr>
        <w:tab/>
        <w:t>12, 27, 28, 29, 30, 38</w:t>
      </w:r>
    </w:p>
    <w:p w14:paraId="01F9812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Business Member</w:t>
      </w:r>
      <w:r w:rsidRPr="00361787">
        <w:rPr>
          <w:rFonts w:ascii="Garamond" w:hAnsi="Garamond"/>
          <w:noProof/>
        </w:rPr>
        <w:tab/>
        <w:t>31</w:t>
      </w:r>
    </w:p>
    <w:p w14:paraId="5BDBBF01"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C</w:t>
      </w:r>
    </w:p>
    <w:p w14:paraId="183B786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C-39</w:t>
      </w:r>
      <w:r w:rsidRPr="00361787">
        <w:rPr>
          <w:rFonts w:ascii="Garamond" w:hAnsi="Garamond"/>
          <w:noProof/>
        </w:rPr>
        <w:tab/>
        <w:t>33</w:t>
      </w:r>
    </w:p>
    <w:p w14:paraId="3C8725F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C-53</w:t>
      </w:r>
      <w:r w:rsidRPr="00361787">
        <w:rPr>
          <w:rFonts w:ascii="Garamond" w:hAnsi="Garamond"/>
          <w:noProof/>
        </w:rPr>
        <w:tab/>
        <w:t>33</w:t>
      </w:r>
    </w:p>
    <w:p w14:paraId="27C85C0F" w14:textId="60ECD732"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CA-11</w:t>
      </w:r>
      <w:r w:rsidRPr="00361787">
        <w:rPr>
          <w:rFonts w:ascii="Garamond" w:hAnsi="Garamond"/>
          <w:noProof/>
        </w:rPr>
        <w:tab/>
      </w:r>
      <w:r w:rsidR="000F7306">
        <w:rPr>
          <w:rFonts w:ascii="Garamond" w:hAnsi="Garamond"/>
          <w:noProof/>
        </w:rPr>
        <w:t xml:space="preserve">35, </w:t>
      </w:r>
      <w:r w:rsidRPr="00361787">
        <w:rPr>
          <w:rFonts w:ascii="Garamond" w:hAnsi="Garamond"/>
          <w:noProof/>
        </w:rPr>
        <w:t>36</w:t>
      </w:r>
    </w:p>
    <w:p w14:paraId="768C7BD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CA-12</w:t>
      </w:r>
      <w:r w:rsidRPr="00361787">
        <w:rPr>
          <w:rFonts w:ascii="Garamond" w:hAnsi="Garamond"/>
          <w:noProof/>
        </w:rPr>
        <w:tab/>
        <w:t>35, 36</w:t>
      </w:r>
    </w:p>
    <w:p w14:paraId="067738F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CAC Boomerang</w:t>
      </w:r>
      <w:r w:rsidRPr="00361787">
        <w:rPr>
          <w:rFonts w:ascii="Garamond" w:hAnsi="Garamond"/>
          <w:noProof/>
        </w:rPr>
        <w:tab/>
        <w:t>1, 35, 36</w:t>
      </w:r>
    </w:p>
    <w:p w14:paraId="26D0A05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CAC Mustang</w:t>
      </w:r>
      <w:r w:rsidRPr="00361787">
        <w:rPr>
          <w:rFonts w:ascii="Garamond" w:hAnsi="Garamond"/>
          <w:noProof/>
        </w:rPr>
        <w:tab/>
        <w:t>1</w:t>
      </w:r>
    </w:p>
    <w:p w14:paraId="2CA2F55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CAC Wirraway</w:t>
      </w:r>
      <w:r w:rsidRPr="00361787">
        <w:rPr>
          <w:rFonts w:ascii="Garamond" w:hAnsi="Garamond"/>
          <w:noProof/>
        </w:rPr>
        <w:tab/>
        <w:t>1</w:t>
      </w:r>
    </w:p>
    <w:p w14:paraId="02AA704F" w14:textId="79087EEA"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Cairns</w:t>
      </w:r>
      <w:r w:rsidRPr="00361787">
        <w:rPr>
          <w:rFonts w:ascii="Garamond" w:hAnsi="Garamond"/>
          <w:noProof/>
        </w:rPr>
        <w:tab/>
        <w:t>55</w:t>
      </w:r>
    </w:p>
    <w:p w14:paraId="5FA3438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Cairo</w:t>
      </w:r>
      <w:r w:rsidRPr="00361787">
        <w:rPr>
          <w:rFonts w:ascii="Garamond" w:hAnsi="Garamond"/>
          <w:noProof/>
        </w:rPr>
        <w:tab/>
        <w:t>8</w:t>
      </w:r>
    </w:p>
    <w:p w14:paraId="1562F1D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Caltex Refinery</w:t>
      </w:r>
      <w:r w:rsidRPr="00361787">
        <w:rPr>
          <w:rFonts w:ascii="Garamond" w:hAnsi="Garamond"/>
          <w:noProof/>
        </w:rPr>
        <w:tab/>
        <w:t>50</w:t>
      </w:r>
    </w:p>
    <w:p w14:paraId="0FE53E8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Canada</w:t>
      </w:r>
      <w:r w:rsidRPr="00361787">
        <w:rPr>
          <w:rFonts w:ascii="Garamond" w:hAnsi="Garamond"/>
          <w:noProof/>
        </w:rPr>
        <w:tab/>
        <w:t>39</w:t>
      </w:r>
    </w:p>
    <w:p w14:paraId="689D281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Canton Island</w:t>
      </w:r>
      <w:r w:rsidRPr="00361787">
        <w:rPr>
          <w:rFonts w:ascii="Garamond" w:hAnsi="Garamond"/>
          <w:noProof/>
        </w:rPr>
        <w:tab/>
        <w:t>10</w:t>
      </w:r>
    </w:p>
    <w:p w14:paraId="70190DF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Cape Gloucester</w:t>
      </w:r>
      <w:r w:rsidRPr="00361787">
        <w:rPr>
          <w:rFonts w:ascii="Garamond" w:hAnsi="Garamond"/>
          <w:noProof/>
        </w:rPr>
        <w:tab/>
        <w:t>4</w:t>
      </w:r>
    </w:p>
    <w:p w14:paraId="0C3AB63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Cape York Peninsula</w:t>
      </w:r>
      <w:r w:rsidRPr="00361787">
        <w:rPr>
          <w:rFonts w:ascii="Garamond" w:hAnsi="Garamond"/>
          <w:noProof/>
        </w:rPr>
        <w:tab/>
        <w:t>34</w:t>
      </w:r>
    </w:p>
    <w:p w14:paraId="436D606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Captain A.L. Walters</w:t>
      </w:r>
      <w:r w:rsidRPr="00361787">
        <w:rPr>
          <w:rFonts w:ascii="Garamond" w:hAnsi="Garamond"/>
          <w:noProof/>
        </w:rPr>
        <w:tab/>
        <w:t>23</w:t>
      </w:r>
    </w:p>
    <w:p w14:paraId="5617418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Captain Katsuo Shiba</w:t>
      </w:r>
      <w:r w:rsidRPr="00361787">
        <w:rPr>
          <w:rFonts w:ascii="Garamond" w:hAnsi="Garamond"/>
          <w:noProof/>
        </w:rPr>
        <w:tab/>
        <w:t>6</w:t>
      </w:r>
    </w:p>
    <w:p w14:paraId="5538CAA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Captain Paul I. ("Pappy") Gunn</w:t>
      </w:r>
      <w:r w:rsidRPr="00361787">
        <w:rPr>
          <w:rFonts w:ascii="Garamond" w:hAnsi="Garamond"/>
          <w:noProof/>
        </w:rPr>
        <w:tab/>
        <w:t>32</w:t>
      </w:r>
    </w:p>
    <w:p w14:paraId="7EC34BD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Catalina</w:t>
      </w:r>
      <w:r w:rsidRPr="00361787">
        <w:rPr>
          <w:rFonts w:ascii="Garamond" w:hAnsi="Garamond"/>
          <w:noProof/>
        </w:rPr>
        <w:tab/>
        <w:t>33, 36</w:t>
      </w:r>
    </w:p>
    <w:p w14:paraId="254296B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Ceylon</w:t>
      </w:r>
      <w:r w:rsidRPr="00361787">
        <w:rPr>
          <w:rFonts w:ascii="Garamond" w:hAnsi="Garamond"/>
          <w:noProof/>
        </w:rPr>
        <w:tab/>
        <w:t>8, 47</w:t>
      </w:r>
    </w:p>
    <w:p w14:paraId="069D735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Charleville</w:t>
      </w:r>
      <w:r w:rsidRPr="00361787">
        <w:rPr>
          <w:rFonts w:ascii="Garamond" w:hAnsi="Garamond"/>
          <w:noProof/>
        </w:rPr>
        <w:tab/>
        <w:t>12</w:t>
      </w:r>
    </w:p>
    <w:p w14:paraId="615F215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Charters Towers</w:t>
      </w:r>
      <w:r w:rsidRPr="00361787">
        <w:rPr>
          <w:rFonts w:ascii="Garamond" w:hAnsi="Garamond"/>
          <w:noProof/>
        </w:rPr>
        <w:tab/>
        <w:t>25, 34</w:t>
      </w:r>
    </w:p>
    <w:p w14:paraId="198F7BD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Chief of Staff of the United States Army</w:t>
      </w:r>
      <w:r w:rsidRPr="00361787">
        <w:rPr>
          <w:rFonts w:ascii="Garamond" w:hAnsi="Garamond"/>
          <w:noProof/>
        </w:rPr>
        <w:tab/>
        <w:t>26</w:t>
      </w:r>
    </w:p>
    <w:p w14:paraId="308EFAD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Chief of the Air Staff</w:t>
      </w:r>
      <w:r w:rsidRPr="00361787">
        <w:rPr>
          <w:rFonts w:ascii="Garamond" w:hAnsi="Garamond"/>
          <w:noProof/>
        </w:rPr>
        <w:tab/>
        <w:t>21, 28, 29, 30, 31</w:t>
      </w:r>
    </w:p>
    <w:p w14:paraId="0388725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Chief of the Australian Air Staff</w:t>
      </w:r>
      <w:r w:rsidRPr="00361787">
        <w:rPr>
          <w:rFonts w:ascii="Garamond" w:hAnsi="Garamond"/>
          <w:noProof/>
        </w:rPr>
        <w:tab/>
        <w:t>28</w:t>
      </w:r>
    </w:p>
    <w:p w14:paraId="24983D3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Chief of the United States Army Air Corps</w:t>
      </w:r>
      <w:r w:rsidRPr="00361787">
        <w:rPr>
          <w:rFonts w:ascii="Garamond" w:hAnsi="Garamond"/>
          <w:noProof/>
        </w:rPr>
        <w:tab/>
        <w:t>28</w:t>
      </w:r>
    </w:p>
    <w:p w14:paraId="7F71423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Chiefs of Staff</w:t>
      </w:r>
      <w:r w:rsidRPr="00361787">
        <w:rPr>
          <w:rFonts w:ascii="Garamond" w:hAnsi="Garamond"/>
          <w:noProof/>
        </w:rPr>
        <w:tab/>
        <w:t>27</w:t>
      </w:r>
    </w:p>
    <w:p w14:paraId="3707278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China</w:t>
      </w:r>
      <w:r w:rsidRPr="00361787">
        <w:rPr>
          <w:rFonts w:ascii="Garamond" w:hAnsi="Garamond"/>
          <w:noProof/>
        </w:rPr>
        <w:tab/>
        <w:t>9, 13</w:t>
      </w:r>
    </w:p>
    <w:p w14:paraId="288357C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China-Burma-India theatre</w:t>
      </w:r>
      <w:r w:rsidRPr="00361787">
        <w:rPr>
          <w:rFonts w:ascii="Garamond" w:hAnsi="Garamond"/>
          <w:noProof/>
        </w:rPr>
        <w:tab/>
        <w:t>25</w:t>
      </w:r>
    </w:p>
    <w:p w14:paraId="51CA636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Christmas Island</w:t>
      </w:r>
      <w:r w:rsidRPr="00361787">
        <w:rPr>
          <w:rFonts w:ascii="Garamond" w:hAnsi="Garamond"/>
          <w:noProof/>
        </w:rPr>
        <w:tab/>
        <w:t>10</w:t>
      </w:r>
    </w:p>
    <w:p w14:paraId="5C551E0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Chungking</w:t>
      </w:r>
      <w:r w:rsidRPr="00361787">
        <w:rPr>
          <w:rFonts w:ascii="Garamond" w:hAnsi="Garamond"/>
          <w:noProof/>
        </w:rPr>
        <w:tab/>
        <w:t>9</w:t>
      </w:r>
    </w:p>
    <w:p w14:paraId="486E76D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Clagett</w:t>
      </w:r>
      <w:r w:rsidRPr="00361787">
        <w:rPr>
          <w:rFonts w:ascii="Garamond" w:hAnsi="Garamond"/>
          <w:noProof/>
        </w:rPr>
        <w:tab/>
        <w:t>12</w:t>
      </w:r>
    </w:p>
    <w:p w14:paraId="50D2170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Cloncurry</w:t>
      </w:r>
      <w:r w:rsidRPr="00361787">
        <w:rPr>
          <w:rFonts w:ascii="Garamond" w:hAnsi="Garamond"/>
          <w:noProof/>
        </w:rPr>
        <w:tab/>
        <w:t>11, 12, 33</w:t>
      </w:r>
    </w:p>
    <w:p w14:paraId="26CB651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Coastal Command</w:t>
      </w:r>
      <w:r w:rsidRPr="00361787">
        <w:rPr>
          <w:rFonts w:ascii="Garamond" w:hAnsi="Garamond"/>
          <w:noProof/>
        </w:rPr>
        <w:tab/>
        <w:t>29</w:t>
      </w:r>
    </w:p>
    <w:p w14:paraId="63F186C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Cobar</w:t>
      </w:r>
      <w:r w:rsidRPr="00361787">
        <w:rPr>
          <w:rFonts w:ascii="Garamond" w:hAnsi="Garamond"/>
          <w:noProof/>
        </w:rPr>
        <w:tab/>
        <w:t>33</w:t>
      </w:r>
    </w:p>
    <w:p w14:paraId="43CD852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 G.E.Issacs</w:t>
      </w:r>
      <w:r w:rsidRPr="00361787">
        <w:rPr>
          <w:rFonts w:ascii="Garamond" w:hAnsi="Garamond"/>
          <w:noProof/>
        </w:rPr>
        <w:tab/>
        <w:t>48</w:t>
      </w:r>
    </w:p>
    <w:p w14:paraId="3E7AB7E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Colonel E. S. Perrin</w:t>
      </w:r>
      <w:r w:rsidRPr="00361787">
        <w:rPr>
          <w:rFonts w:ascii="Garamond" w:hAnsi="Garamond"/>
          <w:noProof/>
        </w:rPr>
        <w:tab/>
        <w:t>27</w:t>
      </w:r>
    </w:p>
    <w:p w14:paraId="04ED3D3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Colonel Eubank</w:t>
      </w:r>
      <w:r w:rsidRPr="00361787">
        <w:rPr>
          <w:rFonts w:ascii="Garamond" w:hAnsi="Garamond"/>
          <w:noProof/>
        </w:rPr>
        <w:tab/>
        <w:t>27</w:t>
      </w:r>
    </w:p>
    <w:p w14:paraId="1C51E78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Colonel Kaziyi Sugita</w:t>
      </w:r>
      <w:r w:rsidRPr="00361787">
        <w:rPr>
          <w:rFonts w:ascii="Garamond" w:hAnsi="Garamond"/>
          <w:noProof/>
        </w:rPr>
        <w:tab/>
        <w:t>6</w:t>
      </w:r>
    </w:p>
    <w:p w14:paraId="0D2B241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Colonel R. G. Hoyt</w:t>
      </w:r>
      <w:r w:rsidRPr="00361787">
        <w:rPr>
          <w:rFonts w:ascii="Garamond" w:hAnsi="Garamond"/>
          <w:noProof/>
        </w:rPr>
        <w:tab/>
        <w:t>27</w:t>
      </w:r>
    </w:p>
    <w:p w14:paraId="4B156E1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Colonel Van S. Merle-Smith</w:t>
      </w:r>
      <w:r w:rsidRPr="00361787">
        <w:rPr>
          <w:rFonts w:ascii="Garamond" w:hAnsi="Garamond"/>
          <w:noProof/>
        </w:rPr>
        <w:tab/>
        <w:t>9</w:t>
      </w:r>
    </w:p>
    <w:p w14:paraId="102D1E0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combat squadron</w:t>
      </w:r>
      <w:r w:rsidRPr="00361787">
        <w:rPr>
          <w:rFonts w:ascii="Garamond" w:hAnsi="Garamond"/>
          <w:noProof/>
        </w:rPr>
        <w:tab/>
        <w:t>38</w:t>
      </w:r>
    </w:p>
    <w:p w14:paraId="2DE4E84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Combined Air Forces Commander</w:t>
      </w:r>
      <w:r w:rsidRPr="00361787">
        <w:rPr>
          <w:rFonts w:ascii="Garamond" w:hAnsi="Garamond"/>
          <w:noProof/>
        </w:rPr>
        <w:tab/>
        <w:t>27</w:t>
      </w:r>
    </w:p>
    <w:p w14:paraId="41B0A6F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Combined Chiefs of Staff</w:t>
      </w:r>
      <w:r w:rsidRPr="00361787">
        <w:rPr>
          <w:rFonts w:ascii="Garamond" w:hAnsi="Garamond"/>
          <w:noProof/>
        </w:rPr>
        <w:tab/>
        <w:t>25</w:t>
      </w:r>
    </w:p>
    <w:p w14:paraId="310144A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Commander of the Allied Air Forces</w:t>
      </w:r>
      <w:r w:rsidRPr="00361787">
        <w:rPr>
          <w:rFonts w:ascii="Garamond" w:hAnsi="Garamond"/>
          <w:noProof/>
        </w:rPr>
        <w:tab/>
        <w:t>29, 30</w:t>
      </w:r>
    </w:p>
    <w:p w14:paraId="18B320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Commander-in-Chief</w:t>
      </w:r>
      <w:r w:rsidRPr="00361787">
        <w:rPr>
          <w:rFonts w:ascii="Garamond" w:hAnsi="Garamond"/>
          <w:noProof/>
        </w:rPr>
        <w:tab/>
        <w:t>30</w:t>
      </w:r>
    </w:p>
    <w:p w14:paraId="2AEAB97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Commander-in-Chief, Pacific Ocean Areas</w:t>
      </w:r>
      <w:r w:rsidRPr="00361787">
        <w:rPr>
          <w:rFonts w:ascii="Garamond" w:hAnsi="Garamond"/>
          <w:noProof/>
        </w:rPr>
        <w:tab/>
        <w:t>25</w:t>
      </w:r>
    </w:p>
    <w:p w14:paraId="09DA948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Commonwealth Aircraft Corporation</w:t>
      </w:r>
      <w:r w:rsidRPr="00361787">
        <w:rPr>
          <w:rFonts w:ascii="Garamond" w:hAnsi="Garamond"/>
          <w:noProof/>
        </w:rPr>
        <w:tab/>
        <w:t>35</w:t>
      </w:r>
    </w:p>
    <w:p w14:paraId="2180C7A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Commonwealth Defence Forces</w:t>
      </w:r>
      <w:r w:rsidRPr="00361787">
        <w:rPr>
          <w:rFonts w:ascii="Garamond" w:hAnsi="Garamond"/>
          <w:noProof/>
        </w:rPr>
        <w:tab/>
        <w:t>39</w:t>
      </w:r>
    </w:p>
    <w:p w14:paraId="647805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Commonwealth of Australia</w:t>
      </w:r>
      <w:r w:rsidRPr="00361787">
        <w:rPr>
          <w:rFonts w:ascii="Garamond" w:hAnsi="Garamond"/>
          <w:noProof/>
        </w:rPr>
        <w:tab/>
        <w:t>11</w:t>
      </w:r>
    </w:p>
    <w:p w14:paraId="6B788D7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Commonwealth Oil Refineries</w:t>
      </w:r>
      <w:r w:rsidRPr="00361787">
        <w:rPr>
          <w:rFonts w:ascii="Garamond" w:hAnsi="Garamond"/>
          <w:noProof/>
        </w:rPr>
        <w:tab/>
        <w:t>52</w:t>
      </w:r>
    </w:p>
    <w:p w14:paraId="0AD7F962" w14:textId="5B4BC713"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Consolidated B-24 Liberator</w:t>
      </w:r>
      <w:r w:rsidRPr="00361787">
        <w:rPr>
          <w:rFonts w:ascii="Garamond" w:hAnsi="Garamond"/>
          <w:noProof/>
        </w:rPr>
        <w:tab/>
        <w:t>8</w:t>
      </w:r>
      <w:r w:rsidR="000F7306">
        <w:rPr>
          <w:rFonts w:ascii="Garamond" w:hAnsi="Garamond"/>
          <w:noProof/>
        </w:rPr>
        <w:t>, 33</w:t>
      </w:r>
    </w:p>
    <w:p w14:paraId="40AC597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Cunnamulla</w:t>
      </w:r>
      <w:r w:rsidRPr="00361787">
        <w:rPr>
          <w:rFonts w:ascii="Garamond" w:hAnsi="Garamond"/>
          <w:noProof/>
        </w:rPr>
        <w:tab/>
        <w:t>33</w:t>
      </w:r>
    </w:p>
    <w:p w14:paraId="2EF2069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Curtin</w:t>
      </w:r>
      <w:r w:rsidRPr="00361787">
        <w:rPr>
          <w:rFonts w:ascii="Garamond" w:hAnsi="Garamond"/>
          <w:noProof/>
        </w:rPr>
        <w:tab/>
        <w:t>3, 5, 26, 27, 28, 29, 30</w:t>
      </w:r>
    </w:p>
    <w:p w14:paraId="15F2FA0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Curtiss Kittyhawk</w:t>
      </w:r>
      <w:r w:rsidRPr="00361787">
        <w:rPr>
          <w:rFonts w:ascii="Garamond" w:hAnsi="Garamond"/>
          <w:noProof/>
        </w:rPr>
        <w:tab/>
        <w:t>9, 24</w:t>
      </w:r>
    </w:p>
    <w:p w14:paraId="256F13CC"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D</w:t>
      </w:r>
    </w:p>
    <w:p w14:paraId="31573B7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Dakota C-47</w:t>
      </w:r>
      <w:r w:rsidRPr="00361787">
        <w:rPr>
          <w:rFonts w:ascii="Garamond" w:hAnsi="Garamond"/>
          <w:noProof/>
        </w:rPr>
        <w:tab/>
        <w:t>33</w:t>
      </w:r>
    </w:p>
    <w:p w14:paraId="7A924E6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Daly Waters</w:t>
      </w:r>
      <w:r w:rsidRPr="00361787">
        <w:rPr>
          <w:rFonts w:ascii="Garamond" w:hAnsi="Garamond"/>
          <w:noProof/>
        </w:rPr>
        <w:tab/>
        <w:t>11, 12</w:t>
      </w:r>
    </w:p>
    <w:p w14:paraId="59D79CE3" w14:textId="64846A0F"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Darwin</w:t>
      </w:r>
      <w:r w:rsidRPr="00361787">
        <w:rPr>
          <w:rFonts w:ascii="Garamond" w:hAnsi="Garamond"/>
          <w:noProof/>
        </w:rPr>
        <w:tab/>
        <w:t>8, 11, 12, 13, 18, 24, 25, 31, 32</w:t>
      </w:r>
      <w:r w:rsidR="000F7306">
        <w:rPr>
          <w:rFonts w:ascii="Garamond" w:hAnsi="Garamond"/>
          <w:noProof/>
        </w:rPr>
        <w:t>, 33</w:t>
      </w:r>
    </w:p>
    <w:p w14:paraId="3FAAA2E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Dauntless dive bombers</w:t>
      </w:r>
      <w:r w:rsidRPr="00361787">
        <w:rPr>
          <w:rFonts w:ascii="Garamond" w:hAnsi="Garamond"/>
          <w:noProof/>
        </w:rPr>
        <w:tab/>
        <w:t>25</w:t>
      </w:r>
    </w:p>
    <w:p w14:paraId="1037799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Davao</w:t>
      </w:r>
      <w:r w:rsidRPr="00361787">
        <w:rPr>
          <w:rFonts w:ascii="Garamond" w:hAnsi="Garamond"/>
          <w:noProof/>
        </w:rPr>
        <w:tab/>
        <w:t>11, 18</w:t>
      </w:r>
    </w:p>
    <w:p w14:paraId="3B40664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DC-3</w:t>
      </w:r>
      <w:r w:rsidRPr="00361787">
        <w:rPr>
          <w:rFonts w:ascii="Garamond" w:hAnsi="Garamond"/>
          <w:noProof/>
        </w:rPr>
        <w:tab/>
        <w:t>34</w:t>
      </w:r>
    </w:p>
    <w:p w14:paraId="309FA1A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De Havilland DH-84 Dragon</w:t>
      </w:r>
      <w:r w:rsidRPr="00361787">
        <w:rPr>
          <w:rFonts w:ascii="Garamond" w:hAnsi="Garamond"/>
          <w:noProof/>
        </w:rPr>
        <w:tab/>
        <w:t>33</w:t>
      </w:r>
    </w:p>
    <w:p w14:paraId="77088B6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Del Monte</w:t>
      </w:r>
      <w:r w:rsidRPr="00361787">
        <w:rPr>
          <w:rFonts w:ascii="Garamond" w:hAnsi="Garamond"/>
          <w:noProof/>
        </w:rPr>
        <w:tab/>
        <w:t>8, 11, 12, 18</w:t>
      </w:r>
    </w:p>
    <w:p w14:paraId="1DD9008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Department of Air</w:t>
      </w:r>
      <w:r w:rsidRPr="00361787">
        <w:rPr>
          <w:rFonts w:ascii="Garamond" w:hAnsi="Garamond"/>
          <w:noProof/>
        </w:rPr>
        <w:tab/>
        <w:t>29</w:t>
      </w:r>
    </w:p>
    <w:p w14:paraId="28F61CAD" w14:textId="0105B982"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Department of Aircraft Production</w:t>
      </w:r>
      <w:r w:rsidRPr="00361787">
        <w:rPr>
          <w:rFonts w:ascii="Garamond" w:hAnsi="Garamond"/>
          <w:noProof/>
        </w:rPr>
        <w:tab/>
        <w:t>35</w:t>
      </w:r>
      <w:r w:rsidR="000F7306">
        <w:rPr>
          <w:rFonts w:ascii="Garamond" w:hAnsi="Garamond"/>
          <w:noProof/>
        </w:rPr>
        <w:t>, 36</w:t>
      </w:r>
    </w:p>
    <w:p w14:paraId="04B6E65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Department of Civil Aviation</w:t>
      </w:r>
      <w:r w:rsidRPr="00361787">
        <w:rPr>
          <w:rFonts w:ascii="Garamond" w:hAnsi="Garamond"/>
          <w:noProof/>
        </w:rPr>
        <w:tab/>
        <w:t>34</w:t>
      </w:r>
    </w:p>
    <w:p w14:paraId="0892C91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DH-35 Fox Moth</w:t>
      </w:r>
      <w:r w:rsidRPr="00361787">
        <w:rPr>
          <w:rFonts w:ascii="Garamond" w:hAnsi="Garamond"/>
          <w:noProof/>
        </w:rPr>
        <w:tab/>
        <w:t>33</w:t>
      </w:r>
    </w:p>
    <w:p w14:paraId="0239C79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DH-84 Dragon</w:t>
      </w:r>
      <w:r w:rsidRPr="00361787">
        <w:rPr>
          <w:rFonts w:ascii="Garamond" w:hAnsi="Garamond"/>
          <w:noProof/>
        </w:rPr>
        <w:tab/>
        <w:t>34</w:t>
      </w:r>
    </w:p>
    <w:p w14:paraId="7DAA707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DH-86 Express</w:t>
      </w:r>
      <w:r w:rsidRPr="00361787">
        <w:rPr>
          <w:rFonts w:ascii="Garamond" w:hAnsi="Garamond"/>
          <w:noProof/>
        </w:rPr>
        <w:tab/>
        <w:t>34</w:t>
      </w:r>
    </w:p>
    <w:p w14:paraId="0EAAC26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DH-89 Dragon Rapide</w:t>
      </w:r>
      <w:r w:rsidRPr="00361787">
        <w:rPr>
          <w:rFonts w:ascii="Garamond" w:hAnsi="Garamond"/>
          <w:noProof/>
        </w:rPr>
        <w:tab/>
        <w:t>34</w:t>
      </w:r>
    </w:p>
    <w:p w14:paraId="47EFF8F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Diesel</w:t>
      </w:r>
      <w:r w:rsidRPr="00361787">
        <w:rPr>
          <w:rFonts w:ascii="Garamond" w:hAnsi="Garamond"/>
          <w:noProof/>
        </w:rPr>
        <w:tab/>
        <w:t>49</w:t>
      </w:r>
    </w:p>
    <w:p w14:paraId="5C2E69D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diesel fuel</w:t>
      </w:r>
      <w:r w:rsidRPr="00361787">
        <w:rPr>
          <w:rFonts w:ascii="Garamond" w:hAnsi="Garamond"/>
          <w:noProof/>
        </w:rPr>
        <w:tab/>
        <w:t>49</w:t>
      </w:r>
    </w:p>
    <w:p w14:paraId="7B9EC4E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Directorate of Air Transport</w:t>
      </w:r>
      <w:r w:rsidRPr="00361787">
        <w:rPr>
          <w:rFonts w:ascii="Garamond" w:hAnsi="Garamond"/>
          <w:noProof/>
        </w:rPr>
        <w:tab/>
        <w:t>33</w:t>
      </w:r>
    </w:p>
    <w:p w14:paraId="14F4B86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Director-General</w:t>
      </w:r>
      <w:r w:rsidRPr="00361787">
        <w:rPr>
          <w:rFonts w:ascii="Garamond" w:hAnsi="Garamond"/>
          <w:noProof/>
        </w:rPr>
        <w:tab/>
        <w:t>35</w:t>
      </w:r>
    </w:p>
    <w:p w14:paraId="0B53CD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lastRenderedPageBreak/>
        <w:t>Director-General of Supply and Production</w:t>
      </w:r>
      <w:r w:rsidRPr="00361787">
        <w:rPr>
          <w:rFonts w:ascii="Garamond" w:hAnsi="Garamond"/>
          <w:noProof/>
        </w:rPr>
        <w:tab/>
        <w:t>31</w:t>
      </w:r>
    </w:p>
    <w:p w14:paraId="28F789B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dive bomber</w:t>
      </w:r>
      <w:r w:rsidRPr="00361787">
        <w:rPr>
          <w:rFonts w:ascii="Garamond" w:hAnsi="Garamond"/>
          <w:noProof/>
        </w:rPr>
        <w:tab/>
        <w:t>38</w:t>
      </w:r>
    </w:p>
    <w:p w14:paraId="3B6B18A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Dobodura</w:t>
      </w:r>
      <w:r w:rsidRPr="00361787">
        <w:rPr>
          <w:rFonts w:ascii="Garamond" w:hAnsi="Garamond"/>
          <w:noProof/>
        </w:rPr>
        <w:tab/>
        <w:t>47</w:t>
      </w:r>
    </w:p>
    <w:p w14:paraId="169DC37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Donacilla</w:t>
      </w:r>
      <w:r w:rsidRPr="00361787">
        <w:rPr>
          <w:rFonts w:ascii="Garamond" w:hAnsi="Garamond"/>
          <w:noProof/>
        </w:rPr>
        <w:tab/>
        <w:t>51</w:t>
      </w:r>
    </w:p>
    <w:p w14:paraId="3D5F9AC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Doomben</w:t>
      </w:r>
      <w:r w:rsidRPr="00361787">
        <w:rPr>
          <w:rFonts w:ascii="Garamond" w:hAnsi="Garamond"/>
          <w:noProof/>
        </w:rPr>
        <w:tab/>
        <w:t>9</w:t>
      </w:r>
    </w:p>
    <w:p w14:paraId="17C2484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Dornier Do24K</w:t>
      </w:r>
      <w:r w:rsidRPr="00361787">
        <w:rPr>
          <w:rFonts w:ascii="Garamond" w:hAnsi="Garamond"/>
          <w:noProof/>
        </w:rPr>
        <w:tab/>
        <w:t>36</w:t>
      </w:r>
    </w:p>
    <w:p w14:paraId="135C4A5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B-18 Bolo</w:t>
      </w:r>
      <w:r w:rsidRPr="00361787">
        <w:rPr>
          <w:rFonts w:ascii="Garamond" w:hAnsi="Garamond"/>
          <w:noProof/>
        </w:rPr>
        <w:tab/>
        <w:t>8</w:t>
      </w:r>
    </w:p>
    <w:p w14:paraId="40815EB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C-47 Dakota</w:t>
      </w:r>
      <w:r w:rsidRPr="00361787">
        <w:rPr>
          <w:rFonts w:ascii="Garamond" w:hAnsi="Garamond"/>
          <w:noProof/>
        </w:rPr>
        <w:tab/>
        <w:t>40, 52</w:t>
      </w:r>
    </w:p>
    <w:p w14:paraId="3E1CA57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C-47 Skytrain</w:t>
      </w:r>
      <w:r w:rsidRPr="00361787">
        <w:rPr>
          <w:rFonts w:ascii="Garamond" w:hAnsi="Garamond"/>
          <w:noProof/>
        </w:rPr>
        <w:tab/>
        <w:t>40</w:t>
      </w:r>
    </w:p>
    <w:p w14:paraId="6C03DB0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DC-2</w:t>
      </w:r>
      <w:r w:rsidRPr="00361787">
        <w:rPr>
          <w:rFonts w:ascii="Garamond" w:hAnsi="Garamond"/>
          <w:noProof/>
        </w:rPr>
        <w:tab/>
        <w:t>33</w:t>
      </w:r>
    </w:p>
    <w:p w14:paraId="6AF5B85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DC-3</w:t>
      </w:r>
      <w:r w:rsidRPr="00361787">
        <w:rPr>
          <w:rFonts w:ascii="Garamond" w:hAnsi="Garamond"/>
          <w:noProof/>
        </w:rPr>
        <w:tab/>
        <w:t>33, 40</w:t>
      </w:r>
    </w:p>
    <w:p w14:paraId="6FADA88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Douglas SBD Dauntless</w:t>
      </w:r>
      <w:r w:rsidRPr="00361787">
        <w:rPr>
          <w:rFonts w:ascii="Garamond" w:hAnsi="Garamond"/>
          <w:noProof/>
        </w:rPr>
        <w:tab/>
        <w:t>9, 10</w:t>
      </w:r>
    </w:p>
    <w:p w14:paraId="742876C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Drakeford</w:t>
      </w:r>
      <w:r w:rsidRPr="00361787">
        <w:rPr>
          <w:rFonts w:ascii="Garamond" w:hAnsi="Garamond"/>
          <w:noProof/>
        </w:rPr>
        <w:tab/>
        <w:t>28, 29, 30</w:t>
      </w:r>
    </w:p>
    <w:p w14:paraId="4F6086E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Duke of Gloucester</w:t>
      </w:r>
      <w:r w:rsidRPr="00361787">
        <w:rPr>
          <w:rFonts w:ascii="Garamond" w:hAnsi="Garamond"/>
          <w:noProof/>
        </w:rPr>
        <w:tab/>
        <w:t>57</w:t>
      </w:r>
    </w:p>
    <w:p w14:paraId="45234B9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Dutch East Indies</w:t>
      </w:r>
      <w:r w:rsidRPr="00361787">
        <w:rPr>
          <w:rFonts w:ascii="Garamond" w:hAnsi="Garamond"/>
          <w:noProof/>
        </w:rPr>
        <w:tab/>
        <w:t>14, 16, 17, 18, 24, 47</w:t>
      </w:r>
    </w:p>
    <w:p w14:paraId="7616CDB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Dutch New Guinea</w:t>
      </w:r>
      <w:r w:rsidRPr="00361787">
        <w:rPr>
          <w:rFonts w:ascii="Garamond" w:hAnsi="Garamond"/>
          <w:noProof/>
        </w:rPr>
        <w:tab/>
        <w:t>16, 40, 55</w:t>
      </w:r>
    </w:p>
    <w:p w14:paraId="63DFEA95"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E</w:t>
      </w:r>
    </w:p>
    <w:p w14:paraId="20373A0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East Indies Barrier</w:t>
      </w:r>
      <w:r w:rsidRPr="00361787">
        <w:rPr>
          <w:rFonts w:ascii="Garamond" w:hAnsi="Garamond"/>
          <w:noProof/>
        </w:rPr>
        <w:tab/>
        <w:t>14</w:t>
      </w:r>
    </w:p>
    <w:p w14:paraId="01B93D7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Emirau</w:t>
      </w:r>
      <w:r w:rsidRPr="00361787">
        <w:rPr>
          <w:rFonts w:ascii="Garamond" w:hAnsi="Garamond"/>
          <w:noProof/>
        </w:rPr>
        <w:tab/>
        <w:t>49</w:t>
      </w:r>
    </w:p>
    <w:p w14:paraId="3A76BBF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Empire Air Training Scheme</w:t>
      </w:r>
      <w:r w:rsidRPr="00361787">
        <w:rPr>
          <w:rFonts w:ascii="Garamond" w:hAnsi="Garamond"/>
          <w:noProof/>
        </w:rPr>
        <w:tab/>
        <w:t>30, 39</w:t>
      </w:r>
    </w:p>
    <w:p w14:paraId="7814E69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Empire flying-boat</w:t>
      </w:r>
      <w:r w:rsidRPr="00361787">
        <w:rPr>
          <w:rFonts w:ascii="Garamond" w:hAnsi="Garamond"/>
          <w:noProof/>
        </w:rPr>
        <w:tab/>
        <w:t>34</w:t>
      </w:r>
    </w:p>
    <w:p w14:paraId="54E0129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Empire flying-boats</w:t>
      </w:r>
      <w:r w:rsidRPr="00361787">
        <w:rPr>
          <w:rFonts w:ascii="Garamond" w:hAnsi="Garamond"/>
          <w:noProof/>
        </w:rPr>
        <w:tab/>
        <w:t>33</w:t>
      </w:r>
    </w:p>
    <w:p w14:paraId="5F55C898" w14:textId="3F494BE0"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Empire Silver</w:t>
      </w:r>
      <w:r w:rsidRPr="00361787">
        <w:rPr>
          <w:rFonts w:ascii="Garamond" w:hAnsi="Garamond"/>
          <w:noProof/>
        </w:rPr>
        <w:tab/>
        <w:t>41</w:t>
      </w:r>
      <w:r w:rsidR="006A4A3A">
        <w:rPr>
          <w:rFonts w:ascii="Garamond" w:hAnsi="Garamond"/>
          <w:noProof/>
        </w:rPr>
        <w:t>, 44</w:t>
      </w:r>
    </w:p>
    <w:p w14:paraId="06E344C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Endeavour</w:t>
      </w:r>
      <w:r w:rsidRPr="00361787">
        <w:rPr>
          <w:rFonts w:ascii="Garamond" w:hAnsi="Garamond"/>
          <w:noProof/>
        </w:rPr>
        <w:tab/>
        <w:t>57</w:t>
      </w:r>
    </w:p>
    <w:p w14:paraId="57D165C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Eniwetok</w:t>
      </w:r>
      <w:r w:rsidRPr="00361787">
        <w:rPr>
          <w:rFonts w:ascii="Garamond" w:hAnsi="Garamond"/>
          <w:noProof/>
        </w:rPr>
        <w:tab/>
        <w:t>4</w:t>
      </w:r>
    </w:p>
    <w:p w14:paraId="173B1A1B"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F</w:t>
      </w:r>
    </w:p>
    <w:p w14:paraId="51652CD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Fairbairn</w:t>
      </w:r>
      <w:r w:rsidRPr="00361787">
        <w:rPr>
          <w:rFonts w:ascii="Garamond" w:hAnsi="Garamond"/>
          <w:noProof/>
        </w:rPr>
        <w:tab/>
        <w:t>28</w:t>
      </w:r>
    </w:p>
    <w:p w14:paraId="3176F6D3" w14:textId="499458D0"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Far East Air Force</w:t>
      </w:r>
      <w:r w:rsidRPr="00361787">
        <w:rPr>
          <w:rFonts w:ascii="Garamond" w:hAnsi="Garamond"/>
          <w:noProof/>
        </w:rPr>
        <w:tab/>
        <w:t>14, 20</w:t>
      </w:r>
      <w:r w:rsidR="006A4A3A">
        <w:rPr>
          <w:rFonts w:ascii="Garamond" w:hAnsi="Garamond"/>
          <w:noProof/>
        </w:rPr>
        <w:t>, 22</w:t>
      </w:r>
    </w:p>
    <w:p w14:paraId="443CBE1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Far East Area</w:t>
      </w:r>
      <w:r w:rsidRPr="00361787">
        <w:rPr>
          <w:rFonts w:ascii="Garamond" w:hAnsi="Garamond"/>
          <w:noProof/>
        </w:rPr>
        <w:tab/>
        <w:t>13</w:t>
      </w:r>
    </w:p>
    <w:p w14:paraId="6954478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Far Eastern Council</w:t>
      </w:r>
      <w:r w:rsidRPr="00361787">
        <w:rPr>
          <w:rFonts w:ascii="Garamond" w:hAnsi="Garamond"/>
          <w:noProof/>
        </w:rPr>
        <w:tab/>
        <w:t>17</w:t>
      </w:r>
    </w:p>
    <w:p w14:paraId="6148C61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fighter</w:t>
      </w:r>
      <w:r w:rsidRPr="00361787">
        <w:rPr>
          <w:rFonts w:ascii="Garamond" w:hAnsi="Garamond"/>
          <w:noProof/>
        </w:rPr>
        <w:tab/>
        <w:t>38</w:t>
      </w:r>
    </w:p>
    <w:p w14:paraId="3FE4DF4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Fiji</w:t>
      </w:r>
      <w:r w:rsidRPr="00361787">
        <w:rPr>
          <w:rFonts w:ascii="Garamond" w:hAnsi="Garamond"/>
          <w:noProof/>
        </w:rPr>
        <w:tab/>
        <w:t>10</w:t>
      </w:r>
    </w:p>
    <w:p w14:paraId="4A55E4E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Finance Member</w:t>
      </w:r>
      <w:r w:rsidRPr="00361787">
        <w:rPr>
          <w:rFonts w:ascii="Garamond" w:hAnsi="Garamond"/>
          <w:noProof/>
        </w:rPr>
        <w:tab/>
        <w:t>31</w:t>
      </w:r>
    </w:p>
    <w:p w14:paraId="5C3C654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Finschhafen</w:t>
      </w:r>
      <w:r w:rsidRPr="00361787">
        <w:rPr>
          <w:rFonts w:ascii="Garamond" w:hAnsi="Garamond"/>
          <w:noProof/>
        </w:rPr>
        <w:tab/>
        <w:t>4, 47, 48, 49, 50, 51, 52</w:t>
      </w:r>
    </w:p>
    <w:p w14:paraId="14059D4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fleet co-operation</w:t>
      </w:r>
      <w:r w:rsidRPr="00361787">
        <w:rPr>
          <w:rFonts w:ascii="Garamond" w:hAnsi="Garamond"/>
          <w:noProof/>
        </w:rPr>
        <w:tab/>
        <w:t>38</w:t>
      </w:r>
    </w:p>
    <w:p w14:paraId="4EA175A3" w14:textId="5DB15B15" w:rsidR="000F7306" w:rsidRDefault="00361787" w:rsidP="00972D98">
      <w:pPr>
        <w:pStyle w:val="Index1"/>
        <w:tabs>
          <w:tab w:val="right" w:leader="dot" w:pos="3423"/>
        </w:tabs>
        <w:rPr>
          <w:rFonts w:ascii="Garamond" w:hAnsi="Garamond"/>
          <w:noProof/>
        </w:rPr>
      </w:pPr>
      <w:r w:rsidRPr="00361787">
        <w:rPr>
          <w:rFonts w:ascii="Garamond" w:hAnsi="Garamond"/>
          <w:noProof/>
        </w:rPr>
        <w:t>Flight Lieutenant A. W. B. Clare</w:t>
      </w:r>
      <w:r w:rsidRPr="00361787">
        <w:rPr>
          <w:rFonts w:ascii="Garamond" w:hAnsi="Garamond"/>
          <w:noProof/>
        </w:rPr>
        <w:tab/>
        <w:t>36</w:t>
      </w:r>
    </w:p>
    <w:p w14:paraId="17F0EB66" w14:textId="3B1924B1"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Flying Fortress B-17</w:t>
      </w:r>
      <w:r w:rsidRPr="00361787">
        <w:rPr>
          <w:rFonts w:ascii="Garamond" w:hAnsi="Garamond"/>
          <w:noProof/>
        </w:rPr>
        <w:tab/>
      </w:r>
      <w:r w:rsidR="000F7306">
        <w:rPr>
          <w:rFonts w:ascii="Garamond" w:hAnsi="Garamond"/>
          <w:noProof/>
        </w:rPr>
        <w:t xml:space="preserve">12, </w:t>
      </w:r>
      <w:r w:rsidRPr="00361787">
        <w:rPr>
          <w:rFonts w:ascii="Garamond" w:hAnsi="Garamond"/>
          <w:noProof/>
        </w:rPr>
        <w:t>36</w:t>
      </w:r>
    </w:p>
    <w:p w14:paraId="1083771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Flying Fortresses</w:t>
      </w:r>
      <w:r w:rsidRPr="00361787">
        <w:rPr>
          <w:rFonts w:ascii="Garamond" w:hAnsi="Garamond"/>
          <w:noProof/>
        </w:rPr>
        <w:tab/>
        <w:t>8, 18, 24</w:t>
      </w:r>
    </w:p>
    <w:p w14:paraId="1E7D127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flying-boat</w:t>
      </w:r>
      <w:r w:rsidRPr="00361787">
        <w:rPr>
          <w:rFonts w:ascii="Garamond" w:hAnsi="Garamond"/>
          <w:noProof/>
        </w:rPr>
        <w:tab/>
        <w:t>38</w:t>
      </w:r>
    </w:p>
    <w:p w14:paraId="3F3B0A6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Foch</w:t>
      </w:r>
      <w:r w:rsidRPr="00361787">
        <w:rPr>
          <w:rFonts w:ascii="Garamond" w:hAnsi="Garamond"/>
          <w:noProof/>
        </w:rPr>
        <w:tab/>
        <w:t>16</w:t>
      </w:r>
    </w:p>
    <w:p w14:paraId="570B8FE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Footscray, Victoria</w:t>
      </w:r>
      <w:r w:rsidRPr="00361787">
        <w:rPr>
          <w:rFonts w:ascii="Garamond" w:hAnsi="Garamond"/>
          <w:noProof/>
        </w:rPr>
        <w:tab/>
        <w:t>32</w:t>
      </w:r>
    </w:p>
    <w:p w14:paraId="719B58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Foreign Minister Mamoru Shigemitsu</w:t>
      </w:r>
      <w:r w:rsidRPr="00361787">
        <w:rPr>
          <w:rFonts w:ascii="Garamond" w:hAnsi="Garamond"/>
          <w:noProof/>
        </w:rPr>
        <w:tab/>
        <w:t>6</w:t>
      </w:r>
    </w:p>
    <w:p w14:paraId="6F9FBF7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Formosa</w:t>
      </w:r>
      <w:r w:rsidRPr="00361787">
        <w:rPr>
          <w:rFonts w:ascii="Garamond" w:hAnsi="Garamond"/>
          <w:noProof/>
        </w:rPr>
        <w:tab/>
        <w:t>8</w:t>
      </w:r>
    </w:p>
    <w:p w14:paraId="5E81B1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Fortress Singapore</w:t>
      </w:r>
      <w:r w:rsidRPr="00361787">
        <w:rPr>
          <w:rFonts w:ascii="Garamond" w:hAnsi="Garamond"/>
          <w:noProof/>
        </w:rPr>
        <w:tab/>
        <w:t>7</w:t>
      </w:r>
    </w:p>
    <w:p w14:paraId="3083FB1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France</w:t>
      </w:r>
      <w:r w:rsidRPr="00361787">
        <w:rPr>
          <w:rFonts w:ascii="Garamond" w:hAnsi="Garamond"/>
          <w:noProof/>
        </w:rPr>
        <w:tab/>
        <w:t>16, 46, 47</w:t>
      </w:r>
    </w:p>
    <w:p w14:paraId="52441E3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Fremantle</w:t>
      </w:r>
      <w:r w:rsidRPr="00361787">
        <w:rPr>
          <w:rFonts w:ascii="Garamond" w:hAnsi="Garamond"/>
          <w:noProof/>
        </w:rPr>
        <w:tab/>
        <w:t>4, 24, 33</w:t>
      </w:r>
    </w:p>
    <w:p w14:paraId="1A47BF55" w14:textId="4FE11B88"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French Indo-China</w:t>
      </w:r>
      <w:r w:rsidRPr="00361787">
        <w:rPr>
          <w:rFonts w:ascii="Garamond" w:hAnsi="Garamond"/>
          <w:noProof/>
        </w:rPr>
        <w:tab/>
        <w:t>26</w:t>
      </w:r>
      <w:r w:rsidR="000F7306">
        <w:rPr>
          <w:rFonts w:ascii="Garamond" w:hAnsi="Garamond"/>
          <w:noProof/>
        </w:rPr>
        <w:t>, 47</w:t>
      </w:r>
    </w:p>
    <w:p w14:paraId="5707E7F1"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G</w:t>
      </w:r>
    </w:p>
    <w:p w14:paraId="6559F79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Garbutt</w:t>
      </w:r>
      <w:r w:rsidRPr="00361787">
        <w:rPr>
          <w:rFonts w:ascii="Garamond" w:hAnsi="Garamond"/>
          <w:noProof/>
        </w:rPr>
        <w:tab/>
        <w:t>33</w:t>
      </w:r>
    </w:p>
    <w:p w14:paraId="477C636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lang w:val="en"/>
        </w:rPr>
        <w:t>General Archibald Wavell</w:t>
      </w:r>
      <w:r w:rsidRPr="00361787">
        <w:rPr>
          <w:rFonts w:ascii="Garamond" w:hAnsi="Garamond"/>
          <w:noProof/>
        </w:rPr>
        <w:tab/>
        <w:t>18</w:t>
      </w:r>
    </w:p>
    <w:p w14:paraId="09FE307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Blarney</w:t>
      </w:r>
      <w:r w:rsidRPr="00361787">
        <w:rPr>
          <w:rFonts w:ascii="Garamond" w:hAnsi="Garamond"/>
          <w:noProof/>
        </w:rPr>
        <w:tab/>
        <w:t>4</w:t>
      </w:r>
    </w:p>
    <w:p w14:paraId="779570E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Brett</w:t>
      </w:r>
      <w:r w:rsidRPr="00361787">
        <w:rPr>
          <w:rFonts w:ascii="Garamond" w:hAnsi="Garamond"/>
          <w:noProof/>
        </w:rPr>
        <w:tab/>
        <w:t>8, 13, 23, 24, 26, 27, 30, 31</w:t>
      </w:r>
    </w:p>
    <w:p w14:paraId="3B1A73C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Clagett</w:t>
      </w:r>
      <w:r w:rsidRPr="00361787">
        <w:rPr>
          <w:rFonts w:ascii="Garamond" w:hAnsi="Garamond"/>
          <w:noProof/>
        </w:rPr>
        <w:tab/>
        <w:t>9</w:t>
      </w:r>
    </w:p>
    <w:p w14:paraId="00D7F24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Douglas MacArthur</w:t>
      </w:r>
      <w:r w:rsidRPr="00361787">
        <w:rPr>
          <w:rFonts w:ascii="Garamond" w:hAnsi="Garamond"/>
          <w:noProof/>
        </w:rPr>
        <w:tab/>
        <w:t>3, 16, 18, 24</w:t>
      </w:r>
    </w:p>
    <w:p w14:paraId="740D98A0" w14:textId="4588027C"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George C. Kenney</w:t>
      </w:r>
      <w:r w:rsidRPr="00361787">
        <w:rPr>
          <w:rFonts w:ascii="Garamond" w:hAnsi="Garamond"/>
          <w:noProof/>
        </w:rPr>
        <w:tab/>
      </w:r>
      <w:r w:rsidR="006A4A3A">
        <w:rPr>
          <w:rFonts w:ascii="Garamond" w:hAnsi="Garamond"/>
          <w:noProof/>
        </w:rPr>
        <w:t xml:space="preserve">18, 21, </w:t>
      </w:r>
      <w:r w:rsidRPr="00361787">
        <w:rPr>
          <w:rFonts w:ascii="Garamond" w:hAnsi="Garamond"/>
          <w:noProof/>
        </w:rPr>
        <w:t>22</w:t>
      </w:r>
    </w:p>
    <w:p w14:paraId="05B384D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Harold H. George</w:t>
      </w:r>
      <w:r w:rsidRPr="00361787">
        <w:rPr>
          <w:rFonts w:ascii="Garamond" w:hAnsi="Garamond"/>
          <w:noProof/>
        </w:rPr>
        <w:tab/>
        <w:t>18</w:t>
      </w:r>
    </w:p>
    <w:p w14:paraId="52FAF95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Headquarters, South West Pacific Area</w:t>
      </w:r>
      <w:r w:rsidRPr="00361787">
        <w:rPr>
          <w:rFonts w:ascii="Garamond" w:hAnsi="Garamond"/>
          <w:noProof/>
        </w:rPr>
        <w:tab/>
        <w:t>4</w:t>
      </w:r>
    </w:p>
    <w:p w14:paraId="013BD63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Hein ter Poorten</w:t>
      </w:r>
      <w:r w:rsidRPr="00361787">
        <w:rPr>
          <w:rFonts w:ascii="Garamond" w:hAnsi="Garamond"/>
          <w:noProof/>
        </w:rPr>
        <w:tab/>
        <w:t>16</w:t>
      </w:r>
    </w:p>
    <w:p w14:paraId="6F95FFD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MacArthur</w:t>
      </w:r>
      <w:r w:rsidRPr="00361787">
        <w:rPr>
          <w:rFonts w:ascii="Garamond" w:hAnsi="Garamond"/>
          <w:noProof/>
        </w:rPr>
        <w:tab/>
        <w:t>8, 25, 27, 37</w:t>
      </w:r>
    </w:p>
    <w:p w14:paraId="6885426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Marshall</w:t>
      </w:r>
      <w:r w:rsidRPr="00361787">
        <w:rPr>
          <w:rFonts w:ascii="Garamond" w:hAnsi="Garamond"/>
          <w:noProof/>
        </w:rPr>
        <w:tab/>
        <w:t>10, 12, 13, 26</w:t>
      </w:r>
    </w:p>
    <w:p w14:paraId="5B51910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Order No. 1</w:t>
      </w:r>
      <w:r w:rsidRPr="00361787">
        <w:rPr>
          <w:rFonts w:ascii="Garamond" w:hAnsi="Garamond"/>
          <w:noProof/>
        </w:rPr>
        <w:tab/>
        <w:t>27</w:t>
      </w:r>
    </w:p>
    <w:p w14:paraId="6335C66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reconnaissance</w:t>
      </w:r>
      <w:r w:rsidRPr="00361787">
        <w:rPr>
          <w:rFonts w:ascii="Garamond" w:hAnsi="Garamond"/>
          <w:noProof/>
        </w:rPr>
        <w:tab/>
        <w:t>38</w:t>
      </w:r>
    </w:p>
    <w:p w14:paraId="2109703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Sir Thomas Blarney</w:t>
      </w:r>
      <w:r w:rsidRPr="00361787">
        <w:rPr>
          <w:rFonts w:ascii="Garamond" w:hAnsi="Garamond"/>
          <w:noProof/>
        </w:rPr>
        <w:tab/>
        <w:t>27</w:t>
      </w:r>
    </w:p>
    <w:p w14:paraId="02224E5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Wavell</w:t>
      </w:r>
      <w:r w:rsidRPr="00361787">
        <w:rPr>
          <w:rFonts w:ascii="Garamond" w:hAnsi="Garamond"/>
          <w:noProof/>
        </w:rPr>
        <w:tab/>
        <w:t>12, 13, 14, 16</w:t>
      </w:r>
    </w:p>
    <w:p w14:paraId="7925069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General Yoshijiro Umezu</w:t>
      </w:r>
      <w:r w:rsidRPr="00361787">
        <w:rPr>
          <w:rFonts w:ascii="Garamond" w:hAnsi="Garamond"/>
          <w:noProof/>
        </w:rPr>
        <w:tab/>
        <w:t>6</w:t>
      </w:r>
    </w:p>
    <w:p w14:paraId="1C7AF9F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George C. Kenney</w:t>
      </w:r>
      <w:r w:rsidRPr="00361787">
        <w:rPr>
          <w:rFonts w:ascii="Garamond" w:hAnsi="Garamond"/>
          <w:noProof/>
        </w:rPr>
        <w:tab/>
        <w:t>20</w:t>
      </w:r>
    </w:p>
    <w:p w14:paraId="34D5711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Germany</w:t>
      </w:r>
      <w:r w:rsidRPr="00361787">
        <w:rPr>
          <w:rFonts w:ascii="Garamond" w:hAnsi="Garamond"/>
          <w:noProof/>
        </w:rPr>
        <w:tab/>
        <w:t>28, 29</w:t>
      </w:r>
    </w:p>
    <w:p w14:paraId="7B608E2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Glen Davis</w:t>
      </w:r>
      <w:r w:rsidRPr="00361787">
        <w:rPr>
          <w:rFonts w:ascii="Garamond" w:hAnsi="Garamond"/>
          <w:noProof/>
        </w:rPr>
        <w:tab/>
        <w:t>52</w:t>
      </w:r>
    </w:p>
    <w:p w14:paraId="423AE96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Gona</w:t>
      </w:r>
      <w:r w:rsidRPr="00361787">
        <w:rPr>
          <w:rFonts w:ascii="Garamond" w:hAnsi="Garamond"/>
          <w:noProof/>
        </w:rPr>
        <w:tab/>
        <w:t>4</w:t>
      </w:r>
    </w:p>
    <w:p w14:paraId="6918EFE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Governor-General of Australia</w:t>
      </w:r>
      <w:r w:rsidRPr="00361787">
        <w:rPr>
          <w:rFonts w:ascii="Garamond" w:hAnsi="Garamond"/>
          <w:noProof/>
        </w:rPr>
        <w:tab/>
        <w:t>57</w:t>
      </w:r>
    </w:p>
    <w:p w14:paraId="7CB868C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Green Island</w:t>
      </w:r>
      <w:r w:rsidRPr="00361787">
        <w:rPr>
          <w:rFonts w:ascii="Garamond" w:hAnsi="Garamond"/>
          <w:noProof/>
        </w:rPr>
        <w:tab/>
        <w:t>49</w:t>
      </w:r>
    </w:p>
    <w:p w14:paraId="4999724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C.S. Wiggins,</w:t>
      </w:r>
      <w:r w:rsidRPr="00361787">
        <w:rPr>
          <w:rFonts w:ascii="Garamond" w:hAnsi="Garamond"/>
          <w:noProof/>
        </w:rPr>
        <w:tab/>
        <w:t>23</w:t>
      </w:r>
    </w:p>
    <w:p w14:paraId="1EC2576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E. Hancock</w:t>
      </w:r>
      <w:r w:rsidRPr="00361787">
        <w:rPr>
          <w:rFonts w:ascii="Garamond" w:hAnsi="Garamond"/>
          <w:noProof/>
        </w:rPr>
        <w:tab/>
        <w:t>23</w:t>
      </w:r>
    </w:p>
    <w:p w14:paraId="20A0C29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Harold Gatty</w:t>
      </w:r>
      <w:r w:rsidRPr="00361787">
        <w:rPr>
          <w:rFonts w:ascii="Garamond" w:hAnsi="Garamond"/>
          <w:noProof/>
        </w:rPr>
        <w:tab/>
        <w:t>33</w:t>
      </w:r>
    </w:p>
    <w:p w14:paraId="525529F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Lachal</w:t>
      </w:r>
      <w:r w:rsidRPr="00361787">
        <w:rPr>
          <w:rFonts w:ascii="Garamond" w:hAnsi="Garamond"/>
          <w:noProof/>
        </w:rPr>
        <w:tab/>
        <w:t>12</w:t>
      </w:r>
    </w:p>
    <w:p w14:paraId="2836C04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Scherger</w:t>
      </w:r>
      <w:r w:rsidRPr="00361787">
        <w:rPr>
          <w:rFonts w:ascii="Garamond" w:hAnsi="Garamond"/>
          <w:noProof/>
        </w:rPr>
        <w:tab/>
        <w:t>27</w:t>
      </w:r>
    </w:p>
    <w:p w14:paraId="577BCA7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Group Captain Wiggins</w:t>
      </w:r>
      <w:r w:rsidRPr="00361787">
        <w:rPr>
          <w:rFonts w:ascii="Garamond" w:hAnsi="Garamond"/>
          <w:noProof/>
        </w:rPr>
        <w:tab/>
        <w:t>27</w:t>
      </w:r>
    </w:p>
    <w:p w14:paraId="43144E6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Guam</w:t>
      </w:r>
      <w:r w:rsidRPr="00361787">
        <w:rPr>
          <w:rFonts w:ascii="Garamond" w:hAnsi="Garamond"/>
          <w:noProof/>
        </w:rPr>
        <w:tab/>
        <w:t>5</w:t>
      </w:r>
    </w:p>
    <w:p w14:paraId="7D102D8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Guam Island</w:t>
      </w:r>
      <w:r w:rsidRPr="00361787">
        <w:rPr>
          <w:rFonts w:ascii="Garamond" w:hAnsi="Garamond"/>
          <w:noProof/>
        </w:rPr>
        <w:tab/>
        <w:t>7</w:t>
      </w:r>
    </w:p>
    <w:p w14:paraId="70AEFCF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Guinea Airways</w:t>
      </w:r>
      <w:r w:rsidRPr="00361787">
        <w:rPr>
          <w:rFonts w:ascii="Garamond" w:hAnsi="Garamond"/>
          <w:noProof/>
        </w:rPr>
        <w:tab/>
        <w:t>32</w:t>
      </w:r>
    </w:p>
    <w:p w14:paraId="042B6BA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Gulf of Siam</w:t>
      </w:r>
      <w:r w:rsidRPr="00361787">
        <w:rPr>
          <w:rFonts w:ascii="Garamond" w:hAnsi="Garamond"/>
          <w:noProof/>
        </w:rPr>
        <w:tab/>
        <w:t>26</w:t>
      </w:r>
    </w:p>
    <w:p w14:paraId="10CE542B"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H</w:t>
      </w:r>
    </w:p>
    <w:p w14:paraId="567FAF5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Habbaniya</w:t>
      </w:r>
      <w:r w:rsidRPr="00361787">
        <w:rPr>
          <w:rFonts w:ascii="Garamond" w:hAnsi="Garamond"/>
          <w:noProof/>
        </w:rPr>
        <w:tab/>
        <w:t>8</w:t>
      </w:r>
    </w:p>
    <w:p w14:paraId="7B758B0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Halmahera Islands</w:t>
      </w:r>
      <w:r w:rsidRPr="00361787">
        <w:rPr>
          <w:rFonts w:ascii="Garamond" w:hAnsi="Garamond"/>
          <w:noProof/>
        </w:rPr>
        <w:tab/>
        <w:t>55</w:t>
      </w:r>
    </w:p>
    <w:p w14:paraId="67631B6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Hawaii</w:t>
      </w:r>
      <w:r w:rsidRPr="00361787">
        <w:rPr>
          <w:rFonts w:ascii="Garamond" w:hAnsi="Garamond"/>
          <w:noProof/>
        </w:rPr>
        <w:tab/>
        <w:t>7, 8, 13, 16</w:t>
      </w:r>
    </w:p>
    <w:p w14:paraId="602011E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heavy bomber</w:t>
      </w:r>
      <w:r w:rsidRPr="00361787">
        <w:rPr>
          <w:rFonts w:ascii="Garamond" w:hAnsi="Garamond"/>
          <w:noProof/>
        </w:rPr>
        <w:tab/>
        <w:t>38</w:t>
      </w:r>
    </w:p>
    <w:p w14:paraId="495C3EB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Hiroshima</w:t>
      </w:r>
      <w:r w:rsidRPr="00361787">
        <w:rPr>
          <w:rFonts w:ascii="Garamond" w:hAnsi="Garamond"/>
          <w:noProof/>
        </w:rPr>
        <w:tab/>
        <w:t>5</w:t>
      </w:r>
    </w:p>
    <w:p w14:paraId="72DF8E6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HMA Motor Launch ML424</w:t>
      </w:r>
      <w:r w:rsidRPr="00361787">
        <w:rPr>
          <w:rFonts w:ascii="Garamond" w:hAnsi="Garamond"/>
          <w:noProof/>
        </w:rPr>
        <w:tab/>
        <w:t>57</w:t>
      </w:r>
    </w:p>
    <w:p w14:paraId="0566288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Holland</w:t>
      </w:r>
      <w:r w:rsidRPr="00361787">
        <w:rPr>
          <w:rFonts w:ascii="Garamond" w:hAnsi="Garamond"/>
          <w:noProof/>
        </w:rPr>
        <w:tab/>
        <w:t>25</w:t>
      </w:r>
    </w:p>
    <w:p w14:paraId="3B2CD41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Hollandia</w:t>
      </w:r>
      <w:r w:rsidRPr="00361787">
        <w:rPr>
          <w:rFonts w:ascii="Garamond" w:hAnsi="Garamond"/>
          <w:noProof/>
        </w:rPr>
        <w:tab/>
        <w:t>5, 40, 47, 49, 50, 51</w:t>
      </w:r>
    </w:p>
    <w:p w14:paraId="41D0B65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Hong Kong</w:t>
      </w:r>
      <w:r w:rsidRPr="00361787">
        <w:rPr>
          <w:rFonts w:ascii="Garamond" w:hAnsi="Garamond"/>
          <w:noProof/>
        </w:rPr>
        <w:tab/>
        <w:t>7</w:t>
      </w:r>
    </w:p>
    <w:p w14:paraId="7EF1095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Hudson</w:t>
      </w:r>
      <w:r w:rsidRPr="00361787">
        <w:rPr>
          <w:rFonts w:ascii="Garamond" w:hAnsi="Garamond"/>
          <w:noProof/>
        </w:rPr>
        <w:tab/>
        <w:t>36</w:t>
      </w:r>
    </w:p>
    <w:p w14:paraId="00003C9B"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I</w:t>
      </w:r>
    </w:p>
    <w:p w14:paraId="2421AC4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Iceland</w:t>
      </w:r>
      <w:r w:rsidRPr="00361787">
        <w:rPr>
          <w:rFonts w:ascii="Garamond" w:hAnsi="Garamond"/>
          <w:noProof/>
        </w:rPr>
        <w:tab/>
        <w:t>13</w:t>
      </w:r>
    </w:p>
    <w:p w14:paraId="3ADBBCF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Imita Ridge</w:t>
      </w:r>
      <w:r w:rsidRPr="00361787">
        <w:rPr>
          <w:rFonts w:ascii="Garamond" w:hAnsi="Garamond"/>
          <w:noProof/>
        </w:rPr>
        <w:tab/>
        <w:t>4</w:t>
      </w:r>
    </w:p>
    <w:p w14:paraId="1AED6A2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India</w:t>
      </w:r>
      <w:r w:rsidRPr="00361787">
        <w:rPr>
          <w:rFonts w:ascii="Garamond" w:hAnsi="Garamond"/>
          <w:noProof/>
        </w:rPr>
        <w:tab/>
        <w:t>8, 9, 16, 47</w:t>
      </w:r>
    </w:p>
    <w:p w14:paraId="210E683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Indian Ocean</w:t>
      </w:r>
      <w:r w:rsidRPr="00361787">
        <w:rPr>
          <w:rFonts w:ascii="Garamond" w:hAnsi="Garamond"/>
          <w:noProof/>
        </w:rPr>
        <w:tab/>
        <w:t>16</w:t>
      </w:r>
    </w:p>
    <w:p w14:paraId="40C1884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inland bulk storage</w:t>
      </w:r>
      <w:r w:rsidRPr="00361787">
        <w:rPr>
          <w:rFonts w:ascii="Garamond" w:hAnsi="Garamond"/>
          <w:noProof/>
        </w:rPr>
        <w:tab/>
        <w:t>37</w:t>
      </w:r>
    </w:p>
    <w:p w14:paraId="5B952A3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Iron Range</w:t>
      </w:r>
      <w:r w:rsidRPr="00361787">
        <w:rPr>
          <w:rFonts w:ascii="Garamond" w:hAnsi="Garamond"/>
          <w:noProof/>
        </w:rPr>
        <w:tab/>
        <w:t>34</w:t>
      </w:r>
    </w:p>
    <w:p w14:paraId="04822CF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Italy</w:t>
      </w:r>
      <w:r w:rsidRPr="00361787">
        <w:rPr>
          <w:rFonts w:ascii="Garamond" w:hAnsi="Garamond"/>
          <w:noProof/>
        </w:rPr>
        <w:tab/>
        <w:t>28</w:t>
      </w:r>
    </w:p>
    <w:p w14:paraId="1103F28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Iwo Jima</w:t>
      </w:r>
      <w:r w:rsidRPr="00361787">
        <w:rPr>
          <w:rFonts w:ascii="Garamond" w:hAnsi="Garamond"/>
          <w:noProof/>
        </w:rPr>
        <w:tab/>
        <w:t>5</w:t>
      </w:r>
    </w:p>
    <w:p w14:paraId="5F7BBCA5"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J</w:t>
      </w:r>
    </w:p>
    <w:p w14:paraId="2900E81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Jacquinot Bay</w:t>
      </w:r>
      <w:r w:rsidRPr="00361787">
        <w:rPr>
          <w:rFonts w:ascii="Garamond" w:hAnsi="Garamond"/>
          <w:noProof/>
        </w:rPr>
        <w:tab/>
        <w:t>49</w:t>
      </w:r>
    </w:p>
    <w:p w14:paraId="22D4DEF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Japanese avgas</w:t>
      </w:r>
      <w:r w:rsidRPr="00361787">
        <w:rPr>
          <w:rFonts w:ascii="Garamond" w:hAnsi="Garamond"/>
          <w:noProof/>
        </w:rPr>
        <w:tab/>
        <w:t>57</w:t>
      </w:r>
    </w:p>
    <w:p w14:paraId="5B7AD2C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Japanese Fleet</w:t>
      </w:r>
      <w:r w:rsidRPr="00361787">
        <w:rPr>
          <w:rFonts w:ascii="Garamond" w:hAnsi="Garamond"/>
          <w:noProof/>
        </w:rPr>
        <w:tab/>
        <w:t>5</w:t>
      </w:r>
    </w:p>
    <w:p w14:paraId="11F4A10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Java</w:t>
      </w:r>
      <w:r w:rsidRPr="00361787">
        <w:rPr>
          <w:rFonts w:ascii="Garamond" w:hAnsi="Garamond"/>
          <w:noProof/>
        </w:rPr>
        <w:tab/>
        <w:t>3, 9, 12, 24</w:t>
      </w:r>
    </w:p>
    <w:p w14:paraId="70D1DAE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Jolo</w:t>
      </w:r>
      <w:r w:rsidRPr="00361787">
        <w:rPr>
          <w:rFonts w:ascii="Garamond" w:hAnsi="Garamond"/>
          <w:noProof/>
        </w:rPr>
        <w:tab/>
        <w:t>8</w:t>
      </w:r>
    </w:p>
    <w:p w14:paraId="3DC903C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Jones</w:t>
      </w:r>
      <w:r w:rsidRPr="00361787">
        <w:rPr>
          <w:rFonts w:ascii="Garamond" w:hAnsi="Garamond"/>
          <w:noProof/>
        </w:rPr>
        <w:tab/>
        <w:t>22, 28, 29, 30, 66</w:t>
      </w:r>
    </w:p>
    <w:p w14:paraId="63A2B3FF"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K</w:t>
      </w:r>
    </w:p>
    <w:p w14:paraId="73E01B2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Karachi</w:t>
      </w:r>
      <w:r w:rsidRPr="00361787">
        <w:rPr>
          <w:rFonts w:ascii="Garamond" w:hAnsi="Garamond"/>
          <w:noProof/>
        </w:rPr>
        <w:tab/>
        <w:t>8</w:t>
      </w:r>
    </w:p>
    <w:p w14:paraId="777E4EA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Katsuo Okazaki</w:t>
      </w:r>
      <w:r w:rsidRPr="00361787">
        <w:rPr>
          <w:rFonts w:ascii="Garamond" w:hAnsi="Garamond"/>
          <w:noProof/>
        </w:rPr>
        <w:tab/>
        <w:t>6</w:t>
      </w:r>
    </w:p>
    <w:p w14:paraId="439C526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Khartoum</w:t>
      </w:r>
      <w:r w:rsidRPr="00361787">
        <w:rPr>
          <w:rFonts w:ascii="Garamond" w:hAnsi="Garamond"/>
          <w:noProof/>
        </w:rPr>
        <w:tab/>
        <w:t>8</w:t>
      </w:r>
    </w:p>
    <w:p w14:paraId="5F113AD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Kiriwina</w:t>
      </w:r>
      <w:r w:rsidRPr="00361787">
        <w:rPr>
          <w:rFonts w:ascii="Garamond" w:hAnsi="Garamond"/>
          <w:noProof/>
        </w:rPr>
        <w:tab/>
        <w:t>53</w:t>
      </w:r>
    </w:p>
    <w:p w14:paraId="330C122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Kittyhawk</w:t>
      </w:r>
      <w:r w:rsidRPr="00361787">
        <w:rPr>
          <w:rFonts w:ascii="Garamond" w:hAnsi="Garamond"/>
          <w:noProof/>
        </w:rPr>
        <w:tab/>
        <w:t>12, 36</w:t>
      </w:r>
    </w:p>
    <w:p w14:paraId="7120D17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Koepang</w:t>
      </w:r>
      <w:r w:rsidRPr="00361787">
        <w:rPr>
          <w:rFonts w:ascii="Garamond" w:hAnsi="Garamond"/>
          <w:noProof/>
        </w:rPr>
        <w:tab/>
        <w:t>11</w:t>
      </w:r>
    </w:p>
    <w:p w14:paraId="1310624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Kokoda</w:t>
      </w:r>
      <w:r w:rsidRPr="00361787">
        <w:rPr>
          <w:rFonts w:ascii="Garamond" w:hAnsi="Garamond"/>
          <w:noProof/>
        </w:rPr>
        <w:tab/>
        <w:t>4, 39, 52</w:t>
      </w:r>
    </w:p>
    <w:p w14:paraId="7697F3EB"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L</w:t>
      </w:r>
    </w:p>
    <w:p w14:paraId="3E75774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Labuan, North Borneo</w:t>
      </w:r>
      <w:r w:rsidRPr="00361787">
        <w:rPr>
          <w:rFonts w:ascii="Garamond" w:hAnsi="Garamond"/>
          <w:noProof/>
        </w:rPr>
        <w:tab/>
        <w:t>45</w:t>
      </w:r>
    </w:p>
    <w:p w14:paraId="3B6ECBC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Lae</w:t>
      </w:r>
      <w:r w:rsidRPr="00361787">
        <w:rPr>
          <w:rFonts w:ascii="Garamond" w:hAnsi="Garamond"/>
          <w:noProof/>
        </w:rPr>
        <w:tab/>
        <w:t>3, 48, 49, 51, 54, 56</w:t>
      </w:r>
    </w:p>
    <w:p w14:paraId="248C15A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Lae Base Sub-Area Petrol Oil and Lubricants</w:t>
      </w:r>
      <w:r w:rsidRPr="00361787">
        <w:rPr>
          <w:rFonts w:ascii="Garamond" w:hAnsi="Garamond"/>
          <w:noProof/>
        </w:rPr>
        <w:tab/>
        <w:t>56</w:t>
      </w:r>
    </w:p>
    <w:p w14:paraId="2D26FC9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Laverton Victoria</w:t>
      </w:r>
      <w:r w:rsidRPr="00361787">
        <w:rPr>
          <w:rFonts w:ascii="Garamond" w:hAnsi="Garamond"/>
          <w:noProof/>
        </w:rPr>
        <w:tab/>
        <w:t>52</w:t>
      </w:r>
    </w:p>
    <w:p w14:paraId="4BB4CF5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lead oxide</w:t>
      </w:r>
      <w:r w:rsidRPr="00361787">
        <w:rPr>
          <w:rFonts w:ascii="Garamond" w:hAnsi="Garamond"/>
          <w:noProof/>
        </w:rPr>
        <w:tab/>
        <w:t>56</w:t>
      </w:r>
    </w:p>
    <w:p w14:paraId="10728B6F" w14:textId="5F7487E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Lend-Lease</w:t>
      </w:r>
      <w:r w:rsidRPr="00361787">
        <w:rPr>
          <w:rFonts w:ascii="Garamond" w:hAnsi="Garamond"/>
          <w:noProof/>
        </w:rPr>
        <w:tab/>
      </w:r>
      <w:r w:rsidR="006A4A3A">
        <w:rPr>
          <w:rFonts w:ascii="Garamond" w:hAnsi="Garamond"/>
          <w:noProof/>
        </w:rPr>
        <w:t xml:space="preserve">47, </w:t>
      </w:r>
      <w:r w:rsidRPr="00361787">
        <w:rPr>
          <w:rFonts w:ascii="Garamond" w:hAnsi="Garamond"/>
          <w:noProof/>
        </w:rPr>
        <w:t>48</w:t>
      </w:r>
    </w:p>
    <w:p w14:paraId="01C86E13" w14:textId="0C3EF5F1"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Lieut.-General Brett</w:t>
      </w:r>
      <w:r w:rsidRPr="00361787">
        <w:rPr>
          <w:rFonts w:ascii="Garamond" w:hAnsi="Garamond"/>
          <w:noProof/>
        </w:rPr>
        <w:tab/>
      </w:r>
      <w:r w:rsidR="006A4A3A">
        <w:rPr>
          <w:rFonts w:ascii="Garamond" w:hAnsi="Garamond"/>
          <w:noProof/>
        </w:rPr>
        <w:t xml:space="preserve">18, 22, </w:t>
      </w:r>
      <w:r w:rsidRPr="00361787">
        <w:rPr>
          <w:rFonts w:ascii="Garamond" w:hAnsi="Garamond"/>
          <w:noProof/>
        </w:rPr>
        <w:t>27, 30</w:t>
      </w:r>
    </w:p>
    <w:p w14:paraId="01338FB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Lieut.-General Wainwright</w:t>
      </w:r>
      <w:r w:rsidRPr="00361787">
        <w:rPr>
          <w:rFonts w:ascii="Garamond" w:hAnsi="Garamond"/>
          <w:noProof/>
        </w:rPr>
        <w:tab/>
        <w:t>27</w:t>
      </w:r>
    </w:p>
    <w:p w14:paraId="321D3DE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Lieutenant General Suichi Miyakazi</w:t>
      </w:r>
      <w:r w:rsidRPr="00361787">
        <w:rPr>
          <w:rFonts w:ascii="Garamond" w:hAnsi="Garamond"/>
          <w:noProof/>
        </w:rPr>
        <w:tab/>
        <w:t>6</w:t>
      </w:r>
    </w:p>
    <w:p w14:paraId="26DC3F9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London</w:t>
      </w:r>
      <w:r w:rsidRPr="00361787">
        <w:rPr>
          <w:rFonts w:ascii="Garamond" w:hAnsi="Garamond"/>
          <w:noProof/>
        </w:rPr>
        <w:tab/>
        <w:t>17</w:t>
      </w:r>
    </w:p>
    <w:p w14:paraId="6A7F926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Longreach</w:t>
      </w:r>
      <w:r w:rsidRPr="00361787">
        <w:rPr>
          <w:rFonts w:ascii="Garamond" w:hAnsi="Garamond"/>
          <w:noProof/>
        </w:rPr>
        <w:tab/>
        <w:t>33</w:t>
      </w:r>
    </w:p>
    <w:p w14:paraId="3B1F564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Los Negros Island</w:t>
      </w:r>
      <w:r w:rsidRPr="00361787">
        <w:rPr>
          <w:rFonts w:ascii="Garamond" w:hAnsi="Garamond"/>
          <w:noProof/>
        </w:rPr>
        <w:tab/>
        <w:t>53</w:t>
      </w:r>
    </w:p>
    <w:p w14:paraId="103571C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Lt. General Lewis H Brereton</w:t>
      </w:r>
      <w:r w:rsidRPr="00361787">
        <w:rPr>
          <w:rFonts w:ascii="Garamond" w:hAnsi="Garamond"/>
          <w:noProof/>
        </w:rPr>
        <w:tab/>
        <w:t>11</w:t>
      </w:r>
    </w:p>
    <w:p w14:paraId="6D5BCC3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lastRenderedPageBreak/>
        <w:t>lubricating oils</w:t>
      </w:r>
      <w:r w:rsidRPr="00361787">
        <w:rPr>
          <w:rFonts w:ascii="Garamond" w:hAnsi="Garamond"/>
          <w:noProof/>
        </w:rPr>
        <w:tab/>
        <w:t>37</w:t>
      </w:r>
    </w:p>
    <w:p w14:paraId="75B5644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Luzon</w:t>
      </w:r>
      <w:r w:rsidRPr="00361787">
        <w:rPr>
          <w:rFonts w:ascii="Garamond" w:hAnsi="Garamond"/>
          <w:noProof/>
        </w:rPr>
        <w:tab/>
        <w:t>5</w:t>
      </w:r>
    </w:p>
    <w:p w14:paraId="4AD47745"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M</w:t>
      </w:r>
    </w:p>
    <w:p w14:paraId="53F0619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MacArthur</w:t>
      </w:r>
      <w:r w:rsidRPr="00361787">
        <w:rPr>
          <w:rFonts w:ascii="Garamond" w:hAnsi="Garamond"/>
          <w:noProof/>
        </w:rPr>
        <w:tab/>
        <w:t>4, 13, 17, 18, 22, 26, 27, 28, 30</w:t>
      </w:r>
    </w:p>
    <w:p w14:paraId="47DBC6C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Macassar</w:t>
      </w:r>
      <w:r w:rsidRPr="00361787">
        <w:rPr>
          <w:rFonts w:ascii="Garamond" w:hAnsi="Garamond"/>
          <w:noProof/>
        </w:rPr>
        <w:tab/>
        <w:t>11</w:t>
      </w:r>
    </w:p>
    <w:p w14:paraId="5566791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MacDill Field</w:t>
      </w:r>
      <w:r w:rsidRPr="00361787">
        <w:rPr>
          <w:rFonts w:ascii="Garamond" w:hAnsi="Garamond"/>
          <w:noProof/>
        </w:rPr>
        <w:tab/>
        <w:t>8</w:t>
      </w:r>
    </w:p>
    <w:p w14:paraId="57415B26" w14:textId="5357A138"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Madang</w:t>
      </w:r>
      <w:r w:rsidRPr="00361787">
        <w:rPr>
          <w:rFonts w:ascii="Garamond" w:hAnsi="Garamond"/>
          <w:noProof/>
        </w:rPr>
        <w:tab/>
      </w:r>
      <w:r w:rsidR="006A4A3A">
        <w:rPr>
          <w:rFonts w:ascii="Garamond" w:hAnsi="Garamond"/>
          <w:noProof/>
        </w:rPr>
        <w:t xml:space="preserve">44, </w:t>
      </w:r>
      <w:r w:rsidRPr="00361787">
        <w:rPr>
          <w:rFonts w:ascii="Garamond" w:hAnsi="Garamond"/>
          <w:noProof/>
        </w:rPr>
        <w:t>47, 49, 52, 57</w:t>
      </w:r>
    </w:p>
    <w:p w14:paraId="5ABE29B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 Carmichael</w:t>
      </w:r>
      <w:r w:rsidRPr="00361787">
        <w:rPr>
          <w:rFonts w:ascii="Garamond" w:hAnsi="Garamond"/>
          <w:noProof/>
        </w:rPr>
        <w:tab/>
        <w:t>18</w:t>
      </w:r>
    </w:p>
    <w:p w14:paraId="4C527C9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 Combs</w:t>
      </w:r>
      <w:r w:rsidRPr="00361787">
        <w:rPr>
          <w:rFonts w:ascii="Garamond" w:hAnsi="Garamond"/>
          <w:noProof/>
        </w:rPr>
        <w:tab/>
        <w:t>12</w:t>
      </w:r>
    </w:p>
    <w:p w14:paraId="138273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 Davies</w:t>
      </w:r>
      <w:r w:rsidRPr="00361787">
        <w:rPr>
          <w:rFonts w:ascii="Garamond" w:hAnsi="Garamond"/>
          <w:noProof/>
        </w:rPr>
        <w:tab/>
        <w:t>12</w:t>
      </w:r>
    </w:p>
    <w:p w14:paraId="0E964D7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 General Yatsuji Nagai</w:t>
      </w:r>
      <w:r w:rsidRPr="00361787">
        <w:rPr>
          <w:rFonts w:ascii="Garamond" w:hAnsi="Garamond"/>
          <w:noProof/>
        </w:rPr>
        <w:tab/>
        <w:t>6</w:t>
      </w:r>
    </w:p>
    <w:p w14:paraId="3725D49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Major-General Barnes</w:t>
      </w:r>
      <w:r w:rsidRPr="00361787">
        <w:rPr>
          <w:rFonts w:ascii="Garamond" w:hAnsi="Garamond"/>
          <w:noProof/>
        </w:rPr>
        <w:tab/>
        <w:t>27</w:t>
      </w:r>
    </w:p>
    <w:p w14:paraId="415AB92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Major-General Rush B. Lincoln</w:t>
      </w:r>
      <w:r w:rsidRPr="00361787">
        <w:rPr>
          <w:rFonts w:ascii="Garamond" w:hAnsi="Garamond"/>
          <w:noProof/>
        </w:rPr>
        <w:tab/>
        <w:t>32</w:t>
      </w:r>
    </w:p>
    <w:p w14:paraId="507E858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Malang</w:t>
      </w:r>
      <w:r w:rsidRPr="00361787">
        <w:rPr>
          <w:rFonts w:ascii="Garamond" w:hAnsi="Garamond"/>
          <w:noProof/>
        </w:rPr>
        <w:tab/>
        <w:t>12</w:t>
      </w:r>
    </w:p>
    <w:p w14:paraId="20D677B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Malay Barrier</w:t>
      </w:r>
      <w:r w:rsidRPr="00361787">
        <w:rPr>
          <w:rFonts w:ascii="Garamond" w:hAnsi="Garamond"/>
          <w:noProof/>
        </w:rPr>
        <w:tab/>
        <w:t>13, 14, 25</w:t>
      </w:r>
    </w:p>
    <w:p w14:paraId="06893BB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Malay Peninsula</w:t>
      </w:r>
      <w:r w:rsidRPr="00361787">
        <w:rPr>
          <w:rFonts w:ascii="Garamond" w:hAnsi="Garamond"/>
          <w:noProof/>
        </w:rPr>
        <w:tab/>
        <w:t>26</w:t>
      </w:r>
    </w:p>
    <w:p w14:paraId="59C3DE2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Malaya</w:t>
      </w:r>
      <w:r w:rsidRPr="00361787">
        <w:rPr>
          <w:rFonts w:ascii="Garamond" w:hAnsi="Garamond"/>
          <w:noProof/>
        </w:rPr>
        <w:tab/>
        <w:t>7, 13, 17, 47</w:t>
      </w:r>
    </w:p>
    <w:p w14:paraId="4A2D4FE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Malayan Peninsula</w:t>
      </w:r>
      <w:r w:rsidRPr="00361787">
        <w:rPr>
          <w:rFonts w:ascii="Garamond" w:hAnsi="Garamond"/>
          <w:noProof/>
        </w:rPr>
        <w:tab/>
        <w:t>14</w:t>
      </w:r>
    </w:p>
    <w:p w14:paraId="475E7E4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Manila Bay</w:t>
      </w:r>
      <w:r w:rsidRPr="00361787">
        <w:rPr>
          <w:rFonts w:ascii="Garamond" w:hAnsi="Garamond"/>
          <w:noProof/>
        </w:rPr>
        <w:tab/>
        <w:t>18</w:t>
      </w:r>
    </w:p>
    <w:p w14:paraId="0F1F0FD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Mariana Islands</w:t>
      </w:r>
      <w:r w:rsidRPr="00361787">
        <w:rPr>
          <w:rFonts w:ascii="Garamond" w:hAnsi="Garamond"/>
          <w:noProof/>
        </w:rPr>
        <w:tab/>
        <w:t>5</w:t>
      </w:r>
    </w:p>
    <w:p w14:paraId="35B028E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Marianas</w:t>
      </w:r>
      <w:r w:rsidRPr="00361787">
        <w:rPr>
          <w:rFonts w:ascii="Garamond" w:hAnsi="Garamond"/>
          <w:noProof/>
        </w:rPr>
        <w:tab/>
        <w:t>5</w:t>
      </w:r>
    </w:p>
    <w:p w14:paraId="421D6E9F" w14:textId="63D0D0FC"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Martin Marauder</w:t>
      </w:r>
      <w:r w:rsidRPr="00361787">
        <w:rPr>
          <w:rFonts w:ascii="Garamond" w:hAnsi="Garamond"/>
          <w:noProof/>
        </w:rPr>
        <w:tab/>
        <w:t>25</w:t>
      </w:r>
    </w:p>
    <w:p w14:paraId="7E29A1A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Martin PBM Mariner flying boat</w:t>
      </w:r>
      <w:r w:rsidRPr="00361787">
        <w:rPr>
          <w:rFonts w:ascii="Garamond" w:hAnsi="Garamond"/>
          <w:noProof/>
        </w:rPr>
        <w:tab/>
        <w:t>55</w:t>
      </w:r>
    </w:p>
    <w:p w14:paraId="1E2B5FF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Melbourne</w:t>
      </w:r>
      <w:r w:rsidRPr="00361787">
        <w:rPr>
          <w:rFonts w:ascii="Garamond" w:hAnsi="Garamond"/>
          <w:noProof/>
        </w:rPr>
        <w:tab/>
        <w:t>12, 24, 33</w:t>
      </w:r>
    </w:p>
    <w:p w14:paraId="010DF1A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Middle East</w:t>
      </w:r>
      <w:r w:rsidRPr="00361787">
        <w:rPr>
          <w:rFonts w:ascii="Garamond" w:hAnsi="Garamond"/>
          <w:noProof/>
        </w:rPr>
        <w:tab/>
        <w:t>9, 28, 29</w:t>
      </w:r>
    </w:p>
    <w:p w14:paraId="0EFB985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Millingimbi Island, Northern Territory</w:t>
      </w:r>
      <w:r w:rsidRPr="00361787">
        <w:rPr>
          <w:rFonts w:ascii="Garamond" w:hAnsi="Garamond"/>
          <w:noProof/>
        </w:rPr>
        <w:tab/>
        <w:t>43</w:t>
      </w:r>
    </w:p>
    <w:p w14:paraId="650FF5D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Milne Bay</w:t>
      </w:r>
      <w:r w:rsidRPr="00361787">
        <w:rPr>
          <w:rFonts w:ascii="Garamond" w:hAnsi="Garamond"/>
          <w:noProof/>
        </w:rPr>
        <w:tab/>
        <w:t>4, 41, 42, 43, 44, 49, 54</w:t>
      </w:r>
    </w:p>
    <w:p w14:paraId="3056C28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Mindanao</w:t>
      </w:r>
      <w:r w:rsidRPr="00361787">
        <w:rPr>
          <w:rFonts w:ascii="Garamond" w:hAnsi="Garamond"/>
          <w:noProof/>
        </w:rPr>
        <w:tab/>
        <w:t>5, 12, 18</w:t>
      </w:r>
    </w:p>
    <w:p w14:paraId="0B70DA6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Miney AWLS</w:t>
      </w:r>
      <w:r w:rsidRPr="00361787">
        <w:rPr>
          <w:rFonts w:ascii="Garamond" w:hAnsi="Garamond"/>
          <w:noProof/>
        </w:rPr>
        <w:tab/>
        <w:t>43</w:t>
      </w:r>
    </w:p>
    <w:p w14:paraId="03769D5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Minister for Air</w:t>
      </w:r>
      <w:r w:rsidRPr="00361787">
        <w:rPr>
          <w:rFonts w:ascii="Garamond" w:hAnsi="Garamond"/>
          <w:noProof/>
        </w:rPr>
        <w:tab/>
        <w:t>27, 28</w:t>
      </w:r>
    </w:p>
    <w:p w14:paraId="787E23B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Minister for Aircraft Production</w:t>
      </w:r>
      <w:r w:rsidRPr="00361787">
        <w:rPr>
          <w:rFonts w:ascii="Garamond" w:hAnsi="Garamond"/>
          <w:noProof/>
        </w:rPr>
        <w:tab/>
        <w:t>35</w:t>
      </w:r>
    </w:p>
    <w:p w14:paraId="1A2CDD8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Minister for Defence</w:t>
      </w:r>
      <w:r w:rsidRPr="00361787">
        <w:rPr>
          <w:rFonts w:ascii="Garamond" w:hAnsi="Garamond"/>
          <w:noProof/>
        </w:rPr>
        <w:tab/>
        <w:t>30</w:t>
      </w:r>
    </w:p>
    <w:p w14:paraId="463C3B5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Mitchell B-25</w:t>
      </w:r>
      <w:r w:rsidRPr="00361787">
        <w:rPr>
          <w:rFonts w:ascii="Garamond" w:hAnsi="Garamond"/>
          <w:noProof/>
        </w:rPr>
        <w:tab/>
        <w:t>36</w:t>
      </w:r>
    </w:p>
    <w:p w14:paraId="196DD21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Mogas</w:t>
      </w:r>
      <w:r w:rsidRPr="00361787">
        <w:rPr>
          <w:rFonts w:ascii="Garamond" w:hAnsi="Garamond"/>
          <w:noProof/>
        </w:rPr>
        <w:tab/>
        <w:t>49</w:t>
      </w:r>
    </w:p>
    <w:p w14:paraId="2522B86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Mogas 80</w:t>
      </w:r>
      <w:r w:rsidRPr="00361787">
        <w:rPr>
          <w:rFonts w:ascii="Garamond" w:hAnsi="Garamond"/>
          <w:noProof/>
        </w:rPr>
        <w:tab/>
        <w:t>40, 41, 51</w:t>
      </w:r>
    </w:p>
    <w:p w14:paraId="4008B8F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Momote</w:t>
      </w:r>
      <w:r w:rsidRPr="00361787">
        <w:rPr>
          <w:rFonts w:ascii="Garamond" w:hAnsi="Garamond"/>
          <w:noProof/>
        </w:rPr>
        <w:tab/>
        <w:t>53</w:t>
      </w:r>
    </w:p>
    <w:p w14:paraId="55EB9BE4" w14:textId="1F4CECC9"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Morotai</w:t>
      </w:r>
      <w:r w:rsidRPr="00361787">
        <w:rPr>
          <w:rFonts w:ascii="Garamond" w:hAnsi="Garamond"/>
          <w:noProof/>
        </w:rPr>
        <w:tab/>
        <w:t xml:space="preserve">5, </w:t>
      </w:r>
      <w:r w:rsidR="006A4A3A">
        <w:rPr>
          <w:rFonts w:ascii="Garamond" w:hAnsi="Garamond"/>
          <w:noProof/>
        </w:rPr>
        <w:t xml:space="preserve">49, </w:t>
      </w:r>
      <w:r w:rsidRPr="00361787">
        <w:rPr>
          <w:rFonts w:ascii="Garamond" w:hAnsi="Garamond"/>
          <w:noProof/>
        </w:rPr>
        <w:t>51, 53</w:t>
      </w:r>
    </w:p>
    <w:p w14:paraId="4AC857A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Morotai Island</w:t>
      </w:r>
      <w:r w:rsidRPr="00361787">
        <w:rPr>
          <w:rFonts w:ascii="Garamond" w:hAnsi="Garamond"/>
          <w:noProof/>
        </w:rPr>
        <w:tab/>
        <w:t>55</w:t>
      </w:r>
    </w:p>
    <w:p w14:paraId="02D6F1F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motor gasoline</w:t>
      </w:r>
      <w:r w:rsidRPr="00361787">
        <w:rPr>
          <w:rFonts w:ascii="Garamond" w:hAnsi="Garamond"/>
          <w:noProof/>
        </w:rPr>
        <w:tab/>
        <w:t>52</w:t>
      </w:r>
    </w:p>
    <w:p w14:paraId="0B0C695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motor gasoline MT80</w:t>
      </w:r>
      <w:r w:rsidRPr="00361787">
        <w:rPr>
          <w:rFonts w:ascii="Garamond" w:hAnsi="Garamond"/>
          <w:noProof/>
        </w:rPr>
        <w:tab/>
        <w:t>40</w:t>
      </w:r>
    </w:p>
    <w:p w14:paraId="763210B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Drakeford</w:t>
      </w:r>
      <w:r w:rsidRPr="00361787">
        <w:rPr>
          <w:rFonts w:ascii="Garamond" w:hAnsi="Garamond"/>
          <w:noProof/>
        </w:rPr>
        <w:tab/>
        <w:t>28</w:t>
      </w:r>
    </w:p>
    <w:p w14:paraId="79B717D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Elvins</w:t>
      </w:r>
      <w:r w:rsidRPr="00361787">
        <w:rPr>
          <w:rFonts w:ascii="Garamond" w:hAnsi="Garamond"/>
          <w:noProof/>
        </w:rPr>
        <w:tab/>
        <w:t>31</w:t>
      </w:r>
    </w:p>
    <w:p w14:paraId="001AF4B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Essington Lewis</w:t>
      </w:r>
      <w:r w:rsidRPr="00361787">
        <w:rPr>
          <w:rFonts w:ascii="Garamond" w:hAnsi="Garamond"/>
          <w:noProof/>
        </w:rPr>
        <w:tab/>
        <w:t>35</w:t>
      </w:r>
    </w:p>
    <w:p w14:paraId="252AE75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Langslow</w:t>
      </w:r>
      <w:r w:rsidRPr="00361787">
        <w:rPr>
          <w:rFonts w:ascii="Garamond" w:hAnsi="Garamond"/>
          <w:noProof/>
        </w:rPr>
        <w:tab/>
        <w:t>29</w:t>
      </w:r>
    </w:p>
    <w:p w14:paraId="79F922A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R. Lawson</w:t>
      </w:r>
      <w:r w:rsidRPr="00361787">
        <w:rPr>
          <w:rFonts w:ascii="Garamond" w:hAnsi="Garamond"/>
          <w:noProof/>
        </w:rPr>
        <w:tab/>
        <w:t>31</w:t>
      </w:r>
    </w:p>
    <w:p w14:paraId="65B2940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Mr. W. Sydney Jones</w:t>
      </w:r>
      <w:r w:rsidRPr="00361787">
        <w:rPr>
          <w:rFonts w:ascii="Garamond" w:hAnsi="Garamond"/>
          <w:noProof/>
        </w:rPr>
        <w:tab/>
        <w:t>31</w:t>
      </w:r>
    </w:p>
    <w:p w14:paraId="0EE53E5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Munda Airfield</w:t>
      </w:r>
      <w:r w:rsidRPr="00361787">
        <w:rPr>
          <w:rFonts w:ascii="Garamond" w:hAnsi="Garamond"/>
          <w:noProof/>
        </w:rPr>
        <w:tab/>
        <w:t>4</w:t>
      </w:r>
    </w:p>
    <w:p w14:paraId="0B953DC4"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N</w:t>
      </w:r>
    </w:p>
    <w:p w14:paraId="776F377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Nagasaki</w:t>
      </w:r>
      <w:r w:rsidRPr="00361787">
        <w:rPr>
          <w:rFonts w:ascii="Garamond" w:hAnsi="Garamond"/>
          <w:noProof/>
        </w:rPr>
        <w:tab/>
        <w:t>5</w:t>
      </w:r>
    </w:p>
    <w:p w14:paraId="00B05B2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Nassau Bay</w:t>
      </w:r>
      <w:r w:rsidRPr="00361787">
        <w:rPr>
          <w:rFonts w:ascii="Garamond" w:hAnsi="Garamond"/>
          <w:noProof/>
        </w:rPr>
        <w:tab/>
        <w:t>4</w:t>
      </w:r>
    </w:p>
    <w:p w14:paraId="08A4B4C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Natal (Brazil)</w:t>
      </w:r>
      <w:r w:rsidRPr="00361787">
        <w:rPr>
          <w:rFonts w:ascii="Garamond" w:hAnsi="Garamond"/>
          <w:noProof/>
        </w:rPr>
        <w:tab/>
        <w:t>8</w:t>
      </w:r>
    </w:p>
    <w:p w14:paraId="31B78A6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Nedzab</w:t>
      </w:r>
      <w:r w:rsidRPr="00361787">
        <w:rPr>
          <w:rFonts w:ascii="Garamond" w:hAnsi="Garamond"/>
          <w:noProof/>
        </w:rPr>
        <w:tab/>
        <w:t>48</w:t>
      </w:r>
    </w:p>
    <w:p w14:paraId="6944CC5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NEI</w:t>
      </w:r>
      <w:r w:rsidRPr="00361787">
        <w:rPr>
          <w:rFonts w:ascii="Garamond" w:hAnsi="Garamond"/>
          <w:noProof/>
        </w:rPr>
        <w:tab/>
        <w:t>40</w:t>
      </w:r>
    </w:p>
    <w:p w14:paraId="1F83608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Netherlands</w:t>
      </w:r>
      <w:r w:rsidRPr="00361787">
        <w:rPr>
          <w:rFonts w:ascii="Garamond" w:hAnsi="Garamond"/>
          <w:noProof/>
        </w:rPr>
        <w:tab/>
        <w:t>17, 24, 46, 47</w:t>
      </w:r>
    </w:p>
    <w:p w14:paraId="0E1A1DFE" w14:textId="0DF49CF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Netherlands East Indies</w:t>
      </w:r>
      <w:r w:rsidRPr="00361787">
        <w:rPr>
          <w:rFonts w:ascii="Garamond" w:hAnsi="Garamond"/>
          <w:noProof/>
        </w:rPr>
        <w:tab/>
      </w:r>
      <w:r w:rsidR="006059BE">
        <w:rPr>
          <w:rFonts w:ascii="Garamond" w:hAnsi="Garamond"/>
          <w:noProof/>
        </w:rPr>
        <w:t xml:space="preserve">12, </w:t>
      </w:r>
      <w:r w:rsidRPr="00361787">
        <w:rPr>
          <w:rFonts w:ascii="Garamond" w:hAnsi="Garamond"/>
          <w:noProof/>
        </w:rPr>
        <w:t>13, 14, 20, 21, 26, 27, 37, 55, 58</w:t>
      </w:r>
    </w:p>
    <w:p w14:paraId="018D5DE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New Britain</w:t>
      </w:r>
      <w:r w:rsidRPr="00361787">
        <w:rPr>
          <w:rFonts w:ascii="Garamond" w:hAnsi="Garamond"/>
          <w:noProof/>
        </w:rPr>
        <w:tab/>
        <w:t>26, 39</w:t>
      </w:r>
    </w:p>
    <w:p w14:paraId="27580E7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New Caledonia</w:t>
      </w:r>
      <w:r w:rsidRPr="00361787">
        <w:rPr>
          <w:rFonts w:ascii="Garamond" w:hAnsi="Garamond"/>
          <w:noProof/>
        </w:rPr>
        <w:tab/>
        <w:t>10, 13</w:t>
      </w:r>
    </w:p>
    <w:p w14:paraId="78305AE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New Guinea</w:t>
      </w:r>
      <w:r w:rsidRPr="00361787">
        <w:rPr>
          <w:rFonts w:ascii="Garamond" w:hAnsi="Garamond"/>
          <w:noProof/>
        </w:rPr>
        <w:tab/>
        <w:t>16, 26, 46, 48, 49, 52</w:t>
      </w:r>
    </w:p>
    <w:p w14:paraId="721D1E0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New Zealand</w:t>
      </w:r>
      <w:r w:rsidRPr="00361787">
        <w:rPr>
          <w:rFonts w:ascii="Garamond" w:hAnsi="Garamond"/>
          <w:noProof/>
        </w:rPr>
        <w:tab/>
        <w:t>17, 24, 25, 40</w:t>
      </w:r>
    </w:p>
    <w:p w14:paraId="621713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Niagara</w:t>
      </w:r>
      <w:r w:rsidRPr="00361787">
        <w:rPr>
          <w:rFonts w:ascii="Garamond" w:hAnsi="Garamond"/>
          <w:noProof/>
        </w:rPr>
        <w:tab/>
        <w:t>9</w:t>
      </w:r>
    </w:p>
    <w:p w14:paraId="2A54A8B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 Mobile Works Squadron</w:t>
      </w:r>
      <w:r w:rsidRPr="00361787">
        <w:rPr>
          <w:rFonts w:ascii="Garamond" w:hAnsi="Garamond"/>
          <w:noProof/>
        </w:rPr>
        <w:tab/>
        <w:t>33</w:t>
      </w:r>
    </w:p>
    <w:p w14:paraId="0CD92E5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 Squadron</w:t>
      </w:r>
      <w:r w:rsidRPr="00361787">
        <w:rPr>
          <w:rFonts w:ascii="Garamond" w:hAnsi="Garamond"/>
          <w:noProof/>
        </w:rPr>
        <w:tab/>
        <w:t>45</w:t>
      </w:r>
    </w:p>
    <w:p w14:paraId="02D308B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10 Squadron</w:t>
      </w:r>
      <w:r w:rsidRPr="00361787">
        <w:rPr>
          <w:rFonts w:ascii="Garamond" w:hAnsi="Garamond"/>
          <w:noProof/>
        </w:rPr>
        <w:tab/>
        <w:t>29</w:t>
      </w:r>
    </w:p>
    <w:p w14:paraId="7500F5F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100 Squadron</w:t>
      </w:r>
      <w:r w:rsidRPr="00361787">
        <w:rPr>
          <w:rFonts w:ascii="Garamond" w:hAnsi="Garamond"/>
          <w:noProof/>
        </w:rPr>
        <w:tab/>
        <w:t>42</w:t>
      </w:r>
    </w:p>
    <w:p w14:paraId="40E80CA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11 Squadron</w:t>
      </w:r>
      <w:r w:rsidRPr="00361787">
        <w:rPr>
          <w:rFonts w:ascii="Garamond" w:hAnsi="Garamond"/>
          <w:noProof/>
        </w:rPr>
        <w:tab/>
        <w:t>33</w:t>
      </w:r>
    </w:p>
    <w:p w14:paraId="21391A1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19 Group</w:t>
      </w:r>
      <w:r w:rsidRPr="00361787">
        <w:rPr>
          <w:rFonts w:ascii="Garamond" w:hAnsi="Garamond"/>
          <w:noProof/>
        </w:rPr>
        <w:tab/>
        <w:t>12, 25</w:t>
      </w:r>
    </w:p>
    <w:p w14:paraId="26AA8E2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20 Squadron</w:t>
      </w:r>
      <w:r w:rsidRPr="00361787">
        <w:rPr>
          <w:rFonts w:ascii="Garamond" w:hAnsi="Garamond"/>
          <w:noProof/>
        </w:rPr>
        <w:tab/>
        <w:t>33</w:t>
      </w:r>
    </w:p>
    <w:p w14:paraId="781CC8B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235 Wing RAF</w:t>
      </w:r>
      <w:r w:rsidRPr="00361787">
        <w:rPr>
          <w:rFonts w:ascii="Garamond" w:hAnsi="Garamond"/>
          <w:noProof/>
        </w:rPr>
        <w:tab/>
        <w:t>29</w:t>
      </w:r>
    </w:p>
    <w:p w14:paraId="034DA83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27 Group</w:t>
      </w:r>
      <w:r w:rsidRPr="00361787">
        <w:rPr>
          <w:rFonts w:ascii="Garamond" w:hAnsi="Garamond"/>
          <w:noProof/>
        </w:rPr>
        <w:tab/>
        <w:t>9, 12, 25</w:t>
      </w:r>
    </w:p>
    <w:p w14:paraId="553B309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3 (Light) Bombardment Group</w:t>
      </w:r>
      <w:r w:rsidRPr="00361787">
        <w:rPr>
          <w:rFonts w:ascii="Garamond" w:hAnsi="Garamond"/>
          <w:noProof/>
        </w:rPr>
        <w:tab/>
        <w:t>24</w:t>
      </w:r>
    </w:p>
    <w:p w14:paraId="5AC46FF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3 Group</w:t>
      </w:r>
      <w:r w:rsidRPr="00361787">
        <w:rPr>
          <w:rFonts w:ascii="Garamond" w:hAnsi="Garamond"/>
          <w:noProof/>
        </w:rPr>
        <w:tab/>
        <w:t>25</w:t>
      </w:r>
    </w:p>
    <w:p w14:paraId="3D09514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3 Service Flying Training School</w:t>
      </w:r>
      <w:r w:rsidRPr="00361787">
        <w:rPr>
          <w:rFonts w:ascii="Garamond" w:hAnsi="Garamond"/>
          <w:noProof/>
        </w:rPr>
        <w:tab/>
        <w:t>12</w:t>
      </w:r>
    </w:p>
    <w:p w14:paraId="297F906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30 Squadron</w:t>
      </w:r>
      <w:r w:rsidRPr="00361787">
        <w:rPr>
          <w:rFonts w:ascii="Garamond" w:hAnsi="Garamond"/>
          <w:noProof/>
        </w:rPr>
        <w:tab/>
        <w:t>53</w:t>
      </w:r>
    </w:p>
    <w:p w14:paraId="1DD4363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33 Squadron</w:t>
      </w:r>
      <w:r w:rsidRPr="00361787">
        <w:rPr>
          <w:rFonts w:ascii="Garamond" w:hAnsi="Garamond"/>
          <w:noProof/>
        </w:rPr>
        <w:tab/>
        <w:t>33</w:t>
      </w:r>
    </w:p>
    <w:p w14:paraId="71315BB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41 (Transport Sea) Squadron</w:t>
      </w:r>
      <w:r w:rsidRPr="00361787">
        <w:rPr>
          <w:rFonts w:ascii="Garamond" w:hAnsi="Garamond"/>
          <w:noProof/>
        </w:rPr>
        <w:tab/>
        <w:t>55</w:t>
      </w:r>
    </w:p>
    <w:p w14:paraId="0D982CA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452 Squadron</w:t>
      </w:r>
      <w:r w:rsidRPr="00361787">
        <w:rPr>
          <w:rFonts w:ascii="Garamond" w:hAnsi="Garamond"/>
          <w:noProof/>
        </w:rPr>
        <w:tab/>
        <w:t>43</w:t>
      </w:r>
    </w:p>
    <w:p w14:paraId="21F522B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48 Squadron</w:t>
      </w:r>
      <w:r w:rsidRPr="00361787">
        <w:rPr>
          <w:rFonts w:ascii="Garamond" w:hAnsi="Garamond"/>
          <w:noProof/>
        </w:rPr>
        <w:tab/>
        <w:t>21</w:t>
      </w:r>
    </w:p>
    <w:p w14:paraId="544079A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5 Bulk Aviation Base</w:t>
      </w:r>
      <w:r w:rsidRPr="00361787">
        <w:rPr>
          <w:rFonts w:ascii="Garamond" w:hAnsi="Garamond"/>
          <w:noProof/>
        </w:rPr>
        <w:tab/>
        <w:t>56</w:t>
      </w:r>
    </w:p>
    <w:p w14:paraId="4886D81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5 Maintenance Group</w:t>
      </w:r>
      <w:r w:rsidRPr="00361787">
        <w:rPr>
          <w:rFonts w:ascii="Garamond" w:hAnsi="Garamond"/>
          <w:noProof/>
        </w:rPr>
        <w:tab/>
        <w:t>31</w:t>
      </w:r>
    </w:p>
    <w:p w14:paraId="781D234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79 (Spitfire) Squadron</w:t>
      </w:r>
      <w:r w:rsidRPr="00361787">
        <w:rPr>
          <w:rFonts w:ascii="Garamond" w:hAnsi="Garamond"/>
          <w:noProof/>
        </w:rPr>
        <w:tab/>
        <w:t>53</w:t>
      </w:r>
    </w:p>
    <w:p w14:paraId="10DF3FB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8 Squadron</w:t>
      </w:r>
      <w:r w:rsidRPr="00361787">
        <w:rPr>
          <w:rFonts w:ascii="Garamond" w:hAnsi="Garamond"/>
          <w:noProof/>
        </w:rPr>
        <w:tab/>
        <w:t>35</w:t>
      </w:r>
    </w:p>
    <w:p w14:paraId="5F9C697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84 Squadron</w:t>
      </w:r>
      <w:r w:rsidRPr="00361787">
        <w:rPr>
          <w:rFonts w:ascii="Garamond" w:hAnsi="Garamond"/>
          <w:noProof/>
        </w:rPr>
        <w:tab/>
        <w:t>45</w:t>
      </w:r>
    </w:p>
    <w:p w14:paraId="0E8691C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 89 Squadron</w:t>
      </w:r>
      <w:r w:rsidRPr="00361787">
        <w:rPr>
          <w:rFonts w:ascii="Garamond" w:hAnsi="Garamond"/>
          <w:noProof/>
        </w:rPr>
        <w:tab/>
        <w:t>25</w:t>
      </w:r>
    </w:p>
    <w:p w14:paraId="5B929AA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 American P-51K Mustang</w:t>
      </w:r>
      <w:r w:rsidRPr="00361787">
        <w:rPr>
          <w:rFonts w:ascii="Garamond" w:hAnsi="Garamond"/>
          <w:noProof/>
        </w:rPr>
        <w:tab/>
        <w:t>45</w:t>
      </w:r>
    </w:p>
    <w:p w14:paraId="224447C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 Solomons</w:t>
      </w:r>
      <w:r w:rsidRPr="00361787">
        <w:rPr>
          <w:rFonts w:ascii="Garamond" w:hAnsi="Garamond"/>
          <w:noProof/>
        </w:rPr>
        <w:tab/>
        <w:t>49</w:t>
      </w:r>
    </w:p>
    <w:p w14:paraId="30822C8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North-Eastern Area</w:t>
      </w:r>
      <w:r w:rsidRPr="00361787">
        <w:rPr>
          <w:rFonts w:ascii="Garamond" w:hAnsi="Garamond"/>
          <w:noProof/>
        </w:rPr>
        <w:tab/>
        <w:t>30, 33</w:t>
      </w:r>
    </w:p>
    <w:p w14:paraId="0CF225D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Northern Command</w:t>
      </w:r>
      <w:r w:rsidRPr="00361787">
        <w:rPr>
          <w:rFonts w:ascii="Garamond" w:hAnsi="Garamond"/>
          <w:noProof/>
        </w:rPr>
        <w:tab/>
        <w:t>49</w:t>
      </w:r>
    </w:p>
    <w:p w14:paraId="40A2357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Northern Ireland</w:t>
      </w:r>
      <w:r w:rsidRPr="00361787">
        <w:rPr>
          <w:rFonts w:ascii="Garamond" w:hAnsi="Garamond"/>
          <w:noProof/>
        </w:rPr>
        <w:tab/>
        <w:t>13</w:t>
      </w:r>
    </w:p>
    <w:p w14:paraId="29EA154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Northern Territory</w:t>
      </w:r>
      <w:r w:rsidRPr="00361787">
        <w:rPr>
          <w:rFonts w:ascii="Garamond" w:hAnsi="Garamond"/>
          <w:noProof/>
        </w:rPr>
        <w:tab/>
        <w:t>33</w:t>
      </w:r>
    </w:p>
    <w:p w14:paraId="144053F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North-Western Area</w:t>
      </w:r>
      <w:r w:rsidRPr="00361787">
        <w:rPr>
          <w:rFonts w:ascii="Garamond" w:hAnsi="Garamond"/>
          <w:noProof/>
        </w:rPr>
        <w:tab/>
        <w:t>33</w:t>
      </w:r>
    </w:p>
    <w:p w14:paraId="02E0E8A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Noumea</w:t>
      </w:r>
      <w:r w:rsidRPr="00361787">
        <w:rPr>
          <w:rFonts w:ascii="Garamond" w:hAnsi="Garamond"/>
          <w:noProof/>
        </w:rPr>
        <w:tab/>
        <w:t>31</w:t>
      </w:r>
    </w:p>
    <w:p w14:paraId="094AB0BB"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O</w:t>
      </w:r>
    </w:p>
    <w:p w14:paraId="116AA9C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ocean terminals</w:t>
      </w:r>
      <w:r w:rsidRPr="00361787">
        <w:rPr>
          <w:rFonts w:ascii="Garamond" w:hAnsi="Garamond"/>
          <w:noProof/>
        </w:rPr>
        <w:tab/>
        <w:t>48</w:t>
      </w:r>
    </w:p>
    <w:p w14:paraId="4400692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oil stocks</w:t>
      </w:r>
      <w:r w:rsidRPr="00361787">
        <w:rPr>
          <w:rFonts w:ascii="Garamond" w:hAnsi="Garamond"/>
          <w:noProof/>
        </w:rPr>
        <w:tab/>
        <w:t>48</w:t>
      </w:r>
    </w:p>
    <w:p w14:paraId="5ECF431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Okinawa</w:t>
      </w:r>
      <w:r w:rsidRPr="00361787">
        <w:rPr>
          <w:rFonts w:ascii="Garamond" w:hAnsi="Garamond"/>
          <w:noProof/>
        </w:rPr>
        <w:tab/>
        <w:t>5</w:t>
      </w:r>
    </w:p>
    <w:p w14:paraId="504DAEC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Operation Cartwheel</w:t>
      </w:r>
      <w:r w:rsidRPr="00361787">
        <w:rPr>
          <w:rFonts w:ascii="Garamond" w:hAnsi="Garamond"/>
          <w:noProof/>
        </w:rPr>
        <w:tab/>
        <w:t>4, 24</w:t>
      </w:r>
    </w:p>
    <w:p w14:paraId="4F3812C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Oro Bay- Dobodura</w:t>
      </w:r>
      <w:r w:rsidRPr="00361787">
        <w:rPr>
          <w:rFonts w:ascii="Garamond" w:hAnsi="Garamond"/>
          <w:noProof/>
        </w:rPr>
        <w:tab/>
        <w:t>49</w:t>
      </w:r>
    </w:p>
    <w:p w14:paraId="3535B62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Owen Stanley Ranges</w:t>
      </w:r>
      <w:r w:rsidRPr="00361787">
        <w:rPr>
          <w:rFonts w:ascii="Garamond" w:hAnsi="Garamond"/>
          <w:noProof/>
        </w:rPr>
        <w:tab/>
        <w:t>4</w:t>
      </w:r>
    </w:p>
    <w:p w14:paraId="689B0B01"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P</w:t>
      </w:r>
    </w:p>
    <w:p w14:paraId="1F020EB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P-39</w:t>
      </w:r>
      <w:r w:rsidRPr="00361787">
        <w:rPr>
          <w:rFonts w:ascii="Garamond" w:hAnsi="Garamond"/>
          <w:noProof/>
        </w:rPr>
        <w:tab/>
        <w:t>24</w:t>
      </w:r>
    </w:p>
    <w:p w14:paraId="2CFB44C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P-400</w:t>
      </w:r>
      <w:r w:rsidRPr="00361787">
        <w:rPr>
          <w:rFonts w:ascii="Garamond" w:hAnsi="Garamond"/>
          <w:noProof/>
        </w:rPr>
        <w:tab/>
        <w:t>24</w:t>
      </w:r>
    </w:p>
    <w:p w14:paraId="3E8AF01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Pacific Ocean Area</w:t>
      </w:r>
      <w:r w:rsidRPr="00361787">
        <w:rPr>
          <w:rFonts w:ascii="Garamond" w:hAnsi="Garamond"/>
          <w:noProof/>
        </w:rPr>
        <w:tab/>
        <w:t>25</w:t>
      </w:r>
    </w:p>
    <w:p w14:paraId="7328B19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Pacific theatre</w:t>
      </w:r>
      <w:r w:rsidRPr="00361787">
        <w:rPr>
          <w:rFonts w:ascii="Garamond" w:hAnsi="Garamond"/>
          <w:noProof/>
        </w:rPr>
        <w:tab/>
        <w:t>25, 39</w:t>
      </w:r>
    </w:p>
    <w:p w14:paraId="7B31B98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Pacific War Council</w:t>
      </w:r>
      <w:r w:rsidRPr="00361787">
        <w:rPr>
          <w:rFonts w:ascii="Garamond" w:hAnsi="Garamond"/>
          <w:noProof/>
        </w:rPr>
        <w:tab/>
        <w:t>17</w:t>
      </w:r>
    </w:p>
    <w:p w14:paraId="3DA781E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packed aviation stocks</w:t>
      </w:r>
      <w:r w:rsidRPr="00361787">
        <w:rPr>
          <w:rFonts w:ascii="Garamond" w:hAnsi="Garamond"/>
          <w:noProof/>
        </w:rPr>
        <w:tab/>
        <w:t>48</w:t>
      </w:r>
    </w:p>
    <w:p w14:paraId="5E30541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Palau Islands</w:t>
      </w:r>
      <w:r w:rsidRPr="00361787">
        <w:rPr>
          <w:rFonts w:ascii="Garamond" w:hAnsi="Garamond"/>
          <w:noProof/>
        </w:rPr>
        <w:tab/>
        <w:t>5</w:t>
      </w:r>
    </w:p>
    <w:p w14:paraId="7F17AF6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Papua</w:t>
      </w:r>
      <w:r w:rsidRPr="00361787">
        <w:rPr>
          <w:rFonts w:ascii="Garamond" w:hAnsi="Garamond"/>
          <w:noProof/>
        </w:rPr>
        <w:tab/>
        <w:t>39, 52</w:t>
      </w:r>
    </w:p>
    <w:p w14:paraId="4AB0FE9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Pearl Harbour</w:t>
      </w:r>
      <w:r w:rsidRPr="00361787">
        <w:rPr>
          <w:rFonts w:ascii="Garamond" w:hAnsi="Garamond"/>
          <w:noProof/>
        </w:rPr>
        <w:tab/>
        <w:t>3</w:t>
      </w:r>
    </w:p>
    <w:p w14:paraId="0323267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Pensacola</w:t>
      </w:r>
      <w:r w:rsidRPr="00361787">
        <w:rPr>
          <w:rFonts w:ascii="Garamond" w:hAnsi="Garamond"/>
          <w:noProof/>
        </w:rPr>
        <w:tab/>
        <w:t>9</w:t>
      </w:r>
    </w:p>
    <w:p w14:paraId="7688887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Perth</w:t>
      </w:r>
      <w:r w:rsidRPr="00361787">
        <w:rPr>
          <w:rFonts w:ascii="Garamond" w:hAnsi="Garamond"/>
          <w:noProof/>
        </w:rPr>
        <w:tab/>
        <w:t>24</w:t>
      </w:r>
    </w:p>
    <w:p w14:paraId="6EE8FFA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Petrol and Lubricant</w:t>
      </w:r>
      <w:r w:rsidRPr="00361787">
        <w:rPr>
          <w:rFonts w:ascii="Garamond" w:hAnsi="Garamond"/>
          <w:noProof/>
        </w:rPr>
        <w:tab/>
        <w:t>52</w:t>
      </w:r>
    </w:p>
    <w:p w14:paraId="7BA464C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petroleum products</w:t>
      </w:r>
      <w:r w:rsidRPr="00361787">
        <w:rPr>
          <w:rFonts w:ascii="Garamond" w:hAnsi="Garamond"/>
          <w:noProof/>
        </w:rPr>
        <w:tab/>
        <w:t>48</w:t>
      </w:r>
    </w:p>
    <w:p w14:paraId="6CBB58F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Philippine Airlines</w:t>
      </w:r>
      <w:r w:rsidRPr="00361787">
        <w:rPr>
          <w:rFonts w:ascii="Garamond" w:hAnsi="Garamond"/>
          <w:noProof/>
        </w:rPr>
        <w:tab/>
        <w:t>32</w:t>
      </w:r>
    </w:p>
    <w:p w14:paraId="6A5210B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Philippine Islands</w:t>
      </w:r>
      <w:r w:rsidRPr="00361787">
        <w:rPr>
          <w:rFonts w:ascii="Garamond" w:hAnsi="Garamond"/>
          <w:noProof/>
        </w:rPr>
        <w:tab/>
        <w:t>26</w:t>
      </w:r>
    </w:p>
    <w:p w14:paraId="695833D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Philippines</w:t>
      </w:r>
      <w:r w:rsidRPr="00361787">
        <w:rPr>
          <w:rFonts w:ascii="Garamond" w:hAnsi="Garamond"/>
          <w:noProof/>
        </w:rPr>
        <w:tab/>
        <w:t>5, 7, 8, 9, 10, 11, 12, 13, 16, 17, 22, 25, 27, 66</w:t>
      </w:r>
    </w:p>
    <w:p w14:paraId="77C9A68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POL</w:t>
      </w:r>
      <w:r w:rsidRPr="00361787">
        <w:rPr>
          <w:rFonts w:ascii="Garamond" w:hAnsi="Garamond"/>
          <w:noProof/>
        </w:rPr>
        <w:tab/>
        <w:t>52</w:t>
      </w:r>
    </w:p>
    <w:p w14:paraId="0E05962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Port Moresby</w:t>
      </w:r>
      <w:r w:rsidRPr="00361787">
        <w:rPr>
          <w:rFonts w:ascii="Garamond" w:hAnsi="Garamond"/>
          <w:noProof/>
        </w:rPr>
        <w:tab/>
        <w:t>3, 31, 34, 49, 55</w:t>
      </w:r>
    </w:p>
    <w:p w14:paraId="075F2B2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President Roosevelt</w:t>
      </w:r>
      <w:r w:rsidRPr="00361787">
        <w:rPr>
          <w:rFonts w:ascii="Garamond" w:hAnsi="Garamond"/>
          <w:noProof/>
        </w:rPr>
        <w:tab/>
        <w:t>8, 25, 27</w:t>
      </w:r>
    </w:p>
    <w:p w14:paraId="6907DCE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Prime Minister</w:t>
      </w:r>
      <w:r w:rsidRPr="00361787">
        <w:rPr>
          <w:rFonts w:ascii="Garamond" w:hAnsi="Garamond"/>
          <w:noProof/>
        </w:rPr>
        <w:tab/>
        <w:t>3, 28, 29, 30, 66</w:t>
      </w:r>
    </w:p>
    <w:p w14:paraId="6DB239F2"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Q</w:t>
      </w:r>
    </w:p>
    <w:p w14:paraId="6965E34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Qantas</w:t>
      </w:r>
      <w:r w:rsidRPr="00361787">
        <w:rPr>
          <w:rFonts w:ascii="Garamond" w:hAnsi="Garamond"/>
          <w:noProof/>
        </w:rPr>
        <w:tab/>
        <w:t>12, 32</w:t>
      </w:r>
    </w:p>
    <w:p w14:paraId="04CE4B3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Qantas Empire Airways</w:t>
      </w:r>
      <w:r w:rsidRPr="00361787">
        <w:rPr>
          <w:rFonts w:ascii="Garamond" w:hAnsi="Garamond"/>
          <w:noProof/>
        </w:rPr>
        <w:tab/>
        <w:t>32</w:t>
      </w:r>
    </w:p>
    <w:p w14:paraId="7927ED3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Quilpie</w:t>
      </w:r>
      <w:r w:rsidRPr="00361787">
        <w:rPr>
          <w:rFonts w:ascii="Garamond" w:hAnsi="Garamond"/>
          <w:noProof/>
        </w:rPr>
        <w:tab/>
        <w:t>33</w:t>
      </w:r>
    </w:p>
    <w:p w14:paraId="0BC55E2F"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R</w:t>
      </w:r>
    </w:p>
    <w:p w14:paraId="2DBAF1E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RAAF</w:t>
      </w:r>
      <w:r w:rsidRPr="00361787">
        <w:rPr>
          <w:rFonts w:ascii="Garamond" w:hAnsi="Garamond"/>
          <w:noProof/>
        </w:rPr>
        <w:tab/>
        <w:t>7, 12, 20, 25, 27, 28, 30, 32, 33, 34, 36, 38, 39, 40, 47, 48, 49</w:t>
      </w:r>
    </w:p>
    <w:p w14:paraId="77DE6FD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RAAF Sea Transport Terminal</w:t>
      </w:r>
      <w:r w:rsidRPr="00361787">
        <w:rPr>
          <w:rFonts w:ascii="Garamond" w:hAnsi="Garamond"/>
          <w:noProof/>
        </w:rPr>
        <w:tab/>
        <w:t>48</w:t>
      </w:r>
    </w:p>
    <w:p w14:paraId="2B76B91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RAAF stations</w:t>
      </w:r>
      <w:r w:rsidRPr="00361787">
        <w:rPr>
          <w:rFonts w:ascii="Garamond" w:hAnsi="Garamond"/>
          <w:noProof/>
        </w:rPr>
        <w:tab/>
        <w:t>9</w:t>
      </w:r>
    </w:p>
    <w:p w14:paraId="04A89E8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lastRenderedPageBreak/>
        <w:t>Rabaul</w:t>
      </w:r>
      <w:r w:rsidRPr="00361787">
        <w:rPr>
          <w:rFonts w:ascii="Garamond" w:hAnsi="Garamond"/>
          <w:noProof/>
        </w:rPr>
        <w:tab/>
        <w:t>3, 4, 24</w:t>
      </w:r>
    </w:p>
    <w:p w14:paraId="53D6405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RAF</w:t>
      </w:r>
      <w:r w:rsidRPr="00361787">
        <w:rPr>
          <w:rFonts w:ascii="Garamond" w:hAnsi="Garamond"/>
          <w:noProof/>
        </w:rPr>
        <w:tab/>
        <w:t>8, 9, 14</w:t>
      </w:r>
    </w:p>
    <w:p w14:paraId="5D7006C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RAF Third Tactical Air Force</w:t>
      </w:r>
      <w:r w:rsidRPr="00361787">
        <w:rPr>
          <w:rFonts w:ascii="Garamond" w:hAnsi="Garamond"/>
          <w:noProof/>
        </w:rPr>
        <w:tab/>
        <w:t>47</w:t>
      </w:r>
    </w:p>
    <w:p w14:paraId="2DC0D5B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RAN</w:t>
      </w:r>
      <w:r w:rsidRPr="00361787">
        <w:rPr>
          <w:rFonts w:ascii="Garamond" w:hAnsi="Garamond"/>
          <w:noProof/>
        </w:rPr>
        <w:tab/>
        <w:t>49</w:t>
      </w:r>
    </w:p>
    <w:p w14:paraId="59D383A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Rear Admiral Ichiro Yokoyama</w:t>
      </w:r>
      <w:r w:rsidRPr="00361787">
        <w:rPr>
          <w:rFonts w:ascii="Garamond" w:hAnsi="Garamond"/>
          <w:noProof/>
        </w:rPr>
        <w:tab/>
        <w:t>6</w:t>
      </w:r>
    </w:p>
    <w:p w14:paraId="226E840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Rear Admiral Tadatoshi Tomioka</w:t>
      </w:r>
      <w:r w:rsidRPr="00361787">
        <w:rPr>
          <w:rFonts w:ascii="Garamond" w:hAnsi="Garamond"/>
          <w:noProof/>
        </w:rPr>
        <w:tab/>
        <w:t>6</w:t>
      </w:r>
    </w:p>
    <w:p w14:paraId="04CB924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Rear-Admiral Karel Doorman</w:t>
      </w:r>
      <w:r w:rsidRPr="00361787">
        <w:rPr>
          <w:rFonts w:ascii="Garamond" w:hAnsi="Garamond"/>
          <w:noProof/>
        </w:rPr>
        <w:tab/>
        <w:t>17</w:t>
      </w:r>
    </w:p>
    <w:p w14:paraId="10B86FB0" w14:textId="751407CC"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Redlynch</w:t>
      </w:r>
      <w:r w:rsidRPr="00361787">
        <w:rPr>
          <w:rFonts w:ascii="Garamond" w:hAnsi="Garamond"/>
          <w:noProof/>
        </w:rPr>
        <w:tab/>
        <w:t>53</w:t>
      </w:r>
    </w:p>
    <w:p w14:paraId="0EA1730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Reid River</w:t>
      </w:r>
      <w:r w:rsidRPr="00361787">
        <w:rPr>
          <w:rFonts w:ascii="Garamond" w:hAnsi="Garamond"/>
          <w:noProof/>
        </w:rPr>
        <w:tab/>
        <w:t>34</w:t>
      </w:r>
    </w:p>
    <w:p w14:paraId="62C5AC7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Rhodesia</w:t>
      </w:r>
      <w:r w:rsidRPr="00361787">
        <w:rPr>
          <w:rFonts w:ascii="Garamond" w:hAnsi="Garamond"/>
          <w:noProof/>
        </w:rPr>
        <w:tab/>
        <w:t>39</w:t>
      </w:r>
    </w:p>
    <w:p w14:paraId="5475B5B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Richmond</w:t>
      </w:r>
      <w:r w:rsidRPr="00361787">
        <w:rPr>
          <w:rFonts w:ascii="Garamond" w:hAnsi="Garamond"/>
          <w:noProof/>
        </w:rPr>
        <w:tab/>
        <w:t>21</w:t>
      </w:r>
    </w:p>
    <w:p w14:paraId="42C9ADB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RNZAF</w:t>
      </w:r>
      <w:r w:rsidRPr="00361787">
        <w:rPr>
          <w:rFonts w:ascii="Garamond" w:hAnsi="Garamond"/>
          <w:noProof/>
        </w:rPr>
        <w:tab/>
        <w:t>49</w:t>
      </w:r>
    </w:p>
    <w:p w14:paraId="4E1AE73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Roosevelt</w:t>
      </w:r>
      <w:r w:rsidRPr="00361787">
        <w:rPr>
          <w:rFonts w:ascii="Garamond" w:hAnsi="Garamond"/>
          <w:noProof/>
        </w:rPr>
        <w:tab/>
        <w:t>13</w:t>
      </w:r>
    </w:p>
    <w:p w14:paraId="7925856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Ross River airfield</w:t>
      </w:r>
      <w:r w:rsidRPr="00361787">
        <w:rPr>
          <w:rFonts w:ascii="Garamond" w:hAnsi="Garamond"/>
          <w:noProof/>
        </w:rPr>
        <w:tab/>
        <w:t>45</w:t>
      </w:r>
    </w:p>
    <w:p w14:paraId="2F7C428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Roto</w:t>
      </w:r>
      <w:r w:rsidRPr="00361787">
        <w:rPr>
          <w:rFonts w:ascii="Garamond" w:hAnsi="Garamond"/>
          <w:noProof/>
        </w:rPr>
        <w:tab/>
        <w:t>33</w:t>
      </w:r>
    </w:p>
    <w:p w14:paraId="4D11C54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Royal Air Force</w:t>
      </w:r>
      <w:r w:rsidRPr="00361787">
        <w:rPr>
          <w:rFonts w:ascii="Garamond" w:hAnsi="Garamond"/>
          <w:noProof/>
        </w:rPr>
        <w:tab/>
        <w:t>28</w:t>
      </w:r>
    </w:p>
    <w:p w14:paraId="3DC94AF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Royal Australian Air Force</w:t>
      </w:r>
      <w:r w:rsidRPr="00361787">
        <w:rPr>
          <w:rFonts w:ascii="Garamond" w:hAnsi="Garamond"/>
          <w:noProof/>
        </w:rPr>
        <w:tab/>
        <w:t>21, 29</w:t>
      </w:r>
    </w:p>
    <w:p w14:paraId="6E4EE03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Royal Flying Corps</w:t>
      </w:r>
      <w:r w:rsidRPr="00361787">
        <w:rPr>
          <w:rFonts w:ascii="Garamond" w:hAnsi="Garamond"/>
          <w:noProof/>
        </w:rPr>
        <w:tab/>
        <w:t>21</w:t>
      </w:r>
    </w:p>
    <w:p w14:paraId="62FBA38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Royal Navy</w:t>
      </w:r>
      <w:r w:rsidRPr="00361787">
        <w:rPr>
          <w:rFonts w:ascii="Garamond" w:hAnsi="Garamond"/>
          <w:noProof/>
        </w:rPr>
        <w:tab/>
        <w:t>33</w:t>
      </w:r>
    </w:p>
    <w:p w14:paraId="6ABE137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Royal Netherlands East Indies Army Air Force</w:t>
      </w:r>
      <w:r w:rsidRPr="00361787">
        <w:rPr>
          <w:rFonts w:ascii="Garamond" w:hAnsi="Garamond"/>
          <w:noProof/>
        </w:rPr>
        <w:tab/>
        <w:t>27</w:t>
      </w:r>
    </w:p>
    <w:p w14:paraId="18FE9641"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S</w:t>
      </w:r>
    </w:p>
    <w:p w14:paraId="79D6E80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Saburo Ota</w:t>
      </w:r>
      <w:r w:rsidRPr="00361787">
        <w:rPr>
          <w:rFonts w:ascii="Garamond" w:hAnsi="Garamond"/>
          <w:noProof/>
        </w:rPr>
        <w:tab/>
        <w:t>6</w:t>
      </w:r>
    </w:p>
    <w:p w14:paraId="4490E32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Saipan</w:t>
      </w:r>
      <w:r w:rsidRPr="00361787">
        <w:rPr>
          <w:rFonts w:ascii="Garamond" w:hAnsi="Garamond"/>
          <w:noProof/>
        </w:rPr>
        <w:tab/>
        <w:t>5</w:t>
      </w:r>
    </w:p>
    <w:p w14:paraId="05685F3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Salamaua</w:t>
      </w:r>
      <w:r w:rsidRPr="00361787">
        <w:rPr>
          <w:rFonts w:ascii="Garamond" w:hAnsi="Garamond"/>
          <w:noProof/>
        </w:rPr>
        <w:tab/>
        <w:t>3</w:t>
      </w:r>
    </w:p>
    <w:p w14:paraId="10196BF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Samarinda</w:t>
      </w:r>
      <w:r w:rsidRPr="00361787">
        <w:rPr>
          <w:rFonts w:ascii="Garamond" w:hAnsi="Garamond"/>
          <w:noProof/>
        </w:rPr>
        <w:tab/>
        <w:t>11</w:t>
      </w:r>
    </w:p>
    <w:p w14:paraId="3A50ACC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Samoa</w:t>
      </w:r>
      <w:r w:rsidRPr="00361787">
        <w:rPr>
          <w:rFonts w:ascii="Garamond" w:hAnsi="Garamond"/>
          <w:noProof/>
        </w:rPr>
        <w:tab/>
        <w:t>10</w:t>
      </w:r>
    </w:p>
    <w:p w14:paraId="4401A01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Schofield</w:t>
      </w:r>
      <w:r w:rsidRPr="00361787">
        <w:rPr>
          <w:rFonts w:ascii="Garamond" w:hAnsi="Garamond"/>
          <w:noProof/>
        </w:rPr>
        <w:tab/>
        <w:t>33</w:t>
      </w:r>
    </w:p>
    <w:p w14:paraId="0D6782F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SEAC</w:t>
      </w:r>
      <w:r w:rsidRPr="00361787">
        <w:rPr>
          <w:rFonts w:ascii="Garamond" w:hAnsi="Garamond"/>
          <w:noProof/>
        </w:rPr>
        <w:tab/>
        <w:t>46, 48, 51</w:t>
      </w:r>
    </w:p>
    <w:p w14:paraId="5718648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self-sealing linings</w:t>
      </w:r>
      <w:r w:rsidRPr="00361787">
        <w:rPr>
          <w:rFonts w:ascii="Garamond" w:hAnsi="Garamond"/>
          <w:noProof/>
        </w:rPr>
        <w:tab/>
        <w:t>12</w:t>
      </w:r>
    </w:p>
    <w:p w14:paraId="5DD528E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Senator Leckie</w:t>
      </w:r>
      <w:r w:rsidRPr="00361787">
        <w:rPr>
          <w:rFonts w:ascii="Garamond" w:hAnsi="Garamond"/>
          <w:noProof/>
        </w:rPr>
        <w:tab/>
        <w:t>35</w:t>
      </w:r>
    </w:p>
    <w:p w14:paraId="558EA63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Seven Mile</w:t>
      </w:r>
      <w:r w:rsidRPr="00361787">
        <w:rPr>
          <w:rFonts w:ascii="Garamond" w:hAnsi="Garamond"/>
          <w:noProof/>
        </w:rPr>
        <w:tab/>
        <w:t>34</w:t>
      </w:r>
    </w:p>
    <w:p w14:paraId="5C8B81B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Shanghai</w:t>
      </w:r>
      <w:r w:rsidRPr="00361787">
        <w:rPr>
          <w:rFonts w:ascii="Garamond" w:hAnsi="Garamond"/>
          <w:noProof/>
        </w:rPr>
        <w:tab/>
        <w:t>7, 13</w:t>
      </w:r>
    </w:p>
    <w:p w14:paraId="6EFB4AD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Shell</w:t>
      </w:r>
      <w:r w:rsidRPr="00361787">
        <w:rPr>
          <w:rFonts w:ascii="Garamond" w:hAnsi="Garamond"/>
          <w:noProof/>
        </w:rPr>
        <w:tab/>
        <w:t>52</w:t>
      </w:r>
    </w:p>
    <w:p w14:paraId="3973681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Shell Clyde Refinery</w:t>
      </w:r>
      <w:r w:rsidRPr="00361787">
        <w:rPr>
          <w:rFonts w:ascii="Garamond" w:hAnsi="Garamond"/>
          <w:noProof/>
        </w:rPr>
        <w:tab/>
        <w:t>52</w:t>
      </w:r>
    </w:p>
    <w:p w14:paraId="1B6CD43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Siam</w:t>
      </w:r>
      <w:r w:rsidRPr="00361787">
        <w:rPr>
          <w:rFonts w:ascii="Garamond" w:hAnsi="Garamond"/>
          <w:noProof/>
        </w:rPr>
        <w:tab/>
        <w:t>47</w:t>
      </w:r>
    </w:p>
    <w:p w14:paraId="3915C24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Singapore</w:t>
      </w:r>
      <w:r w:rsidRPr="00361787">
        <w:rPr>
          <w:rFonts w:ascii="Garamond" w:hAnsi="Garamond"/>
          <w:noProof/>
        </w:rPr>
        <w:tab/>
        <w:t>7, 14, 17</w:t>
      </w:r>
    </w:p>
    <w:p w14:paraId="13B8236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Singasari</w:t>
      </w:r>
      <w:r w:rsidRPr="00361787">
        <w:rPr>
          <w:rFonts w:ascii="Garamond" w:hAnsi="Garamond"/>
          <w:noProof/>
        </w:rPr>
        <w:tab/>
        <w:t>12</w:t>
      </w:r>
    </w:p>
    <w:p w14:paraId="1A33746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Solomon Area</w:t>
      </w:r>
      <w:r w:rsidRPr="00361787">
        <w:rPr>
          <w:rFonts w:ascii="Garamond" w:hAnsi="Garamond"/>
          <w:noProof/>
        </w:rPr>
        <w:tab/>
        <w:t>48</w:t>
      </w:r>
    </w:p>
    <w:p w14:paraId="43052D3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Solomon Islands</w:t>
      </w:r>
      <w:r w:rsidRPr="00361787">
        <w:rPr>
          <w:rFonts w:ascii="Garamond" w:hAnsi="Garamond"/>
          <w:noProof/>
        </w:rPr>
        <w:tab/>
        <w:t>4, 24, 26, 46, 66</w:t>
      </w:r>
    </w:p>
    <w:p w14:paraId="38A39D3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South China Sea</w:t>
      </w:r>
      <w:r w:rsidRPr="00361787">
        <w:rPr>
          <w:rFonts w:ascii="Garamond" w:hAnsi="Garamond"/>
          <w:noProof/>
        </w:rPr>
        <w:tab/>
        <w:t>26</w:t>
      </w:r>
    </w:p>
    <w:p w14:paraId="77D3672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South East Asian Command</w:t>
      </w:r>
      <w:r w:rsidRPr="00361787">
        <w:rPr>
          <w:rFonts w:ascii="Garamond" w:hAnsi="Garamond"/>
          <w:noProof/>
        </w:rPr>
        <w:tab/>
        <w:t>46</w:t>
      </w:r>
    </w:p>
    <w:p w14:paraId="5CC8C32A" w14:textId="74EE4D2F"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South West Pacific Area</w:t>
      </w:r>
      <w:r w:rsidRPr="00361787">
        <w:rPr>
          <w:rFonts w:ascii="Garamond" w:hAnsi="Garamond"/>
          <w:noProof/>
        </w:rPr>
        <w:tab/>
        <w:t xml:space="preserve">3, 14, 17, 18, 20, 21, 24, </w:t>
      </w:r>
      <w:r w:rsidR="006059BE">
        <w:rPr>
          <w:rFonts w:ascii="Garamond" w:hAnsi="Garamond"/>
          <w:noProof/>
        </w:rPr>
        <w:t xml:space="preserve">25, 26, 28, </w:t>
      </w:r>
      <w:r w:rsidRPr="00361787">
        <w:rPr>
          <w:rFonts w:ascii="Garamond" w:hAnsi="Garamond"/>
          <w:noProof/>
        </w:rPr>
        <w:t xml:space="preserve">34, </w:t>
      </w:r>
      <w:r w:rsidR="006059BE">
        <w:rPr>
          <w:rFonts w:ascii="Garamond" w:hAnsi="Garamond"/>
          <w:noProof/>
        </w:rPr>
        <w:t xml:space="preserve">41, </w:t>
      </w:r>
      <w:r w:rsidRPr="00361787">
        <w:rPr>
          <w:rFonts w:ascii="Garamond" w:hAnsi="Garamond"/>
          <w:noProof/>
        </w:rPr>
        <w:t>52, 58</w:t>
      </w:r>
    </w:p>
    <w:p w14:paraId="5762F985" w14:textId="7A40E35F"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South West Pacific Area Command</w:t>
      </w:r>
      <w:r w:rsidRPr="00361787">
        <w:rPr>
          <w:rFonts w:ascii="Garamond" w:hAnsi="Garamond"/>
          <w:noProof/>
        </w:rPr>
        <w:tab/>
      </w:r>
      <w:r w:rsidR="006059BE">
        <w:rPr>
          <w:rFonts w:ascii="Garamond" w:hAnsi="Garamond"/>
          <w:noProof/>
        </w:rPr>
        <w:t xml:space="preserve">14, </w:t>
      </w:r>
      <w:r w:rsidRPr="00361787">
        <w:rPr>
          <w:rFonts w:ascii="Garamond" w:hAnsi="Garamond"/>
          <w:noProof/>
        </w:rPr>
        <w:t>46</w:t>
      </w:r>
    </w:p>
    <w:p w14:paraId="1C593CD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Spitfire Mk III</w:t>
      </w:r>
      <w:r w:rsidRPr="00361787">
        <w:rPr>
          <w:rFonts w:ascii="Garamond" w:hAnsi="Garamond"/>
          <w:noProof/>
        </w:rPr>
        <w:tab/>
        <w:t>1</w:t>
      </w:r>
    </w:p>
    <w:p w14:paraId="267EBAA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Standard-Vacuum</w:t>
      </w:r>
      <w:r w:rsidRPr="00361787">
        <w:rPr>
          <w:rFonts w:ascii="Garamond" w:hAnsi="Garamond"/>
          <w:noProof/>
        </w:rPr>
        <w:tab/>
        <w:t>52</w:t>
      </w:r>
    </w:p>
    <w:p w14:paraId="66CA556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Sumatra</w:t>
      </w:r>
      <w:r w:rsidRPr="00361787">
        <w:rPr>
          <w:rFonts w:ascii="Garamond" w:hAnsi="Garamond"/>
          <w:noProof/>
        </w:rPr>
        <w:tab/>
        <w:t>26, 47</w:t>
      </w:r>
    </w:p>
    <w:p w14:paraId="7B3B42F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Supreme Allied Commander South East Asia</w:t>
      </w:r>
      <w:r w:rsidRPr="00361787">
        <w:rPr>
          <w:rFonts w:ascii="Garamond" w:hAnsi="Garamond"/>
          <w:noProof/>
        </w:rPr>
        <w:tab/>
        <w:t>47</w:t>
      </w:r>
    </w:p>
    <w:p w14:paraId="2B858CF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SWPA</w:t>
      </w:r>
      <w:r w:rsidRPr="00361787">
        <w:rPr>
          <w:rFonts w:ascii="Garamond" w:hAnsi="Garamond"/>
          <w:noProof/>
        </w:rPr>
        <w:tab/>
        <w:t>27, 29, 33, 46, 47, 48, 52</w:t>
      </w:r>
    </w:p>
    <w:p w14:paraId="3D7DF49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Sydney</w:t>
      </w:r>
      <w:r w:rsidRPr="00361787">
        <w:rPr>
          <w:rFonts w:ascii="Garamond" w:hAnsi="Garamond"/>
          <w:noProof/>
        </w:rPr>
        <w:tab/>
        <w:t>24, 32, 33</w:t>
      </w:r>
    </w:p>
    <w:p w14:paraId="241E01C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Sydney Harbour</w:t>
      </w:r>
      <w:r w:rsidRPr="00361787">
        <w:rPr>
          <w:rFonts w:ascii="Garamond" w:hAnsi="Garamond"/>
          <w:noProof/>
        </w:rPr>
        <w:tab/>
        <w:t>4</w:t>
      </w:r>
    </w:p>
    <w:p w14:paraId="2E37FC5A"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T</w:t>
      </w:r>
    </w:p>
    <w:p w14:paraId="34D8CB3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Tadji</w:t>
      </w:r>
      <w:r w:rsidRPr="00361787">
        <w:rPr>
          <w:rFonts w:ascii="Garamond" w:hAnsi="Garamond"/>
          <w:noProof/>
        </w:rPr>
        <w:tab/>
        <w:t>47, 49</w:t>
      </w:r>
    </w:p>
    <w:p w14:paraId="7BF97BA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Tampa (Florida)</w:t>
      </w:r>
      <w:r w:rsidRPr="00361787">
        <w:rPr>
          <w:rFonts w:ascii="Garamond" w:hAnsi="Garamond"/>
          <w:noProof/>
        </w:rPr>
        <w:tab/>
        <w:t>8</w:t>
      </w:r>
    </w:p>
    <w:p w14:paraId="2D09EB7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Tanahmera Bay</w:t>
      </w:r>
      <w:r w:rsidRPr="00361787">
        <w:rPr>
          <w:rFonts w:ascii="Garamond" w:hAnsi="Garamond"/>
          <w:noProof/>
        </w:rPr>
        <w:tab/>
        <w:t>49</w:t>
      </w:r>
    </w:p>
    <w:p w14:paraId="709A415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Tarakan</w:t>
      </w:r>
      <w:r w:rsidRPr="00361787">
        <w:rPr>
          <w:rFonts w:ascii="Garamond" w:hAnsi="Garamond"/>
          <w:noProof/>
        </w:rPr>
        <w:tab/>
        <w:t>8, 11</w:t>
      </w:r>
    </w:p>
    <w:p w14:paraId="68CA7B8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Tarakan Island</w:t>
      </w:r>
      <w:r w:rsidRPr="00361787">
        <w:rPr>
          <w:rFonts w:ascii="Garamond" w:hAnsi="Garamond"/>
          <w:noProof/>
        </w:rPr>
        <w:tab/>
        <w:t>5</w:t>
      </w:r>
    </w:p>
    <w:p w14:paraId="3AF1D5D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Task Force South Pacific</w:t>
      </w:r>
      <w:r w:rsidRPr="00361787">
        <w:rPr>
          <w:rFonts w:ascii="Garamond" w:hAnsi="Garamond"/>
          <w:noProof/>
        </w:rPr>
        <w:tab/>
        <w:t>8</w:t>
      </w:r>
    </w:p>
    <w:p w14:paraId="6AA667B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Ten Mile</w:t>
      </w:r>
      <w:r w:rsidRPr="00361787">
        <w:rPr>
          <w:rFonts w:ascii="Garamond" w:hAnsi="Garamond"/>
          <w:noProof/>
        </w:rPr>
        <w:tab/>
        <w:t>34</w:t>
      </w:r>
    </w:p>
    <w:p w14:paraId="0CE6791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Tetra Ethyl Lead</w:t>
      </w:r>
      <w:r w:rsidRPr="00361787">
        <w:rPr>
          <w:rFonts w:ascii="Garamond" w:hAnsi="Garamond"/>
          <w:noProof/>
        </w:rPr>
        <w:tab/>
        <w:t>56</w:t>
      </w:r>
    </w:p>
    <w:p w14:paraId="00BFCFA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Thailand</w:t>
      </w:r>
      <w:r w:rsidRPr="00361787">
        <w:rPr>
          <w:rFonts w:ascii="Garamond" w:hAnsi="Garamond"/>
          <w:noProof/>
        </w:rPr>
        <w:tab/>
        <w:t>7, 26, 47</w:t>
      </w:r>
    </w:p>
    <w:p w14:paraId="598F10C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Three Mile</w:t>
      </w:r>
      <w:r w:rsidRPr="00361787">
        <w:rPr>
          <w:rFonts w:ascii="Garamond" w:hAnsi="Garamond"/>
          <w:noProof/>
        </w:rPr>
        <w:tab/>
        <w:t>34</w:t>
      </w:r>
    </w:p>
    <w:p w14:paraId="6082FEC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Timor</w:t>
      </w:r>
      <w:r w:rsidRPr="00361787">
        <w:rPr>
          <w:rFonts w:ascii="Garamond" w:hAnsi="Garamond"/>
          <w:noProof/>
        </w:rPr>
        <w:tab/>
        <w:t>3, 17</w:t>
      </w:r>
    </w:p>
    <w:p w14:paraId="1C74F9D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Tjilatjap</w:t>
      </w:r>
      <w:r w:rsidRPr="00361787">
        <w:rPr>
          <w:rFonts w:ascii="Garamond" w:hAnsi="Garamond"/>
          <w:noProof/>
        </w:rPr>
        <w:tab/>
        <w:t>24</w:t>
      </w:r>
    </w:p>
    <w:p w14:paraId="4EA1E6B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Tocumwal, New South Wales</w:t>
      </w:r>
      <w:r w:rsidRPr="00361787">
        <w:rPr>
          <w:rFonts w:ascii="Garamond" w:hAnsi="Garamond"/>
          <w:noProof/>
        </w:rPr>
        <w:tab/>
        <w:t>32</w:t>
      </w:r>
    </w:p>
    <w:p w14:paraId="341C5E4F"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Tokyo Bay</w:t>
      </w:r>
      <w:r w:rsidRPr="00361787">
        <w:rPr>
          <w:rFonts w:ascii="Garamond" w:hAnsi="Garamond"/>
          <w:noProof/>
        </w:rPr>
        <w:tab/>
        <w:t>5, 22</w:t>
      </w:r>
    </w:p>
    <w:p w14:paraId="3F5ACB26" w14:textId="2AD6F2D5"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Torokina</w:t>
      </w:r>
      <w:r w:rsidRPr="00361787">
        <w:rPr>
          <w:rFonts w:ascii="Garamond" w:hAnsi="Garamond"/>
          <w:noProof/>
        </w:rPr>
        <w:tab/>
      </w:r>
      <w:r w:rsidR="006059BE">
        <w:rPr>
          <w:rFonts w:ascii="Garamond" w:hAnsi="Garamond"/>
          <w:noProof/>
        </w:rPr>
        <w:t xml:space="preserve">5, </w:t>
      </w:r>
      <w:r w:rsidRPr="00361787">
        <w:rPr>
          <w:rFonts w:ascii="Garamond" w:hAnsi="Garamond"/>
          <w:noProof/>
        </w:rPr>
        <w:t>49, 50, 51</w:t>
      </w:r>
      <w:r w:rsidR="006059BE">
        <w:rPr>
          <w:rFonts w:ascii="Garamond" w:hAnsi="Garamond"/>
          <w:noProof/>
        </w:rPr>
        <w:t>, 57</w:t>
      </w:r>
    </w:p>
    <w:p w14:paraId="6DB201D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torpedo bomber</w:t>
      </w:r>
      <w:r w:rsidRPr="00361787">
        <w:rPr>
          <w:rFonts w:ascii="Garamond" w:hAnsi="Garamond"/>
          <w:noProof/>
        </w:rPr>
        <w:tab/>
        <w:t>38</w:t>
      </w:r>
    </w:p>
    <w:p w14:paraId="60FD9D7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Toshikazu Kase</w:t>
      </w:r>
      <w:r w:rsidRPr="00361787">
        <w:rPr>
          <w:rFonts w:ascii="Garamond" w:hAnsi="Garamond"/>
          <w:noProof/>
        </w:rPr>
        <w:tab/>
        <w:t>6</w:t>
      </w:r>
    </w:p>
    <w:p w14:paraId="7C8F1B4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Townsville</w:t>
      </w:r>
      <w:r w:rsidRPr="00361787">
        <w:rPr>
          <w:rFonts w:ascii="Garamond" w:hAnsi="Garamond"/>
          <w:noProof/>
        </w:rPr>
        <w:tab/>
        <w:t>11, 12, 24, 31, 32, 45</w:t>
      </w:r>
    </w:p>
    <w:p w14:paraId="191630F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transport squadron</w:t>
      </w:r>
      <w:r w:rsidRPr="00361787">
        <w:rPr>
          <w:rFonts w:ascii="Garamond" w:hAnsi="Garamond"/>
          <w:noProof/>
        </w:rPr>
        <w:tab/>
        <w:t>38</w:t>
      </w:r>
    </w:p>
    <w:p w14:paraId="0362046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Trinidad</w:t>
      </w:r>
      <w:r w:rsidRPr="00361787">
        <w:rPr>
          <w:rFonts w:ascii="Garamond" w:hAnsi="Garamond"/>
          <w:noProof/>
        </w:rPr>
        <w:tab/>
        <w:t>8</w:t>
      </w:r>
    </w:p>
    <w:p w14:paraId="624F702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Trobriand Islands</w:t>
      </w:r>
      <w:r w:rsidRPr="00361787">
        <w:rPr>
          <w:rFonts w:ascii="Garamond" w:hAnsi="Garamond"/>
          <w:noProof/>
        </w:rPr>
        <w:tab/>
        <w:t>4</w:t>
      </w:r>
    </w:p>
    <w:p w14:paraId="1C8E83B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Truk</w:t>
      </w:r>
      <w:r w:rsidRPr="00361787">
        <w:rPr>
          <w:rFonts w:ascii="Garamond" w:hAnsi="Garamond"/>
          <w:noProof/>
        </w:rPr>
        <w:tab/>
        <w:t>4</w:t>
      </w:r>
    </w:p>
    <w:p w14:paraId="22603E34"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U</w:t>
      </w:r>
    </w:p>
    <w:p w14:paraId="613F1D3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 Navy</w:t>
      </w:r>
      <w:r w:rsidRPr="00361787">
        <w:rPr>
          <w:rFonts w:ascii="Garamond" w:hAnsi="Garamond"/>
          <w:noProof/>
        </w:rPr>
        <w:tab/>
        <w:t>17</w:t>
      </w:r>
    </w:p>
    <w:p w14:paraId="4D51B0E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Kingdom</w:t>
      </w:r>
      <w:r w:rsidRPr="00361787">
        <w:rPr>
          <w:rFonts w:ascii="Garamond" w:hAnsi="Garamond"/>
          <w:noProof/>
        </w:rPr>
        <w:tab/>
        <w:t>25</w:t>
      </w:r>
    </w:p>
    <w:p w14:paraId="51FBB46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Kingdom Government</w:t>
      </w:r>
      <w:r w:rsidRPr="00361787">
        <w:rPr>
          <w:rFonts w:ascii="Garamond" w:hAnsi="Garamond"/>
          <w:noProof/>
        </w:rPr>
        <w:tab/>
        <w:t>35</w:t>
      </w:r>
    </w:p>
    <w:p w14:paraId="4043C4C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Nations</w:t>
      </w:r>
      <w:r w:rsidRPr="00361787">
        <w:rPr>
          <w:rFonts w:ascii="Garamond" w:hAnsi="Garamond"/>
          <w:noProof/>
        </w:rPr>
        <w:tab/>
        <w:t>16</w:t>
      </w:r>
    </w:p>
    <w:p w14:paraId="02DFFFF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w:t>
      </w:r>
      <w:r w:rsidRPr="00361787">
        <w:rPr>
          <w:rFonts w:ascii="Garamond" w:hAnsi="Garamond"/>
          <w:noProof/>
        </w:rPr>
        <w:tab/>
        <w:t>24, 25, 32</w:t>
      </w:r>
    </w:p>
    <w:p w14:paraId="666ACCF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Army Air Services</w:t>
      </w:r>
      <w:r w:rsidRPr="00361787">
        <w:rPr>
          <w:rFonts w:ascii="Garamond" w:hAnsi="Garamond"/>
          <w:noProof/>
        </w:rPr>
        <w:tab/>
        <w:t>32</w:t>
      </w:r>
    </w:p>
    <w:p w14:paraId="2A4608B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Army coastal tanker Y 18</w:t>
      </w:r>
      <w:r w:rsidRPr="00361787">
        <w:rPr>
          <w:rFonts w:ascii="Garamond" w:hAnsi="Garamond"/>
          <w:noProof/>
        </w:rPr>
        <w:tab/>
        <w:t>42</w:t>
      </w:r>
    </w:p>
    <w:p w14:paraId="5BC8E49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Army Forces</w:t>
      </w:r>
      <w:r w:rsidRPr="00361787">
        <w:rPr>
          <w:rFonts w:ascii="Garamond" w:hAnsi="Garamond"/>
          <w:noProof/>
        </w:rPr>
        <w:tab/>
        <w:t>14, 27</w:t>
      </w:r>
    </w:p>
    <w:p w14:paraId="44F650B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Forces</w:t>
      </w:r>
      <w:r w:rsidRPr="00361787">
        <w:rPr>
          <w:rFonts w:ascii="Garamond" w:hAnsi="Garamond"/>
          <w:noProof/>
        </w:rPr>
        <w:tab/>
        <w:t>46</w:t>
      </w:r>
    </w:p>
    <w:p w14:paraId="388370D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Navy</w:t>
      </w:r>
      <w:r w:rsidRPr="00361787">
        <w:rPr>
          <w:rFonts w:ascii="Garamond" w:hAnsi="Garamond"/>
          <w:noProof/>
        </w:rPr>
        <w:tab/>
        <w:t>33</w:t>
      </w:r>
    </w:p>
    <w:p w14:paraId="258CEBA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United States Pacific Fleet</w:t>
      </w:r>
      <w:r w:rsidRPr="00361787">
        <w:rPr>
          <w:rFonts w:ascii="Garamond" w:hAnsi="Garamond"/>
          <w:noProof/>
        </w:rPr>
        <w:tab/>
        <w:t>7</w:t>
      </w:r>
    </w:p>
    <w:p w14:paraId="2A3A4A8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 Army Air Force</w:t>
      </w:r>
      <w:r w:rsidRPr="00361787">
        <w:rPr>
          <w:rFonts w:ascii="Garamond" w:hAnsi="Garamond"/>
          <w:noProof/>
        </w:rPr>
        <w:tab/>
        <w:t>47</w:t>
      </w:r>
    </w:p>
    <w:p w14:paraId="194AE2F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 Navy</w:t>
      </w:r>
      <w:r w:rsidRPr="00361787">
        <w:rPr>
          <w:rFonts w:ascii="Garamond" w:hAnsi="Garamond"/>
          <w:noProof/>
        </w:rPr>
        <w:tab/>
        <w:t>17</w:t>
      </w:r>
    </w:p>
    <w:p w14:paraId="68F2964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 Petroleum Administration for War</w:t>
      </w:r>
      <w:r w:rsidRPr="00361787">
        <w:rPr>
          <w:rFonts w:ascii="Garamond" w:hAnsi="Garamond"/>
          <w:noProof/>
        </w:rPr>
        <w:tab/>
        <w:t>52</w:t>
      </w:r>
    </w:p>
    <w:p w14:paraId="3D7B9BCD"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USAAF</w:t>
      </w:r>
      <w:r w:rsidRPr="00361787">
        <w:rPr>
          <w:rFonts w:ascii="Garamond" w:hAnsi="Garamond"/>
          <w:noProof/>
        </w:rPr>
        <w:tab/>
        <w:t>8, 11, 12, 25, 28, 30, 33, 34, 36, 40, 47</w:t>
      </w:r>
    </w:p>
    <w:p w14:paraId="4A14CCE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USAFIA</w:t>
      </w:r>
      <w:r w:rsidRPr="00361787">
        <w:rPr>
          <w:rFonts w:ascii="Garamond" w:hAnsi="Garamond"/>
          <w:noProof/>
        </w:rPr>
        <w:tab/>
        <w:t>14, 24, 33, 36</w:t>
      </w:r>
    </w:p>
    <w:p w14:paraId="1B06AEE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USS Missouri</w:t>
      </w:r>
      <w:r w:rsidRPr="00361787">
        <w:rPr>
          <w:rFonts w:ascii="Garamond" w:hAnsi="Garamond"/>
          <w:noProof/>
        </w:rPr>
        <w:tab/>
        <w:t>5</w:t>
      </w:r>
    </w:p>
    <w:p w14:paraId="6A71026C"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V</w:t>
      </w:r>
    </w:p>
    <w:p w14:paraId="0C76EB0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VE-Day</w:t>
      </w:r>
      <w:r w:rsidRPr="00361787">
        <w:rPr>
          <w:rFonts w:ascii="Garamond" w:hAnsi="Garamond"/>
          <w:noProof/>
        </w:rPr>
        <w:tab/>
        <w:t>5</w:t>
      </w:r>
    </w:p>
    <w:p w14:paraId="49229CA5"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Vice-Admiral Leary</w:t>
      </w:r>
      <w:r w:rsidRPr="00361787">
        <w:rPr>
          <w:rFonts w:ascii="Garamond" w:hAnsi="Garamond"/>
          <w:noProof/>
        </w:rPr>
        <w:tab/>
        <w:t>27</w:t>
      </w:r>
    </w:p>
    <w:p w14:paraId="4FE0358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Victoria Barracks, Melbourne</w:t>
      </w:r>
      <w:r w:rsidRPr="00361787">
        <w:rPr>
          <w:rFonts w:ascii="Garamond" w:hAnsi="Garamond"/>
          <w:noProof/>
        </w:rPr>
        <w:tab/>
        <w:t>27</w:t>
      </w:r>
    </w:p>
    <w:p w14:paraId="6771DF0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Vila</w:t>
      </w:r>
      <w:r w:rsidRPr="00361787">
        <w:rPr>
          <w:rFonts w:ascii="Garamond" w:hAnsi="Garamond"/>
          <w:noProof/>
        </w:rPr>
        <w:tab/>
        <w:t>32</w:t>
      </w:r>
    </w:p>
    <w:p w14:paraId="16869DE3"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VJ-Day</w:t>
      </w:r>
      <w:r w:rsidRPr="00361787">
        <w:rPr>
          <w:rFonts w:ascii="Garamond" w:hAnsi="Garamond"/>
          <w:noProof/>
        </w:rPr>
        <w:tab/>
        <w:t>5</w:t>
      </w:r>
    </w:p>
    <w:p w14:paraId="4563CEB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Vogelkop Peninsula</w:t>
      </w:r>
      <w:r w:rsidRPr="00361787">
        <w:rPr>
          <w:rFonts w:ascii="Garamond" w:hAnsi="Garamond"/>
          <w:noProof/>
        </w:rPr>
        <w:tab/>
        <w:t>5</w:t>
      </w:r>
    </w:p>
    <w:p w14:paraId="20FE976E"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Vought Sikorsky</w:t>
      </w:r>
      <w:r w:rsidRPr="00361787">
        <w:rPr>
          <w:rFonts w:ascii="Garamond" w:hAnsi="Garamond"/>
          <w:noProof/>
        </w:rPr>
        <w:tab/>
        <w:t>36</w:t>
      </w:r>
    </w:p>
    <w:p w14:paraId="620412FA" w14:textId="5EDC6AAE"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 xml:space="preserve">Vultee </w:t>
      </w:r>
      <w:r w:rsidR="006059BE">
        <w:rPr>
          <w:rFonts w:ascii="Garamond" w:hAnsi="Garamond"/>
          <w:noProof/>
        </w:rPr>
        <w:t>Vengeance</w:t>
      </w:r>
      <w:r w:rsidRPr="00361787">
        <w:rPr>
          <w:rFonts w:ascii="Garamond" w:hAnsi="Garamond"/>
          <w:noProof/>
        </w:rPr>
        <w:tab/>
      </w:r>
      <w:r w:rsidR="006059BE">
        <w:rPr>
          <w:rFonts w:ascii="Garamond" w:hAnsi="Garamond"/>
          <w:noProof/>
        </w:rPr>
        <w:t xml:space="preserve">10, 36, </w:t>
      </w:r>
      <w:r w:rsidRPr="00361787">
        <w:rPr>
          <w:rFonts w:ascii="Garamond" w:hAnsi="Garamond"/>
          <w:noProof/>
        </w:rPr>
        <w:t>37</w:t>
      </w:r>
    </w:p>
    <w:p w14:paraId="3AB4A6E7"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W</w:t>
      </w:r>
    </w:p>
    <w:p w14:paraId="3F73CC3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Wagga Wagga (New South Wales)</w:t>
      </w:r>
      <w:r w:rsidRPr="00361787">
        <w:rPr>
          <w:rFonts w:ascii="Garamond" w:hAnsi="Garamond"/>
          <w:noProof/>
        </w:rPr>
        <w:tab/>
        <w:t>32</w:t>
      </w:r>
    </w:p>
    <w:p w14:paraId="586DAA0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Wakde Islands</w:t>
      </w:r>
      <w:r w:rsidRPr="00361787">
        <w:rPr>
          <w:rFonts w:ascii="Garamond" w:hAnsi="Garamond"/>
          <w:noProof/>
        </w:rPr>
        <w:tab/>
        <w:t>5</w:t>
      </w:r>
    </w:p>
    <w:p w14:paraId="02209ECC"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Wake Island</w:t>
      </w:r>
      <w:r w:rsidRPr="00361787">
        <w:rPr>
          <w:rFonts w:ascii="Garamond" w:hAnsi="Garamond"/>
          <w:noProof/>
        </w:rPr>
        <w:tab/>
        <w:t>7, 8</w:t>
      </w:r>
    </w:p>
    <w:p w14:paraId="387899D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War Cabinet</w:t>
      </w:r>
      <w:r w:rsidRPr="00361787">
        <w:rPr>
          <w:rFonts w:ascii="Garamond" w:hAnsi="Garamond"/>
          <w:noProof/>
        </w:rPr>
        <w:tab/>
        <w:t>26, 29, 30, 33, 35, 37, 38, 39</w:t>
      </w:r>
    </w:p>
    <w:p w14:paraId="05B229D2"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War Department, Washington</w:t>
      </w:r>
      <w:r w:rsidRPr="00361787">
        <w:rPr>
          <w:rFonts w:ascii="Garamond" w:hAnsi="Garamond"/>
          <w:noProof/>
        </w:rPr>
        <w:tab/>
        <w:t>28</w:t>
      </w:r>
    </w:p>
    <w:p w14:paraId="1EFB129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Washington D.C.</w:t>
      </w:r>
      <w:r w:rsidRPr="00361787">
        <w:rPr>
          <w:rFonts w:ascii="Garamond" w:hAnsi="Garamond"/>
          <w:noProof/>
        </w:rPr>
        <w:tab/>
        <w:t>17</w:t>
      </w:r>
    </w:p>
    <w:p w14:paraId="2103FDC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Wau</w:t>
      </w:r>
      <w:r w:rsidRPr="00361787">
        <w:rPr>
          <w:rFonts w:ascii="Garamond" w:hAnsi="Garamond"/>
          <w:noProof/>
        </w:rPr>
        <w:tab/>
        <w:t>40</w:t>
      </w:r>
    </w:p>
    <w:p w14:paraId="312B582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Wewak</w:t>
      </w:r>
      <w:r w:rsidRPr="00361787">
        <w:rPr>
          <w:rFonts w:ascii="Garamond" w:hAnsi="Garamond"/>
          <w:noProof/>
        </w:rPr>
        <w:tab/>
        <w:t>5, 49</w:t>
      </w:r>
    </w:p>
    <w:p w14:paraId="66E1344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Wewak Area</w:t>
      </w:r>
      <w:r w:rsidRPr="00361787">
        <w:rPr>
          <w:rFonts w:ascii="Garamond" w:hAnsi="Garamond"/>
          <w:noProof/>
        </w:rPr>
        <w:tab/>
        <w:t>42</w:t>
      </w:r>
    </w:p>
    <w:p w14:paraId="68A00B91"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Williams</w:t>
      </w:r>
      <w:r w:rsidRPr="00361787">
        <w:rPr>
          <w:rFonts w:ascii="Garamond" w:hAnsi="Garamond"/>
          <w:noProof/>
        </w:rPr>
        <w:tab/>
        <w:t>28</w:t>
      </w:r>
    </w:p>
    <w:p w14:paraId="5EE8B036"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Wing Commander Hancock</w:t>
      </w:r>
      <w:r w:rsidRPr="00361787">
        <w:rPr>
          <w:rFonts w:ascii="Garamond" w:hAnsi="Garamond"/>
          <w:noProof/>
        </w:rPr>
        <w:tab/>
        <w:t>27</w:t>
      </w:r>
    </w:p>
    <w:p w14:paraId="1FBCEF18"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Wing Commander Knox-Knight</w:t>
      </w:r>
      <w:r w:rsidRPr="00361787">
        <w:rPr>
          <w:rFonts w:ascii="Garamond" w:hAnsi="Garamond"/>
          <w:noProof/>
        </w:rPr>
        <w:tab/>
        <w:t>29</w:t>
      </w:r>
    </w:p>
    <w:p w14:paraId="2E2D3FA4"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Wing Commander Lachal</w:t>
      </w:r>
      <w:r w:rsidRPr="00361787">
        <w:rPr>
          <w:rFonts w:ascii="Garamond" w:hAnsi="Garamond"/>
          <w:noProof/>
        </w:rPr>
        <w:tab/>
        <w:t>29</w:t>
      </w:r>
    </w:p>
    <w:p w14:paraId="18EF3AD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Wing Commander Walters</w:t>
      </w:r>
      <w:r w:rsidRPr="00361787">
        <w:rPr>
          <w:rFonts w:ascii="Garamond" w:hAnsi="Garamond"/>
          <w:noProof/>
        </w:rPr>
        <w:tab/>
        <w:t>27</w:t>
      </w:r>
    </w:p>
    <w:p w14:paraId="2CB10FCA"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Winston Churchill</w:t>
      </w:r>
      <w:r w:rsidRPr="00361787">
        <w:rPr>
          <w:rFonts w:ascii="Garamond" w:hAnsi="Garamond"/>
          <w:noProof/>
        </w:rPr>
        <w:tab/>
        <w:t>15, 17, 46</w:t>
      </w:r>
    </w:p>
    <w:p w14:paraId="1FB78F60"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Winton</w:t>
      </w:r>
      <w:r w:rsidRPr="00361787">
        <w:rPr>
          <w:rFonts w:ascii="Garamond" w:hAnsi="Garamond"/>
          <w:noProof/>
        </w:rPr>
        <w:tab/>
        <w:t>33</w:t>
      </w:r>
    </w:p>
    <w:p w14:paraId="60042B4B"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Wirraway</w:t>
      </w:r>
      <w:r w:rsidRPr="00361787">
        <w:rPr>
          <w:rFonts w:ascii="Garamond" w:hAnsi="Garamond"/>
          <w:noProof/>
        </w:rPr>
        <w:tab/>
        <w:t>35</w:t>
      </w:r>
    </w:p>
    <w:p w14:paraId="1AFDB8C9"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Women's Auxiliary Australian Air Force</w:t>
      </w:r>
      <w:r w:rsidRPr="00361787">
        <w:rPr>
          <w:rFonts w:ascii="Garamond" w:hAnsi="Garamond"/>
          <w:noProof/>
        </w:rPr>
        <w:tab/>
        <w:t>39</w:t>
      </w:r>
    </w:p>
    <w:p w14:paraId="12A6B703" w14:textId="77777777" w:rsidR="00361787" w:rsidRPr="00361787" w:rsidRDefault="00361787" w:rsidP="00972D98">
      <w:pPr>
        <w:pStyle w:val="IndexHeading"/>
        <w:keepNext/>
        <w:tabs>
          <w:tab w:val="right" w:leader="dot" w:pos="3423"/>
        </w:tabs>
        <w:spacing w:before="0" w:after="0"/>
        <w:rPr>
          <w:rFonts w:ascii="Garamond" w:eastAsiaTheme="minorEastAsia" w:hAnsi="Garamond" w:cstheme="minorBidi"/>
          <w:b w:val="0"/>
          <w:bCs w:val="0"/>
          <w:noProof/>
          <w:sz w:val="18"/>
          <w:szCs w:val="18"/>
        </w:rPr>
      </w:pPr>
      <w:r w:rsidRPr="00361787">
        <w:rPr>
          <w:rFonts w:ascii="Garamond" w:hAnsi="Garamond"/>
          <w:b w:val="0"/>
          <w:bCs w:val="0"/>
          <w:noProof/>
          <w:sz w:val="18"/>
          <w:szCs w:val="18"/>
        </w:rPr>
        <w:t>Y</w:t>
      </w:r>
    </w:p>
    <w:p w14:paraId="20C7A637" w14:textId="77777777" w:rsidR="00361787" w:rsidRPr="00361787" w:rsidRDefault="00361787" w:rsidP="00972D98">
      <w:pPr>
        <w:pStyle w:val="Index1"/>
        <w:tabs>
          <w:tab w:val="right" w:leader="dot" w:pos="3423"/>
        </w:tabs>
        <w:rPr>
          <w:rFonts w:ascii="Garamond" w:hAnsi="Garamond"/>
          <w:noProof/>
        </w:rPr>
      </w:pPr>
      <w:r w:rsidRPr="00361787">
        <w:rPr>
          <w:rFonts w:ascii="Garamond" w:hAnsi="Garamond"/>
          <w:noProof/>
        </w:rPr>
        <w:t>Yarmouth, Nova Scotia</w:t>
      </w:r>
      <w:r w:rsidRPr="00361787">
        <w:rPr>
          <w:rFonts w:ascii="Garamond" w:hAnsi="Garamond"/>
          <w:noProof/>
        </w:rPr>
        <w:tab/>
        <w:t>20</w:t>
      </w:r>
    </w:p>
    <w:p w14:paraId="4562E91D" w14:textId="7E95CD41" w:rsidR="00361787" w:rsidRPr="00361787" w:rsidRDefault="00361787" w:rsidP="00972D98">
      <w:pPr>
        <w:pStyle w:val="Index1"/>
        <w:rPr>
          <w:rFonts w:ascii="Garamond" w:hAnsi="Garamond" w:cs="Times New Roman"/>
          <w:noProof/>
        </w:rPr>
        <w:sectPr w:rsidR="00361787" w:rsidRPr="00361787" w:rsidSect="00361787">
          <w:endnotePr>
            <w:numFmt w:val="decimal"/>
          </w:endnotePr>
          <w:type w:val="continuous"/>
          <w:pgSz w:w="11907" w:h="16839" w:code="1"/>
          <w:pgMar w:top="1800" w:right="2040" w:bottom="1800" w:left="2280" w:header="960" w:footer="960" w:gutter="0"/>
          <w:cols w:num="2" w:space="720"/>
        </w:sectPr>
      </w:pPr>
    </w:p>
    <w:p w14:paraId="5845D7EA" w14:textId="5BCF93B8" w:rsidR="00CD2BDE" w:rsidRPr="00361787" w:rsidRDefault="00800802" w:rsidP="00972D98">
      <w:pPr>
        <w:pStyle w:val="Index1"/>
        <w:rPr>
          <w:rFonts w:ascii="Garamond" w:hAnsi="Garamond" w:cs="Times New Roman"/>
        </w:rPr>
      </w:pPr>
      <w:r w:rsidRPr="00361787">
        <w:rPr>
          <w:rFonts w:ascii="Garamond" w:hAnsi="Garamond" w:cs="Times New Roman"/>
        </w:rPr>
        <w:fldChar w:fldCharType="end"/>
      </w:r>
    </w:p>
    <w:p w14:paraId="0A791835" w14:textId="77777777" w:rsidR="00CD2BDE" w:rsidRDefault="00CD2BDE" w:rsidP="002D62EA">
      <w:pPr>
        <w:pStyle w:val="BodyText"/>
        <w:sectPr w:rsidR="00CD2BDE" w:rsidSect="00361787">
          <w:endnotePr>
            <w:numFmt w:val="decimal"/>
          </w:endnotePr>
          <w:type w:val="continuous"/>
          <w:pgSz w:w="11907" w:h="16839" w:code="1"/>
          <w:pgMar w:top="1800" w:right="2040" w:bottom="1800" w:left="2280" w:header="960" w:footer="960" w:gutter="0"/>
          <w:cols w:num="4" w:space="240"/>
        </w:sectPr>
      </w:pPr>
    </w:p>
    <w:p w14:paraId="62A267D1" w14:textId="77777777" w:rsidR="00CD2BDE" w:rsidRDefault="00CD2BDE">
      <w:pPr>
        <w:pStyle w:val="Heading1"/>
      </w:pPr>
      <w:bookmarkStart w:id="15" w:name="_Toc22575631"/>
      <w:r>
        <w:lastRenderedPageBreak/>
        <w:t>Research Sources</w:t>
      </w:r>
      <w:bookmarkEnd w:id="15"/>
    </w:p>
    <w:sectPr w:rsidR="00CD2BDE">
      <w:headerReference w:type="default" r:id="rId73"/>
      <w:footerReference w:type="default" r:id="rId74"/>
      <w:headerReference w:type="first" r:id="rId75"/>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93368" w14:textId="77777777" w:rsidR="007A19EB" w:rsidRDefault="007A19EB">
      <w:r>
        <w:separator/>
      </w:r>
    </w:p>
  </w:endnote>
  <w:endnote w:type="continuationSeparator" w:id="0">
    <w:p w14:paraId="10BB8E3E" w14:textId="77777777" w:rsidR="007A19EB" w:rsidRDefault="007A19EB">
      <w:r>
        <w:continuationSeparator/>
      </w:r>
    </w:p>
  </w:endnote>
  <w:endnote w:id="1">
    <w:p w14:paraId="7F868A2E" w14:textId="77777777" w:rsidR="00FA6614" w:rsidRPr="00C236CF" w:rsidRDefault="00FA6614" w:rsidP="00680408">
      <w:pPr>
        <w:pStyle w:val="EndnoteText"/>
      </w:pPr>
      <w:r>
        <w:rPr>
          <w:rStyle w:val="EndnoteReference"/>
        </w:rPr>
        <w:endnoteRef/>
      </w:r>
      <w:r>
        <w:t xml:space="preserve"> Website accessed Jan 28, 2008 </w:t>
      </w:r>
      <w:hyperlink r:id="rId1" w:history="1">
        <w:r w:rsidRPr="00D229CE">
          <w:rPr>
            <w:rStyle w:val="Hyperlink"/>
          </w:rPr>
          <w:t>http://www.awm.gov.au/cms_images/histories/26/chapters/10.pdf</w:t>
        </w:r>
      </w:hyperlink>
      <w:r>
        <w:t xml:space="preserve"> </w:t>
      </w:r>
    </w:p>
  </w:endnote>
  <w:endnote w:id="2">
    <w:p w14:paraId="676FF814" w14:textId="77777777" w:rsidR="00FA6614" w:rsidRPr="002B453F" w:rsidRDefault="00FA6614" w:rsidP="00680408">
      <w:pPr>
        <w:pStyle w:val="EndnoteText"/>
      </w:pPr>
      <w:r>
        <w:rPr>
          <w:rStyle w:val="EndnoteReference"/>
        </w:rPr>
        <w:endnoteRef/>
      </w:r>
      <w:r>
        <w:t xml:space="preserve"> Australian War Memorial accessed 6 April 2008 </w:t>
      </w:r>
      <w:hyperlink r:id="rId2" w:history="1">
        <w:r w:rsidRPr="007C151D">
          <w:rPr>
            <w:rStyle w:val="Hyperlink"/>
          </w:rPr>
          <w:t>http://www.awm.gov.au/cms_images/histories/26/chapters/14.pdf</w:t>
        </w:r>
      </w:hyperlink>
      <w:r>
        <w:t xml:space="preserve"> </w:t>
      </w:r>
    </w:p>
  </w:endnote>
  <w:endnote w:id="3">
    <w:p w14:paraId="4D8CF5E6" w14:textId="77777777" w:rsidR="00FA6614" w:rsidRPr="001C5EDF" w:rsidRDefault="00FA6614" w:rsidP="00680408">
      <w:pPr>
        <w:pStyle w:val="EndnoteText"/>
      </w:pPr>
      <w:r>
        <w:rPr>
          <w:rStyle w:val="EndnoteReference"/>
        </w:rPr>
        <w:endnoteRef/>
      </w:r>
      <w:r>
        <w:t xml:space="preserve"> Australian War Memorial Photo </w:t>
      </w:r>
      <w:r w:rsidRPr="001C5EDF">
        <w:t>ID Number:</w:t>
      </w:r>
      <w:r>
        <w:t xml:space="preserve"> </w:t>
      </w:r>
      <w:r w:rsidRPr="001C5EDF">
        <w:t>011743</w:t>
      </w:r>
      <w:r>
        <w:t xml:space="preserve"> </w:t>
      </w:r>
      <w:r w:rsidRPr="001C5EDF">
        <w:t>Summary:</w:t>
      </w:r>
      <w:r>
        <w:t xml:space="preserve"> </w:t>
      </w:r>
      <w:r w:rsidRPr="001C5EDF">
        <w:t>1942-03-18. Lt. Gen. George H. Brett, Deputy Supreme Commander and Chief Of Allied Air Forces in the South West Pacific, with his Chief of Staff, Brigadier General Stephen Chamberlin.</w:t>
      </w:r>
      <w:r>
        <w:t xml:space="preserve"> </w:t>
      </w:r>
    </w:p>
  </w:endnote>
  <w:endnote w:id="4">
    <w:p w14:paraId="33C26234" w14:textId="77777777" w:rsidR="00FA6614" w:rsidRPr="00967421" w:rsidRDefault="00FA6614" w:rsidP="00680408">
      <w:pPr>
        <w:pStyle w:val="EndnoteText"/>
      </w:pPr>
      <w:r>
        <w:rPr>
          <w:rStyle w:val="EndnoteReference"/>
        </w:rPr>
        <w:endnoteRef/>
      </w:r>
      <w:r>
        <w:t xml:space="preserve"> “Australia @ War” Peter Dunn</w:t>
      </w:r>
    </w:p>
  </w:endnote>
  <w:endnote w:id="5">
    <w:p w14:paraId="433E4313" w14:textId="77777777" w:rsidR="00FA6614" w:rsidRPr="009A0C48" w:rsidRDefault="00FA6614" w:rsidP="00680408">
      <w:pPr>
        <w:pStyle w:val="EndnoteText"/>
      </w:pPr>
      <w:r>
        <w:rPr>
          <w:rStyle w:val="EndnoteReference"/>
        </w:rPr>
        <w:endnoteRef/>
      </w:r>
      <w:r>
        <w:t xml:space="preserve"> Website accessed April 6, 2008 </w:t>
      </w:r>
      <w:hyperlink r:id="rId3" w:history="1">
        <w:r w:rsidRPr="007C151D">
          <w:rPr>
            <w:rStyle w:val="Hyperlink"/>
          </w:rPr>
          <w:t>http://en.wikipedia.org/wiki/American-British-Dutch-Australian_Command</w:t>
        </w:r>
      </w:hyperlink>
      <w:r>
        <w:t xml:space="preserve"> </w:t>
      </w:r>
    </w:p>
  </w:endnote>
  <w:endnote w:id="6">
    <w:p w14:paraId="46A0161B" w14:textId="77777777" w:rsidR="00FA6614" w:rsidRDefault="00FA6614" w:rsidP="00680408">
      <w:pPr>
        <w:pStyle w:val="EndnoteText"/>
      </w:pPr>
      <w:r>
        <w:rPr>
          <w:rStyle w:val="EndnoteReference"/>
        </w:rPr>
        <w:endnoteRef/>
      </w:r>
      <w:r>
        <w:t xml:space="preserve"> AWM </w:t>
      </w:r>
      <w:r w:rsidRPr="00680408">
        <w:t>ID Number:</w:t>
      </w:r>
      <w:r>
        <w:t xml:space="preserve"> </w:t>
      </w:r>
      <w:r w:rsidRPr="00680408">
        <w:t>011867 Date made: 21 March 1942 Summary: Melbourne, Vic. 1942-03-21. General Douglas Macarthur, Supreme Commander of the Allied Forces in the Southwest (in light uniform) arrives at Spencer Street Station from Adelaide, South Australia, to begin his duties. On his left is Lieutenant General George H. Brett, his second in command. Macarthur was met by the Minister for the Army (and Deputy Prime Minister</w:t>
      </w:r>
      <w:r>
        <w:fldChar w:fldCharType="begin"/>
      </w:r>
      <w:r>
        <w:instrText xml:space="preserve"> XE "</w:instrText>
      </w:r>
      <w:r w:rsidRPr="008769E5">
        <w:instrText>Prime Minister</w:instrText>
      </w:r>
      <w:r>
        <w:instrText xml:space="preserve">" </w:instrText>
      </w:r>
      <w:r>
        <w:fldChar w:fldCharType="end"/>
      </w:r>
      <w:r w:rsidRPr="00680408">
        <w:t>), Mr Forde, and leading representatives of politics, administration and the fighting services.</w:t>
      </w:r>
    </w:p>
  </w:endnote>
  <w:endnote w:id="7">
    <w:p w14:paraId="067CDA5C" w14:textId="77777777" w:rsidR="00FA6614" w:rsidRPr="00DB187E" w:rsidRDefault="00FA6614" w:rsidP="00680408">
      <w:pPr>
        <w:pStyle w:val="EndnoteText"/>
      </w:pPr>
      <w:r>
        <w:rPr>
          <w:rStyle w:val="EndnoteReference"/>
        </w:rPr>
        <w:endnoteRef/>
      </w:r>
      <w:r>
        <w:t xml:space="preserve"> “The Second World War In Color” Binns &amp; Wood ISBN0-8092-9967-4</w:t>
      </w:r>
    </w:p>
  </w:endnote>
  <w:endnote w:id="8">
    <w:p w14:paraId="7ED1B902" w14:textId="77777777" w:rsidR="00FA6614" w:rsidRPr="00C33B58" w:rsidRDefault="00FA6614" w:rsidP="002D62EA">
      <w:pPr>
        <w:pStyle w:val="BodyText"/>
      </w:pPr>
      <w:r>
        <w:rPr>
          <w:rStyle w:val="EndnoteReference"/>
        </w:rPr>
        <w:endnoteRef/>
      </w:r>
      <w:r>
        <w:t xml:space="preserve"> </w:t>
      </w:r>
      <w:r w:rsidRPr="00C33B58">
        <w:t>AWM ID Number: VIC1638 Summary: Manila, Philippines</w:t>
      </w:r>
      <w:r>
        <w:fldChar w:fldCharType="begin"/>
      </w:r>
      <w:r>
        <w:instrText xml:space="preserve"> XE "</w:instrText>
      </w:r>
      <w:r w:rsidRPr="00883783">
        <w:instrText>Philippines</w:instrText>
      </w:r>
      <w:r>
        <w:instrText xml:space="preserve">" </w:instrText>
      </w:r>
      <w:r>
        <w:fldChar w:fldCharType="end"/>
      </w:r>
      <w:r w:rsidRPr="00C33B58">
        <w:t>. C. 1945-07. Air Vice Marshal (AVM) George Jones</w:t>
      </w:r>
      <w:r>
        <w:fldChar w:fldCharType="begin"/>
      </w:r>
      <w:r>
        <w:instrText xml:space="preserve"> XE "</w:instrText>
      </w:r>
      <w:r w:rsidRPr="006765DB">
        <w:instrText>Jones</w:instrText>
      </w:r>
      <w:r>
        <w:instrText xml:space="preserve">" </w:instrText>
      </w:r>
      <w:r>
        <w:fldChar w:fldCharType="end"/>
      </w:r>
      <w:r w:rsidRPr="00C33B58">
        <w:t xml:space="preserve"> CB CBE DFC, the Chief of Air Staff RAAF (left) conferring with General (Gen) G. C. Kenney, the Commanding General of Far East Air Forces (right) during AVM Jones's visit to Gen Kenney's Headquarters</w:t>
      </w:r>
    </w:p>
  </w:endnote>
  <w:endnote w:id="9">
    <w:p w14:paraId="4EB38DC4" w14:textId="77777777" w:rsidR="00FA6614" w:rsidRPr="002504E6" w:rsidRDefault="00FA6614" w:rsidP="00680408">
      <w:pPr>
        <w:pStyle w:val="EndnoteText"/>
      </w:pPr>
      <w:r>
        <w:rPr>
          <w:rStyle w:val="EndnoteReference"/>
        </w:rPr>
        <w:endnoteRef/>
      </w:r>
      <w:r>
        <w:t xml:space="preserve"> Website accessed April 17, 2008 </w:t>
      </w:r>
      <w:hyperlink r:id="rId4" w:history="1">
        <w:r w:rsidRPr="00E25F59">
          <w:rPr>
            <w:rStyle w:val="Hyperlink"/>
          </w:rPr>
          <w:t>http://en.wikipedia.org/wiki/Operation_Cartwheel</w:t>
        </w:r>
      </w:hyperlink>
      <w:r>
        <w:t xml:space="preserve"> </w:t>
      </w:r>
    </w:p>
  </w:endnote>
  <w:endnote w:id="10">
    <w:p w14:paraId="595284C6" w14:textId="77777777" w:rsidR="00FA6614" w:rsidRPr="0007023F" w:rsidRDefault="00FA6614" w:rsidP="00680408">
      <w:pPr>
        <w:pStyle w:val="EndnoteText"/>
      </w:pPr>
      <w:r>
        <w:rPr>
          <w:rStyle w:val="EndnoteReference"/>
        </w:rPr>
        <w:endnoteRef/>
      </w:r>
      <w:r>
        <w:t xml:space="preserve"> Website accessed Jan 27, 2008 </w:t>
      </w:r>
      <w:hyperlink r:id="rId5" w:history="1">
        <w:r w:rsidRPr="00171638">
          <w:rPr>
            <w:rStyle w:val="Hyperlink"/>
          </w:rPr>
          <w:t>http://www.awm.gov.au/cms_images/histories/26/chapters/24.pdf</w:t>
        </w:r>
      </w:hyperlink>
    </w:p>
  </w:endnote>
  <w:endnote w:id="11">
    <w:p w14:paraId="4DBC8156" w14:textId="77777777" w:rsidR="00FA6614" w:rsidRPr="00830845" w:rsidRDefault="00FA6614" w:rsidP="00680408">
      <w:pPr>
        <w:pStyle w:val="EndnoteText"/>
      </w:pPr>
      <w:r>
        <w:rPr>
          <w:rStyle w:val="EndnoteReference"/>
        </w:rPr>
        <w:endnoteRef/>
      </w:r>
      <w:r>
        <w:t xml:space="preserve"> Website accessed Jan 27, 2008 </w:t>
      </w:r>
      <w:hyperlink r:id="rId6" w:history="1">
        <w:r w:rsidRPr="00171638">
          <w:rPr>
            <w:rStyle w:val="Hyperlink"/>
          </w:rPr>
          <w:t>http://www.awm.gov.au/cms_images/histories/26/chapters/24.pdf</w:t>
        </w:r>
      </w:hyperlink>
    </w:p>
  </w:endnote>
  <w:endnote w:id="12">
    <w:p w14:paraId="53BA9F2D" w14:textId="77777777" w:rsidR="00FA6614" w:rsidRDefault="00FA6614" w:rsidP="00B708CF">
      <w:pPr>
        <w:pStyle w:val="EndnoteText"/>
      </w:pPr>
      <w:r>
        <w:rPr>
          <w:rStyle w:val="EndnoteReference"/>
        </w:rPr>
        <w:endnoteRef/>
      </w:r>
      <w:r>
        <w:t xml:space="preserve"> AWM ID Number: 044710 Physical description: Black &amp; white Summary: Canberra, Act. 1939-10. At the RAAF Base Four Douglas C47 Dakota Aircraft Requisitioned from Australian National Airways</w:t>
      </w:r>
      <w:r>
        <w:fldChar w:fldCharType="begin"/>
      </w:r>
      <w:r>
        <w:instrText xml:space="preserve"> XE "</w:instrText>
      </w:r>
      <w:r w:rsidRPr="008701BD">
        <w:instrText>Australian National Airways</w:instrText>
      </w:r>
      <w:r>
        <w:instrText xml:space="preserve">" </w:instrText>
      </w:r>
      <w:r>
        <w:fldChar w:fldCharType="end"/>
      </w:r>
      <w:r>
        <w:t xml:space="preserve"> (ANA) to form No. 8 Squadron RAAF. (Donor B. Thornton) </w:t>
      </w:r>
    </w:p>
  </w:endnote>
  <w:endnote w:id="13">
    <w:p w14:paraId="39796082" w14:textId="77777777" w:rsidR="00FA6614" w:rsidRPr="009E1FD4" w:rsidRDefault="00FA6614" w:rsidP="00680408">
      <w:pPr>
        <w:pStyle w:val="EndnoteText"/>
      </w:pPr>
      <w:r>
        <w:rPr>
          <w:rStyle w:val="EndnoteReference"/>
        </w:rPr>
        <w:endnoteRef/>
      </w:r>
      <w:r>
        <w:t xml:space="preserve"> NAA file </w:t>
      </w:r>
      <w:r w:rsidRPr="009E1FD4">
        <w:t>Title Air Force Headquarters - DSS [Director of Supplies Services] -</w:t>
      </w:r>
      <w:r>
        <w:t xml:space="preserve"> </w:t>
      </w:r>
      <w:r w:rsidRPr="009E1FD4">
        <w:t>Distribution and storage - Aircraft fuel and oil - Transfer of supply responsibility from United States Forces to Australian Forces in Borneo, New Guinea and Solomon Islands</w:t>
      </w:r>
      <w:r>
        <w:fldChar w:fldCharType="begin"/>
      </w:r>
      <w:r>
        <w:instrText xml:space="preserve"> XE "</w:instrText>
      </w:r>
      <w:r w:rsidRPr="009C0E07">
        <w:rPr>
          <w:i/>
          <w:iCs/>
        </w:rPr>
        <w:instrText>Solomon Islands</w:instrText>
      </w:r>
      <w:r>
        <w:instrText xml:space="preserve">" </w:instrText>
      </w:r>
      <w:r>
        <w:fldChar w:fldCharType="end"/>
      </w:r>
      <w:r w:rsidRPr="009E1FD4">
        <w:t xml:space="preserve"> within SEAC</w:t>
      </w:r>
      <w:r>
        <w:t xml:space="preserve"> </w:t>
      </w:r>
      <w:r w:rsidRPr="009E1FD4">
        <w:t>Series Number</w:t>
      </w:r>
      <w:r>
        <w:t xml:space="preserve"> </w:t>
      </w:r>
      <w:r w:rsidRPr="009E1FD4">
        <w:t>A705/1</w:t>
      </w:r>
      <w:r>
        <w:t xml:space="preserve"> </w:t>
      </w:r>
      <w:r w:rsidRPr="009E1FD4">
        <w:t>Item Number</w:t>
      </w:r>
      <w:r>
        <w:t xml:space="preserve"> </w:t>
      </w:r>
      <w:r w:rsidRPr="009E1FD4">
        <w:t>164/1/1357 PART 1</w:t>
      </w:r>
      <w:r>
        <w:t xml:space="preserve"> </w:t>
      </w:r>
      <w:r w:rsidRPr="009E1FD4">
        <w:t>Date Range 1945 to 1946</w:t>
      </w:r>
    </w:p>
  </w:endnote>
  <w:endnote w:id="14">
    <w:p w14:paraId="007828EE" w14:textId="77777777" w:rsidR="00FA6614" w:rsidRPr="006D0A2A" w:rsidRDefault="00FA6614" w:rsidP="00680408">
      <w:pPr>
        <w:pStyle w:val="EndnoteText"/>
      </w:pPr>
      <w:r>
        <w:rPr>
          <w:rStyle w:val="EndnoteReference"/>
        </w:rPr>
        <w:endnoteRef/>
      </w:r>
      <w:r>
        <w:t xml:space="preserve"> Website Accessed 13 April 2008 </w:t>
      </w:r>
      <w:hyperlink r:id="rId7" w:history="1">
        <w:r w:rsidRPr="00D52EEA">
          <w:rPr>
            <w:rStyle w:val="Hyperlink"/>
          </w:rPr>
          <w:t>http://en.wikipedia.org/wiki/South_East_Asia_Command</w:t>
        </w:r>
      </w:hyperlink>
      <w:r>
        <w:t xml:space="preserve"> </w:t>
      </w:r>
    </w:p>
  </w:endnote>
  <w:endnote w:id="15">
    <w:p w14:paraId="1CC6F3CD" w14:textId="77777777" w:rsidR="00FA6614" w:rsidRDefault="00FA6614" w:rsidP="00680408">
      <w:pPr>
        <w:pStyle w:val="EndnoteText"/>
      </w:pPr>
      <w:r>
        <w:rPr>
          <w:rStyle w:val="EndnoteReference"/>
        </w:rPr>
        <w:endnoteRef/>
      </w:r>
      <w:r>
        <w:t xml:space="preserve"> Website accessed 15 April 2008 </w:t>
      </w:r>
      <w:hyperlink r:id="rId8" w:history="1">
        <w:r w:rsidRPr="0015291B">
          <w:rPr>
            <w:rStyle w:val="Hyperlink"/>
          </w:rPr>
          <w:t>http://www.helderline.nl/tankers/779/Donacilla+%281%29/</w:t>
        </w:r>
      </w:hyperlink>
      <w:r>
        <w:t xml:space="preserve"> </w:t>
      </w:r>
    </w:p>
    <w:p w14:paraId="1783C1F0" w14:textId="77777777" w:rsidR="00FA6614" w:rsidRPr="009E7251" w:rsidRDefault="00FA6614" w:rsidP="0068040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B436" w14:textId="77777777" w:rsidR="00FA6614" w:rsidRDefault="00FA6614" w:rsidP="001B00F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882909"/>
      <w:docPartObj>
        <w:docPartGallery w:val="Page Numbers (Bottom of Page)"/>
        <w:docPartUnique/>
      </w:docPartObj>
    </w:sdtPr>
    <w:sdtEndPr>
      <w:rPr>
        <w:noProof/>
      </w:rPr>
    </w:sdtEndPr>
    <w:sdtContent>
      <w:p w14:paraId="0A3A157B" w14:textId="2858EFC4" w:rsidR="00FA6614" w:rsidRDefault="00FA6614">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3457572B" w14:textId="591B5FE1" w:rsidR="00FA6614" w:rsidRDefault="00FA66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A052C" w14:textId="77777777" w:rsidR="00FA6614" w:rsidRDefault="00FA661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06453AA9" w14:textId="77777777" w:rsidR="00FA6614" w:rsidRDefault="00FA66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6081343"/>
      <w:docPartObj>
        <w:docPartGallery w:val="Page Numbers (Bottom of Page)"/>
        <w:docPartUnique/>
      </w:docPartObj>
    </w:sdtPr>
    <w:sdtEndPr>
      <w:rPr>
        <w:noProof/>
      </w:rPr>
    </w:sdtEndPr>
    <w:sdtContent>
      <w:p w14:paraId="424D51B7" w14:textId="044731FC" w:rsidR="00972D98" w:rsidRDefault="00972D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70296A" w14:textId="77777777" w:rsidR="00FA6614" w:rsidRDefault="00FA66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258783"/>
      <w:docPartObj>
        <w:docPartGallery w:val="Page Numbers (Bottom of Page)"/>
        <w:docPartUnique/>
      </w:docPartObj>
    </w:sdtPr>
    <w:sdtEndPr>
      <w:rPr>
        <w:noProof/>
      </w:rPr>
    </w:sdtEndPr>
    <w:sdtContent>
      <w:p w14:paraId="6938E88D" w14:textId="3C295CC4" w:rsidR="00972D98" w:rsidRDefault="00972D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6D6C1" w14:textId="77777777" w:rsidR="00FA6614" w:rsidRDefault="00FA6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2197D" w14:textId="77777777" w:rsidR="007A19EB" w:rsidRDefault="007A19EB">
      <w:r>
        <w:separator/>
      </w:r>
    </w:p>
  </w:footnote>
  <w:footnote w:type="continuationSeparator" w:id="0">
    <w:p w14:paraId="2066D4FF" w14:textId="77777777" w:rsidR="007A19EB" w:rsidRDefault="007A1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5B69E" w14:textId="77777777" w:rsidR="00FA6614" w:rsidRDefault="00FA6614">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DB575" w14:textId="77777777" w:rsidR="00FA6614" w:rsidRDefault="00FA6614">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D754C" w14:textId="77777777" w:rsidR="00FA6614" w:rsidRDefault="00FA66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E70DD" w14:textId="77777777" w:rsidR="00FA6614" w:rsidRDefault="00FA6614">
    <w:pPr>
      <w:pStyle w:val="Header"/>
      <w:tabs>
        <w:tab w:val="left" w:pos="4395"/>
      </w:tabs>
    </w:pPr>
    <w:r>
      <w:t>history of avgas</w:t>
    </w:r>
    <w:r>
      <w:tab/>
    </w:r>
    <w:r>
      <w:tab/>
      <w:t>© PetrOch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BC789" w14:textId="77777777" w:rsidR="00FA6614" w:rsidRDefault="00FA6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E1E19B0"/>
    <w:lvl w:ilvl="0">
      <w:numFmt w:val="bullet"/>
      <w:lvlText w:val="*"/>
      <w:lvlJc w:val="left"/>
    </w:lvl>
  </w:abstractNum>
  <w:abstractNum w:abstractNumId="1" w15:restartNumberingAfterBreak="0">
    <w:nsid w:val="022E4FF3"/>
    <w:multiLevelType w:val="singleLevel"/>
    <w:tmpl w:val="B658F86C"/>
    <w:lvl w:ilvl="0">
      <w:start w:val="1"/>
      <w:numFmt w:val="lowerRoman"/>
      <w:lvlText w:val="(%1) "/>
      <w:legacy w:legacy="1" w:legacySpace="0" w:legacyIndent="283"/>
      <w:lvlJc w:val="left"/>
      <w:pPr>
        <w:ind w:left="1440" w:hanging="283"/>
      </w:pPr>
      <w:rPr>
        <w:rFonts w:ascii="Lucida Sans" w:hAnsi="Lucida Sans" w:hint="default"/>
        <w:b w:val="0"/>
        <w:i w:val="0"/>
        <w:sz w:val="22"/>
        <w:u w:val="none"/>
      </w:rPr>
    </w:lvl>
  </w:abstractNum>
  <w:abstractNum w:abstractNumId="2" w15:restartNumberingAfterBreak="0">
    <w:nsid w:val="064D6676"/>
    <w:multiLevelType w:val="hybridMultilevel"/>
    <w:tmpl w:val="0242ED78"/>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4103A"/>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 w15:restartNumberingAfterBreak="0">
    <w:nsid w:val="077A0047"/>
    <w:multiLevelType w:val="hybridMultilevel"/>
    <w:tmpl w:val="0BC01AD8"/>
    <w:lvl w:ilvl="0" w:tplc="422E2BC8">
      <w:start w:val="1945"/>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80611D3"/>
    <w:multiLevelType w:val="hybridMultilevel"/>
    <w:tmpl w:val="E55449C8"/>
    <w:lvl w:ilvl="0" w:tplc="F6269A02">
      <w:start w:val="1"/>
      <w:numFmt w:val="lowerRoman"/>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 w15:restartNumberingAfterBreak="0">
    <w:nsid w:val="09DE3B4D"/>
    <w:multiLevelType w:val="singleLevel"/>
    <w:tmpl w:val="E3A4B988"/>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7" w15:restartNumberingAfterBreak="0">
    <w:nsid w:val="0A201E0C"/>
    <w:multiLevelType w:val="hybridMultilevel"/>
    <w:tmpl w:val="CD08205E"/>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1D0B63"/>
    <w:multiLevelType w:val="hybridMultilevel"/>
    <w:tmpl w:val="98E0503E"/>
    <w:lvl w:ilvl="0" w:tplc="F29CDB16">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9" w15:restartNumberingAfterBreak="0">
    <w:nsid w:val="1A475EAA"/>
    <w:multiLevelType w:val="singleLevel"/>
    <w:tmpl w:val="D1BEDE82"/>
    <w:lvl w:ilvl="0">
      <w:start w:val="7"/>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0" w15:restartNumberingAfterBreak="0">
    <w:nsid w:val="1ABA0806"/>
    <w:multiLevelType w:val="singleLevel"/>
    <w:tmpl w:val="FAB23924"/>
    <w:lvl w:ilvl="0">
      <w:start w:val="1"/>
      <w:numFmt w:val="decimal"/>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11" w15:restartNumberingAfterBreak="0">
    <w:nsid w:val="1BFD7644"/>
    <w:multiLevelType w:val="hybridMultilevel"/>
    <w:tmpl w:val="589CCF84"/>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C5767D"/>
    <w:multiLevelType w:val="singleLevel"/>
    <w:tmpl w:val="C4521594"/>
    <w:lvl w:ilvl="0">
      <w:start w:val="6"/>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3" w15:restartNumberingAfterBreak="0">
    <w:nsid w:val="1FF648D0"/>
    <w:multiLevelType w:val="singleLevel"/>
    <w:tmpl w:val="193A3B78"/>
    <w:lvl w:ilvl="0">
      <w:start w:val="9"/>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4" w15:restartNumberingAfterBreak="0">
    <w:nsid w:val="20E22A4A"/>
    <w:multiLevelType w:val="singleLevel"/>
    <w:tmpl w:val="1D8CCF28"/>
    <w:lvl w:ilvl="0">
      <w:start w:val="12"/>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5" w15:restartNumberingAfterBreak="0">
    <w:nsid w:val="23E4143D"/>
    <w:multiLevelType w:val="hybridMultilevel"/>
    <w:tmpl w:val="E4BED8BE"/>
    <w:lvl w:ilvl="0" w:tplc="03A05E54">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64255D"/>
    <w:multiLevelType w:val="hybridMultilevel"/>
    <w:tmpl w:val="458A5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851298"/>
    <w:multiLevelType w:val="hybridMultilevel"/>
    <w:tmpl w:val="EC285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853B3E"/>
    <w:multiLevelType w:val="hybridMultilevel"/>
    <w:tmpl w:val="FA9237AC"/>
    <w:lvl w:ilvl="0" w:tplc="2CFE6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A253B4"/>
    <w:multiLevelType w:val="hybridMultilevel"/>
    <w:tmpl w:val="616CCF2C"/>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5A59D2"/>
    <w:multiLevelType w:val="hybridMultilevel"/>
    <w:tmpl w:val="527A7A98"/>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1" w15:restartNumberingAfterBreak="0">
    <w:nsid w:val="408B6039"/>
    <w:multiLevelType w:val="hybridMultilevel"/>
    <w:tmpl w:val="1908A84C"/>
    <w:lvl w:ilvl="0" w:tplc="36F25A3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334F64"/>
    <w:multiLevelType w:val="hybridMultilevel"/>
    <w:tmpl w:val="E29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E9091E"/>
    <w:multiLevelType w:val="hybridMultilevel"/>
    <w:tmpl w:val="7FBA7E44"/>
    <w:lvl w:ilvl="0" w:tplc="894A70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5" w15:restartNumberingAfterBreak="0">
    <w:nsid w:val="4D47661F"/>
    <w:multiLevelType w:val="hybridMultilevel"/>
    <w:tmpl w:val="0C045130"/>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6F2292"/>
    <w:multiLevelType w:val="singleLevel"/>
    <w:tmpl w:val="E3A4B988"/>
    <w:lvl w:ilvl="0">
      <w:start w:val="2"/>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27" w15:restartNumberingAfterBreak="0">
    <w:nsid w:val="543C4368"/>
    <w:multiLevelType w:val="singleLevel"/>
    <w:tmpl w:val="4FFCFA3E"/>
    <w:lvl w:ilvl="0">
      <w:start w:val="1"/>
      <w:numFmt w:val="decimal"/>
      <w:lvlText w:val="%1."/>
      <w:legacy w:legacy="1" w:legacySpace="0" w:legacyIndent="283"/>
      <w:lvlJc w:val="left"/>
      <w:pPr>
        <w:ind w:left="283" w:hanging="283"/>
      </w:pPr>
    </w:lvl>
  </w:abstractNum>
  <w:abstractNum w:abstractNumId="28" w15:restartNumberingAfterBreak="0">
    <w:nsid w:val="57687281"/>
    <w:multiLevelType w:val="hybridMultilevel"/>
    <w:tmpl w:val="9F643E86"/>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2664D7"/>
    <w:multiLevelType w:val="hybridMultilevel"/>
    <w:tmpl w:val="F8AC60EC"/>
    <w:lvl w:ilvl="0" w:tplc="03A05E54">
      <w:start w:val="3"/>
      <w:numFmt w:val="lowerLetter"/>
      <w:lvlText w:val="(%1)"/>
      <w:lvlJc w:val="left"/>
      <w:pPr>
        <w:tabs>
          <w:tab w:val="num" w:pos="1080"/>
        </w:tabs>
        <w:ind w:left="1080" w:hanging="720"/>
      </w:pPr>
      <w:rPr>
        <w:rFonts w:hint="default"/>
      </w:rPr>
    </w:lvl>
    <w:lvl w:ilvl="1" w:tplc="7A0EFBC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8B53B4"/>
    <w:multiLevelType w:val="singleLevel"/>
    <w:tmpl w:val="D8C480D6"/>
    <w:lvl w:ilvl="0">
      <w:start w:val="1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1" w15:restartNumberingAfterBreak="0">
    <w:nsid w:val="5A96776C"/>
    <w:multiLevelType w:val="hybridMultilevel"/>
    <w:tmpl w:val="95F0843A"/>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DE9060B"/>
    <w:multiLevelType w:val="hybridMultilevel"/>
    <w:tmpl w:val="259894DE"/>
    <w:lvl w:ilvl="0" w:tplc="736A3EE8">
      <w:start w:val="1"/>
      <w:numFmt w:val="bullet"/>
      <w:lvlText w:val=""/>
      <w:lvlJc w:val="left"/>
      <w:pPr>
        <w:tabs>
          <w:tab w:val="num" w:pos="447"/>
        </w:tabs>
        <w:ind w:left="44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B51654"/>
    <w:multiLevelType w:val="singleLevel"/>
    <w:tmpl w:val="8580E860"/>
    <w:lvl w:ilvl="0">
      <w:start w:val="5"/>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5" w15:restartNumberingAfterBreak="0">
    <w:nsid w:val="5FA04BC3"/>
    <w:multiLevelType w:val="singleLevel"/>
    <w:tmpl w:val="73CCF7D2"/>
    <w:lvl w:ilvl="0">
      <w:start w:val="4"/>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6" w15:restartNumberingAfterBreak="0">
    <w:nsid w:val="64FA0611"/>
    <w:multiLevelType w:val="hybridMultilevel"/>
    <w:tmpl w:val="DE82E0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A32484D"/>
    <w:multiLevelType w:val="singleLevel"/>
    <w:tmpl w:val="ED28D81E"/>
    <w:lvl w:ilvl="0">
      <w:start w:val="1"/>
      <w:numFmt w:val="decimal"/>
      <w:lvlText w:val="%1."/>
      <w:legacy w:legacy="1" w:legacySpace="0" w:legacyIndent="283"/>
      <w:lvlJc w:val="left"/>
      <w:pPr>
        <w:ind w:left="720" w:hanging="283"/>
      </w:pPr>
    </w:lvl>
  </w:abstractNum>
  <w:abstractNum w:abstractNumId="38" w15:restartNumberingAfterBreak="0">
    <w:nsid w:val="6AA767DE"/>
    <w:multiLevelType w:val="hybridMultilevel"/>
    <w:tmpl w:val="98CAED0A"/>
    <w:lvl w:ilvl="0" w:tplc="03A05E54">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D2276C3"/>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0" w15:restartNumberingAfterBreak="0">
    <w:nsid w:val="749B3BE7"/>
    <w:multiLevelType w:val="hybridMultilevel"/>
    <w:tmpl w:val="65FC0906"/>
    <w:lvl w:ilvl="0" w:tplc="615A28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4A81787"/>
    <w:multiLevelType w:val="hybridMultilevel"/>
    <w:tmpl w:val="1ECCF312"/>
    <w:lvl w:ilvl="0" w:tplc="7346BF1E">
      <w:start w:val="1"/>
      <w:numFmt w:val="decimal"/>
      <w:lvlText w:val="%1."/>
      <w:lvlJc w:val="left"/>
      <w:pPr>
        <w:tabs>
          <w:tab w:val="num" w:pos="720"/>
        </w:tabs>
        <w:ind w:left="720" w:hanging="360"/>
      </w:pPr>
      <w:rPr>
        <w:rFonts w:hint="default"/>
      </w:rPr>
    </w:lvl>
    <w:lvl w:ilvl="1" w:tplc="B1CC6C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833059A"/>
    <w:multiLevelType w:val="singleLevel"/>
    <w:tmpl w:val="4FFCFA3E"/>
    <w:lvl w:ilvl="0">
      <w:start w:val="1"/>
      <w:numFmt w:val="decimal"/>
      <w:lvlText w:val="%1."/>
      <w:legacy w:legacy="1" w:legacySpace="0" w:legacyIndent="283"/>
      <w:lvlJc w:val="left"/>
      <w:pPr>
        <w:ind w:left="283" w:hanging="283"/>
      </w:pPr>
    </w:lvl>
  </w:abstractNum>
  <w:abstractNum w:abstractNumId="43" w15:restartNumberingAfterBreak="0">
    <w:nsid w:val="7CAD52BE"/>
    <w:multiLevelType w:val="hybridMultilevel"/>
    <w:tmpl w:val="13AE40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381B68"/>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5" w15:restartNumberingAfterBreak="0">
    <w:nsid w:val="7E960250"/>
    <w:multiLevelType w:val="singleLevel"/>
    <w:tmpl w:val="B7F6F180"/>
    <w:lvl w:ilvl="0">
      <w:start w:val="3"/>
      <w:numFmt w:val="decimal"/>
      <w:lvlText w:val="%1. "/>
      <w:legacy w:legacy="1" w:legacySpace="0" w:legacyIndent="283"/>
      <w:lvlJc w:val="left"/>
      <w:pPr>
        <w:ind w:left="283" w:hanging="283"/>
      </w:pPr>
      <w:rPr>
        <w:rFonts w:ascii="Lucida Sans" w:hAnsi="Lucida Sans" w:hint="default"/>
        <w:b w:val="0"/>
        <w:i w:val="0"/>
        <w:sz w:val="22"/>
        <w:u w:val="none"/>
      </w:rPr>
    </w:lvl>
  </w:abstractNum>
  <w:num w:numId="1">
    <w:abstractNumId w:val="34"/>
  </w:num>
  <w:num w:numId="2">
    <w:abstractNumId w:val="24"/>
  </w:num>
  <w:num w:numId="3">
    <w:abstractNumId w:val="4"/>
  </w:num>
  <w:num w:numId="4">
    <w:abstractNumId w:val="15"/>
  </w:num>
  <w:num w:numId="5">
    <w:abstractNumId w:val="29"/>
  </w:num>
  <w:num w:numId="6">
    <w:abstractNumId w:val="38"/>
  </w:num>
  <w:num w:numId="7">
    <w:abstractNumId w:val="43"/>
  </w:num>
  <w:num w:numId="8">
    <w:abstractNumId w:val="18"/>
  </w:num>
  <w:num w:numId="9">
    <w:abstractNumId w:val="36"/>
  </w:num>
  <w:num w:numId="10">
    <w:abstractNumId w:val="28"/>
  </w:num>
  <w:num w:numId="11">
    <w:abstractNumId w:val="41"/>
  </w:num>
  <w:num w:numId="12">
    <w:abstractNumId w:val="19"/>
  </w:num>
  <w:num w:numId="13">
    <w:abstractNumId w:val="11"/>
  </w:num>
  <w:num w:numId="14">
    <w:abstractNumId w:val="23"/>
  </w:num>
  <w:num w:numId="15">
    <w:abstractNumId w:val="22"/>
  </w:num>
  <w:num w:numId="16">
    <w:abstractNumId w:val="17"/>
  </w:num>
  <w:num w:numId="17">
    <w:abstractNumId w:val="31"/>
  </w:num>
  <w:num w:numId="18">
    <w:abstractNumId w:val="7"/>
  </w:num>
  <w:num w:numId="19">
    <w:abstractNumId w:val="2"/>
  </w:num>
  <w:num w:numId="20">
    <w:abstractNumId w:val="25"/>
  </w:num>
  <w:num w:numId="21">
    <w:abstractNumId w:val="40"/>
  </w:num>
  <w:num w:numId="22">
    <w:abstractNumId w:val="42"/>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35"/>
  </w:num>
  <w:num w:numId="25">
    <w:abstractNumId w:val="33"/>
  </w:num>
  <w:num w:numId="26">
    <w:abstractNumId w:val="12"/>
  </w:num>
  <w:num w:numId="27">
    <w:abstractNumId w:val="9"/>
  </w:num>
  <w:num w:numId="28">
    <w:abstractNumId w:val="27"/>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0"/>
  </w:num>
  <w:num w:numId="31">
    <w:abstractNumId w:val="37"/>
  </w:num>
  <w:num w:numId="32">
    <w:abstractNumId w:val="26"/>
  </w:num>
  <w:num w:numId="33">
    <w:abstractNumId w:val="26"/>
    <w:lvlOverride w:ilvl="0">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lvlOverride>
  </w:num>
  <w:num w:numId="34">
    <w:abstractNumId w:val="6"/>
  </w:num>
  <w:num w:numId="35">
    <w:abstractNumId w:val="45"/>
  </w:num>
  <w:num w:numId="36">
    <w:abstractNumId w:val="45"/>
    <w:lvlOverride w:ilvl="0">
      <w:lvl w:ilvl="0">
        <w:start w:val="1"/>
        <w:numFmt w:val="decimal"/>
        <w:lvlText w:val="%1. "/>
        <w:legacy w:legacy="1" w:legacySpace="0" w:legacyIndent="283"/>
        <w:lvlJc w:val="left"/>
        <w:pPr>
          <w:ind w:left="283" w:hanging="283"/>
        </w:pPr>
        <w:rPr>
          <w:rFonts w:ascii="Lucida Sans" w:hAnsi="Lucida Sans" w:hint="default"/>
          <w:b w:val="0"/>
          <w:i w:val="0"/>
          <w:sz w:val="22"/>
          <w:u w:val="none"/>
        </w:rPr>
      </w:lvl>
    </w:lvlOverride>
  </w:num>
  <w:num w:numId="37">
    <w:abstractNumId w:val="13"/>
  </w:num>
  <w:num w:numId="38">
    <w:abstractNumId w:val="44"/>
  </w:num>
  <w:num w:numId="39">
    <w:abstractNumId w:val="3"/>
  </w:num>
  <w:num w:numId="40">
    <w:abstractNumId w:val="39"/>
  </w:num>
  <w:num w:numId="41">
    <w:abstractNumId w:val="1"/>
  </w:num>
  <w:num w:numId="42">
    <w:abstractNumId w:val="14"/>
  </w:num>
  <w:num w:numId="43">
    <w:abstractNumId w:val="30"/>
  </w:num>
  <w:num w:numId="44">
    <w:abstractNumId w:val="21"/>
  </w:num>
  <w:num w:numId="45">
    <w:abstractNumId w:val="20"/>
  </w:num>
  <w:num w:numId="46">
    <w:abstractNumId w:val="8"/>
  </w:num>
  <w:num w:numId="47">
    <w:abstractNumId w:val="5"/>
  </w:num>
  <w:num w:numId="48">
    <w:abstractNumId w:val="32"/>
  </w:num>
  <w:num w:numId="4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lgQ7Wpwte7mHKAP7n/xVD/WWhYjh0AAom1QIine453KEWPQCGChOdrK3fTot47ldApk68KTH2/JyknOuLV23w==" w:salt="Dv6xXbNlUtvSdOXgy93JpA=="/>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394"/>
    <w:rsid w:val="000014CD"/>
    <w:rsid w:val="00001F4F"/>
    <w:rsid w:val="00013BE1"/>
    <w:rsid w:val="00025198"/>
    <w:rsid w:val="00031CC9"/>
    <w:rsid w:val="000358AE"/>
    <w:rsid w:val="00041A19"/>
    <w:rsid w:val="000447F9"/>
    <w:rsid w:val="00047051"/>
    <w:rsid w:val="0007023F"/>
    <w:rsid w:val="0007068A"/>
    <w:rsid w:val="00070EDE"/>
    <w:rsid w:val="000724CF"/>
    <w:rsid w:val="0007382E"/>
    <w:rsid w:val="000740D0"/>
    <w:rsid w:val="000955D6"/>
    <w:rsid w:val="000967A0"/>
    <w:rsid w:val="000978C5"/>
    <w:rsid w:val="000A00DE"/>
    <w:rsid w:val="000A0387"/>
    <w:rsid w:val="000A3131"/>
    <w:rsid w:val="000A38D3"/>
    <w:rsid w:val="000A6EB4"/>
    <w:rsid w:val="000A71B4"/>
    <w:rsid w:val="000A7CAE"/>
    <w:rsid w:val="000B606F"/>
    <w:rsid w:val="000C0A71"/>
    <w:rsid w:val="000C17BA"/>
    <w:rsid w:val="000D0A4F"/>
    <w:rsid w:val="000D76FA"/>
    <w:rsid w:val="000E3358"/>
    <w:rsid w:val="000F007F"/>
    <w:rsid w:val="000F6171"/>
    <w:rsid w:val="000F7306"/>
    <w:rsid w:val="00120407"/>
    <w:rsid w:val="00123AC2"/>
    <w:rsid w:val="001264D9"/>
    <w:rsid w:val="00130095"/>
    <w:rsid w:val="00147AF1"/>
    <w:rsid w:val="001525B5"/>
    <w:rsid w:val="001609D9"/>
    <w:rsid w:val="00173823"/>
    <w:rsid w:val="001755AD"/>
    <w:rsid w:val="00177A92"/>
    <w:rsid w:val="0019279B"/>
    <w:rsid w:val="0019303D"/>
    <w:rsid w:val="00193642"/>
    <w:rsid w:val="00195F11"/>
    <w:rsid w:val="001A6478"/>
    <w:rsid w:val="001A6ED2"/>
    <w:rsid w:val="001B00FF"/>
    <w:rsid w:val="001B58D8"/>
    <w:rsid w:val="001C1A28"/>
    <w:rsid w:val="001C5EDF"/>
    <w:rsid w:val="001D1697"/>
    <w:rsid w:val="001D48FD"/>
    <w:rsid w:val="001E2933"/>
    <w:rsid w:val="001E79A5"/>
    <w:rsid w:val="001F2BA8"/>
    <w:rsid w:val="001F32C6"/>
    <w:rsid w:val="001F650A"/>
    <w:rsid w:val="002001AD"/>
    <w:rsid w:val="00201DB7"/>
    <w:rsid w:val="0021164A"/>
    <w:rsid w:val="002175B3"/>
    <w:rsid w:val="00230F2C"/>
    <w:rsid w:val="00234937"/>
    <w:rsid w:val="00235936"/>
    <w:rsid w:val="0023600B"/>
    <w:rsid w:val="00244DA6"/>
    <w:rsid w:val="00245067"/>
    <w:rsid w:val="0024663A"/>
    <w:rsid w:val="002473CF"/>
    <w:rsid w:val="00247855"/>
    <w:rsid w:val="002504E6"/>
    <w:rsid w:val="0025104E"/>
    <w:rsid w:val="002578CF"/>
    <w:rsid w:val="002615FF"/>
    <w:rsid w:val="00263A58"/>
    <w:rsid w:val="002661F8"/>
    <w:rsid w:val="0026664C"/>
    <w:rsid w:val="002759F1"/>
    <w:rsid w:val="0027640A"/>
    <w:rsid w:val="00277677"/>
    <w:rsid w:val="00282203"/>
    <w:rsid w:val="00286CB2"/>
    <w:rsid w:val="0028739E"/>
    <w:rsid w:val="0029317B"/>
    <w:rsid w:val="002A0C55"/>
    <w:rsid w:val="002A15F2"/>
    <w:rsid w:val="002A2405"/>
    <w:rsid w:val="002A2884"/>
    <w:rsid w:val="002A607E"/>
    <w:rsid w:val="002A74B7"/>
    <w:rsid w:val="002B453F"/>
    <w:rsid w:val="002B7271"/>
    <w:rsid w:val="002B7D81"/>
    <w:rsid w:val="002C0CC7"/>
    <w:rsid w:val="002C1017"/>
    <w:rsid w:val="002C41D1"/>
    <w:rsid w:val="002D152F"/>
    <w:rsid w:val="002D1552"/>
    <w:rsid w:val="002D62EA"/>
    <w:rsid w:val="002D7A9F"/>
    <w:rsid w:val="002E0277"/>
    <w:rsid w:val="002E63F4"/>
    <w:rsid w:val="002E7E4F"/>
    <w:rsid w:val="002F2048"/>
    <w:rsid w:val="002F357A"/>
    <w:rsid w:val="002F35B1"/>
    <w:rsid w:val="002F3E77"/>
    <w:rsid w:val="002F6719"/>
    <w:rsid w:val="00306D1C"/>
    <w:rsid w:val="00307581"/>
    <w:rsid w:val="00313055"/>
    <w:rsid w:val="003152E8"/>
    <w:rsid w:val="00325695"/>
    <w:rsid w:val="00327314"/>
    <w:rsid w:val="00334625"/>
    <w:rsid w:val="00344301"/>
    <w:rsid w:val="003447C3"/>
    <w:rsid w:val="00346020"/>
    <w:rsid w:val="00353E52"/>
    <w:rsid w:val="00361787"/>
    <w:rsid w:val="00365F86"/>
    <w:rsid w:val="0037405F"/>
    <w:rsid w:val="003841CB"/>
    <w:rsid w:val="00386070"/>
    <w:rsid w:val="003863F3"/>
    <w:rsid w:val="00386781"/>
    <w:rsid w:val="0039389B"/>
    <w:rsid w:val="00394734"/>
    <w:rsid w:val="00396DD0"/>
    <w:rsid w:val="003A3F2C"/>
    <w:rsid w:val="003A4AC9"/>
    <w:rsid w:val="003A5A87"/>
    <w:rsid w:val="003A676B"/>
    <w:rsid w:val="003B0379"/>
    <w:rsid w:val="003B0810"/>
    <w:rsid w:val="003B4EA3"/>
    <w:rsid w:val="003C381F"/>
    <w:rsid w:val="003C54F7"/>
    <w:rsid w:val="003C661A"/>
    <w:rsid w:val="003D12DF"/>
    <w:rsid w:val="003D622F"/>
    <w:rsid w:val="003E2102"/>
    <w:rsid w:val="003E4FD5"/>
    <w:rsid w:val="00400A48"/>
    <w:rsid w:val="00402C97"/>
    <w:rsid w:val="004037A5"/>
    <w:rsid w:val="00404024"/>
    <w:rsid w:val="00407501"/>
    <w:rsid w:val="0040764C"/>
    <w:rsid w:val="00410CCF"/>
    <w:rsid w:val="00411CA7"/>
    <w:rsid w:val="00415394"/>
    <w:rsid w:val="00425B33"/>
    <w:rsid w:val="00426435"/>
    <w:rsid w:val="0043465E"/>
    <w:rsid w:val="004418B7"/>
    <w:rsid w:val="00441D77"/>
    <w:rsid w:val="00442306"/>
    <w:rsid w:val="00453B68"/>
    <w:rsid w:val="00461BDE"/>
    <w:rsid w:val="00463394"/>
    <w:rsid w:val="004672D8"/>
    <w:rsid w:val="0046793B"/>
    <w:rsid w:val="004707B8"/>
    <w:rsid w:val="0047148C"/>
    <w:rsid w:val="00474B64"/>
    <w:rsid w:val="00476B3C"/>
    <w:rsid w:val="00481DE7"/>
    <w:rsid w:val="00482931"/>
    <w:rsid w:val="00485E56"/>
    <w:rsid w:val="004906EA"/>
    <w:rsid w:val="00493637"/>
    <w:rsid w:val="00495193"/>
    <w:rsid w:val="004A299B"/>
    <w:rsid w:val="004A3394"/>
    <w:rsid w:val="004A33D8"/>
    <w:rsid w:val="004B0579"/>
    <w:rsid w:val="004B180C"/>
    <w:rsid w:val="004C0407"/>
    <w:rsid w:val="004C0D78"/>
    <w:rsid w:val="004C134B"/>
    <w:rsid w:val="004C1637"/>
    <w:rsid w:val="004C1A46"/>
    <w:rsid w:val="004C4935"/>
    <w:rsid w:val="004C51E7"/>
    <w:rsid w:val="004C52F6"/>
    <w:rsid w:val="004C7423"/>
    <w:rsid w:val="004C7EB5"/>
    <w:rsid w:val="004D26C2"/>
    <w:rsid w:val="004D2713"/>
    <w:rsid w:val="004D4458"/>
    <w:rsid w:val="004D4D94"/>
    <w:rsid w:val="004D7D4E"/>
    <w:rsid w:val="004E122F"/>
    <w:rsid w:val="004F000E"/>
    <w:rsid w:val="00501708"/>
    <w:rsid w:val="005037B1"/>
    <w:rsid w:val="0051526F"/>
    <w:rsid w:val="00516485"/>
    <w:rsid w:val="005214A6"/>
    <w:rsid w:val="00523541"/>
    <w:rsid w:val="00527362"/>
    <w:rsid w:val="00531EFE"/>
    <w:rsid w:val="00540C2D"/>
    <w:rsid w:val="00547A93"/>
    <w:rsid w:val="00547E5B"/>
    <w:rsid w:val="005523DB"/>
    <w:rsid w:val="00553A6F"/>
    <w:rsid w:val="00557EC5"/>
    <w:rsid w:val="0056284A"/>
    <w:rsid w:val="00563D10"/>
    <w:rsid w:val="00567D86"/>
    <w:rsid w:val="005704AD"/>
    <w:rsid w:val="00586469"/>
    <w:rsid w:val="005865A3"/>
    <w:rsid w:val="00596F08"/>
    <w:rsid w:val="00596F0B"/>
    <w:rsid w:val="005B00A4"/>
    <w:rsid w:val="005C3DE1"/>
    <w:rsid w:val="005C64B6"/>
    <w:rsid w:val="005D1A56"/>
    <w:rsid w:val="005E15E3"/>
    <w:rsid w:val="005E1B69"/>
    <w:rsid w:val="006045DA"/>
    <w:rsid w:val="006059BE"/>
    <w:rsid w:val="0061342B"/>
    <w:rsid w:val="00613D86"/>
    <w:rsid w:val="00621A3E"/>
    <w:rsid w:val="006233EF"/>
    <w:rsid w:val="00623DDD"/>
    <w:rsid w:val="0063138B"/>
    <w:rsid w:val="0063356F"/>
    <w:rsid w:val="006479E8"/>
    <w:rsid w:val="0065266B"/>
    <w:rsid w:val="00652700"/>
    <w:rsid w:val="006569FD"/>
    <w:rsid w:val="0066295D"/>
    <w:rsid w:val="0067379D"/>
    <w:rsid w:val="0067413F"/>
    <w:rsid w:val="00675090"/>
    <w:rsid w:val="00680408"/>
    <w:rsid w:val="00686AAE"/>
    <w:rsid w:val="00694307"/>
    <w:rsid w:val="0069444F"/>
    <w:rsid w:val="006A0657"/>
    <w:rsid w:val="006A085A"/>
    <w:rsid w:val="006A4A3A"/>
    <w:rsid w:val="006A6132"/>
    <w:rsid w:val="006B06AB"/>
    <w:rsid w:val="006B3B1B"/>
    <w:rsid w:val="006C5B11"/>
    <w:rsid w:val="006C7903"/>
    <w:rsid w:val="006D0E08"/>
    <w:rsid w:val="006D2B6C"/>
    <w:rsid w:val="006D47A0"/>
    <w:rsid w:val="006E36B2"/>
    <w:rsid w:val="006E4A49"/>
    <w:rsid w:val="00701A1D"/>
    <w:rsid w:val="00730A9E"/>
    <w:rsid w:val="00742BB4"/>
    <w:rsid w:val="0074328B"/>
    <w:rsid w:val="00743B8D"/>
    <w:rsid w:val="00750168"/>
    <w:rsid w:val="00752BD2"/>
    <w:rsid w:val="00756FFD"/>
    <w:rsid w:val="00771091"/>
    <w:rsid w:val="007735F5"/>
    <w:rsid w:val="00784C69"/>
    <w:rsid w:val="00787520"/>
    <w:rsid w:val="0079010D"/>
    <w:rsid w:val="007927C7"/>
    <w:rsid w:val="00793289"/>
    <w:rsid w:val="007971D9"/>
    <w:rsid w:val="007A19EB"/>
    <w:rsid w:val="007A34E1"/>
    <w:rsid w:val="007A4173"/>
    <w:rsid w:val="007B01AD"/>
    <w:rsid w:val="007B1E7C"/>
    <w:rsid w:val="007B7950"/>
    <w:rsid w:val="007C1DD5"/>
    <w:rsid w:val="007C577E"/>
    <w:rsid w:val="007E4DC9"/>
    <w:rsid w:val="007F0546"/>
    <w:rsid w:val="00800802"/>
    <w:rsid w:val="00802547"/>
    <w:rsid w:val="0080460F"/>
    <w:rsid w:val="0080492E"/>
    <w:rsid w:val="00804DBB"/>
    <w:rsid w:val="00811AC4"/>
    <w:rsid w:val="008207B5"/>
    <w:rsid w:val="00824DAF"/>
    <w:rsid w:val="008251D5"/>
    <w:rsid w:val="00825755"/>
    <w:rsid w:val="00825EB6"/>
    <w:rsid w:val="0082628D"/>
    <w:rsid w:val="0082629F"/>
    <w:rsid w:val="00830845"/>
    <w:rsid w:val="00835682"/>
    <w:rsid w:val="00835F91"/>
    <w:rsid w:val="008422FD"/>
    <w:rsid w:val="00842455"/>
    <w:rsid w:val="00843ADA"/>
    <w:rsid w:val="00845422"/>
    <w:rsid w:val="008478AC"/>
    <w:rsid w:val="008549D4"/>
    <w:rsid w:val="008615D1"/>
    <w:rsid w:val="008638C5"/>
    <w:rsid w:val="00863B03"/>
    <w:rsid w:val="00874248"/>
    <w:rsid w:val="00875072"/>
    <w:rsid w:val="00875EE4"/>
    <w:rsid w:val="008813F4"/>
    <w:rsid w:val="00881D75"/>
    <w:rsid w:val="008838D1"/>
    <w:rsid w:val="0089232E"/>
    <w:rsid w:val="008A1517"/>
    <w:rsid w:val="008A2605"/>
    <w:rsid w:val="008A7506"/>
    <w:rsid w:val="008B0B12"/>
    <w:rsid w:val="008C3B18"/>
    <w:rsid w:val="008D05A6"/>
    <w:rsid w:val="008D37A5"/>
    <w:rsid w:val="008D71D3"/>
    <w:rsid w:val="008E55A8"/>
    <w:rsid w:val="009001F2"/>
    <w:rsid w:val="009019BE"/>
    <w:rsid w:val="00904C9E"/>
    <w:rsid w:val="009135B5"/>
    <w:rsid w:val="00916716"/>
    <w:rsid w:val="0092081B"/>
    <w:rsid w:val="009227EA"/>
    <w:rsid w:val="00922E52"/>
    <w:rsid w:val="009235C0"/>
    <w:rsid w:val="00926762"/>
    <w:rsid w:val="009269DC"/>
    <w:rsid w:val="00927B26"/>
    <w:rsid w:val="0093115B"/>
    <w:rsid w:val="009334D3"/>
    <w:rsid w:val="00936312"/>
    <w:rsid w:val="00941B8F"/>
    <w:rsid w:val="009477E7"/>
    <w:rsid w:val="00951125"/>
    <w:rsid w:val="009545A2"/>
    <w:rsid w:val="009563E2"/>
    <w:rsid w:val="009617F7"/>
    <w:rsid w:val="00964A1B"/>
    <w:rsid w:val="0096704A"/>
    <w:rsid w:val="00967421"/>
    <w:rsid w:val="00972D98"/>
    <w:rsid w:val="00977680"/>
    <w:rsid w:val="009813B9"/>
    <w:rsid w:val="009826CF"/>
    <w:rsid w:val="0098320F"/>
    <w:rsid w:val="00983663"/>
    <w:rsid w:val="00990155"/>
    <w:rsid w:val="009A0C48"/>
    <w:rsid w:val="009A4A3A"/>
    <w:rsid w:val="009A66F1"/>
    <w:rsid w:val="009A7EFC"/>
    <w:rsid w:val="009B2BDD"/>
    <w:rsid w:val="009B54F0"/>
    <w:rsid w:val="009B68E4"/>
    <w:rsid w:val="009C415B"/>
    <w:rsid w:val="009E24D7"/>
    <w:rsid w:val="009F0FF4"/>
    <w:rsid w:val="009F7419"/>
    <w:rsid w:val="00A0221E"/>
    <w:rsid w:val="00A02D6A"/>
    <w:rsid w:val="00A05C50"/>
    <w:rsid w:val="00A10A31"/>
    <w:rsid w:val="00A11F75"/>
    <w:rsid w:val="00A15725"/>
    <w:rsid w:val="00A31E92"/>
    <w:rsid w:val="00A32DCF"/>
    <w:rsid w:val="00A33C88"/>
    <w:rsid w:val="00A37B0D"/>
    <w:rsid w:val="00A43FA0"/>
    <w:rsid w:val="00A456D1"/>
    <w:rsid w:val="00A46D26"/>
    <w:rsid w:val="00A55F15"/>
    <w:rsid w:val="00A638A6"/>
    <w:rsid w:val="00A7121B"/>
    <w:rsid w:val="00A73DB3"/>
    <w:rsid w:val="00A756D9"/>
    <w:rsid w:val="00A82255"/>
    <w:rsid w:val="00A82520"/>
    <w:rsid w:val="00A87E30"/>
    <w:rsid w:val="00A9015C"/>
    <w:rsid w:val="00A9282C"/>
    <w:rsid w:val="00AB7540"/>
    <w:rsid w:val="00AC00ED"/>
    <w:rsid w:val="00AC0510"/>
    <w:rsid w:val="00AC2DB2"/>
    <w:rsid w:val="00AC7507"/>
    <w:rsid w:val="00AD6310"/>
    <w:rsid w:val="00AE6483"/>
    <w:rsid w:val="00AF132D"/>
    <w:rsid w:val="00AF2A21"/>
    <w:rsid w:val="00AF3576"/>
    <w:rsid w:val="00B02062"/>
    <w:rsid w:val="00B16A23"/>
    <w:rsid w:val="00B246F6"/>
    <w:rsid w:val="00B25E23"/>
    <w:rsid w:val="00B31F39"/>
    <w:rsid w:val="00B34EDB"/>
    <w:rsid w:val="00B4692B"/>
    <w:rsid w:val="00B50D8A"/>
    <w:rsid w:val="00B52EFE"/>
    <w:rsid w:val="00B6037C"/>
    <w:rsid w:val="00B628BA"/>
    <w:rsid w:val="00B66EA7"/>
    <w:rsid w:val="00B708CF"/>
    <w:rsid w:val="00B743B1"/>
    <w:rsid w:val="00B7538E"/>
    <w:rsid w:val="00B83EDC"/>
    <w:rsid w:val="00B8796E"/>
    <w:rsid w:val="00B90465"/>
    <w:rsid w:val="00B947E8"/>
    <w:rsid w:val="00B950D8"/>
    <w:rsid w:val="00BA1B40"/>
    <w:rsid w:val="00BA2606"/>
    <w:rsid w:val="00BA289B"/>
    <w:rsid w:val="00BA4E34"/>
    <w:rsid w:val="00BA6360"/>
    <w:rsid w:val="00BA7D2B"/>
    <w:rsid w:val="00BB0FE6"/>
    <w:rsid w:val="00BB2C43"/>
    <w:rsid w:val="00BB31E3"/>
    <w:rsid w:val="00BB4824"/>
    <w:rsid w:val="00BB4D05"/>
    <w:rsid w:val="00BB6B74"/>
    <w:rsid w:val="00BC1ABB"/>
    <w:rsid w:val="00BC666A"/>
    <w:rsid w:val="00BE0566"/>
    <w:rsid w:val="00BE2923"/>
    <w:rsid w:val="00BE6EEB"/>
    <w:rsid w:val="00BE7CEA"/>
    <w:rsid w:val="00BF5556"/>
    <w:rsid w:val="00C00FB1"/>
    <w:rsid w:val="00C14359"/>
    <w:rsid w:val="00C236CF"/>
    <w:rsid w:val="00C25715"/>
    <w:rsid w:val="00C275B0"/>
    <w:rsid w:val="00C33B58"/>
    <w:rsid w:val="00C36C42"/>
    <w:rsid w:val="00C36C8B"/>
    <w:rsid w:val="00C37EC0"/>
    <w:rsid w:val="00C5262C"/>
    <w:rsid w:val="00C52BE6"/>
    <w:rsid w:val="00C55013"/>
    <w:rsid w:val="00C62067"/>
    <w:rsid w:val="00C640D1"/>
    <w:rsid w:val="00C67D9C"/>
    <w:rsid w:val="00C72F82"/>
    <w:rsid w:val="00C75587"/>
    <w:rsid w:val="00C764D4"/>
    <w:rsid w:val="00C841EC"/>
    <w:rsid w:val="00C90FCE"/>
    <w:rsid w:val="00C931D1"/>
    <w:rsid w:val="00C94BA8"/>
    <w:rsid w:val="00C95B6E"/>
    <w:rsid w:val="00C96083"/>
    <w:rsid w:val="00C976CC"/>
    <w:rsid w:val="00CA651C"/>
    <w:rsid w:val="00CB0241"/>
    <w:rsid w:val="00CB1424"/>
    <w:rsid w:val="00CB3C07"/>
    <w:rsid w:val="00CB755F"/>
    <w:rsid w:val="00CD06CC"/>
    <w:rsid w:val="00CD23F5"/>
    <w:rsid w:val="00CD2A62"/>
    <w:rsid w:val="00CD2BDE"/>
    <w:rsid w:val="00CE2059"/>
    <w:rsid w:val="00CF24D5"/>
    <w:rsid w:val="00CF587A"/>
    <w:rsid w:val="00D113BB"/>
    <w:rsid w:val="00D130A2"/>
    <w:rsid w:val="00D20886"/>
    <w:rsid w:val="00D213A3"/>
    <w:rsid w:val="00D22D17"/>
    <w:rsid w:val="00D37E02"/>
    <w:rsid w:val="00D419E2"/>
    <w:rsid w:val="00D53CC0"/>
    <w:rsid w:val="00D771A3"/>
    <w:rsid w:val="00D80180"/>
    <w:rsid w:val="00D8326C"/>
    <w:rsid w:val="00D978D0"/>
    <w:rsid w:val="00DA374B"/>
    <w:rsid w:val="00DA585F"/>
    <w:rsid w:val="00DA70E2"/>
    <w:rsid w:val="00DB187E"/>
    <w:rsid w:val="00DB32A3"/>
    <w:rsid w:val="00DC4B7C"/>
    <w:rsid w:val="00DC58FA"/>
    <w:rsid w:val="00DC64FB"/>
    <w:rsid w:val="00DD39BA"/>
    <w:rsid w:val="00DD6E52"/>
    <w:rsid w:val="00DD7176"/>
    <w:rsid w:val="00DF47AD"/>
    <w:rsid w:val="00E05D1D"/>
    <w:rsid w:val="00E13F50"/>
    <w:rsid w:val="00E15F4B"/>
    <w:rsid w:val="00E20E93"/>
    <w:rsid w:val="00E21CB8"/>
    <w:rsid w:val="00E25765"/>
    <w:rsid w:val="00E2756E"/>
    <w:rsid w:val="00E344E6"/>
    <w:rsid w:val="00E34B49"/>
    <w:rsid w:val="00E419A4"/>
    <w:rsid w:val="00E43D71"/>
    <w:rsid w:val="00E57B6E"/>
    <w:rsid w:val="00E645D8"/>
    <w:rsid w:val="00E64696"/>
    <w:rsid w:val="00E700B5"/>
    <w:rsid w:val="00E75E05"/>
    <w:rsid w:val="00E81D32"/>
    <w:rsid w:val="00E84AAE"/>
    <w:rsid w:val="00E914E2"/>
    <w:rsid w:val="00E9238E"/>
    <w:rsid w:val="00E950ED"/>
    <w:rsid w:val="00EA2824"/>
    <w:rsid w:val="00EA4AD6"/>
    <w:rsid w:val="00EA684E"/>
    <w:rsid w:val="00EB0BCE"/>
    <w:rsid w:val="00EB252A"/>
    <w:rsid w:val="00EC00DD"/>
    <w:rsid w:val="00EC42F6"/>
    <w:rsid w:val="00EC4FB3"/>
    <w:rsid w:val="00EC6252"/>
    <w:rsid w:val="00ED0CD0"/>
    <w:rsid w:val="00ED3892"/>
    <w:rsid w:val="00ED41CB"/>
    <w:rsid w:val="00EE42F7"/>
    <w:rsid w:val="00EF19BA"/>
    <w:rsid w:val="00EF73D9"/>
    <w:rsid w:val="00F11709"/>
    <w:rsid w:val="00F17477"/>
    <w:rsid w:val="00F17678"/>
    <w:rsid w:val="00F24785"/>
    <w:rsid w:val="00F26D2F"/>
    <w:rsid w:val="00F30615"/>
    <w:rsid w:val="00F3120B"/>
    <w:rsid w:val="00F366EE"/>
    <w:rsid w:val="00F50824"/>
    <w:rsid w:val="00F54137"/>
    <w:rsid w:val="00F56AFC"/>
    <w:rsid w:val="00F63CD3"/>
    <w:rsid w:val="00F70FBE"/>
    <w:rsid w:val="00F85E41"/>
    <w:rsid w:val="00F864F2"/>
    <w:rsid w:val="00F87CDD"/>
    <w:rsid w:val="00F91B14"/>
    <w:rsid w:val="00F9308F"/>
    <w:rsid w:val="00F959CB"/>
    <w:rsid w:val="00F9640D"/>
    <w:rsid w:val="00FA0E52"/>
    <w:rsid w:val="00FA6614"/>
    <w:rsid w:val="00FA74BA"/>
    <w:rsid w:val="00FC0836"/>
    <w:rsid w:val="00FC10F4"/>
    <w:rsid w:val="00FC73B2"/>
    <w:rsid w:val="00FC7C3E"/>
    <w:rsid w:val="00FD4057"/>
    <w:rsid w:val="00FD440B"/>
    <w:rsid w:val="00FD63D2"/>
    <w:rsid w:val="00FD7383"/>
    <w:rsid w:val="00FE3DA3"/>
    <w:rsid w:val="00FE51B9"/>
    <w:rsid w:val="00FF11A8"/>
    <w:rsid w:val="00FF38FC"/>
    <w:rsid w:val="00FF40DA"/>
    <w:rsid w:val="00FF57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DB91E"/>
  <w15:docId w15:val="{D0ADBA52-A808-4158-A734-D501B0F3E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16"/>
      <w:lang w:eastAsia="en-US"/>
    </w:rPr>
  </w:style>
  <w:style w:type="paragraph" w:styleId="Heading1">
    <w:name w:val="heading 1"/>
    <w:basedOn w:val="Normal"/>
    <w:next w:val="BodyText"/>
    <w:link w:val="Heading1Char"/>
    <w:autoRedefine/>
    <w:qFormat/>
    <w:rsid w:val="001B00FF"/>
    <w:pPr>
      <w:keepNext/>
      <w:spacing w:after="120"/>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2D62EA"/>
    <w:rPr>
      <w:iCs/>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442306"/>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ind w:left="160" w:hanging="160"/>
    </w:pPr>
    <w:rPr>
      <w:rFonts w:asciiTheme="minorHAnsi" w:hAnsiTheme="minorHAnsi" w:cstheme="minorHAnsi"/>
      <w:sz w:val="18"/>
      <w:szCs w:val="18"/>
    </w:rPr>
  </w:style>
  <w:style w:type="paragraph" w:styleId="Index2">
    <w:name w:val="index 2"/>
    <w:basedOn w:val="Normal"/>
    <w:semiHidden/>
    <w:pPr>
      <w:spacing w:before="0"/>
      <w:ind w:left="320" w:hanging="160"/>
    </w:pPr>
    <w:rPr>
      <w:rFonts w:asciiTheme="minorHAnsi" w:hAnsiTheme="minorHAnsi" w:cstheme="minorHAnsi"/>
      <w:sz w:val="18"/>
      <w:szCs w:val="18"/>
    </w:rPr>
  </w:style>
  <w:style w:type="paragraph" w:styleId="Index3">
    <w:name w:val="index 3"/>
    <w:basedOn w:val="Normal"/>
    <w:semiHidden/>
    <w:pPr>
      <w:spacing w:before="0"/>
      <w:ind w:left="480" w:hanging="160"/>
    </w:pPr>
    <w:rPr>
      <w:rFonts w:asciiTheme="minorHAnsi" w:hAnsiTheme="minorHAnsi" w:cstheme="minorHAnsi"/>
      <w:sz w:val="18"/>
      <w:szCs w:val="18"/>
    </w:rPr>
  </w:style>
  <w:style w:type="paragraph" w:styleId="Index4">
    <w:name w:val="index 4"/>
    <w:basedOn w:val="Normal"/>
    <w:semiHidden/>
    <w:pPr>
      <w:spacing w:before="0"/>
      <w:ind w:left="640" w:hanging="160"/>
    </w:pPr>
    <w:rPr>
      <w:rFonts w:asciiTheme="minorHAnsi" w:hAnsiTheme="minorHAnsi" w:cstheme="minorHAnsi"/>
      <w:sz w:val="18"/>
      <w:szCs w:val="18"/>
    </w:rPr>
  </w:style>
  <w:style w:type="paragraph" w:styleId="Index5">
    <w:name w:val="index 5"/>
    <w:basedOn w:val="Normal"/>
    <w:semiHidden/>
    <w:pPr>
      <w:spacing w:before="0"/>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spacing w:before="0"/>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D22D17"/>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pPr>
    <w:rPr>
      <w:rFonts w:asciiTheme="minorHAnsi" w:hAnsiTheme="minorHAnsi" w:cstheme="minorHAnsi"/>
      <w:sz w:val="20"/>
    </w:rPr>
  </w:style>
  <w:style w:type="paragraph" w:styleId="TOC4">
    <w:name w:val="toc 4"/>
    <w:basedOn w:val="Normal"/>
    <w:next w:val="Normal"/>
    <w:semiHidden/>
    <w:pPr>
      <w:spacing w:before="0"/>
      <w:ind w:left="320"/>
    </w:pPr>
    <w:rPr>
      <w:rFonts w:asciiTheme="minorHAnsi" w:hAnsiTheme="minorHAnsi" w:cstheme="minorHAnsi"/>
      <w:sz w:val="20"/>
    </w:rPr>
  </w:style>
  <w:style w:type="paragraph" w:styleId="TOC5">
    <w:name w:val="toc 5"/>
    <w:basedOn w:val="Normal"/>
    <w:next w:val="Normal"/>
    <w:semiHidden/>
    <w:pPr>
      <w:spacing w:before="0"/>
      <w:ind w:left="480"/>
    </w:pPr>
    <w:rPr>
      <w:rFonts w:asciiTheme="minorHAnsi" w:hAnsiTheme="minorHAnsi" w:cstheme="minorHAnsi"/>
      <w:sz w:val="20"/>
    </w:rPr>
  </w:style>
  <w:style w:type="paragraph" w:styleId="TOC6">
    <w:name w:val="toc 6"/>
    <w:basedOn w:val="Normal"/>
    <w:next w:val="Normal"/>
    <w:semiHidden/>
    <w:pPr>
      <w:spacing w:before="0"/>
      <w:ind w:left="640"/>
    </w:pPr>
    <w:rPr>
      <w:rFonts w:asciiTheme="minorHAnsi" w:hAnsiTheme="minorHAnsi" w:cstheme="minorHAnsi"/>
      <w:sz w:val="20"/>
    </w:rPr>
  </w:style>
  <w:style w:type="paragraph" w:styleId="TOC7">
    <w:name w:val="toc 7"/>
    <w:basedOn w:val="Normal"/>
    <w:next w:val="Normal"/>
    <w:semiHidden/>
    <w:pPr>
      <w:spacing w:before="0"/>
      <w:ind w:left="800"/>
    </w:pPr>
    <w:rPr>
      <w:rFonts w:asciiTheme="minorHAnsi" w:hAnsiTheme="minorHAnsi" w:cstheme="minorHAnsi"/>
      <w:sz w:val="20"/>
    </w:rPr>
  </w:style>
  <w:style w:type="paragraph" w:styleId="TOC8">
    <w:name w:val="toc 8"/>
    <w:basedOn w:val="Normal"/>
    <w:next w:val="Normal"/>
    <w:semiHidden/>
    <w:pPr>
      <w:spacing w:before="0"/>
      <w:ind w:left="960"/>
    </w:pPr>
    <w:rPr>
      <w:rFonts w:asciiTheme="minorHAnsi" w:hAnsiTheme="minorHAnsi" w:cstheme="minorHAnsi"/>
      <w:sz w:val="20"/>
    </w:rPr>
  </w:style>
  <w:style w:type="paragraph" w:styleId="TOC9">
    <w:name w:val="toc 9"/>
    <w:basedOn w:val="Normal"/>
    <w:next w:val="Normal"/>
    <w:semiHidden/>
    <w:pPr>
      <w:spacing w:before="0"/>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link w:val="BodyText2Char"/>
    <w:rPr>
      <w:spacing w:val="-5"/>
      <w:sz w:val="24"/>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Caption00">
    <w:name w:val="Caption 0+ 0"/>
    <w:basedOn w:val="Caption"/>
    <w:rsid w:val="00CD23F5"/>
    <w:pPr>
      <w:spacing w:before="0"/>
    </w:pPr>
    <w:rPr>
      <w:iCs/>
    </w:rPr>
  </w:style>
  <w:style w:type="paragraph" w:customStyle="1" w:styleId="BodyTextItalic14pt">
    <w:name w:val="Body Text +Italic 14pt"/>
    <w:basedOn w:val="BodyText"/>
    <w:rsid w:val="00DC64FB"/>
    <w:rPr>
      <w:iCs w:val="0"/>
      <w:sz w:val="28"/>
    </w:rPr>
  </w:style>
  <w:style w:type="table" w:styleId="TableGrid">
    <w:name w:val="Table Grid"/>
    <w:basedOn w:val="TableNormal"/>
    <w:rsid w:val="00BA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50824"/>
    <w:rPr>
      <w:rFonts w:ascii="Arial Black" w:hAnsi="Arial Black"/>
      <w:spacing w:val="-5"/>
      <w:sz w:val="18"/>
      <w:lang w:val="en-US" w:eastAsia="en-US" w:bidi="ar-SA"/>
    </w:rPr>
  </w:style>
  <w:style w:type="character" w:customStyle="1" w:styleId="BodyTextChar">
    <w:name w:val="Body Text Char"/>
    <w:basedOn w:val="DefaultParagraphFont"/>
    <w:link w:val="BodyText"/>
    <w:rsid w:val="002D62EA"/>
    <w:rPr>
      <w:rFonts w:ascii="Garamond" w:hAnsi="Garamond"/>
      <w:iCs/>
      <w:spacing w:val="-5"/>
      <w:sz w:val="24"/>
      <w:szCs w:val="24"/>
      <w:lang w:eastAsia="en-US"/>
    </w:rPr>
  </w:style>
  <w:style w:type="character" w:customStyle="1" w:styleId="Heading7Char">
    <w:name w:val="Heading 7 Char"/>
    <w:basedOn w:val="DefaultParagraphFont"/>
    <w:link w:val="Heading7"/>
    <w:rsid w:val="003863F3"/>
    <w:rPr>
      <w:rFonts w:ascii="Garamond" w:hAnsi="Garamond"/>
      <w:i/>
      <w:spacing w:val="-5"/>
      <w:sz w:val="28"/>
      <w:lang w:val="en-US" w:eastAsia="en-US" w:bidi="ar-SA"/>
    </w:rPr>
  </w:style>
  <w:style w:type="character" w:customStyle="1" w:styleId="Heading1Char">
    <w:name w:val="Heading 1 Char"/>
    <w:basedOn w:val="DefaultParagraphFont"/>
    <w:link w:val="Heading1"/>
    <w:rsid w:val="001B00FF"/>
    <w:rPr>
      <w:rFonts w:ascii="Arial Black" w:hAnsi="Arial Black"/>
      <w:color w:val="808080"/>
      <w:spacing w:val="-25"/>
      <w:kern w:val="28"/>
      <w:sz w:val="28"/>
      <w:lang w:eastAsia="en-US"/>
    </w:rPr>
  </w:style>
  <w:style w:type="paragraph" w:styleId="BodyText3">
    <w:name w:val="Body Text 3"/>
    <w:basedOn w:val="Normal"/>
    <w:rsid w:val="00FE3DA3"/>
    <w:rPr>
      <w:rFonts w:ascii="Times New Roman" w:hAnsi="Times New Roman"/>
      <w:szCs w:val="16"/>
    </w:rPr>
  </w:style>
  <w:style w:type="character" w:customStyle="1" w:styleId="BodyText2Char">
    <w:name w:val="Body Text 2 Char"/>
    <w:basedOn w:val="DefaultParagraphFont"/>
    <w:link w:val="BodyText2"/>
    <w:rsid w:val="00B83EDC"/>
    <w:rPr>
      <w:rFonts w:ascii="Garamond" w:hAnsi="Garamond"/>
      <w:spacing w:val="-5"/>
      <w:sz w:val="24"/>
      <w:lang w:val="en-US" w:eastAsia="en-US" w:bidi="ar-SA"/>
    </w:rPr>
  </w:style>
  <w:style w:type="paragraph" w:customStyle="1" w:styleId="BodyText211pt">
    <w:name w:val="Body Text 2 + 11 pt"/>
    <w:aliases w:val="Bold,Italic,Before:  3 pt,After:  3 pt,Not Expanded ..."/>
    <w:basedOn w:val="BodyText2"/>
    <w:rsid w:val="00C931D1"/>
    <w:pPr>
      <w:spacing w:before="60" w:after="60"/>
    </w:pPr>
    <w:rPr>
      <w:b/>
      <w:i/>
      <w:iCs/>
      <w:spacing w:val="0"/>
      <w:sz w:val="22"/>
    </w:rPr>
  </w:style>
  <w:style w:type="paragraph" w:styleId="BalloonText">
    <w:name w:val="Balloon Text"/>
    <w:basedOn w:val="Normal"/>
    <w:link w:val="BalloonTextChar"/>
    <w:rsid w:val="001B58D8"/>
    <w:rPr>
      <w:rFonts w:ascii="Tahoma" w:hAnsi="Tahoma" w:cs="Tahoma"/>
      <w:szCs w:val="16"/>
    </w:rPr>
  </w:style>
  <w:style w:type="character" w:customStyle="1" w:styleId="BalloonTextChar">
    <w:name w:val="Balloon Text Char"/>
    <w:basedOn w:val="DefaultParagraphFont"/>
    <w:link w:val="BalloonText"/>
    <w:rsid w:val="001B58D8"/>
    <w:rPr>
      <w:rFonts w:ascii="Tahoma" w:hAnsi="Tahoma" w:cs="Tahoma"/>
      <w:sz w:val="16"/>
      <w:szCs w:val="16"/>
      <w:lang w:eastAsia="en-US"/>
    </w:rPr>
  </w:style>
  <w:style w:type="paragraph" w:customStyle="1" w:styleId="Style1">
    <w:name w:val="Style1"/>
    <w:basedOn w:val="Picture"/>
    <w:qFormat/>
    <w:rsid w:val="007B01AD"/>
    <w:rPr>
      <w:noProof/>
      <w:lang w:eastAsia="en-AU"/>
    </w:rPr>
  </w:style>
  <w:style w:type="paragraph" w:customStyle="1" w:styleId="Style2">
    <w:name w:val="Style2"/>
    <w:basedOn w:val="Picture"/>
    <w:qFormat/>
    <w:rsid w:val="00BB4824"/>
    <w:rPr>
      <w:noProof/>
      <w:lang w:eastAsia="en-AU"/>
    </w:rPr>
  </w:style>
  <w:style w:type="paragraph" w:styleId="Index9">
    <w:name w:val="index 9"/>
    <w:basedOn w:val="Normal"/>
    <w:next w:val="Normal"/>
    <w:autoRedefine/>
    <w:unhideWhenUsed/>
    <w:rsid w:val="00800802"/>
    <w:pPr>
      <w:spacing w:before="0"/>
      <w:ind w:left="1440" w:hanging="160"/>
    </w:pPr>
    <w:rPr>
      <w:rFonts w:asciiTheme="minorHAnsi" w:hAnsiTheme="minorHAnsi" w:cstheme="minorHAnsi"/>
      <w:sz w:val="18"/>
      <w:szCs w:val="18"/>
    </w:rPr>
  </w:style>
  <w:style w:type="character" w:customStyle="1" w:styleId="FooterChar">
    <w:name w:val="Footer Char"/>
    <w:basedOn w:val="DefaultParagraphFont"/>
    <w:link w:val="Footer"/>
    <w:uiPriority w:val="99"/>
    <w:rsid w:val="00621A3E"/>
    <w:rPr>
      <w:rFonts w:ascii="Arial Black" w:hAnsi="Arial Black"/>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87265">
      <w:bodyDiv w:val="1"/>
      <w:marLeft w:val="0"/>
      <w:marRight w:val="0"/>
      <w:marTop w:val="0"/>
      <w:marBottom w:val="0"/>
      <w:divBdr>
        <w:top w:val="none" w:sz="0" w:space="0" w:color="auto"/>
        <w:left w:val="none" w:sz="0" w:space="0" w:color="auto"/>
        <w:bottom w:val="none" w:sz="0" w:space="0" w:color="auto"/>
        <w:right w:val="none" w:sz="0" w:space="0" w:color="auto"/>
      </w:divBdr>
      <w:divsChild>
        <w:div w:id="1853450317">
          <w:marLeft w:val="0"/>
          <w:marRight w:val="0"/>
          <w:marTop w:val="0"/>
          <w:marBottom w:val="0"/>
          <w:divBdr>
            <w:top w:val="none" w:sz="0" w:space="0" w:color="auto"/>
            <w:left w:val="none" w:sz="0" w:space="0" w:color="auto"/>
            <w:bottom w:val="none" w:sz="0" w:space="0" w:color="auto"/>
            <w:right w:val="none" w:sz="0" w:space="0" w:color="auto"/>
          </w:divBdr>
          <w:divsChild>
            <w:div w:id="1995402807">
              <w:marLeft w:val="-2928"/>
              <w:marRight w:val="0"/>
              <w:marTop w:val="0"/>
              <w:marBottom w:val="144"/>
              <w:divBdr>
                <w:top w:val="none" w:sz="0" w:space="0" w:color="auto"/>
                <w:left w:val="none" w:sz="0" w:space="0" w:color="auto"/>
                <w:bottom w:val="none" w:sz="0" w:space="0" w:color="auto"/>
                <w:right w:val="none" w:sz="0" w:space="0" w:color="auto"/>
              </w:divBdr>
              <w:divsChild>
                <w:div w:id="237906620">
                  <w:marLeft w:val="2928"/>
                  <w:marRight w:val="0"/>
                  <w:marTop w:val="720"/>
                  <w:marBottom w:val="0"/>
                  <w:divBdr>
                    <w:top w:val="single" w:sz="6" w:space="0" w:color="AAAAAA"/>
                    <w:left w:val="single" w:sz="6" w:space="0" w:color="AAAAAA"/>
                    <w:bottom w:val="single" w:sz="6" w:space="0" w:color="AAAAAA"/>
                    <w:right w:val="none" w:sz="0" w:space="0" w:color="auto"/>
                  </w:divBdr>
                  <w:divsChild>
                    <w:div w:id="1095320828">
                      <w:marLeft w:val="0"/>
                      <w:marRight w:val="0"/>
                      <w:marTop w:val="0"/>
                      <w:marBottom w:val="0"/>
                      <w:divBdr>
                        <w:top w:val="none" w:sz="0" w:space="0" w:color="auto"/>
                        <w:left w:val="none" w:sz="0" w:space="0" w:color="auto"/>
                        <w:bottom w:val="none" w:sz="0" w:space="0" w:color="auto"/>
                        <w:right w:val="none" w:sz="0" w:space="0" w:color="auto"/>
                      </w:divBdr>
                      <w:divsChild>
                        <w:div w:id="19063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313632">
      <w:bodyDiv w:val="1"/>
      <w:marLeft w:val="0"/>
      <w:marRight w:val="0"/>
      <w:marTop w:val="0"/>
      <w:marBottom w:val="0"/>
      <w:divBdr>
        <w:top w:val="none" w:sz="0" w:space="0" w:color="auto"/>
        <w:left w:val="none" w:sz="0" w:space="0" w:color="auto"/>
        <w:bottom w:val="none" w:sz="0" w:space="0" w:color="auto"/>
        <w:right w:val="none" w:sz="0" w:space="0" w:color="auto"/>
      </w:divBdr>
    </w:div>
    <w:div w:id="1578401134">
      <w:bodyDiv w:val="1"/>
      <w:marLeft w:val="0"/>
      <w:marRight w:val="0"/>
      <w:marTop w:val="0"/>
      <w:marBottom w:val="0"/>
      <w:divBdr>
        <w:top w:val="none" w:sz="0" w:space="0" w:color="auto"/>
        <w:left w:val="none" w:sz="0" w:space="0" w:color="auto"/>
        <w:bottom w:val="none" w:sz="0" w:space="0" w:color="auto"/>
        <w:right w:val="none" w:sz="0" w:space="0" w:color="auto"/>
      </w:divBdr>
    </w:div>
    <w:div w:id="1613511274">
      <w:bodyDiv w:val="1"/>
      <w:marLeft w:val="0"/>
      <w:marRight w:val="0"/>
      <w:marTop w:val="0"/>
      <w:marBottom w:val="0"/>
      <w:divBdr>
        <w:top w:val="none" w:sz="0" w:space="0" w:color="auto"/>
        <w:left w:val="none" w:sz="0" w:space="0" w:color="auto"/>
        <w:bottom w:val="none" w:sz="0" w:space="0" w:color="auto"/>
        <w:right w:val="none" w:sz="0" w:space="0" w:color="auto"/>
      </w:divBdr>
      <w:divsChild>
        <w:div w:id="91821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upload.wikimedia.org/wikipedia/en/e/e4/AWM_011744_george_brett.jpg"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eader" Target="header2.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www.helderline.nl/tankers/779/Donacilla+%281%29/" TargetMode="External"/><Relationship Id="rId3" Type="http://schemas.openxmlformats.org/officeDocument/2006/relationships/hyperlink" Target="http://en.wikipedia.org/wiki/American-British-Dutch-Australian_Command" TargetMode="External"/><Relationship Id="rId7" Type="http://schemas.openxmlformats.org/officeDocument/2006/relationships/hyperlink" Target="http://en.wikipedia.org/wiki/South_East_Asia_Command" TargetMode="External"/><Relationship Id="rId2" Type="http://schemas.openxmlformats.org/officeDocument/2006/relationships/hyperlink" Target="http://www.awm.gov.au/cms_images/histories/26/chapters/14.pdf" TargetMode="External"/><Relationship Id="rId1" Type="http://schemas.openxmlformats.org/officeDocument/2006/relationships/hyperlink" Target="http://www.awm.gov.au/cms_images/histories/26/chapters/10.pdf" TargetMode="External"/><Relationship Id="rId6" Type="http://schemas.openxmlformats.org/officeDocument/2006/relationships/hyperlink" Target="http://www.awm.gov.au/cms_images/histories/26/chapters/24.pdf" TargetMode="External"/><Relationship Id="rId5" Type="http://schemas.openxmlformats.org/officeDocument/2006/relationships/hyperlink" Target="http://www.awm.gov.au/cms_images/histories/26/chapters/24.pdf" TargetMode="External"/><Relationship Id="rId4" Type="http://schemas.openxmlformats.org/officeDocument/2006/relationships/hyperlink" Target="http://en.wikipedia.org/wiki/Operation_Cartwhe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91A69-8517-4972-BEFF-156957A7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13</TotalTime>
  <Pages>64</Pages>
  <Words>23349</Words>
  <Characters>133090</Characters>
  <Application>Microsoft Office Word</Application>
  <DocSecurity>8</DocSecurity>
  <Lines>1109</Lines>
  <Paragraphs>312</Paragraphs>
  <ScaleCrop>false</ScaleCrop>
  <HeadingPairs>
    <vt:vector size="2" baseType="variant">
      <vt:variant>
        <vt:lpstr>Title</vt:lpstr>
      </vt:variant>
      <vt:variant>
        <vt:i4>1</vt:i4>
      </vt:variant>
    </vt:vector>
  </HeadingPairs>
  <TitlesOfParts>
    <vt:vector size="1" baseType="lpstr">
      <vt:lpstr>Avgas Book Chapter 24 SWP 1941-1946</vt:lpstr>
    </vt:vector>
  </TitlesOfParts>
  <Company>Petroch Services Pty. Ltd.</Company>
  <LinksUpToDate>false</LinksUpToDate>
  <CharactersWithSpaces>156127</CharactersWithSpaces>
  <SharedDoc>false</SharedDoc>
  <HLinks>
    <vt:vector size="174" baseType="variant">
      <vt:variant>
        <vt:i4>1179707</vt:i4>
      </vt:variant>
      <vt:variant>
        <vt:i4>129</vt:i4>
      </vt:variant>
      <vt:variant>
        <vt:i4>0</vt:i4>
      </vt:variant>
      <vt:variant>
        <vt:i4>5</vt:i4>
      </vt:variant>
      <vt:variant>
        <vt:lpwstr>http://upload.wikimedia.org/wikipedia/en/e/e4/AWM_011744_george_brett.jpg</vt:lpwstr>
      </vt:variant>
      <vt:variant>
        <vt:lpwstr/>
      </vt:variant>
      <vt:variant>
        <vt:i4>65596</vt:i4>
      </vt:variant>
      <vt:variant>
        <vt:i4>126</vt:i4>
      </vt:variant>
      <vt:variant>
        <vt:i4>0</vt:i4>
      </vt:variant>
      <vt:variant>
        <vt:i4>5</vt:i4>
      </vt:variant>
      <vt:variant>
        <vt:lpwstr>http://en.wikipedia.org/wiki/George_Howard_Brett_%28military%29</vt:lpwstr>
      </vt:variant>
      <vt:variant>
        <vt:lpwstr/>
      </vt:variant>
      <vt:variant>
        <vt:i4>1966130</vt:i4>
      </vt:variant>
      <vt:variant>
        <vt:i4>92</vt:i4>
      </vt:variant>
      <vt:variant>
        <vt:i4>0</vt:i4>
      </vt:variant>
      <vt:variant>
        <vt:i4>5</vt:i4>
      </vt:variant>
      <vt:variant>
        <vt:lpwstr/>
      </vt:variant>
      <vt:variant>
        <vt:lpwstr>_Toc188524907</vt:lpwstr>
      </vt:variant>
      <vt:variant>
        <vt:i4>1966130</vt:i4>
      </vt:variant>
      <vt:variant>
        <vt:i4>86</vt:i4>
      </vt:variant>
      <vt:variant>
        <vt:i4>0</vt:i4>
      </vt:variant>
      <vt:variant>
        <vt:i4>5</vt:i4>
      </vt:variant>
      <vt:variant>
        <vt:lpwstr/>
      </vt:variant>
      <vt:variant>
        <vt:lpwstr>_Toc188524906</vt:lpwstr>
      </vt:variant>
      <vt:variant>
        <vt:i4>1966130</vt:i4>
      </vt:variant>
      <vt:variant>
        <vt:i4>80</vt:i4>
      </vt:variant>
      <vt:variant>
        <vt:i4>0</vt:i4>
      </vt:variant>
      <vt:variant>
        <vt:i4>5</vt:i4>
      </vt:variant>
      <vt:variant>
        <vt:lpwstr/>
      </vt:variant>
      <vt:variant>
        <vt:lpwstr>_Toc188524905</vt:lpwstr>
      </vt:variant>
      <vt:variant>
        <vt:i4>1966130</vt:i4>
      </vt:variant>
      <vt:variant>
        <vt:i4>74</vt:i4>
      </vt:variant>
      <vt:variant>
        <vt:i4>0</vt:i4>
      </vt:variant>
      <vt:variant>
        <vt:i4>5</vt:i4>
      </vt:variant>
      <vt:variant>
        <vt:lpwstr/>
      </vt:variant>
      <vt:variant>
        <vt:lpwstr>_Toc188524904</vt:lpwstr>
      </vt:variant>
      <vt:variant>
        <vt:i4>1966130</vt:i4>
      </vt:variant>
      <vt:variant>
        <vt:i4>68</vt:i4>
      </vt:variant>
      <vt:variant>
        <vt:i4>0</vt:i4>
      </vt:variant>
      <vt:variant>
        <vt:i4>5</vt:i4>
      </vt:variant>
      <vt:variant>
        <vt:lpwstr/>
      </vt:variant>
      <vt:variant>
        <vt:lpwstr>_Toc188524903</vt:lpwstr>
      </vt:variant>
      <vt:variant>
        <vt:i4>1966130</vt:i4>
      </vt:variant>
      <vt:variant>
        <vt:i4>62</vt:i4>
      </vt:variant>
      <vt:variant>
        <vt:i4>0</vt:i4>
      </vt:variant>
      <vt:variant>
        <vt:i4>5</vt:i4>
      </vt:variant>
      <vt:variant>
        <vt:lpwstr/>
      </vt:variant>
      <vt:variant>
        <vt:lpwstr>_Toc188524902</vt:lpwstr>
      </vt:variant>
      <vt:variant>
        <vt:i4>1966130</vt:i4>
      </vt:variant>
      <vt:variant>
        <vt:i4>56</vt:i4>
      </vt:variant>
      <vt:variant>
        <vt:i4>0</vt:i4>
      </vt:variant>
      <vt:variant>
        <vt:i4>5</vt:i4>
      </vt:variant>
      <vt:variant>
        <vt:lpwstr/>
      </vt:variant>
      <vt:variant>
        <vt:lpwstr>_Toc188524901</vt:lpwstr>
      </vt:variant>
      <vt:variant>
        <vt:i4>1507379</vt:i4>
      </vt:variant>
      <vt:variant>
        <vt:i4>50</vt:i4>
      </vt:variant>
      <vt:variant>
        <vt:i4>0</vt:i4>
      </vt:variant>
      <vt:variant>
        <vt:i4>5</vt:i4>
      </vt:variant>
      <vt:variant>
        <vt:lpwstr/>
      </vt:variant>
      <vt:variant>
        <vt:lpwstr>_Toc188524899</vt:lpwstr>
      </vt:variant>
      <vt:variant>
        <vt:i4>1507379</vt:i4>
      </vt:variant>
      <vt:variant>
        <vt:i4>44</vt:i4>
      </vt:variant>
      <vt:variant>
        <vt:i4>0</vt:i4>
      </vt:variant>
      <vt:variant>
        <vt:i4>5</vt:i4>
      </vt:variant>
      <vt:variant>
        <vt:lpwstr/>
      </vt:variant>
      <vt:variant>
        <vt:lpwstr>_Toc188524898</vt:lpwstr>
      </vt:variant>
      <vt:variant>
        <vt:i4>1507379</vt:i4>
      </vt:variant>
      <vt:variant>
        <vt:i4>38</vt:i4>
      </vt:variant>
      <vt:variant>
        <vt:i4>0</vt:i4>
      </vt:variant>
      <vt:variant>
        <vt:i4>5</vt:i4>
      </vt:variant>
      <vt:variant>
        <vt:lpwstr/>
      </vt:variant>
      <vt:variant>
        <vt:lpwstr>_Toc188524897</vt:lpwstr>
      </vt:variant>
      <vt:variant>
        <vt:i4>1507379</vt:i4>
      </vt:variant>
      <vt:variant>
        <vt:i4>32</vt:i4>
      </vt:variant>
      <vt:variant>
        <vt:i4>0</vt:i4>
      </vt:variant>
      <vt:variant>
        <vt:i4>5</vt:i4>
      </vt:variant>
      <vt:variant>
        <vt:lpwstr/>
      </vt:variant>
      <vt:variant>
        <vt:lpwstr>_Toc188524896</vt:lpwstr>
      </vt:variant>
      <vt:variant>
        <vt:i4>1507379</vt:i4>
      </vt:variant>
      <vt:variant>
        <vt:i4>26</vt:i4>
      </vt:variant>
      <vt:variant>
        <vt:i4>0</vt:i4>
      </vt:variant>
      <vt:variant>
        <vt:i4>5</vt:i4>
      </vt:variant>
      <vt:variant>
        <vt:lpwstr/>
      </vt:variant>
      <vt:variant>
        <vt:lpwstr>_Toc188524895</vt:lpwstr>
      </vt:variant>
      <vt:variant>
        <vt:i4>1507379</vt:i4>
      </vt:variant>
      <vt:variant>
        <vt:i4>20</vt:i4>
      </vt:variant>
      <vt:variant>
        <vt:i4>0</vt:i4>
      </vt:variant>
      <vt:variant>
        <vt:i4>5</vt:i4>
      </vt:variant>
      <vt:variant>
        <vt:lpwstr/>
      </vt:variant>
      <vt:variant>
        <vt:lpwstr>_Toc188524894</vt:lpwstr>
      </vt:variant>
      <vt:variant>
        <vt:i4>1507379</vt:i4>
      </vt:variant>
      <vt:variant>
        <vt:i4>14</vt:i4>
      </vt:variant>
      <vt:variant>
        <vt:i4>0</vt:i4>
      </vt:variant>
      <vt:variant>
        <vt:i4>5</vt:i4>
      </vt:variant>
      <vt:variant>
        <vt:lpwstr/>
      </vt:variant>
      <vt:variant>
        <vt:lpwstr>_Toc188524893</vt:lpwstr>
      </vt:variant>
      <vt:variant>
        <vt:i4>1507379</vt:i4>
      </vt:variant>
      <vt:variant>
        <vt:i4>8</vt:i4>
      </vt:variant>
      <vt:variant>
        <vt:i4>0</vt:i4>
      </vt:variant>
      <vt:variant>
        <vt:i4>5</vt:i4>
      </vt:variant>
      <vt:variant>
        <vt:lpwstr/>
      </vt:variant>
      <vt:variant>
        <vt:lpwstr>_Toc188524892</vt:lpwstr>
      </vt:variant>
      <vt:variant>
        <vt:i4>7143472</vt:i4>
      </vt:variant>
      <vt:variant>
        <vt:i4>33</vt:i4>
      </vt:variant>
      <vt:variant>
        <vt:i4>0</vt:i4>
      </vt:variant>
      <vt:variant>
        <vt:i4>5</vt:i4>
      </vt:variant>
      <vt:variant>
        <vt:lpwstr>http://www.helderline.nl/tankers/779/Donacilla+%281%29/</vt:lpwstr>
      </vt:variant>
      <vt:variant>
        <vt:lpwstr/>
      </vt:variant>
      <vt:variant>
        <vt:i4>2162783</vt:i4>
      </vt:variant>
      <vt:variant>
        <vt:i4>30</vt:i4>
      </vt:variant>
      <vt:variant>
        <vt:i4>0</vt:i4>
      </vt:variant>
      <vt:variant>
        <vt:i4>5</vt:i4>
      </vt:variant>
      <vt:variant>
        <vt:lpwstr>http://en.wikipedia.org/wiki/South_East_Asia_Command</vt:lpwstr>
      </vt:variant>
      <vt:variant>
        <vt:lpwstr/>
      </vt:variant>
      <vt:variant>
        <vt:i4>3538963</vt:i4>
      </vt:variant>
      <vt:variant>
        <vt:i4>27</vt:i4>
      </vt:variant>
      <vt:variant>
        <vt:i4>0</vt:i4>
      </vt:variant>
      <vt:variant>
        <vt:i4>5</vt:i4>
      </vt:variant>
      <vt:variant>
        <vt:lpwstr>http://www.awm.gov.au/cms_images/histories/26/chapters/24.pdf</vt:lpwstr>
      </vt:variant>
      <vt:variant>
        <vt:lpwstr/>
      </vt:variant>
      <vt:variant>
        <vt:i4>3538963</vt:i4>
      </vt:variant>
      <vt:variant>
        <vt:i4>24</vt:i4>
      </vt:variant>
      <vt:variant>
        <vt:i4>0</vt:i4>
      </vt:variant>
      <vt:variant>
        <vt:i4>5</vt:i4>
      </vt:variant>
      <vt:variant>
        <vt:lpwstr>http://www.awm.gov.au/cms_images/histories/26/chapters/24.pdf</vt:lpwstr>
      </vt:variant>
      <vt:variant>
        <vt:lpwstr/>
      </vt:variant>
      <vt:variant>
        <vt:i4>3407891</vt:i4>
      </vt:variant>
      <vt:variant>
        <vt:i4>21</vt:i4>
      </vt:variant>
      <vt:variant>
        <vt:i4>0</vt:i4>
      </vt:variant>
      <vt:variant>
        <vt:i4>5</vt:i4>
      </vt:variant>
      <vt:variant>
        <vt:lpwstr>http://www.awm.gov.au/cms_images/histories/22/chapters/00.pdf</vt:lpwstr>
      </vt:variant>
      <vt:variant>
        <vt:lpwstr/>
      </vt:variant>
      <vt:variant>
        <vt:i4>983052</vt:i4>
      </vt:variant>
      <vt:variant>
        <vt:i4>18</vt:i4>
      </vt:variant>
      <vt:variant>
        <vt:i4>0</vt:i4>
      </vt:variant>
      <vt:variant>
        <vt:i4>5</vt:i4>
      </vt:variant>
      <vt:variant>
        <vt:lpwstr>http://www.awm.gov.au/histories/chapter.asp?volume=23</vt:lpwstr>
      </vt:variant>
      <vt:variant>
        <vt:lpwstr/>
      </vt:variant>
      <vt:variant>
        <vt:i4>983052</vt:i4>
      </vt:variant>
      <vt:variant>
        <vt:i4>15</vt:i4>
      </vt:variant>
      <vt:variant>
        <vt:i4>0</vt:i4>
      </vt:variant>
      <vt:variant>
        <vt:i4>5</vt:i4>
      </vt:variant>
      <vt:variant>
        <vt:lpwstr>http://www.awm.gov.au/histories/chapter.asp?volume=21</vt:lpwstr>
      </vt:variant>
      <vt:variant>
        <vt:lpwstr/>
      </vt:variant>
      <vt:variant>
        <vt:i4>3473433</vt:i4>
      </vt:variant>
      <vt:variant>
        <vt:i4>12</vt:i4>
      </vt:variant>
      <vt:variant>
        <vt:i4>0</vt:i4>
      </vt:variant>
      <vt:variant>
        <vt:i4>5</vt:i4>
      </vt:variant>
      <vt:variant>
        <vt:lpwstr>http://www.awm.gov.au/cms_images/histories/20/chapters/18.pdf</vt:lpwstr>
      </vt:variant>
      <vt:variant>
        <vt:lpwstr/>
      </vt:variant>
      <vt:variant>
        <vt:i4>1835115</vt:i4>
      </vt:variant>
      <vt:variant>
        <vt:i4>9</vt:i4>
      </vt:variant>
      <vt:variant>
        <vt:i4>0</vt:i4>
      </vt:variant>
      <vt:variant>
        <vt:i4>5</vt:i4>
      </vt:variant>
      <vt:variant>
        <vt:lpwstr>http://en.wikipedia.org/wiki/Operation_Cartwheel</vt:lpwstr>
      </vt:variant>
      <vt:variant>
        <vt:lpwstr/>
      </vt:variant>
      <vt:variant>
        <vt:i4>3211275</vt:i4>
      </vt:variant>
      <vt:variant>
        <vt:i4>6</vt:i4>
      </vt:variant>
      <vt:variant>
        <vt:i4>0</vt:i4>
      </vt:variant>
      <vt:variant>
        <vt:i4>5</vt:i4>
      </vt:variant>
      <vt:variant>
        <vt:lpwstr>http://en.wikipedia.org/wiki/American-British-Dutch-Australian_Command</vt:lpwstr>
      </vt:variant>
      <vt:variant>
        <vt:lpwstr/>
      </vt:variant>
      <vt:variant>
        <vt:i4>3473427</vt:i4>
      </vt:variant>
      <vt:variant>
        <vt:i4>3</vt:i4>
      </vt:variant>
      <vt:variant>
        <vt:i4>0</vt:i4>
      </vt:variant>
      <vt:variant>
        <vt:i4>5</vt:i4>
      </vt:variant>
      <vt:variant>
        <vt:lpwstr>http://www.awm.gov.au/cms_images/histories/26/chapters/14.pdf</vt:lpwstr>
      </vt:variant>
      <vt:variant>
        <vt:lpwstr/>
      </vt:variant>
      <vt:variant>
        <vt:i4>3473431</vt:i4>
      </vt:variant>
      <vt:variant>
        <vt:i4>0</vt:i4>
      </vt:variant>
      <vt:variant>
        <vt:i4>0</vt:i4>
      </vt:variant>
      <vt:variant>
        <vt:i4>5</vt:i4>
      </vt:variant>
      <vt:variant>
        <vt:lpwstr>http://www.awm.gov.au/cms_images/histories/26/chapters/10.pdf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24 SWP 1941-1946</dc:title>
  <dc:subject>Avgas Book Chapter 24</dc:subject>
  <dc:creator>Noel Tresider</dc:creator>
  <cp:keywords>Avgas, gasoline,</cp:keywords>
  <cp:lastModifiedBy>Noel Tresider</cp:lastModifiedBy>
  <cp:revision>6</cp:revision>
  <cp:lastPrinted>2002-11-24T03:00:00Z</cp:lastPrinted>
  <dcterms:created xsi:type="dcterms:W3CDTF">2020-11-18T07:49:00Z</dcterms:created>
  <dcterms:modified xsi:type="dcterms:W3CDTF">2021-01-28T07:27:00Z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