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81EA99" w14:textId="77777777" w:rsidR="001E49B7" w:rsidRPr="001E49B7" w:rsidRDefault="001E49B7" w:rsidP="009E4179">
      <w:pPr>
        <w:keepNext/>
        <w:pageBreakBefore/>
        <w:framePr w:w="2854" w:hSpace="187" w:vSpace="187" w:wrap="notBeside" w:vAnchor="page" w:hAnchor="page" w:x="7006" w:y="1376"/>
        <w:shd w:val="pct20" w:color="auto" w:fill="auto"/>
        <w:spacing w:line="480" w:lineRule="exact"/>
        <w:ind w:right="0"/>
        <w:rPr>
          <w:rFonts w:ascii="Arial Black" w:hAnsi="Arial Black"/>
          <w:spacing w:val="-50"/>
          <w:sz w:val="36"/>
        </w:rPr>
      </w:pPr>
      <w:r w:rsidRPr="001E49B7">
        <w:rPr>
          <w:rFonts w:ascii="Arial Black" w:hAnsi="Arial Black"/>
          <w:spacing w:val="-50"/>
          <w:sz w:val="36"/>
        </w:rPr>
        <w:t>Chapter</w:t>
      </w:r>
    </w:p>
    <w:p w14:paraId="1711DB8E" w14:textId="77777777" w:rsidR="001E49B7" w:rsidRPr="001E49B7" w:rsidRDefault="001E49B7" w:rsidP="009E4179">
      <w:pPr>
        <w:framePr w:w="2854" w:hSpace="187" w:vSpace="187" w:wrap="notBeside" w:vAnchor="page" w:hAnchor="page" w:x="7006" w:y="1376"/>
        <w:shd w:val="pct20" w:color="auto" w:fill="auto"/>
        <w:spacing w:before="320" w:line="1560" w:lineRule="exact"/>
        <w:ind w:right="0"/>
        <w:jc w:val="center"/>
        <w:rPr>
          <w:rFonts w:ascii="Arial Black" w:hAnsi="Arial Black"/>
          <w:color w:val="FFFFFF"/>
          <w:sz w:val="196"/>
        </w:rPr>
      </w:pPr>
      <w:r w:rsidRPr="001E49B7">
        <w:rPr>
          <w:rFonts w:ascii="Arial Black" w:hAnsi="Arial Black"/>
          <w:color w:val="FFFFFF"/>
          <w:sz w:val="196"/>
        </w:rPr>
        <w:t>2</w:t>
      </w:r>
      <w:r>
        <w:rPr>
          <w:rFonts w:ascii="Arial Black" w:hAnsi="Arial Black"/>
          <w:color w:val="FFFFFF"/>
          <w:sz w:val="196"/>
        </w:rPr>
        <w:t>6</w:t>
      </w:r>
    </w:p>
    <w:p w14:paraId="2320A69D" w14:textId="77777777" w:rsidR="004D1466" w:rsidRDefault="006D18CD" w:rsidP="00B15604">
      <w:pPr>
        <w:pStyle w:val="Title"/>
        <w:pBdr>
          <w:bottom w:val="single" w:sz="6" w:space="0" w:color="808080"/>
        </w:pBdr>
        <w:spacing w:after="120" w:line="240" w:lineRule="auto"/>
      </w:pPr>
      <w:r>
        <w:t>Allies World Avgas Supply 1940-1945</w:t>
      </w:r>
    </w:p>
    <w:p w14:paraId="36A48836" w14:textId="77777777" w:rsidR="00B15604" w:rsidRDefault="00B15604" w:rsidP="00B15604">
      <w:pPr>
        <w:pStyle w:val="Title"/>
        <w:pBdr>
          <w:bottom w:val="single" w:sz="6" w:space="0" w:color="808080"/>
        </w:pBdr>
        <w:spacing w:after="120" w:line="240" w:lineRule="auto"/>
      </w:pPr>
      <w:r>
        <w:t>Greater production</w:t>
      </w:r>
    </w:p>
    <w:p w14:paraId="610A5BC7" w14:textId="77777777" w:rsidR="00B15604" w:rsidRDefault="00B15604" w:rsidP="007C5DAF">
      <w:pPr>
        <w:pStyle w:val="Caption"/>
      </w:pPr>
      <w:r>
        <w:t xml:space="preserve">Photo </w:t>
      </w:r>
      <w:r w:rsidR="001A19D3">
        <w:fldChar w:fldCharType="begin"/>
      </w:r>
      <w:r w:rsidR="001A19D3">
        <w:instrText xml:space="preserve"> SEQ Photo \* ARABIC </w:instrText>
      </w:r>
      <w:r w:rsidR="001A19D3">
        <w:fldChar w:fldCharType="separate"/>
      </w:r>
      <w:r w:rsidR="007B33C3">
        <w:t>1</w:t>
      </w:r>
      <w:r w:rsidR="001A19D3">
        <w:fldChar w:fldCharType="end"/>
      </w:r>
      <w:r>
        <w:t>. Baton Rouge</w:t>
      </w:r>
      <w:r w:rsidR="00FD5583">
        <w:t xml:space="preserve"> Refinery</w:t>
      </w:r>
      <w:r w:rsidR="006F7E44">
        <w:fldChar w:fldCharType="begin"/>
      </w:r>
      <w:r w:rsidR="006F7E44">
        <w:instrText xml:space="preserve"> XE "</w:instrText>
      </w:r>
      <w:r w:rsidR="006F7E44" w:rsidRPr="0014102D">
        <w:instrText>Baton Rouge Refinery</w:instrText>
      </w:r>
      <w:r w:rsidR="006F7E44">
        <w:instrText xml:space="preserve">" </w:instrText>
      </w:r>
      <w:r w:rsidR="006F7E44">
        <w:fldChar w:fldCharType="end"/>
      </w:r>
      <w:r w:rsidR="00FD5583">
        <w:t xml:space="preserve"> No. 1 FCC (1942), Baton Rouge Louisiana, U.S.A.</w:t>
      </w:r>
    </w:p>
    <w:p w14:paraId="656FCB2A" w14:textId="77777777" w:rsidR="00B15604" w:rsidRDefault="00B52505" w:rsidP="006528B7">
      <w:pPr>
        <w:pStyle w:val="Picture"/>
      </w:pPr>
      <w:r>
        <w:rPr>
          <w:noProof/>
          <w:lang w:eastAsia="en-AU"/>
        </w:rPr>
        <w:drawing>
          <wp:inline distT="0" distB="0" distL="0" distR="0" wp14:anchorId="03B05C9B" wp14:editId="1FDD66AD">
            <wp:extent cx="3805555" cy="475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5555" cy="4754245"/>
                    </a:xfrm>
                    <a:prstGeom prst="rect">
                      <a:avLst/>
                    </a:prstGeom>
                    <a:noFill/>
                    <a:ln>
                      <a:noFill/>
                    </a:ln>
                  </pic:spPr>
                </pic:pic>
              </a:graphicData>
            </a:graphic>
          </wp:inline>
        </w:drawing>
      </w:r>
    </w:p>
    <w:p w14:paraId="0CD1FD5A" w14:textId="77777777" w:rsidR="006D18CD" w:rsidRDefault="00B15604">
      <w:pPr>
        <w:sectPr w:rsidR="006D18CD" w:rsidSect="007F3F1C">
          <w:footerReference w:type="default" r:id="rId9"/>
          <w:headerReference w:type="first" r:id="rId10"/>
          <w:footerReference w:type="first" r:id="rId11"/>
          <w:endnotePr>
            <w:numFmt w:val="decimal"/>
          </w:endnotePr>
          <w:pgSz w:w="11907" w:h="16839" w:code="1"/>
          <w:pgMar w:top="1800" w:right="1200" w:bottom="1800" w:left="1200" w:header="960" w:footer="960" w:gutter="0"/>
          <w:pgNumType w:start="1"/>
          <w:cols w:space="720"/>
          <w:docGrid w:linePitch="272"/>
        </w:sectPr>
      </w:pPr>
      <w:r>
        <w:br w:type="page"/>
      </w:r>
    </w:p>
    <w:p w14:paraId="6EF1192B" w14:textId="77777777" w:rsidR="006D18CD" w:rsidRDefault="006D18CD" w:rsidP="00FD5583">
      <w:pPr>
        <w:pStyle w:val="SectionLabel"/>
        <w:spacing w:before="120"/>
      </w:pPr>
      <w:r>
        <w:rPr>
          <w:spacing w:val="-100"/>
        </w:rPr>
        <w:lastRenderedPageBreak/>
        <w:t>T</w:t>
      </w:r>
      <w:r>
        <w:t>able of Contents</w:t>
      </w:r>
    </w:p>
    <w:p w14:paraId="325F7EA8" w14:textId="0FA7ED52" w:rsidR="0058223F" w:rsidRPr="0058223F" w:rsidRDefault="0058223F" w:rsidP="0058223F">
      <w:pPr>
        <w:pStyle w:val="TOC1"/>
        <w:tabs>
          <w:tab w:val="right" w:leader="dot" w:pos="9062"/>
        </w:tabs>
        <w:spacing w:before="120"/>
        <w:rPr>
          <w:rFonts w:ascii="Garamond" w:eastAsiaTheme="minorEastAsia" w:hAnsi="Garamond" w:cstheme="minorBidi"/>
          <w:b w:val="0"/>
          <w:bCs w:val="0"/>
          <w:caps w:val="0"/>
          <w:noProof/>
          <w:sz w:val="22"/>
          <w:szCs w:val="22"/>
          <w:lang w:eastAsia="en-AU"/>
        </w:rPr>
      </w:pPr>
      <w:r w:rsidRPr="0058223F">
        <w:rPr>
          <w:rFonts w:ascii="Garamond" w:hAnsi="Garamond"/>
          <w:b w:val="0"/>
          <w:bCs w:val="0"/>
          <w:sz w:val="22"/>
          <w:szCs w:val="22"/>
        </w:rPr>
        <w:fldChar w:fldCharType="begin"/>
      </w:r>
      <w:r w:rsidRPr="0058223F">
        <w:rPr>
          <w:rFonts w:ascii="Garamond" w:hAnsi="Garamond"/>
          <w:b w:val="0"/>
          <w:bCs w:val="0"/>
          <w:sz w:val="22"/>
          <w:szCs w:val="22"/>
        </w:rPr>
        <w:instrText xml:space="preserve"> TOC \o "1-1" \h \z \u </w:instrText>
      </w:r>
      <w:r w:rsidRPr="0058223F">
        <w:rPr>
          <w:rFonts w:ascii="Garamond" w:hAnsi="Garamond"/>
          <w:b w:val="0"/>
          <w:bCs w:val="0"/>
          <w:sz w:val="22"/>
          <w:szCs w:val="22"/>
        </w:rPr>
        <w:fldChar w:fldCharType="separate"/>
      </w:r>
      <w:hyperlink w:anchor="_Toc22833359" w:history="1">
        <w:r w:rsidRPr="0058223F">
          <w:rPr>
            <w:rStyle w:val="Hyperlink"/>
            <w:rFonts w:ascii="Garamond" w:hAnsi="Garamond"/>
            <w:b w:val="0"/>
            <w:bCs w:val="0"/>
            <w:caps w:val="0"/>
            <w:noProof/>
            <w:sz w:val="22"/>
            <w:szCs w:val="22"/>
          </w:rPr>
          <w:t>Summary</w:t>
        </w:r>
        <w:r w:rsidRPr="0058223F">
          <w:rPr>
            <w:rFonts w:ascii="Garamond" w:hAnsi="Garamond"/>
            <w:b w:val="0"/>
            <w:bCs w:val="0"/>
            <w:caps w:val="0"/>
            <w:noProof/>
            <w:webHidden/>
            <w:sz w:val="22"/>
            <w:szCs w:val="22"/>
          </w:rPr>
          <w:tab/>
        </w:r>
        <w:r w:rsidRPr="0058223F">
          <w:rPr>
            <w:rFonts w:ascii="Garamond" w:hAnsi="Garamond"/>
            <w:b w:val="0"/>
            <w:bCs w:val="0"/>
            <w:noProof/>
            <w:webHidden/>
            <w:sz w:val="22"/>
            <w:szCs w:val="22"/>
          </w:rPr>
          <w:fldChar w:fldCharType="begin"/>
        </w:r>
        <w:r w:rsidRPr="0058223F">
          <w:rPr>
            <w:rFonts w:ascii="Garamond" w:hAnsi="Garamond"/>
            <w:b w:val="0"/>
            <w:bCs w:val="0"/>
            <w:noProof/>
            <w:webHidden/>
            <w:sz w:val="22"/>
            <w:szCs w:val="22"/>
          </w:rPr>
          <w:instrText xml:space="preserve"> PAGEREF _Toc22833359 \h </w:instrText>
        </w:r>
        <w:r w:rsidRPr="0058223F">
          <w:rPr>
            <w:rFonts w:ascii="Garamond" w:hAnsi="Garamond"/>
            <w:b w:val="0"/>
            <w:bCs w:val="0"/>
            <w:noProof/>
            <w:webHidden/>
            <w:sz w:val="22"/>
            <w:szCs w:val="22"/>
          </w:rPr>
        </w:r>
        <w:r w:rsidRPr="0058223F">
          <w:rPr>
            <w:rFonts w:ascii="Garamond" w:hAnsi="Garamond"/>
            <w:b w:val="0"/>
            <w:bCs w:val="0"/>
            <w:noProof/>
            <w:webHidden/>
            <w:sz w:val="22"/>
            <w:szCs w:val="22"/>
          </w:rPr>
          <w:fldChar w:fldCharType="separate"/>
        </w:r>
        <w:r w:rsidR="008C70EC">
          <w:rPr>
            <w:rFonts w:ascii="Garamond" w:hAnsi="Garamond"/>
            <w:b w:val="0"/>
            <w:bCs w:val="0"/>
            <w:noProof/>
            <w:webHidden/>
            <w:sz w:val="22"/>
            <w:szCs w:val="22"/>
          </w:rPr>
          <w:t>3</w:t>
        </w:r>
        <w:r w:rsidRPr="0058223F">
          <w:rPr>
            <w:rFonts w:ascii="Garamond" w:hAnsi="Garamond"/>
            <w:b w:val="0"/>
            <w:bCs w:val="0"/>
            <w:noProof/>
            <w:webHidden/>
            <w:sz w:val="22"/>
            <w:szCs w:val="22"/>
          </w:rPr>
          <w:fldChar w:fldCharType="end"/>
        </w:r>
      </w:hyperlink>
    </w:p>
    <w:p w14:paraId="148ACC93" w14:textId="4B71D83A" w:rsidR="0058223F" w:rsidRPr="0058223F" w:rsidRDefault="00EE51B2" w:rsidP="0058223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833360" w:history="1">
        <w:r w:rsidR="0058223F" w:rsidRPr="0058223F">
          <w:rPr>
            <w:rStyle w:val="Hyperlink"/>
            <w:rFonts w:ascii="Garamond" w:hAnsi="Garamond"/>
            <w:b w:val="0"/>
            <w:bCs w:val="0"/>
            <w:caps w:val="0"/>
            <w:noProof/>
            <w:sz w:val="22"/>
            <w:szCs w:val="22"/>
          </w:rPr>
          <w:t>The Allies Oil Industry Gets Organized</w:t>
        </w:r>
        <w:r w:rsidR="0058223F" w:rsidRPr="0058223F">
          <w:rPr>
            <w:rFonts w:ascii="Garamond" w:hAnsi="Garamond"/>
            <w:b w:val="0"/>
            <w:bCs w:val="0"/>
            <w:caps w:val="0"/>
            <w:noProof/>
            <w:webHidden/>
            <w:sz w:val="22"/>
            <w:szCs w:val="22"/>
          </w:rPr>
          <w:tab/>
        </w:r>
        <w:r w:rsidR="0058223F" w:rsidRPr="0058223F">
          <w:rPr>
            <w:rFonts w:ascii="Garamond" w:hAnsi="Garamond"/>
            <w:b w:val="0"/>
            <w:bCs w:val="0"/>
            <w:noProof/>
            <w:webHidden/>
            <w:sz w:val="22"/>
            <w:szCs w:val="22"/>
          </w:rPr>
          <w:fldChar w:fldCharType="begin"/>
        </w:r>
        <w:r w:rsidR="0058223F" w:rsidRPr="0058223F">
          <w:rPr>
            <w:rFonts w:ascii="Garamond" w:hAnsi="Garamond"/>
            <w:b w:val="0"/>
            <w:bCs w:val="0"/>
            <w:noProof/>
            <w:webHidden/>
            <w:sz w:val="22"/>
            <w:szCs w:val="22"/>
          </w:rPr>
          <w:instrText xml:space="preserve"> PAGEREF _Toc22833360 \h </w:instrText>
        </w:r>
        <w:r w:rsidR="0058223F" w:rsidRPr="0058223F">
          <w:rPr>
            <w:rFonts w:ascii="Garamond" w:hAnsi="Garamond"/>
            <w:b w:val="0"/>
            <w:bCs w:val="0"/>
            <w:noProof/>
            <w:webHidden/>
            <w:sz w:val="22"/>
            <w:szCs w:val="22"/>
          </w:rPr>
        </w:r>
        <w:r w:rsidR="0058223F" w:rsidRPr="0058223F">
          <w:rPr>
            <w:rFonts w:ascii="Garamond" w:hAnsi="Garamond"/>
            <w:b w:val="0"/>
            <w:bCs w:val="0"/>
            <w:noProof/>
            <w:webHidden/>
            <w:sz w:val="22"/>
            <w:szCs w:val="22"/>
          </w:rPr>
          <w:fldChar w:fldCharType="separate"/>
        </w:r>
        <w:r w:rsidR="008C70EC">
          <w:rPr>
            <w:rFonts w:ascii="Garamond" w:hAnsi="Garamond"/>
            <w:b w:val="0"/>
            <w:bCs w:val="0"/>
            <w:noProof/>
            <w:webHidden/>
            <w:sz w:val="22"/>
            <w:szCs w:val="22"/>
          </w:rPr>
          <w:t>4</w:t>
        </w:r>
        <w:r w:rsidR="0058223F" w:rsidRPr="0058223F">
          <w:rPr>
            <w:rFonts w:ascii="Garamond" w:hAnsi="Garamond"/>
            <w:b w:val="0"/>
            <w:bCs w:val="0"/>
            <w:noProof/>
            <w:webHidden/>
            <w:sz w:val="22"/>
            <w:szCs w:val="22"/>
          </w:rPr>
          <w:fldChar w:fldCharType="end"/>
        </w:r>
      </w:hyperlink>
    </w:p>
    <w:p w14:paraId="2BD6D934" w14:textId="0458599F" w:rsidR="0058223F" w:rsidRPr="0058223F" w:rsidRDefault="00EE51B2" w:rsidP="0058223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833361" w:history="1">
        <w:r w:rsidR="0058223F" w:rsidRPr="0058223F">
          <w:rPr>
            <w:rStyle w:val="Hyperlink"/>
            <w:rFonts w:ascii="Garamond" w:hAnsi="Garamond"/>
            <w:b w:val="0"/>
            <w:bCs w:val="0"/>
            <w:caps w:val="0"/>
            <w:noProof/>
            <w:sz w:val="22"/>
            <w:szCs w:val="22"/>
          </w:rPr>
          <w:t>The Allies ‘Avgas Supply To The World’</w:t>
        </w:r>
        <w:r w:rsidR="0058223F" w:rsidRPr="0058223F">
          <w:rPr>
            <w:rFonts w:ascii="Garamond" w:hAnsi="Garamond"/>
            <w:b w:val="0"/>
            <w:bCs w:val="0"/>
            <w:caps w:val="0"/>
            <w:noProof/>
            <w:webHidden/>
            <w:sz w:val="22"/>
            <w:szCs w:val="22"/>
          </w:rPr>
          <w:tab/>
        </w:r>
        <w:r w:rsidR="0058223F" w:rsidRPr="0058223F">
          <w:rPr>
            <w:rFonts w:ascii="Garamond" w:hAnsi="Garamond"/>
            <w:b w:val="0"/>
            <w:bCs w:val="0"/>
            <w:noProof/>
            <w:webHidden/>
            <w:sz w:val="22"/>
            <w:szCs w:val="22"/>
          </w:rPr>
          <w:fldChar w:fldCharType="begin"/>
        </w:r>
        <w:r w:rsidR="0058223F" w:rsidRPr="0058223F">
          <w:rPr>
            <w:rFonts w:ascii="Garamond" w:hAnsi="Garamond"/>
            <w:b w:val="0"/>
            <w:bCs w:val="0"/>
            <w:noProof/>
            <w:webHidden/>
            <w:sz w:val="22"/>
            <w:szCs w:val="22"/>
          </w:rPr>
          <w:instrText xml:space="preserve"> PAGEREF _Toc22833361 \h </w:instrText>
        </w:r>
        <w:r w:rsidR="0058223F" w:rsidRPr="0058223F">
          <w:rPr>
            <w:rFonts w:ascii="Garamond" w:hAnsi="Garamond"/>
            <w:b w:val="0"/>
            <w:bCs w:val="0"/>
            <w:noProof/>
            <w:webHidden/>
            <w:sz w:val="22"/>
            <w:szCs w:val="22"/>
          </w:rPr>
        </w:r>
        <w:r w:rsidR="0058223F" w:rsidRPr="0058223F">
          <w:rPr>
            <w:rFonts w:ascii="Garamond" w:hAnsi="Garamond"/>
            <w:b w:val="0"/>
            <w:bCs w:val="0"/>
            <w:noProof/>
            <w:webHidden/>
            <w:sz w:val="22"/>
            <w:szCs w:val="22"/>
          </w:rPr>
          <w:fldChar w:fldCharType="separate"/>
        </w:r>
        <w:r w:rsidR="008C70EC">
          <w:rPr>
            <w:rFonts w:ascii="Garamond" w:hAnsi="Garamond"/>
            <w:b w:val="0"/>
            <w:bCs w:val="0"/>
            <w:noProof/>
            <w:webHidden/>
            <w:sz w:val="22"/>
            <w:szCs w:val="22"/>
          </w:rPr>
          <w:t>4</w:t>
        </w:r>
        <w:r w:rsidR="0058223F" w:rsidRPr="0058223F">
          <w:rPr>
            <w:rFonts w:ascii="Garamond" w:hAnsi="Garamond"/>
            <w:b w:val="0"/>
            <w:bCs w:val="0"/>
            <w:noProof/>
            <w:webHidden/>
            <w:sz w:val="22"/>
            <w:szCs w:val="22"/>
          </w:rPr>
          <w:fldChar w:fldCharType="end"/>
        </w:r>
      </w:hyperlink>
    </w:p>
    <w:p w14:paraId="6C576366" w14:textId="3AD316B5" w:rsidR="0058223F" w:rsidRPr="0058223F" w:rsidRDefault="00EE51B2" w:rsidP="0058223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833362" w:history="1">
        <w:r w:rsidR="0058223F" w:rsidRPr="0058223F">
          <w:rPr>
            <w:rStyle w:val="Hyperlink"/>
            <w:rFonts w:ascii="Garamond" w:hAnsi="Garamond"/>
            <w:b w:val="0"/>
            <w:bCs w:val="0"/>
            <w:caps w:val="0"/>
            <w:noProof/>
            <w:sz w:val="22"/>
            <w:szCs w:val="22"/>
          </w:rPr>
          <w:t>1943 Avgas Suppliers &amp; Users</w:t>
        </w:r>
        <w:r w:rsidR="0058223F" w:rsidRPr="0058223F">
          <w:rPr>
            <w:rFonts w:ascii="Garamond" w:hAnsi="Garamond"/>
            <w:b w:val="0"/>
            <w:bCs w:val="0"/>
            <w:caps w:val="0"/>
            <w:noProof/>
            <w:webHidden/>
            <w:sz w:val="22"/>
            <w:szCs w:val="22"/>
          </w:rPr>
          <w:tab/>
        </w:r>
        <w:r w:rsidR="0058223F" w:rsidRPr="0058223F">
          <w:rPr>
            <w:rFonts w:ascii="Garamond" w:hAnsi="Garamond"/>
            <w:b w:val="0"/>
            <w:bCs w:val="0"/>
            <w:noProof/>
            <w:webHidden/>
            <w:sz w:val="22"/>
            <w:szCs w:val="22"/>
          </w:rPr>
          <w:fldChar w:fldCharType="begin"/>
        </w:r>
        <w:r w:rsidR="0058223F" w:rsidRPr="0058223F">
          <w:rPr>
            <w:rFonts w:ascii="Garamond" w:hAnsi="Garamond"/>
            <w:b w:val="0"/>
            <w:bCs w:val="0"/>
            <w:noProof/>
            <w:webHidden/>
            <w:sz w:val="22"/>
            <w:szCs w:val="22"/>
          </w:rPr>
          <w:instrText xml:space="preserve"> PAGEREF _Toc22833362 \h </w:instrText>
        </w:r>
        <w:r w:rsidR="0058223F" w:rsidRPr="0058223F">
          <w:rPr>
            <w:rFonts w:ascii="Garamond" w:hAnsi="Garamond"/>
            <w:b w:val="0"/>
            <w:bCs w:val="0"/>
            <w:noProof/>
            <w:webHidden/>
            <w:sz w:val="22"/>
            <w:szCs w:val="22"/>
          </w:rPr>
        </w:r>
        <w:r w:rsidR="0058223F" w:rsidRPr="0058223F">
          <w:rPr>
            <w:rFonts w:ascii="Garamond" w:hAnsi="Garamond"/>
            <w:b w:val="0"/>
            <w:bCs w:val="0"/>
            <w:noProof/>
            <w:webHidden/>
            <w:sz w:val="22"/>
            <w:szCs w:val="22"/>
          </w:rPr>
          <w:fldChar w:fldCharType="separate"/>
        </w:r>
        <w:r w:rsidR="008C70EC">
          <w:rPr>
            <w:rFonts w:ascii="Garamond" w:hAnsi="Garamond"/>
            <w:b w:val="0"/>
            <w:bCs w:val="0"/>
            <w:noProof/>
            <w:webHidden/>
            <w:sz w:val="22"/>
            <w:szCs w:val="22"/>
          </w:rPr>
          <w:t>7</w:t>
        </w:r>
        <w:r w:rsidR="0058223F" w:rsidRPr="0058223F">
          <w:rPr>
            <w:rFonts w:ascii="Garamond" w:hAnsi="Garamond"/>
            <w:b w:val="0"/>
            <w:bCs w:val="0"/>
            <w:noProof/>
            <w:webHidden/>
            <w:sz w:val="22"/>
            <w:szCs w:val="22"/>
          </w:rPr>
          <w:fldChar w:fldCharType="end"/>
        </w:r>
      </w:hyperlink>
    </w:p>
    <w:p w14:paraId="6F8D3324" w14:textId="055A60C1" w:rsidR="0058223F" w:rsidRPr="0058223F" w:rsidRDefault="00EE51B2" w:rsidP="0058223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833363" w:history="1">
        <w:r w:rsidR="0058223F" w:rsidRPr="0058223F">
          <w:rPr>
            <w:rStyle w:val="Hyperlink"/>
            <w:rFonts w:ascii="Garamond" w:hAnsi="Garamond"/>
            <w:b w:val="0"/>
            <w:bCs w:val="0"/>
            <w:caps w:val="0"/>
            <w:noProof/>
            <w:sz w:val="22"/>
            <w:szCs w:val="22"/>
          </w:rPr>
          <w:t>1944 Avgas Suppliers &amp; Users</w:t>
        </w:r>
        <w:r w:rsidR="0058223F" w:rsidRPr="0058223F">
          <w:rPr>
            <w:rFonts w:ascii="Garamond" w:hAnsi="Garamond"/>
            <w:b w:val="0"/>
            <w:bCs w:val="0"/>
            <w:caps w:val="0"/>
            <w:noProof/>
            <w:webHidden/>
            <w:sz w:val="22"/>
            <w:szCs w:val="22"/>
          </w:rPr>
          <w:tab/>
        </w:r>
        <w:r w:rsidR="0058223F" w:rsidRPr="0058223F">
          <w:rPr>
            <w:rFonts w:ascii="Garamond" w:hAnsi="Garamond"/>
            <w:b w:val="0"/>
            <w:bCs w:val="0"/>
            <w:noProof/>
            <w:webHidden/>
            <w:sz w:val="22"/>
            <w:szCs w:val="22"/>
          </w:rPr>
          <w:fldChar w:fldCharType="begin"/>
        </w:r>
        <w:r w:rsidR="0058223F" w:rsidRPr="0058223F">
          <w:rPr>
            <w:rFonts w:ascii="Garamond" w:hAnsi="Garamond"/>
            <w:b w:val="0"/>
            <w:bCs w:val="0"/>
            <w:noProof/>
            <w:webHidden/>
            <w:sz w:val="22"/>
            <w:szCs w:val="22"/>
          </w:rPr>
          <w:instrText xml:space="preserve"> PAGEREF _Toc22833363 \h </w:instrText>
        </w:r>
        <w:r w:rsidR="0058223F" w:rsidRPr="0058223F">
          <w:rPr>
            <w:rFonts w:ascii="Garamond" w:hAnsi="Garamond"/>
            <w:b w:val="0"/>
            <w:bCs w:val="0"/>
            <w:noProof/>
            <w:webHidden/>
            <w:sz w:val="22"/>
            <w:szCs w:val="22"/>
          </w:rPr>
        </w:r>
        <w:r w:rsidR="0058223F" w:rsidRPr="0058223F">
          <w:rPr>
            <w:rFonts w:ascii="Garamond" w:hAnsi="Garamond"/>
            <w:b w:val="0"/>
            <w:bCs w:val="0"/>
            <w:noProof/>
            <w:webHidden/>
            <w:sz w:val="22"/>
            <w:szCs w:val="22"/>
          </w:rPr>
          <w:fldChar w:fldCharType="separate"/>
        </w:r>
        <w:r w:rsidR="008C70EC">
          <w:rPr>
            <w:rFonts w:ascii="Garamond" w:hAnsi="Garamond"/>
            <w:b w:val="0"/>
            <w:bCs w:val="0"/>
            <w:noProof/>
            <w:webHidden/>
            <w:sz w:val="22"/>
            <w:szCs w:val="22"/>
          </w:rPr>
          <w:t>10</w:t>
        </w:r>
        <w:r w:rsidR="0058223F" w:rsidRPr="0058223F">
          <w:rPr>
            <w:rFonts w:ascii="Garamond" w:hAnsi="Garamond"/>
            <w:b w:val="0"/>
            <w:bCs w:val="0"/>
            <w:noProof/>
            <w:webHidden/>
            <w:sz w:val="22"/>
            <w:szCs w:val="22"/>
          </w:rPr>
          <w:fldChar w:fldCharType="end"/>
        </w:r>
      </w:hyperlink>
    </w:p>
    <w:p w14:paraId="16EFEC49" w14:textId="52DF241B" w:rsidR="0058223F" w:rsidRPr="0058223F" w:rsidRDefault="00EE51B2" w:rsidP="0058223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833364" w:history="1">
        <w:r w:rsidR="0058223F" w:rsidRPr="0058223F">
          <w:rPr>
            <w:rStyle w:val="Hyperlink"/>
            <w:rFonts w:ascii="Garamond" w:hAnsi="Garamond"/>
            <w:b w:val="0"/>
            <w:bCs w:val="0"/>
            <w:caps w:val="0"/>
            <w:noProof/>
            <w:sz w:val="22"/>
            <w:szCs w:val="22"/>
          </w:rPr>
          <w:t>Preparations For D-Day</w:t>
        </w:r>
        <w:r w:rsidR="0058223F" w:rsidRPr="0058223F">
          <w:rPr>
            <w:rFonts w:ascii="Garamond" w:hAnsi="Garamond"/>
            <w:b w:val="0"/>
            <w:bCs w:val="0"/>
            <w:caps w:val="0"/>
            <w:noProof/>
            <w:webHidden/>
            <w:sz w:val="22"/>
            <w:szCs w:val="22"/>
          </w:rPr>
          <w:tab/>
        </w:r>
        <w:r w:rsidR="0058223F" w:rsidRPr="0058223F">
          <w:rPr>
            <w:rFonts w:ascii="Garamond" w:hAnsi="Garamond"/>
            <w:b w:val="0"/>
            <w:bCs w:val="0"/>
            <w:noProof/>
            <w:webHidden/>
            <w:sz w:val="22"/>
            <w:szCs w:val="22"/>
          </w:rPr>
          <w:fldChar w:fldCharType="begin"/>
        </w:r>
        <w:r w:rsidR="0058223F" w:rsidRPr="0058223F">
          <w:rPr>
            <w:rFonts w:ascii="Garamond" w:hAnsi="Garamond"/>
            <w:b w:val="0"/>
            <w:bCs w:val="0"/>
            <w:noProof/>
            <w:webHidden/>
            <w:sz w:val="22"/>
            <w:szCs w:val="22"/>
          </w:rPr>
          <w:instrText xml:space="preserve"> PAGEREF _Toc22833364 \h </w:instrText>
        </w:r>
        <w:r w:rsidR="0058223F" w:rsidRPr="0058223F">
          <w:rPr>
            <w:rFonts w:ascii="Garamond" w:hAnsi="Garamond"/>
            <w:b w:val="0"/>
            <w:bCs w:val="0"/>
            <w:noProof/>
            <w:webHidden/>
            <w:sz w:val="22"/>
            <w:szCs w:val="22"/>
          </w:rPr>
        </w:r>
        <w:r w:rsidR="0058223F" w:rsidRPr="0058223F">
          <w:rPr>
            <w:rFonts w:ascii="Garamond" w:hAnsi="Garamond"/>
            <w:b w:val="0"/>
            <w:bCs w:val="0"/>
            <w:noProof/>
            <w:webHidden/>
            <w:sz w:val="22"/>
            <w:szCs w:val="22"/>
          </w:rPr>
          <w:fldChar w:fldCharType="separate"/>
        </w:r>
        <w:r w:rsidR="008C70EC">
          <w:rPr>
            <w:rFonts w:ascii="Garamond" w:hAnsi="Garamond"/>
            <w:b w:val="0"/>
            <w:bCs w:val="0"/>
            <w:noProof/>
            <w:webHidden/>
            <w:sz w:val="22"/>
            <w:szCs w:val="22"/>
          </w:rPr>
          <w:t>10</w:t>
        </w:r>
        <w:r w:rsidR="0058223F" w:rsidRPr="0058223F">
          <w:rPr>
            <w:rFonts w:ascii="Garamond" w:hAnsi="Garamond"/>
            <w:b w:val="0"/>
            <w:bCs w:val="0"/>
            <w:noProof/>
            <w:webHidden/>
            <w:sz w:val="22"/>
            <w:szCs w:val="22"/>
          </w:rPr>
          <w:fldChar w:fldCharType="end"/>
        </w:r>
      </w:hyperlink>
    </w:p>
    <w:p w14:paraId="0D4857E8" w14:textId="18F87A0E" w:rsidR="0058223F" w:rsidRPr="0058223F" w:rsidRDefault="00EE51B2" w:rsidP="0058223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833365" w:history="1">
        <w:r w:rsidR="0058223F" w:rsidRPr="0058223F">
          <w:rPr>
            <w:rStyle w:val="Hyperlink"/>
            <w:rFonts w:ascii="Garamond" w:hAnsi="Garamond"/>
            <w:b w:val="0"/>
            <w:bCs w:val="0"/>
            <w:caps w:val="0"/>
            <w:noProof/>
            <w:sz w:val="22"/>
            <w:szCs w:val="22"/>
          </w:rPr>
          <w:t>Allies Advance Into Europe From The West</w:t>
        </w:r>
        <w:r w:rsidR="0058223F" w:rsidRPr="0058223F">
          <w:rPr>
            <w:rFonts w:ascii="Garamond" w:hAnsi="Garamond"/>
            <w:b w:val="0"/>
            <w:bCs w:val="0"/>
            <w:caps w:val="0"/>
            <w:noProof/>
            <w:webHidden/>
            <w:sz w:val="22"/>
            <w:szCs w:val="22"/>
          </w:rPr>
          <w:tab/>
        </w:r>
        <w:r w:rsidR="0058223F" w:rsidRPr="0058223F">
          <w:rPr>
            <w:rFonts w:ascii="Garamond" w:hAnsi="Garamond"/>
            <w:b w:val="0"/>
            <w:bCs w:val="0"/>
            <w:noProof/>
            <w:webHidden/>
            <w:sz w:val="22"/>
            <w:szCs w:val="22"/>
          </w:rPr>
          <w:fldChar w:fldCharType="begin"/>
        </w:r>
        <w:r w:rsidR="0058223F" w:rsidRPr="0058223F">
          <w:rPr>
            <w:rFonts w:ascii="Garamond" w:hAnsi="Garamond"/>
            <w:b w:val="0"/>
            <w:bCs w:val="0"/>
            <w:noProof/>
            <w:webHidden/>
            <w:sz w:val="22"/>
            <w:szCs w:val="22"/>
          </w:rPr>
          <w:instrText xml:space="preserve"> PAGEREF _Toc22833365 \h </w:instrText>
        </w:r>
        <w:r w:rsidR="0058223F" w:rsidRPr="0058223F">
          <w:rPr>
            <w:rFonts w:ascii="Garamond" w:hAnsi="Garamond"/>
            <w:b w:val="0"/>
            <w:bCs w:val="0"/>
            <w:noProof/>
            <w:webHidden/>
            <w:sz w:val="22"/>
            <w:szCs w:val="22"/>
          </w:rPr>
        </w:r>
        <w:r w:rsidR="0058223F" w:rsidRPr="0058223F">
          <w:rPr>
            <w:rFonts w:ascii="Garamond" w:hAnsi="Garamond"/>
            <w:b w:val="0"/>
            <w:bCs w:val="0"/>
            <w:noProof/>
            <w:webHidden/>
            <w:sz w:val="22"/>
            <w:szCs w:val="22"/>
          </w:rPr>
          <w:fldChar w:fldCharType="separate"/>
        </w:r>
        <w:r w:rsidR="008C70EC">
          <w:rPr>
            <w:rFonts w:ascii="Garamond" w:hAnsi="Garamond"/>
            <w:b w:val="0"/>
            <w:bCs w:val="0"/>
            <w:noProof/>
            <w:webHidden/>
            <w:sz w:val="22"/>
            <w:szCs w:val="22"/>
          </w:rPr>
          <w:t>14</w:t>
        </w:r>
        <w:r w:rsidR="0058223F" w:rsidRPr="0058223F">
          <w:rPr>
            <w:rFonts w:ascii="Garamond" w:hAnsi="Garamond"/>
            <w:b w:val="0"/>
            <w:bCs w:val="0"/>
            <w:noProof/>
            <w:webHidden/>
            <w:sz w:val="22"/>
            <w:szCs w:val="22"/>
          </w:rPr>
          <w:fldChar w:fldCharType="end"/>
        </w:r>
      </w:hyperlink>
    </w:p>
    <w:p w14:paraId="2B611947" w14:textId="5DEE3208" w:rsidR="0058223F" w:rsidRPr="0058223F" w:rsidRDefault="00EE51B2" w:rsidP="0058223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833366" w:history="1">
        <w:r w:rsidR="0058223F" w:rsidRPr="0058223F">
          <w:rPr>
            <w:rStyle w:val="Hyperlink"/>
            <w:rFonts w:ascii="Garamond" w:hAnsi="Garamond"/>
            <w:b w:val="0"/>
            <w:bCs w:val="0"/>
            <w:caps w:val="0"/>
            <w:noProof/>
            <w:sz w:val="22"/>
            <w:szCs w:val="22"/>
          </w:rPr>
          <w:t>Avgas Supplies By Air – ‘Flying The Hump’</w:t>
        </w:r>
        <w:r w:rsidR="0058223F" w:rsidRPr="0058223F">
          <w:rPr>
            <w:rFonts w:ascii="Garamond" w:hAnsi="Garamond"/>
            <w:b w:val="0"/>
            <w:bCs w:val="0"/>
            <w:caps w:val="0"/>
            <w:noProof/>
            <w:webHidden/>
            <w:sz w:val="22"/>
            <w:szCs w:val="22"/>
          </w:rPr>
          <w:tab/>
        </w:r>
        <w:r w:rsidR="0058223F" w:rsidRPr="0058223F">
          <w:rPr>
            <w:rFonts w:ascii="Garamond" w:hAnsi="Garamond"/>
            <w:b w:val="0"/>
            <w:bCs w:val="0"/>
            <w:noProof/>
            <w:webHidden/>
            <w:sz w:val="22"/>
            <w:szCs w:val="22"/>
          </w:rPr>
          <w:fldChar w:fldCharType="begin"/>
        </w:r>
        <w:r w:rsidR="0058223F" w:rsidRPr="0058223F">
          <w:rPr>
            <w:rFonts w:ascii="Garamond" w:hAnsi="Garamond"/>
            <w:b w:val="0"/>
            <w:bCs w:val="0"/>
            <w:noProof/>
            <w:webHidden/>
            <w:sz w:val="22"/>
            <w:szCs w:val="22"/>
          </w:rPr>
          <w:instrText xml:space="preserve"> PAGEREF _Toc22833366 \h </w:instrText>
        </w:r>
        <w:r w:rsidR="0058223F" w:rsidRPr="0058223F">
          <w:rPr>
            <w:rFonts w:ascii="Garamond" w:hAnsi="Garamond"/>
            <w:b w:val="0"/>
            <w:bCs w:val="0"/>
            <w:noProof/>
            <w:webHidden/>
            <w:sz w:val="22"/>
            <w:szCs w:val="22"/>
          </w:rPr>
        </w:r>
        <w:r w:rsidR="0058223F" w:rsidRPr="0058223F">
          <w:rPr>
            <w:rFonts w:ascii="Garamond" w:hAnsi="Garamond"/>
            <w:b w:val="0"/>
            <w:bCs w:val="0"/>
            <w:noProof/>
            <w:webHidden/>
            <w:sz w:val="22"/>
            <w:szCs w:val="22"/>
          </w:rPr>
          <w:fldChar w:fldCharType="separate"/>
        </w:r>
        <w:r w:rsidR="008C70EC">
          <w:rPr>
            <w:rFonts w:ascii="Garamond" w:hAnsi="Garamond"/>
            <w:b w:val="0"/>
            <w:bCs w:val="0"/>
            <w:noProof/>
            <w:webHidden/>
            <w:sz w:val="22"/>
            <w:szCs w:val="22"/>
          </w:rPr>
          <w:t>17</w:t>
        </w:r>
        <w:r w:rsidR="0058223F" w:rsidRPr="0058223F">
          <w:rPr>
            <w:rFonts w:ascii="Garamond" w:hAnsi="Garamond"/>
            <w:b w:val="0"/>
            <w:bCs w:val="0"/>
            <w:noProof/>
            <w:webHidden/>
            <w:sz w:val="22"/>
            <w:szCs w:val="22"/>
          </w:rPr>
          <w:fldChar w:fldCharType="end"/>
        </w:r>
      </w:hyperlink>
    </w:p>
    <w:p w14:paraId="471382E6" w14:textId="5D1F1D43" w:rsidR="0058223F" w:rsidRPr="0058223F" w:rsidRDefault="00EE51B2" w:rsidP="0058223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833367" w:history="1">
        <w:r w:rsidR="0058223F" w:rsidRPr="0058223F">
          <w:rPr>
            <w:rStyle w:val="Hyperlink"/>
            <w:rFonts w:ascii="Garamond" w:hAnsi="Garamond"/>
            <w:b w:val="0"/>
            <w:bCs w:val="0"/>
            <w:caps w:val="0"/>
            <w:noProof/>
            <w:sz w:val="22"/>
            <w:szCs w:val="22"/>
          </w:rPr>
          <w:t>Avgas Supplies By Sea</w:t>
        </w:r>
        <w:r w:rsidR="0058223F" w:rsidRPr="0058223F">
          <w:rPr>
            <w:rFonts w:ascii="Garamond" w:hAnsi="Garamond"/>
            <w:b w:val="0"/>
            <w:bCs w:val="0"/>
            <w:caps w:val="0"/>
            <w:noProof/>
            <w:webHidden/>
            <w:sz w:val="22"/>
            <w:szCs w:val="22"/>
          </w:rPr>
          <w:tab/>
        </w:r>
        <w:r w:rsidR="0058223F" w:rsidRPr="0058223F">
          <w:rPr>
            <w:rFonts w:ascii="Garamond" w:hAnsi="Garamond"/>
            <w:b w:val="0"/>
            <w:bCs w:val="0"/>
            <w:noProof/>
            <w:webHidden/>
            <w:sz w:val="22"/>
            <w:szCs w:val="22"/>
          </w:rPr>
          <w:fldChar w:fldCharType="begin"/>
        </w:r>
        <w:r w:rsidR="0058223F" w:rsidRPr="0058223F">
          <w:rPr>
            <w:rFonts w:ascii="Garamond" w:hAnsi="Garamond"/>
            <w:b w:val="0"/>
            <w:bCs w:val="0"/>
            <w:noProof/>
            <w:webHidden/>
            <w:sz w:val="22"/>
            <w:szCs w:val="22"/>
          </w:rPr>
          <w:instrText xml:space="preserve"> PAGEREF _Toc22833367 \h </w:instrText>
        </w:r>
        <w:r w:rsidR="0058223F" w:rsidRPr="0058223F">
          <w:rPr>
            <w:rFonts w:ascii="Garamond" w:hAnsi="Garamond"/>
            <w:b w:val="0"/>
            <w:bCs w:val="0"/>
            <w:noProof/>
            <w:webHidden/>
            <w:sz w:val="22"/>
            <w:szCs w:val="22"/>
          </w:rPr>
        </w:r>
        <w:r w:rsidR="0058223F" w:rsidRPr="0058223F">
          <w:rPr>
            <w:rFonts w:ascii="Garamond" w:hAnsi="Garamond"/>
            <w:b w:val="0"/>
            <w:bCs w:val="0"/>
            <w:noProof/>
            <w:webHidden/>
            <w:sz w:val="22"/>
            <w:szCs w:val="22"/>
          </w:rPr>
          <w:fldChar w:fldCharType="separate"/>
        </w:r>
        <w:r w:rsidR="008C70EC">
          <w:rPr>
            <w:rFonts w:ascii="Garamond" w:hAnsi="Garamond"/>
            <w:b w:val="0"/>
            <w:bCs w:val="0"/>
            <w:noProof/>
            <w:webHidden/>
            <w:sz w:val="22"/>
            <w:szCs w:val="22"/>
          </w:rPr>
          <w:t>20</w:t>
        </w:r>
        <w:r w:rsidR="0058223F" w:rsidRPr="0058223F">
          <w:rPr>
            <w:rFonts w:ascii="Garamond" w:hAnsi="Garamond"/>
            <w:b w:val="0"/>
            <w:bCs w:val="0"/>
            <w:noProof/>
            <w:webHidden/>
            <w:sz w:val="22"/>
            <w:szCs w:val="22"/>
          </w:rPr>
          <w:fldChar w:fldCharType="end"/>
        </w:r>
      </w:hyperlink>
    </w:p>
    <w:p w14:paraId="52917DAE" w14:textId="185EF613" w:rsidR="0058223F" w:rsidRPr="0058223F" w:rsidRDefault="00EE51B2" w:rsidP="0058223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833368" w:history="1">
        <w:r w:rsidR="0058223F" w:rsidRPr="0058223F">
          <w:rPr>
            <w:rStyle w:val="Hyperlink"/>
            <w:rFonts w:ascii="Garamond" w:hAnsi="Garamond"/>
            <w:b w:val="0"/>
            <w:bCs w:val="0"/>
            <w:caps w:val="0"/>
            <w:noProof/>
            <w:sz w:val="22"/>
            <w:szCs w:val="22"/>
          </w:rPr>
          <w:t>Petrol Supply By Pipeline – “Pluto”</w:t>
        </w:r>
        <w:r w:rsidR="0058223F" w:rsidRPr="0058223F">
          <w:rPr>
            <w:rFonts w:ascii="Garamond" w:hAnsi="Garamond"/>
            <w:b w:val="0"/>
            <w:bCs w:val="0"/>
            <w:caps w:val="0"/>
            <w:noProof/>
            <w:webHidden/>
            <w:sz w:val="22"/>
            <w:szCs w:val="22"/>
          </w:rPr>
          <w:tab/>
        </w:r>
        <w:r w:rsidR="0058223F" w:rsidRPr="0058223F">
          <w:rPr>
            <w:rFonts w:ascii="Garamond" w:hAnsi="Garamond"/>
            <w:b w:val="0"/>
            <w:bCs w:val="0"/>
            <w:noProof/>
            <w:webHidden/>
            <w:sz w:val="22"/>
            <w:szCs w:val="22"/>
          </w:rPr>
          <w:fldChar w:fldCharType="begin"/>
        </w:r>
        <w:r w:rsidR="0058223F" w:rsidRPr="0058223F">
          <w:rPr>
            <w:rFonts w:ascii="Garamond" w:hAnsi="Garamond"/>
            <w:b w:val="0"/>
            <w:bCs w:val="0"/>
            <w:noProof/>
            <w:webHidden/>
            <w:sz w:val="22"/>
            <w:szCs w:val="22"/>
          </w:rPr>
          <w:instrText xml:space="preserve"> PAGEREF _Toc22833368 \h </w:instrText>
        </w:r>
        <w:r w:rsidR="0058223F" w:rsidRPr="0058223F">
          <w:rPr>
            <w:rFonts w:ascii="Garamond" w:hAnsi="Garamond"/>
            <w:b w:val="0"/>
            <w:bCs w:val="0"/>
            <w:noProof/>
            <w:webHidden/>
            <w:sz w:val="22"/>
            <w:szCs w:val="22"/>
          </w:rPr>
        </w:r>
        <w:r w:rsidR="0058223F" w:rsidRPr="0058223F">
          <w:rPr>
            <w:rFonts w:ascii="Garamond" w:hAnsi="Garamond"/>
            <w:b w:val="0"/>
            <w:bCs w:val="0"/>
            <w:noProof/>
            <w:webHidden/>
            <w:sz w:val="22"/>
            <w:szCs w:val="22"/>
          </w:rPr>
          <w:fldChar w:fldCharType="separate"/>
        </w:r>
        <w:r w:rsidR="008C70EC">
          <w:rPr>
            <w:rFonts w:ascii="Garamond" w:hAnsi="Garamond"/>
            <w:b w:val="0"/>
            <w:bCs w:val="0"/>
            <w:noProof/>
            <w:webHidden/>
            <w:sz w:val="22"/>
            <w:szCs w:val="22"/>
          </w:rPr>
          <w:t>30</w:t>
        </w:r>
        <w:r w:rsidR="0058223F" w:rsidRPr="0058223F">
          <w:rPr>
            <w:rFonts w:ascii="Garamond" w:hAnsi="Garamond"/>
            <w:b w:val="0"/>
            <w:bCs w:val="0"/>
            <w:noProof/>
            <w:webHidden/>
            <w:sz w:val="22"/>
            <w:szCs w:val="22"/>
          </w:rPr>
          <w:fldChar w:fldCharType="end"/>
        </w:r>
      </w:hyperlink>
    </w:p>
    <w:p w14:paraId="328F6B08" w14:textId="3EC2954C" w:rsidR="0058223F" w:rsidRPr="0058223F" w:rsidRDefault="00EE51B2" w:rsidP="0058223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833369" w:history="1">
        <w:r w:rsidR="0058223F" w:rsidRPr="0058223F">
          <w:rPr>
            <w:rStyle w:val="Hyperlink"/>
            <w:rFonts w:ascii="Garamond" w:hAnsi="Garamond"/>
            <w:b w:val="0"/>
            <w:bCs w:val="0"/>
            <w:caps w:val="0"/>
            <w:noProof/>
            <w:sz w:val="22"/>
            <w:szCs w:val="22"/>
          </w:rPr>
          <w:t>The World War Is Over</w:t>
        </w:r>
        <w:r w:rsidR="0058223F" w:rsidRPr="0058223F">
          <w:rPr>
            <w:rFonts w:ascii="Garamond" w:hAnsi="Garamond"/>
            <w:b w:val="0"/>
            <w:bCs w:val="0"/>
            <w:caps w:val="0"/>
            <w:noProof/>
            <w:webHidden/>
            <w:sz w:val="22"/>
            <w:szCs w:val="22"/>
          </w:rPr>
          <w:tab/>
        </w:r>
        <w:r w:rsidR="0058223F" w:rsidRPr="0058223F">
          <w:rPr>
            <w:rFonts w:ascii="Garamond" w:hAnsi="Garamond"/>
            <w:b w:val="0"/>
            <w:bCs w:val="0"/>
            <w:noProof/>
            <w:webHidden/>
            <w:sz w:val="22"/>
            <w:szCs w:val="22"/>
          </w:rPr>
          <w:fldChar w:fldCharType="begin"/>
        </w:r>
        <w:r w:rsidR="0058223F" w:rsidRPr="0058223F">
          <w:rPr>
            <w:rFonts w:ascii="Garamond" w:hAnsi="Garamond"/>
            <w:b w:val="0"/>
            <w:bCs w:val="0"/>
            <w:noProof/>
            <w:webHidden/>
            <w:sz w:val="22"/>
            <w:szCs w:val="22"/>
          </w:rPr>
          <w:instrText xml:space="preserve"> PAGEREF _Toc22833369 \h </w:instrText>
        </w:r>
        <w:r w:rsidR="0058223F" w:rsidRPr="0058223F">
          <w:rPr>
            <w:rFonts w:ascii="Garamond" w:hAnsi="Garamond"/>
            <w:b w:val="0"/>
            <w:bCs w:val="0"/>
            <w:noProof/>
            <w:webHidden/>
            <w:sz w:val="22"/>
            <w:szCs w:val="22"/>
          </w:rPr>
        </w:r>
        <w:r w:rsidR="0058223F" w:rsidRPr="0058223F">
          <w:rPr>
            <w:rFonts w:ascii="Garamond" w:hAnsi="Garamond"/>
            <w:b w:val="0"/>
            <w:bCs w:val="0"/>
            <w:noProof/>
            <w:webHidden/>
            <w:sz w:val="22"/>
            <w:szCs w:val="22"/>
          </w:rPr>
          <w:fldChar w:fldCharType="separate"/>
        </w:r>
        <w:r w:rsidR="008C70EC">
          <w:rPr>
            <w:rFonts w:ascii="Garamond" w:hAnsi="Garamond"/>
            <w:b w:val="0"/>
            <w:bCs w:val="0"/>
            <w:noProof/>
            <w:webHidden/>
            <w:sz w:val="22"/>
            <w:szCs w:val="22"/>
          </w:rPr>
          <w:t>34</w:t>
        </w:r>
        <w:r w:rsidR="0058223F" w:rsidRPr="0058223F">
          <w:rPr>
            <w:rFonts w:ascii="Garamond" w:hAnsi="Garamond"/>
            <w:b w:val="0"/>
            <w:bCs w:val="0"/>
            <w:noProof/>
            <w:webHidden/>
            <w:sz w:val="22"/>
            <w:szCs w:val="22"/>
          </w:rPr>
          <w:fldChar w:fldCharType="end"/>
        </w:r>
      </w:hyperlink>
    </w:p>
    <w:p w14:paraId="4309DE2F" w14:textId="16C74172" w:rsidR="0058223F" w:rsidRPr="0058223F" w:rsidRDefault="00EE51B2" w:rsidP="0058223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833370" w:history="1">
        <w:r w:rsidR="0058223F" w:rsidRPr="0058223F">
          <w:rPr>
            <w:rStyle w:val="Hyperlink"/>
            <w:rFonts w:ascii="Garamond" w:hAnsi="Garamond"/>
            <w:b w:val="0"/>
            <w:bCs w:val="0"/>
            <w:caps w:val="0"/>
            <w:noProof/>
            <w:sz w:val="22"/>
            <w:szCs w:val="22"/>
          </w:rPr>
          <w:t>Oil Companies And Refineries – $U</w:t>
        </w:r>
        <w:r w:rsidR="0058223F">
          <w:rPr>
            <w:rStyle w:val="Hyperlink"/>
            <w:rFonts w:ascii="Garamond" w:hAnsi="Garamond"/>
            <w:b w:val="0"/>
            <w:bCs w:val="0"/>
            <w:caps w:val="0"/>
            <w:noProof/>
            <w:sz w:val="22"/>
            <w:szCs w:val="22"/>
          </w:rPr>
          <w:t>S</w:t>
        </w:r>
        <w:r w:rsidR="0058223F" w:rsidRPr="0058223F">
          <w:rPr>
            <w:rStyle w:val="Hyperlink"/>
            <w:rFonts w:ascii="Garamond" w:hAnsi="Garamond"/>
            <w:b w:val="0"/>
            <w:bCs w:val="0"/>
            <w:caps w:val="0"/>
            <w:noProof/>
            <w:sz w:val="22"/>
            <w:szCs w:val="22"/>
          </w:rPr>
          <w:t xml:space="preserve"> &amp; £ Sterling</w:t>
        </w:r>
        <w:r w:rsidR="0058223F" w:rsidRPr="0058223F">
          <w:rPr>
            <w:rFonts w:ascii="Garamond" w:hAnsi="Garamond"/>
            <w:b w:val="0"/>
            <w:bCs w:val="0"/>
            <w:caps w:val="0"/>
            <w:noProof/>
            <w:webHidden/>
            <w:sz w:val="22"/>
            <w:szCs w:val="22"/>
          </w:rPr>
          <w:tab/>
        </w:r>
        <w:r w:rsidR="0058223F" w:rsidRPr="0058223F">
          <w:rPr>
            <w:rFonts w:ascii="Garamond" w:hAnsi="Garamond"/>
            <w:b w:val="0"/>
            <w:bCs w:val="0"/>
            <w:noProof/>
            <w:webHidden/>
            <w:sz w:val="22"/>
            <w:szCs w:val="22"/>
          </w:rPr>
          <w:fldChar w:fldCharType="begin"/>
        </w:r>
        <w:r w:rsidR="0058223F" w:rsidRPr="0058223F">
          <w:rPr>
            <w:rFonts w:ascii="Garamond" w:hAnsi="Garamond"/>
            <w:b w:val="0"/>
            <w:bCs w:val="0"/>
            <w:noProof/>
            <w:webHidden/>
            <w:sz w:val="22"/>
            <w:szCs w:val="22"/>
          </w:rPr>
          <w:instrText xml:space="preserve"> PAGEREF _Toc22833370 \h </w:instrText>
        </w:r>
        <w:r w:rsidR="0058223F" w:rsidRPr="0058223F">
          <w:rPr>
            <w:rFonts w:ascii="Garamond" w:hAnsi="Garamond"/>
            <w:b w:val="0"/>
            <w:bCs w:val="0"/>
            <w:noProof/>
            <w:webHidden/>
            <w:sz w:val="22"/>
            <w:szCs w:val="22"/>
          </w:rPr>
        </w:r>
        <w:r w:rsidR="0058223F" w:rsidRPr="0058223F">
          <w:rPr>
            <w:rFonts w:ascii="Garamond" w:hAnsi="Garamond"/>
            <w:b w:val="0"/>
            <w:bCs w:val="0"/>
            <w:noProof/>
            <w:webHidden/>
            <w:sz w:val="22"/>
            <w:szCs w:val="22"/>
          </w:rPr>
          <w:fldChar w:fldCharType="separate"/>
        </w:r>
        <w:r w:rsidR="008C70EC">
          <w:rPr>
            <w:rFonts w:ascii="Garamond" w:hAnsi="Garamond"/>
            <w:b w:val="0"/>
            <w:bCs w:val="0"/>
            <w:noProof/>
            <w:webHidden/>
            <w:sz w:val="22"/>
            <w:szCs w:val="22"/>
          </w:rPr>
          <w:t>35</w:t>
        </w:r>
        <w:r w:rsidR="0058223F" w:rsidRPr="0058223F">
          <w:rPr>
            <w:rFonts w:ascii="Garamond" w:hAnsi="Garamond"/>
            <w:b w:val="0"/>
            <w:bCs w:val="0"/>
            <w:noProof/>
            <w:webHidden/>
            <w:sz w:val="22"/>
            <w:szCs w:val="22"/>
          </w:rPr>
          <w:fldChar w:fldCharType="end"/>
        </w:r>
      </w:hyperlink>
    </w:p>
    <w:p w14:paraId="6C9D8777" w14:textId="2B0A8E54" w:rsidR="0058223F" w:rsidRPr="0058223F" w:rsidRDefault="00EE51B2" w:rsidP="0058223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833371" w:history="1">
        <w:r w:rsidR="0058223F" w:rsidRPr="0058223F">
          <w:rPr>
            <w:rStyle w:val="Hyperlink"/>
            <w:rFonts w:ascii="Garamond" w:hAnsi="Garamond"/>
            <w:b w:val="0"/>
            <w:bCs w:val="0"/>
            <w:caps w:val="0"/>
            <w:noProof/>
            <w:sz w:val="22"/>
            <w:szCs w:val="22"/>
          </w:rPr>
          <w:t>Epilogue For The War Years</w:t>
        </w:r>
        <w:r w:rsidR="0058223F" w:rsidRPr="0058223F">
          <w:rPr>
            <w:rFonts w:ascii="Garamond" w:hAnsi="Garamond"/>
            <w:b w:val="0"/>
            <w:bCs w:val="0"/>
            <w:caps w:val="0"/>
            <w:noProof/>
            <w:webHidden/>
            <w:sz w:val="22"/>
            <w:szCs w:val="22"/>
          </w:rPr>
          <w:tab/>
        </w:r>
        <w:r w:rsidR="0058223F" w:rsidRPr="0058223F">
          <w:rPr>
            <w:rFonts w:ascii="Garamond" w:hAnsi="Garamond"/>
            <w:b w:val="0"/>
            <w:bCs w:val="0"/>
            <w:noProof/>
            <w:webHidden/>
            <w:sz w:val="22"/>
            <w:szCs w:val="22"/>
          </w:rPr>
          <w:fldChar w:fldCharType="begin"/>
        </w:r>
        <w:r w:rsidR="0058223F" w:rsidRPr="0058223F">
          <w:rPr>
            <w:rFonts w:ascii="Garamond" w:hAnsi="Garamond"/>
            <w:b w:val="0"/>
            <w:bCs w:val="0"/>
            <w:noProof/>
            <w:webHidden/>
            <w:sz w:val="22"/>
            <w:szCs w:val="22"/>
          </w:rPr>
          <w:instrText xml:space="preserve"> PAGEREF _Toc22833371 \h </w:instrText>
        </w:r>
        <w:r w:rsidR="0058223F" w:rsidRPr="0058223F">
          <w:rPr>
            <w:rFonts w:ascii="Garamond" w:hAnsi="Garamond"/>
            <w:b w:val="0"/>
            <w:bCs w:val="0"/>
            <w:noProof/>
            <w:webHidden/>
            <w:sz w:val="22"/>
            <w:szCs w:val="22"/>
          </w:rPr>
        </w:r>
        <w:r w:rsidR="0058223F" w:rsidRPr="0058223F">
          <w:rPr>
            <w:rFonts w:ascii="Garamond" w:hAnsi="Garamond"/>
            <w:b w:val="0"/>
            <w:bCs w:val="0"/>
            <w:noProof/>
            <w:webHidden/>
            <w:sz w:val="22"/>
            <w:szCs w:val="22"/>
          </w:rPr>
          <w:fldChar w:fldCharType="separate"/>
        </w:r>
        <w:r w:rsidR="008C70EC">
          <w:rPr>
            <w:rFonts w:ascii="Garamond" w:hAnsi="Garamond"/>
            <w:b w:val="0"/>
            <w:bCs w:val="0"/>
            <w:noProof/>
            <w:webHidden/>
            <w:sz w:val="22"/>
            <w:szCs w:val="22"/>
          </w:rPr>
          <w:t>37</w:t>
        </w:r>
        <w:r w:rsidR="0058223F" w:rsidRPr="0058223F">
          <w:rPr>
            <w:rFonts w:ascii="Garamond" w:hAnsi="Garamond"/>
            <w:b w:val="0"/>
            <w:bCs w:val="0"/>
            <w:noProof/>
            <w:webHidden/>
            <w:sz w:val="22"/>
            <w:szCs w:val="22"/>
          </w:rPr>
          <w:fldChar w:fldCharType="end"/>
        </w:r>
      </w:hyperlink>
    </w:p>
    <w:p w14:paraId="7262CAA0" w14:textId="048EAEE6" w:rsidR="0058223F" w:rsidRPr="0058223F" w:rsidRDefault="00EE51B2" w:rsidP="0058223F">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833372" w:history="1">
        <w:r w:rsidR="0058223F" w:rsidRPr="0058223F">
          <w:rPr>
            <w:rStyle w:val="Hyperlink"/>
            <w:rFonts w:ascii="Garamond" w:hAnsi="Garamond"/>
            <w:b w:val="0"/>
            <w:bCs w:val="0"/>
            <w:caps w:val="0"/>
            <w:noProof/>
            <w:sz w:val="22"/>
            <w:szCs w:val="22"/>
          </w:rPr>
          <w:t>Index</w:t>
        </w:r>
        <w:r w:rsidR="0058223F" w:rsidRPr="0058223F">
          <w:rPr>
            <w:rFonts w:ascii="Garamond" w:hAnsi="Garamond"/>
            <w:b w:val="0"/>
            <w:bCs w:val="0"/>
            <w:caps w:val="0"/>
            <w:noProof/>
            <w:webHidden/>
            <w:sz w:val="22"/>
            <w:szCs w:val="22"/>
          </w:rPr>
          <w:tab/>
        </w:r>
        <w:r w:rsidR="0058223F" w:rsidRPr="0058223F">
          <w:rPr>
            <w:rFonts w:ascii="Garamond" w:hAnsi="Garamond"/>
            <w:b w:val="0"/>
            <w:bCs w:val="0"/>
            <w:noProof/>
            <w:webHidden/>
            <w:sz w:val="22"/>
            <w:szCs w:val="22"/>
          </w:rPr>
          <w:fldChar w:fldCharType="begin"/>
        </w:r>
        <w:r w:rsidR="0058223F" w:rsidRPr="0058223F">
          <w:rPr>
            <w:rFonts w:ascii="Garamond" w:hAnsi="Garamond"/>
            <w:b w:val="0"/>
            <w:bCs w:val="0"/>
            <w:noProof/>
            <w:webHidden/>
            <w:sz w:val="22"/>
            <w:szCs w:val="22"/>
          </w:rPr>
          <w:instrText xml:space="preserve"> PAGEREF _Toc22833372 \h </w:instrText>
        </w:r>
        <w:r w:rsidR="0058223F" w:rsidRPr="0058223F">
          <w:rPr>
            <w:rFonts w:ascii="Garamond" w:hAnsi="Garamond"/>
            <w:b w:val="0"/>
            <w:bCs w:val="0"/>
            <w:noProof/>
            <w:webHidden/>
            <w:sz w:val="22"/>
            <w:szCs w:val="22"/>
          </w:rPr>
        </w:r>
        <w:r w:rsidR="0058223F" w:rsidRPr="0058223F">
          <w:rPr>
            <w:rFonts w:ascii="Garamond" w:hAnsi="Garamond"/>
            <w:b w:val="0"/>
            <w:bCs w:val="0"/>
            <w:noProof/>
            <w:webHidden/>
            <w:sz w:val="22"/>
            <w:szCs w:val="22"/>
          </w:rPr>
          <w:fldChar w:fldCharType="separate"/>
        </w:r>
        <w:r w:rsidR="008C70EC">
          <w:rPr>
            <w:rFonts w:ascii="Garamond" w:hAnsi="Garamond"/>
            <w:b w:val="0"/>
            <w:bCs w:val="0"/>
            <w:noProof/>
            <w:webHidden/>
            <w:sz w:val="22"/>
            <w:szCs w:val="22"/>
          </w:rPr>
          <w:t>38</w:t>
        </w:r>
        <w:r w:rsidR="0058223F" w:rsidRPr="0058223F">
          <w:rPr>
            <w:rFonts w:ascii="Garamond" w:hAnsi="Garamond"/>
            <w:b w:val="0"/>
            <w:bCs w:val="0"/>
            <w:noProof/>
            <w:webHidden/>
            <w:sz w:val="22"/>
            <w:szCs w:val="22"/>
          </w:rPr>
          <w:fldChar w:fldCharType="end"/>
        </w:r>
      </w:hyperlink>
    </w:p>
    <w:p w14:paraId="530459A1" w14:textId="092CE300" w:rsidR="0058223F" w:rsidRDefault="00EE51B2" w:rsidP="0058223F">
      <w:pPr>
        <w:pStyle w:val="TOC1"/>
        <w:tabs>
          <w:tab w:val="right" w:leader="dot" w:pos="9062"/>
        </w:tabs>
        <w:spacing w:before="120"/>
        <w:rPr>
          <w:rFonts w:ascii="Garamond" w:hAnsi="Garamond"/>
          <w:b w:val="0"/>
          <w:bCs w:val="0"/>
          <w:noProof/>
          <w:sz w:val="22"/>
          <w:szCs w:val="22"/>
        </w:rPr>
      </w:pPr>
      <w:hyperlink w:anchor="_Toc22833373" w:history="1">
        <w:r w:rsidR="0058223F" w:rsidRPr="0058223F">
          <w:rPr>
            <w:rStyle w:val="Hyperlink"/>
            <w:rFonts w:ascii="Garamond" w:hAnsi="Garamond"/>
            <w:b w:val="0"/>
            <w:bCs w:val="0"/>
            <w:caps w:val="0"/>
            <w:noProof/>
            <w:sz w:val="22"/>
            <w:szCs w:val="22"/>
          </w:rPr>
          <w:t>Research Sources</w:t>
        </w:r>
        <w:r w:rsidR="0058223F" w:rsidRPr="0058223F">
          <w:rPr>
            <w:rFonts w:ascii="Garamond" w:hAnsi="Garamond"/>
            <w:b w:val="0"/>
            <w:bCs w:val="0"/>
            <w:caps w:val="0"/>
            <w:noProof/>
            <w:webHidden/>
            <w:sz w:val="22"/>
            <w:szCs w:val="22"/>
          </w:rPr>
          <w:tab/>
        </w:r>
        <w:r w:rsidR="0058223F" w:rsidRPr="0058223F">
          <w:rPr>
            <w:rFonts w:ascii="Garamond" w:hAnsi="Garamond"/>
            <w:b w:val="0"/>
            <w:bCs w:val="0"/>
            <w:noProof/>
            <w:webHidden/>
            <w:sz w:val="22"/>
            <w:szCs w:val="22"/>
          </w:rPr>
          <w:fldChar w:fldCharType="begin"/>
        </w:r>
        <w:r w:rsidR="0058223F" w:rsidRPr="0058223F">
          <w:rPr>
            <w:rFonts w:ascii="Garamond" w:hAnsi="Garamond"/>
            <w:b w:val="0"/>
            <w:bCs w:val="0"/>
            <w:noProof/>
            <w:webHidden/>
            <w:sz w:val="22"/>
            <w:szCs w:val="22"/>
          </w:rPr>
          <w:instrText xml:space="preserve"> PAGEREF _Toc22833373 \h </w:instrText>
        </w:r>
        <w:r w:rsidR="0058223F" w:rsidRPr="0058223F">
          <w:rPr>
            <w:rFonts w:ascii="Garamond" w:hAnsi="Garamond"/>
            <w:b w:val="0"/>
            <w:bCs w:val="0"/>
            <w:noProof/>
            <w:webHidden/>
            <w:sz w:val="22"/>
            <w:szCs w:val="22"/>
          </w:rPr>
        </w:r>
        <w:r w:rsidR="0058223F" w:rsidRPr="0058223F">
          <w:rPr>
            <w:rFonts w:ascii="Garamond" w:hAnsi="Garamond"/>
            <w:b w:val="0"/>
            <w:bCs w:val="0"/>
            <w:noProof/>
            <w:webHidden/>
            <w:sz w:val="22"/>
            <w:szCs w:val="22"/>
          </w:rPr>
          <w:fldChar w:fldCharType="separate"/>
        </w:r>
        <w:r w:rsidR="008C70EC">
          <w:rPr>
            <w:rFonts w:ascii="Garamond" w:hAnsi="Garamond"/>
            <w:b w:val="0"/>
            <w:bCs w:val="0"/>
            <w:noProof/>
            <w:webHidden/>
            <w:sz w:val="22"/>
            <w:szCs w:val="22"/>
          </w:rPr>
          <w:t>44</w:t>
        </w:r>
        <w:r w:rsidR="0058223F" w:rsidRPr="0058223F">
          <w:rPr>
            <w:rFonts w:ascii="Garamond" w:hAnsi="Garamond"/>
            <w:b w:val="0"/>
            <w:bCs w:val="0"/>
            <w:noProof/>
            <w:webHidden/>
            <w:sz w:val="22"/>
            <w:szCs w:val="22"/>
          </w:rPr>
          <w:fldChar w:fldCharType="end"/>
        </w:r>
      </w:hyperlink>
    </w:p>
    <w:p w14:paraId="68EF58EA" w14:textId="77777777" w:rsidR="00C818A1" w:rsidRDefault="00A61DB7" w:rsidP="005672E6">
      <w:pPr>
        <w:pStyle w:val="Caption"/>
      </w:pPr>
      <w:r>
        <w:t xml:space="preserve">Photo </w:t>
      </w:r>
      <w:r w:rsidR="00830EAB">
        <w:t>2.</w:t>
      </w:r>
      <w:r>
        <w:t xml:space="preserve"> Loadin</w:t>
      </w:r>
      <w:r w:rsidR="00830EAB">
        <w:t>g</w:t>
      </w:r>
      <w:r>
        <w:t xml:space="preserve"> </w:t>
      </w:r>
      <w:r w:rsidR="00830EAB">
        <w:t xml:space="preserve">RAAF tanker trucks from AOG </w:t>
      </w:r>
      <w:r w:rsidR="00830EAB" w:rsidRPr="005672E6">
        <w:t>tankers</w:t>
      </w:r>
      <w:r w:rsidR="00830EAB">
        <w:t xml:space="preserve"> </w:t>
      </w:r>
    </w:p>
    <w:p w14:paraId="5E2BCBD5" w14:textId="77777777" w:rsidR="00C818A1" w:rsidRPr="0058223F" w:rsidRDefault="00A61DB7" w:rsidP="006528B7">
      <w:pPr>
        <w:pStyle w:val="Picture"/>
        <w:rPr>
          <w:rFonts w:eastAsiaTheme="minorEastAsia"/>
          <w:noProof/>
          <w:lang w:eastAsia="en-AU"/>
        </w:rPr>
      </w:pPr>
      <w:r>
        <w:rPr>
          <w:rFonts w:eastAsiaTheme="minorEastAsia"/>
          <w:noProof/>
          <w:lang w:eastAsia="en-AU"/>
        </w:rPr>
        <w:drawing>
          <wp:inline distT="0" distB="0" distL="0" distR="0" wp14:anchorId="0BB8AF73" wp14:editId="472F95E2">
            <wp:extent cx="5800507" cy="32203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8949" b="9091"/>
                    <a:stretch/>
                  </pic:blipFill>
                  <pic:spPr bwMode="auto">
                    <a:xfrm>
                      <a:off x="0" y="0"/>
                      <a:ext cx="5822452" cy="3232546"/>
                    </a:xfrm>
                    <a:prstGeom prst="rect">
                      <a:avLst/>
                    </a:prstGeom>
                    <a:noFill/>
                    <a:ln>
                      <a:noFill/>
                    </a:ln>
                    <a:extLst>
                      <a:ext uri="{53640926-AAD7-44D8-BBD7-CCE9431645EC}">
                        <a14:shadowObscured xmlns:a14="http://schemas.microsoft.com/office/drawing/2010/main"/>
                      </a:ext>
                    </a:extLst>
                  </pic:spPr>
                </pic:pic>
              </a:graphicData>
            </a:graphic>
          </wp:inline>
        </w:drawing>
      </w:r>
    </w:p>
    <w:p w14:paraId="51378232" w14:textId="77777777" w:rsidR="00CA7FFC" w:rsidRPr="0058223F" w:rsidRDefault="0058223F" w:rsidP="0058223F">
      <w:pPr>
        <w:rPr>
          <w:sz w:val="22"/>
          <w:szCs w:val="22"/>
        </w:rPr>
      </w:pPr>
      <w:r w:rsidRPr="0058223F">
        <w:rPr>
          <w:sz w:val="22"/>
          <w:szCs w:val="22"/>
        </w:rPr>
        <w:fldChar w:fldCharType="end"/>
      </w:r>
    </w:p>
    <w:p w14:paraId="598A8D82" w14:textId="77777777" w:rsidR="00CA7FFC" w:rsidRPr="00CA7FFC" w:rsidRDefault="00CA7FFC" w:rsidP="00CA7FFC"/>
    <w:p w14:paraId="336389CC" w14:textId="77777777" w:rsidR="006D18CD" w:rsidRDefault="006D18CD" w:rsidP="008249EA">
      <w:pPr>
        <w:pStyle w:val="TOC1"/>
        <w:tabs>
          <w:tab w:val="right" w:pos="8505"/>
        </w:tabs>
        <w:spacing w:before="120"/>
        <w:sectPr w:rsidR="006D18CD" w:rsidSect="00FD5583">
          <w:headerReference w:type="default" r:id="rId13"/>
          <w:footerReference w:type="default" r:id="rId14"/>
          <w:endnotePr>
            <w:numFmt w:val="decimal"/>
          </w:endnotePr>
          <w:type w:val="continuous"/>
          <w:pgSz w:w="11907" w:h="16839" w:code="1"/>
          <w:pgMar w:top="1701" w:right="1134" w:bottom="1701" w:left="1701" w:header="960" w:footer="960" w:gutter="0"/>
          <w:cols w:space="720"/>
          <w:docGrid w:linePitch="218"/>
        </w:sectPr>
      </w:pPr>
    </w:p>
    <w:p w14:paraId="0CAA1B39" w14:textId="77777777" w:rsidR="006D18CD" w:rsidRDefault="006D18CD"/>
    <w:p w14:paraId="74E31173" w14:textId="77777777" w:rsidR="006D18CD" w:rsidRDefault="006D18CD">
      <w:pPr>
        <w:sectPr w:rsidR="006D18CD">
          <w:endnotePr>
            <w:numFmt w:val="decimal"/>
          </w:endnotePr>
          <w:type w:val="continuous"/>
          <w:pgSz w:w="11907" w:h="16839" w:code="1"/>
          <w:pgMar w:top="1800" w:right="2040" w:bottom="1800" w:left="2280" w:header="960" w:footer="960" w:gutter="0"/>
          <w:cols w:num="2" w:space="720"/>
        </w:sectPr>
      </w:pPr>
    </w:p>
    <w:p w14:paraId="46216E60" w14:textId="77777777" w:rsidR="006D18CD" w:rsidRDefault="006D18CD" w:rsidP="00784487">
      <w:pPr>
        <w:pStyle w:val="Heading1"/>
      </w:pPr>
      <w:bookmarkStart w:id="0" w:name="_Toc22833359"/>
      <w:r>
        <w:lastRenderedPageBreak/>
        <w:t>Summary</w:t>
      </w:r>
      <w:bookmarkEnd w:id="0"/>
    </w:p>
    <w:p w14:paraId="0B942D9F" w14:textId="77777777" w:rsidR="006D18CD" w:rsidRPr="0006368F" w:rsidRDefault="006D18CD" w:rsidP="006528B7">
      <w:pPr>
        <w:pStyle w:val="BodyText"/>
      </w:pPr>
      <w:r w:rsidRPr="0006368F">
        <w:t>Chronology</w:t>
      </w:r>
    </w:p>
    <w:p w14:paraId="4EA6F0F2" w14:textId="77777777" w:rsidR="00336DFC" w:rsidRDefault="00336DFC">
      <w:pPr>
        <w:ind w:left="709" w:right="-295" w:hanging="709"/>
        <w:rPr>
          <w:noProof/>
        </w:rPr>
      </w:pPr>
      <w:r>
        <w:rPr>
          <w:noProof/>
        </w:rPr>
        <w:t>1939</w:t>
      </w:r>
      <w:r>
        <w:rPr>
          <w:noProof/>
        </w:rPr>
        <w:tab/>
      </w:r>
      <w:r w:rsidR="00C818A1">
        <w:rPr>
          <w:noProof/>
        </w:rPr>
        <w:tab/>
      </w:r>
      <w:r w:rsidR="00C818A1">
        <w:rPr>
          <w:noProof/>
        </w:rPr>
        <w:tab/>
      </w:r>
      <w:r>
        <w:rPr>
          <w:noProof/>
        </w:rPr>
        <w:t>(</w:t>
      </w:r>
      <w:r w:rsidRPr="00336DFC">
        <w:rPr>
          <w:noProof/>
        </w:rPr>
        <w:t>UK) Petroleum Board</w:t>
      </w:r>
      <w:r w:rsidR="00682A62" w:rsidRPr="007A3C35">
        <w:rPr>
          <w:noProof/>
        </w:rPr>
        <w:fldChar w:fldCharType="begin"/>
      </w:r>
      <w:r w:rsidR="00682A62" w:rsidRPr="007A3C35">
        <w:instrText xml:space="preserve"> </w:instrText>
      </w:r>
      <w:r w:rsidR="00682A62" w:rsidRPr="007A3C35">
        <w:rPr>
          <w:rFonts w:ascii="Times New Roman" w:hAnsi="Times New Roman"/>
        </w:rPr>
        <w:instrText>XE "Petroleum Board</w:instrText>
      </w:r>
      <w:r w:rsidR="00682A62" w:rsidRPr="007A3C35">
        <w:instrText xml:space="preserve">" </w:instrText>
      </w:r>
      <w:r w:rsidR="00682A62" w:rsidRPr="007A3C35">
        <w:rPr>
          <w:noProof/>
        </w:rPr>
        <w:fldChar w:fldCharType="end"/>
      </w:r>
      <w:r w:rsidRPr="00336DFC">
        <w:rPr>
          <w:noProof/>
        </w:rPr>
        <w:t xml:space="preserve"> established which included aviation spirit</w:t>
      </w:r>
      <w:r>
        <w:rPr>
          <w:noProof/>
        </w:rPr>
        <w:t>.</w:t>
      </w:r>
    </w:p>
    <w:p w14:paraId="757658FD" w14:textId="5BAD482C" w:rsidR="00336DFC" w:rsidRDefault="00336DFC" w:rsidP="00336DFC">
      <w:pPr>
        <w:ind w:left="709" w:right="-295" w:hanging="709"/>
        <w:rPr>
          <w:noProof/>
        </w:rPr>
      </w:pPr>
      <w:r>
        <w:rPr>
          <w:noProof/>
        </w:rPr>
        <w:t>1940</w:t>
      </w:r>
      <w:r>
        <w:rPr>
          <w:noProof/>
        </w:rPr>
        <w:tab/>
      </w:r>
      <w:r w:rsidR="00C818A1">
        <w:rPr>
          <w:noProof/>
        </w:rPr>
        <w:tab/>
      </w:r>
      <w:r w:rsidR="00C818A1">
        <w:rPr>
          <w:noProof/>
        </w:rPr>
        <w:tab/>
      </w:r>
      <w:r w:rsidRPr="00336DFC">
        <w:rPr>
          <w:noProof/>
        </w:rPr>
        <w:t>President Roosevelt</w:t>
      </w:r>
      <w:r w:rsidR="006F7E44">
        <w:rPr>
          <w:noProof/>
        </w:rPr>
        <w:fldChar w:fldCharType="begin"/>
      </w:r>
      <w:r w:rsidR="006F7E44">
        <w:instrText xml:space="preserve"> XE "</w:instrText>
      </w:r>
      <w:r w:rsidR="006F7E44" w:rsidRPr="00861127">
        <w:rPr>
          <w:noProof/>
        </w:rPr>
        <w:instrText>President Roosevelt</w:instrText>
      </w:r>
      <w:r w:rsidR="006F7E44">
        <w:instrText xml:space="preserve">" </w:instrText>
      </w:r>
      <w:r w:rsidR="006F7E44">
        <w:rPr>
          <w:noProof/>
        </w:rPr>
        <w:fldChar w:fldCharType="end"/>
      </w:r>
      <w:r w:rsidRPr="00336DFC">
        <w:rPr>
          <w:noProof/>
        </w:rPr>
        <w:t xml:space="preserve"> </w:t>
      </w:r>
      <w:r>
        <w:rPr>
          <w:noProof/>
        </w:rPr>
        <w:t>declares</w:t>
      </w:r>
      <w:r w:rsidRPr="00336DFC">
        <w:rPr>
          <w:noProof/>
        </w:rPr>
        <w:t xml:space="preserve"> that </w:t>
      </w:r>
      <w:r w:rsidR="00C84BCB">
        <w:rPr>
          <w:noProof/>
        </w:rPr>
        <w:t>‘</w:t>
      </w:r>
      <w:r w:rsidR="009B23D9">
        <w:rPr>
          <w:noProof/>
        </w:rPr>
        <w:t>the United States of America</w:t>
      </w:r>
      <w:r w:rsidRPr="00336DFC">
        <w:rPr>
          <w:noProof/>
        </w:rPr>
        <w:t xml:space="preserve"> would be </w:t>
      </w:r>
      <w:r w:rsidR="009B23D9">
        <w:rPr>
          <w:noProof/>
        </w:rPr>
        <w:t xml:space="preserve">the </w:t>
      </w:r>
      <w:r w:rsidRPr="00336DFC">
        <w:rPr>
          <w:noProof/>
        </w:rPr>
        <w:t xml:space="preserve">Arsenal of the Free </w:t>
      </w:r>
      <w:r w:rsidR="00C818A1">
        <w:rPr>
          <w:noProof/>
        </w:rPr>
        <w:tab/>
      </w:r>
      <w:r w:rsidR="00C818A1">
        <w:rPr>
          <w:noProof/>
        </w:rPr>
        <w:tab/>
      </w:r>
      <w:r w:rsidR="00C818A1">
        <w:rPr>
          <w:noProof/>
        </w:rPr>
        <w:tab/>
      </w:r>
      <w:r w:rsidRPr="00336DFC">
        <w:rPr>
          <w:noProof/>
        </w:rPr>
        <w:t>World’</w:t>
      </w:r>
      <w:r>
        <w:rPr>
          <w:noProof/>
        </w:rPr>
        <w:t xml:space="preserve"> </w:t>
      </w:r>
      <w:r w:rsidRPr="00336DFC">
        <w:rPr>
          <w:noProof/>
        </w:rPr>
        <w:t xml:space="preserve"> and to provide aviation gasoline</w:t>
      </w:r>
      <w:r w:rsidR="00561DA1">
        <w:rPr>
          <w:noProof/>
        </w:rPr>
        <w:fldChar w:fldCharType="begin"/>
      </w:r>
      <w:r w:rsidR="00561DA1">
        <w:instrText xml:space="preserve"> XE "</w:instrText>
      </w:r>
      <w:r w:rsidR="00561DA1" w:rsidRPr="00863EB6">
        <w:instrText>aviation gasoline</w:instrText>
      </w:r>
      <w:r w:rsidR="00561DA1">
        <w:instrText xml:space="preserve">" </w:instrText>
      </w:r>
      <w:r w:rsidR="00561DA1">
        <w:rPr>
          <w:noProof/>
        </w:rPr>
        <w:fldChar w:fldCharType="end"/>
      </w:r>
      <w:r w:rsidRPr="00336DFC">
        <w:rPr>
          <w:noProof/>
        </w:rPr>
        <w:t xml:space="preserve"> to British Empire under the lend lease scheme.</w:t>
      </w:r>
    </w:p>
    <w:p w14:paraId="5840E363" w14:textId="77777777" w:rsidR="00336DFC" w:rsidRPr="001A19D3" w:rsidRDefault="00336DFC" w:rsidP="001A19D3">
      <w:pPr>
        <w:rPr>
          <w:noProof/>
        </w:rPr>
      </w:pPr>
      <w:r w:rsidRPr="001A19D3">
        <w:rPr>
          <w:noProof/>
        </w:rPr>
        <w:t>Oct 1941</w:t>
      </w:r>
      <w:r w:rsidRPr="001A19D3">
        <w:rPr>
          <w:noProof/>
        </w:rPr>
        <w:tab/>
        <w:t>Proposed advanced fuelling base for U.S. aircraft (B-17, A-24</w:t>
      </w:r>
      <w:r w:rsidR="007B7583" w:rsidRPr="001A19D3">
        <w:rPr>
          <w:noProof/>
        </w:rPr>
        <w:fldChar w:fldCharType="begin"/>
      </w:r>
      <w:r w:rsidR="007B7583" w:rsidRPr="001A19D3">
        <w:instrText xml:space="preserve"> XE "A-24" </w:instrText>
      </w:r>
      <w:r w:rsidR="007B7583" w:rsidRPr="001A19D3">
        <w:rPr>
          <w:noProof/>
        </w:rPr>
        <w:fldChar w:fldCharType="end"/>
      </w:r>
      <w:r w:rsidRPr="001A19D3">
        <w:rPr>
          <w:noProof/>
        </w:rPr>
        <w:t>, P-40) in the Pacific</w:t>
      </w:r>
      <w:r w:rsidR="00F84F6D" w:rsidRPr="001A19D3">
        <w:rPr>
          <w:noProof/>
        </w:rPr>
        <w:fldChar w:fldCharType="begin"/>
      </w:r>
      <w:r w:rsidR="00F84F6D" w:rsidRPr="001A19D3">
        <w:instrText xml:space="preserve"> XE "Pacific" </w:instrText>
      </w:r>
      <w:r w:rsidR="00F84F6D" w:rsidRPr="001A19D3">
        <w:rPr>
          <w:noProof/>
        </w:rPr>
        <w:fldChar w:fldCharType="end"/>
      </w:r>
    </w:p>
    <w:p w14:paraId="4C602202" w14:textId="77777777" w:rsidR="006D18CD" w:rsidRDefault="00336DFC" w:rsidP="0035497B">
      <w:pPr>
        <w:ind w:left="1418" w:right="-295" w:hanging="1418"/>
        <w:rPr>
          <w:noProof/>
        </w:rPr>
      </w:pPr>
      <w:r>
        <w:rPr>
          <w:noProof/>
        </w:rPr>
        <w:t>Oct 1942</w:t>
      </w:r>
      <w:r>
        <w:rPr>
          <w:noProof/>
        </w:rPr>
        <w:tab/>
      </w:r>
      <w:r w:rsidR="009B23D9">
        <w:rPr>
          <w:noProof/>
        </w:rPr>
        <w:t>U.S.</w:t>
      </w:r>
      <w:r w:rsidRPr="00336DFC">
        <w:rPr>
          <w:noProof/>
        </w:rPr>
        <w:t xml:space="preserve"> Army</w:t>
      </w:r>
      <w:r w:rsidR="007C6FFC">
        <w:rPr>
          <w:noProof/>
        </w:rPr>
        <w:fldChar w:fldCharType="begin"/>
      </w:r>
      <w:r w:rsidR="007C6FFC">
        <w:instrText xml:space="preserve"> XE "</w:instrText>
      </w:r>
      <w:r w:rsidR="007C6FFC" w:rsidRPr="00F956EC">
        <w:instrText>U.S. Army</w:instrText>
      </w:r>
      <w:r w:rsidR="007C6FFC">
        <w:instrText xml:space="preserve">" </w:instrText>
      </w:r>
      <w:r w:rsidR="007C6FFC">
        <w:rPr>
          <w:noProof/>
        </w:rPr>
        <w:fldChar w:fldCharType="end"/>
      </w:r>
      <w:r w:rsidRPr="00336DFC">
        <w:rPr>
          <w:noProof/>
        </w:rPr>
        <w:t xml:space="preserve"> and Navy Petroleum Board</w:t>
      </w:r>
      <w:r w:rsidR="006F7E44">
        <w:rPr>
          <w:noProof/>
        </w:rPr>
        <w:fldChar w:fldCharType="begin"/>
      </w:r>
      <w:r w:rsidR="006F7E44">
        <w:instrText xml:space="preserve"> XE "</w:instrText>
      </w:r>
      <w:r w:rsidR="006F7E44" w:rsidRPr="00642069">
        <w:rPr>
          <w:noProof/>
        </w:rPr>
        <w:instrText>U.S. Army and Navy Petroleum Board</w:instrText>
      </w:r>
      <w:r w:rsidR="006F7E44">
        <w:instrText xml:space="preserve">" </w:instrText>
      </w:r>
      <w:r w:rsidR="006F7E44">
        <w:rPr>
          <w:noProof/>
        </w:rPr>
        <w:fldChar w:fldCharType="end"/>
      </w:r>
      <w:r w:rsidRPr="00336DFC">
        <w:rPr>
          <w:noProof/>
        </w:rPr>
        <w:t xml:space="preserve"> &amp; the Petroleum Administration for War</w:t>
      </w:r>
      <w:r w:rsidR="006F7E44">
        <w:rPr>
          <w:noProof/>
        </w:rPr>
        <w:fldChar w:fldCharType="begin"/>
      </w:r>
      <w:r w:rsidR="006F7E44">
        <w:instrText xml:space="preserve"> XE "</w:instrText>
      </w:r>
      <w:r w:rsidR="006F7E44" w:rsidRPr="00642069">
        <w:rPr>
          <w:noProof/>
        </w:rPr>
        <w:instrText>Petroleum Administration for War</w:instrText>
      </w:r>
      <w:r w:rsidR="006F7E44">
        <w:instrText xml:space="preserve">" </w:instrText>
      </w:r>
      <w:r w:rsidR="006F7E44">
        <w:rPr>
          <w:noProof/>
        </w:rPr>
        <w:fldChar w:fldCharType="end"/>
      </w:r>
      <w:r w:rsidRPr="00336DFC">
        <w:rPr>
          <w:noProof/>
        </w:rPr>
        <w:t xml:space="preserve"> (PAW</w:t>
      </w:r>
      <w:r w:rsidR="007B7583">
        <w:rPr>
          <w:noProof/>
        </w:rPr>
        <w:fldChar w:fldCharType="begin"/>
      </w:r>
      <w:r w:rsidR="007B7583">
        <w:instrText xml:space="preserve"> XE "</w:instrText>
      </w:r>
      <w:r w:rsidR="007B7583" w:rsidRPr="00D073D7">
        <w:rPr>
          <w:bCs/>
        </w:rPr>
        <w:instrText>PAW</w:instrText>
      </w:r>
      <w:r w:rsidR="007B7583">
        <w:instrText xml:space="preserve">" </w:instrText>
      </w:r>
      <w:r w:rsidR="007B7583">
        <w:rPr>
          <w:noProof/>
        </w:rPr>
        <w:fldChar w:fldCharType="end"/>
      </w:r>
      <w:r w:rsidRPr="00336DFC">
        <w:rPr>
          <w:noProof/>
        </w:rPr>
        <w:t>) established the Aviation Gasoline</w:t>
      </w:r>
      <w:r w:rsidR="00555FEA">
        <w:rPr>
          <w:noProof/>
        </w:rPr>
        <w:fldChar w:fldCharType="begin"/>
      </w:r>
      <w:r w:rsidR="00555FEA">
        <w:instrText xml:space="preserve"> XE "</w:instrText>
      </w:r>
      <w:r w:rsidR="00555FEA" w:rsidRPr="00841E32">
        <w:instrText>Aviation Gasoline</w:instrText>
      </w:r>
      <w:r w:rsidR="00555FEA">
        <w:instrText xml:space="preserve">" </w:instrText>
      </w:r>
      <w:r w:rsidR="00555FEA">
        <w:rPr>
          <w:noProof/>
        </w:rPr>
        <w:fldChar w:fldCharType="end"/>
      </w:r>
      <w:r w:rsidRPr="00336DFC">
        <w:rPr>
          <w:noProof/>
        </w:rPr>
        <w:t xml:space="preserve"> Advisory Committee</w:t>
      </w:r>
      <w:r w:rsidR="00682A62">
        <w:rPr>
          <w:noProof/>
        </w:rPr>
        <w:fldChar w:fldCharType="begin"/>
      </w:r>
      <w:r w:rsidR="00682A62">
        <w:instrText xml:space="preserve"> XE "</w:instrText>
      </w:r>
      <w:r w:rsidR="00682A62" w:rsidRPr="00A64376">
        <w:instrText>Aviation Gasoline Advisory Committee</w:instrText>
      </w:r>
      <w:r w:rsidR="00682A62">
        <w:instrText xml:space="preserve">" </w:instrText>
      </w:r>
      <w:r w:rsidR="00682A62">
        <w:rPr>
          <w:noProof/>
        </w:rPr>
        <w:fldChar w:fldCharType="end"/>
      </w:r>
      <w:r w:rsidR="0035497B">
        <w:rPr>
          <w:noProof/>
        </w:rPr>
        <w:t>.</w:t>
      </w:r>
    </w:p>
    <w:p w14:paraId="1F0586C9" w14:textId="77777777" w:rsidR="006D61BF" w:rsidRDefault="006D61BF" w:rsidP="0035497B">
      <w:pPr>
        <w:ind w:left="1418" w:right="-295" w:hanging="1418"/>
        <w:rPr>
          <w:noProof/>
        </w:rPr>
      </w:pPr>
      <w:r>
        <w:rPr>
          <w:noProof/>
        </w:rPr>
        <w:t>Jan 1943</w:t>
      </w:r>
      <w:r>
        <w:rPr>
          <w:noProof/>
        </w:rPr>
        <w:tab/>
        <w:t>O</w:t>
      </w:r>
      <w:r w:rsidRPr="006D61BF">
        <w:rPr>
          <w:noProof/>
        </w:rPr>
        <w:t xml:space="preserve">perational requirements exceed production by approx. 20,000 BSD. </w:t>
      </w:r>
    </w:p>
    <w:p w14:paraId="3210A19D" w14:textId="77777777" w:rsidR="00854689" w:rsidRDefault="00854689" w:rsidP="00496AC0">
      <w:pPr>
        <w:ind w:left="1418" w:right="-295" w:hanging="1418"/>
        <w:rPr>
          <w:noProof/>
        </w:rPr>
      </w:pPr>
      <w:r w:rsidRPr="00854689">
        <w:rPr>
          <w:noProof/>
        </w:rPr>
        <w:t>March 1943</w:t>
      </w:r>
      <w:r>
        <w:rPr>
          <w:noProof/>
        </w:rPr>
        <w:tab/>
        <w:t xml:space="preserve">Need </w:t>
      </w:r>
      <w:r w:rsidRPr="00854689">
        <w:rPr>
          <w:noProof/>
        </w:rPr>
        <w:t>for a higher grade of fuel (140 instead of 130) would be required for higher performance engines now in production. Conversion from 130 to 140 grade</w:t>
      </w:r>
    </w:p>
    <w:p w14:paraId="4314E0A6" w14:textId="77777777" w:rsidR="0035497B" w:rsidRPr="006D61BF" w:rsidRDefault="0035497B" w:rsidP="00011006">
      <w:pPr>
        <w:pStyle w:val="BodyText"/>
        <w:ind w:left="1418" w:hanging="1418"/>
      </w:pPr>
      <w:r w:rsidRPr="00011006">
        <w:rPr>
          <w:bCs/>
          <w:sz w:val="20"/>
        </w:rPr>
        <w:t>June 1943</w:t>
      </w:r>
      <w:r w:rsidRPr="00011006">
        <w:rPr>
          <w:bCs/>
          <w:sz w:val="20"/>
        </w:rPr>
        <w:tab/>
        <w:t>Aviation gasoline supply (</w:t>
      </w:r>
      <w:r w:rsidRPr="00011006">
        <w:rPr>
          <w:sz w:val="20"/>
        </w:rPr>
        <w:t>100 Octane</w:t>
      </w:r>
      <w:r w:rsidR="006F7E44" w:rsidRPr="00011006">
        <w:rPr>
          <w:sz w:val="20"/>
        </w:rPr>
        <w:fldChar w:fldCharType="begin"/>
      </w:r>
      <w:r w:rsidR="006F7E44" w:rsidRPr="00011006">
        <w:rPr>
          <w:sz w:val="20"/>
        </w:rPr>
        <w:instrText xml:space="preserve"> XE "100 Octane" </w:instrText>
      </w:r>
      <w:r w:rsidR="006F7E44" w:rsidRPr="00011006">
        <w:rPr>
          <w:sz w:val="20"/>
        </w:rPr>
        <w:fldChar w:fldCharType="end"/>
      </w:r>
      <w:r w:rsidRPr="00011006">
        <w:rPr>
          <w:sz w:val="20"/>
        </w:rPr>
        <w:t xml:space="preserve"> and 90/87 Octane</w:t>
      </w:r>
      <w:r w:rsidR="006F7E44" w:rsidRPr="00011006">
        <w:rPr>
          <w:sz w:val="20"/>
        </w:rPr>
        <w:fldChar w:fldCharType="begin"/>
      </w:r>
      <w:r w:rsidR="006F7E44" w:rsidRPr="00011006">
        <w:rPr>
          <w:sz w:val="20"/>
        </w:rPr>
        <w:instrText xml:space="preserve"> XE "90/87 Octane" </w:instrText>
      </w:r>
      <w:r w:rsidR="006F7E44" w:rsidRPr="00011006">
        <w:rPr>
          <w:sz w:val="20"/>
        </w:rPr>
        <w:fldChar w:fldCharType="end"/>
      </w:r>
      <w:r w:rsidRPr="00011006">
        <w:rPr>
          <w:sz w:val="20"/>
        </w:rPr>
        <w:t>)</w:t>
      </w:r>
      <w:r w:rsidRPr="00011006">
        <w:rPr>
          <w:bCs/>
          <w:sz w:val="20"/>
        </w:rPr>
        <w:t xml:space="preserve"> divided into five areas</w:t>
      </w:r>
      <w:r w:rsidRPr="00011006">
        <w:rPr>
          <w:sz w:val="20"/>
        </w:rPr>
        <w:t xml:space="preserve"> of influence around world and allocated into regions.</w:t>
      </w:r>
      <w:r w:rsidRPr="006D61BF">
        <w:t xml:space="preserve"> </w:t>
      </w:r>
      <w:r w:rsidRPr="006D61BF">
        <w:rPr>
          <w:rStyle w:val="EndnoteReference"/>
          <w:sz w:val="20"/>
        </w:rPr>
        <w:endnoteReference w:id="1"/>
      </w:r>
    </w:p>
    <w:p w14:paraId="12FB0744" w14:textId="77777777" w:rsidR="0035497B" w:rsidRDefault="0035497B" w:rsidP="0035497B">
      <w:pPr>
        <w:ind w:left="1418" w:right="-295" w:hanging="1418"/>
        <w:rPr>
          <w:noProof/>
        </w:rPr>
      </w:pPr>
      <w:r w:rsidRPr="006D61BF">
        <w:rPr>
          <w:noProof/>
        </w:rPr>
        <w:t>Late 1943</w:t>
      </w:r>
      <w:r w:rsidRPr="006D61BF">
        <w:rPr>
          <w:noProof/>
        </w:rPr>
        <w:tab/>
        <w:t>Massive increase in production as the Allies prepare for “Operation Overlord</w:t>
      </w:r>
      <w:r w:rsidR="006F7E44">
        <w:rPr>
          <w:noProof/>
        </w:rPr>
        <w:fldChar w:fldCharType="begin"/>
      </w:r>
      <w:r w:rsidR="006F7E44">
        <w:instrText xml:space="preserve"> XE "</w:instrText>
      </w:r>
      <w:r w:rsidR="006F7E44" w:rsidRPr="000A0400">
        <w:rPr>
          <w:noProof/>
        </w:rPr>
        <w:instrText>Operation Overlord</w:instrText>
      </w:r>
      <w:r w:rsidR="006F7E44">
        <w:instrText xml:space="preserve">" </w:instrText>
      </w:r>
      <w:r w:rsidR="006F7E44">
        <w:rPr>
          <w:noProof/>
        </w:rPr>
        <w:fldChar w:fldCharType="end"/>
      </w:r>
      <w:r w:rsidRPr="006D61BF">
        <w:rPr>
          <w:noProof/>
        </w:rPr>
        <w:t>” in June 1944</w:t>
      </w:r>
      <w:r w:rsidR="00854689">
        <w:rPr>
          <w:noProof/>
        </w:rPr>
        <w:t>.</w:t>
      </w:r>
    </w:p>
    <w:p w14:paraId="43526FB4" w14:textId="77777777" w:rsidR="00854689" w:rsidRDefault="00854689" w:rsidP="0035497B">
      <w:pPr>
        <w:ind w:left="1418" w:right="-295" w:hanging="1418"/>
        <w:rPr>
          <w:noProof/>
        </w:rPr>
      </w:pPr>
      <w:r w:rsidRPr="00854689">
        <w:rPr>
          <w:noProof/>
        </w:rPr>
        <w:t xml:space="preserve">Dec 1943 </w:t>
      </w:r>
      <w:r>
        <w:rPr>
          <w:noProof/>
        </w:rPr>
        <w:tab/>
        <w:t>P</w:t>
      </w:r>
      <w:r w:rsidRPr="00854689">
        <w:rPr>
          <w:noProof/>
        </w:rPr>
        <w:t>roposal to derate 100/130</w:t>
      </w:r>
      <w:r w:rsidR="00616158">
        <w:rPr>
          <w:noProof/>
        </w:rPr>
        <w:fldChar w:fldCharType="begin"/>
      </w:r>
      <w:r w:rsidR="00616158">
        <w:instrText xml:space="preserve"> XE "</w:instrText>
      </w:r>
      <w:r w:rsidR="00616158" w:rsidRPr="00901186">
        <w:rPr>
          <w:noProof/>
        </w:rPr>
        <w:instrText>100/130</w:instrText>
      </w:r>
      <w:r w:rsidR="00616158">
        <w:instrText xml:space="preserve">" </w:instrText>
      </w:r>
      <w:r w:rsidR="00616158">
        <w:rPr>
          <w:noProof/>
        </w:rPr>
        <w:fldChar w:fldCharType="end"/>
      </w:r>
      <w:r w:rsidRPr="00854689">
        <w:rPr>
          <w:noProof/>
        </w:rPr>
        <w:t xml:space="preserve"> engines in </w:t>
      </w:r>
      <w:r w:rsidR="009B23D9">
        <w:rPr>
          <w:noProof/>
        </w:rPr>
        <w:t>U.S.</w:t>
      </w:r>
      <w:r w:rsidRPr="00854689">
        <w:rPr>
          <w:noProof/>
        </w:rPr>
        <w:t xml:space="preserve"> (domestic use) to 91/96 to reduce consumption and allow 100/130 for operational theatres.</w:t>
      </w:r>
    </w:p>
    <w:p w14:paraId="4C94287A" w14:textId="77777777" w:rsidR="00AD484A" w:rsidRDefault="00AD484A" w:rsidP="0035497B">
      <w:pPr>
        <w:ind w:left="1418" w:right="-295" w:hanging="1418"/>
        <w:rPr>
          <w:noProof/>
        </w:rPr>
      </w:pPr>
      <w:r w:rsidRPr="00AD484A">
        <w:rPr>
          <w:noProof/>
        </w:rPr>
        <w:t xml:space="preserve">January 1944 </w:t>
      </w:r>
      <w:r>
        <w:rPr>
          <w:noProof/>
        </w:rPr>
        <w:tab/>
      </w:r>
      <w:r w:rsidRPr="00AD484A">
        <w:rPr>
          <w:noProof/>
        </w:rPr>
        <w:t xml:space="preserve">All production ex </w:t>
      </w:r>
      <w:r w:rsidR="009B23D9">
        <w:rPr>
          <w:noProof/>
        </w:rPr>
        <w:t>U.S.</w:t>
      </w:r>
      <w:r w:rsidRPr="00AD484A">
        <w:rPr>
          <w:noProof/>
        </w:rPr>
        <w:t xml:space="preserve"> Gulf</w:t>
      </w:r>
      <w:r w:rsidR="006F7E44">
        <w:rPr>
          <w:noProof/>
        </w:rPr>
        <w:fldChar w:fldCharType="begin"/>
      </w:r>
      <w:r w:rsidR="006F7E44">
        <w:instrText xml:space="preserve"> XE "</w:instrText>
      </w:r>
      <w:r w:rsidR="006F7E44" w:rsidRPr="00F87B58">
        <w:rPr>
          <w:noProof/>
        </w:rPr>
        <w:instrText>U.S. Gulf</w:instrText>
      </w:r>
      <w:r w:rsidR="006F7E44">
        <w:instrText xml:space="preserve">" </w:instrText>
      </w:r>
      <w:r w:rsidR="006F7E44">
        <w:rPr>
          <w:noProof/>
        </w:rPr>
        <w:fldChar w:fldCharType="end"/>
      </w:r>
      <w:r w:rsidRPr="00AD484A">
        <w:rPr>
          <w:noProof/>
        </w:rPr>
        <w:t xml:space="preserve"> and East Coast</w:t>
      </w:r>
      <w:r w:rsidR="00555FEA">
        <w:rPr>
          <w:noProof/>
        </w:rPr>
        <w:fldChar w:fldCharType="begin"/>
      </w:r>
      <w:r w:rsidR="00555FEA">
        <w:instrText xml:space="preserve"> XE "</w:instrText>
      </w:r>
      <w:r w:rsidR="00555FEA" w:rsidRPr="005C4865">
        <w:instrText>East Coast</w:instrText>
      </w:r>
      <w:r w:rsidR="00555FEA">
        <w:instrText xml:space="preserve">" </w:instrText>
      </w:r>
      <w:r w:rsidR="00555FEA">
        <w:rPr>
          <w:noProof/>
        </w:rPr>
        <w:fldChar w:fldCharType="end"/>
      </w:r>
      <w:r w:rsidRPr="00AD484A">
        <w:rPr>
          <w:noProof/>
        </w:rPr>
        <w:t xml:space="preserve"> refineries</w:t>
      </w:r>
      <w:r w:rsidR="006F7E44">
        <w:rPr>
          <w:noProof/>
        </w:rPr>
        <w:fldChar w:fldCharType="begin"/>
      </w:r>
      <w:r w:rsidR="006F7E44">
        <w:instrText xml:space="preserve"> XE "</w:instrText>
      </w:r>
      <w:r w:rsidR="006F7E44" w:rsidRPr="004F43A2">
        <w:rPr>
          <w:noProof/>
        </w:rPr>
        <w:instrText>East Coast refineries</w:instrText>
      </w:r>
      <w:r w:rsidR="006F7E44">
        <w:instrText xml:space="preserve">" </w:instrText>
      </w:r>
      <w:r w:rsidR="006F7E44">
        <w:rPr>
          <w:noProof/>
        </w:rPr>
        <w:fldChar w:fldCharType="end"/>
      </w:r>
      <w:r w:rsidRPr="00AD484A">
        <w:rPr>
          <w:noProof/>
        </w:rPr>
        <w:t xml:space="preserve"> after providing for essential requirements of North Africa</w:t>
      </w:r>
      <w:r w:rsidR="007C6FFC">
        <w:rPr>
          <w:noProof/>
        </w:rPr>
        <w:fldChar w:fldCharType="begin"/>
      </w:r>
      <w:r w:rsidR="007C6FFC">
        <w:instrText xml:space="preserve"> XE "</w:instrText>
      </w:r>
      <w:r w:rsidR="007C6FFC" w:rsidRPr="00AB2431">
        <w:rPr>
          <w:sz w:val="22"/>
        </w:rPr>
        <w:instrText>North Africa</w:instrText>
      </w:r>
      <w:r w:rsidR="007C6FFC">
        <w:instrText xml:space="preserve">" </w:instrText>
      </w:r>
      <w:r w:rsidR="007C6FFC">
        <w:rPr>
          <w:noProof/>
        </w:rPr>
        <w:fldChar w:fldCharType="end"/>
      </w:r>
      <w:r w:rsidRPr="00AD484A">
        <w:rPr>
          <w:noProof/>
        </w:rPr>
        <w:t>, U.S. (Domestic), will be allocated to UK.</w:t>
      </w:r>
    </w:p>
    <w:p w14:paraId="6AE1B339" w14:textId="77777777" w:rsidR="00446242" w:rsidRDefault="00446242" w:rsidP="0035497B">
      <w:pPr>
        <w:ind w:left="1418" w:right="-295" w:hanging="1418"/>
        <w:rPr>
          <w:noProof/>
        </w:rPr>
      </w:pPr>
      <w:r>
        <w:rPr>
          <w:noProof/>
        </w:rPr>
        <w:t>March-May 1944</w:t>
      </w:r>
      <w:r>
        <w:rPr>
          <w:noProof/>
        </w:rPr>
        <w:tab/>
        <w:t>Allied air power relentlessly attack German</w:t>
      </w:r>
      <w:r w:rsidR="0065654F">
        <w:rPr>
          <w:noProof/>
        </w:rPr>
        <w:fldChar w:fldCharType="begin"/>
      </w:r>
      <w:r w:rsidR="0065654F">
        <w:instrText xml:space="preserve"> XE "</w:instrText>
      </w:r>
      <w:r w:rsidR="0065654F" w:rsidRPr="00913C8D">
        <w:instrText>German</w:instrText>
      </w:r>
      <w:r w:rsidR="0065654F">
        <w:instrText xml:space="preserve">" </w:instrText>
      </w:r>
      <w:r w:rsidR="0065654F">
        <w:rPr>
          <w:noProof/>
        </w:rPr>
        <w:fldChar w:fldCharType="end"/>
      </w:r>
      <w:r>
        <w:rPr>
          <w:noProof/>
        </w:rPr>
        <w:t xml:space="preserve"> targets in preparation for D-Day</w:t>
      </w:r>
      <w:r w:rsidR="006F7E44">
        <w:rPr>
          <w:noProof/>
        </w:rPr>
        <w:fldChar w:fldCharType="begin"/>
      </w:r>
      <w:r w:rsidR="006F7E44">
        <w:instrText xml:space="preserve"> XE "</w:instrText>
      </w:r>
      <w:r w:rsidR="006F7E44" w:rsidRPr="00AE2ED6">
        <w:rPr>
          <w:noProof/>
        </w:rPr>
        <w:instrText>D-Day</w:instrText>
      </w:r>
      <w:r w:rsidR="006F7E44">
        <w:instrText xml:space="preserve">" </w:instrText>
      </w:r>
      <w:r w:rsidR="006F7E44">
        <w:rPr>
          <w:noProof/>
        </w:rPr>
        <w:fldChar w:fldCharType="end"/>
      </w:r>
      <w:r>
        <w:rPr>
          <w:noProof/>
        </w:rPr>
        <w:t xml:space="preserve">, the Allied invasion of Europe. </w:t>
      </w:r>
      <w:r w:rsidR="00682A62">
        <w:rPr>
          <w:noProof/>
        </w:rPr>
        <w:t>“</w:t>
      </w:r>
      <w:r>
        <w:rPr>
          <w:noProof/>
        </w:rPr>
        <w:t>Operation O</w:t>
      </w:r>
      <w:r w:rsidR="00682A62">
        <w:rPr>
          <w:noProof/>
        </w:rPr>
        <w:t>verlord</w:t>
      </w:r>
      <w:r w:rsidR="00682A62">
        <w:rPr>
          <w:noProof/>
        </w:rPr>
        <w:fldChar w:fldCharType="begin"/>
      </w:r>
      <w:r w:rsidR="00682A62">
        <w:instrText xml:space="preserve"> XE "</w:instrText>
      </w:r>
      <w:r w:rsidR="00682A62" w:rsidRPr="0013109B">
        <w:rPr>
          <w:noProof/>
        </w:rPr>
        <w:instrText xml:space="preserve">Operation </w:instrText>
      </w:r>
      <w:r w:rsidR="00682A62">
        <w:rPr>
          <w:noProof/>
        </w:rPr>
        <w:instrText>“</w:instrText>
      </w:r>
      <w:r w:rsidR="00682A62" w:rsidRPr="0013109B">
        <w:rPr>
          <w:noProof/>
        </w:rPr>
        <w:instrText>Overlord</w:instrText>
      </w:r>
      <w:r w:rsidR="00682A62">
        <w:instrText xml:space="preserve">" </w:instrText>
      </w:r>
      <w:r w:rsidR="00682A62">
        <w:rPr>
          <w:noProof/>
        </w:rPr>
        <w:fldChar w:fldCharType="end"/>
      </w:r>
      <w:r>
        <w:rPr>
          <w:noProof/>
        </w:rPr>
        <w:t xml:space="preserve">” </w:t>
      </w:r>
    </w:p>
    <w:p w14:paraId="6FA588EA" w14:textId="77777777" w:rsidR="00446242" w:rsidRDefault="00446242" w:rsidP="0035497B">
      <w:pPr>
        <w:ind w:left="1418" w:right="-295" w:hanging="1418"/>
        <w:rPr>
          <w:noProof/>
        </w:rPr>
      </w:pPr>
      <w:r>
        <w:rPr>
          <w:noProof/>
        </w:rPr>
        <w:t>June 6, 1944</w:t>
      </w:r>
      <w:r>
        <w:rPr>
          <w:noProof/>
        </w:rPr>
        <w:tab/>
      </w:r>
      <w:r w:rsidR="00682A62">
        <w:rPr>
          <w:noProof/>
        </w:rPr>
        <w:t>“</w:t>
      </w:r>
      <w:r>
        <w:rPr>
          <w:noProof/>
        </w:rPr>
        <w:t>Operation O</w:t>
      </w:r>
      <w:r w:rsidR="00682A62">
        <w:rPr>
          <w:noProof/>
        </w:rPr>
        <w:t>verlord</w:t>
      </w:r>
      <w:r w:rsidR="00682A62">
        <w:rPr>
          <w:noProof/>
        </w:rPr>
        <w:fldChar w:fldCharType="begin"/>
      </w:r>
      <w:r w:rsidR="00682A62">
        <w:instrText xml:space="preserve"> XE "</w:instrText>
      </w:r>
      <w:r w:rsidR="00682A62" w:rsidRPr="00A32166">
        <w:rPr>
          <w:noProof/>
        </w:rPr>
        <w:instrText>Operation Overlord</w:instrText>
      </w:r>
      <w:r w:rsidR="00682A62">
        <w:instrText xml:space="preserve">" </w:instrText>
      </w:r>
      <w:r w:rsidR="00682A62">
        <w:rPr>
          <w:noProof/>
        </w:rPr>
        <w:fldChar w:fldCharType="end"/>
      </w:r>
      <w:r>
        <w:rPr>
          <w:noProof/>
        </w:rPr>
        <w:t>” begins</w:t>
      </w:r>
    </w:p>
    <w:p w14:paraId="3C8278E9" w14:textId="77777777" w:rsidR="00496AC0" w:rsidRDefault="00496AC0" w:rsidP="0035497B">
      <w:pPr>
        <w:ind w:left="1418" w:right="-295" w:hanging="1418"/>
        <w:rPr>
          <w:noProof/>
        </w:rPr>
      </w:pPr>
      <w:r w:rsidRPr="00496AC0">
        <w:rPr>
          <w:noProof/>
        </w:rPr>
        <w:t>Sept 1944</w:t>
      </w:r>
      <w:r w:rsidR="00FE4AFA">
        <w:rPr>
          <w:noProof/>
        </w:rPr>
        <w:tab/>
        <w:t>M</w:t>
      </w:r>
      <w:r w:rsidR="00FE4AFA" w:rsidRPr="00FE4AFA">
        <w:rPr>
          <w:noProof/>
        </w:rPr>
        <w:t>ore avgas through the use of Xylidene</w:t>
      </w:r>
      <w:r w:rsidR="00682A62">
        <w:rPr>
          <w:noProof/>
        </w:rPr>
        <w:fldChar w:fldCharType="begin"/>
      </w:r>
      <w:r w:rsidR="00682A62">
        <w:instrText xml:space="preserve"> XE "</w:instrText>
      </w:r>
      <w:r w:rsidR="00682A62" w:rsidRPr="00FF28B1">
        <w:rPr>
          <w:noProof/>
        </w:rPr>
        <w:instrText>Xylidene</w:instrText>
      </w:r>
      <w:r w:rsidR="00682A62">
        <w:instrText xml:space="preserve">" </w:instrText>
      </w:r>
      <w:r w:rsidR="00682A62">
        <w:rPr>
          <w:noProof/>
        </w:rPr>
        <w:fldChar w:fldCharType="end"/>
      </w:r>
      <w:r w:rsidR="00FE4AFA" w:rsidRPr="00FE4AFA">
        <w:rPr>
          <w:noProof/>
        </w:rPr>
        <w:t xml:space="preserve"> blending agents</w:t>
      </w:r>
      <w:r w:rsidR="00FE4AFA">
        <w:rPr>
          <w:noProof/>
        </w:rPr>
        <w:t>.</w:t>
      </w:r>
    </w:p>
    <w:p w14:paraId="74655EE1" w14:textId="77777777" w:rsidR="00FD5583" w:rsidRDefault="005508A0" w:rsidP="005508A0">
      <w:pPr>
        <w:pStyle w:val="Caption"/>
        <w:tabs>
          <w:tab w:val="left" w:pos="3621"/>
        </w:tabs>
        <w:jc w:val="left"/>
      </w:pPr>
      <w:r>
        <w:tab/>
      </w:r>
      <w:r w:rsidR="00E63402">
        <w:t xml:space="preserve">Photo </w:t>
      </w:r>
      <w:r w:rsidR="005672E6">
        <w:t>3</w:t>
      </w:r>
      <w:r w:rsidR="00E63402">
        <w:t>. Refuelling B-25 Mitchell</w:t>
      </w:r>
      <w:r w:rsidR="00682A62">
        <w:fldChar w:fldCharType="begin"/>
      </w:r>
      <w:r w:rsidR="00682A62">
        <w:instrText xml:space="preserve"> XE "</w:instrText>
      </w:r>
      <w:r w:rsidR="00682A62" w:rsidRPr="00F426C7">
        <w:instrText>B-25 Mitchell</w:instrText>
      </w:r>
      <w:r w:rsidR="00682A62">
        <w:instrText xml:space="preserve">" </w:instrText>
      </w:r>
      <w:r w:rsidR="00682A62">
        <w:fldChar w:fldCharType="end"/>
      </w:r>
      <w:r w:rsidR="00E63402">
        <w:t xml:space="preserve"> bomber</w:t>
      </w:r>
    </w:p>
    <w:p w14:paraId="6FF5CE94" w14:textId="44FF07AD" w:rsidR="00AA1D42" w:rsidRPr="007C0629" w:rsidRDefault="00011006" w:rsidP="006528B7">
      <w:pPr>
        <w:pStyle w:val="Picture"/>
      </w:pPr>
      <w:r>
        <w:rPr>
          <w:noProof/>
        </w:rPr>
        <w:drawing>
          <wp:inline distT="0" distB="0" distL="0" distR="0" wp14:anchorId="3C788F49" wp14:editId="0CE8407F">
            <wp:extent cx="5762625" cy="2305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305050"/>
                    </a:xfrm>
                    <a:prstGeom prst="rect">
                      <a:avLst/>
                    </a:prstGeom>
                    <a:noFill/>
                  </pic:spPr>
                </pic:pic>
              </a:graphicData>
            </a:graphic>
          </wp:inline>
        </w:drawing>
      </w:r>
    </w:p>
    <w:p w14:paraId="4402F2E2" w14:textId="77777777" w:rsidR="005508A0" w:rsidRDefault="005508A0">
      <w:pPr>
        <w:spacing w:after="120"/>
        <w:rPr>
          <w:rFonts w:ascii="Arial Black" w:hAnsi="Arial Black"/>
          <w:color w:val="808080"/>
          <w:spacing w:val="-25"/>
          <w:kern w:val="28"/>
          <w:sz w:val="28"/>
        </w:rPr>
      </w:pPr>
      <w:bookmarkStart w:id="1" w:name="_Toc534741091"/>
      <w:bookmarkStart w:id="2" w:name="_Toc22833360"/>
      <w:r>
        <w:br w:type="page"/>
      </w:r>
    </w:p>
    <w:p w14:paraId="402CB054" w14:textId="19CBFFA6" w:rsidR="006D18CD" w:rsidRPr="007C0629" w:rsidRDefault="006D18CD" w:rsidP="00784487">
      <w:pPr>
        <w:pStyle w:val="Heading1"/>
      </w:pPr>
      <w:r w:rsidRPr="007C0629">
        <w:lastRenderedPageBreak/>
        <w:t xml:space="preserve">The Allies Oil Industry </w:t>
      </w:r>
      <w:r w:rsidR="00AA1D42" w:rsidRPr="007C0629">
        <w:t>gets</w:t>
      </w:r>
      <w:r w:rsidRPr="007C0629">
        <w:t xml:space="preserve"> </w:t>
      </w:r>
      <w:r w:rsidR="00AA1D42" w:rsidRPr="007C0629">
        <w:t>o</w:t>
      </w:r>
      <w:r w:rsidRPr="007C0629">
        <w:t>rganized</w:t>
      </w:r>
      <w:bookmarkEnd w:id="1"/>
      <w:bookmarkEnd w:id="2"/>
    </w:p>
    <w:p w14:paraId="0D755365" w14:textId="77777777" w:rsidR="007C0629" w:rsidRDefault="007C0629">
      <w:pPr>
        <w:pStyle w:val="Heading7"/>
        <w:framePr w:wrap="around" w:x="1486" w:y="3"/>
        <w:ind w:right="-36"/>
      </w:pPr>
    </w:p>
    <w:p w14:paraId="690D0B1A" w14:textId="77777777" w:rsidR="006D18CD" w:rsidRDefault="006D18CD">
      <w:pPr>
        <w:pStyle w:val="Heading7"/>
        <w:framePr w:wrap="around" w:x="1486" w:y="3"/>
        <w:ind w:right="-36"/>
      </w:pPr>
      <w:r>
        <w:t>Petroleum Boards around the World</w:t>
      </w:r>
    </w:p>
    <w:p w14:paraId="346FD43D" w14:textId="7DFB08C9" w:rsidR="006D18CD" w:rsidRPr="00495462" w:rsidRDefault="006D18CD" w:rsidP="006528B7">
      <w:pPr>
        <w:pStyle w:val="BodyText"/>
      </w:pPr>
      <w:r w:rsidRPr="00495462">
        <w:t>As noted in earlier chapters the (UK) Petroleum Board</w:t>
      </w:r>
      <w:r w:rsidR="00682A62">
        <w:fldChar w:fldCharType="begin"/>
      </w:r>
      <w:r w:rsidR="00682A62">
        <w:instrText xml:space="preserve"> XE "</w:instrText>
      </w:r>
      <w:r w:rsidR="00682A62" w:rsidRPr="00C21A02">
        <w:instrText>Petroleum Board</w:instrText>
      </w:r>
      <w:r w:rsidR="00682A62">
        <w:instrText xml:space="preserve">" </w:instrText>
      </w:r>
      <w:r w:rsidR="00682A62">
        <w:fldChar w:fldCharType="end"/>
      </w:r>
      <w:r w:rsidRPr="00495462">
        <w:t xml:space="preserve"> was established (in 1939) which included aviation spirit, and across the Atlantic the </w:t>
      </w:r>
      <w:r w:rsidR="009B23D9" w:rsidRPr="00495462">
        <w:t>U.S.</w:t>
      </w:r>
      <w:r w:rsidRPr="00495462">
        <w:t xml:space="preserve"> Army and Navy Petroleum Board</w:t>
      </w:r>
      <w:r w:rsidR="006F7E44">
        <w:fldChar w:fldCharType="begin"/>
      </w:r>
      <w:r w:rsidR="006F7E44">
        <w:instrText xml:space="preserve"> XE "</w:instrText>
      </w:r>
      <w:r w:rsidR="006F7E44" w:rsidRPr="00642069">
        <w:rPr>
          <w:noProof/>
          <w:sz w:val="20"/>
        </w:rPr>
        <w:instrText>U.S. Army and Navy Petroleum Board</w:instrText>
      </w:r>
      <w:r w:rsidR="006F7E44">
        <w:instrText xml:space="preserve">" </w:instrText>
      </w:r>
      <w:r w:rsidR="006F7E44">
        <w:fldChar w:fldCharType="end"/>
      </w:r>
      <w:r w:rsidRPr="00495462">
        <w:t xml:space="preserve"> &amp; the Petroleum Administration for War</w:t>
      </w:r>
      <w:r w:rsidR="006F7E44">
        <w:fldChar w:fldCharType="begin"/>
      </w:r>
      <w:r w:rsidR="006F7E44">
        <w:instrText xml:space="preserve"> XE "</w:instrText>
      </w:r>
      <w:r w:rsidR="006F7E44" w:rsidRPr="00642069">
        <w:rPr>
          <w:noProof/>
          <w:sz w:val="20"/>
        </w:rPr>
        <w:instrText>Petroleum Administration for War</w:instrText>
      </w:r>
      <w:r w:rsidR="006F7E44">
        <w:instrText xml:space="preserve">" </w:instrText>
      </w:r>
      <w:r w:rsidR="006F7E44">
        <w:fldChar w:fldCharType="end"/>
      </w:r>
      <w:r w:rsidRPr="00495462">
        <w:t xml:space="preserve"> (PAW</w:t>
      </w:r>
      <w:r w:rsidR="007B7583">
        <w:fldChar w:fldCharType="begin"/>
      </w:r>
      <w:r w:rsidR="007B7583">
        <w:instrText xml:space="preserve"> XE "</w:instrText>
      </w:r>
      <w:r w:rsidR="007B7583" w:rsidRPr="00D073D7">
        <w:rPr>
          <w:bCs/>
        </w:rPr>
        <w:instrText>PAW</w:instrText>
      </w:r>
      <w:r w:rsidR="007B7583">
        <w:instrText xml:space="preserve">" </w:instrText>
      </w:r>
      <w:r w:rsidR="007B7583">
        <w:fldChar w:fldCharType="end"/>
      </w:r>
      <w:r w:rsidRPr="00495462">
        <w:t>). Specifically</w:t>
      </w:r>
      <w:r w:rsidR="001A19D3">
        <w:t>,</w:t>
      </w:r>
      <w:r w:rsidRPr="00495462">
        <w:t xml:space="preserve"> in the October 1942 the U.S. government and </w:t>
      </w:r>
      <w:r w:rsidR="009B23D9" w:rsidRPr="00495462">
        <w:t>U.S.</w:t>
      </w:r>
      <w:r w:rsidRPr="00495462">
        <w:t xml:space="preserve"> oil industry established the Aviation Gasoline Advisory Committee</w:t>
      </w:r>
      <w:r w:rsidR="00682A62">
        <w:fldChar w:fldCharType="begin"/>
      </w:r>
      <w:r w:rsidR="00682A62">
        <w:instrText xml:space="preserve"> XE "</w:instrText>
      </w:r>
      <w:r w:rsidR="00682A62" w:rsidRPr="00A64376">
        <w:instrText>Aviation Gasoline Advisory Committee</w:instrText>
      </w:r>
      <w:r w:rsidR="00682A62">
        <w:instrText xml:space="preserve">" </w:instrText>
      </w:r>
      <w:r w:rsidR="00682A62">
        <w:fldChar w:fldCharType="end"/>
      </w:r>
      <w:r w:rsidRPr="00495462">
        <w:t xml:space="preserve"> to secure the maximum production of the critical grades of aviation gasolines. Many other committees would be involved in various aspects of production, distribution and shipping and would usually be referenced by their initials, for example MAB</w:t>
      </w:r>
      <w:r w:rsidR="007C6FFC">
        <w:fldChar w:fldCharType="begin"/>
      </w:r>
      <w:r w:rsidR="007C6FFC">
        <w:instrText xml:space="preserve"> XE "</w:instrText>
      </w:r>
      <w:r w:rsidR="007C6FFC" w:rsidRPr="00115336">
        <w:instrText>MAB</w:instrText>
      </w:r>
      <w:r w:rsidR="007C6FFC">
        <w:instrText xml:space="preserve">" </w:instrText>
      </w:r>
      <w:r w:rsidR="007C6FFC">
        <w:fldChar w:fldCharType="end"/>
      </w:r>
      <w:r w:rsidRPr="00495462">
        <w:t xml:space="preserve"> which was the ‘Munitions Assignment Board</w:t>
      </w:r>
      <w:r w:rsidR="00682A62">
        <w:fldChar w:fldCharType="begin"/>
      </w:r>
      <w:r w:rsidR="00682A62">
        <w:instrText xml:space="preserve"> XE "</w:instrText>
      </w:r>
      <w:r w:rsidR="00682A62" w:rsidRPr="00227BAB">
        <w:instrText>Munitions Assignment Board</w:instrText>
      </w:r>
      <w:r w:rsidR="00682A62">
        <w:instrText xml:space="preserve">" </w:instrText>
      </w:r>
      <w:r w:rsidR="00682A62">
        <w:fldChar w:fldCharType="end"/>
      </w:r>
      <w:r w:rsidRPr="00495462">
        <w:t>’ in Washington U</w:t>
      </w:r>
      <w:r w:rsidR="005467B5" w:rsidRPr="00495462">
        <w:t>.S.</w:t>
      </w:r>
      <w:r w:rsidRPr="00495462">
        <w:t>A.</w:t>
      </w:r>
    </w:p>
    <w:p w14:paraId="412E024D" w14:textId="77777777" w:rsidR="006D18CD" w:rsidRPr="00495462" w:rsidRDefault="006D18CD" w:rsidP="006528B7">
      <w:pPr>
        <w:pStyle w:val="BodyText"/>
      </w:pPr>
      <w:r w:rsidRPr="00495462">
        <w:t>In Australia</w:t>
      </w:r>
      <w:r w:rsidR="005467B5" w:rsidRPr="00495462">
        <w:t>,</w:t>
      </w:r>
      <w:r w:rsidRPr="00495462">
        <w:t xml:space="preserve"> the oil industry resources primarily storage and distribution together with petrol production from shale oil refining</w:t>
      </w:r>
      <w:r w:rsidR="00951EF0">
        <w:fldChar w:fldCharType="begin"/>
      </w:r>
      <w:r w:rsidR="00951EF0">
        <w:instrText xml:space="preserve"> XE "</w:instrText>
      </w:r>
      <w:r w:rsidR="00951EF0" w:rsidRPr="008E7788">
        <w:instrText>shale oil refining</w:instrText>
      </w:r>
      <w:r w:rsidR="00951EF0">
        <w:instrText xml:space="preserve">" </w:instrText>
      </w:r>
      <w:r w:rsidR="00951EF0">
        <w:fldChar w:fldCharType="end"/>
      </w:r>
      <w:r w:rsidRPr="00495462">
        <w:t xml:space="preserve"> were to come under the control of the ‘Petroleum Pool’</w:t>
      </w:r>
      <w:r w:rsidR="00682A62">
        <w:fldChar w:fldCharType="begin"/>
      </w:r>
      <w:r w:rsidR="00682A62">
        <w:instrText xml:space="preserve"> XE "</w:instrText>
      </w:r>
      <w:r w:rsidR="00682A62" w:rsidRPr="00400E3F">
        <w:instrText>Petroleum Pool</w:instrText>
      </w:r>
      <w:r w:rsidR="00682A62">
        <w:instrText xml:space="preserve">" </w:instrText>
      </w:r>
      <w:r w:rsidR="00682A62">
        <w:fldChar w:fldCharType="end"/>
      </w:r>
      <w:r w:rsidRPr="00495462">
        <w:t>. The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rsidRPr="00495462">
        <w:t xml:space="preserve"> supply to Australia would be handled by only two companies Standard-Vacuum</w:t>
      </w:r>
      <w:r w:rsidR="00951EF0">
        <w:fldChar w:fldCharType="begin"/>
      </w:r>
      <w:r w:rsidR="00951EF0">
        <w:instrText xml:space="preserve"> XE "</w:instrText>
      </w:r>
      <w:r w:rsidR="00951EF0" w:rsidRPr="00A620CE">
        <w:instrText>Standard-Vacuum</w:instrText>
      </w:r>
      <w:r w:rsidR="00951EF0">
        <w:instrText xml:space="preserve">" </w:instrText>
      </w:r>
      <w:r w:rsidR="00951EF0">
        <w:fldChar w:fldCharType="end"/>
      </w:r>
      <w:r w:rsidRPr="00495462">
        <w:t xml:space="preserve"> and the Shell Company of Australia</w:t>
      </w:r>
      <w:r w:rsidR="00951EF0">
        <w:fldChar w:fldCharType="begin"/>
      </w:r>
      <w:r w:rsidR="00951EF0">
        <w:instrText xml:space="preserve"> XE "</w:instrText>
      </w:r>
      <w:r w:rsidR="00951EF0" w:rsidRPr="00092C95">
        <w:instrText>Shell Company of Australia</w:instrText>
      </w:r>
      <w:r w:rsidR="00951EF0">
        <w:instrText xml:space="preserve">" </w:instrText>
      </w:r>
      <w:r w:rsidR="00951EF0">
        <w:fldChar w:fldCharType="end"/>
      </w:r>
      <w:r w:rsidRPr="00495462">
        <w:t xml:space="preserve"> – each with </w:t>
      </w:r>
      <w:r w:rsidR="009B23D9" w:rsidRPr="00495462">
        <w:t xml:space="preserve">their </w:t>
      </w:r>
      <w:r w:rsidRPr="00495462">
        <w:t xml:space="preserve">respective connections to American and UK sources, although except for the </w:t>
      </w:r>
      <w:r w:rsidR="009B23D9" w:rsidRPr="00495462">
        <w:t>U.S.</w:t>
      </w:r>
      <w:r w:rsidRPr="00495462">
        <w:t xml:space="preserve"> Armed Forces, the Australian supplies would be coordinated through the British Empire representatives.</w:t>
      </w:r>
    </w:p>
    <w:p w14:paraId="1D1B0B28" w14:textId="12286F39" w:rsidR="006D18CD" w:rsidRDefault="006D18CD" w:rsidP="00784487">
      <w:pPr>
        <w:pStyle w:val="Heading1"/>
      </w:pPr>
      <w:bookmarkStart w:id="3" w:name="_Toc534741092"/>
      <w:bookmarkStart w:id="4" w:name="_Toc22833361"/>
      <w:r>
        <w:t>The Allies ‘Avgas Supply to the World’</w:t>
      </w:r>
      <w:bookmarkEnd w:id="3"/>
      <w:bookmarkEnd w:id="4"/>
    </w:p>
    <w:p w14:paraId="3187C670" w14:textId="09BA5692" w:rsidR="0055514A" w:rsidRDefault="006D18CD" w:rsidP="006528B7">
      <w:pPr>
        <w:pStyle w:val="BodyText"/>
      </w:pPr>
      <w:r>
        <w:t>In May 1940</w:t>
      </w:r>
      <w:r w:rsidR="005467B5">
        <w:t>,</w:t>
      </w:r>
      <w:r>
        <w:t xml:space="preserve"> the Second World War had commenced and was less than one year </w:t>
      </w:r>
      <w:r w:rsidR="003543C7">
        <w:t>old;</w:t>
      </w:r>
      <w:r>
        <w:t xml:space="preserve"> Avgas supplies had been stored in Britain with the anticipation of war with Germany. With America still out of the war</w:t>
      </w:r>
      <w:r w:rsidR="005467B5">
        <w:t xml:space="preserve"> and the Nazi Bl</w:t>
      </w:r>
      <w:r w:rsidR="00CD2AE5">
        <w:t>i</w:t>
      </w:r>
      <w:r w:rsidR="005467B5">
        <w:t>tzkrieg</w:t>
      </w:r>
      <w:r w:rsidR="00951EF0">
        <w:fldChar w:fldCharType="begin"/>
      </w:r>
      <w:r w:rsidR="00951EF0">
        <w:instrText xml:space="preserve"> XE "</w:instrText>
      </w:r>
      <w:r w:rsidR="00951EF0" w:rsidRPr="0006110B">
        <w:instrText>Nazi Blitzkrieg</w:instrText>
      </w:r>
      <w:r w:rsidR="00951EF0">
        <w:instrText xml:space="preserve">" </w:instrText>
      </w:r>
      <w:r w:rsidR="00951EF0">
        <w:fldChar w:fldCharType="end"/>
      </w:r>
      <w:r w:rsidR="00951EF0">
        <w:t xml:space="preserve"> </w:t>
      </w:r>
      <w:r w:rsidR="00CD2AE5">
        <w:t xml:space="preserve">conquering Europe threatening to plunge the world into one of oppression, </w:t>
      </w:r>
      <w:r>
        <w:t>it was</w:t>
      </w:r>
      <w:r w:rsidR="00CD2AE5">
        <w:t xml:space="preserve"> </w:t>
      </w:r>
      <w:r w:rsidR="00CD2AE5" w:rsidRPr="00A3730F">
        <w:t>in 1940</w:t>
      </w:r>
      <w:r>
        <w:t xml:space="preserve"> </w:t>
      </w:r>
      <w:r w:rsidR="00CD2AE5">
        <w:t>that President Roosevelt</w:t>
      </w:r>
      <w:r w:rsidR="006F7E44">
        <w:fldChar w:fldCharType="begin"/>
      </w:r>
      <w:r w:rsidR="006F7E44">
        <w:instrText xml:space="preserve"> XE "</w:instrText>
      </w:r>
      <w:r w:rsidR="006F7E44" w:rsidRPr="00861127">
        <w:rPr>
          <w:noProof/>
          <w:sz w:val="20"/>
        </w:rPr>
        <w:instrText>President Roosevelt</w:instrText>
      </w:r>
      <w:r w:rsidR="006F7E44">
        <w:instrText xml:space="preserve">" </w:instrText>
      </w:r>
      <w:r w:rsidR="006F7E44">
        <w:fldChar w:fldCharType="end"/>
      </w:r>
      <w:r w:rsidR="00CD2AE5">
        <w:t xml:space="preserve"> stated </w:t>
      </w:r>
      <w:r>
        <w:t xml:space="preserve">– </w:t>
      </w:r>
      <w:r w:rsidR="00CD2AE5">
        <w:t>“</w:t>
      </w:r>
      <w:r>
        <w:t xml:space="preserve">that </w:t>
      </w:r>
      <w:r w:rsidR="009B23D9">
        <w:t>the United States of America</w:t>
      </w:r>
      <w:r>
        <w:t xml:space="preserve"> would be </w:t>
      </w:r>
      <w:r w:rsidR="009B23D9">
        <w:t xml:space="preserve">the </w:t>
      </w:r>
      <w:r>
        <w:t>Arsenal of the Free World</w:t>
      </w:r>
      <w:r w:rsidR="001E49B7">
        <w:t>”</w:t>
      </w:r>
      <w:r w:rsidR="00951EF0">
        <w:fldChar w:fldCharType="begin"/>
      </w:r>
      <w:r w:rsidR="00951EF0">
        <w:instrText xml:space="preserve"> XE "</w:instrText>
      </w:r>
      <w:r w:rsidR="00951EF0" w:rsidRPr="0027386F">
        <w:instrText>Arsenal of the Free World’</w:instrText>
      </w:r>
      <w:r w:rsidR="00951EF0">
        <w:instrText xml:space="preserve">" </w:instrText>
      </w:r>
      <w:r w:rsidR="00951EF0">
        <w:fldChar w:fldCharType="end"/>
      </w:r>
      <w:r w:rsidR="009B23D9">
        <w:t>,</w:t>
      </w:r>
      <w:r>
        <w:t xml:space="preserve"> and </w:t>
      </w:r>
      <w:r w:rsidR="005467B5">
        <w:t xml:space="preserve">it </w:t>
      </w:r>
      <w:r>
        <w:t>began to provide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t xml:space="preserve"> to British Empire</w:t>
      </w:r>
      <w:r w:rsidR="009964F3">
        <w:fldChar w:fldCharType="begin"/>
      </w:r>
      <w:r w:rsidR="009964F3">
        <w:instrText xml:space="preserve"> XE "</w:instrText>
      </w:r>
      <w:r w:rsidR="009964F3" w:rsidRPr="00A509EF">
        <w:instrText>British Empire</w:instrText>
      </w:r>
      <w:r w:rsidR="009964F3">
        <w:instrText xml:space="preserve">" </w:instrText>
      </w:r>
      <w:r w:rsidR="009964F3">
        <w:fldChar w:fldCharType="end"/>
      </w:r>
      <w:r>
        <w:t xml:space="preserve"> under the lend lease scheme. </w:t>
      </w:r>
    </w:p>
    <w:p w14:paraId="40D48669" w14:textId="77777777" w:rsidR="006D18CD" w:rsidRDefault="006D18CD" w:rsidP="006528B7">
      <w:pPr>
        <w:pStyle w:val="BodyText"/>
      </w:pPr>
      <w:r>
        <w:t>The British for their part were producing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t xml:space="preserve"> as fast as possible from the Stanlow</w:t>
      </w:r>
      <w:r w:rsidR="0065654F">
        <w:fldChar w:fldCharType="begin"/>
      </w:r>
      <w:r w:rsidR="0065654F">
        <w:instrText xml:space="preserve"> XE "</w:instrText>
      </w:r>
      <w:r w:rsidR="0065654F" w:rsidRPr="00951EF0">
        <w:rPr>
          <w:iCs/>
        </w:rPr>
        <w:instrText>Stanlow</w:instrText>
      </w:r>
      <w:r w:rsidR="0065654F">
        <w:instrText xml:space="preserve">" </w:instrText>
      </w:r>
      <w:r w:rsidR="0065654F">
        <w:fldChar w:fldCharType="end"/>
      </w:r>
      <w:r>
        <w:t xml:space="preserve"> Refinery and Heysham</w:t>
      </w:r>
      <w:r w:rsidR="007C6FFC">
        <w:fldChar w:fldCharType="begin"/>
      </w:r>
      <w:r w:rsidR="007C6FFC">
        <w:instrText xml:space="preserve"> XE "</w:instrText>
      </w:r>
      <w:r w:rsidR="007C6FFC" w:rsidRPr="00513350">
        <w:instrText>Heysham</w:instrText>
      </w:r>
      <w:r w:rsidR="007C6FFC">
        <w:instrText xml:space="preserve">" </w:instrText>
      </w:r>
      <w:r w:rsidR="007C6FFC">
        <w:fldChar w:fldCharType="end"/>
      </w:r>
      <w:r>
        <w:t xml:space="preserve"> facilities, and the British owned refineries in the Dutch West Indies</w:t>
      </w:r>
      <w:r w:rsidR="00650014">
        <w:fldChar w:fldCharType="begin"/>
      </w:r>
      <w:r w:rsidR="00650014">
        <w:instrText xml:space="preserve"> XE "</w:instrText>
      </w:r>
      <w:r w:rsidR="00650014" w:rsidRPr="0062242E">
        <w:instrText>Dutch West Indies</w:instrText>
      </w:r>
      <w:r w:rsidR="00650014">
        <w:instrText xml:space="preserve">" </w:instrText>
      </w:r>
      <w:r w:rsidR="00650014">
        <w:fldChar w:fldCharType="end"/>
      </w:r>
      <w:r w:rsidR="001E49B7">
        <w:t xml:space="preserve">, </w:t>
      </w:r>
      <w:r>
        <w:t xml:space="preserve"> (Caribbean</w:t>
      </w:r>
      <w:r w:rsidR="00650014">
        <w:fldChar w:fldCharType="begin"/>
      </w:r>
      <w:r w:rsidR="00650014">
        <w:instrText xml:space="preserve"> XE "</w:instrText>
      </w:r>
      <w:r w:rsidR="00650014" w:rsidRPr="0017071F">
        <w:instrText>Caribbean</w:instrText>
      </w:r>
      <w:r w:rsidR="00650014">
        <w:instrText xml:space="preserve">" </w:instrText>
      </w:r>
      <w:r w:rsidR="00650014">
        <w:fldChar w:fldCharType="end"/>
      </w:r>
      <w:r w:rsidR="00682A62">
        <w:fldChar w:fldCharType="begin"/>
      </w:r>
      <w:r w:rsidR="00682A62">
        <w:instrText xml:space="preserve"> s "Caribbean" \c 1 </w:instrText>
      </w:r>
      <w:r w:rsidR="00682A62">
        <w:fldChar w:fldCharType="end"/>
      </w:r>
      <w:r w:rsidR="00951EF0">
        <w:t xml:space="preserve">) </w:t>
      </w:r>
      <w:r w:rsidR="001E49B7">
        <w:t>(</w:t>
      </w:r>
      <w:r>
        <w:t>Shell</w:t>
      </w:r>
      <w:r w:rsidR="00555FEA">
        <w:fldChar w:fldCharType="begin"/>
      </w:r>
      <w:r w:rsidR="00555FEA">
        <w:instrText xml:space="preserve"> XE "</w:instrText>
      </w:r>
      <w:r w:rsidR="00555FEA" w:rsidRPr="002A50BB">
        <w:instrText>Shell</w:instrText>
      </w:r>
      <w:r w:rsidR="00555FEA">
        <w:instrText xml:space="preserve">" </w:instrText>
      </w:r>
      <w:r w:rsidR="00555FEA">
        <w:fldChar w:fldCharType="end"/>
      </w:r>
      <w:r>
        <w:t xml:space="preserve"> and Standard Refineries</w:t>
      </w:r>
      <w:r w:rsidR="001E49B7">
        <w:t>)</w:t>
      </w:r>
      <w:r w:rsidR="00650014">
        <w:fldChar w:fldCharType="begin"/>
      </w:r>
      <w:r w:rsidR="00650014">
        <w:instrText xml:space="preserve"> XE "</w:instrText>
      </w:r>
      <w:r w:rsidR="00650014" w:rsidRPr="003267F1">
        <w:instrText>Standard Refineries</w:instrText>
      </w:r>
      <w:r w:rsidR="00650014">
        <w:instrText xml:space="preserve">" </w:instrText>
      </w:r>
      <w:r w:rsidR="00650014">
        <w:fldChar w:fldCharType="end"/>
      </w:r>
      <w:r>
        <w:t>,</w:t>
      </w:r>
      <w:r w:rsidR="001E49B7">
        <w:t xml:space="preserve"> </w:t>
      </w:r>
      <w:r>
        <w:t>Dutch East Indies</w:t>
      </w:r>
      <w:r w:rsidR="009964F3">
        <w:fldChar w:fldCharType="begin"/>
      </w:r>
      <w:r w:rsidR="009964F3">
        <w:instrText xml:space="preserve"> XE "</w:instrText>
      </w:r>
      <w:r w:rsidR="009964F3" w:rsidRPr="00163FF8">
        <w:instrText>Dutch East Indies</w:instrText>
      </w:r>
      <w:r w:rsidR="009964F3">
        <w:instrText xml:space="preserve">" </w:instrText>
      </w:r>
      <w:r w:rsidR="009964F3">
        <w:fldChar w:fldCharType="end"/>
      </w:r>
      <w:r>
        <w:t xml:space="preserve"> &amp; Borneo</w:t>
      </w:r>
      <w:r w:rsidR="009964F3">
        <w:fldChar w:fldCharType="begin"/>
      </w:r>
      <w:r w:rsidR="009964F3">
        <w:instrText xml:space="preserve"> XE "</w:instrText>
      </w:r>
      <w:r w:rsidR="009964F3" w:rsidRPr="006D531C">
        <w:instrText>Borneo</w:instrText>
      </w:r>
      <w:r w:rsidR="009964F3">
        <w:instrText xml:space="preserve">" </w:instrText>
      </w:r>
      <w:r w:rsidR="009964F3">
        <w:fldChar w:fldCharType="end"/>
      </w:r>
      <w:r w:rsidR="00682A62">
        <w:fldChar w:fldCharType="begin"/>
      </w:r>
      <w:r w:rsidR="00682A62">
        <w:instrText xml:space="preserve"> "</w:instrText>
      </w:r>
      <w:r w:rsidR="00682A62" w:rsidRPr="002825DB">
        <w:instrText>Borneo</w:instrText>
      </w:r>
      <w:r w:rsidR="00682A62">
        <w:instrText xml:space="preserve">" \s "Borneo" \c 1 </w:instrText>
      </w:r>
      <w:r w:rsidR="00682A62">
        <w:fldChar w:fldCharType="end"/>
      </w:r>
      <w:r>
        <w:t xml:space="preserve"> - </w:t>
      </w:r>
      <w:r w:rsidR="001E49B7">
        <w:t>(</w:t>
      </w:r>
      <w:r>
        <w:t>Shell and Standard Refineries</w:t>
      </w:r>
      <w:r w:rsidR="00682A62">
        <w:fldChar w:fldCharType="begin"/>
      </w:r>
      <w:r w:rsidR="00682A62">
        <w:instrText xml:space="preserve"> "</w:instrText>
      </w:r>
      <w:r w:rsidR="00682A62" w:rsidRPr="00F95C9C">
        <w:instrText>Standard Refineries</w:instrText>
      </w:r>
      <w:r w:rsidR="00682A62">
        <w:instrText xml:space="preserve">" </w:instrText>
      </w:r>
      <w:r w:rsidR="00682A62">
        <w:fldChar w:fldCharType="end"/>
      </w:r>
      <w:r>
        <w:t>) and Middle East</w:t>
      </w:r>
      <w:r w:rsidR="00650014">
        <w:fldChar w:fldCharType="begin"/>
      </w:r>
      <w:r w:rsidR="00650014">
        <w:instrText xml:space="preserve"> XE "</w:instrText>
      </w:r>
      <w:r w:rsidR="00650014" w:rsidRPr="00400D9A">
        <w:instrText>Middle East</w:instrText>
      </w:r>
      <w:r w:rsidR="00650014">
        <w:instrText xml:space="preserve">" </w:instrText>
      </w:r>
      <w:r w:rsidR="00650014">
        <w:fldChar w:fldCharType="end"/>
      </w:r>
      <w:r>
        <w:t xml:space="preserve"> (Abadan</w:t>
      </w:r>
      <w:r w:rsidR="00650014">
        <w:fldChar w:fldCharType="begin"/>
      </w:r>
      <w:r w:rsidR="00650014">
        <w:instrText xml:space="preserve"> XE "</w:instrText>
      </w:r>
      <w:r w:rsidR="00650014" w:rsidRPr="00D9024C">
        <w:instrText>Abadan</w:instrText>
      </w:r>
      <w:r w:rsidR="00650014">
        <w:instrText xml:space="preserve">" </w:instrText>
      </w:r>
      <w:r w:rsidR="00650014">
        <w:fldChar w:fldCharType="end"/>
      </w:r>
      <w:r>
        <w:t xml:space="preserve">). </w:t>
      </w:r>
      <w:r w:rsidR="0096771C">
        <w:t>However,</w:t>
      </w:r>
      <w:r>
        <w:t xml:space="preserve"> after December 7, 1941 (the Imperial Japanese</w:t>
      </w:r>
      <w:r w:rsidR="00650014">
        <w:fldChar w:fldCharType="begin"/>
      </w:r>
      <w:r w:rsidR="00650014">
        <w:instrText xml:space="preserve"> XE "</w:instrText>
      </w:r>
      <w:r w:rsidR="00650014" w:rsidRPr="008251E2">
        <w:instrText>Japanese</w:instrText>
      </w:r>
      <w:r w:rsidR="00650014">
        <w:instrText xml:space="preserve">" </w:instrText>
      </w:r>
      <w:r w:rsidR="00650014">
        <w:fldChar w:fldCharType="end"/>
      </w:r>
      <w:r>
        <w:t xml:space="preserve"> attack on U.S. Naval Base at Pearl Harbour</w:t>
      </w:r>
      <w:r w:rsidR="00650014">
        <w:fldChar w:fldCharType="begin"/>
      </w:r>
      <w:r w:rsidR="00650014">
        <w:instrText xml:space="preserve"> XE "</w:instrText>
      </w:r>
      <w:r w:rsidR="00650014" w:rsidRPr="003873E1">
        <w:instrText>Pearl Harbour</w:instrText>
      </w:r>
      <w:r w:rsidR="00650014">
        <w:instrText xml:space="preserve">" </w:instrText>
      </w:r>
      <w:r w:rsidR="00650014">
        <w:fldChar w:fldCharType="end"/>
      </w:r>
      <w:r>
        <w:t xml:space="preserve">), the situation changed dramatically. It would take about a year of planning and building of aviation gasoline facilities before the situation </w:t>
      </w:r>
      <w:r w:rsidR="009B23D9">
        <w:t xml:space="preserve">had </w:t>
      </w:r>
      <w:r>
        <w:t>com</w:t>
      </w:r>
      <w:r w:rsidR="009B23D9">
        <w:t xml:space="preserve">e </w:t>
      </w:r>
      <w:r>
        <w:t>under control.</w:t>
      </w:r>
    </w:p>
    <w:p w14:paraId="34354E2D" w14:textId="77777777" w:rsidR="006D18CD" w:rsidRDefault="006D18CD" w:rsidP="006528B7">
      <w:pPr>
        <w:pStyle w:val="BodyText"/>
      </w:pPr>
      <w:r>
        <w:t>While the Japanese</w:t>
      </w:r>
      <w:r w:rsidR="00650014">
        <w:fldChar w:fldCharType="begin"/>
      </w:r>
      <w:r w:rsidR="00650014">
        <w:instrText xml:space="preserve"> XE "</w:instrText>
      </w:r>
      <w:r w:rsidR="00650014" w:rsidRPr="00D3415A">
        <w:instrText>Japanese</w:instrText>
      </w:r>
      <w:r w:rsidR="00650014">
        <w:instrText xml:space="preserve">" </w:instrText>
      </w:r>
      <w:r w:rsidR="00650014">
        <w:fldChar w:fldCharType="end"/>
      </w:r>
      <w:r>
        <w:t xml:space="preserve"> attacks were a surprise, there was some concern by the U.S. and others prior to 1941, as indicated by the forward planning by this British memo in October 1941.</w:t>
      </w:r>
      <w:r>
        <w:rPr>
          <w:rStyle w:val="EndnoteReference"/>
          <w:bCs/>
        </w:rPr>
        <w:endnoteReference w:id="2"/>
      </w:r>
    </w:p>
    <w:p w14:paraId="7C04DAA1" w14:textId="77777777" w:rsidR="006D18CD" w:rsidRDefault="006D18CD" w:rsidP="006528B7">
      <w:pPr>
        <w:pStyle w:val="BodyText"/>
      </w:pPr>
      <w:r>
        <w:t xml:space="preserve">1941 Establishment of advanced fuelling bases for </w:t>
      </w:r>
      <w:r w:rsidR="009B23D9">
        <w:t>U.S.</w:t>
      </w:r>
      <w:r>
        <w:t xml:space="preserve"> aircraft in the Pacific</w:t>
      </w:r>
      <w:r w:rsidR="001E49B7">
        <w:t>.</w:t>
      </w:r>
      <w:r w:rsidR="00F84F6D">
        <w:fldChar w:fldCharType="begin"/>
      </w:r>
      <w:r w:rsidR="00F84F6D">
        <w:instrText xml:space="preserve"> XE "</w:instrText>
      </w:r>
      <w:r w:rsidR="00F84F6D" w:rsidRPr="00C317E2">
        <w:instrText>Pacific</w:instrText>
      </w:r>
      <w:r w:rsidR="00F84F6D">
        <w:instrText xml:space="preserve">" </w:instrText>
      </w:r>
      <w:r w:rsidR="00F84F6D">
        <w:fldChar w:fldCharType="end"/>
      </w:r>
    </w:p>
    <w:p w14:paraId="61443ADD" w14:textId="77777777" w:rsidR="006D18CD" w:rsidRDefault="006D18CD" w:rsidP="006528B7">
      <w:pPr>
        <w:pStyle w:val="BodyText"/>
        <w:rPr>
          <w:bCs/>
        </w:rPr>
      </w:pPr>
      <w:r>
        <w:t>11</w:t>
      </w:r>
      <w:r>
        <w:rPr>
          <w:vertAlign w:val="superscript"/>
        </w:rPr>
        <w:t>th</w:t>
      </w:r>
      <w:r>
        <w:t xml:space="preserve"> Oct 1941 </w:t>
      </w:r>
      <w:r w:rsidR="00A3730F">
        <w:t xml:space="preserve">- </w:t>
      </w:r>
      <w:r>
        <w:t>Proposed advanced fuelling base for U</w:t>
      </w:r>
      <w:r w:rsidR="00336DFC">
        <w:t>.</w:t>
      </w:r>
      <w:r>
        <w:t>S</w:t>
      </w:r>
      <w:r w:rsidR="00336DFC">
        <w:t>.</w:t>
      </w:r>
      <w:r>
        <w:t xml:space="preserve"> aircraft (B-17</w:t>
      </w:r>
      <w:r w:rsidR="00650014">
        <w:fldChar w:fldCharType="begin"/>
      </w:r>
      <w:r w:rsidR="00650014">
        <w:instrText xml:space="preserve"> XE "</w:instrText>
      </w:r>
      <w:r w:rsidR="00650014" w:rsidRPr="002D664C">
        <w:instrText>B-17</w:instrText>
      </w:r>
      <w:r w:rsidR="00650014">
        <w:instrText xml:space="preserve">" </w:instrText>
      </w:r>
      <w:r w:rsidR="00650014">
        <w:fldChar w:fldCharType="end"/>
      </w:r>
      <w:r>
        <w:t>, A-24</w:t>
      </w:r>
      <w:r w:rsidR="007B7583">
        <w:fldChar w:fldCharType="begin"/>
      </w:r>
      <w:r w:rsidR="007B7583">
        <w:instrText xml:space="preserve"> XE "</w:instrText>
      </w:r>
      <w:r w:rsidR="007B7583" w:rsidRPr="005D4E8F">
        <w:instrText>A-24</w:instrText>
      </w:r>
      <w:r w:rsidR="007B7583">
        <w:instrText xml:space="preserve">" </w:instrText>
      </w:r>
      <w:r w:rsidR="007B7583">
        <w:fldChar w:fldCharType="end"/>
      </w:r>
      <w:r>
        <w:t>, P-40) in the Pacific</w:t>
      </w:r>
      <w:r w:rsidR="00F84F6D">
        <w:fldChar w:fldCharType="begin"/>
      </w:r>
      <w:r w:rsidR="00F84F6D">
        <w:instrText xml:space="preserve"> XE "</w:instrText>
      </w:r>
      <w:r w:rsidR="00F84F6D" w:rsidRPr="00C317E2">
        <w:instrText>Pacific</w:instrText>
      </w:r>
      <w:r w:rsidR="00F84F6D">
        <w:instrText xml:space="preserve">" </w:instrText>
      </w:r>
      <w:r w:rsidR="00F84F6D">
        <w:fldChar w:fldCharType="end"/>
      </w:r>
      <w:r>
        <w:t>. [The British could see the threat and wanted to be in a position to support the U.S. Army Air Force</w:t>
      </w:r>
      <w:r w:rsidR="007B7583">
        <w:fldChar w:fldCharType="begin"/>
      </w:r>
      <w:r w:rsidR="007B7583">
        <w:instrText xml:space="preserve"> XE "</w:instrText>
      </w:r>
      <w:r w:rsidR="007B7583" w:rsidRPr="00057594">
        <w:instrText>U.S. Army Air Force</w:instrText>
      </w:r>
      <w:r w:rsidR="007B7583">
        <w:instrText xml:space="preserve">" </w:instrText>
      </w:r>
      <w:r w:rsidR="007B7583">
        <w:fldChar w:fldCharType="end"/>
      </w:r>
      <w:r>
        <w:t xml:space="preserve"> Boeing B-17</w:t>
      </w:r>
      <w:r w:rsidR="007B7583">
        <w:fldChar w:fldCharType="begin"/>
      </w:r>
      <w:r w:rsidR="007B7583">
        <w:instrText xml:space="preserve"> XE "</w:instrText>
      </w:r>
      <w:r w:rsidR="007B7583" w:rsidRPr="00004970">
        <w:instrText>Boeing B-17</w:instrText>
      </w:r>
      <w:r w:rsidR="007B7583">
        <w:instrText xml:space="preserve">" </w:instrText>
      </w:r>
      <w:r w:rsidR="007B7583">
        <w:fldChar w:fldCharType="end"/>
      </w:r>
      <w:r>
        <w:t xml:space="preserve"> </w:t>
      </w:r>
      <w:r w:rsidR="001E49B7">
        <w:t>b</w:t>
      </w:r>
      <w:r>
        <w:t xml:space="preserve">ombers, A-24 </w:t>
      </w:r>
      <w:r w:rsidR="001E49B7">
        <w:t>a</w:t>
      </w:r>
      <w:r>
        <w:t>ttack aircraft, and P-40 Kittyhawk</w:t>
      </w:r>
      <w:r w:rsidR="007B7583">
        <w:fldChar w:fldCharType="begin"/>
      </w:r>
      <w:r w:rsidR="007B7583">
        <w:instrText xml:space="preserve"> XE "</w:instrText>
      </w:r>
      <w:r w:rsidR="007B7583" w:rsidRPr="00777E9D">
        <w:instrText>P-40 Kittyhawk</w:instrText>
      </w:r>
      <w:r w:rsidR="007B7583">
        <w:instrText xml:space="preserve">" </w:instrText>
      </w:r>
      <w:r w:rsidR="007B7583">
        <w:fldChar w:fldCharType="end"/>
      </w:r>
      <w:r>
        <w:t xml:space="preserve"> fighters]. Their proposal was for supplies in Singapore</w:t>
      </w:r>
      <w:r w:rsidR="007B7583">
        <w:fldChar w:fldCharType="begin"/>
      </w:r>
      <w:r w:rsidR="007B7583">
        <w:instrText xml:space="preserve"> XE "</w:instrText>
      </w:r>
      <w:r w:rsidR="007B7583" w:rsidRPr="005A38F2">
        <w:instrText>Singapore</w:instrText>
      </w:r>
      <w:r w:rsidR="007B7583">
        <w:instrText xml:space="preserve">" </w:instrText>
      </w:r>
      <w:r w:rsidR="007B7583">
        <w:fldChar w:fldCharType="end"/>
      </w:r>
      <w:r>
        <w:t>, Darwin</w:t>
      </w:r>
      <w:r w:rsidR="007B7583">
        <w:fldChar w:fldCharType="begin"/>
      </w:r>
      <w:r w:rsidR="007B7583">
        <w:instrText xml:space="preserve"> XE "</w:instrText>
      </w:r>
      <w:r w:rsidR="007B7583" w:rsidRPr="00435401">
        <w:instrText>Darwin</w:instrText>
      </w:r>
      <w:r w:rsidR="007B7583">
        <w:instrText xml:space="preserve">" </w:instrText>
      </w:r>
      <w:r w:rsidR="007B7583">
        <w:fldChar w:fldCharType="end"/>
      </w:r>
      <w:r>
        <w:t xml:space="preserve"> (Australia</w:t>
      </w:r>
      <w:r w:rsidR="00555FEA">
        <w:fldChar w:fldCharType="begin"/>
      </w:r>
      <w:r w:rsidR="00555FEA">
        <w:instrText xml:space="preserve"> XE "</w:instrText>
      </w:r>
      <w:r w:rsidR="00555FEA" w:rsidRPr="00135C65">
        <w:instrText>Australia</w:instrText>
      </w:r>
      <w:r w:rsidR="00555FEA">
        <w:instrText xml:space="preserve">" </w:instrText>
      </w:r>
      <w:r w:rsidR="00555FEA">
        <w:fldChar w:fldCharType="end"/>
      </w:r>
      <w:r>
        <w:t>) and Rabaul (New Guinea</w:t>
      </w:r>
      <w:r w:rsidR="00650014">
        <w:t>)</w:t>
      </w:r>
      <w:r w:rsidR="00650014">
        <w:fldChar w:fldCharType="begin"/>
      </w:r>
      <w:r w:rsidR="00650014">
        <w:instrText xml:space="preserve"> XE "</w:instrText>
      </w:r>
      <w:r w:rsidR="00650014" w:rsidRPr="008940F7">
        <w:instrText>Rabaul (New Guinea)</w:instrText>
      </w:r>
      <w:r w:rsidR="00650014">
        <w:instrText xml:space="preserve">" </w:instrText>
      </w:r>
      <w:r w:rsidR="00650014">
        <w:fldChar w:fldCharType="end"/>
      </w:r>
      <w:r>
        <w:t xml:space="preserve"> and an advanced depot at Rockhampton</w:t>
      </w:r>
      <w:r w:rsidR="007B7583">
        <w:fldChar w:fldCharType="begin"/>
      </w:r>
      <w:r w:rsidR="007B7583">
        <w:instrText xml:space="preserve"> XE "</w:instrText>
      </w:r>
      <w:r w:rsidR="007B7583" w:rsidRPr="005134AD">
        <w:instrText>Rockhampton</w:instrText>
      </w:r>
      <w:r w:rsidR="007B7583">
        <w:instrText xml:space="preserve">" </w:instrText>
      </w:r>
      <w:r w:rsidR="007B7583">
        <w:fldChar w:fldCharType="end"/>
      </w:r>
      <w:r>
        <w:t xml:space="preserve"> (Northern Queensland, Australia)</w:t>
      </w:r>
    </w:p>
    <w:p w14:paraId="11930B2D" w14:textId="77777777" w:rsidR="006D18CD" w:rsidRDefault="006D18CD">
      <w:pPr>
        <w:pStyle w:val="Heading7"/>
        <w:framePr w:wrap="around"/>
      </w:pPr>
      <w:r>
        <w:t>Coordination begins 1942</w:t>
      </w:r>
      <w:r>
        <w:rPr>
          <w:rStyle w:val="EndnoteReference"/>
        </w:rPr>
        <w:endnoteReference w:id="3"/>
      </w:r>
    </w:p>
    <w:p w14:paraId="51207D7C" w14:textId="4C97C268" w:rsidR="006D18CD" w:rsidRDefault="006D18CD" w:rsidP="006528B7">
      <w:pPr>
        <w:pStyle w:val="BodyText"/>
      </w:pPr>
      <w:r>
        <w:t>The Japanese</w:t>
      </w:r>
      <w:r w:rsidR="00650014">
        <w:fldChar w:fldCharType="begin"/>
      </w:r>
      <w:r w:rsidR="00650014">
        <w:instrText xml:space="preserve"> XE "</w:instrText>
      </w:r>
      <w:r w:rsidR="00650014" w:rsidRPr="00975B7C">
        <w:instrText>Japanese</w:instrText>
      </w:r>
      <w:r w:rsidR="00650014">
        <w:instrText xml:space="preserve">" </w:instrText>
      </w:r>
      <w:r w:rsidR="00650014">
        <w:fldChar w:fldCharType="end"/>
      </w:r>
      <w:r>
        <w:t xml:space="preserve"> assault on the U.S. Hawaiian bases</w:t>
      </w:r>
      <w:r w:rsidR="007B7583">
        <w:fldChar w:fldCharType="begin"/>
      </w:r>
      <w:r w:rsidR="007B7583">
        <w:instrText xml:space="preserve"> XE "</w:instrText>
      </w:r>
      <w:r w:rsidR="007B7583" w:rsidRPr="007008AA">
        <w:instrText>Hawaiian bases</w:instrText>
      </w:r>
      <w:r w:rsidR="007B7583">
        <w:instrText xml:space="preserve">" </w:instrText>
      </w:r>
      <w:r w:rsidR="007B7583">
        <w:fldChar w:fldCharType="end"/>
      </w:r>
      <w:r>
        <w:t xml:space="preserve"> and those of the British and Dutch colonies stunned the world</w:t>
      </w:r>
      <w:r w:rsidR="009B23D9">
        <w:t>,</w:t>
      </w:r>
      <w:r>
        <w:t xml:space="preserve"> and it would take some time before a coordinated global approach was underway. The two key players were of course the British and the United States, and some understanding of the supply operations by both parties was essential. The following letter described the U.S. (PAW</w:t>
      </w:r>
      <w:r w:rsidR="007B7583">
        <w:fldChar w:fldCharType="begin"/>
      </w:r>
      <w:r w:rsidR="007B7583">
        <w:instrText xml:space="preserve"> XE "</w:instrText>
      </w:r>
      <w:r w:rsidR="007B7583" w:rsidRPr="00D073D7">
        <w:instrText>PAW</w:instrText>
      </w:r>
      <w:r w:rsidR="007B7583">
        <w:instrText xml:space="preserve">" </w:instrText>
      </w:r>
      <w:r w:rsidR="007B7583">
        <w:fldChar w:fldCharType="end"/>
      </w:r>
      <w:r>
        <w:t>) position</w:t>
      </w:r>
      <w:r w:rsidR="00C84BCB">
        <w:t>.</w:t>
      </w:r>
      <w:r>
        <w:t xml:space="preserve"> </w:t>
      </w:r>
    </w:p>
    <w:p w14:paraId="667AEA77" w14:textId="77777777" w:rsidR="006D18CD" w:rsidRPr="00F45F41" w:rsidRDefault="006D18CD" w:rsidP="00F45F41">
      <w:pPr>
        <w:ind w:right="-295"/>
        <w:rPr>
          <w:i/>
          <w:iCs/>
          <w:sz w:val="22"/>
        </w:rPr>
      </w:pPr>
      <w:r>
        <w:rPr>
          <w:b/>
          <w:bCs/>
        </w:rPr>
        <w:t>1940-1943</w:t>
      </w:r>
      <w:r>
        <w:rPr>
          <w:b/>
          <w:bCs/>
        </w:rPr>
        <w:tab/>
        <w:t xml:space="preserve">Oil: </w:t>
      </w:r>
      <w:r w:rsidR="00616158" w:rsidRPr="00F45F41">
        <w:rPr>
          <w:i/>
          <w:iCs/>
          <w:sz w:val="22"/>
        </w:rPr>
        <w:t>G</w:t>
      </w:r>
      <w:r w:rsidRPr="00F45F41">
        <w:rPr>
          <w:i/>
          <w:iCs/>
          <w:sz w:val="22"/>
        </w:rPr>
        <w:t>eneral - Lloyd</w:t>
      </w:r>
      <w:r w:rsidR="007B7583" w:rsidRPr="00F45F41">
        <w:rPr>
          <w:i/>
          <w:iCs/>
          <w:sz w:val="22"/>
        </w:rPr>
        <w:fldChar w:fldCharType="begin"/>
      </w:r>
      <w:r w:rsidR="007B7583" w:rsidRPr="00F45F41">
        <w:rPr>
          <w:i/>
          <w:iCs/>
          <w:sz w:val="22"/>
        </w:rPr>
        <w:instrText xml:space="preserve"> XE "</w:instrText>
      </w:r>
      <w:r w:rsidR="00616158" w:rsidRPr="00F45F41">
        <w:rPr>
          <w:i/>
          <w:iCs/>
          <w:sz w:val="22"/>
        </w:rPr>
        <w:instrText xml:space="preserve">General </w:instrText>
      </w:r>
      <w:r w:rsidR="007B7583" w:rsidRPr="00F45F41">
        <w:rPr>
          <w:i/>
          <w:iCs/>
          <w:sz w:val="22"/>
        </w:rPr>
        <w:instrText xml:space="preserve">Lloyd" </w:instrText>
      </w:r>
      <w:r w:rsidR="007B7583" w:rsidRPr="00F45F41">
        <w:rPr>
          <w:i/>
          <w:iCs/>
          <w:sz w:val="22"/>
        </w:rPr>
        <w:fldChar w:fldCharType="end"/>
      </w:r>
      <w:r w:rsidRPr="00F45F41">
        <w:rPr>
          <w:i/>
          <w:iCs/>
          <w:sz w:val="22"/>
        </w:rPr>
        <w:t xml:space="preserve"> reports</w:t>
      </w:r>
      <w:r w:rsidR="00E875E1" w:rsidRPr="00F45F41">
        <w:rPr>
          <w:i/>
          <w:iCs/>
          <w:sz w:val="22"/>
        </w:rPr>
        <w:tab/>
      </w:r>
      <w:r w:rsidRPr="00F45F41">
        <w:rPr>
          <w:i/>
          <w:iCs/>
          <w:sz w:val="22"/>
        </w:rPr>
        <w:t>22nd June 1943 Letter to Field Marshall Dill</w:t>
      </w:r>
      <w:r w:rsidR="007B7583" w:rsidRPr="00F45F41">
        <w:rPr>
          <w:i/>
          <w:iCs/>
          <w:sz w:val="22"/>
        </w:rPr>
        <w:fldChar w:fldCharType="begin"/>
      </w:r>
      <w:r w:rsidR="007B7583" w:rsidRPr="00F45F41">
        <w:rPr>
          <w:i/>
          <w:iCs/>
          <w:sz w:val="22"/>
        </w:rPr>
        <w:instrText xml:space="preserve"> XE "Field Marshall Dill" </w:instrText>
      </w:r>
      <w:r w:rsidR="007B7583" w:rsidRPr="00F45F41">
        <w:rPr>
          <w:i/>
          <w:iCs/>
          <w:sz w:val="22"/>
        </w:rPr>
        <w:fldChar w:fldCharType="end"/>
      </w:r>
      <w:r w:rsidRPr="00F45F41">
        <w:rPr>
          <w:i/>
          <w:iCs/>
          <w:sz w:val="22"/>
        </w:rPr>
        <w:t xml:space="preserve"> et al</w:t>
      </w:r>
      <w:r w:rsidR="00057A62" w:rsidRPr="00F45F41">
        <w:rPr>
          <w:i/>
          <w:iCs/>
          <w:sz w:val="22"/>
        </w:rPr>
        <w:t>.</w:t>
      </w:r>
    </w:p>
    <w:p w14:paraId="1481D111" w14:textId="77777777" w:rsidR="006D18CD" w:rsidRDefault="006D18CD" w:rsidP="00F45F41">
      <w:pPr>
        <w:pStyle w:val="Heading3"/>
      </w:pPr>
      <w:r>
        <w:lastRenderedPageBreak/>
        <w:t xml:space="preserve">Handling of Petroleum Requirements by </w:t>
      </w:r>
      <w:r w:rsidR="009B23D9">
        <w:t>U.S.</w:t>
      </w:r>
      <w:r>
        <w:t xml:space="preserve"> Army &amp; Navy.</w:t>
      </w:r>
    </w:p>
    <w:p w14:paraId="533E39FD" w14:textId="77777777" w:rsidR="006D18CD" w:rsidRPr="00F45F41" w:rsidRDefault="006D18CD" w:rsidP="00F45F41">
      <w:pPr>
        <w:ind w:right="-295"/>
        <w:rPr>
          <w:i/>
          <w:iCs/>
          <w:sz w:val="22"/>
        </w:rPr>
      </w:pPr>
      <w:r w:rsidRPr="00F45F41">
        <w:rPr>
          <w:i/>
          <w:iCs/>
          <w:sz w:val="22"/>
        </w:rPr>
        <w:t xml:space="preserve">The following summarizes the situation between the </w:t>
      </w:r>
      <w:r w:rsidR="009B23D9" w:rsidRPr="00F45F41">
        <w:rPr>
          <w:i/>
          <w:iCs/>
          <w:sz w:val="22"/>
        </w:rPr>
        <w:t xml:space="preserve">(U.S.) </w:t>
      </w:r>
      <w:r w:rsidRPr="00F45F41">
        <w:rPr>
          <w:i/>
          <w:iCs/>
          <w:sz w:val="22"/>
        </w:rPr>
        <w:t>Army and Navy Petroleum Board</w:t>
      </w:r>
      <w:r w:rsidR="00682A62" w:rsidRPr="00F45F41">
        <w:rPr>
          <w:i/>
          <w:iCs/>
          <w:sz w:val="22"/>
        </w:rPr>
        <w:fldChar w:fldCharType="begin"/>
      </w:r>
      <w:r w:rsidR="00682A62" w:rsidRPr="00F45F41">
        <w:rPr>
          <w:i/>
          <w:iCs/>
          <w:sz w:val="22"/>
        </w:rPr>
        <w:instrText xml:space="preserve"> XE "Petroleum Board" </w:instrText>
      </w:r>
      <w:r w:rsidR="00682A62" w:rsidRPr="00F45F41">
        <w:rPr>
          <w:i/>
          <w:iCs/>
          <w:sz w:val="22"/>
        </w:rPr>
        <w:fldChar w:fldCharType="end"/>
      </w:r>
      <w:r w:rsidRPr="00F45F41">
        <w:rPr>
          <w:i/>
          <w:iCs/>
          <w:sz w:val="22"/>
        </w:rPr>
        <w:t xml:space="preserve"> &amp; the Petroleum Administration for War</w:t>
      </w:r>
      <w:r w:rsidR="006F7E44" w:rsidRPr="00F45F41">
        <w:rPr>
          <w:i/>
          <w:iCs/>
          <w:sz w:val="22"/>
        </w:rPr>
        <w:fldChar w:fldCharType="begin"/>
      </w:r>
      <w:r w:rsidR="006F7E44" w:rsidRPr="00F45F41">
        <w:rPr>
          <w:i/>
          <w:iCs/>
          <w:sz w:val="22"/>
        </w:rPr>
        <w:instrText xml:space="preserve"> </w:instrText>
      </w:r>
      <w:r w:rsidR="006F7E44" w:rsidRPr="00F45F41">
        <w:rPr>
          <w:i/>
          <w:iCs/>
          <w:sz w:val="22"/>
          <w:szCs w:val="24"/>
        </w:rPr>
        <w:instrText>XE "</w:instrText>
      </w:r>
      <w:r w:rsidR="006F7E44" w:rsidRPr="00F45F41">
        <w:rPr>
          <w:i/>
          <w:iCs/>
          <w:noProof/>
          <w:sz w:val="22"/>
          <w:szCs w:val="24"/>
        </w:rPr>
        <w:instrText>Petroleum Administration for War</w:instrText>
      </w:r>
      <w:r w:rsidR="006F7E44" w:rsidRPr="00F45F41">
        <w:rPr>
          <w:i/>
          <w:iCs/>
          <w:sz w:val="22"/>
          <w:szCs w:val="24"/>
        </w:rPr>
        <w:instrText>"</w:instrText>
      </w:r>
      <w:r w:rsidR="006F7E44" w:rsidRPr="00F45F41">
        <w:rPr>
          <w:i/>
          <w:iCs/>
          <w:sz w:val="22"/>
        </w:rPr>
        <w:instrText xml:space="preserve"> </w:instrText>
      </w:r>
      <w:r w:rsidR="006F7E44" w:rsidRPr="00F45F41">
        <w:rPr>
          <w:i/>
          <w:iCs/>
          <w:sz w:val="22"/>
        </w:rPr>
        <w:fldChar w:fldCharType="end"/>
      </w:r>
      <w:r w:rsidRPr="00F45F41">
        <w:rPr>
          <w:i/>
          <w:iCs/>
          <w:sz w:val="22"/>
        </w:rPr>
        <w:t xml:space="preserve"> (PAW</w:t>
      </w:r>
      <w:r w:rsidR="007B7583" w:rsidRPr="00F45F41">
        <w:rPr>
          <w:i/>
          <w:iCs/>
          <w:sz w:val="22"/>
        </w:rPr>
        <w:fldChar w:fldCharType="begin"/>
      </w:r>
      <w:r w:rsidR="007B7583" w:rsidRPr="00F45F41">
        <w:rPr>
          <w:i/>
          <w:iCs/>
          <w:sz w:val="22"/>
        </w:rPr>
        <w:instrText xml:space="preserve"> XE "</w:instrText>
      </w:r>
      <w:r w:rsidR="007B7583" w:rsidRPr="00F45F41">
        <w:rPr>
          <w:bCs/>
          <w:i/>
          <w:iCs/>
          <w:sz w:val="22"/>
        </w:rPr>
        <w:instrText>PAW</w:instrText>
      </w:r>
      <w:r w:rsidR="007B7583" w:rsidRPr="00F45F41">
        <w:rPr>
          <w:i/>
          <w:iCs/>
          <w:sz w:val="22"/>
        </w:rPr>
        <w:instrText xml:space="preserve">" </w:instrText>
      </w:r>
      <w:r w:rsidR="007B7583" w:rsidRPr="00F45F41">
        <w:rPr>
          <w:i/>
          <w:iCs/>
          <w:sz w:val="22"/>
        </w:rPr>
        <w:fldChar w:fldCharType="end"/>
      </w:r>
      <w:r w:rsidRPr="00F45F41">
        <w:rPr>
          <w:i/>
          <w:iCs/>
          <w:sz w:val="22"/>
        </w:rPr>
        <w:t>)</w:t>
      </w:r>
      <w:r w:rsidR="0035497B" w:rsidRPr="00F45F41">
        <w:rPr>
          <w:i/>
          <w:iCs/>
          <w:sz w:val="22"/>
        </w:rPr>
        <w:t>.</w:t>
      </w:r>
    </w:p>
    <w:p w14:paraId="15437D53" w14:textId="77777777" w:rsidR="006D18CD" w:rsidRPr="00F45F41" w:rsidRDefault="006D18CD" w:rsidP="00F45F41">
      <w:pPr>
        <w:ind w:right="-295"/>
        <w:rPr>
          <w:i/>
          <w:iCs/>
          <w:sz w:val="22"/>
        </w:rPr>
      </w:pPr>
      <w:r w:rsidRPr="00F45F41">
        <w:rPr>
          <w:i/>
          <w:iCs/>
          <w:sz w:val="22"/>
        </w:rPr>
        <w:t>Army &amp; Navy place requirements for product with PAW</w:t>
      </w:r>
      <w:r w:rsidR="007B7583" w:rsidRPr="00F45F41">
        <w:rPr>
          <w:i/>
          <w:iCs/>
          <w:sz w:val="22"/>
        </w:rPr>
        <w:fldChar w:fldCharType="begin"/>
      </w:r>
      <w:r w:rsidR="007B7583" w:rsidRPr="00F45F41">
        <w:rPr>
          <w:i/>
          <w:iCs/>
          <w:sz w:val="22"/>
        </w:rPr>
        <w:instrText xml:space="preserve"> XE "</w:instrText>
      </w:r>
      <w:r w:rsidR="007B7583" w:rsidRPr="00F45F41">
        <w:rPr>
          <w:bCs/>
          <w:i/>
          <w:iCs/>
          <w:sz w:val="22"/>
        </w:rPr>
        <w:instrText>PAW</w:instrText>
      </w:r>
      <w:r w:rsidR="007B7583" w:rsidRPr="00F45F41">
        <w:rPr>
          <w:i/>
          <w:iCs/>
          <w:sz w:val="22"/>
        </w:rPr>
        <w:instrText xml:space="preserve">" </w:instrText>
      </w:r>
      <w:r w:rsidR="007B7583" w:rsidRPr="00F45F41">
        <w:rPr>
          <w:i/>
          <w:iCs/>
          <w:sz w:val="22"/>
        </w:rPr>
        <w:fldChar w:fldCharType="end"/>
      </w:r>
      <w:r w:rsidRPr="00F45F41">
        <w:rPr>
          <w:i/>
          <w:iCs/>
          <w:sz w:val="22"/>
        </w:rPr>
        <w:t xml:space="preserve"> either quarterly or at such shorter periods as demand occurs indicating the general area in which product must be made available.</w:t>
      </w:r>
    </w:p>
    <w:p w14:paraId="592B8788" w14:textId="77777777" w:rsidR="006D18CD" w:rsidRPr="00F45F41" w:rsidRDefault="006D18CD" w:rsidP="00F45F41">
      <w:pPr>
        <w:ind w:right="-295"/>
        <w:rPr>
          <w:i/>
          <w:iCs/>
          <w:sz w:val="22"/>
        </w:rPr>
      </w:pPr>
      <w:r w:rsidRPr="00F45F41">
        <w:rPr>
          <w:i/>
          <w:iCs/>
          <w:sz w:val="22"/>
        </w:rPr>
        <w:t>PAW</w:t>
      </w:r>
      <w:r w:rsidR="007B7583" w:rsidRPr="00F45F41">
        <w:rPr>
          <w:i/>
          <w:iCs/>
          <w:sz w:val="22"/>
        </w:rPr>
        <w:fldChar w:fldCharType="begin"/>
      </w:r>
      <w:r w:rsidR="007B7583" w:rsidRPr="00F45F41">
        <w:rPr>
          <w:i/>
          <w:iCs/>
          <w:sz w:val="22"/>
        </w:rPr>
        <w:instrText xml:space="preserve"> XE "</w:instrText>
      </w:r>
      <w:r w:rsidR="007B7583" w:rsidRPr="00F45F41">
        <w:rPr>
          <w:bCs/>
          <w:i/>
          <w:iCs/>
          <w:sz w:val="22"/>
        </w:rPr>
        <w:instrText>PAW</w:instrText>
      </w:r>
      <w:r w:rsidR="007B7583" w:rsidRPr="00F45F41">
        <w:rPr>
          <w:i/>
          <w:iCs/>
          <w:sz w:val="22"/>
        </w:rPr>
        <w:instrText xml:space="preserve">" </w:instrText>
      </w:r>
      <w:r w:rsidR="007B7583" w:rsidRPr="00F45F41">
        <w:rPr>
          <w:i/>
          <w:iCs/>
          <w:sz w:val="22"/>
        </w:rPr>
        <w:fldChar w:fldCharType="end"/>
      </w:r>
      <w:r w:rsidRPr="00F45F41">
        <w:rPr>
          <w:i/>
          <w:iCs/>
          <w:sz w:val="22"/>
        </w:rPr>
        <w:t xml:space="preserve"> schedules crude runs and refinery production with Industry to meet these requirements.</w:t>
      </w:r>
    </w:p>
    <w:p w14:paraId="75FB56F4" w14:textId="77777777" w:rsidR="006D18CD" w:rsidRPr="00F45F41" w:rsidRDefault="006D18CD" w:rsidP="00F45F41">
      <w:pPr>
        <w:ind w:right="-295"/>
        <w:rPr>
          <w:i/>
          <w:iCs/>
          <w:sz w:val="22"/>
        </w:rPr>
      </w:pPr>
      <w:r w:rsidRPr="00F45F41">
        <w:rPr>
          <w:i/>
          <w:iCs/>
          <w:sz w:val="22"/>
        </w:rPr>
        <w:t>PAW</w:t>
      </w:r>
      <w:r w:rsidR="007B7583" w:rsidRPr="00F45F41">
        <w:rPr>
          <w:i/>
          <w:iCs/>
          <w:sz w:val="22"/>
        </w:rPr>
        <w:fldChar w:fldCharType="begin"/>
      </w:r>
      <w:r w:rsidR="007B7583" w:rsidRPr="00F45F41">
        <w:rPr>
          <w:i/>
          <w:iCs/>
          <w:sz w:val="22"/>
        </w:rPr>
        <w:instrText xml:space="preserve"> XE "</w:instrText>
      </w:r>
      <w:r w:rsidR="007B7583" w:rsidRPr="00F45F41">
        <w:rPr>
          <w:bCs/>
          <w:i/>
          <w:iCs/>
          <w:sz w:val="22"/>
        </w:rPr>
        <w:instrText>PAW</w:instrText>
      </w:r>
      <w:r w:rsidR="007B7583" w:rsidRPr="00F45F41">
        <w:rPr>
          <w:i/>
          <w:iCs/>
          <w:sz w:val="22"/>
        </w:rPr>
        <w:instrText xml:space="preserve">" </w:instrText>
      </w:r>
      <w:r w:rsidR="007B7583" w:rsidRPr="00F45F41">
        <w:rPr>
          <w:i/>
          <w:iCs/>
          <w:sz w:val="22"/>
        </w:rPr>
        <w:fldChar w:fldCharType="end"/>
      </w:r>
      <w:r w:rsidRPr="00F45F41">
        <w:rPr>
          <w:i/>
          <w:iCs/>
          <w:sz w:val="22"/>
        </w:rPr>
        <w:t xml:space="preserve"> advises the Services of the sources of supply for petroleum products.</w:t>
      </w:r>
    </w:p>
    <w:p w14:paraId="4643B3B8" w14:textId="77777777" w:rsidR="006D18CD" w:rsidRPr="00F45F41" w:rsidRDefault="006D18CD" w:rsidP="00F45F41">
      <w:pPr>
        <w:ind w:right="-295"/>
        <w:rPr>
          <w:i/>
          <w:iCs/>
          <w:sz w:val="22"/>
        </w:rPr>
      </w:pPr>
      <w:r w:rsidRPr="00F45F41">
        <w:rPr>
          <w:i/>
          <w:iCs/>
          <w:sz w:val="22"/>
        </w:rPr>
        <w:t>After designation of sources of supply, Services contact Industry direct and make contacts accordingly.</w:t>
      </w:r>
    </w:p>
    <w:p w14:paraId="2E527508" w14:textId="77777777" w:rsidR="006D18CD" w:rsidRPr="00F45F41" w:rsidRDefault="006D18CD" w:rsidP="00F45F41">
      <w:pPr>
        <w:ind w:right="-295"/>
        <w:rPr>
          <w:i/>
          <w:iCs/>
          <w:sz w:val="22"/>
        </w:rPr>
      </w:pPr>
      <w:r w:rsidRPr="00F45F41">
        <w:rPr>
          <w:i/>
          <w:iCs/>
          <w:sz w:val="22"/>
        </w:rPr>
        <w:t>Movement of product is made either by Services or by Industry upon receipt of direction from Services through PAW</w:t>
      </w:r>
      <w:r w:rsidR="007B7583" w:rsidRPr="00F45F41">
        <w:rPr>
          <w:i/>
          <w:iCs/>
          <w:sz w:val="22"/>
        </w:rPr>
        <w:fldChar w:fldCharType="begin"/>
      </w:r>
      <w:r w:rsidR="007B7583" w:rsidRPr="00F45F41">
        <w:rPr>
          <w:i/>
          <w:iCs/>
          <w:sz w:val="22"/>
        </w:rPr>
        <w:instrText xml:space="preserve"> XE "</w:instrText>
      </w:r>
      <w:r w:rsidR="007B7583" w:rsidRPr="00F45F41">
        <w:rPr>
          <w:bCs/>
          <w:i/>
          <w:iCs/>
          <w:sz w:val="22"/>
        </w:rPr>
        <w:instrText>PAW</w:instrText>
      </w:r>
      <w:r w:rsidR="007B7583" w:rsidRPr="00F45F41">
        <w:rPr>
          <w:i/>
          <w:iCs/>
          <w:sz w:val="22"/>
        </w:rPr>
        <w:instrText xml:space="preserve">" </w:instrText>
      </w:r>
      <w:r w:rsidR="007B7583" w:rsidRPr="00F45F41">
        <w:rPr>
          <w:i/>
          <w:iCs/>
          <w:sz w:val="22"/>
        </w:rPr>
        <w:fldChar w:fldCharType="end"/>
      </w:r>
      <w:r w:rsidRPr="00F45F41">
        <w:rPr>
          <w:i/>
          <w:iCs/>
          <w:sz w:val="22"/>
        </w:rPr>
        <w:t>.</w:t>
      </w:r>
    </w:p>
    <w:p w14:paraId="2C608FEB" w14:textId="77777777" w:rsidR="006D18CD" w:rsidRPr="00F45F41" w:rsidRDefault="006D18CD" w:rsidP="00F45F41">
      <w:pPr>
        <w:ind w:right="-295"/>
        <w:rPr>
          <w:i/>
          <w:iCs/>
          <w:sz w:val="22"/>
        </w:rPr>
      </w:pPr>
      <w:r w:rsidRPr="00F45F41">
        <w:rPr>
          <w:i/>
          <w:iCs/>
          <w:sz w:val="22"/>
        </w:rPr>
        <w:t>Responsibility for movement offshore is entirely in the hands of the Services.</w:t>
      </w:r>
    </w:p>
    <w:p w14:paraId="0F7E0650" w14:textId="77777777" w:rsidR="006D18CD" w:rsidRDefault="006D18CD">
      <w:pPr>
        <w:pStyle w:val="Heading7"/>
        <w:framePr w:wrap="around"/>
      </w:pPr>
      <w:r>
        <w:t>Who gets what?</w:t>
      </w:r>
    </w:p>
    <w:p w14:paraId="70C4D9AA" w14:textId="77777777" w:rsidR="006D18CD" w:rsidRDefault="006D18CD" w:rsidP="006528B7">
      <w:pPr>
        <w:pStyle w:val="BodyText"/>
      </w:pPr>
      <w:r>
        <w:t xml:space="preserve">In order to ensure that the ‘War Machine’ and supply of avgas was run </w:t>
      </w:r>
      <w:r w:rsidR="009B23D9">
        <w:t>in</w:t>
      </w:r>
      <w:r>
        <w:t xml:space="preserve"> the most efficient</w:t>
      </w:r>
      <w:r w:rsidR="009B23D9">
        <w:t xml:space="preserve"> manner</w:t>
      </w:r>
      <w:r>
        <w:t>, the world was divided into regions. In June 1943, in order to determine the relative priorities of theatre operational requirements for aviation fuel, the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t xml:space="preserve"> supply (100 Octane</w:t>
      </w:r>
      <w:r w:rsidR="006F7E44">
        <w:fldChar w:fldCharType="begin"/>
      </w:r>
      <w:r w:rsidR="006F7E44">
        <w:instrText xml:space="preserve"> XE "</w:instrText>
      </w:r>
      <w:r w:rsidR="006F7E44" w:rsidRPr="00D267E5">
        <w:rPr>
          <w:sz w:val="20"/>
        </w:rPr>
        <w:instrText>100 Octane</w:instrText>
      </w:r>
      <w:r w:rsidR="006F7E44">
        <w:instrText xml:space="preserve">" </w:instrText>
      </w:r>
      <w:r w:rsidR="006F7E44">
        <w:fldChar w:fldCharType="end"/>
      </w:r>
      <w:r>
        <w:t xml:space="preserve"> and </w:t>
      </w:r>
      <w:r w:rsidR="00650014">
        <w:t>8</w:t>
      </w:r>
      <w:r>
        <w:t>0/87 Octane</w:t>
      </w:r>
      <w:r w:rsidR="006F7E44">
        <w:fldChar w:fldCharType="begin"/>
      </w:r>
      <w:r w:rsidR="006F7E44">
        <w:instrText xml:space="preserve"> XE "</w:instrText>
      </w:r>
      <w:r w:rsidR="00650014">
        <w:rPr>
          <w:sz w:val="20"/>
        </w:rPr>
        <w:instrText>8</w:instrText>
      </w:r>
      <w:r w:rsidR="006F7E44" w:rsidRPr="00412E76">
        <w:rPr>
          <w:sz w:val="20"/>
        </w:rPr>
        <w:instrText>0/87 Octane</w:instrText>
      </w:r>
      <w:r w:rsidR="006F7E44">
        <w:instrText xml:space="preserve">" </w:instrText>
      </w:r>
      <w:r w:rsidR="006F7E44">
        <w:fldChar w:fldCharType="end"/>
      </w:r>
      <w:r>
        <w:t xml:space="preserve">) was divided into five areas of the influence around world and allocated into regions. </w:t>
      </w:r>
      <w:r>
        <w:rPr>
          <w:rStyle w:val="EndnoteReference"/>
          <w:sz w:val="24"/>
        </w:rPr>
        <w:endnoteReference w:id="4"/>
      </w:r>
    </w:p>
    <w:p w14:paraId="4ADF4E36" w14:textId="77777777" w:rsidR="006D18CD" w:rsidRDefault="006D18CD" w:rsidP="006528B7">
      <w:pPr>
        <w:pStyle w:val="BodyText"/>
      </w:pPr>
      <w:r>
        <w:t>“A”</w:t>
      </w:r>
      <w:r>
        <w:tab/>
        <w:t>U</w:t>
      </w:r>
      <w:r w:rsidR="009B23D9">
        <w:t>.</w:t>
      </w:r>
      <w:r>
        <w:t>K</w:t>
      </w:r>
      <w:r w:rsidR="009B23D9">
        <w:t>.</w:t>
      </w:r>
    </w:p>
    <w:p w14:paraId="73C84668" w14:textId="77777777" w:rsidR="006D18CD" w:rsidRDefault="006D18CD" w:rsidP="006528B7">
      <w:pPr>
        <w:pStyle w:val="BodyText"/>
      </w:pPr>
      <w:r>
        <w:t>“B”</w:t>
      </w:r>
      <w:r>
        <w:tab/>
        <w:t>Western Mediterranean</w:t>
      </w:r>
      <w:r w:rsidR="007B7583">
        <w:fldChar w:fldCharType="begin"/>
      </w:r>
      <w:r w:rsidR="007B7583">
        <w:instrText xml:space="preserve"> XE "</w:instrText>
      </w:r>
      <w:r w:rsidR="007B7583" w:rsidRPr="00A566D6">
        <w:instrText>Western Mediterranean</w:instrText>
      </w:r>
      <w:r w:rsidR="007B7583">
        <w:instrText xml:space="preserve">" </w:instrText>
      </w:r>
      <w:r w:rsidR="007B7583">
        <w:fldChar w:fldCharType="end"/>
      </w:r>
      <w:r>
        <w:t xml:space="preserve"> (Casablanca</w:t>
      </w:r>
      <w:r w:rsidR="007B7583">
        <w:fldChar w:fldCharType="begin"/>
      </w:r>
      <w:r w:rsidR="007B7583">
        <w:instrText xml:space="preserve"> XE "</w:instrText>
      </w:r>
      <w:r w:rsidR="007B7583" w:rsidRPr="00364734">
        <w:instrText>Casablanca</w:instrText>
      </w:r>
      <w:r w:rsidR="007B7583">
        <w:instrText xml:space="preserve">" </w:instrText>
      </w:r>
      <w:r w:rsidR="007B7583">
        <w:fldChar w:fldCharType="end"/>
      </w:r>
      <w:r>
        <w:t xml:space="preserve"> to Tunis</w:t>
      </w:r>
      <w:r w:rsidR="007B7583">
        <w:fldChar w:fldCharType="begin"/>
      </w:r>
      <w:r w:rsidR="007B7583">
        <w:instrText xml:space="preserve"> XE "</w:instrText>
      </w:r>
      <w:r w:rsidR="007B7583" w:rsidRPr="00364734">
        <w:instrText>Tunis</w:instrText>
      </w:r>
      <w:r w:rsidR="007B7583">
        <w:instrText xml:space="preserve">" </w:instrText>
      </w:r>
      <w:r w:rsidR="007B7583">
        <w:fldChar w:fldCharType="end"/>
      </w:r>
      <w:r>
        <w:t>)</w:t>
      </w:r>
    </w:p>
    <w:p w14:paraId="6541E6FC" w14:textId="77777777" w:rsidR="006D18CD" w:rsidRDefault="006D18CD" w:rsidP="006528B7">
      <w:pPr>
        <w:pStyle w:val="BodyText"/>
      </w:pPr>
      <w:r>
        <w:t>“C”</w:t>
      </w:r>
      <w:r>
        <w:tab/>
        <w:t>Eastern Mediterranean</w:t>
      </w:r>
      <w:r w:rsidR="007B7583">
        <w:fldChar w:fldCharType="begin"/>
      </w:r>
      <w:r w:rsidR="007B7583">
        <w:instrText xml:space="preserve"> XE "</w:instrText>
      </w:r>
      <w:r w:rsidR="007B7583" w:rsidRPr="00977006">
        <w:instrText>Eastern Mediterranean</w:instrText>
      </w:r>
      <w:r w:rsidR="007B7583">
        <w:instrText xml:space="preserve">" </w:instrText>
      </w:r>
      <w:r w:rsidR="007B7583">
        <w:fldChar w:fldCharType="end"/>
      </w:r>
      <w:r>
        <w:t xml:space="preserve"> (Iraq</w:t>
      </w:r>
      <w:r w:rsidR="007B7583">
        <w:fldChar w:fldCharType="begin"/>
      </w:r>
      <w:r w:rsidR="007B7583">
        <w:instrText xml:space="preserve"> XE "</w:instrText>
      </w:r>
      <w:r w:rsidR="007B7583" w:rsidRPr="00977006">
        <w:instrText>Iraq</w:instrText>
      </w:r>
      <w:r w:rsidR="007B7583">
        <w:instrText xml:space="preserve">" </w:instrText>
      </w:r>
      <w:r w:rsidR="007B7583">
        <w:fldChar w:fldCharType="end"/>
      </w:r>
      <w:r>
        <w:t>, Persia</w:t>
      </w:r>
      <w:r w:rsidR="009964F3">
        <w:fldChar w:fldCharType="begin"/>
      </w:r>
      <w:r w:rsidR="009964F3">
        <w:instrText xml:space="preserve"> XE "</w:instrText>
      </w:r>
      <w:r w:rsidR="009964F3" w:rsidRPr="0098554F">
        <w:instrText>Persia</w:instrText>
      </w:r>
      <w:r w:rsidR="009964F3">
        <w:instrText xml:space="preserve">" </w:instrText>
      </w:r>
      <w:r w:rsidR="009964F3">
        <w:fldChar w:fldCharType="end"/>
      </w:r>
      <w:r>
        <w:t>, East Africa</w:t>
      </w:r>
      <w:r w:rsidR="00561DA1">
        <w:fldChar w:fldCharType="begin"/>
      </w:r>
      <w:r w:rsidR="00561DA1">
        <w:instrText xml:space="preserve"> XE "</w:instrText>
      </w:r>
      <w:r w:rsidR="00561DA1" w:rsidRPr="0007377B">
        <w:rPr>
          <w:sz w:val="20"/>
        </w:rPr>
        <w:instrText>East Africa</w:instrText>
      </w:r>
      <w:r w:rsidR="00561DA1">
        <w:instrText xml:space="preserve">" </w:instrText>
      </w:r>
      <w:r w:rsidR="00561DA1">
        <w:fldChar w:fldCharType="end"/>
      </w:r>
      <w:r>
        <w:t xml:space="preserve"> including the Red Sea</w:t>
      </w:r>
      <w:r w:rsidR="007B7583">
        <w:fldChar w:fldCharType="begin"/>
      </w:r>
      <w:r w:rsidR="007B7583">
        <w:instrText xml:space="preserve"> XE "</w:instrText>
      </w:r>
      <w:r w:rsidR="007B7583" w:rsidRPr="00831E32">
        <w:instrText>Red Sea</w:instrText>
      </w:r>
      <w:r w:rsidR="007B7583">
        <w:instrText xml:space="preserve">" </w:instrText>
      </w:r>
      <w:r w:rsidR="007B7583">
        <w:fldChar w:fldCharType="end"/>
      </w:r>
      <w:r>
        <w:t>)</w:t>
      </w:r>
    </w:p>
    <w:p w14:paraId="2C473E45" w14:textId="77777777" w:rsidR="006D18CD" w:rsidRDefault="006D18CD" w:rsidP="006528B7">
      <w:pPr>
        <w:pStyle w:val="BodyText"/>
      </w:pPr>
      <w:r>
        <w:t>“D”</w:t>
      </w:r>
      <w:r>
        <w:tab/>
        <w:t>India</w:t>
      </w:r>
      <w:r w:rsidR="00650014">
        <w:fldChar w:fldCharType="begin"/>
      </w:r>
      <w:r w:rsidR="00650014">
        <w:instrText xml:space="preserve"> XE "</w:instrText>
      </w:r>
      <w:r w:rsidR="00650014" w:rsidRPr="00C645C8">
        <w:instrText>India</w:instrText>
      </w:r>
      <w:r w:rsidR="00650014">
        <w:instrText xml:space="preserve">" </w:instrText>
      </w:r>
      <w:r w:rsidR="00650014">
        <w:fldChar w:fldCharType="end"/>
      </w:r>
      <w:r>
        <w:t>, Burma</w:t>
      </w:r>
      <w:r w:rsidR="007B7583">
        <w:fldChar w:fldCharType="begin"/>
      </w:r>
      <w:r w:rsidR="007B7583">
        <w:instrText xml:space="preserve"> XE "</w:instrText>
      </w:r>
      <w:r w:rsidR="007B7583" w:rsidRPr="00CC081F">
        <w:instrText>Burma</w:instrText>
      </w:r>
      <w:r w:rsidR="007B7583">
        <w:instrText xml:space="preserve">" </w:instrText>
      </w:r>
      <w:r w:rsidR="007B7583">
        <w:fldChar w:fldCharType="end"/>
      </w:r>
      <w:r w:rsidR="007B7583">
        <w:t>,</w:t>
      </w:r>
      <w:r>
        <w:t xml:space="preserve"> China</w:t>
      </w:r>
      <w:r w:rsidR="007B7583">
        <w:fldChar w:fldCharType="begin"/>
      </w:r>
      <w:r w:rsidR="007B7583">
        <w:instrText xml:space="preserve"> XE "</w:instrText>
      </w:r>
      <w:r w:rsidR="007B7583" w:rsidRPr="005E3847">
        <w:instrText>China</w:instrText>
      </w:r>
      <w:r w:rsidR="007B7583">
        <w:instrText xml:space="preserve">" </w:instrText>
      </w:r>
      <w:r w:rsidR="007B7583">
        <w:fldChar w:fldCharType="end"/>
      </w:r>
      <w:r>
        <w:t>, (including Indian Ocean)</w:t>
      </w:r>
    </w:p>
    <w:p w14:paraId="442CA60C" w14:textId="77777777" w:rsidR="006D18CD" w:rsidRDefault="006D18CD" w:rsidP="006528B7">
      <w:pPr>
        <w:pStyle w:val="BodyText"/>
      </w:pPr>
      <w:r>
        <w:t>“E”</w:t>
      </w:r>
      <w:r>
        <w:tab/>
        <w:t>Southwest Pacific</w:t>
      </w:r>
      <w:r w:rsidR="007B7583">
        <w:fldChar w:fldCharType="begin"/>
      </w:r>
      <w:r w:rsidR="007B7583">
        <w:instrText xml:space="preserve"> XE "</w:instrText>
      </w:r>
      <w:r w:rsidR="007B7583" w:rsidRPr="005E3847">
        <w:instrText>Southwest Pacific</w:instrText>
      </w:r>
      <w:r w:rsidR="007B7583">
        <w:instrText xml:space="preserve">" </w:instrText>
      </w:r>
      <w:r w:rsidR="007B7583">
        <w:fldChar w:fldCharType="end"/>
      </w:r>
    </w:p>
    <w:p w14:paraId="7FEAF10C" w14:textId="77777777" w:rsidR="006D18CD" w:rsidRPr="00495462" w:rsidRDefault="006D18CD" w:rsidP="006528B7">
      <w:pPr>
        <w:pStyle w:val="BodyText"/>
      </w:pPr>
      <w:r w:rsidRPr="00495462">
        <w:t>There was to be a massive increase in production within a year as the Allies prepared for “Operation Overlord</w:t>
      </w:r>
      <w:r w:rsidR="006F7E44">
        <w:fldChar w:fldCharType="begin"/>
      </w:r>
      <w:r w:rsidR="006F7E44">
        <w:instrText xml:space="preserve"> XE "</w:instrText>
      </w:r>
      <w:r w:rsidR="006F7E44" w:rsidRPr="000A0400">
        <w:rPr>
          <w:noProof/>
          <w:sz w:val="20"/>
        </w:rPr>
        <w:instrText>Operation Overlord</w:instrText>
      </w:r>
      <w:r w:rsidR="006F7E44">
        <w:instrText xml:space="preserve">" </w:instrText>
      </w:r>
      <w:r w:rsidR="006F7E44">
        <w:fldChar w:fldCharType="end"/>
      </w:r>
      <w:r w:rsidRPr="00495462">
        <w:t>” in June 1944 – the Allies invasion of Europe commencing with the Normandy</w:t>
      </w:r>
      <w:r w:rsidR="00555FEA">
        <w:fldChar w:fldCharType="begin"/>
      </w:r>
      <w:r w:rsidR="00555FEA">
        <w:instrText xml:space="preserve"> XE "</w:instrText>
      </w:r>
      <w:r w:rsidR="00555FEA" w:rsidRPr="00AC451F">
        <w:instrText>Normandy</w:instrText>
      </w:r>
      <w:r w:rsidR="00555FEA">
        <w:instrText xml:space="preserve">" </w:instrText>
      </w:r>
      <w:r w:rsidR="00555FEA">
        <w:fldChar w:fldCharType="end"/>
      </w:r>
      <w:r w:rsidRPr="00495462">
        <w:t xml:space="preserve"> landings on June 6, 1944.</w:t>
      </w:r>
    </w:p>
    <w:p w14:paraId="732E5FA1" w14:textId="77777777" w:rsidR="006D18CD" w:rsidRDefault="006D18CD">
      <w:pPr>
        <w:pStyle w:val="Heading7"/>
        <w:framePr w:wrap="around"/>
      </w:pPr>
      <w:r>
        <w:rPr>
          <w:sz w:val="24"/>
        </w:rPr>
        <w:br w:type="page"/>
      </w:r>
      <w:r>
        <w:t>1943 Avgas in short supply</w:t>
      </w:r>
    </w:p>
    <w:p w14:paraId="55179082" w14:textId="77777777" w:rsidR="006D18CD" w:rsidRDefault="006D18CD" w:rsidP="006528B7">
      <w:pPr>
        <w:pStyle w:val="BodyText"/>
      </w:pPr>
      <w:r>
        <w:t>Throughout the Second World War it was necessary that a global view be taken on the supply of avgas. To ensure that there were adequate avgas supplies in the required operational theatre</w:t>
      </w:r>
      <w:r w:rsidR="009B23D9">
        <w:t>,</w:t>
      </w:r>
      <w:r>
        <w:t xml:space="preserve"> there were various committees charged with the task of ensuring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t xml:space="preserve"> supplies, these reported through various organizational bodies and would be included in the agendas of a number of meetings both in the Washington</w:t>
      </w:r>
      <w:r w:rsidR="0065654F">
        <w:fldChar w:fldCharType="begin"/>
      </w:r>
      <w:r w:rsidR="0065654F">
        <w:instrText xml:space="preserve"> XE "</w:instrText>
      </w:r>
      <w:r w:rsidR="0065654F" w:rsidRPr="009964F3">
        <w:rPr>
          <w:iCs/>
        </w:rPr>
        <w:instrText>Washington</w:instrText>
      </w:r>
      <w:r w:rsidR="0065654F">
        <w:instrText xml:space="preserve">" </w:instrText>
      </w:r>
      <w:r w:rsidR="0065654F">
        <w:fldChar w:fldCharType="end"/>
      </w:r>
      <w:r>
        <w:t xml:space="preserve"> and London which involved the U.S., the British and representatives of its Empire members (Australia</w:t>
      </w:r>
      <w:r w:rsidR="00555FEA">
        <w:fldChar w:fldCharType="begin"/>
      </w:r>
      <w:r w:rsidR="00555FEA">
        <w:instrText xml:space="preserve"> XE "</w:instrText>
      </w:r>
      <w:r w:rsidR="00555FEA" w:rsidRPr="00135C65">
        <w:instrText>Australia</w:instrText>
      </w:r>
      <w:r w:rsidR="00555FEA">
        <w:instrText xml:space="preserve">" </w:instrText>
      </w:r>
      <w:r w:rsidR="00555FEA">
        <w:fldChar w:fldCharType="end"/>
      </w:r>
      <w:r>
        <w:t>, Canada</w:t>
      </w:r>
      <w:r w:rsidR="00555FEA">
        <w:fldChar w:fldCharType="begin"/>
      </w:r>
      <w:r w:rsidR="00555FEA">
        <w:instrText xml:space="preserve"> XE "</w:instrText>
      </w:r>
      <w:r w:rsidR="00555FEA" w:rsidRPr="007251B8">
        <w:instrText>Canada</w:instrText>
      </w:r>
      <w:r w:rsidR="00555FEA">
        <w:instrText xml:space="preserve">" </w:instrText>
      </w:r>
      <w:r w:rsidR="00555FEA">
        <w:fldChar w:fldCharType="end"/>
      </w:r>
      <w:r>
        <w:t>, Ceylon</w:t>
      </w:r>
      <w:r w:rsidR="00555FEA">
        <w:fldChar w:fldCharType="begin"/>
      </w:r>
      <w:r w:rsidR="00555FEA">
        <w:instrText xml:space="preserve"> XE "</w:instrText>
      </w:r>
      <w:r w:rsidR="00555FEA" w:rsidRPr="00366F04">
        <w:instrText>Ceylon</w:instrText>
      </w:r>
      <w:r w:rsidR="00555FEA">
        <w:instrText xml:space="preserve">" </w:instrText>
      </w:r>
      <w:r w:rsidR="00555FEA">
        <w:fldChar w:fldCharType="end"/>
      </w:r>
      <w:r>
        <w:t>, India</w:t>
      </w:r>
      <w:r w:rsidR="00650014">
        <w:fldChar w:fldCharType="begin"/>
      </w:r>
      <w:r w:rsidR="00650014">
        <w:instrText xml:space="preserve"> XE "</w:instrText>
      </w:r>
      <w:r w:rsidR="00650014" w:rsidRPr="00520ACF">
        <w:instrText>India</w:instrText>
      </w:r>
      <w:r w:rsidR="00650014">
        <w:instrText xml:space="preserve">" </w:instrText>
      </w:r>
      <w:r w:rsidR="00650014">
        <w:fldChar w:fldCharType="end"/>
      </w:r>
      <w:r>
        <w:t>, New Zealand</w:t>
      </w:r>
      <w:r w:rsidR="00555FEA">
        <w:fldChar w:fldCharType="begin"/>
      </w:r>
      <w:r w:rsidR="00555FEA">
        <w:instrText xml:space="preserve"> XE "</w:instrText>
      </w:r>
      <w:r w:rsidR="00555FEA" w:rsidRPr="007151EA">
        <w:instrText>New Zealand</w:instrText>
      </w:r>
      <w:r w:rsidR="00555FEA">
        <w:instrText xml:space="preserve">" </w:instrText>
      </w:r>
      <w:r w:rsidR="00555FEA">
        <w:fldChar w:fldCharType="end"/>
      </w:r>
      <w:r>
        <w:t>, South Africa</w:t>
      </w:r>
      <w:r w:rsidR="00555FEA">
        <w:fldChar w:fldCharType="begin"/>
      </w:r>
      <w:r w:rsidR="00555FEA">
        <w:instrText xml:space="preserve"> XE "</w:instrText>
      </w:r>
      <w:r w:rsidR="00555FEA" w:rsidRPr="009E1FD4">
        <w:instrText>South Africa</w:instrText>
      </w:r>
      <w:r w:rsidR="00555FEA">
        <w:instrText xml:space="preserve">" </w:instrText>
      </w:r>
      <w:r w:rsidR="00555FEA">
        <w:fldChar w:fldCharType="end"/>
      </w:r>
      <w:r>
        <w:t xml:space="preserve"> and others). At these meetings both technical and supply matters were discussed. For </w:t>
      </w:r>
      <w:r w:rsidR="0096771C">
        <w:t>example,</w:t>
      </w:r>
      <w:r>
        <w:t xml:space="preserve"> the meeting in March 1943</w:t>
      </w:r>
      <w:r w:rsidR="00BB4664">
        <w:t>:</w:t>
      </w:r>
    </w:p>
    <w:p w14:paraId="040FB029" w14:textId="77777777" w:rsidR="006D18CD" w:rsidRPr="00011006" w:rsidRDefault="006D18CD" w:rsidP="006528B7">
      <w:pPr>
        <w:pStyle w:val="BodyText"/>
        <w:rPr>
          <w:i/>
          <w:iCs/>
        </w:rPr>
      </w:pPr>
      <w:r w:rsidRPr="00011006">
        <w:rPr>
          <w:i/>
          <w:iCs/>
        </w:rPr>
        <w:t>Ref (a) C.C.S. (Combined Chiefs of Staff</w:t>
      </w:r>
      <w:r w:rsidR="00555FEA" w:rsidRPr="00011006">
        <w:rPr>
          <w:i/>
          <w:iCs/>
        </w:rPr>
        <w:fldChar w:fldCharType="begin"/>
      </w:r>
      <w:r w:rsidR="00555FEA" w:rsidRPr="00011006">
        <w:rPr>
          <w:i/>
          <w:iCs/>
        </w:rPr>
        <w:instrText xml:space="preserve"> XE "Combined Chiefs of Staff" </w:instrText>
      </w:r>
      <w:r w:rsidR="00555FEA" w:rsidRPr="00011006">
        <w:rPr>
          <w:i/>
          <w:iCs/>
        </w:rPr>
        <w:fldChar w:fldCharType="end"/>
      </w:r>
      <w:r w:rsidRPr="00011006">
        <w:rPr>
          <w:i/>
          <w:iCs/>
        </w:rPr>
        <w:t>) 74th. Meeting Item 6</w:t>
      </w:r>
    </w:p>
    <w:p w14:paraId="68E5BBB5" w14:textId="77777777" w:rsidR="006D18CD" w:rsidRPr="00011006" w:rsidRDefault="006D18CD" w:rsidP="006528B7">
      <w:pPr>
        <w:pStyle w:val="BodyText"/>
        <w:rPr>
          <w:i/>
          <w:iCs/>
        </w:rPr>
      </w:pPr>
      <w:r w:rsidRPr="00011006">
        <w:rPr>
          <w:i/>
          <w:iCs/>
        </w:rPr>
        <w:t xml:space="preserve">Related to prioritizing of theatre operational requirements of Aviation </w:t>
      </w:r>
      <w:r w:rsidR="009B23D9" w:rsidRPr="00011006">
        <w:rPr>
          <w:i/>
          <w:iCs/>
        </w:rPr>
        <w:t>G</w:t>
      </w:r>
      <w:r w:rsidRPr="00011006">
        <w:rPr>
          <w:i/>
          <w:iCs/>
        </w:rPr>
        <w:t>asoline</w:t>
      </w:r>
      <w:r w:rsidR="00555FEA" w:rsidRPr="00011006">
        <w:rPr>
          <w:i/>
          <w:iCs/>
        </w:rPr>
        <w:fldChar w:fldCharType="begin"/>
      </w:r>
      <w:r w:rsidR="00555FEA" w:rsidRPr="00011006">
        <w:rPr>
          <w:i/>
          <w:iCs/>
        </w:rPr>
        <w:instrText xml:space="preserve"> XE "Aviation Gasoline" </w:instrText>
      </w:r>
      <w:r w:rsidR="00555FEA" w:rsidRPr="00011006">
        <w:rPr>
          <w:i/>
          <w:iCs/>
        </w:rPr>
        <w:fldChar w:fldCharType="end"/>
      </w:r>
      <w:r w:rsidRPr="00011006">
        <w:rPr>
          <w:i/>
          <w:iCs/>
        </w:rPr>
        <w:t xml:space="preserve"> 100 Octane</w:t>
      </w:r>
      <w:r w:rsidR="006F7E44" w:rsidRPr="00011006">
        <w:rPr>
          <w:i/>
          <w:iCs/>
        </w:rPr>
        <w:fldChar w:fldCharType="begin"/>
      </w:r>
      <w:r w:rsidR="006F7E44" w:rsidRPr="00011006">
        <w:rPr>
          <w:i/>
          <w:iCs/>
        </w:rPr>
        <w:instrText xml:space="preserve"> XE "100 Octane" </w:instrText>
      </w:r>
      <w:r w:rsidR="006F7E44" w:rsidRPr="00011006">
        <w:rPr>
          <w:i/>
          <w:iCs/>
        </w:rPr>
        <w:fldChar w:fldCharType="end"/>
      </w:r>
      <w:r w:rsidRPr="00011006">
        <w:rPr>
          <w:i/>
          <w:iCs/>
        </w:rPr>
        <w:t xml:space="preserve"> (125/130) from March 1942 to Jan 1</w:t>
      </w:r>
      <w:r w:rsidR="00A3730F" w:rsidRPr="00011006">
        <w:rPr>
          <w:i/>
          <w:iCs/>
        </w:rPr>
        <w:t>,</w:t>
      </w:r>
      <w:r w:rsidRPr="00011006">
        <w:rPr>
          <w:i/>
          <w:iCs/>
        </w:rPr>
        <w:t xml:space="preserve"> 1943. Operational requirements exceeded production by 2,800,000 </w:t>
      </w:r>
      <w:r w:rsidR="003543C7" w:rsidRPr="00011006">
        <w:rPr>
          <w:i/>
          <w:iCs/>
        </w:rPr>
        <w:t>Bbls;</w:t>
      </w:r>
      <w:r w:rsidRPr="00011006">
        <w:rPr>
          <w:i/>
          <w:iCs/>
        </w:rPr>
        <w:t xml:space="preserve"> with the deficit coming from reserve stocks in continental U.S. (these stocks are now depleted).</w:t>
      </w:r>
    </w:p>
    <w:p w14:paraId="505EEC0A" w14:textId="77777777" w:rsidR="006D18CD" w:rsidRPr="00011006" w:rsidRDefault="006D18CD" w:rsidP="006528B7">
      <w:pPr>
        <w:pStyle w:val="BodyText"/>
        <w:rPr>
          <w:i/>
          <w:iCs/>
        </w:rPr>
      </w:pPr>
      <w:r w:rsidRPr="00011006">
        <w:rPr>
          <w:i/>
          <w:iCs/>
        </w:rPr>
        <w:t>Current operational requirements are exceeding production by approx. 20,000 BSD. Of the total production of 100 Octane</w:t>
      </w:r>
      <w:r w:rsidR="006F7E44" w:rsidRPr="00011006">
        <w:rPr>
          <w:i/>
          <w:iCs/>
        </w:rPr>
        <w:fldChar w:fldCharType="begin"/>
      </w:r>
      <w:r w:rsidR="006F7E44" w:rsidRPr="00011006">
        <w:rPr>
          <w:i/>
          <w:iCs/>
        </w:rPr>
        <w:instrText xml:space="preserve"> XE "100 Octane" </w:instrText>
      </w:r>
      <w:r w:rsidR="006F7E44" w:rsidRPr="00011006">
        <w:rPr>
          <w:i/>
          <w:iCs/>
        </w:rPr>
        <w:fldChar w:fldCharType="end"/>
      </w:r>
      <w:r w:rsidRPr="00011006">
        <w:rPr>
          <w:i/>
          <w:iCs/>
        </w:rPr>
        <w:t xml:space="preserve"> gasoline under </w:t>
      </w:r>
      <w:r w:rsidR="009B23D9" w:rsidRPr="00011006">
        <w:rPr>
          <w:i/>
          <w:iCs/>
        </w:rPr>
        <w:t>U.S.</w:t>
      </w:r>
      <w:r w:rsidRPr="00011006">
        <w:rPr>
          <w:i/>
          <w:iCs/>
        </w:rPr>
        <w:t xml:space="preserve"> and U</w:t>
      </w:r>
      <w:r w:rsidR="00763F31" w:rsidRPr="00011006">
        <w:rPr>
          <w:i/>
          <w:iCs/>
        </w:rPr>
        <w:t>.</w:t>
      </w:r>
      <w:r w:rsidRPr="00011006">
        <w:rPr>
          <w:i/>
          <w:iCs/>
        </w:rPr>
        <w:t>K</w:t>
      </w:r>
      <w:r w:rsidR="00763F31" w:rsidRPr="00011006">
        <w:rPr>
          <w:i/>
          <w:iCs/>
        </w:rPr>
        <w:t>.</w:t>
      </w:r>
      <w:r w:rsidRPr="00011006">
        <w:rPr>
          <w:i/>
          <w:iCs/>
        </w:rPr>
        <w:t xml:space="preserve"> control (159,300 Bbls per day as of January 1, 1943, approx</w:t>
      </w:r>
      <w:r w:rsidR="00555FEA" w:rsidRPr="00011006">
        <w:rPr>
          <w:i/>
          <w:iCs/>
        </w:rPr>
        <w:t>imately</w:t>
      </w:r>
      <w:r w:rsidRPr="00011006">
        <w:rPr>
          <w:i/>
          <w:iCs/>
        </w:rPr>
        <w:t xml:space="preserve"> 10% is produced in the eastern hemisphere).</w:t>
      </w:r>
    </w:p>
    <w:p w14:paraId="64921AF1" w14:textId="77777777" w:rsidR="006D18CD" w:rsidRPr="00011006" w:rsidRDefault="006D18CD" w:rsidP="006528B7">
      <w:pPr>
        <w:pStyle w:val="BodyText"/>
        <w:rPr>
          <w:i/>
          <w:iCs/>
        </w:rPr>
      </w:pPr>
      <w:r w:rsidRPr="00011006">
        <w:rPr>
          <w:i/>
          <w:iCs/>
        </w:rPr>
        <w:t>CPS 49th Meeting 25th Jan 1943</w:t>
      </w:r>
    </w:p>
    <w:p w14:paraId="54206B30" w14:textId="77777777" w:rsidR="006D18CD" w:rsidRPr="00011006" w:rsidRDefault="006D18CD" w:rsidP="006528B7">
      <w:pPr>
        <w:pStyle w:val="BodyText"/>
        <w:rPr>
          <w:i/>
          <w:iCs/>
        </w:rPr>
      </w:pPr>
      <w:r w:rsidRPr="00011006">
        <w:rPr>
          <w:i/>
          <w:iCs/>
        </w:rPr>
        <w:lastRenderedPageBreak/>
        <w:t>Canadian Air Commodore Tackaberry</w:t>
      </w:r>
      <w:r w:rsidR="00555FEA" w:rsidRPr="00011006">
        <w:rPr>
          <w:i/>
          <w:iCs/>
        </w:rPr>
        <w:fldChar w:fldCharType="begin"/>
      </w:r>
      <w:r w:rsidR="00555FEA" w:rsidRPr="00011006">
        <w:rPr>
          <w:i/>
          <w:iCs/>
        </w:rPr>
        <w:instrText xml:space="preserve"> XE "Air Commodore Tackaberry" </w:instrText>
      </w:r>
      <w:r w:rsidR="00555FEA" w:rsidRPr="00011006">
        <w:rPr>
          <w:i/>
          <w:iCs/>
        </w:rPr>
        <w:fldChar w:fldCharType="end"/>
      </w:r>
      <w:r w:rsidRPr="00011006">
        <w:rPr>
          <w:i/>
          <w:iCs/>
        </w:rPr>
        <w:t xml:space="preserve"> advised that operations consisted of sea plane patrols and that current 100 Octane</w:t>
      </w:r>
      <w:r w:rsidR="006F7E44" w:rsidRPr="00011006">
        <w:rPr>
          <w:i/>
          <w:iCs/>
        </w:rPr>
        <w:fldChar w:fldCharType="begin"/>
      </w:r>
      <w:r w:rsidR="006F7E44" w:rsidRPr="00011006">
        <w:rPr>
          <w:i/>
          <w:iCs/>
        </w:rPr>
        <w:instrText xml:space="preserve"> XE "100 Octane" </w:instrText>
      </w:r>
      <w:r w:rsidR="006F7E44" w:rsidRPr="00011006">
        <w:rPr>
          <w:i/>
          <w:iCs/>
        </w:rPr>
        <w:fldChar w:fldCharType="end"/>
      </w:r>
      <w:r w:rsidRPr="00011006">
        <w:rPr>
          <w:i/>
          <w:iCs/>
        </w:rPr>
        <w:t xml:space="preserve"> fuel consumption was approx. 8,000 Bbls/Month</w:t>
      </w:r>
      <w:r w:rsidR="00763F31" w:rsidRPr="00011006">
        <w:rPr>
          <w:i/>
          <w:iCs/>
        </w:rPr>
        <w:t>. (The sea plane patrols undertook attacks on German U-Boats</w:t>
      </w:r>
      <w:r w:rsidR="009964F3" w:rsidRPr="00011006">
        <w:rPr>
          <w:i/>
          <w:iCs/>
        </w:rPr>
        <w:fldChar w:fldCharType="begin"/>
      </w:r>
      <w:r w:rsidR="009964F3" w:rsidRPr="00011006">
        <w:rPr>
          <w:i/>
          <w:iCs/>
        </w:rPr>
        <w:instrText xml:space="preserve"> XE "German U-Boats" </w:instrText>
      </w:r>
      <w:r w:rsidR="009964F3" w:rsidRPr="00011006">
        <w:rPr>
          <w:i/>
          <w:iCs/>
        </w:rPr>
        <w:fldChar w:fldCharType="end"/>
      </w:r>
      <w:r w:rsidR="00763F31" w:rsidRPr="00011006">
        <w:rPr>
          <w:i/>
          <w:iCs/>
        </w:rPr>
        <w:t xml:space="preserve"> in the North Atlantic</w:t>
      </w:r>
      <w:r w:rsidR="00561DA1" w:rsidRPr="00011006">
        <w:rPr>
          <w:i/>
          <w:iCs/>
        </w:rPr>
        <w:fldChar w:fldCharType="begin"/>
      </w:r>
      <w:r w:rsidR="00561DA1" w:rsidRPr="00011006">
        <w:rPr>
          <w:i/>
          <w:iCs/>
        </w:rPr>
        <w:instrText xml:space="preserve"> XE "North Atlantic" </w:instrText>
      </w:r>
      <w:r w:rsidR="00561DA1" w:rsidRPr="00011006">
        <w:rPr>
          <w:i/>
          <w:iCs/>
        </w:rPr>
        <w:fldChar w:fldCharType="end"/>
      </w:r>
      <w:r w:rsidR="00763F31" w:rsidRPr="00011006">
        <w:rPr>
          <w:i/>
          <w:iCs/>
        </w:rPr>
        <w:t xml:space="preserve"> Ocean</w:t>
      </w:r>
      <w:r w:rsidR="007C6FFC" w:rsidRPr="00011006">
        <w:rPr>
          <w:i/>
          <w:iCs/>
        </w:rPr>
        <w:fldChar w:fldCharType="begin"/>
      </w:r>
      <w:r w:rsidR="007C6FFC" w:rsidRPr="00011006">
        <w:rPr>
          <w:i/>
          <w:iCs/>
        </w:rPr>
        <w:instrText xml:space="preserve"> XE "Atlantic Ocean" </w:instrText>
      </w:r>
      <w:r w:rsidR="007C6FFC" w:rsidRPr="00011006">
        <w:rPr>
          <w:i/>
          <w:iCs/>
        </w:rPr>
        <w:fldChar w:fldCharType="end"/>
      </w:r>
      <w:r w:rsidR="00763F31" w:rsidRPr="00011006">
        <w:rPr>
          <w:i/>
          <w:iCs/>
        </w:rPr>
        <w:t>).</w:t>
      </w:r>
    </w:p>
    <w:p w14:paraId="7ABCEFE5" w14:textId="77777777" w:rsidR="005508A0" w:rsidRPr="00011006" w:rsidRDefault="005508A0" w:rsidP="006528B7">
      <w:pPr>
        <w:pStyle w:val="BodyText"/>
        <w:rPr>
          <w:i/>
          <w:iCs/>
        </w:rPr>
      </w:pPr>
      <w:r w:rsidRPr="00011006">
        <w:rPr>
          <w:i/>
          <w:iCs/>
        </w:rPr>
        <w:t>MM(5) (43) 7th. Meeting C.C.S 141 &amp; C.C.S. 141/1 4th March 1943</w:t>
      </w:r>
    </w:p>
    <w:p w14:paraId="3D4C0DC4" w14:textId="77777777" w:rsidR="005508A0" w:rsidRPr="00011006" w:rsidRDefault="005508A0" w:rsidP="006528B7">
      <w:pPr>
        <w:pStyle w:val="BodyText"/>
        <w:rPr>
          <w:i/>
          <w:iCs/>
        </w:rPr>
      </w:pPr>
      <w:r w:rsidRPr="00011006">
        <w:rPr>
          <w:i/>
          <w:iCs/>
        </w:rPr>
        <w:t>One of the items discussed was “the necessity for producing a higher grade of fuel (140 instead of 130) which would be required for the higher performance engines now in production. Conversion from 130 to 140 grade fuel was estimated to produce a 20% reduction in production” commented Mr. Leigh</w:t>
      </w:r>
      <w:r w:rsidRPr="00011006">
        <w:rPr>
          <w:i/>
          <w:iCs/>
        </w:rPr>
        <w:fldChar w:fldCharType="begin"/>
      </w:r>
      <w:r w:rsidRPr="00011006">
        <w:rPr>
          <w:i/>
          <w:iCs/>
        </w:rPr>
        <w:instrText xml:space="preserve"> XE "Leigh" </w:instrText>
      </w:r>
      <w:r w:rsidRPr="00011006">
        <w:rPr>
          <w:i/>
          <w:iCs/>
        </w:rPr>
        <w:fldChar w:fldCharType="end"/>
      </w:r>
      <w:r w:rsidRPr="00011006">
        <w:rPr>
          <w:i/>
          <w:iCs/>
        </w:rPr>
        <w:t xml:space="preserve"> (Munitions Assignment Committee</w:t>
      </w:r>
      <w:r w:rsidRPr="00011006">
        <w:rPr>
          <w:i/>
          <w:iCs/>
        </w:rPr>
        <w:fldChar w:fldCharType="begin"/>
      </w:r>
      <w:r w:rsidRPr="00011006">
        <w:rPr>
          <w:i/>
          <w:iCs/>
        </w:rPr>
        <w:instrText xml:space="preserve"> XE "Munitions Assignment Committee" </w:instrText>
      </w:r>
      <w:r w:rsidRPr="00011006">
        <w:rPr>
          <w:i/>
          <w:iCs/>
        </w:rPr>
        <w:fldChar w:fldCharType="end"/>
      </w:r>
      <w:r w:rsidRPr="00011006">
        <w:rPr>
          <w:i/>
          <w:iCs/>
        </w:rPr>
        <w:t>).</w:t>
      </w:r>
    </w:p>
    <w:p w14:paraId="29B8EF7F" w14:textId="77777777" w:rsidR="005508A0" w:rsidRDefault="005508A0" w:rsidP="006528B7">
      <w:pPr>
        <w:pStyle w:val="BodyText"/>
      </w:pPr>
      <w:r>
        <w:rPr>
          <w:b/>
          <w:bCs/>
        </w:rPr>
        <w:t>23 Dec 1943</w:t>
      </w:r>
      <w:r>
        <w:t xml:space="preserve"> There was a proposal to derate 100/130 engines</w:t>
      </w:r>
      <w:r>
        <w:fldChar w:fldCharType="begin"/>
      </w:r>
      <w:r>
        <w:instrText xml:space="preserve"> XE "</w:instrText>
      </w:r>
      <w:r w:rsidRPr="00F87B58">
        <w:rPr>
          <w:noProof/>
          <w:sz w:val="20"/>
        </w:rPr>
        <w:instrText>100/130 engines</w:instrText>
      </w:r>
      <w:r>
        <w:instrText xml:space="preserve">" </w:instrText>
      </w:r>
      <w:r>
        <w:fldChar w:fldCharType="end"/>
      </w:r>
      <w:r>
        <w:t xml:space="preserve"> in U.S. (domestic use) to 91/96 to reduce consumption and allow 100/130 for operational theatres in order to increase supply.</w:t>
      </w:r>
    </w:p>
    <w:p w14:paraId="36C8A611" w14:textId="6A676784" w:rsidR="00AA1D42" w:rsidRDefault="00AA1D42" w:rsidP="007C5DAF">
      <w:pPr>
        <w:pStyle w:val="Caption"/>
      </w:pPr>
      <w:r>
        <w:t xml:space="preserve">Photo </w:t>
      </w:r>
      <w:r w:rsidR="005672E6">
        <w:t>4</w:t>
      </w:r>
      <w:r w:rsidR="00C84BCB">
        <w:t>.</w:t>
      </w:r>
      <w:r>
        <w:t xml:space="preserve"> Allied Combined Chiefs of Staff</w:t>
      </w:r>
      <w:r w:rsidR="00555FEA">
        <w:fldChar w:fldCharType="begin"/>
      </w:r>
      <w:r w:rsidR="00555FEA">
        <w:instrText xml:space="preserve"> XE "</w:instrText>
      </w:r>
      <w:r w:rsidR="00555FEA" w:rsidRPr="00FE39C2">
        <w:rPr>
          <w:bCs/>
        </w:rPr>
        <w:instrText>Combined Chiefs of Staff</w:instrText>
      </w:r>
      <w:r w:rsidR="00555FEA" w:rsidRPr="00FE39C2">
        <w:instrText>"</w:instrText>
      </w:r>
      <w:r w:rsidR="00555FEA">
        <w:instrText xml:space="preserve"> </w:instrText>
      </w:r>
      <w:r w:rsidR="00555FEA">
        <w:fldChar w:fldCharType="end"/>
      </w:r>
      <w:r>
        <w:t xml:space="preserve"> (CCS) in Ottawa, Canada</w:t>
      </w:r>
      <w:r w:rsidR="00555FEA">
        <w:fldChar w:fldCharType="begin"/>
      </w:r>
      <w:r w:rsidR="00555FEA">
        <w:instrText xml:space="preserve"> XE "</w:instrText>
      </w:r>
      <w:r w:rsidR="00555FEA" w:rsidRPr="00FE39C2">
        <w:instrText>Canada</w:instrText>
      </w:r>
      <w:r w:rsidR="00555FEA">
        <w:instrText xml:space="preserve">" </w:instrText>
      </w:r>
      <w:r w:rsidR="00555FEA">
        <w:fldChar w:fldCharType="end"/>
      </w:r>
      <w:r>
        <w:t>, August 1943</w:t>
      </w:r>
    </w:p>
    <w:p w14:paraId="4A97A63A" w14:textId="77777777" w:rsidR="00BC1AC7" w:rsidRDefault="00B52505" w:rsidP="006528B7">
      <w:pPr>
        <w:pStyle w:val="Picture"/>
      </w:pPr>
      <w:r w:rsidRPr="00057A62">
        <w:rPr>
          <w:rFonts w:eastAsia="Batang"/>
          <w:noProof/>
          <w:lang w:eastAsia="en-AU"/>
        </w:rPr>
        <w:drawing>
          <wp:inline distT="0" distB="0" distL="0" distR="0" wp14:anchorId="1F8AA3FF" wp14:editId="24C23771">
            <wp:extent cx="5719914" cy="39130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9914" cy="3913094"/>
                    </a:xfrm>
                    <a:prstGeom prst="rect">
                      <a:avLst/>
                    </a:prstGeom>
                    <a:noFill/>
                    <a:ln>
                      <a:noFill/>
                    </a:ln>
                  </pic:spPr>
                </pic:pic>
              </a:graphicData>
            </a:graphic>
          </wp:inline>
        </w:drawing>
      </w:r>
    </w:p>
    <w:p w14:paraId="36D0E6EC" w14:textId="77777777" w:rsidR="00BC1AC7" w:rsidRPr="00DA6C4B" w:rsidRDefault="00BC1AC7" w:rsidP="006528B7">
      <w:pPr>
        <w:pStyle w:val="BodyText"/>
      </w:pPr>
      <w:r w:rsidRPr="00DA6C4B">
        <w:t>Combined Chiefs of Staff</w:t>
      </w:r>
      <w:r w:rsidR="00555FEA">
        <w:fldChar w:fldCharType="begin"/>
      </w:r>
      <w:r w:rsidR="00555FEA">
        <w:instrText xml:space="preserve"> XE "</w:instrText>
      </w:r>
      <w:r w:rsidR="00555FEA" w:rsidRPr="00FE39C2">
        <w:rPr>
          <w:bCs/>
        </w:rPr>
        <w:instrText>Combined Chiefs of Staff</w:instrText>
      </w:r>
      <w:r w:rsidR="00555FEA">
        <w:instrText xml:space="preserve">" </w:instrText>
      </w:r>
      <w:r w:rsidR="00555FEA">
        <w:fldChar w:fldCharType="end"/>
      </w:r>
      <w:r w:rsidRPr="00DA6C4B">
        <w:t xml:space="preserve"> in Quebec</w:t>
      </w:r>
      <w:r w:rsidR="00555FEA">
        <w:fldChar w:fldCharType="begin"/>
      </w:r>
      <w:r w:rsidR="00555FEA">
        <w:instrText xml:space="preserve"> XE "</w:instrText>
      </w:r>
      <w:r w:rsidR="00555FEA" w:rsidRPr="004A3E4D">
        <w:instrText>Quebec</w:instrText>
      </w:r>
      <w:r w:rsidR="00555FEA">
        <w:instrText xml:space="preserve">" </w:instrText>
      </w:r>
      <w:r w:rsidR="00555FEA">
        <w:fldChar w:fldCharType="end"/>
      </w:r>
      <w:r w:rsidRPr="00DA6C4B">
        <w:t>, Canada</w:t>
      </w:r>
      <w:r w:rsidR="00555FEA">
        <w:fldChar w:fldCharType="begin"/>
      </w:r>
      <w:r w:rsidR="00555FEA">
        <w:instrText xml:space="preserve"> XE "</w:instrText>
      </w:r>
      <w:r w:rsidR="00555FEA" w:rsidRPr="007251B8">
        <w:instrText>Canada</w:instrText>
      </w:r>
      <w:r w:rsidR="00555FEA">
        <w:instrText xml:space="preserve">" </w:instrText>
      </w:r>
      <w:r w:rsidR="00555FEA">
        <w:fldChar w:fldCharType="end"/>
      </w:r>
      <w:r w:rsidRPr="00DA6C4B">
        <w:t xml:space="preserve"> – August 23, 1943. Seated around the table from left foreground: Vice Admiral Lord Louis Mountbatten</w:t>
      </w:r>
      <w:r w:rsidR="00555FEA">
        <w:fldChar w:fldCharType="begin"/>
      </w:r>
      <w:r w:rsidR="00555FEA">
        <w:instrText xml:space="preserve"> XE "</w:instrText>
      </w:r>
      <w:r w:rsidR="00555FEA" w:rsidRPr="00EF18AF">
        <w:instrText>Admiral Lord Louis Mountbatten</w:instrText>
      </w:r>
      <w:r w:rsidR="00555FEA">
        <w:instrText xml:space="preserve">" </w:instrText>
      </w:r>
      <w:r w:rsidR="00555FEA">
        <w:fldChar w:fldCharType="end"/>
      </w:r>
      <w:r w:rsidRPr="00DA6C4B">
        <w:t xml:space="preserve"> (Burma</w:t>
      </w:r>
      <w:r w:rsidR="007B7583">
        <w:fldChar w:fldCharType="begin"/>
      </w:r>
      <w:r w:rsidR="007B7583">
        <w:instrText xml:space="preserve"> XE "</w:instrText>
      </w:r>
      <w:r w:rsidR="007B7583" w:rsidRPr="00CC081F">
        <w:instrText>Burma</w:instrText>
      </w:r>
      <w:r w:rsidR="007B7583">
        <w:instrText xml:space="preserve">" </w:instrText>
      </w:r>
      <w:r w:rsidR="007B7583">
        <w:fldChar w:fldCharType="end"/>
      </w:r>
      <w:r w:rsidRPr="00DA6C4B">
        <w:t xml:space="preserve"> &amp; India</w:t>
      </w:r>
      <w:r w:rsidR="009964F3">
        <w:fldChar w:fldCharType="begin"/>
      </w:r>
      <w:r w:rsidR="009964F3">
        <w:instrText xml:space="preserve"> XE "</w:instrText>
      </w:r>
      <w:r w:rsidR="009964F3" w:rsidRPr="00282F28">
        <w:instrText>India</w:instrText>
      </w:r>
      <w:r w:rsidR="009964F3">
        <w:instrText xml:space="preserve">" </w:instrText>
      </w:r>
      <w:r w:rsidR="009964F3">
        <w:fldChar w:fldCharType="end"/>
      </w:r>
      <w:r w:rsidRPr="00DA6C4B">
        <w:t>), Sir Dudley Pound</w:t>
      </w:r>
      <w:r w:rsidR="00555FEA">
        <w:fldChar w:fldCharType="begin"/>
      </w:r>
      <w:r w:rsidR="00555FEA">
        <w:instrText xml:space="preserve"> XE "</w:instrText>
      </w:r>
      <w:r w:rsidR="00555FEA" w:rsidRPr="005969E1">
        <w:instrText>Sir Dudley Pound</w:instrText>
      </w:r>
      <w:r w:rsidR="00555FEA">
        <w:instrText xml:space="preserve">" </w:instrText>
      </w:r>
      <w:r w:rsidR="00555FEA">
        <w:fldChar w:fldCharType="end"/>
      </w:r>
      <w:r w:rsidRPr="00DA6C4B">
        <w:t>, Sir Alan Brooke</w:t>
      </w:r>
      <w:r w:rsidR="00555FEA">
        <w:fldChar w:fldCharType="begin"/>
      </w:r>
      <w:r w:rsidR="00555FEA">
        <w:instrText xml:space="preserve"> XE "</w:instrText>
      </w:r>
      <w:r w:rsidR="00555FEA" w:rsidRPr="00247116">
        <w:instrText>Sir Alan Brooke</w:instrText>
      </w:r>
      <w:r w:rsidR="00555FEA">
        <w:instrText xml:space="preserve">" </w:instrText>
      </w:r>
      <w:r w:rsidR="00555FEA">
        <w:fldChar w:fldCharType="end"/>
      </w:r>
      <w:r w:rsidRPr="00DA6C4B">
        <w:t>, Air Marshall Sir Charles Portal</w:t>
      </w:r>
      <w:r w:rsidR="00555FEA">
        <w:fldChar w:fldCharType="begin"/>
      </w:r>
      <w:r w:rsidR="00555FEA">
        <w:instrText xml:space="preserve"> XE "</w:instrText>
      </w:r>
      <w:r w:rsidR="00555FEA" w:rsidRPr="003E4157">
        <w:instrText>Sir Charles Portal</w:instrText>
      </w:r>
      <w:r w:rsidR="00555FEA">
        <w:instrText xml:space="preserve">" </w:instrText>
      </w:r>
      <w:r w:rsidR="00555FEA">
        <w:fldChar w:fldCharType="end"/>
      </w:r>
      <w:r w:rsidRPr="00DA6C4B">
        <w:t xml:space="preserve"> (R.A.F.</w:t>
      </w:r>
      <w:r w:rsidR="0065654F">
        <w:fldChar w:fldCharType="begin"/>
      </w:r>
      <w:r w:rsidR="0065654F">
        <w:instrText xml:space="preserve"> XE "</w:instrText>
      </w:r>
      <w:r w:rsidR="0065654F" w:rsidRPr="004E0033">
        <w:instrText>R.A.F.</w:instrText>
      </w:r>
      <w:r w:rsidR="0065654F">
        <w:instrText xml:space="preserve">" </w:instrText>
      </w:r>
      <w:r w:rsidR="0065654F">
        <w:fldChar w:fldCharType="end"/>
      </w:r>
      <w:r w:rsidRPr="00DA6C4B">
        <w:t>), Field Marshal Sir John Dill</w:t>
      </w:r>
      <w:r w:rsidR="00555FEA">
        <w:fldChar w:fldCharType="begin"/>
      </w:r>
      <w:r w:rsidR="00555FEA">
        <w:instrText xml:space="preserve"> XE "</w:instrText>
      </w:r>
      <w:r w:rsidR="00555FEA" w:rsidRPr="00CF2827">
        <w:instrText>Sir John Dill</w:instrText>
      </w:r>
      <w:r w:rsidR="00555FEA">
        <w:instrText xml:space="preserve">" </w:instrText>
      </w:r>
      <w:r w:rsidR="00555FEA">
        <w:fldChar w:fldCharType="end"/>
      </w:r>
      <w:r w:rsidRPr="00DA6C4B">
        <w:t xml:space="preserve"> (British Army), Lt. Gen</w:t>
      </w:r>
      <w:r w:rsidR="00BB4664" w:rsidRPr="00DA6C4B">
        <w:t>eral</w:t>
      </w:r>
      <w:r w:rsidRPr="00DA6C4B">
        <w:t xml:space="preserve"> Sir Hastings L. Ismay</w:t>
      </w:r>
      <w:r w:rsidR="009964F3">
        <w:fldChar w:fldCharType="begin"/>
      </w:r>
      <w:r w:rsidR="009964F3">
        <w:instrText xml:space="preserve"> XE "</w:instrText>
      </w:r>
      <w:r w:rsidR="009964F3" w:rsidRPr="00A1091E">
        <w:instrText>Lt. General Sir Hastings L. Ismay</w:instrText>
      </w:r>
      <w:r w:rsidR="009964F3">
        <w:instrText xml:space="preserve">" </w:instrText>
      </w:r>
      <w:r w:rsidR="009964F3">
        <w:fldChar w:fldCharType="end"/>
      </w:r>
      <w:r w:rsidRPr="00DA6C4B">
        <w:t xml:space="preserve"> (British Intelligence), Brigadier Harold Redman</w:t>
      </w:r>
      <w:r w:rsidR="00555FEA">
        <w:fldChar w:fldCharType="begin"/>
      </w:r>
      <w:r w:rsidR="00555FEA">
        <w:instrText xml:space="preserve"> XE "</w:instrText>
      </w:r>
      <w:r w:rsidR="00555FEA" w:rsidRPr="007C6E6F">
        <w:instrText>Brigadier Harold Redman</w:instrText>
      </w:r>
      <w:r w:rsidR="00555FEA">
        <w:instrText xml:space="preserve">" </w:instrText>
      </w:r>
      <w:r w:rsidR="00555FEA">
        <w:fldChar w:fldCharType="end"/>
      </w:r>
      <w:r w:rsidRPr="00DA6C4B">
        <w:t xml:space="preserve">, </w:t>
      </w:r>
      <w:r w:rsidR="007A3C35">
        <w:t>Commander</w:t>
      </w:r>
      <w:r w:rsidRPr="00DA6C4B">
        <w:t xml:space="preserve"> R.D. Coleridge</w:t>
      </w:r>
      <w:r w:rsidR="009964F3">
        <w:fldChar w:fldCharType="begin"/>
      </w:r>
      <w:r w:rsidR="009964F3">
        <w:instrText xml:space="preserve"> XE "</w:instrText>
      </w:r>
      <w:r w:rsidR="009964F3" w:rsidRPr="004803C1">
        <w:instrText>Commander R.D. Coleridge</w:instrText>
      </w:r>
      <w:r w:rsidR="009964F3">
        <w:instrText xml:space="preserve">" </w:instrText>
      </w:r>
      <w:r w:rsidR="009964F3">
        <w:fldChar w:fldCharType="end"/>
      </w:r>
      <w:r w:rsidRPr="00DA6C4B">
        <w:t>, Brigadier General John R. Deane</w:t>
      </w:r>
      <w:r w:rsidR="00555FEA">
        <w:fldChar w:fldCharType="begin"/>
      </w:r>
      <w:r w:rsidR="00555FEA">
        <w:instrText xml:space="preserve"> XE "</w:instrText>
      </w:r>
      <w:r w:rsidR="00555FEA" w:rsidRPr="00075473">
        <w:instrText>Brigadier General John R. Deane</w:instrText>
      </w:r>
      <w:r w:rsidR="00555FEA">
        <w:instrText xml:space="preserve">" </w:instrText>
      </w:r>
      <w:r w:rsidR="00555FEA">
        <w:fldChar w:fldCharType="end"/>
      </w:r>
      <w:r w:rsidRPr="00DA6C4B">
        <w:t>, General Henry (Hap) Arnold</w:t>
      </w:r>
      <w:r w:rsidR="00555FEA">
        <w:fldChar w:fldCharType="begin"/>
      </w:r>
      <w:r w:rsidR="00555FEA">
        <w:instrText xml:space="preserve"> XE "</w:instrText>
      </w:r>
      <w:r w:rsidR="00555FEA" w:rsidRPr="0020382A">
        <w:instrText>General Henry (Hap) Arnold</w:instrText>
      </w:r>
      <w:r w:rsidR="00555FEA">
        <w:instrText xml:space="preserve">" </w:instrText>
      </w:r>
      <w:r w:rsidR="00555FEA">
        <w:fldChar w:fldCharType="end"/>
      </w:r>
      <w:r w:rsidRPr="00DA6C4B">
        <w:t xml:space="preserve"> (U</w:t>
      </w:r>
      <w:r w:rsidR="00BB4664" w:rsidRPr="00DA6C4B">
        <w:t>.</w:t>
      </w:r>
      <w:r w:rsidRPr="00DA6C4B">
        <w:t>S</w:t>
      </w:r>
      <w:r w:rsidR="00BB4664" w:rsidRPr="00DA6C4B">
        <w:t>.</w:t>
      </w:r>
      <w:r w:rsidRPr="00DA6C4B">
        <w:t>A</w:t>
      </w:r>
      <w:r w:rsidR="00BB4664" w:rsidRPr="00DA6C4B">
        <w:t>.</w:t>
      </w:r>
      <w:r w:rsidRPr="00DA6C4B">
        <w:t>A</w:t>
      </w:r>
      <w:r w:rsidR="00BB4664" w:rsidRPr="00DA6C4B">
        <w:t>.</w:t>
      </w:r>
      <w:r w:rsidRPr="00DA6C4B">
        <w:t>F</w:t>
      </w:r>
      <w:r w:rsidR="00BB4664" w:rsidRPr="00DA6C4B">
        <w:t>.</w:t>
      </w:r>
      <w:r w:rsidRPr="00DA6C4B">
        <w:t>), General George Marshall</w:t>
      </w:r>
      <w:r w:rsidR="00555FEA">
        <w:fldChar w:fldCharType="begin"/>
      </w:r>
      <w:r w:rsidR="00555FEA">
        <w:instrText xml:space="preserve"> XE "</w:instrText>
      </w:r>
      <w:r w:rsidR="00555FEA" w:rsidRPr="005111E0">
        <w:instrText>General George Marshall</w:instrText>
      </w:r>
      <w:r w:rsidR="00555FEA">
        <w:instrText xml:space="preserve">" </w:instrText>
      </w:r>
      <w:r w:rsidR="00555FEA">
        <w:fldChar w:fldCharType="end"/>
      </w:r>
      <w:r w:rsidRPr="00DA6C4B">
        <w:t xml:space="preserve"> (</w:t>
      </w:r>
      <w:r w:rsidR="00BB4664" w:rsidRPr="00DA6C4B">
        <w:t>Chief of Staff U.S. Army</w:t>
      </w:r>
      <w:r w:rsidR="007C6FFC">
        <w:fldChar w:fldCharType="begin"/>
      </w:r>
      <w:r w:rsidR="007C6FFC">
        <w:instrText xml:space="preserve"> XE "</w:instrText>
      </w:r>
      <w:r w:rsidR="007C6FFC" w:rsidRPr="00F956EC">
        <w:instrText>U.S. Army</w:instrText>
      </w:r>
      <w:r w:rsidR="007C6FFC">
        <w:instrText xml:space="preserve">" </w:instrText>
      </w:r>
      <w:r w:rsidR="007C6FFC">
        <w:fldChar w:fldCharType="end"/>
      </w:r>
      <w:r w:rsidR="00BB4664" w:rsidRPr="00DA6C4B">
        <w:t>)</w:t>
      </w:r>
      <w:r w:rsidRPr="00DA6C4B">
        <w:t xml:space="preserve"> , Admiral William D. Leahy</w:t>
      </w:r>
      <w:r w:rsidR="00555FEA">
        <w:fldChar w:fldCharType="begin"/>
      </w:r>
      <w:r w:rsidR="00555FEA">
        <w:instrText xml:space="preserve"> XE "</w:instrText>
      </w:r>
      <w:r w:rsidR="00555FEA" w:rsidRPr="00D75889">
        <w:instrText>Admiral William D. Leahy</w:instrText>
      </w:r>
      <w:r w:rsidR="00555FEA">
        <w:instrText xml:space="preserve">" </w:instrText>
      </w:r>
      <w:r w:rsidR="00555FEA">
        <w:fldChar w:fldCharType="end"/>
      </w:r>
      <w:r w:rsidRPr="00DA6C4B">
        <w:t>, Admiral Ernest King</w:t>
      </w:r>
      <w:r w:rsidR="00555FEA">
        <w:fldChar w:fldCharType="begin"/>
      </w:r>
      <w:r w:rsidR="00555FEA">
        <w:instrText xml:space="preserve"> XE "</w:instrText>
      </w:r>
      <w:r w:rsidR="00555FEA" w:rsidRPr="004134AD">
        <w:instrText>Admiral Ernest King</w:instrText>
      </w:r>
      <w:r w:rsidR="00555FEA">
        <w:instrText xml:space="preserve">" </w:instrText>
      </w:r>
      <w:r w:rsidR="00555FEA">
        <w:fldChar w:fldCharType="end"/>
      </w:r>
      <w:r w:rsidR="00BB4664" w:rsidRPr="00DA6C4B">
        <w:t xml:space="preserve"> (U.S. Navy</w:t>
      </w:r>
      <w:r w:rsidR="00561DA1">
        <w:fldChar w:fldCharType="begin"/>
      </w:r>
      <w:r w:rsidR="00561DA1">
        <w:instrText xml:space="preserve"> XE "</w:instrText>
      </w:r>
      <w:r w:rsidR="00561DA1" w:rsidRPr="00FE2A8F">
        <w:instrText>U.S. Navy</w:instrText>
      </w:r>
      <w:r w:rsidR="00561DA1">
        <w:instrText xml:space="preserve">" </w:instrText>
      </w:r>
      <w:r w:rsidR="00561DA1">
        <w:fldChar w:fldCharType="end"/>
      </w:r>
      <w:r w:rsidR="00BB4664" w:rsidRPr="00DA6C4B">
        <w:t>)</w:t>
      </w:r>
      <w:r w:rsidRPr="00DA6C4B">
        <w:t>, and Capt</w:t>
      </w:r>
      <w:r w:rsidR="009964F3">
        <w:t>ain</w:t>
      </w:r>
      <w:r w:rsidRPr="00DA6C4B">
        <w:t xml:space="preserve"> F.B. Royal</w:t>
      </w:r>
      <w:r w:rsidR="009964F3">
        <w:fldChar w:fldCharType="begin"/>
      </w:r>
      <w:r w:rsidR="009964F3">
        <w:instrText xml:space="preserve"> XE "</w:instrText>
      </w:r>
      <w:r w:rsidR="009964F3" w:rsidRPr="00883B9A">
        <w:instrText>Captain F.B. Royal</w:instrText>
      </w:r>
      <w:r w:rsidR="009964F3">
        <w:instrText xml:space="preserve">" </w:instrText>
      </w:r>
      <w:r w:rsidR="009964F3">
        <w:fldChar w:fldCharType="end"/>
      </w:r>
      <w:r w:rsidRPr="00DA6C4B">
        <w:t>.</w:t>
      </w:r>
    </w:p>
    <w:p w14:paraId="0737BC23" w14:textId="77777777" w:rsidR="005508A0" w:rsidRDefault="005508A0" w:rsidP="006528B7">
      <w:pPr>
        <w:pStyle w:val="BodyText"/>
      </w:pPr>
    </w:p>
    <w:p w14:paraId="00393A60" w14:textId="77777777" w:rsidR="005508A0" w:rsidRDefault="005508A0">
      <w:pPr>
        <w:spacing w:after="120"/>
        <w:rPr>
          <w:rFonts w:ascii="Arial Black" w:hAnsi="Arial Black"/>
          <w:color w:val="808080"/>
          <w:spacing w:val="-25"/>
          <w:kern w:val="28"/>
          <w:sz w:val="28"/>
        </w:rPr>
      </w:pPr>
      <w:bookmarkStart w:id="5" w:name="_Toc534741093"/>
      <w:bookmarkStart w:id="6" w:name="_Toc22833362"/>
      <w:r>
        <w:br w:type="page"/>
      </w:r>
    </w:p>
    <w:p w14:paraId="2E811612" w14:textId="189B3844" w:rsidR="006D18CD" w:rsidRDefault="006D18CD" w:rsidP="00784487">
      <w:pPr>
        <w:pStyle w:val="Heading1"/>
      </w:pPr>
      <w:r>
        <w:lastRenderedPageBreak/>
        <w:t>1943 Avgas Suppliers &amp; Users</w:t>
      </w:r>
      <w:bookmarkEnd w:id="5"/>
      <w:bookmarkEnd w:id="6"/>
    </w:p>
    <w:p w14:paraId="293875ED" w14:textId="77777777" w:rsidR="006D18CD" w:rsidRDefault="006D18CD" w:rsidP="006528B7">
      <w:pPr>
        <w:pStyle w:val="BodyText"/>
      </w:pPr>
      <w:r>
        <w:t xml:space="preserve">The production of </w:t>
      </w:r>
      <w:r w:rsidR="00D35F56">
        <w:t>a</w:t>
      </w:r>
      <w:r>
        <w:t xml:space="preserve">viation </w:t>
      </w:r>
      <w:r w:rsidR="00D35F56">
        <w:t>g</w:t>
      </w:r>
      <w:r>
        <w:t>asoline</w:t>
      </w:r>
      <w:r w:rsidR="00555FEA">
        <w:fldChar w:fldCharType="begin"/>
      </w:r>
      <w:r w:rsidR="00555FEA">
        <w:instrText xml:space="preserve"> XE "</w:instrText>
      </w:r>
      <w:r w:rsidR="00555FEA" w:rsidRPr="00841E32">
        <w:instrText>Aviation Gasoline</w:instrText>
      </w:r>
      <w:r w:rsidR="00555FEA">
        <w:instrText xml:space="preserve">" </w:instrText>
      </w:r>
      <w:r w:rsidR="00555FEA">
        <w:fldChar w:fldCharType="end"/>
      </w:r>
      <w:r>
        <w:t xml:space="preserve"> was limited to five major regions – the East Coast</w:t>
      </w:r>
      <w:r w:rsidR="00555FEA">
        <w:fldChar w:fldCharType="begin"/>
      </w:r>
      <w:r w:rsidR="00555FEA">
        <w:instrText xml:space="preserve"> XE "</w:instrText>
      </w:r>
      <w:r w:rsidR="00555FEA" w:rsidRPr="005C4865">
        <w:instrText>East Coast</w:instrText>
      </w:r>
      <w:r w:rsidR="00555FEA">
        <w:instrText xml:space="preserve">" </w:instrText>
      </w:r>
      <w:r w:rsidR="00555FEA">
        <w:fldChar w:fldCharType="end"/>
      </w:r>
      <w:r>
        <w:t>, West Coast</w:t>
      </w:r>
      <w:r w:rsidR="00555FEA">
        <w:fldChar w:fldCharType="begin"/>
      </w:r>
      <w:r w:rsidR="00555FEA">
        <w:instrText xml:space="preserve"> XE "</w:instrText>
      </w:r>
      <w:r w:rsidR="00555FEA" w:rsidRPr="009905C1">
        <w:instrText>West Coast</w:instrText>
      </w:r>
      <w:r w:rsidR="00555FEA">
        <w:instrText xml:space="preserve">" </w:instrText>
      </w:r>
      <w:r w:rsidR="00555FEA">
        <w:fldChar w:fldCharType="end"/>
      </w:r>
      <w:r>
        <w:t xml:space="preserve"> and Gulf</w:t>
      </w:r>
      <w:r w:rsidR="00555FEA">
        <w:fldChar w:fldCharType="begin"/>
      </w:r>
      <w:r w:rsidR="00555FEA">
        <w:instrText xml:space="preserve"> XE "</w:instrText>
      </w:r>
      <w:r w:rsidR="00555FEA" w:rsidRPr="006278CE">
        <w:instrText>Gulf</w:instrText>
      </w:r>
      <w:r w:rsidR="00555FEA">
        <w:instrText xml:space="preserve">" </w:instrText>
      </w:r>
      <w:r w:rsidR="00555FEA">
        <w:fldChar w:fldCharType="end"/>
      </w:r>
      <w:r>
        <w:t xml:space="preserve"> (of Mexico) area of the United States, Caribbean</w:t>
      </w:r>
      <w:r w:rsidR="00520C81">
        <w:fldChar w:fldCharType="begin"/>
      </w:r>
      <w:r w:rsidR="00520C81">
        <w:instrText xml:space="preserve"> XE "</w:instrText>
      </w:r>
      <w:r w:rsidR="00520C81" w:rsidRPr="00623EFB">
        <w:instrText>Caribbean</w:instrText>
      </w:r>
      <w:r w:rsidR="00520C81">
        <w:instrText xml:space="preserve">" </w:instrText>
      </w:r>
      <w:r w:rsidR="00520C81">
        <w:fldChar w:fldCharType="end"/>
      </w:r>
      <w:r w:rsidR="00682A62">
        <w:fldChar w:fldCharType="begin"/>
      </w:r>
      <w:r w:rsidR="00682A62">
        <w:instrText xml:space="preserve"> "Caribbean" </w:instrText>
      </w:r>
      <w:r w:rsidR="00682A62">
        <w:fldChar w:fldCharType="end"/>
      </w:r>
      <w:r>
        <w:t xml:space="preserve"> and Middle East</w:t>
      </w:r>
      <w:r w:rsidR="007B7583">
        <w:fldChar w:fldCharType="begin"/>
      </w:r>
      <w:r w:rsidR="007B7583">
        <w:instrText xml:space="preserve"> "Middle East" </w:instrText>
      </w:r>
      <w:r w:rsidR="007B7583">
        <w:fldChar w:fldCharType="end"/>
      </w:r>
      <w:r>
        <w:t xml:space="preserve">. </w:t>
      </w:r>
    </w:p>
    <w:p w14:paraId="7610CE99" w14:textId="77777777" w:rsidR="006D18CD" w:rsidRDefault="006D18CD" w:rsidP="006528B7">
      <w:pPr>
        <w:pStyle w:val="BodyText"/>
      </w:pPr>
      <w:r>
        <w:t>The number of refineries with avgas production plants w</w:t>
      </w:r>
      <w:r w:rsidR="00CD2AE5">
        <w:t>as</w:t>
      </w:r>
      <w:r>
        <w:t xml:space="preserve"> some 11 in the East Coast</w:t>
      </w:r>
      <w:r w:rsidR="00555FEA">
        <w:fldChar w:fldCharType="begin"/>
      </w:r>
      <w:r w:rsidR="00555FEA">
        <w:instrText xml:space="preserve"> XE "</w:instrText>
      </w:r>
      <w:r w:rsidR="00555FEA" w:rsidRPr="005C4865">
        <w:instrText>East Coast</w:instrText>
      </w:r>
      <w:r w:rsidR="00555FEA">
        <w:instrText xml:space="preserve">" </w:instrText>
      </w:r>
      <w:r w:rsidR="00555FEA">
        <w:fldChar w:fldCharType="end"/>
      </w:r>
      <w:r>
        <w:t>, about 12 in the West Coast</w:t>
      </w:r>
      <w:r w:rsidR="00555FEA">
        <w:fldChar w:fldCharType="begin"/>
      </w:r>
      <w:r w:rsidR="00555FEA">
        <w:instrText xml:space="preserve"> XE "</w:instrText>
      </w:r>
      <w:r w:rsidR="00555FEA" w:rsidRPr="009905C1">
        <w:instrText>West Coast</w:instrText>
      </w:r>
      <w:r w:rsidR="00555FEA">
        <w:instrText xml:space="preserve">" </w:instrText>
      </w:r>
      <w:r w:rsidR="00555FEA">
        <w:fldChar w:fldCharType="end"/>
      </w:r>
      <w:r>
        <w:t>, and some 20 in the Gulf</w:t>
      </w:r>
      <w:r w:rsidR="00555FEA">
        <w:fldChar w:fldCharType="begin"/>
      </w:r>
      <w:r w:rsidR="00555FEA">
        <w:instrText xml:space="preserve"> XE "</w:instrText>
      </w:r>
      <w:r w:rsidR="00555FEA" w:rsidRPr="006278CE">
        <w:instrText>Gulf</w:instrText>
      </w:r>
      <w:r w:rsidR="00555FEA">
        <w:instrText xml:space="preserve">" </w:instrText>
      </w:r>
      <w:r w:rsidR="00555FEA">
        <w:fldChar w:fldCharType="end"/>
      </w:r>
      <w:r>
        <w:t xml:space="preserve"> area. In the Caribbean</w:t>
      </w:r>
      <w:r w:rsidR="00682A62">
        <w:fldChar w:fldCharType="begin"/>
      </w:r>
      <w:r w:rsidR="00682A62">
        <w:instrText xml:space="preserve"> "Caribbean" </w:instrText>
      </w:r>
      <w:r w:rsidR="00682A62">
        <w:fldChar w:fldCharType="end"/>
      </w:r>
      <w:r>
        <w:t xml:space="preserve"> there was the Shell refinery</w:t>
      </w:r>
      <w:r w:rsidR="00555FEA">
        <w:fldChar w:fldCharType="begin"/>
      </w:r>
      <w:r w:rsidR="00555FEA">
        <w:instrText xml:space="preserve"> XE "</w:instrText>
      </w:r>
      <w:r w:rsidR="00555FEA" w:rsidRPr="00AA6C66">
        <w:instrText>Shell refinery</w:instrText>
      </w:r>
      <w:r w:rsidR="00555FEA">
        <w:instrText xml:space="preserve">" </w:instrText>
      </w:r>
      <w:r w:rsidR="00555FEA">
        <w:fldChar w:fldCharType="end"/>
      </w:r>
      <w:r>
        <w:t xml:space="preserve"> at Trinidad</w:t>
      </w:r>
      <w:r w:rsidR="00555FEA">
        <w:fldChar w:fldCharType="begin"/>
      </w:r>
      <w:r w:rsidR="00555FEA">
        <w:instrText xml:space="preserve"> XE "</w:instrText>
      </w:r>
      <w:r w:rsidR="00555FEA" w:rsidRPr="001019AC">
        <w:instrText>Trinidad</w:instrText>
      </w:r>
      <w:r w:rsidR="00555FEA">
        <w:instrText xml:space="preserve">" </w:instrText>
      </w:r>
      <w:r w:rsidR="00555FEA">
        <w:fldChar w:fldCharType="end"/>
      </w:r>
      <w:r>
        <w:t>, the Shell and Standard Refineries</w:t>
      </w:r>
      <w:r w:rsidR="00682A62">
        <w:fldChar w:fldCharType="begin"/>
      </w:r>
      <w:r w:rsidR="00682A62">
        <w:instrText xml:space="preserve"> "Standard Refineries" </w:instrText>
      </w:r>
      <w:r w:rsidR="00682A62">
        <w:fldChar w:fldCharType="end"/>
      </w:r>
      <w:r>
        <w:t xml:space="preserve"> at Curaçao</w:t>
      </w:r>
      <w:r w:rsidR="00555FEA">
        <w:fldChar w:fldCharType="begin"/>
      </w:r>
      <w:r w:rsidR="00555FEA">
        <w:instrText xml:space="preserve"> XE "</w:instrText>
      </w:r>
      <w:r w:rsidR="00555FEA" w:rsidRPr="00480D12">
        <w:instrText>Curaçao</w:instrText>
      </w:r>
      <w:r w:rsidR="00555FEA">
        <w:instrText xml:space="preserve">" </w:instrText>
      </w:r>
      <w:r w:rsidR="00555FEA">
        <w:fldChar w:fldCharType="end"/>
      </w:r>
      <w:r>
        <w:t xml:space="preserve"> and Aruba</w:t>
      </w:r>
      <w:r w:rsidR="00555FEA">
        <w:fldChar w:fldCharType="begin"/>
      </w:r>
      <w:r w:rsidR="00555FEA">
        <w:instrText xml:space="preserve"> XE "</w:instrText>
      </w:r>
      <w:r w:rsidR="00555FEA" w:rsidRPr="00F06F39">
        <w:instrText>Aruba</w:instrText>
      </w:r>
      <w:r w:rsidR="00555FEA">
        <w:instrText xml:space="preserve">" </w:instrText>
      </w:r>
      <w:r w:rsidR="00555FEA">
        <w:fldChar w:fldCharType="end"/>
      </w:r>
      <w:r>
        <w:t>. In the Middle East</w:t>
      </w:r>
      <w:r w:rsidR="007B7583">
        <w:fldChar w:fldCharType="begin"/>
      </w:r>
      <w:r w:rsidR="007B7583">
        <w:instrText xml:space="preserve"> "Middle East" </w:instrText>
      </w:r>
      <w:r w:rsidR="007B7583">
        <w:fldChar w:fldCharType="end"/>
      </w:r>
      <w:r>
        <w:t xml:space="preserve"> there was the Persian-Anglo Abadan Refinery</w:t>
      </w:r>
      <w:r w:rsidR="00457D13">
        <w:fldChar w:fldCharType="begin"/>
      </w:r>
      <w:r w:rsidR="00457D13">
        <w:instrText xml:space="preserve"> XE "</w:instrText>
      </w:r>
      <w:r w:rsidR="00457D13" w:rsidRPr="0018118C">
        <w:instrText>Persian-Anglo Abadan Refinery</w:instrText>
      </w:r>
      <w:r w:rsidR="00457D13">
        <w:instrText xml:space="preserve">" </w:instrText>
      </w:r>
      <w:r w:rsidR="00457D13">
        <w:fldChar w:fldCharType="end"/>
      </w:r>
      <w:r>
        <w:t xml:space="preserve"> and Caltex</w:t>
      </w:r>
      <w:r w:rsidR="00555FEA">
        <w:fldChar w:fldCharType="begin"/>
      </w:r>
      <w:r w:rsidR="00555FEA">
        <w:instrText xml:space="preserve"> XE "</w:instrText>
      </w:r>
      <w:r w:rsidR="00555FEA" w:rsidRPr="00EA6FF8">
        <w:instrText>Caltex</w:instrText>
      </w:r>
      <w:r w:rsidR="00555FEA">
        <w:instrText xml:space="preserve">" </w:instrText>
      </w:r>
      <w:r w:rsidR="00555FEA">
        <w:fldChar w:fldCharType="end"/>
      </w:r>
      <w:r>
        <w:t xml:space="preserve"> Bahrain Refinery</w:t>
      </w:r>
      <w:r w:rsidR="00555FEA">
        <w:fldChar w:fldCharType="begin"/>
      </w:r>
      <w:r w:rsidR="00555FEA">
        <w:instrText xml:space="preserve"> XE "</w:instrText>
      </w:r>
      <w:r w:rsidR="00555FEA" w:rsidRPr="00AB2F64">
        <w:instrText>Bahrain Refinery</w:instrText>
      </w:r>
      <w:r w:rsidR="00555FEA">
        <w:instrText xml:space="preserve">" </w:instrText>
      </w:r>
      <w:r w:rsidR="00555FEA">
        <w:fldChar w:fldCharType="end"/>
      </w:r>
      <w:r>
        <w:t xml:space="preserve"> in late 1943. There were smaller sources of supply such as Heysham</w:t>
      </w:r>
      <w:r w:rsidR="007C6FFC">
        <w:fldChar w:fldCharType="begin"/>
      </w:r>
      <w:r w:rsidR="007C6FFC">
        <w:instrText xml:space="preserve"> XE "</w:instrText>
      </w:r>
      <w:r w:rsidR="007C6FFC" w:rsidRPr="00513350">
        <w:instrText>Heysham</w:instrText>
      </w:r>
      <w:r w:rsidR="007C6FFC">
        <w:instrText xml:space="preserve">" </w:instrText>
      </w:r>
      <w:r w:rsidR="007C6FFC">
        <w:fldChar w:fldCharType="end"/>
      </w:r>
      <w:r>
        <w:t xml:space="preserve"> and Billing</w:t>
      </w:r>
      <w:r w:rsidR="00D35F56">
        <w:t>ham</w:t>
      </w:r>
      <w:r w:rsidR="007C6FFC">
        <w:fldChar w:fldCharType="begin"/>
      </w:r>
      <w:r w:rsidR="007C6FFC">
        <w:instrText xml:space="preserve"> XE "</w:instrText>
      </w:r>
      <w:r w:rsidR="007C6FFC" w:rsidRPr="00EA0336">
        <w:instrText>Billing</w:instrText>
      </w:r>
      <w:r w:rsidR="00060ABD">
        <w:instrText>ham</w:instrText>
      </w:r>
      <w:r w:rsidR="007C6FFC">
        <w:instrText xml:space="preserve">" </w:instrText>
      </w:r>
      <w:r w:rsidR="007C6FFC">
        <w:fldChar w:fldCharType="end"/>
      </w:r>
      <w:r>
        <w:t xml:space="preserve"> in the U</w:t>
      </w:r>
      <w:r w:rsidR="00763F31">
        <w:t>.</w:t>
      </w:r>
      <w:r>
        <w:t>K</w:t>
      </w:r>
      <w:r w:rsidR="00763F31">
        <w:t>.</w:t>
      </w:r>
      <w:r>
        <w:t xml:space="preserve"> but these were not included in the bigger picture, primarily due to the relatively small output and localized demand.</w:t>
      </w:r>
    </w:p>
    <w:p w14:paraId="7DD2CB0D" w14:textId="77777777" w:rsidR="006D18CD" w:rsidRDefault="006D18CD" w:rsidP="006528B7">
      <w:pPr>
        <w:pStyle w:val="BodyText"/>
      </w:pPr>
      <w:r>
        <w:t xml:space="preserve">The following memo in January 1943 describes the sources of supply for each of the operational theatres and the alternate source of supply together with the lead time required to get the precious aviation fuel to that area, and </w:t>
      </w:r>
      <w:r w:rsidR="00CD2AE5">
        <w:t xml:space="preserve">the </w:t>
      </w:r>
      <w:r>
        <w:t>alternate source.</w:t>
      </w:r>
    </w:p>
    <w:p w14:paraId="1AC49B26" w14:textId="77777777" w:rsidR="006D18CD" w:rsidRPr="006528B7" w:rsidRDefault="006D18CD" w:rsidP="006528B7">
      <w:pPr>
        <w:pStyle w:val="BodyText"/>
      </w:pPr>
      <w:r w:rsidRPr="006528B7">
        <w:t>Memo 14th. Jan 1943</w:t>
      </w:r>
    </w:p>
    <w:p w14:paraId="0380CA2A" w14:textId="77777777" w:rsidR="000825E8" w:rsidRPr="006528B7" w:rsidRDefault="006D18CD" w:rsidP="006528B7">
      <w:pPr>
        <w:pStyle w:val="BodyText"/>
      </w:pPr>
      <w:r w:rsidRPr="006528B7">
        <w:t>To Combined Chiefs of Staff</w:t>
      </w:r>
      <w:r w:rsidR="00555FEA" w:rsidRPr="006528B7">
        <w:fldChar w:fldCharType="begin"/>
      </w:r>
      <w:r w:rsidR="00555FEA" w:rsidRPr="006528B7">
        <w:instrText xml:space="preserve"> XE "Combined Chiefs of Staff" </w:instrText>
      </w:r>
      <w:r w:rsidR="00555FEA" w:rsidRPr="006528B7">
        <w:fldChar w:fldCharType="end"/>
      </w:r>
      <w:r w:rsidRPr="006528B7">
        <w:t xml:space="preserve"> Washington from Secretary, Combined Staff Planners </w:t>
      </w:r>
      <w:r w:rsidR="00457D13" w:rsidRPr="006528B7">
        <w:t xml:space="preserve">Major General </w:t>
      </w:r>
      <w:r w:rsidRPr="006528B7">
        <w:t>J.H. Burns</w:t>
      </w:r>
      <w:r w:rsidR="00457D13" w:rsidRPr="006528B7">
        <w:fldChar w:fldCharType="begin"/>
      </w:r>
      <w:r w:rsidR="00457D13" w:rsidRPr="006528B7">
        <w:instrText xml:space="preserve"> XE "Major General J.H. Burns" </w:instrText>
      </w:r>
      <w:r w:rsidR="00457D13" w:rsidRPr="006528B7">
        <w:fldChar w:fldCharType="end"/>
      </w:r>
      <w:r w:rsidR="00457D13" w:rsidRPr="006528B7">
        <w:t xml:space="preserve">, </w:t>
      </w:r>
      <w:r w:rsidRPr="006528B7">
        <w:t>USA Executive MAC. References (a) MWB (AIR) 34/1 (b) JCS 174/1 (c) CCS 141, Revisions approved by Aviation Petroleum Products Allocation Committee</w:t>
      </w:r>
      <w:r w:rsidR="00457D13" w:rsidRPr="006528B7">
        <w:fldChar w:fldCharType="begin"/>
      </w:r>
      <w:r w:rsidR="00457D13" w:rsidRPr="006528B7">
        <w:instrText xml:space="preserve"> XE "Aviation Petroleum Products Allocation Committee" </w:instrText>
      </w:r>
      <w:r w:rsidR="00457D13" w:rsidRPr="006528B7">
        <w:fldChar w:fldCharType="end"/>
      </w:r>
      <w:r w:rsidRPr="006528B7">
        <w:t xml:space="preserve"> of the Munitions Assignment Committee</w:t>
      </w:r>
      <w:r w:rsidR="00555FEA" w:rsidRPr="006528B7">
        <w:fldChar w:fldCharType="begin"/>
      </w:r>
      <w:r w:rsidR="00555FEA" w:rsidRPr="006528B7">
        <w:instrText xml:space="preserve"> XE "Munitions Assignment Committee" </w:instrText>
      </w:r>
      <w:r w:rsidR="00555FEA" w:rsidRPr="006528B7">
        <w:fldChar w:fldCharType="end"/>
      </w:r>
      <w:r w:rsidRPr="006528B7">
        <w:t xml:space="preserve"> (AIR)</w:t>
      </w:r>
      <w:r w:rsidR="00495462" w:rsidRPr="006528B7">
        <w:t>.</w:t>
      </w:r>
    </w:p>
    <w:p w14:paraId="7ED85A10" w14:textId="2965998B" w:rsidR="000825E8" w:rsidRDefault="000825E8" w:rsidP="00D35F56">
      <w:pPr>
        <w:pStyle w:val="Caption"/>
        <w:rPr>
          <w:iCs/>
          <w:spacing w:val="0"/>
        </w:rPr>
      </w:pPr>
      <w:r>
        <w:rPr>
          <w:iCs/>
          <w:spacing w:val="0"/>
        </w:rPr>
        <w:t xml:space="preserve">Photo </w:t>
      </w:r>
      <w:r w:rsidR="005672E6">
        <w:rPr>
          <w:iCs/>
          <w:spacing w:val="0"/>
        </w:rPr>
        <w:t>5</w:t>
      </w:r>
      <w:r>
        <w:rPr>
          <w:iCs/>
          <w:spacing w:val="0"/>
        </w:rPr>
        <w:t>. Major General James Henry Burns (left) in discussion with staffer Colonel John B</w:t>
      </w:r>
      <w:r w:rsidR="006528B7">
        <w:rPr>
          <w:iCs/>
          <w:spacing w:val="0"/>
        </w:rPr>
        <w:t>.</w:t>
      </w:r>
      <w:r>
        <w:rPr>
          <w:iCs/>
          <w:spacing w:val="0"/>
        </w:rPr>
        <w:t xml:space="preserve"> Franks (right).</w:t>
      </w:r>
    </w:p>
    <w:p w14:paraId="4D04097A" w14:textId="77777777" w:rsidR="006D18CD" w:rsidRDefault="000825E8" w:rsidP="00FC0BC3">
      <w:pPr>
        <w:pStyle w:val="Picture"/>
      </w:pPr>
      <w:r>
        <w:rPr>
          <w:noProof/>
          <w:lang w:eastAsia="en-AU"/>
        </w:rPr>
        <w:drawing>
          <wp:inline distT="0" distB="0" distL="0" distR="0" wp14:anchorId="49D5C0AB" wp14:editId="284D3910">
            <wp:extent cx="5104805" cy="4719917"/>
            <wp:effectExtent l="0" t="0" r="63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6569" cy="4749286"/>
                    </a:xfrm>
                    <a:prstGeom prst="rect">
                      <a:avLst/>
                    </a:prstGeom>
                    <a:noFill/>
                    <a:ln>
                      <a:noFill/>
                    </a:ln>
                  </pic:spPr>
                </pic:pic>
              </a:graphicData>
            </a:graphic>
          </wp:inline>
        </w:drawing>
      </w:r>
      <w:r w:rsidR="000B1C26" w:rsidRPr="00D35F56">
        <w:rPr>
          <w:iCs/>
          <w:spacing w:val="0"/>
        </w:rPr>
        <w:br w:type="page"/>
      </w:r>
      <w:r w:rsidR="006D18CD">
        <w:lastRenderedPageBreak/>
        <w:t xml:space="preserve">Table </w:t>
      </w:r>
      <w:r w:rsidR="00EE51B2">
        <w:fldChar w:fldCharType="begin"/>
      </w:r>
      <w:r w:rsidR="00EE51B2">
        <w:instrText xml:space="preserve"> SEQ Table \* ARABIC </w:instrText>
      </w:r>
      <w:r w:rsidR="00EE51B2">
        <w:fldChar w:fldCharType="separate"/>
      </w:r>
      <w:r w:rsidR="006D18CD">
        <w:t>1</w:t>
      </w:r>
      <w:r w:rsidR="00EE51B2">
        <w:fldChar w:fldCharType="end"/>
      </w:r>
      <w:r w:rsidR="006D18CD">
        <w:t>.</w:t>
      </w:r>
      <w:r w:rsidR="001A19D3">
        <w:t xml:space="preserve"> </w:t>
      </w:r>
      <w:r w:rsidR="006D18CD">
        <w:t>Sources of Allied Aviation Gasoline supply January 1943</w:t>
      </w:r>
    </w:p>
    <w:tbl>
      <w:tblPr>
        <w:tblW w:w="925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84"/>
        <w:gridCol w:w="1418"/>
        <w:gridCol w:w="1026"/>
        <w:gridCol w:w="1746"/>
        <w:gridCol w:w="708"/>
        <w:gridCol w:w="2977"/>
      </w:tblGrid>
      <w:tr w:rsidR="006D18CD" w14:paraId="0A6FEA97" w14:textId="77777777" w:rsidTr="006528B7">
        <w:tc>
          <w:tcPr>
            <w:tcW w:w="1384" w:type="dxa"/>
            <w:tcBorders>
              <w:top w:val="single" w:sz="12" w:space="0" w:color="000000"/>
              <w:left w:val="single" w:sz="12" w:space="0" w:color="000000"/>
              <w:bottom w:val="single" w:sz="12" w:space="0" w:color="000000"/>
              <w:right w:val="single" w:sz="6" w:space="0" w:color="000000"/>
            </w:tcBorders>
          </w:tcPr>
          <w:p w14:paraId="2EEC7C4A" w14:textId="77777777" w:rsidR="006D18CD" w:rsidRPr="00D35F56" w:rsidRDefault="006D18CD" w:rsidP="006528B7">
            <w:pPr>
              <w:pStyle w:val="BodyText"/>
            </w:pPr>
            <w:r w:rsidRPr="00D35F56">
              <w:t>Area</w:t>
            </w:r>
          </w:p>
        </w:tc>
        <w:tc>
          <w:tcPr>
            <w:tcW w:w="1418" w:type="dxa"/>
            <w:tcBorders>
              <w:top w:val="single" w:sz="12" w:space="0" w:color="000000"/>
              <w:left w:val="single" w:sz="6" w:space="0" w:color="000000"/>
              <w:bottom w:val="single" w:sz="12" w:space="0" w:color="000000"/>
              <w:right w:val="single" w:sz="6" w:space="0" w:color="000000"/>
            </w:tcBorders>
          </w:tcPr>
          <w:p w14:paraId="4168FD19" w14:textId="77777777" w:rsidR="006D18CD" w:rsidRPr="00D35F56" w:rsidRDefault="006D18CD" w:rsidP="006528B7">
            <w:pPr>
              <w:pStyle w:val="BodyText"/>
            </w:pPr>
            <w:r w:rsidRPr="00D35F56">
              <w:t>Source Place</w:t>
            </w:r>
          </w:p>
        </w:tc>
        <w:tc>
          <w:tcPr>
            <w:tcW w:w="1026" w:type="dxa"/>
            <w:tcBorders>
              <w:top w:val="single" w:sz="12" w:space="0" w:color="000000"/>
              <w:left w:val="single" w:sz="6" w:space="0" w:color="000000"/>
              <w:bottom w:val="single" w:sz="12" w:space="0" w:color="000000"/>
              <w:right w:val="single" w:sz="6" w:space="0" w:color="000000"/>
            </w:tcBorders>
          </w:tcPr>
          <w:p w14:paraId="73C2763B" w14:textId="77777777" w:rsidR="006D18CD" w:rsidRPr="00D35F56" w:rsidRDefault="006D18CD" w:rsidP="006528B7">
            <w:pPr>
              <w:pStyle w:val="BodyText"/>
            </w:pPr>
            <w:r w:rsidRPr="00D35F56">
              <w:t>Voyage days</w:t>
            </w:r>
          </w:p>
        </w:tc>
        <w:tc>
          <w:tcPr>
            <w:tcW w:w="1746" w:type="dxa"/>
            <w:tcBorders>
              <w:top w:val="single" w:sz="12" w:space="0" w:color="000000"/>
              <w:left w:val="single" w:sz="6" w:space="0" w:color="000000"/>
              <w:bottom w:val="single" w:sz="12" w:space="0" w:color="000000"/>
              <w:right w:val="single" w:sz="6" w:space="0" w:color="000000"/>
            </w:tcBorders>
          </w:tcPr>
          <w:p w14:paraId="063EA096" w14:textId="77777777" w:rsidR="006D18CD" w:rsidRPr="00D35F56" w:rsidRDefault="006D18CD" w:rsidP="006528B7">
            <w:pPr>
              <w:pStyle w:val="BodyText"/>
            </w:pPr>
            <w:r w:rsidRPr="00D35F56">
              <w:t>2nd</w:t>
            </w:r>
            <w:r w:rsidR="00D35F56" w:rsidRPr="00D35F56">
              <w:t xml:space="preserve"> </w:t>
            </w:r>
            <w:r w:rsidRPr="00D35F56">
              <w:t>Source Place</w:t>
            </w:r>
          </w:p>
        </w:tc>
        <w:tc>
          <w:tcPr>
            <w:tcW w:w="708" w:type="dxa"/>
            <w:tcBorders>
              <w:top w:val="single" w:sz="12" w:space="0" w:color="000000"/>
              <w:left w:val="single" w:sz="6" w:space="0" w:color="000000"/>
              <w:bottom w:val="single" w:sz="12" w:space="0" w:color="000000"/>
              <w:right w:val="single" w:sz="6" w:space="0" w:color="000000"/>
            </w:tcBorders>
          </w:tcPr>
          <w:p w14:paraId="2BA34461" w14:textId="77777777" w:rsidR="006D18CD" w:rsidRPr="00D35F56" w:rsidRDefault="006D18CD" w:rsidP="006528B7">
            <w:pPr>
              <w:pStyle w:val="BodyText"/>
            </w:pPr>
            <w:r w:rsidRPr="00D35F56">
              <w:t>Days</w:t>
            </w:r>
          </w:p>
        </w:tc>
        <w:tc>
          <w:tcPr>
            <w:tcW w:w="2977" w:type="dxa"/>
            <w:tcBorders>
              <w:top w:val="single" w:sz="12" w:space="0" w:color="000000"/>
              <w:left w:val="single" w:sz="6" w:space="0" w:color="000000"/>
              <w:bottom w:val="single" w:sz="12" w:space="0" w:color="000000"/>
              <w:right w:val="single" w:sz="12" w:space="0" w:color="000000"/>
            </w:tcBorders>
          </w:tcPr>
          <w:p w14:paraId="31830552" w14:textId="77777777" w:rsidR="006D18CD" w:rsidRPr="00D35F56" w:rsidRDefault="006D18CD" w:rsidP="006528B7">
            <w:pPr>
              <w:pStyle w:val="BodyText"/>
            </w:pPr>
            <w:r w:rsidRPr="00D35F56">
              <w:t>Comment</w:t>
            </w:r>
          </w:p>
        </w:tc>
      </w:tr>
      <w:tr w:rsidR="006D18CD" w14:paraId="056C982C" w14:textId="77777777" w:rsidTr="006528B7">
        <w:trPr>
          <w:cantSplit/>
        </w:trPr>
        <w:tc>
          <w:tcPr>
            <w:tcW w:w="1384" w:type="dxa"/>
            <w:vMerge w:val="restart"/>
            <w:tcBorders>
              <w:top w:val="single" w:sz="12" w:space="0" w:color="000000"/>
              <w:left w:val="single" w:sz="12" w:space="0" w:color="000000"/>
              <w:right w:val="single" w:sz="6" w:space="0" w:color="000000"/>
            </w:tcBorders>
          </w:tcPr>
          <w:p w14:paraId="0287677E" w14:textId="77777777" w:rsidR="006D18CD" w:rsidRPr="00D35F56" w:rsidRDefault="006D18CD" w:rsidP="006528B7">
            <w:pPr>
              <w:pStyle w:val="BodyText"/>
            </w:pPr>
            <w:r w:rsidRPr="00D35F56">
              <w:t>India</w:t>
            </w:r>
            <w:r w:rsidR="00457D13" w:rsidRPr="00D35F56">
              <w:fldChar w:fldCharType="begin"/>
            </w:r>
            <w:r w:rsidR="00457D13" w:rsidRPr="00D35F56">
              <w:instrText xml:space="preserve"> XE "India" </w:instrText>
            </w:r>
            <w:r w:rsidR="00457D13" w:rsidRPr="00D35F56">
              <w:fldChar w:fldCharType="end"/>
            </w:r>
          </w:p>
        </w:tc>
        <w:tc>
          <w:tcPr>
            <w:tcW w:w="1418" w:type="dxa"/>
            <w:tcBorders>
              <w:top w:val="single" w:sz="12" w:space="0" w:color="000000"/>
              <w:left w:val="single" w:sz="6" w:space="0" w:color="000000"/>
              <w:bottom w:val="single" w:sz="6" w:space="0" w:color="000000"/>
              <w:right w:val="single" w:sz="6" w:space="0" w:color="000000"/>
            </w:tcBorders>
          </w:tcPr>
          <w:p w14:paraId="1F9A0EF0" w14:textId="77777777" w:rsidR="006D18CD" w:rsidRPr="00D35F56" w:rsidRDefault="006D18CD" w:rsidP="006528B7">
            <w:pPr>
              <w:pStyle w:val="BodyText"/>
            </w:pPr>
            <w:r w:rsidRPr="00D35F56">
              <w:t>Abadan</w:t>
            </w:r>
            <w:r w:rsidR="007C6FFC" w:rsidRPr="00D35F56">
              <w:fldChar w:fldCharType="begin"/>
            </w:r>
            <w:r w:rsidR="007C6FFC" w:rsidRPr="00D35F56">
              <w:instrText xml:space="preserve"> XE "Abadan" </w:instrText>
            </w:r>
            <w:r w:rsidR="007C6FFC" w:rsidRPr="00D35F56">
              <w:fldChar w:fldCharType="end"/>
            </w:r>
          </w:p>
        </w:tc>
        <w:tc>
          <w:tcPr>
            <w:tcW w:w="1026" w:type="dxa"/>
            <w:tcBorders>
              <w:top w:val="single" w:sz="12" w:space="0" w:color="000000"/>
              <w:left w:val="single" w:sz="6" w:space="0" w:color="000000"/>
              <w:bottom w:val="single" w:sz="6" w:space="0" w:color="000000"/>
              <w:right w:val="single" w:sz="6" w:space="0" w:color="000000"/>
            </w:tcBorders>
          </w:tcPr>
          <w:p w14:paraId="743BCF93" w14:textId="77777777" w:rsidR="006D18CD" w:rsidRPr="00D35F56" w:rsidRDefault="006D18CD" w:rsidP="006528B7">
            <w:pPr>
              <w:pStyle w:val="BodyText"/>
            </w:pPr>
            <w:r w:rsidRPr="00D35F56">
              <w:t>10</w:t>
            </w:r>
          </w:p>
        </w:tc>
        <w:tc>
          <w:tcPr>
            <w:tcW w:w="1746" w:type="dxa"/>
            <w:tcBorders>
              <w:top w:val="single" w:sz="12" w:space="0" w:color="000000"/>
              <w:left w:val="single" w:sz="6" w:space="0" w:color="000000"/>
              <w:bottom w:val="single" w:sz="6" w:space="0" w:color="000000"/>
              <w:right w:val="single" w:sz="6" w:space="0" w:color="000000"/>
            </w:tcBorders>
          </w:tcPr>
          <w:p w14:paraId="359728B3" w14:textId="77777777" w:rsidR="006D18CD" w:rsidRPr="00D35F56" w:rsidRDefault="006D18CD" w:rsidP="006528B7">
            <w:pPr>
              <w:pStyle w:val="BodyText"/>
            </w:pPr>
            <w:r w:rsidRPr="00D35F56">
              <w:t>Caribbean</w:t>
            </w:r>
            <w:r w:rsidR="00520C81" w:rsidRPr="00D35F56">
              <w:fldChar w:fldCharType="begin"/>
            </w:r>
            <w:r w:rsidR="00520C81" w:rsidRPr="00D35F56">
              <w:instrText xml:space="preserve"> XE "Caribbean" </w:instrText>
            </w:r>
            <w:r w:rsidR="00520C81" w:rsidRPr="00D35F56">
              <w:fldChar w:fldCharType="end"/>
            </w:r>
            <w:r w:rsidR="00682A62" w:rsidRPr="00D35F56">
              <w:fldChar w:fldCharType="begin"/>
            </w:r>
            <w:r w:rsidR="00682A62" w:rsidRPr="00D35F56">
              <w:instrText xml:space="preserve"> "Caribbean" </w:instrText>
            </w:r>
            <w:r w:rsidR="00682A62" w:rsidRPr="00D35F56">
              <w:fldChar w:fldCharType="end"/>
            </w:r>
          </w:p>
        </w:tc>
        <w:tc>
          <w:tcPr>
            <w:tcW w:w="708" w:type="dxa"/>
            <w:tcBorders>
              <w:top w:val="single" w:sz="12" w:space="0" w:color="000000"/>
              <w:left w:val="single" w:sz="6" w:space="0" w:color="000000"/>
              <w:bottom w:val="single" w:sz="6" w:space="0" w:color="000000"/>
              <w:right w:val="single" w:sz="6" w:space="0" w:color="000000"/>
            </w:tcBorders>
          </w:tcPr>
          <w:p w14:paraId="03011CE5" w14:textId="77777777" w:rsidR="006D18CD" w:rsidRPr="00D35F56" w:rsidRDefault="006D18CD" w:rsidP="006528B7">
            <w:pPr>
              <w:pStyle w:val="BodyText"/>
            </w:pPr>
            <w:r w:rsidRPr="00D35F56">
              <w:t>74</w:t>
            </w:r>
          </w:p>
        </w:tc>
        <w:tc>
          <w:tcPr>
            <w:tcW w:w="2977" w:type="dxa"/>
            <w:tcBorders>
              <w:top w:val="single" w:sz="12" w:space="0" w:color="000000"/>
              <w:left w:val="single" w:sz="6" w:space="0" w:color="000000"/>
              <w:bottom w:val="single" w:sz="6" w:space="0" w:color="000000"/>
              <w:right w:val="single" w:sz="12" w:space="0" w:color="000000"/>
            </w:tcBorders>
          </w:tcPr>
          <w:p w14:paraId="5CBE23B4" w14:textId="77777777" w:rsidR="006D18CD" w:rsidRPr="00D35F56" w:rsidRDefault="006D18CD" w:rsidP="006528B7">
            <w:pPr>
              <w:pStyle w:val="BodyText"/>
            </w:pPr>
            <w:r w:rsidRPr="00D35F56">
              <w:t>Cannot meet all demands</w:t>
            </w:r>
          </w:p>
        </w:tc>
      </w:tr>
      <w:tr w:rsidR="006D18CD" w14:paraId="78195116" w14:textId="77777777" w:rsidTr="006528B7">
        <w:trPr>
          <w:cantSplit/>
          <w:trHeight w:val="345"/>
        </w:trPr>
        <w:tc>
          <w:tcPr>
            <w:tcW w:w="1384" w:type="dxa"/>
            <w:vMerge/>
            <w:tcBorders>
              <w:left w:val="single" w:sz="12" w:space="0" w:color="000000"/>
              <w:right w:val="single" w:sz="6" w:space="0" w:color="000000"/>
            </w:tcBorders>
          </w:tcPr>
          <w:p w14:paraId="32168A0E" w14:textId="77777777" w:rsidR="006D18CD" w:rsidRPr="00D35F56" w:rsidRDefault="006D18CD" w:rsidP="006528B7">
            <w:pPr>
              <w:pStyle w:val="BodyText"/>
            </w:pPr>
          </w:p>
        </w:tc>
        <w:tc>
          <w:tcPr>
            <w:tcW w:w="2444" w:type="dxa"/>
            <w:gridSpan w:val="2"/>
            <w:vMerge w:val="restart"/>
            <w:tcBorders>
              <w:top w:val="single" w:sz="6" w:space="0" w:color="000000"/>
              <w:left w:val="single" w:sz="6" w:space="0" w:color="000000"/>
              <w:right w:val="single" w:sz="6" w:space="0" w:color="000000"/>
            </w:tcBorders>
          </w:tcPr>
          <w:p w14:paraId="25BB0C29" w14:textId="77777777" w:rsidR="006D18CD" w:rsidRPr="00D35F56" w:rsidRDefault="006D18CD" w:rsidP="006528B7">
            <w:pPr>
              <w:pStyle w:val="BodyText"/>
            </w:pPr>
          </w:p>
        </w:tc>
        <w:tc>
          <w:tcPr>
            <w:tcW w:w="1746" w:type="dxa"/>
            <w:tcBorders>
              <w:top w:val="single" w:sz="6" w:space="0" w:color="000000"/>
              <w:left w:val="single" w:sz="6" w:space="0" w:color="000000"/>
              <w:bottom w:val="single" w:sz="6" w:space="0" w:color="000000"/>
              <w:right w:val="single" w:sz="6" w:space="0" w:color="000000"/>
            </w:tcBorders>
          </w:tcPr>
          <w:p w14:paraId="13CE48E7" w14:textId="77777777" w:rsidR="006D18CD" w:rsidRPr="00D35F56" w:rsidRDefault="006D18CD" w:rsidP="006528B7">
            <w:pPr>
              <w:pStyle w:val="BodyText"/>
            </w:pPr>
            <w:r w:rsidRPr="00D35F56">
              <w:t>California</w:t>
            </w:r>
            <w:r w:rsidR="007C6FFC" w:rsidRPr="00D35F56">
              <w:fldChar w:fldCharType="begin"/>
            </w:r>
            <w:r w:rsidR="007C6FFC" w:rsidRPr="00D35F56">
              <w:instrText xml:space="preserve"> XE "California" </w:instrText>
            </w:r>
            <w:r w:rsidR="007C6FFC" w:rsidRPr="00D35F56">
              <w:fldChar w:fldCharType="end"/>
            </w:r>
          </w:p>
        </w:tc>
        <w:tc>
          <w:tcPr>
            <w:tcW w:w="708" w:type="dxa"/>
            <w:tcBorders>
              <w:top w:val="single" w:sz="6" w:space="0" w:color="000000"/>
              <w:left w:val="single" w:sz="6" w:space="0" w:color="000000"/>
              <w:bottom w:val="single" w:sz="6" w:space="0" w:color="000000"/>
              <w:right w:val="single" w:sz="6" w:space="0" w:color="000000"/>
            </w:tcBorders>
          </w:tcPr>
          <w:p w14:paraId="6BCF8EBF" w14:textId="77777777" w:rsidR="006D18CD" w:rsidRPr="00D35F56" w:rsidRDefault="006D18CD" w:rsidP="006528B7">
            <w:pPr>
              <w:pStyle w:val="BodyText"/>
            </w:pPr>
            <w:r w:rsidRPr="00D35F56">
              <w:t>76</w:t>
            </w:r>
          </w:p>
        </w:tc>
        <w:tc>
          <w:tcPr>
            <w:tcW w:w="2977" w:type="dxa"/>
            <w:tcBorders>
              <w:top w:val="single" w:sz="6" w:space="0" w:color="000000"/>
              <w:left w:val="single" w:sz="6" w:space="0" w:color="000000"/>
              <w:bottom w:val="single" w:sz="6" w:space="0" w:color="000000"/>
              <w:right w:val="single" w:sz="12" w:space="0" w:color="000000"/>
            </w:tcBorders>
          </w:tcPr>
          <w:p w14:paraId="14A42482" w14:textId="77777777" w:rsidR="006D18CD" w:rsidRPr="00D35F56" w:rsidRDefault="006D18CD" w:rsidP="006528B7">
            <w:pPr>
              <w:pStyle w:val="BodyText"/>
            </w:pPr>
          </w:p>
        </w:tc>
      </w:tr>
      <w:tr w:rsidR="006D18CD" w14:paraId="641EE86B" w14:textId="77777777" w:rsidTr="006528B7">
        <w:trPr>
          <w:cantSplit/>
        </w:trPr>
        <w:tc>
          <w:tcPr>
            <w:tcW w:w="1384" w:type="dxa"/>
            <w:vMerge/>
            <w:tcBorders>
              <w:left w:val="single" w:sz="12" w:space="0" w:color="000000"/>
              <w:bottom w:val="single" w:sz="6" w:space="0" w:color="000000"/>
              <w:right w:val="single" w:sz="6" w:space="0" w:color="000000"/>
            </w:tcBorders>
          </w:tcPr>
          <w:p w14:paraId="7E48AC3A" w14:textId="77777777" w:rsidR="006D18CD" w:rsidRPr="00D35F56" w:rsidRDefault="006D18CD" w:rsidP="006528B7">
            <w:pPr>
              <w:pStyle w:val="BodyText"/>
            </w:pPr>
          </w:p>
        </w:tc>
        <w:tc>
          <w:tcPr>
            <w:tcW w:w="2444" w:type="dxa"/>
            <w:gridSpan w:val="2"/>
            <w:vMerge/>
            <w:tcBorders>
              <w:left w:val="single" w:sz="6" w:space="0" w:color="000000"/>
              <w:bottom w:val="single" w:sz="6" w:space="0" w:color="000000"/>
              <w:right w:val="single" w:sz="6" w:space="0" w:color="000000"/>
            </w:tcBorders>
          </w:tcPr>
          <w:p w14:paraId="45043B5C" w14:textId="77777777" w:rsidR="006D18CD" w:rsidRPr="00D35F56" w:rsidRDefault="006D18CD" w:rsidP="006528B7">
            <w:pPr>
              <w:pStyle w:val="BodyText"/>
            </w:pPr>
          </w:p>
        </w:tc>
        <w:tc>
          <w:tcPr>
            <w:tcW w:w="1746" w:type="dxa"/>
            <w:tcBorders>
              <w:top w:val="single" w:sz="6" w:space="0" w:color="000000"/>
              <w:left w:val="single" w:sz="6" w:space="0" w:color="000000"/>
              <w:bottom w:val="single" w:sz="6" w:space="0" w:color="000000"/>
              <w:right w:val="single" w:sz="6" w:space="0" w:color="000000"/>
            </w:tcBorders>
          </w:tcPr>
          <w:p w14:paraId="4E660FDD" w14:textId="77777777" w:rsidR="006D18CD" w:rsidRPr="00D35F56" w:rsidRDefault="006D18CD" w:rsidP="006528B7">
            <w:pPr>
              <w:pStyle w:val="BodyText"/>
            </w:pPr>
            <w:r w:rsidRPr="00D35F56">
              <w:t>Gulf</w:t>
            </w:r>
            <w:r w:rsidR="00555FEA" w:rsidRPr="00D35F56">
              <w:fldChar w:fldCharType="begin"/>
            </w:r>
            <w:r w:rsidR="00555FEA" w:rsidRPr="00D35F56">
              <w:instrText xml:space="preserve"> XE "Gulf" </w:instrText>
            </w:r>
            <w:r w:rsidR="00555FEA" w:rsidRPr="00D35F56">
              <w:fldChar w:fldCharType="end"/>
            </w:r>
            <w:r w:rsidRPr="00D35F56">
              <w:t xml:space="preserve"> &amp; East Coast</w:t>
            </w:r>
            <w:r w:rsidR="00555FEA" w:rsidRPr="00D35F56">
              <w:fldChar w:fldCharType="begin"/>
            </w:r>
            <w:r w:rsidR="00555FEA" w:rsidRPr="00D35F56">
              <w:instrText xml:space="preserve"> XE "East Coast" </w:instrText>
            </w:r>
            <w:r w:rsidR="00555FEA" w:rsidRPr="00D35F56">
              <w:fldChar w:fldCharType="end"/>
            </w:r>
          </w:p>
        </w:tc>
        <w:tc>
          <w:tcPr>
            <w:tcW w:w="708" w:type="dxa"/>
            <w:tcBorders>
              <w:top w:val="single" w:sz="6" w:space="0" w:color="000000"/>
              <w:left w:val="single" w:sz="6" w:space="0" w:color="000000"/>
              <w:bottom w:val="single" w:sz="6" w:space="0" w:color="000000"/>
              <w:right w:val="single" w:sz="6" w:space="0" w:color="000000"/>
            </w:tcBorders>
          </w:tcPr>
          <w:p w14:paraId="3C7B6A27" w14:textId="77777777" w:rsidR="006D18CD" w:rsidRPr="00D35F56" w:rsidRDefault="006D18CD" w:rsidP="006528B7">
            <w:pPr>
              <w:pStyle w:val="BodyText"/>
            </w:pPr>
            <w:r w:rsidRPr="00D35F56">
              <w:t>82</w:t>
            </w:r>
          </w:p>
        </w:tc>
        <w:tc>
          <w:tcPr>
            <w:tcW w:w="2977" w:type="dxa"/>
            <w:tcBorders>
              <w:top w:val="single" w:sz="6" w:space="0" w:color="000000"/>
              <w:left w:val="single" w:sz="6" w:space="0" w:color="000000"/>
              <w:bottom w:val="single" w:sz="6" w:space="0" w:color="000000"/>
              <w:right w:val="single" w:sz="12" w:space="0" w:color="000000"/>
            </w:tcBorders>
          </w:tcPr>
          <w:p w14:paraId="65A41DFA" w14:textId="77777777" w:rsidR="006D18CD" w:rsidRPr="00D35F56" w:rsidRDefault="006D18CD" w:rsidP="006528B7">
            <w:pPr>
              <w:pStyle w:val="BodyText"/>
            </w:pPr>
            <w:r w:rsidRPr="00D35F56">
              <w:t>Meet balance</w:t>
            </w:r>
          </w:p>
        </w:tc>
      </w:tr>
      <w:tr w:rsidR="006D18CD" w14:paraId="3E33411F" w14:textId="77777777" w:rsidTr="006528B7">
        <w:tc>
          <w:tcPr>
            <w:tcW w:w="1384" w:type="dxa"/>
            <w:tcBorders>
              <w:top w:val="single" w:sz="6" w:space="0" w:color="000000"/>
              <w:left w:val="single" w:sz="12" w:space="0" w:color="000000"/>
              <w:bottom w:val="single" w:sz="6" w:space="0" w:color="000000"/>
              <w:right w:val="single" w:sz="6" w:space="0" w:color="000000"/>
            </w:tcBorders>
          </w:tcPr>
          <w:p w14:paraId="10C74098" w14:textId="77777777" w:rsidR="006D18CD" w:rsidRPr="00D35F56" w:rsidRDefault="006D18CD" w:rsidP="006528B7">
            <w:pPr>
              <w:pStyle w:val="BodyText"/>
            </w:pPr>
            <w:r w:rsidRPr="00D35F56">
              <w:t>West Africa</w:t>
            </w:r>
            <w:r w:rsidR="007C6FFC" w:rsidRPr="00D35F56">
              <w:fldChar w:fldCharType="begin"/>
            </w:r>
            <w:r w:rsidR="007C6FFC" w:rsidRPr="00D35F56">
              <w:instrText xml:space="preserve"> XE "West Africa" </w:instrText>
            </w:r>
            <w:r w:rsidR="007C6FFC" w:rsidRPr="00D35F56">
              <w:fldChar w:fldCharType="end"/>
            </w:r>
          </w:p>
        </w:tc>
        <w:tc>
          <w:tcPr>
            <w:tcW w:w="1418" w:type="dxa"/>
            <w:tcBorders>
              <w:top w:val="single" w:sz="6" w:space="0" w:color="000000"/>
              <w:left w:val="single" w:sz="6" w:space="0" w:color="000000"/>
              <w:bottom w:val="single" w:sz="6" w:space="0" w:color="000000"/>
              <w:right w:val="single" w:sz="6" w:space="0" w:color="000000"/>
            </w:tcBorders>
          </w:tcPr>
          <w:p w14:paraId="4705B407" w14:textId="77777777" w:rsidR="006D18CD" w:rsidRPr="00D35F56" w:rsidRDefault="006D18CD" w:rsidP="006528B7">
            <w:pPr>
              <w:pStyle w:val="BodyText"/>
            </w:pPr>
            <w:r w:rsidRPr="00D35F56">
              <w:t>Caribbean</w:t>
            </w:r>
            <w:r w:rsidR="00457D13" w:rsidRPr="00D35F56">
              <w:fldChar w:fldCharType="begin"/>
            </w:r>
            <w:r w:rsidR="00457D13" w:rsidRPr="00D35F56">
              <w:instrText xml:space="preserve"> XE "Caribbean" </w:instrText>
            </w:r>
            <w:r w:rsidR="00457D13" w:rsidRPr="00D35F56">
              <w:fldChar w:fldCharType="end"/>
            </w:r>
          </w:p>
        </w:tc>
        <w:tc>
          <w:tcPr>
            <w:tcW w:w="1026" w:type="dxa"/>
            <w:tcBorders>
              <w:top w:val="single" w:sz="6" w:space="0" w:color="000000"/>
              <w:left w:val="single" w:sz="6" w:space="0" w:color="000000"/>
              <w:bottom w:val="single" w:sz="6" w:space="0" w:color="000000"/>
              <w:right w:val="single" w:sz="6" w:space="0" w:color="000000"/>
            </w:tcBorders>
          </w:tcPr>
          <w:p w14:paraId="40D83BD9" w14:textId="77777777" w:rsidR="006D18CD" w:rsidRPr="00D35F56" w:rsidRDefault="006D18CD" w:rsidP="006528B7">
            <w:pPr>
              <w:pStyle w:val="BodyText"/>
            </w:pPr>
          </w:p>
        </w:tc>
        <w:tc>
          <w:tcPr>
            <w:tcW w:w="1746" w:type="dxa"/>
            <w:tcBorders>
              <w:top w:val="single" w:sz="6" w:space="0" w:color="000000"/>
              <w:left w:val="single" w:sz="6" w:space="0" w:color="000000"/>
              <w:bottom w:val="single" w:sz="6" w:space="0" w:color="000000"/>
              <w:right w:val="single" w:sz="6" w:space="0" w:color="000000"/>
            </w:tcBorders>
          </w:tcPr>
          <w:p w14:paraId="427CBC5D" w14:textId="77777777" w:rsidR="006D18CD" w:rsidRPr="00D35F56" w:rsidRDefault="006D18CD" w:rsidP="006528B7">
            <w:pPr>
              <w:pStyle w:val="BodyText"/>
            </w:pPr>
            <w:r w:rsidRPr="00D35F56">
              <w:t>Gulf</w:t>
            </w:r>
            <w:r w:rsidR="00555FEA" w:rsidRPr="00D35F56">
              <w:fldChar w:fldCharType="begin"/>
            </w:r>
            <w:r w:rsidR="00555FEA" w:rsidRPr="00D35F56">
              <w:instrText xml:space="preserve"> XE "Gulf" </w:instrText>
            </w:r>
            <w:r w:rsidR="00555FEA" w:rsidRPr="00D35F56">
              <w:fldChar w:fldCharType="end"/>
            </w:r>
          </w:p>
        </w:tc>
        <w:tc>
          <w:tcPr>
            <w:tcW w:w="708" w:type="dxa"/>
            <w:tcBorders>
              <w:top w:val="single" w:sz="6" w:space="0" w:color="000000"/>
              <w:left w:val="single" w:sz="6" w:space="0" w:color="000000"/>
              <w:bottom w:val="single" w:sz="6" w:space="0" w:color="000000"/>
              <w:right w:val="single" w:sz="6" w:space="0" w:color="000000"/>
            </w:tcBorders>
          </w:tcPr>
          <w:p w14:paraId="46530F08" w14:textId="77777777" w:rsidR="006D18CD" w:rsidRPr="00D35F56" w:rsidRDefault="006D18CD" w:rsidP="006528B7">
            <w:pPr>
              <w:pStyle w:val="BodyText"/>
            </w:pPr>
          </w:p>
        </w:tc>
        <w:tc>
          <w:tcPr>
            <w:tcW w:w="2977" w:type="dxa"/>
            <w:tcBorders>
              <w:top w:val="single" w:sz="6" w:space="0" w:color="000000"/>
              <w:left w:val="single" w:sz="6" w:space="0" w:color="000000"/>
              <w:bottom w:val="single" w:sz="6" w:space="0" w:color="000000"/>
              <w:right w:val="single" w:sz="12" w:space="0" w:color="000000"/>
            </w:tcBorders>
          </w:tcPr>
          <w:p w14:paraId="7B74782D" w14:textId="77777777" w:rsidR="006D18CD" w:rsidRPr="00D35F56" w:rsidRDefault="006D18CD" w:rsidP="006528B7">
            <w:pPr>
              <w:pStyle w:val="BodyText"/>
            </w:pPr>
          </w:p>
        </w:tc>
      </w:tr>
      <w:tr w:rsidR="006D18CD" w14:paraId="46F03A11" w14:textId="77777777" w:rsidTr="006528B7">
        <w:tc>
          <w:tcPr>
            <w:tcW w:w="1384" w:type="dxa"/>
            <w:tcBorders>
              <w:top w:val="single" w:sz="6" w:space="0" w:color="000000"/>
              <w:left w:val="single" w:sz="12" w:space="0" w:color="000000"/>
              <w:bottom w:val="single" w:sz="6" w:space="0" w:color="000000"/>
              <w:right w:val="single" w:sz="6" w:space="0" w:color="000000"/>
            </w:tcBorders>
          </w:tcPr>
          <w:p w14:paraId="4F5615F5" w14:textId="77777777" w:rsidR="006D18CD" w:rsidRPr="00D35F56" w:rsidRDefault="006D18CD" w:rsidP="006528B7">
            <w:pPr>
              <w:pStyle w:val="BodyText"/>
            </w:pPr>
            <w:r w:rsidRPr="00D35F56">
              <w:t>North Africa</w:t>
            </w:r>
            <w:r w:rsidR="007C6FFC" w:rsidRPr="00D35F56">
              <w:fldChar w:fldCharType="begin"/>
            </w:r>
            <w:r w:rsidR="007C6FFC" w:rsidRPr="00D35F56">
              <w:instrText xml:space="preserve"> XE "North Africa" </w:instrText>
            </w:r>
            <w:r w:rsidR="007C6FFC" w:rsidRPr="00D35F56">
              <w:fldChar w:fldCharType="end"/>
            </w:r>
          </w:p>
        </w:tc>
        <w:tc>
          <w:tcPr>
            <w:tcW w:w="1418" w:type="dxa"/>
            <w:tcBorders>
              <w:top w:val="single" w:sz="6" w:space="0" w:color="000000"/>
              <w:left w:val="single" w:sz="6" w:space="0" w:color="000000"/>
              <w:bottom w:val="single" w:sz="6" w:space="0" w:color="000000"/>
              <w:right w:val="single" w:sz="6" w:space="0" w:color="000000"/>
            </w:tcBorders>
          </w:tcPr>
          <w:p w14:paraId="34952DB9" w14:textId="77777777" w:rsidR="006D18CD" w:rsidRPr="00D35F56" w:rsidRDefault="006D18CD" w:rsidP="006528B7">
            <w:pPr>
              <w:pStyle w:val="BodyText"/>
            </w:pPr>
            <w:r w:rsidRPr="00D35F56">
              <w:t>Caribbean</w:t>
            </w:r>
          </w:p>
        </w:tc>
        <w:tc>
          <w:tcPr>
            <w:tcW w:w="1026" w:type="dxa"/>
            <w:tcBorders>
              <w:top w:val="single" w:sz="6" w:space="0" w:color="000000"/>
              <w:left w:val="single" w:sz="6" w:space="0" w:color="000000"/>
              <w:bottom w:val="single" w:sz="6" w:space="0" w:color="000000"/>
              <w:right w:val="single" w:sz="6" w:space="0" w:color="000000"/>
            </w:tcBorders>
          </w:tcPr>
          <w:p w14:paraId="5A07E441" w14:textId="77777777" w:rsidR="006D18CD" w:rsidRPr="00D35F56" w:rsidRDefault="006D18CD" w:rsidP="006528B7">
            <w:pPr>
              <w:pStyle w:val="BodyText"/>
            </w:pPr>
          </w:p>
        </w:tc>
        <w:tc>
          <w:tcPr>
            <w:tcW w:w="1746" w:type="dxa"/>
            <w:tcBorders>
              <w:top w:val="single" w:sz="6" w:space="0" w:color="000000"/>
              <w:left w:val="single" w:sz="6" w:space="0" w:color="000000"/>
              <w:bottom w:val="single" w:sz="6" w:space="0" w:color="000000"/>
              <w:right w:val="single" w:sz="6" w:space="0" w:color="000000"/>
            </w:tcBorders>
          </w:tcPr>
          <w:p w14:paraId="7BCC677A" w14:textId="77777777" w:rsidR="006D18CD" w:rsidRPr="00D35F56" w:rsidRDefault="006D18CD" w:rsidP="006528B7">
            <w:pPr>
              <w:pStyle w:val="BodyText"/>
            </w:pPr>
            <w:r w:rsidRPr="00D35F56">
              <w:t>Gulf</w:t>
            </w:r>
            <w:r w:rsidR="00555FEA" w:rsidRPr="00D35F56">
              <w:fldChar w:fldCharType="begin"/>
            </w:r>
            <w:r w:rsidR="00555FEA" w:rsidRPr="00D35F56">
              <w:instrText xml:space="preserve"> XE "Gulf" </w:instrText>
            </w:r>
            <w:r w:rsidR="00555FEA" w:rsidRPr="00D35F56">
              <w:fldChar w:fldCharType="end"/>
            </w:r>
          </w:p>
        </w:tc>
        <w:tc>
          <w:tcPr>
            <w:tcW w:w="708" w:type="dxa"/>
            <w:tcBorders>
              <w:top w:val="single" w:sz="6" w:space="0" w:color="000000"/>
              <w:left w:val="single" w:sz="6" w:space="0" w:color="000000"/>
              <w:bottom w:val="single" w:sz="6" w:space="0" w:color="000000"/>
              <w:right w:val="single" w:sz="6" w:space="0" w:color="000000"/>
            </w:tcBorders>
          </w:tcPr>
          <w:p w14:paraId="6BAAB9AA" w14:textId="77777777" w:rsidR="006D18CD" w:rsidRPr="00D35F56" w:rsidRDefault="006D18CD" w:rsidP="006528B7">
            <w:pPr>
              <w:pStyle w:val="BodyText"/>
            </w:pPr>
            <w:r w:rsidRPr="00D35F56">
              <w:t>35</w:t>
            </w:r>
          </w:p>
        </w:tc>
        <w:tc>
          <w:tcPr>
            <w:tcW w:w="2977" w:type="dxa"/>
            <w:tcBorders>
              <w:top w:val="single" w:sz="6" w:space="0" w:color="000000"/>
              <w:left w:val="single" w:sz="6" w:space="0" w:color="000000"/>
              <w:bottom w:val="single" w:sz="6" w:space="0" w:color="000000"/>
              <w:right w:val="single" w:sz="12" w:space="0" w:color="000000"/>
            </w:tcBorders>
          </w:tcPr>
          <w:p w14:paraId="0FA1A2D3" w14:textId="77777777" w:rsidR="006D18CD" w:rsidRPr="00D35F56" w:rsidRDefault="006D18CD" w:rsidP="006528B7">
            <w:pPr>
              <w:pStyle w:val="BodyText"/>
            </w:pPr>
            <w:r w:rsidRPr="00D35F56">
              <w:t>+21 days for arranging supplies and tanker nomination</w:t>
            </w:r>
          </w:p>
        </w:tc>
      </w:tr>
      <w:tr w:rsidR="006D18CD" w14:paraId="2C259ED0" w14:textId="77777777" w:rsidTr="006528B7">
        <w:tc>
          <w:tcPr>
            <w:tcW w:w="1384" w:type="dxa"/>
            <w:tcBorders>
              <w:top w:val="single" w:sz="6" w:space="0" w:color="000000"/>
              <w:left w:val="single" w:sz="12" w:space="0" w:color="000000"/>
              <w:bottom w:val="single" w:sz="6" w:space="0" w:color="000000"/>
              <w:right w:val="single" w:sz="6" w:space="0" w:color="000000"/>
            </w:tcBorders>
          </w:tcPr>
          <w:p w14:paraId="08F0679C" w14:textId="77777777" w:rsidR="006D18CD" w:rsidRPr="00D35F56" w:rsidRDefault="006D18CD" w:rsidP="006528B7">
            <w:pPr>
              <w:pStyle w:val="BodyText"/>
            </w:pPr>
            <w:r w:rsidRPr="00D35F56">
              <w:t>USA</w:t>
            </w:r>
          </w:p>
        </w:tc>
        <w:tc>
          <w:tcPr>
            <w:tcW w:w="1418" w:type="dxa"/>
            <w:tcBorders>
              <w:top w:val="single" w:sz="6" w:space="0" w:color="000000"/>
              <w:left w:val="single" w:sz="6" w:space="0" w:color="000000"/>
              <w:bottom w:val="single" w:sz="6" w:space="0" w:color="000000"/>
              <w:right w:val="single" w:sz="6" w:space="0" w:color="000000"/>
            </w:tcBorders>
          </w:tcPr>
          <w:p w14:paraId="09C37F73" w14:textId="77777777" w:rsidR="006D18CD" w:rsidRPr="00D35F56" w:rsidRDefault="006D18CD" w:rsidP="006528B7">
            <w:pPr>
              <w:pStyle w:val="BodyText"/>
            </w:pPr>
            <w:r w:rsidRPr="00D35F56">
              <w:t>USA</w:t>
            </w:r>
          </w:p>
        </w:tc>
        <w:tc>
          <w:tcPr>
            <w:tcW w:w="1026" w:type="dxa"/>
            <w:tcBorders>
              <w:top w:val="single" w:sz="6" w:space="0" w:color="000000"/>
              <w:left w:val="single" w:sz="6" w:space="0" w:color="000000"/>
              <w:bottom w:val="single" w:sz="6" w:space="0" w:color="000000"/>
              <w:right w:val="single" w:sz="6" w:space="0" w:color="000000"/>
            </w:tcBorders>
          </w:tcPr>
          <w:p w14:paraId="2BFD25F6" w14:textId="77777777" w:rsidR="006D18CD" w:rsidRPr="00D35F56" w:rsidRDefault="006D18CD" w:rsidP="006528B7">
            <w:pPr>
              <w:pStyle w:val="BodyText"/>
            </w:pPr>
            <w:r w:rsidRPr="00D35F56">
              <w:t>0</w:t>
            </w:r>
          </w:p>
        </w:tc>
        <w:tc>
          <w:tcPr>
            <w:tcW w:w="1746" w:type="dxa"/>
            <w:tcBorders>
              <w:top w:val="single" w:sz="6" w:space="0" w:color="000000"/>
              <w:left w:val="single" w:sz="6" w:space="0" w:color="000000"/>
              <w:bottom w:val="single" w:sz="6" w:space="0" w:color="000000"/>
              <w:right w:val="single" w:sz="6" w:space="0" w:color="000000"/>
            </w:tcBorders>
          </w:tcPr>
          <w:p w14:paraId="29A61746" w14:textId="77777777" w:rsidR="006D18CD" w:rsidRPr="00D35F56" w:rsidRDefault="006D18CD" w:rsidP="006528B7">
            <w:pPr>
              <w:pStyle w:val="BodyText"/>
            </w:pPr>
            <w:r w:rsidRPr="00D35F56">
              <w:t>USA</w:t>
            </w:r>
          </w:p>
        </w:tc>
        <w:tc>
          <w:tcPr>
            <w:tcW w:w="708" w:type="dxa"/>
            <w:tcBorders>
              <w:top w:val="single" w:sz="6" w:space="0" w:color="000000"/>
              <w:left w:val="single" w:sz="6" w:space="0" w:color="000000"/>
              <w:bottom w:val="single" w:sz="6" w:space="0" w:color="000000"/>
              <w:right w:val="single" w:sz="6" w:space="0" w:color="000000"/>
            </w:tcBorders>
          </w:tcPr>
          <w:p w14:paraId="63D7A827" w14:textId="77777777" w:rsidR="006D18CD" w:rsidRPr="00D35F56" w:rsidRDefault="006D18CD" w:rsidP="006528B7">
            <w:pPr>
              <w:pStyle w:val="BodyText"/>
            </w:pPr>
          </w:p>
        </w:tc>
        <w:tc>
          <w:tcPr>
            <w:tcW w:w="2977" w:type="dxa"/>
            <w:tcBorders>
              <w:top w:val="single" w:sz="6" w:space="0" w:color="000000"/>
              <w:left w:val="single" w:sz="6" w:space="0" w:color="000000"/>
              <w:bottom w:val="single" w:sz="6" w:space="0" w:color="000000"/>
              <w:right w:val="single" w:sz="12" w:space="0" w:color="000000"/>
            </w:tcBorders>
          </w:tcPr>
          <w:p w14:paraId="635AC432" w14:textId="77777777" w:rsidR="006D18CD" w:rsidRPr="00D35F56" w:rsidRDefault="006D18CD" w:rsidP="006528B7">
            <w:pPr>
              <w:pStyle w:val="BodyText"/>
            </w:pPr>
            <w:r w:rsidRPr="00D35F56">
              <w:t>Used for training &amp; testing. Can meet all demands</w:t>
            </w:r>
          </w:p>
        </w:tc>
      </w:tr>
      <w:tr w:rsidR="006D18CD" w14:paraId="51178430" w14:textId="77777777" w:rsidTr="006528B7">
        <w:tc>
          <w:tcPr>
            <w:tcW w:w="1384" w:type="dxa"/>
            <w:tcBorders>
              <w:top w:val="single" w:sz="6" w:space="0" w:color="000000"/>
              <w:left w:val="single" w:sz="12" w:space="0" w:color="000000"/>
              <w:bottom w:val="single" w:sz="6" w:space="0" w:color="000000"/>
              <w:right w:val="single" w:sz="6" w:space="0" w:color="000000"/>
            </w:tcBorders>
          </w:tcPr>
          <w:p w14:paraId="3A4A5393" w14:textId="77777777" w:rsidR="006D18CD" w:rsidRPr="00D35F56" w:rsidRDefault="006D18CD" w:rsidP="006528B7">
            <w:pPr>
              <w:pStyle w:val="BodyText"/>
            </w:pPr>
            <w:r w:rsidRPr="00D35F56">
              <w:t>Canada</w:t>
            </w:r>
            <w:r w:rsidR="00555FEA" w:rsidRPr="00D35F56">
              <w:fldChar w:fldCharType="begin"/>
            </w:r>
            <w:r w:rsidR="00555FEA" w:rsidRPr="00D35F56">
              <w:instrText xml:space="preserve"> XE "Canada" </w:instrText>
            </w:r>
            <w:r w:rsidR="00555FEA" w:rsidRPr="00D35F56">
              <w:fldChar w:fldCharType="end"/>
            </w:r>
          </w:p>
        </w:tc>
        <w:tc>
          <w:tcPr>
            <w:tcW w:w="1418" w:type="dxa"/>
            <w:tcBorders>
              <w:top w:val="single" w:sz="6" w:space="0" w:color="000000"/>
              <w:left w:val="single" w:sz="6" w:space="0" w:color="000000"/>
              <w:bottom w:val="single" w:sz="6" w:space="0" w:color="000000"/>
              <w:right w:val="single" w:sz="6" w:space="0" w:color="000000"/>
            </w:tcBorders>
          </w:tcPr>
          <w:p w14:paraId="50750937" w14:textId="77777777" w:rsidR="006D18CD" w:rsidRPr="00D35F56" w:rsidRDefault="006D18CD" w:rsidP="006528B7">
            <w:pPr>
              <w:pStyle w:val="BodyText"/>
            </w:pPr>
            <w:r w:rsidRPr="00D35F56">
              <w:t>USA</w:t>
            </w:r>
          </w:p>
        </w:tc>
        <w:tc>
          <w:tcPr>
            <w:tcW w:w="1026" w:type="dxa"/>
            <w:tcBorders>
              <w:top w:val="single" w:sz="6" w:space="0" w:color="000000"/>
              <w:left w:val="single" w:sz="6" w:space="0" w:color="000000"/>
              <w:bottom w:val="single" w:sz="6" w:space="0" w:color="000000"/>
              <w:right w:val="single" w:sz="6" w:space="0" w:color="000000"/>
            </w:tcBorders>
          </w:tcPr>
          <w:p w14:paraId="34EF6284" w14:textId="77777777" w:rsidR="006D18CD" w:rsidRPr="00D35F56" w:rsidRDefault="006D18CD" w:rsidP="006528B7">
            <w:pPr>
              <w:pStyle w:val="BodyText"/>
            </w:pPr>
            <w:r w:rsidRPr="00D35F56">
              <w:t>7</w:t>
            </w:r>
          </w:p>
        </w:tc>
        <w:tc>
          <w:tcPr>
            <w:tcW w:w="1746" w:type="dxa"/>
            <w:tcBorders>
              <w:top w:val="single" w:sz="6" w:space="0" w:color="000000"/>
              <w:left w:val="single" w:sz="6" w:space="0" w:color="000000"/>
              <w:bottom w:val="single" w:sz="6" w:space="0" w:color="000000"/>
              <w:right w:val="single" w:sz="6" w:space="0" w:color="000000"/>
            </w:tcBorders>
          </w:tcPr>
          <w:p w14:paraId="5EA32C21" w14:textId="77777777" w:rsidR="006D18CD" w:rsidRPr="00D35F56" w:rsidRDefault="006D18CD" w:rsidP="006528B7">
            <w:pPr>
              <w:pStyle w:val="BodyText"/>
            </w:pPr>
            <w:r w:rsidRPr="00D35F56">
              <w:t>USA</w:t>
            </w:r>
          </w:p>
        </w:tc>
        <w:tc>
          <w:tcPr>
            <w:tcW w:w="708" w:type="dxa"/>
            <w:tcBorders>
              <w:top w:val="single" w:sz="6" w:space="0" w:color="000000"/>
              <w:left w:val="single" w:sz="6" w:space="0" w:color="000000"/>
              <w:bottom w:val="single" w:sz="6" w:space="0" w:color="000000"/>
              <w:right w:val="single" w:sz="6" w:space="0" w:color="000000"/>
            </w:tcBorders>
          </w:tcPr>
          <w:p w14:paraId="34E0E773" w14:textId="77777777" w:rsidR="006D18CD" w:rsidRPr="00D35F56" w:rsidRDefault="006D18CD" w:rsidP="006528B7">
            <w:pPr>
              <w:pStyle w:val="BodyText"/>
            </w:pPr>
          </w:p>
        </w:tc>
        <w:tc>
          <w:tcPr>
            <w:tcW w:w="2977" w:type="dxa"/>
            <w:tcBorders>
              <w:top w:val="single" w:sz="6" w:space="0" w:color="000000"/>
              <w:left w:val="single" w:sz="6" w:space="0" w:color="000000"/>
              <w:bottom w:val="single" w:sz="6" w:space="0" w:color="000000"/>
              <w:right w:val="single" w:sz="12" w:space="0" w:color="000000"/>
            </w:tcBorders>
          </w:tcPr>
          <w:p w14:paraId="331BEB1D" w14:textId="77777777" w:rsidR="006D18CD" w:rsidRPr="00D35F56" w:rsidRDefault="006D18CD" w:rsidP="006528B7">
            <w:pPr>
              <w:pStyle w:val="BodyText"/>
            </w:pPr>
            <w:r w:rsidRPr="00D35F56">
              <w:t>Used for training &amp; testing. Can meet all demands</w:t>
            </w:r>
          </w:p>
        </w:tc>
      </w:tr>
      <w:tr w:rsidR="006D18CD" w14:paraId="3BF4D7D1" w14:textId="77777777" w:rsidTr="006528B7">
        <w:tc>
          <w:tcPr>
            <w:tcW w:w="1384" w:type="dxa"/>
            <w:tcBorders>
              <w:top w:val="single" w:sz="6" w:space="0" w:color="000000"/>
              <w:left w:val="single" w:sz="12" w:space="0" w:color="000000"/>
              <w:bottom w:val="single" w:sz="6" w:space="0" w:color="000000"/>
              <w:right w:val="single" w:sz="6" w:space="0" w:color="000000"/>
            </w:tcBorders>
          </w:tcPr>
          <w:p w14:paraId="0E36F850" w14:textId="77777777" w:rsidR="006D18CD" w:rsidRPr="00D35F56" w:rsidRDefault="006D18CD" w:rsidP="006528B7">
            <w:pPr>
              <w:pStyle w:val="BodyText"/>
            </w:pPr>
            <w:r w:rsidRPr="00D35F56">
              <w:t>Caribbean</w:t>
            </w:r>
          </w:p>
        </w:tc>
        <w:tc>
          <w:tcPr>
            <w:tcW w:w="1418" w:type="dxa"/>
            <w:tcBorders>
              <w:top w:val="single" w:sz="6" w:space="0" w:color="000000"/>
              <w:left w:val="single" w:sz="6" w:space="0" w:color="000000"/>
              <w:bottom w:val="single" w:sz="6" w:space="0" w:color="000000"/>
              <w:right w:val="single" w:sz="6" w:space="0" w:color="000000"/>
            </w:tcBorders>
          </w:tcPr>
          <w:p w14:paraId="6DE0C47D" w14:textId="77777777" w:rsidR="006D18CD" w:rsidRPr="00D35F56" w:rsidRDefault="006D18CD" w:rsidP="006528B7">
            <w:pPr>
              <w:pStyle w:val="BodyText"/>
            </w:pPr>
            <w:r w:rsidRPr="00D35F56">
              <w:t>Caribbean</w:t>
            </w:r>
          </w:p>
        </w:tc>
        <w:tc>
          <w:tcPr>
            <w:tcW w:w="1026" w:type="dxa"/>
            <w:tcBorders>
              <w:top w:val="single" w:sz="6" w:space="0" w:color="000000"/>
              <w:left w:val="single" w:sz="6" w:space="0" w:color="000000"/>
              <w:bottom w:val="single" w:sz="6" w:space="0" w:color="000000"/>
              <w:right w:val="single" w:sz="6" w:space="0" w:color="000000"/>
            </w:tcBorders>
          </w:tcPr>
          <w:p w14:paraId="62DEEEC9" w14:textId="77777777" w:rsidR="006D18CD" w:rsidRPr="00D35F56" w:rsidRDefault="006D18CD" w:rsidP="006528B7">
            <w:pPr>
              <w:pStyle w:val="BodyText"/>
            </w:pPr>
            <w:r w:rsidRPr="00D35F56">
              <w:t>10</w:t>
            </w:r>
          </w:p>
        </w:tc>
        <w:tc>
          <w:tcPr>
            <w:tcW w:w="1746" w:type="dxa"/>
            <w:tcBorders>
              <w:top w:val="single" w:sz="6" w:space="0" w:color="000000"/>
              <w:left w:val="single" w:sz="6" w:space="0" w:color="000000"/>
              <w:bottom w:val="single" w:sz="6" w:space="0" w:color="000000"/>
              <w:right w:val="single" w:sz="6" w:space="0" w:color="000000"/>
            </w:tcBorders>
          </w:tcPr>
          <w:p w14:paraId="1D7B8D22" w14:textId="77777777" w:rsidR="006D18CD" w:rsidRPr="00D35F56" w:rsidRDefault="006D18CD" w:rsidP="006528B7">
            <w:pPr>
              <w:pStyle w:val="BodyText"/>
            </w:pPr>
            <w:r w:rsidRPr="00D35F56">
              <w:t>Caribbean</w:t>
            </w:r>
            <w:r w:rsidR="00682A62" w:rsidRPr="00D35F56">
              <w:fldChar w:fldCharType="begin"/>
            </w:r>
            <w:r w:rsidR="00682A62" w:rsidRPr="00D35F56">
              <w:instrText xml:space="preserve"> "Caribbean" </w:instrText>
            </w:r>
            <w:r w:rsidR="00682A62" w:rsidRPr="00D35F56">
              <w:fldChar w:fldCharType="end"/>
            </w:r>
          </w:p>
        </w:tc>
        <w:tc>
          <w:tcPr>
            <w:tcW w:w="708" w:type="dxa"/>
            <w:tcBorders>
              <w:top w:val="single" w:sz="6" w:space="0" w:color="000000"/>
              <w:left w:val="single" w:sz="6" w:space="0" w:color="000000"/>
              <w:bottom w:val="single" w:sz="6" w:space="0" w:color="000000"/>
              <w:right w:val="single" w:sz="6" w:space="0" w:color="000000"/>
            </w:tcBorders>
          </w:tcPr>
          <w:p w14:paraId="27E20B59" w14:textId="77777777" w:rsidR="006D18CD" w:rsidRPr="00D35F56" w:rsidRDefault="006D18CD" w:rsidP="006528B7">
            <w:pPr>
              <w:pStyle w:val="BodyText"/>
            </w:pPr>
          </w:p>
        </w:tc>
        <w:tc>
          <w:tcPr>
            <w:tcW w:w="2977" w:type="dxa"/>
            <w:tcBorders>
              <w:top w:val="single" w:sz="6" w:space="0" w:color="000000"/>
              <w:left w:val="single" w:sz="6" w:space="0" w:color="000000"/>
              <w:bottom w:val="single" w:sz="6" w:space="0" w:color="000000"/>
              <w:right w:val="single" w:sz="12" w:space="0" w:color="000000"/>
            </w:tcBorders>
          </w:tcPr>
          <w:p w14:paraId="25DA1F70" w14:textId="77777777" w:rsidR="006D18CD" w:rsidRPr="00D35F56" w:rsidRDefault="006D18CD" w:rsidP="006528B7">
            <w:pPr>
              <w:pStyle w:val="BodyText"/>
            </w:pPr>
            <w:r w:rsidRPr="00D35F56">
              <w:t>Used for vital patrols. Can meet all demands</w:t>
            </w:r>
          </w:p>
        </w:tc>
      </w:tr>
      <w:tr w:rsidR="006D18CD" w14:paraId="1229ED6D" w14:textId="77777777" w:rsidTr="006528B7">
        <w:tc>
          <w:tcPr>
            <w:tcW w:w="1384" w:type="dxa"/>
            <w:tcBorders>
              <w:top w:val="single" w:sz="6" w:space="0" w:color="000000"/>
              <w:left w:val="single" w:sz="12" w:space="0" w:color="000000"/>
              <w:bottom w:val="single" w:sz="6" w:space="0" w:color="000000"/>
              <w:right w:val="single" w:sz="6" w:space="0" w:color="000000"/>
            </w:tcBorders>
          </w:tcPr>
          <w:p w14:paraId="3B083562" w14:textId="77777777" w:rsidR="006D18CD" w:rsidRPr="00D35F56" w:rsidRDefault="006D18CD" w:rsidP="006528B7">
            <w:pPr>
              <w:pStyle w:val="BodyText"/>
            </w:pPr>
            <w:r w:rsidRPr="00D35F56">
              <w:t>South America</w:t>
            </w:r>
            <w:r w:rsidR="007C6FFC" w:rsidRPr="00D35F56">
              <w:fldChar w:fldCharType="begin"/>
            </w:r>
            <w:r w:rsidR="007C6FFC" w:rsidRPr="00D35F56">
              <w:instrText xml:space="preserve"> XE "South America" </w:instrText>
            </w:r>
            <w:r w:rsidR="007C6FFC" w:rsidRPr="00D35F56">
              <w:fldChar w:fldCharType="end"/>
            </w:r>
          </w:p>
        </w:tc>
        <w:tc>
          <w:tcPr>
            <w:tcW w:w="1418" w:type="dxa"/>
            <w:tcBorders>
              <w:top w:val="single" w:sz="6" w:space="0" w:color="000000"/>
              <w:left w:val="single" w:sz="6" w:space="0" w:color="000000"/>
              <w:bottom w:val="single" w:sz="6" w:space="0" w:color="000000"/>
              <w:right w:val="single" w:sz="6" w:space="0" w:color="000000"/>
            </w:tcBorders>
          </w:tcPr>
          <w:p w14:paraId="44F4BCE1" w14:textId="77777777" w:rsidR="006D18CD" w:rsidRPr="00D35F56" w:rsidRDefault="006D18CD" w:rsidP="006528B7">
            <w:pPr>
              <w:pStyle w:val="BodyText"/>
            </w:pPr>
            <w:r w:rsidRPr="00D35F56">
              <w:t>Caribbean</w:t>
            </w:r>
          </w:p>
        </w:tc>
        <w:tc>
          <w:tcPr>
            <w:tcW w:w="1026" w:type="dxa"/>
            <w:tcBorders>
              <w:top w:val="single" w:sz="6" w:space="0" w:color="000000"/>
              <w:left w:val="single" w:sz="6" w:space="0" w:color="000000"/>
              <w:bottom w:val="single" w:sz="6" w:space="0" w:color="000000"/>
              <w:right w:val="single" w:sz="6" w:space="0" w:color="000000"/>
            </w:tcBorders>
          </w:tcPr>
          <w:p w14:paraId="7BFEDA21" w14:textId="77777777" w:rsidR="006D18CD" w:rsidRPr="00D35F56" w:rsidRDefault="006D18CD" w:rsidP="006528B7">
            <w:pPr>
              <w:pStyle w:val="BodyText"/>
            </w:pPr>
            <w:r w:rsidRPr="00D35F56">
              <w:t>21</w:t>
            </w:r>
          </w:p>
        </w:tc>
        <w:tc>
          <w:tcPr>
            <w:tcW w:w="1746" w:type="dxa"/>
            <w:tcBorders>
              <w:top w:val="single" w:sz="6" w:space="0" w:color="000000"/>
              <w:left w:val="single" w:sz="6" w:space="0" w:color="000000"/>
              <w:bottom w:val="single" w:sz="6" w:space="0" w:color="000000"/>
              <w:right w:val="single" w:sz="6" w:space="0" w:color="000000"/>
            </w:tcBorders>
          </w:tcPr>
          <w:p w14:paraId="7B030E62" w14:textId="77777777" w:rsidR="006D18CD" w:rsidRPr="00D35F56" w:rsidRDefault="006D18CD" w:rsidP="006528B7">
            <w:pPr>
              <w:pStyle w:val="BodyText"/>
            </w:pPr>
            <w:r w:rsidRPr="00D35F56">
              <w:t>Caribbean</w:t>
            </w:r>
          </w:p>
        </w:tc>
        <w:tc>
          <w:tcPr>
            <w:tcW w:w="708" w:type="dxa"/>
            <w:tcBorders>
              <w:top w:val="single" w:sz="6" w:space="0" w:color="000000"/>
              <w:left w:val="single" w:sz="6" w:space="0" w:color="000000"/>
              <w:bottom w:val="single" w:sz="6" w:space="0" w:color="000000"/>
              <w:right w:val="single" w:sz="6" w:space="0" w:color="000000"/>
            </w:tcBorders>
          </w:tcPr>
          <w:p w14:paraId="3F4BC31B" w14:textId="77777777" w:rsidR="006D18CD" w:rsidRPr="00D35F56" w:rsidRDefault="006D18CD" w:rsidP="006528B7">
            <w:pPr>
              <w:pStyle w:val="BodyText"/>
            </w:pPr>
          </w:p>
        </w:tc>
        <w:tc>
          <w:tcPr>
            <w:tcW w:w="2977" w:type="dxa"/>
            <w:tcBorders>
              <w:top w:val="single" w:sz="6" w:space="0" w:color="000000"/>
              <w:left w:val="single" w:sz="6" w:space="0" w:color="000000"/>
              <w:bottom w:val="single" w:sz="6" w:space="0" w:color="000000"/>
              <w:right w:val="single" w:sz="12" w:space="0" w:color="000000"/>
            </w:tcBorders>
          </w:tcPr>
          <w:p w14:paraId="5888C63D" w14:textId="77777777" w:rsidR="006D18CD" w:rsidRPr="00D35F56" w:rsidRDefault="006D18CD" w:rsidP="006528B7">
            <w:pPr>
              <w:pStyle w:val="BodyText"/>
            </w:pPr>
            <w:r w:rsidRPr="00D35F56">
              <w:t>Used for vital patrols. Can meet all demands</w:t>
            </w:r>
          </w:p>
        </w:tc>
      </w:tr>
      <w:tr w:rsidR="006D18CD" w14:paraId="595E5EF2" w14:textId="77777777" w:rsidTr="006528B7">
        <w:tc>
          <w:tcPr>
            <w:tcW w:w="1384" w:type="dxa"/>
            <w:tcBorders>
              <w:top w:val="single" w:sz="6" w:space="0" w:color="000000"/>
              <w:left w:val="single" w:sz="12" w:space="0" w:color="000000"/>
              <w:bottom w:val="single" w:sz="6" w:space="0" w:color="000000"/>
              <w:right w:val="single" w:sz="6" w:space="0" w:color="000000"/>
            </w:tcBorders>
          </w:tcPr>
          <w:p w14:paraId="6D862B36" w14:textId="77777777" w:rsidR="006D18CD" w:rsidRPr="00D35F56" w:rsidRDefault="006D18CD" w:rsidP="006528B7">
            <w:pPr>
              <w:pStyle w:val="BodyText"/>
            </w:pPr>
            <w:r w:rsidRPr="00D35F56">
              <w:t>Alaska</w:t>
            </w:r>
            <w:r w:rsidR="007C6FFC" w:rsidRPr="00D35F56">
              <w:fldChar w:fldCharType="begin"/>
            </w:r>
            <w:r w:rsidR="007C6FFC" w:rsidRPr="00D35F56">
              <w:instrText xml:space="preserve"> XE "Alaska" </w:instrText>
            </w:r>
            <w:r w:rsidR="007C6FFC" w:rsidRPr="00D35F56">
              <w:fldChar w:fldCharType="end"/>
            </w:r>
          </w:p>
        </w:tc>
        <w:tc>
          <w:tcPr>
            <w:tcW w:w="1418" w:type="dxa"/>
            <w:tcBorders>
              <w:top w:val="single" w:sz="6" w:space="0" w:color="000000"/>
              <w:left w:val="single" w:sz="6" w:space="0" w:color="000000"/>
              <w:bottom w:val="single" w:sz="6" w:space="0" w:color="000000"/>
              <w:right w:val="single" w:sz="6" w:space="0" w:color="000000"/>
            </w:tcBorders>
          </w:tcPr>
          <w:p w14:paraId="4F34B4CC" w14:textId="77777777" w:rsidR="006D18CD" w:rsidRPr="00D35F56" w:rsidRDefault="006D18CD" w:rsidP="006528B7">
            <w:pPr>
              <w:pStyle w:val="BodyText"/>
            </w:pPr>
            <w:r w:rsidRPr="00D35F56">
              <w:t>US West Coast</w:t>
            </w:r>
            <w:r w:rsidR="00555FEA" w:rsidRPr="00D35F56">
              <w:fldChar w:fldCharType="begin"/>
            </w:r>
            <w:r w:rsidR="00555FEA" w:rsidRPr="00D35F56">
              <w:instrText xml:space="preserve"> XE "West Coast" </w:instrText>
            </w:r>
            <w:r w:rsidR="00555FEA" w:rsidRPr="00D35F56">
              <w:fldChar w:fldCharType="end"/>
            </w:r>
          </w:p>
        </w:tc>
        <w:tc>
          <w:tcPr>
            <w:tcW w:w="1026" w:type="dxa"/>
            <w:tcBorders>
              <w:top w:val="single" w:sz="6" w:space="0" w:color="000000"/>
              <w:left w:val="single" w:sz="6" w:space="0" w:color="000000"/>
              <w:bottom w:val="single" w:sz="6" w:space="0" w:color="000000"/>
              <w:right w:val="single" w:sz="6" w:space="0" w:color="000000"/>
            </w:tcBorders>
          </w:tcPr>
          <w:p w14:paraId="3408CB74" w14:textId="77777777" w:rsidR="006D18CD" w:rsidRPr="00D35F56" w:rsidRDefault="006D18CD" w:rsidP="006528B7">
            <w:pPr>
              <w:pStyle w:val="BodyText"/>
            </w:pPr>
            <w:r w:rsidRPr="00D35F56">
              <w:t>21</w:t>
            </w:r>
          </w:p>
        </w:tc>
        <w:tc>
          <w:tcPr>
            <w:tcW w:w="1746" w:type="dxa"/>
            <w:tcBorders>
              <w:top w:val="single" w:sz="6" w:space="0" w:color="000000"/>
              <w:left w:val="single" w:sz="6" w:space="0" w:color="000000"/>
              <w:bottom w:val="single" w:sz="6" w:space="0" w:color="000000"/>
              <w:right w:val="single" w:sz="6" w:space="0" w:color="000000"/>
            </w:tcBorders>
          </w:tcPr>
          <w:p w14:paraId="5071F6B5" w14:textId="77777777" w:rsidR="006D18CD" w:rsidRPr="00D35F56" w:rsidRDefault="006D18CD" w:rsidP="006528B7">
            <w:pPr>
              <w:pStyle w:val="BodyText"/>
            </w:pPr>
            <w:r w:rsidRPr="00D35F56">
              <w:t>US West Coast</w:t>
            </w:r>
            <w:r w:rsidR="00555FEA" w:rsidRPr="00D35F56">
              <w:fldChar w:fldCharType="begin"/>
            </w:r>
            <w:r w:rsidR="00555FEA" w:rsidRPr="00D35F56">
              <w:instrText xml:space="preserve"> XE "West Coast" </w:instrText>
            </w:r>
            <w:r w:rsidR="00555FEA" w:rsidRPr="00D35F56">
              <w:fldChar w:fldCharType="end"/>
            </w:r>
          </w:p>
        </w:tc>
        <w:tc>
          <w:tcPr>
            <w:tcW w:w="708" w:type="dxa"/>
            <w:tcBorders>
              <w:top w:val="single" w:sz="6" w:space="0" w:color="000000"/>
              <w:left w:val="single" w:sz="6" w:space="0" w:color="000000"/>
              <w:bottom w:val="single" w:sz="6" w:space="0" w:color="000000"/>
              <w:right w:val="single" w:sz="6" w:space="0" w:color="000000"/>
            </w:tcBorders>
          </w:tcPr>
          <w:p w14:paraId="3F12683A" w14:textId="77777777" w:rsidR="006D18CD" w:rsidRPr="00D35F56" w:rsidRDefault="006D18CD" w:rsidP="006528B7">
            <w:pPr>
              <w:pStyle w:val="BodyText"/>
            </w:pPr>
          </w:p>
        </w:tc>
        <w:tc>
          <w:tcPr>
            <w:tcW w:w="2977" w:type="dxa"/>
            <w:tcBorders>
              <w:top w:val="single" w:sz="6" w:space="0" w:color="000000"/>
              <w:left w:val="single" w:sz="6" w:space="0" w:color="000000"/>
              <w:bottom w:val="single" w:sz="6" w:space="0" w:color="000000"/>
              <w:right w:val="single" w:sz="12" w:space="0" w:color="000000"/>
            </w:tcBorders>
          </w:tcPr>
          <w:p w14:paraId="4035572E" w14:textId="77777777" w:rsidR="006D18CD" w:rsidRPr="00D35F56" w:rsidRDefault="006D18CD" w:rsidP="006528B7">
            <w:pPr>
              <w:pStyle w:val="BodyText"/>
            </w:pPr>
            <w:r w:rsidRPr="00D35F56">
              <w:t>Used for vital active operations. Can meet all demands</w:t>
            </w:r>
          </w:p>
        </w:tc>
      </w:tr>
      <w:tr w:rsidR="006D18CD" w14:paraId="4438AB83" w14:textId="77777777" w:rsidTr="006528B7">
        <w:tc>
          <w:tcPr>
            <w:tcW w:w="1384" w:type="dxa"/>
            <w:tcBorders>
              <w:top w:val="single" w:sz="6" w:space="0" w:color="000000"/>
              <w:left w:val="single" w:sz="12" w:space="0" w:color="000000"/>
              <w:bottom w:val="single" w:sz="6" w:space="0" w:color="000000"/>
              <w:right w:val="single" w:sz="6" w:space="0" w:color="000000"/>
            </w:tcBorders>
          </w:tcPr>
          <w:p w14:paraId="146D3E96" w14:textId="77777777" w:rsidR="006D18CD" w:rsidRPr="00D35F56" w:rsidRDefault="006D18CD" w:rsidP="006528B7">
            <w:pPr>
              <w:pStyle w:val="BodyText"/>
            </w:pPr>
            <w:r w:rsidRPr="00D35F56">
              <w:t>Central Pacific</w:t>
            </w:r>
            <w:r w:rsidR="007C6FFC" w:rsidRPr="00D35F56">
              <w:fldChar w:fldCharType="begin"/>
            </w:r>
            <w:r w:rsidR="007C6FFC" w:rsidRPr="00D35F56">
              <w:instrText xml:space="preserve"> XE "Central Pacific" </w:instrText>
            </w:r>
            <w:r w:rsidR="007C6FFC" w:rsidRPr="00D35F56">
              <w:fldChar w:fldCharType="end"/>
            </w:r>
          </w:p>
        </w:tc>
        <w:tc>
          <w:tcPr>
            <w:tcW w:w="1418" w:type="dxa"/>
            <w:tcBorders>
              <w:top w:val="single" w:sz="6" w:space="0" w:color="000000"/>
              <w:left w:val="single" w:sz="6" w:space="0" w:color="000000"/>
              <w:bottom w:val="single" w:sz="6" w:space="0" w:color="000000"/>
              <w:right w:val="single" w:sz="6" w:space="0" w:color="000000"/>
            </w:tcBorders>
          </w:tcPr>
          <w:p w14:paraId="3E06BDB6" w14:textId="77777777" w:rsidR="006D18CD" w:rsidRPr="00D35F56" w:rsidRDefault="006D18CD" w:rsidP="006528B7">
            <w:pPr>
              <w:pStyle w:val="BodyText"/>
            </w:pPr>
            <w:r w:rsidRPr="00D35F56">
              <w:t>US West Coast</w:t>
            </w:r>
            <w:r w:rsidR="00555FEA" w:rsidRPr="00D35F56">
              <w:fldChar w:fldCharType="begin"/>
            </w:r>
            <w:r w:rsidR="00555FEA" w:rsidRPr="00D35F56">
              <w:instrText xml:space="preserve"> XE "West Coast" </w:instrText>
            </w:r>
            <w:r w:rsidR="00555FEA" w:rsidRPr="00D35F56">
              <w:fldChar w:fldCharType="end"/>
            </w:r>
          </w:p>
        </w:tc>
        <w:tc>
          <w:tcPr>
            <w:tcW w:w="1026" w:type="dxa"/>
            <w:tcBorders>
              <w:top w:val="single" w:sz="6" w:space="0" w:color="000000"/>
              <w:left w:val="single" w:sz="6" w:space="0" w:color="000000"/>
              <w:bottom w:val="single" w:sz="6" w:space="0" w:color="000000"/>
              <w:right w:val="single" w:sz="6" w:space="0" w:color="000000"/>
            </w:tcBorders>
          </w:tcPr>
          <w:p w14:paraId="23A8B1F5" w14:textId="77777777" w:rsidR="006D18CD" w:rsidRPr="00D35F56" w:rsidRDefault="006D18CD" w:rsidP="006528B7">
            <w:pPr>
              <w:pStyle w:val="BodyText"/>
            </w:pPr>
            <w:r w:rsidRPr="00D35F56">
              <w:t>21</w:t>
            </w:r>
          </w:p>
        </w:tc>
        <w:tc>
          <w:tcPr>
            <w:tcW w:w="1746" w:type="dxa"/>
            <w:tcBorders>
              <w:top w:val="single" w:sz="6" w:space="0" w:color="000000"/>
              <w:left w:val="single" w:sz="6" w:space="0" w:color="000000"/>
              <w:bottom w:val="single" w:sz="6" w:space="0" w:color="000000"/>
              <w:right w:val="single" w:sz="6" w:space="0" w:color="000000"/>
            </w:tcBorders>
          </w:tcPr>
          <w:p w14:paraId="19BFB862" w14:textId="77777777" w:rsidR="006D18CD" w:rsidRPr="00D35F56" w:rsidRDefault="006D18CD" w:rsidP="006528B7">
            <w:pPr>
              <w:pStyle w:val="BodyText"/>
            </w:pPr>
            <w:r w:rsidRPr="00D35F56">
              <w:t>US West Coast</w:t>
            </w:r>
            <w:r w:rsidR="00555FEA" w:rsidRPr="00D35F56">
              <w:fldChar w:fldCharType="begin"/>
            </w:r>
            <w:r w:rsidR="00555FEA" w:rsidRPr="00D35F56">
              <w:instrText xml:space="preserve"> XE "West Coast" </w:instrText>
            </w:r>
            <w:r w:rsidR="00555FEA" w:rsidRPr="00D35F56">
              <w:fldChar w:fldCharType="end"/>
            </w:r>
          </w:p>
        </w:tc>
        <w:tc>
          <w:tcPr>
            <w:tcW w:w="708" w:type="dxa"/>
            <w:tcBorders>
              <w:top w:val="single" w:sz="6" w:space="0" w:color="000000"/>
              <w:left w:val="single" w:sz="6" w:space="0" w:color="000000"/>
              <w:bottom w:val="single" w:sz="6" w:space="0" w:color="000000"/>
              <w:right w:val="single" w:sz="6" w:space="0" w:color="000000"/>
            </w:tcBorders>
          </w:tcPr>
          <w:p w14:paraId="6B1139CD" w14:textId="77777777" w:rsidR="006D18CD" w:rsidRPr="00D35F56" w:rsidRDefault="006D18CD" w:rsidP="006528B7">
            <w:pPr>
              <w:pStyle w:val="BodyText"/>
            </w:pPr>
          </w:p>
        </w:tc>
        <w:tc>
          <w:tcPr>
            <w:tcW w:w="2977" w:type="dxa"/>
            <w:tcBorders>
              <w:top w:val="single" w:sz="6" w:space="0" w:color="000000"/>
              <w:left w:val="single" w:sz="6" w:space="0" w:color="000000"/>
              <w:bottom w:val="single" w:sz="6" w:space="0" w:color="000000"/>
              <w:right w:val="single" w:sz="12" w:space="0" w:color="000000"/>
            </w:tcBorders>
          </w:tcPr>
          <w:p w14:paraId="0EE36224" w14:textId="77777777" w:rsidR="006D18CD" w:rsidRPr="00D35F56" w:rsidRDefault="006D18CD" w:rsidP="006528B7">
            <w:pPr>
              <w:pStyle w:val="BodyText"/>
            </w:pPr>
            <w:r w:rsidRPr="00D35F56">
              <w:t>Used for vital active operations plus patrols. Can meet demands if given priority</w:t>
            </w:r>
          </w:p>
        </w:tc>
      </w:tr>
      <w:tr w:rsidR="006D18CD" w14:paraId="66EF265B" w14:textId="77777777" w:rsidTr="006528B7">
        <w:tc>
          <w:tcPr>
            <w:tcW w:w="1384" w:type="dxa"/>
            <w:tcBorders>
              <w:top w:val="single" w:sz="6" w:space="0" w:color="000000"/>
              <w:left w:val="single" w:sz="12" w:space="0" w:color="000000"/>
              <w:bottom w:val="single" w:sz="6" w:space="0" w:color="000000"/>
              <w:right w:val="single" w:sz="6" w:space="0" w:color="000000"/>
            </w:tcBorders>
          </w:tcPr>
          <w:p w14:paraId="4D188F6A" w14:textId="77777777" w:rsidR="006D18CD" w:rsidRPr="00D35F56" w:rsidRDefault="006D18CD" w:rsidP="006528B7">
            <w:pPr>
              <w:pStyle w:val="BodyText"/>
            </w:pPr>
            <w:r w:rsidRPr="00D35F56">
              <w:t>South Pacific</w:t>
            </w:r>
            <w:r w:rsidR="007C6FFC" w:rsidRPr="00D35F56">
              <w:fldChar w:fldCharType="begin"/>
            </w:r>
            <w:r w:rsidR="007C6FFC" w:rsidRPr="00D35F56">
              <w:instrText xml:space="preserve"> XE "South Pacific" </w:instrText>
            </w:r>
            <w:r w:rsidR="007C6FFC" w:rsidRPr="00D35F56">
              <w:fldChar w:fldCharType="end"/>
            </w:r>
          </w:p>
        </w:tc>
        <w:tc>
          <w:tcPr>
            <w:tcW w:w="1418" w:type="dxa"/>
            <w:tcBorders>
              <w:top w:val="single" w:sz="6" w:space="0" w:color="000000"/>
              <w:left w:val="single" w:sz="6" w:space="0" w:color="000000"/>
              <w:bottom w:val="single" w:sz="6" w:space="0" w:color="000000"/>
              <w:right w:val="single" w:sz="6" w:space="0" w:color="000000"/>
            </w:tcBorders>
          </w:tcPr>
          <w:p w14:paraId="4242B2A5" w14:textId="77777777" w:rsidR="006D18CD" w:rsidRPr="00D35F56" w:rsidRDefault="006D18CD" w:rsidP="006528B7">
            <w:pPr>
              <w:pStyle w:val="BodyText"/>
            </w:pPr>
            <w:r w:rsidRPr="00D35F56">
              <w:t>US West Coast</w:t>
            </w:r>
          </w:p>
        </w:tc>
        <w:tc>
          <w:tcPr>
            <w:tcW w:w="1026" w:type="dxa"/>
            <w:tcBorders>
              <w:top w:val="single" w:sz="6" w:space="0" w:color="000000"/>
              <w:left w:val="single" w:sz="6" w:space="0" w:color="000000"/>
              <w:bottom w:val="single" w:sz="6" w:space="0" w:color="000000"/>
              <w:right w:val="single" w:sz="6" w:space="0" w:color="000000"/>
            </w:tcBorders>
          </w:tcPr>
          <w:p w14:paraId="13CC3551" w14:textId="77777777" w:rsidR="006D18CD" w:rsidRPr="00D35F56" w:rsidRDefault="006D18CD" w:rsidP="006528B7">
            <w:pPr>
              <w:pStyle w:val="BodyText"/>
            </w:pPr>
            <w:r w:rsidRPr="00D35F56">
              <w:t>30</w:t>
            </w:r>
          </w:p>
        </w:tc>
        <w:tc>
          <w:tcPr>
            <w:tcW w:w="1746" w:type="dxa"/>
            <w:tcBorders>
              <w:top w:val="single" w:sz="6" w:space="0" w:color="000000"/>
              <w:left w:val="single" w:sz="6" w:space="0" w:color="000000"/>
              <w:bottom w:val="single" w:sz="6" w:space="0" w:color="000000"/>
              <w:right w:val="single" w:sz="6" w:space="0" w:color="000000"/>
            </w:tcBorders>
          </w:tcPr>
          <w:p w14:paraId="1C2621F2" w14:textId="77777777" w:rsidR="006D18CD" w:rsidRPr="00D35F56" w:rsidRDefault="006D18CD" w:rsidP="006528B7">
            <w:pPr>
              <w:pStyle w:val="BodyText"/>
            </w:pPr>
            <w:r w:rsidRPr="00D35F56">
              <w:t>US West Coast</w:t>
            </w:r>
          </w:p>
        </w:tc>
        <w:tc>
          <w:tcPr>
            <w:tcW w:w="708" w:type="dxa"/>
            <w:tcBorders>
              <w:top w:val="single" w:sz="6" w:space="0" w:color="000000"/>
              <w:left w:val="single" w:sz="6" w:space="0" w:color="000000"/>
              <w:bottom w:val="single" w:sz="6" w:space="0" w:color="000000"/>
              <w:right w:val="single" w:sz="6" w:space="0" w:color="000000"/>
            </w:tcBorders>
          </w:tcPr>
          <w:p w14:paraId="7DF0F942" w14:textId="77777777" w:rsidR="006D18CD" w:rsidRPr="00D35F56" w:rsidRDefault="006D18CD" w:rsidP="006528B7">
            <w:pPr>
              <w:pStyle w:val="BodyText"/>
            </w:pPr>
          </w:p>
        </w:tc>
        <w:tc>
          <w:tcPr>
            <w:tcW w:w="2977" w:type="dxa"/>
            <w:tcBorders>
              <w:top w:val="single" w:sz="6" w:space="0" w:color="000000"/>
              <w:left w:val="single" w:sz="6" w:space="0" w:color="000000"/>
              <w:bottom w:val="single" w:sz="6" w:space="0" w:color="000000"/>
              <w:right w:val="single" w:sz="12" w:space="0" w:color="000000"/>
            </w:tcBorders>
          </w:tcPr>
          <w:p w14:paraId="20974999" w14:textId="77777777" w:rsidR="006D18CD" w:rsidRPr="00D35F56" w:rsidRDefault="006D18CD" w:rsidP="006528B7">
            <w:pPr>
              <w:pStyle w:val="BodyText"/>
            </w:pPr>
            <w:r w:rsidRPr="00D35F56">
              <w:t>Used for vital active operations plus patrols. Can meet demands if given priority</w:t>
            </w:r>
          </w:p>
        </w:tc>
      </w:tr>
      <w:tr w:rsidR="006D18CD" w14:paraId="39AC78B3" w14:textId="77777777" w:rsidTr="006528B7">
        <w:tc>
          <w:tcPr>
            <w:tcW w:w="1384" w:type="dxa"/>
            <w:tcBorders>
              <w:top w:val="single" w:sz="6" w:space="0" w:color="000000"/>
              <w:left w:val="single" w:sz="12" w:space="0" w:color="000000"/>
              <w:bottom w:val="single" w:sz="12" w:space="0" w:color="000000"/>
              <w:right w:val="single" w:sz="6" w:space="0" w:color="000000"/>
            </w:tcBorders>
          </w:tcPr>
          <w:p w14:paraId="7F9F5E9A" w14:textId="77777777" w:rsidR="006D18CD" w:rsidRPr="00D35F56" w:rsidRDefault="006D18CD" w:rsidP="006528B7">
            <w:pPr>
              <w:pStyle w:val="BodyText"/>
            </w:pPr>
            <w:r w:rsidRPr="00D35F56">
              <w:t>South West Pacific</w:t>
            </w:r>
            <w:r w:rsidR="007C6FFC" w:rsidRPr="00D35F56">
              <w:fldChar w:fldCharType="begin"/>
            </w:r>
            <w:r w:rsidR="007C6FFC" w:rsidRPr="00D35F56">
              <w:instrText xml:space="preserve"> XE "South West Pacific" </w:instrText>
            </w:r>
            <w:r w:rsidR="007C6FFC" w:rsidRPr="00D35F56">
              <w:fldChar w:fldCharType="end"/>
            </w:r>
          </w:p>
        </w:tc>
        <w:tc>
          <w:tcPr>
            <w:tcW w:w="1418" w:type="dxa"/>
            <w:tcBorders>
              <w:top w:val="single" w:sz="6" w:space="0" w:color="000000"/>
              <w:left w:val="single" w:sz="6" w:space="0" w:color="000000"/>
              <w:bottom w:val="single" w:sz="12" w:space="0" w:color="000000"/>
              <w:right w:val="single" w:sz="6" w:space="0" w:color="000000"/>
            </w:tcBorders>
          </w:tcPr>
          <w:p w14:paraId="1FFD2937" w14:textId="77777777" w:rsidR="006D18CD" w:rsidRPr="00D35F56" w:rsidRDefault="006D18CD" w:rsidP="006528B7">
            <w:pPr>
              <w:pStyle w:val="BodyText"/>
            </w:pPr>
            <w:r w:rsidRPr="00D35F56">
              <w:t>US West Coast</w:t>
            </w:r>
            <w:r w:rsidR="00555FEA" w:rsidRPr="00D35F56">
              <w:fldChar w:fldCharType="begin"/>
            </w:r>
            <w:r w:rsidR="00555FEA" w:rsidRPr="00D35F56">
              <w:instrText xml:space="preserve"> XE "West Coast" </w:instrText>
            </w:r>
            <w:r w:rsidR="00555FEA" w:rsidRPr="00D35F56">
              <w:fldChar w:fldCharType="end"/>
            </w:r>
          </w:p>
        </w:tc>
        <w:tc>
          <w:tcPr>
            <w:tcW w:w="1026" w:type="dxa"/>
            <w:tcBorders>
              <w:top w:val="single" w:sz="6" w:space="0" w:color="000000"/>
              <w:left w:val="single" w:sz="6" w:space="0" w:color="000000"/>
              <w:bottom w:val="single" w:sz="12" w:space="0" w:color="000000"/>
              <w:right w:val="single" w:sz="6" w:space="0" w:color="000000"/>
            </w:tcBorders>
          </w:tcPr>
          <w:p w14:paraId="4E22F2C7" w14:textId="77777777" w:rsidR="006D18CD" w:rsidRPr="00D35F56" w:rsidRDefault="006D18CD" w:rsidP="006528B7">
            <w:pPr>
              <w:pStyle w:val="BodyText"/>
            </w:pPr>
            <w:r w:rsidRPr="00D35F56">
              <w:t>30-40</w:t>
            </w:r>
          </w:p>
        </w:tc>
        <w:tc>
          <w:tcPr>
            <w:tcW w:w="1746" w:type="dxa"/>
            <w:tcBorders>
              <w:top w:val="single" w:sz="6" w:space="0" w:color="000000"/>
              <w:left w:val="single" w:sz="6" w:space="0" w:color="000000"/>
              <w:bottom w:val="single" w:sz="12" w:space="0" w:color="000000"/>
              <w:right w:val="single" w:sz="6" w:space="0" w:color="000000"/>
            </w:tcBorders>
          </w:tcPr>
          <w:p w14:paraId="2DC8A74B" w14:textId="77777777" w:rsidR="006D18CD" w:rsidRPr="00D35F56" w:rsidRDefault="006D18CD" w:rsidP="006528B7">
            <w:pPr>
              <w:pStyle w:val="BodyText"/>
            </w:pPr>
            <w:r w:rsidRPr="00D35F56">
              <w:t>US Gulf</w:t>
            </w:r>
            <w:r w:rsidR="00555FEA" w:rsidRPr="00D35F56">
              <w:fldChar w:fldCharType="begin"/>
            </w:r>
            <w:r w:rsidR="00555FEA" w:rsidRPr="00D35F56">
              <w:instrText xml:space="preserve"> XE "Gulf" </w:instrText>
            </w:r>
            <w:r w:rsidR="00555FEA" w:rsidRPr="00D35F56">
              <w:fldChar w:fldCharType="end"/>
            </w:r>
            <w:r w:rsidRPr="00D35F56">
              <w:t xml:space="preserve"> &amp; West Coast</w:t>
            </w:r>
            <w:r w:rsidR="00555FEA" w:rsidRPr="00D35F56">
              <w:fldChar w:fldCharType="begin"/>
            </w:r>
            <w:r w:rsidR="00555FEA" w:rsidRPr="00D35F56">
              <w:instrText xml:space="preserve"> XE "West Coast" </w:instrText>
            </w:r>
            <w:r w:rsidR="00555FEA" w:rsidRPr="00D35F56">
              <w:fldChar w:fldCharType="end"/>
            </w:r>
          </w:p>
        </w:tc>
        <w:tc>
          <w:tcPr>
            <w:tcW w:w="708" w:type="dxa"/>
            <w:tcBorders>
              <w:top w:val="single" w:sz="6" w:space="0" w:color="000000"/>
              <w:left w:val="single" w:sz="6" w:space="0" w:color="000000"/>
              <w:bottom w:val="single" w:sz="12" w:space="0" w:color="000000"/>
              <w:right w:val="single" w:sz="6" w:space="0" w:color="000000"/>
            </w:tcBorders>
          </w:tcPr>
          <w:p w14:paraId="05C6AA69" w14:textId="77777777" w:rsidR="006D18CD" w:rsidRPr="00D35F56" w:rsidRDefault="006D18CD" w:rsidP="006528B7">
            <w:pPr>
              <w:pStyle w:val="BodyText"/>
            </w:pPr>
          </w:p>
        </w:tc>
        <w:tc>
          <w:tcPr>
            <w:tcW w:w="2977" w:type="dxa"/>
            <w:tcBorders>
              <w:top w:val="single" w:sz="6" w:space="0" w:color="000000"/>
              <w:left w:val="single" w:sz="6" w:space="0" w:color="000000"/>
              <w:bottom w:val="single" w:sz="12" w:space="0" w:color="000000"/>
              <w:right w:val="single" w:sz="12" w:space="0" w:color="000000"/>
            </w:tcBorders>
          </w:tcPr>
          <w:p w14:paraId="31844088" w14:textId="77777777" w:rsidR="006D18CD" w:rsidRPr="00D35F56" w:rsidRDefault="006D18CD" w:rsidP="006528B7">
            <w:pPr>
              <w:pStyle w:val="BodyText"/>
            </w:pPr>
            <w:r w:rsidRPr="00D35F56">
              <w:t>Used for vital active operations plus patrols. Can meet demands if given priority</w:t>
            </w:r>
          </w:p>
        </w:tc>
      </w:tr>
    </w:tbl>
    <w:p w14:paraId="289F35F5" w14:textId="77777777" w:rsidR="006D18CD" w:rsidRPr="00495462" w:rsidRDefault="006D18CD" w:rsidP="006528B7">
      <w:pPr>
        <w:pStyle w:val="BodyText"/>
      </w:pPr>
      <w:r w:rsidRPr="00495462">
        <w:t xml:space="preserve">Representative of </w:t>
      </w:r>
      <w:r w:rsidR="009B23D9" w:rsidRPr="00495462">
        <w:t>U.S.</w:t>
      </w:r>
      <w:r w:rsidRPr="00495462">
        <w:t xml:space="preserve"> Army</w:t>
      </w:r>
      <w:r w:rsidR="007C6FFC">
        <w:fldChar w:fldCharType="begin"/>
      </w:r>
      <w:r w:rsidR="007C6FFC">
        <w:instrText xml:space="preserve"> XE "</w:instrText>
      </w:r>
      <w:r w:rsidR="007C6FFC" w:rsidRPr="00F956EC">
        <w:instrText>U.S. Army</w:instrText>
      </w:r>
      <w:r w:rsidR="007C6FFC">
        <w:instrText xml:space="preserve">" </w:instrText>
      </w:r>
      <w:r w:rsidR="007C6FFC">
        <w:fldChar w:fldCharType="end"/>
      </w:r>
      <w:r w:rsidRPr="00495462">
        <w:t xml:space="preserve"> &amp; </w:t>
      </w:r>
      <w:r w:rsidR="009B23D9" w:rsidRPr="00495462">
        <w:t>U.S.</w:t>
      </w:r>
      <w:r w:rsidRPr="00495462">
        <w:t xml:space="preserve"> Navy</w:t>
      </w:r>
      <w:r w:rsidR="00561DA1">
        <w:fldChar w:fldCharType="begin"/>
      </w:r>
      <w:r w:rsidR="00561DA1">
        <w:instrText xml:space="preserve"> XE "</w:instrText>
      </w:r>
      <w:r w:rsidR="00561DA1" w:rsidRPr="00FE2A8F">
        <w:rPr>
          <w:sz w:val="20"/>
        </w:rPr>
        <w:instrText>U.S. Navy</w:instrText>
      </w:r>
      <w:r w:rsidR="00561DA1">
        <w:instrText xml:space="preserve">" </w:instrText>
      </w:r>
      <w:r w:rsidR="00561DA1">
        <w:fldChar w:fldCharType="end"/>
      </w:r>
      <w:r w:rsidRPr="00495462">
        <w:t xml:space="preserve"> and R</w:t>
      </w:r>
      <w:r w:rsidR="00457D13">
        <w:t>.</w:t>
      </w:r>
      <w:r w:rsidRPr="00495462">
        <w:t>A</w:t>
      </w:r>
      <w:r w:rsidR="00457D13">
        <w:t>.</w:t>
      </w:r>
      <w:r w:rsidRPr="00495462">
        <w:t>F</w:t>
      </w:r>
      <w:r w:rsidR="00457D13">
        <w:t>.</w:t>
      </w:r>
      <w:r w:rsidR="007C6FFC">
        <w:fldChar w:fldCharType="begin"/>
      </w:r>
      <w:r w:rsidR="007C6FFC">
        <w:instrText xml:space="preserve"> XE "</w:instrText>
      </w:r>
      <w:r w:rsidR="007C6FFC" w:rsidRPr="00BB00F6">
        <w:instrText>R</w:instrText>
      </w:r>
      <w:r w:rsidR="00457D13">
        <w:instrText>.</w:instrText>
      </w:r>
      <w:r w:rsidR="007C6FFC" w:rsidRPr="00BB00F6">
        <w:instrText>A</w:instrText>
      </w:r>
      <w:r w:rsidR="00457D13">
        <w:instrText>.</w:instrText>
      </w:r>
      <w:r w:rsidR="007C6FFC" w:rsidRPr="00BB00F6">
        <w:instrText>F</w:instrText>
      </w:r>
      <w:r w:rsidR="00457D13">
        <w:instrText>.</w:instrText>
      </w:r>
      <w:r w:rsidR="007C6FFC">
        <w:instrText xml:space="preserve">" </w:instrText>
      </w:r>
      <w:r w:rsidR="007C6FFC">
        <w:fldChar w:fldCharType="end"/>
      </w:r>
      <w:r w:rsidRPr="00495462">
        <w:t xml:space="preserve"> participated in formation of document.</w:t>
      </w:r>
    </w:p>
    <w:p w14:paraId="7EE5C40D" w14:textId="77777777" w:rsidR="00AA1D42" w:rsidRDefault="006D18CD" w:rsidP="00AA1D42">
      <w:pPr>
        <w:pStyle w:val="Heading7"/>
        <w:framePr w:wrap="around"/>
      </w:pPr>
      <w:r>
        <w:br w:type="page"/>
      </w:r>
      <w:r w:rsidR="00AA1D42">
        <w:t>Replenishment of Supplies</w:t>
      </w:r>
    </w:p>
    <w:p w14:paraId="4F9F34F0" w14:textId="77777777" w:rsidR="00D437B8" w:rsidRPr="00495462" w:rsidRDefault="00AA1D42" w:rsidP="006528B7">
      <w:pPr>
        <w:pStyle w:val="BodyText"/>
      </w:pPr>
      <w:r w:rsidRPr="00495462">
        <w:t>While the production of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rsidRPr="00495462">
        <w:t xml:space="preserve"> primarily in the U.S. was continuing at an </w:t>
      </w:r>
      <w:r w:rsidR="0058223F" w:rsidRPr="00495462">
        <w:t>ever-increasing</w:t>
      </w:r>
      <w:r w:rsidRPr="00495462">
        <w:t xml:space="preserve"> pace, it was essent</w:t>
      </w:r>
      <w:r w:rsidR="00D437B8" w:rsidRPr="00495462">
        <w:t>ial that the aviation gasoline got to the theatres of war where it was most needed. Part of that process was to determine how long it took from</w:t>
      </w:r>
      <w:r w:rsidRPr="00495462">
        <w:t xml:space="preserve"> </w:t>
      </w:r>
      <w:r w:rsidR="00D437B8" w:rsidRPr="00495462">
        <w:t>production of finished, on-specification aviation gasoline (whatever grade) to reach it</w:t>
      </w:r>
      <w:r w:rsidR="00D35F56">
        <w:t>s</w:t>
      </w:r>
      <w:r w:rsidR="00D437B8" w:rsidRPr="00495462">
        <w:t xml:space="preserve"> final destination on the war zones.</w:t>
      </w:r>
    </w:p>
    <w:p w14:paraId="29BEABBD" w14:textId="77777777" w:rsidR="006D18CD" w:rsidRPr="00495462" w:rsidRDefault="006D18CD" w:rsidP="006528B7">
      <w:pPr>
        <w:pStyle w:val="BodyText"/>
      </w:pPr>
      <w:r w:rsidRPr="00495462">
        <w:t xml:space="preserve">By the end of 1943, at the </w:t>
      </w:r>
      <w:r w:rsidR="00F84B53" w:rsidRPr="00495462">
        <w:t xml:space="preserve">97th Meeting </w:t>
      </w:r>
      <w:r w:rsidRPr="00495462">
        <w:t>MAB</w:t>
      </w:r>
      <w:r w:rsidR="007C6FFC">
        <w:fldChar w:fldCharType="begin"/>
      </w:r>
      <w:r w:rsidR="007C6FFC">
        <w:instrText xml:space="preserve"> XE "</w:instrText>
      </w:r>
      <w:r w:rsidR="007C6FFC" w:rsidRPr="00115336">
        <w:instrText>MAB</w:instrText>
      </w:r>
      <w:r w:rsidR="007C6FFC">
        <w:instrText xml:space="preserve">" </w:instrText>
      </w:r>
      <w:r w:rsidR="007C6FFC">
        <w:fldChar w:fldCharType="end"/>
      </w:r>
      <w:r w:rsidRPr="00495462">
        <w:t xml:space="preserve"> </w:t>
      </w:r>
      <w:r w:rsidR="00F84B53" w:rsidRPr="00495462">
        <w:t xml:space="preserve">on </w:t>
      </w:r>
      <w:r w:rsidRPr="00495462">
        <w:t>22 Dec 1943, the following replacement times were used on the calculation of reserves of aviation fuel in operational theatres</w:t>
      </w:r>
      <w:r w:rsidR="00495462">
        <w:t>.</w:t>
      </w:r>
      <w:r w:rsidRPr="00495462">
        <w:t xml:space="preserve"> </w:t>
      </w:r>
    </w:p>
    <w:p w14:paraId="12CF2F41" w14:textId="77777777" w:rsidR="006D18CD" w:rsidRDefault="000B1C26" w:rsidP="007C5DAF">
      <w:pPr>
        <w:pStyle w:val="Caption"/>
      </w:pPr>
      <w:r>
        <w:br w:type="page"/>
      </w:r>
      <w:r w:rsidR="006D18CD">
        <w:lastRenderedPageBreak/>
        <w:t xml:space="preserve">Table </w:t>
      </w:r>
      <w:r w:rsidR="001A19D3">
        <w:fldChar w:fldCharType="begin"/>
      </w:r>
      <w:r w:rsidR="001A19D3">
        <w:instrText xml:space="preserve"> SEQ Table \* ARABIC </w:instrText>
      </w:r>
      <w:r w:rsidR="001A19D3">
        <w:fldChar w:fldCharType="separate"/>
      </w:r>
      <w:r w:rsidR="006D18CD">
        <w:t>2</w:t>
      </w:r>
      <w:r w:rsidR="001A19D3">
        <w:fldChar w:fldCharType="end"/>
      </w:r>
      <w:r w:rsidR="006D18CD">
        <w:t>. Replacement times for Aviation Gasolines December 1943</w:t>
      </w:r>
    </w:p>
    <w:tbl>
      <w:tblPr>
        <w:tblW w:w="9781" w:type="dxa"/>
        <w:tblInd w:w="-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18"/>
        <w:gridCol w:w="2551"/>
        <w:gridCol w:w="1275"/>
        <w:gridCol w:w="1130"/>
        <w:gridCol w:w="997"/>
        <w:gridCol w:w="992"/>
        <w:gridCol w:w="1418"/>
      </w:tblGrid>
      <w:tr w:rsidR="006D18CD" w14:paraId="08CED626" w14:textId="77777777" w:rsidTr="006528B7">
        <w:tc>
          <w:tcPr>
            <w:tcW w:w="1418" w:type="dxa"/>
            <w:tcBorders>
              <w:top w:val="single" w:sz="12" w:space="0" w:color="000000"/>
              <w:left w:val="single" w:sz="12" w:space="0" w:color="000000"/>
              <w:bottom w:val="single" w:sz="12" w:space="0" w:color="000000"/>
              <w:right w:val="single" w:sz="6" w:space="0" w:color="000000"/>
            </w:tcBorders>
          </w:tcPr>
          <w:p w14:paraId="31548FEE" w14:textId="77777777" w:rsidR="006D18CD" w:rsidRPr="00D35F56" w:rsidRDefault="006D18CD" w:rsidP="006528B7">
            <w:pPr>
              <w:pStyle w:val="BodyText"/>
            </w:pPr>
            <w:r w:rsidRPr="00D35F56">
              <w:t>Theatre</w:t>
            </w:r>
          </w:p>
        </w:tc>
        <w:tc>
          <w:tcPr>
            <w:tcW w:w="2551" w:type="dxa"/>
            <w:tcBorders>
              <w:top w:val="single" w:sz="12" w:space="0" w:color="000000"/>
              <w:left w:val="single" w:sz="6" w:space="0" w:color="000000"/>
              <w:bottom w:val="single" w:sz="12" w:space="0" w:color="000000"/>
              <w:right w:val="single" w:sz="6" w:space="0" w:color="000000"/>
            </w:tcBorders>
          </w:tcPr>
          <w:p w14:paraId="14226399" w14:textId="77777777" w:rsidR="006D18CD" w:rsidRPr="00D35F56" w:rsidRDefault="006D18CD" w:rsidP="006528B7">
            <w:pPr>
              <w:pStyle w:val="BodyText"/>
            </w:pPr>
            <w:r w:rsidRPr="00D35F56">
              <w:t>Lifting</w:t>
            </w:r>
          </w:p>
        </w:tc>
        <w:tc>
          <w:tcPr>
            <w:tcW w:w="1275" w:type="dxa"/>
            <w:tcBorders>
              <w:top w:val="single" w:sz="12" w:space="0" w:color="000000"/>
              <w:left w:val="single" w:sz="6" w:space="0" w:color="000000"/>
              <w:bottom w:val="single" w:sz="12" w:space="0" w:color="000000"/>
              <w:right w:val="single" w:sz="6" w:space="0" w:color="000000"/>
            </w:tcBorders>
          </w:tcPr>
          <w:p w14:paraId="065398A9" w14:textId="77777777" w:rsidR="006D18CD" w:rsidRPr="00D35F56" w:rsidRDefault="006D18CD" w:rsidP="006528B7">
            <w:pPr>
              <w:pStyle w:val="BodyText"/>
            </w:pPr>
            <w:r w:rsidRPr="00D35F56">
              <w:t>Total Available in refinery in days</w:t>
            </w:r>
          </w:p>
        </w:tc>
        <w:tc>
          <w:tcPr>
            <w:tcW w:w="1130" w:type="dxa"/>
            <w:tcBorders>
              <w:top w:val="single" w:sz="12" w:space="0" w:color="000000"/>
              <w:left w:val="single" w:sz="6" w:space="0" w:color="000000"/>
              <w:bottom w:val="single" w:sz="12" w:space="0" w:color="000000"/>
              <w:right w:val="single" w:sz="6" w:space="0" w:color="000000"/>
            </w:tcBorders>
          </w:tcPr>
          <w:p w14:paraId="50144816" w14:textId="77777777" w:rsidR="006D18CD" w:rsidRPr="00D35F56" w:rsidRDefault="006D18CD" w:rsidP="006528B7">
            <w:pPr>
              <w:pStyle w:val="BodyText"/>
            </w:pPr>
            <w:r w:rsidRPr="00D35F56">
              <w:t>Time en route to Pool (days)</w:t>
            </w:r>
          </w:p>
        </w:tc>
        <w:tc>
          <w:tcPr>
            <w:tcW w:w="997" w:type="dxa"/>
            <w:tcBorders>
              <w:top w:val="single" w:sz="12" w:space="0" w:color="000000"/>
              <w:left w:val="single" w:sz="6" w:space="0" w:color="000000"/>
              <w:bottom w:val="single" w:sz="12" w:space="0" w:color="000000"/>
              <w:right w:val="single" w:sz="6" w:space="0" w:color="000000"/>
            </w:tcBorders>
          </w:tcPr>
          <w:p w14:paraId="351E52C7" w14:textId="77777777" w:rsidR="006D18CD" w:rsidRPr="00D35F56" w:rsidRDefault="006D18CD" w:rsidP="006528B7">
            <w:pPr>
              <w:pStyle w:val="BodyText"/>
            </w:pPr>
            <w:r w:rsidRPr="00D35F56">
              <w:t>Max time in Pool (days)</w:t>
            </w:r>
          </w:p>
        </w:tc>
        <w:tc>
          <w:tcPr>
            <w:tcW w:w="992" w:type="dxa"/>
            <w:tcBorders>
              <w:top w:val="single" w:sz="12" w:space="0" w:color="000000"/>
              <w:left w:val="single" w:sz="6" w:space="0" w:color="000000"/>
              <w:bottom w:val="single" w:sz="12" w:space="0" w:color="000000"/>
              <w:right w:val="single" w:sz="6" w:space="0" w:color="000000"/>
            </w:tcBorders>
          </w:tcPr>
          <w:p w14:paraId="675A6D83" w14:textId="77777777" w:rsidR="006D18CD" w:rsidRPr="00D35F56" w:rsidRDefault="006D18CD" w:rsidP="006528B7">
            <w:pPr>
              <w:pStyle w:val="BodyText"/>
            </w:pPr>
            <w:r w:rsidRPr="00D35F56">
              <w:t>Voyage Time (days)</w:t>
            </w:r>
          </w:p>
        </w:tc>
        <w:tc>
          <w:tcPr>
            <w:tcW w:w="1418" w:type="dxa"/>
            <w:tcBorders>
              <w:top w:val="single" w:sz="12" w:space="0" w:color="000000"/>
              <w:left w:val="single" w:sz="6" w:space="0" w:color="000000"/>
              <w:bottom w:val="single" w:sz="12" w:space="0" w:color="000000"/>
              <w:right w:val="single" w:sz="12" w:space="0" w:color="000000"/>
            </w:tcBorders>
          </w:tcPr>
          <w:p w14:paraId="132836E6" w14:textId="77777777" w:rsidR="006D18CD" w:rsidRPr="00D35F56" w:rsidRDefault="006D18CD" w:rsidP="006528B7">
            <w:pPr>
              <w:pStyle w:val="BodyText"/>
            </w:pPr>
            <w:r w:rsidRPr="00D35F56">
              <w:t>Max. Replacement (days)</w:t>
            </w:r>
          </w:p>
        </w:tc>
      </w:tr>
      <w:tr w:rsidR="006D18CD" w14:paraId="67E14F5B" w14:textId="77777777" w:rsidTr="006528B7">
        <w:tc>
          <w:tcPr>
            <w:tcW w:w="1418" w:type="dxa"/>
            <w:tcBorders>
              <w:top w:val="single" w:sz="12" w:space="0" w:color="000000"/>
              <w:left w:val="single" w:sz="12" w:space="0" w:color="000000"/>
              <w:bottom w:val="single" w:sz="6" w:space="0" w:color="000000"/>
              <w:right w:val="single" w:sz="6" w:space="0" w:color="000000"/>
            </w:tcBorders>
          </w:tcPr>
          <w:p w14:paraId="01FA12F3" w14:textId="77777777" w:rsidR="006D18CD" w:rsidRPr="00D35F56" w:rsidRDefault="006D18CD" w:rsidP="006528B7">
            <w:pPr>
              <w:pStyle w:val="BodyText"/>
            </w:pPr>
            <w:r w:rsidRPr="00D35F56">
              <w:t>UK</w:t>
            </w:r>
          </w:p>
        </w:tc>
        <w:tc>
          <w:tcPr>
            <w:tcW w:w="2551" w:type="dxa"/>
            <w:tcBorders>
              <w:top w:val="single" w:sz="12" w:space="0" w:color="000000"/>
              <w:left w:val="single" w:sz="6" w:space="0" w:color="000000"/>
              <w:bottom w:val="single" w:sz="6" w:space="0" w:color="000000"/>
              <w:right w:val="single" w:sz="6" w:space="0" w:color="000000"/>
            </w:tcBorders>
          </w:tcPr>
          <w:p w14:paraId="71B5AF05" w14:textId="77777777" w:rsidR="006D18CD" w:rsidRPr="00D35F56" w:rsidRDefault="006D18CD" w:rsidP="006528B7">
            <w:pPr>
              <w:pStyle w:val="BodyText"/>
            </w:pPr>
            <w:r w:rsidRPr="00D35F56">
              <w:t>Ex East Coast</w:t>
            </w:r>
            <w:r w:rsidR="00555FEA" w:rsidRPr="00D35F56">
              <w:fldChar w:fldCharType="begin"/>
            </w:r>
            <w:r w:rsidR="00555FEA" w:rsidRPr="00D35F56">
              <w:instrText xml:space="preserve"> XE "East Coast" </w:instrText>
            </w:r>
            <w:r w:rsidR="00555FEA" w:rsidRPr="00D35F56">
              <w:fldChar w:fldCharType="end"/>
            </w:r>
            <w:r w:rsidRPr="00D35F56">
              <w:t xml:space="preserve"> US Refineries</w:t>
            </w:r>
          </w:p>
        </w:tc>
        <w:tc>
          <w:tcPr>
            <w:tcW w:w="1275" w:type="dxa"/>
            <w:tcBorders>
              <w:top w:val="single" w:sz="12" w:space="0" w:color="000000"/>
              <w:left w:val="single" w:sz="6" w:space="0" w:color="000000"/>
              <w:bottom w:val="single" w:sz="6" w:space="0" w:color="000000"/>
              <w:right w:val="single" w:sz="6" w:space="0" w:color="000000"/>
            </w:tcBorders>
          </w:tcPr>
          <w:p w14:paraId="62083C3E" w14:textId="77777777" w:rsidR="006D18CD" w:rsidRPr="00D35F56" w:rsidRDefault="006D18CD" w:rsidP="006528B7">
            <w:pPr>
              <w:pStyle w:val="BodyText"/>
            </w:pPr>
            <w:r w:rsidRPr="00D35F56">
              <w:t>30</w:t>
            </w:r>
          </w:p>
        </w:tc>
        <w:tc>
          <w:tcPr>
            <w:tcW w:w="1130" w:type="dxa"/>
            <w:tcBorders>
              <w:top w:val="single" w:sz="12" w:space="0" w:color="000000"/>
              <w:left w:val="single" w:sz="6" w:space="0" w:color="000000"/>
              <w:bottom w:val="single" w:sz="6" w:space="0" w:color="000000"/>
              <w:right w:val="single" w:sz="6" w:space="0" w:color="000000"/>
            </w:tcBorders>
          </w:tcPr>
          <w:p w14:paraId="70FBF6CE" w14:textId="77777777" w:rsidR="006D18CD" w:rsidRPr="00D35F56" w:rsidRDefault="006D18CD" w:rsidP="006528B7">
            <w:pPr>
              <w:pStyle w:val="BodyText"/>
            </w:pPr>
            <w:r w:rsidRPr="00D35F56">
              <w:t>-</w:t>
            </w:r>
          </w:p>
        </w:tc>
        <w:tc>
          <w:tcPr>
            <w:tcW w:w="997" w:type="dxa"/>
            <w:tcBorders>
              <w:top w:val="single" w:sz="12" w:space="0" w:color="000000"/>
              <w:left w:val="single" w:sz="6" w:space="0" w:color="000000"/>
              <w:bottom w:val="single" w:sz="6" w:space="0" w:color="000000"/>
              <w:right w:val="single" w:sz="6" w:space="0" w:color="000000"/>
            </w:tcBorders>
          </w:tcPr>
          <w:p w14:paraId="0D382657" w14:textId="77777777" w:rsidR="006D18CD" w:rsidRPr="00D35F56" w:rsidRDefault="006D18CD" w:rsidP="006528B7">
            <w:pPr>
              <w:pStyle w:val="BodyText"/>
            </w:pPr>
            <w:r w:rsidRPr="00D35F56">
              <w:t>-</w:t>
            </w:r>
          </w:p>
        </w:tc>
        <w:tc>
          <w:tcPr>
            <w:tcW w:w="992" w:type="dxa"/>
            <w:tcBorders>
              <w:top w:val="single" w:sz="12" w:space="0" w:color="000000"/>
              <w:left w:val="single" w:sz="6" w:space="0" w:color="000000"/>
              <w:bottom w:val="single" w:sz="6" w:space="0" w:color="000000"/>
              <w:right w:val="single" w:sz="6" w:space="0" w:color="000000"/>
            </w:tcBorders>
          </w:tcPr>
          <w:p w14:paraId="3E23817E" w14:textId="77777777" w:rsidR="006D18CD" w:rsidRPr="00D35F56" w:rsidRDefault="006D18CD" w:rsidP="006528B7">
            <w:pPr>
              <w:pStyle w:val="BodyText"/>
            </w:pPr>
            <w:r w:rsidRPr="00D35F56">
              <w:t>18</w:t>
            </w:r>
          </w:p>
        </w:tc>
        <w:tc>
          <w:tcPr>
            <w:tcW w:w="1418" w:type="dxa"/>
            <w:tcBorders>
              <w:top w:val="single" w:sz="12" w:space="0" w:color="000000"/>
              <w:left w:val="single" w:sz="6" w:space="0" w:color="000000"/>
              <w:bottom w:val="single" w:sz="6" w:space="0" w:color="000000"/>
              <w:right w:val="single" w:sz="12" w:space="0" w:color="000000"/>
            </w:tcBorders>
          </w:tcPr>
          <w:p w14:paraId="732B86DA" w14:textId="77777777" w:rsidR="006D18CD" w:rsidRPr="00D35F56" w:rsidRDefault="006D18CD" w:rsidP="006528B7">
            <w:pPr>
              <w:pStyle w:val="BodyText"/>
            </w:pPr>
            <w:r w:rsidRPr="00D35F56">
              <w:t>48</w:t>
            </w:r>
          </w:p>
        </w:tc>
      </w:tr>
      <w:tr w:rsidR="006D18CD" w14:paraId="5F1771A9" w14:textId="77777777" w:rsidTr="006528B7">
        <w:tc>
          <w:tcPr>
            <w:tcW w:w="1418" w:type="dxa"/>
            <w:tcBorders>
              <w:top w:val="single" w:sz="6" w:space="0" w:color="000000"/>
              <w:left w:val="single" w:sz="12" w:space="0" w:color="000000"/>
              <w:bottom w:val="single" w:sz="6" w:space="0" w:color="000000"/>
              <w:right w:val="single" w:sz="6" w:space="0" w:color="000000"/>
            </w:tcBorders>
          </w:tcPr>
          <w:p w14:paraId="49AE4121" w14:textId="77777777" w:rsidR="006D18CD" w:rsidRPr="00D35F56" w:rsidRDefault="006D18CD" w:rsidP="006528B7">
            <w:pPr>
              <w:pStyle w:val="BodyText"/>
            </w:pPr>
            <w:r w:rsidRPr="00D35F56">
              <w:t>UK</w:t>
            </w:r>
          </w:p>
        </w:tc>
        <w:tc>
          <w:tcPr>
            <w:tcW w:w="2551" w:type="dxa"/>
            <w:tcBorders>
              <w:top w:val="single" w:sz="6" w:space="0" w:color="000000"/>
              <w:left w:val="single" w:sz="6" w:space="0" w:color="000000"/>
              <w:bottom w:val="single" w:sz="6" w:space="0" w:color="000000"/>
              <w:right w:val="single" w:sz="6" w:space="0" w:color="000000"/>
            </w:tcBorders>
          </w:tcPr>
          <w:p w14:paraId="3D057E7B" w14:textId="77777777" w:rsidR="006D18CD" w:rsidRPr="00D35F56" w:rsidRDefault="006D18CD" w:rsidP="006528B7">
            <w:pPr>
              <w:pStyle w:val="BodyText"/>
            </w:pPr>
            <w:r w:rsidRPr="00D35F56">
              <w:t>Ex East Coast Pool</w:t>
            </w:r>
          </w:p>
        </w:tc>
        <w:tc>
          <w:tcPr>
            <w:tcW w:w="1275" w:type="dxa"/>
            <w:tcBorders>
              <w:top w:val="single" w:sz="6" w:space="0" w:color="000000"/>
              <w:left w:val="single" w:sz="6" w:space="0" w:color="000000"/>
              <w:bottom w:val="single" w:sz="6" w:space="0" w:color="000000"/>
              <w:right w:val="single" w:sz="6" w:space="0" w:color="000000"/>
            </w:tcBorders>
          </w:tcPr>
          <w:p w14:paraId="16D21951" w14:textId="77777777" w:rsidR="006D18CD" w:rsidRPr="00D35F56" w:rsidRDefault="006D18CD" w:rsidP="006528B7">
            <w:pPr>
              <w:pStyle w:val="BodyText"/>
            </w:pPr>
            <w:r w:rsidRPr="00D35F56">
              <w:t>35</w:t>
            </w:r>
          </w:p>
        </w:tc>
        <w:tc>
          <w:tcPr>
            <w:tcW w:w="1130" w:type="dxa"/>
            <w:tcBorders>
              <w:top w:val="single" w:sz="6" w:space="0" w:color="000000"/>
              <w:left w:val="single" w:sz="6" w:space="0" w:color="000000"/>
              <w:bottom w:val="single" w:sz="6" w:space="0" w:color="000000"/>
              <w:right w:val="single" w:sz="6" w:space="0" w:color="000000"/>
            </w:tcBorders>
          </w:tcPr>
          <w:p w14:paraId="1521E9BB" w14:textId="77777777" w:rsidR="006D18CD" w:rsidRPr="00D35F56" w:rsidRDefault="006D18CD" w:rsidP="006528B7">
            <w:pPr>
              <w:pStyle w:val="BodyText"/>
            </w:pPr>
            <w:r w:rsidRPr="00D35F56">
              <w:t>8</w:t>
            </w:r>
          </w:p>
        </w:tc>
        <w:tc>
          <w:tcPr>
            <w:tcW w:w="997" w:type="dxa"/>
            <w:tcBorders>
              <w:top w:val="single" w:sz="6" w:space="0" w:color="000000"/>
              <w:left w:val="single" w:sz="6" w:space="0" w:color="000000"/>
              <w:bottom w:val="single" w:sz="6" w:space="0" w:color="000000"/>
              <w:right w:val="single" w:sz="6" w:space="0" w:color="000000"/>
            </w:tcBorders>
          </w:tcPr>
          <w:p w14:paraId="51107257" w14:textId="77777777" w:rsidR="006D18CD" w:rsidRPr="00D35F56" w:rsidRDefault="006D18CD" w:rsidP="006528B7">
            <w:pPr>
              <w:pStyle w:val="BodyText"/>
            </w:pPr>
            <w:r w:rsidRPr="00D35F56">
              <w:t>12</w:t>
            </w:r>
          </w:p>
        </w:tc>
        <w:tc>
          <w:tcPr>
            <w:tcW w:w="992" w:type="dxa"/>
            <w:tcBorders>
              <w:top w:val="single" w:sz="6" w:space="0" w:color="000000"/>
              <w:left w:val="single" w:sz="6" w:space="0" w:color="000000"/>
              <w:bottom w:val="single" w:sz="6" w:space="0" w:color="000000"/>
              <w:right w:val="single" w:sz="6" w:space="0" w:color="000000"/>
            </w:tcBorders>
          </w:tcPr>
          <w:p w14:paraId="7EFF516A" w14:textId="77777777" w:rsidR="006D18CD" w:rsidRPr="00D35F56" w:rsidRDefault="006D18CD" w:rsidP="006528B7">
            <w:pPr>
              <w:pStyle w:val="BodyText"/>
            </w:pPr>
            <w:r w:rsidRPr="00D35F56">
              <w:t>18</w:t>
            </w:r>
          </w:p>
        </w:tc>
        <w:tc>
          <w:tcPr>
            <w:tcW w:w="1418" w:type="dxa"/>
            <w:tcBorders>
              <w:top w:val="single" w:sz="6" w:space="0" w:color="000000"/>
              <w:left w:val="single" w:sz="6" w:space="0" w:color="000000"/>
              <w:bottom w:val="single" w:sz="6" w:space="0" w:color="000000"/>
              <w:right w:val="single" w:sz="12" w:space="0" w:color="000000"/>
            </w:tcBorders>
          </w:tcPr>
          <w:p w14:paraId="23E3393C" w14:textId="77777777" w:rsidR="006D18CD" w:rsidRPr="00D35F56" w:rsidRDefault="006D18CD" w:rsidP="006528B7">
            <w:pPr>
              <w:pStyle w:val="BodyText"/>
            </w:pPr>
            <w:r w:rsidRPr="00D35F56">
              <w:t>73</w:t>
            </w:r>
          </w:p>
        </w:tc>
      </w:tr>
      <w:tr w:rsidR="006D18CD" w14:paraId="37FC943A" w14:textId="77777777" w:rsidTr="006528B7">
        <w:tc>
          <w:tcPr>
            <w:tcW w:w="1418" w:type="dxa"/>
            <w:tcBorders>
              <w:top w:val="single" w:sz="6" w:space="0" w:color="000000"/>
              <w:left w:val="single" w:sz="12" w:space="0" w:color="000000"/>
              <w:bottom w:val="single" w:sz="6" w:space="0" w:color="000000"/>
              <w:right w:val="single" w:sz="6" w:space="0" w:color="000000"/>
            </w:tcBorders>
          </w:tcPr>
          <w:p w14:paraId="21704972" w14:textId="77777777" w:rsidR="006D18CD" w:rsidRPr="00D35F56" w:rsidRDefault="006D18CD" w:rsidP="006528B7">
            <w:pPr>
              <w:pStyle w:val="BodyText"/>
            </w:pPr>
            <w:r w:rsidRPr="00D35F56">
              <w:t>North Africa</w:t>
            </w:r>
            <w:r w:rsidR="007C6FFC" w:rsidRPr="00D35F56">
              <w:fldChar w:fldCharType="begin"/>
            </w:r>
            <w:r w:rsidR="007C6FFC" w:rsidRPr="00D35F56">
              <w:instrText xml:space="preserve"> XE "North Africa" </w:instrText>
            </w:r>
            <w:r w:rsidR="007C6FFC" w:rsidRPr="00D35F56">
              <w:fldChar w:fldCharType="end"/>
            </w:r>
          </w:p>
        </w:tc>
        <w:tc>
          <w:tcPr>
            <w:tcW w:w="2551" w:type="dxa"/>
            <w:tcBorders>
              <w:top w:val="single" w:sz="6" w:space="0" w:color="000000"/>
              <w:left w:val="single" w:sz="6" w:space="0" w:color="000000"/>
              <w:bottom w:val="single" w:sz="6" w:space="0" w:color="000000"/>
              <w:right w:val="single" w:sz="6" w:space="0" w:color="000000"/>
            </w:tcBorders>
          </w:tcPr>
          <w:p w14:paraId="6BBE6737" w14:textId="77777777" w:rsidR="006D18CD" w:rsidRPr="00D35F56" w:rsidRDefault="006D18CD" w:rsidP="006528B7">
            <w:pPr>
              <w:pStyle w:val="BodyText"/>
            </w:pPr>
            <w:r w:rsidRPr="00D35F56">
              <w:t>Ex East Coast Pool</w:t>
            </w:r>
          </w:p>
        </w:tc>
        <w:tc>
          <w:tcPr>
            <w:tcW w:w="1275" w:type="dxa"/>
            <w:tcBorders>
              <w:top w:val="single" w:sz="6" w:space="0" w:color="000000"/>
              <w:left w:val="single" w:sz="6" w:space="0" w:color="000000"/>
              <w:bottom w:val="single" w:sz="6" w:space="0" w:color="000000"/>
              <w:right w:val="single" w:sz="6" w:space="0" w:color="000000"/>
            </w:tcBorders>
          </w:tcPr>
          <w:p w14:paraId="028A89CB" w14:textId="77777777" w:rsidR="006D18CD" w:rsidRPr="00D35F56" w:rsidRDefault="006D18CD" w:rsidP="006528B7">
            <w:pPr>
              <w:pStyle w:val="BodyText"/>
            </w:pPr>
            <w:r w:rsidRPr="00D35F56">
              <w:t>35</w:t>
            </w:r>
          </w:p>
        </w:tc>
        <w:tc>
          <w:tcPr>
            <w:tcW w:w="1130" w:type="dxa"/>
            <w:tcBorders>
              <w:top w:val="single" w:sz="6" w:space="0" w:color="000000"/>
              <w:left w:val="single" w:sz="6" w:space="0" w:color="000000"/>
              <w:bottom w:val="single" w:sz="6" w:space="0" w:color="000000"/>
              <w:right w:val="single" w:sz="6" w:space="0" w:color="000000"/>
            </w:tcBorders>
          </w:tcPr>
          <w:p w14:paraId="17D4D7F0" w14:textId="77777777" w:rsidR="006D18CD" w:rsidRPr="00D35F56" w:rsidRDefault="006D18CD" w:rsidP="006528B7">
            <w:pPr>
              <w:pStyle w:val="BodyText"/>
            </w:pPr>
            <w:r w:rsidRPr="00D35F56">
              <w:t>8</w:t>
            </w:r>
          </w:p>
        </w:tc>
        <w:tc>
          <w:tcPr>
            <w:tcW w:w="997" w:type="dxa"/>
            <w:tcBorders>
              <w:top w:val="single" w:sz="6" w:space="0" w:color="000000"/>
              <w:left w:val="single" w:sz="6" w:space="0" w:color="000000"/>
              <w:bottom w:val="single" w:sz="6" w:space="0" w:color="000000"/>
              <w:right w:val="single" w:sz="6" w:space="0" w:color="000000"/>
            </w:tcBorders>
          </w:tcPr>
          <w:p w14:paraId="5B6CC597" w14:textId="77777777" w:rsidR="006D18CD" w:rsidRPr="00D35F56" w:rsidRDefault="006D18CD" w:rsidP="006528B7">
            <w:pPr>
              <w:pStyle w:val="BodyText"/>
            </w:pPr>
            <w:r w:rsidRPr="00D35F56">
              <w:t>10</w:t>
            </w:r>
          </w:p>
        </w:tc>
        <w:tc>
          <w:tcPr>
            <w:tcW w:w="992" w:type="dxa"/>
            <w:tcBorders>
              <w:top w:val="single" w:sz="6" w:space="0" w:color="000000"/>
              <w:left w:val="single" w:sz="6" w:space="0" w:color="000000"/>
              <w:bottom w:val="single" w:sz="6" w:space="0" w:color="000000"/>
              <w:right w:val="single" w:sz="6" w:space="0" w:color="000000"/>
            </w:tcBorders>
          </w:tcPr>
          <w:p w14:paraId="76E5138F" w14:textId="77777777" w:rsidR="006D18CD" w:rsidRPr="00D35F56" w:rsidRDefault="006D18CD" w:rsidP="006528B7">
            <w:pPr>
              <w:pStyle w:val="BodyText"/>
            </w:pPr>
            <w:r w:rsidRPr="00D35F56">
              <w:t>30</w:t>
            </w:r>
          </w:p>
        </w:tc>
        <w:tc>
          <w:tcPr>
            <w:tcW w:w="1418" w:type="dxa"/>
            <w:tcBorders>
              <w:top w:val="single" w:sz="6" w:space="0" w:color="000000"/>
              <w:left w:val="single" w:sz="6" w:space="0" w:color="000000"/>
              <w:bottom w:val="single" w:sz="6" w:space="0" w:color="000000"/>
              <w:right w:val="single" w:sz="12" w:space="0" w:color="000000"/>
            </w:tcBorders>
          </w:tcPr>
          <w:p w14:paraId="4D2C4FC2" w14:textId="77777777" w:rsidR="006D18CD" w:rsidRPr="00D35F56" w:rsidRDefault="006D18CD" w:rsidP="006528B7">
            <w:pPr>
              <w:pStyle w:val="BodyText"/>
            </w:pPr>
            <w:r w:rsidRPr="00D35F56">
              <w:t>83</w:t>
            </w:r>
          </w:p>
        </w:tc>
      </w:tr>
      <w:tr w:rsidR="006D18CD" w14:paraId="391EDED7" w14:textId="77777777" w:rsidTr="006528B7">
        <w:tc>
          <w:tcPr>
            <w:tcW w:w="1418" w:type="dxa"/>
            <w:tcBorders>
              <w:top w:val="single" w:sz="6" w:space="0" w:color="000000"/>
              <w:left w:val="single" w:sz="12" w:space="0" w:color="000000"/>
              <w:bottom w:val="single" w:sz="6" w:space="0" w:color="000000"/>
              <w:right w:val="single" w:sz="6" w:space="0" w:color="000000"/>
            </w:tcBorders>
          </w:tcPr>
          <w:p w14:paraId="6FCF4B3C" w14:textId="77777777" w:rsidR="006D18CD" w:rsidRPr="00D35F56" w:rsidRDefault="006D18CD" w:rsidP="006528B7">
            <w:pPr>
              <w:pStyle w:val="BodyText"/>
            </w:pPr>
            <w:r w:rsidRPr="00D35F56">
              <w:t>Middle East</w:t>
            </w:r>
            <w:r w:rsidR="00457D13" w:rsidRPr="00D35F56">
              <w:fldChar w:fldCharType="begin"/>
            </w:r>
            <w:r w:rsidR="00457D13" w:rsidRPr="00D35F56">
              <w:instrText xml:space="preserve"> XE "Middle East" </w:instrText>
            </w:r>
            <w:r w:rsidR="00457D13" w:rsidRPr="00D35F56">
              <w:fldChar w:fldCharType="end"/>
            </w:r>
          </w:p>
        </w:tc>
        <w:tc>
          <w:tcPr>
            <w:tcW w:w="2551" w:type="dxa"/>
            <w:tcBorders>
              <w:top w:val="single" w:sz="6" w:space="0" w:color="000000"/>
              <w:left w:val="single" w:sz="6" w:space="0" w:color="000000"/>
              <w:bottom w:val="single" w:sz="6" w:space="0" w:color="000000"/>
              <w:right w:val="single" w:sz="6" w:space="0" w:color="000000"/>
            </w:tcBorders>
          </w:tcPr>
          <w:p w14:paraId="7E8638A6" w14:textId="77777777" w:rsidR="006D18CD" w:rsidRPr="00D35F56" w:rsidRDefault="006D18CD" w:rsidP="006528B7">
            <w:pPr>
              <w:pStyle w:val="BodyText"/>
            </w:pPr>
            <w:r w:rsidRPr="00D35F56">
              <w:t>Ex East Coast Pool</w:t>
            </w:r>
          </w:p>
        </w:tc>
        <w:tc>
          <w:tcPr>
            <w:tcW w:w="1275" w:type="dxa"/>
            <w:tcBorders>
              <w:top w:val="single" w:sz="6" w:space="0" w:color="000000"/>
              <w:left w:val="single" w:sz="6" w:space="0" w:color="000000"/>
              <w:bottom w:val="single" w:sz="6" w:space="0" w:color="000000"/>
              <w:right w:val="single" w:sz="6" w:space="0" w:color="000000"/>
            </w:tcBorders>
          </w:tcPr>
          <w:p w14:paraId="7E38423F" w14:textId="77777777" w:rsidR="006D18CD" w:rsidRPr="00D35F56" w:rsidRDefault="006D18CD" w:rsidP="006528B7">
            <w:pPr>
              <w:pStyle w:val="BodyText"/>
            </w:pPr>
            <w:r w:rsidRPr="00D35F56">
              <w:t>30</w:t>
            </w:r>
          </w:p>
        </w:tc>
        <w:tc>
          <w:tcPr>
            <w:tcW w:w="1130" w:type="dxa"/>
            <w:tcBorders>
              <w:top w:val="single" w:sz="6" w:space="0" w:color="000000"/>
              <w:left w:val="single" w:sz="6" w:space="0" w:color="000000"/>
              <w:bottom w:val="single" w:sz="6" w:space="0" w:color="000000"/>
              <w:right w:val="single" w:sz="6" w:space="0" w:color="000000"/>
            </w:tcBorders>
          </w:tcPr>
          <w:p w14:paraId="4F525429" w14:textId="77777777" w:rsidR="006D18CD" w:rsidRPr="00D35F56" w:rsidRDefault="006D18CD" w:rsidP="006528B7">
            <w:pPr>
              <w:pStyle w:val="BodyText"/>
            </w:pPr>
            <w:r w:rsidRPr="00D35F56">
              <w:t>8</w:t>
            </w:r>
          </w:p>
        </w:tc>
        <w:tc>
          <w:tcPr>
            <w:tcW w:w="997" w:type="dxa"/>
            <w:tcBorders>
              <w:top w:val="single" w:sz="6" w:space="0" w:color="000000"/>
              <w:left w:val="single" w:sz="6" w:space="0" w:color="000000"/>
              <w:bottom w:val="single" w:sz="6" w:space="0" w:color="000000"/>
              <w:right w:val="single" w:sz="6" w:space="0" w:color="000000"/>
            </w:tcBorders>
          </w:tcPr>
          <w:p w14:paraId="24738AAE" w14:textId="77777777" w:rsidR="006D18CD" w:rsidRPr="00D35F56" w:rsidRDefault="006D18CD" w:rsidP="006528B7">
            <w:pPr>
              <w:pStyle w:val="BodyText"/>
            </w:pPr>
            <w:r w:rsidRPr="00D35F56">
              <w:t>10</w:t>
            </w:r>
          </w:p>
        </w:tc>
        <w:tc>
          <w:tcPr>
            <w:tcW w:w="992" w:type="dxa"/>
            <w:tcBorders>
              <w:top w:val="single" w:sz="6" w:space="0" w:color="000000"/>
              <w:left w:val="single" w:sz="6" w:space="0" w:color="000000"/>
              <w:bottom w:val="single" w:sz="6" w:space="0" w:color="000000"/>
              <w:right w:val="single" w:sz="6" w:space="0" w:color="000000"/>
            </w:tcBorders>
          </w:tcPr>
          <w:p w14:paraId="7F9BEA42" w14:textId="77777777" w:rsidR="006D18CD" w:rsidRPr="00D35F56" w:rsidRDefault="006D18CD" w:rsidP="006528B7">
            <w:pPr>
              <w:pStyle w:val="BodyText"/>
            </w:pPr>
            <w:r w:rsidRPr="00D35F56">
              <w:t>40</w:t>
            </w:r>
          </w:p>
        </w:tc>
        <w:tc>
          <w:tcPr>
            <w:tcW w:w="1418" w:type="dxa"/>
            <w:tcBorders>
              <w:top w:val="single" w:sz="6" w:space="0" w:color="000000"/>
              <w:left w:val="single" w:sz="6" w:space="0" w:color="000000"/>
              <w:bottom w:val="single" w:sz="6" w:space="0" w:color="000000"/>
              <w:right w:val="single" w:sz="12" w:space="0" w:color="000000"/>
            </w:tcBorders>
          </w:tcPr>
          <w:p w14:paraId="1B76D6E5" w14:textId="77777777" w:rsidR="006D18CD" w:rsidRPr="00D35F56" w:rsidRDefault="006D18CD" w:rsidP="006528B7">
            <w:pPr>
              <w:pStyle w:val="BodyText"/>
            </w:pPr>
            <w:r w:rsidRPr="00D35F56">
              <w:t>88</w:t>
            </w:r>
          </w:p>
        </w:tc>
      </w:tr>
      <w:tr w:rsidR="006D18CD" w14:paraId="488F183A" w14:textId="77777777" w:rsidTr="006528B7">
        <w:tc>
          <w:tcPr>
            <w:tcW w:w="1418" w:type="dxa"/>
            <w:tcBorders>
              <w:top w:val="single" w:sz="6" w:space="0" w:color="000000"/>
              <w:left w:val="single" w:sz="12" w:space="0" w:color="000000"/>
              <w:bottom w:val="single" w:sz="6" w:space="0" w:color="000000"/>
              <w:right w:val="single" w:sz="6" w:space="0" w:color="000000"/>
            </w:tcBorders>
          </w:tcPr>
          <w:p w14:paraId="7057BB2A" w14:textId="77777777" w:rsidR="006D18CD" w:rsidRPr="00D35F56" w:rsidRDefault="006D18CD" w:rsidP="006528B7">
            <w:pPr>
              <w:pStyle w:val="BodyText"/>
            </w:pPr>
            <w:r w:rsidRPr="00D35F56">
              <w:t>West Africa</w:t>
            </w:r>
            <w:r w:rsidR="007C6FFC" w:rsidRPr="00D35F56">
              <w:fldChar w:fldCharType="begin"/>
            </w:r>
            <w:r w:rsidR="007C6FFC" w:rsidRPr="00D35F56">
              <w:instrText xml:space="preserve"> XE "West Africa" </w:instrText>
            </w:r>
            <w:r w:rsidR="007C6FFC" w:rsidRPr="00D35F56">
              <w:fldChar w:fldCharType="end"/>
            </w:r>
          </w:p>
        </w:tc>
        <w:tc>
          <w:tcPr>
            <w:tcW w:w="2551" w:type="dxa"/>
            <w:tcBorders>
              <w:top w:val="single" w:sz="6" w:space="0" w:color="000000"/>
              <w:left w:val="single" w:sz="6" w:space="0" w:color="000000"/>
              <w:bottom w:val="single" w:sz="6" w:space="0" w:color="000000"/>
              <w:right w:val="single" w:sz="6" w:space="0" w:color="000000"/>
            </w:tcBorders>
          </w:tcPr>
          <w:p w14:paraId="70B42B06" w14:textId="77777777" w:rsidR="006D18CD" w:rsidRPr="00D35F56" w:rsidRDefault="006D18CD" w:rsidP="006528B7">
            <w:pPr>
              <w:pStyle w:val="BodyText"/>
            </w:pPr>
            <w:r w:rsidRPr="00D35F56">
              <w:t>Ex East Coast Pool</w:t>
            </w:r>
          </w:p>
        </w:tc>
        <w:tc>
          <w:tcPr>
            <w:tcW w:w="1275" w:type="dxa"/>
            <w:tcBorders>
              <w:top w:val="single" w:sz="6" w:space="0" w:color="000000"/>
              <w:left w:val="single" w:sz="6" w:space="0" w:color="000000"/>
              <w:bottom w:val="single" w:sz="6" w:space="0" w:color="000000"/>
              <w:right w:val="single" w:sz="6" w:space="0" w:color="000000"/>
            </w:tcBorders>
          </w:tcPr>
          <w:p w14:paraId="4AE36D41" w14:textId="77777777" w:rsidR="006D18CD" w:rsidRPr="00D35F56" w:rsidRDefault="006D18CD" w:rsidP="006528B7">
            <w:pPr>
              <w:pStyle w:val="BodyText"/>
            </w:pPr>
            <w:r w:rsidRPr="00D35F56">
              <w:t>30</w:t>
            </w:r>
          </w:p>
        </w:tc>
        <w:tc>
          <w:tcPr>
            <w:tcW w:w="1130" w:type="dxa"/>
            <w:tcBorders>
              <w:top w:val="single" w:sz="6" w:space="0" w:color="000000"/>
              <w:left w:val="single" w:sz="6" w:space="0" w:color="000000"/>
              <w:bottom w:val="single" w:sz="6" w:space="0" w:color="000000"/>
              <w:right w:val="single" w:sz="6" w:space="0" w:color="000000"/>
            </w:tcBorders>
          </w:tcPr>
          <w:p w14:paraId="11E33BFF" w14:textId="77777777" w:rsidR="006D18CD" w:rsidRPr="00D35F56" w:rsidRDefault="006D18CD" w:rsidP="006528B7">
            <w:pPr>
              <w:pStyle w:val="BodyText"/>
            </w:pPr>
            <w:r w:rsidRPr="00D35F56">
              <w:t>8</w:t>
            </w:r>
          </w:p>
        </w:tc>
        <w:tc>
          <w:tcPr>
            <w:tcW w:w="997" w:type="dxa"/>
            <w:tcBorders>
              <w:top w:val="single" w:sz="6" w:space="0" w:color="000000"/>
              <w:left w:val="single" w:sz="6" w:space="0" w:color="000000"/>
              <w:bottom w:val="single" w:sz="6" w:space="0" w:color="000000"/>
              <w:right w:val="single" w:sz="6" w:space="0" w:color="000000"/>
            </w:tcBorders>
          </w:tcPr>
          <w:p w14:paraId="55814FE5" w14:textId="77777777" w:rsidR="006D18CD" w:rsidRPr="00D35F56" w:rsidRDefault="006D18CD" w:rsidP="006528B7">
            <w:pPr>
              <w:pStyle w:val="BodyText"/>
            </w:pPr>
            <w:r w:rsidRPr="00D35F56">
              <w:t>10</w:t>
            </w:r>
          </w:p>
        </w:tc>
        <w:tc>
          <w:tcPr>
            <w:tcW w:w="992" w:type="dxa"/>
            <w:tcBorders>
              <w:top w:val="single" w:sz="6" w:space="0" w:color="000000"/>
              <w:left w:val="single" w:sz="6" w:space="0" w:color="000000"/>
              <w:bottom w:val="single" w:sz="6" w:space="0" w:color="000000"/>
              <w:right w:val="single" w:sz="6" w:space="0" w:color="000000"/>
            </w:tcBorders>
          </w:tcPr>
          <w:p w14:paraId="5CE2EF1D" w14:textId="77777777" w:rsidR="006D18CD" w:rsidRPr="00D35F56" w:rsidRDefault="006D18CD" w:rsidP="006528B7">
            <w:pPr>
              <w:pStyle w:val="BodyText"/>
            </w:pPr>
            <w:r w:rsidRPr="00D35F56">
              <w:t>40</w:t>
            </w:r>
          </w:p>
        </w:tc>
        <w:tc>
          <w:tcPr>
            <w:tcW w:w="1418" w:type="dxa"/>
            <w:tcBorders>
              <w:top w:val="single" w:sz="6" w:space="0" w:color="000000"/>
              <w:left w:val="single" w:sz="6" w:space="0" w:color="000000"/>
              <w:bottom w:val="single" w:sz="6" w:space="0" w:color="000000"/>
              <w:right w:val="single" w:sz="12" w:space="0" w:color="000000"/>
            </w:tcBorders>
          </w:tcPr>
          <w:p w14:paraId="08FC0D18" w14:textId="77777777" w:rsidR="006D18CD" w:rsidRPr="00D35F56" w:rsidRDefault="006D18CD" w:rsidP="006528B7">
            <w:pPr>
              <w:pStyle w:val="BodyText"/>
            </w:pPr>
            <w:r w:rsidRPr="00D35F56">
              <w:t>88</w:t>
            </w:r>
          </w:p>
        </w:tc>
      </w:tr>
      <w:tr w:rsidR="006D18CD" w14:paraId="44ED3985" w14:textId="77777777" w:rsidTr="006528B7">
        <w:tc>
          <w:tcPr>
            <w:tcW w:w="1418" w:type="dxa"/>
            <w:tcBorders>
              <w:top w:val="single" w:sz="6" w:space="0" w:color="000000"/>
              <w:left w:val="single" w:sz="12" w:space="0" w:color="000000"/>
              <w:bottom w:val="single" w:sz="6" w:space="0" w:color="000000"/>
              <w:right w:val="single" w:sz="6" w:space="0" w:color="000000"/>
            </w:tcBorders>
          </w:tcPr>
          <w:p w14:paraId="34A13FFD" w14:textId="77777777" w:rsidR="006D18CD" w:rsidRPr="00D35F56" w:rsidRDefault="006D18CD" w:rsidP="006528B7">
            <w:pPr>
              <w:pStyle w:val="BodyText"/>
            </w:pPr>
            <w:r w:rsidRPr="00D35F56">
              <w:t>India/Ceylon</w:t>
            </w:r>
            <w:r w:rsidR="00555FEA" w:rsidRPr="00D35F56">
              <w:fldChar w:fldCharType="begin"/>
            </w:r>
            <w:r w:rsidR="00555FEA" w:rsidRPr="00D35F56">
              <w:instrText xml:space="preserve"> XE "Ceylon" </w:instrText>
            </w:r>
            <w:r w:rsidR="00555FEA" w:rsidRPr="00D35F56">
              <w:fldChar w:fldCharType="end"/>
            </w:r>
          </w:p>
        </w:tc>
        <w:tc>
          <w:tcPr>
            <w:tcW w:w="2551" w:type="dxa"/>
            <w:tcBorders>
              <w:top w:val="single" w:sz="6" w:space="0" w:color="000000"/>
              <w:left w:val="single" w:sz="6" w:space="0" w:color="000000"/>
              <w:bottom w:val="single" w:sz="6" w:space="0" w:color="000000"/>
              <w:right w:val="single" w:sz="6" w:space="0" w:color="000000"/>
            </w:tcBorders>
          </w:tcPr>
          <w:p w14:paraId="29209B5D" w14:textId="77777777" w:rsidR="006D18CD" w:rsidRPr="00D35F56" w:rsidRDefault="006D18CD" w:rsidP="006528B7">
            <w:pPr>
              <w:pStyle w:val="BodyText"/>
            </w:pPr>
            <w:r w:rsidRPr="00D35F56">
              <w:t>Ex West Coast Refineries</w:t>
            </w:r>
          </w:p>
        </w:tc>
        <w:tc>
          <w:tcPr>
            <w:tcW w:w="1275" w:type="dxa"/>
            <w:tcBorders>
              <w:top w:val="single" w:sz="6" w:space="0" w:color="000000"/>
              <w:left w:val="single" w:sz="6" w:space="0" w:color="000000"/>
              <w:bottom w:val="single" w:sz="6" w:space="0" w:color="000000"/>
              <w:right w:val="single" w:sz="6" w:space="0" w:color="000000"/>
            </w:tcBorders>
          </w:tcPr>
          <w:p w14:paraId="62F4F914" w14:textId="77777777" w:rsidR="006D18CD" w:rsidRPr="00D35F56" w:rsidRDefault="006D18CD" w:rsidP="006528B7">
            <w:pPr>
              <w:pStyle w:val="BodyText"/>
            </w:pPr>
            <w:r w:rsidRPr="00D35F56">
              <w:t>30</w:t>
            </w:r>
          </w:p>
        </w:tc>
        <w:tc>
          <w:tcPr>
            <w:tcW w:w="1130" w:type="dxa"/>
            <w:tcBorders>
              <w:top w:val="single" w:sz="6" w:space="0" w:color="000000"/>
              <w:left w:val="single" w:sz="6" w:space="0" w:color="000000"/>
              <w:bottom w:val="single" w:sz="6" w:space="0" w:color="000000"/>
              <w:right w:val="single" w:sz="6" w:space="0" w:color="000000"/>
            </w:tcBorders>
          </w:tcPr>
          <w:p w14:paraId="6B045A3E" w14:textId="77777777" w:rsidR="006D18CD" w:rsidRPr="00D35F56" w:rsidRDefault="006D18CD" w:rsidP="006528B7">
            <w:pPr>
              <w:pStyle w:val="BodyText"/>
            </w:pPr>
            <w:r w:rsidRPr="00D35F56">
              <w:t>-</w:t>
            </w:r>
          </w:p>
        </w:tc>
        <w:tc>
          <w:tcPr>
            <w:tcW w:w="997" w:type="dxa"/>
            <w:tcBorders>
              <w:top w:val="single" w:sz="6" w:space="0" w:color="000000"/>
              <w:left w:val="single" w:sz="6" w:space="0" w:color="000000"/>
              <w:bottom w:val="single" w:sz="6" w:space="0" w:color="000000"/>
              <w:right w:val="single" w:sz="6" w:space="0" w:color="000000"/>
            </w:tcBorders>
          </w:tcPr>
          <w:p w14:paraId="2106DE88" w14:textId="77777777" w:rsidR="006D18CD" w:rsidRPr="00D35F56" w:rsidRDefault="006D18CD" w:rsidP="006528B7">
            <w:pPr>
              <w:pStyle w:val="BodyText"/>
            </w:pPr>
            <w:r w:rsidRPr="00D35F56">
              <w:t>-</w:t>
            </w:r>
          </w:p>
        </w:tc>
        <w:tc>
          <w:tcPr>
            <w:tcW w:w="992" w:type="dxa"/>
            <w:tcBorders>
              <w:top w:val="single" w:sz="6" w:space="0" w:color="000000"/>
              <w:left w:val="single" w:sz="6" w:space="0" w:color="000000"/>
              <w:bottom w:val="single" w:sz="6" w:space="0" w:color="000000"/>
              <w:right w:val="single" w:sz="6" w:space="0" w:color="000000"/>
            </w:tcBorders>
          </w:tcPr>
          <w:p w14:paraId="1F93D15D" w14:textId="77777777" w:rsidR="006D18CD" w:rsidRPr="00D35F56" w:rsidRDefault="006D18CD" w:rsidP="006528B7">
            <w:pPr>
              <w:pStyle w:val="BodyText"/>
            </w:pPr>
            <w:r w:rsidRPr="00D35F56">
              <w:t>62</w:t>
            </w:r>
          </w:p>
        </w:tc>
        <w:tc>
          <w:tcPr>
            <w:tcW w:w="1418" w:type="dxa"/>
            <w:tcBorders>
              <w:top w:val="single" w:sz="6" w:space="0" w:color="000000"/>
              <w:left w:val="single" w:sz="6" w:space="0" w:color="000000"/>
              <w:bottom w:val="single" w:sz="6" w:space="0" w:color="000000"/>
              <w:right w:val="single" w:sz="12" w:space="0" w:color="000000"/>
            </w:tcBorders>
          </w:tcPr>
          <w:p w14:paraId="04D39AFB" w14:textId="77777777" w:rsidR="006D18CD" w:rsidRPr="00D35F56" w:rsidRDefault="006D18CD" w:rsidP="006528B7">
            <w:pPr>
              <w:pStyle w:val="BodyText"/>
            </w:pPr>
            <w:r w:rsidRPr="00D35F56">
              <w:t>92</w:t>
            </w:r>
          </w:p>
        </w:tc>
      </w:tr>
      <w:tr w:rsidR="006D18CD" w14:paraId="7EFBC55F" w14:textId="77777777" w:rsidTr="006528B7">
        <w:tc>
          <w:tcPr>
            <w:tcW w:w="1418" w:type="dxa"/>
            <w:tcBorders>
              <w:top w:val="single" w:sz="6" w:space="0" w:color="000000"/>
              <w:left w:val="single" w:sz="12" w:space="0" w:color="000000"/>
              <w:bottom w:val="single" w:sz="6" w:space="0" w:color="000000"/>
              <w:right w:val="single" w:sz="6" w:space="0" w:color="000000"/>
            </w:tcBorders>
          </w:tcPr>
          <w:p w14:paraId="5BC46ED8" w14:textId="77777777" w:rsidR="006D18CD" w:rsidRPr="00D35F56" w:rsidRDefault="006D18CD" w:rsidP="006528B7">
            <w:pPr>
              <w:pStyle w:val="BodyText"/>
            </w:pPr>
            <w:r w:rsidRPr="00D35F56">
              <w:t>Australia</w:t>
            </w:r>
            <w:r w:rsidR="00555FEA" w:rsidRPr="00D35F56">
              <w:fldChar w:fldCharType="begin"/>
            </w:r>
            <w:r w:rsidR="00555FEA" w:rsidRPr="00D35F56">
              <w:instrText xml:space="preserve"> XE "Australia" </w:instrText>
            </w:r>
            <w:r w:rsidR="00555FEA" w:rsidRPr="00D35F56">
              <w:fldChar w:fldCharType="end"/>
            </w:r>
          </w:p>
        </w:tc>
        <w:tc>
          <w:tcPr>
            <w:tcW w:w="2551" w:type="dxa"/>
            <w:tcBorders>
              <w:top w:val="single" w:sz="6" w:space="0" w:color="000000"/>
              <w:left w:val="single" w:sz="6" w:space="0" w:color="000000"/>
              <w:bottom w:val="single" w:sz="6" w:space="0" w:color="000000"/>
              <w:right w:val="single" w:sz="6" w:space="0" w:color="000000"/>
            </w:tcBorders>
          </w:tcPr>
          <w:p w14:paraId="19DD31E8" w14:textId="77777777" w:rsidR="006D18CD" w:rsidRPr="00D35F56" w:rsidRDefault="006D18CD" w:rsidP="006528B7">
            <w:pPr>
              <w:pStyle w:val="BodyText"/>
            </w:pPr>
            <w:r w:rsidRPr="00D35F56">
              <w:t>Ex West Coast</w:t>
            </w:r>
            <w:r w:rsidR="00555FEA" w:rsidRPr="00D35F56">
              <w:fldChar w:fldCharType="begin"/>
            </w:r>
            <w:r w:rsidR="00555FEA" w:rsidRPr="00D35F56">
              <w:instrText xml:space="preserve"> XE "West Coast" </w:instrText>
            </w:r>
            <w:r w:rsidR="00555FEA" w:rsidRPr="00D35F56">
              <w:fldChar w:fldCharType="end"/>
            </w:r>
            <w:r w:rsidRPr="00D35F56">
              <w:t xml:space="preserve"> Refineries</w:t>
            </w:r>
          </w:p>
        </w:tc>
        <w:tc>
          <w:tcPr>
            <w:tcW w:w="1275" w:type="dxa"/>
            <w:tcBorders>
              <w:top w:val="single" w:sz="6" w:space="0" w:color="000000"/>
              <w:left w:val="single" w:sz="6" w:space="0" w:color="000000"/>
              <w:bottom w:val="single" w:sz="6" w:space="0" w:color="000000"/>
              <w:right w:val="single" w:sz="6" w:space="0" w:color="000000"/>
            </w:tcBorders>
          </w:tcPr>
          <w:p w14:paraId="55D0582A" w14:textId="77777777" w:rsidR="006D18CD" w:rsidRPr="00D35F56" w:rsidRDefault="006D18CD" w:rsidP="006528B7">
            <w:pPr>
              <w:pStyle w:val="BodyText"/>
            </w:pPr>
            <w:r w:rsidRPr="00D35F56">
              <w:t>35</w:t>
            </w:r>
          </w:p>
        </w:tc>
        <w:tc>
          <w:tcPr>
            <w:tcW w:w="1130" w:type="dxa"/>
            <w:tcBorders>
              <w:top w:val="single" w:sz="6" w:space="0" w:color="000000"/>
              <w:left w:val="single" w:sz="6" w:space="0" w:color="000000"/>
              <w:bottom w:val="single" w:sz="6" w:space="0" w:color="000000"/>
              <w:right w:val="single" w:sz="6" w:space="0" w:color="000000"/>
            </w:tcBorders>
          </w:tcPr>
          <w:p w14:paraId="34D316A7" w14:textId="77777777" w:rsidR="006D18CD" w:rsidRPr="00D35F56" w:rsidRDefault="006D18CD" w:rsidP="006528B7">
            <w:pPr>
              <w:pStyle w:val="BodyText"/>
            </w:pPr>
            <w:r w:rsidRPr="00D35F56">
              <w:t>-</w:t>
            </w:r>
          </w:p>
        </w:tc>
        <w:tc>
          <w:tcPr>
            <w:tcW w:w="997" w:type="dxa"/>
            <w:tcBorders>
              <w:top w:val="single" w:sz="6" w:space="0" w:color="000000"/>
              <w:left w:val="single" w:sz="6" w:space="0" w:color="000000"/>
              <w:bottom w:val="single" w:sz="6" w:space="0" w:color="000000"/>
              <w:right w:val="single" w:sz="6" w:space="0" w:color="000000"/>
            </w:tcBorders>
          </w:tcPr>
          <w:p w14:paraId="2118E4E1" w14:textId="77777777" w:rsidR="006D18CD" w:rsidRPr="00D35F56" w:rsidRDefault="006D18CD" w:rsidP="006528B7">
            <w:pPr>
              <w:pStyle w:val="BodyText"/>
            </w:pPr>
            <w:r w:rsidRPr="00D35F56">
              <w:t>-</w:t>
            </w:r>
          </w:p>
        </w:tc>
        <w:tc>
          <w:tcPr>
            <w:tcW w:w="992" w:type="dxa"/>
            <w:tcBorders>
              <w:top w:val="single" w:sz="6" w:space="0" w:color="000000"/>
              <w:left w:val="single" w:sz="6" w:space="0" w:color="000000"/>
              <w:bottom w:val="single" w:sz="6" w:space="0" w:color="000000"/>
              <w:right w:val="single" w:sz="6" w:space="0" w:color="000000"/>
            </w:tcBorders>
          </w:tcPr>
          <w:p w14:paraId="531147E8" w14:textId="77777777" w:rsidR="006D18CD" w:rsidRPr="00D35F56" w:rsidRDefault="006D18CD" w:rsidP="006528B7">
            <w:pPr>
              <w:pStyle w:val="BodyText"/>
            </w:pPr>
            <w:r w:rsidRPr="00D35F56">
              <w:t>26</w:t>
            </w:r>
          </w:p>
        </w:tc>
        <w:tc>
          <w:tcPr>
            <w:tcW w:w="1418" w:type="dxa"/>
            <w:tcBorders>
              <w:top w:val="single" w:sz="6" w:space="0" w:color="000000"/>
              <w:left w:val="single" w:sz="6" w:space="0" w:color="000000"/>
              <w:bottom w:val="single" w:sz="6" w:space="0" w:color="000000"/>
              <w:right w:val="single" w:sz="12" w:space="0" w:color="000000"/>
            </w:tcBorders>
          </w:tcPr>
          <w:p w14:paraId="590063A6" w14:textId="77777777" w:rsidR="006D18CD" w:rsidRPr="00D35F56" w:rsidRDefault="006D18CD" w:rsidP="006528B7">
            <w:pPr>
              <w:pStyle w:val="BodyText"/>
            </w:pPr>
            <w:r w:rsidRPr="00D35F56">
              <w:t>61</w:t>
            </w:r>
          </w:p>
        </w:tc>
      </w:tr>
      <w:tr w:rsidR="006D18CD" w14:paraId="6AA3C21B" w14:textId="77777777" w:rsidTr="006528B7">
        <w:tc>
          <w:tcPr>
            <w:tcW w:w="1418" w:type="dxa"/>
            <w:tcBorders>
              <w:top w:val="single" w:sz="6" w:space="0" w:color="000000"/>
              <w:left w:val="single" w:sz="12" w:space="0" w:color="000000"/>
              <w:bottom w:val="single" w:sz="12" w:space="0" w:color="000000"/>
              <w:right w:val="single" w:sz="6" w:space="0" w:color="000000"/>
            </w:tcBorders>
          </w:tcPr>
          <w:p w14:paraId="1BCFC733" w14:textId="77777777" w:rsidR="006D18CD" w:rsidRPr="00D35F56" w:rsidRDefault="006D18CD" w:rsidP="006528B7">
            <w:pPr>
              <w:pStyle w:val="BodyText"/>
            </w:pPr>
            <w:r w:rsidRPr="00D35F56">
              <w:t>Pacific</w:t>
            </w:r>
            <w:r w:rsidR="00F84F6D" w:rsidRPr="00D35F56">
              <w:fldChar w:fldCharType="begin"/>
            </w:r>
            <w:r w:rsidR="00F84F6D" w:rsidRPr="00D35F56">
              <w:instrText xml:space="preserve"> XE "Pacific" </w:instrText>
            </w:r>
            <w:r w:rsidR="00F84F6D" w:rsidRPr="00D35F56">
              <w:fldChar w:fldCharType="end"/>
            </w:r>
            <w:r w:rsidRPr="00D35F56">
              <w:t xml:space="preserve"> Area</w:t>
            </w:r>
            <w:r w:rsidR="007C6FFC" w:rsidRPr="00D35F56">
              <w:fldChar w:fldCharType="begin"/>
            </w:r>
            <w:r w:rsidR="007C6FFC" w:rsidRPr="00D35F56">
              <w:instrText xml:space="preserve"> XE "Pacific Area" </w:instrText>
            </w:r>
            <w:r w:rsidR="007C6FFC" w:rsidRPr="00D35F56">
              <w:fldChar w:fldCharType="end"/>
            </w:r>
          </w:p>
        </w:tc>
        <w:tc>
          <w:tcPr>
            <w:tcW w:w="2551" w:type="dxa"/>
            <w:tcBorders>
              <w:top w:val="single" w:sz="6" w:space="0" w:color="000000"/>
              <w:left w:val="single" w:sz="6" w:space="0" w:color="000000"/>
              <w:bottom w:val="single" w:sz="12" w:space="0" w:color="000000"/>
              <w:right w:val="single" w:sz="6" w:space="0" w:color="000000"/>
            </w:tcBorders>
          </w:tcPr>
          <w:p w14:paraId="0D19A268" w14:textId="77777777" w:rsidR="006D18CD" w:rsidRPr="00D35F56" w:rsidRDefault="006D18CD" w:rsidP="006528B7">
            <w:pPr>
              <w:pStyle w:val="BodyText"/>
            </w:pPr>
            <w:r w:rsidRPr="00D35F56">
              <w:t>Ex West Coast</w:t>
            </w:r>
            <w:r w:rsidR="00555FEA" w:rsidRPr="00D35F56">
              <w:fldChar w:fldCharType="begin"/>
            </w:r>
            <w:r w:rsidR="00555FEA" w:rsidRPr="00D35F56">
              <w:instrText xml:space="preserve"> XE "West Coast" </w:instrText>
            </w:r>
            <w:r w:rsidR="00555FEA" w:rsidRPr="00D35F56">
              <w:fldChar w:fldCharType="end"/>
            </w:r>
            <w:r w:rsidRPr="00D35F56">
              <w:t xml:space="preserve"> Refineries</w:t>
            </w:r>
          </w:p>
        </w:tc>
        <w:tc>
          <w:tcPr>
            <w:tcW w:w="1275" w:type="dxa"/>
            <w:tcBorders>
              <w:top w:val="single" w:sz="6" w:space="0" w:color="000000"/>
              <w:left w:val="single" w:sz="6" w:space="0" w:color="000000"/>
              <w:bottom w:val="single" w:sz="12" w:space="0" w:color="000000"/>
              <w:right w:val="single" w:sz="6" w:space="0" w:color="000000"/>
            </w:tcBorders>
          </w:tcPr>
          <w:p w14:paraId="2B783012" w14:textId="77777777" w:rsidR="006D18CD" w:rsidRPr="00D35F56" w:rsidRDefault="006D18CD" w:rsidP="006528B7">
            <w:pPr>
              <w:pStyle w:val="BodyText"/>
            </w:pPr>
            <w:r w:rsidRPr="00D35F56">
              <w:t>35</w:t>
            </w:r>
          </w:p>
        </w:tc>
        <w:tc>
          <w:tcPr>
            <w:tcW w:w="1130" w:type="dxa"/>
            <w:tcBorders>
              <w:top w:val="single" w:sz="6" w:space="0" w:color="000000"/>
              <w:left w:val="single" w:sz="6" w:space="0" w:color="000000"/>
              <w:bottom w:val="single" w:sz="12" w:space="0" w:color="000000"/>
              <w:right w:val="single" w:sz="6" w:space="0" w:color="000000"/>
            </w:tcBorders>
          </w:tcPr>
          <w:p w14:paraId="3CD8F689" w14:textId="77777777" w:rsidR="006D18CD" w:rsidRPr="00D35F56" w:rsidRDefault="006D18CD" w:rsidP="006528B7">
            <w:pPr>
              <w:pStyle w:val="BodyText"/>
            </w:pPr>
            <w:r w:rsidRPr="00D35F56">
              <w:t>-</w:t>
            </w:r>
          </w:p>
        </w:tc>
        <w:tc>
          <w:tcPr>
            <w:tcW w:w="997" w:type="dxa"/>
            <w:tcBorders>
              <w:top w:val="single" w:sz="6" w:space="0" w:color="000000"/>
              <w:left w:val="single" w:sz="6" w:space="0" w:color="000000"/>
              <w:bottom w:val="single" w:sz="12" w:space="0" w:color="000000"/>
              <w:right w:val="single" w:sz="6" w:space="0" w:color="000000"/>
            </w:tcBorders>
          </w:tcPr>
          <w:p w14:paraId="6A76B0FF" w14:textId="77777777" w:rsidR="006D18CD" w:rsidRPr="00D35F56" w:rsidRDefault="006D18CD" w:rsidP="006528B7">
            <w:pPr>
              <w:pStyle w:val="BodyText"/>
            </w:pPr>
            <w:r w:rsidRPr="00D35F56">
              <w:t>-</w:t>
            </w:r>
          </w:p>
        </w:tc>
        <w:tc>
          <w:tcPr>
            <w:tcW w:w="992" w:type="dxa"/>
            <w:tcBorders>
              <w:top w:val="single" w:sz="6" w:space="0" w:color="000000"/>
              <w:left w:val="single" w:sz="6" w:space="0" w:color="000000"/>
              <w:bottom w:val="single" w:sz="12" w:space="0" w:color="000000"/>
              <w:right w:val="single" w:sz="6" w:space="0" w:color="000000"/>
            </w:tcBorders>
          </w:tcPr>
          <w:p w14:paraId="66710E8F" w14:textId="77777777" w:rsidR="006D18CD" w:rsidRPr="00D35F56" w:rsidRDefault="006D18CD" w:rsidP="006528B7">
            <w:pPr>
              <w:pStyle w:val="BodyText"/>
            </w:pPr>
            <w:r w:rsidRPr="00D35F56">
              <w:t>26</w:t>
            </w:r>
          </w:p>
        </w:tc>
        <w:tc>
          <w:tcPr>
            <w:tcW w:w="1418" w:type="dxa"/>
            <w:tcBorders>
              <w:top w:val="single" w:sz="6" w:space="0" w:color="000000"/>
              <w:left w:val="single" w:sz="6" w:space="0" w:color="000000"/>
              <w:bottom w:val="single" w:sz="12" w:space="0" w:color="000000"/>
              <w:right w:val="single" w:sz="12" w:space="0" w:color="000000"/>
            </w:tcBorders>
          </w:tcPr>
          <w:p w14:paraId="1A4881AE" w14:textId="77777777" w:rsidR="006D18CD" w:rsidRPr="00D35F56" w:rsidRDefault="006D18CD" w:rsidP="006528B7">
            <w:pPr>
              <w:pStyle w:val="BodyText"/>
            </w:pPr>
            <w:r w:rsidRPr="00D35F56">
              <w:t>61</w:t>
            </w:r>
          </w:p>
        </w:tc>
      </w:tr>
    </w:tbl>
    <w:p w14:paraId="275A741B" w14:textId="77777777" w:rsidR="006D18CD" w:rsidRDefault="006D18CD" w:rsidP="006528B7">
      <w:pPr>
        <w:pStyle w:val="BodyText"/>
      </w:pPr>
      <w:r>
        <w:t>The above table indicates the primary source of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t xml:space="preserve"> for the various operational theatres, essentially the European theatres (including Middle East</w:t>
      </w:r>
      <w:r w:rsidR="00457D13">
        <w:fldChar w:fldCharType="begin"/>
      </w:r>
      <w:r w:rsidR="00457D13">
        <w:instrText xml:space="preserve"> XE "</w:instrText>
      </w:r>
      <w:r w:rsidR="00457D13" w:rsidRPr="00FD15D4">
        <w:instrText>Middle East</w:instrText>
      </w:r>
      <w:r w:rsidR="00457D13">
        <w:instrText xml:space="preserve">" </w:instrText>
      </w:r>
      <w:r w:rsidR="00457D13">
        <w:fldChar w:fldCharType="end"/>
      </w:r>
      <w:r>
        <w:t xml:space="preserve"> and Africa</w:t>
      </w:r>
      <w:r w:rsidR="00457D13">
        <w:fldChar w:fldCharType="begin"/>
      </w:r>
      <w:r w:rsidR="00457D13">
        <w:instrText xml:space="preserve"> XE "</w:instrText>
      </w:r>
      <w:r w:rsidR="00457D13" w:rsidRPr="00A921B0">
        <w:instrText>Africa</w:instrText>
      </w:r>
      <w:r w:rsidR="00457D13">
        <w:instrText xml:space="preserve">" </w:instrText>
      </w:r>
      <w:r w:rsidR="00457D13">
        <w:fldChar w:fldCharType="end"/>
      </w:r>
      <w:r>
        <w:t>) were supplied from the east coast of the U.S., while the Pacific</w:t>
      </w:r>
      <w:r w:rsidR="00F84F6D">
        <w:fldChar w:fldCharType="begin"/>
      </w:r>
      <w:r w:rsidR="00F84F6D">
        <w:instrText xml:space="preserve"> XE "</w:instrText>
      </w:r>
      <w:r w:rsidR="00F84F6D" w:rsidRPr="00C317E2">
        <w:instrText>Pacific</w:instrText>
      </w:r>
      <w:r w:rsidR="00F84F6D">
        <w:instrText xml:space="preserve">" </w:instrText>
      </w:r>
      <w:r w:rsidR="00F84F6D">
        <w:fldChar w:fldCharType="end"/>
      </w:r>
      <w:r>
        <w:t xml:space="preserve"> region was supplied from the west coast. The shipping times were much the same throughout the year of 1943, despite increased tanker ship construction</w:t>
      </w:r>
      <w:r w:rsidR="00F84B53">
        <w:t>,</w:t>
      </w:r>
      <w:r>
        <w:t xml:space="preserve"> for this was the time of the successful German U-boat ‘Wolf pack’</w:t>
      </w:r>
      <w:r w:rsidR="007C6FFC">
        <w:fldChar w:fldCharType="begin"/>
      </w:r>
      <w:r w:rsidR="007C6FFC">
        <w:instrText xml:space="preserve"> XE "</w:instrText>
      </w:r>
      <w:r w:rsidR="007C6FFC" w:rsidRPr="00E849B1">
        <w:instrText>German U-boat ‘Wolf pack’</w:instrText>
      </w:r>
      <w:r w:rsidR="007C6FFC">
        <w:instrText xml:space="preserve">" </w:instrText>
      </w:r>
      <w:r w:rsidR="007C6FFC">
        <w:fldChar w:fldCharType="end"/>
      </w:r>
      <w:r>
        <w:t xml:space="preserve"> attacks on the Allied shipping route across the Atlantic Ocean</w:t>
      </w:r>
      <w:r w:rsidR="007C6FFC">
        <w:fldChar w:fldCharType="begin"/>
      </w:r>
      <w:r w:rsidR="007C6FFC">
        <w:instrText xml:space="preserve"> XE "</w:instrText>
      </w:r>
      <w:r w:rsidR="007C6FFC" w:rsidRPr="00BF6B82">
        <w:instrText>Atlantic Ocean</w:instrText>
      </w:r>
      <w:r w:rsidR="007C6FFC">
        <w:instrText xml:space="preserve">" </w:instrText>
      </w:r>
      <w:r w:rsidR="007C6FFC">
        <w:fldChar w:fldCharType="end"/>
      </w:r>
      <w:r w:rsidR="00F84B53">
        <w:t xml:space="preserve"> and tankers were a prime target</w:t>
      </w:r>
      <w:r>
        <w:t>.</w:t>
      </w:r>
      <w:r w:rsidR="00F84B53">
        <w:t xml:space="preserve"> This would be known as the “Battle of the A</w:t>
      </w:r>
      <w:r w:rsidR="00854689">
        <w:t>t</w:t>
      </w:r>
      <w:r w:rsidR="00F84B53">
        <w:t>lantic</w:t>
      </w:r>
      <w:r w:rsidR="007C6FFC">
        <w:fldChar w:fldCharType="begin"/>
      </w:r>
      <w:r w:rsidR="007C6FFC">
        <w:instrText xml:space="preserve"> XE "</w:instrText>
      </w:r>
      <w:r w:rsidR="007C6FFC" w:rsidRPr="006112A3">
        <w:instrText>Battle of the Atlantic</w:instrText>
      </w:r>
      <w:r w:rsidR="007C6FFC">
        <w:instrText xml:space="preserve">" </w:instrText>
      </w:r>
      <w:r w:rsidR="007C6FFC">
        <w:fldChar w:fldCharType="end"/>
      </w:r>
      <w:r w:rsidR="00F84B53">
        <w:t>”</w:t>
      </w:r>
      <w:r w:rsidR="006F7A23">
        <w:t>.</w:t>
      </w:r>
      <w:r>
        <w:t xml:space="preserve"> </w:t>
      </w:r>
    </w:p>
    <w:p w14:paraId="5424F1AB" w14:textId="77777777" w:rsidR="006D18CD" w:rsidRDefault="006D18CD" w:rsidP="006528B7">
      <w:pPr>
        <w:pStyle w:val="BodyText"/>
      </w:pPr>
      <w:r>
        <w:t>In January 1943 the position was becoming critical both from supply and tanker availability position, hence the memo from the Oil &amp; Tanker Mission</w:t>
      </w:r>
      <w:r w:rsidR="007C6FFC">
        <w:fldChar w:fldCharType="begin"/>
      </w:r>
      <w:r w:rsidR="007C6FFC">
        <w:instrText xml:space="preserve"> XE "</w:instrText>
      </w:r>
      <w:r w:rsidR="007C6FFC" w:rsidRPr="006C362E">
        <w:instrText>Oil &amp; Tanker Mission</w:instrText>
      </w:r>
      <w:r w:rsidR="007C6FFC">
        <w:instrText xml:space="preserve">" </w:instrText>
      </w:r>
      <w:r w:rsidR="007C6FFC">
        <w:fldChar w:fldCharType="end"/>
      </w:r>
      <w:r>
        <w:t xml:space="preserve"> from Mr. Eden (later Sir Anthony Eden</w:t>
      </w:r>
      <w:r w:rsidR="007C6FFC">
        <w:fldChar w:fldCharType="begin"/>
      </w:r>
      <w:r w:rsidR="007C6FFC">
        <w:instrText xml:space="preserve"> XE "</w:instrText>
      </w:r>
      <w:r w:rsidR="007C6FFC" w:rsidRPr="00A23BDA">
        <w:instrText>Sir Anthony Eden</w:instrText>
      </w:r>
      <w:r w:rsidR="007C6FFC">
        <w:instrText xml:space="preserve">" </w:instrText>
      </w:r>
      <w:r w:rsidR="007C6FFC">
        <w:fldChar w:fldCharType="end"/>
      </w:r>
      <w:r>
        <w:t xml:space="preserve"> - British Prime Minister) to Viscount Halifax</w:t>
      </w:r>
      <w:r w:rsidR="007C6FFC">
        <w:fldChar w:fldCharType="begin"/>
      </w:r>
      <w:r w:rsidR="007C6FFC">
        <w:instrText xml:space="preserve"> XE "</w:instrText>
      </w:r>
      <w:r w:rsidR="007C6FFC" w:rsidRPr="003447EC">
        <w:instrText>Viscount Halifax</w:instrText>
      </w:r>
      <w:r w:rsidR="007C6FFC">
        <w:instrText xml:space="preserve">" </w:instrText>
      </w:r>
      <w:r w:rsidR="007C6FFC">
        <w:fldChar w:fldCharType="end"/>
      </w:r>
      <w:r>
        <w:t xml:space="preserve"> Jan 16, 1943. </w:t>
      </w:r>
    </w:p>
    <w:p w14:paraId="2858205D" w14:textId="7E615E85" w:rsidR="006D18CD" w:rsidRDefault="006D18CD" w:rsidP="007C5DAF">
      <w:pPr>
        <w:pStyle w:val="Caption"/>
      </w:pPr>
      <w:r>
        <w:t xml:space="preserve">Table </w:t>
      </w:r>
      <w:r w:rsidR="001A19D3">
        <w:fldChar w:fldCharType="begin"/>
      </w:r>
      <w:r w:rsidR="001A19D3">
        <w:instrText xml:space="preserve"> SEQ Table \* ARABIC </w:instrText>
      </w:r>
      <w:r w:rsidR="001A19D3">
        <w:fldChar w:fldCharType="separate"/>
      </w:r>
      <w:r>
        <w:t>3</w:t>
      </w:r>
      <w:r w:rsidR="001A19D3">
        <w:fldChar w:fldCharType="end"/>
      </w:r>
      <w:r>
        <w:t>. Gasoline supplies for Overseas Distributors January 1943 from British controlled ’Sterling</w:t>
      </w:r>
      <w:r w:rsidR="00F83DA0">
        <w:fldChar w:fldCharType="begin"/>
      </w:r>
      <w:r w:rsidR="00F83DA0">
        <w:instrText xml:space="preserve"> XE "</w:instrText>
      </w:r>
      <w:r w:rsidR="00F83DA0" w:rsidRPr="00457D13">
        <w:instrText>Sterling"</w:instrText>
      </w:r>
      <w:r w:rsidR="00F83DA0">
        <w:instrText xml:space="preserve"> </w:instrText>
      </w:r>
      <w:r w:rsidR="00F83DA0">
        <w:fldChar w:fldCharType="end"/>
      </w:r>
      <w:r>
        <w:t>’ sources (</w:t>
      </w:r>
      <w:r w:rsidR="006528B7">
        <w:t>a</w:t>
      </w:r>
      <w:r>
        <w:t>ssumed thousand barrels)</w:t>
      </w:r>
    </w:p>
    <w:tbl>
      <w:tblPr>
        <w:tblW w:w="932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510"/>
        <w:gridCol w:w="1843"/>
        <w:gridCol w:w="2267"/>
        <w:gridCol w:w="1701"/>
      </w:tblGrid>
      <w:tr w:rsidR="006D18CD" w14:paraId="6C95A807" w14:textId="77777777" w:rsidTr="00F84B53">
        <w:tc>
          <w:tcPr>
            <w:tcW w:w="3510" w:type="dxa"/>
            <w:tcBorders>
              <w:top w:val="single" w:sz="12" w:space="0" w:color="000000"/>
              <w:left w:val="single" w:sz="12" w:space="0" w:color="000000"/>
              <w:bottom w:val="single" w:sz="12" w:space="0" w:color="000000"/>
              <w:right w:val="single" w:sz="6" w:space="0" w:color="000000"/>
            </w:tcBorders>
          </w:tcPr>
          <w:p w14:paraId="57DE5132" w14:textId="77777777" w:rsidR="006D18CD" w:rsidRPr="006F7A23" w:rsidRDefault="006D18CD" w:rsidP="006528B7">
            <w:pPr>
              <w:pStyle w:val="BodyText"/>
            </w:pPr>
            <w:r w:rsidRPr="006F7A23">
              <w:t>Sources of Supply for O/S Distributors</w:t>
            </w:r>
          </w:p>
        </w:tc>
        <w:tc>
          <w:tcPr>
            <w:tcW w:w="1843" w:type="dxa"/>
            <w:tcBorders>
              <w:top w:val="single" w:sz="12" w:space="0" w:color="000000"/>
              <w:left w:val="single" w:sz="6" w:space="0" w:color="000000"/>
              <w:bottom w:val="single" w:sz="12" w:space="0" w:color="000000"/>
              <w:right w:val="single" w:sz="6" w:space="0" w:color="000000"/>
            </w:tcBorders>
          </w:tcPr>
          <w:p w14:paraId="06DDDAF6" w14:textId="77777777" w:rsidR="006D18CD" w:rsidRPr="006F7A23" w:rsidRDefault="006D18CD" w:rsidP="006528B7">
            <w:pPr>
              <w:pStyle w:val="BodyText"/>
            </w:pPr>
            <w:r w:rsidRPr="006F7A23">
              <w:t>Aviation Spirit</w:t>
            </w:r>
            <w:r w:rsidR="00B00AB4" w:rsidRPr="006F7A23">
              <w:fldChar w:fldCharType="begin"/>
            </w:r>
            <w:r w:rsidR="00B00AB4" w:rsidRPr="006F7A23">
              <w:instrText xml:space="preserve"> XE "Aviation Spirit" </w:instrText>
            </w:r>
            <w:r w:rsidR="00B00AB4" w:rsidRPr="006F7A23">
              <w:fldChar w:fldCharType="end"/>
            </w:r>
            <w:r w:rsidRPr="006F7A23">
              <w:t xml:space="preserve"> 100</w:t>
            </w:r>
          </w:p>
        </w:tc>
        <w:tc>
          <w:tcPr>
            <w:tcW w:w="2267" w:type="dxa"/>
            <w:tcBorders>
              <w:top w:val="single" w:sz="12" w:space="0" w:color="000000"/>
              <w:left w:val="single" w:sz="6" w:space="0" w:color="000000"/>
              <w:bottom w:val="single" w:sz="12" w:space="0" w:color="000000"/>
              <w:right w:val="single" w:sz="6" w:space="0" w:color="000000"/>
            </w:tcBorders>
          </w:tcPr>
          <w:p w14:paraId="0825C325" w14:textId="77777777" w:rsidR="006D18CD" w:rsidRPr="006F7A23" w:rsidRDefault="006D18CD" w:rsidP="006528B7">
            <w:pPr>
              <w:pStyle w:val="BodyText"/>
            </w:pPr>
            <w:r w:rsidRPr="006F7A23">
              <w:t>Other Aviation Spirit</w:t>
            </w:r>
          </w:p>
        </w:tc>
        <w:tc>
          <w:tcPr>
            <w:tcW w:w="1701" w:type="dxa"/>
            <w:tcBorders>
              <w:top w:val="single" w:sz="12" w:space="0" w:color="000000"/>
              <w:left w:val="single" w:sz="6" w:space="0" w:color="000000"/>
              <w:bottom w:val="single" w:sz="12" w:space="0" w:color="000000"/>
              <w:right w:val="single" w:sz="12" w:space="0" w:color="000000"/>
            </w:tcBorders>
          </w:tcPr>
          <w:p w14:paraId="2BBC29A0" w14:textId="77777777" w:rsidR="006D18CD" w:rsidRPr="006F7A23" w:rsidRDefault="006D18CD" w:rsidP="006528B7">
            <w:pPr>
              <w:pStyle w:val="BodyText"/>
            </w:pPr>
            <w:r w:rsidRPr="006F7A23">
              <w:t>Motor Gasolines</w:t>
            </w:r>
          </w:p>
        </w:tc>
      </w:tr>
      <w:tr w:rsidR="006D18CD" w14:paraId="5C6884D1" w14:textId="77777777" w:rsidTr="00F84B53">
        <w:tc>
          <w:tcPr>
            <w:tcW w:w="3510" w:type="dxa"/>
            <w:tcBorders>
              <w:top w:val="single" w:sz="12" w:space="0" w:color="000000"/>
              <w:left w:val="single" w:sz="12" w:space="0" w:color="000000"/>
              <w:bottom w:val="single" w:sz="6" w:space="0" w:color="000000"/>
              <w:right w:val="single" w:sz="6" w:space="0" w:color="000000"/>
            </w:tcBorders>
          </w:tcPr>
          <w:p w14:paraId="445C0AA1" w14:textId="77777777" w:rsidR="006D18CD" w:rsidRPr="006F7A23" w:rsidRDefault="006D18CD" w:rsidP="006528B7">
            <w:pPr>
              <w:pStyle w:val="BodyText"/>
            </w:pPr>
            <w:r w:rsidRPr="006F7A23">
              <w:t>Haifa</w:t>
            </w:r>
            <w:r w:rsidR="007C6FFC" w:rsidRPr="006F7A23">
              <w:fldChar w:fldCharType="begin"/>
            </w:r>
            <w:r w:rsidR="007C6FFC" w:rsidRPr="006F7A23">
              <w:instrText xml:space="preserve"> XE "Haifa" </w:instrText>
            </w:r>
            <w:r w:rsidR="007C6FFC" w:rsidRPr="006F7A23">
              <w:fldChar w:fldCharType="end"/>
            </w:r>
            <w:r w:rsidRPr="006F7A23">
              <w:t xml:space="preserve"> </w:t>
            </w:r>
          </w:p>
        </w:tc>
        <w:tc>
          <w:tcPr>
            <w:tcW w:w="1843" w:type="dxa"/>
            <w:tcBorders>
              <w:top w:val="single" w:sz="12" w:space="0" w:color="000000"/>
              <w:left w:val="single" w:sz="6" w:space="0" w:color="000000"/>
              <w:bottom w:val="single" w:sz="6" w:space="0" w:color="000000"/>
              <w:right w:val="single" w:sz="6" w:space="0" w:color="000000"/>
            </w:tcBorders>
          </w:tcPr>
          <w:p w14:paraId="1A10A685" w14:textId="77777777" w:rsidR="006D18CD" w:rsidRPr="006F7A23" w:rsidRDefault="006D18CD" w:rsidP="006528B7">
            <w:pPr>
              <w:pStyle w:val="BodyText"/>
            </w:pPr>
            <w:r w:rsidRPr="006F7A23">
              <w:t>-</w:t>
            </w:r>
          </w:p>
        </w:tc>
        <w:tc>
          <w:tcPr>
            <w:tcW w:w="2267" w:type="dxa"/>
            <w:tcBorders>
              <w:top w:val="single" w:sz="12" w:space="0" w:color="000000"/>
              <w:left w:val="single" w:sz="6" w:space="0" w:color="000000"/>
              <w:bottom w:val="single" w:sz="6" w:space="0" w:color="000000"/>
              <w:right w:val="single" w:sz="6" w:space="0" w:color="000000"/>
            </w:tcBorders>
          </w:tcPr>
          <w:p w14:paraId="0BD1029A" w14:textId="77777777" w:rsidR="006D18CD" w:rsidRPr="006F7A23" w:rsidRDefault="006D18CD" w:rsidP="006528B7">
            <w:pPr>
              <w:pStyle w:val="BodyText"/>
            </w:pPr>
            <w:r w:rsidRPr="006F7A23">
              <w:t>-</w:t>
            </w:r>
          </w:p>
        </w:tc>
        <w:tc>
          <w:tcPr>
            <w:tcW w:w="1701" w:type="dxa"/>
            <w:tcBorders>
              <w:top w:val="single" w:sz="12" w:space="0" w:color="000000"/>
              <w:left w:val="single" w:sz="6" w:space="0" w:color="000000"/>
              <w:bottom w:val="single" w:sz="6" w:space="0" w:color="000000"/>
              <w:right w:val="single" w:sz="12" w:space="0" w:color="000000"/>
            </w:tcBorders>
          </w:tcPr>
          <w:p w14:paraId="6C5D8FF4" w14:textId="77777777" w:rsidR="006D18CD" w:rsidRPr="006F7A23" w:rsidRDefault="006D18CD" w:rsidP="006528B7">
            <w:pPr>
              <w:pStyle w:val="BodyText"/>
            </w:pPr>
            <w:r w:rsidRPr="006F7A23">
              <w:t>696</w:t>
            </w:r>
          </w:p>
        </w:tc>
      </w:tr>
      <w:tr w:rsidR="006D18CD" w14:paraId="4CF209C2" w14:textId="77777777" w:rsidTr="00F84B53">
        <w:tc>
          <w:tcPr>
            <w:tcW w:w="3510" w:type="dxa"/>
            <w:tcBorders>
              <w:top w:val="single" w:sz="6" w:space="0" w:color="000000"/>
              <w:left w:val="single" w:sz="12" w:space="0" w:color="000000"/>
              <w:bottom w:val="single" w:sz="6" w:space="0" w:color="000000"/>
              <w:right w:val="single" w:sz="6" w:space="0" w:color="000000"/>
            </w:tcBorders>
          </w:tcPr>
          <w:p w14:paraId="30BC2576" w14:textId="77777777" w:rsidR="006D18CD" w:rsidRPr="006F7A23" w:rsidRDefault="006D18CD" w:rsidP="006528B7">
            <w:pPr>
              <w:pStyle w:val="BodyText"/>
            </w:pPr>
            <w:r w:rsidRPr="006F7A23">
              <w:t>Tripoli</w:t>
            </w:r>
            <w:r w:rsidR="007C6FFC" w:rsidRPr="006F7A23">
              <w:fldChar w:fldCharType="begin"/>
            </w:r>
            <w:r w:rsidR="007C6FFC" w:rsidRPr="006F7A23">
              <w:instrText xml:space="preserve"> XE "Tripoli" </w:instrText>
            </w:r>
            <w:r w:rsidR="007C6FFC" w:rsidRPr="006F7A23">
              <w:fldChar w:fldCharType="end"/>
            </w:r>
          </w:p>
        </w:tc>
        <w:tc>
          <w:tcPr>
            <w:tcW w:w="1843" w:type="dxa"/>
            <w:tcBorders>
              <w:top w:val="single" w:sz="6" w:space="0" w:color="000000"/>
              <w:left w:val="single" w:sz="6" w:space="0" w:color="000000"/>
              <w:bottom w:val="single" w:sz="6" w:space="0" w:color="000000"/>
              <w:right w:val="single" w:sz="6" w:space="0" w:color="000000"/>
            </w:tcBorders>
          </w:tcPr>
          <w:p w14:paraId="3CF5EA0C" w14:textId="77777777" w:rsidR="006D18CD" w:rsidRPr="006F7A23" w:rsidRDefault="006D18CD" w:rsidP="006528B7">
            <w:pPr>
              <w:pStyle w:val="BodyText"/>
            </w:pPr>
            <w:r w:rsidRPr="006F7A23">
              <w:t>-</w:t>
            </w:r>
          </w:p>
        </w:tc>
        <w:tc>
          <w:tcPr>
            <w:tcW w:w="2267" w:type="dxa"/>
            <w:tcBorders>
              <w:top w:val="single" w:sz="6" w:space="0" w:color="000000"/>
              <w:left w:val="single" w:sz="6" w:space="0" w:color="000000"/>
              <w:bottom w:val="single" w:sz="6" w:space="0" w:color="000000"/>
              <w:right w:val="single" w:sz="6" w:space="0" w:color="000000"/>
            </w:tcBorders>
          </w:tcPr>
          <w:p w14:paraId="4120A175" w14:textId="77777777" w:rsidR="006D18CD" w:rsidRPr="006F7A23" w:rsidRDefault="006D18CD" w:rsidP="006528B7">
            <w:pPr>
              <w:pStyle w:val="BodyText"/>
            </w:pPr>
            <w:r w:rsidRPr="006F7A23">
              <w:t>-</w:t>
            </w:r>
          </w:p>
        </w:tc>
        <w:tc>
          <w:tcPr>
            <w:tcW w:w="1701" w:type="dxa"/>
            <w:tcBorders>
              <w:top w:val="single" w:sz="6" w:space="0" w:color="000000"/>
              <w:left w:val="single" w:sz="6" w:space="0" w:color="000000"/>
              <w:bottom w:val="single" w:sz="6" w:space="0" w:color="000000"/>
              <w:right w:val="single" w:sz="12" w:space="0" w:color="000000"/>
            </w:tcBorders>
          </w:tcPr>
          <w:p w14:paraId="1BDEC9D7" w14:textId="77777777" w:rsidR="006D18CD" w:rsidRPr="006F7A23" w:rsidRDefault="006D18CD" w:rsidP="006528B7">
            <w:pPr>
              <w:pStyle w:val="BodyText"/>
            </w:pPr>
            <w:r w:rsidRPr="006F7A23">
              <w:t>30</w:t>
            </w:r>
          </w:p>
        </w:tc>
      </w:tr>
      <w:tr w:rsidR="006D18CD" w14:paraId="14C96C7B" w14:textId="77777777" w:rsidTr="00F84B53">
        <w:tc>
          <w:tcPr>
            <w:tcW w:w="3510" w:type="dxa"/>
            <w:tcBorders>
              <w:top w:val="single" w:sz="6" w:space="0" w:color="000000"/>
              <w:left w:val="single" w:sz="12" w:space="0" w:color="000000"/>
              <w:bottom w:val="single" w:sz="6" w:space="0" w:color="000000"/>
              <w:right w:val="single" w:sz="6" w:space="0" w:color="000000"/>
            </w:tcBorders>
          </w:tcPr>
          <w:p w14:paraId="7C6D2A58" w14:textId="77777777" w:rsidR="006D18CD" w:rsidRPr="006F7A23" w:rsidRDefault="006D18CD" w:rsidP="006528B7">
            <w:pPr>
              <w:pStyle w:val="BodyText"/>
            </w:pPr>
            <w:r w:rsidRPr="006F7A23">
              <w:t>Suez</w:t>
            </w:r>
            <w:r w:rsidR="007C6FFC" w:rsidRPr="006F7A23">
              <w:fldChar w:fldCharType="begin"/>
            </w:r>
            <w:r w:rsidR="007C6FFC" w:rsidRPr="006F7A23">
              <w:instrText xml:space="preserve"> XE "Suez" </w:instrText>
            </w:r>
            <w:r w:rsidR="007C6FFC" w:rsidRPr="006F7A23">
              <w:fldChar w:fldCharType="end"/>
            </w:r>
          </w:p>
        </w:tc>
        <w:tc>
          <w:tcPr>
            <w:tcW w:w="1843" w:type="dxa"/>
            <w:tcBorders>
              <w:top w:val="single" w:sz="6" w:space="0" w:color="000000"/>
              <w:left w:val="single" w:sz="6" w:space="0" w:color="000000"/>
              <w:bottom w:val="single" w:sz="6" w:space="0" w:color="000000"/>
              <w:right w:val="single" w:sz="6" w:space="0" w:color="000000"/>
            </w:tcBorders>
          </w:tcPr>
          <w:p w14:paraId="02FE6E21" w14:textId="77777777" w:rsidR="006D18CD" w:rsidRPr="006F7A23" w:rsidRDefault="006D18CD" w:rsidP="006528B7">
            <w:pPr>
              <w:pStyle w:val="BodyText"/>
            </w:pPr>
            <w:r w:rsidRPr="006F7A23">
              <w:t>-</w:t>
            </w:r>
          </w:p>
        </w:tc>
        <w:tc>
          <w:tcPr>
            <w:tcW w:w="2267" w:type="dxa"/>
            <w:tcBorders>
              <w:top w:val="single" w:sz="6" w:space="0" w:color="000000"/>
              <w:left w:val="single" w:sz="6" w:space="0" w:color="000000"/>
              <w:bottom w:val="single" w:sz="6" w:space="0" w:color="000000"/>
              <w:right w:val="single" w:sz="6" w:space="0" w:color="000000"/>
            </w:tcBorders>
          </w:tcPr>
          <w:p w14:paraId="75D39AB6" w14:textId="77777777" w:rsidR="006D18CD" w:rsidRPr="006F7A23" w:rsidRDefault="006D18CD" w:rsidP="006528B7">
            <w:pPr>
              <w:pStyle w:val="BodyText"/>
            </w:pPr>
            <w:r w:rsidRPr="006F7A23">
              <w:t>-</w:t>
            </w:r>
          </w:p>
        </w:tc>
        <w:tc>
          <w:tcPr>
            <w:tcW w:w="1701" w:type="dxa"/>
            <w:tcBorders>
              <w:top w:val="single" w:sz="6" w:space="0" w:color="000000"/>
              <w:left w:val="single" w:sz="6" w:space="0" w:color="000000"/>
              <w:bottom w:val="single" w:sz="6" w:space="0" w:color="000000"/>
              <w:right w:val="single" w:sz="12" w:space="0" w:color="000000"/>
            </w:tcBorders>
          </w:tcPr>
          <w:p w14:paraId="51E33732" w14:textId="77777777" w:rsidR="006D18CD" w:rsidRPr="006F7A23" w:rsidRDefault="006D18CD" w:rsidP="006528B7">
            <w:pPr>
              <w:pStyle w:val="BodyText"/>
            </w:pPr>
            <w:r w:rsidRPr="006F7A23">
              <w:t>191</w:t>
            </w:r>
          </w:p>
        </w:tc>
      </w:tr>
      <w:tr w:rsidR="006D18CD" w14:paraId="4831651F" w14:textId="77777777" w:rsidTr="00F84B53">
        <w:tc>
          <w:tcPr>
            <w:tcW w:w="3510" w:type="dxa"/>
            <w:tcBorders>
              <w:top w:val="single" w:sz="6" w:space="0" w:color="000000"/>
              <w:left w:val="single" w:sz="12" w:space="0" w:color="000000"/>
              <w:bottom w:val="single" w:sz="6" w:space="0" w:color="000000"/>
              <w:right w:val="single" w:sz="6" w:space="0" w:color="000000"/>
            </w:tcBorders>
          </w:tcPr>
          <w:p w14:paraId="0E537311" w14:textId="77777777" w:rsidR="006D18CD" w:rsidRPr="006F7A23" w:rsidRDefault="006D18CD" w:rsidP="006528B7">
            <w:pPr>
              <w:pStyle w:val="BodyText"/>
            </w:pPr>
            <w:r w:rsidRPr="006F7A23">
              <w:t>India</w:t>
            </w:r>
            <w:r w:rsidR="00457D13" w:rsidRPr="006F7A23">
              <w:fldChar w:fldCharType="begin"/>
            </w:r>
            <w:r w:rsidR="00457D13" w:rsidRPr="006F7A23">
              <w:instrText xml:space="preserve"> XE "India" </w:instrText>
            </w:r>
            <w:r w:rsidR="00457D13" w:rsidRPr="006F7A23">
              <w:fldChar w:fldCharType="end"/>
            </w:r>
          </w:p>
        </w:tc>
        <w:tc>
          <w:tcPr>
            <w:tcW w:w="1843" w:type="dxa"/>
            <w:tcBorders>
              <w:top w:val="single" w:sz="6" w:space="0" w:color="000000"/>
              <w:left w:val="single" w:sz="6" w:space="0" w:color="000000"/>
              <w:bottom w:val="single" w:sz="6" w:space="0" w:color="000000"/>
              <w:right w:val="single" w:sz="6" w:space="0" w:color="000000"/>
            </w:tcBorders>
          </w:tcPr>
          <w:p w14:paraId="3272187C" w14:textId="77777777" w:rsidR="006D18CD" w:rsidRPr="006F7A23" w:rsidRDefault="006D18CD" w:rsidP="006528B7">
            <w:pPr>
              <w:pStyle w:val="BodyText"/>
            </w:pPr>
            <w:r w:rsidRPr="006F7A23">
              <w:t>-</w:t>
            </w:r>
          </w:p>
        </w:tc>
        <w:tc>
          <w:tcPr>
            <w:tcW w:w="2267" w:type="dxa"/>
            <w:tcBorders>
              <w:top w:val="single" w:sz="6" w:space="0" w:color="000000"/>
              <w:left w:val="single" w:sz="6" w:space="0" w:color="000000"/>
              <w:bottom w:val="single" w:sz="6" w:space="0" w:color="000000"/>
              <w:right w:val="single" w:sz="6" w:space="0" w:color="000000"/>
            </w:tcBorders>
          </w:tcPr>
          <w:p w14:paraId="5E22278F" w14:textId="77777777" w:rsidR="006D18CD" w:rsidRPr="006F7A23" w:rsidRDefault="006D18CD" w:rsidP="006528B7">
            <w:pPr>
              <w:pStyle w:val="BodyText"/>
            </w:pPr>
            <w:r w:rsidRPr="006F7A23">
              <w:t>28</w:t>
            </w:r>
          </w:p>
        </w:tc>
        <w:tc>
          <w:tcPr>
            <w:tcW w:w="1701" w:type="dxa"/>
            <w:tcBorders>
              <w:top w:val="single" w:sz="6" w:space="0" w:color="000000"/>
              <w:left w:val="single" w:sz="6" w:space="0" w:color="000000"/>
              <w:bottom w:val="single" w:sz="6" w:space="0" w:color="000000"/>
              <w:right w:val="single" w:sz="12" w:space="0" w:color="000000"/>
            </w:tcBorders>
          </w:tcPr>
          <w:p w14:paraId="5F5482F9" w14:textId="77777777" w:rsidR="006D18CD" w:rsidRPr="006F7A23" w:rsidRDefault="006D18CD" w:rsidP="006528B7">
            <w:pPr>
              <w:pStyle w:val="BodyText"/>
            </w:pPr>
            <w:r w:rsidRPr="006F7A23">
              <w:t>82</w:t>
            </w:r>
          </w:p>
        </w:tc>
      </w:tr>
      <w:tr w:rsidR="006D18CD" w14:paraId="0CCA7F57" w14:textId="77777777" w:rsidTr="00F84B53">
        <w:tc>
          <w:tcPr>
            <w:tcW w:w="3510" w:type="dxa"/>
            <w:tcBorders>
              <w:top w:val="single" w:sz="6" w:space="0" w:color="000000"/>
              <w:left w:val="single" w:sz="12" w:space="0" w:color="000000"/>
              <w:bottom w:val="single" w:sz="6" w:space="0" w:color="000000"/>
              <w:right w:val="single" w:sz="6" w:space="0" w:color="000000"/>
            </w:tcBorders>
          </w:tcPr>
          <w:p w14:paraId="2A0127DC" w14:textId="77777777" w:rsidR="006D18CD" w:rsidRPr="006F7A23" w:rsidRDefault="006D18CD" w:rsidP="006528B7">
            <w:pPr>
              <w:pStyle w:val="BodyText"/>
            </w:pPr>
            <w:r w:rsidRPr="006F7A23">
              <w:t>Abadan</w:t>
            </w:r>
            <w:r w:rsidR="007C6FFC" w:rsidRPr="006F7A23">
              <w:fldChar w:fldCharType="begin"/>
            </w:r>
            <w:r w:rsidR="007C6FFC" w:rsidRPr="006F7A23">
              <w:instrText xml:space="preserve"> XE "Abadan" </w:instrText>
            </w:r>
            <w:r w:rsidR="007C6FFC" w:rsidRPr="006F7A23">
              <w:fldChar w:fldCharType="end"/>
            </w:r>
            <w:r w:rsidRPr="006F7A23">
              <w:t>/Bahrein</w:t>
            </w:r>
            <w:r w:rsidR="007C6FFC" w:rsidRPr="006F7A23">
              <w:fldChar w:fldCharType="begin"/>
            </w:r>
            <w:r w:rsidR="007C6FFC" w:rsidRPr="006F7A23">
              <w:instrText xml:space="preserve"> XE "Bahrein" </w:instrText>
            </w:r>
            <w:r w:rsidR="007C6FFC" w:rsidRPr="006F7A23">
              <w:fldChar w:fldCharType="end"/>
            </w:r>
          </w:p>
        </w:tc>
        <w:tc>
          <w:tcPr>
            <w:tcW w:w="1843" w:type="dxa"/>
            <w:tcBorders>
              <w:top w:val="single" w:sz="6" w:space="0" w:color="000000"/>
              <w:left w:val="single" w:sz="6" w:space="0" w:color="000000"/>
              <w:bottom w:val="single" w:sz="6" w:space="0" w:color="000000"/>
              <w:right w:val="single" w:sz="6" w:space="0" w:color="000000"/>
            </w:tcBorders>
          </w:tcPr>
          <w:p w14:paraId="0962F559" w14:textId="77777777" w:rsidR="006D18CD" w:rsidRPr="006F7A23" w:rsidRDefault="006D18CD" w:rsidP="006528B7">
            <w:pPr>
              <w:pStyle w:val="BodyText"/>
            </w:pPr>
            <w:r w:rsidRPr="006F7A23">
              <w:t>439</w:t>
            </w:r>
          </w:p>
        </w:tc>
        <w:tc>
          <w:tcPr>
            <w:tcW w:w="2267" w:type="dxa"/>
            <w:tcBorders>
              <w:top w:val="single" w:sz="6" w:space="0" w:color="000000"/>
              <w:left w:val="single" w:sz="6" w:space="0" w:color="000000"/>
              <w:bottom w:val="single" w:sz="6" w:space="0" w:color="000000"/>
              <w:right w:val="single" w:sz="6" w:space="0" w:color="000000"/>
            </w:tcBorders>
          </w:tcPr>
          <w:p w14:paraId="346B0351" w14:textId="77777777" w:rsidR="006D18CD" w:rsidRPr="006F7A23" w:rsidRDefault="006D18CD" w:rsidP="006528B7">
            <w:pPr>
              <w:pStyle w:val="BodyText"/>
            </w:pPr>
            <w:r w:rsidRPr="006F7A23">
              <w:t>100</w:t>
            </w:r>
          </w:p>
        </w:tc>
        <w:tc>
          <w:tcPr>
            <w:tcW w:w="1701" w:type="dxa"/>
            <w:tcBorders>
              <w:top w:val="single" w:sz="6" w:space="0" w:color="000000"/>
              <w:left w:val="single" w:sz="6" w:space="0" w:color="000000"/>
              <w:bottom w:val="single" w:sz="6" w:space="0" w:color="000000"/>
              <w:right w:val="single" w:sz="12" w:space="0" w:color="000000"/>
            </w:tcBorders>
          </w:tcPr>
          <w:p w14:paraId="086B05CF" w14:textId="77777777" w:rsidR="006D18CD" w:rsidRPr="006F7A23" w:rsidRDefault="006D18CD" w:rsidP="006528B7">
            <w:pPr>
              <w:pStyle w:val="BodyText"/>
            </w:pPr>
            <w:r w:rsidRPr="006F7A23">
              <w:t>1,896</w:t>
            </w:r>
          </w:p>
        </w:tc>
      </w:tr>
      <w:tr w:rsidR="006D18CD" w14:paraId="6B6E6513" w14:textId="77777777" w:rsidTr="00F84B53">
        <w:tc>
          <w:tcPr>
            <w:tcW w:w="3510" w:type="dxa"/>
            <w:tcBorders>
              <w:top w:val="single" w:sz="6" w:space="0" w:color="000000"/>
              <w:left w:val="single" w:sz="12" w:space="0" w:color="000000"/>
              <w:bottom w:val="single" w:sz="6" w:space="0" w:color="000000"/>
              <w:right w:val="single" w:sz="6" w:space="0" w:color="000000"/>
            </w:tcBorders>
          </w:tcPr>
          <w:p w14:paraId="4F83D55E" w14:textId="77777777" w:rsidR="006D18CD" w:rsidRPr="006F7A23" w:rsidRDefault="006D18CD" w:rsidP="006528B7">
            <w:pPr>
              <w:pStyle w:val="BodyText"/>
            </w:pPr>
            <w:r w:rsidRPr="006F7A23">
              <w:t>Iraq</w:t>
            </w:r>
            <w:r w:rsidR="007B7583" w:rsidRPr="006F7A23">
              <w:fldChar w:fldCharType="begin"/>
            </w:r>
            <w:r w:rsidR="007B7583" w:rsidRPr="006F7A23">
              <w:instrText xml:space="preserve"> XE "Iraq" </w:instrText>
            </w:r>
            <w:r w:rsidR="007B7583" w:rsidRPr="006F7A23">
              <w:fldChar w:fldCharType="end"/>
            </w:r>
            <w:r w:rsidRPr="006F7A23">
              <w:t xml:space="preserve"> &amp; Persia</w:t>
            </w:r>
            <w:r w:rsidR="00457D13" w:rsidRPr="006F7A23">
              <w:fldChar w:fldCharType="begin"/>
            </w:r>
            <w:r w:rsidR="00457D13" w:rsidRPr="006F7A23">
              <w:instrText xml:space="preserve"> XE "Persia" </w:instrText>
            </w:r>
            <w:r w:rsidR="00457D13" w:rsidRPr="006F7A23">
              <w:fldChar w:fldCharType="end"/>
            </w:r>
          </w:p>
        </w:tc>
        <w:tc>
          <w:tcPr>
            <w:tcW w:w="1843" w:type="dxa"/>
            <w:tcBorders>
              <w:top w:val="single" w:sz="6" w:space="0" w:color="000000"/>
              <w:left w:val="single" w:sz="6" w:space="0" w:color="000000"/>
              <w:bottom w:val="single" w:sz="6" w:space="0" w:color="000000"/>
              <w:right w:val="single" w:sz="6" w:space="0" w:color="000000"/>
            </w:tcBorders>
          </w:tcPr>
          <w:p w14:paraId="0F9D49CC" w14:textId="77777777" w:rsidR="006D18CD" w:rsidRPr="006F7A23" w:rsidRDefault="006D18CD" w:rsidP="006528B7">
            <w:pPr>
              <w:pStyle w:val="BodyText"/>
            </w:pPr>
            <w:r w:rsidRPr="006F7A23">
              <w:t>-</w:t>
            </w:r>
          </w:p>
        </w:tc>
        <w:tc>
          <w:tcPr>
            <w:tcW w:w="2267" w:type="dxa"/>
            <w:tcBorders>
              <w:top w:val="single" w:sz="6" w:space="0" w:color="000000"/>
              <w:left w:val="single" w:sz="6" w:space="0" w:color="000000"/>
              <w:bottom w:val="single" w:sz="6" w:space="0" w:color="000000"/>
              <w:right w:val="single" w:sz="6" w:space="0" w:color="000000"/>
            </w:tcBorders>
          </w:tcPr>
          <w:p w14:paraId="2024D800" w14:textId="77777777" w:rsidR="006D18CD" w:rsidRPr="006F7A23" w:rsidRDefault="006D18CD" w:rsidP="006528B7">
            <w:pPr>
              <w:pStyle w:val="BodyText"/>
            </w:pPr>
            <w:r w:rsidRPr="006F7A23">
              <w:t>-</w:t>
            </w:r>
          </w:p>
        </w:tc>
        <w:tc>
          <w:tcPr>
            <w:tcW w:w="1701" w:type="dxa"/>
            <w:tcBorders>
              <w:top w:val="single" w:sz="6" w:space="0" w:color="000000"/>
              <w:left w:val="single" w:sz="6" w:space="0" w:color="000000"/>
              <w:bottom w:val="single" w:sz="6" w:space="0" w:color="000000"/>
              <w:right w:val="single" w:sz="12" w:space="0" w:color="000000"/>
            </w:tcBorders>
          </w:tcPr>
          <w:p w14:paraId="407F3704" w14:textId="77777777" w:rsidR="006D18CD" w:rsidRPr="006F7A23" w:rsidRDefault="006D18CD" w:rsidP="006528B7">
            <w:pPr>
              <w:pStyle w:val="BodyText"/>
            </w:pPr>
            <w:r w:rsidRPr="006F7A23">
              <w:t>108</w:t>
            </w:r>
          </w:p>
        </w:tc>
      </w:tr>
      <w:tr w:rsidR="006D18CD" w14:paraId="27C10EE4" w14:textId="77777777" w:rsidTr="00F84B53">
        <w:tc>
          <w:tcPr>
            <w:tcW w:w="3510" w:type="dxa"/>
            <w:tcBorders>
              <w:top w:val="single" w:sz="6" w:space="0" w:color="000000"/>
              <w:left w:val="single" w:sz="12" w:space="0" w:color="000000"/>
              <w:bottom w:val="single" w:sz="6" w:space="0" w:color="000000"/>
              <w:right w:val="single" w:sz="6" w:space="0" w:color="000000"/>
            </w:tcBorders>
          </w:tcPr>
          <w:p w14:paraId="052874D4" w14:textId="77777777" w:rsidR="006D18CD" w:rsidRPr="006F7A23" w:rsidRDefault="006D18CD" w:rsidP="006528B7">
            <w:pPr>
              <w:pStyle w:val="BodyText"/>
            </w:pPr>
            <w:r w:rsidRPr="006F7A23">
              <w:t>NWI/Trinidad</w:t>
            </w:r>
            <w:r w:rsidR="00555FEA" w:rsidRPr="006F7A23">
              <w:fldChar w:fldCharType="begin"/>
            </w:r>
            <w:r w:rsidR="00555FEA" w:rsidRPr="006F7A23">
              <w:instrText xml:space="preserve"> XE "Trinidad" </w:instrText>
            </w:r>
            <w:r w:rsidR="00555FEA" w:rsidRPr="006F7A23">
              <w:fldChar w:fldCharType="end"/>
            </w:r>
            <w:r w:rsidRPr="006F7A23">
              <w:t>/Gulf</w:t>
            </w:r>
            <w:r w:rsidR="00555FEA" w:rsidRPr="006F7A23">
              <w:fldChar w:fldCharType="begin"/>
            </w:r>
            <w:r w:rsidR="00555FEA" w:rsidRPr="006F7A23">
              <w:instrText xml:space="preserve"> XE "Gulf" </w:instrText>
            </w:r>
            <w:r w:rsidR="00555FEA" w:rsidRPr="006F7A23">
              <w:fldChar w:fldCharType="end"/>
            </w:r>
          </w:p>
        </w:tc>
        <w:tc>
          <w:tcPr>
            <w:tcW w:w="1843" w:type="dxa"/>
            <w:tcBorders>
              <w:top w:val="single" w:sz="6" w:space="0" w:color="000000"/>
              <w:left w:val="single" w:sz="6" w:space="0" w:color="000000"/>
              <w:bottom w:val="single" w:sz="6" w:space="0" w:color="000000"/>
              <w:right w:val="single" w:sz="6" w:space="0" w:color="000000"/>
            </w:tcBorders>
          </w:tcPr>
          <w:p w14:paraId="7C16A448" w14:textId="77777777" w:rsidR="006D18CD" w:rsidRPr="006F7A23" w:rsidRDefault="006D18CD" w:rsidP="006528B7">
            <w:pPr>
              <w:pStyle w:val="BodyText"/>
            </w:pPr>
            <w:r w:rsidRPr="006F7A23">
              <w:t>599</w:t>
            </w:r>
          </w:p>
        </w:tc>
        <w:tc>
          <w:tcPr>
            <w:tcW w:w="2267" w:type="dxa"/>
            <w:tcBorders>
              <w:top w:val="single" w:sz="6" w:space="0" w:color="000000"/>
              <w:left w:val="single" w:sz="6" w:space="0" w:color="000000"/>
              <w:bottom w:val="single" w:sz="6" w:space="0" w:color="000000"/>
              <w:right w:val="single" w:sz="6" w:space="0" w:color="000000"/>
            </w:tcBorders>
          </w:tcPr>
          <w:p w14:paraId="0BA95200" w14:textId="77777777" w:rsidR="006D18CD" w:rsidRPr="006F7A23" w:rsidRDefault="006D18CD" w:rsidP="006528B7">
            <w:pPr>
              <w:pStyle w:val="BodyText"/>
            </w:pPr>
            <w:r w:rsidRPr="006F7A23">
              <w:t>131</w:t>
            </w:r>
          </w:p>
        </w:tc>
        <w:tc>
          <w:tcPr>
            <w:tcW w:w="1701" w:type="dxa"/>
            <w:tcBorders>
              <w:top w:val="single" w:sz="6" w:space="0" w:color="000000"/>
              <w:left w:val="single" w:sz="6" w:space="0" w:color="000000"/>
              <w:bottom w:val="single" w:sz="6" w:space="0" w:color="000000"/>
              <w:right w:val="single" w:sz="12" w:space="0" w:color="000000"/>
            </w:tcBorders>
          </w:tcPr>
          <w:p w14:paraId="79BB7694" w14:textId="77777777" w:rsidR="006D18CD" w:rsidRPr="006F7A23" w:rsidRDefault="006D18CD" w:rsidP="006528B7">
            <w:pPr>
              <w:pStyle w:val="BodyText"/>
            </w:pPr>
            <w:r w:rsidRPr="006F7A23">
              <w:t>-</w:t>
            </w:r>
          </w:p>
        </w:tc>
      </w:tr>
      <w:tr w:rsidR="006D18CD" w14:paraId="1F4409B1" w14:textId="77777777" w:rsidTr="00F84B53">
        <w:tc>
          <w:tcPr>
            <w:tcW w:w="3510" w:type="dxa"/>
            <w:tcBorders>
              <w:top w:val="single" w:sz="6" w:space="0" w:color="000000"/>
              <w:left w:val="single" w:sz="12" w:space="0" w:color="000000"/>
              <w:bottom w:val="single" w:sz="6" w:space="0" w:color="000000"/>
              <w:right w:val="single" w:sz="6" w:space="0" w:color="000000"/>
            </w:tcBorders>
          </w:tcPr>
          <w:p w14:paraId="346515DF" w14:textId="77777777" w:rsidR="006D18CD" w:rsidRPr="006F7A23" w:rsidRDefault="006D18CD" w:rsidP="006528B7">
            <w:pPr>
              <w:pStyle w:val="BodyText"/>
            </w:pPr>
            <w:r w:rsidRPr="006F7A23">
              <w:t>NWI Trinidad</w:t>
            </w:r>
            <w:r w:rsidR="00555FEA" w:rsidRPr="006F7A23">
              <w:fldChar w:fldCharType="begin"/>
            </w:r>
            <w:r w:rsidR="00555FEA" w:rsidRPr="006F7A23">
              <w:instrText xml:space="preserve"> XE "Trinidad" </w:instrText>
            </w:r>
            <w:r w:rsidR="00555FEA" w:rsidRPr="006F7A23">
              <w:fldChar w:fldCharType="end"/>
            </w:r>
          </w:p>
        </w:tc>
        <w:tc>
          <w:tcPr>
            <w:tcW w:w="1843" w:type="dxa"/>
            <w:tcBorders>
              <w:top w:val="single" w:sz="6" w:space="0" w:color="000000"/>
              <w:left w:val="single" w:sz="6" w:space="0" w:color="000000"/>
              <w:bottom w:val="single" w:sz="6" w:space="0" w:color="000000"/>
              <w:right w:val="single" w:sz="6" w:space="0" w:color="000000"/>
            </w:tcBorders>
          </w:tcPr>
          <w:p w14:paraId="2504EC12" w14:textId="77777777" w:rsidR="006D18CD" w:rsidRPr="006F7A23" w:rsidRDefault="006D18CD" w:rsidP="006528B7">
            <w:pPr>
              <w:pStyle w:val="BodyText"/>
            </w:pPr>
            <w:r w:rsidRPr="006F7A23">
              <w:t>-</w:t>
            </w:r>
          </w:p>
        </w:tc>
        <w:tc>
          <w:tcPr>
            <w:tcW w:w="2267" w:type="dxa"/>
            <w:tcBorders>
              <w:top w:val="single" w:sz="6" w:space="0" w:color="000000"/>
              <w:left w:val="single" w:sz="6" w:space="0" w:color="000000"/>
              <w:bottom w:val="single" w:sz="6" w:space="0" w:color="000000"/>
              <w:right w:val="single" w:sz="6" w:space="0" w:color="000000"/>
            </w:tcBorders>
          </w:tcPr>
          <w:p w14:paraId="48E14322" w14:textId="77777777" w:rsidR="006D18CD" w:rsidRPr="006F7A23" w:rsidRDefault="006D18CD" w:rsidP="006528B7">
            <w:pPr>
              <w:pStyle w:val="BodyText"/>
            </w:pPr>
            <w:r w:rsidRPr="006F7A23">
              <w:t>-</w:t>
            </w:r>
          </w:p>
        </w:tc>
        <w:tc>
          <w:tcPr>
            <w:tcW w:w="1701" w:type="dxa"/>
            <w:tcBorders>
              <w:top w:val="single" w:sz="6" w:space="0" w:color="000000"/>
              <w:left w:val="single" w:sz="6" w:space="0" w:color="000000"/>
              <w:bottom w:val="single" w:sz="6" w:space="0" w:color="000000"/>
              <w:right w:val="single" w:sz="12" w:space="0" w:color="000000"/>
            </w:tcBorders>
          </w:tcPr>
          <w:p w14:paraId="04D94BF8" w14:textId="77777777" w:rsidR="006D18CD" w:rsidRPr="006F7A23" w:rsidRDefault="006D18CD" w:rsidP="006528B7">
            <w:pPr>
              <w:pStyle w:val="BodyText"/>
            </w:pPr>
            <w:r w:rsidRPr="006F7A23">
              <w:t>140</w:t>
            </w:r>
          </w:p>
        </w:tc>
      </w:tr>
      <w:tr w:rsidR="006D18CD" w14:paraId="0CF7C3C0" w14:textId="77777777" w:rsidTr="00F84B53">
        <w:tc>
          <w:tcPr>
            <w:tcW w:w="3510" w:type="dxa"/>
            <w:tcBorders>
              <w:top w:val="single" w:sz="6" w:space="0" w:color="000000"/>
              <w:left w:val="single" w:sz="12" w:space="0" w:color="000000"/>
              <w:bottom w:val="single" w:sz="12" w:space="0" w:color="000000"/>
              <w:right w:val="single" w:sz="6" w:space="0" w:color="000000"/>
            </w:tcBorders>
          </w:tcPr>
          <w:p w14:paraId="10347F4E" w14:textId="77777777" w:rsidR="006D18CD" w:rsidRPr="006F7A23" w:rsidRDefault="006D18CD" w:rsidP="006528B7">
            <w:pPr>
              <w:pStyle w:val="BodyText"/>
            </w:pPr>
            <w:r w:rsidRPr="006F7A23">
              <w:t>California</w:t>
            </w:r>
            <w:r w:rsidR="007C6FFC" w:rsidRPr="006F7A23">
              <w:fldChar w:fldCharType="begin"/>
            </w:r>
            <w:r w:rsidR="007C6FFC" w:rsidRPr="006F7A23">
              <w:instrText xml:space="preserve"> XE "California" </w:instrText>
            </w:r>
            <w:r w:rsidR="007C6FFC" w:rsidRPr="006F7A23">
              <w:fldChar w:fldCharType="end"/>
            </w:r>
            <w:r w:rsidRPr="006F7A23">
              <w:t>/Talara</w:t>
            </w:r>
            <w:r w:rsidR="007C6FFC" w:rsidRPr="006F7A23">
              <w:fldChar w:fldCharType="begin"/>
            </w:r>
            <w:r w:rsidR="007C6FFC" w:rsidRPr="006F7A23">
              <w:instrText xml:space="preserve"> XE "Talara" </w:instrText>
            </w:r>
            <w:r w:rsidR="007C6FFC" w:rsidRPr="006F7A23">
              <w:fldChar w:fldCharType="end"/>
            </w:r>
          </w:p>
        </w:tc>
        <w:tc>
          <w:tcPr>
            <w:tcW w:w="1843" w:type="dxa"/>
            <w:tcBorders>
              <w:top w:val="single" w:sz="6" w:space="0" w:color="000000"/>
              <w:left w:val="single" w:sz="6" w:space="0" w:color="000000"/>
              <w:bottom w:val="single" w:sz="12" w:space="0" w:color="000000"/>
              <w:right w:val="single" w:sz="6" w:space="0" w:color="000000"/>
            </w:tcBorders>
          </w:tcPr>
          <w:p w14:paraId="4904890F" w14:textId="77777777" w:rsidR="006D18CD" w:rsidRPr="006F7A23" w:rsidRDefault="006D18CD" w:rsidP="006528B7">
            <w:pPr>
              <w:pStyle w:val="BodyText"/>
            </w:pPr>
            <w:r w:rsidRPr="006F7A23">
              <w:t>-</w:t>
            </w:r>
          </w:p>
        </w:tc>
        <w:tc>
          <w:tcPr>
            <w:tcW w:w="2267" w:type="dxa"/>
            <w:tcBorders>
              <w:top w:val="single" w:sz="6" w:space="0" w:color="000000"/>
              <w:left w:val="single" w:sz="6" w:space="0" w:color="000000"/>
              <w:bottom w:val="single" w:sz="12" w:space="0" w:color="000000"/>
              <w:right w:val="single" w:sz="6" w:space="0" w:color="000000"/>
            </w:tcBorders>
          </w:tcPr>
          <w:p w14:paraId="4E0AE75B" w14:textId="77777777" w:rsidR="006D18CD" w:rsidRPr="006F7A23" w:rsidRDefault="006D18CD" w:rsidP="006528B7">
            <w:pPr>
              <w:pStyle w:val="BodyText"/>
            </w:pPr>
            <w:r w:rsidRPr="006F7A23">
              <w:t>-</w:t>
            </w:r>
          </w:p>
        </w:tc>
        <w:tc>
          <w:tcPr>
            <w:tcW w:w="1701" w:type="dxa"/>
            <w:tcBorders>
              <w:top w:val="single" w:sz="6" w:space="0" w:color="000000"/>
              <w:left w:val="single" w:sz="6" w:space="0" w:color="000000"/>
              <w:bottom w:val="single" w:sz="12" w:space="0" w:color="000000"/>
              <w:right w:val="single" w:sz="12" w:space="0" w:color="000000"/>
            </w:tcBorders>
          </w:tcPr>
          <w:p w14:paraId="135A5EE9" w14:textId="77777777" w:rsidR="006D18CD" w:rsidRPr="006F7A23" w:rsidRDefault="006D18CD" w:rsidP="006528B7">
            <w:pPr>
              <w:pStyle w:val="BodyText"/>
            </w:pPr>
            <w:r w:rsidRPr="006F7A23">
              <w:t>778</w:t>
            </w:r>
          </w:p>
        </w:tc>
      </w:tr>
    </w:tbl>
    <w:p w14:paraId="181D4B95" w14:textId="77777777" w:rsidR="006D18CD" w:rsidRPr="006F7A23" w:rsidRDefault="006D18CD" w:rsidP="006528B7">
      <w:pPr>
        <w:pStyle w:val="BodyText"/>
      </w:pPr>
      <w:r w:rsidRPr="006F7A23">
        <w:t>NWI = Netherlands West Indies</w:t>
      </w:r>
      <w:r w:rsidR="007C6FFC" w:rsidRPr="006F7A23">
        <w:fldChar w:fldCharType="begin"/>
      </w:r>
      <w:r w:rsidR="007C6FFC" w:rsidRPr="006F7A23">
        <w:instrText xml:space="preserve"> XE "Netherlands West Indies" </w:instrText>
      </w:r>
      <w:r w:rsidR="007C6FFC" w:rsidRPr="006F7A23">
        <w:fldChar w:fldCharType="end"/>
      </w:r>
    </w:p>
    <w:p w14:paraId="36E95AC3" w14:textId="77777777" w:rsidR="006D18CD" w:rsidRDefault="006D18CD" w:rsidP="006528B7">
      <w:pPr>
        <w:pStyle w:val="BodyText"/>
      </w:pPr>
      <w:r>
        <w:lastRenderedPageBreak/>
        <w:t>It can be seen from this table that only Abadan Refinery</w:t>
      </w:r>
      <w:r w:rsidR="00C573B9">
        <w:fldChar w:fldCharType="begin"/>
      </w:r>
      <w:r w:rsidR="00C573B9">
        <w:instrText xml:space="preserve"> XE "</w:instrText>
      </w:r>
      <w:r w:rsidR="00C573B9" w:rsidRPr="00D81B90">
        <w:instrText>Abadan Refinery</w:instrText>
      </w:r>
      <w:r w:rsidR="00C573B9">
        <w:instrText xml:space="preserve">" </w:instrText>
      </w:r>
      <w:r w:rsidR="00C573B9">
        <w:fldChar w:fldCharType="end"/>
      </w:r>
      <w:r>
        <w:t xml:space="preserve"> (and to some extent Bahrein</w:t>
      </w:r>
      <w:r w:rsidR="007C6FFC">
        <w:fldChar w:fldCharType="begin"/>
      </w:r>
      <w:r w:rsidR="007C6FFC">
        <w:instrText xml:space="preserve"> XE "</w:instrText>
      </w:r>
      <w:r w:rsidR="007C6FFC" w:rsidRPr="00153E8F">
        <w:rPr>
          <w:sz w:val="22"/>
        </w:rPr>
        <w:instrText>Bahrein</w:instrText>
      </w:r>
      <w:r w:rsidR="007C6FFC">
        <w:instrText xml:space="preserve">" </w:instrText>
      </w:r>
      <w:r w:rsidR="007C6FFC">
        <w:fldChar w:fldCharType="end"/>
      </w:r>
      <w:r>
        <w:t>) w</w:t>
      </w:r>
      <w:r w:rsidR="00F84B53">
        <w:t>ere</w:t>
      </w:r>
      <w:r>
        <w:t xml:space="preserve"> the only avgas supplier</w:t>
      </w:r>
      <w:r w:rsidR="00F84B53">
        <w:t>s</w:t>
      </w:r>
      <w:r>
        <w:t xml:space="preserve"> in the Middle East</w:t>
      </w:r>
      <w:r w:rsidR="00C573B9">
        <w:fldChar w:fldCharType="begin"/>
      </w:r>
      <w:r w:rsidR="00C573B9">
        <w:instrText xml:space="preserve"> XE "</w:instrText>
      </w:r>
      <w:r w:rsidR="00C573B9" w:rsidRPr="00145F60">
        <w:instrText>Middle East</w:instrText>
      </w:r>
      <w:r w:rsidR="00C573B9">
        <w:instrText xml:space="preserve">" </w:instrText>
      </w:r>
      <w:r w:rsidR="00C573B9">
        <w:fldChar w:fldCharType="end"/>
      </w:r>
      <w:r>
        <w:t>, while other refineries in this region were source</w:t>
      </w:r>
      <w:r w:rsidR="00F84B53">
        <w:t>s</w:t>
      </w:r>
      <w:r>
        <w:t xml:space="preserve"> of motor spirit. </w:t>
      </w:r>
    </w:p>
    <w:p w14:paraId="314BB731" w14:textId="77777777" w:rsidR="006D18CD" w:rsidRDefault="006D18CD" w:rsidP="006528B7">
      <w:pPr>
        <w:pStyle w:val="BodyText"/>
      </w:pPr>
      <w:r>
        <w:t>In an earlier memo from India</w:t>
      </w:r>
      <w:r w:rsidR="00C573B9">
        <w:fldChar w:fldCharType="begin"/>
      </w:r>
      <w:r w:rsidR="00C573B9">
        <w:instrText xml:space="preserve"> XE "</w:instrText>
      </w:r>
      <w:r w:rsidR="00C573B9" w:rsidRPr="00697842">
        <w:instrText>India</w:instrText>
      </w:r>
      <w:r w:rsidR="00C573B9">
        <w:instrText xml:space="preserve">" </w:instrText>
      </w:r>
      <w:r w:rsidR="00C573B9">
        <w:fldChar w:fldCharType="end"/>
      </w:r>
      <w:r>
        <w:t xml:space="preserve"> Office to Viscount Halifax</w:t>
      </w:r>
      <w:r w:rsidR="007C6FFC">
        <w:fldChar w:fldCharType="begin"/>
      </w:r>
      <w:r w:rsidR="007C6FFC">
        <w:instrText xml:space="preserve"> XE "</w:instrText>
      </w:r>
      <w:r w:rsidR="007C6FFC" w:rsidRPr="003447EC">
        <w:instrText>Viscount Halifax</w:instrText>
      </w:r>
      <w:r w:rsidR="007C6FFC">
        <w:instrText xml:space="preserve">" </w:instrText>
      </w:r>
      <w:r w:rsidR="007C6FFC">
        <w:fldChar w:fldCharType="end"/>
      </w:r>
      <w:r>
        <w:t xml:space="preserve"> - April 12, 1942, the situation with </w:t>
      </w:r>
      <w:r w:rsidR="00AD484A">
        <w:t>a</w:t>
      </w:r>
      <w:r>
        <w:t>vgas production in India</w:t>
      </w:r>
      <w:r w:rsidR="007C6FFC">
        <w:fldChar w:fldCharType="begin"/>
      </w:r>
      <w:r w:rsidR="007C6FFC">
        <w:instrText xml:space="preserve"> XE "</w:instrText>
      </w:r>
      <w:r w:rsidR="007C6FFC" w:rsidRPr="006108CF">
        <w:instrText>India</w:instrText>
      </w:r>
      <w:r w:rsidR="007C6FFC">
        <w:instrText xml:space="preserve">" </w:instrText>
      </w:r>
      <w:r w:rsidR="007C6FFC">
        <w:fldChar w:fldCharType="end"/>
      </w:r>
      <w:r>
        <w:t xml:space="preserve"> was noted - India Digboi</w:t>
      </w:r>
      <w:r w:rsidR="007C6FFC">
        <w:fldChar w:fldCharType="begin"/>
      </w:r>
      <w:r w:rsidR="007C6FFC">
        <w:instrText xml:space="preserve"> XE "</w:instrText>
      </w:r>
      <w:r w:rsidR="007C6FFC" w:rsidRPr="00553034">
        <w:instrText>Digboi</w:instrText>
      </w:r>
      <w:r w:rsidR="007C6FFC">
        <w:instrText xml:space="preserve">" </w:instrText>
      </w:r>
      <w:r w:rsidR="007C6FFC">
        <w:fldChar w:fldCharType="end"/>
      </w:r>
      <w:r>
        <w:t xml:space="preserve"> (refinery) was beginning to produce Aviation Spirit base</w:t>
      </w:r>
      <w:r w:rsidR="007C6FFC">
        <w:fldChar w:fldCharType="begin"/>
      </w:r>
      <w:r w:rsidR="007C6FFC">
        <w:instrText xml:space="preserve"> XE "</w:instrText>
      </w:r>
      <w:r w:rsidR="007C6FFC" w:rsidRPr="00782CEC">
        <w:instrText>Aviation Spirit base</w:instrText>
      </w:r>
      <w:r w:rsidR="007C6FFC">
        <w:instrText xml:space="preserve">" </w:instrText>
      </w:r>
      <w:r w:rsidR="007C6FFC">
        <w:fldChar w:fldCharType="end"/>
      </w:r>
      <w:r>
        <w:t>, which could be blended up to 90 Octane</w:t>
      </w:r>
      <w:r w:rsidR="007C6FFC">
        <w:fldChar w:fldCharType="begin"/>
      </w:r>
      <w:r w:rsidR="007C6FFC">
        <w:instrText xml:space="preserve"> XE "</w:instrText>
      </w:r>
      <w:r w:rsidR="007C6FFC" w:rsidRPr="00E06486">
        <w:instrText>90 Octane</w:instrText>
      </w:r>
      <w:r w:rsidR="007C6FFC">
        <w:instrText xml:space="preserve">" </w:instrText>
      </w:r>
      <w:r w:rsidR="007C6FFC">
        <w:fldChar w:fldCharType="end"/>
      </w:r>
      <w:r>
        <w:t>. 810,000 Imp Gallons/monthly. (This was in the period before the British had high performance aircraft</w:t>
      </w:r>
      <w:r w:rsidR="00AD484A" w:rsidRPr="00AD484A">
        <w:t xml:space="preserve"> </w:t>
      </w:r>
      <w:r w:rsidR="00AD484A">
        <w:t>in the East</w:t>
      </w:r>
      <w:r>
        <w:t xml:space="preserve"> (such as Spitfires</w:t>
      </w:r>
      <w:r w:rsidR="007C6FFC">
        <w:fldChar w:fldCharType="begin"/>
      </w:r>
      <w:r w:rsidR="007C6FFC">
        <w:instrText xml:space="preserve"> XE "</w:instrText>
      </w:r>
      <w:r w:rsidR="007C6FFC" w:rsidRPr="000230FB">
        <w:instrText>Spitfires</w:instrText>
      </w:r>
      <w:r w:rsidR="007C6FFC">
        <w:instrText xml:space="preserve">" </w:instrText>
      </w:r>
      <w:r w:rsidR="007C6FFC">
        <w:fldChar w:fldCharType="end"/>
      </w:r>
      <w:r>
        <w:t xml:space="preserve"> which </w:t>
      </w:r>
      <w:r w:rsidR="00AD484A">
        <w:t>required</w:t>
      </w:r>
      <w:r>
        <w:t xml:space="preserve"> Avgas 100/130</w:t>
      </w:r>
      <w:r w:rsidR="007C6FFC">
        <w:fldChar w:fldCharType="begin"/>
      </w:r>
      <w:r w:rsidR="007C6FFC">
        <w:instrText xml:space="preserve"> XE "</w:instrText>
      </w:r>
      <w:r w:rsidR="007C6FFC" w:rsidRPr="00F224E2">
        <w:instrText>Avgas 100/130</w:instrText>
      </w:r>
      <w:r w:rsidR="007C6FFC">
        <w:instrText xml:space="preserve">" </w:instrText>
      </w:r>
      <w:r w:rsidR="007C6FFC">
        <w:fldChar w:fldCharType="end"/>
      </w:r>
      <w:r>
        <w:t>)</w:t>
      </w:r>
      <w:r w:rsidR="00AD484A">
        <w:t>.</w:t>
      </w:r>
      <w:r>
        <w:t xml:space="preserve"> This refinery would be a very small producer of 90 Octane</w:t>
      </w:r>
      <w:r w:rsidR="007C6FFC">
        <w:fldChar w:fldCharType="begin"/>
      </w:r>
      <w:r w:rsidR="007C6FFC">
        <w:instrText xml:space="preserve"> XE "</w:instrText>
      </w:r>
      <w:r w:rsidR="007C6FFC" w:rsidRPr="0037125F">
        <w:instrText>90 Octane</w:instrText>
      </w:r>
      <w:r w:rsidR="007C6FFC">
        <w:instrText xml:space="preserve">" </w:instrText>
      </w:r>
      <w:r w:rsidR="007C6FFC">
        <w:fldChar w:fldCharType="end"/>
      </w:r>
      <w:r>
        <w:t xml:space="preserve"> aviation fuel for the remainder of the war.</w:t>
      </w:r>
    </w:p>
    <w:p w14:paraId="40BFB029" w14:textId="77777777" w:rsidR="006D18CD" w:rsidRDefault="006D18CD">
      <w:pPr>
        <w:pStyle w:val="Heading7"/>
        <w:framePr w:wrap="around"/>
      </w:pPr>
      <w:r>
        <w:t>Air War Efforts in 1943</w:t>
      </w:r>
    </w:p>
    <w:p w14:paraId="14D5FB2D" w14:textId="77777777" w:rsidR="006D18CD" w:rsidRDefault="006D18CD" w:rsidP="006528B7">
      <w:pPr>
        <w:pStyle w:val="BodyText"/>
      </w:pPr>
      <w:r>
        <w:t>In Europe, the American 8</w:t>
      </w:r>
      <w:r>
        <w:rPr>
          <w:vertAlign w:val="superscript"/>
        </w:rPr>
        <w:t>th</w:t>
      </w:r>
      <w:r>
        <w:t xml:space="preserve"> Air Forc</w:t>
      </w:r>
      <w:r w:rsidR="00616158">
        <w:t>e</w:t>
      </w:r>
      <w:r w:rsidR="00280F5C">
        <w:fldChar w:fldCharType="begin"/>
      </w:r>
      <w:r w:rsidR="00280F5C">
        <w:instrText xml:space="preserve"> XE "</w:instrText>
      </w:r>
      <w:r w:rsidR="00280F5C" w:rsidRPr="00923CB7">
        <w:instrText>8</w:instrText>
      </w:r>
      <w:r w:rsidR="00280F5C" w:rsidRPr="00923CB7">
        <w:rPr>
          <w:vertAlign w:val="superscript"/>
        </w:rPr>
        <w:instrText>th</w:instrText>
      </w:r>
      <w:r w:rsidR="00280F5C" w:rsidRPr="00923CB7">
        <w:instrText xml:space="preserve"> Air Forc</w:instrText>
      </w:r>
      <w:r w:rsidR="00616158">
        <w:instrText>e</w:instrText>
      </w:r>
      <w:r w:rsidR="00280F5C">
        <w:instrText xml:space="preserve">" </w:instrText>
      </w:r>
      <w:r w:rsidR="00280F5C">
        <w:fldChar w:fldCharType="end"/>
      </w:r>
      <w:r>
        <w:t xml:space="preserve"> had arrived in England</w:t>
      </w:r>
      <w:r w:rsidR="00280F5C">
        <w:fldChar w:fldCharType="begin"/>
      </w:r>
      <w:r w:rsidR="00280F5C">
        <w:instrText xml:space="preserve"> XE "</w:instrText>
      </w:r>
      <w:r w:rsidR="00280F5C" w:rsidRPr="00E36B10">
        <w:instrText>England</w:instrText>
      </w:r>
      <w:r w:rsidR="00280F5C">
        <w:instrText xml:space="preserve">" </w:instrText>
      </w:r>
      <w:r w:rsidR="00280F5C">
        <w:fldChar w:fldCharType="end"/>
      </w:r>
      <w:r>
        <w:t xml:space="preserve"> and it was undertaking strategic bombing raids against the Third Reich at Schweinfurt</w:t>
      </w:r>
      <w:r w:rsidR="00280F5C">
        <w:fldChar w:fldCharType="begin"/>
      </w:r>
      <w:r w:rsidR="00280F5C">
        <w:instrText xml:space="preserve"> XE "</w:instrText>
      </w:r>
      <w:r w:rsidR="00280F5C" w:rsidRPr="00983443">
        <w:instrText>Schweinfurt</w:instrText>
      </w:r>
      <w:r w:rsidR="00280F5C">
        <w:instrText xml:space="preserve">" </w:instrText>
      </w:r>
      <w:r w:rsidR="00280F5C">
        <w:fldChar w:fldCharType="end"/>
      </w:r>
      <w:r>
        <w:t xml:space="preserve"> and Regensburg</w:t>
      </w:r>
      <w:r w:rsidR="00280F5C">
        <w:fldChar w:fldCharType="begin"/>
      </w:r>
      <w:r w:rsidR="00280F5C">
        <w:instrText xml:space="preserve"> XE "</w:instrText>
      </w:r>
      <w:r w:rsidR="00280F5C" w:rsidRPr="00B67662">
        <w:instrText>Regensburg</w:instrText>
      </w:r>
      <w:r w:rsidR="00280F5C">
        <w:instrText xml:space="preserve">" </w:instrText>
      </w:r>
      <w:r w:rsidR="00280F5C">
        <w:fldChar w:fldCharType="end"/>
      </w:r>
      <w:r>
        <w:t>; while Royal Air Force</w:t>
      </w:r>
      <w:r w:rsidR="00280F5C">
        <w:fldChar w:fldCharType="begin"/>
      </w:r>
      <w:r w:rsidR="00280F5C">
        <w:instrText xml:space="preserve"> XE "</w:instrText>
      </w:r>
      <w:r w:rsidR="00280F5C" w:rsidRPr="00205D31">
        <w:instrText>Royal Air Force</w:instrText>
      </w:r>
      <w:r w:rsidR="00280F5C">
        <w:instrText xml:space="preserve">" </w:instrText>
      </w:r>
      <w:r w:rsidR="00280F5C">
        <w:fldChar w:fldCharType="end"/>
      </w:r>
      <w:r>
        <w:t xml:space="preserve"> was attacking German V-weapons</w:t>
      </w:r>
      <w:r w:rsidR="00280F5C">
        <w:fldChar w:fldCharType="begin"/>
      </w:r>
      <w:r w:rsidR="00280F5C">
        <w:instrText xml:space="preserve"> XE "</w:instrText>
      </w:r>
      <w:r w:rsidR="00280F5C" w:rsidRPr="009C4033">
        <w:instrText>German V-weapons</w:instrText>
      </w:r>
      <w:r w:rsidR="00280F5C">
        <w:instrText xml:space="preserve">" </w:instrText>
      </w:r>
      <w:r w:rsidR="00280F5C">
        <w:fldChar w:fldCharType="end"/>
      </w:r>
      <w:r>
        <w:t xml:space="preserve"> experimental cent</w:t>
      </w:r>
      <w:r w:rsidR="00AD484A">
        <w:t>re</w:t>
      </w:r>
      <w:r>
        <w:t xml:space="preserve"> at Peenemunde</w:t>
      </w:r>
      <w:r w:rsidR="00280F5C">
        <w:fldChar w:fldCharType="begin"/>
      </w:r>
      <w:r w:rsidR="00280F5C">
        <w:instrText xml:space="preserve"> XE "</w:instrText>
      </w:r>
      <w:r w:rsidR="00280F5C" w:rsidRPr="00150069">
        <w:instrText>Peenemunde</w:instrText>
      </w:r>
      <w:r w:rsidR="00280F5C">
        <w:instrText xml:space="preserve">" </w:instrText>
      </w:r>
      <w:r w:rsidR="00280F5C">
        <w:fldChar w:fldCharType="end"/>
      </w:r>
      <w:r>
        <w:t>. In the Mediterranean</w:t>
      </w:r>
      <w:r w:rsidR="00561DA1">
        <w:fldChar w:fldCharType="begin"/>
      </w:r>
      <w:r w:rsidR="00561DA1">
        <w:instrText xml:space="preserve"> XE "</w:instrText>
      </w:r>
      <w:r w:rsidR="00561DA1" w:rsidRPr="005D5850">
        <w:rPr>
          <w:sz w:val="20"/>
        </w:rPr>
        <w:instrText>Mediterranean</w:instrText>
      </w:r>
      <w:r w:rsidR="00561DA1">
        <w:instrText xml:space="preserve">" </w:instrText>
      </w:r>
      <w:r w:rsidR="00561DA1">
        <w:fldChar w:fldCharType="end"/>
      </w:r>
      <w:r>
        <w:t>, Aug. 17 1943</w:t>
      </w:r>
      <w:r w:rsidR="00AD484A">
        <w:t xml:space="preserve"> </w:t>
      </w:r>
      <w:r>
        <w:t>-</w:t>
      </w:r>
      <w:r w:rsidR="00AD484A">
        <w:t xml:space="preserve"> </w:t>
      </w:r>
      <w:r>
        <w:t>American and British forces converged at Messina</w:t>
      </w:r>
      <w:r w:rsidR="00280F5C">
        <w:fldChar w:fldCharType="begin"/>
      </w:r>
      <w:r w:rsidR="00280F5C">
        <w:instrText xml:space="preserve"> XE "</w:instrText>
      </w:r>
      <w:r w:rsidR="00280F5C" w:rsidRPr="009D0044">
        <w:instrText>Messina</w:instrText>
      </w:r>
      <w:r w:rsidR="00280F5C">
        <w:instrText xml:space="preserve">" </w:instrText>
      </w:r>
      <w:r w:rsidR="00280F5C">
        <w:fldChar w:fldCharType="end"/>
      </w:r>
      <w:r>
        <w:t>, Sicily</w:t>
      </w:r>
      <w:r w:rsidR="001461F2">
        <w:fldChar w:fldCharType="begin"/>
      </w:r>
      <w:r w:rsidR="001461F2">
        <w:instrText xml:space="preserve"> XE "</w:instrText>
      </w:r>
      <w:r w:rsidR="001461F2" w:rsidRPr="009A050D">
        <w:instrText>Sicily</w:instrText>
      </w:r>
      <w:r w:rsidR="001461F2">
        <w:instrText xml:space="preserve">" </w:instrText>
      </w:r>
      <w:r w:rsidR="001461F2">
        <w:fldChar w:fldCharType="end"/>
      </w:r>
      <w:r>
        <w:t xml:space="preserve"> supported by U.S. Air Force</w:t>
      </w:r>
      <w:r w:rsidR="00280F5C">
        <w:fldChar w:fldCharType="begin"/>
      </w:r>
      <w:r w:rsidR="00280F5C">
        <w:instrText xml:space="preserve"> XE "</w:instrText>
      </w:r>
      <w:r w:rsidR="00280F5C" w:rsidRPr="00711F40">
        <w:instrText>U.S. Air Force</w:instrText>
      </w:r>
      <w:r w:rsidR="00280F5C">
        <w:instrText xml:space="preserve">" </w:instrText>
      </w:r>
      <w:r w:rsidR="00280F5C">
        <w:fldChar w:fldCharType="end"/>
      </w:r>
      <w:r>
        <w:t xml:space="preserve"> units from North Africa</w:t>
      </w:r>
      <w:r w:rsidR="007C6FFC">
        <w:fldChar w:fldCharType="begin"/>
      </w:r>
      <w:r w:rsidR="007C6FFC">
        <w:instrText xml:space="preserve"> XE "</w:instrText>
      </w:r>
      <w:r w:rsidR="007C6FFC" w:rsidRPr="00AB2431">
        <w:rPr>
          <w:sz w:val="22"/>
        </w:rPr>
        <w:instrText>North Africa</w:instrText>
      </w:r>
      <w:r w:rsidR="007C6FFC">
        <w:instrText xml:space="preserve">" </w:instrText>
      </w:r>
      <w:r w:rsidR="007C6FFC">
        <w:fldChar w:fldCharType="end"/>
      </w:r>
      <w:r>
        <w:t>.</w:t>
      </w:r>
    </w:p>
    <w:p w14:paraId="70119E7F" w14:textId="77777777" w:rsidR="006D18CD" w:rsidRDefault="006D18CD" w:rsidP="006528B7">
      <w:pPr>
        <w:pStyle w:val="BodyText"/>
      </w:pPr>
      <w:r>
        <w:t>Oct. 14</w:t>
      </w:r>
      <w:r w:rsidR="00F84B53">
        <w:t>,</w:t>
      </w:r>
      <w:r>
        <w:t xml:space="preserve"> 1943</w:t>
      </w:r>
      <w:r w:rsidR="007A3C35">
        <w:t xml:space="preserve"> </w:t>
      </w:r>
      <w:r>
        <w:t>-</w:t>
      </w:r>
      <w:r w:rsidR="007A3C35">
        <w:t xml:space="preserve"> </w:t>
      </w:r>
      <w:r>
        <w:t>United States Eighth Air Force</w:t>
      </w:r>
      <w:r w:rsidR="00280F5C">
        <w:fldChar w:fldCharType="begin"/>
      </w:r>
      <w:r w:rsidR="00280F5C">
        <w:instrText xml:space="preserve"> XE "</w:instrText>
      </w:r>
      <w:r w:rsidR="00280F5C" w:rsidRPr="00244E2A">
        <w:instrText>Eighth Air Force</w:instrText>
      </w:r>
      <w:r w:rsidR="00280F5C">
        <w:instrText xml:space="preserve">" </w:instrText>
      </w:r>
      <w:r w:rsidR="00280F5C">
        <w:fldChar w:fldCharType="end"/>
      </w:r>
      <w:r>
        <w:t xml:space="preserve"> raids Schweinfurt</w:t>
      </w:r>
      <w:r w:rsidR="00280F5C">
        <w:fldChar w:fldCharType="begin"/>
      </w:r>
      <w:r w:rsidR="00280F5C">
        <w:instrText xml:space="preserve"> XE "</w:instrText>
      </w:r>
      <w:r w:rsidR="00280F5C" w:rsidRPr="00983443">
        <w:instrText>Schweinfurt</w:instrText>
      </w:r>
      <w:r w:rsidR="00280F5C">
        <w:instrText xml:space="preserve">" </w:instrText>
      </w:r>
      <w:r w:rsidR="00280F5C">
        <w:fldChar w:fldCharType="end"/>
      </w:r>
      <w:r>
        <w:t xml:space="preserve"> ball-bearing plants. </w:t>
      </w:r>
    </w:p>
    <w:p w14:paraId="6EFA7455" w14:textId="77777777" w:rsidR="006D18CD" w:rsidRDefault="006D18CD" w:rsidP="006528B7">
      <w:pPr>
        <w:pStyle w:val="BodyText"/>
      </w:pPr>
      <w:r>
        <w:t>Dec. 24</w:t>
      </w:r>
      <w:r w:rsidR="00F84B53">
        <w:t xml:space="preserve">, 1943 </w:t>
      </w:r>
      <w:r>
        <w:t>-</w:t>
      </w:r>
      <w:r w:rsidR="007A3C35">
        <w:t xml:space="preserve"> </w:t>
      </w:r>
      <w:r>
        <w:t>United States Eighth Air Force</w:t>
      </w:r>
      <w:r w:rsidR="00280F5C">
        <w:fldChar w:fldCharType="begin"/>
      </w:r>
      <w:r w:rsidR="00280F5C">
        <w:instrText xml:space="preserve"> XE "</w:instrText>
      </w:r>
      <w:r w:rsidR="00280F5C" w:rsidRPr="00244E2A">
        <w:instrText>Eighth Air Force</w:instrText>
      </w:r>
      <w:r w:rsidR="00280F5C">
        <w:instrText xml:space="preserve">" </w:instrText>
      </w:r>
      <w:r w:rsidR="00280F5C">
        <w:fldChar w:fldCharType="end"/>
      </w:r>
      <w:r>
        <w:t xml:space="preserve"> makes major effort against German secret weapon sites</w:t>
      </w:r>
      <w:r w:rsidR="00C573B9">
        <w:fldChar w:fldCharType="begin"/>
      </w:r>
      <w:r w:rsidR="00C573B9">
        <w:instrText xml:space="preserve"> XE "</w:instrText>
      </w:r>
      <w:r w:rsidR="00C573B9" w:rsidRPr="0011592A">
        <w:instrText>German secret weapon sites</w:instrText>
      </w:r>
      <w:r w:rsidR="00C573B9">
        <w:instrText xml:space="preserve">" </w:instrText>
      </w:r>
      <w:r w:rsidR="00C573B9">
        <w:fldChar w:fldCharType="end"/>
      </w:r>
      <w:r>
        <w:t>.</w:t>
      </w:r>
    </w:p>
    <w:p w14:paraId="194DC702" w14:textId="77777777" w:rsidR="009132EB" w:rsidRDefault="009132EB" w:rsidP="006528B7">
      <w:pPr>
        <w:pStyle w:val="BodyText"/>
      </w:pPr>
      <w:r>
        <w:t>This increase in Allied air raids on the Axis</w:t>
      </w:r>
      <w:r w:rsidR="00561DA1">
        <w:fldChar w:fldCharType="begin"/>
      </w:r>
      <w:r w:rsidR="00561DA1">
        <w:instrText xml:space="preserve"> XE "</w:instrText>
      </w:r>
      <w:r w:rsidR="00561DA1" w:rsidRPr="00681140">
        <w:instrText>Axis</w:instrText>
      </w:r>
      <w:r w:rsidR="00561DA1">
        <w:instrText xml:space="preserve">" </w:instrText>
      </w:r>
      <w:r w:rsidR="00561DA1">
        <w:fldChar w:fldCharType="end"/>
      </w:r>
      <w:r>
        <w:t xml:space="preserve"> would obviously require an increase in aviation fuel requirements.</w:t>
      </w:r>
    </w:p>
    <w:p w14:paraId="57D86161" w14:textId="6ECD12A0" w:rsidR="006D18CD" w:rsidRDefault="006D18CD" w:rsidP="00784487">
      <w:pPr>
        <w:pStyle w:val="Heading1"/>
      </w:pPr>
      <w:bookmarkStart w:id="7" w:name="_Toc534741094"/>
      <w:bookmarkStart w:id="8" w:name="_Toc22833363"/>
      <w:r>
        <w:t>1944 Avgas Suppliers &amp; Users</w:t>
      </w:r>
      <w:bookmarkEnd w:id="7"/>
      <w:bookmarkEnd w:id="8"/>
    </w:p>
    <w:p w14:paraId="231CB549" w14:textId="77777777" w:rsidR="006D18CD" w:rsidRPr="00495462" w:rsidRDefault="006D18CD" w:rsidP="006528B7">
      <w:pPr>
        <w:pStyle w:val="BodyText"/>
      </w:pPr>
      <w:r w:rsidRPr="00495462">
        <w:t>Even though the war in the Pacific</w:t>
      </w:r>
      <w:r w:rsidR="00F84F6D">
        <w:fldChar w:fldCharType="begin"/>
      </w:r>
      <w:r w:rsidR="00F84F6D">
        <w:instrText xml:space="preserve"> XE "</w:instrText>
      </w:r>
      <w:r w:rsidR="00F84F6D" w:rsidRPr="00C317E2">
        <w:instrText>Pacific</w:instrText>
      </w:r>
      <w:r w:rsidR="00F84F6D">
        <w:instrText xml:space="preserve">" </w:instrText>
      </w:r>
      <w:r w:rsidR="00F84F6D">
        <w:fldChar w:fldCharType="end"/>
      </w:r>
      <w:r w:rsidRPr="00495462">
        <w:t xml:space="preserve"> was slowly turning in the Allies favour, the directive driven by Churchill</w:t>
      </w:r>
      <w:r w:rsidR="00280F5C">
        <w:fldChar w:fldCharType="begin"/>
      </w:r>
      <w:r w:rsidR="00280F5C">
        <w:instrText xml:space="preserve"> XE "</w:instrText>
      </w:r>
      <w:r w:rsidR="00280F5C" w:rsidRPr="001A5BFF">
        <w:instrText>Churchill</w:instrText>
      </w:r>
      <w:r w:rsidR="00280F5C">
        <w:instrText xml:space="preserve">" </w:instrText>
      </w:r>
      <w:r w:rsidR="00280F5C">
        <w:fldChar w:fldCharType="end"/>
      </w:r>
      <w:r w:rsidRPr="00495462">
        <w:t xml:space="preserve"> of </w:t>
      </w:r>
      <w:r w:rsidR="00F84B53" w:rsidRPr="00495462">
        <w:t>“</w:t>
      </w:r>
      <w:r w:rsidRPr="00495462">
        <w:t>defeat the Axis</w:t>
      </w:r>
      <w:r w:rsidR="00561DA1">
        <w:fldChar w:fldCharType="begin"/>
      </w:r>
      <w:r w:rsidR="00561DA1">
        <w:instrText xml:space="preserve"> XE "</w:instrText>
      </w:r>
      <w:r w:rsidR="00561DA1" w:rsidRPr="00681140">
        <w:instrText>Axis</w:instrText>
      </w:r>
      <w:r w:rsidR="00561DA1">
        <w:instrText xml:space="preserve">" </w:instrText>
      </w:r>
      <w:r w:rsidR="00561DA1">
        <w:fldChar w:fldCharType="end"/>
      </w:r>
      <w:r w:rsidRPr="00495462">
        <w:t xml:space="preserve"> in Europe first, then defeat Japan</w:t>
      </w:r>
      <w:r w:rsidR="00280F5C">
        <w:fldChar w:fldCharType="begin"/>
      </w:r>
      <w:r w:rsidR="00280F5C">
        <w:instrText xml:space="preserve"> XE "</w:instrText>
      </w:r>
      <w:r w:rsidR="00280F5C" w:rsidRPr="009E7B85">
        <w:instrText>Japan</w:instrText>
      </w:r>
      <w:r w:rsidR="00280F5C">
        <w:instrText xml:space="preserve">" </w:instrText>
      </w:r>
      <w:r w:rsidR="00280F5C">
        <w:fldChar w:fldCharType="end"/>
      </w:r>
      <w:r w:rsidR="00F84B53" w:rsidRPr="00495462">
        <w:t>”</w:t>
      </w:r>
      <w:r w:rsidRPr="00495462">
        <w:t xml:space="preserve"> always determined that avgas supplies would be directed eastward across the Atlantic. This was evident in the January 1944 meeting where </w:t>
      </w:r>
      <w:r w:rsidR="008B7D5F" w:rsidRPr="00495462">
        <w:t>it</w:t>
      </w:r>
      <w:r w:rsidRPr="00495462">
        <w:t xml:space="preserve"> was determined that </w:t>
      </w:r>
      <w:r w:rsidR="00F84B53" w:rsidRPr="00495462">
        <w:t>“</w:t>
      </w:r>
      <w:r w:rsidRPr="00495462">
        <w:t>All production ex US Gulf</w:t>
      </w:r>
      <w:r w:rsidR="00555FEA">
        <w:fldChar w:fldCharType="begin"/>
      </w:r>
      <w:r w:rsidR="00555FEA">
        <w:instrText xml:space="preserve"> XE "</w:instrText>
      </w:r>
      <w:r w:rsidR="00555FEA" w:rsidRPr="006278CE">
        <w:instrText>Gulf</w:instrText>
      </w:r>
      <w:r w:rsidR="00555FEA">
        <w:instrText xml:space="preserve">" </w:instrText>
      </w:r>
      <w:r w:rsidR="00555FEA">
        <w:fldChar w:fldCharType="end"/>
      </w:r>
      <w:r w:rsidRPr="00495462">
        <w:t xml:space="preserve"> and East Coast</w:t>
      </w:r>
      <w:r w:rsidR="00555FEA">
        <w:fldChar w:fldCharType="begin"/>
      </w:r>
      <w:r w:rsidR="00555FEA">
        <w:instrText xml:space="preserve"> XE "</w:instrText>
      </w:r>
      <w:r w:rsidR="00555FEA" w:rsidRPr="005C4865">
        <w:instrText>East Coast</w:instrText>
      </w:r>
      <w:r w:rsidR="00555FEA">
        <w:instrText xml:space="preserve">" </w:instrText>
      </w:r>
      <w:r w:rsidR="00555FEA">
        <w:fldChar w:fldCharType="end"/>
      </w:r>
      <w:r w:rsidRPr="00495462">
        <w:t xml:space="preserve"> refineries after providing for essential requirements of North Africa</w:t>
      </w:r>
      <w:r w:rsidR="007C6FFC">
        <w:fldChar w:fldCharType="begin"/>
      </w:r>
      <w:r w:rsidR="007C6FFC">
        <w:instrText xml:space="preserve"> XE "</w:instrText>
      </w:r>
      <w:r w:rsidR="007C6FFC" w:rsidRPr="00AB2431">
        <w:rPr>
          <w:sz w:val="22"/>
        </w:rPr>
        <w:instrText>North Africa</w:instrText>
      </w:r>
      <w:r w:rsidR="007C6FFC">
        <w:instrText xml:space="preserve">" </w:instrText>
      </w:r>
      <w:r w:rsidR="007C6FFC">
        <w:fldChar w:fldCharType="end"/>
      </w:r>
      <w:r w:rsidRPr="00495462">
        <w:t>, U.S. (Domestic), will be allocated to UK.</w:t>
      </w:r>
      <w:r w:rsidR="00F84B53" w:rsidRPr="00495462">
        <w:t>”</w:t>
      </w:r>
    </w:p>
    <w:p w14:paraId="1F636C57" w14:textId="77777777" w:rsidR="006D18CD" w:rsidRPr="00495462" w:rsidRDefault="006D18CD" w:rsidP="006528B7">
      <w:pPr>
        <w:pStyle w:val="BodyText"/>
      </w:pPr>
      <w:r w:rsidRPr="00495462">
        <w:t>Further Roosevelt</w:t>
      </w:r>
      <w:r w:rsidR="00280F5C">
        <w:fldChar w:fldCharType="begin"/>
      </w:r>
      <w:r w:rsidR="00280F5C">
        <w:instrText xml:space="preserve"> XE "</w:instrText>
      </w:r>
      <w:r w:rsidR="00280F5C" w:rsidRPr="00CD2D1F">
        <w:instrText>Roosevelt</w:instrText>
      </w:r>
      <w:r w:rsidR="00280F5C">
        <w:instrText xml:space="preserve">" </w:instrText>
      </w:r>
      <w:r w:rsidR="00280F5C">
        <w:fldChar w:fldCharType="end"/>
      </w:r>
      <w:r w:rsidRPr="00495462">
        <w:t xml:space="preserve"> and Churchill</w:t>
      </w:r>
      <w:r w:rsidR="00280F5C">
        <w:fldChar w:fldCharType="begin"/>
      </w:r>
      <w:r w:rsidR="00280F5C">
        <w:instrText xml:space="preserve"> XE "</w:instrText>
      </w:r>
      <w:r w:rsidR="00280F5C" w:rsidRPr="001A5BFF">
        <w:instrText>Churchill</w:instrText>
      </w:r>
      <w:r w:rsidR="00280F5C">
        <w:instrText xml:space="preserve">" </w:instrText>
      </w:r>
      <w:r w:rsidR="00280F5C">
        <w:fldChar w:fldCharType="end"/>
      </w:r>
      <w:r w:rsidRPr="00495462">
        <w:t xml:space="preserve"> were always under pressure from Stalin to open a second front in Europe</w:t>
      </w:r>
      <w:r w:rsidR="00F84B53" w:rsidRPr="00495462">
        <w:t xml:space="preserve"> against Nazi Germany</w:t>
      </w:r>
      <w:r w:rsidR="00280F5C">
        <w:fldChar w:fldCharType="begin"/>
      </w:r>
      <w:r w:rsidR="00280F5C">
        <w:instrText xml:space="preserve"> XE "</w:instrText>
      </w:r>
      <w:r w:rsidR="00280F5C" w:rsidRPr="003051B8">
        <w:instrText>Nazi Germany</w:instrText>
      </w:r>
      <w:r w:rsidR="00280F5C">
        <w:instrText xml:space="preserve">" </w:instrText>
      </w:r>
      <w:r w:rsidR="00280F5C">
        <w:fldChar w:fldCharType="end"/>
      </w:r>
      <w:r w:rsidRPr="00495462">
        <w:t>.</w:t>
      </w:r>
    </w:p>
    <w:p w14:paraId="44400FA2" w14:textId="346E2190" w:rsidR="006D18CD" w:rsidRDefault="006D18CD" w:rsidP="00784487">
      <w:pPr>
        <w:pStyle w:val="Heading1"/>
      </w:pPr>
      <w:bookmarkStart w:id="9" w:name="_Toc534741095"/>
      <w:bookmarkStart w:id="10" w:name="_Toc22833364"/>
      <w:r>
        <w:t>Preparations for D-Day</w:t>
      </w:r>
      <w:bookmarkEnd w:id="9"/>
      <w:bookmarkEnd w:id="10"/>
      <w:r w:rsidR="006F7E44">
        <w:fldChar w:fldCharType="begin"/>
      </w:r>
      <w:r w:rsidR="006F7E44">
        <w:instrText xml:space="preserve"> XE "</w:instrText>
      </w:r>
      <w:r w:rsidR="006F7E44" w:rsidRPr="00AE2ED6">
        <w:rPr>
          <w:noProof/>
          <w:sz w:val="20"/>
        </w:rPr>
        <w:instrText>D-Day</w:instrText>
      </w:r>
      <w:r w:rsidR="006F7E44">
        <w:instrText xml:space="preserve">" </w:instrText>
      </w:r>
      <w:r w:rsidR="006F7E44">
        <w:fldChar w:fldCharType="end"/>
      </w:r>
    </w:p>
    <w:p w14:paraId="68A4A55F" w14:textId="77777777" w:rsidR="006D18CD" w:rsidRDefault="006D18CD" w:rsidP="006528B7">
      <w:pPr>
        <w:pStyle w:val="BodyText"/>
      </w:pPr>
      <w:r>
        <w:t>The requirements for petroleum products to support the invasion of Europe on the western front would be massive. The primary products would be fuel oil and diesel for the naval craft required for the landing, petrol for the armies for vehicles and tanks</w:t>
      </w:r>
      <w:r w:rsidR="006F7A23">
        <w:t>,</w:t>
      </w:r>
      <w:r>
        <w:t xml:space="preserve"> and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t xml:space="preserve"> for the air support required for such a feat. With America as the mains avgas supplier these stores would need to be in the UK prior to the onslaught into Europe, therefore the planning, production and shipment needed to be done well before the proposed landings in June 1944. This required estimations of current usage, increased production, and faster turnaround of tankers to deliver the avgas to the UK</w:t>
      </w:r>
      <w:r w:rsidR="006F7A23">
        <w:t>.</w:t>
      </w:r>
    </w:p>
    <w:p w14:paraId="0F692074" w14:textId="4316948C" w:rsidR="006D18CD" w:rsidRPr="00DA6C4B" w:rsidRDefault="006D18CD" w:rsidP="006528B7">
      <w:pPr>
        <w:pStyle w:val="BodyText"/>
      </w:pPr>
      <w:r w:rsidRPr="00DA6C4B">
        <w:t>In May 1944 the consumption in Europe theatre was 4,050,000 Bbls (450,000 Tons), trans</w:t>
      </w:r>
      <w:r w:rsidR="00BB4664" w:rsidRPr="00DA6C4B">
        <w:t>-</w:t>
      </w:r>
      <w:r w:rsidRPr="00DA6C4B">
        <w:t xml:space="preserve">Atlantic </w:t>
      </w:r>
      <w:r w:rsidR="009E02B1" w:rsidRPr="00DA6C4B">
        <w:t>c</w:t>
      </w:r>
      <w:r w:rsidRPr="00DA6C4B">
        <w:t>onvoy</w:t>
      </w:r>
      <w:r w:rsidR="00E63402" w:rsidRPr="00DA6C4B">
        <w:t>s</w:t>
      </w:r>
      <w:r w:rsidRPr="00DA6C4B">
        <w:t xml:space="preserve"> took about 15 days to deliver their valuable cargo.</w:t>
      </w:r>
      <w:r w:rsidR="000E0BEE" w:rsidRPr="00DA6C4B">
        <w:t xml:space="preserve"> </w:t>
      </w:r>
      <w:r w:rsidR="009E02B1" w:rsidRPr="00DA6C4B">
        <w:t>Even 15 days across the Atlantic</w:t>
      </w:r>
      <w:r w:rsidR="00C573B9">
        <w:fldChar w:fldCharType="begin"/>
      </w:r>
      <w:r w:rsidR="00C573B9">
        <w:instrText xml:space="preserve"> XE "</w:instrText>
      </w:r>
      <w:r w:rsidR="00C573B9" w:rsidRPr="000C4055">
        <w:instrText>Atlantic</w:instrText>
      </w:r>
      <w:r w:rsidR="00C573B9">
        <w:instrText xml:space="preserve">" </w:instrText>
      </w:r>
      <w:r w:rsidR="00C573B9">
        <w:fldChar w:fldCharType="end"/>
      </w:r>
      <w:r w:rsidR="009E02B1" w:rsidRPr="00DA6C4B">
        <w:t xml:space="preserve"> was a dangerous journey with the prowling German U-boat </w:t>
      </w:r>
      <w:r w:rsidR="00FC1457">
        <w:t>W</w:t>
      </w:r>
      <w:r w:rsidR="009E02B1" w:rsidRPr="00DA6C4B">
        <w:t xml:space="preserve">olf </w:t>
      </w:r>
      <w:r w:rsidR="00E63402" w:rsidRPr="00DA6C4B">
        <w:t>p</w:t>
      </w:r>
      <w:r w:rsidR="009E02B1" w:rsidRPr="00DA6C4B">
        <w:t>acks</w:t>
      </w:r>
      <w:r w:rsidR="00FC1457">
        <w:fldChar w:fldCharType="begin"/>
      </w:r>
      <w:r w:rsidR="00FC1457">
        <w:instrText xml:space="preserve"> XE "</w:instrText>
      </w:r>
      <w:r w:rsidR="00FC1457" w:rsidRPr="000F6B46">
        <w:instrText>German U-boat ‘Wolf packs’</w:instrText>
      </w:r>
      <w:r w:rsidR="00FC1457">
        <w:instrText xml:space="preserve">" </w:instrText>
      </w:r>
      <w:r w:rsidR="00FC1457">
        <w:fldChar w:fldCharType="end"/>
      </w:r>
      <w:r w:rsidR="009E02B1" w:rsidRPr="00DA6C4B">
        <w:t xml:space="preserve">. </w:t>
      </w:r>
      <w:r w:rsidR="000E0BEE" w:rsidRPr="00DA6C4B">
        <w:t xml:space="preserve">There was however a decrease in the German U-Boat threat to trans-Atlantic convoys with introduction of </w:t>
      </w:r>
      <w:r w:rsidR="0096771C" w:rsidRPr="00DA6C4B">
        <w:t>long-range</w:t>
      </w:r>
      <w:r w:rsidR="000E0BEE" w:rsidRPr="00DA6C4B">
        <w:t xml:space="preserve"> air </w:t>
      </w:r>
      <w:r w:rsidR="0093151C">
        <w:t>patr</w:t>
      </w:r>
      <w:r w:rsidR="000E0BEE" w:rsidRPr="00DA6C4B">
        <w:t xml:space="preserve">ols from both sides of the Atlantic </w:t>
      </w:r>
      <w:r w:rsidR="00E63402" w:rsidRPr="00DA6C4B">
        <w:t>together with</w:t>
      </w:r>
      <w:r w:rsidR="000E0BEE" w:rsidRPr="00DA6C4B">
        <w:t xml:space="preserve"> better radar detection. Long range aircraft such as the Consolidated </w:t>
      </w:r>
      <w:r w:rsidR="00BB4664" w:rsidRPr="00DA6C4B">
        <w:t>B-24</w:t>
      </w:r>
      <w:r w:rsidR="00446242" w:rsidRPr="00DA6C4B">
        <w:t xml:space="preserve"> </w:t>
      </w:r>
      <w:r w:rsidR="000602F2" w:rsidRPr="00DA6C4B">
        <w:t>Liberator</w:t>
      </w:r>
      <w:r w:rsidR="000602F2">
        <w:fldChar w:fldCharType="begin"/>
      </w:r>
      <w:r w:rsidR="000602F2">
        <w:instrText xml:space="preserve"> XE "</w:instrText>
      </w:r>
      <w:r w:rsidR="000602F2" w:rsidRPr="008D0565">
        <w:instrText>Consolidated B-24 Liberator</w:instrText>
      </w:r>
      <w:r w:rsidR="000602F2">
        <w:instrText xml:space="preserve">" </w:instrText>
      </w:r>
      <w:r w:rsidR="000602F2">
        <w:fldChar w:fldCharType="end"/>
      </w:r>
      <w:r w:rsidR="000602F2" w:rsidRPr="00DA6C4B">
        <w:t xml:space="preserve"> </w:t>
      </w:r>
      <w:r w:rsidR="00446242" w:rsidRPr="00DA6C4B">
        <w:t>(operated by the U.S. Navy</w:t>
      </w:r>
      <w:r w:rsidR="00280F5C">
        <w:fldChar w:fldCharType="begin"/>
      </w:r>
      <w:r w:rsidR="00280F5C">
        <w:instrText xml:space="preserve"> XE "</w:instrText>
      </w:r>
      <w:r w:rsidR="00280F5C" w:rsidRPr="00195AEB">
        <w:instrText>U.S. Navy</w:instrText>
      </w:r>
      <w:r w:rsidR="00280F5C">
        <w:instrText xml:space="preserve">" </w:instrText>
      </w:r>
      <w:r w:rsidR="00280F5C">
        <w:fldChar w:fldCharType="end"/>
      </w:r>
      <w:r w:rsidR="00446242" w:rsidRPr="00DA6C4B">
        <w:t xml:space="preserve"> as PB4Y-1 Patrol Bomber</w:t>
      </w:r>
      <w:r w:rsidR="00280F5C">
        <w:fldChar w:fldCharType="begin"/>
      </w:r>
      <w:r w:rsidR="00280F5C">
        <w:instrText xml:space="preserve"> XE "</w:instrText>
      </w:r>
      <w:r w:rsidR="00280F5C" w:rsidRPr="00CC3AC6">
        <w:instrText>PB4Y-1 Patrol Bomber</w:instrText>
      </w:r>
      <w:r w:rsidR="00280F5C">
        <w:instrText xml:space="preserve">" </w:instrText>
      </w:r>
      <w:r w:rsidR="00280F5C">
        <w:fldChar w:fldCharType="end"/>
      </w:r>
      <w:r w:rsidR="00446242" w:rsidRPr="00DA6C4B">
        <w:t>)</w:t>
      </w:r>
      <w:r w:rsidR="009E02B1" w:rsidRPr="00DA6C4B">
        <w:t>,</w:t>
      </w:r>
      <w:r w:rsidR="00BB4664" w:rsidRPr="00DA6C4B">
        <w:t xml:space="preserve"> Boeing B-17 </w:t>
      </w:r>
      <w:r w:rsidR="00FC1457">
        <w:t>Flying</w:t>
      </w:r>
      <w:r w:rsidR="00BB4664" w:rsidRPr="00DA6C4B">
        <w:t xml:space="preserve"> Fortress</w:t>
      </w:r>
      <w:r w:rsidR="00060ABD">
        <w:fldChar w:fldCharType="begin"/>
      </w:r>
      <w:r w:rsidR="00060ABD">
        <w:instrText xml:space="preserve"> XE "</w:instrText>
      </w:r>
      <w:r w:rsidR="00060ABD" w:rsidRPr="007B629C">
        <w:instrText>Boeing B-17 Flying Fortress</w:instrText>
      </w:r>
      <w:r w:rsidR="00060ABD">
        <w:instrText xml:space="preserve">" </w:instrText>
      </w:r>
      <w:r w:rsidR="00060ABD">
        <w:fldChar w:fldCharType="end"/>
      </w:r>
      <w:r w:rsidR="009E02B1" w:rsidRPr="00DA6C4B">
        <w:t xml:space="preserve"> and Catalina</w:t>
      </w:r>
      <w:r w:rsidR="00255A14">
        <w:t xml:space="preserve"> </w:t>
      </w:r>
      <w:r w:rsidR="009E02B1" w:rsidRPr="00DA6C4B">
        <w:t>PBY</w:t>
      </w:r>
      <w:r w:rsidR="00BB4664" w:rsidRPr="00DA6C4B">
        <w:t xml:space="preserve"> </w:t>
      </w:r>
      <w:r w:rsidR="000E0BEE" w:rsidRPr="00DA6C4B">
        <w:t>operating from Newfoundland</w:t>
      </w:r>
      <w:r w:rsidR="00280F5C">
        <w:fldChar w:fldCharType="begin"/>
      </w:r>
      <w:r w:rsidR="00280F5C">
        <w:instrText xml:space="preserve"> XE "</w:instrText>
      </w:r>
      <w:r w:rsidR="00280F5C" w:rsidRPr="001F4D8B">
        <w:instrText>Newfoundland</w:instrText>
      </w:r>
      <w:r w:rsidR="00280F5C">
        <w:instrText xml:space="preserve">" </w:instrText>
      </w:r>
      <w:r w:rsidR="00280F5C">
        <w:fldChar w:fldCharType="end"/>
      </w:r>
      <w:r w:rsidR="000E0BEE" w:rsidRPr="00DA6C4B">
        <w:t xml:space="preserve"> </w:t>
      </w:r>
      <w:r w:rsidR="00245C27" w:rsidRPr="00DA6C4B">
        <w:t>and Iceland</w:t>
      </w:r>
      <w:r w:rsidR="00280F5C">
        <w:fldChar w:fldCharType="begin"/>
      </w:r>
      <w:r w:rsidR="00280F5C">
        <w:instrText xml:space="preserve"> XE "</w:instrText>
      </w:r>
      <w:r w:rsidR="00280F5C" w:rsidRPr="009A0545">
        <w:instrText>Iceland</w:instrText>
      </w:r>
      <w:r w:rsidR="00280F5C">
        <w:instrText xml:space="preserve">" </w:instrText>
      </w:r>
      <w:r w:rsidR="00280F5C">
        <w:fldChar w:fldCharType="end"/>
      </w:r>
      <w:r w:rsidR="00245C27" w:rsidRPr="00DA6C4B">
        <w:t xml:space="preserve">, </w:t>
      </w:r>
      <w:r w:rsidR="000E0BEE" w:rsidRPr="00DA6C4B">
        <w:t xml:space="preserve">and </w:t>
      </w:r>
      <w:r w:rsidR="00245C27" w:rsidRPr="00DA6C4B">
        <w:t>R.A.F.</w:t>
      </w:r>
      <w:r w:rsidR="0065654F">
        <w:fldChar w:fldCharType="begin"/>
      </w:r>
      <w:r w:rsidR="0065654F">
        <w:instrText xml:space="preserve"> XE "</w:instrText>
      </w:r>
      <w:r w:rsidR="0065654F" w:rsidRPr="004E0033">
        <w:instrText>R.A.F.</w:instrText>
      </w:r>
      <w:r w:rsidR="0065654F">
        <w:instrText xml:space="preserve">" </w:instrText>
      </w:r>
      <w:r w:rsidR="0065654F">
        <w:fldChar w:fldCharType="end"/>
      </w:r>
      <w:r w:rsidR="00245C27" w:rsidRPr="00DA6C4B">
        <w:t xml:space="preserve"> </w:t>
      </w:r>
      <w:r w:rsidR="000E0BEE" w:rsidRPr="00DA6C4B">
        <w:t>Short Sunderland</w:t>
      </w:r>
      <w:r w:rsidR="00280F5C">
        <w:fldChar w:fldCharType="begin"/>
      </w:r>
      <w:r w:rsidR="00280F5C">
        <w:instrText xml:space="preserve"> XE "</w:instrText>
      </w:r>
      <w:r w:rsidR="00280F5C" w:rsidRPr="00520B33">
        <w:instrText>Short Sunderland</w:instrText>
      </w:r>
      <w:r w:rsidR="00280F5C">
        <w:instrText xml:space="preserve">" </w:instrText>
      </w:r>
      <w:r w:rsidR="00280F5C">
        <w:fldChar w:fldCharType="end"/>
      </w:r>
      <w:r w:rsidR="000E0BEE" w:rsidRPr="00DA6C4B">
        <w:t xml:space="preserve"> </w:t>
      </w:r>
      <w:r w:rsidR="00245C27" w:rsidRPr="00DA6C4B">
        <w:t xml:space="preserve">aircraft </w:t>
      </w:r>
      <w:r w:rsidR="000E0BEE" w:rsidRPr="00DA6C4B">
        <w:t>operating from the south west of England</w:t>
      </w:r>
      <w:r w:rsidR="00280F5C">
        <w:fldChar w:fldCharType="begin"/>
      </w:r>
      <w:r w:rsidR="00280F5C">
        <w:instrText xml:space="preserve"> XE "</w:instrText>
      </w:r>
      <w:r w:rsidR="00280F5C" w:rsidRPr="00E36B10">
        <w:instrText>England</w:instrText>
      </w:r>
      <w:r w:rsidR="00280F5C">
        <w:instrText xml:space="preserve">" </w:instrText>
      </w:r>
      <w:r w:rsidR="00280F5C">
        <w:fldChar w:fldCharType="end"/>
      </w:r>
      <w:r w:rsidR="00245C27" w:rsidRPr="00DA6C4B">
        <w:t xml:space="preserve"> which closed the air patrol gap in the </w:t>
      </w:r>
      <w:r w:rsidR="00245C27" w:rsidRPr="00DA6C4B">
        <w:lastRenderedPageBreak/>
        <w:t>trans-Atlantic convoy route</w:t>
      </w:r>
      <w:r w:rsidR="000E0BEE" w:rsidRPr="00DA6C4B">
        <w:t xml:space="preserve">. </w:t>
      </w:r>
      <w:r w:rsidR="00BB4664" w:rsidRPr="00DA6C4B">
        <w:t>The Liberators were to sink 72 U-boats, Sunderlands accounted for 26 U-boats</w:t>
      </w:r>
      <w:r w:rsidR="009E02B1" w:rsidRPr="00DA6C4B">
        <w:t xml:space="preserve">, </w:t>
      </w:r>
      <w:r w:rsidR="007653A9" w:rsidRPr="00DA6C4B">
        <w:t xml:space="preserve">the </w:t>
      </w:r>
      <w:r w:rsidR="00647C0C" w:rsidRPr="00DA6C4B">
        <w:t xml:space="preserve">Consolidated </w:t>
      </w:r>
      <w:r w:rsidR="009E02B1" w:rsidRPr="00DA6C4B">
        <w:t>Catalina</w:t>
      </w:r>
      <w:r w:rsidR="00647C0C" w:rsidRPr="00DA6C4B">
        <w:t>s</w:t>
      </w:r>
      <w:r w:rsidR="009E02B1" w:rsidRPr="00DA6C4B">
        <w:t xml:space="preserve"> </w:t>
      </w:r>
      <w:r w:rsidR="00647C0C" w:rsidRPr="00DA6C4B">
        <w:t xml:space="preserve">would </w:t>
      </w:r>
      <w:r w:rsidR="009E02B1" w:rsidRPr="00DA6C4B">
        <w:t>claim 38 U-boats</w:t>
      </w:r>
      <w:r w:rsidR="00647C0C" w:rsidRPr="00DA6C4B">
        <w:t>,</w:t>
      </w:r>
      <w:r w:rsidR="009E02B1" w:rsidRPr="00DA6C4B">
        <w:t xml:space="preserve"> and </w:t>
      </w:r>
      <w:r w:rsidR="007653A9" w:rsidRPr="00DA6C4B">
        <w:t xml:space="preserve">the </w:t>
      </w:r>
      <w:r w:rsidR="009E02B1" w:rsidRPr="00DA6C4B">
        <w:t>Lockheed Hudson</w:t>
      </w:r>
      <w:r w:rsidR="00280F5C">
        <w:fldChar w:fldCharType="begin"/>
      </w:r>
      <w:r w:rsidR="00280F5C">
        <w:instrText xml:space="preserve"> XE "</w:instrText>
      </w:r>
      <w:r w:rsidR="00280F5C" w:rsidRPr="0050767E">
        <w:instrText>Lockheed Hudson</w:instrText>
      </w:r>
      <w:r w:rsidR="00280F5C">
        <w:instrText xml:space="preserve">" </w:instrText>
      </w:r>
      <w:r w:rsidR="00280F5C">
        <w:fldChar w:fldCharType="end"/>
      </w:r>
      <w:r w:rsidR="009E02B1" w:rsidRPr="00DA6C4B">
        <w:t>s scored 26 victories against this menace to Allied shipping.</w:t>
      </w:r>
    </w:p>
    <w:p w14:paraId="4F0ECE0B" w14:textId="544DA523" w:rsidR="009E02B1" w:rsidRDefault="009E02B1" w:rsidP="007C5DAF">
      <w:pPr>
        <w:pStyle w:val="Caption"/>
      </w:pPr>
      <w:r>
        <w:t xml:space="preserve">Photo </w:t>
      </w:r>
      <w:r w:rsidR="005672E6">
        <w:t>6</w:t>
      </w:r>
      <w:r>
        <w:t xml:space="preserve">. </w:t>
      </w:r>
      <w:r w:rsidR="00D57FBB">
        <w:t>Boeing B</w:t>
      </w:r>
      <w:r w:rsidR="003D7784">
        <w:t>-</w:t>
      </w:r>
      <w:r w:rsidR="00D57FBB">
        <w:t>17 Flying Fortress</w:t>
      </w:r>
      <w:r w:rsidR="00C573B9">
        <w:fldChar w:fldCharType="begin"/>
      </w:r>
      <w:r w:rsidR="00C573B9">
        <w:instrText xml:space="preserve"> XE "</w:instrText>
      </w:r>
      <w:r w:rsidR="00C573B9" w:rsidRPr="0012781E">
        <w:instrText>Boeing B-17 Flying Fortress</w:instrText>
      </w:r>
      <w:r w:rsidR="00C573B9">
        <w:instrText xml:space="preserve">" </w:instrText>
      </w:r>
      <w:r w:rsidR="00C573B9">
        <w:fldChar w:fldCharType="end"/>
      </w:r>
      <w:r w:rsidR="00D57FBB">
        <w:t xml:space="preserve"> and </w:t>
      </w:r>
      <w:r>
        <w:t xml:space="preserve">Consolidated </w:t>
      </w:r>
      <w:r w:rsidR="00C573B9">
        <w:t>B-24 Liberator</w:t>
      </w:r>
      <w:r w:rsidR="00C573B9">
        <w:fldChar w:fldCharType="begin"/>
      </w:r>
      <w:r w:rsidR="00C573B9">
        <w:instrText xml:space="preserve"> XE "</w:instrText>
      </w:r>
      <w:r w:rsidR="00C573B9" w:rsidRPr="00750049">
        <w:instrText>Consolidated B-24 Liberator</w:instrText>
      </w:r>
      <w:r w:rsidR="00C573B9">
        <w:instrText xml:space="preserve">" </w:instrText>
      </w:r>
      <w:r w:rsidR="00C573B9">
        <w:fldChar w:fldCharType="end"/>
      </w:r>
    </w:p>
    <w:p w14:paraId="060355EA" w14:textId="77777777" w:rsidR="000B1C26" w:rsidRPr="000B1C26" w:rsidRDefault="00B52505" w:rsidP="006528B7">
      <w:pPr>
        <w:pStyle w:val="Picture"/>
      </w:pPr>
      <w:r>
        <w:rPr>
          <w:noProof/>
          <w:lang w:eastAsia="en-AU"/>
        </w:rPr>
        <w:drawing>
          <wp:inline distT="0" distB="0" distL="0" distR="0" wp14:anchorId="3592E598" wp14:editId="5F7EB655">
            <wp:extent cx="5377751" cy="4259179"/>
            <wp:effectExtent l="0" t="0" r="0" b="8255"/>
            <wp:docPr id="5" name="Picture 5" descr="Boeing B17 &amp; Liberator 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eing B17 &amp; Liberator B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9427" cy="4252587"/>
                    </a:xfrm>
                    <a:prstGeom prst="rect">
                      <a:avLst/>
                    </a:prstGeom>
                    <a:noFill/>
                    <a:ln>
                      <a:noFill/>
                    </a:ln>
                  </pic:spPr>
                </pic:pic>
              </a:graphicData>
            </a:graphic>
          </wp:inline>
        </w:drawing>
      </w:r>
    </w:p>
    <w:p w14:paraId="4903A449" w14:textId="77777777" w:rsidR="009E02B1" w:rsidRDefault="009E02B1" w:rsidP="007C5DAF">
      <w:pPr>
        <w:pStyle w:val="Caption"/>
      </w:pPr>
      <w:r>
        <w:t xml:space="preserve">Photo </w:t>
      </w:r>
      <w:r w:rsidR="005672E6">
        <w:t>7</w:t>
      </w:r>
      <w:r>
        <w:t>. Short Sunderland</w:t>
      </w:r>
      <w:r w:rsidR="00280F5C">
        <w:fldChar w:fldCharType="begin"/>
      </w:r>
      <w:r w:rsidR="00280F5C">
        <w:instrText xml:space="preserve"> XE "</w:instrText>
      </w:r>
      <w:r w:rsidR="00280F5C" w:rsidRPr="00520B33">
        <w:instrText>Short Sunderland</w:instrText>
      </w:r>
      <w:r w:rsidR="00280F5C">
        <w:instrText xml:space="preserve">" </w:instrText>
      </w:r>
      <w:r w:rsidR="00280F5C">
        <w:fldChar w:fldCharType="end"/>
      </w:r>
      <w:r>
        <w:t xml:space="preserve"> on anti-sub patrol</w:t>
      </w:r>
    </w:p>
    <w:p w14:paraId="2BC259CA" w14:textId="77777777" w:rsidR="000E0BEE" w:rsidRDefault="00B52505" w:rsidP="006528B7">
      <w:pPr>
        <w:pStyle w:val="Picture"/>
      </w:pPr>
      <w:r>
        <w:rPr>
          <w:noProof/>
          <w:lang w:eastAsia="en-AU"/>
        </w:rPr>
        <w:drawing>
          <wp:inline distT="0" distB="0" distL="0" distR="0" wp14:anchorId="1B25CAF9" wp14:editId="13E8821C">
            <wp:extent cx="5499135" cy="2598821"/>
            <wp:effectExtent l="0" t="0" r="6350" b="0"/>
            <wp:docPr id="6" name="Picture 6" descr="sunderl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erland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0788" cy="2609054"/>
                    </a:xfrm>
                    <a:prstGeom prst="rect">
                      <a:avLst/>
                    </a:prstGeom>
                    <a:noFill/>
                    <a:ln>
                      <a:noFill/>
                    </a:ln>
                  </pic:spPr>
                </pic:pic>
              </a:graphicData>
            </a:graphic>
          </wp:inline>
        </w:drawing>
      </w:r>
    </w:p>
    <w:p w14:paraId="59FB68FB" w14:textId="77777777" w:rsidR="006D18CD" w:rsidRDefault="00EA4622" w:rsidP="006528B7">
      <w:pPr>
        <w:pStyle w:val="BodyText"/>
      </w:pPr>
      <w:r>
        <w:br w:type="page"/>
      </w:r>
      <w:r w:rsidR="006D18CD" w:rsidRPr="00BC5C88">
        <w:lastRenderedPageBreak/>
        <w:t>In a memo to the Combined Chiefs of Staff</w:t>
      </w:r>
      <w:r w:rsidR="00555FEA" w:rsidRPr="00BC5C88">
        <w:fldChar w:fldCharType="begin"/>
      </w:r>
      <w:r w:rsidR="00555FEA" w:rsidRPr="00BC5C88">
        <w:instrText xml:space="preserve"> XE "Combined Chiefs of Staff" </w:instrText>
      </w:r>
      <w:r w:rsidR="00555FEA" w:rsidRPr="00BC5C88">
        <w:fldChar w:fldCharType="end"/>
      </w:r>
      <w:r w:rsidR="006D18CD" w:rsidRPr="00BC5C88">
        <w:t xml:space="preserve"> at the meeting of the Munitions Assignment Board</w:t>
      </w:r>
      <w:r w:rsidR="00682A62" w:rsidRPr="00BC5C88">
        <w:fldChar w:fldCharType="begin"/>
      </w:r>
      <w:r w:rsidR="00682A62" w:rsidRPr="00BC5C88">
        <w:instrText xml:space="preserve"> XE "Munitions Assignment Board" </w:instrText>
      </w:r>
      <w:r w:rsidR="00682A62" w:rsidRPr="00BC5C88">
        <w:fldChar w:fldCharType="end"/>
      </w:r>
      <w:r w:rsidR="006D18CD" w:rsidRPr="00BC5C88">
        <w:t xml:space="preserve"> Washington</w:t>
      </w:r>
      <w:r w:rsidR="0065654F" w:rsidRPr="00BC5C88">
        <w:fldChar w:fldCharType="begin"/>
      </w:r>
      <w:r w:rsidR="0065654F" w:rsidRPr="00BC5C88">
        <w:instrText xml:space="preserve"> XE "Washington" </w:instrText>
      </w:r>
      <w:r w:rsidR="0065654F" w:rsidRPr="00BC5C88">
        <w:fldChar w:fldCharType="end"/>
      </w:r>
      <w:r w:rsidR="006D18CD" w:rsidRPr="00BC5C88">
        <w:t xml:space="preserve"> 24 May 1944</w:t>
      </w:r>
      <w:r w:rsidR="006F7A23" w:rsidRPr="00BC5C88">
        <w:t>.</w:t>
      </w:r>
      <w:r w:rsidR="006D18CD">
        <w:rPr>
          <w:rStyle w:val="EndnoteReference"/>
        </w:rPr>
        <w:endnoteReference w:id="5"/>
      </w:r>
    </w:p>
    <w:p w14:paraId="1CF753C8" w14:textId="77777777" w:rsidR="006D18CD" w:rsidRPr="0093151C" w:rsidRDefault="006D18CD" w:rsidP="006528B7">
      <w:pPr>
        <w:pStyle w:val="BodyText"/>
        <w:rPr>
          <w:i/>
          <w:iCs/>
        </w:rPr>
      </w:pPr>
      <w:r w:rsidRPr="0093151C">
        <w:rPr>
          <w:i/>
          <w:iCs/>
        </w:rPr>
        <w:t>Subject: Assignment Grade 100/130 Aviation Fuel in June 1944</w:t>
      </w:r>
    </w:p>
    <w:p w14:paraId="5755D707" w14:textId="77777777" w:rsidR="006D18CD" w:rsidRPr="0093151C" w:rsidRDefault="006D18CD" w:rsidP="006528B7">
      <w:pPr>
        <w:pStyle w:val="BodyText"/>
        <w:rPr>
          <w:i/>
          <w:iCs/>
        </w:rPr>
      </w:pPr>
      <w:r w:rsidRPr="0093151C">
        <w:rPr>
          <w:i/>
          <w:iCs/>
        </w:rPr>
        <w:t>It was agreed that the Total request for the month of June for all theatres to be supplied by assignments made in Washington</w:t>
      </w:r>
      <w:r w:rsidR="0065654F" w:rsidRPr="0093151C">
        <w:rPr>
          <w:i/>
          <w:iCs/>
        </w:rPr>
        <w:fldChar w:fldCharType="begin"/>
      </w:r>
      <w:r w:rsidR="0065654F" w:rsidRPr="0093151C">
        <w:rPr>
          <w:i/>
          <w:iCs/>
        </w:rPr>
        <w:instrText xml:space="preserve"> XE "Washington" </w:instrText>
      </w:r>
      <w:r w:rsidR="0065654F" w:rsidRPr="0093151C">
        <w:rPr>
          <w:i/>
          <w:iCs/>
        </w:rPr>
        <w:fldChar w:fldCharType="end"/>
      </w:r>
      <w:r w:rsidRPr="0093151C">
        <w:rPr>
          <w:i/>
          <w:iCs/>
        </w:rPr>
        <w:t xml:space="preserve"> were 15,654,000 Bbls. Total available supplies 11,670,000 Bbls.</w:t>
      </w:r>
    </w:p>
    <w:p w14:paraId="13270A4D" w14:textId="77777777" w:rsidR="006D18CD" w:rsidRPr="0093151C" w:rsidRDefault="006D18CD" w:rsidP="006528B7">
      <w:pPr>
        <w:pStyle w:val="BodyText"/>
        <w:rPr>
          <w:i/>
          <w:iCs/>
        </w:rPr>
      </w:pPr>
      <w:r w:rsidRPr="0093151C">
        <w:rPr>
          <w:i/>
          <w:iCs/>
        </w:rPr>
        <w:t xml:space="preserve">British Position: All users in UK of 100/130 for the first quarter 1944 showed that estimates were exceeded by 18.3%. Average weekly consumption for 3 weeks ending May 11 was 938,000 Bbls. </w:t>
      </w:r>
    </w:p>
    <w:p w14:paraId="5BC2EEE2" w14:textId="77777777" w:rsidR="00BC5C88" w:rsidRPr="0093151C" w:rsidRDefault="00BC5C88" w:rsidP="006528B7">
      <w:pPr>
        <w:pStyle w:val="BodyText"/>
        <w:rPr>
          <w:i/>
          <w:iCs/>
        </w:rPr>
      </w:pPr>
      <w:r w:rsidRPr="0093151C">
        <w:rPr>
          <w:i/>
          <w:iCs/>
        </w:rPr>
        <w:t xml:space="preserve">Over 4 weeks 21st April – May 18 consumption averaged 850,000 Bbls/week. </w:t>
      </w:r>
    </w:p>
    <w:p w14:paraId="605335CE" w14:textId="77777777" w:rsidR="00BC5C88" w:rsidRPr="0093151C" w:rsidRDefault="00BC5C88" w:rsidP="006528B7">
      <w:pPr>
        <w:pStyle w:val="BodyText"/>
        <w:rPr>
          <w:i/>
          <w:iCs/>
        </w:rPr>
      </w:pPr>
      <w:r w:rsidRPr="0093151C">
        <w:rPr>
          <w:i/>
          <w:iCs/>
        </w:rPr>
        <w:t>June 1944 Consumption U.K. &amp; Iceland</w:t>
      </w:r>
      <w:r w:rsidRPr="0093151C">
        <w:rPr>
          <w:i/>
          <w:iCs/>
        </w:rPr>
        <w:fldChar w:fldCharType="begin"/>
      </w:r>
      <w:r w:rsidRPr="0093151C">
        <w:rPr>
          <w:i/>
          <w:iCs/>
        </w:rPr>
        <w:instrText xml:space="preserve"> XE "Iceland" </w:instrText>
      </w:r>
      <w:r w:rsidRPr="0093151C">
        <w:rPr>
          <w:i/>
          <w:iCs/>
        </w:rPr>
        <w:fldChar w:fldCharType="end"/>
      </w:r>
      <w:r w:rsidRPr="0093151C">
        <w:rPr>
          <w:i/>
          <w:iCs/>
        </w:rPr>
        <w:t xml:space="preserve"> was 4,553,000 Bbls. </w:t>
      </w:r>
    </w:p>
    <w:p w14:paraId="73441AA4" w14:textId="77777777" w:rsidR="006D18CD" w:rsidRPr="006F7A23" w:rsidRDefault="006D18CD" w:rsidP="0093151C">
      <w:pPr>
        <w:pStyle w:val="BodyText"/>
      </w:pPr>
      <w:r w:rsidRPr="006F7A23">
        <w:t>This was a period of high activity with the R.A.F.</w:t>
      </w:r>
      <w:r w:rsidR="0065654F" w:rsidRPr="006F7A23">
        <w:fldChar w:fldCharType="begin"/>
      </w:r>
      <w:r w:rsidR="0065654F" w:rsidRPr="006F7A23">
        <w:instrText xml:space="preserve"> XE "R.A.F." </w:instrText>
      </w:r>
      <w:r w:rsidR="0065654F" w:rsidRPr="006F7A23">
        <w:fldChar w:fldCharType="end"/>
      </w:r>
      <w:r w:rsidRPr="006F7A23">
        <w:t xml:space="preserve"> and U.S. 8</w:t>
      </w:r>
      <w:r w:rsidRPr="006F7A23">
        <w:rPr>
          <w:vertAlign w:val="superscript"/>
        </w:rPr>
        <w:t>th</w:t>
      </w:r>
      <w:r w:rsidR="006F7A23">
        <w:t xml:space="preserve"> </w:t>
      </w:r>
      <w:r w:rsidRPr="006F7A23">
        <w:t>Air Force</w:t>
      </w:r>
      <w:r w:rsidR="0065654F" w:rsidRPr="006F7A23">
        <w:fldChar w:fldCharType="begin"/>
      </w:r>
      <w:r w:rsidR="0065654F" w:rsidRPr="006F7A23">
        <w:instrText xml:space="preserve"> XE "8th Air Force" </w:instrText>
      </w:r>
      <w:r w:rsidR="0065654F" w:rsidRPr="006F7A23">
        <w:fldChar w:fldCharType="end"/>
      </w:r>
      <w:r w:rsidRPr="006F7A23">
        <w:t xml:space="preserve"> increasing their bombing raids as a prelude to the Normandy</w:t>
      </w:r>
      <w:r w:rsidR="00555FEA" w:rsidRPr="006F7A23">
        <w:fldChar w:fldCharType="begin"/>
      </w:r>
      <w:r w:rsidR="00555FEA" w:rsidRPr="006F7A23">
        <w:instrText xml:space="preserve"> XE "Normandy" </w:instrText>
      </w:r>
      <w:r w:rsidR="00555FEA" w:rsidRPr="006F7A23">
        <w:fldChar w:fldCharType="end"/>
      </w:r>
      <w:r w:rsidRPr="006F7A23">
        <w:t xml:space="preserve"> landings planned for June 1944. </w:t>
      </w:r>
    </w:p>
    <w:p w14:paraId="16BEFA9E" w14:textId="77777777" w:rsidR="006D18CD" w:rsidRPr="006F7A23" w:rsidRDefault="006D18CD" w:rsidP="0093151C">
      <w:pPr>
        <w:pStyle w:val="BodyText"/>
      </w:pPr>
      <w:r w:rsidRPr="006F7A23">
        <w:t>March 30 1944</w:t>
      </w:r>
      <w:r w:rsidR="00245C27" w:rsidRPr="006F7A23">
        <w:t xml:space="preserve"> </w:t>
      </w:r>
      <w:r w:rsidRPr="006F7A23">
        <w:t>-</w:t>
      </w:r>
      <w:r w:rsidR="00245C27" w:rsidRPr="006F7A23">
        <w:t xml:space="preserve"> </w:t>
      </w:r>
      <w:r w:rsidRPr="006F7A23">
        <w:t>Royal Air Force</w:t>
      </w:r>
      <w:r w:rsidR="00280F5C" w:rsidRPr="006F7A23">
        <w:fldChar w:fldCharType="begin"/>
      </w:r>
      <w:r w:rsidR="00280F5C" w:rsidRPr="006F7A23">
        <w:instrText xml:space="preserve"> XE "Royal Air Force" </w:instrText>
      </w:r>
      <w:r w:rsidR="00280F5C" w:rsidRPr="006F7A23">
        <w:fldChar w:fldCharType="end"/>
      </w:r>
      <w:r w:rsidRPr="006F7A23">
        <w:t xml:space="preserve"> bombing raid on Nurnberg</w:t>
      </w:r>
      <w:r w:rsidR="00C573B9" w:rsidRPr="006F7A23">
        <w:fldChar w:fldCharType="begin"/>
      </w:r>
      <w:r w:rsidR="00C573B9" w:rsidRPr="006F7A23">
        <w:instrText xml:space="preserve"> XE "Nurnberg" </w:instrText>
      </w:r>
      <w:r w:rsidR="00C573B9" w:rsidRPr="006F7A23">
        <w:fldChar w:fldCharType="end"/>
      </w:r>
      <w:r w:rsidRPr="006F7A23">
        <w:t xml:space="preserve"> suffers extremely heavy losses. </w:t>
      </w:r>
    </w:p>
    <w:p w14:paraId="37A14EC0" w14:textId="77777777" w:rsidR="006D18CD" w:rsidRPr="006F7A23" w:rsidRDefault="006D18CD" w:rsidP="0093151C">
      <w:pPr>
        <w:pStyle w:val="BodyText"/>
      </w:pPr>
      <w:r w:rsidRPr="006F7A23">
        <w:t>May 9</w:t>
      </w:r>
      <w:r w:rsidR="00245C27" w:rsidRPr="006F7A23">
        <w:t xml:space="preserve"> </w:t>
      </w:r>
      <w:r w:rsidRPr="006F7A23">
        <w:t>-</w:t>
      </w:r>
      <w:r w:rsidR="00245C27" w:rsidRPr="006F7A23">
        <w:t xml:space="preserve"> </w:t>
      </w:r>
      <w:r w:rsidRPr="006F7A23">
        <w:t>United States Eighth Air Force</w:t>
      </w:r>
      <w:r w:rsidR="00280F5C" w:rsidRPr="006F7A23">
        <w:fldChar w:fldCharType="begin"/>
      </w:r>
      <w:r w:rsidR="00280F5C" w:rsidRPr="006F7A23">
        <w:instrText xml:space="preserve"> XE "Eighth Air Force" </w:instrText>
      </w:r>
      <w:r w:rsidR="00280F5C" w:rsidRPr="006F7A23">
        <w:fldChar w:fldCharType="end"/>
      </w:r>
      <w:r w:rsidRPr="006F7A23">
        <w:t xml:space="preserve"> begins attacks on German</w:t>
      </w:r>
      <w:r w:rsidR="0065654F" w:rsidRPr="006F7A23">
        <w:fldChar w:fldCharType="begin"/>
      </w:r>
      <w:r w:rsidR="0065654F" w:rsidRPr="006F7A23">
        <w:instrText xml:space="preserve"> XE "German" </w:instrText>
      </w:r>
      <w:r w:rsidR="0065654F" w:rsidRPr="006F7A23">
        <w:fldChar w:fldCharType="end"/>
      </w:r>
      <w:r w:rsidRPr="006F7A23">
        <w:t xml:space="preserve"> airfields in northern France</w:t>
      </w:r>
      <w:r w:rsidR="0065654F" w:rsidRPr="006F7A23">
        <w:fldChar w:fldCharType="begin"/>
      </w:r>
      <w:r w:rsidR="0065654F" w:rsidRPr="006F7A23">
        <w:instrText xml:space="preserve"> XE "France" </w:instrText>
      </w:r>
      <w:r w:rsidR="0065654F" w:rsidRPr="006F7A23">
        <w:fldChar w:fldCharType="end"/>
      </w:r>
      <w:r w:rsidRPr="006F7A23">
        <w:t xml:space="preserve">. </w:t>
      </w:r>
    </w:p>
    <w:p w14:paraId="4256DCF0" w14:textId="77777777" w:rsidR="006D18CD" w:rsidRPr="006F7A23" w:rsidRDefault="006D18CD" w:rsidP="0093151C">
      <w:pPr>
        <w:pStyle w:val="BodyText"/>
      </w:pPr>
      <w:r w:rsidRPr="006F7A23">
        <w:t>May 12</w:t>
      </w:r>
      <w:r w:rsidR="00245C27" w:rsidRPr="006F7A23">
        <w:t xml:space="preserve"> </w:t>
      </w:r>
      <w:r w:rsidRPr="006F7A23">
        <w:t>-</w:t>
      </w:r>
      <w:r w:rsidR="00245C27" w:rsidRPr="006F7A23">
        <w:t xml:space="preserve"> </w:t>
      </w:r>
      <w:r w:rsidRPr="006F7A23">
        <w:t>United States Eighth Air Force</w:t>
      </w:r>
      <w:r w:rsidR="00280F5C" w:rsidRPr="006F7A23">
        <w:fldChar w:fldCharType="begin"/>
      </w:r>
      <w:r w:rsidR="00280F5C" w:rsidRPr="006F7A23">
        <w:instrText xml:space="preserve"> XE "Eighth Air Force" </w:instrText>
      </w:r>
      <w:r w:rsidR="00280F5C" w:rsidRPr="006F7A23">
        <w:fldChar w:fldCharType="end"/>
      </w:r>
      <w:r w:rsidRPr="006F7A23">
        <w:t xml:space="preserve"> attacks oil plants in central Germany</w:t>
      </w:r>
      <w:r w:rsidR="00B00AB4" w:rsidRPr="006F7A23">
        <w:fldChar w:fldCharType="begin"/>
      </w:r>
      <w:r w:rsidR="00B00AB4" w:rsidRPr="006F7A23">
        <w:instrText xml:space="preserve"> XE "Germany" </w:instrText>
      </w:r>
      <w:r w:rsidR="00B00AB4" w:rsidRPr="006F7A23">
        <w:fldChar w:fldCharType="end"/>
      </w:r>
      <w:r w:rsidRPr="006F7A23">
        <w:t xml:space="preserve">. </w:t>
      </w:r>
    </w:p>
    <w:p w14:paraId="1966BE14" w14:textId="77777777" w:rsidR="006D18CD" w:rsidRPr="006F7A23" w:rsidRDefault="006D18CD" w:rsidP="0093151C">
      <w:pPr>
        <w:pStyle w:val="BodyText"/>
      </w:pPr>
      <w:r w:rsidRPr="006F7A23">
        <w:t>May 21</w:t>
      </w:r>
      <w:r w:rsidR="00245C27" w:rsidRPr="006F7A23">
        <w:t xml:space="preserve"> </w:t>
      </w:r>
      <w:r w:rsidRPr="006F7A23">
        <w:t>-</w:t>
      </w:r>
      <w:r w:rsidR="00245C27" w:rsidRPr="006F7A23">
        <w:t xml:space="preserve"> </w:t>
      </w:r>
      <w:r w:rsidRPr="006F7A23">
        <w:t>Allied fighter aircraft begin operations against enemy railroads in France</w:t>
      </w:r>
      <w:r w:rsidR="0065654F" w:rsidRPr="006F7A23">
        <w:fldChar w:fldCharType="begin"/>
      </w:r>
      <w:r w:rsidR="0065654F" w:rsidRPr="006F7A23">
        <w:instrText xml:space="preserve"> XE "France" </w:instrText>
      </w:r>
      <w:r w:rsidR="0065654F" w:rsidRPr="006F7A23">
        <w:fldChar w:fldCharType="end"/>
      </w:r>
      <w:r w:rsidRPr="006F7A23">
        <w:t xml:space="preserve"> and Germany</w:t>
      </w:r>
      <w:r w:rsidR="0065654F" w:rsidRPr="006F7A23">
        <w:fldChar w:fldCharType="begin"/>
      </w:r>
      <w:r w:rsidR="0065654F" w:rsidRPr="006F7A23">
        <w:instrText xml:space="preserve"> XE "Germany" </w:instrText>
      </w:r>
      <w:r w:rsidR="0065654F" w:rsidRPr="006F7A23">
        <w:fldChar w:fldCharType="end"/>
      </w:r>
      <w:r w:rsidRPr="006F7A23">
        <w:t xml:space="preserve">. </w:t>
      </w:r>
    </w:p>
    <w:p w14:paraId="1596C568" w14:textId="77777777" w:rsidR="006D18CD" w:rsidRDefault="006D18CD">
      <w:pPr>
        <w:pStyle w:val="Heading7"/>
        <w:framePr w:wrap="around" w:x="1408" w:y="26"/>
      </w:pPr>
      <w:r>
        <w:t>Avgas for D-Day</w:t>
      </w:r>
      <w:r w:rsidR="006F7E44">
        <w:fldChar w:fldCharType="begin"/>
      </w:r>
      <w:r w:rsidR="006F7E44">
        <w:instrText xml:space="preserve"> XE "</w:instrText>
      </w:r>
      <w:r w:rsidR="006F7E44" w:rsidRPr="00AE2ED6">
        <w:rPr>
          <w:noProof/>
          <w:sz w:val="20"/>
        </w:rPr>
        <w:instrText>D-Day</w:instrText>
      </w:r>
      <w:r w:rsidR="006F7E44">
        <w:instrText xml:space="preserve">" </w:instrText>
      </w:r>
      <w:r w:rsidR="006F7E44">
        <w:fldChar w:fldCharType="end"/>
      </w:r>
      <w:r>
        <w:t xml:space="preserve"> June 6, 1944</w:t>
      </w:r>
    </w:p>
    <w:p w14:paraId="541FECD7" w14:textId="77777777" w:rsidR="006D18CD" w:rsidRDefault="006D18CD" w:rsidP="006528B7">
      <w:pPr>
        <w:pStyle w:val="BodyText"/>
      </w:pPr>
      <w:r>
        <w:t>On June 6, 1944 the Allies launched their invasion of Europe with five beach landings on the Normandy</w:t>
      </w:r>
      <w:r w:rsidR="00555FEA">
        <w:fldChar w:fldCharType="begin"/>
      </w:r>
      <w:r w:rsidR="00555FEA">
        <w:instrText xml:space="preserve"> XE "</w:instrText>
      </w:r>
      <w:r w:rsidR="00555FEA" w:rsidRPr="00AC451F">
        <w:instrText>Normandy</w:instrText>
      </w:r>
      <w:r w:rsidR="00555FEA">
        <w:instrText xml:space="preserve">" </w:instrText>
      </w:r>
      <w:r w:rsidR="00555FEA">
        <w:fldChar w:fldCharType="end"/>
      </w:r>
      <w:r>
        <w:t xml:space="preserve"> coastline. By this stage the Allied air forces almost dominated the German Luftwaffe</w:t>
      </w:r>
      <w:r w:rsidR="0065654F">
        <w:fldChar w:fldCharType="begin"/>
      </w:r>
      <w:r w:rsidR="0065654F">
        <w:instrText xml:space="preserve"> XE "</w:instrText>
      </w:r>
      <w:r w:rsidR="0065654F" w:rsidRPr="004843B1">
        <w:instrText>Luftwaffe</w:instrText>
      </w:r>
      <w:r w:rsidR="0065654F">
        <w:instrText xml:space="preserve">" </w:instrText>
      </w:r>
      <w:r w:rsidR="0065654F">
        <w:fldChar w:fldCharType="end"/>
      </w:r>
      <w:r>
        <w:t xml:space="preserve">, and the Allies commanded the skies above the invasion forces. </w:t>
      </w:r>
      <w:r w:rsidR="00447F1F">
        <w:t>This was a result of the United States Strategic Air Forces Europe</w:t>
      </w:r>
      <w:r w:rsidR="0065654F">
        <w:fldChar w:fldCharType="begin"/>
      </w:r>
      <w:r w:rsidR="0065654F">
        <w:instrText xml:space="preserve"> XE "</w:instrText>
      </w:r>
      <w:r w:rsidR="0065654F" w:rsidRPr="007F3380">
        <w:instrText>United States Strategic Air Forces Europe</w:instrText>
      </w:r>
      <w:r w:rsidR="0065654F">
        <w:instrText xml:space="preserve">" </w:instrText>
      </w:r>
      <w:r w:rsidR="0065654F">
        <w:fldChar w:fldCharType="end"/>
      </w:r>
      <w:r w:rsidR="00447F1F">
        <w:t xml:space="preserve"> (USSTAFE) under General Carl (</w:t>
      </w:r>
      <w:r w:rsidR="00134214">
        <w:t>‘</w:t>
      </w:r>
      <w:r w:rsidR="00447F1F">
        <w:t>Too</w:t>
      </w:r>
      <w:r w:rsidR="00BB4664">
        <w:t>h</w:t>
      </w:r>
      <w:r w:rsidR="00447F1F">
        <w:t>ey</w:t>
      </w:r>
      <w:r w:rsidR="00134214">
        <w:t>’</w:t>
      </w:r>
      <w:r w:rsidR="00447F1F">
        <w:t>)</w:t>
      </w:r>
      <w:r w:rsidR="00134214">
        <w:t xml:space="preserve"> A.</w:t>
      </w:r>
      <w:r w:rsidR="00447F1F">
        <w:t xml:space="preserve"> Spaatz</w:t>
      </w:r>
      <w:r w:rsidR="0065654F">
        <w:fldChar w:fldCharType="begin"/>
      </w:r>
      <w:r w:rsidR="0065654F">
        <w:instrText xml:space="preserve"> XE "</w:instrText>
      </w:r>
      <w:r w:rsidR="0065654F" w:rsidRPr="00FA70A7">
        <w:instrText>General Carl (‘Toohey’) A. Spaatz</w:instrText>
      </w:r>
      <w:r w:rsidR="0065654F">
        <w:instrText xml:space="preserve">" </w:instrText>
      </w:r>
      <w:r w:rsidR="0065654F">
        <w:fldChar w:fldCharType="end"/>
      </w:r>
      <w:r w:rsidR="00134214">
        <w:t>.</w:t>
      </w:r>
      <w:r w:rsidR="00447F1F">
        <w:t xml:space="preserve"> </w:t>
      </w:r>
      <w:r>
        <w:t>Until a foothold could be established in France</w:t>
      </w:r>
      <w:r w:rsidR="0065654F">
        <w:fldChar w:fldCharType="begin"/>
      </w:r>
      <w:r w:rsidR="0065654F">
        <w:instrText xml:space="preserve"> XE "</w:instrText>
      </w:r>
      <w:r w:rsidR="0065654F" w:rsidRPr="00E3441A">
        <w:instrText>France</w:instrText>
      </w:r>
      <w:r w:rsidR="0065654F">
        <w:instrText xml:space="preserve">" </w:instrText>
      </w:r>
      <w:r w:rsidR="0065654F">
        <w:fldChar w:fldCharType="end"/>
      </w:r>
      <w:r>
        <w:t xml:space="preserve"> and airfields captured from the Germans, all Allied aircraft would still be based and fuelled in England</w:t>
      </w:r>
      <w:r w:rsidR="00280F5C">
        <w:fldChar w:fldCharType="begin"/>
      </w:r>
      <w:r w:rsidR="00280F5C">
        <w:instrText xml:space="preserve"> XE "</w:instrText>
      </w:r>
      <w:r w:rsidR="00280F5C" w:rsidRPr="00E36B10">
        <w:instrText>England</w:instrText>
      </w:r>
      <w:r w:rsidR="00280F5C">
        <w:instrText xml:space="preserve">" </w:instrText>
      </w:r>
      <w:r w:rsidR="00280F5C">
        <w:fldChar w:fldCharType="end"/>
      </w:r>
      <w:r>
        <w:t>.</w:t>
      </w:r>
      <w:r w:rsidR="00E63402">
        <w:t xml:space="preserve"> This increased air operations would require more avgas.</w:t>
      </w:r>
      <w:r w:rsidR="00BC5C88">
        <w:t xml:space="preserve"> </w:t>
      </w:r>
      <w:r>
        <w:t>The Combined Chiefs of Staff</w:t>
      </w:r>
      <w:r w:rsidR="00555FEA">
        <w:fldChar w:fldCharType="begin"/>
      </w:r>
      <w:r w:rsidR="00555FEA">
        <w:instrText xml:space="preserve"> XE "</w:instrText>
      </w:r>
      <w:r w:rsidR="00555FEA" w:rsidRPr="000C69B3">
        <w:rPr>
          <w:bCs/>
        </w:rPr>
        <w:instrText>Combined Chiefs of Staff</w:instrText>
      </w:r>
      <w:r w:rsidR="00555FEA">
        <w:instrText xml:space="preserve">" </w:instrText>
      </w:r>
      <w:r w:rsidR="00555FEA">
        <w:fldChar w:fldCharType="end"/>
      </w:r>
      <w:r>
        <w:t xml:space="preserve"> memo 456/6 indicates the extent of the supply position immediately after the D-Day</w:t>
      </w:r>
      <w:r w:rsidR="006F7E44">
        <w:fldChar w:fldCharType="begin"/>
      </w:r>
      <w:r w:rsidR="006F7E44">
        <w:instrText xml:space="preserve"> XE "</w:instrText>
      </w:r>
      <w:r w:rsidR="006F7E44" w:rsidRPr="00AE2ED6">
        <w:rPr>
          <w:noProof/>
          <w:sz w:val="20"/>
        </w:rPr>
        <w:instrText>D-Day</w:instrText>
      </w:r>
      <w:r w:rsidR="006F7E44">
        <w:instrText xml:space="preserve">" </w:instrText>
      </w:r>
      <w:r w:rsidR="006F7E44">
        <w:fldChar w:fldCharType="end"/>
      </w:r>
      <w:r>
        <w:t xml:space="preserve"> landings and how the avgas supply would be maintained now that the ‘second front’ in Europe had commenced.</w:t>
      </w:r>
      <w:r w:rsidR="0076510E" w:rsidRPr="0076510E">
        <w:t xml:space="preserve"> But even with these stocks the supply position would still be short.</w:t>
      </w:r>
    </w:p>
    <w:p w14:paraId="67CDC793" w14:textId="77777777" w:rsidR="006D18CD" w:rsidRPr="0093151C" w:rsidRDefault="006D18CD" w:rsidP="006528B7">
      <w:pPr>
        <w:pStyle w:val="BodyText"/>
        <w:rPr>
          <w:i/>
          <w:iCs/>
        </w:rPr>
      </w:pPr>
      <w:r w:rsidRPr="0093151C">
        <w:rPr>
          <w:i/>
          <w:iCs/>
        </w:rPr>
        <w:t>Memo Ref. CCS 456/6</w:t>
      </w:r>
      <w:r w:rsidR="00E875E1" w:rsidRPr="0093151C">
        <w:rPr>
          <w:i/>
          <w:iCs/>
        </w:rPr>
        <w:t xml:space="preserve"> </w:t>
      </w:r>
      <w:r w:rsidRPr="0093151C">
        <w:rPr>
          <w:i/>
          <w:iCs/>
        </w:rPr>
        <w:t>7th. June 1944</w:t>
      </w:r>
      <w:r w:rsidR="00E875E1" w:rsidRPr="0093151C">
        <w:rPr>
          <w:i/>
          <w:iCs/>
        </w:rPr>
        <w:tab/>
      </w:r>
      <w:r w:rsidRPr="0093151C">
        <w:rPr>
          <w:i/>
          <w:iCs/>
        </w:rPr>
        <w:t>Assignment of Grade 100/130 Aviation Fuel</w:t>
      </w:r>
      <w:r w:rsidR="00616158" w:rsidRPr="0093151C">
        <w:rPr>
          <w:i/>
          <w:iCs/>
        </w:rPr>
        <w:t xml:space="preserve"> </w:t>
      </w:r>
      <w:r w:rsidRPr="0093151C">
        <w:rPr>
          <w:i/>
          <w:iCs/>
        </w:rPr>
        <w:t>June 1944</w:t>
      </w:r>
    </w:p>
    <w:p w14:paraId="5C6E3994" w14:textId="77777777" w:rsidR="006D18CD" w:rsidRPr="0093151C" w:rsidRDefault="006D18CD" w:rsidP="006528B7">
      <w:pPr>
        <w:pStyle w:val="BodyText"/>
        <w:rPr>
          <w:i/>
          <w:iCs/>
        </w:rPr>
      </w:pPr>
      <w:r w:rsidRPr="0093151C">
        <w:rPr>
          <w:i/>
          <w:iCs/>
        </w:rPr>
        <w:t xml:space="preserve">2. (ii) </w:t>
      </w:r>
      <w:r w:rsidRPr="0093151C">
        <w:rPr>
          <w:i/>
          <w:iCs/>
        </w:rPr>
        <w:tab/>
        <w:t>Distribution in UK is from four principal marine terminals through pipeline to tankage in the vicinity and from indigenous production; then by pipeline or rail car or tank wagon, or coasters to dispersed tankage at places determined by strategic and security considerations, but generally near groups of airfields in the eastern and southern counties, then pipeline, rail car, or tank wagon to airfield tankage. [Marine Terminals</w:t>
      </w:r>
      <w:r w:rsidR="0065654F" w:rsidRPr="0093151C">
        <w:rPr>
          <w:i/>
          <w:iCs/>
        </w:rPr>
        <w:fldChar w:fldCharType="begin"/>
      </w:r>
      <w:r w:rsidR="0065654F" w:rsidRPr="0093151C">
        <w:rPr>
          <w:i/>
          <w:iCs/>
        </w:rPr>
        <w:instrText xml:space="preserve"> XE "Marine Terminals" </w:instrText>
      </w:r>
      <w:r w:rsidR="0065654F" w:rsidRPr="0093151C">
        <w:rPr>
          <w:i/>
          <w:iCs/>
        </w:rPr>
        <w:fldChar w:fldCharType="end"/>
      </w:r>
      <w:r w:rsidRPr="0093151C">
        <w:rPr>
          <w:i/>
          <w:iCs/>
        </w:rPr>
        <w:t xml:space="preserve"> were Thames Haven</w:t>
      </w:r>
      <w:r w:rsidR="0065654F" w:rsidRPr="0093151C">
        <w:rPr>
          <w:i/>
          <w:iCs/>
        </w:rPr>
        <w:fldChar w:fldCharType="begin"/>
      </w:r>
      <w:r w:rsidR="0065654F" w:rsidRPr="0093151C">
        <w:rPr>
          <w:i/>
          <w:iCs/>
        </w:rPr>
        <w:instrText xml:space="preserve"> XE "Thames Haven" </w:instrText>
      </w:r>
      <w:r w:rsidR="0065654F" w:rsidRPr="0093151C">
        <w:rPr>
          <w:i/>
          <w:iCs/>
        </w:rPr>
        <w:fldChar w:fldCharType="end"/>
      </w:r>
      <w:r w:rsidRPr="0093151C">
        <w:rPr>
          <w:i/>
          <w:iCs/>
        </w:rPr>
        <w:t>, Stanlow</w:t>
      </w:r>
      <w:r w:rsidR="0065654F" w:rsidRPr="0093151C">
        <w:rPr>
          <w:i/>
          <w:iCs/>
        </w:rPr>
        <w:fldChar w:fldCharType="begin"/>
      </w:r>
      <w:r w:rsidR="0065654F" w:rsidRPr="0093151C">
        <w:rPr>
          <w:i/>
          <w:iCs/>
        </w:rPr>
        <w:instrText xml:space="preserve"> XE "Stanlow" </w:instrText>
      </w:r>
      <w:r w:rsidR="0065654F" w:rsidRPr="0093151C">
        <w:rPr>
          <w:i/>
          <w:iCs/>
        </w:rPr>
        <w:fldChar w:fldCharType="end"/>
      </w:r>
      <w:r w:rsidRPr="0093151C">
        <w:rPr>
          <w:i/>
          <w:iCs/>
        </w:rPr>
        <w:t>, Avonmouth</w:t>
      </w:r>
      <w:r w:rsidR="00B00AB4" w:rsidRPr="0093151C">
        <w:rPr>
          <w:i/>
          <w:iCs/>
        </w:rPr>
        <w:fldChar w:fldCharType="begin"/>
      </w:r>
      <w:r w:rsidR="00B00AB4" w:rsidRPr="0093151C">
        <w:rPr>
          <w:i/>
          <w:iCs/>
        </w:rPr>
        <w:instrText xml:space="preserve"> XE "Avonmouth" </w:instrText>
      </w:r>
      <w:r w:rsidR="00B00AB4" w:rsidRPr="0093151C">
        <w:rPr>
          <w:i/>
          <w:iCs/>
        </w:rPr>
        <w:fldChar w:fldCharType="end"/>
      </w:r>
      <w:r w:rsidRPr="0093151C">
        <w:rPr>
          <w:i/>
          <w:iCs/>
        </w:rPr>
        <w:t>, Southampton</w:t>
      </w:r>
      <w:r w:rsidR="0065654F" w:rsidRPr="0093151C">
        <w:rPr>
          <w:i/>
          <w:iCs/>
        </w:rPr>
        <w:fldChar w:fldCharType="begin"/>
      </w:r>
      <w:r w:rsidR="0065654F" w:rsidRPr="0093151C">
        <w:rPr>
          <w:i/>
          <w:iCs/>
        </w:rPr>
        <w:instrText xml:space="preserve"> XE "Southampton" </w:instrText>
      </w:r>
      <w:r w:rsidR="0065654F" w:rsidRPr="0093151C">
        <w:rPr>
          <w:i/>
          <w:iCs/>
        </w:rPr>
        <w:fldChar w:fldCharType="end"/>
      </w:r>
      <w:r w:rsidRPr="0093151C">
        <w:rPr>
          <w:i/>
          <w:iCs/>
        </w:rPr>
        <w:t xml:space="preserve">] </w:t>
      </w:r>
    </w:p>
    <w:p w14:paraId="0BA3C12E" w14:textId="77777777" w:rsidR="006D18CD" w:rsidRPr="0093151C" w:rsidRDefault="006D18CD" w:rsidP="006528B7">
      <w:pPr>
        <w:pStyle w:val="BodyText"/>
        <w:rPr>
          <w:i/>
          <w:iCs/>
        </w:rPr>
      </w:pPr>
      <w:r w:rsidRPr="0093151C">
        <w:rPr>
          <w:i/>
          <w:iCs/>
        </w:rPr>
        <w:t xml:space="preserve">(ii) </w:t>
      </w:r>
      <w:r w:rsidRPr="0093151C">
        <w:rPr>
          <w:i/>
          <w:iCs/>
        </w:rPr>
        <w:tab/>
        <w:t>The airfields exceed 675 in number and the daily operation load at each varies in relation to the war situation and effort maintained by the air forces.</w:t>
      </w:r>
    </w:p>
    <w:p w14:paraId="2436B018" w14:textId="77777777" w:rsidR="006D18CD" w:rsidRPr="0093151C" w:rsidRDefault="006D18CD" w:rsidP="006528B7">
      <w:pPr>
        <w:pStyle w:val="BodyText"/>
        <w:rPr>
          <w:i/>
          <w:iCs/>
        </w:rPr>
      </w:pPr>
      <w:r w:rsidRPr="0093151C">
        <w:rPr>
          <w:i/>
          <w:iCs/>
        </w:rPr>
        <w:t>The off-take at airfields is irregular. The average holding at bomber airfields does not exceed 2-3 days consumption at present rates.</w:t>
      </w:r>
    </w:p>
    <w:p w14:paraId="610E4CE7" w14:textId="77777777" w:rsidR="006D18CD" w:rsidRPr="0093151C" w:rsidRDefault="006D18CD" w:rsidP="006528B7">
      <w:pPr>
        <w:pStyle w:val="BodyText"/>
        <w:rPr>
          <w:i/>
          <w:iCs/>
        </w:rPr>
      </w:pPr>
      <w:r w:rsidRPr="0093151C">
        <w:rPr>
          <w:i/>
          <w:iCs/>
        </w:rPr>
        <w:t>Minimum amounts of aviation fuel in the distribution system should be maintained as follows:</w:t>
      </w:r>
    </w:p>
    <w:p w14:paraId="7CA91EFE" w14:textId="77777777" w:rsidR="006D18CD" w:rsidRPr="0093151C" w:rsidRDefault="006D18CD" w:rsidP="006528B7">
      <w:pPr>
        <w:pStyle w:val="BodyText"/>
        <w:rPr>
          <w:i/>
          <w:iCs/>
        </w:rPr>
      </w:pPr>
      <w:r w:rsidRPr="0093151C">
        <w:rPr>
          <w:i/>
          <w:iCs/>
        </w:rPr>
        <w:t>(a) Marine Terminals</w:t>
      </w:r>
      <w:r w:rsidR="0065654F" w:rsidRPr="0093151C">
        <w:rPr>
          <w:i/>
          <w:iCs/>
        </w:rPr>
        <w:fldChar w:fldCharType="begin"/>
      </w:r>
      <w:r w:rsidR="0065654F" w:rsidRPr="0093151C">
        <w:rPr>
          <w:i/>
          <w:iCs/>
        </w:rPr>
        <w:instrText xml:space="preserve"> XE "Marine Terminals" </w:instrText>
      </w:r>
      <w:r w:rsidR="0065654F" w:rsidRPr="0093151C">
        <w:rPr>
          <w:i/>
          <w:iCs/>
        </w:rPr>
        <w:fldChar w:fldCharType="end"/>
      </w:r>
      <w:r w:rsidRPr="0093151C">
        <w:rPr>
          <w:i/>
          <w:iCs/>
        </w:rPr>
        <w:t xml:space="preserve"> 3,150,000 Bbls. (equal to less than 1 months feed to system)</w:t>
      </w:r>
    </w:p>
    <w:p w14:paraId="7F16F7BF" w14:textId="77777777" w:rsidR="006D18CD" w:rsidRPr="0093151C" w:rsidRDefault="006D18CD" w:rsidP="006528B7">
      <w:pPr>
        <w:pStyle w:val="BodyText"/>
        <w:rPr>
          <w:i/>
          <w:iCs/>
        </w:rPr>
      </w:pPr>
      <w:r w:rsidRPr="0093151C">
        <w:rPr>
          <w:i/>
          <w:iCs/>
        </w:rPr>
        <w:t>(b) At Depots near airfields 1,350,000 Bbls.</w:t>
      </w:r>
    </w:p>
    <w:p w14:paraId="2F2B55CC" w14:textId="77777777" w:rsidR="006D18CD" w:rsidRPr="00BC5C88" w:rsidRDefault="006D18CD" w:rsidP="006528B7">
      <w:pPr>
        <w:pStyle w:val="BodyText"/>
      </w:pPr>
      <w:r w:rsidRPr="0093151C">
        <w:rPr>
          <w:i/>
          <w:iCs/>
        </w:rPr>
        <w:t>(c) In transit &amp; pipeline 1,800,000 Bbls</w:t>
      </w:r>
      <w:r w:rsidRPr="00BC5C88">
        <w:t>.</w:t>
      </w:r>
    </w:p>
    <w:p w14:paraId="2C872CE1" w14:textId="77777777" w:rsidR="006D18CD" w:rsidRPr="0093151C" w:rsidRDefault="006D18CD" w:rsidP="006528B7">
      <w:pPr>
        <w:pStyle w:val="BodyText"/>
        <w:rPr>
          <w:i/>
          <w:iCs/>
        </w:rPr>
      </w:pPr>
      <w:r w:rsidRPr="0093151C">
        <w:rPr>
          <w:i/>
          <w:iCs/>
        </w:rPr>
        <w:lastRenderedPageBreak/>
        <w:t>(d) At 23 System outlying storages having a regular local demand 2,250,000 Bbls.</w:t>
      </w:r>
    </w:p>
    <w:p w14:paraId="58D18F4D" w14:textId="77777777" w:rsidR="006D18CD" w:rsidRPr="0093151C" w:rsidRDefault="006D18CD" w:rsidP="006528B7">
      <w:pPr>
        <w:pStyle w:val="BodyText"/>
        <w:rPr>
          <w:i/>
          <w:iCs/>
        </w:rPr>
      </w:pPr>
      <w:r w:rsidRPr="0093151C">
        <w:rPr>
          <w:i/>
          <w:iCs/>
        </w:rPr>
        <w:t>(e) Packed stock 900,000 Bbls.</w:t>
      </w:r>
    </w:p>
    <w:p w14:paraId="7A735576" w14:textId="77777777" w:rsidR="006D18CD" w:rsidRPr="0093151C" w:rsidRDefault="006D18CD" w:rsidP="006528B7">
      <w:pPr>
        <w:pStyle w:val="BodyText"/>
        <w:rPr>
          <w:i/>
          <w:iCs/>
        </w:rPr>
      </w:pPr>
      <w:r w:rsidRPr="0093151C">
        <w:rPr>
          <w:i/>
          <w:iCs/>
        </w:rPr>
        <w:t>Total</w:t>
      </w:r>
      <w:r w:rsidRPr="0093151C">
        <w:rPr>
          <w:i/>
          <w:iCs/>
        </w:rPr>
        <w:tab/>
      </w:r>
      <w:r w:rsidRPr="0093151C">
        <w:rPr>
          <w:i/>
          <w:iCs/>
        </w:rPr>
        <w:tab/>
      </w:r>
      <w:r w:rsidRPr="0093151C">
        <w:rPr>
          <w:i/>
          <w:iCs/>
        </w:rPr>
        <w:tab/>
        <w:t>9,450,000 Bbls (1,503 M Litres)</w:t>
      </w:r>
    </w:p>
    <w:p w14:paraId="35A27D90" w14:textId="77777777" w:rsidR="006D18CD" w:rsidRDefault="006D18CD">
      <w:pPr>
        <w:pStyle w:val="Heading7"/>
        <w:framePr w:wrap="around"/>
      </w:pPr>
      <w:r>
        <w:t>1944 Avgas shortage in U</w:t>
      </w:r>
      <w:r w:rsidR="00B15532">
        <w:t>.</w:t>
      </w:r>
      <w:r>
        <w:t>K</w:t>
      </w:r>
      <w:r w:rsidR="00B15532">
        <w:t>.</w:t>
      </w:r>
      <w:r>
        <w:t xml:space="preserve"> – Divert cargoes.</w:t>
      </w:r>
    </w:p>
    <w:p w14:paraId="35B7D428" w14:textId="77777777" w:rsidR="006D18CD" w:rsidRDefault="006D18CD" w:rsidP="006528B7">
      <w:pPr>
        <w:pStyle w:val="BodyText"/>
      </w:pPr>
      <w:r>
        <w:t>With allocation of supply of aviation fuel determined by a central organisation it was possible to divert cargoes and assign the fuel to the theatre of most need. While much preparation has gone into D-Day</w:t>
      </w:r>
      <w:r w:rsidR="006F7E44">
        <w:fldChar w:fldCharType="begin"/>
      </w:r>
      <w:r w:rsidR="006F7E44">
        <w:instrText xml:space="preserve"> XE "</w:instrText>
      </w:r>
      <w:r w:rsidR="006F7E44" w:rsidRPr="00AE2ED6">
        <w:rPr>
          <w:noProof/>
          <w:sz w:val="20"/>
        </w:rPr>
        <w:instrText>D-Day</w:instrText>
      </w:r>
      <w:r w:rsidR="006F7E44">
        <w:instrText xml:space="preserve">" </w:instrText>
      </w:r>
      <w:r w:rsidR="006F7E44">
        <w:fldChar w:fldCharType="end"/>
      </w:r>
      <w:r>
        <w:t xml:space="preserve"> supply planning, the vagaries of war required that the supply chain be flexible and responsive to immediate demands. The following is but one example:</w:t>
      </w:r>
    </w:p>
    <w:p w14:paraId="6852CA03" w14:textId="77777777" w:rsidR="00E875E1" w:rsidRPr="0093151C" w:rsidRDefault="006D18CD" w:rsidP="006528B7">
      <w:pPr>
        <w:pStyle w:val="BodyText"/>
        <w:rPr>
          <w:i/>
          <w:iCs/>
        </w:rPr>
      </w:pPr>
      <w:r w:rsidRPr="0093151C">
        <w:rPr>
          <w:i/>
          <w:iCs/>
        </w:rPr>
        <w:t>ELFUXL 835 Washington</w:t>
      </w:r>
      <w:r w:rsidR="0065654F" w:rsidRPr="0093151C">
        <w:rPr>
          <w:i/>
          <w:iCs/>
        </w:rPr>
        <w:fldChar w:fldCharType="begin"/>
      </w:r>
      <w:r w:rsidR="0065654F" w:rsidRPr="0093151C">
        <w:rPr>
          <w:i/>
          <w:iCs/>
        </w:rPr>
        <w:instrText xml:space="preserve"> XE "Washington" </w:instrText>
      </w:r>
      <w:r w:rsidR="0065654F" w:rsidRPr="0093151C">
        <w:rPr>
          <w:i/>
          <w:iCs/>
        </w:rPr>
        <w:fldChar w:fldCharType="end"/>
      </w:r>
      <w:r w:rsidRPr="0093151C">
        <w:rPr>
          <w:i/>
          <w:iCs/>
        </w:rPr>
        <w:t xml:space="preserve"> June 13, 1944</w:t>
      </w:r>
      <w:r w:rsidR="00E875E1" w:rsidRPr="0093151C">
        <w:rPr>
          <w:i/>
          <w:iCs/>
        </w:rPr>
        <w:tab/>
      </w:r>
      <w:r w:rsidRPr="0093151C">
        <w:rPr>
          <w:i/>
          <w:iCs/>
        </w:rPr>
        <w:t>To Ministry of Fuel &amp; Power</w:t>
      </w:r>
      <w:r w:rsidR="0065654F" w:rsidRPr="0093151C">
        <w:rPr>
          <w:i/>
          <w:iCs/>
        </w:rPr>
        <w:fldChar w:fldCharType="begin"/>
      </w:r>
      <w:r w:rsidR="0065654F" w:rsidRPr="0093151C">
        <w:rPr>
          <w:i/>
          <w:iCs/>
        </w:rPr>
        <w:instrText xml:space="preserve"> XE "Ministry of Fuel &amp; Power" </w:instrText>
      </w:r>
      <w:r w:rsidR="0065654F" w:rsidRPr="0093151C">
        <w:rPr>
          <w:i/>
          <w:iCs/>
        </w:rPr>
        <w:fldChar w:fldCharType="end"/>
      </w:r>
    </w:p>
    <w:p w14:paraId="4B1CB9DE" w14:textId="77777777" w:rsidR="006D18CD" w:rsidRPr="0093151C" w:rsidRDefault="006D18CD" w:rsidP="006528B7">
      <w:pPr>
        <w:pStyle w:val="BodyText"/>
        <w:rPr>
          <w:i/>
          <w:iCs/>
        </w:rPr>
      </w:pPr>
      <w:r w:rsidRPr="0093151C">
        <w:rPr>
          <w:i/>
          <w:iCs/>
        </w:rPr>
        <w:t>From British Petroleum</w:t>
      </w:r>
      <w:r w:rsidR="0065654F" w:rsidRPr="0093151C">
        <w:rPr>
          <w:i/>
          <w:iCs/>
        </w:rPr>
        <w:fldChar w:fldCharType="begin"/>
      </w:r>
      <w:r w:rsidR="0065654F" w:rsidRPr="0093151C">
        <w:rPr>
          <w:i/>
          <w:iCs/>
        </w:rPr>
        <w:instrText xml:space="preserve"> XE "British Petroleum" </w:instrText>
      </w:r>
      <w:r w:rsidR="0065654F" w:rsidRPr="0093151C">
        <w:rPr>
          <w:i/>
          <w:iCs/>
        </w:rPr>
        <w:fldChar w:fldCharType="end"/>
      </w:r>
      <w:r w:rsidRPr="0093151C">
        <w:rPr>
          <w:i/>
          <w:iCs/>
        </w:rPr>
        <w:t xml:space="preserve"> Representatives (G.</w:t>
      </w:r>
      <w:r w:rsidR="000C69B3" w:rsidRPr="0093151C">
        <w:rPr>
          <w:i/>
          <w:iCs/>
        </w:rPr>
        <w:t xml:space="preserve"> </w:t>
      </w:r>
      <w:r w:rsidRPr="0093151C">
        <w:rPr>
          <w:i/>
          <w:iCs/>
        </w:rPr>
        <w:t>C.</w:t>
      </w:r>
      <w:r w:rsidR="000C69B3" w:rsidRPr="0093151C">
        <w:rPr>
          <w:i/>
          <w:iCs/>
        </w:rPr>
        <w:t xml:space="preserve"> </w:t>
      </w:r>
      <w:r w:rsidRPr="0093151C">
        <w:rPr>
          <w:i/>
          <w:iCs/>
        </w:rPr>
        <w:t>Dear</w:t>
      </w:r>
      <w:r w:rsidR="0065654F" w:rsidRPr="0093151C">
        <w:rPr>
          <w:i/>
          <w:iCs/>
        </w:rPr>
        <w:fldChar w:fldCharType="begin"/>
      </w:r>
      <w:r w:rsidR="0065654F" w:rsidRPr="0093151C">
        <w:rPr>
          <w:i/>
          <w:iCs/>
        </w:rPr>
        <w:instrText xml:space="preserve"> XE "G.</w:instrText>
      </w:r>
      <w:r w:rsidR="000C69B3" w:rsidRPr="0093151C">
        <w:rPr>
          <w:i/>
          <w:iCs/>
        </w:rPr>
        <w:instrText xml:space="preserve"> </w:instrText>
      </w:r>
      <w:r w:rsidR="0065654F" w:rsidRPr="0093151C">
        <w:rPr>
          <w:i/>
          <w:iCs/>
        </w:rPr>
        <w:instrText>C.</w:instrText>
      </w:r>
      <w:r w:rsidR="000C69B3" w:rsidRPr="0093151C">
        <w:rPr>
          <w:i/>
          <w:iCs/>
        </w:rPr>
        <w:instrText xml:space="preserve"> </w:instrText>
      </w:r>
      <w:r w:rsidR="0065654F" w:rsidRPr="0093151C">
        <w:rPr>
          <w:i/>
          <w:iCs/>
        </w:rPr>
        <w:instrText xml:space="preserve">Dear" </w:instrText>
      </w:r>
      <w:r w:rsidR="0065654F" w:rsidRPr="0093151C">
        <w:rPr>
          <w:i/>
          <w:iCs/>
        </w:rPr>
        <w:fldChar w:fldCharType="end"/>
      </w:r>
      <w:r w:rsidRPr="0093151C">
        <w:rPr>
          <w:i/>
          <w:iCs/>
        </w:rPr>
        <w:t>)</w:t>
      </w:r>
      <w:r w:rsidR="00E875E1" w:rsidRPr="0093151C">
        <w:rPr>
          <w:i/>
          <w:iCs/>
        </w:rPr>
        <w:tab/>
      </w:r>
      <w:r w:rsidRPr="0093151C">
        <w:rPr>
          <w:i/>
          <w:iCs/>
        </w:rPr>
        <w:t>In order to increase availability of 100/130 (fuel) in UK.</w:t>
      </w:r>
    </w:p>
    <w:p w14:paraId="28135F41" w14:textId="77777777" w:rsidR="006D18CD" w:rsidRPr="0093151C" w:rsidRDefault="006D18CD" w:rsidP="006528B7">
      <w:pPr>
        <w:pStyle w:val="BodyText"/>
        <w:rPr>
          <w:i/>
          <w:iCs/>
        </w:rPr>
      </w:pPr>
      <w:r w:rsidRPr="0093151C">
        <w:rPr>
          <w:i/>
          <w:iCs/>
        </w:rPr>
        <w:t xml:space="preserve">“In </w:t>
      </w:r>
      <w:r w:rsidR="0096771C" w:rsidRPr="0093151C">
        <w:rPr>
          <w:i/>
          <w:iCs/>
        </w:rPr>
        <w:t>addition,</w:t>
      </w:r>
      <w:r w:rsidRPr="0093151C">
        <w:rPr>
          <w:i/>
          <w:iCs/>
        </w:rPr>
        <w:t xml:space="preserve"> we hope to secure a further cargo of 135,000 Bbls ex New York pool and also divert to UK 72,000 Bbls at present allocated to Australia</w:t>
      </w:r>
      <w:r w:rsidR="00555FEA" w:rsidRPr="0093151C">
        <w:rPr>
          <w:i/>
          <w:iCs/>
        </w:rPr>
        <w:fldChar w:fldCharType="begin"/>
      </w:r>
      <w:r w:rsidR="00555FEA" w:rsidRPr="0093151C">
        <w:rPr>
          <w:i/>
          <w:iCs/>
        </w:rPr>
        <w:instrText xml:space="preserve"> XE "Australia" </w:instrText>
      </w:r>
      <w:r w:rsidR="00555FEA" w:rsidRPr="0093151C">
        <w:rPr>
          <w:i/>
          <w:iCs/>
        </w:rPr>
        <w:fldChar w:fldCharType="end"/>
      </w:r>
      <w:r w:rsidRPr="0093151C">
        <w:rPr>
          <w:i/>
          <w:iCs/>
        </w:rPr>
        <w:t xml:space="preserve"> ex Aruba</w:t>
      </w:r>
      <w:r w:rsidR="00555FEA" w:rsidRPr="0093151C">
        <w:rPr>
          <w:i/>
          <w:iCs/>
        </w:rPr>
        <w:fldChar w:fldCharType="begin"/>
      </w:r>
      <w:r w:rsidR="00555FEA" w:rsidRPr="0093151C">
        <w:rPr>
          <w:i/>
          <w:iCs/>
        </w:rPr>
        <w:instrText xml:space="preserve"> XE "Aruba" </w:instrText>
      </w:r>
      <w:r w:rsidR="00555FEA" w:rsidRPr="0093151C">
        <w:rPr>
          <w:i/>
          <w:iCs/>
        </w:rPr>
        <w:fldChar w:fldCharType="end"/>
      </w:r>
      <w:r w:rsidRPr="0093151C">
        <w:rPr>
          <w:i/>
          <w:iCs/>
        </w:rPr>
        <w:t>” for convoy CU-30. (Convoy cycle to UK is now 8 days)</w:t>
      </w:r>
      <w:r w:rsidR="0076510E" w:rsidRPr="0093151C">
        <w:rPr>
          <w:i/>
          <w:iCs/>
        </w:rPr>
        <w:t>.</w:t>
      </w:r>
    </w:p>
    <w:p w14:paraId="0A39FFC8" w14:textId="77777777" w:rsidR="006D18CD" w:rsidRDefault="006D18CD">
      <w:pPr>
        <w:pStyle w:val="Heading7"/>
        <w:framePr w:wrap="around"/>
      </w:pPr>
      <w:r>
        <w:t>1944 Reduce Octane to Increase Supply</w:t>
      </w:r>
    </w:p>
    <w:p w14:paraId="6E1653DA" w14:textId="77777777" w:rsidR="0076510E" w:rsidRDefault="006D18CD" w:rsidP="006528B7">
      <w:pPr>
        <w:pStyle w:val="BodyText"/>
      </w:pPr>
      <w:r>
        <w:t xml:space="preserve">One of the ways to increase supply was to lower the octane requirement, but there were operational limits to how far this could </w:t>
      </w:r>
      <w:r w:rsidR="00134214">
        <w:t xml:space="preserve">be </w:t>
      </w:r>
      <w:r>
        <w:t>taken. The British requirement for a minimum rich knock rating of 130 PN for their liquid cooled in-line engines could not be relaxed, however the minimum lean knock rating of 100 MON could be eased</w:t>
      </w:r>
      <w:r w:rsidR="00134214">
        <w:t>,</w:t>
      </w:r>
      <w:r>
        <w:t xml:space="preserve"> if this meant increased production to cover the expected shortfall in the U.K. </w:t>
      </w:r>
    </w:p>
    <w:p w14:paraId="699BB4E0" w14:textId="77777777" w:rsidR="006D18CD" w:rsidRPr="0093151C" w:rsidRDefault="006D18CD" w:rsidP="006528B7">
      <w:pPr>
        <w:pStyle w:val="BodyText"/>
        <w:rPr>
          <w:i/>
          <w:iCs/>
        </w:rPr>
      </w:pPr>
      <w:r w:rsidRPr="0093151C">
        <w:rPr>
          <w:i/>
          <w:iCs/>
        </w:rPr>
        <w:t>Memo to M.A.B. from C.C.S Washington 29th July 1944</w:t>
      </w:r>
      <w:r w:rsidR="00B019F3" w:rsidRPr="0093151C">
        <w:rPr>
          <w:i/>
          <w:iCs/>
        </w:rPr>
        <w:t xml:space="preserve"> </w:t>
      </w:r>
      <w:r w:rsidRPr="0093151C">
        <w:rPr>
          <w:i/>
          <w:iCs/>
        </w:rPr>
        <w:t>Subject: Assignment of grade 100/130 Octane to UK</w:t>
      </w:r>
    </w:p>
    <w:p w14:paraId="1576D7C2" w14:textId="77777777" w:rsidR="006D18CD" w:rsidRPr="0093151C" w:rsidRDefault="006D18CD" w:rsidP="006528B7">
      <w:pPr>
        <w:pStyle w:val="BodyText"/>
        <w:rPr>
          <w:i/>
          <w:iCs/>
        </w:rPr>
      </w:pPr>
      <w:r w:rsidRPr="0093151C">
        <w:rPr>
          <w:i/>
          <w:iCs/>
        </w:rPr>
        <w:t>Ref: (a) CCS 456/7, 456/8, 456/9</w:t>
      </w:r>
    </w:p>
    <w:p w14:paraId="0B3FF3EA" w14:textId="77777777" w:rsidR="006D18CD" w:rsidRPr="0093151C" w:rsidRDefault="006D18CD" w:rsidP="006528B7">
      <w:pPr>
        <w:pStyle w:val="BodyText"/>
        <w:rPr>
          <w:i/>
          <w:iCs/>
        </w:rPr>
      </w:pPr>
      <w:r w:rsidRPr="0093151C">
        <w:rPr>
          <w:i/>
          <w:iCs/>
        </w:rPr>
        <w:t>(b) CCS 168th Meeting Item 4</w:t>
      </w:r>
      <w:r w:rsidR="00B15532" w:rsidRPr="0093151C">
        <w:rPr>
          <w:i/>
          <w:iCs/>
        </w:rPr>
        <w:t xml:space="preserve"> </w:t>
      </w:r>
      <w:r w:rsidRPr="0093151C">
        <w:rPr>
          <w:i/>
          <w:iCs/>
        </w:rPr>
        <w:t>(due to projected Avgas 100 shortages)</w:t>
      </w:r>
    </w:p>
    <w:p w14:paraId="2F7D0198" w14:textId="77777777" w:rsidR="006D18CD" w:rsidRPr="0093151C" w:rsidRDefault="006D18CD" w:rsidP="006528B7">
      <w:pPr>
        <w:pStyle w:val="BodyText"/>
        <w:rPr>
          <w:i/>
          <w:iCs/>
        </w:rPr>
      </w:pPr>
      <w:r w:rsidRPr="0093151C">
        <w:rPr>
          <w:i/>
          <w:iCs/>
        </w:rPr>
        <w:t>“Agreed to require the maximum use of grade 99/130 fuel</w:t>
      </w:r>
      <w:r w:rsidR="0065654F" w:rsidRPr="0093151C">
        <w:rPr>
          <w:i/>
          <w:iCs/>
        </w:rPr>
        <w:fldChar w:fldCharType="begin"/>
      </w:r>
      <w:r w:rsidR="0065654F" w:rsidRPr="0093151C">
        <w:rPr>
          <w:i/>
          <w:iCs/>
        </w:rPr>
        <w:instrText xml:space="preserve"> XE "99/130 fuel" </w:instrText>
      </w:r>
      <w:r w:rsidR="0065654F" w:rsidRPr="0093151C">
        <w:rPr>
          <w:i/>
          <w:iCs/>
        </w:rPr>
        <w:fldChar w:fldCharType="end"/>
      </w:r>
      <w:r w:rsidRPr="0093151C">
        <w:rPr>
          <w:i/>
          <w:iCs/>
        </w:rPr>
        <w:t xml:space="preserve"> as a substitute for 100/130 fuel</w:t>
      </w:r>
      <w:r w:rsidR="0065654F" w:rsidRPr="0093151C">
        <w:rPr>
          <w:i/>
          <w:iCs/>
        </w:rPr>
        <w:fldChar w:fldCharType="begin"/>
      </w:r>
      <w:r w:rsidR="0065654F" w:rsidRPr="0093151C">
        <w:rPr>
          <w:i/>
          <w:iCs/>
        </w:rPr>
        <w:instrText xml:space="preserve"> XE "100/130 fuel" </w:instrText>
      </w:r>
      <w:r w:rsidR="0065654F" w:rsidRPr="0093151C">
        <w:rPr>
          <w:i/>
          <w:iCs/>
        </w:rPr>
        <w:fldChar w:fldCharType="end"/>
      </w:r>
      <w:r w:rsidRPr="0093151C">
        <w:rPr>
          <w:i/>
          <w:iCs/>
        </w:rPr>
        <w:t xml:space="preserve"> for all combat planes in the UK and Mediterranean</w:t>
      </w:r>
      <w:r w:rsidR="0065654F" w:rsidRPr="0093151C">
        <w:rPr>
          <w:i/>
          <w:iCs/>
        </w:rPr>
        <w:fldChar w:fldCharType="begin"/>
      </w:r>
      <w:r w:rsidR="0065654F" w:rsidRPr="0093151C">
        <w:rPr>
          <w:i/>
          <w:iCs/>
        </w:rPr>
        <w:instrText xml:space="preserve"> XE "Mediterranean" </w:instrText>
      </w:r>
      <w:r w:rsidR="0065654F" w:rsidRPr="0093151C">
        <w:rPr>
          <w:i/>
          <w:iCs/>
        </w:rPr>
        <w:fldChar w:fldCharType="end"/>
      </w:r>
      <w:r w:rsidRPr="0093151C">
        <w:rPr>
          <w:i/>
          <w:iCs/>
        </w:rPr>
        <w:t xml:space="preserve"> areas, except for carrier aircraft.”</w:t>
      </w:r>
    </w:p>
    <w:p w14:paraId="69B2F6CA" w14:textId="77777777" w:rsidR="006D18CD" w:rsidRDefault="006D18CD" w:rsidP="006528B7">
      <w:pPr>
        <w:pStyle w:val="BodyText"/>
      </w:pPr>
      <w:r>
        <w:t>As the war progressed and the Allies (predominantly U.S. forces) advanced further westward across the Pacific</w:t>
      </w:r>
      <w:r w:rsidR="00F84F6D">
        <w:fldChar w:fldCharType="begin"/>
      </w:r>
      <w:r w:rsidR="00F84F6D">
        <w:instrText xml:space="preserve"> XE "</w:instrText>
      </w:r>
      <w:r w:rsidR="00F84F6D" w:rsidRPr="00C317E2">
        <w:instrText>Pacific</w:instrText>
      </w:r>
      <w:r w:rsidR="00F84F6D">
        <w:instrText xml:space="preserve">" </w:instrText>
      </w:r>
      <w:r w:rsidR="00F84F6D">
        <w:fldChar w:fldCharType="end"/>
      </w:r>
      <w:r>
        <w:t>, and increased activity was occurring in Europe and Mediterranean</w:t>
      </w:r>
      <w:r w:rsidR="00561DA1">
        <w:fldChar w:fldCharType="begin"/>
      </w:r>
      <w:r w:rsidR="00561DA1">
        <w:instrText xml:space="preserve"> XE "</w:instrText>
      </w:r>
      <w:r w:rsidR="00561DA1" w:rsidRPr="005D5850">
        <w:rPr>
          <w:sz w:val="20"/>
        </w:rPr>
        <w:instrText>Mediterranean</w:instrText>
      </w:r>
      <w:r w:rsidR="00561DA1">
        <w:instrText xml:space="preserve">" </w:instrText>
      </w:r>
      <w:r w:rsidR="00561DA1">
        <w:fldChar w:fldCharType="end"/>
      </w:r>
      <w:r>
        <w:t>, the demand for aviation fuel was increasing.</w:t>
      </w:r>
    </w:p>
    <w:p w14:paraId="11B283AB" w14:textId="77777777" w:rsidR="006D18CD" w:rsidRDefault="006D18CD" w:rsidP="006528B7">
      <w:pPr>
        <w:pStyle w:val="BodyText"/>
      </w:pPr>
      <w:r>
        <w:t>Aviation Fuel Consumption in July 1944</w:t>
      </w:r>
    </w:p>
    <w:p w14:paraId="0871FA43" w14:textId="77777777" w:rsidR="006D18CD" w:rsidRDefault="006D18CD" w:rsidP="006528B7">
      <w:pPr>
        <w:pStyle w:val="BodyText"/>
      </w:pPr>
      <w:r>
        <w:t>UK</w:t>
      </w:r>
      <w:r>
        <w:tab/>
        <w:t>4,800,000 Bbls</w:t>
      </w:r>
    </w:p>
    <w:p w14:paraId="179A863A" w14:textId="77777777" w:rsidR="006D18CD" w:rsidRDefault="006D18CD" w:rsidP="006528B7">
      <w:pPr>
        <w:pStyle w:val="BodyText"/>
      </w:pPr>
      <w:r>
        <w:t>US</w:t>
      </w:r>
      <w:r>
        <w:tab/>
        <w:t>8,000,000 Bbls (of which non-operational 3,500,000 Bbls was Avgas 100)</w:t>
      </w:r>
    </w:p>
    <w:p w14:paraId="1E1C2727" w14:textId="77777777" w:rsidR="006D18CD" w:rsidRDefault="006D18CD" w:rsidP="006528B7">
      <w:pPr>
        <w:pStyle w:val="BodyText"/>
      </w:pPr>
      <w:r>
        <w:t>The British controlled production of 100 Octane</w:t>
      </w:r>
      <w:r w:rsidR="006F7E44">
        <w:fldChar w:fldCharType="begin"/>
      </w:r>
      <w:r w:rsidR="006F7E44">
        <w:instrText xml:space="preserve"> XE "</w:instrText>
      </w:r>
      <w:r w:rsidR="006F7E44" w:rsidRPr="00D267E5">
        <w:rPr>
          <w:sz w:val="20"/>
        </w:rPr>
        <w:instrText>100 Octane</w:instrText>
      </w:r>
      <w:r w:rsidR="006F7E44">
        <w:instrText xml:space="preserve">" </w:instrText>
      </w:r>
      <w:r w:rsidR="006F7E44">
        <w:fldChar w:fldCharType="end"/>
      </w:r>
      <w:r>
        <w:t xml:space="preserve"> at Abadan</w:t>
      </w:r>
      <w:r w:rsidR="007C6FFC">
        <w:fldChar w:fldCharType="begin"/>
      </w:r>
      <w:r w:rsidR="007C6FFC">
        <w:instrText xml:space="preserve"> XE "</w:instrText>
      </w:r>
      <w:r w:rsidR="007C6FFC" w:rsidRPr="00153E8F">
        <w:rPr>
          <w:sz w:val="22"/>
        </w:rPr>
        <w:instrText>Abadan</w:instrText>
      </w:r>
      <w:r w:rsidR="007C6FFC">
        <w:instrText xml:space="preserve">" </w:instrText>
      </w:r>
      <w:r w:rsidR="007C6FFC">
        <w:fldChar w:fldCharType="end"/>
      </w:r>
      <w:r>
        <w:t xml:space="preserve"> and this was supplied to C.B.I</w:t>
      </w:r>
      <w:r w:rsidR="00060ABD">
        <w:t>.</w:t>
      </w:r>
      <w:r>
        <w:t xml:space="preserve"> theatre (China</w:t>
      </w:r>
      <w:r w:rsidR="007B7583">
        <w:fldChar w:fldCharType="begin"/>
      </w:r>
      <w:r w:rsidR="007B7583">
        <w:instrText xml:space="preserve"> XE "</w:instrText>
      </w:r>
      <w:r w:rsidR="007B7583" w:rsidRPr="005E3847">
        <w:instrText>China</w:instrText>
      </w:r>
      <w:r w:rsidR="007B7583">
        <w:instrText xml:space="preserve">" </w:instrText>
      </w:r>
      <w:r w:rsidR="007B7583">
        <w:fldChar w:fldCharType="end"/>
      </w:r>
      <w:r>
        <w:t>, Burma</w:t>
      </w:r>
      <w:r w:rsidR="007B7583">
        <w:fldChar w:fldCharType="begin"/>
      </w:r>
      <w:r w:rsidR="007B7583">
        <w:instrText xml:space="preserve"> XE "</w:instrText>
      </w:r>
      <w:r w:rsidR="007B7583" w:rsidRPr="00CC081F">
        <w:instrText>Burma</w:instrText>
      </w:r>
      <w:r w:rsidR="007B7583">
        <w:instrText xml:space="preserve">" </w:instrText>
      </w:r>
      <w:r w:rsidR="007B7583">
        <w:fldChar w:fldCharType="end"/>
      </w:r>
      <w:r>
        <w:t>, India</w:t>
      </w:r>
      <w:r w:rsidR="00565E6A">
        <w:fldChar w:fldCharType="begin"/>
      </w:r>
      <w:r w:rsidR="00565E6A">
        <w:instrText xml:space="preserve"> XE "</w:instrText>
      </w:r>
      <w:r w:rsidR="00565E6A" w:rsidRPr="00565E6A">
        <w:instrText>India</w:instrText>
      </w:r>
      <w:r w:rsidR="00565E6A">
        <w:instrText xml:space="preserve">" </w:instrText>
      </w:r>
      <w:r w:rsidR="00565E6A">
        <w:fldChar w:fldCharType="end"/>
      </w:r>
      <w:r w:rsidR="007B7583">
        <w:fldChar w:fldCharType="begin"/>
      </w:r>
      <w:r w:rsidR="007B7583">
        <w:instrText xml:space="preserve"> "India" </w:instrText>
      </w:r>
      <w:r w:rsidR="007B7583">
        <w:fldChar w:fldCharType="end"/>
      </w:r>
      <w:r>
        <w:t>) – this was a ‘Sterling</w:t>
      </w:r>
      <w:r w:rsidR="00F83DA0">
        <w:fldChar w:fldCharType="begin"/>
      </w:r>
      <w:r w:rsidR="00F83DA0">
        <w:instrText xml:space="preserve"> XE "</w:instrText>
      </w:r>
      <w:r w:rsidR="00F83DA0" w:rsidRPr="00956E51">
        <w:instrText>Sterling</w:instrText>
      </w:r>
      <w:r w:rsidR="00F83DA0">
        <w:instrText xml:space="preserve">" </w:instrText>
      </w:r>
      <w:r w:rsidR="00F83DA0">
        <w:fldChar w:fldCharType="end"/>
      </w:r>
      <w:r>
        <w:t xml:space="preserve">’ refinery. </w:t>
      </w:r>
    </w:p>
    <w:p w14:paraId="3916D2F8" w14:textId="77777777" w:rsidR="006D18CD" w:rsidRDefault="006D18CD">
      <w:pPr>
        <w:pStyle w:val="Heading7"/>
        <w:framePr w:wrap="around"/>
      </w:pPr>
      <w:r>
        <w:t>Other Plans to meet Avgas Shortage</w:t>
      </w:r>
    </w:p>
    <w:p w14:paraId="3BA838BB" w14:textId="77777777" w:rsidR="006D18CD" w:rsidRDefault="006D18CD" w:rsidP="006528B7">
      <w:pPr>
        <w:pStyle w:val="BodyText"/>
      </w:pPr>
      <w:r>
        <w:t>Other efforts were made to increase production and supply by the use of blending agents such as Xylidene</w:t>
      </w:r>
      <w:r w:rsidR="00682A62">
        <w:fldChar w:fldCharType="begin"/>
      </w:r>
      <w:r w:rsidR="00682A62">
        <w:instrText xml:space="preserve"> XE "</w:instrText>
      </w:r>
      <w:r w:rsidR="00682A62" w:rsidRPr="00FF28B1">
        <w:rPr>
          <w:noProof/>
          <w:sz w:val="20"/>
        </w:rPr>
        <w:instrText>Xylidene</w:instrText>
      </w:r>
      <w:r w:rsidR="00682A62">
        <w:instrText xml:space="preserve">" </w:instrText>
      </w:r>
      <w:r w:rsidR="00682A62">
        <w:fldChar w:fldCharType="end"/>
      </w:r>
      <w:r>
        <w:t xml:space="preserve"> and lower octane aviation fuels for training and certain operational requirements. The important point in this memo is the acceptance by R.A.F.</w:t>
      </w:r>
      <w:r w:rsidR="0065654F">
        <w:fldChar w:fldCharType="begin"/>
      </w:r>
      <w:r w:rsidR="0065654F">
        <w:instrText xml:space="preserve"> XE "</w:instrText>
      </w:r>
      <w:r w:rsidR="0065654F" w:rsidRPr="004E0033">
        <w:instrText>R.A.F.</w:instrText>
      </w:r>
      <w:r w:rsidR="0065654F">
        <w:instrText xml:space="preserve">" </w:instrText>
      </w:r>
      <w:r w:rsidR="0065654F">
        <w:fldChar w:fldCharType="end"/>
      </w:r>
      <w:r>
        <w:t xml:space="preserve"> of Xylidene</w:t>
      </w:r>
      <w:r w:rsidR="008F20FE">
        <w:fldChar w:fldCharType="begin"/>
      </w:r>
      <w:r w:rsidR="008F20FE">
        <w:instrText xml:space="preserve"> XE "</w:instrText>
      </w:r>
      <w:r w:rsidR="008F20FE" w:rsidRPr="00574141">
        <w:instrText>Xylidene</w:instrText>
      </w:r>
      <w:r w:rsidR="008F20FE">
        <w:instrText xml:space="preserve">" </w:instrText>
      </w:r>
      <w:r w:rsidR="008F20FE">
        <w:fldChar w:fldCharType="end"/>
      </w:r>
      <w:r>
        <w:t xml:space="preserve"> blended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t xml:space="preserve"> during this emergency supply situation.</w:t>
      </w:r>
    </w:p>
    <w:p w14:paraId="3F952018" w14:textId="77777777" w:rsidR="006D18CD" w:rsidRPr="0093151C" w:rsidRDefault="006D18CD" w:rsidP="006528B7">
      <w:pPr>
        <w:pStyle w:val="BodyText"/>
        <w:rPr>
          <w:i/>
          <w:iCs/>
        </w:rPr>
      </w:pPr>
      <w:r w:rsidRPr="0093151C">
        <w:rPr>
          <w:i/>
          <w:iCs/>
        </w:rPr>
        <w:t>Memo by U</w:t>
      </w:r>
      <w:r w:rsidR="00565E6A" w:rsidRPr="0093151C">
        <w:rPr>
          <w:i/>
          <w:iCs/>
        </w:rPr>
        <w:t>.</w:t>
      </w:r>
      <w:r w:rsidRPr="0093151C">
        <w:rPr>
          <w:i/>
          <w:iCs/>
        </w:rPr>
        <w:t>S</w:t>
      </w:r>
      <w:r w:rsidR="00565E6A" w:rsidRPr="0093151C">
        <w:rPr>
          <w:i/>
          <w:iCs/>
        </w:rPr>
        <w:t>.</w:t>
      </w:r>
      <w:r w:rsidRPr="0093151C">
        <w:rPr>
          <w:i/>
          <w:iCs/>
        </w:rPr>
        <w:t xml:space="preserve"> Chiefs of Staff</w:t>
      </w:r>
      <w:r w:rsidR="00F26EF4" w:rsidRPr="0093151C">
        <w:rPr>
          <w:i/>
          <w:iCs/>
        </w:rPr>
        <w:fldChar w:fldCharType="begin"/>
      </w:r>
      <w:r w:rsidR="00F26EF4" w:rsidRPr="0093151C">
        <w:rPr>
          <w:i/>
          <w:iCs/>
        </w:rPr>
        <w:instrText xml:space="preserve"> XE "U</w:instrText>
      </w:r>
      <w:r w:rsidR="00565E6A" w:rsidRPr="0093151C">
        <w:rPr>
          <w:i/>
          <w:iCs/>
        </w:rPr>
        <w:instrText>.</w:instrText>
      </w:r>
      <w:r w:rsidR="00F26EF4" w:rsidRPr="0093151C">
        <w:rPr>
          <w:i/>
          <w:iCs/>
        </w:rPr>
        <w:instrText>S</w:instrText>
      </w:r>
      <w:r w:rsidR="00565E6A" w:rsidRPr="0093151C">
        <w:rPr>
          <w:i/>
          <w:iCs/>
        </w:rPr>
        <w:instrText>.</w:instrText>
      </w:r>
      <w:r w:rsidR="00F26EF4" w:rsidRPr="0093151C">
        <w:rPr>
          <w:i/>
          <w:iCs/>
        </w:rPr>
        <w:instrText xml:space="preserve"> Chiefs of Staff" </w:instrText>
      </w:r>
      <w:r w:rsidR="00F26EF4" w:rsidRPr="0093151C">
        <w:rPr>
          <w:i/>
          <w:iCs/>
        </w:rPr>
        <w:fldChar w:fldCharType="end"/>
      </w:r>
      <w:r w:rsidRPr="0093151C">
        <w:rPr>
          <w:i/>
          <w:iCs/>
        </w:rPr>
        <w:tab/>
      </w:r>
      <w:r w:rsidR="00C85E01" w:rsidRPr="0093151C">
        <w:rPr>
          <w:i/>
          <w:iCs/>
        </w:rPr>
        <w:tab/>
      </w:r>
      <w:r w:rsidRPr="0093151C">
        <w:rPr>
          <w:i/>
          <w:iCs/>
        </w:rPr>
        <w:t>27th July 1944</w:t>
      </w:r>
      <w:r w:rsidR="00C85E01" w:rsidRPr="0093151C">
        <w:rPr>
          <w:i/>
          <w:iCs/>
        </w:rPr>
        <w:tab/>
      </w:r>
      <w:r w:rsidRPr="0093151C">
        <w:rPr>
          <w:i/>
          <w:iCs/>
        </w:rPr>
        <w:t>Ref CCS 456/9</w:t>
      </w:r>
    </w:p>
    <w:p w14:paraId="56FD2178" w14:textId="77777777" w:rsidR="006D18CD" w:rsidRPr="0093151C" w:rsidRDefault="006D18CD" w:rsidP="006528B7">
      <w:pPr>
        <w:pStyle w:val="BodyText"/>
        <w:rPr>
          <w:i/>
          <w:iCs/>
        </w:rPr>
      </w:pPr>
      <w:r w:rsidRPr="0093151C">
        <w:rPr>
          <w:i/>
          <w:iCs/>
        </w:rPr>
        <w:t>The U</w:t>
      </w:r>
      <w:r w:rsidR="00565E6A" w:rsidRPr="0093151C">
        <w:rPr>
          <w:i/>
          <w:iCs/>
        </w:rPr>
        <w:t>.</w:t>
      </w:r>
      <w:r w:rsidRPr="0093151C">
        <w:rPr>
          <w:i/>
          <w:iCs/>
        </w:rPr>
        <w:t>S</w:t>
      </w:r>
      <w:r w:rsidR="00565E6A" w:rsidRPr="0093151C">
        <w:rPr>
          <w:i/>
          <w:iCs/>
        </w:rPr>
        <w:t>.</w:t>
      </w:r>
      <w:r w:rsidRPr="0093151C">
        <w:rPr>
          <w:i/>
          <w:iCs/>
        </w:rPr>
        <w:t xml:space="preserve"> Chiefs of Staff</w:t>
      </w:r>
      <w:r w:rsidR="00F26EF4" w:rsidRPr="0093151C">
        <w:rPr>
          <w:i/>
          <w:iCs/>
        </w:rPr>
        <w:fldChar w:fldCharType="begin"/>
      </w:r>
      <w:r w:rsidR="00F26EF4" w:rsidRPr="0093151C">
        <w:rPr>
          <w:i/>
          <w:iCs/>
        </w:rPr>
        <w:instrText xml:space="preserve"> XE "U</w:instrText>
      </w:r>
      <w:r w:rsidR="00565E6A" w:rsidRPr="0093151C">
        <w:rPr>
          <w:i/>
          <w:iCs/>
        </w:rPr>
        <w:instrText>.</w:instrText>
      </w:r>
      <w:r w:rsidR="00F26EF4" w:rsidRPr="0093151C">
        <w:rPr>
          <w:i/>
          <w:iCs/>
        </w:rPr>
        <w:instrText>S</w:instrText>
      </w:r>
      <w:r w:rsidR="00565E6A" w:rsidRPr="0093151C">
        <w:rPr>
          <w:i/>
          <w:iCs/>
        </w:rPr>
        <w:instrText>.</w:instrText>
      </w:r>
      <w:r w:rsidR="00F26EF4" w:rsidRPr="0093151C">
        <w:rPr>
          <w:i/>
          <w:iCs/>
        </w:rPr>
        <w:instrText xml:space="preserve"> Chiefs of Staff" </w:instrText>
      </w:r>
      <w:r w:rsidR="00F26EF4" w:rsidRPr="0093151C">
        <w:rPr>
          <w:i/>
          <w:iCs/>
        </w:rPr>
        <w:fldChar w:fldCharType="end"/>
      </w:r>
      <w:r w:rsidRPr="0093151C">
        <w:rPr>
          <w:i/>
          <w:iCs/>
        </w:rPr>
        <w:t xml:space="preserve"> are making every effort to alleviate the extremely critical shortage of high-octane aviation fuel by substitution US</w:t>
      </w:r>
      <w:r w:rsidR="00565E6A" w:rsidRPr="0093151C">
        <w:rPr>
          <w:i/>
          <w:iCs/>
        </w:rPr>
        <w:t xml:space="preserve"> </w:t>
      </w:r>
      <w:r w:rsidRPr="0093151C">
        <w:rPr>
          <w:i/>
          <w:iCs/>
        </w:rPr>
        <w:t>91/96 and Xylidene</w:t>
      </w:r>
      <w:r w:rsidR="00682A62" w:rsidRPr="0093151C">
        <w:rPr>
          <w:i/>
          <w:iCs/>
        </w:rPr>
        <w:fldChar w:fldCharType="begin"/>
      </w:r>
      <w:r w:rsidR="00682A62" w:rsidRPr="0093151C">
        <w:rPr>
          <w:i/>
          <w:iCs/>
        </w:rPr>
        <w:instrText xml:space="preserve"> XE "</w:instrText>
      </w:r>
      <w:r w:rsidR="00682A62" w:rsidRPr="0093151C">
        <w:rPr>
          <w:i/>
          <w:iCs/>
          <w:noProof/>
        </w:rPr>
        <w:instrText>Xylidene</w:instrText>
      </w:r>
      <w:r w:rsidR="00682A62" w:rsidRPr="0093151C">
        <w:rPr>
          <w:i/>
          <w:iCs/>
        </w:rPr>
        <w:instrText xml:space="preserve">" </w:instrText>
      </w:r>
      <w:r w:rsidR="00682A62" w:rsidRPr="0093151C">
        <w:rPr>
          <w:i/>
          <w:iCs/>
        </w:rPr>
        <w:fldChar w:fldCharType="end"/>
      </w:r>
      <w:r w:rsidRPr="0093151C">
        <w:rPr>
          <w:i/>
          <w:iCs/>
        </w:rPr>
        <w:t xml:space="preserve"> blends for higher octane fuels. Air</w:t>
      </w:r>
      <w:r w:rsidR="00C85E01" w:rsidRPr="0093151C">
        <w:rPr>
          <w:i/>
          <w:iCs/>
        </w:rPr>
        <w:t xml:space="preserve"> Chief Marshal</w:t>
      </w:r>
      <w:r w:rsidRPr="0093151C">
        <w:rPr>
          <w:i/>
          <w:iCs/>
        </w:rPr>
        <w:t xml:space="preserve"> Portal (UK) has indicated willingness to accept Xylidene fuels during this emergency.</w:t>
      </w:r>
    </w:p>
    <w:p w14:paraId="47F9CFE3" w14:textId="77777777" w:rsidR="0076510E" w:rsidRPr="006E6DA6" w:rsidRDefault="0076510E" w:rsidP="006528B7">
      <w:pPr>
        <w:pStyle w:val="BodyText"/>
        <w:rPr>
          <w:i/>
          <w:iCs/>
        </w:rPr>
      </w:pPr>
      <w:r w:rsidRPr="006E6DA6">
        <w:rPr>
          <w:i/>
          <w:iCs/>
        </w:rPr>
        <w:lastRenderedPageBreak/>
        <w:t>Maximum use of 99/130 fuel</w:t>
      </w:r>
      <w:r w:rsidRPr="006E6DA6">
        <w:rPr>
          <w:i/>
          <w:iCs/>
        </w:rPr>
        <w:fldChar w:fldCharType="begin"/>
      </w:r>
      <w:r w:rsidRPr="006E6DA6">
        <w:rPr>
          <w:i/>
          <w:iCs/>
        </w:rPr>
        <w:instrText xml:space="preserve"> XE "99/130 fuel" </w:instrText>
      </w:r>
      <w:r w:rsidRPr="006E6DA6">
        <w:rPr>
          <w:i/>
          <w:iCs/>
        </w:rPr>
        <w:fldChar w:fldCharType="end"/>
      </w:r>
      <w:r w:rsidRPr="006E6DA6">
        <w:rPr>
          <w:i/>
          <w:iCs/>
        </w:rPr>
        <w:t xml:space="preserve"> as substitute for 100/130 for old combat planes in UK and Mediterranean</w:t>
      </w:r>
      <w:r w:rsidRPr="006E6DA6">
        <w:rPr>
          <w:i/>
          <w:iCs/>
        </w:rPr>
        <w:fldChar w:fldCharType="begin"/>
      </w:r>
      <w:r w:rsidRPr="006E6DA6">
        <w:rPr>
          <w:i/>
          <w:iCs/>
        </w:rPr>
        <w:instrText xml:space="preserve"> XE "Mediterranean" </w:instrText>
      </w:r>
      <w:r w:rsidRPr="006E6DA6">
        <w:rPr>
          <w:i/>
          <w:iCs/>
        </w:rPr>
        <w:fldChar w:fldCharType="end"/>
      </w:r>
      <w:r w:rsidRPr="006E6DA6">
        <w:rPr>
          <w:i/>
          <w:iCs/>
        </w:rPr>
        <w:t xml:space="preserve"> areas except carrier aircraft. 99/130 is being used for training in combat planes in US.</w:t>
      </w:r>
    </w:p>
    <w:p w14:paraId="55A90264" w14:textId="77777777" w:rsidR="0076510E" w:rsidRPr="006E6DA6" w:rsidRDefault="0076510E" w:rsidP="006528B7">
      <w:pPr>
        <w:pStyle w:val="BodyText"/>
        <w:rPr>
          <w:i/>
          <w:iCs/>
        </w:rPr>
      </w:pPr>
      <w:r w:rsidRPr="006E6DA6">
        <w:rPr>
          <w:i/>
          <w:iCs/>
        </w:rPr>
        <w:t>Normally fast convoys containing 1,000,000 Bbls of 100 Octane</w:t>
      </w:r>
      <w:r w:rsidRPr="006E6DA6">
        <w:rPr>
          <w:i/>
          <w:iCs/>
        </w:rPr>
        <w:fldChar w:fldCharType="begin"/>
      </w:r>
      <w:r w:rsidRPr="006E6DA6">
        <w:rPr>
          <w:i/>
          <w:iCs/>
        </w:rPr>
        <w:instrText xml:space="preserve"> XE "100 Octane" </w:instrText>
      </w:r>
      <w:r w:rsidRPr="006E6DA6">
        <w:rPr>
          <w:i/>
          <w:iCs/>
        </w:rPr>
        <w:fldChar w:fldCharType="end"/>
      </w:r>
      <w:r w:rsidRPr="006E6DA6">
        <w:rPr>
          <w:i/>
          <w:iCs/>
        </w:rPr>
        <w:t xml:space="preserve"> (fuel) arrive every 8 days in UK. Distribution centre was Thames Haven. </w:t>
      </w:r>
      <w:r w:rsidRPr="006E6DA6">
        <w:rPr>
          <w:i/>
          <w:iCs/>
        </w:rPr>
        <w:fldChar w:fldCharType="begin"/>
      </w:r>
      <w:r w:rsidRPr="006E6DA6">
        <w:rPr>
          <w:i/>
          <w:iCs/>
        </w:rPr>
        <w:instrText xml:space="preserve"> XE "Thames Haven" </w:instrText>
      </w:r>
      <w:r w:rsidRPr="006E6DA6">
        <w:rPr>
          <w:i/>
          <w:iCs/>
        </w:rPr>
        <w:fldChar w:fldCharType="end"/>
      </w:r>
      <w:r w:rsidRPr="006E6DA6">
        <w:rPr>
          <w:i/>
          <w:iCs/>
        </w:rPr>
        <w:t>UK August 1944 local production of 100/130 is estimated to be 387,000 Bbls.</w:t>
      </w:r>
    </w:p>
    <w:p w14:paraId="4FCDA8BE" w14:textId="77777777" w:rsidR="0076510E" w:rsidRDefault="0076510E" w:rsidP="006528B7">
      <w:pPr>
        <w:pStyle w:val="BodyText"/>
      </w:pPr>
      <w:r>
        <w:t>While the prospect of more avgas through the use of Xylidene</w:t>
      </w:r>
      <w:r>
        <w:fldChar w:fldCharType="begin"/>
      </w:r>
      <w:r>
        <w:instrText xml:space="preserve"> XE "</w:instrText>
      </w:r>
      <w:r w:rsidRPr="00FF28B1">
        <w:rPr>
          <w:noProof/>
          <w:sz w:val="20"/>
        </w:rPr>
        <w:instrText>Xylidene</w:instrText>
      </w:r>
      <w:r>
        <w:instrText xml:space="preserve">" </w:instrText>
      </w:r>
      <w:r>
        <w:fldChar w:fldCharType="end"/>
      </w:r>
      <w:r>
        <w:t xml:space="preserve"> blending agents was appealing there were limitations which were detailed in the Sept 1, 1944 memo. [The subject of Xylidene is discussed in detail in Chapter 38 Blending Agents]</w:t>
      </w:r>
    </w:p>
    <w:p w14:paraId="1FCF68E0" w14:textId="77777777" w:rsidR="00C85E01" w:rsidRDefault="00C85E01" w:rsidP="007C5DAF">
      <w:pPr>
        <w:pStyle w:val="Caption"/>
        <w:rPr>
          <w:iCs/>
        </w:rPr>
      </w:pPr>
      <w:r>
        <w:t xml:space="preserve">Photo </w:t>
      </w:r>
      <w:r w:rsidR="005672E6">
        <w:t>8</w:t>
      </w:r>
      <w:r>
        <w:t>. Air Chief Marshal Sir Edward Portal</w:t>
      </w:r>
      <w:r w:rsidR="00F26EF4">
        <w:fldChar w:fldCharType="begin"/>
      </w:r>
      <w:r w:rsidR="00F26EF4">
        <w:instrText xml:space="preserve"> XE "</w:instrText>
      </w:r>
      <w:r w:rsidR="00F26EF4" w:rsidRPr="009E529C">
        <w:instrText>Air Chief Marshal Sir Edward Portal</w:instrText>
      </w:r>
      <w:r w:rsidR="00F26EF4">
        <w:instrText xml:space="preserve">" </w:instrText>
      </w:r>
      <w:r w:rsidR="00F26EF4">
        <w:fldChar w:fldCharType="end"/>
      </w:r>
    </w:p>
    <w:p w14:paraId="72F729C5" w14:textId="77777777" w:rsidR="00C85E01" w:rsidRDefault="00B52505" w:rsidP="006528B7">
      <w:pPr>
        <w:pStyle w:val="Picture"/>
      </w:pPr>
      <w:r>
        <w:rPr>
          <w:noProof/>
          <w:lang w:eastAsia="en-AU"/>
        </w:rPr>
        <w:drawing>
          <wp:inline distT="0" distB="0" distL="0" distR="0" wp14:anchorId="59D422DE" wp14:editId="64651351">
            <wp:extent cx="1495434" cy="1990164"/>
            <wp:effectExtent l="0" t="0" r="0" b="0"/>
            <wp:docPr id="7" name="Picture 7" descr="RAF Marshall Sir Charles Portal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F Marshall Sir Charles Portal 19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9421" cy="1995470"/>
                    </a:xfrm>
                    <a:prstGeom prst="rect">
                      <a:avLst/>
                    </a:prstGeom>
                    <a:noFill/>
                    <a:ln>
                      <a:noFill/>
                    </a:ln>
                  </pic:spPr>
                </pic:pic>
              </a:graphicData>
            </a:graphic>
          </wp:inline>
        </w:drawing>
      </w:r>
    </w:p>
    <w:p w14:paraId="0F0A66F3" w14:textId="77777777" w:rsidR="006D18CD" w:rsidRPr="006E6DA6" w:rsidRDefault="006D18CD" w:rsidP="006528B7">
      <w:pPr>
        <w:pStyle w:val="BodyText"/>
        <w:rPr>
          <w:i/>
          <w:iCs/>
        </w:rPr>
      </w:pPr>
      <w:r w:rsidRPr="006E6DA6">
        <w:rPr>
          <w:i/>
          <w:iCs/>
        </w:rPr>
        <w:t>Sept 1, 1944</w:t>
      </w:r>
      <w:r w:rsidR="00B019F3" w:rsidRPr="006E6DA6">
        <w:rPr>
          <w:i/>
          <w:iCs/>
        </w:rPr>
        <w:tab/>
      </w:r>
      <w:r w:rsidRPr="006E6DA6">
        <w:rPr>
          <w:i/>
          <w:iCs/>
        </w:rPr>
        <w:t>Ref: CCS 465/13</w:t>
      </w:r>
      <w:r w:rsidR="00B019F3" w:rsidRPr="006E6DA6">
        <w:rPr>
          <w:i/>
          <w:iCs/>
        </w:rPr>
        <w:tab/>
      </w:r>
      <w:r w:rsidRPr="006E6DA6">
        <w:rPr>
          <w:i/>
          <w:iCs/>
        </w:rPr>
        <w:t>Subject: Use of 99/130 Octane Fuel</w:t>
      </w:r>
    </w:p>
    <w:p w14:paraId="1D1C3FD6" w14:textId="77777777" w:rsidR="006D18CD" w:rsidRPr="006E6DA6" w:rsidRDefault="006D18CD" w:rsidP="006528B7">
      <w:pPr>
        <w:pStyle w:val="BodyText"/>
        <w:rPr>
          <w:i/>
          <w:iCs/>
        </w:rPr>
      </w:pPr>
      <w:r w:rsidRPr="006E6DA6">
        <w:rPr>
          <w:i/>
          <w:iCs/>
        </w:rPr>
        <w:t>Availability of Xylidine</w:t>
      </w:r>
      <w:r w:rsidR="00F26EF4" w:rsidRPr="006E6DA6">
        <w:rPr>
          <w:i/>
          <w:iCs/>
        </w:rPr>
        <w:fldChar w:fldCharType="begin"/>
      </w:r>
      <w:r w:rsidR="00F26EF4" w:rsidRPr="006E6DA6">
        <w:rPr>
          <w:i/>
          <w:iCs/>
        </w:rPr>
        <w:instrText xml:space="preserve"> XE "Xylidine" </w:instrText>
      </w:r>
      <w:r w:rsidR="00F26EF4" w:rsidRPr="006E6DA6">
        <w:rPr>
          <w:i/>
          <w:iCs/>
        </w:rPr>
        <w:fldChar w:fldCharType="end"/>
      </w:r>
      <w:r w:rsidRPr="006E6DA6">
        <w:rPr>
          <w:i/>
          <w:iCs/>
        </w:rPr>
        <w:t xml:space="preserve"> is such that the quantity of 99/130 that can be produced is sufficient for distribution and maintenance of supply in only one general area (limited supply).</w:t>
      </w:r>
    </w:p>
    <w:p w14:paraId="5FC9BA20" w14:textId="77777777" w:rsidR="006D18CD" w:rsidRPr="006E6DA6" w:rsidRDefault="006D18CD" w:rsidP="006528B7">
      <w:pPr>
        <w:pStyle w:val="BodyText"/>
        <w:rPr>
          <w:i/>
          <w:iCs/>
        </w:rPr>
      </w:pPr>
      <w:r w:rsidRPr="006E6DA6">
        <w:rPr>
          <w:i/>
          <w:iCs/>
        </w:rPr>
        <w:t>Distribution System cannot handle an additive type of fuel. Not suitable for carrier-based planes, therefore 99/130 not recommended for Pacific</w:t>
      </w:r>
      <w:r w:rsidR="00F84F6D" w:rsidRPr="006E6DA6">
        <w:rPr>
          <w:i/>
          <w:iCs/>
        </w:rPr>
        <w:fldChar w:fldCharType="begin"/>
      </w:r>
      <w:r w:rsidR="00F84F6D" w:rsidRPr="006E6DA6">
        <w:rPr>
          <w:i/>
          <w:iCs/>
        </w:rPr>
        <w:instrText xml:space="preserve"> XE "Pacific" </w:instrText>
      </w:r>
      <w:r w:rsidR="00F84F6D" w:rsidRPr="006E6DA6">
        <w:rPr>
          <w:i/>
          <w:iCs/>
        </w:rPr>
        <w:fldChar w:fldCharType="end"/>
      </w:r>
      <w:r w:rsidRPr="006E6DA6">
        <w:rPr>
          <w:i/>
          <w:iCs/>
        </w:rPr>
        <w:t xml:space="preserve"> Area</w:t>
      </w:r>
      <w:r w:rsidR="007C6FFC" w:rsidRPr="006E6DA6">
        <w:rPr>
          <w:i/>
          <w:iCs/>
        </w:rPr>
        <w:fldChar w:fldCharType="begin"/>
      </w:r>
      <w:r w:rsidR="007C6FFC" w:rsidRPr="006E6DA6">
        <w:rPr>
          <w:i/>
          <w:iCs/>
        </w:rPr>
        <w:instrText xml:space="preserve"> XE "Pacific Area" </w:instrText>
      </w:r>
      <w:r w:rsidR="007C6FFC" w:rsidRPr="006E6DA6">
        <w:rPr>
          <w:i/>
          <w:iCs/>
        </w:rPr>
        <w:fldChar w:fldCharType="end"/>
      </w:r>
      <w:r w:rsidRPr="006E6DA6">
        <w:rPr>
          <w:i/>
          <w:iCs/>
        </w:rPr>
        <w:t>.</w:t>
      </w:r>
    </w:p>
    <w:p w14:paraId="58F63F1B" w14:textId="59E23471" w:rsidR="006D18CD" w:rsidRDefault="006D18CD" w:rsidP="00784487">
      <w:pPr>
        <w:pStyle w:val="Heading1"/>
      </w:pPr>
      <w:bookmarkStart w:id="11" w:name="_Toc534741096"/>
      <w:bookmarkStart w:id="12" w:name="_Toc22833365"/>
      <w:r>
        <w:t>Allies Advance into Europe from the west</w:t>
      </w:r>
      <w:bookmarkEnd w:id="11"/>
      <w:bookmarkEnd w:id="12"/>
    </w:p>
    <w:p w14:paraId="79DFD4B5" w14:textId="77777777" w:rsidR="006D18CD" w:rsidRDefault="006D18CD" w:rsidP="006528B7">
      <w:pPr>
        <w:pStyle w:val="BodyText"/>
      </w:pPr>
      <w:r>
        <w:t>With the Allied Normandy</w:t>
      </w:r>
      <w:r w:rsidR="00555FEA">
        <w:fldChar w:fldCharType="begin"/>
      </w:r>
      <w:r w:rsidR="00555FEA">
        <w:instrText xml:space="preserve"> XE "</w:instrText>
      </w:r>
      <w:r w:rsidR="00555FEA" w:rsidRPr="00AC451F">
        <w:instrText>Normandy</w:instrText>
      </w:r>
      <w:r w:rsidR="00555FEA">
        <w:instrText xml:space="preserve">" </w:instrText>
      </w:r>
      <w:r w:rsidR="00555FEA">
        <w:fldChar w:fldCharType="end"/>
      </w:r>
      <w:r>
        <w:t xml:space="preserve"> landings achieved in June </w:t>
      </w:r>
      <w:r w:rsidR="0058223F">
        <w:t>1944;</w:t>
      </w:r>
      <w:r>
        <w:t xml:space="preserve"> the Allies started their long arduous journey to the heart of the Axis</w:t>
      </w:r>
      <w:r w:rsidR="00561DA1">
        <w:fldChar w:fldCharType="begin"/>
      </w:r>
      <w:r w:rsidR="00561DA1">
        <w:instrText xml:space="preserve"> XE "</w:instrText>
      </w:r>
      <w:r w:rsidR="00561DA1" w:rsidRPr="00681140">
        <w:instrText>Axis</w:instrText>
      </w:r>
      <w:r w:rsidR="00561DA1">
        <w:instrText xml:space="preserve">" </w:instrText>
      </w:r>
      <w:r w:rsidR="00561DA1">
        <w:fldChar w:fldCharType="end"/>
      </w:r>
      <w:r>
        <w:t xml:space="preserve"> – Berlin</w:t>
      </w:r>
      <w:r w:rsidR="00F26EF4">
        <w:fldChar w:fldCharType="begin"/>
      </w:r>
      <w:r w:rsidR="00F26EF4">
        <w:instrText xml:space="preserve"> XE "</w:instrText>
      </w:r>
      <w:r w:rsidR="00F26EF4" w:rsidRPr="006A5061">
        <w:instrText>Berlin</w:instrText>
      </w:r>
      <w:r w:rsidR="00F26EF4">
        <w:instrText xml:space="preserve">" </w:instrText>
      </w:r>
      <w:r w:rsidR="00F26EF4">
        <w:fldChar w:fldCharType="end"/>
      </w:r>
      <w:r>
        <w:t>. The demands for all petroleum fuels would be greater particularly since there w</w:t>
      </w:r>
      <w:r w:rsidR="00250868">
        <w:t>ere</w:t>
      </w:r>
      <w:r>
        <w:t xml:space="preserve"> now new Allied armies </w:t>
      </w:r>
      <w:r w:rsidRPr="00250868">
        <w:rPr>
          <w:u w:val="single"/>
        </w:rPr>
        <w:t>on land</w:t>
      </w:r>
      <w:r>
        <w:t xml:space="preserve"> in Europe</w:t>
      </w:r>
      <w:r w:rsidR="001A19D3">
        <w:t>,</w:t>
      </w:r>
      <w:r>
        <w:t xml:space="preserve"> and their thirst for gasoline for tanks and vehicles would be great. The air cover required to support the advancing army would also increase the demand on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t>; and the strategic bombing campaigns which had started in 1943 would continue, however by now new long</w:t>
      </w:r>
      <w:r w:rsidR="001A19D3">
        <w:t>-</w:t>
      </w:r>
      <w:r>
        <w:t xml:space="preserve">range fighters with auxiliary tanks (drop tanks) would accompany the bombers. </w:t>
      </w:r>
    </w:p>
    <w:p w14:paraId="1AF02528" w14:textId="77777777" w:rsidR="006D18CD" w:rsidRDefault="006D18CD" w:rsidP="007C5DAF">
      <w:pPr>
        <w:pStyle w:val="Caption"/>
      </w:pPr>
      <w:r>
        <w:t xml:space="preserve">Photo </w:t>
      </w:r>
      <w:r w:rsidR="005672E6">
        <w:t>9</w:t>
      </w:r>
      <w:r>
        <w:t xml:space="preserve">. </w:t>
      </w:r>
      <w:r w:rsidR="00565E6A">
        <w:t xml:space="preserve">P-51 </w:t>
      </w:r>
      <w:r>
        <w:t>Mustang</w:t>
      </w:r>
      <w:r w:rsidR="00565E6A">
        <w:fldChar w:fldCharType="begin"/>
      </w:r>
      <w:r w:rsidR="00565E6A">
        <w:instrText xml:space="preserve"> XE "</w:instrText>
      </w:r>
      <w:r w:rsidR="00565E6A" w:rsidRPr="00565E6A">
        <w:instrText>P-51 Mustang</w:instrText>
      </w:r>
      <w:r w:rsidR="00565E6A">
        <w:instrText xml:space="preserve">" </w:instrText>
      </w:r>
      <w:r w:rsidR="00565E6A">
        <w:fldChar w:fldCharType="end"/>
      </w:r>
      <w:r>
        <w:t>s equipped with drop tanks on a mission over Europe August 1944</w:t>
      </w:r>
      <w:r w:rsidR="00221D0A">
        <w:t xml:space="preserve"> </w:t>
      </w:r>
      <w:r>
        <w:t>375</w:t>
      </w:r>
      <w:r>
        <w:rPr>
          <w:vertAlign w:val="superscript"/>
        </w:rPr>
        <w:t>th</w:t>
      </w:r>
      <w:r>
        <w:t xml:space="preserve"> Fighter Squadron</w:t>
      </w:r>
      <w:r w:rsidR="00F26EF4">
        <w:fldChar w:fldCharType="begin"/>
      </w:r>
      <w:r w:rsidR="00F26EF4">
        <w:instrText xml:space="preserve"> XE "</w:instrText>
      </w:r>
      <w:r w:rsidR="00F26EF4" w:rsidRPr="000C69B3">
        <w:instrText>375</w:instrText>
      </w:r>
      <w:r w:rsidR="00F26EF4" w:rsidRPr="000C69B3">
        <w:rPr>
          <w:vertAlign w:val="superscript"/>
        </w:rPr>
        <w:instrText>th</w:instrText>
      </w:r>
      <w:r w:rsidR="00F26EF4" w:rsidRPr="000C69B3">
        <w:instrText>. Fighter Squadron</w:instrText>
      </w:r>
      <w:r w:rsidR="00F26EF4">
        <w:instrText xml:space="preserve">" </w:instrText>
      </w:r>
      <w:r w:rsidR="00F26EF4">
        <w:fldChar w:fldCharType="end"/>
      </w:r>
      <w:r>
        <w:t>, 361</w:t>
      </w:r>
      <w:r>
        <w:rPr>
          <w:vertAlign w:val="superscript"/>
        </w:rPr>
        <w:t>st</w:t>
      </w:r>
      <w:r>
        <w:t xml:space="preserve"> Fighter Group</w:t>
      </w:r>
      <w:r w:rsidR="00565E6A">
        <w:fldChar w:fldCharType="begin"/>
      </w:r>
      <w:r w:rsidR="00565E6A">
        <w:instrText xml:space="preserve"> XE "</w:instrText>
      </w:r>
      <w:r w:rsidR="00565E6A" w:rsidRPr="00565E6A">
        <w:instrText>361</w:instrText>
      </w:r>
      <w:r w:rsidR="00565E6A" w:rsidRPr="00565E6A">
        <w:rPr>
          <w:vertAlign w:val="superscript"/>
        </w:rPr>
        <w:instrText>st</w:instrText>
      </w:r>
      <w:r w:rsidR="00565E6A" w:rsidRPr="00565E6A">
        <w:instrText>. Fighter Group</w:instrText>
      </w:r>
      <w:r w:rsidR="00565E6A">
        <w:instrText xml:space="preserve">" </w:instrText>
      </w:r>
      <w:r w:rsidR="00565E6A">
        <w:fldChar w:fldCharType="end"/>
      </w:r>
      <w:r>
        <w:t>, USAAF 8</w:t>
      </w:r>
      <w:r>
        <w:rPr>
          <w:vertAlign w:val="superscript"/>
        </w:rPr>
        <w:t>th</w:t>
      </w:r>
      <w:r>
        <w:t xml:space="preserve"> Air </w:t>
      </w:r>
      <w:r w:rsidR="00250868">
        <w:t>F</w:t>
      </w:r>
      <w:r>
        <w:t>orce</w:t>
      </w:r>
      <w:r w:rsidR="00565E6A">
        <w:fldChar w:fldCharType="begin"/>
      </w:r>
      <w:r w:rsidR="00565E6A">
        <w:instrText xml:space="preserve"> XE "</w:instrText>
      </w:r>
      <w:r w:rsidR="00565E6A" w:rsidRPr="00565E6A">
        <w:instrText>8</w:instrText>
      </w:r>
      <w:r w:rsidR="00565E6A" w:rsidRPr="00565E6A">
        <w:rPr>
          <w:vertAlign w:val="superscript"/>
        </w:rPr>
        <w:instrText>th</w:instrText>
      </w:r>
      <w:r w:rsidR="00565E6A" w:rsidRPr="00565E6A">
        <w:instrText xml:space="preserve"> Air Force</w:instrText>
      </w:r>
      <w:r w:rsidR="00565E6A">
        <w:instrText xml:space="preserve">" </w:instrText>
      </w:r>
      <w:r w:rsidR="00565E6A">
        <w:fldChar w:fldCharType="end"/>
      </w:r>
      <w:r>
        <w:t>.</w:t>
      </w:r>
    </w:p>
    <w:p w14:paraId="09CE3DAF" w14:textId="77777777" w:rsidR="006D18CD" w:rsidRDefault="00B52505" w:rsidP="006528B7">
      <w:pPr>
        <w:pStyle w:val="Picture"/>
      </w:pPr>
      <w:r>
        <w:rPr>
          <w:noProof/>
          <w:lang w:eastAsia="en-AU"/>
        </w:rPr>
        <w:drawing>
          <wp:inline distT="0" distB="0" distL="0" distR="0" wp14:anchorId="596CBD82" wp14:editId="6C986A9B">
            <wp:extent cx="2289655" cy="1617345"/>
            <wp:effectExtent l="0" t="0" r="0" b="1905"/>
            <wp:docPr id="8" name="Picture 8" descr="Mustang drop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stang drop tan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8601" cy="1651919"/>
                    </a:xfrm>
                    <a:prstGeom prst="rect">
                      <a:avLst/>
                    </a:prstGeom>
                    <a:noFill/>
                    <a:ln>
                      <a:noFill/>
                    </a:ln>
                  </pic:spPr>
                </pic:pic>
              </a:graphicData>
            </a:graphic>
          </wp:inline>
        </w:drawing>
      </w:r>
    </w:p>
    <w:p w14:paraId="33B85A83" w14:textId="77777777" w:rsidR="006E6DA6" w:rsidRDefault="006E6DA6" w:rsidP="006528B7">
      <w:pPr>
        <w:pStyle w:val="BodyText"/>
      </w:pPr>
    </w:p>
    <w:p w14:paraId="4821275C" w14:textId="4BE53894" w:rsidR="006D18CD" w:rsidRDefault="006D18CD" w:rsidP="006528B7">
      <w:pPr>
        <w:pStyle w:val="BodyText"/>
      </w:pPr>
      <w:r>
        <w:lastRenderedPageBreak/>
        <w:t>The bold black and white stripes on the fuselage and wings were used on all Allied aircraft after June 1944 to indicate to Allied ground forces in Europe that these were ‘friendly’ aircraft.</w:t>
      </w:r>
      <w:r w:rsidR="00AA1D42">
        <w:t xml:space="preserve"> </w:t>
      </w:r>
      <w:r>
        <w:t>The addition of the drop tanks extended the range of the P-51D</w:t>
      </w:r>
      <w:r w:rsidR="00565E6A">
        <w:t xml:space="preserve"> Mustang</w:t>
      </w:r>
      <w:r w:rsidR="00565E6A">
        <w:fldChar w:fldCharType="begin"/>
      </w:r>
      <w:r w:rsidR="00565E6A">
        <w:instrText xml:space="preserve"> XE "</w:instrText>
      </w:r>
      <w:r w:rsidR="00565E6A" w:rsidRPr="002037E0">
        <w:instrText>P-51D Mustang</w:instrText>
      </w:r>
      <w:r w:rsidR="00565E6A">
        <w:instrText xml:space="preserve">" </w:instrText>
      </w:r>
      <w:r w:rsidR="00565E6A">
        <w:fldChar w:fldCharType="end"/>
      </w:r>
      <w:r w:rsidR="00565E6A">
        <w:t xml:space="preserve"> </w:t>
      </w:r>
      <w:r>
        <w:t>to 2080 miles (3347 km), more than adequate to escort their charges into the heartland of the German Third Reich</w:t>
      </w:r>
      <w:r w:rsidR="00F26EF4">
        <w:fldChar w:fldCharType="begin"/>
      </w:r>
      <w:r w:rsidR="00F26EF4">
        <w:instrText xml:space="preserve"> XE "</w:instrText>
      </w:r>
      <w:r w:rsidR="00F26EF4" w:rsidRPr="00345488">
        <w:instrText>German Third Reich</w:instrText>
      </w:r>
      <w:r w:rsidR="00F26EF4">
        <w:instrText xml:space="preserve">" </w:instrText>
      </w:r>
      <w:r w:rsidR="00F26EF4">
        <w:fldChar w:fldCharType="end"/>
      </w:r>
      <w:r>
        <w:t xml:space="preserve"> and back.</w:t>
      </w:r>
    </w:p>
    <w:p w14:paraId="3AEFC485" w14:textId="77777777" w:rsidR="006D18CD" w:rsidRDefault="006D18CD">
      <w:pPr>
        <w:pStyle w:val="Heading7"/>
        <w:framePr w:wrap="around"/>
      </w:pPr>
      <w:r>
        <w:br w:type="page"/>
        <w:t>October 1944 Position</w:t>
      </w:r>
    </w:p>
    <w:p w14:paraId="1B5302D4" w14:textId="77777777" w:rsidR="001B3F2A" w:rsidRDefault="006D18CD" w:rsidP="006528B7">
      <w:pPr>
        <w:pStyle w:val="BodyText"/>
      </w:pPr>
      <w:r>
        <w:t>The position in October 1944 was still one of short supply. The forward estimates for Avgas 100/130</w:t>
      </w:r>
      <w:r w:rsidR="007C6FFC">
        <w:fldChar w:fldCharType="begin"/>
      </w:r>
      <w:r w:rsidR="007C6FFC">
        <w:instrText xml:space="preserve"> XE "</w:instrText>
      </w:r>
      <w:r w:rsidR="007C6FFC" w:rsidRPr="00F224E2">
        <w:instrText>Avgas 100/130</w:instrText>
      </w:r>
      <w:r w:rsidR="007C6FFC">
        <w:instrText xml:space="preserve">" </w:instrText>
      </w:r>
      <w:r w:rsidR="007C6FFC">
        <w:fldChar w:fldCharType="end"/>
      </w:r>
      <w:r>
        <w:t xml:space="preserve"> showed that the major theatres were still Europe with the U.K. the major consumer. </w:t>
      </w:r>
      <w:r w:rsidR="0096771C">
        <w:t>So,</w:t>
      </w:r>
      <w:r w:rsidR="00E875E1">
        <w:t xml:space="preserve"> it was essential that the avgas supply position was clearly understood by all parties involved. Since the major supplier would be f</w:t>
      </w:r>
      <w:r w:rsidR="001B3F2A">
        <w:t>r</w:t>
      </w:r>
      <w:r w:rsidR="00E875E1">
        <w:t>om the U.S.</w:t>
      </w:r>
      <w:r w:rsidR="001B3F2A">
        <w:t>,</w:t>
      </w:r>
      <w:r w:rsidR="00E875E1">
        <w:t xml:space="preserve"> it was important to have information on the estimated consumption of Avgas 100/130 which was the grade used for combat aircraft. </w:t>
      </w:r>
      <w:r>
        <w:t>This was supplied primarily from the U.S.</w:t>
      </w:r>
    </w:p>
    <w:p w14:paraId="5AA030B1" w14:textId="77777777" w:rsidR="006D18CD" w:rsidRDefault="006D18CD" w:rsidP="001B3F2A">
      <w:pPr>
        <w:pStyle w:val="Caption"/>
      </w:pPr>
      <w:r>
        <w:t xml:space="preserve">Table </w:t>
      </w:r>
      <w:r w:rsidR="001A19D3">
        <w:fldChar w:fldCharType="begin"/>
      </w:r>
      <w:r w:rsidR="001A19D3">
        <w:instrText xml:space="preserve"> SEQ Table \* ARABIC </w:instrText>
      </w:r>
      <w:r w:rsidR="001A19D3">
        <w:fldChar w:fldCharType="separate"/>
      </w:r>
      <w:r>
        <w:t>4</w:t>
      </w:r>
      <w:r w:rsidR="001A19D3">
        <w:fldChar w:fldCharType="end"/>
      </w:r>
      <w:r>
        <w:t>. October 1944 Grade 100/130 Estimated Consumption Thousands of Barrels</w:t>
      </w:r>
    </w:p>
    <w:tbl>
      <w:tblPr>
        <w:tblW w:w="6380" w:type="dxa"/>
        <w:tblInd w:w="13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985"/>
        <w:gridCol w:w="1985"/>
        <w:gridCol w:w="1417"/>
        <w:gridCol w:w="993"/>
      </w:tblGrid>
      <w:tr w:rsidR="006D18CD" w14:paraId="6ECCF5F9" w14:textId="77777777" w:rsidTr="00FE4AFA">
        <w:tc>
          <w:tcPr>
            <w:tcW w:w="1985" w:type="dxa"/>
            <w:tcBorders>
              <w:bottom w:val="single" w:sz="12" w:space="0" w:color="000000"/>
            </w:tcBorders>
          </w:tcPr>
          <w:p w14:paraId="4E78E08C" w14:textId="77777777" w:rsidR="006D18CD" w:rsidRPr="00666215" w:rsidRDefault="006D18CD" w:rsidP="004621AC">
            <w:pPr>
              <w:pStyle w:val="Style11ptCenteredRight-019cm"/>
              <w:spacing w:before="0"/>
            </w:pPr>
            <w:r w:rsidRPr="00666215">
              <w:t>Theatre</w:t>
            </w:r>
          </w:p>
        </w:tc>
        <w:tc>
          <w:tcPr>
            <w:tcW w:w="1985" w:type="dxa"/>
            <w:tcBorders>
              <w:bottom w:val="single" w:sz="12" w:space="0" w:color="000000"/>
            </w:tcBorders>
          </w:tcPr>
          <w:p w14:paraId="0E4B4A6E" w14:textId="77777777" w:rsidR="006D18CD" w:rsidRPr="00666215" w:rsidRDefault="006D18CD" w:rsidP="004621AC">
            <w:pPr>
              <w:pStyle w:val="Style11ptCenteredRight-019cm"/>
              <w:spacing w:before="0"/>
            </w:pPr>
            <w:r w:rsidRPr="00666215">
              <w:t>Est. Consumption</w:t>
            </w:r>
          </w:p>
        </w:tc>
        <w:tc>
          <w:tcPr>
            <w:tcW w:w="1417" w:type="dxa"/>
            <w:tcBorders>
              <w:bottom w:val="single" w:sz="12" w:space="0" w:color="000000"/>
            </w:tcBorders>
          </w:tcPr>
          <w:p w14:paraId="79732331" w14:textId="77777777" w:rsidR="006D18CD" w:rsidRPr="00666215" w:rsidRDefault="006D18CD" w:rsidP="004621AC">
            <w:pPr>
              <w:pStyle w:val="Style11ptCenteredRight-019cm"/>
              <w:spacing w:before="0"/>
            </w:pPr>
            <w:r w:rsidRPr="00666215">
              <w:t>Source ex USA</w:t>
            </w:r>
          </w:p>
        </w:tc>
        <w:tc>
          <w:tcPr>
            <w:tcW w:w="993" w:type="dxa"/>
            <w:tcBorders>
              <w:bottom w:val="single" w:sz="12" w:space="0" w:color="000000"/>
            </w:tcBorders>
          </w:tcPr>
          <w:p w14:paraId="511A08B5" w14:textId="77777777" w:rsidR="006D18CD" w:rsidRPr="00666215" w:rsidRDefault="006D18CD" w:rsidP="004621AC">
            <w:pPr>
              <w:pStyle w:val="Style11ptCenteredRight-019cm"/>
              <w:spacing w:before="0"/>
            </w:pPr>
            <w:r w:rsidRPr="00666215">
              <w:t>Other*</w:t>
            </w:r>
          </w:p>
        </w:tc>
      </w:tr>
      <w:tr w:rsidR="006D18CD" w14:paraId="474425AE" w14:textId="77777777" w:rsidTr="00FE4AFA">
        <w:tc>
          <w:tcPr>
            <w:tcW w:w="1985" w:type="dxa"/>
            <w:tcBorders>
              <w:top w:val="single" w:sz="12" w:space="0" w:color="000000"/>
            </w:tcBorders>
          </w:tcPr>
          <w:p w14:paraId="480532B7" w14:textId="77777777" w:rsidR="006D18CD" w:rsidRPr="00666215" w:rsidRDefault="006D18CD" w:rsidP="004621AC">
            <w:pPr>
              <w:pStyle w:val="Style11ptCenteredRight-019cm"/>
              <w:spacing w:before="0"/>
            </w:pPr>
            <w:r w:rsidRPr="00666215">
              <w:t>UK</w:t>
            </w:r>
          </w:p>
        </w:tc>
        <w:tc>
          <w:tcPr>
            <w:tcW w:w="1985" w:type="dxa"/>
            <w:tcBorders>
              <w:top w:val="single" w:sz="12" w:space="0" w:color="000000"/>
            </w:tcBorders>
          </w:tcPr>
          <w:p w14:paraId="0A7767A2" w14:textId="77777777" w:rsidR="006D18CD" w:rsidRPr="00666215" w:rsidRDefault="006D18CD" w:rsidP="004621AC">
            <w:pPr>
              <w:pStyle w:val="Style11ptCenteredRight-019cm"/>
              <w:spacing w:before="0"/>
              <w:jc w:val="center"/>
            </w:pPr>
            <w:r w:rsidRPr="00666215">
              <w:t>4</w:t>
            </w:r>
            <w:r w:rsidR="00E875E1" w:rsidRPr="00666215">
              <w:t>,</w:t>
            </w:r>
            <w:r w:rsidRPr="00666215">
              <w:t>122</w:t>
            </w:r>
          </w:p>
        </w:tc>
        <w:tc>
          <w:tcPr>
            <w:tcW w:w="1417" w:type="dxa"/>
            <w:tcBorders>
              <w:top w:val="single" w:sz="12" w:space="0" w:color="000000"/>
            </w:tcBorders>
          </w:tcPr>
          <w:p w14:paraId="21CF5A77" w14:textId="77777777" w:rsidR="006D18CD" w:rsidRPr="00666215" w:rsidRDefault="006D18CD" w:rsidP="004621AC">
            <w:pPr>
              <w:pStyle w:val="Style11ptCenteredRight-019cm"/>
              <w:spacing w:before="0"/>
              <w:jc w:val="center"/>
            </w:pPr>
            <w:r w:rsidRPr="00666215">
              <w:t>8</w:t>
            </w:r>
            <w:r w:rsidR="00E875E1" w:rsidRPr="00666215">
              <w:t>,</w:t>
            </w:r>
            <w:r w:rsidRPr="00666215">
              <w:t>501</w:t>
            </w:r>
          </w:p>
        </w:tc>
        <w:tc>
          <w:tcPr>
            <w:tcW w:w="993" w:type="dxa"/>
            <w:tcBorders>
              <w:top w:val="single" w:sz="12" w:space="0" w:color="000000"/>
            </w:tcBorders>
          </w:tcPr>
          <w:p w14:paraId="2ACE4BF1" w14:textId="77777777" w:rsidR="006D18CD" w:rsidRPr="00666215" w:rsidRDefault="006D18CD" w:rsidP="004621AC">
            <w:pPr>
              <w:pStyle w:val="Style11ptCenteredRight-019cm"/>
              <w:spacing w:before="0"/>
              <w:jc w:val="center"/>
            </w:pPr>
            <w:r w:rsidRPr="00666215">
              <w:t>1</w:t>
            </w:r>
            <w:r w:rsidR="00E875E1" w:rsidRPr="00666215">
              <w:t>,</w:t>
            </w:r>
            <w:r w:rsidRPr="00666215">
              <w:t>353</w:t>
            </w:r>
          </w:p>
        </w:tc>
      </w:tr>
      <w:tr w:rsidR="006D18CD" w14:paraId="3A577772" w14:textId="77777777" w:rsidTr="00FE4AFA">
        <w:tc>
          <w:tcPr>
            <w:tcW w:w="1985" w:type="dxa"/>
          </w:tcPr>
          <w:p w14:paraId="1C6668D8" w14:textId="77777777" w:rsidR="006D18CD" w:rsidRPr="00666215" w:rsidRDefault="006D18CD" w:rsidP="004621AC">
            <w:pPr>
              <w:pStyle w:val="Style11ptCenteredRight-019cm"/>
              <w:spacing w:before="0"/>
            </w:pPr>
            <w:r w:rsidRPr="00666215">
              <w:t>West Mediterranean</w:t>
            </w:r>
            <w:r w:rsidR="00F26EF4" w:rsidRPr="00666215">
              <w:fldChar w:fldCharType="begin"/>
            </w:r>
            <w:r w:rsidR="00F26EF4" w:rsidRPr="00666215">
              <w:instrText xml:space="preserve"> XE "West Mediterranean" </w:instrText>
            </w:r>
            <w:r w:rsidR="00F26EF4" w:rsidRPr="00666215">
              <w:fldChar w:fldCharType="end"/>
            </w:r>
          </w:p>
        </w:tc>
        <w:tc>
          <w:tcPr>
            <w:tcW w:w="1985" w:type="dxa"/>
          </w:tcPr>
          <w:p w14:paraId="1FD0D7C6" w14:textId="77777777" w:rsidR="006D18CD" w:rsidRPr="00666215" w:rsidRDefault="006D18CD" w:rsidP="004621AC">
            <w:pPr>
              <w:pStyle w:val="Style11ptCenteredRight-019cm"/>
              <w:spacing w:before="0"/>
              <w:jc w:val="center"/>
            </w:pPr>
            <w:r w:rsidRPr="00666215">
              <w:t>1</w:t>
            </w:r>
            <w:r w:rsidR="00E875E1" w:rsidRPr="00666215">
              <w:t>,</w:t>
            </w:r>
            <w:r w:rsidRPr="00666215">
              <w:t>740</w:t>
            </w:r>
          </w:p>
        </w:tc>
        <w:tc>
          <w:tcPr>
            <w:tcW w:w="1417" w:type="dxa"/>
          </w:tcPr>
          <w:p w14:paraId="29F28E57" w14:textId="77777777" w:rsidR="006D18CD" w:rsidRPr="00666215" w:rsidRDefault="006D18CD" w:rsidP="004621AC">
            <w:pPr>
              <w:pStyle w:val="Style11ptCenteredRight-019cm"/>
              <w:spacing w:before="0"/>
              <w:jc w:val="center"/>
            </w:pPr>
            <w:r w:rsidRPr="00666215">
              <w:t>3</w:t>
            </w:r>
            <w:r w:rsidR="00E875E1" w:rsidRPr="00666215">
              <w:t>,</w:t>
            </w:r>
            <w:r w:rsidRPr="00666215">
              <w:t>759</w:t>
            </w:r>
          </w:p>
        </w:tc>
        <w:tc>
          <w:tcPr>
            <w:tcW w:w="993" w:type="dxa"/>
          </w:tcPr>
          <w:p w14:paraId="594B570D" w14:textId="77777777" w:rsidR="006D18CD" w:rsidRPr="00666215" w:rsidRDefault="006D18CD" w:rsidP="004621AC">
            <w:pPr>
              <w:pStyle w:val="Style11ptCenteredRight-019cm"/>
              <w:spacing w:before="0"/>
              <w:jc w:val="center"/>
            </w:pPr>
          </w:p>
        </w:tc>
      </w:tr>
      <w:tr w:rsidR="006D18CD" w14:paraId="78E3FD7B" w14:textId="77777777" w:rsidTr="00FE4AFA">
        <w:tc>
          <w:tcPr>
            <w:tcW w:w="1985" w:type="dxa"/>
          </w:tcPr>
          <w:p w14:paraId="488E3591" w14:textId="77777777" w:rsidR="006D18CD" w:rsidRPr="00666215" w:rsidRDefault="006D18CD" w:rsidP="004621AC">
            <w:pPr>
              <w:pStyle w:val="Style11ptCenteredRight-019cm"/>
              <w:spacing w:before="0"/>
            </w:pPr>
            <w:r w:rsidRPr="00666215">
              <w:t>Central Pacific</w:t>
            </w:r>
            <w:r w:rsidR="007C6FFC" w:rsidRPr="00666215">
              <w:fldChar w:fldCharType="begin"/>
            </w:r>
            <w:r w:rsidR="007C6FFC" w:rsidRPr="00666215">
              <w:instrText xml:space="preserve"> XE "Central Pacific" </w:instrText>
            </w:r>
            <w:r w:rsidR="007C6FFC" w:rsidRPr="00666215">
              <w:fldChar w:fldCharType="end"/>
            </w:r>
          </w:p>
        </w:tc>
        <w:tc>
          <w:tcPr>
            <w:tcW w:w="1985" w:type="dxa"/>
          </w:tcPr>
          <w:p w14:paraId="12A9DDC3" w14:textId="77777777" w:rsidR="006D18CD" w:rsidRPr="00666215" w:rsidRDefault="006D18CD" w:rsidP="004621AC">
            <w:pPr>
              <w:pStyle w:val="Style11ptCenteredRight-019cm"/>
              <w:spacing w:before="0"/>
              <w:jc w:val="center"/>
            </w:pPr>
            <w:r w:rsidRPr="00666215">
              <w:t>1</w:t>
            </w:r>
            <w:r w:rsidR="00E875E1" w:rsidRPr="00666215">
              <w:t>,</w:t>
            </w:r>
            <w:r w:rsidRPr="00666215">
              <w:t>100</w:t>
            </w:r>
          </w:p>
        </w:tc>
        <w:tc>
          <w:tcPr>
            <w:tcW w:w="1417" w:type="dxa"/>
          </w:tcPr>
          <w:p w14:paraId="19AD2C67" w14:textId="77777777" w:rsidR="006D18CD" w:rsidRPr="00666215" w:rsidRDefault="006D18CD" w:rsidP="004621AC">
            <w:pPr>
              <w:pStyle w:val="Style11ptCenteredRight-019cm"/>
              <w:spacing w:before="0"/>
              <w:jc w:val="center"/>
            </w:pPr>
            <w:r w:rsidRPr="00666215">
              <w:t>2</w:t>
            </w:r>
            <w:r w:rsidR="00E875E1" w:rsidRPr="00666215">
              <w:t>,</w:t>
            </w:r>
            <w:r w:rsidRPr="00666215">
              <w:t>444</w:t>
            </w:r>
          </w:p>
        </w:tc>
        <w:tc>
          <w:tcPr>
            <w:tcW w:w="993" w:type="dxa"/>
          </w:tcPr>
          <w:p w14:paraId="238D257D" w14:textId="77777777" w:rsidR="006D18CD" w:rsidRPr="00666215" w:rsidRDefault="006D18CD" w:rsidP="004621AC">
            <w:pPr>
              <w:pStyle w:val="Style11ptCenteredRight-019cm"/>
              <w:spacing w:before="0"/>
              <w:jc w:val="center"/>
            </w:pPr>
          </w:p>
        </w:tc>
      </w:tr>
      <w:tr w:rsidR="006D18CD" w14:paraId="291C7A7B" w14:textId="77777777" w:rsidTr="00FE4AFA">
        <w:tc>
          <w:tcPr>
            <w:tcW w:w="1985" w:type="dxa"/>
          </w:tcPr>
          <w:p w14:paraId="5D80460D" w14:textId="77777777" w:rsidR="006D18CD" w:rsidRPr="00666215" w:rsidRDefault="006D18CD" w:rsidP="004621AC">
            <w:pPr>
              <w:pStyle w:val="Style11ptCenteredRight-019cm"/>
              <w:spacing w:before="0"/>
            </w:pPr>
            <w:r w:rsidRPr="00666215">
              <w:t>India</w:t>
            </w:r>
            <w:r w:rsidR="00F42724" w:rsidRPr="00666215">
              <w:fldChar w:fldCharType="begin"/>
            </w:r>
            <w:r w:rsidR="00F42724" w:rsidRPr="00666215">
              <w:instrText xml:space="preserve"> XE "India" </w:instrText>
            </w:r>
            <w:r w:rsidR="00F42724" w:rsidRPr="00666215">
              <w:fldChar w:fldCharType="end"/>
            </w:r>
            <w:r w:rsidRPr="00666215">
              <w:t xml:space="preserve"> China</w:t>
            </w:r>
            <w:r w:rsidR="007B7583" w:rsidRPr="00666215">
              <w:fldChar w:fldCharType="begin"/>
            </w:r>
            <w:r w:rsidR="007B7583" w:rsidRPr="00666215">
              <w:instrText xml:space="preserve"> XE "China" </w:instrText>
            </w:r>
            <w:r w:rsidR="007B7583" w:rsidRPr="00666215">
              <w:fldChar w:fldCharType="end"/>
            </w:r>
          </w:p>
        </w:tc>
        <w:tc>
          <w:tcPr>
            <w:tcW w:w="1985" w:type="dxa"/>
          </w:tcPr>
          <w:p w14:paraId="1D0C4FFE" w14:textId="77777777" w:rsidR="006D18CD" w:rsidRPr="00666215" w:rsidRDefault="006D18CD" w:rsidP="004621AC">
            <w:pPr>
              <w:pStyle w:val="Style11ptCenteredRight-019cm"/>
              <w:spacing w:before="0"/>
              <w:jc w:val="center"/>
            </w:pPr>
            <w:r w:rsidRPr="00666215">
              <w:t>949</w:t>
            </w:r>
          </w:p>
        </w:tc>
        <w:tc>
          <w:tcPr>
            <w:tcW w:w="1417" w:type="dxa"/>
          </w:tcPr>
          <w:p w14:paraId="7C6592FE" w14:textId="77777777" w:rsidR="006D18CD" w:rsidRPr="00666215" w:rsidRDefault="006D18CD" w:rsidP="004621AC">
            <w:pPr>
              <w:pStyle w:val="Style11ptCenteredRight-019cm"/>
              <w:spacing w:before="0"/>
              <w:jc w:val="center"/>
            </w:pPr>
            <w:r w:rsidRPr="00666215">
              <w:t>3</w:t>
            </w:r>
            <w:r w:rsidR="00E875E1" w:rsidRPr="00666215">
              <w:t>,</w:t>
            </w:r>
            <w:r w:rsidRPr="00666215">
              <w:t>130</w:t>
            </w:r>
          </w:p>
        </w:tc>
        <w:tc>
          <w:tcPr>
            <w:tcW w:w="993" w:type="dxa"/>
          </w:tcPr>
          <w:p w14:paraId="5FC524AA" w14:textId="77777777" w:rsidR="006D18CD" w:rsidRPr="00666215" w:rsidRDefault="006D18CD" w:rsidP="004621AC">
            <w:pPr>
              <w:pStyle w:val="Style11ptCenteredRight-019cm"/>
              <w:spacing w:before="0"/>
              <w:jc w:val="center"/>
            </w:pPr>
            <w:r w:rsidRPr="00666215">
              <w:t>1</w:t>
            </w:r>
            <w:r w:rsidR="00E875E1" w:rsidRPr="00666215">
              <w:t>,</w:t>
            </w:r>
            <w:r w:rsidRPr="00666215">
              <w:t>375</w:t>
            </w:r>
          </w:p>
        </w:tc>
      </w:tr>
      <w:tr w:rsidR="006D18CD" w14:paraId="50641612" w14:textId="77777777" w:rsidTr="00FE4AFA">
        <w:tc>
          <w:tcPr>
            <w:tcW w:w="1985" w:type="dxa"/>
          </w:tcPr>
          <w:p w14:paraId="449389AA" w14:textId="77777777" w:rsidR="006D18CD" w:rsidRPr="00666215" w:rsidRDefault="006D18CD" w:rsidP="004621AC">
            <w:pPr>
              <w:pStyle w:val="Style11ptCenteredRight-019cm"/>
              <w:spacing w:before="0"/>
            </w:pPr>
            <w:r w:rsidRPr="00666215">
              <w:t>S</w:t>
            </w:r>
            <w:r w:rsidR="00F26EF4" w:rsidRPr="00666215">
              <w:t xml:space="preserve">outh </w:t>
            </w:r>
            <w:r w:rsidRPr="00666215">
              <w:t>W</w:t>
            </w:r>
            <w:r w:rsidR="00F26EF4" w:rsidRPr="00666215">
              <w:t>est</w:t>
            </w:r>
            <w:r w:rsidRPr="00666215">
              <w:t xml:space="preserve"> Pacific II</w:t>
            </w:r>
            <w:r w:rsidR="00F42724" w:rsidRPr="00666215">
              <w:fldChar w:fldCharType="begin"/>
            </w:r>
            <w:r w:rsidR="00F42724" w:rsidRPr="00666215">
              <w:instrText xml:space="preserve"> XE "South West Pacific II" </w:instrText>
            </w:r>
            <w:r w:rsidR="00F42724" w:rsidRPr="00666215">
              <w:fldChar w:fldCharType="end"/>
            </w:r>
          </w:p>
        </w:tc>
        <w:tc>
          <w:tcPr>
            <w:tcW w:w="1985" w:type="dxa"/>
          </w:tcPr>
          <w:p w14:paraId="6B151573" w14:textId="77777777" w:rsidR="006D18CD" w:rsidRPr="00666215" w:rsidRDefault="006D18CD" w:rsidP="004621AC">
            <w:pPr>
              <w:pStyle w:val="Style11ptCenteredRight-019cm"/>
              <w:spacing w:before="0"/>
              <w:jc w:val="center"/>
            </w:pPr>
            <w:r w:rsidRPr="00666215">
              <w:t>665</w:t>
            </w:r>
          </w:p>
        </w:tc>
        <w:tc>
          <w:tcPr>
            <w:tcW w:w="1417" w:type="dxa"/>
          </w:tcPr>
          <w:p w14:paraId="22E4BCB0" w14:textId="77777777" w:rsidR="006D18CD" w:rsidRPr="00666215" w:rsidRDefault="006D18CD" w:rsidP="004621AC">
            <w:pPr>
              <w:pStyle w:val="Style11ptCenteredRight-019cm"/>
              <w:spacing w:before="0"/>
              <w:jc w:val="center"/>
            </w:pPr>
            <w:r w:rsidRPr="00666215">
              <w:t>1</w:t>
            </w:r>
            <w:r w:rsidR="00E875E1" w:rsidRPr="00666215">
              <w:t>,</w:t>
            </w:r>
            <w:r w:rsidRPr="00666215">
              <w:t>283</w:t>
            </w:r>
          </w:p>
        </w:tc>
        <w:tc>
          <w:tcPr>
            <w:tcW w:w="993" w:type="dxa"/>
          </w:tcPr>
          <w:p w14:paraId="3C277298" w14:textId="77777777" w:rsidR="006D18CD" w:rsidRPr="00666215" w:rsidRDefault="006D18CD" w:rsidP="004621AC">
            <w:pPr>
              <w:pStyle w:val="Style11ptCenteredRight-019cm"/>
              <w:spacing w:before="0"/>
              <w:jc w:val="center"/>
            </w:pPr>
          </w:p>
        </w:tc>
      </w:tr>
      <w:tr w:rsidR="006D18CD" w14:paraId="2803A124" w14:textId="77777777" w:rsidTr="00FE4AFA">
        <w:tc>
          <w:tcPr>
            <w:tcW w:w="1985" w:type="dxa"/>
          </w:tcPr>
          <w:p w14:paraId="2AAF9D1D" w14:textId="77777777" w:rsidR="006D18CD" w:rsidRPr="00666215" w:rsidRDefault="006D18CD" w:rsidP="004621AC">
            <w:pPr>
              <w:pStyle w:val="Style11ptCenteredRight-019cm"/>
              <w:spacing w:before="0"/>
            </w:pPr>
            <w:r w:rsidRPr="00666215">
              <w:t>M</w:t>
            </w:r>
            <w:r w:rsidR="00F26EF4" w:rsidRPr="00666215">
              <w:t xml:space="preserve">iddle </w:t>
            </w:r>
            <w:r w:rsidRPr="00666215">
              <w:t>E</w:t>
            </w:r>
            <w:r w:rsidR="00F26EF4" w:rsidRPr="00666215">
              <w:t>ast</w:t>
            </w:r>
            <w:r w:rsidRPr="00666215">
              <w:t xml:space="preserve"> I</w:t>
            </w:r>
            <w:r w:rsidR="00F42724" w:rsidRPr="00666215">
              <w:fldChar w:fldCharType="begin"/>
            </w:r>
            <w:r w:rsidR="00F42724" w:rsidRPr="00666215">
              <w:instrText xml:space="preserve"> XE "Middle East I" </w:instrText>
            </w:r>
            <w:r w:rsidR="00F42724" w:rsidRPr="00666215">
              <w:fldChar w:fldCharType="end"/>
            </w:r>
          </w:p>
        </w:tc>
        <w:tc>
          <w:tcPr>
            <w:tcW w:w="1985" w:type="dxa"/>
          </w:tcPr>
          <w:p w14:paraId="2E2B1C94" w14:textId="77777777" w:rsidR="006D18CD" w:rsidRPr="00666215" w:rsidRDefault="006D18CD" w:rsidP="004621AC">
            <w:pPr>
              <w:pStyle w:val="Style11ptCenteredRight-019cm"/>
              <w:spacing w:before="0"/>
              <w:jc w:val="center"/>
            </w:pPr>
            <w:r w:rsidRPr="00666215">
              <w:t>259</w:t>
            </w:r>
          </w:p>
        </w:tc>
        <w:tc>
          <w:tcPr>
            <w:tcW w:w="1417" w:type="dxa"/>
          </w:tcPr>
          <w:p w14:paraId="46F438B3" w14:textId="77777777" w:rsidR="006D18CD" w:rsidRPr="00666215" w:rsidRDefault="006D18CD" w:rsidP="004621AC">
            <w:pPr>
              <w:pStyle w:val="Style11ptCenteredRight-019cm"/>
              <w:spacing w:before="0"/>
              <w:jc w:val="center"/>
            </w:pPr>
            <w:r w:rsidRPr="00666215">
              <w:t>519</w:t>
            </w:r>
          </w:p>
        </w:tc>
        <w:tc>
          <w:tcPr>
            <w:tcW w:w="993" w:type="dxa"/>
          </w:tcPr>
          <w:p w14:paraId="22300A30" w14:textId="77777777" w:rsidR="006D18CD" w:rsidRPr="00666215" w:rsidRDefault="006D18CD" w:rsidP="004621AC">
            <w:pPr>
              <w:pStyle w:val="Style11ptCenteredRight-019cm"/>
              <w:spacing w:before="0"/>
              <w:jc w:val="center"/>
            </w:pPr>
            <w:r w:rsidRPr="00666215">
              <w:t>72</w:t>
            </w:r>
          </w:p>
        </w:tc>
      </w:tr>
      <w:tr w:rsidR="006D18CD" w14:paraId="188F2CE5" w14:textId="77777777" w:rsidTr="00FE4AFA">
        <w:tc>
          <w:tcPr>
            <w:tcW w:w="1985" w:type="dxa"/>
          </w:tcPr>
          <w:p w14:paraId="2E49A36B" w14:textId="77777777" w:rsidR="006D18CD" w:rsidRPr="00666215" w:rsidRDefault="006D18CD" w:rsidP="004621AC">
            <w:pPr>
              <w:pStyle w:val="Style11ptCenteredRight-019cm"/>
              <w:spacing w:before="0"/>
            </w:pPr>
            <w:r w:rsidRPr="00666215">
              <w:t>S</w:t>
            </w:r>
            <w:r w:rsidR="00F26EF4" w:rsidRPr="00666215">
              <w:t xml:space="preserve">outh </w:t>
            </w:r>
            <w:r w:rsidRPr="00666215">
              <w:t>W</w:t>
            </w:r>
            <w:r w:rsidR="00F26EF4" w:rsidRPr="00666215">
              <w:t>est</w:t>
            </w:r>
            <w:r w:rsidRPr="00666215">
              <w:t xml:space="preserve"> Pacific I</w:t>
            </w:r>
            <w:r w:rsidR="00F42724" w:rsidRPr="00666215">
              <w:fldChar w:fldCharType="begin"/>
            </w:r>
            <w:r w:rsidR="00F42724" w:rsidRPr="00666215">
              <w:instrText xml:space="preserve"> XE "South West Pacific I" </w:instrText>
            </w:r>
            <w:r w:rsidR="00F42724" w:rsidRPr="00666215">
              <w:fldChar w:fldCharType="end"/>
            </w:r>
          </w:p>
        </w:tc>
        <w:tc>
          <w:tcPr>
            <w:tcW w:w="1985" w:type="dxa"/>
          </w:tcPr>
          <w:p w14:paraId="5A0F0255" w14:textId="77777777" w:rsidR="006D18CD" w:rsidRPr="00666215" w:rsidRDefault="006D18CD" w:rsidP="004621AC">
            <w:pPr>
              <w:pStyle w:val="Style11ptCenteredRight-019cm"/>
              <w:spacing w:before="0"/>
              <w:jc w:val="center"/>
            </w:pPr>
            <w:r w:rsidRPr="00666215">
              <w:t>157</w:t>
            </w:r>
          </w:p>
        </w:tc>
        <w:tc>
          <w:tcPr>
            <w:tcW w:w="1417" w:type="dxa"/>
          </w:tcPr>
          <w:p w14:paraId="0CD95524" w14:textId="77777777" w:rsidR="006D18CD" w:rsidRPr="00666215" w:rsidRDefault="006D18CD" w:rsidP="004621AC">
            <w:pPr>
              <w:pStyle w:val="Style11ptCenteredRight-019cm"/>
              <w:spacing w:before="0"/>
              <w:jc w:val="center"/>
            </w:pPr>
            <w:r w:rsidRPr="00666215">
              <w:t>309</w:t>
            </w:r>
          </w:p>
        </w:tc>
        <w:tc>
          <w:tcPr>
            <w:tcW w:w="993" w:type="dxa"/>
          </w:tcPr>
          <w:p w14:paraId="08A40CE4" w14:textId="77777777" w:rsidR="006D18CD" w:rsidRPr="00666215" w:rsidRDefault="006D18CD" w:rsidP="004621AC">
            <w:pPr>
              <w:pStyle w:val="Style11ptCenteredRight-019cm"/>
              <w:spacing w:before="0"/>
              <w:jc w:val="center"/>
            </w:pPr>
            <w:r w:rsidRPr="00666215">
              <w:t>129</w:t>
            </w:r>
          </w:p>
        </w:tc>
      </w:tr>
      <w:tr w:rsidR="006D18CD" w14:paraId="18496EF7" w14:textId="77777777" w:rsidTr="00FE4AFA">
        <w:tc>
          <w:tcPr>
            <w:tcW w:w="1985" w:type="dxa"/>
          </w:tcPr>
          <w:p w14:paraId="47BA0B28" w14:textId="77777777" w:rsidR="006D18CD" w:rsidRPr="00666215" w:rsidRDefault="006D18CD" w:rsidP="004621AC">
            <w:pPr>
              <w:pStyle w:val="Style11ptCenteredRight-019cm"/>
              <w:spacing w:before="0"/>
            </w:pPr>
            <w:r w:rsidRPr="00666215">
              <w:t>M</w:t>
            </w:r>
            <w:r w:rsidR="00F26EF4" w:rsidRPr="00666215">
              <w:t xml:space="preserve">iddle </w:t>
            </w:r>
            <w:r w:rsidRPr="00666215">
              <w:t>E</w:t>
            </w:r>
            <w:r w:rsidR="00F26EF4" w:rsidRPr="00666215">
              <w:t>ast</w:t>
            </w:r>
            <w:r w:rsidRPr="00666215">
              <w:t xml:space="preserve"> II</w:t>
            </w:r>
            <w:r w:rsidR="00F42724" w:rsidRPr="00666215">
              <w:fldChar w:fldCharType="begin"/>
            </w:r>
            <w:r w:rsidR="00F42724" w:rsidRPr="00666215">
              <w:instrText xml:space="preserve"> XE "Middle East II" </w:instrText>
            </w:r>
            <w:r w:rsidR="00F42724" w:rsidRPr="00666215">
              <w:fldChar w:fldCharType="end"/>
            </w:r>
          </w:p>
        </w:tc>
        <w:tc>
          <w:tcPr>
            <w:tcW w:w="1985" w:type="dxa"/>
          </w:tcPr>
          <w:p w14:paraId="474ADFB0" w14:textId="77777777" w:rsidR="006D18CD" w:rsidRPr="00666215" w:rsidRDefault="006D18CD" w:rsidP="004621AC">
            <w:pPr>
              <w:pStyle w:val="Style11ptCenteredRight-019cm"/>
              <w:spacing w:before="0"/>
              <w:jc w:val="center"/>
            </w:pPr>
            <w:r w:rsidRPr="00666215">
              <w:t>78</w:t>
            </w:r>
          </w:p>
        </w:tc>
        <w:tc>
          <w:tcPr>
            <w:tcW w:w="1417" w:type="dxa"/>
          </w:tcPr>
          <w:p w14:paraId="1E743AD5" w14:textId="77777777" w:rsidR="006D18CD" w:rsidRPr="00666215" w:rsidRDefault="006D18CD" w:rsidP="004621AC">
            <w:pPr>
              <w:pStyle w:val="Style11ptCenteredRight-019cm"/>
              <w:spacing w:before="0"/>
              <w:jc w:val="center"/>
            </w:pPr>
          </w:p>
        </w:tc>
        <w:tc>
          <w:tcPr>
            <w:tcW w:w="993" w:type="dxa"/>
          </w:tcPr>
          <w:p w14:paraId="6C01B353" w14:textId="77777777" w:rsidR="006D18CD" w:rsidRPr="00666215" w:rsidRDefault="006D18CD" w:rsidP="004621AC">
            <w:pPr>
              <w:pStyle w:val="Style11ptCenteredRight-019cm"/>
              <w:spacing w:before="0"/>
              <w:jc w:val="center"/>
            </w:pPr>
            <w:r w:rsidRPr="00666215">
              <w:t>156</w:t>
            </w:r>
          </w:p>
        </w:tc>
      </w:tr>
      <w:tr w:rsidR="006D18CD" w14:paraId="61C3DA19" w14:textId="77777777" w:rsidTr="00FE4AFA">
        <w:tc>
          <w:tcPr>
            <w:tcW w:w="1985" w:type="dxa"/>
          </w:tcPr>
          <w:p w14:paraId="5432BE4A" w14:textId="77777777" w:rsidR="006D18CD" w:rsidRPr="00666215" w:rsidRDefault="006D18CD" w:rsidP="004621AC">
            <w:pPr>
              <w:pStyle w:val="Style11ptCenteredRight-019cm"/>
              <w:spacing w:before="0"/>
            </w:pPr>
            <w:r w:rsidRPr="00666215">
              <w:t>Ceylon</w:t>
            </w:r>
            <w:r w:rsidR="00555FEA" w:rsidRPr="00666215">
              <w:fldChar w:fldCharType="begin"/>
            </w:r>
            <w:r w:rsidR="00555FEA" w:rsidRPr="00666215">
              <w:instrText xml:space="preserve"> XE "Ceylon" </w:instrText>
            </w:r>
            <w:r w:rsidR="00555FEA" w:rsidRPr="00666215">
              <w:fldChar w:fldCharType="end"/>
            </w:r>
          </w:p>
        </w:tc>
        <w:tc>
          <w:tcPr>
            <w:tcW w:w="1985" w:type="dxa"/>
          </w:tcPr>
          <w:p w14:paraId="39BAFE71" w14:textId="77777777" w:rsidR="006D18CD" w:rsidRPr="00666215" w:rsidRDefault="006D18CD" w:rsidP="004621AC">
            <w:pPr>
              <w:pStyle w:val="Style11ptCenteredRight-019cm"/>
              <w:spacing w:before="0"/>
              <w:jc w:val="center"/>
            </w:pPr>
            <w:r w:rsidRPr="00666215">
              <w:t>42</w:t>
            </w:r>
          </w:p>
        </w:tc>
        <w:tc>
          <w:tcPr>
            <w:tcW w:w="1417" w:type="dxa"/>
          </w:tcPr>
          <w:p w14:paraId="55BFFB8F" w14:textId="77777777" w:rsidR="006D18CD" w:rsidRPr="00666215" w:rsidRDefault="006D18CD" w:rsidP="004621AC">
            <w:pPr>
              <w:pStyle w:val="Style11ptCenteredRight-019cm"/>
              <w:spacing w:before="0"/>
              <w:jc w:val="center"/>
            </w:pPr>
            <w:r w:rsidRPr="00666215">
              <w:t>40</w:t>
            </w:r>
          </w:p>
        </w:tc>
        <w:tc>
          <w:tcPr>
            <w:tcW w:w="993" w:type="dxa"/>
          </w:tcPr>
          <w:p w14:paraId="412273DE" w14:textId="77777777" w:rsidR="006D18CD" w:rsidRPr="00666215" w:rsidRDefault="006D18CD" w:rsidP="004621AC">
            <w:pPr>
              <w:pStyle w:val="Style11ptCenteredRight-019cm"/>
              <w:spacing w:before="0"/>
              <w:jc w:val="center"/>
            </w:pPr>
            <w:r w:rsidRPr="00666215">
              <w:t>71</w:t>
            </w:r>
          </w:p>
        </w:tc>
      </w:tr>
      <w:tr w:rsidR="006D18CD" w14:paraId="777D7BF2" w14:textId="77777777" w:rsidTr="00FE4AFA">
        <w:tc>
          <w:tcPr>
            <w:tcW w:w="1985" w:type="dxa"/>
          </w:tcPr>
          <w:p w14:paraId="3192D1BE" w14:textId="77777777" w:rsidR="006D18CD" w:rsidRPr="00666215" w:rsidRDefault="006D18CD" w:rsidP="004621AC">
            <w:pPr>
              <w:pStyle w:val="Style11ptCenteredRight-019cm"/>
              <w:spacing w:before="0"/>
            </w:pPr>
            <w:r w:rsidRPr="00666215">
              <w:t>Iceland</w:t>
            </w:r>
            <w:r w:rsidR="00280F5C" w:rsidRPr="00666215">
              <w:fldChar w:fldCharType="begin"/>
            </w:r>
            <w:r w:rsidR="00280F5C" w:rsidRPr="00666215">
              <w:instrText xml:space="preserve"> XE "Iceland" </w:instrText>
            </w:r>
            <w:r w:rsidR="00280F5C" w:rsidRPr="00666215">
              <w:fldChar w:fldCharType="end"/>
            </w:r>
          </w:p>
        </w:tc>
        <w:tc>
          <w:tcPr>
            <w:tcW w:w="1985" w:type="dxa"/>
          </w:tcPr>
          <w:p w14:paraId="688525A3" w14:textId="77777777" w:rsidR="006D18CD" w:rsidRPr="00666215" w:rsidRDefault="006D18CD" w:rsidP="004621AC">
            <w:pPr>
              <w:pStyle w:val="Style11ptCenteredRight-019cm"/>
              <w:spacing w:before="0"/>
              <w:jc w:val="center"/>
            </w:pPr>
            <w:r w:rsidRPr="00666215">
              <w:t>40</w:t>
            </w:r>
          </w:p>
        </w:tc>
        <w:tc>
          <w:tcPr>
            <w:tcW w:w="1417" w:type="dxa"/>
          </w:tcPr>
          <w:p w14:paraId="5701C038" w14:textId="77777777" w:rsidR="006D18CD" w:rsidRPr="00666215" w:rsidRDefault="006D18CD" w:rsidP="004621AC">
            <w:pPr>
              <w:pStyle w:val="Style11ptCenteredRight-019cm"/>
              <w:spacing w:before="0"/>
              <w:jc w:val="center"/>
            </w:pPr>
          </w:p>
        </w:tc>
        <w:tc>
          <w:tcPr>
            <w:tcW w:w="993" w:type="dxa"/>
          </w:tcPr>
          <w:p w14:paraId="793814A8" w14:textId="77777777" w:rsidR="006D18CD" w:rsidRPr="00666215" w:rsidRDefault="006D18CD" w:rsidP="004621AC">
            <w:pPr>
              <w:pStyle w:val="Style11ptCenteredRight-019cm"/>
              <w:spacing w:before="0"/>
              <w:jc w:val="center"/>
            </w:pPr>
            <w:r w:rsidRPr="00666215">
              <w:t>138</w:t>
            </w:r>
          </w:p>
        </w:tc>
      </w:tr>
      <w:tr w:rsidR="006D18CD" w14:paraId="501B381D" w14:textId="77777777" w:rsidTr="00FE4AFA">
        <w:tc>
          <w:tcPr>
            <w:tcW w:w="1985" w:type="dxa"/>
          </w:tcPr>
          <w:p w14:paraId="2408EA21" w14:textId="77777777" w:rsidR="006D18CD" w:rsidRPr="00666215" w:rsidRDefault="006D18CD" w:rsidP="004621AC">
            <w:pPr>
              <w:pStyle w:val="Style11ptCenteredRight-019cm"/>
              <w:spacing w:before="0"/>
            </w:pPr>
            <w:r w:rsidRPr="00666215">
              <w:t>South Pacific</w:t>
            </w:r>
            <w:r w:rsidR="007C6FFC" w:rsidRPr="00666215">
              <w:fldChar w:fldCharType="begin"/>
            </w:r>
            <w:r w:rsidR="007C6FFC" w:rsidRPr="00666215">
              <w:instrText xml:space="preserve"> XE "South Pacific" </w:instrText>
            </w:r>
            <w:r w:rsidR="007C6FFC" w:rsidRPr="00666215">
              <w:fldChar w:fldCharType="end"/>
            </w:r>
          </w:p>
        </w:tc>
        <w:tc>
          <w:tcPr>
            <w:tcW w:w="1985" w:type="dxa"/>
          </w:tcPr>
          <w:p w14:paraId="050AA72B" w14:textId="77777777" w:rsidR="006D18CD" w:rsidRPr="00666215" w:rsidRDefault="006D18CD" w:rsidP="004621AC">
            <w:pPr>
              <w:pStyle w:val="Style11ptCenteredRight-019cm"/>
              <w:spacing w:before="0"/>
              <w:jc w:val="center"/>
            </w:pPr>
            <w:r w:rsidRPr="00666215">
              <w:t>19</w:t>
            </w:r>
          </w:p>
        </w:tc>
        <w:tc>
          <w:tcPr>
            <w:tcW w:w="1417" w:type="dxa"/>
          </w:tcPr>
          <w:p w14:paraId="04BBD26C" w14:textId="77777777" w:rsidR="006D18CD" w:rsidRPr="00666215" w:rsidRDefault="006D18CD" w:rsidP="004621AC">
            <w:pPr>
              <w:pStyle w:val="Style11ptCenteredRight-019cm"/>
              <w:spacing w:before="0"/>
              <w:jc w:val="center"/>
            </w:pPr>
          </w:p>
        </w:tc>
        <w:tc>
          <w:tcPr>
            <w:tcW w:w="993" w:type="dxa"/>
          </w:tcPr>
          <w:p w14:paraId="34843CBF" w14:textId="77777777" w:rsidR="006D18CD" w:rsidRPr="00666215" w:rsidRDefault="006D18CD" w:rsidP="004621AC">
            <w:pPr>
              <w:pStyle w:val="Style11ptCenteredRight-019cm"/>
              <w:spacing w:before="0"/>
              <w:jc w:val="center"/>
            </w:pPr>
          </w:p>
        </w:tc>
      </w:tr>
      <w:tr w:rsidR="006D18CD" w14:paraId="56F5E712" w14:textId="77777777" w:rsidTr="00FE4AFA">
        <w:tc>
          <w:tcPr>
            <w:tcW w:w="1985" w:type="dxa"/>
          </w:tcPr>
          <w:p w14:paraId="3F448A60" w14:textId="77777777" w:rsidR="006D18CD" w:rsidRDefault="006D18CD" w:rsidP="004621AC">
            <w:pPr>
              <w:pStyle w:val="Style11ptCenteredRight-019cm"/>
              <w:spacing w:before="0"/>
            </w:pPr>
            <w:r>
              <w:t>M</w:t>
            </w:r>
            <w:r w:rsidR="00F26EF4">
              <w:t xml:space="preserve">iddle </w:t>
            </w:r>
            <w:r>
              <w:t>E</w:t>
            </w:r>
            <w:r w:rsidR="00F26EF4">
              <w:t>ast</w:t>
            </w:r>
            <w:r>
              <w:t xml:space="preserve"> III</w:t>
            </w:r>
            <w:r w:rsidR="00F42724">
              <w:fldChar w:fldCharType="begin"/>
            </w:r>
            <w:r w:rsidR="00F42724">
              <w:instrText xml:space="preserve"> XE "</w:instrText>
            </w:r>
            <w:r w:rsidR="00F42724" w:rsidRPr="003F3160">
              <w:instrText>Middle East III</w:instrText>
            </w:r>
            <w:r w:rsidR="00F42724">
              <w:instrText xml:space="preserve">" </w:instrText>
            </w:r>
            <w:r w:rsidR="00F42724">
              <w:fldChar w:fldCharType="end"/>
            </w:r>
          </w:p>
        </w:tc>
        <w:tc>
          <w:tcPr>
            <w:tcW w:w="1985" w:type="dxa"/>
          </w:tcPr>
          <w:p w14:paraId="437D568C" w14:textId="77777777" w:rsidR="006D18CD" w:rsidRDefault="006D18CD" w:rsidP="004621AC">
            <w:pPr>
              <w:pStyle w:val="Style11ptCenteredRight-019cm"/>
              <w:spacing w:before="0"/>
              <w:jc w:val="center"/>
            </w:pPr>
            <w:r>
              <w:t>10</w:t>
            </w:r>
          </w:p>
        </w:tc>
        <w:tc>
          <w:tcPr>
            <w:tcW w:w="1417" w:type="dxa"/>
          </w:tcPr>
          <w:p w14:paraId="3A6E1240" w14:textId="77777777" w:rsidR="006D18CD" w:rsidRDefault="006D18CD" w:rsidP="004621AC">
            <w:pPr>
              <w:pStyle w:val="Style11ptCenteredRight-019cm"/>
              <w:spacing w:before="0"/>
              <w:jc w:val="center"/>
            </w:pPr>
          </w:p>
        </w:tc>
        <w:tc>
          <w:tcPr>
            <w:tcW w:w="993" w:type="dxa"/>
          </w:tcPr>
          <w:p w14:paraId="2BBEEF7A" w14:textId="77777777" w:rsidR="006D18CD" w:rsidRDefault="006D18CD" w:rsidP="004621AC">
            <w:pPr>
              <w:pStyle w:val="Style11ptCenteredRight-019cm"/>
              <w:spacing w:before="0"/>
              <w:jc w:val="center"/>
            </w:pPr>
            <w:r>
              <w:t>41</w:t>
            </w:r>
          </w:p>
        </w:tc>
      </w:tr>
    </w:tbl>
    <w:p w14:paraId="32AE8FE1" w14:textId="77777777" w:rsidR="006D18CD" w:rsidRPr="001B3F2A" w:rsidRDefault="006D18CD" w:rsidP="006528B7">
      <w:pPr>
        <w:pStyle w:val="BodyText"/>
      </w:pPr>
      <w:r w:rsidRPr="001B3F2A">
        <w:t xml:space="preserve">* The </w:t>
      </w:r>
      <w:r w:rsidR="00B708E6" w:rsidRPr="001B3F2A">
        <w:t>o</w:t>
      </w:r>
      <w:r w:rsidRPr="001B3F2A">
        <w:t>ther sources were the refineries in the Caribbean</w:t>
      </w:r>
      <w:r w:rsidR="00B00AB4" w:rsidRPr="001B3F2A">
        <w:fldChar w:fldCharType="begin"/>
      </w:r>
      <w:r w:rsidR="00B00AB4" w:rsidRPr="001B3F2A">
        <w:instrText xml:space="preserve"> XE "Caribbean" </w:instrText>
      </w:r>
      <w:r w:rsidR="00B00AB4" w:rsidRPr="001B3F2A">
        <w:fldChar w:fldCharType="end"/>
      </w:r>
      <w:r w:rsidR="00682A62" w:rsidRPr="001B3F2A">
        <w:fldChar w:fldCharType="begin"/>
      </w:r>
      <w:r w:rsidR="00682A62" w:rsidRPr="001B3F2A">
        <w:instrText xml:space="preserve"> "Caribbean" </w:instrText>
      </w:r>
      <w:r w:rsidR="00682A62" w:rsidRPr="001B3F2A">
        <w:fldChar w:fldCharType="end"/>
      </w:r>
      <w:r w:rsidRPr="001B3F2A">
        <w:t xml:space="preserve"> and the Middle East</w:t>
      </w:r>
      <w:r w:rsidR="007B7583" w:rsidRPr="001B3F2A">
        <w:fldChar w:fldCharType="begin"/>
      </w:r>
      <w:r w:rsidR="007B7583" w:rsidRPr="001B3F2A">
        <w:instrText xml:space="preserve"> "Middle East" </w:instrText>
      </w:r>
      <w:r w:rsidR="007B7583" w:rsidRPr="001B3F2A">
        <w:fldChar w:fldCharType="end"/>
      </w:r>
      <w:r w:rsidRPr="001B3F2A">
        <w:t xml:space="preserve"> refineries of Abadan</w:t>
      </w:r>
      <w:r w:rsidR="007C6FFC" w:rsidRPr="001B3F2A">
        <w:fldChar w:fldCharType="begin"/>
      </w:r>
      <w:r w:rsidR="007C6FFC" w:rsidRPr="001B3F2A">
        <w:instrText xml:space="preserve"> XE "Abadan" </w:instrText>
      </w:r>
      <w:r w:rsidR="007C6FFC" w:rsidRPr="001B3F2A">
        <w:fldChar w:fldCharType="end"/>
      </w:r>
      <w:r w:rsidRPr="001B3F2A">
        <w:t xml:space="preserve"> and Bahrain</w:t>
      </w:r>
      <w:r w:rsidR="00F42724" w:rsidRPr="001B3F2A">
        <w:fldChar w:fldCharType="begin"/>
      </w:r>
      <w:r w:rsidR="00F42724" w:rsidRPr="001B3F2A">
        <w:instrText xml:space="preserve"> XE "Bahrain" </w:instrText>
      </w:r>
      <w:r w:rsidR="00F42724" w:rsidRPr="001B3F2A">
        <w:fldChar w:fldCharType="end"/>
      </w:r>
      <w:r w:rsidRPr="001B3F2A">
        <w:t>, and the avgas production from Heysham</w:t>
      </w:r>
      <w:r w:rsidR="007C6FFC" w:rsidRPr="001B3F2A">
        <w:fldChar w:fldCharType="begin"/>
      </w:r>
      <w:r w:rsidR="007C6FFC" w:rsidRPr="001B3F2A">
        <w:instrText xml:space="preserve"> XE "Heysham" </w:instrText>
      </w:r>
      <w:r w:rsidR="007C6FFC" w:rsidRPr="001B3F2A">
        <w:fldChar w:fldCharType="end"/>
      </w:r>
      <w:r w:rsidRPr="001B3F2A">
        <w:t xml:space="preserve"> and Billingham</w:t>
      </w:r>
      <w:r w:rsidR="00561DA1" w:rsidRPr="001B3F2A">
        <w:fldChar w:fldCharType="begin"/>
      </w:r>
      <w:r w:rsidR="00561DA1" w:rsidRPr="001B3F2A">
        <w:instrText xml:space="preserve"> XE "Billingham" </w:instrText>
      </w:r>
      <w:r w:rsidR="00561DA1" w:rsidRPr="001B3F2A">
        <w:fldChar w:fldCharType="end"/>
      </w:r>
      <w:r w:rsidRPr="001B3F2A">
        <w:t xml:space="preserve"> facilities</w:t>
      </w:r>
      <w:r w:rsidR="001B3F2A">
        <w:t>.</w:t>
      </w:r>
    </w:p>
    <w:p w14:paraId="6DD28B9E" w14:textId="2E3EBAF0" w:rsidR="006D18CD" w:rsidRDefault="006D18CD" w:rsidP="006528B7">
      <w:pPr>
        <w:pStyle w:val="BodyText"/>
      </w:pPr>
      <w:r>
        <w:t>The grade of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t xml:space="preserve"> supplied was predominantly Avgas 100/130</w:t>
      </w:r>
      <w:r w:rsidR="006E6DA6">
        <w:t>.</w:t>
      </w:r>
      <w:r w:rsidR="007C6FFC">
        <w:fldChar w:fldCharType="begin"/>
      </w:r>
      <w:r w:rsidR="007C6FFC">
        <w:instrText xml:space="preserve"> XE "</w:instrText>
      </w:r>
      <w:r w:rsidR="007C6FFC" w:rsidRPr="00F224E2">
        <w:instrText>Avgas 100/130</w:instrText>
      </w:r>
      <w:r w:rsidR="007C6FFC">
        <w:instrText xml:space="preserve">" </w:instrText>
      </w:r>
      <w:r w:rsidR="007C6FFC">
        <w:fldChar w:fldCharType="end"/>
      </w:r>
    </w:p>
    <w:p w14:paraId="41432748" w14:textId="77777777" w:rsidR="006D18CD" w:rsidRDefault="006D18CD" w:rsidP="007C5DAF">
      <w:pPr>
        <w:pStyle w:val="Caption"/>
      </w:pPr>
      <w:r>
        <w:t xml:space="preserve">Table </w:t>
      </w:r>
      <w:r w:rsidR="001A19D3">
        <w:fldChar w:fldCharType="begin"/>
      </w:r>
      <w:r w:rsidR="001A19D3">
        <w:instrText xml:space="preserve"> SEQ Table \* ARABIC </w:instrText>
      </w:r>
      <w:r w:rsidR="001A19D3">
        <w:fldChar w:fldCharType="separate"/>
      </w:r>
      <w:r>
        <w:t>5</w:t>
      </w:r>
      <w:r w:rsidR="001A19D3">
        <w:fldChar w:fldCharType="end"/>
      </w:r>
      <w:r>
        <w:t>. October 1944 Aviation Gasoline</w:t>
      </w:r>
      <w:r w:rsidR="00555FEA">
        <w:fldChar w:fldCharType="begin"/>
      </w:r>
      <w:r w:rsidR="00555FEA">
        <w:instrText xml:space="preserve"> XE "</w:instrText>
      </w:r>
      <w:r w:rsidR="00555FEA" w:rsidRPr="00841E32">
        <w:instrText>Aviation Gasoline</w:instrText>
      </w:r>
      <w:r w:rsidR="00555FEA">
        <w:instrText xml:space="preserve">" </w:instrText>
      </w:r>
      <w:r w:rsidR="00555FEA">
        <w:fldChar w:fldCharType="end"/>
      </w:r>
      <w:r>
        <w:t xml:space="preserve"> Supply Thousand</w:t>
      </w:r>
      <w:r w:rsidR="00561DA1">
        <w:t>s</w:t>
      </w:r>
      <w:r>
        <w:t xml:space="preserve"> of Barrels</w:t>
      </w:r>
    </w:p>
    <w:tbl>
      <w:tblPr>
        <w:tblW w:w="8304" w:type="dxa"/>
        <w:tblInd w:w="31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3261"/>
        <w:gridCol w:w="1330"/>
        <w:gridCol w:w="1079"/>
        <w:gridCol w:w="1359"/>
        <w:gridCol w:w="1275"/>
      </w:tblGrid>
      <w:tr w:rsidR="006D18CD" w14:paraId="60E03851" w14:textId="77777777" w:rsidTr="001B3F2A">
        <w:trPr>
          <w:trHeight w:val="294"/>
        </w:trPr>
        <w:tc>
          <w:tcPr>
            <w:tcW w:w="3261" w:type="dxa"/>
            <w:tcBorders>
              <w:bottom w:val="single" w:sz="12" w:space="0" w:color="000000"/>
            </w:tcBorders>
          </w:tcPr>
          <w:p w14:paraId="4846CACD" w14:textId="77777777" w:rsidR="006D18CD" w:rsidRPr="00666215" w:rsidRDefault="006D18CD" w:rsidP="004621AC">
            <w:pPr>
              <w:pStyle w:val="Style11ptCentered"/>
              <w:spacing w:before="0"/>
            </w:pPr>
            <w:r w:rsidRPr="00666215">
              <w:t>Grade</w:t>
            </w:r>
          </w:p>
        </w:tc>
        <w:tc>
          <w:tcPr>
            <w:tcW w:w="1330" w:type="dxa"/>
            <w:tcBorders>
              <w:bottom w:val="single" w:sz="12" w:space="0" w:color="000000"/>
            </w:tcBorders>
          </w:tcPr>
          <w:p w14:paraId="5EDEE58D" w14:textId="77777777" w:rsidR="006D18CD" w:rsidRPr="00666215" w:rsidRDefault="006D18CD" w:rsidP="004621AC">
            <w:pPr>
              <w:pStyle w:val="Style11ptCentered"/>
              <w:spacing w:before="0"/>
            </w:pPr>
            <w:r w:rsidRPr="00666215">
              <w:t>U</w:t>
            </w:r>
            <w:r w:rsidR="001B3F2A">
              <w:t>.</w:t>
            </w:r>
            <w:r w:rsidRPr="00666215">
              <w:t>S</w:t>
            </w:r>
            <w:r w:rsidR="001B3F2A">
              <w:t>.</w:t>
            </w:r>
            <w:r w:rsidRPr="00666215">
              <w:t xml:space="preserve"> Sources</w:t>
            </w:r>
          </w:p>
        </w:tc>
        <w:tc>
          <w:tcPr>
            <w:tcW w:w="1079" w:type="dxa"/>
            <w:tcBorders>
              <w:bottom w:val="single" w:sz="12" w:space="0" w:color="000000"/>
            </w:tcBorders>
          </w:tcPr>
          <w:p w14:paraId="28192C37" w14:textId="77777777" w:rsidR="006D18CD" w:rsidRPr="00666215" w:rsidRDefault="006D18CD" w:rsidP="004621AC">
            <w:pPr>
              <w:spacing w:before="0"/>
              <w:jc w:val="center"/>
              <w:rPr>
                <w:rFonts w:cs="Arial"/>
                <w:i/>
                <w:iCs/>
                <w:sz w:val="22"/>
              </w:rPr>
            </w:pPr>
            <w:r w:rsidRPr="00666215">
              <w:rPr>
                <w:rFonts w:cs="Arial"/>
                <w:i/>
                <w:iCs/>
                <w:sz w:val="22"/>
              </w:rPr>
              <w:t>U</w:t>
            </w:r>
            <w:r w:rsidR="001B3F2A">
              <w:rPr>
                <w:rFonts w:cs="Arial"/>
                <w:i/>
                <w:iCs/>
                <w:sz w:val="22"/>
              </w:rPr>
              <w:t>.</w:t>
            </w:r>
            <w:r w:rsidRPr="00666215">
              <w:rPr>
                <w:rFonts w:cs="Arial"/>
                <w:i/>
                <w:iCs/>
                <w:sz w:val="22"/>
              </w:rPr>
              <w:t>S</w:t>
            </w:r>
            <w:r w:rsidR="001B3F2A">
              <w:rPr>
                <w:rFonts w:cs="Arial"/>
                <w:i/>
                <w:iCs/>
                <w:sz w:val="22"/>
              </w:rPr>
              <w:t>.</w:t>
            </w:r>
            <w:r w:rsidRPr="00666215">
              <w:rPr>
                <w:rFonts w:cs="Arial"/>
                <w:i/>
                <w:iCs/>
                <w:sz w:val="22"/>
              </w:rPr>
              <w:t xml:space="preserve"> Sources</w:t>
            </w:r>
          </w:p>
        </w:tc>
        <w:tc>
          <w:tcPr>
            <w:tcW w:w="1359" w:type="dxa"/>
            <w:tcBorders>
              <w:bottom w:val="single" w:sz="12" w:space="0" w:color="000000"/>
            </w:tcBorders>
            <w:vAlign w:val="center"/>
          </w:tcPr>
          <w:p w14:paraId="68C1F339" w14:textId="77777777" w:rsidR="006D18CD" w:rsidRPr="00666215" w:rsidRDefault="006D18CD" w:rsidP="004621AC">
            <w:pPr>
              <w:pStyle w:val="Style11ptCentered"/>
              <w:spacing w:before="0"/>
            </w:pPr>
            <w:r w:rsidRPr="00666215">
              <w:t>Other Sources</w:t>
            </w:r>
          </w:p>
        </w:tc>
        <w:tc>
          <w:tcPr>
            <w:tcW w:w="1275" w:type="dxa"/>
            <w:tcBorders>
              <w:bottom w:val="single" w:sz="12" w:space="0" w:color="000000"/>
            </w:tcBorders>
          </w:tcPr>
          <w:p w14:paraId="739CC937" w14:textId="77777777" w:rsidR="006D18CD" w:rsidRPr="00666215" w:rsidRDefault="006D18CD" w:rsidP="004621AC">
            <w:pPr>
              <w:spacing w:before="0"/>
              <w:jc w:val="center"/>
              <w:rPr>
                <w:rFonts w:cs="Arial"/>
                <w:i/>
                <w:iCs/>
                <w:sz w:val="22"/>
              </w:rPr>
            </w:pPr>
            <w:r w:rsidRPr="00666215">
              <w:rPr>
                <w:rFonts w:cs="Arial"/>
                <w:i/>
                <w:iCs/>
                <w:sz w:val="22"/>
              </w:rPr>
              <w:t>Other Sources</w:t>
            </w:r>
          </w:p>
        </w:tc>
      </w:tr>
      <w:tr w:rsidR="006D18CD" w14:paraId="0DC682C2" w14:textId="77777777" w:rsidTr="001B3F2A">
        <w:trPr>
          <w:trHeight w:val="294"/>
        </w:trPr>
        <w:tc>
          <w:tcPr>
            <w:tcW w:w="3261" w:type="dxa"/>
            <w:tcBorders>
              <w:top w:val="single" w:sz="12" w:space="0" w:color="000000"/>
            </w:tcBorders>
          </w:tcPr>
          <w:p w14:paraId="14DD66A7" w14:textId="77777777" w:rsidR="006D18CD" w:rsidRPr="00666215" w:rsidRDefault="006D18CD" w:rsidP="004621AC">
            <w:pPr>
              <w:pStyle w:val="Style11ptCentered"/>
              <w:spacing w:before="0"/>
              <w:rPr>
                <w:rFonts w:cs="Arial"/>
                <w:szCs w:val="24"/>
              </w:rPr>
            </w:pPr>
            <w:r w:rsidRPr="00666215">
              <w:rPr>
                <w:rFonts w:cs="Arial"/>
                <w:szCs w:val="24"/>
              </w:rPr>
              <w:t>Avgas 100/130</w:t>
            </w:r>
            <w:r w:rsidR="007C6FFC" w:rsidRPr="00666215">
              <w:rPr>
                <w:rFonts w:cs="Arial"/>
                <w:szCs w:val="24"/>
              </w:rPr>
              <w:fldChar w:fldCharType="begin"/>
            </w:r>
            <w:r w:rsidR="007C6FFC" w:rsidRPr="00666215">
              <w:instrText xml:space="preserve"> XE "Avgas 100/130" </w:instrText>
            </w:r>
            <w:r w:rsidR="007C6FFC" w:rsidRPr="00666215">
              <w:rPr>
                <w:rFonts w:cs="Arial"/>
                <w:szCs w:val="24"/>
              </w:rPr>
              <w:fldChar w:fldCharType="end"/>
            </w:r>
          </w:p>
        </w:tc>
        <w:tc>
          <w:tcPr>
            <w:tcW w:w="1330" w:type="dxa"/>
            <w:tcBorders>
              <w:top w:val="single" w:sz="12" w:space="0" w:color="000000"/>
            </w:tcBorders>
            <w:vAlign w:val="center"/>
          </w:tcPr>
          <w:p w14:paraId="0CB7C560" w14:textId="77777777" w:rsidR="006D18CD" w:rsidRPr="00666215" w:rsidRDefault="006D18CD" w:rsidP="004621AC">
            <w:pPr>
              <w:pStyle w:val="Style11ptCentered"/>
              <w:spacing w:before="0"/>
              <w:jc w:val="center"/>
            </w:pPr>
            <w:r w:rsidRPr="00666215">
              <w:t>28,226</w:t>
            </w:r>
          </w:p>
        </w:tc>
        <w:tc>
          <w:tcPr>
            <w:tcW w:w="1079" w:type="dxa"/>
            <w:tcBorders>
              <w:top w:val="single" w:sz="12" w:space="0" w:color="000000"/>
            </w:tcBorders>
          </w:tcPr>
          <w:p w14:paraId="011BA9E7" w14:textId="77777777" w:rsidR="006D18CD" w:rsidRPr="00666215" w:rsidRDefault="006D18CD" w:rsidP="004621AC">
            <w:pPr>
              <w:spacing w:before="0"/>
              <w:jc w:val="center"/>
              <w:rPr>
                <w:rFonts w:cs="Arial"/>
                <w:i/>
                <w:iCs/>
                <w:sz w:val="22"/>
                <w:szCs w:val="24"/>
              </w:rPr>
            </w:pPr>
            <w:r w:rsidRPr="00666215">
              <w:rPr>
                <w:rFonts w:cs="Arial"/>
                <w:i/>
                <w:iCs/>
                <w:sz w:val="22"/>
                <w:szCs w:val="24"/>
              </w:rPr>
              <w:t>86.9%</w:t>
            </w:r>
          </w:p>
        </w:tc>
        <w:tc>
          <w:tcPr>
            <w:tcW w:w="1359" w:type="dxa"/>
            <w:tcBorders>
              <w:top w:val="single" w:sz="12" w:space="0" w:color="000000"/>
            </w:tcBorders>
            <w:vAlign w:val="center"/>
          </w:tcPr>
          <w:p w14:paraId="1D51B4F9" w14:textId="77777777" w:rsidR="006D18CD" w:rsidRPr="00666215" w:rsidRDefault="006D18CD" w:rsidP="004621AC">
            <w:pPr>
              <w:pStyle w:val="Style11ptCentered"/>
              <w:spacing w:before="0"/>
              <w:jc w:val="center"/>
            </w:pPr>
            <w:r w:rsidRPr="00666215">
              <w:t>4,238</w:t>
            </w:r>
          </w:p>
        </w:tc>
        <w:tc>
          <w:tcPr>
            <w:tcW w:w="1275" w:type="dxa"/>
            <w:tcBorders>
              <w:top w:val="single" w:sz="12" w:space="0" w:color="000000"/>
            </w:tcBorders>
          </w:tcPr>
          <w:p w14:paraId="629874D2" w14:textId="77777777" w:rsidR="006D18CD" w:rsidRPr="00666215" w:rsidRDefault="006D18CD" w:rsidP="004621AC">
            <w:pPr>
              <w:spacing w:before="0"/>
              <w:jc w:val="center"/>
              <w:rPr>
                <w:rFonts w:cs="Arial"/>
                <w:i/>
                <w:iCs/>
                <w:sz w:val="22"/>
                <w:szCs w:val="24"/>
              </w:rPr>
            </w:pPr>
            <w:r w:rsidRPr="00666215">
              <w:rPr>
                <w:rFonts w:cs="Arial"/>
                <w:i/>
                <w:iCs/>
                <w:sz w:val="22"/>
                <w:szCs w:val="24"/>
              </w:rPr>
              <w:t>13.1%</w:t>
            </w:r>
          </w:p>
        </w:tc>
      </w:tr>
      <w:tr w:rsidR="006D18CD" w14:paraId="4E49BA0A" w14:textId="77777777" w:rsidTr="001B3F2A">
        <w:trPr>
          <w:trHeight w:val="294"/>
        </w:trPr>
        <w:tc>
          <w:tcPr>
            <w:tcW w:w="3261" w:type="dxa"/>
          </w:tcPr>
          <w:p w14:paraId="1392FBD6" w14:textId="77777777" w:rsidR="006D18CD" w:rsidRPr="00666215" w:rsidRDefault="006D18CD" w:rsidP="004621AC">
            <w:pPr>
              <w:pStyle w:val="Style11ptCentered"/>
              <w:spacing w:before="0"/>
            </w:pPr>
            <w:r w:rsidRPr="00666215">
              <w:t>Avgas 91/96</w:t>
            </w:r>
            <w:r w:rsidR="00561DA1" w:rsidRPr="00666215">
              <w:fldChar w:fldCharType="begin"/>
            </w:r>
            <w:r w:rsidR="00561DA1" w:rsidRPr="00666215">
              <w:instrText xml:space="preserve"> XE "Avgas 91/96" </w:instrText>
            </w:r>
            <w:r w:rsidR="00561DA1" w:rsidRPr="00666215">
              <w:fldChar w:fldCharType="end"/>
            </w:r>
          </w:p>
        </w:tc>
        <w:tc>
          <w:tcPr>
            <w:tcW w:w="1330" w:type="dxa"/>
            <w:vAlign w:val="center"/>
          </w:tcPr>
          <w:p w14:paraId="08D3EC6E" w14:textId="77777777" w:rsidR="006D18CD" w:rsidRPr="00666215" w:rsidRDefault="006D18CD" w:rsidP="004621AC">
            <w:pPr>
              <w:pStyle w:val="Style11ptCentered"/>
              <w:spacing w:before="0"/>
              <w:jc w:val="center"/>
            </w:pPr>
            <w:r w:rsidRPr="00666215">
              <w:t>2,036</w:t>
            </w:r>
          </w:p>
        </w:tc>
        <w:tc>
          <w:tcPr>
            <w:tcW w:w="1079" w:type="dxa"/>
          </w:tcPr>
          <w:p w14:paraId="4521E777" w14:textId="77777777" w:rsidR="006D18CD" w:rsidRPr="00666215" w:rsidRDefault="006D18CD" w:rsidP="004621AC">
            <w:pPr>
              <w:spacing w:before="0"/>
              <w:jc w:val="center"/>
              <w:rPr>
                <w:rFonts w:cs="Arial"/>
                <w:i/>
                <w:iCs/>
                <w:sz w:val="22"/>
                <w:szCs w:val="24"/>
              </w:rPr>
            </w:pPr>
            <w:r w:rsidRPr="00666215">
              <w:rPr>
                <w:rFonts w:cs="Arial"/>
                <w:i/>
                <w:iCs/>
                <w:sz w:val="22"/>
                <w:szCs w:val="24"/>
              </w:rPr>
              <w:t>77.8%</w:t>
            </w:r>
          </w:p>
        </w:tc>
        <w:tc>
          <w:tcPr>
            <w:tcW w:w="1359" w:type="dxa"/>
            <w:vAlign w:val="center"/>
          </w:tcPr>
          <w:p w14:paraId="40B9A037" w14:textId="77777777" w:rsidR="006D18CD" w:rsidRPr="00666215" w:rsidRDefault="006D18CD" w:rsidP="004621AC">
            <w:pPr>
              <w:pStyle w:val="Style11ptCentered"/>
              <w:spacing w:before="0"/>
              <w:jc w:val="center"/>
            </w:pPr>
            <w:r w:rsidRPr="00666215">
              <w:t>582</w:t>
            </w:r>
          </w:p>
        </w:tc>
        <w:tc>
          <w:tcPr>
            <w:tcW w:w="1275" w:type="dxa"/>
          </w:tcPr>
          <w:p w14:paraId="2C442B9C" w14:textId="77777777" w:rsidR="006D18CD" w:rsidRPr="00666215" w:rsidRDefault="006D18CD" w:rsidP="004621AC">
            <w:pPr>
              <w:spacing w:before="0"/>
              <w:jc w:val="center"/>
              <w:rPr>
                <w:rFonts w:cs="Arial"/>
                <w:i/>
                <w:iCs/>
                <w:sz w:val="22"/>
                <w:szCs w:val="24"/>
              </w:rPr>
            </w:pPr>
            <w:r w:rsidRPr="00666215">
              <w:rPr>
                <w:rFonts w:cs="Arial"/>
                <w:i/>
                <w:iCs/>
                <w:sz w:val="22"/>
                <w:szCs w:val="24"/>
              </w:rPr>
              <w:t>22.2%</w:t>
            </w:r>
          </w:p>
        </w:tc>
      </w:tr>
      <w:tr w:rsidR="006D18CD" w14:paraId="4C13C55E" w14:textId="77777777" w:rsidTr="001B3F2A">
        <w:trPr>
          <w:trHeight w:val="294"/>
        </w:trPr>
        <w:tc>
          <w:tcPr>
            <w:tcW w:w="3261" w:type="dxa"/>
          </w:tcPr>
          <w:p w14:paraId="7D72FE93" w14:textId="77777777" w:rsidR="006D18CD" w:rsidRPr="00666215" w:rsidRDefault="006D18CD" w:rsidP="004621AC">
            <w:pPr>
              <w:pStyle w:val="Style11ptCentered"/>
              <w:spacing w:before="0"/>
            </w:pPr>
            <w:r w:rsidRPr="00666215">
              <w:t>Avgas 91/96 S</w:t>
            </w:r>
            <w:r w:rsidR="00F42724" w:rsidRPr="00666215">
              <w:t xml:space="preserve">outh </w:t>
            </w:r>
            <w:r w:rsidRPr="00666215">
              <w:t>W</w:t>
            </w:r>
            <w:r w:rsidR="00F42724" w:rsidRPr="00666215">
              <w:t>est</w:t>
            </w:r>
            <w:r w:rsidRPr="00666215">
              <w:t xml:space="preserve"> Pac</w:t>
            </w:r>
            <w:r w:rsidR="00F42724" w:rsidRPr="00666215">
              <w:t>ific</w:t>
            </w:r>
            <w:r w:rsidRPr="00666215">
              <w:t xml:space="preserve"> I</w:t>
            </w:r>
            <w:r w:rsidR="00F42724" w:rsidRPr="00666215">
              <w:fldChar w:fldCharType="begin"/>
            </w:r>
            <w:r w:rsidR="00F42724" w:rsidRPr="00666215">
              <w:instrText xml:space="preserve"> XE "South West Pacific I" </w:instrText>
            </w:r>
            <w:r w:rsidR="00F42724" w:rsidRPr="00666215">
              <w:fldChar w:fldCharType="end"/>
            </w:r>
          </w:p>
        </w:tc>
        <w:tc>
          <w:tcPr>
            <w:tcW w:w="1330" w:type="dxa"/>
            <w:vAlign w:val="center"/>
          </w:tcPr>
          <w:p w14:paraId="3F9D51A7" w14:textId="77777777" w:rsidR="006D18CD" w:rsidRPr="00666215" w:rsidRDefault="006D18CD" w:rsidP="004621AC">
            <w:pPr>
              <w:pStyle w:val="Style11ptCentered"/>
              <w:spacing w:before="0"/>
              <w:jc w:val="center"/>
            </w:pPr>
            <w:r w:rsidRPr="00666215">
              <w:t>147</w:t>
            </w:r>
          </w:p>
        </w:tc>
        <w:tc>
          <w:tcPr>
            <w:tcW w:w="1079" w:type="dxa"/>
          </w:tcPr>
          <w:p w14:paraId="11523E13" w14:textId="77777777" w:rsidR="006D18CD" w:rsidRPr="00666215" w:rsidRDefault="006D18CD" w:rsidP="004621AC">
            <w:pPr>
              <w:spacing w:before="0"/>
              <w:jc w:val="center"/>
              <w:rPr>
                <w:rFonts w:cs="Arial"/>
                <w:i/>
                <w:iCs/>
                <w:sz w:val="22"/>
                <w:szCs w:val="24"/>
              </w:rPr>
            </w:pPr>
            <w:r w:rsidRPr="00666215">
              <w:rPr>
                <w:rFonts w:cs="Arial"/>
                <w:i/>
                <w:iCs/>
                <w:sz w:val="22"/>
                <w:szCs w:val="24"/>
              </w:rPr>
              <w:t>71.0%</w:t>
            </w:r>
          </w:p>
        </w:tc>
        <w:tc>
          <w:tcPr>
            <w:tcW w:w="1359" w:type="dxa"/>
            <w:vAlign w:val="center"/>
          </w:tcPr>
          <w:p w14:paraId="1B24208B" w14:textId="77777777" w:rsidR="006D18CD" w:rsidRPr="00666215" w:rsidRDefault="006D18CD" w:rsidP="004621AC">
            <w:pPr>
              <w:pStyle w:val="Style11ptCentered"/>
              <w:spacing w:before="0"/>
              <w:jc w:val="center"/>
            </w:pPr>
            <w:r w:rsidRPr="00666215">
              <w:t>60</w:t>
            </w:r>
          </w:p>
        </w:tc>
        <w:tc>
          <w:tcPr>
            <w:tcW w:w="1275" w:type="dxa"/>
          </w:tcPr>
          <w:p w14:paraId="54012C77" w14:textId="77777777" w:rsidR="006D18CD" w:rsidRPr="00666215" w:rsidRDefault="006D18CD" w:rsidP="004621AC">
            <w:pPr>
              <w:spacing w:before="0"/>
              <w:jc w:val="center"/>
              <w:rPr>
                <w:rFonts w:cs="Arial"/>
                <w:i/>
                <w:iCs/>
                <w:sz w:val="22"/>
                <w:szCs w:val="24"/>
              </w:rPr>
            </w:pPr>
            <w:r w:rsidRPr="00666215">
              <w:rPr>
                <w:rFonts w:cs="Arial"/>
                <w:i/>
                <w:iCs/>
                <w:sz w:val="22"/>
                <w:szCs w:val="24"/>
              </w:rPr>
              <w:t>29.0%</w:t>
            </w:r>
          </w:p>
        </w:tc>
      </w:tr>
      <w:tr w:rsidR="006D18CD" w14:paraId="0E8AD339" w14:textId="77777777" w:rsidTr="001B3F2A">
        <w:trPr>
          <w:trHeight w:val="294"/>
        </w:trPr>
        <w:tc>
          <w:tcPr>
            <w:tcW w:w="3261" w:type="dxa"/>
          </w:tcPr>
          <w:p w14:paraId="2D8795D2" w14:textId="77777777" w:rsidR="006D18CD" w:rsidRPr="00666215" w:rsidRDefault="006D18CD" w:rsidP="004621AC">
            <w:pPr>
              <w:pStyle w:val="Style11ptCentered"/>
              <w:spacing w:before="0"/>
            </w:pPr>
            <w:r w:rsidRPr="00666215">
              <w:t>Avgas 87</w:t>
            </w:r>
            <w:r w:rsidR="00561DA1" w:rsidRPr="00666215">
              <w:fldChar w:fldCharType="begin"/>
            </w:r>
            <w:r w:rsidR="00561DA1" w:rsidRPr="00666215">
              <w:instrText xml:space="preserve"> XE "Avgas 87" </w:instrText>
            </w:r>
            <w:r w:rsidR="00561DA1" w:rsidRPr="00666215">
              <w:fldChar w:fldCharType="end"/>
            </w:r>
          </w:p>
        </w:tc>
        <w:tc>
          <w:tcPr>
            <w:tcW w:w="1330" w:type="dxa"/>
            <w:vAlign w:val="center"/>
          </w:tcPr>
          <w:p w14:paraId="458B57A1" w14:textId="77777777" w:rsidR="006D18CD" w:rsidRPr="00666215" w:rsidRDefault="006D18CD" w:rsidP="004621AC">
            <w:pPr>
              <w:pStyle w:val="Style11ptCentered"/>
              <w:spacing w:before="0"/>
              <w:jc w:val="center"/>
            </w:pPr>
            <w:r w:rsidRPr="00666215">
              <w:t>1,913</w:t>
            </w:r>
          </w:p>
        </w:tc>
        <w:tc>
          <w:tcPr>
            <w:tcW w:w="1079" w:type="dxa"/>
          </w:tcPr>
          <w:p w14:paraId="0DAD9A20" w14:textId="77777777" w:rsidR="006D18CD" w:rsidRPr="00666215" w:rsidRDefault="006D18CD" w:rsidP="004621AC">
            <w:pPr>
              <w:spacing w:before="0"/>
              <w:jc w:val="center"/>
              <w:rPr>
                <w:rFonts w:cs="Arial"/>
                <w:i/>
                <w:iCs/>
                <w:sz w:val="22"/>
                <w:szCs w:val="24"/>
              </w:rPr>
            </w:pPr>
            <w:r w:rsidRPr="00666215">
              <w:rPr>
                <w:rFonts w:cs="Arial"/>
                <w:i/>
                <w:iCs/>
                <w:sz w:val="22"/>
                <w:szCs w:val="24"/>
              </w:rPr>
              <w:t>59.6%</w:t>
            </w:r>
          </w:p>
        </w:tc>
        <w:tc>
          <w:tcPr>
            <w:tcW w:w="1359" w:type="dxa"/>
            <w:vAlign w:val="center"/>
          </w:tcPr>
          <w:p w14:paraId="57FE80E9" w14:textId="77777777" w:rsidR="006D18CD" w:rsidRPr="00666215" w:rsidRDefault="006D18CD" w:rsidP="004621AC">
            <w:pPr>
              <w:pStyle w:val="Style11ptCentered"/>
              <w:spacing w:before="0"/>
              <w:jc w:val="center"/>
            </w:pPr>
            <w:r w:rsidRPr="00666215">
              <w:t>1,295</w:t>
            </w:r>
          </w:p>
        </w:tc>
        <w:tc>
          <w:tcPr>
            <w:tcW w:w="1275" w:type="dxa"/>
          </w:tcPr>
          <w:p w14:paraId="59A448D4" w14:textId="77777777" w:rsidR="006D18CD" w:rsidRPr="00666215" w:rsidRDefault="006D18CD" w:rsidP="004621AC">
            <w:pPr>
              <w:spacing w:before="0"/>
              <w:jc w:val="center"/>
              <w:rPr>
                <w:rFonts w:cs="Arial"/>
                <w:i/>
                <w:iCs/>
                <w:sz w:val="22"/>
                <w:szCs w:val="24"/>
              </w:rPr>
            </w:pPr>
            <w:r w:rsidRPr="00666215">
              <w:rPr>
                <w:rFonts w:cs="Arial"/>
                <w:i/>
                <w:iCs/>
                <w:sz w:val="22"/>
                <w:szCs w:val="24"/>
              </w:rPr>
              <w:t>40.4%</w:t>
            </w:r>
          </w:p>
        </w:tc>
      </w:tr>
      <w:tr w:rsidR="006D18CD" w14:paraId="75F84790" w14:textId="77777777" w:rsidTr="001B3F2A">
        <w:trPr>
          <w:trHeight w:val="294"/>
        </w:trPr>
        <w:tc>
          <w:tcPr>
            <w:tcW w:w="3261" w:type="dxa"/>
          </w:tcPr>
          <w:p w14:paraId="7ED5DBE3" w14:textId="77777777" w:rsidR="006D18CD" w:rsidRPr="00666215" w:rsidRDefault="006D18CD" w:rsidP="004621AC">
            <w:pPr>
              <w:pStyle w:val="Style11ptCentered"/>
              <w:spacing w:before="0"/>
            </w:pPr>
            <w:r w:rsidRPr="00666215">
              <w:t>Avgas 87</w:t>
            </w:r>
            <w:r w:rsidR="00561DA1" w:rsidRPr="00666215">
              <w:fldChar w:fldCharType="begin"/>
            </w:r>
            <w:r w:rsidR="00561DA1" w:rsidRPr="00666215">
              <w:instrText xml:space="preserve"> XE "Avgas 87" </w:instrText>
            </w:r>
            <w:r w:rsidR="00561DA1" w:rsidRPr="00666215">
              <w:fldChar w:fldCharType="end"/>
            </w:r>
            <w:r w:rsidRPr="00666215">
              <w:t xml:space="preserve"> South Pacific</w:t>
            </w:r>
            <w:r w:rsidR="007C6FFC" w:rsidRPr="00666215">
              <w:fldChar w:fldCharType="begin"/>
            </w:r>
            <w:r w:rsidR="007C6FFC" w:rsidRPr="00666215">
              <w:instrText xml:space="preserve"> XE "South Pacific" </w:instrText>
            </w:r>
            <w:r w:rsidR="007C6FFC" w:rsidRPr="00666215">
              <w:fldChar w:fldCharType="end"/>
            </w:r>
          </w:p>
        </w:tc>
        <w:tc>
          <w:tcPr>
            <w:tcW w:w="1330" w:type="dxa"/>
            <w:vAlign w:val="center"/>
          </w:tcPr>
          <w:p w14:paraId="6D619DC8" w14:textId="77777777" w:rsidR="006D18CD" w:rsidRPr="00666215" w:rsidRDefault="006D18CD" w:rsidP="004621AC">
            <w:pPr>
              <w:pStyle w:val="Style11ptCentered"/>
              <w:spacing w:before="0"/>
              <w:jc w:val="center"/>
            </w:pPr>
            <w:r w:rsidRPr="00666215">
              <w:t>20</w:t>
            </w:r>
          </w:p>
        </w:tc>
        <w:tc>
          <w:tcPr>
            <w:tcW w:w="1079" w:type="dxa"/>
          </w:tcPr>
          <w:p w14:paraId="54EEE77C" w14:textId="77777777" w:rsidR="006D18CD" w:rsidRPr="00666215" w:rsidRDefault="006D18CD" w:rsidP="004621AC">
            <w:pPr>
              <w:spacing w:before="0"/>
              <w:jc w:val="center"/>
              <w:rPr>
                <w:rFonts w:cs="Arial"/>
                <w:i/>
                <w:iCs/>
                <w:sz w:val="22"/>
                <w:szCs w:val="24"/>
              </w:rPr>
            </w:pPr>
            <w:r w:rsidRPr="00666215">
              <w:rPr>
                <w:rFonts w:cs="Arial"/>
                <w:i/>
                <w:iCs/>
                <w:sz w:val="22"/>
                <w:szCs w:val="24"/>
              </w:rPr>
              <w:t>100.0%</w:t>
            </w:r>
          </w:p>
        </w:tc>
        <w:tc>
          <w:tcPr>
            <w:tcW w:w="1359" w:type="dxa"/>
            <w:vAlign w:val="center"/>
          </w:tcPr>
          <w:p w14:paraId="6C335430" w14:textId="77777777" w:rsidR="006D18CD" w:rsidRPr="00666215" w:rsidRDefault="006D18CD" w:rsidP="004621AC">
            <w:pPr>
              <w:pStyle w:val="Style11ptCentered"/>
              <w:spacing w:before="0"/>
              <w:jc w:val="center"/>
            </w:pPr>
            <w:r w:rsidRPr="00666215">
              <w:t>-</w:t>
            </w:r>
          </w:p>
        </w:tc>
        <w:tc>
          <w:tcPr>
            <w:tcW w:w="1275" w:type="dxa"/>
          </w:tcPr>
          <w:p w14:paraId="0831B4F8" w14:textId="77777777" w:rsidR="006D18CD" w:rsidRPr="00666215" w:rsidRDefault="006D18CD" w:rsidP="004621AC">
            <w:pPr>
              <w:spacing w:before="0"/>
              <w:jc w:val="center"/>
              <w:rPr>
                <w:rFonts w:cs="Arial"/>
                <w:i/>
                <w:iCs/>
                <w:sz w:val="22"/>
                <w:szCs w:val="24"/>
              </w:rPr>
            </w:pPr>
            <w:r w:rsidRPr="00666215">
              <w:rPr>
                <w:rFonts w:cs="Arial"/>
                <w:i/>
                <w:iCs/>
                <w:sz w:val="22"/>
                <w:szCs w:val="24"/>
              </w:rPr>
              <w:t>0.0%</w:t>
            </w:r>
          </w:p>
        </w:tc>
      </w:tr>
      <w:tr w:rsidR="006D18CD" w14:paraId="2F7CB575" w14:textId="77777777" w:rsidTr="001B3F2A">
        <w:trPr>
          <w:trHeight w:val="294"/>
        </w:trPr>
        <w:tc>
          <w:tcPr>
            <w:tcW w:w="3261" w:type="dxa"/>
          </w:tcPr>
          <w:p w14:paraId="50DE455D" w14:textId="77777777" w:rsidR="006D18CD" w:rsidRDefault="006D18CD" w:rsidP="004621AC">
            <w:pPr>
              <w:autoSpaceDE w:val="0"/>
              <w:autoSpaceDN w:val="0"/>
              <w:adjustRightInd w:val="0"/>
              <w:spacing w:before="0"/>
              <w:jc w:val="right"/>
              <w:rPr>
                <w:rFonts w:cs="Arial"/>
                <w:b/>
                <w:bCs/>
                <w:sz w:val="22"/>
                <w:szCs w:val="24"/>
              </w:rPr>
            </w:pPr>
            <w:r>
              <w:rPr>
                <w:rFonts w:cs="Arial"/>
                <w:b/>
                <w:bCs/>
                <w:sz w:val="22"/>
                <w:szCs w:val="24"/>
              </w:rPr>
              <w:t>Total</w:t>
            </w:r>
          </w:p>
        </w:tc>
        <w:tc>
          <w:tcPr>
            <w:tcW w:w="1330" w:type="dxa"/>
            <w:vAlign w:val="center"/>
          </w:tcPr>
          <w:p w14:paraId="7A17E9E8" w14:textId="77777777" w:rsidR="006D18CD" w:rsidRDefault="006D18CD" w:rsidP="004621AC">
            <w:pPr>
              <w:autoSpaceDE w:val="0"/>
              <w:autoSpaceDN w:val="0"/>
              <w:adjustRightInd w:val="0"/>
              <w:spacing w:before="0"/>
              <w:jc w:val="center"/>
              <w:rPr>
                <w:rFonts w:cs="Arial"/>
                <w:b/>
                <w:bCs/>
                <w:sz w:val="22"/>
              </w:rPr>
            </w:pPr>
            <w:r>
              <w:rPr>
                <w:rFonts w:cs="Arial"/>
                <w:b/>
                <w:bCs/>
                <w:sz w:val="22"/>
              </w:rPr>
              <w:t>32,342</w:t>
            </w:r>
          </w:p>
        </w:tc>
        <w:tc>
          <w:tcPr>
            <w:tcW w:w="1079" w:type="dxa"/>
          </w:tcPr>
          <w:p w14:paraId="0275636B" w14:textId="77777777" w:rsidR="006D18CD" w:rsidRDefault="006D18CD" w:rsidP="004621AC">
            <w:pPr>
              <w:autoSpaceDE w:val="0"/>
              <w:autoSpaceDN w:val="0"/>
              <w:adjustRightInd w:val="0"/>
              <w:spacing w:before="0"/>
              <w:jc w:val="right"/>
              <w:rPr>
                <w:rFonts w:cs="Arial"/>
                <w:b/>
                <w:bCs/>
                <w:i/>
                <w:iCs/>
                <w:sz w:val="22"/>
                <w:szCs w:val="24"/>
              </w:rPr>
            </w:pPr>
            <w:r>
              <w:rPr>
                <w:rFonts w:cs="Arial"/>
                <w:b/>
                <w:bCs/>
                <w:i/>
                <w:iCs/>
                <w:sz w:val="22"/>
                <w:szCs w:val="24"/>
              </w:rPr>
              <w:t>84.0%</w:t>
            </w:r>
          </w:p>
        </w:tc>
        <w:tc>
          <w:tcPr>
            <w:tcW w:w="1359" w:type="dxa"/>
            <w:vAlign w:val="center"/>
          </w:tcPr>
          <w:p w14:paraId="6C73B657" w14:textId="77777777" w:rsidR="006D18CD" w:rsidRDefault="006D18CD" w:rsidP="004621AC">
            <w:pPr>
              <w:autoSpaceDE w:val="0"/>
              <w:autoSpaceDN w:val="0"/>
              <w:adjustRightInd w:val="0"/>
              <w:spacing w:before="0"/>
              <w:jc w:val="center"/>
              <w:rPr>
                <w:rFonts w:cs="Arial"/>
                <w:b/>
                <w:bCs/>
                <w:sz w:val="22"/>
              </w:rPr>
            </w:pPr>
            <w:r>
              <w:rPr>
                <w:rFonts w:cs="Arial"/>
                <w:b/>
                <w:bCs/>
                <w:sz w:val="22"/>
              </w:rPr>
              <w:t>6,175</w:t>
            </w:r>
          </w:p>
        </w:tc>
        <w:tc>
          <w:tcPr>
            <w:tcW w:w="1275" w:type="dxa"/>
          </w:tcPr>
          <w:p w14:paraId="2E2729D6" w14:textId="77777777" w:rsidR="006D18CD" w:rsidRDefault="006D18CD" w:rsidP="004621AC">
            <w:pPr>
              <w:autoSpaceDE w:val="0"/>
              <w:autoSpaceDN w:val="0"/>
              <w:adjustRightInd w:val="0"/>
              <w:spacing w:before="0"/>
              <w:jc w:val="right"/>
              <w:rPr>
                <w:rFonts w:cs="Arial"/>
                <w:b/>
                <w:bCs/>
                <w:i/>
                <w:iCs/>
                <w:sz w:val="22"/>
                <w:szCs w:val="24"/>
              </w:rPr>
            </w:pPr>
            <w:r>
              <w:rPr>
                <w:rFonts w:cs="Arial"/>
                <w:b/>
                <w:bCs/>
                <w:i/>
                <w:iCs/>
                <w:sz w:val="22"/>
                <w:szCs w:val="24"/>
              </w:rPr>
              <w:t>16.0%</w:t>
            </w:r>
          </w:p>
        </w:tc>
      </w:tr>
    </w:tbl>
    <w:p w14:paraId="5E4A249D" w14:textId="77777777" w:rsidR="006D18CD" w:rsidRDefault="006D18CD" w:rsidP="006528B7">
      <w:pPr>
        <w:pStyle w:val="BodyText"/>
      </w:pPr>
      <w:r>
        <w:t>Further analysis of the above data reveals that in October 1944:</w:t>
      </w:r>
      <w:r w:rsidR="00AA1D42">
        <w:t xml:space="preserve"> </w:t>
      </w:r>
      <w:r>
        <w:t>Nearly 87% of Avgas 100/130</w:t>
      </w:r>
      <w:r w:rsidR="007C6FFC">
        <w:fldChar w:fldCharType="begin"/>
      </w:r>
      <w:r w:rsidR="007C6FFC">
        <w:instrText xml:space="preserve"> XE "</w:instrText>
      </w:r>
      <w:r w:rsidR="007C6FFC" w:rsidRPr="00F224E2">
        <w:instrText>Avgas 100/130</w:instrText>
      </w:r>
      <w:r w:rsidR="007C6FFC">
        <w:instrText xml:space="preserve">" </w:instrText>
      </w:r>
      <w:r w:rsidR="007C6FFC">
        <w:fldChar w:fldCharType="end"/>
      </w:r>
      <w:r>
        <w:t xml:space="preserve"> came from the U.S. This was because </w:t>
      </w:r>
      <w:r w:rsidR="001B3F2A">
        <w:t>in the United States</w:t>
      </w:r>
      <w:r>
        <w:t xml:space="preserve"> was where nearly all the </w:t>
      </w:r>
      <w:r w:rsidR="00250868">
        <w:t xml:space="preserve">catalytic </w:t>
      </w:r>
      <w:r>
        <w:t>crack</w:t>
      </w:r>
      <w:r w:rsidR="00250868">
        <w:t>ing</w:t>
      </w:r>
      <w:r w:rsidR="00561DA1">
        <w:fldChar w:fldCharType="begin"/>
      </w:r>
      <w:r w:rsidR="00561DA1">
        <w:instrText xml:space="preserve"> XE "</w:instrText>
      </w:r>
      <w:r w:rsidR="00561DA1" w:rsidRPr="00256629">
        <w:instrText>catalytic cracking</w:instrText>
      </w:r>
      <w:r w:rsidR="00561DA1">
        <w:instrText xml:space="preserve">" </w:instrText>
      </w:r>
      <w:r w:rsidR="00561DA1">
        <w:fldChar w:fldCharType="end"/>
      </w:r>
      <w:r w:rsidR="00250868">
        <w:t>,</w:t>
      </w:r>
      <w:r>
        <w:t xml:space="preserve"> alkylation</w:t>
      </w:r>
      <w:r w:rsidR="00561DA1">
        <w:fldChar w:fldCharType="begin"/>
      </w:r>
      <w:r w:rsidR="00561DA1">
        <w:instrText xml:space="preserve"> XE "</w:instrText>
      </w:r>
      <w:r w:rsidR="00561DA1" w:rsidRPr="009357B5">
        <w:instrText>alkylation</w:instrText>
      </w:r>
      <w:r w:rsidR="00561DA1">
        <w:instrText xml:space="preserve">" </w:instrText>
      </w:r>
      <w:r w:rsidR="00561DA1">
        <w:fldChar w:fldCharType="end"/>
      </w:r>
      <w:r>
        <w:t xml:space="preserve"> and co-dimer</w:t>
      </w:r>
      <w:r w:rsidR="00561DA1">
        <w:fldChar w:fldCharType="begin"/>
      </w:r>
      <w:r w:rsidR="00561DA1">
        <w:instrText xml:space="preserve"> XE "</w:instrText>
      </w:r>
      <w:r w:rsidR="00561DA1" w:rsidRPr="00C542A9">
        <w:instrText>co-dimer</w:instrText>
      </w:r>
      <w:r w:rsidR="00561DA1">
        <w:instrText xml:space="preserve">" </w:instrText>
      </w:r>
      <w:r w:rsidR="00561DA1">
        <w:fldChar w:fldCharType="end"/>
      </w:r>
      <w:r>
        <w:t xml:space="preserve"> plants were located.</w:t>
      </w:r>
    </w:p>
    <w:p w14:paraId="5D6B9671" w14:textId="77777777" w:rsidR="006D18CD" w:rsidRDefault="006D18CD" w:rsidP="006528B7">
      <w:pPr>
        <w:pStyle w:val="BodyText"/>
        <w:numPr>
          <w:ilvl w:val="0"/>
          <w:numId w:val="5"/>
        </w:numPr>
      </w:pPr>
      <w:r>
        <w:t>Nearly 78% of the Avgas 91/96</w:t>
      </w:r>
      <w:r w:rsidR="00561DA1">
        <w:fldChar w:fldCharType="begin"/>
      </w:r>
      <w:r w:rsidR="00561DA1">
        <w:instrText xml:space="preserve"> XE "</w:instrText>
      </w:r>
      <w:r w:rsidR="00561DA1" w:rsidRPr="006C7A80">
        <w:rPr>
          <w:rFonts w:cs="Arial"/>
          <w:sz w:val="22"/>
          <w:szCs w:val="24"/>
        </w:rPr>
        <w:instrText>Avgas 91/96</w:instrText>
      </w:r>
      <w:r w:rsidR="00561DA1">
        <w:instrText xml:space="preserve">" </w:instrText>
      </w:r>
      <w:r w:rsidR="00561DA1">
        <w:fldChar w:fldCharType="end"/>
      </w:r>
      <w:r>
        <w:t xml:space="preserve"> came from the U.S. – again because this was where the catalytic cracking</w:t>
      </w:r>
      <w:r w:rsidR="00561DA1">
        <w:fldChar w:fldCharType="begin"/>
      </w:r>
      <w:r w:rsidR="00561DA1">
        <w:instrText xml:space="preserve"> XE "</w:instrText>
      </w:r>
      <w:r w:rsidR="00561DA1" w:rsidRPr="00256629">
        <w:instrText>catalytic cracking</w:instrText>
      </w:r>
      <w:r w:rsidR="00561DA1">
        <w:instrText xml:space="preserve">" </w:instrText>
      </w:r>
      <w:r w:rsidR="00561DA1">
        <w:fldChar w:fldCharType="end"/>
      </w:r>
      <w:r>
        <w:t xml:space="preserve"> units were located.</w:t>
      </w:r>
    </w:p>
    <w:p w14:paraId="03774D1D" w14:textId="77777777" w:rsidR="006D18CD" w:rsidRDefault="006D18CD" w:rsidP="006528B7">
      <w:pPr>
        <w:pStyle w:val="BodyText"/>
        <w:numPr>
          <w:ilvl w:val="0"/>
          <w:numId w:val="5"/>
        </w:numPr>
      </w:pPr>
      <w:r>
        <w:t>For the South West Pacific</w:t>
      </w:r>
      <w:r w:rsidR="007C6FFC">
        <w:fldChar w:fldCharType="begin"/>
      </w:r>
      <w:r w:rsidR="007C6FFC">
        <w:instrText xml:space="preserve"> XE "</w:instrText>
      </w:r>
      <w:r w:rsidR="007C6FFC" w:rsidRPr="00BA24EA">
        <w:rPr>
          <w:sz w:val="22"/>
        </w:rPr>
        <w:instrText>South West Pacific</w:instrText>
      </w:r>
      <w:r w:rsidR="007C6FFC">
        <w:instrText xml:space="preserve">" </w:instrText>
      </w:r>
      <w:r w:rsidR="007C6FFC">
        <w:fldChar w:fldCharType="end"/>
      </w:r>
      <w:r>
        <w:t xml:space="preserve"> Islands 71% of the Avgas 91/96</w:t>
      </w:r>
      <w:r w:rsidR="00561DA1">
        <w:fldChar w:fldCharType="begin"/>
      </w:r>
      <w:r w:rsidR="00561DA1">
        <w:instrText xml:space="preserve"> XE "</w:instrText>
      </w:r>
      <w:r w:rsidR="00561DA1" w:rsidRPr="006C7A80">
        <w:rPr>
          <w:rFonts w:cs="Arial"/>
          <w:sz w:val="22"/>
          <w:szCs w:val="24"/>
        </w:rPr>
        <w:instrText>Avgas 91/96</w:instrText>
      </w:r>
      <w:r w:rsidR="00561DA1">
        <w:instrText xml:space="preserve">" </w:instrText>
      </w:r>
      <w:r w:rsidR="00561DA1">
        <w:fldChar w:fldCharType="end"/>
      </w:r>
      <w:r>
        <w:t xml:space="preserve"> came from the U.S. but the Middle East</w:t>
      </w:r>
      <w:r w:rsidR="007B7583">
        <w:fldChar w:fldCharType="begin"/>
      </w:r>
      <w:r w:rsidR="007B7583">
        <w:instrText xml:space="preserve"> "Middle East" </w:instrText>
      </w:r>
      <w:r w:rsidR="007B7583">
        <w:fldChar w:fldCharType="end"/>
      </w:r>
      <w:r>
        <w:t xml:space="preserve"> refineries could contribute to the supply.</w:t>
      </w:r>
    </w:p>
    <w:p w14:paraId="36C1DED1" w14:textId="2CE1CCAC" w:rsidR="006D18CD" w:rsidRDefault="006D18CD" w:rsidP="00521E30">
      <w:pPr>
        <w:pStyle w:val="BodyText"/>
        <w:numPr>
          <w:ilvl w:val="0"/>
          <w:numId w:val="5"/>
        </w:numPr>
      </w:pPr>
      <w:r>
        <w:lastRenderedPageBreak/>
        <w:t>For Avgas 87</w:t>
      </w:r>
      <w:r w:rsidR="00561DA1">
        <w:fldChar w:fldCharType="begin"/>
      </w:r>
      <w:r w:rsidR="00561DA1">
        <w:instrText xml:space="preserve"> XE "</w:instrText>
      </w:r>
      <w:r w:rsidR="00561DA1" w:rsidRPr="00760821">
        <w:rPr>
          <w:rFonts w:cs="Arial"/>
          <w:sz w:val="22"/>
          <w:szCs w:val="24"/>
        </w:rPr>
        <w:instrText>Avgas 87</w:instrText>
      </w:r>
      <w:r w:rsidR="00561DA1">
        <w:instrText xml:space="preserve">" </w:instrText>
      </w:r>
      <w:r w:rsidR="00561DA1">
        <w:fldChar w:fldCharType="end"/>
      </w:r>
      <w:r>
        <w:t>, the refineries outside the U.S. contributed just over 40%; this was because the lower grade did not require the ‘modern’ process units of alkylation</w:t>
      </w:r>
      <w:r w:rsidR="00561DA1">
        <w:fldChar w:fldCharType="begin"/>
      </w:r>
      <w:r w:rsidR="00561DA1">
        <w:instrText xml:space="preserve"> XE "</w:instrText>
      </w:r>
      <w:r w:rsidR="00561DA1" w:rsidRPr="009357B5">
        <w:instrText>alkylation</w:instrText>
      </w:r>
      <w:r w:rsidR="00561DA1">
        <w:instrText xml:space="preserve">" </w:instrText>
      </w:r>
      <w:r w:rsidR="00561DA1">
        <w:fldChar w:fldCharType="end"/>
      </w:r>
      <w:r>
        <w:t>. Refineries such as Digboi</w:t>
      </w:r>
      <w:r w:rsidR="007C6FFC">
        <w:fldChar w:fldCharType="begin"/>
      </w:r>
      <w:r w:rsidR="007C6FFC">
        <w:instrText xml:space="preserve"> XE "</w:instrText>
      </w:r>
      <w:r w:rsidR="007C6FFC" w:rsidRPr="00553034">
        <w:instrText>Digboi</w:instrText>
      </w:r>
      <w:r w:rsidR="007C6FFC">
        <w:instrText xml:space="preserve">" </w:instrText>
      </w:r>
      <w:r w:rsidR="007C6FFC">
        <w:fldChar w:fldCharType="end"/>
      </w:r>
      <w:r>
        <w:t xml:space="preserve"> in India</w:t>
      </w:r>
      <w:r w:rsidR="00F42724">
        <w:fldChar w:fldCharType="begin"/>
      </w:r>
      <w:r w:rsidR="00F42724">
        <w:instrText xml:space="preserve"> XE "</w:instrText>
      </w:r>
      <w:r w:rsidR="00F42724" w:rsidRPr="00D76F7C">
        <w:instrText>India</w:instrText>
      </w:r>
      <w:r w:rsidR="00F42724">
        <w:instrText xml:space="preserve">" </w:instrText>
      </w:r>
      <w:r w:rsidR="00F42724">
        <w:fldChar w:fldCharType="end"/>
      </w:r>
      <w:r w:rsidR="007B7583">
        <w:fldChar w:fldCharType="begin"/>
      </w:r>
      <w:r w:rsidR="007B7583">
        <w:instrText xml:space="preserve"> "India" </w:instrText>
      </w:r>
      <w:r w:rsidR="007B7583">
        <w:fldChar w:fldCharType="end"/>
      </w:r>
      <w:r>
        <w:t xml:space="preserve"> could contribute to the avgas supply of lower octane grades.</w:t>
      </w:r>
      <w:r w:rsidR="00760821">
        <w:t xml:space="preserve"> However, a</w:t>
      </w:r>
      <w:r>
        <w:t>ll the Avgas 87</w:t>
      </w:r>
      <w:r w:rsidR="00561DA1">
        <w:fldChar w:fldCharType="begin"/>
      </w:r>
      <w:r w:rsidR="00561DA1">
        <w:instrText xml:space="preserve"> XE "</w:instrText>
      </w:r>
      <w:r w:rsidR="00561DA1" w:rsidRPr="00760821">
        <w:rPr>
          <w:rFonts w:cs="Arial"/>
          <w:sz w:val="22"/>
          <w:szCs w:val="24"/>
        </w:rPr>
        <w:instrText>Avgas 87</w:instrText>
      </w:r>
      <w:r w:rsidR="00561DA1">
        <w:instrText xml:space="preserve">" </w:instrText>
      </w:r>
      <w:r w:rsidR="00561DA1">
        <w:fldChar w:fldCharType="end"/>
      </w:r>
      <w:r>
        <w:t xml:space="preserve"> for the South Pacific</w:t>
      </w:r>
      <w:r w:rsidR="007C6FFC">
        <w:fldChar w:fldCharType="begin"/>
      </w:r>
      <w:r w:rsidR="007C6FFC">
        <w:instrText xml:space="preserve"> XE "</w:instrText>
      </w:r>
      <w:r w:rsidR="007C6FFC" w:rsidRPr="00760821">
        <w:rPr>
          <w:sz w:val="22"/>
        </w:rPr>
        <w:instrText>South Pacific</w:instrText>
      </w:r>
      <w:r w:rsidR="007C6FFC">
        <w:instrText xml:space="preserve">" </w:instrText>
      </w:r>
      <w:r w:rsidR="007C6FFC">
        <w:fldChar w:fldCharType="end"/>
      </w:r>
      <w:r>
        <w:t xml:space="preserve"> region came from the U.S. mostly from the west coast refineries.</w:t>
      </w:r>
    </w:p>
    <w:p w14:paraId="468DBEE2" w14:textId="37966221" w:rsidR="006D18CD" w:rsidRDefault="006D18CD" w:rsidP="006528B7">
      <w:pPr>
        <w:pStyle w:val="BodyText"/>
        <w:numPr>
          <w:ilvl w:val="0"/>
          <w:numId w:val="5"/>
        </w:numPr>
      </w:pPr>
      <w:r>
        <w:t>Overall</w:t>
      </w:r>
      <w:r w:rsidR="006E6DA6">
        <w:t>,</w:t>
      </w:r>
      <w:r>
        <w:t xml:space="preserve"> the U.S. supplied 84% of all the Avgas fuel and was thus the major source of fuel for the Allies to achieve of the skies. </w:t>
      </w:r>
    </w:p>
    <w:p w14:paraId="46E0BE77" w14:textId="77777777" w:rsidR="006D18CD" w:rsidRDefault="006D18CD">
      <w:pPr>
        <w:pStyle w:val="Heading7"/>
        <w:framePr w:wrap="around"/>
      </w:pPr>
      <w:r>
        <w:t>Avgas Allocation November 1944</w:t>
      </w:r>
    </w:p>
    <w:p w14:paraId="36F7B751" w14:textId="77777777" w:rsidR="00B37202" w:rsidRDefault="0096771C" w:rsidP="006528B7">
      <w:pPr>
        <w:pStyle w:val="BodyText"/>
      </w:pPr>
      <w:r>
        <w:t>Generally,</w:t>
      </w:r>
      <w:r w:rsidR="00B37202">
        <w:t xml:space="preserve"> the war in Europe against the Axis</w:t>
      </w:r>
      <w:r w:rsidR="00561DA1">
        <w:fldChar w:fldCharType="begin"/>
      </w:r>
      <w:r w:rsidR="00561DA1">
        <w:instrText xml:space="preserve"> XE "</w:instrText>
      </w:r>
      <w:r w:rsidR="00561DA1" w:rsidRPr="00681140">
        <w:instrText>Axis</w:instrText>
      </w:r>
      <w:r w:rsidR="00561DA1">
        <w:instrText xml:space="preserve">" </w:instrText>
      </w:r>
      <w:r w:rsidR="00561DA1">
        <w:fldChar w:fldCharType="end"/>
      </w:r>
      <w:r w:rsidR="00B37202">
        <w:t xml:space="preserve"> was progressing </w:t>
      </w:r>
      <w:r w:rsidR="003543C7">
        <w:t>well;</w:t>
      </w:r>
      <w:r w:rsidR="00B37202">
        <w:t xml:space="preserve"> the Allies armies (U.S., British and Canadian together with the Free French</w:t>
      </w:r>
      <w:r w:rsidR="00561DA1">
        <w:fldChar w:fldCharType="begin"/>
      </w:r>
      <w:r w:rsidR="00561DA1">
        <w:instrText xml:space="preserve"> XE "</w:instrText>
      </w:r>
      <w:r w:rsidR="00561DA1" w:rsidRPr="009D28EF">
        <w:instrText>Free French</w:instrText>
      </w:r>
      <w:r w:rsidR="00561DA1">
        <w:instrText xml:space="preserve">" </w:instrText>
      </w:r>
      <w:r w:rsidR="00561DA1">
        <w:fldChar w:fldCharType="end"/>
      </w:r>
      <w:r w:rsidR="00B37202">
        <w:t xml:space="preserve"> and Poles</w:t>
      </w:r>
      <w:r w:rsidR="00561DA1">
        <w:fldChar w:fldCharType="begin"/>
      </w:r>
      <w:r w:rsidR="00561DA1">
        <w:instrText xml:space="preserve"> XE "</w:instrText>
      </w:r>
      <w:r w:rsidR="00561DA1" w:rsidRPr="004914A0">
        <w:instrText>Poles</w:instrText>
      </w:r>
      <w:r w:rsidR="00561DA1">
        <w:instrText xml:space="preserve">" </w:instrText>
      </w:r>
      <w:r w:rsidR="00561DA1">
        <w:fldChar w:fldCharType="end"/>
      </w:r>
      <w:r w:rsidR="00B37202">
        <w:t>) had made great progress. After the D-Day</w:t>
      </w:r>
      <w:r w:rsidR="006F7E44">
        <w:fldChar w:fldCharType="begin"/>
      </w:r>
      <w:r w:rsidR="006F7E44">
        <w:instrText xml:space="preserve"> XE "</w:instrText>
      </w:r>
      <w:r w:rsidR="006F7E44" w:rsidRPr="00AE2ED6">
        <w:rPr>
          <w:noProof/>
          <w:sz w:val="20"/>
        </w:rPr>
        <w:instrText>D-Day</w:instrText>
      </w:r>
      <w:r w:rsidR="006F7E44">
        <w:instrText xml:space="preserve">" </w:instrText>
      </w:r>
      <w:r w:rsidR="006F7E44">
        <w:fldChar w:fldCharType="end"/>
      </w:r>
      <w:r w:rsidR="00B37202">
        <w:t xml:space="preserve"> landings Paris</w:t>
      </w:r>
      <w:r w:rsidR="00561DA1">
        <w:fldChar w:fldCharType="begin"/>
      </w:r>
      <w:r w:rsidR="00561DA1">
        <w:instrText xml:space="preserve"> XE "</w:instrText>
      </w:r>
      <w:r w:rsidR="00561DA1" w:rsidRPr="00B03003">
        <w:instrText>Paris</w:instrText>
      </w:r>
      <w:r w:rsidR="00561DA1">
        <w:instrText xml:space="preserve">" </w:instrText>
      </w:r>
      <w:r w:rsidR="00561DA1">
        <w:fldChar w:fldCharType="end"/>
      </w:r>
      <w:r w:rsidR="00B37202">
        <w:t xml:space="preserve"> was liberated, Holland</w:t>
      </w:r>
      <w:r w:rsidR="00561DA1">
        <w:fldChar w:fldCharType="begin"/>
      </w:r>
      <w:r w:rsidR="00561DA1">
        <w:instrText xml:space="preserve"> XE "</w:instrText>
      </w:r>
      <w:r w:rsidR="00561DA1" w:rsidRPr="00B476A5">
        <w:instrText>Holland</w:instrText>
      </w:r>
      <w:r w:rsidR="00561DA1">
        <w:instrText xml:space="preserve">" </w:instrText>
      </w:r>
      <w:r w:rsidR="00561DA1">
        <w:fldChar w:fldCharType="end"/>
      </w:r>
      <w:r w:rsidR="00B37202">
        <w:t xml:space="preserve"> was free, Italy</w:t>
      </w:r>
      <w:r w:rsidR="00561DA1">
        <w:fldChar w:fldCharType="begin"/>
      </w:r>
      <w:r w:rsidR="00561DA1">
        <w:instrText xml:space="preserve"> XE "</w:instrText>
      </w:r>
      <w:r w:rsidR="00561DA1" w:rsidRPr="009D2FF7">
        <w:instrText>Italy</w:instrText>
      </w:r>
      <w:r w:rsidR="00561DA1">
        <w:instrText xml:space="preserve">" </w:instrText>
      </w:r>
      <w:r w:rsidR="00561DA1">
        <w:fldChar w:fldCharType="end"/>
      </w:r>
      <w:r w:rsidR="00B37202">
        <w:t xml:space="preserve"> was now on the side of the Allies, North Africa</w:t>
      </w:r>
      <w:r w:rsidR="007C6FFC">
        <w:fldChar w:fldCharType="begin"/>
      </w:r>
      <w:r w:rsidR="007C6FFC">
        <w:instrText xml:space="preserve"> XE "</w:instrText>
      </w:r>
      <w:r w:rsidR="007C6FFC" w:rsidRPr="00AB2431">
        <w:rPr>
          <w:sz w:val="22"/>
        </w:rPr>
        <w:instrText>North Africa</w:instrText>
      </w:r>
      <w:r w:rsidR="007C6FFC">
        <w:instrText xml:space="preserve">" </w:instrText>
      </w:r>
      <w:r w:rsidR="007C6FFC">
        <w:fldChar w:fldCharType="end"/>
      </w:r>
      <w:r w:rsidR="00B37202">
        <w:t xml:space="preserve"> was now in Allied hand, and Russia</w:t>
      </w:r>
      <w:r w:rsidR="00561DA1">
        <w:fldChar w:fldCharType="begin"/>
      </w:r>
      <w:r w:rsidR="00561DA1">
        <w:instrText xml:space="preserve"> XE "</w:instrText>
      </w:r>
      <w:r w:rsidR="00561DA1" w:rsidRPr="00DA2927">
        <w:instrText>Russia</w:instrText>
      </w:r>
      <w:r w:rsidR="00561DA1">
        <w:instrText xml:space="preserve">" </w:instrText>
      </w:r>
      <w:r w:rsidR="00561DA1">
        <w:fldChar w:fldCharType="end"/>
      </w:r>
      <w:r w:rsidR="00B37202">
        <w:t xml:space="preserve"> was pressing hard against the Axis</w:t>
      </w:r>
      <w:r w:rsidR="00561DA1">
        <w:fldChar w:fldCharType="begin"/>
      </w:r>
      <w:r w:rsidR="00561DA1">
        <w:instrText xml:space="preserve"> XE "</w:instrText>
      </w:r>
      <w:r w:rsidR="00561DA1" w:rsidRPr="005942ED">
        <w:instrText>Axis</w:instrText>
      </w:r>
      <w:r w:rsidR="00561DA1">
        <w:instrText xml:space="preserve">" </w:instrText>
      </w:r>
      <w:r w:rsidR="00561DA1">
        <w:fldChar w:fldCharType="end"/>
      </w:r>
      <w:r w:rsidR="00B37202">
        <w:t>.</w:t>
      </w:r>
    </w:p>
    <w:p w14:paraId="58408154" w14:textId="77777777" w:rsidR="006D18CD" w:rsidRDefault="006D18CD" w:rsidP="006528B7">
      <w:pPr>
        <w:pStyle w:val="BodyText"/>
      </w:pPr>
      <w:r>
        <w:t>As indicated earlier</w:t>
      </w:r>
      <w:r w:rsidR="005A2472">
        <w:t>,</w:t>
      </w:r>
      <w:r>
        <w:t xml:space="preserve"> the centralization of the production and supply of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t xml:space="preserve"> had led to efficiencies in the provision of this valuable war materiel. </w:t>
      </w:r>
      <w:r w:rsidR="0096771C">
        <w:t>However,</w:t>
      </w:r>
      <w:r>
        <w:t xml:space="preserve"> in order to carry out this work required forward estimates of consumption so that production and supply could be matched with demand. This is illustrated in the table below which shows the extent of the operation – essentially covering all continents of the world. There was no estimated consumption from Russia</w:t>
      </w:r>
      <w:r w:rsidR="00561DA1">
        <w:fldChar w:fldCharType="begin"/>
      </w:r>
      <w:r w:rsidR="00561DA1">
        <w:instrText xml:space="preserve"> XE "</w:instrText>
      </w:r>
      <w:r w:rsidR="00561DA1" w:rsidRPr="00DA2927">
        <w:instrText>Russia</w:instrText>
      </w:r>
      <w:r w:rsidR="00561DA1">
        <w:instrText xml:space="preserve">" </w:instrText>
      </w:r>
      <w:r w:rsidR="00561DA1">
        <w:fldChar w:fldCharType="end"/>
      </w:r>
      <w:r>
        <w:t>, however there was</w:t>
      </w:r>
      <w:r w:rsidR="001B3F2A">
        <w:t>,</w:t>
      </w:r>
      <w:r>
        <w:t xml:space="preserve"> as always</w:t>
      </w:r>
      <w:r w:rsidR="001B3F2A">
        <w:t>,</w:t>
      </w:r>
      <w:r>
        <w:t xml:space="preserve"> the request for a considerable supply. </w:t>
      </w:r>
    </w:p>
    <w:p w14:paraId="67413B08" w14:textId="60D5936F" w:rsidR="006D18CD" w:rsidRPr="001B3F2A" w:rsidRDefault="006D18CD" w:rsidP="006528B7">
      <w:pPr>
        <w:pStyle w:val="BodyText"/>
      </w:pPr>
      <w:r w:rsidRPr="001B3F2A">
        <w:t>Munitions Assignment Committee</w:t>
      </w:r>
      <w:r w:rsidR="00555FEA" w:rsidRPr="001B3F2A">
        <w:fldChar w:fldCharType="begin"/>
      </w:r>
      <w:r w:rsidR="00555FEA" w:rsidRPr="001B3F2A">
        <w:instrText xml:space="preserve"> XE "Munitions Assignment Committee" </w:instrText>
      </w:r>
      <w:r w:rsidR="00555FEA" w:rsidRPr="001B3F2A">
        <w:fldChar w:fldCharType="end"/>
      </w:r>
      <w:r w:rsidR="005A2472" w:rsidRPr="001B3F2A">
        <w:t xml:space="preserve"> (MAC)</w:t>
      </w:r>
      <w:r w:rsidRPr="001B3F2A">
        <w:t>MAC (AIR) to MAB</w:t>
      </w:r>
      <w:r w:rsidR="007C6FFC" w:rsidRPr="001B3F2A">
        <w:fldChar w:fldCharType="begin"/>
      </w:r>
      <w:r w:rsidR="007C6FFC" w:rsidRPr="001B3F2A">
        <w:instrText xml:space="preserve"> XE "MAB" </w:instrText>
      </w:r>
      <w:r w:rsidR="007C6FFC" w:rsidRPr="001B3F2A">
        <w:fldChar w:fldCharType="end"/>
      </w:r>
      <w:r w:rsidR="00B019F3" w:rsidRPr="001B3F2A">
        <w:tab/>
      </w:r>
      <w:r w:rsidRPr="001B3F2A">
        <w:t>Case 5055 28th October 1944</w:t>
      </w:r>
      <w:r w:rsidR="00760821">
        <w:t xml:space="preserve">. </w:t>
      </w:r>
      <w:r w:rsidRPr="001B3F2A">
        <w:t>For November 1944 Estimated Consumption Thousands of Barrels</w:t>
      </w:r>
    </w:p>
    <w:p w14:paraId="4C829D76" w14:textId="77777777" w:rsidR="006D18CD" w:rsidRDefault="006D18CD" w:rsidP="007C5DAF">
      <w:pPr>
        <w:pStyle w:val="Caption"/>
      </w:pPr>
      <w:r>
        <w:t xml:space="preserve">Table </w:t>
      </w:r>
      <w:r w:rsidR="001A19D3">
        <w:fldChar w:fldCharType="begin"/>
      </w:r>
      <w:r w:rsidR="001A19D3">
        <w:instrText xml:space="preserve"> SEQ Table \* ARABIC </w:instrText>
      </w:r>
      <w:r w:rsidR="001A19D3">
        <w:fldChar w:fldCharType="separate"/>
      </w:r>
      <w:r>
        <w:t>6</w:t>
      </w:r>
      <w:r w:rsidR="001A19D3">
        <w:fldChar w:fldCharType="end"/>
      </w:r>
      <w:r>
        <w:t>. Aviation Gasoline</w:t>
      </w:r>
      <w:r w:rsidR="00555FEA">
        <w:fldChar w:fldCharType="begin"/>
      </w:r>
      <w:r w:rsidR="00555FEA">
        <w:instrText xml:space="preserve"> XE "</w:instrText>
      </w:r>
      <w:r w:rsidR="00555FEA" w:rsidRPr="00F42724">
        <w:instrText>Aviation Gasoline</w:instrText>
      </w:r>
      <w:r w:rsidR="00555FEA">
        <w:instrText xml:space="preserve">" </w:instrText>
      </w:r>
      <w:r w:rsidR="00555FEA">
        <w:fldChar w:fldCharType="end"/>
      </w:r>
      <w:r>
        <w:t xml:space="preserve"> estimated consumption by theatre – November 1944</w:t>
      </w:r>
    </w:p>
    <w:tbl>
      <w:tblPr>
        <w:tblW w:w="9073"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403"/>
        <w:gridCol w:w="1559"/>
        <w:gridCol w:w="851"/>
        <w:gridCol w:w="709"/>
        <w:gridCol w:w="922"/>
        <w:gridCol w:w="779"/>
        <w:gridCol w:w="850"/>
      </w:tblGrid>
      <w:tr w:rsidR="006D18CD" w:rsidRPr="00491A1D" w14:paraId="7CBFC2AD" w14:textId="77777777" w:rsidTr="00B95391">
        <w:trPr>
          <w:cantSplit/>
        </w:trPr>
        <w:tc>
          <w:tcPr>
            <w:tcW w:w="3403" w:type="dxa"/>
            <w:vMerge w:val="restart"/>
            <w:tcBorders>
              <w:top w:val="single" w:sz="6" w:space="0" w:color="000000"/>
              <w:left w:val="single" w:sz="6" w:space="0" w:color="000000"/>
              <w:right w:val="single" w:sz="6" w:space="0" w:color="000000"/>
            </w:tcBorders>
          </w:tcPr>
          <w:p w14:paraId="49DFA5DD" w14:textId="77777777" w:rsidR="006D18CD" w:rsidRPr="00491A1D" w:rsidRDefault="006D18CD" w:rsidP="004621AC">
            <w:pPr>
              <w:spacing w:before="0"/>
            </w:pPr>
            <w:r w:rsidRPr="00491A1D">
              <w:t>Theatre</w:t>
            </w:r>
          </w:p>
        </w:tc>
        <w:tc>
          <w:tcPr>
            <w:tcW w:w="3119" w:type="dxa"/>
            <w:gridSpan w:val="3"/>
            <w:tcBorders>
              <w:top w:val="single" w:sz="6" w:space="0" w:color="000000"/>
              <w:left w:val="single" w:sz="6" w:space="0" w:color="000000"/>
              <w:bottom w:val="single" w:sz="6" w:space="0" w:color="000000"/>
              <w:right w:val="single" w:sz="6" w:space="0" w:color="000000"/>
            </w:tcBorders>
          </w:tcPr>
          <w:p w14:paraId="23EADBA4" w14:textId="77777777" w:rsidR="006D18CD" w:rsidRPr="00491A1D" w:rsidRDefault="006D18CD" w:rsidP="004621AC">
            <w:pPr>
              <w:spacing w:before="0"/>
            </w:pPr>
            <w:r w:rsidRPr="00491A1D">
              <w:t>Estimated Consumption 000’s Bbls</w:t>
            </w:r>
          </w:p>
        </w:tc>
        <w:tc>
          <w:tcPr>
            <w:tcW w:w="2551" w:type="dxa"/>
            <w:gridSpan w:val="3"/>
            <w:tcBorders>
              <w:top w:val="single" w:sz="6" w:space="0" w:color="000000"/>
              <w:left w:val="single" w:sz="6" w:space="0" w:color="000000"/>
              <w:bottom w:val="single" w:sz="6" w:space="0" w:color="000000"/>
              <w:right w:val="single" w:sz="6" w:space="0" w:color="000000"/>
            </w:tcBorders>
          </w:tcPr>
          <w:p w14:paraId="03F8D994" w14:textId="77777777" w:rsidR="006D18CD" w:rsidRPr="00491A1D" w:rsidRDefault="006D18CD" w:rsidP="004621AC">
            <w:pPr>
              <w:spacing w:before="0"/>
            </w:pPr>
            <w:r w:rsidRPr="00491A1D">
              <w:t>Request</w:t>
            </w:r>
          </w:p>
        </w:tc>
      </w:tr>
      <w:tr w:rsidR="006D18CD" w:rsidRPr="00491A1D" w14:paraId="42AFE21B" w14:textId="77777777" w:rsidTr="00B95391">
        <w:trPr>
          <w:cantSplit/>
        </w:trPr>
        <w:tc>
          <w:tcPr>
            <w:tcW w:w="3403" w:type="dxa"/>
            <w:vMerge/>
            <w:tcBorders>
              <w:left w:val="single" w:sz="6" w:space="0" w:color="000000"/>
              <w:bottom w:val="single" w:sz="6" w:space="0" w:color="000000"/>
              <w:right w:val="single" w:sz="6" w:space="0" w:color="000000"/>
            </w:tcBorders>
          </w:tcPr>
          <w:p w14:paraId="639C64BA" w14:textId="77777777" w:rsidR="006D18CD" w:rsidRPr="00491A1D" w:rsidRDefault="006D18CD" w:rsidP="004621AC">
            <w:pPr>
              <w:spacing w:before="0"/>
            </w:pPr>
          </w:p>
        </w:tc>
        <w:tc>
          <w:tcPr>
            <w:tcW w:w="1559" w:type="dxa"/>
            <w:tcBorders>
              <w:top w:val="single" w:sz="6" w:space="0" w:color="000000"/>
              <w:left w:val="single" w:sz="6" w:space="0" w:color="000000"/>
              <w:bottom w:val="single" w:sz="6" w:space="0" w:color="000000"/>
              <w:right w:val="single" w:sz="6" w:space="0" w:color="000000"/>
            </w:tcBorders>
          </w:tcPr>
          <w:p w14:paraId="01D11368" w14:textId="77777777" w:rsidR="006D18CD" w:rsidRPr="00491A1D" w:rsidRDefault="006D18CD" w:rsidP="004621AC">
            <w:pPr>
              <w:spacing w:before="0"/>
            </w:pPr>
            <w:r w:rsidRPr="00491A1D">
              <w:t>Grade 100/130</w:t>
            </w:r>
          </w:p>
        </w:tc>
        <w:tc>
          <w:tcPr>
            <w:tcW w:w="851" w:type="dxa"/>
            <w:tcBorders>
              <w:top w:val="single" w:sz="6" w:space="0" w:color="000000"/>
              <w:left w:val="single" w:sz="6" w:space="0" w:color="000000"/>
              <w:bottom w:val="single" w:sz="6" w:space="0" w:color="000000"/>
              <w:right w:val="single" w:sz="6" w:space="0" w:color="000000"/>
            </w:tcBorders>
          </w:tcPr>
          <w:p w14:paraId="4CE23C78" w14:textId="77777777" w:rsidR="006D18CD" w:rsidRPr="00491A1D" w:rsidRDefault="006D18CD" w:rsidP="004621AC">
            <w:pPr>
              <w:spacing w:before="0"/>
            </w:pPr>
            <w:r w:rsidRPr="00491A1D">
              <w:t>91/96</w:t>
            </w:r>
          </w:p>
        </w:tc>
        <w:tc>
          <w:tcPr>
            <w:tcW w:w="709" w:type="dxa"/>
            <w:tcBorders>
              <w:top w:val="single" w:sz="6" w:space="0" w:color="000000"/>
              <w:left w:val="single" w:sz="6" w:space="0" w:color="000000"/>
              <w:bottom w:val="single" w:sz="6" w:space="0" w:color="000000"/>
              <w:right w:val="single" w:sz="6" w:space="0" w:color="000000"/>
            </w:tcBorders>
          </w:tcPr>
          <w:p w14:paraId="1E36B093" w14:textId="77777777" w:rsidR="006D18CD" w:rsidRPr="00491A1D" w:rsidRDefault="006D18CD" w:rsidP="004621AC">
            <w:pPr>
              <w:spacing w:before="0"/>
            </w:pPr>
            <w:r w:rsidRPr="00491A1D">
              <w:t>87</w:t>
            </w:r>
          </w:p>
        </w:tc>
        <w:tc>
          <w:tcPr>
            <w:tcW w:w="922" w:type="dxa"/>
            <w:tcBorders>
              <w:top w:val="single" w:sz="6" w:space="0" w:color="000000"/>
              <w:left w:val="single" w:sz="6" w:space="0" w:color="000000"/>
              <w:bottom w:val="single" w:sz="6" w:space="0" w:color="000000"/>
              <w:right w:val="single" w:sz="6" w:space="0" w:color="000000"/>
            </w:tcBorders>
          </w:tcPr>
          <w:p w14:paraId="3320ADE0" w14:textId="77777777" w:rsidR="006D18CD" w:rsidRPr="00491A1D" w:rsidRDefault="006D18CD" w:rsidP="004621AC">
            <w:pPr>
              <w:spacing w:before="0"/>
            </w:pPr>
            <w:r w:rsidRPr="00491A1D">
              <w:t>100/130</w:t>
            </w:r>
          </w:p>
        </w:tc>
        <w:tc>
          <w:tcPr>
            <w:tcW w:w="779" w:type="dxa"/>
            <w:tcBorders>
              <w:top w:val="single" w:sz="6" w:space="0" w:color="000000"/>
              <w:left w:val="single" w:sz="6" w:space="0" w:color="000000"/>
              <w:bottom w:val="single" w:sz="6" w:space="0" w:color="000000"/>
              <w:right w:val="single" w:sz="6" w:space="0" w:color="000000"/>
            </w:tcBorders>
          </w:tcPr>
          <w:p w14:paraId="07BB463E" w14:textId="77777777" w:rsidR="006D18CD" w:rsidRPr="00491A1D" w:rsidRDefault="006D18CD" w:rsidP="004621AC">
            <w:pPr>
              <w:spacing w:before="0"/>
            </w:pPr>
            <w:r w:rsidRPr="00491A1D">
              <w:t>91/96</w:t>
            </w:r>
          </w:p>
        </w:tc>
        <w:tc>
          <w:tcPr>
            <w:tcW w:w="850" w:type="dxa"/>
            <w:tcBorders>
              <w:top w:val="single" w:sz="6" w:space="0" w:color="000000"/>
              <w:left w:val="single" w:sz="6" w:space="0" w:color="000000"/>
              <w:bottom w:val="single" w:sz="6" w:space="0" w:color="000000"/>
              <w:right w:val="single" w:sz="6" w:space="0" w:color="000000"/>
            </w:tcBorders>
          </w:tcPr>
          <w:p w14:paraId="36826029" w14:textId="77777777" w:rsidR="006D18CD" w:rsidRPr="00491A1D" w:rsidRDefault="006D18CD" w:rsidP="004621AC">
            <w:pPr>
              <w:spacing w:before="0"/>
            </w:pPr>
            <w:r w:rsidRPr="00491A1D">
              <w:t>80/87</w:t>
            </w:r>
          </w:p>
        </w:tc>
      </w:tr>
      <w:tr w:rsidR="006D18CD" w:rsidRPr="00491A1D" w14:paraId="0D853FAE"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7081FE25" w14:textId="77777777" w:rsidR="006D18CD" w:rsidRPr="00491A1D" w:rsidRDefault="009B23D9" w:rsidP="004621AC">
            <w:pPr>
              <w:spacing w:before="0"/>
            </w:pPr>
            <w:r w:rsidRPr="00491A1D">
              <w:t>U.S.</w:t>
            </w:r>
            <w:r w:rsidR="006D18CD" w:rsidRPr="00491A1D">
              <w:t xml:space="preserve"> Army</w:t>
            </w:r>
            <w:r w:rsidR="007C6FFC" w:rsidRPr="00491A1D">
              <w:fldChar w:fldCharType="begin"/>
            </w:r>
            <w:r w:rsidR="007C6FFC" w:rsidRPr="00491A1D">
              <w:instrText xml:space="preserve"> XE "U.S. Army" </w:instrText>
            </w:r>
            <w:r w:rsidR="007C6FFC" w:rsidRPr="00491A1D">
              <w:fldChar w:fldCharType="end"/>
            </w:r>
            <w:r w:rsidR="006D18CD" w:rsidRPr="00491A1D">
              <w:t xml:space="preserve"> (Air Force)</w:t>
            </w:r>
          </w:p>
        </w:tc>
        <w:tc>
          <w:tcPr>
            <w:tcW w:w="1559" w:type="dxa"/>
            <w:tcBorders>
              <w:top w:val="single" w:sz="6" w:space="0" w:color="000000"/>
              <w:left w:val="single" w:sz="6" w:space="0" w:color="000000"/>
              <w:bottom w:val="single" w:sz="6" w:space="0" w:color="000000"/>
              <w:right w:val="single" w:sz="6" w:space="0" w:color="000000"/>
            </w:tcBorders>
          </w:tcPr>
          <w:p w14:paraId="45FFD790" w14:textId="77777777" w:rsidR="006D18CD" w:rsidRPr="00491A1D" w:rsidRDefault="006D18CD" w:rsidP="004621AC">
            <w:pPr>
              <w:spacing w:before="0"/>
            </w:pPr>
            <w:r w:rsidRPr="00491A1D">
              <w:t>4</w:t>
            </w:r>
            <w:r w:rsidR="00AD484A" w:rsidRPr="00491A1D">
              <w:t>,</w:t>
            </w:r>
            <w:r w:rsidRPr="00491A1D">
              <w:t>830</w:t>
            </w:r>
          </w:p>
        </w:tc>
        <w:tc>
          <w:tcPr>
            <w:tcW w:w="851" w:type="dxa"/>
            <w:tcBorders>
              <w:top w:val="single" w:sz="6" w:space="0" w:color="000000"/>
              <w:left w:val="single" w:sz="6" w:space="0" w:color="000000"/>
              <w:bottom w:val="single" w:sz="6" w:space="0" w:color="000000"/>
              <w:right w:val="single" w:sz="6" w:space="0" w:color="000000"/>
            </w:tcBorders>
          </w:tcPr>
          <w:p w14:paraId="02FD8E8D" w14:textId="77777777" w:rsidR="006D18CD" w:rsidRPr="00491A1D" w:rsidRDefault="006D18CD" w:rsidP="004621AC">
            <w:pPr>
              <w:spacing w:before="0"/>
            </w:pPr>
            <w:r w:rsidRPr="00491A1D">
              <w:t>944</w:t>
            </w:r>
          </w:p>
        </w:tc>
        <w:tc>
          <w:tcPr>
            <w:tcW w:w="709" w:type="dxa"/>
            <w:tcBorders>
              <w:top w:val="single" w:sz="6" w:space="0" w:color="000000"/>
              <w:left w:val="single" w:sz="6" w:space="0" w:color="000000"/>
              <w:bottom w:val="single" w:sz="6" w:space="0" w:color="000000"/>
              <w:right w:val="single" w:sz="6" w:space="0" w:color="000000"/>
            </w:tcBorders>
          </w:tcPr>
          <w:p w14:paraId="54526587" w14:textId="77777777" w:rsidR="006D18CD" w:rsidRPr="00491A1D" w:rsidRDefault="006D18CD" w:rsidP="004621AC">
            <w:pPr>
              <w:spacing w:before="0"/>
            </w:pPr>
            <w:r w:rsidRPr="00491A1D">
              <w:t>703</w:t>
            </w:r>
          </w:p>
        </w:tc>
        <w:tc>
          <w:tcPr>
            <w:tcW w:w="922" w:type="dxa"/>
            <w:tcBorders>
              <w:top w:val="single" w:sz="6" w:space="0" w:color="000000"/>
              <w:left w:val="single" w:sz="6" w:space="0" w:color="000000"/>
              <w:bottom w:val="single" w:sz="6" w:space="0" w:color="000000"/>
              <w:right w:val="single" w:sz="6" w:space="0" w:color="000000"/>
            </w:tcBorders>
          </w:tcPr>
          <w:p w14:paraId="780DCF9F"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44E306F7"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548F037A" w14:textId="77777777" w:rsidR="006D18CD" w:rsidRPr="00491A1D" w:rsidRDefault="006D18CD" w:rsidP="004621AC">
            <w:pPr>
              <w:spacing w:before="0"/>
            </w:pPr>
          </w:p>
        </w:tc>
      </w:tr>
      <w:tr w:rsidR="006D18CD" w:rsidRPr="00491A1D" w14:paraId="74E167B1"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4BE8C051" w14:textId="77777777" w:rsidR="006D18CD" w:rsidRPr="00491A1D" w:rsidRDefault="006D18CD" w:rsidP="004621AC">
            <w:pPr>
              <w:spacing w:before="0"/>
            </w:pPr>
            <w:r w:rsidRPr="00491A1D">
              <w:t>UK</w:t>
            </w:r>
          </w:p>
        </w:tc>
        <w:tc>
          <w:tcPr>
            <w:tcW w:w="1559" w:type="dxa"/>
            <w:tcBorders>
              <w:top w:val="single" w:sz="6" w:space="0" w:color="000000"/>
              <w:left w:val="single" w:sz="6" w:space="0" w:color="000000"/>
              <w:bottom w:val="single" w:sz="6" w:space="0" w:color="000000"/>
              <w:right w:val="single" w:sz="6" w:space="0" w:color="000000"/>
            </w:tcBorders>
          </w:tcPr>
          <w:p w14:paraId="3B26AF8E" w14:textId="77777777" w:rsidR="006D18CD" w:rsidRPr="00491A1D" w:rsidRDefault="006D18CD" w:rsidP="004621AC">
            <w:pPr>
              <w:spacing w:before="0"/>
            </w:pPr>
            <w:r w:rsidRPr="00491A1D">
              <w:t>3</w:t>
            </w:r>
            <w:r w:rsidR="00AD484A" w:rsidRPr="00491A1D">
              <w:t>,</w:t>
            </w:r>
            <w:r w:rsidRPr="00491A1D">
              <w:t>983</w:t>
            </w:r>
          </w:p>
        </w:tc>
        <w:tc>
          <w:tcPr>
            <w:tcW w:w="851" w:type="dxa"/>
            <w:tcBorders>
              <w:top w:val="single" w:sz="6" w:space="0" w:color="000000"/>
              <w:left w:val="single" w:sz="6" w:space="0" w:color="000000"/>
              <w:bottom w:val="single" w:sz="6" w:space="0" w:color="000000"/>
              <w:right w:val="single" w:sz="6" w:space="0" w:color="000000"/>
            </w:tcBorders>
          </w:tcPr>
          <w:p w14:paraId="5629A30A" w14:textId="77777777" w:rsidR="006D18CD" w:rsidRPr="00491A1D" w:rsidRDefault="006D18CD" w:rsidP="004621AC">
            <w:pPr>
              <w:spacing w:before="0"/>
            </w:pPr>
            <w:r w:rsidRPr="00491A1D">
              <w:t>-</w:t>
            </w:r>
          </w:p>
        </w:tc>
        <w:tc>
          <w:tcPr>
            <w:tcW w:w="709" w:type="dxa"/>
            <w:tcBorders>
              <w:top w:val="single" w:sz="6" w:space="0" w:color="000000"/>
              <w:left w:val="single" w:sz="6" w:space="0" w:color="000000"/>
              <w:bottom w:val="single" w:sz="6" w:space="0" w:color="000000"/>
              <w:right w:val="single" w:sz="6" w:space="0" w:color="000000"/>
            </w:tcBorders>
          </w:tcPr>
          <w:p w14:paraId="1660A947" w14:textId="77777777" w:rsidR="006D18CD" w:rsidRPr="00491A1D" w:rsidRDefault="006D18CD" w:rsidP="004621AC">
            <w:pPr>
              <w:spacing w:before="0"/>
            </w:pPr>
            <w:r w:rsidRPr="00491A1D">
              <w:t>495</w:t>
            </w:r>
          </w:p>
        </w:tc>
        <w:tc>
          <w:tcPr>
            <w:tcW w:w="922" w:type="dxa"/>
            <w:tcBorders>
              <w:top w:val="single" w:sz="6" w:space="0" w:color="000000"/>
              <w:left w:val="single" w:sz="6" w:space="0" w:color="000000"/>
              <w:bottom w:val="single" w:sz="6" w:space="0" w:color="000000"/>
              <w:right w:val="single" w:sz="6" w:space="0" w:color="000000"/>
            </w:tcBorders>
          </w:tcPr>
          <w:p w14:paraId="154AB8D3"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6EA13AAF"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3A554914" w14:textId="77777777" w:rsidR="006D18CD" w:rsidRPr="00491A1D" w:rsidRDefault="006D18CD" w:rsidP="004621AC">
            <w:pPr>
              <w:spacing w:before="0"/>
            </w:pPr>
          </w:p>
        </w:tc>
      </w:tr>
      <w:tr w:rsidR="006D18CD" w:rsidRPr="00491A1D" w14:paraId="382D21D6"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0653F2EE" w14:textId="77777777" w:rsidR="006D18CD" w:rsidRPr="00491A1D" w:rsidRDefault="006D18CD" w:rsidP="004621AC">
            <w:pPr>
              <w:spacing w:before="0"/>
            </w:pPr>
            <w:r w:rsidRPr="00491A1D">
              <w:t>Mediterranean</w:t>
            </w:r>
            <w:r w:rsidR="00561DA1" w:rsidRPr="00491A1D">
              <w:fldChar w:fldCharType="begin"/>
            </w:r>
            <w:r w:rsidR="00561DA1" w:rsidRPr="00491A1D">
              <w:instrText xml:space="preserve"> XE "Mediterranean" </w:instrText>
            </w:r>
            <w:r w:rsidR="00561DA1"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5D9B513A" w14:textId="77777777" w:rsidR="006D18CD" w:rsidRPr="00491A1D" w:rsidRDefault="006D18CD" w:rsidP="004621AC">
            <w:pPr>
              <w:spacing w:before="0"/>
            </w:pPr>
            <w:r w:rsidRPr="00491A1D">
              <w:t>1</w:t>
            </w:r>
            <w:r w:rsidR="00AD484A" w:rsidRPr="00491A1D">
              <w:t>,</w:t>
            </w:r>
            <w:r w:rsidRPr="00491A1D">
              <w:t>693</w:t>
            </w:r>
          </w:p>
        </w:tc>
        <w:tc>
          <w:tcPr>
            <w:tcW w:w="851" w:type="dxa"/>
            <w:tcBorders>
              <w:top w:val="single" w:sz="6" w:space="0" w:color="000000"/>
              <w:left w:val="single" w:sz="6" w:space="0" w:color="000000"/>
              <w:bottom w:val="single" w:sz="6" w:space="0" w:color="000000"/>
              <w:right w:val="single" w:sz="6" w:space="0" w:color="000000"/>
            </w:tcBorders>
          </w:tcPr>
          <w:p w14:paraId="2A8803D3" w14:textId="77777777" w:rsidR="006D18CD" w:rsidRPr="00491A1D" w:rsidRDefault="006D18CD" w:rsidP="004621AC">
            <w:pPr>
              <w:spacing w:before="0"/>
            </w:pPr>
            <w:r w:rsidRPr="00491A1D">
              <w:t>-</w:t>
            </w:r>
          </w:p>
        </w:tc>
        <w:tc>
          <w:tcPr>
            <w:tcW w:w="709" w:type="dxa"/>
            <w:tcBorders>
              <w:top w:val="single" w:sz="6" w:space="0" w:color="000000"/>
              <w:left w:val="single" w:sz="6" w:space="0" w:color="000000"/>
              <w:bottom w:val="single" w:sz="6" w:space="0" w:color="000000"/>
              <w:right w:val="single" w:sz="6" w:space="0" w:color="000000"/>
            </w:tcBorders>
          </w:tcPr>
          <w:p w14:paraId="3F0782C1" w14:textId="77777777" w:rsidR="006D18CD" w:rsidRPr="00491A1D" w:rsidRDefault="006D18CD" w:rsidP="004621AC">
            <w:pPr>
              <w:spacing w:before="0"/>
            </w:pPr>
            <w:r w:rsidRPr="00491A1D">
              <w:t>-</w:t>
            </w:r>
          </w:p>
        </w:tc>
        <w:tc>
          <w:tcPr>
            <w:tcW w:w="922" w:type="dxa"/>
            <w:tcBorders>
              <w:top w:val="single" w:sz="6" w:space="0" w:color="000000"/>
              <w:left w:val="single" w:sz="6" w:space="0" w:color="000000"/>
              <w:bottom w:val="single" w:sz="6" w:space="0" w:color="000000"/>
              <w:right w:val="single" w:sz="6" w:space="0" w:color="000000"/>
            </w:tcBorders>
          </w:tcPr>
          <w:p w14:paraId="1E2FFC6F"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31F3EB64"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759A3696" w14:textId="77777777" w:rsidR="006D18CD" w:rsidRPr="00491A1D" w:rsidRDefault="006D18CD" w:rsidP="004621AC">
            <w:pPr>
              <w:spacing w:before="0"/>
            </w:pPr>
          </w:p>
        </w:tc>
      </w:tr>
      <w:tr w:rsidR="006D18CD" w:rsidRPr="00491A1D" w14:paraId="48BDF664"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3677E6A2" w14:textId="77777777" w:rsidR="006D18CD" w:rsidRPr="00491A1D" w:rsidRDefault="009B23D9" w:rsidP="004621AC">
            <w:pPr>
              <w:spacing w:before="0"/>
            </w:pPr>
            <w:r w:rsidRPr="00491A1D">
              <w:t>U.S.</w:t>
            </w:r>
            <w:r w:rsidR="006D18CD" w:rsidRPr="00491A1D">
              <w:t xml:space="preserve"> Navy</w:t>
            </w:r>
            <w:r w:rsidR="00561DA1" w:rsidRPr="00491A1D">
              <w:fldChar w:fldCharType="begin"/>
            </w:r>
            <w:r w:rsidR="00561DA1" w:rsidRPr="00491A1D">
              <w:instrText xml:space="preserve"> XE "U.S. Navy" </w:instrText>
            </w:r>
            <w:r w:rsidR="00561DA1"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30D7B12A" w14:textId="77777777" w:rsidR="006D18CD" w:rsidRPr="00491A1D" w:rsidRDefault="006D18CD" w:rsidP="004621AC">
            <w:pPr>
              <w:spacing w:before="0"/>
            </w:pPr>
            <w:r w:rsidRPr="00491A1D">
              <w:t>1</w:t>
            </w:r>
            <w:r w:rsidR="00AD484A" w:rsidRPr="00491A1D">
              <w:t>,</w:t>
            </w:r>
            <w:r w:rsidRPr="00491A1D">
              <w:t>130</w:t>
            </w:r>
          </w:p>
        </w:tc>
        <w:tc>
          <w:tcPr>
            <w:tcW w:w="851" w:type="dxa"/>
            <w:tcBorders>
              <w:top w:val="single" w:sz="6" w:space="0" w:color="000000"/>
              <w:left w:val="single" w:sz="6" w:space="0" w:color="000000"/>
              <w:bottom w:val="single" w:sz="6" w:space="0" w:color="000000"/>
              <w:right w:val="single" w:sz="6" w:space="0" w:color="000000"/>
            </w:tcBorders>
          </w:tcPr>
          <w:p w14:paraId="5DB469B4" w14:textId="77777777" w:rsidR="006D18CD" w:rsidRPr="00491A1D" w:rsidRDefault="006D18CD" w:rsidP="004621AC">
            <w:pPr>
              <w:spacing w:before="0"/>
            </w:pPr>
            <w:r w:rsidRPr="00491A1D">
              <w:t>289</w:t>
            </w:r>
          </w:p>
        </w:tc>
        <w:tc>
          <w:tcPr>
            <w:tcW w:w="709" w:type="dxa"/>
            <w:tcBorders>
              <w:top w:val="single" w:sz="6" w:space="0" w:color="000000"/>
              <w:left w:val="single" w:sz="6" w:space="0" w:color="000000"/>
              <w:bottom w:val="single" w:sz="6" w:space="0" w:color="000000"/>
              <w:right w:val="single" w:sz="6" w:space="0" w:color="000000"/>
            </w:tcBorders>
          </w:tcPr>
          <w:p w14:paraId="6D48093C" w14:textId="77777777" w:rsidR="006D18CD" w:rsidRPr="00491A1D" w:rsidRDefault="006D18CD" w:rsidP="004621AC">
            <w:pPr>
              <w:spacing w:before="0"/>
            </w:pPr>
            <w:r w:rsidRPr="00491A1D">
              <w:t>240</w:t>
            </w:r>
          </w:p>
        </w:tc>
        <w:tc>
          <w:tcPr>
            <w:tcW w:w="922" w:type="dxa"/>
            <w:tcBorders>
              <w:top w:val="single" w:sz="6" w:space="0" w:color="000000"/>
              <w:left w:val="single" w:sz="6" w:space="0" w:color="000000"/>
              <w:bottom w:val="single" w:sz="6" w:space="0" w:color="000000"/>
              <w:right w:val="single" w:sz="6" w:space="0" w:color="000000"/>
            </w:tcBorders>
          </w:tcPr>
          <w:p w14:paraId="7F9743BF"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690EE774"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7BD22AB9" w14:textId="77777777" w:rsidR="006D18CD" w:rsidRPr="00491A1D" w:rsidRDefault="006D18CD" w:rsidP="004621AC">
            <w:pPr>
              <w:spacing w:before="0"/>
            </w:pPr>
          </w:p>
        </w:tc>
      </w:tr>
      <w:tr w:rsidR="006D18CD" w:rsidRPr="00491A1D" w14:paraId="41C47C94"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3AA2257B" w14:textId="77777777" w:rsidR="006D18CD" w:rsidRPr="00491A1D" w:rsidRDefault="006D18CD" w:rsidP="004621AC">
            <w:pPr>
              <w:spacing w:before="0"/>
            </w:pPr>
            <w:r w:rsidRPr="00491A1D">
              <w:t>Central Pacific</w:t>
            </w:r>
            <w:r w:rsidR="007C6FFC" w:rsidRPr="00491A1D">
              <w:fldChar w:fldCharType="begin"/>
            </w:r>
            <w:r w:rsidR="007C6FFC" w:rsidRPr="00491A1D">
              <w:instrText xml:space="preserve"> XE "Central Pacific" </w:instrText>
            </w:r>
            <w:r w:rsidR="007C6FFC"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7984C0A3" w14:textId="77777777" w:rsidR="006D18CD" w:rsidRPr="00491A1D" w:rsidRDefault="006D18CD" w:rsidP="004621AC">
            <w:pPr>
              <w:spacing w:before="0"/>
            </w:pPr>
            <w:r w:rsidRPr="00491A1D">
              <w:t>1</w:t>
            </w:r>
            <w:r w:rsidR="00AD484A" w:rsidRPr="00491A1D">
              <w:t>,</w:t>
            </w:r>
            <w:r w:rsidRPr="00491A1D">
              <w:t>100</w:t>
            </w:r>
          </w:p>
        </w:tc>
        <w:tc>
          <w:tcPr>
            <w:tcW w:w="851" w:type="dxa"/>
            <w:tcBorders>
              <w:top w:val="single" w:sz="6" w:space="0" w:color="000000"/>
              <w:left w:val="single" w:sz="6" w:space="0" w:color="000000"/>
              <w:bottom w:val="single" w:sz="6" w:space="0" w:color="000000"/>
              <w:right w:val="single" w:sz="6" w:space="0" w:color="000000"/>
            </w:tcBorders>
          </w:tcPr>
          <w:p w14:paraId="74DF2F10" w14:textId="77777777" w:rsidR="006D18CD" w:rsidRPr="00491A1D" w:rsidRDefault="006D18CD" w:rsidP="004621AC">
            <w:pPr>
              <w:spacing w:before="0"/>
            </w:pPr>
          </w:p>
        </w:tc>
        <w:tc>
          <w:tcPr>
            <w:tcW w:w="709" w:type="dxa"/>
            <w:tcBorders>
              <w:top w:val="single" w:sz="6" w:space="0" w:color="000000"/>
              <w:left w:val="single" w:sz="6" w:space="0" w:color="000000"/>
              <w:bottom w:val="single" w:sz="6" w:space="0" w:color="000000"/>
              <w:right w:val="single" w:sz="6" w:space="0" w:color="000000"/>
            </w:tcBorders>
          </w:tcPr>
          <w:p w14:paraId="311D70C6" w14:textId="77777777" w:rsidR="006D18CD" w:rsidRPr="00491A1D" w:rsidRDefault="006D18CD" w:rsidP="004621AC">
            <w:pPr>
              <w:spacing w:before="0"/>
            </w:pPr>
          </w:p>
        </w:tc>
        <w:tc>
          <w:tcPr>
            <w:tcW w:w="922" w:type="dxa"/>
            <w:tcBorders>
              <w:top w:val="single" w:sz="6" w:space="0" w:color="000000"/>
              <w:left w:val="single" w:sz="6" w:space="0" w:color="000000"/>
              <w:bottom w:val="single" w:sz="6" w:space="0" w:color="000000"/>
              <w:right w:val="single" w:sz="6" w:space="0" w:color="000000"/>
            </w:tcBorders>
          </w:tcPr>
          <w:p w14:paraId="517C2E6D"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240DE4EA"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4413AC44" w14:textId="77777777" w:rsidR="006D18CD" w:rsidRPr="00491A1D" w:rsidRDefault="006D18CD" w:rsidP="004621AC">
            <w:pPr>
              <w:spacing w:before="0"/>
            </w:pPr>
          </w:p>
        </w:tc>
      </w:tr>
      <w:tr w:rsidR="006D18CD" w:rsidRPr="00491A1D" w14:paraId="0F3846CF"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29EC055F" w14:textId="77777777" w:rsidR="006D18CD" w:rsidRPr="00491A1D" w:rsidRDefault="006D18CD" w:rsidP="004621AC">
            <w:pPr>
              <w:spacing w:before="0"/>
            </w:pPr>
            <w:r w:rsidRPr="00491A1D">
              <w:t>Asiatic - India</w:t>
            </w:r>
            <w:r w:rsidR="0002123E" w:rsidRPr="00491A1D">
              <w:fldChar w:fldCharType="begin"/>
            </w:r>
            <w:r w:rsidR="0002123E" w:rsidRPr="00491A1D">
              <w:instrText xml:space="preserve"> XE "India" </w:instrText>
            </w:r>
            <w:r w:rsidR="0002123E" w:rsidRPr="00491A1D">
              <w:fldChar w:fldCharType="end"/>
            </w:r>
            <w:r w:rsidRPr="00491A1D">
              <w:t xml:space="preserve"> China</w:t>
            </w:r>
            <w:r w:rsidR="007B7583" w:rsidRPr="00491A1D">
              <w:fldChar w:fldCharType="begin"/>
            </w:r>
            <w:r w:rsidR="007B7583" w:rsidRPr="00491A1D">
              <w:instrText xml:space="preserve"> XE "China" </w:instrText>
            </w:r>
            <w:r w:rsidR="007B7583"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5E96CB8D" w14:textId="77777777" w:rsidR="006D18CD" w:rsidRPr="00491A1D" w:rsidRDefault="006D18CD" w:rsidP="004621AC">
            <w:pPr>
              <w:spacing w:before="0"/>
            </w:pPr>
            <w:r w:rsidRPr="00491A1D">
              <w:t>1</w:t>
            </w:r>
            <w:r w:rsidR="00AD484A" w:rsidRPr="00491A1D">
              <w:t>,</w:t>
            </w:r>
            <w:r w:rsidRPr="00491A1D">
              <w:t>078</w:t>
            </w:r>
          </w:p>
        </w:tc>
        <w:tc>
          <w:tcPr>
            <w:tcW w:w="851" w:type="dxa"/>
            <w:tcBorders>
              <w:top w:val="single" w:sz="6" w:space="0" w:color="000000"/>
              <w:left w:val="single" w:sz="6" w:space="0" w:color="000000"/>
              <w:bottom w:val="single" w:sz="6" w:space="0" w:color="000000"/>
              <w:right w:val="single" w:sz="6" w:space="0" w:color="000000"/>
            </w:tcBorders>
          </w:tcPr>
          <w:p w14:paraId="5A0BC959" w14:textId="77777777" w:rsidR="006D18CD" w:rsidRPr="00491A1D" w:rsidRDefault="006D18CD" w:rsidP="004621AC">
            <w:pPr>
              <w:spacing w:before="0"/>
            </w:pPr>
            <w:r w:rsidRPr="00491A1D">
              <w:t>51</w:t>
            </w:r>
          </w:p>
        </w:tc>
        <w:tc>
          <w:tcPr>
            <w:tcW w:w="709" w:type="dxa"/>
            <w:tcBorders>
              <w:top w:val="single" w:sz="6" w:space="0" w:color="000000"/>
              <w:left w:val="single" w:sz="6" w:space="0" w:color="000000"/>
              <w:bottom w:val="single" w:sz="6" w:space="0" w:color="000000"/>
              <w:right w:val="single" w:sz="6" w:space="0" w:color="000000"/>
            </w:tcBorders>
          </w:tcPr>
          <w:p w14:paraId="11382F1B" w14:textId="77777777" w:rsidR="006D18CD" w:rsidRPr="00491A1D" w:rsidRDefault="006D18CD" w:rsidP="004621AC">
            <w:pPr>
              <w:spacing w:before="0"/>
            </w:pPr>
            <w:r w:rsidRPr="00491A1D">
              <w:t>27</w:t>
            </w:r>
          </w:p>
        </w:tc>
        <w:tc>
          <w:tcPr>
            <w:tcW w:w="922" w:type="dxa"/>
            <w:tcBorders>
              <w:top w:val="single" w:sz="6" w:space="0" w:color="000000"/>
              <w:left w:val="single" w:sz="6" w:space="0" w:color="000000"/>
              <w:bottom w:val="single" w:sz="6" w:space="0" w:color="000000"/>
              <w:right w:val="single" w:sz="6" w:space="0" w:color="000000"/>
            </w:tcBorders>
          </w:tcPr>
          <w:p w14:paraId="3373D522"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7DC44746"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6DEF4508" w14:textId="77777777" w:rsidR="006D18CD" w:rsidRPr="00491A1D" w:rsidRDefault="006D18CD" w:rsidP="004621AC">
            <w:pPr>
              <w:spacing w:before="0"/>
            </w:pPr>
          </w:p>
        </w:tc>
      </w:tr>
      <w:tr w:rsidR="006D18CD" w:rsidRPr="00491A1D" w14:paraId="5B265DE5"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7D013342" w14:textId="77777777" w:rsidR="006D18CD" w:rsidRPr="00491A1D" w:rsidRDefault="006D18CD" w:rsidP="004621AC">
            <w:pPr>
              <w:spacing w:before="0"/>
            </w:pPr>
            <w:r w:rsidRPr="00491A1D">
              <w:t>South-West Pacific</w:t>
            </w:r>
            <w:r w:rsidR="00561DA1" w:rsidRPr="00491A1D">
              <w:fldChar w:fldCharType="begin"/>
            </w:r>
            <w:r w:rsidR="00561DA1" w:rsidRPr="00491A1D">
              <w:instrText xml:space="preserve"> XE "South-West Pacific" </w:instrText>
            </w:r>
            <w:r w:rsidR="00561DA1"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321876CB" w14:textId="77777777" w:rsidR="006D18CD" w:rsidRPr="00491A1D" w:rsidRDefault="006D18CD" w:rsidP="004621AC">
            <w:pPr>
              <w:spacing w:before="0"/>
            </w:pPr>
            <w:r w:rsidRPr="00491A1D">
              <w:t>887</w:t>
            </w:r>
          </w:p>
        </w:tc>
        <w:tc>
          <w:tcPr>
            <w:tcW w:w="851" w:type="dxa"/>
            <w:tcBorders>
              <w:top w:val="single" w:sz="6" w:space="0" w:color="000000"/>
              <w:left w:val="single" w:sz="6" w:space="0" w:color="000000"/>
              <w:bottom w:val="single" w:sz="6" w:space="0" w:color="000000"/>
              <w:right w:val="single" w:sz="6" w:space="0" w:color="000000"/>
            </w:tcBorders>
          </w:tcPr>
          <w:p w14:paraId="6F92217C" w14:textId="77777777" w:rsidR="006D18CD" w:rsidRPr="00491A1D" w:rsidRDefault="006D18CD" w:rsidP="004621AC">
            <w:pPr>
              <w:spacing w:before="0"/>
            </w:pPr>
            <w:r w:rsidRPr="00491A1D">
              <w:t>69</w:t>
            </w:r>
          </w:p>
        </w:tc>
        <w:tc>
          <w:tcPr>
            <w:tcW w:w="709" w:type="dxa"/>
            <w:tcBorders>
              <w:top w:val="single" w:sz="6" w:space="0" w:color="000000"/>
              <w:left w:val="single" w:sz="6" w:space="0" w:color="000000"/>
              <w:bottom w:val="single" w:sz="6" w:space="0" w:color="000000"/>
              <w:right w:val="single" w:sz="6" w:space="0" w:color="000000"/>
            </w:tcBorders>
          </w:tcPr>
          <w:p w14:paraId="541B86C9" w14:textId="77777777" w:rsidR="006D18CD" w:rsidRPr="00491A1D" w:rsidRDefault="006D18CD" w:rsidP="004621AC">
            <w:pPr>
              <w:spacing w:before="0"/>
            </w:pPr>
          </w:p>
        </w:tc>
        <w:tc>
          <w:tcPr>
            <w:tcW w:w="922" w:type="dxa"/>
            <w:tcBorders>
              <w:top w:val="single" w:sz="6" w:space="0" w:color="000000"/>
              <w:left w:val="single" w:sz="6" w:space="0" w:color="000000"/>
              <w:bottom w:val="single" w:sz="6" w:space="0" w:color="000000"/>
              <w:right w:val="single" w:sz="6" w:space="0" w:color="000000"/>
            </w:tcBorders>
          </w:tcPr>
          <w:p w14:paraId="3F0EA6DC"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30241798"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73A9FB9B" w14:textId="77777777" w:rsidR="006D18CD" w:rsidRPr="00491A1D" w:rsidRDefault="006D18CD" w:rsidP="004621AC">
            <w:pPr>
              <w:spacing w:before="0"/>
            </w:pPr>
          </w:p>
        </w:tc>
      </w:tr>
      <w:tr w:rsidR="006D18CD" w:rsidRPr="00491A1D" w14:paraId="75858538"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69ED0C4E" w14:textId="77777777" w:rsidR="006D18CD" w:rsidRPr="00491A1D" w:rsidRDefault="006D18CD" w:rsidP="004621AC">
            <w:pPr>
              <w:spacing w:before="0"/>
            </w:pPr>
            <w:r w:rsidRPr="00491A1D">
              <w:t>Testing &amp; Flyaway</w:t>
            </w:r>
          </w:p>
        </w:tc>
        <w:tc>
          <w:tcPr>
            <w:tcW w:w="1559" w:type="dxa"/>
            <w:tcBorders>
              <w:top w:val="single" w:sz="6" w:space="0" w:color="000000"/>
              <w:left w:val="single" w:sz="6" w:space="0" w:color="000000"/>
              <w:bottom w:val="single" w:sz="6" w:space="0" w:color="000000"/>
              <w:right w:val="single" w:sz="6" w:space="0" w:color="000000"/>
            </w:tcBorders>
          </w:tcPr>
          <w:p w14:paraId="45FDFEAD" w14:textId="77777777" w:rsidR="006D18CD" w:rsidRPr="00491A1D" w:rsidRDefault="006D18CD" w:rsidP="004621AC">
            <w:pPr>
              <w:spacing w:before="0"/>
            </w:pPr>
            <w:r w:rsidRPr="00491A1D">
              <w:t>485</w:t>
            </w:r>
          </w:p>
        </w:tc>
        <w:tc>
          <w:tcPr>
            <w:tcW w:w="851" w:type="dxa"/>
            <w:tcBorders>
              <w:top w:val="single" w:sz="6" w:space="0" w:color="000000"/>
              <w:left w:val="single" w:sz="6" w:space="0" w:color="000000"/>
              <w:bottom w:val="single" w:sz="6" w:space="0" w:color="000000"/>
              <w:right w:val="single" w:sz="6" w:space="0" w:color="000000"/>
            </w:tcBorders>
          </w:tcPr>
          <w:p w14:paraId="3C2013BB" w14:textId="77777777" w:rsidR="006D18CD" w:rsidRPr="00491A1D" w:rsidRDefault="006D18CD" w:rsidP="004621AC">
            <w:pPr>
              <w:spacing w:before="0"/>
            </w:pPr>
            <w:r w:rsidRPr="00491A1D">
              <w:t>450</w:t>
            </w:r>
          </w:p>
        </w:tc>
        <w:tc>
          <w:tcPr>
            <w:tcW w:w="709" w:type="dxa"/>
            <w:tcBorders>
              <w:top w:val="single" w:sz="6" w:space="0" w:color="000000"/>
              <w:left w:val="single" w:sz="6" w:space="0" w:color="000000"/>
              <w:bottom w:val="single" w:sz="6" w:space="0" w:color="000000"/>
              <w:right w:val="single" w:sz="6" w:space="0" w:color="000000"/>
            </w:tcBorders>
          </w:tcPr>
          <w:p w14:paraId="35A1C174" w14:textId="77777777" w:rsidR="006D18CD" w:rsidRPr="00491A1D" w:rsidRDefault="006D18CD" w:rsidP="004621AC">
            <w:pPr>
              <w:spacing w:before="0"/>
            </w:pPr>
            <w:r w:rsidRPr="00491A1D">
              <w:t>15</w:t>
            </w:r>
          </w:p>
        </w:tc>
        <w:tc>
          <w:tcPr>
            <w:tcW w:w="922" w:type="dxa"/>
            <w:tcBorders>
              <w:top w:val="single" w:sz="6" w:space="0" w:color="000000"/>
              <w:left w:val="single" w:sz="6" w:space="0" w:color="000000"/>
              <w:bottom w:val="single" w:sz="6" w:space="0" w:color="000000"/>
              <w:right w:val="single" w:sz="6" w:space="0" w:color="000000"/>
            </w:tcBorders>
          </w:tcPr>
          <w:p w14:paraId="198754C9"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77CC6E18"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78A88F11" w14:textId="77777777" w:rsidR="006D18CD" w:rsidRPr="00491A1D" w:rsidRDefault="006D18CD" w:rsidP="004621AC">
            <w:pPr>
              <w:spacing w:before="0"/>
            </w:pPr>
          </w:p>
        </w:tc>
      </w:tr>
      <w:tr w:rsidR="006D18CD" w:rsidRPr="00491A1D" w14:paraId="113208FC"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1E54B3E6" w14:textId="77777777" w:rsidR="006D18CD" w:rsidRPr="00491A1D" w:rsidRDefault="006D18CD" w:rsidP="004621AC">
            <w:pPr>
              <w:spacing w:before="0"/>
            </w:pPr>
            <w:r w:rsidRPr="00491A1D">
              <w:t>M</w:t>
            </w:r>
            <w:r w:rsidR="00561DA1" w:rsidRPr="00491A1D">
              <w:t xml:space="preserve">iddle </w:t>
            </w:r>
            <w:r w:rsidRPr="00491A1D">
              <w:t>E</w:t>
            </w:r>
            <w:r w:rsidR="00561DA1" w:rsidRPr="00491A1D">
              <w:t>ast</w:t>
            </w:r>
            <w:r w:rsidRPr="00491A1D">
              <w:t xml:space="preserve"> Group I</w:t>
            </w:r>
            <w:r w:rsidR="00561DA1" w:rsidRPr="00491A1D">
              <w:fldChar w:fldCharType="begin"/>
            </w:r>
            <w:r w:rsidR="00561DA1" w:rsidRPr="00491A1D">
              <w:instrText xml:space="preserve"> XE "Middle East Group I" </w:instrText>
            </w:r>
            <w:r w:rsidR="00561DA1"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32865074" w14:textId="77777777" w:rsidR="006D18CD" w:rsidRPr="00491A1D" w:rsidRDefault="006D18CD" w:rsidP="004621AC">
            <w:pPr>
              <w:spacing w:before="0"/>
            </w:pPr>
            <w:r w:rsidRPr="00491A1D">
              <w:t>245</w:t>
            </w:r>
          </w:p>
        </w:tc>
        <w:tc>
          <w:tcPr>
            <w:tcW w:w="851" w:type="dxa"/>
            <w:tcBorders>
              <w:top w:val="single" w:sz="6" w:space="0" w:color="000000"/>
              <w:left w:val="single" w:sz="6" w:space="0" w:color="000000"/>
              <w:bottom w:val="single" w:sz="6" w:space="0" w:color="000000"/>
              <w:right w:val="single" w:sz="6" w:space="0" w:color="000000"/>
            </w:tcBorders>
          </w:tcPr>
          <w:p w14:paraId="65C93A12" w14:textId="77777777" w:rsidR="006D18CD" w:rsidRPr="00491A1D" w:rsidRDefault="006D18CD" w:rsidP="004621AC">
            <w:pPr>
              <w:spacing w:before="0"/>
            </w:pPr>
            <w:r w:rsidRPr="00491A1D">
              <w:t>29</w:t>
            </w:r>
          </w:p>
        </w:tc>
        <w:tc>
          <w:tcPr>
            <w:tcW w:w="709" w:type="dxa"/>
            <w:tcBorders>
              <w:top w:val="single" w:sz="6" w:space="0" w:color="000000"/>
              <w:left w:val="single" w:sz="6" w:space="0" w:color="000000"/>
              <w:bottom w:val="single" w:sz="6" w:space="0" w:color="000000"/>
              <w:right w:val="single" w:sz="6" w:space="0" w:color="000000"/>
            </w:tcBorders>
          </w:tcPr>
          <w:p w14:paraId="73C5ACC3" w14:textId="77777777" w:rsidR="006D18CD" w:rsidRPr="00491A1D" w:rsidRDefault="006D18CD" w:rsidP="004621AC">
            <w:pPr>
              <w:spacing w:before="0"/>
            </w:pPr>
            <w:r w:rsidRPr="00491A1D">
              <w:t>6</w:t>
            </w:r>
          </w:p>
        </w:tc>
        <w:tc>
          <w:tcPr>
            <w:tcW w:w="922" w:type="dxa"/>
            <w:tcBorders>
              <w:top w:val="single" w:sz="6" w:space="0" w:color="000000"/>
              <w:left w:val="single" w:sz="6" w:space="0" w:color="000000"/>
              <w:bottom w:val="single" w:sz="6" w:space="0" w:color="000000"/>
              <w:right w:val="single" w:sz="6" w:space="0" w:color="000000"/>
            </w:tcBorders>
          </w:tcPr>
          <w:p w14:paraId="0181A815"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6619EF30"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0BFA022C" w14:textId="77777777" w:rsidR="006D18CD" w:rsidRPr="00491A1D" w:rsidRDefault="006D18CD" w:rsidP="004621AC">
            <w:pPr>
              <w:spacing w:before="0"/>
            </w:pPr>
          </w:p>
        </w:tc>
      </w:tr>
      <w:tr w:rsidR="006D18CD" w:rsidRPr="00491A1D" w14:paraId="0A793DF9"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478F6B76" w14:textId="77777777" w:rsidR="006D18CD" w:rsidRPr="00491A1D" w:rsidRDefault="006D18CD" w:rsidP="004621AC">
            <w:pPr>
              <w:spacing w:before="0"/>
            </w:pPr>
            <w:r w:rsidRPr="00491A1D">
              <w:t>Canada</w:t>
            </w:r>
            <w:r w:rsidR="00555FEA" w:rsidRPr="00491A1D">
              <w:fldChar w:fldCharType="begin"/>
            </w:r>
            <w:r w:rsidR="00555FEA" w:rsidRPr="00491A1D">
              <w:instrText xml:space="preserve"> XE "Canada" </w:instrText>
            </w:r>
            <w:r w:rsidR="00555FEA" w:rsidRPr="00491A1D">
              <w:fldChar w:fldCharType="end"/>
            </w:r>
            <w:r w:rsidRPr="00491A1D">
              <w:t xml:space="preserve"> (Incl. Newfoundland</w:t>
            </w:r>
            <w:r w:rsidR="00280F5C" w:rsidRPr="00491A1D">
              <w:fldChar w:fldCharType="begin"/>
            </w:r>
            <w:r w:rsidR="00280F5C" w:rsidRPr="00491A1D">
              <w:instrText xml:space="preserve"> XE "Newfoundland" </w:instrText>
            </w:r>
            <w:r w:rsidR="00280F5C" w:rsidRPr="00491A1D">
              <w:fldChar w:fldCharType="end"/>
            </w:r>
            <w:r w:rsidRPr="00491A1D">
              <w:t>, Labrador)</w:t>
            </w:r>
          </w:p>
        </w:tc>
        <w:tc>
          <w:tcPr>
            <w:tcW w:w="1559" w:type="dxa"/>
            <w:tcBorders>
              <w:top w:val="single" w:sz="6" w:space="0" w:color="000000"/>
              <w:left w:val="single" w:sz="6" w:space="0" w:color="000000"/>
              <w:bottom w:val="single" w:sz="6" w:space="0" w:color="000000"/>
              <w:right w:val="single" w:sz="6" w:space="0" w:color="000000"/>
            </w:tcBorders>
          </w:tcPr>
          <w:p w14:paraId="641A6562" w14:textId="77777777" w:rsidR="006D18CD" w:rsidRPr="00491A1D" w:rsidRDefault="006D18CD" w:rsidP="004621AC">
            <w:pPr>
              <w:spacing w:before="0"/>
            </w:pPr>
            <w:r w:rsidRPr="00491A1D">
              <w:t>191</w:t>
            </w:r>
          </w:p>
        </w:tc>
        <w:tc>
          <w:tcPr>
            <w:tcW w:w="851" w:type="dxa"/>
            <w:tcBorders>
              <w:top w:val="single" w:sz="6" w:space="0" w:color="000000"/>
              <w:left w:val="single" w:sz="6" w:space="0" w:color="000000"/>
              <w:bottom w:val="single" w:sz="6" w:space="0" w:color="000000"/>
              <w:right w:val="single" w:sz="6" w:space="0" w:color="000000"/>
            </w:tcBorders>
          </w:tcPr>
          <w:p w14:paraId="63B0406F" w14:textId="77777777" w:rsidR="006D18CD" w:rsidRPr="00491A1D" w:rsidRDefault="006D18CD" w:rsidP="004621AC">
            <w:pPr>
              <w:spacing w:before="0"/>
            </w:pPr>
            <w:r w:rsidRPr="00491A1D">
              <w:t>43</w:t>
            </w:r>
          </w:p>
        </w:tc>
        <w:tc>
          <w:tcPr>
            <w:tcW w:w="709" w:type="dxa"/>
            <w:tcBorders>
              <w:top w:val="single" w:sz="6" w:space="0" w:color="000000"/>
              <w:left w:val="single" w:sz="6" w:space="0" w:color="000000"/>
              <w:bottom w:val="single" w:sz="6" w:space="0" w:color="000000"/>
              <w:right w:val="single" w:sz="6" w:space="0" w:color="000000"/>
            </w:tcBorders>
          </w:tcPr>
          <w:p w14:paraId="7BA4C860" w14:textId="77777777" w:rsidR="006D18CD" w:rsidRPr="00491A1D" w:rsidRDefault="006D18CD" w:rsidP="004621AC">
            <w:pPr>
              <w:spacing w:before="0"/>
            </w:pPr>
            <w:r w:rsidRPr="00491A1D">
              <w:t>240</w:t>
            </w:r>
          </w:p>
        </w:tc>
        <w:tc>
          <w:tcPr>
            <w:tcW w:w="922" w:type="dxa"/>
            <w:tcBorders>
              <w:top w:val="single" w:sz="6" w:space="0" w:color="000000"/>
              <w:left w:val="single" w:sz="6" w:space="0" w:color="000000"/>
              <w:bottom w:val="single" w:sz="6" w:space="0" w:color="000000"/>
              <w:right w:val="single" w:sz="6" w:space="0" w:color="000000"/>
            </w:tcBorders>
          </w:tcPr>
          <w:p w14:paraId="7BA7F3D9"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7542B81A"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1B9DA96B" w14:textId="77777777" w:rsidR="006D18CD" w:rsidRPr="00491A1D" w:rsidRDefault="006D18CD" w:rsidP="004621AC">
            <w:pPr>
              <w:spacing w:before="0"/>
            </w:pPr>
          </w:p>
        </w:tc>
      </w:tr>
      <w:tr w:rsidR="006D18CD" w:rsidRPr="00491A1D" w14:paraId="71EBBC2A"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684B3399" w14:textId="77777777" w:rsidR="006D18CD" w:rsidRPr="00491A1D" w:rsidRDefault="006D18CD" w:rsidP="004621AC">
            <w:pPr>
              <w:spacing w:before="0"/>
            </w:pPr>
            <w:r w:rsidRPr="00491A1D">
              <w:t>Caribbean</w:t>
            </w:r>
            <w:r w:rsidR="0002123E" w:rsidRPr="00491A1D">
              <w:fldChar w:fldCharType="begin"/>
            </w:r>
            <w:r w:rsidR="0002123E" w:rsidRPr="00491A1D">
              <w:instrText xml:space="preserve"> XE "Caribbean" </w:instrText>
            </w:r>
            <w:r w:rsidR="0002123E"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280772FD" w14:textId="77777777" w:rsidR="006D18CD" w:rsidRPr="00491A1D" w:rsidRDefault="006D18CD" w:rsidP="004621AC">
            <w:pPr>
              <w:spacing w:before="0"/>
            </w:pPr>
            <w:r w:rsidRPr="00491A1D">
              <w:t>179</w:t>
            </w:r>
          </w:p>
        </w:tc>
        <w:tc>
          <w:tcPr>
            <w:tcW w:w="851" w:type="dxa"/>
            <w:tcBorders>
              <w:top w:val="single" w:sz="6" w:space="0" w:color="000000"/>
              <w:left w:val="single" w:sz="6" w:space="0" w:color="000000"/>
              <w:bottom w:val="single" w:sz="6" w:space="0" w:color="000000"/>
              <w:right w:val="single" w:sz="6" w:space="0" w:color="000000"/>
            </w:tcBorders>
          </w:tcPr>
          <w:p w14:paraId="40D317CC" w14:textId="77777777" w:rsidR="006D18CD" w:rsidRPr="00491A1D" w:rsidRDefault="006D18CD" w:rsidP="004621AC">
            <w:pPr>
              <w:spacing w:before="0"/>
            </w:pPr>
            <w:r w:rsidRPr="00491A1D">
              <w:t>31</w:t>
            </w:r>
          </w:p>
        </w:tc>
        <w:tc>
          <w:tcPr>
            <w:tcW w:w="709" w:type="dxa"/>
            <w:tcBorders>
              <w:top w:val="single" w:sz="6" w:space="0" w:color="000000"/>
              <w:left w:val="single" w:sz="6" w:space="0" w:color="000000"/>
              <w:bottom w:val="single" w:sz="6" w:space="0" w:color="000000"/>
              <w:right w:val="single" w:sz="6" w:space="0" w:color="000000"/>
            </w:tcBorders>
          </w:tcPr>
          <w:p w14:paraId="7D44B650" w14:textId="77777777" w:rsidR="006D18CD" w:rsidRPr="00491A1D" w:rsidRDefault="006D18CD" w:rsidP="004621AC">
            <w:pPr>
              <w:spacing w:before="0"/>
            </w:pPr>
            <w:r w:rsidRPr="00491A1D">
              <w:t>6</w:t>
            </w:r>
          </w:p>
        </w:tc>
        <w:tc>
          <w:tcPr>
            <w:tcW w:w="922" w:type="dxa"/>
            <w:tcBorders>
              <w:top w:val="single" w:sz="6" w:space="0" w:color="000000"/>
              <w:left w:val="single" w:sz="6" w:space="0" w:color="000000"/>
              <w:bottom w:val="single" w:sz="6" w:space="0" w:color="000000"/>
              <w:right w:val="single" w:sz="6" w:space="0" w:color="000000"/>
            </w:tcBorders>
          </w:tcPr>
          <w:p w14:paraId="501306A9"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04F354F2"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060E6956" w14:textId="77777777" w:rsidR="006D18CD" w:rsidRPr="00491A1D" w:rsidRDefault="006D18CD" w:rsidP="004621AC">
            <w:pPr>
              <w:spacing w:before="0"/>
            </w:pPr>
          </w:p>
        </w:tc>
      </w:tr>
      <w:tr w:rsidR="006D18CD" w:rsidRPr="00491A1D" w14:paraId="5F3AB8D6"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7B9E92BC" w14:textId="77777777" w:rsidR="006D18CD" w:rsidRPr="00491A1D" w:rsidRDefault="006D18CD" w:rsidP="004621AC">
            <w:pPr>
              <w:spacing w:before="0"/>
            </w:pPr>
            <w:r w:rsidRPr="00491A1D">
              <w:t>Brazil</w:t>
            </w:r>
            <w:r w:rsidR="00561DA1" w:rsidRPr="00491A1D">
              <w:fldChar w:fldCharType="begin"/>
            </w:r>
            <w:r w:rsidR="00561DA1" w:rsidRPr="00491A1D">
              <w:instrText xml:space="preserve"> XE "Brazil" </w:instrText>
            </w:r>
            <w:r w:rsidR="00561DA1" w:rsidRPr="00491A1D">
              <w:fldChar w:fldCharType="end"/>
            </w:r>
            <w:r w:rsidRPr="00491A1D">
              <w:t xml:space="preserve"> &amp; Ascension</w:t>
            </w:r>
            <w:r w:rsidR="00561DA1" w:rsidRPr="00491A1D">
              <w:fldChar w:fldCharType="begin"/>
            </w:r>
            <w:r w:rsidR="00561DA1" w:rsidRPr="00491A1D">
              <w:instrText xml:space="preserve"> XE "Ascension" </w:instrText>
            </w:r>
            <w:r w:rsidR="00561DA1"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0D7043B1" w14:textId="77777777" w:rsidR="006D18CD" w:rsidRPr="00491A1D" w:rsidRDefault="006D18CD" w:rsidP="004621AC">
            <w:pPr>
              <w:spacing w:before="0"/>
            </w:pPr>
            <w:r w:rsidRPr="00491A1D">
              <w:t>100</w:t>
            </w:r>
          </w:p>
        </w:tc>
        <w:tc>
          <w:tcPr>
            <w:tcW w:w="851" w:type="dxa"/>
            <w:tcBorders>
              <w:top w:val="single" w:sz="6" w:space="0" w:color="000000"/>
              <w:left w:val="single" w:sz="6" w:space="0" w:color="000000"/>
              <w:bottom w:val="single" w:sz="6" w:space="0" w:color="000000"/>
              <w:right w:val="single" w:sz="6" w:space="0" w:color="000000"/>
            </w:tcBorders>
          </w:tcPr>
          <w:p w14:paraId="26E1877D" w14:textId="77777777" w:rsidR="006D18CD" w:rsidRPr="00491A1D" w:rsidRDefault="006D18CD" w:rsidP="004621AC">
            <w:pPr>
              <w:spacing w:before="0"/>
            </w:pPr>
            <w:r w:rsidRPr="00491A1D">
              <w:t>40</w:t>
            </w:r>
          </w:p>
        </w:tc>
        <w:tc>
          <w:tcPr>
            <w:tcW w:w="709" w:type="dxa"/>
            <w:tcBorders>
              <w:top w:val="single" w:sz="6" w:space="0" w:color="000000"/>
              <w:left w:val="single" w:sz="6" w:space="0" w:color="000000"/>
              <w:bottom w:val="single" w:sz="6" w:space="0" w:color="000000"/>
              <w:right w:val="single" w:sz="6" w:space="0" w:color="000000"/>
            </w:tcBorders>
          </w:tcPr>
          <w:p w14:paraId="35178401" w14:textId="77777777" w:rsidR="006D18CD" w:rsidRPr="00491A1D" w:rsidRDefault="006D18CD" w:rsidP="004621AC">
            <w:pPr>
              <w:spacing w:before="0"/>
            </w:pPr>
            <w:r w:rsidRPr="00491A1D">
              <w:t>10</w:t>
            </w:r>
          </w:p>
        </w:tc>
        <w:tc>
          <w:tcPr>
            <w:tcW w:w="922" w:type="dxa"/>
            <w:tcBorders>
              <w:top w:val="single" w:sz="6" w:space="0" w:color="000000"/>
              <w:left w:val="single" w:sz="6" w:space="0" w:color="000000"/>
              <w:bottom w:val="single" w:sz="6" w:space="0" w:color="000000"/>
              <w:right w:val="single" w:sz="6" w:space="0" w:color="000000"/>
            </w:tcBorders>
          </w:tcPr>
          <w:p w14:paraId="622FD9AD"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60BEAE58"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0E334069" w14:textId="77777777" w:rsidR="006D18CD" w:rsidRPr="00491A1D" w:rsidRDefault="006D18CD" w:rsidP="004621AC">
            <w:pPr>
              <w:spacing w:before="0"/>
            </w:pPr>
          </w:p>
        </w:tc>
      </w:tr>
      <w:tr w:rsidR="006D18CD" w:rsidRPr="00491A1D" w14:paraId="5A0AC88D"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6AD1C886" w14:textId="77777777" w:rsidR="006D18CD" w:rsidRPr="00491A1D" w:rsidRDefault="006D18CD" w:rsidP="004621AC">
            <w:pPr>
              <w:spacing w:before="0"/>
            </w:pPr>
            <w:r w:rsidRPr="00491A1D">
              <w:t>Alaska</w:t>
            </w:r>
            <w:r w:rsidR="007C6FFC" w:rsidRPr="00491A1D">
              <w:fldChar w:fldCharType="begin"/>
            </w:r>
            <w:r w:rsidR="007C6FFC" w:rsidRPr="00491A1D">
              <w:instrText xml:space="preserve"> XE "Alaska" </w:instrText>
            </w:r>
            <w:r w:rsidR="007C6FFC"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0D06B445" w14:textId="77777777" w:rsidR="006D18CD" w:rsidRPr="00491A1D" w:rsidRDefault="006D18CD" w:rsidP="004621AC">
            <w:pPr>
              <w:spacing w:before="0"/>
            </w:pPr>
            <w:r w:rsidRPr="00491A1D">
              <w:t>70</w:t>
            </w:r>
          </w:p>
        </w:tc>
        <w:tc>
          <w:tcPr>
            <w:tcW w:w="851" w:type="dxa"/>
            <w:tcBorders>
              <w:top w:val="single" w:sz="6" w:space="0" w:color="000000"/>
              <w:left w:val="single" w:sz="6" w:space="0" w:color="000000"/>
              <w:bottom w:val="single" w:sz="6" w:space="0" w:color="000000"/>
              <w:right w:val="single" w:sz="6" w:space="0" w:color="000000"/>
            </w:tcBorders>
          </w:tcPr>
          <w:p w14:paraId="553E6AA5" w14:textId="77777777" w:rsidR="006D18CD" w:rsidRPr="00491A1D" w:rsidRDefault="006D18CD" w:rsidP="004621AC">
            <w:pPr>
              <w:spacing w:before="0"/>
            </w:pPr>
            <w:r w:rsidRPr="00491A1D">
              <w:t>3</w:t>
            </w:r>
          </w:p>
        </w:tc>
        <w:tc>
          <w:tcPr>
            <w:tcW w:w="709" w:type="dxa"/>
            <w:tcBorders>
              <w:top w:val="single" w:sz="6" w:space="0" w:color="000000"/>
              <w:left w:val="single" w:sz="6" w:space="0" w:color="000000"/>
              <w:bottom w:val="single" w:sz="6" w:space="0" w:color="000000"/>
              <w:right w:val="single" w:sz="6" w:space="0" w:color="000000"/>
            </w:tcBorders>
          </w:tcPr>
          <w:p w14:paraId="568E22E4" w14:textId="77777777" w:rsidR="006D18CD" w:rsidRPr="00491A1D" w:rsidRDefault="006D18CD" w:rsidP="004621AC">
            <w:pPr>
              <w:spacing w:before="0"/>
            </w:pPr>
          </w:p>
        </w:tc>
        <w:tc>
          <w:tcPr>
            <w:tcW w:w="922" w:type="dxa"/>
            <w:tcBorders>
              <w:top w:val="single" w:sz="6" w:space="0" w:color="000000"/>
              <w:left w:val="single" w:sz="6" w:space="0" w:color="000000"/>
              <w:bottom w:val="single" w:sz="6" w:space="0" w:color="000000"/>
              <w:right w:val="single" w:sz="6" w:space="0" w:color="000000"/>
            </w:tcBorders>
          </w:tcPr>
          <w:p w14:paraId="25DD74B3"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3BD2B1C6"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1CFABBFE" w14:textId="77777777" w:rsidR="006D18CD" w:rsidRPr="00491A1D" w:rsidRDefault="006D18CD" w:rsidP="004621AC">
            <w:pPr>
              <w:spacing w:before="0"/>
            </w:pPr>
          </w:p>
        </w:tc>
      </w:tr>
      <w:tr w:rsidR="006D18CD" w:rsidRPr="00491A1D" w14:paraId="2BF0666B"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6ABCBBC9" w14:textId="77777777" w:rsidR="006D18CD" w:rsidRPr="00491A1D" w:rsidRDefault="006D18CD" w:rsidP="004621AC">
            <w:pPr>
              <w:spacing w:before="0"/>
            </w:pPr>
            <w:r w:rsidRPr="00491A1D">
              <w:t>M</w:t>
            </w:r>
            <w:r w:rsidR="00561DA1" w:rsidRPr="00491A1D">
              <w:t xml:space="preserve">iddle </w:t>
            </w:r>
            <w:r w:rsidRPr="00491A1D">
              <w:t>E</w:t>
            </w:r>
            <w:r w:rsidR="00561DA1" w:rsidRPr="00491A1D">
              <w:t>ast</w:t>
            </w:r>
            <w:r w:rsidRPr="00491A1D">
              <w:t xml:space="preserve"> Group II</w:t>
            </w:r>
            <w:r w:rsidR="00561DA1" w:rsidRPr="00491A1D">
              <w:fldChar w:fldCharType="begin"/>
            </w:r>
            <w:r w:rsidR="00561DA1" w:rsidRPr="00491A1D">
              <w:instrText xml:space="preserve"> XE "Middle East Group II" </w:instrText>
            </w:r>
            <w:r w:rsidR="00561DA1"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657D03CE" w14:textId="77777777" w:rsidR="006D18CD" w:rsidRPr="00491A1D" w:rsidRDefault="006D18CD" w:rsidP="004621AC">
            <w:pPr>
              <w:spacing w:before="0"/>
            </w:pPr>
            <w:r w:rsidRPr="00491A1D">
              <w:t>57</w:t>
            </w:r>
          </w:p>
        </w:tc>
        <w:tc>
          <w:tcPr>
            <w:tcW w:w="851" w:type="dxa"/>
            <w:tcBorders>
              <w:top w:val="single" w:sz="6" w:space="0" w:color="000000"/>
              <w:left w:val="single" w:sz="6" w:space="0" w:color="000000"/>
              <w:bottom w:val="single" w:sz="6" w:space="0" w:color="000000"/>
              <w:right w:val="single" w:sz="6" w:space="0" w:color="000000"/>
            </w:tcBorders>
          </w:tcPr>
          <w:p w14:paraId="0807E45C" w14:textId="77777777" w:rsidR="006D18CD" w:rsidRPr="00491A1D" w:rsidRDefault="006D18CD" w:rsidP="004621AC">
            <w:pPr>
              <w:spacing w:before="0"/>
            </w:pPr>
            <w:r w:rsidRPr="00491A1D">
              <w:t>3</w:t>
            </w:r>
          </w:p>
        </w:tc>
        <w:tc>
          <w:tcPr>
            <w:tcW w:w="709" w:type="dxa"/>
            <w:tcBorders>
              <w:top w:val="single" w:sz="6" w:space="0" w:color="000000"/>
              <w:left w:val="single" w:sz="6" w:space="0" w:color="000000"/>
              <w:bottom w:val="single" w:sz="6" w:space="0" w:color="000000"/>
              <w:right w:val="single" w:sz="6" w:space="0" w:color="000000"/>
            </w:tcBorders>
          </w:tcPr>
          <w:p w14:paraId="31D04DD4" w14:textId="77777777" w:rsidR="006D18CD" w:rsidRPr="00491A1D" w:rsidRDefault="006D18CD" w:rsidP="004621AC">
            <w:pPr>
              <w:spacing w:before="0"/>
            </w:pPr>
            <w:r w:rsidRPr="00491A1D">
              <w:t>-</w:t>
            </w:r>
          </w:p>
        </w:tc>
        <w:tc>
          <w:tcPr>
            <w:tcW w:w="922" w:type="dxa"/>
            <w:tcBorders>
              <w:top w:val="single" w:sz="6" w:space="0" w:color="000000"/>
              <w:left w:val="single" w:sz="6" w:space="0" w:color="000000"/>
              <w:bottom w:val="single" w:sz="6" w:space="0" w:color="000000"/>
              <w:right w:val="single" w:sz="6" w:space="0" w:color="000000"/>
            </w:tcBorders>
          </w:tcPr>
          <w:p w14:paraId="1F467E88"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6E70E9F1"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7CCBA7C7" w14:textId="77777777" w:rsidR="006D18CD" w:rsidRPr="00491A1D" w:rsidRDefault="006D18CD" w:rsidP="004621AC">
            <w:pPr>
              <w:spacing w:before="0"/>
            </w:pPr>
          </w:p>
        </w:tc>
      </w:tr>
      <w:tr w:rsidR="006D18CD" w:rsidRPr="00491A1D" w14:paraId="779F0C8F"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4095EAB7" w14:textId="77777777" w:rsidR="006D18CD" w:rsidRPr="00491A1D" w:rsidRDefault="006D18CD" w:rsidP="004621AC">
            <w:pPr>
              <w:spacing w:before="0"/>
            </w:pPr>
            <w:r w:rsidRPr="00491A1D">
              <w:t>West Africa</w:t>
            </w:r>
            <w:r w:rsidR="007C6FFC" w:rsidRPr="00491A1D">
              <w:fldChar w:fldCharType="begin"/>
            </w:r>
            <w:r w:rsidR="007C6FFC" w:rsidRPr="00491A1D">
              <w:instrText xml:space="preserve"> XE "West Africa" </w:instrText>
            </w:r>
            <w:r w:rsidR="007C6FFC" w:rsidRPr="00491A1D">
              <w:fldChar w:fldCharType="end"/>
            </w:r>
            <w:r w:rsidRPr="00491A1D">
              <w:t xml:space="preserve"> &amp; Dakar</w:t>
            </w:r>
            <w:r w:rsidR="0002123E" w:rsidRPr="00491A1D">
              <w:fldChar w:fldCharType="begin"/>
            </w:r>
            <w:r w:rsidR="0002123E" w:rsidRPr="00491A1D">
              <w:instrText xml:space="preserve"> XE "Dakar" </w:instrText>
            </w:r>
            <w:r w:rsidR="0002123E"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525A5222" w14:textId="77777777" w:rsidR="006D18CD" w:rsidRPr="00491A1D" w:rsidRDefault="006D18CD" w:rsidP="004621AC">
            <w:pPr>
              <w:spacing w:before="0"/>
            </w:pPr>
            <w:r w:rsidRPr="00491A1D">
              <w:t>54</w:t>
            </w:r>
          </w:p>
        </w:tc>
        <w:tc>
          <w:tcPr>
            <w:tcW w:w="851" w:type="dxa"/>
            <w:tcBorders>
              <w:top w:val="single" w:sz="6" w:space="0" w:color="000000"/>
              <w:left w:val="single" w:sz="6" w:space="0" w:color="000000"/>
              <w:bottom w:val="single" w:sz="6" w:space="0" w:color="000000"/>
              <w:right w:val="single" w:sz="6" w:space="0" w:color="000000"/>
            </w:tcBorders>
          </w:tcPr>
          <w:p w14:paraId="6E0DD284" w14:textId="77777777" w:rsidR="006D18CD" w:rsidRPr="00491A1D" w:rsidRDefault="006D18CD" w:rsidP="004621AC">
            <w:pPr>
              <w:spacing w:before="0"/>
            </w:pPr>
            <w:r w:rsidRPr="00491A1D">
              <w:t>8</w:t>
            </w:r>
          </w:p>
        </w:tc>
        <w:tc>
          <w:tcPr>
            <w:tcW w:w="709" w:type="dxa"/>
            <w:tcBorders>
              <w:top w:val="single" w:sz="6" w:space="0" w:color="000000"/>
              <w:left w:val="single" w:sz="6" w:space="0" w:color="000000"/>
              <w:bottom w:val="single" w:sz="6" w:space="0" w:color="000000"/>
              <w:right w:val="single" w:sz="6" w:space="0" w:color="000000"/>
            </w:tcBorders>
          </w:tcPr>
          <w:p w14:paraId="23520EF0" w14:textId="77777777" w:rsidR="006D18CD" w:rsidRPr="00491A1D" w:rsidRDefault="006D18CD" w:rsidP="004621AC">
            <w:pPr>
              <w:spacing w:before="0"/>
            </w:pPr>
            <w:r w:rsidRPr="00491A1D">
              <w:t>-</w:t>
            </w:r>
          </w:p>
        </w:tc>
        <w:tc>
          <w:tcPr>
            <w:tcW w:w="922" w:type="dxa"/>
            <w:tcBorders>
              <w:top w:val="single" w:sz="6" w:space="0" w:color="000000"/>
              <w:left w:val="single" w:sz="6" w:space="0" w:color="000000"/>
              <w:bottom w:val="single" w:sz="6" w:space="0" w:color="000000"/>
              <w:right w:val="single" w:sz="6" w:space="0" w:color="000000"/>
            </w:tcBorders>
          </w:tcPr>
          <w:p w14:paraId="1E13BFC4"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76B08CFB"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6E1D5DA9" w14:textId="77777777" w:rsidR="006D18CD" w:rsidRPr="00491A1D" w:rsidRDefault="006D18CD" w:rsidP="004621AC">
            <w:pPr>
              <w:spacing w:before="0"/>
            </w:pPr>
          </w:p>
        </w:tc>
      </w:tr>
      <w:tr w:rsidR="006D18CD" w:rsidRPr="00491A1D" w14:paraId="267700C6"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2BB1C702" w14:textId="77777777" w:rsidR="006D18CD" w:rsidRPr="00491A1D" w:rsidRDefault="006D18CD" w:rsidP="004621AC">
            <w:pPr>
              <w:spacing w:before="0"/>
            </w:pPr>
            <w:r w:rsidRPr="00491A1D">
              <w:t>Ceylon</w:t>
            </w:r>
            <w:r w:rsidR="00555FEA" w:rsidRPr="00491A1D">
              <w:fldChar w:fldCharType="begin"/>
            </w:r>
            <w:r w:rsidR="00555FEA" w:rsidRPr="00491A1D">
              <w:instrText xml:space="preserve"> XE "Ceylon" </w:instrText>
            </w:r>
            <w:r w:rsidR="00555FEA"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5E2C5158" w14:textId="77777777" w:rsidR="006D18CD" w:rsidRPr="00491A1D" w:rsidRDefault="006D18CD" w:rsidP="004621AC">
            <w:pPr>
              <w:spacing w:before="0"/>
            </w:pPr>
            <w:r w:rsidRPr="00491A1D">
              <w:t>43</w:t>
            </w:r>
          </w:p>
        </w:tc>
        <w:tc>
          <w:tcPr>
            <w:tcW w:w="851" w:type="dxa"/>
            <w:tcBorders>
              <w:top w:val="single" w:sz="6" w:space="0" w:color="000000"/>
              <w:left w:val="single" w:sz="6" w:space="0" w:color="000000"/>
              <w:bottom w:val="single" w:sz="6" w:space="0" w:color="000000"/>
              <w:right w:val="single" w:sz="6" w:space="0" w:color="000000"/>
            </w:tcBorders>
          </w:tcPr>
          <w:p w14:paraId="653990F5" w14:textId="77777777" w:rsidR="006D18CD" w:rsidRPr="00491A1D" w:rsidRDefault="006D18CD" w:rsidP="004621AC">
            <w:pPr>
              <w:spacing w:before="0"/>
            </w:pPr>
            <w:r w:rsidRPr="00491A1D">
              <w:t>5</w:t>
            </w:r>
          </w:p>
        </w:tc>
        <w:tc>
          <w:tcPr>
            <w:tcW w:w="709" w:type="dxa"/>
            <w:tcBorders>
              <w:top w:val="single" w:sz="6" w:space="0" w:color="000000"/>
              <w:left w:val="single" w:sz="6" w:space="0" w:color="000000"/>
              <w:bottom w:val="single" w:sz="6" w:space="0" w:color="000000"/>
              <w:right w:val="single" w:sz="6" w:space="0" w:color="000000"/>
            </w:tcBorders>
          </w:tcPr>
          <w:p w14:paraId="6C7AE7BC" w14:textId="77777777" w:rsidR="006D18CD" w:rsidRPr="00491A1D" w:rsidRDefault="006D18CD" w:rsidP="004621AC">
            <w:pPr>
              <w:spacing w:before="0"/>
            </w:pPr>
            <w:r w:rsidRPr="00491A1D">
              <w:t>-</w:t>
            </w:r>
          </w:p>
        </w:tc>
        <w:tc>
          <w:tcPr>
            <w:tcW w:w="922" w:type="dxa"/>
            <w:tcBorders>
              <w:top w:val="single" w:sz="6" w:space="0" w:color="000000"/>
              <w:left w:val="single" w:sz="6" w:space="0" w:color="000000"/>
              <w:bottom w:val="single" w:sz="6" w:space="0" w:color="000000"/>
              <w:right w:val="single" w:sz="6" w:space="0" w:color="000000"/>
            </w:tcBorders>
          </w:tcPr>
          <w:p w14:paraId="4219043E"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54C49C8F"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15B6F238" w14:textId="77777777" w:rsidR="006D18CD" w:rsidRPr="00491A1D" w:rsidRDefault="006D18CD" w:rsidP="004621AC">
            <w:pPr>
              <w:spacing w:before="0"/>
            </w:pPr>
          </w:p>
        </w:tc>
      </w:tr>
      <w:tr w:rsidR="006D18CD" w:rsidRPr="00491A1D" w14:paraId="435C6832"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3E6568C6" w14:textId="77777777" w:rsidR="006D18CD" w:rsidRPr="00491A1D" w:rsidRDefault="006D18CD" w:rsidP="004621AC">
            <w:pPr>
              <w:spacing w:before="0"/>
            </w:pPr>
            <w:r w:rsidRPr="00491A1D">
              <w:t>North Atlantic</w:t>
            </w:r>
            <w:r w:rsidR="00561DA1" w:rsidRPr="00491A1D">
              <w:fldChar w:fldCharType="begin"/>
            </w:r>
            <w:r w:rsidR="00561DA1" w:rsidRPr="00491A1D">
              <w:instrText xml:space="preserve"> XE "North Atlantic" </w:instrText>
            </w:r>
            <w:r w:rsidR="00561DA1"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53713A49" w14:textId="77777777" w:rsidR="006D18CD" w:rsidRPr="00491A1D" w:rsidRDefault="006D18CD" w:rsidP="004621AC">
            <w:pPr>
              <w:spacing w:before="0"/>
            </w:pPr>
            <w:r w:rsidRPr="00491A1D">
              <w:t>43</w:t>
            </w:r>
          </w:p>
        </w:tc>
        <w:tc>
          <w:tcPr>
            <w:tcW w:w="851" w:type="dxa"/>
            <w:tcBorders>
              <w:top w:val="single" w:sz="6" w:space="0" w:color="000000"/>
              <w:left w:val="single" w:sz="6" w:space="0" w:color="000000"/>
              <w:bottom w:val="single" w:sz="6" w:space="0" w:color="000000"/>
              <w:right w:val="single" w:sz="6" w:space="0" w:color="000000"/>
            </w:tcBorders>
          </w:tcPr>
          <w:p w14:paraId="39D5F1DD" w14:textId="77777777" w:rsidR="006D18CD" w:rsidRPr="00491A1D" w:rsidRDefault="006D18CD" w:rsidP="004621AC">
            <w:pPr>
              <w:spacing w:before="0"/>
            </w:pPr>
          </w:p>
        </w:tc>
        <w:tc>
          <w:tcPr>
            <w:tcW w:w="709" w:type="dxa"/>
            <w:tcBorders>
              <w:top w:val="single" w:sz="6" w:space="0" w:color="000000"/>
              <w:left w:val="single" w:sz="6" w:space="0" w:color="000000"/>
              <w:bottom w:val="single" w:sz="6" w:space="0" w:color="000000"/>
              <w:right w:val="single" w:sz="6" w:space="0" w:color="000000"/>
            </w:tcBorders>
          </w:tcPr>
          <w:p w14:paraId="5FAC81FA" w14:textId="77777777" w:rsidR="006D18CD" w:rsidRPr="00491A1D" w:rsidRDefault="006D18CD" w:rsidP="004621AC">
            <w:pPr>
              <w:spacing w:before="0"/>
            </w:pPr>
          </w:p>
        </w:tc>
        <w:tc>
          <w:tcPr>
            <w:tcW w:w="922" w:type="dxa"/>
            <w:tcBorders>
              <w:top w:val="single" w:sz="6" w:space="0" w:color="000000"/>
              <w:left w:val="single" w:sz="6" w:space="0" w:color="000000"/>
              <w:bottom w:val="single" w:sz="6" w:space="0" w:color="000000"/>
              <w:right w:val="single" w:sz="6" w:space="0" w:color="000000"/>
            </w:tcBorders>
          </w:tcPr>
          <w:p w14:paraId="780333BA"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2DE45398"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2B67ACC9" w14:textId="77777777" w:rsidR="006D18CD" w:rsidRPr="00491A1D" w:rsidRDefault="006D18CD" w:rsidP="004621AC">
            <w:pPr>
              <w:spacing w:before="0"/>
            </w:pPr>
          </w:p>
        </w:tc>
      </w:tr>
      <w:tr w:rsidR="006D18CD" w:rsidRPr="00491A1D" w14:paraId="7CF22EF2"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4B162373" w14:textId="77777777" w:rsidR="006D18CD" w:rsidRPr="00491A1D" w:rsidRDefault="006D18CD" w:rsidP="004621AC">
            <w:pPr>
              <w:spacing w:before="0"/>
            </w:pPr>
            <w:r w:rsidRPr="00491A1D">
              <w:t>Iceland</w:t>
            </w:r>
            <w:r w:rsidR="00280F5C" w:rsidRPr="00491A1D">
              <w:fldChar w:fldCharType="begin"/>
            </w:r>
            <w:r w:rsidR="00280F5C" w:rsidRPr="00491A1D">
              <w:instrText xml:space="preserve"> XE "Iceland" </w:instrText>
            </w:r>
            <w:r w:rsidR="00280F5C"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2B5AD216" w14:textId="77777777" w:rsidR="006D18CD" w:rsidRPr="00491A1D" w:rsidRDefault="006D18CD" w:rsidP="004621AC">
            <w:pPr>
              <w:spacing w:before="0"/>
            </w:pPr>
            <w:r w:rsidRPr="00491A1D">
              <w:t>30</w:t>
            </w:r>
          </w:p>
        </w:tc>
        <w:tc>
          <w:tcPr>
            <w:tcW w:w="851" w:type="dxa"/>
            <w:tcBorders>
              <w:top w:val="single" w:sz="6" w:space="0" w:color="000000"/>
              <w:left w:val="single" w:sz="6" w:space="0" w:color="000000"/>
              <w:bottom w:val="single" w:sz="6" w:space="0" w:color="000000"/>
              <w:right w:val="single" w:sz="6" w:space="0" w:color="000000"/>
            </w:tcBorders>
          </w:tcPr>
          <w:p w14:paraId="563A71A1" w14:textId="77777777" w:rsidR="006D18CD" w:rsidRPr="00491A1D" w:rsidRDefault="006D18CD" w:rsidP="004621AC">
            <w:pPr>
              <w:spacing w:before="0"/>
            </w:pPr>
            <w:r w:rsidRPr="00491A1D">
              <w:t>-</w:t>
            </w:r>
          </w:p>
        </w:tc>
        <w:tc>
          <w:tcPr>
            <w:tcW w:w="709" w:type="dxa"/>
            <w:tcBorders>
              <w:top w:val="single" w:sz="6" w:space="0" w:color="000000"/>
              <w:left w:val="single" w:sz="6" w:space="0" w:color="000000"/>
              <w:bottom w:val="single" w:sz="6" w:space="0" w:color="000000"/>
              <w:right w:val="single" w:sz="6" w:space="0" w:color="000000"/>
            </w:tcBorders>
          </w:tcPr>
          <w:p w14:paraId="1B260CF3" w14:textId="77777777" w:rsidR="006D18CD" w:rsidRPr="00491A1D" w:rsidRDefault="006D18CD" w:rsidP="004621AC">
            <w:pPr>
              <w:spacing w:before="0"/>
            </w:pPr>
            <w:r w:rsidRPr="00491A1D">
              <w:t>-</w:t>
            </w:r>
          </w:p>
        </w:tc>
        <w:tc>
          <w:tcPr>
            <w:tcW w:w="922" w:type="dxa"/>
            <w:tcBorders>
              <w:top w:val="single" w:sz="6" w:space="0" w:color="000000"/>
              <w:left w:val="single" w:sz="6" w:space="0" w:color="000000"/>
              <w:bottom w:val="single" w:sz="6" w:space="0" w:color="000000"/>
              <w:right w:val="single" w:sz="6" w:space="0" w:color="000000"/>
            </w:tcBorders>
          </w:tcPr>
          <w:p w14:paraId="1DCB897E"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246657A1"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053C7F74" w14:textId="77777777" w:rsidR="006D18CD" w:rsidRPr="00491A1D" w:rsidRDefault="006D18CD" w:rsidP="004621AC">
            <w:pPr>
              <w:spacing w:before="0"/>
            </w:pPr>
          </w:p>
        </w:tc>
      </w:tr>
      <w:tr w:rsidR="006D18CD" w:rsidRPr="00491A1D" w14:paraId="2FC4A6AD"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720007C0" w14:textId="77777777" w:rsidR="006D18CD" w:rsidRPr="00491A1D" w:rsidRDefault="006D18CD" w:rsidP="004621AC">
            <w:pPr>
              <w:spacing w:before="0"/>
            </w:pPr>
            <w:r w:rsidRPr="00491A1D">
              <w:t>Bahamas</w:t>
            </w:r>
            <w:r w:rsidR="00561DA1" w:rsidRPr="00491A1D">
              <w:fldChar w:fldCharType="begin"/>
            </w:r>
            <w:r w:rsidR="00561DA1" w:rsidRPr="00491A1D">
              <w:instrText xml:space="preserve"> XE "Bahamas" </w:instrText>
            </w:r>
            <w:r w:rsidR="00561DA1"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06364B1D" w14:textId="77777777" w:rsidR="006D18CD" w:rsidRPr="00491A1D" w:rsidRDefault="006D18CD" w:rsidP="004621AC">
            <w:pPr>
              <w:spacing w:before="0"/>
            </w:pPr>
            <w:r w:rsidRPr="00491A1D">
              <w:t>20</w:t>
            </w:r>
          </w:p>
        </w:tc>
        <w:tc>
          <w:tcPr>
            <w:tcW w:w="851" w:type="dxa"/>
            <w:tcBorders>
              <w:top w:val="single" w:sz="6" w:space="0" w:color="000000"/>
              <w:left w:val="single" w:sz="6" w:space="0" w:color="000000"/>
              <w:bottom w:val="single" w:sz="6" w:space="0" w:color="000000"/>
              <w:right w:val="single" w:sz="6" w:space="0" w:color="000000"/>
            </w:tcBorders>
          </w:tcPr>
          <w:p w14:paraId="6BEC3C79" w14:textId="77777777" w:rsidR="006D18CD" w:rsidRPr="00491A1D" w:rsidRDefault="006D18CD" w:rsidP="004621AC">
            <w:pPr>
              <w:spacing w:before="0"/>
            </w:pPr>
          </w:p>
        </w:tc>
        <w:tc>
          <w:tcPr>
            <w:tcW w:w="709" w:type="dxa"/>
            <w:tcBorders>
              <w:top w:val="single" w:sz="6" w:space="0" w:color="000000"/>
              <w:left w:val="single" w:sz="6" w:space="0" w:color="000000"/>
              <w:bottom w:val="single" w:sz="6" w:space="0" w:color="000000"/>
              <w:right w:val="single" w:sz="6" w:space="0" w:color="000000"/>
            </w:tcBorders>
          </w:tcPr>
          <w:p w14:paraId="60D8DCD9" w14:textId="77777777" w:rsidR="006D18CD" w:rsidRPr="00491A1D" w:rsidRDefault="006D18CD" w:rsidP="004621AC">
            <w:pPr>
              <w:spacing w:before="0"/>
            </w:pPr>
          </w:p>
        </w:tc>
        <w:tc>
          <w:tcPr>
            <w:tcW w:w="922" w:type="dxa"/>
            <w:tcBorders>
              <w:top w:val="single" w:sz="6" w:space="0" w:color="000000"/>
              <w:left w:val="single" w:sz="6" w:space="0" w:color="000000"/>
              <w:bottom w:val="single" w:sz="6" w:space="0" w:color="000000"/>
              <w:right w:val="single" w:sz="6" w:space="0" w:color="000000"/>
            </w:tcBorders>
          </w:tcPr>
          <w:p w14:paraId="7A9D6A70"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04094353"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72688BB5" w14:textId="77777777" w:rsidR="006D18CD" w:rsidRPr="00491A1D" w:rsidRDefault="006D18CD" w:rsidP="004621AC">
            <w:pPr>
              <w:spacing w:before="0"/>
            </w:pPr>
          </w:p>
        </w:tc>
      </w:tr>
      <w:tr w:rsidR="006D18CD" w:rsidRPr="00491A1D" w14:paraId="307E439B"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263B0182" w14:textId="77777777" w:rsidR="006D18CD" w:rsidRPr="00491A1D" w:rsidRDefault="006D18CD" w:rsidP="004621AC">
            <w:pPr>
              <w:spacing w:before="0"/>
            </w:pPr>
            <w:r w:rsidRPr="00491A1D">
              <w:t>South Pacific</w:t>
            </w:r>
            <w:r w:rsidR="007C6FFC" w:rsidRPr="00491A1D">
              <w:fldChar w:fldCharType="begin"/>
            </w:r>
            <w:r w:rsidR="007C6FFC" w:rsidRPr="00491A1D">
              <w:instrText xml:space="preserve"> XE "South Pacific" </w:instrText>
            </w:r>
            <w:r w:rsidR="007C6FFC"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40B596B8" w14:textId="77777777" w:rsidR="006D18CD" w:rsidRPr="00491A1D" w:rsidRDefault="006D18CD" w:rsidP="004621AC">
            <w:pPr>
              <w:spacing w:before="0"/>
            </w:pPr>
            <w:r w:rsidRPr="00491A1D">
              <w:t>19</w:t>
            </w:r>
          </w:p>
        </w:tc>
        <w:tc>
          <w:tcPr>
            <w:tcW w:w="851" w:type="dxa"/>
            <w:tcBorders>
              <w:top w:val="single" w:sz="6" w:space="0" w:color="000000"/>
              <w:left w:val="single" w:sz="6" w:space="0" w:color="000000"/>
              <w:bottom w:val="single" w:sz="6" w:space="0" w:color="000000"/>
              <w:right w:val="single" w:sz="6" w:space="0" w:color="000000"/>
            </w:tcBorders>
          </w:tcPr>
          <w:p w14:paraId="1163D70E" w14:textId="77777777" w:rsidR="006D18CD" w:rsidRPr="00491A1D" w:rsidRDefault="006D18CD" w:rsidP="004621AC">
            <w:pPr>
              <w:spacing w:before="0"/>
            </w:pPr>
            <w:r w:rsidRPr="00491A1D">
              <w:t>-</w:t>
            </w:r>
          </w:p>
        </w:tc>
        <w:tc>
          <w:tcPr>
            <w:tcW w:w="709" w:type="dxa"/>
            <w:tcBorders>
              <w:top w:val="single" w:sz="6" w:space="0" w:color="000000"/>
              <w:left w:val="single" w:sz="6" w:space="0" w:color="000000"/>
              <w:bottom w:val="single" w:sz="6" w:space="0" w:color="000000"/>
              <w:right w:val="single" w:sz="6" w:space="0" w:color="000000"/>
            </w:tcBorders>
          </w:tcPr>
          <w:p w14:paraId="3E3DEF21" w14:textId="77777777" w:rsidR="006D18CD" w:rsidRPr="00491A1D" w:rsidRDefault="006D18CD" w:rsidP="004621AC">
            <w:pPr>
              <w:spacing w:before="0"/>
            </w:pPr>
            <w:r w:rsidRPr="00491A1D">
              <w:t>12</w:t>
            </w:r>
          </w:p>
        </w:tc>
        <w:tc>
          <w:tcPr>
            <w:tcW w:w="922" w:type="dxa"/>
            <w:tcBorders>
              <w:top w:val="single" w:sz="6" w:space="0" w:color="000000"/>
              <w:left w:val="single" w:sz="6" w:space="0" w:color="000000"/>
              <w:bottom w:val="single" w:sz="6" w:space="0" w:color="000000"/>
              <w:right w:val="single" w:sz="6" w:space="0" w:color="000000"/>
            </w:tcBorders>
          </w:tcPr>
          <w:p w14:paraId="690BA3EC"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7E9C73E4"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5316E5E4" w14:textId="77777777" w:rsidR="006D18CD" w:rsidRPr="00491A1D" w:rsidRDefault="006D18CD" w:rsidP="004621AC">
            <w:pPr>
              <w:spacing w:before="0"/>
            </w:pPr>
          </w:p>
        </w:tc>
      </w:tr>
      <w:tr w:rsidR="006D18CD" w:rsidRPr="00491A1D" w14:paraId="440B0645"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76F45ABC" w14:textId="77777777" w:rsidR="006D18CD" w:rsidRPr="00491A1D" w:rsidRDefault="006D18CD" w:rsidP="004621AC">
            <w:pPr>
              <w:spacing w:before="0"/>
            </w:pPr>
            <w:r w:rsidRPr="00491A1D">
              <w:t>South Africa</w:t>
            </w:r>
            <w:r w:rsidR="00555FEA" w:rsidRPr="00491A1D">
              <w:fldChar w:fldCharType="begin"/>
            </w:r>
            <w:r w:rsidR="00555FEA" w:rsidRPr="00491A1D">
              <w:instrText xml:space="preserve"> XE "South Africa" </w:instrText>
            </w:r>
            <w:r w:rsidR="00555FEA"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1749DECD" w14:textId="77777777" w:rsidR="006D18CD" w:rsidRPr="00491A1D" w:rsidRDefault="006D18CD" w:rsidP="004621AC">
            <w:pPr>
              <w:spacing w:before="0"/>
            </w:pPr>
            <w:r w:rsidRPr="00491A1D">
              <w:t>14</w:t>
            </w:r>
          </w:p>
        </w:tc>
        <w:tc>
          <w:tcPr>
            <w:tcW w:w="851" w:type="dxa"/>
            <w:tcBorders>
              <w:top w:val="single" w:sz="6" w:space="0" w:color="000000"/>
              <w:left w:val="single" w:sz="6" w:space="0" w:color="000000"/>
              <w:bottom w:val="single" w:sz="6" w:space="0" w:color="000000"/>
              <w:right w:val="single" w:sz="6" w:space="0" w:color="000000"/>
            </w:tcBorders>
          </w:tcPr>
          <w:p w14:paraId="07F525BC" w14:textId="77777777" w:rsidR="006D18CD" w:rsidRPr="00491A1D" w:rsidRDefault="006D18CD" w:rsidP="004621AC">
            <w:pPr>
              <w:spacing w:before="0"/>
            </w:pPr>
            <w:r w:rsidRPr="00491A1D">
              <w:t>-</w:t>
            </w:r>
          </w:p>
        </w:tc>
        <w:tc>
          <w:tcPr>
            <w:tcW w:w="709" w:type="dxa"/>
            <w:tcBorders>
              <w:top w:val="single" w:sz="6" w:space="0" w:color="000000"/>
              <w:left w:val="single" w:sz="6" w:space="0" w:color="000000"/>
              <w:bottom w:val="single" w:sz="6" w:space="0" w:color="000000"/>
              <w:right w:val="single" w:sz="6" w:space="0" w:color="000000"/>
            </w:tcBorders>
          </w:tcPr>
          <w:p w14:paraId="62B546CE" w14:textId="77777777" w:rsidR="006D18CD" w:rsidRPr="00491A1D" w:rsidRDefault="006D18CD" w:rsidP="004621AC">
            <w:pPr>
              <w:spacing w:before="0"/>
            </w:pPr>
            <w:r w:rsidRPr="00491A1D">
              <w:t>62</w:t>
            </w:r>
          </w:p>
        </w:tc>
        <w:tc>
          <w:tcPr>
            <w:tcW w:w="922" w:type="dxa"/>
            <w:tcBorders>
              <w:top w:val="single" w:sz="6" w:space="0" w:color="000000"/>
              <w:left w:val="single" w:sz="6" w:space="0" w:color="000000"/>
              <w:bottom w:val="single" w:sz="6" w:space="0" w:color="000000"/>
              <w:right w:val="single" w:sz="6" w:space="0" w:color="000000"/>
            </w:tcBorders>
          </w:tcPr>
          <w:p w14:paraId="5F6A3ECD"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09F822E1"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0F5ED481" w14:textId="77777777" w:rsidR="006D18CD" w:rsidRPr="00491A1D" w:rsidRDefault="006D18CD" w:rsidP="004621AC">
            <w:pPr>
              <w:spacing w:before="0"/>
            </w:pPr>
          </w:p>
        </w:tc>
      </w:tr>
      <w:tr w:rsidR="006D18CD" w:rsidRPr="00491A1D" w14:paraId="17F75A29"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75FC61C0" w14:textId="77777777" w:rsidR="006D18CD" w:rsidRPr="00491A1D" w:rsidRDefault="006D18CD" w:rsidP="004621AC">
            <w:pPr>
              <w:spacing w:before="0"/>
            </w:pPr>
            <w:r w:rsidRPr="00491A1D">
              <w:t>East Africa</w:t>
            </w:r>
            <w:r w:rsidR="00561DA1" w:rsidRPr="00491A1D">
              <w:fldChar w:fldCharType="begin"/>
            </w:r>
            <w:r w:rsidR="00561DA1" w:rsidRPr="00491A1D">
              <w:instrText xml:space="preserve"> XE "East Africa" </w:instrText>
            </w:r>
            <w:r w:rsidR="00561DA1"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6E3EF709" w14:textId="77777777" w:rsidR="006D18CD" w:rsidRPr="00491A1D" w:rsidRDefault="006D18CD" w:rsidP="004621AC">
            <w:pPr>
              <w:spacing w:before="0"/>
            </w:pPr>
            <w:r w:rsidRPr="00491A1D">
              <w:t>10</w:t>
            </w:r>
          </w:p>
        </w:tc>
        <w:tc>
          <w:tcPr>
            <w:tcW w:w="851" w:type="dxa"/>
            <w:tcBorders>
              <w:top w:val="single" w:sz="6" w:space="0" w:color="000000"/>
              <w:left w:val="single" w:sz="6" w:space="0" w:color="000000"/>
              <w:bottom w:val="single" w:sz="6" w:space="0" w:color="000000"/>
              <w:right w:val="single" w:sz="6" w:space="0" w:color="000000"/>
            </w:tcBorders>
          </w:tcPr>
          <w:p w14:paraId="009810E1" w14:textId="77777777" w:rsidR="006D18CD" w:rsidRPr="00491A1D" w:rsidRDefault="006D18CD" w:rsidP="004621AC">
            <w:pPr>
              <w:spacing w:before="0"/>
            </w:pPr>
            <w:r w:rsidRPr="00491A1D">
              <w:t>2</w:t>
            </w:r>
          </w:p>
        </w:tc>
        <w:tc>
          <w:tcPr>
            <w:tcW w:w="709" w:type="dxa"/>
            <w:tcBorders>
              <w:top w:val="single" w:sz="6" w:space="0" w:color="000000"/>
              <w:left w:val="single" w:sz="6" w:space="0" w:color="000000"/>
              <w:bottom w:val="single" w:sz="6" w:space="0" w:color="000000"/>
              <w:right w:val="single" w:sz="6" w:space="0" w:color="000000"/>
            </w:tcBorders>
          </w:tcPr>
          <w:p w14:paraId="64CC3DE9" w14:textId="77777777" w:rsidR="006D18CD" w:rsidRPr="00491A1D" w:rsidRDefault="006D18CD" w:rsidP="004621AC">
            <w:pPr>
              <w:spacing w:before="0"/>
            </w:pPr>
            <w:r w:rsidRPr="00491A1D">
              <w:t>-</w:t>
            </w:r>
          </w:p>
        </w:tc>
        <w:tc>
          <w:tcPr>
            <w:tcW w:w="922" w:type="dxa"/>
            <w:tcBorders>
              <w:top w:val="single" w:sz="6" w:space="0" w:color="000000"/>
              <w:left w:val="single" w:sz="6" w:space="0" w:color="000000"/>
              <w:bottom w:val="single" w:sz="6" w:space="0" w:color="000000"/>
              <w:right w:val="single" w:sz="6" w:space="0" w:color="000000"/>
            </w:tcBorders>
          </w:tcPr>
          <w:p w14:paraId="0A6FFA00"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04D69597"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37356F30" w14:textId="77777777" w:rsidR="006D18CD" w:rsidRPr="00491A1D" w:rsidRDefault="006D18CD" w:rsidP="004621AC">
            <w:pPr>
              <w:spacing w:before="0"/>
            </w:pPr>
          </w:p>
        </w:tc>
      </w:tr>
      <w:tr w:rsidR="006D18CD" w:rsidRPr="00491A1D" w14:paraId="5BE29832"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074A8295" w14:textId="77777777" w:rsidR="006D18CD" w:rsidRPr="00491A1D" w:rsidRDefault="006D18CD" w:rsidP="004621AC">
            <w:pPr>
              <w:spacing w:before="0"/>
            </w:pPr>
            <w:r w:rsidRPr="00491A1D">
              <w:t>Spain</w:t>
            </w:r>
            <w:r w:rsidR="00561DA1" w:rsidRPr="00491A1D">
              <w:fldChar w:fldCharType="begin"/>
            </w:r>
            <w:r w:rsidR="00561DA1" w:rsidRPr="00491A1D">
              <w:instrText xml:space="preserve"> XE "Spain" </w:instrText>
            </w:r>
            <w:r w:rsidR="00561DA1"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50803DA2" w14:textId="77777777" w:rsidR="006D18CD" w:rsidRPr="00491A1D" w:rsidRDefault="006D18CD" w:rsidP="004621AC">
            <w:pPr>
              <w:spacing w:before="0"/>
            </w:pPr>
            <w:r w:rsidRPr="00491A1D">
              <w:t>No Data</w:t>
            </w:r>
          </w:p>
        </w:tc>
        <w:tc>
          <w:tcPr>
            <w:tcW w:w="851" w:type="dxa"/>
            <w:tcBorders>
              <w:top w:val="single" w:sz="6" w:space="0" w:color="000000"/>
              <w:left w:val="single" w:sz="6" w:space="0" w:color="000000"/>
              <w:bottom w:val="single" w:sz="6" w:space="0" w:color="000000"/>
              <w:right w:val="single" w:sz="6" w:space="0" w:color="000000"/>
            </w:tcBorders>
          </w:tcPr>
          <w:p w14:paraId="62C94FD5" w14:textId="77777777" w:rsidR="006D18CD" w:rsidRPr="00491A1D" w:rsidRDefault="006D18CD" w:rsidP="004621AC">
            <w:pPr>
              <w:spacing w:before="0"/>
            </w:pPr>
          </w:p>
        </w:tc>
        <w:tc>
          <w:tcPr>
            <w:tcW w:w="709" w:type="dxa"/>
            <w:tcBorders>
              <w:top w:val="single" w:sz="6" w:space="0" w:color="000000"/>
              <w:left w:val="single" w:sz="6" w:space="0" w:color="000000"/>
              <w:bottom w:val="single" w:sz="6" w:space="0" w:color="000000"/>
              <w:right w:val="single" w:sz="6" w:space="0" w:color="000000"/>
            </w:tcBorders>
          </w:tcPr>
          <w:p w14:paraId="6008925E" w14:textId="77777777" w:rsidR="006D18CD" w:rsidRPr="00491A1D" w:rsidRDefault="006D18CD" w:rsidP="004621AC">
            <w:pPr>
              <w:spacing w:before="0"/>
            </w:pPr>
          </w:p>
        </w:tc>
        <w:tc>
          <w:tcPr>
            <w:tcW w:w="922" w:type="dxa"/>
            <w:tcBorders>
              <w:top w:val="single" w:sz="6" w:space="0" w:color="000000"/>
              <w:left w:val="single" w:sz="6" w:space="0" w:color="000000"/>
              <w:bottom w:val="single" w:sz="6" w:space="0" w:color="000000"/>
              <w:right w:val="single" w:sz="6" w:space="0" w:color="000000"/>
            </w:tcBorders>
          </w:tcPr>
          <w:p w14:paraId="43E400E2"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1D02A4B0"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0974AB77" w14:textId="77777777" w:rsidR="006D18CD" w:rsidRPr="00491A1D" w:rsidRDefault="006D18CD" w:rsidP="004621AC">
            <w:pPr>
              <w:spacing w:before="0"/>
            </w:pPr>
            <w:r w:rsidRPr="00491A1D">
              <w:t>2</w:t>
            </w:r>
          </w:p>
        </w:tc>
      </w:tr>
      <w:tr w:rsidR="006D18CD" w:rsidRPr="00491A1D" w14:paraId="7AE6251A"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1EF59733" w14:textId="77777777" w:rsidR="006D18CD" w:rsidRPr="00491A1D" w:rsidRDefault="006D18CD" w:rsidP="004621AC">
            <w:pPr>
              <w:spacing w:before="0"/>
            </w:pPr>
            <w:r w:rsidRPr="00491A1D">
              <w:t>Russian</w:t>
            </w:r>
            <w:r w:rsidR="00561DA1" w:rsidRPr="00491A1D">
              <w:fldChar w:fldCharType="begin"/>
            </w:r>
            <w:r w:rsidR="00561DA1" w:rsidRPr="00491A1D">
              <w:instrText xml:space="preserve"> XE "Russian" </w:instrText>
            </w:r>
            <w:r w:rsidR="00561DA1"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4EB63B9F" w14:textId="77777777" w:rsidR="006D18CD" w:rsidRPr="00491A1D" w:rsidRDefault="006D18CD" w:rsidP="004621AC">
            <w:pPr>
              <w:spacing w:before="0"/>
            </w:pPr>
            <w:r w:rsidRPr="00491A1D">
              <w:t>No Data</w:t>
            </w:r>
          </w:p>
        </w:tc>
        <w:tc>
          <w:tcPr>
            <w:tcW w:w="851" w:type="dxa"/>
            <w:tcBorders>
              <w:top w:val="single" w:sz="6" w:space="0" w:color="000000"/>
              <w:left w:val="single" w:sz="6" w:space="0" w:color="000000"/>
              <w:bottom w:val="single" w:sz="6" w:space="0" w:color="000000"/>
              <w:right w:val="single" w:sz="6" w:space="0" w:color="000000"/>
            </w:tcBorders>
          </w:tcPr>
          <w:p w14:paraId="401A102A" w14:textId="77777777" w:rsidR="006D18CD" w:rsidRPr="00491A1D" w:rsidRDefault="006D18CD" w:rsidP="004621AC">
            <w:pPr>
              <w:spacing w:before="0"/>
            </w:pPr>
            <w:r w:rsidRPr="00491A1D">
              <w:t>-</w:t>
            </w:r>
          </w:p>
        </w:tc>
        <w:tc>
          <w:tcPr>
            <w:tcW w:w="709" w:type="dxa"/>
            <w:tcBorders>
              <w:top w:val="single" w:sz="6" w:space="0" w:color="000000"/>
              <w:left w:val="single" w:sz="6" w:space="0" w:color="000000"/>
              <w:bottom w:val="single" w:sz="6" w:space="0" w:color="000000"/>
              <w:right w:val="single" w:sz="6" w:space="0" w:color="000000"/>
            </w:tcBorders>
          </w:tcPr>
          <w:p w14:paraId="42EAE716" w14:textId="77777777" w:rsidR="006D18CD" w:rsidRPr="00491A1D" w:rsidRDefault="006D18CD" w:rsidP="004621AC">
            <w:pPr>
              <w:spacing w:before="0"/>
            </w:pPr>
            <w:r w:rsidRPr="00491A1D">
              <w:t>-</w:t>
            </w:r>
          </w:p>
        </w:tc>
        <w:tc>
          <w:tcPr>
            <w:tcW w:w="922" w:type="dxa"/>
            <w:tcBorders>
              <w:top w:val="single" w:sz="6" w:space="0" w:color="000000"/>
              <w:left w:val="single" w:sz="6" w:space="0" w:color="000000"/>
              <w:bottom w:val="single" w:sz="6" w:space="0" w:color="000000"/>
              <w:right w:val="single" w:sz="6" w:space="0" w:color="000000"/>
            </w:tcBorders>
          </w:tcPr>
          <w:p w14:paraId="48B009F0" w14:textId="77777777" w:rsidR="006D18CD" w:rsidRPr="00491A1D" w:rsidRDefault="006D18CD" w:rsidP="004621AC">
            <w:pPr>
              <w:spacing w:before="0"/>
            </w:pPr>
            <w:r w:rsidRPr="00491A1D">
              <w:t>796</w:t>
            </w:r>
          </w:p>
        </w:tc>
        <w:tc>
          <w:tcPr>
            <w:tcW w:w="779" w:type="dxa"/>
            <w:tcBorders>
              <w:top w:val="single" w:sz="6" w:space="0" w:color="000000"/>
              <w:left w:val="single" w:sz="6" w:space="0" w:color="000000"/>
              <w:bottom w:val="single" w:sz="6" w:space="0" w:color="000000"/>
              <w:right w:val="single" w:sz="6" w:space="0" w:color="000000"/>
            </w:tcBorders>
          </w:tcPr>
          <w:p w14:paraId="247A18F3"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7B1BF72B" w14:textId="77777777" w:rsidR="006D18CD" w:rsidRPr="00491A1D" w:rsidRDefault="006D18CD" w:rsidP="004621AC">
            <w:pPr>
              <w:spacing w:before="0"/>
            </w:pPr>
          </w:p>
        </w:tc>
      </w:tr>
      <w:tr w:rsidR="006D18CD" w:rsidRPr="00491A1D" w14:paraId="4BEFF6D7"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6A2A59A4" w14:textId="77777777" w:rsidR="006D18CD" w:rsidRPr="00491A1D" w:rsidRDefault="006D18CD" w:rsidP="004621AC">
            <w:pPr>
              <w:spacing w:before="0"/>
            </w:pPr>
            <w:r w:rsidRPr="00491A1D">
              <w:t>Bolivia</w:t>
            </w:r>
            <w:r w:rsidR="00561DA1" w:rsidRPr="00491A1D">
              <w:fldChar w:fldCharType="begin"/>
            </w:r>
            <w:r w:rsidR="00561DA1" w:rsidRPr="00491A1D">
              <w:instrText xml:space="preserve"> XE "Bolivia" </w:instrText>
            </w:r>
            <w:r w:rsidR="00561DA1" w:rsidRPr="00491A1D">
              <w:fldChar w:fldCharType="end"/>
            </w:r>
          </w:p>
        </w:tc>
        <w:tc>
          <w:tcPr>
            <w:tcW w:w="1559" w:type="dxa"/>
            <w:tcBorders>
              <w:top w:val="single" w:sz="6" w:space="0" w:color="000000"/>
              <w:left w:val="single" w:sz="6" w:space="0" w:color="000000"/>
              <w:bottom w:val="single" w:sz="6" w:space="0" w:color="000000"/>
              <w:right w:val="single" w:sz="6" w:space="0" w:color="000000"/>
            </w:tcBorders>
          </w:tcPr>
          <w:p w14:paraId="75BDEAE0" w14:textId="77777777" w:rsidR="006D18CD" w:rsidRPr="00491A1D" w:rsidRDefault="006D18CD" w:rsidP="004621AC">
            <w:pPr>
              <w:spacing w:before="0"/>
            </w:pPr>
            <w:r w:rsidRPr="00491A1D">
              <w:t>No Data</w:t>
            </w:r>
          </w:p>
        </w:tc>
        <w:tc>
          <w:tcPr>
            <w:tcW w:w="851" w:type="dxa"/>
            <w:tcBorders>
              <w:top w:val="single" w:sz="6" w:space="0" w:color="000000"/>
              <w:left w:val="single" w:sz="6" w:space="0" w:color="000000"/>
              <w:bottom w:val="single" w:sz="6" w:space="0" w:color="000000"/>
              <w:right w:val="single" w:sz="6" w:space="0" w:color="000000"/>
            </w:tcBorders>
          </w:tcPr>
          <w:p w14:paraId="11E88EB6" w14:textId="77777777" w:rsidR="006D18CD" w:rsidRPr="00491A1D" w:rsidRDefault="006D18CD" w:rsidP="004621AC">
            <w:pPr>
              <w:spacing w:before="0"/>
            </w:pPr>
            <w:r w:rsidRPr="00491A1D">
              <w:t>-</w:t>
            </w:r>
          </w:p>
        </w:tc>
        <w:tc>
          <w:tcPr>
            <w:tcW w:w="709" w:type="dxa"/>
            <w:tcBorders>
              <w:top w:val="single" w:sz="6" w:space="0" w:color="000000"/>
              <w:left w:val="single" w:sz="6" w:space="0" w:color="000000"/>
              <w:bottom w:val="single" w:sz="6" w:space="0" w:color="000000"/>
              <w:right w:val="single" w:sz="6" w:space="0" w:color="000000"/>
            </w:tcBorders>
          </w:tcPr>
          <w:p w14:paraId="21B78EFF" w14:textId="77777777" w:rsidR="006D18CD" w:rsidRPr="00491A1D" w:rsidRDefault="006D18CD" w:rsidP="004621AC">
            <w:pPr>
              <w:spacing w:before="0"/>
            </w:pPr>
          </w:p>
        </w:tc>
        <w:tc>
          <w:tcPr>
            <w:tcW w:w="922" w:type="dxa"/>
            <w:tcBorders>
              <w:top w:val="single" w:sz="6" w:space="0" w:color="000000"/>
              <w:left w:val="single" w:sz="6" w:space="0" w:color="000000"/>
              <w:bottom w:val="single" w:sz="6" w:space="0" w:color="000000"/>
              <w:right w:val="single" w:sz="6" w:space="0" w:color="000000"/>
            </w:tcBorders>
          </w:tcPr>
          <w:p w14:paraId="19F58CEE"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7C2C3417"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46D747F2" w14:textId="77777777" w:rsidR="006D18CD" w:rsidRPr="00491A1D" w:rsidRDefault="006D18CD" w:rsidP="004621AC">
            <w:pPr>
              <w:spacing w:before="0"/>
            </w:pPr>
          </w:p>
        </w:tc>
      </w:tr>
      <w:tr w:rsidR="006D18CD" w:rsidRPr="00491A1D" w14:paraId="4AA0BFCB" w14:textId="77777777" w:rsidTr="00B95391">
        <w:trPr>
          <w:cantSplit/>
        </w:trPr>
        <w:tc>
          <w:tcPr>
            <w:tcW w:w="3403" w:type="dxa"/>
            <w:tcBorders>
              <w:top w:val="single" w:sz="6" w:space="0" w:color="000000"/>
              <w:left w:val="single" w:sz="6" w:space="0" w:color="000000"/>
              <w:bottom w:val="single" w:sz="6" w:space="0" w:color="000000"/>
              <w:right w:val="single" w:sz="6" w:space="0" w:color="000000"/>
            </w:tcBorders>
          </w:tcPr>
          <w:p w14:paraId="4FDD6D79" w14:textId="77777777" w:rsidR="006D18CD" w:rsidRPr="00491A1D" w:rsidRDefault="006D18CD" w:rsidP="004621AC">
            <w:pPr>
              <w:spacing w:before="0"/>
            </w:pPr>
            <w:r w:rsidRPr="00491A1D">
              <w:t>Total</w:t>
            </w:r>
          </w:p>
        </w:tc>
        <w:tc>
          <w:tcPr>
            <w:tcW w:w="1559" w:type="dxa"/>
            <w:tcBorders>
              <w:top w:val="single" w:sz="6" w:space="0" w:color="000000"/>
              <w:left w:val="single" w:sz="6" w:space="0" w:color="000000"/>
              <w:bottom w:val="single" w:sz="6" w:space="0" w:color="000000"/>
              <w:right w:val="single" w:sz="6" w:space="0" w:color="000000"/>
            </w:tcBorders>
          </w:tcPr>
          <w:p w14:paraId="7CBD8CDA" w14:textId="77777777" w:rsidR="006D18CD" w:rsidRPr="00491A1D" w:rsidRDefault="006D18CD" w:rsidP="004621AC">
            <w:pPr>
              <w:spacing w:before="0"/>
            </w:pPr>
            <w:r w:rsidRPr="00491A1D">
              <w:t>16</w:t>
            </w:r>
            <w:r w:rsidR="00AD484A" w:rsidRPr="00491A1D">
              <w:t>,</w:t>
            </w:r>
            <w:r w:rsidRPr="00491A1D">
              <w:t>261</w:t>
            </w:r>
          </w:p>
        </w:tc>
        <w:tc>
          <w:tcPr>
            <w:tcW w:w="851" w:type="dxa"/>
            <w:tcBorders>
              <w:top w:val="single" w:sz="6" w:space="0" w:color="000000"/>
              <w:left w:val="single" w:sz="6" w:space="0" w:color="000000"/>
              <w:bottom w:val="single" w:sz="6" w:space="0" w:color="000000"/>
              <w:right w:val="single" w:sz="6" w:space="0" w:color="000000"/>
            </w:tcBorders>
          </w:tcPr>
          <w:p w14:paraId="0ED1757E" w14:textId="77777777" w:rsidR="006D18CD" w:rsidRPr="00491A1D" w:rsidRDefault="006D18CD" w:rsidP="004621AC">
            <w:pPr>
              <w:spacing w:before="0"/>
            </w:pPr>
            <w:r w:rsidRPr="00491A1D">
              <w:t>1</w:t>
            </w:r>
            <w:r w:rsidR="00AD484A" w:rsidRPr="00491A1D">
              <w:t>,</w:t>
            </w:r>
            <w:r w:rsidRPr="00491A1D">
              <w:t>967</w:t>
            </w:r>
          </w:p>
        </w:tc>
        <w:tc>
          <w:tcPr>
            <w:tcW w:w="709" w:type="dxa"/>
            <w:tcBorders>
              <w:top w:val="single" w:sz="6" w:space="0" w:color="000000"/>
              <w:left w:val="single" w:sz="6" w:space="0" w:color="000000"/>
              <w:bottom w:val="single" w:sz="6" w:space="0" w:color="000000"/>
              <w:right w:val="single" w:sz="6" w:space="0" w:color="000000"/>
            </w:tcBorders>
          </w:tcPr>
          <w:p w14:paraId="149524A3" w14:textId="77777777" w:rsidR="006D18CD" w:rsidRPr="00491A1D" w:rsidRDefault="006D18CD" w:rsidP="004621AC">
            <w:pPr>
              <w:spacing w:before="0"/>
            </w:pPr>
            <w:r w:rsidRPr="00491A1D">
              <w:t>1</w:t>
            </w:r>
            <w:r w:rsidR="00AD484A" w:rsidRPr="00491A1D">
              <w:t>,</w:t>
            </w:r>
            <w:r w:rsidRPr="00491A1D">
              <w:t>816</w:t>
            </w:r>
          </w:p>
        </w:tc>
        <w:tc>
          <w:tcPr>
            <w:tcW w:w="922" w:type="dxa"/>
            <w:tcBorders>
              <w:top w:val="single" w:sz="6" w:space="0" w:color="000000"/>
              <w:left w:val="single" w:sz="6" w:space="0" w:color="000000"/>
              <w:bottom w:val="single" w:sz="6" w:space="0" w:color="000000"/>
              <w:right w:val="single" w:sz="6" w:space="0" w:color="000000"/>
            </w:tcBorders>
          </w:tcPr>
          <w:p w14:paraId="38AB4E18" w14:textId="77777777" w:rsidR="006D18CD" w:rsidRPr="00491A1D" w:rsidRDefault="006D18CD" w:rsidP="004621AC">
            <w:pPr>
              <w:spacing w:before="0"/>
            </w:pPr>
          </w:p>
        </w:tc>
        <w:tc>
          <w:tcPr>
            <w:tcW w:w="779" w:type="dxa"/>
            <w:tcBorders>
              <w:top w:val="single" w:sz="6" w:space="0" w:color="000000"/>
              <w:left w:val="single" w:sz="6" w:space="0" w:color="000000"/>
              <w:bottom w:val="single" w:sz="6" w:space="0" w:color="000000"/>
              <w:right w:val="single" w:sz="6" w:space="0" w:color="000000"/>
            </w:tcBorders>
          </w:tcPr>
          <w:p w14:paraId="1EDFB022" w14:textId="77777777" w:rsidR="006D18CD" w:rsidRPr="00491A1D" w:rsidRDefault="006D18CD" w:rsidP="004621AC">
            <w:pPr>
              <w:spacing w:before="0"/>
            </w:pPr>
          </w:p>
        </w:tc>
        <w:tc>
          <w:tcPr>
            <w:tcW w:w="850" w:type="dxa"/>
            <w:tcBorders>
              <w:top w:val="single" w:sz="6" w:space="0" w:color="000000"/>
              <w:left w:val="single" w:sz="6" w:space="0" w:color="000000"/>
              <w:bottom w:val="single" w:sz="6" w:space="0" w:color="000000"/>
              <w:right w:val="single" w:sz="6" w:space="0" w:color="000000"/>
            </w:tcBorders>
          </w:tcPr>
          <w:p w14:paraId="0674D1C9" w14:textId="77777777" w:rsidR="006D18CD" w:rsidRPr="00491A1D" w:rsidRDefault="006D18CD" w:rsidP="004621AC">
            <w:pPr>
              <w:spacing w:before="0"/>
            </w:pPr>
          </w:p>
        </w:tc>
      </w:tr>
    </w:tbl>
    <w:p w14:paraId="13EABC4B" w14:textId="77777777" w:rsidR="006D18CD" w:rsidRDefault="006D18CD" w:rsidP="006528B7">
      <w:pPr>
        <w:pStyle w:val="BodyText"/>
      </w:pPr>
      <w:r>
        <w:lastRenderedPageBreak/>
        <w:t xml:space="preserve">Equally important was the amount of available stock, and one way of assessing the situation was to establish a minimum stock position and determine the current stock position against that minimum. </w:t>
      </w:r>
    </w:p>
    <w:p w14:paraId="2F465227" w14:textId="77777777" w:rsidR="006D18CD" w:rsidRDefault="006D18CD" w:rsidP="006528B7">
      <w:pPr>
        <w:pStyle w:val="BodyText"/>
      </w:pPr>
      <w:r>
        <w:t>As at 16</w:t>
      </w:r>
      <w:r>
        <w:rPr>
          <w:vertAlign w:val="superscript"/>
        </w:rPr>
        <w:t>th</w:t>
      </w:r>
      <w:r>
        <w:t xml:space="preserve"> Nov 1944 the </w:t>
      </w:r>
      <w:r w:rsidR="0002123E">
        <w:t xml:space="preserve">100/130 </w:t>
      </w:r>
      <w:r>
        <w:t>Aviation Fuel</w:t>
      </w:r>
      <w:r w:rsidR="0002123E">
        <w:fldChar w:fldCharType="begin"/>
      </w:r>
      <w:r w:rsidR="0002123E">
        <w:instrText xml:space="preserve"> XE "</w:instrText>
      </w:r>
      <w:r w:rsidR="0002123E" w:rsidRPr="009A0051">
        <w:instrText>100/130 Aviation Fuel</w:instrText>
      </w:r>
      <w:r w:rsidR="0002123E">
        <w:instrText xml:space="preserve">" </w:instrText>
      </w:r>
      <w:r w:rsidR="0002123E">
        <w:fldChar w:fldCharType="end"/>
      </w:r>
      <w:r>
        <w:t xml:space="preserve"> Grade stock position expressed as % of theatre level was as follows:</w:t>
      </w:r>
    </w:p>
    <w:p w14:paraId="37CA71E4" w14:textId="77777777" w:rsidR="006D18CD" w:rsidRDefault="006D18CD" w:rsidP="007C5DAF">
      <w:pPr>
        <w:pStyle w:val="Caption"/>
      </w:pPr>
      <w:r>
        <w:t xml:space="preserve">Table </w:t>
      </w:r>
      <w:r w:rsidR="001A19D3">
        <w:fldChar w:fldCharType="begin"/>
      </w:r>
      <w:r w:rsidR="001A19D3">
        <w:instrText xml:space="preserve"> SEQ Table \* ARABIC </w:instrText>
      </w:r>
      <w:r w:rsidR="001A19D3">
        <w:fldChar w:fldCharType="separate"/>
      </w:r>
      <w:r>
        <w:t>7</w:t>
      </w:r>
      <w:r w:rsidR="001A19D3">
        <w:fldChar w:fldCharType="end"/>
      </w:r>
      <w:r>
        <w:t>. Avgas 100/130</w:t>
      </w:r>
      <w:r w:rsidR="007C6FFC">
        <w:fldChar w:fldCharType="begin"/>
      </w:r>
      <w:r w:rsidR="007C6FFC">
        <w:instrText xml:space="preserve"> XE "</w:instrText>
      </w:r>
      <w:r w:rsidR="007C6FFC" w:rsidRPr="00F224E2">
        <w:instrText>Avgas 100/130</w:instrText>
      </w:r>
      <w:r w:rsidR="007C6FFC">
        <w:instrText xml:space="preserve">" </w:instrText>
      </w:r>
      <w:r w:rsidR="007C6FFC">
        <w:fldChar w:fldCharType="end"/>
      </w:r>
      <w:r>
        <w:t xml:space="preserve"> stock position November 1944 </w:t>
      </w:r>
    </w:p>
    <w:tbl>
      <w:tblPr>
        <w:tblW w:w="7961" w:type="dxa"/>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127"/>
        <w:gridCol w:w="1559"/>
        <w:gridCol w:w="2357"/>
        <w:gridCol w:w="1918"/>
      </w:tblGrid>
      <w:tr w:rsidR="006D18CD" w14:paraId="30DDC645" w14:textId="77777777" w:rsidTr="00B95391">
        <w:tc>
          <w:tcPr>
            <w:tcW w:w="2127" w:type="dxa"/>
            <w:tcBorders>
              <w:bottom w:val="single" w:sz="12" w:space="0" w:color="000000"/>
            </w:tcBorders>
          </w:tcPr>
          <w:p w14:paraId="6C801BDB" w14:textId="77777777" w:rsidR="006D18CD" w:rsidRPr="00491A1D" w:rsidRDefault="006D18CD" w:rsidP="004621AC">
            <w:pPr>
              <w:spacing w:before="0"/>
            </w:pPr>
            <w:r w:rsidRPr="00491A1D">
              <w:t>Theatre</w:t>
            </w:r>
          </w:p>
        </w:tc>
        <w:tc>
          <w:tcPr>
            <w:tcW w:w="1559" w:type="dxa"/>
            <w:tcBorders>
              <w:bottom w:val="single" w:sz="12" w:space="0" w:color="000000"/>
            </w:tcBorders>
          </w:tcPr>
          <w:p w14:paraId="09B98D35" w14:textId="77777777" w:rsidR="006D18CD" w:rsidRPr="00491A1D" w:rsidRDefault="006D18CD" w:rsidP="004621AC">
            <w:pPr>
              <w:spacing w:before="0"/>
            </w:pPr>
            <w:r w:rsidRPr="00491A1D">
              <w:t>Stock 000’s Bbls</w:t>
            </w:r>
          </w:p>
        </w:tc>
        <w:tc>
          <w:tcPr>
            <w:tcW w:w="2357" w:type="dxa"/>
            <w:tcBorders>
              <w:bottom w:val="single" w:sz="12" w:space="0" w:color="000000"/>
            </w:tcBorders>
          </w:tcPr>
          <w:p w14:paraId="2E6AEC6B" w14:textId="77777777" w:rsidR="006D18CD" w:rsidRPr="00491A1D" w:rsidRDefault="006D18CD" w:rsidP="004621AC">
            <w:pPr>
              <w:spacing w:before="0"/>
            </w:pPr>
            <w:r w:rsidRPr="00491A1D">
              <w:t>Minimum Stock</w:t>
            </w:r>
            <w:r w:rsidR="005A2472" w:rsidRPr="00491A1D">
              <w:t xml:space="preserve"> </w:t>
            </w:r>
            <w:r w:rsidRPr="00491A1D">
              <w:t>000’s Bbls</w:t>
            </w:r>
          </w:p>
        </w:tc>
        <w:tc>
          <w:tcPr>
            <w:tcW w:w="1918" w:type="dxa"/>
            <w:tcBorders>
              <w:bottom w:val="single" w:sz="12" w:space="0" w:color="000000"/>
            </w:tcBorders>
          </w:tcPr>
          <w:p w14:paraId="56FC8742" w14:textId="77777777" w:rsidR="006D18CD" w:rsidRPr="00491A1D" w:rsidRDefault="006D18CD" w:rsidP="004621AC">
            <w:pPr>
              <w:spacing w:before="0"/>
            </w:pPr>
            <w:r w:rsidRPr="00491A1D">
              <w:t>% of minimum level</w:t>
            </w:r>
          </w:p>
        </w:tc>
      </w:tr>
      <w:tr w:rsidR="006D18CD" w14:paraId="6BA177BF" w14:textId="77777777" w:rsidTr="00B95391">
        <w:tc>
          <w:tcPr>
            <w:tcW w:w="2127" w:type="dxa"/>
            <w:tcBorders>
              <w:top w:val="single" w:sz="12" w:space="0" w:color="000000"/>
            </w:tcBorders>
          </w:tcPr>
          <w:p w14:paraId="470C0FFF" w14:textId="77777777" w:rsidR="006D18CD" w:rsidRPr="00491A1D" w:rsidRDefault="006D18CD" w:rsidP="004621AC">
            <w:pPr>
              <w:spacing w:before="0"/>
            </w:pPr>
            <w:r w:rsidRPr="00491A1D">
              <w:t>UK-Iceland</w:t>
            </w:r>
            <w:r w:rsidR="00280F5C" w:rsidRPr="00491A1D">
              <w:fldChar w:fldCharType="begin"/>
            </w:r>
            <w:r w:rsidR="00280F5C" w:rsidRPr="00491A1D">
              <w:instrText xml:space="preserve"> XE "Iceland" </w:instrText>
            </w:r>
            <w:r w:rsidR="00280F5C" w:rsidRPr="00491A1D">
              <w:fldChar w:fldCharType="end"/>
            </w:r>
          </w:p>
        </w:tc>
        <w:tc>
          <w:tcPr>
            <w:tcW w:w="1559" w:type="dxa"/>
            <w:tcBorders>
              <w:top w:val="single" w:sz="12" w:space="0" w:color="000000"/>
            </w:tcBorders>
          </w:tcPr>
          <w:p w14:paraId="34CE75B1" w14:textId="77777777" w:rsidR="006D18CD" w:rsidRPr="00491A1D" w:rsidRDefault="006D18CD" w:rsidP="004621AC">
            <w:pPr>
              <w:spacing w:before="0"/>
            </w:pPr>
            <w:r w:rsidRPr="00491A1D">
              <w:t>9,654</w:t>
            </w:r>
          </w:p>
        </w:tc>
        <w:tc>
          <w:tcPr>
            <w:tcW w:w="2357" w:type="dxa"/>
            <w:tcBorders>
              <w:top w:val="single" w:sz="12" w:space="0" w:color="000000"/>
            </w:tcBorders>
          </w:tcPr>
          <w:p w14:paraId="6F85C8C9" w14:textId="77777777" w:rsidR="006D18CD" w:rsidRPr="00491A1D" w:rsidRDefault="006D18CD" w:rsidP="004621AC">
            <w:pPr>
              <w:spacing w:before="0"/>
            </w:pPr>
            <w:r w:rsidRPr="00491A1D">
              <w:t>9,550</w:t>
            </w:r>
          </w:p>
        </w:tc>
        <w:tc>
          <w:tcPr>
            <w:tcW w:w="1918" w:type="dxa"/>
            <w:tcBorders>
              <w:top w:val="single" w:sz="12" w:space="0" w:color="000000"/>
            </w:tcBorders>
          </w:tcPr>
          <w:p w14:paraId="7A74BDC7" w14:textId="77777777" w:rsidR="006D18CD" w:rsidRPr="00491A1D" w:rsidRDefault="006D18CD" w:rsidP="004621AC">
            <w:pPr>
              <w:spacing w:before="0"/>
            </w:pPr>
            <w:r w:rsidRPr="00491A1D">
              <w:t>101</w:t>
            </w:r>
          </w:p>
        </w:tc>
      </w:tr>
      <w:tr w:rsidR="006D18CD" w14:paraId="2DD2A3D4" w14:textId="77777777" w:rsidTr="00B95391">
        <w:tc>
          <w:tcPr>
            <w:tcW w:w="2127" w:type="dxa"/>
          </w:tcPr>
          <w:p w14:paraId="2C7BCF5A" w14:textId="77777777" w:rsidR="006D18CD" w:rsidRPr="00491A1D" w:rsidRDefault="006D18CD" w:rsidP="004621AC">
            <w:pPr>
              <w:spacing w:before="0"/>
            </w:pPr>
            <w:r w:rsidRPr="00491A1D">
              <w:t>Central Pacific</w:t>
            </w:r>
            <w:r w:rsidR="007C6FFC" w:rsidRPr="00491A1D">
              <w:fldChar w:fldCharType="begin"/>
            </w:r>
            <w:r w:rsidR="007C6FFC" w:rsidRPr="00491A1D">
              <w:instrText xml:space="preserve"> XE "Central Pacific" </w:instrText>
            </w:r>
            <w:r w:rsidR="007C6FFC" w:rsidRPr="00491A1D">
              <w:fldChar w:fldCharType="end"/>
            </w:r>
          </w:p>
        </w:tc>
        <w:tc>
          <w:tcPr>
            <w:tcW w:w="1559" w:type="dxa"/>
          </w:tcPr>
          <w:p w14:paraId="24CE7801" w14:textId="77777777" w:rsidR="006D18CD" w:rsidRPr="00491A1D" w:rsidRDefault="006D18CD" w:rsidP="004621AC">
            <w:pPr>
              <w:spacing w:before="0"/>
            </w:pPr>
            <w:r w:rsidRPr="00491A1D">
              <w:t>3,035</w:t>
            </w:r>
          </w:p>
        </w:tc>
        <w:tc>
          <w:tcPr>
            <w:tcW w:w="2357" w:type="dxa"/>
          </w:tcPr>
          <w:p w14:paraId="1FDE7CB5" w14:textId="77777777" w:rsidR="006D18CD" w:rsidRPr="00491A1D" w:rsidRDefault="006D18CD" w:rsidP="004621AC">
            <w:pPr>
              <w:spacing w:before="0"/>
            </w:pPr>
            <w:r w:rsidRPr="00491A1D">
              <w:t>6,000</w:t>
            </w:r>
          </w:p>
        </w:tc>
        <w:tc>
          <w:tcPr>
            <w:tcW w:w="1918" w:type="dxa"/>
          </w:tcPr>
          <w:p w14:paraId="3562E407" w14:textId="77777777" w:rsidR="006D18CD" w:rsidRPr="00491A1D" w:rsidRDefault="006D18CD" w:rsidP="004621AC">
            <w:pPr>
              <w:spacing w:before="0"/>
            </w:pPr>
            <w:r w:rsidRPr="00491A1D">
              <w:t>50.6</w:t>
            </w:r>
          </w:p>
        </w:tc>
      </w:tr>
      <w:tr w:rsidR="006D18CD" w14:paraId="7AB1CEE4" w14:textId="77777777" w:rsidTr="00B95391">
        <w:tc>
          <w:tcPr>
            <w:tcW w:w="2127" w:type="dxa"/>
          </w:tcPr>
          <w:p w14:paraId="04E3DA34" w14:textId="77777777" w:rsidR="006D18CD" w:rsidRPr="00491A1D" w:rsidRDefault="006D18CD" w:rsidP="004621AC">
            <w:pPr>
              <w:spacing w:before="0"/>
            </w:pPr>
            <w:r w:rsidRPr="00491A1D">
              <w:t>Western Mediterranean</w:t>
            </w:r>
            <w:r w:rsidR="007B7583" w:rsidRPr="00491A1D">
              <w:fldChar w:fldCharType="begin"/>
            </w:r>
            <w:r w:rsidR="007B7583" w:rsidRPr="00491A1D">
              <w:instrText xml:space="preserve"> XE "Western Mediterranean" </w:instrText>
            </w:r>
            <w:r w:rsidR="007B7583" w:rsidRPr="00491A1D">
              <w:fldChar w:fldCharType="end"/>
            </w:r>
          </w:p>
        </w:tc>
        <w:tc>
          <w:tcPr>
            <w:tcW w:w="1559" w:type="dxa"/>
          </w:tcPr>
          <w:p w14:paraId="3436BCBB" w14:textId="77777777" w:rsidR="006D18CD" w:rsidRPr="00491A1D" w:rsidRDefault="006D18CD" w:rsidP="004621AC">
            <w:pPr>
              <w:spacing w:before="0"/>
            </w:pPr>
            <w:r w:rsidRPr="00491A1D">
              <w:t>2,727</w:t>
            </w:r>
          </w:p>
        </w:tc>
        <w:tc>
          <w:tcPr>
            <w:tcW w:w="2357" w:type="dxa"/>
          </w:tcPr>
          <w:p w14:paraId="32F3227C" w14:textId="77777777" w:rsidR="006D18CD" w:rsidRPr="00491A1D" w:rsidRDefault="006D18CD" w:rsidP="004621AC">
            <w:pPr>
              <w:spacing w:before="0"/>
            </w:pPr>
            <w:r w:rsidRPr="00491A1D">
              <w:t>4,887</w:t>
            </w:r>
          </w:p>
        </w:tc>
        <w:tc>
          <w:tcPr>
            <w:tcW w:w="1918" w:type="dxa"/>
          </w:tcPr>
          <w:p w14:paraId="347EACA4" w14:textId="77777777" w:rsidR="006D18CD" w:rsidRPr="00491A1D" w:rsidRDefault="006D18CD" w:rsidP="004621AC">
            <w:pPr>
              <w:spacing w:before="0"/>
            </w:pPr>
            <w:r w:rsidRPr="00491A1D">
              <w:t>55.8</w:t>
            </w:r>
          </w:p>
        </w:tc>
      </w:tr>
      <w:tr w:rsidR="006D18CD" w14:paraId="4FCD1C2F" w14:textId="77777777" w:rsidTr="00B95391">
        <w:tc>
          <w:tcPr>
            <w:tcW w:w="2127" w:type="dxa"/>
          </w:tcPr>
          <w:p w14:paraId="125AED54" w14:textId="77777777" w:rsidR="006D18CD" w:rsidRPr="00491A1D" w:rsidRDefault="006D18CD" w:rsidP="004621AC">
            <w:pPr>
              <w:spacing w:before="0"/>
            </w:pPr>
            <w:r w:rsidRPr="00491A1D">
              <w:t>China</w:t>
            </w:r>
            <w:r w:rsidR="007B7583" w:rsidRPr="00491A1D">
              <w:fldChar w:fldCharType="begin"/>
            </w:r>
            <w:r w:rsidR="007B7583" w:rsidRPr="00491A1D">
              <w:instrText xml:space="preserve"> XE "China" </w:instrText>
            </w:r>
            <w:r w:rsidR="007B7583" w:rsidRPr="00491A1D">
              <w:fldChar w:fldCharType="end"/>
            </w:r>
            <w:r w:rsidRPr="00491A1D">
              <w:t>-Burma</w:t>
            </w:r>
            <w:r w:rsidR="007B7583" w:rsidRPr="00491A1D">
              <w:fldChar w:fldCharType="begin"/>
            </w:r>
            <w:r w:rsidR="007B7583" w:rsidRPr="00491A1D">
              <w:instrText xml:space="preserve"> XE "Burma" </w:instrText>
            </w:r>
            <w:r w:rsidR="007B7583" w:rsidRPr="00491A1D">
              <w:fldChar w:fldCharType="end"/>
            </w:r>
            <w:r w:rsidRPr="00491A1D">
              <w:t>-India</w:t>
            </w:r>
            <w:r w:rsidR="0002123E" w:rsidRPr="00491A1D">
              <w:fldChar w:fldCharType="begin"/>
            </w:r>
            <w:r w:rsidR="0002123E" w:rsidRPr="00491A1D">
              <w:instrText xml:space="preserve"> XE "India" </w:instrText>
            </w:r>
            <w:r w:rsidR="0002123E" w:rsidRPr="00491A1D">
              <w:fldChar w:fldCharType="end"/>
            </w:r>
          </w:p>
        </w:tc>
        <w:tc>
          <w:tcPr>
            <w:tcW w:w="1559" w:type="dxa"/>
          </w:tcPr>
          <w:p w14:paraId="454F6397" w14:textId="77777777" w:rsidR="006D18CD" w:rsidRPr="00491A1D" w:rsidRDefault="006D18CD" w:rsidP="004621AC">
            <w:pPr>
              <w:spacing w:before="0"/>
            </w:pPr>
            <w:r w:rsidRPr="00491A1D">
              <w:t>1,767</w:t>
            </w:r>
          </w:p>
        </w:tc>
        <w:tc>
          <w:tcPr>
            <w:tcW w:w="2357" w:type="dxa"/>
          </w:tcPr>
          <w:p w14:paraId="11AC7AEA" w14:textId="77777777" w:rsidR="006D18CD" w:rsidRPr="00491A1D" w:rsidRDefault="006D18CD" w:rsidP="004621AC">
            <w:pPr>
              <w:spacing w:before="0"/>
            </w:pPr>
            <w:r w:rsidRPr="00491A1D">
              <w:t>2,014</w:t>
            </w:r>
          </w:p>
        </w:tc>
        <w:tc>
          <w:tcPr>
            <w:tcW w:w="1918" w:type="dxa"/>
          </w:tcPr>
          <w:p w14:paraId="20F41B6E" w14:textId="77777777" w:rsidR="006D18CD" w:rsidRPr="00491A1D" w:rsidRDefault="006D18CD" w:rsidP="004621AC">
            <w:pPr>
              <w:spacing w:before="0"/>
            </w:pPr>
            <w:r w:rsidRPr="00491A1D">
              <w:t>87</w:t>
            </w:r>
          </w:p>
        </w:tc>
      </w:tr>
      <w:tr w:rsidR="006D18CD" w14:paraId="6FB3848C" w14:textId="77777777" w:rsidTr="00B95391">
        <w:tc>
          <w:tcPr>
            <w:tcW w:w="2127" w:type="dxa"/>
          </w:tcPr>
          <w:p w14:paraId="0ABF0D05" w14:textId="77777777" w:rsidR="006D18CD" w:rsidRPr="00491A1D" w:rsidRDefault="006D18CD" w:rsidP="004621AC">
            <w:pPr>
              <w:spacing w:before="0"/>
            </w:pPr>
            <w:r w:rsidRPr="00491A1D">
              <w:t>South-West Pacific</w:t>
            </w:r>
            <w:r w:rsidR="00561DA1" w:rsidRPr="00491A1D">
              <w:fldChar w:fldCharType="begin"/>
            </w:r>
            <w:r w:rsidR="00561DA1" w:rsidRPr="00491A1D">
              <w:instrText xml:space="preserve"> XE "South-West Pacific" </w:instrText>
            </w:r>
            <w:r w:rsidR="00561DA1" w:rsidRPr="00491A1D">
              <w:fldChar w:fldCharType="end"/>
            </w:r>
          </w:p>
        </w:tc>
        <w:tc>
          <w:tcPr>
            <w:tcW w:w="1559" w:type="dxa"/>
          </w:tcPr>
          <w:p w14:paraId="5E633967" w14:textId="77777777" w:rsidR="006D18CD" w:rsidRPr="00491A1D" w:rsidRDefault="006D18CD" w:rsidP="004621AC">
            <w:pPr>
              <w:spacing w:before="0"/>
            </w:pPr>
            <w:r w:rsidRPr="00491A1D">
              <w:t>1,478</w:t>
            </w:r>
          </w:p>
        </w:tc>
        <w:tc>
          <w:tcPr>
            <w:tcW w:w="2357" w:type="dxa"/>
          </w:tcPr>
          <w:p w14:paraId="1F9E144A" w14:textId="77777777" w:rsidR="006D18CD" w:rsidRPr="00491A1D" w:rsidRDefault="006D18CD" w:rsidP="004621AC">
            <w:pPr>
              <w:spacing w:before="0"/>
            </w:pPr>
            <w:r w:rsidRPr="00491A1D">
              <w:t>3.223</w:t>
            </w:r>
          </w:p>
        </w:tc>
        <w:tc>
          <w:tcPr>
            <w:tcW w:w="1918" w:type="dxa"/>
          </w:tcPr>
          <w:p w14:paraId="0E7D15A1" w14:textId="77777777" w:rsidR="006D18CD" w:rsidRPr="00491A1D" w:rsidRDefault="006D18CD" w:rsidP="004621AC">
            <w:pPr>
              <w:spacing w:before="0"/>
            </w:pPr>
            <w:r w:rsidRPr="00491A1D">
              <w:t>45.8</w:t>
            </w:r>
          </w:p>
        </w:tc>
      </w:tr>
    </w:tbl>
    <w:p w14:paraId="54F0DE80" w14:textId="77777777" w:rsidR="006D18CD" w:rsidRDefault="0096771C" w:rsidP="006528B7">
      <w:pPr>
        <w:pStyle w:val="BodyText"/>
      </w:pPr>
      <w:r>
        <w:t>Again,</w:t>
      </w:r>
      <w:r w:rsidR="006D18CD">
        <w:t xml:space="preserve"> the situation in Europe continued to be tight for the avgas supply.</w:t>
      </w:r>
    </w:p>
    <w:p w14:paraId="3794C737" w14:textId="5E7BE4ED" w:rsidR="006D18CD" w:rsidRDefault="006D18CD" w:rsidP="00784487">
      <w:pPr>
        <w:pStyle w:val="Heading1"/>
      </w:pPr>
      <w:bookmarkStart w:id="13" w:name="_Toc534741097"/>
      <w:bookmarkStart w:id="14" w:name="_Toc22833366"/>
      <w:r>
        <w:t xml:space="preserve">Avgas Supplies by Air – </w:t>
      </w:r>
      <w:r w:rsidR="0002123E">
        <w:t>‘</w:t>
      </w:r>
      <w:r>
        <w:t>Flying The Hump’</w:t>
      </w:r>
      <w:bookmarkEnd w:id="13"/>
      <w:bookmarkEnd w:id="14"/>
    </w:p>
    <w:p w14:paraId="61AB6657" w14:textId="77777777" w:rsidR="006D18CD" w:rsidRDefault="006D18CD" w:rsidP="006528B7">
      <w:pPr>
        <w:pStyle w:val="BodyText"/>
      </w:pPr>
      <w:r>
        <w:t>One area of supply (Area ‘D’) was China</w:t>
      </w:r>
      <w:r w:rsidR="007B7583">
        <w:fldChar w:fldCharType="begin"/>
      </w:r>
      <w:r w:rsidR="007B7583">
        <w:instrText xml:space="preserve"> XE "</w:instrText>
      </w:r>
      <w:r w:rsidR="007B7583" w:rsidRPr="005E3847">
        <w:instrText>China</w:instrText>
      </w:r>
      <w:r w:rsidR="007B7583">
        <w:instrText xml:space="preserve">" </w:instrText>
      </w:r>
      <w:r w:rsidR="007B7583">
        <w:fldChar w:fldCharType="end"/>
      </w:r>
      <w:r>
        <w:t>, Burma</w:t>
      </w:r>
      <w:r w:rsidR="007B7583">
        <w:fldChar w:fldCharType="begin"/>
      </w:r>
      <w:r w:rsidR="007B7583">
        <w:instrText xml:space="preserve"> XE "</w:instrText>
      </w:r>
      <w:r w:rsidR="007B7583" w:rsidRPr="00CC081F">
        <w:instrText>Burma</w:instrText>
      </w:r>
      <w:r w:rsidR="007B7583">
        <w:instrText xml:space="preserve">" </w:instrText>
      </w:r>
      <w:r w:rsidR="007B7583">
        <w:fldChar w:fldCharType="end"/>
      </w:r>
      <w:r>
        <w:t xml:space="preserve"> and India</w:t>
      </w:r>
      <w:r w:rsidR="0002123E">
        <w:fldChar w:fldCharType="begin"/>
      </w:r>
      <w:r w:rsidR="0002123E">
        <w:instrText xml:space="preserve"> XE "</w:instrText>
      </w:r>
      <w:r w:rsidR="0002123E" w:rsidRPr="001D1959">
        <w:instrText>India</w:instrText>
      </w:r>
      <w:r w:rsidR="0002123E">
        <w:instrText xml:space="preserve">" </w:instrText>
      </w:r>
      <w:r w:rsidR="0002123E">
        <w:fldChar w:fldCharType="end"/>
      </w:r>
      <w:r w:rsidR="007B7583">
        <w:fldChar w:fldCharType="begin"/>
      </w:r>
      <w:r w:rsidR="007B7583">
        <w:instrText xml:space="preserve"> "India" </w:instrText>
      </w:r>
      <w:r w:rsidR="007B7583">
        <w:fldChar w:fldCharType="end"/>
      </w:r>
      <w:r>
        <w:t>. While the supplies to Burma and India</w:t>
      </w:r>
      <w:r w:rsidR="007C6FFC">
        <w:fldChar w:fldCharType="begin"/>
      </w:r>
      <w:r w:rsidR="007C6FFC">
        <w:instrText xml:space="preserve"> XE "</w:instrText>
      </w:r>
      <w:r w:rsidR="007C6FFC" w:rsidRPr="006108CF">
        <w:instrText>India</w:instrText>
      </w:r>
      <w:r w:rsidR="007C6FFC">
        <w:instrText xml:space="preserve">" </w:instrText>
      </w:r>
      <w:r w:rsidR="007C6FFC">
        <w:fldChar w:fldCharType="end"/>
      </w:r>
      <w:r>
        <w:t xml:space="preserve"> were hazardous in the long flight from the Middle East</w:t>
      </w:r>
      <w:r w:rsidR="007B7583">
        <w:fldChar w:fldCharType="begin"/>
      </w:r>
      <w:r w:rsidR="007B7583">
        <w:instrText xml:space="preserve"> "Middle East" </w:instrText>
      </w:r>
      <w:r w:rsidR="007B7583">
        <w:fldChar w:fldCharType="end"/>
      </w:r>
      <w:r>
        <w:t xml:space="preserve">, the most dangerous part was known as </w:t>
      </w:r>
      <w:r w:rsidR="0002123E">
        <w:t>‘F</w:t>
      </w:r>
      <w:r>
        <w:t>lying the Hump</w:t>
      </w:r>
      <w:r w:rsidR="0002123E">
        <w:t>’</w:t>
      </w:r>
      <w:r w:rsidR="0002123E">
        <w:fldChar w:fldCharType="begin"/>
      </w:r>
      <w:r w:rsidR="0002123E">
        <w:instrText xml:space="preserve"> XE "</w:instrText>
      </w:r>
      <w:r w:rsidR="0002123E" w:rsidRPr="00C90C1A">
        <w:instrText>Flying the Hump</w:instrText>
      </w:r>
      <w:r w:rsidR="0002123E">
        <w:instrText xml:space="preserve">" </w:instrText>
      </w:r>
      <w:r w:rsidR="0002123E">
        <w:fldChar w:fldCharType="end"/>
      </w:r>
      <w:r>
        <w:t>– essentially flying the avgas supplies over the Himalayan mountain</w:t>
      </w:r>
      <w:r w:rsidR="0002123E">
        <w:fldChar w:fldCharType="begin"/>
      </w:r>
      <w:r w:rsidR="0002123E">
        <w:instrText xml:space="preserve"> XE "</w:instrText>
      </w:r>
      <w:r w:rsidR="0002123E" w:rsidRPr="00555E44">
        <w:instrText>Himalayan mountain</w:instrText>
      </w:r>
      <w:r w:rsidR="0002123E">
        <w:instrText xml:space="preserve">" </w:instrText>
      </w:r>
      <w:r w:rsidR="0002123E">
        <w:fldChar w:fldCharType="end"/>
      </w:r>
      <w:r>
        <w:t xml:space="preserve"> range at the Tibetan- China border</w:t>
      </w:r>
      <w:r w:rsidR="001461F2">
        <w:fldChar w:fldCharType="begin"/>
      </w:r>
      <w:r w:rsidR="001461F2">
        <w:instrText xml:space="preserve"> XE "</w:instrText>
      </w:r>
      <w:r w:rsidR="001461F2" w:rsidRPr="0035235C">
        <w:instrText>Tibetan- China border</w:instrText>
      </w:r>
      <w:r w:rsidR="001461F2">
        <w:instrText xml:space="preserve">" </w:instrText>
      </w:r>
      <w:r w:rsidR="001461F2">
        <w:fldChar w:fldCharType="end"/>
      </w:r>
      <w:r>
        <w:t xml:space="preserve"> – which is one of the highest mountain ranges in the world</w:t>
      </w:r>
      <w:r w:rsidR="005A2472">
        <w:t>,</w:t>
      </w:r>
      <w:r>
        <w:t xml:space="preserve"> and includes Mount Everest</w:t>
      </w:r>
      <w:r w:rsidR="001461F2">
        <w:fldChar w:fldCharType="begin"/>
      </w:r>
      <w:r w:rsidR="001461F2">
        <w:instrText xml:space="preserve"> XE "</w:instrText>
      </w:r>
      <w:r w:rsidR="001461F2" w:rsidRPr="00291970">
        <w:instrText>Mount Everest</w:instrText>
      </w:r>
      <w:r w:rsidR="001461F2">
        <w:instrText xml:space="preserve">" </w:instrText>
      </w:r>
      <w:r w:rsidR="001461F2">
        <w:fldChar w:fldCharType="end"/>
      </w:r>
      <w:r>
        <w:t xml:space="preserve">. </w:t>
      </w:r>
    </w:p>
    <w:p w14:paraId="0781FDE3" w14:textId="77777777" w:rsidR="006D18CD" w:rsidRDefault="006D18CD" w:rsidP="00AD484A">
      <w:pPr>
        <w:pStyle w:val="Heading7"/>
        <w:framePr w:wrap="around"/>
      </w:pPr>
      <w:r>
        <w:t xml:space="preserve">Airborne Assault and Air Transport </w:t>
      </w:r>
    </w:p>
    <w:p w14:paraId="20F59E9F" w14:textId="77777777" w:rsidR="006D18CD" w:rsidRDefault="006D18CD" w:rsidP="006528B7">
      <w:pPr>
        <w:pStyle w:val="BodyText"/>
      </w:pPr>
      <w:r>
        <w:t>The Anglo-American organization of airlift forces placed central control of most such units under a troop carrier headquarters, which could employ the transport planes either for airlift or for air assault operations. Allied airborne assaults accompanied invasions in North Africa</w:t>
      </w:r>
      <w:r w:rsidR="007C6FFC">
        <w:fldChar w:fldCharType="begin"/>
      </w:r>
      <w:r w:rsidR="007C6FFC">
        <w:instrText xml:space="preserve"> XE "</w:instrText>
      </w:r>
      <w:r w:rsidR="007C6FFC" w:rsidRPr="00AB2431">
        <w:rPr>
          <w:sz w:val="22"/>
        </w:rPr>
        <w:instrText>North Africa</w:instrText>
      </w:r>
      <w:r w:rsidR="007C6FFC">
        <w:instrText xml:space="preserve">" </w:instrText>
      </w:r>
      <w:r w:rsidR="007C6FFC">
        <w:fldChar w:fldCharType="end"/>
      </w:r>
      <w:r>
        <w:t xml:space="preserve"> in November 1942, in Sicily</w:t>
      </w:r>
      <w:r w:rsidR="001461F2">
        <w:fldChar w:fldCharType="begin"/>
      </w:r>
      <w:r w:rsidR="001461F2">
        <w:instrText xml:space="preserve"> XE "</w:instrText>
      </w:r>
      <w:r w:rsidR="001461F2" w:rsidRPr="009A050D">
        <w:instrText>Sicily</w:instrText>
      </w:r>
      <w:r w:rsidR="001461F2">
        <w:instrText xml:space="preserve">" </w:instrText>
      </w:r>
      <w:r w:rsidR="001461F2">
        <w:fldChar w:fldCharType="end"/>
      </w:r>
      <w:r>
        <w:t xml:space="preserve"> in July 1943, in Normandy</w:t>
      </w:r>
      <w:r w:rsidR="00555FEA">
        <w:fldChar w:fldCharType="begin"/>
      </w:r>
      <w:r w:rsidR="00555FEA">
        <w:instrText xml:space="preserve"> XE "</w:instrText>
      </w:r>
      <w:r w:rsidR="00555FEA" w:rsidRPr="00AC451F">
        <w:instrText>Normandy</w:instrText>
      </w:r>
      <w:r w:rsidR="00555FEA">
        <w:instrText xml:space="preserve">" </w:instrText>
      </w:r>
      <w:r w:rsidR="00555FEA">
        <w:fldChar w:fldCharType="end"/>
      </w:r>
      <w:r>
        <w:t xml:space="preserve"> in June 1944, in southern France</w:t>
      </w:r>
      <w:r w:rsidR="0065654F">
        <w:fldChar w:fldCharType="begin"/>
      </w:r>
      <w:r w:rsidR="0065654F">
        <w:instrText xml:space="preserve"> XE "</w:instrText>
      </w:r>
      <w:r w:rsidR="0065654F" w:rsidRPr="00E3441A">
        <w:instrText>France</w:instrText>
      </w:r>
      <w:r w:rsidR="0065654F">
        <w:instrText xml:space="preserve">" </w:instrText>
      </w:r>
      <w:r w:rsidR="0065654F">
        <w:fldChar w:fldCharType="end"/>
      </w:r>
      <w:r>
        <w:t xml:space="preserve"> in August 1944, in the Netherlands</w:t>
      </w:r>
      <w:r w:rsidR="001461F2">
        <w:fldChar w:fldCharType="begin"/>
      </w:r>
      <w:r w:rsidR="001461F2">
        <w:instrText xml:space="preserve"> XE "</w:instrText>
      </w:r>
      <w:r w:rsidR="001461F2" w:rsidRPr="001822FE">
        <w:instrText>Netherlands</w:instrText>
      </w:r>
      <w:r w:rsidR="001461F2">
        <w:instrText xml:space="preserve">" </w:instrText>
      </w:r>
      <w:r w:rsidR="001461F2">
        <w:fldChar w:fldCharType="end"/>
      </w:r>
      <w:r>
        <w:t xml:space="preserve"> in September 1944, and across the Rhine River</w:t>
      </w:r>
      <w:r w:rsidR="001461F2">
        <w:fldChar w:fldCharType="begin"/>
      </w:r>
      <w:r w:rsidR="001461F2">
        <w:instrText xml:space="preserve"> XE "</w:instrText>
      </w:r>
      <w:r w:rsidR="001461F2" w:rsidRPr="003275E5">
        <w:instrText>Rhine River</w:instrText>
      </w:r>
      <w:r w:rsidR="001461F2">
        <w:instrText xml:space="preserve">" </w:instrText>
      </w:r>
      <w:r w:rsidR="001461F2">
        <w:fldChar w:fldCharType="end"/>
      </w:r>
      <w:r>
        <w:t xml:space="preserve"> in March 1945. </w:t>
      </w:r>
    </w:p>
    <w:p w14:paraId="09D2F33C" w14:textId="77777777" w:rsidR="005A2472" w:rsidRDefault="006D18CD" w:rsidP="006528B7">
      <w:pPr>
        <w:pStyle w:val="BodyText"/>
      </w:pPr>
      <w:r>
        <w:t>When not employed in air assault operations, British and American troop carrier forces in all theatres hauled high priority supplies to forward airfields and evacuated sick and wounded men to rear-area hospitals on their return trips. In each Anglo-American theatre of war</w:t>
      </w:r>
      <w:r w:rsidR="00B95391">
        <w:t>,</w:t>
      </w:r>
      <w:r>
        <w:t xml:space="preserve"> the allocation of cargo space was managed by some form of central air transport control agency, which set priorities in terms of the immediate requirements of the theatre commander's mission. Global air transport developments were almost entirely American. The Army's Air Transport Command</w:t>
      </w:r>
      <w:r w:rsidR="001461F2">
        <w:fldChar w:fldCharType="begin"/>
      </w:r>
      <w:r w:rsidR="001461F2">
        <w:instrText xml:space="preserve"> XE "</w:instrText>
      </w:r>
      <w:r w:rsidR="001461F2" w:rsidRPr="007E4C43">
        <w:instrText>Army's Air Transport Command</w:instrText>
      </w:r>
      <w:r w:rsidR="001461F2">
        <w:instrText xml:space="preserve">" </w:instrText>
      </w:r>
      <w:r w:rsidR="001461F2">
        <w:fldChar w:fldCharType="end"/>
      </w:r>
      <w:r>
        <w:t xml:space="preserve"> reached from the United States into every combat theatre with scheduled flights, while the Naval Air Transport Service</w:t>
      </w:r>
      <w:r w:rsidR="001461F2">
        <w:fldChar w:fldCharType="begin"/>
      </w:r>
      <w:r w:rsidR="001461F2">
        <w:instrText xml:space="preserve"> XE "</w:instrText>
      </w:r>
      <w:r w:rsidR="001461F2" w:rsidRPr="00A1426C">
        <w:instrText>Naval Air Transport Service</w:instrText>
      </w:r>
      <w:r w:rsidR="001461F2">
        <w:instrText xml:space="preserve">" </w:instrText>
      </w:r>
      <w:r w:rsidR="001461F2">
        <w:fldChar w:fldCharType="end"/>
      </w:r>
      <w:r>
        <w:t xml:space="preserve"> </w:t>
      </w:r>
      <w:r w:rsidR="0058223F">
        <w:t>centred</w:t>
      </w:r>
      <w:r>
        <w:t xml:space="preserve"> its operations in the Pacific</w:t>
      </w:r>
      <w:r w:rsidR="00F84F6D">
        <w:fldChar w:fldCharType="begin"/>
      </w:r>
      <w:r w:rsidR="00F84F6D">
        <w:instrText xml:space="preserve"> XE "</w:instrText>
      </w:r>
      <w:r w:rsidR="00F84F6D" w:rsidRPr="00C317E2">
        <w:instrText>Pacific</w:instrText>
      </w:r>
      <w:r w:rsidR="00F84F6D">
        <w:instrText xml:space="preserve">" </w:instrText>
      </w:r>
      <w:r w:rsidR="00F84F6D">
        <w:fldChar w:fldCharType="end"/>
      </w:r>
      <w:r>
        <w:t xml:space="preserve">. </w:t>
      </w:r>
    </w:p>
    <w:p w14:paraId="7CCA047C" w14:textId="77777777" w:rsidR="006D18CD" w:rsidRDefault="006D18CD" w:rsidP="006528B7">
      <w:pPr>
        <w:pStyle w:val="BodyText"/>
      </w:pPr>
      <w:r>
        <w:t xml:space="preserve">Flying the </w:t>
      </w:r>
      <w:r w:rsidR="0045531E">
        <w:t>“</w:t>
      </w:r>
      <w:r>
        <w:t>hump</w:t>
      </w:r>
      <w:r w:rsidR="0002123E">
        <w:t>”</w:t>
      </w:r>
      <w:r>
        <w:t xml:space="preserve"> route across the Himalayas</w:t>
      </w:r>
      <w:r w:rsidR="001461F2">
        <w:fldChar w:fldCharType="begin"/>
      </w:r>
      <w:r w:rsidR="001461F2">
        <w:instrText xml:space="preserve"> XE "</w:instrText>
      </w:r>
      <w:r w:rsidR="001461F2" w:rsidRPr="00913C31">
        <w:instrText>Himalayas</w:instrText>
      </w:r>
      <w:r w:rsidR="001461F2">
        <w:instrText xml:space="preserve">" </w:instrText>
      </w:r>
      <w:r w:rsidR="001461F2">
        <w:fldChar w:fldCharType="end"/>
      </w:r>
      <w:r>
        <w:t>, the Air Transport Command</w:t>
      </w:r>
      <w:r w:rsidR="001461F2">
        <w:fldChar w:fldCharType="begin"/>
      </w:r>
      <w:r w:rsidR="001461F2">
        <w:instrText xml:space="preserve"> XE "</w:instrText>
      </w:r>
      <w:r w:rsidR="001461F2" w:rsidRPr="00CE2411">
        <w:instrText>Air Transport Command</w:instrText>
      </w:r>
      <w:r w:rsidR="001461F2">
        <w:instrText xml:space="preserve">" </w:instrText>
      </w:r>
      <w:r w:rsidR="001461F2">
        <w:fldChar w:fldCharType="end"/>
      </w:r>
      <w:r>
        <w:t>'s India-China Division</w:t>
      </w:r>
      <w:r w:rsidR="001461F2">
        <w:fldChar w:fldCharType="begin"/>
      </w:r>
      <w:r w:rsidR="001461F2">
        <w:instrText xml:space="preserve"> XE "</w:instrText>
      </w:r>
      <w:r w:rsidR="001461F2" w:rsidRPr="006D450D">
        <w:instrText>Air Transport Command's India-China Division</w:instrText>
      </w:r>
      <w:r w:rsidR="001461F2">
        <w:instrText xml:space="preserve">" </w:instrText>
      </w:r>
      <w:r w:rsidR="001461F2">
        <w:fldChar w:fldCharType="end"/>
      </w:r>
      <w:r>
        <w:t xml:space="preserve"> delivered critically needed supplies to otherwise inaccessible China. On return trips to the United States both Army and Navy air transport planes brought sick and wounded men to hospitals near their homes. Air Transport Command</w:t>
      </w:r>
      <w:r w:rsidR="001461F2">
        <w:fldChar w:fldCharType="begin"/>
      </w:r>
      <w:r w:rsidR="001461F2">
        <w:instrText xml:space="preserve"> XE "</w:instrText>
      </w:r>
      <w:r w:rsidR="001461F2" w:rsidRPr="0089580D">
        <w:instrText>Air Transport Command</w:instrText>
      </w:r>
      <w:r w:rsidR="001461F2">
        <w:instrText xml:space="preserve">" </w:instrText>
      </w:r>
      <w:r w:rsidR="001461F2">
        <w:fldChar w:fldCharType="end"/>
      </w:r>
      <w:r>
        <w:t xml:space="preserve"> crews also ferried replacement aircraft to combat air forces in various </w:t>
      </w:r>
      <w:r w:rsidR="008B7D5F">
        <w:t>theatres</w:t>
      </w:r>
      <w:r>
        <w:t xml:space="preserve">. </w:t>
      </w:r>
    </w:p>
    <w:p w14:paraId="6D1AF205" w14:textId="77777777" w:rsidR="004621AC" w:rsidRDefault="004621AC">
      <w:pPr>
        <w:spacing w:after="120"/>
        <w:rPr>
          <w:i/>
          <w:spacing w:val="-5"/>
          <w:sz w:val="22"/>
        </w:rPr>
      </w:pPr>
      <w:r>
        <w:br w:type="page"/>
      </w:r>
    </w:p>
    <w:p w14:paraId="3DC39617" w14:textId="77777777" w:rsidR="006D18CD" w:rsidRDefault="006D18CD" w:rsidP="007C5DAF">
      <w:pPr>
        <w:pStyle w:val="Caption"/>
        <w:rPr>
          <w:sz w:val="20"/>
        </w:rPr>
      </w:pPr>
      <w:r>
        <w:lastRenderedPageBreak/>
        <w:t xml:space="preserve">Photo </w:t>
      </w:r>
      <w:r w:rsidR="005672E6">
        <w:t>10.</w:t>
      </w:r>
      <w:r w:rsidR="00E508B6">
        <w:t xml:space="preserve"> </w:t>
      </w:r>
      <w:r w:rsidR="0002123E">
        <w:t>Curtiss</w:t>
      </w:r>
      <w:r>
        <w:t xml:space="preserve"> Commando C-46</w:t>
      </w:r>
      <w:r w:rsidR="001461F2" w:rsidRPr="000C69B3">
        <w:fldChar w:fldCharType="begin"/>
      </w:r>
      <w:r w:rsidR="001461F2" w:rsidRPr="000C69B3">
        <w:instrText xml:space="preserve"> XE "</w:instrText>
      </w:r>
      <w:r w:rsidR="0002123E">
        <w:instrText>Curtiss</w:instrText>
      </w:r>
      <w:r w:rsidR="001461F2" w:rsidRPr="000C69B3">
        <w:instrText xml:space="preserve"> Commando C-46" </w:instrText>
      </w:r>
      <w:r w:rsidR="001461F2" w:rsidRPr="000C69B3">
        <w:fldChar w:fldCharType="end"/>
      </w:r>
      <w:r>
        <w:t xml:space="preserve"> ‘Flying the Hump’</w:t>
      </w:r>
      <w:r w:rsidR="0002123E">
        <w:t>’</w:t>
      </w:r>
      <w:r w:rsidR="0002123E">
        <w:fldChar w:fldCharType="begin"/>
      </w:r>
      <w:r w:rsidR="0002123E">
        <w:instrText xml:space="preserve"> XE </w:instrText>
      </w:r>
      <w:r w:rsidR="0002123E" w:rsidRPr="00985358">
        <w:instrText>Flying the Hump</w:instrText>
      </w:r>
      <w:r w:rsidR="0002123E">
        <w:instrText xml:space="preserve"> </w:instrText>
      </w:r>
      <w:r w:rsidR="0002123E">
        <w:fldChar w:fldCharType="end"/>
      </w:r>
    </w:p>
    <w:p w14:paraId="1361B5F8" w14:textId="0EC5A957" w:rsidR="006D18CD" w:rsidRDefault="00C649C6" w:rsidP="006528B7">
      <w:pPr>
        <w:pStyle w:val="Picture"/>
      </w:pPr>
      <w:r>
        <w:rPr>
          <w:noProof/>
        </w:rPr>
        <w:drawing>
          <wp:inline distT="0" distB="0" distL="0" distR="0" wp14:anchorId="5CC67FE3" wp14:editId="6CDA5397">
            <wp:extent cx="5762625" cy="3181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pic:spPr>
                </pic:pic>
              </a:graphicData>
            </a:graphic>
          </wp:inline>
        </w:drawing>
      </w:r>
    </w:p>
    <w:p w14:paraId="268E94C1" w14:textId="77777777" w:rsidR="006D18CD" w:rsidRDefault="006D18CD" w:rsidP="007C5DAF">
      <w:pPr>
        <w:pStyle w:val="Caption"/>
      </w:pPr>
      <w:r>
        <w:t xml:space="preserve">Photo </w:t>
      </w:r>
      <w:r w:rsidR="00D9338B">
        <w:t>1</w:t>
      </w:r>
      <w:r w:rsidR="005672E6">
        <w:t>1</w:t>
      </w:r>
      <w:r>
        <w:t xml:space="preserve">. Inside </w:t>
      </w:r>
      <w:r w:rsidR="0002123E">
        <w:t>Curtiss</w:t>
      </w:r>
      <w:r w:rsidR="001461F2">
        <w:t xml:space="preserve"> Commando C-46</w:t>
      </w:r>
      <w:r w:rsidR="001461F2">
        <w:fldChar w:fldCharType="begin"/>
      </w:r>
      <w:r w:rsidR="001461F2">
        <w:instrText xml:space="preserve"> XE </w:instrText>
      </w:r>
      <w:r w:rsidR="001461F2" w:rsidRPr="000C69B3">
        <w:instrText>"</w:instrText>
      </w:r>
      <w:r w:rsidR="0002123E">
        <w:instrText>Curtiss</w:instrText>
      </w:r>
      <w:r w:rsidR="001461F2" w:rsidRPr="000C69B3">
        <w:instrText xml:space="preserve"> Commando C-46</w:instrText>
      </w:r>
      <w:r w:rsidR="001461F2">
        <w:instrText xml:space="preserve">" </w:instrText>
      </w:r>
      <w:r w:rsidR="001461F2">
        <w:fldChar w:fldCharType="end"/>
      </w:r>
      <w:r w:rsidR="001461F2">
        <w:t xml:space="preserve"> </w:t>
      </w:r>
      <w:r>
        <w:t>l</w:t>
      </w:r>
      <w:r w:rsidR="001461F2">
        <w:t>o</w:t>
      </w:r>
      <w:r>
        <w:t xml:space="preserve">aded with aviation on its way </w:t>
      </w:r>
      <w:r w:rsidR="00B708E6">
        <w:t>over the Hump</w:t>
      </w:r>
      <w:r w:rsidR="001461F2">
        <w:fldChar w:fldCharType="begin"/>
      </w:r>
      <w:r w:rsidR="001461F2">
        <w:instrText xml:space="preserve"> XE "</w:instrText>
      </w:r>
      <w:r w:rsidR="001461F2" w:rsidRPr="000C69B3">
        <w:instrText>Hump</w:instrText>
      </w:r>
      <w:r w:rsidR="001461F2">
        <w:instrText xml:space="preserve">" </w:instrText>
      </w:r>
      <w:r w:rsidR="001461F2">
        <w:fldChar w:fldCharType="end"/>
      </w:r>
      <w:r w:rsidR="00B708E6">
        <w:t xml:space="preserve"> </w:t>
      </w:r>
      <w:r>
        <w:t>to China (1943)</w:t>
      </w:r>
    </w:p>
    <w:p w14:paraId="46ED89A7" w14:textId="77777777" w:rsidR="00DA71AD" w:rsidRPr="00DA71AD" w:rsidRDefault="00B52505" w:rsidP="006528B7">
      <w:pPr>
        <w:pStyle w:val="Picture"/>
      </w:pPr>
      <w:r>
        <w:rPr>
          <w:noProof/>
          <w:lang w:eastAsia="en-AU"/>
        </w:rPr>
        <w:drawing>
          <wp:inline distT="0" distB="0" distL="0" distR="0" wp14:anchorId="30FB4619" wp14:editId="32BD0BB8">
            <wp:extent cx="5501122" cy="3781168"/>
            <wp:effectExtent l="0" t="0" r="444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2819" cy="3864816"/>
                    </a:xfrm>
                    <a:prstGeom prst="rect">
                      <a:avLst/>
                    </a:prstGeom>
                    <a:noFill/>
                  </pic:spPr>
                </pic:pic>
              </a:graphicData>
            </a:graphic>
          </wp:inline>
        </w:drawing>
      </w:r>
    </w:p>
    <w:p w14:paraId="21C6A7D5" w14:textId="77777777" w:rsidR="006D18CD" w:rsidRPr="001C28B6" w:rsidRDefault="006D18CD" w:rsidP="006528B7">
      <w:pPr>
        <w:pStyle w:val="BodyText"/>
      </w:pPr>
      <w:r w:rsidRPr="001C28B6">
        <w:t>Drums of 100 Octane</w:t>
      </w:r>
      <w:r w:rsidR="006F7E44">
        <w:fldChar w:fldCharType="begin"/>
      </w:r>
      <w:r w:rsidR="006F7E44">
        <w:instrText xml:space="preserve"> XE "</w:instrText>
      </w:r>
      <w:r w:rsidR="006F7E44" w:rsidRPr="00D267E5">
        <w:rPr>
          <w:sz w:val="20"/>
        </w:rPr>
        <w:instrText>100 Octane</w:instrText>
      </w:r>
      <w:r w:rsidR="006F7E44">
        <w:instrText xml:space="preserve">" </w:instrText>
      </w:r>
      <w:r w:rsidR="006F7E44">
        <w:fldChar w:fldCharType="end"/>
      </w:r>
      <w:r w:rsidRPr="001C28B6">
        <w:t xml:space="preserve"> Avgas. C-46 on route over the hump</w:t>
      </w:r>
      <w:r w:rsidR="001461F2">
        <w:fldChar w:fldCharType="begin"/>
      </w:r>
      <w:r w:rsidR="001461F2">
        <w:instrText xml:space="preserve"> XE "</w:instrText>
      </w:r>
      <w:r w:rsidR="001461F2" w:rsidRPr="00040353">
        <w:instrText>hump</w:instrText>
      </w:r>
      <w:r w:rsidR="001461F2">
        <w:instrText xml:space="preserve">" </w:instrText>
      </w:r>
      <w:r w:rsidR="001461F2">
        <w:fldChar w:fldCharType="end"/>
      </w:r>
      <w:r w:rsidRPr="001C28B6">
        <w:t xml:space="preserve"> to supply the 14</w:t>
      </w:r>
      <w:r w:rsidRPr="000C69B3">
        <w:rPr>
          <w:vertAlign w:val="superscript"/>
        </w:rPr>
        <w:t>th</w:t>
      </w:r>
      <w:r w:rsidR="000C69B3">
        <w:rPr>
          <w:vertAlign w:val="superscript"/>
        </w:rPr>
        <w:t xml:space="preserve"> </w:t>
      </w:r>
      <w:r w:rsidRPr="001C28B6">
        <w:t>Air Force</w:t>
      </w:r>
      <w:r w:rsidR="000C69B3">
        <w:fldChar w:fldCharType="begin"/>
      </w:r>
      <w:r w:rsidR="000C69B3">
        <w:instrText xml:space="preserve"> XE "</w:instrText>
      </w:r>
      <w:r w:rsidR="000C69B3" w:rsidRPr="0011288E">
        <w:instrText>14</w:instrText>
      </w:r>
      <w:r w:rsidR="000C69B3" w:rsidRPr="0011288E">
        <w:rPr>
          <w:vertAlign w:val="superscript"/>
        </w:rPr>
        <w:instrText xml:space="preserve">th </w:instrText>
      </w:r>
      <w:r w:rsidR="000C69B3" w:rsidRPr="0011288E">
        <w:instrText xml:space="preserve"> Air Force</w:instrText>
      </w:r>
      <w:r w:rsidR="000C69B3">
        <w:instrText xml:space="preserve">" </w:instrText>
      </w:r>
      <w:r w:rsidR="000C69B3">
        <w:fldChar w:fldCharType="end"/>
      </w:r>
      <w:r w:rsidRPr="001C28B6">
        <w:t xml:space="preserve"> in China.</w:t>
      </w:r>
    </w:p>
    <w:p w14:paraId="5D2159E3" w14:textId="77777777" w:rsidR="004621AC" w:rsidRDefault="004621AC">
      <w:pPr>
        <w:spacing w:after="120"/>
        <w:rPr>
          <w:i/>
          <w:spacing w:val="-5"/>
          <w:sz w:val="22"/>
        </w:rPr>
      </w:pPr>
      <w:r>
        <w:br w:type="page"/>
      </w:r>
    </w:p>
    <w:p w14:paraId="63824C8E" w14:textId="77777777" w:rsidR="006D18CD" w:rsidRDefault="00F03979" w:rsidP="007C5DAF">
      <w:pPr>
        <w:pStyle w:val="Caption"/>
      </w:pPr>
      <w:r>
        <w:lastRenderedPageBreak/>
        <w:t>Photo</w:t>
      </w:r>
      <w:r w:rsidR="00134B29">
        <w:t xml:space="preserve"> </w:t>
      </w:r>
      <w:r w:rsidR="00D9338B">
        <w:t>1</w:t>
      </w:r>
      <w:r w:rsidR="00BA6321">
        <w:t>2</w:t>
      </w:r>
      <w:r>
        <w:t xml:space="preserve">. </w:t>
      </w:r>
      <w:r w:rsidR="0045531E">
        <w:t xml:space="preserve">USAAF </w:t>
      </w:r>
      <w:r w:rsidR="0002123E">
        <w:t>Curtiss</w:t>
      </w:r>
      <w:r w:rsidR="0045531E">
        <w:t xml:space="preserve"> Commando C-46</w:t>
      </w:r>
      <w:r w:rsidR="001461F2">
        <w:fldChar w:fldCharType="begin"/>
      </w:r>
      <w:r w:rsidR="001461F2">
        <w:instrText xml:space="preserve"> XE "</w:instrText>
      </w:r>
      <w:r w:rsidR="0002123E">
        <w:instrText>Curtiss</w:instrText>
      </w:r>
      <w:r w:rsidR="001461F2" w:rsidRPr="000C69B3">
        <w:instrText xml:space="preserve"> Commando C-46</w:instrText>
      </w:r>
      <w:r w:rsidR="001461F2">
        <w:instrText xml:space="preserve">" </w:instrText>
      </w:r>
      <w:r w:rsidR="001461F2">
        <w:fldChar w:fldCharType="end"/>
      </w:r>
      <w:r w:rsidR="0045531E">
        <w:t xml:space="preserve"> </w:t>
      </w:r>
      <w:r w:rsidR="002605A5">
        <w:t>refuels</w:t>
      </w:r>
      <w:r w:rsidR="0045531E">
        <w:t xml:space="preserve"> in India</w:t>
      </w:r>
      <w:r w:rsidR="001461F2">
        <w:fldChar w:fldCharType="begin"/>
      </w:r>
      <w:r w:rsidR="001461F2">
        <w:instrText xml:space="preserve"> XE "</w:instrText>
      </w:r>
      <w:r w:rsidR="001461F2" w:rsidRPr="000C69B3">
        <w:instrText>India</w:instrText>
      </w:r>
      <w:r w:rsidR="001461F2">
        <w:instrText xml:space="preserve">" </w:instrText>
      </w:r>
      <w:r w:rsidR="001461F2">
        <w:fldChar w:fldCharType="end"/>
      </w:r>
      <w:r w:rsidR="007B7583">
        <w:fldChar w:fldCharType="begin"/>
      </w:r>
      <w:r w:rsidR="007B7583">
        <w:instrText xml:space="preserve"> "India" </w:instrText>
      </w:r>
      <w:r w:rsidR="007B7583">
        <w:fldChar w:fldCharType="end"/>
      </w:r>
      <w:r w:rsidR="0045531E">
        <w:t xml:space="preserve"> before setting off the perilous mission over the </w:t>
      </w:r>
      <w:r w:rsidR="005A2472">
        <w:t>‘</w:t>
      </w:r>
      <w:r w:rsidR="0045531E">
        <w:t>Hump</w:t>
      </w:r>
      <w:r w:rsidR="001461F2">
        <w:fldChar w:fldCharType="begin"/>
      </w:r>
      <w:r w:rsidR="001461F2">
        <w:instrText xml:space="preserve"> XE "</w:instrText>
      </w:r>
      <w:r w:rsidR="001461F2" w:rsidRPr="000C69B3">
        <w:instrText>Hump</w:instrText>
      </w:r>
      <w:r w:rsidR="001461F2">
        <w:instrText xml:space="preserve">" </w:instrText>
      </w:r>
      <w:r w:rsidR="001461F2">
        <w:fldChar w:fldCharType="end"/>
      </w:r>
      <w:r w:rsidR="005A2472">
        <w:t>’</w:t>
      </w:r>
      <w:r w:rsidR="0045531E">
        <w:t xml:space="preserve"> circa 1943 </w:t>
      </w:r>
    </w:p>
    <w:p w14:paraId="18BFBD6D" w14:textId="77777777" w:rsidR="006D18CD" w:rsidRDefault="00B52505" w:rsidP="006528B7">
      <w:pPr>
        <w:pStyle w:val="Picture"/>
      </w:pPr>
      <w:r>
        <w:rPr>
          <w:noProof/>
          <w:lang w:eastAsia="en-AU"/>
        </w:rPr>
        <w:drawing>
          <wp:inline distT="0" distB="0" distL="0" distR="0" wp14:anchorId="19775522" wp14:editId="1209B12D">
            <wp:extent cx="4102100" cy="334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2100" cy="3340100"/>
                    </a:xfrm>
                    <a:prstGeom prst="rect">
                      <a:avLst/>
                    </a:prstGeom>
                    <a:noFill/>
                    <a:ln>
                      <a:noFill/>
                    </a:ln>
                  </pic:spPr>
                </pic:pic>
              </a:graphicData>
            </a:graphic>
          </wp:inline>
        </w:drawing>
      </w:r>
    </w:p>
    <w:p w14:paraId="0ED2D046" w14:textId="77777777" w:rsidR="0045531E" w:rsidRDefault="00F03979" w:rsidP="007C5DAF">
      <w:pPr>
        <w:pStyle w:val="Caption"/>
      </w:pPr>
      <w:r>
        <w:t>Photo</w:t>
      </w:r>
      <w:r w:rsidR="00BA6321">
        <w:t xml:space="preserve"> 13.</w:t>
      </w:r>
      <w:r>
        <w:t xml:space="preserve"> </w:t>
      </w:r>
      <w:r w:rsidR="0045531E">
        <w:t>Unloading Avgas from cargo aircraft after flying the Hump</w:t>
      </w:r>
      <w:r w:rsidR="001461F2">
        <w:fldChar w:fldCharType="begin"/>
      </w:r>
      <w:r w:rsidR="001461F2">
        <w:instrText xml:space="preserve"> XE "</w:instrText>
      </w:r>
      <w:r w:rsidR="001461F2" w:rsidRPr="000C69B3">
        <w:instrText>Hump</w:instrText>
      </w:r>
      <w:r w:rsidR="001461F2">
        <w:instrText xml:space="preserve">" </w:instrText>
      </w:r>
      <w:r w:rsidR="001461F2">
        <w:fldChar w:fldCharType="end"/>
      </w:r>
      <w:r w:rsidR="0045531E">
        <w:t>, China</w:t>
      </w:r>
      <w:r w:rsidR="007B7583">
        <w:fldChar w:fldCharType="begin"/>
      </w:r>
      <w:r w:rsidR="007B7583">
        <w:instrText xml:space="preserve"> XE "</w:instrText>
      </w:r>
      <w:r w:rsidR="007B7583" w:rsidRPr="000C69B3">
        <w:instrText>China</w:instrText>
      </w:r>
      <w:r w:rsidR="007B7583">
        <w:instrText xml:space="preserve">" </w:instrText>
      </w:r>
      <w:r w:rsidR="007B7583">
        <w:fldChar w:fldCharType="end"/>
      </w:r>
      <w:r w:rsidR="0045531E">
        <w:t xml:space="preserve"> 1943</w:t>
      </w:r>
    </w:p>
    <w:p w14:paraId="488CC075" w14:textId="77777777" w:rsidR="0045531E" w:rsidRDefault="00B52505" w:rsidP="006528B7">
      <w:pPr>
        <w:pStyle w:val="Picture"/>
      </w:pPr>
      <w:r>
        <w:rPr>
          <w:noProof/>
          <w:lang w:eastAsia="en-AU"/>
        </w:rPr>
        <w:drawing>
          <wp:inline distT="0" distB="0" distL="0" distR="0" wp14:anchorId="18DECB30" wp14:editId="3625C0FD">
            <wp:extent cx="4348376" cy="356023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0768" cy="3586754"/>
                    </a:xfrm>
                    <a:prstGeom prst="rect">
                      <a:avLst/>
                    </a:prstGeom>
                    <a:noFill/>
                    <a:ln>
                      <a:noFill/>
                    </a:ln>
                  </pic:spPr>
                </pic:pic>
              </a:graphicData>
            </a:graphic>
          </wp:inline>
        </w:drawing>
      </w:r>
    </w:p>
    <w:p w14:paraId="5AC016BA" w14:textId="77777777" w:rsidR="00687869" w:rsidRPr="001C28B6" w:rsidRDefault="0045531E" w:rsidP="006528B7">
      <w:pPr>
        <w:pStyle w:val="BodyText"/>
      </w:pPr>
      <w:r w:rsidRPr="001C28B6">
        <w:t>Operations in 1943 - Lt. Gen. (later Gen.) Joseph W. Stilwell</w:t>
      </w:r>
      <w:r w:rsidR="001461F2">
        <w:fldChar w:fldCharType="begin"/>
      </w:r>
      <w:r w:rsidR="001461F2">
        <w:instrText xml:space="preserve"> XE "</w:instrText>
      </w:r>
      <w:r w:rsidR="00933CA9">
        <w:instrText xml:space="preserve">Lt. General </w:instrText>
      </w:r>
      <w:r w:rsidR="001461F2" w:rsidRPr="00FB20E4">
        <w:instrText>Joseph W. Stilwell</w:instrText>
      </w:r>
      <w:r w:rsidR="001461F2">
        <w:instrText xml:space="preserve">" </w:instrText>
      </w:r>
      <w:r w:rsidR="001461F2">
        <w:fldChar w:fldCharType="end"/>
      </w:r>
      <w:r w:rsidRPr="001C28B6">
        <w:t xml:space="preserve"> was working feverishly to organize Chinese divisions and train them into effective fighting units. An air transport system had been put into operation over the 500 miles of the Himalayan </w:t>
      </w:r>
      <w:r w:rsidR="00E451D9" w:rsidRPr="001C28B6">
        <w:t>“</w:t>
      </w:r>
      <w:r w:rsidRPr="001C28B6">
        <w:t>hump</w:t>
      </w:r>
      <w:r w:rsidR="001461F2">
        <w:fldChar w:fldCharType="begin"/>
      </w:r>
      <w:r w:rsidR="001461F2">
        <w:instrText xml:space="preserve"> XE "</w:instrText>
      </w:r>
      <w:r w:rsidR="001461F2" w:rsidRPr="00040353">
        <w:instrText>hump</w:instrText>
      </w:r>
      <w:r w:rsidR="001461F2">
        <w:instrText xml:space="preserve">" </w:instrText>
      </w:r>
      <w:r w:rsidR="001461F2">
        <w:fldChar w:fldCharType="end"/>
      </w:r>
      <w:r w:rsidR="00E451D9" w:rsidRPr="001C28B6">
        <w:t>”</w:t>
      </w:r>
      <w:r w:rsidRPr="001C28B6">
        <w:t xml:space="preserve"> to move supplies into China</w:t>
      </w:r>
      <w:r w:rsidR="007B7583">
        <w:fldChar w:fldCharType="begin"/>
      </w:r>
      <w:r w:rsidR="007B7583">
        <w:instrText xml:space="preserve"> XE "</w:instrText>
      </w:r>
      <w:r w:rsidR="007B7583" w:rsidRPr="005E3847">
        <w:instrText>China</w:instrText>
      </w:r>
      <w:r w:rsidR="007B7583">
        <w:instrText xml:space="preserve">" </w:instrText>
      </w:r>
      <w:r w:rsidR="007B7583">
        <w:fldChar w:fldCharType="end"/>
      </w:r>
      <w:r w:rsidRPr="001C28B6">
        <w:t>, and construction had begun on a new road to replace the portion of the Burma</w:t>
      </w:r>
      <w:r w:rsidR="007B7583">
        <w:fldChar w:fldCharType="begin"/>
      </w:r>
      <w:r w:rsidR="007B7583">
        <w:instrText xml:space="preserve"> XE "</w:instrText>
      </w:r>
      <w:r w:rsidR="007B7583" w:rsidRPr="00CC081F">
        <w:instrText>Burma</w:instrText>
      </w:r>
      <w:r w:rsidR="007B7583">
        <w:instrText xml:space="preserve">" </w:instrText>
      </w:r>
      <w:r w:rsidR="007B7583">
        <w:fldChar w:fldCharType="end"/>
      </w:r>
      <w:r w:rsidRPr="001C28B6">
        <w:t xml:space="preserve"> Road </w:t>
      </w:r>
      <w:r w:rsidR="00B708E6" w:rsidRPr="001C28B6">
        <w:t>lost to the</w:t>
      </w:r>
      <w:r w:rsidRPr="001C28B6">
        <w:t xml:space="preserve"> Japanese</w:t>
      </w:r>
      <w:r w:rsidR="001461F2">
        <w:fldChar w:fldCharType="begin"/>
      </w:r>
      <w:r w:rsidR="001461F2">
        <w:instrText xml:space="preserve"> XE "</w:instrText>
      </w:r>
      <w:r w:rsidR="001461F2" w:rsidRPr="007E62B3">
        <w:instrText>Japanese</w:instrText>
      </w:r>
      <w:r w:rsidR="001461F2">
        <w:instrText xml:space="preserve">" </w:instrText>
      </w:r>
      <w:r w:rsidR="001461F2">
        <w:fldChar w:fldCharType="end"/>
      </w:r>
      <w:r w:rsidR="007B7583">
        <w:fldChar w:fldCharType="begin"/>
      </w:r>
      <w:r w:rsidR="007B7583">
        <w:instrText xml:space="preserve"> "Japanese" </w:instrText>
      </w:r>
      <w:r w:rsidR="007B7583">
        <w:fldChar w:fldCharType="end"/>
      </w:r>
      <w:r w:rsidRPr="001C28B6">
        <w:t xml:space="preserve"> </w:t>
      </w:r>
      <w:r w:rsidR="00436027" w:rsidRPr="001C28B6">
        <w:t>forces</w:t>
      </w:r>
      <w:r w:rsidRPr="001C28B6">
        <w:t>.</w:t>
      </w:r>
      <w:r w:rsidR="00687869" w:rsidRPr="001C28B6">
        <w:t xml:space="preserve"> </w:t>
      </w:r>
      <w:r w:rsidRPr="001C28B6">
        <w:t>In 1944, the first of the B-29 Superfortress</w:t>
      </w:r>
      <w:r w:rsidR="001461F2">
        <w:fldChar w:fldCharType="begin"/>
      </w:r>
      <w:r w:rsidR="001461F2">
        <w:instrText xml:space="preserve"> XE "</w:instrText>
      </w:r>
      <w:r w:rsidR="00933CA9">
        <w:instrText xml:space="preserve">Boeing </w:instrText>
      </w:r>
      <w:r w:rsidR="001461F2" w:rsidRPr="00A77F59">
        <w:instrText>B-29 Superfortress</w:instrText>
      </w:r>
      <w:r w:rsidR="001461F2">
        <w:instrText xml:space="preserve">" </w:instrText>
      </w:r>
      <w:r w:rsidR="001461F2">
        <w:fldChar w:fldCharType="end"/>
      </w:r>
      <w:r w:rsidRPr="001C28B6">
        <w:t xml:space="preserve"> Bombers were being sent to air force bases in China in order to strike at the Japanese homeland islands. </w:t>
      </w:r>
    </w:p>
    <w:p w14:paraId="1634CFB0" w14:textId="30C3D463" w:rsidR="006D18CD" w:rsidRDefault="006D18CD" w:rsidP="00784487">
      <w:pPr>
        <w:pStyle w:val="Heading1"/>
      </w:pPr>
      <w:bookmarkStart w:id="15" w:name="_Toc534741098"/>
      <w:bookmarkStart w:id="16" w:name="_Toc22833367"/>
      <w:r>
        <w:lastRenderedPageBreak/>
        <w:t>Avgas Supplies by Sea</w:t>
      </w:r>
      <w:r>
        <w:rPr>
          <w:rStyle w:val="EndnoteReference"/>
        </w:rPr>
        <w:endnoteReference w:id="6"/>
      </w:r>
      <w:bookmarkEnd w:id="15"/>
      <w:bookmarkEnd w:id="16"/>
    </w:p>
    <w:p w14:paraId="03105EEB" w14:textId="77777777" w:rsidR="006D18CD" w:rsidRPr="001C28B6" w:rsidRDefault="008B7D5F" w:rsidP="006528B7">
      <w:pPr>
        <w:pStyle w:val="BodyText"/>
      </w:pPr>
      <w:r w:rsidRPr="001C28B6">
        <w:t>The U.S. Navy</w:t>
      </w:r>
      <w:r>
        <w:fldChar w:fldCharType="begin"/>
      </w:r>
      <w:r>
        <w:instrText xml:space="preserve"> XE "</w:instrText>
      </w:r>
      <w:r w:rsidRPr="00FE2A8F">
        <w:rPr>
          <w:sz w:val="20"/>
        </w:rPr>
        <w:instrText>U.S. Navy</w:instrText>
      </w:r>
      <w:r>
        <w:instrText xml:space="preserve">" </w:instrText>
      </w:r>
      <w:r>
        <w:fldChar w:fldCharType="end"/>
      </w:r>
      <w:r w:rsidRPr="001C28B6">
        <w:t xml:space="preserve"> developed a supply operation for delivering petroleum products to the fighting forces overseas in the Pacific</w:t>
      </w:r>
      <w:r>
        <w:fldChar w:fldCharType="begin"/>
      </w:r>
      <w:r>
        <w:instrText xml:space="preserve"> XE "</w:instrText>
      </w:r>
      <w:r w:rsidRPr="009C5E2E">
        <w:instrText>Pacific</w:instrText>
      </w:r>
      <w:r>
        <w:instrText xml:space="preserve">" </w:instrText>
      </w:r>
      <w:r>
        <w:fldChar w:fldCharType="end"/>
      </w:r>
      <w:r w:rsidRPr="001C28B6">
        <w:t>, North Africa</w:t>
      </w:r>
      <w:r>
        <w:fldChar w:fldCharType="begin"/>
      </w:r>
      <w:r>
        <w:instrText xml:space="preserve"> XE "</w:instrText>
      </w:r>
      <w:r w:rsidRPr="000E4CB4">
        <w:instrText>North Africa</w:instrText>
      </w:r>
      <w:r>
        <w:instrText xml:space="preserve">" </w:instrText>
      </w:r>
      <w:r>
        <w:fldChar w:fldCharType="end"/>
      </w:r>
      <w:r w:rsidRPr="001C28B6">
        <w:t xml:space="preserve">n and </w:t>
      </w:r>
      <w:r>
        <w:t xml:space="preserve">the </w:t>
      </w:r>
      <w:r w:rsidRPr="001C28B6">
        <w:t>Europe</w:t>
      </w:r>
      <w:r>
        <w:fldChar w:fldCharType="begin"/>
      </w:r>
      <w:r>
        <w:instrText xml:space="preserve"> XE "</w:instrText>
      </w:r>
      <w:r w:rsidRPr="00B944DB">
        <w:instrText>Europe</w:instrText>
      </w:r>
      <w:r>
        <w:instrText xml:space="preserve">" </w:instrText>
      </w:r>
      <w:r>
        <w:fldChar w:fldCharType="end"/>
      </w:r>
      <w:r w:rsidRPr="001C28B6">
        <w:t xml:space="preserve">an theatres. </w:t>
      </w:r>
      <w:r w:rsidR="006D18CD" w:rsidRPr="001C28B6">
        <w:t>For gasoline they had a designated fleet of gasoline tankers</w:t>
      </w:r>
      <w:r w:rsidR="00A90250" w:rsidRPr="001C28B6">
        <w:t>.</w:t>
      </w:r>
      <w:r w:rsidR="006D18CD" w:rsidRPr="001C28B6">
        <w:t xml:space="preserve"> These would be the lifeblood of the fighting forces in Europe and the Pacific theatres.</w:t>
      </w:r>
    </w:p>
    <w:p w14:paraId="261617E4" w14:textId="77777777" w:rsidR="00AC7DD1" w:rsidRPr="00527827" w:rsidRDefault="00AC7DD1" w:rsidP="00AC7DD1">
      <w:pPr>
        <w:pStyle w:val="Heading7"/>
        <w:framePr w:wrap="around"/>
      </w:pPr>
      <w:r w:rsidRPr="00AC7DD1">
        <w:t>Tankers Built in U.S. During World War II</w:t>
      </w:r>
      <w:r>
        <w:rPr>
          <w:rStyle w:val="EndnoteReference"/>
          <w:rFonts w:ascii="Arial" w:hAnsi="Arial" w:cs="Arial"/>
          <w:b/>
          <w:bCs/>
          <w:szCs w:val="27"/>
        </w:rPr>
        <w:endnoteReference w:id="7"/>
      </w:r>
    </w:p>
    <w:p w14:paraId="389F5A5A" w14:textId="77777777" w:rsidR="00AC7DD1" w:rsidRPr="00AC7DD1" w:rsidRDefault="00AC7DD1" w:rsidP="006528B7">
      <w:pPr>
        <w:pStyle w:val="BodyText"/>
      </w:pPr>
      <w:r w:rsidRPr="00AC7DD1">
        <w:t>The T1 type</w:t>
      </w:r>
      <w:r>
        <w:t>s</w:t>
      </w:r>
      <w:r w:rsidR="000C69B3">
        <w:fldChar w:fldCharType="begin"/>
      </w:r>
      <w:r w:rsidR="000C69B3">
        <w:instrText xml:space="preserve"> XE "</w:instrText>
      </w:r>
      <w:r w:rsidR="000C69B3" w:rsidRPr="00E452AC">
        <w:instrText>T1 types</w:instrText>
      </w:r>
      <w:r w:rsidR="000C69B3">
        <w:instrText xml:space="preserve">" </w:instrText>
      </w:r>
      <w:r w:rsidR="000C69B3">
        <w:fldChar w:fldCharType="end"/>
      </w:r>
      <w:r w:rsidRPr="00AC7DD1">
        <w:t xml:space="preserve"> were named after major oil fields in the United States. The T2 types</w:t>
      </w:r>
      <w:r w:rsidR="000C69B3">
        <w:fldChar w:fldCharType="begin"/>
      </w:r>
      <w:r w:rsidR="000C69B3">
        <w:instrText xml:space="preserve"> XE "</w:instrText>
      </w:r>
      <w:r w:rsidR="000C69B3" w:rsidRPr="00C21461">
        <w:instrText>T2 types</w:instrText>
      </w:r>
      <w:r w:rsidR="000C69B3">
        <w:instrText xml:space="preserve">" </w:instrText>
      </w:r>
      <w:r w:rsidR="000C69B3">
        <w:fldChar w:fldCharType="end"/>
      </w:r>
      <w:r w:rsidRPr="00AC7DD1">
        <w:t xml:space="preserve"> were named after monuments, national parks, forts, battles, historic settlements, trails, lakes, swamps. Later T3 type</w:t>
      </w:r>
      <w:r w:rsidR="000C69B3">
        <w:fldChar w:fldCharType="begin"/>
      </w:r>
      <w:r w:rsidR="000C69B3">
        <w:instrText xml:space="preserve"> XE "</w:instrText>
      </w:r>
      <w:r w:rsidR="000C69B3" w:rsidRPr="001A6E54">
        <w:instrText>T3 type</w:instrText>
      </w:r>
      <w:r w:rsidR="000C69B3">
        <w:instrText xml:space="preserve">" </w:instrText>
      </w:r>
      <w:r w:rsidR="000C69B3">
        <w:fldChar w:fldCharType="end"/>
      </w:r>
      <w:r w:rsidRPr="00AC7DD1">
        <w:t xml:space="preserve"> were built for private companies and named by the company. Many tankers were built for</w:t>
      </w:r>
      <w:r>
        <w:t>,</w:t>
      </w:r>
      <w:r w:rsidRPr="00AC7DD1">
        <w:t xml:space="preserve"> or taken over by the U.S. Navy</w:t>
      </w:r>
      <w:r w:rsidR="00561DA1">
        <w:fldChar w:fldCharType="begin"/>
      </w:r>
      <w:r w:rsidR="00561DA1">
        <w:instrText xml:space="preserve"> XE "</w:instrText>
      </w:r>
      <w:r w:rsidR="00561DA1" w:rsidRPr="00FE2A8F">
        <w:rPr>
          <w:sz w:val="20"/>
        </w:rPr>
        <w:instrText>U.S. Navy</w:instrText>
      </w:r>
      <w:r w:rsidR="00561DA1">
        <w:instrText xml:space="preserve">" </w:instrText>
      </w:r>
      <w:r w:rsidR="00561DA1">
        <w:fldChar w:fldCharType="end"/>
      </w:r>
      <w:r w:rsidRPr="00AC7DD1">
        <w:t xml:space="preserve"> and named after Native American names of rivers and lakes. The Navy AO designation</w:t>
      </w:r>
      <w:r w:rsidR="001461F2">
        <w:fldChar w:fldCharType="begin"/>
      </w:r>
      <w:r w:rsidR="001461F2">
        <w:instrText xml:space="preserve"> XE "</w:instrText>
      </w:r>
      <w:r w:rsidR="001461F2" w:rsidRPr="006744C0">
        <w:instrText>Navy AO designation</w:instrText>
      </w:r>
      <w:r w:rsidR="001461F2">
        <w:instrText xml:space="preserve">" </w:instrText>
      </w:r>
      <w:r w:rsidR="001461F2">
        <w:fldChar w:fldCharType="end"/>
      </w:r>
      <w:r w:rsidRPr="00AC7DD1">
        <w:t xml:space="preserve"> indicates Fleet Oiler</w:t>
      </w:r>
      <w:r w:rsidR="001461F2">
        <w:fldChar w:fldCharType="begin"/>
      </w:r>
      <w:r w:rsidR="001461F2">
        <w:instrText xml:space="preserve"> XE "</w:instrText>
      </w:r>
      <w:r w:rsidR="001461F2" w:rsidRPr="00A2332B">
        <w:instrText>Fleet Oiler</w:instrText>
      </w:r>
      <w:r w:rsidR="001461F2">
        <w:instrText xml:space="preserve">" </w:instrText>
      </w:r>
      <w:r w:rsidR="001461F2">
        <w:fldChar w:fldCharType="end"/>
      </w:r>
      <w:r w:rsidRPr="00AC7DD1">
        <w:t>s.</w:t>
      </w:r>
    </w:p>
    <w:p w14:paraId="5459F4FA" w14:textId="77777777" w:rsidR="00B95391" w:rsidRDefault="00AC7DD1" w:rsidP="006528B7">
      <w:pPr>
        <w:pStyle w:val="BodyText"/>
      </w:pPr>
      <w:r w:rsidRPr="00AC7DD1">
        <w:t>Tankers were developed around the turn of the century to carry liquid cargo: gasoline, oil, or molasses</w:t>
      </w:r>
      <w:r w:rsidR="001461F2">
        <w:fldChar w:fldCharType="begin"/>
      </w:r>
      <w:r w:rsidR="001461F2">
        <w:instrText xml:space="preserve"> XE "</w:instrText>
      </w:r>
      <w:r w:rsidR="001461F2" w:rsidRPr="0015700E">
        <w:instrText>molasses</w:instrText>
      </w:r>
      <w:r w:rsidR="001461F2">
        <w:instrText xml:space="preserve">" </w:instrText>
      </w:r>
      <w:r w:rsidR="001461F2">
        <w:fldChar w:fldCharType="end"/>
      </w:r>
      <w:r w:rsidRPr="00AC7DD1">
        <w:t>. During World War II, American tankers made 6,500 voyages to carry 65 million tons of oil and gasoline from the U.S. and the Caribbean</w:t>
      </w:r>
      <w:r w:rsidR="001461F2">
        <w:fldChar w:fldCharType="begin"/>
      </w:r>
      <w:r w:rsidR="001461F2">
        <w:instrText xml:space="preserve"> XE "</w:instrText>
      </w:r>
      <w:r w:rsidR="001461F2" w:rsidRPr="009314BE">
        <w:instrText>Caribbean</w:instrText>
      </w:r>
      <w:r w:rsidR="001461F2">
        <w:instrText xml:space="preserve">" </w:instrText>
      </w:r>
      <w:r w:rsidR="001461F2">
        <w:fldChar w:fldCharType="end"/>
      </w:r>
      <w:r w:rsidR="00682A62">
        <w:fldChar w:fldCharType="begin"/>
      </w:r>
      <w:r w:rsidR="00682A62">
        <w:instrText xml:space="preserve"> "Caribbean" </w:instrText>
      </w:r>
      <w:r w:rsidR="00682A62">
        <w:fldChar w:fldCharType="end"/>
      </w:r>
      <w:r w:rsidRPr="00AC7DD1">
        <w:t xml:space="preserve"> to the war zones</w:t>
      </w:r>
      <w:r w:rsidR="00E451D9">
        <w:t>,</w:t>
      </w:r>
      <w:r w:rsidRPr="00AC7DD1">
        <w:t xml:space="preserve"> and to </w:t>
      </w:r>
      <w:r w:rsidR="00E451D9">
        <w:t>the</w:t>
      </w:r>
      <w:r w:rsidRPr="00AC7DD1">
        <w:t xml:space="preserve"> Allies. They supplied 80% of the fuel used by bombers, tanks, jeeps and ships during the War. </w:t>
      </w:r>
    </w:p>
    <w:p w14:paraId="1A180333" w14:textId="77777777" w:rsidR="00AC7DD1" w:rsidRPr="00AC7DD1" w:rsidRDefault="00AC7DD1" w:rsidP="006528B7">
      <w:pPr>
        <w:pStyle w:val="BodyText"/>
      </w:pPr>
      <w:r w:rsidRPr="00AC7DD1">
        <w:t>T2-SE-A1 was the workhorse of the tanker fleet (481 built):</w:t>
      </w:r>
    </w:p>
    <w:p w14:paraId="263F6FFB" w14:textId="77777777" w:rsidR="00AC7DD1" w:rsidRPr="00AC7DD1" w:rsidRDefault="00AC7DD1" w:rsidP="00AD484A">
      <w:pPr>
        <w:numPr>
          <w:ilvl w:val="0"/>
          <w:numId w:val="6"/>
        </w:numPr>
        <w:spacing w:before="0"/>
        <w:ind w:left="714" w:hanging="357"/>
        <w:rPr>
          <w:szCs w:val="24"/>
        </w:rPr>
      </w:pPr>
      <w:r w:rsidRPr="00AC7DD1">
        <w:rPr>
          <w:rFonts w:cs="Arial"/>
          <w:szCs w:val="24"/>
        </w:rPr>
        <w:t xml:space="preserve">523 feet long overall </w:t>
      </w:r>
    </w:p>
    <w:p w14:paraId="6AB7A95A" w14:textId="77777777" w:rsidR="00AC7DD1" w:rsidRPr="00AC7DD1" w:rsidRDefault="00AC7DD1" w:rsidP="00AD484A">
      <w:pPr>
        <w:numPr>
          <w:ilvl w:val="0"/>
          <w:numId w:val="6"/>
        </w:numPr>
        <w:spacing w:before="0"/>
        <w:ind w:left="714" w:hanging="357"/>
        <w:rPr>
          <w:szCs w:val="24"/>
        </w:rPr>
      </w:pPr>
      <w:r w:rsidRPr="00AC7DD1">
        <w:rPr>
          <w:rFonts w:cs="Arial"/>
          <w:szCs w:val="24"/>
        </w:rPr>
        <w:t xml:space="preserve">68 foot beam </w:t>
      </w:r>
    </w:p>
    <w:p w14:paraId="22E8D23D" w14:textId="77777777" w:rsidR="00AC7DD1" w:rsidRPr="00AC7DD1" w:rsidRDefault="00AC7DD1" w:rsidP="00AD484A">
      <w:pPr>
        <w:numPr>
          <w:ilvl w:val="0"/>
          <w:numId w:val="6"/>
        </w:numPr>
        <w:spacing w:before="0"/>
        <w:ind w:left="714" w:hanging="357"/>
        <w:rPr>
          <w:szCs w:val="24"/>
        </w:rPr>
      </w:pPr>
      <w:r w:rsidRPr="00AC7DD1">
        <w:rPr>
          <w:rFonts w:cs="Arial"/>
          <w:szCs w:val="24"/>
        </w:rPr>
        <w:t>30 foot draft</w:t>
      </w:r>
      <w:r w:rsidRPr="00AC7DD1">
        <w:rPr>
          <w:szCs w:val="24"/>
        </w:rPr>
        <w:t xml:space="preserve"> </w:t>
      </w:r>
    </w:p>
    <w:p w14:paraId="58D64141" w14:textId="77777777" w:rsidR="00AC7DD1" w:rsidRPr="00AC7DD1" w:rsidRDefault="00AC7DD1" w:rsidP="00AD484A">
      <w:pPr>
        <w:numPr>
          <w:ilvl w:val="0"/>
          <w:numId w:val="6"/>
        </w:numPr>
        <w:spacing w:before="0"/>
        <w:ind w:left="714" w:hanging="357"/>
        <w:rPr>
          <w:szCs w:val="24"/>
        </w:rPr>
      </w:pPr>
      <w:r w:rsidRPr="00AC7DD1">
        <w:rPr>
          <w:rFonts w:cs="Arial"/>
          <w:szCs w:val="24"/>
        </w:rPr>
        <w:t>10,448 Gross tons</w:t>
      </w:r>
      <w:r w:rsidRPr="00AC7DD1">
        <w:rPr>
          <w:szCs w:val="24"/>
        </w:rPr>
        <w:t xml:space="preserve"> </w:t>
      </w:r>
    </w:p>
    <w:p w14:paraId="2E924550" w14:textId="77777777" w:rsidR="00AC7DD1" w:rsidRPr="00AC7DD1" w:rsidRDefault="00AC7DD1" w:rsidP="00AD484A">
      <w:pPr>
        <w:numPr>
          <w:ilvl w:val="0"/>
          <w:numId w:val="6"/>
        </w:numPr>
        <w:spacing w:before="0"/>
        <w:ind w:left="714" w:hanging="357"/>
        <w:rPr>
          <w:szCs w:val="24"/>
        </w:rPr>
      </w:pPr>
      <w:r w:rsidRPr="00AC7DD1">
        <w:rPr>
          <w:rFonts w:cs="Arial"/>
          <w:szCs w:val="24"/>
        </w:rPr>
        <w:t xml:space="preserve">21,880 Loaded displacement tons </w:t>
      </w:r>
    </w:p>
    <w:p w14:paraId="3C79DAB7" w14:textId="77777777" w:rsidR="00AC7DD1" w:rsidRPr="00AC7DD1" w:rsidRDefault="00AC7DD1" w:rsidP="00AD484A">
      <w:pPr>
        <w:numPr>
          <w:ilvl w:val="0"/>
          <w:numId w:val="6"/>
        </w:numPr>
        <w:spacing w:before="0"/>
        <w:ind w:left="714" w:hanging="357"/>
        <w:rPr>
          <w:szCs w:val="24"/>
        </w:rPr>
      </w:pPr>
      <w:r w:rsidRPr="00AC7DD1">
        <w:rPr>
          <w:rFonts w:cs="Arial"/>
          <w:szCs w:val="24"/>
        </w:rPr>
        <w:t xml:space="preserve">6,000 shaft horsepower Turbo-Electric propulsion </w:t>
      </w:r>
    </w:p>
    <w:p w14:paraId="29C8715A" w14:textId="77777777" w:rsidR="00AC7DD1" w:rsidRPr="00AC7DD1" w:rsidRDefault="00AC7DD1" w:rsidP="00AD484A">
      <w:pPr>
        <w:numPr>
          <w:ilvl w:val="0"/>
          <w:numId w:val="6"/>
        </w:numPr>
        <w:spacing w:before="0"/>
        <w:ind w:left="714" w:hanging="357"/>
        <w:rPr>
          <w:szCs w:val="24"/>
        </w:rPr>
      </w:pPr>
      <w:r w:rsidRPr="00AC7DD1">
        <w:rPr>
          <w:rFonts w:cs="Arial"/>
          <w:szCs w:val="24"/>
        </w:rPr>
        <w:t xml:space="preserve">Speed 14.5-16 knots </w:t>
      </w:r>
    </w:p>
    <w:p w14:paraId="09B15F7E" w14:textId="77777777" w:rsidR="00AC7DD1" w:rsidRPr="00AC7DD1" w:rsidRDefault="00AC7DD1" w:rsidP="00AD484A">
      <w:pPr>
        <w:numPr>
          <w:ilvl w:val="0"/>
          <w:numId w:val="6"/>
        </w:numPr>
        <w:spacing w:before="0"/>
        <w:ind w:left="714" w:hanging="357"/>
        <w:rPr>
          <w:szCs w:val="24"/>
        </w:rPr>
      </w:pPr>
      <w:r w:rsidRPr="00AC7DD1">
        <w:rPr>
          <w:rFonts w:cs="Arial"/>
          <w:szCs w:val="24"/>
        </w:rPr>
        <w:t xml:space="preserve">Liquid capacity 141,200 barrels (42 gallons or 162 </w:t>
      </w:r>
      <w:r w:rsidR="002605A5" w:rsidRPr="00AC7DD1">
        <w:rPr>
          <w:rFonts w:cs="Arial"/>
          <w:szCs w:val="24"/>
        </w:rPr>
        <w:t>litres</w:t>
      </w:r>
      <w:r w:rsidRPr="00AC7DD1">
        <w:rPr>
          <w:rFonts w:cs="Arial"/>
          <w:szCs w:val="24"/>
        </w:rPr>
        <w:t xml:space="preserve"> per barrel). [nearly 6 million gallons] </w:t>
      </w:r>
    </w:p>
    <w:p w14:paraId="74A9176C" w14:textId="77777777" w:rsidR="00AC7DD1" w:rsidRPr="00AC7DD1" w:rsidRDefault="00AC7DD1" w:rsidP="00760821">
      <w:pPr>
        <w:pStyle w:val="BodyText"/>
      </w:pPr>
      <w:r w:rsidRPr="00AC7DD1">
        <w:t>T3-S2-A1 (All became Fleet Oilers and several were converted to Escort Carriers CVE</w:t>
      </w:r>
      <w:r w:rsidR="00F84F6D">
        <w:fldChar w:fldCharType="begin"/>
      </w:r>
      <w:r w:rsidR="00F84F6D">
        <w:instrText xml:space="preserve"> XE "</w:instrText>
      </w:r>
      <w:r w:rsidR="00F84F6D" w:rsidRPr="00A26FAE">
        <w:instrText>Escort Carriers CVE</w:instrText>
      </w:r>
      <w:r w:rsidR="00F84F6D">
        <w:instrText xml:space="preserve">" </w:instrText>
      </w:r>
      <w:r w:rsidR="00F84F6D">
        <w:fldChar w:fldCharType="end"/>
      </w:r>
      <w:r w:rsidRPr="00AC7DD1">
        <w:t>):</w:t>
      </w:r>
    </w:p>
    <w:p w14:paraId="15F48259" w14:textId="77777777" w:rsidR="00AC7DD1" w:rsidRPr="00AC7DD1" w:rsidRDefault="00AC7DD1" w:rsidP="00AD484A">
      <w:pPr>
        <w:numPr>
          <w:ilvl w:val="0"/>
          <w:numId w:val="7"/>
        </w:numPr>
        <w:spacing w:before="0"/>
        <w:ind w:left="714" w:hanging="357"/>
        <w:rPr>
          <w:szCs w:val="24"/>
        </w:rPr>
      </w:pPr>
      <w:r w:rsidRPr="00AC7DD1">
        <w:rPr>
          <w:rFonts w:cs="Arial"/>
          <w:szCs w:val="24"/>
        </w:rPr>
        <w:t xml:space="preserve">553 feet long overall </w:t>
      </w:r>
    </w:p>
    <w:p w14:paraId="60394A66" w14:textId="77777777" w:rsidR="00AC7DD1" w:rsidRPr="00AC7DD1" w:rsidRDefault="00AC7DD1" w:rsidP="00AD484A">
      <w:pPr>
        <w:numPr>
          <w:ilvl w:val="0"/>
          <w:numId w:val="7"/>
        </w:numPr>
        <w:spacing w:before="0"/>
        <w:ind w:left="714" w:hanging="357"/>
        <w:rPr>
          <w:szCs w:val="24"/>
        </w:rPr>
      </w:pPr>
      <w:r w:rsidRPr="00AC7DD1">
        <w:rPr>
          <w:rFonts w:cs="Arial"/>
          <w:szCs w:val="24"/>
        </w:rPr>
        <w:t xml:space="preserve">75 foot beam </w:t>
      </w:r>
    </w:p>
    <w:p w14:paraId="10E8227E" w14:textId="77777777" w:rsidR="00AC7DD1" w:rsidRPr="00AC7DD1" w:rsidRDefault="00AC7DD1" w:rsidP="00AD484A">
      <w:pPr>
        <w:numPr>
          <w:ilvl w:val="0"/>
          <w:numId w:val="7"/>
        </w:numPr>
        <w:spacing w:before="0"/>
        <w:ind w:left="714" w:hanging="357"/>
        <w:rPr>
          <w:szCs w:val="24"/>
        </w:rPr>
      </w:pPr>
      <w:r w:rsidRPr="00AC7DD1">
        <w:rPr>
          <w:rFonts w:cs="Arial"/>
          <w:szCs w:val="24"/>
        </w:rPr>
        <w:t>32 foot draft</w:t>
      </w:r>
      <w:r w:rsidRPr="00AC7DD1">
        <w:rPr>
          <w:szCs w:val="24"/>
        </w:rPr>
        <w:t xml:space="preserve"> </w:t>
      </w:r>
    </w:p>
    <w:p w14:paraId="348003C8" w14:textId="77777777" w:rsidR="00AC7DD1" w:rsidRPr="00AC7DD1" w:rsidRDefault="00AC7DD1" w:rsidP="00AD484A">
      <w:pPr>
        <w:numPr>
          <w:ilvl w:val="0"/>
          <w:numId w:val="7"/>
        </w:numPr>
        <w:spacing w:before="0"/>
        <w:ind w:left="714" w:hanging="357"/>
        <w:rPr>
          <w:szCs w:val="24"/>
        </w:rPr>
      </w:pPr>
      <w:r w:rsidRPr="00AC7DD1">
        <w:rPr>
          <w:rFonts w:cs="Arial"/>
          <w:szCs w:val="24"/>
        </w:rPr>
        <w:t>11,335 Gross tons</w:t>
      </w:r>
      <w:r w:rsidRPr="00AC7DD1">
        <w:rPr>
          <w:szCs w:val="24"/>
        </w:rPr>
        <w:t xml:space="preserve"> </w:t>
      </w:r>
    </w:p>
    <w:p w14:paraId="2E1DD87D" w14:textId="77777777" w:rsidR="00AC7DD1" w:rsidRPr="00AC7DD1" w:rsidRDefault="00AC7DD1" w:rsidP="00AD484A">
      <w:pPr>
        <w:numPr>
          <w:ilvl w:val="0"/>
          <w:numId w:val="7"/>
        </w:numPr>
        <w:spacing w:before="0"/>
        <w:ind w:left="714" w:hanging="357"/>
        <w:rPr>
          <w:szCs w:val="24"/>
        </w:rPr>
      </w:pPr>
      <w:r w:rsidRPr="00AC7DD1">
        <w:rPr>
          <w:rFonts w:cs="Arial"/>
          <w:szCs w:val="24"/>
        </w:rPr>
        <w:t xml:space="preserve">24,830 Loaded displacement tons </w:t>
      </w:r>
    </w:p>
    <w:p w14:paraId="4A06FC2A" w14:textId="77777777" w:rsidR="00AC7DD1" w:rsidRPr="00AC7DD1" w:rsidRDefault="00AC7DD1" w:rsidP="00AD484A">
      <w:pPr>
        <w:numPr>
          <w:ilvl w:val="0"/>
          <w:numId w:val="7"/>
        </w:numPr>
        <w:spacing w:before="0"/>
        <w:ind w:left="714" w:hanging="357"/>
        <w:rPr>
          <w:szCs w:val="24"/>
        </w:rPr>
      </w:pPr>
      <w:r w:rsidRPr="00AC7DD1">
        <w:rPr>
          <w:rFonts w:cs="Arial"/>
          <w:szCs w:val="24"/>
        </w:rPr>
        <w:t>4 Steam turbines geared to twin shafts</w:t>
      </w:r>
      <w:r w:rsidRPr="00AC7DD1">
        <w:rPr>
          <w:szCs w:val="24"/>
        </w:rPr>
        <w:t xml:space="preserve"> </w:t>
      </w:r>
    </w:p>
    <w:p w14:paraId="0904BF69" w14:textId="77777777" w:rsidR="00AC7DD1" w:rsidRPr="00AC7DD1" w:rsidRDefault="00AC7DD1" w:rsidP="00AD484A">
      <w:pPr>
        <w:numPr>
          <w:ilvl w:val="0"/>
          <w:numId w:val="7"/>
        </w:numPr>
        <w:spacing w:before="0"/>
        <w:ind w:left="714" w:hanging="357"/>
        <w:rPr>
          <w:szCs w:val="24"/>
        </w:rPr>
      </w:pPr>
      <w:r w:rsidRPr="00AC7DD1">
        <w:rPr>
          <w:rFonts w:cs="Arial"/>
          <w:szCs w:val="24"/>
        </w:rPr>
        <w:t xml:space="preserve">13,500 shaft horsepower </w:t>
      </w:r>
    </w:p>
    <w:p w14:paraId="162FE50E" w14:textId="77777777" w:rsidR="00AC7DD1" w:rsidRPr="00AC7DD1" w:rsidRDefault="00AC7DD1" w:rsidP="00AD484A">
      <w:pPr>
        <w:numPr>
          <w:ilvl w:val="0"/>
          <w:numId w:val="7"/>
        </w:numPr>
        <w:spacing w:before="0"/>
        <w:ind w:left="714" w:hanging="357"/>
        <w:rPr>
          <w:szCs w:val="24"/>
        </w:rPr>
      </w:pPr>
      <w:r w:rsidRPr="00AC7DD1">
        <w:rPr>
          <w:rFonts w:cs="Arial"/>
          <w:szCs w:val="24"/>
        </w:rPr>
        <w:t xml:space="preserve">Speed 18 knots </w:t>
      </w:r>
    </w:p>
    <w:p w14:paraId="46730F9F" w14:textId="77777777" w:rsidR="00AC7DD1" w:rsidRPr="00AC7DD1" w:rsidRDefault="00AC7DD1" w:rsidP="00AD484A">
      <w:pPr>
        <w:numPr>
          <w:ilvl w:val="0"/>
          <w:numId w:val="7"/>
        </w:numPr>
        <w:spacing w:before="0"/>
        <w:ind w:left="714" w:hanging="357"/>
        <w:rPr>
          <w:szCs w:val="24"/>
        </w:rPr>
      </w:pPr>
      <w:r w:rsidRPr="00AC7DD1">
        <w:rPr>
          <w:rFonts w:cs="Arial"/>
          <w:szCs w:val="24"/>
        </w:rPr>
        <w:t xml:space="preserve">Capacity: 146,000 barrels </w:t>
      </w:r>
    </w:p>
    <w:p w14:paraId="472B0FD1" w14:textId="77777777" w:rsidR="00AC7DD1" w:rsidRPr="00AC7DD1" w:rsidRDefault="00AC7DD1" w:rsidP="00760821">
      <w:pPr>
        <w:pStyle w:val="BodyText"/>
      </w:pPr>
      <w:r w:rsidRPr="00AC7DD1">
        <w:t xml:space="preserve">T3-S-A1 </w:t>
      </w:r>
    </w:p>
    <w:p w14:paraId="5A0AA296" w14:textId="77777777" w:rsidR="00AC7DD1" w:rsidRPr="00AC7DD1" w:rsidRDefault="00AC7DD1" w:rsidP="00AD484A">
      <w:pPr>
        <w:numPr>
          <w:ilvl w:val="0"/>
          <w:numId w:val="8"/>
        </w:numPr>
        <w:spacing w:before="0"/>
        <w:ind w:left="714" w:hanging="357"/>
        <w:rPr>
          <w:szCs w:val="24"/>
        </w:rPr>
      </w:pPr>
      <w:r w:rsidRPr="00AC7DD1">
        <w:rPr>
          <w:rFonts w:cs="Arial"/>
          <w:szCs w:val="24"/>
        </w:rPr>
        <w:t xml:space="preserve">501 feet long overall </w:t>
      </w:r>
    </w:p>
    <w:p w14:paraId="650C3047" w14:textId="77777777" w:rsidR="00AC7DD1" w:rsidRPr="00AC7DD1" w:rsidRDefault="00AC7DD1" w:rsidP="00AD484A">
      <w:pPr>
        <w:numPr>
          <w:ilvl w:val="0"/>
          <w:numId w:val="8"/>
        </w:numPr>
        <w:spacing w:before="0"/>
        <w:ind w:left="714" w:hanging="357"/>
        <w:rPr>
          <w:szCs w:val="24"/>
        </w:rPr>
      </w:pPr>
      <w:r w:rsidRPr="00AC7DD1">
        <w:rPr>
          <w:rFonts w:cs="Arial"/>
          <w:szCs w:val="24"/>
        </w:rPr>
        <w:t xml:space="preserve">68 foot beam </w:t>
      </w:r>
    </w:p>
    <w:p w14:paraId="1FA50131" w14:textId="77777777" w:rsidR="00AC7DD1" w:rsidRPr="00AC7DD1" w:rsidRDefault="00AC7DD1" w:rsidP="00AD484A">
      <w:pPr>
        <w:numPr>
          <w:ilvl w:val="0"/>
          <w:numId w:val="8"/>
        </w:numPr>
        <w:spacing w:before="0"/>
        <w:ind w:left="714" w:hanging="357"/>
        <w:rPr>
          <w:szCs w:val="24"/>
        </w:rPr>
      </w:pPr>
      <w:r w:rsidRPr="00AC7DD1">
        <w:rPr>
          <w:rFonts w:cs="Arial"/>
          <w:szCs w:val="24"/>
        </w:rPr>
        <w:t>29.6 foot draft</w:t>
      </w:r>
      <w:r w:rsidRPr="00AC7DD1">
        <w:rPr>
          <w:szCs w:val="24"/>
        </w:rPr>
        <w:t xml:space="preserve"> </w:t>
      </w:r>
    </w:p>
    <w:p w14:paraId="182B6FC6" w14:textId="77777777" w:rsidR="00AC7DD1" w:rsidRPr="00AC7DD1" w:rsidRDefault="00AC7DD1" w:rsidP="00AD484A">
      <w:pPr>
        <w:numPr>
          <w:ilvl w:val="0"/>
          <w:numId w:val="8"/>
        </w:numPr>
        <w:spacing w:before="0"/>
        <w:ind w:left="714" w:hanging="357"/>
        <w:rPr>
          <w:szCs w:val="24"/>
        </w:rPr>
      </w:pPr>
      <w:r w:rsidRPr="00AC7DD1">
        <w:rPr>
          <w:rFonts w:cs="Arial"/>
          <w:szCs w:val="24"/>
        </w:rPr>
        <w:t>9,880 Gross tons</w:t>
      </w:r>
      <w:r w:rsidRPr="00AC7DD1">
        <w:rPr>
          <w:szCs w:val="24"/>
        </w:rPr>
        <w:t xml:space="preserve"> </w:t>
      </w:r>
    </w:p>
    <w:p w14:paraId="556BB088" w14:textId="77777777" w:rsidR="00AC7DD1" w:rsidRPr="00AC7DD1" w:rsidRDefault="00AC7DD1" w:rsidP="00AD484A">
      <w:pPr>
        <w:numPr>
          <w:ilvl w:val="0"/>
          <w:numId w:val="8"/>
        </w:numPr>
        <w:spacing w:before="0"/>
        <w:ind w:left="714" w:hanging="357"/>
        <w:rPr>
          <w:szCs w:val="24"/>
        </w:rPr>
      </w:pPr>
      <w:r w:rsidRPr="00AC7DD1">
        <w:rPr>
          <w:rFonts w:cs="Arial"/>
          <w:szCs w:val="24"/>
        </w:rPr>
        <w:t>2 Steam turbines single-screw</w:t>
      </w:r>
      <w:r w:rsidRPr="00AC7DD1">
        <w:rPr>
          <w:szCs w:val="24"/>
        </w:rPr>
        <w:t xml:space="preserve"> </w:t>
      </w:r>
    </w:p>
    <w:p w14:paraId="1F6034B0" w14:textId="77777777" w:rsidR="00AC7DD1" w:rsidRPr="00AC7DD1" w:rsidRDefault="00AC7DD1" w:rsidP="00AD484A">
      <w:pPr>
        <w:numPr>
          <w:ilvl w:val="0"/>
          <w:numId w:val="8"/>
        </w:numPr>
        <w:spacing w:before="0"/>
        <w:ind w:left="714" w:hanging="357"/>
        <w:rPr>
          <w:szCs w:val="24"/>
        </w:rPr>
      </w:pPr>
      <w:r w:rsidRPr="00AC7DD1">
        <w:rPr>
          <w:rFonts w:cs="Arial"/>
          <w:szCs w:val="24"/>
        </w:rPr>
        <w:t xml:space="preserve">7,700 shaft horsepower </w:t>
      </w:r>
    </w:p>
    <w:p w14:paraId="48D21143" w14:textId="77777777" w:rsidR="00AC7DD1" w:rsidRPr="00AC7DD1" w:rsidRDefault="00AC7DD1" w:rsidP="00AD484A">
      <w:pPr>
        <w:numPr>
          <w:ilvl w:val="0"/>
          <w:numId w:val="8"/>
        </w:numPr>
        <w:spacing w:before="0"/>
        <w:ind w:left="714" w:hanging="357"/>
        <w:rPr>
          <w:szCs w:val="24"/>
        </w:rPr>
      </w:pPr>
      <w:r w:rsidRPr="00AC7DD1">
        <w:rPr>
          <w:rFonts w:cs="Arial"/>
          <w:szCs w:val="24"/>
        </w:rPr>
        <w:t xml:space="preserve">Speed 15 knots </w:t>
      </w:r>
    </w:p>
    <w:p w14:paraId="3DED2290" w14:textId="77777777" w:rsidR="00AC7DD1" w:rsidRPr="00AC7DD1" w:rsidRDefault="00AC7DD1" w:rsidP="00AD484A">
      <w:pPr>
        <w:numPr>
          <w:ilvl w:val="0"/>
          <w:numId w:val="8"/>
        </w:numPr>
        <w:spacing w:before="0"/>
        <w:ind w:left="714" w:hanging="357"/>
        <w:rPr>
          <w:szCs w:val="24"/>
        </w:rPr>
      </w:pPr>
      <w:r w:rsidRPr="00AC7DD1">
        <w:rPr>
          <w:rFonts w:cs="Arial"/>
          <w:szCs w:val="24"/>
        </w:rPr>
        <w:t xml:space="preserve">Capacity: 133,800 barrels </w:t>
      </w:r>
    </w:p>
    <w:p w14:paraId="4D53C561" w14:textId="77777777" w:rsidR="00AC7DD1" w:rsidRPr="00AC7DD1" w:rsidRDefault="00B708E6" w:rsidP="00760821">
      <w:pPr>
        <w:pStyle w:val="BodyText"/>
      </w:pPr>
      <w:r>
        <w:br w:type="page"/>
      </w:r>
      <w:r w:rsidR="00AC7DD1" w:rsidRPr="00AC7DD1">
        <w:lastRenderedPageBreak/>
        <w:t>T3-M-AZ1 One Motor tanker, Brandywine</w:t>
      </w:r>
      <w:r w:rsidR="00383B6E">
        <w:fldChar w:fldCharType="begin"/>
      </w:r>
      <w:r w:rsidR="00383B6E">
        <w:instrText xml:space="preserve"> XE "</w:instrText>
      </w:r>
      <w:r w:rsidR="00383B6E" w:rsidRPr="002E0AF5">
        <w:instrText>Brandywine</w:instrText>
      </w:r>
      <w:r w:rsidR="00383B6E">
        <w:instrText xml:space="preserve">" </w:instrText>
      </w:r>
      <w:r w:rsidR="00383B6E">
        <w:fldChar w:fldCharType="end"/>
      </w:r>
      <w:r w:rsidR="00AC7DD1" w:rsidRPr="00AC7DD1">
        <w:t>, was built</w:t>
      </w:r>
    </w:p>
    <w:p w14:paraId="21C7F6A1" w14:textId="77777777" w:rsidR="00AC7DD1" w:rsidRPr="00AC7DD1" w:rsidRDefault="00AC7DD1" w:rsidP="003F5BB1">
      <w:pPr>
        <w:numPr>
          <w:ilvl w:val="0"/>
          <w:numId w:val="9"/>
        </w:numPr>
        <w:spacing w:before="0"/>
        <w:ind w:left="714" w:hanging="357"/>
        <w:rPr>
          <w:szCs w:val="24"/>
        </w:rPr>
      </w:pPr>
      <w:r w:rsidRPr="00AC7DD1">
        <w:rPr>
          <w:rFonts w:cs="Arial"/>
          <w:szCs w:val="24"/>
        </w:rPr>
        <w:t xml:space="preserve">547 feet long overall </w:t>
      </w:r>
    </w:p>
    <w:p w14:paraId="0F4D308B" w14:textId="77777777" w:rsidR="00AC7DD1" w:rsidRPr="00AC7DD1" w:rsidRDefault="00AC7DD1" w:rsidP="003F5BB1">
      <w:pPr>
        <w:numPr>
          <w:ilvl w:val="0"/>
          <w:numId w:val="9"/>
        </w:numPr>
        <w:spacing w:before="0"/>
        <w:ind w:left="714" w:hanging="357"/>
        <w:rPr>
          <w:szCs w:val="24"/>
        </w:rPr>
      </w:pPr>
      <w:r w:rsidRPr="00AC7DD1">
        <w:rPr>
          <w:rFonts w:cs="Arial"/>
          <w:szCs w:val="24"/>
        </w:rPr>
        <w:t xml:space="preserve">70 foot beam </w:t>
      </w:r>
    </w:p>
    <w:p w14:paraId="1F4C04DD" w14:textId="77777777" w:rsidR="00AC7DD1" w:rsidRPr="00AC7DD1" w:rsidRDefault="00AC7DD1" w:rsidP="003F5BB1">
      <w:pPr>
        <w:numPr>
          <w:ilvl w:val="0"/>
          <w:numId w:val="9"/>
        </w:numPr>
        <w:spacing w:before="0"/>
        <w:ind w:left="714" w:hanging="357"/>
        <w:rPr>
          <w:szCs w:val="24"/>
        </w:rPr>
      </w:pPr>
      <w:r w:rsidRPr="00AC7DD1">
        <w:rPr>
          <w:rFonts w:cs="Arial"/>
          <w:szCs w:val="24"/>
        </w:rPr>
        <w:t>11,401 Gross tons</w:t>
      </w:r>
      <w:r w:rsidRPr="00AC7DD1">
        <w:rPr>
          <w:szCs w:val="24"/>
        </w:rPr>
        <w:t xml:space="preserve"> </w:t>
      </w:r>
    </w:p>
    <w:p w14:paraId="426346E3" w14:textId="77777777" w:rsidR="00AC7DD1" w:rsidRPr="00AC7DD1" w:rsidRDefault="00AC7DD1" w:rsidP="003F5BB1">
      <w:pPr>
        <w:numPr>
          <w:ilvl w:val="0"/>
          <w:numId w:val="9"/>
        </w:numPr>
        <w:spacing w:before="0"/>
        <w:ind w:left="714" w:hanging="357"/>
        <w:rPr>
          <w:szCs w:val="24"/>
        </w:rPr>
      </w:pPr>
      <w:r w:rsidRPr="00AC7DD1">
        <w:rPr>
          <w:rFonts w:cs="Arial"/>
          <w:szCs w:val="24"/>
        </w:rPr>
        <w:t>5 cylinder single-acting two-cycle oil engine</w:t>
      </w:r>
      <w:r w:rsidRPr="00AC7DD1">
        <w:rPr>
          <w:szCs w:val="24"/>
        </w:rPr>
        <w:t xml:space="preserve"> </w:t>
      </w:r>
    </w:p>
    <w:p w14:paraId="75A33992" w14:textId="77777777" w:rsidR="00AC7DD1" w:rsidRPr="00AC7DD1" w:rsidRDefault="00AC7DD1" w:rsidP="003F5BB1">
      <w:pPr>
        <w:numPr>
          <w:ilvl w:val="0"/>
          <w:numId w:val="9"/>
        </w:numPr>
        <w:spacing w:before="0"/>
        <w:ind w:left="714" w:hanging="357"/>
        <w:rPr>
          <w:szCs w:val="24"/>
        </w:rPr>
      </w:pPr>
      <w:r w:rsidRPr="00AC7DD1">
        <w:rPr>
          <w:rFonts w:cs="Arial"/>
          <w:szCs w:val="24"/>
        </w:rPr>
        <w:t xml:space="preserve">7,500 horsepower </w:t>
      </w:r>
    </w:p>
    <w:p w14:paraId="11E47E58" w14:textId="77777777" w:rsidR="00AC7DD1" w:rsidRPr="00AC7DD1" w:rsidRDefault="00AC7DD1" w:rsidP="003F5BB1">
      <w:pPr>
        <w:numPr>
          <w:ilvl w:val="0"/>
          <w:numId w:val="9"/>
        </w:numPr>
        <w:spacing w:before="0"/>
        <w:ind w:left="714" w:hanging="357"/>
        <w:rPr>
          <w:szCs w:val="24"/>
        </w:rPr>
      </w:pPr>
      <w:r w:rsidRPr="00AC7DD1">
        <w:rPr>
          <w:rFonts w:cs="Arial"/>
          <w:szCs w:val="24"/>
        </w:rPr>
        <w:t xml:space="preserve">Speed 15.5 knots </w:t>
      </w:r>
    </w:p>
    <w:p w14:paraId="05CFA374" w14:textId="77777777" w:rsidR="00AC7DD1" w:rsidRPr="00AC7DD1" w:rsidRDefault="00AC7DD1" w:rsidP="006528B7">
      <w:pPr>
        <w:pStyle w:val="BodyText"/>
      </w:pPr>
      <w:r w:rsidRPr="00AC7DD1">
        <w:t>A typical tanker crew included 42 to 45 mariners and 17 Navy Armed Guard. The same ship as a Navy Fleet Oiler</w:t>
      </w:r>
      <w:r w:rsidR="00F84F6D">
        <w:fldChar w:fldCharType="begin"/>
      </w:r>
      <w:r w:rsidR="00F84F6D">
        <w:instrText xml:space="preserve"> XE "</w:instrText>
      </w:r>
      <w:r w:rsidR="00F84F6D" w:rsidRPr="00FB0922">
        <w:instrText>Fleet Oiler</w:instrText>
      </w:r>
      <w:r w:rsidR="00F84F6D">
        <w:instrText xml:space="preserve">" </w:instrText>
      </w:r>
      <w:r w:rsidR="00F84F6D">
        <w:fldChar w:fldCharType="end"/>
      </w:r>
      <w:r w:rsidRPr="00AC7DD1">
        <w:t xml:space="preserve"> carried a crew of 250 to 325.</w:t>
      </w:r>
    </w:p>
    <w:p w14:paraId="09BE5670" w14:textId="77777777" w:rsidR="00AC7DD1" w:rsidRDefault="00AC7DD1" w:rsidP="006528B7">
      <w:pPr>
        <w:pStyle w:val="BodyText"/>
      </w:pPr>
      <w:r w:rsidRPr="00AC7DD1">
        <w:t xml:space="preserve">In 1943, desperate for cargo capacity, "skeleton decks" about 7 or 8 feet </w:t>
      </w:r>
      <w:r w:rsidR="006F437F">
        <w:t>(2.1-2.4 m) above the deck were used</w:t>
      </w:r>
      <w:r w:rsidR="006F437F" w:rsidRPr="006F437F">
        <w:t xml:space="preserve"> </w:t>
      </w:r>
      <w:r w:rsidR="006F437F" w:rsidRPr="00AC7DD1">
        <w:t xml:space="preserve">to carry planes and PT </w:t>
      </w:r>
      <w:r w:rsidR="006F437F">
        <w:t>(Patrol Torpedo</w:t>
      </w:r>
      <w:r w:rsidR="00F84F6D">
        <w:fldChar w:fldCharType="begin"/>
      </w:r>
      <w:r w:rsidR="00F84F6D">
        <w:instrText xml:space="preserve"> XE "</w:instrText>
      </w:r>
      <w:r w:rsidR="00F84F6D" w:rsidRPr="002A52D9">
        <w:instrText>Patrol Torpedo</w:instrText>
      </w:r>
      <w:r w:rsidR="00F84F6D">
        <w:instrText xml:space="preserve">" </w:instrText>
      </w:r>
      <w:r w:rsidR="00F84F6D">
        <w:fldChar w:fldCharType="end"/>
      </w:r>
      <w:r w:rsidR="006F437F">
        <w:t xml:space="preserve">) </w:t>
      </w:r>
      <w:r w:rsidR="006F437F" w:rsidRPr="00AC7DD1">
        <w:t>boats</w:t>
      </w:r>
      <w:r w:rsidR="006F437F">
        <w:t xml:space="preserve"> to war zones</w:t>
      </w:r>
      <w:r w:rsidR="006F437F" w:rsidRPr="00AC7DD1">
        <w:t>.</w:t>
      </w:r>
      <w:r w:rsidR="006F437F">
        <w:t xml:space="preserve"> Th</w:t>
      </w:r>
      <w:r w:rsidRPr="00AC7DD1">
        <w:t xml:space="preserve">e planes were </w:t>
      </w:r>
      <w:r w:rsidR="006F437F">
        <w:t>lashed</w:t>
      </w:r>
      <w:r w:rsidRPr="00AC7DD1">
        <w:t xml:space="preserve"> to many tankers</w:t>
      </w:r>
      <w:r w:rsidR="006F437F">
        <w:t>.</w:t>
      </w:r>
      <w:r w:rsidRPr="00AC7DD1">
        <w:t xml:space="preserve"> </w:t>
      </w:r>
    </w:p>
    <w:p w14:paraId="6606AA20" w14:textId="77777777" w:rsidR="00AC7DD1" w:rsidRPr="00AC7DD1" w:rsidRDefault="00AC7DD1" w:rsidP="007C5DAF">
      <w:pPr>
        <w:pStyle w:val="Caption"/>
        <w:rPr>
          <w:rFonts w:cs="Arial"/>
          <w:szCs w:val="24"/>
        </w:rPr>
      </w:pPr>
      <w:r>
        <w:t xml:space="preserve">Photo </w:t>
      </w:r>
      <w:r w:rsidR="0058223F">
        <w:t>1</w:t>
      </w:r>
      <w:r w:rsidR="00BA6321">
        <w:t>4</w:t>
      </w:r>
      <w:r w:rsidR="0058223F">
        <w:t>.</w:t>
      </w:r>
      <w:r>
        <w:t xml:space="preserve"> Partially built Republic P-47</w:t>
      </w:r>
      <w:r w:rsidR="006F437F">
        <w:t xml:space="preserve"> </w:t>
      </w:r>
      <w:r w:rsidR="00F84F6D">
        <w:t>Thunderbolt</w:t>
      </w:r>
      <w:r w:rsidR="00F84F6D">
        <w:fldChar w:fldCharType="begin"/>
      </w:r>
      <w:r w:rsidR="00F84F6D">
        <w:instrText xml:space="preserve"> XE "</w:instrText>
      </w:r>
      <w:r w:rsidR="00F84F6D" w:rsidRPr="00383B6E">
        <w:instrText>P-47 Thunderbolt</w:instrText>
      </w:r>
      <w:r w:rsidR="00F84F6D">
        <w:instrText xml:space="preserve">" </w:instrText>
      </w:r>
      <w:r w:rsidR="00F84F6D">
        <w:fldChar w:fldCharType="end"/>
      </w:r>
      <w:r w:rsidR="00F84F6D">
        <w:t xml:space="preserve"> </w:t>
      </w:r>
      <w:r w:rsidR="006F437F">
        <w:t>aircraft lashed to the deck of a tanker</w:t>
      </w:r>
      <w:r>
        <w:t xml:space="preserve"> </w:t>
      </w:r>
    </w:p>
    <w:p w14:paraId="28B98A9B" w14:textId="77777777" w:rsidR="00AC7DD1" w:rsidRDefault="00AC7DD1" w:rsidP="006528B7">
      <w:pPr>
        <w:pStyle w:val="Picture"/>
      </w:pPr>
      <w:r w:rsidRPr="00527827">
        <w:t xml:space="preserve"> </w:t>
      </w:r>
      <w:r w:rsidR="00B52505">
        <w:rPr>
          <w:noProof/>
          <w:lang w:eastAsia="en-AU"/>
        </w:rPr>
        <w:drawing>
          <wp:inline distT="0" distB="0" distL="0" distR="0" wp14:anchorId="61696780" wp14:editId="23B47F2E">
            <wp:extent cx="4257938" cy="29421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8919" cy="2970484"/>
                    </a:xfrm>
                    <a:prstGeom prst="rect">
                      <a:avLst/>
                    </a:prstGeom>
                    <a:noFill/>
                    <a:ln>
                      <a:noFill/>
                    </a:ln>
                  </pic:spPr>
                </pic:pic>
              </a:graphicData>
            </a:graphic>
          </wp:inline>
        </w:drawing>
      </w:r>
    </w:p>
    <w:p w14:paraId="7107353F" w14:textId="77777777" w:rsidR="00AC7DD1" w:rsidRPr="0000082C" w:rsidRDefault="00AC7DD1" w:rsidP="006528B7">
      <w:pPr>
        <w:pStyle w:val="BodyText"/>
      </w:pPr>
      <w:r w:rsidRPr="006F437F">
        <w:t xml:space="preserve">Immediately after </w:t>
      </w:r>
      <w:r w:rsidRPr="006F437F">
        <w:rPr>
          <w:bCs/>
        </w:rPr>
        <w:t>Pearl Harbo</w:t>
      </w:r>
      <w:r w:rsidR="00F84F6D">
        <w:rPr>
          <w:bCs/>
        </w:rPr>
        <w:t>u</w:t>
      </w:r>
      <w:r w:rsidRPr="006F437F">
        <w:rPr>
          <w:bCs/>
        </w:rPr>
        <w:t>r</w:t>
      </w:r>
      <w:r w:rsidR="00F84F6D">
        <w:rPr>
          <w:bCs/>
        </w:rPr>
        <w:fldChar w:fldCharType="begin"/>
      </w:r>
      <w:r w:rsidR="00F84F6D">
        <w:instrText xml:space="preserve"> XE "</w:instrText>
      </w:r>
      <w:r w:rsidR="00F84F6D" w:rsidRPr="00737FFE">
        <w:rPr>
          <w:bCs/>
        </w:rPr>
        <w:instrText>Pearl Harbour</w:instrText>
      </w:r>
      <w:r w:rsidR="00F84F6D">
        <w:instrText xml:space="preserve">" </w:instrText>
      </w:r>
      <w:r w:rsidR="00F84F6D">
        <w:rPr>
          <w:bCs/>
        </w:rPr>
        <w:fldChar w:fldCharType="end"/>
      </w:r>
      <w:r w:rsidRPr="006F437F">
        <w:t>, when the U.S. declared war on Germany</w:t>
      </w:r>
      <w:r w:rsidR="00F84F6D">
        <w:fldChar w:fldCharType="begin"/>
      </w:r>
      <w:r w:rsidR="00F84F6D">
        <w:instrText xml:space="preserve"> XE "</w:instrText>
      </w:r>
      <w:r w:rsidR="00F84F6D" w:rsidRPr="00DC7B25">
        <w:instrText>Germany</w:instrText>
      </w:r>
      <w:r w:rsidR="00F84F6D">
        <w:instrText xml:space="preserve">" </w:instrText>
      </w:r>
      <w:r w:rsidR="00F84F6D">
        <w:fldChar w:fldCharType="end"/>
      </w:r>
      <w:r w:rsidRPr="006F437F">
        <w:t xml:space="preserve"> and Japan</w:t>
      </w:r>
      <w:r w:rsidR="00280F5C">
        <w:fldChar w:fldCharType="begin"/>
      </w:r>
      <w:r w:rsidR="00280F5C">
        <w:instrText xml:space="preserve"> XE "</w:instrText>
      </w:r>
      <w:r w:rsidR="00280F5C" w:rsidRPr="009E7B85">
        <w:instrText>Japan</w:instrText>
      </w:r>
      <w:r w:rsidR="00280F5C">
        <w:instrText xml:space="preserve">" </w:instrText>
      </w:r>
      <w:r w:rsidR="00280F5C">
        <w:fldChar w:fldCharType="end"/>
      </w:r>
      <w:r w:rsidRPr="006F437F">
        <w:t xml:space="preserve">, the </w:t>
      </w:r>
      <w:r w:rsidR="0000082C">
        <w:t xml:space="preserve">German </w:t>
      </w:r>
      <w:r w:rsidRPr="006F437F">
        <w:rPr>
          <w:bCs/>
        </w:rPr>
        <w:t>U-Boats</w:t>
      </w:r>
      <w:r w:rsidR="00F84F6D">
        <w:rPr>
          <w:bCs/>
        </w:rPr>
        <w:fldChar w:fldCharType="begin"/>
      </w:r>
      <w:r w:rsidR="00F84F6D">
        <w:instrText xml:space="preserve"> XE "</w:instrText>
      </w:r>
      <w:r w:rsidR="00F84F6D" w:rsidRPr="00E35DDF">
        <w:instrText xml:space="preserve">German </w:instrText>
      </w:r>
      <w:r w:rsidR="00F84F6D" w:rsidRPr="00E35DDF">
        <w:rPr>
          <w:bCs/>
        </w:rPr>
        <w:instrText>U-Boats</w:instrText>
      </w:r>
      <w:r w:rsidR="00F84F6D">
        <w:instrText xml:space="preserve">" </w:instrText>
      </w:r>
      <w:r w:rsidR="00F84F6D">
        <w:rPr>
          <w:bCs/>
        </w:rPr>
        <w:fldChar w:fldCharType="end"/>
      </w:r>
      <w:r w:rsidRPr="006F437F">
        <w:t xml:space="preserve"> arrived on </w:t>
      </w:r>
      <w:r w:rsidR="0000082C">
        <w:t xml:space="preserve">the </w:t>
      </w:r>
      <w:r w:rsidRPr="006F437F">
        <w:t>Atlantic</w:t>
      </w:r>
      <w:r w:rsidR="00F84F6D">
        <w:fldChar w:fldCharType="begin"/>
      </w:r>
      <w:r w:rsidR="00F84F6D">
        <w:instrText xml:space="preserve"> XE "</w:instrText>
      </w:r>
      <w:r w:rsidR="00F84F6D" w:rsidRPr="00344CCB">
        <w:instrText>Atlantic</w:instrText>
      </w:r>
      <w:r w:rsidR="00F84F6D">
        <w:instrText xml:space="preserve">" </w:instrText>
      </w:r>
      <w:r w:rsidR="00F84F6D">
        <w:fldChar w:fldCharType="end"/>
      </w:r>
      <w:r w:rsidRPr="006F437F">
        <w:t xml:space="preserve"> </w:t>
      </w:r>
      <w:r w:rsidR="00436027">
        <w:t>s</w:t>
      </w:r>
      <w:r w:rsidRPr="006F437F">
        <w:t>eaboard. They concentrated on the tanker fleet</w:t>
      </w:r>
      <w:r w:rsidR="0000082C">
        <w:t>s</w:t>
      </w:r>
      <w:r w:rsidRPr="006F437F">
        <w:t>, knowing how essential fuel was to the war effort. Americans faced rationing of gasoline for their cars and heating oil for their homes, to spare fuel for the war</w:t>
      </w:r>
      <w:r w:rsidRPr="006F437F">
        <w:rPr>
          <w:rFonts w:ascii="Arial" w:hAnsi="Arial"/>
        </w:rPr>
        <w:t>.</w:t>
      </w:r>
      <w:r w:rsidR="0000082C">
        <w:rPr>
          <w:rFonts w:ascii="Arial" w:hAnsi="Arial"/>
        </w:rPr>
        <w:t xml:space="preserve"> </w:t>
      </w:r>
      <w:r w:rsidR="0000082C" w:rsidRPr="0000082C">
        <w:t>However</w:t>
      </w:r>
      <w:r w:rsidR="00DA71AD">
        <w:t>,</w:t>
      </w:r>
      <w:r w:rsidR="0000082C">
        <w:t xml:space="preserve"> for Great Britain</w:t>
      </w:r>
      <w:r w:rsidR="00F84F6D">
        <w:fldChar w:fldCharType="begin"/>
      </w:r>
      <w:r w:rsidR="00F84F6D">
        <w:instrText xml:space="preserve"> XE "</w:instrText>
      </w:r>
      <w:r w:rsidR="00F84F6D" w:rsidRPr="00D351F5">
        <w:instrText>Great Britain</w:instrText>
      </w:r>
      <w:r w:rsidR="00F84F6D">
        <w:instrText xml:space="preserve">" </w:instrText>
      </w:r>
      <w:r w:rsidR="00F84F6D">
        <w:fldChar w:fldCharType="end"/>
      </w:r>
      <w:r w:rsidR="0000082C">
        <w:t xml:space="preserve"> and the war effort</w:t>
      </w:r>
      <w:r w:rsidR="00134B29">
        <w:t>,</w:t>
      </w:r>
      <w:r w:rsidR="0000082C">
        <w:t xml:space="preserve"> this threat was </w:t>
      </w:r>
      <w:r w:rsidR="0000082C" w:rsidRPr="0000082C">
        <w:t>perilous</w:t>
      </w:r>
      <w:r w:rsidR="0000082C">
        <w:t xml:space="preserve">. </w:t>
      </w:r>
    </w:p>
    <w:p w14:paraId="3C92A307" w14:textId="77777777" w:rsidR="0000082C" w:rsidRDefault="0000082C" w:rsidP="006528B7">
      <w:pPr>
        <w:pStyle w:val="BodyText"/>
      </w:pPr>
      <w:r>
        <w:t>The following is an outline of the U.S. Navy</w:t>
      </w:r>
      <w:r w:rsidR="00561DA1">
        <w:fldChar w:fldCharType="begin"/>
      </w:r>
      <w:r w:rsidR="00561DA1">
        <w:instrText xml:space="preserve"> XE "</w:instrText>
      </w:r>
      <w:r w:rsidR="00561DA1" w:rsidRPr="00FE2A8F">
        <w:rPr>
          <w:sz w:val="20"/>
        </w:rPr>
        <w:instrText>U.S. Navy</w:instrText>
      </w:r>
      <w:r w:rsidR="00561DA1">
        <w:instrText xml:space="preserve">" </w:instrText>
      </w:r>
      <w:r w:rsidR="00561DA1">
        <w:fldChar w:fldCharType="end"/>
      </w:r>
      <w:r>
        <w:t>’s involvement in gasoline tanker usage in WWII.</w:t>
      </w:r>
    </w:p>
    <w:p w14:paraId="6085282C" w14:textId="77777777" w:rsidR="006D18CD" w:rsidRPr="0000082C" w:rsidRDefault="006D18CD" w:rsidP="006528B7">
      <w:pPr>
        <w:pStyle w:val="BodyText"/>
      </w:pPr>
      <w:r w:rsidRPr="0000082C">
        <w:rPr>
          <w:bCs/>
        </w:rPr>
        <w:t>U</w:t>
      </w:r>
      <w:r w:rsidR="0000082C">
        <w:rPr>
          <w:bCs/>
        </w:rPr>
        <w:t>.</w:t>
      </w:r>
      <w:r w:rsidRPr="0000082C">
        <w:rPr>
          <w:bCs/>
        </w:rPr>
        <w:t>S</w:t>
      </w:r>
      <w:r w:rsidR="0000082C">
        <w:rPr>
          <w:bCs/>
        </w:rPr>
        <w:t>.</w:t>
      </w:r>
      <w:r w:rsidRPr="0000082C">
        <w:rPr>
          <w:bCs/>
        </w:rPr>
        <w:t xml:space="preserve"> Navy</w:t>
      </w:r>
      <w:r w:rsidR="00561DA1">
        <w:rPr>
          <w:bCs/>
        </w:rPr>
        <w:fldChar w:fldCharType="begin"/>
      </w:r>
      <w:r w:rsidR="00561DA1">
        <w:instrText xml:space="preserve"> XE "</w:instrText>
      </w:r>
      <w:r w:rsidR="00561DA1" w:rsidRPr="00FE2A8F">
        <w:rPr>
          <w:sz w:val="20"/>
        </w:rPr>
        <w:instrText>U.S. Navy</w:instrText>
      </w:r>
      <w:r w:rsidR="00561DA1">
        <w:instrText xml:space="preserve">" </w:instrText>
      </w:r>
      <w:r w:rsidR="00561DA1">
        <w:rPr>
          <w:bCs/>
        </w:rPr>
        <w:fldChar w:fldCharType="end"/>
      </w:r>
      <w:r w:rsidRPr="0000082C">
        <w:rPr>
          <w:bCs/>
        </w:rPr>
        <w:t xml:space="preserve"> 1942-1945</w:t>
      </w:r>
      <w:r w:rsidRPr="0000082C">
        <w:rPr>
          <w:b/>
          <w:bCs/>
        </w:rPr>
        <w:t xml:space="preserve"> </w:t>
      </w:r>
      <w:r w:rsidRPr="0000082C">
        <w:t xml:space="preserve">List of Gasoline tankers used by the </w:t>
      </w:r>
      <w:r w:rsidR="009B23D9">
        <w:t>U.S.</w:t>
      </w:r>
      <w:r w:rsidRPr="0000082C">
        <w:t xml:space="preserve"> Navy in WWII</w:t>
      </w:r>
      <w:r w:rsidR="0000082C">
        <w:t>.</w:t>
      </w:r>
    </w:p>
    <w:p w14:paraId="6F62F7A6" w14:textId="77777777" w:rsidR="006D18CD" w:rsidRDefault="006D18CD">
      <w:pPr>
        <w:pStyle w:val="Heading7"/>
        <w:framePr w:wrap="around"/>
      </w:pPr>
      <w:r>
        <w:t>Oilers &amp; Gasoline Tankers</w:t>
      </w:r>
      <w:r w:rsidR="00F84F6D">
        <w:fldChar w:fldCharType="begin"/>
      </w:r>
      <w:r w:rsidR="00F84F6D">
        <w:instrText xml:space="preserve"> XE "</w:instrText>
      </w:r>
      <w:r w:rsidR="00F84F6D" w:rsidRPr="00C55CB4">
        <w:instrText>Gasoline Tankers</w:instrText>
      </w:r>
      <w:r w:rsidR="00F84F6D">
        <w:instrText xml:space="preserve">" </w:instrText>
      </w:r>
      <w:r w:rsidR="00F84F6D">
        <w:fldChar w:fldCharType="end"/>
      </w:r>
      <w:r>
        <w:t xml:space="preserve"> </w:t>
      </w:r>
    </w:p>
    <w:p w14:paraId="42C38913" w14:textId="77777777" w:rsidR="006D18CD" w:rsidRDefault="006D18CD" w:rsidP="006528B7">
      <w:pPr>
        <w:pStyle w:val="BodyText"/>
      </w:pPr>
      <w:r>
        <w:t>‘Oilers’ were designated AO</w:t>
      </w:r>
      <w:r w:rsidR="00F84F6D">
        <w:fldChar w:fldCharType="begin"/>
      </w:r>
      <w:r w:rsidR="00F84F6D">
        <w:instrText xml:space="preserve"> XE "</w:instrText>
      </w:r>
      <w:r w:rsidR="00F84F6D" w:rsidRPr="006B18DA">
        <w:instrText>AO</w:instrText>
      </w:r>
      <w:r w:rsidR="00F84F6D">
        <w:instrText xml:space="preserve">" </w:instrText>
      </w:r>
      <w:r w:rsidR="00F84F6D">
        <w:fldChar w:fldCharType="end"/>
      </w:r>
      <w:r>
        <w:t xml:space="preserve"> and the ships were named after American rivers with Indian names. Gasoline Tankers</w:t>
      </w:r>
      <w:r w:rsidR="00F84F6D">
        <w:fldChar w:fldCharType="begin"/>
      </w:r>
      <w:r w:rsidR="00F84F6D">
        <w:instrText xml:space="preserve"> XE "</w:instrText>
      </w:r>
      <w:r w:rsidR="00F84F6D" w:rsidRPr="00C55CB4">
        <w:instrText>Gasoline Tankers</w:instrText>
      </w:r>
      <w:r w:rsidR="00F84F6D">
        <w:instrText xml:space="preserve">" </w:instrText>
      </w:r>
      <w:r w:rsidR="00F84F6D">
        <w:fldChar w:fldCharType="end"/>
      </w:r>
      <w:r>
        <w:t xml:space="preserve"> were designated AOG</w:t>
      </w:r>
      <w:r w:rsidR="00F84F6D">
        <w:fldChar w:fldCharType="begin"/>
      </w:r>
      <w:r w:rsidR="00F84F6D">
        <w:instrText xml:space="preserve"> XE "</w:instrText>
      </w:r>
      <w:r w:rsidR="00F84F6D" w:rsidRPr="006949A4">
        <w:instrText>AOG</w:instrText>
      </w:r>
      <w:r w:rsidR="00F84F6D">
        <w:instrText xml:space="preserve">" </w:instrText>
      </w:r>
      <w:r w:rsidR="00F84F6D">
        <w:fldChar w:fldCharType="end"/>
      </w:r>
      <w:r>
        <w:t>, and again these ships were named after American rivers with Indian names. These ships would transport gasoline to land bases, and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t xml:space="preserve"> to land bases and aircraft carriers mostly in the Pacific.</w:t>
      </w:r>
    </w:p>
    <w:p w14:paraId="626E7BC9" w14:textId="77777777" w:rsidR="00134B29" w:rsidRDefault="00134B29">
      <w:pPr>
        <w:spacing w:after="120"/>
        <w:rPr>
          <w:i/>
          <w:spacing w:val="-5"/>
          <w:sz w:val="22"/>
        </w:rPr>
      </w:pPr>
      <w:r>
        <w:br w:type="page"/>
      </w:r>
    </w:p>
    <w:p w14:paraId="438FBEB6" w14:textId="77777777" w:rsidR="006D18CD" w:rsidRDefault="006D18CD" w:rsidP="007C5DAF">
      <w:pPr>
        <w:pStyle w:val="Caption"/>
      </w:pPr>
      <w:r>
        <w:lastRenderedPageBreak/>
        <w:t xml:space="preserve">Photo </w:t>
      </w:r>
      <w:r w:rsidR="0058223F">
        <w:t>1</w:t>
      </w:r>
      <w:r w:rsidR="00BA6321">
        <w:t>5</w:t>
      </w:r>
      <w:r w:rsidR="0058223F">
        <w:t xml:space="preserve">. </w:t>
      </w:r>
      <w:r>
        <w:t>AO-41</w:t>
      </w:r>
      <w:r w:rsidR="00383B6E">
        <w:fldChar w:fldCharType="begin"/>
      </w:r>
      <w:r w:rsidR="00383B6E">
        <w:instrText xml:space="preserve"> XE "</w:instrText>
      </w:r>
      <w:r w:rsidR="00383B6E" w:rsidRPr="00383B6E">
        <w:instrText>AO-41</w:instrText>
      </w:r>
      <w:r w:rsidR="00383B6E">
        <w:instrText xml:space="preserve">" </w:instrText>
      </w:r>
      <w:r w:rsidR="00383B6E">
        <w:fldChar w:fldCharType="end"/>
      </w:r>
      <w:r>
        <w:t xml:space="preserve"> “USS Mattaponi</w:t>
      </w:r>
      <w:r w:rsidR="00F84F6D">
        <w:fldChar w:fldCharType="begin"/>
      </w:r>
      <w:r w:rsidR="00F84F6D">
        <w:instrText xml:space="preserve"> XE "</w:instrText>
      </w:r>
      <w:r w:rsidR="00F84F6D" w:rsidRPr="0017699E">
        <w:instrText>USS Mattaponi</w:instrText>
      </w:r>
      <w:r w:rsidR="00F84F6D">
        <w:instrText xml:space="preserve">" </w:instrText>
      </w:r>
      <w:r w:rsidR="00F84F6D">
        <w:fldChar w:fldCharType="end"/>
      </w:r>
      <w:r>
        <w:t>” – 135, 000 Bbls Tanker</w:t>
      </w:r>
    </w:p>
    <w:p w14:paraId="7C942D25" w14:textId="77777777" w:rsidR="006D18CD" w:rsidRDefault="00B52505" w:rsidP="006528B7">
      <w:pPr>
        <w:pStyle w:val="Picture"/>
      </w:pPr>
      <w:r>
        <w:rPr>
          <w:noProof/>
          <w:lang w:eastAsia="en-AU"/>
        </w:rPr>
        <w:drawing>
          <wp:inline distT="0" distB="0" distL="0" distR="0" wp14:anchorId="5E7FCDD8" wp14:editId="6808B1E8">
            <wp:extent cx="4572399" cy="2573867"/>
            <wp:effectExtent l="0" t="0" r="0" b="0"/>
            <wp:docPr id="14" name="Picture 14" descr="AO-41_Mattap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O-41_Mattapon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311" cy="2584513"/>
                    </a:xfrm>
                    <a:prstGeom prst="rect">
                      <a:avLst/>
                    </a:prstGeom>
                    <a:noFill/>
                    <a:ln>
                      <a:noFill/>
                    </a:ln>
                  </pic:spPr>
                </pic:pic>
              </a:graphicData>
            </a:graphic>
          </wp:inline>
        </w:drawing>
      </w:r>
    </w:p>
    <w:p w14:paraId="5B94ED42" w14:textId="77777777" w:rsidR="006D18CD" w:rsidRDefault="006D18CD" w:rsidP="006528B7">
      <w:pPr>
        <w:pStyle w:val="BodyText"/>
        <w:rPr>
          <w:b/>
        </w:rPr>
      </w:pPr>
      <w:r>
        <w:rPr>
          <w:b/>
        </w:rPr>
        <w:t>Mattaponi Class Fleet Oiler</w:t>
      </w:r>
      <w:r w:rsidR="00F84F6D">
        <w:rPr>
          <w:b/>
        </w:rPr>
        <w:fldChar w:fldCharType="begin"/>
      </w:r>
      <w:r w:rsidR="00F84F6D">
        <w:instrText xml:space="preserve"> XE "</w:instrText>
      </w:r>
      <w:r w:rsidR="00F84F6D" w:rsidRPr="0017699E">
        <w:instrText>Mattaponi Class Fleet Oiler</w:instrText>
      </w:r>
      <w:r w:rsidR="00F84F6D">
        <w:instrText xml:space="preserve">" </w:instrText>
      </w:r>
      <w:r w:rsidR="00F84F6D">
        <w:rPr>
          <w:b/>
        </w:rPr>
        <w:fldChar w:fldCharType="end"/>
      </w:r>
      <w:r>
        <w:rPr>
          <w:b/>
        </w:rPr>
        <w:t>:</w:t>
      </w:r>
    </w:p>
    <w:p w14:paraId="7B5EF0E3" w14:textId="77777777" w:rsidR="006D18CD" w:rsidRDefault="006D18CD" w:rsidP="006528B7">
      <w:pPr>
        <w:pStyle w:val="BodyText"/>
      </w:pPr>
      <w:r>
        <w:t xml:space="preserve">Displacement: 21,750 tons </w:t>
      </w:r>
    </w:p>
    <w:p w14:paraId="044C3499" w14:textId="77777777" w:rsidR="006D18CD" w:rsidRDefault="006D18CD" w:rsidP="006528B7">
      <w:pPr>
        <w:pStyle w:val="BodyText"/>
      </w:pPr>
      <w:r>
        <w:t xml:space="preserve">Length: 520' </w:t>
      </w:r>
      <w:r>
        <w:tab/>
        <w:t xml:space="preserve">Beam: 68' </w:t>
      </w:r>
      <w:r>
        <w:tab/>
        <w:t xml:space="preserve">Draft: 30'6" </w:t>
      </w:r>
    </w:p>
    <w:p w14:paraId="7A8A7612" w14:textId="77777777" w:rsidR="006D18CD" w:rsidRDefault="006D18CD" w:rsidP="006528B7">
      <w:pPr>
        <w:pStyle w:val="BodyText"/>
      </w:pPr>
      <w:r>
        <w:t xml:space="preserve">Speed: 17 knots (max); 10.5 knots (econ) </w:t>
      </w:r>
    </w:p>
    <w:p w14:paraId="2CE07BFD" w14:textId="77777777" w:rsidR="006D18CD" w:rsidRDefault="006D18CD" w:rsidP="006528B7">
      <w:pPr>
        <w:pStyle w:val="BodyText"/>
      </w:pPr>
      <w:r>
        <w:t>Armament: One 5"/38 DP, four 3"/50 DP guns; four twin 40</w:t>
      </w:r>
      <w:r w:rsidR="00134B29">
        <w:t xml:space="preserve"> </w:t>
      </w:r>
      <w:r>
        <w:t>mm, four twin 20</w:t>
      </w:r>
      <w:r w:rsidR="00134B29">
        <w:t xml:space="preserve"> </w:t>
      </w:r>
      <w:r>
        <w:t>mm cannons</w:t>
      </w:r>
    </w:p>
    <w:p w14:paraId="3B015EAB" w14:textId="77777777" w:rsidR="006D18CD" w:rsidRDefault="006D18CD" w:rsidP="006528B7">
      <w:pPr>
        <w:pStyle w:val="BodyText"/>
      </w:pPr>
      <w:r>
        <w:t xml:space="preserve">Complement: 242 </w:t>
      </w:r>
    </w:p>
    <w:p w14:paraId="3E99A415" w14:textId="77777777" w:rsidR="006D18CD" w:rsidRDefault="006D18CD" w:rsidP="006528B7">
      <w:pPr>
        <w:pStyle w:val="BodyText"/>
      </w:pPr>
      <w:r>
        <w:t>Capacity: 135,000 barrels (21,465 K Litres)</w:t>
      </w:r>
    </w:p>
    <w:p w14:paraId="27388AEE" w14:textId="77777777" w:rsidR="006D18CD" w:rsidRDefault="006D18CD" w:rsidP="006528B7">
      <w:pPr>
        <w:pStyle w:val="BodyText"/>
      </w:pPr>
      <w:r>
        <w:t>Geared turbine engines, single screw, 12,800 hp</w:t>
      </w:r>
    </w:p>
    <w:p w14:paraId="3F368302" w14:textId="77777777" w:rsidR="006D18CD" w:rsidRDefault="006D18CD" w:rsidP="006528B7">
      <w:pPr>
        <w:pStyle w:val="BodyText"/>
      </w:pPr>
      <w:r>
        <w:t>Maritime Commission T2-</w:t>
      </w:r>
      <w:r w:rsidR="003543C7">
        <w:t>A (</w:t>
      </w:r>
      <w:r>
        <w:t>MC-K) type</w:t>
      </w:r>
    </w:p>
    <w:p w14:paraId="294CC68F" w14:textId="77777777" w:rsidR="006D18CD" w:rsidRDefault="006D18CD" w:rsidP="006528B7">
      <w:pPr>
        <w:pStyle w:val="BodyText"/>
      </w:pPr>
      <w:r>
        <w:t>Built at Sun Shipbuilding &amp; Drydock Co</w:t>
      </w:r>
      <w:r w:rsidR="00F84F6D">
        <w:fldChar w:fldCharType="begin"/>
      </w:r>
      <w:r w:rsidR="00F84F6D">
        <w:instrText xml:space="preserve"> XE "</w:instrText>
      </w:r>
      <w:r w:rsidR="00F84F6D" w:rsidRPr="006A3761">
        <w:instrText>Sun Shipbuilding &amp; Drydock Co</w:instrText>
      </w:r>
      <w:r w:rsidR="00F84F6D">
        <w:instrText xml:space="preserve">" </w:instrText>
      </w:r>
      <w:r w:rsidR="00F84F6D">
        <w:fldChar w:fldCharType="end"/>
      </w:r>
      <w:r>
        <w:t>, and commissioned 11 May 1942.</w:t>
      </w:r>
    </w:p>
    <w:p w14:paraId="016A25D5" w14:textId="77777777" w:rsidR="006D18CD" w:rsidRDefault="006D18CD" w:rsidP="006528B7">
      <w:pPr>
        <w:pStyle w:val="BodyText"/>
      </w:pPr>
      <w:r>
        <w:t>Ex- ‘SS Kalkay</w:t>
      </w:r>
      <w:r w:rsidR="00F84F6D">
        <w:fldChar w:fldCharType="begin"/>
      </w:r>
      <w:r w:rsidR="00F84F6D">
        <w:instrText xml:space="preserve"> XE "</w:instrText>
      </w:r>
      <w:r w:rsidR="00F84F6D" w:rsidRPr="002F3B2C">
        <w:instrText>SS Kalkay</w:instrText>
      </w:r>
      <w:r w:rsidR="00F84F6D">
        <w:instrText xml:space="preserve">" </w:instrText>
      </w:r>
      <w:r w:rsidR="00F84F6D">
        <w:fldChar w:fldCharType="end"/>
      </w:r>
      <w:r>
        <w:t>”</w:t>
      </w:r>
    </w:p>
    <w:p w14:paraId="603A1399" w14:textId="77777777" w:rsidR="006D18CD" w:rsidRDefault="006D18CD" w:rsidP="006528B7">
      <w:pPr>
        <w:pStyle w:val="BodyText"/>
      </w:pPr>
      <w:r>
        <w:t xml:space="preserve">Notes: </w:t>
      </w:r>
    </w:p>
    <w:p w14:paraId="2F0ECFC4" w14:textId="77777777" w:rsidR="006D18CD" w:rsidRDefault="006D18CD" w:rsidP="006528B7">
      <w:pPr>
        <w:pStyle w:val="BodyText"/>
      </w:pPr>
      <w:r>
        <w:t xml:space="preserve">Displacement is given as fully loaded </w:t>
      </w:r>
    </w:p>
    <w:p w14:paraId="664568D1" w14:textId="77777777" w:rsidR="006D18CD" w:rsidRDefault="006D18CD" w:rsidP="006528B7">
      <w:pPr>
        <w:pStyle w:val="BodyText"/>
      </w:pPr>
      <w:r>
        <w:t xml:space="preserve">Length is given as total length </w:t>
      </w:r>
    </w:p>
    <w:p w14:paraId="0FD3193B" w14:textId="77777777" w:rsidR="006D18CD" w:rsidRDefault="006D18CD" w:rsidP="006528B7">
      <w:pPr>
        <w:pStyle w:val="BodyText"/>
      </w:pPr>
      <w:r>
        <w:t xml:space="preserve">Draft is given as fully loaded </w:t>
      </w:r>
    </w:p>
    <w:p w14:paraId="307BB737" w14:textId="77777777" w:rsidR="006D18CD" w:rsidRDefault="006D18CD" w:rsidP="006528B7">
      <w:pPr>
        <w:pStyle w:val="BodyText"/>
      </w:pPr>
      <w:r>
        <w:t xml:space="preserve">Speed is </w:t>
      </w:r>
      <w:r w:rsidRPr="00F84F6D">
        <w:t>given</w:t>
      </w:r>
      <w:r>
        <w:t xml:space="preserve"> both as (max): when keeping up with Task Forces and as (econ): the economical speed giving the maximum cruising range</w:t>
      </w:r>
      <w:r w:rsidR="00436027">
        <w:t>.</w:t>
      </w:r>
      <w:r>
        <w:t xml:space="preserve"> </w:t>
      </w:r>
    </w:p>
    <w:p w14:paraId="15307719" w14:textId="77777777" w:rsidR="006D18CD" w:rsidRDefault="006D18CD" w:rsidP="006528B7">
      <w:pPr>
        <w:pStyle w:val="BodyText"/>
      </w:pPr>
      <w:r>
        <w:t xml:space="preserve">Complement of officers and enlisted. This is considerably in excess of the crew numbers for a commercial tanker of similar size: the extra crew is needed on a </w:t>
      </w:r>
      <w:r w:rsidR="0060167B">
        <w:t>n</w:t>
      </w:r>
      <w:r>
        <w:t xml:space="preserve">aval vessel to handle at-sea </w:t>
      </w:r>
      <w:r w:rsidR="008B7D5F">
        <w:t>refuelling</w:t>
      </w:r>
      <w:r>
        <w:t xml:space="preserve">, battle stations, damage control, communications, etc. </w:t>
      </w:r>
    </w:p>
    <w:p w14:paraId="7F55C3CF" w14:textId="77777777" w:rsidR="006D18CD" w:rsidRDefault="006D18CD" w:rsidP="006528B7">
      <w:pPr>
        <w:pStyle w:val="BodyText"/>
      </w:pPr>
      <w:r>
        <w:t>Capacity in barrels. In addition to bunker fuel for ships, the Fleet Oilers</w:t>
      </w:r>
      <w:r w:rsidR="00D26B88">
        <w:fldChar w:fldCharType="begin"/>
      </w:r>
      <w:r w:rsidR="00D26B88">
        <w:instrText xml:space="preserve"> XE "</w:instrText>
      </w:r>
      <w:r w:rsidR="00D26B88" w:rsidRPr="00190883">
        <w:instrText>Fleet Oilers</w:instrText>
      </w:r>
      <w:r w:rsidR="00D26B88">
        <w:instrText xml:space="preserve">" </w:instrText>
      </w:r>
      <w:r w:rsidR="00D26B88">
        <w:fldChar w:fldCharType="end"/>
      </w:r>
      <w:r>
        <w:t xml:space="preserve"> carried gasoline</w:t>
      </w:r>
      <w:r w:rsidR="00D26B88">
        <w:fldChar w:fldCharType="begin"/>
      </w:r>
      <w:r w:rsidR="00D26B88">
        <w:instrText xml:space="preserve"> XE "</w:instrText>
      </w:r>
      <w:r w:rsidR="00D26B88" w:rsidRPr="007E4B07">
        <w:instrText>gasoline</w:instrText>
      </w:r>
      <w:r w:rsidR="00D26B88">
        <w:instrText xml:space="preserve">" </w:instrText>
      </w:r>
      <w:r w:rsidR="00D26B88">
        <w:fldChar w:fldCharType="end"/>
      </w:r>
      <w:r>
        <w:t xml:space="preserve"> for ships' boats, aviation fuel</w:t>
      </w:r>
      <w:r w:rsidR="00D26B88">
        <w:fldChar w:fldCharType="begin"/>
      </w:r>
      <w:r w:rsidR="00D26B88">
        <w:instrText xml:space="preserve"> XE "</w:instrText>
      </w:r>
      <w:r w:rsidR="00D26B88" w:rsidRPr="00A1345E">
        <w:instrText>aviation fuel</w:instrText>
      </w:r>
      <w:r w:rsidR="00D26B88">
        <w:instrText xml:space="preserve">" </w:instrText>
      </w:r>
      <w:r w:rsidR="00D26B88">
        <w:fldChar w:fldCharType="end"/>
      </w:r>
      <w:r>
        <w:t>, lubricants</w:t>
      </w:r>
      <w:r w:rsidR="00D26B88">
        <w:fldChar w:fldCharType="begin"/>
      </w:r>
      <w:r w:rsidR="00D26B88">
        <w:instrText xml:space="preserve"> XE "</w:instrText>
      </w:r>
      <w:r w:rsidR="00D26B88" w:rsidRPr="000B2193">
        <w:instrText>lubricants</w:instrText>
      </w:r>
      <w:r w:rsidR="00D26B88">
        <w:instrText xml:space="preserve">" </w:instrText>
      </w:r>
      <w:r w:rsidR="00D26B88">
        <w:fldChar w:fldCharType="end"/>
      </w:r>
      <w:r>
        <w:t xml:space="preserve">, and other POL </w:t>
      </w:r>
      <w:r w:rsidR="00436027">
        <w:t xml:space="preserve">(Petrol, Oil &amp; Lubes) </w:t>
      </w:r>
      <w:r>
        <w:t>products. As the war progressed, the Oilers increasingly carried additional dry cargo and stores, reducing the need for ships to make multiple rendezvous for underway replenishment.</w:t>
      </w:r>
    </w:p>
    <w:p w14:paraId="1845D237" w14:textId="77777777" w:rsidR="006D18CD" w:rsidRDefault="006D18CD">
      <w:pPr>
        <w:pStyle w:val="Heading7"/>
        <w:framePr w:wrap="around" w:x="1408" w:y="124"/>
      </w:pPr>
      <w:r>
        <w:lastRenderedPageBreak/>
        <w:t>AOG Gasoline Tankers</w:t>
      </w:r>
    </w:p>
    <w:p w14:paraId="499E3EC1" w14:textId="77777777" w:rsidR="006D18CD" w:rsidRPr="00F84F6D" w:rsidRDefault="006D18CD" w:rsidP="006528B7">
      <w:pPr>
        <w:pStyle w:val="BodyText"/>
      </w:pPr>
      <w:r w:rsidRPr="00F84F6D">
        <w:t xml:space="preserve">These ships were armed with guns and cannons and </w:t>
      </w:r>
      <w:r w:rsidR="003C2CEE">
        <w:t>speed</w:t>
      </w:r>
      <w:r w:rsidRPr="00F84F6D">
        <w:t xml:space="preserve"> typically less than 10 knots. Some were purpose </w:t>
      </w:r>
      <w:r w:rsidR="003543C7" w:rsidRPr="00F84F6D">
        <w:t>built;</w:t>
      </w:r>
      <w:r w:rsidRPr="00F84F6D">
        <w:t xml:space="preserve"> others were converted from coastal tankers</w:t>
      </w:r>
      <w:r w:rsidR="00D26B88">
        <w:fldChar w:fldCharType="begin"/>
      </w:r>
      <w:r w:rsidR="00D26B88">
        <w:instrText xml:space="preserve"> XE "</w:instrText>
      </w:r>
      <w:r w:rsidR="00D26B88" w:rsidRPr="003535F7">
        <w:instrText>coastal tankers</w:instrText>
      </w:r>
      <w:r w:rsidR="00D26B88">
        <w:instrText xml:space="preserve">" </w:instrText>
      </w:r>
      <w:r w:rsidR="00D26B88">
        <w:fldChar w:fldCharType="end"/>
      </w:r>
      <w:r w:rsidR="00DA71AD">
        <w:t>, h</w:t>
      </w:r>
      <w:r w:rsidRPr="00F84F6D">
        <w:t>owever regardless of their origin or size, they provide</w:t>
      </w:r>
      <w:r w:rsidR="00DA71AD">
        <w:t>d</w:t>
      </w:r>
      <w:r w:rsidRPr="00F84F6D">
        <w:t xml:space="preserve"> a valuable </w:t>
      </w:r>
      <w:r w:rsidR="003C2CEE">
        <w:t xml:space="preserve">avgas </w:t>
      </w:r>
      <w:r w:rsidRPr="00F84F6D">
        <w:t>supply line to air forces gasoline depots.</w:t>
      </w:r>
    </w:p>
    <w:p w14:paraId="56DA437C" w14:textId="77777777" w:rsidR="006D18CD" w:rsidRDefault="006D18CD" w:rsidP="006528B7">
      <w:pPr>
        <w:pStyle w:val="BodyText"/>
        <w:rPr>
          <w:b/>
        </w:rPr>
      </w:pPr>
      <w:r>
        <w:rPr>
          <w:b/>
        </w:rPr>
        <w:t>Patapsco Class</w:t>
      </w:r>
      <w:r w:rsidR="00F84F6D">
        <w:rPr>
          <w:b/>
        </w:rPr>
        <w:fldChar w:fldCharType="begin"/>
      </w:r>
      <w:r w:rsidR="00F84F6D">
        <w:instrText xml:space="preserve"> XE "</w:instrText>
      </w:r>
      <w:r w:rsidR="00F84F6D" w:rsidRPr="0017699E">
        <w:instrText>Patapsco Class</w:instrText>
      </w:r>
      <w:r w:rsidR="00F84F6D">
        <w:instrText xml:space="preserve">" </w:instrText>
      </w:r>
      <w:r w:rsidR="00F84F6D">
        <w:rPr>
          <w:b/>
        </w:rPr>
        <w:fldChar w:fldCharType="end"/>
      </w:r>
      <w:r>
        <w:rPr>
          <w:b/>
        </w:rPr>
        <w:t>:</w:t>
      </w:r>
    </w:p>
    <w:p w14:paraId="0E5BCFEE" w14:textId="77777777" w:rsidR="006D18CD" w:rsidRDefault="006D18CD" w:rsidP="006528B7">
      <w:pPr>
        <w:pStyle w:val="BodyText"/>
      </w:pPr>
      <w:r>
        <w:t xml:space="preserve">Displacement: 4,130 tons </w:t>
      </w:r>
    </w:p>
    <w:p w14:paraId="734495CE" w14:textId="77777777" w:rsidR="006D18CD" w:rsidRDefault="006D18CD" w:rsidP="006528B7">
      <w:pPr>
        <w:pStyle w:val="BodyText"/>
      </w:pPr>
      <w:r>
        <w:t xml:space="preserve">Length: 311' </w:t>
      </w:r>
      <w:r>
        <w:tab/>
        <w:t xml:space="preserve">Beam: 49' </w:t>
      </w:r>
      <w:r>
        <w:tab/>
        <w:t xml:space="preserve">Draft: 14'6" </w:t>
      </w:r>
    </w:p>
    <w:p w14:paraId="2933F074" w14:textId="77777777" w:rsidR="006D18CD" w:rsidRDefault="006D18CD" w:rsidP="006528B7">
      <w:pPr>
        <w:pStyle w:val="BodyText"/>
      </w:pPr>
      <w:r>
        <w:t xml:space="preserve">Speed: 15.5 knots (max); 8.8 knots (econ) </w:t>
      </w:r>
    </w:p>
    <w:p w14:paraId="489C6C47" w14:textId="77777777" w:rsidR="006D18CD" w:rsidRDefault="006D18CD" w:rsidP="006528B7">
      <w:pPr>
        <w:pStyle w:val="BodyText"/>
      </w:pPr>
      <w:r>
        <w:t>Armament: Four 3"/50 DP guns; Twelve 20 mm cannon</w:t>
      </w:r>
    </w:p>
    <w:p w14:paraId="33F2CD57" w14:textId="77777777" w:rsidR="006D18CD" w:rsidRDefault="006D18CD" w:rsidP="006528B7">
      <w:pPr>
        <w:pStyle w:val="BodyText"/>
      </w:pPr>
      <w:r>
        <w:t xml:space="preserve">Complement: 124 </w:t>
      </w:r>
    </w:p>
    <w:p w14:paraId="04BC4B84" w14:textId="77777777" w:rsidR="006D18CD" w:rsidRDefault="006D18CD" w:rsidP="006528B7">
      <w:pPr>
        <w:pStyle w:val="BodyText"/>
      </w:pPr>
      <w:r>
        <w:t>Capacity: Cargo DWT 2,120 (</w:t>
      </w:r>
      <w:r w:rsidR="003543C7">
        <w:t>approx.</w:t>
      </w:r>
      <w:r w:rsidR="00DA71AD">
        <w:t xml:space="preserve"> </w:t>
      </w:r>
      <w:r>
        <w:t>17,820 barrels) (2,834 K.</w:t>
      </w:r>
      <w:r w:rsidR="008B7D5F">
        <w:t xml:space="preserve"> </w:t>
      </w:r>
      <w:r>
        <w:t>Litres)</w:t>
      </w:r>
    </w:p>
    <w:p w14:paraId="46A9B050" w14:textId="77777777" w:rsidR="006D18CD" w:rsidRDefault="006D18CD" w:rsidP="006528B7">
      <w:pPr>
        <w:pStyle w:val="BodyText"/>
      </w:pPr>
      <w:r>
        <w:t xml:space="preserve">Diesel electric engines, twin screws, 3,300 hp </w:t>
      </w:r>
    </w:p>
    <w:p w14:paraId="76DDD117" w14:textId="77777777" w:rsidR="006D18CD" w:rsidRDefault="006D18CD" w:rsidP="007C5DAF">
      <w:pPr>
        <w:pStyle w:val="Caption"/>
      </w:pPr>
      <w:r>
        <w:t xml:space="preserve">Table </w:t>
      </w:r>
      <w:r w:rsidR="00DA71AD">
        <w:t>8</w:t>
      </w:r>
      <w:r w:rsidR="00F84F6D">
        <w:t>. List of Patapsco</w:t>
      </w:r>
      <w:r>
        <w:t xml:space="preserve"> Class</w:t>
      </w:r>
      <w:r w:rsidR="00F84F6D">
        <w:fldChar w:fldCharType="begin"/>
      </w:r>
      <w:r w:rsidR="00F84F6D">
        <w:instrText xml:space="preserve"> XE "</w:instrText>
      </w:r>
      <w:r w:rsidR="00F84F6D" w:rsidRPr="0017699E">
        <w:instrText>Patapsco Class</w:instrText>
      </w:r>
      <w:r w:rsidR="00F84F6D">
        <w:instrText xml:space="preserve">" </w:instrText>
      </w:r>
      <w:r w:rsidR="00F84F6D">
        <w:fldChar w:fldCharType="end"/>
      </w:r>
      <w:r>
        <w:t xml:space="preserve"> Gasoline Tankers</w:t>
      </w:r>
    </w:p>
    <w:tbl>
      <w:tblPr>
        <w:tblW w:w="0" w:type="auto"/>
        <w:tblInd w:w="2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048"/>
        <w:gridCol w:w="1366"/>
        <w:gridCol w:w="1514"/>
        <w:gridCol w:w="771"/>
        <w:gridCol w:w="2355"/>
      </w:tblGrid>
      <w:tr w:rsidR="006D18CD" w14:paraId="5364C86B" w14:textId="77777777">
        <w:tc>
          <w:tcPr>
            <w:tcW w:w="1048" w:type="dxa"/>
            <w:tcBorders>
              <w:bottom w:val="single" w:sz="12" w:space="0" w:color="000000"/>
            </w:tcBorders>
          </w:tcPr>
          <w:p w14:paraId="36AB4C01" w14:textId="77777777" w:rsidR="006D18CD" w:rsidRPr="00491A1D" w:rsidRDefault="006D18CD" w:rsidP="00134B29">
            <w:r w:rsidRPr="00491A1D">
              <w:t>No.</w:t>
            </w:r>
          </w:p>
        </w:tc>
        <w:tc>
          <w:tcPr>
            <w:tcW w:w="1366" w:type="dxa"/>
            <w:tcBorders>
              <w:bottom w:val="single" w:sz="12" w:space="0" w:color="000000"/>
            </w:tcBorders>
          </w:tcPr>
          <w:p w14:paraId="648F8486" w14:textId="77777777" w:rsidR="006D18CD" w:rsidRPr="00491A1D" w:rsidRDefault="006D18CD" w:rsidP="00134B29">
            <w:r w:rsidRPr="00491A1D">
              <w:t>Name</w:t>
            </w:r>
          </w:p>
        </w:tc>
        <w:tc>
          <w:tcPr>
            <w:tcW w:w="1514" w:type="dxa"/>
            <w:tcBorders>
              <w:bottom w:val="single" w:sz="12" w:space="0" w:color="000000"/>
            </w:tcBorders>
          </w:tcPr>
          <w:p w14:paraId="70DBF16D" w14:textId="77777777" w:rsidR="006D18CD" w:rsidRPr="00491A1D" w:rsidRDefault="006D18CD" w:rsidP="00134B29">
            <w:r w:rsidRPr="00491A1D">
              <w:t>Commissioned</w:t>
            </w:r>
          </w:p>
        </w:tc>
        <w:tc>
          <w:tcPr>
            <w:tcW w:w="771" w:type="dxa"/>
            <w:tcBorders>
              <w:bottom w:val="single" w:sz="12" w:space="0" w:color="000000"/>
            </w:tcBorders>
          </w:tcPr>
          <w:p w14:paraId="40C9E041" w14:textId="77777777" w:rsidR="006D18CD" w:rsidRPr="00491A1D" w:rsidRDefault="006D18CD" w:rsidP="00134B29">
            <w:r w:rsidRPr="00491A1D">
              <w:t>Disp.</w:t>
            </w:r>
          </w:p>
        </w:tc>
        <w:tc>
          <w:tcPr>
            <w:tcW w:w="2355" w:type="dxa"/>
            <w:tcBorders>
              <w:bottom w:val="single" w:sz="12" w:space="0" w:color="000000"/>
            </w:tcBorders>
          </w:tcPr>
          <w:p w14:paraId="1BACE89E" w14:textId="77777777" w:rsidR="006D18CD" w:rsidRPr="00491A1D" w:rsidRDefault="006D18CD" w:rsidP="00134B29">
            <w:r w:rsidRPr="00491A1D">
              <w:t>Notes (Lost)</w:t>
            </w:r>
          </w:p>
        </w:tc>
      </w:tr>
      <w:tr w:rsidR="006D18CD" w14:paraId="3F5D8726" w14:textId="77777777">
        <w:tc>
          <w:tcPr>
            <w:tcW w:w="1048" w:type="dxa"/>
            <w:tcBorders>
              <w:top w:val="single" w:sz="12" w:space="0" w:color="000000"/>
            </w:tcBorders>
          </w:tcPr>
          <w:p w14:paraId="5C699499" w14:textId="77777777" w:rsidR="006D18CD" w:rsidRPr="00491A1D" w:rsidRDefault="006D18CD" w:rsidP="00134B29">
            <w:r w:rsidRPr="00491A1D">
              <w:t>AOG- 1</w:t>
            </w:r>
            <w:r w:rsidR="00933CA9" w:rsidRPr="00491A1D">
              <w:fldChar w:fldCharType="begin"/>
            </w:r>
            <w:r w:rsidR="00933CA9" w:rsidRPr="00491A1D">
              <w:instrText xml:space="preserve"> XE "AOG- 1" </w:instrText>
            </w:r>
            <w:r w:rsidR="00933CA9" w:rsidRPr="00491A1D">
              <w:fldChar w:fldCharType="end"/>
            </w:r>
          </w:p>
        </w:tc>
        <w:tc>
          <w:tcPr>
            <w:tcW w:w="1366" w:type="dxa"/>
            <w:tcBorders>
              <w:top w:val="single" w:sz="12" w:space="0" w:color="000000"/>
            </w:tcBorders>
          </w:tcPr>
          <w:p w14:paraId="5976A8B7" w14:textId="77777777" w:rsidR="006D18CD" w:rsidRPr="00491A1D" w:rsidRDefault="006D18CD" w:rsidP="00134B29">
            <w:r w:rsidRPr="00491A1D">
              <w:t>Patapsco</w:t>
            </w:r>
            <w:r w:rsidR="00F84F6D" w:rsidRPr="00491A1D">
              <w:fldChar w:fldCharType="begin"/>
            </w:r>
            <w:r w:rsidR="00F84F6D" w:rsidRPr="00491A1D">
              <w:instrText xml:space="preserve"> XE "Patapsco" </w:instrText>
            </w:r>
            <w:r w:rsidR="00F84F6D" w:rsidRPr="00491A1D">
              <w:fldChar w:fldCharType="end"/>
            </w:r>
          </w:p>
        </w:tc>
        <w:tc>
          <w:tcPr>
            <w:tcW w:w="1514" w:type="dxa"/>
            <w:tcBorders>
              <w:top w:val="single" w:sz="12" w:space="0" w:color="000000"/>
            </w:tcBorders>
          </w:tcPr>
          <w:p w14:paraId="38336D57" w14:textId="77777777" w:rsidR="006D18CD" w:rsidRPr="00491A1D" w:rsidRDefault="006D18CD" w:rsidP="00134B29">
            <w:r w:rsidRPr="00491A1D">
              <w:t>4 Feb 1943</w:t>
            </w:r>
          </w:p>
        </w:tc>
        <w:tc>
          <w:tcPr>
            <w:tcW w:w="771" w:type="dxa"/>
            <w:tcBorders>
              <w:top w:val="single" w:sz="12" w:space="0" w:color="000000"/>
            </w:tcBorders>
          </w:tcPr>
          <w:p w14:paraId="27F67BEC" w14:textId="77777777" w:rsidR="006D18CD" w:rsidRPr="00491A1D" w:rsidRDefault="006D18CD" w:rsidP="00134B29">
            <w:r w:rsidRPr="00491A1D">
              <w:t>1</w:t>
            </w:r>
            <w:r w:rsidR="003F5BB1" w:rsidRPr="00491A1D">
              <w:t>,</w:t>
            </w:r>
            <w:r w:rsidRPr="00491A1D">
              <w:t>841</w:t>
            </w:r>
          </w:p>
        </w:tc>
        <w:tc>
          <w:tcPr>
            <w:tcW w:w="2355" w:type="dxa"/>
            <w:tcBorders>
              <w:top w:val="single" w:sz="12" w:space="0" w:color="000000"/>
            </w:tcBorders>
          </w:tcPr>
          <w:p w14:paraId="35FCD3FE" w14:textId="77777777" w:rsidR="006D18CD" w:rsidRPr="00491A1D" w:rsidRDefault="006D18CD" w:rsidP="00134B29">
            <w:r w:rsidRPr="00491A1D">
              <w:t>Built at Seattle-Tacoma</w:t>
            </w:r>
            <w:r w:rsidR="00933CA9" w:rsidRPr="00491A1D">
              <w:fldChar w:fldCharType="begin"/>
            </w:r>
            <w:r w:rsidR="00933CA9" w:rsidRPr="00491A1D">
              <w:instrText xml:space="preserve"> XE "Seattle-Tacoma" </w:instrText>
            </w:r>
            <w:r w:rsidR="00933CA9" w:rsidRPr="00491A1D">
              <w:fldChar w:fldCharType="end"/>
            </w:r>
            <w:r w:rsidRPr="00491A1D">
              <w:t xml:space="preserve"> </w:t>
            </w:r>
          </w:p>
        </w:tc>
      </w:tr>
      <w:tr w:rsidR="006D18CD" w14:paraId="2E9ACBEA" w14:textId="77777777">
        <w:tc>
          <w:tcPr>
            <w:tcW w:w="1048" w:type="dxa"/>
          </w:tcPr>
          <w:p w14:paraId="02168869" w14:textId="77777777" w:rsidR="006D18CD" w:rsidRPr="00491A1D" w:rsidRDefault="006D18CD" w:rsidP="00134B29">
            <w:r w:rsidRPr="00491A1D">
              <w:t>AOG- 2</w:t>
            </w:r>
            <w:r w:rsidR="00933CA9" w:rsidRPr="00491A1D">
              <w:fldChar w:fldCharType="begin"/>
            </w:r>
            <w:r w:rsidR="00933CA9" w:rsidRPr="00491A1D">
              <w:instrText xml:space="preserve"> XE "AOG- 2" </w:instrText>
            </w:r>
            <w:r w:rsidR="00933CA9" w:rsidRPr="00491A1D">
              <w:fldChar w:fldCharType="end"/>
            </w:r>
          </w:p>
        </w:tc>
        <w:tc>
          <w:tcPr>
            <w:tcW w:w="1366" w:type="dxa"/>
          </w:tcPr>
          <w:p w14:paraId="357BE230" w14:textId="77777777" w:rsidR="006D18CD" w:rsidRPr="00491A1D" w:rsidRDefault="006D18CD" w:rsidP="00134B29">
            <w:r w:rsidRPr="00491A1D">
              <w:t>Kern</w:t>
            </w:r>
            <w:r w:rsidR="00F84F6D" w:rsidRPr="00491A1D">
              <w:fldChar w:fldCharType="begin"/>
            </w:r>
            <w:r w:rsidR="00F84F6D" w:rsidRPr="00491A1D">
              <w:instrText xml:space="preserve"> XE "Kern" </w:instrText>
            </w:r>
            <w:r w:rsidR="00F84F6D" w:rsidRPr="00491A1D">
              <w:fldChar w:fldCharType="end"/>
            </w:r>
          </w:p>
        </w:tc>
        <w:tc>
          <w:tcPr>
            <w:tcW w:w="1514" w:type="dxa"/>
          </w:tcPr>
          <w:p w14:paraId="6CA10E33" w14:textId="77777777" w:rsidR="006D18CD" w:rsidRPr="00491A1D" w:rsidRDefault="006D18CD" w:rsidP="00134B29">
            <w:r w:rsidRPr="00491A1D">
              <w:t>1943</w:t>
            </w:r>
          </w:p>
        </w:tc>
        <w:tc>
          <w:tcPr>
            <w:tcW w:w="771" w:type="dxa"/>
          </w:tcPr>
          <w:p w14:paraId="79AAA54C" w14:textId="77777777" w:rsidR="006D18CD" w:rsidRPr="00491A1D" w:rsidRDefault="006D18CD" w:rsidP="00134B29">
            <w:r w:rsidRPr="00491A1D">
              <w:t>1</w:t>
            </w:r>
            <w:r w:rsidR="003F5BB1" w:rsidRPr="00491A1D">
              <w:t>,</w:t>
            </w:r>
            <w:r w:rsidRPr="00491A1D">
              <w:t>842</w:t>
            </w:r>
          </w:p>
        </w:tc>
        <w:tc>
          <w:tcPr>
            <w:tcW w:w="2355" w:type="dxa"/>
          </w:tcPr>
          <w:p w14:paraId="22944EAB" w14:textId="77777777" w:rsidR="006D18CD" w:rsidRPr="00491A1D" w:rsidRDefault="006D18CD" w:rsidP="00134B29">
            <w:r w:rsidRPr="00491A1D">
              <w:t xml:space="preserve"> </w:t>
            </w:r>
          </w:p>
        </w:tc>
      </w:tr>
      <w:tr w:rsidR="006D18CD" w14:paraId="7AE66294" w14:textId="77777777">
        <w:tc>
          <w:tcPr>
            <w:tcW w:w="1048" w:type="dxa"/>
          </w:tcPr>
          <w:p w14:paraId="038DA907" w14:textId="77777777" w:rsidR="006D18CD" w:rsidRPr="00491A1D" w:rsidRDefault="006D18CD" w:rsidP="00134B29">
            <w:r w:rsidRPr="00491A1D">
              <w:t>AOG- 3</w:t>
            </w:r>
            <w:r w:rsidR="00933CA9" w:rsidRPr="00491A1D">
              <w:fldChar w:fldCharType="begin"/>
            </w:r>
            <w:r w:rsidR="00933CA9" w:rsidRPr="00491A1D">
              <w:instrText xml:space="preserve"> XE "AOG- 3" </w:instrText>
            </w:r>
            <w:r w:rsidR="00933CA9" w:rsidRPr="00491A1D">
              <w:fldChar w:fldCharType="end"/>
            </w:r>
          </w:p>
        </w:tc>
        <w:tc>
          <w:tcPr>
            <w:tcW w:w="1366" w:type="dxa"/>
          </w:tcPr>
          <w:p w14:paraId="6C9A1CED" w14:textId="77777777" w:rsidR="006D18CD" w:rsidRPr="00491A1D" w:rsidRDefault="006D18CD" w:rsidP="00134B29">
            <w:r w:rsidRPr="00491A1D">
              <w:t>Rio Grande</w:t>
            </w:r>
            <w:r w:rsidR="00F84F6D" w:rsidRPr="00491A1D">
              <w:fldChar w:fldCharType="begin"/>
            </w:r>
            <w:r w:rsidR="00F84F6D" w:rsidRPr="00491A1D">
              <w:instrText xml:space="preserve"> XE "Rio Grande" </w:instrText>
            </w:r>
            <w:r w:rsidR="00F84F6D" w:rsidRPr="00491A1D">
              <w:fldChar w:fldCharType="end"/>
            </w:r>
          </w:p>
        </w:tc>
        <w:tc>
          <w:tcPr>
            <w:tcW w:w="1514" w:type="dxa"/>
          </w:tcPr>
          <w:p w14:paraId="6F549074" w14:textId="77777777" w:rsidR="006D18CD" w:rsidRPr="00491A1D" w:rsidRDefault="006D18CD" w:rsidP="00134B29">
            <w:r w:rsidRPr="00491A1D">
              <w:t>1943</w:t>
            </w:r>
          </w:p>
        </w:tc>
        <w:tc>
          <w:tcPr>
            <w:tcW w:w="771" w:type="dxa"/>
          </w:tcPr>
          <w:p w14:paraId="1A36A2C3" w14:textId="77777777" w:rsidR="006D18CD" w:rsidRPr="00491A1D" w:rsidRDefault="006D18CD" w:rsidP="00134B29">
            <w:r w:rsidRPr="00491A1D">
              <w:t>1</w:t>
            </w:r>
            <w:r w:rsidR="003F5BB1" w:rsidRPr="00491A1D">
              <w:t>,</w:t>
            </w:r>
            <w:r w:rsidRPr="00491A1D">
              <w:t>841</w:t>
            </w:r>
          </w:p>
        </w:tc>
        <w:tc>
          <w:tcPr>
            <w:tcW w:w="2355" w:type="dxa"/>
          </w:tcPr>
          <w:p w14:paraId="3D0EC69E" w14:textId="77777777" w:rsidR="006D18CD" w:rsidRPr="00491A1D" w:rsidRDefault="006D18CD" w:rsidP="00134B29">
            <w:r w:rsidRPr="00491A1D">
              <w:t xml:space="preserve"> </w:t>
            </w:r>
          </w:p>
        </w:tc>
      </w:tr>
      <w:tr w:rsidR="006D18CD" w14:paraId="43054C51" w14:textId="77777777">
        <w:tc>
          <w:tcPr>
            <w:tcW w:w="1048" w:type="dxa"/>
          </w:tcPr>
          <w:p w14:paraId="7360B708" w14:textId="77777777" w:rsidR="006D18CD" w:rsidRPr="00491A1D" w:rsidRDefault="006D18CD" w:rsidP="00134B29">
            <w:r w:rsidRPr="00491A1D">
              <w:t>AOG- 4</w:t>
            </w:r>
            <w:r w:rsidR="00933CA9" w:rsidRPr="00491A1D">
              <w:fldChar w:fldCharType="begin"/>
            </w:r>
            <w:r w:rsidR="00933CA9" w:rsidRPr="00491A1D">
              <w:instrText xml:space="preserve"> XE "AOG- 4" </w:instrText>
            </w:r>
            <w:r w:rsidR="00933CA9" w:rsidRPr="00491A1D">
              <w:fldChar w:fldCharType="end"/>
            </w:r>
          </w:p>
        </w:tc>
        <w:tc>
          <w:tcPr>
            <w:tcW w:w="1366" w:type="dxa"/>
          </w:tcPr>
          <w:p w14:paraId="605AA411" w14:textId="77777777" w:rsidR="006D18CD" w:rsidRPr="00491A1D" w:rsidRDefault="006D18CD" w:rsidP="00134B29">
            <w:r w:rsidRPr="00491A1D">
              <w:t>Wabash</w:t>
            </w:r>
            <w:r w:rsidR="00F84F6D" w:rsidRPr="00491A1D">
              <w:fldChar w:fldCharType="begin"/>
            </w:r>
            <w:r w:rsidR="00F84F6D" w:rsidRPr="00491A1D">
              <w:instrText xml:space="preserve"> XE "Wabash" </w:instrText>
            </w:r>
            <w:r w:rsidR="00F84F6D" w:rsidRPr="00491A1D">
              <w:fldChar w:fldCharType="end"/>
            </w:r>
          </w:p>
        </w:tc>
        <w:tc>
          <w:tcPr>
            <w:tcW w:w="1514" w:type="dxa"/>
          </w:tcPr>
          <w:p w14:paraId="10550B40" w14:textId="77777777" w:rsidR="006D18CD" w:rsidRPr="00491A1D" w:rsidRDefault="006D18CD" w:rsidP="00134B29">
            <w:r w:rsidRPr="00491A1D">
              <w:t>1943</w:t>
            </w:r>
          </w:p>
        </w:tc>
        <w:tc>
          <w:tcPr>
            <w:tcW w:w="771" w:type="dxa"/>
          </w:tcPr>
          <w:p w14:paraId="299D5F62" w14:textId="77777777" w:rsidR="006D18CD" w:rsidRPr="00491A1D" w:rsidRDefault="006D18CD" w:rsidP="00134B29">
            <w:r w:rsidRPr="00491A1D">
              <w:t>1</w:t>
            </w:r>
            <w:r w:rsidR="003F5BB1" w:rsidRPr="00491A1D">
              <w:t>,</w:t>
            </w:r>
            <w:r w:rsidRPr="00491A1D">
              <w:t>842</w:t>
            </w:r>
          </w:p>
        </w:tc>
        <w:tc>
          <w:tcPr>
            <w:tcW w:w="2355" w:type="dxa"/>
          </w:tcPr>
          <w:p w14:paraId="1560F0DF" w14:textId="77777777" w:rsidR="006D18CD" w:rsidRPr="00491A1D" w:rsidRDefault="006D18CD" w:rsidP="00134B29">
            <w:r w:rsidRPr="00491A1D">
              <w:t xml:space="preserve"> </w:t>
            </w:r>
          </w:p>
        </w:tc>
      </w:tr>
      <w:tr w:rsidR="006D18CD" w14:paraId="78BA3DB7" w14:textId="77777777">
        <w:tc>
          <w:tcPr>
            <w:tcW w:w="1048" w:type="dxa"/>
          </w:tcPr>
          <w:p w14:paraId="3D4D86D5" w14:textId="77777777" w:rsidR="006D18CD" w:rsidRPr="00491A1D" w:rsidRDefault="006D18CD" w:rsidP="00134B29">
            <w:r w:rsidRPr="00491A1D">
              <w:t>AOG- 5</w:t>
            </w:r>
            <w:r w:rsidR="00933CA9" w:rsidRPr="00491A1D">
              <w:fldChar w:fldCharType="begin"/>
            </w:r>
            <w:r w:rsidR="00933CA9" w:rsidRPr="00491A1D">
              <w:instrText xml:space="preserve"> XE "AOG- 5" </w:instrText>
            </w:r>
            <w:r w:rsidR="00933CA9" w:rsidRPr="00491A1D">
              <w:fldChar w:fldCharType="end"/>
            </w:r>
          </w:p>
        </w:tc>
        <w:tc>
          <w:tcPr>
            <w:tcW w:w="1366" w:type="dxa"/>
          </w:tcPr>
          <w:p w14:paraId="623A7730" w14:textId="77777777" w:rsidR="006D18CD" w:rsidRPr="00491A1D" w:rsidRDefault="006D18CD" w:rsidP="00134B29">
            <w:r w:rsidRPr="00491A1D">
              <w:t>Susquehanna</w:t>
            </w:r>
            <w:r w:rsidR="00F84F6D" w:rsidRPr="00491A1D">
              <w:fldChar w:fldCharType="begin"/>
            </w:r>
            <w:r w:rsidR="00F84F6D" w:rsidRPr="00491A1D">
              <w:instrText xml:space="preserve"> XE "Susquehanna" </w:instrText>
            </w:r>
            <w:r w:rsidR="00F84F6D" w:rsidRPr="00491A1D">
              <w:fldChar w:fldCharType="end"/>
            </w:r>
          </w:p>
        </w:tc>
        <w:tc>
          <w:tcPr>
            <w:tcW w:w="1514" w:type="dxa"/>
          </w:tcPr>
          <w:p w14:paraId="77FB5629" w14:textId="77777777" w:rsidR="006D18CD" w:rsidRPr="00491A1D" w:rsidRDefault="006D18CD" w:rsidP="00134B29">
            <w:r w:rsidRPr="00491A1D">
              <w:t>1943</w:t>
            </w:r>
          </w:p>
        </w:tc>
        <w:tc>
          <w:tcPr>
            <w:tcW w:w="771" w:type="dxa"/>
          </w:tcPr>
          <w:p w14:paraId="0025480D" w14:textId="77777777" w:rsidR="006D18CD" w:rsidRPr="00491A1D" w:rsidRDefault="006D18CD" w:rsidP="00134B29">
            <w:r w:rsidRPr="00491A1D">
              <w:t>1</w:t>
            </w:r>
            <w:r w:rsidR="003F5BB1" w:rsidRPr="00491A1D">
              <w:t>,</w:t>
            </w:r>
            <w:r w:rsidRPr="00491A1D">
              <w:t>842</w:t>
            </w:r>
          </w:p>
        </w:tc>
        <w:tc>
          <w:tcPr>
            <w:tcW w:w="2355" w:type="dxa"/>
          </w:tcPr>
          <w:p w14:paraId="3149D697" w14:textId="77777777" w:rsidR="006D18CD" w:rsidRPr="00491A1D" w:rsidRDefault="006D18CD" w:rsidP="00134B29">
            <w:r w:rsidRPr="00491A1D">
              <w:t xml:space="preserve"> </w:t>
            </w:r>
          </w:p>
        </w:tc>
      </w:tr>
      <w:tr w:rsidR="006D18CD" w14:paraId="1A4E8163" w14:textId="77777777">
        <w:tc>
          <w:tcPr>
            <w:tcW w:w="1048" w:type="dxa"/>
          </w:tcPr>
          <w:p w14:paraId="1BDE7C0F" w14:textId="77777777" w:rsidR="006D18CD" w:rsidRPr="00491A1D" w:rsidRDefault="006D18CD" w:rsidP="00134B29">
            <w:r w:rsidRPr="00491A1D">
              <w:t>AOG- 6</w:t>
            </w:r>
            <w:r w:rsidR="00933CA9" w:rsidRPr="00491A1D">
              <w:fldChar w:fldCharType="begin"/>
            </w:r>
            <w:r w:rsidR="00933CA9" w:rsidRPr="00491A1D">
              <w:instrText xml:space="preserve"> XE "AOG- 6" </w:instrText>
            </w:r>
            <w:r w:rsidR="00933CA9" w:rsidRPr="00491A1D">
              <w:fldChar w:fldCharType="end"/>
            </w:r>
          </w:p>
        </w:tc>
        <w:tc>
          <w:tcPr>
            <w:tcW w:w="1366" w:type="dxa"/>
          </w:tcPr>
          <w:p w14:paraId="414A188D" w14:textId="77777777" w:rsidR="006D18CD" w:rsidRPr="00491A1D" w:rsidRDefault="006D18CD" w:rsidP="00134B29">
            <w:r w:rsidRPr="00491A1D">
              <w:t>Agawam</w:t>
            </w:r>
            <w:r w:rsidR="00F84F6D" w:rsidRPr="00491A1D">
              <w:fldChar w:fldCharType="begin"/>
            </w:r>
            <w:r w:rsidR="00F84F6D" w:rsidRPr="00491A1D">
              <w:instrText xml:space="preserve"> XE "Agawam" </w:instrText>
            </w:r>
            <w:r w:rsidR="00F84F6D" w:rsidRPr="00491A1D">
              <w:fldChar w:fldCharType="end"/>
            </w:r>
          </w:p>
        </w:tc>
        <w:tc>
          <w:tcPr>
            <w:tcW w:w="1514" w:type="dxa"/>
          </w:tcPr>
          <w:p w14:paraId="529CAF8A" w14:textId="77777777" w:rsidR="006D18CD" w:rsidRPr="00491A1D" w:rsidRDefault="006D18CD" w:rsidP="00134B29">
            <w:r w:rsidRPr="00491A1D">
              <w:t>1943</w:t>
            </w:r>
          </w:p>
        </w:tc>
        <w:tc>
          <w:tcPr>
            <w:tcW w:w="771" w:type="dxa"/>
          </w:tcPr>
          <w:p w14:paraId="60072490" w14:textId="77777777" w:rsidR="006D18CD" w:rsidRPr="00491A1D" w:rsidRDefault="006D18CD" w:rsidP="00134B29">
            <w:r w:rsidRPr="00491A1D">
              <w:t>1</w:t>
            </w:r>
            <w:r w:rsidR="003F5BB1" w:rsidRPr="00491A1D">
              <w:t>,</w:t>
            </w:r>
            <w:r w:rsidRPr="00491A1D">
              <w:t>783</w:t>
            </w:r>
          </w:p>
        </w:tc>
        <w:tc>
          <w:tcPr>
            <w:tcW w:w="2355" w:type="dxa"/>
          </w:tcPr>
          <w:p w14:paraId="0D128394" w14:textId="77777777" w:rsidR="006D18CD" w:rsidRPr="00491A1D" w:rsidRDefault="006D18CD" w:rsidP="00134B29">
            <w:r w:rsidRPr="00491A1D">
              <w:t xml:space="preserve"> </w:t>
            </w:r>
          </w:p>
        </w:tc>
      </w:tr>
      <w:tr w:rsidR="006D18CD" w14:paraId="0748B926" w14:textId="77777777">
        <w:tc>
          <w:tcPr>
            <w:tcW w:w="1048" w:type="dxa"/>
          </w:tcPr>
          <w:p w14:paraId="50C6646B" w14:textId="77777777" w:rsidR="006D18CD" w:rsidRPr="00491A1D" w:rsidRDefault="006D18CD" w:rsidP="00134B29">
            <w:r w:rsidRPr="00491A1D">
              <w:t>AOG 7</w:t>
            </w:r>
            <w:r w:rsidR="00933CA9" w:rsidRPr="00491A1D">
              <w:fldChar w:fldCharType="begin"/>
            </w:r>
            <w:r w:rsidR="00933CA9" w:rsidRPr="00491A1D">
              <w:instrText xml:space="preserve"> XE "AOG 7" </w:instrText>
            </w:r>
            <w:r w:rsidR="00933CA9" w:rsidRPr="00491A1D">
              <w:fldChar w:fldCharType="end"/>
            </w:r>
          </w:p>
        </w:tc>
        <w:tc>
          <w:tcPr>
            <w:tcW w:w="1366" w:type="dxa"/>
          </w:tcPr>
          <w:p w14:paraId="66073236" w14:textId="77777777" w:rsidR="006D18CD" w:rsidRPr="00491A1D" w:rsidRDefault="006D18CD" w:rsidP="00134B29">
            <w:r w:rsidRPr="00491A1D">
              <w:t>Elkhorn</w:t>
            </w:r>
            <w:r w:rsidR="00F84F6D" w:rsidRPr="00491A1D">
              <w:fldChar w:fldCharType="begin"/>
            </w:r>
            <w:r w:rsidR="00F84F6D" w:rsidRPr="00491A1D">
              <w:instrText xml:space="preserve"> XE "Elkhorn" </w:instrText>
            </w:r>
            <w:r w:rsidR="00F84F6D" w:rsidRPr="00491A1D">
              <w:fldChar w:fldCharType="end"/>
            </w:r>
          </w:p>
        </w:tc>
        <w:tc>
          <w:tcPr>
            <w:tcW w:w="1514" w:type="dxa"/>
          </w:tcPr>
          <w:p w14:paraId="3D1E3D8D" w14:textId="77777777" w:rsidR="006D18CD" w:rsidRPr="00491A1D" w:rsidRDefault="006D18CD" w:rsidP="00134B29">
            <w:r w:rsidRPr="00491A1D">
              <w:t>1944</w:t>
            </w:r>
          </w:p>
        </w:tc>
        <w:tc>
          <w:tcPr>
            <w:tcW w:w="771" w:type="dxa"/>
          </w:tcPr>
          <w:p w14:paraId="4C2C0E55" w14:textId="77777777" w:rsidR="006D18CD" w:rsidRPr="00491A1D" w:rsidRDefault="006D18CD" w:rsidP="00134B29">
            <w:r w:rsidRPr="00491A1D">
              <w:t>1</w:t>
            </w:r>
            <w:r w:rsidR="003F5BB1" w:rsidRPr="00491A1D">
              <w:t>,</w:t>
            </w:r>
            <w:r w:rsidRPr="00491A1D">
              <w:t>783</w:t>
            </w:r>
          </w:p>
        </w:tc>
        <w:tc>
          <w:tcPr>
            <w:tcW w:w="2355" w:type="dxa"/>
          </w:tcPr>
          <w:p w14:paraId="512EB0FD" w14:textId="77777777" w:rsidR="006D18CD" w:rsidRPr="00491A1D" w:rsidRDefault="006D18CD" w:rsidP="00134B29">
            <w:r w:rsidRPr="00491A1D">
              <w:t xml:space="preserve"> </w:t>
            </w:r>
          </w:p>
        </w:tc>
      </w:tr>
      <w:tr w:rsidR="006D18CD" w14:paraId="748EA11D" w14:textId="77777777">
        <w:tc>
          <w:tcPr>
            <w:tcW w:w="1048" w:type="dxa"/>
          </w:tcPr>
          <w:p w14:paraId="0BF3951D" w14:textId="77777777" w:rsidR="006D18CD" w:rsidRPr="00491A1D" w:rsidRDefault="006D18CD" w:rsidP="00134B29">
            <w:r w:rsidRPr="00491A1D">
              <w:t>AOG- 8</w:t>
            </w:r>
            <w:r w:rsidR="00933CA9" w:rsidRPr="00491A1D">
              <w:fldChar w:fldCharType="begin"/>
            </w:r>
            <w:r w:rsidR="00933CA9" w:rsidRPr="00491A1D">
              <w:instrText xml:space="preserve"> XE "AOG- 8" </w:instrText>
            </w:r>
            <w:r w:rsidR="00933CA9" w:rsidRPr="00491A1D">
              <w:fldChar w:fldCharType="end"/>
            </w:r>
          </w:p>
        </w:tc>
        <w:tc>
          <w:tcPr>
            <w:tcW w:w="1366" w:type="dxa"/>
          </w:tcPr>
          <w:p w14:paraId="1AAC36C1" w14:textId="77777777" w:rsidR="006D18CD" w:rsidRPr="00491A1D" w:rsidRDefault="006D18CD" w:rsidP="00134B29">
            <w:r w:rsidRPr="00491A1D">
              <w:t>Genesee</w:t>
            </w:r>
            <w:r w:rsidR="00F84F6D" w:rsidRPr="00491A1D">
              <w:fldChar w:fldCharType="begin"/>
            </w:r>
            <w:r w:rsidR="00F84F6D" w:rsidRPr="00491A1D">
              <w:instrText xml:space="preserve"> XE "Genesee" </w:instrText>
            </w:r>
            <w:r w:rsidR="00F84F6D" w:rsidRPr="00491A1D">
              <w:fldChar w:fldCharType="end"/>
            </w:r>
          </w:p>
        </w:tc>
        <w:tc>
          <w:tcPr>
            <w:tcW w:w="1514" w:type="dxa"/>
          </w:tcPr>
          <w:p w14:paraId="5BBD4CF3" w14:textId="77777777" w:rsidR="006D18CD" w:rsidRPr="00491A1D" w:rsidRDefault="006D18CD" w:rsidP="00134B29">
            <w:r w:rsidRPr="00491A1D">
              <w:t>1944</w:t>
            </w:r>
          </w:p>
        </w:tc>
        <w:tc>
          <w:tcPr>
            <w:tcW w:w="771" w:type="dxa"/>
          </w:tcPr>
          <w:p w14:paraId="083DE105" w14:textId="77777777" w:rsidR="006D18CD" w:rsidRPr="00491A1D" w:rsidRDefault="006D18CD" w:rsidP="00134B29">
            <w:r w:rsidRPr="00491A1D">
              <w:t>1</w:t>
            </w:r>
            <w:r w:rsidR="003F5BB1" w:rsidRPr="00491A1D">
              <w:t>,</w:t>
            </w:r>
            <w:r w:rsidRPr="00491A1D">
              <w:t>783</w:t>
            </w:r>
          </w:p>
        </w:tc>
        <w:tc>
          <w:tcPr>
            <w:tcW w:w="2355" w:type="dxa"/>
          </w:tcPr>
          <w:p w14:paraId="48EE2F05" w14:textId="77777777" w:rsidR="006D18CD" w:rsidRPr="00491A1D" w:rsidRDefault="006D18CD" w:rsidP="00134B29">
            <w:r w:rsidRPr="00491A1D">
              <w:t xml:space="preserve"> </w:t>
            </w:r>
          </w:p>
        </w:tc>
      </w:tr>
      <w:tr w:rsidR="006D18CD" w14:paraId="5F63A0A5" w14:textId="77777777">
        <w:tc>
          <w:tcPr>
            <w:tcW w:w="1048" w:type="dxa"/>
          </w:tcPr>
          <w:p w14:paraId="1EC7CE9F" w14:textId="77777777" w:rsidR="006D18CD" w:rsidRPr="00491A1D" w:rsidRDefault="006D18CD" w:rsidP="00134B29">
            <w:r w:rsidRPr="00491A1D">
              <w:t>AOG -9</w:t>
            </w:r>
            <w:r w:rsidR="00933CA9" w:rsidRPr="00491A1D">
              <w:fldChar w:fldCharType="begin"/>
            </w:r>
            <w:r w:rsidR="00933CA9" w:rsidRPr="00491A1D">
              <w:instrText xml:space="preserve"> XE "AOG -9" </w:instrText>
            </w:r>
            <w:r w:rsidR="00933CA9" w:rsidRPr="00491A1D">
              <w:fldChar w:fldCharType="end"/>
            </w:r>
          </w:p>
        </w:tc>
        <w:tc>
          <w:tcPr>
            <w:tcW w:w="1366" w:type="dxa"/>
          </w:tcPr>
          <w:p w14:paraId="724E719D" w14:textId="77777777" w:rsidR="006D18CD" w:rsidRPr="00491A1D" w:rsidRDefault="006D18CD" w:rsidP="00134B29">
            <w:r w:rsidRPr="00491A1D">
              <w:t>Kishwaukee</w:t>
            </w:r>
            <w:r w:rsidR="00F84F6D" w:rsidRPr="00491A1D">
              <w:fldChar w:fldCharType="begin"/>
            </w:r>
            <w:r w:rsidR="00F84F6D" w:rsidRPr="00491A1D">
              <w:instrText xml:space="preserve"> XE "Kishwaukee" </w:instrText>
            </w:r>
            <w:r w:rsidR="00F84F6D" w:rsidRPr="00491A1D">
              <w:fldChar w:fldCharType="end"/>
            </w:r>
          </w:p>
        </w:tc>
        <w:tc>
          <w:tcPr>
            <w:tcW w:w="1514" w:type="dxa"/>
          </w:tcPr>
          <w:p w14:paraId="46699BA8" w14:textId="77777777" w:rsidR="006D18CD" w:rsidRPr="00491A1D" w:rsidRDefault="006D18CD" w:rsidP="00134B29">
            <w:r w:rsidRPr="00491A1D">
              <w:t>1944</w:t>
            </w:r>
          </w:p>
        </w:tc>
        <w:tc>
          <w:tcPr>
            <w:tcW w:w="771" w:type="dxa"/>
          </w:tcPr>
          <w:p w14:paraId="5C854D2D" w14:textId="77777777" w:rsidR="006D18CD" w:rsidRPr="00491A1D" w:rsidRDefault="006D18CD" w:rsidP="00134B29">
            <w:r w:rsidRPr="00491A1D">
              <w:t>1</w:t>
            </w:r>
            <w:r w:rsidR="003F5BB1" w:rsidRPr="00491A1D">
              <w:t>,</w:t>
            </w:r>
            <w:r w:rsidRPr="00491A1D">
              <w:t>783</w:t>
            </w:r>
          </w:p>
        </w:tc>
        <w:tc>
          <w:tcPr>
            <w:tcW w:w="2355" w:type="dxa"/>
          </w:tcPr>
          <w:p w14:paraId="00EEACB1" w14:textId="77777777" w:rsidR="006D18CD" w:rsidRPr="00491A1D" w:rsidRDefault="006D18CD" w:rsidP="00134B29">
            <w:r w:rsidRPr="00491A1D">
              <w:t xml:space="preserve"> </w:t>
            </w:r>
          </w:p>
        </w:tc>
      </w:tr>
      <w:tr w:rsidR="006D18CD" w14:paraId="65E984A7" w14:textId="77777777">
        <w:tc>
          <w:tcPr>
            <w:tcW w:w="1048" w:type="dxa"/>
          </w:tcPr>
          <w:p w14:paraId="0C16C970" w14:textId="77777777" w:rsidR="006D18CD" w:rsidRPr="00491A1D" w:rsidRDefault="006D18CD" w:rsidP="00134B29">
            <w:r w:rsidRPr="00491A1D">
              <w:t>AOG-10</w:t>
            </w:r>
            <w:r w:rsidR="00933CA9" w:rsidRPr="00491A1D">
              <w:fldChar w:fldCharType="begin"/>
            </w:r>
            <w:r w:rsidR="00933CA9" w:rsidRPr="00491A1D">
              <w:instrText xml:space="preserve"> XE "AOG-10" </w:instrText>
            </w:r>
            <w:r w:rsidR="00933CA9" w:rsidRPr="00491A1D">
              <w:fldChar w:fldCharType="end"/>
            </w:r>
          </w:p>
        </w:tc>
        <w:tc>
          <w:tcPr>
            <w:tcW w:w="1366" w:type="dxa"/>
          </w:tcPr>
          <w:p w14:paraId="613A976A" w14:textId="77777777" w:rsidR="006D18CD" w:rsidRPr="00491A1D" w:rsidRDefault="006D18CD" w:rsidP="00134B29">
            <w:r w:rsidRPr="00491A1D">
              <w:t>Nemasket</w:t>
            </w:r>
            <w:r w:rsidR="00F84F6D" w:rsidRPr="00491A1D">
              <w:fldChar w:fldCharType="begin"/>
            </w:r>
            <w:r w:rsidR="00F84F6D" w:rsidRPr="00491A1D">
              <w:instrText xml:space="preserve"> XE "Nemasket" </w:instrText>
            </w:r>
            <w:r w:rsidR="00F84F6D" w:rsidRPr="00491A1D">
              <w:fldChar w:fldCharType="end"/>
            </w:r>
          </w:p>
        </w:tc>
        <w:tc>
          <w:tcPr>
            <w:tcW w:w="1514" w:type="dxa"/>
          </w:tcPr>
          <w:p w14:paraId="1FCFB386" w14:textId="77777777" w:rsidR="006D18CD" w:rsidRPr="00491A1D" w:rsidRDefault="006D18CD" w:rsidP="00134B29">
            <w:r w:rsidRPr="00491A1D">
              <w:t>1944</w:t>
            </w:r>
          </w:p>
        </w:tc>
        <w:tc>
          <w:tcPr>
            <w:tcW w:w="771" w:type="dxa"/>
          </w:tcPr>
          <w:p w14:paraId="7E26D260" w14:textId="77777777" w:rsidR="006D18CD" w:rsidRPr="00491A1D" w:rsidRDefault="006D18CD" w:rsidP="00134B29">
            <w:r w:rsidRPr="00491A1D">
              <w:t>1</w:t>
            </w:r>
            <w:r w:rsidR="003F5BB1" w:rsidRPr="00491A1D">
              <w:t>,</w:t>
            </w:r>
            <w:r w:rsidRPr="00491A1D">
              <w:t>783</w:t>
            </w:r>
          </w:p>
        </w:tc>
        <w:tc>
          <w:tcPr>
            <w:tcW w:w="2355" w:type="dxa"/>
          </w:tcPr>
          <w:p w14:paraId="32619DA5" w14:textId="77777777" w:rsidR="006D18CD" w:rsidRPr="00491A1D" w:rsidRDefault="006D18CD" w:rsidP="00134B29">
            <w:r w:rsidRPr="00491A1D">
              <w:t xml:space="preserve"> </w:t>
            </w:r>
          </w:p>
        </w:tc>
      </w:tr>
      <w:tr w:rsidR="006D18CD" w14:paraId="4F60F9D3" w14:textId="77777777">
        <w:tc>
          <w:tcPr>
            <w:tcW w:w="1048" w:type="dxa"/>
          </w:tcPr>
          <w:p w14:paraId="4A92DFF8" w14:textId="77777777" w:rsidR="006D18CD" w:rsidRPr="00491A1D" w:rsidRDefault="006D18CD" w:rsidP="00134B29">
            <w:r w:rsidRPr="00491A1D">
              <w:t>AOG-11</w:t>
            </w:r>
            <w:r w:rsidR="00933CA9" w:rsidRPr="00491A1D">
              <w:fldChar w:fldCharType="begin"/>
            </w:r>
            <w:r w:rsidR="00933CA9" w:rsidRPr="00491A1D">
              <w:instrText xml:space="preserve"> XE "AOG-11" </w:instrText>
            </w:r>
            <w:r w:rsidR="00933CA9" w:rsidRPr="00491A1D">
              <w:fldChar w:fldCharType="end"/>
            </w:r>
          </w:p>
        </w:tc>
        <w:tc>
          <w:tcPr>
            <w:tcW w:w="1366" w:type="dxa"/>
          </w:tcPr>
          <w:p w14:paraId="7FA71D1C" w14:textId="77777777" w:rsidR="006D18CD" w:rsidRPr="00491A1D" w:rsidRDefault="006D18CD" w:rsidP="00134B29">
            <w:r w:rsidRPr="00491A1D">
              <w:t>Tombigbee</w:t>
            </w:r>
            <w:r w:rsidR="00F84F6D" w:rsidRPr="00491A1D">
              <w:fldChar w:fldCharType="begin"/>
            </w:r>
            <w:r w:rsidR="00F84F6D" w:rsidRPr="00491A1D">
              <w:instrText xml:space="preserve"> XE "Tombigbee" </w:instrText>
            </w:r>
            <w:r w:rsidR="00F84F6D" w:rsidRPr="00491A1D">
              <w:fldChar w:fldCharType="end"/>
            </w:r>
          </w:p>
        </w:tc>
        <w:tc>
          <w:tcPr>
            <w:tcW w:w="1514" w:type="dxa"/>
          </w:tcPr>
          <w:p w14:paraId="4914AA37" w14:textId="77777777" w:rsidR="006D18CD" w:rsidRPr="00491A1D" w:rsidRDefault="006D18CD" w:rsidP="00134B29">
            <w:r w:rsidRPr="00491A1D">
              <w:t>1944</w:t>
            </w:r>
          </w:p>
        </w:tc>
        <w:tc>
          <w:tcPr>
            <w:tcW w:w="771" w:type="dxa"/>
          </w:tcPr>
          <w:p w14:paraId="38D2E150" w14:textId="77777777" w:rsidR="006D18CD" w:rsidRPr="00491A1D" w:rsidRDefault="006D18CD" w:rsidP="00134B29">
            <w:r w:rsidRPr="00491A1D">
              <w:t>1</w:t>
            </w:r>
            <w:r w:rsidR="003F5BB1" w:rsidRPr="00491A1D">
              <w:t>,</w:t>
            </w:r>
            <w:r w:rsidRPr="00491A1D">
              <w:t>783</w:t>
            </w:r>
          </w:p>
        </w:tc>
        <w:tc>
          <w:tcPr>
            <w:tcW w:w="2355" w:type="dxa"/>
          </w:tcPr>
          <w:p w14:paraId="0D1A9208" w14:textId="77777777" w:rsidR="006D18CD" w:rsidRPr="00491A1D" w:rsidRDefault="006D18CD" w:rsidP="00134B29">
            <w:r w:rsidRPr="00491A1D">
              <w:t xml:space="preserve"> </w:t>
            </w:r>
          </w:p>
        </w:tc>
      </w:tr>
      <w:tr w:rsidR="006D18CD" w14:paraId="3EBD9526" w14:textId="77777777">
        <w:tc>
          <w:tcPr>
            <w:tcW w:w="1048" w:type="dxa"/>
          </w:tcPr>
          <w:p w14:paraId="565CE0FA" w14:textId="77777777" w:rsidR="006D18CD" w:rsidRPr="00491A1D" w:rsidRDefault="006D18CD" w:rsidP="00134B29">
            <w:r w:rsidRPr="00491A1D">
              <w:t>AOG-48</w:t>
            </w:r>
            <w:r w:rsidR="00933CA9" w:rsidRPr="00491A1D">
              <w:fldChar w:fldCharType="begin"/>
            </w:r>
            <w:r w:rsidR="00933CA9" w:rsidRPr="00491A1D">
              <w:instrText xml:space="preserve"> XE "AOG-48" </w:instrText>
            </w:r>
            <w:r w:rsidR="00933CA9" w:rsidRPr="00491A1D">
              <w:fldChar w:fldCharType="end"/>
            </w:r>
          </w:p>
        </w:tc>
        <w:tc>
          <w:tcPr>
            <w:tcW w:w="1366" w:type="dxa"/>
          </w:tcPr>
          <w:p w14:paraId="442FC20B" w14:textId="77777777" w:rsidR="006D18CD" w:rsidRPr="00491A1D" w:rsidRDefault="006D18CD" w:rsidP="00134B29">
            <w:r w:rsidRPr="00491A1D">
              <w:t>Chehalis</w:t>
            </w:r>
            <w:r w:rsidR="00F84F6D" w:rsidRPr="00491A1D">
              <w:fldChar w:fldCharType="begin"/>
            </w:r>
            <w:r w:rsidR="00F84F6D" w:rsidRPr="00491A1D">
              <w:instrText xml:space="preserve"> XE "Chehalis" </w:instrText>
            </w:r>
            <w:r w:rsidR="00F84F6D" w:rsidRPr="00491A1D">
              <w:fldChar w:fldCharType="end"/>
            </w:r>
          </w:p>
        </w:tc>
        <w:tc>
          <w:tcPr>
            <w:tcW w:w="1514" w:type="dxa"/>
          </w:tcPr>
          <w:p w14:paraId="7733F70F" w14:textId="77777777" w:rsidR="006D18CD" w:rsidRPr="00491A1D" w:rsidRDefault="006D18CD" w:rsidP="00134B29">
            <w:r w:rsidRPr="00491A1D">
              <w:t>1944</w:t>
            </w:r>
          </w:p>
        </w:tc>
        <w:tc>
          <w:tcPr>
            <w:tcW w:w="771" w:type="dxa"/>
          </w:tcPr>
          <w:p w14:paraId="1F99FD34" w14:textId="77777777" w:rsidR="006D18CD" w:rsidRPr="00491A1D" w:rsidRDefault="006D18CD" w:rsidP="00134B29">
            <w:r w:rsidRPr="00491A1D">
              <w:t>1</w:t>
            </w:r>
            <w:r w:rsidR="003F5BB1" w:rsidRPr="00491A1D">
              <w:t>,</w:t>
            </w:r>
            <w:r w:rsidRPr="00491A1D">
              <w:t>764</w:t>
            </w:r>
          </w:p>
        </w:tc>
        <w:tc>
          <w:tcPr>
            <w:tcW w:w="2355" w:type="dxa"/>
          </w:tcPr>
          <w:p w14:paraId="71936604" w14:textId="77777777" w:rsidR="006D18CD" w:rsidRPr="00491A1D" w:rsidRDefault="006D18CD" w:rsidP="00134B29">
            <w:r w:rsidRPr="00491A1D">
              <w:t xml:space="preserve"> </w:t>
            </w:r>
          </w:p>
        </w:tc>
      </w:tr>
      <w:tr w:rsidR="006D18CD" w14:paraId="1DD38181" w14:textId="77777777">
        <w:tc>
          <w:tcPr>
            <w:tcW w:w="1048" w:type="dxa"/>
          </w:tcPr>
          <w:p w14:paraId="0A0FA9A6" w14:textId="77777777" w:rsidR="006D18CD" w:rsidRPr="00491A1D" w:rsidRDefault="006D18CD" w:rsidP="00134B29">
            <w:r w:rsidRPr="00491A1D">
              <w:t>AOG-49</w:t>
            </w:r>
            <w:r w:rsidR="00933CA9" w:rsidRPr="00491A1D">
              <w:fldChar w:fldCharType="begin"/>
            </w:r>
            <w:r w:rsidR="00933CA9" w:rsidRPr="00491A1D">
              <w:instrText xml:space="preserve"> XE "AOG-49" </w:instrText>
            </w:r>
            <w:r w:rsidR="00933CA9" w:rsidRPr="00491A1D">
              <w:fldChar w:fldCharType="end"/>
            </w:r>
          </w:p>
        </w:tc>
        <w:tc>
          <w:tcPr>
            <w:tcW w:w="1366" w:type="dxa"/>
          </w:tcPr>
          <w:p w14:paraId="15EC0CCA" w14:textId="77777777" w:rsidR="006D18CD" w:rsidRPr="00491A1D" w:rsidRDefault="006D18CD" w:rsidP="00134B29">
            <w:r w:rsidRPr="00491A1D">
              <w:t>Chestatee</w:t>
            </w:r>
            <w:r w:rsidR="00F84F6D" w:rsidRPr="00491A1D">
              <w:fldChar w:fldCharType="begin"/>
            </w:r>
            <w:r w:rsidR="00F84F6D" w:rsidRPr="00491A1D">
              <w:instrText xml:space="preserve"> XE "Chestatee" </w:instrText>
            </w:r>
            <w:r w:rsidR="00F84F6D" w:rsidRPr="00491A1D">
              <w:fldChar w:fldCharType="end"/>
            </w:r>
          </w:p>
        </w:tc>
        <w:tc>
          <w:tcPr>
            <w:tcW w:w="1514" w:type="dxa"/>
          </w:tcPr>
          <w:p w14:paraId="1BB35FCD" w14:textId="77777777" w:rsidR="006D18CD" w:rsidRPr="00491A1D" w:rsidRDefault="006D18CD" w:rsidP="00134B29">
            <w:r w:rsidRPr="00491A1D">
              <w:t>1944</w:t>
            </w:r>
          </w:p>
        </w:tc>
        <w:tc>
          <w:tcPr>
            <w:tcW w:w="771" w:type="dxa"/>
          </w:tcPr>
          <w:p w14:paraId="4B6EFAB6" w14:textId="77777777" w:rsidR="006D18CD" w:rsidRPr="00491A1D" w:rsidRDefault="006D18CD" w:rsidP="00134B29">
            <w:r w:rsidRPr="00491A1D">
              <w:t>1</w:t>
            </w:r>
            <w:r w:rsidR="003F5BB1" w:rsidRPr="00491A1D">
              <w:t>,</w:t>
            </w:r>
            <w:r w:rsidRPr="00491A1D">
              <w:t>842</w:t>
            </w:r>
          </w:p>
        </w:tc>
        <w:tc>
          <w:tcPr>
            <w:tcW w:w="2355" w:type="dxa"/>
          </w:tcPr>
          <w:p w14:paraId="7B94FDA4" w14:textId="77777777" w:rsidR="006D18CD" w:rsidRPr="00491A1D" w:rsidRDefault="006D18CD" w:rsidP="00134B29">
            <w:r w:rsidRPr="00491A1D">
              <w:t xml:space="preserve"> </w:t>
            </w:r>
          </w:p>
        </w:tc>
      </w:tr>
      <w:tr w:rsidR="006D18CD" w14:paraId="79AC8764" w14:textId="77777777">
        <w:tc>
          <w:tcPr>
            <w:tcW w:w="1048" w:type="dxa"/>
          </w:tcPr>
          <w:p w14:paraId="561BEE54" w14:textId="77777777" w:rsidR="006D18CD" w:rsidRPr="00491A1D" w:rsidRDefault="006D18CD" w:rsidP="00134B29">
            <w:r w:rsidRPr="00491A1D">
              <w:t>AOG-49</w:t>
            </w:r>
            <w:r w:rsidR="00933CA9" w:rsidRPr="00491A1D">
              <w:fldChar w:fldCharType="begin"/>
            </w:r>
            <w:r w:rsidR="00933CA9" w:rsidRPr="00491A1D">
              <w:instrText xml:space="preserve"> XE "AOG-49" </w:instrText>
            </w:r>
            <w:r w:rsidR="00933CA9" w:rsidRPr="00491A1D">
              <w:fldChar w:fldCharType="end"/>
            </w:r>
          </w:p>
        </w:tc>
        <w:tc>
          <w:tcPr>
            <w:tcW w:w="1366" w:type="dxa"/>
          </w:tcPr>
          <w:p w14:paraId="0892FCC3" w14:textId="77777777" w:rsidR="006D18CD" w:rsidRPr="00491A1D" w:rsidRDefault="006D18CD" w:rsidP="00134B29">
            <w:r w:rsidRPr="00491A1D">
              <w:t>Chewaucan</w:t>
            </w:r>
            <w:r w:rsidR="00F84F6D" w:rsidRPr="00491A1D">
              <w:fldChar w:fldCharType="begin"/>
            </w:r>
            <w:r w:rsidR="00F84F6D" w:rsidRPr="00491A1D">
              <w:instrText xml:space="preserve"> XE "Chewaucan" </w:instrText>
            </w:r>
            <w:r w:rsidR="00F84F6D" w:rsidRPr="00491A1D">
              <w:fldChar w:fldCharType="end"/>
            </w:r>
          </w:p>
        </w:tc>
        <w:tc>
          <w:tcPr>
            <w:tcW w:w="1514" w:type="dxa"/>
          </w:tcPr>
          <w:p w14:paraId="09F77C11" w14:textId="77777777" w:rsidR="006D18CD" w:rsidRPr="00491A1D" w:rsidRDefault="006D18CD" w:rsidP="00134B29">
            <w:r w:rsidRPr="00491A1D">
              <w:t>1944</w:t>
            </w:r>
          </w:p>
        </w:tc>
        <w:tc>
          <w:tcPr>
            <w:tcW w:w="771" w:type="dxa"/>
          </w:tcPr>
          <w:p w14:paraId="765F46A1" w14:textId="77777777" w:rsidR="006D18CD" w:rsidRPr="00491A1D" w:rsidRDefault="006D18CD" w:rsidP="00134B29">
            <w:r w:rsidRPr="00491A1D">
              <w:t>1</w:t>
            </w:r>
            <w:r w:rsidR="003F5BB1" w:rsidRPr="00491A1D">
              <w:t>,</w:t>
            </w:r>
            <w:r w:rsidRPr="00491A1D">
              <w:t>842</w:t>
            </w:r>
          </w:p>
        </w:tc>
        <w:tc>
          <w:tcPr>
            <w:tcW w:w="2355" w:type="dxa"/>
          </w:tcPr>
          <w:p w14:paraId="40258001" w14:textId="77777777" w:rsidR="006D18CD" w:rsidRPr="00491A1D" w:rsidRDefault="006D18CD" w:rsidP="00134B29">
            <w:r w:rsidRPr="00491A1D">
              <w:t xml:space="preserve"> </w:t>
            </w:r>
          </w:p>
        </w:tc>
      </w:tr>
      <w:tr w:rsidR="006D18CD" w14:paraId="792FDB17" w14:textId="77777777">
        <w:tc>
          <w:tcPr>
            <w:tcW w:w="1048" w:type="dxa"/>
          </w:tcPr>
          <w:p w14:paraId="6AD31025" w14:textId="77777777" w:rsidR="006D18CD" w:rsidRPr="00491A1D" w:rsidRDefault="006D18CD" w:rsidP="00134B29">
            <w:r w:rsidRPr="00491A1D">
              <w:t>AOG-51</w:t>
            </w:r>
            <w:r w:rsidR="00933CA9" w:rsidRPr="00491A1D">
              <w:fldChar w:fldCharType="begin"/>
            </w:r>
            <w:r w:rsidR="00933CA9" w:rsidRPr="00491A1D">
              <w:instrText xml:space="preserve"> XE "AOG-51" </w:instrText>
            </w:r>
            <w:r w:rsidR="00933CA9" w:rsidRPr="00491A1D">
              <w:fldChar w:fldCharType="end"/>
            </w:r>
          </w:p>
        </w:tc>
        <w:tc>
          <w:tcPr>
            <w:tcW w:w="1366" w:type="dxa"/>
          </w:tcPr>
          <w:p w14:paraId="3E1F4F5B" w14:textId="77777777" w:rsidR="006D18CD" w:rsidRPr="00491A1D" w:rsidRDefault="006D18CD" w:rsidP="00134B29">
            <w:r w:rsidRPr="00491A1D">
              <w:t>Maquoketa</w:t>
            </w:r>
            <w:r w:rsidR="00F84F6D" w:rsidRPr="00491A1D">
              <w:fldChar w:fldCharType="begin"/>
            </w:r>
            <w:r w:rsidR="00F84F6D" w:rsidRPr="00491A1D">
              <w:instrText xml:space="preserve"> XE "Maquoketa" </w:instrText>
            </w:r>
            <w:r w:rsidR="00F84F6D" w:rsidRPr="00491A1D">
              <w:fldChar w:fldCharType="end"/>
            </w:r>
          </w:p>
        </w:tc>
        <w:tc>
          <w:tcPr>
            <w:tcW w:w="1514" w:type="dxa"/>
          </w:tcPr>
          <w:p w14:paraId="52342FE6" w14:textId="77777777" w:rsidR="006D18CD" w:rsidRPr="00491A1D" w:rsidRDefault="006D18CD" w:rsidP="00134B29">
            <w:r w:rsidRPr="00491A1D">
              <w:t>1945</w:t>
            </w:r>
          </w:p>
        </w:tc>
        <w:tc>
          <w:tcPr>
            <w:tcW w:w="771" w:type="dxa"/>
          </w:tcPr>
          <w:p w14:paraId="371E5C3A" w14:textId="77777777" w:rsidR="006D18CD" w:rsidRPr="00491A1D" w:rsidRDefault="006D18CD" w:rsidP="00134B29">
            <w:r w:rsidRPr="00491A1D">
              <w:t>1</w:t>
            </w:r>
            <w:r w:rsidR="003F5BB1" w:rsidRPr="00491A1D">
              <w:t>,</w:t>
            </w:r>
            <w:r w:rsidRPr="00491A1D">
              <w:t>842</w:t>
            </w:r>
          </w:p>
        </w:tc>
        <w:tc>
          <w:tcPr>
            <w:tcW w:w="2355" w:type="dxa"/>
          </w:tcPr>
          <w:p w14:paraId="22C4F676" w14:textId="77777777" w:rsidR="006D18CD" w:rsidRPr="00491A1D" w:rsidRDefault="006D18CD" w:rsidP="00134B29">
            <w:r w:rsidRPr="00491A1D">
              <w:t xml:space="preserve"> </w:t>
            </w:r>
          </w:p>
        </w:tc>
      </w:tr>
      <w:tr w:rsidR="006D18CD" w14:paraId="060D1F5A" w14:textId="77777777">
        <w:tc>
          <w:tcPr>
            <w:tcW w:w="1048" w:type="dxa"/>
          </w:tcPr>
          <w:p w14:paraId="3BF4F379" w14:textId="77777777" w:rsidR="006D18CD" w:rsidRPr="00491A1D" w:rsidRDefault="006D18CD" w:rsidP="00134B29">
            <w:r w:rsidRPr="00491A1D">
              <w:t>AOG-52</w:t>
            </w:r>
            <w:r w:rsidR="00933CA9" w:rsidRPr="00491A1D">
              <w:fldChar w:fldCharType="begin"/>
            </w:r>
            <w:r w:rsidR="00933CA9" w:rsidRPr="00491A1D">
              <w:instrText xml:space="preserve"> XE "AOG-52" </w:instrText>
            </w:r>
            <w:r w:rsidR="00933CA9" w:rsidRPr="00491A1D">
              <w:fldChar w:fldCharType="end"/>
            </w:r>
          </w:p>
        </w:tc>
        <w:tc>
          <w:tcPr>
            <w:tcW w:w="1366" w:type="dxa"/>
          </w:tcPr>
          <w:p w14:paraId="3F2D3502" w14:textId="77777777" w:rsidR="006D18CD" w:rsidRPr="00491A1D" w:rsidRDefault="006D18CD" w:rsidP="00134B29">
            <w:r w:rsidRPr="00491A1D">
              <w:t>Mattabesset</w:t>
            </w:r>
            <w:r w:rsidR="00F84F6D" w:rsidRPr="00491A1D">
              <w:fldChar w:fldCharType="begin"/>
            </w:r>
            <w:r w:rsidR="00F84F6D" w:rsidRPr="00491A1D">
              <w:instrText xml:space="preserve"> XE "Mattabesset" </w:instrText>
            </w:r>
            <w:r w:rsidR="00F84F6D" w:rsidRPr="00491A1D">
              <w:fldChar w:fldCharType="end"/>
            </w:r>
          </w:p>
        </w:tc>
        <w:tc>
          <w:tcPr>
            <w:tcW w:w="1514" w:type="dxa"/>
          </w:tcPr>
          <w:p w14:paraId="44577594" w14:textId="77777777" w:rsidR="006D18CD" w:rsidRPr="00491A1D" w:rsidRDefault="006D18CD" w:rsidP="00134B29">
            <w:r w:rsidRPr="00491A1D">
              <w:t>1945</w:t>
            </w:r>
          </w:p>
        </w:tc>
        <w:tc>
          <w:tcPr>
            <w:tcW w:w="771" w:type="dxa"/>
          </w:tcPr>
          <w:p w14:paraId="6A467F29" w14:textId="77777777" w:rsidR="006D18CD" w:rsidRPr="00491A1D" w:rsidRDefault="006D18CD" w:rsidP="00134B29">
            <w:r w:rsidRPr="00491A1D">
              <w:t>1</w:t>
            </w:r>
            <w:r w:rsidR="003F5BB1" w:rsidRPr="00491A1D">
              <w:t>,</w:t>
            </w:r>
            <w:r w:rsidRPr="00491A1D">
              <w:t>842</w:t>
            </w:r>
          </w:p>
        </w:tc>
        <w:tc>
          <w:tcPr>
            <w:tcW w:w="2355" w:type="dxa"/>
          </w:tcPr>
          <w:p w14:paraId="2D894447" w14:textId="77777777" w:rsidR="006D18CD" w:rsidRPr="00491A1D" w:rsidRDefault="006D18CD" w:rsidP="00134B29">
            <w:r w:rsidRPr="00491A1D">
              <w:t xml:space="preserve"> </w:t>
            </w:r>
          </w:p>
        </w:tc>
      </w:tr>
      <w:tr w:rsidR="006D18CD" w14:paraId="0CD35B62" w14:textId="77777777">
        <w:tc>
          <w:tcPr>
            <w:tcW w:w="1048" w:type="dxa"/>
          </w:tcPr>
          <w:p w14:paraId="40788514" w14:textId="77777777" w:rsidR="006D18CD" w:rsidRPr="00491A1D" w:rsidRDefault="006D18CD" w:rsidP="00134B29">
            <w:r w:rsidRPr="00491A1D">
              <w:t>AOG-53</w:t>
            </w:r>
            <w:r w:rsidR="00933CA9" w:rsidRPr="00491A1D">
              <w:fldChar w:fldCharType="begin"/>
            </w:r>
            <w:r w:rsidR="00933CA9" w:rsidRPr="00491A1D">
              <w:instrText xml:space="preserve"> XE "AOG-53" </w:instrText>
            </w:r>
            <w:r w:rsidR="00933CA9" w:rsidRPr="00491A1D">
              <w:fldChar w:fldCharType="end"/>
            </w:r>
          </w:p>
        </w:tc>
        <w:tc>
          <w:tcPr>
            <w:tcW w:w="1366" w:type="dxa"/>
          </w:tcPr>
          <w:p w14:paraId="6A9631BF" w14:textId="77777777" w:rsidR="006D18CD" w:rsidRPr="00491A1D" w:rsidRDefault="006D18CD" w:rsidP="00134B29">
            <w:r w:rsidRPr="00491A1D">
              <w:t>Namakagon</w:t>
            </w:r>
            <w:r w:rsidR="00CE22A8" w:rsidRPr="00491A1D">
              <w:fldChar w:fldCharType="begin"/>
            </w:r>
            <w:r w:rsidR="00CE22A8" w:rsidRPr="00491A1D">
              <w:instrText xml:space="preserve"> XE "Namakagon" </w:instrText>
            </w:r>
            <w:r w:rsidR="00CE22A8" w:rsidRPr="00491A1D">
              <w:fldChar w:fldCharType="end"/>
            </w:r>
          </w:p>
        </w:tc>
        <w:tc>
          <w:tcPr>
            <w:tcW w:w="1514" w:type="dxa"/>
          </w:tcPr>
          <w:p w14:paraId="1EFF524B" w14:textId="77777777" w:rsidR="006D18CD" w:rsidRPr="00491A1D" w:rsidRDefault="006D18CD" w:rsidP="00134B29">
            <w:r w:rsidRPr="00491A1D">
              <w:t>1945</w:t>
            </w:r>
          </w:p>
        </w:tc>
        <w:tc>
          <w:tcPr>
            <w:tcW w:w="771" w:type="dxa"/>
          </w:tcPr>
          <w:p w14:paraId="4404BBEC" w14:textId="77777777" w:rsidR="006D18CD" w:rsidRPr="00491A1D" w:rsidRDefault="006D18CD" w:rsidP="00134B29">
            <w:r w:rsidRPr="00491A1D">
              <w:t>1</w:t>
            </w:r>
            <w:r w:rsidR="003F5BB1" w:rsidRPr="00491A1D">
              <w:t>,</w:t>
            </w:r>
            <w:r w:rsidRPr="00491A1D">
              <w:t>764</w:t>
            </w:r>
          </w:p>
        </w:tc>
        <w:tc>
          <w:tcPr>
            <w:tcW w:w="2355" w:type="dxa"/>
          </w:tcPr>
          <w:p w14:paraId="04AA1AD0" w14:textId="77777777" w:rsidR="006D18CD" w:rsidRPr="00491A1D" w:rsidRDefault="006D18CD" w:rsidP="00134B29">
            <w:r w:rsidRPr="00491A1D">
              <w:t xml:space="preserve"> </w:t>
            </w:r>
          </w:p>
        </w:tc>
      </w:tr>
      <w:tr w:rsidR="006D18CD" w14:paraId="09AFA78A" w14:textId="77777777">
        <w:tc>
          <w:tcPr>
            <w:tcW w:w="1048" w:type="dxa"/>
          </w:tcPr>
          <w:p w14:paraId="23656C76" w14:textId="77777777" w:rsidR="006D18CD" w:rsidRPr="00491A1D" w:rsidRDefault="006D18CD" w:rsidP="00134B29">
            <w:r w:rsidRPr="00491A1D">
              <w:t>AOG-54</w:t>
            </w:r>
            <w:r w:rsidR="00933CA9" w:rsidRPr="00491A1D">
              <w:fldChar w:fldCharType="begin"/>
            </w:r>
            <w:r w:rsidR="00933CA9" w:rsidRPr="00491A1D">
              <w:instrText xml:space="preserve"> XE "AOG-54" </w:instrText>
            </w:r>
            <w:r w:rsidR="00933CA9" w:rsidRPr="00491A1D">
              <w:fldChar w:fldCharType="end"/>
            </w:r>
          </w:p>
        </w:tc>
        <w:tc>
          <w:tcPr>
            <w:tcW w:w="1366" w:type="dxa"/>
          </w:tcPr>
          <w:p w14:paraId="04FEA4A4" w14:textId="77777777" w:rsidR="006D18CD" w:rsidRPr="00491A1D" w:rsidRDefault="006D18CD" w:rsidP="00134B29">
            <w:r w:rsidRPr="00491A1D">
              <w:t>Natchaug</w:t>
            </w:r>
            <w:r w:rsidR="00CE22A8" w:rsidRPr="00491A1D">
              <w:fldChar w:fldCharType="begin"/>
            </w:r>
            <w:r w:rsidR="00CE22A8" w:rsidRPr="00491A1D">
              <w:instrText xml:space="preserve"> XE "Natchaug" </w:instrText>
            </w:r>
            <w:r w:rsidR="00CE22A8" w:rsidRPr="00491A1D">
              <w:fldChar w:fldCharType="end"/>
            </w:r>
          </w:p>
        </w:tc>
        <w:tc>
          <w:tcPr>
            <w:tcW w:w="1514" w:type="dxa"/>
          </w:tcPr>
          <w:p w14:paraId="37FEDCC7" w14:textId="77777777" w:rsidR="006D18CD" w:rsidRPr="00491A1D" w:rsidRDefault="006D18CD" w:rsidP="00134B29">
            <w:r w:rsidRPr="00491A1D">
              <w:t>1945</w:t>
            </w:r>
          </w:p>
        </w:tc>
        <w:tc>
          <w:tcPr>
            <w:tcW w:w="771" w:type="dxa"/>
          </w:tcPr>
          <w:p w14:paraId="476896C8" w14:textId="77777777" w:rsidR="006D18CD" w:rsidRPr="00491A1D" w:rsidRDefault="006D18CD" w:rsidP="00134B29">
            <w:r w:rsidRPr="00491A1D">
              <w:t>1</w:t>
            </w:r>
            <w:r w:rsidR="003F5BB1" w:rsidRPr="00491A1D">
              <w:t>,</w:t>
            </w:r>
            <w:r w:rsidRPr="00491A1D">
              <w:t>764</w:t>
            </w:r>
          </w:p>
        </w:tc>
        <w:tc>
          <w:tcPr>
            <w:tcW w:w="2355" w:type="dxa"/>
          </w:tcPr>
          <w:p w14:paraId="126D645B" w14:textId="77777777" w:rsidR="006D18CD" w:rsidRPr="00491A1D" w:rsidRDefault="006D18CD" w:rsidP="00134B29">
            <w:r w:rsidRPr="00491A1D">
              <w:t xml:space="preserve"> </w:t>
            </w:r>
          </w:p>
        </w:tc>
      </w:tr>
      <w:tr w:rsidR="006D18CD" w14:paraId="6278F972" w14:textId="77777777">
        <w:tc>
          <w:tcPr>
            <w:tcW w:w="1048" w:type="dxa"/>
          </w:tcPr>
          <w:p w14:paraId="32BB209E" w14:textId="77777777" w:rsidR="006D18CD" w:rsidRPr="00491A1D" w:rsidRDefault="006D18CD" w:rsidP="00134B29">
            <w:r w:rsidRPr="00491A1D">
              <w:t>AOG-55</w:t>
            </w:r>
            <w:r w:rsidR="00933CA9" w:rsidRPr="00491A1D">
              <w:fldChar w:fldCharType="begin"/>
            </w:r>
            <w:r w:rsidR="00933CA9" w:rsidRPr="00491A1D">
              <w:instrText xml:space="preserve"> XE "AOG-55" </w:instrText>
            </w:r>
            <w:r w:rsidR="00933CA9" w:rsidRPr="00491A1D">
              <w:fldChar w:fldCharType="end"/>
            </w:r>
          </w:p>
        </w:tc>
        <w:tc>
          <w:tcPr>
            <w:tcW w:w="1366" w:type="dxa"/>
          </w:tcPr>
          <w:p w14:paraId="4FDF0BD0" w14:textId="77777777" w:rsidR="006D18CD" w:rsidRPr="00491A1D" w:rsidRDefault="006D18CD" w:rsidP="00134B29">
            <w:r w:rsidRPr="00491A1D">
              <w:t>Nespelen</w:t>
            </w:r>
            <w:r w:rsidR="00CE22A8" w:rsidRPr="00491A1D">
              <w:fldChar w:fldCharType="begin"/>
            </w:r>
            <w:r w:rsidR="00CE22A8" w:rsidRPr="00491A1D">
              <w:instrText xml:space="preserve"> XE "Nespelen" </w:instrText>
            </w:r>
            <w:r w:rsidR="00CE22A8" w:rsidRPr="00491A1D">
              <w:fldChar w:fldCharType="end"/>
            </w:r>
          </w:p>
        </w:tc>
        <w:tc>
          <w:tcPr>
            <w:tcW w:w="1514" w:type="dxa"/>
          </w:tcPr>
          <w:p w14:paraId="3AD5102A" w14:textId="77777777" w:rsidR="006D18CD" w:rsidRPr="00491A1D" w:rsidRDefault="006D18CD" w:rsidP="00134B29">
            <w:r w:rsidRPr="00491A1D">
              <w:t>1945</w:t>
            </w:r>
          </w:p>
        </w:tc>
        <w:tc>
          <w:tcPr>
            <w:tcW w:w="771" w:type="dxa"/>
          </w:tcPr>
          <w:p w14:paraId="1ADA00CA" w14:textId="77777777" w:rsidR="006D18CD" w:rsidRPr="00491A1D" w:rsidRDefault="006D18CD" w:rsidP="00134B29">
            <w:r w:rsidRPr="00491A1D">
              <w:t>1</w:t>
            </w:r>
            <w:r w:rsidR="003F5BB1" w:rsidRPr="00491A1D">
              <w:t>,</w:t>
            </w:r>
            <w:r w:rsidRPr="00491A1D">
              <w:t>764</w:t>
            </w:r>
          </w:p>
        </w:tc>
        <w:tc>
          <w:tcPr>
            <w:tcW w:w="2355" w:type="dxa"/>
          </w:tcPr>
          <w:p w14:paraId="385CFD94" w14:textId="77777777" w:rsidR="006D18CD" w:rsidRPr="00491A1D" w:rsidRDefault="006D18CD" w:rsidP="00134B29">
            <w:r w:rsidRPr="00491A1D">
              <w:t xml:space="preserve"> </w:t>
            </w:r>
          </w:p>
        </w:tc>
      </w:tr>
      <w:tr w:rsidR="006D18CD" w14:paraId="4D38099C" w14:textId="77777777">
        <w:tc>
          <w:tcPr>
            <w:tcW w:w="1048" w:type="dxa"/>
          </w:tcPr>
          <w:p w14:paraId="56066CB8" w14:textId="77777777" w:rsidR="006D18CD" w:rsidRPr="00491A1D" w:rsidRDefault="006D18CD" w:rsidP="00134B29">
            <w:r w:rsidRPr="00491A1D">
              <w:t>AOG-56</w:t>
            </w:r>
            <w:r w:rsidR="00933CA9" w:rsidRPr="00491A1D">
              <w:fldChar w:fldCharType="begin"/>
            </w:r>
            <w:r w:rsidR="00933CA9" w:rsidRPr="00491A1D">
              <w:instrText xml:space="preserve"> XE "AOG-56" </w:instrText>
            </w:r>
            <w:r w:rsidR="00933CA9" w:rsidRPr="00491A1D">
              <w:fldChar w:fldCharType="end"/>
            </w:r>
          </w:p>
        </w:tc>
        <w:tc>
          <w:tcPr>
            <w:tcW w:w="1366" w:type="dxa"/>
          </w:tcPr>
          <w:p w14:paraId="4F85B4AC" w14:textId="77777777" w:rsidR="006D18CD" w:rsidRPr="00491A1D" w:rsidRDefault="006D18CD" w:rsidP="00134B29">
            <w:r w:rsidRPr="00491A1D">
              <w:t>Noxubee</w:t>
            </w:r>
            <w:r w:rsidR="00CE22A8" w:rsidRPr="00491A1D">
              <w:fldChar w:fldCharType="begin"/>
            </w:r>
            <w:r w:rsidR="00CE22A8" w:rsidRPr="00491A1D">
              <w:instrText xml:space="preserve"> XE "Noxubee" </w:instrText>
            </w:r>
            <w:r w:rsidR="00CE22A8" w:rsidRPr="00491A1D">
              <w:fldChar w:fldCharType="end"/>
            </w:r>
          </w:p>
        </w:tc>
        <w:tc>
          <w:tcPr>
            <w:tcW w:w="1514" w:type="dxa"/>
          </w:tcPr>
          <w:p w14:paraId="5770FE8E" w14:textId="77777777" w:rsidR="006D18CD" w:rsidRPr="00491A1D" w:rsidRDefault="006D18CD" w:rsidP="00134B29">
            <w:r w:rsidRPr="00491A1D">
              <w:t>1945</w:t>
            </w:r>
          </w:p>
        </w:tc>
        <w:tc>
          <w:tcPr>
            <w:tcW w:w="771" w:type="dxa"/>
          </w:tcPr>
          <w:p w14:paraId="24E25FC9" w14:textId="77777777" w:rsidR="006D18CD" w:rsidRPr="00491A1D" w:rsidRDefault="006D18CD" w:rsidP="00134B29">
            <w:r w:rsidRPr="00491A1D">
              <w:t>1</w:t>
            </w:r>
            <w:r w:rsidR="003F5BB1" w:rsidRPr="00491A1D">
              <w:t>,</w:t>
            </w:r>
            <w:r w:rsidRPr="00491A1D">
              <w:t>764</w:t>
            </w:r>
          </w:p>
        </w:tc>
        <w:tc>
          <w:tcPr>
            <w:tcW w:w="2355" w:type="dxa"/>
          </w:tcPr>
          <w:p w14:paraId="1B815F77" w14:textId="77777777" w:rsidR="006D18CD" w:rsidRPr="00491A1D" w:rsidRDefault="006D18CD" w:rsidP="00134B29">
            <w:r w:rsidRPr="00491A1D">
              <w:t xml:space="preserve"> </w:t>
            </w:r>
          </w:p>
        </w:tc>
      </w:tr>
    </w:tbl>
    <w:p w14:paraId="79D5740B" w14:textId="77777777" w:rsidR="00134B29" w:rsidRDefault="00134B29" w:rsidP="007C5DAF">
      <w:pPr>
        <w:pStyle w:val="Caption"/>
      </w:pPr>
    </w:p>
    <w:p w14:paraId="0CD1CA0D" w14:textId="77777777" w:rsidR="00134B29" w:rsidRDefault="00134B29" w:rsidP="00134B29">
      <w:pPr>
        <w:rPr>
          <w:spacing w:val="-5"/>
          <w:sz w:val="22"/>
        </w:rPr>
      </w:pPr>
      <w:r>
        <w:br w:type="page"/>
      </w:r>
    </w:p>
    <w:p w14:paraId="67411888" w14:textId="77777777" w:rsidR="006D18CD" w:rsidRDefault="006D18CD" w:rsidP="007C5DAF">
      <w:pPr>
        <w:pStyle w:val="Caption"/>
      </w:pPr>
      <w:r>
        <w:lastRenderedPageBreak/>
        <w:t xml:space="preserve">Photo </w:t>
      </w:r>
      <w:r w:rsidR="001A19D3">
        <w:fldChar w:fldCharType="begin"/>
      </w:r>
      <w:r w:rsidR="001A19D3">
        <w:instrText xml:space="preserve"> SEQ Photo \* ARABIC </w:instrText>
      </w:r>
      <w:r w:rsidR="001A19D3">
        <w:fldChar w:fldCharType="separate"/>
      </w:r>
      <w:r w:rsidR="007B33C3">
        <w:t>1</w:t>
      </w:r>
      <w:r w:rsidR="00BA6321">
        <w:t>6</w:t>
      </w:r>
      <w:r w:rsidR="001A19D3">
        <w:fldChar w:fldCharType="end"/>
      </w:r>
      <w:r>
        <w:t>. AOG-1</w:t>
      </w:r>
      <w:r w:rsidR="00933CA9">
        <w:fldChar w:fldCharType="begin"/>
      </w:r>
      <w:r w:rsidR="00933CA9">
        <w:instrText xml:space="preserve"> XE "</w:instrText>
      </w:r>
      <w:r w:rsidR="00933CA9" w:rsidRPr="00933CA9">
        <w:instrText>AOG-1</w:instrText>
      </w:r>
      <w:r w:rsidR="00933CA9">
        <w:instrText xml:space="preserve">" </w:instrText>
      </w:r>
      <w:r w:rsidR="00933CA9">
        <w:fldChar w:fldCharType="end"/>
      </w:r>
      <w:r>
        <w:t xml:space="preserve"> “USS Patapsco</w:t>
      </w:r>
      <w:r w:rsidR="00CE22A8">
        <w:fldChar w:fldCharType="begin"/>
      </w:r>
      <w:r w:rsidR="00CE22A8">
        <w:instrText xml:space="preserve"> XE "</w:instrText>
      </w:r>
      <w:r w:rsidR="00CE22A8" w:rsidRPr="0017699E">
        <w:instrText>USS Patapsco</w:instrText>
      </w:r>
      <w:r w:rsidR="00CE22A8">
        <w:instrText xml:space="preserve">" </w:instrText>
      </w:r>
      <w:r w:rsidR="00CE22A8">
        <w:fldChar w:fldCharType="end"/>
      </w:r>
      <w:r>
        <w:t>” – 17, 800 Bbls Gasoline Tanker</w:t>
      </w:r>
    </w:p>
    <w:p w14:paraId="47570202" w14:textId="77777777" w:rsidR="006D18CD" w:rsidRDefault="00B52505" w:rsidP="006528B7">
      <w:pPr>
        <w:pStyle w:val="Picture"/>
      </w:pPr>
      <w:r>
        <w:rPr>
          <w:noProof/>
          <w:lang w:eastAsia="en-AU"/>
        </w:rPr>
        <w:drawing>
          <wp:inline distT="0" distB="0" distL="0" distR="0" wp14:anchorId="309DF456" wp14:editId="36B36607">
            <wp:extent cx="5664200" cy="1943100"/>
            <wp:effectExtent l="0" t="0" r="0" b="0"/>
            <wp:docPr id="15" name="Picture 15" descr="AOG-1_Patap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OG-1_Patapsc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4200" cy="1943100"/>
                    </a:xfrm>
                    <a:prstGeom prst="rect">
                      <a:avLst/>
                    </a:prstGeom>
                    <a:noFill/>
                    <a:ln>
                      <a:noFill/>
                    </a:ln>
                  </pic:spPr>
                </pic:pic>
              </a:graphicData>
            </a:graphic>
          </wp:inline>
        </w:drawing>
      </w:r>
    </w:p>
    <w:p w14:paraId="6FF4D014" w14:textId="77777777" w:rsidR="008F51E2" w:rsidRPr="008F51E2" w:rsidRDefault="008F51E2" w:rsidP="007C5DAF">
      <w:pPr>
        <w:pStyle w:val="Caption"/>
      </w:pPr>
      <w:r>
        <w:t xml:space="preserve">Photo </w:t>
      </w:r>
      <w:r w:rsidR="001A19D3">
        <w:fldChar w:fldCharType="begin"/>
      </w:r>
      <w:r w:rsidR="001A19D3">
        <w:instrText xml:space="preserve"> SEQ Photo \* ARABIC </w:instrText>
      </w:r>
      <w:r w:rsidR="001A19D3">
        <w:fldChar w:fldCharType="separate"/>
      </w:r>
      <w:r w:rsidR="007B33C3">
        <w:t>1</w:t>
      </w:r>
      <w:r w:rsidR="00BA6321">
        <w:t>7</w:t>
      </w:r>
      <w:r w:rsidR="001A19D3">
        <w:fldChar w:fldCharType="end"/>
      </w:r>
      <w:r>
        <w:t>. AOG-8</w:t>
      </w:r>
      <w:r w:rsidR="00383B6E">
        <w:fldChar w:fldCharType="begin"/>
      </w:r>
      <w:r w:rsidR="00383B6E">
        <w:instrText xml:space="preserve"> XE "</w:instrText>
      </w:r>
      <w:r w:rsidR="00383B6E" w:rsidRPr="00383B6E">
        <w:instrText>AOG-8</w:instrText>
      </w:r>
      <w:r w:rsidR="00383B6E">
        <w:instrText xml:space="preserve">" </w:instrText>
      </w:r>
      <w:r w:rsidR="00383B6E">
        <w:fldChar w:fldCharType="end"/>
      </w:r>
      <w:r>
        <w:t xml:space="preserve"> “USS Genes</w:t>
      </w:r>
      <w:r w:rsidR="00D26B88">
        <w:t>e</w:t>
      </w:r>
      <w:r>
        <w:t>e</w:t>
      </w:r>
      <w:r w:rsidR="00CE22A8">
        <w:fldChar w:fldCharType="begin"/>
      </w:r>
      <w:r w:rsidR="00CE22A8">
        <w:instrText xml:space="preserve"> XE "</w:instrText>
      </w:r>
      <w:r w:rsidR="00CE22A8" w:rsidRPr="0017699E">
        <w:instrText>USS Genes</w:instrText>
      </w:r>
      <w:r w:rsidR="00D26B88">
        <w:instrText>e</w:instrText>
      </w:r>
      <w:r w:rsidR="00CE22A8" w:rsidRPr="0017699E">
        <w:instrText>e</w:instrText>
      </w:r>
      <w:r w:rsidR="00CE22A8">
        <w:instrText xml:space="preserve">" </w:instrText>
      </w:r>
      <w:r w:rsidR="00CE22A8">
        <w:fldChar w:fldCharType="end"/>
      </w:r>
      <w:r>
        <w:t>”</w:t>
      </w:r>
      <w:r>
        <w:rPr>
          <w:rStyle w:val="EndnoteReference"/>
        </w:rPr>
        <w:endnoteReference w:id="8"/>
      </w:r>
    </w:p>
    <w:p w14:paraId="1DDF88CD" w14:textId="77777777" w:rsidR="00623FEC" w:rsidRDefault="00B52505" w:rsidP="006528B7">
      <w:pPr>
        <w:pStyle w:val="Picture"/>
      </w:pPr>
      <w:r>
        <w:rPr>
          <w:noProof/>
          <w:lang w:eastAsia="en-AU"/>
        </w:rPr>
        <w:drawing>
          <wp:inline distT="0" distB="0" distL="0" distR="0" wp14:anchorId="1B5DEBC5" wp14:editId="7D2A9424">
            <wp:extent cx="4217160" cy="3418541"/>
            <wp:effectExtent l="0" t="0" r="0" b="0"/>
            <wp:docPr id="16" name="Picture 16" descr="Ta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nk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9155" cy="3493114"/>
                    </a:xfrm>
                    <a:prstGeom prst="rect">
                      <a:avLst/>
                    </a:prstGeom>
                    <a:noFill/>
                    <a:ln>
                      <a:noFill/>
                    </a:ln>
                  </pic:spPr>
                </pic:pic>
              </a:graphicData>
            </a:graphic>
          </wp:inline>
        </w:drawing>
      </w:r>
    </w:p>
    <w:p w14:paraId="238FEBED" w14:textId="77777777" w:rsidR="00623FEC" w:rsidRDefault="008C47C9" w:rsidP="007C5DAF">
      <w:pPr>
        <w:pStyle w:val="Caption"/>
      </w:pPr>
      <w:r>
        <w:t xml:space="preserve">Photo </w:t>
      </w:r>
      <w:r w:rsidR="001A19D3">
        <w:fldChar w:fldCharType="begin"/>
      </w:r>
      <w:r w:rsidR="001A19D3">
        <w:instrText xml:space="preserve"> SEQ Photo \* ARABIC </w:instrText>
      </w:r>
      <w:r w:rsidR="001A19D3">
        <w:fldChar w:fldCharType="separate"/>
      </w:r>
      <w:r w:rsidR="007B33C3">
        <w:t>1</w:t>
      </w:r>
      <w:r w:rsidR="00BA6321">
        <w:t>8</w:t>
      </w:r>
      <w:r w:rsidR="001A19D3">
        <w:fldChar w:fldCharType="end"/>
      </w:r>
      <w:r>
        <w:t xml:space="preserve">. </w:t>
      </w:r>
      <w:r w:rsidRPr="008C47C9">
        <w:t>AOG-5</w:t>
      </w:r>
      <w:r w:rsidR="00933CA9">
        <w:fldChar w:fldCharType="begin"/>
      </w:r>
      <w:r w:rsidR="00933CA9">
        <w:instrText xml:space="preserve"> XE "</w:instrText>
      </w:r>
      <w:r w:rsidR="00933CA9" w:rsidRPr="00383B6E">
        <w:instrText>AOG-5</w:instrText>
      </w:r>
      <w:r w:rsidR="00933CA9">
        <w:instrText xml:space="preserve">" </w:instrText>
      </w:r>
      <w:r w:rsidR="00933CA9">
        <w:fldChar w:fldCharType="end"/>
      </w:r>
      <w:r>
        <w:t xml:space="preserve"> “</w:t>
      </w:r>
      <w:r w:rsidRPr="008C47C9">
        <w:t>USS Susquehanna</w:t>
      </w:r>
      <w:r w:rsidR="00CE22A8">
        <w:fldChar w:fldCharType="begin"/>
      </w:r>
      <w:r w:rsidR="00CE22A8">
        <w:instrText xml:space="preserve"> XE "</w:instrText>
      </w:r>
      <w:r w:rsidR="00CE22A8" w:rsidRPr="0017699E">
        <w:instrText>USS Susquehanna</w:instrText>
      </w:r>
      <w:r w:rsidR="00CE22A8">
        <w:instrText xml:space="preserve">" </w:instrText>
      </w:r>
      <w:r w:rsidR="00CE22A8">
        <w:fldChar w:fldCharType="end"/>
      </w:r>
      <w:r>
        <w:t>”</w:t>
      </w:r>
      <w:r>
        <w:rPr>
          <w:rStyle w:val="EndnoteReference"/>
        </w:rPr>
        <w:endnoteReference w:id="9"/>
      </w:r>
      <w:r w:rsidRPr="008C47C9">
        <w:t xml:space="preserve"> </w:t>
      </w:r>
    </w:p>
    <w:p w14:paraId="635AB990" w14:textId="77777777" w:rsidR="004F54EF" w:rsidRDefault="00D9338B" w:rsidP="006528B7">
      <w:pPr>
        <w:pStyle w:val="Picture"/>
        <w:rPr>
          <w:rFonts w:ascii="Arial" w:hAnsi="Arial" w:cs="Arial"/>
          <w:color w:val="000000"/>
          <w:sz w:val="18"/>
          <w:szCs w:val="18"/>
        </w:rPr>
      </w:pPr>
      <w:r>
        <w:rPr>
          <w:noProof/>
          <w:lang w:eastAsia="en-AU"/>
        </w:rPr>
        <w:t xml:space="preserve">  </w:t>
      </w:r>
      <w:r w:rsidR="00B52505">
        <w:rPr>
          <w:noProof/>
          <w:lang w:eastAsia="en-AU"/>
        </w:rPr>
        <w:drawing>
          <wp:inline distT="0" distB="0" distL="0" distR="0" wp14:anchorId="65823664" wp14:editId="4F6D8A58">
            <wp:extent cx="4666513" cy="2229555"/>
            <wp:effectExtent l="0" t="0" r="1270" b="0"/>
            <wp:docPr id="17" name="Picture 17" descr="USS Susqueh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S Susquehan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6955" cy="2244099"/>
                    </a:xfrm>
                    <a:prstGeom prst="rect">
                      <a:avLst/>
                    </a:prstGeom>
                    <a:noFill/>
                    <a:ln>
                      <a:noFill/>
                    </a:ln>
                  </pic:spPr>
                </pic:pic>
              </a:graphicData>
            </a:graphic>
          </wp:inline>
        </w:drawing>
      </w:r>
    </w:p>
    <w:p w14:paraId="2A8DBAAE" w14:textId="77777777" w:rsidR="0095375C" w:rsidRDefault="0095375C">
      <w:pPr>
        <w:spacing w:after="120"/>
        <w:rPr>
          <w:b/>
          <w:spacing w:val="-5"/>
          <w:sz w:val="24"/>
        </w:rPr>
      </w:pPr>
      <w:r>
        <w:rPr>
          <w:b/>
        </w:rPr>
        <w:br w:type="page"/>
      </w:r>
    </w:p>
    <w:p w14:paraId="1A3F783C" w14:textId="77777777" w:rsidR="006D18CD" w:rsidRDefault="006D18CD" w:rsidP="006528B7">
      <w:pPr>
        <w:pStyle w:val="BodyText"/>
        <w:rPr>
          <w:b/>
        </w:rPr>
      </w:pPr>
      <w:r>
        <w:rPr>
          <w:b/>
        </w:rPr>
        <w:lastRenderedPageBreak/>
        <w:t>Halawa Class</w:t>
      </w:r>
      <w:r w:rsidR="00CE22A8">
        <w:rPr>
          <w:b/>
        </w:rPr>
        <w:fldChar w:fldCharType="begin"/>
      </w:r>
      <w:r w:rsidR="00CE22A8">
        <w:instrText xml:space="preserve"> XE "</w:instrText>
      </w:r>
      <w:r w:rsidR="00CE22A8" w:rsidRPr="0017699E">
        <w:instrText>Halawa Class</w:instrText>
      </w:r>
      <w:r w:rsidR="00CE22A8">
        <w:instrText xml:space="preserve">" </w:instrText>
      </w:r>
      <w:r w:rsidR="00CE22A8">
        <w:rPr>
          <w:b/>
        </w:rPr>
        <w:fldChar w:fldCharType="end"/>
      </w:r>
      <w:r>
        <w:rPr>
          <w:b/>
        </w:rPr>
        <w:t>:</w:t>
      </w:r>
    </w:p>
    <w:p w14:paraId="0FF4532B" w14:textId="77777777" w:rsidR="006D18CD" w:rsidRDefault="006D18CD" w:rsidP="006528B7">
      <w:pPr>
        <w:pStyle w:val="BodyText"/>
      </w:pPr>
      <w:r>
        <w:t xml:space="preserve">Displacement: 2,000-7,000 tons (full load) </w:t>
      </w:r>
    </w:p>
    <w:p w14:paraId="2B274308" w14:textId="77777777" w:rsidR="006D18CD" w:rsidRDefault="006D18CD" w:rsidP="006528B7">
      <w:pPr>
        <w:pStyle w:val="BodyText"/>
      </w:pPr>
      <w:r>
        <w:t xml:space="preserve">Length: 200'-300' </w:t>
      </w:r>
      <w:r>
        <w:tab/>
        <w:t xml:space="preserve">Beam: 40-50' </w:t>
      </w:r>
      <w:r>
        <w:tab/>
        <w:t xml:space="preserve">Draft: 13'-20' </w:t>
      </w:r>
    </w:p>
    <w:p w14:paraId="1C435C68" w14:textId="77777777" w:rsidR="006D18CD" w:rsidRDefault="006D18CD" w:rsidP="006528B7">
      <w:pPr>
        <w:pStyle w:val="BodyText"/>
      </w:pPr>
      <w:r>
        <w:t xml:space="preserve">Speed: 8-10 knots </w:t>
      </w:r>
    </w:p>
    <w:p w14:paraId="5F3CB4BB" w14:textId="77777777" w:rsidR="006D18CD" w:rsidRDefault="006D18CD" w:rsidP="006528B7">
      <w:pPr>
        <w:pStyle w:val="BodyText"/>
      </w:pPr>
      <w:r>
        <w:t>Armament: One 3"/50 DP gun; two-four 20</w:t>
      </w:r>
      <w:r w:rsidR="0095375C">
        <w:t xml:space="preserve"> </w:t>
      </w:r>
      <w:r>
        <w:t>mm cannons</w:t>
      </w:r>
    </w:p>
    <w:p w14:paraId="36EE578E" w14:textId="77777777" w:rsidR="006D18CD" w:rsidRDefault="006D18CD" w:rsidP="006528B7">
      <w:pPr>
        <w:pStyle w:val="BodyText"/>
      </w:pPr>
      <w:r>
        <w:t xml:space="preserve">Complement: ~100 </w:t>
      </w:r>
    </w:p>
    <w:p w14:paraId="70A1B275" w14:textId="77777777" w:rsidR="006D18CD" w:rsidRDefault="006D18CD" w:rsidP="006528B7">
      <w:pPr>
        <w:pStyle w:val="BodyText"/>
      </w:pPr>
      <w:r>
        <w:t>Capacity: 12,000-40,000 barrels (1,908-6,360 K Litres)</w:t>
      </w:r>
    </w:p>
    <w:p w14:paraId="06482479" w14:textId="77777777" w:rsidR="006D18CD" w:rsidRDefault="006D18CD" w:rsidP="006528B7">
      <w:pPr>
        <w:pStyle w:val="BodyText"/>
      </w:pPr>
      <w:r>
        <w:t xml:space="preserve">Converted from small coastal tankers. </w:t>
      </w:r>
    </w:p>
    <w:p w14:paraId="18ABF413" w14:textId="77777777" w:rsidR="006D18CD" w:rsidRDefault="006D18CD" w:rsidP="007C5DAF">
      <w:pPr>
        <w:pStyle w:val="Caption"/>
      </w:pPr>
      <w:r>
        <w:t xml:space="preserve">Table </w:t>
      </w:r>
      <w:r w:rsidR="003C2CEE">
        <w:t>9</w:t>
      </w:r>
      <w:r w:rsidR="00CE22A8">
        <w:t>. List of Halawa</w:t>
      </w:r>
      <w:r>
        <w:t xml:space="preserve"> Class</w:t>
      </w:r>
      <w:r w:rsidR="00CE22A8">
        <w:fldChar w:fldCharType="begin"/>
      </w:r>
      <w:r w:rsidR="00CE22A8">
        <w:instrText xml:space="preserve"> XE "</w:instrText>
      </w:r>
      <w:r w:rsidR="00CE22A8" w:rsidRPr="0017699E">
        <w:instrText>Halawa Class</w:instrText>
      </w:r>
      <w:r w:rsidR="00CE22A8">
        <w:instrText xml:space="preserve">" </w:instrText>
      </w:r>
      <w:r w:rsidR="00CE22A8">
        <w:fldChar w:fldCharType="end"/>
      </w:r>
      <w:r>
        <w:t xml:space="preserve"> Gasoline Tankers</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048"/>
        <w:gridCol w:w="1187"/>
        <w:gridCol w:w="1419"/>
        <w:gridCol w:w="771"/>
        <w:gridCol w:w="3101"/>
      </w:tblGrid>
      <w:tr w:rsidR="006D18CD" w14:paraId="42749A05" w14:textId="77777777">
        <w:tc>
          <w:tcPr>
            <w:tcW w:w="1048" w:type="dxa"/>
            <w:tcBorders>
              <w:bottom w:val="single" w:sz="12" w:space="0" w:color="000000"/>
            </w:tcBorders>
          </w:tcPr>
          <w:p w14:paraId="17BF46A2" w14:textId="77777777" w:rsidR="006D18CD" w:rsidRPr="00491A1D" w:rsidRDefault="006D18CD" w:rsidP="00221D0A">
            <w:pPr>
              <w:spacing w:before="0"/>
            </w:pPr>
            <w:r w:rsidRPr="00491A1D">
              <w:t>No.</w:t>
            </w:r>
          </w:p>
        </w:tc>
        <w:tc>
          <w:tcPr>
            <w:tcW w:w="1187" w:type="dxa"/>
            <w:tcBorders>
              <w:bottom w:val="single" w:sz="12" w:space="0" w:color="000000"/>
            </w:tcBorders>
          </w:tcPr>
          <w:p w14:paraId="20058481" w14:textId="77777777" w:rsidR="006D18CD" w:rsidRPr="00491A1D" w:rsidRDefault="006D18CD" w:rsidP="00221D0A">
            <w:pPr>
              <w:spacing w:before="0"/>
            </w:pPr>
            <w:r w:rsidRPr="00491A1D">
              <w:t>Name</w:t>
            </w:r>
          </w:p>
        </w:tc>
        <w:tc>
          <w:tcPr>
            <w:tcW w:w="1417" w:type="dxa"/>
            <w:tcBorders>
              <w:bottom w:val="single" w:sz="12" w:space="0" w:color="000000"/>
            </w:tcBorders>
          </w:tcPr>
          <w:p w14:paraId="0EB8FF90" w14:textId="77777777" w:rsidR="006D18CD" w:rsidRPr="00491A1D" w:rsidRDefault="006D18CD" w:rsidP="00221D0A">
            <w:pPr>
              <w:spacing w:before="0"/>
            </w:pPr>
            <w:r w:rsidRPr="00491A1D">
              <w:t>Commissioned</w:t>
            </w:r>
          </w:p>
        </w:tc>
        <w:tc>
          <w:tcPr>
            <w:tcW w:w="771" w:type="dxa"/>
            <w:tcBorders>
              <w:bottom w:val="single" w:sz="12" w:space="0" w:color="000000"/>
            </w:tcBorders>
          </w:tcPr>
          <w:p w14:paraId="6A3101B7" w14:textId="77777777" w:rsidR="006D18CD" w:rsidRPr="00491A1D" w:rsidRDefault="006D18CD" w:rsidP="00221D0A">
            <w:pPr>
              <w:spacing w:before="0"/>
            </w:pPr>
            <w:r w:rsidRPr="00491A1D">
              <w:t>Disp.</w:t>
            </w:r>
          </w:p>
        </w:tc>
        <w:tc>
          <w:tcPr>
            <w:tcW w:w="3101" w:type="dxa"/>
            <w:tcBorders>
              <w:bottom w:val="single" w:sz="12" w:space="0" w:color="000000"/>
            </w:tcBorders>
          </w:tcPr>
          <w:p w14:paraId="751BB17A" w14:textId="77777777" w:rsidR="006D18CD" w:rsidRPr="00491A1D" w:rsidRDefault="006D18CD" w:rsidP="00221D0A">
            <w:pPr>
              <w:spacing w:before="0"/>
            </w:pPr>
            <w:r w:rsidRPr="00491A1D">
              <w:t>Notes (Lost)</w:t>
            </w:r>
          </w:p>
        </w:tc>
      </w:tr>
      <w:tr w:rsidR="006D18CD" w14:paraId="7A93CE81" w14:textId="77777777">
        <w:tc>
          <w:tcPr>
            <w:tcW w:w="1048" w:type="dxa"/>
            <w:tcBorders>
              <w:top w:val="single" w:sz="12" w:space="0" w:color="000000"/>
            </w:tcBorders>
          </w:tcPr>
          <w:p w14:paraId="0E457FAC" w14:textId="77777777" w:rsidR="006D18CD" w:rsidRPr="00491A1D" w:rsidRDefault="006D18CD" w:rsidP="00221D0A">
            <w:pPr>
              <w:spacing w:before="0"/>
            </w:pPr>
            <w:r w:rsidRPr="00491A1D">
              <w:t>AOG-12</w:t>
            </w:r>
            <w:r w:rsidR="00383B6E" w:rsidRPr="00491A1D">
              <w:fldChar w:fldCharType="begin"/>
            </w:r>
            <w:r w:rsidR="00383B6E" w:rsidRPr="00491A1D">
              <w:instrText xml:space="preserve"> XE "AOG-12" </w:instrText>
            </w:r>
            <w:r w:rsidR="00383B6E" w:rsidRPr="00491A1D">
              <w:fldChar w:fldCharType="end"/>
            </w:r>
          </w:p>
        </w:tc>
        <w:tc>
          <w:tcPr>
            <w:tcW w:w="1187" w:type="dxa"/>
            <w:tcBorders>
              <w:top w:val="single" w:sz="12" w:space="0" w:color="000000"/>
            </w:tcBorders>
          </w:tcPr>
          <w:p w14:paraId="1B3F9266" w14:textId="77777777" w:rsidR="006D18CD" w:rsidRPr="00491A1D" w:rsidRDefault="006D18CD" w:rsidP="00221D0A">
            <w:pPr>
              <w:spacing w:before="0"/>
            </w:pPr>
            <w:r w:rsidRPr="00491A1D">
              <w:t>Halawa</w:t>
            </w:r>
            <w:r w:rsidR="00CE22A8" w:rsidRPr="00491A1D">
              <w:fldChar w:fldCharType="begin"/>
            </w:r>
            <w:r w:rsidR="00CE22A8" w:rsidRPr="00491A1D">
              <w:instrText xml:space="preserve"> XE "Halawa" </w:instrText>
            </w:r>
            <w:r w:rsidR="00CE22A8" w:rsidRPr="00491A1D">
              <w:fldChar w:fldCharType="end"/>
            </w:r>
          </w:p>
        </w:tc>
        <w:tc>
          <w:tcPr>
            <w:tcW w:w="1417" w:type="dxa"/>
            <w:tcBorders>
              <w:top w:val="single" w:sz="12" w:space="0" w:color="000000"/>
            </w:tcBorders>
          </w:tcPr>
          <w:p w14:paraId="70E00D45" w14:textId="77777777" w:rsidR="006D18CD" w:rsidRPr="00491A1D" w:rsidRDefault="006D18CD" w:rsidP="00221D0A">
            <w:pPr>
              <w:spacing w:before="0"/>
            </w:pPr>
            <w:r w:rsidRPr="00491A1D">
              <w:t>1942</w:t>
            </w:r>
          </w:p>
        </w:tc>
        <w:tc>
          <w:tcPr>
            <w:tcW w:w="771" w:type="dxa"/>
            <w:tcBorders>
              <w:top w:val="single" w:sz="12" w:space="0" w:color="000000"/>
            </w:tcBorders>
          </w:tcPr>
          <w:p w14:paraId="5E6A1570" w14:textId="77777777" w:rsidR="006D18CD" w:rsidRPr="00491A1D" w:rsidRDefault="006D18CD" w:rsidP="00221D0A">
            <w:pPr>
              <w:spacing w:before="0"/>
            </w:pPr>
            <w:r w:rsidRPr="00491A1D">
              <w:t>1</w:t>
            </w:r>
            <w:r w:rsidR="003F5BB1" w:rsidRPr="00491A1D">
              <w:t>,</w:t>
            </w:r>
            <w:r w:rsidRPr="00491A1D">
              <w:t>155</w:t>
            </w:r>
          </w:p>
        </w:tc>
        <w:tc>
          <w:tcPr>
            <w:tcW w:w="3101" w:type="dxa"/>
            <w:tcBorders>
              <w:top w:val="single" w:sz="12" w:space="0" w:color="000000"/>
            </w:tcBorders>
          </w:tcPr>
          <w:p w14:paraId="26C54FD1" w14:textId="77777777" w:rsidR="006D18CD" w:rsidRPr="00491A1D" w:rsidRDefault="006D18CD" w:rsidP="00221D0A">
            <w:pPr>
              <w:spacing w:before="0"/>
            </w:pPr>
            <w:r w:rsidRPr="00491A1D">
              <w:t xml:space="preserve"> </w:t>
            </w:r>
          </w:p>
        </w:tc>
      </w:tr>
      <w:tr w:rsidR="006D18CD" w14:paraId="6720FF3C" w14:textId="77777777">
        <w:tc>
          <w:tcPr>
            <w:tcW w:w="1048" w:type="dxa"/>
          </w:tcPr>
          <w:p w14:paraId="136612F1" w14:textId="77777777" w:rsidR="006D18CD" w:rsidRPr="00491A1D" w:rsidRDefault="006D18CD" w:rsidP="00221D0A">
            <w:pPr>
              <w:spacing w:before="0"/>
            </w:pPr>
            <w:r w:rsidRPr="00491A1D">
              <w:t>AOG-13</w:t>
            </w:r>
            <w:r w:rsidR="00383B6E" w:rsidRPr="00491A1D">
              <w:fldChar w:fldCharType="begin"/>
            </w:r>
            <w:r w:rsidR="00383B6E" w:rsidRPr="00491A1D">
              <w:instrText xml:space="preserve"> XE "AOG-13" </w:instrText>
            </w:r>
            <w:r w:rsidR="00383B6E" w:rsidRPr="00491A1D">
              <w:fldChar w:fldCharType="end"/>
            </w:r>
          </w:p>
        </w:tc>
        <w:tc>
          <w:tcPr>
            <w:tcW w:w="1187" w:type="dxa"/>
          </w:tcPr>
          <w:p w14:paraId="4DF16691" w14:textId="77777777" w:rsidR="006D18CD" w:rsidRPr="00491A1D" w:rsidRDefault="006D18CD" w:rsidP="00221D0A">
            <w:pPr>
              <w:spacing w:before="0"/>
            </w:pPr>
            <w:r w:rsidRPr="00491A1D">
              <w:t>Kaloli</w:t>
            </w:r>
            <w:r w:rsidR="00CE22A8" w:rsidRPr="00491A1D">
              <w:fldChar w:fldCharType="begin"/>
            </w:r>
            <w:r w:rsidR="00CE22A8" w:rsidRPr="00491A1D">
              <w:instrText xml:space="preserve"> XE "Kaloli" </w:instrText>
            </w:r>
            <w:r w:rsidR="00CE22A8" w:rsidRPr="00491A1D">
              <w:fldChar w:fldCharType="end"/>
            </w:r>
          </w:p>
        </w:tc>
        <w:tc>
          <w:tcPr>
            <w:tcW w:w="1417" w:type="dxa"/>
          </w:tcPr>
          <w:p w14:paraId="40F8994D" w14:textId="77777777" w:rsidR="006D18CD" w:rsidRPr="00491A1D" w:rsidRDefault="006D18CD" w:rsidP="00221D0A">
            <w:pPr>
              <w:spacing w:before="0"/>
            </w:pPr>
            <w:r w:rsidRPr="00491A1D">
              <w:t>1942</w:t>
            </w:r>
          </w:p>
        </w:tc>
        <w:tc>
          <w:tcPr>
            <w:tcW w:w="771" w:type="dxa"/>
          </w:tcPr>
          <w:p w14:paraId="1C1DE389" w14:textId="77777777" w:rsidR="006D18CD" w:rsidRPr="00491A1D" w:rsidRDefault="006D18CD" w:rsidP="00221D0A">
            <w:pPr>
              <w:spacing w:before="0"/>
            </w:pPr>
            <w:r w:rsidRPr="00491A1D">
              <w:t>1</w:t>
            </w:r>
            <w:r w:rsidR="003F5BB1" w:rsidRPr="00491A1D">
              <w:t>,</w:t>
            </w:r>
            <w:r w:rsidRPr="00491A1D">
              <w:t>155</w:t>
            </w:r>
          </w:p>
        </w:tc>
        <w:tc>
          <w:tcPr>
            <w:tcW w:w="3101" w:type="dxa"/>
          </w:tcPr>
          <w:p w14:paraId="41AEB9F7" w14:textId="77777777" w:rsidR="006D18CD" w:rsidRPr="00491A1D" w:rsidRDefault="006D18CD" w:rsidP="00221D0A">
            <w:pPr>
              <w:spacing w:before="0"/>
            </w:pPr>
            <w:r w:rsidRPr="00491A1D">
              <w:t xml:space="preserve"> </w:t>
            </w:r>
          </w:p>
        </w:tc>
      </w:tr>
      <w:tr w:rsidR="006D18CD" w14:paraId="10365298" w14:textId="77777777">
        <w:tc>
          <w:tcPr>
            <w:tcW w:w="1048" w:type="dxa"/>
          </w:tcPr>
          <w:p w14:paraId="77EC9E13" w14:textId="77777777" w:rsidR="006D18CD" w:rsidRPr="00491A1D" w:rsidRDefault="006D18CD" w:rsidP="00221D0A">
            <w:pPr>
              <w:spacing w:before="0"/>
            </w:pPr>
            <w:r w:rsidRPr="00491A1D">
              <w:t>AOG-14</w:t>
            </w:r>
            <w:r w:rsidR="00383B6E" w:rsidRPr="00491A1D">
              <w:fldChar w:fldCharType="begin"/>
            </w:r>
            <w:r w:rsidR="00383B6E" w:rsidRPr="00491A1D">
              <w:instrText xml:space="preserve"> XE "AOG-14" </w:instrText>
            </w:r>
            <w:r w:rsidR="00383B6E" w:rsidRPr="00491A1D">
              <w:fldChar w:fldCharType="end"/>
            </w:r>
          </w:p>
        </w:tc>
        <w:tc>
          <w:tcPr>
            <w:tcW w:w="1187" w:type="dxa"/>
          </w:tcPr>
          <w:p w14:paraId="4B7933B7" w14:textId="77777777" w:rsidR="006D18CD" w:rsidRPr="00491A1D" w:rsidRDefault="006D18CD" w:rsidP="00221D0A">
            <w:pPr>
              <w:spacing w:before="0"/>
            </w:pPr>
            <w:r w:rsidRPr="00491A1D">
              <w:t>Aroostook</w:t>
            </w:r>
            <w:r w:rsidR="00CE22A8" w:rsidRPr="00491A1D">
              <w:fldChar w:fldCharType="begin"/>
            </w:r>
            <w:r w:rsidR="00CE22A8" w:rsidRPr="00491A1D">
              <w:instrText xml:space="preserve"> XE "Aroostook" </w:instrText>
            </w:r>
            <w:r w:rsidR="00CE22A8" w:rsidRPr="00491A1D">
              <w:fldChar w:fldCharType="end"/>
            </w:r>
          </w:p>
        </w:tc>
        <w:tc>
          <w:tcPr>
            <w:tcW w:w="1417" w:type="dxa"/>
          </w:tcPr>
          <w:p w14:paraId="03C1D438" w14:textId="77777777" w:rsidR="006D18CD" w:rsidRPr="00491A1D" w:rsidRDefault="006D18CD" w:rsidP="00221D0A">
            <w:pPr>
              <w:spacing w:before="0"/>
            </w:pPr>
            <w:r w:rsidRPr="00491A1D">
              <w:t>1943</w:t>
            </w:r>
          </w:p>
          <w:p w14:paraId="3DF70890" w14:textId="77777777" w:rsidR="006D18CD" w:rsidRPr="00491A1D" w:rsidRDefault="006D18CD" w:rsidP="00221D0A">
            <w:pPr>
              <w:spacing w:before="0"/>
            </w:pPr>
            <w:r w:rsidRPr="00491A1D">
              <w:t>1945</w:t>
            </w:r>
          </w:p>
        </w:tc>
        <w:tc>
          <w:tcPr>
            <w:tcW w:w="771" w:type="dxa"/>
          </w:tcPr>
          <w:p w14:paraId="49105A33" w14:textId="77777777" w:rsidR="006D18CD" w:rsidRPr="00491A1D" w:rsidRDefault="006D18CD" w:rsidP="00221D0A">
            <w:pPr>
              <w:spacing w:before="0"/>
            </w:pPr>
            <w:r w:rsidRPr="00491A1D">
              <w:t>1</w:t>
            </w:r>
            <w:r w:rsidR="003F5BB1" w:rsidRPr="00491A1D">
              <w:t>,</w:t>
            </w:r>
            <w:r w:rsidRPr="00491A1D">
              <w:t>007</w:t>
            </w:r>
          </w:p>
        </w:tc>
        <w:tc>
          <w:tcPr>
            <w:tcW w:w="3101" w:type="dxa"/>
          </w:tcPr>
          <w:p w14:paraId="136120DC" w14:textId="77777777" w:rsidR="006D18CD" w:rsidRPr="00491A1D" w:rsidRDefault="006D18CD" w:rsidP="00221D0A">
            <w:pPr>
              <w:spacing w:before="0"/>
            </w:pPr>
            <w:r w:rsidRPr="00491A1D">
              <w:t xml:space="preserve">Built as Newport Shipyards as tank barge </w:t>
            </w:r>
            <w:r w:rsidRPr="00491A1D">
              <w:rPr>
                <w:i/>
                <w:iCs/>
              </w:rPr>
              <w:t>‘Esso Delivery No.</w:t>
            </w:r>
            <w:r w:rsidR="0095375C">
              <w:rPr>
                <w:i/>
                <w:iCs/>
              </w:rPr>
              <w:t xml:space="preserve"> </w:t>
            </w:r>
            <w:r w:rsidRPr="00491A1D">
              <w:rPr>
                <w:i/>
                <w:iCs/>
              </w:rPr>
              <w:t>11’</w:t>
            </w:r>
            <w:r w:rsidR="00221D0A">
              <w:rPr>
                <w:i/>
                <w:iCs/>
              </w:rPr>
              <w:t xml:space="preserve"> </w:t>
            </w:r>
            <w:r w:rsidR="00383B6E" w:rsidRPr="00491A1D">
              <w:rPr>
                <w:i/>
                <w:iCs/>
              </w:rPr>
              <w:fldChar w:fldCharType="begin"/>
            </w:r>
            <w:r w:rsidR="00383B6E" w:rsidRPr="00491A1D">
              <w:instrText xml:space="preserve"> XE "</w:instrText>
            </w:r>
            <w:r w:rsidR="00383B6E" w:rsidRPr="00491A1D">
              <w:rPr>
                <w:iCs/>
              </w:rPr>
              <w:instrText>Esso Delivery No.11’</w:instrText>
            </w:r>
            <w:r w:rsidR="00383B6E" w:rsidRPr="00491A1D">
              <w:instrText xml:space="preserve">" </w:instrText>
            </w:r>
            <w:r w:rsidR="00383B6E" w:rsidRPr="00491A1D">
              <w:rPr>
                <w:i/>
                <w:iCs/>
              </w:rPr>
              <w:fldChar w:fldCharType="end"/>
            </w:r>
            <w:r w:rsidRPr="00491A1D">
              <w:t>Lend-Lease to France</w:t>
            </w:r>
            <w:r w:rsidR="0065654F" w:rsidRPr="00491A1D">
              <w:fldChar w:fldCharType="begin"/>
            </w:r>
            <w:r w:rsidR="0065654F" w:rsidRPr="00491A1D">
              <w:instrText xml:space="preserve"> XE "France" </w:instrText>
            </w:r>
            <w:r w:rsidR="0065654F" w:rsidRPr="00491A1D">
              <w:fldChar w:fldCharType="end"/>
            </w:r>
            <w:r w:rsidRPr="00491A1D">
              <w:t xml:space="preserve"> as </w:t>
            </w:r>
            <w:r w:rsidRPr="00491A1D">
              <w:rPr>
                <w:i/>
                <w:iCs/>
              </w:rPr>
              <w:t>‘Lac Pavin’</w:t>
            </w:r>
            <w:r w:rsidR="00383B6E" w:rsidRPr="00491A1D">
              <w:rPr>
                <w:i/>
                <w:iCs/>
              </w:rPr>
              <w:fldChar w:fldCharType="begin"/>
            </w:r>
            <w:r w:rsidR="00383B6E" w:rsidRPr="00491A1D">
              <w:instrText xml:space="preserve"> XE "</w:instrText>
            </w:r>
            <w:r w:rsidR="00383B6E" w:rsidRPr="00491A1D">
              <w:rPr>
                <w:i/>
                <w:iCs/>
              </w:rPr>
              <w:instrText>Lac Pavin’</w:instrText>
            </w:r>
            <w:r w:rsidR="00383B6E" w:rsidRPr="00491A1D">
              <w:instrText xml:space="preserve">" </w:instrText>
            </w:r>
            <w:r w:rsidR="00383B6E" w:rsidRPr="00491A1D">
              <w:rPr>
                <w:i/>
                <w:iCs/>
              </w:rPr>
              <w:fldChar w:fldCharType="end"/>
            </w:r>
          </w:p>
        </w:tc>
      </w:tr>
      <w:tr w:rsidR="006D18CD" w14:paraId="7A295408" w14:textId="77777777">
        <w:tc>
          <w:tcPr>
            <w:tcW w:w="1048" w:type="dxa"/>
          </w:tcPr>
          <w:p w14:paraId="0F0B4D51" w14:textId="77777777" w:rsidR="006D18CD" w:rsidRPr="00491A1D" w:rsidRDefault="006D18CD" w:rsidP="00221D0A">
            <w:pPr>
              <w:spacing w:before="0"/>
            </w:pPr>
            <w:r w:rsidRPr="00491A1D">
              <w:t>AOG-15</w:t>
            </w:r>
            <w:r w:rsidR="00383B6E" w:rsidRPr="00491A1D">
              <w:fldChar w:fldCharType="begin"/>
            </w:r>
            <w:r w:rsidR="00383B6E" w:rsidRPr="00491A1D">
              <w:instrText xml:space="preserve"> XE "AOG-15" </w:instrText>
            </w:r>
            <w:r w:rsidR="00383B6E" w:rsidRPr="00491A1D">
              <w:fldChar w:fldCharType="end"/>
            </w:r>
          </w:p>
        </w:tc>
        <w:tc>
          <w:tcPr>
            <w:tcW w:w="1187" w:type="dxa"/>
          </w:tcPr>
          <w:p w14:paraId="3FA1C377" w14:textId="77777777" w:rsidR="006D18CD" w:rsidRPr="00491A1D" w:rsidRDefault="006D18CD" w:rsidP="00221D0A">
            <w:pPr>
              <w:spacing w:before="0"/>
            </w:pPr>
            <w:r w:rsidRPr="00491A1D">
              <w:t>Conasauga</w:t>
            </w:r>
            <w:r w:rsidR="00CE22A8" w:rsidRPr="00491A1D">
              <w:fldChar w:fldCharType="begin"/>
            </w:r>
            <w:r w:rsidR="00CE22A8" w:rsidRPr="00491A1D">
              <w:instrText xml:space="preserve"> XE "Conasauga" </w:instrText>
            </w:r>
            <w:r w:rsidR="00CE22A8" w:rsidRPr="00491A1D">
              <w:fldChar w:fldCharType="end"/>
            </w:r>
          </w:p>
        </w:tc>
        <w:tc>
          <w:tcPr>
            <w:tcW w:w="1417" w:type="dxa"/>
          </w:tcPr>
          <w:p w14:paraId="3BD4780F" w14:textId="77777777" w:rsidR="006D18CD" w:rsidRPr="00491A1D" w:rsidRDefault="006D18CD" w:rsidP="00221D0A">
            <w:pPr>
              <w:spacing w:before="0"/>
            </w:pPr>
            <w:r w:rsidRPr="00491A1D">
              <w:t>1943</w:t>
            </w:r>
          </w:p>
        </w:tc>
        <w:tc>
          <w:tcPr>
            <w:tcW w:w="771" w:type="dxa"/>
          </w:tcPr>
          <w:p w14:paraId="610EAA65" w14:textId="77777777" w:rsidR="006D18CD" w:rsidRPr="00491A1D" w:rsidRDefault="006D18CD" w:rsidP="00221D0A">
            <w:pPr>
              <w:spacing w:before="0"/>
            </w:pPr>
            <w:r w:rsidRPr="00491A1D">
              <w:t>3</w:t>
            </w:r>
            <w:r w:rsidR="003F5BB1" w:rsidRPr="00491A1D">
              <w:t>,</w:t>
            </w:r>
            <w:r w:rsidRPr="00491A1D">
              <w:t>100</w:t>
            </w:r>
          </w:p>
        </w:tc>
        <w:tc>
          <w:tcPr>
            <w:tcW w:w="3101" w:type="dxa"/>
          </w:tcPr>
          <w:p w14:paraId="0AABC175" w14:textId="77777777" w:rsidR="006D18CD" w:rsidRPr="00491A1D" w:rsidRDefault="006D18CD" w:rsidP="00221D0A">
            <w:pPr>
              <w:spacing w:before="0"/>
            </w:pPr>
            <w:r w:rsidRPr="00491A1D">
              <w:t>Lend-Lease to France</w:t>
            </w:r>
          </w:p>
        </w:tc>
      </w:tr>
      <w:tr w:rsidR="006D18CD" w14:paraId="35361E90" w14:textId="77777777">
        <w:tc>
          <w:tcPr>
            <w:tcW w:w="1048" w:type="dxa"/>
          </w:tcPr>
          <w:p w14:paraId="1E89AF65" w14:textId="77777777" w:rsidR="006D18CD" w:rsidRPr="00491A1D" w:rsidRDefault="006D18CD" w:rsidP="00221D0A">
            <w:pPr>
              <w:spacing w:before="0"/>
            </w:pPr>
            <w:r w:rsidRPr="00491A1D">
              <w:t>AOG-16</w:t>
            </w:r>
            <w:r w:rsidR="00383B6E" w:rsidRPr="00491A1D">
              <w:fldChar w:fldCharType="begin"/>
            </w:r>
            <w:r w:rsidR="00383B6E" w:rsidRPr="00491A1D">
              <w:instrText xml:space="preserve"> XE "AOG-16" </w:instrText>
            </w:r>
            <w:r w:rsidR="00383B6E" w:rsidRPr="00491A1D">
              <w:fldChar w:fldCharType="end"/>
            </w:r>
          </w:p>
        </w:tc>
        <w:tc>
          <w:tcPr>
            <w:tcW w:w="1187" w:type="dxa"/>
          </w:tcPr>
          <w:p w14:paraId="231A6C2B" w14:textId="77777777" w:rsidR="006D18CD" w:rsidRPr="00491A1D" w:rsidRDefault="006D18CD" w:rsidP="00221D0A">
            <w:pPr>
              <w:spacing w:before="0"/>
            </w:pPr>
            <w:r w:rsidRPr="00491A1D">
              <w:t>Guyandot</w:t>
            </w:r>
            <w:r w:rsidR="00CE22A8" w:rsidRPr="00491A1D">
              <w:fldChar w:fldCharType="begin"/>
            </w:r>
            <w:r w:rsidR="00CE22A8" w:rsidRPr="00491A1D">
              <w:instrText xml:space="preserve"> XE "Guyandot" </w:instrText>
            </w:r>
            <w:r w:rsidR="00CE22A8" w:rsidRPr="00491A1D">
              <w:fldChar w:fldCharType="end"/>
            </w:r>
          </w:p>
        </w:tc>
        <w:tc>
          <w:tcPr>
            <w:tcW w:w="1417" w:type="dxa"/>
          </w:tcPr>
          <w:p w14:paraId="47B4631F" w14:textId="77777777" w:rsidR="006D18CD" w:rsidRPr="00491A1D" w:rsidRDefault="006D18CD" w:rsidP="00221D0A">
            <w:pPr>
              <w:spacing w:before="0"/>
            </w:pPr>
            <w:r w:rsidRPr="00491A1D">
              <w:t>1943</w:t>
            </w:r>
          </w:p>
        </w:tc>
        <w:tc>
          <w:tcPr>
            <w:tcW w:w="771" w:type="dxa"/>
          </w:tcPr>
          <w:p w14:paraId="6E4B6A42" w14:textId="77777777" w:rsidR="006D18CD" w:rsidRPr="00491A1D" w:rsidRDefault="006D18CD" w:rsidP="00221D0A">
            <w:pPr>
              <w:spacing w:before="0"/>
            </w:pPr>
            <w:r w:rsidRPr="00491A1D">
              <w:t>800</w:t>
            </w:r>
          </w:p>
        </w:tc>
        <w:tc>
          <w:tcPr>
            <w:tcW w:w="3101" w:type="dxa"/>
          </w:tcPr>
          <w:p w14:paraId="5E38698D" w14:textId="77777777" w:rsidR="006D18CD" w:rsidRPr="00491A1D" w:rsidRDefault="006D18CD" w:rsidP="00221D0A">
            <w:pPr>
              <w:spacing w:before="0"/>
            </w:pPr>
            <w:r w:rsidRPr="00491A1D">
              <w:t>Lend-Lease to France</w:t>
            </w:r>
          </w:p>
        </w:tc>
      </w:tr>
    </w:tbl>
    <w:p w14:paraId="783F5A11" w14:textId="77777777" w:rsidR="006D18CD" w:rsidRDefault="006D18CD" w:rsidP="006528B7">
      <w:pPr>
        <w:pStyle w:val="BodyText"/>
        <w:rPr>
          <w:b/>
        </w:rPr>
      </w:pPr>
      <w:r>
        <w:rPr>
          <w:b/>
        </w:rPr>
        <w:t>Klickitat Class</w:t>
      </w:r>
      <w:r w:rsidR="00CE22A8">
        <w:rPr>
          <w:b/>
        </w:rPr>
        <w:fldChar w:fldCharType="begin"/>
      </w:r>
      <w:r w:rsidR="00CE22A8">
        <w:instrText xml:space="preserve"> XE "</w:instrText>
      </w:r>
      <w:r w:rsidR="00CE22A8" w:rsidRPr="0017699E">
        <w:instrText>Klickitat Class</w:instrText>
      </w:r>
      <w:r w:rsidR="00CE22A8">
        <w:instrText xml:space="preserve">" </w:instrText>
      </w:r>
      <w:r w:rsidR="00CE22A8">
        <w:rPr>
          <w:b/>
        </w:rPr>
        <w:fldChar w:fldCharType="end"/>
      </w:r>
      <w:r>
        <w:rPr>
          <w:b/>
        </w:rPr>
        <w:t>:</w:t>
      </w:r>
    </w:p>
    <w:p w14:paraId="316F43A0" w14:textId="77777777" w:rsidR="006D18CD" w:rsidRDefault="006D18CD" w:rsidP="006528B7">
      <w:pPr>
        <w:pStyle w:val="BodyText"/>
      </w:pPr>
      <w:r>
        <w:t xml:space="preserve">Displacement: 5,940 tons (full load) </w:t>
      </w:r>
    </w:p>
    <w:p w14:paraId="148217EF" w14:textId="77777777" w:rsidR="006D18CD" w:rsidRDefault="006D18CD" w:rsidP="006528B7">
      <w:pPr>
        <w:pStyle w:val="BodyText"/>
      </w:pPr>
      <w:r>
        <w:t xml:space="preserve">Length: 325' </w:t>
      </w:r>
      <w:r>
        <w:tab/>
        <w:t xml:space="preserve">Beam: 48' </w:t>
      </w:r>
      <w:r>
        <w:tab/>
        <w:t xml:space="preserve">Draft: 19' </w:t>
      </w:r>
    </w:p>
    <w:p w14:paraId="5DDCF840" w14:textId="77777777" w:rsidR="006D18CD" w:rsidRDefault="006D18CD" w:rsidP="006528B7">
      <w:pPr>
        <w:pStyle w:val="BodyText"/>
      </w:pPr>
      <w:r>
        <w:t xml:space="preserve">Speed: 11 knots (max); 10 knots (econ) </w:t>
      </w:r>
    </w:p>
    <w:p w14:paraId="012C9395" w14:textId="77777777" w:rsidR="006D18CD" w:rsidRDefault="006D18CD" w:rsidP="006528B7">
      <w:pPr>
        <w:pStyle w:val="BodyText"/>
      </w:pPr>
      <w:r>
        <w:t>Armament: One 3"/50 DP gun; two 40 mm; eight 20</w:t>
      </w:r>
      <w:r w:rsidR="0095375C">
        <w:t xml:space="preserve"> </w:t>
      </w:r>
      <w:r>
        <w:t>mm cannon</w:t>
      </w:r>
    </w:p>
    <w:p w14:paraId="262676EC" w14:textId="77777777" w:rsidR="006D18CD" w:rsidRDefault="006D18CD" w:rsidP="006528B7">
      <w:pPr>
        <w:pStyle w:val="BodyText"/>
      </w:pPr>
      <w:r>
        <w:t xml:space="preserve">Complement: 80 </w:t>
      </w:r>
    </w:p>
    <w:p w14:paraId="2CAD13A1" w14:textId="77777777" w:rsidR="006D18CD" w:rsidRDefault="006D18CD" w:rsidP="006528B7">
      <w:pPr>
        <w:pStyle w:val="BodyText"/>
      </w:pPr>
      <w:r>
        <w:t xml:space="preserve">Capacity: </w:t>
      </w:r>
    </w:p>
    <w:p w14:paraId="06D6C8F1" w14:textId="77777777" w:rsidR="006D18CD" w:rsidRDefault="006D18CD" w:rsidP="006528B7">
      <w:pPr>
        <w:pStyle w:val="BodyText"/>
      </w:pPr>
      <w:r>
        <w:t xml:space="preserve">Diesel engines, single screw, 1,400 hp </w:t>
      </w:r>
    </w:p>
    <w:p w14:paraId="78E77F48" w14:textId="77777777" w:rsidR="006D18CD" w:rsidRDefault="006D18CD" w:rsidP="006528B7">
      <w:pPr>
        <w:pStyle w:val="BodyText"/>
      </w:pPr>
      <w:r>
        <w:t xml:space="preserve">Maritime Commission T1-M-BT1 type </w:t>
      </w:r>
    </w:p>
    <w:p w14:paraId="640AD86A" w14:textId="77777777" w:rsidR="006D18CD" w:rsidRDefault="006D18CD" w:rsidP="007C5DAF">
      <w:pPr>
        <w:pStyle w:val="Caption"/>
      </w:pPr>
      <w:r>
        <w:t xml:space="preserve">Table </w:t>
      </w:r>
      <w:r w:rsidR="003C2CEE">
        <w:t>10</w:t>
      </w:r>
      <w:r w:rsidR="00CE22A8">
        <w:t>. List of Klickitat</w:t>
      </w:r>
      <w:r>
        <w:t xml:space="preserve"> Class</w:t>
      </w:r>
      <w:r w:rsidR="00CE22A8">
        <w:fldChar w:fldCharType="begin"/>
      </w:r>
      <w:r w:rsidR="00CE22A8">
        <w:instrText xml:space="preserve"> XE "</w:instrText>
      </w:r>
      <w:r w:rsidR="00CE22A8" w:rsidRPr="00E32F5E">
        <w:instrText>Klickitat Class</w:instrText>
      </w:r>
      <w:r w:rsidR="00CE22A8">
        <w:instrText xml:space="preserve">" </w:instrText>
      </w:r>
      <w:r w:rsidR="00CE22A8">
        <w:fldChar w:fldCharType="end"/>
      </w:r>
      <w:r>
        <w:t xml:space="preserve"> Gasoline Tankers</w:t>
      </w:r>
    </w:p>
    <w:tbl>
      <w:tblPr>
        <w:tblW w:w="0" w:type="auto"/>
        <w:tblInd w:w="81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048"/>
        <w:gridCol w:w="1363"/>
        <w:gridCol w:w="1583"/>
        <w:gridCol w:w="771"/>
        <w:gridCol w:w="1337"/>
      </w:tblGrid>
      <w:tr w:rsidR="006D18CD" w:rsidRPr="00491A1D" w14:paraId="23DCB668" w14:textId="77777777">
        <w:tc>
          <w:tcPr>
            <w:tcW w:w="1048" w:type="dxa"/>
            <w:tcBorders>
              <w:bottom w:val="single" w:sz="12" w:space="0" w:color="000000"/>
            </w:tcBorders>
          </w:tcPr>
          <w:p w14:paraId="0F1D4848" w14:textId="77777777" w:rsidR="006D18CD" w:rsidRPr="005C2EF3" w:rsidRDefault="006D18CD" w:rsidP="00221D0A">
            <w:pPr>
              <w:spacing w:before="0"/>
              <w:rPr>
                <w:sz w:val="22"/>
                <w:szCs w:val="22"/>
              </w:rPr>
            </w:pPr>
            <w:r w:rsidRPr="005C2EF3">
              <w:rPr>
                <w:sz w:val="22"/>
                <w:szCs w:val="22"/>
              </w:rPr>
              <w:t>No.</w:t>
            </w:r>
          </w:p>
        </w:tc>
        <w:tc>
          <w:tcPr>
            <w:tcW w:w="1358" w:type="dxa"/>
            <w:tcBorders>
              <w:bottom w:val="single" w:sz="12" w:space="0" w:color="000000"/>
            </w:tcBorders>
          </w:tcPr>
          <w:p w14:paraId="716AA99A" w14:textId="77777777" w:rsidR="006D18CD" w:rsidRPr="005C2EF3" w:rsidRDefault="006D18CD" w:rsidP="00221D0A">
            <w:pPr>
              <w:spacing w:before="0"/>
              <w:rPr>
                <w:sz w:val="22"/>
                <w:szCs w:val="22"/>
              </w:rPr>
            </w:pPr>
            <w:r w:rsidRPr="005C2EF3">
              <w:rPr>
                <w:sz w:val="22"/>
                <w:szCs w:val="22"/>
              </w:rPr>
              <w:t>Name</w:t>
            </w:r>
          </w:p>
        </w:tc>
        <w:tc>
          <w:tcPr>
            <w:tcW w:w="1423" w:type="dxa"/>
            <w:tcBorders>
              <w:bottom w:val="single" w:sz="12" w:space="0" w:color="000000"/>
            </w:tcBorders>
          </w:tcPr>
          <w:p w14:paraId="23F962AC" w14:textId="77777777" w:rsidR="006D18CD" w:rsidRPr="005C2EF3" w:rsidRDefault="006D18CD" w:rsidP="00221D0A">
            <w:pPr>
              <w:spacing w:before="0"/>
              <w:rPr>
                <w:sz w:val="22"/>
                <w:szCs w:val="22"/>
              </w:rPr>
            </w:pPr>
            <w:r w:rsidRPr="005C2EF3">
              <w:rPr>
                <w:sz w:val="22"/>
                <w:szCs w:val="22"/>
              </w:rPr>
              <w:t>Commissioned.</w:t>
            </w:r>
          </w:p>
        </w:tc>
        <w:tc>
          <w:tcPr>
            <w:tcW w:w="771" w:type="dxa"/>
            <w:tcBorders>
              <w:bottom w:val="single" w:sz="12" w:space="0" w:color="000000"/>
            </w:tcBorders>
          </w:tcPr>
          <w:p w14:paraId="314B1F5A" w14:textId="77777777" w:rsidR="006D18CD" w:rsidRPr="005C2EF3" w:rsidRDefault="006D18CD" w:rsidP="00221D0A">
            <w:pPr>
              <w:spacing w:before="0"/>
              <w:rPr>
                <w:sz w:val="22"/>
                <w:szCs w:val="22"/>
              </w:rPr>
            </w:pPr>
            <w:r w:rsidRPr="005C2EF3">
              <w:rPr>
                <w:sz w:val="22"/>
                <w:szCs w:val="22"/>
              </w:rPr>
              <w:t>Disp.</w:t>
            </w:r>
          </w:p>
        </w:tc>
        <w:tc>
          <w:tcPr>
            <w:tcW w:w="1337" w:type="dxa"/>
            <w:tcBorders>
              <w:bottom w:val="single" w:sz="12" w:space="0" w:color="000000"/>
            </w:tcBorders>
          </w:tcPr>
          <w:p w14:paraId="29FE8262" w14:textId="77777777" w:rsidR="006D18CD" w:rsidRPr="005C2EF3" w:rsidRDefault="006D18CD" w:rsidP="00221D0A">
            <w:pPr>
              <w:spacing w:before="0"/>
              <w:rPr>
                <w:sz w:val="22"/>
                <w:szCs w:val="22"/>
              </w:rPr>
            </w:pPr>
            <w:r w:rsidRPr="005C2EF3">
              <w:rPr>
                <w:sz w:val="22"/>
                <w:szCs w:val="22"/>
              </w:rPr>
              <w:t>Notes (Lost)</w:t>
            </w:r>
          </w:p>
        </w:tc>
      </w:tr>
      <w:tr w:rsidR="006D18CD" w:rsidRPr="00491A1D" w14:paraId="78C85367" w14:textId="77777777">
        <w:tc>
          <w:tcPr>
            <w:tcW w:w="1048" w:type="dxa"/>
            <w:tcBorders>
              <w:top w:val="single" w:sz="12" w:space="0" w:color="000000"/>
            </w:tcBorders>
          </w:tcPr>
          <w:p w14:paraId="654E6E39" w14:textId="77777777" w:rsidR="006D18CD" w:rsidRPr="005C2EF3" w:rsidRDefault="006D18CD" w:rsidP="00221D0A">
            <w:pPr>
              <w:spacing w:before="0"/>
              <w:rPr>
                <w:sz w:val="22"/>
                <w:szCs w:val="22"/>
              </w:rPr>
            </w:pPr>
            <w:r w:rsidRPr="005C2EF3">
              <w:rPr>
                <w:sz w:val="22"/>
                <w:szCs w:val="22"/>
              </w:rPr>
              <w:t>AOG-64</w:t>
            </w:r>
            <w:r w:rsidR="00383B6E" w:rsidRPr="005C2EF3">
              <w:rPr>
                <w:sz w:val="22"/>
                <w:szCs w:val="22"/>
              </w:rPr>
              <w:fldChar w:fldCharType="begin"/>
            </w:r>
            <w:r w:rsidR="00383B6E" w:rsidRPr="005C2EF3">
              <w:rPr>
                <w:sz w:val="22"/>
                <w:szCs w:val="22"/>
              </w:rPr>
              <w:instrText xml:space="preserve"> XE "AOG-64" </w:instrText>
            </w:r>
            <w:r w:rsidR="00383B6E" w:rsidRPr="005C2EF3">
              <w:rPr>
                <w:sz w:val="22"/>
                <w:szCs w:val="22"/>
              </w:rPr>
              <w:fldChar w:fldCharType="end"/>
            </w:r>
          </w:p>
        </w:tc>
        <w:tc>
          <w:tcPr>
            <w:tcW w:w="1358" w:type="dxa"/>
            <w:tcBorders>
              <w:top w:val="single" w:sz="12" w:space="0" w:color="000000"/>
            </w:tcBorders>
          </w:tcPr>
          <w:p w14:paraId="0CE774A0" w14:textId="77777777" w:rsidR="006D18CD" w:rsidRPr="005C2EF3" w:rsidRDefault="006D18CD" w:rsidP="00221D0A">
            <w:pPr>
              <w:spacing w:before="0"/>
              <w:rPr>
                <w:sz w:val="22"/>
                <w:szCs w:val="22"/>
              </w:rPr>
            </w:pPr>
            <w:r w:rsidRPr="005C2EF3">
              <w:rPr>
                <w:sz w:val="22"/>
                <w:szCs w:val="22"/>
              </w:rPr>
              <w:t>Klickitat</w:t>
            </w:r>
            <w:r w:rsidR="00CE22A8" w:rsidRPr="005C2EF3">
              <w:rPr>
                <w:sz w:val="22"/>
                <w:szCs w:val="22"/>
              </w:rPr>
              <w:fldChar w:fldCharType="begin"/>
            </w:r>
            <w:r w:rsidR="00CE22A8" w:rsidRPr="005C2EF3">
              <w:rPr>
                <w:sz w:val="22"/>
                <w:szCs w:val="22"/>
              </w:rPr>
              <w:instrText xml:space="preserve"> XE "Klickitat" </w:instrText>
            </w:r>
            <w:r w:rsidR="00CE22A8" w:rsidRPr="005C2EF3">
              <w:rPr>
                <w:sz w:val="22"/>
                <w:szCs w:val="22"/>
              </w:rPr>
              <w:fldChar w:fldCharType="end"/>
            </w:r>
          </w:p>
        </w:tc>
        <w:tc>
          <w:tcPr>
            <w:tcW w:w="1423" w:type="dxa"/>
            <w:tcBorders>
              <w:top w:val="single" w:sz="12" w:space="0" w:color="000000"/>
            </w:tcBorders>
          </w:tcPr>
          <w:p w14:paraId="2671D187" w14:textId="77777777" w:rsidR="006D18CD" w:rsidRPr="005C2EF3" w:rsidRDefault="006D18CD" w:rsidP="00221D0A">
            <w:pPr>
              <w:spacing w:before="0"/>
              <w:rPr>
                <w:sz w:val="22"/>
                <w:szCs w:val="22"/>
              </w:rPr>
            </w:pPr>
            <w:r w:rsidRPr="005C2EF3">
              <w:rPr>
                <w:sz w:val="22"/>
                <w:szCs w:val="22"/>
              </w:rPr>
              <w:t>1945</w:t>
            </w:r>
          </w:p>
        </w:tc>
        <w:tc>
          <w:tcPr>
            <w:tcW w:w="771" w:type="dxa"/>
            <w:tcBorders>
              <w:top w:val="single" w:sz="12" w:space="0" w:color="000000"/>
            </w:tcBorders>
          </w:tcPr>
          <w:p w14:paraId="777FF2BE" w14:textId="77777777" w:rsidR="006D18CD" w:rsidRPr="005C2EF3" w:rsidRDefault="006D18CD" w:rsidP="00221D0A">
            <w:pPr>
              <w:spacing w:before="0"/>
              <w:rPr>
                <w:sz w:val="22"/>
                <w:szCs w:val="22"/>
              </w:rPr>
            </w:pPr>
            <w:r w:rsidRPr="005C2EF3">
              <w:rPr>
                <w:sz w:val="22"/>
                <w:szCs w:val="22"/>
              </w:rPr>
              <w:t>1</w:t>
            </w:r>
            <w:r w:rsidR="003F5BB1" w:rsidRPr="005C2EF3">
              <w:rPr>
                <w:sz w:val="22"/>
                <w:szCs w:val="22"/>
              </w:rPr>
              <w:t>,</w:t>
            </w:r>
            <w:r w:rsidRPr="005C2EF3">
              <w:rPr>
                <w:sz w:val="22"/>
                <w:szCs w:val="22"/>
              </w:rPr>
              <w:t>988</w:t>
            </w:r>
          </w:p>
        </w:tc>
        <w:tc>
          <w:tcPr>
            <w:tcW w:w="1337" w:type="dxa"/>
            <w:tcBorders>
              <w:top w:val="single" w:sz="12" w:space="0" w:color="000000"/>
            </w:tcBorders>
          </w:tcPr>
          <w:p w14:paraId="029066E7" w14:textId="77777777" w:rsidR="006D18CD" w:rsidRPr="005C2EF3" w:rsidRDefault="006D18CD" w:rsidP="00221D0A">
            <w:pPr>
              <w:spacing w:before="0"/>
              <w:rPr>
                <w:sz w:val="22"/>
                <w:szCs w:val="22"/>
              </w:rPr>
            </w:pPr>
          </w:p>
        </w:tc>
      </w:tr>
      <w:tr w:rsidR="006D18CD" w:rsidRPr="00491A1D" w14:paraId="5CEA6E32" w14:textId="77777777">
        <w:tc>
          <w:tcPr>
            <w:tcW w:w="1048" w:type="dxa"/>
          </w:tcPr>
          <w:p w14:paraId="38348C0F" w14:textId="77777777" w:rsidR="006D18CD" w:rsidRPr="005C2EF3" w:rsidRDefault="006D18CD" w:rsidP="00221D0A">
            <w:pPr>
              <w:spacing w:before="0"/>
              <w:rPr>
                <w:sz w:val="22"/>
                <w:szCs w:val="22"/>
              </w:rPr>
            </w:pPr>
            <w:r w:rsidRPr="005C2EF3">
              <w:rPr>
                <w:sz w:val="22"/>
                <w:szCs w:val="22"/>
              </w:rPr>
              <w:t>AOG-65</w:t>
            </w:r>
            <w:r w:rsidR="00383B6E" w:rsidRPr="005C2EF3">
              <w:rPr>
                <w:sz w:val="22"/>
                <w:szCs w:val="22"/>
              </w:rPr>
              <w:fldChar w:fldCharType="begin"/>
            </w:r>
            <w:r w:rsidR="00383B6E" w:rsidRPr="005C2EF3">
              <w:rPr>
                <w:sz w:val="22"/>
                <w:szCs w:val="22"/>
              </w:rPr>
              <w:instrText xml:space="preserve"> XE "AOG-65" </w:instrText>
            </w:r>
            <w:r w:rsidR="00383B6E" w:rsidRPr="005C2EF3">
              <w:rPr>
                <w:sz w:val="22"/>
                <w:szCs w:val="22"/>
              </w:rPr>
              <w:fldChar w:fldCharType="end"/>
            </w:r>
          </w:p>
        </w:tc>
        <w:tc>
          <w:tcPr>
            <w:tcW w:w="1358" w:type="dxa"/>
          </w:tcPr>
          <w:p w14:paraId="52EDECBF" w14:textId="77777777" w:rsidR="006D18CD" w:rsidRPr="005C2EF3" w:rsidRDefault="006D18CD" w:rsidP="00221D0A">
            <w:pPr>
              <w:spacing w:before="0"/>
              <w:rPr>
                <w:sz w:val="22"/>
                <w:szCs w:val="22"/>
              </w:rPr>
            </w:pPr>
            <w:r w:rsidRPr="005C2EF3">
              <w:rPr>
                <w:sz w:val="22"/>
                <w:szCs w:val="22"/>
              </w:rPr>
              <w:t>Michigamme</w:t>
            </w:r>
            <w:r w:rsidR="00CE22A8" w:rsidRPr="005C2EF3">
              <w:rPr>
                <w:sz w:val="22"/>
                <w:szCs w:val="22"/>
              </w:rPr>
              <w:fldChar w:fldCharType="begin"/>
            </w:r>
            <w:r w:rsidR="00CE22A8" w:rsidRPr="005C2EF3">
              <w:rPr>
                <w:sz w:val="22"/>
                <w:szCs w:val="22"/>
              </w:rPr>
              <w:instrText xml:space="preserve"> XE "Michigamme" </w:instrText>
            </w:r>
            <w:r w:rsidR="00CE22A8" w:rsidRPr="005C2EF3">
              <w:rPr>
                <w:sz w:val="22"/>
                <w:szCs w:val="22"/>
              </w:rPr>
              <w:fldChar w:fldCharType="end"/>
            </w:r>
          </w:p>
        </w:tc>
        <w:tc>
          <w:tcPr>
            <w:tcW w:w="1423" w:type="dxa"/>
          </w:tcPr>
          <w:p w14:paraId="0CA0384D" w14:textId="77777777" w:rsidR="006D18CD" w:rsidRPr="005C2EF3" w:rsidRDefault="006D18CD" w:rsidP="00221D0A">
            <w:pPr>
              <w:spacing w:before="0"/>
              <w:rPr>
                <w:sz w:val="22"/>
                <w:szCs w:val="22"/>
              </w:rPr>
            </w:pPr>
            <w:r w:rsidRPr="005C2EF3">
              <w:rPr>
                <w:sz w:val="22"/>
                <w:szCs w:val="22"/>
              </w:rPr>
              <w:t>1945</w:t>
            </w:r>
          </w:p>
        </w:tc>
        <w:tc>
          <w:tcPr>
            <w:tcW w:w="771" w:type="dxa"/>
          </w:tcPr>
          <w:p w14:paraId="799C9E70" w14:textId="77777777" w:rsidR="006D18CD" w:rsidRPr="005C2EF3" w:rsidRDefault="006D18CD" w:rsidP="00221D0A">
            <w:pPr>
              <w:spacing w:before="0"/>
              <w:rPr>
                <w:sz w:val="22"/>
                <w:szCs w:val="22"/>
              </w:rPr>
            </w:pPr>
            <w:r w:rsidRPr="005C2EF3">
              <w:rPr>
                <w:sz w:val="22"/>
                <w:szCs w:val="22"/>
              </w:rPr>
              <w:t>1</w:t>
            </w:r>
            <w:r w:rsidR="003F5BB1" w:rsidRPr="005C2EF3">
              <w:rPr>
                <w:sz w:val="22"/>
                <w:szCs w:val="22"/>
              </w:rPr>
              <w:t>,</w:t>
            </w:r>
            <w:r w:rsidRPr="005C2EF3">
              <w:rPr>
                <w:sz w:val="22"/>
                <w:szCs w:val="22"/>
              </w:rPr>
              <w:t>988</w:t>
            </w:r>
          </w:p>
        </w:tc>
        <w:tc>
          <w:tcPr>
            <w:tcW w:w="1337" w:type="dxa"/>
          </w:tcPr>
          <w:p w14:paraId="08771EEF" w14:textId="77777777" w:rsidR="006D18CD" w:rsidRPr="005C2EF3" w:rsidRDefault="006D18CD" w:rsidP="00221D0A">
            <w:pPr>
              <w:spacing w:before="0"/>
              <w:rPr>
                <w:sz w:val="22"/>
                <w:szCs w:val="22"/>
              </w:rPr>
            </w:pPr>
          </w:p>
        </w:tc>
      </w:tr>
      <w:tr w:rsidR="006D18CD" w:rsidRPr="00491A1D" w14:paraId="4B4E01CC" w14:textId="77777777">
        <w:tc>
          <w:tcPr>
            <w:tcW w:w="1048" w:type="dxa"/>
          </w:tcPr>
          <w:p w14:paraId="289256EC" w14:textId="77777777" w:rsidR="006D18CD" w:rsidRPr="005C2EF3" w:rsidRDefault="006D18CD" w:rsidP="00221D0A">
            <w:pPr>
              <w:spacing w:before="0"/>
              <w:rPr>
                <w:sz w:val="22"/>
                <w:szCs w:val="22"/>
              </w:rPr>
            </w:pPr>
            <w:r w:rsidRPr="005C2EF3">
              <w:rPr>
                <w:sz w:val="22"/>
                <w:szCs w:val="22"/>
              </w:rPr>
              <w:t>AOG-66</w:t>
            </w:r>
            <w:r w:rsidR="00383B6E" w:rsidRPr="005C2EF3">
              <w:rPr>
                <w:sz w:val="22"/>
                <w:szCs w:val="22"/>
              </w:rPr>
              <w:fldChar w:fldCharType="begin"/>
            </w:r>
            <w:r w:rsidR="00383B6E" w:rsidRPr="005C2EF3">
              <w:rPr>
                <w:sz w:val="22"/>
                <w:szCs w:val="22"/>
              </w:rPr>
              <w:instrText xml:space="preserve"> XE "AOG-66" </w:instrText>
            </w:r>
            <w:r w:rsidR="00383B6E" w:rsidRPr="005C2EF3">
              <w:rPr>
                <w:sz w:val="22"/>
                <w:szCs w:val="22"/>
              </w:rPr>
              <w:fldChar w:fldCharType="end"/>
            </w:r>
          </w:p>
        </w:tc>
        <w:tc>
          <w:tcPr>
            <w:tcW w:w="1358" w:type="dxa"/>
          </w:tcPr>
          <w:p w14:paraId="111D5EA6" w14:textId="77777777" w:rsidR="006D18CD" w:rsidRPr="005C2EF3" w:rsidRDefault="006D18CD" w:rsidP="00221D0A">
            <w:pPr>
              <w:spacing w:before="0"/>
              <w:rPr>
                <w:sz w:val="22"/>
                <w:szCs w:val="22"/>
              </w:rPr>
            </w:pPr>
            <w:r w:rsidRPr="005C2EF3">
              <w:rPr>
                <w:sz w:val="22"/>
                <w:szCs w:val="22"/>
              </w:rPr>
              <w:t>Nanticoke</w:t>
            </w:r>
            <w:r w:rsidR="00CE22A8" w:rsidRPr="005C2EF3">
              <w:rPr>
                <w:sz w:val="22"/>
                <w:szCs w:val="22"/>
              </w:rPr>
              <w:fldChar w:fldCharType="begin"/>
            </w:r>
            <w:r w:rsidR="00CE22A8" w:rsidRPr="005C2EF3">
              <w:rPr>
                <w:sz w:val="22"/>
                <w:szCs w:val="22"/>
              </w:rPr>
              <w:instrText xml:space="preserve"> XE "Nanticoke" </w:instrText>
            </w:r>
            <w:r w:rsidR="00CE22A8" w:rsidRPr="005C2EF3">
              <w:rPr>
                <w:sz w:val="22"/>
                <w:szCs w:val="22"/>
              </w:rPr>
              <w:fldChar w:fldCharType="end"/>
            </w:r>
          </w:p>
        </w:tc>
        <w:tc>
          <w:tcPr>
            <w:tcW w:w="1423" w:type="dxa"/>
          </w:tcPr>
          <w:p w14:paraId="2EC4C1A6" w14:textId="77777777" w:rsidR="006D18CD" w:rsidRPr="005C2EF3" w:rsidRDefault="006D18CD" w:rsidP="00221D0A">
            <w:pPr>
              <w:spacing w:before="0"/>
              <w:rPr>
                <w:sz w:val="22"/>
                <w:szCs w:val="22"/>
              </w:rPr>
            </w:pPr>
            <w:r w:rsidRPr="005C2EF3">
              <w:rPr>
                <w:sz w:val="22"/>
                <w:szCs w:val="22"/>
              </w:rPr>
              <w:t>1945</w:t>
            </w:r>
          </w:p>
        </w:tc>
        <w:tc>
          <w:tcPr>
            <w:tcW w:w="771" w:type="dxa"/>
          </w:tcPr>
          <w:p w14:paraId="4D45D1C0" w14:textId="77777777" w:rsidR="006D18CD" w:rsidRPr="005C2EF3" w:rsidRDefault="006D18CD" w:rsidP="00221D0A">
            <w:pPr>
              <w:spacing w:before="0"/>
              <w:rPr>
                <w:sz w:val="22"/>
                <w:szCs w:val="22"/>
              </w:rPr>
            </w:pPr>
            <w:r w:rsidRPr="005C2EF3">
              <w:rPr>
                <w:sz w:val="22"/>
                <w:szCs w:val="22"/>
              </w:rPr>
              <w:t>1</w:t>
            </w:r>
            <w:r w:rsidR="003F5BB1" w:rsidRPr="005C2EF3">
              <w:rPr>
                <w:sz w:val="22"/>
                <w:szCs w:val="22"/>
              </w:rPr>
              <w:t>,</w:t>
            </w:r>
            <w:r w:rsidRPr="005C2EF3">
              <w:rPr>
                <w:sz w:val="22"/>
                <w:szCs w:val="22"/>
              </w:rPr>
              <w:t>988</w:t>
            </w:r>
          </w:p>
        </w:tc>
        <w:tc>
          <w:tcPr>
            <w:tcW w:w="1337" w:type="dxa"/>
          </w:tcPr>
          <w:p w14:paraId="0A8C816E" w14:textId="77777777" w:rsidR="006D18CD" w:rsidRPr="005C2EF3" w:rsidRDefault="006D18CD" w:rsidP="00221D0A">
            <w:pPr>
              <w:spacing w:before="0"/>
              <w:rPr>
                <w:sz w:val="22"/>
                <w:szCs w:val="22"/>
              </w:rPr>
            </w:pPr>
          </w:p>
        </w:tc>
      </w:tr>
      <w:tr w:rsidR="006D18CD" w:rsidRPr="00491A1D" w14:paraId="613D891E" w14:textId="77777777">
        <w:tc>
          <w:tcPr>
            <w:tcW w:w="1048" w:type="dxa"/>
          </w:tcPr>
          <w:p w14:paraId="0AA7C8BA" w14:textId="77777777" w:rsidR="006D18CD" w:rsidRPr="005C2EF3" w:rsidRDefault="006D18CD" w:rsidP="00221D0A">
            <w:pPr>
              <w:spacing w:before="0"/>
              <w:rPr>
                <w:sz w:val="22"/>
                <w:szCs w:val="22"/>
              </w:rPr>
            </w:pPr>
            <w:r w:rsidRPr="005C2EF3">
              <w:rPr>
                <w:sz w:val="22"/>
                <w:szCs w:val="22"/>
              </w:rPr>
              <w:t>AOG-67</w:t>
            </w:r>
            <w:r w:rsidR="00383B6E" w:rsidRPr="005C2EF3">
              <w:rPr>
                <w:sz w:val="22"/>
                <w:szCs w:val="22"/>
              </w:rPr>
              <w:fldChar w:fldCharType="begin"/>
            </w:r>
            <w:r w:rsidR="00383B6E" w:rsidRPr="005C2EF3">
              <w:rPr>
                <w:sz w:val="22"/>
                <w:szCs w:val="22"/>
              </w:rPr>
              <w:instrText xml:space="preserve"> XE "AOG-67" </w:instrText>
            </w:r>
            <w:r w:rsidR="00383B6E" w:rsidRPr="005C2EF3">
              <w:rPr>
                <w:sz w:val="22"/>
                <w:szCs w:val="22"/>
              </w:rPr>
              <w:fldChar w:fldCharType="end"/>
            </w:r>
          </w:p>
        </w:tc>
        <w:tc>
          <w:tcPr>
            <w:tcW w:w="1358" w:type="dxa"/>
          </w:tcPr>
          <w:p w14:paraId="61CC4456" w14:textId="77777777" w:rsidR="006D18CD" w:rsidRPr="005C2EF3" w:rsidRDefault="006D18CD" w:rsidP="00221D0A">
            <w:pPr>
              <w:spacing w:before="0"/>
              <w:rPr>
                <w:sz w:val="22"/>
                <w:szCs w:val="22"/>
              </w:rPr>
            </w:pPr>
            <w:r w:rsidRPr="005C2EF3">
              <w:rPr>
                <w:sz w:val="22"/>
                <w:szCs w:val="22"/>
              </w:rPr>
              <w:t>Nordaway</w:t>
            </w:r>
            <w:r w:rsidR="00CE22A8" w:rsidRPr="005C2EF3">
              <w:rPr>
                <w:sz w:val="22"/>
                <w:szCs w:val="22"/>
              </w:rPr>
              <w:fldChar w:fldCharType="begin"/>
            </w:r>
            <w:r w:rsidR="00CE22A8" w:rsidRPr="005C2EF3">
              <w:rPr>
                <w:sz w:val="22"/>
                <w:szCs w:val="22"/>
              </w:rPr>
              <w:instrText xml:space="preserve"> XE "Nordaway" </w:instrText>
            </w:r>
            <w:r w:rsidR="00CE22A8" w:rsidRPr="005C2EF3">
              <w:rPr>
                <w:sz w:val="22"/>
                <w:szCs w:val="22"/>
              </w:rPr>
              <w:fldChar w:fldCharType="end"/>
            </w:r>
          </w:p>
        </w:tc>
        <w:tc>
          <w:tcPr>
            <w:tcW w:w="1423" w:type="dxa"/>
          </w:tcPr>
          <w:p w14:paraId="74667CFE" w14:textId="77777777" w:rsidR="006D18CD" w:rsidRPr="005C2EF3" w:rsidRDefault="006D18CD" w:rsidP="00221D0A">
            <w:pPr>
              <w:spacing w:before="0"/>
              <w:rPr>
                <w:sz w:val="22"/>
                <w:szCs w:val="22"/>
              </w:rPr>
            </w:pPr>
            <w:r w:rsidRPr="005C2EF3">
              <w:rPr>
                <w:sz w:val="22"/>
                <w:szCs w:val="22"/>
              </w:rPr>
              <w:t>1945</w:t>
            </w:r>
          </w:p>
        </w:tc>
        <w:tc>
          <w:tcPr>
            <w:tcW w:w="771" w:type="dxa"/>
          </w:tcPr>
          <w:p w14:paraId="1AD60FBE" w14:textId="77777777" w:rsidR="006D18CD" w:rsidRPr="005C2EF3" w:rsidRDefault="006D18CD" w:rsidP="00221D0A">
            <w:pPr>
              <w:spacing w:before="0"/>
              <w:rPr>
                <w:sz w:val="22"/>
                <w:szCs w:val="22"/>
              </w:rPr>
            </w:pPr>
            <w:r w:rsidRPr="005C2EF3">
              <w:rPr>
                <w:sz w:val="22"/>
                <w:szCs w:val="22"/>
              </w:rPr>
              <w:t>1</w:t>
            </w:r>
            <w:r w:rsidR="003F5BB1" w:rsidRPr="005C2EF3">
              <w:rPr>
                <w:sz w:val="22"/>
                <w:szCs w:val="22"/>
              </w:rPr>
              <w:t>,</w:t>
            </w:r>
            <w:r w:rsidRPr="005C2EF3">
              <w:rPr>
                <w:sz w:val="22"/>
                <w:szCs w:val="22"/>
              </w:rPr>
              <w:t>988</w:t>
            </w:r>
          </w:p>
        </w:tc>
        <w:tc>
          <w:tcPr>
            <w:tcW w:w="1337" w:type="dxa"/>
          </w:tcPr>
          <w:p w14:paraId="21269C0E" w14:textId="77777777" w:rsidR="006D18CD" w:rsidRPr="005C2EF3" w:rsidRDefault="006D18CD" w:rsidP="00221D0A">
            <w:pPr>
              <w:spacing w:before="0"/>
              <w:rPr>
                <w:sz w:val="22"/>
                <w:szCs w:val="22"/>
              </w:rPr>
            </w:pPr>
          </w:p>
        </w:tc>
      </w:tr>
      <w:tr w:rsidR="006D18CD" w:rsidRPr="00491A1D" w14:paraId="4082B072" w14:textId="77777777">
        <w:tc>
          <w:tcPr>
            <w:tcW w:w="1048" w:type="dxa"/>
          </w:tcPr>
          <w:p w14:paraId="10C24168" w14:textId="77777777" w:rsidR="006D18CD" w:rsidRPr="005C2EF3" w:rsidRDefault="006D18CD" w:rsidP="00221D0A">
            <w:pPr>
              <w:spacing w:before="0"/>
              <w:rPr>
                <w:sz w:val="22"/>
                <w:szCs w:val="22"/>
              </w:rPr>
            </w:pPr>
            <w:r w:rsidRPr="005C2EF3">
              <w:rPr>
                <w:sz w:val="22"/>
                <w:szCs w:val="22"/>
              </w:rPr>
              <w:t>AOG-68</w:t>
            </w:r>
            <w:r w:rsidR="00020D73" w:rsidRPr="005C2EF3">
              <w:rPr>
                <w:sz w:val="22"/>
                <w:szCs w:val="22"/>
              </w:rPr>
              <w:fldChar w:fldCharType="begin"/>
            </w:r>
            <w:r w:rsidR="00020D73" w:rsidRPr="005C2EF3">
              <w:rPr>
                <w:sz w:val="22"/>
                <w:szCs w:val="22"/>
              </w:rPr>
              <w:instrText xml:space="preserve"> XE "AOG-68" </w:instrText>
            </w:r>
            <w:r w:rsidR="00020D73" w:rsidRPr="005C2EF3">
              <w:rPr>
                <w:sz w:val="22"/>
                <w:szCs w:val="22"/>
              </w:rPr>
              <w:fldChar w:fldCharType="end"/>
            </w:r>
          </w:p>
        </w:tc>
        <w:tc>
          <w:tcPr>
            <w:tcW w:w="1358" w:type="dxa"/>
          </w:tcPr>
          <w:p w14:paraId="0753EFC7" w14:textId="77777777" w:rsidR="006D18CD" w:rsidRPr="005C2EF3" w:rsidRDefault="006D18CD" w:rsidP="00221D0A">
            <w:pPr>
              <w:spacing w:before="0"/>
              <w:rPr>
                <w:sz w:val="22"/>
                <w:szCs w:val="22"/>
              </w:rPr>
            </w:pPr>
            <w:r w:rsidRPr="005C2EF3">
              <w:rPr>
                <w:sz w:val="22"/>
                <w:szCs w:val="22"/>
              </w:rPr>
              <w:t>Peconic</w:t>
            </w:r>
            <w:r w:rsidR="00CE22A8" w:rsidRPr="005C2EF3">
              <w:rPr>
                <w:sz w:val="22"/>
                <w:szCs w:val="22"/>
              </w:rPr>
              <w:fldChar w:fldCharType="begin"/>
            </w:r>
            <w:r w:rsidR="00CE22A8" w:rsidRPr="005C2EF3">
              <w:rPr>
                <w:sz w:val="22"/>
                <w:szCs w:val="22"/>
              </w:rPr>
              <w:instrText xml:space="preserve"> XE "Peconic" </w:instrText>
            </w:r>
            <w:r w:rsidR="00CE22A8" w:rsidRPr="005C2EF3">
              <w:rPr>
                <w:sz w:val="22"/>
                <w:szCs w:val="22"/>
              </w:rPr>
              <w:fldChar w:fldCharType="end"/>
            </w:r>
          </w:p>
        </w:tc>
        <w:tc>
          <w:tcPr>
            <w:tcW w:w="1423" w:type="dxa"/>
          </w:tcPr>
          <w:p w14:paraId="3A22533A" w14:textId="77777777" w:rsidR="006D18CD" w:rsidRPr="005C2EF3" w:rsidRDefault="006D18CD" w:rsidP="00221D0A">
            <w:pPr>
              <w:spacing w:before="0"/>
              <w:rPr>
                <w:sz w:val="22"/>
                <w:szCs w:val="22"/>
              </w:rPr>
            </w:pPr>
            <w:r w:rsidRPr="005C2EF3">
              <w:rPr>
                <w:sz w:val="22"/>
                <w:szCs w:val="22"/>
              </w:rPr>
              <w:t>1945</w:t>
            </w:r>
          </w:p>
        </w:tc>
        <w:tc>
          <w:tcPr>
            <w:tcW w:w="771" w:type="dxa"/>
          </w:tcPr>
          <w:p w14:paraId="51DF98CF" w14:textId="77777777" w:rsidR="006D18CD" w:rsidRPr="005C2EF3" w:rsidRDefault="006D18CD" w:rsidP="00221D0A">
            <w:pPr>
              <w:spacing w:before="0"/>
              <w:rPr>
                <w:sz w:val="22"/>
                <w:szCs w:val="22"/>
              </w:rPr>
            </w:pPr>
            <w:r w:rsidRPr="005C2EF3">
              <w:rPr>
                <w:sz w:val="22"/>
                <w:szCs w:val="22"/>
              </w:rPr>
              <w:t>1</w:t>
            </w:r>
            <w:r w:rsidR="003F5BB1" w:rsidRPr="005C2EF3">
              <w:rPr>
                <w:sz w:val="22"/>
                <w:szCs w:val="22"/>
              </w:rPr>
              <w:t>,</w:t>
            </w:r>
            <w:r w:rsidRPr="005C2EF3">
              <w:rPr>
                <w:sz w:val="22"/>
                <w:szCs w:val="22"/>
              </w:rPr>
              <w:t>988</w:t>
            </w:r>
          </w:p>
        </w:tc>
        <w:tc>
          <w:tcPr>
            <w:tcW w:w="1337" w:type="dxa"/>
          </w:tcPr>
          <w:p w14:paraId="09F614A5" w14:textId="77777777" w:rsidR="006D18CD" w:rsidRPr="005C2EF3" w:rsidRDefault="006D18CD" w:rsidP="00221D0A">
            <w:pPr>
              <w:spacing w:before="0"/>
              <w:rPr>
                <w:sz w:val="22"/>
                <w:szCs w:val="22"/>
              </w:rPr>
            </w:pPr>
          </w:p>
        </w:tc>
      </w:tr>
      <w:tr w:rsidR="006D18CD" w:rsidRPr="00491A1D" w14:paraId="594689C3" w14:textId="77777777">
        <w:tc>
          <w:tcPr>
            <w:tcW w:w="1048" w:type="dxa"/>
          </w:tcPr>
          <w:p w14:paraId="70B7C939" w14:textId="77777777" w:rsidR="006D18CD" w:rsidRPr="005C2EF3" w:rsidRDefault="006D18CD" w:rsidP="00221D0A">
            <w:pPr>
              <w:spacing w:before="0"/>
              <w:rPr>
                <w:sz w:val="22"/>
                <w:szCs w:val="22"/>
              </w:rPr>
            </w:pPr>
            <w:r w:rsidRPr="005C2EF3">
              <w:rPr>
                <w:sz w:val="22"/>
                <w:szCs w:val="22"/>
              </w:rPr>
              <w:t>AOG-69</w:t>
            </w:r>
            <w:r w:rsidR="00020D73" w:rsidRPr="005C2EF3">
              <w:rPr>
                <w:sz w:val="22"/>
                <w:szCs w:val="22"/>
              </w:rPr>
              <w:fldChar w:fldCharType="begin"/>
            </w:r>
            <w:r w:rsidR="00020D73" w:rsidRPr="005C2EF3">
              <w:rPr>
                <w:sz w:val="22"/>
                <w:szCs w:val="22"/>
              </w:rPr>
              <w:instrText xml:space="preserve"> XE "AOG-69" </w:instrText>
            </w:r>
            <w:r w:rsidR="00020D73" w:rsidRPr="005C2EF3">
              <w:rPr>
                <w:sz w:val="22"/>
                <w:szCs w:val="22"/>
              </w:rPr>
              <w:fldChar w:fldCharType="end"/>
            </w:r>
          </w:p>
        </w:tc>
        <w:tc>
          <w:tcPr>
            <w:tcW w:w="1358" w:type="dxa"/>
          </w:tcPr>
          <w:p w14:paraId="55AF784E" w14:textId="77777777" w:rsidR="006D18CD" w:rsidRPr="005C2EF3" w:rsidRDefault="006D18CD" w:rsidP="00221D0A">
            <w:pPr>
              <w:spacing w:before="0"/>
              <w:rPr>
                <w:sz w:val="22"/>
                <w:szCs w:val="22"/>
              </w:rPr>
            </w:pPr>
            <w:r w:rsidRPr="005C2EF3">
              <w:rPr>
                <w:sz w:val="22"/>
                <w:szCs w:val="22"/>
              </w:rPr>
              <w:t>Petaluma</w:t>
            </w:r>
            <w:r w:rsidR="00CE22A8" w:rsidRPr="005C2EF3">
              <w:rPr>
                <w:sz w:val="22"/>
                <w:szCs w:val="22"/>
              </w:rPr>
              <w:fldChar w:fldCharType="begin"/>
            </w:r>
            <w:r w:rsidR="00CE22A8" w:rsidRPr="005C2EF3">
              <w:rPr>
                <w:sz w:val="22"/>
                <w:szCs w:val="22"/>
              </w:rPr>
              <w:instrText xml:space="preserve"> XE "Petaluma" </w:instrText>
            </w:r>
            <w:r w:rsidR="00CE22A8" w:rsidRPr="005C2EF3">
              <w:rPr>
                <w:sz w:val="22"/>
                <w:szCs w:val="22"/>
              </w:rPr>
              <w:fldChar w:fldCharType="end"/>
            </w:r>
          </w:p>
        </w:tc>
        <w:tc>
          <w:tcPr>
            <w:tcW w:w="1423" w:type="dxa"/>
          </w:tcPr>
          <w:p w14:paraId="47A7380E" w14:textId="77777777" w:rsidR="006D18CD" w:rsidRPr="005C2EF3" w:rsidRDefault="006D18CD" w:rsidP="00221D0A">
            <w:pPr>
              <w:spacing w:before="0"/>
              <w:rPr>
                <w:sz w:val="22"/>
                <w:szCs w:val="22"/>
              </w:rPr>
            </w:pPr>
            <w:r w:rsidRPr="005C2EF3">
              <w:rPr>
                <w:sz w:val="22"/>
                <w:szCs w:val="22"/>
              </w:rPr>
              <w:t>1945</w:t>
            </w:r>
          </w:p>
        </w:tc>
        <w:tc>
          <w:tcPr>
            <w:tcW w:w="771" w:type="dxa"/>
          </w:tcPr>
          <w:p w14:paraId="751E4441" w14:textId="77777777" w:rsidR="006D18CD" w:rsidRPr="005C2EF3" w:rsidRDefault="006D18CD" w:rsidP="00221D0A">
            <w:pPr>
              <w:spacing w:before="0"/>
              <w:rPr>
                <w:sz w:val="22"/>
                <w:szCs w:val="22"/>
              </w:rPr>
            </w:pPr>
            <w:r w:rsidRPr="005C2EF3">
              <w:rPr>
                <w:sz w:val="22"/>
                <w:szCs w:val="22"/>
              </w:rPr>
              <w:t>1</w:t>
            </w:r>
            <w:r w:rsidR="003F5BB1" w:rsidRPr="005C2EF3">
              <w:rPr>
                <w:sz w:val="22"/>
                <w:szCs w:val="22"/>
              </w:rPr>
              <w:t>,</w:t>
            </w:r>
            <w:r w:rsidRPr="005C2EF3">
              <w:rPr>
                <w:sz w:val="22"/>
                <w:szCs w:val="22"/>
              </w:rPr>
              <w:t>988</w:t>
            </w:r>
          </w:p>
        </w:tc>
        <w:tc>
          <w:tcPr>
            <w:tcW w:w="1337" w:type="dxa"/>
          </w:tcPr>
          <w:p w14:paraId="252D6348" w14:textId="77777777" w:rsidR="006D18CD" w:rsidRPr="005C2EF3" w:rsidRDefault="006D18CD" w:rsidP="00221D0A">
            <w:pPr>
              <w:spacing w:before="0"/>
              <w:rPr>
                <w:sz w:val="22"/>
                <w:szCs w:val="22"/>
              </w:rPr>
            </w:pPr>
          </w:p>
        </w:tc>
      </w:tr>
      <w:tr w:rsidR="006D18CD" w:rsidRPr="00491A1D" w14:paraId="25EEB40F" w14:textId="77777777">
        <w:tc>
          <w:tcPr>
            <w:tcW w:w="1048" w:type="dxa"/>
          </w:tcPr>
          <w:p w14:paraId="021FD80F" w14:textId="77777777" w:rsidR="006D18CD" w:rsidRPr="005C2EF3" w:rsidRDefault="006D18CD" w:rsidP="00221D0A">
            <w:pPr>
              <w:spacing w:before="0"/>
              <w:rPr>
                <w:sz w:val="22"/>
                <w:szCs w:val="22"/>
              </w:rPr>
            </w:pPr>
            <w:r w:rsidRPr="005C2EF3">
              <w:rPr>
                <w:sz w:val="22"/>
                <w:szCs w:val="22"/>
              </w:rPr>
              <w:t>AOG-70</w:t>
            </w:r>
            <w:r w:rsidR="00020D73" w:rsidRPr="005C2EF3">
              <w:rPr>
                <w:sz w:val="22"/>
                <w:szCs w:val="22"/>
              </w:rPr>
              <w:fldChar w:fldCharType="begin"/>
            </w:r>
            <w:r w:rsidR="00020D73" w:rsidRPr="005C2EF3">
              <w:rPr>
                <w:sz w:val="22"/>
                <w:szCs w:val="22"/>
              </w:rPr>
              <w:instrText xml:space="preserve"> XE "AOG-70" </w:instrText>
            </w:r>
            <w:r w:rsidR="00020D73" w:rsidRPr="005C2EF3">
              <w:rPr>
                <w:sz w:val="22"/>
                <w:szCs w:val="22"/>
              </w:rPr>
              <w:fldChar w:fldCharType="end"/>
            </w:r>
          </w:p>
        </w:tc>
        <w:tc>
          <w:tcPr>
            <w:tcW w:w="1358" w:type="dxa"/>
          </w:tcPr>
          <w:p w14:paraId="1AB05F3D" w14:textId="77777777" w:rsidR="006D18CD" w:rsidRPr="005C2EF3" w:rsidRDefault="006D18CD" w:rsidP="00221D0A">
            <w:pPr>
              <w:spacing w:before="0"/>
              <w:rPr>
                <w:sz w:val="22"/>
                <w:szCs w:val="22"/>
              </w:rPr>
            </w:pPr>
            <w:r w:rsidRPr="005C2EF3">
              <w:rPr>
                <w:sz w:val="22"/>
                <w:szCs w:val="22"/>
              </w:rPr>
              <w:t>Piscataqua</w:t>
            </w:r>
            <w:r w:rsidR="00CE22A8" w:rsidRPr="005C2EF3">
              <w:rPr>
                <w:sz w:val="22"/>
                <w:szCs w:val="22"/>
              </w:rPr>
              <w:fldChar w:fldCharType="begin"/>
            </w:r>
            <w:r w:rsidR="00CE22A8" w:rsidRPr="005C2EF3">
              <w:rPr>
                <w:sz w:val="22"/>
                <w:szCs w:val="22"/>
              </w:rPr>
              <w:instrText xml:space="preserve"> XE "Piscataqua" </w:instrText>
            </w:r>
            <w:r w:rsidR="00CE22A8" w:rsidRPr="005C2EF3">
              <w:rPr>
                <w:sz w:val="22"/>
                <w:szCs w:val="22"/>
              </w:rPr>
              <w:fldChar w:fldCharType="end"/>
            </w:r>
          </w:p>
        </w:tc>
        <w:tc>
          <w:tcPr>
            <w:tcW w:w="1423" w:type="dxa"/>
          </w:tcPr>
          <w:p w14:paraId="7B426BF2" w14:textId="77777777" w:rsidR="006D18CD" w:rsidRPr="005C2EF3" w:rsidRDefault="006D18CD" w:rsidP="00221D0A">
            <w:pPr>
              <w:spacing w:before="0"/>
              <w:rPr>
                <w:sz w:val="22"/>
                <w:szCs w:val="22"/>
              </w:rPr>
            </w:pPr>
            <w:r w:rsidRPr="005C2EF3">
              <w:rPr>
                <w:sz w:val="22"/>
                <w:szCs w:val="22"/>
              </w:rPr>
              <w:t>1945</w:t>
            </w:r>
          </w:p>
        </w:tc>
        <w:tc>
          <w:tcPr>
            <w:tcW w:w="771" w:type="dxa"/>
          </w:tcPr>
          <w:p w14:paraId="3E340A04" w14:textId="77777777" w:rsidR="006D18CD" w:rsidRPr="005C2EF3" w:rsidRDefault="006D18CD" w:rsidP="00221D0A">
            <w:pPr>
              <w:spacing w:before="0"/>
              <w:rPr>
                <w:sz w:val="22"/>
                <w:szCs w:val="22"/>
              </w:rPr>
            </w:pPr>
            <w:r w:rsidRPr="005C2EF3">
              <w:rPr>
                <w:sz w:val="22"/>
                <w:szCs w:val="22"/>
              </w:rPr>
              <w:t>1</w:t>
            </w:r>
            <w:r w:rsidR="003F5BB1" w:rsidRPr="005C2EF3">
              <w:rPr>
                <w:sz w:val="22"/>
                <w:szCs w:val="22"/>
              </w:rPr>
              <w:t>,</w:t>
            </w:r>
            <w:r w:rsidRPr="005C2EF3">
              <w:rPr>
                <w:sz w:val="22"/>
                <w:szCs w:val="22"/>
              </w:rPr>
              <w:t>988</w:t>
            </w:r>
          </w:p>
        </w:tc>
        <w:tc>
          <w:tcPr>
            <w:tcW w:w="1337" w:type="dxa"/>
          </w:tcPr>
          <w:p w14:paraId="6D7112E4" w14:textId="77777777" w:rsidR="006D18CD" w:rsidRPr="005C2EF3" w:rsidRDefault="006D18CD" w:rsidP="00221D0A">
            <w:pPr>
              <w:spacing w:before="0"/>
              <w:rPr>
                <w:sz w:val="22"/>
                <w:szCs w:val="22"/>
              </w:rPr>
            </w:pPr>
          </w:p>
        </w:tc>
      </w:tr>
      <w:tr w:rsidR="006D18CD" w:rsidRPr="00491A1D" w14:paraId="7F6663B8" w14:textId="77777777">
        <w:tc>
          <w:tcPr>
            <w:tcW w:w="1048" w:type="dxa"/>
          </w:tcPr>
          <w:p w14:paraId="517E6769" w14:textId="77777777" w:rsidR="006D18CD" w:rsidRPr="005C2EF3" w:rsidRDefault="006D18CD" w:rsidP="00221D0A">
            <w:pPr>
              <w:spacing w:before="0"/>
              <w:rPr>
                <w:sz w:val="22"/>
                <w:szCs w:val="22"/>
              </w:rPr>
            </w:pPr>
            <w:r w:rsidRPr="005C2EF3">
              <w:rPr>
                <w:sz w:val="22"/>
                <w:szCs w:val="22"/>
              </w:rPr>
              <w:t>AOG-71</w:t>
            </w:r>
            <w:r w:rsidR="00020D73" w:rsidRPr="005C2EF3">
              <w:rPr>
                <w:sz w:val="22"/>
                <w:szCs w:val="22"/>
              </w:rPr>
              <w:fldChar w:fldCharType="begin"/>
            </w:r>
            <w:r w:rsidR="00020D73" w:rsidRPr="005C2EF3">
              <w:rPr>
                <w:sz w:val="22"/>
                <w:szCs w:val="22"/>
              </w:rPr>
              <w:instrText xml:space="preserve"> XE "AOG-71" </w:instrText>
            </w:r>
            <w:r w:rsidR="00020D73" w:rsidRPr="005C2EF3">
              <w:rPr>
                <w:sz w:val="22"/>
                <w:szCs w:val="22"/>
              </w:rPr>
              <w:fldChar w:fldCharType="end"/>
            </w:r>
          </w:p>
        </w:tc>
        <w:tc>
          <w:tcPr>
            <w:tcW w:w="1358" w:type="dxa"/>
          </w:tcPr>
          <w:p w14:paraId="7951F751" w14:textId="77777777" w:rsidR="006D18CD" w:rsidRPr="005C2EF3" w:rsidRDefault="006D18CD" w:rsidP="00221D0A">
            <w:pPr>
              <w:spacing w:before="0"/>
              <w:rPr>
                <w:sz w:val="22"/>
                <w:szCs w:val="22"/>
              </w:rPr>
            </w:pPr>
            <w:r w:rsidRPr="005C2EF3">
              <w:rPr>
                <w:sz w:val="22"/>
                <w:szCs w:val="22"/>
              </w:rPr>
              <w:t>Quinnebaug</w:t>
            </w:r>
            <w:r w:rsidR="00CE22A8" w:rsidRPr="005C2EF3">
              <w:rPr>
                <w:sz w:val="22"/>
                <w:szCs w:val="22"/>
              </w:rPr>
              <w:fldChar w:fldCharType="begin"/>
            </w:r>
            <w:r w:rsidR="00CE22A8" w:rsidRPr="005C2EF3">
              <w:rPr>
                <w:sz w:val="22"/>
                <w:szCs w:val="22"/>
              </w:rPr>
              <w:instrText xml:space="preserve"> XE "Quinnebaug" </w:instrText>
            </w:r>
            <w:r w:rsidR="00CE22A8" w:rsidRPr="005C2EF3">
              <w:rPr>
                <w:sz w:val="22"/>
                <w:szCs w:val="22"/>
              </w:rPr>
              <w:fldChar w:fldCharType="end"/>
            </w:r>
          </w:p>
        </w:tc>
        <w:tc>
          <w:tcPr>
            <w:tcW w:w="1423" w:type="dxa"/>
          </w:tcPr>
          <w:p w14:paraId="5889C5E7" w14:textId="77777777" w:rsidR="006D18CD" w:rsidRPr="005C2EF3" w:rsidRDefault="006D18CD" w:rsidP="00221D0A">
            <w:pPr>
              <w:spacing w:before="0"/>
              <w:rPr>
                <w:sz w:val="22"/>
                <w:szCs w:val="22"/>
              </w:rPr>
            </w:pPr>
            <w:r w:rsidRPr="005C2EF3">
              <w:rPr>
                <w:sz w:val="22"/>
                <w:szCs w:val="22"/>
              </w:rPr>
              <w:t>1945</w:t>
            </w:r>
          </w:p>
        </w:tc>
        <w:tc>
          <w:tcPr>
            <w:tcW w:w="771" w:type="dxa"/>
          </w:tcPr>
          <w:p w14:paraId="387A02EA" w14:textId="77777777" w:rsidR="006D18CD" w:rsidRPr="005C2EF3" w:rsidRDefault="006D18CD" w:rsidP="00221D0A">
            <w:pPr>
              <w:spacing w:before="0"/>
              <w:rPr>
                <w:sz w:val="22"/>
                <w:szCs w:val="22"/>
              </w:rPr>
            </w:pPr>
            <w:r w:rsidRPr="005C2EF3">
              <w:rPr>
                <w:sz w:val="22"/>
                <w:szCs w:val="22"/>
              </w:rPr>
              <w:t>1</w:t>
            </w:r>
            <w:r w:rsidR="003F5BB1" w:rsidRPr="005C2EF3">
              <w:rPr>
                <w:sz w:val="22"/>
                <w:szCs w:val="22"/>
              </w:rPr>
              <w:t>,</w:t>
            </w:r>
            <w:r w:rsidRPr="005C2EF3">
              <w:rPr>
                <w:sz w:val="22"/>
                <w:szCs w:val="22"/>
              </w:rPr>
              <w:t>988</w:t>
            </w:r>
          </w:p>
        </w:tc>
        <w:tc>
          <w:tcPr>
            <w:tcW w:w="1337" w:type="dxa"/>
          </w:tcPr>
          <w:p w14:paraId="3BCE963D" w14:textId="77777777" w:rsidR="006D18CD" w:rsidRPr="005C2EF3" w:rsidRDefault="006D18CD" w:rsidP="00221D0A">
            <w:pPr>
              <w:spacing w:before="0"/>
              <w:rPr>
                <w:sz w:val="22"/>
                <w:szCs w:val="22"/>
              </w:rPr>
            </w:pPr>
          </w:p>
        </w:tc>
      </w:tr>
      <w:tr w:rsidR="006D18CD" w:rsidRPr="00491A1D" w14:paraId="71235497" w14:textId="77777777">
        <w:tc>
          <w:tcPr>
            <w:tcW w:w="1048" w:type="dxa"/>
          </w:tcPr>
          <w:p w14:paraId="160C8794" w14:textId="77777777" w:rsidR="006D18CD" w:rsidRPr="005C2EF3" w:rsidRDefault="006D18CD" w:rsidP="00221D0A">
            <w:pPr>
              <w:spacing w:before="0"/>
              <w:rPr>
                <w:sz w:val="22"/>
                <w:szCs w:val="22"/>
              </w:rPr>
            </w:pPr>
            <w:r w:rsidRPr="005C2EF3">
              <w:rPr>
                <w:sz w:val="22"/>
                <w:szCs w:val="22"/>
              </w:rPr>
              <w:t>AOG-72</w:t>
            </w:r>
            <w:r w:rsidR="00020D73" w:rsidRPr="005C2EF3">
              <w:rPr>
                <w:sz w:val="22"/>
                <w:szCs w:val="22"/>
              </w:rPr>
              <w:fldChar w:fldCharType="begin"/>
            </w:r>
            <w:r w:rsidR="00020D73" w:rsidRPr="005C2EF3">
              <w:rPr>
                <w:sz w:val="22"/>
                <w:szCs w:val="22"/>
              </w:rPr>
              <w:instrText xml:space="preserve"> XE "AOG-72" </w:instrText>
            </w:r>
            <w:r w:rsidR="00020D73" w:rsidRPr="005C2EF3">
              <w:rPr>
                <w:sz w:val="22"/>
                <w:szCs w:val="22"/>
              </w:rPr>
              <w:fldChar w:fldCharType="end"/>
            </w:r>
          </w:p>
        </w:tc>
        <w:tc>
          <w:tcPr>
            <w:tcW w:w="1358" w:type="dxa"/>
          </w:tcPr>
          <w:p w14:paraId="79B9E472" w14:textId="77777777" w:rsidR="006D18CD" w:rsidRPr="005C2EF3" w:rsidRDefault="006D18CD" w:rsidP="00221D0A">
            <w:pPr>
              <w:spacing w:before="0"/>
              <w:rPr>
                <w:sz w:val="22"/>
                <w:szCs w:val="22"/>
              </w:rPr>
            </w:pPr>
            <w:r w:rsidRPr="005C2EF3">
              <w:rPr>
                <w:sz w:val="22"/>
                <w:szCs w:val="22"/>
              </w:rPr>
              <w:t>Sebasticook</w:t>
            </w:r>
            <w:r w:rsidR="00CE22A8" w:rsidRPr="005C2EF3">
              <w:rPr>
                <w:sz w:val="22"/>
                <w:szCs w:val="22"/>
              </w:rPr>
              <w:fldChar w:fldCharType="begin"/>
            </w:r>
            <w:r w:rsidR="00CE22A8" w:rsidRPr="005C2EF3">
              <w:rPr>
                <w:sz w:val="22"/>
                <w:szCs w:val="22"/>
              </w:rPr>
              <w:instrText xml:space="preserve"> XE "Sebasticook" </w:instrText>
            </w:r>
            <w:r w:rsidR="00CE22A8" w:rsidRPr="005C2EF3">
              <w:rPr>
                <w:sz w:val="22"/>
                <w:szCs w:val="22"/>
              </w:rPr>
              <w:fldChar w:fldCharType="end"/>
            </w:r>
          </w:p>
        </w:tc>
        <w:tc>
          <w:tcPr>
            <w:tcW w:w="1423" w:type="dxa"/>
          </w:tcPr>
          <w:p w14:paraId="6B7DE5A5" w14:textId="77777777" w:rsidR="006D18CD" w:rsidRPr="005C2EF3" w:rsidRDefault="006D18CD" w:rsidP="00221D0A">
            <w:pPr>
              <w:spacing w:before="0"/>
              <w:rPr>
                <w:sz w:val="22"/>
                <w:szCs w:val="22"/>
              </w:rPr>
            </w:pPr>
            <w:r w:rsidRPr="005C2EF3">
              <w:rPr>
                <w:sz w:val="22"/>
                <w:szCs w:val="22"/>
              </w:rPr>
              <w:t>1945</w:t>
            </w:r>
          </w:p>
        </w:tc>
        <w:tc>
          <w:tcPr>
            <w:tcW w:w="771" w:type="dxa"/>
          </w:tcPr>
          <w:p w14:paraId="57DFCB13" w14:textId="77777777" w:rsidR="006D18CD" w:rsidRPr="005C2EF3" w:rsidRDefault="006D18CD" w:rsidP="00221D0A">
            <w:pPr>
              <w:spacing w:before="0"/>
              <w:rPr>
                <w:sz w:val="22"/>
                <w:szCs w:val="22"/>
              </w:rPr>
            </w:pPr>
            <w:r w:rsidRPr="005C2EF3">
              <w:rPr>
                <w:sz w:val="22"/>
                <w:szCs w:val="22"/>
              </w:rPr>
              <w:t>1</w:t>
            </w:r>
            <w:r w:rsidR="003F5BB1" w:rsidRPr="005C2EF3">
              <w:rPr>
                <w:sz w:val="22"/>
                <w:szCs w:val="22"/>
              </w:rPr>
              <w:t>,</w:t>
            </w:r>
            <w:r w:rsidRPr="005C2EF3">
              <w:rPr>
                <w:sz w:val="22"/>
                <w:szCs w:val="22"/>
              </w:rPr>
              <w:t>988</w:t>
            </w:r>
          </w:p>
        </w:tc>
        <w:tc>
          <w:tcPr>
            <w:tcW w:w="1337" w:type="dxa"/>
          </w:tcPr>
          <w:p w14:paraId="3F7E738A" w14:textId="77777777" w:rsidR="006D18CD" w:rsidRPr="005C2EF3" w:rsidRDefault="006D18CD" w:rsidP="00221D0A">
            <w:pPr>
              <w:spacing w:before="0"/>
              <w:rPr>
                <w:sz w:val="22"/>
                <w:szCs w:val="22"/>
              </w:rPr>
            </w:pPr>
          </w:p>
        </w:tc>
      </w:tr>
      <w:tr w:rsidR="006D18CD" w:rsidRPr="00491A1D" w14:paraId="74CE81B7" w14:textId="77777777">
        <w:tc>
          <w:tcPr>
            <w:tcW w:w="1048" w:type="dxa"/>
          </w:tcPr>
          <w:p w14:paraId="73710E6D" w14:textId="77777777" w:rsidR="006D18CD" w:rsidRPr="005C2EF3" w:rsidRDefault="006D18CD" w:rsidP="00221D0A">
            <w:pPr>
              <w:spacing w:before="0"/>
              <w:rPr>
                <w:sz w:val="22"/>
                <w:szCs w:val="22"/>
              </w:rPr>
            </w:pPr>
            <w:r w:rsidRPr="005C2EF3">
              <w:rPr>
                <w:sz w:val="22"/>
                <w:szCs w:val="22"/>
              </w:rPr>
              <w:t>AOG-73</w:t>
            </w:r>
            <w:r w:rsidR="00020D73" w:rsidRPr="005C2EF3">
              <w:rPr>
                <w:sz w:val="22"/>
                <w:szCs w:val="22"/>
              </w:rPr>
              <w:fldChar w:fldCharType="begin"/>
            </w:r>
            <w:r w:rsidR="00020D73" w:rsidRPr="005C2EF3">
              <w:rPr>
                <w:sz w:val="22"/>
                <w:szCs w:val="22"/>
              </w:rPr>
              <w:instrText xml:space="preserve"> XE "AOG-73" </w:instrText>
            </w:r>
            <w:r w:rsidR="00020D73" w:rsidRPr="005C2EF3">
              <w:rPr>
                <w:sz w:val="22"/>
                <w:szCs w:val="22"/>
              </w:rPr>
              <w:fldChar w:fldCharType="end"/>
            </w:r>
          </w:p>
        </w:tc>
        <w:tc>
          <w:tcPr>
            <w:tcW w:w="1358" w:type="dxa"/>
          </w:tcPr>
          <w:p w14:paraId="53436940" w14:textId="77777777" w:rsidR="006D18CD" w:rsidRPr="005C2EF3" w:rsidRDefault="006D18CD" w:rsidP="00221D0A">
            <w:pPr>
              <w:spacing w:before="0"/>
              <w:rPr>
                <w:sz w:val="22"/>
                <w:szCs w:val="22"/>
              </w:rPr>
            </w:pPr>
            <w:r w:rsidRPr="005C2EF3">
              <w:rPr>
                <w:sz w:val="22"/>
                <w:szCs w:val="22"/>
              </w:rPr>
              <w:t>Kamahi</w:t>
            </w:r>
            <w:r w:rsidR="00CE22A8" w:rsidRPr="005C2EF3">
              <w:rPr>
                <w:sz w:val="22"/>
                <w:szCs w:val="22"/>
              </w:rPr>
              <w:fldChar w:fldCharType="begin"/>
            </w:r>
            <w:r w:rsidR="00CE22A8" w:rsidRPr="005C2EF3">
              <w:rPr>
                <w:sz w:val="22"/>
                <w:szCs w:val="22"/>
              </w:rPr>
              <w:instrText xml:space="preserve"> XE "Kamahi" </w:instrText>
            </w:r>
            <w:r w:rsidR="00CE22A8" w:rsidRPr="005C2EF3">
              <w:rPr>
                <w:sz w:val="22"/>
                <w:szCs w:val="22"/>
              </w:rPr>
              <w:fldChar w:fldCharType="end"/>
            </w:r>
          </w:p>
        </w:tc>
        <w:tc>
          <w:tcPr>
            <w:tcW w:w="1423" w:type="dxa"/>
          </w:tcPr>
          <w:p w14:paraId="5C29AD9D" w14:textId="77777777" w:rsidR="006D18CD" w:rsidRPr="005C2EF3" w:rsidRDefault="006D18CD" w:rsidP="00221D0A">
            <w:pPr>
              <w:spacing w:before="0"/>
              <w:rPr>
                <w:sz w:val="22"/>
                <w:szCs w:val="22"/>
              </w:rPr>
            </w:pPr>
            <w:r w:rsidRPr="005C2EF3">
              <w:rPr>
                <w:sz w:val="22"/>
                <w:szCs w:val="22"/>
              </w:rPr>
              <w:t>1945</w:t>
            </w:r>
          </w:p>
        </w:tc>
        <w:tc>
          <w:tcPr>
            <w:tcW w:w="771" w:type="dxa"/>
          </w:tcPr>
          <w:p w14:paraId="45F6596B" w14:textId="77777777" w:rsidR="006D18CD" w:rsidRPr="005C2EF3" w:rsidRDefault="006D18CD" w:rsidP="00221D0A">
            <w:pPr>
              <w:spacing w:before="0"/>
              <w:rPr>
                <w:sz w:val="22"/>
                <w:szCs w:val="22"/>
              </w:rPr>
            </w:pPr>
            <w:r w:rsidRPr="005C2EF3">
              <w:rPr>
                <w:sz w:val="22"/>
                <w:szCs w:val="22"/>
              </w:rPr>
              <w:t>1</w:t>
            </w:r>
            <w:r w:rsidR="003F5BB1" w:rsidRPr="005C2EF3">
              <w:rPr>
                <w:sz w:val="22"/>
                <w:szCs w:val="22"/>
              </w:rPr>
              <w:t>,</w:t>
            </w:r>
            <w:r w:rsidRPr="005C2EF3">
              <w:rPr>
                <w:sz w:val="22"/>
                <w:szCs w:val="22"/>
              </w:rPr>
              <w:t>988</w:t>
            </w:r>
          </w:p>
        </w:tc>
        <w:tc>
          <w:tcPr>
            <w:tcW w:w="1337" w:type="dxa"/>
          </w:tcPr>
          <w:p w14:paraId="16D1419A" w14:textId="77777777" w:rsidR="006D18CD" w:rsidRPr="005C2EF3" w:rsidRDefault="006D18CD" w:rsidP="00221D0A">
            <w:pPr>
              <w:spacing w:before="0"/>
              <w:rPr>
                <w:sz w:val="22"/>
                <w:szCs w:val="22"/>
              </w:rPr>
            </w:pPr>
          </w:p>
        </w:tc>
      </w:tr>
      <w:tr w:rsidR="006D18CD" w:rsidRPr="00491A1D" w14:paraId="0500EAB5" w14:textId="77777777">
        <w:tc>
          <w:tcPr>
            <w:tcW w:w="1048" w:type="dxa"/>
          </w:tcPr>
          <w:p w14:paraId="31534257" w14:textId="77777777" w:rsidR="006D18CD" w:rsidRPr="005C2EF3" w:rsidRDefault="006D18CD" w:rsidP="00221D0A">
            <w:pPr>
              <w:spacing w:before="0"/>
              <w:rPr>
                <w:sz w:val="22"/>
                <w:szCs w:val="22"/>
              </w:rPr>
            </w:pPr>
            <w:r w:rsidRPr="005C2EF3">
              <w:rPr>
                <w:sz w:val="22"/>
                <w:szCs w:val="22"/>
              </w:rPr>
              <w:t>AOG-74</w:t>
            </w:r>
            <w:r w:rsidR="00020D73" w:rsidRPr="005C2EF3">
              <w:rPr>
                <w:sz w:val="22"/>
                <w:szCs w:val="22"/>
              </w:rPr>
              <w:fldChar w:fldCharType="begin"/>
            </w:r>
            <w:r w:rsidR="00020D73" w:rsidRPr="005C2EF3">
              <w:rPr>
                <w:sz w:val="22"/>
                <w:szCs w:val="22"/>
              </w:rPr>
              <w:instrText xml:space="preserve"> XE "AOG-74" </w:instrText>
            </w:r>
            <w:r w:rsidR="00020D73" w:rsidRPr="005C2EF3">
              <w:rPr>
                <w:sz w:val="22"/>
                <w:szCs w:val="22"/>
              </w:rPr>
              <w:fldChar w:fldCharType="end"/>
            </w:r>
          </w:p>
        </w:tc>
        <w:tc>
          <w:tcPr>
            <w:tcW w:w="1358" w:type="dxa"/>
          </w:tcPr>
          <w:p w14:paraId="6224DCFE" w14:textId="77777777" w:rsidR="006D18CD" w:rsidRPr="005C2EF3" w:rsidRDefault="006D18CD" w:rsidP="00221D0A">
            <w:pPr>
              <w:spacing w:before="0"/>
              <w:rPr>
                <w:sz w:val="22"/>
                <w:szCs w:val="22"/>
              </w:rPr>
            </w:pPr>
            <w:r w:rsidRPr="005C2EF3">
              <w:rPr>
                <w:sz w:val="22"/>
                <w:szCs w:val="22"/>
              </w:rPr>
              <w:t>Tellico</w:t>
            </w:r>
            <w:r w:rsidR="00CE22A8" w:rsidRPr="005C2EF3">
              <w:rPr>
                <w:sz w:val="22"/>
                <w:szCs w:val="22"/>
              </w:rPr>
              <w:fldChar w:fldCharType="begin"/>
            </w:r>
            <w:r w:rsidR="00CE22A8" w:rsidRPr="005C2EF3">
              <w:rPr>
                <w:sz w:val="22"/>
                <w:szCs w:val="22"/>
              </w:rPr>
              <w:instrText xml:space="preserve"> XE "Tellico" </w:instrText>
            </w:r>
            <w:r w:rsidR="00CE22A8" w:rsidRPr="005C2EF3">
              <w:rPr>
                <w:sz w:val="22"/>
                <w:szCs w:val="22"/>
              </w:rPr>
              <w:fldChar w:fldCharType="end"/>
            </w:r>
          </w:p>
        </w:tc>
        <w:tc>
          <w:tcPr>
            <w:tcW w:w="1423" w:type="dxa"/>
          </w:tcPr>
          <w:p w14:paraId="3B3EF0DD" w14:textId="77777777" w:rsidR="006D18CD" w:rsidRPr="005C2EF3" w:rsidRDefault="006D18CD" w:rsidP="00221D0A">
            <w:pPr>
              <w:spacing w:before="0"/>
              <w:rPr>
                <w:sz w:val="22"/>
                <w:szCs w:val="22"/>
              </w:rPr>
            </w:pPr>
            <w:r w:rsidRPr="005C2EF3">
              <w:rPr>
                <w:sz w:val="22"/>
                <w:szCs w:val="22"/>
              </w:rPr>
              <w:t>1945</w:t>
            </w:r>
          </w:p>
        </w:tc>
        <w:tc>
          <w:tcPr>
            <w:tcW w:w="771" w:type="dxa"/>
          </w:tcPr>
          <w:p w14:paraId="78AB1A09" w14:textId="77777777" w:rsidR="006D18CD" w:rsidRPr="005C2EF3" w:rsidRDefault="006D18CD" w:rsidP="00221D0A">
            <w:pPr>
              <w:spacing w:before="0"/>
              <w:rPr>
                <w:sz w:val="22"/>
                <w:szCs w:val="22"/>
              </w:rPr>
            </w:pPr>
            <w:r w:rsidRPr="005C2EF3">
              <w:rPr>
                <w:sz w:val="22"/>
                <w:szCs w:val="22"/>
              </w:rPr>
              <w:t>1</w:t>
            </w:r>
            <w:r w:rsidR="003F5BB1" w:rsidRPr="005C2EF3">
              <w:rPr>
                <w:sz w:val="22"/>
                <w:szCs w:val="22"/>
              </w:rPr>
              <w:t>,</w:t>
            </w:r>
            <w:r w:rsidRPr="005C2EF3">
              <w:rPr>
                <w:sz w:val="22"/>
                <w:szCs w:val="22"/>
              </w:rPr>
              <w:t>988</w:t>
            </w:r>
          </w:p>
        </w:tc>
        <w:tc>
          <w:tcPr>
            <w:tcW w:w="1337" w:type="dxa"/>
          </w:tcPr>
          <w:p w14:paraId="5712BD9C" w14:textId="77777777" w:rsidR="006D18CD" w:rsidRPr="005C2EF3" w:rsidRDefault="006D18CD" w:rsidP="00221D0A">
            <w:pPr>
              <w:spacing w:before="0"/>
              <w:rPr>
                <w:sz w:val="22"/>
                <w:szCs w:val="22"/>
              </w:rPr>
            </w:pPr>
          </w:p>
        </w:tc>
      </w:tr>
      <w:tr w:rsidR="006D18CD" w:rsidRPr="00491A1D" w14:paraId="209ABEDE" w14:textId="77777777">
        <w:tc>
          <w:tcPr>
            <w:tcW w:w="1048" w:type="dxa"/>
          </w:tcPr>
          <w:p w14:paraId="0F38DDDA" w14:textId="77777777" w:rsidR="006D18CD" w:rsidRPr="005C2EF3" w:rsidRDefault="006D18CD" w:rsidP="00221D0A">
            <w:pPr>
              <w:spacing w:before="0"/>
              <w:rPr>
                <w:sz w:val="22"/>
                <w:szCs w:val="22"/>
              </w:rPr>
            </w:pPr>
            <w:r w:rsidRPr="005C2EF3">
              <w:rPr>
                <w:sz w:val="22"/>
                <w:szCs w:val="22"/>
              </w:rPr>
              <w:t>AOG-75</w:t>
            </w:r>
            <w:r w:rsidR="00020D73" w:rsidRPr="005C2EF3">
              <w:rPr>
                <w:sz w:val="22"/>
                <w:szCs w:val="22"/>
              </w:rPr>
              <w:fldChar w:fldCharType="begin"/>
            </w:r>
            <w:r w:rsidR="00020D73" w:rsidRPr="005C2EF3">
              <w:rPr>
                <w:sz w:val="22"/>
                <w:szCs w:val="22"/>
              </w:rPr>
              <w:instrText xml:space="preserve"> XE "AOG-75" </w:instrText>
            </w:r>
            <w:r w:rsidR="00020D73" w:rsidRPr="005C2EF3">
              <w:rPr>
                <w:sz w:val="22"/>
                <w:szCs w:val="22"/>
              </w:rPr>
              <w:fldChar w:fldCharType="end"/>
            </w:r>
          </w:p>
        </w:tc>
        <w:tc>
          <w:tcPr>
            <w:tcW w:w="1358" w:type="dxa"/>
          </w:tcPr>
          <w:p w14:paraId="13A39B3C" w14:textId="77777777" w:rsidR="006D18CD" w:rsidRPr="005C2EF3" w:rsidRDefault="006D18CD" w:rsidP="00221D0A">
            <w:pPr>
              <w:spacing w:before="0"/>
              <w:rPr>
                <w:sz w:val="22"/>
                <w:szCs w:val="22"/>
              </w:rPr>
            </w:pPr>
            <w:r w:rsidRPr="005C2EF3">
              <w:rPr>
                <w:sz w:val="22"/>
                <w:szCs w:val="22"/>
              </w:rPr>
              <w:t>Truckee</w:t>
            </w:r>
            <w:r w:rsidR="00CE22A8" w:rsidRPr="005C2EF3">
              <w:rPr>
                <w:sz w:val="22"/>
                <w:szCs w:val="22"/>
              </w:rPr>
              <w:fldChar w:fldCharType="begin"/>
            </w:r>
            <w:r w:rsidR="00CE22A8" w:rsidRPr="005C2EF3">
              <w:rPr>
                <w:sz w:val="22"/>
                <w:szCs w:val="22"/>
              </w:rPr>
              <w:instrText xml:space="preserve"> XE "Truckee" </w:instrText>
            </w:r>
            <w:r w:rsidR="00CE22A8" w:rsidRPr="005C2EF3">
              <w:rPr>
                <w:sz w:val="22"/>
                <w:szCs w:val="22"/>
              </w:rPr>
              <w:fldChar w:fldCharType="end"/>
            </w:r>
          </w:p>
        </w:tc>
        <w:tc>
          <w:tcPr>
            <w:tcW w:w="1423" w:type="dxa"/>
          </w:tcPr>
          <w:p w14:paraId="068718A1" w14:textId="77777777" w:rsidR="006D18CD" w:rsidRPr="005C2EF3" w:rsidRDefault="006D18CD" w:rsidP="00221D0A">
            <w:pPr>
              <w:spacing w:before="0"/>
              <w:rPr>
                <w:sz w:val="22"/>
                <w:szCs w:val="22"/>
              </w:rPr>
            </w:pPr>
            <w:r w:rsidRPr="005C2EF3">
              <w:rPr>
                <w:sz w:val="22"/>
                <w:szCs w:val="22"/>
              </w:rPr>
              <w:t>1945</w:t>
            </w:r>
          </w:p>
        </w:tc>
        <w:tc>
          <w:tcPr>
            <w:tcW w:w="771" w:type="dxa"/>
          </w:tcPr>
          <w:p w14:paraId="07C88513" w14:textId="77777777" w:rsidR="006D18CD" w:rsidRPr="005C2EF3" w:rsidRDefault="006D18CD" w:rsidP="00221D0A">
            <w:pPr>
              <w:spacing w:before="0"/>
              <w:rPr>
                <w:sz w:val="22"/>
                <w:szCs w:val="22"/>
              </w:rPr>
            </w:pPr>
            <w:r w:rsidRPr="005C2EF3">
              <w:rPr>
                <w:sz w:val="22"/>
                <w:szCs w:val="22"/>
              </w:rPr>
              <w:t>1</w:t>
            </w:r>
            <w:r w:rsidR="003F5BB1" w:rsidRPr="005C2EF3">
              <w:rPr>
                <w:sz w:val="22"/>
                <w:szCs w:val="22"/>
              </w:rPr>
              <w:t>,</w:t>
            </w:r>
            <w:r w:rsidRPr="005C2EF3">
              <w:rPr>
                <w:sz w:val="22"/>
                <w:szCs w:val="22"/>
              </w:rPr>
              <w:t>988</w:t>
            </w:r>
          </w:p>
        </w:tc>
        <w:tc>
          <w:tcPr>
            <w:tcW w:w="1337" w:type="dxa"/>
          </w:tcPr>
          <w:p w14:paraId="32A5E04D" w14:textId="77777777" w:rsidR="006D18CD" w:rsidRPr="005C2EF3" w:rsidRDefault="006D18CD" w:rsidP="00221D0A">
            <w:pPr>
              <w:spacing w:before="0"/>
              <w:rPr>
                <w:sz w:val="22"/>
                <w:szCs w:val="22"/>
              </w:rPr>
            </w:pPr>
          </w:p>
        </w:tc>
      </w:tr>
    </w:tbl>
    <w:p w14:paraId="6B991CC4" w14:textId="77777777" w:rsidR="00221D0A" w:rsidRDefault="00221D0A" w:rsidP="006528B7">
      <w:pPr>
        <w:pStyle w:val="BodyText"/>
      </w:pPr>
    </w:p>
    <w:p w14:paraId="6BF18E66" w14:textId="77777777" w:rsidR="006D18CD" w:rsidRPr="005C2EF3" w:rsidRDefault="00221D0A" w:rsidP="005C2EF3">
      <w:pPr>
        <w:spacing w:after="120"/>
        <w:rPr>
          <w:b/>
          <w:sz w:val="24"/>
          <w:szCs w:val="24"/>
        </w:rPr>
      </w:pPr>
      <w:r>
        <w:rPr>
          <w:b/>
        </w:rPr>
        <w:br w:type="page"/>
      </w:r>
      <w:r w:rsidR="006D18CD" w:rsidRPr="005C2EF3">
        <w:rPr>
          <w:b/>
          <w:sz w:val="24"/>
          <w:szCs w:val="24"/>
        </w:rPr>
        <w:lastRenderedPageBreak/>
        <w:t>Mettawee Class</w:t>
      </w:r>
      <w:r w:rsidR="00CE22A8" w:rsidRPr="005C2EF3">
        <w:rPr>
          <w:b/>
          <w:sz w:val="24"/>
          <w:szCs w:val="24"/>
        </w:rPr>
        <w:fldChar w:fldCharType="begin"/>
      </w:r>
      <w:r w:rsidR="00CE22A8" w:rsidRPr="005C2EF3">
        <w:rPr>
          <w:sz w:val="24"/>
          <w:szCs w:val="24"/>
        </w:rPr>
        <w:instrText xml:space="preserve"> XE "Mettawee Class" </w:instrText>
      </w:r>
      <w:r w:rsidR="00CE22A8" w:rsidRPr="005C2EF3">
        <w:rPr>
          <w:b/>
          <w:sz w:val="24"/>
          <w:szCs w:val="24"/>
        </w:rPr>
        <w:fldChar w:fldCharType="end"/>
      </w:r>
      <w:r w:rsidR="006D18CD" w:rsidRPr="005C2EF3">
        <w:rPr>
          <w:b/>
          <w:sz w:val="24"/>
          <w:szCs w:val="24"/>
        </w:rPr>
        <w:t>:</w:t>
      </w:r>
    </w:p>
    <w:p w14:paraId="2CF0E15B" w14:textId="77777777" w:rsidR="006D18CD" w:rsidRDefault="006D18CD" w:rsidP="006528B7">
      <w:pPr>
        <w:pStyle w:val="BodyText"/>
      </w:pPr>
      <w:r>
        <w:t xml:space="preserve">Displacement: 2,280 tons (full load) </w:t>
      </w:r>
    </w:p>
    <w:p w14:paraId="3002351A" w14:textId="77777777" w:rsidR="006D18CD" w:rsidRDefault="006D18CD" w:rsidP="006528B7">
      <w:pPr>
        <w:pStyle w:val="BodyText"/>
      </w:pPr>
      <w:r>
        <w:t xml:space="preserve">Length: 221' </w:t>
      </w:r>
      <w:r>
        <w:tab/>
        <w:t xml:space="preserve">Beam: 37' </w:t>
      </w:r>
      <w:r>
        <w:tab/>
        <w:t xml:space="preserve">Draft: 14' </w:t>
      </w:r>
    </w:p>
    <w:p w14:paraId="5FBC0680" w14:textId="77777777" w:rsidR="006D18CD" w:rsidRDefault="006D18CD" w:rsidP="006528B7">
      <w:pPr>
        <w:pStyle w:val="BodyText"/>
      </w:pPr>
      <w:r>
        <w:t xml:space="preserve">Speed: 9.5 knots (max); 8.5 (econ) </w:t>
      </w:r>
    </w:p>
    <w:p w14:paraId="4B525775" w14:textId="77777777" w:rsidR="006D18CD" w:rsidRDefault="006D18CD" w:rsidP="006528B7">
      <w:pPr>
        <w:pStyle w:val="BodyText"/>
      </w:pPr>
      <w:r>
        <w:t>Armament: One 3"/50 DP gun; two 40</w:t>
      </w:r>
      <w:r w:rsidR="0058223F">
        <w:t xml:space="preserve"> </w:t>
      </w:r>
      <w:r>
        <w:t>mm; three 20</w:t>
      </w:r>
      <w:r w:rsidR="0058223F">
        <w:t xml:space="preserve"> </w:t>
      </w:r>
      <w:r>
        <w:t>mm cannon</w:t>
      </w:r>
    </w:p>
    <w:p w14:paraId="30F2001E" w14:textId="77777777" w:rsidR="006D18CD" w:rsidRDefault="006D18CD" w:rsidP="006528B7">
      <w:pPr>
        <w:pStyle w:val="BodyText"/>
      </w:pPr>
      <w:r>
        <w:t xml:space="preserve">Complement: 58 </w:t>
      </w:r>
    </w:p>
    <w:p w14:paraId="4EFB45DB" w14:textId="77777777" w:rsidR="006D18CD" w:rsidRDefault="006D18CD" w:rsidP="006528B7">
      <w:pPr>
        <w:pStyle w:val="BodyText"/>
      </w:pPr>
      <w:r>
        <w:t xml:space="preserve">Capacity: Cargo DWT 1,228 </w:t>
      </w:r>
    </w:p>
    <w:p w14:paraId="18B3BCED" w14:textId="77777777" w:rsidR="006D18CD" w:rsidRDefault="006D18CD" w:rsidP="006528B7">
      <w:pPr>
        <w:pStyle w:val="BodyText"/>
      </w:pPr>
      <w:r>
        <w:t xml:space="preserve">Diesel engines, single screw, 720 hp </w:t>
      </w:r>
    </w:p>
    <w:p w14:paraId="426385D2" w14:textId="77777777" w:rsidR="006D18CD" w:rsidRDefault="006D18CD" w:rsidP="006528B7">
      <w:pPr>
        <w:pStyle w:val="BodyText"/>
      </w:pPr>
      <w:r>
        <w:t xml:space="preserve">Maritime Commission T1-M-A1 type </w:t>
      </w:r>
    </w:p>
    <w:p w14:paraId="7F11AC31" w14:textId="77777777" w:rsidR="006D18CD" w:rsidRDefault="006D18CD" w:rsidP="007C5DAF">
      <w:pPr>
        <w:pStyle w:val="Caption"/>
      </w:pPr>
      <w:r>
        <w:t xml:space="preserve">Table </w:t>
      </w:r>
      <w:r w:rsidR="003C2CEE">
        <w:t>11.</w:t>
      </w:r>
      <w:r w:rsidR="00CE22A8">
        <w:t xml:space="preserve"> List of Mettawee</w:t>
      </w:r>
      <w:r>
        <w:t xml:space="preserve"> Class</w:t>
      </w:r>
      <w:r w:rsidR="00CE22A8">
        <w:fldChar w:fldCharType="begin"/>
      </w:r>
      <w:r w:rsidR="00CE22A8">
        <w:instrText xml:space="preserve"> XE "</w:instrText>
      </w:r>
      <w:r w:rsidR="00CE22A8" w:rsidRPr="0017699E">
        <w:instrText>Mettawee Class</w:instrText>
      </w:r>
      <w:r w:rsidR="00CE22A8">
        <w:instrText xml:space="preserve">" </w:instrText>
      </w:r>
      <w:r w:rsidR="00CE22A8">
        <w:fldChar w:fldCharType="end"/>
      </w:r>
      <w:r>
        <w:t xml:space="preserve"> Gasoline Tankers</w:t>
      </w:r>
    </w:p>
    <w:tbl>
      <w:tblPr>
        <w:tblW w:w="0" w:type="auto"/>
        <w:tblInd w:w="3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417"/>
        <w:gridCol w:w="1501"/>
        <w:gridCol w:w="1704"/>
        <w:gridCol w:w="771"/>
        <w:gridCol w:w="1978"/>
      </w:tblGrid>
      <w:tr w:rsidR="006D18CD" w:rsidRPr="005C2EF3" w14:paraId="28AB7087" w14:textId="77777777" w:rsidTr="005C2EF3">
        <w:tc>
          <w:tcPr>
            <w:tcW w:w="1417" w:type="dxa"/>
            <w:tcBorders>
              <w:bottom w:val="single" w:sz="12" w:space="0" w:color="000000"/>
            </w:tcBorders>
          </w:tcPr>
          <w:p w14:paraId="6407CB03" w14:textId="77777777" w:rsidR="006D18CD" w:rsidRPr="005C2EF3" w:rsidRDefault="006D18CD" w:rsidP="00221D0A">
            <w:pPr>
              <w:spacing w:before="0"/>
              <w:rPr>
                <w:sz w:val="22"/>
                <w:szCs w:val="22"/>
              </w:rPr>
            </w:pPr>
            <w:r w:rsidRPr="005C2EF3">
              <w:rPr>
                <w:sz w:val="22"/>
                <w:szCs w:val="22"/>
              </w:rPr>
              <w:t>No.</w:t>
            </w:r>
          </w:p>
        </w:tc>
        <w:tc>
          <w:tcPr>
            <w:tcW w:w="1501" w:type="dxa"/>
            <w:tcBorders>
              <w:bottom w:val="single" w:sz="12" w:space="0" w:color="000000"/>
            </w:tcBorders>
          </w:tcPr>
          <w:p w14:paraId="1A040BA2" w14:textId="77777777" w:rsidR="006D18CD" w:rsidRPr="005C2EF3" w:rsidRDefault="006D18CD" w:rsidP="00221D0A">
            <w:pPr>
              <w:spacing w:before="0"/>
              <w:rPr>
                <w:sz w:val="22"/>
                <w:szCs w:val="22"/>
              </w:rPr>
            </w:pPr>
            <w:r w:rsidRPr="005C2EF3">
              <w:rPr>
                <w:sz w:val="22"/>
                <w:szCs w:val="22"/>
              </w:rPr>
              <w:t>Name</w:t>
            </w:r>
          </w:p>
        </w:tc>
        <w:tc>
          <w:tcPr>
            <w:tcW w:w="1704" w:type="dxa"/>
            <w:tcBorders>
              <w:bottom w:val="single" w:sz="12" w:space="0" w:color="000000"/>
            </w:tcBorders>
          </w:tcPr>
          <w:p w14:paraId="283EFBA7" w14:textId="77777777" w:rsidR="006D18CD" w:rsidRPr="005C2EF3" w:rsidRDefault="006D18CD" w:rsidP="00221D0A">
            <w:pPr>
              <w:spacing w:before="0"/>
              <w:rPr>
                <w:sz w:val="22"/>
                <w:szCs w:val="22"/>
              </w:rPr>
            </w:pPr>
            <w:r w:rsidRPr="005C2EF3">
              <w:rPr>
                <w:sz w:val="22"/>
                <w:szCs w:val="22"/>
              </w:rPr>
              <w:t>Commissioned.</w:t>
            </w:r>
          </w:p>
        </w:tc>
        <w:tc>
          <w:tcPr>
            <w:tcW w:w="771" w:type="dxa"/>
            <w:tcBorders>
              <w:bottom w:val="single" w:sz="12" w:space="0" w:color="000000"/>
            </w:tcBorders>
          </w:tcPr>
          <w:p w14:paraId="1348F92E" w14:textId="77777777" w:rsidR="006D18CD" w:rsidRPr="005C2EF3" w:rsidRDefault="006D18CD" w:rsidP="00221D0A">
            <w:pPr>
              <w:spacing w:before="0"/>
              <w:rPr>
                <w:sz w:val="22"/>
                <w:szCs w:val="22"/>
              </w:rPr>
            </w:pPr>
            <w:r w:rsidRPr="005C2EF3">
              <w:rPr>
                <w:sz w:val="22"/>
                <w:szCs w:val="22"/>
              </w:rPr>
              <w:t>Disp.</w:t>
            </w:r>
          </w:p>
        </w:tc>
        <w:tc>
          <w:tcPr>
            <w:tcW w:w="1978" w:type="dxa"/>
            <w:tcBorders>
              <w:bottom w:val="single" w:sz="12" w:space="0" w:color="000000"/>
            </w:tcBorders>
          </w:tcPr>
          <w:p w14:paraId="718C266F" w14:textId="77777777" w:rsidR="006D18CD" w:rsidRPr="005C2EF3" w:rsidRDefault="006D18CD" w:rsidP="00221D0A">
            <w:pPr>
              <w:spacing w:before="0"/>
              <w:rPr>
                <w:sz w:val="22"/>
                <w:szCs w:val="22"/>
              </w:rPr>
            </w:pPr>
            <w:r w:rsidRPr="005C2EF3">
              <w:rPr>
                <w:sz w:val="22"/>
                <w:szCs w:val="22"/>
              </w:rPr>
              <w:t>Notes (Lost)</w:t>
            </w:r>
          </w:p>
        </w:tc>
      </w:tr>
      <w:tr w:rsidR="006D18CD" w:rsidRPr="005C2EF3" w14:paraId="30CE623A" w14:textId="77777777" w:rsidTr="005C2EF3">
        <w:tc>
          <w:tcPr>
            <w:tcW w:w="1417" w:type="dxa"/>
            <w:tcBorders>
              <w:top w:val="single" w:sz="12" w:space="0" w:color="000000"/>
            </w:tcBorders>
          </w:tcPr>
          <w:p w14:paraId="5408BCCA" w14:textId="77777777" w:rsidR="006D18CD" w:rsidRPr="005C2EF3" w:rsidRDefault="006D18CD" w:rsidP="00221D0A">
            <w:pPr>
              <w:spacing w:before="0"/>
              <w:rPr>
                <w:sz w:val="22"/>
                <w:szCs w:val="22"/>
              </w:rPr>
            </w:pPr>
            <w:r w:rsidRPr="005C2EF3">
              <w:rPr>
                <w:sz w:val="22"/>
                <w:szCs w:val="22"/>
              </w:rPr>
              <w:t>AOG-17</w:t>
            </w:r>
            <w:r w:rsidR="00020D73" w:rsidRPr="005C2EF3">
              <w:rPr>
                <w:sz w:val="22"/>
                <w:szCs w:val="22"/>
              </w:rPr>
              <w:fldChar w:fldCharType="begin"/>
            </w:r>
            <w:r w:rsidR="00020D73" w:rsidRPr="005C2EF3">
              <w:rPr>
                <w:sz w:val="22"/>
                <w:szCs w:val="22"/>
              </w:rPr>
              <w:instrText xml:space="preserve"> XE "AOG-17" </w:instrText>
            </w:r>
            <w:r w:rsidR="00020D73" w:rsidRPr="005C2EF3">
              <w:rPr>
                <w:sz w:val="22"/>
                <w:szCs w:val="22"/>
              </w:rPr>
              <w:fldChar w:fldCharType="end"/>
            </w:r>
          </w:p>
        </w:tc>
        <w:tc>
          <w:tcPr>
            <w:tcW w:w="1501" w:type="dxa"/>
            <w:tcBorders>
              <w:top w:val="single" w:sz="12" w:space="0" w:color="000000"/>
            </w:tcBorders>
          </w:tcPr>
          <w:p w14:paraId="6E3F71BD" w14:textId="77777777" w:rsidR="006D18CD" w:rsidRPr="005C2EF3" w:rsidRDefault="006D18CD" w:rsidP="00221D0A">
            <w:pPr>
              <w:spacing w:before="0"/>
              <w:rPr>
                <w:sz w:val="22"/>
                <w:szCs w:val="22"/>
              </w:rPr>
            </w:pPr>
            <w:r w:rsidRPr="005C2EF3">
              <w:rPr>
                <w:sz w:val="22"/>
                <w:szCs w:val="22"/>
              </w:rPr>
              <w:t>Mettawee</w:t>
            </w:r>
            <w:r w:rsidR="00794891" w:rsidRPr="005C2EF3">
              <w:rPr>
                <w:sz w:val="22"/>
                <w:szCs w:val="22"/>
              </w:rPr>
              <w:fldChar w:fldCharType="begin"/>
            </w:r>
            <w:r w:rsidR="00794891" w:rsidRPr="005C2EF3">
              <w:rPr>
                <w:sz w:val="22"/>
                <w:szCs w:val="22"/>
              </w:rPr>
              <w:instrText xml:space="preserve"> XE "Mettawee" </w:instrText>
            </w:r>
            <w:r w:rsidR="00794891" w:rsidRPr="005C2EF3">
              <w:rPr>
                <w:sz w:val="22"/>
                <w:szCs w:val="22"/>
              </w:rPr>
              <w:fldChar w:fldCharType="end"/>
            </w:r>
          </w:p>
        </w:tc>
        <w:tc>
          <w:tcPr>
            <w:tcW w:w="1704" w:type="dxa"/>
            <w:tcBorders>
              <w:top w:val="single" w:sz="12" w:space="0" w:color="000000"/>
            </w:tcBorders>
          </w:tcPr>
          <w:p w14:paraId="12FB5021" w14:textId="77777777" w:rsidR="006D18CD" w:rsidRPr="005C2EF3" w:rsidRDefault="006D18CD" w:rsidP="00221D0A">
            <w:pPr>
              <w:spacing w:before="0"/>
              <w:rPr>
                <w:sz w:val="22"/>
                <w:szCs w:val="22"/>
              </w:rPr>
            </w:pPr>
            <w:r w:rsidRPr="005C2EF3">
              <w:rPr>
                <w:sz w:val="22"/>
                <w:szCs w:val="22"/>
              </w:rPr>
              <w:t>1943</w:t>
            </w:r>
          </w:p>
        </w:tc>
        <w:tc>
          <w:tcPr>
            <w:tcW w:w="771" w:type="dxa"/>
            <w:tcBorders>
              <w:top w:val="single" w:sz="12" w:space="0" w:color="000000"/>
            </w:tcBorders>
          </w:tcPr>
          <w:p w14:paraId="4E3DCE31" w14:textId="77777777" w:rsidR="006D18CD" w:rsidRPr="005C2EF3" w:rsidRDefault="006D18CD" w:rsidP="00221D0A">
            <w:pPr>
              <w:spacing w:before="0"/>
              <w:rPr>
                <w:sz w:val="22"/>
                <w:szCs w:val="22"/>
              </w:rPr>
            </w:pPr>
            <w:r w:rsidRPr="005C2EF3">
              <w:rPr>
                <w:sz w:val="22"/>
                <w:szCs w:val="22"/>
              </w:rPr>
              <w:t>769</w:t>
            </w:r>
          </w:p>
        </w:tc>
        <w:tc>
          <w:tcPr>
            <w:tcW w:w="1978" w:type="dxa"/>
            <w:tcBorders>
              <w:top w:val="single" w:sz="12" w:space="0" w:color="000000"/>
            </w:tcBorders>
          </w:tcPr>
          <w:p w14:paraId="341BFD3A" w14:textId="77777777" w:rsidR="006D18CD" w:rsidRPr="005C2EF3" w:rsidRDefault="006D18CD" w:rsidP="00221D0A">
            <w:pPr>
              <w:spacing w:before="0"/>
              <w:rPr>
                <w:sz w:val="22"/>
                <w:szCs w:val="22"/>
              </w:rPr>
            </w:pPr>
          </w:p>
        </w:tc>
      </w:tr>
      <w:tr w:rsidR="006D18CD" w:rsidRPr="005C2EF3" w14:paraId="0CAB1F84" w14:textId="77777777" w:rsidTr="005C2EF3">
        <w:tc>
          <w:tcPr>
            <w:tcW w:w="1417" w:type="dxa"/>
          </w:tcPr>
          <w:p w14:paraId="789B21D6" w14:textId="77777777" w:rsidR="006D18CD" w:rsidRPr="005C2EF3" w:rsidRDefault="006D18CD" w:rsidP="00221D0A">
            <w:pPr>
              <w:spacing w:before="0"/>
              <w:rPr>
                <w:sz w:val="22"/>
                <w:szCs w:val="22"/>
              </w:rPr>
            </w:pPr>
            <w:r w:rsidRPr="005C2EF3">
              <w:rPr>
                <w:sz w:val="22"/>
                <w:szCs w:val="22"/>
              </w:rPr>
              <w:t>AOG-18</w:t>
            </w:r>
            <w:r w:rsidR="00020D73" w:rsidRPr="005C2EF3">
              <w:rPr>
                <w:sz w:val="22"/>
                <w:szCs w:val="22"/>
              </w:rPr>
              <w:fldChar w:fldCharType="begin"/>
            </w:r>
            <w:r w:rsidR="00020D73" w:rsidRPr="005C2EF3">
              <w:rPr>
                <w:sz w:val="22"/>
                <w:szCs w:val="22"/>
              </w:rPr>
              <w:instrText xml:space="preserve"> XE "AOG-18" </w:instrText>
            </w:r>
            <w:r w:rsidR="00020D73" w:rsidRPr="005C2EF3">
              <w:rPr>
                <w:sz w:val="22"/>
                <w:szCs w:val="22"/>
              </w:rPr>
              <w:fldChar w:fldCharType="end"/>
            </w:r>
          </w:p>
        </w:tc>
        <w:tc>
          <w:tcPr>
            <w:tcW w:w="1501" w:type="dxa"/>
          </w:tcPr>
          <w:p w14:paraId="726DF59E" w14:textId="77777777" w:rsidR="006D18CD" w:rsidRPr="005C2EF3" w:rsidRDefault="006D18CD" w:rsidP="00221D0A">
            <w:pPr>
              <w:spacing w:before="0"/>
              <w:rPr>
                <w:sz w:val="22"/>
                <w:szCs w:val="22"/>
              </w:rPr>
            </w:pPr>
            <w:r w:rsidRPr="005C2EF3">
              <w:rPr>
                <w:sz w:val="22"/>
                <w:szCs w:val="22"/>
              </w:rPr>
              <w:t>Pasquotank</w:t>
            </w:r>
            <w:r w:rsidR="00794891" w:rsidRPr="005C2EF3">
              <w:rPr>
                <w:sz w:val="22"/>
                <w:szCs w:val="22"/>
              </w:rPr>
              <w:fldChar w:fldCharType="begin"/>
            </w:r>
            <w:r w:rsidR="00794891" w:rsidRPr="005C2EF3">
              <w:rPr>
                <w:sz w:val="22"/>
                <w:szCs w:val="22"/>
              </w:rPr>
              <w:instrText xml:space="preserve"> XE "Pasquotank" </w:instrText>
            </w:r>
            <w:r w:rsidR="00794891" w:rsidRPr="005C2EF3">
              <w:rPr>
                <w:sz w:val="22"/>
                <w:szCs w:val="22"/>
              </w:rPr>
              <w:fldChar w:fldCharType="end"/>
            </w:r>
          </w:p>
        </w:tc>
        <w:tc>
          <w:tcPr>
            <w:tcW w:w="1704" w:type="dxa"/>
          </w:tcPr>
          <w:p w14:paraId="7F74975F" w14:textId="77777777" w:rsidR="006D18CD" w:rsidRPr="005C2EF3" w:rsidRDefault="006D18CD" w:rsidP="00221D0A">
            <w:pPr>
              <w:spacing w:before="0"/>
              <w:rPr>
                <w:sz w:val="22"/>
                <w:szCs w:val="22"/>
              </w:rPr>
            </w:pPr>
            <w:r w:rsidRPr="005C2EF3">
              <w:rPr>
                <w:sz w:val="22"/>
                <w:szCs w:val="22"/>
              </w:rPr>
              <w:t>1943</w:t>
            </w:r>
          </w:p>
        </w:tc>
        <w:tc>
          <w:tcPr>
            <w:tcW w:w="771" w:type="dxa"/>
          </w:tcPr>
          <w:p w14:paraId="36E003C9" w14:textId="77777777" w:rsidR="006D18CD" w:rsidRPr="005C2EF3" w:rsidRDefault="006D18CD" w:rsidP="00221D0A">
            <w:pPr>
              <w:spacing w:before="0"/>
              <w:rPr>
                <w:sz w:val="22"/>
                <w:szCs w:val="22"/>
              </w:rPr>
            </w:pPr>
            <w:r w:rsidRPr="005C2EF3">
              <w:rPr>
                <w:sz w:val="22"/>
                <w:szCs w:val="22"/>
              </w:rPr>
              <w:t>769</w:t>
            </w:r>
          </w:p>
        </w:tc>
        <w:tc>
          <w:tcPr>
            <w:tcW w:w="1978" w:type="dxa"/>
          </w:tcPr>
          <w:p w14:paraId="4AFDFBA1" w14:textId="77777777" w:rsidR="006D18CD" w:rsidRPr="005C2EF3" w:rsidRDefault="006D18CD" w:rsidP="00221D0A">
            <w:pPr>
              <w:spacing w:before="0"/>
              <w:rPr>
                <w:sz w:val="22"/>
                <w:szCs w:val="22"/>
              </w:rPr>
            </w:pPr>
          </w:p>
        </w:tc>
      </w:tr>
      <w:tr w:rsidR="006D18CD" w:rsidRPr="005C2EF3" w14:paraId="6723FD36" w14:textId="77777777" w:rsidTr="005C2EF3">
        <w:tc>
          <w:tcPr>
            <w:tcW w:w="1417" w:type="dxa"/>
          </w:tcPr>
          <w:p w14:paraId="1BE4BE22" w14:textId="77777777" w:rsidR="006D18CD" w:rsidRPr="005C2EF3" w:rsidRDefault="006D18CD" w:rsidP="00221D0A">
            <w:pPr>
              <w:spacing w:before="0"/>
              <w:rPr>
                <w:sz w:val="22"/>
                <w:szCs w:val="22"/>
              </w:rPr>
            </w:pPr>
            <w:r w:rsidRPr="005C2EF3">
              <w:rPr>
                <w:sz w:val="22"/>
                <w:szCs w:val="22"/>
              </w:rPr>
              <w:t>AOG-19</w:t>
            </w:r>
            <w:r w:rsidR="00020D73" w:rsidRPr="005C2EF3">
              <w:rPr>
                <w:sz w:val="22"/>
                <w:szCs w:val="22"/>
              </w:rPr>
              <w:fldChar w:fldCharType="begin"/>
            </w:r>
            <w:r w:rsidR="00020D73" w:rsidRPr="005C2EF3">
              <w:rPr>
                <w:sz w:val="22"/>
                <w:szCs w:val="22"/>
              </w:rPr>
              <w:instrText xml:space="preserve"> XE "AOG-19" </w:instrText>
            </w:r>
            <w:r w:rsidR="00020D73" w:rsidRPr="005C2EF3">
              <w:rPr>
                <w:sz w:val="22"/>
                <w:szCs w:val="22"/>
              </w:rPr>
              <w:fldChar w:fldCharType="end"/>
            </w:r>
          </w:p>
        </w:tc>
        <w:tc>
          <w:tcPr>
            <w:tcW w:w="1501" w:type="dxa"/>
          </w:tcPr>
          <w:p w14:paraId="315ED427" w14:textId="77777777" w:rsidR="006D18CD" w:rsidRPr="005C2EF3" w:rsidRDefault="006D18CD" w:rsidP="00221D0A">
            <w:pPr>
              <w:spacing w:before="0"/>
              <w:rPr>
                <w:sz w:val="22"/>
                <w:szCs w:val="22"/>
              </w:rPr>
            </w:pPr>
            <w:r w:rsidRPr="005C2EF3">
              <w:rPr>
                <w:sz w:val="22"/>
                <w:szCs w:val="22"/>
              </w:rPr>
              <w:t>Sakatonchee</w:t>
            </w:r>
            <w:r w:rsidR="00794891" w:rsidRPr="005C2EF3">
              <w:rPr>
                <w:sz w:val="22"/>
                <w:szCs w:val="22"/>
              </w:rPr>
              <w:fldChar w:fldCharType="begin"/>
            </w:r>
            <w:r w:rsidR="00794891" w:rsidRPr="005C2EF3">
              <w:rPr>
                <w:sz w:val="22"/>
                <w:szCs w:val="22"/>
              </w:rPr>
              <w:instrText xml:space="preserve"> XE "Sakatonchee" </w:instrText>
            </w:r>
            <w:r w:rsidR="00794891" w:rsidRPr="005C2EF3">
              <w:rPr>
                <w:sz w:val="22"/>
                <w:szCs w:val="22"/>
              </w:rPr>
              <w:fldChar w:fldCharType="end"/>
            </w:r>
          </w:p>
        </w:tc>
        <w:tc>
          <w:tcPr>
            <w:tcW w:w="1704" w:type="dxa"/>
          </w:tcPr>
          <w:p w14:paraId="1DFD9FAE" w14:textId="77777777" w:rsidR="006D18CD" w:rsidRPr="005C2EF3" w:rsidRDefault="006D18CD" w:rsidP="00221D0A">
            <w:pPr>
              <w:spacing w:before="0"/>
              <w:rPr>
                <w:sz w:val="22"/>
                <w:szCs w:val="22"/>
              </w:rPr>
            </w:pPr>
            <w:r w:rsidRPr="005C2EF3">
              <w:rPr>
                <w:sz w:val="22"/>
                <w:szCs w:val="22"/>
              </w:rPr>
              <w:t>1944</w:t>
            </w:r>
          </w:p>
        </w:tc>
        <w:tc>
          <w:tcPr>
            <w:tcW w:w="771" w:type="dxa"/>
          </w:tcPr>
          <w:p w14:paraId="25E3A2F0" w14:textId="77777777" w:rsidR="006D18CD" w:rsidRPr="005C2EF3" w:rsidRDefault="006D18CD" w:rsidP="00221D0A">
            <w:pPr>
              <w:spacing w:before="0"/>
              <w:rPr>
                <w:sz w:val="22"/>
                <w:szCs w:val="22"/>
              </w:rPr>
            </w:pPr>
            <w:r w:rsidRPr="005C2EF3">
              <w:rPr>
                <w:sz w:val="22"/>
                <w:szCs w:val="22"/>
              </w:rPr>
              <w:t>769</w:t>
            </w:r>
          </w:p>
        </w:tc>
        <w:tc>
          <w:tcPr>
            <w:tcW w:w="1978" w:type="dxa"/>
          </w:tcPr>
          <w:p w14:paraId="28EEAB07" w14:textId="77777777" w:rsidR="006D18CD" w:rsidRPr="005C2EF3" w:rsidRDefault="006D18CD" w:rsidP="00221D0A">
            <w:pPr>
              <w:spacing w:before="0"/>
              <w:rPr>
                <w:sz w:val="22"/>
                <w:szCs w:val="22"/>
              </w:rPr>
            </w:pPr>
          </w:p>
        </w:tc>
      </w:tr>
      <w:tr w:rsidR="006D18CD" w:rsidRPr="005C2EF3" w14:paraId="7ECB5DFA" w14:textId="77777777" w:rsidTr="005C2EF3">
        <w:tc>
          <w:tcPr>
            <w:tcW w:w="1417" w:type="dxa"/>
          </w:tcPr>
          <w:p w14:paraId="6AB6005E" w14:textId="77777777" w:rsidR="006D18CD" w:rsidRPr="005C2EF3" w:rsidRDefault="006D18CD" w:rsidP="00221D0A">
            <w:pPr>
              <w:spacing w:before="0"/>
              <w:rPr>
                <w:sz w:val="22"/>
                <w:szCs w:val="22"/>
              </w:rPr>
            </w:pPr>
            <w:r w:rsidRPr="005C2EF3">
              <w:rPr>
                <w:sz w:val="22"/>
                <w:szCs w:val="22"/>
              </w:rPr>
              <w:t>AOG-20</w:t>
            </w:r>
            <w:r w:rsidR="00020D73" w:rsidRPr="005C2EF3">
              <w:rPr>
                <w:sz w:val="22"/>
                <w:szCs w:val="22"/>
              </w:rPr>
              <w:fldChar w:fldCharType="begin"/>
            </w:r>
            <w:r w:rsidR="00020D73" w:rsidRPr="005C2EF3">
              <w:rPr>
                <w:sz w:val="22"/>
                <w:szCs w:val="22"/>
              </w:rPr>
              <w:instrText xml:space="preserve"> XE "AOG-20" </w:instrText>
            </w:r>
            <w:r w:rsidR="00020D73" w:rsidRPr="005C2EF3">
              <w:rPr>
                <w:sz w:val="22"/>
                <w:szCs w:val="22"/>
              </w:rPr>
              <w:fldChar w:fldCharType="end"/>
            </w:r>
          </w:p>
        </w:tc>
        <w:tc>
          <w:tcPr>
            <w:tcW w:w="1501" w:type="dxa"/>
          </w:tcPr>
          <w:p w14:paraId="63390ABC" w14:textId="77777777" w:rsidR="006D18CD" w:rsidRPr="005C2EF3" w:rsidRDefault="006D18CD" w:rsidP="00221D0A">
            <w:pPr>
              <w:spacing w:before="0"/>
              <w:rPr>
                <w:sz w:val="22"/>
                <w:szCs w:val="22"/>
              </w:rPr>
            </w:pPr>
            <w:r w:rsidRPr="005C2EF3">
              <w:rPr>
                <w:sz w:val="22"/>
                <w:szCs w:val="22"/>
              </w:rPr>
              <w:t>Seekonk</w:t>
            </w:r>
            <w:r w:rsidR="00794891" w:rsidRPr="005C2EF3">
              <w:rPr>
                <w:sz w:val="22"/>
                <w:szCs w:val="22"/>
              </w:rPr>
              <w:fldChar w:fldCharType="begin"/>
            </w:r>
            <w:r w:rsidR="00794891" w:rsidRPr="005C2EF3">
              <w:rPr>
                <w:sz w:val="22"/>
                <w:szCs w:val="22"/>
              </w:rPr>
              <w:instrText xml:space="preserve"> XE "Seekonk" </w:instrText>
            </w:r>
            <w:r w:rsidR="00794891" w:rsidRPr="005C2EF3">
              <w:rPr>
                <w:sz w:val="22"/>
                <w:szCs w:val="22"/>
              </w:rPr>
              <w:fldChar w:fldCharType="end"/>
            </w:r>
          </w:p>
        </w:tc>
        <w:tc>
          <w:tcPr>
            <w:tcW w:w="1704" w:type="dxa"/>
          </w:tcPr>
          <w:p w14:paraId="1E5DC06A" w14:textId="77777777" w:rsidR="006D18CD" w:rsidRPr="005C2EF3" w:rsidRDefault="006D18CD" w:rsidP="00221D0A">
            <w:pPr>
              <w:spacing w:before="0"/>
              <w:rPr>
                <w:sz w:val="22"/>
                <w:szCs w:val="22"/>
              </w:rPr>
            </w:pPr>
            <w:r w:rsidRPr="005C2EF3">
              <w:rPr>
                <w:sz w:val="22"/>
                <w:szCs w:val="22"/>
              </w:rPr>
              <w:t>1944</w:t>
            </w:r>
          </w:p>
        </w:tc>
        <w:tc>
          <w:tcPr>
            <w:tcW w:w="771" w:type="dxa"/>
          </w:tcPr>
          <w:p w14:paraId="0DAB6E7D" w14:textId="77777777" w:rsidR="006D18CD" w:rsidRPr="005C2EF3" w:rsidRDefault="006D18CD" w:rsidP="00221D0A">
            <w:pPr>
              <w:spacing w:before="0"/>
              <w:rPr>
                <w:sz w:val="22"/>
                <w:szCs w:val="22"/>
              </w:rPr>
            </w:pPr>
            <w:r w:rsidRPr="005C2EF3">
              <w:rPr>
                <w:sz w:val="22"/>
                <w:szCs w:val="22"/>
              </w:rPr>
              <w:t>769</w:t>
            </w:r>
          </w:p>
        </w:tc>
        <w:tc>
          <w:tcPr>
            <w:tcW w:w="1978" w:type="dxa"/>
          </w:tcPr>
          <w:p w14:paraId="04BA6BEF" w14:textId="77777777" w:rsidR="006D18CD" w:rsidRPr="005C2EF3" w:rsidRDefault="006D18CD" w:rsidP="00221D0A">
            <w:pPr>
              <w:spacing w:before="0"/>
              <w:rPr>
                <w:sz w:val="22"/>
                <w:szCs w:val="22"/>
              </w:rPr>
            </w:pPr>
          </w:p>
        </w:tc>
      </w:tr>
      <w:tr w:rsidR="006D18CD" w:rsidRPr="005C2EF3" w14:paraId="253ED72B" w14:textId="77777777" w:rsidTr="005C2EF3">
        <w:tc>
          <w:tcPr>
            <w:tcW w:w="1417" w:type="dxa"/>
          </w:tcPr>
          <w:p w14:paraId="5AE13BD3" w14:textId="77777777" w:rsidR="006D18CD" w:rsidRPr="005C2EF3" w:rsidRDefault="006D18CD" w:rsidP="00221D0A">
            <w:pPr>
              <w:spacing w:before="0"/>
              <w:rPr>
                <w:sz w:val="22"/>
                <w:szCs w:val="22"/>
              </w:rPr>
            </w:pPr>
            <w:r w:rsidRPr="005C2EF3">
              <w:rPr>
                <w:sz w:val="22"/>
                <w:szCs w:val="22"/>
              </w:rPr>
              <w:t>AOG-21</w:t>
            </w:r>
            <w:r w:rsidR="00020D73" w:rsidRPr="005C2EF3">
              <w:rPr>
                <w:sz w:val="22"/>
                <w:szCs w:val="22"/>
              </w:rPr>
              <w:fldChar w:fldCharType="begin"/>
            </w:r>
            <w:r w:rsidR="00020D73" w:rsidRPr="005C2EF3">
              <w:rPr>
                <w:sz w:val="22"/>
                <w:szCs w:val="22"/>
              </w:rPr>
              <w:instrText xml:space="preserve"> XE "AOG-21" </w:instrText>
            </w:r>
            <w:r w:rsidR="00020D73" w:rsidRPr="005C2EF3">
              <w:rPr>
                <w:sz w:val="22"/>
                <w:szCs w:val="22"/>
              </w:rPr>
              <w:fldChar w:fldCharType="end"/>
            </w:r>
          </w:p>
        </w:tc>
        <w:tc>
          <w:tcPr>
            <w:tcW w:w="1501" w:type="dxa"/>
          </w:tcPr>
          <w:p w14:paraId="0DC0FF2C" w14:textId="77777777" w:rsidR="006D18CD" w:rsidRPr="005C2EF3" w:rsidRDefault="006D18CD" w:rsidP="00221D0A">
            <w:pPr>
              <w:spacing w:before="0"/>
              <w:rPr>
                <w:sz w:val="22"/>
                <w:szCs w:val="22"/>
              </w:rPr>
            </w:pPr>
            <w:r w:rsidRPr="005C2EF3">
              <w:rPr>
                <w:sz w:val="22"/>
                <w:szCs w:val="22"/>
              </w:rPr>
              <w:t>Sequatchie</w:t>
            </w:r>
            <w:r w:rsidR="00794891" w:rsidRPr="005C2EF3">
              <w:rPr>
                <w:sz w:val="22"/>
                <w:szCs w:val="22"/>
              </w:rPr>
              <w:fldChar w:fldCharType="begin"/>
            </w:r>
            <w:r w:rsidR="00794891" w:rsidRPr="005C2EF3">
              <w:rPr>
                <w:sz w:val="22"/>
                <w:szCs w:val="22"/>
              </w:rPr>
              <w:instrText xml:space="preserve"> XE "Sequatchie" </w:instrText>
            </w:r>
            <w:r w:rsidR="00794891" w:rsidRPr="005C2EF3">
              <w:rPr>
                <w:sz w:val="22"/>
                <w:szCs w:val="22"/>
              </w:rPr>
              <w:fldChar w:fldCharType="end"/>
            </w:r>
          </w:p>
        </w:tc>
        <w:tc>
          <w:tcPr>
            <w:tcW w:w="1704" w:type="dxa"/>
          </w:tcPr>
          <w:p w14:paraId="4009F594" w14:textId="77777777" w:rsidR="006D18CD" w:rsidRPr="005C2EF3" w:rsidRDefault="006D18CD" w:rsidP="00221D0A">
            <w:pPr>
              <w:spacing w:before="0"/>
              <w:rPr>
                <w:sz w:val="22"/>
                <w:szCs w:val="22"/>
              </w:rPr>
            </w:pPr>
            <w:r w:rsidRPr="005C2EF3">
              <w:rPr>
                <w:sz w:val="22"/>
                <w:szCs w:val="22"/>
              </w:rPr>
              <w:t>1944</w:t>
            </w:r>
          </w:p>
        </w:tc>
        <w:tc>
          <w:tcPr>
            <w:tcW w:w="771" w:type="dxa"/>
          </w:tcPr>
          <w:p w14:paraId="591F0A40" w14:textId="77777777" w:rsidR="006D18CD" w:rsidRPr="005C2EF3" w:rsidRDefault="006D18CD" w:rsidP="00221D0A">
            <w:pPr>
              <w:spacing w:before="0"/>
              <w:rPr>
                <w:sz w:val="22"/>
                <w:szCs w:val="22"/>
              </w:rPr>
            </w:pPr>
            <w:r w:rsidRPr="005C2EF3">
              <w:rPr>
                <w:sz w:val="22"/>
                <w:szCs w:val="22"/>
              </w:rPr>
              <w:t>846</w:t>
            </w:r>
          </w:p>
        </w:tc>
        <w:tc>
          <w:tcPr>
            <w:tcW w:w="1978" w:type="dxa"/>
          </w:tcPr>
          <w:p w14:paraId="16D93123" w14:textId="77777777" w:rsidR="006D18CD" w:rsidRPr="005C2EF3" w:rsidRDefault="006D18CD" w:rsidP="00221D0A">
            <w:pPr>
              <w:spacing w:before="0"/>
              <w:rPr>
                <w:sz w:val="22"/>
                <w:szCs w:val="22"/>
              </w:rPr>
            </w:pPr>
          </w:p>
        </w:tc>
      </w:tr>
      <w:tr w:rsidR="006D18CD" w:rsidRPr="005C2EF3" w14:paraId="07FD05AA" w14:textId="77777777" w:rsidTr="005C2EF3">
        <w:tc>
          <w:tcPr>
            <w:tcW w:w="1417" w:type="dxa"/>
          </w:tcPr>
          <w:p w14:paraId="76D16316" w14:textId="77777777" w:rsidR="006D18CD" w:rsidRPr="005C2EF3" w:rsidRDefault="006D18CD" w:rsidP="00221D0A">
            <w:pPr>
              <w:spacing w:before="0"/>
              <w:rPr>
                <w:sz w:val="22"/>
                <w:szCs w:val="22"/>
              </w:rPr>
            </w:pPr>
            <w:r w:rsidRPr="005C2EF3">
              <w:rPr>
                <w:sz w:val="22"/>
                <w:szCs w:val="22"/>
              </w:rPr>
              <w:t>AOG-22</w:t>
            </w:r>
            <w:r w:rsidR="00020D73" w:rsidRPr="005C2EF3">
              <w:rPr>
                <w:sz w:val="22"/>
                <w:szCs w:val="22"/>
              </w:rPr>
              <w:fldChar w:fldCharType="begin"/>
            </w:r>
            <w:r w:rsidR="00020D73" w:rsidRPr="005C2EF3">
              <w:rPr>
                <w:sz w:val="22"/>
                <w:szCs w:val="22"/>
              </w:rPr>
              <w:instrText xml:space="preserve"> XE "AOG-22" </w:instrText>
            </w:r>
            <w:r w:rsidR="00020D73" w:rsidRPr="005C2EF3">
              <w:rPr>
                <w:sz w:val="22"/>
                <w:szCs w:val="22"/>
              </w:rPr>
              <w:fldChar w:fldCharType="end"/>
            </w:r>
          </w:p>
        </w:tc>
        <w:tc>
          <w:tcPr>
            <w:tcW w:w="1501" w:type="dxa"/>
          </w:tcPr>
          <w:p w14:paraId="59D3345C" w14:textId="77777777" w:rsidR="006D18CD" w:rsidRPr="005C2EF3" w:rsidRDefault="006D18CD" w:rsidP="00221D0A">
            <w:pPr>
              <w:spacing w:before="0"/>
              <w:rPr>
                <w:sz w:val="22"/>
                <w:szCs w:val="22"/>
              </w:rPr>
            </w:pPr>
            <w:r w:rsidRPr="005C2EF3">
              <w:rPr>
                <w:sz w:val="22"/>
                <w:szCs w:val="22"/>
              </w:rPr>
              <w:t>Wautauga</w:t>
            </w:r>
            <w:r w:rsidR="00794891" w:rsidRPr="005C2EF3">
              <w:rPr>
                <w:sz w:val="22"/>
                <w:szCs w:val="22"/>
              </w:rPr>
              <w:fldChar w:fldCharType="begin"/>
            </w:r>
            <w:r w:rsidR="00794891" w:rsidRPr="005C2EF3">
              <w:rPr>
                <w:sz w:val="22"/>
                <w:szCs w:val="22"/>
              </w:rPr>
              <w:instrText xml:space="preserve"> XE "Wautauga" </w:instrText>
            </w:r>
            <w:r w:rsidR="00794891" w:rsidRPr="005C2EF3">
              <w:rPr>
                <w:sz w:val="22"/>
                <w:szCs w:val="22"/>
              </w:rPr>
              <w:fldChar w:fldCharType="end"/>
            </w:r>
          </w:p>
        </w:tc>
        <w:tc>
          <w:tcPr>
            <w:tcW w:w="1704" w:type="dxa"/>
          </w:tcPr>
          <w:p w14:paraId="168C8085" w14:textId="77777777" w:rsidR="006D18CD" w:rsidRPr="005C2EF3" w:rsidRDefault="006D18CD" w:rsidP="00221D0A">
            <w:pPr>
              <w:spacing w:before="0"/>
              <w:rPr>
                <w:sz w:val="22"/>
                <w:szCs w:val="22"/>
              </w:rPr>
            </w:pPr>
            <w:r w:rsidRPr="005C2EF3">
              <w:rPr>
                <w:sz w:val="22"/>
                <w:szCs w:val="22"/>
              </w:rPr>
              <w:t>1944</w:t>
            </w:r>
          </w:p>
        </w:tc>
        <w:tc>
          <w:tcPr>
            <w:tcW w:w="771" w:type="dxa"/>
          </w:tcPr>
          <w:p w14:paraId="272B32A7" w14:textId="77777777" w:rsidR="006D18CD" w:rsidRPr="005C2EF3" w:rsidRDefault="006D18CD" w:rsidP="00221D0A">
            <w:pPr>
              <w:spacing w:before="0"/>
              <w:rPr>
                <w:sz w:val="22"/>
                <w:szCs w:val="22"/>
              </w:rPr>
            </w:pPr>
            <w:r w:rsidRPr="005C2EF3">
              <w:rPr>
                <w:sz w:val="22"/>
                <w:szCs w:val="22"/>
              </w:rPr>
              <w:t>846</w:t>
            </w:r>
          </w:p>
        </w:tc>
        <w:tc>
          <w:tcPr>
            <w:tcW w:w="1978" w:type="dxa"/>
          </w:tcPr>
          <w:p w14:paraId="3F42FD52" w14:textId="77777777" w:rsidR="006D18CD" w:rsidRPr="005C2EF3" w:rsidRDefault="006D18CD" w:rsidP="00221D0A">
            <w:pPr>
              <w:spacing w:before="0"/>
              <w:rPr>
                <w:sz w:val="22"/>
                <w:szCs w:val="22"/>
              </w:rPr>
            </w:pPr>
          </w:p>
        </w:tc>
      </w:tr>
      <w:tr w:rsidR="006D18CD" w:rsidRPr="005C2EF3" w14:paraId="21308F5E" w14:textId="77777777" w:rsidTr="005C2EF3">
        <w:tc>
          <w:tcPr>
            <w:tcW w:w="1417" w:type="dxa"/>
          </w:tcPr>
          <w:p w14:paraId="10CEFA31" w14:textId="77777777" w:rsidR="006D18CD" w:rsidRPr="005C2EF3" w:rsidRDefault="006D18CD" w:rsidP="00221D0A">
            <w:pPr>
              <w:spacing w:before="0"/>
              <w:rPr>
                <w:sz w:val="22"/>
                <w:szCs w:val="22"/>
              </w:rPr>
            </w:pPr>
            <w:r w:rsidRPr="005C2EF3">
              <w:rPr>
                <w:sz w:val="22"/>
                <w:szCs w:val="22"/>
              </w:rPr>
              <w:t>AOG-23</w:t>
            </w:r>
            <w:r w:rsidR="00020D73" w:rsidRPr="005C2EF3">
              <w:rPr>
                <w:sz w:val="22"/>
                <w:szCs w:val="22"/>
              </w:rPr>
              <w:fldChar w:fldCharType="begin"/>
            </w:r>
            <w:r w:rsidR="00020D73" w:rsidRPr="005C2EF3">
              <w:rPr>
                <w:sz w:val="22"/>
                <w:szCs w:val="22"/>
              </w:rPr>
              <w:instrText xml:space="preserve"> XE "AOG-23" </w:instrText>
            </w:r>
            <w:r w:rsidR="00020D73" w:rsidRPr="005C2EF3">
              <w:rPr>
                <w:sz w:val="22"/>
                <w:szCs w:val="22"/>
              </w:rPr>
              <w:fldChar w:fldCharType="end"/>
            </w:r>
          </w:p>
        </w:tc>
        <w:tc>
          <w:tcPr>
            <w:tcW w:w="1501" w:type="dxa"/>
          </w:tcPr>
          <w:p w14:paraId="6F60DC73" w14:textId="77777777" w:rsidR="006D18CD" w:rsidRPr="005C2EF3" w:rsidRDefault="006D18CD" w:rsidP="00221D0A">
            <w:pPr>
              <w:spacing w:before="0"/>
              <w:rPr>
                <w:sz w:val="22"/>
                <w:szCs w:val="22"/>
              </w:rPr>
            </w:pPr>
            <w:r w:rsidRPr="005C2EF3">
              <w:rPr>
                <w:sz w:val="22"/>
                <w:szCs w:val="22"/>
              </w:rPr>
              <w:t>Ammonusuc</w:t>
            </w:r>
            <w:r w:rsidR="00794891" w:rsidRPr="005C2EF3">
              <w:rPr>
                <w:sz w:val="22"/>
                <w:szCs w:val="22"/>
              </w:rPr>
              <w:fldChar w:fldCharType="begin"/>
            </w:r>
            <w:r w:rsidR="00794891" w:rsidRPr="005C2EF3">
              <w:rPr>
                <w:sz w:val="22"/>
                <w:szCs w:val="22"/>
              </w:rPr>
              <w:instrText xml:space="preserve"> XE "Ammonusuc" </w:instrText>
            </w:r>
            <w:r w:rsidR="00794891" w:rsidRPr="005C2EF3">
              <w:rPr>
                <w:sz w:val="22"/>
                <w:szCs w:val="22"/>
              </w:rPr>
              <w:fldChar w:fldCharType="end"/>
            </w:r>
          </w:p>
        </w:tc>
        <w:tc>
          <w:tcPr>
            <w:tcW w:w="1704" w:type="dxa"/>
          </w:tcPr>
          <w:p w14:paraId="71F61FE2" w14:textId="77777777" w:rsidR="006D18CD" w:rsidRPr="005C2EF3" w:rsidRDefault="006D18CD" w:rsidP="00221D0A">
            <w:pPr>
              <w:spacing w:before="0"/>
              <w:rPr>
                <w:sz w:val="22"/>
                <w:szCs w:val="22"/>
              </w:rPr>
            </w:pPr>
            <w:r w:rsidRPr="005C2EF3">
              <w:rPr>
                <w:sz w:val="22"/>
                <w:szCs w:val="22"/>
              </w:rPr>
              <w:t>1944</w:t>
            </w:r>
          </w:p>
        </w:tc>
        <w:tc>
          <w:tcPr>
            <w:tcW w:w="771" w:type="dxa"/>
          </w:tcPr>
          <w:p w14:paraId="0A3227E7" w14:textId="77777777" w:rsidR="006D18CD" w:rsidRPr="005C2EF3" w:rsidRDefault="006D18CD" w:rsidP="00221D0A">
            <w:pPr>
              <w:spacing w:before="0"/>
              <w:rPr>
                <w:sz w:val="22"/>
                <w:szCs w:val="22"/>
              </w:rPr>
            </w:pPr>
            <w:r w:rsidRPr="005C2EF3">
              <w:rPr>
                <w:sz w:val="22"/>
                <w:szCs w:val="22"/>
              </w:rPr>
              <w:t>845</w:t>
            </w:r>
          </w:p>
        </w:tc>
        <w:tc>
          <w:tcPr>
            <w:tcW w:w="1978" w:type="dxa"/>
          </w:tcPr>
          <w:p w14:paraId="413173B4" w14:textId="77777777" w:rsidR="006D18CD" w:rsidRPr="005C2EF3" w:rsidRDefault="006D18CD" w:rsidP="00221D0A">
            <w:pPr>
              <w:spacing w:before="0"/>
              <w:rPr>
                <w:sz w:val="22"/>
                <w:szCs w:val="22"/>
              </w:rPr>
            </w:pPr>
          </w:p>
        </w:tc>
      </w:tr>
      <w:tr w:rsidR="006D18CD" w:rsidRPr="005C2EF3" w14:paraId="54CDF16D" w14:textId="77777777" w:rsidTr="005C2EF3">
        <w:tc>
          <w:tcPr>
            <w:tcW w:w="1417" w:type="dxa"/>
          </w:tcPr>
          <w:p w14:paraId="5EF8CDDB" w14:textId="77777777" w:rsidR="006D18CD" w:rsidRPr="005C2EF3" w:rsidRDefault="006D18CD" w:rsidP="00221D0A">
            <w:pPr>
              <w:spacing w:before="0"/>
              <w:rPr>
                <w:sz w:val="22"/>
                <w:szCs w:val="22"/>
              </w:rPr>
            </w:pPr>
            <w:r w:rsidRPr="005C2EF3">
              <w:rPr>
                <w:sz w:val="22"/>
                <w:szCs w:val="22"/>
              </w:rPr>
              <w:t>AOG-24</w:t>
            </w:r>
            <w:r w:rsidR="00020D73" w:rsidRPr="005C2EF3">
              <w:rPr>
                <w:sz w:val="22"/>
                <w:szCs w:val="22"/>
              </w:rPr>
              <w:fldChar w:fldCharType="begin"/>
            </w:r>
            <w:r w:rsidR="00020D73" w:rsidRPr="005C2EF3">
              <w:rPr>
                <w:sz w:val="22"/>
                <w:szCs w:val="22"/>
              </w:rPr>
              <w:instrText xml:space="preserve"> XE "AOG-24" </w:instrText>
            </w:r>
            <w:r w:rsidR="00020D73" w:rsidRPr="005C2EF3">
              <w:rPr>
                <w:sz w:val="22"/>
                <w:szCs w:val="22"/>
              </w:rPr>
              <w:fldChar w:fldCharType="end"/>
            </w:r>
          </w:p>
        </w:tc>
        <w:tc>
          <w:tcPr>
            <w:tcW w:w="1501" w:type="dxa"/>
          </w:tcPr>
          <w:p w14:paraId="09FE3A0E" w14:textId="77777777" w:rsidR="006D18CD" w:rsidRPr="005C2EF3" w:rsidRDefault="006D18CD" w:rsidP="00221D0A">
            <w:pPr>
              <w:spacing w:before="0"/>
              <w:rPr>
                <w:sz w:val="22"/>
                <w:szCs w:val="22"/>
              </w:rPr>
            </w:pPr>
            <w:r w:rsidRPr="005C2EF3">
              <w:rPr>
                <w:sz w:val="22"/>
                <w:szCs w:val="22"/>
              </w:rPr>
              <w:t>Sheepscot</w:t>
            </w:r>
            <w:r w:rsidR="00794891" w:rsidRPr="005C2EF3">
              <w:rPr>
                <w:sz w:val="22"/>
                <w:szCs w:val="22"/>
              </w:rPr>
              <w:fldChar w:fldCharType="begin"/>
            </w:r>
            <w:r w:rsidR="00794891" w:rsidRPr="005C2EF3">
              <w:rPr>
                <w:sz w:val="22"/>
                <w:szCs w:val="22"/>
              </w:rPr>
              <w:instrText xml:space="preserve"> XE "Sheepscot" </w:instrText>
            </w:r>
            <w:r w:rsidR="00794891" w:rsidRPr="005C2EF3">
              <w:rPr>
                <w:sz w:val="22"/>
                <w:szCs w:val="22"/>
              </w:rPr>
              <w:fldChar w:fldCharType="end"/>
            </w:r>
          </w:p>
        </w:tc>
        <w:tc>
          <w:tcPr>
            <w:tcW w:w="1704" w:type="dxa"/>
          </w:tcPr>
          <w:p w14:paraId="7905E959" w14:textId="77777777" w:rsidR="006D18CD" w:rsidRPr="005C2EF3" w:rsidRDefault="006D18CD" w:rsidP="00221D0A">
            <w:pPr>
              <w:spacing w:before="0"/>
              <w:rPr>
                <w:sz w:val="22"/>
                <w:szCs w:val="22"/>
              </w:rPr>
            </w:pPr>
            <w:r w:rsidRPr="005C2EF3">
              <w:rPr>
                <w:sz w:val="22"/>
                <w:szCs w:val="22"/>
              </w:rPr>
              <w:t>1944</w:t>
            </w:r>
          </w:p>
        </w:tc>
        <w:tc>
          <w:tcPr>
            <w:tcW w:w="771" w:type="dxa"/>
          </w:tcPr>
          <w:p w14:paraId="72D5F95C" w14:textId="77777777" w:rsidR="006D18CD" w:rsidRPr="005C2EF3" w:rsidRDefault="006D18CD" w:rsidP="00221D0A">
            <w:pPr>
              <w:spacing w:before="0"/>
              <w:rPr>
                <w:sz w:val="22"/>
                <w:szCs w:val="22"/>
              </w:rPr>
            </w:pPr>
            <w:r w:rsidRPr="005C2EF3">
              <w:rPr>
                <w:sz w:val="22"/>
                <w:szCs w:val="22"/>
              </w:rPr>
              <w:t>846</w:t>
            </w:r>
          </w:p>
        </w:tc>
        <w:tc>
          <w:tcPr>
            <w:tcW w:w="1978" w:type="dxa"/>
          </w:tcPr>
          <w:p w14:paraId="15CC2C58" w14:textId="77777777" w:rsidR="006D18CD" w:rsidRPr="005C2EF3" w:rsidRDefault="006D18CD" w:rsidP="00221D0A">
            <w:pPr>
              <w:spacing w:before="0"/>
              <w:rPr>
                <w:sz w:val="22"/>
                <w:szCs w:val="22"/>
              </w:rPr>
            </w:pPr>
          </w:p>
        </w:tc>
      </w:tr>
      <w:tr w:rsidR="006D18CD" w:rsidRPr="005C2EF3" w14:paraId="0E74EFA7" w14:textId="77777777" w:rsidTr="005C2EF3">
        <w:tc>
          <w:tcPr>
            <w:tcW w:w="1417" w:type="dxa"/>
          </w:tcPr>
          <w:p w14:paraId="7BB3CB0B" w14:textId="77777777" w:rsidR="006D18CD" w:rsidRPr="005C2EF3" w:rsidRDefault="006D18CD" w:rsidP="00221D0A">
            <w:pPr>
              <w:spacing w:before="0"/>
              <w:rPr>
                <w:sz w:val="22"/>
                <w:szCs w:val="22"/>
              </w:rPr>
            </w:pPr>
            <w:r w:rsidRPr="005C2EF3">
              <w:rPr>
                <w:sz w:val="22"/>
                <w:szCs w:val="22"/>
              </w:rPr>
              <w:t>AOG-25</w:t>
            </w:r>
            <w:r w:rsidR="00020D73" w:rsidRPr="005C2EF3">
              <w:rPr>
                <w:sz w:val="22"/>
                <w:szCs w:val="22"/>
              </w:rPr>
              <w:fldChar w:fldCharType="begin"/>
            </w:r>
            <w:r w:rsidR="00020D73" w:rsidRPr="005C2EF3">
              <w:rPr>
                <w:sz w:val="22"/>
                <w:szCs w:val="22"/>
              </w:rPr>
              <w:instrText xml:space="preserve"> XE "AOG-25" </w:instrText>
            </w:r>
            <w:r w:rsidR="00020D73" w:rsidRPr="005C2EF3">
              <w:rPr>
                <w:sz w:val="22"/>
                <w:szCs w:val="22"/>
              </w:rPr>
              <w:fldChar w:fldCharType="end"/>
            </w:r>
          </w:p>
        </w:tc>
        <w:tc>
          <w:tcPr>
            <w:tcW w:w="1501" w:type="dxa"/>
          </w:tcPr>
          <w:p w14:paraId="3B816D24" w14:textId="77777777" w:rsidR="006D18CD" w:rsidRPr="005C2EF3" w:rsidRDefault="006D18CD" w:rsidP="00221D0A">
            <w:pPr>
              <w:spacing w:before="0"/>
              <w:rPr>
                <w:sz w:val="22"/>
                <w:szCs w:val="22"/>
              </w:rPr>
            </w:pPr>
            <w:r w:rsidRPr="005C2EF3">
              <w:rPr>
                <w:sz w:val="22"/>
                <w:szCs w:val="22"/>
              </w:rPr>
              <w:t>Calamus</w:t>
            </w:r>
            <w:r w:rsidR="00794891" w:rsidRPr="005C2EF3">
              <w:rPr>
                <w:sz w:val="22"/>
                <w:szCs w:val="22"/>
              </w:rPr>
              <w:fldChar w:fldCharType="begin"/>
            </w:r>
            <w:r w:rsidR="00794891" w:rsidRPr="005C2EF3">
              <w:rPr>
                <w:sz w:val="22"/>
                <w:szCs w:val="22"/>
              </w:rPr>
              <w:instrText xml:space="preserve"> XE "Calamus" </w:instrText>
            </w:r>
            <w:r w:rsidR="00794891" w:rsidRPr="005C2EF3">
              <w:rPr>
                <w:sz w:val="22"/>
                <w:szCs w:val="22"/>
              </w:rPr>
              <w:fldChar w:fldCharType="end"/>
            </w:r>
          </w:p>
        </w:tc>
        <w:tc>
          <w:tcPr>
            <w:tcW w:w="1704" w:type="dxa"/>
          </w:tcPr>
          <w:p w14:paraId="6F44D990" w14:textId="77777777" w:rsidR="006D18CD" w:rsidRPr="005C2EF3" w:rsidRDefault="006D18CD" w:rsidP="00221D0A">
            <w:pPr>
              <w:spacing w:before="0"/>
              <w:rPr>
                <w:sz w:val="22"/>
                <w:szCs w:val="22"/>
              </w:rPr>
            </w:pPr>
            <w:r w:rsidRPr="005C2EF3">
              <w:rPr>
                <w:sz w:val="22"/>
                <w:szCs w:val="22"/>
              </w:rPr>
              <w:t>1944</w:t>
            </w:r>
          </w:p>
        </w:tc>
        <w:tc>
          <w:tcPr>
            <w:tcW w:w="771" w:type="dxa"/>
          </w:tcPr>
          <w:p w14:paraId="3F5B6133" w14:textId="77777777" w:rsidR="006D18CD" w:rsidRPr="005C2EF3" w:rsidRDefault="006D18CD" w:rsidP="00221D0A">
            <w:pPr>
              <w:spacing w:before="0"/>
              <w:rPr>
                <w:sz w:val="22"/>
                <w:szCs w:val="22"/>
              </w:rPr>
            </w:pPr>
            <w:r w:rsidRPr="005C2EF3">
              <w:rPr>
                <w:sz w:val="22"/>
                <w:szCs w:val="22"/>
              </w:rPr>
              <w:t>845</w:t>
            </w:r>
          </w:p>
        </w:tc>
        <w:tc>
          <w:tcPr>
            <w:tcW w:w="1978" w:type="dxa"/>
          </w:tcPr>
          <w:p w14:paraId="2FACACFB" w14:textId="77777777" w:rsidR="006D18CD" w:rsidRPr="005C2EF3" w:rsidRDefault="006D18CD" w:rsidP="00221D0A">
            <w:pPr>
              <w:spacing w:before="0"/>
              <w:rPr>
                <w:sz w:val="22"/>
                <w:szCs w:val="22"/>
              </w:rPr>
            </w:pPr>
          </w:p>
        </w:tc>
      </w:tr>
      <w:tr w:rsidR="006D18CD" w:rsidRPr="005C2EF3" w14:paraId="02319CA0" w14:textId="77777777" w:rsidTr="005C2EF3">
        <w:tc>
          <w:tcPr>
            <w:tcW w:w="1417" w:type="dxa"/>
          </w:tcPr>
          <w:p w14:paraId="371AA4AC" w14:textId="77777777" w:rsidR="006D18CD" w:rsidRPr="005C2EF3" w:rsidRDefault="006D18CD" w:rsidP="00221D0A">
            <w:pPr>
              <w:spacing w:before="0"/>
              <w:rPr>
                <w:sz w:val="22"/>
                <w:szCs w:val="22"/>
              </w:rPr>
            </w:pPr>
            <w:r w:rsidRPr="005C2EF3">
              <w:rPr>
                <w:sz w:val="22"/>
                <w:szCs w:val="22"/>
              </w:rPr>
              <w:t>AOG-26</w:t>
            </w:r>
            <w:r w:rsidR="00020D73" w:rsidRPr="005C2EF3">
              <w:rPr>
                <w:sz w:val="22"/>
                <w:szCs w:val="22"/>
              </w:rPr>
              <w:fldChar w:fldCharType="begin"/>
            </w:r>
            <w:r w:rsidR="00020D73" w:rsidRPr="005C2EF3">
              <w:rPr>
                <w:sz w:val="22"/>
                <w:szCs w:val="22"/>
              </w:rPr>
              <w:instrText xml:space="preserve"> XE "AOG-26" </w:instrText>
            </w:r>
            <w:r w:rsidR="00020D73" w:rsidRPr="005C2EF3">
              <w:rPr>
                <w:sz w:val="22"/>
                <w:szCs w:val="22"/>
              </w:rPr>
              <w:fldChar w:fldCharType="end"/>
            </w:r>
          </w:p>
        </w:tc>
        <w:tc>
          <w:tcPr>
            <w:tcW w:w="1501" w:type="dxa"/>
          </w:tcPr>
          <w:p w14:paraId="142C2D82" w14:textId="77777777" w:rsidR="006D18CD" w:rsidRPr="005C2EF3" w:rsidRDefault="006D18CD" w:rsidP="00221D0A">
            <w:pPr>
              <w:spacing w:before="0"/>
              <w:rPr>
                <w:sz w:val="22"/>
                <w:szCs w:val="22"/>
              </w:rPr>
            </w:pPr>
            <w:r w:rsidRPr="005C2EF3">
              <w:rPr>
                <w:sz w:val="22"/>
                <w:szCs w:val="22"/>
              </w:rPr>
              <w:t>Chiwaukum</w:t>
            </w:r>
            <w:r w:rsidR="00794891" w:rsidRPr="005C2EF3">
              <w:rPr>
                <w:sz w:val="22"/>
                <w:szCs w:val="22"/>
              </w:rPr>
              <w:fldChar w:fldCharType="begin"/>
            </w:r>
            <w:r w:rsidR="00794891" w:rsidRPr="005C2EF3">
              <w:rPr>
                <w:sz w:val="22"/>
                <w:szCs w:val="22"/>
              </w:rPr>
              <w:instrText xml:space="preserve"> XE "Chiwaukum" </w:instrText>
            </w:r>
            <w:r w:rsidR="00794891" w:rsidRPr="005C2EF3">
              <w:rPr>
                <w:sz w:val="22"/>
                <w:szCs w:val="22"/>
              </w:rPr>
              <w:fldChar w:fldCharType="end"/>
            </w:r>
          </w:p>
        </w:tc>
        <w:tc>
          <w:tcPr>
            <w:tcW w:w="1704" w:type="dxa"/>
          </w:tcPr>
          <w:p w14:paraId="7DDA9197" w14:textId="77777777" w:rsidR="006D18CD" w:rsidRPr="005C2EF3" w:rsidRDefault="006D18CD" w:rsidP="00221D0A">
            <w:pPr>
              <w:spacing w:before="0"/>
              <w:rPr>
                <w:sz w:val="22"/>
                <w:szCs w:val="22"/>
              </w:rPr>
            </w:pPr>
            <w:r w:rsidRPr="005C2EF3">
              <w:rPr>
                <w:sz w:val="22"/>
                <w:szCs w:val="22"/>
              </w:rPr>
              <w:t>1944</w:t>
            </w:r>
          </w:p>
        </w:tc>
        <w:tc>
          <w:tcPr>
            <w:tcW w:w="771" w:type="dxa"/>
          </w:tcPr>
          <w:p w14:paraId="451044FE" w14:textId="77777777" w:rsidR="006D18CD" w:rsidRPr="005C2EF3" w:rsidRDefault="006D18CD" w:rsidP="00221D0A">
            <w:pPr>
              <w:spacing w:before="0"/>
              <w:rPr>
                <w:sz w:val="22"/>
                <w:szCs w:val="22"/>
              </w:rPr>
            </w:pPr>
            <w:r w:rsidRPr="005C2EF3">
              <w:rPr>
                <w:sz w:val="22"/>
                <w:szCs w:val="22"/>
              </w:rPr>
              <w:t>846</w:t>
            </w:r>
          </w:p>
        </w:tc>
        <w:tc>
          <w:tcPr>
            <w:tcW w:w="1978" w:type="dxa"/>
          </w:tcPr>
          <w:p w14:paraId="1C3396EC" w14:textId="77777777" w:rsidR="006D18CD" w:rsidRPr="005C2EF3" w:rsidRDefault="006D18CD" w:rsidP="00221D0A">
            <w:pPr>
              <w:spacing w:before="0"/>
              <w:rPr>
                <w:sz w:val="22"/>
                <w:szCs w:val="22"/>
              </w:rPr>
            </w:pPr>
          </w:p>
        </w:tc>
      </w:tr>
      <w:tr w:rsidR="006D18CD" w:rsidRPr="005C2EF3" w14:paraId="1A1D4E4A" w14:textId="77777777" w:rsidTr="005C2EF3">
        <w:tc>
          <w:tcPr>
            <w:tcW w:w="1417" w:type="dxa"/>
          </w:tcPr>
          <w:p w14:paraId="44526524" w14:textId="77777777" w:rsidR="006D18CD" w:rsidRPr="005C2EF3" w:rsidRDefault="006D18CD" w:rsidP="00221D0A">
            <w:pPr>
              <w:spacing w:before="0"/>
              <w:rPr>
                <w:sz w:val="22"/>
                <w:szCs w:val="22"/>
              </w:rPr>
            </w:pPr>
            <w:r w:rsidRPr="005C2EF3">
              <w:rPr>
                <w:sz w:val="22"/>
                <w:szCs w:val="22"/>
              </w:rPr>
              <w:t>AOG-27</w:t>
            </w:r>
            <w:r w:rsidR="00020D73" w:rsidRPr="005C2EF3">
              <w:rPr>
                <w:sz w:val="22"/>
                <w:szCs w:val="22"/>
              </w:rPr>
              <w:fldChar w:fldCharType="begin"/>
            </w:r>
            <w:r w:rsidR="00020D73" w:rsidRPr="005C2EF3">
              <w:rPr>
                <w:sz w:val="22"/>
                <w:szCs w:val="22"/>
              </w:rPr>
              <w:instrText xml:space="preserve"> XE "AOG-27" </w:instrText>
            </w:r>
            <w:r w:rsidR="00020D73" w:rsidRPr="005C2EF3">
              <w:rPr>
                <w:sz w:val="22"/>
                <w:szCs w:val="22"/>
              </w:rPr>
              <w:fldChar w:fldCharType="end"/>
            </w:r>
          </w:p>
        </w:tc>
        <w:tc>
          <w:tcPr>
            <w:tcW w:w="1501" w:type="dxa"/>
          </w:tcPr>
          <w:p w14:paraId="27FEE6B5" w14:textId="77777777" w:rsidR="006D18CD" w:rsidRPr="005C2EF3" w:rsidRDefault="006D18CD" w:rsidP="00221D0A">
            <w:pPr>
              <w:spacing w:before="0"/>
              <w:rPr>
                <w:sz w:val="22"/>
                <w:szCs w:val="22"/>
              </w:rPr>
            </w:pPr>
            <w:r w:rsidRPr="005C2EF3">
              <w:rPr>
                <w:sz w:val="22"/>
                <w:szCs w:val="22"/>
              </w:rPr>
              <w:t>Escatawpa</w:t>
            </w:r>
            <w:r w:rsidR="00794891" w:rsidRPr="005C2EF3">
              <w:rPr>
                <w:sz w:val="22"/>
                <w:szCs w:val="22"/>
              </w:rPr>
              <w:fldChar w:fldCharType="begin"/>
            </w:r>
            <w:r w:rsidR="00794891" w:rsidRPr="005C2EF3">
              <w:rPr>
                <w:sz w:val="22"/>
                <w:szCs w:val="22"/>
              </w:rPr>
              <w:instrText xml:space="preserve"> XE "Escatawpa" </w:instrText>
            </w:r>
            <w:r w:rsidR="00794891" w:rsidRPr="005C2EF3">
              <w:rPr>
                <w:sz w:val="22"/>
                <w:szCs w:val="22"/>
              </w:rPr>
              <w:fldChar w:fldCharType="end"/>
            </w:r>
          </w:p>
        </w:tc>
        <w:tc>
          <w:tcPr>
            <w:tcW w:w="1704" w:type="dxa"/>
          </w:tcPr>
          <w:p w14:paraId="78E562F3" w14:textId="77777777" w:rsidR="006D18CD" w:rsidRPr="005C2EF3" w:rsidRDefault="006D18CD" w:rsidP="00221D0A">
            <w:pPr>
              <w:spacing w:before="0"/>
              <w:rPr>
                <w:sz w:val="22"/>
                <w:szCs w:val="22"/>
              </w:rPr>
            </w:pPr>
            <w:r w:rsidRPr="005C2EF3">
              <w:rPr>
                <w:sz w:val="22"/>
                <w:szCs w:val="22"/>
              </w:rPr>
              <w:t>1944</w:t>
            </w:r>
          </w:p>
        </w:tc>
        <w:tc>
          <w:tcPr>
            <w:tcW w:w="771" w:type="dxa"/>
          </w:tcPr>
          <w:p w14:paraId="13120322" w14:textId="77777777" w:rsidR="006D18CD" w:rsidRPr="005C2EF3" w:rsidRDefault="006D18CD" w:rsidP="00221D0A">
            <w:pPr>
              <w:spacing w:before="0"/>
              <w:rPr>
                <w:sz w:val="22"/>
                <w:szCs w:val="22"/>
              </w:rPr>
            </w:pPr>
            <w:r w:rsidRPr="005C2EF3">
              <w:rPr>
                <w:sz w:val="22"/>
                <w:szCs w:val="22"/>
              </w:rPr>
              <w:t>846</w:t>
            </w:r>
          </w:p>
        </w:tc>
        <w:tc>
          <w:tcPr>
            <w:tcW w:w="1978" w:type="dxa"/>
          </w:tcPr>
          <w:p w14:paraId="350EF6C2" w14:textId="77777777" w:rsidR="006D18CD" w:rsidRPr="005C2EF3" w:rsidRDefault="006D18CD" w:rsidP="00221D0A">
            <w:pPr>
              <w:spacing w:before="0"/>
              <w:rPr>
                <w:sz w:val="22"/>
                <w:szCs w:val="22"/>
              </w:rPr>
            </w:pPr>
          </w:p>
        </w:tc>
      </w:tr>
      <w:tr w:rsidR="006D18CD" w:rsidRPr="005C2EF3" w14:paraId="2F10427D" w14:textId="77777777" w:rsidTr="005C2EF3">
        <w:tc>
          <w:tcPr>
            <w:tcW w:w="1417" w:type="dxa"/>
          </w:tcPr>
          <w:p w14:paraId="7151303E" w14:textId="77777777" w:rsidR="006D18CD" w:rsidRPr="005C2EF3" w:rsidRDefault="006D18CD" w:rsidP="00221D0A">
            <w:pPr>
              <w:spacing w:before="0"/>
              <w:rPr>
                <w:sz w:val="22"/>
                <w:szCs w:val="22"/>
              </w:rPr>
            </w:pPr>
            <w:r w:rsidRPr="005C2EF3">
              <w:rPr>
                <w:sz w:val="22"/>
                <w:szCs w:val="22"/>
              </w:rPr>
              <w:t>AOG-28</w:t>
            </w:r>
            <w:r w:rsidR="00020D73" w:rsidRPr="005C2EF3">
              <w:rPr>
                <w:sz w:val="22"/>
                <w:szCs w:val="22"/>
              </w:rPr>
              <w:fldChar w:fldCharType="begin"/>
            </w:r>
            <w:r w:rsidR="00020D73" w:rsidRPr="005C2EF3">
              <w:rPr>
                <w:sz w:val="22"/>
                <w:szCs w:val="22"/>
              </w:rPr>
              <w:instrText xml:space="preserve"> XE "AOG-28" </w:instrText>
            </w:r>
            <w:r w:rsidR="00020D73" w:rsidRPr="005C2EF3">
              <w:rPr>
                <w:sz w:val="22"/>
                <w:szCs w:val="22"/>
              </w:rPr>
              <w:fldChar w:fldCharType="end"/>
            </w:r>
          </w:p>
        </w:tc>
        <w:tc>
          <w:tcPr>
            <w:tcW w:w="1501" w:type="dxa"/>
          </w:tcPr>
          <w:p w14:paraId="52B49FAD" w14:textId="77777777" w:rsidR="006D18CD" w:rsidRPr="005C2EF3" w:rsidRDefault="006D18CD" w:rsidP="00221D0A">
            <w:pPr>
              <w:spacing w:before="0"/>
              <w:rPr>
                <w:sz w:val="22"/>
                <w:szCs w:val="22"/>
              </w:rPr>
            </w:pPr>
            <w:r w:rsidRPr="005C2EF3">
              <w:rPr>
                <w:sz w:val="22"/>
                <w:szCs w:val="22"/>
              </w:rPr>
              <w:t>Gualala</w:t>
            </w:r>
            <w:r w:rsidR="00794891" w:rsidRPr="005C2EF3">
              <w:rPr>
                <w:sz w:val="22"/>
                <w:szCs w:val="22"/>
              </w:rPr>
              <w:fldChar w:fldCharType="begin"/>
            </w:r>
            <w:r w:rsidR="00794891" w:rsidRPr="005C2EF3">
              <w:rPr>
                <w:sz w:val="22"/>
                <w:szCs w:val="22"/>
              </w:rPr>
              <w:instrText xml:space="preserve"> XE "Gualala" </w:instrText>
            </w:r>
            <w:r w:rsidR="00794891" w:rsidRPr="005C2EF3">
              <w:rPr>
                <w:sz w:val="22"/>
                <w:szCs w:val="22"/>
              </w:rPr>
              <w:fldChar w:fldCharType="end"/>
            </w:r>
          </w:p>
        </w:tc>
        <w:tc>
          <w:tcPr>
            <w:tcW w:w="1704" w:type="dxa"/>
          </w:tcPr>
          <w:p w14:paraId="765E9213" w14:textId="77777777" w:rsidR="006D18CD" w:rsidRPr="005C2EF3" w:rsidRDefault="006D18CD" w:rsidP="00221D0A">
            <w:pPr>
              <w:spacing w:before="0"/>
              <w:rPr>
                <w:sz w:val="22"/>
                <w:szCs w:val="22"/>
              </w:rPr>
            </w:pPr>
            <w:r w:rsidRPr="005C2EF3">
              <w:rPr>
                <w:sz w:val="22"/>
                <w:szCs w:val="22"/>
              </w:rPr>
              <w:t>1944</w:t>
            </w:r>
          </w:p>
        </w:tc>
        <w:tc>
          <w:tcPr>
            <w:tcW w:w="771" w:type="dxa"/>
          </w:tcPr>
          <w:p w14:paraId="2516E820" w14:textId="77777777" w:rsidR="006D18CD" w:rsidRPr="005C2EF3" w:rsidRDefault="006D18CD" w:rsidP="00221D0A">
            <w:pPr>
              <w:spacing w:before="0"/>
              <w:rPr>
                <w:sz w:val="22"/>
                <w:szCs w:val="22"/>
              </w:rPr>
            </w:pPr>
            <w:r w:rsidRPr="005C2EF3">
              <w:rPr>
                <w:sz w:val="22"/>
                <w:szCs w:val="22"/>
              </w:rPr>
              <w:t>846</w:t>
            </w:r>
          </w:p>
        </w:tc>
        <w:tc>
          <w:tcPr>
            <w:tcW w:w="1978" w:type="dxa"/>
          </w:tcPr>
          <w:p w14:paraId="7AD3EBF6" w14:textId="77777777" w:rsidR="006D18CD" w:rsidRPr="005C2EF3" w:rsidRDefault="006D18CD" w:rsidP="00221D0A">
            <w:pPr>
              <w:spacing w:before="0"/>
              <w:rPr>
                <w:sz w:val="22"/>
                <w:szCs w:val="22"/>
              </w:rPr>
            </w:pPr>
          </w:p>
        </w:tc>
      </w:tr>
      <w:tr w:rsidR="006D18CD" w:rsidRPr="005C2EF3" w14:paraId="51AD6485" w14:textId="77777777" w:rsidTr="005C2EF3">
        <w:tc>
          <w:tcPr>
            <w:tcW w:w="1417" w:type="dxa"/>
          </w:tcPr>
          <w:p w14:paraId="1DD394A5" w14:textId="77777777" w:rsidR="006D18CD" w:rsidRPr="005C2EF3" w:rsidRDefault="006D18CD" w:rsidP="00221D0A">
            <w:pPr>
              <w:spacing w:before="0"/>
              <w:rPr>
                <w:sz w:val="22"/>
                <w:szCs w:val="22"/>
              </w:rPr>
            </w:pPr>
            <w:r w:rsidRPr="005C2EF3">
              <w:rPr>
                <w:sz w:val="22"/>
                <w:szCs w:val="22"/>
              </w:rPr>
              <w:t>AOG-29</w:t>
            </w:r>
            <w:r w:rsidR="00020D73" w:rsidRPr="005C2EF3">
              <w:rPr>
                <w:sz w:val="22"/>
                <w:szCs w:val="22"/>
              </w:rPr>
              <w:fldChar w:fldCharType="begin"/>
            </w:r>
            <w:r w:rsidR="00020D73" w:rsidRPr="005C2EF3">
              <w:rPr>
                <w:sz w:val="22"/>
                <w:szCs w:val="22"/>
              </w:rPr>
              <w:instrText xml:space="preserve"> XE "AOG-29" </w:instrText>
            </w:r>
            <w:r w:rsidR="00020D73" w:rsidRPr="005C2EF3">
              <w:rPr>
                <w:sz w:val="22"/>
                <w:szCs w:val="22"/>
              </w:rPr>
              <w:fldChar w:fldCharType="end"/>
            </w:r>
          </w:p>
        </w:tc>
        <w:tc>
          <w:tcPr>
            <w:tcW w:w="1501" w:type="dxa"/>
          </w:tcPr>
          <w:p w14:paraId="58FA529C" w14:textId="77777777" w:rsidR="006D18CD" w:rsidRPr="005C2EF3" w:rsidRDefault="006D18CD" w:rsidP="00221D0A">
            <w:pPr>
              <w:spacing w:before="0"/>
              <w:rPr>
                <w:sz w:val="22"/>
                <w:szCs w:val="22"/>
              </w:rPr>
            </w:pPr>
            <w:r w:rsidRPr="005C2EF3">
              <w:rPr>
                <w:sz w:val="22"/>
                <w:szCs w:val="22"/>
              </w:rPr>
              <w:t>Hiwassee</w:t>
            </w:r>
            <w:r w:rsidR="00794891" w:rsidRPr="005C2EF3">
              <w:rPr>
                <w:sz w:val="22"/>
                <w:szCs w:val="22"/>
              </w:rPr>
              <w:fldChar w:fldCharType="begin"/>
            </w:r>
            <w:r w:rsidR="00794891" w:rsidRPr="005C2EF3">
              <w:rPr>
                <w:sz w:val="22"/>
                <w:szCs w:val="22"/>
              </w:rPr>
              <w:instrText xml:space="preserve"> XE "Hiwassee" </w:instrText>
            </w:r>
            <w:r w:rsidR="00794891" w:rsidRPr="005C2EF3">
              <w:rPr>
                <w:sz w:val="22"/>
                <w:szCs w:val="22"/>
              </w:rPr>
              <w:fldChar w:fldCharType="end"/>
            </w:r>
          </w:p>
        </w:tc>
        <w:tc>
          <w:tcPr>
            <w:tcW w:w="1704" w:type="dxa"/>
          </w:tcPr>
          <w:p w14:paraId="16400E41" w14:textId="77777777" w:rsidR="006D18CD" w:rsidRPr="005C2EF3" w:rsidRDefault="006D18CD" w:rsidP="00221D0A">
            <w:pPr>
              <w:spacing w:before="0"/>
              <w:rPr>
                <w:sz w:val="22"/>
                <w:szCs w:val="22"/>
              </w:rPr>
            </w:pPr>
            <w:r w:rsidRPr="005C2EF3">
              <w:rPr>
                <w:sz w:val="22"/>
                <w:szCs w:val="22"/>
              </w:rPr>
              <w:t>1944</w:t>
            </w:r>
          </w:p>
        </w:tc>
        <w:tc>
          <w:tcPr>
            <w:tcW w:w="771" w:type="dxa"/>
          </w:tcPr>
          <w:p w14:paraId="326F9673" w14:textId="77777777" w:rsidR="006D18CD" w:rsidRPr="005C2EF3" w:rsidRDefault="006D18CD" w:rsidP="00221D0A">
            <w:pPr>
              <w:spacing w:before="0"/>
              <w:rPr>
                <w:sz w:val="22"/>
                <w:szCs w:val="22"/>
              </w:rPr>
            </w:pPr>
            <w:r w:rsidRPr="005C2EF3">
              <w:rPr>
                <w:sz w:val="22"/>
                <w:szCs w:val="22"/>
              </w:rPr>
              <w:t>846</w:t>
            </w:r>
          </w:p>
        </w:tc>
        <w:tc>
          <w:tcPr>
            <w:tcW w:w="1978" w:type="dxa"/>
          </w:tcPr>
          <w:p w14:paraId="7DEB9483" w14:textId="77777777" w:rsidR="006D18CD" w:rsidRPr="005C2EF3" w:rsidRDefault="006D18CD" w:rsidP="00221D0A">
            <w:pPr>
              <w:spacing w:before="0"/>
              <w:rPr>
                <w:sz w:val="22"/>
                <w:szCs w:val="22"/>
              </w:rPr>
            </w:pPr>
          </w:p>
        </w:tc>
      </w:tr>
      <w:tr w:rsidR="006D18CD" w:rsidRPr="005C2EF3" w14:paraId="1359AC43" w14:textId="77777777" w:rsidTr="005C2EF3">
        <w:tc>
          <w:tcPr>
            <w:tcW w:w="1417" w:type="dxa"/>
          </w:tcPr>
          <w:p w14:paraId="03F610C5" w14:textId="77777777" w:rsidR="006D18CD" w:rsidRPr="005C2EF3" w:rsidRDefault="006D18CD" w:rsidP="00221D0A">
            <w:pPr>
              <w:spacing w:before="0"/>
              <w:rPr>
                <w:sz w:val="22"/>
                <w:szCs w:val="22"/>
              </w:rPr>
            </w:pPr>
            <w:r w:rsidRPr="005C2EF3">
              <w:rPr>
                <w:sz w:val="22"/>
                <w:szCs w:val="22"/>
              </w:rPr>
              <w:t>AOG-30</w:t>
            </w:r>
            <w:r w:rsidR="00020D73" w:rsidRPr="005C2EF3">
              <w:rPr>
                <w:sz w:val="22"/>
                <w:szCs w:val="22"/>
              </w:rPr>
              <w:fldChar w:fldCharType="begin"/>
            </w:r>
            <w:r w:rsidR="00020D73" w:rsidRPr="005C2EF3">
              <w:rPr>
                <w:sz w:val="22"/>
                <w:szCs w:val="22"/>
              </w:rPr>
              <w:instrText xml:space="preserve"> XE "AOG-30" </w:instrText>
            </w:r>
            <w:r w:rsidR="00020D73" w:rsidRPr="005C2EF3">
              <w:rPr>
                <w:sz w:val="22"/>
                <w:szCs w:val="22"/>
              </w:rPr>
              <w:fldChar w:fldCharType="end"/>
            </w:r>
          </w:p>
        </w:tc>
        <w:tc>
          <w:tcPr>
            <w:tcW w:w="1501" w:type="dxa"/>
          </w:tcPr>
          <w:p w14:paraId="11EE0FDD" w14:textId="77777777" w:rsidR="006D18CD" w:rsidRPr="005C2EF3" w:rsidRDefault="006D18CD" w:rsidP="00221D0A">
            <w:pPr>
              <w:spacing w:before="0"/>
              <w:rPr>
                <w:sz w:val="22"/>
                <w:szCs w:val="22"/>
              </w:rPr>
            </w:pPr>
            <w:r w:rsidRPr="005C2EF3">
              <w:rPr>
                <w:sz w:val="22"/>
                <w:szCs w:val="22"/>
              </w:rPr>
              <w:t>Kalamazoo</w:t>
            </w:r>
            <w:r w:rsidR="00794891" w:rsidRPr="005C2EF3">
              <w:rPr>
                <w:sz w:val="22"/>
                <w:szCs w:val="22"/>
              </w:rPr>
              <w:fldChar w:fldCharType="begin"/>
            </w:r>
            <w:r w:rsidR="00794891" w:rsidRPr="005C2EF3">
              <w:rPr>
                <w:sz w:val="22"/>
                <w:szCs w:val="22"/>
              </w:rPr>
              <w:instrText xml:space="preserve"> XE "Kalamazoo" </w:instrText>
            </w:r>
            <w:r w:rsidR="00794891" w:rsidRPr="005C2EF3">
              <w:rPr>
                <w:sz w:val="22"/>
                <w:szCs w:val="22"/>
              </w:rPr>
              <w:fldChar w:fldCharType="end"/>
            </w:r>
          </w:p>
        </w:tc>
        <w:tc>
          <w:tcPr>
            <w:tcW w:w="1704" w:type="dxa"/>
          </w:tcPr>
          <w:p w14:paraId="74E350E5" w14:textId="77777777" w:rsidR="006D18CD" w:rsidRPr="005C2EF3" w:rsidRDefault="006D18CD" w:rsidP="00221D0A">
            <w:pPr>
              <w:spacing w:before="0"/>
              <w:rPr>
                <w:sz w:val="22"/>
                <w:szCs w:val="22"/>
              </w:rPr>
            </w:pPr>
            <w:r w:rsidRPr="005C2EF3">
              <w:rPr>
                <w:sz w:val="22"/>
                <w:szCs w:val="22"/>
              </w:rPr>
              <w:t>1944</w:t>
            </w:r>
          </w:p>
        </w:tc>
        <w:tc>
          <w:tcPr>
            <w:tcW w:w="771" w:type="dxa"/>
          </w:tcPr>
          <w:p w14:paraId="4FA3698F" w14:textId="77777777" w:rsidR="006D18CD" w:rsidRPr="005C2EF3" w:rsidRDefault="006D18CD" w:rsidP="00221D0A">
            <w:pPr>
              <w:spacing w:before="0"/>
              <w:rPr>
                <w:sz w:val="22"/>
                <w:szCs w:val="22"/>
              </w:rPr>
            </w:pPr>
            <w:r w:rsidRPr="005C2EF3">
              <w:rPr>
                <w:sz w:val="22"/>
                <w:szCs w:val="22"/>
              </w:rPr>
              <w:t>846</w:t>
            </w:r>
          </w:p>
        </w:tc>
        <w:tc>
          <w:tcPr>
            <w:tcW w:w="1978" w:type="dxa"/>
          </w:tcPr>
          <w:p w14:paraId="4B158344" w14:textId="77777777" w:rsidR="006D18CD" w:rsidRPr="005C2EF3" w:rsidRDefault="006D18CD" w:rsidP="00221D0A">
            <w:pPr>
              <w:spacing w:before="0"/>
              <w:rPr>
                <w:sz w:val="22"/>
                <w:szCs w:val="22"/>
              </w:rPr>
            </w:pPr>
          </w:p>
        </w:tc>
      </w:tr>
      <w:tr w:rsidR="006D18CD" w:rsidRPr="005C2EF3" w14:paraId="54A314E8" w14:textId="77777777" w:rsidTr="005C2EF3">
        <w:tc>
          <w:tcPr>
            <w:tcW w:w="1417" w:type="dxa"/>
          </w:tcPr>
          <w:p w14:paraId="723230AC" w14:textId="77777777" w:rsidR="006D18CD" w:rsidRPr="005C2EF3" w:rsidRDefault="006D18CD" w:rsidP="00221D0A">
            <w:pPr>
              <w:spacing w:before="0"/>
              <w:rPr>
                <w:sz w:val="22"/>
                <w:szCs w:val="22"/>
              </w:rPr>
            </w:pPr>
            <w:r w:rsidRPr="005C2EF3">
              <w:rPr>
                <w:sz w:val="22"/>
                <w:szCs w:val="22"/>
              </w:rPr>
              <w:t>AOG-31</w:t>
            </w:r>
            <w:r w:rsidR="00020D73" w:rsidRPr="005C2EF3">
              <w:rPr>
                <w:sz w:val="22"/>
                <w:szCs w:val="22"/>
              </w:rPr>
              <w:fldChar w:fldCharType="begin"/>
            </w:r>
            <w:r w:rsidR="00020D73" w:rsidRPr="005C2EF3">
              <w:rPr>
                <w:sz w:val="22"/>
                <w:szCs w:val="22"/>
              </w:rPr>
              <w:instrText xml:space="preserve"> XE "AOG-31" </w:instrText>
            </w:r>
            <w:r w:rsidR="00020D73" w:rsidRPr="005C2EF3">
              <w:rPr>
                <w:sz w:val="22"/>
                <w:szCs w:val="22"/>
              </w:rPr>
              <w:fldChar w:fldCharType="end"/>
            </w:r>
          </w:p>
        </w:tc>
        <w:tc>
          <w:tcPr>
            <w:tcW w:w="1501" w:type="dxa"/>
          </w:tcPr>
          <w:p w14:paraId="0A822861" w14:textId="77777777" w:rsidR="006D18CD" w:rsidRPr="005C2EF3" w:rsidRDefault="006D18CD" w:rsidP="00221D0A">
            <w:pPr>
              <w:spacing w:before="0"/>
              <w:rPr>
                <w:sz w:val="22"/>
                <w:szCs w:val="22"/>
              </w:rPr>
            </w:pPr>
            <w:r w:rsidRPr="005C2EF3">
              <w:rPr>
                <w:sz w:val="22"/>
                <w:szCs w:val="22"/>
              </w:rPr>
              <w:t>Kanawha</w:t>
            </w:r>
            <w:r w:rsidR="00794891" w:rsidRPr="005C2EF3">
              <w:rPr>
                <w:sz w:val="22"/>
                <w:szCs w:val="22"/>
              </w:rPr>
              <w:fldChar w:fldCharType="begin"/>
            </w:r>
            <w:r w:rsidR="00794891" w:rsidRPr="005C2EF3">
              <w:rPr>
                <w:sz w:val="22"/>
                <w:szCs w:val="22"/>
              </w:rPr>
              <w:instrText xml:space="preserve"> XE "Kanawha" </w:instrText>
            </w:r>
            <w:r w:rsidR="00794891" w:rsidRPr="005C2EF3">
              <w:rPr>
                <w:sz w:val="22"/>
                <w:szCs w:val="22"/>
              </w:rPr>
              <w:fldChar w:fldCharType="end"/>
            </w:r>
          </w:p>
        </w:tc>
        <w:tc>
          <w:tcPr>
            <w:tcW w:w="1704" w:type="dxa"/>
          </w:tcPr>
          <w:p w14:paraId="3E53C850" w14:textId="77777777" w:rsidR="006D18CD" w:rsidRPr="005C2EF3" w:rsidRDefault="006D18CD" w:rsidP="00221D0A">
            <w:pPr>
              <w:spacing w:before="0"/>
              <w:rPr>
                <w:sz w:val="22"/>
                <w:szCs w:val="22"/>
              </w:rPr>
            </w:pPr>
            <w:r w:rsidRPr="005C2EF3">
              <w:rPr>
                <w:sz w:val="22"/>
                <w:szCs w:val="22"/>
              </w:rPr>
              <w:t>1944</w:t>
            </w:r>
          </w:p>
        </w:tc>
        <w:tc>
          <w:tcPr>
            <w:tcW w:w="771" w:type="dxa"/>
          </w:tcPr>
          <w:p w14:paraId="2F386BF2" w14:textId="77777777" w:rsidR="006D18CD" w:rsidRPr="005C2EF3" w:rsidRDefault="006D18CD" w:rsidP="00221D0A">
            <w:pPr>
              <w:spacing w:before="0"/>
              <w:rPr>
                <w:sz w:val="22"/>
                <w:szCs w:val="22"/>
              </w:rPr>
            </w:pPr>
            <w:r w:rsidRPr="005C2EF3">
              <w:rPr>
                <w:sz w:val="22"/>
                <w:szCs w:val="22"/>
              </w:rPr>
              <w:t>846</w:t>
            </w:r>
          </w:p>
        </w:tc>
        <w:tc>
          <w:tcPr>
            <w:tcW w:w="1978" w:type="dxa"/>
          </w:tcPr>
          <w:p w14:paraId="2291F650" w14:textId="77777777" w:rsidR="006D18CD" w:rsidRPr="005C2EF3" w:rsidRDefault="006D18CD" w:rsidP="00221D0A">
            <w:pPr>
              <w:spacing w:before="0"/>
              <w:rPr>
                <w:sz w:val="22"/>
                <w:szCs w:val="22"/>
              </w:rPr>
            </w:pPr>
          </w:p>
        </w:tc>
      </w:tr>
      <w:tr w:rsidR="006D18CD" w:rsidRPr="005C2EF3" w14:paraId="4F2560DA" w14:textId="77777777" w:rsidTr="005C2EF3">
        <w:tc>
          <w:tcPr>
            <w:tcW w:w="1417" w:type="dxa"/>
          </w:tcPr>
          <w:p w14:paraId="0F65EAD1" w14:textId="77777777" w:rsidR="006D18CD" w:rsidRPr="005C2EF3" w:rsidRDefault="006D18CD" w:rsidP="00221D0A">
            <w:pPr>
              <w:spacing w:before="0"/>
              <w:rPr>
                <w:sz w:val="22"/>
                <w:szCs w:val="22"/>
              </w:rPr>
            </w:pPr>
            <w:r w:rsidRPr="005C2EF3">
              <w:rPr>
                <w:sz w:val="22"/>
                <w:szCs w:val="22"/>
              </w:rPr>
              <w:t>AOG-32</w:t>
            </w:r>
            <w:r w:rsidR="00020D73" w:rsidRPr="005C2EF3">
              <w:rPr>
                <w:sz w:val="22"/>
                <w:szCs w:val="22"/>
              </w:rPr>
              <w:fldChar w:fldCharType="begin"/>
            </w:r>
            <w:r w:rsidR="00020D73" w:rsidRPr="005C2EF3">
              <w:rPr>
                <w:sz w:val="22"/>
                <w:szCs w:val="22"/>
              </w:rPr>
              <w:instrText xml:space="preserve"> XE "AOG-32" </w:instrText>
            </w:r>
            <w:r w:rsidR="00020D73" w:rsidRPr="005C2EF3">
              <w:rPr>
                <w:sz w:val="22"/>
                <w:szCs w:val="22"/>
              </w:rPr>
              <w:fldChar w:fldCharType="end"/>
            </w:r>
          </w:p>
        </w:tc>
        <w:tc>
          <w:tcPr>
            <w:tcW w:w="1501" w:type="dxa"/>
          </w:tcPr>
          <w:p w14:paraId="53EE01EE" w14:textId="77777777" w:rsidR="006D18CD" w:rsidRPr="005C2EF3" w:rsidRDefault="006D18CD" w:rsidP="00221D0A">
            <w:pPr>
              <w:spacing w:before="0"/>
              <w:rPr>
                <w:sz w:val="22"/>
                <w:szCs w:val="22"/>
              </w:rPr>
            </w:pPr>
            <w:r w:rsidRPr="005C2EF3">
              <w:rPr>
                <w:sz w:val="22"/>
                <w:szCs w:val="22"/>
              </w:rPr>
              <w:t>Narraguagas</w:t>
            </w:r>
            <w:r w:rsidR="00794891" w:rsidRPr="005C2EF3">
              <w:rPr>
                <w:sz w:val="22"/>
                <w:szCs w:val="22"/>
              </w:rPr>
              <w:fldChar w:fldCharType="begin"/>
            </w:r>
            <w:r w:rsidR="00794891" w:rsidRPr="005C2EF3">
              <w:rPr>
                <w:sz w:val="22"/>
                <w:szCs w:val="22"/>
              </w:rPr>
              <w:instrText xml:space="preserve"> XE "Narraguagas" </w:instrText>
            </w:r>
            <w:r w:rsidR="00794891" w:rsidRPr="005C2EF3">
              <w:rPr>
                <w:sz w:val="22"/>
                <w:szCs w:val="22"/>
              </w:rPr>
              <w:fldChar w:fldCharType="end"/>
            </w:r>
          </w:p>
        </w:tc>
        <w:tc>
          <w:tcPr>
            <w:tcW w:w="1704" w:type="dxa"/>
          </w:tcPr>
          <w:p w14:paraId="6CCCF587" w14:textId="77777777" w:rsidR="006D18CD" w:rsidRPr="005C2EF3" w:rsidRDefault="006D18CD" w:rsidP="00221D0A">
            <w:pPr>
              <w:spacing w:before="0"/>
              <w:rPr>
                <w:sz w:val="22"/>
                <w:szCs w:val="22"/>
              </w:rPr>
            </w:pPr>
            <w:r w:rsidRPr="005C2EF3">
              <w:rPr>
                <w:sz w:val="22"/>
                <w:szCs w:val="22"/>
              </w:rPr>
              <w:t>1944</w:t>
            </w:r>
          </w:p>
        </w:tc>
        <w:tc>
          <w:tcPr>
            <w:tcW w:w="771" w:type="dxa"/>
          </w:tcPr>
          <w:p w14:paraId="0DF435BB" w14:textId="77777777" w:rsidR="006D18CD" w:rsidRPr="005C2EF3" w:rsidRDefault="006D18CD" w:rsidP="00221D0A">
            <w:pPr>
              <w:spacing w:before="0"/>
              <w:rPr>
                <w:sz w:val="22"/>
                <w:szCs w:val="22"/>
              </w:rPr>
            </w:pPr>
            <w:r w:rsidRPr="005C2EF3">
              <w:rPr>
                <w:sz w:val="22"/>
                <w:szCs w:val="22"/>
              </w:rPr>
              <w:t>846</w:t>
            </w:r>
          </w:p>
        </w:tc>
        <w:tc>
          <w:tcPr>
            <w:tcW w:w="1978" w:type="dxa"/>
          </w:tcPr>
          <w:p w14:paraId="6CBDF9CF" w14:textId="77777777" w:rsidR="006D18CD" w:rsidRPr="005C2EF3" w:rsidRDefault="006D18CD" w:rsidP="00221D0A">
            <w:pPr>
              <w:spacing w:before="0"/>
              <w:rPr>
                <w:sz w:val="22"/>
                <w:szCs w:val="22"/>
              </w:rPr>
            </w:pPr>
          </w:p>
        </w:tc>
      </w:tr>
      <w:tr w:rsidR="006D18CD" w:rsidRPr="005C2EF3" w14:paraId="239B3D73" w14:textId="77777777" w:rsidTr="005C2EF3">
        <w:tc>
          <w:tcPr>
            <w:tcW w:w="1417" w:type="dxa"/>
          </w:tcPr>
          <w:p w14:paraId="68015F56" w14:textId="77777777" w:rsidR="006D18CD" w:rsidRPr="005C2EF3" w:rsidRDefault="006D18CD" w:rsidP="00221D0A">
            <w:pPr>
              <w:spacing w:before="0"/>
              <w:rPr>
                <w:sz w:val="22"/>
                <w:szCs w:val="22"/>
              </w:rPr>
            </w:pPr>
            <w:r w:rsidRPr="005C2EF3">
              <w:rPr>
                <w:sz w:val="22"/>
                <w:szCs w:val="22"/>
              </w:rPr>
              <w:t>AOG-33</w:t>
            </w:r>
            <w:r w:rsidR="00020D73" w:rsidRPr="005C2EF3">
              <w:rPr>
                <w:sz w:val="22"/>
                <w:szCs w:val="22"/>
              </w:rPr>
              <w:fldChar w:fldCharType="begin"/>
            </w:r>
            <w:r w:rsidR="00020D73" w:rsidRPr="005C2EF3">
              <w:rPr>
                <w:sz w:val="22"/>
                <w:szCs w:val="22"/>
              </w:rPr>
              <w:instrText xml:space="preserve"> XE "AOG-33" </w:instrText>
            </w:r>
            <w:r w:rsidR="00020D73" w:rsidRPr="005C2EF3">
              <w:rPr>
                <w:sz w:val="22"/>
                <w:szCs w:val="22"/>
              </w:rPr>
              <w:fldChar w:fldCharType="end"/>
            </w:r>
          </w:p>
        </w:tc>
        <w:tc>
          <w:tcPr>
            <w:tcW w:w="1501" w:type="dxa"/>
          </w:tcPr>
          <w:p w14:paraId="17B365C6" w14:textId="77777777" w:rsidR="006D18CD" w:rsidRPr="005C2EF3" w:rsidRDefault="006D18CD" w:rsidP="00221D0A">
            <w:pPr>
              <w:spacing w:before="0"/>
              <w:rPr>
                <w:sz w:val="22"/>
                <w:szCs w:val="22"/>
              </w:rPr>
            </w:pPr>
            <w:r w:rsidRPr="005C2EF3">
              <w:rPr>
                <w:sz w:val="22"/>
                <w:szCs w:val="22"/>
              </w:rPr>
              <w:t>Ochlockonee</w:t>
            </w:r>
            <w:r w:rsidR="00794891" w:rsidRPr="005C2EF3">
              <w:rPr>
                <w:sz w:val="22"/>
                <w:szCs w:val="22"/>
              </w:rPr>
              <w:fldChar w:fldCharType="begin"/>
            </w:r>
            <w:r w:rsidR="00794891" w:rsidRPr="005C2EF3">
              <w:rPr>
                <w:sz w:val="22"/>
                <w:szCs w:val="22"/>
              </w:rPr>
              <w:instrText xml:space="preserve"> XE "Ochlockonee" </w:instrText>
            </w:r>
            <w:r w:rsidR="00794891" w:rsidRPr="005C2EF3">
              <w:rPr>
                <w:sz w:val="22"/>
                <w:szCs w:val="22"/>
              </w:rPr>
              <w:fldChar w:fldCharType="end"/>
            </w:r>
          </w:p>
        </w:tc>
        <w:tc>
          <w:tcPr>
            <w:tcW w:w="1704" w:type="dxa"/>
          </w:tcPr>
          <w:p w14:paraId="58541640" w14:textId="77777777" w:rsidR="006D18CD" w:rsidRPr="005C2EF3" w:rsidRDefault="006D18CD" w:rsidP="00221D0A">
            <w:pPr>
              <w:spacing w:before="0"/>
              <w:rPr>
                <w:sz w:val="22"/>
                <w:szCs w:val="22"/>
              </w:rPr>
            </w:pPr>
            <w:r w:rsidRPr="005C2EF3">
              <w:rPr>
                <w:sz w:val="22"/>
                <w:szCs w:val="22"/>
              </w:rPr>
              <w:t>1944</w:t>
            </w:r>
          </w:p>
        </w:tc>
        <w:tc>
          <w:tcPr>
            <w:tcW w:w="771" w:type="dxa"/>
          </w:tcPr>
          <w:p w14:paraId="2CE66D5E" w14:textId="77777777" w:rsidR="006D18CD" w:rsidRPr="005C2EF3" w:rsidRDefault="006D18CD" w:rsidP="00221D0A">
            <w:pPr>
              <w:spacing w:before="0"/>
              <w:rPr>
                <w:sz w:val="22"/>
                <w:szCs w:val="22"/>
              </w:rPr>
            </w:pPr>
            <w:r w:rsidRPr="005C2EF3">
              <w:rPr>
                <w:sz w:val="22"/>
                <w:szCs w:val="22"/>
              </w:rPr>
              <w:t>846</w:t>
            </w:r>
          </w:p>
        </w:tc>
        <w:tc>
          <w:tcPr>
            <w:tcW w:w="1978" w:type="dxa"/>
          </w:tcPr>
          <w:p w14:paraId="1EFE7A01" w14:textId="77777777" w:rsidR="006D18CD" w:rsidRPr="005C2EF3" w:rsidRDefault="006D18CD" w:rsidP="00221D0A">
            <w:pPr>
              <w:spacing w:before="0"/>
              <w:rPr>
                <w:sz w:val="22"/>
                <w:szCs w:val="22"/>
              </w:rPr>
            </w:pPr>
          </w:p>
        </w:tc>
      </w:tr>
      <w:tr w:rsidR="006D18CD" w:rsidRPr="005C2EF3" w14:paraId="3EA1AE4D" w14:textId="77777777" w:rsidTr="005C2EF3">
        <w:tc>
          <w:tcPr>
            <w:tcW w:w="1417" w:type="dxa"/>
          </w:tcPr>
          <w:p w14:paraId="15912A63" w14:textId="77777777" w:rsidR="006D18CD" w:rsidRPr="005C2EF3" w:rsidRDefault="006D18CD" w:rsidP="00221D0A">
            <w:pPr>
              <w:spacing w:before="0"/>
              <w:rPr>
                <w:sz w:val="22"/>
                <w:szCs w:val="22"/>
              </w:rPr>
            </w:pPr>
            <w:r w:rsidRPr="005C2EF3">
              <w:rPr>
                <w:sz w:val="22"/>
                <w:szCs w:val="22"/>
              </w:rPr>
              <w:t>AOG-34</w:t>
            </w:r>
            <w:r w:rsidR="00020D73" w:rsidRPr="005C2EF3">
              <w:rPr>
                <w:sz w:val="22"/>
                <w:szCs w:val="22"/>
              </w:rPr>
              <w:fldChar w:fldCharType="begin"/>
            </w:r>
            <w:r w:rsidR="00020D73" w:rsidRPr="005C2EF3">
              <w:rPr>
                <w:sz w:val="22"/>
                <w:szCs w:val="22"/>
              </w:rPr>
              <w:instrText xml:space="preserve"> XE "AOG-34" </w:instrText>
            </w:r>
            <w:r w:rsidR="00020D73" w:rsidRPr="005C2EF3">
              <w:rPr>
                <w:sz w:val="22"/>
                <w:szCs w:val="22"/>
              </w:rPr>
              <w:fldChar w:fldCharType="end"/>
            </w:r>
          </w:p>
        </w:tc>
        <w:tc>
          <w:tcPr>
            <w:tcW w:w="1501" w:type="dxa"/>
          </w:tcPr>
          <w:p w14:paraId="7D13E7FC" w14:textId="77777777" w:rsidR="006D18CD" w:rsidRPr="005C2EF3" w:rsidRDefault="006D18CD" w:rsidP="00221D0A">
            <w:pPr>
              <w:spacing w:before="0"/>
              <w:rPr>
                <w:sz w:val="22"/>
                <w:szCs w:val="22"/>
              </w:rPr>
            </w:pPr>
            <w:r w:rsidRPr="005C2EF3">
              <w:rPr>
                <w:sz w:val="22"/>
                <w:szCs w:val="22"/>
              </w:rPr>
              <w:t>Oconee</w:t>
            </w:r>
            <w:r w:rsidR="00794891" w:rsidRPr="005C2EF3">
              <w:rPr>
                <w:sz w:val="22"/>
                <w:szCs w:val="22"/>
              </w:rPr>
              <w:fldChar w:fldCharType="begin"/>
            </w:r>
            <w:r w:rsidR="00794891" w:rsidRPr="005C2EF3">
              <w:rPr>
                <w:sz w:val="22"/>
                <w:szCs w:val="22"/>
              </w:rPr>
              <w:instrText xml:space="preserve"> XE "Oconee" </w:instrText>
            </w:r>
            <w:r w:rsidR="00794891" w:rsidRPr="005C2EF3">
              <w:rPr>
                <w:sz w:val="22"/>
                <w:szCs w:val="22"/>
              </w:rPr>
              <w:fldChar w:fldCharType="end"/>
            </w:r>
          </w:p>
        </w:tc>
        <w:tc>
          <w:tcPr>
            <w:tcW w:w="1704" w:type="dxa"/>
          </w:tcPr>
          <w:p w14:paraId="7FB7AE72" w14:textId="77777777" w:rsidR="006D18CD" w:rsidRPr="005C2EF3" w:rsidRDefault="006D18CD" w:rsidP="00221D0A">
            <w:pPr>
              <w:spacing w:before="0"/>
              <w:rPr>
                <w:sz w:val="22"/>
                <w:szCs w:val="22"/>
              </w:rPr>
            </w:pPr>
            <w:r w:rsidRPr="005C2EF3">
              <w:rPr>
                <w:sz w:val="22"/>
                <w:szCs w:val="22"/>
              </w:rPr>
              <w:t>1945</w:t>
            </w:r>
          </w:p>
        </w:tc>
        <w:tc>
          <w:tcPr>
            <w:tcW w:w="771" w:type="dxa"/>
          </w:tcPr>
          <w:p w14:paraId="44AC4E04" w14:textId="77777777" w:rsidR="006D18CD" w:rsidRPr="005C2EF3" w:rsidRDefault="006D18CD" w:rsidP="00221D0A">
            <w:pPr>
              <w:spacing w:before="0"/>
              <w:rPr>
                <w:sz w:val="22"/>
                <w:szCs w:val="22"/>
              </w:rPr>
            </w:pPr>
            <w:r w:rsidRPr="005C2EF3">
              <w:rPr>
                <w:sz w:val="22"/>
                <w:szCs w:val="22"/>
              </w:rPr>
              <w:t>846</w:t>
            </w:r>
          </w:p>
        </w:tc>
        <w:tc>
          <w:tcPr>
            <w:tcW w:w="1978" w:type="dxa"/>
          </w:tcPr>
          <w:p w14:paraId="2139BA02" w14:textId="77777777" w:rsidR="006D18CD" w:rsidRPr="005C2EF3" w:rsidRDefault="006D18CD" w:rsidP="00221D0A">
            <w:pPr>
              <w:spacing w:before="0"/>
              <w:rPr>
                <w:sz w:val="22"/>
                <w:szCs w:val="22"/>
              </w:rPr>
            </w:pPr>
          </w:p>
        </w:tc>
      </w:tr>
      <w:tr w:rsidR="006D18CD" w:rsidRPr="005C2EF3" w14:paraId="2F147323" w14:textId="77777777" w:rsidTr="005C2EF3">
        <w:tc>
          <w:tcPr>
            <w:tcW w:w="1417" w:type="dxa"/>
          </w:tcPr>
          <w:p w14:paraId="5BA89610" w14:textId="77777777" w:rsidR="006D18CD" w:rsidRPr="005C2EF3" w:rsidRDefault="006D18CD" w:rsidP="00221D0A">
            <w:pPr>
              <w:spacing w:before="0"/>
              <w:rPr>
                <w:sz w:val="22"/>
                <w:szCs w:val="22"/>
              </w:rPr>
            </w:pPr>
            <w:r w:rsidRPr="005C2EF3">
              <w:rPr>
                <w:sz w:val="22"/>
                <w:szCs w:val="22"/>
              </w:rPr>
              <w:t>AOG-35</w:t>
            </w:r>
            <w:r w:rsidR="00020D73" w:rsidRPr="005C2EF3">
              <w:rPr>
                <w:sz w:val="22"/>
                <w:szCs w:val="22"/>
              </w:rPr>
              <w:fldChar w:fldCharType="begin"/>
            </w:r>
            <w:r w:rsidR="00020D73" w:rsidRPr="005C2EF3">
              <w:rPr>
                <w:sz w:val="22"/>
                <w:szCs w:val="22"/>
              </w:rPr>
              <w:instrText xml:space="preserve"> XE "AOG-35" </w:instrText>
            </w:r>
            <w:r w:rsidR="00020D73" w:rsidRPr="005C2EF3">
              <w:rPr>
                <w:sz w:val="22"/>
                <w:szCs w:val="22"/>
              </w:rPr>
              <w:fldChar w:fldCharType="end"/>
            </w:r>
          </w:p>
        </w:tc>
        <w:tc>
          <w:tcPr>
            <w:tcW w:w="1501" w:type="dxa"/>
          </w:tcPr>
          <w:p w14:paraId="6D91D8B3" w14:textId="77777777" w:rsidR="006D18CD" w:rsidRPr="005C2EF3" w:rsidRDefault="006D18CD" w:rsidP="00221D0A">
            <w:pPr>
              <w:spacing w:before="0"/>
              <w:rPr>
                <w:sz w:val="22"/>
                <w:szCs w:val="22"/>
              </w:rPr>
            </w:pPr>
            <w:r w:rsidRPr="005C2EF3">
              <w:rPr>
                <w:sz w:val="22"/>
                <w:szCs w:val="22"/>
              </w:rPr>
              <w:t>Ogeechee</w:t>
            </w:r>
            <w:r w:rsidR="00794891" w:rsidRPr="005C2EF3">
              <w:rPr>
                <w:sz w:val="22"/>
                <w:szCs w:val="22"/>
              </w:rPr>
              <w:fldChar w:fldCharType="begin"/>
            </w:r>
            <w:r w:rsidR="00794891" w:rsidRPr="005C2EF3">
              <w:rPr>
                <w:sz w:val="22"/>
                <w:szCs w:val="22"/>
              </w:rPr>
              <w:instrText xml:space="preserve"> XE "Ogeechee" </w:instrText>
            </w:r>
            <w:r w:rsidR="00794891" w:rsidRPr="005C2EF3">
              <w:rPr>
                <w:sz w:val="22"/>
                <w:szCs w:val="22"/>
              </w:rPr>
              <w:fldChar w:fldCharType="end"/>
            </w:r>
          </w:p>
        </w:tc>
        <w:tc>
          <w:tcPr>
            <w:tcW w:w="1704" w:type="dxa"/>
          </w:tcPr>
          <w:p w14:paraId="0F3332A8" w14:textId="77777777" w:rsidR="006D18CD" w:rsidRPr="005C2EF3" w:rsidRDefault="006D18CD" w:rsidP="00221D0A">
            <w:pPr>
              <w:spacing w:before="0"/>
              <w:rPr>
                <w:sz w:val="22"/>
                <w:szCs w:val="22"/>
              </w:rPr>
            </w:pPr>
            <w:r w:rsidRPr="005C2EF3">
              <w:rPr>
                <w:sz w:val="22"/>
                <w:szCs w:val="22"/>
              </w:rPr>
              <w:t>1944</w:t>
            </w:r>
          </w:p>
        </w:tc>
        <w:tc>
          <w:tcPr>
            <w:tcW w:w="771" w:type="dxa"/>
          </w:tcPr>
          <w:p w14:paraId="3A2B129A" w14:textId="77777777" w:rsidR="006D18CD" w:rsidRPr="005C2EF3" w:rsidRDefault="006D18CD" w:rsidP="00221D0A">
            <w:pPr>
              <w:spacing w:before="0"/>
              <w:rPr>
                <w:sz w:val="22"/>
                <w:szCs w:val="22"/>
              </w:rPr>
            </w:pPr>
            <w:r w:rsidRPr="005C2EF3">
              <w:rPr>
                <w:sz w:val="22"/>
                <w:szCs w:val="22"/>
              </w:rPr>
              <w:t>846</w:t>
            </w:r>
          </w:p>
        </w:tc>
        <w:tc>
          <w:tcPr>
            <w:tcW w:w="1978" w:type="dxa"/>
          </w:tcPr>
          <w:p w14:paraId="217560EF" w14:textId="77777777" w:rsidR="006D18CD" w:rsidRPr="005C2EF3" w:rsidRDefault="006D18CD" w:rsidP="00221D0A">
            <w:pPr>
              <w:spacing w:before="0"/>
              <w:rPr>
                <w:sz w:val="22"/>
                <w:szCs w:val="22"/>
              </w:rPr>
            </w:pPr>
          </w:p>
        </w:tc>
      </w:tr>
      <w:tr w:rsidR="006D18CD" w:rsidRPr="005C2EF3" w14:paraId="5CE9D621" w14:textId="77777777" w:rsidTr="005C2EF3">
        <w:tc>
          <w:tcPr>
            <w:tcW w:w="1417" w:type="dxa"/>
          </w:tcPr>
          <w:p w14:paraId="3E91D60A" w14:textId="77777777" w:rsidR="006D18CD" w:rsidRPr="005C2EF3" w:rsidRDefault="006D18CD" w:rsidP="00221D0A">
            <w:pPr>
              <w:spacing w:before="0"/>
              <w:rPr>
                <w:sz w:val="22"/>
                <w:szCs w:val="22"/>
              </w:rPr>
            </w:pPr>
            <w:r w:rsidRPr="005C2EF3">
              <w:rPr>
                <w:sz w:val="22"/>
                <w:szCs w:val="22"/>
              </w:rPr>
              <w:t>AOG-36</w:t>
            </w:r>
            <w:r w:rsidR="00020D73" w:rsidRPr="005C2EF3">
              <w:rPr>
                <w:sz w:val="22"/>
                <w:szCs w:val="22"/>
              </w:rPr>
              <w:fldChar w:fldCharType="begin"/>
            </w:r>
            <w:r w:rsidR="00020D73" w:rsidRPr="005C2EF3">
              <w:rPr>
                <w:sz w:val="22"/>
                <w:szCs w:val="22"/>
              </w:rPr>
              <w:instrText xml:space="preserve"> XE "AOG-36" </w:instrText>
            </w:r>
            <w:r w:rsidR="00020D73" w:rsidRPr="005C2EF3">
              <w:rPr>
                <w:sz w:val="22"/>
                <w:szCs w:val="22"/>
              </w:rPr>
              <w:fldChar w:fldCharType="end"/>
            </w:r>
          </w:p>
        </w:tc>
        <w:tc>
          <w:tcPr>
            <w:tcW w:w="1501" w:type="dxa"/>
          </w:tcPr>
          <w:p w14:paraId="7BCD0CAE" w14:textId="77777777" w:rsidR="006D18CD" w:rsidRPr="005C2EF3" w:rsidRDefault="006D18CD" w:rsidP="00221D0A">
            <w:pPr>
              <w:spacing w:before="0"/>
              <w:rPr>
                <w:sz w:val="22"/>
                <w:szCs w:val="22"/>
              </w:rPr>
            </w:pPr>
            <w:r w:rsidRPr="005C2EF3">
              <w:rPr>
                <w:sz w:val="22"/>
                <w:szCs w:val="22"/>
              </w:rPr>
              <w:t>Ontonagon</w:t>
            </w:r>
            <w:r w:rsidR="00794891" w:rsidRPr="005C2EF3">
              <w:rPr>
                <w:sz w:val="22"/>
                <w:szCs w:val="22"/>
              </w:rPr>
              <w:fldChar w:fldCharType="begin"/>
            </w:r>
            <w:r w:rsidR="00794891" w:rsidRPr="005C2EF3">
              <w:rPr>
                <w:sz w:val="22"/>
                <w:szCs w:val="22"/>
              </w:rPr>
              <w:instrText xml:space="preserve"> XE "Ontonagon" </w:instrText>
            </w:r>
            <w:r w:rsidR="00794891" w:rsidRPr="005C2EF3">
              <w:rPr>
                <w:sz w:val="22"/>
                <w:szCs w:val="22"/>
              </w:rPr>
              <w:fldChar w:fldCharType="end"/>
            </w:r>
          </w:p>
        </w:tc>
        <w:tc>
          <w:tcPr>
            <w:tcW w:w="1704" w:type="dxa"/>
          </w:tcPr>
          <w:p w14:paraId="046C6141" w14:textId="77777777" w:rsidR="006D18CD" w:rsidRPr="005C2EF3" w:rsidRDefault="006D18CD" w:rsidP="00221D0A">
            <w:pPr>
              <w:spacing w:before="0"/>
              <w:rPr>
                <w:sz w:val="22"/>
                <w:szCs w:val="22"/>
              </w:rPr>
            </w:pPr>
            <w:r w:rsidRPr="005C2EF3">
              <w:rPr>
                <w:sz w:val="22"/>
                <w:szCs w:val="22"/>
              </w:rPr>
              <w:t>1944</w:t>
            </w:r>
          </w:p>
        </w:tc>
        <w:tc>
          <w:tcPr>
            <w:tcW w:w="771" w:type="dxa"/>
          </w:tcPr>
          <w:p w14:paraId="4CDBBFC6" w14:textId="77777777" w:rsidR="006D18CD" w:rsidRPr="005C2EF3" w:rsidRDefault="006D18CD" w:rsidP="00221D0A">
            <w:pPr>
              <w:spacing w:before="0"/>
              <w:rPr>
                <w:sz w:val="22"/>
                <w:szCs w:val="22"/>
              </w:rPr>
            </w:pPr>
            <w:r w:rsidRPr="005C2EF3">
              <w:rPr>
                <w:sz w:val="22"/>
                <w:szCs w:val="22"/>
              </w:rPr>
              <w:t>846</w:t>
            </w:r>
          </w:p>
        </w:tc>
        <w:tc>
          <w:tcPr>
            <w:tcW w:w="1978" w:type="dxa"/>
          </w:tcPr>
          <w:p w14:paraId="2558DB82" w14:textId="77777777" w:rsidR="006D18CD" w:rsidRPr="005C2EF3" w:rsidRDefault="006D18CD" w:rsidP="00221D0A">
            <w:pPr>
              <w:spacing w:before="0"/>
              <w:rPr>
                <w:sz w:val="22"/>
                <w:szCs w:val="22"/>
              </w:rPr>
            </w:pPr>
          </w:p>
        </w:tc>
      </w:tr>
      <w:tr w:rsidR="006D18CD" w:rsidRPr="005C2EF3" w14:paraId="63B9812D" w14:textId="77777777" w:rsidTr="005C2EF3">
        <w:tc>
          <w:tcPr>
            <w:tcW w:w="1417" w:type="dxa"/>
          </w:tcPr>
          <w:p w14:paraId="11C889E8" w14:textId="77777777" w:rsidR="006D18CD" w:rsidRPr="005C2EF3" w:rsidRDefault="006D18CD" w:rsidP="00221D0A">
            <w:pPr>
              <w:spacing w:before="0"/>
              <w:rPr>
                <w:sz w:val="22"/>
                <w:szCs w:val="22"/>
              </w:rPr>
            </w:pPr>
            <w:r w:rsidRPr="005C2EF3">
              <w:rPr>
                <w:sz w:val="22"/>
                <w:szCs w:val="22"/>
              </w:rPr>
              <w:t>AOG-37</w:t>
            </w:r>
            <w:r w:rsidR="00020D73" w:rsidRPr="005C2EF3">
              <w:rPr>
                <w:sz w:val="22"/>
                <w:szCs w:val="22"/>
              </w:rPr>
              <w:fldChar w:fldCharType="begin"/>
            </w:r>
            <w:r w:rsidR="00020D73" w:rsidRPr="005C2EF3">
              <w:rPr>
                <w:sz w:val="22"/>
                <w:szCs w:val="22"/>
              </w:rPr>
              <w:instrText xml:space="preserve"> XE "AOG-37" </w:instrText>
            </w:r>
            <w:r w:rsidR="00020D73" w:rsidRPr="005C2EF3">
              <w:rPr>
                <w:sz w:val="22"/>
                <w:szCs w:val="22"/>
              </w:rPr>
              <w:fldChar w:fldCharType="end"/>
            </w:r>
          </w:p>
        </w:tc>
        <w:tc>
          <w:tcPr>
            <w:tcW w:w="1501" w:type="dxa"/>
          </w:tcPr>
          <w:p w14:paraId="555F3B8F" w14:textId="77777777" w:rsidR="006D18CD" w:rsidRPr="005C2EF3" w:rsidRDefault="006D18CD" w:rsidP="00221D0A">
            <w:pPr>
              <w:spacing w:before="0"/>
              <w:rPr>
                <w:sz w:val="22"/>
                <w:szCs w:val="22"/>
              </w:rPr>
            </w:pPr>
            <w:r w:rsidRPr="005C2EF3">
              <w:rPr>
                <w:sz w:val="22"/>
                <w:szCs w:val="22"/>
              </w:rPr>
              <w:t>Yahara</w:t>
            </w:r>
            <w:r w:rsidR="00794891" w:rsidRPr="005C2EF3">
              <w:rPr>
                <w:sz w:val="22"/>
                <w:szCs w:val="22"/>
              </w:rPr>
              <w:fldChar w:fldCharType="begin"/>
            </w:r>
            <w:r w:rsidR="00794891" w:rsidRPr="005C2EF3">
              <w:rPr>
                <w:sz w:val="22"/>
                <w:szCs w:val="22"/>
              </w:rPr>
              <w:instrText xml:space="preserve"> XE "Yahara" </w:instrText>
            </w:r>
            <w:r w:rsidR="00794891" w:rsidRPr="005C2EF3">
              <w:rPr>
                <w:sz w:val="22"/>
                <w:szCs w:val="22"/>
              </w:rPr>
              <w:fldChar w:fldCharType="end"/>
            </w:r>
          </w:p>
        </w:tc>
        <w:tc>
          <w:tcPr>
            <w:tcW w:w="1704" w:type="dxa"/>
          </w:tcPr>
          <w:p w14:paraId="417CB238" w14:textId="77777777" w:rsidR="006D18CD" w:rsidRPr="005C2EF3" w:rsidRDefault="006D18CD" w:rsidP="00221D0A">
            <w:pPr>
              <w:spacing w:before="0"/>
              <w:rPr>
                <w:sz w:val="22"/>
                <w:szCs w:val="22"/>
              </w:rPr>
            </w:pPr>
            <w:r w:rsidRPr="005C2EF3">
              <w:rPr>
                <w:sz w:val="22"/>
                <w:szCs w:val="22"/>
              </w:rPr>
              <w:t>1944</w:t>
            </w:r>
          </w:p>
        </w:tc>
        <w:tc>
          <w:tcPr>
            <w:tcW w:w="771" w:type="dxa"/>
          </w:tcPr>
          <w:p w14:paraId="67CDDCF1" w14:textId="77777777" w:rsidR="006D18CD" w:rsidRPr="005C2EF3" w:rsidRDefault="006D18CD" w:rsidP="00221D0A">
            <w:pPr>
              <w:spacing w:before="0"/>
              <w:rPr>
                <w:sz w:val="22"/>
                <w:szCs w:val="22"/>
              </w:rPr>
            </w:pPr>
            <w:r w:rsidRPr="005C2EF3">
              <w:rPr>
                <w:sz w:val="22"/>
                <w:szCs w:val="22"/>
              </w:rPr>
              <w:t>846</w:t>
            </w:r>
          </w:p>
        </w:tc>
        <w:tc>
          <w:tcPr>
            <w:tcW w:w="1978" w:type="dxa"/>
          </w:tcPr>
          <w:p w14:paraId="5FA1F825" w14:textId="77777777" w:rsidR="006D18CD" w:rsidRPr="005C2EF3" w:rsidRDefault="006D18CD" w:rsidP="00221D0A">
            <w:pPr>
              <w:spacing w:before="0"/>
              <w:rPr>
                <w:sz w:val="22"/>
                <w:szCs w:val="22"/>
              </w:rPr>
            </w:pPr>
          </w:p>
        </w:tc>
      </w:tr>
      <w:tr w:rsidR="006D18CD" w:rsidRPr="005C2EF3" w14:paraId="1559D7D0" w14:textId="77777777" w:rsidTr="005C2EF3">
        <w:tc>
          <w:tcPr>
            <w:tcW w:w="1417" w:type="dxa"/>
          </w:tcPr>
          <w:p w14:paraId="5E9D7E1A" w14:textId="77777777" w:rsidR="006D18CD" w:rsidRPr="005C2EF3" w:rsidRDefault="006D18CD" w:rsidP="00221D0A">
            <w:pPr>
              <w:spacing w:before="0"/>
              <w:rPr>
                <w:sz w:val="22"/>
                <w:szCs w:val="22"/>
              </w:rPr>
            </w:pPr>
            <w:r w:rsidRPr="005C2EF3">
              <w:rPr>
                <w:sz w:val="22"/>
                <w:szCs w:val="22"/>
              </w:rPr>
              <w:t>AOG-38</w:t>
            </w:r>
            <w:r w:rsidR="00020D73" w:rsidRPr="005C2EF3">
              <w:rPr>
                <w:sz w:val="22"/>
                <w:szCs w:val="22"/>
              </w:rPr>
              <w:fldChar w:fldCharType="begin"/>
            </w:r>
            <w:r w:rsidR="00020D73" w:rsidRPr="005C2EF3">
              <w:rPr>
                <w:sz w:val="22"/>
                <w:szCs w:val="22"/>
              </w:rPr>
              <w:instrText xml:space="preserve"> XE "AOG-38" </w:instrText>
            </w:r>
            <w:r w:rsidR="00020D73" w:rsidRPr="005C2EF3">
              <w:rPr>
                <w:sz w:val="22"/>
                <w:szCs w:val="22"/>
              </w:rPr>
              <w:fldChar w:fldCharType="end"/>
            </w:r>
          </w:p>
        </w:tc>
        <w:tc>
          <w:tcPr>
            <w:tcW w:w="1501" w:type="dxa"/>
          </w:tcPr>
          <w:p w14:paraId="5AFB94B8" w14:textId="77777777" w:rsidR="006D18CD" w:rsidRPr="005C2EF3" w:rsidRDefault="006D18CD" w:rsidP="00221D0A">
            <w:pPr>
              <w:spacing w:before="0"/>
              <w:rPr>
                <w:sz w:val="22"/>
                <w:szCs w:val="22"/>
              </w:rPr>
            </w:pPr>
            <w:r w:rsidRPr="005C2EF3">
              <w:rPr>
                <w:sz w:val="22"/>
                <w:szCs w:val="22"/>
              </w:rPr>
              <w:t>Ponchatoula</w:t>
            </w:r>
            <w:r w:rsidR="00794891" w:rsidRPr="005C2EF3">
              <w:rPr>
                <w:sz w:val="22"/>
                <w:szCs w:val="22"/>
              </w:rPr>
              <w:fldChar w:fldCharType="begin"/>
            </w:r>
            <w:r w:rsidR="00794891" w:rsidRPr="005C2EF3">
              <w:rPr>
                <w:sz w:val="22"/>
                <w:szCs w:val="22"/>
              </w:rPr>
              <w:instrText xml:space="preserve"> XE "Ponchatoula" </w:instrText>
            </w:r>
            <w:r w:rsidR="00794891" w:rsidRPr="005C2EF3">
              <w:rPr>
                <w:sz w:val="22"/>
                <w:szCs w:val="22"/>
              </w:rPr>
              <w:fldChar w:fldCharType="end"/>
            </w:r>
          </w:p>
        </w:tc>
        <w:tc>
          <w:tcPr>
            <w:tcW w:w="1704" w:type="dxa"/>
          </w:tcPr>
          <w:p w14:paraId="0085388E" w14:textId="77777777" w:rsidR="006D18CD" w:rsidRPr="005C2EF3" w:rsidRDefault="006D18CD" w:rsidP="00221D0A">
            <w:pPr>
              <w:spacing w:before="0"/>
              <w:rPr>
                <w:sz w:val="22"/>
                <w:szCs w:val="22"/>
              </w:rPr>
            </w:pPr>
            <w:r w:rsidRPr="005C2EF3">
              <w:rPr>
                <w:sz w:val="22"/>
                <w:szCs w:val="22"/>
              </w:rPr>
              <w:t>1944</w:t>
            </w:r>
          </w:p>
        </w:tc>
        <w:tc>
          <w:tcPr>
            <w:tcW w:w="771" w:type="dxa"/>
          </w:tcPr>
          <w:p w14:paraId="11D74DAC" w14:textId="77777777" w:rsidR="006D18CD" w:rsidRPr="005C2EF3" w:rsidRDefault="006D18CD" w:rsidP="00221D0A">
            <w:pPr>
              <w:spacing w:before="0"/>
              <w:rPr>
                <w:sz w:val="22"/>
                <w:szCs w:val="22"/>
              </w:rPr>
            </w:pPr>
            <w:r w:rsidRPr="005C2EF3">
              <w:rPr>
                <w:sz w:val="22"/>
                <w:szCs w:val="22"/>
              </w:rPr>
              <w:t>846</w:t>
            </w:r>
          </w:p>
        </w:tc>
        <w:tc>
          <w:tcPr>
            <w:tcW w:w="1978" w:type="dxa"/>
          </w:tcPr>
          <w:p w14:paraId="0BCB67CD" w14:textId="77777777" w:rsidR="006D18CD" w:rsidRPr="005C2EF3" w:rsidRDefault="006D18CD" w:rsidP="00221D0A">
            <w:pPr>
              <w:spacing w:before="0"/>
              <w:rPr>
                <w:sz w:val="22"/>
                <w:szCs w:val="22"/>
              </w:rPr>
            </w:pPr>
          </w:p>
        </w:tc>
      </w:tr>
      <w:tr w:rsidR="006D18CD" w:rsidRPr="005C2EF3" w14:paraId="4F0F4CB2" w14:textId="77777777" w:rsidTr="005C2EF3">
        <w:tc>
          <w:tcPr>
            <w:tcW w:w="1417" w:type="dxa"/>
          </w:tcPr>
          <w:p w14:paraId="32B90877" w14:textId="77777777" w:rsidR="006D18CD" w:rsidRPr="005C2EF3" w:rsidRDefault="006D18CD" w:rsidP="00221D0A">
            <w:pPr>
              <w:spacing w:before="0"/>
              <w:rPr>
                <w:sz w:val="22"/>
                <w:szCs w:val="22"/>
              </w:rPr>
            </w:pPr>
            <w:r w:rsidRPr="005C2EF3">
              <w:rPr>
                <w:sz w:val="22"/>
                <w:szCs w:val="22"/>
              </w:rPr>
              <w:t>AOG-39</w:t>
            </w:r>
            <w:r w:rsidR="00020D73" w:rsidRPr="005C2EF3">
              <w:rPr>
                <w:sz w:val="22"/>
                <w:szCs w:val="22"/>
              </w:rPr>
              <w:fldChar w:fldCharType="begin"/>
            </w:r>
            <w:r w:rsidR="00020D73" w:rsidRPr="005C2EF3">
              <w:rPr>
                <w:sz w:val="22"/>
                <w:szCs w:val="22"/>
              </w:rPr>
              <w:instrText xml:space="preserve"> XE "AOG-39" </w:instrText>
            </w:r>
            <w:r w:rsidR="00020D73" w:rsidRPr="005C2EF3">
              <w:rPr>
                <w:sz w:val="22"/>
                <w:szCs w:val="22"/>
              </w:rPr>
              <w:fldChar w:fldCharType="end"/>
            </w:r>
          </w:p>
        </w:tc>
        <w:tc>
          <w:tcPr>
            <w:tcW w:w="1501" w:type="dxa"/>
          </w:tcPr>
          <w:p w14:paraId="7F867A68" w14:textId="77777777" w:rsidR="006D18CD" w:rsidRPr="005C2EF3" w:rsidRDefault="006D18CD" w:rsidP="00221D0A">
            <w:pPr>
              <w:spacing w:before="0"/>
              <w:rPr>
                <w:sz w:val="22"/>
                <w:szCs w:val="22"/>
              </w:rPr>
            </w:pPr>
            <w:r w:rsidRPr="005C2EF3">
              <w:rPr>
                <w:sz w:val="22"/>
                <w:szCs w:val="22"/>
              </w:rPr>
              <w:t>Quastinet</w:t>
            </w:r>
            <w:r w:rsidR="00794891" w:rsidRPr="005C2EF3">
              <w:rPr>
                <w:sz w:val="22"/>
                <w:szCs w:val="22"/>
              </w:rPr>
              <w:fldChar w:fldCharType="begin"/>
            </w:r>
            <w:r w:rsidR="00794891" w:rsidRPr="005C2EF3">
              <w:rPr>
                <w:sz w:val="22"/>
                <w:szCs w:val="22"/>
              </w:rPr>
              <w:instrText xml:space="preserve"> XE "Quastinet" </w:instrText>
            </w:r>
            <w:r w:rsidR="00794891" w:rsidRPr="005C2EF3">
              <w:rPr>
                <w:sz w:val="22"/>
                <w:szCs w:val="22"/>
              </w:rPr>
              <w:fldChar w:fldCharType="end"/>
            </w:r>
          </w:p>
        </w:tc>
        <w:tc>
          <w:tcPr>
            <w:tcW w:w="1704" w:type="dxa"/>
          </w:tcPr>
          <w:p w14:paraId="6512E0AD" w14:textId="77777777" w:rsidR="006D18CD" w:rsidRPr="005C2EF3" w:rsidRDefault="006D18CD" w:rsidP="00221D0A">
            <w:pPr>
              <w:spacing w:before="0"/>
              <w:rPr>
                <w:sz w:val="22"/>
                <w:szCs w:val="22"/>
              </w:rPr>
            </w:pPr>
            <w:r w:rsidRPr="005C2EF3">
              <w:rPr>
                <w:sz w:val="22"/>
                <w:szCs w:val="22"/>
              </w:rPr>
              <w:t>1944</w:t>
            </w:r>
          </w:p>
        </w:tc>
        <w:tc>
          <w:tcPr>
            <w:tcW w:w="771" w:type="dxa"/>
          </w:tcPr>
          <w:p w14:paraId="20423CDE" w14:textId="77777777" w:rsidR="006D18CD" w:rsidRPr="005C2EF3" w:rsidRDefault="006D18CD" w:rsidP="00221D0A">
            <w:pPr>
              <w:spacing w:before="0"/>
              <w:rPr>
                <w:sz w:val="22"/>
                <w:szCs w:val="22"/>
              </w:rPr>
            </w:pPr>
            <w:r w:rsidRPr="005C2EF3">
              <w:rPr>
                <w:sz w:val="22"/>
                <w:szCs w:val="22"/>
              </w:rPr>
              <w:t>646</w:t>
            </w:r>
          </w:p>
        </w:tc>
        <w:tc>
          <w:tcPr>
            <w:tcW w:w="1978" w:type="dxa"/>
          </w:tcPr>
          <w:p w14:paraId="2825D955" w14:textId="77777777" w:rsidR="006D18CD" w:rsidRPr="005C2EF3" w:rsidRDefault="006D18CD" w:rsidP="00221D0A">
            <w:pPr>
              <w:spacing w:before="0"/>
              <w:rPr>
                <w:sz w:val="22"/>
                <w:szCs w:val="22"/>
              </w:rPr>
            </w:pPr>
          </w:p>
        </w:tc>
      </w:tr>
      <w:tr w:rsidR="006D18CD" w:rsidRPr="005C2EF3" w14:paraId="53702C83" w14:textId="77777777" w:rsidTr="005C2EF3">
        <w:tc>
          <w:tcPr>
            <w:tcW w:w="1417" w:type="dxa"/>
          </w:tcPr>
          <w:p w14:paraId="18FE390F" w14:textId="77777777" w:rsidR="006D18CD" w:rsidRPr="005C2EF3" w:rsidRDefault="006D18CD" w:rsidP="00221D0A">
            <w:pPr>
              <w:spacing w:before="0"/>
              <w:rPr>
                <w:sz w:val="22"/>
                <w:szCs w:val="22"/>
              </w:rPr>
            </w:pPr>
            <w:r w:rsidRPr="005C2EF3">
              <w:rPr>
                <w:sz w:val="22"/>
                <w:szCs w:val="22"/>
              </w:rPr>
              <w:t>AOG-40</w:t>
            </w:r>
            <w:r w:rsidR="00020D73" w:rsidRPr="005C2EF3">
              <w:rPr>
                <w:sz w:val="22"/>
                <w:szCs w:val="22"/>
              </w:rPr>
              <w:fldChar w:fldCharType="begin"/>
            </w:r>
            <w:r w:rsidR="00020D73" w:rsidRPr="005C2EF3">
              <w:rPr>
                <w:sz w:val="22"/>
                <w:szCs w:val="22"/>
              </w:rPr>
              <w:instrText xml:space="preserve"> XE "AOG-40" </w:instrText>
            </w:r>
            <w:r w:rsidR="00020D73" w:rsidRPr="005C2EF3">
              <w:rPr>
                <w:sz w:val="22"/>
                <w:szCs w:val="22"/>
              </w:rPr>
              <w:fldChar w:fldCharType="end"/>
            </w:r>
          </w:p>
        </w:tc>
        <w:tc>
          <w:tcPr>
            <w:tcW w:w="1501" w:type="dxa"/>
          </w:tcPr>
          <w:p w14:paraId="6BDFB99B" w14:textId="77777777" w:rsidR="006D18CD" w:rsidRPr="005C2EF3" w:rsidRDefault="006D18CD" w:rsidP="00221D0A">
            <w:pPr>
              <w:spacing w:before="0"/>
              <w:rPr>
                <w:sz w:val="22"/>
                <w:szCs w:val="22"/>
              </w:rPr>
            </w:pPr>
            <w:r w:rsidRPr="005C2EF3">
              <w:rPr>
                <w:sz w:val="22"/>
                <w:szCs w:val="22"/>
              </w:rPr>
              <w:t>Sacandaga</w:t>
            </w:r>
            <w:r w:rsidR="00794891" w:rsidRPr="005C2EF3">
              <w:rPr>
                <w:sz w:val="22"/>
                <w:szCs w:val="22"/>
              </w:rPr>
              <w:fldChar w:fldCharType="begin"/>
            </w:r>
            <w:r w:rsidR="00794891" w:rsidRPr="005C2EF3">
              <w:rPr>
                <w:sz w:val="22"/>
                <w:szCs w:val="22"/>
              </w:rPr>
              <w:instrText xml:space="preserve"> XE "Sacandaga" </w:instrText>
            </w:r>
            <w:r w:rsidR="00794891" w:rsidRPr="005C2EF3">
              <w:rPr>
                <w:sz w:val="22"/>
                <w:szCs w:val="22"/>
              </w:rPr>
              <w:fldChar w:fldCharType="end"/>
            </w:r>
          </w:p>
        </w:tc>
        <w:tc>
          <w:tcPr>
            <w:tcW w:w="1704" w:type="dxa"/>
          </w:tcPr>
          <w:p w14:paraId="00E06241" w14:textId="77777777" w:rsidR="006D18CD" w:rsidRPr="005C2EF3" w:rsidRDefault="006D18CD" w:rsidP="00221D0A">
            <w:pPr>
              <w:spacing w:before="0"/>
              <w:rPr>
                <w:sz w:val="22"/>
                <w:szCs w:val="22"/>
              </w:rPr>
            </w:pPr>
            <w:r w:rsidRPr="005C2EF3">
              <w:rPr>
                <w:sz w:val="22"/>
                <w:szCs w:val="22"/>
              </w:rPr>
              <w:t>1944</w:t>
            </w:r>
          </w:p>
        </w:tc>
        <w:tc>
          <w:tcPr>
            <w:tcW w:w="771" w:type="dxa"/>
          </w:tcPr>
          <w:p w14:paraId="3B25FD4E" w14:textId="77777777" w:rsidR="006D18CD" w:rsidRPr="005C2EF3" w:rsidRDefault="006D18CD" w:rsidP="00221D0A">
            <w:pPr>
              <w:spacing w:before="0"/>
              <w:rPr>
                <w:sz w:val="22"/>
                <w:szCs w:val="22"/>
              </w:rPr>
            </w:pPr>
            <w:r w:rsidRPr="005C2EF3">
              <w:rPr>
                <w:sz w:val="22"/>
                <w:szCs w:val="22"/>
              </w:rPr>
              <w:t>846</w:t>
            </w:r>
          </w:p>
        </w:tc>
        <w:tc>
          <w:tcPr>
            <w:tcW w:w="1978" w:type="dxa"/>
          </w:tcPr>
          <w:p w14:paraId="3B735AD3" w14:textId="77777777" w:rsidR="006D18CD" w:rsidRPr="005C2EF3" w:rsidRDefault="006D18CD" w:rsidP="00221D0A">
            <w:pPr>
              <w:spacing w:before="0"/>
              <w:rPr>
                <w:sz w:val="22"/>
                <w:szCs w:val="22"/>
              </w:rPr>
            </w:pPr>
          </w:p>
        </w:tc>
      </w:tr>
      <w:tr w:rsidR="006D18CD" w:rsidRPr="005C2EF3" w14:paraId="593A3CC3" w14:textId="77777777" w:rsidTr="005C2EF3">
        <w:tc>
          <w:tcPr>
            <w:tcW w:w="1417" w:type="dxa"/>
          </w:tcPr>
          <w:p w14:paraId="116891F5" w14:textId="77777777" w:rsidR="006D18CD" w:rsidRPr="005C2EF3" w:rsidRDefault="006D18CD" w:rsidP="00221D0A">
            <w:pPr>
              <w:spacing w:before="0"/>
              <w:rPr>
                <w:sz w:val="22"/>
                <w:szCs w:val="22"/>
              </w:rPr>
            </w:pPr>
            <w:r w:rsidRPr="005C2EF3">
              <w:rPr>
                <w:sz w:val="22"/>
                <w:szCs w:val="22"/>
              </w:rPr>
              <w:t>AOG-41</w:t>
            </w:r>
            <w:r w:rsidR="00020D73" w:rsidRPr="005C2EF3">
              <w:rPr>
                <w:sz w:val="22"/>
                <w:szCs w:val="22"/>
              </w:rPr>
              <w:fldChar w:fldCharType="begin"/>
            </w:r>
            <w:r w:rsidR="00020D73" w:rsidRPr="005C2EF3">
              <w:rPr>
                <w:sz w:val="22"/>
                <w:szCs w:val="22"/>
              </w:rPr>
              <w:instrText xml:space="preserve"> XE "AOG-41" </w:instrText>
            </w:r>
            <w:r w:rsidR="00020D73" w:rsidRPr="005C2EF3">
              <w:rPr>
                <w:sz w:val="22"/>
                <w:szCs w:val="22"/>
              </w:rPr>
              <w:fldChar w:fldCharType="end"/>
            </w:r>
          </w:p>
        </w:tc>
        <w:tc>
          <w:tcPr>
            <w:tcW w:w="1501" w:type="dxa"/>
          </w:tcPr>
          <w:p w14:paraId="73B41AD9" w14:textId="77777777" w:rsidR="006D18CD" w:rsidRPr="005C2EF3" w:rsidRDefault="006D18CD" w:rsidP="00221D0A">
            <w:pPr>
              <w:spacing w:before="0"/>
              <w:rPr>
                <w:sz w:val="22"/>
                <w:szCs w:val="22"/>
              </w:rPr>
            </w:pPr>
            <w:r w:rsidRPr="005C2EF3">
              <w:rPr>
                <w:sz w:val="22"/>
                <w:szCs w:val="22"/>
              </w:rPr>
              <w:t>Tetonkaha</w:t>
            </w:r>
            <w:r w:rsidR="00EA7143" w:rsidRPr="005C2EF3">
              <w:rPr>
                <w:sz w:val="22"/>
                <w:szCs w:val="22"/>
              </w:rPr>
              <w:fldChar w:fldCharType="begin"/>
            </w:r>
            <w:r w:rsidR="00EA7143" w:rsidRPr="005C2EF3">
              <w:rPr>
                <w:sz w:val="22"/>
                <w:szCs w:val="22"/>
              </w:rPr>
              <w:instrText xml:space="preserve"> XE "Tetonkaha" </w:instrText>
            </w:r>
            <w:r w:rsidR="00EA7143" w:rsidRPr="005C2EF3">
              <w:rPr>
                <w:sz w:val="22"/>
                <w:szCs w:val="22"/>
              </w:rPr>
              <w:fldChar w:fldCharType="end"/>
            </w:r>
          </w:p>
        </w:tc>
        <w:tc>
          <w:tcPr>
            <w:tcW w:w="1704" w:type="dxa"/>
          </w:tcPr>
          <w:p w14:paraId="5F76F589" w14:textId="77777777" w:rsidR="006D18CD" w:rsidRPr="005C2EF3" w:rsidRDefault="006D18CD" w:rsidP="00221D0A">
            <w:pPr>
              <w:spacing w:before="0"/>
              <w:rPr>
                <w:sz w:val="22"/>
                <w:szCs w:val="22"/>
              </w:rPr>
            </w:pPr>
            <w:r w:rsidRPr="005C2EF3">
              <w:rPr>
                <w:sz w:val="22"/>
                <w:szCs w:val="22"/>
              </w:rPr>
              <w:t>1944</w:t>
            </w:r>
          </w:p>
        </w:tc>
        <w:tc>
          <w:tcPr>
            <w:tcW w:w="771" w:type="dxa"/>
          </w:tcPr>
          <w:p w14:paraId="71B6689A" w14:textId="77777777" w:rsidR="006D18CD" w:rsidRPr="005C2EF3" w:rsidRDefault="006D18CD" w:rsidP="00221D0A">
            <w:pPr>
              <w:spacing w:before="0"/>
              <w:rPr>
                <w:sz w:val="22"/>
                <w:szCs w:val="22"/>
              </w:rPr>
            </w:pPr>
            <w:r w:rsidRPr="005C2EF3">
              <w:rPr>
                <w:sz w:val="22"/>
                <w:szCs w:val="22"/>
              </w:rPr>
              <w:t>846</w:t>
            </w:r>
          </w:p>
        </w:tc>
        <w:tc>
          <w:tcPr>
            <w:tcW w:w="1978" w:type="dxa"/>
          </w:tcPr>
          <w:p w14:paraId="7DD7C1FF" w14:textId="77777777" w:rsidR="006D18CD" w:rsidRPr="005C2EF3" w:rsidRDefault="006D18CD" w:rsidP="00221D0A">
            <w:pPr>
              <w:spacing w:before="0"/>
              <w:rPr>
                <w:sz w:val="22"/>
                <w:szCs w:val="22"/>
              </w:rPr>
            </w:pPr>
          </w:p>
        </w:tc>
      </w:tr>
      <w:tr w:rsidR="006D18CD" w:rsidRPr="005C2EF3" w14:paraId="5CC5FB93" w14:textId="77777777" w:rsidTr="005C2EF3">
        <w:tc>
          <w:tcPr>
            <w:tcW w:w="1417" w:type="dxa"/>
          </w:tcPr>
          <w:p w14:paraId="2A39D8B0" w14:textId="77777777" w:rsidR="006D18CD" w:rsidRPr="005C2EF3" w:rsidRDefault="006D18CD" w:rsidP="00221D0A">
            <w:pPr>
              <w:spacing w:before="0"/>
              <w:rPr>
                <w:sz w:val="22"/>
                <w:szCs w:val="22"/>
              </w:rPr>
            </w:pPr>
            <w:r w:rsidRPr="005C2EF3">
              <w:rPr>
                <w:sz w:val="22"/>
                <w:szCs w:val="22"/>
              </w:rPr>
              <w:t>AOG-42</w:t>
            </w:r>
            <w:r w:rsidR="00020D73" w:rsidRPr="005C2EF3">
              <w:rPr>
                <w:sz w:val="22"/>
                <w:szCs w:val="22"/>
              </w:rPr>
              <w:fldChar w:fldCharType="begin"/>
            </w:r>
            <w:r w:rsidR="00020D73" w:rsidRPr="005C2EF3">
              <w:rPr>
                <w:sz w:val="22"/>
                <w:szCs w:val="22"/>
              </w:rPr>
              <w:instrText xml:space="preserve"> XE "AOG-42" </w:instrText>
            </w:r>
            <w:r w:rsidR="00020D73" w:rsidRPr="005C2EF3">
              <w:rPr>
                <w:sz w:val="22"/>
                <w:szCs w:val="22"/>
              </w:rPr>
              <w:fldChar w:fldCharType="end"/>
            </w:r>
          </w:p>
        </w:tc>
        <w:tc>
          <w:tcPr>
            <w:tcW w:w="1501" w:type="dxa"/>
          </w:tcPr>
          <w:p w14:paraId="083A953C" w14:textId="77777777" w:rsidR="006D18CD" w:rsidRPr="005C2EF3" w:rsidRDefault="006D18CD" w:rsidP="00221D0A">
            <w:pPr>
              <w:spacing w:before="0"/>
              <w:rPr>
                <w:sz w:val="22"/>
                <w:szCs w:val="22"/>
              </w:rPr>
            </w:pPr>
            <w:r w:rsidRPr="005C2EF3">
              <w:rPr>
                <w:sz w:val="22"/>
                <w:szCs w:val="22"/>
              </w:rPr>
              <w:t>Towaliga</w:t>
            </w:r>
            <w:r w:rsidR="00EA7143" w:rsidRPr="005C2EF3">
              <w:rPr>
                <w:sz w:val="22"/>
                <w:szCs w:val="22"/>
              </w:rPr>
              <w:fldChar w:fldCharType="begin"/>
            </w:r>
            <w:r w:rsidR="00EA7143" w:rsidRPr="005C2EF3">
              <w:rPr>
                <w:sz w:val="22"/>
                <w:szCs w:val="22"/>
              </w:rPr>
              <w:instrText xml:space="preserve"> XE "Towaliga" </w:instrText>
            </w:r>
            <w:r w:rsidR="00EA7143" w:rsidRPr="005C2EF3">
              <w:rPr>
                <w:sz w:val="22"/>
                <w:szCs w:val="22"/>
              </w:rPr>
              <w:fldChar w:fldCharType="end"/>
            </w:r>
          </w:p>
        </w:tc>
        <w:tc>
          <w:tcPr>
            <w:tcW w:w="1704" w:type="dxa"/>
          </w:tcPr>
          <w:p w14:paraId="4A7BC23D" w14:textId="77777777" w:rsidR="006D18CD" w:rsidRPr="005C2EF3" w:rsidRDefault="006D18CD" w:rsidP="00221D0A">
            <w:pPr>
              <w:spacing w:before="0"/>
              <w:rPr>
                <w:sz w:val="22"/>
                <w:szCs w:val="22"/>
              </w:rPr>
            </w:pPr>
            <w:r w:rsidRPr="005C2EF3">
              <w:rPr>
                <w:sz w:val="22"/>
                <w:szCs w:val="22"/>
              </w:rPr>
              <w:t>1944</w:t>
            </w:r>
          </w:p>
        </w:tc>
        <w:tc>
          <w:tcPr>
            <w:tcW w:w="771" w:type="dxa"/>
          </w:tcPr>
          <w:p w14:paraId="08D774C8" w14:textId="77777777" w:rsidR="006D18CD" w:rsidRPr="005C2EF3" w:rsidRDefault="006D18CD" w:rsidP="00221D0A">
            <w:pPr>
              <w:spacing w:before="0"/>
              <w:rPr>
                <w:sz w:val="22"/>
                <w:szCs w:val="22"/>
              </w:rPr>
            </w:pPr>
            <w:r w:rsidRPr="005C2EF3">
              <w:rPr>
                <w:sz w:val="22"/>
                <w:szCs w:val="22"/>
              </w:rPr>
              <w:t>846</w:t>
            </w:r>
          </w:p>
        </w:tc>
        <w:tc>
          <w:tcPr>
            <w:tcW w:w="1978" w:type="dxa"/>
          </w:tcPr>
          <w:p w14:paraId="4CA7CF3B" w14:textId="77777777" w:rsidR="006D18CD" w:rsidRPr="005C2EF3" w:rsidRDefault="006D18CD" w:rsidP="00221D0A">
            <w:pPr>
              <w:spacing w:before="0"/>
              <w:rPr>
                <w:sz w:val="22"/>
                <w:szCs w:val="22"/>
              </w:rPr>
            </w:pPr>
          </w:p>
        </w:tc>
      </w:tr>
      <w:tr w:rsidR="006D18CD" w:rsidRPr="005C2EF3" w14:paraId="59790D02" w14:textId="77777777" w:rsidTr="005C2EF3">
        <w:tc>
          <w:tcPr>
            <w:tcW w:w="1417" w:type="dxa"/>
          </w:tcPr>
          <w:p w14:paraId="32511AE2" w14:textId="77777777" w:rsidR="006D18CD" w:rsidRPr="005C2EF3" w:rsidRDefault="006D18CD" w:rsidP="00221D0A">
            <w:pPr>
              <w:spacing w:before="0"/>
              <w:rPr>
                <w:sz w:val="22"/>
                <w:szCs w:val="22"/>
              </w:rPr>
            </w:pPr>
            <w:r w:rsidRPr="005C2EF3">
              <w:rPr>
                <w:sz w:val="22"/>
                <w:szCs w:val="22"/>
              </w:rPr>
              <w:t>AOG-43</w:t>
            </w:r>
            <w:r w:rsidR="00020D73" w:rsidRPr="005C2EF3">
              <w:rPr>
                <w:sz w:val="22"/>
                <w:szCs w:val="22"/>
              </w:rPr>
              <w:fldChar w:fldCharType="begin"/>
            </w:r>
            <w:r w:rsidR="00020D73" w:rsidRPr="005C2EF3">
              <w:rPr>
                <w:sz w:val="22"/>
                <w:szCs w:val="22"/>
              </w:rPr>
              <w:instrText xml:space="preserve"> XE "AOG-43" </w:instrText>
            </w:r>
            <w:r w:rsidR="00020D73" w:rsidRPr="005C2EF3">
              <w:rPr>
                <w:sz w:val="22"/>
                <w:szCs w:val="22"/>
              </w:rPr>
              <w:fldChar w:fldCharType="end"/>
            </w:r>
          </w:p>
        </w:tc>
        <w:tc>
          <w:tcPr>
            <w:tcW w:w="1501" w:type="dxa"/>
          </w:tcPr>
          <w:p w14:paraId="6C8119D4" w14:textId="77777777" w:rsidR="006D18CD" w:rsidRPr="005C2EF3" w:rsidRDefault="006D18CD" w:rsidP="00221D0A">
            <w:pPr>
              <w:spacing w:before="0"/>
              <w:rPr>
                <w:sz w:val="22"/>
                <w:szCs w:val="22"/>
              </w:rPr>
            </w:pPr>
            <w:r w:rsidRPr="005C2EF3">
              <w:rPr>
                <w:sz w:val="22"/>
                <w:szCs w:val="22"/>
              </w:rPr>
              <w:t>Tularosa</w:t>
            </w:r>
            <w:r w:rsidR="00EA7143" w:rsidRPr="005C2EF3">
              <w:rPr>
                <w:sz w:val="22"/>
                <w:szCs w:val="22"/>
              </w:rPr>
              <w:fldChar w:fldCharType="begin"/>
            </w:r>
            <w:r w:rsidR="00EA7143" w:rsidRPr="005C2EF3">
              <w:rPr>
                <w:sz w:val="22"/>
                <w:szCs w:val="22"/>
              </w:rPr>
              <w:instrText xml:space="preserve"> XE "Tularosa" </w:instrText>
            </w:r>
            <w:r w:rsidR="00EA7143" w:rsidRPr="005C2EF3">
              <w:rPr>
                <w:sz w:val="22"/>
                <w:szCs w:val="22"/>
              </w:rPr>
              <w:fldChar w:fldCharType="end"/>
            </w:r>
          </w:p>
        </w:tc>
        <w:tc>
          <w:tcPr>
            <w:tcW w:w="1704" w:type="dxa"/>
          </w:tcPr>
          <w:p w14:paraId="2FC8D007" w14:textId="77777777" w:rsidR="006D18CD" w:rsidRPr="005C2EF3" w:rsidRDefault="006D18CD" w:rsidP="00221D0A">
            <w:pPr>
              <w:spacing w:before="0"/>
              <w:rPr>
                <w:sz w:val="22"/>
                <w:szCs w:val="22"/>
              </w:rPr>
            </w:pPr>
            <w:r w:rsidRPr="005C2EF3">
              <w:rPr>
                <w:sz w:val="22"/>
                <w:szCs w:val="22"/>
              </w:rPr>
              <w:t>1945</w:t>
            </w:r>
          </w:p>
        </w:tc>
        <w:tc>
          <w:tcPr>
            <w:tcW w:w="771" w:type="dxa"/>
          </w:tcPr>
          <w:p w14:paraId="45E179AE" w14:textId="77777777" w:rsidR="006D18CD" w:rsidRPr="005C2EF3" w:rsidRDefault="006D18CD" w:rsidP="00221D0A">
            <w:pPr>
              <w:spacing w:before="0"/>
              <w:rPr>
                <w:sz w:val="22"/>
                <w:szCs w:val="22"/>
              </w:rPr>
            </w:pPr>
            <w:r w:rsidRPr="005C2EF3">
              <w:rPr>
                <w:sz w:val="22"/>
                <w:szCs w:val="22"/>
              </w:rPr>
              <w:t>846</w:t>
            </w:r>
          </w:p>
        </w:tc>
        <w:tc>
          <w:tcPr>
            <w:tcW w:w="1978" w:type="dxa"/>
          </w:tcPr>
          <w:p w14:paraId="7605D995" w14:textId="77777777" w:rsidR="006D18CD" w:rsidRPr="005C2EF3" w:rsidRDefault="006D18CD" w:rsidP="00221D0A">
            <w:pPr>
              <w:spacing w:before="0"/>
              <w:rPr>
                <w:sz w:val="22"/>
                <w:szCs w:val="22"/>
              </w:rPr>
            </w:pPr>
          </w:p>
        </w:tc>
      </w:tr>
      <w:tr w:rsidR="006D18CD" w:rsidRPr="005C2EF3" w14:paraId="1B28AA25" w14:textId="77777777" w:rsidTr="005C2EF3">
        <w:tc>
          <w:tcPr>
            <w:tcW w:w="1417" w:type="dxa"/>
          </w:tcPr>
          <w:p w14:paraId="13F4E484" w14:textId="77777777" w:rsidR="006D18CD" w:rsidRPr="005C2EF3" w:rsidRDefault="006D18CD" w:rsidP="00221D0A">
            <w:pPr>
              <w:spacing w:before="0"/>
              <w:rPr>
                <w:sz w:val="22"/>
                <w:szCs w:val="22"/>
              </w:rPr>
            </w:pPr>
            <w:r w:rsidRPr="005C2EF3">
              <w:rPr>
                <w:sz w:val="22"/>
                <w:szCs w:val="22"/>
              </w:rPr>
              <w:t>AOG-44</w:t>
            </w:r>
            <w:r w:rsidR="00020D73" w:rsidRPr="005C2EF3">
              <w:rPr>
                <w:sz w:val="22"/>
                <w:szCs w:val="22"/>
              </w:rPr>
              <w:fldChar w:fldCharType="begin"/>
            </w:r>
            <w:r w:rsidR="00020D73" w:rsidRPr="005C2EF3">
              <w:rPr>
                <w:sz w:val="22"/>
                <w:szCs w:val="22"/>
              </w:rPr>
              <w:instrText xml:space="preserve"> XE "AOG-44" </w:instrText>
            </w:r>
            <w:r w:rsidR="00020D73" w:rsidRPr="005C2EF3">
              <w:rPr>
                <w:sz w:val="22"/>
                <w:szCs w:val="22"/>
              </w:rPr>
              <w:fldChar w:fldCharType="end"/>
            </w:r>
          </w:p>
        </w:tc>
        <w:tc>
          <w:tcPr>
            <w:tcW w:w="1501" w:type="dxa"/>
          </w:tcPr>
          <w:p w14:paraId="34EF46D0" w14:textId="77777777" w:rsidR="006D18CD" w:rsidRPr="005C2EF3" w:rsidRDefault="006D18CD" w:rsidP="00221D0A">
            <w:pPr>
              <w:spacing w:before="0"/>
              <w:rPr>
                <w:sz w:val="22"/>
                <w:szCs w:val="22"/>
              </w:rPr>
            </w:pPr>
            <w:r w:rsidRPr="005C2EF3">
              <w:rPr>
                <w:sz w:val="22"/>
                <w:szCs w:val="22"/>
              </w:rPr>
              <w:t>Wakulla</w:t>
            </w:r>
            <w:r w:rsidR="00EA7143" w:rsidRPr="005C2EF3">
              <w:rPr>
                <w:sz w:val="22"/>
                <w:szCs w:val="22"/>
              </w:rPr>
              <w:fldChar w:fldCharType="begin"/>
            </w:r>
            <w:r w:rsidR="00EA7143" w:rsidRPr="005C2EF3">
              <w:rPr>
                <w:sz w:val="22"/>
                <w:szCs w:val="22"/>
              </w:rPr>
              <w:instrText xml:space="preserve"> XE "Wakulla" </w:instrText>
            </w:r>
            <w:r w:rsidR="00EA7143" w:rsidRPr="005C2EF3">
              <w:rPr>
                <w:sz w:val="22"/>
                <w:szCs w:val="22"/>
              </w:rPr>
              <w:fldChar w:fldCharType="end"/>
            </w:r>
          </w:p>
        </w:tc>
        <w:tc>
          <w:tcPr>
            <w:tcW w:w="1704" w:type="dxa"/>
          </w:tcPr>
          <w:p w14:paraId="5A7C6F81" w14:textId="77777777" w:rsidR="006D18CD" w:rsidRPr="005C2EF3" w:rsidRDefault="006D18CD" w:rsidP="00221D0A">
            <w:pPr>
              <w:spacing w:before="0"/>
              <w:rPr>
                <w:sz w:val="22"/>
                <w:szCs w:val="22"/>
              </w:rPr>
            </w:pPr>
            <w:r w:rsidRPr="005C2EF3">
              <w:rPr>
                <w:sz w:val="22"/>
                <w:szCs w:val="22"/>
              </w:rPr>
              <w:t>1945</w:t>
            </w:r>
          </w:p>
        </w:tc>
        <w:tc>
          <w:tcPr>
            <w:tcW w:w="771" w:type="dxa"/>
          </w:tcPr>
          <w:p w14:paraId="72CE8ED0" w14:textId="77777777" w:rsidR="006D18CD" w:rsidRPr="005C2EF3" w:rsidRDefault="006D18CD" w:rsidP="00221D0A">
            <w:pPr>
              <w:spacing w:before="0"/>
              <w:rPr>
                <w:sz w:val="22"/>
                <w:szCs w:val="22"/>
              </w:rPr>
            </w:pPr>
            <w:r w:rsidRPr="005C2EF3">
              <w:rPr>
                <w:sz w:val="22"/>
                <w:szCs w:val="22"/>
              </w:rPr>
              <w:t>846</w:t>
            </w:r>
          </w:p>
        </w:tc>
        <w:tc>
          <w:tcPr>
            <w:tcW w:w="1978" w:type="dxa"/>
          </w:tcPr>
          <w:p w14:paraId="7949B16D" w14:textId="77777777" w:rsidR="006D18CD" w:rsidRPr="005C2EF3" w:rsidRDefault="006D18CD" w:rsidP="00221D0A">
            <w:pPr>
              <w:spacing w:before="0"/>
              <w:rPr>
                <w:sz w:val="22"/>
                <w:szCs w:val="22"/>
              </w:rPr>
            </w:pPr>
          </w:p>
        </w:tc>
      </w:tr>
      <w:tr w:rsidR="006D18CD" w:rsidRPr="005C2EF3" w14:paraId="6C5B4CBD" w14:textId="77777777" w:rsidTr="005C2EF3">
        <w:tc>
          <w:tcPr>
            <w:tcW w:w="1417" w:type="dxa"/>
          </w:tcPr>
          <w:p w14:paraId="0214178D" w14:textId="77777777" w:rsidR="006D18CD" w:rsidRPr="005C2EF3" w:rsidRDefault="006D18CD" w:rsidP="00221D0A">
            <w:pPr>
              <w:spacing w:before="0"/>
              <w:rPr>
                <w:sz w:val="22"/>
                <w:szCs w:val="22"/>
              </w:rPr>
            </w:pPr>
            <w:r w:rsidRPr="005C2EF3">
              <w:rPr>
                <w:sz w:val="22"/>
                <w:szCs w:val="22"/>
              </w:rPr>
              <w:t>AOG-45</w:t>
            </w:r>
            <w:r w:rsidR="00020D73" w:rsidRPr="005C2EF3">
              <w:rPr>
                <w:sz w:val="22"/>
                <w:szCs w:val="22"/>
              </w:rPr>
              <w:fldChar w:fldCharType="begin"/>
            </w:r>
            <w:r w:rsidR="00020D73" w:rsidRPr="005C2EF3">
              <w:rPr>
                <w:sz w:val="22"/>
                <w:szCs w:val="22"/>
              </w:rPr>
              <w:instrText xml:space="preserve"> XE "AOG-45" </w:instrText>
            </w:r>
            <w:r w:rsidR="00020D73" w:rsidRPr="005C2EF3">
              <w:rPr>
                <w:sz w:val="22"/>
                <w:szCs w:val="22"/>
              </w:rPr>
              <w:fldChar w:fldCharType="end"/>
            </w:r>
          </w:p>
        </w:tc>
        <w:tc>
          <w:tcPr>
            <w:tcW w:w="1501" w:type="dxa"/>
          </w:tcPr>
          <w:p w14:paraId="57D821FC" w14:textId="77777777" w:rsidR="006D18CD" w:rsidRPr="005C2EF3" w:rsidRDefault="006D18CD" w:rsidP="00221D0A">
            <w:pPr>
              <w:spacing w:before="0"/>
              <w:rPr>
                <w:sz w:val="22"/>
                <w:szCs w:val="22"/>
              </w:rPr>
            </w:pPr>
            <w:r w:rsidRPr="005C2EF3">
              <w:rPr>
                <w:sz w:val="22"/>
                <w:szCs w:val="22"/>
              </w:rPr>
              <w:t>Yacona</w:t>
            </w:r>
            <w:r w:rsidR="00EA7143" w:rsidRPr="005C2EF3">
              <w:rPr>
                <w:sz w:val="22"/>
                <w:szCs w:val="22"/>
              </w:rPr>
              <w:fldChar w:fldCharType="begin"/>
            </w:r>
            <w:r w:rsidR="00EA7143" w:rsidRPr="005C2EF3">
              <w:rPr>
                <w:sz w:val="22"/>
                <w:szCs w:val="22"/>
              </w:rPr>
              <w:instrText xml:space="preserve"> XE "Yacona" </w:instrText>
            </w:r>
            <w:r w:rsidR="00EA7143" w:rsidRPr="005C2EF3">
              <w:rPr>
                <w:sz w:val="22"/>
                <w:szCs w:val="22"/>
              </w:rPr>
              <w:fldChar w:fldCharType="end"/>
            </w:r>
          </w:p>
        </w:tc>
        <w:tc>
          <w:tcPr>
            <w:tcW w:w="1704" w:type="dxa"/>
          </w:tcPr>
          <w:p w14:paraId="199CAF5F" w14:textId="77777777" w:rsidR="006D18CD" w:rsidRPr="005C2EF3" w:rsidRDefault="006D18CD" w:rsidP="00221D0A">
            <w:pPr>
              <w:spacing w:before="0"/>
              <w:rPr>
                <w:sz w:val="22"/>
                <w:szCs w:val="22"/>
              </w:rPr>
            </w:pPr>
            <w:r w:rsidRPr="005C2EF3">
              <w:rPr>
                <w:sz w:val="22"/>
                <w:szCs w:val="22"/>
              </w:rPr>
              <w:t>1945</w:t>
            </w:r>
          </w:p>
        </w:tc>
        <w:tc>
          <w:tcPr>
            <w:tcW w:w="771" w:type="dxa"/>
          </w:tcPr>
          <w:p w14:paraId="2B008C6E" w14:textId="77777777" w:rsidR="006D18CD" w:rsidRPr="005C2EF3" w:rsidRDefault="006D18CD" w:rsidP="00221D0A">
            <w:pPr>
              <w:spacing w:before="0"/>
              <w:rPr>
                <w:sz w:val="22"/>
                <w:szCs w:val="22"/>
              </w:rPr>
            </w:pPr>
            <w:r w:rsidRPr="005C2EF3">
              <w:rPr>
                <w:sz w:val="22"/>
                <w:szCs w:val="22"/>
              </w:rPr>
              <w:t>846</w:t>
            </w:r>
          </w:p>
        </w:tc>
        <w:tc>
          <w:tcPr>
            <w:tcW w:w="1978" w:type="dxa"/>
          </w:tcPr>
          <w:p w14:paraId="4F182549" w14:textId="77777777" w:rsidR="006D18CD" w:rsidRPr="005C2EF3" w:rsidRDefault="006D18CD" w:rsidP="00221D0A">
            <w:pPr>
              <w:spacing w:before="0"/>
              <w:rPr>
                <w:sz w:val="22"/>
                <w:szCs w:val="22"/>
              </w:rPr>
            </w:pPr>
          </w:p>
        </w:tc>
      </w:tr>
      <w:tr w:rsidR="006D18CD" w:rsidRPr="005C2EF3" w14:paraId="1FD546AD" w14:textId="77777777" w:rsidTr="005C2EF3">
        <w:tc>
          <w:tcPr>
            <w:tcW w:w="1417" w:type="dxa"/>
          </w:tcPr>
          <w:p w14:paraId="059BEC18" w14:textId="77777777" w:rsidR="006D18CD" w:rsidRPr="005C2EF3" w:rsidRDefault="006D18CD" w:rsidP="00221D0A">
            <w:pPr>
              <w:spacing w:before="0"/>
              <w:rPr>
                <w:sz w:val="22"/>
                <w:szCs w:val="22"/>
              </w:rPr>
            </w:pPr>
            <w:r w:rsidRPr="005C2EF3">
              <w:rPr>
                <w:sz w:val="22"/>
                <w:szCs w:val="22"/>
              </w:rPr>
              <w:t>AOG-46</w:t>
            </w:r>
            <w:r w:rsidR="00020D73" w:rsidRPr="005C2EF3">
              <w:rPr>
                <w:sz w:val="22"/>
                <w:szCs w:val="22"/>
              </w:rPr>
              <w:fldChar w:fldCharType="begin"/>
            </w:r>
            <w:r w:rsidR="00020D73" w:rsidRPr="005C2EF3">
              <w:rPr>
                <w:sz w:val="22"/>
                <w:szCs w:val="22"/>
              </w:rPr>
              <w:instrText xml:space="preserve"> XE "AOG-46" </w:instrText>
            </w:r>
            <w:r w:rsidR="00020D73" w:rsidRPr="005C2EF3">
              <w:rPr>
                <w:sz w:val="22"/>
                <w:szCs w:val="22"/>
              </w:rPr>
              <w:fldChar w:fldCharType="end"/>
            </w:r>
          </w:p>
        </w:tc>
        <w:tc>
          <w:tcPr>
            <w:tcW w:w="1501" w:type="dxa"/>
          </w:tcPr>
          <w:p w14:paraId="49BD0AE4" w14:textId="77777777" w:rsidR="006D18CD" w:rsidRPr="005C2EF3" w:rsidRDefault="006D18CD" w:rsidP="00221D0A">
            <w:pPr>
              <w:spacing w:before="0"/>
              <w:rPr>
                <w:sz w:val="22"/>
                <w:szCs w:val="22"/>
              </w:rPr>
            </w:pPr>
            <w:r w:rsidRPr="005C2EF3">
              <w:rPr>
                <w:sz w:val="22"/>
                <w:szCs w:val="22"/>
              </w:rPr>
              <w:t>Waupaca</w:t>
            </w:r>
            <w:r w:rsidR="00EA7143" w:rsidRPr="005C2EF3">
              <w:rPr>
                <w:sz w:val="22"/>
                <w:szCs w:val="22"/>
              </w:rPr>
              <w:fldChar w:fldCharType="begin"/>
            </w:r>
            <w:r w:rsidR="00EA7143" w:rsidRPr="005C2EF3">
              <w:rPr>
                <w:sz w:val="22"/>
                <w:szCs w:val="22"/>
              </w:rPr>
              <w:instrText xml:space="preserve"> XE "Waupaca" </w:instrText>
            </w:r>
            <w:r w:rsidR="00EA7143" w:rsidRPr="005C2EF3">
              <w:rPr>
                <w:sz w:val="22"/>
                <w:szCs w:val="22"/>
              </w:rPr>
              <w:fldChar w:fldCharType="end"/>
            </w:r>
          </w:p>
        </w:tc>
        <w:tc>
          <w:tcPr>
            <w:tcW w:w="1704" w:type="dxa"/>
          </w:tcPr>
          <w:p w14:paraId="7457B32D" w14:textId="77777777" w:rsidR="006D18CD" w:rsidRPr="005C2EF3" w:rsidRDefault="006D18CD" w:rsidP="00221D0A">
            <w:pPr>
              <w:spacing w:before="0"/>
              <w:rPr>
                <w:sz w:val="22"/>
                <w:szCs w:val="22"/>
              </w:rPr>
            </w:pPr>
            <w:r w:rsidRPr="005C2EF3">
              <w:rPr>
                <w:sz w:val="22"/>
                <w:szCs w:val="22"/>
              </w:rPr>
              <w:t>1945</w:t>
            </w:r>
          </w:p>
        </w:tc>
        <w:tc>
          <w:tcPr>
            <w:tcW w:w="771" w:type="dxa"/>
          </w:tcPr>
          <w:p w14:paraId="6381CA32" w14:textId="77777777" w:rsidR="006D18CD" w:rsidRPr="005C2EF3" w:rsidRDefault="006D18CD" w:rsidP="00221D0A">
            <w:pPr>
              <w:spacing w:before="0"/>
              <w:rPr>
                <w:sz w:val="22"/>
                <w:szCs w:val="22"/>
              </w:rPr>
            </w:pPr>
            <w:r w:rsidRPr="005C2EF3">
              <w:rPr>
                <w:sz w:val="22"/>
                <w:szCs w:val="22"/>
              </w:rPr>
              <w:t>846</w:t>
            </w:r>
          </w:p>
        </w:tc>
        <w:tc>
          <w:tcPr>
            <w:tcW w:w="1978" w:type="dxa"/>
          </w:tcPr>
          <w:p w14:paraId="0536BBF5" w14:textId="77777777" w:rsidR="006D18CD" w:rsidRPr="005C2EF3" w:rsidRDefault="006D18CD" w:rsidP="00221D0A">
            <w:pPr>
              <w:spacing w:before="0"/>
              <w:rPr>
                <w:sz w:val="22"/>
                <w:szCs w:val="22"/>
              </w:rPr>
            </w:pPr>
          </w:p>
        </w:tc>
      </w:tr>
      <w:tr w:rsidR="006D18CD" w:rsidRPr="005C2EF3" w14:paraId="73EB4E7C" w14:textId="77777777" w:rsidTr="005C2EF3">
        <w:tc>
          <w:tcPr>
            <w:tcW w:w="1417" w:type="dxa"/>
          </w:tcPr>
          <w:p w14:paraId="540515D1" w14:textId="77777777" w:rsidR="006D18CD" w:rsidRPr="005C2EF3" w:rsidRDefault="006D18CD" w:rsidP="00221D0A">
            <w:pPr>
              <w:spacing w:before="0"/>
              <w:rPr>
                <w:sz w:val="22"/>
                <w:szCs w:val="22"/>
              </w:rPr>
            </w:pPr>
            <w:r w:rsidRPr="005C2EF3">
              <w:rPr>
                <w:sz w:val="22"/>
                <w:szCs w:val="22"/>
              </w:rPr>
              <w:t>AOG-60</w:t>
            </w:r>
            <w:r w:rsidR="00020D73" w:rsidRPr="005C2EF3">
              <w:rPr>
                <w:sz w:val="22"/>
                <w:szCs w:val="22"/>
              </w:rPr>
              <w:fldChar w:fldCharType="begin"/>
            </w:r>
            <w:r w:rsidR="00020D73" w:rsidRPr="005C2EF3">
              <w:rPr>
                <w:sz w:val="22"/>
                <w:szCs w:val="22"/>
              </w:rPr>
              <w:instrText xml:space="preserve"> XE "AOG-60" </w:instrText>
            </w:r>
            <w:r w:rsidR="00020D73" w:rsidRPr="005C2EF3">
              <w:rPr>
                <w:sz w:val="22"/>
                <w:szCs w:val="22"/>
              </w:rPr>
              <w:fldChar w:fldCharType="end"/>
            </w:r>
          </w:p>
        </w:tc>
        <w:tc>
          <w:tcPr>
            <w:tcW w:w="1501" w:type="dxa"/>
          </w:tcPr>
          <w:p w14:paraId="6222CAE4" w14:textId="77777777" w:rsidR="006D18CD" w:rsidRPr="005C2EF3" w:rsidRDefault="006D18CD" w:rsidP="00221D0A">
            <w:pPr>
              <w:spacing w:before="0"/>
              <w:rPr>
                <w:sz w:val="22"/>
                <w:szCs w:val="22"/>
              </w:rPr>
            </w:pPr>
            <w:r w:rsidRPr="005C2EF3">
              <w:rPr>
                <w:sz w:val="22"/>
                <w:szCs w:val="22"/>
              </w:rPr>
              <w:t>Manokin</w:t>
            </w:r>
            <w:r w:rsidR="00EA7143" w:rsidRPr="005C2EF3">
              <w:rPr>
                <w:sz w:val="22"/>
                <w:szCs w:val="22"/>
              </w:rPr>
              <w:fldChar w:fldCharType="begin"/>
            </w:r>
            <w:r w:rsidR="00EA7143" w:rsidRPr="005C2EF3">
              <w:rPr>
                <w:sz w:val="22"/>
                <w:szCs w:val="22"/>
              </w:rPr>
              <w:instrText xml:space="preserve"> XE "Manokin" </w:instrText>
            </w:r>
            <w:r w:rsidR="00EA7143" w:rsidRPr="005C2EF3">
              <w:rPr>
                <w:sz w:val="22"/>
                <w:szCs w:val="22"/>
              </w:rPr>
              <w:fldChar w:fldCharType="end"/>
            </w:r>
          </w:p>
        </w:tc>
        <w:tc>
          <w:tcPr>
            <w:tcW w:w="1704" w:type="dxa"/>
          </w:tcPr>
          <w:p w14:paraId="6BCE701B" w14:textId="77777777" w:rsidR="006D18CD" w:rsidRPr="005C2EF3" w:rsidRDefault="006D18CD" w:rsidP="00221D0A">
            <w:pPr>
              <w:spacing w:before="0"/>
              <w:rPr>
                <w:sz w:val="22"/>
                <w:szCs w:val="22"/>
              </w:rPr>
            </w:pPr>
            <w:r w:rsidRPr="005C2EF3">
              <w:rPr>
                <w:sz w:val="22"/>
                <w:szCs w:val="22"/>
              </w:rPr>
              <w:t>1944</w:t>
            </w:r>
          </w:p>
        </w:tc>
        <w:tc>
          <w:tcPr>
            <w:tcW w:w="771" w:type="dxa"/>
          </w:tcPr>
          <w:p w14:paraId="69AFAF7F" w14:textId="77777777" w:rsidR="006D18CD" w:rsidRPr="005C2EF3" w:rsidRDefault="006D18CD" w:rsidP="00221D0A">
            <w:pPr>
              <w:spacing w:before="0"/>
              <w:rPr>
                <w:sz w:val="22"/>
                <w:szCs w:val="22"/>
              </w:rPr>
            </w:pPr>
            <w:r w:rsidRPr="005C2EF3">
              <w:rPr>
                <w:sz w:val="22"/>
                <w:szCs w:val="22"/>
              </w:rPr>
              <w:t>850</w:t>
            </w:r>
          </w:p>
        </w:tc>
        <w:tc>
          <w:tcPr>
            <w:tcW w:w="1978" w:type="dxa"/>
          </w:tcPr>
          <w:p w14:paraId="13EC865D" w14:textId="77777777" w:rsidR="006D18CD" w:rsidRPr="005C2EF3" w:rsidRDefault="006D18CD" w:rsidP="00221D0A">
            <w:pPr>
              <w:spacing w:before="0"/>
              <w:rPr>
                <w:sz w:val="22"/>
                <w:szCs w:val="22"/>
              </w:rPr>
            </w:pPr>
          </w:p>
        </w:tc>
      </w:tr>
      <w:tr w:rsidR="006D18CD" w:rsidRPr="005C2EF3" w14:paraId="08447999" w14:textId="77777777" w:rsidTr="005C2EF3">
        <w:tc>
          <w:tcPr>
            <w:tcW w:w="1417" w:type="dxa"/>
          </w:tcPr>
          <w:p w14:paraId="252EEDCC" w14:textId="77777777" w:rsidR="006D18CD" w:rsidRPr="005C2EF3" w:rsidRDefault="006D18CD" w:rsidP="00221D0A">
            <w:pPr>
              <w:spacing w:before="0"/>
              <w:rPr>
                <w:sz w:val="22"/>
                <w:szCs w:val="22"/>
              </w:rPr>
            </w:pPr>
            <w:r w:rsidRPr="005C2EF3">
              <w:rPr>
                <w:sz w:val="22"/>
                <w:szCs w:val="22"/>
              </w:rPr>
              <w:t>AOG-61</w:t>
            </w:r>
            <w:r w:rsidR="00020D73" w:rsidRPr="005C2EF3">
              <w:rPr>
                <w:sz w:val="22"/>
                <w:szCs w:val="22"/>
              </w:rPr>
              <w:fldChar w:fldCharType="begin"/>
            </w:r>
            <w:r w:rsidR="00020D73" w:rsidRPr="005C2EF3">
              <w:rPr>
                <w:sz w:val="22"/>
                <w:szCs w:val="22"/>
              </w:rPr>
              <w:instrText xml:space="preserve"> XE "AOG-61" </w:instrText>
            </w:r>
            <w:r w:rsidR="00020D73" w:rsidRPr="005C2EF3">
              <w:rPr>
                <w:sz w:val="22"/>
                <w:szCs w:val="22"/>
              </w:rPr>
              <w:fldChar w:fldCharType="end"/>
            </w:r>
          </w:p>
        </w:tc>
        <w:tc>
          <w:tcPr>
            <w:tcW w:w="1501" w:type="dxa"/>
          </w:tcPr>
          <w:p w14:paraId="1465839A" w14:textId="77777777" w:rsidR="006D18CD" w:rsidRPr="005C2EF3" w:rsidRDefault="006D18CD" w:rsidP="00221D0A">
            <w:pPr>
              <w:spacing w:before="0"/>
              <w:rPr>
                <w:sz w:val="22"/>
                <w:szCs w:val="22"/>
              </w:rPr>
            </w:pPr>
            <w:r w:rsidRPr="005C2EF3">
              <w:rPr>
                <w:sz w:val="22"/>
                <w:szCs w:val="22"/>
              </w:rPr>
              <w:t>Sakonnet</w:t>
            </w:r>
            <w:r w:rsidR="00EA7143" w:rsidRPr="005C2EF3">
              <w:rPr>
                <w:sz w:val="22"/>
                <w:szCs w:val="22"/>
              </w:rPr>
              <w:fldChar w:fldCharType="begin"/>
            </w:r>
            <w:r w:rsidR="00EA7143" w:rsidRPr="005C2EF3">
              <w:rPr>
                <w:sz w:val="22"/>
                <w:szCs w:val="22"/>
              </w:rPr>
              <w:instrText xml:space="preserve"> XE "Sakonnet" </w:instrText>
            </w:r>
            <w:r w:rsidR="00EA7143" w:rsidRPr="005C2EF3">
              <w:rPr>
                <w:sz w:val="22"/>
                <w:szCs w:val="22"/>
              </w:rPr>
              <w:fldChar w:fldCharType="end"/>
            </w:r>
          </w:p>
        </w:tc>
        <w:tc>
          <w:tcPr>
            <w:tcW w:w="1704" w:type="dxa"/>
          </w:tcPr>
          <w:p w14:paraId="15767248" w14:textId="77777777" w:rsidR="006D18CD" w:rsidRPr="005C2EF3" w:rsidRDefault="006D18CD" w:rsidP="00221D0A">
            <w:pPr>
              <w:spacing w:before="0"/>
              <w:rPr>
                <w:sz w:val="22"/>
                <w:szCs w:val="22"/>
              </w:rPr>
            </w:pPr>
            <w:r w:rsidRPr="005C2EF3">
              <w:rPr>
                <w:sz w:val="22"/>
                <w:szCs w:val="22"/>
              </w:rPr>
              <w:t>1944</w:t>
            </w:r>
          </w:p>
        </w:tc>
        <w:tc>
          <w:tcPr>
            <w:tcW w:w="771" w:type="dxa"/>
          </w:tcPr>
          <w:p w14:paraId="7C0AE4A2" w14:textId="77777777" w:rsidR="006D18CD" w:rsidRPr="005C2EF3" w:rsidRDefault="006D18CD" w:rsidP="00221D0A">
            <w:pPr>
              <w:spacing w:before="0"/>
              <w:rPr>
                <w:sz w:val="22"/>
                <w:szCs w:val="22"/>
              </w:rPr>
            </w:pPr>
            <w:r w:rsidRPr="005C2EF3">
              <w:rPr>
                <w:sz w:val="22"/>
                <w:szCs w:val="22"/>
              </w:rPr>
              <w:t>850</w:t>
            </w:r>
          </w:p>
        </w:tc>
        <w:tc>
          <w:tcPr>
            <w:tcW w:w="1978" w:type="dxa"/>
          </w:tcPr>
          <w:p w14:paraId="48F208B2" w14:textId="77777777" w:rsidR="006D18CD" w:rsidRPr="005C2EF3" w:rsidRDefault="006D18CD" w:rsidP="00221D0A">
            <w:pPr>
              <w:spacing w:before="0"/>
              <w:rPr>
                <w:sz w:val="22"/>
                <w:szCs w:val="22"/>
              </w:rPr>
            </w:pPr>
          </w:p>
        </w:tc>
      </w:tr>
      <w:tr w:rsidR="006D18CD" w:rsidRPr="005C2EF3" w14:paraId="71519992" w14:textId="77777777" w:rsidTr="005C2EF3">
        <w:tc>
          <w:tcPr>
            <w:tcW w:w="1417" w:type="dxa"/>
          </w:tcPr>
          <w:p w14:paraId="45F98965" w14:textId="77777777" w:rsidR="006D18CD" w:rsidRPr="005C2EF3" w:rsidRDefault="006D18CD" w:rsidP="00221D0A">
            <w:pPr>
              <w:spacing w:before="0"/>
              <w:rPr>
                <w:sz w:val="22"/>
                <w:szCs w:val="22"/>
              </w:rPr>
            </w:pPr>
            <w:r w:rsidRPr="005C2EF3">
              <w:rPr>
                <w:sz w:val="22"/>
                <w:szCs w:val="22"/>
              </w:rPr>
              <w:t>AOG-62</w:t>
            </w:r>
            <w:r w:rsidR="00020D73" w:rsidRPr="005C2EF3">
              <w:rPr>
                <w:sz w:val="22"/>
                <w:szCs w:val="22"/>
              </w:rPr>
              <w:fldChar w:fldCharType="begin"/>
            </w:r>
            <w:r w:rsidR="00020D73" w:rsidRPr="005C2EF3">
              <w:rPr>
                <w:sz w:val="22"/>
                <w:szCs w:val="22"/>
              </w:rPr>
              <w:instrText xml:space="preserve"> XE "AOG-62" </w:instrText>
            </w:r>
            <w:r w:rsidR="00020D73" w:rsidRPr="005C2EF3">
              <w:rPr>
                <w:sz w:val="22"/>
                <w:szCs w:val="22"/>
              </w:rPr>
              <w:fldChar w:fldCharType="end"/>
            </w:r>
          </w:p>
        </w:tc>
        <w:tc>
          <w:tcPr>
            <w:tcW w:w="1501" w:type="dxa"/>
          </w:tcPr>
          <w:p w14:paraId="1118C4FB" w14:textId="77777777" w:rsidR="006D18CD" w:rsidRPr="005C2EF3" w:rsidRDefault="006D18CD" w:rsidP="00221D0A">
            <w:pPr>
              <w:spacing w:before="0"/>
              <w:rPr>
                <w:sz w:val="22"/>
                <w:szCs w:val="22"/>
              </w:rPr>
            </w:pPr>
            <w:r w:rsidRPr="005C2EF3">
              <w:rPr>
                <w:sz w:val="22"/>
                <w:szCs w:val="22"/>
              </w:rPr>
              <w:t>Conemaugh</w:t>
            </w:r>
            <w:r w:rsidR="00EA7143" w:rsidRPr="005C2EF3">
              <w:rPr>
                <w:sz w:val="22"/>
                <w:szCs w:val="22"/>
              </w:rPr>
              <w:fldChar w:fldCharType="begin"/>
            </w:r>
            <w:r w:rsidR="00EA7143" w:rsidRPr="005C2EF3">
              <w:rPr>
                <w:sz w:val="22"/>
                <w:szCs w:val="22"/>
              </w:rPr>
              <w:instrText xml:space="preserve"> XE "Conemaugh" </w:instrText>
            </w:r>
            <w:r w:rsidR="00EA7143" w:rsidRPr="005C2EF3">
              <w:rPr>
                <w:sz w:val="22"/>
                <w:szCs w:val="22"/>
              </w:rPr>
              <w:fldChar w:fldCharType="end"/>
            </w:r>
          </w:p>
        </w:tc>
        <w:tc>
          <w:tcPr>
            <w:tcW w:w="1704" w:type="dxa"/>
          </w:tcPr>
          <w:p w14:paraId="7E498A20" w14:textId="77777777" w:rsidR="006D18CD" w:rsidRPr="005C2EF3" w:rsidRDefault="006D18CD" w:rsidP="00221D0A">
            <w:pPr>
              <w:spacing w:before="0"/>
              <w:rPr>
                <w:sz w:val="22"/>
                <w:szCs w:val="22"/>
              </w:rPr>
            </w:pPr>
            <w:r w:rsidRPr="005C2EF3">
              <w:rPr>
                <w:sz w:val="22"/>
                <w:szCs w:val="22"/>
              </w:rPr>
              <w:t>1945</w:t>
            </w:r>
          </w:p>
        </w:tc>
        <w:tc>
          <w:tcPr>
            <w:tcW w:w="771" w:type="dxa"/>
          </w:tcPr>
          <w:p w14:paraId="6644EFA0" w14:textId="77777777" w:rsidR="006D18CD" w:rsidRPr="005C2EF3" w:rsidRDefault="006D18CD" w:rsidP="00221D0A">
            <w:pPr>
              <w:spacing w:before="0"/>
              <w:rPr>
                <w:sz w:val="22"/>
                <w:szCs w:val="22"/>
              </w:rPr>
            </w:pPr>
            <w:r w:rsidRPr="005C2EF3">
              <w:rPr>
                <w:sz w:val="22"/>
                <w:szCs w:val="22"/>
              </w:rPr>
              <w:t>850</w:t>
            </w:r>
          </w:p>
        </w:tc>
        <w:tc>
          <w:tcPr>
            <w:tcW w:w="1978" w:type="dxa"/>
          </w:tcPr>
          <w:p w14:paraId="7DA9ACA8" w14:textId="77777777" w:rsidR="006D18CD" w:rsidRPr="005C2EF3" w:rsidRDefault="006D18CD" w:rsidP="00221D0A">
            <w:pPr>
              <w:spacing w:before="0"/>
              <w:rPr>
                <w:sz w:val="22"/>
                <w:szCs w:val="22"/>
              </w:rPr>
            </w:pPr>
          </w:p>
        </w:tc>
      </w:tr>
      <w:tr w:rsidR="006D18CD" w:rsidRPr="005C2EF3" w14:paraId="6FAD984A" w14:textId="77777777" w:rsidTr="005C2EF3">
        <w:tc>
          <w:tcPr>
            <w:tcW w:w="1417" w:type="dxa"/>
          </w:tcPr>
          <w:p w14:paraId="627D6FA5" w14:textId="77777777" w:rsidR="006D18CD" w:rsidRPr="005C2EF3" w:rsidRDefault="006D18CD" w:rsidP="00221D0A">
            <w:pPr>
              <w:spacing w:before="0"/>
              <w:rPr>
                <w:sz w:val="22"/>
                <w:szCs w:val="22"/>
              </w:rPr>
            </w:pPr>
            <w:r w:rsidRPr="005C2EF3">
              <w:rPr>
                <w:sz w:val="22"/>
                <w:szCs w:val="22"/>
              </w:rPr>
              <w:t>AOG-63</w:t>
            </w:r>
            <w:r w:rsidR="00020D73" w:rsidRPr="005C2EF3">
              <w:rPr>
                <w:sz w:val="22"/>
                <w:szCs w:val="22"/>
              </w:rPr>
              <w:fldChar w:fldCharType="begin"/>
            </w:r>
            <w:r w:rsidR="00020D73" w:rsidRPr="005C2EF3">
              <w:rPr>
                <w:sz w:val="22"/>
                <w:szCs w:val="22"/>
              </w:rPr>
              <w:instrText xml:space="preserve"> XE "AOG-63" </w:instrText>
            </w:r>
            <w:r w:rsidR="00020D73" w:rsidRPr="005C2EF3">
              <w:rPr>
                <w:sz w:val="22"/>
                <w:szCs w:val="22"/>
              </w:rPr>
              <w:fldChar w:fldCharType="end"/>
            </w:r>
          </w:p>
        </w:tc>
        <w:tc>
          <w:tcPr>
            <w:tcW w:w="1501" w:type="dxa"/>
          </w:tcPr>
          <w:p w14:paraId="013105A8" w14:textId="77777777" w:rsidR="006D18CD" w:rsidRPr="005C2EF3" w:rsidRDefault="006D18CD" w:rsidP="00221D0A">
            <w:pPr>
              <w:spacing w:before="0"/>
              <w:rPr>
                <w:sz w:val="22"/>
                <w:szCs w:val="22"/>
              </w:rPr>
            </w:pPr>
            <w:r w:rsidRPr="005C2EF3">
              <w:rPr>
                <w:sz w:val="22"/>
                <w:szCs w:val="22"/>
              </w:rPr>
              <w:t>Klaskanine</w:t>
            </w:r>
            <w:r w:rsidR="00EA7143" w:rsidRPr="005C2EF3">
              <w:rPr>
                <w:sz w:val="22"/>
                <w:szCs w:val="22"/>
              </w:rPr>
              <w:fldChar w:fldCharType="begin"/>
            </w:r>
            <w:r w:rsidR="00EA7143" w:rsidRPr="005C2EF3">
              <w:rPr>
                <w:sz w:val="22"/>
                <w:szCs w:val="22"/>
              </w:rPr>
              <w:instrText xml:space="preserve"> XE "Klaskanine" </w:instrText>
            </w:r>
            <w:r w:rsidR="00EA7143" w:rsidRPr="005C2EF3">
              <w:rPr>
                <w:sz w:val="22"/>
                <w:szCs w:val="22"/>
              </w:rPr>
              <w:fldChar w:fldCharType="end"/>
            </w:r>
          </w:p>
        </w:tc>
        <w:tc>
          <w:tcPr>
            <w:tcW w:w="1704" w:type="dxa"/>
          </w:tcPr>
          <w:p w14:paraId="50B2A30C" w14:textId="77777777" w:rsidR="006D18CD" w:rsidRPr="005C2EF3" w:rsidRDefault="006D18CD" w:rsidP="00221D0A">
            <w:pPr>
              <w:spacing w:before="0"/>
              <w:rPr>
                <w:sz w:val="22"/>
                <w:szCs w:val="22"/>
              </w:rPr>
            </w:pPr>
            <w:r w:rsidRPr="005C2EF3">
              <w:rPr>
                <w:sz w:val="22"/>
                <w:szCs w:val="22"/>
              </w:rPr>
              <w:t>1945</w:t>
            </w:r>
          </w:p>
        </w:tc>
        <w:tc>
          <w:tcPr>
            <w:tcW w:w="771" w:type="dxa"/>
          </w:tcPr>
          <w:p w14:paraId="7025D2DB" w14:textId="77777777" w:rsidR="006D18CD" w:rsidRPr="005C2EF3" w:rsidRDefault="006D18CD" w:rsidP="00221D0A">
            <w:pPr>
              <w:spacing w:before="0"/>
              <w:rPr>
                <w:sz w:val="22"/>
                <w:szCs w:val="22"/>
              </w:rPr>
            </w:pPr>
            <w:r w:rsidRPr="005C2EF3">
              <w:rPr>
                <w:sz w:val="22"/>
                <w:szCs w:val="22"/>
              </w:rPr>
              <w:t>850</w:t>
            </w:r>
          </w:p>
        </w:tc>
        <w:tc>
          <w:tcPr>
            <w:tcW w:w="1978" w:type="dxa"/>
          </w:tcPr>
          <w:p w14:paraId="76171C82" w14:textId="77777777" w:rsidR="006D18CD" w:rsidRPr="005C2EF3" w:rsidRDefault="006D18CD" w:rsidP="00221D0A">
            <w:pPr>
              <w:spacing w:before="0"/>
              <w:rPr>
                <w:sz w:val="22"/>
                <w:szCs w:val="22"/>
              </w:rPr>
            </w:pPr>
          </w:p>
        </w:tc>
      </w:tr>
    </w:tbl>
    <w:p w14:paraId="71B852D4" w14:textId="77777777" w:rsidR="006D18CD" w:rsidRDefault="006D18CD" w:rsidP="006528B7">
      <w:pPr>
        <w:pStyle w:val="BodyText"/>
      </w:pPr>
      <w:r w:rsidRPr="007B6AA8">
        <w:rPr>
          <w:b/>
        </w:rPr>
        <w:lastRenderedPageBreak/>
        <w:t>Shikellamy Class</w:t>
      </w:r>
      <w:r w:rsidR="00EA7143">
        <w:rPr>
          <w:b/>
        </w:rPr>
        <w:fldChar w:fldCharType="begin"/>
      </w:r>
      <w:r w:rsidR="00EA7143">
        <w:instrText xml:space="preserve"> XE "</w:instrText>
      </w:r>
      <w:r w:rsidR="00EA7143" w:rsidRPr="0017699E">
        <w:instrText>Shikellamy Class</w:instrText>
      </w:r>
      <w:r w:rsidR="00EA7143">
        <w:instrText xml:space="preserve">" </w:instrText>
      </w:r>
      <w:r w:rsidR="00EA7143">
        <w:rPr>
          <w:b/>
        </w:rPr>
        <w:fldChar w:fldCharType="end"/>
      </w:r>
      <w:r>
        <w:t>:</w:t>
      </w:r>
    </w:p>
    <w:p w14:paraId="474E8A46" w14:textId="77777777" w:rsidR="006D18CD" w:rsidRDefault="006D18CD" w:rsidP="006528B7">
      <w:pPr>
        <w:pStyle w:val="BodyText"/>
      </w:pPr>
      <w:r>
        <w:t xml:space="preserve">Displacement: 6,045 tons (full load) </w:t>
      </w:r>
    </w:p>
    <w:p w14:paraId="2B1B71A1" w14:textId="77777777" w:rsidR="006D18CD" w:rsidRDefault="006D18CD" w:rsidP="006528B7">
      <w:pPr>
        <w:pStyle w:val="BodyText"/>
      </w:pPr>
      <w:r>
        <w:t xml:space="preserve">Length: 523'6" </w:t>
      </w:r>
      <w:r>
        <w:tab/>
        <w:t xml:space="preserve">Beam: 53' </w:t>
      </w:r>
      <w:r>
        <w:tab/>
        <w:t xml:space="preserve">Draft: 25' </w:t>
      </w:r>
    </w:p>
    <w:p w14:paraId="56E2EAEE" w14:textId="77777777" w:rsidR="006D18CD" w:rsidRDefault="006D18CD" w:rsidP="006528B7">
      <w:pPr>
        <w:pStyle w:val="BodyText"/>
      </w:pPr>
      <w:r>
        <w:t xml:space="preserve">Speed: 11 knots (max); 9 knots (econ) </w:t>
      </w:r>
    </w:p>
    <w:p w14:paraId="5A5B8433" w14:textId="77777777" w:rsidR="006D18CD" w:rsidRDefault="006D18CD" w:rsidP="006528B7">
      <w:pPr>
        <w:pStyle w:val="BodyText"/>
      </w:pPr>
      <w:r>
        <w:t>Armament: One 5"/38 DP gun, two twin 40</w:t>
      </w:r>
      <w:r w:rsidR="0095375C">
        <w:t xml:space="preserve"> </w:t>
      </w:r>
      <w:r>
        <w:t>mm, four twin 20</w:t>
      </w:r>
      <w:r w:rsidR="0095375C">
        <w:t xml:space="preserve"> </w:t>
      </w:r>
      <w:r>
        <w:t>mm cannon</w:t>
      </w:r>
    </w:p>
    <w:p w14:paraId="03EB8D45" w14:textId="77777777" w:rsidR="006D18CD" w:rsidRDefault="006D18CD" w:rsidP="006528B7">
      <w:pPr>
        <w:pStyle w:val="BodyText"/>
      </w:pPr>
      <w:r>
        <w:t xml:space="preserve">Complement: 267 </w:t>
      </w:r>
    </w:p>
    <w:p w14:paraId="7E974364" w14:textId="77777777" w:rsidR="006D18CD" w:rsidRDefault="006D18CD" w:rsidP="006528B7">
      <w:pPr>
        <w:pStyle w:val="BodyText"/>
      </w:pPr>
      <w:r>
        <w:t>Capacity: 51,300 barrels (8,157 K Litres)</w:t>
      </w:r>
    </w:p>
    <w:p w14:paraId="0C013D6E" w14:textId="77777777" w:rsidR="006D18CD" w:rsidRDefault="006D18CD" w:rsidP="006528B7">
      <w:pPr>
        <w:pStyle w:val="BodyText"/>
      </w:pPr>
      <w:r>
        <w:t xml:space="preserve">Turbo-electric engines, single screw, 8,000 hp </w:t>
      </w:r>
    </w:p>
    <w:p w14:paraId="269E603B" w14:textId="77777777" w:rsidR="006D18CD" w:rsidRDefault="006D18CD" w:rsidP="006528B7">
      <w:pPr>
        <w:pStyle w:val="BodyText"/>
      </w:pPr>
      <w:r>
        <w:t xml:space="preserve">Maritime Commission T2-SE-A2 type </w:t>
      </w:r>
    </w:p>
    <w:p w14:paraId="24DE84E9" w14:textId="4DFE9A57" w:rsidR="006D18CD" w:rsidRDefault="006D18CD" w:rsidP="007C5DAF">
      <w:pPr>
        <w:pStyle w:val="Caption"/>
      </w:pPr>
      <w:r>
        <w:t xml:space="preserve">Table </w:t>
      </w:r>
      <w:r w:rsidR="003C2CEE">
        <w:t>1</w:t>
      </w:r>
      <w:r w:rsidR="00C15EDB">
        <w:t>2</w:t>
      </w:r>
      <w:r w:rsidR="00BA6321">
        <w:t>.</w:t>
      </w:r>
      <w:r w:rsidR="00EA7143">
        <w:t xml:space="preserve"> List of Shikellamy </w:t>
      </w:r>
      <w:r>
        <w:t>Class</w:t>
      </w:r>
      <w:r w:rsidR="00EA7143">
        <w:fldChar w:fldCharType="begin"/>
      </w:r>
      <w:r w:rsidR="00EA7143">
        <w:instrText xml:space="preserve"> XE "</w:instrText>
      </w:r>
      <w:r w:rsidR="00EA7143" w:rsidRPr="00020D73">
        <w:instrText>Shikellamy Class</w:instrText>
      </w:r>
      <w:r w:rsidR="00EA7143">
        <w:instrText xml:space="preserve">" </w:instrText>
      </w:r>
      <w:r w:rsidR="00EA7143">
        <w:fldChar w:fldCharType="end"/>
      </w:r>
      <w:r>
        <w:t xml:space="preserve"> Gasoline Tankers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048"/>
        <w:gridCol w:w="1183"/>
        <w:gridCol w:w="1546"/>
        <w:gridCol w:w="771"/>
        <w:gridCol w:w="3498"/>
      </w:tblGrid>
      <w:tr w:rsidR="006D18CD" w14:paraId="08963E9A" w14:textId="77777777" w:rsidTr="00491A1D">
        <w:tc>
          <w:tcPr>
            <w:tcW w:w="1048" w:type="dxa"/>
          </w:tcPr>
          <w:p w14:paraId="079DB172" w14:textId="77777777" w:rsidR="006D18CD" w:rsidRPr="00491A1D" w:rsidRDefault="006D18CD" w:rsidP="0095375C">
            <w:r w:rsidRPr="00491A1D">
              <w:t>No.</w:t>
            </w:r>
          </w:p>
        </w:tc>
        <w:tc>
          <w:tcPr>
            <w:tcW w:w="1183" w:type="dxa"/>
          </w:tcPr>
          <w:p w14:paraId="47AD0AE0" w14:textId="77777777" w:rsidR="006D18CD" w:rsidRPr="00491A1D" w:rsidRDefault="006D18CD" w:rsidP="0095375C">
            <w:r w:rsidRPr="00491A1D">
              <w:t>Name</w:t>
            </w:r>
          </w:p>
        </w:tc>
        <w:tc>
          <w:tcPr>
            <w:tcW w:w="1546" w:type="dxa"/>
          </w:tcPr>
          <w:p w14:paraId="54871083" w14:textId="77777777" w:rsidR="006D18CD" w:rsidRPr="00491A1D" w:rsidRDefault="006D18CD" w:rsidP="0095375C">
            <w:r w:rsidRPr="00491A1D">
              <w:t>Commissioned.</w:t>
            </w:r>
          </w:p>
        </w:tc>
        <w:tc>
          <w:tcPr>
            <w:tcW w:w="771" w:type="dxa"/>
          </w:tcPr>
          <w:p w14:paraId="5C9142F6" w14:textId="77777777" w:rsidR="006D18CD" w:rsidRPr="00491A1D" w:rsidRDefault="006D18CD" w:rsidP="0095375C">
            <w:r w:rsidRPr="00491A1D">
              <w:t>Disp.</w:t>
            </w:r>
          </w:p>
        </w:tc>
        <w:tc>
          <w:tcPr>
            <w:tcW w:w="3498" w:type="dxa"/>
          </w:tcPr>
          <w:p w14:paraId="4BC2BB3F" w14:textId="77777777" w:rsidR="006D18CD" w:rsidRPr="00491A1D" w:rsidRDefault="006D18CD" w:rsidP="0095375C">
            <w:r w:rsidRPr="00491A1D">
              <w:t>Notes (Lost)</w:t>
            </w:r>
          </w:p>
        </w:tc>
      </w:tr>
      <w:tr w:rsidR="006D18CD" w14:paraId="074CA0EB" w14:textId="77777777" w:rsidTr="00491A1D">
        <w:tc>
          <w:tcPr>
            <w:tcW w:w="1048" w:type="dxa"/>
          </w:tcPr>
          <w:p w14:paraId="06EC3DD7" w14:textId="77777777" w:rsidR="006D18CD" w:rsidRPr="00491A1D" w:rsidRDefault="006D18CD" w:rsidP="0095375C">
            <w:r w:rsidRPr="00491A1D">
              <w:t>AOG-47</w:t>
            </w:r>
            <w:r w:rsidR="00020D73" w:rsidRPr="00491A1D">
              <w:fldChar w:fldCharType="begin"/>
            </w:r>
            <w:r w:rsidR="00020D73" w:rsidRPr="00491A1D">
              <w:instrText xml:space="preserve"> XE "AOG-47" </w:instrText>
            </w:r>
            <w:r w:rsidR="00020D73" w:rsidRPr="00491A1D">
              <w:fldChar w:fldCharType="end"/>
            </w:r>
          </w:p>
        </w:tc>
        <w:tc>
          <w:tcPr>
            <w:tcW w:w="1183" w:type="dxa"/>
          </w:tcPr>
          <w:p w14:paraId="300D14CF" w14:textId="77777777" w:rsidR="006D18CD" w:rsidRPr="00491A1D" w:rsidRDefault="006D18CD" w:rsidP="0095375C">
            <w:r w:rsidRPr="00491A1D">
              <w:t>Shikellamy</w:t>
            </w:r>
            <w:r w:rsidR="00EA7143" w:rsidRPr="00491A1D">
              <w:fldChar w:fldCharType="begin"/>
            </w:r>
            <w:r w:rsidR="00EA7143" w:rsidRPr="00491A1D">
              <w:instrText xml:space="preserve"> XE "Shikellamy" </w:instrText>
            </w:r>
            <w:r w:rsidR="00EA7143" w:rsidRPr="00491A1D">
              <w:fldChar w:fldCharType="end"/>
            </w:r>
          </w:p>
        </w:tc>
        <w:tc>
          <w:tcPr>
            <w:tcW w:w="1546" w:type="dxa"/>
          </w:tcPr>
          <w:p w14:paraId="00E4096B" w14:textId="77777777" w:rsidR="006D18CD" w:rsidRPr="00491A1D" w:rsidRDefault="006D18CD" w:rsidP="0095375C">
            <w:r w:rsidRPr="00491A1D">
              <w:t>1943</w:t>
            </w:r>
          </w:p>
        </w:tc>
        <w:tc>
          <w:tcPr>
            <w:tcW w:w="771" w:type="dxa"/>
          </w:tcPr>
          <w:p w14:paraId="4749F489" w14:textId="77777777" w:rsidR="006D18CD" w:rsidRPr="00491A1D" w:rsidRDefault="006D18CD" w:rsidP="0095375C">
            <w:r w:rsidRPr="00491A1D">
              <w:t>3</w:t>
            </w:r>
            <w:r w:rsidR="003F5BB1" w:rsidRPr="00491A1D">
              <w:t>,</w:t>
            </w:r>
            <w:r w:rsidRPr="00491A1D">
              <w:t>200</w:t>
            </w:r>
          </w:p>
        </w:tc>
        <w:tc>
          <w:tcPr>
            <w:tcW w:w="3498" w:type="dxa"/>
          </w:tcPr>
          <w:p w14:paraId="7B36FB1E" w14:textId="77777777" w:rsidR="006D18CD" w:rsidRPr="00491A1D" w:rsidRDefault="006D18CD" w:rsidP="0095375C">
            <w:r w:rsidRPr="00491A1D">
              <w:t>Converted from Fleet Oiler</w:t>
            </w:r>
            <w:r w:rsidR="00F84F6D" w:rsidRPr="00491A1D">
              <w:fldChar w:fldCharType="begin"/>
            </w:r>
            <w:r w:rsidR="00F84F6D" w:rsidRPr="00491A1D">
              <w:instrText xml:space="preserve"> XE "Fleet Oiler" </w:instrText>
            </w:r>
            <w:r w:rsidR="00F84F6D" w:rsidRPr="00491A1D">
              <w:fldChar w:fldCharType="end"/>
            </w:r>
            <w:r w:rsidRPr="00491A1D">
              <w:t xml:space="preserve"> AO-90</w:t>
            </w:r>
            <w:r w:rsidR="00020D73" w:rsidRPr="00491A1D">
              <w:fldChar w:fldCharType="begin"/>
            </w:r>
            <w:r w:rsidR="00020D73" w:rsidRPr="00491A1D">
              <w:instrText xml:space="preserve"> XE "AO-90" </w:instrText>
            </w:r>
            <w:r w:rsidR="00020D73" w:rsidRPr="00491A1D">
              <w:fldChar w:fldCharType="end"/>
            </w:r>
          </w:p>
        </w:tc>
      </w:tr>
    </w:tbl>
    <w:p w14:paraId="21C603F5" w14:textId="6B525542" w:rsidR="00623FEC" w:rsidRDefault="003346BE" w:rsidP="007C5DAF">
      <w:pPr>
        <w:pStyle w:val="Caption"/>
      </w:pPr>
      <w:r>
        <w:t>Phot</w:t>
      </w:r>
      <w:r w:rsidR="00BA6321">
        <w:t>o 19</w:t>
      </w:r>
      <w:r>
        <w:t xml:space="preserve">. </w:t>
      </w:r>
      <w:r w:rsidRPr="003346BE">
        <w:t>AOG-47</w:t>
      </w:r>
      <w:r>
        <w:t xml:space="preserve"> “</w:t>
      </w:r>
      <w:r w:rsidRPr="003346BE">
        <w:t>USS Shikellamy</w:t>
      </w:r>
      <w:r w:rsidR="00EA7143">
        <w:fldChar w:fldCharType="begin"/>
      </w:r>
      <w:r w:rsidR="00EA7143">
        <w:instrText xml:space="preserve"> XE "</w:instrText>
      </w:r>
      <w:r w:rsidR="00EA7143" w:rsidRPr="0017699E">
        <w:instrText>USS Shikellamy</w:instrText>
      </w:r>
      <w:r w:rsidR="00EA7143">
        <w:instrText xml:space="preserve">" </w:instrText>
      </w:r>
      <w:r w:rsidR="00EA7143">
        <w:fldChar w:fldCharType="end"/>
      </w:r>
      <w:r>
        <w:t>”</w:t>
      </w:r>
      <w:r>
        <w:rPr>
          <w:rStyle w:val="EndnoteReference"/>
        </w:rPr>
        <w:endnoteReference w:id="10"/>
      </w:r>
      <w:r w:rsidRPr="003346BE">
        <w:t xml:space="preserve"> </w:t>
      </w:r>
    </w:p>
    <w:p w14:paraId="44928467" w14:textId="77777777" w:rsidR="008C47C9" w:rsidRDefault="00B52505" w:rsidP="006528B7">
      <w:pPr>
        <w:pStyle w:val="Picture"/>
      </w:pPr>
      <w:r>
        <w:rPr>
          <w:noProof/>
          <w:lang w:eastAsia="en-AU"/>
        </w:rPr>
        <w:drawing>
          <wp:inline distT="0" distB="0" distL="0" distR="0" wp14:anchorId="38614103" wp14:editId="0607F147">
            <wp:extent cx="4324865" cy="2027880"/>
            <wp:effectExtent l="0" t="0" r="0" b="0"/>
            <wp:docPr id="18" name="Picture 18" descr="USS Shikel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S Shikellam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4635" cy="2032461"/>
                    </a:xfrm>
                    <a:prstGeom prst="rect">
                      <a:avLst/>
                    </a:prstGeom>
                    <a:noFill/>
                    <a:ln>
                      <a:noFill/>
                    </a:ln>
                  </pic:spPr>
                </pic:pic>
              </a:graphicData>
            </a:graphic>
          </wp:inline>
        </w:drawing>
      </w:r>
    </w:p>
    <w:p w14:paraId="43EE3850" w14:textId="77777777" w:rsidR="0095375C" w:rsidRPr="0095375C" w:rsidRDefault="0095375C" w:rsidP="0095375C">
      <w:pPr>
        <w:pStyle w:val="Caption"/>
      </w:pPr>
    </w:p>
    <w:p w14:paraId="24F32730" w14:textId="77777777" w:rsidR="00406AB4" w:rsidRDefault="00406AB4" w:rsidP="00406AB4">
      <w:pPr>
        <w:pStyle w:val="Heading7"/>
        <w:framePr w:wrap="around"/>
      </w:pPr>
      <w:r>
        <w:t>Alternate Service for Oilers</w:t>
      </w:r>
    </w:p>
    <w:p w14:paraId="1F3312EA" w14:textId="0418AF9D" w:rsidR="00406AB4" w:rsidRDefault="00406AB4" w:rsidP="006528B7">
      <w:pPr>
        <w:pStyle w:val="BodyText"/>
      </w:pPr>
      <w:r>
        <w:t>Not all oiler</w:t>
      </w:r>
      <w:r w:rsidR="003C2CEE">
        <w:t>s</w:t>
      </w:r>
      <w:r>
        <w:t xml:space="preserve"> were in dedicated service carrying only one product. Many of the oilers carried mixed cargoes. A case in point is the USS Trinity</w:t>
      </w:r>
      <w:r w:rsidR="00EA7143">
        <w:fldChar w:fldCharType="begin"/>
      </w:r>
      <w:r w:rsidR="00EA7143">
        <w:instrText xml:space="preserve"> XE "</w:instrText>
      </w:r>
      <w:r w:rsidR="00EA7143" w:rsidRPr="0060705B">
        <w:instrText>USS Trinity</w:instrText>
      </w:r>
      <w:r w:rsidR="00EA7143">
        <w:instrText xml:space="preserve">" </w:instrText>
      </w:r>
      <w:r w:rsidR="00EA7143">
        <w:fldChar w:fldCharType="end"/>
      </w:r>
      <w:r w:rsidR="005C002F">
        <w:t xml:space="preserve"> and the </w:t>
      </w:r>
      <w:r w:rsidR="005C002F" w:rsidRPr="005C002F">
        <w:t>USS Cimarron</w:t>
      </w:r>
      <w:r w:rsidR="00EA7143">
        <w:fldChar w:fldCharType="begin"/>
      </w:r>
      <w:r w:rsidR="00EA7143">
        <w:instrText xml:space="preserve"> XE "</w:instrText>
      </w:r>
      <w:r w:rsidR="00EA7143" w:rsidRPr="000432DA">
        <w:instrText>USS Cimarron</w:instrText>
      </w:r>
      <w:r w:rsidR="00EA7143">
        <w:instrText xml:space="preserve">" </w:instrText>
      </w:r>
      <w:r w:rsidR="00EA7143">
        <w:fldChar w:fldCharType="end"/>
      </w:r>
      <w:r w:rsidR="005C002F">
        <w:t>. The following is a memo from August 28, 1943 regarding the loading of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rsidR="005C002F">
        <w:t xml:space="preserve"> </w:t>
      </w:r>
      <w:r w:rsidR="00CB309A">
        <w:t>supplies ex Abadan Refinery</w:t>
      </w:r>
      <w:r w:rsidR="007B7583">
        <w:fldChar w:fldCharType="begin"/>
      </w:r>
      <w:r w:rsidR="007B7583">
        <w:instrText xml:space="preserve"> "Abadan Refinery" </w:instrText>
      </w:r>
      <w:r w:rsidR="007B7583">
        <w:fldChar w:fldCharType="end"/>
      </w:r>
      <w:r w:rsidR="00CB309A">
        <w:t>, Bahrein</w:t>
      </w:r>
      <w:r w:rsidR="007C6FFC">
        <w:fldChar w:fldCharType="begin"/>
      </w:r>
      <w:r w:rsidR="007C6FFC">
        <w:instrText xml:space="preserve"> XE "</w:instrText>
      </w:r>
      <w:r w:rsidR="007C6FFC" w:rsidRPr="00153E8F">
        <w:rPr>
          <w:sz w:val="22"/>
        </w:rPr>
        <w:instrText>Bahrein</w:instrText>
      </w:r>
      <w:r w:rsidR="007C6FFC">
        <w:instrText xml:space="preserve">" </w:instrText>
      </w:r>
      <w:r w:rsidR="007C6FFC">
        <w:fldChar w:fldCharType="end"/>
      </w:r>
      <w:r w:rsidR="00CB309A">
        <w:t>.</w:t>
      </w:r>
      <w:r w:rsidR="00BB5F1B">
        <w:rPr>
          <w:rStyle w:val="EndnoteReference"/>
        </w:rPr>
        <w:endnoteReference w:id="11"/>
      </w:r>
    </w:p>
    <w:p w14:paraId="05695083" w14:textId="77777777" w:rsidR="00406AB4" w:rsidRPr="002E31F4" w:rsidRDefault="00406AB4" w:rsidP="006528B7">
      <w:pPr>
        <w:pStyle w:val="BodyText"/>
        <w:rPr>
          <w:i/>
          <w:iCs/>
        </w:rPr>
      </w:pPr>
      <w:r w:rsidRPr="002E31F4">
        <w:rPr>
          <w:i/>
          <w:iCs/>
        </w:rPr>
        <w:t>Memo 28 August 1943</w:t>
      </w:r>
      <w:r w:rsidR="00C12F85" w:rsidRPr="002E31F4">
        <w:rPr>
          <w:i/>
          <w:iCs/>
        </w:rPr>
        <w:tab/>
      </w:r>
      <w:r w:rsidRPr="002E31F4">
        <w:rPr>
          <w:i/>
          <w:iCs/>
        </w:rPr>
        <w:t>US Navy Department, Bureau of Supplies and Accounts</w:t>
      </w:r>
      <w:r w:rsidR="00EA7143" w:rsidRPr="002E31F4">
        <w:rPr>
          <w:i/>
          <w:iCs/>
        </w:rPr>
        <w:fldChar w:fldCharType="begin"/>
      </w:r>
      <w:r w:rsidR="00EA7143" w:rsidRPr="002E31F4">
        <w:rPr>
          <w:i/>
          <w:iCs/>
        </w:rPr>
        <w:instrText xml:space="preserve"> XE "US Navy Department, Bureau of Supplies and Accounts" </w:instrText>
      </w:r>
      <w:r w:rsidR="00EA7143" w:rsidRPr="002E31F4">
        <w:rPr>
          <w:i/>
          <w:iCs/>
        </w:rPr>
        <w:fldChar w:fldCharType="end"/>
      </w:r>
      <w:r w:rsidRPr="002E31F4">
        <w:rPr>
          <w:i/>
          <w:iCs/>
        </w:rPr>
        <w:t>, Washington DC USA</w:t>
      </w:r>
    </w:p>
    <w:p w14:paraId="3442593A" w14:textId="77777777" w:rsidR="00406AB4" w:rsidRPr="002E31F4" w:rsidRDefault="00406AB4" w:rsidP="006528B7">
      <w:pPr>
        <w:pStyle w:val="BodyText"/>
        <w:rPr>
          <w:i/>
          <w:iCs/>
        </w:rPr>
      </w:pPr>
      <w:r w:rsidRPr="002E31F4">
        <w:rPr>
          <w:i/>
          <w:iCs/>
        </w:rPr>
        <w:t>To Office of British Petroleum</w:t>
      </w:r>
      <w:r w:rsidR="0065654F" w:rsidRPr="002E31F4">
        <w:rPr>
          <w:i/>
          <w:iCs/>
        </w:rPr>
        <w:fldChar w:fldCharType="begin"/>
      </w:r>
      <w:r w:rsidR="0065654F" w:rsidRPr="002E31F4">
        <w:rPr>
          <w:i/>
          <w:iCs/>
        </w:rPr>
        <w:instrText xml:space="preserve"> XE "British Petroleum" </w:instrText>
      </w:r>
      <w:r w:rsidR="0065654F" w:rsidRPr="002E31F4">
        <w:rPr>
          <w:i/>
          <w:iCs/>
        </w:rPr>
        <w:fldChar w:fldCharType="end"/>
      </w:r>
      <w:r w:rsidRPr="002E31F4">
        <w:rPr>
          <w:i/>
          <w:iCs/>
        </w:rPr>
        <w:t xml:space="preserve"> Representative (Washington DC)</w:t>
      </w:r>
    </w:p>
    <w:p w14:paraId="7065E347" w14:textId="77777777" w:rsidR="00406AB4" w:rsidRPr="002E31F4" w:rsidRDefault="00406AB4" w:rsidP="006528B7">
      <w:pPr>
        <w:pStyle w:val="BodyText"/>
        <w:rPr>
          <w:i/>
          <w:iCs/>
        </w:rPr>
      </w:pPr>
      <w:r w:rsidRPr="002E31F4">
        <w:rPr>
          <w:i/>
          <w:iCs/>
        </w:rPr>
        <w:t>100 Octane</w:t>
      </w:r>
      <w:r w:rsidR="006F7E44" w:rsidRPr="002E31F4">
        <w:rPr>
          <w:i/>
          <w:iCs/>
        </w:rPr>
        <w:fldChar w:fldCharType="begin"/>
      </w:r>
      <w:r w:rsidR="006F7E44" w:rsidRPr="002E31F4">
        <w:rPr>
          <w:i/>
          <w:iCs/>
        </w:rPr>
        <w:instrText xml:space="preserve"> XE "100 Octane" </w:instrText>
      </w:r>
      <w:r w:rsidR="006F7E44" w:rsidRPr="002E31F4">
        <w:rPr>
          <w:i/>
          <w:iCs/>
        </w:rPr>
        <w:fldChar w:fldCharType="end"/>
      </w:r>
      <w:r w:rsidRPr="002E31F4">
        <w:rPr>
          <w:i/>
          <w:iCs/>
        </w:rPr>
        <w:t xml:space="preserve"> Aviation Gasoline delivered to US Navy</w:t>
      </w:r>
      <w:r w:rsidR="00EA7143" w:rsidRPr="002E31F4">
        <w:rPr>
          <w:i/>
          <w:iCs/>
        </w:rPr>
        <w:fldChar w:fldCharType="begin"/>
      </w:r>
      <w:r w:rsidR="00EA7143" w:rsidRPr="002E31F4">
        <w:rPr>
          <w:i/>
          <w:iCs/>
        </w:rPr>
        <w:instrText xml:space="preserve"> XE "US Navy" </w:instrText>
      </w:r>
      <w:r w:rsidR="00EA7143" w:rsidRPr="002E31F4">
        <w:rPr>
          <w:i/>
          <w:iCs/>
        </w:rPr>
        <w:fldChar w:fldCharType="end"/>
      </w:r>
      <w:r w:rsidRPr="002E31F4">
        <w:rPr>
          <w:i/>
          <w:iCs/>
        </w:rPr>
        <w:t xml:space="preserve"> for Abadan</w:t>
      </w:r>
      <w:r w:rsidR="007C6FFC" w:rsidRPr="002E31F4">
        <w:rPr>
          <w:i/>
          <w:iCs/>
        </w:rPr>
        <w:fldChar w:fldCharType="begin"/>
      </w:r>
      <w:r w:rsidR="007C6FFC" w:rsidRPr="002E31F4">
        <w:rPr>
          <w:i/>
          <w:iCs/>
        </w:rPr>
        <w:instrText xml:space="preserve"> XE "Abadan" </w:instrText>
      </w:r>
      <w:r w:rsidR="007C6FFC" w:rsidRPr="002E31F4">
        <w:rPr>
          <w:i/>
          <w:iCs/>
        </w:rPr>
        <w:fldChar w:fldCharType="end"/>
      </w:r>
      <w:r w:rsidRPr="002E31F4">
        <w:rPr>
          <w:i/>
          <w:iCs/>
        </w:rPr>
        <w:t>.</w:t>
      </w:r>
    </w:p>
    <w:p w14:paraId="0FCD1980" w14:textId="77777777" w:rsidR="00406AB4" w:rsidRPr="002E31F4" w:rsidRDefault="00406AB4" w:rsidP="006528B7">
      <w:pPr>
        <w:pStyle w:val="BodyText"/>
        <w:rPr>
          <w:i/>
          <w:iCs/>
        </w:rPr>
      </w:pPr>
      <w:r w:rsidRPr="002E31F4">
        <w:rPr>
          <w:i/>
          <w:iCs/>
        </w:rPr>
        <w:t>From Commander Service Force 7th</w:t>
      </w:r>
      <w:r w:rsidR="00020D73" w:rsidRPr="002E31F4">
        <w:rPr>
          <w:i/>
          <w:iCs/>
        </w:rPr>
        <w:t>.</w:t>
      </w:r>
      <w:r w:rsidRPr="002E31F4">
        <w:rPr>
          <w:i/>
          <w:iCs/>
        </w:rPr>
        <w:t xml:space="preserve"> Fleet</w:t>
      </w:r>
      <w:r w:rsidR="00020D73" w:rsidRPr="002E31F4">
        <w:rPr>
          <w:i/>
          <w:iCs/>
        </w:rPr>
        <w:fldChar w:fldCharType="begin"/>
      </w:r>
      <w:r w:rsidR="00020D73" w:rsidRPr="002E31F4">
        <w:rPr>
          <w:i/>
          <w:iCs/>
        </w:rPr>
        <w:instrText xml:space="preserve"> XE "7th. Fleet" </w:instrText>
      </w:r>
      <w:r w:rsidR="00020D73" w:rsidRPr="002E31F4">
        <w:rPr>
          <w:i/>
          <w:iCs/>
        </w:rPr>
        <w:fldChar w:fldCharType="end"/>
      </w:r>
      <w:r w:rsidRPr="002E31F4">
        <w:rPr>
          <w:i/>
          <w:iCs/>
        </w:rPr>
        <w:t>, the following quantities of 100 Octane</w:t>
      </w:r>
      <w:r w:rsidR="006F7E44" w:rsidRPr="002E31F4">
        <w:rPr>
          <w:i/>
          <w:iCs/>
        </w:rPr>
        <w:fldChar w:fldCharType="begin"/>
      </w:r>
      <w:r w:rsidR="006F7E44" w:rsidRPr="002E31F4">
        <w:rPr>
          <w:i/>
          <w:iCs/>
        </w:rPr>
        <w:instrText xml:space="preserve"> XE "100 Octane" </w:instrText>
      </w:r>
      <w:r w:rsidR="006F7E44" w:rsidRPr="002E31F4">
        <w:rPr>
          <w:i/>
          <w:iCs/>
        </w:rPr>
        <w:fldChar w:fldCharType="end"/>
      </w:r>
      <w:r w:rsidRPr="002E31F4">
        <w:rPr>
          <w:i/>
          <w:iCs/>
        </w:rPr>
        <w:t xml:space="preserve"> Aviation Gasoline on the vessels named were landed by the US Navy in Australia</w:t>
      </w:r>
      <w:r w:rsidR="00555FEA" w:rsidRPr="002E31F4">
        <w:rPr>
          <w:i/>
          <w:iCs/>
        </w:rPr>
        <w:fldChar w:fldCharType="begin"/>
      </w:r>
      <w:r w:rsidR="00555FEA" w:rsidRPr="002E31F4">
        <w:rPr>
          <w:i/>
          <w:iCs/>
        </w:rPr>
        <w:instrText xml:space="preserve"> XE "Australia" </w:instrText>
      </w:r>
      <w:r w:rsidR="00555FEA" w:rsidRPr="002E31F4">
        <w:rPr>
          <w:i/>
          <w:iCs/>
        </w:rPr>
        <w:fldChar w:fldCharType="end"/>
      </w:r>
      <w:r w:rsidRPr="002E31F4">
        <w:rPr>
          <w:i/>
          <w:iCs/>
        </w:rPr>
        <w:t>.</w:t>
      </w:r>
    </w:p>
    <w:p w14:paraId="4A57FCF8" w14:textId="77777777" w:rsidR="00406AB4" w:rsidRPr="002E31F4" w:rsidRDefault="00406AB4" w:rsidP="006528B7">
      <w:pPr>
        <w:pStyle w:val="BodyText"/>
        <w:rPr>
          <w:i/>
          <w:iCs/>
        </w:rPr>
      </w:pPr>
      <w:r w:rsidRPr="002E31F4">
        <w:rPr>
          <w:i/>
          <w:iCs/>
        </w:rPr>
        <w:t>Date</w:t>
      </w:r>
      <w:r w:rsidRPr="002E31F4">
        <w:rPr>
          <w:i/>
          <w:iCs/>
        </w:rPr>
        <w:tab/>
      </w:r>
      <w:r w:rsidRPr="002E31F4">
        <w:rPr>
          <w:i/>
          <w:iCs/>
        </w:rPr>
        <w:tab/>
      </w:r>
      <w:r w:rsidRPr="002E31F4">
        <w:rPr>
          <w:i/>
          <w:iCs/>
        </w:rPr>
        <w:tab/>
        <w:t>Imp Gallons</w:t>
      </w:r>
      <w:r w:rsidRPr="002E31F4">
        <w:rPr>
          <w:i/>
          <w:iCs/>
        </w:rPr>
        <w:tab/>
      </w:r>
      <w:r w:rsidRPr="002E31F4">
        <w:rPr>
          <w:i/>
          <w:iCs/>
        </w:rPr>
        <w:tab/>
        <w:t>ex vessel</w:t>
      </w:r>
    </w:p>
    <w:p w14:paraId="2C909C26" w14:textId="77777777" w:rsidR="00406AB4" w:rsidRPr="002E31F4" w:rsidRDefault="00406AB4" w:rsidP="006528B7">
      <w:pPr>
        <w:pStyle w:val="BodyText"/>
        <w:rPr>
          <w:i/>
          <w:iCs/>
        </w:rPr>
      </w:pPr>
      <w:r w:rsidRPr="002E31F4">
        <w:rPr>
          <w:i/>
          <w:iCs/>
        </w:rPr>
        <w:t>20 July 1942</w:t>
      </w:r>
      <w:r w:rsidRPr="002E31F4">
        <w:rPr>
          <w:i/>
          <w:iCs/>
        </w:rPr>
        <w:tab/>
      </w:r>
      <w:r w:rsidRPr="002E31F4">
        <w:rPr>
          <w:i/>
          <w:iCs/>
        </w:rPr>
        <w:tab/>
        <w:t>216,052</w:t>
      </w:r>
      <w:r w:rsidRPr="002E31F4">
        <w:rPr>
          <w:i/>
          <w:iCs/>
        </w:rPr>
        <w:tab/>
      </w:r>
      <w:r w:rsidRPr="002E31F4">
        <w:rPr>
          <w:i/>
          <w:iCs/>
        </w:rPr>
        <w:tab/>
        <w:t>USS Trinity</w:t>
      </w:r>
      <w:r w:rsidR="00EA7143" w:rsidRPr="002E31F4">
        <w:rPr>
          <w:i/>
          <w:iCs/>
        </w:rPr>
        <w:fldChar w:fldCharType="begin"/>
      </w:r>
      <w:r w:rsidR="00EA7143" w:rsidRPr="002E31F4">
        <w:rPr>
          <w:i/>
          <w:iCs/>
        </w:rPr>
        <w:instrText xml:space="preserve"> XE "USS Trinity" </w:instrText>
      </w:r>
      <w:r w:rsidR="00EA7143" w:rsidRPr="002E31F4">
        <w:rPr>
          <w:i/>
          <w:iCs/>
        </w:rPr>
        <w:fldChar w:fldCharType="end"/>
      </w:r>
    </w:p>
    <w:p w14:paraId="42C3206B" w14:textId="77777777" w:rsidR="00406AB4" w:rsidRPr="002E31F4" w:rsidRDefault="00406AB4" w:rsidP="006528B7">
      <w:pPr>
        <w:pStyle w:val="BodyText"/>
        <w:rPr>
          <w:i/>
          <w:iCs/>
        </w:rPr>
      </w:pPr>
      <w:r w:rsidRPr="002E31F4">
        <w:rPr>
          <w:i/>
          <w:iCs/>
        </w:rPr>
        <w:t>14 Nov 1942</w:t>
      </w:r>
      <w:r w:rsidRPr="002E31F4">
        <w:rPr>
          <w:i/>
          <w:iCs/>
        </w:rPr>
        <w:tab/>
      </w:r>
      <w:r w:rsidRPr="002E31F4">
        <w:rPr>
          <w:i/>
          <w:iCs/>
        </w:rPr>
        <w:tab/>
        <w:t>229,990</w:t>
      </w:r>
      <w:r w:rsidRPr="002E31F4">
        <w:rPr>
          <w:i/>
          <w:iCs/>
        </w:rPr>
        <w:tab/>
      </w:r>
      <w:r w:rsidRPr="002E31F4">
        <w:rPr>
          <w:i/>
          <w:iCs/>
        </w:rPr>
        <w:tab/>
        <w:t xml:space="preserve">USS Trinity </w:t>
      </w:r>
    </w:p>
    <w:p w14:paraId="52BF6EB4" w14:textId="77777777" w:rsidR="00406AB4" w:rsidRPr="002E31F4" w:rsidRDefault="00406AB4" w:rsidP="006528B7">
      <w:pPr>
        <w:pStyle w:val="BodyText"/>
        <w:rPr>
          <w:i/>
          <w:iCs/>
        </w:rPr>
      </w:pPr>
      <w:r w:rsidRPr="002E31F4">
        <w:rPr>
          <w:i/>
          <w:iCs/>
        </w:rPr>
        <w:t>10 Feb 1943</w:t>
      </w:r>
      <w:r w:rsidRPr="002E31F4">
        <w:rPr>
          <w:i/>
          <w:iCs/>
        </w:rPr>
        <w:tab/>
      </w:r>
      <w:r w:rsidRPr="002E31F4">
        <w:rPr>
          <w:i/>
          <w:iCs/>
        </w:rPr>
        <w:tab/>
        <w:t>233,699</w:t>
      </w:r>
      <w:r w:rsidRPr="002E31F4">
        <w:rPr>
          <w:i/>
          <w:iCs/>
        </w:rPr>
        <w:tab/>
      </w:r>
      <w:r w:rsidRPr="002E31F4">
        <w:rPr>
          <w:i/>
          <w:iCs/>
        </w:rPr>
        <w:tab/>
        <w:t>USS Trinity</w:t>
      </w:r>
    </w:p>
    <w:p w14:paraId="1506D452" w14:textId="77777777" w:rsidR="00406AB4" w:rsidRPr="002E31F4" w:rsidRDefault="00406AB4" w:rsidP="006528B7">
      <w:pPr>
        <w:pStyle w:val="BodyText"/>
        <w:rPr>
          <w:i/>
          <w:iCs/>
        </w:rPr>
      </w:pPr>
      <w:r w:rsidRPr="002E31F4">
        <w:rPr>
          <w:i/>
          <w:iCs/>
        </w:rPr>
        <w:lastRenderedPageBreak/>
        <w:t>30 Apr 1943</w:t>
      </w:r>
      <w:r w:rsidRPr="002E31F4">
        <w:rPr>
          <w:i/>
          <w:iCs/>
        </w:rPr>
        <w:tab/>
      </w:r>
      <w:r w:rsidRPr="002E31F4">
        <w:rPr>
          <w:i/>
          <w:iCs/>
        </w:rPr>
        <w:tab/>
        <w:t>230,878</w:t>
      </w:r>
      <w:r w:rsidRPr="002E31F4">
        <w:rPr>
          <w:i/>
          <w:iCs/>
        </w:rPr>
        <w:tab/>
      </w:r>
      <w:r w:rsidRPr="002E31F4">
        <w:rPr>
          <w:i/>
          <w:iCs/>
        </w:rPr>
        <w:tab/>
        <w:t>USS Trinity</w:t>
      </w:r>
    </w:p>
    <w:p w14:paraId="420C1AF7" w14:textId="77777777" w:rsidR="00406AB4" w:rsidRPr="0095375C" w:rsidRDefault="00406AB4" w:rsidP="006528B7">
      <w:pPr>
        <w:pStyle w:val="BodyText"/>
      </w:pPr>
      <w:r w:rsidRPr="002E31F4">
        <w:rPr>
          <w:i/>
          <w:iCs/>
        </w:rPr>
        <w:t>16 June 1943</w:t>
      </w:r>
      <w:r w:rsidRPr="002E31F4">
        <w:rPr>
          <w:i/>
          <w:iCs/>
        </w:rPr>
        <w:tab/>
      </w:r>
      <w:r w:rsidRPr="002E31F4">
        <w:rPr>
          <w:i/>
          <w:iCs/>
        </w:rPr>
        <w:tab/>
        <w:t>251,488</w:t>
      </w:r>
      <w:r w:rsidRPr="002E31F4">
        <w:rPr>
          <w:i/>
          <w:iCs/>
        </w:rPr>
        <w:tab/>
      </w:r>
      <w:r w:rsidRPr="002E31F4">
        <w:rPr>
          <w:i/>
          <w:iCs/>
        </w:rPr>
        <w:tab/>
        <w:t>USS Cimarron</w:t>
      </w:r>
      <w:r w:rsidR="00EA7143" w:rsidRPr="0095375C">
        <w:fldChar w:fldCharType="begin"/>
      </w:r>
      <w:r w:rsidR="00EA7143" w:rsidRPr="0095375C">
        <w:instrText xml:space="preserve"> XE "USS Cimarron" </w:instrText>
      </w:r>
      <w:r w:rsidR="00EA7143" w:rsidRPr="0095375C">
        <w:fldChar w:fldCharType="end"/>
      </w:r>
    </w:p>
    <w:p w14:paraId="65735304" w14:textId="77777777" w:rsidR="00406AB4" w:rsidRPr="002E31F4" w:rsidRDefault="00406AB4" w:rsidP="006528B7">
      <w:pPr>
        <w:pStyle w:val="BodyText"/>
        <w:rPr>
          <w:i/>
          <w:iCs/>
        </w:rPr>
      </w:pPr>
      <w:r w:rsidRPr="002E31F4">
        <w:rPr>
          <w:i/>
          <w:iCs/>
        </w:rPr>
        <w:t>This gasoline was lifted from stocks of the Anglo-Iranian Oil Company</w:t>
      </w:r>
      <w:r w:rsidR="00EA7143" w:rsidRPr="002E31F4">
        <w:rPr>
          <w:i/>
          <w:iCs/>
        </w:rPr>
        <w:fldChar w:fldCharType="begin"/>
      </w:r>
      <w:r w:rsidR="00EA7143" w:rsidRPr="002E31F4">
        <w:rPr>
          <w:i/>
          <w:iCs/>
        </w:rPr>
        <w:instrText xml:space="preserve"> XE "Anglo-Iranian Oil Company" </w:instrText>
      </w:r>
      <w:r w:rsidR="00EA7143" w:rsidRPr="002E31F4">
        <w:rPr>
          <w:i/>
          <w:iCs/>
        </w:rPr>
        <w:fldChar w:fldCharType="end"/>
      </w:r>
      <w:r w:rsidRPr="002E31F4">
        <w:rPr>
          <w:i/>
          <w:iCs/>
        </w:rPr>
        <w:t>. The lifting point, however, was Bahrein</w:t>
      </w:r>
      <w:r w:rsidR="007C6FFC" w:rsidRPr="002E31F4">
        <w:rPr>
          <w:i/>
          <w:iCs/>
        </w:rPr>
        <w:fldChar w:fldCharType="begin"/>
      </w:r>
      <w:r w:rsidR="007C6FFC" w:rsidRPr="002E31F4">
        <w:rPr>
          <w:i/>
          <w:iCs/>
        </w:rPr>
        <w:instrText xml:space="preserve"> XE "Bahrein" </w:instrText>
      </w:r>
      <w:r w:rsidR="007C6FFC" w:rsidRPr="002E31F4">
        <w:rPr>
          <w:i/>
          <w:iCs/>
        </w:rPr>
        <w:fldChar w:fldCharType="end"/>
      </w:r>
      <w:r w:rsidRPr="002E31F4">
        <w:rPr>
          <w:i/>
          <w:iCs/>
        </w:rPr>
        <w:t xml:space="preserve"> as the products were moved in each instant from Abadan</w:t>
      </w:r>
      <w:r w:rsidR="007C6FFC" w:rsidRPr="002E31F4">
        <w:rPr>
          <w:i/>
          <w:iCs/>
        </w:rPr>
        <w:fldChar w:fldCharType="begin"/>
      </w:r>
      <w:r w:rsidR="007C6FFC" w:rsidRPr="002E31F4">
        <w:rPr>
          <w:i/>
          <w:iCs/>
        </w:rPr>
        <w:instrText xml:space="preserve"> XE "Abadan" </w:instrText>
      </w:r>
      <w:r w:rsidR="007C6FFC" w:rsidRPr="002E31F4">
        <w:rPr>
          <w:i/>
          <w:iCs/>
        </w:rPr>
        <w:fldChar w:fldCharType="end"/>
      </w:r>
      <w:r w:rsidRPr="002E31F4">
        <w:rPr>
          <w:i/>
          <w:iCs/>
        </w:rPr>
        <w:t xml:space="preserve"> to permit loading with other cargoes. No payment was made to the Anglo-Iranian Oil Company</w:t>
      </w:r>
      <w:r w:rsidR="00020D73" w:rsidRPr="002E31F4">
        <w:rPr>
          <w:i/>
          <w:iCs/>
        </w:rPr>
        <w:fldChar w:fldCharType="begin"/>
      </w:r>
      <w:r w:rsidR="00020D73" w:rsidRPr="002E31F4">
        <w:rPr>
          <w:i/>
          <w:iCs/>
        </w:rPr>
        <w:instrText xml:space="preserve"> XE "Anglo-Iranian Oil Company" </w:instrText>
      </w:r>
      <w:r w:rsidR="00020D73" w:rsidRPr="002E31F4">
        <w:rPr>
          <w:i/>
          <w:iCs/>
        </w:rPr>
        <w:fldChar w:fldCharType="end"/>
      </w:r>
      <w:r w:rsidRPr="002E31F4">
        <w:rPr>
          <w:i/>
          <w:iCs/>
        </w:rPr>
        <w:t xml:space="preserve"> at the time of shipment. It is not believed that any payment had been made by the US </w:t>
      </w:r>
      <w:r w:rsidR="00EA7143" w:rsidRPr="002E31F4">
        <w:rPr>
          <w:i/>
          <w:iCs/>
        </w:rPr>
        <w:t>N</w:t>
      </w:r>
      <w:r w:rsidRPr="002E31F4">
        <w:rPr>
          <w:i/>
          <w:iCs/>
        </w:rPr>
        <w:t>avy since that time.</w:t>
      </w:r>
    </w:p>
    <w:p w14:paraId="14449FC4" w14:textId="77777777" w:rsidR="00406AB4" w:rsidRPr="002E31F4" w:rsidRDefault="00406AB4" w:rsidP="006528B7">
      <w:pPr>
        <w:pStyle w:val="BodyText"/>
        <w:rPr>
          <w:i/>
          <w:iCs/>
        </w:rPr>
      </w:pPr>
      <w:r w:rsidRPr="002E31F4">
        <w:rPr>
          <w:i/>
          <w:iCs/>
        </w:rPr>
        <w:t>The gasoline was delivered to common stock in Australia</w:t>
      </w:r>
      <w:r w:rsidR="00555FEA" w:rsidRPr="002E31F4">
        <w:rPr>
          <w:i/>
          <w:iCs/>
        </w:rPr>
        <w:fldChar w:fldCharType="begin"/>
      </w:r>
      <w:r w:rsidR="00555FEA" w:rsidRPr="002E31F4">
        <w:rPr>
          <w:i/>
          <w:iCs/>
        </w:rPr>
        <w:instrText xml:space="preserve"> XE "Australia" </w:instrText>
      </w:r>
      <w:r w:rsidR="00555FEA" w:rsidRPr="002E31F4">
        <w:rPr>
          <w:i/>
          <w:iCs/>
        </w:rPr>
        <w:fldChar w:fldCharType="end"/>
      </w:r>
      <w:r w:rsidRPr="002E31F4">
        <w:rPr>
          <w:i/>
          <w:iCs/>
        </w:rPr>
        <w:t xml:space="preserve"> where it was received as a local lend-lease transaction.</w:t>
      </w:r>
    </w:p>
    <w:p w14:paraId="27B1D77B" w14:textId="77777777" w:rsidR="00406AB4" w:rsidRPr="002E31F4" w:rsidRDefault="00406AB4" w:rsidP="006528B7">
      <w:pPr>
        <w:pStyle w:val="BodyText"/>
        <w:rPr>
          <w:i/>
          <w:iCs/>
        </w:rPr>
      </w:pPr>
      <w:r w:rsidRPr="002E31F4">
        <w:rPr>
          <w:i/>
          <w:iCs/>
        </w:rPr>
        <w:t>It is believed that the most preferable way to treat these shipments is to regard them as received by the US Navy under reverse lend-lease. Advice is requested as to whether this may be accomplished.</w:t>
      </w:r>
    </w:p>
    <w:p w14:paraId="6CA442C7" w14:textId="77777777" w:rsidR="00406AB4" w:rsidRPr="002E31F4" w:rsidRDefault="00406AB4" w:rsidP="006528B7">
      <w:pPr>
        <w:pStyle w:val="BodyText"/>
        <w:rPr>
          <w:i/>
          <w:iCs/>
        </w:rPr>
      </w:pPr>
      <w:r w:rsidRPr="002E31F4">
        <w:rPr>
          <w:i/>
          <w:iCs/>
        </w:rPr>
        <w:t>Respectfully</w:t>
      </w:r>
      <w:r w:rsidR="0095375C" w:rsidRPr="002E31F4">
        <w:rPr>
          <w:i/>
          <w:iCs/>
        </w:rPr>
        <w:t xml:space="preserve"> </w:t>
      </w:r>
      <w:r w:rsidRPr="002E31F4">
        <w:rPr>
          <w:i/>
          <w:iCs/>
        </w:rPr>
        <w:t>W.B.</w:t>
      </w:r>
      <w:r w:rsidR="0058223F" w:rsidRPr="002E31F4">
        <w:rPr>
          <w:i/>
          <w:iCs/>
        </w:rPr>
        <w:t xml:space="preserve"> </w:t>
      </w:r>
      <w:r w:rsidRPr="002E31F4">
        <w:rPr>
          <w:i/>
          <w:iCs/>
        </w:rPr>
        <w:t>Young</w:t>
      </w:r>
      <w:r w:rsidR="00EA7143" w:rsidRPr="002E31F4">
        <w:rPr>
          <w:i/>
          <w:iCs/>
        </w:rPr>
        <w:fldChar w:fldCharType="begin"/>
      </w:r>
      <w:r w:rsidR="00EA7143" w:rsidRPr="002E31F4">
        <w:rPr>
          <w:i/>
          <w:iCs/>
        </w:rPr>
        <w:instrText xml:space="preserve"> XE "</w:instrText>
      </w:r>
      <w:r w:rsidR="00D76C7A" w:rsidRPr="002E31F4">
        <w:rPr>
          <w:i/>
          <w:iCs/>
        </w:rPr>
        <w:instrText xml:space="preserve">Rear Admiral </w:instrText>
      </w:r>
      <w:r w:rsidR="00EA7143" w:rsidRPr="002E31F4">
        <w:rPr>
          <w:i/>
          <w:iCs/>
        </w:rPr>
        <w:instrText xml:space="preserve">W.B.Young" </w:instrText>
      </w:r>
      <w:r w:rsidR="00EA7143" w:rsidRPr="002E31F4">
        <w:rPr>
          <w:i/>
          <w:iCs/>
        </w:rPr>
        <w:fldChar w:fldCharType="end"/>
      </w:r>
      <w:r w:rsidR="00C12F85" w:rsidRPr="002E31F4">
        <w:rPr>
          <w:i/>
          <w:iCs/>
        </w:rPr>
        <w:tab/>
      </w:r>
      <w:r w:rsidRPr="002E31F4">
        <w:rPr>
          <w:i/>
          <w:iCs/>
        </w:rPr>
        <w:t>Rear Admiral S.C. US Navy</w:t>
      </w:r>
      <w:r w:rsidR="00C12F85" w:rsidRPr="002E31F4">
        <w:rPr>
          <w:i/>
          <w:iCs/>
        </w:rPr>
        <w:tab/>
      </w:r>
      <w:r w:rsidRPr="002E31F4">
        <w:rPr>
          <w:i/>
          <w:iCs/>
        </w:rPr>
        <w:t>Paymaster General of the Navy</w:t>
      </w:r>
    </w:p>
    <w:p w14:paraId="74A2B5DD" w14:textId="77777777" w:rsidR="00406AB4" w:rsidRDefault="009F7BAC" w:rsidP="006528B7">
      <w:pPr>
        <w:pStyle w:val="BodyText"/>
      </w:pPr>
      <w:r w:rsidRPr="009F7BAC">
        <w:t>The</w:t>
      </w:r>
      <w:r>
        <w:t xml:space="preserve"> following is a</w:t>
      </w:r>
      <w:r w:rsidR="00C12F85">
        <w:t>n</w:t>
      </w:r>
      <w:r>
        <w:t xml:space="preserve"> </w:t>
      </w:r>
      <w:r w:rsidR="00862933">
        <w:t xml:space="preserve">excerpt from </w:t>
      </w:r>
      <w:r>
        <w:t xml:space="preserve">the war service of the </w:t>
      </w:r>
      <w:r w:rsidR="00EA7143">
        <w:t>‘</w:t>
      </w:r>
      <w:r>
        <w:t>USS Trinity</w:t>
      </w:r>
      <w:r w:rsidR="00EA7143">
        <w:fldChar w:fldCharType="begin"/>
      </w:r>
      <w:r w:rsidR="00EA7143">
        <w:instrText xml:space="preserve"> XE "</w:instrText>
      </w:r>
      <w:r w:rsidR="00EA7143" w:rsidRPr="00E94076">
        <w:instrText>USS Trinity</w:instrText>
      </w:r>
      <w:r w:rsidR="00EA7143">
        <w:instrText xml:space="preserve">" </w:instrText>
      </w:r>
      <w:r w:rsidR="00EA7143">
        <w:fldChar w:fldCharType="end"/>
      </w:r>
      <w:r w:rsidR="00C12F85">
        <w:t>’</w:t>
      </w:r>
      <w:r>
        <w:t>, more information is listed by the U.S. Department of the Navy-Naval Historical Center</w:t>
      </w:r>
      <w:r w:rsidR="00EA7143">
        <w:fldChar w:fldCharType="begin"/>
      </w:r>
      <w:r w:rsidR="00EA7143">
        <w:instrText xml:space="preserve"> XE "</w:instrText>
      </w:r>
      <w:r w:rsidR="00EA7143" w:rsidRPr="00524AB9">
        <w:instrText>Navy-Naval Historical Center</w:instrText>
      </w:r>
      <w:r w:rsidR="00EA7143">
        <w:instrText xml:space="preserve">" </w:instrText>
      </w:r>
      <w:r w:rsidR="00EA7143">
        <w:fldChar w:fldCharType="end"/>
      </w:r>
      <w:r>
        <w:t>, Washington</w:t>
      </w:r>
      <w:r w:rsidR="0038156B">
        <w:rPr>
          <w:rStyle w:val="EndnoteReference"/>
        </w:rPr>
        <w:endnoteReference w:id="12"/>
      </w:r>
    </w:p>
    <w:p w14:paraId="2127DCF1" w14:textId="77777777" w:rsidR="006B54D9" w:rsidRPr="009F7BAC" w:rsidRDefault="006B54D9" w:rsidP="006B54D9">
      <w:pPr>
        <w:pStyle w:val="Heading7"/>
        <w:framePr w:wrap="around"/>
      </w:pPr>
      <w:r>
        <w:t>USS Trinity</w:t>
      </w:r>
      <w:r w:rsidR="00EA7143">
        <w:fldChar w:fldCharType="begin"/>
      </w:r>
      <w:r w:rsidR="00EA7143">
        <w:instrText xml:space="preserve"> XE "</w:instrText>
      </w:r>
      <w:r w:rsidR="00EA7143" w:rsidRPr="0060705B">
        <w:instrText>USS Trinity</w:instrText>
      </w:r>
      <w:r w:rsidR="00EA7143">
        <w:instrText xml:space="preserve">" </w:instrText>
      </w:r>
      <w:r w:rsidR="00EA7143">
        <w:fldChar w:fldCharType="end"/>
      </w:r>
      <w:r>
        <w:t xml:space="preserve"> (AO</w:t>
      </w:r>
      <w:r w:rsidR="00F84F6D">
        <w:fldChar w:fldCharType="begin"/>
      </w:r>
      <w:r w:rsidR="00F84F6D">
        <w:instrText xml:space="preserve"> XE "</w:instrText>
      </w:r>
      <w:r w:rsidR="00F84F6D" w:rsidRPr="006B18DA">
        <w:instrText>AO</w:instrText>
      </w:r>
      <w:r w:rsidR="00F84F6D">
        <w:instrText xml:space="preserve">" </w:instrText>
      </w:r>
      <w:r w:rsidR="00F84F6D">
        <w:fldChar w:fldCharType="end"/>
      </w:r>
      <w:r>
        <w:t>-13) 1920-1946</w:t>
      </w:r>
    </w:p>
    <w:p w14:paraId="1153D48F" w14:textId="00816B49" w:rsidR="00406AB4" w:rsidRDefault="00406AB4" w:rsidP="006528B7">
      <w:pPr>
        <w:pStyle w:val="BodyText"/>
      </w:pPr>
      <w:r>
        <w:t>Trinity</w:t>
      </w:r>
      <w:r w:rsidR="00FC778D">
        <w:fldChar w:fldCharType="begin"/>
      </w:r>
      <w:r w:rsidR="00FC778D">
        <w:instrText xml:space="preserve"> XE "</w:instrText>
      </w:r>
      <w:r w:rsidR="00FC778D" w:rsidRPr="00517432">
        <w:instrText>Trinity</w:instrText>
      </w:r>
      <w:r w:rsidR="00FC778D">
        <w:instrText xml:space="preserve">" </w:instrText>
      </w:r>
      <w:r w:rsidR="00FC778D">
        <w:fldChar w:fldCharType="end"/>
      </w:r>
      <w:r w:rsidR="00B255B1">
        <w:t xml:space="preserve"> </w:t>
      </w:r>
      <w:r w:rsidR="009F7BAC">
        <w:t>was named after a</w:t>
      </w:r>
      <w:r>
        <w:t xml:space="preserve"> river in California</w:t>
      </w:r>
      <w:r w:rsidR="007C6FFC">
        <w:fldChar w:fldCharType="begin"/>
      </w:r>
      <w:r w:rsidR="007C6FFC">
        <w:instrText xml:space="preserve"> XE "</w:instrText>
      </w:r>
      <w:r w:rsidR="007C6FFC" w:rsidRPr="001D11FB">
        <w:rPr>
          <w:sz w:val="22"/>
        </w:rPr>
        <w:instrText>California</w:instrText>
      </w:r>
      <w:r w:rsidR="007C6FFC">
        <w:instrText xml:space="preserve">" </w:instrText>
      </w:r>
      <w:r w:rsidR="007C6FFC">
        <w:fldChar w:fldCharType="end"/>
      </w:r>
      <w:r>
        <w:t>.</w:t>
      </w:r>
      <w:r w:rsidR="006B54D9">
        <w:t xml:space="preserve"> </w:t>
      </w:r>
      <w:r w:rsidR="00C12F85">
        <w:t>‘</w:t>
      </w:r>
      <w:r w:rsidR="00EA7143">
        <w:t xml:space="preserve">USS </w:t>
      </w:r>
      <w:r w:rsidR="00862933">
        <w:t>Trinity</w:t>
      </w:r>
      <w:r w:rsidR="00EA7143">
        <w:fldChar w:fldCharType="begin"/>
      </w:r>
      <w:r w:rsidR="00EA7143">
        <w:instrText xml:space="preserve"> XE "</w:instrText>
      </w:r>
      <w:r w:rsidR="00EA7143" w:rsidRPr="00C71B51">
        <w:instrText>USS Trinity</w:instrText>
      </w:r>
      <w:r w:rsidR="00EA7143">
        <w:instrText xml:space="preserve">" </w:instrText>
      </w:r>
      <w:r w:rsidR="00EA7143">
        <w:fldChar w:fldCharType="end"/>
      </w:r>
      <w:r w:rsidR="00C12F85">
        <w:t>’</w:t>
      </w:r>
      <w:r w:rsidR="00862933">
        <w:t xml:space="preserve"> </w:t>
      </w:r>
      <w:r>
        <w:t>(AO-13</w:t>
      </w:r>
      <w:r w:rsidR="00CB309A">
        <w:t>)</w:t>
      </w:r>
      <w:r w:rsidR="006B54D9">
        <w:t xml:space="preserve"> had a </w:t>
      </w:r>
      <w:r>
        <w:t>d</w:t>
      </w:r>
      <w:r w:rsidR="00CB309A">
        <w:t xml:space="preserve">isplacement </w:t>
      </w:r>
      <w:r w:rsidR="006B54D9">
        <w:t xml:space="preserve">of </w:t>
      </w:r>
      <w:r>
        <w:t>16,800</w:t>
      </w:r>
      <w:r w:rsidR="00CB309A">
        <w:t xml:space="preserve"> tons</w:t>
      </w:r>
      <w:r>
        <w:t xml:space="preserve">; </w:t>
      </w:r>
      <w:r w:rsidR="00CB309A">
        <w:t>length</w:t>
      </w:r>
      <w:r>
        <w:t>. 477</w:t>
      </w:r>
      <w:r w:rsidR="00CB309A">
        <w:t xml:space="preserve"> </w:t>
      </w:r>
      <w:r w:rsidR="0096771C">
        <w:t>ft. 10</w:t>
      </w:r>
      <w:r w:rsidR="00CB309A">
        <w:t xml:space="preserve"> inches</w:t>
      </w:r>
      <w:r>
        <w:t>; b</w:t>
      </w:r>
      <w:r w:rsidR="00CB309A">
        <w:t>eam</w:t>
      </w:r>
      <w:r>
        <w:t xml:space="preserve"> 60</w:t>
      </w:r>
      <w:r w:rsidR="00CB309A">
        <w:t xml:space="preserve"> ft.</w:t>
      </w:r>
      <w:r>
        <w:t xml:space="preserve"> dr</w:t>
      </w:r>
      <w:r w:rsidR="00CB309A">
        <w:t>aft</w:t>
      </w:r>
      <w:r>
        <w:t xml:space="preserve"> 26</w:t>
      </w:r>
      <w:r w:rsidR="00CB309A">
        <w:t xml:space="preserve"> ft. </w:t>
      </w:r>
      <w:r>
        <w:t>2</w:t>
      </w:r>
      <w:r w:rsidR="00CB309A">
        <w:t xml:space="preserve"> inches</w:t>
      </w:r>
      <w:r>
        <w:t xml:space="preserve"> (mean); c</w:t>
      </w:r>
      <w:r w:rsidR="00CB309A">
        <w:t>omplement</w:t>
      </w:r>
      <w:r>
        <w:t xml:space="preserve"> 107; a</w:t>
      </w:r>
      <w:r w:rsidR="00CB309A">
        <w:t xml:space="preserve">rmament </w:t>
      </w:r>
      <w:r w:rsidR="002E31F4">
        <w:t>two</w:t>
      </w:r>
      <w:r>
        <w:t xml:space="preserve"> 5"</w:t>
      </w:r>
      <w:r w:rsidR="00CB309A">
        <w:t xml:space="preserve"> gun</w:t>
      </w:r>
      <w:r w:rsidR="00FF6E96">
        <w:t>.</w:t>
      </w:r>
      <w:r w:rsidR="00862933">
        <w:t xml:space="preserve"> The ship was</w:t>
      </w:r>
      <w:r>
        <w:t xml:space="preserve"> laid down on 10 November</w:t>
      </w:r>
      <w:r w:rsidR="00862933">
        <w:t>,</w:t>
      </w:r>
      <w:r>
        <w:t xml:space="preserve"> 1919 at Newport News, V</w:t>
      </w:r>
      <w:r w:rsidR="00CB309A">
        <w:t>i</w:t>
      </w:r>
      <w:r w:rsidR="00862933">
        <w:t>r</w:t>
      </w:r>
      <w:r w:rsidR="00CB309A">
        <w:t>gini</w:t>
      </w:r>
      <w:r>
        <w:t>a</w:t>
      </w:r>
      <w:r w:rsidR="00EA7143">
        <w:fldChar w:fldCharType="begin"/>
      </w:r>
      <w:r w:rsidR="00EA7143">
        <w:instrText xml:space="preserve"> XE "</w:instrText>
      </w:r>
      <w:r w:rsidR="00EA7143" w:rsidRPr="00225A14">
        <w:instrText>Newport News, Virginia</w:instrText>
      </w:r>
      <w:r w:rsidR="00EA7143">
        <w:instrText xml:space="preserve">" </w:instrText>
      </w:r>
      <w:r w:rsidR="00EA7143">
        <w:fldChar w:fldCharType="end"/>
      </w:r>
      <w:r w:rsidR="00CB309A">
        <w:t>, U.S.A.</w:t>
      </w:r>
      <w:r>
        <w:t xml:space="preserve"> by the Newport News Shipbuilding and Drydock Co</w:t>
      </w:r>
      <w:r w:rsidR="00EA7143">
        <w:fldChar w:fldCharType="begin"/>
      </w:r>
      <w:r w:rsidR="00EA7143">
        <w:instrText xml:space="preserve"> XE "</w:instrText>
      </w:r>
      <w:r w:rsidR="00EA7143" w:rsidRPr="009D1764">
        <w:instrText>Newport News Shipbuilding and Drydock Co</w:instrText>
      </w:r>
      <w:r w:rsidR="00EA7143">
        <w:instrText xml:space="preserve">" </w:instrText>
      </w:r>
      <w:r w:rsidR="00EA7143">
        <w:fldChar w:fldCharType="end"/>
      </w:r>
      <w:r>
        <w:t>.</w:t>
      </w:r>
      <w:r w:rsidR="00CB309A">
        <w:t xml:space="preserve"> and was </w:t>
      </w:r>
      <w:r>
        <w:t>launched on 3 July 1920; and commissioned on 4 September 1920, Com</w:t>
      </w:r>
      <w:r w:rsidR="00CB309A">
        <w:t>mander</w:t>
      </w:r>
      <w:r>
        <w:t xml:space="preserve"> Harry M. Bostwick</w:t>
      </w:r>
      <w:r w:rsidR="00EA7143">
        <w:fldChar w:fldCharType="begin"/>
      </w:r>
      <w:r w:rsidR="00EA7143">
        <w:instrText xml:space="preserve"> XE "</w:instrText>
      </w:r>
      <w:r w:rsidR="00EA7143" w:rsidRPr="007D10C2">
        <w:instrText>Commander Harry M. Bostwick</w:instrText>
      </w:r>
      <w:r w:rsidR="00EA7143">
        <w:instrText xml:space="preserve">" </w:instrText>
      </w:r>
      <w:r w:rsidR="00EA7143">
        <w:fldChar w:fldCharType="end"/>
      </w:r>
      <w:r w:rsidR="00EA7143">
        <w:fldChar w:fldCharType="begin"/>
      </w:r>
      <w:r w:rsidR="00EA7143">
        <w:instrText xml:space="preserve"> XE "</w:instrText>
      </w:r>
      <w:r w:rsidR="00EA7143" w:rsidRPr="007D10C2">
        <w:instrText>Commander Harry M. Bostwick</w:instrText>
      </w:r>
      <w:r w:rsidR="00EA7143">
        <w:instrText xml:space="preserve">" </w:instrText>
      </w:r>
      <w:r w:rsidR="00EA7143">
        <w:fldChar w:fldCharType="end"/>
      </w:r>
      <w:r>
        <w:t>, USNRF, in command.</w:t>
      </w:r>
    </w:p>
    <w:p w14:paraId="580E1E9B" w14:textId="77777777" w:rsidR="00FF6E96" w:rsidRDefault="00FF6E96" w:rsidP="006528B7">
      <w:pPr>
        <w:pStyle w:val="BodyText"/>
      </w:pPr>
      <w:r>
        <w:t xml:space="preserve">Her service in WWII was extensive, but our interest is her voyages in 1942 and 1943 to the </w:t>
      </w:r>
      <w:r w:rsidR="006B54D9">
        <w:t>Persian Gulf</w:t>
      </w:r>
      <w:r w:rsidR="00EA7143">
        <w:fldChar w:fldCharType="begin"/>
      </w:r>
      <w:r w:rsidR="00EA7143">
        <w:instrText xml:space="preserve"> XE "</w:instrText>
      </w:r>
      <w:r w:rsidR="00EA7143" w:rsidRPr="00BA4A15">
        <w:instrText>Persian Gulf</w:instrText>
      </w:r>
      <w:r w:rsidR="00EA7143">
        <w:instrText xml:space="preserve">" </w:instrText>
      </w:r>
      <w:r w:rsidR="00EA7143">
        <w:fldChar w:fldCharType="end"/>
      </w:r>
      <w:r>
        <w:t>.</w:t>
      </w:r>
    </w:p>
    <w:p w14:paraId="30B9040A" w14:textId="77777777" w:rsidR="00406AB4" w:rsidRDefault="00FF6E96" w:rsidP="006528B7">
      <w:pPr>
        <w:pStyle w:val="BodyText"/>
      </w:pPr>
      <w:r>
        <w:t>O</w:t>
      </w:r>
      <w:r w:rsidR="00406AB4">
        <w:t>n 14 December</w:t>
      </w:r>
      <w:r w:rsidR="006B54D9">
        <w:t>,</w:t>
      </w:r>
      <w:r>
        <w:t xml:space="preserve"> 1941</w:t>
      </w:r>
      <w:r w:rsidR="00406AB4">
        <w:t xml:space="preserve"> </w:t>
      </w:r>
      <w:r w:rsidR="00EA7143">
        <w:t xml:space="preserve">USS </w:t>
      </w:r>
      <w:r w:rsidR="00406AB4">
        <w:t>Trinity</w:t>
      </w:r>
      <w:r w:rsidR="00EA7143">
        <w:fldChar w:fldCharType="begin"/>
      </w:r>
      <w:r w:rsidR="00EA7143">
        <w:instrText xml:space="preserve"> XE "</w:instrText>
      </w:r>
      <w:r w:rsidR="00EA7143" w:rsidRPr="002671E0">
        <w:instrText>USS Trinity</w:instrText>
      </w:r>
      <w:r w:rsidR="00EA7143">
        <w:instrText xml:space="preserve">" </w:instrText>
      </w:r>
      <w:r w:rsidR="00EA7143">
        <w:fldChar w:fldCharType="end"/>
      </w:r>
      <w:r w:rsidR="00406AB4">
        <w:t xml:space="preserve"> now commenced her wartime operations with the hard-pressed Asiatic Fleet</w:t>
      </w:r>
      <w:r w:rsidR="00EA7143">
        <w:fldChar w:fldCharType="begin"/>
      </w:r>
      <w:r w:rsidR="00EA7143">
        <w:instrText xml:space="preserve"> XE "</w:instrText>
      </w:r>
      <w:r w:rsidR="00EA7143" w:rsidRPr="00402A5D">
        <w:instrText>Asiatic Fleet</w:instrText>
      </w:r>
      <w:r w:rsidR="00EA7143">
        <w:instrText xml:space="preserve">" </w:instrText>
      </w:r>
      <w:r w:rsidR="00EA7143">
        <w:fldChar w:fldCharType="end"/>
      </w:r>
      <w:r w:rsidR="00406AB4">
        <w:t>. After a one-month stay there fue</w:t>
      </w:r>
      <w:r w:rsidR="009F7BAC">
        <w:t>l</w:t>
      </w:r>
      <w:r w:rsidR="00406AB4">
        <w:t>ling Allied warships, she steamed first to Koepang Bay, Timor</w:t>
      </w:r>
      <w:r w:rsidR="00EA7143">
        <w:fldChar w:fldCharType="begin"/>
      </w:r>
      <w:r w:rsidR="00EA7143">
        <w:instrText xml:space="preserve"> XE "</w:instrText>
      </w:r>
      <w:r w:rsidR="00EA7143" w:rsidRPr="00AA7E91">
        <w:instrText>Koepang Bay, Timor</w:instrText>
      </w:r>
      <w:r w:rsidR="00EA7143">
        <w:instrText xml:space="preserve">" </w:instrText>
      </w:r>
      <w:r w:rsidR="00EA7143">
        <w:fldChar w:fldCharType="end"/>
      </w:r>
      <w:r w:rsidR="00406AB4">
        <w:t>, and then to Kebola Bay</w:t>
      </w:r>
      <w:r w:rsidR="00FC778D">
        <w:fldChar w:fldCharType="begin"/>
      </w:r>
      <w:r w:rsidR="00FC778D">
        <w:instrText xml:space="preserve"> XE "</w:instrText>
      </w:r>
      <w:r w:rsidR="00FC778D" w:rsidRPr="006335CE">
        <w:instrText>Kebola Bay</w:instrText>
      </w:r>
      <w:r w:rsidR="00FC778D">
        <w:instrText xml:space="preserve">" </w:instrText>
      </w:r>
      <w:r w:rsidR="00FC778D">
        <w:fldChar w:fldCharType="end"/>
      </w:r>
      <w:r w:rsidR="00406AB4">
        <w:t>, at Amor Island</w:t>
      </w:r>
      <w:r w:rsidR="00FC778D">
        <w:fldChar w:fldCharType="begin"/>
      </w:r>
      <w:r w:rsidR="00FC778D">
        <w:instrText xml:space="preserve"> XE "</w:instrText>
      </w:r>
      <w:r w:rsidR="00FC778D" w:rsidRPr="002C642A">
        <w:instrText>Amor Island</w:instrText>
      </w:r>
      <w:r w:rsidR="00FC778D">
        <w:instrText xml:space="preserve">" </w:instrText>
      </w:r>
      <w:r w:rsidR="00FC778D">
        <w:fldChar w:fldCharType="end"/>
      </w:r>
      <w:r w:rsidR="00406AB4">
        <w:t>, in the Netherlands East Indies</w:t>
      </w:r>
      <w:r w:rsidR="00FC778D">
        <w:fldChar w:fldCharType="begin"/>
      </w:r>
      <w:r w:rsidR="00FC778D">
        <w:instrText xml:space="preserve"> XE "</w:instrText>
      </w:r>
      <w:r w:rsidR="00FC778D" w:rsidRPr="00BE584A">
        <w:instrText>Netherlands East Indies</w:instrText>
      </w:r>
      <w:r w:rsidR="00FC778D">
        <w:instrText xml:space="preserve">" </w:instrText>
      </w:r>
      <w:r w:rsidR="00FC778D">
        <w:fldChar w:fldCharType="end"/>
      </w:r>
      <w:r w:rsidR="00406AB4">
        <w:t>. Standing out of Kebola Bay on 17 January 1942, Trinity</w:t>
      </w:r>
      <w:r w:rsidR="00FC778D">
        <w:fldChar w:fldCharType="begin"/>
      </w:r>
      <w:r w:rsidR="00FC778D">
        <w:instrText xml:space="preserve"> XE "</w:instrText>
      </w:r>
      <w:r w:rsidR="00FC778D" w:rsidRPr="00517432">
        <w:instrText>Trinity</w:instrText>
      </w:r>
      <w:r w:rsidR="00FC778D">
        <w:instrText xml:space="preserve">" </w:instrText>
      </w:r>
      <w:r w:rsidR="00FC778D">
        <w:fldChar w:fldCharType="end"/>
      </w:r>
      <w:r w:rsidR="00406AB4">
        <w:t xml:space="preserve"> set course for Australia</w:t>
      </w:r>
      <w:r w:rsidR="00555FEA">
        <w:fldChar w:fldCharType="begin"/>
      </w:r>
      <w:r w:rsidR="00555FEA">
        <w:instrText xml:space="preserve"> XE "</w:instrText>
      </w:r>
      <w:r w:rsidR="00555FEA" w:rsidRPr="00135C65">
        <w:instrText>Australia</w:instrText>
      </w:r>
      <w:r w:rsidR="00555FEA">
        <w:instrText xml:space="preserve">" </w:instrText>
      </w:r>
      <w:r w:rsidR="00555FEA">
        <w:fldChar w:fldCharType="end"/>
      </w:r>
      <w:r w:rsidR="00406AB4">
        <w:t xml:space="preserve">, escorted by </w:t>
      </w:r>
      <w:r w:rsidR="00862933">
        <w:t xml:space="preserve">destroyers </w:t>
      </w:r>
      <w:r w:rsidR="00406AB4">
        <w:t>Alden (DD-211)</w:t>
      </w:r>
      <w:r w:rsidR="00FC778D">
        <w:fldChar w:fldCharType="begin"/>
      </w:r>
      <w:r w:rsidR="00FC778D">
        <w:instrText xml:space="preserve"> XE "</w:instrText>
      </w:r>
      <w:r w:rsidR="00FC778D" w:rsidRPr="00D65CF4">
        <w:instrText>Alden (DD-211)</w:instrText>
      </w:r>
      <w:r w:rsidR="00FC778D">
        <w:instrText xml:space="preserve">" </w:instrText>
      </w:r>
      <w:r w:rsidR="00FC778D">
        <w:fldChar w:fldCharType="end"/>
      </w:r>
      <w:r w:rsidR="00406AB4">
        <w:t xml:space="preserve"> and Edsall (DD-219)</w:t>
      </w:r>
      <w:r w:rsidR="00FC778D">
        <w:fldChar w:fldCharType="begin"/>
      </w:r>
      <w:r w:rsidR="00FC778D">
        <w:instrText xml:space="preserve"> XE "</w:instrText>
      </w:r>
      <w:r w:rsidR="00FC778D" w:rsidRPr="007C2F75">
        <w:instrText>Edsall (DD-219)</w:instrText>
      </w:r>
      <w:r w:rsidR="00FC778D">
        <w:instrText xml:space="preserve">" </w:instrText>
      </w:r>
      <w:r w:rsidR="00FC778D">
        <w:fldChar w:fldCharType="end"/>
      </w:r>
      <w:r w:rsidR="00406AB4">
        <w:t>. Upon her arrival at Darwin</w:t>
      </w:r>
      <w:r w:rsidR="007B7583">
        <w:fldChar w:fldCharType="begin"/>
      </w:r>
      <w:r w:rsidR="007B7583">
        <w:instrText xml:space="preserve"> XE "</w:instrText>
      </w:r>
      <w:r w:rsidR="007B7583" w:rsidRPr="00435401">
        <w:instrText>Darwin</w:instrText>
      </w:r>
      <w:r w:rsidR="007B7583">
        <w:instrText xml:space="preserve">" </w:instrText>
      </w:r>
      <w:r w:rsidR="007B7583">
        <w:fldChar w:fldCharType="end"/>
      </w:r>
      <w:r w:rsidR="00406AB4">
        <w:t>, Trinity filled the depleted fuel bunkers of Holland (AS-3</w:t>
      </w:r>
      <w:r w:rsidR="00D0431B">
        <w:t>)</w:t>
      </w:r>
      <w:r w:rsidR="00D0431B">
        <w:fldChar w:fldCharType="begin"/>
      </w:r>
      <w:r w:rsidR="00D0431B">
        <w:instrText xml:space="preserve"> XE "</w:instrText>
      </w:r>
      <w:r w:rsidR="00D0431B" w:rsidRPr="005912E5">
        <w:instrText>Holland (AS-3)</w:instrText>
      </w:r>
      <w:r w:rsidR="00D0431B">
        <w:instrText xml:space="preserve">" </w:instrText>
      </w:r>
      <w:r w:rsidR="00D0431B">
        <w:fldChar w:fldCharType="end"/>
      </w:r>
      <w:r w:rsidR="00406AB4">
        <w:t xml:space="preserve"> and Otus (AS-20</w:t>
      </w:r>
      <w:r w:rsidR="00F01EDC">
        <w:t>)</w:t>
      </w:r>
      <w:r w:rsidR="00F01EDC">
        <w:fldChar w:fldCharType="begin"/>
      </w:r>
      <w:r w:rsidR="00F01EDC">
        <w:instrText xml:space="preserve"> XE "</w:instrText>
      </w:r>
      <w:r w:rsidR="00F01EDC" w:rsidRPr="00E95854">
        <w:instrText>Otus (AS-20)</w:instrText>
      </w:r>
      <w:r w:rsidR="00F01EDC">
        <w:instrText xml:space="preserve">" </w:instrText>
      </w:r>
      <w:r w:rsidR="00F01EDC">
        <w:fldChar w:fldCharType="end"/>
      </w:r>
      <w:r w:rsidR="00406AB4">
        <w:t xml:space="preserve"> the tenders to the Asiatic Fleet</w:t>
      </w:r>
      <w:r w:rsidR="00FC778D">
        <w:fldChar w:fldCharType="begin"/>
      </w:r>
      <w:r w:rsidR="00FC778D">
        <w:instrText xml:space="preserve"> XE "</w:instrText>
      </w:r>
      <w:r w:rsidR="00FC778D" w:rsidRPr="00CC3E7A">
        <w:instrText>Asiatic Fleet</w:instrText>
      </w:r>
      <w:r w:rsidR="00FC778D">
        <w:instrText xml:space="preserve">" </w:instrText>
      </w:r>
      <w:r w:rsidR="00FC778D">
        <w:fldChar w:fldCharType="end"/>
      </w:r>
      <w:r w:rsidR="00406AB4">
        <w:t xml:space="preserve"> submarine forces operating in the Malay Barrier</w:t>
      </w:r>
      <w:r w:rsidR="00FC778D">
        <w:fldChar w:fldCharType="begin"/>
      </w:r>
      <w:r w:rsidR="00FC778D">
        <w:instrText xml:space="preserve"> XE "</w:instrText>
      </w:r>
      <w:r w:rsidR="00FC778D" w:rsidRPr="007F4680">
        <w:instrText>Malay Barrier</w:instrText>
      </w:r>
      <w:r w:rsidR="00FC778D">
        <w:instrText xml:space="preserve">" </w:instrText>
      </w:r>
      <w:r w:rsidR="00FC778D">
        <w:fldChar w:fldCharType="end"/>
      </w:r>
      <w:r w:rsidR="00406AB4">
        <w:t xml:space="preserve">. When she had delivered this "liquid gold," orders came for </w:t>
      </w:r>
      <w:r w:rsidR="00C12F85">
        <w:t xml:space="preserve">ships </w:t>
      </w:r>
      <w:r w:rsidR="00406AB4">
        <w:t>Trinity, Otus, and Holland to accompany Black Hawk (AD-9)</w:t>
      </w:r>
      <w:r w:rsidR="00FC778D">
        <w:fldChar w:fldCharType="begin"/>
      </w:r>
      <w:r w:rsidR="00FC778D">
        <w:instrText xml:space="preserve"> XE "</w:instrText>
      </w:r>
      <w:r w:rsidR="00FC778D" w:rsidRPr="004074B4">
        <w:instrText>Black Hawk (AD-9)</w:instrText>
      </w:r>
      <w:r w:rsidR="00FC778D">
        <w:instrText xml:space="preserve">" </w:instrText>
      </w:r>
      <w:r w:rsidR="00FC778D">
        <w:fldChar w:fldCharType="end"/>
      </w:r>
      <w:r w:rsidR="00406AB4">
        <w:t xml:space="preserve"> and four destroyers on a voyage to the south coast of Java</w:t>
      </w:r>
      <w:r w:rsidR="00FC778D">
        <w:fldChar w:fldCharType="begin"/>
      </w:r>
      <w:r w:rsidR="00FC778D">
        <w:instrText xml:space="preserve"> XE "</w:instrText>
      </w:r>
      <w:r w:rsidR="00FC778D" w:rsidRPr="00FF6765">
        <w:instrText>Java</w:instrText>
      </w:r>
      <w:r w:rsidR="00FC778D">
        <w:instrText xml:space="preserve">" </w:instrText>
      </w:r>
      <w:r w:rsidR="00FC778D">
        <w:fldChar w:fldCharType="end"/>
      </w:r>
      <w:r w:rsidR="00406AB4">
        <w:t xml:space="preserve"> to establish a base there.</w:t>
      </w:r>
    </w:p>
    <w:p w14:paraId="44DCC468" w14:textId="77777777" w:rsidR="00406AB4" w:rsidRDefault="00406AB4" w:rsidP="006528B7">
      <w:pPr>
        <w:pStyle w:val="BodyText"/>
      </w:pPr>
      <w:r>
        <w:t>Dropping anchor at the congested port of Tjilatjap</w:t>
      </w:r>
      <w:r w:rsidR="00FC778D">
        <w:fldChar w:fldCharType="begin"/>
      </w:r>
      <w:r w:rsidR="00FC778D">
        <w:instrText xml:space="preserve"> XE "</w:instrText>
      </w:r>
      <w:r w:rsidR="00FC778D" w:rsidRPr="00FC6050">
        <w:instrText>Tjilatjap</w:instrText>
      </w:r>
      <w:r w:rsidR="00FC778D">
        <w:instrText xml:space="preserve">" </w:instrText>
      </w:r>
      <w:r w:rsidR="00FC778D">
        <w:fldChar w:fldCharType="end"/>
      </w:r>
      <w:r>
        <w:t>, she remained there a week before Vice Admiral William A. Glassford</w:t>
      </w:r>
      <w:r w:rsidR="00FC778D">
        <w:fldChar w:fldCharType="begin"/>
      </w:r>
      <w:r w:rsidR="00FC778D">
        <w:instrText xml:space="preserve"> XE "</w:instrText>
      </w:r>
      <w:r w:rsidR="00FC778D" w:rsidRPr="00633005">
        <w:instrText>Vice Admiral William A. Glassford</w:instrText>
      </w:r>
      <w:r w:rsidR="00FC778D">
        <w:instrText xml:space="preserve">" </w:instrText>
      </w:r>
      <w:r w:rsidR="00FC778D">
        <w:fldChar w:fldCharType="end"/>
      </w:r>
      <w:r>
        <w:t>, Commander, United States Naval Forces, Southwest Pacific</w:t>
      </w:r>
      <w:r w:rsidR="007B7583">
        <w:fldChar w:fldCharType="begin"/>
      </w:r>
      <w:r w:rsidR="007B7583">
        <w:instrText xml:space="preserve"> XE "</w:instrText>
      </w:r>
      <w:r w:rsidR="007B7583" w:rsidRPr="005E3847">
        <w:instrText>Southwest Pacific</w:instrText>
      </w:r>
      <w:r w:rsidR="007B7583">
        <w:instrText xml:space="preserve">" </w:instrText>
      </w:r>
      <w:r w:rsidR="007B7583">
        <w:fldChar w:fldCharType="end"/>
      </w:r>
      <w:r>
        <w:t xml:space="preserve"> (COMSOWESPAC), dispatched her to Iran to obtain refined fuel oil to relieve the critical fuel shortage in the war zone. Departing Tjilatjap on 17 February </w:t>
      </w:r>
      <w:r w:rsidR="00862933">
        <w:t xml:space="preserve">1942 </w:t>
      </w:r>
      <w:r>
        <w:t>in company with Edsall</w:t>
      </w:r>
      <w:r w:rsidR="00FC778D">
        <w:fldChar w:fldCharType="begin"/>
      </w:r>
      <w:r w:rsidR="00FC778D">
        <w:instrText xml:space="preserve"> XE "</w:instrText>
      </w:r>
      <w:r w:rsidR="00FC778D" w:rsidRPr="008763E6">
        <w:instrText>Edsall</w:instrText>
      </w:r>
      <w:r w:rsidR="00FC778D">
        <w:instrText xml:space="preserve">" </w:instrText>
      </w:r>
      <w:r w:rsidR="00FC778D">
        <w:fldChar w:fldCharType="end"/>
      </w:r>
      <w:r>
        <w:t>, she proceeded independently after her escort was ordered back to port and arrived at Abadan</w:t>
      </w:r>
      <w:r w:rsidR="007C6FFC">
        <w:fldChar w:fldCharType="begin"/>
      </w:r>
      <w:r w:rsidR="007C6FFC">
        <w:instrText xml:space="preserve"> XE "</w:instrText>
      </w:r>
      <w:r w:rsidR="007C6FFC" w:rsidRPr="00153E8F">
        <w:rPr>
          <w:sz w:val="22"/>
        </w:rPr>
        <w:instrText>Abadan</w:instrText>
      </w:r>
      <w:r w:rsidR="007C6FFC">
        <w:instrText xml:space="preserve">" </w:instrText>
      </w:r>
      <w:r w:rsidR="007C6FFC">
        <w:fldChar w:fldCharType="end"/>
      </w:r>
      <w:r>
        <w:t>, Iran on 9 March</w:t>
      </w:r>
      <w:r w:rsidR="00C2230B">
        <w:t xml:space="preserve"> 1942</w:t>
      </w:r>
      <w:r>
        <w:t>.</w:t>
      </w:r>
    </w:p>
    <w:p w14:paraId="64679C47" w14:textId="77777777" w:rsidR="00406AB4" w:rsidRDefault="00406AB4" w:rsidP="006528B7">
      <w:pPr>
        <w:pStyle w:val="BodyText"/>
      </w:pPr>
      <w:r>
        <w:t>The first United States warship in local memory to have visited this part of the world, Trinity</w:t>
      </w:r>
      <w:r w:rsidR="00FC778D">
        <w:fldChar w:fldCharType="begin"/>
      </w:r>
      <w:r w:rsidR="00FC778D">
        <w:instrText xml:space="preserve"> XE "</w:instrText>
      </w:r>
      <w:r w:rsidR="00FC778D" w:rsidRPr="00517432">
        <w:instrText>Trinity</w:instrText>
      </w:r>
      <w:r w:rsidR="00FC778D">
        <w:instrText xml:space="preserve">" </w:instrText>
      </w:r>
      <w:r w:rsidR="00FC778D">
        <w:fldChar w:fldCharType="end"/>
      </w:r>
      <w:r>
        <w:t xml:space="preserve"> gathered valuable intelligence material on local conditions in Iraq</w:t>
      </w:r>
      <w:r w:rsidR="007B7583">
        <w:fldChar w:fldCharType="begin"/>
      </w:r>
      <w:r w:rsidR="007B7583">
        <w:instrText xml:space="preserve"> XE "</w:instrText>
      </w:r>
      <w:r w:rsidR="007B7583" w:rsidRPr="00977006">
        <w:instrText>Iraq</w:instrText>
      </w:r>
      <w:r w:rsidR="007B7583">
        <w:instrText xml:space="preserve">" </w:instrText>
      </w:r>
      <w:r w:rsidR="007B7583">
        <w:fldChar w:fldCharType="end"/>
      </w:r>
      <w:r>
        <w:t xml:space="preserve"> and Iran</w:t>
      </w:r>
      <w:r w:rsidR="00D76C7A">
        <w:fldChar w:fldCharType="begin"/>
      </w:r>
      <w:r w:rsidR="00D76C7A">
        <w:instrText xml:space="preserve"> XE "</w:instrText>
      </w:r>
      <w:r w:rsidR="00D76C7A" w:rsidRPr="00902005">
        <w:instrText>Iran</w:instrText>
      </w:r>
      <w:r w:rsidR="00D76C7A">
        <w:instrText xml:space="preserve">" </w:instrText>
      </w:r>
      <w:r w:rsidR="00D76C7A">
        <w:fldChar w:fldCharType="end"/>
      </w:r>
      <w:r>
        <w:t>, including observations of the port-of-entry (Abadan</w:t>
      </w:r>
      <w:r w:rsidR="007C6FFC">
        <w:fldChar w:fldCharType="begin"/>
      </w:r>
      <w:r w:rsidR="007C6FFC">
        <w:instrText xml:space="preserve"> XE "</w:instrText>
      </w:r>
      <w:r w:rsidR="007C6FFC" w:rsidRPr="00153E8F">
        <w:rPr>
          <w:sz w:val="22"/>
        </w:rPr>
        <w:instrText>Abadan</w:instrText>
      </w:r>
      <w:r w:rsidR="007C6FFC">
        <w:instrText xml:space="preserve">" </w:instrText>
      </w:r>
      <w:r w:rsidR="007C6FFC">
        <w:fldChar w:fldCharType="end"/>
      </w:r>
      <w:r>
        <w:t>) for war materials slated for use by the Soviet Union</w:t>
      </w:r>
      <w:r w:rsidR="00D76C7A">
        <w:fldChar w:fldCharType="begin"/>
      </w:r>
      <w:r w:rsidR="00D76C7A">
        <w:instrText xml:space="preserve"> XE "</w:instrText>
      </w:r>
      <w:r w:rsidR="00D76C7A" w:rsidRPr="00201DDA">
        <w:instrText>Soviet Union</w:instrText>
      </w:r>
      <w:r w:rsidR="00D76C7A">
        <w:instrText xml:space="preserve">" </w:instrText>
      </w:r>
      <w:r w:rsidR="00D76C7A">
        <w:fldChar w:fldCharType="end"/>
      </w:r>
      <w:r>
        <w:t>. She also collected oceanographic data on the Persian Gulf</w:t>
      </w:r>
      <w:r w:rsidR="00555FEA">
        <w:fldChar w:fldCharType="begin"/>
      </w:r>
      <w:r w:rsidR="00555FEA">
        <w:instrText xml:space="preserve"> XE "</w:instrText>
      </w:r>
      <w:r w:rsidR="00555FEA" w:rsidRPr="006278CE">
        <w:instrText>Gulf</w:instrText>
      </w:r>
      <w:r w:rsidR="00555FEA">
        <w:instrText xml:space="preserve">" </w:instrText>
      </w:r>
      <w:r w:rsidR="00555FEA">
        <w:fldChar w:fldCharType="end"/>
      </w:r>
      <w:r>
        <w:t>. After loading her vital cargo, she headed for Fremantle</w:t>
      </w:r>
      <w:r w:rsidR="00D76C7A">
        <w:fldChar w:fldCharType="begin"/>
      </w:r>
      <w:r w:rsidR="00D76C7A">
        <w:instrText xml:space="preserve"> XE "</w:instrText>
      </w:r>
      <w:r w:rsidR="00D76C7A" w:rsidRPr="00B50D91">
        <w:instrText>Fremantle</w:instrText>
      </w:r>
      <w:r w:rsidR="00D76C7A">
        <w:instrText xml:space="preserve">" </w:instrText>
      </w:r>
      <w:r w:rsidR="00D76C7A">
        <w:fldChar w:fldCharType="end"/>
      </w:r>
      <w:r w:rsidR="00862933">
        <w:t>, Western Australia</w:t>
      </w:r>
      <w:r>
        <w:t xml:space="preserve"> on 17 March</w:t>
      </w:r>
      <w:r w:rsidR="00862933">
        <w:t>, 1942</w:t>
      </w:r>
      <w:r>
        <w:t>.</w:t>
      </w:r>
    </w:p>
    <w:p w14:paraId="75E3291B" w14:textId="77777777" w:rsidR="00862933" w:rsidRDefault="00406AB4" w:rsidP="006528B7">
      <w:pPr>
        <w:pStyle w:val="BodyText"/>
      </w:pPr>
      <w:r>
        <w:t>Unfortunately, Java</w:t>
      </w:r>
      <w:r w:rsidR="00D76C7A">
        <w:fldChar w:fldCharType="begin"/>
      </w:r>
      <w:r w:rsidR="00D76C7A">
        <w:instrText xml:space="preserve"> XE "</w:instrText>
      </w:r>
      <w:r w:rsidR="00D76C7A" w:rsidRPr="00100108">
        <w:instrText>Java</w:instrText>
      </w:r>
      <w:r w:rsidR="00D76C7A">
        <w:instrText xml:space="preserve">" </w:instrText>
      </w:r>
      <w:r w:rsidR="00D76C7A">
        <w:fldChar w:fldCharType="end"/>
      </w:r>
      <w:r>
        <w:t xml:space="preserve"> </w:t>
      </w:r>
      <w:r w:rsidR="00862933">
        <w:t>(Indonesia</w:t>
      </w:r>
      <w:r w:rsidR="00FC778D">
        <w:fldChar w:fldCharType="begin"/>
      </w:r>
      <w:r w:rsidR="00FC778D">
        <w:instrText xml:space="preserve"> XE "</w:instrText>
      </w:r>
      <w:r w:rsidR="00FC778D" w:rsidRPr="00F31414">
        <w:instrText>Indonesia</w:instrText>
      </w:r>
      <w:r w:rsidR="00FC778D">
        <w:instrText xml:space="preserve">" </w:instrText>
      </w:r>
      <w:r w:rsidR="00FC778D">
        <w:fldChar w:fldCharType="end"/>
      </w:r>
      <w:r w:rsidR="00862933">
        <w:t xml:space="preserve">) </w:t>
      </w:r>
      <w:r>
        <w:t xml:space="preserve">fell </w:t>
      </w:r>
      <w:r w:rsidR="00C2230B">
        <w:t xml:space="preserve">to the Japanese </w:t>
      </w:r>
      <w:r>
        <w:t>even before Trinity</w:t>
      </w:r>
      <w:r w:rsidR="00FC778D">
        <w:fldChar w:fldCharType="begin"/>
      </w:r>
      <w:r w:rsidR="00FC778D">
        <w:instrText xml:space="preserve"> XE "</w:instrText>
      </w:r>
      <w:r w:rsidR="00FC778D" w:rsidRPr="00517432">
        <w:instrText>Trinity</w:instrText>
      </w:r>
      <w:r w:rsidR="00FC778D">
        <w:instrText xml:space="preserve">" </w:instrText>
      </w:r>
      <w:r w:rsidR="00FC778D">
        <w:fldChar w:fldCharType="end"/>
      </w:r>
      <w:r>
        <w:t xml:space="preserve"> arrived at her destination. Although Allied forces had been driven out of the Malay Barrier</w:t>
      </w:r>
      <w:r w:rsidR="00FC778D">
        <w:fldChar w:fldCharType="begin"/>
      </w:r>
      <w:r w:rsidR="00FC778D">
        <w:instrText xml:space="preserve"> XE "</w:instrText>
      </w:r>
      <w:r w:rsidR="00FC778D" w:rsidRPr="00B51300">
        <w:instrText>Malay Barrier</w:instrText>
      </w:r>
      <w:r w:rsidR="00FC778D">
        <w:instrText xml:space="preserve">" </w:instrText>
      </w:r>
      <w:r w:rsidR="00FC778D">
        <w:fldChar w:fldCharType="end"/>
      </w:r>
      <w:r>
        <w:t>, they gathered in Australia</w:t>
      </w:r>
      <w:r w:rsidR="00555FEA">
        <w:fldChar w:fldCharType="begin"/>
      </w:r>
      <w:r w:rsidR="00555FEA">
        <w:instrText xml:space="preserve"> XE "</w:instrText>
      </w:r>
      <w:r w:rsidR="00555FEA" w:rsidRPr="00135C65">
        <w:instrText>Australia</w:instrText>
      </w:r>
      <w:r w:rsidR="00555FEA">
        <w:instrText xml:space="preserve">" </w:instrText>
      </w:r>
      <w:r w:rsidR="00555FEA">
        <w:fldChar w:fldCharType="end"/>
      </w:r>
      <w:r>
        <w:t xml:space="preserve"> to begin building for the long road back. COMSOWESPAC</w:t>
      </w:r>
      <w:r w:rsidR="00D76C7A">
        <w:fldChar w:fldCharType="begin"/>
      </w:r>
      <w:r w:rsidR="00D76C7A">
        <w:instrText xml:space="preserve"> XE "</w:instrText>
      </w:r>
      <w:r w:rsidR="00D76C7A" w:rsidRPr="004B4980">
        <w:instrText>COMSOWESPAC</w:instrText>
      </w:r>
      <w:r w:rsidR="00D76C7A">
        <w:instrText xml:space="preserve">" </w:instrText>
      </w:r>
      <w:r w:rsidR="00D76C7A">
        <w:fldChar w:fldCharType="end"/>
      </w:r>
      <w:r>
        <w:t xml:space="preserve"> retained Trinity for the Persian Gulf</w:t>
      </w:r>
      <w:r w:rsidR="00555FEA">
        <w:fldChar w:fldCharType="begin"/>
      </w:r>
      <w:r w:rsidR="00555FEA">
        <w:instrText xml:space="preserve"> XE "</w:instrText>
      </w:r>
      <w:r w:rsidR="00555FEA" w:rsidRPr="006278CE">
        <w:instrText>Gulf</w:instrText>
      </w:r>
      <w:r w:rsidR="00555FEA">
        <w:instrText xml:space="preserve">" </w:instrText>
      </w:r>
      <w:r w:rsidR="00555FEA">
        <w:fldChar w:fldCharType="end"/>
      </w:r>
      <w:r>
        <w:t>-Fremantle</w:t>
      </w:r>
      <w:r w:rsidR="00D76C7A">
        <w:fldChar w:fldCharType="begin"/>
      </w:r>
      <w:r w:rsidR="00D76C7A">
        <w:instrText xml:space="preserve"> XE "</w:instrText>
      </w:r>
      <w:r w:rsidR="00D76C7A" w:rsidRPr="00B72E46">
        <w:instrText>Fremantle</w:instrText>
      </w:r>
      <w:r w:rsidR="00D76C7A">
        <w:instrText xml:space="preserve">" </w:instrText>
      </w:r>
      <w:r w:rsidR="00D76C7A">
        <w:fldChar w:fldCharType="end"/>
      </w:r>
      <w:r>
        <w:t xml:space="preserve"> </w:t>
      </w:r>
      <w:r>
        <w:lastRenderedPageBreak/>
        <w:t>run, calling at such varied ports as Basra, Iraq</w:t>
      </w:r>
      <w:r w:rsidR="00FC778D">
        <w:fldChar w:fldCharType="begin"/>
      </w:r>
      <w:r w:rsidR="00FC778D">
        <w:instrText xml:space="preserve"> XE "</w:instrText>
      </w:r>
      <w:r w:rsidR="00FC778D" w:rsidRPr="00BF61F4">
        <w:instrText>Basra, Iraq</w:instrText>
      </w:r>
      <w:r w:rsidR="00FC778D">
        <w:instrText xml:space="preserve">" </w:instrText>
      </w:r>
      <w:r w:rsidR="00FC778D">
        <w:fldChar w:fldCharType="end"/>
      </w:r>
      <w:r>
        <w:t>; Bahrein, Arabia</w:t>
      </w:r>
      <w:r w:rsidR="00FC778D">
        <w:fldChar w:fldCharType="begin"/>
      </w:r>
      <w:r w:rsidR="00FC778D">
        <w:instrText xml:space="preserve"> XE "</w:instrText>
      </w:r>
      <w:r w:rsidR="00FC778D" w:rsidRPr="00D55261">
        <w:instrText>Bahrein, Arabia</w:instrText>
      </w:r>
      <w:r w:rsidR="00FC778D">
        <w:instrText xml:space="preserve">" </w:instrText>
      </w:r>
      <w:r w:rsidR="00FC778D">
        <w:fldChar w:fldCharType="end"/>
      </w:r>
      <w:r>
        <w:t>; Diego Garcia, Chagos Archipelago</w:t>
      </w:r>
      <w:r w:rsidR="00FC778D">
        <w:fldChar w:fldCharType="begin"/>
      </w:r>
      <w:r w:rsidR="00FC778D">
        <w:instrText xml:space="preserve"> XE "</w:instrText>
      </w:r>
      <w:r w:rsidR="00FC778D" w:rsidRPr="00882A43">
        <w:instrText>Diego Garcia, Chagos Archipelago</w:instrText>
      </w:r>
      <w:r w:rsidR="00FC778D">
        <w:instrText xml:space="preserve">" </w:instrText>
      </w:r>
      <w:r w:rsidR="00FC778D">
        <w:fldChar w:fldCharType="end"/>
      </w:r>
      <w:r>
        <w:t>; Bombay, India</w:t>
      </w:r>
      <w:r w:rsidR="00FC778D">
        <w:fldChar w:fldCharType="begin"/>
      </w:r>
      <w:r w:rsidR="00FC778D">
        <w:instrText xml:space="preserve"> XE "</w:instrText>
      </w:r>
      <w:r w:rsidR="00FC778D" w:rsidRPr="00A37478">
        <w:instrText>Bombay, India</w:instrText>
      </w:r>
      <w:r w:rsidR="00FC778D">
        <w:instrText xml:space="preserve">" </w:instrText>
      </w:r>
      <w:r w:rsidR="00FC778D">
        <w:fldChar w:fldCharType="end"/>
      </w:r>
      <w:r w:rsidR="007B7583">
        <w:fldChar w:fldCharType="begin"/>
      </w:r>
      <w:r w:rsidR="007B7583">
        <w:instrText xml:space="preserve"> "India" </w:instrText>
      </w:r>
      <w:r w:rsidR="007B7583">
        <w:fldChar w:fldCharType="end"/>
      </w:r>
      <w:r>
        <w:t>; and Geraldton</w:t>
      </w:r>
      <w:r w:rsidR="00FC778D">
        <w:fldChar w:fldCharType="begin"/>
      </w:r>
      <w:r w:rsidR="00FC778D">
        <w:instrText xml:space="preserve"> XE "</w:instrText>
      </w:r>
      <w:r w:rsidR="00FC778D" w:rsidRPr="00F047DA">
        <w:instrText>Geraldton</w:instrText>
      </w:r>
      <w:r w:rsidR="00FC778D">
        <w:instrText xml:space="preserve">" </w:instrText>
      </w:r>
      <w:r w:rsidR="00FC778D">
        <w:fldChar w:fldCharType="end"/>
      </w:r>
      <w:r>
        <w:t xml:space="preserve"> and Albany</w:t>
      </w:r>
      <w:r w:rsidR="00C2230B">
        <w:t xml:space="preserve"> in</w:t>
      </w:r>
      <w:r w:rsidR="00FC778D">
        <w:fldChar w:fldCharType="begin"/>
      </w:r>
      <w:r w:rsidR="00FC778D">
        <w:instrText xml:space="preserve"> XE "</w:instrText>
      </w:r>
      <w:r w:rsidR="00FC778D" w:rsidRPr="00910849">
        <w:instrText>Albany</w:instrText>
      </w:r>
      <w:r w:rsidR="00FC778D">
        <w:instrText xml:space="preserve">" </w:instrText>
      </w:r>
      <w:r w:rsidR="00FC778D">
        <w:fldChar w:fldCharType="end"/>
      </w:r>
      <w:r>
        <w:t xml:space="preserve"> Australia; as well as the now-familiar ports of Abadan</w:t>
      </w:r>
      <w:r w:rsidR="007C6FFC">
        <w:fldChar w:fldCharType="begin"/>
      </w:r>
      <w:r w:rsidR="007C6FFC">
        <w:instrText xml:space="preserve"> XE "</w:instrText>
      </w:r>
      <w:r w:rsidR="007C6FFC" w:rsidRPr="00153E8F">
        <w:rPr>
          <w:sz w:val="22"/>
        </w:rPr>
        <w:instrText>Abadan</w:instrText>
      </w:r>
      <w:r w:rsidR="007C6FFC">
        <w:instrText xml:space="preserve">" </w:instrText>
      </w:r>
      <w:r w:rsidR="007C6FFC">
        <w:fldChar w:fldCharType="end"/>
      </w:r>
      <w:r>
        <w:t xml:space="preserve"> and Fremantle</w:t>
      </w:r>
      <w:r w:rsidR="00FC778D">
        <w:fldChar w:fldCharType="begin"/>
      </w:r>
      <w:r w:rsidR="00FC778D">
        <w:instrText xml:space="preserve"> XE "</w:instrText>
      </w:r>
      <w:r w:rsidR="00FC778D" w:rsidRPr="00EF2D22">
        <w:instrText>Fremantle</w:instrText>
      </w:r>
      <w:r w:rsidR="00FC778D">
        <w:instrText xml:space="preserve">" </w:instrText>
      </w:r>
      <w:r w:rsidR="00FC778D">
        <w:fldChar w:fldCharType="end"/>
      </w:r>
      <w:r>
        <w:t xml:space="preserve">. </w:t>
      </w:r>
    </w:p>
    <w:p w14:paraId="26ACDE6E" w14:textId="77777777" w:rsidR="00406AB4" w:rsidRDefault="00406AB4" w:rsidP="006528B7">
      <w:pPr>
        <w:pStyle w:val="BodyText"/>
      </w:pPr>
      <w:r>
        <w:t>In 1943, with Papuan New Guinea</w:t>
      </w:r>
      <w:r w:rsidR="00FC778D">
        <w:fldChar w:fldCharType="begin"/>
      </w:r>
      <w:r w:rsidR="00FC778D">
        <w:instrText xml:space="preserve"> XE "</w:instrText>
      </w:r>
      <w:r w:rsidR="00FC778D" w:rsidRPr="0074526C">
        <w:instrText>Papuan New Guinea</w:instrText>
      </w:r>
      <w:r w:rsidR="00FC778D">
        <w:instrText xml:space="preserve">" </w:instrText>
      </w:r>
      <w:r w:rsidR="00FC778D">
        <w:fldChar w:fldCharType="end"/>
      </w:r>
      <w:r>
        <w:t xml:space="preserve"> secured and the Buna-Gona</w:t>
      </w:r>
      <w:r w:rsidR="00FC778D">
        <w:fldChar w:fldCharType="begin"/>
      </w:r>
      <w:r w:rsidR="00FC778D">
        <w:instrText xml:space="preserve"> XE "</w:instrText>
      </w:r>
      <w:r w:rsidR="00FC778D" w:rsidRPr="00DD2126">
        <w:instrText>Buna-Gona</w:instrText>
      </w:r>
      <w:r w:rsidR="00FC778D">
        <w:instrText xml:space="preserve">" </w:instrText>
      </w:r>
      <w:r w:rsidR="00FC778D">
        <w:fldChar w:fldCharType="end"/>
      </w:r>
      <w:r>
        <w:t xml:space="preserve"> campaign successfully resolved, Trinity</w:t>
      </w:r>
      <w:r w:rsidR="00FC778D">
        <w:fldChar w:fldCharType="begin"/>
      </w:r>
      <w:r w:rsidR="00FC778D">
        <w:instrText xml:space="preserve"> XE "</w:instrText>
      </w:r>
      <w:r w:rsidR="00FC778D" w:rsidRPr="00517432">
        <w:instrText>Trinity</w:instrText>
      </w:r>
      <w:r w:rsidR="00FC778D">
        <w:instrText xml:space="preserve">" </w:instrText>
      </w:r>
      <w:r w:rsidR="00FC778D">
        <w:fldChar w:fldCharType="end"/>
      </w:r>
      <w:r>
        <w:t xml:space="preserve"> moved her base to Milne Bay, New Guinea</w:t>
      </w:r>
      <w:r w:rsidR="00FC778D">
        <w:fldChar w:fldCharType="begin"/>
      </w:r>
      <w:r w:rsidR="00FC778D">
        <w:instrText xml:space="preserve"> XE "</w:instrText>
      </w:r>
      <w:r w:rsidR="00FC778D" w:rsidRPr="005B5741">
        <w:instrText>Milne Bay, New Guinea</w:instrText>
      </w:r>
      <w:r w:rsidR="00FC778D">
        <w:instrText xml:space="preserve">" </w:instrText>
      </w:r>
      <w:r w:rsidR="00FC778D">
        <w:fldChar w:fldCharType="end"/>
      </w:r>
      <w:r>
        <w:t>, where she arrived on 13 August 1943 and came under the control of Commander, Base Force, 7</w:t>
      </w:r>
      <w:r w:rsidRPr="00AC5CE0">
        <w:rPr>
          <w:vertAlign w:val="superscript"/>
        </w:rPr>
        <w:t>th</w:t>
      </w:r>
      <w:r>
        <w:t xml:space="preserve"> Fleet</w:t>
      </w:r>
      <w:r w:rsidR="00B01CA3">
        <w:fldChar w:fldCharType="begin"/>
      </w:r>
      <w:r w:rsidR="00B01CA3">
        <w:instrText xml:space="preserve"> XE "</w:instrText>
      </w:r>
      <w:r w:rsidR="00B01CA3" w:rsidRPr="00734944">
        <w:instrText>Base Force, 7</w:instrText>
      </w:r>
      <w:r w:rsidR="00B01CA3" w:rsidRPr="00734944">
        <w:rPr>
          <w:vertAlign w:val="superscript"/>
        </w:rPr>
        <w:instrText>th</w:instrText>
      </w:r>
      <w:r w:rsidR="00B01CA3" w:rsidRPr="00734944">
        <w:instrText xml:space="preserve"> Fleet</w:instrText>
      </w:r>
      <w:r w:rsidR="00B01CA3">
        <w:instrText xml:space="preserve">" </w:instrText>
      </w:r>
      <w:r w:rsidR="00B01CA3">
        <w:fldChar w:fldCharType="end"/>
      </w:r>
      <w:r>
        <w:t>. Attached to this command for the remainder of the year, Trinity plied the Milne Bay</w:t>
      </w:r>
      <w:r w:rsidR="00D76C7A">
        <w:fldChar w:fldCharType="begin"/>
      </w:r>
      <w:r w:rsidR="00D76C7A">
        <w:instrText xml:space="preserve"> XE "</w:instrText>
      </w:r>
      <w:r w:rsidR="00D76C7A" w:rsidRPr="00154957">
        <w:instrText>Milne Bay</w:instrText>
      </w:r>
      <w:r w:rsidR="00D76C7A">
        <w:instrText xml:space="preserve">" </w:instrText>
      </w:r>
      <w:r w:rsidR="00D76C7A">
        <w:fldChar w:fldCharType="end"/>
      </w:r>
      <w:r>
        <w:t>-Brisbane</w:t>
      </w:r>
      <w:r w:rsidR="00D76C7A">
        <w:fldChar w:fldCharType="begin"/>
      </w:r>
      <w:r w:rsidR="00D76C7A">
        <w:instrText xml:space="preserve"> XE "</w:instrText>
      </w:r>
      <w:r w:rsidR="00D76C7A" w:rsidRPr="00A22EE2">
        <w:instrText>Brisbane</w:instrText>
      </w:r>
      <w:r w:rsidR="00D76C7A">
        <w:instrText xml:space="preserve">" </w:instrText>
      </w:r>
      <w:r w:rsidR="00D76C7A">
        <w:fldChar w:fldCharType="end"/>
      </w:r>
      <w:r>
        <w:t xml:space="preserve"> route, while also touching at Cairns</w:t>
      </w:r>
      <w:r w:rsidR="00B01CA3">
        <w:fldChar w:fldCharType="begin"/>
      </w:r>
      <w:r w:rsidR="00B01CA3">
        <w:instrText xml:space="preserve"> XE "</w:instrText>
      </w:r>
      <w:r w:rsidR="00B01CA3" w:rsidRPr="007F4CF9">
        <w:instrText>Cairns</w:instrText>
      </w:r>
      <w:r w:rsidR="00B01CA3">
        <w:instrText xml:space="preserve">" </w:instrText>
      </w:r>
      <w:r w:rsidR="00B01CA3">
        <w:fldChar w:fldCharType="end"/>
      </w:r>
      <w:r>
        <w:t xml:space="preserve"> and Townsville</w:t>
      </w:r>
      <w:r w:rsidR="00B01CA3">
        <w:fldChar w:fldCharType="begin"/>
      </w:r>
      <w:r w:rsidR="00B01CA3">
        <w:instrText xml:space="preserve"> XE "</w:instrText>
      </w:r>
      <w:r w:rsidR="00B01CA3" w:rsidRPr="00F41A32">
        <w:instrText>Townsville</w:instrText>
      </w:r>
      <w:r w:rsidR="00B01CA3">
        <w:instrText xml:space="preserve">" </w:instrText>
      </w:r>
      <w:r w:rsidR="00B01CA3">
        <w:fldChar w:fldCharType="end"/>
      </w:r>
      <w:r>
        <w:t>, Australia</w:t>
      </w:r>
      <w:r w:rsidR="00555FEA">
        <w:fldChar w:fldCharType="begin"/>
      </w:r>
      <w:r w:rsidR="00555FEA">
        <w:instrText xml:space="preserve"> XE "</w:instrText>
      </w:r>
      <w:r w:rsidR="00555FEA" w:rsidRPr="00135C65">
        <w:instrText>Australia</w:instrText>
      </w:r>
      <w:r w:rsidR="00555FEA">
        <w:instrText xml:space="preserve">" </w:instrText>
      </w:r>
      <w:r w:rsidR="00555FEA">
        <w:fldChar w:fldCharType="end"/>
      </w:r>
      <w:r>
        <w:t>. When anchored at Milne Bay, she provided oil for miscellaneous Allied ships. She subsequently moved north to commence operations in the Buna-Cape Cretin</w:t>
      </w:r>
      <w:r w:rsidR="00B01CA3">
        <w:fldChar w:fldCharType="begin"/>
      </w:r>
      <w:r w:rsidR="00B01CA3">
        <w:instrText xml:space="preserve"> XE "</w:instrText>
      </w:r>
      <w:r w:rsidR="00B01CA3" w:rsidRPr="0044656B">
        <w:instrText>Buna-Cape Cretin</w:instrText>
      </w:r>
      <w:r w:rsidR="00B01CA3">
        <w:instrText xml:space="preserve">" </w:instrText>
      </w:r>
      <w:r w:rsidR="00B01CA3">
        <w:fldChar w:fldCharType="end"/>
      </w:r>
      <w:r>
        <w:t xml:space="preserve"> vicinity, an area in which she remained until early March</w:t>
      </w:r>
      <w:r w:rsidR="00862933">
        <w:t xml:space="preserve"> 1944</w:t>
      </w:r>
      <w:r>
        <w:t>.</w:t>
      </w:r>
      <w:r w:rsidR="009B0336">
        <w:t xml:space="preserve"> </w:t>
      </w:r>
      <w:r>
        <w:t>Trinity received one battle star for her World War II service.</w:t>
      </w:r>
    </w:p>
    <w:p w14:paraId="50DDF1E9" w14:textId="0EC83E3E" w:rsidR="0038156B" w:rsidRDefault="0038156B" w:rsidP="006B54D9">
      <w:pPr>
        <w:pStyle w:val="Heading7"/>
        <w:framePr w:wrap="around"/>
      </w:pPr>
      <w:r>
        <w:t>USS Cimarron (AO</w:t>
      </w:r>
      <w:r w:rsidR="00F84F6D">
        <w:fldChar w:fldCharType="begin"/>
      </w:r>
      <w:r w:rsidR="00F84F6D">
        <w:instrText xml:space="preserve"> XE "</w:instrText>
      </w:r>
      <w:r w:rsidR="00F84F6D" w:rsidRPr="006B18DA">
        <w:instrText>AO</w:instrText>
      </w:r>
      <w:r w:rsidR="00F84F6D">
        <w:instrText xml:space="preserve">" </w:instrText>
      </w:r>
      <w:r w:rsidR="00F84F6D">
        <w:fldChar w:fldCharType="end"/>
      </w:r>
      <w:r>
        <w:t>-22), 1939-1969</w:t>
      </w:r>
    </w:p>
    <w:p w14:paraId="6D964A37" w14:textId="77777777" w:rsidR="006B54D9" w:rsidRDefault="006B54D9" w:rsidP="006528B7">
      <w:pPr>
        <w:pStyle w:val="BodyText"/>
      </w:pPr>
      <w:r>
        <w:t xml:space="preserve">During the </w:t>
      </w:r>
      <w:r w:rsidR="0096771C">
        <w:t>latter</w:t>
      </w:r>
      <w:r>
        <w:t xml:space="preserve"> 1940</w:t>
      </w:r>
      <w:r w:rsidR="003C2CEE">
        <w:t>’</w:t>
      </w:r>
      <w:r>
        <w:t>s, Cimarron transported oil from the Persian Gulf</w:t>
      </w:r>
      <w:r w:rsidR="00D76C7A">
        <w:fldChar w:fldCharType="begin"/>
      </w:r>
      <w:r w:rsidR="00D76C7A">
        <w:instrText xml:space="preserve"> XE "</w:instrText>
      </w:r>
      <w:r w:rsidR="00D76C7A" w:rsidRPr="00D21FE8">
        <w:instrText>Persian Gulf</w:instrText>
      </w:r>
      <w:r w:rsidR="00D76C7A">
        <w:instrText xml:space="preserve">" </w:instrText>
      </w:r>
      <w:r w:rsidR="00D76C7A">
        <w:fldChar w:fldCharType="end"/>
      </w:r>
      <w:r>
        <w:t xml:space="preserve"> to the Pacific</w:t>
      </w:r>
      <w:r w:rsidR="00F84F6D">
        <w:fldChar w:fldCharType="begin"/>
      </w:r>
      <w:r w:rsidR="00F84F6D">
        <w:instrText xml:space="preserve"> XE "</w:instrText>
      </w:r>
      <w:r w:rsidR="00F84F6D" w:rsidRPr="00C317E2">
        <w:instrText>Pacific</w:instrText>
      </w:r>
      <w:r w:rsidR="00F84F6D">
        <w:instrText xml:space="preserve">" </w:instrText>
      </w:r>
      <w:r w:rsidR="00F84F6D">
        <w:fldChar w:fldCharType="end"/>
      </w:r>
      <w:r>
        <w:t xml:space="preserve">. USS </w:t>
      </w:r>
      <w:r w:rsidR="003543C7">
        <w:t>Cimarron</w:t>
      </w:r>
      <w:r w:rsidR="00EA7143">
        <w:fldChar w:fldCharType="begin"/>
      </w:r>
      <w:r w:rsidR="00EA7143">
        <w:instrText xml:space="preserve"> XE "</w:instrText>
      </w:r>
      <w:r w:rsidR="00EA7143" w:rsidRPr="000432DA">
        <w:instrText>USS Cimarron</w:instrText>
      </w:r>
      <w:r w:rsidR="00EA7143">
        <w:instrText xml:space="preserve">" </w:instrText>
      </w:r>
      <w:r w:rsidR="00EA7143">
        <w:fldChar w:fldCharType="end"/>
      </w:r>
      <w:r>
        <w:t xml:space="preserve"> was the first of the Navy's many World War II era T-3 type oilers was built at Chester, Pennsylvania</w:t>
      </w:r>
      <w:r w:rsidR="00B01CA3">
        <w:fldChar w:fldCharType="begin"/>
      </w:r>
      <w:r w:rsidR="00B01CA3">
        <w:instrText xml:space="preserve"> XE "</w:instrText>
      </w:r>
      <w:r w:rsidR="00B01CA3" w:rsidRPr="00FD3462">
        <w:instrText>Chester, Pennsylvania</w:instrText>
      </w:r>
      <w:r w:rsidR="00B01CA3">
        <w:instrText xml:space="preserve">" </w:instrText>
      </w:r>
      <w:r w:rsidR="00B01CA3">
        <w:fldChar w:fldCharType="end"/>
      </w:r>
      <w:r>
        <w:t xml:space="preserve">. She </w:t>
      </w:r>
      <w:r w:rsidR="005508A0">
        <w:t>w</w:t>
      </w:r>
      <w:r>
        <w:t>ent into commission in March 1939 and transported oil along the US West Coast</w:t>
      </w:r>
      <w:r w:rsidR="00555FEA">
        <w:fldChar w:fldCharType="begin"/>
      </w:r>
      <w:r w:rsidR="00555FEA">
        <w:instrText xml:space="preserve"> XE "</w:instrText>
      </w:r>
      <w:r w:rsidR="00555FEA" w:rsidRPr="009905C1">
        <w:instrText>West Coast</w:instrText>
      </w:r>
      <w:r w:rsidR="00555FEA">
        <w:instrText xml:space="preserve">" </w:instrText>
      </w:r>
      <w:r w:rsidR="00555FEA">
        <w:fldChar w:fldCharType="end"/>
      </w:r>
      <w:r>
        <w:t xml:space="preserve"> and to Hawaii</w:t>
      </w:r>
      <w:r w:rsidR="00D76C7A">
        <w:fldChar w:fldCharType="begin"/>
      </w:r>
      <w:r w:rsidR="00D76C7A">
        <w:instrText xml:space="preserve"> XE "</w:instrText>
      </w:r>
      <w:r w:rsidR="00D76C7A" w:rsidRPr="004413DC">
        <w:instrText>Hawaii</w:instrText>
      </w:r>
      <w:r w:rsidR="00D76C7A">
        <w:instrText xml:space="preserve">" </w:instrText>
      </w:r>
      <w:r w:rsidR="00D76C7A">
        <w:fldChar w:fldCharType="end"/>
      </w:r>
      <w:r>
        <w:t xml:space="preserve"> during her first year of service. In mid-1940, Cimarron</w:t>
      </w:r>
      <w:r w:rsidR="00D76C7A">
        <w:fldChar w:fldCharType="begin"/>
      </w:r>
      <w:r w:rsidR="00D76C7A">
        <w:instrText xml:space="preserve"> XE "</w:instrText>
      </w:r>
      <w:r w:rsidR="00D76C7A" w:rsidRPr="00675702">
        <w:instrText>Cimarron</w:instrText>
      </w:r>
      <w:r w:rsidR="00D76C7A">
        <w:instrText xml:space="preserve">" </w:instrText>
      </w:r>
      <w:r w:rsidR="00D76C7A">
        <w:fldChar w:fldCharType="end"/>
      </w:r>
      <w:r>
        <w:t xml:space="preserve"> entered the Philadelphia Navy Yard</w:t>
      </w:r>
      <w:r w:rsidR="00D76C7A">
        <w:fldChar w:fldCharType="begin"/>
      </w:r>
      <w:r w:rsidR="00D76C7A">
        <w:instrText xml:space="preserve"> XE "</w:instrText>
      </w:r>
      <w:r w:rsidR="00D76C7A" w:rsidRPr="00994736">
        <w:instrText>Philadelphia Navy Yard</w:instrText>
      </w:r>
      <w:r w:rsidR="00D76C7A">
        <w:instrText xml:space="preserve">" </w:instrText>
      </w:r>
      <w:r w:rsidR="00D76C7A">
        <w:fldChar w:fldCharType="end"/>
      </w:r>
      <w:r>
        <w:t xml:space="preserve"> to receive her armament and other features required for her intended combat support employment. Upon completion of this work in the spring of 1941, she began operations in the Atlantic</w:t>
      </w:r>
      <w:r w:rsidR="00D76C7A">
        <w:fldChar w:fldCharType="begin"/>
      </w:r>
      <w:r w:rsidR="00D76C7A">
        <w:instrText xml:space="preserve"> XE "</w:instrText>
      </w:r>
      <w:r w:rsidR="00D76C7A" w:rsidRPr="00C537E1">
        <w:instrText>Atlantic</w:instrText>
      </w:r>
      <w:r w:rsidR="00D76C7A">
        <w:instrText xml:space="preserve">" </w:instrText>
      </w:r>
      <w:r w:rsidR="00D76C7A">
        <w:fldChar w:fldCharType="end"/>
      </w:r>
      <w:r>
        <w:t xml:space="preserve"> that lasted until March 1942, when she transited the Panama Canal</w:t>
      </w:r>
      <w:r w:rsidR="00B01CA3">
        <w:fldChar w:fldCharType="begin"/>
      </w:r>
      <w:r w:rsidR="00B01CA3">
        <w:instrText xml:space="preserve"> XE "</w:instrText>
      </w:r>
      <w:r w:rsidR="00B01CA3" w:rsidRPr="004C45ED">
        <w:instrText>Panama Canal</w:instrText>
      </w:r>
      <w:r w:rsidR="00B01CA3">
        <w:instrText xml:space="preserve">" </w:instrText>
      </w:r>
      <w:r w:rsidR="00B01CA3">
        <w:fldChar w:fldCharType="end"/>
      </w:r>
      <w:r>
        <w:t xml:space="preserve"> to join the Pacific Fleet</w:t>
      </w:r>
      <w:r w:rsidR="00B01CA3">
        <w:fldChar w:fldCharType="begin"/>
      </w:r>
      <w:r w:rsidR="00B01CA3">
        <w:instrText xml:space="preserve"> XE "</w:instrText>
      </w:r>
      <w:r w:rsidR="00B01CA3" w:rsidRPr="00613992">
        <w:instrText>Pacific Fleet</w:instrText>
      </w:r>
      <w:r w:rsidR="00B01CA3">
        <w:instrText xml:space="preserve">" </w:instrText>
      </w:r>
      <w:r w:rsidR="00B01CA3">
        <w:fldChar w:fldCharType="end"/>
      </w:r>
      <w:r>
        <w:t>.</w:t>
      </w:r>
    </w:p>
    <w:p w14:paraId="39AA0044" w14:textId="77777777" w:rsidR="006B54D9" w:rsidRPr="00F0078C" w:rsidRDefault="006B54D9" w:rsidP="006528B7">
      <w:pPr>
        <w:pStyle w:val="BodyText"/>
      </w:pPr>
      <w:r w:rsidRPr="00F0078C">
        <w:t>Cimarron's first Pacific war undertaking was to provide oil for the carriers and other ships involved in the April 1942 Doolittle Raid</w:t>
      </w:r>
      <w:r w:rsidR="00B01CA3">
        <w:fldChar w:fldCharType="begin"/>
      </w:r>
      <w:r w:rsidR="00B01CA3">
        <w:instrText xml:space="preserve"> XE "</w:instrText>
      </w:r>
      <w:r w:rsidR="00B01CA3" w:rsidRPr="003815C0">
        <w:instrText>Doolittle Raid</w:instrText>
      </w:r>
      <w:r w:rsidR="00B01CA3">
        <w:instrText xml:space="preserve">" </w:instrText>
      </w:r>
      <w:r w:rsidR="00B01CA3">
        <w:fldChar w:fldCharType="end"/>
      </w:r>
      <w:r w:rsidRPr="00F0078C">
        <w:t xml:space="preserve"> on Japan</w:t>
      </w:r>
      <w:r w:rsidR="00280F5C">
        <w:fldChar w:fldCharType="begin"/>
      </w:r>
      <w:r w:rsidR="00280F5C">
        <w:instrText xml:space="preserve"> XE "</w:instrText>
      </w:r>
      <w:r w:rsidR="00280F5C" w:rsidRPr="009E7B85">
        <w:instrText>Japan</w:instrText>
      </w:r>
      <w:r w:rsidR="00280F5C">
        <w:instrText xml:space="preserve">" </w:instrText>
      </w:r>
      <w:r w:rsidR="00280F5C">
        <w:fldChar w:fldCharType="end"/>
      </w:r>
      <w:r w:rsidRPr="00F0078C">
        <w:t>. In June she replenished ships taking part in the Battle of Midway</w:t>
      </w:r>
      <w:r w:rsidR="00B01CA3">
        <w:fldChar w:fldCharType="begin"/>
      </w:r>
      <w:r w:rsidR="00B01CA3">
        <w:instrText xml:space="preserve"> XE "</w:instrText>
      </w:r>
      <w:r w:rsidR="00B01CA3" w:rsidRPr="003F5AEE">
        <w:instrText>Battle of Midway</w:instrText>
      </w:r>
      <w:r w:rsidR="00B01CA3">
        <w:instrText xml:space="preserve">" </w:instrText>
      </w:r>
      <w:r w:rsidR="00B01CA3">
        <w:fldChar w:fldCharType="end"/>
      </w:r>
      <w:r w:rsidRPr="00F0078C">
        <w:t>. During the rest of 1942 and into 1943, the oiler took part in the Guadalcanal</w:t>
      </w:r>
      <w:r w:rsidR="00B01CA3">
        <w:fldChar w:fldCharType="begin"/>
      </w:r>
      <w:r w:rsidR="00B01CA3">
        <w:instrText xml:space="preserve"> XE "</w:instrText>
      </w:r>
      <w:r w:rsidR="00B01CA3" w:rsidRPr="003B5646">
        <w:instrText>Guadalcanal</w:instrText>
      </w:r>
      <w:r w:rsidR="00B01CA3">
        <w:instrText xml:space="preserve">" </w:instrText>
      </w:r>
      <w:r w:rsidR="00B01CA3">
        <w:fldChar w:fldCharType="end"/>
      </w:r>
      <w:r w:rsidRPr="00F0078C">
        <w:t xml:space="preserve"> campaign and the early stages of the Central Solomons</w:t>
      </w:r>
      <w:r w:rsidR="00B01CA3">
        <w:fldChar w:fldCharType="begin"/>
      </w:r>
      <w:r w:rsidR="00B01CA3">
        <w:instrText xml:space="preserve"> XE "</w:instrText>
      </w:r>
      <w:r w:rsidR="00B01CA3" w:rsidRPr="00302D66">
        <w:instrText>Solomons</w:instrText>
      </w:r>
      <w:r w:rsidR="00B01CA3">
        <w:instrText xml:space="preserve">" </w:instrText>
      </w:r>
      <w:r w:rsidR="00B01CA3">
        <w:fldChar w:fldCharType="end"/>
      </w:r>
      <w:r w:rsidRPr="00F0078C">
        <w:t xml:space="preserve"> campaign. She spent the rest of the war supporting the advance across the central Pacific</w:t>
      </w:r>
      <w:r w:rsidR="00B01CA3">
        <w:fldChar w:fldCharType="begin"/>
      </w:r>
      <w:r w:rsidR="00B01CA3">
        <w:instrText xml:space="preserve"> XE "</w:instrText>
      </w:r>
      <w:r w:rsidR="00B01CA3" w:rsidRPr="00461B00">
        <w:instrText>Pacific</w:instrText>
      </w:r>
      <w:r w:rsidR="00B01CA3">
        <w:instrText xml:space="preserve">" </w:instrText>
      </w:r>
      <w:r w:rsidR="00B01CA3">
        <w:fldChar w:fldCharType="end"/>
      </w:r>
      <w:r w:rsidRPr="00F0078C">
        <w:t xml:space="preserve"> and up toward Japan. After the fighting stopped in August 1945, Cimarron</w:t>
      </w:r>
      <w:r w:rsidR="00B01CA3">
        <w:fldChar w:fldCharType="begin"/>
      </w:r>
      <w:r w:rsidR="00B01CA3">
        <w:instrText xml:space="preserve"> XE "</w:instrText>
      </w:r>
      <w:r w:rsidR="00B01CA3" w:rsidRPr="00DD0CCF">
        <w:instrText>Cimarron</w:instrText>
      </w:r>
      <w:r w:rsidR="00B01CA3">
        <w:instrText xml:space="preserve">" </w:instrText>
      </w:r>
      <w:r w:rsidR="00B01CA3">
        <w:fldChar w:fldCharType="end"/>
      </w:r>
      <w:r w:rsidRPr="00F0078C">
        <w:t xml:space="preserve"> remained in the Far East to assist with occupation efforts until early 1946.</w:t>
      </w:r>
    </w:p>
    <w:p w14:paraId="49D8F3EA" w14:textId="77777777" w:rsidR="00F0078C" w:rsidRDefault="007B33C3" w:rsidP="007C5DAF">
      <w:pPr>
        <w:pStyle w:val="Caption"/>
      </w:pPr>
      <w:r>
        <w:t xml:space="preserve">Photo </w:t>
      </w:r>
      <w:r w:rsidR="00BA6321">
        <w:t>20</w:t>
      </w:r>
      <w:r>
        <w:t xml:space="preserve">. </w:t>
      </w:r>
      <w:r w:rsidR="00880D52">
        <w:t>“</w:t>
      </w:r>
      <w:r>
        <w:t xml:space="preserve">USS </w:t>
      </w:r>
      <w:r w:rsidR="00CC3AA9">
        <w:t>Cimarron</w:t>
      </w:r>
      <w:r w:rsidR="00880D52">
        <w:t>”</w:t>
      </w:r>
      <w:r w:rsidR="00B01CA3">
        <w:fldChar w:fldCharType="begin"/>
      </w:r>
      <w:r w:rsidR="00B01CA3">
        <w:instrText xml:space="preserve"> XE "</w:instrText>
      </w:r>
      <w:r w:rsidR="00B01CA3" w:rsidRPr="00D76C7A">
        <w:instrText>USS Cinnamon</w:instrText>
      </w:r>
      <w:r w:rsidR="00B01CA3">
        <w:instrText xml:space="preserve">" </w:instrText>
      </w:r>
      <w:r w:rsidR="00B01CA3">
        <w:fldChar w:fldCharType="end"/>
      </w:r>
      <w:r>
        <w:rPr>
          <w:rStyle w:val="EndnoteReference"/>
        </w:rPr>
        <w:endnoteReference w:id="13"/>
      </w:r>
    </w:p>
    <w:p w14:paraId="23122F3A" w14:textId="77777777" w:rsidR="00495462" w:rsidRDefault="00CC3AA9" w:rsidP="006528B7">
      <w:pPr>
        <w:pStyle w:val="Picture"/>
      </w:pPr>
      <w:r>
        <w:rPr>
          <w:noProof/>
          <w:lang w:eastAsia="en-AU"/>
        </w:rPr>
        <w:drawing>
          <wp:inline distT="0" distB="0" distL="0" distR="0" wp14:anchorId="79BFD475" wp14:editId="4F467807">
            <wp:extent cx="5762625" cy="2847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pic:spPr>
                </pic:pic>
              </a:graphicData>
            </a:graphic>
          </wp:inline>
        </w:drawing>
      </w:r>
    </w:p>
    <w:p w14:paraId="0BAA8809" w14:textId="77777777" w:rsidR="00667112" w:rsidRDefault="00667112" w:rsidP="00667112">
      <w:pPr>
        <w:pStyle w:val="Heading6"/>
        <w:framePr w:wrap="around"/>
      </w:pPr>
    </w:p>
    <w:p w14:paraId="28316B15" w14:textId="77777777" w:rsidR="007B6AA8" w:rsidRDefault="007B6AA8" w:rsidP="00667112">
      <w:pPr>
        <w:pStyle w:val="Heading7"/>
        <w:framePr w:wrap="around"/>
      </w:pPr>
      <w:r>
        <w:t>Other Options</w:t>
      </w:r>
    </w:p>
    <w:p w14:paraId="0AE5C5BF" w14:textId="77777777" w:rsidR="00782C55" w:rsidRPr="001C28B6" w:rsidRDefault="00667112" w:rsidP="006528B7">
      <w:pPr>
        <w:pStyle w:val="BodyText"/>
      </w:pPr>
      <w:r w:rsidRPr="001C28B6">
        <w:t xml:space="preserve">While </w:t>
      </w:r>
      <w:r w:rsidR="00782C55" w:rsidRPr="001C28B6">
        <w:t xml:space="preserve">the </w:t>
      </w:r>
      <w:r w:rsidRPr="001C28B6">
        <w:t>U.S. Navy</w:t>
      </w:r>
      <w:r w:rsidR="00561DA1">
        <w:fldChar w:fldCharType="begin"/>
      </w:r>
      <w:r w:rsidR="00561DA1">
        <w:instrText xml:space="preserve"> XE "</w:instrText>
      </w:r>
      <w:r w:rsidR="00561DA1" w:rsidRPr="00FE2A8F">
        <w:rPr>
          <w:sz w:val="20"/>
        </w:rPr>
        <w:instrText>U.S. Navy</w:instrText>
      </w:r>
      <w:r w:rsidR="00561DA1">
        <w:instrText xml:space="preserve">" </w:instrText>
      </w:r>
      <w:r w:rsidR="00561DA1">
        <w:fldChar w:fldCharType="end"/>
      </w:r>
      <w:r w:rsidRPr="001C28B6">
        <w:t xml:space="preserve"> were using the ocean</w:t>
      </w:r>
      <w:r w:rsidR="00162026">
        <w:t>-</w:t>
      </w:r>
      <w:r w:rsidRPr="001C28B6">
        <w:t>going tankers to deliver the essential fuels</w:t>
      </w:r>
      <w:r w:rsidR="00782C55" w:rsidRPr="001C28B6">
        <w:t>,</w:t>
      </w:r>
      <w:r w:rsidRPr="001C28B6">
        <w:t xml:space="preserve"> in particular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rsidR="00782C55" w:rsidRPr="001C28B6">
        <w:t xml:space="preserve">, other options were explored. One of the most ingenious was the development of an underwater pipeline “Pluto”. This would be another of the </w:t>
      </w:r>
      <w:r w:rsidR="00782C55" w:rsidRPr="001C28B6">
        <w:lastRenderedPageBreak/>
        <w:t>delivery methods, along with drum shipments, pipelines, and</w:t>
      </w:r>
      <w:r w:rsidR="00CE03FB" w:rsidRPr="001C28B6">
        <w:t xml:space="preserve"> any other delivery method which would get the aviation fuel to the fighting forces.</w:t>
      </w:r>
      <w:r w:rsidR="00782C55" w:rsidRPr="001C28B6">
        <w:t xml:space="preserve">  </w:t>
      </w:r>
    </w:p>
    <w:p w14:paraId="2BDFDDF2" w14:textId="7E48157B" w:rsidR="006D18CD" w:rsidRDefault="006D18CD" w:rsidP="00784487">
      <w:pPr>
        <w:pStyle w:val="Heading1"/>
      </w:pPr>
      <w:bookmarkStart w:id="17" w:name="_Toc534741099"/>
      <w:bookmarkStart w:id="18" w:name="_Toc22833368"/>
      <w:r>
        <w:t>Petrol Supply by Pipeline – “PLUTO</w:t>
      </w:r>
      <w:r w:rsidR="00B01CA3">
        <w:fldChar w:fldCharType="begin"/>
      </w:r>
      <w:r w:rsidR="00B01CA3">
        <w:instrText xml:space="preserve"> XE "</w:instrText>
      </w:r>
      <w:r w:rsidR="00B01CA3" w:rsidRPr="00477599">
        <w:instrText>PLUTO</w:instrText>
      </w:r>
      <w:r w:rsidR="00B01CA3">
        <w:instrText xml:space="preserve">" </w:instrText>
      </w:r>
      <w:r w:rsidR="00B01CA3">
        <w:fldChar w:fldCharType="end"/>
      </w:r>
      <w:r>
        <w:rPr>
          <w:rStyle w:val="EndnoteReference"/>
        </w:rPr>
        <w:endnoteReference w:id="14"/>
      </w:r>
      <w:r>
        <w:t>”</w:t>
      </w:r>
      <w:bookmarkEnd w:id="17"/>
      <w:bookmarkEnd w:id="18"/>
    </w:p>
    <w:p w14:paraId="4652512C" w14:textId="77777777" w:rsidR="006D18CD" w:rsidRDefault="006D18CD" w:rsidP="006528B7">
      <w:pPr>
        <w:pStyle w:val="BodyText"/>
      </w:pPr>
      <w:r>
        <w:t>Perhaps one of the more imaginative systems used by the Allies during World War II to deliver petroleum products to the European theatre following the 1944 Normandy</w:t>
      </w:r>
      <w:r w:rsidR="00555FEA">
        <w:fldChar w:fldCharType="begin"/>
      </w:r>
      <w:r w:rsidR="00555FEA">
        <w:instrText xml:space="preserve"> XE "</w:instrText>
      </w:r>
      <w:r w:rsidR="00555FEA" w:rsidRPr="00AC451F">
        <w:instrText>Normandy</w:instrText>
      </w:r>
      <w:r w:rsidR="00555FEA">
        <w:instrText xml:space="preserve">" </w:instrText>
      </w:r>
      <w:r w:rsidR="00555FEA">
        <w:fldChar w:fldCharType="end"/>
      </w:r>
      <w:r>
        <w:t xml:space="preserve"> landings</w:t>
      </w:r>
      <w:r w:rsidR="002605A5">
        <w:t>,</w:t>
      </w:r>
      <w:r>
        <w:t xml:space="preserve"> was by land and subsea pipeline. ‘PLUTO</w:t>
      </w:r>
      <w:r w:rsidR="00B01CA3">
        <w:fldChar w:fldCharType="begin"/>
      </w:r>
      <w:r w:rsidR="00B01CA3">
        <w:instrText xml:space="preserve"> XE "</w:instrText>
      </w:r>
      <w:r w:rsidR="00B01CA3" w:rsidRPr="00477599">
        <w:instrText>PLUTO</w:instrText>
      </w:r>
      <w:r w:rsidR="00B01CA3">
        <w:instrText xml:space="preserve">" </w:instrText>
      </w:r>
      <w:r w:rsidR="00B01CA3">
        <w:fldChar w:fldCharType="end"/>
      </w:r>
      <w:r>
        <w:t>’ – Pipeline Under The Ocean, described by Winston Churchill</w:t>
      </w:r>
      <w:r w:rsidR="00280F5C">
        <w:fldChar w:fldCharType="begin"/>
      </w:r>
      <w:r w:rsidR="00280F5C">
        <w:instrText xml:space="preserve"> XE "</w:instrText>
      </w:r>
      <w:r w:rsidR="00280F5C" w:rsidRPr="001A5BFF">
        <w:instrText>Churchill</w:instrText>
      </w:r>
      <w:r w:rsidR="00280F5C">
        <w:instrText xml:space="preserve">" </w:instrText>
      </w:r>
      <w:r w:rsidR="00280F5C">
        <w:fldChar w:fldCharType="end"/>
      </w:r>
      <w:r>
        <w:t xml:space="preserve"> as ‘a remarkable feat of British engineering, distinguished in its originality, pursued with tenacity and crowned with success.’</w:t>
      </w:r>
    </w:p>
    <w:p w14:paraId="5F00F108" w14:textId="77777777" w:rsidR="006D18CD" w:rsidRPr="00495462" w:rsidRDefault="006D18CD" w:rsidP="006528B7">
      <w:pPr>
        <w:pStyle w:val="BodyText"/>
      </w:pPr>
      <w:r w:rsidRPr="00495462">
        <w:t>The significance of ‘PLUTO</w:t>
      </w:r>
      <w:r w:rsidR="00B01CA3">
        <w:fldChar w:fldCharType="begin"/>
      </w:r>
      <w:r w:rsidR="00B01CA3">
        <w:instrText xml:space="preserve"> XE "</w:instrText>
      </w:r>
      <w:r w:rsidR="00B01CA3" w:rsidRPr="00477599">
        <w:instrText>PLUTO</w:instrText>
      </w:r>
      <w:r w:rsidR="00B01CA3">
        <w:instrText xml:space="preserve">" </w:instrText>
      </w:r>
      <w:r w:rsidR="00B01CA3">
        <w:fldChar w:fldCharType="end"/>
      </w:r>
      <w:r w:rsidRPr="00495462">
        <w:t xml:space="preserve">’ is that it provided another </w:t>
      </w:r>
      <w:r w:rsidR="00880D52">
        <w:t xml:space="preserve">method for </w:t>
      </w:r>
      <w:r w:rsidRPr="00495462">
        <w:t xml:space="preserve">the petroleum distribution </w:t>
      </w:r>
      <w:r w:rsidR="00880D52">
        <w:t>of</w:t>
      </w:r>
      <w:r w:rsidRPr="00495462">
        <w:t xml:space="preserve"> petrol and relieved network for distribution of avgas.</w:t>
      </w:r>
    </w:p>
    <w:p w14:paraId="422B96E6" w14:textId="77777777" w:rsidR="006D18CD" w:rsidRPr="00495462" w:rsidRDefault="006D18CD" w:rsidP="006528B7">
      <w:pPr>
        <w:pStyle w:val="BodyText"/>
      </w:pPr>
      <w:r w:rsidRPr="00495462">
        <w:t>It all began with a conversation in April 1942 between Lord Louis Mountbatten</w:t>
      </w:r>
      <w:r w:rsidR="00B01CA3">
        <w:fldChar w:fldCharType="begin"/>
      </w:r>
      <w:r w:rsidR="00B01CA3">
        <w:instrText xml:space="preserve"> XE "</w:instrText>
      </w:r>
      <w:r w:rsidR="00B01CA3" w:rsidRPr="0004669B">
        <w:instrText>Lord Louis Mountbatten</w:instrText>
      </w:r>
      <w:r w:rsidR="00B01CA3">
        <w:instrText xml:space="preserve">" </w:instrText>
      </w:r>
      <w:r w:rsidR="00B01CA3">
        <w:fldChar w:fldCharType="end"/>
      </w:r>
      <w:r w:rsidRPr="00495462">
        <w:t xml:space="preserve"> and Geoffrey Lloyd</w:t>
      </w:r>
      <w:r w:rsidR="007B7583">
        <w:fldChar w:fldCharType="begin"/>
      </w:r>
      <w:r w:rsidR="007B7583">
        <w:instrText xml:space="preserve"> XE "</w:instrText>
      </w:r>
      <w:r w:rsidR="007B7583" w:rsidRPr="004162FD">
        <w:rPr>
          <w:bCs/>
        </w:rPr>
        <w:instrText>Lloyd</w:instrText>
      </w:r>
      <w:r w:rsidR="007B7583">
        <w:instrText xml:space="preserve">" </w:instrText>
      </w:r>
      <w:r w:rsidR="007B7583">
        <w:fldChar w:fldCharType="end"/>
      </w:r>
      <w:r w:rsidRPr="00495462">
        <w:t xml:space="preserve"> (Minister in charge of the secret Petroleum Warfare Department</w:t>
      </w:r>
      <w:r w:rsidR="00B01CA3">
        <w:fldChar w:fldCharType="begin"/>
      </w:r>
      <w:r w:rsidR="00B01CA3">
        <w:instrText xml:space="preserve"> XE "</w:instrText>
      </w:r>
      <w:r w:rsidR="00B01CA3" w:rsidRPr="00A40B1A">
        <w:instrText>Petroleum Warfare Department</w:instrText>
      </w:r>
      <w:r w:rsidR="00B01CA3">
        <w:instrText xml:space="preserve">" </w:instrText>
      </w:r>
      <w:r w:rsidR="00B01CA3">
        <w:fldChar w:fldCharType="end"/>
      </w:r>
      <w:r w:rsidRPr="00495462">
        <w:t>) whose enthusiasm gave birth to the “PLUTO</w:t>
      </w:r>
      <w:r w:rsidR="00B01CA3">
        <w:fldChar w:fldCharType="begin"/>
      </w:r>
      <w:r w:rsidR="00B01CA3">
        <w:instrText xml:space="preserve"> XE "</w:instrText>
      </w:r>
      <w:r w:rsidR="00B01CA3" w:rsidRPr="00477599">
        <w:instrText>PLUTO</w:instrText>
      </w:r>
      <w:r w:rsidR="00B01CA3">
        <w:instrText xml:space="preserve">" </w:instrText>
      </w:r>
      <w:r w:rsidR="00B01CA3">
        <w:fldChar w:fldCharType="end"/>
      </w:r>
      <w:r w:rsidRPr="00495462">
        <w:t>” project. Lloyd asked if there was anything more that his Department could do to help the proposed liberation of Europe. Mountbatten replied –</w:t>
      </w:r>
      <w:r w:rsidR="00162026">
        <w:t xml:space="preserve"> </w:t>
      </w:r>
      <w:r w:rsidRPr="00495462">
        <w:t>“Yes, you can lay an oil pipeline across the English Channel</w:t>
      </w:r>
      <w:r w:rsidR="00B01CA3">
        <w:fldChar w:fldCharType="begin"/>
      </w:r>
      <w:r w:rsidR="00B01CA3">
        <w:instrText xml:space="preserve"> XE "</w:instrText>
      </w:r>
      <w:r w:rsidR="00B01CA3" w:rsidRPr="00886B87">
        <w:instrText>English Channel</w:instrText>
      </w:r>
      <w:r w:rsidR="00B01CA3">
        <w:instrText xml:space="preserve">" </w:instrText>
      </w:r>
      <w:r w:rsidR="00B01CA3">
        <w:fldChar w:fldCharType="end"/>
      </w:r>
      <w:r w:rsidRPr="00495462">
        <w:t>”.</w:t>
      </w:r>
    </w:p>
    <w:p w14:paraId="1D48CAFA" w14:textId="77777777" w:rsidR="006D18CD" w:rsidRPr="00495462" w:rsidRDefault="006D18CD" w:rsidP="006528B7">
      <w:pPr>
        <w:pStyle w:val="BodyText"/>
      </w:pPr>
      <w:r w:rsidRPr="00495462">
        <w:t>Mountbatten pointed out that after the Normandy</w:t>
      </w:r>
      <w:r w:rsidR="00555FEA">
        <w:fldChar w:fldCharType="begin"/>
      </w:r>
      <w:r w:rsidR="00555FEA">
        <w:instrText xml:space="preserve"> XE "</w:instrText>
      </w:r>
      <w:r w:rsidR="00555FEA" w:rsidRPr="00AC451F">
        <w:instrText>Normandy</w:instrText>
      </w:r>
      <w:r w:rsidR="00555FEA">
        <w:instrText xml:space="preserve">" </w:instrText>
      </w:r>
      <w:r w:rsidR="00555FEA">
        <w:fldChar w:fldCharType="end"/>
      </w:r>
      <w:r w:rsidRPr="00495462">
        <w:t xml:space="preserve"> Landing a distribution system would be needed to transport petrol to thousands of Allied army vehicles scattered over thousands of square miles of Europe. A force that would land 15,000 or more vehicles on the first day and thousands more with every week that passed would have a tremendous thirst for fuel. The usual method of non-returnable 4-gallon tins would prove an almost impossible logistics exercise. Use of the returnable robust German ‘jerry-can</w:t>
      </w:r>
      <w:r w:rsidR="00B01CA3">
        <w:fldChar w:fldCharType="begin"/>
      </w:r>
      <w:r w:rsidR="00B01CA3">
        <w:instrText xml:space="preserve"> XE "</w:instrText>
      </w:r>
      <w:r w:rsidR="00B01CA3" w:rsidRPr="00FF549F">
        <w:instrText>jerry-can</w:instrText>
      </w:r>
      <w:r w:rsidR="00B01CA3">
        <w:instrText xml:space="preserve">" </w:instrText>
      </w:r>
      <w:r w:rsidR="00B01CA3">
        <w:fldChar w:fldCharType="end"/>
      </w:r>
      <w:r w:rsidRPr="00495462">
        <w:t>’ was a great improvement. However, vast numbers of these were necessary to cater for re-filling operations - in the first days after the Normandy</w:t>
      </w:r>
      <w:r w:rsidR="00B01CA3">
        <w:fldChar w:fldCharType="begin"/>
      </w:r>
      <w:r w:rsidR="00B01CA3">
        <w:instrText xml:space="preserve"> XE "</w:instrText>
      </w:r>
      <w:r w:rsidR="00B01CA3" w:rsidRPr="008266B0">
        <w:instrText>Normandy</w:instrText>
      </w:r>
      <w:r w:rsidR="00B01CA3">
        <w:instrText xml:space="preserve">" </w:instrText>
      </w:r>
      <w:r w:rsidR="00B01CA3">
        <w:fldChar w:fldCharType="end"/>
      </w:r>
      <w:r w:rsidRPr="00495462">
        <w:t xml:space="preserve"> landings the logistics of such an operation would be unrealistic, because there were no large tanker berths and the number of jerry-cans required would be prohibitive.</w:t>
      </w:r>
    </w:p>
    <w:p w14:paraId="0C9F8EFF" w14:textId="77777777" w:rsidR="006D18CD" w:rsidRDefault="006D18CD" w:rsidP="007C5DAF">
      <w:pPr>
        <w:pStyle w:val="Caption"/>
      </w:pPr>
      <w:r>
        <w:t xml:space="preserve">Photo </w:t>
      </w:r>
      <w:r w:rsidR="001A19D3">
        <w:fldChar w:fldCharType="begin"/>
      </w:r>
      <w:r w:rsidR="001A19D3">
        <w:instrText xml:space="preserve"> SEQ Photo \* ARABIC </w:instrText>
      </w:r>
      <w:r w:rsidR="001A19D3">
        <w:fldChar w:fldCharType="separate"/>
      </w:r>
      <w:r w:rsidR="007B33C3">
        <w:t>2</w:t>
      </w:r>
      <w:r w:rsidR="00BA6321">
        <w:t>1</w:t>
      </w:r>
      <w:r w:rsidR="001A19D3">
        <w:fldChar w:fldCharType="end"/>
      </w:r>
      <w:r>
        <w:t>. American soldiers filling jerry can</w:t>
      </w:r>
      <w:r w:rsidR="00071F3E">
        <w:fldChar w:fldCharType="begin"/>
      </w:r>
      <w:r w:rsidR="00071F3E">
        <w:instrText xml:space="preserve"> XE "</w:instrText>
      </w:r>
      <w:r w:rsidR="00071F3E" w:rsidRPr="00071F3E">
        <w:instrText>jerry can</w:instrText>
      </w:r>
      <w:r w:rsidR="00071F3E">
        <w:instrText xml:space="preserve">" </w:instrText>
      </w:r>
      <w:r w:rsidR="00071F3E">
        <w:fldChar w:fldCharType="end"/>
      </w:r>
      <w:r>
        <w:t xml:space="preserve">s from road tankers for dispatch to combat units. </w:t>
      </w:r>
    </w:p>
    <w:p w14:paraId="603D8CA0" w14:textId="77777777" w:rsidR="006D18CD" w:rsidRDefault="00B52505" w:rsidP="006528B7">
      <w:pPr>
        <w:pStyle w:val="Picture"/>
      </w:pPr>
      <w:r>
        <w:rPr>
          <w:noProof/>
          <w:lang w:eastAsia="en-AU"/>
        </w:rPr>
        <w:drawing>
          <wp:inline distT="0" distB="0" distL="0" distR="0" wp14:anchorId="5D777131" wp14:editId="4A3E5E09">
            <wp:extent cx="4381436" cy="3138616"/>
            <wp:effectExtent l="0" t="0" r="635" b="5080"/>
            <wp:docPr id="20" name="Picture 20" descr="Pluto 2 jerry 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uto 2 jerry ca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7855" cy="3143214"/>
                    </a:xfrm>
                    <a:prstGeom prst="rect">
                      <a:avLst/>
                    </a:prstGeom>
                    <a:noFill/>
                    <a:ln>
                      <a:noFill/>
                    </a:ln>
                  </pic:spPr>
                </pic:pic>
              </a:graphicData>
            </a:graphic>
          </wp:inline>
        </w:drawing>
      </w:r>
    </w:p>
    <w:p w14:paraId="3448B49C" w14:textId="77777777" w:rsidR="00C24976" w:rsidRDefault="00C24976" w:rsidP="006528B7">
      <w:pPr>
        <w:pStyle w:val="BodyText"/>
      </w:pPr>
    </w:p>
    <w:p w14:paraId="6445A062" w14:textId="77777777" w:rsidR="006D18CD" w:rsidRPr="001C28B6" w:rsidRDefault="006D18CD" w:rsidP="006528B7">
      <w:pPr>
        <w:pStyle w:val="BodyText"/>
      </w:pPr>
      <w:r w:rsidRPr="001C28B6">
        <w:lastRenderedPageBreak/>
        <w:t>A few days after this meeting, the Chief Engineer of the Anglo-Iranian Oil Company</w:t>
      </w:r>
      <w:r w:rsidR="00B01CA3">
        <w:fldChar w:fldCharType="begin"/>
      </w:r>
      <w:r w:rsidR="00B01CA3">
        <w:instrText xml:space="preserve"> XE "</w:instrText>
      </w:r>
      <w:r w:rsidR="00B01CA3" w:rsidRPr="009D77C1">
        <w:instrText>Anglo-Iranian Oil Company</w:instrText>
      </w:r>
      <w:r w:rsidR="00B01CA3">
        <w:instrText xml:space="preserve">" </w:instrText>
      </w:r>
      <w:r w:rsidR="00B01CA3">
        <w:fldChar w:fldCharType="end"/>
      </w:r>
      <w:r w:rsidRPr="001C28B6">
        <w:t xml:space="preserve"> (later BP) A.</w:t>
      </w:r>
      <w:r w:rsidR="00B00AB4">
        <w:t xml:space="preserve"> </w:t>
      </w:r>
      <w:r w:rsidRPr="001C28B6">
        <w:t>C.</w:t>
      </w:r>
      <w:r w:rsidR="00B00AB4">
        <w:t xml:space="preserve"> </w:t>
      </w:r>
      <w:r w:rsidRPr="001C28B6">
        <w:t>Hartley</w:t>
      </w:r>
      <w:r w:rsidR="00B00AB4">
        <w:fldChar w:fldCharType="begin"/>
      </w:r>
      <w:r w:rsidR="00B00AB4">
        <w:instrText xml:space="preserve"> XE "</w:instrText>
      </w:r>
      <w:r w:rsidR="00B00AB4" w:rsidRPr="001110BB">
        <w:instrText>A. C. Hartley</w:instrText>
      </w:r>
      <w:r w:rsidR="00B00AB4">
        <w:instrText xml:space="preserve">" </w:instrText>
      </w:r>
      <w:r w:rsidR="00B00AB4">
        <w:fldChar w:fldCharType="end"/>
      </w:r>
      <w:r w:rsidRPr="001C28B6">
        <w:t xml:space="preserve"> suggested it might be possible to produce a pipeline similar to a coreless lead sheathed electrical power cable. Such a pipeline could be produced at short notice and laid in the </w:t>
      </w:r>
      <w:r w:rsidR="00197F94" w:rsidRPr="001C28B6">
        <w:t xml:space="preserve">English </w:t>
      </w:r>
      <w:r w:rsidRPr="001C28B6">
        <w:t>Channel</w:t>
      </w:r>
      <w:r w:rsidR="00B01CA3">
        <w:fldChar w:fldCharType="begin"/>
      </w:r>
      <w:r w:rsidR="00B01CA3">
        <w:instrText xml:space="preserve"> XE "</w:instrText>
      </w:r>
      <w:r w:rsidR="00B01CA3" w:rsidRPr="004B51C6">
        <w:instrText>English Channel</w:instrText>
      </w:r>
      <w:r w:rsidR="00B01CA3">
        <w:instrText xml:space="preserve">" </w:instrText>
      </w:r>
      <w:r w:rsidR="00B01CA3">
        <w:fldChar w:fldCharType="end"/>
      </w:r>
      <w:r w:rsidRPr="001C28B6">
        <w:t xml:space="preserve"> by conventional cable laying ships.</w:t>
      </w:r>
    </w:p>
    <w:p w14:paraId="5E26B607" w14:textId="77777777" w:rsidR="006D18CD" w:rsidRPr="001C28B6" w:rsidRDefault="006D18CD" w:rsidP="006528B7">
      <w:pPr>
        <w:pStyle w:val="BodyText"/>
      </w:pPr>
      <w:r w:rsidRPr="001C28B6">
        <w:t>Located on the south bank of the River Thames</w:t>
      </w:r>
      <w:r w:rsidR="00B01CA3">
        <w:fldChar w:fldCharType="begin"/>
      </w:r>
      <w:r w:rsidR="00B01CA3">
        <w:instrText xml:space="preserve"> XE "</w:instrText>
      </w:r>
      <w:r w:rsidR="00B01CA3" w:rsidRPr="00031FFB">
        <w:instrText>River Thames</w:instrText>
      </w:r>
      <w:r w:rsidR="00B01CA3">
        <w:instrText xml:space="preserve">" </w:instrText>
      </w:r>
      <w:r w:rsidR="00B01CA3">
        <w:fldChar w:fldCharType="end"/>
      </w:r>
      <w:r w:rsidRPr="001C28B6">
        <w:t>, some 24 km to the east of central London is the Callender Factory</w:t>
      </w:r>
      <w:r w:rsidR="00B01CA3">
        <w:fldChar w:fldCharType="begin"/>
      </w:r>
      <w:r w:rsidR="00B01CA3">
        <w:instrText xml:space="preserve"> XE "</w:instrText>
      </w:r>
      <w:r w:rsidR="00B01CA3" w:rsidRPr="00F97669">
        <w:instrText>Callender Factory</w:instrText>
      </w:r>
      <w:r w:rsidR="00B01CA3">
        <w:instrText xml:space="preserve">" </w:instrText>
      </w:r>
      <w:r w:rsidR="00B01CA3">
        <w:fldChar w:fldCharType="end"/>
      </w:r>
      <w:r w:rsidRPr="001C28B6">
        <w:t xml:space="preserve"> which began making electric cables in 1882. The company grew and prospered, and the factory developed expertise in making high voltage power cables and also had strong engineering resources. Callender’s was therefore an obvious choice to be invited to participate in the PLUTO</w:t>
      </w:r>
      <w:r w:rsidR="00B01CA3">
        <w:fldChar w:fldCharType="begin"/>
      </w:r>
      <w:r w:rsidR="00B01CA3">
        <w:instrText xml:space="preserve"> XE "</w:instrText>
      </w:r>
      <w:r w:rsidR="00B01CA3" w:rsidRPr="00477599">
        <w:instrText>PLUTO</w:instrText>
      </w:r>
      <w:r w:rsidR="00B01CA3">
        <w:instrText xml:space="preserve">" </w:instrText>
      </w:r>
      <w:r w:rsidR="00B01CA3">
        <w:fldChar w:fldCharType="end"/>
      </w:r>
      <w:r w:rsidRPr="001C28B6">
        <w:t xml:space="preserve"> Project.</w:t>
      </w:r>
    </w:p>
    <w:p w14:paraId="0E221000" w14:textId="77777777" w:rsidR="006D18CD" w:rsidRPr="001C28B6" w:rsidRDefault="006D18CD" w:rsidP="006528B7">
      <w:pPr>
        <w:pStyle w:val="BodyText"/>
      </w:pPr>
      <w:r w:rsidRPr="001C28B6">
        <w:t xml:space="preserve">If the </w:t>
      </w:r>
      <w:r w:rsidR="00436027" w:rsidRPr="001C28B6">
        <w:t>l</w:t>
      </w:r>
      <w:r w:rsidRPr="001C28B6">
        <w:t>iberation of France</w:t>
      </w:r>
      <w:r w:rsidR="0065654F">
        <w:fldChar w:fldCharType="begin"/>
      </w:r>
      <w:r w:rsidR="0065654F">
        <w:instrText xml:space="preserve"> XE "</w:instrText>
      </w:r>
      <w:r w:rsidR="0065654F" w:rsidRPr="00E3441A">
        <w:instrText>France</w:instrText>
      </w:r>
      <w:r w:rsidR="0065654F">
        <w:instrText xml:space="preserve">" </w:instrText>
      </w:r>
      <w:r w:rsidR="0065654F">
        <w:fldChar w:fldCharType="end"/>
      </w:r>
      <w:r w:rsidRPr="001C28B6">
        <w:t xml:space="preserve"> in 1944 was to be successful, the continuous supply of oil and petrol to the Allied Forces would be one of the most important challenges. PLUTO</w:t>
      </w:r>
      <w:r w:rsidR="00B01CA3">
        <w:fldChar w:fldCharType="begin"/>
      </w:r>
      <w:r w:rsidR="00B01CA3">
        <w:instrText xml:space="preserve"> XE "</w:instrText>
      </w:r>
      <w:r w:rsidR="00B01CA3" w:rsidRPr="00477599">
        <w:instrText>PLUTO</w:instrText>
      </w:r>
      <w:r w:rsidR="00B01CA3">
        <w:instrText xml:space="preserve">" </w:instrText>
      </w:r>
      <w:r w:rsidR="00B01CA3">
        <w:fldChar w:fldCharType="end"/>
      </w:r>
      <w:r w:rsidRPr="001C28B6">
        <w:t xml:space="preserve"> was the solution.</w:t>
      </w:r>
    </w:p>
    <w:p w14:paraId="4BCC813A" w14:textId="697AE3D0" w:rsidR="006D18CD" w:rsidRPr="001C28B6" w:rsidRDefault="006D18CD" w:rsidP="006528B7">
      <w:pPr>
        <w:pStyle w:val="BodyText"/>
      </w:pPr>
      <w:r w:rsidRPr="001C28B6">
        <w:t>The pipeline consisted of a lead pipe overwound with successive layers of paper, cotton, steel tape and jute yarn, then steel wires and finally a second layer of jute yarn, all impregnated with bitumen. The lead pipe was made in 700</w:t>
      </w:r>
      <w:r w:rsidR="00521E30">
        <w:t>-</w:t>
      </w:r>
      <w:r w:rsidRPr="001C28B6">
        <w:t>yard (640 m) lengths, the first trial length was one mile long (1.6 km)</w:t>
      </w:r>
      <w:r w:rsidR="00197F94" w:rsidRPr="001C28B6">
        <w:t>;</w:t>
      </w:r>
      <w:r w:rsidRPr="001C28B6">
        <w:t xml:space="preserve"> later in the project </w:t>
      </w:r>
      <w:r w:rsidR="00011006" w:rsidRPr="001C28B6">
        <w:t>30-mile</w:t>
      </w:r>
      <w:r w:rsidRPr="001C28B6">
        <w:t xml:space="preserve"> lengths (48 km) were required. </w:t>
      </w:r>
      <w:r w:rsidR="0096771C" w:rsidRPr="001C28B6">
        <w:t>Thus,</w:t>
      </w:r>
      <w:r w:rsidRPr="001C28B6">
        <w:t xml:space="preserve"> it was essential that no leaks occur in the pipeline and special techniques were developed to join the lead pipe. In a 30-mile length of 3-inch (76</w:t>
      </w:r>
      <w:r w:rsidR="00197F94" w:rsidRPr="001C28B6">
        <w:t xml:space="preserve"> </w:t>
      </w:r>
      <w:r w:rsidRPr="001C28B6">
        <w:t>mm) diameter armoured pipeline there were 75 joints and it weighed 1,620 tons (1,470 metric tonnes).</w:t>
      </w:r>
    </w:p>
    <w:p w14:paraId="7F8674DE" w14:textId="77777777" w:rsidR="006D18CD" w:rsidRPr="001C28B6" w:rsidRDefault="006D18CD" w:rsidP="006528B7">
      <w:pPr>
        <w:pStyle w:val="BodyText"/>
      </w:pPr>
      <w:r w:rsidRPr="001C28B6">
        <w:t>Another type of pipe used in PLUTO</w:t>
      </w:r>
      <w:r w:rsidR="00B01CA3">
        <w:fldChar w:fldCharType="begin"/>
      </w:r>
      <w:r w:rsidR="00B01CA3">
        <w:instrText xml:space="preserve"> XE "</w:instrText>
      </w:r>
      <w:r w:rsidR="00B01CA3" w:rsidRPr="00477599">
        <w:instrText>PLUTO</w:instrText>
      </w:r>
      <w:r w:rsidR="00B01CA3">
        <w:instrText xml:space="preserve">" </w:instrText>
      </w:r>
      <w:r w:rsidR="00B01CA3">
        <w:fldChar w:fldCharType="end"/>
      </w:r>
      <w:r w:rsidRPr="001C28B6">
        <w:t xml:space="preserve"> for some of the land</w:t>
      </w:r>
      <w:r w:rsidR="00162026">
        <w:t>-</w:t>
      </w:r>
      <w:r w:rsidRPr="001C28B6">
        <w:t>based oil lines was a 3” steel pipeline. This was known as ‘HAMEL</w:t>
      </w:r>
      <w:r w:rsidR="00B01CA3">
        <w:fldChar w:fldCharType="begin"/>
      </w:r>
      <w:r w:rsidR="00B01CA3">
        <w:instrText xml:space="preserve"> XE "</w:instrText>
      </w:r>
      <w:r w:rsidR="00B01CA3" w:rsidRPr="00FF748D">
        <w:instrText>HAMEL</w:instrText>
      </w:r>
      <w:r w:rsidR="00B01CA3">
        <w:instrText xml:space="preserve">" </w:instrText>
      </w:r>
      <w:r w:rsidR="00B01CA3">
        <w:fldChar w:fldCharType="end"/>
      </w:r>
      <w:r w:rsidRPr="001C28B6">
        <w:t>’ named after H. A. Hammick</w:t>
      </w:r>
      <w:r w:rsidR="00071F3E">
        <w:fldChar w:fldCharType="begin"/>
      </w:r>
      <w:r w:rsidR="00071F3E">
        <w:instrText xml:space="preserve"> XE "</w:instrText>
      </w:r>
      <w:r w:rsidR="00071F3E" w:rsidRPr="00C71E21">
        <w:instrText>H. A. Hammick</w:instrText>
      </w:r>
      <w:r w:rsidR="00071F3E">
        <w:instrText xml:space="preserve">" </w:instrText>
      </w:r>
      <w:r w:rsidR="00071F3E">
        <w:fldChar w:fldCharType="end"/>
      </w:r>
      <w:r w:rsidRPr="001C28B6">
        <w:t xml:space="preserve"> of the Iraq Petroleum Company</w:t>
      </w:r>
      <w:r w:rsidR="00B01CA3">
        <w:fldChar w:fldCharType="begin"/>
      </w:r>
      <w:r w:rsidR="00B01CA3">
        <w:instrText xml:space="preserve"> XE "</w:instrText>
      </w:r>
      <w:r w:rsidR="00B01CA3" w:rsidRPr="001D7994">
        <w:instrText>Iraq Petroleum Company</w:instrText>
      </w:r>
      <w:r w:rsidR="00B01CA3">
        <w:instrText xml:space="preserve">" </w:instrText>
      </w:r>
      <w:r w:rsidR="00B01CA3">
        <w:fldChar w:fldCharType="end"/>
      </w:r>
      <w:r w:rsidRPr="001C28B6">
        <w:t xml:space="preserve"> and B.</w:t>
      </w:r>
      <w:r w:rsidR="00B01CA3">
        <w:t xml:space="preserve"> </w:t>
      </w:r>
      <w:r w:rsidRPr="001C28B6">
        <w:t>J.</w:t>
      </w:r>
      <w:r w:rsidR="00B01CA3">
        <w:t xml:space="preserve"> </w:t>
      </w:r>
      <w:r w:rsidRPr="001C28B6">
        <w:t>Ellis</w:t>
      </w:r>
      <w:r w:rsidR="00B01CA3">
        <w:fldChar w:fldCharType="begin"/>
      </w:r>
      <w:r w:rsidR="00B01CA3">
        <w:instrText xml:space="preserve"> XE "</w:instrText>
      </w:r>
      <w:r w:rsidR="00B01CA3" w:rsidRPr="00A92EC6">
        <w:instrText>B. J. Ellis</w:instrText>
      </w:r>
      <w:r w:rsidR="00B01CA3">
        <w:instrText xml:space="preserve">" </w:instrText>
      </w:r>
      <w:r w:rsidR="00B01CA3">
        <w:fldChar w:fldCharType="end"/>
      </w:r>
      <w:r w:rsidRPr="001C28B6">
        <w:t xml:space="preserve"> of Burmah Oil Company</w:t>
      </w:r>
      <w:r w:rsidR="00B01CA3">
        <w:fldChar w:fldCharType="begin"/>
      </w:r>
      <w:r w:rsidR="00B01CA3">
        <w:instrText xml:space="preserve"> XE "</w:instrText>
      </w:r>
      <w:r w:rsidR="00B01CA3" w:rsidRPr="00E51469">
        <w:instrText>Burmah Oil Company</w:instrText>
      </w:r>
      <w:r w:rsidR="00B01CA3">
        <w:instrText xml:space="preserve">" </w:instrText>
      </w:r>
      <w:r w:rsidR="00B01CA3">
        <w:fldChar w:fldCharType="end"/>
      </w:r>
      <w:r w:rsidRPr="001C28B6">
        <w:t>. ‘HAMEL’ was developed as insurance against any wartime shortage of lead, and in case there was a failure of the lead pipelines.</w:t>
      </w:r>
    </w:p>
    <w:p w14:paraId="643E70F1" w14:textId="77777777" w:rsidR="006D18CD" w:rsidRPr="001C28B6" w:rsidRDefault="006D18CD" w:rsidP="006528B7">
      <w:pPr>
        <w:pStyle w:val="BodyText"/>
      </w:pPr>
      <w:r w:rsidRPr="001C28B6">
        <w:t>Before June 1943, it was assumed by many people, including the Germans that the invasion of the Continent would be across the shortest crossing from Kent</w:t>
      </w:r>
      <w:r w:rsidR="00071F3E">
        <w:fldChar w:fldCharType="begin"/>
      </w:r>
      <w:r w:rsidR="00071F3E">
        <w:instrText xml:space="preserve"> XE "</w:instrText>
      </w:r>
      <w:r w:rsidR="00071F3E" w:rsidRPr="00DB1448">
        <w:instrText>Kent</w:instrText>
      </w:r>
      <w:r w:rsidR="00071F3E">
        <w:instrText xml:space="preserve">" </w:instrText>
      </w:r>
      <w:r w:rsidR="00071F3E">
        <w:fldChar w:fldCharType="end"/>
      </w:r>
      <w:r w:rsidRPr="001C28B6">
        <w:t xml:space="preserve"> to Calais</w:t>
      </w:r>
      <w:r w:rsidR="00071F3E">
        <w:fldChar w:fldCharType="begin"/>
      </w:r>
      <w:r w:rsidR="00071F3E">
        <w:instrText xml:space="preserve"> XE "</w:instrText>
      </w:r>
      <w:r w:rsidR="00071F3E" w:rsidRPr="00976D7B">
        <w:instrText>Calais</w:instrText>
      </w:r>
      <w:r w:rsidR="00071F3E">
        <w:instrText xml:space="preserve">" </w:instrText>
      </w:r>
      <w:r w:rsidR="00071F3E">
        <w:fldChar w:fldCharType="end"/>
      </w:r>
      <w:r w:rsidRPr="001C28B6">
        <w:t>. The planning was based on undersea pipelines of about 20 miles long (32 km). This short crossing was too obvious to everyone and the Germans forces fortified the Pas de Calais</w:t>
      </w:r>
      <w:r w:rsidR="00B00AB4">
        <w:fldChar w:fldCharType="begin"/>
      </w:r>
      <w:r w:rsidR="00B00AB4">
        <w:instrText xml:space="preserve"> XE "</w:instrText>
      </w:r>
      <w:r w:rsidR="00B00AB4" w:rsidRPr="00985C55">
        <w:instrText>Pas de Calais</w:instrText>
      </w:r>
      <w:r w:rsidR="00B00AB4">
        <w:instrText xml:space="preserve">" </w:instrText>
      </w:r>
      <w:r w:rsidR="00B00AB4">
        <w:fldChar w:fldCharType="end"/>
      </w:r>
      <w:r w:rsidRPr="001C28B6">
        <w:t xml:space="preserve"> with guns, under water obstructions and sea mines. By July 1943 Normandy</w:t>
      </w:r>
      <w:r w:rsidR="00555FEA">
        <w:fldChar w:fldCharType="begin"/>
      </w:r>
      <w:r w:rsidR="00555FEA">
        <w:instrText xml:space="preserve"> XE "</w:instrText>
      </w:r>
      <w:r w:rsidR="00555FEA" w:rsidRPr="00AC451F">
        <w:instrText>Normandy</w:instrText>
      </w:r>
      <w:r w:rsidR="00555FEA">
        <w:instrText xml:space="preserve">" </w:instrText>
      </w:r>
      <w:r w:rsidR="00555FEA">
        <w:fldChar w:fldCharType="end"/>
      </w:r>
      <w:r w:rsidRPr="001C28B6">
        <w:t xml:space="preserve"> was the invasion target and the undersea pipeline</w:t>
      </w:r>
      <w:r w:rsidR="00071F3E">
        <w:fldChar w:fldCharType="begin"/>
      </w:r>
      <w:r w:rsidR="00071F3E">
        <w:instrText xml:space="preserve"> XE "</w:instrText>
      </w:r>
      <w:r w:rsidR="00071F3E" w:rsidRPr="00180FF9">
        <w:instrText>undersea pipeline</w:instrText>
      </w:r>
      <w:r w:rsidR="00071F3E">
        <w:instrText xml:space="preserve">" </w:instrText>
      </w:r>
      <w:r w:rsidR="00071F3E">
        <w:fldChar w:fldCharType="end"/>
      </w:r>
      <w:r w:rsidRPr="001C28B6">
        <w:t xml:space="preserve"> would now need to be 70 miles long (113 km).</w:t>
      </w:r>
    </w:p>
    <w:p w14:paraId="4A7FB6F9" w14:textId="77777777" w:rsidR="006D18CD" w:rsidRPr="001C28B6" w:rsidRDefault="006D18CD" w:rsidP="006528B7">
      <w:pPr>
        <w:pStyle w:val="BodyText"/>
      </w:pPr>
      <w:r w:rsidRPr="001C28B6">
        <w:t>There would be a network on land to get the essential petrol supplies to the English coast and then into Europe.</w:t>
      </w:r>
    </w:p>
    <w:p w14:paraId="209B5E1A" w14:textId="77777777" w:rsidR="006D18CD" w:rsidRPr="001C28B6" w:rsidRDefault="006D18CD" w:rsidP="006528B7">
      <w:pPr>
        <w:pStyle w:val="BodyText"/>
      </w:pPr>
      <w:r w:rsidRPr="001C28B6">
        <w:t>The invasion of Normandy</w:t>
      </w:r>
      <w:r w:rsidR="00555FEA">
        <w:fldChar w:fldCharType="begin"/>
      </w:r>
      <w:r w:rsidR="00555FEA">
        <w:instrText xml:space="preserve"> XE "</w:instrText>
      </w:r>
      <w:r w:rsidR="00555FEA" w:rsidRPr="00AC451F">
        <w:instrText>Normandy</w:instrText>
      </w:r>
      <w:r w:rsidR="00555FEA">
        <w:instrText xml:space="preserve">" </w:instrText>
      </w:r>
      <w:r w:rsidR="00555FEA">
        <w:fldChar w:fldCharType="end"/>
      </w:r>
      <w:r w:rsidRPr="001C28B6">
        <w:t xml:space="preserve"> took place on June 6 1944, D-Day</w:t>
      </w:r>
      <w:r w:rsidR="006F7E44">
        <w:fldChar w:fldCharType="begin"/>
      </w:r>
      <w:r w:rsidR="006F7E44">
        <w:instrText xml:space="preserve"> XE "</w:instrText>
      </w:r>
      <w:r w:rsidR="006F7E44" w:rsidRPr="00AE2ED6">
        <w:rPr>
          <w:noProof/>
          <w:sz w:val="20"/>
        </w:rPr>
        <w:instrText>D-Day</w:instrText>
      </w:r>
      <w:r w:rsidR="006F7E44">
        <w:instrText xml:space="preserve">" </w:instrText>
      </w:r>
      <w:r w:rsidR="006F7E44">
        <w:fldChar w:fldCharType="end"/>
      </w:r>
      <w:r w:rsidRPr="001C28B6">
        <w:t>. Operation PLUTO</w:t>
      </w:r>
      <w:r w:rsidR="00B01CA3">
        <w:fldChar w:fldCharType="begin"/>
      </w:r>
      <w:r w:rsidR="00B01CA3">
        <w:instrText xml:space="preserve"> XE "</w:instrText>
      </w:r>
      <w:r w:rsidR="00B01CA3" w:rsidRPr="00477599">
        <w:instrText>PLUTO</w:instrText>
      </w:r>
      <w:r w:rsidR="00B01CA3">
        <w:instrText xml:space="preserve">" </w:instrText>
      </w:r>
      <w:r w:rsidR="00B01CA3">
        <w:fldChar w:fldCharType="end"/>
      </w:r>
      <w:r w:rsidRPr="001C28B6">
        <w:t xml:space="preserve"> would be laid over the next months, but it would be 22 September 1944 before petrol started to flow to the Continent.</w:t>
      </w:r>
    </w:p>
    <w:p w14:paraId="0375D7A7" w14:textId="77777777" w:rsidR="006D18CD" w:rsidRDefault="006D18CD" w:rsidP="006528B7">
      <w:pPr>
        <w:pStyle w:val="BodyText"/>
      </w:pPr>
      <w:r w:rsidRPr="001C28B6">
        <w:t>The pipeline system would eventually extend from the refinery at Stanlow</w:t>
      </w:r>
      <w:r w:rsidR="0065654F">
        <w:fldChar w:fldCharType="begin"/>
      </w:r>
      <w:r w:rsidR="0065654F">
        <w:instrText xml:space="preserve"> XE "</w:instrText>
      </w:r>
      <w:r w:rsidR="0065654F" w:rsidRPr="00D04C6D">
        <w:rPr>
          <w:i/>
          <w:iCs/>
        </w:rPr>
        <w:instrText>Stanlow</w:instrText>
      </w:r>
      <w:r w:rsidR="0065654F">
        <w:instrText xml:space="preserve">" </w:instrText>
      </w:r>
      <w:r w:rsidR="0065654F">
        <w:fldChar w:fldCharType="end"/>
      </w:r>
      <w:r w:rsidRPr="001C28B6">
        <w:t>, and key supply areas of Misterton</w:t>
      </w:r>
      <w:r w:rsidR="00B00AB4">
        <w:fldChar w:fldCharType="begin"/>
      </w:r>
      <w:r w:rsidR="00B00AB4">
        <w:instrText xml:space="preserve"> XE "</w:instrText>
      </w:r>
      <w:r w:rsidR="00B00AB4" w:rsidRPr="00F4684F">
        <w:instrText>Misterton</w:instrText>
      </w:r>
      <w:r w:rsidR="00B00AB4">
        <w:instrText xml:space="preserve">" </w:instrText>
      </w:r>
      <w:r w:rsidR="00B00AB4">
        <w:fldChar w:fldCharType="end"/>
      </w:r>
      <w:r w:rsidRPr="001C28B6">
        <w:t xml:space="preserve"> and Avonmouth</w:t>
      </w:r>
      <w:r w:rsidR="00B00AB4">
        <w:fldChar w:fldCharType="begin"/>
      </w:r>
      <w:r w:rsidR="00B00AB4">
        <w:instrText xml:space="preserve"> XE "</w:instrText>
      </w:r>
      <w:r w:rsidR="00B00AB4" w:rsidRPr="005233CD">
        <w:instrText>Avonmouth</w:instrText>
      </w:r>
      <w:r w:rsidR="00B00AB4">
        <w:instrText xml:space="preserve">" </w:instrText>
      </w:r>
      <w:r w:rsidR="00B00AB4">
        <w:fldChar w:fldCharType="end"/>
      </w:r>
      <w:r w:rsidRPr="001C28B6">
        <w:t xml:space="preserve"> to the half million gallon reservoir (1.9 million litre</w:t>
      </w:r>
      <w:r w:rsidR="002266E2" w:rsidRPr="001C28B6">
        <w:t>s</w:t>
      </w:r>
      <w:r w:rsidRPr="001C28B6">
        <w:t>) on high ground behind Shanklin</w:t>
      </w:r>
      <w:r w:rsidR="00B00AB4">
        <w:fldChar w:fldCharType="begin"/>
      </w:r>
      <w:r w:rsidR="00B00AB4">
        <w:instrText xml:space="preserve"> XE "</w:instrText>
      </w:r>
      <w:r w:rsidR="00B00AB4" w:rsidRPr="00635702">
        <w:instrText>Shanklin</w:instrText>
      </w:r>
      <w:r w:rsidR="00B00AB4">
        <w:instrText xml:space="preserve">" </w:instrText>
      </w:r>
      <w:r w:rsidR="00B00AB4">
        <w:fldChar w:fldCharType="end"/>
      </w:r>
      <w:r w:rsidRPr="001C28B6">
        <w:t>. Petrol was gravity fed from there to the pumping stations at Shanklin and Sandown</w:t>
      </w:r>
      <w:r w:rsidR="00B00AB4">
        <w:fldChar w:fldCharType="begin"/>
      </w:r>
      <w:r w:rsidR="00B00AB4">
        <w:instrText xml:space="preserve"> XE "</w:instrText>
      </w:r>
      <w:r w:rsidR="00B00AB4" w:rsidRPr="000F0DE6">
        <w:instrText>Sandown</w:instrText>
      </w:r>
      <w:r w:rsidR="00B00AB4">
        <w:instrText xml:space="preserve">" </w:instrText>
      </w:r>
      <w:r w:rsidR="00B00AB4">
        <w:fldChar w:fldCharType="end"/>
      </w:r>
      <w:r w:rsidRPr="001C28B6">
        <w:t xml:space="preserve"> (on the Isle of Wight</w:t>
      </w:r>
      <w:r w:rsidR="00071F3E">
        <w:fldChar w:fldCharType="begin"/>
      </w:r>
      <w:r w:rsidR="00071F3E">
        <w:instrText xml:space="preserve"> XE "</w:instrText>
      </w:r>
      <w:r w:rsidR="00071F3E" w:rsidRPr="00AD2A8A">
        <w:instrText>Isle of Wight</w:instrText>
      </w:r>
      <w:r w:rsidR="00071F3E">
        <w:instrText xml:space="preserve">" </w:instrText>
      </w:r>
      <w:r w:rsidR="00071F3E">
        <w:fldChar w:fldCharType="end"/>
      </w:r>
      <w:r w:rsidRPr="001C28B6">
        <w:t>). It was pumped across the Channel to Cherbourg</w:t>
      </w:r>
      <w:r w:rsidR="00071F3E">
        <w:fldChar w:fldCharType="begin"/>
      </w:r>
      <w:r w:rsidR="00071F3E">
        <w:instrText xml:space="preserve"> XE "</w:instrText>
      </w:r>
      <w:r w:rsidR="00071F3E" w:rsidRPr="007F01B5">
        <w:instrText>Cherbourg</w:instrText>
      </w:r>
      <w:r w:rsidR="00071F3E">
        <w:instrText xml:space="preserve">" </w:instrText>
      </w:r>
      <w:r w:rsidR="00071F3E">
        <w:fldChar w:fldCharType="end"/>
      </w:r>
      <w:r w:rsidRPr="001C28B6">
        <w:t xml:space="preserve"> initially then later to Calais</w:t>
      </w:r>
      <w:r w:rsidR="00071F3E">
        <w:fldChar w:fldCharType="begin"/>
      </w:r>
      <w:r w:rsidR="00071F3E">
        <w:instrText xml:space="preserve"> XE "</w:instrText>
      </w:r>
      <w:r w:rsidR="00071F3E" w:rsidRPr="00F360E6">
        <w:instrText>Calais</w:instrText>
      </w:r>
      <w:r w:rsidR="00071F3E">
        <w:instrText xml:space="preserve">" </w:instrText>
      </w:r>
      <w:r w:rsidR="00071F3E">
        <w:fldChar w:fldCharType="end"/>
      </w:r>
      <w:r w:rsidRPr="001C28B6">
        <w:t xml:space="preserve"> and extend</w:t>
      </w:r>
      <w:r w:rsidR="00880D52">
        <w:t>ed</w:t>
      </w:r>
      <w:r w:rsidRPr="001C28B6">
        <w:t xml:space="preserve"> through France</w:t>
      </w:r>
      <w:r w:rsidR="0065654F">
        <w:fldChar w:fldCharType="begin"/>
      </w:r>
      <w:r w:rsidR="0065654F">
        <w:instrText xml:space="preserve"> XE "</w:instrText>
      </w:r>
      <w:r w:rsidR="0065654F" w:rsidRPr="00E3441A">
        <w:instrText>France</w:instrText>
      </w:r>
      <w:r w:rsidR="0065654F">
        <w:instrText xml:space="preserve">" </w:instrText>
      </w:r>
      <w:r w:rsidR="0065654F">
        <w:fldChar w:fldCharType="end"/>
      </w:r>
      <w:r w:rsidRPr="001C28B6">
        <w:t>, Belgium</w:t>
      </w:r>
      <w:r w:rsidR="00B00AB4">
        <w:fldChar w:fldCharType="begin"/>
      </w:r>
      <w:r w:rsidR="00B00AB4">
        <w:instrText xml:space="preserve"> XE "</w:instrText>
      </w:r>
      <w:r w:rsidR="00B00AB4" w:rsidRPr="005434B2">
        <w:instrText>Belgium</w:instrText>
      </w:r>
      <w:r w:rsidR="00B00AB4">
        <w:instrText xml:space="preserve">" </w:instrText>
      </w:r>
      <w:r w:rsidR="00B00AB4">
        <w:fldChar w:fldCharType="end"/>
      </w:r>
      <w:r w:rsidRPr="001C28B6">
        <w:t>, Luxembourg</w:t>
      </w:r>
      <w:r w:rsidR="00B00AB4">
        <w:fldChar w:fldCharType="begin"/>
      </w:r>
      <w:r w:rsidR="00B00AB4">
        <w:instrText xml:space="preserve"> XE "</w:instrText>
      </w:r>
      <w:r w:rsidR="00B00AB4" w:rsidRPr="00B4705E">
        <w:instrText>Luxembourg</w:instrText>
      </w:r>
      <w:r w:rsidR="00B00AB4">
        <w:instrText xml:space="preserve">" </w:instrText>
      </w:r>
      <w:r w:rsidR="00B00AB4">
        <w:fldChar w:fldCharType="end"/>
      </w:r>
      <w:r w:rsidRPr="001C28B6">
        <w:t xml:space="preserve"> and end in German Rhine</w:t>
      </w:r>
      <w:r w:rsidR="00B00AB4">
        <w:fldChar w:fldCharType="begin"/>
      </w:r>
      <w:r w:rsidR="00B00AB4">
        <w:instrText xml:space="preserve"> XE "</w:instrText>
      </w:r>
      <w:r w:rsidR="00B00AB4" w:rsidRPr="008D1580">
        <w:instrText>Rhine</w:instrText>
      </w:r>
      <w:r w:rsidR="00B00AB4">
        <w:instrText xml:space="preserve">" </w:instrText>
      </w:r>
      <w:r w:rsidR="00B00AB4">
        <w:fldChar w:fldCharType="end"/>
      </w:r>
      <w:r w:rsidRPr="001C28B6">
        <w:t xml:space="preserve"> in 1945. </w:t>
      </w:r>
    </w:p>
    <w:p w14:paraId="5ADECABA" w14:textId="77777777" w:rsidR="00C24976" w:rsidRDefault="00C24976">
      <w:pPr>
        <w:spacing w:after="120"/>
        <w:rPr>
          <w:i/>
          <w:spacing w:val="-5"/>
          <w:sz w:val="22"/>
        </w:rPr>
      </w:pPr>
      <w:r>
        <w:br w:type="page"/>
      </w:r>
    </w:p>
    <w:p w14:paraId="30143017" w14:textId="77777777" w:rsidR="00361000" w:rsidRDefault="00361000" w:rsidP="00361000">
      <w:pPr>
        <w:pStyle w:val="Caption"/>
      </w:pPr>
      <w:r>
        <w:lastRenderedPageBreak/>
        <w:t xml:space="preserve">Photo </w:t>
      </w:r>
      <w:r w:rsidR="008E1931">
        <w:t>2</w:t>
      </w:r>
      <w:r w:rsidR="00BA6321">
        <w:t>2</w:t>
      </w:r>
      <w:r w:rsidR="008E1931">
        <w:t>.</w:t>
      </w:r>
      <w:r>
        <w:t xml:space="preserve"> PLUTO Cable drum with pipeline</w:t>
      </w:r>
    </w:p>
    <w:p w14:paraId="1185B920" w14:textId="77777777" w:rsidR="005C2EF3" w:rsidRDefault="005C2EF3" w:rsidP="00FC0BC3">
      <w:pPr>
        <w:pStyle w:val="Picture"/>
      </w:pPr>
      <w:r>
        <w:rPr>
          <w:noProof/>
          <w:lang w:eastAsia="en-AU"/>
        </w:rPr>
        <w:drawing>
          <wp:inline distT="0" distB="0" distL="0" distR="0" wp14:anchorId="55AA5510" wp14:editId="028E1FD5">
            <wp:extent cx="5706194" cy="3904735"/>
            <wp:effectExtent l="0" t="0" r="889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1972" cy="4025020"/>
                    </a:xfrm>
                    <a:prstGeom prst="rect">
                      <a:avLst/>
                    </a:prstGeom>
                    <a:noFill/>
                  </pic:spPr>
                </pic:pic>
              </a:graphicData>
            </a:graphic>
          </wp:inline>
        </w:drawing>
      </w:r>
    </w:p>
    <w:p w14:paraId="521BC123" w14:textId="77777777" w:rsidR="00361000" w:rsidRDefault="00BA6321" w:rsidP="00C24976">
      <w:pPr>
        <w:pStyle w:val="Caption"/>
      </w:pPr>
      <w:r>
        <w:t>P</w:t>
      </w:r>
      <w:r w:rsidR="00361000">
        <w:t xml:space="preserve">hoto </w:t>
      </w:r>
      <w:r w:rsidR="008E1931">
        <w:t>2</w:t>
      </w:r>
      <w:r>
        <w:t>3</w:t>
      </w:r>
      <w:r w:rsidR="008E1931">
        <w:t>.</w:t>
      </w:r>
      <w:r w:rsidR="00361000">
        <w:t xml:space="preserve"> Tugs laying the PLUTO pipeline</w:t>
      </w:r>
    </w:p>
    <w:p w14:paraId="0DCD449E" w14:textId="77777777" w:rsidR="003E5A15" w:rsidRPr="003E5A15" w:rsidRDefault="003E5A15" w:rsidP="006528B7">
      <w:pPr>
        <w:pStyle w:val="Picture"/>
      </w:pPr>
      <w:r>
        <w:rPr>
          <w:noProof/>
          <w:lang w:eastAsia="en-AU"/>
        </w:rPr>
        <w:drawing>
          <wp:inline distT="0" distB="0" distL="0" distR="0" wp14:anchorId="2167D9C4" wp14:editId="2819EE34">
            <wp:extent cx="5281247" cy="38553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2464" cy="3914598"/>
                    </a:xfrm>
                    <a:prstGeom prst="rect">
                      <a:avLst/>
                    </a:prstGeom>
                    <a:noFill/>
                  </pic:spPr>
                </pic:pic>
              </a:graphicData>
            </a:graphic>
          </wp:inline>
        </w:drawing>
      </w:r>
    </w:p>
    <w:p w14:paraId="16CE2044" w14:textId="77777777" w:rsidR="00DB65EF" w:rsidRDefault="00DB65EF">
      <w:pPr>
        <w:spacing w:after="120"/>
        <w:rPr>
          <w:i/>
          <w:spacing w:val="-5"/>
          <w:sz w:val="22"/>
        </w:rPr>
      </w:pPr>
      <w:r>
        <w:br w:type="page"/>
      </w:r>
    </w:p>
    <w:p w14:paraId="7CB89363" w14:textId="77777777" w:rsidR="00361000" w:rsidRDefault="00361000" w:rsidP="005C2EF3">
      <w:pPr>
        <w:pStyle w:val="Caption"/>
      </w:pPr>
      <w:r>
        <w:lastRenderedPageBreak/>
        <w:t xml:space="preserve">Photo </w:t>
      </w:r>
      <w:r w:rsidR="008E1931">
        <w:t>2</w:t>
      </w:r>
      <w:r w:rsidR="00BA6321">
        <w:t>4</w:t>
      </w:r>
      <w:r w:rsidR="008E1931">
        <w:t>.</w:t>
      </w:r>
      <w:r>
        <w:t xml:space="preserve"> Pluto Pump</w:t>
      </w:r>
    </w:p>
    <w:p w14:paraId="4FFB3021" w14:textId="77777777" w:rsidR="00361000" w:rsidRPr="00361000" w:rsidRDefault="003E5A15" w:rsidP="006528B7">
      <w:pPr>
        <w:pStyle w:val="Picture"/>
      </w:pPr>
      <w:r>
        <w:rPr>
          <w:noProof/>
          <w:lang w:eastAsia="en-AU"/>
        </w:rPr>
        <w:drawing>
          <wp:inline distT="0" distB="0" distL="0" distR="0" wp14:anchorId="05D3FBA3" wp14:editId="30695F47">
            <wp:extent cx="3632565" cy="3805881"/>
            <wp:effectExtent l="0" t="0" r="635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t="16484"/>
                    <a:stretch/>
                  </pic:blipFill>
                  <pic:spPr bwMode="auto">
                    <a:xfrm>
                      <a:off x="0" y="0"/>
                      <a:ext cx="3657547" cy="3832055"/>
                    </a:xfrm>
                    <a:prstGeom prst="rect">
                      <a:avLst/>
                    </a:prstGeom>
                    <a:noFill/>
                    <a:ln>
                      <a:noFill/>
                    </a:ln>
                    <a:extLst>
                      <a:ext uri="{53640926-AAD7-44D8-BBD7-CCE9431645EC}">
                        <a14:shadowObscured xmlns:a14="http://schemas.microsoft.com/office/drawing/2010/main"/>
                      </a:ext>
                    </a:extLst>
                  </pic:spPr>
                </pic:pic>
              </a:graphicData>
            </a:graphic>
          </wp:inline>
        </w:drawing>
      </w:r>
    </w:p>
    <w:p w14:paraId="727242DE" w14:textId="77777777" w:rsidR="006D18CD" w:rsidRPr="001C28B6" w:rsidRDefault="006D18CD" w:rsidP="006528B7">
      <w:pPr>
        <w:pStyle w:val="BodyText"/>
      </w:pPr>
      <w:r w:rsidRPr="001C28B6">
        <w:t>The PLUTO</w:t>
      </w:r>
      <w:r w:rsidR="00B01CA3">
        <w:fldChar w:fldCharType="begin"/>
      </w:r>
      <w:r w:rsidR="00B01CA3">
        <w:instrText xml:space="preserve"> XE "</w:instrText>
      </w:r>
      <w:r w:rsidR="00B01CA3" w:rsidRPr="00477599">
        <w:instrText>PLUTO</w:instrText>
      </w:r>
      <w:r w:rsidR="00B01CA3">
        <w:instrText xml:space="preserve">" </w:instrText>
      </w:r>
      <w:r w:rsidR="00B01CA3">
        <w:fldChar w:fldCharType="end"/>
      </w:r>
      <w:r w:rsidRPr="001C28B6">
        <w:t xml:space="preserve"> Project delivered 172 million gallons of valuable fuel (over 650 million litres) from Sept 1944 to July 1945. </w:t>
      </w:r>
    </w:p>
    <w:p w14:paraId="3DC8807B" w14:textId="77777777" w:rsidR="00FC0BC3" w:rsidRDefault="008E1931" w:rsidP="00FC0BC3">
      <w:pPr>
        <w:pStyle w:val="Caption"/>
      </w:pPr>
      <w:r>
        <w:t>Figure 1.</w:t>
      </w:r>
      <w:r w:rsidR="006D18CD">
        <w:t xml:space="preserve"> Operation ‘PLUTO</w:t>
      </w:r>
      <w:r w:rsidR="00B01CA3">
        <w:fldChar w:fldCharType="begin"/>
      </w:r>
      <w:r w:rsidR="00B01CA3">
        <w:instrText xml:space="preserve"> XE "</w:instrText>
      </w:r>
      <w:r w:rsidR="00B01CA3" w:rsidRPr="004162FD">
        <w:instrText>PLUTO</w:instrText>
      </w:r>
      <w:r w:rsidR="00B01CA3">
        <w:instrText xml:space="preserve">" </w:instrText>
      </w:r>
      <w:r w:rsidR="00B01CA3">
        <w:fldChar w:fldCharType="end"/>
      </w:r>
      <w:r w:rsidR="006D18CD">
        <w:t>’ the complete land and subsea pipeline system from the north of England</w:t>
      </w:r>
      <w:r w:rsidR="00280F5C">
        <w:fldChar w:fldCharType="begin"/>
      </w:r>
      <w:r w:rsidR="00280F5C">
        <w:instrText xml:space="preserve"> XE "</w:instrText>
      </w:r>
      <w:r w:rsidR="00280F5C" w:rsidRPr="004162FD">
        <w:instrText>England</w:instrText>
      </w:r>
      <w:r w:rsidR="00280F5C">
        <w:instrText xml:space="preserve">" </w:instrText>
      </w:r>
      <w:r w:rsidR="00280F5C">
        <w:fldChar w:fldCharType="end"/>
      </w:r>
      <w:r w:rsidR="006D18CD">
        <w:t xml:space="preserve"> to the Rhine</w:t>
      </w:r>
      <w:r w:rsidR="00B00AB4">
        <w:fldChar w:fldCharType="begin"/>
      </w:r>
      <w:r w:rsidR="00B00AB4">
        <w:instrText xml:space="preserve"> XE "</w:instrText>
      </w:r>
      <w:r w:rsidR="00B00AB4" w:rsidRPr="004162FD">
        <w:instrText>Rhine</w:instrText>
      </w:r>
      <w:r w:rsidR="00B00AB4">
        <w:instrText xml:space="preserve">" </w:instrText>
      </w:r>
      <w:r w:rsidR="00B00AB4">
        <w:fldChar w:fldCharType="end"/>
      </w:r>
      <w:r w:rsidR="006D18CD">
        <w:t xml:space="preserve"> in 1945 (BICC Cables</w:t>
      </w:r>
      <w:r w:rsidR="00071F3E">
        <w:fldChar w:fldCharType="begin"/>
      </w:r>
      <w:r w:rsidR="00071F3E">
        <w:instrText xml:space="preserve"> XE "</w:instrText>
      </w:r>
      <w:r w:rsidR="00071F3E" w:rsidRPr="00071F3E">
        <w:instrText>BICC Cables</w:instrText>
      </w:r>
      <w:r w:rsidR="00071F3E">
        <w:instrText xml:space="preserve">" </w:instrText>
      </w:r>
      <w:r w:rsidR="00071F3E">
        <w:fldChar w:fldCharType="end"/>
      </w:r>
      <w:r w:rsidR="006D18CD">
        <w:t>)</w:t>
      </w:r>
    </w:p>
    <w:p w14:paraId="247C3988" w14:textId="1E0B97BA" w:rsidR="006D18CD" w:rsidRDefault="005108AC" w:rsidP="00FC0BC3">
      <w:pPr>
        <w:pStyle w:val="Picture"/>
      </w:pPr>
      <w:r>
        <w:t xml:space="preserve"> </w:t>
      </w:r>
      <w:r w:rsidR="00B52505">
        <w:rPr>
          <w:noProof/>
          <w:lang w:eastAsia="en-AU"/>
        </w:rPr>
        <w:drawing>
          <wp:inline distT="0" distB="0" distL="0" distR="0" wp14:anchorId="5578F012" wp14:editId="1B9ED51B">
            <wp:extent cx="4814873" cy="3268134"/>
            <wp:effectExtent l="0" t="0" r="508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3991" cy="3315048"/>
                    </a:xfrm>
                    <a:prstGeom prst="rect">
                      <a:avLst/>
                    </a:prstGeom>
                    <a:noFill/>
                    <a:ln>
                      <a:noFill/>
                    </a:ln>
                  </pic:spPr>
                </pic:pic>
              </a:graphicData>
            </a:graphic>
          </wp:inline>
        </w:drawing>
      </w:r>
    </w:p>
    <w:p w14:paraId="4CB7EC0D" w14:textId="77777777" w:rsidR="006D18CD" w:rsidRPr="006F7E44" w:rsidRDefault="006D18CD" w:rsidP="006528B7">
      <w:pPr>
        <w:pStyle w:val="BodyText"/>
      </w:pPr>
      <w:r w:rsidRPr="006F7E44">
        <w:t xml:space="preserve">The pipeline system would operate until August 1946, when it became a hazard to coastal shipping. It was </w:t>
      </w:r>
      <w:r w:rsidR="00436027" w:rsidRPr="006F7E44">
        <w:t xml:space="preserve">closed and </w:t>
      </w:r>
      <w:r w:rsidRPr="006F7E44">
        <w:t>salvage</w:t>
      </w:r>
      <w:r w:rsidR="00436027" w:rsidRPr="006F7E44">
        <w:t>d</w:t>
      </w:r>
      <w:r w:rsidRPr="006F7E44">
        <w:t xml:space="preserve"> to recover the valuable materials</w:t>
      </w:r>
      <w:r w:rsidR="00436027" w:rsidRPr="006F7E44">
        <w:t>,</w:t>
      </w:r>
      <w:r w:rsidRPr="006F7E44">
        <w:t xml:space="preserve"> principally lead.</w:t>
      </w:r>
    </w:p>
    <w:p w14:paraId="46E779CD" w14:textId="77777777" w:rsidR="006D18CD" w:rsidRPr="006F7E44" w:rsidRDefault="006D18CD" w:rsidP="006528B7">
      <w:pPr>
        <w:pStyle w:val="BodyText"/>
      </w:pPr>
      <w:r w:rsidRPr="006F7E44">
        <w:lastRenderedPageBreak/>
        <w:t>A section of the pipeline known as ‘H</w:t>
      </w:r>
      <w:r w:rsidR="005508A0">
        <w:t>A</w:t>
      </w:r>
      <w:r w:rsidRPr="006F7E44">
        <w:t>IS</w:t>
      </w:r>
      <w:r w:rsidR="00B00AB4">
        <w:fldChar w:fldCharType="begin"/>
      </w:r>
      <w:r w:rsidR="00B00AB4">
        <w:instrText xml:space="preserve"> XE "</w:instrText>
      </w:r>
      <w:r w:rsidR="00B00AB4" w:rsidRPr="00624409">
        <w:instrText>H</w:instrText>
      </w:r>
      <w:r w:rsidR="00E93C21">
        <w:instrText>AI</w:instrText>
      </w:r>
      <w:r w:rsidR="00B00AB4" w:rsidRPr="00624409">
        <w:instrText>S</w:instrText>
      </w:r>
      <w:r w:rsidR="00B00AB4">
        <w:instrText xml:space="preserve">" </w:instrText>
      </w:r>
      <w:r w:rsidR="00B00AB4">
        <w:fldChar w:fldCharType="end"/>
      </w:r>
      <w:r w:rsidRPr="006F7E44">
        <w:t>’ piping is located at the Australian War Memorial</w:t>
      </w:r>
      <w:r w:rsidR="00B00AB4">
        <w:fldChar w:fldCharType="begin"/>
      </w:r>
      <w:r w:rsidR="00B00AB4">
        <w:instrText xml:space="preserve"> XE "</w:instrText>
      </w:r>
      <w:r w:rsidR="00B00AB4" w:rsidRPr="007312B1">
        <w:instrText>Australian War Memorial</w:instrText>
      </w:r>
      <w:r w:rsidR="00B00AB4">
        <w:instrText xml:space="preserve">" </w:instrText>
      </w:r>
      <w:r w:rsidR="00B00AB4">
        <w:fldChar w:fldCharType="end"/>
      </w:r>
      <w:r w:rsidRPr="006F7E44">
        <w:t xml:space="preserve"> in Canberra</w:t>
      </w:r>
      <w:r w:rsidR="00071F3E">
        <w:fldChar w:fldCharType="begin"/>
      </w:r>
      <w:r w:rsidR="00071F3E">
        <w:instrText xml:space="preserve"> XE "</w:instrText>
      </w:r>
      <w:r w:rsidR="00071F3E" w:rsidRPr="007A6651">
        <w:instrText>Canberra</w:instrText>
      </w:r>
      <w:r w:rsidR="00071F3E">
        <w:instrText xml:space="preserve">" </w:instrText>
      </w:r>
      <w:r w:rsidR="00071F3E">
        <w:fldChar w:fldCharType="end"/>
      </w:r>
      <w:r w:rsidRPr="006F7E44">
        <w:t>. It was known as ‘HAIS’ because it was designed by Hartley</w:t>
      </w:r>
      <w:r w:rsidR="00B00AB4">
        <w:fldChar w:fldCharType="begin"/>
      </w:r>
      <w:r w:rsidR="00B00AB4">
        <w:instrText xml:space="preserve"> XE "</w:instrText>
      </w:r>
      <w:r w:rsidR="00B00AB4" w:rsidRPr="00D5261A">
        <w:instrText>Hartley</w:instrText>
      </w:r>
      <w:r w:rsidR="00B00AB4">
        <w:instrText xml:space="preserve">" </w:instrText>
      </w:r>
      <w:r w:rsidR="00B00AB4">
        <w:fldChar w:fldCharType="end"/>
      </w:r>
      <w:r w:rsidRPr="006F7E44">
        <w:t>, of Anglo-Iranian</w:t>
      </w:r>
      <w:r w:rsidR="00B00AB4">
        <w:fldChar w:fldCharType="begin"/>
      </w:r>
      <w:r w:rsidR="00B00AB4">
        <w:instrText xml:space="preserve"> XE "</w:instrText>
      </w:r>
      <w:r w:rsidR="00B00AB4" w:rsidRPr="00BB735B">
        <w:instrText>Anglo-Iranian</w:instrText>
      </w:r>
      <w:r w:rsidR="00B00AB4">
        <w:instrText xml:space="preserve">" </w:instrText>
      </w:r>
      <w:r w:rsidR="00B00AB4">
        <w:fldChar w:fldCharType="end"/>
      </w:r>
      <w:r w:rsidRPr="006F7E44">
        <w:t>, and Siemens</w:t>
      </w:r>
      <w:r w:rsidR="00B00AB4">
        <w:fldChar w:fldCharType="begin"/>
      </w:r>
      <w:r w:rsidR="00B00AB4">
        <w:instrText xml:space="preserve"> XE "</w:instrText>
      </w:r>
      <w:r w:rsidR="00B00AB4" w:rsidRPr="00081EF3">
        <w:instrText>Siemens</w:instrText>
      </w:r>
      <w:r w:rsidR="00B00AB4">
        <w:instrText xml:space="preserve">" </w:instrText>
      </w:r>
      <w:r w:rsidR="00B00AB4">
        <w:fldChar w:fldCharType="end"/>
      </w:r>
      <w:r w:rsidRPr="006F7E44">
        <w:t>.</w:t>
      </w:r>
    </w:p>
    <w:p w14:paraId="39388776" w14:textId="796D6629" w:rsidR="006D18CD" w:rsidRDefault="006D18CD" w:rsidP="00784487">
      <w:pPr>
        <w:pStyle w:val="Heading1"/>
      </w:pPr>
      <w:bookmarkStart w:id="19" w:name="_Toc534741100"/>
      <w:bookmarkStart w:id="20" w:name="_Toc22833369"/>
      <w:r>
        <w:t>The World War Is Over</w:t>
      </w:r>
      <w:bookmarkEnd w:id="19"/>
      <w:bookmarkEnd w:id="20"/>
    </w:p>
    <w:p w14:paraId="48B1997A" w14:textId="77777777" w:rsidR="006D18CD" w:rsidRPr="006F7E44" w:rsidRDefault="006D18CD" w:rsidP="006528B7">
      <w:pPr>
        <w:pStyle w:val="BodyText"/>
      </w:pPr>
      <w:r w:rsidRPr="006F7E44">
        <w:t>With the War in Europe</w:t>
      </w:r>
      <w:r w:rsidR="00B00AB4">
        <w:fldChar w:fldCharType="begin"/>
      </w:r>
      <w:r w:rsidR="00B00AB4">
        <w:instrText xml:space="preserve"> XE "</w:instrText>
      </w:r>
      <w:r w:rsidR="00B00AB4" w:rsidRPr="001C78E6">
        <w:instrText>Europe</w:instrText>
      </w:r>
      <w:r w:rsidR="00B00AB4">
        <w:instrText xml:space="preserve">" </w:instrText>
      </w:r>
      <w:r w:rsidR="00B00AB4">
        <w:fldChar w:fldCharType="end"/>
      </w:r>
      <w:r w:rsidRPr="006F7E44">
        <w:t xml:space="preserve"> concluded in May 1945</w:t>
      </w:r>
      <w:r w:rsidR="002F24F1" w:rsidRPr="006F7E44">
        <w:t>,</w:t>
      </w:r>
      <w:r w:rsidRPr="006F7E44">
        <w:t xml:space="preserve"> and the </w:t>
      </w:r>
      <w:r w:rsidR="002266E2" w:rsidRPr="006F7E44">
        <w:t>w</w:t>
      </w:r>
      <w:r w:rsidRPr="006F7E44">
        <w:t>ar against Japan</w:t>
      </w:r>
      <w:r w:rsidR="00280F5C">
        <w:fldChar w:fldCharType="begin"/>
      </w:r>
      <w:r w:rsidR="00280F5C">
        <w:instrText xml:space="preserve"> XE "</w:instrText>
      </w:r>
      <w:r w:rsidR="00280F5C" w:rsidRPr="009E7B85">
        <w:instrText>Japan</w:instrText>
      </w:r>
      <w:r w:rsidR="00280F5C">
        <w:instrText xml:space="preserve">" </w:instrText>
      </w:r>
      <w:r w:rsidR="00280F5C">
        <w:fldChar w:fldCharType="end"/>
      </w:r>
      <w:r w:rsidRPr="006F7E44">
        <w:t xml:space="preserve"> dramatically concluded in August 1945, the avgas demand for the massive air offensives greatly diminished and the Allies attention turned to the peacetime demand for motor spirit. On 12 October 1945, British planning for the new world situation was underway with the 4</w:t>
      </w:r>
      <w:r w:rsidRPr="00E86600">
        <w:rPr>
          <w:vertAlign w:val="superscript"/>
        </w:rPr>
        <w:t>th</w:t>
      </w:r>
      <w:r w:rsidR="00E86600">
        <w:t xml:space="preserve"> </w:t>
      </w:r>
      <w:r w:rsidRPr="006F7E44">
        <w:t xml:space="preserve">Quarter 1945 Curtailment of Aviation Fuel in preference for Motor Spirit. </w:t>
      </w:r>
    </w:p>
    <w:p w14:paraId="6059AE77" w14:textId="77777777" w:rsidR="006D18CD" w:rsidRPr="006F7E44" w:rsidRDefault="006D18CD" w:rsidP="006528B7">
      <w:pPr>
        <w:pStyle w:val="BodyText"/>
      </w:pPr>
      <w:r w:rsidRPr="006F7E44">
        <w:t>For the ‘Sterling Refineries</w:t>
      </w:r>
      <w:r w:rsidR="00B00AB4">
        <w:fldChar w:fldCharType="begin"/>
      </w:r>
      <w:r w:rsidR="00B00AB4">
        <w:instrText xml:space="preserve"> XE "</w:instrText>
      </w:r>
      <w:r w:rsidR="00B00AB4" w:rsidRPr="00555145">
        <w:instrText>Sterling Refineries</w:instrText>
      </w:r>
      <w:r w:rsidR="00B00AB4">
        <w:instrText xml:space="preserve">" </w:instrText>
      </w:r>
      <w:r w:rsidR="00B00AB4">
        <w:fldChar w:fldCharType="end"/>
      </w:r>
      <w:r w:rsidRPr="006F7E44">
        <w:t>’ in Caribbean</w:t>
      </w:r>
      <w:r w:rsidR="00B00AB4">
        <w:fldChar w:fldCharType="begin"/>
      </w:r>
      <w:r w:rsidR="00B00AB4">
        <w:instrText xml:space="preserve"> XE "</w:instrText>
      </w:r>
      <w:r w:rsidR="00B00AB4" w:rsidRPr="00B8579B">
        <w:instrText>Caribbean</w:instrText>
      </w:r>
      <w:r w:rsidR="00B00AB4">
        <w:instrText xml:space="preserve">" </w:instrText>
      </w:r>
      <w:r w:rsidR="00B00AB4">
        <w:fldChar w:fldCharType="end"/>
      </w:r>
      <w:r w:rsidR="00682A62">
        <w:fldChar w:fldCharType="begin"/>
      </w:r>
      <w:r w:rsidR="00682A62">
        <w:instrText xml:space="preserve"> "Caribbean" </w:instrText>
      </w:r>
      <w:r w:rsidR="00682A62">
        <w:fldChar w:fldCharType="end"/>
      </w:r>
      <w:r w:rsidRPr="006F7E44">
        <w:t>, Trinidad</w:t>
      </w:r>
      <w:r w:rsidR="00555FEA">
        <w:fldChar w:fldCharType="begin"/>
      </w:r>
      <w:r w:rsidR="00555FEA">
        <w:instrText xml:space="preserve"> XE "</w:instrText>
      </w:r>
      <w:r w:rsidR="00555FEA" w:rsidRPr="001019AC">
        <w:instrText>Trinidad</w:instrText>
      </w:r>
      <w:r w:rsidR="00555FEA">
        <w:instrText xml:space="preserve">" </w:instrText>
      </w:r>
      <w:r w:rsidR="00555FEA">
        <w:fldChar w:fldCharType="end"/>
      </w:r>
      <w:r w:rsidRPr="006F7E44">
        <w:t xml:space="preserve"> &amp; Curaçao</w:t>
      </w:r>
      <w:r w:rsidR="00555FEA">
        <w:fldChar w:fldCharType="begin"/>
      </w:r>
      <w:r w:rsidR="00555FEA">
        <w:instrText xml:space="preserve"> XE "</w:instrText>
      </w:r>
      <w:r w:rsidR="00555FEA" w:rsidRPr="00480D12">
        <w:instrText>Curaçao</w:instrText>
      </w:r>
      <w:r w:rsidR="00555FEA">
        <w:instrText xml:space="preserve">" </w:instrText>
      </w:r>
      <w:r w:rsidR="00555FEA">
        <w:fldChar w:fldCharType="end"/>
      </w:r>
      <w:r w:rsidRPr="006F7E44">
        <w:t xml:space="preserve"> the following was recommended:</w:t>
      </w:r>
    </w:p>
    <w:p w14:paraId="6B870091" w14:textId="77777777" w:rsidR="006D18CD" w:rsidRDefault="006D18CD" w:rsidP="006528B7">
      <w:pPr>
        <w:pStyle w:val="BodyText"/>
        <w:numPr>
          <w:ilvl w:val="0"/>
          <w:numId w:val="4"/>
        </w:numPr>
      </w:pPr>
      <w:r>
        <w:t>Reduce Avgas 100/130</w:t>
      </w:r>
      <w:r w:rsidR="007C6FFC">
        <w:fldChar w:fldCharType="begin"/>
      </w:r>
      <w:r w:rsidR="007C6FFC">
        <w:instrText xml:space="preserve"> XE "</w:instrText>
      </w:r>
      <w:r w:rsidR="007C6FFC" w:rsidRPr="00F224E2">
        <w:instrText>Avgas 100/130</w:instrText>
      </w:r>
      <w:r w:rsidR="007C6FFC">
        <w:instrText xml:space="preserve">" </w:instrText>
      </w:r>
      <w:r w:rsidR="007C6FFC">
        <w:fldChar w:fldCharType="end"/>
      </w:r>
      <w:r>
        <w:t xml:space="preserve"> production at Trinidad</w:t>
      </w:r>
      <w:r w:rsidR="00555FEA">
        <w:fldChar w:fldCharType="begin"/>
      </w:r>
      <w:r w:rsidR="00555FEA">
        <w:instrText xml:space="preserve"> XE "</w:instrText>
      </w:r>
      <w:r w:rsidR="00555FEA" w:rsidRPr="001019AC">
        <w:instrText>Trinidad</w:instrText>
      </w:r>
      <w:r w:rsidR="00555FEA">
        <w:instrText xml:space="preserve">" </w:instrText>
      </w:r>
      <w:r w:rsidR="00555FEA">
        <w:fldChar w:fldCharType="end"/>
      </w:r>
      <w:r>
        <w:t xml:space="preserve"> &amp; Curaçao</w:t>
      </w:r>
      <w:r w:rsidR="00555FEA">
        <w:fldChar w:fldCharType="begin"/>
      </w:r>
      <w:r w:rsidR="00555FEA">
        <w:instrText xml:space="preserve"> XE "</w:instrText>
      </w:r>
      <w:r w:rsidR="00555FEA" w:rsidRPr="00480D12">
        <w:instrText>Curaçao</w:instrText>
      </w:r>
      <w:r w:rsidR="00555FEA">
        <w:instrText xml:space="preserve">" </w:instrText>
      </w:r>
      <w:r w:rsidR="00555FEA">
        <w:fldChar w:fldCharType="end"/>
      </w:r>
      <w:r>
        <w:t xml:space="preserve"> until the end of 1945.</w:t>
      </w:r>
    </w:p>
    <w:p w14:paraId="352DA5C0" w14:textId="77777777" w:rsidR="006D18CD" w:rsidRDefault="006D18CD" w:rsidP="006528B7">
      <w:pPr>
        <w:pStyle w:val="BodyText"/>
        <w:numPr>
          <w:ilvl w:val="0"/>
          <w:numId w:val="4"/>
        </w:numPr>
      </w:pPr>
      <w:r>
        <w:t>Divert Heysham</w:t>
      </w:r>
      <w:r w:rsidR="007C6FFC">
        <w:fldChar w:fldCharType="begin"/>
      </w:r>
      <w:r w:rsidR="007C6FFC">
        <w:instrText xml:space="preserve"> XE "</w:instrText>
      </w:r>
      <w:r w:rsidR="007C6FFC" w:rsidRPr="00513350">
        <w:instrText>Heysham</w:instrText>
      </w:r>
      <w:r w:rsidR="007C6FFC">
        <w:instrText xml:space="preserve">" </w:instrText>
      </w:r>
      <w:r w:rsidR="007C6FFC">
        <w:fldChar w:fldCharType="end"/>
      </w:r>
      <w:r>
        <w:t xml:space="preserve"> Refinery to Motor Spirit.</w:t>
      </w:r>
    </w:p>
    <w:p w14:paraId="333C7FF5" w14:textId="77777777" w:rsidR="006D18CD" w:rsidRDefault="006D18CD" w:rsidP="006528B7">
      <w:pPr>
        <w:pStyle w:val="BodyText"/>
        <w:numPr>
          <w:ilvl w:val="0"/>
          <w:numId w:val="4"/>
        </w:numPr>
      </w:pPr>
      <w:r>
        <w:t>Maintain Aviation Spirit</w:t>
      </w:r>
      <w:r w:rsidR="00B00AB4">
        <w:fldChar w:fldCharType="begin"/>
      </w:r>
      <w:r w:rsidR="00B00AB4">
        <w:instrText xml:space="preserve"> XE "</w:instrText>
      </w:r>
      <w:r w:rsidR="00B00AB4" w:rsidRPr="00AA2EFD">
        <w:instrText>Aviation Spirit</w:instrText>
      </w:r>
      <w:r w:rsidR="00B00AB4">
        <w:instrText xml:space="preserve">" </w:instrText>
      </w:r>
      <w:r w:rsidR="00B00AB4">
        <w:fldChar w:fldCharType="end"/>
      </w:r>
      <w:r>
        <w:t xml:space="preserve"> production at Stanlow</w:t>
      </w:r>
      <w:r w:rsidR="0065654F">
        <w:fldChar w:fldCharType="begin"/>
      </w:r>
      <w:r w:rsidR="0065654F">
        <w:instrText xml:space="preserve"> XE "</w:instrText>
      </w:r>
      <w:r w:rsidR="0065654F" w:rsidRPr="00071F3E">
        <w:rPr>
          <w:iCs/>
        </w:rPr>
        <w:instrText>Stanlow</w:instrText>
      </w:r>
      <w:r w:rsidR="0065654F">
        <w:instrText xml:space="preserve">" </w:instrText>
      </w:r>
      <w:r w:rsidR="0065654F">
        <w:fldChar w:fldCharType="end"/>
      </w:r>
      <w:r>
        <w:t xml:space="preserve"> &amp; Billing</w:t>
      </w:r>
      <w:r w:rsidR="00E86600">
        <w:t>ham</w:t>
      </w:r>
      <w:r w:rsidR="007C6FFC">
        <w:fldChar w:fldCharType="begin"/>
      </w:r>
      <w:r w:rsidR="007C6FFC">
        <w:instrText xml:space="preserve"> XE "</w:instrText>
      </w:r>
      <w:r w:rsidR="007C6FFC" w:rsidRPr="00EA0336">
        <w:instrText>Billing</w:instrText>
      </w:r>
      <w:r w:rsidR="00060ABD">
        <w:instrText>ham</w:instrText>
      </w:r>
      <w:r w:rsidR="007C6FFC">
        <w:instrText xml:space="preserve">" </w:instrText>
      </w:r>
      <w:r w:rsidR="007C6FFC">
        <w:fldChar w:fldCharType="end"/>
      </w:r>
      <w:r>
        <w:t xml:space="preserve"> at rate of 50,000 tons/quarter.</w:t>
      </w:r>
    </w:p>
    <w:p w14:paraId="33059F3D" w14:textId="77777777" w:rsidR="006D18CD" w:rsidRDefault="006D18CD" w:rsidP="006528B7">
      <w:pPr>
        <w:pStyle w:val="BodyText"/>
        <w:numPr>
          <w:ilvl w:val="0"/>
          <w:numId w:val="4"/>
        </w:numPr>
      </w:pPr>
      <w:r>
        <w:t>Ship some 30,000 tons of aviation fuel to the UK as soon as possible from stocks in Caribbean</w:t>
      </w:r>
      <w:r w:rsidR="00B00AB4">
        <w:fldChar w:fldCharType="begin"/>
      </w:r>
      <w:r w:rsidR="00B00AB4">
        <w:instrText xml:space="preserve"> XE "</w:instrText>
      </w:r>
      <w:r w:rsidR="00B00AB4" w:rsidRPr="006648A4">
        <w:instrText>Caribbean</w:instrText>
      </w:r>
      <w:r w:rsidR="00B00AB4">
        <w:instrText xml:space="preserve">" </w:instrText>
      </w:r>
      <w:r w:rsidR="00B00AB4">
        <w:fldChar w:fldCharType="end"/>
      </w:r>
      <w:r w:rsidR="00682A62">
        <w:fldChar w:fldCharType="begin"/>
      </w:r>
      <w:r w:rsidR="00682A62">
        <w:instrText xml:space="preserve"> "Caribbean" </w:instrText>
      </w:r>
      <w:r w:rsidR="00682A62">
        <w:fldChar w:fldCharType="end"/>
      </w:r>
      <w:r>
        <w:t xml:space="preserve"> refineries in order to provide the storage space necessary for efficient refining operations. This will also free the way for further shipment of aviation spirit from the Caribbean</w:t>
      </w:r>
      <w:r w:rsidR="00B00AB4">
        <w:fldChar w:fldCharType="begin"/>
      </w:r>
      <w:r w:rsidR="00B00AB4">
        <w:instrText xml:space="preserve"> XE "</w:instrText>
      </w:r>
      <w:r w:rsidR="00B00AB4" w:rsidRPr="00B8579B">
        <w:instrText>Caribbean</w:instrText>
      </w:r>
      <w:r w:rsidR="00B00AB4">
        <w:instrText xml:space="preserve">" </w:instrText>
      </w:r>
      <w:r w:rsidR="00B00AB4">
        <w:fldChar w:fldCharType="end"/>
      </w:r>
      <w:r>
        <w:t xml:space="preserve"> in unleaded state which could be segregated in the UK for emergency use as motor spirit.</w:t>
      </w:r>
    </w:p>
    <w:p w14:paraId="79BABAB4" w14:textId="77777777" w:rsidR="006D18CD" w:rsidRDefault="006D18CD" w:rsidP="006528B7">
      <w:pPr>
        <w:pStyle w:val="BodyText"/>
        <w:numPr>
          <w:ilvl w:val="0"/>
          <w:numId w:val="3"/>
        </w:numPr>
      </w:pPr>
      <w:r>
        <w:t>Increase Sterling</w:t>
      </w:r>
      <w:r w:rsidR="00F83DA0">
        <w:fldChar w:fldCharType="begin"/>
      </w:r>
      <w:r w:rsidR="00F83DA0">
        <w:instrText xml:space="preserve"> XE "</w:instrText>
      </w:r>
      <w:r w:rsidR="00F83DA0" w:rsidRPr="00956E51">
        <w:instrText>Sterling</w:instrText>
      </w:r>
      <w:r w:rsidR="00F83DA0">
        <w:instrText xml:space="preserve">" </w:instrText>
      </w:r>
      <w:r w:rsidR="00F83DA0">
        <w:fldChar w:fldCharType="end"/>
      </w:r>
      <w:r>
        <w:t xml:space="preserve"> motor spirit supplies during the next three months.</w:t>
      </w:r>
    </w:p>
    <w:p w14:paraId="0B99798A" w14:textId="77777777" w:rsidR="006D18CD" w:rsidRDefault="006D18CD" w:rsidP="006528B7">
      <w:pPr>
        <w:pStyle w:val="BodyText"/>
        <w:numPr>
          <w:ilvl w:val="0"/>
          <w:numId w:val="3"/>
        </w:numPr>
      </w:pPr>
      <w:r>
        <w:t>Reduction of Aviation Spirit</w:t>
      </w:r>
      <w:r w:rsidR="00B00AB4">
        <w:fldChar w:fldCharType="begin"/>
      </w:r>
      <w:r w:rsidR="00B00AB4">
        <w:instrText xml:space="preserve"> XE "</w:instrText>
      </w:r>
      <w:r w:rsidR="00B00AB4" w:rsidRPr="00AA2EFD">
        <w:instrText>Aviation Spirit</w:instrText>
      </w:r>
      <w:r w:rsidR="00B00AB4">
        <w:instrText xml:space="preserve">" </w:instrText>
      </w:r>
      <w:r w:rsidR="00B00AB4">
        <w:fldChar w:fldCharType="end"/>
      </w:r>
      <w:r>
        <w:t xml:space="preserve"> at Abadan</w:t>
      </w:r>
      <w:r w:rsidR="007C6FFC">
        <w:fldChar w:fldCharType="begin"/>
      </w:r>
      <w:r w:rsidR="007C6FFC">
        <w:instrText xml:space="preserve"> XE "</w:instrText>
      </w:r>
      <w:r w:rsidR="007C6FFC" w:rsidRPr="00153E8F">
        <w:rPr>
          <w:sz w:val="22"/>
        </w:rPr>
        <w:instrText>Abadan</w:instrText>
      </w:r>
      <w:r w:rsidR="007C6FFC">
        <w:instrText xml:space="preserve">" </w:instrText>
      </w:r>
      <w:r w:rsidR="007C6FFC">
        <w:fldChar w:fldCharType="end"/>
      </w:r>
      <w:r>
        <w:t xml:space="preserve"> 150,000 to 75,000 tons.</w:t>
      </w:r>
    </w:p>
    <w:p w14:paraId="19D85736" w14:textId="77777777" w:rsidR="006D18CD" w:rsidRDefault="006D18CD" w:rsidP="006528B7">
      <w:pPr>
        <w:pStyle w:val="BodyText"/>
        <w:numPr>
          <w:ilvl w:val="0"/>
          <w:numId w:val="3"/>
        </w:numPr>
      </w:pPr>
      <w:r>
        <w:t>Reduction of Aviation Spirit</w:t>
      </w:r>
      <w:r w:rsidR="00B00AB4">
        <w:fldChar w:fldCharType="begin"/>
      </w:r>
      <w:r w:rsidR="00B00AB4">
        <w:instrText xml:space="preserve"> XE "</w:instrText>
      </w:r>
      <w:r w:rsidR="00B00AB4" w:rsidRPr="00AA2EFD">
        <w:instrText>Aviation Spirit</w:instrText>
      </w:r>
      <w:r w:rsidR="00B00AB4">
        <w:instrText xml:space="preserve">" </w:instrText>
      </w:r>
      <w:r w:rsidR="00B00AB4">
        <w:fldChar w:fldCharType="end"/>
      </w:r>
      <w:r>
        <w:t xml:space="preserve"> in Caribbean</w:t>
      </w:r>
      <w:r w:rsidR="00B00AB4">
        <w:fldChar w:fldCharType="begin"/>
      </w:r>
      <w:r w:rsidR="00B00AB4">
        <w:instrText xml:space="preserve"> XE "</w:instrText>
      </w:r>
      <w:r w:rsidR="00B00AB4" w:rsidRPr="009B68A5">
        <w:instrText>Caribbean</w:instrText>
      </w:r>
      <w:r w:rsidR="00B00AB4">
        <w:instrText xml:space="preserve">" </w:instrText>
      </w:r>
      <w:r w:rsidR="00B00AB4">
        <w:fldChar w:fldCharType="end"/>
      </w:r>
      <w:r w:rsidR="00682A62">
        <w:fldChar w:fldCharType="begin"/>
      </w:r>
      <w:r w:rsidR="00682A62">
        <w:instrText xml:space="preserve"> "Caribbean" </w:instrText>
      </w:r>
      <w:r w:rsidR="00682A62">
        <w:fldChar w:fldCharType="end"/>
      </w:r>
      <w:r>
        <w:t xml:space="preserve"> 80,000 to 30,000 tons.</w:t>
      </w:r>
    </w:p>
    <w:p w14:paraId="1B966F50" w14:textId="77777777" w:rsidR="006D18CD" w:rsidRDefault="006D18CD" w:rsidP="006528B7">
      <w:pPr>
        <w:pStyle w:val="BodyText"/>
        <w:numPr>
          <w:ilvl w:val="0"/>
          <w:numId w:val="3"/>
        </w:numPr>
      </w:pPr>
      <w:r>
        <w:t>Reduction of Aviation Spirit</w:t>
      </w:r>
      <w:r w:rsidR="00B00AB4">
        <w:fldChar w:fldCharType="begin"/>
      </w:r>
      <w:r w:rsidR="00B00AB4">
        <w:instrText xml:space="preserve"> XE "</w:instrText>
      </w:r>
      <w:r w:rsidR="00B00AB4" w:rsidRPr="00AA2EFD">
        <w:instrText>Aviation Spirit</w:instrText>
      </w:r>
      <w:r w:rsidR="00B00AB4">
        <w:instrText xml:space="preserve">" </w:instrText>
      </w:r>
      <w:r w:rsidR="00B00AB4">
        <w:fldChar w:fldCharType="end"/>
      </w:r>
      <w:r>
        <w:t xml:space="preserve"> in UK 120,000 to 50,000 tons.</w:t>
      </w:r>
    </w:p>
    <w:p w14:paraId="7539087B" w14:textId="77777777" w:rsidR="006D18CD" w:rsidRDefault="006D18CD" w:rsidP="006528B7">
      <w:pPr>
        <w:pStyle w:val="BodyText"/>
      </w:pPr>
      <w:r>
        <w:t>(With increased production when making motor spirit amounting to 30,000 tons).</w:t>
      </w:r>
    </w:p>
    <w:p w14:paraId="28074E45" w14:textId="77777777" w:rsidR="006D18CD" w:rsidRDefault="006D18CD">
      <w:pPr>
        <w:pStyle w:val="Heading7"/>
        <w:framePr w:wrap="around"/>
      </w:pPr>
      <w:r>
        <w:t>British Petroleum</w:t>
      </w:r>
      <w:r w:rsidR="0065654F">
        <w:fldChar w:fldCharType="begin"/>
      </w:r>
      <w:r w:rsidR="0065654F">
        <w:instrText xml:space="preserve"> XE "</w:instrText>
      </w:r>
      <w:r w:rsidR="0065654F" w:rsidRPr="002857E9">
        <w:rPr>
          <w:i w:val="0"/>
          <w:iCs/>
        </w:rPr>
        <w:instrText>British Petroleum</w:instrText>
      </w:r>
      <w:r w:rsidR="0065654F">
        <w:instrText xml:space="preserve">" </w:instrText>
      </w:r>
      <w:r w:rsidR="0065654F">
        <w:fldChar w:fldCharType="end"/>
      </w:r>
      <w:r>
        <w:t xml:space="preserve"> Position end of 1945</w:t>
      </w:r>
    </w:p>
    <w:p w14:paraId="3B528303" w14:textId="77777777" w:rsidR="006D18CD" w:rsidRPr="006F7E44" w:rsidRDefault="006D18CD" w:rsidP="006528B7">
      <w:pPr>
        <w:pStyle w:val="BodyText"/>
      </w:pPr>
      <w:r w:rsidRPr="006F7E44">
        <w:t>The petroleum stock position at the end of 1945 also included its obligations in Germany</w:t>
      </w:r>
      <w:r w:rsidR="00B00AB4">
        <w:fldChar w:fldCharType="begin"/>
      </w:r>
      <w:r w:rsidR="00B00AB4">
        <w:instrText xml:space="preserve"> XE "</w:instrText>
      </w:r>
      <w:r w:rsidR="00B00AB4" w:rsidRPr="00D2179E">
        <w:instrText>Germany</w:instrText>
      </w:r>
      <w:r w:rsidR="00B00AB4">
        <w:instrText xml:space="preserve">" </w:instrText>
      </w:r>
      <w:r w:rsidR="00B00AB4">
        <w:fldChar w:fldCharType="end"/>
      </w:r>
      <w:r w:rsidRPr="006F7E44">
        <w:t xml:space="preserve"> where the country had come under control of the four allies (United States</w:t>
      </w:r>
      <w:r w:rsidR="00B00AB4">
        <w:fldChar w:fldCharType="begin"/>
      </w:r>
      <w:r w:rsidR="00B00AB4">
        <w:instrText xml:space="preserve"> XE "</w:instrText>
      </w:r>
      <w:r w:rsidR="00B00AB4" w:rsidRPr="005D563A">
        <w:instrText>United States</w:instrText>
      </w:r>
      <w:r w:rsidR="00B00AB4">
        <w:instrText xml:space="preserve">" </w:instrText>
      </w:r>
      <w:r w:rsidR="00B00AB4">
        <w:fldChar w:fldCharType="end"/>
      </w:r>
      <w:r w:rsidRPr="006F7E44">
        <w:t>, Britain</w:t>
      </w:r>
      <w:r w:rsidR="00B00AB4">
        <w:fldChar w:fldCharType="begin"/>
      </w:r>
      <w:r w:rsidR="00B00AB4">
        <w:instrText xml:space="preserve"> XE "</w:instrText>
      </w:r>
      <w:r w:rsidR="00B00AB4" w:rsidRPr="00A97AD1">
        <w:instrText>Britain</w:instrText>
      </w:r>
      <w:r w:rsidR="00B00AB4">
        <w:instrText xml:space="preserve">" </w:instrText>
      </w:r>
      <w:r w:rsidR="00B00AB4">
        <w:fldChar w:fldCharType="end"/>
      </w:r>
      <w:r w:rsidRPr="006F7E44">
        <w:t>, France</w:t>
      </w:r>
      <w:r w:rsidR="0065654F">
        <w:fldChar w:fldCharType="begin"/>
      </w:r>
      <w:r w:rsidR="0065654F">
        <w:instrText xml:space="preserve"> XE "</w:instrText>
      </w:r>
      <w:r w:rsidR="0065654F" w:rsidRPr="00E3441A">
        <w:instrText>France</w:instrText>
      </w:r>
      <w:r w:rsidR="0065654F">
        <w:instrText xml:space="preserve">" </w:instrText>
      </w:r>
      <w:r w:rsidR="0065654F">
        <w:fldChar w:fldCharType="end"/>
      </w:r>
      <w:r w:rsidR="00436027" w:rsidRPr="006F7E44">
        <w:t>,</w:t>
      </w:r>
      <w:r w:rsidRPr="006F7E44">
        <w:t xml:space="preserve"> and the U.S.S.R</w:t>
      </w:r>
      <w:r w:rsidR="00B00AB4">
        <w:t>.</w:t>
      </w:r>
      <w:r w:rsidR="00B00AB4">
        <w:fldChar w:fldCharType="begin"/>
      </w:r>
      <w:r w:rsidR="00B00AB4">
        <w:instrText xml:space="preserve"> XE "</w:instrText>
      </w:r>
      <w:r w:rsidR="00B00AB4" w:rsidRPr="00EB3C35">
        <w:instrText>U.S.S.R.</w:instrText>
      </w:r>
      <w:r w:rsidR="00B00AB4">
        <w:instrText xml:space="preserve">" </w:instrText>
      </w:r>
      <w:r w:rsidR="00B00AB4">
        <w:fldChar w:fldCharType="end"/>
      </w:r>
      <w:r w:rsidRPr="006F7E44">
        <w:t>). The stock position was estimated in January 1946 to be as follows:</w:t>
      </w:r>
    </w:p>
    <w:p w14:paraId="6778CAAD" w14:textId="77777777" w:rsidR="006D18CD" w:rsidRDefault="006D18CD" w:rsidP="007C5DAF">
      <w:pPr>
        <w:pStyle w:val="Caption"/>
      </w:pPr>
      <w:r>
        <w:t xml:space="preserve">Table </w:t>
      </w:r>
      <w:r w:rsidR="00162026">
        <w:t>13</w:t>
      </w:r>
      <w:r>
        <w:t>. Annex Stocks in UK (including Germany British Zone</w:t>
      </w:r>
      <w:r w:rsidR="00F83DA0">
        <w:fldChar w:fldCharType="begin"/>
      </w:r>
      <w:r w:rsidR="00F83DA0">
        <w:instrText xml:space="preserve"> XE "</w:instrText>
      </w:r>
      <w:r w:rsidR="00F83DA0" w:rsidRPr="004162FD">
        <w:instrText>Germany British Zone</w:instrText>
      </w:r>
      <w:r w:rsidR="00F83DA0">
        <w:instrText xml:space="preserve">" </w:instrText>
      </w:r>
      <w:r w:rsidR="00F83DA0">
        <w:fldChar w:fldCharType="end"/>
      </w:r>
      <w:r>
        <w:t>) estimated 3</w:t>
      </w:r>
      <w:r>
        <w:rPr>
          <w:vertAlign w:val="superscript"/>
        </w:rPr>
        <w:t>rd</w:t>
      </w:r>
      <w:r>
        <w:t>. Jan 1946</w:t>
      </w:r>
      <w:r>
        <w:rPr>
          <w:rStyle w:val="EndnoteReference"/>
        </w:rPr>
        <w:endnoteReference w:id="15"/>
      </w:r>
    </w:p>
    <w:tbl>
      <w:tblPr>
        <w:tblW w:w="0" w:type="auto"/>
        <w:tblInd w:w="209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260"/>
        <w:gridCol w:w="1735"/>
      </w:tblGrid>
      <w:tr w:rsidR="004A75CA" w:rsidRPr="00491A1D" w14:paraId="7B500AEA" w14:textId="77777777" w:rsidTr="005C2EF3">
        <w:tc>
          <w:tcPr>
            <w:tcW w:w="3260" w:type="dxa"/>
            <w:tcBorders>
              <w:top w:val="single" w:sz="12" w:space="0" w:color="000000"/>
              <w:left w:val="single" w:sz="12" w:space="0" w:color="000000"/>
              <w:bottom w:val="single" w:sz="12" w:space="0" w:color="000000"/>
              <w:right w:val="single" w:sz="6" w:space="0" w:color="000000"/>
            </w:tcBorders>
          </w:tcPr>
          <w:p w14:paraId="20043EB8" w14:textId="77777777" w:rsidR="004A75CA" w:rsidRPr="005C2EF3" w:rsidRDefault="004A75CA" w:rsidP="005C2EF3">
            <w:pPr>
              <w:spacing w:before="0"/>
              <w:rPr>
                <w:sz w:val="24"/>
                <w:szCs w:val="24"/>
              </w:rPr>
            </w:pPr>
            <w:r w:rsidRPr="005C2EF3">
              <w:rPr>
                <w:sz w:val="24"/>
                <w:szCs w:val="24"/>
              </w:rPr>
              <w:t>Product</w:t>
            </w:r>
          </w:p>
        </w:tc>
        <w:tc>
          <w:tcPr>
            <w:tcW w:w="1735" w:type="dxa"/>
            <w:tcBorders>
              <w:top w:val="single" w:sz="12" w:space="0" w:color="000000"/>
              <w:left w:val="single" w:sz="6" w:space="0" w:color="000000"/>
              <w:bottom w:val="single" w:sz="12" w:space="0" w:color="000000"/>
              <w:right w:val="single" w:sz="6" w:space="0" w:color="000000"/>
            </w:tcBorders>
          </w:tcPr>
          <w:p w14:paraId="5DE6D396" w14:textId="77777777" w:rsidR="004A75CA" w:rsidRPr="005C2EF3" w:rsidRDefault="004A75CA" w:rsidP="005C2EF3">
            <w:pPr>
              <w:spacing w:before="0"/>
              <w:rPr>
                <w:sz w:val="24"/>
                <w:szCs w:val="24"/>
              </w:rPr>
            </w:pPr>
            <w:r w:rsidRPr="005C2EF3">
              <w:rPr>
                <w:sz w:val="24"/>
                <w:szCs w:val="24"/>
              </w:rPr>
              <w:t xml:space="preserve">Tons </w:t>
            </w:r>
          </w:p>
        </w:tc>
      </w:tr>
      <w:tr w:rsidR="004A75CA" w:rsidRPr="00491A1D" w14:paraId="0C2D762E" w14:textId="77777777" w:rsidTr="005C2EF3">
        <w:tc>
          <w:tcPr>
            <w:tcW w:w="3260" w:type="dxa"/>
            <w:tcBorders>
              <w:top w:val="single" w:sz="12" w:space="0" w:color="000000"/>
              <w:left w:val="single" w:sz="12" w:space="0" w:color="000000"/>
              <w:bottom w:val="single" w:sz="6" w:space="0" w:color="000000"/>
              <w:right w:val="single" w:sz="6" w:space="0" w:color="000000"/>
            </w:tcBorders>
          </w:tcPr>
          <w:p w14:paraId="48BFA2A7" w14:textId="77777777" w:rsidR="004A75CA" w:rsidRPr="005C2EF3" w:rsidRDefault="004A75CA" w:rsidP="005C2EF3">
            <w:pPr>
              <w:spacing w:before="0"/>
              <w:rPr>
                <w:sz w:val="24"/>
                <w:szCs w:val="24"/>
              </w:rPr>
            </w:pPr>
            <w:r w:rsidRPr="005C2EF3">
              <w:rPr>
                <w:sz w:val="24"/>
                <w:szCs w:val="24"/>
              </w:rPr>
              <w:t>Avgas 100</w:t>
            </w:r>
            <w:r w:rsidRPr="005C2EF3">
              <w:rPr>
                <w:sz w:val="24"/>
                <w:szCs w:val="24"/>
              </w:rPr>
              <w:fldChar w:fldCharType="begin"/>
            </w:r>
            <w:r w:rsidRPr="005C2EF3">
              <w:rPr>
                <w:sz w:val="24"/>
                <w:szCs w:val="24"/>
              </w:rPr>
              <w:instrText xml:space="preserve"> XE "Avgas 100" </w:instrText>
            </w:r>
            <w:r w:rsidRPr="005C2EF3">
              <w:rPr>
                <w:sz w:val="24"/>
                <w:szCs w:val="24"/>
              </w:rPr>
              <w:fldChar w:fldCharType="end"/>
            </w:r>
          </w:p>
        </w:tc>
        <w:tc>
          <w:tcPr>
            <w:tcW w:w="1735" w:type="dxa"/>
            <w:tcBorders>
              <w:top w:val="single" w:sz="12" w:space="0" w:color="000000"/>
              <w:left w:val="single" w:sz="6" w:space="0" w:color="000000"/>
              <w:bottom w:val="single" w:sz="6" w:space="0" w:color="000000"/>
              <w:right w:val="single" w:sz="6" w:space="0" w:color="000000"/>
            </w:tcBorders>
          </w:tcPr>
          <w:p w14:paraId="7ACFAD04" w14:textId="77777777" w:rsidR="004A75CA" w:rsidRPr="005C2EF3" w:rsidRDefault="004A75CA" w:rsidP="005C2EF3">
            <w:pPr>
              <w:spacing w:before="0"/>
              <w:rPr>
                <w:sz w:val="24"/>
                <w:szCs w:val="24"/>
              </w:rPr>
            </w:pPr>
            <w:r w:rsidRPr="005C2EF3">
              <w:rPr>
                <w:sz w:val="24"/>
                <w:szCs w:val="24"/>
              </w:rPr>
              <w:t>423,000</w:t>
            </w:r>
          </w:p>
        </w:tc>
      </w:tr>
      <w:tr w:rsidR="004A75CA" w:rsidRPr="00491A1D" w14:paraId="6CAB4631" w14:textId="77777777" w:rsidTr="005C2EF3">
        <w:tc>
          <w:tcPr>
            <w:tcW w:w="3260" w:type="dxa"/>
            <w:tcBorders>
              <w:top w:val="single" w:sz="6" w:space="0" w:color="000000"/>
              <w:left w:val="single" w:sz="12" w:space="0" w:color="000000"/>
              <w:bottom w:val="single" w:sz="6" w:space="0" w:color="000000"/>
              <w:right w:val="single" w:sz="6" w:space="0" w:color="000000"/>
            </w:tcBorders>
          </w:tcPr>
          <w:p w14:paraId="471B82C6" w14:textId="77777777" w:rsidR="004A75CA" w:rsidRPr="005C2EF3" w:rsidRDefault="004A75CA" w:rsidP="005C2EF3">
            <w:pPr>
              <w:spacing w:before="0"/>
              <w:rPr>
                <w:sz w:val="24"/>
                <w:szCs w:val="24"/>
              </w:rPr>
            </w:pPr>
            <w:r w:rsidRPr="005C2EF3">
              <w:rPr>
                <w:sz w:val="24"/>
                <w:szCs w:val="24"/>
              </w:rPr>
              <w:t>Avgas other</w:t>
            </w:r>
          </w:p>
        </w:tc>
        <w:tc>
          <w:tcPr>
            <w:tcW w:w="1735" w:type="dxa"/>
            <w:tcBorders>
              <w:top w:val="single" w:sz="6" w:space="0" w:color="000000"/>
              <w:left w:val="single" w:sz="6" w:space="0" w:color="000000"/>
              <w:bottom w:val="single" w:sz="6" w:space="0" w:color="000000"/>
              <w:right w:val="single" w:sz="6" w:space="0" w:color="000000"/>
            </w:tcBorders>
          </w:tcPr>
          <w:p w14:paraId="0574CB63" w14:textId="77777777" w:rsidR="004A75CA" w:rsidRPr="005C2EF3" w:rsidRDefault="004A75CA" w:rsidP="005C2EF3">
            <w:pPr>
              <w:spacing w:before="0"/>
              <w:rPr>
                <w:sz w:val="24"/>
                <w:szCs w:val="24"/>
              </w:rPr>
            </w:pPr>
            <w:r w:rsidRPr="005C2EF3">
              <w:rPr>
                <w:sz w:val="24"/>
                <w:szCs w:val="24"/>
              </w:rPr>
              <w:t>101,000</w:t>
            </w:r>
          </w:p>
        </w:tc>
      </w:tr>
      <w:tr w:rsidR="004A75CA" w:rsidRPr="00491A1D" w14:paraId="644F87BA" w14:textId="77777777" w:rsidTr="005C2EF3">
        <w:tc>
          <w:tcPr>
            <w:tcW w:w="3260" w:type="dxa"/>
            <w:tcBorders>
              <w:top w:val="single" w:sz="6" w:space="0" w:color="000000"/>
              <w:left w:val="single" w:sz="12" w:space="0" w:color="000000"/>
              <w:bottom w:val="single" w:sz="6" w:space="0" w:color="000000"/>
              <w:right w:val="single" w:sz="6" w:space="0" w:color="000000"/>
            </w:tcBorders>
          </w:tcPr>
          <w:p w14:paraId="01B0AC9B" w14:textId="77777777" w:rsidR="004A75CA" w:rsidRPr="005C2EF3" w:rsidRDefault="004A75CA" w:rsidP="005C2EF3">
            <w:pPr>
              <w:spacing w:before="0"/>
              <w:rPr>
                <w:sz w:val="24"/>
                <w:szCs w:val="24"/>
              </w:rPr>
            </w:pPr>
            <w:r w:rsidRPr="005C2EF3">
              <w:rPr>
                <w:sz w:val="24"/>
                <w:szCs w:val="24"/>
              </w:rPr>
              <w:t>Motor Spirit</w:t>
            </w:r>
          </w:p>
        </w:tc>
        <w:tc>
          <w:tcPr>
            <w:tcW w:w="1735" w:type="dxa"/>
            <w:tcBorders>
              <w:top w:val="single" w:sz="6" w:space="0" w:color="000000"/>
              <w:left w:val="single" w:sz="6" w:space="0" w:color="000000"/>
              <w:bottom w:val="single" w:sz="6" w:space="0" w:color="000000"/>
              <w:right w:val="single" w:sz="6" w:space="0" w:color="000000"/>
            </w:tcBorders>
          </w:tcPr>
          <w:p w14:paraId="71DA71E0" w14:textId="77777777" w:rsidR="004A75CA" w:rsidRPr="005C2EF3" w:rsidRDefault="004A75CA" w:rsidP="005C2EF3">
            <w:pPr>
              <w:spacing w:before="0"/>
              <w:rPr>
                <w:sz w:val="24"/>
                <w:szCs w:val="24"/>
              </w:rPr>
            </w:pPr>
            <w:r w:rsidRPr="005C2EF3">
              <w:rPr>
                <w:sz w:val="24"/>
                <w:szCs w:val="24"/>
              </w:rPr>
              <w:t>621,000</w:t>
            </w:r>
          </w:p>
        </w:tc>
      </w:tr>
      <w:tr w:rsidR="004A75CA" w:rsidRPr="00491A1D" w14:paraId="6266CCF8" w14:textId="77777777" w:rsidTr="005C2EF3">
        <w:tc>
          <w:tcPr>
            <w:tcW w:w="3260" w:type="dxa"/>
            <w:tcBorders>
              <w:top w:val="single" w:sz="6" w:space="0" w:color="000000"/>
              <w:left w:val="single" w:sz="12" w:space="0" w:color="000000"/>
              <w:bottom w:val="single" w:sz="6" w:space="0" w:color="000000"/>
              <w:right w:val="single" w:sz="6" w:space="0" w:color="000000"/>
            </w:tcBorders>
          </w:tcPr>
          <w:p w14:paraId="5A16C3F5" w14:textId="77777777" w:rsidR="004A75CA" w:rsidRPr="005C2EF3" w:rsidRDefault="004A75CA" w:rsidP="005C2EF3">
            <w:pPr>
              <w:spacing w:before="0"/>
              <w:rPr>
                <w:sz w:val="24"/>
                <w:szCs w:val="24"/>
              </w:rPr>
            </w:pPr>
            <w:r w:rsidRPr="005C2EF3">
              <w:rPr>
                <w:sz w:val="24"/>
                <w:szCs w:val="24"/>
              </w:rPr>
              <w:t>Other white products</w:t>
            </w:r>
          </w:p>
        </w:tc>
        <w:tc>
          <w:tcPr>
            <w:tcW w:w="1735" w:type="dxa"/>
            <w:tcBorders>
              <w:top w:val="single" w:sz="6" w:space="0" w:color="000000"/>
              <w:left w:val="single" w:sz="6" w:space="0" w:color="000000"/>
              <w:bottom w:val="single" w:sz="6" w:space="0" w:color="000000"/>
              <w:right w:val="single" w:sz="6" w:space="0" w:color="000000"/>
            </w:tcBorders>
          </w:tcPr>
          <w:p w14:paraId="36688298" w14:textId="77777777" w:rsidR="004A75CA" w:rsidRPr="005C2EF3" w:rsidRDefault="004A75CA" w:rsidP="005C2EF3">
            <w:pPr>
              <w:spacing w:before="0"/>
              <w:rPr>
                <w:sz w:val="24"/>
                <w:szCs w:val="24"/>
              </w:rPr>
            </w:pPr>
            <w:r w:rsidRPr="005C2EF3">
              <w:rPr>
                <w:sz w:val="24"/>
                <w:szCs w:val="24"/>
              </w:rPr>
              <w:t>362,000</w:t>
            </w:r>
          </w:p>
        </w:tc>
      </w:tr>
      <w:tr w:rsidR="004A75CA" w:rsidRPr="00491A1D" w14:paraId="72A554C5" w14:textId="77777777" w:rsidTr="005C2EF3">
        <w:tc>
          <w:tcPr>
            <w:tcW w:w="3260" w:type="dxa"/>
            <w:tcBorders>
              <w:top w:val="single" w:sz="6" w:space="0" w:color="000000"/>
              <w:left w:val="single" w:sz="12" w:space="0" w:color="000000"/>
              <w:bottom w:val="single" w:sz="6" w:space="0" w:color="000000"/>
              <w:right w:val="single" w:sz="6" w:space="0" w:color="000000"/>
            </w:tcBorders>
          </w:tcPr>
          <w:p w14:paraId="1CD23870" w14:textId="77777777" w:rsidR="004A75CA" w:rsidRPr="005C2EF3" w:rsidRDefault="004A75CA" w:rsidP="005C2EF3">
            <w:pPr>
              <w:spacing w:before="0"/>
              <w:rPr>
                <w:sz w:val="24"/>
                <w:szCs w:val="24"/>
              </w:rPr>
            </w:pPr>
            <w:r w:rsidRPr="005C2EF3">
              <w:rPr>
                <w:sz w:val="24"/>
                <w:szCs w:val="24"/>
              </w:rPr>
              <w:t>Admiralty Fuel Oil</w:t>
            </w:r>
            <w:r w:rsidRPr="005C2EF3">
              <w:rPr>
                <w:sz w:val="24"/>
                <w:szCs w:val="24"/>
              </w:rPr>
              <w:fldChar w:fldCharType="begin"/>
            </w:r>
            <w:r w:rsidRPr="005C2EF3">
              <w:rPr>
                <w:sz w:val="24"/>
                <w:szCs w:val="24"/>
              </w:rPr>
              <w:instrText xml:space="preserve"> XE "Admiralty Fuel Oil" </w:instrText>
            </w:r>
            <w:r w:rsidRPr="005C2EF3">
              <w:rPr>
                <w:sz w:val="24"/>
                <w:szCs w:val="24"/>
              </w:rPr>
              <w:fldChar w:fldCharType="end"/>
            </w:r>
          </w:p>
        </w:tc>
        <w:tc>
          <w:tcPr>
            <w:tcW w:w="1735" w:type="dxa"/>
            <w:tcBorders>
              <w:top w:val="single" w:sz="6" w:space="0" w:color="000000"/>
              <w:left w:val="single" w:sz="6" w:space="0" w:color="000000"/>
              <w:bottom w:val="single" w:sz="6" w:space="0" w:color="000000"/>
              <w:right w:val="single" w:sz="6" w:space="0" w:color="000000"/>
            </w:tcBorders>
          </w:tcPr>
          <w:p w14:paraId="47CBDB35" w14:textId="77777777" w:rsidR="004A75CA" w:rsidRPr="005C2EF3" w:rsidRDefault="004A75CA" w:rsidP="005C2EF3">
            <w:pPr>
              <w:spacing w:before="0"/>
              <w:rPr>
                <w:sz w:val="24"/>
                <w:szCs w:val="24"/>
              </w:rPr>
            </w:pPr>
            <w:r w:rsidRPr="005C2EF3">
              <w:rPr>
                <w:sz w:val="24"/>
                <w:szCs w:val="24"/>
              </w:rPr>
              <w:t>730,000</w:t>
            </w:r>
          </w:p>
        </w:tc>
      </w:tr>
      <w:tr w:rsidR="004A75CA" w:rsidRPr="00491A1D" w14:paraId="396B5F8B" w14:textId="77777777" w:rsidTr="005C2EF3">
        <w:tc>
          <w:tcPr>
            <w:tcW w:w="3260" w:type="dxa"/>
            <w:tcBorders>
              <w:top w:val="single" w:sz="6" w:space="0" w:color="000000"/>
              <w:left w:val="single" w:sz="12" w:space="0" w:color="000000"/>
              <w:bottom w:val="single" w:sz="6" w:space="0" w:color="000000"/>
              <w:right w:val="single" w:sz="6" w:space="0" w:color="000000"/>
            </w:tcBorders>
          </w:tcPr>
          <w:p w14:paraId="4BB20593" w14:textId="77777777" w:rsidR="004A75CA" w:rsidRPr="005C2EF3" w:rsidRDefault="004A75CA" w:rsidP="005C2EF3">
            <w:pPr>
              <w:spacing w:before="0"/>
              <w:rPr>
                <w:sz w:val="24"/>
                <w:szCs w:val="24"/>
              </w:rPr>
            </w:pPr>
            <w:r w:rsidRPr="005C2EF3">
              <w:rPr>
                <w:sz w:val="24"/>
                <w:szCs w:val="24"/>
              </w:rPr>
              <w:t>Gas Oil</w:t>
            </w:r>
            <w:r w:rsidRPr="005C2EF3">
              <w:rPr>
                <w:sz w:val="24"/>
                <w:szCs w:val="24"/>
              </w:rPr>
              <w:fldChar w:fldCharType="begin"/>
            </w:r>
            <w:r w:rsidRPr="005C2EF3">
              <w:rPr>
                <w:sz w:val="24"/>
                <w:szCs w:val="24"/>
              </w:rPr>
              <w:instrText xml:space="preserve"> XE "Gas Oil" </w:instrText>
            </w:r>
            <w:r w:rsidRPr="005C2EF3">
              <w:rPr>
                <w:sz w:val="24"/>
                <w:szCs w:val="24"/>
              </w:rPr>
              <w:fldChar w:fldCharType="end"/>
            </w:r>
          </w:p>
        </w:tc>
        <w:tc>
          <w:tcPr>
            <w:tcW w:w="1735" w:type="dxa"/>
            <w:tcBorders>
              <w:top w:val="single" w:sz="6" w:space="0" w:color="000000"/>
              <w:left w:val="single" w:sz="6" w:space="0" w:color="000000"/>
              <w:bottom w:val="single" w:sz="6" w:space="0" w:color="000000"/>
              <w:right w:val="single" w:sz="6" w:space="0" w:color="000000"/>
            </w:tcBorders>
          </w:tcPr>
          <w:p w14:paraId="078CA38F" w14:textId="77777777" w:rsidR="004A75CA" w:rsidRPr="005C2EF3" w:rsidRDefault="004A75CA" w:rsidP="005C2EF3">
            <w:pPr>
              <w:spacing w:before="0"/>
              <w:rPr>
                <w:sz w:val="24"/>
                <w:szCs w:val="24"/>
              </w:rPr>
            </w:pPr>
            <w:r w:rsidRPr="005C2EF3">
              <w:rPr>
                <w:sz w:val="24"/>
                <w:szCs w:val="24"/>
              </w:rPr>
              <w:t>380,000</w:t>
            </w:r>
          </w:p>
        </w:tc>
      </w:tr>
      <w:tr w:rsidR="004A75CA" w:rsidRPr="00491A1D" w14:paraId="0983E0FF" w14:textId="77777777" w:rsidTr="005C2EF3">
        <w:tc>
          <w:tcPr>
            <w:tcW w:w="3260" w:type="dxa"/>
            <w:tcBorders>
              <w:top w:val="single" w:sz="6" w:space="0" w:color="000000"/>
              <w:left w:val="single" w:sz="12" w:space="0" w:color="000000"/>
              <w:bottom w:val="single" w:sz="6" w:space="0" w:color="000000"/>
              <w:right w:val="single" w:sz="6" w:space="0" w:color="000000"/>
            </w:tcBorders>
          </w:tcPr>
          <w:p w14:paraId="673D32FB" w14:textId="77777777" w:rsidR="004A75CA" w:rsidRPr="005C2EF3" w:rsidRDefault="004A75CA" w:rsidP="005C2EF3">
            <w:pPr>
              <w:spacing w:before="0"/>
              <w:rPr>
                <w:sz w:val="24"/>
                <w:szCs w:val="24"/>
              </w:rPr>
            </w:pPr>
            <w:r w:rsidRPr="005C2EF3">
              <w:rPr>
                <w:sz w:val="24"/>
                <w:szCs w:val="24"/>
              </w:rPr>
              <w:t>Marine Diesel</w:t>
            </w:r>
            <w:r w:rsidRPr="005C2EF3">
              <w:rPr>
                <w:sz w:val="24"/>
                <w:szCs w:val="24"/>
              </w:rPr>
              <w:fldChar w:fldCharType="begin"/>
            </w:r>
            <w:r w:rsidRPr="005C2EF3">
              <w:rPr>
                <w:sz w:val="24"/>
                <w:szCs w:val="24"/>
              </w:rPr>
              <w:instrText xml:space="preserve"> XE "Marine Diesel" </w:instrText>
            </w:r>
            <w:r w:rsidRPr="005C2EF3">
              <w:rPr>
                <w:sz w:val="24"/>
                <w:szCs w:val="24"/>
              </w:rPr>
              <w:fldChar w:fldCharType="end"/>
            </w:r>
          </w:p>
        </w:tc>
        <w:tc>
          <w:tcPr>
            <w:tcW w:w="1735" w:type="dxa"/>
            <w:tcBorders>
              <w:top w:val="single" w:sz="6" w:space="0" w:color="000000"/>
              <w:left w:val="single" w:sz="6" w:space="0" w:color="000000"/>
              <w:bottom w:val="single" w:sz="6" w:space="0" w:color="000000"/>
              <w:right w:val="single" w:sz="6" w:space="0" w:color="000000"/>
            </w:tcBorders>
          </w:tcPr>
          <w:p w14:paraId="31D9BF12" w14:textId="77777777" w:rsidR="004A75CA" w:rsidRPr="005C2EF3" w:rsidRDefault="004A75CA" w:rsidP="005C2EF3">
            <w:pPr>
              <w:spacing w:before="0"/>
              <w:rPr>
                <w:sz w:val="24"/>
                <w:szCs w:val="24"/>
              </w:rPr>
            </w:pPr>
            <w:r w:rsidRPr="005C2EF3">
              <w:rPr>
                <w:sz w:val="24"/>
                <w:szCs w:val="24"/>
              </w:rPr>
              <w:t>94,000</w:t>
            </w:r>
          </w:p>
        </w:tc>
      </w:tr>
      <w:tr w:rsidR="004A75CA" w:rsidRPr="00491A1D" w14:paraId="787B898F" w14:textId="77777777" w:rsidTr="005C2EF3">
        <w:tc>
          <w:tcPr>
            <w:tcW w:w="3260" w:type="dxa"/>
            <w:tcBorders>
              <w:top w:val="single" w:sz="6" w:space="0" w:color="000000"/>
              <w:left w:val="single" w:sz="12" w:space="0" w:color="000000"/>
              <w:bottom w:val="single" w:sz="6" w:space="0" w:color="000000"/>
              <w:right w:val="single" w:sz="6" w:space="0" w:color="000000"/>
            </w:tcBorders>
          </w:tcPr>
          <w:p w14:paraId="235B46BE" w14:textId="77777777" w:rsidR="004A75CA" w:rsidRPr="005C2EF3" w:rsidRDefault="004A75CA" w:rsidP="005C2EF3">
            <w:pPr>
              <w:spacing w:before="0"/>
              <w:rPr>
                <w:sz w:val="24"/>
                <w:szCs w:val="24"/>
              </w:rPr>
            </w:pPr>
            <w:r w:rsidRPr="005C2EF3">
              <w:rPr>
                <w:sz w:val="24"/>
                <w:szCs w:val="24"/>
              </w:rPr>
              <w:t>Fuel Oil</w:t>
            </w:r>
            <w:r w:rsidRPr="005C2EF3">
              <w:rPr>
                <w:sz w:val="24"/>
                <w:szCs w:val="24"/>
              </w:rPr>
              <w:fldChar w:fldCharType="begin"/>
            </w:r>
            <w:r w:rsidRPr="005C2EF3">
              <w:rPr>
                <w:sz w:val="24"/>
                <w:szCs w:val="24"/>
              </w:rPr>
              <w:instrText xml:space="preserve"> XE "Fuel Oil" </w:instrText>
            </w:r>
            <w:r w:rsidRPr="005C2EF3">
              <w:rPr>
                <w:sz w:val="24"/>
                <w:szCs w:val="24"/>
              </w:rPr>
              <w:fldChar w:fldCharType="end"/>
            </w:r>
            <w:r w:rsidRPr="005C2EF3">
              <w:rPr>
                <w:sz w:val="24"/>
                <w:szCs w:val="24"/>
              </w:rPr>
              <w:t xml:space="preserve"> (incl. Tar Oil</w:t>
            </w:r>
            <w:r w:rsidRPr="005C2EF3">
              <w:rPr>
                <w:sz w:val="24"/>
                <w:szCs w:val="24"/>
              </w:rPr>
              <w:fldChar w:fldCharType="begin"/>
            </w:r>
            <w:r w:rsidRPr="005C2EF3">
              <w:rPr>
                <w:sz w:val="24"/>
                <w:szCs w:val="24"/>
              </w:rPr>
              <w:instrText xml:space="preserve"> XE "Tar Oil" </w:instrText>
            </w:r>
            <w:r w:rsidRPr="005C2EF3">
              <w:rPr>
                <w:sz w:val="24"/>
                <w:szCs w:val="24"/>
              </w:rPr>
              <w:fldChar w:fldCharType="end"/>
            </w:r>
            <w:r w:rsidRPr="005C2EF3">
              <w:rPr>
                <w:sz w:val="24"/>
                <w:szCs w:val="24"/>
              </w:rPr>
              <w:t>)</w:t>
            </w:r>
          </w:p>
        </w:tc>
        <w:tc>
          <w:tcPr>
            <w:tcW w:w="1735" w:type="dxa"/>
            <w:tcBorders>
              <w:top w:val="single" w:sz="6" w:space="0" w:color="000000"/>
              <w:left w:val="single" w:sz="6" w:space="0" w:color="000000"/>
              <w:bottom w:val="single" w:sz="6" w:space="0" w:color="000000"/>
              <w:right w:val="single" w:sz="6" w:space="0" w:color="000000"/>
            </w:tcBorders>
          </w:tcPr>
          <w:p w14:paraId="7FB5B206" w14:textId="77777777" w:rsidR="004A75CA" w:rsidRPr="005C2EF3" w:rsidRDefault="004A75CA" w:rsidP="005C2EF3">
            <w:pPr>
              <w:spacing w:before="0"/>
              <w:rPr>
                <w:sz w:val="24"/>
                <w:szCs w:val="24"/>
              </w:rPr>
            </w:pPr>
            <w:r w:rsidRPr="005C2EF3">
              <w:rPr>
                <w:sz w:val="24"/>
                <w:szCs w:val="24"/>
              </w:rPr>
              <w:t>474,000</w:t>
            </w:r>
          </w:p>
        </w:tc>
      </w:tr>
      <w:tr w:rsidR="004A75CA" w:rsidRPr="00491A1D" w14:paraId="260BFAEF" w14:textId="77777777" w:rsidTr="005C2EF3">
        <w:tc>
          <w:tcPr>
            <w:tcW w:w="3260" w:type="dxa"/>
            <w:tcBorders>
              <w:top w:val="single" w:sz="6" w:space="0" w:color="000000"/>
              <w:left w:val="single" w:sz="12" w:space="0" w:color="000000"/>
              <w:bottom w:val="single" w:sz="6" w:space="0" w:color="000000"/>
              <w:right w:val="single" w:sz="6" w:space="0" w:color="000000"/>
            </w:tcBorders>
          </w:tcPr>
          <w:p w14:paraId="36593D0B" w14:textId="77777777" w:rsidR="004A75CA" w:rsidRPr="005C2EF3" w:rsidRDefault="004A75CA" w:rsidP="005C2EF3">
            <w:pPr>
              <w:spacing w:before="0"/>
              <w:rPr>
                <w:sz w:val="24"/>
                <w:szCs w:val="24"/>
              </w:rPr>
            </w:pPr>
            <w:r w:rsidRPr="005C2EF3">
              <w:rPr>
                <w:sz w:val="24"/>
                <w:szCs w:val="24"/>
              </w:rPr>
              <w:t>Lube Oil</w:t>
            </w:r>
            <w:r w:rsidRPr="005C2EF3">
              <w:rPr>
                <w:sz w:val="24"/>
                <w:szCs w:val="24"/>
              </w:rPr>
              <w:fldChar w:fldCharType="begin"/>
            </w:r>
            <w:r w:rsidRPr="005C2EF3">
              <w:rPr>
                <w:sz w:val="24"/>
                <w:szCs w:val="24"/>
              </w:rPr>
              <w:instrText xml:space="preserve"> XE "Lube Oil" </w:instrText>
            </w:r>
            <w:r w:rsidRPr="005C2EF3">
              <w:rPr>
                <w:sz w:val="24"/>
                <w:szCs w:val="24"/>
              </w:rPr>
              <w:fldChar w:fldCharType="end"/>
            </w:r>
          </w:p>
        </w:tc>
        <w:tc>
          <w:tcPr>
            <w:tcW w:w="1735" w:type="dxa"/>
            <w:tcBorders>
              <w:top w:val="single" w:sz="6" w:space="0" w:color="000000"/>
              <w:left w:val="single" w:sz="6" w:space="0" w:color="000000"/>
              <w:bottom w:val="single" w:sz="6" w:space="0" w:color="000000"/>
              <w:right w:val="single" w:sz="6" w:space="0" w:color="000000"/>
            </w:tcBorders>
          </w:tcPr>
          <w:p w14:paraId="18879FD9" w14:textId="77777777" w:rsidR="004A75CA" w:rsidRPr="005C2EF3" w:rsidRDefault="004A75CA" w:rsidP="005C2EF3">
            <w:pPr>
              <w:spacing w:before="0"/>
              <w:rPr>
                <w:sz w:val="24"/>
                <w:szCs w:val="24"/>
              </w:rPr>
            </w:pPr>
            <w:r w:rsidRPr="005C2EF3">
              <w:rPr>
                <w:sz w:val="24"/>
                <w:szCs w:val="24"/>
              </w:rPr>
              <w:t>347,000</w:t>
            </w:r>
          </w:p>
        </w:tc>
      </w:tr>
      <w:tr w:rsidR="004A75CA" w:rsidRPr="00491A1D" w14:paraId="365E4B21" w14:textId="77777777" w:rsidTr="005C2EF3">
        <w:tc>
          <w:tcPr>
            <w:tcW w:w="3260" w:type="dxa"/>
            <w:tcBorders>
              <w:top w:val="single" w:sz="6" w:space="0" w:color="000000"/>
              <w:left w:val="single" w:sz="12" w:space="0" w:color="000000"/>
              <w:bottom w:val="single" w:sz="6" w:space="0" w:color="000000"/>
              <w:right w:val="single" w:sz="6" w:space="0" w:color="000000"/>
            </w:tcBorders>
          </w:tcPr>
          <w:p w14:paraId="34A67805" w14:textId="77777777" w:rsidR="004A75CA" w:rsidRPr="005C2EF3" w:rsidRDefault="004A75CA" w:rsidP="005C2EF3">
            <w:pPr>
              <w:spacing w:before="0"/>
              <w:rPr>
                <w:sz w:val="24"/>
                <w:szCs w:val="24"/>
              </w:rPr>
            </w:pPr>
            <w:r w:rsidRPr="005C2EF3">
              <w:rPr>
                <w:sz w:val="24"/>
                <w:szCs w:val="24"/>
              </w:rPr>
              <w:t>Crude</w:t>
            </w:r>
            <w:r w:rsidRPr="005C2EF3">
              <w:rPr>
                <w:sz w:val="24"/>
                <w:szCs w:val="24"/>
              </w:rPr>
              <w:fldChar w:fldCharType="begin"/>
            </w:r>
            <w:r w:rsidRPr="005C2EF3">
              <w:rPr>
                <w:sz w:val="24"/>
                <w:szCs w:val="24"/>
              </w:rPr>
              <w:instrText xml:space="preserve"> XE "Crude" </w:instrText>
            </w:r>
            <w:r w:rsidRPr="005C2EF3">
              <w:rPr>
                <w:sz w:val="24"/>
                <w:szCs w:val="24"/>
              </w:rPr>
              <w:fldChar w:fldCharType="end"/>
            </w:r>
            <w:r w:rsidRPr="005C2EF3">
              <w:rPr>
                <w:sz w:val="24"/>
                <w:szCs w:val="24"/>
              </w:rPr>
              <w:t>, Process Oil</w:t>
            </w:r>
            <w:r w:rsidRPr="005C2EF3">
              <w:rPr>
                <w:sz w:val="24"/>
                <w:szCs w:val="24"/>
              </w:rPr>
              <w:fldChar w:fldCharType="begin"/>
            </w:r>
            <w:r w:rsidRPr="005C2EF3">
              <w:rPr>
                <w:sz w:val="24"/>
                <w:szCs w:val="24"/>
              </w:rPr>
              <w:instrText xml:space="preserve"> XE "Process Oil" </w:instrText>
            </w:r>
            <w:r w:rsidRPr="005C2EF3">
              <w:rPr>
                <w:sz w:val="24"/>
                <w:szCs w:val="24"/>
              </w:rPr>
              <w:fldChar w:fldCharType="end"/>
            </w:r>
            <w:r w:rsidRPr="005C2EF3">
              <w:rPr>
                <w:sz w:val="24"/>
                <w:szCs w:val="24"/>
              </w:rPr>
              <w:t xml:space="preserve"> &amp; Bitumen</w:t>
            </w:r>
            <w:r w:rsidRPr="005C2EF3">
              <w:rPr>
                <w:sz w:val="24"/>
                <w:szCs w:val="24"/>
              </w:rPr>
              <w:fldChar w:fldCharType="begin"/>
            </w:r>
            <w:r w:rsidRPr="005C2EF3">
              <w:rPr>
                <w:sz w:val="24"/>
                <w:szCs w:val="24"/>
              </w:rPr>
              <w:instrText xml:space="preserve"> XE "Bitumen" </w:instrText>
            </w:r>
            <w:r w:rsidRPr="005C2EF3">
              <w:rPr>
                <w:sz w:val="24"/>
                <w:szCs w:val="24"/>
              </w:rPr>
              <w:fldChar w:fldCharType="end"/>
            </w:r>
          </w:p>
        </w:tc>
        <w:tc>
          <w:tcPr>
            <w:tcW w:w="1735" w:type="dxa"/>
            <w:tcBorders>
              <w:top w:val="single" w:sz="6" w:space="0" w:color="000000"/>
              <w:left w:val="single" w:sz="6" w:space="0" w:color="000000"/>
              <w:bottom w:val="single" w:sz="6" w:space="0" w:color="000000"/>
              <w:right w:val="single" w:sz="6" w:space="0" w:color="000000"/>
            </w:tcBorders>
          </w:tcPr>
          <w:p w14:paraId="71571F72" w14:textId="77777777" w:rsidR="004A75CA" w:rsidRPr="005C2EF3" w:rsidRDefault="004A75CA" w:rsidP="005C2EF3">
            <w:pPr>
              <w:spacing w:before="0"/>
              <w:rPr>
                <w:sz w:val="24"/>
                <w:szCs w:val="24"/>
              </w:rPr>
            </w:pPr>
            <w:r w:rsidRPr="005C2EF3">
              <w:rPr>
                <w:sz w:val="24"/>
                <w:szCs w:val="24"/>
              </w:rPr>
              <w:t>325,000</w:t>
            </w:r>
          </w:p>
        </w:tc>
      </w:tr>
      <w:tr w:rsidR="004A75CA" w:rsidRPr="00491A1D" w14:paraId="2A186C15" w14:textId="77777777" w:rsidTr="005C2EF3">
        <w:tc>
          <w:tcPr>
            <w:tcW w:w="3260" w:type="dxa"/>
            <w:tcBorders>
              <w:top w:val="single" w:sz="6" w:space="0" w:color="000000"/>
              <w:left w:val="single" w:sz="12" w:space="0" w:color="000000"/>
              <w:bottom w:val="single" w:sz="12" w:space="0" w:color="000000"/>
              <w:right w:val="single" w:sz="6" w:space="0" w:color="000000"/>
            </w:tcBorders>
          </w:tcPr>
          <w:p w14:paraId="5A750E6C" w14:textId="77777777" w:rsidR="004A75CA" w:rsidRPr="005C2EF3" w:rsidRDefault="004A75CA" w:rsidP="005C2EF3">
            <w:pPr>
              <w:spacing w:before="0"/>
              <w:rPr>
                <w:sz w:val="24"/>
                <w:szCs w:val="24"/>
              </w:rPr>
            </w:pPr>
            <w:r w:rsidRPr="005C2EF3">
              <w:rPr>
                <w:sz w:val="24"/>
                <w:szCs w:val="24"/>
              </w:rPr>
              <w:t>Total</w:t>
            </w:r>
          </w:p>
        </w:tc>
        <w:tc>
          <w:tcPr>
            <w:tcW w:w="1735" w:type="dxa"/>
            <w:tcBorders>
              <w:top w:val="single" w:sz="6" w:space="0" w:color="000000"/>
              <w:left w:val="single" w:sz="6" w:space="0" w:color="000000"/>
              <w:bottom w:val="single" w:sz="12" w:space="0" w:color="000000"/>
              <w:right w:val="single" w:sz="6" w:space="0" w:color="000000"/>
            </w:tcBorders>
          </w:tcPr>
          <w:p w14:paraId="57B7327B" w14:textId="77777777" w:rsidR="004A75CA" w:rsidRPr="005C2EF3" w:rsidRDefault="004A75CA" w:rsidP="005C2EF3">
            <w:pPr>
              <w:spacing w:before="0"/>
              <w:rPr>
                <w:sz w:val="24"/>
                <w:szCs w:val="24"/>
              </w:rPr>
            </w:pPr>
            <w:r w:rsidRPr="005C2EF3">
              <w:rPr>
                <w:sz w:val="24"/>
                <w:szCs w:val="24"/>
              </w:rPr>
              <w:t>3,857,000</w:t>
            </w:r>
          </w:p>
        </w:tc>
      </w:tr>
    </w:tbl>
    <w:p w14:paraId="05F71B7A" w14:textId="77777777" w:rsidR="006D18CD" w:rsidRPr="006F7E44" w:rsidRDefault="006D18CD" w:rsidP="006528B7">
      <w:pPr>
        <w:pStyle w:val="BodyText"/>
      </w:pPr>
      <w:r w:rsidRPr="006F7E44">
        <w:lastRenderedPageBreak/>
        <w:t>British supply of Avgas was from Abadan</w:t>
      </w:r>
      <w:r w:rsidR="007C6FFC">
        <w:fldChar w:fldCharType="begin"/>
      </w:r>
      <w:r w:rsidR="007C6FFC">
        <w:instrText xml:space="preserve"> XE "</w:instrText>
      </w:r>
      <w:r w:rsidR="007C6FFC" w:rsidRPr="00153E8F">
        <w:rPr>
          <w:sz w:val="22"/>
        </w:rPr>
        <w:instrText>Abadan</w:instrText>
      </w:r>
      <w:r w:rsidR="007C6FFC">
        <w:instrText xml:space="preserve">" </w:instrText>
      </w:r>
      <w:r w:rsidR="007C6FFC">
        <w:fldChar w:fldCharType="end"/>
      </w:r>
      <w:r w:rsidRPr="006F7E44">
        <w:t xml:space="preserve"> due to the need to use “Sterling</w:t>
      </w:r>
      <w:r w:rsidR="00F83DA0">
        <w:fldChar w:fldCharType="begin"/>
      </w:r>
      <w:r w:rsidR="00F83DA0">
        <w:instrText xml:space="preserve"> XE "</w:instrText>
      </w:r>
      <w:r w:rsidR="00F83DA0" w:rsidRPr="00956E51">
        <w:instrText>Sterling</w:instrText>
      </w:r>
      <w:r w:rsidR="00F83DA0">
        <w:instrText xml:space="preserve">" </w:instrText>
      </w:r>
      <w:r w:rsidR="00F83DA0">
        <w:fldChar w:fldCharType="end"/>
      </w:r>
      <w:r w:rsidRPr="006F7E44">
        <w:t>” (currency) Refineries, not $US sources. Supply 200,000 tons/quarter.</w:t>
      </w:r>
    </w:p>
    <w:p w14:paraId="73E5D37C" w14:textId="143ADD4F" w:rsidR="006D18CD" w:rsidRDefault="006D18CD" w:rsidP="00784487">
      <w:pPr>
        <w:pStyle w:val="Heading1"/>
      </w:pPr>
      <w:bookmarkStart w:id="21" w:name="_Toc534741101"/>
      <w:bookmarkStart w:id="22" w:name="_Toc22833370"/>
      <w:r>
        <w:t>Oil Companies and Refineries</w:t>
      </w:r>
      <w:r w:rsidR="008A3667">
        <w:t xml:space="preserve"> – $US &amp; £ Sterling</w:t>
      </w:r>
      <w:bookmarkEnd w:id="21"/>
      <w:bookmarkEnd w:id="22"/>
    </w:p>
    <w:p w14:paraId="52EF36C7" w14:textId="77777777" w:rsidR="004A75CA" w:rsidRDefault="006D18CD" w:rsidP="006528B7">
      <w:pPr>
        <w:pStyle w:val="BodyText"/>
      </w:pPr>
      <w:r w:rsidRPr="006F7E44">
        <w:t>The war brought a new dimension to oil companies and their trading. That dimension was foreign country balance of payments. This divided the Allied countries into “Sterling</w:t>
      </w:r>
      <w:r w:rsidR="00F83DA0">
        <w:fldChar w:fldCharType="begin"/>
      </w:r>
      <w:r w:rsidR="00F83DA0">
        <w:instrText xml:space="preserve"> XE "</w:instrText>
      </w:r>
      <w:r w:rsidR="00F83DA0" w:rsidRPr="00956E51">
        <w:instrText>Sterling</w:instrText>
      </w:r>
      <w:r w:rsidR="00F83DA0">
        <w:instrText xml:space="preserve">" </w:instrText>
      </w:r>
      <w:r w:rsidR="00F83DA0">
        <w:fldChar w:fldCharType="end"/>
      </w:r>
      <w:r w:rsidRPr="006F7E44">
        <w:t>” and “US Dollar</w:t>
      </w:r>
      <w:r w:rsidR="00F83DA0">
        <w:fldChar w:fldCharType="begin"/>
      </w:r>
      <w:r w:rsidR="00F83DA0">
        <w:instrText xml:space="preserve"> XE "</w:instrText>
      </w:r>
      <w:r w:rsidR="00F83DA0" w:rsidRPr="000F149C">
        <w:instrText>US Dollar</w:instrText>
      </w:r>
      <w:r w:rsidR="00F83DA0">
        <w:instrText xml:space="preserve">" </w:instrText>
      </w:r>
      <w:r w:rsidR="00F83DA0">
        <w:fldChar w:fldCharType="end"/>
      </w:r>
      <w:r w:rsidRPr="006F7E44">
        <w:t xml:space="preserve">” operations, and this would play </w:t>
      </w:r>
      <w:r w:rsidR="008B7D5F" w:rsidRPr="006F7E44">
        <w:t>an</w:t>
      </w:r>
      <w:r w:rsidRPr="006F7E44">
        <w:t xml:space="preserve"> important part in British thinking is determining where avgas would be produced and supplied. </w:t>
      </w:r>
      <w:r w:rsidR="002F24F1" w:rsidRPr="006F7E44">
        <w:t>By contrast t</w:t>
      </w:r>
      <w:r w:rsidRPr="006F7E44">
        <w:t>he Axis</w:t>
      </w:r>
      <w:r w:rsidR="00561DA1">
        <w:fldChar w:fldCharType="begin"/>
      </w:r>
      <w:r w:rsidR="00561DA1">
        <w:instrText xml:space="preserve"> XE "</w:instrText>
      </w:r>
      <w:r w:rsidR="00561DA1" w:rsidRPr="00681140">
        <w:instrText>Axis</w:instrText>
      </w:r>
      <w:r w:rsidR="00561DA1">
        <w:instrText xml:space="preserve">" </w:instrText>
      </w:r>
      <w:r w:rsidR="00561DA1">
        <w:fldChar w:fldCharType="end"/>
      </w:r>
      <w:r w:rsidRPr="006F7E44">
        <w:t xml:space="preserve"> countries acquired their stocks by seizure as acts of war. </w:t>
      </w:r>
    </w:p>
    <w:p w14:paraId="3E155E83" w14:textId="77777777" w:rsidR="004A75CA" w:rsidRDefault="006D18CD" w:rsidP="006528B7">
      <w:pPr>
        <w:pStyle w:val="BodyText"/>
      </w:pPr>
      <w:r w:rsidRPr="006F7E44">
        <w:t>The ‘Sterling</w:t>
      </w:r>
      <w:r w:rsidR="00F83DA0">
        <w:fldChar w:fldCharType="begin"/>
      </w:r>
      <w:r w:rsidR="00F83DA0">
        <w:instrText xml:space="preserve"> XE "</w:instrText>
      </w:r>
      <w:r w:rsidR="00F83DA0" w:rsidRPr="00956E51">
        <w:instrText>Sterling</w:instrText>
      </w:r>
      <w:r w:rsidR="00F83DA0">
        <w:instrText xml:space="preserve">" </w:instrText>
      </w:r>
      <w:r w:rsidR="00F83DA0">
        <w:fldChar w:fldCharType="end"/>
      </w:r>
      <w:r w:rsidRPr="006F7E44">
        <w:t>” refineries were based in the Caribbean</w:t>
      </w:r>
      <w:r w:rsidR="00F83DA0">
        <w:fldChar w:fldCharType="begin"/>
      </w:r>
      <w:r w:rsidR="00F83DA0">
        <w:instrText xml:space="preserve"> XE "</w:instrText>
      </w:r>
      <w:r w:rsidR="00F83DA0" w:rsidRPr="00426E32">
        <w:instrText>Caribbean</w:instrText>
      </w:r>
      <w:r w:rsidR="00F83DA0">
        <w:instrText xml:space="preserve">" </w:instrText>
      </w:r>
      <w:r w:rsidR="00F83DA0">
        <w:fldChar w:fldCharType="end"/>
      </w:r>
      <w:r w:rsidR="00682A62">
        <w:fldChar w:fldCharType="begin"/>
      </w:r>
      <w:r w:rsidR="00682A62">
        <w:instrText xml:space="preserve"> "Caribbean" </w:instrText>
      </w:r>
      <w:r w:rsidR="00682A62">
        <w:fldChar w:fldCharType="end"/>
      </w:r>
      <w:r w:rsidRPr="006F7E44">
        <w:t xml:space="preserve"> and were operated by the Shell Company</w:t>
      </w:r>
      <w:r w:rsidR="00682A62">
        <w:fldChar w:fldCharType="begin"/>
      </w:r>
      <w:r w:rsidR="00682A62">
        <w:instrText xml:space="preserve"> "Shell Company" </w:instrText>
      </w:r>
      <w:r w:rsidR="00682A62">
        <w:fldChar w:fldCharType="end"/>
      </w:r>
      <w:r w:rsidRPr="006F7E44">
        <w:t xml:space="preserve"> and Trinidad</w:t>
      </w:r>
      <w:r w:rsidR="00555FEA">
        <w:fldChar w:fldCharType="begin"/>
      </w:r>
      <w:r w:rsidR="00555FEA">
        <w:instrText xml:space="preserve"> XE "</w:instrText>
      </w:r>
      <w:r w:rsidR="00555FEA" w:rsidRPr="001019AC">
        <w:instrText>Trinidad</w:instrText>
      </w:r>
      <w:r w:rsidR="00555FEA">
        <w:instrText xml:space="preserve">" </w:instrText>
      </w:r>
      <w:r w:rsidR="00555FEA">
        <w:fldChar w:fldCharType="end"/>
      </w:r>
      <w:r w:rsidRPr="006F7E44">
        <w:t xml:space="preserve"> Leasehold; and also in the Middle East</w:t>
      </w:r>
      <w:r w:rsidR="00071F3E">
        <w:fldChar w:fldCharType="begin"/>
      </w:r>
      <w:r w:rsidR="00071F3E">
        <w:instrText xml:space="preserve"> XE "</w:instrText>
      </w:r>
      <w:r w:rsidR="00071F3E" w:rsidRPr="003F2A24">
        <w:instrText>Middle East</w:instrText>
      </w:r>
      <w:r w:rsidR="00071F3E">
        <w:instrText xml:space="preserve">" </w:instrText>
      </w:r>
      <w:r w:rsidR="00071F3E">
        <w:fldChar w:fldCharType="end"/>
      </w:r>
      <w:r w:rsidRPr="006F7E44">
        <w:t xml:space="preserve"> at Abadan</w:t>
      </w:r>
      <w:r w:rsidR="007C6FFC">
        <w:fldChar w:fldCharType="begin"/>
      </w:r>
      <w:r w:rsidR="007C6FFC">
        <w:instrText xml:space="preserve"> XE "</w:instrText>
      </w:r>
      <w:r w:rsidR="007C6FFC" w:rsidRPr="00153E8F">
        <w:rPr>
          <w:sz w:val="22"/>
        </w:rPr>
        <w:instrText>Abadan</w:instrText>
      </w:r>
      <w:r w:rsidR="007C6FFC">
        <w:instrText xml:space="preserve">" </w:instrText>
      </w:r>
      <w:r w:rsidR="007C6FFC">
        <w:fldChar w:fldCharType="end"/>
      </w:r>
      <w:r w:rsidRPr="006F7E44">
        <w:t>, and India</w:t>
      </w:r>
      <w:r w:rsidR="00071F3E">
        <w:fldChar w:fldCharType="begin"/>
      </w:r>
      <w:r w:rsidR="00071F3E">
        <w:instrText xml:space="preserve"> XE "</w:instrText>
      </w:r>
      <w:r w:rsidR="00071F3E" w:rsidRPr="0071241B">
        <w:instrText>India</w:instrText>
      </w:r>
      <w:r w:rsidR="00071F3E">
        <w:instrText xml:space="preserve">" </w:instrText>
      </w:r>
      <w:r w:rsidR="00071F3E">
        <w:fldChar w:fldCharType="end"/>
      </w:r>
      <w:r w:rsidR="007B7583">
        <w:fldChar w:fldCharType="begin"/>
      </w:r>
      <w:r w:rsidR="007B7583">
        <w:instrText xml:space="preserve"> "India" </w:instrText>
      </w:r>
      <w:r w:rsidR="007B7583">
        <w:fldChar w:fldCharType="end"/>
      </w:r>
      <w:r w:rsidR="00D547AE" w:rsidRPr="006F7E44">
        <w:t>; and of course local U.K</w:t>
      </w:r>
      <w:r w:rsidR="0096771C">
        <w:t>.</w:t>
      </w:r>
      <w:r w:rsidR="00D547AE" w:rsidRPr="006F7E44">
        <w:t xml:space="preserve"> refineries such as Stanlow</w:t>
      </w:r>
      <w:r w:rsidR="0065654F">
        <w:fldChar w:fldCharType="begin"/>
      </w:r>
      <w:r w:rsidR="0065654F">
        <w:instrText xml:space="preserve"> XE "</w:instrText>
      </w:r>
      <w:r w:rsidR="0065654F" w:rsidRPr="00071F3E">
        <w:rPr>
          <w:iCs/>
        </w:rPr>
        <w:instrText>Stanlow</w:instrText>
      </w:r>
      <w:r w:rsidR="0065654F">
        <w:instrText xml:space="preserve">" </w:instrText>
      </w:r>
      <w:r w:rsidR="0065654F">
        <w:fldChar w:fldCharType="end"/>
      </w:r>
      <w:r w:rsidR="00D547AE" w:rsidRPr="006F7E44">
        <w:t>, Billingham</w:t>
      </w:r>
      <w:r w:rsidR="00561DA1">
        <w:fldChar w:fldCharType="begin"/>
      </w:r>
      <w:r w:rsidR="00561DA1">
        <w:instrText xml:space="preserve"> XE "</w:instrText>
      </w:r>
      <w:r w:rsidR="00561DA1" w:rsidRPr="00936131">
        <w:instrText>Billingham</w:instrText>
      </w:r>
      <w:r w:rsidR="00561DA1">
        <w:instrText xml:space="preserve">" </w:instrText>
      </w:r>
      <w:r w:rsidR="00561DA1">
        <w:fldChar w:fldCharType="end"/>
      </w:r>
      <w:r w:rsidR="00D547AE" w:rsidRPr="006F7E44">
        <w:t xml:space="preserve"> and Heysham</w:t>
      </w:r>
      <w:r w:rsidR="007C6FFC">
        <w:fldChar w:fldCharType="begin"/>
      </w:r>
      <w:r w:rsidR="007C6FFC">
        <w:instrText xml:space="preserve"> XE "</w:instrText>
      </w:r>
      <w:r w:rsidR="007C6FFC" w:rsidRPr="00513350">
        <w:instrText>Heysham</w:instrText>
      </w:r>
      <w:r w:rsidR="007C6FFC">
        <w:instrText xml:space="preserve">" </w:instrText>
      </w:r>
      <w:r w:rsidR="007C6FFC">
        <w:fldChar w:fldCharType="end"/>
      </w:r>
      <w:r w:rsidRPr="006F7E44">
        <w:t xml:space="preserve">. </w:t>
      </w:r>
    </w:p>
    <w:p w14:paraId="54D7A8D9" w14:textId="77777777" w:rsidR="006D18CD" w:rsidRDefault="006D18CD" w:rsidP="006528B7">
      <w:pPr>
        <w:pStyle w:val="BodyText"/>
      </w:pPr>
      <w:r w:rsidRPr="006F7E44">
        <w:t>The “US Dollar</w:t>
      </w:r>
      <w:r w:rsidR="00F83DA0">
        <w:fldChar w:fldCharType="begin"/>
      </w:r>
      <w:r w:rsidR="00F83DA0">
        <w:instrText xml:space="preserve"> XE "</w:instrText>
      </w:r>
      <w:r w:rsidR="00F83DA0" w:rsidRPr="000F149C">
        <w:instrText>US Dollar</w:instrText>
      </w:r>
      <w:r w:rsidR="00F83DA0">
        <w:instrText xml:space="preserve">" </w:instrText>
      </w:r>
      <w:r w:rsidR="00F83DA0">
        <w:fldChar w:fldCharType="end"/>
      </w:r>
      <w:r w:rsidRPr="006F7E44">
        <w:t>” refineries were essentially any operation in the U.S.A. and the Standard Oil Company</w:t>
      </w:r>
      <w:r w:rsidR="00071F3E">
        <w:fldChar w:fldCharType="begin"/>
      </w:r>
      <w:r w:rsidR="00071F3E">
        <w:instrText xml:space="preserve"> XE "</w:instrText>
      </w:r>
      <w:r w:rsidR="00071F3E" w:rsidRPr="00AA6DAA">
        <w:instrText>Standard Oil Company</w:instrText>
      </w:r>
      <w:r w:rsidR="00071F3E">
        <w:instrText xml:space="preserve">" </w:instrText>
      </w:r>
      <w:r w:rsidR="00071F3E">
        <w:fldChar w:fldCharType="end"/>
      </w:r>
      <w:r w:rsidRPr="006F7E44">
        <w:t xml:space="preserve"> operation in the Caribbean</w:t>
      </w:r>
      <w:r w:rsidR="00F83DA0">
        <w:fldChar w:fldCharType="begin"/>
      </w:r>
      <w:r w:rsidR="00F83DA0">
        <w:instrText xml:space="preserve"> XE "</w:instrText>
      </w:r>
      <w:r w:rsidR="00F83DA0" w:rsidRPr="00FC7490">
        <w:instrText>Caribbean</w:instrText>
      </w:r>
      <w:r w:rsidR="00F83DA0">
        <w:instrText xml:space="preserve">" </w:instrText>
      </w:r>
      <w:r w:rsidR="00F83DA0">
        <w:fldChar w:fldCharType="end"/>
      </w:r>
      <w:r w:rsidR="00682A62">
        <w:fldChar w:fldCharType="begin"/>
      </w:r>
      <w:r w:rsidR="00682A62">
        <w:instrText xml:space="preserve"> "Caribbean" </w:instrText>
      </w:r>
      <w:r w:rsidR="00682A62">
        <w:fldChar w:fldCharType="end"/>
      </w:r>
      <w:r w:rsidRPr="006F7E44">
        <w:t>. The Bahrain Refinery</w:t>
      </w:r>
      <w:r w:rsidR="00555FEA">
        <w:fldChar w:fldCharType="begin"/>
      </w:r>
      <w:r w:rsidR="00555FEA">
        <w:instrText xml:space="preserve"> XE "</w:instrText>
      </w:r>
      <w:r w:rsidR="00555FEA" w:rsidRPr="00AB2F64">
        <w:instrText>Bahrain Refinery</w:instrText>
      </w:r>
      <w:r w:rsidR="00555FEA">
        <w:instrText xml:space="preserve">" </w:instrText>
      </w:r>
      <w:r w:rsidR="00555FEA">
        <w:fldChar w:fldCharType="end"/>
      </w:r>
      <w:r w:rsidRPr="006F7E44">
        <w:t xml:space="preserve"> in the Middle East</w:t>
      </w:r>
      <w:r w:rsidR="007B7583">
        <w:fldChar w:fldCharType="begin"/>
      </w:r>
      <w:r w:rsidR="007B7583">
        <w:instrText xml:space="preserve"> "Middle East" </w:instrText>
      </w:r>
      <w:r w:rsidR="007B7583">
        <w:fldChar w:fldCharType="end"/>
      </w:r>
      <w:r w:rsidRPr="006F7E44">
        <w:t xml:space="preserve"> was also a $US operation.</w:t>
      </w:r>
      <w:r w:rsidR="00FC1457">
        <w:t xml:space="preserve"> There is more to the story of the Caltex Bahrain Refinery.</w:t>
      </w:r>
    </w:p>
    <w:p w14:paraId="70755DD4" w14:textId="77777777" w:rsidR="006D18CD" w:rsidRDefault="00445581" w:rsidP="00445581">
      <w:pPr>
        <w:pStyle w:val="Heading7"/>
        <w:framePr w:wrap="around"/>
      </w:pPr>
      <w:r>
        <w:br w:type="page"/>
      </w:r>
      <w:r w:rsidR="006D18CD">
        <w:t>Union Oil Refineries</w:t>
      </w:r>
    </w:p>
    <w:p w14:paraId="619D756A" w14:textId="77777777" w:rsidR="008A3667" w:rsidRDefault="00F03979" w:rsidP="006528B7">
      <w:pPr>
        <w:pStyle w:val="BodyText"/>
      </w:pPr>
      <w:r>
        <w:t>The Union Oil Company</w:t>
      </w:r>
      <w:r w:rsidR="00F83DA0">
        <w:fldChar w:fldCharType="begin"/>
      </w:r>
      <w:r w:rsidR="00F83DA0">
        <w:instrText xml:space="preserve"> XE "</w:instrText>
      </w:r>
      <w:r w:rsidR="00F83DA0" w:rsidRPr="004774A5">
        <w:instrText>Union Oil Company</w:instrText>
      </w:r>
      <w:r w:rsidR="00F83DA0">
        <w:instrText xml:space="preserve">" </w:instrText>
      </w:r>
      <w:r w:rsidR="00F83DA0">
        <w:fldChar w:fldCharType="end"/>
      </w:r>
      <w:r w:rsidR="008A3667">
        <w:t xml:space="preserve"> in its publication “The 76 Bonanza</w:t>
      </w:r>
      <w:r w:rsidR="00071F3E">
        <w:fldChar w:fldCharType="begin"/>
      </w:r>
      <w:r w:rsidR="00071F3E">
        <w:instrText xml:space="preserve"> XE "</w:instrText>
      </w:r>
      <w:r w:rsidR="00071F3E" w:rsidRPr="009B2FB8">
        <w:instrText>76 Bonanza</w:instrText>
      </w:r>
      <w:r w:rsidR="00071F3E">
        <w:instrText xml:space="preserve">" </w:instrText>
      </w:r>
      <w:r w:rsidR="00071F3E">
        <w:fldChar w:fldCharType="end"/>
      </w:r>
      <w:r w:rsidR="008A3667">
        <w:t>”</w:t>
      </w:r>
      <w:r w:rsidR="008366B9" w:rsidRPr="008366B9">
        <w:rPr>
          <w:rStyle w:val="EndnoteReference"/>
        </w:rPr>
        <w:t xml:space="preserve"> </w:t>
      </w:r>
      <w:r w:rsidR="008366B9">
        <w:rPr>
          <w:rStyle w:val="EndnoteReference"/>
        </w:rPr>
        <w:endnoteReference w:id="16"/>
      </w:r>
      <w:r w:rsidR="008A3667">
        <w:t xml:space="preserve"> </w:t>
      </w:r>
      <w:r w:rsidR="00813108">
        <w:t xml:space="preserve">and further publication </w:t>
      </w:r>
      <w:r w:rsidR="00813108" w:rsidRPr="00813108">
        <w:t>“The fabulous life and times of Union Company of California</w:t>
      </w:r>
      <w:r w:rsidR="00F83DA0">
        <w:fldChar w:fldCharType="begin"/>
      </w:r>
      <w:r w:rsidR="00F83DA0">
        <w:instrText xml:space="preserve"> XE "</w:instrText>
      </w:r>
      <w:r w:rsidR="00F83DA0" w:rsidRPr="00FB66A1">
        <w:instrText>Union Company of California</w:instrText>
      </w:r>
      <w:r w:rsidR="00F83DA0">
        <w:instrText xml:space="preserve">" </w:instrText>
      </w:r>
      <w:r w:rsidR="00F83DA0">
        <w:fldChar w:fldCharType="end"/>
      </w:r>
      <w:r w:rsidR="00813108" w:rsidRPr="00813108">
        <w:t>, and The Pure Oil Company</w:t>
      </w:r>
      <w:r w:rsidR="00F83DA0">
        <w:fldChar w:fldCharType="begin"/>
      </w:r>
      <w:r w:rsidR="00F83DA0">
        <w:instrText xml:space="preserve"> XE "</w:instrText>
      </w:r>
      <w:r w:rsidR="00F83DA0" w:rsidRPr="00B952C8">
        <w:instrText>The Pure Oil Company</w:instrText>
      </w:r>
      <w:r w:rsidR="00F83DA0">
        <w:instrText xml:space="preserve">" </w:instrText>
      </w:r>
      <w:r w:rsidR="00F83DA0">
        <w:fldChar w:fldCharType="end"/>
      </w:r>
      <w:r w:rsidR="00813108" w:rsidRPr="00813108">
        <w:t xml:space="preserve">” </w:t>
      </w:r>
      <w:r w:rsidR="008A3667">
        <w:t>the following</w:t>
      </w:r>
      <w:r w:rsidR="00813108">
        <w:t xml:space="preserve"> refineries</w:t>
      </w:r>
      <w:r w:rsidR="008366B9">
        <w:t xml:space="preserve"> were listed</w:t>
      </w:r>
      <w:r w:rsidR="00445581">
        <w:t>:</w:t>
      </w:r>
    </w:p>
    <w:p w14:paraId="70AE56D2" w14:textId="77777777" w:rsidR="006D18CD" w:rsidRDefault="006D18CD" w:rsidP="006528B7">
      <w:pPr>
        <w:pStyle w:val="BodyText"/>
        <w:numPr>
          <w:ilvl w:val="0"/>
          <w:numId w:val="10"/>
        </w:numPr>
      </w:pPr>
      <w:r>
        <w:t>Oleum Refinery</w:t>
      </w:r>
      <w:r w:rsidR="00F83DA0">
        <w:fldChar w:fldCharType="begin"/>
      </w:r>
      <w:r w:rsidR="00F83DA0">
        <w:instrText xml:space="preserve"> XE "</w:instrText>
      </w:r>
      <w:r w:rsidR="00F83DA0" w:rsidRPr="00747092">
        <w:instrText>Oleum Refinery</w:instrText>
      </w:r>
      <w:r w:rsidR="00F83DA0">
        <w:instrText xml:space="preserve">" </w:instrText>
      </w:r>
      <w:r w:rsidR="00F83DA0">
        <w:fldChar w:fldCharType="end"/>
      </w:r>
      <w:r>
        <w:t xml:space="preserve"> - San Francisco</w:t>
      </w:r>
      <w:r>
        <w:tab/>
        <w:t>48 MBSD</w:t>
      </w:r>
    </w:p>
    <w:p w14:paraId="6B45A508" w14:textId="77777777" w:rsidR="006D18CD" w:rsidRDefault="006D18CD" w:rsidP="006528B7">
      <w:pPr>
        <w:pStyle w:val="BodyText"/>
        <w:numPr>
          <w:ilvl w:val="0"/>
          <w:numId w:val="10"/>
        </w:numPr>
      </w:pPr>
      <w:r>
        <w:t>Los Angeles Refinery</w:t>
      </w:r>
      <w:r w:rsidR="00F83DA0">
        <w:fldChar w:fldCharType="begin"/>
      </w:r>
      <w:r w:rsidR="00F83DA0">
        <w:instrText xml:space="preserve"> XE "</w:instrText>
      </w:r>
      <w:r w:rsidR="00F83DA0" w:rsidRPr="004025E1">
        <w:instrText>Los Angeles Refinery</w:instrText>
      </w:r>
      <w:r w:rsidR="00F83DA0">
        <w:instrText xml:space="preserve">" </w:instrText>
      </w:r>
      <w:r w:rsidR="00F83DA0">
        <w:fldChar w:fldCharType="end"/>
      </w:r>
      <w:r>
        <w:t xml:space="preserve"> opened 1917, by 1996 this was 106.5 MBSD refinery</w:t>
      </w:r>
    </w:p>
    <w:p w14:paraId="69D90FBA" w14:textId="77777777" w:rsidR="006D18CD" w:rsidRDefault="006D18CD" w:rsidP="006528B7">
      <w:pPr>
        <w:pStyle w:val="BodyText"/>
        <w:numPr>
          <w:ilvl w:val="0"/>
          <w:numId w:val="10"/>
        </w:numPr>
      </w:pPr>
      <w:r>
        <w:t>Smiths Bluff Refinery</w:t>
      </w:r>
      <w:r w:rsidR="00F83DA0">
        <w:fldChar w:fldCharType="begin"/>
      </w:r>
      <w:r w:rsidR="00F83DA0">
        <w:instrText xml:space="preserve"> XE "</w:instrText>
      </w:r>
      <w:r w:rsidR="00F83DA0" w:rsidRPr="00DB1B69">
        <w:instrText>Smiths Bluff Refinery</w:instrText>
      </w:r>
      <w:r w:rsidR="00F83DA0">
        <w:instrText xml:space="preserve">" </w:instrText>
      </w:r>
      <w:r w:rsidR="00F83DA0">
        <w:fldChar w:fldCharType="end"/>
      </w:r>
      <w:r>
        <w:t xml:space="preserve"> Nederland</w:t>
      </w:r>
      <w:r w:rsidR="004A75CA">
        <w:t>,</w:t>
      </w:r>
      <w:r>
        <w:t xml:space="preserve"> Texas</w:t>
      </w:r>
      <w:r w:rsidR="00F83DA0">
        <w:fldChar w:fldCharType="begin"/>
      </w:r>
      <w:r w:rsidR="00F83DA0">
        <w:instrText xml:space="preserve"> XE "</w:instrText>
      </w:r>
      <w:r w:rsidR="00F83DA0" w:rsidRPr="00C532AE">
        <w:instrText>Nederland Texas</w:instrText>
      </w:r>
      <w:r w:rsidR="00F83DA0">
        <w:instrText xml:space="preserve">" </w:instrText>
      </w:r>
      <w:r w:rsidR="00F83DA0">
        <w:fldChar w:fldCharType="end"/>
      </w:r>
      <w:r>
        <w:t xml:space="preserve"> </w:t>
      </w:r>
      <w:r>
        <w:tab/>
        <w:t>88.5 MBSD</w:t>
      </w:r>
    </w:p>
    <w:p w14:paraId="473D3B18" w14:textId="77777777" w:rsidR="006D18CD" w:rsidRDefault="006D18CD" w:rsidP="006528B7">
      <w:pPr>
        <w:pStyle w:val="BodyText"/>
        <w:numPr>
          <w:ilvl w:val="0"/>
          <w:numId w:val="10"/>
        </w:numPr>
      </w:pPr>
      <w:r>
        <w:t>Santa Maria Refinery</w:t>
      </w:r>
      <w:r w:rsidR="00F83DA0">
        <w:fldChar w:fldCharType="begin"/>
      </w:r>
      <w:r w:rsidR="00F83DA0">
        <w:instrText xml:space="preserve"> XE "</w:instrText>
      </w:r>
      <w:r w:rsidR="00F83DA0" w:rsidRPr="00A01613">
        <w:instrText>Santa Maria Refinery</w:instrText>
      </w:r>
      <w:r w:rsidR="00F83DA0">
        <w:instrText xml:space="preserve">" </w:instrText>
      </w:r>
      <w:r w:rsidR="00F83DA0">
        <w:fldChar w:fldCharType="end"/>
      </w:r>
      <w:r>
        <w:t xml:space="preserve"> (near Avila)</w:t>
      </w:r>
    </w:p>
    <w:p w14:paraId="1310F079" w14:textId="3F2A773B" w:rsidR="006D18CD" w:rsidRDefault="005028ED" w:rsidP="006528B7">
      <w:pPr>
        <w:pStyle w:val="BodyText"/>
      </w:pPr>
      <w:r>
        <w:t>However</w:t>
      </w:r>
      <w:r w:rsidR="004A75CA">
        <w:t>,</w:t>
      </w:r>
      <w:r>
        <w:t xml:space="preserve"> our interest is avgas here in the period </w:t>
      </w:r>
      <w:r w:rsidR="00445581">
        <w:t xml:space="preserve">in WWII. </w:t>
      </w:r>
      <w:r w:rsidR="006D18CD">
        <w:t xml:space="preserve">In 1940 there were </w:t>
      </w:r>
      <w:r w:rsidR="00445581">
        <w:t>three</w:t>
      </w:r>
      <w:r w:rsidR="006D18CD">
        <w:t xml:space="preserve"> refineries 26,000,000 Bbls/year</w:t>
      </w:r>
      <w:r w:rsidR="00445581">
        <w:t>, an</w:t>
      </w:r>
      <w:r w:rsidR="006D18CD">
        <w:t xml:space="preserve"> </w:t>
      </w:r>
      <w:r w:rsidR="002C6C74">
        <w:t>a</w:t>
      </w:r>
      <w:r w:rsidR="006D18CD">
        <w:t>lkylation</w:t>
      </w:r>
      <w:r w:rsidR="00F83DA0">
        <w:fldChar w:fldCharType="begin"/>
      </w:r>
      <w:r w:rsidR="00F83DA0">
        <w:instrText xml:space="preserve"> XE "</w:instrText>
      </w:r>
      <w:r w:rsidR="00F83DA0" w:rsidRPr="00DC5014">
        <w:instrText>Alkylation</w:instrText>
      </w:r>
      <w:r w:rsidR="00F83DA0">
        <w:instrText xml:space="preserve">" </w:instrText>
      </w:r>
      <w:r w:rsidR="00F83DA0">
        <w:fldChar w:fldCharType="end"/>
      </w:r>
      <w:r w:rsidR="006D18CD">
        <w:t xml:space="preserve"> plant at Los Angeles Refinery</w:t>
      </w:r>
      <w:r w:rsidR="00F83DA0">
        <w:fldChar w:fldCharType="begin"/>
      </w:r>
      <w:r w:rsidR="00F83DA0">
        <w:instrText xml:space="preserve"> XE "</w:instrText>
      </w:r>
      <w:r w:rsidR="00F83DA0" w:rsidRPr="001C2FF4">
        <w:instrText>Los Angeles Refinery</w:instrText>
      </w:r>
      <w:r w:rsidR="00F83DA0">
        <w:instrText xml:space="preserve">" </w:instrText>
      </w:r>
      <w:r w:rsidR="00F83DA0">
        <w:fldChar w:fldCharType="end"/>
      </w:r>
      <w:r w:rsidR="006D18CD">
        <w:t xml:space="preserve">, </w:t>
      </w:r>
      <w:r w:rsidR="00445581">
        <w:t xml:space="preserve">a </w:t>
      </w:r>
      <w:r w:rsidR="002C6C74">
        <w:t>p</w:t>
      </w:r>
      <w:r w:rsidR="006D18CD">
        <w:t>olymerisation</w:t>
      </w:r>
      <w:r w:rsidR="00F83DA0">
        <w:fldChar w:fldCharType="begin"/>
      </w:r>
      <w:r w:rsidR="00F83DA0">
        <w:instrText xml:space="preserve"> XE "</w:instrText>
      </w:r>
      <w:r w:rsidR="00F83DA0" w:rsidRPr="0095721B">
        <w:instrText>Polymerisation</w:instrText>
      </w:r>
      <w:r w:rsidR="00F83DA0">
        <w:instrText xml:space="preserve">" </w:instrText>
      </w:r>
      <w:r w:rsidR="00F83DA0">
        <w:fldChar w:fldCharType="end"/>
      </w:r>
      <w:r w:rsidR="006D18CD">
        <w:t xml:space="preserve"> plant at Oleum Refinery</w:t>
      </w:r>
      <w:r w:rsidR="00F83DA0">
        <w:fldChar w:fldCharType="begin"/>
      </w:r>
      <w:r w:rsidR="00F83DA0">
        <w:instrText xml:space="preserve"> XE "</w:instrText>
      </w:r>
      <w:r w:rsidR="00F83DA0" w:rsidRPr="006C1C53">
        <w:instrText>Oleum Refinery</w:instrText>
      </w:r>
      <w:r w:rsidR="00F83DA0">
        <w:instrText xml:space="preserve">" </w:instrText>
      </w:r>
      <w:r w:rsidR="00F83DA0">
        <w:fldChar w:fldCharType="end"/>
      </w:r>
      <w:r w:rsidR="006D18CD">
        <w:t>.</w:t>
      </w:r>
      <w:r w:rsidR="00445581">
        <w:t xml:space="preserve"> There was a s</w:t>
      </w:r>
      <w:r w:rsidR="006D18CD">
        <w:t>mall refinery recommissioned for war efforts.</w:t>
      </w:r>
    </w:p>
    <w:p w14:paraId="0BE602E4" w14:textId="77777777" w:rsidR="006D18CD" w:rsidRDefault="006D18CD" w:rsidP="006528B7">
      <w:pPr>
        <w:pStyle w:val="BodyText"/>
      </w:pPr>
      <w:r>
        <w:t xml:space="preserve">All </w:t>
      </w:r>
      <w:r w:rsidR="009B23D9">
        <w:t>U.S.</w:t>
      </w:r>
      <w:r>
        <w:t xml:space="preserve"> tanker shipping </w:t>
      </w:r>
      <w:r w:rsidR="008366B9">
        <w:t xml:space="preserve">was </w:t>
      </w:r>
      <w:r>
        <w:t xml:space="preserve">taken over by </w:t>
      </w:r>
      <w:r w:rsidR="008366B9">
        <w:t xml:space="preserve">the </w:t>
      </w:r>
      <w:r w:rsidR="009B23D9">
        <w:t>U.S.</w:t>
      </w:r>
      <w:r>
        <w:t xml:space="preserve"> War Shipping Administration</w:t>
      </w:r>
      <w:r w:rsidR="00F83DA0">
        <w:fldChar w:fldCharType="begin"/>
      </w:r>
      <w:r w:rsidR="00F83DA0">
        <w:instrText xml:space="preserve"> XE "</w:instrText>
      </w:r>
      <w:r w:rsidR="00F83DA0" w:rsidRPr="0092719B">
        <w:instrText>U.S. War Shipping Administration</w:instrText>
      </w:r>
      <w:r w:rsidR="00F83DA0">
        <w:instrText xml:space="preserve">" </w:instrText>
      </w:r>
      <w:r w:rsidR="00F83DA0">
        <w:fldChar w:fldCharType="end"/>
      </w:r>
      <w:r>
        <w:t xml:space="preserve"> 1942</w:t>
      </w:r>
      <w:r w:rsidR="004A75CA">
        <w:t>.</w:t>
      </w:r>
    </w:p>
    <w:p w14:paraId="12098965" w14:textId="6423CF49" w:rsidR="006D18CD" w:rsidRDefault="002C6C74" w:rsidP="006528B7">
      <w:pPr>
        <w:pStyle w:val="BodyText"/>
      </w:pPr>
      <w:r>
        <w:t>C</w:t>
      </w:r>
      <w:r w:rsidR="008D087E">
        <w:t>atalytic cracking</w:t>
      </w:r>
      <w:r w:rsidR="00F83DA0">
        <w:fldChar w:fldCharType="begin"/>
      </w:r>
      <w:r w:rsidR="00F83DA0">
        <w:instrText xml:space="preserve"> XE "</w:instrText>
      </w:r>
      <w:r w:rsidR="007A3C35">
        <w:instrText>c</w:instrText>
      </w:r>
      <w:r w:rsidR="00F83DA0" w:rsidRPr="00061008">
        <w:instrText>atalytic cracking</w:instrText>
      </w:r>
      <w:r w:rsidR="00F83DA0">
        <w:instrText xml:space="preserve">" </w:instrText>
      </w:r>
      <w:r w:rsidR="00F83DA0">
        <w:fldChar w:fldCharType="end"/>
      </w:r>
      <w:r w:rsidR="008D087E">
        <w:t xml:space="preserve"> was an important process in the production of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rsidR="008D087E">
        <w:t xml:space="preserve"> in </w:t>
      </w:r>
      <w:r w:rsidR="006D18CD">
        <w:t xml:space="preserve">1942 </w:t>
      </w:r>
      <w:r w:rsidR="008D087E">
        <w:t>-</w:t>
      </w:r>
      <w:r w:rsidR="006D18CD">
        <w:t xml:space="preserve"> </w:t>
      </w:r>
      <w:r w:rsidR="008D087E">
        <w:t>a new c</w:t>
      </w:r>
      <w:r w:rsidR="006D18CD">
        <w:t>at</w:t>
      </w:r>
      <w:r w:rsidR="008D087E">
        <w:t>alytic</w:t>
      </w:r>
      <w:r w:rsidR="006D18CD">
        <w:t xml:space="preserve"> cracker </w:t>
      </w:r>
      <w:r w:rsidR="008D087E">
        <w:t xml:space="preserve">was constructed </w:t>
      </w:r>
      <w:r w:rsidR="006D18CD">
        <w:t xml:space="preserve">at Los Angeles </w:t>
      </w:r>
      <w:r w:rsidR="0079502C">
        <w:t>R</w:t>
      </w:r>
      <w:r w:rsidR="006D18CD">
        <w:t>efinery</w:t>
      </w:r>
      <w:r w:rsidR="000348A6">
        <w:fldChar w:fldCharType="begin"/>
      </w:r>
      <w:r w:rsidR="000348A6">
        <w:instrText xml:space="preserve"> XE "</w:instrText>
      </w:r>
      <w:r w:rsidR="000348A6" w:rsidRPr="00BB6E18">
        <w:instrText>Los Angeles Refinery</w:instrText>
      </w:r>
      <w:r w:rsidR="000348A6">
        <w:instrText xml:space="preserve">" </w:instrText>
      </w:r>
      <w:r w:rsidR="000348A6">
        <w:fldChar w:fldCharType="end"/>
      </w:r>
      <w:r w:rsidR="006D18CD">
        <w:t>.</w:t>
      </w:r>
      <w:r w:rsidR="004C6AFC">
        <w:t xml:space="preserve"> Even old refineries were brought to support the production, for example </w:t>
      </w:r>
      <w:r w:rsidR="006D18CD">
        <w:t>Rocky Mountain Refinery</w:t>
      </w:r>
      <w:r w:rsidR="0079502C">
        <w:fldChar w:fldCharType="begin"/>
      </w:r>
      <w:r w:rsidR="0079502C">
        <w:instrText xml:space="preserve"> XE "</w:instrText>
      </w:r>
      <w:r w:rsidR="0079502C" w:rsidRPr="0088783C">
        <w:instrText>Rocky Mountain Refinery</w:instrText>
      </w:r>
      <w:r w:rsidR="0079502C">
        <w:instrText xml:space="preserve">" </w:instrText>
      </w:r>
      <w:r w:rsidR="0079502C">
        <w:fldChar w:fldCharType="end"/>
      </w:r>
      <w:r w:rsidR="006D18CD">
        <w:t xml:space="preserve"> </w:t>
      </w:r>
      <w:r w:rsidR="004C6AFC">
        <w:t>(</w:t>
      </w:r>
      <w:r w:rsidR="006D18CD">
        <w:t>1904</w:t>
      </w:r>
      <w:r w:rsidR="004C6AFC">
        <w:t>)</w:t>
      </w:r>
      <w:r w:rsidR="006D18CD">
        <w:t xml:space="preserve"> Cut Bank</w:t>
      </w:r>
      <w:r w:rsidR="004A75CA">
        <w:t>,</w:t>
      </w:r>
      <w:r w:rsidR="006D18CD">
        <w:t xml:space="preserve"> Montana</w:t>
      </w:r>
      <w:r w:rsidR="004C6AFC">
        <w:t>.</w:t>
      </w:r>
    </w:p>
    <w:p w14:paraId="12E8B3BF" w14:textId="77777777" w:rsidR="004C6AFC" w:rsidRDefault="004C6AFC" w:rsidP="0017370C">
      <w:pPr>
        <w:pStyle w:val="Heading7"/>
        <w:framePr w:wrap="around"/>
      </w:pPr>
      <w:r>
        <w:t>Pure Oil Company</w:t>
      </w:r>
      <w:r w:rsidR="0017370C">
        <w:t xml:space="preserve"> 1942</w:t>
      </w:r>
    </w:p>
    <w:p w14:paraId="044467E1" w14:textId="7FF592B0" w:rsidR="004C6AFC" w:rsidRDefault="0063713B" w:rsidP="006528B7">
      <w:pPr>
        <w:pStyle w:val="BodyText"/>
      </w:pPr>
      <w:r>
        <w:t xml:space="preserve">Many of the refineries </w:t>
      </w:r>
      <w:r w:rsidR="00737C31">
        <w:t xml:space="preserve">required </w:t>
      </w:r>
      <w:r>
        <w:t>two of the key processes for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rsidR="00737C31">
        <w:t>;</w:t>
      </w:r>
      <w:r>
        <w:t xml:space="preserve"> </w:t>
      </w:r>
      <w:r w:rsidR="00737C31">
        <w:t xml:space="preserve">these </w:t>
      </w:r>
      <w:r>
        <w:t>were catalytic cracking</w:t>
      </w:r>
      <w:r w:rsidR="00561DA1">
        <w:fldChar w:fldCharType="begin"/>
      </w:r>
      <w:r w:rsidR="00561DA1">
        <w:instrText xml:space="preserve"> XE "</w:instrText>
      </w:r>
      <w:r w:rsidR="00561DA1" w:rsidRPr="00256629">
        <w:instrText>catalytic cracking</w:instrText>
      </w:r>
      <w:r w:rsidR="00561DA1">
        <w:instrText xml:space="preserve">" </w:instrText>
      </w:r>
      <w:r w:rsidR="00561DA1">
        <w:fldChar w:fldCharType="end"/>
      </w:r>
      <w:r>
        <w:t xml:space="preserve"> and alkylation</w:t>
      </w:r>
      <w:r w:rsidR="00561DA1">
        <w:fldChar w:fldCharType="begin"/>
      </w:r>
      <w:r w:rsidR="00561DA1">
        <w:instrText xml:space="preserve"> XE "</w:instrText>
      </w:r>
      <w:r w:rsidR="00561DA1" w:rsidRPr="009357B5">
        <w:instrText>alkylation</w:instrText>
      </w:r>
      <w:r w:rsidR="00561DA1">
        <w:instrText xml:space="preserve">" </w:instrText>
      </w:r>
      <w:r w:rsidR="00561DA1">
        <w:fldChar w:fldCharType="end"/>
      </w:r>
      <w:r>
        <w:t>. For example</w:t>
      </w:r>
      <w:r w:rsidR="0088313E">
        <w:t>,</w:t>
      </w:r>
      <w:r>
        <w:t xml:space="preserve"> the </w:t>
      </w:r>
      <w:r w:rsidR="00E86600">
        <w:t>a</w:t>
      </w:r>
      <w:r w:rsidR="004C6AFC">
        <w:t xml:space="preserve">lkylation </w:t>
      </w:r>
      <w:r w:rsidR="00E86600">
        <w:t>p</w:t>
      </w:r>
      <w:r w:rsidR="004C6AFC">
        <w:t>lant at Smiths Bluff Refinery</w:t>
      </w:r>
      <w:r w:rsidR="00D26ED8">
        <w:fldChar w:fldCharType="begin"/>
      </w:r>
      <w:r w:rsidR="00D26ED8">
        <w:instrText xml:space="preserve"> XE "</w:instrText>
      </w:r>
      <w:r w:rsidR="00D26ED8" w:rsidRPr="00E03D36">
        <w:instrText>Smiths Bluff Refinery</w:instrText>
      </w:r>
      <w:r w:rsidR="00D26ED8">
        <w:instrText xml:space="preserve">" </w:instrText>
      </w:r>
      <w:r w:rsidR="00D26ED8">
        <w:fldChar w:fldCharType="end"/>
      </w:r>
      <w:r w:rsidR="004C6AFC">
        <w:t>, T</w:t>
      </w:r>
      <w:r w:rsidR="00E86600">
        <w:t xml:space="preserve">hermofor </w:t>
      </w:r>
      <w:r w:rsidR="004C6AFC">
        <w:t>C</w:t>
      </w:r>
      <w:r w:rsidR="00E86600">
        <w:t xml:space="preserve">atalytic </w:t>
      </w:r>
      <w:r w:rsidR="004C6AFC">
        <w:t>C</w:t>
      </w:r>
      <w:r w:rsidR="00E86600">
        <w:t>racker (TCC)</w:t>
      </w:r>
      <w:r w:rsidR="0079502C">
        <w:fldChar w:fldCharType="begin"/>
      </w:r>
      <w:r w:rsidR="0079502C">
        <w:instrText xml:space="preserve"> XE "</w:instrText>
      </w:r>
      <w:r w:rsidR="0079502C" w:rsidRPr="00AF3415">
        <w:instrText>TCC</w:instrText>
      </w:r>
      <w:r w:rsidR="0079502C">
        <w:instrText xml:space="preserve">" </w:instrText>
      </w:r>
      <w:r w:rsidR="0079502C">
        <w:fldChar w:fldCharType="end"/>
      </w:r>
      <w:r w:rsidR="004C6AFC">
        <w:t xml:space="preserve"> and </w:t>
      </w:r>
      <w:r w:rsidR="00E86600">
        <w:t>c</w:t>
      </w:r>
      <w:r w:rsidR="004C6AFC">
        <w:t>at</w:t>
      </w:r>
      <w:r w:rsidR="00E86600">
        <w:t>alytic c</w:t>
      </w:r>
      <w:r w:rsidR="004C6AFC">
        <w:t>racking rerun unit</w:t>
      </w:r>
      <w:r w:rsidR="0079502C">
        <w:fldChar w:fldCharType="begin"/>
      </w:r>
      <w:r w:rsidR="0079502C">
        <w:instrText xml:space="preserve"> XE "</w:instrText>
      </w:r>
      <w:r w:rsidR="0079502C" w:rsidRPr="008B0431">
        <w:instrText>Cat Cracking rerun unit</w:instrText>
      </w:r>
      <w:r w:rsidR="0079502C">
        <w:instrText xml:space="preserve">" </w:instrText>
      </w:r>
      <w:r w:rsidR="0079502C">
        <w:fldChar w:fldCharType="end"/>
      </w:r>
      <w:r w:rsidR="004C6AFC">
        <w:t>.</w:t>
      </w:r>
      <w:r w:rsidR="00737C31">
        <w:t xml:space="preserve"> There was always competing demands between explosives (TNT</w:t>
      </w:r>
      <w:r w:rsidR="0079502C">
        <w:fldChar w:fldCharType="begin"/>
      </w:r>
      <w:r w:rsidR="0079502C">
        <w:instrText xml:space="preserve"> XE "</w:instrText>
      </w:r>
      <w:r w:rsidR="0079502C" w:rsidRPr="004536E1">
        <w:instrText>TNT</w:instrText>
      </w:r>
      <w:r w:rsidR="0079502C">
        <w:instrText xml:space="preserve">" </w:instrText>
      </w:r>
      <w:r w:rsidR="0079502C">
        <w:fldChar w:fldCharType="end"/>
      </w:r>
      <w:r w:rsidR="00737C31">
        <w:t>) and aviation gasoline. At the</w:t>
      </w:r>
      <w:r w:rsidR="00737C31" w:rsidRPr="00737C31">
        <w:t xml:space="preserve"> </w:t>
      </w:r>
      <w:r w:rsidR="00737C31">
        <w:t>Toledo Refinery</w:t>
      </w:r>
      <w:r w:rsidR="0079502C">
        <w:fldChar w:fldCharType="begin"/>
      </w:r>
      <w:r w:rsidR="0079502C">
        <w:instrText xml:space="preserve"> XE "</w:instrText>
      </w:r>
      <w:r w:rsidR="0079502C" w:rsidRPr="00D4739C">
        <w:instrText>Toledo Refinery</w:instrText>
      </w:r>
      <w:r w:rsidR="0079502C">
        <w:instrText xml:space="preserve">" </w:instrText>
      </w:r>
      <w:r w:rsidR="0079502C">
        <w:fldChar w:fldCharType="end"/>
      </w:r>
      <w:r w:rsidR="00737C31">
        <w:t xml:space="preserve"> the </w:t>
      </w:r>
      <w:r w:rsidR="002C6C74">
        <w:t>h</w:t>
      </w:r>
      <w:r w:rsidR="004C6AFC">
        <w:t>ydrofiner</w:t>
      </w:r>
      <w:r w:rsidR="0079502C">
        <w:fldChar w:fldCharType="begin"/>
      </w:r>
      <w:r w:rsidR="0079502C">
        <w:instrText xml:space="preserve"> XE "</w:instrText>
      </w:r>
      <w:r w:rsidR="0079502C" w:rsidRPr="00F52F7C">
        <w:instrText>Hydrofiner</w:instrText>
      </w:r>
      <w:r w:rsidR="0079502C">
        <w:instrText xml:space="preserve">" </w:instrText>
      </w:r>
      <w:r w:rsidR="0079502C">
        <w:fldChar w:fldCharType="end"/>
      </w:r>
      <w:r w:rsidR="004C6AFC">
        <w:t xml:space="preserve"> </w:t>
      </w:r>
      <w:r w:rsidR="00737C31">
        <w:t>unit</w:t>
      </w:r>
      <w:r w:rsidR="004C6AFC">
        <w:t xml:space="preserve"> produced Toluene</w:t>
      </w:r>
      <w:r w:rsidR="0079502C">
        <w:fldChar w:fldCharType="begin"/>
      </w:r>
      <w:r w:rsidR="0079502C">
        <w:instrText xml:space="preserve"> XE "</w:instrText>
      </w:r>
      <w:r w:rsidR="0079502C" w:rsidRPr="001007BB">
        <w:instrText>Toluene</w:instrText>
      </w:r>
      <w:r w:rsidR="0079502C">
        <w:instrText xml:space="preserve">" </w:instrText>
      </w:r>
      <w:r w:rsidR="0079502C">
        <w:fldChar w:fldCharType="end"/>
      </w:r>
      <w:r w:rsidR="004C6AFC">
        <w:t xml:space="preserve"> for TNT, Xylene</w:t>
      </w:r>
      <w:r w:rsidR="000348A6">
        <w:fldChar w:fldCharType="begin"/>
      </w:r>
      <w:r w:rsidR="000348A6">
        <w:instrText xml:space="preserve"> XE "</w:instrText>
      </w:r>
      <w:r w:rsidR="000348A6" w:rsidRPr="00E8156B">
        <w:instrText>Xylene</w:instrText>
      </w:r>
      <w:r w:rsidR="000348A6">
        <w:instrText xml:space="preserve">" </w:instrText>
      </w:r>
      <w:r w:rsidR="000348A6">
        <w:fldChar w:fldCharType="end"/>
      </w:r>
      <w:r w:rsidR="004C6AFC">
        <w:t xml:space="preserve"> for explosives. Cat</w:t>
      </w:r>
      <w:r w:rsidR="00737C31">
        <w:t xml:space="preserve">alytic </w:t>
      </w:r>
      <w:r w:rsidR="004C6AFC">
        <w:t>polymerisation</w:t>
      </w:r>
      <w:r w:rsidR="000348A6">
        <w:fldChar w:fldCharType="begin"/>
      </w:r>
      <w:r w:rsidR="000348A6">
        <w:instrText xml:space="preserve"> XE "</w:instrText>
      </w:r>
      <w:r w:rsidR="000348A6" w:rsidRPr="003B2981">
        <w:instrText>Catalytic polymerisation</w:instrText>
      </w:r>
      <w:r w:rsidR="000348A6">
        <w:instrText xml:space="preserve">" </w:instrText>
      </w:r>
      <w:r w:rsidR="000348A6">
        <w:fldChar w:fldCharType="end"/>
      </w:r>
      <w:r w:rsidR="004C6AFC">
        <w:t xml:space="preserve"> units produced co-dimer</w:t>
      </w:r>
      <w:r w:rsidR="00561DA1">
        <w:fldChar w:fldCharType="begin"/>
      </w:r>
      <w:r w:rsidR="00561DA1">
        <w:instrText xml:space="preserve"> XE "</w:instrText>
      </w:r>
      <w:r w:rsidR="00561DA1" w:rsidRPr="00C542A9">
        <w:instrText>co-dimer</w:instrText>
      </w:r>
      <w:r w:rsidR="00561DA1">
        <w:instrText xml:space="preserve">" </w:instrText>
      </w:r>
      <w:r w:rsidR="00561DA1">
        <w:fldChar w:fldCharType="end"/>
      </w:r>
      <w:r w:rsidR="004C6AFC">
        <w:t xml:space="preserve"> for avgas at Heath, Cabin Creek</w:t>
      </w:r>
      <w:r w:rsidR="0079502C">
        <w:fldChar w:fldCharType="begin"/>
      </w:r>
      <w:r w:rsidR="0079502C">
        <w:instrText xml:space="preserve"> XE "</w:instrText>
      </w:r>
      <w:r w:rsidR="0079502C" w:rsidRPr="007440FA">
        <w:instrText>Heath, Cabin Creek</w:instrText>
      </w:r>
      <w:r w:rsidR="0079502C">
        <w:instrText xml:space="preserve">" </w:instrText>
      </w:r>
      <w:r w:rsidR="0079502C">
        <w:fldChar w:fldCharType="end"/>
      </w:r>
      <w:r w:rsidR="004C6AFC">
        <w:t xml:space="preserve"> and Toledo</w:t>
      </w:r>
      <w:r w:rsidR="000348A6">
        <w:fldChar w:fldCharType="begin"/>
      </w:r>
      <w:r w:rsidR="000348A6">
        <w:instrText xml:space="preserve"> XE "</w:instrText>
      </w:r>
      <w:r w:rsidR="000348A6" w:rsidRPr="001A4676">
        <w:instrText>Toledo</w:instrText>
      </w:r>
      <w:r w:rsidR="000348A6">
        <w:instrText xml:space="preserve">" </w:instrText>
      </w:r>
      <w:r w:rsidR="000348A6">
        <w:fldChar w:fldCharType="end"/>
      </w:r>
      <w:r w:rsidR="004C6AFC">
        <w:t>. Cabin Creek</w:t>
      </w:r>
      <w:r w:rsidR="000348A6">
        <w:fldChar w:fldCharType="begin"/>
      </w:r>
      <w:r w:rsidR="000348A6">
        <w:instrText xml:space="preserve"> XE "</w:instrText>
      </w:r>
      <w:r w:rsidR="000348A6" w:rsidRPr="00391547">
        <w:instrText>Cabin Creek</w:instrText>
      </w:r>
      <w:r w:rsidR="000348A6">
        <w:instrText xml:space="preserve">" </w:instrText>
      </w:r>
      <w:r w:rsidR="000348A6">
        <w:fldChar w:fldCharType="end"/>
      </w:r>
      <w:r w:rsidR="004C6AFC">
        <w:t xml:space="preserve"> </w:t>
      </w:r>
      <w:r w:rsidR="00737C31">
        <w:t xml:space="preserve">was </w:t>
      </w:r>
      <w:r w:rsidR="004C6AFC">
        <w:t>shut</w:t>
      </w:r>
      <w:r w:rsidR="0088313E">
        <w:t xml:space="preserve"> </w:t>
      </w:r>
      <w:r w:rsidR="004C6AFC">
        <w:t>down in 1954.</w:t>
      </w:r>
    </w:p>
    <w:p w14:paraId="4F51CCC6" w14:textId="77777777" w:rsidR="00737C31" w:rsidRDefault="00737C31" w:rsidP="00737C31">
      <w:pPr>
        <w:pStyle w:val="Heading7"/>
        <w:framePr w:wrap="around"/>
      </w:pPr>
      <w:r>
        <w:t xml:space="preserve">Texas Refineries </w:t>
      </w:r>
    </w:p>
    <w:p w14:paraId="10299DF3" w14:textId="77777777" w:rsidR="004C6AFC" w:rsidRDefault="004C6AFC" w:rsidP="006528B7">
      <w:pPr>
        <w:pStyle w:val="BodyText"/>
      </w:pPr>
      <w:r>
        <w:t xml:space="preserve">In the Texas area there were </w:t>
      </w:r>
      <w:r w:rsidR="00737C31">
        <w:t xml:space="preserve">five </w:t>
      </w:r>
      <w:r>
        <w:t>refineries - Pure,</w:t>
      </w:r>
      <w:r w:rsidR="0079502C">
        <w:fldChar w:fldCharType="begin"/>
      </w:r>
      <w:r w:rsidR="0079502C">
        <w:instrText xml:space="preserve"> XE "</w:instrText>
      </w:r>
      <w:r w:rsidR="0079502C" w:rsidRPr="00A80D37">
        <w:instrText>Pure,</w:instrText>
      </w:r>
      <w:r w:rsidR="0079502C">
        <w:instrText xml:space="preserve">" </w:instrText>
      </w:r>
      <w:r w:rsidR="0079502C">
        <w:fldChar w:fldCharType="end"/>
      </w:r>
      <w:r>
        <w:t xml:space="preserve"> Gulf</w:t>
      </w:r>
      <w:r w:rsidR="0079502C">
        <w:fldChar w:fldCharType="begin"/>
      </w:r>
      <w:r w:rsidR="0079502C">
        <w:instrText xml:space="preserve"> XE "</w:instrText>
      </w:r>
      <w:r w:rsidR="0079502C" w:rsidRPr="00E24E57">
        <w:instrText>Gulf</w:instrText>
      </w:r>
      <w:r w:rsidR="0079502C">
        <w:instrText xml:space="preserve">" </w:instrText>
      </w:r>
      <w:r w:rsidR="0079502C">
        <w:fldChar w:fldCharType="end"/>
      </w:r>
      <w:r>
        <w:t>, Socony-Vacuum (Mobil)</w:t>
      </w:r>
      <w:r w:rsidR="0079502C">
        <w:fldChar w:fldCharType="begin"/>
      </w:r>
      <w:r w:rsidR="0079502C">
        <w:instrText xml:space="preserve"> XE "</w:instrText>
      </w:r>
      <w:r w:rsidR="0079502C" w:rsidRPr="00C979AC">
        <w:instrText>Socony-Vacuum (Mobil)</w:instrText>
      </w:r>
      <w:r w:rsidR="0079502C">
        <w:instrText xml:space="preserve">" </w:instrText>
      </w:r>
      <w:r w:rsidR="0079502C">
        <w:fldChar w:fldCharType="end"/>
      </w:r>
      <w:r w:rsidR="0079502C">
        <w:fldChar w:fldCharType="begin"/>
      </w:r>
      <w:r w:rsidR="0079502C">
        <w:instrText xml:space="preserve"> XE "</w:instrText>
      </w:r>
      <w:r w:rsidR="0079502C" w:rsidRPr="00C979AC">
        <w:instrText>Socony-Vacuum (Mobil)</w:instrText>
      </w:r>
      <w:r w:rsidR="0079502C">
        <w:instrText xml:space="preserve">" </w:instrText>
      </w:r>
      <w:r w:rsidR="0079502C">
        <w:fldChar w:fldCharType="end"/>
      </w:r>
      <w:r>
        <w:t>, Atlantic (Esso)</w:t>
      </w:r>
      <w:r w:rsidR="0079502C">
        <w:fldChar w:fldCharType="begin"/>
      </w:r>
      <w:r w:rsidR="0079502C">
        <w:instrText xml:space="preserve"> XE "</w:instrText>
      </w:r>
      <w:r w:rsidR="0079502C" w:rsidRPr="000A362E">
        <w:instrText>Atlantic (Esso)</w:instrText>
      </w:r>
      <w:r w:rsidR="0079502C">
        <w:instrText xml:space="preserve">" </w:instrText>
      </w:r>
      <w:r w:rsidR="0079502C">
        <w:fldChar w:fldCharType="end"/>
      </w:r>
      <w:r>
        <w:t>, Texas (Texaco)</w:t>
      </w:r>
      <w:r w:rsidR="0079502C">
        <w:fldChar w:fldCharType="begin"/>
      </w:r>
      <w:r w:rsidR="0079502C">
        <w:instrText xml:space="preserve"> XE "</w:instrText>
      </w:r>
      <w:r w:rsidR="0079502C" w:rsidRPr="009D0E3C">
        <w:instrText>Texas (Texaco)</w:instrText>
      </w:r>
      <w:r w:rsidR="0079502C">
        <w:instrText xml:space="preserve">" </w:instrText>
      </w:r>
      <w:r w:rsidR="0079502C">
        <w:fldChar w:fldCharType="end"/>
      </w:r>
      <w:r>
        <w:t>, also producing butadiene</w:t>
      </w:r>
      <w:r w:rsidR="00737C31">
        <w:t xml:space="preserve">. </w:t>
      </w:r>
      <w:r w:rsidR="00B76189">
        <w:t>Butadiene</w:t>
      </w:r>
      <w:r w:rsidR="0079502C">
        <w:fldChar w:fldCharType="begin"/>
      </w:r>
      <w:r w:rsidR="0079502C">
        <w:instrText xml:space="preserve"> XE "</w:instrText>
      </w:r>
      <w:r w:rsidR="0079502C" w:rsidRPr="0069780E">
        <w:instrText>Butadiene</w:instrText>
      </w:r>
      <w:r w:rsidR="0079502C">
        <w:instrText xml:space="preserve">" </w:instrText>
      </w:r>
      <w:r w:rsidR="0079502C">
        <w:fldChar w:fldCharType="end"/>
      </w:r>
      <w:r w:rsidR="00B76189">
        <w:t xml:space="preserve"> is an important precursor for the production of synthetic rubber</w:t>
      </w:r>
      <w:r w:rsidR="0079502C">
        <w:fldChar w:fldCharType="begin"/>
      </w:r>
      <w:r w:rsidR="0079502C">
        <w:instrText xml:space="preserve"> XE "</w:instrText>
      </w:r>
      <w:r w:rsidR="0079502C" w:rsidRPr="008224EA">
        <w:instrText>synthetic rubber</w:instrText>
      </w:r>
      <w:r w:rsidR="0079502C">
        <w:instrText xml:space="preserve">" </w:instrText>
      </w:r>
      <w:r w:rsidR="0079502C">
        <w:fldChar w:fldCharType="end"/>
      </w:r>
      <w:r w:rsidR="006F1575">
        <w:t>. T</w:t>
      </w:r>
      <w:r w:rsidR="00737C31">
        <w:t xml:space="preserve">hese </w:t>
      </w:r>
      <w:r w:rsidR="006F1575">
        <w:t xml:space="preserve">important refineries </w:t>
      </w:r>
      <w:r w:rsidR="00737C31">
        <w:t xml:space="preserve">would be </w:t>
      </w:r>
      <w:r w:rsidR="00B76189">
        <w:t>part of the Gulf</w:t>
      </w:r>
      <w:r w:rsidR="00673551">
        <w:t xml:space="preserve"> Coast</w:t>
      </w:r>
      <w:r w:rsidR="00B76189">
        <w:t xml:space="preserve"> refineries</w:t>
      </w:r>
      <w:r w:rsidR="000348A6">
        <w:fldChar w:fldCharType="begin"/>
      </w:r>
      <w:r w:rsidR="000348A6">
        <w:instrText xml:space="preserve"> XE "</w:instrText>
      </w:r>
      <w:r w:rsidR="000348A6" w:rsidRPr="00280256">
        <w:instrText>Gulf Coast refineries</w:instrText>
      </w:r>
      <w:r w:rsidR="000348A6">
        <w:instrText xml:space="preserve">" </w:instrText>
      </w:r>
      <w:r w:rsidR="000348A6">
        <w:fldChar w:fldCharType="end"/>
      </w:r>
      <w:r w:rsidR="00B76189">
        <w:t xml:space="preserve"> supplying the European theatre of operations.</w:t>
      </w:r>
    </w:p>
    <w:p w14:paraId="279D3AD6" w14:textId="77777777" w:rsidR="006D18CD" w:rsidRDefault="006D18CD" w:rsidP="00445581">
      <w:pPr>
        <w:pStyle w:val="Heading7"/>
        <w:framePr w:wrap="around"/>
      </w:pPr>
      <w:r>
        <w:lastRenderedPageBreak/>
        <w:t>Operation “Roll Out The Barrel” 1942</w:t>
      </w:r>
    </w:p>
    <w:p w14:paraId="55E6E920" w14:textId="77777777" w:rsidR="006D18CD" w:rsidRPr="006F7E44" w:rsidRDefault="004C6AFC" w:rsidP="006528B7">
      <w:pPr>
        <w:pStyle w:val="BodyText"/>
      </w:pPr>
      <w:r w:rsidRPr="006F7E44">
        <w:t xml:space="preserve">To </w:t>
      </w:r>
      <w:r w:rsidR="0017370C" w:rsidRPr="006F7E44">
        <w:t>engage the public interest many slogans were used to increase the production of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rsidR="0017370C" w:rsidRPr="006F7E44">
        <w:t xml:space="preserve"> and gasoline. </w:t>
      </w:r>
      <w:r w:rsidR="00673551" w:rsidRPr="006F7E44">
        <w:t>Such item received notable press of the day, f</w:t>
      </w:r>
      <w:r w:rsidR="0017370C" w:rsidRPr="006F7E44">
        <w:t>or example</w:t>
      </w:r>
      <w:r w:rsidR="00673551" w:rsidRPr="006F7E44">
        <w:t>:</w:t>
      </w:r>
      <w:r w:rsidR="0017370C" w:rsidRPr="006F7E44">
        <w:t xml:space="preserve"> </w:t>
      </w:r>
      <w:r w:rsidR="006D18CD" w:rsidRPr="006F7E44">
        <w:t>4,000 drums of gasoline/day, Total 862,000 Bbls. San Francisco</w:t>
      </w:r>
      <w:r w:rsidR="0079502C">
        <w:fldChar w:fldCharType="begin"/>
      </w:r>
      <w:r w:rsidR="0079502C">
        <w:instrText xml:space="preserve"> XE "</w:instrText>
      </w:r>
      <w:r w:rsidR="0079502C" w:rsidRPr="00364F94">
        <w:instrText>San Francisco</w:instrText>
      </w:r>
      <w:r w:rsidR="0079502C">
        <w:instrText xml:space="preserve">" </w:instrText>
      </w:r>
      <w:r w:rsidR="0079502C">
        <w:fldChar w:fldCharType="end"/>
      </w:r>
      <w:r w:rsidR="006D18CD" w:rsidRPr="006F7E44">
        <w:t xml:space="preserve"> area special plant filled 46,000,000 drums of gasoline.</w:t>
      </w:r>
      <w:r w:rsidR="00237F1A" w:rsidRPr="006F7E44">
        <w:t xml:space="preserve"> These would be shipped to the Pacific</w:t>
      </w:r>
      <w:r w:rsidR="00F84F6D">
        <w:fldChar w:fldCharType="begin"/>
      </w:r>
      <w:r w:rsidR="00F84F6D">
        <w:instrText xml:space="preserve"> XE "</w:instrText>
      </w:r>
      <w:r w:rsidR="00F84F6D" w:rsidRPr="00C317E2">
        <w:instrText>Pacific</w:instrText>
      </w:r>
      <w:r w:rsidR="00F84F6D">
        <w:instrText xml:space="preserve">" </w:instrText>
      </w:r>
      <w:r w:rsidR="00F84F6D">
        <w:fldChar w:fldCharType="end"/>
      </w:r>
      <w:r w:rsidR="00237F1A" w:rsidRPr="006F7E44">
        <w:t>.</w:t>
      </w:r>
    </w:p>
    <w:p w14:paraId="168A521C" w14:textId="77777777" w:rsidR="006D18CD" w:rsidRPr="006F7E44" w:rsidRDefault="008366B9" w:rsidP="006528B7">
      <w:pPr>
        <w:pStyle w:val="BodyText"/>
      </w:pPr>
      <w:r w:rsidRPr="006F7E44">
        <w:t>In the publication “Phillips</w:t>
      </w:r>
      <w:r w:rsidR="000348A6">
        <w:fldChar w:fldCharType="begin"/>
      </w:r>
      <w:r w:rsidR="000348A6">
        <w:instrText xml:space="preserve"> XE "</w:instrText>
      </w:r>
      <w:r w:rsidR="000348A6" w:rsidRPr="008E6C43">
        <w:instrText>Phillips</w:instrText>
      </w:r>
      <w:r w:rsidR="000348A6">
        <w:instrText xml:space="preserve">" </w:instrText>
      </w:r>
      <w:r w:rsidR="000348A6">
        <w:fldChar w:fldCharType="end"/>
      </w:r>
      <w:r w:rsidRPr="006F7E44">
        <w:t xml:space="preserve"> - the First 66 Years”</w:t>
      </w:r>
      <w:r w:rsidR="00237F1A" w:rsidRPr="000348A6">
        <w:rPr>
          <w:rStyle w:val="EndnoteReference"/>
          <w:szCs w:val="18"/>
        </w:rPr>
        <w:endnoteReference w:id="17"/>
      </w:r>
      <w:r w:rsidR="00237F1A" w:rsidRPr="006F7E44">
        <w:t xml:space="preserve"> the following items related to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rsidR="00237F1A" w:rsidRPr="006F7E44">
        <w:t xml:space="preserve"> production were noted. Dec 24, 1942 the world’s first </w:t>
      </w:r>
      <w:r w:rsidR="006D18CD" w:rsidRPr="006F7E44">
        <w:t>H</w:t>
      </w:r>
      <w:r w:rsidR="00436027" w:rsidRPr="006F7E44">
        <w:t xml:space="preserve">ydrofluoric Acid </w:t>
      </w:r>
      <w:r w:rsidR="006D18CD" w:rsidRPr="006F7E44">
        <w:t>Alkylation Plant</w:t>
      </w:r>
      <w:r w:rsidR="0079502C">
        <w:fldChar w:fldCharType="begin"/>
      </w:r>
      <w:r w:rsidR="0079502C">
        <w:instrText xml:space="preserve"> XE "</w:instrText>
      </w:r>
      <w:r w:rsidR="0079502C" w:rsidRPr="009B70CC">
        <w:instrText>Hydrofluoric Acid Alkylation Plant</w:instrText>
      </w:r>
      <w:r w:rsidR="0079502C">
        <w:instrText xml:space="preserve">" </w:instrText>
      </w:r>
      <w:r w:rsidR="0079502C">
        <w:fldChar w:fldCharType="end"/>
      </w:r>
      <w:r w:rsidR="006D18CD" w:rsidRPr="006F7E44">
        <w:t xml:space="preserve"> </w:t>
      </w:r>
      <w:r w:rsidR="0079502C" w:rsidRPr="006F7E44">
        <w:t>(HF)</w:t>
      </w:r>
      <w:r w:rsidR="00165716">
        <w:t xml:space="preserve"> </w:t>
      </w:r>
      <w:r w:rsidR="006D18CD" w:rsidRPr="006F7E44">
        <w:t xml:space="preserve">at Phillips Borger </w:t>
      </w:r>
      <w:r w:rsidR="00436027" w:rsidRPr="006F7E44">
        <w:t>R</w:t>
      </w:r>
      <w:r w:rsidR="006D18CD" w:rsidRPr="006F7E44">
        <w:t>efinery Texas</w:t>
      </w:r>
      <w:r w:rsidR="0079502C">
        <w:fldChar w:fldCharType="begin"/>
      </w:r>
      <w:r w:rsidR="0079502C">
        <w:instrText xml:space="preserve"> XE "</w:instrText>
      </w:r>
      <w:r w:rsidR="0079502C" w:rsidRPr="00E508F0">
        <w:instrText>Phillips Borger Refinery Texas</w:instrText>
      </w:r>
      <w:r w:rsidR="0079502C">
        <w:instrText xml:space="preserve">" </w:instrText>
      </w:r>
      <w:r w:rsidR="0079502C">
        <w:fldChar w:fldCharType="end"/>
      </w:r>
      <w:r w:rsidR="006D18CD" w:rsidRPr="006F7E44">
        <w:t>. The process was discovered in 1939 by Fred Frey</w:t>
      </w:r>
      <w:r w:rsidR="0079502C">
        <w:fldChar w:fldCharType="begin"/>
      </w:r>
      <w:r w:rsidR="0079502C">
        <w:instrText xml:space="preserve"> XE "</w:instrText>
      </w:r>
      <w:r w:rsidR="0079502C" w:rsidRPr="002E0EF4">
        <w:instrText>Fred Frey</w:instrText>
      </w:r>
      <w:r w:rsidR="0079502C">
        <w:instrText xml:space="preserve">" </w:instrText>
      </w:r>
      <w:r w:rsidR="0079502C">
        <w:fldChar w:fldCharType="end"/>
      </w:r>
      <w:r w:rsidR="006D18CD" w:rsidRPr="006F7E44">
        <w:t xml:space="preserve">, based on earlier work </w:t>
      </w:r>
      <w:r w:rsidR="00165716">
        <w:t>i</w:t>
      </w:r>
      <w:r w:rsidR="006D18CD" w:rsidRPr="006F7E44">
        <w:t>n the 1930’s on polymerisation</w:t>
      </w:r>
      <w:r w:rsidR="0079502C">
        <w:fldChar w:fldCharType="begin"/>
      </w:r>
      <w:r w:rsidR="0079502C">
        <w:instrText xml:space="preserve"> XE "</w:instrText>
      </w:r>
      <w:r w:rsidR="0079502C" w:rsidRPr="00342CD9">
        <w:instrText>polymerisation</w:instrText>
      </w:r>
      <w:r w:rsidR="0079502C">
        <w:instrText xml:space="preserve">" </w:instrText>
      </w:r>
      <w:r w:rsidR="0079502C">
        <w:fldChar w:fldCharType="end"/>
      </w:r>
      <w:r w:rsidR="006D18CD" w:rsidRPr="006F7E44">
        <w:t xml:space="preserve"> - Phillips “Poly Gas”</w:t>
      </w:r>
      <w:r w:rsidR="00E86600">
        <w:t>.</w:t>
      </w:r>
      <w:r w:rsidR="0079502C">
        <w:fldChar w:fldCharType="begin"/>
      </w:r>
      <w:r w:rsidR="0079502C">
        <w:instrText xml:space="preserve"> XE "</w:instrText>
      </w:r>
      <w:r w:rsidR="0079502C" w:rsidRPr="00385D22">
        <w:instrText xml:space="preserve">Phillips </w:instrText>
      </w:r>
      <w:r w:rsidR="0079502C">
        <w:rPr>
          <w:spacing w:val="0"/>
          <w:sz w:val="20"/>
        </w:rPr>
        <w:instrText>\</w:instrText>
      </w:r>
      <w:r w:rsidR="0079502C" w:rsidRPr="00385D22">
        <w:instrText>“Poly Gas</w:instrText>
      </w:r>
      <w:r w:rsidR="0079502C">
        <w:rPr>
          <w:spacing w:val="0"/>
          <w:sz w:val="20"/>
        </w:rPr>
        <w:instrText>\</w:instrText>
      </w:r>
      <w:r w:rsidR="0079502C" w:rsidRPr="00385D22">
        <w:instrText>”</w:instrText>
      </w:r>
      <w:r w:rsidR="0079502C">
        <w:instrText xml:space="preserve">" </w:instrText>
      </w:r>
      <w:r w:rsidR="0079502C">
        <w:fldChar w:fldCharType="end"/>
      </w:r>
    </w:p>
    <w:p w14:paraId="537CBBB6" w14:textId="77777777" w:rsidR="006D18CD" w:rsidRPr="006F7E44" w:rsidRDefault="006D18CD" w:rsidP="006528B7">
      <w:pPr>
        <w:pStyle w:val="BodyText"/>
      </w:pPr>
      <w:r w:rsidRPr="006F7E44">
        <w:t>Phillips research led to commercial production of iso</w:t>
      </w:r>
      <w:r w:rsidR="00D26ED8">
        <w:t>-</w:t>
      </w:r>
      <w:r w:rsidRPr="006F7E44">
        <w:t>pentane</w:t>
      </w:r>
      <w:r w:rsidR="00D26ED8">
        <w:fldChar w:fldCharType="begin"/>
      </w:r>
      <w:r w:rsidR="00D26ED8">
        <w:instrText xml:space="preserve"> XE "</w:instrText>
      </w:r>
      <w:r w:rsidR="00D26ED8" w:rsidRPr="002755F7">
        <w:instrText>iso-pentane</w:instrText>
      </w:r>
      <w:r w:rsidR="00D26ED8">
        <w:instrText xml:space="preserve">" </w:instrText>
      </w:r>
      <w:r w:rsidR="00D26ED8">
        <w:fldChar w:fldCharType="end"/>
      </w:r>
      <w:r w:rsidRPr="006F7E44">
        <w:t>, iso-octane</w:t>
      </w:r>
      <w:r w:rsidR="0079502C">
        <w:fldChar w:fldCharType="begin"/>
      </w:r>
      <w:r w:rsidR="0079502C">
        <w:instrText xml:space="preserve"> XE "</w:instrText>
      </w:r>
      <w:r w:rsidR="0079502C" w:rsidRPr="00C410BD">
        <w:instrText>iso-octane</w:instrText>
      </w:r>
      <w:r w:rsidR="0079502C">
        <w:instrText xml:space="preserve">" </w:instrText>
      </w:r>
      <w:r w:rsidR="0079502C">
        <w:fldChar w:fldCharType="end"/>
      </w:r>
      <w:r w:rsidRPr="006F7E44">
        <w:t>, neo-hexane</w:t>
      </w:r>
      <w:r w:rsidR="0079502C">
        <w:fldChar w:fldCharType="begin"/>
      </w:r>
      <w:r w:rsidR="0079502C">
        <w:instrText xml:space="preserve"> XE "</w:instrText>
      </w:r>
      <w:r w:rsidR="0079502C" w:rsidRPr="003D61C5">
        <w:instrText>neo-hexane</w:instrText>
      </w:r>
      <w:r w:rsidR="0079502C">
        <w:instrText xml:space="preserve">" </w:instrText>
      </w:r>
      <w:r w:rsidR="0079502C">
        <w:fldChar w:fldCharType="end"/>
      </w:r>
      <w:r w:rsidRPr="006F7E44">
        <w:t>, cumene</w:t>
      </w:r>
      <w:r w:rsidR="0079502C">
        <w:fldChar w:fldCharType="begin"/>
      </w:r>
      <w:r w:rsidR="0079502C">
        <w:instrText xml:space="preserve"> XE "</w:instrText>
      </w:r>
      <w:r w:rsidR="0079502C" w:rsidRPr="00396AD7">
        <w:instrText>cumene</w:instrText>
      </w:r>
      <w:r w:rsidR="0079502C">
        <w:instrText xml:space="preserve">" </w:instrText>
      </w:r>
      <w:r w:rsidR="0079502C">
        <w:fldChar w:fldCharType="end"/>
      </w:r>
      <w:r w:rsidRPr="006F7E44">
        <w:t xml:space="preserve">. Phillips processes </w:t>
      </w:r>
      <w:r w:rsidR="00436027" w:rsidRPr="006F7E44">
        <w:t>– Sulphuric Acid</w:t>
      </w:r>
      <w:r w:rsidRPr="006F7E44">
        <w:t xml:space="preserve"> Alkylation</w:t>
      </w:r>
      <w:r w:rsidR="0079502C">
        <w:fldChar w:fldCharType="begin"/>
      </w:r>
      <w:r w:rsidR="0079502C">
        <w:instrText xml:space="preserve"> XE "</w:instrText>
      </w:r>
      <w:r w:rsidR="0079502C" w:rsidRPr="009B70CC">
        <w:instrText>Sulphuric Acid Alkylation</w:instrText>
      </w:r>
      <w:r w:rsidR="0079502C">
        <w:instrText xml:space="preserve">" </w:instrText>
      </w:r>
      <w:r w:rsidR="0079502C">
        <w:fldChar w:fldCharType="end"/>
      </w:r>
      <w:r w:rsidRPr="006F7E44">
        <w:t>, H</w:t>
      </w:r>
      <w:r w:rsidR="00436027" w:rsidRPr="006F7E44">
        <w:t>ydrofluoric Acid</w:t>
      </w:r>
      <w:r w:rsidRPr="006F7E44">
        <w:t xml:space="preserve"> Alkylation</w:t>
      </w:r>
      <w:r w:rsidR="00165716">
        <w:fldChar w:fldCharType="begin"/>
      </w:r>
      <w:r w:rsidR="00165716">
        <w:instrText xml:space="preserve"> XE "</w:instrText>
      </w:r>
      <w:r w:rsidR="00165716" w:rsidRPr="00DB1740">
        <w:instrText>Hydrofluoric Acid Alkylation</w:instrText>
      </w:r>
      <w:r w:rsidR="00165716">
        <w:instrText xml:space="preserve">" </w:instrText>
      </w:r>
      <w:r w:rsidR="00165716">
        <w:fldChar w:fldCharType="end"/>
      </w:r>
      <w:r w:rsidRPr="006F7E44">
        <w:t xml:space="preserve"> and </w:t>
      </w:r>
      <w:r w:rsidR="00436027" w:rsidRPr="006F7E44">
        <w:t>‘C</w:t>
      </w:r>
      <w:r w:rsidRPr="006F7E44">
        <w:t>ycloversion</w:t>
      </w:r>
      <w:r w:rsidR="00165716">
        <w:fldChar w:fldCharType="begin"/>
      </w:r>
      <w:r w:rsidR="00165716">
        <w:instrText xml:space="preserve"> XE "</w:instrText>
      </w:r>
      <w:r w:rsidR="00165716" w:rsidRPr="004F081D">
        <w:instrText>Cycloversion</w:instrText>
      </w:r>
      <w:r w:rsidR="00165716">
        <w:instrText xml:space="preserve">" </w:instrText>
      </w:r>
      <w:r w:rsidR="00165716">
        <w:fldChar w:fldCharType="end"/>
      </w:r>
      <w:r w:rsidR="00436027" w:rsidRPr="006F7E44">
        <w:t>’</w:t>
      </w:r>
      <w:r w:rsidRPr="006F7E44">
        <w:t xml:space="preserve"> used in the production of 100 Octane</w:t>
      </w:r>
      <w:r w:rsidR="006F7E44">
        <w:fldChar w:fldCharType="begin"/>
      </w:r>
      <w:r w:rsidR="006F7E44">
        <w:instrText xml:space="preserve"> XE "</w:instrText>
      </w:r>
      <w:r w:rsidR="006F7E44" w:rsidRPr="00D267E5">
        <w:rPr>
          <w:sz w:val="20"/>
        </w:rPr>
        <w:instrText>100 Octane</w:instrText>
      </w:r>
      <w:r w:rsidR="006F7E44">
        <w:instrText xml:space="preserve">" </w:instrText>
      </w:r>
      <w:r w:rsidR="006F7E44">
        <w:fldChar w:fldCharType="end"/>
      </w:r>
      <w:r w:rsidRPr="006F7E44">
        <w:t xml:space="preserve">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rsidRPr="006F7E44">
        <w:t>.</w:t>
      </w:r>
    </w:p>
    <w:p w14:paraId="733A1027" w14:textId="02F4BBEF" w:rsidR="006D18CD" w:rsidRPr="006F7E44" w:rsidRDefault="006D18CD" w:rsidP="006528B7">
      <w:pPr>
        <w:pStyle w:val="BodyText"/>
      </w:pPr>
      <w:r w:rsidRPr="006F7E44">
        <w:t>Fred Frey</w:t>
      </w:r>
      <w:r w:rsidR="00165716">
        <w:fldChar w:fldCharType="begin"/>
      </w:r>
      <w:r w:rsidR="00165716">
        <w:instrText xml:space="preserve"> XE "</w:instrText>
      </w:r>
      <w:r w:rsidR="00165716" w:rsidRPr="00C73682">
        <w:instrText>Fred Frey</w:instrText>
      </w:r>
      <w:r w:rsidR="00165716">
        <w:instrText xml:space="preserve">" </w:instrText>
      </w:r>
      <w:r w:rsidR="00165716">
        <w:fldChar w:fldCharType="end"/>
      </w:r>
      <w:r w:rsidRPr="006F7E44">
        <w:t xml:space="preserve"> revealed that </w:t>
      </w:r>
      <w:r w:rsidR="002C6C74">
        <w:t>s</w:t>
      </w:r>
      <w:r w:rsidRPr="006F7E44">
        <w:t>ulphur</w:t>
      </w:r>
      <w:r w:rsidR="00165716">
        <w:fldChar w:fldCharType="begin"/>
      </w:r>
      <w:r w:rsidR="00165716">
        <w:instrText xml:space="preserve"> XE "</w:instrText>
      </w:r>
      <w:r w:rsidR="00165716" w:rsidRPr="00A663A3">
        <w:instrText>Sulphur</w:instrText>
      </w:r>
      <w:r w:rsidR="00165716">
        <w:instrText xml:space="preserve">" </w:instrText>
      </w:r>
      <w:r w:rsidR="00165716">
        <w:fldChar w:fldCharType="end"/>
      </w:r>
      <w:r w:rsidRPr="006F7E44">
        <w:t xml:space="preserve"> was a contributing cause of gasoline knocking. This led to a desulphurising process</w:t>
      </w:r>
      <w:r w:rsidR="00165716">
        <w:fldChar w:fldCharType="begin"/>
      </w:r>
      <w:r w:rsidR="00165716">
        <w:instrText xml:space="preserve"> XE "</w:instrText>
      </w:r>
      <w:r w:rsidR="00165716" w:rsidRPr="003003B3">
        <w:instrText>desulphurising process</w:instrText>
      </w:r>
      <w:r w:rsidR="00165716">
        <w:instrText xml:space="preserve">" </w:instrText>
      </w:r>
      <w:r w:rsidR="00165716">
        <w:fldChar w:fldCharType="end"/>
      </w:r>
      <w:r w:rsidRPr="006F7E44">
        <w:t xml:space="preserve"> to increase quantity and quality of aviation gasoline</w:t>
      </w:r>
      <w:r w:rsidR="00561DA1">
        <w:fldChar w:fldCharType="begin"/>
      </w:r>
      <w:r w:rsidR="00561DA1">
        <w:instrText xml:space="preserve"> XE "</w:instrText>
      </w:r>
      <w:r w:rsidR="00561DA1" w:rsidRPr="00863EB6">
        <w:instrText>aviation gasoline</w:instrText>
      </w:r>
      <w:r w:rsidR="00561DA1">
        <w:instrText xml:space="preserve">" </w:instrText>
      </w:r>
      <w:r w:rsidR="00561DA1">
        <w:fldChar w:fldCharType="end"/>
      </w:r>
      <w:r w:rsidRPr="006F7E44">
        <w:t>.</w:t>
      </w:r>
    </w:p>
    <w:p w14:paraId="158A9C9C" w14:textId="77777777" w:rsidR="006D18CD" w:rsidRPr="00E86600" w:rsidRDefault="006D18CD" w:rsidP="006528B7">
      <w:pPr>
        <w:pStyle w:val="BodyText"/>
      </w:pPr>
      <w:r w:rsidRPr="00E86600">
        <w:t>1944</w:t>
      </w:r>
    </w:p>
    <w:p w14:paraId="01A6CAA4" w14:textId="77777777" w:rsidR="006D18CD" w:rsidRPr="006F7E44" w:rsidRDefault="006D18CD" w:rsidP="006528B7">
      <w:pPr>
        <w:pStyle w:val="BodyText"/>
      </w:pPr>
      <w:r w:rsidRPr="006F7E44">
        <w:t>Phillips became the first and only producer of di-isopropyl</w:t>
      </w:r>
      <w:r w:rsidR="00165716">
        <w:fldChar w:fldCharType="begin"/>
      </w:r>
      <w:r w:rsidR="00165716">
        <w:instrText xml:space="preserve"> XE "</w:instrText>
      </w:r>
      <w:r w:rsidR="00165716" w:rsidRPr="004E2458">
        <w:instrText>di-isopropyl</w:instrText>
      </w:r>
      <w:r w:rsidR="00165716">
        <w:instrText xml:space="preserve">" </w:instrText>
      </w:r>
      <w:r w:rsidR="00165716">
        <w:fldChar w:fldCharType="end"/>
      </w:r>
      <w:r w:rsidRPr="006F7E44">
        <w:t>. This ingredient played a major role in giving military planes a superfuel</w:t>
      </w:r>
      <w:r w:rsidR="00165716">
        <w:fldChar w:fldCharType="begin"/>
      </w:r>
      <w:r w:rsidR="00165716">
        <w:instrText xml:space="preserve"> XE "</w:instrText>
      </w:r>
      <w:r w:rsidR="00165716" w:rsidRPr="004C1AD6">
        <w:instrText>superfuel</w:instrText>
      </w:r>
      <w:r w:rsidR="00165716">
        <w:instrText xml:space="preserve">" </w:instrText>
      </w:r>
      <w:r w:rsidR="00165716">
        <w:fldChar w:fldCharType="end"/>
      </w:r>
      <w:r w:rsidRPr="006F7E44">
        <w:t xml:space="preserve"> of more power during take-off, sustained speed in flight and superior performance under combat conditions.</w:t>
      </w:r>
    </w:p>
    <w:p w14:paraId="76B8B15E" w14:textId="77777777" w:rsidR="006D18CD" w:rsidRPr="006F7E44" w:rsidRDefault="006D18CD" w:rsidP="006528B7">
      <w:pPr>
        <w:pStyle w:val="BodyText"/>
      </w:pPr>
      <w:r w:rsidRPr="006F7E44">
        <w:t xml:space="preserve">Phillips also developed a new catalytic process called </w:t>
      </w:r>
      <w:r w:rsidR="00D42C15">
        <w:t>‘</w:t>
      </w:r>
      <w:r w:rsidRPr="006F7E44">
        <w:t>cycloversion</w:t>
      </w:r>
      <w:r w:rsidR="00D42C15">
        <w:t>’</w:t>
      </w:r>
      <w:r w:rsidR="00165716">
        <w:fldChar w:fldCharType="begin"/>
      </w:r>
      <w:r w:rsidR="00165716">
        <w:instrText xml:space="preserve"> XE "</w:instrText>
      </w:r>
      <w:r w:rsidR="00165716" w:rsidRPr="00DC10C7">
        <w:instrText>cycloversion</w:instrText>
      </w:r>
      <w:r w:rsidR="00165716">
        <w:instrText xml:space="preserve">" </w:instrText>
      </w:r>
      <w:r w:rsidR="00165716">
        <w:fldChar w:fldCharType="end"/>
      </w:r>
      <w:r w:rsidRPr="006F7E44">
        <w:t xml:space="preserve">. This changed petroleum materials formerly of little value into products needed in large quantities of 100 </w:t>
      </w:r>
      <w:r w:rsidR="003D7784">
        <w:t>O</w:t>
      </w:r>
      <w:r w:rsidRPr="006F7E44">
        <w:t>ctane</w:t>
      </w:r>
      <w:r w:rsidR="00165716">
        <w:fldChar w:fldCharType="begin"/>
      </w:r>
      <w:r w:rsidR="00165716">
        <w:instrText xml:space="preserve"> XE "</w:instrText>
      </w:r>
      <w:r w:rsidR="00165716" w:rsidRPr="009247A3">
        <w:instrText xml:space="preserve">100 </w:instrText>
      </w:r>
      <w:r w:rsidR="003D7784">
        <w:instrText>O</w:instrText>
      </w:r>
      <w:r w:rsidR="00165716" w:rsidRPr="009247A3">
        <w:instrText>ctane</w:instrText>
      </w:r>
      <w:r w:rsidR="00165716">
        <w:instrText xml:space="preserve">" </w:instrText>
      </w:r>
      <w:r w:rsidR="00165716">
        <w:fldChar w:fldCharType="end"/>
      </w:r>
      <w:r w:rsidRPr="006F7E44">
        <w:t xml:space="preserve"> avgas.</w:t>
      </w:r>
    </w:p>
    <w:p w14:paraId="26796168" w14:textId="77777777" w:rsidR="006D18CD" w:rsidRPr="006F7E44" w:rsidRDefault="006D18CD" w:rsidP="006528B7">
      <w:pPr>
        <w:pStyle w:val="BodyText"/>
      </w:pPr>
      <w:r w:rsidRPr="006F7E44">
        <w:t>Frank Phillips</w:t>
      </w:r>
      <w:r w:rsidR="00165716">
        <w:fldChar w:fldCharType="begin"/>
      </w:r>
      <w:r w:rsidR="00165716">
        <w:instrText xml:space="preserve"> XE "</w:instrText>
      </w:r>
      <w:r w:rsidR="00165716" w:rsidRPr="00F464C0">
        <w:instrText>Frank Phillips</w:instrText>
      </w:r>
      <w:r w:rsidR="00165716">
        <w:instrText xml:space="preserve">" </w:instrText>
      </w:r>
      <w:r w:rsidR="00165716">
        <w:fldChar w:fldCharType="end"/>
      </w:r>
      <w:r w:rsidRPr="006F7E44">
        <w:t xml:space="preserve"> was chairman of Petroleum Industry Gen</w:t>
      </w:r>
      <w:r w:rsidR="00237F1A" w:rsidRPr="006F7E44">
        <w:t>eral</w:t>
      </w:r>
      <w:r w:rsidRPr="006F7E44">
        <w:t xml:space="preserve"> Commission - District 2.</w:t>
      </w:r>
      <w:r w:rsidR="00165716">
        <w:fldChar w:fldCharType="begin"/>
      </w:r>
      <w:r w:rsidR="00165716">
        <w:instrText xml:space="preserve"> XE "</w:instrText>
      </w:r>
      <w:r w:rsidR="00165716" w:rsidRPr="001E57C0">
        <w:instrText>Petroleum Industry General Commission - District 2.</w:instrText>
      </w:r>
      <w:r w:rsidR="00165716">
        <w:instrText xml:space="preserve">" </w:instrText>
      </w:r>
      <w:r w:rsidR="00165716">
        <w:fldChar w:fldCharType="end"/>
      </w:r>
    </w:p>
    <w:p w14:paraId="199A9459" w14:textId="77777777" w:rsidR="006D18CD" w:rsidRDefault="006D18CD" w:rsidP="007C5DAF">
      <w:pPr>
        <w:pStyle w:val="Caption"/>
      </w:pPr>
      <w:r>
        <w:t xml:space="preserve">Photo </w:t>
      </w:r>
      <w:r w:rsidR="008E1931">
        <w:t>2</w:t>
      </w:r>
      <w:r w:rsidR="00BA6321">
        <w:t>5</w:t>
      </w:r>
      <w:r>
        <w:t>. US</w:t>
      </w:r>
      <w:r w:rsidR="00BA6321">
        <w:t xml:space="preserve"> </w:t>
      </w:r>
      <w:r>
        <w:t>Army Air Force</w:t>
      </w:r>
      <w:r w:rsidR="007B7583">
        <w:fldChar w:fldCharType="begin"/>
      </w:r>
      <w:r w:rsidR="007B7583">
        <w:instrText xml:space="preserve"> XE "</w:instrText>
      </w:r>
      <w:r w:rsidR="007B7583" w:rsidRPr="004162FD">
        <w:instrText>U.S. Army Air Force</w:instrText>
      </w:r>
      <w:r w:rsidR="007B7583">
        <w:instrText xml:space="preserve">" </w:instrText>
      </w:r>
      <w:r w:rsidR="007B7583">
        <w:fldChar w:fldCharType="end"/>
      </w:r>
      <w:r>
        <w:t xml:space="preserve"> B-29 ‘Enola Gay</w:t>
      </w:r>
      <w:r w:rsidR="00165716">
        <w:fldChar w:fldCharType="begin"/>
      </w:r>
      <w:r w:rsidR="00165716">
        <w:instrText xml:space="preserve"> XE "</w:instrText>
      </w:r>
      <w:r w:rsidR="00165716" w:rsidRPr="004162FD">
        <w:instrText>Enola Gay</w:instrText>
      </w:r>
      <w:r w:rsidR="00165716">
        <w:instrText xml:space="preserve">" </w:instrText>
      </w:r>
      <w:r w:rsidR="00165716">
        <w:fldChar w:fldCharType="end"/>
      </w:r>
      <w:r>
        <w:t xml:space="preserve">’ </w:t>
      </w:r>
      <w:r w:rsidR="00E8414B">
        <w:t>at Tinian atoll 1945.</w:t>
      </w:r>
    </w:p>
    <w:p w14:paraId="5A39CB55" w14:textId="77777777" w:rsidR="006D18CD" w:rsidRDefault="00B52505" w:rsidP="006528B7">
      <w:pPr>
        <w:pStyle w:val="Picture"/>
      </w:pPr>
      <w:r>
        <w:rPr>
          <w:noProof/>
          <w:lang w:eastAsia="en-AU"/>
        </w:rPr>
        <w:drawing>
          <wp:inline distT="0" distB="0" distL="0" distR="0" wp14:anchorId="37623C3C" wp14:editId="4EAD91F4">
            <wp:extent cx="5366844" cy="3435178"/>
            <wp:effectExtent l="0" t="0" r="5715" b="0"/>
            <wp:docPr id="22" name="Picture 22" descr="Enola G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ola Gay"/>
                    <pic:cNvPicPr>
                      <a:picLocks noChangeAspect="1" noChangeArrowheads="1"/>
                    </pic:cNvPicPr>
                  </pic:nvPicPr>
                  <pic:blipFill rotWithShape="1">
                    <a:blip r:embed="rId38">
                      <a:extLst>
                        <a:ext uri="{28A0092B-C50C-407E-A947-70E740481C1C}">
                          <a14:useLocalDpi xmlns:a14="http://schemas.microsoft.com/office/drawing/2010/main" val="0"/>
                        </a:ext>
                      </a:extLst>
                    </a:blip>
                    <a:srcRect t="19172"/>
                    <a:stretch/>
                  </pic:blipFill>
                  <pic:spPr bwMode="auto">
                    <a:xfrm>
                      <a:off x="0" y="0"/>
                      <a:ext cx="5366844" cy="3435178"/>
                    </a:xfrm>
                    <a:prstGeom prst="rect">
                      <a:avLst/>
                    </a:prstGeom>
                    <a:noFill/>
                    <a:ln>
                      <a:noFill/>
                    </a:ln>
                    <a:extLst>
                      <a:ext uri="{53640926-AAD7-44D8-BBD7-CCE9431645EC}">
                        <a14:shadowObscured xmlns:a14="http://schemas.microsoft.com/office/drawing/2010/main"/>
                      </a:ext>
                    </a:extLst>
                  </pic:spPr>
                </pic:pic>
              </a:graphicData>
            </a:graphic>
          </wp:inline>
        </w:drawing>
      </w:r>
    </w:p>
    <w:p w14:paraId="763A7423" w14:textId="77777777" w:rsidR="00E06406" w:rsidRPr="006F7E44" w:rsidRDefault="00E06406" w:rsidP="006528B7">
      <w:pPr>
        <w:pStyle w:val="BodyText"/>
      </w:pPr>
      <w:r w:rsidRPr="006F7E44">
        <w:t>At 2:45 pm August 6, 1945 Colonel Paul W. Tibbetts</w:t>
      </w:r>
      <w:r>
        <w:fldChar w:fldCharType="begin"/>
      </w:r>
      <w:r>
        <w:instrText xml:space="preserve"> XE "</w:instrText>
      </w:r>
      <w:r w:rsidRPr="00D12227">
        <w:instrText>Colonel Paul W. Tibbetts</w:instrText>
      </w:r>
      <w:r>
        <w:instrText xml:space="preserve">" </w:instrText>
      </w:r>
      <w:r>
        <w:fldChar w:fldCharType="end"/>
      </w:r>
      <w:r w:rsidRPr="006F7E44">
        <w:t>, commander of the 509</w:t>
      </w:r>
      <w:r w:rsidRPr="00FD58B7">
        <w:rPr>
          <w:vertAlign w:val="superscript"/>
        </w:rPr>
        <w:t>th</w:t>
      </w:r>
      <w:r w:rsidRPr="006F7E44">
        <w:t xml:space="preserve"> Bomb Group</w:t>
      </w:r>
      <w:r>
        <w:fldChar w:fldCharType="begin"/>
      </w:r>
      <w:r>
        <w:instrText xml:space="preserve"> XE "</w:instrText>
      </w:r>
      <w:r w:rsidRPr="00527974">
        <w:instrText>509</w:instrText>
      </w:r>
      <w:r w:rsidRPr="00D5156F">
        <w:rPr>
          <w:vertAlign w:val="superscript"/>
        </w:rPr>
        <w:instrText>th</w:instrText>
      </w:r>
      <w:r w:rsidR="00D5156F">
        <w:instrText xml:space="preserve"> </w:instrText>
      </w:r>
      <w:r w:rsidRPr="00527974">
        <w:instrText>Bomb Group</w:instrText>
      </w:r>
      <w:r>
        <w:instrText xml:space="preserve">" </w:instrText>
      </w:r>
      <w:r>
        <w:fldChar w:fldCharType="end"/>
      </w:r>
      <w:r w:rsidRPr="006F7E44">
        <w:t xml:space="preserve"> (U.S. Army Air Force</w:t>
      </w:r>
      <w:r>
        <w:fldChar w:fldCharType="begin"/>
      </w:r>
      <w:r>
        <w:instrText xml:space="preserve"> XE "</w:instrText>
      </w:r>
      <w:r w:rsidRPr="00057594">
        <w:instrText>U.S. Army Air Force</w:instrText>
      </w:r>
      <w:r>
        <w:instrText xml:space="preserve">" </w:instrText>
      </w:r>
      <w:r>
        <w:fldChar w:fldCharType="end"/>
      </w:r>
      <w:r w:rsidRPr="006F7E44">
        <w:t>) departed the tiny Pacific</w:t>
      </w:r>
      <w:r>
        <w:fldChar w:fldCharType="begin"/>
      </w:r>
      <w:r>
        <w:instrText xml:space="preserve"> XE "</w:instrText>
      </w:r>
      <w:r w:rsidRPr="00C317E2">
        <w:instrText>Pacific</w:instrText>
      </w:r>
      <w:r>
        <w:instrText xml:space="preserve">" </w:instrText>
      </w:r>
      <w:r>
        <w:fldChar w:fldCharType="end"/>
      </w:r>
      <w:r w:rsidRPr="006F7E44">
        <w:t xml:space="preserve"> atoll of Tinian</w:t>
      </w:r>
      <w:r>
        <w:fldChar w:fldCharType="begin"/>
      </w:r>
      <w:r>
        <w:instrText xml:space="preserve"> XE "</w:instrText>
      </w:r>
      <w:r w:rsidRPr="00833A09">
        <w:instrText>Tinian</w:instrText>
      </w:r>
      <w:r>
        <w:instrText xml:space="preserve">" </w:instrText>
      </w:r>
      <w:r>
        <w:fldChar w:fldCharType="end"/>
      </w:r>
      <w:r w:rsidRPr="006F7E44">
        <w:t xml:space="preserve"> as pilot in command of the </w:t>
      </w:r>
      <w:r w:rsidR="00D42C15">
        <w:t>‘</w:t>
      </w:r>
      <w:r w:rsidRPr="006F7E44">
        <w:t>Enola Gay</w:t>
      </w:r>
      <w:r w:rsidR="00D42C15">
        <w:t>’</w:t>
      </w:r>
      <w:r>
        <w:fldChar w:fldCharType="begin"/>
      </w:r>
      <w:r>
        <w:instrText xml:space="preserve"> XE "</w:instrText>
      </w:r>
      <w:r w:rsidRPr="00AB32ED">
        <w:instrText>Enola Gay</w:instrText>
      </w:r>
      <w:r>
        <w:instrText xml:space="preserve">" </w:instrText>
      </w:r>
      <w:r>
        <w:fldChar w:fldCharType="end"/>
      </w:r>
      <w:r w:rsidRPr="006F7E44">
        <w:t xml:space="preserve"> </w:t>
      </w:r>
      <w:r>
        <w:t xml:space="preserve">Boeing </w:t>
      </w:r>
      <w:r w:rsidRPr="006F7E44">
        <w:t>B-29 Superfortress</w:t>
      </w:r>
      <w:r>
        <w:t xml:space="preserve"> Air Forces Serial No</w:t>
      </w:r>
      <w:r w:rsidR="00E8414B">
        <w:t>.</w:t>
      </w:r>
      <w:r>
        <w:t xml:space="preserve"> 44-86292</w:t>
      </w:r>
      <w:r>
        <w:fldChar w:fldCharType="begin"/>
      </w:r>
      <w:r>
        <w:instrText xml:space="preserve"> XE "</w:instrText>
      </w:r>
      <w:r w:rsidRPr="00A77F59">
        <w:instrText>B-29 Superfortress</w:instrText>
      </w:r>
      <w:r>
        <w:instrText xml:space="preserve">" </w:instrText>
      </w:r>
      <w:r>
        <w:fldChar w:fldCharType="end"/>
      </w:r>
      <w:r w:rsidRPr="006F7E44">
        <w:t xml:space="preserve">. This aircraft was loaded with a single bomb </w:t>
      </w:r>
      <w:r w:rsidRPr="006F7E44">
        <w:lastRenderedPageBreak/>
        <w:t xml:space="preserve">weighing four and half tons called </w:t>
      </w:r>
      <w:r w:rsidR="00D42C15">
        <w:t>‘</w:t>
      </w:r>
      <w:r w:rsidRPr="006F7E44">
        <w:t>Little Boy</w:t>
      </w:r>
      <w:r w:rsidR="00D42C15">
        <w:t>’</w:t>
      </w:r>
      <w:r>
        <w:fldChar w:fldCharType="begin"/>
      </w:r>
      <w:r>
        <w:instrText xml:space="preserve"> XE "</w:instrText>
      </w:r>
      <w:r w:rsidRPr="00F6094D">
        <w:instrText>Little Boy</w:instrText>
      </w:r>
      <w:r>
        <w:instrText xml:space="preserve">" </w:instrText>
      </w:r>
      <w:r>
        <w:fldChar w:fldCharType="end"/>
      </w:r>
      <w:r w:rsidRPr="006F7E44">
        <w:t>. The bomb had an explosive power equal to 20,000 tons of TNT</w:t>
      </w:r>
      <w:r>
        <w:fldChar w:fldCharType="begin"/>
      </w:r>
      <w:r>
        <w:instrText xml:space="preserve"> XE "</w:instrText>
      </w:r>
      <w:r w:rsidRPr="004536E1">
        <w:instrText>TNT</w:instrText>
      </w:r>
      <w:r>
        <w:instrText xml:space="preserve">" </w:instrText>
      </w:r>
      <w:r>
        <w:fldChar w:fldCharType="end"/>
      </w:r>
      <w:r w:rsidRPr="006F7E44">
        <w:t>. At 8:15 am Japanese</w:t>
      </w:r>
      <w:r>
        <w:fldChar w:fldCharType="begin"/>
      </w:r>
      <w:r>
        <w:instrText xml:space="preserve"> XE "</w:instrText>
      </w:r>
      <w:r w:rsidRPr="00A84713">
        <w:instrText>Japanese</w:instrText>
      </w:r>
      <w:r>
        <w:instrText xml:space="preserve">" </w:instrText>
      </w:r>
      <w:r>
        <w:fldChar w:fldCharType="end"/>
      </w:r>
      <w:r>
        <w:fldChar w:fldCharType="begin"/>
      </w:r>
      <w:r>
        <w:instrText xml:space="preserve"> "Japanese" </w:instrText>
      </w:r>
      <w:r>
        <w:fldChar w:fldCharType="end"/>
      </w:r>
      <w:r w:rsidRPr="006F7E44">
        <w:t xml:space="preserve"> time, the first atomic bomb</w:t>
      </w:r>
      <w:r>
        <w:fldChar w:fldCharType="begin"/>
      </w:r>
      <w:r>
        <w:instrText xml:space="preserve"> XE "</w:instrText>
      </w:r>
      <w:r w:rsidRPr="009C03E9">
        <w:instrText>atomic bomb</w:instrText>
      </w:r>
      <w:r>
        <w:instrText xml:space="preserve">" </w:instrText>
      </w:r>
      <w:r>
        <w:fldChar w:fldCharType="end"/>
      </w:r>
      <w:r w:rsidRPr="006F7E44">
        <w:t xml:space="preserve"> was dropped and exploded over Hiroshima</w:t>
      </w:r>
      <w:r>
        <w:fldChar w:fldCharType="begin"/>
      </w:r>
      <w:r>
        <w:instrText xml:space="preserve"> XE "</w:instrText>
      </w:r>
      <w:r w:rsidRPr="00D72957">
        <w:instrText>Hiroshima</w:instrText>
      </w:r>
      <w:r>
        <w:instrText xml:space="preserve">" </w:instrText>
      </w:r>
      <w:r>
        <w:fldChar w:fldCharType="end"/>
      </w:r>
      <w:r w:rsidRPr="006F7E44">
        <w:t>.</w:t>
      </w:r>
    </w:p>
    <w:p w14:paraId="3B865103" w14:textId="4C117FFE" w:rsidR="00F47C28" w:rsidRDefault="00F47C28" w:rsidP="00F47C28">
      <w:pPr>
        <w:pStyle w:val="Heading1"/>
      </w:pPr>
      <w:bookmarkStart w:id="23" w:name="_Toc534741102"/>
      <w:bookmarkStart w:id="24" w:name="_Toc22833371"/>
      <w:r>
        <w:t>Epilogue for the War Years</w:t>
      </w:r>
      <w:bookmarkEnd w:id="23"/>
      <w:bookmarkEnd w:id="24"/>
    </w:p>
    <w:p w14:paraId="2ADEA1F4" w14:textId="77777777" w:rsidR="00F47C28" w:rsidRPr="006F7E44" w:rsidRDefault="00F47C28" w:rsidP="006528B7">
      <w:pPr>
        <w:pStyle w:val="BodyText"/>
      </w:pPr>
      <w:r w:rsidRPr="006F7E44">
        <w:t>Perhaps the best tribute to their efforts that can be made is that there was no one single example of an aircraft failing to leave the ground because of lack of aviation gasoline</w:t>
      </w:r>
      <w:r>
        <w:fldChar w:fldCharType="begin"/>
      </w:r>
      <w:r>
        <w:instrText xml:space="preserve"> XE "</w:instrText>
      </w:r>
      <w:r w:rsidRPr="00863EB6">
        <w:instrText>aviation gasoline</w:instrText>
      </w:r>
      <w:r>
        <w:instrText xml:space="preserve">" </w:instrText>
      </w:r>
      <w:r>
        <w:fldChar w:fldCharType="end"/>
      </w:r>
      <w:r w:rsidRPr="006F7E44">
        <w:t>.</w:t>
      </w:r>
    </w:p>
    <w:p w14:paraId="39F7DA85" w14:textId="77777777" w:rsidR="00F47C28" w:rsidRDefault="00F47C28" w:rsidP="006528B7">
      <w:pPr>
        <w:pStyle w:val="BodyText"/>
      </w:pPr>
      <w:r>
        <w:t>The Atomic Age had arrived.</w:t>
      </w:r>
    </w:p>
    <w:p w14:paraId="7486E1BA" w14:textId="77777777" w:rsidR="00E06406" w:rsidRDefault="00E06406" w:rsidP="006528B7">
      <w:pPr>
        <w:pStyle w:val="BodyText"/>
      </w:pPr>
      <w:r>
        <w:t>In a single blow, it crippled an empire and changed the world forever.</w:t>
      </w:r>
    </w:p>
    <w:p w14:paraId="758E8C5C" w14:textId="77777777" w:rsidR="00E06406" w:rsidRDefault="00D42C15" w:rsidP="006528B7">
      <w:pPr>
        <w:pStyle w:val="BodyText"/>
      </w:pPr>
      <w:r>
        <w:t>Tibbett’s</w:t>
      </w:r>
      <w:r w:rsidR="00E06406">
        <w:t xml:space="preserve"> Boeing B-29 </w:t>
      </w:r>
      <w:r>
        <w:t>‘</w:t>
      </w:r>
      <w:r w:rsidR="00E06406">
        <w:t>Enola Gay</w:t>
      </w:r>
      <w:r>
        <w:t>’</w:t>
      </w:r>
      <w:r w:rsidR="00E06406">
        <w:t xml:space="preserve"> was fuelled with Avgas 100/130</w:t>
      </w:r>
      <w:r w:rsidR="00D26B88">
        <w:fldChar w:fldCharType="begin"/>
      </w:r>
      <w:r w:rsidR="00D26B88">
        <w:instrText xml:space="preserve"> XE "</w:instrText>
      </w:r>
      <w:r w:rsidR="00D26B88" w:rsidRPr="00F63187">
        <w:instrText>Avgas 100/130</w:instrText>
      </w:r>
      <w:r w:rsidR="00D26B88">
        <w:instrText xml:space="preserve">" </w:instrText>
      </w:r>
      <w:r w:rsidR="00D26B88">
        <w:fldChar w:fldCharType="end"/>
      </w:r>
      <w:r w:rsidR="00E06406">
        <w:t xml:space="preserve"> as evidenced on the panel markings of S/N 44-86292 on display at Smithsonian Uzar-Hazy Air Museum</w:t>
      </w:r>
      <w:r w:rsidR="00D26B88">
        <w:fldChar w:fldCharType="begin"/>
      </w:r>
      <w:r w:rsidR="00D26B88">
        <w:instrText xml:space="preserve"> XE "</w:instrText>
      </w:r>
      <w:r w:rsidR="00D26B88" w:rsidRPr="000A367C">
        <w:instrText>Smithsonian Uzar-Hazy Air Museum</w:instrText>
      </w:r>
      <w:r w:rsidR="00D26B88">
        <w:instrText xml:space="preserve">" </w:instrText>
      </w:r>
      <w:r w:rsidR="00D26B88">
        <w:fldChar w:fldCharType="end"/>
      </w:r>
      <w:r w:rsidR="00E06406">
        <w:t xml:space="preserve"> Washington DC.</w:t>
      </w:r>
    </w:p>
    <w:p w14:paraId="78ABA5EC" w14:textId="77777777" w:rsidR="00E06406" w:rsidRDefault="00F47C28" w:rsidP="00F47C28">
      <w:pPr>
        <w:pStyle w:val="Caption"/>
      </w:pPr>
      <w:r>
        <w:t>P</w:t>
      </w:r>
      <w:r w:rsidR="00E06406">
        <w:t xml:space="preserve">hoto </w:t>
      </w:r>
      <w:r w:rsidR="008E1931">
        <w:t>26.</w:t>
      </w:r>
      <w:r w:rsidR="00E06406">
        <w:t xml:space="preserve"> Panel markings on Boeing B-29 S/</w:t>
      </w:r>
      <w:r w:rsidR="00D42C15">
        <w:t>N 44</w:t>
      </w:r>
      <w:r w:rsidR="00E06406">
        <w:t>-86292</w:t>
      </w:r>
    </w:p>
    <w:p w14:paraId="6C093C5A" w14:textId="77777777" w:rsidR="006660FA" w:rsidRPr="006660FA" w:rsidRDefault="006660FA" w:rsidP="006528B7">
      <w:pPr>
        <w:pStyle w:val="Picture"/>
      </w:pPr>
      <w:r>
        <w:rPr>
          <w:noProof/>
          <w:lang w:eastAsia="en-AU"/>
        </w:rPr>
        <w:drawing>
          <wp:inline distT="0" distB="0" distL="0" distR="0" wp14:anchorId="73C51468" wp14:editId="6AACC0A8">
            <wp:extent cx="5136511" cy="2719754"/>
            <wp:effectExtent l="0" t="0" r="762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1511" cy="2706517"/>
                    </a:xfrm>
                    <a:prstGeom prst="rect">
                      <a:avLst/>
                    </a:prstGeom>
                    <a:noFill/>
                  </pic:spPr>
                </pic:pic>
              </a:graphicData>
            </a:graphic>
          </wp:inline>
        </w:drawing>
      </w:r>
    </w:p>
    <w:p w14:paraId="395D3F02" w14:textId="77777777" w:rsidR="006D18CD" w:rsidRDefault="006D18CD" w:rsidP="002C6C74">
      <w:pPr>
        <w:pStyle w:val="BodyText"/>
      </w:pPr>
      <w:r>
        <w:t>Two days later U.S. Army Air Force</w:t>
      </w:r>
      <w:r w:rsidR="007B7583">
        <w:fldChar w:fldCharType="begin"/>
      </w:r>
      <w:r w:rsidR="007B7583">
        <w:instrText xml:space="preserve"> XE "</w:instrText>
      </w:r>
      <w:r w:rsidR="007B7583" w:rsidRPr="00057594">
        <w:instrText>U.S. Army Air Force</w:instrText>
      </w:r>
      <w:r w:rsidR="007B7583">
        <w:instrText xml:space="preserve">" </w:instrText>
      </w:r>
      <w:r w:rsidR="007B7583">
        <w:fldChar w:fldCharType="end"/>
      </w:r>
      <w:r>
        <w:t xml:space="preserve"> </w:t>
      </w:r>
      <w:r w:rsidR="00FD58B7">
        <w:t xml:space="preserve">Boeing </w:t>
      </w:r>
      <w:r>
        <w:t xml:space="preserve">B-29 </w:t>
      </w:r>
      <w:r w:rsidR="00D5156F">
        <w:t>Superfortress</w:t>
      </w:r>
      <w:r w:rsidR="00D5156F">
        <w:fldChar w:fldCharType="begin"/>
      </w:r>
      <w:r w:rsidR="00D5156F">
        <w:instrText xml:space="preserve"> XE "</w:instrText>
      </w:r>
      <w:r w:rsidR="00D5156F" w:rsidRPr="00DE44E6">
        <w:instrText>Boeing B-29 Superfortress</w:instrText>
      </w:r>
      <w:r w:rsidR="00D5156F">
        <w:instrText xml:space="preserve">" </w:instrText>
      </w:r>
      <w:r w:rsidR="00D5156F">
        <w:fldChar w:fldCharType="end"/>
      </w:r>
      <w:r w:rsidR="00D5156F">
        <w:t xml:space="preserve"> </w:t>
      </w:r>
      <w:r w:rsidR="00D42C15">
        <w:t>‘</w:t>
      </w:r>
      <w:r>
        <w:t>Bockscar</w:t>
      </w:r>
      <w:r w:rsidR="00165716">
        <w:fldChar w:fldCharType="begin"/>
      </w:r>
      <w:r w:rsidR="00165716">
        <w:instrText xml:space="preserve"> XE "</w:instrText>
      </w:r>
      <w:r w:rsidR="00165716" w:rsidRPr="00374123">
        <w:instrText>Bockscar</w:instrText>
      </w:r>
      <w:r w:rsidR="00165716">
        <w:instrText xml:space="preserve">" </w:instrText>
      </w:r>
      <w:r w:rsidR="00165716">
        <w:fldChar w:fldCharType="end"/>
      </w:r>
      <w:r>
        <w:t xml:space="preserve">’ </w:t>
      </w:r>
      <w:r w:rsidR="00AA4492" w:rsidRPr="00AA4492">
        <w:t>piloted by Major Charles W. Sweeney</w:t>
      </w:r>
      <w:r w:rsidR="00165716">
        <w:fldChar w:fldCharType="begin"/>
      </w:r>
      <w:r w:rsidR="00165716">
        <w:instrText xml:space="preserve"> XE "</w:instrText>
      </w:r>
      <w:r w:rsidR="00165716" w:rsidRPr="00C273D2">
        <w:instrText>Major Charles W. Sweeney</w:instrText>
      </w:r>
      <w:r w:rsidR="00165716">
        <w:instrText xml:space="preserve">" </w:instrText>
      </w:r>
      <w:r w:rsidR="00165716">
        <w:fldChar w:fldCharType="end"/>
      </w:r>
      <w:r w:rsidR="00AA4492">
        <w:t xml:space="preserve"> </w:t>
      </w:r>
      <w:r>
        <w:t>would target the city of Nagasaki</w:t>
      </w:r>
      <w:r w:rsidR="00165716">
        <w:fldChar w:fldCharType="begin"/>
      </w:r>
      <w:r w:rsidR="00165716">
        <w:instrText xml:space="preserve"> XE "</w:instrText>
      </w:r>
      <w:r w:rsidR="00165716" w:rsidRPr="009E613B">
        <w:instrText>Nagasaki</w:instrText>
      </w:r>
      <w:r w:rsidR="00165716">
        <w:instrText xml:space="preserve">" </w:instrText>
      </w:r>
      <w:r w:rsidR="00165716">
        <w:fldChar w:fldCharType="end"/>
      </w:r>
      <w:r w:rsidR="006B58E7">
        <w:t>,</w:t>
      </w:r>
      <w:r>
        <w:t xml:space="preserve"> and drop the second atomic bomb</w:t>
      </w:r>
      <w:r w:rsidR="00165716">
        <w:fldChar w:fldCharType="begin"/>
      </w:r>
      <w:r w:rsidR="00165716">
        <w:instrText xml:space="preserve"> XE "</w:instrText>
      </w:r>
      <w:r w:rsidR="00165716" w:rsidRPr="00186CA0">
        <w:instrText>atomic bomb</w:instrText>
      </w:r>
      <w:r w:rsidR="00165716">
        <w:instrText xml:space="preserve">" </w:instrText>
      </w:r>
      <w:r w:rsidR="00165716">
        <w:fldChar w:fldCharType="end"/>
      </w:r>
      <w:r>
        <w:t xml:space="preserve"> ‘Fat Man’</w:t>
      </w:r>
      <w:r w:rsidR="00165716">
        <w:fldChar w:fldCharType="begin"/>
      </w:r>
      <w:r w:rsidR="00165716">
        <w:instrText xml:space="preserve"> XE "</w:instrText>
      </w:r>
      <w:r w:rsidR="00165716" w:rsidRPr="00254092">
        <w:instrText>Fat Man’</w:instrText>
      </w:r>
      <w:r w:rsidR="00165716">
        <w:instrText xml:space="preserve">" </w:instrText>
      </w:r>
      <w:r w:rsidR="00165716">
        <w:fldChar w:fldCharType="end"/>
      </w:r>
      <w:r>
        <w:t xml:space="preserve">, to finally bring the Second World War to a close. </w:t>
      </w:r>
    </w:p>
    <w:p w14:paraId="4947025F" w14:textId="77777777" w:rsidR="00E06406" w:rsidRDefault="00C818A1" w:rsidP="00C818A1">
      <w:pPr>
        <w:pStyle w:val="Caption"/>
      </w:pPr>
      <w:r>
        <w:t>Pho</w:t>
      </w:r>
      <w:r w:rsidR="008E1931">
        <w:t>to 2</w:t>
      </w:r>
      <w:r>
        <w:t>7</w:t>
      </w:r>
      <w:r w:rsidR="008E1931">
        <w:t>. Boeing B-29 ‘Bockscar’ S/N 44-27297 Panel markings indicating Avgas 100/130</w:t>
      </w:r>
      <w:r w:rsidR="00D5156F">
        <w:fldChar w:fldCharType="begin"/>
      </w:r>
      <w:r w:rsidR="00D5156F">
        <w:instrText xml:space="preserve"> XE "</w:instrText>
      </w:r>
      <w:r w:rsidR="00D5156F" w:rsidRPr="009A072C">
        <w:instrText>Avgas 100/130</w:instrText>
      </w:r>
      <w:r w:rsidR="00D5156F">
        <w:instrText xml:space="preserve">" </w:instrText>
      </w:r>
      <w:r w:rsidR="00D5156F">
        <w:fldChar w:fldCharType="end"/>
      </w:r>
      <w:r w:rsidR="008E1931">
        <w:t xml:space="preserve"> Grade.</w:t>
      </w:r>
    </w:p>
    <w:p w14:paraId="4432DDC3" w14:textId="77777777" w:rsidR="008E1931" w:rsidRDefault="008E1931" w:rsidP="006528B7">
      <w:pPr>
        <w:pStyle w:val="Picture"/>
      </w:pPr>
      <w:r>
        <w:rPr>
          <w:noProof/>
          <w:lang w:eastAsia="en-AU"/>
        </w:rPr>
        <w:drawing>
          <wp:inline distT="0" distB="0" distL="0" distR="0" wp14:anchorId="0067D603" wp14:editId="2A89D090">
            <wp:extent cx="5320647" cy="20398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01415" cy="2109117"/>
                    </a:xfrm>
                    <a:prstGeom prst="rect">
                      <a:avLst/>
                    </a:prstGeom>
                    <a:noFill/>
                    <a:ln>
                      <a:noFill/>
                    </a:ln>
                  </pic:spPr>
                </pic:pic>
              </a:graphicData>
            </a:graphic>
          </wp:inline>
        </w:drawing>
      </w:r>
    </w:p>
    <w:p w14:paraId="0770A870" w14:textId="77777777" w:rsidR="002C6C74" w:rsidRDefault="0096771C" w:rsidP="006528B7">
      <w:pPr>
        <w:pStyle w:val="BodyText"/>
      </w:pPr>
      <w:r>
        <w:t>Thus,</w:t>
      </w:r>
      <w:r w:rsidR="006D18CD">
        <w:t xml:space="preserve"> ended World War II</w:t>
      </w:r>
      <w:r w:rsidR="002C6C74">
        <w:t>.</w:t>
      </w:r>
    </w:p>
    <w:p w14:paraId="6E726737" w14:textId="33135355" w:rsidR="00E40CF4" w:rsidRDefault="00E40CF4" w:rsidP="006528B7">
      <w:pPr>
        <w:pStyle w:val="BodyText"/>
      </w:pPr>
      <w:r>
        <w:br w:type="page"/>
      </w:r>
    </w:p>
    <w:p w14:paraId="35EE9FF8" w14:textId="77777777" w:rsidR="00E40CF4" w:rsidRPr="00FD58B7" w:rsidRDefault="00E40CF4" w:rsidP="006528B7">
      <w:pPr>
        <w:pStyle w:val="BodyText"/>
        <w:sectPr w:rsidR="00E40CF4" w:rsidRPr="00FD58B7" w:rsidSect="005467B5">
          <w:footerReference w:type="default" r:id="rId41"/>
          <w:endnotePr>
            <w:numFmt w:val="decimal"/>
          </w:endnotePr>
          <w:pgSz w:w="11907" w:h="16839" w:code="1"/>
          <w:pgMar w:top="1701" w:right="1134" w:bottom="1701" w:left="1701" w:header="960" w:footer="960" w:gutter="0"/>
          <w:cols w:space="360"/>
          <w:titlePg/>
          <w:docGrid w:linePitch="218"/>
        </w:sectPr>
      </w:pPr>
    </w:p>
    <w:p w14:paraId="1E7BB1A8" w14:textId="48298A19" w:rsidR="003C1FA2" w:rsidRDefault="006D18CD" w:rsidP="009E4179">
      <w:pPr>
        <w:pStyle w:val="Heading1"/>
      </w:pPr>
      <w:bookmarkStart w:id="25" w:name="_Toc22833372"/>
      <w:r>
        <w:lastRenderedPageBreak/>
        <w:t>Ind</w:t>
      </w:r>
      <w:r w:rsidR="003C13D4">
        <w:t>ex</w:t>
      </w:r>
      <w:bookmarkEnd w:id="25"/>
    </w:p>
    <w:p w14:paraId="0A5B353A" w14:textId="77777777" w:rsidR="00D5156F" w:rsidRPr="00D5156F" w:rsidRDefault="006D38FC" w:rsidP="003C1FA2">
      <w:pPr>
        <w:pStyle w:val="Index1"/>
        <w:rPr>
          <w:rFonts w:ascii="Garamond" w:hAnsi="Garamond"/>
          <w:noProof/>
        </w:rPr>
        <w:sectPr w:rsidR="00D5156F" w:rsidRPr="00D5156F" w:rsidSect="00D5156F">
          <w:headerReference w:type="default" r:id="rId42"/>
          <w:footerReference w:type="default" r:id="rId43"/>
          <w:headerReference w:type="first" r:id="rId44"/>
          <w:endnotePr>
            <w:numFmt w:val="decimal"/>
          </w:endnotePr>
          <w:type w:val="continuous"/>
          <w:pgSz w:w="11907" w:h="16839" w:code="1"/>
          <w:pgMar w:top="1800" w:right="2040" w:bottom="1800" w:left="2280" w:header="960" w:footer="960" w:gutter="0"/>
          <w:cols w:num="4" w:space="240"/>
        </w:sectPr>
      </w:pPr>
      <w:r w:rsidRPr="009A0074">
        <w:rPr>
          <w:rFonts w:ascii="Garamond" w:hAnsi="Garamond"/>
        </w:rPr>
        <w:fldChar w:fldCharType="begin"/>
      </w:r>
      <w:r w:rsidRPr="009A0074">
        <w:rPr>
          <w:rFonts w:ascii="Garamond" w:hAnsi="Garamond"/>
        </w:rPr>
        <w:instrText xml:space="preserve"> INDEX \e "</w:instrText>
      </w:r>
      <w:r w:rsidRPr="009A0074">
        <w:rPr>
          <w:rFonts w:ascii="Garamond" w:hAnsi="Garamond"/>
        </w:rPr>
        <w:tab/>
        <w:instrText xml:space="preserve">" \h "A" \c "2" \z "3081" </w:instrText>
      </w:r>
      <w:r w:rsidRPr="009A0074">
        <w:rPr>
          <w:rFonts w:ascii="Garamond" w:hAnsi="Garamond"/>
        </w:rPr>
        <w:fldChar w:fldCharType="separate"/>
      </w:r>
    </w:p>
    <w:p w14:paraId="6815B893"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1</w:t>
      </w:r>
    </w:p>
    <w:p w14:paraId="2456DCA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100 Octane</w:t>
      </w:r>
      <w:r w:rsidRPr="00D5156F">
        <w:rPr>
          <w:rFonts w:ascii="Garamond" w:hAnsi="Garamond"/>
          <w:noProof/>
        </w:rPr>
        <w:tab/>
        <w:t>3, 5, 6, 13, 18, 28, 36</w:t>
      </w:r>
    </w:p>
    <w:p w14:paraId="335CF40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100/130</w:t>
      </w:r>
      <w:r w:rsidRPr="00D5156F">
        <w:rPr>
          <w:rFonts w:ascii="Garamond" w:hAnsi="Garamond"/>
          <w:noProof/>
        </w:rPr>
        <w:tab/>
        <w:t>3</w:t>
      </w:r>
    </w:p>
    <w:p w14:paraId="100A6AD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100/130 Aviation Fuel</w:t>
      </w:r>
      <w:r w:rsidRPr="00D5156F">
        <w:rPr>
          <w:rFonts w:ascii="Garamond" w:hAnsi="Garamond"/>
          <w:noProof/>
        </w:rPr>
        <w:tab/>
        <w:t>17</w:t>
      </w:r>
    </w:p>
    <w:p w14:paraId="7AB179B7" w14:textId="77777777" w:rsidR="00D5156F" w:rsidRPr="00D5156F" w:rsidRDefault="00D5156F" w:rsidP="00C24976">
      <w:pPr>
        <w:pStyle w:val="Index1"/>
        <w:tabs>
          <w:tab w:val="right" w:leader="dot" w:pos="3423"/>
        </w:tabs>
        <w:ind w:left="238" w:hanging="238"/>
        <w:rPr>
          <w:rFonts w:ascii="Garamond" w:hAnsi="Garamond"/>
          <w:noProof/>
        </w:rPr>
      </w:pPr>
      <w:r w:rsidRPr="00D5156F">
        <w:rPr>
          <w:rFonts w:ascii="Garamond" w:hAnsi="Garamond"/>
          <w:noProof/>
        </w:rPr>
        <w:t>100/130 engines</w:t>
      </w:r>
      <w:r w:rsidRPr="00D5156F">
        <w:rPr>
          <w:rFonts w:ascii="Garamond" w:hAnsi="Garamond"/>
          <w:noProof/>
        </w:rPr>
        <w:tab/>
        <w:t>6</w:t>
      </w:r>
    </w:p>
    <w:p w14:paraId="059769D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100/130 fuel</w:t>
      </w:r>
      <w:r w:rsidRPr="00D5156F">
        <w:rPr>
          <w:rFonts w:ascii="Garamond" w:hAnsi="Garamond"/>
          <w:noProof/>
        </w:rPr>
        <w:tab/>
        <w:t>13</w:t>
      </w:r>
    </w:p>
    <w:p w14:paraId="1CC49A2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14</w:t>
      </w:r>
      <w:r w:rsidRPr="00D5156F">
        <w:rPr>
          <w:rFonts w:ascii="Garamond" w:hAnsi="Garamond"/>
          <w:noProof/>
          <w:vertAlign w:val="superscript"/>
        </w:rPr>
        <w:t xml:space="preserve">th </w:t>
      </w:r>
      <w:r w:rsidRPr="00D5156F">
        <w:rPr>
          <w:rFonts w:ascii="Garamond" w:hAnsi="Garamond"/>
          <w:noProof/>
        </w:rPr>
        <w:t xml:space="preserve"> Air Force</w:t>
      </w:r>
      <w:r w:rsidRPr="00D5156F">
        <w:rPr>
          <w:rFonts w:ascii="Garamond" w:hAnsi="Garamond"/>
          <w:noProof/>
        </w:rPr>
        <w:tab/>
        <w:t>18</w:t>
      </w:r>
    </w:p>
    <w:p w14:paraId="3D5A885C"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3</w:t>
      </w:r>
    </w:p>
    <w:p w14:paraId="552E021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361</w:t>
      </w:r>
      <w:r w:rsidRPr="00D5156F">
        <w:rPr>
          <w:rFonts w:ascii="Garamond" w:hAnsi="Garamond"/>
          <w:noProof/>
          <w:vertAlign w:val="superscript"/>
        </w:rPr>
        <w:t>st</w:t>
      </w:r>
      <w:r w:rsidRPr="00D5156F">
        <w:rPr>
          <w:rFonts w:ascii="Garamond" w:hAnsi="Garamond"/>
          <w:noProof/>
        </w:rPr>
        <w:t xml:space="preserve"> Fighter Group</w:t>
      </w:r>
      <w:r w:rsidRPr="00D5156F">
        <w:rPr>
          <w:rFonts w:ascii="Garamond" w:hAnsi="Garamond"/>
          <w:noProof/>
        </w:rPr>
        <w:tab/>
        <w:t>14</w:t>
      </w:r>
    </w:p>
    <w:p w14:paraId="61142AC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375</w:t>
      </w:r>
      <w:r w:rsidRPr="00D5156F">
        <w:rPr>
          <w:rFonts w:ascii="Garamond" w:hAnsi="Garamond"/>
          <w:noProof/>
          <w:vertAlign w:val="superscript"/>
        </w:rPr>
        <w:t>th</w:t>
      </w:r>
      <w:r w:rsidRPr="00D5156F">
        <w:rPr>
          <w:rFonts w:ascii="Garamond" w:hAnsi="Garamond"/>
          <w:noProof/>
        </w:rPr>
        <w:t xml:space="preserve"> Fighter Squadron</w:t>
      </w:r>
      <w:r w:rsidRPr="00D5156F">
        <w:rPr>
          <w:rFonts w:ascii="Garamond" w:hAnsi="Garamond"/>
          <w:noProof/>
        </w:rPr>
        <w:tab/>
        <w:t>14</w:t>
      </w:r>
    </w:p>
    <w:p w14:paraId="5DBA64D1"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5</w:t>
      </w:r>
    </w:p>
    <w:p w14:paraId="52BA932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509</w:t>
      </w:r>
      <w:r w:rsidRPr="00D5156F">
        <w:rPr>
          <w:rFonts w:ascii="Garamond" w:hAnsi="Garamond"/>
          <w:noProof/>
          <w:vertAlign w:val="superscript"/>
        </w:rPr>
        <w:t>th</w:t>
      </w:r>
      <w:r w:rsidRPr="00D5156F">
        <w:rPr>
          <w:rFonts w:ascii="Garamond" w:hAnsi="Garamond"/>
          <w:noProof/>
        </w:rPr>
        <w:t xml:space="preserve"> Bomb Group</w:t>
      </w:r>
      <w:r w:rsidRPr="00D5156F">
        <w:rPr>
          <w:rFonts w:ascii="Garamond" w:hAnsi="Garamond"/>
          <w:noProof/>
        </w:rPr>
        <w:tab/>
        <w:t>36</w:t>
      </w:r>
    </w:p>
    <w:p w14:paraId="5AACD261"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7</w:t>
      </w:r>
    </w:p>
    <w:p w14:paraId="330FB37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76 Bonanza</w:t>
      </w:r>
      <w:r w:rsidRPr="00D5156F">
        <w:rPr>
          <w:rFonts w:ascii="Garamond" w:hAnsi="Garamond"/>
          <w:noProof/>
        </w:rPr>
        <w:tab/>
        <w:t>35</w:t>
      </w:r>
    </w:p>
    <w:p w14:paraId="7C63FEF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7</w:t>
      </w:r>
      <w:r w:rsidRPr="00A73EE4">
        <w:rPr>
          <w:rFonts w:ascii="Garamond" w:hAnsi="Garamond"/>
          <w:noProof/>
          <w:vertAlign w:val="superscript"/>
        </w:rPr>
        <w:t>th</w:t>
      </w:r>
      <w:r w:rsidR="00A73EE4">
        <w:rPr>
          <w:rFonts w:ascii="Garamond" w:hAnsi="Garamond"/>
          <w:noProof/>
        </w:rPr>
        <w:t xml:space="preserve"> </w:t>
      </w:r>
      <w:r w:rsidRPr="00D5156F">
        <w:rPr>
          <w:rFonts w:ascii="Garamond" w:hAnsi="Garamond"/>
          <w:noProof/>
        </w:rPr>
        <w:t>Fleet</w:t>
      </w:r>
      <w:r w:rsidRPr="00D5156F">
        <w:rPr>
          <w:rFonts w:ascii="Garamond" w:hAnsi="Garamond"/>
          <w:noProof/>
        </w:rPr>
        <w:tab/>
        <w:t>28</w:t>
      </w:r>
    </w:p>
    <w:p w14:paraId="23385E49"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8</w:t>
      </w:r>
    </w:p>
    <w:p w14:paraId="4485DE6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80/87 Octane</w:t>
      </w:r>
      <w:r w:rsidRPr="00D5156F">
        <w:rPr>
          <w:rFonts w:ascii="Garamond" w:hAnsi="Garamond"/>
          <w:noProof/>
        </w:rPr>
        <w:tab/>
        <w:t>5</w:t>
      </w:r>
    </w:p>
    <w:p w14:paraId="5EB0EA2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8</w:t>
      </w:r>
      <w:r w:rsidRPr="00D5156F">
        <w:rPr>
          <w:rFonts w:ascii="Garamond" w:hAnsi="Garamond"/>
          <w:noProof/>
          <w:vertAlign w:val="superscript"/>
        </w:rPr>
        <w:t>th</w:t>
      </w:r>
      <w:r w:rsidRPr="00D5156F">
        <w:rPr>
          <w:rFonts w:ascii="Garamond" w:hAnsi="Garamond"/>
          <w:noProof/>
        </w:rPr>
        <w:t xml:space="preserve"> Air Force</w:t>
      </w:r>
      <w:r w:rsidRPr="00D5156F">
        <w:rPr>
          <w:rFonts w:ascii="Garamond" w:hAnsi="Garamond"/>
          <w:noProof/>
        </w:rPr>
        <w:tab/>
        <w:t>10, 12, 14</w:t>
      </w:r>
    </w:p>
    <w:p w14:paraId="4412EB59"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9</w:t>
      </w:r>
    </w:p>
    <w:p w14:paraId="24DB9CB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90 Octane</w:t>
      </w:r>
      <w:r w:rsidRPr="00D5156F">
        <w:rPr>
          <w:rFonts w:ascii="Garamond" w:hAnsi="Garamond"/>
          <w:noProof/>
        </w:rPr>
        <w:tab/>
        <w:t>9, 10</w:t>
      </w:r>
    </w:p>
    <w:p w14:paraId="1818A54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90/87 Octane</w:t>
      </w:r>
      <w:r w:rsidRPr="00D5156F">
        <w:rPr>
          <w:rFonts w:ascii="Garamond" w:hAnsi="Garamond"/>
          <w:noProof/>
        </w:rPr>
        <w:tab/>
        <w:t>3</w:t>
      </w:r>
    </w:p>
    <w:p w14:paraId="048850A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99/130 fuel</w:t>
      </w:r>
      <w:r w:rsidRPr="00D5156F">
        <w:rPr>
          <w:rFonts w:ascii="Garamond" w:hAnsi="Garamond"/>
          <w:noProof/>
        </w:rPr>
        <w:tab/>
        <w:t>13</w:t>
      </w:r>
    </w:p>
    <w:p w14:paraId="7C8A1C28"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A</w:t>
      </w:r>
    </w:p>
    <w:p w14:paraId="59672B6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 C. Hartley</w:t>
      </w:r>
      <w:r w:rsidRPr="00D5156F">
        <w:rPr>
          <w:rFonts w:ascii="Garamond" w:hAnsi="Garamond"/>
          <w:noProof/>
        </w:rPr>
        <w:tab/>
        <w:t>31</w:t>
      </w:r>
    </w:p>
    <w:p w14:paraId="65F91EC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A-24</w:t>
      </w:r>
      <w:r w:rsidRPr="00D5156F">
        <w:rPr>
          <w:rFonts w:ascii="Garamond" w:hAnsi="Garamond"/>
          <w:noProof/>
        </w:rPr>
        <w:tab/>
        <w:t>3, 4</w:t>
      </w:r>
    </w:p>
    <w:p w14:paraId="211F9F8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Abadan</w:t>
      </w:r>
      <w:r w:rsidRPr="00D5156F">
        <w:rPr>
          <w:rFonts w:ascii="Garamond" w:hAnsi="Garamond"/>
          <w:noProof/>
        </w:rPr>
        <w:tab/>
        <w:t>4, 8, 9, 13, 15, 28, 29, 34, 35, 47</w:t>
      </w:r>
    </w:p>
    <w:p w14:paraId="5536C31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Abadan Refinery</w:t>
      </w:r>
      <w:r w:rsidRPr="00D5156F">
        <w:rPr>
          <w:rFonts w:ascii="Garamond" w:hAnsi="Garamond"/>
          <w:noProof/>
        </w:rPr>
        <w:tab/>
        <w:t>9</w:t>
      </w:r>
    </w:p>
    <w:p w14:paraId="30E7688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Admiral Ernest King</w:t>
      </w:r>
      <w:r w:rsidRPr="00D5156F">
        <w:rPr>
          <w:rFonts w:ascii="Garamond" w:hAnsi="Garamond"/>
          <w:noProof/>
        </w:rPr>
        <w:tab/>
        <w:t>6</w:t>
      </w:r>
    </w:p>
    <w:p w14:paraId="38A0EF3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Admiral Lord Louis Mountbatten</w:t>
      </w:r>
      <w:r w:rsidRPr="00D5156F">
        <w:rPr>
          <w:rFonts w:ascii="Garamond" w:hAnsi="Garamond"/>
          <w:noProof/>
        </w:rPr>
        <w:tab/>
        <w:t>6</w:t>
      </w:r>
    </w:p>
    <w:p w14:paraId="1105B60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Admiral William D. Leahy</w:t>
      </w:r>
      <w:r w:rsidRPr="00D5156F">
        <w:rPr>
          <w:rFonts w:ascii="Garamond" w:hAnsi="Garamond"/>
          <w:noProof/>
        </w:rPr>
        <w:tab/>
        <w:t>6</w:t>
      </w:r>
    </w:p>
    <w:p w14:paraId="2323C72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Admiralty Fuel Oil</w:t>
      </w:r>
      <w:r w:rsidRPr="00D5156F">
        <w:rPr>
          <w:rFonts w:ascii="Garamond" w:hAnsi="Garamond"/>
          <w:noProof/>
        </w:rPr>
        <w:tab/>
        <w:t>34</w:t>
      </w:r>
    </w:p>
    <w:p w14:paraId="2E9B58D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Africa</w:t>
      </w:r>
      <w:r w:rsidRPr="00D5156F">
        <w:rPr>
          <w:rFonts w:ascii="Garamond" w:hAnsi="Garamond"/>
          <w:noProof/>
        </w:rPr>
        <w:tab/>
        <w:t>9</w:t>
      </w:r>
    </w:p>
    <w:p w14:paraId="18AC02C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Agawam</w:t>
      </w:r>
      <w:r w:rsidRPr="00D5156F">
        <w:rPr>
          <w:rFonts w:ascii="Garamond" w:hAnsi="Garamond"/>
          <w:noProof/>
        </w:rPr>
        <w:tab/>
        <w:t>23</w:t>
      </w:r>
    </w:p>
    <w:p w14:paraId="19F2670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Air Chief Marshal Sir Edward Portal</w:t>
      </w:r>
      <w:r w:rsidRPr="00D5156F">
        <w:rPr>
          <w:rFonts w:ascii="Garamond" w:hAnsi="Garamond"/>
          <w:noProof/>
        </w:rPr>
        <w:tab/>
        <w:t>14</w:t>
      </w:r>
    </w:p>
    <w:p w14:paraId="0366506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Air Commodore Tackaberry</w:t>
      </w:r>
      <w:r w:rsidRPr="00D5156F">
        <w:rPr>
          <w:rFonts w:ascii="Garamond" w:hAnsi="Garamond"/>
          <w:noProof/>
        </w:rPr>
        <w:tab/>
        <w:t>6</w:t>
      </w:r>
    </w:p>
    <w:p w14:paraId="072669D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Air Transport Command</w:t>
      </w:r>
      <w:r w:rsidRPr="00D5156F">
        <w:rPr>
          <w:rFonts w:ascii="Garamond" w:hAnsi="Garamond"/>
          <w:noProof/>
        </w:rPr>
        <w:tab/>
        <w:t>18</w:t>
      </w:r>
    </w:p>
    <w:p w14:paraId="67B807D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Air Transport Command's India-China Division</w:t>
      </w:r>
      <w:r w:rsidRPr="00D5156F">
        <w:rPr>
          <w:rFonts w:ascii="Garamond" w:hAnsi="Garamond"/>
          <w:noProof/>
        </w:rPr>
        <w:tab/>
        <w:t>18</w:t>
      </w:r>
    </w:p>
    <w:p w14:paraId="1A11CB0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Alaska</w:t>
      </w:r>
      <w:r w:rsidRPr="00D5156F">
        <w:rPr>
          <w:rFonts w:ascii="Garamond" w:hAnsi="Garamond"/>
          <w:noProof/>
        </w:rPr>
        <w:tab/>
        <w:t>8, 16</w:t>
      </w:r>
    </w:p>
    <w:p w14:paraId="37A6920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Albany</w:t>
      </w:r>
      <w:r w:rsidRPr="00D5156F">
        <w:rPr>
          <w:rFonts w:ascii="Garamond" w:hAnsi="Garamond"/>
          <w:noProof/>
        </w:rPr>
        <w:tab/>
        <w:t>29</w:t>
      </w:r>
    </w:p>
    <w:p w14:paraId="0C3DD3A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Alden (DD-211)</w:t>
      </w:r>
      <w:r w:rsidRPr="00D5156F">
        <w:rPr>
          <w:rFonts w:ascii="Garamond" w:hAnsi="Garamond"/>
          <w:noProof/>
        </w:rPr>
        <w:tab/>
        <w:t>28</w:t>
      </w:r>
    </w:p>
    <w:p w14:paraId="3AED090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alkylation</w:t>
      </w:r>
      <w:r w:rsidRPr="00D5156F">
        <w:rPr>
          <w:rFonts w:ascii="Garamond" w:hAnsi="Garamond"/>
          <w:noProof/>
        </w:rPr>
        <w:tab/>
        <w:t>15, 16, 35</w:t>
      </w:r>
    </w:p>
    <w:p w14:paraId="3280323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Ammonusuc</w:t>
      </w:r>
      <w:r w:rsidRPr="00D5156F">
        <w:rPr>
          <w:rFonts w:ascii="Garamond" w:hAnsi="Garamond"/>
          <w:noProof/>
        </w:rPr>
        <w:tab/>
        <w:t>26</w:t>
      </w:r>
    </w:p>
    <w:p w14:paraId="7B12B48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Amor Island</w:t>
      </w:r>
      <w:r w:rsidRPr="00D5156F">
        <w:rPr>
          <w:rFonts w:ascii="Garamond" w:hAnsi="Garamond"/>
          <w:noProof/>
        </w:rPr>
        <w:tab/>
        <w:t>28</w:t>
      </w:r>
    </w:p>
    <w:p w14:paraId="17A39AD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Anglo-Iranian</w:t>
      </w:r>
      <w:r w:rsidRPr="00D5156F">
        <w:rPr>
          <w:rFonts w:ascii="Garamond" w:hAnsi="Garamond"/>
          <w:noProof/>
        </w:rPr>
        <w:tab/>
        <w:t>33</w:t>
      </w:r>
    </w:p>
    <w:p w14:paraId="7A7926F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Anglo-Iranian Oil Company</w:t>
      </w:r>
      <w:r w:rsidRPr="00D5156F">
        <w:rPr>
          <w:rFonts w:ascii="Garamond" w:hAnsi="Garamond"/>
          <w:noProof/>
        </w:rPr>
        <w:tab/>
        <w:t>28, 31</w:t>
      </w:r>
    </w:p>
    <w:p w14:paraId="14D8B64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w:t>
      </w:r>
      <w:r w:rsidRPr="00D5156F">
        <w:rPr>
          <w:rFonts w:ascii="Garamond" w:hAnsi="Garamond"/>
          <w:noProof/>
        </w:rPr>
        <w:tab/>
        <w:t>21, 28, 29</w:t>
      </w:r>
    </w:p>
    <w:p w14:paraId="58D5DF5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AO-41</w:t>
      </w:r>
      <w:r w:rsidRPr="00D5156F">
        <w:rPr>
          <w:rFonts w:ascii="Garamond" w:hAnsi="Garamond"/>
          <w:noProof/>
        </w:rPr>
        <w:tab/>
        <w:t>22</w:t>
      </w:r>
    </w:p>
    <w:p w14:paraId="1FE6F29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AO-90</w:t>
      </w:r>
      <w:r w:rsidRPr="00D5156F">
        <w:rPr>
          <w:rFonts w:ascii="Garamond" w:hAnsi="Garamond"/>
          <w:noProof/>
        </w:rPr>
        <w:tab/>
        <w:t>27</w:t>
      </w:r>
    </w:p>
    <w:p w14:paraId="79F6463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w:t>
      </w:r>
      <w:r w:rsidRPr="00D5156F">
        <w:rPr>
          <w:rFonts w:ascii="Garamond" w:hAnsi="Garamond"/>
          <w:noProof/>
        </w:rPr>
        <w:tab/>
        <w:t>21, 47</w:t>
      </w:r>
    </w:p>
    <w:p w14:paraId="77F10D1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AOG- 1</w:t>
      </w:r>
      <w:r w:rsidRPr="00D5156F">
        <w:rPr>
          <w:rFonts w:ascii="Garamond" w:hAnsi="Garamond"/>
          <w:noProof/>
        </w:rPr>
        <w:tab/>
        <w:t>23</w:t>
      </w:r>
    </w:p>
    <w:p w14:paraId="758F118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AOG- 2</w:t>
      </w:r>
      <w:r w:rsidRPr="00D5156F">
        <w:rPr>
          <w:rFonts w:ascii="Garamond" w:hAnsi="Garamond"/>
          <w:noProof/>
        </w:rPr>
        <w:tab/>
        <w:t>23</w:t>
      </w:r>
    </w:p>
    <w:p w14:paraId="0CA0457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AOG- 3</w:t>
      </w:r>
      <w:r w:rsidRPr="00D5156F">
        <w:rPr>
          <w:rFonts w:ascii="Garamond" w:hAnsi="Garamond"/>
          <w:noProof/>
        </w:rPr>
        <w:tab/>
        <w:t>23</w:t>
      </w:r>
    </w:p>
    <w:p w14:paraId="7B9646A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AOG- 4</w:t>
      </w:r>
      <w:r w:rsidRPr="00D5156F">
        <w:rPr>
          <w:rFonts w:ascii="Garamond" w:hAnsi="Garamond"/>
          <w:noProof/>
        </w:rPr>
        <w:tab/>
        <w:t>23</w:t>
      </w:r>
    </w:p>
    <w:p w14:paraId="4F20DBF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AOG- 5</w:t>
      </w:r>
      <w:r w:rsidRPr="00D5156F">
        <w:rPr>
          <w:rFonts w:ascii="Garamond" w:hAnsi="Garamond"/>
          <w:noProof/>
        </w:rPr>
        <w:tab/>
        <w:t>23</w:t>
      </w:r>
    </w:p>
    <w:p w14:paraId="3AA288C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AOG- 6</w:t>
      </w:r>
      <w:r w:rsidRPr="00D5156F">
        <w:rPr>
          <w:rFonts w:ascii="Garamond" w:hAnsi="Garamond"/>
          <w:noProof/>
        </w:rPr>
        <w:tab/>
        <w:t>23</w:t>
      </w:r>
    </w:p>
    <w:p w14:paraId="086677D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 7</w:t>
      </w:r>
      <w:r w:rsidRPr="00D5156F">
        <w:rPr>
          <w:rFonts w:ascii="Garamond" w:hAnsi="Garamond"/>
          <w:noProof/>
        </w:rPr>
        <w:tab/>
        <w:t>23</w:t>
      </w:r>
    </w:p>
    <w:p w14:paraId="5E1121E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AOG- 8</w:t>
      </w:r>
      <w:r w:rsidRPr="00D5156F">
        <w:rPr>
          <w:rFonts w:ascii="Garamond" w:hAnsi="Garamond"/>
          <w:noProof/>
        </w:rPr>
        <w:tab/>
        <w:t>23</w:t>
      </w:r>
    </w:p>
    <w:p w14:paraId="524E020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 -9</w:t>
      </w:r>
      <w:r w:rsidRPr="00D5156F">
        <w:rPr>
          <w:rFonts w:ascii="Garamond" w:hAnsi="Garamond"/>
          <w:noProof/>
        </w:rPr>
        <w:tab/>
        <w:t>23</w:t>
      </w:r>
    </w:p>
    <w:p w14:paraId="15B12E2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AOG-1</w:t>
      </w:r>
      <w:r w:rsidRPr="00D5156F">
        <w:rPr>
          <w:rFonts w:ascii="Garamond" w:hAnsi="Garamond"/>
          <w:noProof/>
        </w:rPr>
        <w:tab/>
        <w:t>24</w:t>
      </w:r>
    </w:p>
    <w:p w14:paraId="49442C9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AOG-10</w:t>
      </w:r>
      <w:r w:rsidRPr="00D5156F">
        <w:rPr>
          <w:rFonts w:ascii="Garamond" w:hAnsi="Garamond"/>
          <w:noProof/>
        </w:rPr>
        <w:tab/>
        <w:t>23</w:t>
      </w:r>
    </w:p>
    <w:p w14:paraId="576F6CF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AOG-11</w:t>
      </w:r>
      <w:r w:rsidRPr="00D5156F">
        <w:rPr>
          <w:rFonts w:ascii="Garamond" w:hAnsi="Garamond"/>
          <w:noProof/>
        </w:rPr>
        <w:tab/>
        <w:t>23</w:t>
      </w:r>
    </w:p>
    <w:p w14:paraId="68B3AD2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AOG-12</w:t>
      </w:r>
      <w:r w:rsidRPr="00D5156F">
        <w:rPr>
          <w:rFonts w:ascii="Garamond" w:hAnsi="Garamond"/>
          <w:noProof/>
        </w:rPr>
        <w:tab/>
        <w:t>25</w:t>
      </w:r>
    </w:p>
    <w:p w14:paraId="500662D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AOG-13</w:t>
      </w:r>
      <w:r w:rsidRPr="00D5156F">
        <w:rPr>
          <w:rFonts w:ascii="Garamond" w:hAnsi="Garamond"/>
          <w:noProof/>
        </w:rPr>
        <w:tab/>
        <w:t>25</w:t>
      </w:r>
    </w:p>
    <w:p w14:paraId="200AE2B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AOG-14</w:t>
      </w:r>
      <w:r w:rsidRPr="00D5156F">
        <w:rPr>
          <w:rFonts w:ascii="Garamond" w:hAnsi="Garamond"/>
          <w:noProof/>
        </w:rPr>
        <w:tab/>
        <w:t>25</w:t>
      </w:r>
    </w:p>
    <w:p w14:paraId="5CA8760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AOG-15</w:t>
      </w:r>
      <w:r w:rsidRPr="00D5156F">
        <w:rPr>
          <w:rFonts w:ascii="Garamond" w:hAnsi="Garamond"/>
          <w:noProof/>
        </w:rPr>
        <w:tab/>
        <w:t>25</w:t>
      </w:r>
    </w:p>
    <w:p w14:paraId="45C595F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AOG-16</w:t>
      </w:r>
      <w:r w:rsidRPr="00D5156F">
        <w:rPr>
          <w:rFonts w:ascii="Garamond" w:hAnsi="Garamond"/>
          <w:noProof/>
        </w:rPr>
        <w:tab/>
        <w:t>25</w:t>
      </w:r>
    </w:p>
    <w:p w14:paraId="4816AB8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AOG-17</w:t>
      </w:r>
      <w:r w:rsidRPr="00D5156F">
        <w:rPr>
          <w:rFonts w:ascii="Garamond" w:hAnsi="Garamond"/>
          <w:noProof/>
        </w:rPr>
        <w:tab/>
        <w:t>26</w:t>
      </w:r>
    </w:p>
    <w:p w14:paraId="28C0080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AOG-18</w:t>
      </w:r>
      <w:r w:rsidRPr="00D5156F">
        <w:rPr>
          <w:rFonts w:ascii="Garamond" w:hAnsi="Garamond"/>
          <w:noProof/>
        </w:rPr>
        <w:tab/>
        <w:t>26</w:t>
      </w:r>
    </w:p>
    <w:p w14:paraId="69FFE8A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AOG-19</w:t>
      </w:r>
      <w:r w:rsidRPr="00D5156F">
        <w:rPr>
          <w:rFonts w:ascii="Garamond" w:hAnsi="Garamond"/>
          <w:noProof/>
        </w:rPr>
        <w:tab/>
        <w:t>26</w:t>
      </w:r>
    </w:p>
    <w:p w14:paraId="198D23C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AOG-20</w:t>
      </w:r>
      <w:r w:rsidRPr="00D5156F">
        <w:rPr>
          <w:rFonts w:ascii="Garamond" w:hAnsi="Garamond"/>
          <w:noProof/>
        </w:rPr>
        <w:tab/>
        <w:t>26</w:t>
      </w:r>
    </w:p>
    <w:p w14:paraId="56A2BD0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AOG-21</w:t>
      </w:r>
      <w:r w:rsidRPr="00D5156F">
        <w:rPr>
          <w:rFonts w:ascii="Garamond" w:hAnsi="Garamond"/>
          <w:noProof/>
        </w:rPr>
        <w:tab/>
        <w:t>26</w:t>
      </w:r>
    </w:p>
    <w:p w14:paraId="3C3B45D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AOG-22</w:t>
      </w:r>
      <w:r w:rsidRPr="00D5156F">
        <w:rPr>
          <w:rFonts w:ascii="Garamond" w:hAnsi="Garamond"/>
          <w:noProof/>
        </w:rPr>
        <w:tab/>
        <w:t>26</w:t>
      </w:r>
    </w:p>
    <w:p w14:paraId="48F2D95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AOG-23</w:t>
      </w:r>
      <w:r w:rsidRPr="00D5156F">
        <w:rPr>
          <w:rFonts w:ascii="Garamond" w:hAnsi="Garamond"/>
          <w:noProof/>
        </w:rPr>
        <w:tab/>
        <w:t>26</w:t>
      </w:r>
    </w:p>
    <w:p w14:paraId="2789AE9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AOG-24</w:t>
      </w:r>
      <w:r w:rsidRPr="00D5156F">
        <w:rPr>
          <w:rFonts w:ascii="Garamond" w:hAnsi="Garamond"/>
          <w:noProof/>
        </w:rPr>
        <w:tab/>
        <w:t>26</w:t>
      </w:r>
    </w:p>
    <w:p w14:paraId="67FB764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AOG-25</w:t>
      </w:r>
      <w:r w:rsidRPr="00D5156F">
        <w:rPr>
          <w:rFonts w:ascii="Garamond" w:hAnsi="Garamond"/>
          <w:noProof/>
        </w:rPr>
        <w:tab/>
        <w:t>26</w:t>
      </w:r>
    </w:p>
    <w:p w14:paraId="34F4533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AOG-26</w:t>
      </w:r>
      <w:r w:rsidRPr="00D5156F">
        <w:rPr>
          <w:rFonts w:ascii="Garamond" w:hAnsi="Garamond"/>
          <w:noProof/>
        </w:rPr>
        <w:tab/>
        <w:t>26</w:t>
      </w:r>
    </w:p>
    <w:p w14:paraId="1C290FE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AOG-27</w:t>
      </w:r>
      <w:r w:rsidRPr="00D5156F">
        <w:rPr>
          <w:rFonts w:ascii="Garamond" w:hAnsi="Garamond"/>
          <w:noProof/>
        </w:rPr>
        <w:tab/>
        <w:t>26</w:t>
      </w:r>
    </w:p>
    <w:p w14:paraId="6E5460E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AOG-28</w:t>
      </w:r>
      <w:r w:rsidRPr="00D5156F">
        <w:rPr>
          <w:rFonts w:ascii="Garamond" w:hAnsi="Garamond"/>
          <w:noProof/>
        </w:rPr>
        <w:tab/>
        <w:t>26</w:t>
      </w:r>
    </w:p>
    <w:p w14:paraId="3616FA3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AOG-29</w:t>
      </w:r>
      <w:r w:rsidRPr="00D5156F">
        <w:rPr>
          <w:rFonts w:ascii="Garamond" w:hAnsi="Garamond"/>
          <w:noProof/>
        </w:rPr>
        <w:tab/>
        <w:t>26</w:t>
      </w:r>
    </w:p>
    <w:p w14:paraId="2A8966D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AOG-30</w:t>
      </w:r>
      <w:r w:rsidRPr="00D5156F">
        <w:rPr>
          <w:rFonts w:ascii="Garamond" w:hAnsi="Garamond"/>
          <w:noProof/>
        </w:rPr>
        <w:tab/>
        <w:t>26</w:t>
      </w:r>
    </w:p>
    <w:p w14:paraId="743B510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AOG-31</w:t>
      </w:r>
      <w:r w:rsidRPr="00D5156F">
        <w:rPr>
          <w:rFonts w:ascii="Garamond" w:hAnsi="Garamond"/>
          <w:noProof/>
        </w:rPr>
        <w:tab/>
        <w:t>26</w:t>
      </w:r>
    </w:p>
    <w:p w14:paraId="22A023E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AOG-32</w:t>
      </w:r>
      <w:r w:rsidRPr="00D5156F">
        <w:rPr>
          <w:rFonts w:ascii="Garamond" w:hAnsi="Garamond"/>
          <w:noProof/>
        </w:rPr>
        <w:tab/>
        <w:t>26</w:t>
      </w:r>
    </w:p>
    <w:p w14:paraId="748D3A5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AOG-33</w:t>
      </w:r>
      <w:r w:rsidRPr="00D5156F">
        <w:rPr>
          <w:rFonts w:ascii="Garamond" w:hAnsi="Garamond"/>
          <w:noProof/>
        </w:rPr>
        <w:tab/>
        <w:t>26</w:t>
      </w:r>
    </w:p>
    <w:p w14:paraId="6904000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AOG-34</w:t>
      </w:r>
      <w:r w:rsidRPr="00D5156F">
        <w:rPr>
          <w:rFonts w:ascii="Garamond" w:hAnsi="Garamond"/>
          <w:noProof/>
        </w:rPr>
        <w:tab/>
        <w:t>26</w:t>
      </w:r>
    </w:p>
    <w:p w14:paraId="598135D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AOG-35</w:t>
      </w:r>
      <w:r w:rsidRPr="00D5156F">
        <w:rPr>
          <w:rFonts w:ascii="Garamond" w:hAnsi="Garamond"/>
          <w:noProof/>
        </w:rPr>
        <w:tab/>
        <w:t>26</w:t>
      </w:r>
    </w:p>
    <w:p w14:paraId="4CFBBFF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AOG-36</w:t>
      </w:r>
      <w:r w:rsidRPr="00D5156F">
        <w:rPr>
          <w:rFonts w:ascii="Garamond" w:hAnsi="Garamond"/>
          <w:noProof/>
        </w:rPr>
        <w:tab/>
        <w:t>26</w:t>
      </w:r>
    </w:p>
    <w:p w14:paraId="7100436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AOG-37</w:t>
      </w:r>
      <w:r w:rsidRPr="00D5156F">
        <w:rPr>
          <w:rFonts w:ascii="Garamond" w:hAnsi="Garamond"/>
          <w:noProof/>
        </w:rPr>
        <w:tab/>
        <w:t>26</w:t>
      </w:r>
    </w:p>
    <w:p w14:paraId="32272DC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AOG-38</w:t>
      </w:r>
      <w:r w:rsidRPr="00D5156F">
        <w:rPr>
          <w:rFonts w:ascii="Garamond" w:hAnsi="Garamond"/>
          <w:noProof/>
        </w:rPr>
        <w:tab/>
        <w:t>27</w:t>
      </w:r>
    </w:p>
    <w:p w14:paraId="2414C15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AOG-39</w:t>
      </w:r>
      <w:r w:rsidRPr="00D5156F">
        <w:rPr>
          <w:rFonts w:ascii="Garamond" w:hAnsi="Garamond"/>
          <w:noProof/>
        </w:rPr>
        <w:tab/>
        <w:t>27</w:t>
      </w:r>
    </w:p>
    <w:p w14:paraId="4B4A762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AOG-40</w:t>
      </w:r>
      <w:r w:rsidRPr="00D5156F">
        <w:rPr>
          <w:rFonts w:ascii="Garamond" w:hAnsi="Garamond"/>
          <w:noProof/>
        </w:rPr>
        <w:tab/>
        <w:t>27</w:t>
      </w:r>
    </w:p>
    <w:p w14:paraId="02A3BBE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AOG-41</w:t>
      </w:r>
      <w:r w:rsidRPr="00D5156F">
        <w:rPr>
          <w:rFonts w:ascii="Garamond" w:hAnsi="Garamond"/>
          <w:noProof/>
        </w:rPr>
        <w:tab/>
        <w:t>27</w:t>
      </w:r>
    </w:p>
    <w:p w14:paraId="5E6CE29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AOG-42</w:t>
      </w:r>
      <w:r w:rsidRPr="00D5156F">
        <w:rPr>
          <w:rFonts w:ascii="Garamond" w:hAnsi="Garamond"/>
          <w:noProof/>
        </w:rPr>
        <w:tab/>
        <w:t>27</w:t>
      </w:r>
    </w:p>
    <w:p w14:paraId="123E7C6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AOG-43</w:t>
      </w:r>
      <w:r w:rsidRPr="00D5156F">
        <w:rPr>
          <w:rFonts w:ascii="Garamond" w:hAnsi="Garamond"/>
          <w:noProof/>
        </w:rPr>
        <w:tab/>
        <w:t>27</w:t>
      </w:r>
    </w:p>
    <w:p w14:paraId="0236497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AOG-44</w:t>
      </w:r>
      <w:r w:rsidRPr="00D5156F">
        <w:rPr>
          <w:rFonts w:ascii="Garamond" w:hAnsi="Garamond"/>
          <w:noProof/>
        </w:rPr>
        <w:tab/>
        <w:t>27</w:t>
      </w:r>
    </w:p>
    <w:p w14:paraId="77AD24D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AOG-45</w:t>
      </w:r>
      <w:r w:rsidRPr="00D5156F">
        <w:rPr>
          <w:rFonts w:ascii="Garamond" w:hAnsi="Garamond"/>
          <w:noProof/>
        </w:rPr>
        <w:tab/>
        <w:t>27</w:t>
      </w:r>
    </w:p>
    <w:p w14:paraId="486BE27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AOG-46</w:t>
      </w:r>
      <w:r w:rsidRPr="00D5156F">
        <w:rPr>
          <w:rFonts w:ascii="Garamond" w:hAnsi="Garamond"/>
          <w:noProof/>
        </w:rPr>
        <w:tab/>
        <w:t>27</w:t>
      </w:r>
    </w:p>
    <w:p w14:paraId="6DDBD83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AOG-47</w:t>
      </w:r>
      <w:r w:rsidRPr="00D5156F">
        <w:rPr>
          <w:rFonts w:ascii="Garamond" w:hAnsi="Garamond"/>
          <w:noProof/>
        </w:rPr>
        <w:tab/>
        <w:t>27</w:t>
      </w:r>
    </w:p>
    <w:p w14:paraId="26022F1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AOG-48</w:t>
      </w:r>
      <w:r w:rsidRPr="00D5156F">
        <w:rPr>
          <w:rFonts w:ascii="Garamond" w:hAnsi="Garamond"/>
          <w:noProof/>
        </w:rPr>
        <w:tab/>
        <w:t>23</w:t>
      </w:r>
    </w:p>
    <w:p w14:paraId="3CD543E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AOG-49</w:t>
      </w:r>
      <w:r w:rsidRPr="00D5156F">
        <w:rPr>
          <w:rFonts w:ascii="Garamond" w:hAnsi="Garamond"/>
          <w:noProof/>
        </w:rPr>
        <w:tab/>
        <w:t>23</w:t>
      </w:r>
    </w:p>
    <w:p w14:paraId="5C9B81E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AOG-5</w:t>
      </w:r>
      <w:r w:rsidRPr="00D5156F">
        <w:rPr>
          <w:rFonts w:ascii="Garamond" w:hAnsi="Garamond"/>
          <w:noProof/>
        </w:rPr>
        <w:tab/>
        <w:t>24</w:t>
      </w:r>
    </w:p>
    <w:p w14:paraId="54D3A4E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AOG-51</w:t>
      </w:r>
      <w:r w:rsidRPr="00D5156F">
        <w:rPr>
          <w:rFonts w:ascii="Garamond" w:hAnsi="Garamond"/>
          <w:noProof/>
        </w:rPr>
        <w:tab/>
        <w:t>23</w:t>
      </w:r>
    </w:p>
    <w:p w14:paraId="566B1DC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AOG-52</w:t>
      </w:r>
      <w:r w:rsidRPr="00D5156F">
        <w:rPr>
          <w:rFonts w:ascii="Garamond" w:hAnsi="Garamond"/>
          <w:noProof/>
        </w:rPr>
        <w:tab/>
        <w:t>23</w:t>
      </w:r>
    </w:p>
    <w:p w14:paraId="6661EA3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AOG-53</w:t>
      </w:r>
      <w:r w:rsidRPr="00D5156F">
        <w:rPr>
          <w:rFonts w:ascii="Garamond" w:hAnsi="Garamond"/>
          <w:noProof/>
        </w:rPr>
        <w:tab/>
        <w:t>23</w:t>
      </w:r>
    </w:p>
    <w:p w14:paraId="5562AC5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AOG-54</w:t>
      </w:r>
      <w:r w:rsidRPr="00D5156F">
        <w:rPr>
          <w:rFonts w:ascii="Garamond" w:hAnsi="Garamond"/>
          <w:noProof/>
        </w:rPr>
        <w:tab/>
        <w:t>23</w:t>
      </w:r>
    </w:p>
    <w:p w14:paraId="457ABBE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AOG-55</w:t>
      </w:r>
      <w:r w:rsidRPr="00D5156F">
        <w:rPr>
          <w:rFonts w:ascii="Garamond" w:hAnsi="Garamond"/>
          <w:noProof/>
        </w:rPr>
        <w:tab/>
        <w:t>23</w:t>
      </w:r>
    </w:p>
    <w:p w14:paraId="10878A8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AOG-56</w:t>
      </w:r>
      <w:r w:rsidRPr="00D5156F">
        <w:rPr>
          <w:rFonts w:ascii="Garamond" w:hAnsi="Garamond"/>
          <w:noProof/>
        </w:rPr>
        <w:tab/>
        <w:t>23</w:t>
      </w:r>
    </w:p>
    <w:p w14:paraId="3AD9147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AOG-60</w:t>
      </w:r>
      <w:r w:rsidRPr="00D5156F">
        <w:rPr>
          <w:rFonts w:ascii="Garamond" w:hAnsi="Garamond"/>
          <w:noProof/>
        </w:rPr>
        <w:tab/>
        <w:t>27</w:t>
      </w:r>
    </w:p>
    <w:p w14:paraId="34F2C30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AOG-61</w:t>
      </w:r>
      <w:r w:rsidRPr="00D5156F">
        <w:rPr>
          <w:rFonts w:ascii="Garamond" w:hAnsi="Garamond"/>
          <w:noProof/>
        </w:rPr>
        <w:tab/>
        <w:t>27</w:t>
      </w:r>
    </w:p>
    <w:p w14:paraId="60313E1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AOG-62</w:t>
      </w:r>
      <w:r w:rsidRPr="00D5156F">
        <w:rPr>
          <w:rFonts w:ascii="Garamond" w:hAnsi="Garamond"/>
          <w:noProof/>
        </w:rPr>
        <w:tab/>
        <w:t>27</w:t>
      </w:r>
    </w:p>
    <w:p w14:paraId="5C288C1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AOG-63</w:t>
      </w:r>
      <w:r w:rsidRPr="00D5156F">
        <w:rPr>
          <w:rFonts w:ascii="Garamond" w:hAnsi="Garamond"/>
          <w:noProof/>
        </w:rPr>
        <w:tab/>
        <w:t>27</w:t>
      </w:r>
    </w:p>
    <w:p w14:paraId="1A9338F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AOG-64</w:t>
      </w:r>
      <w:r w:rsidRPr="00D5156F">
        <w:rPr>
          <w:rFonts w:ascii="Garamond" w:hAnsi="Garamond"/>
          <w:noProof/>
        </w:rPr>
        <w:tab/>
        <w:t>25</w:t>
      </w:r>
    </w:p>
    <w:p w14:paraId="1CFDBAD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AOG-65</w:t>
      </w:r>
      <w:r w:rsidRPr="00D5156F">
        <w:rPr>
          <w:rFonts w:ascii="Garamond" w:hAnsi="Garamond"/>
          <w:noProof/>
        </w:rPr>
        <w:tab/>
        <w:t>25</w:t>
      </w:r>
    </w:p>
    <w:p w14:paraId="4CF6ADA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AOG-66</w:t>
      </w:r>
      <w:r w:rsidRPr="00D5156F">
        <w:rPr>
          <w:rFonts w:ascii="Garamond" w:hAnsi="Garamond"/>
          <w:noProof/>
        </w:rPr>
        <w:tab/>
        <w:t>25</w:t>
      </w:r>
    </w:p>
    <w:p w14:paraId="2E7041F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AOG-67</w:t>
      </w:r>
      <w:r w:rsidRPr="00D5156F">
        <w:rPr>
          <w:rFonts w:ascii="Garamond" w:hAnsi="Garamond"/>
          <w:noProof/>
        </w:rPr>
        <w:tab/>
        <w:t>25</w:t>
      </w:r>
    </w:p>
    <w:p w14:paraId="23A0B02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AOG-68</w:t>
      </w:r>
      <w:r w:rsidRPr="00D5156F">
        <w:rPr>
          <w:rFonts w:ascii="Garamond" w:hAnsi="Garamond"/>
          <w:noProof/>
        </w:rPr>
        <w:tab/>
        <w:t>25</w:t>
      </w:r>
    </w:p>
    <w:p w14:paraId="66936E5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AOG-69</w:t>
      </w:r>
      <w:r w:rsidRPr="00D5156F">
        <w:rPr>
          <w:rFonts w:ascii="Garamond" w:hAnsi="Garamond"/>
          <w:noProof/>
        </w:rPr>
        <w:tab/>
        <w:t>25</w:t>
      </w:r>
    </w:p>
    <w:p w14:paraId="40FCB7B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lastRenderedPageBreak/>
        <w:t>AOG-70</w:t>
      </w:r>
      <w:r w:rsidRPr="00D5156F">
        <w:rPr>
          <w:rFonts w:ascii="Garamond" w:hAnsi="Garamond"/>
          <w:noProof/>
        </w:rPr>
        <w:tab/>
        <w:t>25</w:t>
      </w:r>
    </w:p>
    <w:p w14:paraId="3A21364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AOG-71</w:t>
      </w:r>
      <w:r w:rsidRPr="00D5156F">
        <w:rPr>
          <w:rFonts w:ascii="Garamond" w:hAnsi="Garamond"/>
          <w:noProof/>
        </w:rPr>
        <w:tab/>
        <w:t>25</w:t>
      </w:r>
    </w:p>
    <w:p w14:paraId="272C4E9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AOG-72</w:t>
      </w:r>
      <w:r w:rsidRPr="00D5156F">
        <w:rPr>
          <w:rFonts w:ascii="Garamond" w:hAnsi="Garamond"/>
          <w:noProof/>
        </w:rPr>
        <w:tab/>
        <w:t>26</w:t>
      </w:r>
    </w:p>
    <w:p w14:paraId="69CF8F9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AOG-73</w:t>
      </w:r>
      <w:r w:rsidRPr="00D5156F">
        <w:rPr>
          <w:rFonts w:ascii="Garamond" w:hAnsi="Garamond"/>
          <w:noProof/>
        </w:rPr>
        <w:tab/>
        <w:t>26</w:t>
      </w:r>
    </w:p>
    <w:p w14:paraId="5AC41EB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AOG-74</w:t>
      </w:r>
      <w:r w:rsidRPr="00D5156F">
        <w:rPr>
          <w:rFonts w:ascii="Garamond" w:hAnsi="Garamond"/>
          <w:noProof/>
        </w:rPr>
        <w:tab/>
        <w:t>26</w:t>
      </w:r>
    </w:p>
    <w:p w14:paraId="30DB5FA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AOG-75</w:t>
      </w:r>
      <w:r w:rsidRPr="00D5156F">
        <w:rPr>
          <w:rFonts w:ascii="Garamond" w:hAnsi="Garamond"/>
          <w:noProof/>
        </w:rPr>
        <w:tab/>
        <w:t>26</w:t>
      </w:r>
    </w:p>
    <w:p w14:paraId="6AF11ED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AOG-8</w:t>
      </w:r>
      <w:r w:rsidRPr="00D5156F">
        <w:rPr>
          <w:rFonts w:ascii="Garamond" w:hAnsi="Garamond"/>
          <w:noProof/>
        </w:rPr>
        <w:tab/>
        <w:t>24</w:t>
      </w:r>
    </w:p>
    <w:p w14:paraId="3F3A3A5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Army's Air Transport Command</w:t>
      </w:r>
      <w:r w:rsidRPr="00D5156F">
        <w:rPr>
          <w:rFonts w:ascii="Garamond" w:hAnsi="Garamond"/>
          <w:noProof/>
        </w:rPr>
        <w:tab/>
        <w:t>17</w:t>
      </w:r>
    </w:p>
    <w:p w14:paraId="37DDC43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Aroostook</w:t>
      </w:r>
      <w:r w:rsidRPr="00D5156F">
        <w:rPr>
          <w:rFonts w:ascii="Garamond" w:hAnsi="Garamond"/>
          <w:noProof/>
        </w:rPr>
        <w:tab/>
        <w:t>25</w:t>
      </w:r>
    </w:p>
    <w:p w14:paraId="51BE832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Arsenal of the Free World</w:t>
      </w:r>
      <w:r w:rsidRPr="00D5156F">
        <w:rPr>
          <w:rFonts w:ascii="Garamond" w:hAnsi="Garamond"/>
          <w:noProof/>
        </w:rPr>
        <w:tab/>
        <w:t>4</w:t>
      </w:r>
    </w:p>
    <w:p w14:paraId="14BA0F9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Aruba</w:t>
      </w:r>
      <w:r w:rsidRPr="00D5156F">
        <w:rPr>
          <w:rFonts w:ascii="Garamond" w:hAnsi="Garamond"/>
          <w:noProof/>
        </w:rPr>
        <w:tab/>
        <w:t>7, 13</w:t>
      </w:r>
    </w:p>
    <w:p w14:paraId="40F5C67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Ascension</w:t>
      </w:r>
      <w:r w:rsidRPr="00D5156F">
        <w:rPr>
          <w:rFonts w:ascii="Garamond" w:hAnsi="Garamond"/>
          <w:noProof/>
        </w:rPr>
        <w:tab/>
        <w:t>16</w:t>
      </w:r>
    </w:p>
    <w:p w14:paraId="2FCB813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Asiatic Fleet</w:t>
      </w:r>
      <w:r w:rsidRPr="00D5156F">
        <w:rPr>
          <w:rFonts w:ascii="Garamond" w:hAnsi="Garamond"/>
          <w:noProof/>
        </w:rPr>
        <w:tab/>
        <w:t>28</w:t>
      </w:r>
    </w:p>
    <w:p w14:paraId="2D283D5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Atlantic</w:t>
      </w:r>
      <w:r w:rsidRPr="00D5156F">
        <w:rPr>
          <w:rFonts w:ascii="Garamond" w:hAnsi="Garamond"/>
          <w:noProof/>
        </w:rPr>
        <w:tab/>
        <w:t>10, 21, 29</w:t>
      </w:r>
    </w:p>
    <w:p w14:paraId="7BC54AA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Atlantic (Esso)</w:t>
      </w:r>
      <w:r w:rsidRPr="00D5156F">
        <w:rPr>
          <w:rFonts w:ascii="Garamond" w:hAnsi="Garamond"/>
          <w:noProof/>
        </w:rPr>
        <w:tab/>
        <w:t>35</w:t>
      </w:r>
    </w:p>
    <w:p w14:paraId="5ACED18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Atlantic Ocean</w:t>
      </w:r>
      <w:r w:rsidRPr="00D5156F">
        <w:rPr>
          <w:rFonts w:ascii="Garamond" w:hAnsi="Garamond"/>
          <w:noProof/>
        </w:rPr>
        <w:tab/>
        <w:t>6, 9</w:t>
      </w:r>
    </w:p>
    <w:p w14:paraId="4B48D32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atomic bomb</w:t>
      </w:r>
      <w:r w:rsidRPr="00D5156F">
        <w:rPr>
          <w:rFonts w:ascii="Garamond" w:hAnsi="Garamond"/>
          <w:noProof/>
        </w:rPr>
        <w:tab/>
        <w:t>37, 38</w:t>
      </w:r>
    </w:p>
    <w:p w14:paraId="43D85D7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Australia</w:t>
      </w:r>
      <w:r w:rsidRPr="00D5156F">
        <w:rPr>
          <w:rFonts w:ascii="Garamond" w:hAnsi="Garamond"/>
          <w:noProof/>
        </w:rPr>
        <w:tab/>
        <w:t>4, 5, 9, 13, 28, 29</w:t>
      </w:r>
    </w:p>
    <w:p w14:paraId="5E86C58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Australian War Memorial</w:t>
      </w:r>
      <w:r w:rsidRPr="00D5156F">
        <w:rPr>
          <w:rFonts w:ascii="Garamond" w:hAnsi="Garamond"/>
          <w:noProof/>
        </w:rPr>
        <w:tab/>
        <w:t>33</w:t>
      </w:r>
    </w:p>
    <w:p w14:paraId="7355567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Avgas 100/130</w:t>
      </w:r>
      <w:r w:rsidRPr="00D5156F">
        <w:rPr>
          <w:rFonts w:ascii="Garamond" w:hAnsi="Garamond"/>
          <w:noProof/>
        </w:rPr>
        <w:tab/>
        <w:t>10, 15, 17, 34, 37, 38</w:t>
      </w:r>
    </w:p>
    <w:p w14:paraId="2BE3CFF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Avgas 87</w:t>
      </w:r>
      <w:r w:rsidRPr="00D5156F">
        <w:rPr>
          <w:rFonts w:ascii="Garamond" w:hAnsi="Garamond"/>
          <w:noProof/>
        </w:rPr>
        <w:tab/>
        <w:t>15, 16</w:t>
      </w:r>
    </w:p>
    <w:p w14:paraId="5DAD95B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Avgas 91/96</w:t>
      </w:r>
      <w:r w:rsidRPr="00D5156F">
        <w:rPr>
          <w:rFonts w:ascii="Garamond" w:hAnsi="Garamond"/>
          <w:noProof/>
        </w:rPr>
        <w:tab/>
        <w:t>15</w:t>
      </w:r>
    </w:p>
    <w:p w14:paraId="675456C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aviation fuel</w:t>
      </w:r>
      <w:r w:rsidRPr="00D5156F">
        <w:rPr>
          <w:rFonts w:ascii="Garamond" w:hAnsi="Garamond"/>
          <w:noProof/>
        </w:rPr>
        <w:tab/>
        <w:t>22</w:t>
      </w:r>
    </w:p>
    <w:p w14:paraId="2992FCD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aviation gasoline</w:t>
      </w:r>
      <w:r w:rsidR="00A73EE4">
        <w:rPr>
          <w:rFonts w:ascii="Garamond" w:hAnsi="Garamond"/>
          <w:noProof/>
        </w:rPr>
        <w:t>…..</w:t>
      </w:r>
      <w:r w:rsidRPr="00D5156F">
        <w:rPr>
          <w:rFonts w:ascii="Garamond" w:hAnsi="Garamond"/>
          <w:noProof/>
        </w:rPr>
        <w:t>3, 4, 5, 8, 9, 10, 13, 14, 15, 16, 21, 28, 30, 35, 36</w:t>
      </w:r>
    </w:p>
    <w:p w14:paraId="06F9D1E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Aviation Gasoline</w:t>
      </w:r>
      <w:r w:rsidRPr="00D5156F">
        <w:rPr>
          <w:rFonts w:ascii="Garamond" w:hAnsi="Garamond"/>
          <w:noProof/>
        </w:rPr>
        <w:tab/>
        <w:t>3, 5, 7, 15, 16</w:t>
      </w:r>
    </w:p>
    <w:p w14:paraId="38F6DEB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Aviation Gasoline Advisory Committee</w:t>
      </w:r>
      <w:r w:rsidRPr="00D5156F">
        <w:rPr>
          <w:rFonts w:ascii="Garamond" w:hAnsi="Garamond"/>
          <w:noProof/>
        </w:rPr>
        <w:tab/>
        <w:t>3, 4</w:t>
      </w:r>
    </w:p>
    <w:p w14:paraId="71CBE59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Aviation Petroleum Products Allocation Committee</w:t>
      </w:r>
      <w:r w:rsidRPr="00D5156F">
        <w:rPr>
          <w:rFonts w:ascii="Garamond" w:hAnsi="Garamond"/>
          <w:noProof/>
        </w:rPr>
        <w:tab/>
        <w:t>7</w:t>
      </w:r>
    </w:p>
    <w:p w14:paraId="3634493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Aviation Spirit</w:t>
      </w:r>
      <w:r w:rsidRPr="00D5156F">
        <w:rPr>
          <w:rFonts w:ascii="Garamond" w:hAnsi="Garamond"/>
          <w:noProof/>
        </w:rPr>
        <w:tab/>
        <w:t>9, 34, 47</w:t>
      </w:r>
    </w:p>
    <w:p w14:paraId="14231BA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Avonmouth</w:t>
      </w:r>
      <w:r w:rsidRPr="00D5156F">
        <w:rPr>
          <w:rFonts w:ascii="Garamond" w:hAnsi="Garamond"/>
          <w:noProof/>
        </w:rPr>
        <w:tab/>
        <w:t>12, 32</w:t>
      </w:r>
    </w:p>
    <w:p w14:paraId="21E99A2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Axis</w:t>
      </w:r>
      <w:r w:rsidRPr="00D5156F">
        <w:rPr>
          <w:rFonts w:ascii="Garamond" w:hAnsi="Garamond"/>
          <w:noProof/>
        </w:rPr>
        <w:tab/>
        <w:t>10, 14, 16, 35</w:t>
      </w:r>
    </w:p>
    <w:p w14:paraId="19CCCADA"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B</w:t>
      </w:r>
    </w:p>
    <w:p w14:paraId="608ED58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 J. Ellis</w:t>
      </w:r>
      <w:r w:rsidRPr="00D5156F">
        <w:rPr>
          <w:rFonts w:ascii="Garamond" w:hAnsi="Garamond"/>
          <w:noProof/>
        </w:rPr>
        <w:tab/>
        <w:t>31</w:t>
      </w:r>
    </w:p>
    <w:p w14:paraId="62A1743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B-25 Mitchell</w:t>
      </w:r>
      <w:r w:rsidRPr="00D5156F">
        <w:rPr>
          <w:rFonts w:ascii="Garamond" w:hAnsi="Garamond"/>
          <w:noProof/>
        </w:rPr>
        <w:tab/>
        <w:t>3</w:t>
      </w:r>
    </w:p>
    <w:p w14:paraId="66F3CD8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Bahamas</w:t>
      </w:r>
      <w:r w:rsidRPr="00D5156F">
        <w:rPr>
          <w:rFonts w:ascii="Garamond" w:hAnsi="Garamond"/>
          <w:noProof/>
        </w:rPr>
        <w:tab/>
        <w:t>17</w:t>
      </w:r>
    </w:p>
    <w:p w14:paraId="3220775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Bahrain</w:t>
      </w:r>
      <w:r w:rsidRPr="00D5156F">
        <w:rPr>
          <w:rFonts w:ascii="Garamond" w:hAnsi="Garamond"/>
          <w:noProof/>
        </w:rPr>
        <w:tab/>
        <w:t>15</w:t>
      </w:r>
    </w:p>
    <w:p w14:paraId="228EAFB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Bahrain Refinery</w:t>
      </w:r>
      <w:r w:rsidRPr="00D5156F">
        <w:rPr>
          <w:rFonts w:ascii="Garamond" w:hAnsi="Garamond"/>
          <w:noProof/>
        </w:rPr>
        <w:tab/>
        <w:t>7, 35</w:t>
      </w:r>
    </w:p>
    <w:p w14:paraId="56F74C3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Bahrein</w:t>
      </w:r>
      <w:r w:rsidRPr="00D5156F">
        <w:rPr>
          <w:rFonts w:ascii="Garamond" w:hAnsi="Garamond"/>
          <w:noProof/>
        </w:rPr>
        <w:tab/>
        <w:t>9, 28, 47</w:t>
      </w:r>
    </w:p>
    <w:p w14:paraId="683443F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Bahrein, Arabia</w:t>
      </w:r>
      <w:r w:rsidRPr="00D5156F">
        <w:rPr>
          <w:rFonts w:ascii="Garamond" w:hAnsi="Garamond"/>
          <w:noProof/>
        </w:rPr>
        <w:tab/>
        <w:t>29</w:t>
      </w:r>
    </w:p>
    <w:p w14:paraId="3820D82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Base Force, 7</w:t>
      </w:r>
      <w:r w:rsidRPr="00D5156F">
        <w:rPr>
          <w:rFonts w:ascii="Garamond" w:hAnsi="Garamond"/>
          <w:noProof/>
          <w:vertAlign w:val="superscript"/>
        </w:rPr>
        <w:t>th</w:t>
      </w:r>
      <w:r w:rsidRPr="00D5156F">
        <w:rPr>
          <w:rFonts w:ascii="Garamond" w:hAnsi="Garamond"/>
          <w:noProof/>
        </w:rPr>
        <w:t xml:space="preserve"> Fleet</w:t>
      </w:r>
      <w:r w:rsidRPr="00D5156F">
        <w:rPr>
          <w:rFonts w:ascii="Garamond" w:hAnsi="Garamond"/>
          <w:noProof/>
        </w:rPr>
        <w:tab/>
        <w:t>29</w:t>
      </w:r>
    </w:p>
    <w:p w14:paraId="5F109C6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Basra, Iraq</w:t>
      </w:r>
      <w:r w:rsidRPr="00D5156F">
        <w:rPr>
          <w:rFonts w:ascii="Garamond" w:hAnsi="Garamond"/>
          <w:noProof/>
        </w:rPr>
        <w:tab/>
        <w:t>29</w:t>
      </w:r>
    </w:p>
    <w:p w14:paraId="1B4C94D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Baton Rouge Refinery</w:t>
      </w:r>
      <w:r w:rsidRPr="00D5156F">
        <w:rPr>
          <w:rFonts w:ascii="Garamond" w:hAnsi="Garamond"/>
          <w:noProof/>
        </w:rPr>
        <w:tab/>
        <w:t>i</w:t>
      </w:r>
    </w:p>
    <w:p w14:paraId="63F63D1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Battle of Midway</w:t>
      </w:r>
      <w:r w:rsidRPr="00D5156F">
        <w:rPr>
          <w:rFonts w:ascii="Garamond" w:hAnsi="Garamond"/>
          <w:noProof/>
        </w:rPr>
        <w:tab/>
        <w:t>29</w:t>
      </w:r>
    </w:p>
    <w:p w14:paraId="78927E6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Battle of the Atlantic</w:t>
      </w:r>
      <w:r w:rsidRPr="00D5156F">
        <w:rPr>
          <w:rFonts w:ascii="Garamond" w:hAnsi="Garamond"/>
          <w:noProof/>
        </w:rPr>
        <w:tab/>
        <w:t>9</w:t>
      </w:r>
    </w:p>
    <w:p w14:paraId="270860E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Belgium</w:t>
      </w:r>
      <w:r w:rsidRPr="00D5156F">
        <w:rPr>
          <w:rFonts w:ascii="Garamond" w:hAnsi="Garamond"/>
          <w:noProof/>
        </w:rPr>
        <w:tab/>
        <w:t>32</w:t>
      </w:r>
    </w:p>
    <w:p w14:paraId="077B5BC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Berlin</w:t>
      </w:r>
      <w:r w:rsidRPr="00D5156F">
        <w:rPr>
          <w:rFonts w:ascii="Garamond" w:hAnsi="Garamond"/>
          <w:noProof/>
        </w:rPr>
        <w:tab/>
        <w:t>14</w:t>
      </w:r>
    </w:p>
    <w:p w14:paraId="227BFE6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BICC Cables</w:t>
      </w:r>
      <w:r w:rsidRPr="00D5156F">
        <w:rPr>
          <w:rFonts w:ascii="Garamond" w:hAnsi="Garamond"/>
          <w:noProof/>
        </w:rPr>
        <w:tab/>
        <w:t>33</w:t>
      </w:r>
    </w:p>
    <w:p w14:paraId="09DAFEC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Billingham</w:t>
      </w:r>
      <w:r w:rsidRPr="00D5156F">
        <w:rPr>
          <w:rFonts w:ascii="Garamond" w:hAnsi="Garamond"/>
          <w:noProof/>
        </w:rPr>
        <w:tab/>
      </w:r>
      <w:r w:rsidR="00060ABD">
        <w:rPr>
          <w:rFonts w:ascii="Garamond" w:hAnsi="Garamond"/>
          <w:noProof/>
        </w:rPr>
        <w:t xml:space="preserve">7, </w:t>
      </w:r>
      <w:r w:rsidRPr="00D5156F">
        <w:rPr>
          <w:rFonts w:ascii="Garamond" w:hAnsi="Garamond"/>
          <w:noProof/>
        </w:rPr>
        <w:t xml:space="preserve">15, </w:t>
      </w:r>
      <w:r w:rsidR="00060ABD">
        <w:rPr>
          <w:rFonts w:ascii="Garamond" w:hAnsi="Garamond"/>
          <w:noProof/>
        </w:rPr>
        <w:t xml:space="preserve">34, </w:t>
      </w:r>
      <w:r w:rsidRPr="00D5156F">
        <w:rPr>
          <w:rFonts w:ascii="Garamond" w:hAnsi="Garamond"/>
          <w:noProof/>
        </w:rPr>
        <w:t>35</w:t>
      </w:r>
    </w:p>
    <w:p w14:paraId="316DA1F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Bitumen</w:t>
      </w:r>
      <w:r w:rsidRPr="00D5156F">
        <w:rPr>
          <w:rFonts w:ascii="Garamond" w:hAnsi="Garamond"/>
          <w:noProof/>
        </w:rPr>
        <w:tab/>
        <w:t>34</w:t>
      </w:r>
    </w:p>
    <w:p w14:paraId="55EC447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Black Hawk (AD-9)</w:t>
      </w:r>
      <w:r w:rsidRPr="00D5156F">
        <w:rPr>
          <w:rFonts w:ascii="Garamond" w:hAnsi="Garamond"/>
          <w:noProof/>
        </w:rPr>
        <w:tab/>
        <w:t>28</w:t>
      </w:r>
    </w:p>
    <w:p w14:paraId="640C90F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Bockscar</w:t>
      </w:r>
      <w:r w:rsidRPr="00D5156F">
        <w:rPr>
          <w:rFonts w:ascii="Garamond" w:hAnsi="Garamond"/>
          <w:noProof/>
        </w:rPr>
        <w:tab/>
        <w:t>38, 39</w:t>
      </w:r>
    </w:p>
    <w:p w14:paraId="5121D22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Boeing B-17</w:t>
      </w:r>
      <w:r w:rsidRPr="00D5156F">
        <w:rPr>
          <w:rFonts w:ascii="Garamond" w:hAnsi="Garamond"/>
          <w:noProof/>
        </w:rPr>
        <w:tab/>
        <w:t>4</w:t>
      </w:r>
    </w:p>
    <w:p w14:paraId="1988297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Boeing B-17 Flying Fortress</w:t>
      </w:r>
      <w:r w:rsidRPr="00D5156F">
        <w:rPr>
          <w:rFonts w:ascii="Garamond" w:hAnsi="Garamond"/>
          <w:noProof/>
        </w:rPr>
        <w:tab/>
      </w:r>
      <w:r w:rsidR="00060ABD">
        <w:rPr>
          <w:rFonts w:ascii="Garamond" w:hAnsi="Garamond"/>
          <w:noProof/>
        </w:rPr>
        <w:t xml:space="preserve">10, </w:t>
      </w:r>
      <w:r w:rsidRPr="00D5156F">
        <w:rPr>
          <w:rFonts w:ascii="Garamond" w:hAnsi="Garamond"/>
          <w:noProof/>
        </w:rPr>
        <w:t>11</w:t>
      </w:r>
    </w:p>
    <w:p w14:paraId="17AC7BE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Boeing B-29 Superfortress</w:t>
      </w:r>
      <w:r w:rsidRPr="00D5156F">
        <w:rPr>
          <w:rFonts w:ascii="Garamond" w:hAnsi="Garamond"/>
          <w:noProof/>
        </w:rPr>
        <w:tab/>
        <w:t xml:space="preserve">19, </w:t>
      </w:r>
      <w:r w:rsidR="00A73EE4">
        <w:rPr>
          <w:rFonts w:ascii="Garamond" w:hAnsi="Garamond"/>
          <w:noProof/>
        </w:rPr>
        <w:t xml:space="preserve">37, </w:t>
      </w:r>
      <w:r w:rsidRPr="00D5156F">
        <w:rPr>
          <w:rFonts w:ascii="Garamond" w:hAnsi="Garamond"/>
          <w:noProof/>
        </w:rPr>
        <w:t>38</w:t>
      </w:r>
    </w:p>
    <w:p w14:paraId="4F19F81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Bolivia</w:t>
      </w:r>
      <w:r w:rsidRPr="00D5156F">
        <w:rPr>
          <w:rFonts w:ascii="Garamond" w:hAnsi="Garamond"/>
          <w:noProof/>
        </w:rPr>
        <w:tab/>
        <w:t>17</w:t>
      </w:r>
    </w:p>
    <w:p w14:paraId="324EE2B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Bombay, India</w:t>
      </w:r>
      <w:r w:rsidRPr="00D5156F">
        <w:rPr>
          <w:rFonts w:ascii="Garamond" w:hAnsi="Garamond"/>
          <w:noProof/>
        </w:rPr>
        <w:tab/>
        <w:t>29</w:t>
      </w:r>
    </w:p>
    <w:p w14:paraId="175C835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Borneo</w:t>
      </w:r>
      <w:r w:rsidRPr="00D5156F">
        <w:rPr>
          <w:rFonts w:ascii="Garamond" w:hAnsi="Garamond"/>
          <w:noProof/>
        </w:rPr>
        <w:tab/>
        <w:t>4</w:t>
      </w:r>
    </w:p>
    <w:p w14:paraId="53265F11" w14:textId="77777777" w:rsidR="00D5156F" w:rsidRPr="00D5156F" w:rsidRDefault="00D5156F">
      <w:pPr>
        <w:pStyle w:val="Index1"/>
        <w:tabs>
          <w:tab w:val="right" w:leader="dot" w:pos="3423"/>
        </w:tabs>
        <w:rPr>
          <w:rFonts w:ascii="Garamond" w:hAnsi="Garamond"/>
          <w:noProof/>
        </w:rPr>
      </w:pPr>
      <w:r w:rsidRPr="00D5156F">
        <w:rPr>
          <w:rFonts w:ascii="Garamond" w:hAnsi="Garamond" w:cs="Arial"/>
          <w:noProof/>
        </w:rPr>
        <w:t>Brandywine</w:t>
      </w:r>
      <w:r w:rsidRPr="00D5156F">
        <w:rPr>
          <w:rFonts w:ascii="Garamond" w:hAnsi="Garamond"/>
          <w:noProof/>
        </w:rPr>
        <w:tab/>
        <w:t>21</w:t>
      </w:r>
    </w:p>
    <w:p w14:paraId="0219E23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Brazil</w:t>
      </w:r>
      <w:r w:rsidRPr="00D5156F">
        <w:rPr>
          <w:rFonts w:ascii="Garamond" w:hAnsi="Garamond"/>
          <w:noProof/>
        </w:rPr>
        <w:tab/>
        <w:t>16</w:t>
      </w:r>
    </w:p>
    <w:p w14:paraId="36077BE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Brigadier General John R. Deane</w:t>
      </w:r>
      <w:r w:rsidRPr="00D5156F">
        <w:rPr>
          <w:rFonts w:ascii="Garamond" w:hAnsi="Garamond"/>
          <w:noProof/>
        </w:rPr>
        <w:tab/>
        <w:t>6</w:t>
      </w:r>
    </w:p>
    <w:p w14:paraId="5828D0F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Brigadier Harold Redman</w:t>
      </w:r>
      <w:r w:rsidRPr="00D5156F">
        <w:rPr>
          <w:rFonts w:ascii="Garamond" w:hAnsi="Garamond"/>
          <w:noProof/>
        </w:rPr>
        <w:tab/>
        <w:t>6</w:t>
      </w:r>
    </w:p>
    <w:p w14:paraId="30E57D3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Brisbane</w:t>
      </w:r>
      <w:r w:rsidRPr="00D5156F">
        <w:rPr>
          <w:rFonts w:ascii="Garamond" w:hAnsi="Garamond"/>
          <w:noProof/>
        </w:rPr>
        <w:tab/>
        <w:t>29</w:t>
      </w:r>
    </w:p>
    <w:p w14:paraId="6F0210A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Britain</w:t>
      </w:r>
      <w:r w:rsidRPr="00D5156F">
        <w:rPr>
          <w:rFonts w:ascii="Garamond" w:hAnsi="Garamond"/>
          <w:noProof/>
        </w:rPr>
        <w:tab/>
        <w:t>34</w:t>
      </w:r>
    </w:p>
    <w:p w14:paraId="3D46D1A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British Empire</w:t>
      </w:r>
      <w:r w:rsidRPr="00D5156F">
        <w:rPr>
          <w:rFonts w:ascii="Garamond" w:hAnsi="Garamond"/>
          <w:noProof/>
        </w:rPr>
        <w:tab/>
        <w:t>4</w:t>
      </w:r>
    </w:p>
    <w:p w14:paraId="60E5E9F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British Petroleum</w:t>
      </w:r>
      <w:r w:rsidRPr="00D5156F">
        <w:rPr>
          <w:rFonts w:ascii="Garamond" w:hAnsi="Garamond"/>
          <w:noProof/>
        </w:rPr>
        <w:tab/>
        <w:t>13, 28, 34</w:t>
      </w:r>
    </w:p>
    <w:p w14:paraId="6F4E14C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Buna-Cape Cretin</w:t>
      </w:r>
      <w:r w:rsidRPr="00D5156F">
        <w:rPr>
          <w:rFonts w:ascii="Garamond" w:hAnsi="Garamond"/>
          <w:noProof/>
        </w:rPr>
        <w:tab/>
        <w:t>29</w:t>
      </w:r>
    </w:p>
    <w:p w14:paraId="217F106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Buna-Gona</w:t>
      </w:r>
      <w:r w:rsidRPr="00D5156F">
        <w:rPr>
          <w:rFonts w:ascii="Garamond" w:hAnsi="Garamond"/>
          <w:noProof/>
        </w:rPr>
        <w:tab/>
        <w:t>29</w:t>
      </w:r>
    </w:p>
    <w:p w14:paraId="22A4DC4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Burma</w:t>
      </w:r>
      <w:r w:rsidRPr="00D5156F">
        <w:rPr>
          <w:rFonts w:ascii="Garamond" w:hAnsi="Garamond"/>
          <w:noProof/>
        </w:rPr>
        <w:tab/>
        <w:t>5, 6, 13, 17, 19</w:t>
      </w:r>
    </w:p>
    <w:p w14:paraId="29A2F3E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Burmah Oil Company</w:t>
      </w:r>
      <w:r w:rsidRPr="00D5156F">
        <w:rPr>
          <w:rFonts w:ascii="Garamond" w:hAnsi="Garamond"/>
          <w:noProof/>
        </w:rPr>
        <w:tab/>
        <w:t>31</w:t>
      </w:r>
    </w:p>
    <w:p w14:paraId="6B7468B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Butadiene</w:t>
      </w:r>
      <w:r w:rsidRPr="00D5156F">
        <w:rPr>
          <w:rFonts w:ascii="Garamond" w:hAnsi="Garamond"/>
          <w:noProof/>
        </w:rPr>
        <w:tab/>
        <w:t>35</w:t>
      </w:r>
    </w:p>
    <w:p w14:paraId="6BE144D6"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C</w:t>
      </w:r>
    </w:p>
    <w:p w14:paraId="3C1AAD5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Cabin Creek</w:t>
      </w:r>
      <w:r w:rsidRPr="00D5156F">
        <w:rPr>
          <w:rFonts w:ascii="Garamond" w:hAnsi="Garamond"/>
          <w:noProof/>
        </w:rPr>
        <w:tab/>
        <w:t>35</w:t>
      </w:r>
    </w:p>
    <w:p w14:paraId="6679D11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Cairns</w:t>
      </w:r>
      <w:r w:rsidRPr="00D5156F">
        <w:rPr>
          <w:rFonts w:ascii="Garamond" w:hAnsi="Garamond"/>
          <w:noProof/>
        </w:rPr>
        <w:tab/>
        <w:t>29</w:t>
      </w:r>
    </w:p>
    <w:p w14:paraId="6A56D59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Calais</w:t>
      </w:r>
      <w:r w:rsidRPr="00D5156F">
        <w:rPr>
          <w:rFonts w:ascii="Garamond" w:hAnsi="Garamond"/>
          <w:noProof/>
        </w:rPr>
        <w:tab/>
        <w:t>31, 32</w:t>
      </w:r>
    </w:p>
    <w:p w14:paraId="204DD0B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Calamus</w:t>
      </w:r>
      <w:r w:rsidRPr="00D5156F">
        <w:rPr>
          <w:rFonts w:ascii="Garamond" w:hAnsi="Garamond"/>
          <w:noProof/>
        </w:rPr>
        <w:tab/>
        <w:t>26</w:t>
      </w:r>
    </w:p>
    <w:p w14:paraId="644CA67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California</w:t>
      </w:r>
      <w:r w:rsidRPr="00D5156F">
        <w:rPr>
          <w:rFonts w:ascii="Garamond" w:hAnsi="Garamond"/>
          <w:noProof/>
        </w:rPr>
        <w:tab/>
        <w:t>8, 9, 28</w:t>
      </w:r>
    </w:p>
    <w:p w14:paraId="6B9A0C1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Callender Factory</w:t>
      </w:r>
      <w:r w:rsidRPr="00D5156F">
        <w:rPr>
          <w:rFonts w:ascii="Garamond" w:hAnsi="Garamond"/>
          <w:noProof/>
        </w:rPr>
        <w:tab/>
        <w:t>31</w:t>
      </w:r>
    </w:p>
    <w:p w14:paraId="0FCF0D2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Caltex</w:t>
      </w:r>
      <w:r w:rsidRPr="00D5156F">
        <w:rPr>
          <w:rFonts w:ascii="Garamond" w:hAnsi="Garamond"/>
          <w:noProof/>
        </w:rPr>
        <w:tab/>
        <w:t>7</w:t>
      </w:r>
    </w:p>
    <w:p w14:paraId="153749C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Canada</w:t>
      </w:r>
      <w:r w:rsidRPr="00D5156F">
        <w:rPr>
          <w:rFonts w:ascii="Garamond" w:hAnsi="Garamond"/>
          <w:noProof/>
        </w:rPr>
        <w:tab/>
        <w:t>5, 6, 8, 16</w:t>
      </w:r>
    </w:p>
    <w:p w14:paraId="0516709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Canberra</w:t>
      </w:r>
      <w:r w:rsidRPr="00D5156F">
        <w:rPr>
          <w:rFonts w:ascii="Garamond" w:hAnsi="Garamond"/>
          <w:noProof/>
        </w:rPr>
        <w:tab/>
        <w:t>33</w:t>
      </w:r>
    </w:p>
    <w:p w14:paraId="48EA697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Captain F.B. Royal</w:t>
      </w:r>
      <w:r w:rsidRPr="00D5156F">
        <w:rPr>
          <w:rFonts w:ascii="Garamond" w:hAnsi="Garamond"/>
          <w:noProof/>
        </w:rPr>
        <w:tab/>
        <w:t>6</w:t>
      </w:r>
    </w:p>
    <w:p w14:paraId="63DD93F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Caribbean</w:t>
      </w:r>
      <w:r w:rsidRPr="00D5156F">
        <w:rPr>
          <w:rFonts w:ascii="Garamond" w:hAnsi="Garamond"/>
          <w:noProof/>
        </w:rPr>
        <w:tab/>
        <w:t>4, 7, 8, 15, 16, 20, 34, 35</w:t>
      </w:r>
    </w:p>
    <w:p w14:paraId="46821D0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Casablanca</w:t>
      </w:r>
      <w:r w:rsidRPr="00D5156F">
        <w:rPr>
          <w:rFonts w:ascii="Garamond" w:hAnsi="Garamond"/>
          <w:noProof/>
        </w:rPr>
        <w:tab/>
        <w:t>5</w:t>
      </w:r>
    </w:p>
    <w:p w14:paraId="089FAB0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Cat Cracking rerun unit</w:t>
      </w:r>
      <w:r w:rsidRPr="00D5156F">
        <w:rPr>
          <w:rFonts w:ascii="Garamond" w:hAnsi="Garamond"/>
          <w:noProof/>
        </w:rPr>
        <w:tab/>
        <w:t>35</w:t>
      </w:r>
    </w:p>
    <w:p w14:paraId="706FC73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catalytic cracking</w:t>
      </w:r>
      <w:r w:rsidRPr="00D5156F">
        <w:rPr>
          <w:rFonts w:ascii="Garamond" w:hAnsi="Garamond"/>
          <w:noProof/>
        </w:rPr>
        <w:tab/>
        <w:t>15, 35</w:t>
      </w:r>
    </w:p>
    <w:p w14:paraId="0B3B376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Catalytic polymerisation</w:t>
      </w:r>
      <w:r w:rsidRPr="00D5156F">
        <w:rPr>
          <w:rFonts w:ascii="Garamond" w:hAnsi="Garamond"/>
          <w:noProof/>
        </w:rPr>
        <w:tab/>
        <w:t>35</w:t>
      </w:r>
    </w:p>
    <w:p w14:paraId="79C8D50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Central Pacific</w:t>
      </w:r>
      <w:r w:rsidRPr="00D5156F">
        <w:rPr>
          <w:rFonts w:ascii="Garamond" w:hAnsi="Garamond"/>
          <w:noProof/>
        </w:rPr>
        <w:tab/>
        <w:t>8, 15, 16, 17</w:t>
      </w:r>
    </w:p>
    <w:p w14:paraId="28A2A99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Ceylon</w:t>
      </w:r>
      <w:r w:rsidRPr="00D5156F">
        <w:rPr>
          <w:rFonts w:ascii="Garamond" w:hAnsi="Garamond"/>
          <w:noProof/>
        </w:rPr>
        <w:tab/>
        <w:t>5, 9, 15, 16</w:t>
      </w:r>
    </w:p>
    <w:p w14:paraId="0350091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Chehalis</w:t>
      </w:r>
      <w:r w:rsidRPr="00D5156F">
        <w:rPr>
          <w:rFonts w:ascii="Garamond" w:hAnsi="Garamond"/>
          <w:noProof/>
        </w:rPr>
        <w:tab/>
        <w:t>23</w:t>
      </w:r>
    </w:p>
    <w:p w14:paraId="3079F3B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Cherbourg</w:t>
      </w:r>
      <w:r w:rsidRPr="00D5156F">
        <w:rPr>
          <w:rFonts w:ascii="Garamond" w:hAnsi="Garamond"/>
          <w:noProof/>
        </w:rPr>
        <w:tab/>
        <w:t>32</w:t>
      </w:r>
    </w:p>
    <w:p w14:paraId="5187F2C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Chestatee</w:t>
      </w:r>
      <w:r w:rsidRPr="00D5156F">
        <w:rPr>
          <w:rFonts w:ascii="Garamond" w:hAnsi="Garamond"/>
          <w:noProof/>
        </w:rPr>
        <w:tab/>
        <w:t>23</w:t>
      </w:r>
    </w:p>
    <w:p w14:paraId="67797C5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Chester, Pennsylvania</w:t>
      </w:r>
      <w:r w:rsidRPr="00D5156F">
        <w:rPr>
          <w:rFonts w:ascii="Garamond" w:hAnsi="Garamond"/>
          <w:noProof/>
        </w:rPr>
        <w:tab/>
        <w:t>29</w:t>
      </w:r>
    </w:p>
    <w:p w14:paraId="3AA4948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Chewaucan</w:t>
      </w:r>
      <w:r w:rsidRPr="00D5156F">
        <w:rPr>
          <w:rFonts w:ascii="Garamond" w:hAnsi="Garamond"/>
          <w:noProof/>
        </w:rPr>
        <w:tab/>
        <w:t>23</w:t>
      </w:r>
    </w:p>
    <w:p w14:paraId="56E23D2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China</w:t>
      </w:r>
      <w:r w:rsidRPr="00D5156F">
        <w:rPr>
          <w:rFonts w:ascii="Garamond" w:hAnsi="Garamond"/>
          <w:noProof/>
        </w:rPr>
        <w:tab/>
        <w:t>5, 13, 15, 16, 17, 19</w:t>
      </w:r>
    </w:p>
    <w:p w14:paraId="4051F48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Chiwaukum</w:t>
      </w:r>
      <w:r w:rsidRPr="00D5156F">
        <w:rPr>
          <w:rFonts w:ascii="Garamond" w:hAnsi="Garamond"/>
          <w:noProof/>
        </w:rPr>
        <w:tab/>
        <w:t>26</w:t>
      </w:r>
    </w:p>
    <w:p w14:paraId="231E278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Churchill</w:t>
      </w:r>
      <w:r w:rsidRPr="00D5156F">
        <w:rPr>
          <w:rFonts w:ascii="Garamond" w:hAnsi="Garamond"/>
          <w:noProof/>
        </w:rPr>
        <w:tab/>
        <w:t>10, 30</w:t>
      </w:r>
    </w:p>
    <w:p w14:paraId="56DF02A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Cimarron</w:t>
      </w:r>
      <w:r w:rsidRPr="00D5156F">
        <w:rPr>
          <w:rFonts w:ascii="Garamond" w:hAnsi="Garamond"/>
          <w:noProof/>
        </w:rPr>
        <w:tab/>
        <w:t>29</w:t>
      </w:r>
    </w:p>
    <w:p w14:paraId="44761C6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coastal tankers</w:t>
      </w:r>
      <w:r w:rsidRPr="00D5156F">
        <w:rPr>
          <w:rFonts w:ascii="Garamond" w:hAnsi="Garamond"/>
          <w:noProof/>
        </w:rPr>
        <w:tab/>
        <w:t>23</w:t>
      </w:r>
    </w:p>
    <w:p w14:paraId="022D9EA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co-dimer</w:t>
      </w:r>
      <w:r w:rsidRPr="00D5156F">
        <w:rPr>
          <w:rFonts w:ascii="Garamond" w:hAnsi="Garamond"/>
          <w:noProof/>
        </w:rPr>
        <w:tab/>
        <w:t>15, 35</w:t>
      </w:r>
    </w:p>
    <w:p w14:paraId="2B2C155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Colonel Paul W. Tibbetts</w:t>
      </w:r>
      <w:r w:rsidRPr="00D5156F">
        <w:rPr>
          <w:rFonts w:ascii="Garamond" w:hAnsi="Garamond"/>
          <w:noProof/>
        </w:rPr>
        <w:tab/>
        <w:t>36</w:t>
      </w:r>
    </w:p>
    <w:p w14:paraId="553C0FB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Combined Chiefs of Staff</w:t>
      </w:r>
      <w:r w:rsidRPr="00D5156F">
        <w:rPr>
          <w:rFonts w:ascii="Garamond" w:hAnsi="Garamond"/>
          <w:noProof/>
        </w:rPr>
        <w:tab/>
        <w:t>5, 6, 7, 12</w:t>
      </w:r>
    </w:p>
    <w:p w14:paraId="7C34A1A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Commander Harry M. Bostwick</w:t>
      </w:r>
      <w:r w:rsidRPr="00D5156F">
        <w:rPr>
          <w:rFonts w:ascii="Garamond" w:hAnsi="Garamond"/>
          <w:noProof/>
        </w:rPr>
        <w:tab/>
        <w:t>28</w:t>
      </w:r>
    </w:p>
    <w:p w14:paraId="0A2B1F6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Commander R.D. Coleridge</w:t>
      </w:r>
      <w:r w:rsidRPr="00D5156F">
        <w:rPr>
          <w:rFonts w:ascii="Garamond" w:hAnsi="Garamond"/>
          <w:noProof/>
        </w:rPr>
        <w:tab/>
        <w:t>6</w:t>
      </w:r>
    </w:p>
    <w:p w14:paraId="3361474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COMSOWESPAC</w:t>
      </w:r>
      <w:r w:rsidRPr="00D5156F">
        <w:rPr>
          <w:rFonts w:ascii="Garamond" w:hAnsi="Garamond"/>
          <w:noProof/>
        </w:rPr>
        <w:tab/>
        <w:t>29</w:t>
      </w:r>
    </w:p>
    <w:p w14:paraId="35F84ED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Conasauga</w:t>
      </w:r>
      <w:r w:rsidRPr="00D5156F">
        <w:rPr>
          <w:rFonts w:ascii="Garamond" w:hAnsi="Garamond"/>
          <w:noProof/>
        </w:rPr>
        <w:tab/>
        <w:t>25</w:t>
      </w:r>
    </w:p>
    <w:p w14:paraId="11F5D5C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Conemaugh</w:t>
      </w:r>
      <w:r w:rsidRPr="00D5156F">
        <w:rPr>
          <w:rFonts w:ascii="Garamond" w:hAnsi="Garamond"/>
          <w:noProof/>
        </w:rPr>
        <w:tab/>
        <w:t>27</w:t>
      </w:r>
    </w:p>
    <w:p w14:paraId="1F1782F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Consolidated B-24 Liberator</w:t>
      </w:r>
      <w:r w:rsidRPr="00D5156F">
        <w:rPr>
          <w:rFonts w:ascii="Garamond" w:hAnsi="Garamond"/>
          <w:noProof/>
        </w:rPr>
        <w:tab/>
        <w:t>10, 11</w:t>
      </w:r>
    </w:p>
    <w:p w14:paraId="6409379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Crude</w:t>
      </w:r>
      <w:r w:rsidRPr="00D5156F">
        <w:rPr>
          <w:rFonts w:ascii="Garamond" w:hAnsi="Garamond"/>
          <w:noProof/>
        </w:rPr>
        <w:tab/>
        <w:t>34</w:t>
      </w:r>
    </w:p>
    <w:p w14:paraId="50A69C9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cumene</w:t>
      </w:r>
      <w:r w:rsidRPr="00D5156F">
        <w:rPr>
          <w:rFonts w:ascii="Garamond" w:hAnsi="Garamond"/>
          <w:noProof/>
        </w:rPr>
        <w:tab/>
        <w:t>36</w:t>
      </w:r>
    </w:p>
    <w:p w14:paraId="22D1DC3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Curaçao</w:t>
      </w:r>
      <w:r w:rsidRPr="00D5156F">
        <w:rPr>
          <w:rFonts w:ascii="Garamond" w:hAnsi="Garamond"/>
          <w:noProof/>
        </w:rPr>
        <w:tab/>
        <w:t>7, 34</w:t>
      </w:r>
    </w:p>
    <w:p w14:paraId="67FA0CE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Curtiss Commando C-46</w:t>
      </w:r>
      <w:r w:rsidRPr="00D5156F">
        <w:rPr>
          <w:rFonts w:ascii="Garamond" w:hAnsi="Garamond"/>
          <w:noProof/>
        </w:rPr>
        <w:tab/>
        <w:t>18</w:t>
      </w:r>
    </w:p>
    <w:p w14:paraId="7ECD314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cycloversion</w:t>
      </w:r>
      <w:r w:rsidRPr="00D5156F">
        <w:rPr>
          <w:rFonts w:ascii="Garamond" w:hAnsi="Garamond"/>
          <w:noProof/>
        </w:rPr>
        <w:tab/>
        <w:t>36</w:t>
      </w:r>
    </w:p>
    <w:p w14:paraId="20E9A387"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D</w:t>
      </w:r>
    </w:p>
    <w:p w14:paraId="3E33476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Dakar</w:t>
      </w:r>
      <w:r w:rsidRPr="00D5156F">
        <w:rPr>
          <w:rFonts w:ascii="Garamond" w:hAnsi="Garamond"/>
          <w:noProof/>
        </w:rPr>
        <w:tab/>
        <w:t>16</w:t>
      </w:r>
    </w:p>
    <w:p w14:paraId="5046768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Darwin</w:t>
      </w:r>
      <w:r w:rsidRPr="00D5156F">
        <w:rPr>
          <w:rFonts w:ascii="Garamond" w:hAnsi="Garamond"/>
          <w:noProof/>
        </w:rPr>
        <w:tab/>
        <w:t>4, 28</w:t>
      </w:r>
    </w:p>
    <w:p w14:paraId="3A3E29E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D-Day</w:t>
      </w:r>
      <w:r w:rsidRPr="00D5156F">
        <w:rPr>
          <w:rFonts w:ascii="Garamond" w:hAnsi="Garamond"/>
          <w:noProof/>
        </w:rPr>
        <w:tab/>
        <w:t>3, 10, 12, 13, 16, 32</w:t>
      </w:r>
    </w:p>
    <w:p w14:paraId="7DD97AD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desulphurising process</w:t>
      </w:r>
      <w:r w:rsidRPr="00D5156F">
        <w:rPr>
          <w:rFonts w:ascii="Garamond" w:hAnsi="Garamond"/>
          <w:noProof/>
        </w:rPr>
        <w:tab/>
        <w:t>36</w:t>
      </w:r>
    </w:p>
    <w:p w14:paraId="1B4AB61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Diego Garcia, Chagos Archipelago</w:t>
      </w:r>
      <w:r w:rsidRPr="00D5156F">
        <w:rPr>
          <w:rFonts w:ascii="Garamond" w:hAnsi="Garamond"/>
          <w:noProof/>
        </w:rPr>
        <w:tab/>
        <w:t>29</w:t>
      </w:r>
    </w:p>
    <w:p w14:paraId="1C377EE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Digboi</w:t>
      </w:r>
      <w:r w:rsidRPr="00D5156F">
        <w:rPr>
          <w:rFonts w:ascii="Garamond" w:hAnsi="Garamond"/>
          <w:noProof/>
        </w:rPr>
        <w:tab/>
        <w:t>9, 16</w:t>
      </w:r>
    </w:p>
    <w:p w14:paraId="180CE7E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di-isopropyl</w:t>
      </w:r>
      <w:r w:rsidRPr="00D5156F">
        <w:rPr>
          <w:rFonts w:ascii="Garamond" w:hAnsi="Garamond"/>
          <w:noProof/>
        </w:rPr>
        <w:tab/>
        <w:t>36</w:t>
      </w:r>
    </w:p>
    <w:p w14:paraId="422A077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Doolittle Raid</w:t>
      </w:r>
      <w:r w:rsidRPr="00D5156F">
        <w:rPr>
          <w:rFonts w:ascii="Garamond" w:hAnsi="Garamond"/>
          <w:noProof/>
        </w:rPr>
        <w:tab/>
        <w:t>29</w:t>
      </w:r>
    </w:p>
    <w:p w14:paraId="616CA1E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Dutch East Indies</w:t>
      </w:r>
      <w:r w:rsidRPr="00D5156F">
        <w:rPr>
          <w:rFonts w:ascii="Garamond" w:hAnsi="Garamond"/>
          <w:noProof/>
        </w:rPr>
        <w:tab/>
        <w:t>4</w:t>
      </w:r>
    </w:p>
    <w:p w14:paraId="1F8B7CE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Dutch West Indies</w:t>
      </w:r>
      <w:r w:rsidRPr="00D5156F">
        <w:rPr>
          <w:rFonts w:ascii="Garamond" w:hAnsi="Garamond"/>
          <w:noProof/>
        </w:rPr>
        <w:tab/>
        <w:t>4</w:t>
      </w:r>
    </w:p>
    <w:p w14:paraId="45425712"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lastRenderedPageBreak/>
        <w:t>E</w:t>
      </w:r>
    </w:p>
    <w:p w14:paraId="1D13222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East Africa</w:t>
      </w:r>
      <w:r w:rsidRPr="00D5156F">
        <w:rPr>
          <w:rFonts w:ascii="Garamond" w:hAnsi="Garamond"/>
          <w:noProof/>
        </w:rPr>
        <w:tab/>
        <w:t>5, 17</w:t>
      </w:r>
    </w:p>
    <w:p w14:paraId="02114EF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East Coast</w:t>
      </w:r>
      <w:r w:rsidRPr="00D5156F">
        <w:rPr>
          <w:rFonts w:ascii="Garamond" w:hAnsi="Garamond"/>
          <w:noProof/>
        </w:rPr>
        <w:tab/>
        <w:t>3, 7, 8, 9, 10</w:t>
      </w:r>
    </w:p>
    <w:p w14:paraId="6D0F20A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East Coast refineries</w:t>
      </w:r>
      <w:r w:rsidRPr="00D5156F">
        <w:rPr>
          <w:rFonts w:ascii="Garamond" w:hAnsi="Garamond"/>
          <w:noProof/>
        </w:rPr>
        <w:tab/>
        <w:t>3</w:t>
      </w:r>
    </w:p>
    <w:p w14:paraId="7865DA4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Eastern Mediterranean</w:t>
      </w:r>
      <w:r w:rsidRPr="00D5156F">
        <w:rPr>
          <w:rFonts w:ascii="Garamond" w:hAnsi="Garamond"/>
          <w:noProof/>
        </w:rPr>
        <w:tab/>
        <w:t>5</w:t>
      </w:r>
    </w:p>
    <w:p w14:paraId="7674AF2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Edsall</w:t>
      </w:r>
      <w:r w:rsidRPr="00D5156F">
        <w:rPr>
          <w:rFonts w:ascii="Garamond" w:hAnsi="Garamond"/>
          <w:noProof/>
        </w:rPr>
        <w:tab/>
      </w:r>
      <w:r w:rsidR="00060ABD">
        <w:rPr>
          <w:rFonts w:ascii="Garamond" w:hAnsi="Garamond"/>
          <w:noProof/>
        </w:rPr>
        <w:t xml:space="preserve">28, </w:t>
      </w:r>
      <w:r w:rsidRPr="00D5156F">
        <w:rPr>
          <w:rFonts w:ascii="Garamond" w:hAnsi="Garamond"/>
          <w:noProof/>
        </w:rPr>
        <w:t>29</w:t>
      </w:r>
    </w:p>
    <w:p w14:paraId="756FB29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Eighth Air Force</w:t>
      </w:r>
      <w:r w:rsidRPr="00D5156F">
        <w:rPr>
          <w:rFonts w:ascii="Garamond" w:hAnsi="Garamond"/>
          <w:noProof/>
        </w:rPr>
        <w:tab/>
        <w:t>10, 12</w:t>
      </w:r>
    </w:p>
    <w:p w14:paraId="59236C2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Elkhorn</w:t>
      </w:r>
      <w:r w:rsidRPr="00D5156F">
        <w:rPr>
          <w:rFonts w:ascii="Garamond" w:hAnsi="Garamond"/>
          <w:noProof/>
        </w:rPr>
        <w:tab/>
        <w:t>23</w:t>
      </w:r>
    </w:p>
    <w:p w14:paraId="3EF9D70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England</w:t>
      </w:r>
      <w:r w:rsidRPr="00D5156F">
        <w:rPr>
          <w:rFonts w:ascii="Garamond" w:hAnsi="Garamond"/>
          <w:noProof/>
        </w:rPr>
        <w:tab/>
        <w:t>10, 12, 33</w:t>
      </w:r>
    </w:p>
    <w:p w14:paraId="11BB423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English Channel</w:t>
      </w:r>
      <w:r w:rsidRPr="00D5156F">
        <w:rPr>
          <w:rFonts w:ascii="Garamond" w:hAnsi="Garamond"/>
          <w:noProof/>
        </w:rPr>
        <w:tab/>
        <w:t>30, 31</w:t>
      </w:r>
    </w:p>
    <w:p w14:paraId="57E74E6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Enola Gay</w:t>
      </w:r>
      <w:r w:rsidRPr="00D5156F">
        <w:rPr>
          <w:rFonts w:ascii="Garamond" w:hAnsi="Garamond"/>
          <w:noProof/>
        </w:rPr>
        <w:tab/>
        <w:t>36</w:t>
      </w:r>
    </w:p>
    <w:p w14:paraId="5FB7C83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Escatawpa</w:t>
      </w:r>
      <w:r w:rsidRPr="00D5156F">
        <w:rPr>
          <w:rFonts w:ascii="Garamond" w:hAnsi="Garamond"/>
          <w:noProof/>
        </w:rPr>
        <w:tab/>
        <w:t>26</w:t>
      </w:r>
    </w:p>
    <w:p w14:paraId="2889D1E9" w14:textId="77777777" w:rsidR="00D5156F" w:rsidRPr="00D5156F" w:rsidRDefault="00D5156F">
      <w:pPr>
        <w:pStyle w:val="Index1"/>
        <w:tabs>
          <w:tab w:val="right" w:leader="dot" w:pos="3423"/>
        </w:tabs>
        <w:rPr>
          <w:rFonts w:ascii="Garamond" w:hAnsi="Garamond"/>
          <w:noProof/>
        </w:rPr>
      </w:pPr>
      <w:r w:rsidRPr="00D5156F">
        <w:rPr>
          <w:rFonts w:ascii="Garamond" w:hAnsi="Garamond" w:cs="Arial"/>
          <w:noProof/>
        </w:rPr>
        <w:t>Escort Carriers CVE</w:t>
      </w:r>
      <w:r w:rsidRPr="00D5156F">
        <w:rPr>
          <w:rFonts w:ascii="Garamond" w:hAnsi="Garamond"/>
          <w:noProof/>
        </w:rPr>
        <w:tab/>
        <w:t>20</w:t>
      </w:r>
    </w:p>
    <w:p w14:paraId="4A4693E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Esso Delivery No.11</w:t>
      </w:r>
      <w:r w:rsidRPr="00D5156F">
        <w:rPr>
          <w:rFonts w:ascii="Garamond" w:hAnsi="Garamond"/>
          <w:noProof/>
        </w:rPr>
        <w:tab/>
        <w:t>25</w:t>
      </w:r>
    </w:p>
    <w:p w14:paraId="10A446C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Europe</w:t>
      </w:r>
      <w:r w:rsidRPr="00D5156F">
        <w:rPr>
          <w:rFonts w:ascii="Garamond" w:hAnsi="Garamond"/>
          <w:noProof/>
        </w:rPr>
        <w:tab/>
        <w:t>20, 34</w:t>
      </w:r>
    </w:p>
    <w:p w14:paraId="093D106D"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F</w:t>
      </w:r>
    </w:p>
    <w:p w14:paraId="06ABD2E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Fat Man</w:t>
      </w:r>
      <w:r w:rsidRPr="00D5156F">
        <w:rPr>
          <w:rFonts w:ascii="Garamond" w:hAnsi="Garamond"/>
          <w:noProof/>
        </w:rPr>
        <w:tab/>
      </w:r>
      <w:r w:rsidR="00060ABD">
        <w:rPr>
          <w:rFonts w:ascii="Garamond" w:hAnsi="Garamond"/>
          <w:noProof/>
        </w:rPr>
        <w:t xml:space="preserve">38, </w:t>
      </w:r>
      <w:r w:rsidRPr="00D5156F">
        <w:rPr>
          <w:rFonts w:ascii="Garamond" w:hAnsi="Garamond"/>
          <w:noProof/>
        </w:rPr>
        <w:t>39</w:t>
      </w:r>
    </w:p>
    <w:p w14:paraId="08C7CA2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Field Marshall Dill</w:t>
      </w:r>
      <w:r w:rsidRPr="00D5156F">
        <w:rPr>
          <w:rFonts w:ascii="Garamond" w:hAnsi="Garamond"/>
          <w:noProof/>
        </w:rPr>
        <w:tab/>
        <w:t>5</w:t>
      </w:r>
    </w:p>
    <w:p w14:paraId="73A418C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Fleet Oiler</w:t>
      </w:r>
      <w:r w:rsidRPr="00D5156F">
        <w:rPr>
          <w:rFonts w:ascii="Garamond" w:hAnsi="Garamond"/>
          <w:noProof/>
        </w:rPr>
        <w:tab/>
        <w:t xml:space="preserve">20, 21, </w:t>
      </w:r>
      <w:r w:rsidR="00060ABD">
        <w:rPr>
          <w:rFonts w:ascii="Garamond" w:hAnsi="Garamond"/>
          <w:noProof/>
        </w:rPr>
        <w:t xml:space="preserve">22, </w:t>
      </w:r>
      <w:r w:rsidRPr="00D5156F">
        <w:rPr>
          <w:rFonts w:ascii="Garamond" w:hAnsi="Garamond"/>
          <w:noProof/>
        </w:rPr>
        <w:t>27</w:t>
      </w:r>
    </w:p>
    <w:p w14:paraId="7956A05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Flying the Hump</w:t>
      </w:r>
      <w:r w:rsidRPr="00D5156F">
        <w:rPr>
          <w:rFonts w:ascii="Garamond" w:hAnsi="Garamond"/>
          <w:noProof/>
        </w:rPr>
        <w:tab/>
        <w:t>17</w:t>
      </w:r>
    </w:p>
    <w:p w14:paraId="0B52301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France</w:t>
      </w:r>
      <w:r w:rsidRPr="00D5156F">
        <w:rPr>
          <w:rFonts w:ascii="Garamond" w:hAnsi="Garamond"/>
          <w:noProof/>
        </w:rPr>
        <w:tab/>
        <w:t>12, 17, 25, 31, 32, 34</w:t>
      </w:r>
    </w:p>
    <w:p w14:paraId="6B0C311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Frank Phillips</w:t>
      </w:r>
      <w:r w:rsidRPr="00D5156F">
        <w:rPr>
          <w:rFonts w:ascii="Garamond" w:hAnsi="Garamond"/>
          <w:noProof/>
        </w:rPr>
        <w:tab/>
        <w:t>36</w:t>
      </w:r>
    </w:p>
    <w:p w14:paraId="4DC3D21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Fred Frey</w:t>
      </w:r>
      <w:r w:rsidRPr="00D5156F">
        <w:rPr>
          <w:rFonts w:ascii="Garamond" w:hAnsi="Garamond"/>
          <w:noProof/>
        </w:rPr>
        <w:tab/>
        <w:t>36</w:t>
      </w:r>
    </w:p>
    <w:p w14:paraId="6C5F7FB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Free French</w:t>
      </w:r>
      <w:r w:rsidRPr="00D5156F">
        <w:rPr>
          <w:rFonts w:ascii="Garamond" w:hAnsi="Garamond"/>
          <w:noProof/>
        </w:rPr>
        <w:tab/>
        <w:t>16</w:t>
      </w:r>
    </w:p>
    <w:p w14:paraId="26B374A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Fremantle</w:t>
      </w:r>
      <w:r w:rsidRPr="00D5156F">
        <w:rPr>
          <w:rFonts w:ascii="Garamond" w:hAnsi="Garamond"/>
          <w:noProof/>
        </w:rPr>
        <w:tab/>
        <w:t>29</w:t>
      </w:r>
    </w:p>
    <w:p w14:paraId="4D8E4D1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Fuel Oil</w:t>
      </w:r>
      <w:r w:rsidRPr="00D5156F">
        <w:rPr>
          <w:rFonts w:ascii="Garamond" w:hAnsi="Garamond"/>
          <w:noProof/>
        </w:rPr>
        <w:tab/>
        <w:t>34</w:t>
      </w:r>
    </w:p>
    <w:p w14:paraId="672FFD7C"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G</w:t>
      </w:r>
    </w:p>
    <w:p w14:paraId="371C7C9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 C. Dear</w:t>
      </w:r>
      <w:r w:rsidRPr="00D5156F">
        <w:rPr>
          <w:rFonts w:ascii="Garamond" w:hAnsi="Garamond"/>
          <w:noProof/>
        </w:rPr>
        <w:tab/>
        <w:t>13</w:t>
      </w:r>
    </w:p>
    <w:p w14:paraId="5AE4F1C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Gas Oil</w:t>
      </w:r>
      <w:r w:rsidRPr="00D5156F">
        <w:rPr>
          <w:rFonts w:ascii="Garamond" w:hAnsi="Garamond"/>
          <w:noProof/>
        </w:rPr>
        <w:tab/>
        <w:t>34</w:t>
      </w:r>
    </w:p>
    <w:p w14:paraId="1C1BD38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gasoline</w:t>
      </w:r>
      <w:r w:rsidRPr="00D5156F">
        <w:rPr>
          <w:rFonts w:ascii="Garamond" w:hAnsi="Garamond"/>
          <w:noProof/>
        </w:rPr>
        <w:tab/>
        <w:t>22</w:t>
      </w:r>
    </w:p>
    <w:p w14:paraId="728ECE6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Gasoline Tankers</w:t>
      </w:r>
      <w:r w:rsidRPr="00D5156F">
        <w:rPr>
          <w:rFonts w:ascii="Garamond" w:hAnsi="Garamond"/>
          <w:noProof/>
        </w:rPr>
        <w:tab/>
        <w:t>21, 47</w:t>
      </w:r>
    </w:p>
    <w:p w14:paraId="6B909ED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General Carl (‘Toohey’) A. Spaatz</w:t>
      </w:r>
      <w:r w:rsidRPr="00D5156F">
        <w:rPr>
          <w:rFonts w:ascii="Garamond" w:hAnsi="Garamond"/>
          <w:noProof/>
        </w:rPr>
        <w:tab/>
        <w:t>12</w:t>
      </w:r>
    </w:p>
    <w:p w14:paraId="262A166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General Douglas Macarthur</w:t>
      </w:r>
      <w:r w:rsidRPr="00D5156F">
        <w:rPr>
          <w:rFonts w:ascii="Garamond" w:hAnsi="Garamond"/>
          <w:noProof/>
        </w:rPr>
        <w:tab/>
        <w:t>40</w:t>
      </w:r>
    </w:p>
    <w:p w14:paraId="37A9B90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General George Marshall</w:t>
      </w:r>
      <w:r w:rsidRPr="00D5156F">
        <w:rPr>
          <w:rFonts w:ascii="Garamond" w:hAnsi="Garamond"/>
          <w:noProof/>
        </w:rPr>
        <w:tab/>
        <w:t>6</w:t>
      </w:r>
    </w:p>
    <w:p w14:paraId="052CB61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General Henry (Hap) Arnold</w:t>
      </w:r>
      <w:r w:rsidRPr="00D5156F">
        <w:rPr>
          <w:rFonts w:ascii="Garamond" w:hAnsi="Garamond"/>
          <w:noProof/>
        </w:rPr>
        <w:tab/>
        <w:t>6</w:t>
      </w:r>
    </w:p>
    <w:p w14:paraId="1F53253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General Lloyd</w:t>
      </w:r>
      <w:r w:rsidRPr="00D5156F">
        <w:rPr>
          <w:rFonts w:ascii="Garamond" w:hAnsi="Garamond"/>
          <w:noProof/>
        </w:rPr>
        <w:tab/>
        <w:t>5</w:t>
      </w:r>
    </w:p>
    <w:p w14:paraId="53C78F0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Genesee</w:t>
      </w:r>
      <w:r w:rsidRPr="00D5156F">
        <w:rPr>
          <w:rFonts w:ascii="Garamond" w:hAnsi="Garamond"/>
          <w:noProof/>
        </w:rPr>
        <w:tab/>
        <w:t>23</w:t>
      </w:r>
    </w:p>
    <w:p w14:paraId="29C7473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Geraldton</w:t>
      </w:r>
      <w:r w:rsidRPr="00D5156F">
        <w:rPr>
          <w:rFonts w:ascii="Garamond" w:hAnsi="Garamond"/>
          <w:noProof/>
        </w:rPr>
        <w:tab/>
        <w:t>29</w:t>
      </w:r>
    </w:p>
    <w:p w14:paraId="5D0458A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German</w:t>
      </w:r>
      <w:r w:rsidRPr="00D5156F">
        <w:rPr>
          <w:rFonts w:ascii="Garamond" w:hAnsi="Garamond"/>
          <w:noProof/>
        </w:rPr>
        <w:tab/>
        <w:t>3, 12</w:t>
      </w:r>
    </w:p>
    <w:p w14:paraId="0ACAF88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German secret weapon sites</w:t>
      </w:r>
      <w:r w:rsidRPr="00D5156F">
        <w:rPr>
          <w:rFonts w:ascii="Garamond" w:hAnsi="Garamond"/>
          <w:noProof/>
        </w:rPr>
        <w:tab/>
        <w:t>10</w:t>
      </w:r>
    </w:p>
    <w:p w14:paraId="27AD53C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German Third Reich</w:t>
      </w:r>
      <w:r w:rsidRPr="00D5156F">
        <w:rPr>
          <w:rFonts w:ascii="Garamond" w:hAnsi="Garamond"/>
          <w:noProof/>
        </w:rPr>
        <w:tab/>
        <w:t>14</w:t>
      </w:r>
    </w:p>
    <w:p w14:paraId="3F7388A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German U-boat ‘Wolf pack’</w:t>
      </w:r>
      <w:r w:rsidRPr="00D5156F">
        <w:rPr>
          <w:rFonts w:ascii="Garamond" w:hAnsi="Garamond"/>
          <w:noProof/>
        </w:rPr>
        <w:tab/>
        <w:t>9</w:t>
      </w:r>
      <w:r w:rsidR="00060ABD">
        <w:rPr>
          <w:rFonts w:ascii="Garamond" w:hAnsi="Garamond"/>
          <w:noProof/>
        </w:rPr>
        <w:t>, 10</w:t>
      </w:r>
    </w:p>
    <w:p w14:paraId="4E4E519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German U-Boats</w:t>
      </w:r>
      <w:r w:rsidRPr="00D5156F">
        <w:rPr>
          <w:rFonts w:ascii="Garamond" w:hAnsi="Garamond"/>
          <w:noProof/>
        </w:rPr>
        <w:tab/>
        <w:t>6, 21</w:t>
      </w:r>
    </w:p>
    <w:p w14:paraId="2D9C454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German V-weapons</w:t>
      </w:r>
      <w:r w:rsidRPr="00D5156F">
        <w:rPr>
          <w:rFonts w:ascii="Garamond" w:hAnsi="Garamond"/>
          <w:noProof/>
        </w:rPr>
        <w:tab/>
        <w:t>10</w:t>
      </w:r>
    </w:p>
    <w:p w14:paraId="5F1981B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Germany</w:t>
      </w:r>
      <w:r w:rsidRPr="00D5156F">
        <w:rPr>
          <w:rFonts w:ascii="Garamond" w:hAnsi="Garamond"/>
          <w:noProof/>
        </w:rPr>
        <w:tab/>
        <w:t>12, 21, 34</w:t>
      </w:r>
    </w:p>
    <w:p w14:paraId="70921EA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Germany British Zone</w:t>
      </w:r>
      <w:r w:rsidRPr="00D5156F">
        <w:rPr>
          <w:rFonts w:ascii="Garamond" w:hAnsi="Garamond"/>
          <w:noProof/>
        </w:rPr>
        <w:tab/>
        <w:t>34</w:t>
      </w:r>
    </w:p>
    <w:p w14:paraId="30AF9A7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Great Britain</w:t>
      </w:r>
      <w:r w:rsidRPr="00D5156F">
        <w:rPr>
          <w:rFonts w:ascii="Garamond" w:hAnsi="Garamond"/>
          <w:noProof/>
        </w:rPr>
        <w:tab/>
        <w:t>21</w:t>
      </w:r>
    </w:p>
    <w:p w14:paraId="5BC62D0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Guadalcanal</w:t>
      </w:r>
      <w:r w:rsidRPr="00D5156F">
        <w:rPr>
          <w:rFonts w:ascii="Garamond" w:hAnsi="Garamond"/>
          <w:noProof/>
        </w:rPr>
        <w:tab/>
        <w:t>29</w:t>
      </w:r>
    </w:p>
    <w:p w14:paraId="5CBA8FA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Gualala</w:t>
      </w:r>
      <w:r w:rsidRPr="00D5156F">
        <w:rPr>
          <w:rFonts w:ascii="Garamond" w:hAnsi="Garamond"/>
          <w:noProof/>
        </w:rPr>
        <w:tab/>
        <w:t>26</w:t>
      </w:r>
    </w:p>
    <w:p w14:paraId="7C24F9C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Gulf</w:t>
      </w:r>
      <w:r w:rsidRPr="00D5156F">
        <w:rPr>
          <w:rFonts w:ascii="Garamond" w:hAnsi="Garamond"/>
          <w:noProof/>
        </w:rPr>
        <w:tab/>
        <w:t>7, 8, 9, 10, 29, 35</w:t>
      </w:r>
    </w:p>
    <w:p w14:paraId="318EABB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Gulf Coast refineries</w:t>
      </w:r>
      <w:r w:rsidRPr="00D5156F">
        <w:rPr>
          <w:rFonts w:ascii="Garamond" w:hAnsi="Garamond"/>
          <w:noProof/>
        </w:rPr>
        <w:tab/>
        <w:t>35</w:t>
      </w:r>
    </w:p>
    <w:p w14:paraId="495E91A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Guyandot</w:t>
      </w:r>
      <w:r w:rsidRPr="00D5156F">
        <w:rPr>
          <w:rFonts w:ascii="Garamond" w:hAnsi="Garamond"/>
          <w:noProof/>
        </w:rPr>
        <w:tab/>
        <w:t>25</w:t>
      </w:r>
    </w:p>
    <w:p w14:paraId="4C077FE6"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H</w:t>
      </w:r>
    </w:p>
    <w:p w14:paraId="56C2838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 A. Hammick</w:t>
      </w:r>
      <w:r w:rsidRPr="00D5156F">
        <w:rPr>
          <w:rFonts w:ascii="Garamond" w:hAnsi="Garamond"/>
          <w:noProof/>
        </w:rPr>
        <w:tab/>
        <w:t>31</w:t>
      </w:r>
    </w:p>
    <w:p w14:paraId="7F3CBE3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Haifa</w:t>
      </w:r>
      <w:r w:rsidRPr="00D5156F">
        <w:rPr>
          <w:rFonts w:ascii="Garamond" w:hAnsi="Garamond"/>
          <w:noProof/>
        </w:rPr>
        <w:tab/>
        <w:t>9</w:t>
      </w:r>
    </w:p>
    <w:p w14:paraId="585B0F1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HAIS</w:t>
      </w:r>
      <w:r w:rsidRPr="00D5156F">
        <w:rPr>
          <w:rFonts w:ascii="Garamond" w:hAnsi="Garamond"/>
          <w:noProof/>
        </w:rPr>
        <w:tab/>
        <w:t>33</w:t>
      </w:r>
    </w:p>
    <w:p w14:paraId="385EB29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Halawa</w:t>
      </w:r>
      <w:r w:rsidRPr="00D5156F">
        <w:rPr>
          <w:rFonts w:ascii="Garamond" w:hAnsi="Garamond"/>
          <w:noProof/>
        </w:rPr>
        <w:tab/>
        <w:t>25</w:t>
      </w:r>
    </w:p>
    <w:p w14:paraId="23F6C89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Halawa Class</w:t>
      </w:r>
      <w:r w:rsidRPr="00D5156F">
        <w:rPr>
          <w:rFonts w:ascii="Garamond" w:hAnsi="Garamond"/>
          <w:noProof/>
        </w:rPr>
        <w:tab/>
        <w:t>25</w:t>
      </w:r>
    </w:p>
    <w:p w14:paraId="4D79178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HAMEL</w:t>
      </w:r>
      <w:r w:rsidRPr="00D5156F">
        <w:rPr>
          <w:rFonts w:ascii="Garamond" w:hAnsi="Garamond"/>
          <w:noProof/>
        </w:rPr>
        <w:tab/>
        <w:t>31</w:t>
      </w:r>
    </w:p>
    <w:p w14:paraId="3987658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Hartley</w:t>
      </w:r>
      <w:r w:rsidRPr="00D5156F">
        <w:rPr>
          <w:rFonts w:ascii="Garamond" w:hAnsi="Garamond"/>
          <w:noProof/>
        </w:rPr>
        <w:tab/>
        <w:t>33</w:t>
      </w:r>
    </w:p>
    <w:p w14:paraId="1A4E2E8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Hawaii</w:t>
      </w:r>
      <w:r w:rsidRPr="00D5156F">
        <w:rPr>
          <w:rFonts w:ascii="Garamond" w:hAnsi="Garamond"/>
          <w:noProof/>
        </w:rPr>
        <w:tab/>
        <w:t>29</w:t>
      </w:r>
    </w:p>
    <w:p w14:paraId="445BC60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Hawaiian bases</w:t>
      </w:r>
      <w:r w:rsidRPr="00D5156F">
        <w:rPr>
          <w:rFonts w:ascii="Garamond" w:hAnsi="Garamond"/>
          <w:noProof/>
        </w:rPr>
        <w:tab/>
        <w:t>4</w:t>
      </w:r>
    </w:p>
    <w:p w14:paraId="0FC83A2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Heath, Cabin Creek</w:t>
      </w:r>
      <w:r w:rsidRPr="00D5156F">
        <w:rPr>
          <w:rFonts w:ascii="Garamond" w:hAnsi="Garamond"/>
          <w:noProof/>
        </w:rPr>
        <w:tab/>
        <w:t>35</w:t>
      </w:r>
    </w:p>
    <w:p w14:paraId="0F6CCF6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Heysham</w:t>
      </w:r>
      <w:r w:rsidRPr="00D5156F">
        <w:rPr>
          <w:rFonts w:ascii="Garamond" w:hAnsi="Garamond"/>
          <w:noProof/>
        </w:rPr>
        <w:tab/>
        <w:t>4, 7, 15, 34, 35</w:t>
      </w:r>
    </w:p>
    <w:p w14:paraId="5C5E64D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Himalayan mountain</w:t>
      </w:r>
      <w:r w:rsidRPr="00D5156F">
        <w:rPr>
          <w:rFonts w:ascii="Garamond" w:hAnsi="Garamond"/>
          <w:noProof/>
        </w:rPr>
        <w:tab/>
        <w:t>17</w:t>
      </w:r>
    </w:p>
    <w:p w14:paraId="2C4F303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Himalayas</w:t>
      </w:r>
      <w:r w:rsidRPr="00D5156F">
        <w:rPr>
          <w:rFonts w:ascii="Garamond" w:hAnsi="Garamond"/>
          <w:noProof/>
        </w:rPr>
        <w:tab/>
        <w:t>18</w:t>
      </w:r>
    </w:p>
    <w:p w14:paraId="74F9C34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Hiroshima</w:t>
      </w:r>
      <w:r w:rsidRPr="00D5156F">
        <w:rPr>
          <w:rFonts w:ascii="Garamond" w:hAnsi="Garamond"/>
          <w:noProof/>
        </w:rPr>
        <w:tab/>
        <w:t>37</w:t>
      </w:r>
    </w:p>
    <w:p w14:paraId="2CC6AE4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Hiwassee</w:t>
      </w:r>
      <w:r w:rsidRPr="00D5156F">
        <w:rPr>
          <w:rFonts w:ascii="Garamond" w:hAnsi="Garamond"/>
          <w:noProof/>
        </w:rPr>
        <w:tab/>
        <w:t>26</w:t>
      </w:r>
    </w:p>
    <w:p w14:paraId="5D18A7F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Holland</w:t>
      </w:r>
      <w:r w:rsidRPr="00D5156F">
        <w:rPr>
          <w:rFonts w:ascii="Garamond" w:hAnsi="Garamond"/>
          <w:noProof/>
        </w:rPr>
        <w:tab/>
        <w:t>16</w:t>
      </w:r>
    </w:p>
    <w:p w14:paraId="15EFB3B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Holland (AS-3)</w:t>
      </w:r>
      <w:r w:rsidRPr="00D5156F">
        <w:rPr>
          <w:rFonts w:ascii="Garamond" w:hAnsi="Garamond"/>
          <w:noProof/>
        </w:rPr>
        <w:tab/>
        <w:t>28</w:t>
      </w:r>
    </w:p>
    <w:p w14:paraId="27CDAA2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Hump</w:t>
      </w:r>
      <w:r w:rsidRPr="00D5156F">
        <w:rPr>
          <w:rFonts w:ascii="Garamond" w:hAnsi="Garamond"/>
          <w:noProof/>
        </w:rPr>
        <w:tab/>
        <w:t>18, 19</w:t>
      </w:r>
    </w:p>
    <w:p w14:paraId="18046E2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Hydrofiner</w:t>
      </w:r>
      <w:r w:rsidRPr="00D5156F">
        <w:rPr>
          <w:rFonts w:ascii="Garamond" w:hAnsi="Garamond"/>
          <w:noProof/>
        </w:rPr>
        <w:tab/>
        <w:t>35</w:t>
      </w:r>
    </w:p>
    <w:p w14:paraId="7D01E66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Hydrofluoric Acid Alkylation</w:t>
      </w:r>
      <w:r w:rsidRPr="00D5156F">
        <w:rPr>
          <w:rFonts w:ascii="Garamond" w:hAnsi="Garamond"/>
          <w:noProof/>
        </w:rPr>
        <w:tab/>
        <w:t>36</w:t>
      </w:r>
    </w:p>
    <w:p w14:paraId="4CF07493"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I</w:t>
      </w:r>
    </w:p>
    <w:p w14:paraId="3FB51B1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Iceland</w:t>
      </w:r>
      <w:r w:rsidRPr="00D5156F">
        <w:rPr>
          <w:rFonts w:ascii="Garamond" w:hAnsi="Garamond"/>
          <w:noProof/>
        </w:rPr>
        <w:tab/>
        <w:t>10, 12, 15, 17</w:t>
      </w:r>
    </w:p>
    <w:p w14:paraId="21DE476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India</w:t>
      </w:r>
      <w:r w:rsidRPr="00D5156F">
        <w:rPr>
          <w:rFonts w:ascii="Garamond" w:hAnsi="Garamond"/>
          <w:noProof/>
        </w:rPr>
        <w:tab/>
        <w:t>5, 6, 8, 9, 13, 15, 16, 17, 18, 35</w:t>
      </w:r>
    </w:p>
    <w:p w14:paraId="676738A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Indonesia</w:t>
      </w:r>
      <w:r w:rsidRPr="00D5156F">
        <w:rPr>
          <w:rFonts w:ascii="Garamond" w:hAnsi="Garamond"/>
          <w:noProof/>
        </w:rPr>
        <w:tab/>
        <w:t>29</w:t>
      </w:r>
    </w:p>
    <w:p w14:paraId="7DF4410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Iran</w:t>
      </w:r>
      <w:r w:rsidRPr="00D5156F">
        <w:rPr>
          <w:rFonts w:ascii="Garamond" w:hAnsi="Garamond"/>
          <w:noProof/>
        </w:rPr>
        <w:tab/>
        <w:t>29</w:t>
      </w:r>
    </w:p>
    <w:p w14:paraId="1E6F301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Iraq</w:t>
      </w:r>
      <w:r w:rsidRPr="00D5156F">
        <w:rPr>
          <w:rFonts w:ascii="Garamond" w:hAnsi="Garamond"/>
          <w:noProof/>
        </w:rPr>
        <w:tab/>
        <w:t>5, 9, 29</w:t>
      </w:r>
    </w:p>
    <w:p w14:paraId="2A93A82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Iraq Petroleum Company</w:t>
      </w:r>
      <w:r w:rsidRPr="00D5156F">
        <w:rPr>
          <w:rFonts w:ascii="Garamond" w:hAnsi="Garamond"/>
          <w:noProof/>
        </w:rPr>
        <w:tab/>
        <w:t>31</w:t>
      </w:r>
    </w:p>
    <w:p w14:paraId="7DA6F84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Isle of Wight</w:t>
      </w:r>
      <w:r w:rsidRPr="00D5156F">
        <w:rPr>
          <w:rFonts w:ascii="Garamond" w:hAnsi="Garamond"/>
          <w:noProof/>
        </w:rPr>
        <w:tab/>
        <w:t>32</w:t>
      </w:r>
    </w:p>
    <w:p w14:paraId="098F64E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iso-octane</w:t>
      </w:r>
      <w:r w:rsidRPr="00D5156F">
        <w:rPr>
          <w:rFonts w:ascii="Garamond" w:hAnsi="Garamond"/>
          <w:noProof/>
        </w:rPr>
        <w:tab/>
        <w:t>36</w:t>
      </w:r>
    </w:p>
    <w:p w14:paraId="5D1FCDA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iso-pentane</w:t>
      </w:r>
      <w:r w:rsidRPr="00D5156F">
        <w:rPr>
          <w:rFonts w:ascii="Garamond" w:hAnsi="Garamond"/>
          <w:noProof/>
        </w:rPr>
        <w:tab/>
        <w:t>36</w:t>
      </w:r>
    </w:p>
    <w:p w14:paraId="2821A60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Italy</w:t>
      </w:r>
      <w:r w:rsidRPr="00D5156F">
        <w:rPr>
          <w:rFonts w:ascii="Garamond" w:hAnsi="Garamond"/>
          <w:noProof/>
        </w:rPr>
        <w:tab/>
        <w:t>16</w:t>
      </w:r>
    </w:p>
    <w:p w14:paraId="2DEA7DDC"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J</w:t>
      </w:r>
    </w:p>
    <w:p w14:paraId="17EB205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Japan</w:t>
      </w:r>
      <w:r w:rsidRPr="00D5156F">
        <w:rPr>
          <w:rFonts w:ascii="Garamond" w:hAnsi="Garamond"/>
          <w:noProof/>
        </w:rPr>
        <w:tab/>
        <w:t>10, 21, 29, 34</w:t>
      </w:r>
    </w:p>
    <w:p w14:paraId="32436A2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Japanese</w:t>
      </w:r>
      <w:r w:rsidRPr="00D5156F">
        <w:rPr>
          <w:rFonts w:ascii="Garamond" w:hAnsi="Garamond"/>
          <w:noProof/>
        </w:rPr>
        <w:tab/>
        <w:t>4, 19, 37</w:t>
      </w:r>
    </w:p>
    <w:p w14:paraId="5F4CA39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Java</w:t>
      </w:r>
      <w:r w:rsidRPr="00D5156F">
        <w:rPr>
          <w:rFonts w:ascii="Garamond" w:hAnsi="Garamond"/>
          <w:noProof/>
        </w:rPr>
        <w:tab/>
        <w:t>28, 29</w:t>
      </w:r>
    </w:p>
    <w:p w14:paraId="1A2C21D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jerry-can</w:t>
      </w:r>
      <w:r w:rsidRPr="00D5156F">
        <w:rPr>
          <w:rFonts w:ascii="Garamond" w:hAnsi="Garamond"/>
          <w:noProof/>
        </w:rPr>
        <w:tab/>
        <w:t>30</w:t>
      </w:r>
      <w:r w:rsidR="00060ABD">
        <w:rPr>
          <w:rFonts w:ascii="Garamond" w:hAnsi="Garamond"/>
          <w:noProof/>
        </w:rPr>
        <w:t>, 31</w:t>
      </w:r>
    </w:p>
    <w:p w14:paraId="2A1AC3A5"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K</w:t>
      </w:r>
    </w:p>
    <w:p w14:paraId="5FD04D8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Kalamazoo</w:t>
      </w:r>
      <w:r w:rsidRPr="00D5156F">
        <w:rPr>
          <w:rFonts w:ascii="Garamond" w:hAnsi="Garamond"/>
          <w:noProof/>
        </w:rPr>
        <w:tab/>
        <w:t>26</w:t>
      </w:r>
    </w:p>
    <w:p w14:paraId="553C3EC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Kaloli</w:t>
      </w:r>
      <w:r w:rsidRPr="00D5156F">
        <w:rPr>
          <w:rFonts w:ascii="Garamond" w:hAnsi="Garamond"/>
          <w:noProof/>
        </w:rPr>
        <w:tab/>
        <w:t>25</w:t>
      </w:r>
    </w:p>
    <w:p w14:paraId="0340BA8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Kamahi</w:t>
      </w:r>
      <w:r w:rsidRPr="00D5156F">
        <w:rPr>
          <w:rFonts w:ascii="Garamond" w:hAnsi="Garamond"/>
          <w:noProof/>
        </w:rPr>
        <w:tab/>
        <w:t>26</w:t>
      </w:r>
    </w:p>
    <w:p w14:paraId="6541626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Kanawha</w:t>
      </w:r>
      <w:r w:rsidRPr="00D5156F">
        <w:rPr>
          <w:rFonts w:ascii="Garamond" w:hAnsi="Garamond"/>
          <w:noProof/>
        </w:rPr>
        <w:tab/>
        <w:t>26</w:t>
      </w:r>
    </w:p>
    <w:p w14:paraId="1869DA1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Kebola Bay</w:t>
      </w:r>
      <w:r w:rsidRPr="00D5156F">
        <w:rPr>
          <w:rFonts w:ascii="Garamond" w:hAnsi="Garamond"/>
          <w:noProof/>
        </w:rPr>
        <w:tab/>
        <w:t>28</w:t>
      </w:r>
    </w:p>
    <w:p w14:paraId="2FDFD9A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Kent</w:t>
      </w:r>
      <w:r w:rsidRPr="00D5156F">
        <w:rPr>
          <w:rFonts w:ascii="Garamond" w:hAnsi="Garamond"/>
          <w:noProof/>
        </w:rPr>
        <w:tab/>
        <w:t>31</w:t>
      </w:r>
    </w:p>
    <w:p w14:paraId="39ADB1D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Kern</w:t>
      </w:r>
      <w:r w:rsidRPr="00D5156F">
        <w:rPr>
          <w:rFonts w:ascii="Garamond" w:hAnsi="Garamond"/>
          <w:noProof/>
        </w:rPr>
        <w:tab/>
        <w:t>23</w:t>
      </w:r>
    </w:p>
    <w:p w14:paraId="578C343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Kishwaukee</w:t>
      </w:r>
      <w:r w:rsidRPr="00D5156F">
        <w:rPr>
          <w:rFonts w:ascii="Garamond" w:hAnsi="Garamond"/>
          <w:noProof/>
        </w:rPr>
        <w:tab/>
        <w:t>23</w:t>
      </w:r>
    </w:p>
    <w:p w14:paraId="38BCC54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Klaskanine</w:t>
      </w:r>
      <w:r w:rsidRPr="00D5156F">
        <w:rPr>
          <w:rFonts w:ascii="Garamond" w:hAnsi="Garamond"/>
          <w:noProof/>
        </w:rPr>
        <w:tab/>
        <w:t>27</w:t>
      </w:r>
    </w:p>
    <w:p w14:paraId="3CE9FD3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Klickitat</w:t>
      </w:r>
      <w:r w:rsidRPr="00D5156F">
        <w:rPr>
          <w:rFonts w:ascii="Garamond" w:hAnsi="Garamond"/>
          <w:noProof/>
        </w:rPr>
        <w:tab/>
        <w:t>25</w:t>
      </w:r>
    </w:p>
    <w:p w14:paraId="77A392B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Klickitat Class</w:t>
      </w:r>
      <w:r w:rsidRPr="00D5156F">
        <w:rPr>
          <w:rFonts w:ascii="Garamond" w:hAnsi="Garamond"/>
          <w:noProof/>
        </w:rPr>
        <w:tab/>
        <w:t>25</w:t>
      </w:r>
    </w:p>
    <w:p w14:paraId="5941A7F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Koepang Bay, Timor</w:t>
      </w:r>
      <w:r w:rsidRPr="00D5156F">
        <w:rPr>
          <w:rFonts w:ascii="Garamond" w:hAnsi="Garamond"/>
          <w:noProof/>
        </w:rPr>
        <w:tab/>
        <w:t>28</w:t>
      </w:r>
    </w:p>
    <w:p w14:paraId="46D49A73"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L</w:t>
      </w:r>
    </w:p>
    <w:p w14:paraId="6535F5B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Lac Pavin</w:t>
      </w:r>
      <w:r w:rsidRPr="00D5156F">
        <w:rPr>
          <w:rFonts w:ascii="Garamond" w:hAnsi="Garamond"/>
          <w:noProof/>
        </w:rPr>
        <w:tab/>
        <w:t>25</w:t>
      </w:r>
    </w:p>
    <w:p w14:paraId="622008F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Leigh</w:t>
      </w:r>
      <w:r w:rsidRPr="00D5156F">
        <w:rPr>
          <w:rFonts w:ascii="Garamond" w:hAnsi="Garamond"/>
          <w:noProof/>
        </w:rPr>
        <w:tab/>
        <w:t>6</w:t>
      </w:r>
    </w:p>
    <w:p w14:paraId="0205521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Little Boy</w:t>
      </w:r>
      <w:r w:rsidRPr="00D5156F">
        <w:rPr>
          <w:rFonts w:ascii="Garamond" w:hAnsi="Garamond"/>
          <w:noProof/>
        </w:rPr>
        <w:tab/>
        <w:t>37</w:t>
      </w:r>
    </w:p>
    <w:p w14:paraId="2129F13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Lloyd</w:t>
      </w:r>
      <w:r w:rsidRPr="00D5156F">
        <w:rPr>
          <w:rFonts w:ascii="Garamond" w:hAnsi="Garamond"/>
          <w:noProof/>
        </w:rPr>
        <w:tab/>
        <w:t>30, 47</w:t>
      </w:r>
    </w:p>
    <w:p w14:paraId="6118078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Lockheed Hudson</w:t>
      </w:r>
      <w:r w:rsidRPr="00D5156F">
        <w:rPr>
          <w:rFonts w:ascii="Garamond" w:hAnsi="Garamond"/>
          <w:noProof/>
        </w:rPr>
        <w:tab/>
        <w:t>10</w:t>
      </w:r>
    </w:p>
    <w:p w14:paraId="71E4AAA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Lord Louis Mountbatten</w:t>
      </w:r>
      <w:r w:rsidRPr="00D5156F">
        <w:rPr>
          <w:rFonts w:ascii="Garamond" w:hAnsi="Garamond"/>
          <w:noProof/>
        </w:rPr>
        <w:tab/>
        <w:t>30</w:t>
      </w:r>
    </w:p>
    <w:p w14:paraId="6C733A0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Los Angeles Refinery</w:t>
      </w:r>
      <w:r w:rsidRPr="00D5156F">
        <w:rPr>
          <w:rFonts w:ascii="Garamond" w:hAnsi="Garamond"/>
          <w:noProof/>
        </w:rPr>
        <w:tab/>
        <w:t>35</w:t>
      </w:r>
    </w:p>
    <w:p w14:paraId="1B871B4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Lt. General Joseph W. Stilwell</w:t>
      </w:r>
      <w:r w:rsidRPr="00D5156F">
        <w:rPr>
          <w:rFonts w:ascii="Garamond" w:hAnsi="Garamond"/>
          <w:noProof/>
        </w:rPr>
        <w:tab/>
        <w:t>19</w:t>
      </w:r>
    </w:p>
    <w:p w14:paraId="292D634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Lt. General Sir Hastings L. Ismay</w:t>
      </w:r>
      <w:r w:rsidRPr="00D5156F">
        <w:rPr>
          <w:rFonts w:ascii="Garamond" w:hAnsi="Garamond"/>
          <w:noProof/>
        </w:rPr>
        <w:tab/>
        <w:t>6</w:t>
      </w:r>
    </w:p>
    <w:p w14:paraId="4D47873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Lube Oil</w:t>
      </w:r>
      <w:r w:rsidRPr="00D5156F">
        <w:rPr>
          <w:rFonts w:ascii="Garamond" w:hAnsi="Garamond"/>
          <w:noProof/>
        </w:rPr>
        <w:tab/>
        <w:t>34</w:t>
      </w:r>
    </w:p>
    <w:p w14:paraId="4C1C428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lubricants</w:t>
      </w:r>
      <w:r w:rsidRPr="00D5156F">
        <w:rPr>
          <w:rFonts w:ascii="Garamond" w:hAnsi="Garamond"/>
          <w:noProof/>
        </w:rPr>
        <w:tab/>
        <w:t>22</w:t>
      </w:r>
    </w:p>
    <w:p w14:paraId="7331B35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Luftwaffe</w:t>
      </w:r>
      <w:r w:rsidRPr="00D5156F">
        <w:rPr>
          <w:rFonts w:ascii="Garamond" w:hAnsi="Garamond"/>
          <w:noProof/>
        </w:rPr>
        <w:tab/>
        <w:t>12</w:t>
      </w:r>
    </w:p>
    <w:p w14:paraId="54BA49E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Luxembourg</w:t>
      </w:r>
      <w:r w:rsidRPr="00D5156F">
        <w:rPr>
          <w:rFonts w:ascii="Garamond" w:hAnsi="Garamond"/>
          <w:noProof/>
        </w:rPr>
        <w:tab/>
        <w:t>32</w:t>
      </w:r>
    </w:p>
    <w:p w14:paraId="09B20467"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M</w:t>
      </w:r>
    </w:p>
    <w:p w14:paraId="0D5FA2F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MAB</w:t>
      </w:r>
      <w:r w:rsidRPr="00D5156F">
        <w:rPr>
          <w:rFonts w:ascii="Garamond" w:hAnsi="Garamond"/>
          <w:noProof/>
        </w:rPr>
        <w:tab/>
        <w:t>4, 8, 16</w:t>
      </w:r>
    </w:p>
    <w:p w14:paraId="28FB6C0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Major Charles W. Sweeney</w:t>
      </w:r>
      <w:r w:rsidRPr="00D5156F">
        <w:rPr>
          <w:rFonts w:ascii="Garamond" w:hAnsi="Garamond"/>
          <w:noProof/>
        </w:rPr>
        <w:tab/>
        <w:t>38</w:t>
      </w:r>
    </w:p>
    <w:p w14:paraId="506CB01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Major General J.H. Burns</w:t>
      </w:r>
      <w:r w:rsidRPr="00D5156F">
        <w:rPr>
          <w:rFonts w:ascii="Garamond" w:hAnsi="Garamond"/>
          <w:noProof/>
        </w:rPr>
        <w:tab/>
        <w:t>7</w:t>
      </w:r>
    </w:p>
    <w:p w14:paraId="74AB86B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lastRenderedPageBreak/>
        <w:t>Malay Barrier</w:t>
      </w:r>
      <w:r w:rsidRPr="00D5156F">
        <w:rPr>
          <w:rFonts w:ascii="Garamond" w:hAnsi="Garamond"/>
          <w:noProof/>
        </w:rPr>
        <w:tab/>
        <w:t>28, 29</w:t>
      </w:r>
    </w:p>
    <w:p w14:paraId="735C150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Manokin</w:t>
      </w:r>
      <w:r w:rsidRPr="00D5156F">
        <w:rPr>
          <w:rFonts w:ascii="Garamond" w:hAnsi="Garamond"/>
          <w:noProof/>
        </w:rPr>
        <w:tab/>
        <w:t>27</w:t>
      </w:r>
    </w:p>
    <w:p w14:paraId="2EA0E6F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Maquoketa</w:t>
      </w:r>
      <w:r w:rsidRPr="00D5156F">
        <w:rPr>
          <w:rFonts w:ascii="Garamond" w:hAnsi="Garamond"/>
          <w:noProof/>
        </w:rPr>
        <w:tab/>
        <w:t>23</w:t>
      </w:r>
    </w:p>
    <w:p w14:paraId="6DC8AD8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Marine Diesel</w:t>
      </w:r>
      <w:r w:rsidRPr="00D5156F">
        <w:rPr>
          <w:rFonts w:ascii="Garamond" w:hAnsi="Garamond"/>
          <w:noProof/>
        </w:rPr>
        <w:tab/>
        <w:t>34</w:t>
      </w:r>
    </w:p>
    <w:p w14:paraId="46B6D9A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Marine Terminals</w:t>
      </w:r>
      <w:r w:rsidRPr="00D5156F">
        <w:rPr>
          <w:rFonts w:ascii="Garamond" w:hAnsi="Garamond"/>
          <w:noProof/>
        </w:rPr>
        <w:tab/>
        <w:t>12</w:t>
      </w:r>
    </w:p>
    <w:p w14:paraId="6FC9D1E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Mattabesset</w:t>
      </w:r>
      <w:r w:rsidRPr="00D5156F">
        <w:rPr>
          <w:rFonts w:ascii="Garamond" w:hAnsi="Garamond"/>
          <w:noProof/>
        </w:rPr>
        <w:tab/>
        <w:t>23</w:t>
      </w:r>
    </w:p>
    <w:p w14:paraId="2C87A2F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Mattaponi Class Fleet Oiler</w:t>
      </w:r>
      <w:r w:rsidRPr="00D5156F">
        <w:rPr>
          <w:rFonts w:ascii="Garamond" w:hAnsi="Garamond"/>
          <w:noProof/>
        </w:rPr>
        <w:tab/>
        <w:t>22</w:t>
      </w:r>
    </w:p>
    <w:p w14:paraId="6A84330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Mediterranean</w:t>
      </w:r>
      <w:r w:rsidRPr="00D5156F">
        <w:rPr>
          <w:rFonts w:ascii="Garamond" w:hAnsi="Garamond"/>
          <w:noProof/>
        </w:rPr>
        <w:tab/>
        <w:t>10, 13, 16</w:t>
      </w:r>
    </w:p>
    <w:p w14:paraId="6CA7589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Messina</w:t>
      </w:r>
      <w:r w:rsidRPr="00D5156F">
        <w:rPr>
          <w:rFonts w:ascii="Garamond" w:hAnsi="Garamond"/>
          <w:noProof/>
        </w:rPr>
        <w:tab/>
        <w:t>10</w:t>
      </w:r>
    </w:p>
    <w:p w14:paraId="6AFE245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Mettawee</w:t>
      </w:r>
      <w:r w:rsidRPr="00D5156F">
        <w:rPr>
          <w:rFonts w:ascii="Garamond" w:hAnsi="Garamond"/>
          <w:noProof/>
        </w:rPr>
        <w:tab/>
        <w:t>26</w:t>
      </w:r>
    </w:p>
    <w:p w14:paraId="32C42FB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Mettawee Class</w:t>
      </w:r>
      <w:r w:rsidRPr="00D5156F">
        <w:rPr>
          <w:rFonts w:ascii="Garamond" w:hAnsi="Garamond"/>
          <w:noProof/>
        </w:rPr>
        <w:tab/>
        <w:t>26</w:t>
      </w:r>
    </w:p>
    <w:p w14:paraId="2B663AF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Michigamme</w:t>
      </w:r>
      <w:r w:rsidRPr="00D5156F">
        <w:rPr>
          <w:rFonts w:ascii="Garamond" w:hAnsi="Garamond"/>
          <w:noProof/>
        </w:rPr>
        <w:tab/>
        <w:t>25</w:t>
      </w:r>
    </w:p>
    <w:p w14:paraId="0BF01EB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Middle East</w:t>
      </w:r>
      <w:r w:rsidRPr="00D5156F">
        <w:rPr>
          <w:rFonts w:ascii="Garamond" w:hAnsi="Garamond"/>
          <w:noProof/>
        </w:rPr>
        <w:tab/>
        <w:t>4, 9, 35</w:t>
      </w:r>
    </w:p>
    <w:p w14:paraId="15D84E2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Middle East Group I</w:t>
      </w:r>
      <w:r w:rsidRPr="00D5156F">
        <w:rPr>
          <w:rFonts w:ascii="Garamond" w:hAnsi="Garamond"/>
          <w:noProof/>
        </w:rPr>
        <w:tab/>
        <w:t>16</w:t>
      </w:r>
    </w:p>
    <w:p w14:paraId="263AA33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Middle East Group II</w:t>
      </w:r>
      <w:r w:rsidRPr="00D5156F">
        <w:rPr>
          <w:rFonts w:ascii="Garamond" w:hAnsi="Garamond"/>
          <w:noProof/>
        </w:rPr>
        <w:tab/>
        <w:t>16</w:t>
      </w:r>
    </w:p>
    <w:p w14:paraId="3294D45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Middle East I</w:t>
      </w:r>
      <w:r w:rsidRPr="00D5156F">
        <w:rPr>
          <w:rFonts w:ascii="Garamond" w:hAnsi="Garamond"/>
          <w:noProof/>
        </w:rPr>
        <w:tab/>
        <w:t>15</w:t>
      </w:r>
    </w:p>
    <w:p w14:paraId="12A2F98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Middle East II</w:t>
      </w:r>
      <w:r w:rsidRPr="00D5156F">
        <w:rPr>
          <w:rFonts w:ascii="Garamond" w:hAnsi="Garamond"/>
          <w:noProof/>
        </w:rPr>
        <w:tab/>
        <w:t>15</w:t>
      </w:r>
    </w:p>
    <w:p w14:paraId="114A92E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Middle East III</w:t>
      </w:r>
      <w:r w:rsidRPr="00D5156F">
        <w:rPr>
          <w:rFonts w:ascii="Garamond" w:hAnsi="Garamond"/>
          <w:noProof/>
        </w:rPr>
        <w:tab/>
        <w:t>15</w:t>
      </w:r>
    </w:p>
    <w:p w14:paraId="74F31F0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Milne Bay, New Guinea</w:t>
      </w:r>
      <w:r w:rsidRPr="00D5156F">
        <w:rPr>
          <w:rFonts w:ascii="Garamond" w:hAnsi="Garamond"/>
          <w:noProof/>
        </w:rPr>
        <w:tab/>
        <w:t>29</w:t>
      </w:r>
    </w:p>
    <w:p w14:paraId="2DFA51B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Ministry of Fuel &amp; Power</w:t>
      </w:r>
      <w:r w:rsidRPr="00D5156F">
        <w:rPr>
          <w:rFonts w:ascii="Garamond" w:hAnsi="Garamond"/>
          <w:noProof/>
        </w:rPr>
        <w:tab/>
        <w:t>13</w:t>
      </w:r>
    </w:p>
    <w:p w14:paraId="771CE0C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Misterton</w:t>
      </w:r>
      <w:r w:rsidRPr="00D5156F">
        <w:rPr>
          <w:rFonts w:ascii="Garamond" w:hAnsi="Garamond"/>
          <w:noProof/>
        </w:rPr>
        <w:tab/>
        <w:t>32</w:t>
      </w:r>
    </w:p>
    <w:p w14:paraId="29E7CDD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molasses</w:t>
      </w:r>
      <w:r w:rsidRPr="00D5156F">
        <w:rPr>
          <w:rFonts w:ascii="Garamond" w:hAnsi="Garamond"/>
          <w:noProof/>
        </w:rPr>
        <w:tab/>
        <w:t>20</w:t>
      </w:r>
    </w:p>
    <w:p w14:paraId="3CD1917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Mount Everest</w:t>
      </w:r>
      <w:r w:rsidRPr="00D5156F">
        <w:rPr>
          <w:rFonts w:ascii="Garamond" w:hAnsi="Garamond"/>
          <w:noProof/>
        </w:rPr>
        <w:tab/>
        <w:t>17</w:t>
      </w:r>
    </w:p>
    <w:p w14:paraId="4EC7726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Munitions Assignment Board</w:t>
      </w:r>
      <w:r w:rsidRPr="00D5156F">
        <w:rPr>
          <w:rFonts w:ascii="Garamond" w:hAnsi="Garamond"/>
          <w:noProof/>
        </w:rPr>
        <w:tab/>
        <w:t>4, 12, 47</w:t>
      </w:r>
    </w:p>
    <w:p w14:paraId="547DAFC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Munitions Assignment Committee</w:t>
      </w:r>
      <w:r w:rsidRPr="00D5156F">
        <w:rPr>
          <w:rFonts w:ascii="Garamond" w:hAnsi="Garamond"/>
          <w:noProof/>
        </w:rPr>
        <w:tab/>
        <w:t>6, 7, 16</w:t>
      </w:r>
    </w:p>
    <w:p w14:paraId="74CCC8D1"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N</w:t>
      </w:r>
    </w:p>
    <w:p w14:paraId="6F40F93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Nagasaki</w:t>
      </w:r>
      <w:r w:rsidRPr="00D5156F">
        <w:rPr>
          <w:rFonts w:ascii="Garamond" w:hAnsi="Garamond"/>
          <w:noProof/>
        </w:rPr>
        <w:tab/>
        <w:t>38</w:t>
      </w:r>
      <w:r>
        <w:rPr>
          <w:rFonts w:ascii="Garamond" w:hAnsi="Garamond"/>
          <w:noProof/>
        </w:rPr>
        <w:t>, 39</w:t>
      </w:r>
    </w:p>
    <w:p w14:paraId="2AA6174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Namakagon</w:t>
      </w:r>
      <w:r w:rsidRPr="00D5156F">
        <w:rPr>
          <w:rFonts w:ascii="Garamond" w:hAnsi="Garamond"/>
          <w:noProof/>
        </w:rPr>
        <w:tab/>
        <w:t>23</w:t>
      </w:r>
    </w:p>
    <w:p w14:paraId="40D8370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Nanticoke</w:t>
      </w:r>
      <w:r w:rsidRPr="00D5156F">
        <w:rPr>
          <w:rFonts w:ascii="Garamond" w:hAnsi="Garamond"/>
          <w:noProof/>
        </w:rPr>
        <w:tab/>
        <w:t>25</w:t>
      </w:r>
    </w:p>
    <w:p w14:paraId="41C46D9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Narraguagas</w:t>
      </w:r>
      <w:r w:rsidRPr="00D5156F">
        <w:rPr>
          <w:rFonts w:ascii="Garamond" w:hAnsi="Garamond"/>
          <w:noProof/>
        </w:rPr>
        <w:tab/>
        <w:t>26</w:t>
      </w:r>
    </w:p>
    <w:p w14:paraId="27AC6C4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Natchaug</w:t>
      </w:r>
      <w:r w:rsidRPr="00D5156F">
        <w:rPr>
          <w:rFonts w:ascii="Garamond" w:hAnsi="Garamond"/>
          <w:noProof/>
        </w:rPr>
        <w:tab/>
        <w:t>23</w:t>
      </w:r>
    </w:p>
    <w:p w14:paraId="1CC3C64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Naval Air Transport Service</w:t>
      </w:r>
      <w:r w:rsidRPr="00D5156F">
        <w:rPr>
          <w:rFonts w:ascii="Garamond" w:hAnsi="Garamond"/>
          <w:noProof/>
        </w:rPr>
        <w:tab/>
        <w:t>18</w:t>
      </w:r>
    </w:p>
    <w:p w14:paraId="1D995DE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Navy AO designation</w:t>
      </w:r>
      <w:r w:rsidRPr="00D5156F">
        <w:rPr>
          <w:rFonts w:ascii="Garamond" w:hAnsi="Garamond"/>
          <w:noProof/>
        </w:rPr>
        <w:tab/>
        <w:t>20</w:t>
      </w:r>
    </w:p>
    <w:p w14:paraId="1FB3C91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Navy-Naval Historical Center</w:t>
      </w:r>
      <w:r w:rsidRPr="00D5156F">
        <w:rPr>
          <w:rFonts w:ascii="Garamond" w:hAnsi="Garamond"/>
          <w:noProof/>
        </w:rPr>
        <w:tab/>
        <w:t>28</w:t>
      </w:r>
    </w:p>
    <w:p w14:paraId="4F3692A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Nazi Blitzkrieg</w:t>
      </w:r>
      <w:r w:rsidRPr="00D5156F">
        <w:rPr>
          <w:rFonts w:ascii="Garamond" w:hAnsi="Garamond"/>
          <w:noProof/>
        </w:rPr>
        <w:tab/>
        <w:t>4</w:t>
      </w:r>
    </w:p>
    <w:p w14:paraId="7BA60BC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Nazi Germany</w:t>
      </w:r>
      <w:r w:rsidRPr="00D5156F">
        <w:rPr>
          <w:rFonts w:ascii="Garamond" w:hAnsi="Garamond"/>
          <w:noProof/>
        </w:rPr>
        <w:tab/>
        <w:t>10</w:t>
      </w:r>
    </w:p>
    <w:p w14:paraId="2C1FBB9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Nederland Texas</w:t>
      </w:r>
      <w:r w:rsidRPr="00D5156F">
        <w:rPr>
          <w:rFonts w:ascii="Garamond" w:hAnsi="Garamond"/>
          <w:noProof/>
        </w:rPr>
        <w:tab/>
        <w:t>35</w:t>
      </w:r>
    </w:p>
    <w:p w14:paraId="586BB2D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Nemasket</w:t>
      </w:r>
      <w:r w:rsidRPr="00D5156F">
        <w:rPr>
          <w:rFonts w:ascii="Garamond" w:hAnsi="Garamond"/>
          <w:noProof/>
        </w:rPr>
        <w:tab/>
        <w:t>23</w:t>
      </w:r>
    </w:p>
    <w:p w14:paraId="36B9DEE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neo-hexane</w:t>
      </w:r>
      <w:r w:rsidRPr="00D5156F">
        <w:rPr>
          <w:rFonts w:ascii="Garamond" w:hAnsi="Garamond"/>
          <w:noProof/>
        </w:rPr>
        <w:tab/>
        <w:t>36</w:t>
      </w:r>
    </w:p>
    <w:p w14:paraId="13A8AE6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Nespelen</w:t>
      </w:r>
      <w:r w:rsidRPr="00D5156F">
        <w:rPr>
          <w:rFonts w:ascii="Garamond" w:hAnsi="Garamond"/>
          <w:noProof/>
        </w:rPr>
        <w:tab/>
        <w:t>23</w:t>
      </w:r>
    </w:p>
    <w:p w14:paraId="4937ED5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Netherlands</w:t>
      </w:r>
      <w:r w:rsidRPr="00D5156F">
        <w:rPr>
          <w:rFonts w:ascii="Garamond" w:hAnsi="Garamond"/>
          <w:noProof/>
        </w:rPr>
        <w:tab/>
        <w:t>17</w:t>
      </w:r>
    </w:p>
    <w:p w14:paraId="01987AA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Netherlands East Indies</w:t>
      </w:r>
      <w:r w:rsidRPr="00D5156F">
        <w:rPr>
          <w:rFonts w:ascii="Garamond" w:hAnsi="Garamond"/>
          <w:noProof/>
        </w:rPr>
        <w:tab/>
        <w:t>28</w:t>
      </w:r>
    </w:p>
    <w:p w14:paraId="51A6D31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Netherlands West Indies</w:t>
      </w:r>
      <w:r w:rsidRPr="00D5156F">
        <w:rPr>
          <w:rFonts w:ascii="Garamond" w:hAnsi="Garamond"/>
          <w:noProof/>
        </w:rPr>
        <w:tab/>
        <w:t>9</w:t>
      </w:r>
    </w:p>
    <w:p w14:paraId="07FC81C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New Zealand</w:t>
      </w:r>
      <w:r w:rsidRPr="00D5156F">
        <w:rPr>
          <w:rFonts w:ascii="Garamond" w:hAnsi="Garamond"/>
          <w:noProof/>
        </w:rPr>
        <w:tab/>
        <w:t>5</w:t>
      </w:r>
    </w:p>
    <w:p w14:paraId="7D0AA61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Newfoundland</w:t>
      </w:r>
      <w:r w:rsidRPr="00D5156F">
        <w:rPr>
          <w:rFonts w:ascii="Garamond" w:hAnsi="Garamond"/>
          <w:noProof/>
        </w:rPr>
        <w:tab/>
        <w:t>10, 16</w:t>
      </w:r>
    </w:p>
    <w:p w14:paraId="1C92F6E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Newport News Shipbuilding and Drydock Co</w:t>
      </w:r>
      <w:r w:rsidRPr="00D5156F">
        <w:rPr>
          <w:rFonts w:ascii="Garamond" w:hAnsi="Garamond"/>
          <w:noProof/>
        </w:rPr>
        <w:tab/>
        <w:t>28</w:t>
      </w:r>
    </w:p>
    <w:p w14:paraId="4D1601D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Newport News, Virginia</w:t>
      </w:r>
      <w:r w:rsidRPr="00D5156F">
        <w:rPr>
          <w:rFonts w:ascii="Garamond" w:hAnsi="Garamond"/>
          <w:noProof/>
        </w:rPr>
        <w:tab/>
        <w:t>28</w:t>
      </w:r>
    </w:p>
    <w:p w14:paraId="605232E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Nordaway</w:t>
      </w:r>
      <w:r w:rsidRPr="00D5156F">
        <w:rPr>
          <w:rFonts w:ascii="Garamond" w:hAnsi="Garamond"/>
          <w:noProof/>
        </w:rPr>
        <w:tab/>
        <w:t>25</w:t>
      </w:r>
    </w:p>
    <w:p w14:paraId="4C76D96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Normandy</w:t>
      </w:r>
      <w:r w:rsidRPr="00D5156F">
        <w:rPr>
          <w:rFonts w:ascii="Garamond" w:hAnsi="Garamond"/>
          <w:noProof/>
        </w:rPr>
        <w:tab/>
        <w:t>5, 12, 14, 17, 30, 32</w:t>
      </w:r>
    </w:p>
    <w:p w14:paraId="067EFAF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North Africa</w:t>
      </w:r>
      <w:r w:rsidRPr="00D5156F">
        <w:rPr>
          <w:rFonts w:ascii="Garamond" w:hAnsi="Garamond"/>
          <w:noProof/>
        </w:rPr>
        <w:tab/>
        <w:t>3, 8, 9, 10, 16, 17, 20</w:t>
      </w:r>
    </w:p>
    <w:p w14:paraId="506EB88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North Atlantic</w:t>
      </w:r>
      <w:r w:rsidRPr="00D5156F">
        <w:rPr>
          <w:rFonts w:ascii="Garamond" w:hAnsi="Garamond"/>
          <w:noProof/>
        </w:rPr>
        <w:tab/>
        <w:t>6, 17</w:t>
      </w:r>
    </w:p>
    <w:p w14:paraId="42AB363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Noxubee</w:t>
      </w:r>
      <w:r w:rsidRPr="00D5156F">
        <w:rPr>
          <w:rFonts w:ascii="Garamond" w:hAnsi="Garamond"/>
          <w:noProof/>
        </w:rPr>
        <w:tab/>
        <w:t>23</w:t>
      </w:r>
    </w:p>
    <w:p w14:paraId="3D4AD36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Nurnberg</w:t>
      </w:r>
      <w:r w:rsidRPr="00D5156F">
        <w:rPr>
          <w:rFonts w:ascii="Garamond" w:hAnsi="Garamond"/>
          <w:noProof/>
        </w:rPr>
        <w:tab/>
        <w:t>12</w:t>
      </w:r>
    </w:p>
    <w:p w14:paraId="7A9C51C8"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O</w:t>
      </w:r>
    </w:p>
    <w:p w14:paraId="59FA572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Ochlockonee</w:t>
      </w:r>
      <w:r w:rsidRPr="00D5156F">
        <w:rPr>
          <w:rFonts w:ascii="Garamond" w:hAnsi="Garamond"/>
          <w:noProof/>
        </w:rPr>
        <w:tab/>
        <w:t>26</w:t>
      </w:r>
    </w:p>
    <w:p w14:paraId="73EF140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Oconee</w:t>
      </w:r>
      <w:r w:rsidRPr="00D5156F">
        <w:rPr>
          <w:rFonts w:ascii="Garamond" w:hAnsi="Garamond"/>
          <w:noProof/>
        </w:rPr>
        <w:tab/>
        <w:t>26</w:t>
      </w:r>
    </w:p>
    <w:p w14:paraId="35DFBFE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Ogeechee</w:t>
      </w:r>
      <w:r w:rsidRPr="00D5156F">
        <w:rPr>
          <w:rFonts w:ascii="Garamond" w:hAnsi="Garamond"/>
          <w:noProof/>
        </w:rPr>
        <w:tab/>
        <w:t>26</w:t>
      </w:r>
    </w:p>
    <w:p w14:paraId="63D21B3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Oil &amp; Tanker Mission</w:t>
      </w:r>
      <w:r w:rsidRPr="00D5156F">
        <w:rPr>
          <w:rFonts w:ascii="Garamond" w:hAnsi="Garamond"/>
          <w:noProof/>
        </w:rPr>
        <w:tab/>
        <w:t>9</w:t>
      </w:r>
    </w:p>
    <w:p w14:paraId="0E6A26E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Oleum Refinery</w:t>
      </w:r>
      <w:r w:rsidRPr="00D5156F">
        <w:rPr>
          <w:rFonts w:ascii="Garamond" w:hAnsi="Garamond"/>
          <w:noProof/>
        </w:rPr>
        <w:tab/>
        <w:t>35</w:t>
      </w:r>
    </w:p>
    <w:p w14:paraId="1964432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Ontonagon</w:t>
      </w:r>
      <w:r w:rsidRPr="00D5156F">
        <w:rPr>
          <w:rFonts w:ascii="Garamond" w:hAnsi="Garamond"/>
          <w:noProof/>
        </w:rPr>
        <w:tab/>
        <w:t>26</w:t>
      </w:r>
    </w:p>
    <w:p w14:paraId="36717FC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Operation Overlord</w:t>
      </w:r>
      <w:r w:rsidRPr="00D5156F">
        <w:rPr>
          <w:rFonts w:ascii="Garamond" w:hAnsi="Garamond"/>
          <w:noProof/>
        </w:rPr>
        <w:tab/>
        <w:t>3, 5</w:t>
      </w:r>
    </w:p>
    <w:p w14:paraId="3B3F766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Otus (AS-20)</w:t>
      </w:r>
      <w:r w:rsidRPr="00D5156F">
        <w:rPr>
          <w:rFonts w:ascii="Garamond" w:hAnsi="Garamond"/>
          <w:noProof/>
        </w:rPr>
        <w:tab/>
        <w:t>28</w:t>
      </w:r>
    </w:p>
    <w:p w14:paraId="0CAEB626"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P</w:t>
      </w:r>
    </w:p>
    <w:p w14:paraId="258E8A0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P-40 Kittyhawk</w:t>
      </w:r>
      <w:r w:rsidRPr="00D5156F">
        <w:rPr>
          <w:rFonts w:ascii="Garamond" w:hAnsi="Garamond"/>
          <w:noProof/>
        </w:rPr>
        <w:tab/>
        <w:t>4</w:t>
      </w:r>
    </w:p>
    <w:p w14:paraId="6851E73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P-47 Thunderbolt</w:t>
      </w:r>
      <w:r w:rsidRPr="00D5156F">
        <w:rPr>
          <w:rFonts w:ascii="Garamond" w:hAnsi="Garamond"/>
          <w:noProof/>
        </w:rPr>
        <w:tab/>
        <w:t>21</w:t>
      </w:r>
    </w:p>
    <w:p w14:paraId="291F029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P-51 Mustang</w:t>
      </w:r>
      <w:r w:rsidRPr="00D5156F">
        <w:rPr>
          <w:rFonts w:ascii="Garamond" w:hAnsi="Garamond"/>
          <w:noProof/>
        </w:rPr>
        <w:tab/>
        <w:t>14</w:t>
      </w:r>
    </w:p>
    <w:p w14:paraId="25B23E4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Pacific</w:t>
      </w:r>
      <w:r w:rsidRPr="00D5156F">
        <w:rPr>
          <w:rFonts w:ascii="Garamond" w:hAnsi="Garamond"/>
          <w:noProof/>
        </w:rPr>
        <w:tab/>
        <w:t>3, 4, 9, 10, 13, 14, 18, 20, 29, 36, 47</w:t>
      </w:r>
    </w:p>
    <w:p w14:paraId="420B2BB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Pacific Area</w:t>
      </w:r>
      <w:r w:rsidRPr="00D5156F">
        <w:rPr>
          <w:rFonts w:ascii="Garamond" w:hAnsi="Garamond"/>
          <w:noProof/>
        </w:rPr>
        <w:tab/>
        <w:t>9, 14</w:t>
      </w:r>
    </w:p>
    <w:p w14:paraId="4197E43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Pacific Fleet</w:t>
      </w:r>
      <w:r w:rsidRPr="00D5156F">
        <w:rPr>
          <w:rFonts w:ascii="Garamond" w:hAnsi="Garamond"/>
          <w:noProof/>
        </w:rPr>
        <w:tab/>
        <w:t>29</w:t>
      </w:r>
    </w:p>
    <w:p w14:paraId="7B1BE82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Panama Canal</w:t>
      </w:r>
      <w:r w:rsidRPr="00D5156F">
        <w:rPr>
          <w:rFonts w:ascii="Garamond" w:hAnsi="Garamond"/>
          <w:noProof/>
        </w:rPr>
        <w:tab/>
        <w:t>29</w:t>
      </w:r>
    </w:p>
    <w:p w14:paraId="78A6F56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Papuan New Guinea</w:t>
      </w:r>
      <w:r w:rsidRPr="00D5156F">
        <w:rPr>
          <w:rFonts w:ascii="Garamond" w:hAnsi="Garamond"/>
          <w:noProof/>
        </w:rPr>
        <w:tab/>
        <w:t>29</w:t>
      </w:r>
    </w:p>
    <w:p w14:paraId="3820DEA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Paris</w:t>
      </w:r>
      <w:r w:rsidRPr="00D5156F">
        <w:rPr>
          <w:rFonts w:ascii="Garamond" w:hAnsi="Garamond"/>
          <w:noProof/>
        </w:rPr>
        <w:tab/>
        <w:t>16</w:t>
      </w:r>
    </w:p>
    <w:p w14:paraId="600AD16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Pas de Calais</w:t>
      </w:r>
      <w:r w:rsidRPr="00D5156F">
        <w:rPr>
          <w:rFonts w:ascii="Garamond" w:hAnsi="Garamond"/>
          <w:noProof/>
        </w:rPr>
        <w:tab/>
        <w:t>31</w:t>
      </w:r>
    </w:p>
    <w:p w14:paraId="1A11799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Pasquotank</w:t>
      </w:r>
      <w:r w:rsidRPr="00D5156F">
        <w:rPr>
          <w:rFonts w:ascii="Garamond" w:hAnsi="Garamond"/>
          <w:noProof/>
        </w:rPr>
        <w:tab/>
        <w:t>26</w:t>
      </w:r>
    </w:p>
    <w:p w14:paraId="2B71C59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Patapsco</w:t>
      </w:r>
      <w:r w:rsidRPr="00D5156F">
        <w:rPr>
          <w:rFonts w:ascii="Garamond" w:hAnsi="Garamond"/>
          <w:noProof/>
        </w:rPr>
        <w:tab/>
        <w:t>23</w:t>
      </w:r>
    </w:p>
    <w:p w14:paraId="46B6B6E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Patapsco Class</w:t>
      </w:r>
      <w:r w:rsidRPr="00D5156F">
        <w:rPr>
          <w:rFonts w:ascii="Garamond" w:hAnsi="Garamond"/>
          <w:noProof/>
        </w:rPr>
        <w:tab/>
        <w:t>23</w:t>
      </w:r>
    </w:p>
    <w:p w14:paraId="6A93B5D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Patrol Torpedo</w:t>
      </w:r>
      <w:r w:rsidRPr="00D5156F">
        <w:rPr>
          <w:rFonts w:ascii="Garamond" w:hAnsi="Garamond"/>
          <w:noProof/>
        </w:rPr>
        <w:tab/>
        <w:t>21</w:t>
      </w:r>
    </w:p>
    <w:p w14:paraId="3FB34DC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PAW</w:t>
      </w:r>
      <w:r w:rsidRPr="00D5156F">
        <w:rPr>
          <w:rFonts w:ascii="Garamond" w:hAnsi="Garamond"/>
          <w:noProof/>
        </w:rPr>
        <w:tab/>
        <w:t>3, 4, 5</w:t>
      </w:r>
    </w:p>
    <w:p w14:paraId="5CBC656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PB4Y-1 Patrol Bomber</w:t>
      </w:r>
      <w:r w:rsidRPr="00D5156F">
        <w:rPr>
          <w:rFonts w:ascii="Garamond" w:hAnsi="Garamond"/>
          <w:noProof/>
        </w:rPr>
        <w:tab/>
        <w:t>10</w:t>
      </w:r>
    </w:p>
    <w:p w14:paraId="428ACF2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Pearl Harbour</w:t>
      </w:r>
      <w:r w:rsidRPr="00D5156F">
        <w:rPr>
          <w:rFonts w:ascii="Garamond" w:hAnsi="Garamond"/>
          <w:noProof/>
        </w:rPr>
        <w:tab/>
        <w:t>4, 21</w:t>
      </w:r>
    </w:p>
    <w:p w14:paraId="623AB20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Peconic</w:t>
      </w:r>
      <w:r w:rsidRPr="00D5156F">
        <w:rPr>
          <w:rFonts w:ascii="Garamond" w:hAnsi="Garamond"/>
          <w:noProof/>
        </w:rPr>
        <w:tab/>
        <w:t>25</w:t>
      </w:r>
    </w:p>
    <w:p w14:paraId="00CBED9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Peenemunde</w:t>
      </w:r>
      <w:r w:rsidRPr="00D5156F">
        <w:rPr>
          <w:rFonts w:ascii="Garamond" w:hAnsi="Garamond"/>
          <w:noProof/>
        </w:rPr>
        <w:tab/>
        <w:t>10</w:t>
      </w:r>
    </w:p>
    <w:p w14:paraId="2A658A4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Persia</w:t>
      </w:r>
      <w:r w:rsidRPr="00D5156F">
        <w:rPr>
          <w:rFonts w:ascii="Garamond" w:hAnsi="Garamond"/>
          <w:noProof/>
        </w:rPr>
        <w:tab/>
        <w:t>5, 9</w:t>
      </w:r>
    </w:p>
    <w:p w14:paraId="14776F6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Persian Gulf</w:t>
      </w:r>
      <w:r w:rsidRPr="00D5156F">
        <w:rPr>
          <w:rFonts w:ascii="Garamond" w:hAnsi="Garamond"/>
          <w:noProof/>
        </w:rPr>
        <w:tab/>
        <w:t>28, 29</w:t>
      </w:r>
    </w:p>
    <w:p w14:paraId="44F9E06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Persian-Anglo Abadan Refinery</w:t>
      </w:r>
      <w:r w:rsidRPr="00D5156F">
        <w:rPr>
          <w:rFonts w:ascii="Garamond" w:hAnsi="Garamond"/>
          <w:noProof/>
        </w:rPr>
        <w:tab/>
        <w:t>7</w:t>
      </w:r>
    </w:p>
    <w:p w14:paraId="4122BC0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Petaluma</w:t>
      </w:r>
      <w:r w:rsidRPr="00D5156F">
        <w:rPr>
          <w:rFonts w:ascii="Garamond" w:hAnsi="Garamond"/>
          <w:noProof/>
        </w:rPr>
        <w:tab/>
        <w:t>25</w:t>
      </w:r>
    </w:p>
    <w:p w14:paraId="6C942A3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Petroleum Administration for War</w:t>
      </w:r>
      <w:r w:rsidRPr="00D5156F">
        <w:rPr>
          <w:rFonts w:ascii="Garamond" w:hAnsi="Garamond"/>
          <w:noProof/>
        </w:rPr>
        <w:tab/>
        <w:t>3, 4, 5</w:t>
      </w:r>
    </w:p>
    <w:p w14:paraId="0B24596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Petroleum Board</w:t>
      </w:r>
      <w:r w:rsidRPr="00D5156F">
        <w:rPr>
          <w:rFonts w:ascii="Garamond" w:hAnsi="Garamond"/>
          <w:noProof/>
        </w:rPr>
        <w:tab/>
        <w:t>3, 4, 5</w:t>
      </w:r>
    </w:p>
    <w:p w14:paraId="0C855FD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Petroleum Industry General Commission - District 2.</w:t>
      </w:r>
      <w:r w:rsidRPr="00D5156F">
        <w:rPr>
          <w:rFonts w:ascii="Garamond" w:hAnsi="Garamond"/>
          <w:noProof/>
        </w:rPr>
        <w:tab/>
        <w:t>36</w:t>
      </w:r>
    </w:p>
    <w:p w14:paraId="73B9814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Petroleum Pool</w:t>
      </w:r>
      <w:r w:rsidRPr="00D5156F">
        <w:rPr>
          <w:rFonts w:ascii="Garamond" w:hAnsi="Garamond"/>
          <w:noProof/>
        </w:rPr>
        <w:tab/>
        <w:t>4</w:t>
      </w:r>
    </w:p>
    <w:p w14:paraId="2EA1956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Petroleum Warfare Department</w:t>
      </w:r>
      <w:r w:rsidRPr="00D5156F">
        <w:rPr>
          <w:rFonts w:ascii="Garamond" w:hAnsi="Garamond"/>
          <w:noProof/>
        </w:rPr>
        <w:tab/>
        <w:t>30</w:t>
      </w:r>
    </w:p>
    <w:p w14:paraId="07EC653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Philadelphia Navy Yard</w:t>
      </w:r>
      <w:r w:rsidRPr="00D5156F">
        <w:rPr>
          <w:rFonts w:ascii="Garamond" w:hAnsi="Garamond"/>
          <w:noProof/>
        </w:rPr>
        <w:tab/>
        <w:t>29</w:t>
      </w:r>
    </w:p>
    <w:p w14:paraId="12F37A3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Phillips</w:t>
      </w:r>
      <w:r w:rsidRPr="00D5156F">
        <w:rPr>
          <w:rFonts w:ascii="Garamond" w:hAnsi="Garamond"/>
          <w:noProof/>
        </w:rPr>
        <w:tab/>
        <w:t>36</w:t>
      </w:r>
    </w:p>
    <w:p w14:paraId="21A499A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Phillips “Poly Gas”</w:t>
      </w:r>
      <w:r w:rsidRPr="00D5156F">
        <w:rPr>
          <w:rFonts w:ascii="Garamond" w:hAnsi="Garamond"/>
          <w:noProof/>
        </w:rPr>
        <w:tab/>
        <w:t>36</w:t>
      </w:r>
    </w:p>
    <w:p w14:paraId="42A65C7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Phillips Borger Refinery Texas</w:t>
      </w:r>
      <w:r w:rsidRPr="00D5156F">
        <w:rPr>
          <w:rFonts w:ascii="Garamond" w:hAnsi="Garamond"/>
          <w:noProof/>
        </w:rPr>
        <w:tab/>
        <w:t>36</w:t>
      </w:r>
    </w:p>
    <w:p w14:paraId="0335930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Piscataqua</w:t>
      </w:r>
      <w:r w:rsidRPr="00D5156F">
        <w:rPr>
          <w:rFonts w:ascii="Garamond" w:hAnsi="Garamond"/>
          <w:noProof/>
        </w:rPr>
        <w:tab/>
        <w:t>25</w:t>
      </w:r>
    </w:p>
    <w:p w14:paraId="39553E1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PLUTO</w:t>
      </w:r>
      <w:r w:rsidRPr="00D5156F">
        <w:rPr>
          <w:rFonts w:ascii="Garamond" w:hAnsi="Garamond"/>
          <w:noProof/>
        </w:rPr>
        <w:tab/>
        <w:t>30, 31, 32, 33</w:t>
      </w:r>
    </w:p>
    <w:p w14:paraId="163AEE9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Poles</w:t>
      </w:r>
      <w:r w:rsidRPr="00D5156F">
        <w:rPr>
          <w:rFonts w:ascii="Garamond" w:hAnsi="Garamond"/>
          <w:noProof/>
        </w:rPr>
        <w:tab/>
        <w:t>16</w:t>
      </w:r>
    </w:p>
    <w:p w14:paraId="6DDEF9B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polymerisation</w:t>
      </w:r>
      <w:r w:rsidRPr="00D5156F">
        <w:rPr>
          <w:rFonts w:ascii="Garamond" w:hAnsi="Garamond"/>
          <w:noProof/>
        </w:rPr>
        <w:tab/>
      </w:r>
      <w:r>
        <w:rPr>
          <w:rFonts w:ascii="Garamond" w:hAnsi="Garamond"/>
          <w:noProof/>
        </w:rPr>
        <w:t xml:space="preserve">35, </w:t>
      </w:r>
      <w:r w:rsidRPr="00D5156F">
        <w:rPr>
          <w:rFonts w:ascii="Garamond" w:hAnsi="Garamond"/>
          <w:noProof/>
        </w:rPr>
        <w:t>36</w:t>
      </w:r>
    </w:p>
    <w:p w14:paraId="1E1F589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Ponchatoula</w:t>
      </w:r>
      <w:r w:rsidRPr="00D5156F">
        <w:rPr>
          <w:rFonts w:ascii="Garamond" w:hAnsi="Garamond"/>
          <w:noProof/>
        </w:rPr>
        <w:tab/>
        <w:t>27</w:t>
      </w:r>
    </w:p>
    <w:p w14:paraId="33969B2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President Roosevelt</w:t>
      </w:r>
      <w:r w:rsidRPr="00D5156F">
        <w:rPr>
          <w:rFonts w:ascii="Garamond" w:hAnsi="Garamond"/>
          <w:noProof/>
        </w:rPr>
        <w:tab/>
        <w:t>3, 4</w:t>
      </w:r>
    </w:p>
    <w:p w14:paraId="33CB228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Process Oil</w:t>
      </w:r>
      <w:r w:rsidRPr="00D5156F">
        <w:rPr>
          <w:rFonts w:ascii="Garamond" w:hAnsi="Garamond"/>
          <w:noProof/>
        </w:rPr>
        <w:tab/>
        <w:t>34</w:t>
      </w:r>
    </w:p>
    <w:p w14:paraId="12F7619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Pure</w:t>
      </w:r>
      <w:r w:rsidRPr="00D5156F">
        <w:rPr>
          <w:rFonts w:ascii="Garamond" w:hAnsi="Garamond"/>
          <w:noProof/>
        </w:rPr>
        <w:tab/>
        <w:t>35</w:t>
      </w:r>
    </w:p>
    <w:p w14:paraId="3767B692"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Q</w:t>
      </w:r>
    </w:p>
    <w:p w14:paraId="20D3DB4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Quastinet</w:t>
      </w:r>
      <w:r w:rsidRPr="00D5156F">
        <w:rPr>
          <w:rFonts w:ascii="Garamond" w:hAnsi="Garamond"/>
          <w:noProof/>
        </w:rPr>
        <w:tab/>
        <w:t>27</w:t>
      </w:r>
    </w:p>
    <w:p w14:paraId="7A8FFD4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Quebec</w:t>
      </w:r>
      <w:r w:rsidRPr="00D5156F">
        <w:rPr>
          <w:rFonts w:ascii="Garamond" w:hAnsi="Garamond"/>
          <w:noProof/>
        </w:rPr>
        <w:tab/>
        <w:t>6</w:t>
      </w:r>
    </w:p>
    <w:p w14:paraId="00F42F0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Quinnebaug</w:t>
      </w:r>
      <w:r w:rsidRPr="00D5156F">
        <w:rPr>
          <w:rFonts w:ascii="Garamond" w:hAnsi="Garamond"/>
          <w:noProof/>
        </w:rPr>
        <w:tab/>
        <w:t>25</w:t>
      </w:r>
    </w:p>
    <w:p w14:paraId="32BD468F"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R</w:t>
      </w:r>
    </w:p>
    <w:p w14:paraId="2248B11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R.A.F.</w:t>
      </w:r>
      <w:r w:rsidRPr="00D5156F">
        <w:rPr>
          <w:rFonts w:ascii="Garamond" w:hAnsi="Garamond"/>
          <w:noProof/>
        </w:rPr>
        <w:tab/>
        <w:t>6, 8, 10, 12, 13</w:t>
      </w:r>
    </w:p>
    <w:p w14:paraId="59BDCBB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Rabaul (New Guinea)</w:t>
      </w:r>
      <w:r w:rsidRPr="00D5156F">
        <w:rPr>
          <w:rFonts w:ascii="Garamond" w:hAnsi="Garamond"/>
          <w:noProof/>
        </w:rPr>
        <w:tab/>
        <w:t>4</w:t>
      </w:r>
    </w:p>
    <w:p w14:paraId="613C978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Rear Admiral W.B.Young</w:t>
      </w:r>
      <w:r w:rsidRPr="00D5156F">
        <w:rPr>
          <w:rFonts w:ascii="Garamond" w:hAnsi="Garamond"/>
          <w:noProof/>
        </w:rPr>
        <w:tab/>
        <w:t>28</w:t>
      </w:r>
    </w:p>
    <w:p w14:paraId="6C8D59F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Red Sea</w:t>
      </w:r>
      <w:r w:rsidRPr="00D5156F">
        <w:rPr>
          <w:rFonts w:ascii="Garamond" w:hAnsi="Garamond"/>
          <w:noProof/>
        </w:rPr>
        <w:tab/>
        <w:t>5</w:t>
      </w:r>
    </w:p>
    <w:p w14:paraId="05C0A58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Regensburg</w:t>
      </w:r>
      <w:r w:rsidRPr="00D5156F">
        <w:rPr>
          <w:rFonts w:ascii="Garamond" w:hAnsi="Garamond"/>
          <w:noProof/>
        </w:rPr>
        <w:tab/>
        <w:t>10</w:t>
      </w:r>
    </w:p>
    <w:p w14:paraId="4A9C102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Rhine</w:t>
      </w:r>
      <w:r w:rsidRPr="00D5156F">
        <w:rPr>
          <w:rFonts w:ascii="Garamond" w:hAnsi="Garamond"/>
          <w:noProof/>
        </w:rPr>
        <w:tab/>
        <w:t>32, 33</w:t>
      </w:r>
    </w:p>
    <w:p w14:paraId="6025752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Rhine River</w:t>
      </w:r>
      <w:r w:rsidRPr="00D5156F">
        <w:rPr>
          <w:rFonts w:ascii="Garamond" w:hAnsi="Garamond"/>
          <w:noProof/>
        </w:rPr>
        <w:tab/>
        <w:t>17</w:t>
      </w:r>
    </w:p>
    <w:p w14:paraId="180C14B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Rio Grande</w:t>
      </w:r>
      <w:r w:rsidRPr="00D5156F">
        <w:rPr>
          <w:rFonts w:ascii="Garamond" w:hAnsi="Garamond"/>
          <w:noProof/>
        </w:rPr>
        <w:tab/>
        <w:t>23</w:t>
      </w:r>
    </w:p>
    <w:p w14:paraId="228459A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River Thames</w:t>
      </w:r>
      <w:r w:rsidRPr="00D5156F">
        <w:rPr>
          <w:rFonts w:ascii="Garamond" w:hAnsi="Garamond"/>
          <w:noProof/>
        </w:rPr>
        <w:tab/>
        <w:t>31</w:t>
      </w:r>
    </w:p>
    <w:p w14:paraId="4A6FF79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Rockhampton</w:t>
      </w:r>
      <w:r w:rsidRPr="00D5156F">
        <w:rPr>
          <w:rFonts w:ascii="Garamond" w:hAnsi="Garamond"/>
          <w:noProof/>
        </w:rPr>
        <w:tab/>
        <w:t>4</w:t>
      </w:r>
    </w:p>
    <w:p w14:paraId="447B38B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Rocky Mountain Refinery</w:t>
      </w:r>
      <w:r w:rsidRPr="00D5156F">
        <w:rPr>
          <w:rFonts w:ascii="Garamond" w:hAnsi="Garamond"/>
          <w:noProof/>
        </w:rPr>
        <w:tab/>
        <w:t>35</w:t>
      </w:r>
    </w:p>
    <w:p w14:paraId="463BE04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Roosevelt</w:t>
      </w:r>
      <w:r w:rsidRPr="00D5156F">
        <w:rPr>
          <w:rFonts w:ascii="Garamond" w:hAnsi="Garamond"/>
          <w:noProof/>
        </w:rPr>
        <w:tab/>
        <w:t>10</w:t>
      </w:r>
    </w:p>
    <w:p w14:paraId="02170FA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Royal Air Force</w:t>
      </w:r>
      <w:r w:rsidRPr="00D5156F">
        <w:rPr>
          <w:rFonts w:ascii="Garamond" w:hAnsi="Garamond"/>
          <w:noProof/>
        </w:rPr>
        <w:tab/>
        <w:t>10, 12</w:t>
      </w:r>
    </w:p>
    <w:p w14:paraId="49C0650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Russia</w:t>
      </w:r>
      <w:r w:rsidRPr="00D5156F">
        <w:rPr>
          <w:rFonts w:ascii="Garamond" w:hAnsi="Garamond"/>
          <w:noProof/>
        </w:rPr>
        <w:tab/>
        <w:t>16</w:t>
      </w:r>
    </w:p>
    <w:p w14:paraId="74F115A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Russian</w:t>
      </w:r>
      <w:r w:rsidRPr="00D5156F">
        <w:rPr>
          <w:rFonts w:ascii="Garamond" w:hAnsi="Garamond"/>
          <w:noProof/>
        </w:rPr>
        <w:tab/>
        <w:t>17</w:t>
      </w:r>
    </w:p>
    <w:p w14:paraId="5FD7F95C"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lastRenderedPageBreak/>
        <w:t>S</w:t>
      </w:r>
    </w:p>
    <w:p w14:paraId="7B86350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Sacandaga</w:t>
      </w:r>
      <w:r w:rsidRPr="00D5156F">
        <w:rPr>
          <w:rFonts w:ascii="Garamond" w:hAnsi="Garamond"/>
          <w:noProof/>
        </w:rPr>
        <w:tab/>
        <w:t>27</w:t>
      </w:r>
    </w:p>
    <w:p w14:paraId="66AD625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Sakatonchee</w:t>
      </w:r>
      <w:r w:rsidRPr="00D5156F">
        <w:rPr>
          <w:rFonts w:ascii="Garamond" w:hAnsi="Garamond"/>
          <w:noProof/>
        </w:rPr>
        <w:tab/>
        <w:t>26</w:t>
      </w:r>
    </w:p>
    <w:p w14:paraId="24A2E6A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Sakonnet</w:t>
      </w:r>
      <w:r w:rsidRPr="00D5156F">
        <w:rPr>
          <w:rFonts w:ascii="Garamond" w:hAnsi="Garamond"/>
          <w:noProof/>
        </w:rPr>
        <w:tab/>
        <w:t>27</w:t>
      </w:r>
    </w:p>
    <w:p w14:paraId="18771A8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San Francisco</w:t>
      </w:r>
      <w:r w:rsidRPr="00D5156F">
        <w:rPr>
          <w:rFonts w:ascii="Garamond" w:hAnsi="Garamond"/>
          <w:noProof/>
        </w:rPr>
        <w:tab/>
        <w:t>36</w:t>
      </w:r>
    </w:p>
    <w:p w14:paraId="2C40F3E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Sandown</w:t>
      </w:r>
      <w:r w:rsidRPr="00D5156F">
        <w:rPr>
          <w:rFonts w:ascii="Garamond" w:hAnsi="Garamond"/>
          <w:noProof/>
        </w:rPr>
        <w:tab/>
        <w:t>32</w:t>
      </w:r>
    </w:p>
    <w:p w14:paraId="52D89B8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Santa Maria Refinery</w:t>
      </w:r>
      <w:r w:rsidRPr="00D5156F">
        <w:rPr>
          <w:rFonts w:ascii="Garamond" w:hAnsi="Garamond"/>
          <w:noProof/>
        </w:rPr>
        <w:tab/>
        <w:t>35</w:t>
      </w:r>
    </w:p>
    <w:p w14:paraId="5AD2C0D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Schweinfurt</w:t>
      </w:r>
      <w:r w:rsidRPr="00D5156F">
        <w:rPr>
          <w:rFonts w:ascii="Garamond" w:hAnsi="Garamond"/>
          <w:noProof/>
        </w:rPr>
        <w:tab/>
        <w:t>10</w:t>
      </w:r>
    </w:p>
    <w:p w14:paraId="623CC02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Seattle-Tacoma</w:t>
      </w:r>
      <w:r w:rsidRPr="00D5156F">
        <w:rPr>
          <w:rFonts w:ascii="Garamond" w:hAnsi="Garamond"/>
          <w:noProof/>
        </w:rPr>
        <w:tab/>
        <w:t>23</w:t>
      </w:r>
    </w:p>
    <w:p w14:paraId="4FA5C13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Sebasticook</w:t>
      </w:r>
      <w:r w:rsidRPr="00D5156F">
        <w:rPr>
          <w:rFonts w:ascii="Garamond" w:hAnsi="Garamond"/>
          <w:noProof/>
        </w:rPr>
        <w:tab/>
        <w:t>26</w:t>
      </w:r>
    </w:p>
    <w:p w14:paraId="24F305C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Seekonk</w:t>
      </w:r>
      <w:r w:rsidRPr="00D5156F">
        <w:rPr>
          <w:rFonts w:ascii="Garamond" w:hAnsi="Garamond"/>
          <w:noProof/>
        </w:rPr>
        <w:tab/>
        <w:t>26</w:t>
      </w:r>
    </w:p>
    <w:p w14:paraId="1A32254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Sequatchie</w:t>
      </w:r>
      <w:r w:rsidRPr="00D5156F">
        <w:rPr>
          <w:rFonts w:ascii="Garamond" w:hAnsi="Garamond"/>
          <w:noProof/>
        </w:rPr>
        <w:tab/>
        <w:t>26</w:t>
      </w:r>
    </w:p>
    <w:p w14:paraId="10CCB0D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shale oil refining</w:t>
      </w:r>
      <w:r w:rsidRPr="00D5156F">
        <w:rPr>
          <w:rFonts w:ascii="Garamond" w:hAnsi="Garamond"/>
          <w:noProof/>
        </w:rPr>
        <w:tab/>
        <w:t>4</w:t>
      </w:r>
    </w:p>
    <w:p w14:paraId="17A8193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Shanklin</w:t>
      </w:r>
      <w:r w:rsidRPr="00D5156F">
        <w:rPr>
          <w:rFonts w:ascii="Garamond" w:hAnsi="Garamond"/>
          <w:noProof/>
        </w:rPr>
        <w:tab/>
        <w:t>32</w:t>
      </w:r>
    </w:p>
    <w:p w14:paraId="26DC444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Sheepscot</w:t>
      </w:r>
      <w:r w:rsidRPr="00D5156F">
        <w:rPr>
          <w:rFonts w:ascii="Garamond" w:hAnsi="Garamond"/>
          <w:noProof/>
        </w:rPr>
        <w:tab/>
        <w:t>26</w:t>
      </w:r>
    </w:p>
    <w:p w14:paraId="6B33FD7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Shell</w:t>
      </w:r>
      <w:r w:rsidRPr="00D5156F">
        <w:rPr>
          <w:rFonts w:ascii="Garamond" w:hAnsi="Garamond"/>
          <w:noProof/>
        </w:rPr>
        <w:tab/>
        <w:t>4</w:t>
      </w:r>
    </w:p>
    <w:p w14:paraId="44903F8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Shell Company of Australia</w:t>
      </w:r>
      <w:r w:rsidRPr="00D5156F">
        <w:rPr>
          <w:rFonts w:ascii="Garamond" w:hAnsi="Garamond"/>
          <w:noProof/>
        </w:rPr>
        <w:tab/>
        <w:t>4</w:t>
      </w:r>
    </w:p>
    <w:p w14:paraId="6CE23B5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Shell refinery</w:t>
      </w:r>
      <w:r w:rsidRPr="00D5156F">
        <w:rPr>
          <w:rFonts w:ascii="Garamond" w:hAnsi="Garamond"/>
          <w:noProof/>
        </w:rPr>
        <w:tab/>
        <w:t>7</w:t>
      </w:r>
    </w:p>
    <w:p w14:paraId="3E0A766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Shikellamy</w:t>
      </w:r>
      <w:r w:rsidRPr="00D5156F">
        <w:rPr>
          <w:rFonts w:ascii="Garamond" w:hAnsi="Garamond"/>
          <w:noProof/>
        </w:rPr>
        <w:tab/>
        <w:t>27</w:t>
      </w:r>
    </w:p>
    <w:p w14:paraId="326C4D1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Shikellamy Class</w:t>
      </w:r>
      <w:r w:rsidRPr="00D5156F">
        <w:rPr>
          <w:rFonts w:ascii="Garamond" w:hAnsi="Garamond"/>
          <w:noProof/>
        </w:rPr>
        <w:tab/>
        <w:t>27</w:t>
      </w:r>
    </w:p>
    <w:p w14:paraId="7FD5593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Short Sunderland</w:t>
      </w:r>
      <w:r w:rsidRPr="00D5156F">
        <w:rPr>
          <w:rFonts w:ascii="Garamond" w:hAnsi="Garamond"/>
          <w:noProof/>
        </w:rPr>
        <w:tab/>
        <w:t>10, 11</w:t>
      </w:r>
    </w:p>
    <w:p w14:paraId="36CD981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Sicily</w:t>
      </w:r>
      <w:r w:rsidRPr="00D5156F">
        <w:rPr>
          <w:rFonts w:ascii="Garamond" w:hAnsi="Garamond"/>
          <w:noProof/>
        </w:rPr>
        <w:tab/>
        <w:t>10, 17</w:t>
      </w:r>
    </w:p>
    <w:p w14:paraId="0850418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Siemens</w:t>
      </w:r>
      <w:r w:rsidRPr="00D5156F">
        <w:rPr>
          <w:rFonts w:ascii="Garamond" w:hAnsi="Garamond"/>
          <w:noProof/>
        </w:rPr>
        <w:tab/>
        <w:t>33</w:t>
      </w:r>
    </w:p>
    <w:p w14:paraId="09EDF6F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Singapore</w:t>
      </w:r>
      <w:r w:rsidRPr="00D5156F">
        <w:rPr>
          <w:rFonts w:ascii="Garamond" w:hAnsi="Garamond"/>
          <w:noProof/>
        </w:rPr>
        <w:tab/>
        <w:t>4</w:t>
      </w:r>
    </w:p>
    <w:p w14:paraId="09271F7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Sir Alan Brooke</w:t>
      </w:r>
      <w:r w:rsidRPr="00D5156F">
        <w:rPr>
          <w:rFonts w:ascii="Garamond" w:hAnsi="Garamond"/>
          <w:noProof/>
        </w:rPr>
        <w:tab/>
        <w:t>6</w:t>
      </w:r>
    </w:p>
    <w:p w14:paraId="3CEE0C1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Sir Anthony Eden</w:t>
      </w:r>
      <w:r w:rsidRPr="00D5156F">
        <w:rPr>
          <w:rFonts w:ascii="Garamond" w:hAnsi="Garamond"/>
          <w:noProof/>
        </w:rPr>
        <w:tab/>
        <w:t>9</w:t>
      </w:r>
    </w:p>
    <w:p w14:paraId="13539B1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Sir Charles Portal</w:t>
      </w:r>
      <w:r w:rsidRPr="00D5156F">
        <w:rPr>
          <w:rFonts w:ascii="Garamond" w:hAnsi="Garamond"/>
          <w:noProof/>
        </w:rPr>
        <w:tab/>
        <w:t>6</w:t>
      </w:r>
    </w:p>
    <w:p w14:paraId="0972749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Sir Dudley Pound</w:t>
      </w:r>
      <w:r w:rsidRPr="00D5156F">
        <w:rPr>
          <w:rFonts w:ascii="Garamond" w:hAnsi="Garamond"/>
          <w:noProof/>
        </w:rPr>
        <w:tab/>
        <w:t>6</w:t>
      </w:r>
    </w:p>
    <w:p w14:paraId="06EE87A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Sir John Dill</w:t>
      </w:r>
      <w:r w:rsidRPr="00D5156F">
        <w:rPr>
          <w:rFonts w:ascii="Garamond" w:hAnsi="Garamond"/>
          <w:noProof/>
        </w:rPr>
        <w:tab/>
        <w:t>6</w:t>
      </w:r>
    </w:p>
    <w:p w14:paraId="07D745F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Smiths Bluff Refinery</w:t>
      </w:r>
      <w:r w:rsidRPr="00D5156F">
        <w:rPr>
          <w:rFonts w:ascii="Garamond" w:hAnsi="Garamond"/>
          <w:noProof/>
        </w:rPr>
        <w:tab/>
        <w:t>35</w:t>
      </w:r>
    </w:p>
    <w:p w14:paraId="68A32FC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Smithsonian Uzar-Hazy Air Museum</w:t>
      </w:r>
      <w:r w:rsidRPr="00D5156F">
        <w:rPr>
          <w:rFonts w:ascii="Garamond" w:hAnsi="Garamond"/>
          <w:noProof/>
        </w:rPr>
        <w:tab/>
        <w:t>37</w:t>
      </w:r>
    </w:p>
    <w:p w14:paraId="576DB1F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Socony-Vacuum (Mobil)</w:t>
      </w:r>
      <w:r w:rsidRPr="00D5156F">
        <w:rPr>
          <w:rFonts w:ascii="Garamond" w:hAnsi="Garamond"/>
          <w:noProof/>
        </w:rPr>
        <w:tab/>
        <w:t>35</w:t>
      </w:r>
    </w:p>
    <w:p w14:paraId="265189E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Solomons</w:t>
      </w:r>
      <w:r w:rsidRPr="00D5156F">
        <w:rPr>
          <w:rFonts w:ascii="Garamond" w:hAnsi="Garamond"/>
          <w:noProof/>
        </w:rPr>
        <w:tab/>
        <w:t>29</w:t>
      </w:r>
    </w:p>
    <w:p w14:paraId="2123503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South Africa</w:t>
      </w:r>
      <w:r w:rsidRPr="00D5156F">
        <w:rPr>
          <w:rFonts w:ascii="Garamond" w:hAnsi="Garamond"/>
          <w:noProof/>
        </w:rPr>
        <w:tab/>
        <w:t>5, 17</w:t>
      </w:r>
    </w:p>
    <w:p w14:paraId="62C8E86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South America</w:t>
      </w:r>
      <w:r w:rsidRPr="00D5156F">
        <w:rPr>
          <w:rFonts w:ascii="Garamond" w:hAnsi="Garamond"/>
          <w:noProof/>
        </w:rPr>
        <w:tab/>
        <w:t>8</w:t>
      </w:r>
    </w:p>
    <w:p w14:paraId="5089A25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South Pacific</w:t>
      </w:r>
      <w:r w:rsidRPr="00D5156F">
        <w:rPr>
          <w:rFonts w:ascii="Garamond" w:hAnsi="Garamond"/>
          <w:noProof/>
        </w:rPr>
        <w:tab/>
        <w:t>8, 15, 16, 17</w:t>
      </w:r>
    </w:p>
    <w:p w14:paraId="4B26EB4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South West Pacific</w:t>
      </w:r>
      <w:r w:rsidRPr="00D5156F">
        <w:rPr>
          <w:rFonts w:ascii="Garamond" w:hAnsi="Garamond"/>
          <w:noProof/>
        </w:rPr>
        <w:tab/>
        <w:t>8, 15</w:t>
      </w:r>
    </w:p>
    <w:p w14:paraId="2F1C072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South West Pacific I</w:t>
      </w:r>
      <w:r w:rsidRPr="00D5156F">
        <w:rPr>
          <w:rFonts w:ascii="Garamond" w:hAnsi="Garamond"/>
          <w:noProof/>
        </w:rPr>
        <w:tab/>
        <w:t>15</w:t>
      </w:r>
    </w:p>
    <w:p w14:paraId="614B94F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South West Pacific II</w:t>
      </w:r>
      <w:r w:rsidRPr="00D5156F">
        <w:rPr>
          <w:rFonts w:ascii="Garamond" w:hAnsi="Garamond"/>
          <w:noProof/>
        </w:rPr>
        <w:tab/>
        <w:t>15</w:t>
      </w:r>
    </w:p>
    <w:p w14:paraId="2B9EEF9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Southampton</w:t>
      </w:r>
      <w:r w:rsidRPr="00D5156F">
        <w:rPr>
          <w:rFonts w:ascii="Garamond" w:hAnsi="Garamond"/>
          <w:noProof/>
        </w:rPr>
        <w:tab/>
        <w:t>12</w:t>
      </w:r>
    </w:p>
    <w:p w14:paraId="0B59891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Southwest Pacific</w:t>
      </w:r>
      <w:r w:rsidRPr="00D5156F">
        <w:rPr>
          <w:rFonts w:ascii="Garamond" w:hAnsi="Garamond"/>
          <w:noProof/>
        </w:rPr>
        <w:tab/>
        <w:t>5, 29</w:t>
      </w:r>
    </w:p>
    <w:p w14:paraId="04ECCAB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South-West Pacific</w:t>
      </w:r>
      <w:r w:rsidRPr="00D5156F">
        <w:rPr>
          <w:rFonts w:ascii="Garamond" w:hAnsi="Garamond"/>
          <w:noProof/>
        </w:rPr>
        <w:tab/>
        <w:t>16, 17</w:t>
      </w:r>
    </w:p>
    <w:p w14:paraId="0B28968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Soviet Union</w:t>
      </w:r>
      <w:r w:rsidRPr="00D5156F">
        <w:rPr>
          <w:rFonts w:ascii="Garamond" w:hAnsi="Garamond"/>
          <w:noProof/>
        </w:rPr>
        <w:tab/>
        <w:t>29</w:t>
      </w:r>
    </w:p>
    <w:p w14:paraId="2F23BC0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Spain</w:t>
      </w:r>
      <w:r w:rsidRPr="00D5156F">
        <w:rPr>
          <w:rFonts w:ascii="Garamond" w:hAnsi="Garamond"/>
          <w:noProof/>
        </w:rPr>
        <w:tab/>
        <w:t>17</w:t>
      </w:r>
    </w:p>
    <w:p w14:paraId="08F0D2C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Spitfires</w:t>
      </w:r>
      <w:r w:rsidRPr="00D5156F">
        <w:rPr>
          <w:rFonts w:ascii="Garamond" w:hAnsi="Garamond"/>
          <w:noProof/>
        </w:rPr>
        <w:tab/>
        <w:t>10</w:t>
      </w:r>
    </w:p>
    <w:p w14:paraId="19D2D04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SS Kalkay</w:t>
      </w:r>
      <w:r w:rsidRPr="00D5156F">
        <w:rPr>
          <w:rFonts w:ascii="Garamond" w:hAnsi="Garamond"/>
          <w:noProof/>
        </w:rPr>
        <w:tab/>
        <w:t>22</w:t>
      </w:r>
    </w:p>
    <w:p w14:paraId="478DA95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Standard Oil Company</w:t>
      </w:r>
      <w:r w:rsidRPr="00D5156F">
        <w:rPr>
          <w:rFonts w:ascii="Garamond" w:hAnsi="Garamond"/>
          <w:noProof/>
        </w:rPr>
        <w:tab/>
        <w:t>35</w:t>
      </w:r>
    </w:p>
    <w:p w14:paraId="20A604C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Standard Refineries</w:t>
      </w:r>
      <w:r w:rsidRPr="00D5156F">
        <w:rPr>
          <w:rFonts w:ascii="Garamond" w:hAnsi="Garamond"/>
          <w:noProof/>
        </w:rPr>
        <w:tab/>
        <w:t>4</w:t>
      </w:r>
    </w:p>
    <w:p w14:paraId="1C1263D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Standard-Vacuum</w:t>
      </w:r>
      <w:r w:rsidRPr="00D5156F">
        <w:rPr>
          <w:rFonts w:ascii="Garamond" w:hAnsi="Garamond"/>
          <w:noProof/>
        </w:rPr>
        <w:tab/>
        <w:t>4</w:t>
      </w:r>
    </w:p>
    <w:p w14:paraId="088E151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Stanlow</w:t>
      </w:r>
      <w:r w:rsidRPr="00D5156F">
        <w:rPr>
          <w:rFonts w:ascii="Garamond" w:hAnsi="Garamond"/>
          <w:noProof/>
        </w:rPr>
        <w:tab/>
        <w:t>4, 12, 32, 34, 35</w:t>
      </w:r>
    </w:p>
    <w:p w14:paraId="4DCCCEB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Sterling</w:t>
      </w:r>
      <w:r w:rsidRPr="00D5156F">
        <w:rPr>
          <w:rFonts w:ascii="Garamond" w:hAnsi="Garamond"/>
          <w:noProof/>
        </w:rPr>
        <w:tab/>
        <w:t>9, 13, 34, 35</w:t>
      </w:r>
    </w:p>
    <w:p w14:paraId="4523A39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Sterling Refineries</w:t>
      </w:r>
      <w:r w:rsidRPr="00D5156F">
        <w:rPr>
          <w:rFonts w:ascii="Garamond" w:hAnsi="Garamond"/>
          <w:noProof/>
        </w:rPr>
        <w:tab/>
        <w:t>34</w:t>
      </w:r>
    </w:p>
    <w:p w14:paraId="0346BE0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Suez</w:t>
      </w:r>
      <w:r w:rsidRPr="00D5156F">
        <w:rPr>
          <w:rFonts w:ascii="Garamond" w:hAnsi="Garamond"/>
          <w:noProof/>
        </w:rPr>
        <w:tab/>
        <w:t>9</w:t>
      </w:r>
    </w:p>
    <w:p w14:paraId="4BF4EFE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Sulphur</w:t>
      </w:r>
      <w:r w:rsidRPr="00D5156F">
        <w:rPr>
          <w:rFonts w:ascii="Garamond" w:hAnsi="Garamond"/>
          <w:noProof/>
        </w:rPr>
        <w:tab/>
        <w:t>36</w:t>
      </w:r>
    </w:p>
    <w:p w14:paraId="0EA4573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Sulphuric Acid Alkylation</w:t>
      </w:r>
      <w:r w:rsidRPr="00D5156F">
        <w:rPr>
          <w:rFonts w:ascii="Garamond" w:hAnsi="Garamond"/>
          <w:noProof/>
        </w:rPr>
        <w:tab/>
        <w:t>36</w:t>
      </w:r>
    </w:p>
    <w:p w14:paraId="51B207A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Sun Shipbuilding &amp; Drydock Co</w:t>
      </w:r>
      <w:r w:rsidRPr="00D5156F">
        <w:rPr>
          <w:rFonts w:ascii="Garamond" w:hAnsi="Garamond"/>
          <w:noProof/>
        </w:rPr>
        <w:tab/>
        <w:t>22</w:t>
      </w:r>
    </w:p>
    <w:p w14:paraId="35DD9B5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superfuel</w:t>
      </w:r>
      <w:r w:rsidRPr="00D5156F">
        <w:rPr>
          <w:rFonts w:ascii="Garamond" w:hAnsi="Garamond"/>
          <w:noProof/>
        </w:rPr>
        <w:tab/>
        <w:t>36</w:t>
      </w:r>
    </w:p>
    <w:p w14:paraId="119D3F7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Susquehanna</w:t>
      </w:r>
      <w:r w:rsidRPr="00D5156F">
        <w:rPr>
          <w:rFonts w:ascii="Garamond" w:hAnsi="Garamond"/>
          <w:noProof/>
        </w:rPr>
        <w:tab/>
        <w:t>23</w:t>
      </w:r>
    </w:p>
    <w:p w14:paraId="58993A9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synthetic rubber</w:t>
      </w:r>
      <w:r w:rsidRPr="00D5156F">
        <w:rPr>
          <w:rFonts w:ascii="Garamond" w:hAnsi="Garamond"/>
          <w:noProof/>
        </w:rPr>
        <w:tab/>
        <w:t>35</w:t>
      </w:r>
    </w:p>
    <w:p w14:paraId="09694B5C"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T</w:t>
      </w:r>
    </w:p>
    <w:p w14:paraId="277CCB1C"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T1 types</w:t>
      </w:r>
      <w:r w:rsidRPr="00D5156F">
        <w:rPr>
          <w:rFonts w:ascii="Garamond" w:hAnsi="Garamond"/>
          <w:noProof/>
        </w:rPr>
        <w:tab/>
        <w:t>20</w:t>
      </w:r>
    </w:p>
    <w:p w14:paraId="7988BDF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T2 types</w:t>
      </w:r>
      <w:r w:rsidRPr="00D5156F">
        <w:rPr>
          <w:rFonts w:ascii="Garamond" w:hAnsi="Garamond"/>
          <w:noProof/>
        </w:rPr>
        <w:tab/>
        <w:t>20</w:t>
      </w:r>
    </w:p>
    <w:p w14:paraId="0DECDA4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T3 type</w:t>
      </w:r>
      <w:r w:rsidRPr="00D5156F">
        <w:rPr>
          <w:rFonts w:ascii="Garamond" w:hAnsi="Garamond"/>
          <w:noProof/>
        </w:rPr>
        <w:tab/>
        <w:t>20</w:t>
      </w:r>
    </w:p>
    <w:p w14:paraId="527E304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Talara</w:t>
      </w:r>
      <w:r w:rsidRPr="00D5156F">
        <w:rPr>
          <w:rFonts w:ascii="Garamond" w:hAnsi="Garamond"/>
          <w:noProof/>
        </w:rPr>
        <w:tab/>
        <w:t>9</w:t>
      </w:r>
    </w:p>
    <w:p w14:paraId="4E0E076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Tar Oil</w:t>
      </w:r>
      <w:r w:rsidRPr="00D5156F">
        <w:rPr>
          <w:rFonts w:ascii="Garamond" w:hAnsi="Garamond"/>
          <w:noProof/>
        </w:rPr>
        <w:tab/>
        <w:t>34</w:t>
      </w:r>
    </w:p>
    <w:p w14:paraId="0B3DDEF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TCC</w:t>
      </w:r>
      <w:r w:rsidRPr="00D5156F">
        <w:rPr>
          <w:rFonts w:ascii="Garamond" w:hAnsi="Garamond"/>
          <w:noProof/>
        </w:rPr>
        <w:tab/>
        <w:t>35</w:t>
      </w:r>
    </w:p>
    <w:p w14:paraId="5F9EA10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Tellico</w:t>
      </w:r>
      <w:r w:rsidRPr="00D5156F">
        <w:rPr>
          <w:rFonts w:ascii="Garamond" w:hAnsi="Garamond"/>
          <w:noProof/>
        </w:rPr>
        <w:tab/>
        <w:t>26</w:t>
      </w:r>
    </w:p>
    <w:p w14:paraId="6395B0A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Tetonkaha</w:t>
      </w:r>
      <w:r w:rsidRPr="00D5156F">
        <w:rPr>
          <w:rFonts w:ascii="Garamond" w:hAnsi="Garamond"/>
          <w:noProof/>
        </w:rPr>
        <w:tab/>
        <w:t>27</w:t>
      </w:r>
    </w:p>
    <w:p w14:paraId="00A7390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Texas (Texaco)</w:t>
      </w:r>
      <w:r w:rsidRPr="00D5156F">
        <w:rPr>
          <w:rFonts w:ascii="Garamond" w:hAnsi="Garamond"/>
          <w:noProof/>
        </w:rPr>
        <w:tab/>
        <w:t>35</w:t>
      </w:r>
    </w:p>
    <w:p w14:paraId="2A43C87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Thames Haven</w:t>
      </w:r>
      <w:r w:rsidRPr="00D5156F">
        <w:rPr>
          <w:rFonts w:ascii="Garamond" w:hAnsi="Garamond"/>
          <w:noProof/>
        </w:rPr>
        <w:tab/>
        <w:t>12, 13</w:t>
      </w:r>
    </w:p>
    <w:p w14:paraId="056F426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The Pure Oil Company</w:t>
      </w:r>
      <w:r w:rsidRPr="00D5156F">
        <w:rPr>
          <w:rFonts w:ascii="Garamond" w:hAnsi="Garamond"/>
          <w:noProof/>
        </w:rPr>
        <w:tab/>
        <w:t>35</w:t>
      </w:r>
    </w:p>
    <w:p w14:paraId="1853F48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Tibetan- China border</w:t>
      </w:r>
      <w:r w:rsidRPr="00D5156F">
        <w:rPr>
          <w:rFonts w:ascii="Garamond" w:hAnsi="Garamond"/>
          <w:noProof/>
        </w:rPr>
        <w:tab/>
        <w:t>17</w:t>
      </w:r>
    </w:p>
    <w:p w14:paraId="67D7AAB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Tinian</w:t>
      </w:r>
      <w:r w:rsidRPr="00D5156F">
        <w:rPr>
          <w:rFonts w:ascii="Garamond" w:hAnsi="Garamond"/>
          <w:noProof/>
        </w:rPr>
        <w:tab/>
        <w:t>36</w:t>
      </w:r>
    </w:p>
    <w:p w14:paraId="57BD8A0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Tjilatjap</w:t>
      </w:r>
      <w:r w:rsidRPr="00D5156F">
        <w:rPr>
          <w:rFonts w:ascii="Garamond" w:hAnsi="Garamond"/>
          <w:noProof/>
        </w:rPr>
        <w:tab/>
        <w:t>29</w:t>
      </w:r>
    </w:p>
    <w:p w14:paraId="1D66339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TNT</w:t>
      </w:r>
      <w:r w:rsidRPr="00D5156F">
        <w:rPr>
          <w:rFonts w:ascii="Garamond" w:hAnsi="Garamond"/>
          <w:noProof/>
        </w:rPr>
        <w:tab/>
        <w:t>35, 37</w:t>
      </w:r>
    </w:p>
    <w:p w14:paraId="74D544D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Toledo</w:t>
      </w:r>
      <w:r w:rsidRPr="00D5156F">
        <w:rPr>
          <w:rFonts w:ascii="Garamond" w:hAnsi="Garamond"/>
          <w:noProof/>
        </w:rPr>
        <w:tab/>
        <w:t>35</w:t>
      </w:r>
    </w:p>
    <w:p w14:paraId="34C0213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Toledo Refinery</w:t>
      </w:r>
      <w:r w:rsidRPr="00D5156F">
        <w:rPr>
          <w:rFonts w:ascii="Garamond" w:hAnsi="Garamond"/>
          <w:noProof/>
        </w:rPr>
        <w:tab/>
        <w:t>35</w:t>
      </w:r>
    </w:p>
    <w:p w14:paraId="49C7EF4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Toluene</w:t>
      </w:r>
      <w:r w:rsidRPr="00D5156F">
        <w:rPr>
          <w:rFonts w:ascii="Garamond" w:hAnsi="Garamond"/>
          <w:noProof/>
        </w:rPr>
        <w:tab/>
        <w:t>35</w:t>
      </w:r>
    </w:p>
    <w:p w14:paraId="163494D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Tombigbee</w:t>
      </w:r>
      <w:r w:rsidRPr="00D5156F">
        <w:rPr>
          <w:rFonts w:ascii="Garamond" w:hAnsi="Garamond"/>
          <w:noProof/>
        </w:rPr>
        <w:tab/>
        <w:t>23</w:t>
      </w:r>
    </w:p>
    <w:p w14:paraId="7A3F18E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Towaliga</w:t>
      </w:r>
      <w:r w:rsidRPr="00D5156F">
        <w:rPr>
          <w:rFonts w:ascii="Garamond" w:hAnsi="Garamond"/>
          <w:noProof/>
        </w:rPr>
        <w:tab/>
        <w:t>27</w:t>
      </w:r>
    </w:p>
    <w:p w14:paraId="61AC42F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Townsville</w:t>
      </w:r>
      <w:r w:rsidRPr="00D5156F">
        <w:rPr>
          <w:rFonts w:ascii="Garamond" w:hAnsi="Garamond"/>
          <w:noProof/>
        </w:rPr>
        <w:tab/>
        <w:t>29</w:t>
      </w:r>
    </w:p>
    <w:p w14:paraId="2891FC2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Trinidad</w:t>
      </w:r>
      <w:r w:rsidRPr="00D5156F">
        <w:rPr>
          <w:rFonts w:ascii="Garamond" w:hAnsi="Garamond"/>
          <w:noProof/>
        </w:rPr>
        <w:tab/>
        <w:t>7, 9, 34, 35</w:t>
      </w:r>
    </w:p>
    <w:p w14:paraId="03828E9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Trinity</w:t>
      </w:r>
      <w:r w:rsidRPr="00D5156F">
        <w:rPr>
          <w:rFonts w:ascii="Garamond" w:hAnsi="Garamond"/>
          <w:noProof/>
        </w:rPr>
        <w:tab/>
        <w:t>28, 29</w:t>
      </w:r>
    </w:p>
    <w:p w14:paraId="42A5732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Tripoli</w:t>
      </w:r>
      <w:r w:rsidRPr="00D5156F">
        <w:rPr>
          <w:rFonts w:ascii="Garamond" w:hAnsi="Garamond"/>
          <w:noProof/>
        </w:rPr>
        <w:tab/>
        <w:t>9</w:t>
      </w:r>
    </w:p>
    <w:p w14:paraId="603F646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Truckee</w:t>
      </w:r>
      <w:r w:rsidRPr="00D5156F">
        <w:rPr>
          <w:rFonts w:ascii="Garamond" w:hAnsi="Garamond"/>
          <w:noProof/>
        </w:rPr>
        <w:tab/>
        <w:t>26</w:t>
      </w:r>
    </w:p>
    <w:p w14:paraId="7AFB96F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Tularosa</w:t>
      </w:r>
      <w:r w:rsidRPr="00D5156F">
        <w:rPr>
          <w:rFonts w:ascii="Garamond" w:hAnsi="Garamond"/>
          <w:noProof/>
        </w:rPr>
        <w:tab/>
        <w:t>27</w:t>
      </w:r>
    </w:p>
    <w:p w14:paraId="20DB498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Tunis</w:t>
      </w:r>
      <w:r w:rsidRPr="00D5156F">
        <w:rPr>
          <w:rFonts w:ascii="Garamond" w:hAnsi="Garamond"/>
          <w:noProof/>
        </w:rPr>
        <w:tab/>
        <w:t>5</w:t>
      </w:r>
    </w:p>
    <w:p w14:paraId="17A00108"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U</w:t>
      </w:r>
    </w:p>
    <w:p w14:paraId="70544C9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 Air Force</w:t>
      </w:r>
      <w:r w:rsidRPr="00D5156F">
        <w:rPr>
          <w:rFonts w:ascii="Garamond" w:hAnsi="Garamond"/>
          <w:noProof/>
        </w:rPr>
        <w:tab/>
        <w:t>10</w:t>
      </w:r>
    </w:p>
    <w:p w14:paraId="6D0B685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 Army</w:t>
      </w:r>
      <w:r w:rsidRPr="00D5156F">
        <w:rPr>
          <w:rFonts w:ascii="Garamond" w:hAnsi="Garamond"/>
          <w:noProof/>
        </w:rPr>
        <w:tab/>
        <w:t>3, 6, 8, 16</w:t>
      </w:r>
    </w:p>
    <w:p w14:paraId="69AFAF7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 Army Air Force</w:t>
      </w:r>
      <w:r w:rsidRPr="00D5156F">
        <w:rPr>
          <w:rFonts w:ascii="Garamond" w:hAnsi="Garamond"/>
          <w:noProof/>
        </w:rPr>
        <w:tab/>
        <w:t>4, 36, 38, 39</w:t>
      </w:r>
    </w:p>
    <w:p w14:paraId="13EA856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 Army and Navy Petroleum Board</w:t>
      </w:r>
      <w:r w:rsidRPr="00D5156F">
        <w:rPr>
          <w:rFonts w:ascii="Garamond" w:hAnsi="Garamond"/>
          <w:noProof/>
        </w:rPr>
        <w:tab/>
        <w:t>3, 4</w:t>
      </w:r>
    </w:p>
    <w:p w14:paraId="270C83D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 Chiefs of Staff</w:t>
      </w:r>
      <w:r w:rsidRPr="00D5156F">
        <w:rPr>
          <w:rFonts w:ascii="Garamond" w:hAnsi="Garamond"/>
          <w:noProof/>
        </w:rPr>
        <w:tab/>
        <w:t>13</w:t>
      </w:r>
    </w:p>
    <w:p w14:paraId="262B2E5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 Gulf</w:t>
      </w:r>
      <w:r w:rsidRPr="00D5156F">
        <w:rPr>
          <w:rFonts w:ascii="Garamond" w:hAnsi="Garamond"/>
          <w:noProof/>
        </w:rPr>
        <w:tab/>
        <w:t>3</w:t>
      </w:r>
    </w:p>
    <w:p w14:paraId="619CB76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 Navy</w:t>
      </w:r>
      <w:r w:rsidRPr="00D5156F">
        <w:rPr>
          <w:rFonts w:ascii="Garamond" w:hAnsi="Garamond"/>
          <w:noProof/>
        </w:rPr>
        <w:tab/>
        <w:t>6, 8, 10, 16, 20, 21, 30</w:t>
      </w:r>
    </w:p>
    <w:p w14:paraId="5434224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 War Shipping Administration</w:t>
      </w:r>
      <w:r w:rsidRPr="00D5156F">
        <w:rPr>
          <w:rFonts w:ascii="Garamond" w:hAnsi="Garamond"/>
          <w:noProof/>
        </w:rPr>
        <w:tab/>
        <w:t>35</w:t>
      </w:r>
    </w:p>
    <w:p w14:paraId="6F134140"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U.S.S.R.</w:t>
      </w:r>
      <w:r w:rsidRPr="00D5156F">
        <w:rPr>
          <w:rFonts w:ascii="Garamond" w:hAnsi="Garamond"/>
          <w:noProof/>
        </w:rPr>
        <w:tab/>
        <w:t>34</w:t>
      </w:r>
    </w:p>
    <w:p w14:paraId="50BB171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undersea pipeline</w:t>
      </w:r>
      <w:r w:rsidRPr="00D5156F">
        <w:rPr>
          <w:rFonts w:ascii="Garamond" w:hAnsi="Garamond"/>
          <w:noProof/>
        </w:rPr>
        <w:tab/>
        <w:t>32</w:t>
      </w:r>
    </w:p>
    <w:p w14:paraId="34714A9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Union Company of California</w:t>
      </w:r>
      <w:r w:rsidRPr="00D5156F">
        <w:rPr>
          <w:rFonts w:ascii="Garamond" w:hAnsi="Garamond"/>
          <w:noProof/>
        </w:rPr>
        <w:tab/>
        <w:t>35</w:t>
      </w:r>
    </w:p>
    <w:p w14:paraId="79471AA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Union Oil Company</w:t>
      </w:r>
      <w:r w:rsidRPr="00D5156F">
        <w:rPr>
          <w:rFonts w:ascii="Garamond" w:hAnsi="Garamond"/>
          <w:noProof/>
        </w:rPr>
        <w:tab/>
        <w:t>35</w:t>
      </w:r>
    </w:p>
    <w:p w14:paraId="37D77C4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United States</w:t>
      </w:r>
      <w:r w:rsidRPr="00D5156F">
        <w:rPr>
          <w:rFonts w:ascii="Garamond" w:hAnsi="Garamond"/>
          <w:noProof/>
        </w:rPr>
        <w:tab/>
        <w:t>34</w:t>
      </w:r>
    </w:p>
    <w:p w14:paraId="60C7550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United States Strategic Air Forces Europe</w:t>
      </w:r>
      <w:r w:rsidRPr="00D5156F">
        <w:rPr>
          <w:rFonts w:ascii="Garamond" w:hAnsi="Garamond"/>
          <w:noProof/>
        </w:rPr>
        <w:tab/>
        <w:t>12</w:t>
      </w:r>
    </w:p>
    <w:p w14:paraId="5A15F84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 Dollar</w:t>
      </w:r>
      <w:r w:rsidRPr="00D5156F">
        <w:rPr>
          <w:rFonts w:ascii="Garamond" w:hAnsi="Garamond"/>
          <w:noProof/>
        </w:rPr>
        <w:tab/>
        <w:t>35</w:t>
      </w:r>
    </w:p>
    <w:p w14:paraId="17E3D7D4"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 Navy</w:t>
      </w:r>
      <w:r w:rsidRPr="00D5156F">
        <w:rPr>
          <w:rFonts w:ascii="Garamond" w:hAnsi="Garamond"/>
          <w:noProof/>
        </w:rPr>
        <w:tab/>
        <w:t>28</w:t>
      </w:r>
    </w:p>
    <w:p w14:paraId="1ADB8D6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 Navy Department, Bureau of Supplies and Accounts</w:t>
      </w:r>
      <w:r w:rsidRPr="00D5156F">
        <w:rPr>
          <w:rFonts w:ascii="Garamond" w:hAnsi="Garamond"/>
          <w:noProof/>
        </w:rPr>
        <w:tab/>
        <w:t>28</w:t>
      </w:r>
    </w:p>
    <w:p w14:paraId="73CD44E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USS Cimarron</w:t>
      </w:r>
      <w:r w:rsidRPr="00D5156F">
        <w:rPr>
          <w:rFonts w:ascii="Garamond" w:hAnsi="Garamond"/>
          <w:noProof/>
        </w:rPr>
        <w:tab/>
        <w:t>28, 29</w:t>
      </w:r>
    </w:p>
    <w:p w14:paraId="24D9DFA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USS Cinnamon</w:t>
      </w:r>
      <w:r w:rsidRPr="00D5156F">
        <w:rPr>
          <w:rFonts w:ascii="Garamond" w:hAnsi="Garamond"/>
          <w:noProof/>
        </w:rPr>
        <w:tab/>
        <w:t>30</w:t>
      </w:r>
    </w:p>
    <w:p w14:paraId="55662CA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USS Genesee</w:t>
      </w:r>
      <w:r w:rsidRPr="00D5156F">
        <w:rPr>
          <w:rFonts w:ascii="Garamond" w:hAnsi="Garamond"/>
          <w:noProof/>
        </w:rPr>
        <w:tab/>
        <w:t>24</w:t>
      </w:r>
    </w:p>
    <w:p w14:paraId="4BCB45AD"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USS Mattaponi</w:t>
      </w:r>
      <w:r w:rsidRPr="00D5156F">
        <w:rPr>
          <w:rFonts w:ascii="Garamond" w:hAnsi="Garamond"/>
          <w:noProof/>
        </w:rPr>
        <w:tab/>
        <w:t>22</w:t>
      </w:r>
    </w:p>
    <w:p w14:paraId="503CDD3B"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USS Missouri</w:t>
      </w:r>
      <w:r w:rsidRPr="00D5156F">
        <w:rPr>
          <w:rFonts w:ascii="Garamond" w:hAnsi="Garamond"/>
          <w:noProof/>
        </w:rPr>
        <w:tab/>
        <w:t>40</w:t>
      </w:r>
    </w:p>
    <w:p w14:paraId="4A00030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USS Patapsco</w:t>
      </w:r>
      <w:r w:rsidRPr="00D5156F">
        <w:rPr>
          <w:rFonts w:ascii="Garamond" w:hAnsi="Garamond"/>
          <w:noProof/>
        </w:rPr>
        <w:tab/>
        <w:t>24</w:t>
      </w:r>
    </w:p>
    <w:p w14:paraId="7D8171F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USS Shikellamy</w:t>
      </w:r>
      <w:r w:rsidRPr="00D5156F">
        <w:rPr>
          <w:rFonts w:ascii="Garamond" w:hAnsi="Garamond"/>
          <w:noProof/>
        </w:rPr>
        <w:tab/>
        <w:t>27</w:t>
      </w:r>
    </w:p>
    <w:p w14:paraId="69FE210A"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USS Susquehanna</w:t>
      </w:r>
      <w:r w:rsidRPr="00D5156F">
        <w:rPr>
          <w:rFonts w:ascii="Garamond" w:hAnsi="Garamond"/>
          <w:noProof/>
        </w:rPr>
        <w:tab/>
        <w:t>24</w:t>
      </w:r>
    </w:p>
    <w:p w14:paraId="554676D7"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USS Trinity</w:t>
      </w:r>
      <w:r w:rsidRPr="00D5156F">
        <w:rPr>
          <w:rFonts w:ascii="Garamond" w:hAnsi="Garamond"/>
          <w:noProof/>
        </w:rPr>
        <w:tab/>
        <w:t>28</w:t>
      </w:r>
    </w:p>
    <w:p w14:paraId="0B49F9C3"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V</w:t>
      </w:r>
    </w:p>
    <w:p w14:paraId="2FFF77A5"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Vice Admiral William A. Glassford</w:t>
      </w:r>
      <w:r w:rsidRPr="00D5156F">
        <w:rPr>
          <w:rFonts w:ascii="Garamond" w:hAnsi="Garamond"/>
          <w:noProof/>
        </w:rPr>
        <w:tab/>
        <w:t>29</w:t>
      </w:r>
    </w:p>
    <w:p w14:paraId="769DCB8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Viscount Halifax</w:t>
      </w:r>
      <w:r w:rsidRPr="00D5156F">
        <w:rPr>
          <w:rFonts w:ascii="Garamond" w:hAnsi="Garamond"/>
          <w:noProof/>
        </w:rPr>
        <w:tab/>
        <w:t>9</w:t>
      </w:r>
    </w:p>
    <w:p w14:paraId="1E9705E4"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W</w:t>
      </w:r>
    </w:p>
    <w:p w14:paraId="22C9C6AF"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Wabash</w:t>
      </w:r>
      <w:r w:rsidRPr="00D5156F">
        <w:rPr>
          <w:rFonts w:ascii="Garamond" w:hAnsi="Garamond"/>
          <w:noProof/>
        </w:rPr>
        <w:tab/>
        <w:t>23</w:t>
      </w:r>
    </w:p>
    <w:p w14:paraId="31D7ECA9"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Wakulla</w:t>
      </w:r>
      <w:r w:rsidRPr="00D5156F">
        <w:rPr>
          <w:rFonts w:ascii="Garamond" w:hAnsi="Garamond"/>
          <w:noProof/>
        </w:rPr>
        <w:tab/>
        <w:t>27</w:t>
      </w:r>
    </w:p>
    <w:p w14:paraId="439ED50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Washington</w:t>
      </w:r>
      <w:r w:rsidRPr="00D5156F">
        <w:rPr>
          <w:rFonts w:ascii="Garamond" w:hAnsi="Garamond"/>
          <w:noProof/>
        </w:rPr>
        <w:tab/>
        <w:t>5, 12, 13, 47</w:t>
      </w:r>
    </w:p>
    <w:p w14:paraId="3F5E5763"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Waupaca</w:t>
      </w:r>
      <w:r w:rsidRPr="00D5156F">
        <w:rPr>
          <w:rFonts w:ascii="Garamond" w:hAnsi="Garamond"/>
          <w:noProof/>
        </w:rPr>
        <w:tab/>
        <w:t>27</w:t>
      </w:r>
    </w:p>
    <w:p w14:paraId="214B4A82"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Wautauga</w:t>
      </w:r>
      <w:r w:rsidRPr="00D5156F">
        <w:rPr>
          <w:rFonts w:ascii="Garamond" w:hAnsi="Garamond"/>
          <w:noProof/>
        </w:rPr>
        <w:tab/>
        <w:t>26</w:t>
      </w:r>
    </w:p>
    <w:p w14:paraId="6076130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West Africa</w:t>
      </w:r>
      <w:r w:rsidRPr="00D5156F">
        <w:rPr>
          <w:rFonts w:ascii="Garamond" w:hAnsi="Garamond"/>
          <w:noProof/>
        </w:rPr>
        <w:tab/>
        <w:t>8, 9, 16</w:t>
      </w:r>
    </w:p>
    <w:p w14:paraId="2CC4B70E"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lastRenderedPageBreak/>
        <w:t>West Coast</w:t>
      </w:r>
      <w:r w:rsidRPr="00D5156F">
        <w:rPr>
          <w:rFonts w:ascii="Garamond" w:hAnsi="Garamond"/>
          <w:noProof/>
        </w:rPr>
        <w:tab/>
        <w:t>7, 8, 9, 29</w:t>
      </w:r>
    </w:p>
    <w:p w14:paraId="11AF60D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West Mediterranean</w:t>
      </w:r>
      <w:r w:rsidRPr="00D5156F">
        <w:rPr>
          <w:rFonts w:ascii="Garamond" w:hAnsi="Garamond"/>
          <w:noProof/>
        </w:rPr>
        <w:tab/>
        <w:t>15</w:t>
      </w:r>
    </w:p>
    <w:p w14:paraId="1021E56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Western Mediterranean</w:t>
      </w:r>
      <w:r w:rsidRPr="00D5156F">
        <w:rPr>
          <w:rFonts w:ascii="Garamond" w:hAnsi="Garamond"/>
          <w:noProof/>
        </w:rPr>
        <w:tab/>
        <w:t>5, 17</w:t>
      </w:r>
    </w:p>
    <w:p w14:paraId="7F6A721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Wright-Patterson, Dayton Ohio</w:t>
      </w:r>
      <w:r w:rsidRPr="00D5156F">
        <w:rPr>
          <w:rFonts w:ascii="Garamond" w:hAnsi="Garamond"/>
          <w:noProof/>
        </w:rPr>
        <w:tab/>
        <w:t>37, 39</w:t>
      </w:r>
    </w:p>
    <w:p w14:paraId="31A7B5BF"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X</w:t>
      </w:r>
    </w:p>
    <w:p w14:paraId="09F42EB1"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Xylene</w:t>
      </w:r>
      <w:r w:rsidRPr="00D5156F">
        <w:rPr>
          <w:rFonts w:ascii="Garamond" w:hAnsi="Garamond"/>
          <w:noProof/>
        </w:rPr>
        <w:tab/>
        <w:t>35</w:t>
      </w:r>
    </w:p>
    <w:p w14:paraId="77AFE8A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Xylidene</w:t>
      </w:r>
      <w:r w:rsidRPr="00D5156F">
        <w:rPr>
          <w:rFonts w:ascii="Garamond" w:hAnsi="Garamond"/>
          <w:noProof/>
        </w:rPr>
        <w:tab/>
        <w:t>3, 13, 14</w:t>
      </w:r>
    </w:p>
    <w:p w14:paraId="327D6340" w14:textId="77777777" w:rsidR="00D5156F" w:rsidRPr="00D5156F" w:rsidRDefault="00D5156F">
      <w:pPr>
        <w:pStyle w:val="IndexHeading"/>
        <w:keepNext/>
        <w:tabs>
          <w:tab w:val="right" w:leader="dot" w:pos="3423"/>
        </w:tabs>
        <w:rPr>
          <w:rFonts w:ascii="Garamond" w:eastAsiaTheme="minorEastAsia" w:hAnsi="Garamond" w:cstheme="minorBidi"/>
          <w:b w:val="0"/>
          <w:bCs w:val="0"/>
          <w:noProof/>
          <w:sz w:val="18"/>
          <w:szCs w:val="18"/>
        </w:rPr>
      </w:pPr>
      <w:r w:rsidRPr="00D5156F">
        <w:rPr>
          <w:rFonts w:ascii="Garamond" w:hAnsi="Garamond"/>
          <w:b w:val="0"/>
          <w:bCs w:val="0"/>
          <w:noProof/>
          <w:sz w:val="18"/>
          <w:szCs w:val="18"/>
        </w:rPr>
        <w:t>Y</w:t>
      </w:r>
    </w:p>
    <w:p w14:paraId="0F556F96"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Yacona</w:t>
      </w:r>
      <w:r w:rsidRPr="00D5156F">
        <w:rPr>
          <w:rFonts w:ascii="Garamond" w:hAnsi="Garamond"/>
          <w:noProof/>
        </w:rPr>
        <w:tab/>
        <w:t>27</w:t>
      </w:r>
    </w:p>
    <w:p w14:paraId="5BA67F18" w14:textId="77777777" w:rsidR="00D5156F" w:rsidRPr="00D5156F" w:rsidRDefault="00D5156F">
      <w:pPr>
        <w:pStyle w:val="Index1"/>
        <w:tabs>
          <w:tab w:val="right" w:leader="dot" w:pos="3423"/>
        </w:tabs>
        <w:rPr>
          <w:rFonts w:ascii="Garamond" w:hAnsi="Garamond"/>
          <w:noProof/>
        </w:rPr>
      </w:pPr>
      <w:r w:rsidRPr="00D5156F">
        <w:rPr>
          <w:rFonts w:ascii="Garamond" w:hAnsi="Garamond"/>
          <w:noProof/>
        </w:rPr>
        <w:t>Yahara</w:t>
      </w:r>
      <w:r w:rsidRPr="00D5156F">
        <w:rPr>
          <w:rFonts w:ascii="Garamond" w:hAnsi="Garamond"/>
          <w:noProof/>
        </w:rPr>
        <w:tab/>
        <w:t>26</w:t>
      </w:r>
    </w:p>
    <w:p w14:paraId="1D669F00" w14:textId="77777777" w:rsidR="00D5156F" w:rsidRDefault="00D5156F" w:rsidP="003C1FA2">
      <w:pPr>
        <w:pStyle w:val="Index1"/>
        <w:rPr>
          <w:rFonts w:ascii="Garamond" w:hAnsi="Garamond"/>
          <w:noProof/>
        </w:rPr>
        <w:sectPr w:rsidR="00D5156F" w:rsidSect="00D5156F">
          <w:endnotePr>
            <w:numFmt w:val="decimal"/>
          </w:endnotePr>
          <w:type w:val="continuous"/>
          <w:pgSz w:w="11907" w:h="16839" w:code="1"/>
          <w:pgMar w:top="1800" w:right="2040" w:bottom="1800" w:left="2280" w:header="960" w:footer="960" w:gutter="0"/>
          <w:cols w:num="2" w:space="720"/>
        </w:sectPr>
      </w:pPr>
    </w:p>
    <w:p w14:paraId="04EE9054" w14:textId="77777777" w:rsidR="003C1FA2" w:rsidRDefault="006D38FC" w:rsidP="003C1FA2">
      <w:pPr>
        <w:pStyle w:val="Index1"/>
      </w:pPr>
      <w:r w:rsidRPr="009A0074">
        <w:rPr>
          <w:rFonts w:ascii="Garamond" w:hAnsi="Garamond"/>
        </w:rPr>
        <w:fldChar w:fldCharType="end"/>
      </w:r>
    </w:p>
    <w:p w14:paraId="4F23AB60" w14:textId="77777777" w:rsidR="006D18CD" w:rsidRDefault="006D18CD">
      <w:pPr>
        <w:pStyle w:val="Index1"/>
      </w:pPr>
    </w:p>
    <w:p w14:paraId="267258F2" w14:textId="77777777" w:rsidR="006D18CD" w:rsidRDefault="006D18CD" w:rsidP="006528B7">
      <w:pPr>
        <w:pStyle w:val="BodyText"/>
        <w:sectPr w:rsidR="006D18CD" w:rsidSect="00D5156F">
          <w:endnotePr>
            <w:numFmt w:val="decimal"/>
          </w:endnotePr>
          <w:type w:val="continuous"/>
          <w:pgSz w:w="11907" w:h="16839" w:code="1"/>
          <w:pgMar w:top="1800" w:right="2040" w:bottom="1800" w:left="2280" w:header="960" w:footer="960" w:gutter="0"/>
          <w:cols w:num="4" w:space="240"/>
        </w:sectPr>
      </w:pPr>
    </w:p>
    <w:p w14:paraId="0BCAF1F1" w14:textId="77777777" w:rsidR="006D18CD" w:rsidRDefault="006D18CD" w:rsidP="00784487">
      <w:pPr>
        <w:pStyle w:val="Heading1"/>
      </w:pPr>
      <w:bookmarkStart w:id="26" w:name="_Toc534741103"/>
      <w:bookmarkStart w:id="27" w:name="_Toc22833373"/>
      <w:r>
        <w:lastRenderedPageBreak/>
        <w:t>Research Sources</w:t>
      </w:r>
      <w:bookmarkEnd w:id="26"/>
      <w:bookmarkEnd w:id="27"/>
    </w:p>
    <w:sectPr w:rsidR="006D18CD">
      <w:headerReference w:type="default" r:id="rId45"/>
      <w:footerReference w:type="default" r:id="rId46"/>
      <w:headerReference w:type="first" r:id="rId47"/>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7B7CD5" w14:textId="77777777" w:rsidR="00EE51B2" w:rsidRDefault="00EE51B2">
      <w:r>
        <w:separator/>
      </w:r>
    </w:p>
  </w:endnote>
  <w:endnote w:type="continuationSeparator" w:id="0">
    <w:p w14:paraId="6EA42830" w14:textId="77777777" w:rsidR="00EE51B2" w:rsidRDefault="00EE51B2">
      <w:r>
        <w:continuationSeparator/>
      </w:r>
    </w:p>
  </w:endnote>
  <w:endnote w:id="1">
    <w:p w14:paraId="2B838164" w14:textId="77777777" w:rsidR="00521E30" w:rsidRDefault="00521E30" w:rsidP="0035497B">
      <w:pPr>
        <w:pStyle w:val="EndnoteText"/>
        <w:tabs>
          <w:tab w:val="clear" w:pos="187"/>
        </w:tabs>
        <w:ind w:left="0" w:firstLine="0"/>
      </w:pPr>
      <w:r>
        <w:rPr>
          <w:rStyle w:val="EndnoteReference"/>
        </w:rPr>
        <w:endnoteRef/>
      </w:r>
      <w:r>
        <w:t xml:space="preserve"> UK Public Records Office Kew London. Piece: CAB 122/145 1942-1943 Relative priorities of theatre operational requirements for aviation fuel</w:t>
      </w:r>
    </w:p>
  </w:endnote>
  <w:endnote w:id="2">
    <w:p w14:paraId="6F07B5F0" w14:textId="77777777" w:rsidR="00521E30" w:rsidRDefault="00521E30">
      <w:pPr>
        <w:pStyle w:val="EndnoteText"/>
        <w:tabs>
          <w:tab w:val="clear" w:pos="187"/>
        </w:tabs>
        <w:ind w:left="0" w:firstLine="0"/>
      </w:pPr>
      <w:r>
        <w:rPr>
          <w:rStyle w:val="EndnoteReference"/>
        </w:rPr>
        <w:endnoteRef/>
      </w:r>
      <w:r>
        <w:t xml:space="preserve"> UK Public Records Office Kew London. Piece: CAB 122/132 96, “1941 Establishment of advanced fuelling bases for US aircraft in the Pacific</w:t>
      </w:r>
      <w:r>
        <w:fldChar w:fldCharType="begin"/>
      </w:r>
      <w:r>
        <w:instrText xml:space="preserve"> XE "</w:instrText>
      </w:r>
      <w:r w:rsidRPr="00C317E2">
        <w:instrText>Pacific</w:instrText>
      </w:r>
      <w:r>
        <w:instrText xml:space="preserve">" </w:instrText>
      </w:r>
      <w:r>
        <w:fldChar w:fldCharType="end"/>
      </w:r>
      <w:r>
        <w:t>”.</w:t>
      </w:r>
    </w:p>
  </w:endnote>
  <w:endnote w:id="3">
    <w:p w14:paraId="15DBA583" w14:textId="77777777" w:rsidR="00521E30" w:rsidRDefault="00521E30">
      <w:pPr>
        <w:pStyle w:val="EndnoteText"/>
        <w:tabs>
          <w:tab w:val="clear" w:pos="187"/>
        </w:tabs>
        <w:ind w:left="0" w:firstLine="0"/>
      </w:pPr>
      <w:r>
        <w:rPr>
          <w:rStyle w:val="EndnoteReference"/>
        </w:rPr>
        <w:endnoteRef/>
      </w:r>
      <w:r>
        <w:t xml:space="preserve"> UK Public Records Office Kew London. Piece: CAB 122/145 107. “1940-1943 Oil: general - Lloyd</w:t>
      </w:r>
      <w:r>
        <w:fldChar w:fldCharType="begin"/>
      </w:r>
      <w:r>
        <w:instrText xml:space="preserve"> XE "</w:instrText>
      </w:r>
      <w:r w:rsidRPr="00BB37E5">
        <w:rPr>
          <w:b/>
          <w:bCs/>
        </w:rPr>
        <w:instrText>Lloyd</w:instrText>
      </w:r>
      <w:r>
        <w:instrText xml:space="preserve">" </w:instrText>
      </w:r>
      <w:r>
        <w:fldChar w:fldCharType="end"/>
      </w:r>
      <w:r>
        <w:t xml:space="preserve"> reports”</w:t>
      </w:r>
    </w:p>
  </w:endnote>
  <w:endnote w:id="4">
    <w:p w14:paraId="266946AB" w14:textId="77777777" w:rsidR="00521E30" w:rsidRDefault="00521E30">
      <w:pPr>
        <w:pStyle w:val="EndnoteText"/>
        <w:tabs>
          <w:tab w:val="clear" w:pos="187"/>
        </w:tabs>
        <w:ind w:left="0" w:firstLine="0"/>
      </w:pPr>
      <w:r>
        <w:rPr>
          <w:rStyle w:val="EndnoteReference"/>
        </w:rPr>
        <w:endnoteRef/>
      </w:r>
      <w:r>
        <w:t xml:space="preserve"> UK Public Records Office Kew London. Piece: CAB 122/145 1942-1943 Relative priorities of theatre operational requirements for aviation fuel</w:t>
      </w:r>
    </w:p>
  </w:endnote>
  <w:endnote w:id="5">
    <w:p w14:paraId="2FC8CAD0" w14:textId="77777777" w:rsidR="00521E30" w:rsidRDefault="00521E30">
      <w:pPr>
        <w:pStyle w:val="EndnoteText"/>
        <w:tabs>
          <w:tab w:val="clear" w:pos="187"/>
        </w:tabs>
        <w:ind w:left="0" w:right="-57" w:firstLine="0"/>
      </w:pPr>
      <w:r>
        <w:rPr>
          <w:rStyle w:val="EndnoteReference"/>
        </w:rPr>
        <w:endnoteRef/>
      </w:r>
      <w:r>
        <w:t xml:space="preserve"> UK Public Records Kew London. MBW (AIR) 236/1 Munitions Assignment Board</w:t>
      </w:r>
      <w:r>
        <w:fldChar w:fldCharType="begin"/>
      </w:r>
      <w:r>
        <w:instrText xml:space="preserve"> XE "</w:instrText>
      </w:r>
      <w:r w:rsidRPr="00227BAB">
        <w:instrText>Munitions Assignment Board</w:instrText>
      </w:r>
      <w:r>
        <w:instrText xml:space="preserve">" </w:instrText>
      </w:r>
      <w:r>
        <w:fldChar w:fldCharType="end"/>
      </w:r>
      <w:r>
        <w:t xml:space="preserve"> Washington</w:t>
      </w:r>
      <w:r>
        <w:fldChar w:fldCharType="begin"/>
      </w:r>
      <w:r>
        <w:instrText xml:space="preserve"> XE "</w:instrText>
      </w:r>
      <w:r w:rsidRPr="000F01F5">
        <w:rPr>
          <w:i/>
          <w:iCs/>
        </w:rPr>
        <w:instrText>Washington</w:instrText>
      </w:r>
      <w:r>
        <w:instrText xml:space="preserve">" </w:instrText>
      </w:r>
      <w:r>
        <w:fldChar w:fldCharType="end"/>
      </w:r>
      <w:r>
        <w:t xml:space="preserve"> 24 May 1944 Memo to CCS </w:t>
      </w:r>
    </w:p>
  </w:endnote>
  <w:endnote w:id="6">
    <w:p w14:paraId="45196C59" w14:textId="77777777" w:rsidR="00521E30" w:rsidRDefault="00521E30">
      <w:pPr>
        <w:pStyle w:val="EndnoteText"/>
      </w:pPr>
      <w:r>
        <w:rPr>
          <w:rStyle w:val="EndnoteReference"/>
        </w:rPr>
        <w:endnoteRef/>
      </w:r>
      <w:r>
        <w:t xml:space="preserve"> US Navy 1942-1945, List of Gasoline Tankers</w:t>
      </w:r>
      <w:r>
        <w:fldChar w:fldCharType="begin"/>
      </w:r>
      <w:r>
        <w:instrText xml:space="preserve"> XE "</w:instrText>
      </w:r>
      <w:r w:rsidRPr="00C55CB4">
        <w:instrText>Gasoline Tankers</w:instrText>
      </w:r>
      <w:r>
        <w:instrText xml:space="preserve">" </w:instrText>
      </w:r>
      <w:r>
        <w:fldChar w:fldCharType="end"/>
      </w:r>
      <w:r>
        <w:t xml:space="preserve"> used by the US Navy in WWII, from web site </w:t>
      </w:r>
      <w:hyperlink r:id="rId1" w:anchor="mattaponi" w:history="1">
        <w:r>
          <w:rPr>
            <w:rStyle w:val="Hyperlink"/>
          </w:rPr>
          <w:t>http://www.ibiblio.org/hyperwar/USN/ships/ships-ao.html#mattaponi</w:t>
        </w:r>
      </w:hyperlink>
      <w:r>
        <w:t xml:space="preserve"> Accessed Dec 30, 2001</w:t>
      </w:r>
    </w:p>
  </w:endnote>
  <w:endnote w:id="7">
    <w:p w14:paraId="7B5E638D" w14:textId="77777777" w:rsidR="00521E30" w:rsidRPr="00527827" w:rsidRDefault="00521E30" w:rsidP="00AC7DD1">
      <w:pPr>
        <w:pStyle w:val="EndnoteText"/>
      </w:pPr>
      <w:r>
        <w:rPr>
          <w:rStyle w:val="EndnoteReference"/>
        </w:rPr>
        <w:endnoteRef/>
      </w:r>
      <w:r>
        <w:t xml:space="preserve"> Website Accessed 23 March 2008 </w:t>
      </w:r>
      <w:r w:rsidRPr="00527827">
        <w:t>http://www.usmm.org/tankers.html</w:t>
      </w:r>
    </w:p>
  </w:endnote>
  <w:endnote w:id="8">
    <w:p w14:paraId="6F1E1487" w14:textId="77777777" w:rsidR="00521E30" w:rsidRDefault="00521E30" w:rsidP="004F54EF">
      <w:pPr>
        <w:pStyle w:val="EndnoteText"/>
      </w:pPr>
      <w:r>
        <w:rPr>
          <w:rStyle w:val="EndnoteReference"/>
        </w:rPr>
        <w:endnoteRef/>
      </w:r>
      <w:r>
        <w:t xml:space="preserve"> Australian War Memorial (AWM) ID Number: 302609, Maker:  US Navy Summary: Aerial Port Bow View Of The Gasoline Tanker USS GENESEE (AOG</w:t>
      </w:r>
      <w:r>
        <w:fldChar w:fldCharType="begin"/>
      </w:r>
      <w:r>
        <w:instrText xml:space="preserve"> XE "</w:instrText>
      </w:r>
      <w:r w:rsidRPr="006949A4">
        <w:instrText>AOG</w:instrText>
      </w:r>
      <w:r>
        <w:instrText xml:space="preserve">" </w:instrText>
      </w:r>
      <w:r>
        <w:fldChar w:fldCharType="end"/>
      </w:r>
      <w:r>
        <w:t xml:space="preserve">-8).  (Naval Historical Collection) Copyright: Clear  </w:t>
      </w:r>
    </w:p>
  </w:endnote>
  <w:endnote w:id="9">
    <w:p w14:paraId="70066611" w14:textId="77777777" w:rsidR="00521E30" w:rsidRDefault="00521E30" w:rsidP="008C47C9">
      <w:pPr>
        <w:pStyle w:val="EndnoteText"/>
      </w:pPr>
      <w:r>
        <w:rPr>
          <w:rStyle w:val="EndnoteReference"/>
        </w:rPr>
        <w:endnoteRef/>
      </w:r>
      <w:r>
        <w:t xml:space="preserve"> Australian War Memorial (AWM) ID Number: 302754 Summary: 1943-09-30. Aerial Port Side View Of The Gasoline Tanker USS SUSQUEHANNA (AOG</w:t>
      </w:r>
      <w:r>
        <w:fldChar w:fldCharType="begin"/>
      </w:r>
      <w:r>
        <w:instrText xml:space="preserve"> XE "</w:instrText>
      </w:r>
      <w:r w:rsidRPr="006949A4">
        <w:instrText>AOG</w:instrText>
      </w:r>
      <w:r>
        <w:instrText xml:space="preserve">" </w:instrText>
      </w:r>
      <w:r>
        <w:fldChar w:fldCharType="end"/>
      </w:r>
      <w:r>
        <w:t xml:space="preserve">-5). (Naval Historical Collection) Copyright: Clear  </w:t>
      </w:r>
    </w:p>
  </w:endnote>
  <w:endnote w:id="10">
    <w:p w14:paraId="40869116" w14:textId="77777777" w:rsidR="00521E30" w:rsidRDefault="00521E30" w:rsidP="003346BE">
      <w:pPr>
        <w:pStyle w:val="EndnoteText"/>
      </w:pPr>
      <w:r>
        <w:rPr>
          <w:rStyle w:val="EndnoteReference"/>
        </w:rPr>
        <w:endnoteRef/>
      </w:r>
      <w:r>
        <w:t xml:space="preserve"> Australian War Memorial (AWM) ID Number: 302741, Maker: No 66 Squadron RAAF, Summary:  1943-11-03. Port Side View of The Gasoline Tanker USS Shikellamy (AOG-47) (Ex-Daniel Pearce). (Naval Historical Collection) Copyright: Clear</w:t>
      </w:r>
    </w:p>
  </w:endnote>
  <w:endnote w:id="11">
    <w:p w14:paraId="0578DD06" w14:textId="77777777" w:rsidR="00521E30" w:rsidRDefault="00521E30">
      <w:pPr>
        <w:pStyle w:val="EndnoteText"/>
      </w:pPr>
      <w:r>
        <w:rPr>
          <w:rStyle w:val="EndnoteReference"/>
        </w:rPr>
        <w:endnoteRef/>
      </w:r>
      <w:r>
        <w:t xml:space="preserve"> UK Public Records Office Kew London Ref: POWE 33/1352 Supplies of Aviation Spirit</w:t>
      </w:r>
      <w:r>
        <w:fldChar w:fldCharType="begin"/>
      </w:r>
      <w:r>
        <w:instrText xml:space="preserve"> XE "</w:instrText>
      </w:r>
      <w:r w:rsidRPr="00AA2EFD">
        <w:instrText>Aviation Spirit</w:instrText>
      </w:r>
      <w:r>
        <w:instrText xml:space="preserve">" </w:instrText>
      </w:r>
      <w:r>
        <w:fldChar w:fldCharType="end"/>
      </w:r>
      <w:r>
        <w:t xml:space="preserve"> Bahrein</w:t>
      </w:r>
      <w:r>
        <w:fldChar w:fldCharType="begin"/>
      </w:r>
      <w:r>
        <w:instrText xml:space="preserve"> XE "</w:instrText>
      </w:r>
      <w:r w:rsidRPr="00153E8F">
        <w:rPr>
          <w:sz w:val="22"/>
        </w:rPr>
        <w:instrText>Bahrein</w:instrText>
      </w:r>
      <w:r>
        <w:instrText xml:space="preserve">" </w:instrText>
      </w:r>
      <w:r>
        <w:fldChar w:fldCharType="end"/>
      </w:r>
      <w:r>
        <w:t>, Abadan</w:t>
      </w:r>
      <w:r>
        <w:fldChar w:fldCharType="begin"/>
      </w:r>
      <w:r>
        <w:instrText xml:space="preserve"> XE "</w:instrText>
      </w:r>
      <w:r w:rsidRPr="00153E8F">
        <w:rPr>
          <w:sz w:val="22"/>
        </w:rPr>
        <w:instrText>Abadan</w:instrText>
      </w:r>
      <w:r>
        <w:instrText xml:space="preserve">" </w:instrText>
      </w:r>
      <w:r>
        <w:fldChar w:fldCharType="end"/>
      </w:r>
      <w:r>
        <w:t>, 1943, 1944.</w:t>
      </w:r>
    </w:p>
  </w:endnote>
  <w:endnote w:id="12">
    <w:p w14:paraId="08C3F577" w14:textId="77777777" w:rsidR="00521E30" w:rsidRDefault="00521E30" w:rsidP="0038156B">
      <w:r>
        <w:rPr>
          <w:rStyle w:val="EndnoteReference"/>
        </w:rPr>
        <w:endnoteRef/>
      </w:r>
      <w:r>
        <w:t xml:space="preserve"> </w:t>
      </w:r>
      <w:r w:rsidRPr="0038156B">
        <w:rPr>
          <w:sz w:val="18"/>
          <w:szCs w:val="18"/>
        </w:rPr>
        <w:t>Department Of The Navy -- Naval Historical Center</w:t>
      </w:r>
      <w:r>
        <w:rPr>
          <w:sz w:val="18"/>
          <w:szCs w:val="18"/>
        </w:rPr>
        <w:t xml:space="preserve">, </w:t>
      </w:r>
      <w:r w:rsidRPr="0038156B">
        <w:rPr>
          <w:sz w:val="18"/>
          <w:szCs w:val="18"/>
        </w:rPr>
        <w:t>805 Kidder Breese Se -- Washington</w:t>
      </w:r>
      <w:r>
        <w:rPr>
          <w:sz w:val="18"/>
          <w:szCs w:val="18"/>
        </w:rPr>
        <w:fldChar w:fldCharType="begin"/>
      </w:r>
      <w:r>
        <w:instrText xml:space="preserve"> XE "</w:instrText>
      </w:r>
      <w:r w:rsidRPr="000F01F5">
        <w:rPr>
          <w:i/>
          <w:iCs/>
        </w:rPr>
        <w:instrText>Washington</w:instrText>
      </w:r>
      <w:r>
        <w:instrText xml:space="preserve">" </w:instrText>
      </w:r>
      <w:r>
        <w:rPr>
          <w:sz w:val="18"/>
          <w:szCs w:val="18"/>
        </w:rPr>
        <w:fldChar w:fldCharType="end"/>
      </w:r>
      <w:r w:rsidRPr="0038156B">
        <w:rPr>
          <w:sz w:val="18"/>
          <w:szCs w:val="18"/>
        </w:rPr>
        <w:t xml:space="preserve"> Navy Yard</w:t>
      </w:r>
      <w:r>
        <w:rPr>
          <w:sz w:val="18"/>
          <w:szCs w:val="18"/>
        </w:rPr>
        <w:t xml:space="preserve">, </w:t>
      </w:r>
      <w:r w:rsidRPr="0038156B">
        <w:rPr>
          <w:sz w:val="18"/>
          <w:szCs w:val="18"/>
        </w:rPr>
        <w:t>Washington DC 20374-5060</w:t>
      </w:r>
      <w:r>
        <w:rPr>
          <w:sz w:val="18"/>
          <w:szCs w:val="18"/>
        </w:rPr>
        <w:t xml:space="preserve"> </w:t>
      </w:r>
      <w:hyperlink r:id="rId2" w:history="1">
        <w:r w:rsidRPr="0006415C">
          <w:rPr>
            <w:rStyle w:val="Hyperlink"/>
          </w:rPr>
          <w:t>https://www.navysite.de/ao/ao22.htm</w:t>
        </w:r>
      </w:hyperlink>
      <w:r>
        <w:t xml:space="preserve"> </w:t>
      </w:r>
      <w:r>
        <w:rPr>
          <w:sz w:val="18"/>
          <w:szCs w:val="18"/>
        </w:rPr>
        <w:t xml:space="preserve"> Accessed October 25, 2019</w:t>
      </w:r>
    </w:p>
  </w:endnote>
  <w:endnote w:id="13">
    <w:p w14:paraId="60AC983E" w14:textId="77777777" w:rsidR="00521E30" w:rsidRDefault="00521E30">
      <w:pPr>
        <w:pStyle w:val="EndnoteText"/>
      </w:pPr>
      <w:r>
        <w:rPr>
          <w:rStyle w:val="EndnoteReference"/>
        </w:rPr>
        <w:endnoteRef/>
      </w:r>
      <w:r>
        <w:t xml:space="preserve"> USS Cimarron Photo #NH67530 circa 1939-40</w:t>
      </w:r>
    </w:p>
  </w:endnote>
  <w:endnote w:id="14">
    <w:p w14:paraId="58595D56" w14:textId="77777777" w:rsidR="00521E30" w:rsidRDefault="00521E30">
      <w:pPr>
        <w:pStyle w:val="EndnoteText"/>
      </w:pPr>
      <w:r>
        <w:rPr>
          <w:rStyle w:val="EndnoteReference"/>
        </w:rPr>
        <w:endnoteRef/>
      </w:r>
      <w:r>
        <w:t xml:space="preserve"> “Pluto – World War II’s Best Kept Secret” - BICC Cables Limited Supertension &amp; Subsea Cables 1998-Bexley Council Local Studies by Bob Knight, Harry Smith &amp; Barry Barnett</w:t>
      </w:r>
    </w:p>
  </w:endnote>
  <w:endnote w:id="15">
    <w:p w14:paraId="775E8BC6" w14:textId="77777777" w:rsidR="00521E30" w:rsidRDefault="00521E30">
      <w:pPr>
        <w:pStyle w:val="EndnoteText"/>
        <w:tabs>
          <w:tab w:val="clear" w:pos="187"/>
        </w:tabs>
        <w:ind w:left="0" w:firstLine="0"/>
      </w:pPr>
      <w:r>
        <w:rPr>
          <w:rStyle w:val="EndnoteReference"/>
        </w:rPr>
        <w:endnoteRef/>
      </w:r>
      <w:r>
        <w:t xml:space="preserve"> UK Public Records Office Kew London Ref: CAB 122/1477 17/3/3 Part 2 1944-1945 Relative priorities of theatre operational requirements for aviation fuel Ref: CSA (45) 139 Received 6th Dec 1945</w:t>
      </w:r>
    </w:p>
  </w:endnote>
  <w:endnote w:id="16">
    <w:p w14:paraId="01251B7A" w14:textId="77777777" w:rsidR="00521E30" w:rsidRDefault="00521E30" w:rsidP="008366B9">
      <w:pPr>
        <w:pStyle w:val="EndnoteText"/>
      </w:pPr>
      <w:r>
        <w:rPr>
          <w:rStyle w:val="EndnoteReference"/>
        </w:rPr>
        <w:endnoteRef/>
      </w:r>
      <w:r>
        <w:t xml:space="preserve"> </w:t>
      </w:r>
      <w:r w:rsidRPr="008A3667">
        <w:t>“The 76 Bonanza” by Earl W Welty and Frank J Taylor - PIMA Call No. HD9565 U58 W4 PAM</w:t>
      </w:r>
    </w:p>
  </w:endnote>
  <w:endnote w:id="17">
    <w:p w14:paraId="079BC435" w14:textId="77777777" w:rsidR="00521E30" w:rsidRDefault="00521E30">
      <w:pPr>
        <w:pStyle w:val="EndnoteText"/>
      </w:pPr>
      <w:r>
        <w:rPr>
          <w:rStyle w:val="EndnoteReference"/>
        </w:rPr>
        <w:endnoteRef/>
      </w:r>
      <w:r>
        <w:t xml:space="preserve"> “Phillips - the First 66 Years” PIMA Call No. HD9569 P53 p49 1983 Phillips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6414860"/>
      <w:docPartObj>
        <w:docPartGallery w:val="Page Numbers (Bottom of Page)"/>
        <w:docPartUnique/>
      </w:docPartObj>
    </w:sdtPr>
    <w:sdtEndPr>
      <w:rPr>
        <w:noProof/>
      </w:rPr>
    </w:sdtEndPr>
    <w:sdtContent>
      <w:p w14:paraId="6A6D028F" w14:textId="1752FBE0" w:rsidR="007F3F1C" w:rsidRDefault="007F3F1C">
        <w:pPr>
          <w:pStyle w:val="Footer"/>
        </w:pPr>
        <w:r>
          <w:fldChar w:fldCharType="begin"/>
        </w:r>
        <w:r>
          <w:instrText xml:space="preserve"> PAGE   \* MERGEFORMAT </w:instrText>
        </w:r>
        <w:r>
          <w:fldChar w:fldCharType="separate"/>
        </w:r>
        <w:r>
          <w:rPr>
            <w:noProof/>
          </w:rPr>
          <w:t>2</w:t>
        </w:r>
        <w:r>
          <w:rPr>
            <w:noProof/>
          </w:rPr>
          <w:fldChar w:fldCharType="end"/>
        </w:r>
      </w:p>
    </w:sdtContent>
  </w:sdt>
  <w:p w14:paraId="3ACF6D1A" w14:textId="77777777" w:rsidR="007F3F1C" w:rsidRDefault="007F3F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1822542"/>
      <w:docPartObj>
        <w:docPartGallery w:val="Page Numbers (Bottom of Page)"/>
        <w:docPartUnique/>
      </w:docPartObj>
    </w:sdtPr>
    <w:sdtEndPr>
      <w:rPr>
        <w:noProof/>
      </w:rPr>
    </w:sdtEndPr>
    <w:sdtContent>
      <w:p w14:paraId="3C91EE7D" w14:textId="00DDE01C" w:rsidR="007F3F1C" w:rsidRDefault="007F3F1C">
        <w:pPr>
          <w:pStyle w:val="Footer"/>
        </w:pPr>
        <w:r>
          <w:fldChar w:fldCharType="begin"/>
        </w:r>
        <w:r>
          <w:instrText xml:space="preserve"> PAGE   \* MERGEFORMAT </w:instrText>
        </w:r>
        <w:r>
          <w:fldChar w:fldCharType="separate"/>
        </w:r>
        <w:r>
          <w:rPr>
            <w:noProof/>
          </w:rPr>
          <w:t>2</w:t>
        </w:r>
        <w:r>
          <w:rPr>
            <w:noProof/>
          </w:rPr>
          <w:fldChar w:fldCharType="end"/>
        </w:r>
      </w:p>
    </w:sdtContent>
  </w:sdt>
  <w:p w14:paraId="7FAE3ABE" w14:textId="384EA80E" w:rsidR="00521E30" w:rsidRDefault="00521E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C79CA" w14:textId="77777777" w:rsidR="00521E30" w:rsidRDefault="00521E30">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FF775" w14:textId="77777777" w:rsidR="00521E30" w:rsidRDefault="00521E30">
    <w:pPr>
      <w:pStyle w:val="Footer"/>
    </w:pPr>
    <w:r w:rsidRPr="00D26B88">
      <w:rPr>
        <w:caps/>
        <w:color w:val="000000" w:themeColor="text1"/>
      </w:rPr>
      <w:fldChar w:fldCharType="begin"/>
    </w:r>
    <w:r w:rsidRPr="00D26B88">
      <w:rPr>
        <w:caps/>
        <w:color w:val="000000" w:themeColor="text1"/>
      </w:rPr>
      <w:instrText xml:space="preserve"> PAGE   \* MERGEFORMAT </w:instrText>
    </w:r>
    <w:r w:rsidRPr="00D26B88">
      <w:rPr>
        <w:caps/>
        <w:color w:val="000000" w:themeColor="text1"/>
      </w:rPr>
      <w:fldChar w:fldCharType="separate"/>
    </w:r>
    <w:r>
      <w:rPr>
        <w:caps/>
        <w:noProof/>
        <w:color w:val="000000" w:themeColor="text1"/>
      </w:rPr>
      <w:t>37</w:t>
    </w:r>
    <w:r w:rsidRPr="00D26B88">
      <w:rPr>
        <w:caps/>
        <w:noProof/>
        <w:color w:val="000000" w:themeColor="tex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B9251" w14:textId="77777777" w:rsidR="00521E30" w:rsidRDefault="00521E30">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75E91C8B" w14:textId="77777777" w:rsidR="00521E30" w:rsidRDefault="00521E3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6D87E" w14:textId="77777777" w:rsidR="00521E30" w:rsidRDefault="00521E30">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4B7C1DF5" w14:textId="77777777" w:rsidR="00521E30" w:rsidRDefault="00521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A893D" w14:textId="77777777" w:rsidR="00EE51B2" w:rsidRDefault="00EE51B2">
      <w:r>
        <w:separator/>
      </w:r>
    </w:p>
  </w:footnote>
  <w:footnote w:type="continuationSeparator" w:id="0">
    <w:p w14:paraId="01384741" w14:textId="77777777" w:rsidR="00EE51B2" w:rsidRDefault="00EE5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775C7" w14:textId="77777777" w:rsidR="00521E30" w:rsidRDefault="00521E30">
    <w:pPr>
      <w:pStyle w:val="Header"/>
      <w:tabs>
        <w:tab w:val="left" w:pos="4395"/>
      </w:tabs>
    </w:pPr>
    <w:r>
      <w:t>history of avgas</w:t>
    </w:r>
    <w:r>
      <w:tab/>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67A0F" w14:textId="77777777" w:rsidR="00521E30" w:rsidRDefault="00521E30">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3C6B4" w14:textId="77777777" w:rsidR="00521E30" w:rsidRDefault="00521E30">
    <w:pPr>
      <w:pStyle w:val="Header"/>
      <w:tabs>
        <w:tab w:val="left" w:pos="4395"/>
      </w:tabs>
    </w:pPr>
    <w:r>
      <w:t>history of avgas</w:t>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1EE5E" w14:textId="77777777" w:rsidR="00521E30" w:rsidRDefault="00521E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B59CA" w14:textId="77777777" w:rsidR="00521E30" w:rsidRDefault="00521E30">
    <w:pPr>
      <w:pStyle w:val="Header"/>
      <w:tabs>
        <w:tab w:val="left" w:pos="4395"/>
      </w:tabs>
    </w:pPr>
    <w:r>
      <w:t>history of avgas</w:t>
    </w:r>
    <w:r>
      <w:tab/>
    </w:r>
    <w:r>
      <w:tab/>
      <w:t>© PetrOch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971BD" w14:textId="77777777" w:rsidR="00521E30" w:rsidRDefault="00521E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F7987"/>
    <w:multiLevelType w:val="multilevel"/>
    <w:tmpl w:val="E578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2A3560"/>
    <w:multiLevelType w:val="multilevel"/>
    <w:tmpl w:val="C2189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8E68D1"/>
    <w:multiLevelType w:val="hybridMultilevel"/>
    <w:tmpl w:val="D7985F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E57B20"/>
    <w:multiLevelType w:val="hybridMultilevel"/>
    <w:tmpl w:val="6C428CB6"/>
    <w:lvl w:ilvl="0" w:tplc="E55479DC">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26D15ED"/>
    <w:multiLevelType w:val="multilevel"/>
    <w:tmpl w:val="A936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9B4427"/>
    <w:multiLevelType w:val="hybridMultilevel"/>
    <w:tmpl w:val="ACF23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7" w15:restartNumberingAfterBreak="0">
    <w:nsid w:val="4C651227"/>
    <w:multiLevelType w:val="multilevel"/>
    <w:tmpl w:val="4EF6A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9" w15:restartNumberingAfterBreak="0">
    <w:nsid w:val="7ECD5153"/>
    <w:multiLevelType w:val="hybridMultilevel"/>
    <w:tmpl w:val="334658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6"/>
  </w:num>
  <w:num w:numId="3">
    <w:abstractNumId w:val="9"/>
  </w:num>
  <w:num w:numId="4">
    <w:abstractNumId w:val="3"/>
  </w:num>
  <w:num w:numId="5">
    <w:abstractNumId w:val="2"/>
  </w:num>
  <w:num w:numId="6">
    <w:abstractNumId w:val="0"/>
  </w:num>
  <w:num w:numId="7">
    <w:abstractNumId w:val="4"/>
  </w:num>
  <w:num w:numId="8">
    <w:abstractNumId w:val="1"/>
  </w:num>
  <w:num w:numId="9">
    <w:abstractNumId w:val="7"/>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xrBKH2lHzKkF6dAEIzVuV/W3FOPp5y9lq0EeRBRcivXOC1JXbqZI672At9sXOxqXhrOjLYwJrhybhCJGsibq0A==" w:salt="j3FDwwQAZPa1drR690wYyA=="/>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4492"/>
    <w:rsid w:val="0000082C"/>
    <w:rsid w:val="00011006"/>
    <w:rsid w:val="00020D73"/>
    <w:rsid w:val="0002123E"/>
    <w:rsid w:val="0002370E"/>
    <w:rsid w:val="000348A6"/>
    <w:rsid w:val="0003663E"/>
    <w:rsid w:val="00057A62"/>
    <w:rsid w:val="000602F2"/>
    <w:rsid w:val="000608E8"/>
    <w:rsid w:val="00060ABD"/>
    <w:rsid w:val="0006368F"/>
    <w:rsid w:val="00071F3E"/>
    <w:rsid w:val="000825E8"/>
    <w:rsid w:val="000B1C26"/>
    <w:rsid w:val="000C69B3"/>
    <w:rsid w:val="000D5280"/>
    <w:rsid w:val="000E0BEE"/>
    <w:rsid w:val="001047FB"/>
    <w:rsid w:val="00134214"/>
    <w:rsid w:val="00134B29"/>
    <w:rsid w:val="0014102D"/>
    <w:rsid w:val="001461F2"/>
    <w:rsid w:val="00162026"/>
    <w:rsid w:val="00165582"/>
    <w:rsid w:val="00165716"/>
    <w:rsid w:val="0017370C"/>
    <w:rsid w:val="0017699E"/>
    <w:rsid w:val="001951CC"/>
    <w:rsid w:val="00197F94"/>
    <w:rsid w:val="001A19D3"/>
    <w:rsid w:val="001B3F2A"/>
    <w:rsid w:val="001C281E"/>
    <w:rsid w:val="001C28B6"/>
    <w:rsid w:val="001E49B7"/>
    <w:rsid w:val="001F3DC6"/>
    <w:rsid w:val="00221D0A"/>
    <w:rsid w:val="002220A7"/>
    <w:rsid w:val="002266E2"/>
    <w:rsid w:val="00237F1A"/>
    <w:rsid w:val="00245C27"/>
    <w:rsid w:val="00250868"/>
    <w:rsid w:val="00255A14"/>
    <w:rsid w:val="002605A5"/>
    <w:rsid w:val="00280F5C"/>
    <w:rsid w:val="002C6C74"/>
    <w:rsid w:val="002D4C78"/>
    <w:rsid w:val="002E31F4"/>
    <w:rsid w:val="002F24F1"/>
    <w:rsid w:val="002F6865"/>
    <w:rsid w:val="003213D9"/>
    <w:rsid w:val="00326C73"/>
    <w:rsid w:val="003346BE"/>
    <w:rsid w:val="00336DFC"/>
    <w:rsid w:val="003543C7"/>
    <w:rsid w:val="0035497B"/>
    <w:rsid w:val="00361000"/>
    <w:rsid w:val="003725AF"/>
    <w:rsid w:val="003751C6"/>
    <w:rsid w:val="0038156B"/>
    <w:rsid w:val="00383B6E"/>
    <w:rsid w:val="003910CA"/>
    <w:rsid w:val="003A16C6"/>
    <w:rsid w:val="003B26D3"/>
    <w:rsid w:val="003B7521"/>
    <w:rsid w:val="003C1101"/>
    <w:rsid w:val="003C13D4"/>
    <w:rsid w:val="003C1FA2"/>
    <w:rsid w:val="003C2430"/>
    <w:rsid w:val="003C2CEE"/>
    <w:rsid w:val="003D7784"/>
    <w:rsid w:val="003E5A15"/>
    <w:rsid w:val="003F5BB1"/>
    <w:rsid w:val="00400B40"/>
    <w:rsid w:val="00406AB4"/>
    <w:rsid w:val="004162FD"/>
    <w:rsid w:val="00424CFE"/>
    <w:rsid w:val="00426379"/>
    <w:rsid w:val="00436027"/>
    <w:rsid w:val="004368FB"/>
    <w:rsid w:val="00445581"/>
    <w:rsid w:val="00446242"/>
    <w:rsid w:val="00447F1F"/>
    <w:rsid w:val="0045531E"/>
    <w:rsid w:val="00457D13"/>
    <w:rsid w:val="004607AF"/>
    <w:rsid w:val="00461CB5"/>
    <w:rsid w:val="004621AC"/>
    <w:rsid w:val="004668EC"/>
    <w:rsid w:val="004841FA"/>
    <w:rsid w:val="00491A1D"/>
    <w:rsid w:val="00493846"/>
    <w:rsid w:val="00495462"/>
    <w:rsid w:val="00496AC0"/>
    <w:rsid w:val="004A38CB"/>
    <w:rsid w:val="004A608B"/>
    <w:rsid w:val="004A75CA"/>
    <w:rsid w:val="004B1F11"/>
    <w:rsid w:val="004C3442"/>
    <w:rsid w:val="004C6AFC"/>
    <w:rsid w:val="004C74FD"/>
    <w:rsid w:val="004D1466"/>
    <w:rsid w:val="004F54EF"/>
    <w:rsid w:val="0050218A"/>
    <w:rsid w:val="005028ED"/>
    <w:rsid w:val="005108AC"/>
    <w:rsid w:val="00520C81"/>
    <w:rsid w:val="00521E30"/>
    <w:rsid w:val="00527827"/>
    <w:rsid w:val="005467B5"/>
    <w:rsid w:val="005508A0"/>
    <w:rsid w:val="0055514A"/>
    <w:rsid w:val="005559C7"/>
    <w:rsid w:val="00555FEA"/>
    <w:rsid w:val="00561DA1"/>
    <w:rsid w:val="00565E6A"/>
    <w:rsid w:val="005672E6"/>
    <w:rsid w:val="00573342"/>
    <w:rsid w:val="0058223F"/>
    <w:rsid w:val="005935CB"/>
    <w:rsid w:val="005A2472"/>
    <w:rsid w:val="005C002F"/>
    <w:rsid w:val="005C2EF3"/>
    <w:rsid w:val="005C35CA"/>
    <w:rsid w:val="005D590E"/>
    <w:rsid w:val="005F3879"/>
    <w:rsid w:val="0060167B"/>
    <w:rsid w:val="00603EDA"/>
    <w:rsid w:val="00616158"/>
    <w:rsid w:val="00616EE6"/>
    <w:rsid w:val="006175D6"/>
    <w:rsid w:val="0062033B"/>
    <w:rsid w:val="00623994"/>
    <w:rsid w:val="00623FEC"/>
    <w:rsid w:val="0063713B"/>
    <w:rsid w:val="00644670"/>
    <w:rsid w:val="00647C0C"/>
    <w:rsid w:val="00650014"/>
    <w:rsid w:val="006528B7"/>
    <w:rsid w:val="0065654F"/>
    <w:rsid w:val="006660FA"/>
    <w:rsid w:val="00666215"/>
    <w:rsid w:val="00667112"/>
    <w:rsid w:val="00673551"/>
    <w:rsid w:val="006737AE"/>
    <w:rsid w:val="00682A62"/>
    <w:rsid w:val="00687869"/>
    <w:rsid w:val="006A00AB"/>
    <w:rsid w:val="006A6E7F"/>
    <w:rsid w:val="006B54D9"/>
    <w:rsid w:val="006B58E7"/>
    <w:rsid w:val="006D18CD"/>
    <w:rsid w:val="006D38FC"/>
    <w:rsid w:val="006D61BF"/>
    <w:rsid w:val="006E2804"/>
    <w:rsid w:val="006E6DA6"/>
    <w:rsid w:val="006F1575"/>
    <w:rsid w:val="006F3047"/>
    <w:rsid w:val="006F32FD"/>
    <w:rsid w:val="006F437F"/>
    <w:rsid w:val="006F7A23"/>
    <w:rsid w:val="006F7E44"/>
    <w:rsid w:val="007110F6"/>
    <w:rsid w:val="00730C61"/>
    <w:rsid w:val="00734FE5"/>
    <w:rsid w:val="007378A4"/>
    <w:rsid w:val="00737C31"/>
    <w:rsid w:val="00760821"/>
    <w:rsid w:val="00763F31"/>
    <w:rsid w:val="0076510E"/>
    <w:rsid w:val="007653A9"/>
    <w:rsid w:val="00782C55"/>
    <w:rsid w:val="00784487"/>
    <w:rsid w:val="00794891"/>
    <w:rsid w:val="0079502C"/>
    <w:rsid w:val="007A3C35"/>
    <w:rsid w:val="007B33C3"/>
    <w:rsid w:val="007B6AA8"/>
    <w:rsid w:val="007B7583"/>
    <w:rsid w:val="007C0629"/>
    <w:rsid w:val="007C5DAF"/>
    <w:rsid w:val="007C6FFC"/>
    <w:rsid w:val="007F3F1C"/>
    <w:rsid w:val="00813108"/>
    <w:rsid w:val="008249EA"/>
    <w:rsid w:val="00830EAB"/>
    <w:rsid w:val="008366B9"/>
    <w:rsid w:val="00845C7A"/>
    <w:rsid w:val="00854689"/>
    <w:rsid w:val="00856C6D"/>
    <w:rsid w:val="00862933"/>
    <w:rsid w:val="00880D52"/>
    <w:rsid w:val="0088313E"/>
    <w:rsid w:val="008A0E91"/>
    <w:rsid w:val="008A3667"/>
    <w:rsid w:val="008B7D5F"/>
    <w:rsid w:val="008C2898"/>
    <w:rsid w:val="008C47C9"/>
    <w:rsid w:val="008C70EC"/>
    <w:rsid w:val="008D087E"/>
    <w:rsid w:val="008E1931"/>
    <w:rsid w:val="008E350D"/>
    <w:rsid w:val="008F20FE"/>
    <w:rsid w:val="008F2458"/>
    <w:rsid w:val="008F51E2"/>
    <w:rsid w:val="0090609D"/>
    <w:rsid w:val="009132EB"/>
    <w:rsid w:val="00917F62"/>
    <w:rsid w:val="00923299"/>
    <w:rsid w:val="009275E9"/>
    <w:rsid w:val="0093151C"/>
    <w:rsid w:val="00933CA9"/>
    <w:rsid w:val="00951EF0"/>
    <w:rsid w:val="0095375C"/>
    <w:rsid w:val="0096771C"/>
    <w:rsid w:val="009742BE"/>
    <w:rsid w:val="00986D3E"/>
    <w:rsid w:val="009964F3"/>
    <w:rsid w:val="009A0074"/>
    <w:rsid w:val="009A07E8"/>
    <w:rsid w:val="009A0D5A"/>
    <w:rsid w:val="009A40DD"/>
    <w:rsid w:val="009A6690"/>
    <w:rsid w:val="009A6763"/>
    <w:rsid w:val="009A730F"/>
    <w:rsid w:val="009A7993"/>
    <w:rsid w:val="009B0336"/>
    <w:rsid w:val="009B23D9"/>
    <w:rsid w:val="009C082E"/>
    <w:rsid w:val="009E02B1"/>
    <w:rsid w:val="009E4179"/>
    <w:rsid w:val="009F7BAC"/>
    <w:rsid w:val="00A3730F"/>
    <w:rsid w:val="00A40CFC"/>
    <w:rsid w:val="00A60C84"/>
    <w:rsid w:val="00A61DB7"/>
    <w:rsid w:val="00A64B07"/>
    <w:rsid w:val="00A66FFC"/>
    <w:rsid w:val="00A7387C"/>
    <w:rsid w:val="00A73EE4"/>
    <w:rsid w:val="00A84811"/>
    <w:rsid w:val="00A90250"/>
    <w:rsid w:val="00AA1D42"/>
    <w:rsid w:val="00AA4492"/>
    <w:rsid w:val="00AB33AE"/>
    <w:rsid w:val="00AC2750"/>
    <w:rsid w:val="00AC5CE0"/>
    <w:rsid w:val="00AC7156"/>
    <w:rsid w:val="00AC7DD1"/>
    <w:rsid w:val="00AD484A"/>
    <w:rsid w:val="00B00AB4"/>
    <w:rsid w:val="00B019F3"/>
    <w:rsid w:val="00B01CA3"/>
    <w:rsid w:val="00B15532"/>
    <w:rsid w:val="00B15604"/>
    <w:rsid w:val="00B17F50"/>
    <w:rsid w:val="00B255B1"/>
    <w:rsid w:val="00B3115C"/>
    <w:rsid w:val="00B35F95"/>
    <w:rsid w:val="00B36C10"/>
    <w:rsid w:val="00B37202"/>
    <w:rsid w:val="00B52505"/>
    <w:rsid w:val="00B708E6"/>
    <w:rsid w:val="00B76189"/>
    <w:rsid w:val="00B8057E"/>
    <w:rsid w:val="00B95391"/>
    <w:rsid w:val="00BA1E02"/>
    <w:rsid w:val="00BA6321"/>
    <w:rsid w:val="00BB4664"/>
    <w:rsid w:val="00BB5F1B"/>
    <w:rsid w:val="00BC1AC7"/>
    <w:rsid w:val="00BC2C4C"/>
    <w:rsid w:val="00BC5C88"/>
    <w:rsid w:val="00BD2BCA"/>
    <w:rsid w:val="00C12F85"/>
    <w:rsid w:val="00C15EDB"/>
    <w:rsid w:val="00C2230B"/>
    <w:rsid w:val="00C24976"/>
    <w:rsid w:val="00C3659F"/>
    <w:rsid w:val="00C55ABA"/>
    <w:rsid w:val="00C573B9"/>
    <w:rsid w:val="00C649C6"/>
    <w:rsid w:val="00C81297"/>
    <w:rsid w:val="00C814E2"/>
    <w:rsid w:val="00C818A1"/>
    <w:rsid w:val="00C84BCB"/>
    <w:rsid w:val="00C85E01"/>
    <w:rsid w:val="00CA7FFC"/>
    <w:rsid w:val="00CB16D5"/>
    <w:rsid w:val="00CB309A"/>
    <w:rsid w:val="00CC15C2"/>
    <w:rsid w:val="00CC3AA9"/>
    <w:rsid w:val="00CD2AE5"/>
    <w:rsid w:val="00CE03FB"/>
    <w:rsid w:val="00CE22A8"/>
    <w:rsid w:val="00D0431B"/>
    <w:rsid w:val="00D17152"/>
    <w:rsid w:val="00D26B88"/>
    <w:rsid w:val="00D26ED8"/>
    <w:rsid w:val="00D35F56"/>
    <w:rsid w:val="00D42C15"/>
    <w:rsid w:val="00D437B8"/>
    <w:rsid w:val="00D44237"/>
    <w:rsid w:val="00D5156F"/>
    <w:rsid w:val="00D547AE"/>
    <w:rsid w:val="00D57FBB"/>
    <w:rsid w:val="00D74E53"/>
    <w:rsid w:val="00D76C7A"/>
    <w:rsid w:val="00D87C7D"/>
    <w:rsid w:val="00D9338B"/>
    <w:rsid w:val="00DA6C4B"/>
    <w:rsid w:val="00DA71AD"/>
    <w:rsid w:val="00DB65EF"/>
    <w:rsid w:val="00DB6DA8"/>
    <w:rsid w:val="00DB7462"/>
    <w:rsid w:val="00DC331E"/>
    <w:rsid w:val="00DF20EC"/>
    <w:rsid w:val="00DF4E00"/>
    <w:rsid w:val="00E06406"/>
    <w:rsid w:val="00E40CF4"/>
    <w:rsid w:val="00E451D9"/>
    <w:rsid w:val="00E508B6"/>
    <w:rsid w:val="00E63402"/>
    <w:rsid w:val="00E67ACC"/>
    <w:rsid w:val="00E83D53"/>
    <w:rsid w:val="00E8414B"/>
    <w:rsid w:val="00E86600"/>
    <w:rsid w:val="00E875E1"/>
    <w:rsid w:val="00E91649"/>
    <w:rsid w:val="00E93C21"/>
    <w:rsid w:val="00EA4622"/>
    <w:rsid w:val="00EA7143"/>
    <w:rsid w:val="00EE1D6E"/>
    <w:rsid w:val="00EE51B2"/>
    <w:rsid w:val="00F0078C"/>
    <w:rsid w:val="00F01EDC"/>
    <w:rsid w:val="00F03979"/>
    <w:rsid w:val="00F26EF4"/>
    <w:rsid w:val="00F42724"/>
    <w:rsid w:val="00F45F41"/>
    <w:rsid w:val="00F47C28"/>
    <w:rsid w:val="00F53BF0"/>
    <w:rsid w:val="00F564F6"/>
    <w:rsid w:val="00F665D8"/>
    <w:rsid w:val="00F67515"/>
    <w:rsid w:val="00F67EED"/>
    <w:rsid w:val="00F758F0"/>
    <w:rsid w:val="00F76E2A"/>
    <w:rsid w:val="00F83DA0"/>
    <w:rsid w:val="00F84B53"/>
    <w:rsid w:val="00F84F6D"/>
    <w:rsid w:val="00FA1243"/>
    <w:rsid w:val="00FC0BC3"/>
    <w:rsid w:val="00FC1457"/>
    <w:rsid w:val="00FC778D"/>
    <w:rsid w:val="00FD5583"/>
    <w:rsid w:val="00FD58B7"/>
    <w:rsid w:val="00FD7BD5"/>
    <w:rsid w:val="00FE39C2"/>
    <w:rsid w:val="00FE4AFA"/>
    <w:rsid w:val="00FF6E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493C00"/>
  <w15:docId w15:val="{16B4E778-B8B2-4464-B207-05514F510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after="120"/>
        <w:ind w:right="4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151C"/>
    <w:pPr>
      <w:spacing w:after="0"/>
    </w:pPr>
    <w:rPr>
      <w:rFonts w:ascii="Garamond" w:hAnsi="Garamond"/>
      <w:lang w:eastAsia="en-US"/>
    </w:rPr>
  </w:style>
  <w:style w:type="paragraph" w:styleId="Heading1">
    <w:name w:val="heading 1"/>
    <w:basedOn w:val="Normal"/>
    <w:next w:val="BodyText"/>
    <w:autoRedefine/>
    <w:qFormat/>
    <w:rsid w:val="001A19D3"/>
    <w:pPr>
      <w:keepNext/>
      <w:outlineLvl w:val="0"/>
    </w:pPr>
    <w:rPr>
      <w:rFonts w:ascii="Arial Black" w:hAnsi="Arial Black"/>
      <w:color w:val="808080"/>
      <w:spacing w:val="-25"/>
      <w:kern w:val="28"/>
      <w:sz w:val="28"/>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line="220" w:lineRule="exact"/>
      <w:ind w:left="187" w:hanging="187"/>
    </w:pPr>
    <w:rPr>
      <w:sz w:val="16"/>
    </w:r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rPr>
  </w:style>
  <w:style w:type="paragraph" w:styleId="BodyText">
    <w:name w:val="Body Text"/>
    <w:basedOn w:val="Normal"/>
    <w:link w:val="BodyTextChar"/>
    <w:autoRedefine/>
    <w:qFormat/>
    <w:rsid w:val="006528B7"/>
    <w:pPr>
      <w:ind w:right="0"/>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5672E6"/>
    <w:pPr>
      <w:jc w:val="center"/>
    </w:pPr>
    <w:rPr>
      <w:i/>
      <w:noProof/>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rPr>
      <w:sz w:val="16"/>
    </w:r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spacing w:before="0"/>
      <w:ind w:left="240" w:hanging="240"/>
    </w:pPr>
    <w:rPr>
      <w:rFonts w:ascii="Calibri" w:hAnsi="Calibri" w:cs="Calibri"/>
      <w:sz w:val="18"/>
      <w:szCs w:val="18"/>
    </w:rPr>
  </w:style>
  <w:style w:type="paragraph" w:styleId="Index2">
    <w:name w:val="index 2"/>
    <w:basedOn w:val="Normal"/>
    <w:semiHidden/>
    <w:pPr>
      <w:spacing w:before="0"/>
      <w:ind w:left="480" w:hanging="240"/>
    </w:pPr>
    <w:rPr>
      <w:rFonts w:ascii="Calibri" w:hAnsi="Calibri" w:cs="Calibri"/>
      <w:sz w:val="18"/>
      <w:szCs w:val="18"/>
    </w:rPr>
  </w:style>
  <w:style w:type="paragraph" w:styleId="Index3">
    <w:name w:val="index 3"/>
    <w:basedOn w:val="Normal"/>
    <w:semiHidden/>
    <w:pPr>
      <w:spacing w:before="0"/>
      <w:ind w:left="720" w:hanging="240"/>
    </w:pPr>
    <w:rPr>
      <w:rFonts w:ascii="Calibri" w:hAnsi="Calibri" w:cs="Calibri"/>
      <w:sz w:val="18"/>
      <w:szCs w:val="18"/>
    </w:rPr>
  </w:style>
  <w:style w:type="paragraph" w:styleId="Index4">
    <w:name w:val="index 4"/>
    <w:basedOn w:val="Normal"/>
    <w:semiHidden/>
    <w:pPr>
      <w:spacing w:before="0"/>
      <w:ind w:left="960" w:hanging="240"/>
    </w:pPr>
    <w:rPr>
      <w:rFonts w:ascii="Calibri" w:hAnsi="Calibri" w:cs="Calibri"/>
      <w:sz w:val="18"/>
      <w:szCs w:val="18"/>
    </w:rPr>
  </w:style>
  <w:style w:type="paragraph" w:styleId="Index5">
    <w:name w:val="index 5"/>
    <w:basedOn w:val="Normal"/>
    <w:semiHidden/>
    <w:pPr>
      <w:spacing w:before="0"/>
      <w:ind w:left="1200" w:hanging="240"/>
    </w:pPr>
    <w:rPr>
      <w:rFonts w:ascii="Calibri" w:hAnsi="Calibri" w:cs="Calibri"/>
      <w:sz w:val="18"/>
      <w:szCs w:val="18"/>
    </w:rPr>
  </w:style>
  <w:style w:type="paragraph" w:styleId="Index6">
    <w:name w:val="index 6"/>
    <w:basedOn w:val="Index1"/>
    <w:next w:val="Normal"/>
    <w:semiHidden/>
    <w:pPr>
      <w:ind w:left="1440"/>
    </w:pPr>
  </w:style>
  <w:style w:type="paragraph" w:styleId="Index7">
    <w:name w:val="index 7"/>
    <w:basedOn w:val="Index1"/>
    <w:next w:val="Normal"/>
    <w:semiHidden/>
    <w:pPr>
      <w:ind w:left="1680"/>
    </w:pPr>
  </w:style>
  <w:style w:type="paragraph" w:styleId="Index8">
    <w:name w:val="index 8"/>
    <w:basedOn w:val="Normal"/>
    <w:next w:val="Normal"/>
    <w:semiHidden/>
    <w:pPr>
      <w:spacing w:before="0"/>
      <w:ind w:left="1920" w:hanging="240"/>
    </w:pPr>
    <w:rPr>
      <w:rFonts w:ascii="Calibri" w:hAnsi="Calibri" w:cs="Calibr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rsid w:val="000C69B3"/>
    <w:pPr>
      <w:spacing w:before="240"/>
      <w:jc w:val="center"/>
    </w:pPr>
    <w:rPr>
      <w:rFonts w:ascii="Calibri" w:hAnsi="Calibri" w:cs="Calibr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3E5A15"/>
    <w:pPr>
      <w:keepNext/>
      <w:spacing w:before="0"/>
      <w:jc w:val="center"/>
    </w:pPr>
  </w:style>
  <w:style w:type="paragraph" w:customStyle="1" w:styleId="ReturnAddress">
    <w:name w:val="Return Address"/>
    <w:basedOn w:val="Normal"/>
    <w:pPr>
      <w:jc w:val="center"/>
    </w:pPr>
    <w:rPr>
      <w:spacing w:val="-3"/>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pPr>
      <w:spacing w:before="360"/>
    </w:pPr>
    <w:rPr>
      <w:rFonts w:asciiTheme="majorHAnsi" w:hAnsiTheme="majorHAnsi"/>
      <w:b/>
      <w:bCs/>
      <w:caps/>
      <w:sz w:val="24"/>
      <w:szCs w:val="24"/>
    </w:rPr>
  </w:style>
  <w:style w:type="paragraph" w:styleId="TOC2">
    <w:name w:val="toc 2"/>
    <w:basedOn w:val="TOC1"/>
    <w:semiHidden/>
    <w:pPr>
      <w:spacing w:before="240"/>
    </w:pPr>
    <w:rPr>
      <w:rFonts w:asciiTheme="minorHAnsi" w:hAnsiTheme="minorHAnsi"/>
      <w:caps w:val="0"/>
      <w:sz w:val="20"/>
      <w:szCs w:val="20"/>
    </w:rPr>
  </w:style>
  <w:style w:type="paragraph" w:styleId="TOC3">
    <w:name w:val="toc 3"/>
    <w:basedOn w:val="Normal"/>
    <w:next w:val="Normal"/>
    <w:semiHidden/>
    <w:pPr>
      <w:spacing w:before="0"/>
      <w:ind w:left="200"/>
    </w:pPr>
    <w:rPr>
      <w:rFonts w:asciiTheme="minorHAnsi" w:hAnsiTheme="minorHAnsi"/>
    </w:rPr>
  </w:style>
  <w:style w:type="paragraph" w:styleId="TOC4">
    <w:name w:val="toc 4"/>
    <w:basedOn w:val="Normal"/>
    <w:next w:val="Normal"/>
    <w:semiHidden/>
    <w:pPr>
      <w:spacing w:before="0"/>
      <w:ind w:left="400"/>
    </w:pPr>
    <w:rPr>
      <w:rFonts w:asciiTheme="minorHAnsi" w:hAnsiTheme="minorHAnsi"/>
    </w:rPr>
  </w:style>
  <w:style w:type="paragraph" w:styleId="TOC5">
    <w:name w:val="toc 5"/>
    <w:basedOn w:val="Normal"/>
    <w:next w:val="Normal"/>
    <w:semiHidden/>
    <w:pPr>
      <w:spacing w:before="0"/>
      <w:ind w:left="600"/>
    </w:pPr>
    <w:rPr>
      <w:rFonts w:asciiTheme="minorHAnsi" w:hAnsiTheme="minorHAnsi"/>
    </w:rPr>
  </w:style>
  <w:style w:type="paragraph" w:styleId="TOC6">
    <w:name w:val="toc 6"/>
    <w:basedOn w:val="Normal"/>
    <w:next w:val="Normal"/>
    <w:semiHidden/>
    <w:pPr>
      <w:spacing w:before="0"/>
      <w:ind w:left="800"/>
    </w:pPr>
    <w:rPr>
      <w:rFonts w:asciiTheme="minorHAnsi" w:hAnsiTheme="minorHAnsi"/>
    </w:rPr>
  </w:style>
  <w:style w:type="paragraph" w:styleId="TOC7">
    <w:name w:val="toc 7"/>
    <w:basedOn w:val="Normal"/>
    <w:next w:val="Normal"/>
    <w:semiHidden/>
    <w:pPr>
      <w:spacing w:before="0"/>
      <w:ind w:left="1000"/>
    </w:pPr>
    <w:rPr>
      <w:rFonts w:asciiTheme="minorHAnsi" w:hAnsiTheme="minorHAnsi"/>
    </w:rPr>
  </w:style>
  <w:style w:type="paragraph" w:styleId="TOC8">
    <w:name w:val="toc 8"/>
    <w:basedOn w:val="Normal"/>
    <w:next w:val="Normal"/>
    <w:semiHidden/>
    <w:pPr>
      <w:spacing w:before="0"/>
      <w:ind w:left="1200"/>
    </w:pPr>
    <w:rPr>
      <w:rFonts w:asciiTheme="minorHAnsi" w:hAnsiTheme="minorHAnsi"/>
    </w:rPr>
  </w:style>
  <w:style w:type="paragraph" w:styleId="TOC9">
    <w:name w:val="toc 9"/>
    <w:basedOn w:val="Normal"/>
    <w:next w:val="Normal"/>
    <w:semiHidden/>
    <w:pPr>
      <w:spacing w:before="0"/>
      <w:ind w:left="1400"/>
    </w:pPr>
    <w:rPr>
      <w:rFonts w:asciiTheme="minorHAnsi" w:hAnsiTheme="minorHAnsi"/>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uiPriority w:val="99"/>
    <w:rPr>
      <w:color w:val="0000FF"/>
      <w:u w:val="single"/>
    </w:rPr>
  </w:style>
  <w:style w:type="paragraph" w:styleId="BodyText2">
    <w:name w:val="Body Text 2"/>
    <w:basedOn w:val="Normal"/>
    <w:rPr>
      <w:spacing w:val="-5"/>
    </w:rPr>
  </w:style>
  <w:style w:type="paragraph" w:styleId="NormalWeb">
    <w:name w:val="Normal (Web)"/>
    <w:basedOn w:val="Normal"/>
    <w:pPr>
      <w:spacing w:before="100" w:beforeAutospacing="1" w:after="100" w:afterAutospacing="1"/>
    </w:pPr>
    <w:rPr>
      <w:rFonts w:ascii="Times New Roman" w:hAnsi="Times New Roman"/>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tabs>
        <w:tab w:val="left" w:pos="360"/>
        <w:tab w:val="left" w:pos="1344"/>
        <w:tab w:val="left" w:pos="2127"/>
        <w:tab w:val="left" w:pos="3686"/>
        <w:tab w:val="left" w:pos="4962"/>
        <w:tab w:val="left" w:pos="8364"/>
        <w:tab w:val="left" w:pos="8931"/>
      </w:tabs>
      <w:ind w:right="-1173"/>
    </w:pPr>
  </w:style>
  <w:style w:type="character" w:styleId="FollowedHyperlink">
    <w:name w:val="FollowedHyperlink"/>
    <w:rPr>
      <w:color w:val="800080"/>
      <w:u w:val="single"/>
    </w:rPr>
  </w:style>
  <w:style w:type="paragraph" w:styleId="BalloonText">
    <w:name w:val="Balloon Text"/>
    <w:basedOn w:val="Normal"/>
    <w:link w:val="BalloonTextChar"/>
    <w:rsid w:val="007B33C3"/>
    <w:pPr>
      <w:spacing w:before="0"/>
    </w:pPr>
    <w:rPr>
      <w:rFonts w:ascii="Tahoma" w:hAnsi="Tahoma" w:cs="Tahoma"/>
      <w:sz w:val="16"/>
      <w:szCs w:val="16"/>
    </w:rPr>
  </w:style>
  <w:style w:type="character" w:customStyle="1" w:styleId="BalloonTextChar">
    <w:name w:val="Balloon Text Char"/>
    <w:link w:val="BalloonText"/>
    <w:rsid w:val="007B33C3"/>
    <w:rPr>
      <w:rFonts w:ascii="Tahoma" w:hAnsi="Tahoma" w:cs="Tahoma"/>
      <w:sz w:val="16"/>
      <w:szCs w:val="16"/>
      <w:lang w:eastAsia="en-US"/>
    </w:rPr>
  </w:style>
  <w:style w:type="paragraph" w:styleId="Revision">
    <w:name w:val="Revision"/>
    <w:hidden/>
    <w:uiPriority w:val="99"/>
    <w:semiHidden/>
    <w:rsid w:val="00424CFE"/>
    <w:rPr>
      <w:rFonts w:ascii="Garamond" w:hAnsi="Garamond"/>
      <w:sz w:val="24"/>
      <w:lang w:eastAsia="en-US"/>
    </w:rPr>
  </w:style>
  <w:style w:type="paragraph" w:styleId="Index9">
    <w:name w:val="index 9"/>
    <w:basedOn w:val="Normal"/>
    <w:next w:val="Normal"/>
    <w:autoRedefine/>
    <w:rsid w:val="003C1FA2"/>
    <w:pPr>
      <w:spacing w:before="0"/>
      <w:ind w:left="2160" w:hanging="240"/>
    </w:pPr>
    <w:rPr>
      <w:rFonts w:ascii="Calibri" w:hAnsi="Calibri" w:cs="Calibri"/>
      <w:sz w:val="18"/>
      <w:szCs w:val="18"/>
    </w:rPr>
  </w:style>
  <w:style w:type="paragraph" w:customStyle="1" w:styleId="StyleBodyText10ptCentered">
    <w:name w:val="Style Body Text + 10 pt Centered"/>
    <w:basedOn w:val="BodyText"/>
    <w:autoRedefine/>
    <w:rsid w:val="001A19D3"/>
    <w:pPr>
      <w:spacing w:before="20" w:after="20"/>
      <w:jc w:val="center"/>
    </w:pPr>
    <w:rPr>
      <w:sz w:val="20"/>
    </w:rPr>
  </w:style>
  <w:style w:type="paragraph" w:customStyle="1" w:styleId="StyleBodyTextCentered">
    <w:name w:val="Style Body Text + Centered"/>
    <w:basedOn w:val="BodyText"/>
    <w:rsid w:val="00666215"/>
    <w:pPr>
      <w:spacing w:before="20" w:after="20"/>
      <w:jc w:val="center"/>
    </w:pPr>
    <w:rPr>
      <w:sz w:val="22"/>
    </w:rPr>
  </w:style>
  <w:style w:type="paragraph" w:customStyle="1" w:styleId="Style11ptCenteredRight-019cm">
    <w:name w:val="Style 11 pt Centered Right:  -0.19 cm"/>
    <w:basedOn w:val="Normal"/>
    <w:autoRedefine/>
    <w:rsid w:val="00666215"/>
    <w:pPr>
      <w:spacing w:before="20" w:after="20"/>
      <w:ind w:right="-108"/>
    </w:pPr>
    <w:rPr>
      <w:sz w:val="22"/>
    </w:rPr>
  </w:style>
  <w:style w:type="paragraph" w:customStyle="1" w:styleId="Style11ptCentered">
    <w:name w:val="Style 11 pt Centered"/>
    <w:basedOn w:val="Normal"/>
    <w:autoRedefine/>
    <w:rsid w:val="00666215"/>
    <w:pPr>
      <w:spacing w:before="20" w:after="20"/>
    </w:pPr>
    <w:rPr>
      <w:sz w:val="22"/>
    </w:rPr>
  </w:style>
  <w:style w:type="paragraph" w:customStyle="1" w:styleId="Style11ptItalicCentered">
    <w:name w:val="Style 11 pt Italic Centered"/>
    <w:basedOn w:val="Normal"/>
    <w:autoRedefine/>
    <w:qFormat/>
    <w:rsid w:val="001B3F2A"/>
    <w:pPr>
      <w:spacing w:line="360" w:lineRule="auto"/>
      <w:jc w:val="center"/>
    </w:pPr>
    <w:rPr>
      <w:i/>
      <w:iCs/>
      <w:sz w:val="22"/>
    </w:rPr>
  </w:style>
  <w:style w:type="character" w:customStyle="1" w:styleId="BodyTextChar">
    <w:name w:val="Body Text Char"/>
    <w:basedOn w:val="DefaultParagraphFont"/>
    <w:link w:val="BodyText"/>
    <w:rsid w:val="006528B7"/>
    <w:rPr>
      <w:rFonts w:ascii="Garamond" w:hAnsi="Garamond"/>
      <w:spacing w:val="-5"/>
      <w:sz w:val="24"/>
      <w:lang w:eastAsia="en-US"/>
    </w:rPr>
  </w:style>
  <w:style w:type="character" w:customStyle="1" w:styleId="BodyTextIndentChar">
    <w:name w:val="Body Text Indent Char"/>
    <w:basedOn w:val="BodyTextChar"/>
    <w:link w:val="BodyTextIndent"/>
    <w:rsid w:val="00D35F56"/>
    <w:rPr>
      <w:rFonts w:ascii="Garamond" w:hAnsi="Garamond"/>
      <w:spacing w:val="-5"/>
      <w:sz w:val="24"/>
      <w:lang w:eastAsia="en-US"/>
    </w:rPr>
  </w:style>
  <w:style w:type="character" w:customStyle="1" w:styleId="CommentTextChar">
    <w:name w:val="Comment Text Char"/>
    <w:basedOn w:val="DefaultParagraphFont"/>
    <w:link w:val="CommentText"/>
    <w:semiHidden/>
    <w:rsid w:val="00D35F56"/>
    <w:rPr>
      <w:rFonts w:ascii="Garamond" w:hAnsi="Garamond"/>
      <w:sz w:val="16"/>
      <w:lang w:eastAsia="en-US"/>
    </w:rPr>
  </w:style>
  <w:style w:type="character" w:customStyle="1" w:styleId="UnresolvedMention1">
    <w:name w:val="Unresolved Mention1"/>
    <w:basedOn w:val="DefaultParagraphFont"/>
    <w:uiPriority w:val="99"/>
    <w:semiHidden/>
    <w:unhideWhenUsed/>
    <w:rsid w:val="00EE1D6E"/>
    <w:rPr>
      <w:color w:val="605E5C"/>
      <w:shd w:val="clear" w:color="auto" w:fill="E1DFDD"/>
    </w:rPr>
  </w:style>
  <w:style w:type="character" w:customStyle="1" w:styleId="FooterChar">
    <w:name w:val="Footer Char"/>
    <w:basedOn w:val="DefaultParagraphFont"/>
    <w:link w:val="Footer"/>
    <w:uiPriority w:val="99"/>
    <w:rsid w:val="00E40CF4"/>
    <w:rPr>
      <w:rFonts w:ascii="Arial Black" w:hAnsi="Arial Black"/>
      <w:lang w:eastAsia="en-US"/>
    </w:rPr>
  </w:style>
  <w:style w:type="character" w:customStyle="1" w:styleId="UnresolvedMention2">
    <w:name w:val="Unresolved Mention2"/>
    <w:basedOn w:val="DefaultParagraphFont"/>
    <w:uiPriority w:val="99"/>
    <w:semiHidden/>
    <w:unhideWhenUsed/>
    <w:rsid w:val="008C28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61606">
      <w:bodyDiv w:val="1"/>
      <w:marLeft w:val="0"/>
      <w:marRight w:val="0"/>
      <w:marTop w:val="0"/>
      <w:marBottom w:val="0"/>
      <w:divBdr>
        <w:top w:val="none" w:sz="0" w:space="0" w:color="auto"/>
        <w:left w:val="none" w:sz="0" w:space="0" w:color="auto"/>
        <w:bottom w:val="none" w:sz="0" w:space="0" w:color="auto"/>
        <w:right w:val="none" w:sz="0" w:space="0" w:color="auto"/>
      </w:divBdr>
      <w:divsChild>
        <w:div w:id="1674798938">
          <w:marLeft w:val="547"/>
          <w:marRight w:val="0"/>
          <w:marTop w:val="154"/>
          <w:marBottom w:val="0"/>
          <w:divBdr>
            <w:top w:val="none" w:sz="0" w:space="0" w:color="auto"/>
            <w:left w:val="none" w:sz="0" w:space="0" w:color="auto"/>
            <w:bottom w:val="none" w:sz="0" w:space="0" w:color="auto"/>
            <w:right w:val="none" w:sz="0" w:space="0" w:color="auto"/>
          </w:divBdr>
        </w:div>
      </w:divsChild>
    </w:div>
    <w:div w:id="608246578">
      <w:bodyDiv w:val="1"/>
      <w:marLeft w:val="0"/>
      <w:marRight w:val="0"/>
      <w:marTop w:val="0"/>
      <w:marBottom w:val="0"/>
      <w:divBdr>
        <w:top w:val="none" w:sz="0" w:space="0" w:color="auto"/>
        <w:left w:val="none" w:sz="0" w:space="0" w:color="auto"/>
        <w:bottom w:val="none" w:sz="0" w:space="0" w:color="auto"/>
        <w:right w:val="none" w:sz="0" w:space="0" w:color="auto"/>
      </w:divBdr>
    </w:div>
    <w:div w:id="144554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3.xml"/><Relationship Id="rId47"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5.xml"/><Relationship Id="rId48" Type="http://schemas.openxmlformats.org/officeDocument/2006/relationships/fontTable" Target="fontTable.xml"/><Relationship Id="rId8" Type="http://schemas.openxmlformats.org/officeDocument/2006/relationships/image" Target="media/image1.jpeg"/></Relationships>
</file>

<file path=word/_rels/endnotes.xml.rels><?xml version="1.0" encoding="UTF-8" standalone="yes"?>
<Relationships xmlns="http://schemas.openxmlformats.org/package/2006/relationships"><Relationship Id="rId2" Type="http://schemas.openxmlformats.org/officeDocument/2006/relationships/hyperlink" Target="https://www.navysite.de/ao/ao22.htm" TargetMode="External"/><Relationship Id="rId1" Type="http://schemas.openxmlformats.org/officeDocument/2006/relationships/hyperlink" Target="http://www.ibiblio.org/hyperwar/USN/ships/ships-ao.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C28E4-28D9-498F-B7E0-6E11BA802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314</TotalTime>
  <Pages>44</Pages>
  <Words>14997</Words>
  <Characters>85488</Characters>
  <Application>Microsoft Office Word</Application>
  <DocSecurity>8</DocSecurity>
  <Lines>712</Lines>
  <Paragraphs>200</Paragraphs>
  <ScaleCrop>false</ScaleCrop>
  <HeadingPairs>
    <vt:vector size="2" baseType="variant">
      <vt:variant>
        <vt:lpstr>Title</vt:lpstr>
      </vt:variant>
      <vt:variant>
        <vt:i4>1</vt:i4>
      </vt:variant>
    </vt:vector>
  </HeadingPairs>
  <TitlesOfParts>
    <vt:vector size="1" baseType="lpstr">
      <vt:lpstr>Avgas Book Chapter 26 1940-1945 Allies Supply</vt:lpstr>
    </vt:vector>
  </TitlesOfParts>
  <Company>Petroch Services Pty. Ltd.</Company>
  <LinksUpToDate>false</LinksUpToDate>
  <CharactersWithSpaces>100285</CharactersWithSpaces>
  <SharedDoc>false</SharedDoc>
  <HLinks>
    <vt:vector size="90" baseType="variant">
      <vt:variant>
        <vt:i4>1507377</vt:i4>
      </vt:variant>
      <vt:variant>
        <vt:i4>80</vt:i4>
      </vt:variant>
      <vt:variant>
        <vt:i4>0</vt:i4>
      </vt:variant>
      <vt:variant>
        <vt:i4>5</vt:i4>
      </vt:variant>
      <vt:variant>
        <vt:lpwstr/>
      </vt:variant>
      <vt:variant>
        <vt:lpwstr>_Toc439696538</vt:lpwstr>
      </vt:variant>
      <vt:variant>
        <vt:i4>1507377</vt:i4>
      </vt:variant>
      <vt:variant>
        <vt:i4>74</vt:i4>
      </vt:variant>
      <vt:variant>
        <vt:i4>0</vt:i4>
      </vt:variant>
      <vt:variant>
        <vt:i4>5</vt:i4>
      </vt:variant>
      <vt:variant>
        <vt:lpwstr/>
      </vt:variant>
      <vt:variant>
        <vt:lpwstr>_Toc439696537</vt:lpwstr>
      </vt:variant>
      <vt:variant>
        <vt:i4>1507377</vt:i4>
      </vt:variant>
      <vt:variant>
        <vt:i4>68</vt:i4>
      </vt:variant>
      <vt:variant>
        <vt:i4>0</vt:i4>
      </vt:variant>
      <vt:variant>
        <vt:i4>5</vt:i4>
      </vt:variant>
      <vt:variant>
        <vt:lpwstr/>
      </vt:variant>
      <vt:variant>
        <vt:lpwstr>_Toc439696536</vt:lpwstr>
      </vt:variant>
      <vt:variant>
        <vt:i4>1507377</vt:i4>
      </vt:variant>
      <vt:variant>
        <vt:i4>62</vt:i4>
      </vt:variant>
      <vt:variant>
        <vt:i4>0</vt:i4>
      </vt:variant>
      <vt:variant>
        <vt:i4>5</vt:i4>
      </vt:variant>
      <vt:variant>
        <vt:lpwstr/>
      </vt:variant>
      <vt:variant>
        <vt:lpwstr>_Toc439696535</vt:lpwstr>
      </vt:variant>
      <vt:variant>
        <vt:i4>1507377</vt:i4>
      </vt:variant>
      <vt:variant>
        <vt:i4>56</vt:i4>
      </vt:variant>
      <vt:variant>
        <vt:i4>0</vt:i4>
      </vt:variant>
      <vt:variant>
        <vt:i4>5</vt:i4>
      </vt:variant>
      <vt:variant>
        <vt:lpwstr/>
      </vt:variant>
      <vt:variant>
        <vt:lpwstr>_Toc439696534</vt:lpwstr>
      </vt:variant>
      <vt:variant>
        <vt:i4>1507377</vt:i4>
      </vt:variant>
      <vt:variant>
        <vt:i4>50</vt:i4>
      </vt:variant>
      <vt:variant>
        <vt:i4>0</vt:i4>
      </vt:variant>
      <vt:variant>
        <vt:i4>5</vt:i4>
      </vt:variant>
      <vt:variant>
        <vt:lpwstr/>
      </vt:variant>
      <vt:variant>
        <vt:lpwstr>_Toc439696533</vt:lpwstr>
      </vt:variant>
      <vt:variant>
        <vt:i4>1507377</vt:i4>
      </vt:variant>
      <vt:variant>
        <vt:i4>44</vt:i4>
      </vt:variant>
      <vt:variant>
        <vt:i4>0</vt:i4>
      </vt:variant>
      <vt:variant>
        <vt:i4>5</vt:i4>
      </vt:variant>
      <vt:variant>
        <vt:lpwstr/>
      </vt:variant>
      <vt:variant>
        <vt:lpwstr>_Toc439696532</vt:lpwstr>
      </vt:variant>
      <vt:variant>
        <vt:i4>1507377</vt:i4>
      </vt:variant>
      <vt:variant>
        <vt:i4>38</vt:i4>
      </vt:variant>
      <vt:variant>
        <vt:i4>0</vt:i4>
      </vt:variant>
      <vt:variant>
        <vt:i4>5</vt:i4>
      </vt:variant>
      <vt:variant>
        <vt:lpwstr/>
      </vt:variant>
      <vt:variant>
        <vt:lpwstr>_Toc439696531</vt:lpwstr>
      </vt:variant>
      <vt:variant>
        <vt:i4>1507377</vt:i4>
      </vt:variant>
      <vt:variant>
        <vt:i4>32</vt:i4>
      </vt:variant>
      <vt:variant>
        <vt:i4>0</vt:i4>
      </vt:variant>
      <vt:variant>
        <vt:i4>5</vt:i4>
      </vt:variant>
      <vt:variant>
        <vt:lpwstr/>
      </vt:variant>
      <vt:variant>
        <vt:lpwstr>_Toc439696530</vt:lpwstr>
      </vt:variant>
      <vt:variant>
        <vt:i4>1441841</vt:i4>
      </vt:variant>
      <vt:variant>
        <vt:i4>26</vt:i4>
      </vt:variant>
      <vt:variant>
        <vt:i4>0</vt:i4>
      </vt:variant>
      <vt:variant>
        <vt:i4>5</vt:i4>
      </vt:variant>
      <vt:variant>
        <vt:lpwstr/>
      </vt:variant>
      <vt:variant>
        <vt:lpwstr>_Toc439696529</vt:lpwstr>
      </vt:variant>
      <vt:variant>
        <vt:i4>1441841</vt:i4>
      </vt:variant>
      <vt:variant>
        <vt:i4>20</vt:i4>
      </vt:variant>
      <vt:variant>
        <vt:i4>0</vt:i4>
      </vt:variant>
      <vt:variant>
        <vt:i4>5</vt:i4>
      </vt:variant>
      <vt:variant>
        <vt:lpwstr/>
      </vt:variant>
      <vt:variant>
        <vt:lpwstr>_Toc439696528</vt:lpwstr>
      </vt:variant>
      <vt:variant>
        <vt:i4>1441841</vt:i4>
      </vt:variant>
      <vt:variant>
        <vt:i4>14</vt:i4>
      </vt:variant>
      <vt:variant>
        <vt:i4>0</vt:i4>
      </vt:variant>
      <vt:variant>
        <vt:i4>5</vt:i4>
      </vt:variant>
      <vt:variant>
        <vt:lpwstr/>
      </vt:variant>
      <vt:variant>
        <vt:lpwstr>_Toc439696527</vt:lpwstr>
      </vt:variant>
      <vt:variant>
        <vt:i4>1441841</vt:i4>
      </vt:variant>
      <vt:variant>
        <vt:i4>8</vt:i4>
      </vt:variant>
      <vt:variant>
        <vt:i4>0</vt:i4>
      </vt:variant>
      <vt:variant>
        <vt:i4>5</vt:i4>
      </vt:variant>
      <vt:variant>
        <vt:lpwstr/>
      </vt:variant>
      <vt:variant>
        <vt:lpwstr>_Toc439696526</vt:lpwstr>
      </vt:variant>
      <vt:variant>
        <vt:i4>6357053</vt:i4>
      </vt:variant>
      <vt:variant>
        <vt:i4>3</vt:i4>
      </vt:variant>
      <vt:variant>
        <vt:i4>0</vt:i4>
      </vt:variant>
      <vt:variant>
        <vt:i4>5</vt:i4>
      </vt:variant>
      <vt:variant>
        <vt:lpwstr>http://www.history.navy.mil/photos/sh-usn/usnsh-c/ao22.htm</vt:lpwstr>
      </vt:variant>
      <vt:variant>
        <vt:lpwstr/>
      </vt:variant>
      <vt:variant>
        <vt:i4>3866724</vt:i4>
      </vt:variant>
      <vt:variant>
        <vt:i4>0</vt:i4>
      </vt:variant>
      <vt:variant>
        <vt:i4>0</vt:i4>
      </vt:variant>
      <vt:variant>
        <vt:i4>5</vt:i4>
      </vt:variant>
      <vt:variant>
        <vt:lpwstr>http://www.ibiblio.org/hyperwar/USN/ships/ships-ao.html</vt:lpwstr>
      </vt:variant>
      <vt:variant>
        <vt:lpwstr>mattaponi</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26 1940-1945 Allies Supply</dc:title>
  <dc:subject>Avgas Book Chapter 26</dc:subject>
  <dc:creator>Noel Tresider</dc:creator>
  <cp:keywords>Chapter 26</cp:keywords>
  <cp:lastModifiedBy>Noel Tresider</cp:lastModifiedBy>
  <cp:revision>13</cp:revision>
  <cp:lastPrinted>2004-02-02T09:57:00Z</cp:lastPrinted>
  <dcterms:created xsi:type="dcterms:W3CDTF">2020-11-21T09:58:00Z</dcterms:created>
  <dcterms:modified xsi:type="dcterms:W3CDTF">2021-01-28T07:30:00Z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