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EF3C24" w14:textId="77777777" w:rsidR="00464047" w:rsidRDefault="00464047" w:rsidP="00785973">
      <w:pPr>
        <w:pStyle w:val="PartTitle"/>
        <w:framePr w:w="2587" w:h="2249" w:hRule="exact" w:wrap="notBeside" w:hAnchor="page" w:x="7927" w:y="1328"/>
      </w:pPr>
      <w:r>
        <w:t>Chapter</w:t>
      </w:r>
    </w:p>
    <w:p w14:paraId="21E2F903" w14:textId="77777777" w:rsidR="00464047" w:rsidRDefault="00DF631C" w:rsidP="00785973">
      <w:pPr>
        <w:pStyle w:val="PartLabel"/>
        <w:framePr w:w="2587" w:h="2249" w:hRule="exact" w:wrap="notBeside" w:hAnchor="page" w:x="7927" w:y="1328"/>
      </w:pPr>
      <w:r>
        <w:rPr>
          <w:spacing w:val="-28"/>
        </w:rPr>
        <w:t>2</w:t>
      </w:r>
      <w:r w:rsidR="001D33FB">
        <w:rPr>
          <w:spacing w:val="-28"/>
        </w:rPr>
        <w:t>8</w:t>
      </w:r>
    </w:p>
    <w:p w14:paraId="1B77A9F4" w14:textId="77777777" w:rsidR="00F17927" w:rsidRDefault="00F17927" w:rsidP="000908AA">
      <w:pPr>
        <w:pStyle w:val="Title"/>
        <w:spacing w:before="0" w:after="120" w:line="240" w:lineRule="auto"/>
        <w:sectPr w:rsidR="00F17927" w:rsidSect="00F17927">
          <w:headerReference w:type="default" r:id="rId8"/>
          <w:footerReference w:type="default" r:id="rId9"/>
          <w:endnotePr>
            <w:numFmt w:val="decimal"/>
          </w:endnotePr>
          <w:type w:val="continuous"/>
          <w:pgSz w:w="11907" w:h="16839" w:code="9"/>
          <w:pgMar w:top="1701" w:right="1134" w:bottom="1701" w:left="1701" w:header="567" w:footer="851" w:gutter="0"/>
          <w:cols w:num="2" w:space="720"/>
        </w:sectPr>
      </w:pPr>
    </w:p>
    <w:p w14:paraId="58BFC284" w14:textId="77777777" w:rsidR="00464047" w:rsidRDefault="00464047" w:rsidP="000908AA">
      <w:pPr>
        <w:pStyle w:val="Title"/>
        <w:spacing w:before="0" w:after="120" w:line="240" w:lineRule="auto"/>
      </w:pPr>
      <w:r>
        <w:t>After the War 1946-19</w:t>
      </w:r>
      <w:r w:rsidR="00785973">
        <w:t>50</w:t>
      </w:r>
    </w:p>
    <w:p w14:paraId="4F9629BA" w14:textId="77777777" w:rsidR="00464047" w:rsidRDefault="00464047" w:rsidP="000908AA">
      <w:pPr>
        <w:pStyle w:val="Title"/>
        <w:spacing w:before="0" w:after="120" w:line="240" w:lineRule="auto"/>
      </w:pPr>
      <w:r>
        <w:t>Prelude to the ‘Cold War’</w:t>
      </w:r>
    </w:p>
    <w:p w14:paraId="4ECBB45D" w14:textId="77777777" w:rsidR="00464047" w:rsidRDefault="00DF631C" w:rsidP="003C0AAF">
      <w:pPr>
        <w:pStyle w:val="Caption"/>
      </w:pPr>
      <w:r>
        <w:t xml:space="preserve">Photo  </w:t>
      </w:r>
      <w:r w:rsidR="001A6F01">
        <w:rPr>
          <w:noProof/>
        </w:rPr>
        <w:fldChar w:fldCharType="begin"/>
      </w:r>
      <w:r w:rsidR="001A6F01">
        <w:rPr>
          <w:noProof/>
        </w:rPr>
        <w:instrText xml:space="preserve"> SEQ Photo_ \* ARABIC </w:instrText>
      </w:r>
      <w:r w:rsidR="001A6F01">
        <w:rPr>
          <w:noProof/>
        </w:rPr>
        <w:fldChar w:fldCharType="separate"/>
      </w:r>
      <w:r w:rsidR="00016B9D">
        <w:rPr>
          <w:noProof/>
        </w:rPr>
        <w:t>1</w:t>
      </w:r>
      <w:r w:rsidR="001A6F01">
        <w:rPr>
          <w:noProof/>
        </w:rPr>
        <w:fldChar w:fldCharType="end"/>
      </w:r>
      <w:r>
        <w:t>. Commercial air</w:t>
      </w:r>
      <w:r w:rsidR="00652A8B">
        <w:t>craf</w:t>
      </w:r>
      <w:r>
        <w:t>t refuelling in U.S. 1946</w:t>
      </w:r>
      <w:r>
        <w:rPr>
          <w:rStyle w:val="EndnoteReference"/>
        </w:rPr>
        <w:endnoteReference w:id="1"/>
      </w:r>
      <w:r>
        <w:t xml:space="preserve">  </w:t>
      </w:r>
    </w:p>
    <w:p w14:paraId="77D32DEC" w14:textId="77777777" w:rsidR="00DF631C" w:rsidRDefault="00AF7150" w:rsidP="00B246F2">
      <w:pPr>
        <w:pStyle w:val="Picture"/>
      </w:pPr>
      <w:r>
        <w:rPr>
          <w:noProof/>
          <w:lang w:eastAsia="en-AU"/>
        </w:rPr>
        <w:drawing>
          <wp:inline distT="0" distB="0" distL="0" distR="0" wp14:anchorId="7DBA1A99" wp14:editId="42C86062">
            <wp:extent cx="3990351" cy="5271247"/>
            <wp:effectExtent l="0" t="0" r="0" b="5715"/>
            <wp:docPr id="1" name="Picture 1" descr="1946 Chevron re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46 Chevron refu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3221" cy="5314668"/>
                    </a:xfrm>
                    <a:prstGeom prst="rect">
                      <a:avLst/>
                    </a:prstGeom>
                    <a:noFill/>
                    <a:ln>
                      <a:noFill/>
                    </a:ln>
                  </pic:spPr>
                </pic:pic>
              </a:graphicData>
            </a:graphic>
          </wp:inline>
        </w:drawing>
      </w:r>
    </w:p>
    <w:p w14:paraId="7B95A447" w14:textId="77777777" w:rsidR="00F17927" w:rsidRDefault="00F17927">
      <w:pPr>
        <w:pStyle w:val="SectionLabel"/>
        <w:spacing w:before="0" w:after="0"/>
        <w:rPr>
          <w:spacing w:val="-100"/>
        </w:rPr>
      </w:pPr>
    </w:p>
    <w:p w14:paraId="36CC2736" w14:textId="77777777" w:rsidR="00F17927" w:rsidRDefault="00F17927" w:rsidP="00A863A8">
      <w:pPr>
        <w:pStyle w:val="SectionLabel"/>
        <w:spacing w:before="0" w:after="0"/>
        <w:rPr>
          <w:spacing w:val="-100"/>
        </w:rPr>
        <w:sectPr w:rsidR="00F17927" w:rsidSect="00F17927">
          <w:endnotePr>
            <w:numFmt w:val="decimal"/>
          </w:endnotePr>
          <w:type w:val="continuous"/>
          <w:pgSz w:w="11907" w:h="16839" w:code="9"/>
          <w:pgMar w:top="1701" w:right="1134" w:bottom="1701" w:left="1701" w:header="567" w:footer="851" w:gutter="0"/>
          <w:cols w:space="720"/>
        </w:sectPr>
      </w:pPr>
    </w:p>
    <w:p w14:paraId="5109205A" w14:textId="77777777" w:rsidR="00464047" w:rsidRDefault="00464047">
      <w:pPr>
        <w:pStyle w:val="SectionLabel"/>
        <w:spacing w:before="0" w:after="0"/>
      </w:pPr>
      <w:r>
        <w:rPr>
          <w:spacing w:val="-100"/>
        </w:rPr>
        <w:lastRenderedPageBreak/>
        <w:t>T</w:t>
      </w:r>
      <w:r>
        <w:t>able of Contents</w:t>
      </w:r>
    </w:p>
    <w:p w14:paraId="662AFF73" w14:textId="165F3FFC" w:rsidR="00FB6947" w:rsidRPr="00FB6947" w:rsidRDefault="00FB6947" w:rsidP="00FB6947">
      <w:pPr>
        <w:pStyle w:val="TOC1"/>
        <w:tabs>
          <w:tab w:val="right" w:leader="dot" w:pos="9062"/>
        </w:tabs>
        <w:spacing w:before="120"/>
        <w:rPr>
          <w:rFonts w:ascii="Garamond" w:eastAsiaTheme="minorEastAsia" w:hAnsi="Garamond" w:cstheme="minorBidi"/>
          <w:b w:val="0"/>
          <w:bCs w:val="0"/>
          <w:caps w:val="0"/>
          <w:noProof/>
          <w:sz w:val="22"/>
          <w:szCs w:val="22"/>
          <w:lang w:eastAsia="en-AU"/>
        </w:rPr>
      </w:pPr>
      <w:r w:rsidRPr="00FB6947">
        <w:rPr>
          <w:rFonts w:ascii="Garamond" w:hAnsi="Garamond"/>
          <w:b w:val="0"/>
          <w:bCs w:val="0"/>
          <w:sz w:val="22"/>
          <w:szCs w:val="22"/>
        </w:rPr>
        <w:fldChar w:fldCharType="begin"/>
      </w:r>
      <w:r w:rsidRPr="00FB6947">
        <w:rPr>
          <w:rFonts w:ascii="Garamond" w:hAnsi="Garamond"/>
          <w:b w:val="0"/>
          <w:bCs w:val="0"/>
          <w:sz w:val="22"/>
          <w:szCs w:val="22"/>
        </w:rPr>
        <w:instrText xml:space="preserve"> TOC \o "1-1" \h \z \u </w:instrText>
      </w:r>
      <w:r w:rsidRPr="00FB6947">
        <w:rPr>
          <w:rFonts w:ascii="Garamond" w:hAnsi="Garamond"/>
          <w:b w:val="0"/>
          <w:bCs w:val="0"/>
          <w:sz w:val="22"/>
          <w:szCs w:val="22"/>
        </w:rPr>
        <w:fldChar w:fldCharType="separate"/>
      </w:r>
      <w:hyperlink w:anchor="_Toc23001695" w:history="1">
        <w:r w:rsidRPr="00FB6947">
          <w:rPr>
            <w:rStyle w:val="Hyperlink"/>
            <w:rFonts w:ascii="Garamond" w:hAnsi="Garamond"/>
            <w:b w:val="0"/>
            <w:bCs w:val="0"/>
            <w:caps w:val="0"/>
            <w:noProof/>
            <w:sz w:val="22"/>
            <w:szCs w:val="22"/>
          </w:rPr>
          <w:t>Introduction</w:t>
        </w:r>
        <w:r w:rsidRPr="00FB6947">
          <w:rPr>
            <w:rFonts w:ascii="Garamond" w:hAnsi="Garamond"/>
            <w:b w:val="0"/>
            <w:bCs w:val="0"/>
            <w:caps w:val="0"/>
            <w:noProof/>
            <w:webHidden/>
            <w:sz w:val="22"/>
            <w:szCs w:val="22"/>
          </w:rPr>
          <w:tab/>
        </w:r>
        <w:r w:rsidRPr="00FB6947">
          <w:rPr>
            <w:rFonts w:ascii="Garamond" w:hAnsi="Garamond"/>
            <w:b w:val="0"/>
            <w:bCs w:val="0"/>
            <w:noProof/>
            <w:webHidden/>
            <w:sz w:val="22"/>
            <w:szCs w:val="22"/>
          </w:rPr>
          <w:fldChar w:fldCharType="begin"/>
        </w:r>
        <w:r w:rsidRPr="00FB6947">
          <w:rPr>
            <w:rFonts w:ascii="Garamond" w:hAnsi="Garamond"/>
            <w:b w:val="0"/>
            <w:bCs w:val="0"/>
            <w:noProof/>
            <w:webHidden/>
            <w:sz w:val="22"/>
            <w:szCs w:val="22"/>
          </w:rPr>
          <w:instrText xml:space="preserve"> PAGEREF _Toc23001695 \h </w:instrText>
        </w:r>
        <w:r w:rsidRPr="00FB6947">
          <w:rPr>
            <w:rFonts w:ascii="Garamond" w:hAnsi="Garamond"/>
            <w:b w:val="0"/>
            <w:bCs w:val="0"/>
            <w:noProof/>
            <w:webHidden/>
            <w:sz w:val="22"/>
            <w:szCs w:val="22"/>
          </w:rPr>
        </w:r>
        <w:r w:rsidRPr="00FB6947">
          <w:rPr>
            <w:rFonts w:ascii="Garamond" w:hAnsi="Garamond"/>
            <w:b w:val="0"/>
            <w:bCs w:val="0"/>
            <w:noProof/>
            <w:webHidden/>
            <w:sz w:val="22"/>
            <w:szCs w:val="22"/>
          </w:rPr>
          <w:fldChar w:fldCharType="separate"/>
        </w:r>
        <w:r w:rsidR="00F92428">
          <w:rPr>
            <w:rFonts w:ascii="Garamond" w:hAnsi="Garamond"/>
            <w:b w:val="0"/>
            <w:bCs w:val="0"/>
            <w:noProof/>
            <w:webHidden/>
            <w:sz w:val="22"/>
            <w:szCs w:val="22"/>
          </w:rPr>
          <w:t>3</w:t>
        </w:r>
        <w:r w:rsidRPr="00FB6947">
          <w:rPr>
            <w:rFonts w:ascii="Garamond" w:hAnsi="Garamond"/>
            <w:b w:val="0"/>
            <w:bCs w:val="0"/>
            <w:noProof/>
            <w:webHidden/>
            <w:sz w:val="22"/>
            <w:szCs w:val="22"/>
          </w:rPr>
          <w:fldChar w:fldCharType="end"/>
        </w:r>
      </w:hyperlink>
    </w:p>
    <w:p w14:paraId="1A96C80E" w14:textId="48DE628C" w:rsidR="00FB6947" w:rsidRPr="00FB6947" w:rsidRDefault="008C6D41" w:rsidP="00FB6947">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001696" w:history="1">
        <w:r w:rsidR="00FB6947" w:rsidRPr="00FB6947">
          <w:rPr>
            <w:rStyle w:val="Hyperlink"/>
            <w:rFonts w:ascii="Garamond" w:hAnsi="Garamond"/>
            <w:b w:val="0"/>
            <w:bCs w:val="0"/>
            <w:caps w:val="0"/>
            <w:noProof/>
            <w:sz w:val="22"/>
            <w:szCs w:val="22"/>
          </w:rPr>
          <w:t>Chronology – World Aviation</w:t>
        </w:r>
        <w:r w:rsidR="00FB6947" w:rsidRPr="00FB6947">
          <w:rPr>
            <w:rFonts w:ascii="Garamond" w:hAnsi="Garamond"/>
            <w:b w:val="0"/>
            <w:bCs w:val="0"/>
            <w:caps w:val="0"/>
            <w:noProof/>
            <w:webHidden/>
            <w:sz w:val="22"/>
            <w:szCs w:val="22"/>
          </w:rPr>
          <w:tab/>
        </w:r>
        <w:r w:rsidR="00FB6947" w:rsidRPr="00FB6947">
          <w:rPr>
            <w:rFonts w:ascii="Garamond" w:hAnsi="Garamond"/>
            <w:b w:val="0"/>
            <w:bCs w:val="0"/>
            <w:noProof/>
            <w:webHidden/>
            <w:sz w:val="22"/>
            <w:szCs w:val="22"/>
          </w:rPr>
          <w:fldChar w:fldCharType="begin"/>
        </w:r>
        <w:r w:rsidR="00FB6947" w:rsidRPr="00FB6947">
          <w:rPr>
            <w:rFonts w:ascii="Garamond" w:hAnsi="Garamond"/>
            <w:b w:val="0"/>
            <w:bCs w:val="0"/>
            <w:noProof/>
            <w:webHidden/>
            <w:sz w:val="22"/>
            <w:szCs w:val="22"/>
          </w:rPr>
          <w:instrText xml:space="preserve"> PAGEREF _Toc23001696 \h </w:instrText>
        </w:r>
        <w:r w:rsidR="00FB6947" w:rsidRPr="00FB6947">
          <w:rPr>
            <w:rFonts w:ascii="Garamond" w:hAnsi="Garamond"/>
            <w:b w:val="0"/>
            <w:bCs w:val="0"/>
            <w:noProof/>
            <w:webHidden/>
            <w:sz w:val="22"/>
            <w:szCs w:val="22"/>
          </w:rPr>
        </w:r>
        <w:r w:rsidR="00FB6947" w:rsidRPr="00FB6947">
          <w:rPr>
            <w:rFonts w:ascii="Garamond" w:hAnsi="Garamond"/>
            <w:b w:val="0"/>
            <w:bCs w:val="0"/>
            <w:noProof/>
            <w:webHidden/>
            <w:sz w:val="22"/>
            <w:szCs w:val="22"/>
          </w:rPr>
          <w:fldChar w:fldCharType="separate"/>
        </w:r>
        <w:r w:rsidR="00F92428">
          <w:rPr>
            <w:rFonts w:ascii="Garamond" w:hAnsi="Garamond"/>
            <w:b w:val="0"/>
            <w:bCs w:val="0"/>
            <w:noProof/>
            <w:webHidden/>
            <w:sz w:val="22"/>
            <w:szCs w:val="22"/>
          </w:rPr>
          <w:t>3</w:t>
        </w:r>
        <w:r w:rsidR="00FB6947" w:rsidRPr="00FB6947">
          <w:rPr>
            <w:rFonts w:ascii="Garamond" w:hAnsi="Garamond"/>
            <w:b w:val="0"/>
            <w:bCs w:val="0"/>
            <w:noProof/>
            <w:webHidden/>
            <w:sz w:val="22"/>
            <w:szCs w:val="22"/>
          </w:rPr>
          <w:fldChar w:fldCharType="end"/>
        </w:r>
      </w:hyperlink>
    </w:p>
    <w:p w14:paraId="25857C6E" w14:textId="17878E23" w:rsidR="00FB6947" w:rsidRPr="00FB6947" w:rsidRDefault="008C6D41" w:rsidP="00FB6947">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001697" w:history="1">
        <w:r w:rsidR="00FB6947" w:rsidRPr="00FB6947">
          <w:rPr>
            <w:rStyle w:val="Hyperlink"/>
            <w:rFonts w:ascii="Garamond" w:hAnsi="Garamond"/>
            <w:b w:val="0"/>
            <w:bCs w:val="0"/>
            <w:caps w:val="0"/>
            <w:noProof/>
            <w:sz w:val="22"/>
            <w:szCs w:val="22"/>
          </w:rPr>
          <w:t>Chronology – Australian Aviation Time Lines</w:t>
        </w:r>
        <w:r w:rsidR="00FB6947" w:rsidRPr="00FB6947">
          <w:rPr>
            <w:rFonts w:ascii="Garamond" w:hAnsi="Garamond"/>
            <w:b w:val="0"/>
            <w:bCs w:val="0"/>
            <w:caps w:val="0"/>
            <w:noProof/>
            <w:webHidden/>
            <w:sz w:val="22"/>
            <w:szCs w:val="22"/>
          </w:rPr>
          <w:tab/>
        </w:r>
        <w:r w:rsidR="00FB6947" w:rsidRPr="00FB6947">
          <w:rPr>
            <w:rFonts w:ascii="Garamond" w:hAnsi="Garamond"/>
            <w:b w:val="0"/>
            <w:bCs w:val="0"/>
            <w:noProof/>
            <w:webHidden/>
            <w:sz w:val="22"/>
            <w:szCs w:val="22"/>
          </w:rPr>
          <w:fldChar w:fldCharType="begin"/>
        </w:r>
        <w:r w:rsidR="00FB6947" w:rsidRPr="00FB6947">
          <w:rPr>
            <w:rFonts w:ascii="Garamond" w:hAnsi="Garamond"/>
            <w:b w:val="0"/>
            <w:bCs w:val="0"/>
            <w:noProof/>
            <w:webHidden/>
            <w:sz w:val="22"/>
            <w:szCs w:val="22"/>
          </w:rPr>
          <w:instrText xml:space="preserve"> PAGEREF _Toc23001697 \h </w:instrText>
        </w:r>
        <w:r w:rsidR="00FB6947" w:rsidRPr="00FB6947">
          <w:rPr>
            <w:rFonts w:ascii="Garamond" w:hAnsi="Garamond"/>
            <w:b w:val="0"/>
            <w:bCs w:val="0"/>
            <w:noProof/>
            <w:webHidden/>
            <w:sz w:val="22"/>
            <w:szCs w:val="22"/>
          </w:rPr>
        </w:r>
        <w:r w:rsidR="00FB6947" w:rsidRPr="00FB6947">
          <w:rPr>
            <w:rFonts w:ascii="Garamond" w:hAnsi="Garamond"/>
            <w:b w:val="0"/>
            <w:bCs w:val="0"/>
            <w:noProof/>
            <w:webHidden/>
            <w:sz w:val="22"/>
            <w:szCs w:val="22"/>
          </w:rPr>
          <w:fldChar w:fldCharType="separate"/>
        </w:r>
        <w:r w:rsidR="00F92428">
          <w:rPr>
            <w:rFonts w:ascii="Garamond" w:hAnsi="Garamond"/>
            <w:b w:val="0"/>
            <w:bCs w:val="0"/>
            <w:noProof/>
            <w:webHidden/>
            <w:sz w:val="22"/>
            <w:szCs w:val="22"/>
          </w:rPr>
          <w:t>8</w:t>
        </w:r>
        <w:r w:rsidR="00FB6947" w:rsidRPr="00FB6947">
          <w:rPr>
            <w:rFonts w:ascii="Garamond" w:hAnsi="Garamond"/>
            <w:b w:val="0"/>
            <w:bCs w:val="0"/>
            <w:noProof/>
            <w:webHidden/>
            <w:sz w:val="22"/>
            <w:szCs w:val="22"/>
          </w:rPr>
          <w:fldChar w:fldCharType="end"/>
        </w:r>
      </w:hyperlink>
    </w:p>
    <w:p w14:paraId="0D035C69" w14:textId="60946BCA" w:rsidR="00FB6947" w:rsidRPr="00FB6947" w:rsidRDefault="008C6D41" w:rsidP="00FB6947">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001698" w:history="1">
        <w:r w:rsidR="00FB6947" w:rsidRPr="00FB6947">
          <w:rPr>
            <w:rStyle w:val="Hyperlink"/>
            <w:rFonts w:ascii="Garamond" w:hAnsi="Garamond"/>
            <w:b w:val="0"/>
            <w:bCs w:val="0"/>
            <w:caps w:val="0"/>
            <w:noProof/>
            <w:sz w:val="22"/>
            <w:szCs w:val="22"/>
          </w:rPr>
          <w:t>World Events</w:t>
        </w:r>
        <w:r w:rsidR="00FB6947" w:rsidRPr="00FB6947">
          <w:rPr>
            <w:rFonts w:ascii="Garamond" w:hAnsi="Garamond"/>
            <w:b w:val="0"/>
            <w:bCs w:val="0"/>
            <w:caps w:val="0"/>
            <w:noProof/>
            <w:webHidden/>
            <w:sz w:val="22"/>
            <w:szCs w:val="22"/>
          </w:rPr>
          <w:tab/>
        </w:r>
        <w:r w:rsidR="00FB6947" w:rsidRPr="00FB6947">
          <w:rPr>
            <w:rFonts w:ascii="Garamond" w:hAnsi="Garamond"/>
            <w:b w:val="0"/>
            <w:bCs w:val="0"/>
            <w:noProof/>
            <w:webHidden/>
            <w:sz w:val="22"/>
            <w:szCs w:val="22"/>
          </w:rPr>
          <w:fldChar w:fldCharType="begin"/>
        </w:r>
        <w:r w:rsidR="00FB6947" w:rsidRPr="00FB6947">
          <w:rPr>
            <w:rFonts w:ascii="Garamond" w:hAnsi="Garamond"/>
            <w:b w:val="0"/>
            <w:bCs w:val="0"/>
            <w:noProof/>
            <w:webHidden/>
            <w:sz w:val="22"/>
            <w:szCs w:val="22"/>
          </w:rPr>
          <w:instrText xml:space="preserve"> PAGEREF _Toc23001698 \h </w:instrText>
        </w:r>
        <w:r w:rsidR="00FB6947" w:rsidRPr="00FB6947">
          <w:rPr>
            <w:rFonts w:ascii="Garamond" w:hAnsi="Garamond"/>
            <w:b w:val="0"/>
            <w:bCs w:val="0"/>
            <w:noProof/>
            <w:webHidden/>
            <w:sz w:val="22"/>
            <w:szCs w:val="22"/>
          </w:rPr>
        </w:r>
        <w:r w:rsidR="00FB6947" w:rsidRPr="00FB6947">
          <w:rPr>
            <w:rFonts w:ascii="Garamond" w:hAnsi="Garamond"/>
            <w:b w:val="0"/>
            <w:bCs w:val="0"/>
            <w:noProof/>
            <w:webHidden/>
            <w:sz w:val="22"/>
            <w:szCs w:val="22"/>
          </w:rPr>
          <w:fldChar w:fldCharType="separate"/>
        </w:r>
        <w:r w:rsidR="00F92428">
          <w:rPr>
            <w:rFonts w:ascii="Garamond" w:hAnsi="Garamond"/>
            <w:b w:val="0"/>
            <w:bCs w:val="0"/>
            <w:noProof/>
            <w:webHidden/>
            <w:sz w:val="22"/>
            <w:szCs w:val="22"/>
          </w:rPr>
          <w:t>11</w:t>
        </w:r>
        <w:r w:rsidR="00FB6947" w:rsidRPr="00FB6947">
          <w:rPr>
            <w:rFonts w:ascii="Garamond" w:hAnsi="Garamond"/>
            <w:b w:val="0"/>
            <w:bCs w:val="0"/>
            <w:noProof/>
            <w:webHidden/>
            <w:sz w:val="22"/>
            <w:szCs w:val="22"/>
          </w:rPr>
          <w:fldChar w:fldCharType="end"/>
        </w:r>
      </w:hyperlink>
    </w:p>
    <w:p w14:paraId="54FCD074" w14:textId="09D928C8" w:rsidR="00FB6947" w:rsidRPr="00FB6947" w:rsidRDefault="008C6D41" w:rsidP="00FB6947">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001699" w:history="1">
        <w:r w:rsidR="00FB6947" w:rsidRPr="00FB6947">
          <w:rPr>
            <w:rStyle w:val="Hyperlink"/>
            <w:rFonts w:ascii="Garamond" w:hAnsi="Garamond"/>
            <w:b w:val="0"/>
            <w:bCs w:val="0"/>
            <w:caps w:val="0"/>
            <w:noProof/>
            <w:sz w:val="22"/>
            <w:szCs w:val="22"/>
          </w:rPr>
          <w:t>Berlin Airlift 1948</w:t>
        </w:r>
        <w:r w:rsidR="00FB6947" w:rsidRPr="00FB6947">
          <w:rPr>
            <w:rFonts w:ascii="Garamond" w:hAnsi="Garamond"/>
            <w:b w:val="0"/>
            <w:bCs w:val="0"/>
            <w:caps w:val="0"/>
            <w:noProof/>
            <w:webHidden/>
            <w:sz w:val="22"/>
            <w:szCs w:val="22"/>
          </w:rPr>
          <w:tab/>
        </w:r>
        <w:r w:rsidR="00FB6947" w:rsidRPr="00FB6947">
          <w:rPr>
            <w:rFonts w:ascii="Garamond" w:hAnsi="Garamond"/>
            <w:b w:val="0"/>
            <w:bCs w:val="0"/>
            <w:noProof/>
            <w:webHidden/>
            <w:sz w:val="22"/>
            <w:szCs w:val="22"/>
          </w:rPr>
          <w:fldChar w:fldCharType="begin"/>
        </w:r>
        <w:r w:rsidR="00FB6947" w:rsidRPr="00FB6947">
          <w:rPr>
            <w:rFonts w:ascii="Garamond" w:hAnsi="Garamond"/>
            <w:b w:val="0"/>
            <w:bCs w:val="0"/>
            <w:noProof/>
            <w:webHidden/>
            <w:sz w:val="22"/>
            <w:szCs w:val="22"/>
          </w:rPr>
          <w:instrText xml:space="preserve"> PAGEREF _Toc23001699 \h </w:instrText>
        </w:r>
        <w:r w:rsidR="00FB6947" w:rsidRPr="00FB6947">
          <w:rPr>
            <w:rFonts w:ascii="Garamond" w:hAnsi="Garamond"/>
            <w:b w:val="0"/>
            <w:bCs w:val="0"/>
            <w:noProof/>
            <w:webHidden/>
            <w:sz w:val="22"/>
            <w:szCs w:val="22"/>
          </w:rPr>
        </w:r>
        <w:r w:rsidR="00FB6947" w:rsidRPr="00FB6947">
          <w:rPr>
            <w:rFonts w:ascii="Garamond" w:hAnsi="Garamond"/>
            <w:b w:val="0"/>
            <w:bCs w:val="0"/>
            <w:noProof/>
            <w:webHidden/>
            <w:sz w:val="22"/>
            <w:szCs w:val="22"/>
          </w:rPr>
          <w:fldChar w:fldCharType="separate"/>
        </w:r>
        <w:r w:rsidR="00F92428">
          <w:rPr>
            <w:rFonts w:ascii="Garamond" w:hAnsi="Garamond"/>
            <w:b w:val="0"/>
            <w:bCs w:val="0"/>
            <w:noProof/>
            <w:webHidden/>
            <w:sz w:val="22"/>
            <w:szCs w:val="22"/>
          </w:rPr>
          <w:t>13</w:t>
        </w:r>
        <w:r w:rsidR="00FB6947" w:rsidRPr="00FB6947">
          <w:rPr>
            <w:rFonts w:ascii="Garamond" w:hAnsi="Garamond"/>
            <w:b w:val="0"/>
            <w:bCs w:val="0"/>
            <w:noProof/>
            <w:webHidden/>
            <w:sz w:val="22"/>
            <w:szCs w:val="22"/>
          </w:rPr>
          <w:fldChar w:fldCharType="end"/>
        </w:r>
      </w:hyperlink>
    </w:p>
    <w:p w14:paraId="01D5E7B5" w14:textId="326F853C" w:rsidR="00FB6947" w:rsidRPr="00FB6947" w:rsidRDefault="008C6D41" w:rsidP="00FB6947">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001700" w:history="1">
        <w:r w:rsidR="00FB6947" w:rsidRPr="00FB6947">
          <w:rPr>
            <w:rStyle w:val="Hyperlink"/>
            <w:rFonts w:ascii="Garamond" w:hAnsi="Garamond"/>
            <w:b w:val="0"/>
            <w:bCs w:val="0"/>
            <w:caps w:val="0"/>
            <w:noProof/>
            <w:sz w:val="22"/>
            <w:szCs w:val="22"/>
          </w:rPr>
          <w:t>Epilogue – Berlin Air Lift</w:t>
        </w:r>
        <w:r w:rsidR="00FB6947" w:rsidRPr="00FB6947">
          <w:rPr>
            <w:rFonts w:ascii="Garamond" w:hAnsi="Garamond"/>
            <w:b w:val="0"/>
            <w:bCs w:val="0"/>
            <w:caps w:val="0"/>
            <w:noProof/>
            <w:webHidden/>
            <w:sz w:val="22"/>
            <w:szCs w:val="22"/>
          </w:rPr>
          <w:tab/>
        </w:r>
        <w:r w:rsidR="00FB6947" w:rsidRPr="00FB6947">
          <w:rPr>
            <w:rFonts w:ascii="Garamond" w:hAnsi="Garamond"/>
            <w:b w:val="0"/>
            <w:bCs w:val="0"/>
            <w:noProof/>
            <w:webHidden/>
            <w:sz w:val="22"/>
            <w:szCs w:val="22"/>
          </w:rPr>
          <w:fldChar w:fldCharType="begin"/>
        </w:r>
        <w:r w:rsidR="00FB6947" w:rsidRPr="00FB6947">
          <w:rPr>
            <w:rFonts w:ascii="Garamond" w:hAnsi="Garamond"/>
            <w:b w:val="0"/>
            <w:bCs w:val="0"/>
            <w:noProof/>
            <w:webHidden/>
            <w:sz w:val="22"/>
            <w:szCs w:val="22"/>
          </w:rPr>
          <w:instrText xml:space="preserve"> PAGEREF _Toc23001700 \h </w:instrText>
        </w:r>
        <w:r w:rsidR="00FB6947" w:rsidRPr="00FB6947">
          <w:rPr>
            <w:rFonts w:ascii="Garamond" w:hAnsi="Garamond"/>
            <w:b w:val="0"/>
            <w:bCs w:val="0"/>
            <w:noProof/>
            <w:webHidden/>
            <w:sz w:val="22"/>
            <w:szCs w:val="22"/>
          </w:rPr>
        </w:r>
        <w:r w:rsidR="00FB6947" w:rsidRPr="00FB6947">
          <w:rPr>
            <w:rFonts w:ascii="Garamond" w:hAnsi="Garamond"/>
            <w:b w:val="0"/>
            <w:bCs w:val="0"/>
            <w:noProof/>
            <w:webHidden/>
            <w:sz w:val="22"/>
            <w:szCs w:val="22"/>
          </w:rPr>
          <w:fldChar w:fldCharType="separate"/>
        </w:r>
        <w:r w:rsidR="00F92428">
          <w:rPr>
            <w:rFonts w:ascii="Garamond" w:hAnsi="Garamond"/>
            <w:b w:val="0"/>
            <w:bCs w:val="0"/>
            <w:noProof/>
            <w:webHidden/>
            <w:sz w:val="22"/>
            <w:szCs w:val="22"/>
          </w:rPr>
          <w:t>21</w:t>
        </w:r>
        <w:r w:rsidR="00FB6947" w:rsidRPr="00FB6947">
          <w:rPr>
            <w:rFonts w:ascii="Garamond" w:hAnsi="Garamond"/>
            <w:b w:val="0"/>
            <w:bCs w:val="0"/>
            <w:noProof/>
            <w:webHidden/>
            <w:sz w:val="22"/>
            <w:szCs w:val="22"/>
          </w:rPr>
          <w:fldChar w:fldCharType="end"/>
        </w:r>
      </w:hyperlink>
    </w:p>
    <w:p w14:paraId="0626BE02" w14:textId="4463CD27" w:rsidR="00FB6947" w:rsidRPr="00FB6947" w:rsidRDefault="008C6D41" w:rsidP="00FB6947">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001701" w:history="1">
        <w:r w:rsidR="00FB6947" w:rsidRPr="00FB6947">
          <w:rPr>
            <w:rStyle w:val="Hyperlink"/>
            <w:rFonts w:ascii="Garamond" w:hAnsi="Garamond"/>
            <w:b w:val="0"/>
            <w:bCs w:val="0"/>
            <w:caps w:val="0"/>
            <w:noProof/>
            <w:sz w:val="22"/>
            <w:szCs w:val="22"/>
          </w:rPr>
          <w:t>Other Battles</w:t>
        </w:r>
        <w:r w:rsidR="00FB6947" w:rsidRPr="00FB6947">
          <w:rPr>
            <w:rFonts w:ascii="Garamond" w:hAnsi="Garamond"/>
            <w:b w:val="0"/>
            <w:bCs w:val="0"/>
            <w:caps w:val="0"/>
            <w:noProof/>
            <w:webHidden/>
            <w:sz w:val="22"/>
            <w:szCs w:val="22"/>
          </w:rPr>
          <w:tab/>
        </w:r>
        <w:r w:rsidR="00FB6947" w:rsidRPr="00FB6947">
          <w:rPr>
            <w:rFonts w:ascii="Garamond" w:hAnsi="Garamond"/>
            <w:b w:val="0"/>
            <w:bCs w:val="0"/>
            <w:noProof/>
            <w:webHidden/>
            <w:sz w:val="22"/>
            <w:szCs w:val="22"/>
          </w:rPr>
          <w:fldChar w:fldCharType="begin"/>
        </w:r>
        <w:r w:rsidR="00FB6947" w:rsidRPr="00FB6947">
          <w:rPr>
            <w:rFonts w:ascii="Garamond" w:hAnsi="Garamond"/>
            <w:b w:val="0"/>
            <w:bCs w:val="0"/>
            <w:noProof/>
            <w:webHidden/>
            <w:sz w:val="22"/>
            <w:szCs w:val="22"/>
          </w:rPr>
          <w:instrText xml:space="preserve"> PAGEREF _Toc23001701 \h </w:instrText>
        </w:r>
        <w:r w:rsidR="00FB6947" w:rsidRPr="00FB6947">
          <w:rPr>
            <w:rFonts w:ascii="Garamond" w:hAnsi="Garamond"/>
            <w:b w:val="0"/>
            <w:bCs w:val="0"/>
            <w:noProof/>
            <w:webHidden/>
            <w:sz w:val="22"/>
            <w:szCs w:val="22"/>
          </w:rPr>
        </w:r>
        <w:r w:rsidR="00FB6947" w:rsidRPr="00FB6947">
          <w:rPr>
            <w:rFonts w:ascii="Garamond" w:hAnsi="Garamond"/>
            <w:b w:val="0"/>
            <w:bCs w:val="0"/>
            <w:noProof/>
            <w:webHidden/>
            <w:sz w:val="22"/>
            <w:szCs w:val="22"/>
          </w:rPr>
          <w:fldChar w:fldCharType="separate"/>
        </w:r>
        <w:r w:rsidR="00F92428">
          <w:rPr>
            <w:rFonts w:ascii="Garamond" w:hAnsi="Garamond"/>
            <w:b w:val="0"/>
            <w:bCs w:val="0"/>
            <w:noProof/>
            <w:webHidden/>
            <w:sz w:val="22"/>
            <w:szCs w:val="22"/>
          </w:rPr>
          <w:t>22</w:t>
        </w:r>
        <w:r w:rsidR="00FB6947" w:rsidRPr="00FB6947">
          <w:rPr>
            <w:rFonts w:ascii="Garamond" w:hAnsi="Garamond"/>
            <w:b w:val="0"/>
            <w:bCs w:val="0"/>
            <w:noProof/>
            <w:webHidden/>
            <w:sz w:val="22"/>
            <w:szCs w:val="22"/>
          </w:rPr>
          <w:fldChar w:fldCharType="end"/>
        </w:r>
      </w:hyperlink>
    </w:p>
    <w:p w14:paraId="17540F80" w14:textId="28838468" w:rsidR="00FB6947" w:rsidRPr="00FB6947" w:rsidRDefault="008C6D41" w:rsidP="00FB6947">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001702" w:history="1">
        <w:r w:rsidR="00FB6947" w:rsidRPr="00FB6947">
          <w:rPr>
            <w:rStyle w:val="Hyperlink"/>
            <w:rFonts w:ascii="Garamond" w:hAnsi="Garamond"/>
            <w:b w:val="0"/>
            <w:bCs w:val="0"/>
            <w:caps w:val="0"/>
            <w:noProof/>
            <w:sz w:val="22"/>
            <w:szCs w:val="22"/>
          </w:rPr>
          <w:t>Civil War In China</w:t>
        </w:r>
        <w:r w:rsidR="00FB6947" w:rsidRPr="00FB6947">
          <w:rPr>
            <w:rFonts w:ascii="Garamond" w:hAnsi="Garamond"/>
            <w:b w:val="0"/>
            <w:bCs w:val="0"/>
            <w:caps w:val="0"/>
            <w:noProof/>
            <w:webHidden/>
            <w:sz w:val="22"/>
            <w:szCs w:val="22"/>
          </w:rPr>
          <w:tab/>
        </w:r>
        <w:r w:rsidR="00FB6947" w:rsidRPr="00FB6947">
          <w:rPr>
            <w:rFonts w:ascii="Garamond" w:hAnsi="Garamond"/>
            <w:b w:val="0"/>
            <w:bCs w:val="0"/>
            <w:noProof/>
            <w:webHidden/>
            <w:sz w:val="22"/>
            <w:szCs w:val="22"/>
          </w:rPr>
          <w:fldChar w:fldCharType="begin"/>
        </w:r>
        <w:r w:rsidR="00FB6947" w:rsidRPr="00FB6947">
          <w:rPr>
            <w:rFonts w:ascii="Garamond" w:hAnsi="Garamond"/>
            <w:b w:val="0"/>
            <w:bCs w:val="0"/>
            <w:noProof/>
            <w:webHidden/>
            <w:sz w:val="22"/>
            <w:szCs w:val="22"/>
          </w:rPr>
          <w:instrText xml:space="preserve"> PAGEREF _Toc23001702 \h </w:instrText>
        </w:r>
        <w:r w:rsidR="00FB6947" w:rsidRPr="00FB6947">
          <w:rPr>
            <w:rFonts w:ascii="Garamond" w:hAnsi="Garamond"/>
            <w:b w:val="0"/>
            <w:bCs w:val="0"/>
            <w:noProof/>
            <w:webHidden/>
            <w:sz w:val="22"/>
            <w:szCs w:val="22"/>
          </w:rPr>
        </w:r>
        <w:r w:rsidR="00FB6947" w:rsidRPr="00FB6947">
          <w:rPr>
            <w:rFonts w:ascii="Garamond" w:hAnsi="Garamond"/>
            <w:b w:val="0"/>
            <w:bCs w:val="0"/>
            <w:noProof/>
            <w:webHidden/>
            <w:sz w:val="22"/>
            <w:szCs w:val="22"/>
          </w:rPr>
          <w:fldChar w:fldCharType="separate"/>
        </w:r>
        <w:r w:rsidR="00F92428">
          <w:rPr>
            <w:rFonts w:ascii="Garamond" w:hAnsi="Garamond"/>
            <w:b w:val="0"/>
            <w:bCs w:val="0"/>
            <w:noProof/>
            <w:webHidden/>
            <w:sz w:val="22"/>
            <w:szCs w:val="22"/>
          </w:rPr>
          <w:t>24</w:t>
        </w:r>
        <w:r w:rsidR="00FB6947" w:rsidRPr="00FB6947">
          <w:rPr>
            <w:rFonts w:ascii="Garamond" w:hAnsi="Garamond"/>
            <w:b w:val="0"/>
            <w:bCs w:val="0"/>
            <w:noProof/>
            <w:webHidden/>
            <w:sz w:val="22"/>
            <w:szCs w:val="22"/>
          </w:rPr>
          <w:fldChar w:fldCharType="end"/>
        </w:r>
      </w:hyperlink>
    </w:p>
    <w:p w14:paraId="0EE35186" w14:textId="3089176F" w:rsidR="00FB6947" w:rsidRPr="00FB6947" w:rsidRDefault="008C6D41" w:rsidP="00FB6947">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001703" w:history="1">
        <w:r w:rsidR="00FB6947" w:rsidRPr="00FB6947">
          <w:rPr>
            <w:rStyle w:val="Hyperlink"/>
            <w:rFonts w:ascii="Garamond" w:hAnsi="Garamond"/>
            <w:b w:val="0"/>
            <w:bCs w:val="0"/>
            <w:caps w:val="0"/>
            <w:noProof/>
            <w:sz w:val="22"/>
            <w:szCs w:val="22"/>
          </w:rPr>
          <w:t>Surplus W</w:t>
        </w:r>
        <w:r w:rsidR="00FB6947">
          <w:rPr>
            <w:rStyle w:val="Hyperlink"/>
            <w:rFonts w:ascii="Garamond" w:hAnsi="Garamond"/>
            <w:b w:val="0"/>
            <w:bCs w:val="0"/>
            <w:caps w:val="0"/>
            <w:noProof/>
            <w:sz w:val="22"/>
            <w:szCs w:val="22"/>
          </w:rPr>
          <w:t>WII</w:t>
        </w:r>
        <w:r w:rsidR="00FB6947" w:rsidRPr="00FB6947">
          <w:rPr>
            <w:rStyle w:val="Hyperlink"/>
            <w:rFonts w:ascii="Garamond" w:hAnsi="Garamond"/>
            <w:b w:val="0"/>
            <w:bCs w:val="0"/>
            <w:caps w:val="0"/>
            <w:noProof/>
            <w:sz w:val="22"/>
            <w:szCs w:val="22"/>
          </w:rPr>
          <w:t xml:space="preserve"> Aircraft Used For Civilian Purposes</w:t>
        </w:r>
        <w:r w:rsidR="00FB6947" w:rsidRPr="00FB6947">
          <w:rPr>
            <w:rFonts w:ascii="Garamond" w:hAnsi="Garamond"/>
            <w:b w:val="0"/>
            <w:bCs w:val="0"/>
            <w:caps w:val="0"/>
            <w:noProof/>
            <w:webHidden/>
            <w:sz w:val="22"/>
            <w:szCs w:val="22"/>
          </w:rPr>
          <w:tab/>
        </w:r>
        <w:r w:rsidR="00FB6947" w:rsidRPr="00FB6947">
          <w:rPr>
            <w:rFonts w:ascii="Garamond" w:hAnsi="Garamond"/>
            <w:b w:val="0"/>
            <w:bCs w:val="0"/>
            <w:noProof/>
            <w:webHidden/>
            <w:sz w:val="22"/>
            <w:szCs w:val="22"/>
          </w:rPr>
          <w:fldChar w:fldCharType="begin"/>
        </w:r>
        <w:r w:rsidR="00FB6947" w:rsidRPr="00FB6947">
          <w:rPr>
            <w:rFonts w:ascii="Garamond" w:hAnsi="Garamond"/>
            <w:b w:val="0"/>
            <w:bCs w:val="0"/>
            <w:noProof/>
            <w:webHidden/>
            <w:sz w:val="22"/>
            <w:szCs w:val="22"/>
          </w:rPr>
          <w:instrText xml:space="preserve"> PAGEREF _Toc23001703 \h </w:instrText>
        </w:r>
        <w:r w:rsidR="00FB6947" w:rsidRPr="00FB6947">
          <w:rPr>
            <w:rFonts w:ascii="Garamond" w:hAnsi="Garamond"/>
            <w:b w:val="0"/>
            <w:bCs w:val="0"/>
            <w:noProof/>
            <w:webHidden/>
            <w:sz w:val="22"/>
            <w:szCs w:val="22"/>
          </w:rPr>
        </w:r>
        <w:r w:rsidR="00FB6947" w:rsidRPr="00FB6947">
          <w:rPr>
            <w:rFonts w:ascii="Garamond" w:hAnsi="Garamond"/>
            <w:b w:val="0"/>
            <w:bCs w:val="0"/>
            <w:noProof/>
            <w:webHidden/>
            <w:sz w:val="22"/>
            <w:szCs w:val="22"/>
          </w:rPr>
          <w:fldChar w:fldCharType="separate"/>
        </w:r>
        <w:r w:rsidR="00F92428">
          <w:rPr>
            <w:rFonts w:ascii="Garamond" w:hAnsi="Garamond"/>
            <w:b w:val="0"/>
            <w:bCs w:val="0"/>
            <w:noProof/>
            <w:webHidden/>
            <w:sz w:val="22"/>
            <w:szCs w:val="22"/>
          </w:rPr>
          <w:t>25</w:t>
        </w:r>
        <w:r w:rsidR="00FB6947" w:rsidRPr="00FB6947">
          <w:rPr>
            <w:rFonts w:ascii="Garamond" w:hAnsi="Garamond"/>
            <w:b w:val="0"/>
            <w:bCs w:val="0"/>
            <w:noProof/>
            <w:webHidden/>
            <w:sz w:val="22"/>
            <w:szCs w:val="22"/>
          </w:rPr>
          <w:fldChar w:fldCharType="end"/>
        </w:r>
      </w:hyperlink>
    </w:p>
    <w:p w14:paraId="41BB3678" w14:textId="5C3D1062" w:rsidR="00FB6947" w:rsidRPr="00FB6947" w:rsidRDefault="008C6D41" w:rsidP="00FB6947">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001704" w:history="1">
        <w:r w:rsidR="00FB6947" w:rsidRPr="00FB6947">
          <w:rPr>
            <w:rStyle w:val="Hyperlink"/>
            <w:rFonts w:ascii="Garamond" w:hAnsi="Garamond"/>
            <w:b w:val="0"/>
            <w:bCs w:val="0"/>
            <w:caps w:val="0"/>
            <w:noProof/>
            <w:sz w:val="22"/>
            <w:szCs w:val="22"/>
          </w:rPr>
          <w:t>A</w:t>
        </w:r>
        <w:r w:rsidR="00FB6947">
          <w:rPr>
            <w:rStyle w:val="Hyperlink"/>
            <w:rFonts w:ascii="Garamond" w:hAnsi="Garamond"/>
            <w:b w:val="0"/>
            <w:bCs w:val="0"/>
            <w:caps w:val="0"/>
            <w:noProof/>
            <w:sz w:val="22"/>
            <w:szCs w:val="22"/>
          </w:rPr>
          <w:t>PI</w:t>
        </w:r>
        <w:r w:rsidR="00FB6947" w:rsidRPr="00FB6947">
          <w:rPr>
            <w:rStyle w:val="Hyperlink"/>
            <w:rFonts w:ascii="Garamond" w:hAnsi="Garamond"/>
            <w:b w:val="0"/>
            <w:bCs w:val="0"/>
            <w:caps w:val="0"/>
            <w:noProof/>
            <w:sz w:val="22"/>
            <w:szCs w:val="22"/>
          </w:rPr>
          <w:t xml:space="preserve"> Project No. 6</w:t>
        </w:r>
        <w:r w:rsidR="00FB6947" w:rsidRPr="00FB6947">
          <w:rPr>
            <w:rFonts w:ascii="Garamond" w:hAnsi="Garamond"/>
            <w:b w:val="0"/>
            <w:bCs w:val="0"/>
            <w:caps w:val="0"/>
            <w:noProof/>
            <w:webHidden/>
            <w:sz w:val="22"/>
            <w:szCs w:val="22"/>
          </w:rPr>
          <w:tab/>
        </w:r>
        <w:r w:rsidR="00FB6947" w:rsidRPr="00FB6947">
          <w:rPr>
            <w:rFonts w:ascii="Garamond" w:hAnsi="Garamond"/>
            <w:b w:val="0"/>
            <w:bCs w:val="0"/>
            <w:noProof/>
            <w:webHidden/>
            <w:sz w:val="22"/>
            <w:szCs w:val="22"/>
          </w:rPr>
          <w:fldChar w:fldCharType="begin"/>
        </w:r>
        <w:r w:rsidR="00FB6947" w:rsidRPr="00FB6947">
          <w:rPr>
            <w:rFonts w:ascii="Garamond" w:hAnsi="Garamond"/>
            <w:b w:val="0"/>
            <w:bCs w:val="0"/>
            <w:noProof/>
            <w:webHidden/>
            <w:sz w:val="22"/>
            <w:szCs w:val="22"/>
          </w:rPr>
          <w:instrText xml:space="preserve"> PAGEREF _Toc23001704 \h </w:instrText>
        </w:r>
        <w:r w:rsidR="00FB6947" w:rsidRPr="00FB6947">
          <w:rPr>
            <w:rFonts w:ascii="Garamond" w:hAnsi="Garamond"/>
            <w:b w:val="0"/>
            <w:bCs w:val="0"/>
            <w:noProof/>
            <w:webHidden/>
            <w:sz w:val="22"/>
            <w:szCs w:val="22"/>
          </w:rPr>
        </w:r>
        <w:r w:rsidR="00FB6947" w:rsidRPr="00FB6947">
          <w:rPr>
            <w:rFonts w:ascii="Garamond" w:hAnsi="Garamond"/>
            <w:b w:val="0"/>
            <w:bCs w:val="0"/>
            <w:noProof/>
            <w:webHidden/>
            <w:sz w:val="22"/>
            <w:szCs w:val="22"/>
          </w:rPr>
          <w:fldChar w:fldCharType="separate"/>
        </w:r>
        <w:r w:rsidR="00F92428">
          <w:rPr>
            <w:rFonts w:ascii="Garamond" w:hAnsi="Garamond"/>
            <w:b w:val="0"/>
            <w:bCs w:val="0"/>
            <w:noProof/>
            <w:webHidden/>
            <w:sz w:val="22"/>
            <w:szCs w:val="22"/>
          </w:rPr>
          <w:t>26</w:t>
        </w:r>
        <w:r w:rsidR="00FB6947" w:rsidRPr="00FB6947">
          <w:rPr>
            <w:rFonts w:ascii="Garamond" w:hAnsi="Garamond"/>
            <w:b w:val="0"/>
            <w:bCs w:val="0"/>
            <w:noProof/>
            <w:webHidden/>
            <w:sz w:val="22"/>
            <w:szCs w:val="22"/>
          </w:rPr>
          <w:fldChar w:fldCharType="end"/>
        </w:r>
      </w:hyperlink>
    </w:p>
    <w:p w14:paraId="46255EF1" w14:textId="56A30E4B" w:rsidR="00FB6947" w:rsidRPr="00FB6947" w:rsidRDefault="008C6D41" w:rsidP="00FB6947">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001705" w:history="1">
        <w:r w:rsidR="00FB6947" w:rsidRPr="00FB6947">
          <w:rPr>
            <w:rStyle w:val="Hyperlink"/>
            <w:rFonts w:ascii="Garamond" w:hAnsi="Garamond"/>
            <w:b w:val="0"/>
            <w:bCs w:val="0"/>
            <w:caps w:val="0"/>
            <w:noProof/>
            <w:sz w:val="22"/>
            <w:szCs w:val="22"/>
          </w:rPr>
          <w:t>Aviation Gasoline Composition 1946</w:t>
        </w:r>
        <w:r w:rsidR="00FB6947" w:rsidRPr="00FB6947">
          <w:rPr>
            <w:rFonts w:ascii="Garamond" w:hAnsi="Garamond"/>
            <w:b w:val="0"/>
            <w:bCs w:val="0"/>
            <w:caps w:val="0"/>
            <w:noProof/>
            <w:webHidden/>
            <w:sz w:val="22"/>
            <w:szCs w:val="22"/>
          </w:rPr>
          <w:tab/>
        </w:r>
        <w:r w:rsidR="00FB6947" w:rsidRPr="00FB6947">
          <w:rPr>
            <w:rFonts w:ascii="Garamond" w:hAnsi="Garamond"/>
            <w:b w:val="0"/>
            <w:bCs w:val="0"/>
            <w:noProof/>
            <w:webHidden/>
            <w:sz w:val="22"/>
            <w:szCs w:val="22"/>
          </w:rPr>
          <w:fldChar w:fldCharType="begin"/>
        </w:r>
        <w:r w:rsidR="00FB6947" w:rsidRPr="00FB6947">
          <w:rPr>
            <w:rFonts w:ascii="Garamond" w:hAnsi="Garamond"/>
            <w:b w:val="0"/>
            <w:bCs w:val="0"/>
            <w:noProof/>
            <w:webHidden/>
            <w:sz w:val="22"/>
            <w:szCs w:val="22"/>
          </w:rPr>
          <w:instrText xml:space="preserve"> PAGEREF _Toc23001705 \h </w:instrText>
        </w:r>
        <w:r w:rsidR="00FB6947" w:rsidRPr="00FB6947">
          <w:rPr>
            <w:rFonts w:ascii="Garamond" w:hAnsi="Garamond"/>
            <w:b w:val="0"/>
            <w:bCs w:val="0"/>
            <w:noProof/>
            <w:webHidden/>
            <w:sz w:val="22"/>
            <w:szCs w:val="22"/>
          </w:rPr>
        </w:r>
        <w:r w:rsidR="00FB6947" w:rsidRPr="00FB6947">
          <w:rPr>
            <w:rFonts w:ascii="Garamond" w:hAnsi="Garamond"/>
            <w:b w:val="0"/>
            <w:bCs w:val="0"/>
            <w:noProof/>
            <w:webHidden/>
            <w:sz w:val="22"/>
            <w:szCs w:val="22"/>
          </w:rPr>
          <w:fldChar w:fldCharType="separate"/>
        </w:r>
        <w:r w:rsidR="00F92428">
          <w:rPr>
            <w:rFonts w:ascii="Garamond" w:hAnsi="Garamond"/>
            <w:b w:val="0"/>
            <w:bCs w:val="0"/>
            <w:noProof/>
            <w:webHidden/>
            <w:sz w:val="22"/>
            <w:szCs w:val="22"/>
          </w:rPr>
          <w:t>27</w:t>
        </w:r>
        <w:r w:rsidR="00FB6947" w:rsidRPr="00FB6947">
          <w:rPr>
            <w:rFonts w:ascii="Garamond" w:hAnsi="Garamond"/>
            <w:b w:val="0"/>
            <w:bCs w:val="0"/>
            <w:noProof/>
            <w:webHidden/>
            <w:sz w:val="22"/>
            <w:szCs w:val="22"/>
          </w:rPr>
          <w:fldChar w:fldCharType="end"/>
        </w:r>
      </w:hyperlink>
    </w:p>
    <w:p w14:paraId="22B80E55" w14:textId="72E2336F" w:rsidR="00FB6947" w:rsidRPr="00FB6947" w:rsidRDefault="008C6D41" w:rsidP="00FB6947">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001706" w:history="1">
        <w:r w:rsidR="00FB6947" w:rsidRPr="00FB6947">
          <w:rPr>
            <w:rStyle w:val="Hyperlink"/>
            <w:rFonts w:ascii="Garamond" w:hAnsi="Garamond"/>
            <w:b w:val="0"/>
            <w:bCs w:val="0"/>
            <w:caps w:val="0"/>
            <w:noProof/>
            <w:sz w:val="22"/>
            <w:szCs w:val="22"/>
          </w:rPr>
          <w:t>Aviation Gasoline Grades And Colours</w:t>
        </w:r>
        <w:r w:rsidR="00FB6947" w:rsidRPr="00FB6947">
          <w:rPr>
            <w:rFonts w:ascii="Garamond" w:hAnsi="Garamond"/>
            <w:b w:val="0"/>
            <w:bCs w:val="0"/>
            <w:caps w:val="0"/>
            <w:noProof/>
            <w:webHidden/>
            <w:sz w:val="22"/>
            <w:szCs w:val="22"/>
          </w:rPr>
          <w:tab/>
        </w:r>
        <w:r w:rsidR="00FB6947" w:rsidRPr="00FB6947">
          <w:rPr>
            <w:rFonts w:ascii="Garamond" w:hAnsi="Garamond"/>
            <w:b w:val="0"/>
            <w:bCs w:val="0"/>
            <w:noProof/>
            <w:webHidden/>
            <w:sz w:val="22"/>
            <w:szCs w:val="22"/>
          </w:rPr>
          <w:fldChar w:fldCharType="begin"/>
        </w:r>
        <w:r w:rsidR="00FB6947" w:rsidRPr="00FB6947">
          <w:rPr>
            <w:rFonts w:ascii="Garamond" w:hAnsi="Garamond"/>
            <w:b w:val="0"/>
            <w:bCs w:val="0"/>
            <w:noProof/>
            <w:webHidden/>
            <w:sz w:val="22"/>
            <w:szCs w:val="22"/>
          </w:rPr>
          <w:instrText xml:space="preserve"> PAGEREF _Toc23001706 \h </w:instrText>
        </w:r>
        <w:r w:rsidR="00FB6947" w:rsidRPr="00FB6947">
          <w:rPr>
            <w:rFonts w:ascii="Garamond" w:hAnsi="Garamond"/>
            <w:b w:val="0"/>
            <w:bCs w:val="0"/>
            <w:noProof/>
            <w:webHidden/>
            <w:sz w:val="22"/>
            <w:szCs w:val="22"/>
          </w:rPr>
        </w:r>
        <w:r w:rsidR="00FB6947" w:rsidRPr="00FB6947">
          <w:rPr>
            <w:rFonts w:ascii="Garamond" w:hAnsi="Garamond"/>
            <w:b w:val="0"/>
            <w:bCs w:val="0"/>
            <w:noProof/>
            <w:webHidden/>
            <w:sz w:val="22"/>
            <w:szCs w:val="22"/>
          </w:rPr>
          <w:fldChar w:fldCharType="separate"/>
        </w:r>
        <w:r w:rsidR="00F92428">
          <w:rPr>
            <w:rFonts w:ascii="Garamond" w:hAnsi="Garamond"/>
            <w:b w:val="0"/>
            <w:bCs w:val="0"/>
            <w:noProof/>
            <w:webHidden/>
            <w:sz w:val="22"/>
            <w:szCs w:val="22"/>
          </w:rPr>
          <w:t>27</w:t>
        </w:r>
        <w:r w:rsidR="00FB6947" w:rsidRPr="00FB6947">
          <w:rPr>
            <w:rFonts w:ascii="Garamond" w:hAnsi="Garamond"/>
            <w:b w:val="0"/>
            <w:bCs w:val="0"/>
            <w:noProof/>
            <w:webHidden/>
            <w:sz w:val="22"/>
            <w:szCs w:val="22"/>
          </w:rPr>
          <w:fldChar w:fldCharType="end"/>
        </w:r>
      </w:hyperlink>
    </w:p>
    <w:p w14:paraId="0A0A9100" w14:textId="7299F107" w:rsidR="00FB6947" w:rsidRPr="00FB6947" w:rsidRDefault="008C6D41" w:rsidP="00FB6947">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001707" w:history="1">
        <w:r w:rsidR="00FB6947" w:rsidRPr="00FB6947">
          <w:rPr>
            <w:rStyle w:val="Hyperlink"/>
            <w:rFonts w:ascii="Garamond" w:hAnsi="Garamond"/>
            <w:b w:val="0"/>
            <w:bCs w:val="0"/>
            <w:caps w:val="0"/>
            <w:noProof/>
            <w:sz w:val="22"/>
            <w:szCs w:val="22"/>
          </w:rPr>
          <w:t>Oil Companies And Refineries</w:t>
        </w:r>
        <w:r w:rsidR="00FB6947" w:rsidRPr="00FB6947">
          <w:rPr>
            <w:rFonts w:ascii="Garamond" w:hAnsi="Garamond"/>
            <w:b w:val="0"/>
            <w:bCs w:val="0"/>
            <w:caps w:val="0"/>
            <w:noProof/>
            <w:webHidden/>
            <w:sz w:val="22"/>
            <w:szCs w:val="22"/>
          </w:rPr>
          <w:tab/>
        </w:r>
        <w:r w:rsidR="00FB6947" w:rsidRPr="00FB6947">
          <w:rPr>
            <w:rFonts w:ascii="Garamond" w:hAnsi="Garamond"/>
            <w:b w:val="0"/>
            <w:bCs w:val="0"/>
            <w:noProof/>
            <w:webHidden/>
            <w:sz w:val="22"/>
            <w:szCs w:val="22"/>
          </w:rPr>
          <w:fldChar w:fldCharType="begin"/>
        </w:r>
        <w:r w:rsidR="00FB6947" w:rsidRPr="00FB6947">
          <w:rPr>
            <w:rFonts w:ascii="Garamond" w:hAnsi="Garamond"/>
            <w:b w:val="0"/>
            <w:bCs w:val="0"/>
            <w:noProof/>
            <w:webHidden/>
            <w:sz w:val="22"/>
            <w:szCs w:val="22"/>
          </w:rPr>
          <w:instrText xml:space="preserve"> PAGEREF _Toc23001707 \h </w:instrText>
        </w:r>
        <w:r w:rsidR="00FB6947" w:rsidRPr="00FB6947">
          <w:rPr>
            <w:rFonts w:ascii="Garamond" w:hAnsi="Garamond"/>
            <w:b w:val="0"/>
            <w:bCs w:val="0"/>
            <w:noProof/>
            <w:webHidden/>
            <w:sz w:val="22"/>
            <w:szCs w:val="22"/>
          </w:rPr>
        </w:r>
        <w:r w:rsidR="00FB6947" w:rsidRPr="00FB6947">
          <w:rPr>
            <w:rFonts w:ascii="Garamond" w:hAnsi="Garamond"/>
            <w:b w:val="0"/>
            <w:bCs w:val="0"/>
            <w:noProof/>
            <w:webHidden/>
            <w:sz w:val="22"/>
            <w:szCs w:val="22"/>
          </w:rPr>
          <w:fldChar w:fldCharType="separate"/>
        </w:r>
        <w:r w:rsidR="00F92428">
          <w:rPr>
            <w:rFonts w:ascii="Garamond" w:hAnsi="Garamond"/>
            <w:b w:val="0"/>
            <w:bCs w:val="0"/>
            <w:noProof/>
            <w:webHidden/>
            <w:sz w:val="22"/>
            <w:szCs w:val="22"/>
          </w:rPr>
          <w:t>27</w:t>
        </w:r>
        <w:r w:rsidR="00FB6947" w:rsidRPr="00FB6947">
          <w:rPr>
            <w:rFonts w:ascii="Garamond" w:hAnsi="Garamond"/>
            <w:b w:val="0"/>
            <w:bCs w:val="0"/>
            <w:noProof/>
            <w:webHidden/>
            <w:sz w:val="22"/>
            <w:szCs w:val="22"/>
          </w:rPr>
          <w:fldChar w:fldCharType="end"/>
        </w:r>
      </w:hyperlink>
    </w:p>
    <w:p w14:paraId="5269505E" w14:textId="2F9CD931" w:rsidR="00FB6947" w:rsidRPr="00FB6947" w:rsidRDefault="008C6D41" w:rsidP="00FB6947">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001708" w:history="1">
        <w:r w:rsidR="00FB6947" w:rsidRPr="00FB6947">
          <w:rPr>
            <w:rStyle w:val="Hyperlink"/>
            <w:rFonts w:ascii="Garamond" w:hAnsi="Garamond"/>
            <w:b w:val="0"/>
            <w:bCs w:val="0"/>
            <w:caps w:val="0"/>
            <w:noProof/>
            <w:sz w:val="22"/>
            <w:szCs w:val="22"/>
          </w:rPr>
          <w:t>Aviation Gasoline Production, Exports And Demand 1945-1948</w:t>
        </w:r>
        <w:r w:rsidR="00FB6947" w:rsidRPr="00FB6947">
          <w:rPr>
            <w:rFonts w:ascii="Garamond" w:hAnsi="Garamond"/>
            <w:b w:val="0"/>
            <w:bCs w:val="0"/>
            <w:caps w:val="0"/>
            <w:noProof/>
            <w:webHidden/>
            <w:sz w:val="22"/>
            <w:szCs w:val="22"/>
          </w:rPr>
          <w:tab/>
        </w:r>
        <w:r w:rsidR="00FB6947" w:rsidRPr="00FB6947">
          <w:rPr>
            <w:rFonts w:ascii="Garamond" w:hAnsi="Garamond"/>
            <w:b w:val="0"/>
            <w:bCs w:val="0"/>
            <w:noProof/>
            <w:webHidden/>
            <w:sz w:val="22"/>
            <w:szCs w:val="22"/>
          </w:rPr>
          <w:fldChar w:fldCharType="begin"/>
        </w:r>
        <w:r w:rsidR="00FB6947" w:rsidRPr="00FB6947">
          <w:rPr>
            <w:rFonts w:ascii="Garamond" w:hAnsi="Garamond"/>
            <w:b w:val="0"/>
            <w:bCs w:val="0"/>
            <w:noProof/>
            <w:webHidden/>
            <w:sz w:val="22"/>
            <w:szCs w:val="22"/>
          </w:rPr>
          <w:instrText xml:space="preserve"> PAGEREF _Toc23001708 \h </w:instrText>
        </w:r>
        <w:r w:rsidR="00FB6947" w:rsidRPr="00FB6947">
          <w:rPr>
            <w:rFonts w:ascii="Garamond" w:hAnsi="Garamond"/>
            <w:b w:val="0"/>
            <w:bCs w:val="0"/>
            <w:noProof/>
            <w:webHidden/>
            <w:sz w:val="22"/>
            <w:szCs w:val="22"/>
          </w:rPr>
        </w:r>
        <w:r w:rsidR="00FB6947" w:rsidRPr="00FB6947">
          <w:rPr>
            <w:rFonts w:ascii="Garamond" w:hAnsi="Garamond"/>
            <w:b w:val="0"/>
            <w:bCs w:val="0"/>
            <w:noProof/>
            <w:webHidden/>
            <w:sz w:val="22"/>
            <w:szCs w:val="22"/>
          </w:rPr>
          <w:fldChar w:fldCharType="separate"/>
        </w:r>
        <w:r w:rsidR="00F92428">
          <w:rPr>
            <w:rFonts w:ascii="Garamond" w:hAnsi="Garamond"/>
            <w:b w:val="0"/>
            <w:bCs w:val="0"/>
            <w:noProof/>
            <w:webHidden/>
            <w:sz w:val="22"/>
            <w:szCs w:val="22"/>
          </w:rPr>
          <w:t>33</w:t>
        </w:r>
        <w:r w:rsidR="00FB6947" w:rsidRPr="00FB6947">
          <w:rPr>
            <w:rFonts w:ascii="Garamond" w:hAnsi="Garamond"/>
            <w:b w:val="0"/>
            <w:bCs w:val="0"/>
            <w:noProof/>
            <w:webHidden/>
            <w:sz w:val="22"/>
            <w:szCs w:val="22"/>
          </w:rPr>
          <w:fldChar w:fldCharType="end"/>
        </w:r>
      </w:hyperlink>
    </w:p>
    <w:p w14:paraId="2D3CF5CC" w14:textId="0B952B74" w:rsidR="00FB6947" w:rsidRPr="00FB6947" w:rsidRDefault="008C6D41" w:rsidP="00FB6947">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001709" w:history="1">
        <w:r w:rsidR="00FB6947" w:rsidRPr="00FB6947">
          <w:rPr>
            <w:rStyle w:val="Hyperlink"/>
            <w:rFonts w:ascii="Garamond" w:hAnsi="Garamond"/>
            <w:b w:val="0"/>
            <w:bCs w:val="0"/>
            <w:caps w:val="0"/>
            <w:noProof/>
            <w:sz w:val="22"/>
            <w:szCs w:val="22"/>
          </w:rPr>
          <w:t>“Airspeed Records Were Now Made By Jets”</w:t>
        </w:r>
        <w:r w:rsidR="00FB6947" w:rsidRPr="00FB6947">
          <w:rPr>
            <w:rFonts w:ascii="Garamond" w:hAnsi="Garamond"/>
            <w:b w:val="0"/>
            <w:bCs w:val="0"/>
            <w:caps w:val="0"/>
            <w:noProof/>
            <w:webHidden/>
            <w:sz w:val="22"/>
            <w:szCs w:val="22"/>
          </w:rPr>
          <w:tab/>
        </w:r>
        <w:r w:rsidR="00FB6947" w:rsidRPr="00FB6947">
          <w:rPr>
            <w:rFonts w:ascii="Garamond" w:hAnsi="Garamond"/>
            <w:b w:val="0"/>
            <w:bCs w:val="0"/>
            <w:noProof/>
            <w:webHidden/>
            <w:sz w:val="22"/>
            <w:szCs w:val="22"/>
          </w:rPr>
          <w:fldChar w:fldCharType="begin"/>
        </w:r>
        <w:r w:rsidR="00FB6947" w:rsidRPr="00FB6947">
          <w:rPr>
            <w:rFonts w:ascii="Garamond" w:hAnsi="Garamond"/>
            <w:b w:val="0"/>
            <w:bCs w:val="0"/>
            <w:noProof/>
            <w:webHidden/>
            <w:sz w:val="22"/>
            <w:szCs w:val="22"/>
          </w:rPr>
          <w:instrText xml:space="preserve"> PAGEREF _Toc23001709 \h </w:instrText>
        </w:r>
        <w:r w:rsidR="00FB6947" w:rsidRPr="00FB6947">
          <w:rPr>
            <w:rFonts w:ascii="Garamond" w:hAnsi="Garamond"/>
            <w:b w:val="0"/>
            <w:bCs w:val="0"/>
            <w:noProof/>
            <w:webHidden/>
            <w:sz w:val="22"/>
            <w:szCs w:val="22"/>
          </w:rPr>
        </w:r>
        <w:r w:rsidR="00FB6947" w:rsidRPr="00FB6947">
          <w:rPr>
            <w:rFonts w:ascii="Garamond" w:hAnsi="Garamond"/>
            <w:b w:val="0"/>
            <w:bCs w:val="0"/>
            <w:noProof/>
            <w:webHidden/>
            <w:sz w:val="22"/>
            <w:szCs w:val="22"/>
          </w:rPr>
          <w:fldChar w:fldCharType="separate"/>
        </w:r>
        <w:r w:rsidR="00F92428">
          <w:rPr>
            <w:rFonts w:ascii="Garamond" w:hAnsi="Garamond"/>
            <w:b w:val="0"/>
            <w:bCs w:val="0"/>
            <w:noProof/>
            <w:webHidden/>
            <w:sz w:val="22"/>
            <w:szCs w:val="22"/>
          </w:rPr>
          <w:t>35</w:t>
        </w:r>
        <w:r w:rsidR="00FB6947" w:rsidRPr="00FB6947">
          <w:rPr>
            <w:rFonts w:ascii="Garamond" w:hAnsi="Garamond"/>
            <w:b w:val="0"/>
            <w:bCs w:val="0"/>
            <w:noProof/>
            <w:webHidden/>
            <w:sz w:val="22"/>
            <w:szCs w:val="22"/>
          </w:rPr>
          <w:fldChar w:fldCharType="end"/>
        </w:r>
      </w:hyperlink>
    </w:p>
    <w:p w14:paraId="16AE702C" w14:textId="6D775102" w:rsidR="00FB6947" w:rsidRPr="00FB6947" w:rsidRDefault="008C6D41" w:rsidP="00FB6947">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001710" w:history="1">
        <w:r w:rsidR="00FB6947" w:rsidRPr="00FB6947">
          <w:rPr>
            <w:rStyle w:val="Hyperlink"/>
            <w:rFonts w:ascii="Garamond" w:hAnsi="Garamond"/>
            <w:b w:val="0"/>
            <w:bCs w:val="0"/>
            <w:caps w:val="0"/>
            <w:noProof/>
            <w:sz w:val="22"/>
            <w:szCs w:val="22"/>
          </w:rPr>
          <w:t>The ‘Sound Barrier’ Is Broken</w:t>
        </w:r>
        <w:r w:rsidR="00FB6947" w:rsidRPr="00FB6947">
          <w:rPr>
            <w:rFonts w:ascii="Garamond" w:hAnsi="Garamond"/>
            <w:b w:val="0"/>
            <w:bCs w:val="0"/>
            <w:caps w:val="0"/>
            <w:noProof/>
            <w:webHidden/>
            <w:sz w:val="22"/>
            <w:szCs w:val="22"/>
          </w:rPr>
          <w:tab/>
        </w:r>
        <w:r w:rsidR="00FB6947" w:rsidRPr="00FB6947">
          <w:rPr>
            <w:rFonts w:ascii="Garamond" w:hAnsi="Garamond"/>
            <w:b w:val="0"/>
            <w:bCs w:val="0"/>
            <w:noProof/>
            <w:webHidden/>
            <w:sz w:val="22"/>
            <w:szCs w:val="22"/>
          </w:rPr>
          <w:fldChar w:fldCharType="begin"/>
        </w:r>
        <w:r w:rsidR="00FB6947" w:rsidRPr="00FB6947">
          <w:rPr>
            <w:rFonts w:ascii="Garamond" w:hAnsi="Garamond"/>
            <w:b w:val="0"/>
            <w:bCs w:val="0"/>
            <w:noProof/>
            <w:webHidden/>
            <w:sz w:val="22"/>
            <w:szCs w:val="22"/>
          </w:rPr>
          <w:instrText xml:space="preserve"> PAGEREF _Toc23001710 \h </w:instrText>
        </w:r>
        <w:r w:rsidR="00FB6947" w:rsidRPr="00FB6947">
          <w:rPr>
            <w:rFonts w:ascii="Garamond" w:hAnsi="Garamond"/>
            <w:b w:val="0"/>
            <w:bCs w:val="0"/>
            <w:noProof/>
            <w:webHidden/>
            <w:sz w:val="22"/>
            <w:szCs w:val="22"/>
          </w:rPr>
        </w:r>
        <w:r w:rsidR="00FB6947" w:rsidRPr="00FB6947">
          <w:rPr>
            <w:rFonts w:ascii="Garamond" w:hAnsi="Garamond"/>
            <w:b w:val="0"/>
            <w:bCs w:val="0"/>
            <w:noProof/>
            <w:webHidden/>
            <w:sz w:val="22"/>
            <w:szCs w:val="22"/>
          </w:rPr>
          <w:fldChar w:fldCharType="separate"/>
        </w:r>
        <w:r w:rsidR="00F92428">
          <w:rPr>
            <w:rFonts w:ascii="Garamond" w:hAnsi="Garamond"/>
            <w:b w:val="0"/>
            <w:bCs w:val="0"/>
            <w:noProof/>
            <w:webHidden/>
            <w:sz w:val="22"/>
            <w:szCs w:val="22"/>
          </w:rPr>
          <w:t>36</w:t>
        </w:r>
        <w:r w:rsidR="00FB6947" w:rsidRPr="00FB6947">
          <w:rPr>
            <w:rFonts w:ascii="Garamond" w:hAnsi="Garamond"/>
            <w:b w:val="0"/>
            <w:bCs w:val="0"/>
            <w:noProof/>
            <w:webHidden/>
            <w:sz w:val="22"/>
            <w:szCs w:val="22"/>
          </w:rPr>
          <w:fldChar w:fldCharType="end"/>
        </w:r>
      </w:hyperlink>
    </w:p>
    <w:p w14:paraId="3D121264" w14:textId="4D336F58" w:rsidR="00FB6947" w:rsidRPr="00FB6947" w:rsidRDefault="008C6D41" w:rsidP="00FB6947">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001711" w:history="1">
        <w:r w:rsidR="00FB6947" w:rsidRPr="00FB6947">
          <w:rPr>
            <w:rStyle w:val="Hyperlink"/>
            <w:rFonts w:ascii="Garamond" w:hAnsi="Garamond"/>
            <w:b w:val="0"/>
            <w:bCs w:val="0"/>
            <w:caps w:val="0"/>
            <w:noProof/>
            <w:sz w:val="22"/>
            <w:szCs w:val="22"/>
          </w:rPr>
          <w:t>Epilogue For 1949 – The ‘Cold War’ Starts</w:t>
        </w:r>
        <w:r w:rsidR="00FB6947" w:rsidRPr="00FB6947">
          <w:rPr>
            <w:rFonts w:ascii="Garamond" w:hAnsi="Garamond"/>
            <w:b w:val="0"/>
            <w:bCs w:val="0"/>
            <w:caps w:val="0"/>
            <w:noProof/>
            <w:webHidden/>
            <w:sz w:val="22"/>
            <w:szCs w:val="22"/>
          </w:rPr>
          <w:tab/>
        </w:r>
        <w:r w:rsidR="00FB6947" w:rsidRPr="00FB6947">
          <w:rPr>
            <w:rFonts w:ascii="Garamond" w:hAnsi="Garamond"/>
            <w:b w:val="0"/>
            <w:bCs w:val="0"/>
            <w:noProof/>
            <w:webHidden/>
            <w:sz w:val="22"/>
            <w:szCs w:val="22"/>
          </w:rPr>
          <w:fldChar w:fldCharType="begin"/>
        </w:r>
        <w:r w:rsidR="00FB6947" w:rsidRPr="00FB6947">
          <w:rPr>
            <w:rFonts w:ascii="Garamond" w:hAnsi="Garamond"/>
            <w:b w:val="0"/>
            <w:bCs w:val="0"/>
            <w:noProof/>
            <w:webHidden/>
            <w:sz w:val="22"/>
            <w:szCs w:val="22"/>
          </w:rPr>
          <w:instrText xml:space="preserve"> PAGEREF _Toc23001711 \h </w:instrText>
        </w:r>
        <w:r w:rsidR="00FB6947" w:rsidRPr="00FB6947">
          <w:rPr>
            <w:rFonts w:ascii="Garamond" w:hAnsi="Garamond"/>
            <w:b w:val="0"/>
            <w:bCs w:val="0"/>
            <w:noProof/>
            <w:webHidden/>
            <w:sz w:val="22"/>
            <w:szCs w:val="22"/>
          </w:rPr>
        </w:r>
        <w:r w:rsidR="00FB6947" w:rsidRPr="00FB6947">
          <w:rPr>
            <w:rFonts w:ascii="Garamond" w:hAnsi="Garamond"/>
            <w:b w:val="0"/>
            <w:bCs w:val="0"/>
            <w:noProof/>
            <w:webHidden/>
            <w:sz w:val="22"/>
            <w:szCs w:val="22"/>
          </w:rPr>
          <w:fldChar w:fldCharType="separate"/>
        </w:r>
        <w:r w:rsidR="00F92428">
          <w:rPr>
            <w:rFonts w:ascii="Garamond" w:hAnsi="Garamond"/>
            <w:b w:val="0"/>
            <w:bCs w:val="0"/>
            <w:noProof/>
            <w:webHidden/>
            <w:sz w:val="22"/>
            <w:szCs w:val="22"/>
          </w:rPr>
          <w:t>37</w:t>
        </w:r>
        <w:r w:rsidR="00FB6947" w:rsidRPr="00FB6947">
          <w:rPr>
            <w:rFonts w:ascii="Garamond" w:hAnsi="Garamond"/>
            <w:b w:val="0"/>
            <w:bCs w:val="0"/>
            <w:noProof/>
            <w:webHidden/>
            <w:sz w:val="22"/>
            <w:szCs w:val="22"/>
          </w:rPr>
          <w:fldChar w:fldCharType="end"/>
        </w:r>
      </w:hyperlink>
    </w:p>
    <w:p w14:paraId="795847F6" w14:textId="746DD5AE" w:rsidR="00FB6947" w:rsidRPr="00FB6947" w:rsidRDefault="008C6D41" w:rsidP="00FB6947">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001712" w:history="1">
        <w:r w:rsidR="00FB6947" w:rsidRPr="00FB6947">
          <w:rPr>
            <w:rStyle w:val="Hyperlink"/>
            <w:rFonts w:ascii="Garamond" w:hAnsi="Garamond"/>
            <w:b w:val="0"/>
            <w:bCs w:val="0"/>
            <w:caps w:val="0"/>
            <w:noProof/>
            <w:sz w:val="22"/>
            <w:szCs w:val="22"/>
          </w:rPr>
          <w:t>Index</w:t>
        </w:r>
        <w:r w:rsidR="00FB6947" w:rsidRPr="00FB6947">
          <w:rPr>
            <w:rFonts w:ascii="Garamond" w:hAnsi="Garamond"/>
            <w:b w:val="0"/>
            <w:bCs w:val="0"/>
            <w:caps w:val="0"/>
            <w:noProof/>
            <w:webHidden/>
            <w:sz w:val="22"/>
            <w:szCs w:val="22"/>
          </w:rPr>
          <w:tab/>
        </w:r>
        <w:r w:rsidR="00FB6947" w:rsidRPr="00FB6947">
          <w:rPr>
            <w:rFonts w:ascii="Garamond" w:hAnsi="Garamond"/>
            <w:b w:val="0"/>
            <w:bCs w:val="0"/>
            <w:noProof/>
            <w:webHidden/>
            <w:sz w:val="22"/>
            <w:szCs w:val="22"/>
          </w:rPr>
          <w:fldChar w:fldCharType="begin"/>
        </w:r>
        <w:r w:rsidR="00FB6947" w:rsidRPr="00FB6947">
          <w:rPr>
            <w:rFonts w:ascii="Garamond" w:hAnsi="Garamond"/>
            <w:b w:val="0"/>
            <w:bCs w:val="0"/>
            <w:noProof/>
            <w:webHidden/>
            <w:sz w:val="22"/>
            <w:szCs w:val="22"/>
          </w:rPr>
          <w:instrText xml:space="preserve"> PAGEREF _Toc23001712 \h </w:instrText>
        </w:r>
        <w:r w:rsidR="00FB6947" w:rsidRPr="00FB6947">
          <w:rPr>
            <w:rFonts w:ascii="Garamond" w:hAnsi="Garamond"/>
            <w:b w:val="0"/>
            <w:bCs w:val="0"/>
            <w:noProof/>
            <w:webHidden/>
            <w:sz w:val="22"/>
            <w:szCs w:val="22"/>
          </w:rPr>
        </w:r>
        <w:r w:rsidR="00FB6947" w:rsidRPr="00FB6947">
          <w:rPr>
            <w:rFonts w:ascii="Garamond" w:hAnsi="Garamond"/>
            <w:b w:val="0"/>
            <w:bCs w:val="0"/>
            <w:noProof/>
            <w:webHidden/>
            <w:sz w:val="22"/>
            <w:szCs w:val="22"/>
          </w:rPr>
          <w:fldChar w:fldCharType="separate"/>
        </w:r>
        <w:r w:rsidR="00F92428">
          <w:rPr>
            <w:rFonts w:ascii="Garamond" w:hAnsi="Garamond"/>
            <w:b w:val="0"/>
            <w:bCs w:val="0"/>
            <w:noProof/>
            <w:webHidden/>
            <w:sz w:val="22"/>
            <w:szCs w:val="22"/>
          </w:rPr>
          <w:t>38</w:t>
        </w:r>
        <w:r w:rsidR="00FB6947" w:rsidRPr="00FB6947">
          <w:rPr>
            <w:rFonts w:ascii="Garamond" w:hAnsi="Garamond"/>
            <w:b w:val="0"/>
            <w:bCs w:val="0"/>
            <w:noProof/>
            <w:webHidden/>
            <w:sz w:val="22"/>
            <w:szCs w:val="22"/>
          </w:rPr>
          <w:fldChar w:fldCharType="end"/>
        </w:r>
      </w:hyperlink>
    </w:p>
    <w:p w14:paraId="4ACDAD11" w14:textId="509CCD30" w:rsidR="00FB6947" w:rsidRPr="00FB6947" w:rsidRDefault="008C6D41" w:rsidP="00FB6947">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23001713" w:history="1">
        <w:r w:rsidR="00FB6947" w:rsidRPr="00FB6947">
          <w:rPr>
            <w:rStyle w:val="Hyperlink"/>
            <w:rFonts w:ascii="Garamond" w:hAnsi="Garamond"/>
            <w:b w:val="0"/>
            <w:bCs w:val="0"/>
            <w:caps w:val="0"/>
            <w:noProof/>
            <w:sz w:val="22"/>
            <w:szCs w:val="22"/>
          </w:rPr>
          <w:t>Research Sources</w:t>
        </w:r>
        <w:r w:rsidR="00FB6947" w:rsidRPr="00FB6947">
          <w:rPr>
            <w:rFonts w:ascii="Garamond" w:hAnsi="Garamond"/>
            <w:b w:val="0"/>
            <w:bCs w:val="0"/>
            <w:caps w:val="0"/>
            <w:noProof/>
            <w:webHidden/>
            <w:sz w:val="22"/>
            <w:szCs w:val="22"/>
          </w:rPr>
          <w:tab/>
        </w:r>
        <w:r w:rsidR="00FB6947" w:rsidRPr="00FB6947">
          <w:rPr>
            <w:rFonts w:ascii="Garamond" w:hAnsi="Garamond"/>
            <w:b w:val="0"/>
            <w:bCs w:val="0"/>
            <w:noProof/>
            <w:webHidden/>
            <w:sz w:val="22"/>
            <w:szCs w:val="22"/>
          </w:rPr>
          <w:fldChar w:fldCharType="begin"/>
        </w:r>
        <w:r w:rsidR="00FB6947" w:rsidRPr="00FB6947">
          <w:rPr>
            <w:rFonts w:ascii="Garamond" w:hAnsi="Garamond"/>
            <w:b w:val="0"/>
            <w:bCs w:val="0"/>
            <w:noProof/>
            <w:webHidden/>
            <w:sz w:val="22"/>
            <w:szCs w:val="22"/>
          </w:rPr>
          <w:instrText xml:space="preserve"> PAGEREF _Toc23001713 \h </w:instrText>
        </w:r>
        <w:r w:rsidR="00FB6947" w:rsidRPr="00FB6947">
          <w:rPr>
            <w:rFonts w:ascii="Garamond" w:hAnsi="Garamond"/>
            <w:b w:val="0"/>
            <w:bCs w:val="0"/>
            <w:noProof/>
            <w:webHidden/>
            <w:sz w:val="22"/>
            <w:szCs w:val="22"/>
          </w:rPr>
        </w:r>
        <w:r w:rsidR="00FB6947" w:rsidRPr="00FB6947">
          <w:rPr>
            <w:rFonts w:ascii="Garamond" w:hAnsi="Garamond"/>
            <w:b w:val="0"/>
            <w:bCs w:val="0"/>
            <w:noProof/>
            <w:webHidden/>
            <w:sz w:val="22"/>
            <w:szCs w:val="22"/>
          </w:rPr>
          <w:fldChar w:fldCharType="separate"/>
        </w:r>
        <w:r w:rsidR="00F92428">
          <w:rPr>
            <w:rFonts w:ascii="Garamond" w:hAnsi="Garamond"/>
            <w:b w:val="0"/>
            <w:bCs w:val="0"/>
            <w:noProof/>
            <w:webHidden/>
            <w:sz w:val="22"/>
            <w:szCs w:val="22"/>
          </w:rPr>
          <w:t>43</w:t>
        </w:r>
        <w:r w:rsidR="00FB6947" w:rsidRPr="00FB6947">
          <w:rPr>
            <w:rFonts w:ascii="Garamond" w:hAnsi="Garamond"/>
            <w:b w:val="0"/>
            <w:bCs w:val="0"/>
            <w:noProof/>
            <w:webHidden/>
            <w:sz w:val="22"/>
            <w:szCs w:val="22"/>
          </w:rPr>
          <w:fldChar w:fldCharType="end"/>
        </w:r>
      </w:hyperlink>
    </w:p>
    <w:p w14:paraId="4F753307" w14:textId="0B123137" w:rsidR="00464047" w:rsidRDefault="00FB6947" w:rsidP="003C0AAF">
      <w:pPr>
        <w:pStyle w:val="Caption"/>
      </w:pPr>
      <w:r w:rsidRPr="00FB6947">
        <w:fldChar w:fldCharType="end"/>
      </w:r>
      <w:r w:rsidR="00D84793">
        <w:t>Photo 2. Bell X-1</w:t>
      </w:r>
      <w:r w:rsidR="00A23214">
        <w:t xml:space="preserve"> “Glamorous Glennis” </w:t>
      </w:r>
      <w:r w:rsidR="00A23214" w:rsidRPr="00A23214">
        <w:t>#46-062 Bell X-1 rocket-powered experimental aircraft (known for becoming the first piloted aircraft to fly faster than Mach 1, or the speed of sound, on October 14, 1947) photographed during a test flight.</w:t>
      </w:r>
      <w:r w:rsidR="00D84793">
        <w:t xml:space="preserve"> </w:t>
      </w:r>
      <w:r w:rsidR="00C36479">
        <w:rPr>
          <w:rStyle w:val="EndnoteReference"/>
        </w:rPr>
        <w:endnoteReference w:id="2"/>
      </w:r>
    </w:p>
    <w:p w14:paraId="3D0D3E4C" w14:textId="2D704623" w:rsidR="00A23214" w:rsidRDefault="00A23214" w:rsidP="00F92428">
      <w:pPr>
        <w:pStyle w:val="Picture"/>
      </w:pPr>
      <w:r>
        <w:rPr>
          <w:noProof/>
          <w:lang w:eastAsia="en-AU"/>
        </w:rPr>
        <w:drawing>
          <wp:inline distT="0" distB="0" distL="0" distR="0" wp14:anchorId="61F5982C" wp14:editId="42970B60">
            <wp:extent cx="5513771" cy="2864223"/>
            <wp:effectExtent l="0" t="0" r="0" b="0"/>
            <wp:docPr id="3" name="Picture 3" descr="Bell X-1 46-062 (in f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l X-1 46-062 (in flight).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025" t="13524" r="1025" b="17211"/>
                    <a:stretch/>
                  </pic:blipFill>
                  <pic:spPr bwMode="auto">
                    <a:xfrm>
                      <a:off x="0" y="0"/>
                      <a:ext cx="5513771" cy="2864223"/>
                    </a:xfrm>
                    <a:prstGeom prst="rect">
                      <a:avLst/>
                    </a:prstGeom>
                    <a:noFill/>
                    <a:ln>
                      <a:noFill/>
                    </a:ln>
                    <a:extLst>
                      <a:ext uri="{53640926-AAD7-44D8-BBD7-CCE9431645EC}">
                        <a14:shadowObscured xmlns:a14="http://schemas.microsoft.com/office/drawing/2010/main"/>
                      </a:ext>
                    </a:extLst>
                  </pic:spPr>
                </pic:pic>
              </a:graphicData>
            </a:graphic>
          </wp:inline>
        </w:drawing>
      </w:r>
    </w:p>
    <w:p w14:paraId="1BD0F023" w14:textId="77777777" w:rsidR="00F92428" w:rsidRDefault="00F92428">
      <w:pPr>
        <w:rPr>
          <w:rFonts w:ascii="Arial Black" w:hAnsi="Arial Black"/>
          <w:color w:val="808080"/>
          <w:spacing w:val="-25"/>
          <w:kern w:val="28"/>
          <w:sz w:val="32"/>
        </w:rPr>
      </w:pPr>
      <w:bookmarkStart w:id="0" w:name="_Toc23001695"/>
      <w:r>
        <w:br w:type="page"/>
      </w:r>
    </w:p>
    <w:p w14:paraId="7462CC81" w14:textId="6764A9BF" w:rsidR="00464047" w:rsidRDefault="00E95556" w:rsidP="00534EEF">
      <w:pPr>
        <w:pStyle w:val="Heading1"/>
      </w:pPr>
      <w:r>
        <w:lastRenderedPageBreak/>
        <w:t>Introduction</w:t>
      </w:r>
      <w:bookmarkEnd w:id="0"/>
    </w:p>
    <w:p w14:paraId="0D4C763D" w14:textId="77777777" w:rsidR="00580B68" w:rsidRDefault="00DA3A94" w:rsidP="00B246F2">
      <w:pPr>
        <w:pStyle w:val="BodyText"/>
      </w:pPr>
      <w:r>
        <w:t>The period after the Second World War was one of rapid expansion of civilian airlines and travel for the war</w:t>
      </w:r>
      <w:r w:rsidR="007E3B41">
        <w:t>-</w:t>
      </w:r>
      <w:r>
        <w:t>weary public. It was also a period of military development from the building of air forces for those countries emerging from the colonial rule of the British</w:t>
      </w:r>
      <w:r w:rsidR="00E37018">
        <w:fldChar w:fldCharType="begin"/>
      </w:r>
      <w:r w:rsidR="00E37018">
        <w:instrText xml:space="preserve"> XE "</w:instrText>
      </w:r>
      <w:r w:rsidR="00E37018" w:rsidRPr="00797684">
        <w:instrText>British</w:instrText>
      </w:r>
      <w:r w:rsidR="00E37018">
        <w:instrText xml:space="preserve">" </w:instrText>
      </w:r>
      <w:r w:rsidR="00E37018">
        <w:fldChar w:fldCharType="end"/>
      </w:r>
      <w:r>
        <w:t>, Dutch</w:t>
      </w:r>
      <w:r w:rsidR="00E37018">
        <w:fldChar w:fldCharType="begin"/>
      </w:r>
      <w:r w:rsidR="00E37018">
        <w:instrText xml:space="preserve"> XE "</w:instrText>
      </w:r>
      <w:r w:rsidR="00E37018" w:rsidRPr="006D4265">
        <w:instrText>Dutch</w:instrText>
      </w:r>
      <w:r w:rsidR="00E37018">
        <w:instrText xml:space="preserve">" </w:instrText>
      </w:r>
      <w:r w:rsidR="00E37018">
        <w:fldChar w:fldCharType="end"/>
      </w:r>
      <w:r>
        <w:t xml:space="preserve"> and French</w:t>
      </w:r>
      <w:r w:rsidR="00E37018">
        <w:fldChar w:fldCharType="begin"/>
      </w:r>
      <w:r w:rsidR="00E37018">
        <w:instrText xml:space="preserve"> XE "</w:instrText>
      </w:r>
      <w:r w:rsidR="00E37018" w:rsidRPr="00B92D9D">
        <w:instrText>French</w:instrText>
      </w:r>
      <w:r w:rsidR="00E37018">
        <w:instrText xml:space="preserve">" </w:instrText>
      </w:r>
      <w:r w:rsidR="00E37018">
        <w:fldChar w:fldCharType="end"/>
      </w:r>
      <w:r>
        <w:t xml:space="preserve">. </w:t>
      </w:r>
      <w:r w:rsidR="007E3B41">
        <w:t>But it was also a period whe</w:t>
      </w:r>
      <w:r w:rsidR="00652A8B">
        <w:t>n</w:t>
      </w:r>
      <w:r w:rsidR="007E3B41">
        <w:t xml:space="preserve"> those countries were seeking their independence from colonial rule, such as India</w:t>
      </w:r>
      <w:r w:rsidR="00E37018">
        <w:fldChar w:fldCharType="begin"/>
      </w:r>
      <w:r w:rsidR="00E37018">
        <w:instrText xml:space="preserve"> XE "</w:instrText>
      </w:r>
      <w:r w:rsidR="00E37018" w:rsidRPr="00D8100F">
        <w:instrText>India</w:instrText>
      </w:r>
      <w:r w:rsidR="00E37018">
        <w:instrText xml:space="preserve">" </w:instrText>
      </w:r>
      <w:r w:rsidR="00E37018">
        <w:fldChar w:fldCharType="end"/>
      </w:r>
      <w:r w:rsidR="007E3B41">
        <w:t>, Pakistan</w:t>
      </w:r>
      <w:r w:rsidR="00E37018">
        <w:fldChar w:fldCharType="begin"/>
      </w:r>
      <w:r w:rsidR="00E37018">
        <w:instrText xml:space="preserve"> XE "</w:instrText>
      </w:r>
      <w:r w:rsidR="00E37018" w:rsidRPr="002609CA">
        <w:instrText>Pakistan</w:instrText>
      </w:r>
      <w:r w:rsidR="00E37018">
        <w:instrText xml:space="preserve">" </w:instrText>
      </w:r>
      <w:r w:rsidR="00E37018">
        <w:fldChar w:fldCharType="end"/>
      </w:r>
      <w:r w:rsidR="007E3B41">
        <w:t xml:space="preserve">, </w:t>
      </w:r>
      <w:r w:rsidR="00580B68">
        <w:t>African colonies of the British, Belgians</w:t>
      </w:r>
      <w:r w:rsidR="00E37018">
        <w:fldChar w:fldCharType="begin"/>
      </w:r>
      <w:r w:rsidR="00E37018">
        <w:instrText xml:space="preserve"> XE "</w:instrText>
      </w:r>
      <w:r w:rsidR="00E37018" w:rsidRPr="00964E01">
        <w:instrText>Belgians</w:instrText>
      </w:r>
      <w:r w:rsidR="00E37018">
        <w:instrText xml:space="preserve">" </w:instrText>
      </w:r>
      <w:r w:rsidR="00E37018">
        <w:fldChar w:fldCharType="end"/>
      </w:r>
      <w:r w:rsidR="00580B68">
        <w:t>, French, and in the East - French Indo China</w:t>
      </w:r>
      <w:r w:rsidR="00E37018">
        <w:fldChar w:fldCharType="begin"/>
      </w:r>
      <w:r w:rsidR="00E37018">
        <w:instrText xml:space="preserve"> XE "</w:instrText>
      </w:r>
      <w:r w:rsidR="00E37018" w:rsidRPr="000409F3">
        <w:instrText>French Indo China</w:instrText>
      </w:r>
      <w:r w:rsidR="00E37018">
        <w:instrText xml:space="preserve">" </w:instrText>
      </w:r>
      <w:r w:rsidR="00E37018">
        <w:fldChar w:fldCharType="end"/>
      </w:r>
      <w:r w:rsidR="00580B68">
        <w:t xml:space="preserve">, </w:t>
      </w:r>
      <w:r w:rsidR="007E3B41">
        <w:t>Malaya</w:t>
      </w:r>
      <w:r w:rsidR="00E37018">
        <w:fldChar w:fldCharType="begin"/>
      </w:r>
      <w:r w:rsidR="00E37018">
        <w:instrText xml:space="preserve"> XE "</w:instrText>
      </w:r>
      <w:r w:rsidR="00E37018" w:rsidRPr="00334AAA">
        <w:instrText>Malaya</w:instrText>
      </w:r>
      <w:r w:rsidR="00E37018">
        <w:instrText xml:space="preserve">" </w:instrText>
      </w:r>
      <w:r w:rsidR="00E37018">
        <w:fldChar w:fldCharType="end"/>
      </w:r>
      <w:r w:rsidR="007E3B41">
        <w:t xml:space="preserve">, </w:t>
      </w:r>
      <w:r w:rsidR="00C84C97">
        <w:t xml:space="preserve">and </w:t>
      </w:r>
      <w:r w:rsidR="007E3B41">
        <w:t>Dutch E</w:t>
      </w:r>
      <w:r w:rsidR="00580B68">
        <w:t>a</w:t>
      </w:r>
      <w:r w:rsidR="007E3B41">
        <w:t>st Indies</w:t>
      </w:r>
      <w:r w:rsidR="00E37018">
        <w:fldChar w:fldCharType="begin"/>
      </w:r>
      <w:r w:rsidR="00E37018">
        <w:instrText xml:space="preserve"> XE "</w:instrText>
      </w:r>
      <w:r w:rsidR="00E37018" w:rsidRPr="00A616D4">
        <w:instrText>Dutch East Indies</w:instrText>
      </w:r>
      <w:r w:rsidR="00E37018">
        <w:instrText xml:space="preserve">" </w:instrText>
      </w:r>
      <w:r w:rsidR="00E37018">
        <w:fldChar w:fldCharType="end"/>
      </w:r>
      <w:r w:rsidR="00580B68">
        <w:t>. T</w:t>
      </w:r>
      <w:r w:rsidR="007E3B41">
        <w:t>hese would lead to</w:t>
      </w:r>
      <w:r w:rsidR="00580B68">
        <w:t xml:space="preserve"> localise</w:t>
      </w:r>
      <w:r w:rsidR="00C84C97">
        <w:t>d</w:t>
      </w:r>
      <w:r w:rsidR="00580B68">
        <w:t xml:space="preserve"> wars, insurrections and the advance of communism</w:t>
      </w:r>
      <w:r w:rsidR="00E37018">
        <w:fldChar w:fldCharType="begin"/>
      </w:r>
      <w:r w:rsidR="00E37018">
        <w:instrText xml:space="preserve"> XE "</w:instrText>
      </w:r>
      <w:r w:rsidR="00E37018" w:rsidRPr="009D7D15">
        <w:instrText>communism</w:instrText>
      </w:r>
      <w:r w:rsidR="00E37018">
        <w:instrText xml:space="preserve">" </w:instrText>
      </w:r>
      <w:r w:rsidR="00E37018">
        <w:fldChar w:fldCharType="end"/>
      </w:r>
      <w:r w:rsidR="007E3B41">
        <w:t>.</w:t>
      </w:r>
      <w:r w:rsidR="00580B68">
        <w:t xml:space="preserve"> </w:t>
      </w:r>
    </w:p>
    <w:p w14:paraId="4960C1ED" w14:textId="77777777" w:rsidR="00580B68" w:rsidRDefault="00DA3A94" w:rsidP="00B246F2">
      <w:pPr>
        <w:pStyle w:val="BodyText"/>
      </w:pPr>
      <w:r>
        <w:t>The captured knowledge treasure trove of German</w:t>
      </w:r>
      <w:r w:rsidR="00E37018">
        <w:fldChar w:fldCharType="begin"/>
      </w:r>
      <w:r w:rsidR="00E37018">
        <w:instrText xml:space="preserve"> XE "</w:instrText>
      </w:r>
      <w:r w:rsidR="00E37018" w:rsidRPr="000433BE">
        <w:instrText>German</w:instrText>
      </w:r>
      <w:r w:rsidR="00E37018">
        <w:instrText xml:space="preserve">" </w:instrText>
      </w:r>
      <w:r w:rsidR="00E37018">
        <w:fldChar w:fldCharType="end"/>
      </w:r>
      <w:r>
        <w:t xml:space="preserve"> jet airc</w:t>
      </w:r>
      <w:r w:rsidR="00D607FD">
        <w:t>raf</w:t>
      </w:r>
      <w:r>
        <w:t xml:space="preserve">t </w:t>
      </w:r>
      <w:r w:rsidR="007E3B41">
        <w:t>design</w:t>
      </w:r>
      <w:r>
        <w:t xml:space="preserve">, rocket propulsion and guided missiles </w:t>
      </w:r>
      <w:r w:rsidR="007E3B41">
        <w:t>would be exploited by the American</w:t>
      </w:r>
      <w:r w:rsidR="00E37018">
        <w:fldChar w:fldCharType="begin"/>
      </w:r>
      <w:r w:rsidR="00E37018">
        <w:instrText xml:space="preserve"> XE "</w:instrText>
      </w:r>
      <w:r w:rsidR="00E37018" w:rsidRPr="0058600A">
        <w:instrText>American</w:instrText>
      </w:r>
      <w:r w:rsidR="00E37018">
        <w:instrText xml:space="preserve">" </w:instrText>
      </w:r>
      <w:r w:rsidR="00E37018">
        <w:fldChar w:fldCharType="end"/>
      </w:r>
      <w:r w:rsidR="007E3B41">
        <w:t>, British and Russians</w:t>
      </w:r>
      <w:r w:rsidR="00E37018">
        <w:fldChar w:fldCharType="begin"/>
      </w:r>
      <w:r w:rsidR="00E37018">
        <w:instrText xml:space="preserve"> XE "</w:instrText>
      </w:r>
      <w:r w:rsidR="00E37018" w:rsidRPr="00097856">
        <w:instrText>Russians</w:instrText>
      </w:r>
      <w:r w:rsidR="00E37018">
        <w:instrText xml:space="preserve">" </w:instrText>
      </w:r>
      <w:r w:rsidR="00E37018">
        <w:fldChar w:fldCharType="end"/>
      </w:r>
      <w:r w:rsidR="007E3B41">
        <w:t>.</w:t>
      </w:r>
      <w:r w:rsidR="00580B68">
        <w:t xml:space="preserve"> </w:t>
      </w:r>
    </w:p>
    <w:p w14:paraId="1FFC6AAE" w14:textId="77777777" w:rsidR="00DA3A94" w:rsidRDefault="00580B68" w:rsidP="00B246F2">
      <w:pPr>
        <w:pStyle w:val="BodyText"/>
      </w:pPr>
      <w:r>
        <w:t xml:space="preserve">Having seen the power of the atomic bombs dropped </w:t>
      </w:r>
      <w:r w:rsidR="005F75A5">
        <w:t>by the U.S. Army Air Forces</w:t>
      </w:r>
      <w:r w:rsidR="00E37018">
        <w:fldChar w:fldCharType="begin"/>
      </w:r>
      <w:r w:rsidR="00E37018">
        <w:instrText xml:space="preserve"> XE "</w:instrText>
      </w:r>
      <w:r w:rsidR="00E37018" w:rsidRPr="003C2B66">
        <w:instrText>U.S. Army Air Forces</w:instrText>
      </w:r>
      <w:r w:rsidR="00E37018">
        <w:instrText xml:space="preserve">" </w:instrText>
      </w:r>
      <w:r w:rsidR="00E37018">
        <w:fldChar w:fldCharType="end"/>
      </w:r>
      <w:r w:rsidR="005F75A5">
        <w:t xml:space="preserve"> B-29</w:t>
      </w:r>
      <w:r w:rsidR="00E37018">
        <w:fldChar w:fldCharType="begin"/>
      </w:r>
      <w:r w:rsidR="00E37018">
        <w:instrText xml:space="preserve"> XE "</w:instrText>
      </w:r>
      <w:r w:rsidR="00E37018" w:rsidRPr="009C1552">
        <w:instrText>B-29</w:instrText>
      </w:r>
      <w:r w:rsidR="00E37018">
        <w:instrText xml:space="preserve">" </w:instrText>
      </w:r>
      <w:r w:rsidR="00E37018">
        <w:fldChar w:fldCharType="end"/>
      </w:r>
      <w:r w:rsidR="005F75A5">
        <w:t>’s on the Japanese</w:t>
      </w:r>
      <w:r w:rsidR="00E37018">
        <w:fldChar w:fldCharType="begin"/>
      </w:r>
      <w:r w:rsidR="00E37018">
        <w:instrText xml:space="preserve"> XE "</w:instrText>
      </w:r>
      <w:r w:rsidR="00E37018" w:rsidRPr="0016574E">
        <w:instrText>Japanese</w:instrText>
      </w:r>
      <w:r w:rsidR="00E37018">
        <w:instrText xml:space="preserve">" </w:instrText>
      </w:r>
      <w:r w:rsidR="00E37018">
        <w:fldChar w:fldCharType="end"/>
      </w:r>
      <w:r w:rsidR="005F75A5">
        <w:t xml:space="preserve"> cities of </w:t>
      </w:r>
      <w:r>
        <w:t>Hiroshima</w:t>
      </w:r>
      <w:r w:rsidR="00E37018">
        <w:fldChar w:fldCharType="begin"/>
      </w:r>
      <w:r w:rsidR="00E37018">
        <w:instrText xml:space="preserve"> XE "</w:instrText>
      </w:r>
      <w:r w:rsidR="00E37018" w:rsidRPr="00B559FB">
        <w:instrText>Hiroshima</w:instrText>
      </w:r>
      <w:r w:rsidR="00E37018">
        <w:instrText xml:space="preserve">" </w:instrText>
      </w:r>
      <w:r w:rsidR="00E37018">
        <w:fldChar w:fldCharType="end"/>
      </w:r>
      <w:r>
        <w:t xml:space="preserve"> and Nagasaki</w:t>
      </w:r>
      <w:r w:rsidR="00E37018">
        <w:fldChar w:fldCharType="begin"/>
      </w:r>
      <w:r w:rsidR="00E37018">
        <w:instrText xml:space="preserve"> XE "</w:instrText>
      </w:r>
      <w:r w:rsidR="00E37018" w:rsidRPr="001E2C09">
        <w:instrText>Nagasaki</w:instrText>
      </w:r>
      <w:r w:rsidR="00E37018">
        <w:instrText xml:space="preserve">" </w:instrText>
      </w:r>
      <w:r w:rsidR="00E37018">
        <w:fldChar w:fldCharType="end"/>
      </w:r>
      <w:r>
        <w:t>, other nations such</w:t>
      </w:r>
      <w:r w:rsidR="005F75A5">
        <w:t xml:space="preserve"> </w:t>
      </w:r>
      <w:r>
        <w:t>as Britain</w:t>
      </w:r>
      <w:r w:rsidR="00E37018">
        <w:fldChar w:fldCharType="begin"/>
      </w:r>
      <w:r w:rsidR="00E37018">
        <w:instrText xml:space="preserve"> XE "</w:instrText>
      </w:r>
      <w:r w:rsidR="00E37018" w:rsidRPr="00E50B94">
        <w:instrText>Britain</w:instrText>
      </w:r>
      <w:r w:rsidR="00E37018">
        <w:instrText xml:space="preserve">" </w:instrText>
      </w:r>
      <w:r w:rsidR="00E37018">
        <w:fldChar w:fldCharType="end"/>
      </w:r>
      <w:r>
        <w:t>, France</w:t>
      </w:r>
      <w:r w:rsidR="00E37018">
        <w:fldChar w:fldCharType="begin"/>
      </w:r>
      <w:r w:rsidR="00E37018">
        <w:instrText xml:space="preserve"> XE "</w:instrText>
      </w:r>
      <w:r w:rsidR="00E37018" w:rsidRPr="00EC2A4F">
        <w:instrText>France</w:instrText>
      </w:r>
      <w:r w:rsidR="00E37018">
        <w:instrText xml:space="preserve">" </w:instrText>
      </w:r>
      <w:r w:rsidR="00E37018">
        <w:fldChar w:fldCharType="end"/>
      </w:r>
      <w:r>
        <w:t xml:space="preserve"> and Russia</w:t>
      </w:r>
      <w:r w:rsidR="00E37018">
        <w:fldChar w:fldCharType="begin"/>
      </w:r>
      <w:r w:rsidR="00E37018">
        <w:instrText xml:space="preserve"> XE "</w:instrText>
      </w:r>
      <w:r w:rsidR="00E37018" w:rsidRPr="00F807A9">
        <w:instrText>Russia</w:instrText>
      </w:r>
      <w:r w:rsidR="00E37018">
        <w:instrText xml:space="preserve">" </w:instrText>
      </w:r>
      <w:r w:rsidR="00E37018">
        <w:fldChar w:fldCharType="end"/>
      </w:r>
      <w:r>
        <w:t xml:space="preserve">, all wanted this </w:t>
      </w:r>
      <w:r w:rsidR="005F75A5">
        <w:t>nuclear</w:t>
      </w:r>
      <w:r w:rsidR="00E37018">
        <w:fldChar w:fldCharType="begin"/>
      </w:r>
      <w:r w:rsidR="00E37018">
        <w:instrText xml:space="preserve"> XE "</w:instrText>
      </w:r>
      <w:r w:rsidR="00E37018" w:rsidRPr="003B1667">
        <w:instrText>nuclear</w:instrText>
      </w:r>
      <w:r w:rsidR="00E37018">
        <w:instrText xml:space="preserve">" </w:instrText>
      </w:r>
      <w:r w:rsidR="00E37018">
        <w:fldChar w:fldCharType="end"/>
      </w:r>
      <w:r w:rsidR="005F75A5">
        <w:t xml:space="preserve"> </w:t>
      </w:r>
      <w:r>
        <w:t>capability – later</w:t>
      </w:r>
      <w:r w:rsidR="005F75A5">
        <w:t>,</w:t>
      </w:r>
      <w:r>
        <w:t xml:space="preserve"> other nations such as Israel</w:t>
      </w:r>
      <w:r w:rsidR="00E37018">
        <w:fldChar w:fldCharType="begin"/>
      </w:r>
      <w:r w:rsidR="00E37018">
        <w:instrText xml:space="preserve"> XE "</w:instrText>
      </w:r>
      <w:r w:rsidR="00E37018" w:rsidRPr="005C02AF">
        <w:instrText>Israel</w:instrText>
      </w:r>
      <w:r w:rsidR="00E37018">
        <w:instrText xml:space="preserve">" </w:instrText>
      </w:r>
      <w:r w:rsidR="00E37018">
        <w:fldChar w:fldCharType="end"/>
      </w:r>
      <w:r>
        <w:t>, China</w:t>
      </w:r>
      <w:r w:rsidR="00E37018">
        <w:fldChar w:fldCharType="begin"/>
      </w:r>
      <w:r w:rsidR="00E37018">
        <w:instrText xml:space="preserve"> XE "</w:instrText>
      </w:r>
      <w:r w:rsidR="00E37018" w:rsidRPr="00165008">
        <w:instrText>China</w:instrText>
      </w:r>
      <w:r w:rsidR="00E37018">
        <w:instrText xml:space="preserve">" </w:instrText>
      </w:r>
      <w:r w:rsidR="00E37018">
        <w:fldChar w:fldCharType="end"/>
      </w:r>
      <w:r>
        <w:t xml:space="preserve">, </w:t>
      </w:r>
      <w:r w:rsidR="001973CB">
        <w:t xml:space="preserve">India, </w:t>
      </w:r>
      <w:r>
        <w:t>Iraq</w:t>
      </w:r>
      <w:r w:rsidR="00E37018">
        <w:fldChar w:fldCharType="begin"/>
      </w:r>
      <w:r w:rsidR="00E37018">
        <w:instrText xml:space="preserve"> XE "</w:instrText>
      </w:r>
      <w:r w:rsidR="00E37018" w:rsidRPr="007025A8">
        <w:instrText>Iraq</w:instrText>
      </w:r>
      <w:r w:rsidR="00E37018">
        <w:instrText xml:space="preserve">" </w:instrText>
      </w:r>
      <w:r w:rsidR="00E37018">
        <w:fldChar w:fldCharType="end"/>
      </w:r>
      <w:r>
        <w:t>, Iran</w:t>
      </w:r>
      <w:r w:rsidR="00E37018">
        <w:fldChar w:fldCharType="begin"/>
      </w:r>
      <w:r w:rsidR="00E37018">
        <w:instrText xml:space="preserve"> XE "</w:instrText>
      </w:r>
      <w:r w:rsidR="00E37018" w:rsidRPr="00684616">
        <w:instrText>Iran</w:instrText>
      </w:r>
      <w:r w:rsidR="00E37018">
        <w:instrText xml:space="preserve">" </w:instrText>
      </w:r>
      <w:r w:rsidR="00E37018">
        <w:fldChar w:fldCharType="end"/>
      </w:r>
      <w:r>
        <w:t xml:space="preserve"> and other</w:t>
      </w:r>
      <w:r w:rsidR="005F75A5">
        <w:t>s</w:t>
      </w:r>
      <w:r>
        <w:t xml:space="preserve"> would also </w:t>
      </w:r>
      <w:r w:rsidR="005F75A5">
        <w:t>seek to develop</w:t>
      </w:r>
      <w:r>
        <w:t xml:space="preserve"> this nuclear capability.  </w:t>
      </w:r>
    </w:p>
    <w:p w14:paraId="319556ED" w14:textId="77777777" w:rsidR="005F75A5" w:rsidRDefault="005F75A5" w:rsidP="00B246F2">
      <w:pPr>
        <w:pStyle w:val="BodyText"/>
      </w:pPr>
      <w:r>
        <w:t>The aviation record</w:t>
      </w:r>
      <w:r w:rsidR="003350AA">
        <w:t>s</w:t>
      </w:r>
      <w:r>
        <w:t xml:space="preserve"> continued</w:t>
      </w:r>
      <w:r w:rsidR="00D26989">
        <w:t>, helicopters</w:t>
      </w:r>
      <w:r w:rsidR="00E37018">
        <w:fldChar w:fldCharType="begin"/>
      </w:r>
      <w:r w:rsidR="00E37018">
        <w:instrText xml:space="preserve"> XE "</w:instrText>
      </w:r>
      <w:r w:rsidR="00E37018" w:rsidRPr="00FC1060">
        <w:instrText>helicopters</w:instrText>
      </w:r>
      <w:r w:rsidR="00E37018">
        <w:instrText xml:space="preserve">" </w:instrText>
      </w:r>
      <w:r w:rsidR="00E37018">
        <w:fldChar w:fldCharType="end"/>
      </w:r>
      <w:r w:rsidR="00D26989">
        <w:t xml:space="preserve"> were no longer a</w:t>
      </w:r>
      <w:r w:rsidR="003350AA">
        <w:t>n unusual</w:t>
      </w:r>
      <w:r w:rsidR="00D26989">
        <w:t xml:space="preserve"> </w:t>
      </w:r>
      <w:r w:rsidR="003350AA" w:rsidRPr="003350AA">
        <w:t>innovation</w:t>
      </w:r>
      <w:r w:rsidR="003350AA">
        <w:t>,</w:t>
      </w:r>
      <w:r w:rsidR="00D26989">
        <w:t xml:space="preserve"> but becoming part of the aviation</w:t>
      </w:r>
      <w:r w:rsidR="003350AA">
        <w:t>’s</w:t>
      </w:r>
      <w:r w:rsidR="00D26989">
        <w:t xml:space="preserve"> </w:t>
      </w:r>
      <w:r w:rsidR="003350AA">
        <w:t>normal operations; new developments such as ejector seats</w:t>
      </w:r>
      <w:r w:rsidR="00E37018">
        <w:fldChar w:fldCharType="begin"/>
      </w:r>
      <w:r w:rsidR="00E37018">
        <w:instrText xml:space="preserve"> XE "</w:instrText>
      </w:r>
      <w:r w:rsidR="00E37018" w:rsidRPr="00C8506E">
        <w:instrText>ejector seats</w:instrText>
      </w:r>
      <w:r w:rsidR="00E37018">
        <w:instrText xml:space="preserve">" </w:instrText>
      </w:r>
      <w:r w:rsidR="00E37018">
        <w:fldChar w:fldCharType="end"/>
      </w:r>
      <w:r w:rsidR="003350AA">
        <w:t xml:space="preserve">; new international aviation organisations, </w:t>
      </w:r>
      <w:r w:rsidR="00D26989">
        <w:t>and the ‘Sound Barrier</w:t>
      </w:r>
      <w:r w:rsidR="00E37018">
        <w:fldChar w:fldCharType="begin"/>
      </w:r>
      <w:r w:rsidR="00E37018">
        <w:instrText xml:space="preserve"> XE "</w:instrText>
      </w:r>
      <w:r w:rsidR="00E37018" w:rsidRPr="00215D6F">
        <w:instrText>Sound Barrier</w:instrText>
      </w:r>
      <w:r w:rsidR="00E37018">
        <w:instrText xml:space="preserve">" </w:instrText>
      </w:r>
      <w:r w:rsidR="00E37018">
        <w:fldChar w:fldCharType="end"/>
      </w:r>
      <w:r w:rsidR="00D26989">
        <w:t>’ would be broken.</w:t>
      </w:r>
    </w:p>
    <w:p w14:paraId="4934810A" w14:textId="77777777" w:rsidR="00D26989" w:rsidRDefault="00D26989" w:rsidP="00B246F2">
      <w:pPr>
        <w:pStyle w:val="BodyText"/>
      </w:pPr>
      <w:r>
        <w:t>But a new threat was emerging, described by Winston Churchill</w:t>
      </w:r>
      <w:r w:rsidR="00E37018">
        <w:fldChar w:fldCharType="begin"/>
      </w:r>
      <w:r w:rsidR="00E37018">
        <w:instrText xml:space="preserve"> XE "</w:instrText>
      </w:r>
      <w:r w:rsidR="00E37018" w:rsidRPr="000F4CE0">
        <w:instrText>Winston Churchill</w:instrText>
      </w:r>
      <w:r w:rsidR="00E37018">
        <w:instrText xml:space="preserve">" </w:instrText>
      </w:r>
      <w:r w:rsidR="00E37018">
        <w:fldChar w:fldCharType="end"/>
      </w:r>
      <w:r>
        <w:t xml:space="preserve"> as an “Iron Curtain</w:t>
      </w:r>
      <w:r w:rsidR="00E37018">
        <w:fldChar w:fldCharType="begin"/>
      </w:r>
      <w:r w:rsidR="00E37018">
        <w:instrText xml:space="preserve"> XE "</w:instrText>
      </w:r>
      <w:r w:rsidR="00E37018" w:rsidRPr="00DD559C">
        <w:instrText>Iron Curtain</w:instrText>
      </w:r>
      <w:r w:rsidR="00E37018">
        <w:instrText xml:space="preserve">" </w:instrText>
      </w:r>
      <w:r w:rsidR="00E37018">
        <w:fldChar w:fldCharType="end"/>
      </w:r>
      <w:r>
        <w:t xml:space="preserve">” coming down </w:t>
      </w:r>
      <w:r w:rsidR="0065759D">
        <w:t>over Europe</w:t>
      </w:r>
      <w:r w:rsidR="00E37018">
        <w:fldChar w:fldCharType="begin"/>
      </w:r>
      <w:r w:rsidR="00E37018">
        <w:instrText xml:space="preserve"> XE "</w:instrText>
      </w:r>
      <w:r w:rsidR="00E37018" w:rsidRPr="002F0387">
        <w:instrText>Europe</w:instrText>
      </w:r>
      <w:r w:rsidR="00E37018">
        <w:instrText xml:space="preserve">" </w:instrText>
      </w:r>
      <w:r w:rsidR="00E37018">
        <w:fldChar w:fldCharType="end"/>
      </w:r>
      <w:r w:rsidR="00652A8B">
        <w:t>,</w:t>
      </w:r>
      <w:r w:rsidR="0065759D">
        <w:t xml:space="preserve"> </w:t>
      </w:r>
      <w:r>
        <w:t>and separating those countries and areas under Soviet</w:t>
      </w:r>
      <w:r w:rsidR="00ED270B">
        <w:fldChar w:fldCharType="begin"/>
      </w:r>
      <w:r w:rsidR="00ED270B">
        <w:instrText xml:space="preserve"> XE "</w:instrText>
      </w:r>
      <w:r w:rsidR="00ED270B" w:rsidRPr="005E25C5">
        <w:instrText>Soviet</w:instrText>
      </w:r>
      <w:r w:rsidR="00ED270B">
        <w:instrText xml:space="preserve">" </w:instrText>
      </w:r>
      <w:r w:rsidR="00ED270B">
        <w:fldChar w:fldCharType="end"/>
      </w:r>
      <w:r>
        <w:t xml:space="preserve"> control, in particular</w:t>
      </w:r>
      <w:r w:rsidR="0065759D">
        <w:t>,</w:t>
      </w:r>
      <w:r>
        <w:t xml:space="preserve"> Berlin</w:t>
      </w:r>
      <w:r w:rsidR="00ED270B">
        <w:fldChar w:fldCharType="begin"/>
      </w:r>
      <w:r w:rsidR="00ED270B">
        <w:instrText xml:space="preserve"> XE "</w:instrText>
      </w:r>
      <w:r w:rsidR="00ED270B" w:rsidRPr="00FA280F">
        <w:instrText>Berlin</w:instrText>
      </w:r>
      <w:r w:rsidR="00ED270B">
        <w:instrText xml:space="preserve">" </w:instrText>
      </w:r>
      <w:r w:rsidR="00ED270B">
        <w:fldChar w:fldCharType="end"/>
      </w:r>
      <w:r>
        <w:t xml:space="preserve"> and Vienna</w:t>
      </w:r>
      <w:r w:rsidR="00ED270B">
        <w:fldChar w:fldCharType="begin"/>
      </w:r>
      <w:r w:rsidR="00ED270B">
        <w:instrText xml:space="preserve"> XE "</w:instrText>
      </w:r>
      <w:r w:rsidR="00ED270B" w:rsidRPr="007645E9">
        <w:instrText>Vienna</w:instrText>
      </w:r>
      <w:r w:rsidR="00ED270B">
        <w:instrText xml:space="preserve">" </w:instrText>
      </w:r>
      <w:r w:rsidR="00ED270B">
        <w:fldChar w:fldCharType="end"/>
      </w:r>
      <w:r>
        <w:t>. The actions of Soviet Russia</w:t>
      </w:r>
      <w:r w:rsidR="00ED270B">
        <w:fldChar w:fldCharType="begin"/>
      </w:r>
      <w:r w:rsidR="00ED270B">
        <w:instrText xml:space="preserve"> XE "</w:instrText>
      </w:r>
      <w:r w:rsidR="00ED270B" w:rsidRPr="00207B23">
        <w:instrText>Russia</w:instrText>
      </w:r>
      <w:r w:rsidR="00ED270B">
        <w:instrText xml:space="preserve">" </w:instrText>
      </w:r>
      <w:r w:rsidR="00ED270B">
        <w:fldChar w:fldCharType="end"/>
      </w:r>
      <w:r>
        <w:t xml:space="preserve"> to isolate Berlin from the west would result in the Allies response to this threat with the ‘Berlin Airlift</w:t>
      </w:r>
      <w:r w:rsidR="00ED270B">
        <w:fldChar w:fldCharType="begin"/>
      </w:r>
      <w:r w:rsidR="00ED270B">
        <w:instrText xml:space="preserve"> XE "</w:instrText>
      </w:r>
      <w:r w:rsidR="00ED270B" w:rsidRPr="00557E40">
        <w:instrText>Berlin Airlift</w:instrText>
      </w:r>
      <w:r w:rsidR="00ED270B">
        <w:instrText xml:space="preserve">" </w:instrText>
      </w:r>
      <w:r w:rsidR="00ED270B">
        <w:fldChar w:fldCharType="end"/>
      </w:r>
      <w:r>
        <w:t>”</w:t>
      </w:r>
      <w:r w:rsidR="003350AA">
        <w:t>.</w:t>
      </w:r>
      <w:r>
        <w:t xml:space="preserve">  </w:t>
      </w:r>
    </w:p>
    <w:p w14:paraId="7E472649" w14:textId="77777777" w:rsidR="007E3B41" w:rsidRPr="00DA3A94" w:rsidRDefault="007E3B41" w:rsidP="00534EEF">
      <w:pPr>
        <w:pStyle w:val="Heading1"/>
      </w:pPr>
      <w:bookmarkStart w:id="1" w:name="_Toc23001696"/>
      <w:r>
        <w:t>Chronology – World Aviation</w:t>
      </w:r>
      <w:bookmarkEnd w:id="1"/>
    </w:p>
    <w:p w14:paraId="0A94AD91" w14:textId="77777777" w:rsidR="00BB7118" w:rsidRPr="00BB7118" w:rsidRDefault="00BB7118" w:rsidP="00A863A8">
      <w:pPr>
        <w:pStyle w:val="Heading3"/>
      </w:pPr>
      <w:r w:rsidRPr="00BB7118">
        <w:t>World Aviation in 1946</w:t>
      </w:r>
    </w:p>
    <w:p w14:paraId="07D99291" w14:textId="77777777" w:rsidR="00BB7118" w:rsidRDefault="00BB7118" w:rsidP="00B246F2">
      <w:pPr>
        <w:pStyle w:val="BodyText"/>
      </w:pPr>
      <w:r w:rsidRPr="00A863A8">
        <w:t>26 January: Colonel William H. Council</w:t>
      </w:r>
      <w:r w:rsidR="002A0ECE">
        <w:fldChar w:fldCharType="begin"/>
      </w:r>
      <w:r w:rsidR="002A0ECE">
        <w:instrText xml:space="preserve"> XE "</w:instrText>
      </w:r>
      <w:r w:rsidR="002A0ECE" w:rsidRPr="008B249F">
        <w:instrText>Colonel William H. Council</w:instrText>
      </w:r>
      <w:r w:rsidR="002A0ECE">
        <w:instrText xml:space="preserve">" </w:instrText>
      </w:r>
      <w:r w:rsidR="002A0ECE">
        <w:fldChar w:fldCharType="end"/>
      </w:r>
      <w:r w:rsidRPr="00A863A8">
        <w:t>, piloting a Lockheed P</w:t>
      </w:r>
      <w:r w:rsidR="00DA3A94">
        <w:t>-</w:t>
      </w:r>
      <w:r w:rsidRPr="00A863A8">
        <w:t>80 Shooting Star</w:t>
      </w:r>
      <w:r w:rsidR="002A0ECE">
        <w:fldChar w:fldCharType="begin"/>
      </w:r>
      <w:r w:rsidR="002A0ECE">
        <w:instrText xml:space="preserve"> XE "</w:instrText>
      </w:r>
      <w:r w:rsidR="002A0ECE" w:rsidRPr="00AC39C7">
        <w:instrText>Lockheed P80 Shooting Star</w:instrText>
      </w:r>
      <w:r w:rsidR="002A0ECE">
        <w:instrText xml:space="preserve">" </w:instrText>
      </w:r>
      <w:r w:rsidR="002A0ECE">
        <w:fldChar w:fldCharType="end"/>
      </w:r>
      <w:r w:rsidRPr="00A863A8">
        <w:t>, makes a record breaking flight from Long Beach</w:t>
      </w:r>
      <w:r w:rsidR="00ED270B">
        <w:fldChar w:fldCharType="begin"/>
      </w:r>
      <w:r w:rsidR="00ED270B">
        <w:instrText xml:space="preserve"> XE "</w:instrText>
      </w:r>
      <w:r w:rsidR="00ED270B" w:rsidRPr="002C075A">
        <w:instrText>Long Beach</w:instrText>
      </w:r>
      <w:r w:rsidR="00ED270B">
        <w:instrText xml:space="preserve">" </w:instrText>
      </w:r>
      <w:r w:rsidR="00ED270B">
        <w:fldChar w:fldCharType="end"/>
      </w:r>
      <w:r w:rsidRPr="00A863A8">
        <w:t xml:space="preserve"> in Los Angeles</w:t>
      </w:r>
      <w:r w:rsidR="00ED270B">
        <w:fldChar w:fldCharType="begin"/>
      </w:r>
      <w:r w:rsidR="00ED270B">
        <w:instrText xml:space="preserve"> XE "</w:instrText>
      </w:r>
      <w:r w:rsidR="00ED270B" w:rsidRPr="00710D1A">
        <w:instrText>Los Angeles</w:instrText>
      </w:r>
      <w:r w:rsidR="00ED270B">
        <w:instrText xml:space="preserve">" </w:instrText>
      </w:r>
      <w:r w:rsidR="00ED270B">
        <w:fldChar w:fldCharType="end"/>
      </w:r>
      <w:r w:rsidRPr="00A863A8">
        <w:t xml:space="preserve"> to La Guardia</w:t>
      </w:r>
      <w:r w:rsidR="00ED270B">
        <w:fldChar w:fldCharType="begin"/>
      </w:r>
      <w:r w:rsidR="00ED270B">
        <w:instrText xml:space="preserve"> XE "</w:instrText>
      </w:r>
      <w:r w:rsidR="00ED270B" w:rsidRPr="002F25BC">
        <w:instrText>La Guardia</w:instrText>
      </w:r>
      <w:r w:rsidR="00ED270B">
        <w:instrText xml:space="preserve">" </w:instrText>
      </w:r>
      <w:r w:rsidR="00ED270B">
        <w:fldChar w:fldCharType="end"/>
      </w:r>
      <w:r w:rsidRPr="00A863A8">
        <w:t xml:space="preserve"> in New York</w:t>
      </w:r>
      <w:r w:rsidR="00ED270B">
        <w:fldChar w:fldCharType="begin"/>
      </w:r>
      <w:r w:rsidR="00ED270B">
        <w:instrText xml:space="preserve"> XE "</w:instrText>
      </w:r>
      <w:r w:rsidR="00ED270B" w:rsidRPr="00032072">
        <w:instrText>New York</w:instrText>
      </w:r>
      <w:r w:rsidR="00ED270B">
        <w:instrText xml:space="preserve">" </w:instrText>
      </w:r>
      <w:r w:rsidR="00ED270B">
        <w:fldChar w:fldCharType="end"/>
      </w:r>
      <w:r w:rsidRPr="00A863A8">
        <w:t>. It is the fastest crossing of the United States to date - 2,470 miles in 4 hours 13 minutes 26 seconds at an average speed of 584</w:t>
      </w:r>
      <w:r w:rsidR="005F75A5">
        <w:t xml:space="preserve"> </w:t>
      </w:r>
      <w:r w:rsidRPr="00A863A8">
        <w:t>mph. Also</w:t>
      </w:r>
      <w:r w:rsidR="003350AA">
        <w:t>,</w:t>
      </w:r>
      <w:r w:rsidRPr="00A863A8">
        <w:t xml:space="preserve"> the longest non-stop flight by a jet airc</w:t>
      </w:r>
      <w:r w:rsidR="00D607FD">
        <w:t>raf</w:t>
      </w:r>
      <w:r w:rsidRPr="00A863A8">
        <w:t>t.</w:t>
      </w:r>
    </w:p>
    <w:p w14:paraId="1CA6E336" w14:textId="77777777" w:rsidR="009E21C0" w:rsidRDefault="009E21C0" w:rsidP="003C0AAF">
      <w:pPr>
        <w:pStyle w:val="Caption"/>
      </w:pPr>
      <w:r>
        <w:t>Photo 3. Bell Model 47 Helicopter</w:t>
      </w:r>
    </w:p>
    <w:p w14:paraId="2F76808A" w14:textId="702DF324" w:rsidR="009E21C0" w:rsidRPr="00A863A8" w:rsidRDefault="009E21C0" w:rsidP="009E21C0">
      <w:pPr>
        <w:pStyle w:val="Picture"/>
      </w:pPr>
      <w:r w:rsidRPr="001973CB">
        <w:rPr>
          <w:noProof/>
          <w:lang w:eastAsia="en-AU"/>
        </w:rPr>
        <w:drawing>
          <wp:inline distT="0" distB="0" distL="0" distR="0" wp14:anchorId="2DD59115" wp14:editId="02291D26">
            <wp:extent cx="5703732" cy="254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3530" b="19543"/>
                    <a:stretch/>
                  </pic:blipFill>
                  <pic:spPr bwMode="auto">
                    <a:xfrm>
                      <a:off x="0" y="0"/>
                      <a:ext cx="5703732" cy="2540000"/>
                    </a:xfrm>
                    <a:prstGeom prst="rect">
                      <a:avLst/>
                    </a:prstGeom>
                    <a:ln>
                      <a:noFill/>
                    </a:ln>
                    <a:extLst>
                      <a:ext uri="{53640926-AAD7-44D8-BBD7-CCE9431645EC}">
                        <a14:shadowObscured xmlns:a14="http://schemas.microsoft.com/office/drawing/2010/main"/>
                      </a:ext>
                    </a:extLst>
                  </pic:spPr>
                </pic:pic>
              </a:graphicData>
            </a:graphic>
          </wp:inline>
        </w:drawing>
      </w:r>
    </w:p>
    <w:p w14:paraId="520157A3" w14:textId="77777777" w:rsidR="00230B4B" w:rsidRDefault="00230B4B" w:rsidP="003C0AAF">
      <w:pPr>
        <w:pStyle w:val="BodyText"/>
      </w:pPr>
    </w:p>
    <w:p w14:paraId="4903F9D2" w14:textId="77777777" w:rsidR="003C0AAF" w:rsidRDefault="003C0AAF" w:rsidP="003C0AAF">
      <w:pPr>
        <w:pStyle w:val="BodyText"/>
      </w:pPr>
      <w:r w:rsidRPr="00A863A8">
        <w:lastRenderedPageBreak/>
        <w:t>8 March: The Bell Model 47</w:t>
      </w:r>
      <w:r>
        <w:fldChar w:fldCharType="begin"/>
      </w:r>
      <w:r>
        <w:instrText xml:space="preserve"> XE "</w:instrText>
      </w:r>
      <w:r w:rsidRPr="00C62608">
        <w:instrText>Bell Model 47</w:instrText>
      </w:r>
      <w:r>
        <w:instrText xml:space="preserve">" </w:instrText>
      </w:r>
      <w:r>
        <w:fldChar w:fldCharType="end"/>
      </w:r>
      <w:r w:rsidRPr="00A863A8">
        <w:t xml:space="preserve"> is granted the first commercial helicopter certificate to be awarded by the United States Civil Aviation Authority</w:t>
      </w:r>
      <w:r>
        <w:fldChar w:fldCharType="begin"/>
      </w:r>
      <w:r>
        <w:instrText xml:space="preserve"> XE "</w:instrText>
      </w:r>
      <w:r w:rsidRPr="00366258">
        <w:instrText>United States Civil Aviation Authority</w:instrText>
      </w:r>
      <w:r>
        <w:instrText xml:space="preserve">" </w:instrText>
      </w:r>
      <w:r>
        <w:fldChar w:fldCharType="end"/>
      </w:r>
      <w:r w:rsidRPr="00A863A8">
        <w:t xml:space="preserve">. </w:t>
      </w:r>
    </w:p>
    <w:p w14:paraId="16D998EB" w14:textId="7CADBDF9" w:rsidR="00BB7118" w:rsidRPr="00A863A8" w:rsidRDefault="00BB7118" w:rsidP="009E21C0">
      <w:pPr>
        <w:pStyle w:val="BodyText"/>
      </w:pPr>
      <w:r w:rsidRPr="00A863A8">
        <w:t>21 March: The United States Army Air Force (USAAF) establishes its Air Defense Command</w:t>
      </w:r>
      <w:r w:rsidR="002A0ECE">
        <w:fldChar w:fldCharType="begin"/>
      </w:r>
      <w:r w:rsidR="002A0ECE">
        <w:instrText xml:space="preserve"> XE "</w:instrText>
      </w:r>
      <w:r w:rsidR="002A0ECE" w:rsidRPr="00FE0B03">
        <w:instrText>Air Defense Command</w:instrText>
      </w:r>
      <w:r w:rsidR="002A0ECE">
        <w:instrText xml:space="preserve">" </w:instrText>
      </w:r>
      <w:r w:rsidR="002A0ECE">
        <w:fldChar w:fldCharType="end"/>
      </w:r>
      <w:r w:rsidRPr="00A863A8">
        <w:t>, Strategic Air Command</w:t>
      </w:r>
      <w:r w:rsidR="002A0ECE">
        <w:fldChar w:fldCharType="begin"/>
      </w:r>
      <w:r w:rsidR="002A0ECE">
        <w:instrText xml:space="preserve"> XE "</w:instrText>
      </w:r>
      <w:r w:rsidR="002A0ECE" w:rsidRPr="007845A7">
        <w:instrText>Strategic Air Command</w:instrText>
      </w:r>
      <w:r w:rsidR="002A0ECE">
        <w:instrText xml:space="preserve">" </w:instrText>
      </w:r>
      <w:r w:rsidR="002A0ECE">
        <w:fldChar w:fldCharType="end"/>
      </w:r>
      <w:r w:rsidRPr="00A863A8">
        <w:t xml:space="preserve"> and Tactical Air Command.</w:t>
      </w:r>
      <w:r w:rsidR="002A0ECE">
        <w:fldChar w:fldCharType="begin"/>
      </w:r>
      <w:r w:rsidR="002A0ECE">
        <w:instrText xml:space="preserve"> XE "</w:instrText>
      </w:r>
      <w:r w:rsidR="002A0ECE" w:rsidRPr="004A78A7">
        <w:instrText>Tactical Air Command.</w:instrText>
      </w:r>
      <w:r w:rsidR="002A0ECE">
        <w:instrText xml:space="preserve">" </w:instrText>
      </w:r>
      <w:r w:rsidR="002A0ECE">
        <w:fldChar w:fldCharType="end"/>
      </w:r>
    </w:p>
    <w:p w14:paraId="34CC2FBC" w14:textId="77777777" w:rsidR="00BB7118" w:rsidRPr="00A863A8" w:rsidRDefault="00BB7118" w:rsidP="00B246F2">
      <w:pPr>
        <w:pStyle w:val="BodyText"/>
      </w:pPr>
      <w:r w:rsidRPr="00A863A8">
        <w:t>1 June: A Pan American World Airways</w:t>
      </w:r>
      <w:r w:rsidR="002A0ECE">
        <w:fldChar w:fldCharType="begin"/>
      </w:r>
      <w:r w:rsidR="002A0ECE">
        <w:instrText xml:space="preserve"> XE "</w:instrText>
      </w:r>
      <w:r w:rsidR="002A0ECE" w:rsidRPr="00C42ECE">
        <w:instrText>Pan American World Airways</w:instrText>
      </w:r>
      <w:r w:rsidR="002A0ECE">
        <w:instrText xml:space="preserve">" </w:instrText>
      </w:r>
      <w:r w:rsidR="002A0ECE">
        <w:fldChar w:fldCharType="end"/>
      </w:r>
      <w:r w:rsidRPr="00A863A8">
        <w:t xml:space="preserve"> (Pan-Am) </w:t>
      </w:r>
      <w:r w:rsidR="002A0ECE">
        <w:t xml:space="preserve">Lockheed </w:t>
      </w:r>
      <w:r w:rsidRPr="00A863A8">
        <w:t>Constellation</w:t>
      </w:r>
      <w:r w:rsidR="002A0ECE">
        <w:fldChar w:fldCharType="begin"/>
      </w:r>
      <w:r w:rsidR="002A0ECE">
        <w:instrText xml:space="preserve"> XE "</w:instrText>
      </w:r>
      <w:r w:rsidR="002A0ECE" w:rsidRPr="005D74FB">
        <w:instrText>Lockheed Constellation</w:instrText>
      </w:r>
      <w:r w:rsidR="002A0ECE">
        <w:instrText xml:space="preserve">" </w:instrText>
      </w:r>
      <w:r w:rsidR="002A0ECE">
        <w:fldChar w:fldCharType="end"/>
      </w:r>
      <w:r w:rsidRPr="00A863A8">
        <w:t xml:space="preserve"> lands at London Heathrow</w:t>
      </w:r>
      <w:r w:rsidR="002A0ECE">
        <w:fldChar w:fldCharType="begin"/>
      </w:r>
      <w:r w:rsidR="002A0ECE">
        <w:instrText xml:space="preserve"> XE "</w:instrText>
      </w:r>
      <w:r w:rsidR="002A0ECE" w:rsidRPr="00EE0BAD">
        <w:instrText>London Heathrow</w:instrText>
      </w:r>
      <w:r w:rsidR="002A0ECE">
        <w:instrText xml:space="preserve">" </w:instrText>
      </w:r>
      <w:r w:rsidR="002A0ECE">
        <w:fldChar w:fldCharType="end"/>
      </w:r>
      <w:r w:rsidRPr="00A863A8">
        <w:t xml:space="preserve"> on the Airline's first scheduled New York</w:t>
      </w:r>
      <w:r w:rsidR="00ED270B">
        <w:fldChar w:fldCharType="begin"/>
      </w:r>
      <w:r w:rsidR="00ED270B">
        <w:instrText xml:space="preserve"> XE "</w:instrText>
      </w:r>
      <w:r w:rsidR="00ED270B" w:rsidRPr="00D93A13">
        <w:instrText>New York</w:instrText>
      </w:r>
      <w:r w:rsidR="00ED270B">
        <w:instrText xml:space="preserve">" </w:instrText>
      </w:r>
      <w:r w:rsidR="00ED270B">
        <w:fldChar w:fldCharType="end"/>
      </w:r>
      <w:r w:rsidRPr="00A863A8">
        <w:t xml:space="preserve"> to London</w:t>
      </w:r>
      <w:r w:rsidR="00ED270B">
        <w:fldChar w:fldCharType="begin"/>
      </w:r>
      <w:r w:rsidR="00ED270B">
        <w:instrText xml:space="preserve"> XE "</w:instrText>
      </w:r>
      <w:r w:rsidR="00ED270B" w:rsidRPr="002F6572">
        <w:instrText>London</w:instrText>
      </w:r>
      <w:r w:rsidR="00ED270B">
        <w:instrText xml:space="preserve">" </w:instrText>
      </w:r>
      <w:r w:rsidR="00ED270B">
        <w:fldChar w:fldCharType="end"/>
      </w:r>
      <w:r w:rsidRPr="00A863A8">
        <w:t xml:space="preserve"> service. </w:t>
      </w:r>
    </w:p>
    <w:p w14:paraId="540C4372" w14:textId="77777777" w:rsidR="00BB7118" w:rsidRPr="00A863A8" w:rsidRDefault="00BB7118" w:rsidP="00B246F2">
      <w:pPr>
        <w:pStyle w:val="BodyText"/>
      </w:pPr>
      <w:r w:rsidRPr="00A863A8">
        <w:t>26 June: The United States Army Air Force (USAAF) and United States Navy</w:t>
      </w:r>
      <w:r w:rsidR="002A0ECE">
        <w:fldChar w:fldCharType="begin"/>
      </w:r>
      <w:r w:rsidR="002A0ECE">
        <w:instrText xml:space="preserve"> XE "</w:instrText>
      </w:r>
      <w:r w:rsidR="002A0ECE" w:rsidRPr="00A06B53">
        <w:instrText>United States Navy</w:instrText>
      </w:r>
      <w:r w:rsidR="002A0ECE">
        <w:instrText xml:space="preserve">" </w:instrText>
      </w:r>
      <w:r w:rsidR="002A0ECE">
        <w:fldChar w:fldCharType="end"/>
      </w:r>
      <w:r w:rsidRPr="00A863A8">
        <w:t xml:space="preserve"> (USN) officially adopt the knot</w:t>
      </w:r>
      <w:r w:rsidR="00ED270B">
        <w:fldChar w:fldCharType="begin"/>
      </w:r>
      <w:r w:rsidR="00ED270B">
        <w:instrText xml:space="preserve"> XE "</w:instrText>
      </w:r>
      <w:r w:rsidR="00ED270B" w:rsidRPr="0024646B">
        <w:instrText>knot</w:instrText>
      </w:r>
      <w:r w:rsidR="00ED270B">
        <w:instrText xml:space="preserve">" </w:instrText>
      </w:r>
      <w:r w:rsidR="00ED270B">
        <w:fldChar w:fldCharType="end"/>
      </w:r>
      <w:r w:rsidRPr="00A863A8">
        <w:t xml:space="preserve"> and nautical mile</w:t>
      </w:r>
      <w:r w:rsidR="00ED270B">
        <w:fldChar w:fldCharType="begin"/>
      </w:r>
      <w:r w:rsidR="00ED270B">
        <w:instrText xml:space="preserve"> XE "</w:instrText>
      </w:r>
      <w:r w:rsidR="00ED270B" w:rsidRPr="00292F8F">
        <w:instrText>nautical mile</w:instrText>
      </w:r>
      <w:r w:rsidR="00ED270B">
        <w:instrText xml:space="preserve">" </w:instrText>
      </w:r>
      <w:r w:rsidR="00ED270B">
        <w:fldChar w:fldCharType="end"/>
      </w:r>
      <w:r w:rsidRPr="00A863A8">
        <w:t xml:space="preserve"> as standard aeronautical units for speed and distance.</w:t>
      </w:r>
    </w:p>
    <w:p w14:paraId="758454B6" w14:textId="72FC3CF9" w:rsidR="00BB7118" w:rsidRPr="00A863A8" w:rsidRDefault="00BB7118" w:rsidP="00B246F2">
      <w:pPr>
        <w:pStyle w:val="BodyText"/>
      </w:pPr>
      <w:r w:rsidRPr="00A863A8">
        <w:t xml:space="preserve">1 July: </w:t>
      </w:r>
      <w:r w:rsidR="00B10064">
        <w:t>‘</w:t>
      </w:r>
      <w:r w:rsidRPr="00A863A8">
        <w:t>Operation Crossroads</w:t>
      </w:r>
      <w:r w:rsidR="00B10064">
        <w:t>’</w:t>
      </w:r>
      <w:r w:rsidRPr="00A863A8">
        <w:t>: a Boeing B</w:t>
      </w:r>
      <w:r w:rsidR="002A0ECE">
        <w:t>-</w:t>
      </w:r>
      <w:r w:rsidRPr="00A863A8">
        <w:t xml:space="preserve">29 </w:t>
      </w:r>
      <w:r w:rsidR="002A0ECE">
        <w:t>Superfortress</w:t>
      </w:r>
      <w:r w:rsidR="002A0ECE">
        <w:fldChar w:fldCharType="begin"/>
      </w:r>
      <w:r w:rsidR="002A0ECE">
        <w:instrText xml:space="preserve"> XE "</w:instrText>
      </w:r>
      <w:r w:rsidR="002A0ECE" w:rsidRPr="00E96775">
        <w:instrText>Boeing B-29 Superfortress</w:instrText>
      </w:r>
      <w:r w:rsidR="002A0ECE">
        <w:instrText xml:space="preserve">" </w:instrText>
      </w:r>
      <w:r w:rsidR="002A0ECE">
        <w:fldChar w:fldCharType="end"/>
      </w:r>
      <w:r w:rsidR="002A0ECE">
        <w:t xml:space="preserve"> </w:t>
      </w:r>
      <w:r w:rsidRPr="00A863A8">
        <w:t>of the United States Army Air Force (USAAF) drops an atomic bomb</w:t>
      </w:r>
      <w:r w:rsidR="002A0ECE">
        <w:fldChar w:fldCharType="begin"/>
      </w:r>
      <w:r w:rsidR="002A0ECE">
        <w:instrText xml:space="preserve"> XE "</w:instrText>
      </w:r>
      <w:r w:rsidR="002A0ECE" w:rsidRPr="004135FF">
        <w:instrText>atomic bomb</w:instrText>
      </w:r>
      <w:r w:rsidR="002A0ECE">
        <w:instrText xml:space="preserve">" </w:instrText>
      </w:r>
      <w:r w:rsidR="002A0ECE">
        <w:fldChar w:fldCharType="end"/>
      </w:r>
      <w:r w:rsidRPr="00A863A8">
        <w:t xml:space="preserve"> over 73 naval vessels anchored at Bikini Atoll</w:t>
      </w:r>
      <w:r w:rsidR="002A0ECE">
        <w:fldChar w:fldCharType="begin"/>
      </w:r>
      <w:r w:rsidR="002A0ECE">
        <w:instrText xml:space="preserve"> XE "</w:instrText>
      </w:r>
      <w:r w:rsidR="002A0ECE" w:rsidRPr="000F6EFA">
        <w:instrText>Bikini Atoll</w:instrText>
      </w:r>
      <w:r w:rsidR="002A0ECE">
        <w:instrText xml:space="preserve">" </w:instrText>
      </w:r>
      <w:r w:rsidR="002A0ECE">
        <w:fldChar w:fldCharType="end"/>
      </w:r>
      <w:r w:rsidRPr="00A863A8">
        <w:t xml:space="preserve"> in the Pacific Ocean</w:t>
      </w:r>
      <w:r w:rsidR="00ED270B">
        <w:fldChar w:fldCharType="begin"/>
      </w:r>
      <w:r w:rsidR="00ED270B">
        <w:instrText xml:space="preserve"> XE "</w:instrText>
      </w:r>
      <w:r w:rsidR="00ED270B" w:rsidRPr="008A46CA">
        <w:instrText>Pacific Ocean</w:instrText>
      </w:r>
      <w:r w:rsidR="00ED270B">
        <w:instrText xml:space="preserve">" </w:instrText>
      </w:r>
      <w:r w:rsidR="00ED270B">
        <w:fldChar w:fldCharType="end"/>
      </w:r>
      <w:r w:rsidRPr="00A863A8">
        <w:t>.</w:t>
      </w:r>
    </w:p>
    <w:p w14:paraId="70B2C453" w14:textId="77777777" w:rsidR="00BB7118" w:rsidRPr="00A863A8" w:rsidRDefault="00BB7118" w:rsidP="00B246F2">
      <w:pPr>
        <w:pStyle w:val="BodyText"/>
      </w:pPr>
      <w:r w:rsidRPr="00A863A8">
        <w:t>21 July: A McDonnell XFD</w:t>
      </w:r>
      <w:r w:rsidR="000F093F">
        <w:t>-</w:t>
      </w:r>
      <w:r w:rsidRPr="00A863A8">
        <w:t>1 Phantom</w:t>
      </w:r>
      <w:r w:rsidR="002A0ECE">
        <w:fldChar w:fldCharType="begin"/>
      </w:r>
      <w:r w:rsidR="002A0ECE">
        <w:instrText xml:space="preserve"> XE "</w:instrText>
      </w:r>
      <w:r w:rsidR="002A0ECE" w:rsidRPr="007A1012">
        <w:instrText>McDonnell XFD1 Phantom</w:instrText>
      </w:r>
      <w:r w:rsidR="002A0ECE">
        <w:instrText xml:space="preserve">" </w:instrText>
      </w:r>
      <w:r w:rsidR="002A0ECE">
        <w:fldChar w:fldCharType="end"/>
      </w:r>
      <w:r w:rsidRPr="00A863A8">
        <w:t xml:space="preserve"> jet takes off from, and lands on, an air</w:t>
      </w:r>
      <w:r w:rsidR="00652A8B">
        <w:t>craf</w:t>
      </w:r>
      <w:r w:rsidRPr="00A863A8">
        <w:t>t carrier</w:t>
      </w:r>
      <w:r w:rsidR="00ED270B">
        <w:fldChar w:fldCharType="begin"/>
      </w:r>
      <w:r w:rsidR="00ED270B">
        <w:instrText xml:space="preserve"> XE "</w:instrText>
      </w:r>
      <w:r w:rsidR="00ED270B" w:rsidRPr="00976298">
        <w:instrText>aircraft carrier</w:instrText>
      </w:r>
      <w:r w:rsidR="00ED270B">
        <w:instrText xml:space="preserve">" </w:instrText>
      </w:r>
      <w:r w:rsidR="00ED270B">
        <w:fldChar w:fldCharType="end"/>
      </w:r>
      <w:r w:rsidRPr="00A863A8">
        <w:t>, the USS Franklin D. Roosevelt</w:t>
      </w:r>
      <w:r w:rsidR="002A0ECE">
        <w:fldChar w:fldCharType="begin"/>
      </w:r>
      <w:r w:rsidR="002A0ECE">
        <w:instrText xml:space="preserve"> XE "</w:instrText>
      </w:r>
      <w:r w:rsidR="002A0ECE" w:rsidRPr="00C43D89">
        <w:instrText>USS Franklin D. Roosevelt</w:instrText>
      </w:r>
      <w:r w:rsidR="002A0ECE">
        <w:instrText xml:space="preserve">" </w:instrText>
      </w:r>
      <w:r w:rsidR="002A0ECE">
        <w:fldChar w:fldCharType="end"/>
      </w:r>
      <w:r w:rsidRPr="00A863A8">
        <w:t>, while she lies off Cape Henry</w:t>
      </w:r>
      <w:r w:rsidR="00ED270B">
        <w:fldChar w:fldCharType="begin"/>
      </w:r>
      <w:r w:rsidR="00ED270B">
        <w:instrText xml:space="preserve"> XE "</w:instrText>
      </w:r>
      <w:r w:rsidR="00ED270B" w:rsidRPr="009E0E8A">
        <w:instrText>Cape Henry</w:instrText>
      </w:r>
      <w:r w:rsidR="00ED270B">
        <w:instrText xml:space="preserve">" </w:instrText>
      </w:r>
      <w:r w:rsidR="00ED270B">
        <w:fldChar w:fldCharType="end"/>
      </w:r>
      <w:r w:rsidRPr="00A863A8">
        <w:t xml:space="preserve"> in Virginia</w:t>
      </w:r>
      <w:r w:rsidR="00ED270B">
        <w:fldChar w:fldCharType="begin"/>
      </w:r>
      <w:r w:rsidR="00ED270B">
        <w:instrText xml:space="preserve"> XE "</w:instrText>
      </w:r>
      <w:r w:rsidR="00ED270B" w:rsidRPr="00184F89">
        <w:instrText>Virginia</w:instrText>
      </w:r>
      <w:r w:rsidR="00ED270B">
        <w:instrText xml:space="preserve">" </w:instrText>
      </w:r>
      <w:r w:rsidR="00ED270B">
        <w:fldChar w:fldCharType="end"/>
      </w:r>
      <w:r w:rsidRPr="00A863A8">
        <w:t>. The air</w:t>
      </w:r>
      <w:r w:rsidR="00652A8B">
        <w:t>craf</w:t>
      </w:r>
      <w:r w:rsidRPr="00A863A8">
        <w:t>t is piloted by Lieutenant Commander James J. Davidson</w:t>
      </w:r>
      <w:r w:rsidR="002A0ECE">
        <w:fldChar w:fldCharType="begin"/>
      </w:r>
      <w:r w:rsidR="002A0ECE">
        <w:instrText xml:space="preserve"> XE "</w:instrText>
      </w:r>
      <w:r w:rsidR="002A0ECE" w:rsidRPr="00E3717B">
        <w:instrText>Lieutenant Commander James J. Davidson</w:instrText>
      </w:r>
      <w:r w:rsidR="002A0ECE">
        <w:instrText xml:space="preserve">" </w:instrText>
      </w:r>
      <w:r w:rsidR="002A0ECE">
        <w:fldChar w:fldCharType="end"/>
      </w:r>
      <w:r w:rsidRPr="00A863A8">
        <w:t>.</w:t>
      </w:r>
    </w:p>
    <w:p w14:paraId="152287E3" w14:textId="77777777" w:rsidR="00BB7118" w:rsidRPr="00A863A8" w:rsidRDefault="00BB7118" w:rsidP="00B246F2">
      <w:pPr>
        <w:pStyle w:val="BodyText"/>
      </w:pPr>
      <w:r w:rsidRPr="00A863A8">
        <w:t>25 July: Just over 10 years after his death, Brigadier General William 'Billy' Mitchell</w:t>
      </w:r>
      <w:r w:rsidR="00D75BA2">
        <w:fldChar w:fldCharType="begin"/>
      </w:r>
      <w:r w:rsidR="00D75BA2">
        <w:instrText xml:space="preserve"> XE "</w:instrText>
      </w:r>
      <w:r w:rsidR="00D75BA2" w:rsidRPr="00FE6B04">
        <w:instrText>Brigadier General William 'Billy' Mitchell</w:instrText>
      </w:r>
      <w:r w:rsidR="00D75BA2">
        <w:instrText xml:space="preserve">" </w:instrText>
      </w:r>
      <w:r w:rsidR="00D75BA2">
        <w:fldChar w:fldCharType="end"/>
      </w:r>
      <w:r w:rsidRPr="00A863A8">
        <w:t xml:space="preserve"> is posthumously awarded the United States Congressional Medal of Honour.</w:t>
      </w:r>
      <w:r w:rsidR="009114D8">
        <w:t xml:space="preserve"> [The U.S. Medium bomber, North American B-25 Mitchell</w:t>
      </w:r>
      <w:r w:rsidR="00ED270B">
        <w:fldChar w:fldCharType="begin"/>
      </w:r>
      <w:r w:rsidR="00ED270B">
        <w:instrText xml:space="preserve"> XE "</w:instrText>
      </w:r>
      <w:r w:rsidR="00ED270B" w:rsidRPr="00CD0517">
        <w:instrText>B-25 Mitchell</w:instrText>
      </w:r>
      <w:r w:rsidR="00ED270B">
        <w:instrText xml:space="preserve">" </w:instrText>
      </w:r>
      <w:r w:rsidR="00ED270B">
        <w:fldChar w:fldCharType="end"/>
      </w:r>
      <w:r w:rsidR="009114D8">
        <w:t xml:space="preserve"> bears his name].</w:t>
      </w:r>
    </w:p>
    <w:p w14:paraId="68C3B9F2" w14:textId="77777777" w:rsidR="00BB7118" w:rsidRPr="00A863A8" w:rsidRDefault="00BB7118" w:rsidP="00B246F2">
      <w:pPr>
        <w:pStyle w:val="BodyText"/>
      </w:pPr>
      <w:r w:rsidRPr="00A863A8">
        <w:t>17 August</w:t>
      </w:r>
      <w:r w:rsidR="000D1E15" w:rsidRPr="00A863A8">
        <w:t xml:space="preserve">: </w:t>
      </w:r>
      <w:r w:rsidRPr="00A863A8">
        <w:t>Sergeant L. Lambert</w:t>
      </w:r>
      <w:r w:rsidR="00D75BA2">
        <w:fldChar w:fldCharType="begin"/>
      </w:r>
      <w:r w:rsidR="00D75BA2">
        <w:instrText xml:space="preserve"> XE "</w:instrText>
      </w:r>
      <w:r w:rsidR="00D75BA2" w:rsidRPr="0071585D">
        <w:instrText>Sergeant L. Lambert</w:instrText>
      </w:r>
      <w:r w:rsidR="00D75BA2">
        <w:instrText xml:space="preserve">" </w:instrText>
      </w:r>
      <w:r w:rsidR="00D75BA2">
        <w:fldChar w:fldCharType="end"/>
      </w:r>
      <w:r w:rsidRPr="00A863A8">
        <w:t xml:space="preserve"> of the United States Army Air Force</w:t>
      </w:r>
      <w:r w:rsidR="00ED270B">
        <w:fldChar w:fldCharType="begin"/>
      </w:r>
      <w:r w:rsidR="00ED270B">
        <w:instrText xml:space="preserve"> XE "</w:instrText>
      </w:r>
      <w:r w:rsidR="00ED270B" w:rsidRPr="00487B2C">
        <w:instrText>United States Army Air Force</w:instrText>
      </w:r>
      <w:r w:rsidR="00ED270B">
        <w:instrText xml:space="preserve">" </w:instrText>
      </w:r>
      <w:r w:rsidR="00ED270B">
        <w:fldChar w:fldCharType="end"/>
      </w:r>
      <w:r w:rsidRPr="00A863A8">
        <w:t xml:space="preserve"> (USAAF) becomes the first person in the United States to make a manned test of an ejection seat</w:t>
      </w:r>
      <w:r w:rsidR="00D75BA2">
        <w:fldChar w:fldCharType="begin"/>
      </w:r>
      <w:r w:rsidR="00D75BA2">
        <w:instrText xml:space="preserve"> XE "</w:instrText>
      </w:r>
      <w:r w:rsidR="00D75BA2" w:rsidRPr="0010161B">
        <w:instrText>ejection seat</w:instrText>
      </w:r>
      <w:r w:rsidR="00D75BA2">
        <w:instrText xml:space="preserve">" </w:instrText>
      </w:r>
      <w:r w:rsidR="00D75BA2">
        <w:fldChar w:fldCharType="end"/>
      </w:r>
      <w:r w:rsidRPr="00A863A8">
        <w:t>. A Northrop P</w:t>
      </w:r>
      <w:r w:rsidR="005F75A5">
        <w:t>-</w:t>
      </w:r>
      <w:r w:rsidRPr="00A863A8">
        <w:t>61 Black Widow</w:t>
      </w:r>
      <w:r w:rsidR="00D75BA2">
        <w:fldChar w:fldCharType="begin"/>
      </w:r>
      <w:r w:rsidR="00D75BA2">
        <w:instrText xml:space="preserve"> XE "</w:instrText>
      </w:r>
      <w:r w:rsidR="00D75BA2" w:rsidRPr="00FD1B1C">
        <w:instrText>Northrop P61 Black Widow</w:instrText>
      </w:r>
      <w:r w:rsidR="00D75BA2">
        <w:instrText xml:space="preserve">" </w:instrText>
      </w:r>
      <w:r w:rsidR="00D75BA2">
        <w:fldChar w:fldCharType="end"/>
      </w:r>
      <w:r w:rsidRPr="00A863A8">
        <w:t xml:space="preserve"> flying at 483</w:t>
      </w:r>
      <w:r w:rsidR="005F75A5">
        <w:t xml:space="preserve"> </w:t>
      </w:r>
      <w:r w:rsidRPr="00A863A8">
        <w:t>kph (300</w:t>
      </w:r>
      <w:r w:rsidR="005F75A5">
        <w:t xml:space="preserve"> </w:t>
      </w:r>
      <w:r w:rsidRPr="00A863A8">
        <w:t>mph) at 2,375 metres (7</w:t>
      </w:r>
      <w:r w:rsidR="005F75A5">
        <w:t>,</w:t>
      </w:r>
      <w:r w:rsidRPr="00A863A8">
        <w:t>800 feet) is used as the test air</w:t>
      </w:r>
      <w:r w:rsidR="00652A8B">
        <w:t>craf</w:t>
      </w:r>
      <w:r w:rsidRPr="00A863A8">
        <w:t>t.</w:t>
      </w:r>
    </w:p>
    <w:p w14:paraId="37C178BE" w14:textId="77777777" w:rsidR="00BB7118" w:rsidRPr="00A863A8" w:rsidRDefault="00BB7118" w:rsidP="00B246F2">
      <w:pPr>
        <w:pStyle w:val="BodyText"/>
      </w:pPr>
      <w:r w:rsidRPr="00A863A8">
        <w:t>11-12 September</w:t>
      </w:r>
      <w:r w:rsidR="000D1E15" w:rsidRPr="00A863A8">
        <w:t xml:space="preserve">: </w:t>
      </w:r>
      <w:r w:rsidRPr="00A863A8">
        <w:t>The first post war meeting of the Fédération Aéronautique International (FAI)</w:t>
      </w:r>
      <w:r w:rsidR="00D75BA2">
        <w:fldChar w:fldCharType="begin"/>
      </w:r>
      <w:r w:rsidR="00D75BA2">
        <w:instrText xml:space="preserve"> XE "</w:instrText>
      </w:r>
      <w:r w:rsidR="00D75BA2" w:rsidRPr="00B9317E">
        <w:instrText>Fédération Aéronautique International (FAI)</w:instrText>
      </w:r>
      <w:r w:rsidR="00D75BA2">
        <w:instrText xml:space="preserve">" </w:instrText>
      </w:r>
      <w:r w:rsidR="00D75BA2">
        <w:fldChar w:fldCharType="end"/>
      </w:r>
      <w:r w:rsidRPr="00A863A8">
        <w:t>.</w:t>
      </w:r>
    </w:p>
    <w:p w14:paraId="1441E638" w14:textId="77777777" w:rsidR="00BB7118" w:rsidRPr="00A863A8" w:rsidRDefault="00BB7118" w:rsidP="00B246F2">
      <w:pPr>
        <w:pStyle w:val="BodyText"/>
      </w:pPr>
      <w:r w:rsidRPr="00A863A8">
        <w:t>29 September</w:t>
      </w:r>
      <w:r w:rsidR="000D1E15" w:rsidRPr="00A863A8">
        <w:t xml:space="preserve">: </w:t>
      </w:r>
      <w:r w:rsidRPr="00A863A8">
        <w:t>A United States Navy</w:t>
      </w:r>
      <w:r w:rsidR="00D75BA2">
        <w:fldChar w:fldCharType="begin"/>
      </w:r>
      <w:r w:rsidR="00D75BA2">
        <w:instrText xml:space="preserve"> XE "</w:instrText>
      </w:r>
      <w:r w:rsidR="00D75BA2" w:rsidRPr="00362845">
        <w:instrText>United States Navy</w:instrText>
      </w:r>
      <w:r w:rsidR="00D75BA2">
        <w:instrText xml:space="preserve">" </w:instrText>
      </w:r>
      <w:r w:rsidR="00D75BA2">
        <w:fldChar w:fldCharType="end"/>
      </w:r>
      <w:r w:rsidRPr="00A863A8">
        <w:t xml:space="preserve"> (USN) Lockheed P2V Neptune</w:t>
      </w:r>
      <w:r w:rsidR="00D75BA2">
        <w:fldChar w:fldCharType="begin"/>
      </w:r>
      <w:r w:rsidR="00D75BA2">
        <w:instrText xml:space="preserve"> XE "</w:instrText>
      </w:r>
      <w:r w:rsidR="00D75BA2" w:rsidRPr="00DF79AB">
        <w:instrText>Lockheed P2V Neptune</w:instrText>
      </w:r>
      <w:r w:rsidR="00D75BA2">
        <w:instrText xml:space="preserve">" </w:instrText>
      </w:r>
      <w:r w:rsidR="00D75BA2">
        <w:fldChar w:fldCharType="end"/>
      </w:r>
      <w:r w:rsidRPr="00A863A8">
        <w:t xml:space="preserve"> crewed by Commander T. Davis</w:t>
      </w:r>
      <w:r w:rsidR="00D75BA2">
        <w:fldChar w:fldCharType="begin"/>
      </w:r>
      <w:r w:rsidR="00D75BA2">
        <w:instrText xml:space="preserve"> XE "</w:instrText>
      </w:r>
      <w:r w:rsidR="00D75BA2" w:rsidRPr="00FA666C">
        <w:instrText>Commander T. Davis</w:instrText>
      </w:r>
      <w:r w:rsidR="00D75BA2">
        <w:instrText xml:space="preserve">" </w:instrText>
      </w:r>
      <w:r w:rsidR="00D75BA2">
        <w:fldChar w:fldCharType="end"/>
      </w:r>
      <w:r w:rsidRPr="00A863A8">
        <w:t xml:space="preserve"> and E.P. Rankin</w:t>
      </w:r>
      <w:r w:rsidR="00D75BA2">
        <w:fldChar w:fldCharType="begin"/>
      </w:r>
      <w:r w:rsidR="00D75BA2">
        <w:instrText xml:space="preserve"> XE "</w:instrText>
      </w:r>
      <w:r w:rsidR="00D75BA2" w:rsidRPr="00BD2430">
        <w:instrText>E.P. Rankin</w:instrText>
      </w:r>
      <w:r w:rsidR="00D75BA2">
        <w:instrText xml:space="preserve">" </w:instrText>
      </w:r>
      <w:r w:rsidR="00D75BA2">
        <w:fldChar w:fldCharType="end"/>
      </w:r>
      <w:r w:rsidRPr="00A863A8">
        <w:t>, sets a new non-stop world distance record of 18,081 kilometres (11,235 miles) flying from Perth</w:t>
      </w:r>
      <w:r w:rsidR="00ED270B">
        <w:fldChar w:fldCharType="begin"/>
      </w:r>
      <w:r w:rsidR="00ED270B">
        <w:instrText xml:space="preserve"> XE "</w:instrText>
      </w:r>
      <w:r w:rsidR="00ED270B" w:rsidRPr="00AC37E8">
        <w:instrText>Perth</w:instrText>
      </w:r>
      <w:r w:rsidR="00ED270B">
        <w:instrText xml:space="preserve">" </w:instrText>
      </w:r>
      <w:r w:rsidR="00ED270B">
        <w:fldChar w:fldCharType="end"/>
      </w:r>
      <w:r w:rsidRPr="00A863A8">
        <w:t xml:space="preserve"> in Australia</w:t>
      </w:r>
      <w:r w:rsidR="00ED270B">
        <w:fldChar w:fldCharType="begin"/>
      </w:r>
      <w:r w:rsidR="00ED270B">
        <w:instrText xml:space="preserve"> XE "</w:instrText>
      </w:r>
      <w:r w:rsidR="00ED270B" w:rsidRPr="00797C24">
        <w:instrText>Australia</w:instrText>
      </w:r>
      <w:r w:rsidR="00ED270B">
        <w:instrText xml:space="preserve">" </w:instrText>
      </w:r>
      <w:r w:rsidR="00ED270B">
        <w:fldChar w:fldCharType="end"/>
      </w:r>
      <w:r w:rsidRPr="00A863A8">
        <w:t xml:space="preserve"> to Columbus</w:t>
      </w:r>
      <w:r w:rsidR="00ED270B">
        <w:fldChar w:fldCharType="begin"/>
      </w:r>
      <w:r w:rsidR="00ED270B">
        <w:instrText xml:space="preserve"> XE "</w:instrText>
      </w:r>
      <w:r w:rsidR="00ED270B" w:rsidRPr="005B135C">
        <w:instrText>Columbus</w:instrText>
      </w:r>
      <w:r w:rsidR="00ED270B">
        <w:instrText xml:space="preserve">" </w:instrText>
      </w:r>
      <w:r w:rsidR="00ED270B">
        <w:fldChar w:fldCharType="end"/>
      </w:r>
      <w:r w:rsidRPr="00A863A8">
        <w:t xml:space="preserve"> in Ohio</w:t>
      </w:r>
      <w:r w:rsidR="00C91782">
        <w:fldChar w:fldCharType="begin"/>
      </w:r>
      <w:r w:rsidR="00C91782">
        <w:instrText xml:space="preserve"> XE "</w:instrText>
      </w:r>
      <w:r w:rsidR="00C91782" w:rsidRPr="00974432">
        <w:instrText>Ohio</w:instrText>
      </w:r>
      <w:r w:rsidR="00C91782">
        <w:instrText xml:space="preserve">" </w:instrText>
      </w:r>
      <w:r w:rsidR="00C91782">
        <w:fldChar w:fldCharType="end"/>
      </w:r>
      <w:r w:rsidRPr="00A863A8">
        <w:t>.</w:t>
      </w:r>
    </w:p>
    <w:p w14:paraId="3F29B9FA" w14:textId="77777777" w:rsidR="00BB7118" w:rsidRPr="00A863A8" w:rsidRDefault="00BB7118" w:rsidP="00B246F2">
      <w:pPr>
        <w:pStyle w:val="BodyText"/>
      </w:pPr>
      <w:r w:rsidRPr="00A863A8">
        <w:t>1 October</w:t>
      </w:r>
      <w:r w:rsidR="000D1E15" w:rsidRPr="00A863A8">
        <w:t xml:space="preserve">: </w:t>
      </w:r>
      <w:r w:rsidRPr="00A863A8">
        <w:t>The Belgian Air Force</w:t>
      </w:r>
      <w:r w:rsidR="00D75BA2">
        <w:fldChar w:fldCharType="begin"/>
      </w:r>
      <w:r w:rsidR="00D75BA2">
        <w:instrText xml:space="preserve"> XE "</w:instrText>
      </w:r>
      <w:r w:rsidR="00D75BA2" w:rsidRPr="00D87A28">
        <w:instrText>Belgian Air Force</w:instrText>
      </w:r>
      <w:r w:rsidR="00D75BA2">
        <w:instrText xml:space="preserve">" </w:instrText>
      </w:r>
      <w:r w:rsidR="00D75BA2">
        <w:fldChar w:fldCharType="end"/>
      </w:r>
      <w:r w:rsidRPr="00A863A8">
        <w:t xml:space="preserve"> is re-established.</w:t>
      </w:r>
    </w:p>
    <w:p w14:paraId="5E9F0D58" w14:textId="77777777" w:rsidR="00BB7118" w:rsidRPr="00A863A8" w:rsidRDefault="00BB7118" w:rsidP="00B246F2">
      <w:pPr>
        <w:pStyle w:val="BodyText"/>
      </w:pPr>
      <w:r w:rsidRPr="00A863A8">
        <w:t>6 October</w:t>
      </w:r>
      <w:r w:rsidR="000D1E15" w:rsidRPr="00A863A8">
        <w:t xml:space="preserve">: </w:t>
      </w:r>
      <w:r w:rsidRPr="00A863A8">
        <w:t>The first non-stop flight from Hawaii</w:t>
      </w:r>
      <w:r w:rsidR="00D75BA2">
        <w:fldChar w:fldCharType="begin"/>
      </w:r>
      <w:r w:rsidR="00D75BA2">
        <w:instrText xml:space="preserve"> XE "</w:instrText>
      </w:r>
      <w:r w:rsidR="00D75BA2" w:rsidRPr="00947827">
        <w:instrText>Hawaii</w:instrText>
      </w:r>
      <w:r w:rsidR="00D75BA2">
        <w:instrText xml:space="preserve">" </w:instrText>
      </w:r>
      <w:r w:rsidR="00D75BA2">
        <w:fldChar w:fldCharType="end"/>
      </w:r>
      <w:r w:rsidRPr="00A863A8">
        <w:t xml:space="preserve"> to Egypt</w:t>
      </w:r>
      <w:r w:rsidR="00D75BA2">
        <w:fldChar w:fldCharType="begin"/>
      </w:r>
      <w:r w:rsidR="00D75BA2">
        <w:instrText xml:space="preserve"> XE "</w:instrText>
      </w:r>
      <w:r w:rsidR="00D75BA2" w:rsidRPr="00962323">
        <w:instrText>Egypt</w:instrText>
      </w:r>
      <w:r w:rsidR="00D75BA2">
        <w:instrText xml:space="preserve">" </w:instrText>
      </w:r>
      <w:r w:rsidR="00D75BA2">
        <w:fldChar w:fldCharType="end"/>
      </w:r>
      <w:r w:rsidRPr="00A863A8">
        <w:t xml:space="preserve"> over the North Pole</w:t>
      </w:r>
      <w:r w:rsidR="00C91782">
        <w:fldChar w:fldCharType="begin"/>
      </w:r>
      <w:r w:rsidR="00C91782">
        <w:instrText xml:space="preserve"> XE "</w:instrText>
      </w:r>
      <w:r w:rsidR="00C91782" w:rsidRPr="00A16DD9">
        <w:instrText>North Pole</w:instrText>
      </w:r>
      <w:r w:rsidR="00C91782">
        <w:instrText xml:space="preserve">" </w:instrText>
      </w:r>
      <w:r w:rsidR="00C91782">
        <w:fldChar w:fldCharType="end"/>
      </w:r>
      <w:r w:rsidRPr="00A863A8">
        <w:t xml:space="preserve"> is made in a Boeing B</w:t>
      </w:r>
      <w:r w:rsidR="00D75BA2">
        <w:t>-</w:t>
      </w:r>
      <w:r w:rsidRPr="00A863A8">
        <w:t xml:space="preserve">29 </w:t>
      </w:r>
      <w:r w:rsidR="00D75BA2">
        <w:t>Superfortress</w:t>
      </w:r>
      <w:r w:rsidR="00D75BA2">
        <w:fldChar w:fldCharType="begin"/>
      </w:r>
      <w:r w:rsidR="00D75BA2">
        <w:instrText xml:space="preserve"> XE "</w:instrText>
      </w:r>
      <w:r w:rsidR="00D75BA2" w:rsidRPr="00E808BF">
        <w:instrText>Boeing B-29 Superfortress</w:instrText>
      </w:r>
      <w:r w:rsidR="00D75BA2">
        <w:instrText xml:space="preserve">" </w:instrText>
      </w:r>
      <w:r w:rsidR="00D75BA2">
        <w:fldChar w:fldCharType="end"/>
      </w:r>
      <w:r w:rsidR="00D75BA2">
        <w:t xml:space="preserve"> </w:t>
      </w:r>
      <w:r w:rsidRPr="00A863A8">
        <w:t>air</w:t>
      </w:r>
      <w:r w:rsidR="00652A8B">
        <w:t>craf</w:t>
      </w:r>
      <w:r w:rsidRPr="00A863A8">
        <w:t>t of the United States Army Air Force</w:t>
      </w:r>
      <w:r w:rsidR="00C91782">
        <w:fldChar w:fldCharType="begin"/>
      </w:r>
      <w:r w:rsidR="00C91782">
        <w:instrText xml:space="preserve"> XE "</w:instrText>
      </w:r>
      <w:r w:rsidR="00C91782" w:rsidRPr="007409C8">
        <w:instrText>United States Army Air Force</w:instrText>
      </w:r>
      <w:r w:rsidR="00C91782">
        <w:instrText xml:space="preserve">" </w:instrText>
      </w:r>
      <w:r w:rsidR="00C91782">
        <w:fldChar w:fldCharType="end"/>
      </w:r>
      <w:r w:rsidRPr="00A863A8">
        <w:t xml:space="preserve"> (USAAF), covering a distance of 17,498 kilometres (10,873 miles).</w:t>
      </w:r>
    </w:p>
    <w:p w14:paraId="16CFCF40" w14:textId="77777777" w:rsidR="00BB7118" w:rsidRPr="00BB7118" w:rsidRDefault="00BB7118" w:rsidP="00A70B12">
      <w:pPr>
        <w:pStyle w:val="Heading3"/>
      </w:pPr>
      <w:r w:rsidRPr="00BB7118">
        <w:t>World Aviation in 1947</w:t>
      </w:r>
    </w:p>
    <w:p w14:paraId="3D4E7B67" w14:textId="77777777" w:rsidR="00BB7118" w:rsidRPr="00A863A8" w:rsidRDefault="00BB7118" w:rsidP="00B246F2">
      <w:pPr>
        <w:pStyle w:val="BodyText"/>
      </w:pPr>
      <w:r w:rsidRPr="00A863A8">
        <w:t>4 April</w:t>
      </w:r>
      <w:r w:rsidR="000D1E15" w:rsidRPr="00A863A8">
        <w:t xml:space="preserve">: </w:t>
      </w:r>
      <w:r w:rsidRPr="00A863A8">
        <w:t>The International Civil Aviation Organisation (ICAO)</w:t>
      </w:r>
      <w:r w:rsidR="00D75BA2">
        <w:fldChar w:fldCharType="begin"/>
      </w:r>
      <w:r w:rsidR="00D75BA2">
        <w:instrText xml:space="preserve"> XE "</w:instrText>
      </w:r>
      <w:r w:rsidR="00D75BA2" w:rsidRPr="001C4815">
        <w:instrText>International Civil Aviation Organisation (ICAO)</w:instrText>
      </w:r>
      <w:r w:rsidR="00D75BA2">
        <w:instrText xml:space="preserve">" </w:instrText>
      </w:r>
      <w:r w:rsidR="00D75BA2">
        <w:fldChar w:fldCharType="end"/>
      </w:r>
      <w:r w:rsidRPr="00A863A8">
        <w:t xml:space="preserve"> is established with headquarters at Montreal</w:t>
      </w:r>
      <w:r w:rsidR="00D75BA2">
        <w:fldChar w:fldCharType="begin"/>
      </w:r>
      <w:r w:rsidR="00D75BA2">
        <w:instrText xml:space="preserve"> XE "</w:instrText>
      </w:r>
      <w:r w:rsidR="00D75BA2" w:rsidRPr="00003C17">
        <w:instrText>Montreal</w:instrText>
      </w:r>
      <w:r w:rsidR="00D75BA2">
        <w:instrText xml:space="preserve">" </w:instrText>
      </w:r>
      <w:r w:rsidR="00D75BA2">
        <w:fldChar w:fldCharType="end"/>
      </w:r>
      <w:r w:rsidRPr="00A863A8">
        <w:t xml:space="preserve"> in Canada.</w:t>
      </w:r>
      <w:r w:rsidR="00C91782">
        <w:fldChar w:fldCharType="begin"/>
      </w:r>
      <w:r w:rsidR="00C91782">
        <w:instrText xml:space="preserve"> XE "</w:instrText>
      </w:r>
      <w:r w:rsidR="00C91782" w:rsidRPr="007D68FC">
        <w:instrText>Canada.</w:instrText>
      </w:r>
      <w:r w:rsidR="00C91782">
        <w:instrText xml:space="preserve">" </w:instrText>
      </w:r>
      <w:r w:rsidR="00C91782">
        <w:fldChar w:fldCharType="end"/>
      </w:r>
    </w:p>
    <w:p w14:paraId="06E0FE41" w14:textId="77777777" w:rsidR="00BB7118" w:rsidRPr="00A863A8" w:rsidRDefault="00BB7118" w:rsidP="00B246F2">
      <w:pPr>
        <w:pStyle w:val="BodyText"/>
      </w:pPr>
      <w:r w:rsidRPr="00A863A8">
        <w:t>3 July</w:t>
      </w:r>
      <w:r w:rsidR="000D1E15" w:rsidRPr="00A863A8">
        <w:t xml:space="preserve">: </w:t>
      </w:r>
      <w:r w:rsidRPr="00A863A8">
        <w:t>The Philippine Air Force</w:t>
      </w:r>
      <w:r w:rsidR="00D75BA2">
        <w:fldChar w:fldCharType="begin"/>
      </w:r>
      <w:r w:rsidR="00D75BA2">
        <w:instrText xml:space="preserve"> XE "</w:instrText>
      </w:r>
      <w:r w:rsidR="00D75BA2" w:rsidRPr="00F065F5">
        <w:instrText>Philippine Air Force</w:instrText>
      </w:r>
      <w:r w:rsidR="00D75BA2">
        <w:instrText xml:space="preserve">" </w:instrText>
      </w:r>
      <w:r w:rsidR="00D75BA2">
        <w:fldChar w:fldCharType="end"/>
      </w:r>
      <w:r w:rsidRPr="00A863A8">
        <w:t xml:space="preserve"> is re-established.</w:t>
      </w:r>
    </w:p>
    <w:p w14:paraId="0086C34E" w14:textId="77777777" w:rsidR="00BB7118" w:rsidRPr="00A863A8" w:rsidRDefault="00BB7118" w:rsidP="00B246F2">
      <w:pPr>
        <w:pStyle w:val="BodyText"/>
      </w:pPr>
      <w:r w:rsidRPr="00A863A8">
        <w:t>26 July</w:t>
      </w:r>
      <w:r w:rsidR="000D1E15" w:rsidRPr="00A863A8">
        <w:t xml:space="preserve">: </w:t>
      </w:r>
      <w:r w:rsidRPr="00A863A8">
        <w:t>President Truman</w:t>
      </w:r>
      <w:r w:rsidR="00D75BA2">
        <w:fldChar w:fldCharType="begin"/>
      </w:r>
      <w:r w:rsidR="00D75BA2">
        <w:instrText xml:space="preserve"> XE "</w:instrText>
      </w:r>
      <w:r w:rsidR="00D75BA2" w:rsidRPr="00B21076">
        <w:instrText>President Truman</w:instrText>
      </w:r>
      <w:r w:rsidR="00D75BA2">
        <w:instrText xml:space="preserve">" </w:instrText>
      </w:r>
      <w:r w:rsidR="00D75BA2">
        <w:fldChar w:fldCharType="end"/>
      </w:r>
      <w:r w:rsidRPr="00A863A8">
        <w:t xml:space="preserve"> signs the United States Armed Forces</w:t>
      </w:r>
      <w:r w:rsidR="00C91782">
        <w:fldChar w:fldCharType="begin"/>
      </w:r>
      <w:r w:rsidR="00C91782">
        <w:instrText xml:space="preserve"> XE "</w:instrText>
      </w:r>
      <w:r w:rsidR="00C91782" w:rsidRPr="0047101E">
        <w:instrText>United States Armed Forces</w:instrText>
      </w:r>
      <w:r w:rsidR="00C91782">
        <w:instrText xml:space="preserve">" </w:instrText>
      </w:r>
      <w:r w:rsidR="00C91782">
        <w:fldChar w:fldCharType="end"/>
      </w:r>
      <w:r w:rsidRPr="00A863A8">
        <w:t xml:space="preserve"> Unification Act</w:t>
      </w:r>
      <w:r w:rsidR="00D75BA2">
        <w:fldChar w:fldCharType="begin"/>
      </w:r>
      <w:r w:rsidR="00D75BA2">
        <w:instrText xml:space="preserve"> XE "</w:instrText>
      </w:r>
      <w:r w:rsidR="00D75BA2" w:rsidRPr="00F564F8">
        <w:instrText>Unification Act</w:instrText>
      </w:r>
      <w:r w:rsidR="00D75BA2">
        <w:instrText xml:space="preserve">" </w:instrText>
      </w:r>
      <w:r w:rsidR="00D75BA2">
        <w:fldChar w:fldCharType="end"/>
      </w:r>
      <w:r w:rsidRPr="00A863A8">
        <w:t>.</w:t>
      </w:r>
    </w:p>
    <w:p w14:paraId="4CFF49F2" w14:textId="77777777" w:rsidR="00BB7118" w:rsidRPr="00964D3D" w:rsidRDefault="00BB7118" w:rsidP="00B246F2">
      <w:pPr>
        <w:pStyle w:val="BodyText"/>
        <w:rPr>
          <w:sz w:val="20"/>
          <w:szCs w:val="20"/>
        </w:rPr>
      </w:pPr>
      <w:r w:rsidRPr="00A863A8">
        <w:t>3 August</w:t>
      </w:r>
      <w:r w:rsidR="000D1E15" w:rsidRPr="00A863A8">
        <w:t xml:space="preserve">: </w:t>
      </w:r>
      <w:r w:rsidRPr="00A863A8">
        <w:t>The first public appearance of the Tupolev Tu</w:t>
      </w:r>
      <w:r w:rsidR="007E3B41">
        <w:t>-</w:t>
      </w:r>
      <w:r w:rsidRPr="00A863A8">
        <w:t>4</w:t>
      </w:r>
      <w:r w:rsidR="00D75BA2">
        <w:fldChar w:fldCharType="begin"/>
      </w:r>
      <w:r w:rsidR="00D75BA2">
        <w:instrText xml:space="preserve"> XE "</w:instrText>
      </w:r>
      <w:r w:rsidR="00D75BA2" w:rsidRPr="00443276">
        <w:instrText>Tupolev Tu</w:instrText>
      </w:r>
      <w:r w:rsidR="00C91782">
        <w:instrText>-</w:instrText>
      </w:r>
      <w:r w:rsidR="00D75BA2" w:rsidRPr="00443276">
        <w:instrText>4</w:instrText>
      </w:r>
      <w:r w:rsidR="00D75BA2">
        <w:instrText xml:space="preserve">" </w:instrText>
      </w:r>
      <w:r w:rsidR="00D75BA2">
        <w:fldChar w:fldCharType="end"/>
      </w:r>
      <w:r w:rsidRPr="00A863A8">
        <w:t xml:space="preserve"> heavy bomber takes place at the Soviet Aviation Day</w:t>
      </w:r>
      <w:r w:rsidR="00D75BA2">
        <w:fldChar w:fldCharType="begin"/>
      </w:r>
      <w:r w:rsidR="00D75BA2">
        <w:instrText xml:space="preserve"> XE "</w:instrText>
      </w:r>
      <w:r w:rsidR="00D75BA2" w:rsidRPr="00567551">
        <w:instrText>Soviet Aviation Day</w:instrText>
      </w:r>
      <w:r w:rsidR="00D75BA2">
        <w:instrText xml:space="preserve">" </w:instrText>
      </w:r>
      <w:r w:rsidR="00D75BA2">
        <w:fldChar w:fldCharType="end"/>
      </w:r>
      <w:r w:rsidRPr="00A863A8">
        <w:t xml:space="preserve"> parade. The air</w:t>
      </w:r>
      <w:r w:rsidR="00652A8B">
        <w:t>craf</w:t>
      </w:r>
      <w:r w:rsidRPr="00A863A8">
        <w:t xml:space="preserve">t is a reverse engineered copy of the American </w:t>
      </w:r>
      <w:r w:rsidR="009114D8">
        <w:t xml:space="preserve">Boeing </w:t>
      </w:r>
      <w:r w:rsidRPr="00A863A8">
        <w:t>B</w:t>
      </w:r>
      <w:r w:rsidR="00D75BA2">
        <w:t>-</w:t>
      </w:r>
      <w:r w:rsidRPr="00A863A8">
        <w:t>29</w:t>
      </w:r>
      <w:r w:rsidR="009114D8">
        <w:t xml:space="preserve"> Superfortress</w:t>
      </w:r>
      <w:r w:rsidR="00C91782">
        <w:fldChar w:fldCharType="begin"/>
      </w:r>
      <w:r w:rsidR="00C91782">
        <w:instrText xml:space="preserve"> XE "</w:instrText>
      </w:r>
      <w:r w:rsidR="00C91782" w:rsidRPr="007C64CE">
        <w:instrText>Boeing B-29 Superfortress</w:instrText>
      </w:r>
      <w:r w:rsidR="00C91782">
        <w:instrText xml:space="preserve">" </w:instrText>
      </w:r>
      <w:r w:rsidR="00C91782">
        <w:fldChar w:fldCharType="end"/>
      </w:r>
      <w:r w:rsidRPr="00A863A8">
        <w:t>.</w:t>
      </w:r>
      <w:r w:rsidR="00964D3D">
        <w:t xml:space="preserve"> </w:t>
      </w:r>
      <w:r w:rsidR="00964D3D" w:rsidRPr="00964D3D">
        <w:rPr>
          <w:sz w:val="20"/>
          <w:szCs w:val="20"/>
        </w:rPr>
        <w:t>(Refer to chapter 22 Russian Avgas for more detail)</w:t>
      </w:r>
    </w:p>
    <w:p w14:paraId="1F7A4261" w14:textId="77777777" w:rsidR="00230B4B" w:rsidRDefault="00230B4B">
      <w:pPr>
        <w:rPr>
          <w:i/>
          <w:spacing w:val="-5"/>
          <w:sz w:val="22"/>
        </w:rPr>
      </w:pPr>
      <w:r>
        <w:br w:type="page"/>
      </w:r>
    </w:p>
    <w:p w14:paraId="78C4B51C" w14:textId="23AC2E55" w:rsidR="007A7A51" w:rsidRDefault="003E3DAC" w:rsidP="003C0AAF">
      <w:pPr>
        <w:pStyle w:val="Caption"/>
      </w:pPr>
      <w:r>
        <w:lastRenderedPageBreak/>
        <w:t xml:space="preserve">Photo </w:t>
      </w:r>
      <w:r w:rsidR="00A23214">
        <w:t>4</w:t>
      </w:r>
      <w:r w:rsidR="00B27C71">
        <w:t>.</w:t>
      </w:r>
      <w:r>
        <w:t xml:space="preserve"> Russian Tupolev Tu-4 </w:t>
      </w:r>
    </w:p>
    <w:p w14:paraId="2D64E391" w14:textId="77777777" w:rsidR="003E3DAC" w:rsidRPr="003E3DAC" w:rsidRDefault="003E3DAC" w:rsidP="00B246F2">
      <w:pPr>
        <w:pStyle w:val="Picture"/>
      </w:pPr>
      <w:r w:rsidRPr="001973CB">
        <w:rPr>
          <w:noProof/>
          <w:lang w:eastAsia="en-AU"/>
        </w:rPr>
        <w:drawing>
          <wp:inline distT="0" distB="0" distL="0" distR="0" wp14:anchorId="37A80FA0" wp14:editId="456C3A9A">
            <wp:extent cx="5320682" cy="2148065"/>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8" t="22413" r="8" b="15831"/>
                    <a:stretch/>
                  </pic:blipFill>
                  <pic:spPr bwMode="auto">
                    <a:xfrm>
                      <a:off x="0" y="0"/>
                      <a:ext cx="5334256" cy="2153545"/>
                    </a:xfrm>
                    <a:prstGeom prst="rect">
                      <a:avLst/>
                    </a:prstGeom>
                    <a:ln>
                      <a:noFill/>
                    </a:ln>
                    <a:extLst>
                      <a:ext uri="{53640926-AAD7-44D8-BBD7-CCE9431645EC}">
                        <a14:shadowObscured xmlns:a14="http://schemas.microsoft.com/office/drawing/2010/main"/>
                      </a:ext>
                    </a:extLst>
                  </pic:spPr>
                </pic:pic>
              </a:graphicData>
            </a:graphic>
          </wp:inline>
        </w:drawing>
      </w:r>
    </w:p>
    <w:p w14:paraId="127AF6D6" w14:textId="77777777" w:rsidR="00BB7118" w:rsidRPr="00A863A8" w:rsidRDefault="00BB7118" w:rsidP="00B246F2">
      <w:pPr>
        <w:pStyle w:val="BodyText"/>
      </w:pPr>
      <w:r w:rsidRPr="00A863A8">
        <w:t>14 August</w:t>
      </w:r>
      <w:r w:rsidR="000D1E15" w:rsidRPr="00A863A8">
        <w:t xml:space="preserve">: </w:t>
      </w:r>
      <w:r w:rsidRPr="00A863A8">
        <w:t>Following the partition of India</w:t>
      </w:r>
      <w:r w:rsidR="00D75BA2">
        <w:fldChar w:fldCharType="begin"/>
      </w:r>
      <w:r w:rsidR="00D75BA2">
        <w:instrText xml:space="preserve"> XE "</w:instrText>
      </w:r>
      <w:r w:rsidR="00D75BA2" w:rsidRPr="001B383E">
        <w:instrText>India</w:instrText>
      </w:r>
      <w:r w:rsidR="00D75BA2">
        <w:instrText xml:space="preserve">" </w:instrText>
      </w:r>
      <w:r w:rsidR="00D75BA2">
        <w:fldChar w:fldCharType="end"/>
      </w:r>
      <w:r w:rsidRPr="00A863A8">
        <w:t>, the Royal Pakistan Air Force</w:t>
      </w:r>
      <w:r w:rsidR="00D75BA2">
        <w:fldChar w:fldCharType="begin"/>
      </w:r>
      <w:r w:rsidR="00D75BA2">
        <w:instrText xml:space="preserve"> XE "</w:instrText>
      </w:r>
      <w:r w:rsidR="00D75BA2" w:rsidRPr="00B03F0E">
        <w:instrText>Royal Pakistan Air Force</w:instrText>
      </w:r>
      <w:r w:rsidR="00D75BA2">
        <w:instrText xml:space="preserve">" </w:instrText>
      </w:r>
      <w:r w:rsidR="00D75BA2">
        <w:fldChar w:fldCharType="end"/>
      </w:r>
      <w:r w:rsidRPr="00A863A8">
        <w:t xml:space="preserve"> is established. It drops Royal from its title on 23 March 1956.</w:t>
      </w:r>
    </w:p>
    <w:p w14:paraId="125C3C52" w14:textId="77777777" w:rsidR="006E26FF" w:rsidRPr="00A863A8" w:rsidRDefault="006E26FF" w:rsidP="00B246F2">
      <w:pPr>
        <w:pStyle w:val="BodyText"/>
      </w:pPr>
      <w:r w:rsidRPr="00A863A8">
        <w:t>18 September: The United States Air Force</w:t>
      </w:r>
      <w:r w:rsidR="00D75BA2">
        <w:fldChar w:fldCharType="begin"/>
      </w:r>
      <w:r w:rsidR="00D75BA2">
        <w:instrText xml:space="preserve"> XE "</w:instrText>
      </w:r>
      <w:r w:rsidR="00D75BA2" w:rsidRPr="00310748">
        <w:instrText>United States Air Force</w:instrText>
      </w:r>
      <w:r w:rsidR="00D75BA2">
        <w:instrText xml:space="preserve">" </w:instrText>
      </w:r>
      <w:r w:rsidR="00D75BA2">
        <w:fldChar w:fldCharType="end"/>
      </w:r>
      <w:r w:rsidRPr="00A863A8">
        <w:t xml:space="preserve"> (USAF) is founded, and the new service becomes independent within a newly unified United States armed forces. The United States Air Force</w:t>
      </w:r>
      <w:r w:rsidR="00C91782">
        <w:fldChar w:fldCharType="begin"/>
      </w:r>
      <w:r w:rsidR="00C91782">
        <w:instrText xml:space="preserve"> XE "</w:instrText>
      </w:r>
      <w:r w:rsidR="00C91782" w:rsidRPr="00757DAA">
        <w:instrText>United States Air Force</w:instrText>
      </w:r>
      <w:r w:rsidR="00C91782">
        <w:instrText xml:space="preserve">" </w:instrText>
      </w:r>
      <w:r w:rsidR="00C91782">
        <w:fldChar w:fldCharType="end"/>
      </w:r>
      <w:r w:rsidRPr="00A863A8">
        <w:t xml:space="preserve"> (USAF) was led by General Carl A. Spatz</w:t>
      </w:r>
      <w:r w:rsidR="00D75BA2">
        <w:fldChar w:fldCharType="begin"/>
      </w:r>
      <w:r w:rsidR="00D75BA2">
        <w:instrText xml:space="preserve"> XE "</w:instrText>
      </w:r>
      <w:r w:rsidR="00D75BA2" w:rsidRPr="00D62EC8">
        <w:instrText>General Carl A. Spatz</w:instrText>
      </w:r>
      <w:r w:rsidR="00D75BA2">
        <w:instrText xml:space="preserve">" </w:instrText>
      </w:r>
      <w:r w:rsidR="00D75BA2">
        <w:fldChar w:fldCharType="end"/>
      </w:r>
      <w:r w:rsidRPr="00A863A8">
        <w:t xml:space="preserve">. </w:t>
      </w:r>
    </w:p>
    <w:p w14:paraId="7782E1B0" w14:textId="77777777" w:rsidR="00BB7118" w:rsidRPr="00A863A8" w:rsidRDefault="00BB7118" w:rsidP="00B246F2">
      <w:pPr>
        <w:pStyle w:val="BodyText"/>
      </w:pPr>
      <w:r w:rsidRPr="00A863A8">
        <w:t>22 September</w:t>
      </w:r>
      <w:r w:rsidR="000D1E15" w:rsidRPr="00A863A8">
        <w:t xml:space="preserve">: </w:t>
      </w:r>
      <w:r w:rsidRPr="00A863A8">
        <w:t>A United States Air Force</w:t>
      </w:r>
      <w:r w:rsidR="00BA04AE">
        <w:fldChar w:fldCharType="begin"/>
      </w:r>
      <w:r w:rsidR="00BA04AE">
        <w:instrText xml:space="preserve"> XE "</w:instrText>
      </w:r>
      <w:r w:rsidR="00BA04AE" w:rsidRPr="00EC0B1D">
        <w:instrText>United States Air Force</w:instrText>
      </w:r>
      <w:r w:rsidR="00BA04AE">
        <w:instrText xml:space="preserve">" </w:instrText>
      </w:r>
      <w:r w:rsidR="00BA04AE">
        <w:fldChar w:fldCharType="end"/>
      </w:r>
      <w:r w:rsidRPr="00A863A8">
        <w:t xml:space="preserve"> (USAF) C</w:t>
      </w:r>
      <w:r w:rsidR="00E90A79" w:rsidRPr="00A863A8">
        <w:t>-</w:t>
      </w:r>
      <w:r w:rsidRPr="00A863A8">
        <w:t>54</w:t>
      </w:r>
      <w:r w:rsidR="00A03137">
        <w:fldChar w:fldCharType="begin"/>
      </w:r>
      <w:r w:rsidR="00A03137">
        <w:instrText xml:space="preserve"> XE "</w:instrText>
      </w:r>
      <w:r w:rsidR="00A03137" w:rsidRPr="00387EFD">
        <w:instrText>C-54</w:instrText>
      </w:r>
      <w:r w:rsidR="00A03137">
        <w:instrText xml:space="preserve">" </w:instrText>
      </w:r>
      <w:r w:rsidR="00A03137">
        <w:fldChar w:fldCharType="end"/>
      </w:r>
      <w:r w:rsidRPr="00A863A8">
        <w:t xml:space="preserve"> Skymaster</w:t>
      </w:r>
      <w:r w:rsidR="00D75BA2">
        <w:fldChar w:fldCharType="begin"/>
      </w:r>
      <w:r w:rsidR="00D75BA2">
        <w:instrText xml:space="preserve"> XE "</w:instrText>
      </w:r>
      <w:r w:rsidR="00D75BA2" w:rsidRPr="00793C4A">
        <w:instrText>C-54 Skymaster</w:instrText>
      </w:r>
      <w:r w:rsidR="00D75BA2">
        <w:instrText xml:space="preserve">" </w:instrText>
      </w:r>
      <w:r w:rsidR="00D75BA2">
        <w:fldChar w:fldCharType="end"/>
      </w:r>
      <w:r w:rsidRPr="00A863A8">
        <w:t xml:space="preserve"> makes a fully-automatic flight from Stephenville</w:t>
      </w:r>
      <w:r w:rsidR="00D75BA2">
        <w:fldChar w:fldCharType="begin"/>
      </w:r>
      <w:r w:rsidR="00D75BA2">
        <w:instrText xml:space="preserve"> XE "</w:instrText>
      </w:r>
      <w:r w:rsidR="00D75BA2" w:rsidRPr="003F3F61">
        <w:instrText>Stephenville</w:instrText>
      </w:r>
      <w:r w:rsidR="00D75BA2">
        <w:instrText xml:space="preserve">" </w:instrText>
      </w:r>
      <w:r w:rsidR="00D75BA2">
        <w:fldChar w:fldCharType="end"/>
      </w:r>
      <w:r w:rsidRPr="00A863A8">
        <w:t xml:space="preserve"> in Newfoundland</w:t>
      </w:r>
      <w:r w:rsidR="00D75BA2">
        <w:fldChar w:fldCharType="begin"/>
      </w:r>
      <w:r w:rsidR="00D75BA2">
        <w:instrText xml:space="preserve"> XE "</w:instrText>
      </w:r>
      <w:r w:rsidR="00D75BA2" w:rsidRPr="00DD0063">
        <w:instrText>Newfoundland</w:instrText>
      </w:r>
      <w:r w:rsidR="00D75BA2">
        <w:instrText xml:space="preserve">" </w:instrText>
      </w:r>
      <w:r w:rsidR="00D75BA2">
        <w:fldChar w:fldCharType="end"/>
      </w:r>
      <w:r w:rsidRPr="00A863A8">
        <w:t xml:space="preserve"> to the United Kingdom</w:t>
      </w:r>
      <w:r w:rsidR="00D75BA2">
        <w:fldChar w:fldCharType="begin"/>
      </w:r>
      <w:r w:rsidR="00D75BA2">
        <w:instrText xml:space="preserve"> XE "</w:instrText>
      </w:r>
      <w:r w:rsidR="00D75BA2" w:rsidRPr="00FE6B0F">
        <w:instrText>United Kingdom</w:instrText>
      </w:r>
      <w:r w:rsidR="00D75BA2">
        <w:instrText xml:space="preserve">" </w:instrText>
      </w:r>
      <w:r w:rsidR="00D75BA2">
        <w:fldChar w:fldCharType="end"/>
      </w:r>
      <w:r w:rsidRPr="00A863A8">
        <w:t>.</w:t>
      </w:r>
    </w:p>
    <w:p w14:paraId="73191D36" w14:textId="77777777" w:rsidR="00BB7118" w:rsidRDefault="00BB7118" w:rsidP="00B246F2">
      <w:pPr>
        <w:pStyle w:val="BodyText"/>
      </w:pPr>
      <w:r w:rsidRPr="00A863A8">
        <w:t>14 October</w:t>
      </w:r>
      <w:r w:rsidR="000D1E15" w:rsidRPr="00A863A8">
        <w:t xml:space="preserve">: </w:t>
      </w:r>
      <w:r w:rsidRPr="00A863A8">
        <w:t>The Bell X</w:t>
      </w:r>
      <w:r w:rsidR="0065759D">
        <w:t>-</w:t>
      </w:r>
      <w:r w:rsidRPr="00A863A8">
        <w:t>1</w:t>
      </w:r>
      <w:r w:rsidR="00D75BA2">
        <w:fldChar w:fldCharType="begin"/>
      </w:r>
      <w:r w:rsidR="00D75BA2">
        <w:instrText xml:space="preserve"> XE "</w:instrText>
      </w:r>
      <w:r w:rsidR="00D75BA2" w:rsidRPr="00CC267F">
        <w:instrText>Bell X1</w:instrText>
      </w:r>
      <w:r w:rsidR="00D75BA2">
        <w:instrText xml:space="preserve">" </w:instrText>
      </w:r>
      <w:r w:rsidR="00D75BA2">
        <w:fldChar w:fldCharType="end"/>
      </w:r>
      <w:r w:rsidRPr="00A863A8">
        <w:t xml:space="preserve"> rocket-powered air</w:t>
      </w:r>
      <w:r w:rsidR="00652A8B">
        <w:t>craf</w:t>
      </w:r>
      <w:r w:rsidRPr="00A863A8">
        <w:t>t, piloted by Captain Charles 'Chuck' Yeager</w:t>
      </w:r>
      <w:r w:rsidR="00D75BA2">
        <w:fldChar w:fldCharType="begin"/>
      </w:r>
      <w:r w:rsidR="00D75BA2">
        <w:instrText xml:space="preserve"> XE "</w:instrText>
      </w:r>
      <w:r w:rsidR="00D75BA2" w:rsidRPr="00C85785">
        <w:instrText>Captain Charles 'Chuck' Yeager</w:instrText>
      </w:r>
      <w:r w:rsidR="00D75BA2">
        <w:instrText xml:space="preserve">" </w:instrText>
      </w:r>
      <w:r w:rsidR="00D75BA2">
        <w:fldChar w:fldCharType="end"/>
      </w:r>
      <w:r w:rsidRPr="00A863A8">
        <w:t>, becomes the first to exceed the speed of sound in level flight. It reaches a speed of Mach</w:t>
      </w:r>
      <w:r w:rsidR="00C91782">
        <w:fldChar w:fldCharType="begin"/>
      </w:r>
      <w:r w:rsidR="00C91782">
        <w:instrText xml:space="preserve"> XE "</w:instrText>
      </w:r>
      <w:r w:rsidR="00C91782" w:rsidRPr="00903210">
        <w:instrText>Mach</w:instrText>
      </w:r>
      <w:r w:rsidR="00C91782">
        <w:instrText xml:space="preserve">" </w:instrText>
      </w:r>
      <w:r w:rsidR="00C91782">
        <w:fldChar w:fldCharType="end"/>
      </w:r>
      <w:r w:rsidRPr="00A863A8">
        <w:t xml:space="preserve"> 1.015 or 1,078</w:t>
      </w:r>
      <w:r w:rsidR="00E90A79" w:rsidRPr="00A863A8">
        <w:t xml:space="preserve"> </w:t>
      </w:r>
      <w:r w:rsidRPr="00A863A8">
        <w:t>kph (670</w:t>
      </w:r>
      <w:r w:rsidR="00E90A79" w:rsidRPr="00A863A8">
        <w:t xml:space="preserve"> </w:t>
      </w:r>
      <w:r w:rsidRPr="00A863A8">
        <w:t xml:space="preserve">mph) at an altitude 12,800 metres (42,000 feet). </w:t>
      </w:r>
    </w:p>
    <w:p w14:paraId="25829F9F" w14:textId="4281A19A" w:rsidR="007F2BFE" w:rsidRDefault="007F2BFE" w:rsidP="00D532EC">
      <w:pPr>
        <w:pStyle w:val="Caption"/>
      </w:pPr>
      <w:r>
        <w:t xml:space="preserve">Photo </w:t>
      </w:r>
      <w:r w:rsidR="00A23214">
        <w:t>5</w:t>
      </w:r>
      <w:r w:rsidR="00B27C71">
        <w:t xml:space="preserve">. </w:t>
      </w:r>
      <w:r>
        <w:t xml:space="preserve"> Bell X-1 </w:t>
      </w:r>
      <w:r w:rsidR="00D532EC">
        <w:t xml:space="preserve">“Glamorous Glennis” </w:t>
      </w:r>
      <w:r>
        <w:t>with Chuck Yeager</w:t>
      </w:r>
    </w:p>
    <w:p w14:paraId="1F326C1B" w14:textId="314708C6" w:rsidR="007F2BFE" w:rsidRPr="007F2BFE" w:rsidRDefault="007F2BFE" w:rsidP="00B246F2">
      <w:pPr>
        <w:pStyle w:val="Picture"/>
      </w:pPr>
      <w:r w:rsidRPr="007F2BFE">
        <w:rPr>
          <w:noProof/>
          <w:lang w:eastAsia="en-AU"/>
        </w:rPr>
        <w:drawing>
          <wp:inline distT="0" distB="0" distL="0" distR="0" wp14:anchorId="6410F8BD" wp14:editId="3BD81FD0">
            <wp:extent cx="3943678" cy="3713442"/>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43678" cy="3713442"/>
                    </a:xfrm>
                    <a:prstGeom prst="rect">
                      <a:avLst/>
                    </a:prstGeom>
                  </pic:spPr>
                </pic:pic>
              </a:graphicData>
            </a:graphic>
          </wp:inline>
        </w:drawing>
      </w:r>
    </w:p>
    <w:p w14:paraId="5FD000CE" w14:textId="77777777" w:rsidR="00230B4B" w:rsidRDefault="00230B4B">
      <w:pPr>
        <w:rPr>
          <w:rFonts w:ascii="Arial Black" w:hAnsi="Arial Black"/>
          <w:spacing w:val="-5"/>
          <w:sz w:val="18"/>
        </w:rPr>
      </w:pPr>
      <w:r>
        <w:br w:type="page"/>
      </w:r>
    </w:p>
    <w:p w14:paraId="3DF5D659" w14:textId="57E0A2BD" w:rsidR="00BB7118" w:rsidRPr="00BB7118" w:rsidRDefault="00BB7118" w:rsidP="00A70B12">
      <w:pPr>
        <w:pStyle w:val="Heading3"/>
      </w:pPr>
      <w:r w:rsidRPr="00BB7118">
        <w:lastRenderedPageBreak/>
        <w:t>World Aviation in 1948</w:t>
      </w:r>
    </w:p>
    <w:p w14:paraId="1B2CF285" w14:textId="77777777" w:rsidR="00BB7118" w:rsidRPr="00A863A8" w:rsidRDefault="00BB7118" w:rsidP="00B246F2">
      <w:pPr>
        <w:pStyle w:val="BodyText"/>
      </w:pPr>
      <w:r w:rsidRPr="00A863A8">
        <w:t>30 January</w:t>
      </w:r>
      <w:r w:rsidR="000D1E15" w:rsidRPr="00A863A8">
        <w:t>:</w:t>
      </w:r>
      <w:r w:rsidRPr="00A863A8">
        <w:t xml:space="preserve"> Orville Wright</w:t>
      </w:r>
      <w:r w:rsidR="00D75BA2">
        <w:fldChar w:fldCharType="begin"/>
      </w:r>
      <w:r w:rsidR="00D75BA2">
        <w:instrText xml:space="preserve"> XE "</w:instrText>
      </w:r>
      <w:r w:rsidR="00D75BA2" w:rsidRPr="003F07F5">
        <w:instrText>Orville Wright</w:instrText>
      </w:r>
      <w:r w:rsidR="00D75BA2">
        <w:instrText xml:space="preserve">" </w:instrText>
      </w:r>
      <w:r w:rsidR="00D75BA2">
        <w:fldChar w:fldCharType="end"/>
      </w:r>
      <w:r w:rsidRPr="00A863A8">
        <w:t xml:space="preserve"> dies at Dayton</w:t>
      </w:r>
      <w:r w:rsidR="00D75BA2">
        <w:fldChar w:fldCharType="begin"/>
      </w:r>
      <w:r w:rsidR="00D75BA2">
        <w:instrText xml:space="preserve"> XE "</w:instrText>
      </w:r>
      <w:r w:rsidR="00D75BA2" w:rsidRPr="000F59CB">
        <w:instrText>Dayton</w:instrText>
      </w:r>
      <w:r w:rsidR="00D75BA2">
        <w:instrText xml:space="preserve">" </w:instrText>
      </w:r>
      <w:r w:rsidR="00D75BA2">
        <w:fldChar w:fldCharType="end"/>
      </w:r>
      <w:r w:rsidRPr="00A863A8">
        <w:t xml:space="preserve"> in Ohio</w:t>
      </w:r>
      <w:r w:rsidR="00C91782">
        <w:fldChar w:fldCharType="begin"/>
      </w:r>
      <w:r w:rsidR="00C91782">
        <w:instrText xml:space="preserve"> XE "</w:instrText>
      </w:r>
      <w:r w:rsidR="00C91782" w:rsidRPr="00B30C43">
        <w:instrText>Ohio</w:instrText>
      </w:r>
      <w:r w:rsidR="00C91782">
        <w:instrText xml:space="preserve">" </w:instrText>
      </w:r>
      <w:r w:rsidR="00C91782">
        <w:fldChar w:fldCharType="end"/>
      </w:r>
      <w:r w:rsidRPr="00A863A8">
        <w:t xml:space="preserve">, aged 76. </w:t>
      </w:r>
    </w:p>
    <w:p w14:paraId="26609828" w14:textId="77777777" w:rsidR="00BB7118" w:rsidRDefault="00BB7118" w:rsidP="00B246F2">
      <w:pPr>
        <w:pStyle w:val="BodyText"/>
      </w:pPr>
      <w:r w:rsidRPr="00A863A8">
        <w:t>4 February</w:t>
      </w:r>
      <w:r w:rsidR="000D1E15" w:rsidRPr="00A863A8">
        <w:t xml:space="preserve">: </w:t>
      </w:r>
      <w:r w:rsidRPr="00A863A8">
        <w:t>The United States Air Force</w:t>
      </w:r>
      <w:r w:rsidR="00D75BA2">
        <w:fldChar w:fldCharType="begin"/>
      </w:r>
      <w:r w:rsidR="00D75BA2">
        <w:instrText xml:space="preserve"> XE "</w:instrText>
      </w:r>
      <w:r w:rsidR="00D75BA2" w:rsidRPr="00FC176F">
        <w:instrText>United States Air Force</w:instrText>
      </w:r>
      <w:r w:rsidR="00D75BA2">
        <w:instrText xml:space="preserve">" </w:instrText>
      </w:r>
      <w:r w:rsidR="00D75BA2">
        <w:fldChar w:fldCharType="end"/>
      </w:r>
      <w:r w:rsidRPr="00A863A8">
        <w:t xml:space="preserve"> (USAF) Military Air Transport Service (MATS)</w:t>
      </w:r>
      <w:r w:rsidR="00D75BA2">
        <w:fldChar w:fldCharType="begin"/>
      </w:r>
      <w:r w:rsidR="00D75BA2">
        <w:instrText xml:space="preserve"> XE "</w:instrText>
      </w:r>
      <w:r w:rsidR="00D75BA2" w:rsidRPr="00F713E9">
        <w:instrText>Military Air Transport Service (MATS)</w:instrText>
      </w:r>
      <w:r w:rsidR="00D75BA2">
        <w:instrText xml:space="preserve">" </w:instrText>
      </w:r>
      <w:r w:rsidR="00D75BA2">
        <w:fldChar w:fldCharType="end"/>
      </w:r>
      <w:r w:rsidRPr="00A863A8">
        <w:t xml:space="preserve"> is established.</w:t>
      </w:r>
    </w:p>
    <w:p w14:paraId="15AE6E39" w14:textId="6E041863" w:rsidR="007A7A51" w:rsidRDefault="007A7A51" w:rsidP="003C0AAF">
      <w:pPr>
        <w:pStyle w:val="Caption"/>
      </w:pPr>
      <w:r>
        <w:t xml:space="preserve">Photo </w:t>
      </w:r>
      <w:r w:rsidR="00A23214">
        <w:t>6</w:t>
      </w:r>
      <w:r>
        <w:t>. USAF MATS Douglas C-54 Skymaster</w:t>
      </w:r>
      <w:r w:rsidR="00C91782">
        <w:fldChar w:fldCharType="begin"/>
      </w:r>
      <w:r w:rsidR="00C91782">
        <w:instrText xml:space="preserve"> XE "</w:instrText>
      </w:r>
      <w:r w:rsidR="00C91782" w:rsidRPr="00F013B1">
        <w:instrText>Douglas C-54 Skymaster</w:instrText>
      </w:r>
      <w:r w:rsidR="00C91782">
        <w:instrText xml:space="preserve">" </w:instrText>
      </w:r>
      <w:r w:rsidR="00C91782">
        <w:fldChar w:fldCharType="end"/>
      </w:r>
      <w:r>
        <w:t xml:space="preserve"> (Petroch Services PIMA 2004) </w:t>
      </w:r>
    </w:p>
    <w:p w14:paraId="5FC74005" w14:textId="77777777" w:rsidR="00E75772" w:rsidRPr="00A863A8" w:rsidRDefault="00B27C71" w:rsidP="00B246F2">
      <w:pPr>
        <w:pStyle w:val="Picture"/>
      </w:pPr>
      <w:r w:rsidRPr="00B27C71">
        <w:rPr>
          <w:noProof/>
          <w:lang w:eastAsia="en-AU"/>
        </w:rPr>
        <w:drawing>
          <wp:inline distT="0" distB="0" distL="0" distR="0" wp14:anchorId="3A20E4F8" wp14:editId="3B2F87DC">
            <wp:extent cx="4572000" cy="3115532"/>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0217" cy="3121132"/>
                    </a:xfrm>
                    <a:prstGeom prst="rect">
                      <a:avLst/>
                    </a:prstGeom>
                  </pic:spPr>
                </pic:pic>
              </a:graphicData>
            </a:graphic>
          </wp:inline>
        </w:drawing>
      </w:r>
    </w:p>
    <w:p w14:paraId="79EFEC4F" w14:textId="77777777" w:rsidR="00BB7118" w:rsidRPr="00A863A8" w:rsidRDefault="00BB7118" w:rsidP="00B246F2">
      <w:pPr>
        <w:pStyle w:val="BodyText"/>
      </w:pPr>
      <w:r w:rsidRPr="00A863A8">
        <w:t>1 April</w:t>
      </w:r>
      <w:r w:rsidR="000D1E15" w:rsidRPr="00A863A8">
        <w:t xml:space="preserve">: </w:t>
      </w:r>
      <w:r w:rsidRPr="00A863A8">
        <w:t>Railway passenger t</w:t>
      </w:r>
      <w:r w:rsidR="00D607FD">
        <w:t>raf</w:t>
      </w:r>
      <w:r w:rsidRPr="00A863A8">
        <w:t>fic between Berlin</w:t>
      </w:r>
      <w:r w:rsidR="00D75BA2">
        <w:fldChar w:fldCharType="begin"/>
      </w:r>
      <w:r w:rsidR="00D75BA2">
        <w:instrText xml:space="preserve"> XE "</w:instrText>
      </w:r>
      <w:r w:rsidR="00D75BA2" w:rsidRPr="007B4B0E">
        <w:instrText>Berlin</w:instrText>
      </w:r>
      <w:r w:rsidR="00D75BA2">
        <w:instrText xml:space="preserve">" </w:instrText>
      </w:r>
      <w:r w:rsidR="00D75BA2">
        <w:fldChar w:fldCharType="end"/>
      </w:r>
      <w:r w:rsidRPr="00A863A8">
        <w:t xml:space="preserve"> and West Germany</w:t>
      </w:r>
      <w:r w:rsidR="00D75BA2">
        <w:fldChar w:fldCharType="begin"/>
      </w:r>
      <w:r w:rsidR="00D75BA2">
        <w:instrText xml:space="preserve"> XE "</w:instrText>
      </w:r>
      <w:r w:rsidR="00D75BA2" w:rsidRPr="00E5635A">
        <w:instrText>West Germany</w:instrText>
      </w:r>
      <w:r w:rsidR="00D75BA2">
        <w:instrText xml:space="preserve">" </w:instrText>
      </w:r>
      <w:r w:rsidR="00D75BA2">
        <w:fldChar w:fldCharType="end"/>
      </w:r>
      <w:r w:rsidRPr="00A863A8">
        <w:t xml:space="preserve"> is cancelled by Soviet</w:t>
      </w:r>
      <w:r w:rsidR="00C91782">
        <w:fldChar w:fldCharType="begin"/>
      </w:r>
      <w:r w:rsidR="00C91782">
        <w:instrText xml:space="preserve"> XE "</w:instrText>
      </w:r>
      <w:r w:rsidR="00C91782" w:rsidRPr="007848A9">
        <w:instrText>Soviet</w:instrText>
      </w:r>
      <w:r w:rsidR="00C91782">
        <w:instrText xml:space="preserve">" </w:instrText>
      </w:r>
      <w:r w:rsidR="00C91782">
        <w:fldChar w:fldCharType="end"/>
      </w:r>
      <w:r w:rsidRPr="00A863A8">
        <w:t xml:space="preserve"> military authorities.</w:t>
      </w:r>
    </w:p>
    <w:p w14:paraId="04499381" w14:textId="77777777" w:rsidR="00BB7118" w:rsidRPr="00A863A8" w:rsidRDefault="00BB7118" w:rsidP="00B246F2">
      <w:pPr>
        <w:pStyle w:val="BodyText"/>
      </w:pPr>
      <w:r w:rsidRPr="00A863A8">
        <w:t>5 May</w:t>
      </w:r>
      <w:r w:rsidR="000D1E15" w:rsidRPr="00A863A8">
        <w:t xml:space="preserve">: </w:t>
      </w:r>
      <w:r w:rsidRPr="00A863A8">
        <w:t>The first carrier-based jet squadron, United States Navy</w:t>
      </w:r>
      <w:r w:rsidR="00F31734">
        <w:fldChar w:fldCharType="begin"/>
      </w:r>
      <w:r w:rsidR="00F31734">
        <w:instrText xml:space="preserve"> XE "</w:instrText>
      </w:r>
      <w:r w:rsidR="00F31734" w:rsidRPr="00967676">
        <w:instrText>United States Navy</w:instrText>
      </w:r>
      <w:r w:rsidR="00F31734">
        <w:instrText xml:space="preserve">" </w:instrText>
      </w:r>
      <w:r w:rsidR="00F31734">
        <w:fldChar w:fldCharType="end"/>
      </w:r>
      <w:r w:rsidRPr="00A863A8">
        <w:t xml:space="preserve"> (USN) 17A, is established with sixteen Phantom</w:t>
      </w:r>
      <w:r w:rsidR="00C91782">
        <w:fldChar w:fldCharType="begin"/>
      </w:r>
      <w:r w:rsidR="00C91782">
        <w:instrText xml:space="preserve"> XE "</w:instrText>
      </w:r>
      <w:r w:rsidR="00C91782" w:rsidRPr="00680020">
        <w:instrText>Phantom</w:instrText>
      </w:r>
      <w:r w:rsidR="00C91782">
        <w:instrText xml:space="preserve">" </w:instrText>
      </w:r>
      <w:r w:rsidR="00C91782">
        <w:fldChar w:fldCharType="end"/>
      </w:r>
      <w:r w:rsidRPr="00A863A8">
        <w:t>s and operates from the USS Saipan</w:t>
      </w:r>
      <w:r w:rsidR="00D75BA2">
        <w:fldChar w:fldCharType="begin"/>
      </w:r>
      <w:r w:rsidR="00D75BA2">
        <w:instrText xml:space="preserve"> XE "</w:instrText>
      </w:r>
      <w:r w:rsidR="00D75BA2" w:rsidRPr="009C1930">
        <w:instrText>USS Saipan</w:instrText>
      </w:r>
      <w:r w:rsidR="00D75BA2">
        <w:instrText xml:space="preserve">" </w:instrText>
      </w:r>
      <w:r w:rsidR="00D75BA2">
        <w:fldChar w:fldCharType="end"/>
      </w:r>
      <w:r w:rsidRPr="00A863A8">
        <w:t xml:space="preserve"> from 5 to 7 May.</w:t>
      </w:r>
    </w:p>
    <w:p w14:paraId="15AC78A2" w14:textId="77777777" w:rsidR="00BB7118" w:rsidRPr="00A863A8" w:rsidRDefault="00BB7118" w:rsidP="00B246F2">
      <w:pPr>
        <w:pStyle w:val="BodyText"/>
      </w:pPr>
      <w:r w:rsidRPr="00A863A8">
        <w:t>20 May</w:t>
      </w:r>
      <w:r w:rsidR="000D1E15" w:rsidRPr="00A863A8">
        <w:t xml:space="preserve">: </w:t>
      </w:r>
      <w:r w:rsidRPr="00A863A8">
        <w:t xml:space="preserve">The Israeli </w:t>
      </w:r>
      <w:r w:rsidR="00D75BA2">
        <w:t>A</w:t>
      </w:r>
      <w:r w:rsidRPr="00A863A8">
        <w:t xml:space="preserve">ir </w:t>
      </w:r>
      <w:r w:rsidR="00D75BA2">
        <w:t>F</w:t>
      </w:r>
      <w:r w:rsidRPr="00A863A8">
        <w:t>orce</w:t>
      </w:r>
      <w:r w:rsidR="00BA04AE">
        <w:fldChar w:fldCharType="begin"/>
      </w:r>
      <w:r w:rsidR="00BA04AE">
        <w:instrText xml:space="preserve"> XE "</w:instrText>
      </w:r>
      <w:r w:rsidR="00BA04AE" w:rsidRPr="00237748">
        <w:instrText>Israeli Air Force</w:instrText>
      </w:r>
      <w:r w:rsidR="00BA04AE">
        <w:instrText xml:space="preserve">" </w:instrText>
      </w:r>
      <w:r w:rsidR="00BA04AE">
        <w:fldChar w:fldCharType="end"/>
      </w:r>
      <w:r w:rsidRPr="00A863A8">
        <w:t xml:space="preserve"> is in action against Arab forces</w:t>
      </w:r>
      <w:r w:rsidR="00BA04AE">
        <w:fldChar w:fldCharType="begin"/>
      </w:r>
      <w:r w:rsidR="00BA04AE">
        <w:instrText xml:space="preserve"> XE "</w:instrText>
      </w:r>
      <w:r w:rsidR="00BA04AE" w:rsidRPr="00F97495">
        <w:instrText>Arab forces</w:instrText>
      </w:r>
      <w:r w:rsidR="00BA04AE">
        <w:instrText xml:space="preserve">" </w:instrText>
      </w:r>
      <w:r w:rsidR="00BA04AE">
        <w:fldChar w:fldCharType="end"/>
      </w:r>
      <w:r w:rsidRPr="00A863A8">
        <w:t xml:space="preserve"> for the first time.</w:t>
      </w:r>
    </w:p>
    <w:p w14:paraId="149C9E3E" w14:textId="77777777" w:rsidR="00BB7118" w:rsidRPr="00A863A8" w:rsidRDefault="00BB7118" w:rsidP="00B246F2">
      <w:pPr>
        <w:pStyle w:val="BodyText"/>
      </w:pPr>
      <w:r w:rsidRPr="00A863A8">
        <w:t>18-19 June</w:t>
      </w:r>
      <w:r w:rsidR="000D1E15" w:rsidRPr="00A863A8">
        <w:t xml:space="preserve">: </w:t>
      </w:r>
      <w:r w:rsidRPr="00A863A8">
        <w:t>All road t</w:t>
      </w:r>
      <w:r w:rsidR="00D607FD">
        <w:t>raff</w:t>
      </w:r>
      <w:r w:rsidRPr="00A863A8">
        <w:t>ic between Berlin</w:t>
      </w:r>
      <w:r w:rsidR="00C91782">
        <w:fldChar w:fldCharType="begin"/>
      </w:r>
      <w:r w:rsidR="00C91782">
        <w:instrText xml:space="preserve"> XE "</w:instrText>
      </w:r>
      <w:r w:rsidR="00C91782" w:rsidRPr="009D05F7">
        <w:instrText>Berlin</w:instrText>
      </w:r>
      <w:r w:rsidR="00C91782">
        <w:instrText xml:space="preserve">" </w:instrText>
      </w:r>
      <w:r w:rsidR="00C91782">
        <w:fldChar w:fldCharType="end"/>
      </w:r>
      <w:r w:rsidRPr="00A863A8">
        <w:t xml:space="preserve"> and West German</w:t>
      </w:r>
      <w:r w:rsidR="00C91782">
        <w:fldChar w:fldCharType="begin"/>
      </w:r>
      <w:r w:rsidR="00C91782">
        <w:instrText xml:space="preserve"> XE "</w:instrText>
      </w:r>
      <w:r w:rsidR="00C91782" w:rsidRPr="006257B8">
        <w:instrText>West German</w:instrText>
      </w:r>
      <w:r w:rsidR="00C91782">
        <w:instrText xml:space="preserve">" </w:instrText>
      </w:r>
      <w:r w:rsidR="00C91782">
        <w:fldChar w:fldCharType="end"/>
      </w:r>
      <w:r w:rsidRPr="00A863A8">
        <w:t>y is halted by Soviet</w:t>
      </w:r>
      <w:r w:rsidR="00C91782">
        <w:fldChar w:fldCharType="begin"/>
      </w:r>
      <w:r w:rsidR="00C91782">
        <w:instrText xml:space="preserve"> XE "</w:instrText>
      </w:r>
      <w:r w:rsidR="00C91782" w:rsidRPr="00382416">
        <w:instrText>Soviet</w:instrText>
      </w:r>
      <w:r w:rsidR="00C91782">
        <w:instrText xml:space="preserve">" </w:instrText>
      </w:r>
      <w:r w:rsidR="00C91782">
        <w:fldChar w:fldCharType="end"/>
      </w:r>
      <w:r w:rsidRPr="00A863A8">
        <w:t xml:space="preserve"> military authorities.</w:t>
      </w:r>
    </w:p>
    <w:p w14:paraId="576F7DA0" w14:textId="77777777" w:rsidR="00BB7118" w:rsidRPr="00A863A8" w:rsidRDefault="00BB7118" w:rsidP="00B246F2">
      <w:pPr>
        <w:pStyle w:val="BodyText"/>
      </w:pPr>
      <w:r w:rsidRPr="00A863A8">
        <w:t>24 June</w:t>
      </w:r>
      <w:r w:rsidR="000D1E15" w:rsidRPr="00A863A8">
        <w:t xml:space="preserve">: </w:t>
      </w:r>
      <w:r w:rsidRPr="00A863A8">
        <w:t>For 'technical reasons', the Soviet military authorities stop all rail services between Berlin and West Germany.</w:t>
      </w:r>
    </w:p>
    <w:p w14:paraId="6B333971" w14:textId="77777777" w:rsidR="00BB7118" w:rsidRPr="00A863A8" w:rsidRDefault="00BB7118" w:rsidP="00B246F2">
      <w:pPr>
        <w:pStyle w:val="BodyText"/>
      </w:pPr>
      <w:r w:rsidRPr="00A863A8">
        <w:t>26 June</w:t>
      </w:r>
      <w:r w:rsidR="000D1E15" w:rsidRPr="00A863A8">
        <w:t xml:space="preserve">: </w:t>
      </w:r>
      <w:r w:rsidRPr="00A863A8">
        <w:t>The first airlift of supplies into Berlin is organised by the United States Air Force</w:t>
      </w:r>
      <w:r w:rsidR="00BA04AE">
        <w:fldChar w:fldCharType="begin"/>
      </w:r>
      <w:r w:rsidR="00BA04AE">
        <w:instrText xml:space="preserve"> XE "</w:instrText>
      </w:r>
      <w:r w:rsidR="00BA04AE" w:rsidRPr="00EC0B1D">
        <w:instrText>United States Air Force</w:instrText>
      </w:r>
      <w:r w:rsidR="00BA04AE">
        <w:instrText xml:space="preserve">" </w:instrText>
      </w:r>
      <w:r w:rsidR="00BA04AE">
        <w:fldChar w:fldCharType="end"/>
      </w:r>
      <w:r w:rsidRPr="00A863A8">
        <w:t xml:space="preserve"> (USAF), using C</w:t>
      </w:r>
      <w:r w:rsidR="007E3B41">
        <w:t>-</w:t>
      </w:r>
      <w:r w:rsidRPr="00A863A8">
        <w:t>47s based at Frankfurt</w:t>
      </w:r>
      <w:r w:rsidR="00BA04AE">
        <w:fldChar w:fldCharType="begin"/>
      </w:r>
      <w:r w:rsidR="00BA04AE">
        <w:instrText xml:space="preserve"> XE "</w:instrText>
      </w:r>
      <w:r w:rsidR="00BA04AE" w:rsidRPr="00D37CF9">
        <w:instrText>Frankfurt</w:instrText>
      </w:r>
      <w:r w:rsidR="00BA04AE">
        <w:instrText xml:space="preserve">" </w:instrText>
      </w:r>
      <w:r w:rsidR="00BA04AE">
        <w:fldChar w:fldCharType="end"/>
      </w:r>
      <w:r w:rsidRPr="00A863A8">
        <w:t>. This marks the beginning of the Berlin Airlift</w:t>
      </w:r>
      <w:r w:rsidR="00BA04AE">
        <w:fldChar w:fldCharType="begin"/>
      </w:r>
      <w:r w:rsidR="00BA04AE">
        <w:instrText xml:space="preserve"> XE "</w:instrText>
      </w:r>
      <w:r w:rsidR="00BA04AE" w:rsidRPr="00D73FE0">
        <w:instrText>Berlin Airlift</w:instrText>
      </w:r>
      <w:r w:rsidR="00BA04AE">
        <w:instrText xml:space="preserve">" </w:instrText>
      </w:r>
      <w:r w:rsidR="00BA04AE">
        <w:fldChar w:fldCharType="end"/>
      </w:r>
      <w:r w:rsidRPr="00A863A8">
        <w:t xml:space="preserve">. </w:t>
      </w:r>
    </w:p>
    <w:p w14:paraId="272F877C" w14:textId="77777777" w:rsidR="00BB7118" w:rsidRPr="00A863A8" w:rsidRDefault="00BB7118" w:rsidP="00B246F2">
      <w:pPr>
        <w:pStyle w:val="BodyText"/>
      </w:pPr>
      <w:r w:rsidRPr="00A863A8">
        <w:t>28 June</w:t>
      </w:r>
      <w:r w:rsidR="000D1E15" w:rsidRPr="00A863A8">
        <w:t xml:space="preserve">: </w:t>
      </w:r>
      <w:r w:rsidRPr="00A863A8">
        <w:t xml:space="preserve">British </w:t>
      </w:r>
      <w:r w:rsidR="009114D8">
        <w:t xml:space="preserve">participation in </w:t>
      </w:r>
      <w:r w:rsidRPr="00A863A8">
        <w:t>Berlin Airlift operations begin.</w:t>
      </w:r>
    </w:p>
    <w:p w14:paraId="656D5505" w14:textId="77777777" w:rsidR="00BB7118" w:rsidRPr="00A863A8" w:rsidRDefault="00BB7118" w:rsidP="00B246F2">
      <w:pPr>
        <w:pStyle w:val="BodyText"/>
      </w:pPr>
      <w:r w:rsidRPr="00A863A8">
        <w:t>20 July</w:t>
      </w:r>
      <w:r w:rsidR="000D1E15" w:rsidRPr="00A863A8">
        <w:t xml:space="preserve">: </w:t>
      </w:r>
      <w:r w:rsidRPr="00A863A8">
        <w:t>The first west to east crossing of the North Atlantic</w:t>
      </w:r>
      <w:r w:rsidR="00C91782">
        <w:fldChar w:fldCharType="begin"/>
      </w:r>
      <w:r w:rsidR="00C91782">
        <w:instrText xml:space="preserve"> XE "</w:instrText>
      </w:r>
      <w:r w:rsidR="00C91782" w:rsidRPr="003415C8">
        <w:instrText>North Atlantic</w:instrText>
      </w:r>
      <w:r w:rsidR="00C91782">
        <w:instrText xml:space="preserve">" </w:instrText>
      </w:r>
      <w:r w:rsidR="00C91782">
        <w:fldChar w:fldCharType="end"/>
      </w:r>
      <w:r w:rsidRPr="00A863A8">
        <w:t xml:space="preserve"> by turbojet powered air</w:t>
      </w:r>
      <w:r w:rsidR="00652A8B">
        <w:t>craf</w:t>
      </w:r>
      <w:r w:rsidRPr="00A863A8">
        <w:t>t is recorded by sixteen Lockheed F</w:t>
      </w:r>
      <w:r w:rsidR="0065759D">
        <w:t>-</w:t>
      </w:r>
      <w:r w:rsidRPr="00A863A8">
        <w:t>80 Shooting Star</w:t>
      </w:r>
      <w:r w:rsidR="00BA04AE">
        <w:fldChar w:fldCharType="begin"/>
      </w:r>
      <w:r w:rsidR="00BA04AE">
        <w:instrText xml:space="preserve"> XE "</w:instrText>
      </w:r>
      <w:r w:rsidR="00BA04AE" w:rsidRPr="00E84795">
        <w:instrText>Lockheed F80 Shooting Star</w:instrText>
      </w:r>
      <w:r w:rsidR="00BA04AE">
        <w:instrText xml:space="preserve">" </w:instrText>
      </w:r>
      <w:r w:rsidR="00BA04AE">
        <w:fldChar w:fldCharType="end"/>
      </w:r>
      <w:r w:rsidRPr="00A863A8">
        <w:t>s. They fly from Selfridge Field</w:t>
      </w:r>
      <w:r w:rsidR="00BA04AE">
        <w:fldChar w:fldCharType="begin"/>
      </w:r>
      <w:r w:rsidR="00BA04AE">
        <w:instrText xml:space="preserve"> XE "</w:instrText>
      </w:r>
      <w:r w:rsidR="00BA04AE" w:rsidRPr="006C7B70">
        <w:instrText>Selfridge Field</w:instrText>
      </w:r>
      <w:r w:rsidR="00BA04AE">
        <w:instrText xml:space="preserve">" </w:instrText>
      </w:r>
      <w:r w:rsidR="00BA04AE">
        <w:fldChar w:fldCharType="end"/>
      </w:r>
      <w:r w:rsidRPr="00A863A8">
        <w:t xml:space="preserve"> in Michigan</w:t>
      </w:r>
      <w:r w:rsidR="00BA04AE">
        <w:fldChar w:fldCharType="begin"/>
      </w:r>
      <w:r w:rsidR="00BA04AE">
        <w:instrText xml:space="preserve"> XE "</w:instrText>
      </w:r>
      <w:r w:rsidR="00BA04AE" w:rsidRPr="00D3664D">
        <w:instrText>Michigan</w:instrText>
      </w:r>
      <w:r w:rsidR="00BA04AE">
        <w:instrText xml:space="preserve">" </w:instrText>
      </w:r>
      <w:r w:rsidR="00BA04AE">
        <w:fldChar w:fldCharType="end"/>
      </w:r>
      <w:r w:rsidRPr="00A863A8">
        <w:t xml:space="preserve"> to Scotland</w:t>
      </w:r>
      <w:r w:rsidR="00BA04AE">
        <w:fldChar w:fldCharType="begin"/>
      </w:r>
      <w:r w:rsidR="00BA04AE">
        <w:instrText xml:space="preserve"> XE "</w:instrText>
      </w:r>
      <w:r w:rsidR="00BA04AE" w:rsidRPr="002834C5">
        <w:instrText>Scotland</w:instrText>
      </w:r>
      <w:r w:rsidR="00BA04AE">
        <w:instrText xml:space="preserve">" </w:instrText>
      </w:r>
      <w:r w:rsidR="00BA04AE">
        <w:fldChar w:fldCharType="end"/>
      </w:r>
      <w:r w:rsidRPr="00A863A8">
        <w:t>.</w:t>
      </w:r>
    </w:p>
    <w:p w14:paraId="2E638AC4" w14:textId="77777777" w:rsidR="00BB7118" w:rsidRPr="00A863A8" w:rsidRDefault="00BB7118" w:rsidP="00B246F2">
      <w:pPr>
        <w:pStyle w:val="BodyText"/>
      </w:pPr>
      <w:r w:rsidRPr="00A863A8">
        <w:t>23 July</w:t>
      </w:r>
      <w:r w:rsidR="000D1E15" w:rsidRPr="00A863A8">
        <w:t xml:space="preserve">: </w:t>
      </w:r>
      <w:r w:rsidRPr="00A863A8">
        <w:t>The United States Air Force</w:t>
      </w:r>
      <w:r w:rsidR="00BA04AE">
        <w:fldChar w:fldCharType="begin"/>
      </w:r>
      <w:r w:rsidR="00BA04AE">
        <w:instrText xml:space="preserve"> XE "</w:instrText>
      </w:r>
      <w:r w:rsidR="00BA04AE" w:rsidRPr="00EC0B1D">
        <w:instrText>United States Air Force</w:instrText>
      </w:r>
      <w:r w:rsidR="00BA04AE">
        <w:instrText xml:space="preserve">" </w:instrText>
      </w:r>
      <w:r w:rsidR="00BA04AE">
        <w:fldChar w:fldCharType="end"/>
      </w:r>
      <w:r w:rsidRPr="00A863A8">
        <w:t xml:space="preserve"> (USAF) Military Air Transport Command</w:t>
      </w:r>
      <w:r w:rsidR="00C91782">
        <w:fldChar w:fldCharType="begin"/>
      </w:r>
      <w:r w:rsidR="00C91782">
        <w:instrText xml:space="preserve"> XE "</w:instrText>
      </w:r>
      <w:r w:rsidR="00C91782" w:rsidRPr="005E73F2">
        <w:instrText>Military Air Transport Command</w:instrText>
      </w:r>
      <w:r w:rsidR="00C91782">
        <w:instrText xml:space="preserve">" </w:instrText>
      </w:r>
      <w:r w:rsidR="00C91782">
        <w:fldChar w:fldCharType="end"/>
      </w:r>
      <w:r w:rsidRPr="00A863A8">
        <w:t xml:space="preserve"> is ordered to establish an Airlift task force for the possible long term support of Berlin and its citizens. </w:t>
      </w:r>
    </w:p>
    <w:p w14:paraId="3BCF54E6" w14:textId="77777777" w:rsidR="00BB7118" w:rsidRPr="00A863A8" w:rsidRDefault="00BB7118" w:rsidP="00B246F2">
      <w:pPr>
        <w:pStyle w:val="BodyText"/>
      </w:pPr>
      <w:r w:rsidRPr="00A863A8">
        <w:t>21 August</w:t>
      </w:r>
      <w:r w:rsidR="000D1E15" w:rsidRPr="00A863A8">
        <w:t xml:space="preserve">: </w:t>
      </w:r>
      <w:r w:rsidRPr="00A863A8">
        <w:t>C</w:t>
      </w:r>
      <w:r w:rsidR="00F96AAB">
        <w:t>-</w:t>
      </w:r>
      <w:r w:rsidRPr="00A863A8">
        <w:t>54 Skymaster</w:t>
      </w:r>
      <w:r w:rsidR="00BA04AE">
        <w:fldChar w:fldCharType="begin"/>
      </w:r>
      <w:r w:rsidR="00BA04AE">
        <w:instrText xml:space="preserve"> XE "</w:instrText>
      </w:r>
      <w:r w:rsidR="00BA04AE" w:rsidRPr="00C902BE">
        <w:instrText>C54 Skymaster</w:instrText>
      </w:r>
      <w:r w:rsidR="00BA04AE">
        <w:instrText xml:space="preserve">" </w:instrText>
      </w:r>
      <w:r w:rsidR="00BA04AE">
        <w:fldChar w:fldCharType="end"/>
      </w:r>
      <w:r w:rsidRPr="00A863A8">
        <w:t>s of the United States Air Force</w:t>
      </w:r>
      <w:r w:rsidR="00BA04AE">
        <w:fldChar w:fldCharType="begin"/>
      </w:r>
      <w:r w:rsidR="00BA04AE">
        <w:instrText xml:space="preserve"> XE "</w:instrText>
      </w:r>
      <w:r w:rsidR="00BA04AE" w:rsidRPr="00167472">
        <w:instrText>United States Air Force</w:instrText>
      </w:r>
      <w:r w:rsidR="00BA04AE">
        <w:instrText xml:space="preserve">" </w:instrText>
      </w:r>
      <w:r w:rsidR="00BA04AE">
        <w:fldChar w:fldCharType="end"/>
      </w:r>
      <w:r w:rsidRPr="00A863A8">
        <w:t xml:space="preserve"> (USAF) Military Air Transport Command</w:t>
      </w:r>
      <w:r w:rsidR="00BA04AE">
        <w:fldChar w:fldCharType="begin"/>
      </w:r>
      <w:r w:rsidR="00BA04AE">
        <w:instrText xml:space="preserve"> XE "</w:instrText>
      </w:r>
      <w:r w:rsidR="00BA04AE" w:rsidRPr="009016D5">
        <w:instrText>Military Air Transport Command</w:instrText>
      </w:r>
      <w:r w:rsidR="00BA04AE">
        <w:instrText xml:space="preserve">" </w:instrText>
      </w:r>
      <w:r w:rsidR="00BA04AE">
        <w:fldChar w:fldCharType="end"/>
      </w:r>
      <w:r w:rsidRPr="00A863A8">
        <w:t xml:space="preserve"> </w:t>
      </w:r>
      <w:r w:rsidR="00D607FD" w:rsidRPr="00A863A8">
        <w:t>begins</w:t>
      </w:r>
      <w:r w:rsidRPr="00A863A8">
        <w:t xml:space="preserve"> operations on the Berlin Airlift</w:t>
      </w:r>
      <w:r w:rsidR="00BA04AE">
        <w:fldChar w:fldCharType="begin"/>
      </w:r>
      <w:r w:rsidR="00BA04AE">
        <w:instrText xml:space="preserve"> XE "</w:instrText>
      </w:r>
      <w:r w:rsidR="00BA04AE" w:rsidRPr="007F2A03">
        <w:instrText>Berlin Airlift</w:instrText>
      </w:r>
      <w:r w:rsidR="00BA04AE">
        <w:instrText xml:space="preserve">" </w:instrText>
      </w:r>
      <w:r w:rsidR="00BA04AE">
        <w:fldChar w:fldCharType="end"/>
      </w:r>
      <w:r w:rsidRPr="00A863A8">
        <w:t>.</w:t>
      </w:r>
    </w:p>
    <w:p w14:paraId="1BF8D146" w14:textId="77777777" w:rsidR="00BB7118" w:rsidRPr="00A863A8" w:rsidRDefault="00BB7118" w:rsidP="00B246F2">
      <w:pPr>
        <w:pStyle w:val="BodyText"/>
      </w:pPr>
      <w:r w:rsidRPr="00A863A8">
        <w:t>5 September</w:t>
      </w:r>
      <w:r w:rsidR="000D1E15" w:rsidRPr="00A863A8">
        <w:t xml:space="preserve">: </w:t>
      </w:r>
      <w:r w:rsidRPr="00A863A8">
        <w:t>The United States Navy</w:t>
      </w:r>
      <w:r w:rsidR="00BA04AE">
        <w:fldChar w:fldCharType="begin"/>
      </w:r>
      <w:r w:rsidR="00BA04AE">
        <w:instrText xml:space="preserve"> XE "</w:instrText>
      </w:r>
      <w:r w:rsidR="00BA04AE" w:rsidRPr="002B6E36">
        <w:instrText>United States Navy</w:instrText>
      </w:r>
      <w:r w:rsidR="00BA04AE">
        <w:instrText xml:space="preserve">" </w:instrText>
      </w:r>
      <w:r w:rsidR="00BA04AE">
        <w:fldChar w:fldCharType="end"/>
      </w:r>
      <w:r w:rsidRPr="00A863A8">
        <w:t>'s Caroline Mars</w:t>
      </w:r>
      <w:r w:rsidR="00BA04AE">
        <w:fldChar w:fldCharType="begin"/>
      </w:r>
      <w:r w:rsidR="00BA04AE">
        <w:instrText xml:space="preserve"> XE "</w:instrText>
      </w:r>
      <w:r w:rsidR="00BA04AE" w:rsidRPr="00325883">
        <w:instrText>Caroline Mars</w:instrText>
      </w:r>
      <w:r w:rsidR="00BA04AE">
        <w:instrText xml:space="preserve">" </w:instrText>
      </w:r>
      <w:r w:rsidR="00BA04AE">
        <w:fldChar w:fldCharType="end"/>
      </w:r>
      <w:r w:rsidRPr="00A863A8">
        <w:t xml:space="preserve"> flying boat airlifts a record 28,390 kilos (62,262 pounds) of cargo from the Patuxent River base</w:t>
      </w:r>
      <w:r w:rsidR="00BA04AE">
        <w:fldChar w:fldCharType="begin"/>
      </w:r>
      <w:r w:rsidR="00BA04AE">
        <w:instrText xml:space="preserve"> XE "</w:instrText>
      </w:r>
      <w:r w:rsidR="00BA04AE" w:rsidRPr="00D903E9">
        <w:instrText>Patuxent River base</w:instrText>
      </w:r>
      <w:r w:rsidR="00BA04AE">
        <w:instrText xml:space="preserve">" </w:instrText>
      </w:r>
      <w:r w:rsidR="00BA04AE">
        <w:fldChar w:fldCharType="end"/>
      </w:r>
      <w:r w:rsidRPr="00A863A8">
        <w:t xml:space="preserve"> to Cleveland</w:t>
      </w:r>
      <w:r w:rsidR="00BA04AE">
        <w:fldChar w:fldCharType="begin"/>
      </w:r>
      <w:r w:rsidR="00BA04AE">
        <w:instrText xml:space="preserve"> XE "</w:instrText>
      </w:r>
      <w:r w:rsidR="00BA04AE" w:rsidRPr="00874BAB">
        <w:instrText>Cleveland</w:instrText>
      </w:r>
      <w:r w:rsidR="00BA04AE">
        <w:instrText xml:space="preserve">" </w:instrText>
      </w:r>
      <w:r w:rsidR="00BA04AE">
        <w:fldChar w:fldCharType="end"/>
      </w:r>
      <w:r w:rsidRPr="00A863A8">
        <w:t xml:space="preserve"> in Ohio</w:t>
      </w:r>
      <w:r w:rsidR="00C91782">
        <w:fldChar w:fldCharType="begin"/>
      </w:r>
      <w:r w:rsidR="00C91782">
        <w:instrText xml:space="preserve"> XE "</w:instrText>
      </w:r>
      <w:r w:rsidR="00C91782" w:rsidRPr="00C65032">
        <w:instrText>Ohio</w:instrText>
      </w:r>
      <w:r w:rsidR="00C91782">
        <w:instrText xml:space="preserve">" </w:instrText>
      </w:r>
      <w:r w:rsidR="00C91782">
        <w:fldChar w:fldCharType="end"/>
      </w:r>
      <w:r w:rsidRPr="00A863A8">
        <w:t>.</w:t>
      </w:r>
    </w:p>
    <w:p w14:paraId="33813C7A" w14:textId="77777777" w:rsidR="00BB7118" w:rsidRDefault="00BB7118" w:rsidP="00B246F2">
      <w:pPr>
        <w:pStyle w:val="BodyText"/>
      </w:pPr>
      <w:r w:rsidRPr="00A863A8">
        <w:t>14 September</w:t>
      </w:r>
      <w:r w:rsidR="000D1E15" w:rsidRPr="00A863A8">
        <w:t xml:space="preserve">: </w:t>
      </w:r>
      <w:r w:rsidRPr="00A863A8">
        <w:t>Royal Australian Air Force</w:t>
      </w:r>
      <w:r w:rsidR="00BA04AE">
        <w:fldChar w:fldCharType="begin"/>
      </w:r>
      <w:r w:rsidR="00BA04AE">
        <w:instrText xml:space="preserve"> XE "</w:instrText>
      </w:r>
      <w:r w:rsidR="00BA04AE" w:rsidRPr="00633CED">
        <w:instrText>Royal Australian Air Force</w:instrText>
      </w:r>
      <w:r w:rsidR="00BA04AE">
        <w:instrText xml:space="preserve">" </w:instrText>
      </w:r>
      <w:r w:rsidR="00BA04AE">
        <w:fldChar w:fldCharType="end"/>
      </w:r>
      <w:r w:rsidRPr="00A863A8">
        <w:t xml:space="preserve"> (RAAF) crews join the Berlin Airlift</w:t>
      </w:r>
      <w:r w:rsidR="009114D8">
        <w:t xml:space="preserve"> </w:t>
      </w:r>
      <w:r w:rsidR="009114D8" w:rsidRPr="00A863A8">
        <w:t>operations</w:t>
      </w:r>
      <w:r w:rsidR="00BA04AE">
        <w:fldChar w:fldCharType="begin"/>
      </w:r>
      <w:r w:rsidR="00BA04AE">
        <w:instrText xml:space="preserve"> XE "</w:instrText>
      </w:r>
      <w:r w:rsidR="00BA04AE" w:rsidRPr="005C6777">
        <w:instrText>Berlin Airlift</w:instrText>
      </w:r>
      <w:r w:rsidR="00BA04AE">
        <w:instrText xml:space="preserve">" </w:instrText>
      </w:r>
      <w:r w:rsidR="00BA04AE">
        <w:fldChar w:fldCharType="end"/>
      </w:r>
      <w:r w:rsidRPr="00A863A8">
        <w:t>.</w:t>
      </w:r>
    </w:p>
    <w:p w14:paraId="7FF9EA2F" w14:textId="60428EA6" w:rsidR="001A6F01" w:rsidRDefault="001A6F01" w:rsidP="003C0AAF">
      <w:pPr>
        <w:pStyle w:val="Caption"/>
      </w:pPr>
      <w:r>
        <w:lastRenderedPageBreak/>
        <w:t xml:space="preserve">Photo </w:t>
      </w:r>
      <w:r w:rsidR="00A23214">
        <w:t>7</w:t>
      </w:r>
      <w:r>
        <w:t>.</w:t>
      </w:r>
      <w:r w:rsidR="00907314">
        <w:t xml:space="preserve"> RAAF Dakota at Gatow</w:t>
      </w:r>
      <w:r w:rsidR="00BA04AE">
        <w:fldChar w:fldCharType="begin"/>
      </w:r>
      <w:r w:rsidR="00BA04AE">
        <w:instrText xml:space="preserve"> XE "</w:instrText>
      </w:r>
      <w:r w:rsidR="00BA04AE" w:rsidRPr="006A5B05">
        <w:instrText>Gatow</w:instrText>
      </w:r>
      <w:r w:rsidR="00BA04AE">
        <w:instrText xml:space="preserve">" </w:instrText>
      </w:r>
      <w:r w:rsidR="00BA04AE">
        <w:fldChar w:fldCharType="end"/>
      </w:r>
      <w:r w:rsidR="00907314">
        <w:t xml:space="preserve"> Airport, Berlin (</w:t>
      </w:r>
      <w:r w:rsidR="00865261">
        <w:t xml:space="preserve">Petroch Services </w:t>
      </w:r>
      <w:r w:rsidR="00907314">
        <w:t>2018)</w:t>
      </w:r>
    </w:p>
    <w:p w14:paraId="319A136C" w14:textId="77777777" w:rsidR="001A6F01" w:rsidRPr="00A863A8" w:rsidRDefault="001A6F01" w:rsidP="00B246F2">
      <w:pPr>
        <w:pStyle w:val="Picture"/>
      </w:pPr>
      <w:r>
        <w:rPr>
          <w:noProof/>
          <w:lang w:eastAsia="en-AU"/>
        </w:rPr>
        <w:drawing>
          <wp:inline distT="0" distB="0" distL="0" distR="0" wp14:anchorId="6FB2CBFA" wp14:editId="202BD869">
            <wp:extent cx="5302151" cy="201986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1448" cy="2084362"/>
                    </a:xfrm>
                    <a:prstGeom prst="rect">
                      <a:avLst/>
                    </a:prstGeom>
                    <a:noFill/>
                  </pic:spPr>
                </pic:pic>
              </a:graphicData>
            </a:graphic>
          </wp:inline>
        </w:drawing>
      </w:r>
    </w:p>
    <w:p w14:paraId="7EE7E3EE" w14:textId="7A248A37" w:rsidR="00BB7118" w:rsidRPr="00A863A8" w:rsidRDefault="00BB7118" w:rsidP="00B246F2">
      <w:pPr>
        <w:pStyle w:val="BodyText"/>
      </w:pPr>
      <w:r w:rsidRPr="00A863A8">
        <w:t>15 October</w:t>
      </w:r>
      <w:r w:rsidR="000D1E15" w:rsidRPr="00A863A8">
        <w:t xml:space="preserve">: </w:t>
      </w:r>
      <w:r w:rsidRPr="00A863A8">
        <w:t>The Royal Air Force</w:t>
      </w:r>
      <w:r w:rsidR="00BA04AE">
        <w:fldChar w:fldCharType="begin"/>
      </w:r>
      <w:r w:rsidR="00BA04AE">
        <w:instrText xml:space="preserve"> XE "</w:instrText>
      </w:r>
      <w:r w:rsidR="00BA04AE" w:rsidRPr="00554ACC">
        <w:instrText>Royal Air Force</w:instrText>
      </w:r>
      <w:r w:rsidR="00BA04AE">
        <w:instrText xml:space="preserve">" </w:instrText>
      </w:r>
      <w:r w:rsidR="00BA04AE">
        <w:fldChar w:fldCharType="end"/>
      </w:r>
      <w:r w:rsidRPr="00A863A8">
        <w:t xml:space="preserve"> (</w:t>
      </w:r>
      <w:r w:rsidR="0058370D">
        <w:t>RAF</w:t>
      </w:r>
      <w:r w:rsidRPr="00A863A8">
        <w:t>) and United States Air Force</w:t>
      </w:r>
      <w:r w:rsidR="00BA04AE">
        <w:fldChar w:fldCharType="begin"/>
      </w:r>
      <w:r w:rsidR="00BA04AE">
        <w:instrText xml:space="preserve"> XE "</w:instrText>
      </w:r>
      <w:r w:rsidR="00BA04AE" w:rsidRPr="00EC0B1D">
        <w:instrText>United States Air Force</w:instrText>
      </w:r>
      <w:r w:rsidR="00BA04AE">
        <w:instrText xml:space="preserve">" </w:instrText>
      </w:r>
      <w:r w:rsidR="00BA04AE">
        <w:fldChar w:fldCharType="end"/>
      </w:r>
      <w:r w:rsidRPr="00A863A8">
        <w:t xml:space="preserve"> (USAF) combine their efforts on the Berlin Airlift</w:t>
      </w:r>
      <w:r w:rsidR="00BA04AE">
        <w:fldChar w:fldCharType="begin"/>
      </w:r>
      <w:r w:rsidR="00BA04AE">
        <w:instrText xml:space="preserve"> XE "</w:instrText>
      </w:r>
      <w:r w:rsidR="00BA04AE" w:rsidRPr="005C6777">
        <w:instrText>Berlin Airlift</w:instrText>
      </w:r>
      <w:r w:rsidR="00BA04AE">
        <w:instrText xml:space="preserve">" </w:instrText>
      </w:r>
      <w:r w:rsidR="00BA04AE">
        <w:fldChar w:fldCharType="end"/>
      </w:r>
      <w:r w:rsidRPr="00A863A8">
        <w:t xml:space="preserve"> as an Airlift task force.</w:t>
      </w:r>
    </w:p>
    <w:p w14:paraId="21202F87" w14:textId="77777777" w:rsidR="00BB7118" w:rsidRPr="00A863A8" w:rsidRDefault="00BB7118" w:rsidP="00B246F2">
      <w:pPr>
        <w:pStyle w:val="BodyText"/>
      </w:pPr>
      <w:r w:rsidRPr="00A863A8">
        <w:t>16 October</w:t>
      </w:r>
      <w:r w:rsidR="000D1E15" w:rsidRPr="00A863A8">
        <w:t xml:space="preserve">: </w:t>
      </w:r>
      <w:r w:rsidRPr="00A863A8">
        <w:t>South African Air Force</w:t>
      </w:r>
      <w:r w:rsidR="00BA04AE">
        <w:fldChar w:fldCharType="begin"/>
      </w:r>
      <w:r w:rsidR="00BA04AE">
        <w:instrText xml:space="preserve"> XE "</w:instrText>
      </w:r>
      <w:r w:rsidR="00BA04AE" w:rsidRPr="00DA43CF">
        <w:instrText>South African Air Force</w:instrText>
      </w:r>
      <w:r w:rsidR="00BA04AE">
        <w:instrText xml:space="preserve">" </w:instrText>
      </w:r>
      <w:r w:rsidR="00BA04AE">
        <w:fldChar w:fldCharType="end"/>
      </w:r>
      <w:r w:rsidRPr="00A863A8">
        <w:t xml:space="preserve"> crews join the Berlin Airlift</w:t>
      </w:r>
      <w:r w:rsidR="00BA04AE">
        <w:fldChar w:fldCharType="begin"/>
      </w:r>
      <w:r w:rsidR="00BA04AE">
        <w:instrText xml:space="preserve"> XE "</w:instrText>
      </w:r>
      <w:r w:rsidR="00BA04AE" w:rsidRPr="005C6777">
        <w:instrText>Berlin Airlift</w:instrText>
      </w:r>
      <w:r w:rsidR="00BA04AE">
        <w:instrText xml:space="preserve">" </w:instrText>
      </w:r>
      <w:r w:rsidR="00BA04AE">
        <w:fldChar w:fldCharType="end"/>
      </w:r>
      <w:r w:rsidRPr="00A863A8">
        <w:t xml:space="preserve"> operation.</w:t>
      </w:r>
    </w:p>
    <w:p w14:paraId="6ACC1081" w14:textId="77777777" w:rsidR="00BB7118" w:rsidRPr="00A863A8" w:rsidRDefault="00BB7118" w:rsidP="00B246F2">
      <w:pPr>
        <w:pStyle w:val="BodyText"/>
      </w:pPr>
      <w:r w:rsidRPr="00A863A8">
        <w:t>3 November</w:t>
      </w:r>
      <w:r w:rsidR="000D1E15" w:rsidRPr="00A863A8">
        <w:t xml:space="preserve">: </w:t>
      </w:r>
      <w:r w:rsidRPr="00A863A8">
        <w:t>Royal New Zealand Air Force</w:t>
      </w:r>
      <w:r w:rsidR="00BA04AE">
        <w:fldChar w:fldCharType="begin"/>
      </w:r>
      <w:r w:rsidR="00BA04AE">
        <w:instrText xml:space="preserve"> XE "</w:instrText>
      </w:r>
      <w:r w:rsidR="00BA04AE" w:rsidRPr="00A42A18">
        <w:instrText>Royal New Zealand Air Force</w:instrText>
      </w:r>
      <w:r w:rsidR="00BA04AE">
        <w:instrText xml:space="preserve">" </w:instrText>
      </w:r>
      <w:r w:rsidR="00BA04AE">
        <w:fldChar w:fldCharType="end"/>
      </w:r>
      <w:r w:rsidRPr="00A863A8">
        <w:t xml:space="preserve"> (RNZAF) crews join the Berlin Airlift</w:t>
      </w:r>
      <w:r w:rsidR="00BA04AE">
        <w:fldChar w:fldCharType="begin"/>
      </w:r>
      <w:r w:rsidR="00BA04AE">
        <w:instrText xml:space="preserve"> XE "</w:instrText>
      </w:r>
      <w:r w:rsidR="00BA04AE" w:rsidRPr="005C6777">
        <w:instrText>Berlin Airlift</w:instrText>
      </w:r>
      <w:r w:rsidR="00BA04AE">
        <w:instrText xml:space="preserve">" </w:instrText>
      </w:r>
      <w:r w:rsidR="00BA04AE">
        <w:fldChar w:fldCharType="end"/>
      </w:r>
      <w:r w:rsidRPr="00A863A8">
        <w:t xml:space="preserve"> operation.</w:t>
      </w:r>
    </w:p>
    <w:p w14:paraId="31A20320" w14:textId="77777777" w:rsidR="00BB7118" w:rsidRPr="00A863A8" w:rsidRDefault="00BB7118" w:rsidP="00B246F2">
      <w:pPr>
        <w:pStyle w:val="BodyText"/>
      </w:pPr>
      <w:r w:rsidRPr="00A863A8">
        <w:t>December 8</w:t>
      </w:r>
      <w:r w:rsidR="000D1E15" w:rsidRPr="00A863A8">
        <w:t xml:space="preserve">: </w:t>
      </w:r>
      <w:r w:rsidRPr="00A863A8">
        <w:t>A United States Air Force</w:t>
      </w:r>
      <w:r w:rsidR="00BA04AE">
        <w:fldChar w:fldCharType="begin"/>
      </w:r>
      <w:r w:rsidR="00BA04AE">
        <w:instrText xml:space="preserve"> XE "</w:instrText>
      </w:r>
      <w:r w:rsidR="00BA04AE" w:rsidRPr="00EC0B1D">
        <w:instrText>United States Air Force</w:instrText>
      </w:r>
      <w:r w:rsidR="00BA04AE">
        <w:instrText xml:space="preserve">" </w:instrText>
      </w:r>
      <w:r w:rsidR="00BA04AE">
        <w:fldChar w:fldCharType="end"/>
      </w:r>
      <w:r w:rsidRPr="00A863A8">
        <w:t xml:space="preserve"> (USAF) Consolidated B</w:t>
      </w:r>
      <w:r w:rsidR="00BA04AE">
        <w:t>-</w:t>
      </w:r>
      <w:r w:rsidRPr="00A863A8">
        <w:t>36</w:t>
      </w:r>
      <w:r w:rsidR="00BA04AE">
        <w:fldChar w:fldCharType="begin"/>
      </w:r>
      <w:r w:rsidR="00BA04AE">
        <w:instrText xml:space="preserve"> XE "</w:instrText>
      </w:r>
      <w:r w:rsidR="00BA04AE" w:rsidRPr="005E2EDA">
        <w:instrText>Consolidated B-36</w:instrText>
      </w:r>
      <w:r w:rsidR="00BA04AE">
        <w:instrText xml:space="preserve">" </w:instrText>
      </w:r>
      <w:r w:rsidR="00BA04AE">
        <w:fldChar w:fldCharType="end"/>
      </w:r>
      <w:r w:rsidRPr="00A863A8">
        <w:t xml:space="preserve"> completes a 15,128 kilometre (9,400 </w:t>
      </w:r>
      <w:r w:rsidR="00D607FD" w:rsidRPr="00A863A8">
        <w:t>miles</w:t>
      </w:r>
      <w:r w:rsidRPr="00A863A8">
        <w:t>) un-refuelled, non-stop flight from Fort Worth</w:t>
      </w:r>
      <w:r w:rsidR="00BA04AE">
        <w:fldChar w:fldCharType="begin"/>
      </w:r>
      <w:r w:rsidR="00BA04AE">
        <w:instrText xml:space="preserve"> XE "</w:instrText>
      </w:r>
      <w:r w:rsidR="00BA04AE" w:rsidRPr="00422A81">
        <w:instrText>Fort Worth</w:instrText>
      </w:r>
      <w:r w:rsidR="00BA04AE">
        <w:instrText xml:space="preserve">" </w:instrText>
      </w:r>
      <w:r w:rsidR="00BA04AE">
        <w:fldChar w:fldCharType="end"/>
      </w:r>
      <w:r w:rsidRPr="00A863A8">
        <w:t xml:space="preserve"> in Texas to Hawaii</w:t>
      </w:r>
      <w:r w:rsidR="00BA04AE">
        <w:fldChar w:fldCharType="begin"/>
      </w:r>
      <w:r w:rsidR="00BA04AE">
        <w:instrText xml:space="preserve"> XE "</w:instrText>
      </w:r>
      <w:r w:rsidR="00BA04AE" w:rsidRPr="00384BD2">
        <w:instrText>Hawaii</w:instrText>
      </w:r>
      <w:r w:rsidR="00BA04AE">
        <w:instrText xml:space="preserve">" </w:instrText>
      </w:r>
      <w:r w:rsidR="00BA04AE">
        <w:fldChar w:fldCharType="end"/>
      </w:r>
      <w:r w:rsidRPr="00A863A8">
        <w:t xml:space="preserve"> and back again. </w:t>
      </w:r>
    </w:p>
    <w:p w14:paraId="2F5EA995" w14:textId="77777777" w:rsidR="00BB7118" w:rsidRPr="00A863A8" w:rsidRDefault="00BB7118" w:rsidP="00B246F2">
      <w:pPr>
        <w:pStyle w:val="BodyText"/>
      </w:pPr>
      <w:r w:rsidRPr="00A863A8">
        <w:t>17 December</w:t>
      </w:r>
      <w:r w:rsidR="000D1E15" w:rsidRPr="00A863A8">
        <w:t xml:space="preserve">: </w:t>
      </w:r>
      <w:r w:rsidRPr="00A863A8">
        <w:t>The 45</w:t>
      </w:r>
      <w:r w:rsidRPr="00BA04AE">
        <w:rPr>
          <w:vertAlign w:val="superscript"/>
        </w:rPr>
        <w:t>th</w:t>
      </w:r>
      <w:r w:rsidR="00BA04AE">
        <w:t xml:space="preserve"> </w:t>
      </w:r>
      <w:r w:rsidRPr="00A863A8">
        <w:t>Anniversary of the first powered flight by the Wright brothers</w:t>
      </w:r>
      <w:r w:rsidR="00BA04AE">
        <w:fldChar w:fldCharType="begin"/>
      </w:r>
      <w:r w:rsidR="00BA04AE">
        <w:instrText xml:space="preserve"> XE "</w:instrText>
      </w:r>
      <w:r w:rsidR="00BA04AE" w:rsidRPr="00674114">
        <w:instrText>Wright brothers</w:instrText>
      </w:r>
      <w:r w:rsidR="00BA04AE">
        <w:instrText xml:space="preserve">" </w:instrText>
      </w:r>
      <w:r w:rsidR="00BA04AE">
        <w:fldChar w:fldCharType="end"/>
      </w:r>
      <w:r w:rsidRPr="00A863A8">
        <w:t xml:space="preserve"> is celebrated by the return to the Smithsonian Institution</w:t>
      </w:r>
      <w:r w:rsidR="00BA04AE">
        <w:fldChar w:fldCharType="begin"/>
      </w:r>
      <w:r w:rsidR="00BA04AE">
        <w:instrText xml:space="preserve"> XE "</w:instrText>
      </w:r>
      <w:r w:rsidR="00BA04AE" w:rsidRPr="00F33F25">
        <w:instrText>Smithsonian Institution</w:instrText>
      </w:r>
      <w:r w:rsidR="00BA04AE">
        <w:instrText xml:space="preserve">" </w:instrText>
      </w:r>
      <w:r w:rsidR="00BA04AE">
        <w:fldChar w:fldCharType="end"/>
      </w:r>
      <w:r w:rsidRPr="00A863A8">
        <w:t xml:space="preserve"> of the original Wright Kitty Hawk Flyer</w:t>
      </w:r>
      <w:r w:rsidR="00BA04AE">
        <w:fldChar w:fldCharType="begin"/>
      </w:r>
      <w:r w:rsidR="00BA04AE">
        <w:instrText xml:space="preserve"> XE "</w:instrText>
      </w:r>
      <w:r w:rsidR="00BA04AE" w:rsidRPr="00C01517">
        <w:instrText>Wright Kitty Hawk Flyer</w:instrText>
      </w:r>
      <w:r w:rsidR="00BA04AE">
        <w:instrText xml:space="preserve">" </w:instrText>
      </w:r>
      <w:r w:rsidR="00BA04AE">
        <w:fldChar w:fldCharType="end"/>
      </w:r>
      <w:r w:rsidRPr="00A863A8">
        <w:t xml:space="preserve"> which had been on display in the London Science Museum</w:t>
      </w:r>
      <w:r w:rsidR="00BA04AE">
        <w:fldChar w:fldCharType="begin"/>
      </w:r>
      <w:r w:rsidR="00BA04AE">
        <w:instrText xml:space="preserve"> XE "</w:instrText>
      </w:r>
      <w:r w:rsidR="00BA04AE" w:rsidRPr="00C73A3D">
        <w:instrText>London Science Museum</w:instrText>
      </w:r>
      <w:r w:rsidR="00BA04AE">
        <w:instrText xml:space="preserve">" </w:instrText>
      </w:r>
      <w:r w:rsidR="00BA04AE">
        <w:fldChar w:fldCharType="end"/>
      </w:r>
      <w:r w:rsidRPr="00A863A8">
        <w:t xml:space="preserve"> for many years. </w:t>
      </w:r>
    </w:p>
    <w:p w14:paraId="5D9C937E" w14:textId="77777777" w:rsidR="00BB7118" w:rsidRPr="00A863A8" w:rsidRDefault="00BB7118" w:rsidP="00B246F2">
      <w:pPr>
        <w:pStyle w:val="BodyText"/>
      </w:pPr>
      <w:r w:rsidRPr="00A863A8">
        <w:t>29 December</w:t>
      </w:r>
      <w:r w:rsidR="000D1E15" w:rsidRPr="00A863A8">
        <w:t>: T</w:t>
      </w:r>
      <w:r w:rsidRPr="00A863A8">
        <w:t>he United States Defence Secretary</w:t>
      </w:r>
      <w:r w:rsidR="00BA04AE">
        <w:fldChar w:fldCharType="begin"/>
      </w:r>
      <w:r w:rsidR="00BA04AE">
        <w:instrText xml:space="preserve"> XE "</w:instrText>
      </w:r>
      <w:r w:rsidR="00BA04AE" w:rsidRPr="00427387">
        <w:instrText>United States Defence Secretary</w:instrText>
      </w:r>
      <w:r w:rsidR="00BA04AE">
        <w:instrText xml:space="preserve">" </w:instrText>
      </w:r>
      <w:r w:rsidR="00BA04AE">
        <w:fldChar w:fldCharType="end"/>
      </w:r>
      <w:r w:rsidRPr="00A863A8">
        <w:t xml:space="preserve"> announces that work has begun on 'an earth satellite vehicle program'.</w:t>
      </w:r>
    </w:p>
    <w:p w14:paraId="5AD324DC" w14:textId="77777777" w:rsidR="00BB7118" w:rsidRPr="00BB7118" w:rsidRDefault="00BB7118" w:rsidP="00A863A8">
      <w:pPr>
        <w:pStyle w:val="Heading3"/>
      </w:pPr>
      <w:r w:rsidRPr="00BB7118">
        <w:t>World Aviation in 1949</w:t>
      </w:r>
    </w:p>
    <w:p w14:paraId="7139EED3" w14:textId="77777777" w:rsidR="00BB7118" w:rsidRPr="00BB7118" w:rsidRDefault="00BB7118" w:rsidP="00B246F2">
      <w:pPr>
        <w:pStyle w:val="BodyText"/>
      </w:pPr>
      <w:r w:rsidRPr="00BB7118">
        <w:t>4 February</w:t>
      </w:r>
      <w:r w:rsidR="000D1E15">
        <w:t xml:space="preserve">: </w:t>
      </w:r>
      <w:r w:rsidRPr="00BB7118">
        <w:t>The United States Civil Aviation Authority (CAA)</w:t>
      </w:r>
      <w:r w:rsidR="00BA04AE">
        <w:fldChar w:fldCharType="begin"/>
      </w:r>
      <w:r w:rsidR="00BA04AE">
        <w:instrText xml:space="preserve"> XE "</w:instrText>
      </w:r>
      <w:r w:rsidR="00BA04AE" w:rsidRPr="00081B63">
        <w:instrText>United States Civil Aviation Authority (CAA)</w:instrText>
      </w:r>
      <w:r w:rsidR="00BA04AE">
        <w:instrText xml:space="preserve">" </w:instrText>
      </w:r>
      <w:r w:rsidR="00BA04AE">
        <w:fldChar w:fldCharType="end"/>
      </w:r>
      <w:r w:rsidRPr="00BB7118">
        <w:t xml:space="preserve"> authorises the use of Ground-Controlled Approach (GCA)</w:t>
      </w:r>
      <w:r w:rsidR="00BA04AE">
        <w:fldChar w:fldCharType="begin"/>
      </w:r>
      <w:r w:rsidR="00BA04AE">
        <w:instrText xml:space="preserve"> XE "</w:instrText>
      </w:r>
      <w:r w:rsidR="00BA04AE" w:rsidRPr="00FA6420">
        <w:instrText>Ground-Controlled Approach (GCA)</w:instrText>
      </w:r>
      <w:r w:rsidR="00BA04AE">
        <w:instrText xml:space="preserve">" </w:instrText>
      </w:r>
      <w:r w:rsidR="00BA04AE">
        <w:fldChar w:fldCharType="end"/>
      </w:r>
      <w:r w:rsidRPr="00BB7118">
        <w:t xml:space="preserve"> radar as a primary landing aid in bad weather. </w:t>
      </w:r>
    </w:p>
    <w:p w14:paraId="568C0BDD" w14:textId="77777777" w:rsidR="00BB7118" w:rsidRPr="00BB7118" w:rsidRDefault="00BB7118" w:rsidP="00B246F2">
      <w:pPr>
        <w:pStyle w:val="BodyText"/>
      </w:pPr>
      <w:r w:rsidRPr="00BB7118">
        <w:t>24 February</w:t>
      </w:r>
      <w:r w:rsidR="000D1E15">
        <w:t xml:space="preserve">: </w:t>
      </w:r>
      <w:r w:rsidRPr="00BB7118">
        <w:t>Termination of the Arab-Israeli war</w:t>
      </w:r>
      <w:r w:rsidR="00BA04AE">
        <w:fldChar w:fldCharType="begin"/>
      </w:r>
      <w:r w:rsidR="00BA04AE">
        <w:instrText xml:space="preserve"> XE "</w:instrText>
      </w:r>
      <w:r w:rsidR="00BA04AE" w:rsidRPr="00521AD1">
        <w:instrText>Arab-Israeli war</w:instrText>
      </w:r>
      <w:r w:rsidR="00BA04AE">
        <w:instrText xml:space="preserve">" </w:instrText>
      </w:r>
      <w:r w:rsidR="00BA04AE">
        <w:fldChar w:fldCharType="end"/>
      </w:r>
      <w:r w:rsidRPr="00BB7118">
        <w:t xml:space="preserve"> is confirmed by an Armistice signed on </w:t>
      </w:r>
      <w:r w:rsidR="009114D8">
        <w:t xml:space="preserve">the island of </w:t>
      </w:r>
      <w:r w:rsidRPr="00BB7118">
        <w:t>Rhodes.</w:t>
      </w:r>
    </w:p>
    <w:p w14:paraId="55AFF6D3" w14:textId="77777777" w:rsidR="00BB7118" w:rsidRPr="00BB7118" w:rsidRDefault="00BB7118" w:rsidP="00B246F2">
      <w:pPr>
        <w:pStyle w:val="BodyText"/>
      </w:pPr>
      <w:r w:rsidRPr="00BB7118">
        <w:t>26 February - 2 March</w:t>
      </w:r>
      <w:r w:rsidR="000D1E15">
        <w:t xml:space="preserve">: </w:t>
      </w:r>
      <w:r w:rsidRPr="00BB7118">
        <w:t>The first non-stop round the world flight is made by the United States Air Force</w:t>
      </w:r>
      <w:r w:rsidR="00BA04AE">
        <w:fldChar w:fldCharType="begin"/>
      </w:r>
      <w:r w:rsidR="00BA04AE">
        <w:instrText xml:space="preserve"> XE "</w:instrText>
      </w:r>
      <w:r w:rsidR="00BA04AE" w:rsidRPr="00EC0B1D">
        <w:instrText>United States Air Force</w:instrText>
      </w:r>
      <w:r w:rsidR="00BA04AE">
        <w:instrText xml:space="preserve">" </w:instrText>
      </w:r>
      <w:r w:rsidR="00BA04AE">
        <w:fldChar w:fldCharType="end"/>
      </w:r>
      <w:r w:rsidRPr="00BB7118">
        <w:t xml:space="preserve"> (USAF) </w:t>
      </w:r>
      <w:r w:rsidR="00BA04AE">
        <w:t xml:space="preserve">Boeing </w:t>
      </w:r>
      <w:r w:rsidRPr="00BB7118">
        <w:t>B</w:t>
      </w:r>
      <w:r w:rsidR="00BA04AE">
        <w:t>-</w:t>
      </w:r>
      <w:r w:rsidRPr="00BB7118">
        <w:t>50 'Lucky Lady II',</w:t>
      </w:r>
      <w:r w:rsidR="00BA04AE">
        <w:fldChar w:fldCharType="begin"/>
      </w:r>
      <w:r w:rsidR="00BA04AE">
        <w:instrText xml:space="preserve"> XE "</w:instrText>
      </w:r>
      <w:r w:rsidR="00BA04AE" w:rsidRPr="000761EB">
        <w:instrText>Boeing B-50 'Lucky Lady II',</w:instrText>
      </w:r>
      <w:r w:rsidR="00BA04AE">
        <w:instrText xml:space="preserve">" </w:instrText>
      </w:r>
      <w:r w:rsidR="00BA04AE">
        <w:fldChar w:fldCharType="end"/>
      </w:r>
      <w:r w:rsidRPr="00BB7118">
        <w:t xml:space="preserve"> piloted by Captain James Gallagher</w:t>
      </w:r>
      <w:r w:rsidR="00BA04AE">
        <w:fldChar w:fldCharType="begin"/>
      </w:r>
      <w:r w:rsidR="00BA04AE">
        <w:instrText xml:space="preserve"> XE "</w:instrText>
      </w:r>
      <w:r w:rsidR="00BA04AE" w:rsidRPr="00E839C7">
        <w:instrText>Captain James Gallagher</w:instrText>
      </w:r>
      <w:r w:rsidR="00BA04AE">
        <w:instrText xml:space="preserve">" </w:instrText>
      </w:r>
      <w:r w:rsidR="00BA04AE">
        <w:fldChar w:fldCharType="end"/>
      </w:r>
      <w:r w:rsidRPr="00BB7118">
        <w:t>. The air</w:t>
      </w:r>
      <w:r w:rsidR="00652A8B">
        <w:t>craf</w:t>
      </w:r>
      <w:r w:rsidRPr="00BB7118">
        <w:t>t is refuelled in flight four times during its 94 hour</w:t>
      </w:r>
      <w:r w:rsidR="00907314">
        <w:t>s</w:t>
      </w:r>
      <w:r w:rsidRPr="00BB7118">
        <w:t xml:space="preserve"> flight and covers a distance of 37,742 kilometres (23,452 miles).</w:t>
      </w:r>
    </w:p>
    <w:p w14:paraId="5A9CD8D0" w14:textId="77777777" w:rsidR="00BB7118" w:rsidRPr="00BB7118" w:rsidRDefault="00BB7118" w:rsidP="00B246F2">
      <w:pPr>
        <w:pStyle w:val="BodyText"/>
      </w:pPr>
      <w:r w:rsidRPr="00BB7118">
        <w:t>30 March</w:t>
      </w:r>
      <w:r w:rsidR="000D1E15">
        <w:t xml:space="preserve">: </w:t>
      </w:r>
      <w:r w:rsidRPr="00BB7118">
        <w:t xml:space="preserve">A </w:t>
      </w:r>
      <w:r w:rsidR="00F654ED">
        <w:t>Federal b</w:t>
      </w:r>
      <w:r w:rsidRPr="00BB7118">
        <w:t>ill in the USA authorises the establishment of a permanent radar defence network.</w:t>
      </w:r>
    </w:p>
    <w:p w14:paraId="4E368D70" w14:textId="77777777" w:rsidR="00BB7118" w:rsidRPr="00BB7118" w:rsidRDefault="00BB7118" w:rsidP="00B246F2">
      <w:pPr>
        <w:pStyle w:val="BodyText"/>
      </w:pPr>
      <w:r w:rsidRPr="00BB7118">
        <w:t>4 April</w:t>
      </w:r>
      <w:r w:rsidR="000D1E15">
        <w:t xml:space="preserve">: </w:t>
      </w:r>
      <w:r w:rsidRPr="00BB7118">
        <w:t>The North Atlantic Treaty Organisation (NATO)</w:t>
      </w:r>
      <w:r w:rsidR="00BA04AE">
        <w:fldChar w:fldCharType="begin"/>
      </w:r>
      <w:r w:rsidR="00BA04AE">
        <w:instrText xml:space="preserve"> XE "</w:instrText>
      </w:r>
      <w:r w:rsidR="00BA04AE" w:rsidRPr="007E320B">
        <w:instrText>North Atlantic Treaty Organisation (NATO)</w:instrText>
      </w:r>
      <w:r w:rsidR="00BA04AE">
        <w:instrText xml:space="preserve">" </w:instrText>
      </w:r>
      <w:r w:rsidR="00BA04AE">
        <w:fldChar w:fldCharType="end"/>
      </w:r>
      <w:r w:rsidRPr="00BB7118">
        <w:t xml:space="preserve"> is established, following the signature of twelve nations at Washington DC</w:t>
      </w:r>
      <w:r w:rsidR="00BA04AE">
        <w:fldChar w:fldCharType="begin"/>
      </w:r>
      <w:r w:rsidR="00BA04AE">
        <w:instrText xml:space="preserve"> XE "</w:instrText>
      </w:r>
      <w:r w:rsidR="00BA04AE" w:rsidRPr="004F2D15">
        <w:instrText>Washington DC</w:instrText>
      </w:r>
      <w:r w:rsidR="00BA04AE">
        <w:instrText xml:space="preserve">" </w:instrText>
      </w:r>
      <w:r w:rsidR="00BA04AE">
        <w:fldChar w:fldCharType="end"/>
      </w:r>
      <w:r w:rsidRPr="00BB7118">
        <w:t>. It becomes effective on 24 August 1949.</w:t>
      </w:r>
    </w:p>
    <w:p w14:paraId="1DDCCE6B" w14:textId="77777777" w:rsidR="00BB7118" w:rsidRPr="00BB7118" w:rsidRDefault="00BB7118" w:rsidP="00B246F2">
      <w:pPr>
        <w:pStyle w:val="BodyText"/>
      </w:pPr>
      <w:r w:rsidRPr="00BB7118">
        <w:t>16 April</w:t>
      </w:r>
      <w:r w:rsidR="000D1E15">
        <w:t xml:space="preserve">: </w:t>
      </w:r>
      <w:r w:rsidRPr="00BB7118">
        <w:t>The peak day of the Berlin Airlift</w:t>
      </w:r>
      <w:r w:rsidR="00BA04AE">
        <w:fldChar w:fldCharType="begin"/>
      </w:r>
      <w:r w:rsidR="00BA04AE">
        <w:instrText xml:space="preserve"> XE "</w:instrText>
      </w:r>
      <w:r w:rsidR="00BA04AE" w:rsidRPr="005C6777">
        <w:instrText>Berlin Airlift</w:instrText>
      </w:r>
      <w:r w:rsidR="00BA04AE">
        <w:instrText xml:space="preserve">" </w:instrText>
      </w:r>
      <w:r w:rsidR="00BA04AE">
        <w:fldChar w:fldCharType="end"/>
      </w:r>
      <w:r w:rsidRPr="00BB7118">
        <w:t xml:space="preserve"> - 1,398 sorties carry 12,940 tons of supplies in a 24 hour</w:t>
      </w:r>
      <w:r w:rsidR="00907314">
        <w:t xml:space="preserve"> -</w:t>
      </w:r>
      <w:r w:rsidRPr="00BB7118">
        <w:t xml:space="preserve"> period.</w:t>
      </w:r>
    </w:p>
    <w:p w14:paraId="3AE79259" w14:textId="77777777" w:rsidR="00BB7118" w:rsidRPr="00BB7118" w:rsidRDefault="00BB7118" w:rsidP="00B246F2">
      <w:pPr>
        <w:pStyle w:val="BodyText"/>
      </w:pPr>
      <w:r w:rsidRPr="00BB7118">
        <w:t>26 April</w:t>
      </w:r>
      <w:r w:rsidR="000D1E15">
        <w:t xml:space="preserve">: </w:t>
      </w:r>
      <w:r w:rsidRPr="00BB7118">
        <w:t>A flight-refuelled world endurance record is completed in the United States, when Bill Barris</w:t>
      </w:r>
      <w:r w:rsidR="00BA04AE">
        <w:fldChar w:fldCharType="begin"/>
      </w:r>
      <w:r w:rsidR="00BA04AE">
        <w:instrText xml:space="preserve"> XE "</w:instrText>
      </w:r>
      <w:r w:rsidR="00BA04AE" w:rsidRPr="009B2F6E">
        <w:instrText>Bill Barris</w:instrText>
      </w:r>
      <w:r w:rsidR="00BA04AE">
        <w:instrText xml:space="preserve">" </w:instrText>
      </w:r>
      <w:r w:rsidR="00BA04AE">
        <w:fldChar w:fldCharType="end"/>
      </w:r>
      <w:r w:rsidRPr="00BB7118">
        <w:t xml:space="preserve"> and Dick Reidel</w:t>
      </w:r>
      <w:r w:rsidR="00BA04AE">
        <w:fldChar w:fldCharType="begin"/>
      </w:r>
      <w:r w:rsidR="00BA04AE">
        <w:instrText xml:space="preserve"> XE "</w:instrText>
      </w:r>
      <w:r w:rsidR="00BA04AE" w:rsidRPr="00930D24">
        <w:instrText>Dick Reidel</w:instrText>
      </w:r>
      <w:r w:rsidR="00BA04AE">
        <w:instrText xml:space="preserve">" </w:instrText>
      </w:r>
      <w:r w:rsidR="00BA04AE">
        <w:fldChar w:fldCharType="end"/>
      </w:r>
      <w:r w:rsidRPr="00BB7118">
        <w:t>, flying an Aeronca Chief</w:t>
      </w:r>
      <w:r w:rsidR="00BA04AE">
        <w:fldChar w:fldCharType="begin"/>
      </w:r>
      <w:r w:rsidR="00BA04AE">
        <w:instrText xml:space="preserve"> XE "</w:instrText>
      </w:r>
      <w:r w:rsidR="00BA04AE" w:rsidRPr="00330AB7">
        <w:instrText>Aeronca Chief</w:instrText>
      </w:r>
      <w:r w:rsidR="00BA04AE">
        <w:instrText xml:space="preserve">" </w:instrText>
      </w:r>
      <w:r w:rsidR="00BA04AE">
        <w:fldChar w:fldCharType="end"/>
      </w:r>
      <w:r w:rsidRPr="00BB7118">
        <w:t xml:space="preserve"> light</w:t>
      </w:r>
      <w:r w:rsidR="005F0D35">
        <w:t xml:space="preserve"> </w:t>
      </w:r>
      <w:r w:rsidRPr="00BB7118">
        <w:t>plane 'Sunkist Lady'</w:t>
      </w:r>
      <w:r w:rsidR="00812769">
        <w:fldChar w:fldCharType="begin"/>
      </w:r>
      <w:r w:rsidR="00812769">
        <w:instrText xml:space="preserve"> XE "</w:instrText>
      </w:r>
      <w:r w:rsidR="00812769" w:rsidRPr="007B3424">
        <w:instrText>'Sunkist Lady'</w:instrText>
      </w:r>
      <w:r w:rsidR="00812769">
        <w:instrText xml:space="preserve">" </w:instrText>
      </w:r>
      <w:r w:rsidR="00812769">
        <w:fldChar w:fldCharType="end"/>
      </w:r>
      <w:r w:rsidRPr="00BB7118">
        <w:t xml:space="preserve">, stay airborne for 1,008 hours 1 minute (one minute over six weeks). Fuel and food </w:t>
      </w:r>
      <w:r w:rsidR="0065759D">
        <w:t>were</w:t>
      </w:r>
      <w:r w:rsidRPr="00BB7118">
        <w:t xml:space="preserve"> hauled up daily from a Jeep speeding below.</w:t>
      </w:r>
    </w:p>
    <w:p w14:paraId="60E63201" w14:textId="6F5B1F33" w:rsidR="00BB7118" w:rsidRDefault="00BB7118" w:rsidP="00B246F2">
      <w:pPr>
        <w:pStyle w:val="BodyText"/>
      </w:pPr>
      <w:r w:rsidRPr="00BB7118">
        <w:lastRenderedPageBreak/>
        <w:t>1 May</w:t>
      </w:r>
      <w:r w:rsidR="000D1E15">
        <w:t xml:space="preserve">: </w:t>
      </w:r>
      <w:r w:rsidRPr="00BB7118">
        <w:t>The Air Arm, Hong Kong</w:t>
      </w:r>
      <w:r w:rsidR="00E77C16">
        <w:fldChar w:fldCharType="begin"/>
      </w:r>
      <w:r w:rsidR="00E77C16">
        <w:instrText xml:space="preserve"> XE "</w:instrText>
      </w:r>
      <w:r w:rsidR="00E77C16" w:rsidRPr="008D285E">
        <w:instrText>Hong Kong</w:instrText>
      </w:r>
      <w:r w:rsidR="00E77C16">
        <w:instrText xml:space="preserve">" </w:instrText>
      </w:r>
      <w:r w:rsidR="00E77C16">
        <w:fldChar w:fldCharType="end"/>
      </w:r>
      <w:r w:rsidRPr="00BB7118">
        <w:t xml:space="preserve"> Defence Force</w:t>
      </w:r>
      <w:r w:rsidR="00F31734">
        <w:fldChar w:fldCharType="begin"/>
      </w:r>
      <w:r w:rsidR="00F31734">
        <w:instrText xml:space="preserve"> XE "</w:instrText>
      </w:r>
      <w:r w:rsidR="00F31734" w:rsidRPr="007379BF">
        <w:instrText>Hong Kong Defence Force</w:instrText>
      </w:r>
      <w:r w:rsidR="00F31734">
        <w:instrText xml:space="preserve">" </w:instrText>
      </w:r>
      <w:r w:rsidR="00F31734">
        <w:fldChar w:fldCharType="end"/>
      </w:r>
      <w:r w:rsidRPr="00BB7118">
        <w:t xml:space="preserve"> is established with Royal Air Force</w:t>
      </w:r>
      <w:r w:rsidR="00BA04AE">
        <w:fldChar w:fldCharType="begin"/>
      </w:r>
      <w:r w:rsidR="00BA04AE">
        <w:instrText xml:space="preserve"> XE "</w:instrText>
      </w:r>
      <w:r w:rsidR="00BA04AE" w:rsidRPr="00554ACC">
        <w:instrText>Royal Air Force</w:instrText>
      </w:r>
      <w:r w:rsidR="00BA04AE">
        <w:instrText xml:space="preserve">" </w:instrText>
      </w:r>
      <w:r w:rsidR="00BA04AE">
        <w:fldChar w:fldCharType="end"/>
      </w:r>
      <w:r w:rsidRPr="00BB7118">
        <w:t xml:space="preserve"> (</w:t>
      </w:r>
      <w:r w:rsidR="0058370D">
        <w:t>RAF</w:t>
      </w:r>
      <w:r w:rsidRPr="00BB7118">
        <w:t>) assistance. It adopts the title Royal Hong Kong Auxiliary Air Force</w:t>
      </w:r>
      <w:r w:rsidR="00F31734">
        <w:fldChar w:fldCharType="begin"/>
      </w:r>
      <w:r w:rsidR="00F31734">
        <w:instrText xml:space="preserve"> XE "</w:instrText>
      </w:r>
      <w:r w:rsidR="00F31734" w:rsidRPr="00C101FE">
        <w:instrText>Royal Hong Kong Auxiliary Air Force</w:instrText>
      </w:r>
      <w:r w:rsidR="00F31734">
        <w:instrText xml:space="preserve">" </w:instrText>
      </w:r>
      <w:r w:rsidR="00F31734">
        <w:fldChar w:fldCharType="end"/>
      </w:r>
      <w:r w:rsidRPr="00BB7118">
        <w:t xml:space="preserve"> in 1970.</w:t>
      </w:r>
    </w:p>
    <w:p w14:paraId="7A1929C0" w14:textId="77777777" w:rsidR="00BB7118" w:rsidRPr="00BB7118" w:rsidRDefault="00BB7118" w:rsidP="00B246F2">
      <w:pPr>
        <w:pStyle w:val="BodyText"/>
      </w:pPr>
      <w:r w:rsidRPr="00BB7118">
        <w:t>12 May</w:t>
      </w:r>
      <w:r w:rsidR="000D1E15">
        <w:t xml:space="preserve">: </w:t>
      </w:r>
      <w:r w:rsidRPr="00BB7118">
        <w:t>The Soviet Union</w:t>
      </w:r>
      <w:r w:rsidR="00F31734">
        <w:fldChar w:fldCharType="begin"/>
      </w:r>
      <w:r w:rsidR="00F31734">
        <w:instrText xml:space="preserve"> XE "</w:instrText>
      </w:r>
      <w:r w:rsidR="00F31734" w:rsidRPr="00C55350">
        <w:instrText>Soviet Union</w:instrText>
      </w:r>
      <w:r w:rsidR="00F31734">
        <w:instrText xml:space="preserve">" </w:instrText>
      </w:r>
      <w:r w:rsidR="00F31734">
        <w:fldChar w:fldCharType="end"/>
      </w:r>
      <w:r w:rsidRPr="00BB7118">
        <w:t xml:space="preserve"> ends the blockade of Berlin, but the Allied airlift continues until 30 September 1949 to build up stocks in the city.</w:t>
      </w:r>
    </w:p>
    <w:p w14:paraId="32639F57" w14:textId="77777777" w:rsidR="00BB7118" w:rsidRPr="00BB7118" w:rsidRDefault="00BB7118" w:rsidP="00B246F2">
      <w:pPr>
        <w:pStyle w:val="BodyText"/>
      </w:pPr>
      <w:r w:rsidRPr="00BB7118">
        <w:t>18 May</w:t>
      </w:r>
      <w:r w:rsidR="000D1E15">
        <w:t xml:space="preserve">: </w:t>
      </w:r>
      <w:r w:rsidRPr="00BB7118">
        <w:t>The first New York helicopter station is established at Pier 41 East River.</w:t>
      </w:r>
    </w:p>
    <w:p w14:paraId="32E4985C" w14:textId="77777777" w:rsidR="00BB7118" w:rsidRDefault="00BB7118" w:rsidP="00B246F2">
      <w:pPr>
        <w:pStyle w:val="BodyText"/>
      </w:pPr>
      <w:r w:rsidRPr="00BB7118">
        <w:t>21 May</w:t>
      </w:r>
      <w:r w:rsidR="000D1E15">
        <w:t xml:space="preserve">: </w:t>
      </w:r>
      <w:r w:rsidRPr="00BB7118">
        <w:t>A Sikorsky S52</w:t>
      </w:r>
      <w:r w:rsidR="00F31734">
        <w:fldChar w:fldCharType="begin"/>
      </w:r>
      <w:r w:rsidR="00F31734">
        <w:instrText xml:space="preserve"> XE "</w:instrText>
      </w:r>
      <w:r w:rsidR="00F31734" w:rsidRPr="00B870C3">
        <w:instrText>Sikorsky S52</w:instrText>
      </w:r>
      <w:r w:rsidR="00F31734">
        <w:instrText xml:space="preserve">" </w:instrText>
      </w:r>
      <w:r w:rsidR="00F31734">
        <w:fldChar w:fldCharType="end"/>
      </w:r>
      <w:r w:rsidRPr="00BB7118">
        <w:t xml:space="preserve"> helicopter establishes a new helicopter altitude record of 6,468 metres (21,220 feet) over Stratford</w:t>
      </w:r>
      <w:r w:rsidR="00F31734">
        <w:fldChar w:fldCharType="begin"/>
      </w:r>
      <w:r w:rsidR="00F31734">
        <w:instrText xml:space="preserve"> XE "</w:instrText>
      </w:r>
      <w:r w:rsidR="00F31734" w:rsidRPr="001E326E">
        <w:instrText>Stratford</w:instrText>
      </w:r>
      <w:r w:rsidR="00F31734">
        <w:instrText xml:space="preserve">" </w:instrText>
      </w:r>
      <w:r w:rsidR="00F31734">
        <w:fldChar w:fldCharType="end"/>
      </w:r>
      <w:r w:rsidRPr="00BB7118">
        <w:t xml:space="preserve"> in Connecticut.</w:t>
      </w:r>
    </w:p>
    <w:p w14:paraId="06B5CD67" w14:textId="77777777" w:rsidR="00BB7118" w:rsidRPr="00BB7118" w:rsidRDefault="00BB7118" w:rsidP="00B246F2">
      <w:pPr>
        <w:pStyle w:val="BodyText"/>
      </w:pPr>
      <w:r w:rsidRPr="00BB7118">
        <w:t>26 June</w:t>
      </w:r>
      <w:r w:rsidR="000D1E15">
        <w:t xml:space="preserve">: </w:t>
      </w:r>
      <w:r w:rsidRPr="00BB7118">
        <w:t>The first anniversary of the Berlin Airlift</w:t>
      </w:r>
      <w:r w:rsidR="00BA04AE">
        <w:fldChar w:fldCharType="begin"/>
      </w:r>
      <w:r w:rsidR="00BA04AE">
        <w:instrText xml:space="preserve"> XE "</w:instrText>
      </w:r>
      <w:r w:rsidR="00BA04AE" w:rsidRPr="005C6777">
        <w:instrText>Berlin Airlift</w:instrText>
      </w:r>
      <w:r w:rsidR="00BA04AE">
        <w:instrText xml:space="preserve">" </w:instrText>
      </w:r>
      <w:r w:rsidR="00BA04AE">
        <w:fldChar w:fldCharType="end"/>
      </w:r>
      <w:r w:rsidRPr="00BB7118">
        <w:t xml:space="preserve"> - 1.8 million tons of supplies has been airlifted in.</w:t>
      </w:r>
    </w:p>
    <w:p w14:paraId="0795A2F1" w14:textId="77777777" w:rsidR="00BB7118" w:rsidRPr="00BB7118" w:rsidRDefault="00BB7118" w:rsidP="00B246F2">
      <w:pPr>
        <w:pStyle w:val="BodyText"/>
      </w:pPr>
      <w:r w:rsidRPr="00BB7118">
        <w:t>9 August</w:t>
      </w:r>
      <w:r w:rsidR="000D1E15">
        <w:t xml:space="preserve">: </w:t>
      </w:r>
      <w:r w:rsidRPr="00BB7118">
        <w:t>The first use in the United States of an ejection seat for an emergency escape from an air</w:t>
      </w:r>
      <w:r w:rsidR="00652A8B">
        <w:t>craf</w:t>
      </w:r>
      <w:r w:rsidRPr="00BB7118">
        <w:t>t. Lieutenant J.L. Fruin</w:t>
      </w:r>
      <w:r w:rsidR="00F31734">
        <w:fldChar w:fldCharType="begin"/>
      </w:r>
      <w:r w:rsidR="00F31734">
        <w:instrText xml:space="preserve"> XE "</w:instrText>
      </w:r>
      <w:r w:rsidR="00F31734" w:rsidRPr="00E91400">
        <w:instrText>Lieutenant J.L. Fruin</w:instrText>
      </w:r>
      <w:r w:rsidR="00F31734">
        <w:instrText xml:space="preserve">" </w:instrText>
      </w:r>
      <w:r w:rsidR="00F31734">
        <w:fldChar w:fldCharType="end"/>
      </w:r>
      <w:r w:rsidRPr="00BB7118">
        <w:t xml:space="preserve"> of the United States Navy</w:t>
      </w:r>
      <w:r w:rsidR="00F31734">
        <w:fldChar w:fldCharType="begin"/>
      </w:r>
      <w:r w:rsidR="00F31734">
        <w:instrText xml:space="preserve"> XE "</w:instrText>
      </w:r>
      <w:r w:rsidR="00F31734" w:rsidRPr="00967676">
        <w:instrText>United States Navy</w:instrText>
      </w:r>
      <w:r w:rsidR="00F31734">
        <w:instrText xml:space="preserve">" </w:instrText>
      </w:r>
      <w:r w:rsidR="00F31734">
        <w:fldChar w:fldCharType="end"/>
      </w:r>
      <w:r w:rsidRPr="00BB7118">
        <w:t xml:space="preserve"> (USN) ejects from a McDonnell F2H-1 Banshee</w:t>
      </w:r>
      <w:r w:rsidR="00F31734">
        <w:fldChar w:fldCharType="begin"/>
      </w:r>
      <w:r w:rsidR="00F31734">
        <w:instrText xml:space="preserve"> XE "</w:instrText>
      </w:r>
      <w:r w:rsidR="00F31734" w:rsidRPr="001A4656">
        <w:instrText>McDonnell F2H-1 Banshee</w:instrText>
      </w:r>
      <w:r w:rsidR="00F31734">
        <w:instrText xml:space="preserve">" </w:instrText>
      </w:r>
      <w:r w:rsidR="00F31734">
        <w:fldChar w:fldCharType="end"/>
      </w:r>
      <w:r w:rsidRPr="00BB7118">
        <w:t xml:space="preserve"> flying in excess of 925</w:t>
      </w:r>
      <w:r w:rsidR="007E3B41">
        <w:t xml:space="preserve"> </w:t>
      </w:r>
      <w:r w:rsidRPr="00BB7118">
        <w:t>kph (575</w:t>
      </w:r>
      <w:r w:rsidR="007E3B41">
        <w:t xml:space="preserve"> </w:t>
      </w:r>
      <w:r w:rsidRPr="00BB7118">
        <w:t>mph) near Walterboro</w:t>
      </w:r>
      <w:r w:rsidR="00F31734">
        <w:fldChar w:fldCharType="begin"/>
      </w:r>
      <w:r w:rsidR="00F31734">
        <w:instrText xml:space="preserve"> XE "</w:instrText>
      </w:r>
      <w:r w:rsidR="00F31734" w:rsidRPr="00124377">
        <w:instrText>Walterboro</w:instrText>
      </w:r>
      <w:r w:rsidR="00F31734">
        <w:instrText xml:space="preserve">" </w:instrText>
      </w:r>
      <w:r w:rsidR="00F31734">
        <w:fldChar w:fldCharType="end"/>
      </w:r>
      <w:r w:rsidRPr="00BB7118">
        <w:t xml:space="preserve"> in South Carolina.</w:t>
      </w:r>
    </w:p>
    <w:p w14:paraId="1298A5B6" w14:textId="77777777" w:rsidR="00BB7118" w:rsidRPr="00BB7118" w:rsidRDefault="00BB7118" w:rsidP="00B246F2">
      <w:pPr>
        <w:pStyle w:val="BodyText"/>
      </w:pPr>
      <w:r w:rsidRPr="00BB7118">
        <w:t>10 August</w:t>
      </w:r>
      <w:r w:rsidR="000D1E15">
        <w:t xml:space="preserve">: </w:t>
      </w:r>
      <w:r w:rsidRPr="00BB7118">
        <w:t>The first jet airliner air mail is flown in a Canadian Avro Jetliner from Toronto to New York.</w:t>
      </w:r>
    </w:p>
    <w:p w14:paraId="0519E667" w14:textId="77777777" w:rsidR="00BB7118" w:rsidRPr="00BB7118" w:rsidRDefault="00BB7118" w:rsidP="00B246F2">
      <w:pPr>
        <w:pStyle w:val="BodyText"/>
      </w:pPr>
      <w:r w:rsidRPr="00BB7118">
        <w:t>23 September</w:t>
      </w:r>
      <w:r w:rsidR="000D1E15">
        <w:t xml:space="preserve">: </w:t>
      </w:r>
      <w:r w:rsidRPr="00BB7118">
        <w:t>The Soviet Union</w:t>
      </w:r>
      <w:r w:rsidR="00F31734">
        <w:fldChar w:fldCharType="begin"/>
      </w:r>
      <w:r w:rsidR="00F31734">
        <w:instrText xml:space="preserve"> XE "</w:instrText>
      </w:r>
      <w:r w:rsidR="00F31734" w:rsidRPr="00C55350">
        <w:instrText>Soviet Union</w:instrText>
      </w:r>
      <w:r w:rsidR="00F31734">
        <w:instrText xml:space="preserve">" </w:instrText>
      </w:r>
      <w:r w:rsidR="00F31734">
        <w:fldChar w:fldCharType="end"/>
      </w:r>
      <w:r w:rsidRPr="00BB7118">
        <w:t xml:space="preserve"> detonates its first atomic bomb and ends the United States nuclear monopoly.</w:t>
      </w:r>
    </w:p>
    <w:p w14:paraId="4DA8A222" w14:textId="77777777" w:rsidR="00BB7118" w:rsidRPr="00BB7118" w:rsidRDefault="00BB7118" w:rsidP="00B246F2">
      <w:pPr>
        <w:pStyle w:val="BodyText"/>
      </w:pPr>
      <w:r w:rsidRPr="00BB7118">
        <w:t>30 September</w:t>
      </w:r>
      <w:r w:rsidR="000D1E15">
        <w:t xml:space="preserve">: </w:t>
      </w:r>
      <w:r w:rsidRPr="00BB7118">
        <w:t>The Allied Berlin Airlift</w:t>
      </w:r>
      <w:r w:rsidR="00BA04AE">
        <w:fldChar w:fldCharType="begin"/>
      </w:r>
      <w:r w:rsidR="00BA04AE">
        <w:instrText xml:space="preserve"> XE "</w:instrText>
      </w:r>
      <w:r w:rsidR="00BA04AE" w:rsidRPr="005C6777">
        <w:instrText>Berlin Airlift</w:instrText>
      </w:r>
      <w:r w:rsidR="00BA04AE">
        <w:instrText xml:space="preserve">" </w:instrText>
      </w:r>
      <w:r w:rsidR="00BA04AE">
        <w:fldChar w:fldCharType="end"/>
      </w:r>
      <w:r w:rsidRPr="00BB7118">
        <w:t xml:space="preserve"> ends. During 15 months of operation, 2.25 million tons of supplies and equipment ha</w:t>
      </w:r>
      <w:r w:rsidR="00F654ED">
        <w:t>ve</w:t>
      </w:r>
      <w:r w:rsidRPr="00BB7118">
        <w:t xml:space="preserve"> been flown into Berlin.</w:t>
      </w:r>
    </w:p>
    <w:p w14:paraId="5960CC57" w14:textId="7026D81B" w:rsidR="00BB7118" w:rsidRPr="00BB7118" w:rsidRDefault="00BB7118" w:rsidP="00B246F2">
      <w:pPr>
        <w:pStyle w:val="BodyText"/>
        <w:rPr>
          <w:i/>
        </w:rPr>
      </w:pPr>
      <w:r w:rsidRPr="00BB7118">
        <w:t>18 November</w:t>
      </w:r>
      <w:r w:rsidR="000D1E15">
        <w:t xml:space="preserve">: </w:t>
      </w:r>
      <w:r w:rsidRPr="00BB7118">
        <w:t xml:space="preserve"> C</w:t>
      </w:r>
      <w:r w:rsidR="00F31734">
        <w:t>-</w:t>
      </w:r>
      <w:r w:rsidRPr="00BB7118">
        <w:t>74 Globemaster I</w:t>
      </w:r>
      <w:r w:rsidR="00F31734">
        <w:fldChar w:fldCharType="begin"/>
      </w:r>
      <w:r w:rsidR="00F31734">
        <w:instrText xml:space="preserve"> XE "</w:instrText>
      </w:r>
      <w:r w:rsidR="00F31734" w:rsidRPr="00316143">
        <w:instrText>C-74 Globemaster I</w:instrText>
      </w:r>
      <w:r w:rsidR="00F31734">
        <w:instrText xml:space="preserve">" </w:instrText>
      </w:r>
      <w:r w:rsidR="00F31734">
        <w:fldChar w:fldCharType="end"/>
      </w:r>
      <w:r w:rsidRPr="00BB7118">
        <w:t xml:space="preserve"> of the United States Air Force</w:t>
      </w:r>
      <w:r w:rsidR="00BA04AE">
        <w:fldChar w:fldCharType="begin"/>
      </w:r>
      <w:r w:rsidR="00BA04AE">
        <w:instrText xml:space="preserve"> XE "</w:instrText>
      </w:r>
      <w:r w:rsidR="00BA04AE" w:rsidRPr="00EC0B1D">
        <w:instrText>United States Air Force</w:instrText>
      </w:r>
      <w:r w:rsidR="00BA04AE">
        <w:instrText xml:space="preserve">" </w:instrText>
      </w:r>
      <w:r w:rsidR="00BA04AE">
        <w:fldChar w:fldCharType="end"/>
      </w:r>
      <w:r w:rsidRPr="00BB7118">
        <w:t xml:space="preserve"> (USAF) Military Air Transport Service (MATS)</w:t>
      </w:r>
      <w:r w:rsidR="00F31734">
        <w:fldChar w:fldCharType="begin"/>
      </w:r>
      <w:r w:rsidR="00F31734">
        <w:instrText xml:space="preserve"> XE "</w:instrText>
      </w:r>
      <w:r w:rsidR="00F31734" w:rsidRPr="00921C2C">
        <w:instrText>Military Air Transport Service (MATS)</w:instrText>
      </w:r>
      <w:r w:rsidR="00F31734">
        <w:instrText xml:space="preserve">" </w:instrText>
      </w:r>
      <w:r w:rsidR="00F31734">
        <w:fldChar w:fldCharType="end"/>
      </w:r>
      <w:r w:rsidRPr="00BB7118">
        <w:t xml:space="preserve"> lands at Marham</w:t>
      </w:r>
      <w:r w:rsidR="00F31734">
        <w:fldChar w:fldCharType="begin"/>
      </w:r>
      <w:r w:rsidR="00F31734">
        <w:instrText xml:space="preserve"> XE "</w:instrText>
      </w:r>
      <w:r w:rsidR="00F31734" w:rsidRPr="00105760">
        <w:instrText>Marham</w:instrText>
      </w:r>
      <w:r w:rsidR="00F31734">
        <w:instrText xml:space="preserve">" </w:instrText>
      </w:r>
      <w:r w:rsidR="00F31734">
        <w:fldChar w:fldCharType="end"/>
      </w:r>
      <w:r w:rsidRPr="00BB7118">
        <w:t xml:space="preserve"> in Norfolk </w:t>
      </w:r>
      <w:r w:rsidR="00907314">
        <w:t xml:space="preserve">U.K. </w:t>
      </w:r>
      <w:r w:rsidRPr="00BB7118">
        <w:t>after a non-stop flight from the United States. It carries a total of 103 passengers and crew, which is a record at the time for people crossing the North Atlantic in a single flight.</w:t>
      </w:r>
    </w:p>
    <w:p w14:paraId="718C0536" w14:textId="7B27C0C1" w:rsidR="00464047" w:rsidRDefault="00464047" w:rsidP="00534EEF">
      <w:pPr>
        <w:pStyle w:val="Heading1"/>
      </w:pPr>
      <w:bookmarkStart w:id="2" w:name="_Toc23001697"/>
      <w:r>
        <w:t>Chronology – Australian Aviation Time lines</w:t>
      </w:r>
      <w:r>
        <w:rPr>
          <w:rStyle w:val="EndnoteReference"/>
          <w:i/>
          <w:iCs/>
        </w:rPr>
        <w:endnoteReference w:id="3"/>
      </w:r>
      <w:bookmarkEnd w:id="2"/>
    </w:p>
    <w:p w14:paraId="23B0E021" w14:textId="77777777" w:rsidR="005C6CC0" w:rsidRPr="00B10064" w:rsidRDefault="00464047" w:rsidP="00B246F2">
      <w:pPr>
        <w:pStyle w:val="BodyText"/>
      </w:pPr>
      <w:r>
        <w:rPr>
          <w:b/>
          <w:bCs/>
        </w:rPr>
        <w:t>1946</w:t>
      </w:r>
      <w:r>
        <w:t xml:space="preserve"> Feb. 9</w:t>
      </w:r>
      <w:r w:rsidR="00907314">
        <w:t>:</w:t>
      </w:r>
      <w:r w:rsidR="00F31734">
        <w:t xml:space="preserve"> Australian National Airlines</w:t>
      </w:r>
      <w:r w:rsidR="00F31734">
        <w:fldChar w:fldCharType="begin"/>
      </w:r>
      <w:r w:rsidR="00F31734">
        <w:instrText xml:space="preserve"> XE "</w:instrText>
      </w:r>
      <w:r w:rsidR="00F31734" w:rsidRPr="00ED3AA4">
        <w:instrText>Australian National Airlines</w:instrText>
      </w:r>
      <w:r w:rsidR="00F31734">
        <w:instrText xml:space="preserve">" </w:instrText>
      </w:r>
      <w:r w:rsidR="00F31734">
        <w:fldChar w:fldCharType="end"/>
      </w:r>
      <w:r>
        <w:t xml:space="preserve"> </w:t>
      </w:r>
      <w:r w:rsidR="00F654ED">
        <w:t xml:space="preserve">(ANA) </w:t>
      </w:r>
      <w:r>
        <w:t xml:space="preserve">first </w:t>
      </w:r>
      <w:r w:rsidR="00F31734">
        <w:t xml:space="preserve">Douglas </w:t>
      </w:r>
      <w:r>
        <w:t>DC-4</w:t>
      </w:r>
      <w:r w:rsidR="00F31734">
        <w:fldChar w:fldCharType="begin"/>
      </w:r>
      <w:r w:rsidR="00F31734">
        <w:instrText xml:space="preserve"> XE "</w:instrText>
      </w:r>
      <w:r w:rsidR="00F31734" w:rsidRPr="00CB79B8">
        <w:instrText>Douglas DC-4</w:instrText>
      </w:r>
      <w:r w:rsidR="00F31734">
        <w:instrText xml:space="preserve">" </w:instrText>
      </w:r>
      <w:r w:rsidR="00F31734">
        <w:fldChar w:fldCharType="end"/>
      </w:r>
      <w:r>
        <w:t>, ‘Amana’, was delivered to Melbourne</w:t>
      </w:r>
      <w:r w:rsidR="000A5CB8">
        <w:fldChar w:fldCharType="begin"/>
      </w:r>
      <w:r w:rsidR="000A5CB8">
        <w:instrText xml:space="preserve"> XE "</w:instrText>
      </w:r>
      <w:r w:rsidR="000A5CB8" w:rsidRPr="00747982">
        <w:instrText>Melbourne</w:instrText>
      </w:r>
      <w:r w:rsidR="000A5CB8">
        <w:instrText xml:space="preserve">" </w:instrText>
      </w:r>
      <w:r w:rsidR="000A5CB8">
        <w:fldChar w:fldCharType="end"/>
      </w:r>
      <w:r>
        <w:t>, Vic. from San Francisco</w:t>
      </w:r>
      <w:r w:rsidR="000A5CB8">
        <w:fldChar w:fldCharType="begin"/>
      </w:r>
      <w:r w:rsidR="000A5CB8">
        <w:instrText xml:space="preserve"> XE "</w:instrText>
      </w:r>
      <w:r w:rsidR="000A5CB8" w:rsidRPr="003A21B0">
        <w:instrText>San Francisco</w:instrText>
      </w:r>
      <w:r w:rsidR="000A5CB8">
        <w:instrText xml:space="preserve">" </w:instrText>
      </w:r>
      <w:r w:rsidR="000A5CB8">
        <w:fldChar w:fldCharType="end"/>
      </w:r>
      <w:r>
        <w:t>.</w:t>
      </w:r>
      <w:r w:rsidR="00474EEE">
        <w:t xml:space="preserve"> </w:t>
      </w:r>
      <w:r w:rsidR="00474EEE" w:rsidRPr="00B10064">
        <w:t>[Tragically destroyed in 26 June 1950, after it departed from Perth</w:t>
      </w:r>
      <w:r w:rsidR="00C91782" w:rsidRPr="00B10064">
        <w:fldChar w:fldCharType="begin"/>
      </w:r>
      <w:r w:rsidR="00C91782" w:rsidRPr="00B10064">
        <w:instrText xml:space="preserve"> XE "Perth" </w:instrText>
      </w:r>
      <w:r w:rsidR="00C91782" w:rsidRPr="00B10064">
        <w:fldChar w:fldCharType="end"/>
      </w:r>
      <w:r w:rsidR="00474EEE" w:rsidRPr="00B10064">
        <w:t>, Western Australia</w:t>
      </w:r>
      <w:r w:rsidR="00C91782" w:rsidRPr="00B10064">
        <w:fldChar w:fldCharType="begin"/>
      </w:r>
      <w:r w:rsidR="00C91782" w:rsidRPr="00B10064">
        <w:instrText xml:space="preserve"> XE "Western Australia" </w:instrText>
      </w:r>
      <w:r w:rsidR="00C91782" w:rsidRPr="00B10064">
        <w:fldChar w:fldCharType="end"/>
      </w:r>
      <w:r w:rsidR="00474EEE" w:rsidRPr="00B10064">
        <w:t xml:space="preserve"> for an eight-hour flight to Adelaide</w:t>
      </w:r>
      <w:r w:rsidR="00C91782" w:rsidRPr="00B10064">
        <w:fldChar w:fldCharType="begin"/>
      </w:r>
      <w:r w:rsidR="00C91782" w:rsidRPr="00B10064">
        <w:instrText xml:space="preserve"> XE "Adelaide" </w:instrText>
      </w:r>
      <w:r w:rsidR="00C91782" w:rsidRPr="00B10064">
        <w:fldChar w:fldCharType="end"/>
      </w:r>
      <w:r w:rsidR="00474EEE" w:rsidRPr="00B10064">
        <w:t>, South Australia. It crashed 22 minutes after take-off, 35 miles (56 km) East from Perth Airport</w:t>
      </w:r>
      <w:r w:rsidR="00C91782" w:rsidRPr="00B10064">
        <w:fldChar w:fldCharType="begin"/>
      </w:r>
      <w:r w:rsidR="00C91782" w:rsidRPr="00B10064">
        <w:instrText xml:space="preserve"> XE "Perth Airport" </w:instrText>
      </w:r>
      <w:r w:rsidR="00C91782" w:rsidRPr="00B10064">
        <w:fldChar w:fldCharType="end"/>
      </w:r>
      <w:r w:rsidR="00474EEE" w:rsidRPr="00B10064">
        <w:t>. All but one of the 29 occupants were killed in the accident and the sole survivor died six days later. It was the worst civil aviation accident in Australia.]</w:t>
      </w:r>
    </w:p>
    <w:p w14:paraId="53932109" w14:textId="77777777" w:rsidR="00464047" w:rsidRDefault="00464047" w:rsidP="00B246F2">
      <w:pPr>
        <w:pStyle w:val="BodyText"/>
      </w:pPr>
      <w:r>
        <w:t xml:space="preserve">March 4: </w:t>
      </w:r>
      <w:r w:rsidR="00F654ED">
        <w:t>Commonwealth Aircraft Corporation (</w:t>
      </w:r>
      <w:r>
        <w:t>CAC</w:t>
      </w:r>
      <w:r w:rsidR="00F654ED">
        <w:t>)</w:t>
      </w:r>
      <w:r>
        <w:t xml:space="preserve"> test pilot J. Schofields</w:t>
      </w:r>
      <w:r w:rsidR="000A5CB8">
        <w:fldChar w:fldCharType="begin"/>
      </w:r>
      <w:r w:rsidR="000A5CB8">
        <w:instrText xml:space="preserve"> XE "</w:instrText>
      </w:r>
      <w:r w:rsidR="000A5CB8" w:rsidRPr="00585C9B">
        <w:instrText>J. Schofields</w:instrText>
      </w:r>
      <w:r w:rsidR="000A5CB8">
        <w:instrText xml:space="preserve">" </w:instrText>
      </w:r>
      <w:r w:rsidR="000A5CB8">
        <w:fldChar w:fldCharType="end"/>
      </w:r>
      <w:r>
        <w:t xml:space="preserve"> made the first test flight in the CA-15</w:t>
      </w:r>
      <w:r w:rsidR="000A5CB8">
        <w:fldChar w:fldCharType="begin"/>
      </w:r>
      <w:r w:rsidR="000A5CB8">
        <w:instrText xml:space="preserve"> XE "</w:instrText>
      </w:r>
      <w:r w:rsidR="000A5CB8" w:rsidRPr="00F839A1">
        <w:instrText>CA-15</w:instrText>
      </w:r>
      <w:r w:rsidR="000A5CB8">
        <w:instrText xml:space="preserve">" </w:instrText>
      </w:r>
      <w:r w:rsidR="000A5CB8">
        <w:fldChar w:fldCharType="end"/>
      </w:r>
      <w:r>
        <w:t xml:space="preserve"> at Fishermen's Bend</w:t>
      </w:r>
      <w:r w:rsidR="000A5CB8">
        <w:fldChar w:fldCharType="begin"/>
      </w:r>
      <w:r w:rsidR="000A5CB8">
        <w:instrText xml:space="preserve"> XE "</w:instrText>
      </w:r>
      <w:r w:rsidR="000A5CB8" w:rsidRPr="00600159">
        <w:instrText>Fishermen's Bend</w:instrText>
      </w:r>
      <w:r w:rsidR="000A5CB8">
        <w:instrText xml:space="preserve">" </w:instrText>
      </w:r>
      <w:r w:rsidR="000A5CB8">
        <w:fldChar w:fldCharType="end"/>
      </w:r>
      <w:r>
        <w:t xml:space="preserve">, Vic. It was the fastest piston engined fighter to fly in Australia, at 721 km/hr. (448 mph) </w:t>
      </w:r>
      <w:r w:rsidR="009F3744">
        <w:t>unfortunately</w:t>
      </w:r>
      <w:r>
        <w:t xml:space="preserve">, the world was looking to jet powered fighters, and the RAAF had already received the </w:t>
      </w:r>
      <w:r w:rsidR="000A5CB8">
        <w:t xml:space="preserve">North American </w:t>
      </w:r>
      <w:r>
        <w:t>P-51 Mustang</w:t>
      </w:r>
      <w:r w:rsidR="000A5CB8">
        <w:fldChar w:fldCharType="begin"/>
      </w:r>
      <w:r w:rsidR="000A5CB8">
        <w:instrText xml:space="preserve"> XE "</w:instrText>
      </w:r>
      <w:r w:rsidR="000A5CB8" w:rsidRPr="004529B2">
        <w:instrText>North American P-51 Mustang</w:instrText>
      </w:r>
      <w:r w:rsidR="000A5CB8">
        <w:instrText xml:space="preserve">" </w:instrText>
      </w:r>
      <w:r w:rsidR="000A5CB8">
        <w:fldChar w:fldCharType="end"/>
      </w:r>
      <w:r>
        <w:t xml:space="preserve"> as its principle pre-jet fighter. Only one prototype CA-15 was built.</w:t>
      </w:r>
    </w:p>
    <w:p w14:paraId="0055BF0F" w14:textId="77777777" w:rsidR="00371F9D" w:rsidRDefault="00371F9D">
      <w:pPr>
        <w:rPr>
          <w:i/>
          <w:spacing w:val="-5"/>
          <w:sz w:val="22"/>
        </w:rPr>
      </w:pPr>
      <w:r>
        <w:br w:type="page"/>
      </w:r>
    </w:p>
    <w:p w14:paraId="6B4DEA12" w14:textId="679CAAEA" w:rsidR="00474EEE" w:rsidRDefault="00474EEE" w:rsidP="003C0AAF">
      <w:pPr>
        <w:pStyle w:val="Caption"/>
      </w:pPr>
      <w:r>
        <w:lastRenderedPageBreak/>
        <w:t xml:space="preserve">Photo </w:t>
      </w:r>
      <w:r w:rsidR="00A23214">
        <w:t>8</w:t>
      </w:r>
      <w:r w:rsidR="00B27C71">
        <w:t>.</w:t>
      </w:r>
      <w:r>
        <w:t xml:space="preserve"> </w:t>
      </w:r>
      <w:r w:rsidR="00B27C71">
        <w:t xml:space="preserve">Commonwealth Aircraft Corporation </w:t>
      </w:r>
      <w:r>
        <w:t>CA-15</w:t>
      </w:r>
    </w:p>
    <w:p w14:paraId="2719998B" w14:textId="77777777" w:rsidR="00474EEE" w:rsidRPr="00474EEE" w:rsidRDefault="00474EEE" w:rsidP="00B246F2">
      <w:pPr>
        <w:pStyle w:val="Picture"/>
      </w:pPr>
      <w:r w:rsidRPr="00474EEE">
        <w:rPr>
          <w:noProof/>
          <w:lang w:eastAsia="en-AU"/>
        </w:rPr>
        <w:drawing>
          <wp:inline distT="0" distB="0" distL="0" distR="0" wp14:anchorId="226A14A3" wp14:editId="29AE852A">
            <wp:extent cx="5706744" cy="2990335"/>
            <wp:effectExtent l="0" t="0" r="889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0395" b="11791"/>
                    <a:stretch/>
                  </pic:blipFill>
                  <pic:spPr bwMode="auto">
                    <a:xfrm>
                      <a:off x="0" y="0"/>
                      <a:ext cx="6018049" cy="3153459"/>
                    </a:xfrm>
                    <a:prstGeom prst="rect">
                      <a:avLst/>
                    </a:prstGeom>
                    <a:ln>
                      <a:noFill/>
                    </a:ln>
                    <a:extLst>
                      <a:ext uri="{53640926-AAD7-44D8-BBD7-CCE9431645EC}">
                        <a14:shadowObscured xmlns:a14="http://schemas.microsoft.com/office/drawing/2010/main"/>
                      </a:ext>
                    </a:extLst>
                  </pic:spPr>
                </pic:pic>
              </a:graphicData>
            </a:graphic>
          </wp:inline>
        </w:drawing>
      </w:r>
    </w:p>
    <w:p w14:paraId="1C243DA5" w14:textId="77777777" w:rsidR="00464047" w:rsidRDefault="00464047" w:rsidP="00B246F2">
      <w:pPr>
        <w:pStyle w:val="BodyText"/>
      </w:pPr>
      <w:r>
        <w:t>March 9</w:t>
      </w:r>
      <w:r w:rsidR="00907314">
        <w:t>:</w:t>
      </w:r>
      <w:r>
        <w:t xml:space="preserve"> Occupation duties in Japan</w:t>
      </w:r>
      <w:r w:rsidR="00E77C16">
        <w:fldChar w:fldCharType="begin"/>
      </w:r>
      <w:r w:rsidR="00E77C16">
        <w:instrText xml:space="preserve"> XE "</w:instrText>
      </w:r>
      <w:r w:rsidR="00E77C16" w:rsidRPr="006F7A27">
        <w:instrText>Japan</w:instrText>
      </w:r>
      <w:r w:rsidR="00E77C16">
        <w:instrText xml:space="preserve">" </w:instrText>
      </w:r>
      <w:r w:rsidR="00E77C16">
        <w:fldChar w:fldCharType="end"/>
      </w:r>
      <w:r>
        <w:t xml:space="preserve"> began for </w:t>
      </w:r>
      <w:r w:rsidR="00907314">
        <w:t xml:space="preserve">No. </w:t>
      </w:r>
      <w:r>
        <w:t>76 Sq</w:t>
      </w:r>
      <w:r w:rsidR="00907314">
        <w:t>uadro</w:t>
      </w:r>
      <w:r>
        <w:t>n</w:t>
      </w:r>
      <w:r w:rsidR="000A5CB8">
        <w:fldChar w:fldCharType="begin"/>
      </w:r>
      <w:r w:rsidR="000A5CB8">
        <w:instrText xml:space="preserve"> XE "</w:instrText>
      </w:r>
      <w:r w:rsidR="000A5CB8" w:rsidRPr="003469B1">
        <w:instrText>No. 76 Squadron</w:instrText>
      </w:r>
      <w:r w:rsidR="000A5CB8">
        <w:instrText xml:space="preserve">" </w:instrText>
      </w:r>
      <w:r w:rsidR="000A5CB8">
        <w:fldChar w:fldCharType="end"/>
      </w:r>
      <w:r>
        <w:t xml:space="preserve"> RAAF, with a force of 12 Mustangs at Iwakuni</w:t>
      </w:r>
      <w:r w:rsidR="000A5CB8">
        <w:fldChar w:fldCharType="begin"/>
      </w:r>
      <w:r w:rsidR="000A5CB8">
        <w:instrText xml:space="preserve"> XE "</w:instrText>
      </w:r>
      <w:r w:rsidR="000A5CB8" w:rsidRPr="0010462B">
        <w:instrText>Iwakuni</w:instrText>
      </w:r>
      <w:r w:rsidR="000A5CB8">
        <w:instrText xml:space="preserve">" </w:instrText>
      </w:r>
      <w:r w:rsidR="000A5CB8">
        <w:fldChar w:fldCharType="end"/>
      </w:r>
      <w:r>
        <w:t>. A total of 120 air</w:t>
      </w:r>
      <w:r w:rsidR="00652A8B">
        <w:t>craf</w:t>
      </w:r>
      <w:r>
        <w:t xml:space="preserve">t from </w:t>
      </w:r>
      <w:r w:rsidR="00907314">
        <w:t xml:space="preserve">No. </w:t>
      </w:r>
      <w:r>
        <w:t>76</w:t>
      </w:r>
      <w:r w:rsidR="00C91782">
        <w:fldChar w:fldCharType="begin"/>
      </w:r>
      <w:r w:rsidR="00C91782">
        <w:instrText xml:space="preserve"> XE "</w:instrText>
      </w:r>
      <w:r w:rsidR="00C91782" w:rsidRPr="00025B72">
        <w:instrText>No. 76</w:instrText>
      </w:r>
      <w:r w:rsidR="00C91782">
        <w:instrText xml:space="preserve">" </w:instrText>
      </w:r>
      <w:r w:rsidR="00C91782">
        <w:fldChar w:fldCharType="end"/>
      </w:r>
      <w:r>
        <w:t xml:space="preserve">, </w:t>
      </w:r>
      <w:r w:rsidR="00C91782">
        <w:t xml:space="preserve">No. </w:t>
      </w:r>
      <w:r>
        <w:t>77</w:t>
      </w:r>
      <w:r w:rsidR="00C91782">
        <w:fldChar w:fldCharType="begin"/>
      </w:r>
      <w:r w:rsidR="00C91782">
        <w:instrText xml:space="preserve"> XE "</w:instrText>
      </w:r>
      <w:r w:rsidR="00C91782" w:rsidRPr="000D69E1">
        <w:instrText>No. 77</w:instrText>
      </w:r>
      <w:r w:rsidR="00C91782">
        <w:instrText xml:space="preserve">" </w:instrText>
      </w:r>
      <w:r w:rsidR="00C91782">
        <w:fldChar w:fldCharType="end"/>
      </w:r>
      <w:r>
        <w:t xml:space="preserve"> and </w:t>
      </w:r>
      <w:r w:rsidR="00C91782">
        <w:t xml:space="preserve">No. </w:t>
      </w:r>
      <w:r>
        <w:t>82</w:t>
      </w:r>
      <w:r w:rsidR="00C91782">
        <w:fldChar w:fldCharType="begin"/>
      </w:r>
      <w:r w:rsidR="00C91782">
        <w:instrText xml:space="preserve"> XE "</w:instrText>
      </w:r>
      <w:r w:rsidR="00C91782" w:rsidRPr="00EE1827">
        <w:instrText>No. 82</w:instrText>
      </w:r>
      <w:r w:rsidR="00C91782">
        <w:instrText xml:space="preserve">" </w:instrText>
      </w:r>
      <w:r w:rsidR="00C91782">
        <w:fldChar w:fldCharType="end"/>
      </w:r>
      <w:r>
        <w:t xml:space="preserve"> Sq</w:t>
      </w:r>
      <w:r w:rsidR="00907314">
        <w:t>uadrons</w:t>
      </w:r>
      <w:r>
        <w:t xml:space="preserve"> would arrive, making up the RAAF's largest ferry flight.</w:t>
      </w:r>
    </w:p>
    <w:p w14:paraId="355D95BE" w14:textId="6CB3C127" w:rsidR="00464047" w:rsidRDefault="00464047" w:rsidP="00B246F2">
      <w:pPr>
        <w:pStyle w:val="BodyText"/>
      </w:pPr>
      <w:r>
        <w:t>March 17</w:t>
      </w:r>
      <w:r w:rsidR="00B10064">
        <w:t>:</w:t>
      </w:r>
      <w:r>
        <w:t xml:space="preserve"> the first Avro Lincoln</w:t>
      </w:r>
      <w:r w:rsidR="000A5CB8">
        <w:fldChar w:fldCharType="begin"/>
      </w:r>
      <w:r w:rsidR="000A5CB8">
        <w:instrText xml:space="preserve"> XE "</w:instrText>
      </w:r>
      <w:r w:rsidR="000A5CB8" w:rsidRPr="004A6BE3">
        <w:instrText>Avro Lincoln</w:instrText>
      </w:r>
      <w:r w:rsidR="000A5CB8">
        <w:instrText xml:space="preserve">" </w:instrText>
      </w:r>
      <w:r w:rsidR="000A5CB8">
        <w:fldChar w:fldCharType="end"/>
      </w:r>
      <w:r>
        <w:t xml:space="preserve"> assembled by the Government Air</w:t>
      </w:r>
      <w:r w:rsidR="00652A8B">
        <w:t>craf</w:t>
      </w:r>
      <w:r>
        <w:t>t Factories</w:t>
      </w:r>
      <w:r w:rsidR="000A5CB8">
        <w:fldChar w:fldCharType="begin"/>
      </w:r>
      <w:r w:rsidR="000A5CB8">
        <w:instrText xml:space="preserve"> XE "</w:instrText>
      </w:r>
      <w:r w:rsidR="000A5CB8" w:rsidRPr="00821B00">
        <w:instrText>Government Aircraft Factories</w:instrText>
      </w:r>
      <w:r w:rsidR="000A5CB8">
        <w:instrText xml:space="preserve">" </w:instrText>
      </w:r>
      <w:r w:rsidR="000A5CB8">
        <w:fldChar w:fldCharType="end"/>
      </w:r>
      <w:r>
        <w:t xml:space="preserve"> was tested at Fishermen's Bend</w:t>
      </w:r>
      <w:r w:rsidR="000A5CB8">
        <w:fldChar w:fldCharType="begin"/>
      </w:r>
      <w:r w:rsidR="000A5CB8">
        <w:instrText xml:space="preserve"> XE "</w:instrText>
      </w:r>
      <w:r w:rsidR="000A5CB8" w:rsidRPr="00600159">
        <w:instrText>Fishermen's Bend</w:instrText>
      </w:r>
      <w:r w:rsidR="000A5CB8">
        <w:instrText xml:space="preserve">" </w:instrText>
      </w:r>
      <w:r w:rsidR="000A5CB8">
        <w:fldChar w:fldCharType="end"/>
      </w:r>
      <w:r>
        <w:t>.</w:t>
      </w:r>
    </w:p>
    <w:p w14:paraId="624679B5" w14:textId="6A90979F" w:rsidR="00464047" w:rsidRDefault="00464047" w:rsidP="003C0AAF">
      <w:pPr>
        <w:pStyle w:val="Caption"/>
      </w:pPr>
      <w:r>
        <w:t xml:space="preserve">Photo </w:t>
      </w:r>
      <w:r w:rsidR="00701802">
        <w:t>9</w:t>
      </w:r>
      <w:r>
        <w:t xml:space="preserve">. </w:t>
      </w:r>
      <w:r w:rsidR="00A863A8">
        <w:t xml:space="preserve">RAAF </w:t>
      </w:r>
      <w:r>
        <w:t xml:space="preserve">Avro Lincoln </w:t>
      </w:r>
    </w:p>
    <w:p w14:paraId="44B7ECDF" w14:textId="77777777" w:rsidR="00464047" w:rsidRDefault="00AF7150" w:rsidP="00B246F2">
      <w:pPr>
        <w:pStyle w:val="Picture"/>
      </w:pPr>
      <w:r>
        <w:rPr>
          <w:noProof/>
          <w:lang w:eastAsia="en-AU"/>
        </w:rPr>
        <w:drawing>
          <wp:inline distT="0" distB="0" distL="0" distR="0" wp14:anchorId="3CFE85A3" wp14:editId="4EF3CED4">
            <wp:extent cx="5679537" cy="2618176"/>
            <wp:effectExtent l="0" t="0" r="0" b="0"/>
            <wp:docPr id="2" name="Picture 2" descr="Lincoln 29 RA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coln 29 RAAF"/>
                    <pic:cNvPicPr>
                      <a:picLocks noChangeAspect="1" noChangeArrowheads="1"/>
                    </pic:cNvPicPr>
                  </pic:nvPicPr>
                  <pic:blipFill rotWithShape="1">
                    <a:blip r:embed="rId18">
                      <a:extLst>
                        <a:ext uri="{28A0092B-C50C-407E-A947-70E740481C1C}">
                          <a14:useLocalDpi xmlns:a14="http://schemas.microsoft.com/office/drawing/2010/main" val="0"/>
                        </a:ext>
                      </a:extLst>
                    </a:blip>
                    <a:srcRect t="20019"/>
                    <a:stretch/>
                  </pic:blipFill>
                  <pic:spPr bwMode="auto">
                    <a:xfrm>
                      <a:off x="0" y="0"/>
                      <a:ext cx="5733175" cy="2642902"/>
                    </a:xfrm>
                    <a:prstGeom prst="rect">
                      <a:avLst/>
                    </a:prstGeom>
                    <a:noFill/>
                    <a:ln>
                      <a:noFill/>
                    </a:ln>
                    <a:extLst>
                      <a:ext uri="{53640926-AAD7-44D8-BBD7-CCE9431645EC}">
                        <a14:shadowObscured xmlns:a14="http://schemas.microsoft.com/office/drawing/2010/main"/>
                      </a:ext>
                    </a:extLst>
                  </pic:spPr>
                </pic:pic>
              </a:graphicData>
            </a:graphic>
          </wp:inline>
        </w:drawing>
      </w:r>
    </w:p>
    <w:p w14:paraId="5F06F1DD" w14:textId="77777777" w:rsidR="00464047" w:rsidRPr="00A70B12" w:rsidRDefault="00464047" w:rsidP="00B10B6E">
      <w:r w:rsidRPr="00B10B6E">
        <w:t>Avro Lincoln Mk.</w:t>
      </w:r>
      <w:r w:rsidR="007E3B41" w:rsidRPr="00B10B6E">
        <w:t xml:space="preserve"> </w:t>
      </w:r>
      <w:r w:rsidRPr="00B10B6E">
        <w:t>30A A73-29 with engine tarps and wheel drip covers in place, RAAF Base Wagga</w:t>
      </w:r>
      <w:r w:rsidR="000A5CB8" w:rsidRPr="00B10B6E">
        <w:fldChar w:fldCharType="begin"/>
      </w:r>
      <w:r w:rsidR="000A5CB8" w:rsidRPr="00B10B6E">
        <w:instrText xml:space="preserve"> XE "RAAF Base Wagga" </w:instrText>
      </w:r>
      <w:r w:rsidR="000A5CB8" w:rsidRPr="00B10B6E">
        <w:fldChar w:fldCharType="end"/>
      </w:r>
      <w:r w:rsidRPr="00B10B6E">
        <w:t>, NSW, 1949. This air</w:t>
      </w:r>
      <w:r w:rsidR="00652A8B" w:rsidRPr="00B10B6E">
        <w:t>craf</w:t>
      </w:r>
      <w:r w:rsidRPr="00B10B6E">
        <w:t xml:space="preserve">t flew with </w:t>
      </w:r>
      <w:r w:rsidR="00907314" w:rsidRPr="00B10B6E">
        <w:t>No.</w:t>
      </w:r>
      <w:r w:rsidR="00126113" w:rsidRPr="00B10B6E">
        <w:t xml:space="preserve"> </w:t>
      </w:r>
      <w:r w:rsidRPr="00B10B6E">
        <w:t>1 Sq</w:t>
      </w:r>
      <w:r w:rsidR="00907314" w:rsidRPr="00B10B6E">
        <w:t>uadron</w:t>
      </w:r>
      <w:r w:rsidR="000A5CB8" w:rsidRPr="00B10B6E">
        <w:fldChar w:fldCharType="begin"/>
      </w:r>
      <w:r w:rsidR="000A5CB8" w:rsidRPr="00B10B6E">
        <w:instrText xml:space="preserve"> XE "No.1 Squadron" </w:instrText>
      </w:r>
      <w:r w:rsidR="000A5CB8" w:rsidRPr="00B10B6E">
        <w:fldChar w:fldCharType="end"/>
      </w:r>
      <w:r w:rsidRPr="00B10B6E">
        <w:t xml:space="preserve"> in anti-terrorist operations in Malaya</w:t>
      </w:r>
      <w:r w:rsidR="000A5CB8" w:rsidRPr="00B10B6E">
        <w:fldChar w:fldCharType="begin"/>
      </w:r>
      <w:r w:rsidR="000A5CB8" w:rsidRPr="00B10B6E">
        <w:instrText xml:space="preserve"> XE "Malaya" </w:instrText>
      </w:r>
      <w:r w:rsidR="000A5CB8" w:rsidRPr="00B10B6E">
        <w:fldChar w:fldCharType="end"/>
      </w:r>
      <w:r w:rsidRPr="00A70B12">
        <w:t xml:space="preserve"> during the 1950</w:t>
      </w:r>
      <w:r w:rsidR="00A70B12">
        <w:t>’</w:t>
      </w:r>
      <w:r w:rsidRPr="00A70B12">
        <w:t xml:space="preserve">s. It was used in rainmaking experiments in 1958, and was down for disposal late in 1959. </w:t>
      </w:r>
    </w:p>
    <w:p w14:paraId="287996BC" w14:textId="77777777" w:rsidR="00464047" w:rsidRDefault="00464047" w:rsidP="00B246F2">
      <w:pPr>
        <w:pStyle w:val="BodyText"/>
      </w:pPr>
      <w:r>
        <w:t>April 9: An Avro Lancastrian</w:t>
      </w:r>
      <w:r w:rsidR="000A5CB8">
        <w:fldChar w:fldCharType="begin"/>
      </w:r>
      <w:r w:rsidR="000A5CB8">
        <w:instrText xml:space="preserve"> XE "</w:instrText>
      </w:r>
      <w:r w:rsidR="000A5CB8" w:rsidRPr="0084043F">
        <w:instrText>Avro Lancastrian</w:instrText>
      </w:r>
      <w:r w:rsidR="000A5CB8">
        <w:instrText xml:space="preserve">" </w:instrText>
      </w:r>
      <w:r w:rsidR="000A5CB8">
        <w:fldChar w:fldCharType="end"/>
      </w:r>
      <w:r>
        <w:t xml:space="preserve"> made the first Kangaroo Route</w:t>
      </w:r>
      <w:r w:rsidR="000A5CB8">
        <w:fldChar w:fldCharType="begin"/>
      </w:r>
      <w:r w:rsidR="000A5CB8">
        <w:instrText xml:space="preserve"> XE "</w:instrText>
      </w:r>
      <w:r w:rsidR="000A5CB8" w:rsidRPr="0016383B">
        <w:instrText>Kangaroo Route</w:instrText>
      </w:r>
      <w:r w:rsidR="000A5CB8">
        <w:instrText xml:space="preserve">" </w:instrText>
      </w:r>
      <w:r w:rsidR="000A5CB8">
        <w:fldChar w:fldCharType="end"/>
      </w:r>
      <w:r>
        <w:t xml:space="preserve"> flight from Australia to England</w:t>
      </w:r>
      <w:r w:rsidR="000A5CB8">
        <w:fldChar w:fldCharType="begin"/>
      </w:r>
      <w:r w:rsidR="000A5CB8">
        <w:instrText xml:space="preserve"> XE "</w:instrText>
      </w:r>
      <w:r w:rsidR="000A5CB8" w:rsidRPr="00BC06B4">
        <w:instrText>England</w:instrText>
      </w:r>
      <w:r w:rsidR="000A5CB8">
        <w:instrText xml:space="preserve">" </w:instrText>
      </w:r>
      <w:r w:rsidR="000A5CB8">
        <w:fldChar w:fldCharType="end"/>
      </w:r>
      <w:r>
        <w:t>.</w:t>
      </w:r>
      <w:r w:rsidR="00F654ED">
        <w:t xml:space="preserve"> [The Avro Lancastrian was the civilian passenger version of the famous wartime Lancaster</w:t>
      </w:r>
      <w:r w:rsidR="000253F2">
        <w:fldChar w:fldCharType="begin"/>
      </w:r>
      <w:r w:rsidR="000253F2">
        <w:instrText xml:space="preserve"> XE "</w:instrText>
      </w:r>
      <w:r w:rsidR="000253F2" w:rsidRPr="00EB5FB3">
        <w:instrText>Lancaster</w:instrText>
      </w:r>
      <w:r w:rsidR="000253F2">
        <w:instrText xml:space="preserve">" </w:instrText>
      </w:r>
      <w:r w:rsidR="000253F2">
        <w:fldChar w:fldCharType="end"/>
      </w:r>
      <w:r w:rsidR="00F654ED">
        <w:t xml:space="preserve"> bomber].</w:t>
      </w:r>
    </w:p>
    <w:p w14:paraId="5B986FE7" w14:textId="77777777" w:rsidR="00464047" w:rsidRDefault="00464047" w:rsidP="00B246F2">
      <w:pPr>
        <w:pStyle w:val="BodyText"/>
      </w:pPr>
      <w:r>
        <w:t>In June, the first jet-engined air</w:t>
      </w:r>
      <w:r w:rsidR="00652A8B">
        <w:t>craf</w:t>
      </w:r>
      <w:r>
        <w:t>t in Australia, a RAAF Meteor F.4</w:t>
      </w:r>
      <w:r w:rsidR="000A5CB8">
        <w:fldChar w:fldCharType="begin"/>
      </w:r>
      <w:r w:rsidR="000A5CB8">
        <w:instrText xml:space="preserve"> XE "</w:instrText>
      </w:r>
      <w:r w:rsidR="000A5CB8" w:rsidRPr="00351A80">
        <w:instrText>Meteor F.4</w:instrText>
      </w:r>
      <w:r w:rsidR="000A5CB8">
        <w:instrText xml:space="preserve">" </w:instrText>
      </w:r>
      <w:r w:rsidR="000A5CB8">
        <w:fldChar w:fldCharType="end"/>
      </w:r>
      <w:r>
        <w:t xml:space="preserve"> was flown by Squadron Leader. D.R. Cuming</w:t>
      </w:r>
      <w:r w:rsidR="000A5CB8">
        <w:fldChar w:fldCharType="begin"/>
      </w:r>
      <w:r w:rsidR="000A5CB8">
        <w:instrText xml:space="preserve"> XE "</w:instrText>
      </w:r>
      <w:r w:rsidR="000A5CB8" w:rsidRPr="00DA131F">
        <w:instrText>Squadron Leader. D.R. Cuming</w:instrText>
      </w:r>
      <w:r w:rsidR="000A5CB8">
        <w:instrText xml:space="preserve">" </w:instrText>
      </w:r>
      <w:r w:rsidR="000A5CB8">
        <w:fldChar w:fldCharType="end"/>
      </w:r>
      <w:r>
        <w:t xml:space="preserve"> at RAAF Laverton</w:t>
      </w:r>
      <w:r w:rsidR="000A5CB8">
        <w:fldChar w:fldCharType="begin"/>
      </w:r>
      <w:r w:rsidR="000A5CB8">
        <w:instrText xml:space="preserve"> XE "</w:instrText>
      </w:r>
      <w:r w:rsidR="000A5CB8" w:rsidRPr="00A3291C">
        <w:instrText>RAAF Laverton</w:instrText>
      </w:r>
      <w:r w:rsidR="000A5CB8">
        <w:instrText xml:space="preserve">" </w:instrText>
      </w:r>
      <w:r w:rsidR="000A5CB8">
        <w:fldChar w:fldCharType="end"/>
      </w:r>
      <w:r>
        <w:t>.</w:t>
      </w:r>
    </w:p>
    <w:p w14:paraId="0209E74F" w14:textId="77777777" w:rsidR="00464047" w:rsidRDefault="00464047" w:rsidP="00B246F2">
      <w:pPr>
        <w:pStyle w:val="BodyText"/>
      </w:pPr>
      <w:r>
        <w:lastRenderedPageBreak/>
        <w:t>Trans Australia Airlines (TAA)</w:t>
      </w:r>
      <w:r w:rsidR="000A5CB8">
        <w:fldChar w:fldCharType="begin"/>
      </w:r>
      <w:r w:rsidR="000A5CB8">
        <w:instrText xml:space="preserve"> XE "</w:instrText>
      </w:r>
      <w:r w:rsidR="000A5CB8" w:rsidRPr="000B63B5">
        <w:instrText>Trans Australia Airlines (TAA)</w:instrText>
      </w:r>
      <w:r w:rsidR="000A5CB8">
        <w:instrText xml:space="preserve">" </w:instrText>
      </w:r>
      <w:r w:rsidR="000A5CB8">
        <w:fldChar w:fldCharType="end"/>
      </w:r>
      <w:r>
        <w:t xml:space="preserve"> began operations with their daily Sydney</w:t>
      </w:r>
      <w:r w:rsidR="000A5CB8">
        <w:fldChar w:fldCharType="begin"/>
      </w:r>
      <w:r w:rsidR="000A5CB8">
        <w:instrText xml:space="preserve"> XE "</w:instrText>
      </w:r>
      <w:r w:rsidR="000A5CB8" w:rsidRPr="00D35EF7">
        <w:instrText>Sydney</w:instrText>
      </w:r>
      <w:r w:rsidR="000A5CB8">
        <w:instrText xml:space="preserve">" </w:instrText>
      </w:r>
      <w:r w:rsidR="000A5CB8">
        <w:fldChar w:fldCharType="end"/>
      </w:r>
      <w:r>
        <w:t>-Melbourne</w:t>
      </w:r>
      <w:r w:rsidR="000A5CB8">
        <w:fldChar w:fldCharType="begin"/>
      </w:r>
      <w:r w:rsidR="000A5CB8">
        <w:instrText xml:space="preserve"> XE "</w:instrText>
      </w:r>
      <w:r w:rsidR="000A5CB8" w:rsidRPr="00747982">
        <w:instrText>Melbourne</w:instrText>
      </w:r>
      <w:r w:rsidR="000A5CB8">
        <w:instrText xml:space="preserve">" </w:instrText>
      </w:r>
      <w:r w:rsidR="000A5CB8">
        <w:fldChar w:fldCharType="end"/>
      </w:r>
      <w:r>
        <w:t xml:space="preserve"> flight, using DC-3</w:t>
      </w:r>
      <w:r w:rsidR="000A5CB8">
        <w:fldChar w:fldCharType="begin"/>
      </w:r>
      <w:r w:rsidR="000A5CB8">
        <w:instrText xml:space="preserve"> XE "</w:instrText>
      </w:r>
      <w:r w:rsidR="000A5CB8" w:rsidRPr="00FD1A5E">
        <w:instrText>DC-3</w:instrText>
      </w:r>
      <w:r w:rsidR="000A5CB8">
        <w:instrText xml:space="preserve">" </w:instrText>
      </w:r>
      <w:r w:rsidR="000A5CB8">
        <w:fldChar w:fldCharType="end"/>
      </w:r>
      <w:r>
        <w:t xml:space="preserve"> </w:t>
      </w:r>
      <w:r w:rsidR="00F654ED">
        <w:t>‘</w:t>
      </w:r>
      <w:r>
        <w:t>Hawdon</w:t>
      </w:r>
      <w:r w:rsidR="00F654ED">
        <w:t>’</w:t>
      </w:r>
      <w:r w:rsidR="000A5CB8">
        <w:fldChar w:fldCharType="begin"/>
      </w:r>
      <w:r w:rsidR="000A5CB8">
        <w:instrText xml:space="preserve"> XE "</w:instrText>
      </w:r>
      <w:r w:rsidR="000A5CB8" w:rsidRPr="00AF2CF6">
        <w:instrText>Hawdon</w:instrText>
      </w:r>
      <w:r w:rsidR="000A5CB8">
        <w:instrText xml:space="preserve">" </w:instrText>
      </w:r>
      <w:r w:rsidR="000A5CB8">
        <w:fldChar w:fldCharType="end"/>
      </w:r>
      <w:r>
        <w:t xml:space="preserve"> flown by Capt. J. Hepburn</w:t>
      </w:r>
      <w:r w:rsidR="000A5CB8">
        <w:fldChar w:fldCharType="begin"/>
      </w:r>
      <w:r w:rsidR="000A5CB8">
        <w:instrText xml:space="preserve"> XE "</w:instrText>
      </w:r>
      <w:r w:rsidR="000A5CB8" w:rsidRPr="00784B4E">
        <w:instrText>Capt. J. Hepburn</w:instrText>
      </w:r>
      <w:r w:rsidR="000A5CB8">
        <w:instrText xml:space="preserve">" </w:instrText>
      </w:r>
      <w:r w:rsidR="000A5CB8">
        <w:fldChar w:fldCharType="end"/>
      </w:r>
      <w:r>
        <w:t xml:space="preserve">. </w:t>
      </w:r>
    </w:p>
    <w:p w14:paraId="50FB74E0" w14:textId="3E35A92F" w:rsidR="00464047" w:rsidRDefault="00464047" w:rsidP="00B246F2">
      <w:pPr>
        <w:pStyle w:val="BodyText"/>
      </w:pPr>
      <w:r>
        <w:rPr>
          <w:b/>
          <w:bCs/>
        </w:rPr>
        <w:t>1947</w:t>
      </w:r>
      <w:r>
        <w:t xml:space="preserve"> May</w:t>
      </w:r>
      <w:r w:rsidR="00907314">
        <w:t>:</w:t>
      </w:r>
      <w:r>
        <w:t xml:space="preserve"> The first </w:t>
      </w:r>
      <w:r w:rsidR="00A65B7C">
        <w:t>RAF</w:t>
      </w:r>
      <w:r>
        <w:t xml:space="preserve"> </w:t>
      </w:r>
      <w:r w:rsidR="000A5CB8">
        <w:t>D</w:t>
      </w:r>
      <w:r w:rsidR="00C743F0">
        <w:t>e</w:t>
      </w:r>
      <w:r w:rsidR="000A5CB8">
        <w:t xml:space="preserve"> Havilland</w:t>
      </w:r>
      <w:r>
        <w:t>. Vampire</w:t>
      </w:r>
      <w:r w:rsidR="00C743F0">
        <w:fldChar w:fldCharType="begin"/>
      </w:r>
      <w:r w:rsidR="00C743F0">
        <w:instrText xml:space="preserve"> XE "</w:instrText>
      </w:r>
      <w:r w:rsidR="00C743F0" w:rsidRPr="00997918">
        <w:instrText>De Havilland. Vampire</w:instrText>
      </w:r>
      <w:r w:rsidR="00C743F0">
        <w:instrText xml:space="preserve">" </w:instrText>
      </w:r>
      <w:r w:rsidR="00C743F0">
        <w:fldChar w:fldCharType="end"/>
      </w:r>
      <w:r>
        <w:t xml:space="preserve"> jet fighters arrived for evaluation, prior to manufacture in Australia.</w:t>
      </w:r>
      <w:r w:rsidR="000253F2">
        <w:fldChar w:fldCharType="begin"/>
      </w:r>
      <w:r w:rsidR="000253F2">
        <w:instrText xml:space="preserve"> XE "</w:instrText>
      </w:r>
      <w:r w:rsidR="000253F2" w:rsidRPr="009B3C23">
        <w:instrText>Australia.</w:instrText>
      </w:r>
      <w:r w:rsidR="000253F2">
        <w:instrText xml:space="preserve">" </w:instrText>
      </w:r>
      <w:r w:rsidR="000253F2">
        <w:fldChar w:fldCharType="end"/>
      </w:r>
    </w:p>
    <w:p w14:paraId="04F9E4F8" w14:textId="77777777" w:rsidR="00464047" w:rsidRDefault="00464047" w:rsidP="00B246F2">
      <w:pPr>
        <w:pStyle w:val="BodyText"/>
      </w:pPr>
      <w:r>
        <w:t>Oct. 3: A Sikorsky S</w:t>
      </w:r>
      <w:r w:rsidR="00126113">
        <w:t>-</w:t>
      </w:r>
      <w:r>
        <w:t>51</w:t>
      </w:r>
      <w:r w:rsidR="00BC790F">
        <w:fldChar w:fldCharType="begin"/>
      </w:r>
      <w:r w:rsidR="00BC790F">
        <w:instrText xml:space="preserve"> XE "</w:instrText>
      </w:r>
      <w:r w:rsidR="00BC790F" w:rsidRPr="0028283F">
        <w:instrText>Sikorsky S51</w:instrText>
      </w:r>
      <w:r w:rsidR="00BC790F">
        <w:instrText xml:space="preserve">" </w:instrText>
      </w:r>
      <w:r w:rsidR="00BC790F">
        <w:fldChar w:fldCharType="end"/>
      </w:r>
      <w:r>
        <w:t>, the RAAF's first helicopter, was test flown at Laverton</w:t>
      </w:r>
      <w:r w:rsidR="00BC790F">
        <w:fldChar w:fldCharType="begin"/>
      </w:r>
      <w:r w:rsidR="00BC790F">
        <w:instrText xml:space="preserve"> XE "</w:instrText>
      </w:r>
      <w:r w:rsidR="00BC790F" w:rsidRPr="00457E6F">
        <w:instrText>Laverton</w:instrText>
      </w:r>
      <w:r w:rsidR="00BC790F">
        <w:instrText xml:space="preserve">" </w:instrText>
      </w:r>
      <w:r w:rsidR="00BC790F">
        <w:fldChar w:fldCharType="end"/>
      </w:r>
      <w:r>
        <w:t>, Vic.</w:t>
      </w:r>
    </w:p>
    <w:p w14:paraId="01D1B266" w14:textId="77777777" w:rsidR="00464047" w:rsidRDefault="00464047" w:rsidP="00B246F2">
      <w:pPr>
        <w:pStyle w:val="BodyText"/>
      </w:pPr>
      <w:r>
        <w:t>Dec. 1-5: The first through-service between Australia and England</w:t>
      </w:r>
      <w:r w:rsidR="000A5CB8">
        <w:fldChar w:fldCharType="begin"/>
      </w:r>
      <w:r w:rsidR="000A5CB8">
        <w:instrText xml:space="preserve"> XE "</w:instrText>
      </w:r>
      <w:r w:rsidR="000A5CB8" w:rsidRPr="00BC06B4">
        <w:instrText>England</w:instrText>
      </w:r>
      <w:r w:rsidR="000A5CB8">
        <w:instrText xml:space="preserve">" </w:instrText>
      </w:r>
      <w:r w:rsidR="000A5CB8">
        <w:fldChar w:fldCharType="end"/>
      </w:r>
      <w:r>
        <w:t xml:space="preserve"> was flown by </w:t>
      </w:r>
      <w:r w:rsidR="005C6CC0">
        <w:t>a Qantas Empire Airways</w:t>
      </w:r>
      <w:r w:rsidR="005C6CC0">
        <w:fldChar w:fldCharType="begin"/>
      </w:r>
      <w:r w:rsidR="005C6CC0">
        <w:instrText xml:space="preserve"> XE "</w:instrText>
      </w:r>
      <w:r w:rsidR="005C6CC0" w:rsidRPr="00706072">
        <w:instrText>Qantas Empire Airways</w:instrText>
      </w:r>
      <w:r w:rsidR="005C6CC0">
        <w:instrText xml:space="preserve">" </w:instrText>
      </w:r>
      <w:r w:rsidR="005C6CC0">
        <w:fldChar w:fldCharType="end"/>
      </w:r>
      <w:r>
        <w:t xml:space="preserve">. </w:t>
      </w:r>
    </w:p>
    <w:p w14:paraId="3572740C" w14:textId="77777777" w:rsidR="00B246F2" w:rsidRDefault="00464047" w:rsidP="00B246F2">
      <w:pPr>
        <w:pStyle w:val="BodyText"/>
      </w:pPr>
      <w:r>
        <w:rPr>
          <w:b/>
          <w:bCs/>
        </w:rPr>
        <w:t>1948</w:t>
      </w:r>
      <w:r>
        <w:t xml:space="preserve"> Jan</w:t>
      </w:r>
      <w:r w:rsidR="007E3B41">
        <w:t xml:space="preserve"> </w:t>
      </w:r>
      <w:r>
        <w:t>23</w:t>
      </w:r>
      <w:r w:rsidR="00907314">
        <w:t>:</w:t>
      </w:r>
      <w:r>
        <w:t xml:space="preserve"> The prototype DHA Drover</w:t>
      </w:r>
      <w:r w:rsidR="00BC790F">
        <w:fldChar w:fldCharType="begin"/>
      </w:r>
      <w:r w:rsidR="00BC790F">
        <w:instrText xml:space="preserve"> XE "</w:instrText>
      </w:r>
      <w:r w:rsidR="00BC790F" w:rsidRPr="00434403">
        <w:instrText>DHA Drover</w:instrText>
      </w:r>
      <w:r w:rsidR="00BC790F">
        <w:instrText xml:space="preserve">" </w:instrText>
      </w:r>
      <w:r w:rsidR="00BC790F">
        <w:fldChar w:fldCharType="end"/>
      </w:r>
      <w:r>
        <w:t>, a trimotor relative of the DH Dove</w:t>
      </w:r>
      <w:r w:rsidR="00BC790F">
        <w:fldChar w:fldCharType="begin"/>
      </w:r>
      <w:r w:rsidR="00BC790F">
        <w:instrText xml:space="preserve"> XE "</w:instrText>
      </w:r>
      <w:r w:rsidR="00BC790F" w:rsidRPr="00CE5B4B">
        <w:instrText>DH Dove</w:instrText>
      </w:r>
      <w:r w:rsidR="00BC790F">
        <w:instrText xml:space="preserve">" </w:instrText>
      </w:r>
      <w:r w:rsidR="00BC790F">
        <w:fldChar w:fldCharType="end"/>
      </w:r>
      <w:r>
        <w:t>, was test-flown. The first Drover was delivered to Qantas Empire Airways</w:t>
      </w:r>
      <w:r w:rsidR="00BC790F">
        <w:fldChar w:fldCharType="begin"/>
      </w:r>
      <w:r w:rsidR="00BC790F">
        <w:instrText xml:space="preserve"> XE "</w:instrText>
      </w:r>
      <w:r w:rsidR="00BC790F" w:rsidRPr="00706072">
        <w:instrText>Qantas Empire Airways</w:instrText>
      </w:r>
      <w:r w:rsidR="00BC790F">
        <w:instrText xml:space="preserve">" </w:instrText>
      </w:r>
      <w:r w:rsidR="00BC790F">
        <w:fldChar w:fldCharType="end"/>
      </w:r>
      <w:r>
        <w:t xml:space="preserve"> in September 1950. </w:t>
      </w:r>
    </w:p>
    <w:p w14:paraId="26864F4F" w14:textId="030E4999" w:rsidR="00BF5617" w:rsidRDefault="00BF5617" w:rsidP="003C0AAF">
      <w:pPr>
        <w:pStyle w:val="Caption"/>
      </w:pPr>
      <w:r>
        <w:t xml:space="preserve">Photo </w:t>
      </w:r>
      <w:r w:rsidR="00701802">
        <w:t>10</w:t>
      </w:r>
      <w:r w:rsidR="00071CAA">
        <w:t xml:space="preserve">. </w:t>
      </w:r>
      <w:r>
        <w:t>De Havilland Drover</w:t>
      </w:r>
      <w:r w:rsidR="000253F2">
        <w:fldChar w:fldCharType="begin"/>
      </w:r>
      <w:r w:rsidR="000253F2">
        <w:instrText xml:space="preserve"> XE "</w:instrText>
      </w:r>
      <w:r w:rsidR="000253F2" w:rsidRPr="005855BE">
        <w:instrText>De Havilland Drover</w:instrText>
      </w:r>
      <w:r w:rsidR="000253F2">
        <w:instrText xml:space="preserve">" </w:instrText>
      </w:r>
      <w:r w:rsidR="000253F2">
        <w:fldChar w:fldCharType="end"/>
      </w:r>
      <w:r w:rsidR="00442A80">
        <w:rPr>
          <w:rStyle w:val="EndnoteReference"/>
        </w:rPr>
        <w:endnoteReference w:id="4"/>
      </w:r>
    </w:p>
    <w:p w14:paraId="099D4CB0" w14:textId="77777777" w:rsidR="00BF5617" w:rsidRPr="00BF5617" w:rsidRDefault="00442A80" w:rsidP="00B246F2">
      <w:pPr>
        <w:pStyle w:val="Picture"/>
      </w:pPr>
      <w:r w:rsidRPr="00442A80">
        <w:rPr>
          <w:noProof/>
          <w:lang w:eastAsia="en-AU"/>
        </w:rPr>
        <w:drawing>
          <wp:inline distT="0" distB="0" distL="0" distR="0" wp14:anchorId="0595D4FF" wp14:editId="775C86D1">
            <wp:extent cx="5399187" cy="2224216"/>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614" t="27464" b="14175"/>
                    <a:stretch/>
                  </pic:blipFill>
                  <pic:spPr bwMode="auto">
                    <a:xfrm>
                      <a:off x="0" y="0"/>
                      <a:ext cx="5450472" cy="2245343"/>
                    </a:xfrm>
                    <a:prstGeom prst="rect">
                      <a:avLst/>
                    </a:prstGeom>
                    <a:ln>
                      <a:noFill/>
                    </a:ln>
                    <a:extLst>
                      <a:ext uri="{53640926-AAD7-44D8-BBD7-CCE9431645EC}">
                        <a14:shadowObscured xmlns:a14="http://schemas.microsoft.com/office/drawing/2010/main"/>
                      </a:ext>
                    </a:extLst>
                  </pic:spPr>
                </pic:pic>
              </a:graphicData>
            </a:graphic>
          </wp:inline>
        </w:drawing>
      </w:r>
    </w:p>
    <w:p w14:paraId="7293BE3F" w14:textId="3B08B83A" w:rsidR="00464047" w:rsidRDefault="00464047" w:rsidP="00B246F2">
      <w:pPr>
        <w:pStyle w:val="BodyText"/>
      </w:pPr>
      <w:r>
        <w:t xml:space="preserve">June 1: </w:t>
      </w:r>
      <w:r w:rsidR="00B10064">
        <w:t>‘</w:t>
      </w:r>
      <w:r>
        <w:t>Operation Firedog’</w:t>
      </w:r>
      <w:r w:rsidR="000253F2">
        <w:fldChar w:fldCharType="begin"/>
      </w:r>
      <w:r w:rsidR="000253F2">
        <w:instrText xml:space="preserve"> XE "</w:instrText>
      </w:r>
      <w:r w:rsidR="000253F2" w:rsidRPr="007E6F86">
        <w:instrText xml:space="preserve">Operation </w:instrText>
      </w:r>
      <w:r w:rsidR="000253F2">
        <w:rPr>
          <w:spacing w:val="0"/>
          <w:sz w:val="20"/>
          <w:szCs w:val="20"/>
        </w:rPr>
        <w:instrText>\</w:instrText>
      </w:r>
      <w:r w:rsidR="000253F2" w:rsidRPr="007E6F86">
        <w:instrText>“Firedog’</w:instrText>
      </w:r>
      <w:r w:rsidR="000253F2">
        <w:instrText xml:space="preserve">" </w:instrText>
      </w:r>
      <w:r w:rsidR="000253F2">
        <w:fldChar w:fldCharType="end"/>
      </w:r>
      <w:r>
        <w:t xml:space="preserve"> – </w:t>
      </w:r>
      <w:r w:rsidR="0058370D">
        <w:t>RAF</w:t>
      </w:r>
      <w:r>
        <w:t xml:space="preserve"> operations </w:t>
      </w:r>
      <w:r w:rsidR="005C6CC0">
        <w:t xml:space="preserve">commence </w:t>
      </w:r>
      <w:r>
        <w:t>against terrorists in Malaya</w:t>
      </w:r>
      <w:r w:rsidR="000A5CB8">
        <w:fldChar w:fldCharType="begin"/>
      </w:r>
      <w:r w:rsidR="000A5CB8">
        <w:instrText xml:space="preserve"> XE "</w:instrText>
      </w:r>
      <w:r w:rsidR="000A5CB8" w:rsidRPr="00227566">
        <w:instrText>Malaya</w:instrText>
      </w:r>
      <w:r w:rsidR="000A5CB8">
        <w:instrText xml:space="preserve">" </w:instrText>
      </w:r>
      <w:r w:rsidR="000A5CB8">
        <w:fldChar w:fldCharType="end"/>
      </w:r>
      <w:r>
        <w:t xml:space="preserve"> in support of </w:t>
      </w:r>
      <w:r w:rsidR="005C6CC0">
        <w:t xml:space="preserve">the </w:t>
      </w:r>
      <w:r>
        <w:t>security forces.</w:t>
      </w:r>
    </w:p>
    <w:p w14:paraId="4215F922" w14:textId="3556BBF6" w:rsidR="005E6E28" w:rsidRDefault="005E6E28" w:rsidP="005E6E28">
      <w:pPr>
        <w:pStyle w:val="BodyText"/>
      </w:pPr>
      <w:r>
        <w:t>Sept. 14</w:t>
      </w:r>
      <w:r w:rsidR="00B10064">
        <w:t>:</w:t>
      </w:r>
      <w:r>
        <w:t xml:space="preserve"> RAAF contingent flew </w:t>
      </w:r>
      <w:r w:rsidR="0058370D">
        <w:t>RAF</w:t>
      </w:r>
      <w:r>
        <w:t xml:space="preserve"> Dakotas</w:t>
      </w:r>
      <w:r>
        <w:fldChar w:fldCharType="begin"/>
      </w:r>
      <w:r>
        <w:instrText xml:space="preserve"> XE "</w:instrText>
      </w:r>
      <w:r w:rsidRPr="00626BA9">
        <w:instrText>Dakotas</w:instrText>
      </w:r>
      <w:r>
        <w:instrText xml:space="preserve">" </w:instrText>
      </w:r>
      <w:r>
        <w:fldChar w:fldCharType="end"/>
      </w:r>
      <w:r>
        <w:t xml:space="preserve"> on the Berlin airlift</w:t>
      </w:r>
      <w:r>
        <w:fldChar w:fldCharType="begin"/>
      </w:r>
      <w:r>
        <w:instrText xml:space="preserve"> XE "</w:instrText>
      </w:r>
      <w:r w:rsidRPr="00B94C62">
        <w:instrText>Berlin airlift</w:instrText>
      </w:r>
      <w:r>
        <w:instrText xml:space="preserve">" </w:instrText>
      </w:r>
      <w:r>
        <w:fldChar w:fldCharType="end"/>
      </w:r>
      <w:r>
        <w:t xml:space="preserve"> until the end of August 1949.</w:t>
      </w:r>
    </w:p>
    <w:p w14:paraId="28F66D93" w14:textId="77777777" w:rsidR="00464047" w:rsidRDefault="00464047" w:rsidP="00B246F2">
      <w:pPr>
        <w:pStyle w:val="BodyText"/>
      </w:pPr>
      <w:r>
        <w:t xml:space="preserve">Oct. 18: Pressurised </w:t>
      </w:r>
      <w:r w:rsidR="00B16ACC" w:rsidRPr="00B16ACC">
        <w:t>Consolidated Convair 240</w:t>
      </w:r>
      <w:r w:rsidR="000253F2">
        <w:fldChar w:fldCharType="begin"/>
      </w:r>
      <w:r w:rsidR="000253F2">
        <w:instrText xml:space="preserve"> XE "</w:instrText>
      </w:r>
      <w:r w:rsidR="000253F2" w:rsidRPr="00666054">
        <w:instrText>Consolidated Convair 240</w:instrText>
      </w:r>
      <w:r w:rsidR="000253F2">
        <w:instrText xml:space="preserve">" </w:instrText>
      </w:r>
      <w:r w:rsidR="000253F2">
        <w:fldChar w:fldCharType="end"/>
      </w:r>
      <w:r w:rsidR="00B16ACC">
        <w:t>’s</w:t>
      </w:r>
      <w:r>
        <w:t xml:space="preserve"> were introduced by TAA</w:t>
      </w:r>
      <w:r w:rsidR="000253F2">
        <w:fldChar w:fldCharType="begin"/>
      </w:r>
      <w:r w:rsidR="000253F2">
        <w:instrText xml:space="preserve"> XE "</w:instrText>
      </w:r>
      <w:r w:rsidR="000253F2" w:rsidRPr="004732BC">
        <w:instrText>TAA</w:instrText>
      </w:r>
      <w:r w:rsidR="000253F2">
        <w:instrText xml:space="preserve">" </w:instrText>
      </w:r>
      <w:r w:rsidR="000253F2">
        <w:fldChar w:fldCharType="end"/>
      </w:r>
      <w:r>
        <w:t xml:space="preserve"> on the Melbourne</w:t>
      </w:r>
      <w:r w:rsidR="000A5CB8">
        <w:fldChar w:fldCharType="begin"/>
      </w:r>
      <w:r w:rsidR="000A5CB8">
        <w:instrText xml:space="preserve"> XE "</w:instrText>
      </w:r>
      <w:r w:rsidR="000A5CB8" w:rsidRPr="00747982">
        <w:instrText>Melbourne</w:instrText>
      </w:r>
      <w:r w:rsidR="000A5CB8">
        <w:instrText xml:space="preserve">" </w:instrText>
      </w:r>
      <w:r w:rsidR="000A5CB8">
        <w:fldChar w:fldCharType="end"/>
      </w:r>
      <w:r>
        <w:t>-Brisbane</w:t>
      </w:r>
      <w:r w:rsidR="000253F2">
        <w:fldChar w:fldCharType="begin"/>
      </w:r>
      <w:r w:rsidR="000253F2">
        <w:instrText xml:space="preserve"> XE "</w:instrText>
      </w:r>
      <w:r w:rsidR="000253F2" w:rsidRPr="00885BE5">
        <w:instrText>Brisbane</w:instrText>
      </w:r>
      <w:r w:rsidR="000253F2">
        <w:instrText xml:space="preserve">" </w:instrText>
      </w:r>
      <w:r w:rsidR="000253F2">
        <w:fldChar w:fldCharType="end"/>
      </w:r>
      <w:r>
        <w:t xml:space="preserve"> route.</w:t>
      </w:r>
    </w:p>
    <w:p w14:paraId="10D66F74" w14:textId="77777777" w:rsidR="00464047" w:rsidRDefault="00464047" w:rsidP="00B246F2">
      <w:pPr>
        <w:pStyle w:val="BodyText"/>
      </w:pPr>
      <w:r>
        <w:t xml:space="preserve">November: Australian National </w:t>
      </w:r>
      <w:r w:rsidR="000C197B">
        <w:t>Airlines</w:t>
      </w:r>
      <w:r w:rsidR="000C197B">
        <w:fldChar w:fldCharType="begin"/>
      </w:r>
      <w:r w:rsidR="000C197B">
        <w:instrText xml:space="preserve"> XE "</w:instrText>
      </w:r>
      <w:r w:rsidR="000C197B" w:rsidRPr="00C5011D">
        <w:instrText>Australian National Airlines</w:instrText>
      </w:r>
      <w:r w:rsidR="000C197B">
        <w:instrText xml:space="preserve">" </w:instrText>
      </w:r>
      <w:r w:rsidR="000C197B">
        <w:fldChar w:fldCharType="end"/>
      </w:r>
      <w:r w:rsidR="000C197B">
        <w:t xml:space="preserve"> </w:t>
      </w:r>
      <w:r>
        <w:t xml:space="preserve">and MacRobertson Miller </w:t>
      </w:r>
      <w:r w:rsidR="000C197B">
        <w:t>A</w:t>
      </w:r>
      <w:r>
        <w:t>irlines</w:t>
      </w:r>
      <w:r w:rsidR="000C197B">
        <w:fldChar w:fldCharType="begin"/>
      </w:r>
      <w:r w:rsidR="000C197B">
        <w:instrText xml:space="preserve"> XE "</w:instrText>
      </w:r>
      <w:r w:rsidR="000C197B" w:rsidRPr="008C0A95">
        <w:instrText>MacRobertson Miller Airlines</w:instrText>
      </w:r>
      <w:r w:rsidR="000C197B">
        <w:instrText xml:space="preserve">" </w:instrText>
      </w:r>
      <w:r w:rsidR="000C197B">
        <w:fldChar w:fldCharType="end"/>
      </w:r>
      <w:r>
        <w:t xml:space="preserve"> form Air Beef Pty. Ltd</w:t>
      </w:r>
      <w:r w:rsidR="000C197B">
        <w:fldChar w:fldCharType="begin"/>
      </w:r>
      <w:r w:rsidR="000C197B">
        <w:instrText xml:space="preserve"> XE "</w:instrText>
      </w:r>
      <w:r w:rsidR="000C197B" w:rsidRPr="00B17193">
        <w:instrText>Air Beef Pty. Ltd</w:instrText>
      </w:r>
      <w:r w:rsidR="000C197B">
        <w:instrText xml:space="preserve">" </w:instrText>
      </w:r>
      <w:r w:rsidR="000C197B">
        <w:fldChar w:fldCharType="end"/>
      </w:r>
      <w:r>
        <w:t>., to transport beef from remote cattle stations</w:t>
      </w:r>
      <w:r w:rsidR="000253F2">
        <w:fldChar w:fldCharType="begin"/>
      </w:r>
      <w:r w:rsidR="000253F2">
        <w:instrText xml:space="preserve"> XE "</w:instrText>
      </w:r>
      <w:r w:rsidR="000253F2" w:rsidRPr="00245947">
        <w:instrText>cattle stations</w:instrText>
      </w:r>
      <w:r w:rsidR="000253F2">
        <w:instrText xml:space="preserve">" </w:instrText>
      </w:r>
      <w:r w:rsidR="000253F2">
        <w:fldChar w:fldCharType="end"/>
      </w:r>
      <w:r>
        <w:t xml:space="preserve"> in the northwest, using Bristol Freighter</w:t>
      </w:r>
      <w:r w:rsidR="000C197B">
        <w:fldChar w:fldCharType="begin"/>
      </w:r>
      <w:r w:rsidR="000C197B">
        <w:instrText xml:space="preserve"> XE "</w:instrText>
      </w:r>
      <w:r w:rsidR="000C197B" w:rsidRPr="008C7001">
        <w:instrText>Bristol Freighter</w:instrText>
      </w:r>
      <w:r w:rsidR="000C197B">
        <w:instrText xml:space="preserve">" </w:instrText>
      </w:r>
      <w:r w:rsidR="000C197B">
        <w:fldChar w:fldCharType="end"/>
      </w:r>
      <w:r>
        <w:t>s, to Wyndham</w:t>
      </w:r>
      <w:r w:rsidR="000C197B">
        <w:fldChar w:fldCharType="begin"/>
      </w:r>
      <w:r w:rsidR="000C197B">
        <w:instrText xml:space="preserve"> XE "</w:instrText>
      </w:r>
      <w:r w:rsidR="000C197B" w:rsidRPr="00E6292F">
        <w:instrText>Wyndham</w:instrText>
      </w:r>
      <w:r w:rsidR="000C197B">
        <w:instrText xml:space="preserve">" </w:instrText>
      </w:r>
      <w:r w:rsidR="000C197B">
        <w:fldChar w:fldCharType="end"/>
      </w:r>
      <w:r>
        <w:t xml:space="preserve">. </w:t>
      </w:r>
    </w:p>
    <w:p w14:paraId="4920BD4C" w14:textId="270C0144" w:rsidR="005C6CC0" w:rsidRDefault="00240371" w:rsidP="003C0AAF">
      <w:pPr>
        <w:pStyle w:val="Caption"/>
      </w:pPr>
      <w:r>
        <w:t xml:space="preserve">Photo </w:t>
      </w:r>
      <w:r w:rsidR="00B27C71">
        <w:t>1</w:t>
      </w:r>
      <w:r w:rsidR="00701802">
        <w:t>1</w:t>
      </w:r>
      <w:r w:rsidR="00B27C71">
        <w:t>.</w:t>
      </w:r>
      <w:r>
        <w:t xml:space="preserve"> Bristol Freighter</w:t>
      </w:r>
      <w:r w:rsidR="00B27C71">
        <w:t xml:space="preserve"> at RAAF Museum</w:t>
      </w:r>
      <w:r w:rsidR="000253F2">
        <w:fldChar w:fldCharType="begin"/>
      </w:r>
      <w:r w:rsidR="000253F2">
        <w:instrText xml:space="preserve"> XE "</w:instrText>
      </w:r>
      <w:r w:rsidR="000253F2" w:rsidRPr="00682BD3">
        <w:instrText>RAAF Museum</w:instrText>
      </w:r>
      <w:r w:rsidR="000253F2">
        <w:instrText xml:space="preserve">" </w:instrText>
      </w:r>
      <w:r w:rsidR="000253F2">
        <w:fldChar w:fldCharType="end"/>
      </w:r>
      <w:r w:rsidR="000253F2">
        <w:fldChar w:fldCharType="begin"/>
      </w:r>
      <w:r w:rsidR="000253F2">
        <w:instrText xml:space="preserve"> XE "</w:instrText>
      </w:r>
      <w:r w:rsidR="000253F2" w:rsidRPr="00682BD3">
        <w:instrText>RAAF Museum</w:instrText>
      </w:r>
      <w:r w:rsidR="000253F2">
        <w:instrText xml:space="preserve">" </w:instrText>
      </w:r>
      <w:r w:rsidR="000253F2">
        <w:fldChar w:fldCharType="end"/>
      </w:r>
      <w:r w:rsidR="00B27C71">
        <w:t xml:space="preserve"> Point Cook</w:t>
      </w:r>
      <w:r w:rsidR="000253F2">
        <w:fldChar w:fldCharType="begin"/>
      </w:r>
      <w:r w:rsidR="000253F2">
        <w:instrText xml:space="preserve"> XE "</w:instrText>
      </w:r>
      <w:r w:rsidR="000253F2" w:rsidRPr="0099480A">
        <w:instrText>Point Cook</w:instrText>
      </w:r>
      <w:r w:rsidR="000253F2">
        <w:instrText xml:space="preserve">" </w:instrText>
      </w:r>
      <w:r w:rsidR="000253F2">
        <w:fldChar w:fldCharType="end"/>
      </w:r>
      <w:r w:rsidR="00B0643A">
        <w:t xml:space="preserve"> (Petroch Services 2005)</w:t>
      </w:r>
      <w:r w:rsidR="00B27C71">
        <w:t xml:space="preserve"> </w:t>
      </w:r>
    </w:p>
    <w:p w14:paraId="080AF19E" w14:textId="77777777" w:rsidR="00240371" w:rsidRDefault="00240371" w:rsidP="00B246F2">
      <w:pPr>
        <w:pStyle w:val="Picture"/>
      </w:pPr>
      <w:r w:rsidRPr="00240371">
        <w:rPr>
          <w:noProof/>
          <w:lang w:eastAsia="en-AU"/>
        </w:rPr>
        <w:drawing>
          <wp:inline distT="0" distB="0" distL="0" distR="0" wp14:anchorId="3839F749" wp14:editId="0B287AB5">
            <wp:extent cx="5203327" cy="1954443"/>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7092" b="7802"/>
                    <a:stretch/>
                  </pic:blipFill>
                  <pic:spPr bwMode="auto">
                    <a:xfrm>
                      <a:off x="0" y="0"/>
                      <a:ext cx="5203327" cy="1954443"/>
                    </a:xfrm>
                    <a:prstGeom prst="rect">
                      <a:avLst/>
                    </a:prstGeom>
                    <a:ln>
                      <a:noFill/>
                    </a:ln>
                    <a:extLst>
                      <a:ext uri="{53640926-AAD7-44D8-BBD7-CCE9431645EC}">
                        <a14:shadowObscured xmlns:a14="http://schemas.microsoft.com/office/drawing/2010/main"/>
                      </a:ext>
                    </a:extLst>
                  </pic:spPr>
                </pic:pic>
              </a:graphicData>
            </a:graphic>
          </wp:inline>
        </w:drawing>
      </w:r>
    </w:p>
    <w:p w14:paraId="26E3E82E" w14:textId="329510E9" w:rsidR="00464047" w:rsidRDefault="00464047" w:rsidP="00B246F2">
      <w:pPr>
        <w:pStyle w:val="BodyText"/>
      </w:pPr>
      <w:r>
        <w:rPr>
          <w:b/>
          <w:bCs/>
        </w:rPr>
        <w:t xml:space="preserve">1949 </w:t>
      </w:r>
      <w:r>
        <w:t>April 2: TAA</w:t>
      </w:r>
      <w:r w:rsidR="000253F2">
        <w:fldChar w:fldCharType="begin"/>
      </w:r>
      <w:r w:rsidR="000253F2">
        <w:instrText xml:space="preserve"> XE "</w:instrText>
      </w:r>
      <w:r w:rsidR="000253F2" w:rsidRPr="00482634">
        <w:instrText>TAA</w:instrText>
      </w:r>
      <w:r w:rsidR="000253F2">
        <w:instrText xml:space="preserve">" </w:instrText>
      </w:r>
      <w:r w:rsidR="000253F2">
        <w:fldChar w:fldCharType="end"/>
      </w:r>
      <w:r>
        <w:t xml:space="preserve"> took over several outback air services from Qantas Empire</w:t>
      </w:r>
      <w:r w:rsidR="005C6CC0">
        <w:t xml:space="preserve"> Airways</w:t>
      </w:r>
      <w:r w:rsidR="000253F2">
        <w:fldChar w:fldCharType="begin"/>
      </w:r>
      <w:r w:rsidR="000253F2">
        <w:instrText xml:space="preserve"> XE "</w:instrText>
      </w:r>
      <w:r w:rsidR="000253F2" w:rsidRPr="00A702BE">
        <w:instrText>Qantas Empire Airways</w:instrText>
      </w:r>
      <w:r w:rsidR="000253F2">
        <w:instrText xml:space="preserve">" </w:instrText>
      </w:r>
      <w:r w:rsidR="000253F2">
        <w:fldChar w:fldCharType="end"/>
      </w:r>
      <w:r>
        <w:t>, as well as the Flying Doctor Services</w:t>
      </w:r>
      <w:r w:rsidR="000C197B">
        <w:fldChar w:fldCharType="begin"/>
      </w:r>
      <w:r w:rsidR="000C197B">
        <w:instrText xml:space="preserve"> XE "</w:instrText>
      </w:r>
      <w:r w:rsidR="000C197B" w:rsidRPr="001334C5">
        <w:instrText>Flying Doctor Services</w:instrText>
      </w:r>
      <w:r w:rsidR="000C197B">
        <w:instrText xml:space="preserve">" </w:instrText>
      </w:r>
      <w:r w:rsidR="000C197B">
        <w:fldChar w:fldCharType="end"/>
      </w:r>
      <w:r>
        <w:t xml:space="preserve"> operating from out of Cloncurry</w:t>
      </w:r>
      <w:r w:rsidR="000C197B">
        <w:fldChar w:fldCharType="begin"/>
      </w:r>
      <w:r w:rsidR="000C197B">
        <w:instrText xml:space="preserve"> XE "</w:instrText>
      </w:r>
      <w:r w:rsidR="000C197B" w:rsidRPr="000E199E">
        <w:instrText>Cloncurry</w:instrText>
      </w:r>
      <w:r w:rsidR="000C197B">
        <w:instrText xml:space="preserve">" </w:instrText>
      </w:r>
      <w:r w:rsidR="000C197B">
        <w:fldChar w:fldCharType="end"/>
      </w:r>
      <w:r>
        <w:t xml:space="preserve"> and Charleville</w:t>
      </w:r>
      <w:r w:rsidR="000C197B">
        <w:fldChar w:fldCharType="begin"/>
      </w:r>
      <w:r w:rsidR="000C197B">
        <w:instrText xml:space="preserve"> XE "</w:instrText>
      </w:r>
      <w:r w:rsidR="000C197B" w:rsidRPr="00A71825">
        <w:instrText>Charleville</w:instrText>
      </w:r>
      <w:r w:rsidR="000C197B">
        <w:instrText xml:space="preserve">" </w:instrText>
      </w:r>
      <w:r w:rsidR="000C197B">
        <w:fldChar w:fldCharType="end"/>
      </w:r>
      <w:r>
        <w:t>.</w:t>
      </w:r>
    </w:p>
    <w:p w14:paraId="42A1420F" w14:textId="77777777" w:rsidR="00464047" w:rsidRDefault="00464047" w:rsidP="00B246F2">
      <w:pPr>
        <w:pStyle w:val="BodyText"/>
      </w:pPr>
      <w:r>
        <w:lastRenderedPageBreak/>
        <w:t>June 29: The RAAF's first Australian-built jet, the DHA Vampire F.30</w:t>
      </w:r>
      <w:r w:rsidR="000C197B">
        <w:fldChar w:fldCharType="begin"/>
      </w:r>
      <w:r w:rsidR="000C197B">
        <w:instrText xml:space="preserve"> XE "</w:instrText>
      </w:r>
      <w:r w:rsidR="000C197B" w:rsidRPr="008650AC">
        <w:instrText>DHA Vampire F.30</w:instrText>
      </w:r>
      <w:r w:rsidR="000C197B">
        <w:instrText xml:space="preserve">" </w:instrText>
      </w:r>
      <w:r w:rsidR="000C197B">
        <w:fldChar w:fldCharType="end"/>
      </w:r>
      <w:r>
        <w:t>, was flight tested at Bankstown</w:t>
      </w:r>
      <w:r w:rsidR="000C197B">
        <w:fldChar w:fldCharType="begin"/>
      </w:r>
      <w:r w:rsidR="000C197B">
        <w:instrText xml:space="preserve"> XE "</w:instrText>
      </w:r>
      <w:r w:rsidR="000C197B" w:rsidRPr="00E90ACD">
        <w:instrText>Bankstown</w:instrText>
      </w:r>
      <w:r w:rsidR="000C197B">
        <w:instrText xml:space="preserve">" </w:instrText>
      </w:r>
      <w:r w:rsidR="000C197B">
        <w:fldChar w:fldCharType="end"/>
      </w:r>
      <w:r>
        <w:t xml:space="preserve">, NSW. On Sept. 26 the first DHA Vampire was delivered to the RAAF. </w:t>
      </w:r>
    </w:p>
    <w:p w14:paraId="3F701191" w14:textId="6CE07048" w:rsidR="007F2BFE" w:rsidRDefault="007F2BFE" w:rsidP="003C0AAF">
      <w:pPr>
        <w:pStyle w:val="Caption"/>
      </w:pPr>
      <w:r>
        <w:t xml:space="preserve">Photo </w:t>
      </w:r>
      <w:r w:rsidR="00B27C71">
        <w:t>1</w:t>
      </w:r>
      <w:r w:rsidR="00701802">
        <w:t>2</w:t>
      </w:r>
      <w:r w:rsidR="00B27C71">
        <w:t>.</w:t>
      </w:r>
      <w:r>
        <w:t xml:space="preserve"> RAAF De Havilland Vampire</w:t>
      </w:r>
      <w:r w:rsidR="00B87505">
        <w:t xml:space="preserve"> </w:t>
      </w:r>
      <w:r>
        <w:t>A97-1</w:t>
      </w:r>
    </w:p>
    <w:p w14:paraId="495EB287" w14:textId="77777777" w:rsidR="007F2BFE" w:rsidRDefault="007F2BFE" w:rsidP="00B246F2">
      <w:pPr>
        <w:pStyle w:val="Picture"/>
      </w:pPr>
      <w:r w:rsidRPr="007F2BFE">
        <w:rPr>
          <w:noProof/>
          <w:lang w:eastAsia="en-AU"/>
        </w:rPr>
        <w:drawing>
          <wp:inline distT="0" distB="0" distL="0" distR="0" wp14:anchorId="32292829" wp14:editId="0DF0AEEA">
            <wp:extent cx="5190027" cy="301504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22155" cy="3033713"/>
                    </a:xfrm>
                    <a:prstGeom prst="rect">
                      <a:avLst/>
                    </a:prstGeom>
                  </pic:spPr>
                </pic:pic>
              </a:graphicData>
            </a:graphic>
          </wp:inline>
        </w:drawing>
      </w:r>
    </w:p>
    <w:p w14:paraId="08EBC29C" w14:textId="4D7B68FF" w:rsidR="00371F9D" w:rsidRPr="00371F9D" w:rsidRDefault="007234F0" w:rsidP="007234F0">
      <w:pPr>
        <w:pStyle w:val="Caption"/>
      </w:pPr>
      <w:r>
        <w:t>Photo 13.</w:t>
      </w:r>
      <w:r w:rsidR="00077D7B">
        <w:t xml:space="preserve"> Lufthansa </w:t>
      </w:r>
      <w:r>
        <w:t>Convair 240</w:t>
      </w:r>
      <w:r w:rsidR="00077D7B">
        <w:t xml:space="preserve"> being refuelled from Shell tanker</w:t>
      </w:r>
    </w:p>
    <w:p w14:paraId="1B191A0F" w14:textId="77777777" w:rsidR="00A12929" w:rsidRDefault="00077D7B" w:rsidP="007234F0">
      <w:pPr>
        <w:pStyle w:val="Picture"/>
      </w:pPr>
      <w:bookmarkStart w:id="3" w:name="_Toc23001698"/>
      <w:r>
        <w:rPr>
          <w:noProof/>
          <w:lang w:eastAsia="en-AU"/>
        </w:rPr>
        <w:drawing>
          <wp:inline distT="0" distB="0" distL="0" distR="0" wp14:anchorId="334E6C27" wp14:editId="3EAF0D60">
            <wp:extent cx="5760720" cy="40309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030980"/>
                    </a:xfrm>
                    <a:prstGeom prst="rect">
                      <a:avLst/>
                    </a:prstGeom>
                    <a:noFill/>
                  </pic:spPr>
                </pic:pic>
              </a:graphicData>
            </a:graphic>
          </wp:inline>
        </w:drawing>
      </w:r>
    </w:p>
    <w:p w14:paraId="317EC6C8" w14:textId="0B9CC92C" w:rsidR="00371F9D" w:rsidRDefault="00A12929" w:rsidP="00A12929">
      <w:pPr>
        <w:pStyle w:val="BodyText"/>
        <w:rPr>
          <w:rFonts w:ascii="Arial Black" w:hAnsi="Arial Black"/>
          <w:color w:val="808080"/>
          <w:spacing w:val="-25"/>
          <w:kern w:val="28"/>
          <w:sz w:val="32"/>
        </w:rPr>
      </w:pPr>
      <w:r>
        <w:t>Not only had the passenger airliners become pressurised, but they would soon introduce aircraft with jet engines and propellors – the ‘Turboprop’ engine powered by jet fuel.</w:t>
      </w:r>
      <w:r w:rsidR="00371F9D">
        <w:br w:type="page"/>
      </w:r>
    </w:p>
    <w:p w14:paraId="34923762" w14:textId="50EA8E08" w:rsidR="001457EB" w:rsidRDefault="001457EB" w:rsidP="00534EEF">
      <w:pPr>
        <w:pStyle w:val="Heading1"/>
      </w:pPr>
      <w:r>
        <w:lastRenderedPageBreak/>
        <w:t>World Events</w:t>
      </w:r>
      <w:bookmarkEnd w:id="3"/>
    </w:p>
    <w:p w14:paraId="68637A9F" w14:textId="77777777" w:rsidR="001457EB" w:rsidRDefault="001457EB" w:rsidP="00B246F2">
      <w:pPr>
        <w:pStyle w:val="BodyText"/>
      </w:pPr>
      <w:r>
        <w:t>After the Second World War in which so much loss of life and destruction had occurred in Europe</w:t>
      </w:r>
      <w:r w:rsidR="000253F2">
        <w:fldChar w:fldCharType="begin"/>
      </w:r>
      <w:r w:rsidR="000253F2">
        <w:instrText xml:space="preserve"> XE "</w:instrText>
      </w:r>
      <w:r w:rsidR="000253F2" w:rsidRPr="008E3738">
        <w:instrText>Europe</w:instrText>
      </w:r>
      <w:r w:rsidR="000253F2">
        <w:instrText xml:space="preserve">" </w:instrText>
      </w:r>
      <w:r w:rsidR="000253F2">
        <w:fldChar w:fldCharType="end"/>
      </w:r>
      <w:r>
        <w:t>, and the devastation of Japan</w:t>
      </w:r>
      <w:r w:rsidR="00E77C16">
        <w:fldChar w:fldCharType="begin"/>
      </w:r>
      <w:r w:rsidR="00E77C16">
        <w:instrText xml:space="preserve"> XE "</w:instrText>
      </w:r>
      <w:r w:rsidR="00E77C16" w:rsidRPr="006F7A27">
        <w:instrText>Japan</w:instrText>
      </w:r>
      <w:r w:rsidR="00E77C16">
        <w:instrText xml:space="preserve">" </w:instrText>
      </w:r>
      <w:r w:rsidR="00E77C16">
        <w:fldChar w:fldCharType="end"/>
      </w:r>
      <w:r>
        <w:t xml:space="preserve"> by atomic bombing</w:t>
      </w:r>
      <w:r w:rsidR="000253F2">
        <w:fldChar w:fldCharType="begin"/>
      </w:r>
      <w:r w:rsidR="000253F2">
        <w:instrText xml:space="preserve"> XE "</w:instrText>
      </w:r>
      <w:r w:rsidR="000253F2" w:rsidRPr="00807B82">
        <w:instrText>atomic bombing</w:instrText>
      </w:r>
      <w:r w:rsidR="000253F2">
        <w:instrText xml:space="preserve">" </w:instrText>
      </w:r>
      <w:r w:rsidR="000253F2">
        <w:fldChar w:fldCharType="end"/>
      </w:r>
      <w:r>
        <w:t>, the world need</w:t>
      </w:r>
      <w:r w:rsidR="00B16ACC">
        <w:t>ed</w:t>
      </w:r>
      <w:r>
        <w:t xml:space="preserve"> a period of reconstruction and return to normality. Millions of service men were discharged into civilian life, millions of Europeans were displaced, and the ‘Iron Curtain</w:t>
      </w:r>
      <w:r w:rsidR="000C197B">
        <w:fldChar w:fldCharType="begin"/>
      </w:r>
      <w:r w:rsidR="000C197B">
        <w:instrText xml:space="preserve"> XE "</w:instrText>
      </w:r>
      <w:r w:rsidR="000C197B" w:rsidRPr="00CE0CE2">
        <w:instrText>Iron Curtain</w:instrText>
      </w:r>
      <w:r w:rsidR="000C197B">
        <w:instrText xml:space="preserve">" </w:instrText>
      </w:r>
      <w:r w:rsidR="000C197B">
        <w:fldChar w:fldCharType="end"/>
      </w:r>
      <w:r>
        <w:t>’ was starting to form. Germany</w:t>
      </w:r>
      <w:r w:rsidR="000253F2">
        <w:fldChar w:fldCharType="begin"/>
      </w:r>
      <w:r w:rsidR="000253F2">
        <w:instrText xml:space="preserve"> XE "</w:instrText>
      </w:r>
      <w:r w:rsidR="000253F2" w:rsidRPr="00B55840">
        <w:instrText>Germany</w:instrText>
      </w:r>
      <w:r w:rsidR="000253F2">
        <w:instrText xml:space="preserve">" </w:instrText>
      </w:r>
      <w:r w:rsidR="000253F2">
        <w:fldChar w:fldCharType="end"/>
      </w:r>
      <w:r>
        <w:t xml:space="preserve"> was a divided country</w:t>
      </w:r>
      <w:r w:rsidR="00E95556">
        <w:t>;</w:t>
      </w:r>
      <w:r>
        <w:t xml:space="preserve"> Berlin</w:t>
      </w:r>
      <w:r w:rsidR="000253F2">
        <w:fldChar w:fldCharType="begin"/>
      </w:r>
      <w:r w:rsidR="000253F2">
        <w:instrText xml:space="preserve"> XE "</w:instrText>
      </w:r>
      <w:r w:rsidR="000253F2" w:rsidRPr="003437EB">
        <w:instrText>Berlin</w:instrText>
      </w:r>
      <w:r w:rsidR="000253F2">
        <w:instrText>"</w:instrText>
      </w:r>
      <w:r w:rsidR="000253F2">
        <w:fldChar w:fldCharType="end"/>
      </w:r>
      <w:r>
        <w:t xml:space="preserve"> was a divided city of four zones – American</w:t>
      </w:r>
      <w:r w:rsidR="000253F2">
        <w:fldChar w:fldCharType="begin"/>
      </w:r>
      <w:r w:rsidR="000253F2">
        <w:instrText xml:space="preserve"> XE "</w:instrText>
      </w:r>
      <w:r w:rsidR="000253F2" w:rsidRPr="00156D66">
        <w:instrText>American</w:instrText>
      </w:r>
      <w:r w:rsidR="000253F2">
        <w:instrText xml:space="preserve">" </w:instrText>
      </w:r>
      <w:r w:rsidR="000253F2">
        <w:fldChar w:fldCharType="end"/>
      </w:r>
      <w:r>
        <w:t>, British</w:t>
      </w:r>
      <w:r w:rsidR="000253F2">
        <w:fldChar w:fldCharType="begin"/>
      </w:r>
      <w:r w:rsidR="000253F2">
        <w:instrText xml:space="preserve"> XE "</w:instrText>
      </w:r>
      <w:r w:rsidR="000253F2" w:rsidRPr="009A16C4">
        <w:instrText>British</w:instrText>
      </w:r>
      <w:r w:rsidR="000253F2">
        <w:instrText xml:space="preserve">" </w:instrText>
      </w:r>
      <w:r w:rsidR="000253F2">
        <w:fldChar w:fldCharType="end"/>
      </w:r>
      <w:r>
        <w:t>, French</w:t>
      </w:r>
      <w:r w:rsidR="000253F2">
        <w:fldChar w:fldCharType="begin"/>
      </w:r>
      <w:r w:rsidR="000253F2">
        <w:instrText xml:space="preserve"> XE "</w:instrText>
      </w:r>
      <w:r w:rsidR="000253F2" w:rsidRPr="004A698E">
        <w:instrText>French</w:instrText>
      </w:r>
      <w:r w:rsidR="000253F2">
        <w:instrText xml:space="preserve">" </w:instrText>
      </w:r>
      <w:r w:rsidR="000253F2">
        <w:fldChar w:fldCharType="end"/>
      </w:r>
      <w:r>
        <w:t xml:space="preserve"> and Russian</w:t>
      </w:r>
      <w:r w:rsidR="000253F2">
        <w:fldChar w:fldCharType="begin"/>
      </w:r>
      <w:r w:rsidR="000253F2">
        <w:instrText xml:space="preserve"> XE "</w:instrText>
      </w:r>
      <w:r w:rsidR="000253F2" w:rsidRPr="004C481F">
        <w:instrText>Russian</w:instrText>
      </w:r>
      <w:r w:rsidR="000253F2">
        <w:instrText xml:space="preserve">" </w:instrText>
      </w:r>
      <w:r w:rsidR="000253F2">
        <w:fldChar w:fldCharType="end"/>
      </w:r>
      <w:r>
        <w:t>.</w:t>
      </w:r>
    </w:p>
    <w:p w14:paraId="4B6425AA" w14:textId="77777777" w:rsidR="00B012DF" w:rsidRDefault="00B274C4" w:rsidP="003C0AAF">
      <w:pPr>
        <w:pStyle w:val="Caption"/>
      </w:pPr>
      <w:r>
        <w:t xml:space="preserve">Figure </w:t>
      </w:r>
      <w:r w:rsidR="001A6F01">
        <w:rPr>
          <w:noProof/>
        </w:rPr>
        <w:fldChar w:fldCharType="begin"/>
      </w:r>
      <w:r w:rsidR="001A6F01">
        <w:rPr>
          <w:noProof/>
        </w:rPr>
        <w:instrText xml:space="preserve"> SEQ Figure \* ARABIC </w:instrText>
      </w:r>
      <w:r w:rsidR="001A6F01">
        <w:rPr>
          <w:noProof/>
        </w:rPr>
        <w:fldChar w:fldCharType="separate"/>
      </w:r>
      <w:r>
        <w:rPr>
          <w:noProof/>
        </w:rPr>
        <w:t>1</w:t>
      </w:r>
      <w:r w:rsidR="001A6F01">
        <w:rPr>
          <w:noProof/>
        </w:rPr>
        <w:fldChar w:fldCharType="end"/>
      </w:r>
      <w:r>
        <w:t>. Partition of Berlin into the four zones</w:t>
      </w:r>
      <w:r w:rsidR="00E95556">
        <w:rPr>
          <w:rStyle w:val="EndnoteReference"/>
        </w:rPr>
        <w:endnoteReference w:id="5"/>
      </w:r>
    </w:p>
    <w:p w14:paraId="5C05C6EB" w14:textId="77777777" w:rsidR="00AD63B8" w:rsidRPr="00AD63B8" w:rsidRDefault="00B16ACC" w:rsidP="00B246F2">
      <w:pPr>
        <w:pStyle w:val="Picture"/>
      </w:pPr>
      <w:r>
        <w:rPr>
          <w:noProof/>
          <w:lang w:eastAsia="en-AU"/>
        </w:rPr>
        <w:drawing>
          <wp:inline distT="0" distB="0" distL="0" distR="0" wp14:anchorId="5B93BA65" wp14:editId="4D62A3CF">
            <wp:extent cx="4099373" cy="331854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0805" cy="3384463"/>
                    </a:xfrm>
                    <a:prstGeom prst="rect">
                      <a:avLst/>
                    </a:prstGeom>
                    <a:noFill/>
                  </pic:spPr>
                </pic:pic>
              </a:graphicData>
            </a:graphic>
          </wp:inline>
        </w:drawing>
      </w:r>
    </w:p>
    <w:p w14:paraId="64AD0F3E" w14:textId="18DE5F86" w:rsidR="002F7004" w:rsidRDefault="002F7004" w:rsidP="00B246F2">
      <w:pPr>
        <w:pStyle w:val="BodyText"/>
      </w:pPr>
      <w:r>
        <w:t>The most famous crossing between the American and Russian zones of Berlin was “Checkpoint Charlie</w:t>
      </w:r>
      <w:r w:rsidR="000C197B">
        <w:fldChar w:fldCharType="begin"/>
      </w:r>
      <w:r w:rsidR="000C197B">
        <w:instrText xml:space="preserve"> XE "</w:instrText>
      </w:r>
      <w:r w:rsidR="000C197B" w:rsidRPr="008876B8">
        <w:instrText>Checkpoint Charlie</w:instrText>
      </w:r>
      <w:r w:rsidR="000C197B">
        <w:instrText xml:space="preserve">" </w:instrText>
      </w:r>
      <w:r w:rsidR="000C197B">
        <w:fldChar w:fldCharType="end"/>
      </w:r>
      <w:r>
        <w:t>” which still exists today as a tourist attraction</w:t>
      </w:r>
      <w:r w:rsidR="00A12929">
        <w:t>,</w:t>
      </w:r>
      <w:r w:rsidR="00A65B7C">
        <w:t xml:space="preserve"> and was part of many movies from there on</w:t>
      </w:r>
      <w:r>
        <w:t>.</w:t>
      </w:r>
    </w:p>
    <w:p w14:paraId="5E2EB09D" w14:textId="72F4A840" w:rsidR="00F76213" w:rsidRDefault="00F76213" w:rsidP="003C0AAF">
      <w:pPr>
        <w:pStyle w:val="Caption"/>
      </w:pPr>
      <w:r>
        <w:t xml:space="preserve">Photo </w:t>
      </w:r>
      <w:r w:rsidR="00B27C71">
        <w:t>1</w:t>
      </w:r>
      <w:r w:rsidR="007234F0">
        <w:t>4</w:t>
      </w:r>
      <w:r w:rsidR="00B27C71">
        <w:t>.</w:t>
      </w:r>
      <w:r>
        <w:t xml:space="preserve">  ‘Check</w:t>
      </w:r>
      <w:r w:rsidR="00A65B7C">
        <w:t>p</w:t>
      </w:r>
      <w:r>
        <w:t>oint Charlie’ (circa 1948) during a stand–off between American Army</w:t>
      </w:r>
      <w:r w:rsidR="0072589A">
        <w:fldChar w:fldCharType="begin"/>
      </w:r>
      <w:r w:rsidR="0072589A">
        <w:instrText xml:space="preserve"> XE "</w:instrText>
      </w:r>
      <w:r w:rsidR="0072589A" w:rsidRPr="005C303A">
        <w:instrText>American Army</w:instrText>
      </w:r>
      <w:r w:rsidR="0072589A">
        <w:instrText xml:space="preserve">" </w:instrText>
      </w:r>
      <w:r w:rsidR="0072589A">
        <w:fldChar w:fldCharType="end"/>
      </w:r>
      <w:r>
        <w:t xml:space="preserve"> and Russian forces</w:t>
      </w:r>
      <w:r w:rsidR="0072589A">
        <w:fldChar w:fldCharType="begin"/>
      </w:r>
      <w:r w:rsidR="0072589A">
        <w:instrText xml:space="preserve"> XE "</w:instrText>
      </w:r>
      <w:r w:rsidR="0072589A" w:rsidRPr="003974F2">
        <w:instrText>Russian forces</w:instrText>
      </w:r>
      <w:r w:rsidR="0072589A">
        <w:instrText xml:space="preserve">" </w:instrText>
      </w:r>
      <w:r w:rsidR="0072589A">
        <w:fldChar w:fldCharType="end"/>
      </w:r>
      <w:r w:rsidR="00A65B7C">
        <w:t>.</w:t>
      </w:r>
      <w:r>
        <w:t xml:space="preserve"> </w:t>
      </w:r>
    </w:p>
    <w:p w14:paraId="403A50E0" w14:textId="77777777" w:rsidR="00821733" w:rsidRDefault="00821733" w:rsidP="00B246F2">
      <w:pPr>
        <w:pStyle w:val="Picture"/>
      </w:pPr>
      <w:r>
        <w:rPr>
          <w:noProof/>
          <w:lang w:eastAsia="en-AU"/>
        </w:rPr>
        <w:drawing>
          <wp:inline distT="0" distB="0" distL="0" distR="0" wp14:anchorId="5C332459" wp14:editId="3106569B">
            <wp:extent cx="4043440" cy="2608730"/>
            <wp:effectExtent l="0" t="0" r="0" b="1270"/>
            <wp:docPr id="7" name="Picture 7" descr="C:\Users\Noel Tresider\Pictures\Checkpoint Charlie\Chekpoint Charlie 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el Tresider\Pictures\Checkpoint Charlie\Chekpoint Charlie 19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80524" cy="2632655"/>
                    </a:xfrm>
                    <a:prstGeom prst="rect">
                      <a:avLst/>
                    </a:prstGeom>
                    <a:noFill/>
                    <a:ln>
                      <a:noFill/>
                    </a:ln>
                  </pic:spPr>
                </pic:pic>
              </a:graphicData>
            </a:graphic>
          </wp:inline>
        </w:drawing>
      </w:r>
    </w:p>
    <w:p w14:paraId="183D730D" w14:textId="77777777" w:rsidR="00464047" w:rsidRPr="002F7004" w:rsidRDefault="0017752D" w:rsidP="00534EEF">
      <w:pPr>
        <w:pStyle w:val="Heading1"/>
        <w:rPr>
          <w:rStyle w:val="Emphasis"/>
          <w:sz w:val="32"/>
        </w:rPr>
      </w:pPr>
      <w:r>
        <w:br w:type="page"/>
      </w:r>
      <w:bookmarkStart w:id="4" w:name="_Toc23001699"/>
      <w:r w:rsidR="00464047" w:rsidRPr="002F7004">
        <w:rPr>
          <w:rStyle w:val="Emphasis"/>
          <w:sz w:val="32"/>
        </w:rPr>
        <w:lastRenderedPageBreak/>
        <w:t>Berlin Airlift 1948</w:t>
      </w:r>
      <w:bookmarkEnd w:id="4"/>
    </w:p>
    <w:p w14:paraId="08736CC1" w14:textId="77777777" w:rsidR="00464047" w:rsidRDefault="00464047" w:rsidP="00B246F2">
      <w:pPr>
        <w:pStyle w:val="BodyText"/>
      </w:pPr>
      <w:r>
        <w:t>The Berlin Airlift</w:t>
      </w:r>
      <w:r w:rsidR="00BA04AE">
        <w:fldChar w:fldCharType="begin"/>
      </w:r>
      <w:r w:rsidR="00BA04AE">
        <w:instrText xml:space="preserve"> XE "</w:instrText>
      </w:r>
      <w:r w:rsidR="00BA04AE" w:rsidRPr="005C6777">
        <w:instrText>Berlin Airlift</w:instrText>
      </w:r>
      <w:r w:rsidR="00BA04AE">
        <w:instrText xml:space="preserve">" </w:instrText>
      </w:r>
      <w:r w:rsidR="00BA04AE">
        <w:fldChar w:fldCharType="end"/>
      </w:r>
      <w:r>
        <w:t xml:space="preserve"> in 1948 saw the involvement of nearly every available British, Commonwealth</w:t>
      </w:r>
      <w:r w:rsidR="0072589A">
        <w:fldChar w:fldCharType="begin"/>
      </w:r>
      <w:r w:rsidR="0072589A">
        <w:instrText xml:space="preserve"> XE "</w:instrText>
      </w:r>
      <w:r w:rsidR="0072589A" w:rsidRPr="00585982">
        <w:instrText>Commonwealth</w:instrText>
      </w:r>
      <w:r w:rsidR="0072589A">
        <w:instrText xml:space="preserve">" </w:instrText>
      </w:r>
      <w:r w:rsidR="0072589A">
        <w:fldChar w:fldCharType="end"/>
      </w:r>
      <w:r>
        <w:t xml:space="preserve"> and U.S. military cargo airc</w:t>
      </w:r>
      <w:r w:rsidR="00D607FD">
        <w:t>raf</w:t>
      </w:r>
      <w:r w:rsidR="00716B6C">
        <w:t>t</w:t>
      </w:r>
      <w:r>
        <w:t>. The transport airc</w:t>
      </w:r>
      <w:r w:rsidR="00D607FD">
        <w:t>raft</w:t>
      </w:r>
      <w:r>
        <w:t xml:space="preserve"> of R.A.F</w:t>
      </w:r>
      <w:r w:rsidR="0072589A">
        <w:fldChar w:fldCharType="begin"/>
      </w:r>
      <w:r w:rsidR="0072589A">
        <w:instrText xml:space="preserve"> XE "</w:instrText>
      </w:r>
      <w:r w:rsidR="0072589A" w:rsidRPr="003D458B">
        <w:instrText>R.A.F</w:instrText>
      </w:r>
      <w:r w:rsidR="0072589A">
        <w:instrText xml:space="preserve">" </w:instrText>
      </w:r>
      <w:r w:rsidR="0072589A">
        <w:fldChar w:fldCharType="end"/>
      </w:r>
      <w:r>
        <w:t>., R.A.A.F</w:t>
      </w:r>
      <w:r w:rsidR="0072589A">
        <w:fldChar w:fldCharType="begin"/>
      </w:r>
      <w:r w:rsidR="0072589A">
        <w:instrText xml:space="preserve"> XE "</w:instrText>
      </w:r>
      <w:r w:rsidR="0072589A" w:rsidRPr="00D97AD6">
        <w:instrText>R.A.A.F</w:instrText>
      </w:r>
      <w:r w:rsidR="0072589A">
        <w:instrText xml:space="preserve">" </w:instrText>
      </w:r>
      <w:r w:rsidR="0072589A">
        <w:fldChar w:fldCharType="end"/>
      </w:r>
      <w:r>
        <w:t>., U.S. Air Force</w:t>
      </w:r>
      <w:r w:rsidR="0072589A">
        <w:fldChar w:fldCharType="begin"/>
      </w:r>
      <w:r w:rsidR="0072589A">
        <w:instrText xml:space="preserve"> XE "</w:instrText>
      </w:r>
      <w:r w:rsidR="0072589A" w:rsidRPr="007969F5">
        <w:instrText>U.S. Air Force</w:instrText>
      </w:r>
      <w:r w:rsidR="0072589A">
        <w:instrText xml:space="preserve">" </w:instrText>
      </w:r>
      <w:r w:rsidR="0072589A">
        <w:fldChar w:fldCharType="end"/>
      </w:r>
      <w:r>
        <w:t xml:space="preserve"> and U.S. Navy</w:t>
      </w:r>
      <w:r w:rsidR="00A03137">
        <w:fldChar w:fldCharType="begin"/>
      </w:r>
      <w:r w:rsidR="00A03137">
        <w:instrText xml:space="preserve"> XE "</w:instrText>
      </w:r>
      <w:r w:rsidR="00A03137" w:rsidRPr="00B76F21">
        <w:instrText>U.S. Navy</w:instrText>
      </w:r>
      <w:r w:rsidR="00A03137">
        <w:instrText xml:space="preserve">" </w:instrText>
      </w:r>
      <w:r w:rsidR="00A03137">
        <w:fldChar w:fldCharType="end"/>
      </w:r>
      <w:r>
        <w:t xml:space="preserve"> were all involved. Such an airlift</w:t>
      </w:r>
      <w:r w:rsidR="0072589A">
        <w:fldChar w:fldCharType="begin"/>
      </w:r>
      <w:r w:rsidR="0072589A">
        <w:instrText xml:space="preserve"> XE "</w:instrText>
      </w:r>
      <w:r w:rsidR="0072589A" w:rsidRPr="00227D20">
        <w:instrText>airlift</w:instrText>
      </w:r>
      <w:r w:rsidR="0072589A">
        <w:instrText xml:space="preserve">" </w:instrText>
      </w:r>
      <w:r w:rsidR="0072589A">
        <w:fldChar w:fldCharType="end"/>
      </w:r>
      <w:r>
        <w:t xml:space="preserve"> required enormous supplies of avgas at a time when avgas production had be</w:t>
      </w:r>
      <w:r w:rsidR="00365028">
        <w:t>en</w:t>
      </w:r>
      <w:r>
        <w:t xml:space="preserve"> earlier changed over to motor gasoline production. </w:t>
      </w:r>
    </w:p>
    <w:p w14:paraId="4F1FCFF9" w14:textId="77777777" w:rsidR="004813A8" w:rsidRDefault="004813A8" w:rsidP="00E6651B">
      <w:pPr>
        <w:pStyle w:val="Heading7"/>
        <w:framePr w:w="3202" w:wrap="around" w:x="1418" w:y="184"/>
        <w:spacing w:before="120"/>
      </w:pPr>
      <w:r>
        <w:t>The Cause</w:t>
      </w:r>
    </w:p>
    <w:p w14:paraId="127A7593" w14:textId="77777777" w:rsidR="00365028" w:rsidRDefault="00365028" w:rsidP="00B246F2">
      <w:pPr>
        <w:pStyle w:val="BodyText"/>
      </w:pPr>
      <w:r>
        <w:t>Entry to Berlin from the West was by three rail routes, one major and two minor roads and by air. All these routes were carefully monitored by the Russians and as tension between the two sides escalated the</w:t>
      </w:r>
      <w:r w:rsidR="004813A8">
        <w:t xml:space="preserve"> Soviets</w:t>
      </w:r>
      <w:r>
        <w:t xml:space="preserve"> announced, on 31 March 1948, that all road t</w:t>
      </w:r>
      <w:r w:rsidR="00D607FD">
        <w:t>raf</w:t>
      </w:r>
      <w:r>
        <w:t xml:space="preserve">fic would be subject to inspection. </w:t>
      </w:r>
    </w:p>
    <w:p w14:paraId="7EFD5460" w14:textId="77777777" w:rsidR="004813A8" w:rsidRDefault="00365028" w:rsidP="00B246F2">
      <w:pPr>
        <w:pStyle w:val="BodyText"/>
      </w:pPr>
      <w:r>
        <w:t>The following day an American military train was stopped and inspected. The Americans immediately responded to the disruption by flying in all military supplies to support their garrison within the city.</w:t>
      </w:r>
      <w:r w:rsidR="00A65B7C">
        <w:t xml:space="preserve"> </w:t>
      </w:r>
      <w:r>
        <w:t>Following the Western Allies’ announcement of their intention to create a single unified West German</w:t>
      </w:r>
      <w:r w:rsidR="0072589A">
        <w:fldChar w:fldCharType="begin"/>
      </w:r>
      <w:r w:rsidR="0072589A">
        <w:instrText xml:space="preserve"> XE "</w:instrText>
      </w:r>
      <w:r w:rsidR="0072589A" w:rsidRPr="00740D76">
        <w:instrText>West German</w:instrText>
      </w:r>
      <w:r w:rsidR="0072589A">
        <w:instrText xml:space="preserve">" </w:instrText>
      </w:r>
      <w:r w:rsidR="0072589A">
        <w:fldChar w:fldCharType="end"/>
      </w:r>
      <w:r>
        <w:t xml:space="preserve"> state, the Russians</w:t>
      </w:r>
      <w:r w:rsidR="0072589A">
        <w:fldChar w:fldCharType="begin"/>
      </w:r>
      <w:r w:rsidR="0072589A">
        <w:instrText xml:space="preserve"> XE "</w:instrText>
      </w:r>
      <w:r w:rsidR="0072589A" w:rsidRPr="005C4732">
        <w:instrText>Russians</w:instrText>
      </w:r>
      <w:r w:rsidR="0072589A">
        <w:instrText xml:space="preserve">" </w:instrText>
      </w:r>
      <w:r w:rsidR="0072589A">
        <w:fldChar w:fldCharType="end"/>
      </w:r>
      <w:r>
        <w:t xml:space="preserve"> stopped all t</w:t>
      </w:r>
      <w:r w:rsidR="00D607FD">
        <w:t>raff</w:t>
      </w:r>
      <w:r>
        <w:t>ic into Berlin</w:t>
      </w:r>
      <w:r w:rsidR="0072589A">
        <w:fldChar w:fldCharType="begin"/>
      </w:r>
      <w:r w:rsidR="0072589A">
        <w:instrText xml:space="preserve"> XE "</w:instrText>
      </w:r>
      <w:r w:rsidR="0072589A" w:rsidRPr="00BB4C56">
        <w:instrText>Berlin</w:instrText>
      </w:r>
      <w:r w:rsidR="0072589A">
        <w:instrText xml:space="preserve">" </w:instrText>
      </w:r>
      <w:r w:rsidR="0072589A">
        <w:fldChar w:fldCharType="end"/>
      </w:r>
      <w:r>
        <w:t xml:space="preserve"> on 15 June 1948. Four days later the British Air Forces of Occupation</w:t>
      </w:r>
      <w:r w:rsidR="000C197B">
        <w:fldChar w:fldCharType="begin"/>
      </w:r>
      <w:r w:rsidR="000C197B">
        <w:instrText xml:space="preserve"> XE "</w:instrText>
      </w:r>
      <w:r w:rsidR="000C197B" w:rsidRPr="00D51CD7">
        <w:instrText>British Air Forces of Occupation</w:instrText>
      </w:r>
      <w:r w:rsidR="000C197B">
        <w:instrText xml:space="preserve">" </w:instrText>
      </w:r>
      <w:r w:rsidR="000C197B">
        <w:fldChar w:fldCharType="end"/>
      </w:r>
      <w:r>
        <w:t xml:space="preserve"> drew up a plan for the re-supply by air of their forces within the city.</w:t>
      </w:r>
      <w:r w:rsidR="00A65B7C">
        <w:t xml:space="preserve"> </w:t>
      </w:r>
      <w:r w:rsidR="004813A8">
        <w:t>One of the reason</w:t>
      </w:r>
      <w:r w:rsidR="002371BF">
        <w:t>s</w:t>
      </w:r>
      <w:r w:rsidR="004813A8">
        <w:t xml:space="preserve"> for the creation of a unified West German state was to introduce a new currency, the “Deutschmark</w:t>
      </w:r>
      <w:r w:rsidR="000C197B">
        <w:fldChar w:fldCharType="begin"/>
      </w:r>
      <w:r w:rsidR="000C197B">
        <w:instrText xml:space="preserve"> XE "</w:instrText>
      </w:r>
      <w:r w:rsidR="000C197B" w:rsidRPr="009F2356">
        <w:instrText>Deutschmark</w:instrText>
      </w:r>
      <w:r w:rsidR="000C197B">
        <w:instrText xml:space="preserve">" </w:instrText>
      </w:r>
      <w:r w:rsidR="000C197B">
        <w:fldChar w:fldCharType="end"/>
      </w:r>
      <w:r w:rsidR="002371BF">
        <w:t>”</w:t>
      </w:r>
      <w:r w:rsidR="004813A8">
        <w:t>, in order to stabilize the currency and halt the rampant ‘black market’ trade</w:t>
      </w:r>
    </w:p>
    <w:p w14:paraId="579AEE1F" w14:textId="77777777" w:rsidR="00365028" w:rsidRDefault="00365028" w:rsidP="00B246F2">
      <w:pPr>
        <w:pStyle w:val="BodyText"/>
      </w:pPr>
      <w:r>
        <w:t>On June 24</w:t>
      </w:r>
      <w:r w:rsidR="002371BF">
        <w:t>,</w:t>
      </w:r>
      <w:r>
        <w:t xml:space="preserve"> all road and rail </w:t>
      </w:r>
      <w:r w:rsidR="0065759D">
        <w:t>were</w:t>
      </w:r>
      <w:r>
        <w:t xml:space="preserve"> formally cut and at the same time the Russians</w:t>
      </w:r>
      <w:r w:rsidR="0072589A">
        <w:fldChar w:fldCharType="begin"/>
      </w:r>
      <w:r w:rsidR="0072589A">
        <w:instrText xml:space="preserve"> XE "</w:instrText>
      </w:r>
      <w:r w:rsidR="0072589A" w:rsidRPr="00056680">
        <w:instrText>Russians</w:instrText>
      </w:r>
      <w:r w:rsidR="0072589A">
        <w:instrText xml:space="preserve">" </w:instrText>
      </w:r>
      <w:r w:rsidR="0072589A">
        <w:fldChar w:fldCharType="end"/>
      </w:r>
      <w:r>
        <w:t xml:space="preserve"> announced that they would no longer supply food to the 2½ million people living in the Western sector</w:t>
      </w:r>
      <w:r w:rsidR="0072589A">
        <w:fldChar w:fldCharType="begin"/>
      </w:r>
      <w:r w:rsidR="0072589A">
        <w:instrText xml:space="preserve"> XE "</w:instrText>
      </w:r>
      <w:r w:rsidR="0072589A" w:rsidRPr="00381C84">
        <w:instrText>Western sector</w:instrText>
      </w:r>
      <w:r w:rsidR="0072589A">
        <w:instrText xml:space="preserve">" </w:instrText>
      </w:r>
      <w:r w:rsidR="0072589A">
        <w:fldChar w:fldCharType="end"/>
      </w:r>
      <w:r>
        <w:t xml:space="preserve"> of Berlin</w:t>
      </w:r>
      <w:r w:rsidR="0072589A">
        <w:fldChar w:fldCharType="begin"/>
      </w:r>
      <w:r w:rsidR="0072589A">
        <w:instrText xml:space="preserve"> XE "</w:instrText>
      </w:r>
      <w:r w:rsidR="0072589A" w:rsidRPr="006F3C4E">
        <w:instrText>Berlin</w:instrText>
      </w:r>
      <w:r w:rsidR="0072589A">
        <w:instrText xml:space="preserve">" </w:instrText>
      </w:r>
      <w:r w:rsidR="0072589A">
        <w:fldChar w:fldCharType="end"/>
      </w:r>
      <w:r>
        <w:t>.</w:t>
      </w:r>
      <w:r w:rsidR="00A65B7C">
        <w:t xml:space="preserve"> </w:t>
      </w:r>
      <w:r>
        <w:t>Their survival now depended on the ability of the R</w:t>
      </w:r>
      <w:r w:rsidR="00A65B7C">
        <w:t>.</w:t>
      </w:r>
      <w:r>
        <w:t>A</w:t>
      </w:r>
      <w:r w:rsidR="00A65B7C">
        <w:t>.</w:t>
      </w:r>
      <w:r>
        <w:t>F</w:t>
      </w:r>
      <w:r w:rsidR="0072589A">
        <w:fldChar w:fldCharType="begin"/>
      </w:r>
      <w:r w:rsidR="0072589A">
        <w:instrText xml:space="preserve"> XE "</w:instrText>
      </w:r>
      <w:r w:rsidR="0072589A" w:rsidRPr="0068317D">
        <w:instrText>R.A.F</w:instrText>
      </w:r>
      <w:r w:rsidR="0072589A">
        <w:instrText xml:space="preserve">" </w:instrText>
      </w:r>
      <w:r w:rsidR="0072589A">
        <w:fldChar w:fldCharType="end"/>
      </w:r>
      <w:r w:rsidR="00716B6C">
        <w:t>.</w:t>
      </w:r>
      <w:r>
        <w:t>, U</w:t>
      </w:r>
      <w:r w:rsidR="00A65B7C">
        <w:t>.</w:t>
      </w:r>
      <w:r>
        <w:t>S</w:t>
      </w:r>
      <w:r w:rsidR="00A65B7C">
        <w:t>.</w:t>
      </w:r>
      <w:r>
        <w:t>A</w:t>
      </w:r>
      <w:r w:rsidR="00A65B7C">
        <w:t>.</w:t>
      </w:r>
      <w:r>
        <w:t>F</w:t>
      </w:r>
      <w:r w:rsidR="00A65B7C">
        <w:t>.</w:t>
      </w:r>
      <w:r w:rsidR="0072589A">
        <w:fldChar w:fldCharType="begin"/>
      </w:r>
      <w:r w:rsidR="0072589A">
        <w:instrText xml:space="preserve"> XE "</w:instrText>
      </w:r>
      <w:r w:rsidR="0072589A" w:rsidRPr="00623822">
        <w:instrText>U.S.A.F.</w:instrText>
      </w:r>
      <w:r w:rsidR="0072589A">
        <w:instrText xml:space="preserve">" </w:instrText>
      </w:r>
      <w:r w:rsidR="0072589A">
        <w:fldChar w:fldCharType="end"/>
      </w:r>
      <w:r>
        <w:t xml:space="preserve"> and civilian organisations to supply Berlin by air alone. </w:t>
      </w:r>
    </w:p>
    <w:p w14:paraId="6DADEFDA" w14:textId="77777777" w:rsidR="003E172F" w:rsidRDefault="003E172F" w:rsidP="00E6651B">
      <w:pPr>
        <w:pStyle w:val="Heading7"/>
        <w:framePr w:wrap="around"/>
        <w:spacing w:before="120"/>
      </w:pPr>
      <w:r>
        <w:t>The Response</w:t>
      </w:r>
    </w:p>
    <w:p w14:paraId="44D7812C" w14:textId="43412665" w:rsidR="00365028" w:rsidRDefault="00365028" w:rsidP="00B246F2">
      <w:pPr>
        <w:pStyle w:val="BodyText"/>
      </w:pPr>
      <w:r>
        <w:t>The original idea for the Airlift</w:t>
      </w:r>
      <w:r w:rsidR="0072589A">
        <w:fldChar w:fldCharType="begin"/>
      </w:r>
      <w:r w:rsidR="0072589A">
        <w:instrText xml:space="preserve"> XE "</w:instrText>
      </w:r>
      <w:r w:rsidR="0072589A" w:rsidRPr="0021442A">
        <w:instrText>Airlift</w:instrText>
      </w:r>
      <w:r w:rsidR="0072589A">
        <w:instrText xml:space="preserve">" </w:instrText>
      </w:r>
      <w:r w:rsidR="0072589A">
        <w:fldChar w:fldCharType="end"/>
      </w:r>
      <w:r>
        <w:t xml:space="preserve"> came from the British who, even before the Soviet blockade</w:t>
      </w:r>
      <w:r w:rsidR="000C197B">
        <w:fldChar w:fldCharType="begin"/>
      </w:r>
      <w:r w:rsidR="000C197B">
        <w:instrText xml:space="preserve"> XE "</w:instrText>
      </w:r>
      <w:r w:rsidR="000C197B" w:rsidRPr="00483B8E">
        <w:instrText>Soviet blockade</w:instrText>
      </w:r>
      <w:r w:rsidR="000C197B">
        <w:instrText xml:space="preserve">" </w:instrText>
      </w:r>
      <w:r w:rsidR="000C197B">
        <w:fldChar w:fldCharType="end"/>
      </w:r>
      <w:r>
        <w:t xml:space="preserve">, had produced an outline plan for an Anglo-American airlift to sustain Berlin. As the crisis developed </w:t>
      </w:r>
      <w:r w:rsidR="0058370D">
        <w:t>RAF</w:t>
      </w:r>
      <w:r>
        <w:t xml:space="preserve"> Transport Command</w:t>
      </w:r>
      <w:r w:rsidR="000C197B">
        <w:fldChar w:fldCharType="begin"/>
      </w:r>
      <w:r w:rsidR="000C197B">
        <w:instrText xml:space="preserve"> XE "</w:instrText>
      </w:r>
      <w:r w:rsidR="000C197B" w:rsidRPr="006B1BD1">
        <w:instrText>RAF Transport Command</w:instrText>
      </w:r>
      <w:r w:rsidR="000C197B">
        <w:instrText xml:space="preserve">" </w:instrText>
      </w:r>
      <w:r w:rsidR="000C197B">
        <w:fldChar w:fldCharType="end"/>
      </w:r>
      <w:r>
        <w:t xml:space="preserve"> began bringing in Dakota</w:t>
      </w:r>
      <w:r w:rsidR="000C197B">
        <w:fldChar w:fldCharType="begin"/>
      </w:r>
      <w:r w:rsidR="000C197B">
        <w:instrText xml:space="preserve"> XE "</w:instrText>
      </w:r>
      <w:r w:rsidR="000C197B" w:rsidRPr="00515D3A">
        <w:instrText>Dakota</w:instrText>
      </w:r>
      <w:r w:rsidR="000C197B">
        <w:instrText xml:space="preserve">" </w:instrText>
      </w:r>
      <w:r w:rsidR="000C197B">
        <w:fldChar w:fldCharType="end"/>
      </w:r>
      <w:r>
        <w:t>s from the United Kingdom</w:t>
      </w:r>
      <w:r w:rsidR="000C197B">
        <w:fldChar w:fldCharType="begin"/>
      </w:r>
      <w:r w:rsidR="000C197B">
        <w:instrText xml:space="preserve"> XE "</w:instrText>
      </w:r>
      <w:r w:rsidR="000C197B" w:rsidRPr="008B33E0">
        <w:instrText>United Kingdom</w:instrText>
      </w:r>
      <w:r w:rsidR="000C197B">
        <w:instrText xml:space="preserve">" </w:instrText>
      </w:r>
      <w:r w:rsidR="000C197B">
        <w:fldChar w:fldCharType="end"/>
      </w:r>
      <w:r>
        <w:t xml:space="preserve"> to the German airfields of Wunstorf</w:t>
      </w:r>
      <w:r w:rsidR="000C197B">
        <w:fldChar w:fldCharType="begin"/>
      </w:r>
      <w:r w:rsidR="000C197B">
        <w:instrText xml:space="preserve"> XE "</w:instrText>
      </w:r>
      <w:r w:rsidR="000C197B" w:rsidRPr="00334D50">
        <w:instrText>Wunstorf</w:instrText>
      </w:r>
      <w:r w:rsidR="000C197B">
        <w:instrText xml:space="preserve">" </w:instrText>
      </w:r>
      <w:r w:rsidR="000C197B">
        <w:fldChar w:fldCharType="end"/>
      </w:r>
      <w:r>
        <w:t xml:space="preserve"> and Fassberg</w:t>
      </w:r>
      <w:r w:rsidR="000C197B">
        <w:fldChar w:fldCharType="begin"/>
      </w:r>
      <w:r w:rsidR="000C197B">
        <w:instrText xml:space="preserve"> XE "</w:instrText>
      </w:r>
      <w:r w:rsidR="000C197B" w:rsidRPr="00394D82">
        <w:instrText>Fassberg</w:instrText>
      </w:r>
      <w:r w:rsidR="000C197B">
        <w:instrText xml:space="preserve">" </w:instrText>
      </w:r>
      <w:r w:rsidR="000C197B">
        <w:fldChar w:fldCharType="end"/>
      </w:r>
      <w:r>
        <w:t xml:space="preserve">.  On June 26 the </w:t>
      </w:r>
      <w:r w:rsidR="0058370D">
        <w:t>RAF</w:t>
      </w:r>
      <w:r>
        <w:t xml:space="preserve"> ordered the Airlift to begin and during the first twenty-four hours British Dakotas moved 39,900 kg</w:t>
      </w:r>
      <w:r w:rsidR="00716B6C">
        <w:t>.</w:t>
      </w:r>
      <w:r>
        <w:t xml:space="preserve"> (44 tons). Two days later Avro York</w:t>
      </w:r>
      <w:r w:rsidR="000C197B">
        <w:fldChar w:fldCharType="begin"/>
      </w:r>
      <w:r w:rsidR="000C197B">
        <w:instrText xml:space="preserve"> XE "</w:instrText>
      </w:r>
      <w:r w:rsidR="000C197B" w:rsidRPr="00671F08">
        <w:instrText>Avro York</w:instrText>
      </w:r>
      <w:r w:rsidR="000C197B">
        <w:instrText xml:space="preserve">" </w:instrText>
      </w:r>
      <w:r w:rsidR="000C197B">
        <w:fldChar w:fldCharType="end"/>
      </w:r>
      <w:r>
        <w:t xml:space="preserve">s joined the Dakotas in Germany. The population </w:t>
      </w:r>
      <w:r w:rsidR="009A3368">
        <w:t>of Berlin</w:t>
      </w:r>
      <w:r>
        <w:t xml:space="preserve"> needed </w:t>
      </w:r>
      <w:r w:rsidR="009A3368">
        <w:t>about 31,800</w:t>
      </w:r>
      <w:r w:rsidR="00716B6C">
        <w:t xml:space="preserve"> </w:t>
      </w:r>
      <w:r>
        <w:t>kg. (35 tons) of salt a day as a dietary supplement in cooking to maintain health and on 5</w:t>
      </w:r>
      <w:r w:rsidR="00716B6C" w:rsidRPr="00716B6C">
        <w:rPr>
          <w:vertAlign w:val="superscript"/>
        </w:rPr>
        <w:t>th</w:t>
      </w:r>
      <w:r w:rsidR="00716B6C">
        <w:t xml:space="preserve"> of</w:t>
      </w:r>
      <w:r>
        <w:t xml:space="preserve"> July Sunderland</w:t>
      </w:r>
      <w:r w:rsidR="000C197B">
        <w:fldChar w:fldCharType="begin"/>
      </w:r>
      <w:r w:rsidR="000C197B">
        <w:instrText xml:space="preserve"> XE "</w:instrText>
      </w:r>
      <w:r w:rsidR="000C197B" w:rsidRPr="00AD772D">
        <w:instrText>Sunderland</w:instrText>
      </w:r>
      <w:r w:rsidR="000C197B">
        <w:instrText xml:space="preserve">" </w:instrText>
      </w:r>
      <w:r w:rsidR="000C197B">
        <w:fldChar w:fldCharType="end"/>
      </w:r>
      <w:r>
        <w:t xml:space="preserve"> flying boats began flying from Hamburg</w:t>
      </w:r>
      <w:r w:rsidR="000C197B">
        <w:fldChar w:fldCharType="begin"/>
      </w:r>
      <w:r w:rsidR="000C197B">
        <w:instrText xml:space="preserve"> XE "</w:instrText>
      </w:r>
      <w:r w:rsidR="000C197B" w:rsidRPr="00A20CD3">
        <w:instrText>Hamburg</w:instrText>
      </w:r>
      <w:r w:rsidR="000C197B">
        <w:instrText xml:space="preserve">" </w:instrText>
      </w:r>
      <w:r w:rsidR="000C197B">
        <w:fldChar w:fldCharType="end"/>
      </w:r>
      <w:r>
        <w:t xml:space="preserve"> to the Berlin Lakes</w:t>
      </w:r>
      <w:r w:rsidR="000C197B">
        <w:fldChar w:fldCharType="begin"/>
      </w:r>
      <w:r w:rsidR="000C197B">
        <w:instrText xml:space="preserve"> XE "</w:instrText>
      </w:r>
      <w:r w:rsidR="000C197B" w:rsidRPr="00DD6680">
        <w:instrText>Berlin Lakes</w:instrText>
      </w:r>
      <w:r w:rsidR="000C197B">
        <w:instrText xml:space="preserve">" </w:instrText>
      </w:r>
      <w:r w:rsidR="000C197B">
        <w:fldChar w:fldCharType="end"/>
      </w:r>
      <w:r>
        <w:t>. These flying boats</w:t>
      </w:r>
      <w:r w:rsidR="0072589A">
        <w:fldChar w:fldCharType="begin"/>
      </w:r>
      <w:r w:rsidR="0072589A">
        <w:instrText xml:space="preserve"> XE "</w:instrText>
      </w:r>
      <w:r w:rsidR="0072589A" w:rsidRPr="00224CB8">
        <w:instrText>flying boats</w:instrText>
      </w:r>
      <w:r w:rsidR="0072589A">
        <w:instrText xml:space="preserve">" </w:instrText>
      </w:r>
      <w:r w:rsidR="0072589A">
        <w:fldChar w:fldCharType="end"/>
      </w:r>
      <w:r>
        <w:t xml:space="preserve"> were used as they had been designed to operate in a salt-water environment and had an anti-corrosion treatment not present on other air</w:t>
      </w:r>
      <w:r w:rsidR="00652A8B">
        <w:t>craf</w:t>
      </w:r>
      <w:r>
        <w:t>t. Five days later the first York sortie flew into Gatow</w:t>
      </w:r>
      <w:r w:rsidR="00BA04AE">
        <w:fldChar w:fldCharType="begin"/>
      </w:r>
      <w:r w:rsidR="00BA04AE">
        <w:instrText xml:space="preserve"> XE "</w:instrText>
      </w:r>
      <w:r w:rsidR="00BA04AE" w:rsidRPr="006A5B05">
        <w:instrText>Gatow</w:instrText>
      </w:r>
      <w:r w:rsidR="00BA04AE">
        <w:instrText xml:space="preserve">" </w:instrText>
      </w:r>
      <w:r w:rsidR="00BA04AE">
        <w:fldChar w:fldCharType="end"/>
      </w:r>
      <w:r>
        <w:t>.</w:t>
      </w:r>
    </w:p>
    <w:p w14:paraId="1A833BF2" w14:textId="63C48D7F" w:rsidR="00365028" w:rsidRDefault="00365028" w:rsidP="00B246F2">
      <w:pPr>
        <w:pStyle w:val="BodyText"/>
      </w:pPr>
      <w:r>
        <w:t xml:space="preserve">Dakota numbers were increasing as quickly as new transport units could be activated. For crews the </w:t>
      </w:r>
      <w:r w:rsidR="0058370D">
        <w:t>RAF</w:t>
      </w:r>
      <w:r>
        <w:t xml:space="preserve"> often had to turn to the Commonwealth and very soon Australian</w:t>
      </w:r>
      <w:r w:rsidR="000C197B">
        <w:fldChar w:fldCharType="begin"/>
      </w:r>
      <w:r w:rsidR="000C197B">
        <w:instrText xml:space="preserve"> XE "</w:instrText>
      </w:r>
      <w:r w:rsidR="000C197B" w:rsidRPr="002610DD">
        <w:instrText>Australian</w:instrText>
      </w:r>
      <w:r w:rsidR="000C197B">
        <w:instrText xml:space="preserve">" </w:instrText>
      </w:r>
      <w:r w:rsidR="000C197B">
        <w:fldChar w:fldCharType="end"/>
      </w:r>
      <w:r>
        <w:t>, New Zealand</w:t>
      </w:r>
      <w:r w:rsidR="000C197B">
        <w:fldChar w:fldCharType="begin"/>
      </w:r>
      <w:r w:rsidR="000C197B">
        <w:instrText xml:space="preserve"> XE "</w:instrText>
      </w:r>
      <w:r w:rsidR="000C197B" w:rsidRPr="0046295F">
        <w:instrText>New Zealand</w:instrText>
      </w:r>
      <w:r w:rsidR="000C197B">
        <w:instrText xml:space="preserve">" </w:instrText>
      </w:r>
      <w:r w:rsidR="000C197B">
        <w:fldChar w:fldCharType="end"/>
      </w:r>
      <w:r>
        <w:t xml:space="preserve"> and South African</w:t>
      </w:r>
      <w:r w:rsidR="000C197B">
        <w:fldChar w:fldCharType="begin"/>
      </w:r>
      <w:r w:rsidR="000C197B">
        <w:instrText xml:space="preserve"> XE "</w:instrText>
      </w:r>
      <w:r w:rsidR="000C197B" w:rsidRPr="00A12398">
        <w:instrText>South African</w:instrText>
      </w:r>
      <w:r w:rsidR="000C197B">
        <w:instrText xml:space="preserve">" </w:instrText>
      </w:r>
      <w:r w:rsidR="000C197B">
        <w:fldChar w:fldCharType="end"/>
      </w:r>
      <w:r>
        <w:t xml:space="preserve"> personnel were involved.</w:t>
      </w:r>
    </w:p>
    <w:p w14:paraId="379F66EA" w14:textId="055048BD" w:rsidR="004813A8" w:rsidRDefault="00B6634E" w:rsidP="003C0AAF">
      <w:pPr>
        <w:pStyle w:val="Caption"/>
      </w:pPr>
      <w:r>
        <w:br w:type="page"/>
      </w:r>
      <w:r w:rsidR="004813A8">
        <w:lastRenderedPageBreak/>
        <w:t>Photo</w:t>
      </w:r>
      <w:r w:rsidR="00B012DF">
        <w:t xml:space="preserve"> </w:t>
      </w:r>
      <w:r w:rsidR="00B27C71">
        <w:t>1</w:t>
      </w:r>
      <w:r w:rsidR="007234F0">
        <w:t>5</w:t>
      </w:r>
      <w:r w:rsidR="00B27C71">
        <w:t xml:space="preserve">. </w:t>
      </w:r>
      <w:r w:rsidR="004813A8">
        <w:t>U.S. C-47</w:t>
      </w:r>
      <w:r w:rsidR="000C197B">
        <w:fldChar w:fldCharType="begin"/>
      </w:r>
      <w:r w:rsidR="000C197B">
        <w:instrText xml:space="preserve"> XE "</w:instrText>
      </w:r>
      <w:r w:rsidR="000C197B" w:rsidRPr="00DD6922">
        <w:instrText>C-47</w:instrText>
      </w:r>
      <w:r w:rsidR="000C197B">
        <w:instrText xml:space="preserve">" </w:instrText>
      </w:r>
      <w:r w:rsidR="000C197B">
        <w:fldChar w:fldCharType="end"/>
      </w:r>
      <w:r w:rsidR="004813A8">
        <w:t xml:space="preserve"> air</w:t>
      </w:r>
      <w:r w:rsidR="00652A8B">
        <w:t>craf</w:t>
      </w:r>
      <w:r w:rsidR="00716B6C">
        <w:t>t</w:t>
      </w:r>
      <w:r w:rsidR="004813A8">
        <w:t xml:space="preserve"> unloading in Berlin 1949</w:t>
      </w:r>
    </w:p>
    <w:p w14:paraId="793BFB17" w14:textId="77777777" w:rsidR="000908AA" w:rsidRDefault="00AF7150" w:rsidP="00B246F2">
      <w:pPr>
        <w:pStyle w:val="Picture"/>
      </w:pPr>
      <w:r>
        <w:rPr>
          <w:noProof/>
          <w:lang w:eastAsia="en-AU"/>
        </w:rPr>
        <w:drawing>
          <wp:inline distT="0" distB="0" distL="0" distR="0" wp14:anchorId="5B353DD7" wp14:editId="24925087">
            <wp:extent cx="4969436" cy="3509223"/>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72715" cy="3511539"/>
                    </a:xfrm>
                    <a:prstGeom prst="rect">
                      <a:avLst/>
                    </a:prstGeom>
                    <a:noFill/>
                    <a:ln>
                      <a:noFill/>
                    </a:ln>
                  </pic:spPr>
                </pic:pic>
              </a:graphicData>
            </a:graphic>
          </wp:inline>
        </w:drawing>
      </w:r>
    </w:p>
    <w:p w14:paraId="0D1CAAA1" w14:textId="6E9ABE38" w:rsidR="004813A8" w:rsidRDefault="00365028" w:rsidP="00B246F2">
      <w:pPr>
        <w:pStyle w:val="BodyText"/>
      </w:pPr>
      <w:r>
        <w:t xml:space="preserve">The first </w:t>
      </w:r>
      <w:r w:rsidR="0058370D">
        <w:t>RAF</w:t>
      </w:r>
      <w:r>
        <w:t xml:space="preserve"> Hastings</w:t>
      </w:r>
      <w:r w:rsidR="000C197B">
        <w:fldChar w:fldCharType="begin"/>
      </w:r>
      <w:r w:rsidR="000C197B">
        <w:instrText xml:space="preserve"> XE "</w:instrText>
      </w:r>
      <w:r w:rsidR="000C197B" w:rsidRPr="00C86603">
        <w:instrText>Hastings</w:instrText>
      </w:r>
      <w:r w:rsidR="000C197B">
        <w:instrText xml:space="preserve">" </w:instrText>
      </w:r>
      <w:r w:rsidR="000C197B">
        <w:fldChar w:fldCharType="end"/>
      </w:r>
      <w:r>
        <w:t xml:space="preserve"> sorties were made on 11 November. These new British assets more than compensated for the withdrawal of the </w:t>
      </w:r>
      <w:r w:rsidR="0058370D">
        <w:t>RAF</w:t>
      </w:r>
      <w:r>
        <w:t xml:space="preserve"> Sunderlands</w:t>
      </w:r>
      <w:r w:rsidR="0072589A">
        <w:fldChar w:fldCharType="begin"/>
      </w:r>
      <w:r w:rsidR="0072589A">
        <w:instrText xml:space="preserve"> XE "</w:instrText>
      </w:r>
      <w:r w:rsidR="0072589A" w:rsidRPr="00BF2297">
        <w:instrText>Sunderlands</w:instrText>
      </w:r>
      <w:r w:rsidR="0072589A">
        <w:instrText xml:space="preserve">" </w:instrText>
      </w:r>
      <w:r w:rsidR="0072589A">
        <w:fldChar w:fldCharType="end"/>
      </w:r>
      <w:r>
        <w:t xml:space="preserve"> on 14 December due to the threat of ice on the Berlin</w:t>
      </w:r>
      <w:r w:rsidR="0072589A">
        <w:fldChar w:fldCharType="begin"/>
      </w:r>
      <w:r w:rsidR="0072589A">
        <w:instrText xml:space="preserve"> XE "</w:instrText>
      </w:r>
      <w:r w:rsidR="0072589A" w:rsidRPr="002A3648">
        <w:instrText>Berlin</w:instrText>
      </w:r>
      <w:r w:rsidR="0072589A">
        <w:instrText>"</w:instrText>
      </w:r>
      <w:r w:rsidR="0072589A">
        <w:fldChar w:fldCharType="end"/>
      </w:r>
      <w:r>
        <w:t xml:space="preserve"> lakes. The strain on </w:t>
      </w:r>
      <w:r w:rsidR="0058370D">
        <w:t>RAF</w:t>
      </w:r>
      <w:r>
        <w:t xml:space="preserve"> Transport Command</w:t>
      </w:r>
      <w:r w:rsidR="000C197B">
        <w:fldChar w:fldCharType="begin"/>
      </w:r>
      <w:r w:rsidR="000C197B">
        <w:instrText xml:space="preserve"> XE "</w:instrText>
      </w:r>
      <w:r w:rsidR="000C197B" w:rsidRPr="006B1BD1">
        <w:instrText>RAF Transport Command</w:instrText>
      </w:r>
      <w:r w:rsidR="000C197B">
        <w:instrText xml:space="preserve">" </w:instrText>
      </w:r>
      <w:r w:rsidR="000C197B">
        <w:fldChar w:fldCharType="end"/>
      </w:r>
      <w:r>
        <w:t xml:space="preserve"> was significant; almost all other activities were suspended during the Airlift. The last </w:t>
      </w:r>
      <w:r w:rsidR="0058370D">
        <w:t>RAF</w:t>
      </w:r>
      <w:r>
        <w:t xml:space="preserve"> Airlift flight took place on 23 September 1949.</w:t>
      </w:r>
    </w:p>
    <w:p w14:paraId="1FCA8CFA" w14:textId="390526C7" w:rsidR="002371BF" w:rsidRDefault="002371BF" w:rsidP="003C0AAF">
      <w:pPr>
        <w:pStyle w:val="Caption"/>
      </w:pPr>
      <w:r w:rsidRPr="00660770">
        <w:t xml:space="preserve">Photo </w:t>
      </w:r>
      <w:r w:rsidR="00B27C71">
        <w:t>1</w:t>
      </w:r>
      <w:r w:rsidR="007234F0">
        <w:t>6</w:t>
      </w:r>
      <w:r w:rsidR="00B012DF">
        <w:t>.</w:t>
      </w:r>
      <w:r w:rsidRPr="00660770">
        <w:t xml:space="preserve"> </w:t>
      </w:r>
      <w:r w:rsidR="0058370D">
        <w:t>RAF</w:t>
      </w:r>
      <w:r w:rsidRPr="00660770">
        <w:t xml:space="preserve"> Sunderland flying boat unloading in Berlin 1948</w:t>
      </w:r>
    </w:p>
    <w:p w14:paraId="388F05EC" w14:textId="77777777" w:rsidR="004A3E61" w:rsidRPr="004A3E61" w:rsidRDefault="00AF7150" w:rsidP="00B246F2">
      <w:pPr>
        <w:pStyle w:val="Picture"/>
      </w:pPr>
      <w:r>
        <w:rPr>
          <w:noProof/>
          <w:lang w:eastAsia="en-AU"/>
        </w:rPr>
        <w:drawing>
          <wp:inline distT="0" distB="0" distL="0" distR="0" wp14:anchorId="1C280258" wp14:editId="45EE9F65">
            <wp:extent cx="5498199" cy="2694863"/>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5991" cy="2693781"/>
                    </a:xfrm>
                    <a:prstGeom prst="rect">
                      <a:avLst/>
                    </a:prstGeom>
                    <a:noFill/>
                    <a:ln>
                      <a:noFill/>
                    </a:ln>
                  </pic:spPr>
                </pic:pic>
              </a:graphicData>
            </a:graphic>
          </wp:inline>
        </w:drawing>
      </w:r>
    </w:p>
    <w:p w14:paraId="61E303ED" w14:textId="1C82DA62" w:rsidR="00365028" w:rsidRDefault="00365028" w:rsidP="00B246F2">
      <w:pPr>
        <w:pStyle w:val="BodyText"/>
      </w:pPr>
      <w:r>
        <w:t xml:space="preserve">The </w:t>
      </w:r>
      <w:r w:rsidR="00D57540">
        <w:t>a</w:t>
      </w:r>
      <w:r>
        <w:t>irlift</w:t>
      </w:r>
      <w:r w:rsidR="0072589A">
        <w:fldChar w:fldCharType="begin"/>
      </w:r>
      <w:r w:rsidR="0072589A">
        <w:instrText xml:space="preserve"> XE "</w:instrText>
      </w:r>
      <w:r w:rsidR="0072589A" w:rsidRPr="00A9756F">
        <w:instrText>airlift</w:instrText>
      </w:r>
      <w:r w:rsidR="0072589A">
        <w:instrText>"</w:instrText>
      </w:r>
      <w:r w:rsidR="0072589A">
        <w:fldChar w:fldCharType="end"/>
      </w:r>
      <w:r>
        <w:t xml:space="preserve"> was not completed without cost. The </w:t>
      </w:r>
      <w:r w:rsidR="0058370D">
        <w:t>RAF</w:t>
      </w:r>
      <w:r>
        <w:t xml:space="preserve"> lost three Dakota</w:t>
      </w:r>
      <w:r w:rsidR="00D57540">
        <w:fldChar w:fldCharType="begin"/>
      </w:r>
      <w:r w:rsidR="00D57540">
        <w:instrText xml:space="preserve"> XE "</w:instrText>
      </w:r>
      <w:r w:rsidR="00D57540" w:rsidRPr="00B94836">
        <w:instrText>Dakota</w:instrText>
      </w:r>
      <w:r w:rsidR="00D57540">
        <w:instrText xml:space="preserve">" </w:instrText>
      </w:r>
      <w:r w:rsidR="00D57540">
        <w:fldChar w:fldCharType="end"/>
      </w:r>
      <w:r>
        <w:t>s, one York</w:t>
      </w:r>
      <w:r w:rsidR="00D57540">
        <w:fldChar w:fldCharType="begin"/>
      </w:r>
      <w:r w:rsidR="00D57540">
        <w:instrText xml:space="preserve"> XE "</w:instrText>
      </w:r>
      <w:r w:rsidR="00D57540" w:rsidRPr="00D220F6">
        <w:instrText>York</w:instrText>
      </w:r>
      <w:r w:rsidR="00D57540">
        <w:instrText xml:space="preserve">" </w:instrText>
      </w:r>
      <w:r w:rsidR="00D57540">
        <w:fldChar w:fldCharType="end"/>
      </w:r>
      <w:r>
        <w:t xml:space="preserve"> and a Hasting</w:t>
      </w:r>
      <w:r w:rsidR="00D57540">
        <w:fldChar w:fldCharType="begin"/>
      </w:r>
      <w:r w:rsidR="00D57540">
        <w:instrText xml:space="preserve"> XE "</w:instrText>
      </w:r>
      <w:r w:rsidR="00D57540" w:rsidRPr="00167AFF">
        <w:instrText>Hasting</w:instrText>
      </w:r>
      <w:r w:rsidR="00D57540">
        <w:instrText xml:space="preserve">" </w:instrText>
      </w:r>
      <w:r w:rsidR="00D57540">
        <w:fldChar w:fldCharType="end"/>
      </w:r>
      <w:r>
        <w:t>. Eighteen Service personnel and seven German</w:t>
      </w:r>
      <w:r w:rsidR="0072589A">
        <w:fldChar w:fldCharType="begin"/>
      </w:r>
      <w:r w:rsidR="0072589A">
        <w:instrText xml:space="preserve"> XE "</w:instrText>
      </w:r>
      <w:r w:rsidR="0072589A" w:rsidRPr="0042022B">
        <w:instrText>German</w:instrText>
      </w:r>
      <w:r w:rsidR="0072589A">
        <w:instrText xml:space="preserve">" </w:instrText>
      </w:r>
      <w:r w:rsidR="0072589A">
        <w:fldChar w:fldCharType="end"/>
      </w:r>
      <w:r>
        <w:t xml:space="preserve"> passengers were killed.</w:t>
      </w:r>
    </w:p>
    <w:p w14:paraId="5D1A8917" w14:textId="77777777" w:rsidR="00365028" w:rsidRDefault="00365028" w:rsidP="00B246F2">
      <w:pPr>
        <w:pStyle w:val="BodyText"/>
      </w:pPr>
      <w:r>
        <w:t>To run the Airlift a joint Anglo-American</w:t>
      </w:r>
      <w:r w:rsidR="0072589A">
        <w:fldChar w:fldCharType="begin"/>
      </w:r>
      <w:r w:rsidR="0072589A">
        <w:instrText xml:space="preserve"> XE "</w:instrText>
      </w:r>
      <w:r w:rsidR="0072589A" w:rsidRPr="00B87822">
        <w:instrText>Anglo-American</w:instrText>
      </w:r>
      <w:r w:rsidR="0072589A">
        <w:instrText xml:space="preserve">" </w:instrText>
      </w:r>
      <w:r w:rsidR="0072589A">
        <w:fldChar w:fldCharType="end"/>
      </w:r>
      <w:r>
        <w:t xml:space="preserve"> organisation was formed on 15 October 1948. Known as the Combined Air Lift Task Force (CALTF)</w:t>
      </w:r>
      <w:r w:rsidR="000C197B">
        <w:fldChar w:fldCharType="begin"/>
      </w:r>
      <w:r w:rsidR="000C197B">
        <w:instrText xml:space="preserve"> XE "</w:instrText>
      </w:r>
      <w:r w:rsidR="000C197B" w:rsidRPr="006F04BB">
        <w:instrText>Combined Air Lift Task Force (CALTF)</w:instrText>
      </w:r>
      <w:r w:rsidR="000C197B">
        <w:instrText xml:space="preserve">" </w:instrText>
      </w:r>
      <w:r w:rsidR="000C197B">
        <w:fldChar w:fldCharType="end"/>
      </w:r>
      <w:r>
        <w:t>. It was intended to ease the problems of scheduling and coordinating the operation. CALTF was commanded by an American General William H Turner</w:t>
      </w:r>
      <w:r w:rsidR="000C197B">
        <w:fldChar w:fldCharType="begin"/>
      </w:r>
      <w:r w:rsidR="000C197B">
        <w:instrText xml:space="preserve"> XE "</w:instrText>
      </w:r>
      <w:r w:rsidR="000C197B" w:rsidRPr="00B45E6F">
        <w:instrText>General William H Turner</w:instrText>
      </w:r>
      <w:r w:rsidR="000C197B">
        <w:instrText xml:space="preserve">" </w:instrText>
      </w:r>
      <w:r w:rsidR="000C197B">
        <w:fldChar w:fldCharType="end"/>
      </w:r>
      <w:r>
        <w:t xml:space="preserve">, who </w:t>
      </w:r>
      <w:r>
        <w:lastRenderedPageBreak/>
        <w:t>had been responsible for the organisation of a massive WWII airlift</w:t>
      </w:r>
      <w:r w:rsidR="0072589A">
        <w:fldChar w:fldCharType="begin"/>
      </w:r>
      <w:r w:rsidR="0072589A">
        <w:instrText xml:space="preserve"> XE "</w:instrText>
      </w:r>
      <w:r w:rsidR="0072589A" w:rsidRPr="00342A64">
        <w:instrText>airlift</w:instrText>
      </w:r>
      <w:r w:rsidR="0072589A">
        <w:instrText xml:space="preserve">" </w:instrText>
      </w:r>
      <w:r w:rsidR="0072589A">
        <w:fldChar w:fldCharType="end"/>
      </w:r>
      <w:r>
        <w:t xml:space="preserve"> to South-East Asia</w:t>
      </w:r>
      <w:r w:rsidR="0072589A">
        <w:fldChar w:fldCharType="begin"/>
      </w:r>
      <w:r w:rsidR="0072589A">
        <w:instrText xml:space="preserve"> XE "</w:instrText>
      </w:r>
      <w:r w:rsidR="0072589A" w:rsidRPr="00054B22">
        <w:instrText>South-East Asia</w:instrText>
      </w:r>
      <w:r w:rsidR="0072589A">
        <w:instrText xml:space="preserve">" </w:instrText>
      </w:r>
      <w:r w:rsidR="0072589A">
        <w:fldChar w:fldCharType="end"/>
      </w:r>
      <w:r>
        <w:t xml:space="preserve"> from Assam</w:t>
      </w:r>
      <w:r w:rsidR="000C197B">
        <w:fldChar w:fldCharType="begin"/>
      </w:r>
      <w:r w:rsidR="000C197B">
        <w:instrText xml:space="preserve"> XE "</w:instrText>
      </w:r>
      <w:r w:rsidR="000C197B" w:rsidRPr="00BE330A">
        <w:instrText>Assam</w:instrText>
      </w:r>
      <w:r w:rsidR="000C197B">
        <w:instrText xml:space="preserve">" </w:instrText>
      </w:r>
      <w:r w:rsidR="000C197B">
        <w:fldChar w:fldCharType="end"/>
      </w:r>
      <w:r>
        <w:t xml:space="preserve"> (Burma</w:t>
      </w:r>
      <w:r w:rsidR="000C197B">
        <w:fldChar w:fldCharType="begin"/>
      </w:r>
      <w:r w:rsidR="000C197B">
        <w:instrText xml:space="preserve"> XE "</w:instrText>
      </w:r>
      <w:r w:rsidR="000C197B" w:rsidRPr="00894804">
        <w:instrText>Burma</w:instrText>
      </w:r>
      <w:r w:rsidR="000C197B">
        <w:instrText xml:space="preserve">" </w:instrText>
      </w:r>
      <w:r w:rsidR="000C197B">
        <w:fldChar w:fldCharType="end"/>
      </w:r>
      <w:r>
        <w:t>) over the “Hump</w:t>
      </w:r>
      <w:r w:rsidR="000C197B">
        <w:fldChar w:fldCharType="begin"/>
      </w:r>
      <w:r w:rsidR="000C197B">
        <w:instrText xml:space="preserve"> XE "</w:instrText>
      </w:r>
      <w:r w:rsidR="000C197B" w:rsidRPr="00DE06FA">
        <w:instrText>Hump</w:instrText>
      </w:r>
      <w:r w:rsidR="000C197B">
        <w:instrText xml:space="preserve">" </w:instrText>
      </w:r>
      <w:r w:rsidR="000C197B">
        <w:fldChar w:fldCharType="end"/>
      </w:r>
      <w:r>
        <w:t>” (Himalayas</w:t>
      </w:r>
      <w:r w:rsidR="0072589A">
        <w:fldChar w:fldCharType="begin"/>
      </w:r>
      <w:r w:rsidR="0072589A">
        <w:instrText xml:space="preserve"> XE "</w:instrText>
      </w:r>
      <w:r w:rsidR="0072589A" w:rsidRPr="00140BE4">
        <w:instrText>Himalayas</w:instrText>
      </w:r>
      <w:r w:rsidR="0072589A">
        <w:instrText xml:space="preserve">" </w:instrText>
      </w:r>
      <w:r w:rsidR="0072589A">
        <w:fldChar w:fldCharType="end"/>
      </w:r>
      <w:r>
        <w:t>) into China</w:t>
      </w:r>
      <w:r w:rsidR="000C197B">
        <w:fldChar w:fldCharType="begin"/>
      </w:r>
      <w:r w:rsidR="000C197B">
        <w:instrText xml:space="preserve"> XE "</w:instrText>
      </w:r>
      <w:r w:rsidR="000C197B" w:rsidRPr="000E3532">
        <w:instrText>China</w:instrText>
      </w:r>
      <w:r w:rsidR="000C197B">
        <w:instrText xml:space="preserve">" </w:instrText>
      </w:r>
      <w:r w:rsidR="000C197B">
        <w:fldChar w:fldCharType="end"/>
      </w:r>
      <w:r>
        <w:t>.</w:t>
      </w:r>
    </w:p>
    <w:p w14:paraId="5E0A2A12" w14:textId="77777777" w:rsidR="004813A8" w:rsidRDefault="004813A8" w:rsidP="00B246F2">
      <w:pPr>
        <w:pStyle w:val="BodyText"/>
      </w:pPr>
      <w:r>
        <w:t>The British called the Berlin Airlift</w:t>
      </w:r>
      <w:r w:rsidR="00BA04AE">
        <w:fldChar w:fldCharType="begin"/>
      </w:r>
      <w:r w:rsidR="00BA04AE">
        <w:instrText xml:space="preserve"> XE "</w:instrText>
      </w:r>
      <w:r w:rsidR="00BA04AE" w:rsidRPr="005C6777">
        <w:instrText>Berlin Airlift</w:instrText>
      </w:r>
      <w:r w:rsidR="00BA04AE">
        <w:instrText xml:space="preserve">" </w:instrText>
      </w:r>
      <w:r w:rsidR="00BA04AE">
        <w:fldChar w:fldCharType="end"/>
      </w:r>
      <w:r>
        <w:t xml:space="preserve"> operation “Plane Fare</w:t>
      </w:r>
      <w:r w:rsidR="000C197B">
        <w:fldChar w:fldCharType="begin"/>
      </w:r>
      <w:r w:rsidR="000C197B">
        <w:instrText xml:space="preserve"> XE "</w:instrText>
      </w:r>
      <w:r w:rsidR="000C197B" w:rsidRPr="001517EC">
        <w:instrText>Plane Fare</w:instrText>
      </w:r>
      <w:r w:rsidR="000C197B">
        <w:instrText xml:space="preserve">" </w:instrText>
      </w:r>
      <w:r w:rsidR="000C197B">
        <w:fldChar w:fldCharType="end"/>
      </w:r>
      <w:r>
        <w:t>”</w:t>
      </w:r>
      <w:r w:rsidR="00700DE8">
        <w:t>,</w:t>
      </w:r>
      <w:r>
        <w:t xml:space="preserve"> while to the Americans it was “Operation Vittles</w:t>
      </w:r>
      <w:r w:rsidR="00A03137">
        <w:fldChar w:fldCharType="begin"/>
      </w:r>
      <w:r w:rsidR="00A03137">
        <w:instrText xml:space="preserve"> XE "</w:instrText>
      </w:r>
      <w:r w:rsidR="00A03137" w:rsidRPr="00D421A1">
        <w:instrText>Operation Vittles</w:instrText>
      </w:r>
      <w:r w:rsidR="00A03137">
        <w:instrText xml:space="preserve">" </w:instrText>
      </w:r>
      <w:r w:rsidR="00A03137">
        <w:fldChar w:fldCharType="end"/>
      </w:r>
      <w:r>
        <w:t xml:space="preserve">”. </w:t>
      </w:r>
    </w:p>
    <w:p w14:paraId="46FCD1E6" w14:textId="77777777" w:rsidR="00365028" w:rsidRDefault="00365028" w:rsidP="00B246F2">
      <w:pPr>
        <w:pStyle w:val="BodyText"/>
      </w:pPr>
      <w:r>
        <w:t>With the increasing number of air</w:t>
      </w:r>
      <w:r w:rsidR="00652A8B">
        <w:t>craf</w:t>
      </w:r>
      <w:r>
        <w:t>t flying into and out of Berlin</w:t>
      </w:r>
      <w:r w:rsidR="00A03137">
        <w:fldChar w:fldCharType="begin"/>
      </w:r>
      <w:r w:rsidR="00A03137">
        <w:instrText xml:space="preserve"> XE "</w:instrText>
      </w:r>
      <w:r w:rsidR="00A03137" w:rsidRPr="004B7CC1">
        <w:instrText>Berlin</w:instrText>
      </w:r>
      <w:r w:rsidR="00A03137">
        <w:instrText xml:space="preserve">" </w:instrText>
      </w:r>
      <w:r w:rsidR="00A03137">
        <w:fldChar w:fldCharType="end"/>
      </w:r>
      <w:r>
        <w:t xml:space="preserve"> it quickly became necessary to organize a flow pattern in the three air corridors to Berlin. The Americans flew in on the southern corridor and out through the central one. The British flew in and out at different heights via the northern corridor and also out through the central corridor. Differing types of air</w:t>
      </w:r>
      <w:r w:rsidR="00652A8B">
        <w:t>craf</w:t>
      </w:r>
      <w:r>
        <w:t>t were integrated into a steady stream by flying them at differing heights and dispatching them at timed intervals. This required a complex but efficient air t</w:t>
      </w:r>
      <w:r w:rsidR="00D607FD">
        <w:t>raff</w:t>
      </w:r>
      <w:r>
        <w:t>ic control system particularly when landing separation times at Berlin came down to 3 minutes.</w:t>
      </w:r>
    </w:p>
    <w:p w14:paraId="6C0D4AD4" w14:textId="2486B9FC" w:rsidR="00365028" w:rsidRDefault="00365028" w:rsidP="00B246F2">
      <w:pPr>
        <w:pStyle w:val="BodyText"/>
      </w:pPr>
      <w:r>
        <w:t>The operation was a considerable achievement in planning and logistical support. To keep up with the demands of the Airlift, equipment had to be used as intensively as in war. This level of activity generated a huge maintenance task. Support organisations in the United Kingdom</w:t>
      </w:r>
      <w:r w:rsidR="00A03137">
        <w:fldChar w:fldCharType="begin"/>
      </w:r>
      <w:r w:rsidR="00A03137">
        <w:instrText xml:space="preserve"> XE "</w:instrText>
      </w:r>
      <w:r w:rsidR="00A03137" w:rsidRPr="00CC1CEC">
        <w:instrText>United Kingdom</w:instrText>
      </w:r>
      <w:r w:rsidR="00A03137">
        <w:instrText xml:space="preserve">" </w:instrText>
      </w:r>
      <w:r w:rsidR="00A03137">
        <w:fldChar w:fldCharType="end"/>
      </w:r>
      <w:r>
        <w:t xml:space="preserve"> and in the United States</w:t>
      </w:r>
      <w:r w:rsidR="0072589A">
        <w:fldChar w:fldCharType="begin"/>
      </w:r>
      <w:r w:rsidR="0072589A">
        <w:instrText xml:space="preserve"> XE "</w:instrText>
      </w:r>
      <w:r w:rsidR="0072589A" w:rsidRPr="00FB5217">
        <w:instrText>United States</w:instrText>
      </w:r>
      <w:r w:rsidR="0072589A">
        <w:instrText xml:space="preserve">" </w:instrText>
      </w:r>
      <w:r w:rsidR="0072589A">
        <w:fldChar w:fldCharType="end"/>
      </w:r>
      <w:r>
        <w:t xml:space="preserve"> had seen no comparable demands since the end of the Second World War in 1945. The </w:t>
      </w:r>
      <w:r w:rsidR="0058370D">
        <w:t>RAF</w:t>
      </w:r>
      <w:r>
        <w:t xml:space="preserve"> quickly established </w:t>
      </w:r>
      <w:r w:rsidR="0058370D">
        <w:t>RAF</w:t>
      </w:r>
      <w:r>
        <w:t xml:space="preserve"> Honington</w:t>
      </w:r>
      <w:r w:rsidR="00A03137">
        <w:fldChar w:fldCharType="begin"/>
      </w:r>
      <w:r w:rsidR="00A03137">
        <w:instrText xml:space="preserve"> XE "</w:instrText>
      </w:r>
      <w:r w:rsidR="00A03137" w:rsidRPr="006D5D25">
        <w:instrText>RAF Honington</w:instrText>
      </w:r>
      <w:r w:rsidR="00A03137">
        <w:instrText xml:space="preserve">" </w:instrText>
      </w:r>
      <w:r w:rsidR="00A03137">
        <w:fldChar w:fldCharType="end"/>
      </w:r>
      <w:r>
        <w:t xml:space="preserve"> in Suffolk</w:t>
      </w:r>
      <w:r w:rsidR="0072589A">
        <w:fldChar w:fldCharType="begin"/>
      </w:r>
      <w:r w:rsidR="0072589A">
        <w:instrText xml:space="preserve"> XE "</w:instrText>
      </w:r>
      <w:r w:rsidR="0072589A" w:rsidRPr="00540D60">
        <w:instrText>Suffolk</w:instrText>
      </w:r>
      <w:r w:rsidR="0072589A">
        <w:instrText xml:space="preserve">" </w:instrText>
      </w:r>
      <w:r w:rsidR="0072589A">
        <w:fldChar w:fldCharType="end"/>
      </w:r>
      <w:r>
        <w:t xml:space="preserve"> as its main UK spares and maintenance base for </w:t>
      </w:r>
      <w:r w:rsidR="0058370D">
        <w:t>RAF</w:t>
      </w:r>
      <w:r>
        <w:t xml:space="preserve"> Dakota</w:t>
      </w:r>
      <w:r w:rsidR="00D57540">
        <w:fldChar w:fldCharType="begin"/>
      </w:r>
      <w:r w:rsidR="00D57540">
        <w:instrText xml:space="preserve"> XE "</w:instrText>
      </w:r>
      <w:r w:rsidR="00D57540" w:rsidRPr="008B26CF">
        <w:instrText>Dakota</w:instrText>
      </w:r>
      <w:r w:rsidR="00D57540">
        <w:instrText xml:space="preserve">" </w:instrText>
      </w:r>
      <w:r w:rsidR="00D57540">
        <w:fldChar w:fldCharType="end"/>
      </w:r>
      <w:r>
        <w:t>s and created a special flight of six air</w:t>
      </w:r>
      <w:r w:rsidR="00652A8B">
        <w:t>craf</w:t>
      </w:r>
      <w:r w:rsidR="00716B6C">
        <w:t>t</w:t>
      </w:r>
      <w:r>
        <w:t xml:space="preserve"> whose only task was to continually fly spares into </w:t>
      </w:r>
      <w:r w:rsidR="0058370D">
        <w:t>RAF</w:t>
      </w:r>
      <w:r>
        <w:t xml:space="preserve"> transport bases in Germany</w:t>
      </w:r>
      <w:r w:rsidR="00D57540">
        <w:fldChar w:fldCharType="begin"/>
      </w:r>
      <w:r w:rsidR="00D57540">
        <w:instrText xml:space="preserve"> XE "</w:instrText>
      </w:r>
      <w:r w:rsidR="00D57540" w:rsidRPr="008D55F0">
        <w:instrText>Germany</w:instrText>
      </w:r>
      <w:r w:rsidR="00D57540">
        <w:instrText xml:space="preserve">" </w:instrText>
      </w:r>
      <w:r w:rsidR="00D57540">
        <w:fldChar w:fldCharType="end"/>
      </w:r>
      <w:r>
        <w:t xml:space="preserve">. This station became the centre of the vital ‘hub and spoke’ supply system for </w:t>
      </w:r>
      <w:r w:rsidR="0058370D">
        <w:t>RAF</w:t>
      </w:r>
      <w:r>
        <w:t xml:space="preserve"> airlift spares.</w:t>
      </w:r>
    </w:p>
    <w:p w14:paraId="54FCA4E5" w14:textId="2B0C32EE" w:rsidR="00365028" w:rsidRDefault="00365028" w:rsidP="00B246F2">
      <w:pPr>
        <w:pStyle w:val="BodyText"/>
      </w:pPr>
      <w:r>
        <w:t xml:space="preserve">The Americans used their huge support base at </w:t>
      </w:r>
      <w:r w:rsidR="0058370D">
        <w:t>RAF</w:t>
      </w:r>
      <w:r>
        <w:t xml:space="preserve"> Burtonwood</w:t>
      </w:r>
      <w:r w:rsidR="00D57540">
        <w:fldChar w:fldCharType="begin"/>
      </w:r>
      <w:r w:rsidR="00D57540">
        <w:instrText xml:space="preserve"> XE "</w:instrText>
      </w:r>
      <w:r w:rsidR="00D57540" w:rsidRPr="00F03B2E">
        <w:instrText>Burtonwood</w:instrText>
      </w:r>
      <w:r w:rsidR="00D57540">
        <w:instrText xml:space="preserve">" </w:instrText>
      </w:r>
      <w:r w:rsidR="00D57540">
        <w:fldChar w:fldCharType="end"/>
      </w:r>
      <w:r>
        <w:t xml:space="preserve"> near Liverpool</w:t>
      </w:r>
      <w:r w:rsidR="00D57540">
        <w:fldChar w:fldCharType="begin"/>
      </w:r>
      <w:r w:rsidR="00D57540">
        <w:instrText xml:space="preserve"> XE "</w:instrText>
      </w:r>
      <w:r w:rsidR="00D57540" w:rsidRPr="00B67F7D">
        <w:instrText>Liverpool</w:instrText>
      </w:r>
      <w:r w:rsidR="00D57540">
        <w:instrText xml:space="preserve">" </w:instrText>
      </w:r>
      <w:r w:rsidR="00D57540">
        <w:fldChar w:fldCharType="end"/>
      </w:r>
      <w:r>
        <w:t xml:space="preserve"> as the support hub for their units but air</w:t>
      </w:r>
      <w:r w:rsidR="00652A8B">
        <w:t>craf</w:t>
      </w:r>
      <w:r w:rsidR="00716B6C">
        <w:t>t</w:t>
      </w:r>
      <w:r>
        <w:t xml:space="preserve"> requiring 1,000-hour overhauls were flown back to the United States</w:t>
      </w:r>
      <w:r w:rsidR="00D57540">
        <w:fldChar w:fldCharType="begin"/>
      </w:r>
      <w:r w:rsidR="00D57540">
        <w:instrText xml:space="preserve"> XE "</w:instrText>
      </w:r>
      <w:r w:rsidR="00D57540" w:rsidRPr="009A5C0A">
        <w:instrText>United States</w:instrText>
      </w:r>
      <w:r w:rsidR="00D57540">
        <w:instrText xml:space="preserve">" </w:instrText>
      </w:r>
      <w:r w:rsidR="00D57540">
        <w:fldChar w:fldCharType="end"/>
      </w:r>
      <w:r>
        <w:t>.</w:t>
      </w:r>
    </w:p>
    <w:p w14:paraId="7B4EC505" w14:textId="77777777" w:rsidR="00365028" w:rsidRDefault="00365028" w:rsidP="00E6651B">
      <w:pPr>
        <w:pStyle w:val="Heading7"/>
        <w:framePr w:wrap="around" w:x="1595" w:y="99"/>
        <w:spacing w:before="120"/>
      </w:pPr>
      <w:r>
        <w:t>U.S. MATS – Berlin Airlift</w:t>
      </w:r>
      <w:r w:rsidR="00BA04AE">
        <w:fldChar w:fldCharType="begin"/>
      </w:r>
      <w:r w:rsidR="00BA04AE">
        <w:instrText xml:space="preserve"> XE "</w:instrText>
      </w:r>
      <w:r w:rsidR="00BA04AE" w:rsidRPr="005C6777">
        <w:instrText>Berlin Airlift</w:instrText>
      </w:r>
      <w:r w:rsidR="00BA04AE">
        <w:instrText xml:space="preserve">" </w:instrText>
      </w:r>
      <w:r w:rsidR="00BA04AE">
        <w:fldChar w:fldCharType="end"/>
      </w:r>
      <w:r>
        <w:t xml:space="preserve"> 1948</w:t>
      </w:r>
      <w:r>
        <w:rPr>
          <w:rStyle w:val="EndnoteReference"/>
        </w:rPr>
        <w:endnoteReference w:id="6"/>
      </w:r>
    </w:p>
    <w:p w14:paraId="17E95D3C" w14:textId="77777777" w:rsidR="00464047" w:rsidRDefault="00464047" w:rsidP="00B246F2">
      <w:pPr>
        <w:pStyle w:val="BodyText"/>
      </w:pPr>
      <w:r>
        <w:t>The participation by the U.S. Navy</w:t>
      </w:r>
      <w:r w:rsidR="00A03137">
        <w:fldChar w:fldCharType="begin"/>
      </w:r>
      <w:r w:rsidR="00A03137">
        <w:instrText xml:space="preserve"> XE "</w:instrText>
      </w:r>
      <w:r w:rsidR="00A03137" w:rsidRPr="00042D6F">
        <w:instrText>U.S. Navy</w:instrText>
      </w:r>
      <w:r w:rsidR="00A03137">
        <w:instrText xml:space="preserve">" </w:instrText>
      </w:r>
      <w:r w:rsidR="00A03137">
        <w:fldChar w:fldCharType="end"/>
      </w:r>
      <w:r>
        <w:t xml:space="preserve"> in the Berlin Airlift</w:t>
      </w:r>
      <w:r w:rsidR="00A03137">
        <w:fldChar w:fldCharType="begin"/>
      </w:r>
      <w:r w:rsidR="00A03137">
        <w:instrText xml:space="preserve"> XE "</w:instrText>
      </w:r>
      <w:r w:rsidR="00A03137" w:rsidRPr="00661626">
        <w:instrText>Berlin Airlift</w:instrText>
      </w:r>
      <w:r w:rsidR="00A03137">
        <w:instrText xml:space="preserve">" </w:instrText>
      </w:r>
      <w:r w:rsidR="00A03137">
        <w:fldChar w:fldCharType="end"/>
      </w:r>
      <w:r>
        <w:t xml:space="preserve"> was described as follows by Dr. Jeffrey G. Barlow</w:t>
      </w:r>
      <w:r w:rsidR="00A03137">
        <w:fldChar w:fldCharType="begin"/>
      </w:r>
      <w:r w:rsidR="00A03137">
        <w:instrText xml:space="preserve"> XE "</w:instrText>
      </w:r>
      <w:r w:rsidR="00A03137" w:rsidRPr="00C3482A">
        <w:instrText>Dr. Jeffrey G. Barlow</w:instrText>
      </w:r>
      <w:r w:rsidR="00A03137">
        <w:instrText xml:space="preserve">" </w:instrText>
      </w:r>
      <w:r w:rsidR="00A03137">
        <w:fldChar w:fldCharType="end"/>
      </w:r>
      <w:r>
        <w:t>, Contemporary History Branch, Naval Historical Center</w:t>
      </w:r>
      <w:r w:rsidR="00A03137">
        <w:fldChar w:fldCharType="begin"/>
      </w:r>
      <w:r w:rsidR="00A03137">
        <w:instrText xml:space="preserve"> XE "</w:instrText>
      </w:r>
      <w:r w:rsidR="00A03137" w:rsidRPr="00897B25">
        <w:instrText>Contemporary History Branch, Naval Historical Center</w:instrText>
      </w:r>
      <w:r w:rsidR="00A03137">
        <w:instrText xml:space="preserve">" </w:instrText>
      </w:r>
      <w:r w:rsidR="00A03137">
        <w:fldChar w:fldCharType="end"/>
      </w:r>
      <w:r>
        <w:t xml:space="preserve">. </w:t>
      </w:r>
    </w:p>
    <w:p w14:paraId="6EAA898E" w14:textId="77777777" w:rsidR="00126113" w:rsidRDefault="00464047" w:rsidP="00B246F2">
      <w:pPr>
        <w:pStyle w:val="BodyText"/>
      </w:pPr>
      <w:r w:rsidRPr="00126113">
        <w:t>“The Soviet blockade</w:t>
      </w:r>
      <w:r w:rsidR="00A03137" w:rsidRPr="00126113">
        <w:fldChar w:fldCharType="begin"/>
      </w:r>
      <w:r w:rsidR="00A03137" w:rsidRPr="00126113">
        <w:instrText xml:space="preserve"> XE "Soviet blockade" </w:instrText>
      </w:r>
      <w:r w:rsidR="00A03137" w:rsidRPr="00126113">
        <w:fldChar w:fldCharType="end"/>
      </w:r>
      <w:r w:rsidRPr="00126113">
        <w:t xml:space="preserve"> of Berlin became complete on 24 June 1948. That same day, General Lucius Clay</w:t>
      </w:r>
      <w:r w:rsidR="00A03137" w:rsidRPr="00126113">
        <w:fldChar w:fldCharType="begin"/>
      </w:r>
      <w:r w:rsidR="00A03137" w:rsidRPr="00126113">
        <w:instrText xml:space="preserve"> XE "General Lucius Clay" </w:instrText>
      </w:r>
      <w:r w:rsidR="00A03137" w:rsidRPr="00126113">
        <w:fldChar w:fldCharType="end"/>
      </w:r>
      <w:r w:rsidRPr="00126113">
        <w:t>, Commander of U.S. Occupation Forces and Military Governor of the U.S. Zone of Germany</w:t>
      </w:r>
      <w:r w:rsidR="00A03137" w:rsidRPr="00126113">
        <w:fldChar w:fldCharType="begin"/>
      </w:r>
      <w:r w:rsidR="00A03137" w:rsidRPr="00126113">
        <w:instrText xml:space="preserve"> XE "U.S. Zone of Germany" </w:instrText>
      </w:r>
      <w:r w:rsidR="00A03137" w:rsidRPr="00126113">
        <w:fldChar w:fldCharType="end"/>
      </w:r>
      <w:r w:rsidRPr="00126113">
        <w:t>, directed his air commander, Major General Curtis LeMay</w:t>
      </w:r>
      <w:r w:rsidR="00A03137" w:rsidRPr="00126113">
        <w:fldChar w:fldCharType="begin"/>
      </w:r>
      <w:r w:rsidR="00A03137" w:rsidRPr="00126113">
        <w:instrText xml:space="preserve"> XE "Major General Curtis LeMay" </w:instrText>
      </w:r>
      <w:r w:rsidR="00A03137" w:rsidRPr="00126113">
        <w:fldChar w:fldCharType="end"/>
      </w:r>
      <w:r w:rsidRPr="00126113">
        <w:t>, to employ all available transport air</w:t>
      </w:r>
      <w:r w:rsidR="00652A8B" w:rsidRPr="00126113">
        <w:t>craf</w:t>
      </w:r>
      <w:r w:rsidRPr="00126113">
        <w:t xml:space="preserve">t to supply the city by air. </w:t>
      </w:r>
    </w:p>
    <w:p w14:paraId="1F6C06B9" w14:textId="77777777" w:rsidR="00126113" w:rsidRDefault="00464047" w:rsidP="00B246F2">
      <w:pPr>
        <w:pStyle w:val="BodyText"/>
      </w:pPr>
      <w:r w:rsidRPr="00126113">
        <w:t>On 26 June, President Truman</w:t>
      </w:r>
      <w:r w:rsidR="00A03137" w:rsidRPr="00126113">
        <w:fldChar w:fldCharType="begin"/>
      </w:r>
      <w:r w:rsidR="00A03137" w:rsidRPr="00126113">
        <w:instrText xml:space="preserve"> XE "President Truman" </w:instrText>
      </w:r>
      <w:r w:rsidR="00A03137" w:rsidRPr="00126113">
        <w:fldChar w:fldCharType="end"/>
      </w:r>
      <w:r w:rsidRPr="00126113">
        <w:t xml:space="preserve"> directed that Clay's improvised aerial re-supply plan be put on a regular basis and that all available transport air</w:t>
      </w:r>
      <w:r w:rsidR="00652A8B" w:rsidRPr="00126113">
        <w:t>craf</w:t>
      </w:r>
      <w:r w:rsidRPr="00126113">
        <w:t>t in the European Command</w:t>
      </w:r>
      <w:r w:rsidR="00A03137" w:rsidRPr="00126113">
        <w:fldChar w:fldCharType="begin"/>
      </w:r>
      <w:r w:rsidR="00A03137" w:rsidRPr="00126113">
        <w:instrText xml:space="preserve"> XE "European Command" </w:instrText>
      </w:r>
      <w:r w:rsidR="00A03137" w:rsidRPr="00126113">
        <w:fldChar w:fldCharType="end"/>
      </w:r>
      <w:r w:rsidRPr="00126113">
        <w:t xml:space="preserve"> be pressed into service.</w:t>
      </w:r>
    </w:p>
    <w:p w14:paraId="0E4A9DAF" w14:textId="77777777" w:rsidR="00126113" w:rsidRDefault="00464047" w:rsidP="00B246F2">
      <w:pPr>
        <w:pStyle w:val="BodyText"/>
      </w:pPr>
      <w:r w:rsidRPr="00126113">
        <w:t xml:space="preserve"> On 22 July 1948, General Clay</w:t>
      </w:r>
      <w:r w:rsidR="00A03137" w:rsidRPr="00126113">
        <w:fldChar w:fldCharType="begin"/>
      </w:r>
      <w:r w:rsidR="00A03137" w:rsidRPr="00126113">
        <w:instrText xml:space="preserve"> XE "General Clay" </w:instrText>
      </w:r>
      <w:r w:rsidR="00A03137" w:rsidRPr="00126113">
        <w:fldChar w:fldCharType="end"/>
      </w:r>
      <w:r w:rsidRPr="00126113">
        <w:t xml:space="preserve"> reported to the National Security Council (NSC)</w:t>
      </w:r>
      <w:r w:rsidR="00A03137" w:rsidRPr="00126113">
        <w:fldChar w:fldCharType="begin"/>
      </w:r>
      <w:r w:rsidR="00A03137" w:rsidRPr="00126113">
        <w:instrText xml:space="preserve"> XE "National Security Council (NSC)" </w:instrText>
      </w:r>
      <w:r w:rsidR="00A03137" w:rsidRPr="00126113">
        <w:fldChar w:fldCharType="end"/>
      </w:r>
      <w:r w:rsidRPr="00126113">
        <w:t xml:space="preserve"> that he could meet the summertime needs of Berlin with an airlift of 3,500 tons a day, but that coal shipments required for winter heating would increase this figure to 4,500 tons once cold weather began. Clay told the NSC that he could meet the figure of 3,500 tons a day if he were given an additional 75 four-engined C-54</w:t>
      </w:r>
      <w:r w:rsidR="00A03137" w:rsidRPr="00126113">
        <w:fldChar w:fldCharType="begin"/>
      </w:r>
      <w:r w:rsidR="00A03137" w:rsidRPr="00126113">
        <w:instrText xml:space="preserve"> XE "C-54" </w:instrText>
      </w:r>
      <w:r w:rsidR="00A03137" w:rsidRPr="00126113">
        <w:fldChar w:fldCharType="end"/>
      </w:r>
      <w:r w:rsidRPr="00126113">
        <w:t xml:space="preserve"> Skymaster</w:t>
      </w:r>
      <w:r w:rsidR="00A03137" w:rsidRPr="00126113">
        <w:fldChar w:fldCharType="begin"/>
      </w:r>
      <w:r w:rsidR="00A03137" w:rsidRPr="00126113">
        <w:instrText xml:space="preserve"> XE "C-54 Skymaster" </w:instrText>
      </w:r>
      <w:r w:rsidR="00A03137" w:rsidRPr="00126113">
        <w:fldChar w:fldCharType="end"/>
      </w:r>
      <w:r w:rsidRPr="00126113">
        <w:t xml:space="preserve"> transport air</w:t>
      </w:r>
      <w:r w:rsidR="00652A8B" w:rsidRPr="00126113">
        <w:t>craf</w:t>
      </w:r>
      <w:r w:rsidRPr="00126113">
        <w:t>t to augment his existing fleet of 52 C-54s and 80 twin-engined C-47 Dakota</w:t>
      </w:r>
      <w:r w:rsidR="00A03137" w:rsidRPr="00126113">
        <w:fldChar w:fldCharType="begin"/>
      </w:r>
      <w:r w:rsidR="00A03137" w:rsidRPr="00126113">
        <w:instrText xml:space="preserve"> XE "C-47 Dakota" </w:instrText>
      </w:r>
      <w:r w:rsidR="00A03137" w:rsidRPr="00126113">
        <w:fldChar w:fldCharType="end"/>
      </w:r>
      <w:r w:rsidRPr="00126113">
        <w:t>s. Despite the concerns of Air Force Chief of Staff Hoyt Vandenberg</w:t>
      </w:r>
      <w:r w:rsidR="00A03137" w:rsidRPr="00126113">
        <w:fldChar w:fldCharType="begin"/>
      </w:r>
      <w:r w:rsidR="00A03137" w:rsidRPr="00126113">
        <w:instrText xml:space="preserve"> XE "Air Force Chief of Staff Hoyt Vandenberg" </w:instrText>
      </w:r>
      <w:r w:rsidR="00A03137" w:rsidRPr="00126113">
        <w:fldChar w:fldCharType="end"/>
      </w:r>
      <w:r w:rsidRPr="00126113">
        <w:t xml:space="preserve"> that such an increase would disrupt worldwide Military Air Transport Service (MATS)</w:t>
      </w:r>
      <w:r w:rsidR="00F31734" w:rsidRPr="00126113">
        <w:fldChar w:fldCharType="begin"/>
      </w:r>
      <w:r w:rsidR="00F31734" w:rsidRPr="00126113">
        <w:instrText xml:space="preserve"> XE "Military Air Transport Service (MATS)" </w:instrText>
      </w:r>
      <w:r w:rsidR="00F31734" w:rsidRPr="00126113">
        <w:fldChar w:fldCharType="end"/>
      </w:r>
      <w:r w:rsidRPr="00126113">
        <w:t xml:space="preserve"> operations, the NSC and President Truman approved assigning the additional C-54s to the airlift</w:t>
      </w:r>
      <w:r w:rsidR="008D3545" w:rsidRPr="00126113">
        <w:fldChar w:fldCharType="begin"/>
      </w:r>
      <w:r w:rsidR="008D3545" w:rsidRPr="00126113">
        <w:instrText xml:space="preserve"> XE "airlift" </w:instrText>
      </w:r>
      <w:r w:rsidR="008D3545" w:rsidRPr="00126113">
        <w:fldChar w:fldCharType="end"/>
      </w:r>
      <w:r w:rsidRPr="00126113">
        <w:t>.</w:t>
      </w:r>
    </w:p>
    <w:p w14:paraId="5F8FF812" w14:textId="77777777" w:rsidR="00126113" w:rsidRDefault="00126113" w:rsidP="00B246F2">
      <w:pPr>
        <w:pStyle w:val="BodyText"/>
      </w:pPr>
      <w:r w:rsidRPr="00126113">
        <w:t>Accordingly, on 23 July, General Vandenberg ordered nine MATS squadrons (81 C-54 aircraft) to Germany and directed the establishment of a special task force to direct the airlift under the Commander in Chief, U.S. Air Forces in Europe. On 29 July, Major General William Tunner assumed command of Airlift Task Force (Provisional).</w:t>
      </w:r>
      <w:r>
        <w:t>”</w:t>
      </w:r>
      <w:r w:rsidR="00464047" w:rsidRPr="00126113">
        <w:t xml:space="preserve"> </w:t>
      </w:r>
    </w:p>
    <w:p w14:paraId="112517E1" w14:textId="77777777" w:rsidR="00701802" w:rsidRDefault="00701802">
      <w:pPr>
        <w:rPr>
          <w:i/>
          <w:spacing w:val="-5"/>
          <w:sz w:val="22"/>
        </w:rPr>
      </w:pPr>
      <w:r>
        <w:br w:type="page"/>
      </w:r>
    </w:p>
    <w:p w14:paraId="312CBEE7" w14:textId="373F698C" w:rsidR="00464047" w:rsidRDefault="00464047" w:rsidP="003C0AAF">
      <w:pPr>
        <w:pStyle w:val="Caption"/>
      </w:pPr>
      <w:r>
        <w:lastRenderedPageBreak/>
        <w:t xml:space="preserve">Photo </w:t>
      </w:r>
      <w:r w:rsidR="00B27C71">
        <w:t>1</w:t>
      </w:r>
      <w:r w:rsidR="007234F0">
        <w:t>7</w:t>
      </w:r>
      <w:r>
        <w:t>. C-54</w:t>
      </w:r>
      <w:r w:rsidR="00A03137">
        <w:fldChar w:fldCharType="begin"/>
      </w:r>
      <w:r w:rsidR="00A03137">
        <w:instrText xml:space="preserve"> XE "</w:instrText>
      </w:r>
      <w:r w:rsidR="00A03137" w:rsidRPr="00387EFD">
        <w:instrText>C-54</w:instrText>
      </w:r>
      <w:r w:rsidR="00A03137">
        <w:instrText xml:space="preserve">" </w:instrText>
      </w:r>
      <w:r w:rsidR="00A03137">
        <w:fldChar w:fldCharType="end"/>
      </w:r>
      <w:r>
        <w:t xml:space="preserve"> </w:t>
      </w:r>
      <w:r w:rsidRPr="009307A1">
        <w:t>Skymaster</w:t>
      </w:r>
      <w:r w:rsidR="00A03137">
        <w:fldChar w:fldCharType="begin"/>
      </w:r>
      <w:r w:rsidR="00A03137">
        <w:instrText xml:space="preserve"> XE "</w:instrText>
      </w:r>
      <w:r w:rsidR="00A03137" w:rsidRPr="00AD4396">
        <w:instrText>C-54 Skymaster</w:instrText>
      </w:r>
      <w:r w:rsidR="00A03137">
        <w:instrText xml:space="preserve">" </w:instrText>
      </w:r>
      <w:r w:rsidR="00A03137">
        <w:fldChar w:fldCharType="end"/>
      </w:r>
      <w:r>
        <w:t xml:space="preserve"> on display at PIMA Air Museum, Tucson</w:t>
      </w:r>
      <w:r w:rsidR="00A03137">
        <w:fldChar w:fldCharType="begin"/>
      </w:r>
      <w:r w:rsidR="00A03137">
        <w:instrText xml:space="preserve"> XE "</w:instrText>
      </w:r>
      <w:r w:rsidR="00A03137" w:rsidRPr="00BA01B1">
        <w:instrText>PIMA Air Museum, Tucson</w:instrText>
      </w:r>
      <w:r w:rsidR="00A03137">
        <w:instrText xml:space="preserve">" </w:instrText>
      </w:r>
      <w:r w:rsidR="00A03137">
        <w:fldChar w:fldCharType="end"/>
      </w:r>
      <w:r>
        <w:t>, Arizona USA (</w:t>
      </w:r>
      <w:r w:rsidR="00865261">
        <w:t xml:space="preserve">Petroch Services </w:t>
      </w:r>
      <w:r>
        <w:t>1998)</w:t>
      </w:r>
    </w:p>
    <w:p w14:paraId="1CA48122" w14:textId="77777777" w:rsidR="002F7004" w:rsidRPr="002F7004" w:rsidRDefault="002F7004" w:rsidP="00B246F2">
      <w:pPr>
        <w:pStyle w:val="Picture"/>
      </w:pPr>
      <w:r>
        <w:rPr>
          <w:noProof/>
          <w:lang w:eastAsia="en-AU"/>
        </w:rPr>
        <w:drawing>
          <wp:inline distT="0" distB="0" distL="0" distR="0" wp14:anchorId="6E65ACB9" wp14:editId="4DA0168A">
            <wp:extent cx="5011263" cy="26488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5184" cy="2650883"/>
                    </a:xfrm>
                    <a:prstGeom prst="rect">
                      <a:avLst/>
                    </a:prstGeom>
                    <a:noFill/>
                  </pic:spPr>
                </pic:pic>
              </a:graphicData>
            </a:graphic>
          </wp:inline>
        </w:drawing>
      </w:r>
    </w:p>
    <w:p w14:paraId="6DFAA754" w14:textId="77777777" w:rsidR="00E20A2D" w:rsidRDefault="00464047" w:rsidP="00B246F2">
      <w:pPr>
        <w:pStyle w:val="BodyText"/>
      </w:pPr>
      <w:r w:rsidRPr="00E20A2D">
        <w:t>On 10 September, General Clay</w:t>
      </w:r>
      <w:r w:rsidR="00A03137" w:rsidRPr="00E20A2D">
        <w:fldChar w:fldCharType="begin"/>
      </w:r>
      <w:r w:rsidR="00A03137" w:rsidRPr="00E20A2D">
        <w:instrText xml:space="preserve"> XE "General Clay" </w:instrText>
      </w:r>
      <w:r w:rsidR="00A03137" w:rsidRPr="00E20A2D">
        <w:fldChar w:fldCharType="end"/>
      </w:r>
      <w:r w:rsidRPr="00E20A2D">
        <w:t xml:space="preserve"> requested 116 additional C-54s - 69 to be made available by 1 October and the remaining 47 by 1 December 1948 -</w:t>
      </w:r>
      <w:r w:rsidR="00E20A2D">
        <w:t xml:space="preserve"> </w:t>
      </w:r>
      <w:r w:rsidRPr="00E20A2D">
        <w:t>so that he could build up a stockpile of supplies for the winter months and could raise the daily tonnage total for Berlin</w:t>
      </w:r>
      <w:r w:rsidR="00314150" w:rsidRPr="00E20A2D">
        <w:t xml:space="preserve"> </w:t>
      </w:r>
      <w:r w:rsidRPr="00E20A2D">
        <w:t>up to an average of 4,500 tons. In response to this request, Washington decided to augment the Berlin airlift</w:t>
      </w:r>
      <w:r w:rsidR="00A03137" w:rsidRPr="00E20A2D">
        <w:fldChar w:fldCharType="begin"/>
      </w:r>
      <w:r w:rsidR="00A03137" w:rsidRPr="00E20A2D">
        <w:instrText xml:space="preserve"> XE "Berlin airlift" </w:instrText>
      </w:r>
      <w:r w:rsidR="00A03137" w:rsidRPr="00E20A2D">
        <w:fldChar w:fldCharType="end"/>
      </w:r>
      <w:r w:rsidRPr="00E20A2D">
        <w:t xml:space="preserve"> by 50 additional C-54s. </w:t>
      </w:r>
    </w:p>
    <w:p w14:paraId="43F22146" w14:textId="77777777" w:rsidR="00464047" w:rsidRPr="00E20A2D" w:rsidRDefault="00464047" w:rsidP="00B246F2">
      <w:pPr>
        <w:pStyle w:val="BodyText"/>
      </w:pPr>
      <w:r w:rsidRPr="00E20A2D">
        <w:t>On 24 September, Clay strongly restated his appeal for the full 116 air</w:t>
      </w:r>
      <w:r w:rsidR="00652A8B" w:rsidRPr="00E20A2D">
        <w:t>craf</w:t>
      </w:r>
      <w:r w:rsidRPr="00E20A2D">
        <w:t>t. After conducting a thorough reappraisal of U.S. objectives in Berlin, the NSC finally approved the recommendations of the Joint Chiefs of Staff</w:t>
      </w:r>
      <w:r w:rsidR="00314150" w:rsidRPr="00E20A2D">
        <w:fldChar w:fldCharType="begin"/>
      </w:r>
      <w:r w:rsidR="00314150" w:rsidRPr="00E20A2D">
        <w:instrText xml:space="preserve"> XE "Joint Chiefs of Staff"</w:instrText>
      </w:r>
      <w:r w:rsidR="00314150" w:rsidRPr="00E20A2D">
        <w:fldChar w:fldCharType="end"/>
      </w:r>
      <w:r w:rsidRPr="00E20A2D">
        <w:t xml:space="preserve"> for an immediate reinforcement of the airlift, and, on 22 October, President Truman</w:t>
      </w:r>
      <w:r w:rsidR="00A03137" w:rsidRPr="00E20A2D">
        <w:fldChar w:fldCharType="begin"/>
      </w:r>
      <w:r w:rsidR="00A03137" w:rsidRPr="00E20A2D">
        <w:instrText xml:space="preserve"> XE "President Truman" </w:instrText>
      </w:r>
      <w:r w:rsidR="00A03137" w:rsidRPr="00E20A2D">
        <w:fldChar w:fldCharType="end"/>
      </w:r>
      <w:r w:rsidRPr="00E20A2D">
        <w:t xml:space="preserve"> approved the expansion of the airlift</w:t>
      </w:r>
      <w:r w:rsidR="00314150" w:rsidRPr="00E20A2D">
        <w:fldChar w:fldCharType="begin"/>
      </w:r>
      <w:r w:rsidR="00314150" w:rsidRPr="00E20A2D">
        <w:instrText xml:space="preserve"> XE "airlift" </w:instrText>
      </w:r>
      <w:r w:rsidR="00314150" w:rsidRPr="00E20A2D">
        <w:fldChar w:fldCharType="end"/>
      </w:r>
      <w:r w:rsidRPr="00E20A2D">
        <w:t xml:space="preserve"> by the additional 66 C-54s that Clay wanted.</w:t>
      </w:r>
    </w:p>
    <w:p w14:paraId="3AF359AA" w14:textId="77777777" w:rsidR="00464047" w:rsidRPr="00E20A2D" w:rsidRDefault="00464047" w:rsidP="00B246F2">
      <w:pPr>
        <w:pStyle w:val="BodyText"/>
      </w:pPr>
      <w:r w:rsidRPr="00E20A2D">
        <w:t>This is when the U.S. Navy</w:t>
      </w:r>
      <w:r w:rsidR="00A03137" w:rsidRPr="00E20A2D">
        <w:fldChar w:fldCharType="begin"/>
      </w:r>
      <w:r w:rsidR="00A03137" w:rsidRPr="00E20A2D">
        <w:instrText xml:space="preserve"> XE "U.S. Navy" </w:instrText>
      </w:r>
      <w:r w:rsidR="00A03137" w:rsidRPr="00E20A2D">
        <w:fldChar w:fldCharType="end"/>
      </w:r>
      <w:r w:rsidRPr="00E20A2D">
        <w:t xml:space="preserve"> became fully involved in the Berlin airlift</w:t>
      </w:r>
      <w:r w:rsidR="00A03137" w:rsidRPr="00E20A2D">
        <w:fldChar w:fldCharType="begin"/>
      </w:r>
      <w:r w:rsidR="00A03137" w:rsidRPr="00E20A2D">
        <w:instrText xml:space="preserve"> XE "Berlin airlift" </w:instrText>
      </w:r>
      <w:r w:rsidR="00A03137" w:rsidRPr="00E20A2D">
        <w:fldChar w:fldCharType="end"/>
      </w:r>
      <w:r w:rsidRPr="00E20A2D">
        <w:t>. Although Navy tankers</w:t>
      </w:r>
      <w:r w:rsidR="00314150" w:rsidRPr="00E20A2D">
        <w:fldChar w:fldCharType="begin"/>
      </w:r>
      <w:r w:rsidR="00314150" w:rsidRPr="00E20A2D">
        <w:instrText xml:space="preserve"> XE "Navy tankers </w:instrText>
      </w:r>
      <w:r w:rsidR="00314150" w:rsidRPr="00E20A2D">
        <w:fldChar w:fldCharType="end"/>
      </w:r>
      <w:r w:rsidRPr="00E20A2D">
        <w:t xml:space="preserve"> had been delivering huge quantities of aviation gas</w:t>
      </w:r>
      <w:r w:rsidR="00314150" w:rsidRPr="00E20A2D">
        <w:t>oline</w:t>
      </w:r>
      <w:r w:rsidR="00314150" w:rsidRPr="00E20A2D">
        <w:fldChar w:fldCharType="begin"/>
      </w:r>
      <w:r w:rsidR="00314150" w:rsidRPr="00E20A2D">
        <w:instrText xml:space="preserve"> XE "aviation gasoline" </w:instrText>
      </w:r>
      <w:r w:rsidR="00314150" w:rsidRPr="00E20A2D">
        <w:fldChar w:fldCharType="end"/>
      </w:r>
      <w:r w:rsidRPr="00E20A2D">
        <w:t xml:space="preserve"> to Bremerhaven</w:t>
      </w:r>
      <w:r w:rsidR="00A03137" w:rsidRPr="00E20A2D">
        <w:fldChar w:fldCharType="begin"/>
      </w:r>
      <w:r w:rsidR="00A03137" w:rsidRPr="00E20A2D">
        <w:instrText xml:space="preserve"> XE "Bremerhaven" </w:instrText>
      </w:r>
      <w:r w:rsidR="00A03137" w:rsidRPr="00E20A2D">
        <w:fldChar w:fldCharType="end"/>
      </w:r>
      <w:r w:rsidRPr="00E20A2D">
        <w:t>, Germany</w:t>
      </w:r>
      <w:r w:rsidR="00314150" w:rsidRPr="00E20A2D">
        <w:fldChar w:fldCharType="begin"/>
      </w:r>
      <w:r w:rsidR="00314150" w:rsidRPr="00E20A2D">
        <w:instrText xml:space="preserve"> XE "Germany" </w:instrText>
      </w:r>
      <w:r w:rsidR="00314150" w:rsidRPr="00E20A2D">
        <w:fldChar w:fldCharType="end"/>
      </w:r>
      <w:r w:rsidRPr="00E20A2D">
        <w:t>, to furnish fuel for the airlift since the beginning of the blockade, its planes heretofore had not been involved in the aerial supply effort. The new increase called for, however, would bring the use of C-54</w:t>
      </w:r>
      <w:r w:rsidR="00314150" w:rsidRPr="00E20A2D">
        <w:fldChar w:fldCharType="begin"/>
      </w:r>
      <w:r w:rsidR="00314150" w:rsidRPr="00E20A2D">
        <w:instrText xml:space="preserve"> XE "C-54" </w:instrText>
      </w:r>
      <w:r w:rsidR="00314150" w:rsidRPr="00E20A2D">
        <w:fldChar w:fldCharType="end"/>
      </w:r>
      <w:r w:rsidRPr="00E20A2D">
        <w:t>s in the airlift</w:t>
      </w:r>
      <w:r w:rsidR="00314150" w:rsidRPr="00E20A2D">
        <w:fldChar w:fldCharType="begin"/>
      </w:r>
      <w:r w:rsidR="00314150" w:rsidRPr="00E20A2D">
        <w:instrText xml:space="preserve"> XE "airlift" </w:instrText>
      </w:r>
      <w:r w:rsidR="00314150" w:rsidRPr="00E20A2D">
        <w:fldChar w:fldCharType="end"/>
      </w:r>
      <w:r w:rsidRPr="00E20A2D">
        <w:t xml:space="preserve"> up to approximately 52% of the total number of such air</w:t>
      </w:r>
      <w:r w:rsidR="00652A8B" w:rsidRPr="00E20A2D">
        <w:t>craf</w:t>
      </w:r>
      <w:r w:rsidRPr="00E20A2D">
        <w:t>t in the country's operational inventory - thus seriously reducing MATS</w:t>
      </w:r>
      <w:r w:rsidR="00314150" w:rsidRPr="00E20A2D">
        <w:fldChar w:fldCharType="begin"/>
      </w:r>
      <w:r w:rsidR="00314150" w:rsidRPr="00E20A2D">
        <w:instrText xml:space="preserve"> XE "MATS" </w:instrText>
      </w:r>
      <w:r w:rsidR="00314150" w:rsidRPr="00E20A2D">
        <w:fldChar w:fldCharType="end"/>
      </w:r>
      <w:r w:rsidRPr="00E20A2D">
        <w:t xml:space="preserve"> support for implementing the military's emergency war plans. Because of his concerns over this situation, U.S. Air Force Secretary</w:t>
      </w:r>
      <w:r w:rsidR="00314150" w:rsidRPr="00E20A2D">
        <w:fldChar w:fldCharType="begin"/>
      </w:r>
      <w:r w:rsidR="00314150" w:rsidRPr="00E20A2D">
        <w:instrText xml:space="preserve"> XE "U.S. Air Force Secretary" </w:instrText>
      </w:r>
      <w:r w:rsidR="00314150" w:rsidRPr="00E20A2D">
        <w:fldChar w:fldCharType="end"/>
      </w:r>
      <w:r w:rsidRPr="00E20A2D">
        <w:t xml:space="preserve"> Stuart Symington</w:t>
      </w:r>
      <w:r w:rsidR="00314150" w:rsidRPr="00E20A2D">
        <w:fldChar w:fldCharType="begin"/>
      </w:r>
      <w:r w:rsidR="00314150" w:rsidRPr="00E20A2D">
        <w:instrText xml:space="preserve"> XE "Stuart Symington" </w:instrText>
      </w:r>
      <w:r w:rsidR="00314150" w:rsidRPr="00E20A2D">
        <w:fldChar w:fldCharType="end"/>
      </w:r>
      <w:r w:rsidRPr="00E20A2D">
        <w:t xml:space="preserve"> asked U.S. Navy Secretary</w:t>
      </w:r>
      <w:r w:rsidR="00314150" w:rsidRPr="00E20A2D">
        <w:fldChar w:fldCharType="begin"/>
      </w:r>
      <w:r w:rsidR="00314150" w:rsidRPr="00E20A2D">
        <w:instrText xml:space="preserve"> XE "U.S. Navy Secretary" </w:instrText>
      </w:r>
      <w:r w:rsidR="00314150" w:rsidRPr="00E20A2D">
        <w:fldChar w:fldCharType="end"/>
      </w:r>
      <w:r w:rsidRPr="00E20A2D">
        <w:t xml:space="preserve"> John Sullivan</w:t>
      </w:r>
      <w:r w:rsidR="00314150" w:rsidRPr="00E20A2D">
        <w:fldChar w:fldCharType="begin"/>
      </w:r>
      <w:r w:rsidR="00314150" w:rsidRPr="00E20A2D">
        <w:instrText xml:space="preserve"> XE "John Sullivan"</w:instrText>
      </w:r>
      <w:r w:rsidR="00314150" w:rsidRPr="00E20A2D">
        <w:fldChar w:fldCharType="end"/>
      </w:r>
      <w:r w:rsidRPr="00E20A2D">
        <w:t xml:space="preserve"> to provide the Navy's three MATS squadrons to the Airlift Task Force</w:t>
      </w:r>
      <w:r w:rsidR="00A03137" w:rsidRPr="00E20A2D">
        <w:fldChar w:fldCharType="begin"/>
      </w:r>
      <w:r w:rsidR="00A03137" w:rsidRPr="00E20A2D">
        <w:instrText xml:space="preserve"> XE "Airlift Task Force" </w:instrText>
      </w:r>
      <w:r w:rsidR="00A03137" w:rsidRPr="00E20A2D">
        <w:fldChar w:fldCharType="end"/>
      </w:r>
      <w:r w:rsidRPr="00E20A2D">
        <w:t xml:space="preserve"> as part of the latest augmentation. The U.S. Navy</w:t>
      </w:r>
      <w:r w:rsidR="00D03EC6" w:rsidRPr="00E20A2D">
        <w:fldChar w:fldCharType="begin"/>
      </w:r>
      <w:r w:rsidR="00D03EC6" w:rsidRPr="00E20A2D">
        <w:instrText xml:space="preserve"> XE "U.S. Navy" </w:instrText>
      </w:r>
      <w:r w:rsidR="00D03EC6" w:rsidRPr="00E20A2D">
        <w:fldChar w:fldCharType="end"/>
      </w:r>
      <w:r w:rsidRPr="00E20A2D">
        <w:t xml:space="preserve"> readily agreed to this request.</w:t>
      </w:r>
    </w:p>
    <w:p w14:paraId="24C3A36E" w14:textId="77777777" w:rsidR="00464047" w:rsidRPr="00E20A2D" w:rsidRDefault="00464047" w:rsidP="00B246F2">
      <w:pPr>
        <w:pStyle w:val="BodyText"/>
      </w:pPr>
      <w:r w:rsidRPr="00E20A2D">
        <w:t>On 27 October 1948, the Commander, Military Air Transport Service</w:t>
      </w:r>
      <w:r w:rsidR="00A03137" w:rsidRPr="00E20A2D">
        <w:fldChar w:fldCharType="begin"/>
      </w:r>
      <w:r w:rsidR="00A03137" w:rsidRPr="00E20A2D">
        <w:instrText xml:space="preserve"> XE "Military Air Transport Service" </w:instrText>
      </w:r>
      <w:r w:rsidR="00A03137" w:rsidRPr="00E20A2D">
        <w:fldChar w:fldCharType="end"/>
      </w:r>
      <w:r w:rsidRPr="00E20A2D">
        <w:t>, with the concurrence of Chief of Naval Operations Louis Denfeld</w:t>
      </w:r>
      <w:r w:rsidR="00314150" w:rsidRPr="00E20A2D">
        <w:fldChar w:fldCharType="begin"/>
      </w:r>
      <w:r w:rsidR="00314150" w:rsidRPr="00E20A2D">
        <w:instrText xml:space="preserve"> XE "Louis Denfeld" </w:instrText>
      </w:r>
      <w:r w:rsidR="00314150" w:rsidRPr="00E20A2D">
        <w:fldChar w:fldCharType="end"/>
      </w:r>
      <w:r w:rsidR="00D03EC6" w:rsidRPr="00E20A2D">
        <w:fldChar w:fldCharType="begin"/>
      </w:r>
      <w:r w:rsidR="00D03EC6" w:rsidRPr="00E20A2D">
        <w:instrText xml:space="preserve"> XE "Chief of Naval Operations" </w:instrText>
      </w:r>
      <w:r w:rsidR="00D03EC6" w:rsidRPr="00E20A2D">
        <w:fldChar w:fldCharType="end"/>
      </w:r>
      <w:r w:rsidRPr="00E20A2D">
        <w:t>, ordered Navy MATS</w:t>
      </w:r>
      <w:r w:rsidR="00314150" w:rsidRPr="00E20A2D">
        <w:fldChar w:fldCharType="begin"/>
      </w:r>
      <w:r w:rsidR="00314150" w:rsidRPr="00E20A2D">
        <w:instrText xml:space="preserve"> XE "MATS" </w:instrText>
      </w:r>
      <w:r w:rsidR="00314150" w:rsidRPr="00E20A2D">
        <w:fldChar w:fldCharType="end"/>
      </w:r>
      <w:r w:rsidRPr="00E20A2D">
        <w:t xml:space="preserve"> units Transport Squadrons (VRs) 6 and 8 to 180 days temporary additional duty (TAD) with the Airlift Task Force</w:t>
      </w:r>
      <w:r w:rsidR="006B17BB" w:rsidRPr="00E20A2D">
        <w:fldChar w:fldCharType="begin"/>
      </w:r>
      <w:r w:rsidR="006B17BB" w:rsidRPr="00E20A2D">
        <w:instrText xml:space="preserve"> XE "Airlift Task Force"</w:instrText>
      </w:r>
      <w:r w:rsidR="006B17BB" w:rsidRPr="00E20A2D">
        <w:fldChar w:fldCharType="end"/>
      </w:r>
      <w:r w:rsidRPr="00E20A2D">
        <w:t xml:space="preserve"> for participation in Operation Vittles</w:t>
      </w:r>
      <w:r w:rsidR="00A03137" w:rsidRPr="00E20A2D">
        <w:fldChar w:fldCharType="begin"/>
      </w:r>
      <w:r w:rsidR="00A03137" w:rsidRPr="00E20A2D">
        <w:instrText xml:space="preserve"> XE "Operation Vittles" </w:instrText>
      </w:r>
      <w:r w:rsidR="00A03137" w:rsidRPr="00E20A2D">
        <w:fldChar w:fldCharType="end"/>
      </w:r>
      <w:r w:rsidRPr="00E20A2D">
        <w:t xml:space="preserve"> (as the airlift was designated). At the time, both squadrons were assigned to MATS routes in the Pacific, VR-6</w:t>
      </w:r>
      <w:r w:rsidR="00A03137" w:rsidRPr="00E20A2D">
        <w:fldChar w:fldCharType="begin"/>
      </w:r>
      <w:r w:rsidR="00A03137" w:rsidRPr="00E20A2D">
        <w:instrText xml:space="preserve"> XE "VR-6" </w:instrText>
      </w:r>
      <w:r w:rsidR="00A03137" w:rsidRPr="00E20A2D">
        <w:fldChar w:fldCharType="end"/>
      </w:r>
      <w:r w:rsidRPr="00E20A2D">
        <w:t xml:space="preserve"> stationed at Guam</w:t>
      </w:r>
      <w:r w:rsidR="00A03137" w:rsidRPr="00E20A2D">
        <w:fldChar w:fldCharType="begin"/>
      </w:r>
      <w:r w:rsidR="00A03137" w:rsidRPr="00E20A2D">
        <w:instrText xml:space="preserve"> XE "Guam" </w:instrText>
      </w:r>
      <w:r w:rsidR="00A03137" w:rsidRPr="00E20A2D">
        <w:fldChar w:fldCharType="end"/>
      </w:r>
      <w:r w:rsidRPr="00E20A2D">
        <w:t xml:space="preserve"> and VR-8</w:t>
      </w:r>
      <w:r w:rsidR="00A03137" w:rsidRPr="00E20A2D">
        <w:fldChar w:fldCharType="begin"/>
      </w:r>
      <w:r w:rsidR="00A03137" w:rsidRPr="00E20A2D">
        <w:instrText xml:space="preserve"> XE "VR-8" </w:instrText>
      </w:r>
      <w:r w:rsidR="00A03137" w:rsidRPr="00E20A2D">
        <w:fldChar w:fldCharType="end"/>
      </w:r>
      <w:r w:rsidRPr="00E20A2D">
        <w:t xml:space="preserve"> based in Honolulu</w:t>
      </w:r>
      <w:r w:rsidR="00A03137" w:rsidRPr="00E20A2D">
        <w:fldChar w:fldCharType="begin"/>
      </w:r>
      <w:r w:rsidR="00A03137" w:rsidRPr="00E20A2D">
        <w:instrText xml:space="preserve"> XE "Honolulu" </w:instrText>
      </w:r>
      <w:r w:rsidR="00A03137" w:rsidRPr="00E20A2D">
        <w:fldChar w:fldCharType="end"/>
      </w:r>
      <w:r w:rsidRPr="00E20A2D">
        <w:t>. Transport Squadron 8</w:t>
      </w:r>
      <w:r w:rsidR="00A03137" w:rsidRPr="00E20A2D">
        <w:fldChar w:fldCharType="begin"/>
      </w:r>
      <w:r w:rsidR="00A03137" w:rsidRPr="00E20A2D">
        <w:instrText xml:space="preserve"> XE "Transport Squadron 8" </w:instrText>
      </w:r>
      <w:r w:rsidR="00A03137" w:rsidRPr="00E20A2D">
        <w:fldChar w:fldCharType="end"/>
      </w:r>
      <w:r w:rsidRPr="00E20A2D">
        <w:t xml:space="preserve"> got the word that same day, and on 29 October its first group of six R5D (C-54</w:t>
      </w:r>
      <w:r w:rsidR="00A03137" w:rsidRPr="00E20A2D">
        <w:fldChar w:fldCharType="begin"/>
      </w:r>
      <w:r w:rsidR="00A03137" w:rsidRPr="00E20A2D">
        <w:instrText xml:space="preserve"> XE "C-54" </w:instrText>
      </w:r>
      <w:r w:rsidR="00A03137" w:rsidRPr="00E20A2D">
        <w:fldChar w:fldCharType="end"/>
      </w:r>
      <w:r w:rsidRPr="00E20A2D">
        <w:t>) air</w:t>
      </w:r>
      <w:r w:rsidR="00652A8B" w:rsidRPr="00E20A2D">
        <w:t>craf</w:t>
      </w:r>
      <w:r w:rsidRPr="00E20A2D">
        <w:t>t took off for California</w:t>
      </w:r>
      <w:r w:rsidR="00314150" w:rsidRPr="00E20A2D">
        <w:fldChar w:fldCharType="begin"/>
      </w:r>
      <w:r w:rsidR="00314150" w:rsidRPr="00E20A2D">
        <w:instrText xml:space="preserve"> XE "California" </w:instrText>
      </w:r>
      <w:r w:rsidR="00314150" w:rsidRPr="00E20A2D">
        <w:fldChar w:fldCharType="end"/>
      </w:r>
      <w:r w:rsidRPr="00E20A2D">
        <w:t>. Transport Squadron 6</w:t>
      </w:r>
      <w:r w:rsidR="00A03137" w:rsidRPr="00E20A2D">
        <w:fldChar w:fldCharType="begin"/>
      </w:r>
      <w:r w:rsidR="00A03137" w:rsidRPr="00E20A2D">
        <w:instrText xml:space="preserve"> XE "Transport Squadron 6" </w:instrText>
      </w:r>
      <w:r w:rsidR="00A03137" w:rsidRPr="00E20A2D">
        <w:fldChar w:fldCharType="end"/>
      </w:r>
      <w:r w:rsidRPr="00E20A2D">
        <w:t xml:space="preserve"> on Guam received its orders on 30 October, and on 1 November its first contingent of four air</w:t>
      </w:r>
      <w:r w:rsidR="00652A8B" w:rsidRPr="00E20A2D">
        <w:t>craf</w:t>
      </w:r>
      <w:r w:rsidRPr="00E20A2D">
        <w:t>t left for the West Coast.</w:t>
      </w:r>
    </w:p>
    <w:p w14:paraId="0061702E" w14:textId="77777777" w:rsidR="00464047" w:rsidRPr="00E20A2D" w:rsidRDefault="00464047" w:rsidP="00B246F2">
      <w:pPr>
        <w:pStyle w:val="BodyText"/>
      </w:pPr>
      <w:r w:rsidRPr="00E20A2D">
        <w:t>The planes of both squadrons assembled at Moffett Field</w:t>
      </w:r>
      <w:r w:rsidR="006B17BB" w:rsidRPr="00E20A2D">
        <w:fldChar w:fldCharType="begin"/>
      </w:r>
      <w:r w:rsidR="006B17BB" w:rsidRPr="00E20A2D">
        <w:instrText xml:space="preserve"> XE "Moffett Field" </w:instrText>
      </w:r>
      <w:r w:rsidR="006B17BB" w:rsidRPr="00E20A2D">
        <w:fldChar w:fldCharType="end"/>
      </w:r>
      <w:r w:rsidRPr="00E20A2D">
        <w:t>, California, for pre-employment work-ups. At Moffett, high-engine-time R5Ds were exchanged or were reconditioned and inspected, and all planes were winterized. In addition, VR-6</w:t>
      </w:r>
      <w:r w:rsidR="006B17BB" w:rsidRPr="00E20A2D">
        <w:fldChar w:fldCharType="begin"/>
      </w:r>
      <w:r w:rsidR="006B17BB" w:rsidRPr="00E20A2D">
        <w:instrText xml:space="preserve"> XE "VR-6" </w:instrText>
      </w:r>
      <w:r w:rsidR="006B17BB" w:rsidRPr="00E20A2D">
        <w:fldChar w:fldCharType="end"/>
      </w:r>
      <w:r w:rsidRPr="00E20A2D">
        <w:t>, which had a shortage of four air</w:t>
      </w:r>
      <w:r w:rsidR="00652A8B" w:rsidRPr="00E20A2D">
        <w:t>craf</w:t>
      </w:r>
      <w:r w:rsidRPr="00E20A2D">
        <w:t>t, was provided with the additional planes to bring it up to its authorized strength of twelve air</w:t>
      </w:r>
      <w:r w:rsidR="00652A8B" w:rsidRPr="00E20A2D">
        <w:t>craf</w:t>
      </w:r>
      <w:r w:rsidRPr="00E20A2D">
        <w:t>t. Once they were readied, the air</w:t>
      </w:r>
      <w:r w:rsidR="00652A8B" w:rsidRPr="00E20A2D">
        <w:t>craf</w:t>
      </w:r>
      <w:r w:rsidRPr="00E20A2D">
        <w:t>t of the two squadrons took off for NAS Jacksonville</w:t>
      </w:r>
      <w:r w:rsidR="006B17BB" w:rsidRPr="00E20A2D">
        <w:fldChar w:fldCharType="begin"/>
      </w:r>
      <w:r w:rsidR="006B17BB" w:rsidRPr="00E20A2D">
        <w:instrText xml:space="preserve"> XE "Jacksonville" </w:instrText>
      </w:r>
      <w:r w:rsidR="006B17BB" w:rsidRPr="00E20A2D">
        <w:fldChar w:fldCharType="end"/>
      </w:r>
      <w:r w:rsidRPr="00E20A2D">
        <w:t>, where APS-4 radar</w:t>
      </w:r>
      <w:r w:rsidR="00314150" w:rsidRPr="00E20A2D">
        <w:fldChar w:fldCharType="begin"/>
      </w:r>
      <w:r w:rsidR="00314150" w:rsidRPr="00E20A2D">
        <w:instrText xml:space="preserve"> XE "APS-4 radar" </w:instrText>
      </w:r>
      <w:r w:rsidR="00314150" w:rsidRPr="00E20A2D">
        <w:fldChar w:fldCharType="end"/>
      </w:r>
      <w:r w:rsidRPr="00E20A2D">
        <w:t>s were installed. From Jacksonville they flew to Westover Air Force Base</w:t>
      </w:r>
      <w:r w:rsidR="006B17BB" w:rsidRPr="00E20A2D">
        <w:fldChar w:fldCharType="begin"/>
      </w:r>
      <w:r w:rsidR="006B17BB" w:rsidRPr="00E20A2D">
        <w:instrText xml:space="preserve"> XE "Westover Air Force Base" </w:instrText>
      </w:r>
      <w:r w:rsidR="006B17BB" w:rsidRPr="00E20A2D">
        <w:fldChar w:fldCharType="end"/>
      </w:r>
      <w:r w:rsidRPr="00E20A2D">
        <w:t>, Massachusetts</w:t>
      </w:r>
      <w:r w:rsidR="00314150" w:rsidRPr="00E20A2D">
        <w:fldChar w:fldCharType="begin"/>
      </w:r>
      <w:r w:rsidR="00314150" w:rsidRPr="00E20A2D">
        <w:instrText xml:space="preserve"> XE "Massachusetts" </w:instrText>
      </w:r>
      <w:r w:rsidR="00314150" w:rsidRPr="00E20A2D">
        <w:fldChar w:fldCharType="end"/>
      </w:r>
      <w:r w:rsidRPr="00E20A2D">
        <w:t>, for movement to Germany</w:t>
      </w:r>
      <w:r w:rsidR="00314150" w:rsidRPr="00E20A2D">
        <w:fldChar w:fldCharType="begin"/>
      </w:r>
      <w:r w:rsidR="00314150" w:rsidRPr="00E20A2D">
        <w:instrText xml:space="preserve"> XE "Germany" </w:instrText>
      </w:r>
      <w:r w:rsidR="00314150" w:rsidRPr="00E20A2D">
        <w:fldChar w:fldCharType="end"/>
      </w:r>
      <w:r w:rsidRPr="00E20A2D">
        <w:t>. VR-8</w:t>
      </w:r>
      <w:r w:rsidR="00A03137" w:rsidRPr="00E20A2D">
        <w:fldChar w:fldCharType="begin"/>
      </w:r>
      <w:r w:rsidR="00A03137" w:rsidRPr="00E20A2D">
        <w:instrText xml:space="preserve"> XE "VR-8" </w:instrText>
      </w:r>
      <w:r w:rsidR="00A03137" w:rsidRPr="00E20A2D">
        <w:fldChar w:fldCharType="end"/>
      </w:r>
      <w:r w:rsidRPr="00E20A2D">
        <w:t xml:space="preserve">'s </w:t>
      </w:r>
      <w:r w:rsidRPr="00E20A2D">
        <w:lastRenderedPageBreak/>
        <w:t>last plane flew into Rhein-Main</w:t>
      </w:r>
      <w:r w:rsidR="006B17BB" w:rsidRPr="00E20A2D">
        <w:fldChar w:fldCharType="begin"/>
      </w:r>
      <w:r w:rsidR="006B17BB" w:rsidRPr="00E20A2D">
        <w:instrText xml:space="preserve"> XE "Rhein-Main" </w:instrText>
      </w:r>
      <w:r w:rsidR="006B17BB" w:rsidRPr="00E20A2D">
        <w:fldChar w:fldCharType="end"/>
      </w:r>
      <w:r w:rsidRPr="00E20A2D">
        <w:t xml:space="preserve"> Air Base</w:t>
      </w:r>
      <w:r w:rsidR="006B17BB" w:rsidRPr="00E20A2D">
        <w:fldChar w:fldCharType="begin"/>
      </w:r>
      <w:r w:rsidR="006B17BB" w:rsidRPr="00E20A2D">
        <w:instrText xml:space="preserve"> XE "Rhein-Main Air Base" </w:instrText>
      </w:r>
      <w:r w:rsidR="006B17BB" w:rsidRPr="00E20A2D">
        <w:fldChar w:fldCharType="end"/>
      </w:r>
      <w:r w:rsidRPr="00E20A2D">
        <w:t xml:space="preserve"> on 15 November, and VR-6's final air</w:t>
      </w:r>
      <w:r w:rsidR="00652A8B" w:rsidRPr="00E20A2D">
        <w:t>craf</w:t>
      </w:r>
      <w:r w:rsidRPr="00E20A2D">
        <w:t>t arrived a week later, on 22 November.</w:t>
      </w:r>
    </w:p>
    <w:p w14:paraId="3519578C" w14:textId="77777777" w:rsidR="00464047" w:rsidRPr="00E20A2D" w:rsidRDefault="00464047" w:rsidP="00B246F2">
      <w:pPr>
        <w:pStyle w:val="BodyText"/>
      </w:pPr>
      <w:r w:rsidRPr="00E20A2D">
        <w:t>In addition to the two Navy MATS squadrons stationed in Germany as part of the Airlift Task Force</w:t>
      </w:r>
      <w:r w:rsidR="006B17BB" w:rsidRPr="00E20A2D">
        <w:fldChar w:fldCharType="begin"/>
      </w:r>
      <w:r w:rsidR="006B17BB" w:rsidRPr="00E20A2D">
        <w:instrText xml:space="preserve"> XE "Airlift Task Force" </w:instrText>
      </w:r>
      <w:r w:rsidR="006B17BB" w:rsidRPr="00E20A2D">
        <w:fldChar w:fldCharType="end"/>
      </w:r>
      <w:r w:rsidRPr="00E20A2D">
        <w:t>, the third Navy MATS squadron, the fifteen-plane-strong VR-3</w:t>
      </w:r>
      <w:r w:rsidR="006B17BB" w:rsidRPr="00E20A2D">
        <w:fldChar w:fldCharType="begin"/>
      </w:r>
      <w:r w:rsidR="006B17BB" w:rsidRPr="00E20A2D">
        <w:instrText xml:space="preserve"> XE "VR-3" </w:instrText>
      </w:r>
      <w:r w:rsidR="006B17BB" w:rsidRPr="00E20A2D">
        <w:fldChar w:fldCharType="end"/>
      </w:r>
      <w:r w:rsidRPr="00E20A2D">
        <w:t>, provided transatlantic support to Operation Vittles</w:t>
      </w:r>
      <w:r w:rsidR="00A03137" w:rsidRPr="00E20A2D">
        <w:fldChar w:fldCharType="begin"/>
      </w:r>
      <w:r w:rsidR="00A03137" w:rsidRPr="00E20A2D">
        <w:instrText xml:space="preserve"> XE "Operation Vittles" </w:instrText>
      </w:r>
      <w:r w:rsidR="00A03137" w:rsidRPr="00E20A2D">
        <w:fldChar w:fldCharType="end"/>
      </w:r>
      <w:r w:rsidRPr="00E20A2D">
        <w:t>, flying from the U.S. East Coast. Also, VR-44</w:t>
      </w:r>
      <w:r w:rsidR="006B17BB" w:rsidRPr="00E20A2D">
        <w:fldChar w:fldCharType="begin"/>
      </w:r>
      <w:r w:rsidR="006B17BB" w:rsidRPr="00E20A2D">
        <w:instrText xml:space="preserve"> XE "VR-44" </w:instrText>
      </w:r>
      <w:r w:rsidR="006B17BB" w:rsidRPr="00E20A2D">
        <w:fldChar w:fldCharType="end"/>
      </w:r>
      <w:r w:rsidRPr="00E20A2D">
        <w:t>, a Navy transport training squadron that was not part of MATS, provided pilot training for replacement crews destined for the Navy MATS</w:t>
      </w:r>
      <w:r w:rsidR="006B17BB" w:rsidRPr="00E20A2D">
        <w:fldChar w:fldCharType="begin"/>
      </w:r>
      <w:r w:rsidR="006B17BB" w:rsidRPr="00E20A2D">
        <w:instrText xml:space="preserve"> XE "Navy MATS" </w:instrText>
      </w:r>
      <w:r w:rsidR="006B17BB" w:rsidRPr="00E20A2D">
        <w:fldChar w:fldCharType="end"/>
      </w:r>
      <w:r w:rsidRPr="00E20A2D">
        <w:t xml:space="preserve"> squadrons in Germany</w:t>
      </w:r>
      <w:r w:rsidR="00D03EC6" w:rsidRPr="00E20A2D">
        <w:fldChar w:fldCharType="begin"/>
      </w:r>
      <w:r w:rsidR="00D03EC6" w:rsidRPr="00E20A2D">
        <w:instrText xml:space="preserve"> XE "Germany" </w:instrText>
      </w:r>
      <w:r w:rsidR="00D03EC6" w:rsidRPr="00E20A2D">
        <w:fldChar w:fldCharType="end"/>
      </w:r>
      <w:r w:rsidRPr="00E20A2D">
        <w:t xml:space="preserve"> and training for personnel needed to man the expanded overhaul facility. In the meantime, Marine Transport Squadron 352</w:t>
      </w:r>
      <w:r w:rsidR="006B17BB" w:rsidRPr="00E20A2D">
        <w:fldChar w:fldCharType="begin"/>
      </w:r>
      <w:r w:rsidR="006B17BB" w:rsidRPr="00E20A2D">
        <w:instrText xml:space="preserve"> XE "Marine Transport Squadron 352" </w:instrText>
      </w:r>
      <w:r w:rsidR="006B17BB" w:rsidRPr="00E20A2D">
        <w:fldChar w:fldCharType="end"/>
      </w:r>
      <w:r w:rsidRPr="00E20A2D">
        <w:t xml:space="preserve"> had been ordered by the Chief of Naval Operations</w:t>
      </w:r>
      <w:r w:rsidR="006B17BB" w:rsidRPr="00E20A2D">
        <w:fldChar w:fldCharType="begin"/>
      </w:r>
      <w:r w:rsidR="006B17BB" w:rsidRPr="00E20A2D">
        <w:instrText xml:space="preserve"> XE "Chief of Naval Operations" </w:instrText>
      </w:r>
      <w:r w:rsidR="006B17BB" w:rsidRPr="00E20A2D">
        <w:fldChar w:fldCharType="end"/>
      </w:r>
      <w:r w:rsidRPr="00E20A2D">
        <w:t xml:space="preserve"> to report to the commander of the Military Air Transport Service's Pacific Division</w:t>
      </w:r>
      <w:r w:rsidR="006B17BB" w:rsidRPr="00E20A2D">
        <w:fldChar w:fldCharType="begin"/>
      </w:r>
      <w:r w:rsidR="006B17BB" w:rsidRPr="00E20A2D">
        <w:instrText xml:space="preserve"> XE "Military Air Transport Service's Pacific Division" </w:instrText>
      </w:r>
      <w:r w:rsidR="006B17BB" w:rsidRPr="00E20A2D">
        <w:fldChar w:fldCharType="end"/>
      </w:r>
      <w:r w:rsidRPr="00E20A2D">
        <w:t xml:space="preserve"> to take over, within its fifteen-plane capability, the Pacific airlift duties that VR-6</w:t>
      </w:r>
      <w:r w:rsidR="006B17BB" w:rsidRPr="00E20A2D">
        <w:fldChar w:fldCharType="begin"/>
      </w:r>
      <w:r w:rsidR="006B17BB" w:rsidRPr="00E20A2D">
        <w:instrText xml:space="preserve"> XE "VR-6" </w:instrText>
      </w:r>
      <w:r w:rsidR="006B17BB" w:rsidRPr="00E20A2D">
        <w:fldChar w:fldCharType="end"/>
      </w:r>
      <w:r w:rsidRPr="00E20A2D">
        <w:t xml:space="preserve"> and VR-8</w:t>
      </w:r>
      <w:r w:rsidR="00A03137" w:rsidRPr="00E20A2D">
        <w:fldChar w:fldCharType="begin"/>
      </w:r>
      <w:r w:rsidR="00A03137" w:rsidRPr="00E20A2D">
        <w:instrText xml:space="preserve"> XE "VR-8" </w:instrText>
      </w:r>
      <w:r w:rsidR="00A03137" w:rsidRPr="00E20A2D">
        <w:fldChar w:fldCharType="end"/>
      </w:r>
      <w:r w:rsidRPr="00E20A2D">
        <w:t xml:space="preserve"> had been handling.</w:t>
      </w:r>
    </w:p>
    <w:p w14:paraId="2840709A" w14:textId="77777777" w:rsidR="00464047" w:rsidRPr="00E20A2D" w:rsidRDefault="00464047" w:rsidP="00B246F2">
      <w:pPr>
        <w:pStyle w:val="BodyText"/>
      </w:pPr>
      <w:r w:rsidRPr="00E20A2D">
        <w:t>The two Navy squadrons in Germany</w:t>
      </w:r>
      <w:r w:rsidR="00314150" w:rsidRPr="00E20A2D">
        <w:fldChar w:fldCharType="begin"/>
      </w:r>
      <w:r w:rsidR="00314150" w:rsidRPr="00E20A2D">
        <w:instrText xml:space="preserve"> XE "Germany" </w:instrText>
      </w:r>
      <w:r w:rsidR="00314150" w:rsidRPr="00E20A2D">
        <w:fldChar w:fldCharType="end"/>
      </w:r>
      <w:r w:rsidRPr="00E20A2D">
        <w:t xml:space="preserve"> quickly made themselves known to their Air Force counterparts. The winter weather in Germany proved extremely trying for all of the squadrons engaged in the airlift, with cold fogs often blanketing Berlin</w:t>
      </w:r>
      <w:r w:rsidR="00314150" w:rsidRPr="00E20A2D">
        <w:fldChar w:fldCharType="begin"/>
      </w:r>
      <w:r w:rsidR="00314150" w:rsidRPr="00E20A2D">
        <w:instrText xml:space="preserve"> XE "Berlin" </w:instrText>
      </w:r>
      <w:r w:rsidR="00314150" w:rsidRPr="00E20A2D">
        <w:fldChar w:fldCharType="end"/>
      </w:r>
      <w:r w:rsidRPr="00E20A2D">
        <w:t>. It was routine during these months for the air</w:t>
      </w:r>
      <w:r w:rsidR="00652A8B" w:rsidRPr="00E20A2D">
        <w:t>craf</w:t>
      </w:r>
      <w:r w:rsidR="00716B6C" w:rsidRPr="00E20A2D">
        <w:t xml:space="preserve">t </w:t>
      </w:r>
      <w:r w:rsidRPr="00E20A2D">
        <w:t xml:space="preserve"> to fly east and west through the air corridor on instruments and to make ground control approaches (GCA) at both Berlin's Tempelhof Airport</w:t>
      </w:r>
      <w:r w:rsidR="006B17BB" w:rsidRPr="00E20A2D">
        <w:fldChar w:fldCharType="begin"/>
      </w:r>
      <w:r w:rsidR="006B17BB" w:rsidRPr="00E20A2D">
        <w:instrText xml:space="preserve"> XE "Tempelhof Airport" </w:instrText>
      </w:r>
      <w:r w:rsidR="006B17BB" w:rsidRPr="00E20A2D">
        <w:fldChar w:fldCharType="end"/>
      </w:r>
      <w:r w:rsidRPr="00E20A2D">
        <w:t xml:space="preserve"> and Rhein-Main</w:t>
      </w:r>
      <w:r w:rsidR="006B17BB" w:rsidRPr="00E20A2D">
        <w:fldChar w:fldCharType="begin"/>
      </w:r>
      <w:r w:rsidR="006B17BB" w:rsidRPr="00E20A2D">
        <w:instrText xml:space="preserve"> XE "Rhein-Main" </w:instrText>
      </w:r>
      <w:r w:rsidR="006B17BB" w:rsidRPr="00E20A2D">
        <w:fldChar w:fldCharType="end"/>
      </w:r>
      <w:r w:rsidRPr="00E20A2D">
        <w:t>. Fortunately for the Navy planes, their crews had been required to make all their approaches on GCA during the years that they had been part of the Naval Air Transport Service (NATS)</w:t>
      </w:r>
      <w:r w:rsidR="006B17BB" w:rsidRPr="00E20A2D">
        <w:fldChar w:fldCharType="begin"/>
      </w:r>
      <w:r w:rsidR="006B17BB" w:rsidRPr="00E20A2D">
        <w:instrText xml:space="preserve"> XE "Naval Air Transport Service (NATS)" </w:instrText>
      </w:r>
      <w:r w:rsidR="006B17BB" w:rsidRPr="00E20A2D">
        <w:fldChar w:fldCharType="end"/>
      </w:r>
      <w:r w:rsidRPr="00E20A2D">
        <w:t>, and so they were, on average, more skilled in instrument flying than were their Air Force counterparts.</w:t>
      </w:r>
    </w:p>
    <w:p w14:paraId="4B2C8488" w14:textId="77777777" w:rsidR="00464047" w:rsidRPr="00E20A2D" w:rsidRDefault="00464047" w:rsidP="00B246F2">
      <w:pPr>
        <w:pStyle w:val="BodyText"/>
      </w:pPr>
      <w:r w:rsidRPr="00E20A2D">
        <w:t>Although their planes had been averaging six hours a day in flying time in the Pacific</w:t>
      </w:r>
      <w:r w:rsidR="00314150" w:rsidRPr="00E20A2D">
        <w:fldChar w:fldCharType="begin"/>
      </w:r>
      <w:r w:rsidR="00314150" w:rsidRPr="00E20A2D">
        <w:instrText xml:space="preserve"> XE "Pacific" </w:instrText>
      </w:r>
      <w:r w:rsidR="00314150" w:rsidRPr="00E20A2D">
        <w:fldChar w:fldCharType="end"/>
      </w:r>
      <w:r w:rsidRPr="00E20A2D">
        <w:t>, VR-6</w:t>
      </w:r>
      <w:r w:rsidR="006B17BB" w:rsidRPr="00E20A2D">
        <w:fldChar w:fldCharType="begin"/>
      </w:r>
      <w:r w:rsidR="006B17BB" w:rsidRPr="00E20A2D">
        <w:instrText xml:space="preserve"> XE "VR-6" </w:instrText>
      </w:r>
      <w:r w:rsidR="006B17BB" w:rsidRPr="00E20A2D">
        <w:fldChar w:fldCharType="end"/>
      </w:r>
      <w:r w:rsidRPr="00E20A2D">
        <w:t xml:space="preserve"> and VR-8</w:t>
      </w:r>
      <w:r w:rsidR="00A03137" w:rsidRPr="00E20A2D">
        <w:fldChar w:fldCharType="begin"/>
      </w:r>
      <w:r w:rsidR="00A03137" w:rsidRPr="00E20A2D">
        <w:instrText xml:space="preserve"> XE "VR-8" </w:instrText>
      </w:r>
      <w:r w:rsidR="00A03137" w:rsidRPr="00E20A2D">
        <w:fldChar w:fldCharType="end"/>
      </w:r>
      <w:r w:rsidRPr="00E20A2D">
        <w:t xml:space="preserve"> arrived in Germany fully manned with skilled maintenance personnel prepared to maintain a schedule of eight hours a day per air</w:t>
      </w:r>
      <w:r w:rsidR="00652A8B" w:rsidRPr="00E20A2D">
        <w:t>craf</w:t>
      </w:r>
      <w:r w:rsidRPr="00E20A2D">
        <w:t>t. This substantial increase in flight hours, however, was soon being regularly surpassed. During the first two weeks of flying the air route from Rhein-Main</w:t>
      </w:r>
      <w:r w:rsidR="006B17BB" w:rsidRPr="00E20A2D">
        <w:fldChar w:fldCharType="begin"/>
      </w:r>
      <w:r w:rsidR="006B17BB" w:rsidRPr="00E20A2D">
        <w:instrText xml:space="preserve"> XE "Rhein-Main" </w:instrText>
      </w:r>
      <w:r w:rsidR="006B17BB" w:rsidRPr="00E20A2D">
        <w:fldChar w:fldCharType="end"/>
      </w:r>
      <w:r w:rsidRPr="00E20A2D">
        <w:t xml:space="preserve"> to Tempelhof</w:t>
      </w:r>
      <w:r w:rsidR="00D03EC6" w:rsidRPr="00E20A2D">
        <w:fldChar w:fldCharType="begin"/>
      </w:r>
      <w:r w:rsidR="00D03EC6" w:rsidRPr="00E20A2D">
        <w:instrText xml:space="preserve"> XE "Tempelhof" </w:instrText>
      </w:r>
      <w:r w:rsidR="00D03EC6" w:rsidRPr="00E20A2D">
        <w:fldChar w:fldCharType="end"/>
      </w:r>
      <w:r w:rsidRPr="00E20A2D">
        <w:t>, the two squadrons carried a total of 6,526 tons of cargo. By the end of December 1948, VR-8 was leading all squadrons in the airlift in every measurable phase of air transport operation, including air</w:t>
      </w:r>
      <w:r w:rsidR="00652A8B" w:rsidRPr="00E20A2D">
        <w:t>craf</w:t>
      </w:r>
      <w:r w:rsidRPr="00E20A2D">
        <w:t>t utilization, total cargo carried, payload efficiency, and tons per plane. VR-6</w:t>
      </w:r>
      <w:r w:rsidR="00D03EC6" w:rsidRPr="00E20A2D">
        <w:fldChar w:fldCharType="begin"/>
      </w:r>
      <w:r w:rsidR="00D03EC6" w:rsidRPr="00E20A2D">
        <w:instrText xml:space="preserve"> XE "VR-6" </w:instrText>
      </w:r>
      <w:r w:rsidR="00D03EC6" w:rsidRPr="00E20A2D">
        <w:fldChar w:fldCharType="end"/>
      </w:r>
      <w:r w:rsidRPr="00E20A2D">
        <w:t xml:space="preserve"> was not far behind, though, being engaged for several weeks in a battle for second place with the two top Air Force squadrons. By the end of February 1949, VR-6 was equalling and frequently exceeding VR-8</w:t>
      </w:r>
      <w:r w:rsidR="00D03EC6" w:rsidRPr="00E20A2D">
        <w:fldChar w:fldCharType="begin"/>
      </w:r>
      <w:r w:rsidR="00D03EC6" w:rsidRPr="00E20A2D">
        <w:instrText xml:space="preserve"> XE "VR-8" </w:instrText>
      </w:r>
      <w:r w:rsidR="00D03EC6" w:rsidRPr="00E20A2D">
        <w:fldChar w:fldCharType="end"/>
      </w:r>
      <w:r w:rsidRPr="00E20A2D">
        <w:t xml:space="preserve"> in operational achievements. During April 1949, the two squadrons flew a combined total of 8,234 hours (an air</w:t>
      </w:r>
      <w:r w:rsidR="00652A8B" w:rsidRPr="00E20A2D">
        <w:t>craf</w:t>
      </w:r>
      <w:r w:rsidR="00716B6C" w:rsidRPr="00E20A2D">
        <w:t>t</w:t>
      </w:r>
      <w:r w:rsidRPr="00E20A2D">
        <w:t xml:space="preserve"> utilization rate of 13.1 hours per plane per day) and delivered 23,550 tons of food and coal to Berlin</w:t>
      </w:r>
      <w:r w:rsidR="00D03EC6" w:rsidRPr="00E20A2D">
        <w:fldChar w:fldCharType="begin"/>
      </w:r>
      <w:r w:rsidR="00D03EC6" w:rsidRPr="00E20A2D">
        <w:instrText xml:space="preserve"> XE "Berlin" </w:instrText>
      </w:r>
      <w:r w:rsidR="00D03EC6" w:rsidRPr="00E20A2D">
        <w:fldChar w:fldCharType="end"/>
      </w:r>
      <w:r w:rsidRPr="00E20A2D">
        <w:t>.</w:t>
      </w:r>
    </w:p>
    <w:p w14:paraId="05E54547" w14:textId="77777777" w:rsidR="00464047" w:rsidRPr="00E20A2D" w:rsidRDefault="00464047" w:rsidP="00B246F2">
      <w:pPr>
        <w:pStyle w:val="BodyText"/>
      </w:pPr>
      <w:r w:rsidRPr="00E20A2D">
        <w:t>After several months of on-and-off-again negotiating, the Soviet Union</w:t>
      </w:r>
      <w:r w:rsidR="00F31734" w:rsidRPr="00E20A2D">
        <w:fldChar w:fldCharType="begin"/>
      </w:r>
      <w:r w:rsidR="00F31734" w:rsidRPr="00E20A2D">
        <w:instrText xml:space="preserve"> XE "Soviet Union" </w:instrText>
      </w:r>
      <w:r w:rsidR="00F31734" w:rsidRPr="00E20A2D">
        <w:fldChar w:fldCharType="end"/>
      </w:r>
      <w:r w:rsidRPr="00E20A2D">
        <w:t xml:space="preserve"> finally agreed to end its blockade of Berlin if the three Western powers (Great Britain</w:t>
      </w:r>
      <w:r w:rsidR="00D03EC6" w:rsidRPr="00E20A2D">
        <w:fldChar w:fldCharType="begin"/>
      </w:r>
      <w:r w:rsidR="00D03EC6" w:rsidRPr="00E20A2D">
        <w:instrText xml:space="preserve"> XE "Great Britain" </w:instrText>
      </w:r>
      <w:r w:rsidR="00D03EC6" w:rsidRPr="00E20A2D">
        <w:fldChar w:fldCharType="end"/>
      </w:r>
      <w:r w:rsidRPr="00E20A2D">
        <w:t>, France</w:t>
      </w:r>
      <w:r w:rsidR="00D03EC6" w:rsidRPr="00E20A2D">
        <w:fldChar w:fldCharType="begin"/>
      </w:r>
      <w:r w:rsidR="00D03EC6" w:rsidRPr="00E20A2D">
        <w:instrText xml:space="preserve"> XE "France" </w:instrText>
      </w:r>
      <w:r w:rsidR="00D03EC6" w:rsidRPr="00E20A2D">
        <w:fldChar w:fldCharType="end"/>
      </w:r>
      <w:r w:rsidRPr="00E20A2D">
        <w:t>, and the United States</w:t>
      </w:r>
      <w:r w:rsidR="00D03EC6" w:rsidRPr="00E20A2D">
        <w:fldChar w:fldCharType="begin"/>
      </w:r>
      <w:r w:rsidR="00D03EC6" w:rsidRPr="00E20A2D">
        <w:instrText xml:space="preserve"> XE "United States" </w:instrText>
      </w:r>
      <w:r w:rsidR="00D03EC6" w:rsidRPr="00E20A2D">
        <w:fldChar w:fldCharType="end"/>
      </w:r>
      <w:r w:rsidRPr="00E20A2D">
        <w:t>) agreed to terminate their restrictions on trade with East Germany</w:t>
      </w:r>
      <w:r w:rsidR="006B17BB" w:rsidRPr="00E20A2D">
        <w:fldChar w:fldCharType="begin"/>
      </w:r>
      <w:r w:rsidR="006B17BB" w:rsidRPr="00E20A2D">
        <w:instrText xml:space="preserve"> XE "East Germany" </w:instrText>
      </w:r>
      <w:r w:rsidR="006B17BB" w:rsidRPr="00E20A2D">
        <w:fldChar w:fldCharType="end"/>
      </w:r>
      <w:r w:rsidRPr="00E20A2D">
        <w:t xml:space="preserve"> and East Berlin</w:t>
      </w:r>
      <w:r w:rsidR="006B17BB" w:rsidRPr="00E20A2D">
        <w:fldChar w:fldCharType="begin"/>
      </w:r>
      <w:r w:rsidR="006B17BB" w:rsidRPr="00E20A2D">
        <w:instrText xml:space="preserve"> XE "East Berlin" </w:instrText>
      </w:r>
      <w:r w:rsidR="006B17BB" w:rsidRPr="00E20A2D">
        <w:fldChar w:fldCharType="end"/>
      </w:r>
      <w:r w:rsidRPr="00E20A2D">
        <w:t>. On 5 May 1949, the four governments issued a communique announcing that the blockade would end on 12 May. The blockade</w:t>
      </w:r>
      <w:r w:rsidR="00D03EC6" w:rsidRPr="00E20A2D">
        <w:fldChar w:fldCharType="begin"/>
      </w:r>
      <w:r w:rsidR="00D03EC6" w:rsidRPr="00E20A2D">
        <w:instrText xml:space="preserve"> XE "blockade" </w:instrText>
      </w:r>
      <w:r w:rsidR="00D03EC6" w:rsidRPr="00E20A2D">
        <w:fldChar w:fldCharType="end"/>
      </w:r>
      <w:r w:rsidRPr="00E20A2D">
        <w:t xml:space="preserve"> was lifted on the day agreed upon.</w:t>
      </w:r>
    </w:p>
    <w:p w14:paraId="479F6F89" w14:textId="77777777" w:rsidR="00464047" w:rsidRPr="00E20A2D" w:rsidRDefault="00464047" w:rsidP="00B246F2">
      <w:pPr>
        <w:pStyle w:val="BodyText"/>
      </w:pPr>
      <w:r w:rsidRPr="00E20A2D">
        <w:t>On 30 July, an official announcement was made that the airlift would end on 31 October 1949. The two Navy squadrons were released from their duties with the Airlift Task Force</w:t>
      </w:r>
      <w:r w:rsidR="006B17BB" w:rsidRPr="00E20A2D">
        <w:fldChar w:fldCharType="begin"/>
      </w:r>
      <w:r w:rsidR="006B17BB" w:rsidRPr="00E20A2D">
        <w:instrText xml:space="preserve"> XE "Airlift Task Force" </w:instrText>
      </w:r>
      <w:r w:rsidR="006B17BB" w:rsidRPr="00E20A2D">
        <w:fldChar w:fldCharType="end"/>
      </w:r>
      <w:r w:rsidRPr="00E20A2D">
        <w:t xml:space="preserve"> in mid-August and returned to the continental United States. After having its air</w:t>
      </w:r>
      <w:r w:rsidR="00652A8B" w:rsidRPr="00E20A2D">
        <w:t>craf</w:t>
      </w:r>
      <w:r w:rsidRPr="00E20A2D">
        <w:t>t reconditioned by the Fleet Logistic Support Wings</w:t>
      </w:r>
      <w:r w:rsidR="006B17BB" w:rsidRPr="00E20A2D">
        <w:fldChar w:fldCharType="begin"/>
      </w:r>
      <w:r w:rsidR="006B17BB" w:rsidRPr="00E20A2D">
        <w:instrText xml:space="preserve"> XE "Fleet Logistic Support Wings" </w:instrText>
      </w:r>
      <w:r w:rsidR="006B17BB" w:rsidRPr="00E20A2D">
        <w:fldChar w:fldCharType="end"/>
      </w:r>
      <w:r w:rsidRPr="00E20A2D">
        <w:t xml:space="preserve"> at Moffett Field</w:t>
      </w:r>
      <w:r w:rsidR="006B17BB" w:rsidRPr="00E20A2D">
        <w:fldChar w:fldCharType="begin"/>
      </w:r>
      <w:r w:rsidR="006B17BB" w:rsidRPr="00E20A2D">
        <w:instrText xml:space="preserve"> XE "Moffett Field" </w:instrText>
      </w:r>
      <w:r w:rsidR="006B17BB" w:rsidRPr="00E20A2D">
        <w:fldChar w:fldCharType="end"/>
      </w:r>
      <w:r w:rsidRPr="00E20A2D">
        <w:t>, VR-6</w:t>
      </w:r>
      <w:r w:rsidR="006B17BB" w:rsidRPr="00E20A2D">
        <w:fldChar w:fldCharType="begin"/>
      </w:r>
      <w:r w:rsidR="006B17BB" w:rsidRPr="00E20A2D">
        <w:instrText xml:space="preserve"> XE "VR-6" </w:instrText>
      </w:r>
      <w:r w:rsidR="006B17BB" w:rsidRPr="00E20A2D">
        <w:fldChar w:fldCharType="end"/>
      </w:r>
      <w:r w:rsidRPr="00E20A2D">
        <w:t xml:space="preserve"> was stationed at Westover Air Force Base</w:t>
      </w:r>
      <w:r w:rsidR="006B17BB" w:rsidRPr="00E20A2D">
        <w:fldChar w:fldCharType="begin"/>
      </w:r>
      <w:r w:rsidR="006B17BB" w:rsidRPr="00E20A2D">
        <w:instrText xml:space="preserve"> XE "Westover Air Force Base" </w:instrText>
      </w:r>
      <w:r w:rsidR="006B17BB" w:rsidRPr="00E20A2D">
        <w:fldChar w:fldCharType="end"/>
      </w:r>
      <w:r w:rsidRPr="00E20A2D">
        <w:t xml:space="preserve"> for operation with MATS between Westover and Rhein-Main</w:t>
      </w:r>
      <w:r w:rsidR="006B17BB" w:rsidRPr="00E20A2D">
        <w:fldChar w:fldCharType="begin"/>
      </w:r>
      <w:r w:rsidR="006B17BB" w:rsidRPr="00E20A2D">
        <w:instrText xml:space="preserve"> XE "Rhein-Main" </w:instrText>
      </w:r>
      <w:r w:rsidR="006B17BB" w:rsidRPr="00E20A2D">
        <w:fldChar w:fldCharType="end"/>
      </w:r>
      <w:r w:rsidRPr="00E20A2D">
        <w:t>, Germany. The reconditioned planes of VR-8</w:t>
      </w:r>
      <w:r w:rsidR="00A03137" w:rsidRPr="00E20A2D">
        <w:fldChar w:fldCharType="begin"/>
      </w:r>
      <w:r w:rsidR="00A03137" w:rsidRPr="00E20A2D">
        <w:instrText xml:space="preserve"> XE "VR-8" </w:instrText>
      </w:r>
      <w:r w:rsidR="00A03137" w:rsidRPr="00E20A2D">
        <w:fldChar w:fldCharType="end"/>
      </w:r>
      <w:r w:rsidRPr="00E20A2D">
        <w:t xml:space="preserve"> returned to their old base in Honolulu</w:t>
      </w:r>
      <w:r w:rsidR="00A03137" w:rsidRPr="00E20A2D">
        <w:fldChar w:fldCharType="begin"/>
      </w:r>
      <w:r w:rsidR="00A03137" w:rsidRPr="00E20A2D">
        <w:instrText xml:space="preserve"> XE "Honolulu" </w:instrText>
      </w:r>
      <w:r w:rsidR="00A03137" w:rsidRPr="00E20A2D">
        <w:fldChar w:fldCharType="end"/>
      </w:r>
      <w:r w:rsidRPr="00E20A2D">
        <w:t xml:space="preserve"> for duties on MATS Pacific routes.</w:t>
      </w:r>
    </w:p>
    <w:p w14:paraId="4A86C431" w14:textId="77777777" w:rsidR="00464047" w:rsidRPr="00E20A2D" w:rsidRDefault="00464047" w:rsidP="00B246F2">
      <w:pPr>
        <w:pStyle w:val="BodyText"/>
      </w:pPr>
      <w:r w:rsidRPr="00E20A2D">
        <w:t>During the months that VR-6</w:t>
      </w:r>
      <w:r w:rsidR="006B17BB" w:rsidRPr="00E20A2D">
        <w:fldChar w:fldCharType="begin"/>
      </w:r>
      <w:r w:rsidR="006B17BB" w:rsidRPr="00E20A2D">
        <w:instrText xml:space="preserve"> XE "VR-6" </w:instrText>
      </w:r>
      <w:r w:rsidR="006B17BB" w:rsidRPr="00E20A2D">
        <w:fldChar w:fldCharType="end"/>
      </w:r>
      <w:r w:rsidRPr="00E20A2D">
        <w:t xml:space="preserve"> and VR-8</w:t>
      </w:r>
      <w:r w:rsidR="00A03137" w:rsidRPr="00E20A2D">
        <w:fldChar w:fldCharType="begin"/>
      </w:r>
      <w:r w:rsidR="00A03137" w:rsidRPr="00E20A2D">
        <w:instrText xml:space="preserve"> XE "VR-8" </w:instrText>
      </w:r>
      <w:r w:rsidR="00A03137" w:rsidRPr="00E20A2D">
        <w:fldChar w:fldCharType="end"/>
      </w:r>
      <w:r w:rsidRPr="00E20A2D">
        <w:t xml:space="preserve"> operated in Germany</w:t>
      </w:r>
      <w:r w:rsidR="00D03EC6" w:rsidRPr="00E20A2D">
        <w:fldChar w:fldCharType="begin"/>
      </w:r>
      <w:r w:rsidR="00D03EC6" w:rsidRPr="00E20A2D">
        <w:instrText xml:space="preserve"> XE "Germany" </w:instrText>
      </w:r>
      <w:r w:rsidR="00D03EC6" w:rsidRPr="00E20A2D">
        <w:fldChar w:fldCharType="end"/>
      </w:r>
      <w:r w:rsidRPr="00E20A2D">
        <w:t>, their air</w:t>
      </w:r>
      <w:r w:rsidR="00652A8B" w:rsidRPr="00E20A2D">
        <w:t>craf</w:t>
      </w:r>
      <w:r w:rsidRPr="00E20A2D">
        <w:t>t flew 45,990 hours, carrying 129,989 tons of cargo into Berlin and averaging 10.1 flight hours per plane per day for the entire period. Even though the twenty-four air</w:t>
      </w:r>
      <w:r w:rsidR="00652A8B" w:rsidRPr="00E20A2D">
        <w:t>craf</w:t>
      </w:r>
      <w:r w:rsidRPr="00E20A2D">
        <w:t>t of the two squadrons had not been involved during the first three months of the Berlin airlift</w:t>
      </w:r>
      <w:r w:rsidR="00A03137" w:rsidRPr="00E20A2D">
        <w:fldChar w:fldCharType="begin"/>
      </w:r>
      <w:r w:rsidR="00A03137" w:rsidRPr="00E20A2D">
        <w:instrText xml:space="preserve"> XE "Berlin airlift" </w:instrText>
      </w:r>
      <w:r w:rsidR="00A03137" w:rsidRPr="00E20A2D">
        <w:fldChar w:fldCharType="end"/>
      </w:r>
      <w:r w:rsidRPr="00E20A2D">
        <w:t>, by the end of Operation Vittles</w:t>
      </w:r>
      <w:r w:rsidR="00A03137" w:rsidRPr="00E20A2D">
        <w:fldChar w:fldCharType="begin"/>
      </w:r>
      <w:r w:rsidR="00A03137" w:rsidRPr="00E20A2D">
        <w:instrText xml:space="preserve"> XE "Operation Vittles" </w:instrText>
      </w:r>
      <w:r w:rsidR="00A03137" w:rsidRPr="00E20A2D">
        <w:fldChar w:fldCharType="end"/>
      </w:r>
      <w:r w:rsidRPr="00E20A2D">
        <w:t xml:space="preserve"> they had managed to deliver some 7.3 percent of the total tonnage flown into the besieged city by U.S. air</w:t>
      </w:r>
      <w:r w:rsidR="00652A8B" w:rsidRPr="00E20A2D">
        <w:t>craf</w:t>
      </w:r>
      <w:r w:rsidRPr="00E20A2D">
        <w:t>t. It was a masterful achievement.</w:t>
      </w:r>
    </w:p>
    <w:p w14:paraId="2F217B72" w14:textId="77777777" w:rsidR="00326B56" w:rsidRPr="00E20A2D" w:rsidRDefault="00464047" w:rsidP="00B246F2">
      <w:pPr>
        <w:pStyle w:val="BodyText"/>
      </w:pPr>
      <w:r w:rsidRPr="00E20A2D">
        <w:lastRenderedPageBreak/>
        <w:t>The</w:t>
      </w:r>
      <w:r w:rsidR="00326B56" w:rsidRPr="00E20A2D">
        <w:t xml:space="preserve"> U.S. Effort During the Airlift - A total 2.325 million tons of food, fuel, and supplies were delivered during the airlift. The other 0.542 million tons were carried by British</w:t>
      </w:r>
      <w:r w:rsidR="00163DD1" w:rsidRPr="00E20A2D">
        <w:fldChar w:fldCharType="begin"/>
      </w:r>
      <w:r w:rsidR="00163DD1" w:rsidRPr="00E20A2D">
        <w:instrText xml:space="preserve"> XE "British" </w:instrText>
      </w:r>
      <w:r w:rsidR="00163DD1" w:rsidRPr="00E20A2D">
        <w:fldChar w:fldCharType="end"/>
      </w:r>
      <w:r w:rsidR="00326B56" w:rsidRPr="00E20A2D">
        <w:t xml:space="preserve"> air</w:t>
      </w:r>
      <w:r w:rsidR="00652A8B" w:rsidRPr="00E20A2D">
        <w:t>craf</w:t>
      </w:r>
      <w:r w:rsidR="00326B56" w:rsidRPr="00E20A2D">
        <w:t>t.</w:t>
      </w:r>
    </w:p>
    <w:p w14:paraId="3289909E" w14:textId="77777777" w:rsidR="00464047" w:rsidRPr="00E20A2D" w:rsidRDefault="00464047" w:rsidP="00B246F2">
      <w:pPr>
        <w:pStyle w:val="BodyText"/>
      </w:pPr>
      <w:r w:rsidRPr="00E20A2D">
        <w:t>Operational Air</w:t>
      </w:r>
      <w:r w:rsidR="00652A8B" w:rsidRPr="00E20A2D">
        <w:t>craf</w:t>
      </w:r>
      <w:r w:rsidRPr="00E20A2D">
        <w:t>t (Average No.): 225</w:t>
      </w:r>
    </w:p>
    <w:p w14:paraId="627DCCD2" w14:textId="77777777" w:rsidR="00464047" w:rsidRPr="00E20A2D" w:rsidRDefault="00464047" w:rsidP="00B246F2">
      <w:pPr>
        <w:pStyle w:val="BodyText"/>
      </w:pPr>
      <w:r w:rsidRPr="00E20A2D">
        <w:t>Tonnage Delivered (</w:t>
      </w:r>
      <w:r w:rsidR="009307A1" w:rsidRPr="00E20A2D">
        <w:t>June 1948</w:t>
      </w:r>
      <w:r w:rsidRPr="00E20A2D">
        <w:t>-</w:t>
      </w:r>
      <w:r w:rsidR="009307A1" w:rsidRPr="00E20A2D">
        <w:t>Sept 1949</w:t>
      </w:r>
      <w:r w:rsidRPr="00E20A2D">
        <w:t>): 1.783 million tons</w:t>
      </w:r>
    </w:p>
    <w:p w14:paraId="0F2782D0" w14:textId="07309093" w:rsidR="00464047" w:rsidRDefault="00464047" w:rsidP="003C0AAF">
      <w:pPr>
        <w:pStyle w:val="Caption"/>
      </w:pPr>
      <w:r>
        <w:t xml:space="preserve">Photo </w:t>
      </w:r>
      <w:r w:rsidR="007234F0">
        <w:t>18</w:t>
      </w:r>
      <w:r w:rsidR="00660770">
        <w:t xml:space="preserve">. </w:t>
      </w:r>
      <w:r>
        <w:t xml:space="preserve"> Berlin children await the arrival of supplies - U.S. C-54 Skymaster</w:t>
      </w:r>
      <w:r w:rsidR="00A03137">
        <w:fldChar w:fldCharType="begin"/>
      </w:r>
      <w:r w:rsidR="00A03137">
        <w:instrText xml:space="preserve"> XE "</w:instrText>
      </w:r>
      <w:r w:rsidR="00A03137" w:rsidRPr="00AD4396">
        <w:instrText>C-54 Skymaster</w:instrText>
      </w:r>
      <w:r w:rsidR="00A03137">
        <w:instrText xml:space="preserve">" </w:instrText>
      </w:r>
      <w:r w:rsidR="00A03137">
        <w:fldChar w:fldCharType="end"/>
      </w:r>
      <w:r>
        <w:t xml:space="preserve"> 1948</w:t>
      </w:r>
    </w:p>
    <w:p w14:paraId="79D215F7" w14:textId="77777777" w:rsidR="00660770" w:rsidRDefault="00AF7150" w:rsidP="00B246F2">
      <w:pPr>
        <w:pStyle w:val="Picture"/>
      </w:pPr>
      <w:r>
        <w:rPr>
          <w:noProof/>
          <w:lang w:eastAsia="en-AU"/>
        </w:rPr>
        <w:drawing>
          <wp:inline distT="0" distB="0" distL="0" distR="0" wp14:anchorId="118D842D" wp14:editId="2E85D685">
            <wp:extent cx="4184161" cy="2889131"/>
            <wp:effectExtent l="0" t="0" r="6985" b="6985"/>
            <wp:docPr id="8" name="Picture 8" descr="Berlin airlift 3 C-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rlin airlift 3 C-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8659" cy="2933666"/>
                    </a:xfrm>
                    <a:prstGeom prst="rect">
                      <a:avLst/>
                    </a:prstGeom>
                    <a:noFill/>
                    <a:ln>
                      <a:noFill/>
                    </a:ln>
                  </pic:spPr>
                </pic:pic>
              </a:graphicData>
            </a:graphic>
          </wp:inline>
        </w:drawing>
      </w:r>
    </w:p>
    <w:p w14:paraId="0BA18B9C" w14:textId="77777777" w:rsidR="00660770" w:rsidRDefault="00660770" w:rsidP="00660770">
      <w:pPr>
        <w:pStyle w:val="Heading7"/>
        <w:framePr w:wrap="around" w:x="1408" w:y="330"/>
      </w:pPr>
      <w:r>
        <w:t>British Air Transport - Berlin Airlift</w:t>
      </w:r>
      <w:r w:rsidR="00BA04AE">
        <w:fldChar w:fldCharType="begin"/>
      </w:r>
      <w:r w:rsidR="00BA04AE">
        <w:instrText xml:space="preserve"> XE "</w:instrText>
      </w:r>
      <w:r w:rsidR="00BA04AE" w:rsidRPr="005C6777">
        <w:instrText>Berlin Airlift</w:instrText>
      </w:r>
      <w:r w:rsidR="00BA04AE">
        <w:instrText xml:space="preserve">" </w:instrText>
      </w:r>
      <w:r w:rsidR="00BA04AE">
        <w:fldChar w:fldCharType="end"/>
      </w:r>
    </w:p>
    <w:p w14:paraId="4F75A248" w14:textId="18BB0CF2" w:rsidR="00464047" w:rsidRDefault="00464047" w:rsidP="00B246F2">
      <w:pPr>
        <w:pStyle w:val="BodyText"/>
      </w:pPr>
      <w:r>
        <w:t>In addition to the US Air Force and U.S. Navy</w:t>
      </w:r>
      <w:r w:rsidR="00A03137">
        <w:fldChar w:fldCharType="begin"/>
      </w:r>
      <w:r w:rsidR="00A03137">
        <w:instrText xml:space="preserve"> XE "</w:instrText>
      </w:r>
      <w:r w:rsidR="00A03137" w:rsidRPr="00B76F21">
        <w:instrText>U.S. Navy</w:instrText>
      </w:r>
      <w:r w:rsidR="00A03137">
        <w:instrText xml:space="preserve">" </w:instrText>
      </w:r>
      <w:r w:rsidR="00A03137">
        <w:fldChar w:fldCharType="end"/>
      </w:r>
      <w:r>
        <w:t xml:space="preserve"> (MATS) air</w:t>
      </w:r>
      <w:r w:rsidR="00652A8B">
        <w:t>craf</w:t>
      </w:r>
      <w:r>
        <w:t xml:space="preserve">t, the British </w:t>
      </w:r>
      <w:r w:rsidR="0058370D">
        <w:t>RAF</w:t>
      </w:r>
      <w:r>
        <w:t xml:space="preserve"> were flying in supplies using Avro York</w:t>
      </w:r>
      <w:r w:rsidR="000C197B">
        <w:fldChar w:fldCharType="begin"/>
      </w:r>
      <w:r w:rsidR="000C197B">
        <w:instrText xml:space="preserve"> XE "</w:instrText>
      </w:r>
      <w:r w:rsidR="000C197B" w:rsidRPr="002C607D">
        <w:instrText>Avro York</w:instrText>
      </w:r>
      <w:r w:rsidR="000C197B">
        <w:instrText xml:space="preserve">" </w:instrText>
      </w:r>
      <w:r w:rsidR="000C197B">
        <w:fldChar w:fldCharType="end"/>
      </w:r>
      <w:r>
        <w:t xml:space="preserve"> transport air</w:t>
      </w:r>
      <w:r w:rsidR="00652A8B">
        <w:t>craf</w:t>
      </w:r>
      <w:r>
        <w:t>t (the transport based on the famous Lancaster</w:t>
      </w:r>
      <w:r w:rsidR="00163DD1">
        <w:fldChar w:fldCharType="begin"/>
      </w:r>
      <w:r w:rsidR="00163DD1">
        <w:instrText xml:space="preserve"> XE "</w:instrText>
      </w:r>
      <w:r w:rsidR="00163DD1" w:rsidRPr="00B35C18">
        <w:instrText>Lancaster</w:instrText>
      </w:r>
      <w:r w:rsidR="00163DD1">
        <w:instrText xml:space="preserve">" </w:instrText>
      </w:r>
      <w:r w:rsidR="00163DD1">
        <w:fldChar w:fldCharType="end"/>
      </w:r>
      <w:r>
        <w:t>), Douglas Dakotas (DC-3)</w:t>
      </w:r>
      <w:r w:rsidR="006B17BB">
        <w:fldChar w:fldCharType="begin"/>
      </w:r>
      <w:r w:rsidR="006B17BB">
        <w:instrText xml:space="preserve"> XE "</w:instrText>
      </w:r>
      <w:r w:rsidR="006B17BB" w:rsidRPr="00E87B5E">
        <w:instrText>Douglas Dakotas (DC-3)</w:instrText>
      </w:r>
      <w:r w:rsidR="006B17BB">
        <w:instrText xml:space="preserve">" </w:instrText>
      </w:r>
      <w:r w:rsidR="006B17BB">
        <w:fldChar w:fldCharType="end"/>
      </w:r>
      <w:r>
        <w:t xml:space="preserve"> and </w:t>
      </w:r>
      <w:r w:rsidR="00816900">
        <w:t>Handley-</w:t>
      </w:r>
      <w:r>
        <w:t>Page Hastings</w:t>
      </w:r>
      <w:r w:rsidR="006B17BB">
        <w:fldChar w:fldCharType="begin"/>
      </w:r>
      <w:r w:rsidR="006B17BB">
        <w:instrText xml:space="preserve"> XE "</w:instrText>
      </w:r>
      <w:r w:rsidR="00816900">
        <w:instrText>Handley-</w:instrText>
      </w:r>
      <w:r w:rsidR="006B17BB" w:rsidRPr="00253698">
        <w:instrText>Page Hastings</w:instrText>
      </w:r>
      <w:r w:rsidR="006B17BB">
        <w:instrText xml:space="preserve">" </w:instrText>
      </w:r>
      <w:r w:rsidR="006B17BB">
        <w:fldChar w:fldCharType="end"/>
      </w:r>
      <w:r>
        <w:t>. In addition</w:t>
      </w:r>
      <w:r w:rsidR="0065759D">
        <w:t>,</w:t>
      </w:r>
      <w:r>
        <w:t xml:space="preserve"> Australia also participated in Berlin Airlift</w:t>
      </w:r>
      <w:r w:rsidR="00BA04AE">
        <w:fldChar w:fldCharType="begin"/>
      </w:r>
      <w:r w:rsidR="00BA04AE">
        <w:instrText xml:space="preserve"> XE "</w:instrText>
      </w:r>
      <w:r w:rsidR="00BA04AE" w:rsidRPr="005C6777">
        <w:instrText>Berlin Airlift</w:instrText>
      </w:r>
      <w:r w:rsidR="00BA04AE">
        <w:instrText xml:space="preserve">" </w:instrText>
      </w:r>
      <w:r w:rsidR="00BA04AE">
        <w:fldChar w:fldCharType="end"/>
      </w:r>
      <w:r>
        <w:t xml:space="preserve"> -</w:t>
      </w:r>
      <w:r w:rsidR="0065759D">
        <w:t xml:space="preserve"> </w:t>
      </w:r>
      <w:r>
        <w:t>on Sept. 14</w:t>
      </w:r>
      <w:r>
        <w:rPr>
          <w:vertAlign w:val="superscript"/>
        </w:rPr>
        <w:t>th</w:t>
      </w:r>
      <w:r>
        <w:t xml:space="preserve"> 1948 the RAAF</w:t>
      </w:r>
      <w:r w:rsidR="00163DD1">
        <w:fldChar w:fldCharType="begin"/>
      </w:r>
      <w:r w:rsidR="00163DD1">
        <w:instrText xml:space="preserve"> XE "</w:instrText>
      </w:r>
      <w:r w:rsidR="00163DD1" w:rsidRPr="00957BB4">
        <w:instrText>R.A.A.F.</w:instrText>
      </w:r>
      <w:r w:rsidR="00163DD1">
        <w:instrText xml:space="preserve">" </w:instrText>
      </w:r>
      <w:r w:rsidR="00163DD1">
        <w:fldChar w:fldCharType="end"/>
      </w:r>
      <w:r>
        <w:t xml:space="preserve"> sent a contingent to fly </w:t>
      </w:r>
      <w:r w:rsidR="0058370D">
        <w:t>RAF</w:t>
      </w:r>
      <w:r w:rsidR="00163DD1">
        <w:fldChar w:fldCharType="begin"/>
      </w:r>
      <w:r w:rsidR="00163DD1">
        <w:instrText xml:space="preserve"> XE "</w:instrText>
      </w:r>
      <w:r w:rsidR="00163DD1" w:rsidRPr="00A67CDC">
        <w:instrText>R.A.F.</w:instrText>
      </w:r>
      <w:r w:rsidR="00163DD1">
        <w:instrText xml:space="preserve">" </w:instrText>
      </w:r>
      <w:r w:rsidR="00163DD1">
        <w:fldChar w:fldCharType="end"/>
      </w:r>
      <w:r>
        <w:t xml:space="preserve"> Dakotas (DC-3) until the end of August 1949. </w:t>
      </w:r>
    </w:p>
    <w:p w14:paraId="11B1B1A0" w14:textId="0C217632" w:rsidR="00464047" w:rsidRDefault="00464047" w:rsidP="003C0AAF">
      <w:pPr>
        <w:pStyle w:val="Caption"/>
      </w:pPr>
      <w:r>
        <w:t xml:space="preserve">Photo </w:t>
      </w:r>
      <w:r w:rsidR="00071CAA">
        <w:t>1</w:t>
      </w:r>
      <w:r w:rsidR="007234F0">
        <w:t>9</w:t>
      </w:r>
      <w:r>
        <w:t xml:space="preserve">. British </w:t>
      </w:r>
      <w:r w:rsidR="0058370D">
        <w:t>RAF</w:t>
      </w:r>
      <w:r>
        <w:t xml:space="preserve"> Avro York</w:t>
      </w:r>
      <w:r w:rsidR="00163DD1">
        <w:fldChar w:fldCharType="begin"/>
      </w:r>
      <w:r w:rsidR="00163DD1">
        <w:instrText xml:space="preserve"> XE "</w:instrText>
      </w:r>
      <w:r w:rsidR="00163DD1" w:rsidRPr="00D57C9A">
        <w:instrText>Avro York</w:instrText>
      </w:r>
      <w:r w:rsidR="00163DD1">
        <w:instrText xml:space="preserve">" </w:instrText>
      </w:r>
      <w:r w:rsidR="00163DD1">
        <w:fldChar w:fldCharType="end"/>
      </w:r>
      <w:r>
        <w:t xml:space="preserve"> transport airc</w:t>
      </w:r>
      <w:r w:rsidR="00D607FD">
        <w:t>raf</w:t>
      </w:r>
      <w:r>
        <w:t>t await take off. 1949</w:t>
      </w:r>
      <w:r w:rsidR="00660770">
        <w:t>.</w:t>
      </w:r>
    </w:p>
    <w:p w14:paraId="68F81460" w14:textId="77777777" w:rsidR="000908AA" w:rsidRDefault="00AF7150" w:rsidP="00B246F2">
      <w:pPr>
        <w:pStyle w:val="Picture"/>
      </w:pPr>
      <w:r>
        <w:rPr>
          <w:noProof/>
          <w:lang w:eastAsia="en-AU"/>
        </w:rPr>
        <w:drawing>
          <wp:inline distT="0" distB="0" distL="0" distR="0" wp14:anchorId="1508A501" wp14:editId="07AEDCAD">
            <wp:extent cx="4935855" cy="2328545"/>
            <wp:effectExtent l="0" t="0" r="0" b="0"/>
            <wp:docPr id="9" name="Picture 9" descr="Berlin airlift 2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rlin airlift 2 Yor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35855" cy="2328545"/>
                    </a:xfrm>
                    <a:prstGeom prst="rect">
                      <a:avLst/>
                    </a:prstGeom>
                    <a:noFill/>
                    <a:ln>
                      <a:noFill/>
                    </a:ln>
                  </pic:spPr>
                </pic:pic>
              </a:graphicData>
            </a:graphic>
          </wp:inline>
        </w:drawing>
      </w:r>
    </w:p>
    <w:p w14:paraId="10328B22" w14:textId="77777777" w:rsidR="00464047" w:rsidRDefault="00464047" w:rsidP="00B246F2">
      <w:pPr>
        <w:pStyle w:val="BodyText"/>
      </w:pPr>
      <w:r>
        <w:t>In 1999, at Duxford Air Museum</w:t>
      </w:r>
      <w:r w:rsidR="006B17BB">
        <w:fldChar w:fldCharType="begin"/>
      </w:r>
      <w:r w:rsidR="006B17BB">
        <w:instrText xml:space="preserve"> XE "</w:instrText>
      </w:r>
      <w:r w:rsidR="006B17BB" w:rsidRPr="009A6A60">
        <w:instrText>Duxford Air Museum</w:instrText>
      </w:r>
      <w:r w:rsidR="006B17BB">
        <w:instrText xml:space="preserve">" </w:instrText>
      </w:r>
      <w:r w:rsidR="006B17BB">
        <w:fldChar w:fldCharType="end"/>
      </w:r>
      <w:r>
        <w:t xml:space="preserve"> an Avro York</w:t>
      </w:r>
      <w:r w:rsidR="000C197B">
        <w:fldChar w:fldCharType="begin"/>
      </w:r>
      <w:r w:rsidR="000C197B">
        <w:instrText xml:space="preserve"> XE "</w:instrText>
      </w:r>
      <w:r w:rsidR="000C197B" w:rsidRPr="002C607D">
        <w:instrText>Avro York</w:instrText>
      </w:r>
      <w:r w:rsidR="000C197B">
        <w:instrText xml:space="preserve">" </w:instrText>
      </w:r>
      <w:r w:rsidR="000C197B">
        <w:fldChar w:fldCharType="end"/>
      </w:r>
      <w:r>
        <w:t xml:space="preserve"> was being restored, this particular air</w:t>
      </w:r>
      <w:r w:rsidR="00652A8B">
        <w:t>craf</w:t>
      </w:r>
      <w:r>
        <w:t>t has seen service in the Berlin Airlift</w:t>
      </w:r>
      <w:r w:rsidR="00BA04AE">
        <w:fldChar w:fldCharType="begin"/>
      </w:r>
      <w:r w:rsidR="00BA04AE">
        <w:instrText xml:space="preserve"> XE "</w:instrText>
      </w:r>
      <w:r w:rsidR="00BA04AE" w:rsidRPr="005C6777">
        <w:instrText>Berlin Airlift</w:instrText>
      </w:r>
      <w:r w:rsidR="00BA04AE">
        <w:instrText xml:space="preserve">" </w:instrText>
      </w:r>
      <w:r w:rsidR="00BA04AE">
        <w:fldChar w:fldCharType="end"/>
      </w:r>
      <w:r>
        <w:t xml:space="preserve"> and traces of coal were still to be found in the crevices of the fuselage, some </w:t>
      </w:r>
      <w:r w:rsidR="000C246B">
        <w:t>5</w:t>
      </w:r>
      <w:r>
        <w:t>0 years later.</w:t>
      </w:r>
    </w:p>
    <w:p w14:paraId="7E104C2C" w14:textId="3861103B" w:rsidR="00FB013B" w:rsidRDefault="000908AA" w:rsidP="003C0AAF">
      <w:pPr>
        <w:pStyle w:val="Caption"/>
      </w:pPr>
      <w:r>
        <w:lastRenderedPageBreak/>
        <w:t xml:space="preserve">Photo </w:t>
      </w:r>
      <w:r w:rsidR="007234F0">
        <w:t>20</w:t>
      </w:r>
      <w:r>
        <w:t xml:space="preserve">. </w:t>
      </w:r>
      <w:r w:rsidR="0058370D">
        <w:t>RAF</w:t>
      </w:r>
      <w:r>
        <w:t xml:space="preserve"> Hastings in service at Gatow</w:t>
      </w:r>
      <w:r w:rsidR="00BA04AE">
        <w:fldChar w:fldCharType="begin"/>
      </w:r>
      <w:r w:rsidR="00BA04AE">
        <w:instrText xml:space="preserve"> XE "</w:instrText>
      </w:r>
      <w:r w:rsidR="00BA04AE" w:rsidRPr="006A5B05">
        <w:instrText>Gatow</w:instrText>
      </w:r>
      <w:r w:rsidR="00BA04AE">
        <w:instrText xml:space="preserve">" </w:instrText>
      </w:r>
      <w:r w:rsidR="00BA04AE">
        <w:fldChar w:fldCharType="end"/>
      </w:r>
      <w:r>
        <w:t xml:space="preserve"> airport during Berlin Airlift</w:t>
      </w:r>
      <w:r w:rsidR="00BA04AE">
        <w:fldChar w:fldCharType="begin"/>
      </w:r>
      <w:r w:rsidR="00BA04AE">
        <w:instrText xml:space="preserve"> XE "</w:instrText>
      </w:r>
      <w:r w:rsidR="00BA04AE" w:rsidRPr="005C6777">
        <w:instrText>Berlin Airlift</w:instrText>
      </w:r>
      <w:r w:rsidR="00BA04AE">
        <w:instrText xml:space="preserve">" </w:instrText>
      </w:r>
      <w:r w:rsidR="00BA04AE">
        <w:fldChar w:fldCharType="end"/>
      </w:r>
      <w:r>
        <w:t xml:space="preserve"> 1949.</w:t>
      </w:r>
    </w:p>
    <w:p w14:paraId="5247365C" w14:textId="77777777" w:rsidR="00FB013B" w:rsidRDefault="00AF7150" w:rsidP="00B246F2">
      <w:pPr>
        <w:pStyle w:val="Picture"/>
      </w:pPr>
      <w:r>
        <w:rPr>
          <w:noProof/>
          <w:lang w:eastAsia="en-AU"/>
        </w:rPr>
        <w:drawing>
          <wp:inline distT="0" distB="0" distL="0" distR="0" wp14:anchorId="5A548CFF" wp14:editId="1CDBA0DD">
            <wp:extent cx="5418395" cy="4151870"/>
            <wp:effectExtent l="0" t="0" r="0" b="1270"/>
            <wp:docPr id="10" name="Picture 10" descr="Berlin airlift Hastings Gast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rlin airlift Hastings Gasto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4909" cy="4149199"/>
                    </a:xfrm>
                    <a:prstGeom prst="rect">
                      <a:avLst/>
                    </a:prstGeom>
                    <a:noFill/>
                    <a:ln>
                      <a:noFill/>
                    </a:ln>
                  </pic:spPr>
                </pic:pic>
              </a:graphicData>
            </a:graphic>
          </wp:inline>
        </w:drawing>
      </w:r>
    </w:p>
    <w:p w14:paraId="10FD435D" w14:textId="14646551" w:rsidR="00660770" w:rsidRDefault="00660770" w:rsidP="00B246F2">
      <w:pPr>
        <w:pStyle w:val="BodyText"/>
      </w:pPr>
      <w:r>
        <w:t xml:space="preserve">Two squadrons of </w:t>
      </w:r>
      <w:r w:rsidR="0058370D">
        <w:t>RAF</w:t>
      </w:r>
      <w:r>
        <w:t xml:space="preserve"> Hastings joined Operation ‘Vittles’</w:t>
      </w:r>
      <w:r w:rsidR="00D03EC6">
        <w:fldChar w:fldCharType="begin"/>
      </w:r>
      <w:r w:rsidR="00D03EC6">
        <w:instrText xml:space="preserve"> XE "</w:instrText>
      </w:r>
      <w:r w:rsidR="00D03EC6" w:rsidRPr="00024E55">
        <w:instrText>Operation ‘Vittles’</w:instrText>
      </w:r>
      <w:r w:rsidR="00D03EC6">
        <w:instrText xml:space="preserve">" </w:instrText>
      </w:r>
      <w:r w:rsidR="00D03EC6">
        <w:fldChar w:fldCharType="end"/>
      </w:r>
      <w:r>
        <w:t xml:space="preserve"> in the Berlin airlift</w:t>
      </w:r>
      <w:r w:rsidR="00A03137">
        <w:fldChar w:fldCharType="begin"/>
      </w:r>
      <w:r w:rsidR="00A03137">
        <w:instrText xml:space="preserve"> XE "</w:instrText>
      </w:r>
      <w:r w:rsidR="00A03137" w:rsidRPr="00B94C62">
        <w:instrText>Berlin airlift</w:instrText>
      </w:r>
      <w:r w:rsidR="00A03137">
        <w:instrText xml:space="preserve">" </w:instrText>
      </w:r>
      <w:r w:rsidR="00A03137">
        <w:fldChar w:fldCharType="end"/>
      </w:r>
      <w:r>
        <w:t>.</w:t>
      </w:r>
    </w:p>
    <w:p w14:paraId="358BD66B" w14:textId="0A893E0E" w:rsidR="00660770" w:rsidRDefault="007234F0" w:rsidP="007234F0">
      <w:pPr>
        <w:pStyle w:val="Caption"/>
      </w:pPr>
      <w:r>
        <w:t>Photo 21.</w:t>
      </w:r>
      <w:r w:rsidR="008366BC">
        <w:t xml:space="preserve"> </w:t>
      </w:r>
      <w:r w:rsidR="00660770">
        <w:t>Handley Page Hastings</w:t>
      </w:r>
      <w:r w:rsidR="00163DD1">
        <w:fldChar w:fldCharType="begin"/>
      </w:r>
      <w:r w:rsidR="00163DD1">
        <w:instrText xml:space="preserve"> XE "</w:instrText>
      </w:r>
      <w:r w:rsidR="00163DD1" w:rsidRPr="001F13B9">
        <w:instrText>Handley Page Hastings</w:instrText>
      </w:r>
      <w:r w:rsidR="00163DD1">
        <w:instrText xml:space="preserve">" </w:instrText>
      </w:r>
      <w:r w:rsidR="00163DD1">
        <w:fldChar w:fldCharType="end"/>
      </w:r>
      <w:r w:rsidR="00660770">
        <w:t xml:space="preserve"> C1A on display at Duxford U.K</w:t>
      </w:r>
      <w:r w:rsidR="00E20A2D">
        <w:t>.</w:t>
      </w:r>
      <w:r w:rsidR="00D03EC6">
        <w:fldChar w:fldCharType="begin"/>
      </w:r>
      <w:r w:rsidR="00D03EC6">
        <w:instrText xml:space="preserve"> XE "</w:instrText>
      </w:r>
      <w:r w:rsidR="00D03EC6" w:rsidRPr="00BB73E1">
        <w:instrText>Duxford U.K</w:instrText>
      </w:r>
      <w:r w:rsidR="00D03EC6">
        <w:instrText xml:space="preserve">" </w:instrText>
      </w:r>
      <w:r w:rsidR="00D03EC6">
        <w:fldChar w:fldCharType="end"/>
      </w:r>
      <w:r w:rsidR="00660770">
        <w:t xml:space="preserve"> (</w:t>
      </w:r>
      <w:r w:rsidR="00071CAA">
        <w:t xml:space="preserve">Petroch Services </w:t>
      </w:r>
      <w:r w:rsidR="00660770">
        <w:t>1999</w:t>
      </w:r>
      <w:r w:rsidR="004860DB">
        <w:t>.</w:t>
      </w:r>
      <w:r w:rsidR="00660770">
        <w:t>)</w:t>
      </w:r>
    </w:p>
    <w:p w14:paraId="50AD9F96" w14:textId="77777777" w:rsidR="00660770" w:rsidRDefault="00AF7150" w:rsidP="00B246F2">
      <w:pPr>
        <w:pStyle w:val="Picture"/>
      </w:pPr>
      <w:r>
        <w:rPr>
          <w:noProof/>
          <w:lang w:eastAsia="en-AU"/>
        </w:rPr>
        <w:drawing>
          <wp:inline distT="0" distB="0" distL="0" distR="0" wp14:anchorId="5F36BA0E" wp14:editId="518CA332">
            <wp:extent cx="5656095" cy="2873853"/>
            <wp:effectExtent l="0" t="0" r="1905" b="3175"/>
            <wp:docPr id="11" name="Picture 11" descr="Handley Page Hastings C1A Duxford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ley Page Hastings C1A Duxford 19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8699" cy="2885338"/>
                    </a:xfrm>
                    <a:prstGeom prst="rect">
                      <a:avLst/>
                    </a:prstGeom>
                    <a:noFill/>
                    <a:ln>
                      <a:noFill/>
                    </a:ln>
                  </pic:spPr>
                </pic:pic>
              </a:graphicData>
            </a:graphic>
          </wp:inline>
        </w:drawing>
      </w:r>
    </w:p>
    <w:p w14:paraId="2FD019BB" w14:textId="77777777" w:rsidR="00660770" w:rsidRDefault="00660770" w:rsidP="00660770">
      <w:pPr>
        <w:pStyle w:val="Heading7"/>
        <w:framePr w:wrap="around"/>
      </w:pPr>
      <w:r>
        <w:t>British Civil Air</w:t>
      </w:r>
      <w:r w:rsidR="00652A8B">
        <w:t>craf</w:t>
      </w:r>
      <w:r>
        <w:t>t - Berlin Airlift</w:t>
      </w:r>
      <w:r w:rsidR="00BA04AE">
        <w:fldChar w:fldCharType="begin"/>
      </w:r>
      <w:r w:rsidR="00BA04AE">
        <w:instrText xml:space="preserve"> XE "</w:instrText>
      </w:r>
      <w:r w:rsidR="00BA04AE" w:rsidRPr="005C6777">
        <w:instrText>Berlin Airlift</w:instrText>
      </w:r>
      <w:r w:rsidR="00BA04AE">
        <w:instrText xml:space="preserve">" </w:instrText>
      </w:r>
      <w:r w:rsidR="00BA04AE">
        <w:fldChar w:fldCharType="end"/>
      </w:r>
    </w:p>
    <w:p w14:paraId="5D77E569" w14:textId="1EF31F61" w:rsidR="003E172F" w:rsidRDefault="003E172F" w:rsidP="00B246F2">
      <w:pPr>
        <w:pStyle w:val="BodyText"/>
      </w:pPr>
      <w:r>
        <w:t xml:space="preserve">As the tonnage requirements grew, the </w:t>
      </w:r>
      <w:r w:rsidR="0058370D">
        <w:t>RAF</w:t>
      </w:r>
      <w:r>
        <w:t xml:space="preserve"> realized it could not provide sufficient air</w:t>
      </w:r>
      <w:r w:rsidR="00652A8B">
        <w:t>craf</w:t>
      </w:r>
      <w:r>
        <w:t>t. British civilian airc</w:t>
      </w:r>
      <w:r w:rsidR="00D607FD">
        <w:t>raft</w:t>
      </w:r>
      <w:r>
        <w:t xml:space="preserve"> were therefore chartered to make up the short fall. In </w:t>
      </w:r>
      <w:r w:rsidR="00D607FD">
        <w:t>mid-1948</w:t>
      </w:r>
      <w:r>
        <w:t xml:space="preserve"> British European Airways</w:t>
      </w:r>
      <w:r w:rsidR="006B17BB">
        <w:fldChar w:fldCharType="begin"/>
      </w:r>
      <w:r w:rsidR="006B17BB">
        <w:instrText xml:space="preserve"> XE "</w:instrText>
      </w:r>
      <w:r w:rsidR="006B17BB" w:rsidRPr="003C2623">
        <w:instrText>British European Airways</w:instrText>
      </w:r>
      <w:r w:rsidR="006B17BB">
        <w:instrText xml:space="preserve">" </w:instrText>
      </w:r>
      <w:r w:rsidR="006B17BB">
        <w:fldChar w:fldCharType="end"/>
      </w:r>
      <w:r>
        <w:t xml:space="preserve"> was appointed to coordinate the civil airlift. A collection of </w:t>
      </w:r>
      <w:r w:rsidR="00E20A2D">
        <w:lastRenderedPageBreak/>
        <w:t xml:space="preserve">Douglas (DC-3) </w:t>
      </w:r>
      <w:r>
        <w:t>Dakotas</w:t>
      </w:r>
      <w:r w:rsidR="00163DD1">
        <w:fldChar w:fldCharType="begin"/>
      </w:r>
      <w:r w:rsidR="00163DD1">
        <w:instrText xml:space="preserve"> XE "</w:instrText>
      </w:r>
      <w:r w:rsidR="00163DD1" w:rsidRPr="006104BE">
        <w:instrText>Dakotas</w:instrText>
      </w:r>
      <w:r w:rsidR="00163DD1">
        <w:instrText xml:space="preserve">" </w:instrText>
      </w:r>
      <w:r w:rsidR="00163DD1">
        <w:fldChar w:fldCharType="end"/>
      </w:r>
      <w:r>
        <w:t>, Haltons</w:t>
      </w:r>
      <w:r w:rsidR="00E20A2D">
        <w:t xml:space="preserve"> (a civilian variant of the RAF Handley-Page Halifax bomber)</w:t>
      </w:r>
      <w:r w:rsidR="00163DD1">
        <w:fldChar w:fldCharType="begin"/>
      </w:r>
      <w:r w:rsidR="00163DD1">
        <w:instrText xml:space="preserve"> XE "</w:instrText>
      </w:r>
      <w:r w:rsidR="00163DD1" w:rsidRPr="006C5077">
        <w:instrText>Haltons</w:instrText>
      </w:r>
      <w:r w:rsidR="00163DD1">
        <w:instrText xml:space="preserve">" </w:instrText>
      </w:r>
      <w:r w:rsidR="00163DD1">
        <w:fldChar w:fldCharType="end"/>
      </w:r>
      <w:r>
        <w:t xml:space="preserve">, </w:t>
      </w:r>
      <w:r w:rsidR="00C80FF0">
        <w:t xml:space="preserve">Avro </w:t>
      </w:r>
      <w:r>
        <w:t>Lancasters</w:t>
      </w:r>
      <w:r w:rsidR="00163DD1">
        <w:fldChar w:fldCharType="begin"/>
      </w:r>
      <w:r w:rsidR="00163DD1">
        <w:instrText xml:space="preserve"> XE "</w:instrText>
      </w:r>
      <w:r w:rsidR="00163DD1" w:rsidRPr="00A8201E">
        <w:instrText>Lancasters</w:instrText>
      </w:r>
      <w:r w:rsidR="00163DD1">
        <w:instrText xml:space="preserve">" </w:instrText>
      </w:r>
      <w:r w:rsidR="00163DD1">
        <w:fldChar w:fldCharType="end"/>
      </w:r>
      <w:r>
        <w:t>, Lancastrians</w:t>
      </w:r>
      <w:r w:rsidR="00E20A2D">
        <w:t xml:space="preserve"> (a civilian freighter variant of the RAF Avro Lancaster bomber)</w:t>
      </w:r>
      <w:r w:rsidR="00163DD1">
        <w:fldChar w:fldCharType="begin"/>
      </w:r>
      <w:r w:rsidR="00163DD1">
        <w:instrText xml:space="preserve"> XE "</w:instrText>
      </w:r>
      <w:r w:rsidR="00163DD1" w:rsidRPr="00F2468F">
        <w:instrText>Lancastrians</w:instrText>
      </w:r>
      <w:r w:rsidR="00163DD1">
        <w:instrText xml:space="preserve">" </w:instrText>
      </w:r>
      <w:r w:rsidR="00163DD1">
        <w:fldChar w:fldCharType="end"/>
      </w:r>
      <w:r>
        <w:t xml:space="preserve">, </w:t>
      </w:r>
      <w:r w:rsidR="00C80FF0">
        <w:t xml:space="preserve"> Avro </w:t>
      </w:r>
      <w:r>
        <w:t>Tudors</w:t>
      </w:r>
      <w:r w:rsidR="00163DD1">
        <w:fldChar w:fldCharType="begin"/>
      </w:r>
      <w:r w:rsidR="00163DD1">
        <w:instrText xml:space="preserve"> XE "</w:instrText>
      </w:r>
      <w:r w:rsidR="00163DD1" w:rsidRPr="00174773">
        <w:instrText>Tudors</w:instrText>
      </w:r>
      <w:r w:rsidR="00163DD1">
        <w:instrText xml:space="preserve">" </w:instrText>
      </w:r>
      <w:r w:rsidR="00163DD1">
        <w:fldChar w:fldCharType="end"/>
      </w:r>
      <w:r>
        <w:t>, Hythe</w:t>
      </w:r>
      <w:r w:rsidR="00163DD1">
        <w:fldChar w:fldCharType="begin"/>
      </w:r>
      <w:r w:rsidR="00163DD1">
        <w:instrText xml:space="preserve"> XE "</w:instrText>
      </w:r>
      <w:r w:rsidR="00163DD1" w:rsidRPr="00EB518D">
        <w:instrText>Hythe</w:instrText>
      </w:r>
      <w:r w:rsidR="00163DD1">
        <w:instrText xml:space="preserve">" </w:instrText>
      </w:r>
      <w:r w:rsidR="00163DD1">
        <w:fldChar w:fldCharType="end"/>
      </w:r>
      <w:r>
        <w:t xml:space="preserve"> flying boats</w:t>
      </w:r>
      <w:r w:rsidR="00163DD1">
        <w:fldChar w:fldCharType="begin"/>
      </w:r>
      <w:r w:rsidR="00163DD1">
        <w:instrText xml:space="preserve"> XE "</w:instrText>
      </w:r>
      <w:r w:rsidR="00163DD1" w:rsidRPr="00667C21">
        <w:instrText>flying boats</w:instrText>
      </w:r>
      <w:r w:rsidR="00163DD1">
        <w:instrText>"</w:instrText>
      </w:r>
      <w:r w:rsidR="00163DD1">
        <w:fldChar w:fldCharType="end"/>
      </w:r>
      <w:r>
        <w:t xml:space="preserve"> </w:t>
      </w:r>
      <w:r w:rsidR="00C80FF0">
        <w:t xml:space="preserve">(a </w:t>
      </w:r>
      <w:r w:rsidR="00C80FF0" w:rsidRPr="00C80FF0">
        <w:t>de-militarised</w:t>
      </w:r>
      <w:r w:rsidR="00C80FF0">
        <w:t xml:space="preserve"> version of the famous Short Sunderland</w:t>
      </w:r>
      <w:r w:rsidR="00C2263F">
        <w:t xml:space="preserve"> flying boat), </w:t>
      </w:r>
      <w:r>
        <w:t>and other air</w:t>
      </w:r>
      <w:r w:rsidR="00652A8B">
        <w:t>craf</w:t>
      </w:r>
      <w:r>
        <w:t>t types operated by 25 United Kingdom</w:t>
      </w:r>
      <w:r w:rsidR="00186170">
        <w:fldChar w:fldCharType="begin"/>
      </w:r>
      <w:r w:rsidR="00186170">
        <w:instrText xml:space="preserve"> XE "</w:instrText>
      </w:r>
      <w:r w:rsidR="00186170" w:rsidRPr="00B46BE5">
        <w:instrText>United Kingdom</w:instrText>
      </w:r>
      <w:r w:rsidR="00186170">
        <w:instrText xml:space="preserve">" </w:instrText>
      </w:r>
      <w:r w:rsidR="00186170">
        <w:fldChar w:fldCharType="end"/>
      </w:r>
      <w:r>
        <w:t xml:space="preserve"> civilian contractors were involved. The civilian airlift started on 4 August 1948. Six airfields in West Germany</w:t>
      </w:r>
      <w:r w:rsidR="00163DD1">
        <w:fldChar w:fldCharType="begin"/>
      </w:r>
      <w:r w:rsidR="00163DD1">
        <w:instrText xml:space="preserve"> XE "</w:instrText>
      </w:r>
      <w:r w:rsidR="00163DD1" w:rsidRPr="0006183E">
        <w:instrText>West Germany</w:instrText>
      </w:r>
      <w:r w:rsidR="00163DD1">
        <w:instrText xml:space="preserve">" </w:instrText>
      </w:r>
      <w:r w:rsidR="00163DD1">
        <w:fldChar w:fldCharType="end"/>
      </w:r>
      <w:r>
        <w:t xml:space="preserve"> were used to fly in supplies. Generous terms were offered to civilian operators – each four-engined air</w:t>
      </w:r>
      <w:r w:rsidR="00652A8B">
        <w:t>craf</w:t>
      </w:r>
      <w:r>
        <w:t>t would result in a payment of £70 per hour plus free fuel and maintenance. Airlift</w:t>
      </w:r>
      <w:r w:rsidR="00163DD1">
        <w:fldChar w:fldCharType="begin"/>
      </w:r>
      <w:r w:rsidR="00163DD1">
        <w:instrText xml:space="preserve"> XE "</w:instrText>
      </w:r>
      <w:r w:rsidR="00163DD1" w:rsidRPr="00F2643B">
        <w:instrText>Airlift</w:instrText>
      </w:r>
      <w:r w:rsidR="00163DD1">
        <w:instrText xml:space="preserve">" </w:instrText>
      </w:r>
      <w:r w:rsidR="00163DD1">
        <w:fldChar w:fldCharType="end"/>
      </w:r>
      <w:r>
        <w:t xml:space="preserve"> payments often kept struggling companies in existence. Most did not long survive the end of the Airlift.</w:t>
      </w:r>
    </w:p>
    <w:p w14:paraId="5BA8DC1D" w14:textId="77777777" w:rsidR="000564A4" w:rsidRDefault="000564A4" w:rsidP="008366BC">
      <w:pPr>
        <w:pStyle w:val="Heading7"/>
        <w:framePr w:wrap="around" w:x="1408" w:y="296"/>
      </w:pPr>
      <w:r>
        <w:t>Liquid Fuels</w:t>
      </w:r>
    </w:p>
    <w:p w14:paraId="78111EBF" w14:textId="77777777" w:rsidR="00534EEF" w:rsidRDefault="003E172F" w:rsidP="00B246F2">
      <w:pPr>
        <w:pStyle w:val="BodyText"/>
      </w:pPr>
      <w:r>
        <w:t>In the summer of 1948, specialised airc</w:t>
      </w:r>
      <w:r w:rsidR="00D607FD">
        <w:t>raft</w:t>
      </w:r>
      <w:r>
        <w:t xml:space="preserve"> were supplied for liquid transport and Flight Refuelling</w:t>
      </w:r>
      <w:r w:rsidR="00163DD1">
        <w:fldChar w:fldCharType="begin"/>
      </w:r>
      <w:r w:rsidR="00163DD1">
        <w:instrText xml:space="preserve"> XE "</w:instrText>
      </w:r>
      <w:r w:rsidR="00163DD1" w:rsidRPr="003A02FF">
        <w:instrText>Flight Refuelling</w:instrText>
      </w:r>
      <w:r w:rsidR="00163DD1">
        <w:instrText xml:space="preserve">" </w:instrText>
      </w:r>
      <w:r w:rsidR="00163DD1">
        <w:fldChar w:fldCharType="end"/>
      </w:r>
      <w:r>
        <w:t xml:space="preserve"> (FR) was the first to charter tankers to the British Air Ministry</w:t>
      </w:r>
      <w:r w:rsidR="00163DD1">
        <w:fldChar w:fldCharType="begin"/>
      </w:r>
      <w:r w:rsidR="00163DD1">
        <w:instrText xml:space="preserve"> XE "</w:instrText>
      </w:r>
      <w:r w:rsidR="00163DD1" w:rsidRPr="00894C2B">
        <w:instrText>British Air Ministry</w:instrText>
      </w:r>
      <w:r w:rsidR="00163DD1">
        <w:instrText xml:space="preserve">" </w:instrText>
      </w:r>
      <w:r w:rsidR="00163DD1">
        <w:fldChar w:fldCharType="end"/>
      </w:r>
      <w:r>
        <w:t>. The first FR flight took place on 27 July 1948 direct from the firm’s home base at Tarrant Rushton</w:t>
      </w:r>
      <w:r w:rsidR="00163DD1">
        <w:fldChar w:fldCharType="begin"/>
      </w:r>
      <w:r w:rsidR="00163DD1">
        <w:instrText xml:space="preserve"> XE "</w:instrText>
      </w:r>
      <w:r w:rsidR="00163DD1" w:rsidRPr="007C45B7">
        <w:instrText>Tarrant Rushton</w:instrText>
      </w:r>
      <w:r w:rsidR="00163DD1">
        <w:instrText xml:space="preserve">" </w:instrText>
      </w:r>
      <w:r w:rsidR="00163DD1">
        <w:fldChar w:fldCharType="end"/>
      </w:r>
      <w:r>
        <w:t xml:space="preserve"> in Dorset</w:t>
      </w:r>
      <w:r w:rsidR="00163DD1">
        <w:fldChar w:fldCharType="begin"/>
      </w:r>
      <w:r w:rsidR="00163DD1">
        <w:instrText xml:space="preserve"> XE "</w:instrText>
      </w:r>
      <w:r w:rsidR="00163DD1" w:rsidRPr="008041F1">
        <w:instrText>Dorset</w:instrText>
      </w:r>
      <w:r w:rsidR="00163DD1">
        <w:instrText xml:space="preserve">" </w:instrText>
      </w:r>
      <w:r w:rsidR="00163DD1">
        <w:fldChar w:fldCharType="end"/>
      </w:r>
      <w:r>
        <w:t>. Subsequent operations continued from Bückeburg</w:t>
      </w:r>
      <w:r w:rsidR="00163DD1">
        <w:fldChar w:fldCharType="begin"/>
      </w:r>
      <w:r w:rsidR="00163DD1">
        <w:instrText xml:space="preserve"> XE "</w:instrText>
      </w:r>
      <w:r w:rsidR="00163DD1" w:rsidRPr="00924DCB">
        <w:instrText>Bückeburg</w:instrText>
      </w:r>
      <w:r w:rsidR="00163DD1">
        <w:instrText>"</w:instrText>
      </w:r>
      <w:r w:rsidR="00163DD1">
        <w:fldChar w:fldCharType="end"/>
      </w:r>
      <w:r>
        <w:t xml:space="preserve"> and Wussendorf</w:t>
      </w:r>
      <w:r w:rsidR="00534EEF">
        <w:t>.</w:t>
      </w:r>
    </w:p>
    <w:p w14:paraId="43D579E6" w14:textId="77777777" w:rsidR="00534EEF" w:rsidRDefault="00534EEF" w:rsidP="00B246F2">
      <w:pPr>
        <w:pStyle w:val="BodyText"/>
      </w:pPr>
      <w:r>
        <w:t>As winter approached, stocks of domestic fuel in Berlin</w:t>
      </w:r>
      <w:r>
        <w:fldChar w:fldCharType="begin"/>
      </w:r>
      <w:r>
        <w:instrText xml:space="preserve"> XE "</w:instrText>
      </w:r>
      <w:r w:rsidRPr="00D35D4E">
        <w:instrText>Berlin</w:instrText>
      </w:r>
      <w:r>
        <w:instrText xml:space="preserve">" </w:instrText>
      </w:r>
      <w:r>
        <w:fldChar w:fldCharType="end"/>
      </w:r>
      <w:r>
        <w:t xml:space="preserve"> became alarmingly low and this led to an urgent search for additional tankers. Tudor</w:t>
      </w:r>
      <w:r>
        <w:fldChar w:fldCharType="begin"/>
      </w:r>
      <w:r>
        <w:instrText xml:space="preserve"> XE "</w:instrText>
      </w:r>
      <w:r w:rsidRPr="006B4356">
        <w:instrText>Tudor</w:instrText>
      </w:r>
      <w:r>
        <w:instrText xml:space="preserve">" </w:instrText>
      </w:r>
      <w:r>
        <w:fldChar w:fldCharType="end"/>
      </w:r>
      <w:r>
        <w:t>s and Halton</w:t>
      </w:r>
      <w:r>
        <w:fldChar w:fldCharType="begin"/>
      </w:r>
      <w:r>
        <w:instrText xml:space="preserve"> XE "</w:instrText>
      </w:r>
      <w:r w:rsidRPr="000C2B2E">
        <w:instrText>Halton</w:instrText>
      </w:r>
      <w:r>
        <w:instrText xml:space="preserve">" </w:instrText>
      </w:r>
      <w:r>
        <w:fldChar w:fldCharType="end"/>
      </w:r>
      <w:r>
        <w:t>s joined the tanker fleet. By the end of January 1949, the aircraft tanker fleet totalled 27. A target of 224,000 kg (220 tons) a day was set, but delays in converting tankers meant that during January only 150,000 kg (148 tons) a day was achieved. However, by the last week in February nearly 406,000 kg (400 tons) a day of liquid fuel were being transported.</w:t>
      </w:r>
    </w:p>
    <w:p w14:paraId="6FB257C6" w14:textId="77777777" w:rsidR="00534EEF" w:rsidRDefault="00534EEF" w:rsidP="00B246F2">
      <w:pPr>
        <w:pStyle w:val="BodyText"/>
      </w:pPr>
      <w:r w:rsidRPr="003F4C39">
        <w:t>Defuelling was handled by Shell Aviation Services</w:t>
      </w:r>
      <w:r w:rsidRPr="003F4C39">
        <w:fldChar w:fldCharType="begin"/>
      </w:r>
      <w:r w:rsidRPr="003F4C39">
        <w:instrText xml:space="preserve"> XE "Shell Aviation Services" </w:instrText>
      </w:r>
      <w:r w:rsidRPr="003F4C39">
        <w:fldChar w:fldCharType="end"/>
      </w:r>
      <w:r w:rsidRPr="003F4C39">
        <w:t xml:space="preserve"> at Gatow</w:t>
      </w:r>
      <w:r w:rsidRPr="003F4C39">
        <w:fldChar w:fldCharType="begin"/>
      </w:r>
      <w:r w:rsidRPr="003F4C39">
        <w:instrText xml:space="preserve"> XE "Gatow" </w:instrText>
      </w:r>
      <w:r w:rsidRPr="003F4C39">
        <w:fldChar w:fldCharType="end"/>
      </w:r>
      <w:r w:rsidRPr="003F4C39">
        <w:t xml:space="preserve"> and by U.S. Standard Oil Company</w:t>
      </w:r>
      <w:r w:rsidRPr="003F4C39">
        <w:fldChar w:fldCharType="begin"/>
      </w:r>
      <w:r w:rsidRPr="003F4C39">
        <w:instrText xml:space="preserve"> XE "Standard Oil Company" </w:instrText>
      </w:r>
      <w:r w:rsidRPr="003F4C39">
        <w:fldChar w:fldCharType="end"/>
      </w:r>
      <w:r w:rsidRPr="003F4C39">
        <w:t xml:space="preserve"> at Tegel</w:t>
      </w:r>
      <w:r w:rsidRPr="003F4C39">
        <w:fldChar w:fldCharType="begin"/>
      </w:r>
      <w:r w:rsidRPr="003F4C39">
        <w:instrText xml:space="preserve"> XE "Tegel" </w:instrText>
      </w:r>
      <w:r w:rsidRPr="003F4C39">
        <w:fldChar w:fldCharType="end"/>
      </w:r>
      <w:r w:rsidRPr="003F4C39">
        <w:t xml:space="preserve"> &amp; Tempelhof</w:t>
      </w:r>
      <w:r w:rsidRPr="003F4C39">
        <w:fldChar w:fldCharType="begin"/>
      </w:r>
      <w:r w:rsidRPr="003F4C39">
        <w:instrText xml:space="preserve"> XE "Templehof" </w:instrText>
      </w:r>
      <w:r w:rsidRPr="003F4C39">
        <w:fldChar w:fldCharType="end"/>
      </w:r>
      <w:r w:rsidRPr="003F4C39">
        <w:t xml:space="preserve"> airports.</w:t>
      </w:r>
    </w:p>
    <w:p w14:paraId="14F159F6" w14:textId="7A7AC531" w:rsidR="00E869CB" w:rsidRDefault="00E869CB" w:rsidP="003C0AAF">
      <w:pPr>
        <w:pStyle w:val="Caption"/>
      </w:pPr>
      <w:r>
        <w:t xml:space="preserve">Photo </w:t>
      </w:r>
      <w:r w:rsidR="00071CAA">
        <w:t>2</w:t>
      </w:r>
      <w:r w:rsidR="007234F0">
        <w:t>2</w:t>
      </w:r>
      <w:r>
        <w:t>. Avro Lancastrian</w:t>
      </w:r>
      <w:r w:rsidR="000A5CB8">
        <w:fldChar w:fldCharType="begin"/>
      </w:r>
      <w:r w:rsidR="000A5CB8">
        <w:instrText xml:space="preserve"> XE "</w:instrText>
      </w:r>
      <w:r w:rsidR="000A5CB8" w:rsidRPr="0084043F">
        <w:instrText>Avro Lancastrian</w:instrText>
      </w:r>
      <w:r w:rsidR="000A5CB8">
        <w:instrText xml:space="preserve">" </w:instrText>
      </w:r>
      <w:r w:rsidR="000A5CB8">
        <w:fldChar w:fldCharType="end"/>
      </w:r>
      <w:r w:rsidR="00FA182E">
        <w:t xml:space="preserve"> unloading fuel at Gatow</w:t>
      </w:r>
      <w:r w:rsidR="00BA04AE">
        <w:fldChar w:fldCharType="begin"/>
      </w:r>
      <w:r w:rsidR="00BA04AE">
        <w:instrText xml:space="preserve"> XE "</w:instrText>
      </w:r>
      <w:r w:rsidR="00BA04AE" w:rsidRPr="006A5B05">
        <w:instrText>Gatow</w:instrText>
      </w:r>
      <w:r w:rsidR="00BA04AE">
        <w:instrText xml:space="preserve">" </w:instrText>
      </w:r>
      <w:r w:rsidR="00BA04AE">
        <w:fldChar w:fldCharType="end"/>
      </w:r>
    </w:p>
    <w:p w14:paraId="0A14F25C" w14:textId="77777777" w:rsidR="00FA182E" w:rsidRPr="00FA182E" w:rsidRDefault="00AF7150" w:rsidP="00B246F2">
      <w:pPr>
        <w:pStyle w:val="Picture"/>
      </w:pPr>
      <w:r>
        <w:rPr>
          <w:noProof/>
          <w:lang w:eastAsia="en-AU"/>
        </w:rPr>
        <w:drawing>
          <wp:inline distT="0" distB="0" distL="0" distR="0" wp14:anchorId="1B5D9586" wp14:editId="0AD931C7">
            <wp:extent cx="5949189" cy="36823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5285" cy="3772741"/>
                    </a:xfrm>
                    <a:prstGeom prst="rect">
                      <a:avLst/>
                    </a:prstGeom>
                    <a:noFill/>
                    <a:ln>
                      <a:noFill/>
                    </a:ln>
                  </pic:spPr>
                </pic:pic>
              </a:graphicData>
            </a:graphic>
          </wp:inline>
        </w:drawing>
      </w:r>
    </w:p>
    <w:p w14:paraId="35FB0225" w14:textId="77777777" w:rsidR="00E96AB7" w:rsidRDefault="00E96AB7">
      <w:pPr>
        <w:rPr>
          <w:i/>
          <w:spacing w:val="-5"/>
          <w:sz w:val="22"/>
        </w:rPr>
      </w:pPr>
      <w:r>
        <w:br w:type="page"/>
      </w:r>
    </w:p>
    <w:p w14:paraId="60A26B8B" w14:textId="3A055572" w:rsidR="008366BC" w:rsidRDefault="00C34ABB" w:rsidP="003C0AAF">
      <w:pPr>
        <w:pStyle w:val="Caption"/>
      </w:pPr>
      <w:r>
        <w:lastRenderedPageBreak/>
        <w:t xml:space="preserve">Photo </w:t>
      </w:r>
      <w:r w:rsidR="007234F0">
        <w:t>23</w:t>
      </w:r>
      <w:r w:rsidR="00323DA4">
        <w:t xml:space="preserve">. </w:t>
      </w:r>
      <w:r>
        <w:t>Avro Lancastrian</w:t>
      </w:r>
      <w:r w:rsidR="000A5CB8">
        <w:fldChar w:fldCharType="begin"/>
      </w:r>
      <w:r w:rsidR="000A5CB8">
        <w:instrText xml:space="preserve"> XE "</w:instrText>
      </w:r>
      <w:r w:rsidR="000A5CB8" w:rsidRPr="0084043F">
        <w:instrText>Avro Lancastrian</w:instrText>
      </w:r>
      <w:r w:rsidR="000A5CB8">
        <w:instrText xml:space="preserve">" </w:instrText>
      </w:r>
      <w:r w:rsidR="000A5CB8">
        <w:fldChar w:fldCharType="end"/>
      </w:r>
      <w:r>
        <w:t xml:space="preserve"> of Flight Refuelling Limited</w:t>
      </w:r>
      <w:r w:rsidR="00C312E0">
        <w:fldChar w:fldCharType="begin"/>
      </w:r>
      <w:r w:rsidR="00C312E0">
        <w:instrText xml:space="preserve"> XE "</w:instrText>
      </w:r>
      <w:r w:rsidR="00C312E0" w:rsidRPr="002C4FF7">
        <w:instrText>Flight Refuelling Limited</w:instrText>
      </w:r>
      <w:r w:rsidR="00C312E0">
        <w:instrText xml:space="preserve">" </w:instrText>
      </w:r>
      <w:r w:rsidR="00C312E0">
        <w:fldChar w:fldCharType="end"/>
      </w:r>
      <w:r>
        <w:t xml:space="preserve"> 1948-49 with Shell </w:t>
      </w:r>
      <w:r w:rsidR="00F24C7D">
        <w:t>Aviation Services</w:t>
      </w:r>
      <w:r w:rsidR="00C312E0">
        <w:fldChar w:fldCharType="begin"/>
      </w:r>
      <w:r w:rsidR="00C312E0">
        <w:instrText xml:space="preserve"> XE "</w:instrText>
      </w:r>
      <w:r w:rsidR="00C312E0" w:rsidRPr="00116A58">
        <w:instrText>Shell Aviation Services</w:instrText>
      </w:r>
      <w:r w:rsidR="00C312E0">
        <w:instrText xml:space="preserve">" </w:instrText>
      </w:r>
      <w:r w:rsidR="00C312E0">
        <w:fldChar w:fldCharType="end"/>
      </w:r>
      <w:r w:rsidR="00F24C7D">
        <w:t xml:space="preserve"> </w:t>
      </w:r>
      <w:r>
        <w:t>and British Army of Occupation tanker</w:t>
      </w:r>
      <w:r w:rsidR="004860DB">
        <w:t>.</w:t>
      </w:r>
    </w:p>
    <w:p w14:paraId="52048F35" w14:textId="77777777" w:rsidR="00C34ABB" w:rsidRDefault="00AF7150" w:rsidP="00B246F2">
      <w:pPr>
        <w:pStyle w:val="Picture"/>
      </w:pPr>
      <w:r>
        <w:rPr>
          <w:noProof/>
          <w:lang w:eastAsia="en-AU"/>
        </w:rPr>
        <w:drawing>
          <wp:inline distT="0" distB="0" distL="0" distR="0" wp14:anchorId="158A8E26" wp14:editId="35AA8DC0">
            <wp:extent cx="5807675" cy="3507776"/>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5131" cy="3536439"/>
                    </a:xfrm>
                    <a:prstGeom prst="rect">
                      <a:avLst/>
                    </a:prstGeom>
                    <a:noFill/>
                    <a:ln>
                      <a:noFill/>
                    </a:ln>
                  </pic:spPr>
                </pic:pic>
              </a:graphicData>
            </a:graphic>
          </wp:inline>
        </w:drawing>
      </w:r>
    </w:p>
    <w:p w14:paraId="13F6CAAF" w14:textId="77777777" w:rsidR="00FB013B" w:rsidRDefault="00FB013B" w:rsidP="00FB013B">
      <w:pPr>
        <w:pStyle w:val="Heading7"/>
        <w:framePr w:wrap="around" w:x="1408" w:y="199"/>
      </w:pPr>
      <w:r>
        <w:t>Fuel Supplies – Berlin Airlift</w:t>
      </w:r>
      <w:r w:rsidR="00BA04AE">
        <w:fldChar w:fldCharType="begin"/>
      </w:r>
      <w:r w:rsidR="00BA04AE">
        <w:instrText xml:space="preserve"> XE "</w:instrText>
      </w:r>
      <w:r w:rsidR="00BA04AE" w:rsidRPr="005C6777">
        <w:instrText>Berlin Airlift</w:instrText>
      </w:r>
      <w:r w:rsidR="00BA04AE">
        <w:instrText xml:space="preserve">" </w:instrText>
      </w:r>
      <w:r w:rsidR="00BA04AE">
        <w:fldChar w:fldCharType="end"/>
      </w:r>
      <w:r>
        <w:rPr>
          <w:rStyle w:val="EndnoteReference"/>
        </w:rPr>
        <w:endnoteReference w:id="7"/>
      </w:r>
    </w:p>
    <w:p w14:paraId="7DCA5AA9" w14:textId="7DFFB1D8" w:rsidR="00464047" w:rsidRDefault="00464047" w:rsidP="00B246F2">
      <w:pPr>
        <w:pStyle w:val="BodyText"/>
      </w:pPr>
      <w:r>
        <w:t>To maintain the supply of food and coal to the besieged Berlin required significant amounts of aviation gasoline</w:t>
      </w:r>
      <w:r w:rsidR="00C312E0">
        <w:fldChar w:fldCharType="begin"/>
      </w:r>
      <w:r w:rsidR="00C312E0">
        <w:instrText xml:space="preserve"> XE "</w:instrText>
      </w:r>
      <w:r w:rsidR="00C312E0" w:rsidRPr="008244E5">
        <w:instrText>aviation gasoline</w:instrText>
      </w:r>
      <w:r w:rsidR="00C312E0">
        <w:instrText xml:space="preserve">" </w:instrText>
      </w:r>
      <w:r w:rsidR="00C312E0">
        <w:fldChar w:fldCharType="end"/>
      </w:r>
      <w:r>
        <w:t>. The estimates by the British</w:t>
      </w:r>
      <w:r w:rsidR="00E6701D">
        <w:fldChar w:fldCharType="begin"/>
      </w:r>
      <w:r w:rsidR="00E6701D">
        <w:instrText xml:space="preserve"> XE "</w:instrText>
      </w:r>
      <w:r w:rsidR="00E6701D" w:rsidRPr="00876F68">
        <w:instrText>British</w:instrText>
      </w:r>
      <w:r w:rsidR="00E6701D">
        <w:instrText xml:space="preserve">" </w:instrText>
      </w:r>
      <w:r w:rsidR="00E6701D">
        <w:fldChar w:fldCharType="end"/>
      </w:r>
      <w:r>
        <w:t xml:space="preserve"> were that consumption of 9,000 tons/month rising to 17,000 tons/month with 5,000 tons from Abadan</w:t>
      </w:r>
      <w:r w:rsidR="00E6701D">
        <w:fldChar w:fldCharType="begin"/>
      </w:r>
      <w:r w:rsidR="00E6701D">
        <w:instrText xml:space="preserve"> XE "</w:instrText>
      </w:r>
      <w:r w:rsidR="00E6701D" w:rsidRPr="00174D04">
        <w:instrText>Abadan</w:instrText>
      </w:r>
      <w:r w:rsidR="00E6701D">
        <w:instrText xml:space="preserve">" </w:instrText>
      </w:r>
      <w:r w:rsidR="00E6701D">
        <w:fldChar w:fldCharType="end"/>
      </w:r>
      <w:r>
        <w:t xml:space="preserve"> was required. In 1949 the plant at Billingham</w:t>
      </w:r>
      <w:r w:rsidR="00C312E0">
        <w:fldChar w:fldCharType="begin"/>
      </w:r>
      <w:r w:rsidR="00C312E0">
        <w:instrText xml:space="preserve"> XE "</w:instrText>
      </w:r>
      <w:r w:rsidR="00C312E0" w:rsidRPr="00887D31">
        <w:instrText>Billingham</w:instrText>
      </w:r>
      <w:r w:rsidR="00C312E0">
        <w:instrText xml:space="preserve">" </w:instrText>
      </w:r>
      <w:r w:rsidR="00C312E0">
        <w:fldChar w:fldCharType="end"/>
      </w:r>
      <w:r>
        <w:t xml:space="preserve"> was to provide 25,000 tons/year </w:t>
      </w:r>
      <w:r w:rsidR="00323DA4">
        <w:t>a</w:t>
      </w:r>
      <w:r>
        <w:t xml:space="preserve">viation </w:t>
      </w:r>
      <w:r w:rsidR="00323DA4">
        <w:t>s</w:t>
      </w:r>
      <w:r>
        <w:t>pirit</w:t>
      </w:r>
      <w:r w:rsidR="00C312E0">
        <w:fldChar w:fldCharType="begin"/>
      </w:r>
      <w:r w:rsidR="00C312E0">
        <w:instrText xml:space="preserve"> XE "</w:instrText>
      </w:r>
      <w:r w:rsidR="00C312E0" w:rsidRPr="00D50D87">
        <w:instrText>Aviation Spirit</w:instrText>
      </w:r>
      <w:r w:rsidR="00C312E0">
        <w:instrText xml:space="preserve">" </w:instrText>
      </w:r>
      <w:r w:rsidR="00C312E0">
        <w:fldChar w:fldCharType="end"/>
      </w:r>
      <w:r>
        <w:t xml:space="preserve"> components and this was limited by the use of </w:t>
      </w:r>
      <w:r w:rsidR="00323DA4">
        <w:t>b</w:t>
      </w:r>
      <w:r>
        <w:t>utane</w:t>
      </w:r>
      <w:r w:rsidR="00C312E0">
        <w:fldChar w:fldCharType="begin"/>
      </w:r>
      <w:r w:rsidR="00C312E0">
        <w:instrText xml:space="preserve"> XE "</w:instrText>
      </w:r>
      <w:r w:rsidR="00C312E0" w:rsidRPr="001F3F43">
        <w:instrText>Butane</w:instrText>
      </w:r>
      <w:r w:rsidR="00C312E0">
        <w:instrText xml:space="preserve">" </w:instrText>
      </w:r>
      <w:r w:rsidR="00C312E0">
        <w:fldChar w:fldCharType="end"/>
      </w:r>
      <w:r>
        <w:t xml:space="preserve"> for the manufacture of other chemicals. In late 1948, in order to increase aviation gasoline supplies it was proposed to use Toluene</w:t>
      </w:r>
      <w:r w:rsidR="00C312E0">
        <w:fldChar w:fldCharType="begin"/>
      </w:r>
      <w:r w:rsidR="00C312E0">
        <w:instrText xml:space="preserve"> XE "</w:instrText>
      </w:r>
      <w:r w:rsidR="00C312E0" w:rsidRPr="00745819">
        <w:instrText>Toluene</w:instrText>
      </w:r>
      <w:r w:rsidR="00C312E0">
        <w:instrText xml:space="preserve">" </w:instrText>
      </w:r>
      <w:r w:rsidR="00C312E0">
        <w:fldChar w:fldCharType="end"/>
      </w:r>
      <w:r>
        <w:t xml:space="preserve"> and Benzole</w:t>
      </w:r>
      <w:r w:rsidR="00C312E0">
        <w:fldChar w:fldCharType="begin"/>
      </w:r>
      <w:r w:rsidR="00C312E0">
        <w:instrText xml:space="preserve"> XE "</w:instrText>
      </w:r>
      <w:r w:rsidR="00C312E0" w:rsidRPr="007E1B78">
        <w:instrText>Benzole</w:instrText>
      </w:r>
      <w:r w:rsidR="00C312E0">
        <w:instrText xml:space="preserve">" </w:instrText>
      </w:r>
      <w:r w:rsidR="00C312E0">
        <w:fldChar w:fldCharType="end"/>
      </w:r>
      <w:r>
        <w:t xml:space="preserve"> for the </w:t>
      </w:r>
      <w:r w:rsidR="00E6701D">
        <w:t>a</w:t>
      </w:r>
      <w:r>
        <w:t>vgas</w:t>
      </w:r>
      <w:r w:rsidR="00E6701D">
        <w:fldChar w:fldCharType="begin"/>
      </w:r>
      <w:r w:rsidR="00E6701D">
        <w:instrText xml:space="preserve"> XE "</w:instrText>
      </w:r>
      <w:r w:rsidR="00E6701D" w:rsidRPr="001D69BA">
        <w:instrText>avgas</w:instrText>
      </w:r>
      <w:r w:rsidR="00E6701D">
        <w:instrText xml:space="preserve">" </w:instrText>
      </w:r>
      <w:r w:rsidR="00E6701D">
        <w:fldChar w:fldCharType="end"/>
      </w:r>
      <w:r>
        <w:t xml:space="preserve"> product. The quality and quantity of these blendstocks</w:t>
      </w:r>
      <w:r w:rsidR="00E6701D">
        <w:fldChar w:fldCharType="begin"/>
      </w:r>
      <w:r w:rsidR="00E6701D">
        <w:instrText xml:space="preserve"> XE "</w:instrText>
      </w:r>
      <w:r w:rsidR="00E6701D" w:rsidRPr="00667E51">
        <w:instrText>blendstocks</w:instrText>
      </w:r>
      <w:r w:rsidR="00E6701D">
        <w:instrText xml:space="preserve">" </w:instrText>
      </w:r>
      <w:r w:rsidR="00E6701D">
        <w:fldChar w:fldCharType="end"/>
      </w:r>
      <w:r>
        <w:t xml:space="preserve"> was as follows: </w:t>
      </w:r>
    </w:p>
    <w:p w14:paraId="57050359" w14:textId="77777777" w:rsidR="00464047" w:rsidRDefault="00464047" w:rsidP="00B246F2">
      <w:pPr>
        <w:pStyle w:val="BodyText"/>
      </w:pPr>
      <w:r>
        <w:t>750 tons Nitration grade Toluene</w:t>
      </w:r>
      <w:r w:rsidR="00D03EC6">
        <w:fldChar w:fldCharType="begin"/>
      </w:r>
      <w:r w:rsidR="00D03EC6">
        <w:instrText xml:space="preserve"> XE "</w:instrText>
      </w:r>
      <w:r w:rsidR="00D03EC6" w:rsidRPr="008D6165">
        <w:instrText>Nitration grade Toluene</w:instrText>
      </w:r>
      <w:r w:rsidR="00D03EC6">
        <w:instrText xml:space="preserve">" </w:instrText>
      </w:r>
      <w:r w:rsidR="00D03EC6">
        <w:fldChar w:fldCharType="end"/>
      </w:r>
    </w:p>
    <w:p w14:paraId="765E5435" w14:textId="77777777" w:rsidR="00464047" w:rsidRDefault="00464047" w:rsidP="00B246F2">
      <w:pPr>
        <w:pStyle w:val="BodyText"/>
      </w:pPr>
      <w:r>
        <w:t>Pure Benzole</w:t>
      </w:r>
      <w:r w:rsidR="00C312E0">
        <w:fldChar w:fldCharType="begin"/>
      </w:r>
      <w:r w:rsidR="00C312E0">
        <w:instrText xml:space="preserve"> XE "</w:instrText>
      </w:r>
      <w:r w:rsidR="00C312E0" w:rsidRPr="007E1B78">
        <w:instrText>Benzole</w:instrText>
      </w:r>
      <w:r w:rsidR="00C312E0">
        <w:instrText xml:space="preserve">" </w:instrText>
      </w:r>
      <w:r w:rsidR="00C312E0">
        <w:fldChar w:fldCharType="end"/>
      </w:r>
      <w:r>
        <w:t xml:space="preserve"> &lt;0.2% Sulphur</w:t>
      </w:r>
      <w:r w:rsidR="001F3A0E">
        <w:fldChar w:fldCharType="begin"/>
      </w:r>
      <w:r w:rsidR="001F3A0E">
        <w:instrText xml:space="preserve"> XE "</w:instrText>
      </w:r>
      <w:r w:rsidR="001F3A0E" w:rsidRPr="00087F0A">
        <w:instrText>Sulphur</w:instrText>
      </w:r>
      <w:r w:rsidR="001F3A0E">
        <w:instrText xml:space="preserve">" </w:instrText>
      </w:r>
      <w:r w:rsidR="001F3A0E">
        <w:fldChar w:fldCharType="end"/>
      </w:r>
      <w:r>
        <w:t xml:space="preserve"> content including “½ Degree” Benzole at 800 tons/month and some Pure Benzole of </w:t>
      </w:r>
      <w:r w:rsidR="009F3744">
        <w:t>approx.</w:t>
      </w:r>
      <w:r>
        <w:t xml:space="preserve"> 0.2% Sulphur. (There were concerns regarding the Benzole for it was found that high Sulphur of Benzole produced white precipitates with TEL</w:t>
      </w:r>
      <w:r w:rsidR="001F3A0E">
        <w:fldChar w:fldCharType="begin"/>
      </w:r>
      <w:r w:rsidR="001F3A0E">
        <w:instrText xml:space="preserve"> XE "</w:instrText>
      </w:r>
      <w:r w:rsidR="001F3A0E" w:rsidRPr="00374954">
        <w:instrText>TEL</w:instrText>
      </w:r>
      <w:r w:rsidR="001F3A0E">
        <w:instrText xml:space="preserve">" </w:instrText>
      </w:r>
      <w:r w:rsidR="001F3A0E">
        <w:fldChar w:fldCharType="end"/>
      </w:r>
      <w:r>
        <w:t>)</w:t>
      </w:r>
      <w:r w:rsidR="00534EEF">
        <w:t>.</w:t>
      </w:r>
    </w:p>
    <w:p w14:paraId="1BD15E28" w14:textId="77777777" w:rsidR="00464047" w:rsidRDefault="00464047" w:rsidP="00B246F2">
      <w:pPr>
        <w:pStyle w:val="BodyText"/>
      </w:pPr>
      <w:r>
        <w:t>It was pointed out in Aug 1948 that Abadan (Refinery)</w:t>
      </w:r>
      <w:r w:rsidR="001F3A0E">
        <w:fldChar w:fldCharType="begin"/>
      </w:r>
      <w:r w:rsidR="001F3A0E">
        <w:instrText xml:space="preserve"> XE "</w:instrText>
      </w:r>
      <w:r w:rsidR="001F3A0E" w:rsidRPr="00063D67">
        <w:instrText>Abadan (Refinery)</w:instrText>
      </w:r>
      <w:r w:rsidR="001F3A0E">
        <w:instrText xml:space="preserve">" </w:instrText>
      </w:r>
      <w:r w:rsidR="001F3A0E">
        <w:fldChar w:fldCharType="end"/>
      </w:r>
      <w:r>
        <w:t xml:space="preserve"> could not provide components suitable for blending with Toluol</w:t>
      </w:r>
      <w:r w:rsidR="001F3A0E">
        <w:fldChar w:fldCharType="begin"/>
      </w:r>
      <w:r w:rsidR="001F3A0E">
        <w:instrText xml:space="preserve"> XE "</w:instrText>
      </w:r>
      <w:r w:rsidR="001F3A0E" w:rsidRPr="004D149E">
        <w:instrText>Toluol</w:instrText>
      </w:r>
      <w:r w:rsidR="001F3A0E">
        <w:instrText xml:space="preserve">" </w:instrText>
      </w:r>
      <w:r w:rsidR="001F3A0E">
        <w:fldChar w:fldCharType="end"/>
      </w:r>
      <w:r>
        <w:t xml:space="preserve"> or Benzole. Thus</w:t>
      </w:r>
      <w:r w:rsidR="000C246B">
        <w:t>,</w:t>
      </w:r>
      <w:r>
        <w:t xml:space="preserve"> the proposal did not eventuate. </w:t>
      </w:r>
      <w:r w:rsidR="00CE5AAB">
        <w:t>However,</w:t>
      </w:r>
      <w:r>
        <w:t xml:space="preserve"> it was possible to undertake Toluol blending with Billingham</w:t>
      </w:r>
      <w:r w:rsidR="00C312E0">
        <w:fldChar w:fldCharType="begin"/>
      </w:r>
      <w:r w:rsidR="00C312E0">
        <w:instrText xml:space="preserve"> XE "</w:instrText>
      </w:r>
      <w:r w:rsidR="00C312E0" w:rsidRPr="00887D31">
        <w:instrText>Billingham</w:instrText>
      </w:r>
      <w:r w:rsidR="00C312E0">
        <w:instrText xml:space="preserve">" </w:instrText>
      </w:r>
      <w:r w:rsidR="00C312E0">
        <w:fldChar w:fldCharType="end"/>
      </w:r>
      <w:r>
        <w:t xml:space="preserve"> Avgas, and in Nov 1948, Toluol blending at Shell Stanlow Refiner</w:t>
      </w:r>
      <w:r w:rsidR="001F3A0E">
        <w:fldChar w:fldCharType="begin"/>
      </w:r>
      <w:r w:rsidR="001F3A0E">
        <w:instrText xml:space="preserve"> XE "</w:instrText>
      </w:r>
      <w:r w:rsidR="001F3A0E" w:rsidRPr="008066A0">
        <w:instrText>Shell Stanlow Refiner</w:instrText>
      </w:r>
      <w:r w:rsidR="001F3A0E">
        <w:instrText xml:space="preserve">" </w:instrText>
      </w:r>
      <w:r w:rsidR="001F3A0E">
        <w:fldChar w:fldCharType="end"/>
      </w:r>
      <w:r>
        <w:t>y with imported aviation spirit base stock</w:t>
      </w:r>
      <w:r w:rsidR="001F3A0E">
        <w:fldChar w:fldCharType="begin"/>
      </w:r>
      <w:r w:rsidR="001F3A0E">
        <w:instrText xml:space="preserve"> XE "</w:instrText>
      </w:r>
      <w:r w:rsidR="001F3A0E" w:rsidRPr="00374947">
        <w:instrText>aviation spirit base stock</w:instrText>
      </w:r>
      <w:r w:rsidR="001F3A0E">
        <w:instrText xml:space="preserve">" </w:instrText>
      </w:r>
      <w:r w:rsidR="001F3A0E">
        <w:fldChar w:fldCharType="end"/>
      </w:r>
      <w:r>
        <w:t>.</w:t>
      </w:r>
    </w:p>
    <w:p w14:paraId="4A15E365" w14:textId="77777777" w:rsidR="00464047" w:rsidRDefault="00F372E5" w:rsidP="00534EEF">
      <w:pPr>
        <w:pStyle w:val="Heading1"/>
      </w:pPr>
      <w:bookmarkStart w:id="5" w:name="_Toc23001700"/>
      <w:r>
        <w:t>Epilogue</w:t>
      </w:r>
      <w:r w:rsidR="003F4125">
        <w:t xml:space="preserve"> – Berlin Air Lift</w:t>
      </w:r>
      <w:bookmarkEnd w:id="5"/>
    </w:p>
    <w:p w14:paraId="44C182BE" w14:textId="6A84C39B" w:rsidR="00F372E5" w:rsidRDefault="00F372E5" w:rsidP="00B246F2">
      <w:pPr>
        <w:pStyle w:val="BodyText"/>
      </w:pPr>
      <w:r>
        <w:t>Perhaps the best epilogue for the Berlin Air Lift</w:t>
      </w:r>
      <w:r w:rsidR="001F3A0E">
        <w:fldChar w:fldCharType="begin"/>
      </w:r>
      <w:r w:rsidR="001F3A0E">
        <w:instrText xml:space="preserve"> XE "</w:instrText>
      </w:r>
      <w:r w:rsidR="001F3A0E" w:rsidRPr="00F7103A">
        <w:instrText>Berlin Air Lift</w:instrText>
      </w:r>
      <w:r w:rsidR="001F3A0E">
        <w:instrText xml:space="preserve">" </w:instrText>
      </w:r>
      <w:r w:rsidR="001F3A0E">
        <w:fldChar w:fldCharType="end"/>
      </w:r>
      <w:r>
        <w:t xml:space="preserve"> was expressed on the last </w:t>
      </w:r>
      <w:r w:rsidR="0058370D">
        <w:t>RAF</w:t>
      </w:r>
      <w:r>
        <w:t xml:space="preserve"> Douglas Dakota</w:t>
      </w:r>
      <w:r w:rsidR="007A1F68">
        <w:fldChar w:fldCharType="begin"/>
      </w:r>
      <w:r w:rsidR="007A1F68">
        <w:instrText xml:space="preserve"> XE "</w:instrText>
      </w:r>
      <w:r w:rsidR="007A1F68" w:rsidRPr="00CB4226">
        <w:instrText>Douglas Dakota</w:instrText>
      </w:r>
      <w:r w:rsidR="007A1F68">
        <w:instrText xml:space="preserve">" </w:instrText>
      </w:r>
      <w:r w:rsidR="007A1F68">
        <w:fldChar w:fldCharType="end"/>
      </w:r>
      <w:r>
        <w:t xml:space="preserve"> KN652 which bore the following inscription;</w:t>
      </w:r>
    </w:p>
    <w:p w14:paraId="4EC17FD3" w14:textId="77777777" w:rsidR="00F372E5" w:rsidRDefault="00F372E5" w:rsidP="00B246F2">
      <w:pPr>
        <w:pStyle w:val="BodyText"/>
      </w:pPr>
      <w:r>
        <w:t>“Positively the last load for Lübeck</w:t>
      </w:r>
      <w:r w:rsidR="007A1F68">
        <w:fldChar w:fldCharType="begin"/>
      </w:r>
      <w:r w:rsidR="007A1F68">
        <w:instrText xml:space="preserve"> XE "</w:instrText>
      </w:r>
      <w:r w:rsidR="007A1F68" w:rsidRPr="00BF3698">
        <w:instrText>Lübeck</w:instrText>
      </w:r>
      <w:r w:rsidR="007A1F68">
        <w:instrText xml:space="preserve">" </w:instrText>
      </w:r>
      <w:r w:rsidR="007A1F68">
        <w:fldChar w:fldCharType="end"/>
      </w:r>
      <w:r>
        <w:t xml:space="preserve"> – 73,705 tons. Psalm 21, Verse 11 ‘For they intended evil against thee. They imagined a mischievous device which they were not able to perform.</w:t>
      </w:r>
      <w:r w:rsidR="00444C11">
        <w:t>”</w:t>
      </w:r>
    </w:p>
    <w:p w14:paraId="7051A275" w14:textId="77777777" w:rsidR="00464047" w:rsidRDefault="003F4125" w:rsidP="00534EEF">
      <w:pPr>
        <w:pStyle w:val="Heading1"/>
      </w:pPr>
      <w:bookmarkStart w:id="6" w:name="_Toc23001701"/>
      <w:r>
        <w:lastRenderedPageBreak/>
        <w:t xml:space="preserve">Other </w:t>
      </w:r>
      <w:r w:rsidR="0017752D">
        <w:t>Battles</w:t>
      </w:r>
      <w:bookmarkEnd w:id="6"/>
    </w:p>
    <w:p w14:paraId="06D2566C" w14:textId="77777777" w:rsidR="00742E83" w:rsidRDefault="00A22B80" w:rsidP="00B246F2">
      <w:pPr>
        <w:pStyle w:val="BodyText"/>
      </w:pPr>
      <w:r>
        <w:t xml:space="preserve">While the </w:t>
      </w:r>
      <w:r w:rsidR="00DA7E50">
        <w:t>World W</w:t>
      </w:r>
      <w:r>
        <w:t>ar was over</w:t>
      </w:r>
      <w:r w:rsidR="000C55E7">
        <w:t>,</w:t>
      </w:r>
      <w:r>
        <w:t xml:space="preserve"> there were still areas of the European</w:t>
      </w:r>
      <w:r w:rsidR="00E6701D">
        <w:fldChar w:fldCharType="begin"/>
      </w:r>
      <w:r w:rsidR="00E6701D">
        <w:instrText xml:space="preserve"> XE "</w:instrText>
      </w:r>
      <w:r w:rsidR="00E6701D" w:rsidRPr="00EB3596">
        <w:instrText>European</w:instrText>
      </w:r>
      <w:r w:rsidR="00E6701D">
        <w:instrText xml:space="preserve">" </w:instrText>
      </w:r>
      <w:r w:rsidR="00E6701D">
        <w:fldChar w:fldCharType="end"/>
      </w:r>
      <w:r>
        <w:t xml:space="preserve"> </w:t>
      </w:r>
      <w:r w:rsidR="00742E83">
        <w:t xml:space="preserve">colonial </w:t>
      </w:r>
      <w:r>
        <w:t>empires</w:t>
      </w:r>
      <w:r w:rsidR="00E6701D">
        <w:fldChar w:fldCharType="begin"/>
      </w:r>
      <w:r w:rsidR="00E6701D">
        <w:instrText xml:space="preserve"> XE "</w:instrText>
      </w:r>
      <w:r w:rsidR="00E6701D" w:rsidRPr="00410555">
        <w:instrText>colonial empires</w:instrText>
      </w:r>
      <w:r w:rsidR="00E6701D">
        <w:instrText xml:space="preserve">" </w:instrText>
      </w:r>
      <w:r w:rsidR="00E6701D">
        <w:fldChar w:fldCharType="end"/>
      </w:r>
      <w:r>
        <w:t xml:space="preserve"> to defend</w:t>
      </w:r>
      <w:r w:rsidR="00DA7E50">
        <w:t>,</w:t>
      </w:r>
      <w:r w:rsidR="00742E83">
        <w:t xml:space="preserve"> or at least </w:t>
      </w:r>
      <w:r w:rsidR="009F3744">
        <w:t>re-establish</w:t>
      </w:r>
      <w:r w:rsidR="00742E83">
        <w:t xml:space="preserve"> their colonial administration in areas where fledgling nationalism was taking root</w:t>
      </w:r>
      <w:r>
        <w:t xml:space="preserve">. </w:t>
      </w:r>
    </w:p>
    <w:p w14:paraId="4E4A20B6" w14:textId="77777777" w:rsidR="00057FCC" w:rsidRDefault="00057FCC" w:rsidP="00057FCC">
      <w:pPr>
        <w:pStyle w:val="Heading7"/>
        <w:framePr w:wrap="around"/>
      </w:pPr>
      <w:r>
        <w:t>Netherlands</w:t>
      </w:r>
    </w:p>
    <w:p w14:paraId="0CD5B7CB" w14:textId="77777777" w:rsidR="0017752D" w:rsidRDefault="00742E83" w:rsidP="00B246F2">
      <w:pPr>
        <w:pStyle w:val="BodyText"/>
      </w:pPr>
      <w:r>
        <w:t>The Dutch wished to regain the colonies lost to the Japanese</w:t>
      </w:r>
      <w:r w:rsidR="001F3A0E">
        <w:fldChar w:fldCharType="begin"/>
      </w:r>
      <w:r w:rsidR="001F3A0E">
        <w:instrText xml:space="preserve"> XE "</w:instrText>
      </w:r>
      <w:r w:rsidR="001F3A0E" w:rsidRPr="00F913B8">
        <w:instrText>Japanese</w:instrText>
      </w:r>
      <w:r w:rsidR="001F3A0E">
        <w:instrText xml:space="preserve">" </w:instrText>
      </w:r>
      <w:r w:rsidR="001F3A0E">
        <w:fldChar w:fldCharType="end"/>
      </w:r>
      <w:r>
        <w:t xml:space="preserve"> in the rich Dutch East Indies</w:t>
      </w:r>
      <w:r w:rsidR="001F3A0E">
        <w:fldChar w:fldCharType="begin"/>
      </w:r>
      <w:r w:rsidR="001F3A0E">
        <w:instrText xml:space="preserve"> XE "</w:instrText>
      </w:r>
      <w:r w:rsidR="001F3A0E" w:rsidRPr="00365CA8">
        <w:instrText>Dutch East Indies</w:instrText>
      </w:r>
      <w:r w:rsidR="001F3A0E">
        <w:instrText xml:space="preserve">" </w:instrText>
      </w:r>
      <w:r w:rsidR="001F3A0E">
        <w:fldChar w:fldCharType="end"/>
      </w:r>
      <w:r>
        <w:t>, however the people of this area were seeking their own future free of colonial rule.</w:t>
      </w:r>
      <w:r w:rsidR="00A22B80">
        <w:t xml:space="preserve"> </w:t>
      </w:r>
      <w:r w:rsidR="008423C5">
        <w:t>This would become Indonesia.</w:t>
      </w:r>
    </w:p>
    <w:p w14:paraId="7DF899C5" w14:textId="77777777" w:rsidR="00057FCC" w:rsidRDefault="00057FCC" w:rsidP="00057FCC">
      <w:pPr>
        <w:pStyle w:val="Heading7"/>
        <w:framePr w:wrap="around"/>
      </w:pPr>
      <w:r>
        <w:t>France</w:t>
      </w:r>
    </w:p>
    <w:p w14:paraId="45300F28" w14:textId="1DE76726" w:rsidR="008C2456" w:rsidRDefault="008C2456" w:rsidP="00B246F2">
      <w:pPr>
        <w:pStyle w:val="BodyText"/>
      </w:pPr>
      <w:r>
        <w:t xml:space="preserve">The French returned to </w:t>
      </w:r>
      <w:r w:rsidR="00057FCC">
        <w:t xml:space="preserve">their colonies in </w:t>
      </w:r>
      <w:r>
        <w:t>Indo-China</w:t>
      </w:r>
      <w:r w:rsidR="001F3A0E">
        <w:fldChar w:fldCharType="begin"/>
      </w:r>
      <w:r w:rsidR="001F3A0E">
        <w:instrText xml:space="preserve"> XE "</w:instrText>
      </w:r>
      <w:r w:rsidR="001F3A0E" w:rsidRPr="00330884">
        <w:instrText>Indo-China</w:instrText>
      </w:r>
      <w:r w:rsidR="001F3A0E">
        <w:instrText xml:space="preserve">" </w:instrText>
      </w:r>
      <w:r w:rsidR="001F3A0E">
        <w:fldChar w:fldCharType="end"/>
      </w:r>
      <w:r>
        <w:t xml:space="preserve">, and would </w:t>
      </w:r>
      <w:r w:rsidR="00057FCC">
        <w:t>fight a guerrilla war against H</w:t>
      </w:r>
      <w:r w:rsidR="00323DA4">
        <w:t>o</w:t>
      </w:r>
      <w:r w:rsidR="00057FCC">
        <w:t xml:space="preserve"> Ch</w:t>
      </w:r>
      <w:r w:rsidR="00323DA4">
        <w:t>i-M</w:t>
      </w:r>
      <w:r w:rsidR="00D54904">
        <w:t>i</w:t>
      </w:r>
      <w:r w:rsidR="00057FCC">
        <w:t>n</w:t>
      </w:r>
      <w:r w:rsidR="00323DA4">
        <w:t>h</w:t>
      </w:r>
      <w:r w:rsidR="00057FCC">
        <w:t xml:space="preserve"> and the Viet Cong and </w:t>
      </w:r>
      <w:r>
        <w:t>end up losing these colonies which would become Vietnam</w:t>
      </w:r>
      <w:r w:rsidR="00E6701D">
        <w:fldChar w:fldCharType="begin"/>
      </w:r>
      <w:r w:rsidR="00E6701D">
        <w:instrText xml:space="preserve"> XE "</w:instrText>
      </w:r>
      <w:r w:rsidR="00E6701D" w:rsidRPr="00CB2C15">
        <w:instrText>Vietnam</w:instrText>
      </w:r>
      <w:r w:rsidR="00E6701D">
        <w:instrText xml:space="preserve">" </w:instrText>
      </w:r>
      <w:r w:rsidR="00E6701D">
        <w:fldChar w:fldCharType="end"/>
      </w:r>
      <w:r>
        <w:t>.</w:t>
      </w:r>
    </w:p>
    <w:p w14:paraId="5FC23D48" w14:textId="77777777" w:rsidR="00057FCC" w:rsidRDefault="00057FCC" w:rsidP="00057FCC">
      <w:pPr>
        <w:pStyle w:val="Heading7"/>
        <w:framePr w:wrap="around"/>
      </w:pPr>
      <w:r>
        <w:t>United Nations Occupation Forces</w:t>
      </w:r>
    </w:p>
    <w:p w14:paraId="39B5E57F" w14:textId="77777777" w:rsidR="00057FCC" w:rsidRDefault="00057FCC" w:rsidP="00B246F2">
      <w:pPr>
        <w:pStyle w:val="BodyText"/>
      </w:pPr>
      <w:r w:rsidRPr="00057FCC">
        <w:t>The Allied occupation of Japan at the end of World War II was led by General Douglas MacArthur, the Supreme Commander of the Allied Powers, with support from the British Commonwealth. Unlike in the occupation of Germany, the Soviet Union was allowed little to no influence over Japan.</w:t>
      </w:r>
      <w:r w:rsidR="00E6701D">
        <w:fldChar w:fldCharType="begin"/>
      </w:r>
      <w:r w:rsidR="00E6701D">
        <w:instrText xml:space="preserve"> XE "</w:instrText>
      </w:r>
      <w:r w:rsidR="00E6701D" w:rsidRPr="004A5DF9">
        <w:instrText>Occupation Forces</w:instrText>
      </w:r>
      <w:r w:rsidR="00E6701D">
        <w:instrText xml:space="preserve">" </w:instrText>
      </w:r>
      <w:r w:rsidR="00E6701D">
        <w:fldChar w:fldCharType="end"/>
      </w:r>
      <w:r w:rsidR="00E77C16">
        <w:fldChar w:fldCharType="begin"/>
      </w:r>
      <w:r w:rsidR="00E77C16">
        <w:instrText xml:space="preserve"> XE "</w:instrText>
      </w:r>
      <w:r w:rsidR="00E77C16" w:rsidRPr="006F7A27">
        <w:instrText>Japan</w:instrText>
      </w:r>
      <w:r w:rsidR="00E77C16">
        <w:instrText xml:space="preserve">" </w:instrText>
      </w:r>
      <w:r w:rsidR="00E77C16">
        <w:fldChar w:fldCharType="end"/>
      </w:r>
      <w:r w:rsidR="00E77C16">
        <w:fldChar w:fldCharType="begin"/>
      </w:r>
      <w:r w:rsidR="00E77C16">
        <w:instrText xml:space="preserve"> XE "</w:instrText>
      </w:r>
      <w:r w:rsidR="00E77C16" w:rsidRPr="00DB59F6">
        <w:instrText>Korea</w:instrText>
      </w:r>
      <w:r w:rsidR="00E77C16">
        <w:instrText xml:space="preserve">" </w:instrText>
      </w:r>
      <w:r w:rsidR="00E77C16">
        <w:fldChar w:fldCharType="end"/>
      </w:r>
      <w:r w:rsidR="008C2456">
        <w:t xml:space="preserve"> </w:t>
      </w:r>
    </w:p>
    <w:p w14:paraId="12321A06" w14:textId="58B85238" w:rsidR="00057FCC" w:rsidRDefault="00057FCC" w:rsidP="00B246F2">
      <w:pPr>
        <w:pStyle w:val="BodyText"/>
      </w:pPr>
      <w:r w:rsidRPr="00057FCC">
        <w:t>The Division of Korea began at the end of World War II in 1945. With the declaration of the Soviet-Japanese War, the Soviet Union occupied the north of Korea, and the United States occupied the south, with the boundary between their zones being the 38</w:t>
      </w:r>
      <w:r w:rsidRPr="00D54904">
        <w:rPr>
          <w:vertAlign w:val="superscript"/>
        </w:rPr>
        <w:t>th</w:t>
      </w:r>
      <w:r w:rsidR="00D54904">
        <w:t xml:space="preserve"> </w:t>
      </w:r>
      <w:r w:rsidRPr="00057FCC">
        <w:t xml:space="preserve">parallel. </w:t>
      </w:r>
    </w:p>
    <w:p w14:paraId="271D0656" w14:textId="77777777" w:rsidR="00057FCC" w:rsidRDefault="00057FCC" w:rsidP="00057FCC">
      <w:pPr>
        <w:pStyle w:val="Heading7"/>
        <w:framePr w:wrap="around"/>
      </w:pPr>
      <w:r>
        <w:t>British Empire</w:t>
      </w:r>
    </w:p>
    <w:p w14:paraId="1F88E6E3" w14:textId="3BB714BF" w:rsidR="00DC5A78" w:rsidRDefault="00742E83" w:rsidP="00B246F2">
      <w:pPr>
        <w:pStyle w:val="BodyText"/>
      </w:pPr>
      <w:r>
        <w:t>The British returned to the dominions which had been under Japanese control - Malay Peninsula</w:t>
      </w:r>
      <w:r w:rsidR="00E77C16">
        <w:fldChar w:fldCharType="begin"/>
      </w:r>
      <w:r w:rsidR="00E77C16">
        <w:instrText xml:space="preserve"> XE "</w:instrText>
      </w:r>
      <w:r w:rsidR="00E77C16" w:rsidRPr="00C600FD">
        <w:instrText>Malay Peninsula</w:instrText>
      </w:r>
      <w:r w:rsidR="00E77C16">
        <w:instrText xml:space="preserve">" </w:instrText>
      </w:r>
      <w:r w:rsidR="00E77C16">
        <w:fldChar w:fldCharType="end"/>
      </w:r>
      <w:r>
        <w:t xml:space="preserve">, </w:t>
      </w:r>
      <w:r w:rsidR="00E44D39">
        <w:t xml:space="preserve">Singapore, </w:t>
      </w:r>
      <w:r w:rsidR="008423C5">
        <w:t xml:space="preserve">Borneo, Burma, and </w:t>
      </w:r>
      <w:r>
        <w:t>Hong Kong</w:t>
      </w:r>
      <w:r w:rsidR="00E77C16">
        <w:fldChar w:fldCharType="begin"/>
      </w:r>
      <w:r w:rsidR="00E77C16">
        <w:instrText xml:space="preserve"> XE "</w:instrText>
      </w:r>
      <w:r w:rsidR="00E77C16" w:rsidRPr="008D285E">
        <w:instrText>Hong Kong</w:instrText>
      </w:r>
      <w:r w:rsidR="00E77C16">
        <w:instrText xml:space="preserve">" </w:instrText>
      </w:r>
      <w:r w:rsidR="00E77C16">
        <w:fldChar w:fldCharType="end"/>
      </w:r>
      <w:r>
        <w:t>.</w:t>
      </w:r>
      <w:r w:rsidR="00E44D39">
        <w:t xml:space="preserve"> Their return was to re-establish the presence of British influence in the area</w:t>
      </w:r>
      <w:r w:rsidR="00DC5A78">
        <w:t xml:space="preserve">, however many of the colonies wanted independence. </w:t>
      </w:r>
      <w:r w:rsidR="00E44D39">
        <w:t xml:space="preserve"> Malaya would become Malaysia which would include parts of Borneo (Sarawak). Singapore would become an independent nation. Burma would gain independence in 1948 as the Union of Burma and eventually become Myanmar.</w:t>
      </w:r>
      <w:r w:rsidR="00DC5A78">
        <w:t xml:space="preserve"> Hong Kong would be a British </w:t>
      </w:r>
      <w:r w:rsidR="0057066E">
        <w:t xml:space="preserve">possession </w:t>
      </w:r>
      <w:r w:rsidR="00DC5A78">
        <w:t xml:space="preserve">until 1996. </w:t>
      </w:r>
    </w:p>
    <w:p w14:paraId="620E5D8B" w14:textId="77777777" w:rsidR="00DC5A78" w:rsidRDefault="00DC5A78" w:rsidP="00B246F2">
      <w:pPr>
        <w:pStyle w:val="BodyText"/>
      </w:pPr>
      <w:r>
        <w:t>Other African colonies would also seek independence and some would result in conflict.</w:t>
      </w:r>
    </w:p>
    <w:p w14:paraId="5C27777C" w14:textId="2BF61AAD" w:rsidR="008C2456" w:rsidRDefault="00E95556" w:rsidP="003C0AAF">
      <w:pPr>
        <w:pStyle w:val="Caption"/>
      </w:pPr>
      <w:r>
        <w:t xml:space="preserve">Photo </w:t>
      </w:r>
      <w:r w:rsidR="007234F0">
        <w:t>24.</w:t>
      </w:r>
      <w:r w:rsidR="002439B5">
        <w:t xml:space="preserve"> </w:t>
      </w:r>
      <w:r w:rsidR="0058370D">
        <w:t>RAF</w:t>
      </w:r>
      <w:r w:rsidR="002439B5">
        <w:t xml:space="preserve"> Spitfire</w:t>
      </w:r>
      <w:r w:rsidR="00E77C16">
        <w:fldChar w:fldCharType="begin"/>
      </w:r>
      <w:r w:rsidR="00E77C16">
        <w:instrText xml:space="preserve"> XE "</w:instrText>
      </w:r>
      <w:r w:rsidR="00E77C16" w:rsidRPr="00FB2742">
        <w:instrText>Spitfire</w:instrText>
      </w:r>
      <w:r w:rsidR="00E77C16">
        <w:instrText xml:space="preserve">" </w:instrText>
      </w:r>
      <w:r w:rsidR="00E77C16">
        <w:fldChar w:fldCharType="end"/>
      </w:r>
      <w:r w:rsidR="00016B9D">
        <w:t xml:space="preserve"> FR18 in Malaya</w:t>
      </w:r>
      <w:r w:rsidR="000A5CB8">
        <w:fldChar w:fldCharType="begin"/>
      </w:r>
      <w:r w:rsidR="000A5CB8">
        <w:instrText xml:space="preserve"> XE "</w:instrText>
      </w:r>
      <w:r w:rsidR="000A5CB8" w:rsidRPr="00227566">
        <w:instrText>Malaya</w:instrText>
      </w:r>
      <w:r w:rsidR="000A5CB8">
        <w:instrText xml:space="preserve">" </w:instrText>
      </w:r>
      <w:r w:rsidR="000A5CB8">
        <w:fldChar w:fldCharType="end"/>
      </w:r>
      <w:r w:rsidR="00016B9D">
        <w:t xml:space="preserve"> circa 1949</w:t>
      </w:r>
      <w:r w:rsidR="0057066E">
        <w:t>.</w:t>
      </w:r>
    </w:p>
    <w:p w14:paraId="711FAFA7" w14:textId="77777777" w:rsidR="008C2456" w:rsidRDefault="00AF7150" w:rsidP="00B246F2">
      <w:pPr>
        <w:pStyle w:val="Picture"/>
      </w:pPr>
      <w:r>
        <w:rPr>
          <w:noProof/>
          <w:lang w:eastAsia="en-AU"/>
        </w:rPr>
        <w:drawing>
          <wp:inline distT="0" distB="0" distL="0" distR="0" wp14:anchorId="5588A69E" wp14:editId="11F981D2">
            <wp:extent cx="5198569" cy="2260954"/>
            <wp:effectExtent l="0" t="0" r="2540" b="6350"/>
            <wp:docPr id="15" name="Picture 15" descr="Spitfire 1949 x002-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itfire 1949 x002-8073"/>
                    <pic:cNvPicPr>
                      <a:picLocks noChangeAspect="1" noChangeArrowheads="1"/>
                    </pic:cNvPicPr>
                  </pic:nvPicPr>
                  <pic:blipFill rotWithShape="1">
                    <a:blip r:embed="rId34">
                      <a:extLst>
                        <a:ext uri="{28A0092B-C50C-407E-A947-70E740481C1C}">
                          <a14:useLocalDpi xmlns:a14="http://schemas.microsoft.com/office/drawing/2010/main" val="0"/>
                        </a:ext>
                      </a:extLst>
                    </a:blip>
                    <a:srcRect l="-156" t="21905" r="156" b="21078"/>
                    <a:stretch/>
                  </pic:blipFill>
                  <pic:spPr bwMode="auto">
                    <a:xfrm>
                      <a:off x="0" y="0"/>
                      <a:ext cx="5319632" cy="2313607"/>
                    </a:xfrm>
                    <a:prstGeom prst="rect">
                      <a:avLst/>
                    </a:prstGeom>
                    <a:noFill/>
                    <a:ln>
                      <a:noFill/>
                    </a:ln>
                    <a:extLst>
                      <a:ext uri="{53640926-AAD7-44D8-BBD7-CCE9431645EC}">
                        <a14:shadowObscured xmlns:a14="http://schemas.microsoft.com/office/drawing/2010/main"/>
                      </a:ext>
                    </a:extLst>
                  </pic:spPr>
                </pic:pic>
              </a:graphicData>
            </a:graphic>
          </wp:inline>
        </w:drawing>
      </w:r>
    </w:p>
    <w:p w14:paraId="67A2912D" w14:textId="77777777" w:rsidR="008C2456" w:rsidRDefault="008C2456" w:rsidP="00B246F2">
      <w:pPr>
        <w:pStyle w:val="BodyText"/>
      </w:pPr>
      <w:r>
        <w:t>In light of the civil war then raging in China</w:t>
      </w:r>
      <w:r w:rsidR="000C197B">
        <w:fldChar w:fldCharType="begin"/>
      </w:r>
      <w:r w:rsidR="000C197B">
        <w:instrText xml:space="preserve"> XE "</w:instrText>
      </w:r>
      <w:r w:rsidR="000C197B" w:rsidRPr="000E3532">
        <w:instrText>China</w:instrText>
      </w:r>
      <w:r w:rsidR="000C197B">
        <w:instrText xml:space="preserve">" </w:instrText>
      </w:r>
      <w:r w:rsidR="000C197B">
        <w:fldChar w:fldCharType="end"/>
      </w:r>
      <w:r>
        <w:t>, No.</w:t>
      </w:r>
      <w:r w:rsidR="00865261">
        <w:t xml:space="preserve"> </w:t>
      </w:r>
      <w:r>
        <w:t>28 Squadron</w:t>
      </w:r>
      <w:r w:rsidR="00E77C16">
        <w:fldChar w:fldCharType="begin"/>
      </w:r>
      <w:r w:rsidR="00E77C16">
        <w:instrText xml:space="preserve"> XE "</w:instrText>
      </w:r>
      <w:r w:rsidR="00E77C16" w:rsidRPr="00A565A1">
        <w:instrText>No.</w:instrText>
      </w:r>
      <w:r w:rsidR="00865261">
        <w:instrText xml:space="preserve"> </w:instrText>
      </w:r>
      <w:r w:rsidR="00E77C16" w:rsidRPr="00A565A1">
        <w:instrText>28 Squadron</w:instrText>
      </w:r>
      <w:r w:rsidR="00E77C16">
        <w:instrText xml:space="preserve">" </w:instrText>
      </w:r>
      <w:r w:rsidR="00E77C16">
        <w:fldChar w:fldCharType="end"/>
      </w:r>
      <w:r>
        <w:t xml:space="preserve"> (Supermarine Spitfire FR18</w:t>
      </w:r>
      <w:r w:rsidR="00E77C16">
        <w:fldChar w:fldCharType="begin"/>
      </w:r>
      <w:r w:rsidR="00E77C16">
        <w:instrText xml:space="preserve"> XE "</w:instrText>
      </w:r>
      <w:r w:rsidR="00E77C16" w:rsidRPr="00FC1689">
        <w:instrText>Supermarine Spitfire FR18</w:instrText>
      </w:r>
      <w:r w:rsidR="00E77C16">
        <w:instrText xml:space="preserve">" </w:instrText>
      </w:r>
      <w:r w:rsidR="00E77C16">
        <w:fldChar w:fldCharType="end"/>
      </w:r>
      <w:r>
        <w:t>), under the command of Squadron Leader R</w:t>
      </w:r>
      <w:r w:rsidR="00DC5A78">
        <w:t>.</w:t>
      </w:r>
      <w:r>
        <w:t>D</w:t>
      </w:r>
      <w:r w:rsidR="00DC5A78">
        <w:t>.</w:t>
      </w:r>
      <w:r>
        <w:t xml:space="preserve"> Yule</w:t>
      </w:r>
      <w:r w:rsidR="00E77C16">
        <w:fldChar w:fldCharType="begin"/>
      </w:r>
      <w:r w:rsidR="00E77C16">
        <w:instrText xml:space="preserve"> XE "</w:instrText>
      </w:r>
      <w:r w:rsidR="00E77C16" w:rsidRPr="00053496">
        <w:instrText>Squadron Leader R D Yule</w:instrText>
      </w:r>
      <w:r w:rsidR="00E77C16">
        <w:instrText xml:space="preserve">" </w:instrText>
      </w:r>
      <w:r w:rsidR="00E77C16">
        <w:fldChar w:fldCharType="end"/>
      </w:r>
      <w:r>
        <w:t>, left Malaya</w:t>
      </w:r>
      <w:r w:rsidR="000A5CB8">
        <w:fldChar w:fldCharType="begin"/>
      </w:r>
      <w:r w:rsidR="000A5CB8">
        <w:instrText xml:space="preserve"> XE "</w:instrText>
      </w:r>
      <w:r w:rsidR="000A5CB8" w:rsidRPr="00227566">
        <w:instrText>Malaya</w:instrText>
      </w:r>
      <w:r w:rsidR="000A5CB8">
        <w:instrText xml:space="preserve">" </w:instrText>
      </w:r>
      <w:r w:rsidR="000A5CB8">
        <w:fldChar w:fldCharType="end"/>
      </w:r>
      <w:r>
        <w:t xml:space="preserve"> in order to reinforce the defence of Hong Kong</w:t>
      </w:r>
      <w:r w:rsidR="00E77C16">
        <w:fldChar w:fldCharType="begin"/>
      </w:r>
      <w:r w:rsidR="00E77C16">
        <w:instrText xml:space="preserve"> XE "</w:instrText>
      </w:r>
      <w:r w:rsidR="00E77C16" w:rsidRPr="008D285E">
        <w:instrText>Hong Kong</w:instrText>
      </w:r>
      <w:r w:rsidR="00E77C16">
        <w:instrText xml:space="preserve">" </w:instrText>
      </w:r>
      <w:r w:rsidR="00E77C16">
        <w:fldChar w:fldCharType="end"/>
      </w:r>
      <w:r>
        <w:t>.</w:t>
      </w:r>
    </w:p>
    <w:p w14:paraId="62A860C2" w14:textId="77777777" w:rsidR="00AC4E45" w:rsidRDefault="00016B9D" w:rsidP="00B246F2">
      <w:pPr>
        <w:pStyle w:val="BodyText"/>
      </w:pPr>
      <w:r>
        <w:lastRenderedPageBreak/>
        <w:t xml:space="preserve">To support its dominions </w:t>
      </w:r>
      <w:r w:rsidR="008A75AE">
        <w:t xml:space="preserve">around the world, </w:t>
      </w:r>
      <w:r>
        <w:t>the British</w:t>
      </w:r>
      <w:r w:rsidR="00052EA7">
        <w:fldChar w:fldCharType="begin"/>
      </w:r>
      <w:r w:rsidR="00052EA7">
        <w:instrText xml:space="preserve"> XE "</w:instrText>
      </w:r>
      <w:r w:rsidR="00052EA7" w:rsidRPr="00475FE5">
        <w:instrText>British</w:instrText>
      </w:r>
      <w:r w:rsidR="00052EA7">
        <w:instrText xml:space="preserve">" </w:instrText>
      </w:r>
      <w:r w:rsidR="00052EA7">
        <w:fldChar w:fldCharType="end"/>
      </w:r>
      <w:r>
        <w:t xml:space="preserve"> </w:t>
      </w:r>
      <w:r w:rsidR="008A75AE">
        <w:t>sent the remnants of their front-line fighters, which were slowly being replaced by the new faster jet fighters.</w:t>
      </w:r>
    </w:p>
    <w:p w14:paraId="7094E484" w14:textId="59BD572F" w:rsidR="008C2456" w:rsidRDefault="008C2456" w:rsidP="003C0AAF">
      <w:pPr>
        <w:pStyle w:val="Caption"/>
      </w:pPr>
      <w:r>
        <w:t xml:space="preserve">Photo </w:t>
      </w:r>
      <w:r w:rsidR="00AD419E">
        <w:t>2</w:t>
      </w:r>
      <w:r w:rsidR="007234F0">
        <w:t>5</w:t>
      </w:r>
      <w:r>
        <w:t xml:space="preserve">. </w:t>
      </w:r>
      <w:r w:rsidR="0058370D">
        <w:t>RAF</w:t>
      </w:r>
      <w:r>
        <w:t xml:space="preserve"> Spitfire F-24</w:t>
      </w:r>
      <w:r w:rsidR="00052EA7">
        <w:fldChar w:fldCharType="begin"/>
      </w:r>
      <w:r w:rsidR="00052EA7">
        <w:instrText xml:space="preserve"> XE "</w:instrText>
      </w:r>
      <w:r w:rsidR="00052EA7" w:rsidRPr="00C2104A">
        <w:instrText>Spitfire F-24</w:instrText>
      </w:r>
      <w:r w:rsidR="00052EA7">
        <w:instrText>"</w:instrText>
      </w:r>
      <w:r w:rsidR="00052EA7">
        <w:fldChar w:fldCharType="end"/>
      </w:r>
      <w:r>
        <w:t xml:space="preserve"> in Hong Kong</w:t>
      </w:r>
      <w:r w:rsidR="00E77C16">
        <w:fldChar w:fldCharType="begin"/>
      </w:r>
      <w:r w:rsidR="00E77C16">
        <w:instrText xml:space="preserve"> XE "</w:instrText>
      </w:r>
      <w:r w:rsidR="00E77C16" w:rsidRPr="008D285E">
        <w:instrText>Hong Kong</w:instrText>
      </w:r>
      <w:r w:rsidR="00E77C16">
        <w:instrText xml:space="preserve">" </w:instrText>
      </w:r>
      <w:r w:rsidR="00E77C16">
        <w:fldChar w:fldCharType="end"/>
      </w:r>
      <w:r>
        <w:t>.</w:t>
      </w:r>
    </w:p>
    <w:p w14:paraId="1B0F8754" w14:textId="6B8D1753" w:rsidR="008C2456" w:rsidRDefault="00077D7B" w:rsidP="00B246F2">
      <w:pPr>
        <w:pStyle w:val="Picture"/>
      </w:pPr>
      <w:r>
        <w:rPr>
          <w:noProof/>
          <w:lang w:eastAsia="en-AU"/>
        </w:rPr>
        <w:drawing>
          <wp:inline distT="0" distB="0" distL="0" distR="0" wp14:anchorId="4BF56CED" wp14:editId="6B3F19AE">
            <wp:extent cx="5714630" cy="3603812"/>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b="14921"/>
                    <a:stretch/>
                  </pic:blipFill>
                  <pic:spPr bwMode="auto">
                    <a:xfrm>
                      <a:off x="0" y="0"/>
                      <a:ext cx="5715000" cy="3604046"/>
                    </a:xfrm>
                    <a:prstGeom prst="rect">
                      <a:avLst/>
                    </a:prstGeom>
                    <a:noFill/>
                    <a:ln>
                      <a:noFill/>
                    </a:ln>
                    <a:extLst>
                      <a:ext uri="{53640926-AAD7-44D8-BBD7-CCE9431645EC}">
                        <a14:shadowObscured xmlns:a14="http://schemas.microsoft.com/office/drawing/2010/main"/>
                      </a:ext>
                    </a:extLst>
                  </pic:spPr>
                </pic:pic>
              </a:graphicData>
            </a:graphic>
          </wp:inline>
        </w:drawing>
      </w:r>
    </w:p>
    <w:p w14:paraId="3DC7603B" w14:textId="2C31D077" w:rsidR="008C2456" w:rsidRDefault="00016B9D" w:rsidP="00B246F2">
      <w:pPr>
        <w:pStyle w:val="BodyText"/>
      </w:pPr>
      <w:r>
        <w:t>This would be one of the last versions in a long evolution of this famous British fighter. Note the five</w:t>
      </w:r>
      <w:r w:rsidR="00460080">
        <w:t>-</w:t>
      </w:r>
      <w:r>
        <w:t>bladed propeller</w:t>
      </w:r>
      <w:r w:rsidR="00052EA7">
        <w:fldChar w:fldCharType="begin"/>
      </w:r>
      <w:r w:rsidR="00052EA7">
        <w:instrText xml:space="preserve"> XE "</w:instrText>
      </w:r>
      <w:r w:rsidR="00052EA7" w:rsidRPr="004172D5">
        <w:instrText>propeller</w:instrText>
      </w:r>
      <w:r w:rsidR="00052EA7">
        <w:instrText xml:space="preserve">" </w:instrText>
      </w:r>
      <w:r w:rsidR="00052EA7">
        <w:fldChar w:fldCharType="end"/>
      </w:r>
      <w:r>
        <w:t>, a far cry from the original prototype K505</w:t>
      </w:r>
      <w:r w:rsidR="00865261">
        <w:t>4</w:t>
      </w:r>
      <w:r w:rsidR="00052EA7">
        <w:fldChar w:fldCharType="begin"/>
      </w:r>
      <w:r w:rsidR="00052EA7">
        <w:instrText xml:space="preserve"> XE "</w:instrText>
      </w:r>
      <w:r w:rsidR="00052EA7" w:rsidRPr="0068494F">
        <w:instrText>K505</w:instrText>
      </w:r>
      <w:r w:rsidR="00865261">
        <w:instrText>4</w:instrText>
      </w:r>
      <w:r w:rsidR="00052EA7">
        <w:instrText xml:space="preserve">" </w:instrText>
      </w:r>
      <w:r w:rsidR="00052EA7">
        <w:fldChar w:fldCharType="end"/>
      </w:r>
      <w:r>
        <w:t xml:space="preserve"> with its two</w:t>
      </w:r>
      <w:r w:rsidR="00460080">
        <w:t>-</w:t>
      </w:r>
      <w:r>
        <w:t>bladed propeller.</w:t>
      </w:r>
    </w:p>
    <w:p w14:paraId="24C3928C" w14:textId="1B6A19F8" w:rsidR="00B14C95" w:rsidRDefault="00B14C95" w:rsidP="003C0AAF">
      <w:pPr>
        <w:pStyle w:val="Caption"/>
      </w:pPr>
      <w:r>
        <w:t xml:space="preserve">Photo </w:t>
      </w:r>
      <w:r w:rsidR="007234F0">
        <w:t>26</w:t>
      </w:r>
      <w:r>
        <w:t>. Supermarine Prototype K5054 (</w:t>
      </w:r>
      <w:r w:rsidR="00C2263F">
        <w:t>Spitfire</w:t>
      </w:r>
      <w:r>
        <w:t>) 1936</w:t>
      </w:r>
      <w:r w:rsidR="0057066E">
        <w:t>.</w:t>
      </w:r>
    </w:p>
    <w:p w14:paraId="7DD9D9E6" w14:textId="77777777" w:rsidR="00F7515A" w:rsidRDefault="000C246B" w:rsidP="00B246F2">
      <w:pPr>
        <w:pStyle w:val="Picture"/>
        <w:rPr>
          <w:rFonts w:ascii="Arial Black" w:hAnsi="Arial Black"/>
          <w:color w:val="808080"/>
          <w:spacing w:val="-25"/>
          <w:kern w:val="28"/>
          <w:sz w:val="32"/>
        </w:rPr>
      </w:pPr>
      <w:r>
        <w:rPr>
          <w:noProof/>
          <w:lang w:eastAsia="en-AU"/>
        </w:rPr>
        <w:drawing>
          <wp:inline distT="0" distB="0" distL="0" distR="0" wp14:anchorId="3914049D" wp14:editId="4E339D99">
            <wp:extent cx="5568748" cy="3089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10248" t="21039" r="8134" b="18448"/>
                    <a:stretch/>
                  </pic:blipFill>
                  <pic:spPr bwMode="auto">
                    <a:xfrm>
                      <a:off x="0" y="0"/>
                      <a:ext cx="5740899" cy="3184688"/>
                    </a:xfrm>
                    <a:prstGeom prst="rect">
                      <a:avLst/>
                    </a:prstGeom>
                    <a:noFill/>
                    <a:ln>
                      <a:noFill/>
                    </a:ln>
                    <a:extLst>
                      <a:ext uri="{53640926-AAD7-44D8-BBD7-CCE9431645EC}">
                        <a14:shadowObscured xmlns:a14="http://schemas.microsoft.com/office/drawing/2010/main"/>
                      </a:ext>
                    </a:extLst>
                  </pic:spPr>
                </pic:pic>
              </a:graphicData>
            </a:graphic>
          </wp:inline>
        </w:drawing>
      </w:r>
      <w:r w:rsidR="00F7515A">
        <w:br w:type="page"/>
      </w:r>
    </w:p>
    <w:p w14:paraId="298952FA" w14:textId="77777777" w:rsidR="00DC5A78" w:rsidRDefault="00DC5A78" w:rsidP="00DC5A78">
      <w:pPr>
        <w:pStyle w:val="Heading1"/>
      </w:pPr>
      <w:bookmarkStart w:id="7" w:name="_Toc23001702"/>
      <w:r>
        <w:lastRenderedPageBreak/>
        <w:t>Civil War in China</w:t>
      </w:r>
      <w:bookmarkEnd w:id="7"/>
    </w:p>
    <w:p w14:paraId="08A166DB" w14:textId="77777777" w:rsidR="00E96AB7" w:rsidRDefault="00DC5A78" w:rsidP="00B246F2">
      <w:pPr>
        <w:pStyle w:val="BodyText"/>
        <w:sectPr w:rsidR="00E96AB7" w:rsidSect="00F17927">
          <w:footerReference w:type="first" r:id="rId37"/>
          <w:endnotePr>
            <w:numFmt w:val="decimal"/>
          </w:endnotePr>
          <w:pgSz w:w="11907" w:h="16839" w:code="9"/>
          <w:pgMar w:top="1701" w:right="1134" w:bottom="1701" w:left="1701" w:header="567" w:footer="851" w:gutter="0"/>
          <w:cols w:space="360"/>
          <w:titlePg/>
        </w:sectPr>
      </w:pPr>
      <w:r>
        <w:t>The civil war in China</w:t>
      </w:r>
      <w:r>
        <w:fldChar w:fldCharType="begin"/>
      </w:r>
      <w:r>
        <w:instrText xml:space="preserve"> XE "</w:instrText>
      </w:r>
      <w:r w:rsidRPr="000E3532">
        <w:instrText>China</w:instrText>
      </w:r>
      <w:r>
        <w:instrText xml:space="preserve">" </w:instrText>
      </w:r>
      <w:r>
        <w:fldChar w:fldCharType="end"/>
      </w:r>
      <w:r>
        <w:t xml:space="preserve"> between the Nationalist forces under General Chang Kai Shek</w:t>
      </w:r>
      <w:r>
        <w:fldChar w:fldCharType="begin"/>
      </w:r>
      <w:r>
        <w:instrText xml:space="preserve"> XE "</w:instrText>
      </w:r>
      <w:r w:rsidRPr="00FB7FA4">
        <w:instrText>General Chang Kai Shek</w:instrText>
      </w:r>
      <w:r>
        <w:instrText xml:space="preserve">" </w:instrText>
      </w:r>
      <w:r>
        <w:fldChar w:fldCharType="end"/>
      </w:r>
      <w:r>
        <w:t>, against the Communist Chinese</w:t>
      </w:r>
      <w:r>
        <w:fldChar w:fldCharType="begin"/>
      </w:r>
      <w:r>
        <w:instrText xml:space="preserve"> XE "</w:instrText>
      </w:r>
      <w:r w:rsidRPr="00152890">
        <w:instrText>Communist Chinese</w:instrText>
      </w:r>
      <w:r>
        <w:instrText xml:space="preserve">" </w:instrText>
      </w:r>
      <w:r>
        <w:fldChar w:fldCharType="end"/>
      </w:r>
      <w:r>
        <w:t xml:space="preserve"> forces led by Mao Tse-Tung</w:t>
      </w:r>
      <w:r w:rsidRPr="00F65878">
        <w:t xml:space="preserve"> </w:t>
      </w:r>
      <w:r>
        <w:t xml:space="preserve">had started in 1927 (the </w:t>
      </w:r>
      <w:r w:rsidRPr="00F65878">
        <w:t>"Ten-Year Civil War</w:t>
      </w:r>
      <w:r w:rsidR="00CE4D61">
        <w:fldChar w:fldCharType="begin"/>
      </w:r>
      <w:r w:rsidR="00CE4D61">
        <w:instrText xml:space="preserve"> XE "</w:instrText>
      </w:r>
      <w:r w:rsidR="00CE4D61" w:rsidRPr="003666C1">
        <w:instrText>Ten-Year Civil War</w:instrText>
      </w:r>
      <w:r w:rsidR="00CE4D61">
        <w:instrText xml:space="preserve">" </w:instrText>
      </w:r>
      <w:r w:rsidR="00CE4D61">
        <w:fldChar w:fldCharType="end"/>
      </w:r>
      <w:r w:rsidRPr="00F65878">
        <w:t>" (</w:t>
      </w:r>
      <w:r w:rsidRPr="00F65878">
        <w:rPr>
          <w:rFonts w:ascii="MS Mincho" w:eastAsia="MS Mincho" w:hAnsi="MS Mincho" w:cs="MS Mincho" w:hint="eastAsia"/>
        </w:rPr>
        <w:t>十年内</w:t>
      </w:r>
      <w:r w:rsidRPr="00F65878">
        <w:rPr>
          <w:rFonts w:ascii="SimSun" w:eastAsia="SimSun" w:hAnsi="SimSun" w:cs="SimSun" w:hint="eastAsia"/>
        </w:rPr>
        <w:t>战</w:t>
      </w:r>
      <w:r w:rsidRPr="00F65878">
        <w:t>)</w:t>
      </w:r>
      <w:r>
        <w:rPr>
          <w:rStyle w:val="EndnoteReference"/>
        </w:rPr>
        <w:endnoteReference w:id="8"/>
      </w:r>
      <w:r w:rsidRPr="00F65878">
        <w:t xml:space="preserve"> </w:t>
      </w:r>
      <w:r>
        <w:t>and continued until 1937 when the Japanese invaded</w:t>
      </w:r>
      <w:r>
        <w:fldChar w:fldCharType="begin"/>
      </w:r>
      <w:r>
        <w:instrText xml:space="preserve"> XE "</w:instrText>
      </w:r>
      <w:r w:rsidRPr="005449B5">
        <w:instrText>Mao Tse-</w:instrText>
      </w:r>
      <w:r>
        <w:instrText xml:space="preserve">Tung" </w:instrText>
      </w:r>
      <w:r>
        <w:fldChar w:fldCharType="end"/>
      </w:r>
      <w:r>
        <w:t>. They were still fighting amongst themselves and the Japanese</w:t>
      </w:r>
      <w:r w:rsidR="00CE4D61">
        <w:fldChar w:fldCharType="begin"/>
      </w:r>
      <w:r w:rsidR="00CE4D61">
        <w:instrText xml:space="preserve"> XE "</w:instrText>
      </w:r>
      <w:r w:rsidR="00CE4D61" w:rsidRPr="0012064B">
        <w:instrText>Japanese</w:instrText>
      </w:r>
      <w:r w:rsidR="00CE4D61">
        <w:instrText xml:space="preserve">" </w:instrText>
      </w:r>
      <w:r w:rsidR="00CE4D61">
        <w:fldChar w:fldCharType="end"/>
      </w:r>
      <w:r>
        <w:t xml:space="preserve"> during the Japanese occupation. After the Japanese surrender to the Soviets, this civil war would erupt again with the Chinese Communists</w:t>
      </w:r>
      <w:r w:rsidR="00CE4D61">
        <w:fldChar w:fldCharType="begin"/>
      </w:r>
      <w:r w:rsidR="00CE4D61">
        <w:instrText xml:space="preserve"> XE "</w:instrText>
      </w:r>
      <w:r w:rsidR="00CE4D61" w:rsidRPr="000072F8">
        <w:instrText>Chinese Communists</w:instrText>
      </w:r>
      <w:r w:rsidR="00CE4D61">
        <w:instrText xml:space="preserve">" </w:instrText>
      </w:r>
      <w:r w:rsidR="00CE4D61">
        <w:fldChar w:fldCharType="end"/>
      </w:r>
      <w:r>
        <w:t xml:space="preserve"> using captured Japanese weapons supplied by the Soviets</w:t>
      </w:r>
      <w:r w:rsidR="00FB6947">
        <w:fldChar w:fldCharType="begin"/>
      </w:r>
      <w:r w:rsidR="00FB6947">
        <w:instrText xml:space="preserve"> XE "</w:instrText>
      </w:r>
      <w:r w:rsidR="00FB6947" w:rsidRPr="005D73BA">
        <w:instrText>Soviets</w:instrText>
      </w:r>
      <w:r w:rsidR="00FB6947">
        <w:instrText xml:space="preserve">" </w:instrText>
      </w:r>
      <w:r w:rsidR="00FB6947">
        <w:fldChar w:fldCharType="end"/>
      </w:r>
      <w:r>
        <w:t xml:space="preserve"> in Manchuria</w:t>
      </w:r>
      <w:r w:rsidR="00CE4D61">
        <w:fldChar w:fldCharType="begin"/>
      </w:r>
      <w:r w:rsidR="00CE4D61">
        <w:instrText xml:space="preserve"> XE "</w:instrText>
      </w:r>
      <w:r w:rsidR="00CE4D61" w:rsidRPr="00A975F9">
        <w:instrText>Manchuria</w:instrText>
      </w:r>
      <w:r w:rsidR="00CE4D61">
        <w:instrText xml:space="preserve">" </w:instrText>
      </w:r>
      <w:r w:rsidR="00CE4D61">
        <w:fldChar w:fldCharType="end"/>
      </w:r>
      <w:r>
        <w:t xml:space="preserve">.  </w:t>
      </w:r>
      <w:r w:rsidRPr="008423C5">
        <w:t>As post</w:t>
      </w:r>
      <w:r w:rsidR="00CE4D61">
        <w:t>-</w:t>
      </w:r>
      <w:r w:rsidRPr="008423C5">
        <w:t>war negotiations between the Nationalist government in Nanjing and the Communist Party failed, the civil war between these two parties resumed.</w:t>
      </w:r>
    </w:p>
    <w:p w14:paraId="27DAD806" w14:textId="1A4FA8C8" w:rsidR="00E96AB7" w:rsidRPr="00016B9D" w:rsidRDefault="00DC5A78" w:rsidP="00E96AB7">
      <w:pPr>
        <w:pStyle w:val="Caption"/>
      </w:pPr>
      <w:r>
        <w:t xml:space="preserve">Photo </w:t>
      </w:r>
      <w:r w:rsidR="007234F0">
        <w:t>27</w:t>
      </w:r>
      <w:r>
        <w:t>. Mao Tse-Tung</w:t>
      </w:r>
      <w:r>
        <w:fldChar w:fldCharType="begin"/>
      </w:r>
      <w:r>
        <w:instrText xml:space="preserve"> XE "</w:instrText>
      </w:r>
      <w:r w:rsidRPr="001B0848">
        <w:instrText>Mao Tse-Tung</w:instrText>
      </w:r>
      <w:r>
        <w:instrText xml:space="preserve">" </w:instrText>
      </w:r>
      <w:r>
        <w:fldChar w:fldCharType="end"/>
      </w:r>
      <w:r>
        <w:t xml:space="preserve">, leader of the Chinese Communists (circa 1948). </w:t>
      </w:r>
      <w:r w:rsidR="00E96AB7">
        <w:tab/>
      </w:r>
      <w:r w:rsidR="00E96AB7">
        <w:tab/>
      </w:r>
      <w:r w:rsidR="00B2608D">
        <w:tab/>
      </w:r>
      <w:r w:rsidR="00B2608D">
        <w:tab/>
      </w:r>
      <w:r w:rsidR="00B2608D">
        <w:tab/>
        <w:t>P</w:t>
      </w:r>
      <w:r w:rsidR="00E96AB7">
        <w:t xml:space="preserve">hoto </w:t>
      </w:r>
      <w:r w:rsidR="007234F0">
        <w:t>28</w:t>
      </w:r>
      <w:r w:rsidR="00E96AB7">
        <w:t xml:space="preserve">. General </w:t>
      </w:r>
      <w:r w:rsidR="00E96AB7" w:rsidRPr="00016B9D">
        <w:t>Chang Kai Shek</w:t>
      </w:r>
      <w:r w:rsidR="00E96AB7">
        <w:fldChar w:fldCharType="begin"/>
      </w:r>
      <w:r w:rsidR="00E96AB7">
        <w:instrText xml:space="preserve"> XE "</w:instrText>
      </w:r>
      <w:r w:rsidR="00E96AB7" w:rsidRPr="00FB7FA4">
        <w:instrText>General Chang Kai Shek</w:instrText>
      </w:r>
      <w:r w:rsidR="00E96AB7">
        <w:instrText xml:space="preserve">" </w:instrText>
      </w:r>
      <w:r w:rsidR="00E96AB7">
        <w:fldChar w:fldCharType="end"/>
      </w:r>
      <w:r w:rsidR="00E96AB7">
        <w:t>, leader of Nationalist China</w:t>
      </w:r>
      <w:r w:rsidR="00E96AB7">
        <w:fldChar w:fldCharType="begin"/>
      </w:r>
      <w:r w:rsidR="00E96AB7">
        <w:instrText xml:space="preserve"> XE "</w:instrText>
      </w:r>
      <w:r w:rsidR="00E96AB7" w:rsidRPr="002D6406">
        <w:instrText>Nationalist China</w:instrText>
      </w:r>
      <w:r w:rsidR="00E96AB7">
        <w:instrText xml:space="preserve">" </w:instrText>
      </w:r>
      <w:r w:rsidR="00E96AB7">
        <w:fldChar w:fldCharType="end"/>
      </w:r>
      <w:r w:rsidR="00E96AB7">
        <w:t xml:space="preserve"> (circa 1948).</w:t>
      </w:r>
    </w:p>
    <w:p w14:paraId="0AD3C0D0" w14:textId="77777777" w:rsidR="00E96AB7" w:rsidRDefault="00E96AB7" w:rsidP="003C0AAF">
      <w:pPr>
        <w:pStyle w:val="Caption"/>
      </w:pPr>
    </w:p>
    <w:p w14:paraId="389A2F67" w14:textId="77777777" w:rsidR="00B2608D" w:rsidRPr="00B2608D" w:rsidRDefault="00B2608D" w:rsidP="00B2608D">
      <w:pPr>
        <w:pStyle w:val="BodyText"/>
        <w:sectPr w:rsidR="00B2608D" w:rsidRPr="00B2608D" w:rsidSect="00B2608D">
          <w:endnotePr>
            <w:numFmt w:val="decimal"/>
          </w:endnotePr>
          <w:type w:val="continuous"/>
          <w:pgSz w:w="11907" w:h="16839" w:code="9"/>
          <w:pgMar w:top="1701" w:right="1134" w:bottom="1701" w:left="1701" w:header="567" w:footer="851" w:gutter="0"/>
          <w:cols w:num="2" w:space="360"/>
          <w:titlePg/>
        </w:sectPr>
      </w:pPr>
    </w:p>
    <w:p w14:paraId="34042000" w14:textId="77777777" w:rsidR="00DC5A78" w:rsidRDefault="00DC5A78" w:rsidP="00B246F2">
      <w:pPr>
        <w:pStyle w:val="Picture"/>
      </w:pPr>
      <w:r>
        <w:rPr>
          <w:noProof/>
          <w:lang w:eastAsia="en-AU"/>
        </w:rPr>
        <w:drawing>
          <wp:inline distT="0" distB="0" distL="0" distR="0" wp14:anchorId="6E315962" wp14:editId="2B884096">
            <wp:extent cx="2765772" cy="3672782"/>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3617" cy="3948788"/>
                    </a:xfrm>
                    <a:prstGeom prst="rect">
                      <a:avLst/>
                    </a:prstGeom>
                    <a:noFill/>
                    <a:ln>
                      <a:noFill/>
                    </a:ln>
                  </pic:spPr>
                </pic:pic>
              </a:graphicData>
            </a:graphic>
          </wp:inline>
        </w:drawing>
      </w:r>
    </w:p>
    <w:p w14:paraId="76297C1E" w14:textId="77777777" w:rsidR="00E96AB7" w:rsidRPr="00E96AB7" w:rsidRDefault="00E96AB7" w:rsidP="00E96AB7">
      <w:pPr>
        <w:pStyle w:val="Caption"/>
      </w:pPr>
    </w:p>
    <w:p w14:paraId="39E9F9D3" w14:textId="7330A3F4" w:rsidR="00DC5A78" w:rsidRDefault="00DC5A78" w:rsidP="00B246F2">
      <w:pPr>
        <w:pStyle w:val="Picture"/>
      </w:pPr>
      <w:r>
        <w:rPr>
          <w:noProof/>
          <w:lang w:eastAsia="en-AU"/>
        </w:rPr>
        <w:drawing>
          <wp:inline distT="0" distB="0" distL="0" distR="0" wp14:anchorId="6915B6B0" wp14:editId="23E49638">
            <wp:extent cx="2682863" cy="3698896"/>
            <wp:effectExtent l="0" t="0" r="3810" b="0"/>
            <wp:docPr id="17" name="Picture 17" descr="Chiang_kai-sh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iang_kai-she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7748" cy="3705632"/>
                    </a:xfrm>
                    <a:prstGeom prst="rect">
                      <a:avLst/>
                    </a:prstGeom>
                    <a:noFill/>
                    <a:ln>
                      <a:noFill/>
                    </a:ln>
                  </pic:spPr>
                </pic:pic>
              </a:graphicData>
            </a:graphic>
          </wp:inline>
        </w:drawing>
      </w:r>
    </w:p>
    <w:p w14:paraId="5AAD80A1" w14:textId="77777777" w:rsidR="00E96AB7" w:rsidRDefault="00E96AB7" w:rsidP="00B246F2">
      <w:pPr>
        <w:pStyle w:val="BodyText"/>
      </w:pPr>
    </w:p>
    <w:p w14:paraId="7A8B48F6" w14:textId="77777777" w:rsidR="00B2608D" w:rsidRDefault="00B2608D" w:rsidP="00E96AB7">
      <w:pPr>
        <w:tabs>
          <w:tab w:val="left" w:pos="1276"/>
        </w:tabs>
        <w:sectPr w:rsidR="00B2608D" w:rsidSect="00B2608D">
          <w:endnotePr>
            <w:numFmt w:val="decimal"/>
          </w:endnotePr>
          <w:type w:val="continuous"/>
          <w:pgSz w:w="11907" w:h="16839" w:code="9"/>
          <w:pgMar w:top="1701" w:right="1134" w:bottom="1701" w:left="1701" w:header="567" w:footer="851" w:gutter="0"/>
          <w:cols w:num="2" w:space="360"/>
          <w:titlePg/>
        </w:sectPr>
      </w:pPr>
    </w:p>
    <w:p w14:paraId="117EEA36" w14:textId="4CEBDD6D" w:rsidR="00E96AB7" w:rsidRDefault="00E96AB7" w:rsidP="00E96AB7">
      <w:pPr>
        <w:pStyle w:val="BodyText"/>
      </w:pPr>
      <w:r>
        <w:t>The Chinese Communists were supported by the Soviet Union</w:t>
      </w:r>
      <w:r>
        <w:fldChar w:fldCharType="begin"/>
      </w:r>
      <w:r>
        <w:instrText xml:space="preserve"> XE "</w:instrText>
      </w:r>
      <w:r w:rsidRPr="00CC0DF0">
        <w:instrText>Soviet Union</w:instrText>
      </w:r>
      <w:r>
        <w:instrText xml:space="preserve">" </w:instrText>
      </w:r>
      <w:r>
        <w:fldChar w:fldCharType="end"/>
      </w:r>
      <w:r>
        <w:t xml:space="preserve"> with military equipment and abandoned Japanese equipment eventually formed the Peoples Republic of China</w:t>
      </w:r>
      <w:r>
        <w:fldChar w:fldCharType="begin"/>
      </w:r>
      <w:r>
        <w:instrText xml:space="preserve"> XE "</w:instrText>
      </w:r>
      <w:r w:rsidRPr="00AC79D8">
        <w:instrText>Peoples Republic of China</w:instrText>
      </w:r>
      <w:r>
        <w:instrText xml:space="preserve">" </w:instrText>
      </w:r>
      <w:r>
        <w:fldChar w:fldCharType="end"/>
      </w:r>
      <w:r>
        <w:t>.</w:t>
      </w:r>
    </w:p>
    <w:p w14:paraId="6021E83F" w14:textId="4D2C844B" w:rsidR="00DC5A78" w:rsidRDefault="00DC5A78" w:rsidP="00B246F2">
      <w:pPr>
        <w:pStyle w:val="BodyText"/>
      </w:pPr>
      <w:r>
        <w:t>The Nationalist Chinese fled to Taiwan</w:t>
      </w:r>
      <w:r w:rsidR="00FB6947">
        <w:fldChar w:fldCharType="begin"/>
      </w:r>
      <w:r w:rsidR="00FB6947">
        <w:instrText xml:space="preserve"> XE "</w:instrText>
      </w:r>
      <w:r w:rsidR="00FB6947" w:rsidRPr="00A23918">
        <w:instrText>Taiwan</w:instrText>
      </w:r>
      <w:r w:rsidR="00FB6947">
        <w:instrText xml:space="preserve">" </w:instrText>
      </w:r>
      <w:r w:rsidR="00FB6947">
        <w:fldChar w:fldCharType="end"/>
      </w:r>
      <w:r>
        <w:t xml:space="preserve"> and formed the Republic of China</w:t>
      </w:r>
      <w:r w:rsidR="00FB6947">
        <w:fldChar w:fldCharType="begin"/>
      </w:r>
      <w:r w:rsidR="00FB6947">
        <w:instrText xml:space="preserve"> XE "</w:instrText>
      </w:r>
      <w:r w:rsidR="00FB6947" w:rsidRPr="007E7AF9">
        <w:instrText>Republic of China</w:instrText>
      </w:r>
      <w:r w:rsidR="00FB6947">
        <w:instrText xml:space="preserve">" </w:instrText>
      </w:r>
      <w:r w:rsidR="00FB6947">
        <w:fldChar w:fldCharType="end"/>
      </w:r>
      <w:r>
        <w:t xml:space="preserve"> and were later supported by the United States </w:t>
      </w:r>
      <w:r w:rsidR="00CE4D61">
        <w:t xml:space="preserve">with surplus WWII aircraft </w:t>
      </w:r>
      <w:r>
        <w:t xml:space="preserve">when the Korean </w:t>
      </w:r>
      <w:r w:rsidR="00FB6947">
        <w:t>W</w:t>
      </w:r>
      <w:r>
        <w:t>ar</w:t>
      </w:r>
      <w:r w:rsidR="00FB6947">
        <w:fldChar w:fldCharType="begin"/>
      </w:r>
      <w:r w:rsidR="00FB6947">
        <w:instrText xml:space="preserve"> XE "</w:instrText>
      </w:r>
      <w:r w:rsidR="00FB6947" w:rsidRPr="00826094">
        <w:instrText>Korean War</w:instrText>
      </w:r>
      <w:r w:rsidR="00FB6947">
        <w:instrText xml:space="preserve">" </w:instrText>
      </w:r>
      <w:r w:rsidR="00FB6947">
        <w:fldChar w:fldCharType="end"/>
      </w:r>
      <w:r>
        <w:t xml:space="preserve"> started.</w:t>
      </w:r>
    </w:p>
    <w:p w14:paraId="08C74947" w14:textId="1363A1F6" w:rsidR="00E96AB7" w:rsidRDefault="00E96AB7" w:rsidP="00534EEF">
      <w:pPr>
        <w:pStyle w:val="Heading1"/>
        <w:sectPr w:rsidR="00E96AB7" w:rsidSect="00E96AB7">
          <w:endnotePr>
            <w:numFmt w:val="decimal"/>
          </w:endnotePr>
          <w:type w:val="continuous"/>
          <w:pgSz w:w="11907" w:h="16839" w:code="9"/>
          <w:pgMar w:top="1701" w:right="1134" w:bottom="1701" w:left="1701" w:header="567" w:footer="851" w:gutter="0"/>
          <w:cols w:space="360"/>
          <w:titlePg/>
        </w:sectPr>
      </w:pPr>
      <w:bookmarkStart w:id="8" w:name="_Toc23001703"/>
    </w:p>
    <w:p w14:paraId="0FD79580" w14:textId="0AF446CB" w:rsidR="00C86E47" w:rsidRDefault="00C86E47" w:rsidP="00534EEF">
      <w:pPr>
        <w:pStyle w:val="Heading1"/>
      </w:pPr>
      <w:r>
        <w:lastRenderedPageBreak/>
        <w:t>Surplus WWII air</w:t>
      </w:r>
      <w:r w:rsidR="00652A8B">
        <w:t>craf</w:t>
      </w:r>
      <w:r>
        <w:t>t used for civilian purposes</w:t>
      </w:r>
      <w:bookmarkEnd w:id="8"/>
    </w:p>
    <w:p w14:paraId="5C8F1675" w14:textId="77777777" w:rsidR="00C86E47" w:rsidRDefault="00C86E47" w:rsidP="00B246F2">
      <w:pPr>
        <w:pStyle w:val="BodyText"/>
      </w:pPr>
      <w:r>
        <w:t>Many of the WWI</w:t>
      </w:r>
      <w:r w:rsidR="00A55274">
        <w:t>I</w:t>
      </w:r>
      <w:r>
        <w:t xml:space="preserve"> air</w:t>
      </w:r>
      <w:r w:rsidR="00652A8B">
        <w:t>craf</w:t>
      </w:r>
      <w:r>
        <w:t>t would continue after the war in civilian service, perhaps the most famous is the Douglas DC-3</w:t>
      </w:r>
      <w:r w:rsidR="00052EA7">
        <w:fldChar w:fldCharType="begin"/>
      </w:r>
      <w:r w:rsidR="00052EA7">
        <w:instrText xml:space="preserve"> XE "</w:instrText>
      </w:r>
      <w:r w:rsidR="00052EA7" w:rsidRPr="00212533">
        <w:instrText>Douglas DC-3</w:instrText>
      </w:r>
      <w:r w:rsidR="00052EA7">
        <w:instrText xml:space="preserve">" </w:instrText>
      </w:r>
      <w:r w:rsidR="00052EA7">
        <w:fldChar w:fldCharType="end"/>
      </w:r>
      <w:r>
        <w:t xml:space="preserve"> which would still be in service some 50 years later somewhere in the world.  </w:t>
      </w:r>
    </w:p>
    <w:p w14:paraId="785D60DD" w14:textId="0F42791A" w:rsidR="00C86E47" w:rsidRDefault="00C86E47" w:rsidP="003C0AAF">
      <w:pPr>
        <w:pStyle w:val="Caption"/>
      </w:pPr>
      <w:r>
        <w:t xml:space="preserve">Photo </w:t>
      </w:r>
      <w:r w:rsidR="007234F0">
        <w:t>29.</w:t>
      </w:r>
      <w:r>
        <w:t xml:space="preserve"> Douglas DC-3</w:t>
      </w:r>
      <w:r w:rsidR="0057066E">
        <w:t>.</w:t>
      </w:r>
      <w:r>
        <w:t xml:space="preserve"> </w:t>
      </w:r>
    </w:p>
    <w:p w14:paraId="315A00BD" w14:textId="77777777" w:rsidR="00F84194" w:rsidRPr="00F84194" w:rsidRDefault="00F84194" w:rsidP="00F92428">
      <w:pPr>
        <w:pStyle w:val="Picture"/>
      </w:pPr>
      <w:r>
        <w:rPr>
          <w:noProof/>
          <w:lang w:eastAsia="en-AU"/>
        </w:rPr>
        <w:drawing>
          <wp:inline distT="0" distB="0" distL="0" distR="0" wp14:anchorId="1F80B100" wp14:editId="27130F51">
            <wp:extent cx="5762625" cy="19050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2625" cy="1905000"/>
                    </a:xfrm>
                    <a:prstGeom prst="rect">
                      <a:avLst/>
                    </a:prstGeom>
                    <a:noFill/>
                  </pic:spPr>
                </pic:pic>
              </a:graphicData>
            </a:graphic>
          </wp:inline>
        </w:drawing>
      </w:r>
    </w:p>
    <w:p w14:paraId="64DB0F46" w14:textId="26BB7043" w:rsidR="00C86E47" w:rsidRDefault="00C86E47" w:rsidP="003C0AAF">
      <w:pPr>
        <w:pStyle w:val="Caption"/>
      </w:pPr>
      <w:r>
        <w:t xml:space="preserve">Photo </w:t>
      </w:r>
      <w:r w:rsidR="007234F0">
        <w:t>30</w:t>
      </w:r>
      <w:r w:rsidR="00C2263F">
        <w:t>.</w:t>
      </w:r>
      <w:r>
        <w:t xml:space="preserve"> Douglas DC-6</w:t>
      </w:r>
      <w:r w:rsidR="00C40A41">
        <w:fldChar w:fldCharType="begin"/>
      </w:r>
      <w:r w:rsidR="00C40A41">
        <w:instrText xml:space="preserve"> XE "</w:instrText>
      </w:r>
      <w:r w:rsidR="00C40A41" w:rsidRPr="009C52CE">
        <w:instrText>Douglas DC-6</w:instrText>
      </w:r>
      <w:r w:rsidR="00C40A41">
        <w:instrText xml:space="preserve">" </w:instrText>
      </w:r>
      <w:r w:rsidR="00C40A41">
        <w:fldChar w:fldCharType="end"/>
      </w:r>
      <w:r>
        <w:t xml:space="preserve"> of Northwest Airlines</w:t>
      </w:r>
      <w:r w:rsidR="00052EA7">
        <w:fldChar w:fldCharType="begin"/>
      </w:r>
      <w:r w:rsidR="00052EA7">
        <w:instrText xml:space="preserve"> XE "</w:instrText>
      </w:r>
      <w:r w:rsidR="00052EA7" w:rsidRPr="00D147FA">
        <w:instrText>Northwest Airlines</w:instrText>
      </w:r>
      <w:r w:rsidR="00052EA7">
        <w:instrText xml:space="preserve">" </w:instrText>
      </w:r>
      <w:r w:rsidR="00052EA7">
        <w:fldChar w:fldCharType="end"/>
      </w:r>
    </w:p>
    <w:p w14:paraId="42E5EE9C" w14:textId="77777777" w:rsidR="00C86E47" w:rsidRDefault="00AF7150" w:rsidP="00B246F2">
      <w:pPr>
        <w:pStyle w:val="Picture"/>
      </w:pPr>
      <w:r>
        <w:rPr>
          <w:noProof/>
          <w:lang w:eastAsia="en-AU"/>
        </w:rPr>
        <w:drawing>
          <wp:inline distT="0" distB="0" distL="0" distR="0" wp14:anchorId="213F4BE4" wp14:editId="144F212A">
            <wp:extent cx="5557193" cy="3090044"/>
            <wp:effectExtent l="0" t="0" r="5715" b="0"/>
            <wp:docPr id="20" name="Picture 20" descr="DC-6 Northwest Air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C-6 Northwest Airlin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54436" cy="3088511"/>
                    </a:xfrm>
                    <a:prstGeom prst="rect">
                      <a:avLst/>
                    </a:prstGeom>
                    <a:noFill/>
                    <a:ln>
                      <a:noFill/>
                    </a:ln>
                  </pic:spPr>
                </pic:pic>
              </a:graphicData>
            </a:graphic>
          </wp:inline>
        </w:drawing>
      </w:r>
    </w:p>
    <w:p w14:paraId="09FFAC05" w14:textId="2C869331" w:rsidR="00C86E47" w:rsidRDefault="00C86E47" w:rsidP="003C0AAF">
      <w:pPr>
        <w:pStyle w:val="Caption"/>
      </w:pPr>
      <w:r>
        <w:br w:type="page"/>
      </w:r>
      <w:r>
        <w:lastRenderedPageBreak/>
        <w:t xml:space="preserve">Photo </w:t>
      </w:r>
      <w:r w:rsidR="007234F0">
        <w:t>31.</w:t>
      </w:r>
      <w:r>
        <w:t xml:space="preserve"> RN Sea Fury</w:t>
      </w:r>
      <w:r w:rsidR="00C40A41">
        <w:fldChar w:fldCharType="begin"/>
      </w:r>
      <w:r w:rsidR="00C40A41">
        <w:instrText xml:space="preserve"> XE "</w:instrText>
      </w:r>
      <w:r w:rsidR="00C40A41" w:rsidRPr="00CE2BD6">
        <w:instrText>Sea Fury</w:instrText>
      </w:r>
      <w:r w:rsidR="00C40A41">
        <w:instrText xml:space="preserve">" </w:instrText>
      </w:r>
      <w:r w:rsidR="00C40A41">
        <w:fldChar w:fldCharType="end"/>
      </w:r>
      <w:r>
        <w:t xml:space="preserve"> (wings folded) with spare radial engine – on display Fleet Air Arm Museum Yeovilton</w:t>
      </w:r>
      <w:r w:rsidR="00C40A41">
        <w:fldChar w:fldCharType="begin"/>
      </w:r>
      <w:r w:rsidR="00C40A41">
        <w:instrText xml:space="preserve"> XE "</w:instrText>
      </w:r>
      <w:r w:rsidR="00C40A41" w:rsidRPr="00D44C30">
        <w:instrText>Fleet Air Arm Museum Yeovilton</w:instrText>
      </w:r>
      <w:r w:rsidR="00C40A41">
        <w:instrText xml:space="preserve">" </w:instrText>
      </w:r>
      <w:r w:rsidR="00C40A41">
        <w:fldChar w:fldCharType="end"/>
      </w:r>
      <w:r>
        <w:t xml:space="preserve"> U.K. </w:t>
      </w:r>
    </w:p>
    <w:p w14:paraId="3076EB06" w14:textId="77777777" w:rsidR="00C86E47" w:rsidRDefault="00BC3460" w:rsidP="00B246F2">
      <w:pPr>
        <w:pStyle w:val="Picture"/>
      </w:pPr>
      <w:r>
        <w:rPr>
          <w:noProof/>
          <w:lang w:eastAsia="en-AU"/>
        </w:rPr>
        <w:drawing>
          <wp:inline distT="0" distB="0" distL="0" distR="0" wp14:anchorId="3AB81459" wp14:editId="327B83E4">
            <wp:extent cx="5738220" cy="51893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2741" cy="5202479"/>
                    </a:xfrm>
                    <a:prstGeom prst="rect">
                      <a:avLst/>
                    </a:prstGeom>
                    <a:noFill/>
                  </pic:spPr>
                </pic:pic>
              </a:graphicData>
            </a:graphic>
          </wp:inline>
        </w:drawing>
      </w:r>
    </w:p>
    <w:p w14:paraId="5D23094A" w14:textId="77777777" w:rsidR="00C86E47" w:rsidRDefault="00C86E47" w:rsidP="00B246F2">
      <w:pPr>
        <w:pStyle w:val="BodyText"/>
      </w:pPr>
      <w:r>
        <w:t>Sea Fury invasion markings, in front is the mighty 24 cylinder wet-sleeve 2,480 HP Bristol Centaur engine</w:t>
      </w:r>
      <w:r w:rsidR="00C40A41">
        <w:fldChar w:fldCharType="begin"/>
      </w:r>
      <w:r w:rsidR="00C40A41">
        <w:instrText xml:space="preserve"> XE "</w:instrText>
      </w:r>
      <w:r w:rsidR="00C40A41" w:rsidRPr="00D95399">
        <w:instrText>Bristol Centaur engine</w:instrText>
      </w:r>
      <w:r w:rsidR="00C40A41">
        <w:instrText xml:space="preserve">" </w:instrText>
      </w:r>
      <w:r w:rsidR="00C40A41">
        <w:fldChar w:fldCharType="end"/>
      </w:r>
      <w:r>
        <w:t>. The Hawker Sea Fury</w:t>
      </w:r>
      <w:r w:rsidR="00C40A41">
        <w:fldChar w:fldCharType="begin"/>
      </w:r>
      <w:r w:rsidR="00C40A41">
        <w:instrText xml:space="preserve"> XE "</w:instrText>
      </w:r>
      <w:r w:rsidR="00C40A41" w:rsidRPr="0038215F">
        <w:instrText>Hawker Sea Fury</w:instrText>
      </w:r>
      <w:r w:rsidR="00C40A41">
        <w:instrText xml:space="preserve">" </w:instrText>
      </w:r>
      <w:r w:rsidR="00C40A41">
        <w:fldChar w:fldCharType="end"/>
      </w:r>
      <w:r>
        <w:t xml:space="preserve"> served in front-line service with the Royal Navy</w:t>
      </w:r>
      <w:r w:rsidR="00C40A41">
        <w:fldChar w:fldCharType="begin"/>
      </w:r>
      <w:r w:rsidR="00C40A41">
        <w:instrText xml:space="preserve"> XE "</w:instrText>
      </w:r>
      <w:r w:rsidR="00C40A41" w:rsidRPr="00B2491A">
        <w:instrText>Royal Navy</w:instrText>
      </w:r>
      <w:r w:rsidR="00C40A41">
        <w:instrText xml:space="preserve">" </w:instrText>
      </w:r>
      <w:r w:rsidR="00C40A41">
        <w:fldChar w:fldCharType="end"/>
      </w:r>
      <w:r>
        <w:t xml:space="preserve"> from 1947-1954 and served with distinction in the Korean War</w:t>
      </w:r>
      <w:r w:rsidR="00C40A41">
        <w:fldChar w:fldCharType="begin"/>
      </w:r>
      <w:r w:rsidR="00C40A41">
        <w:instrText xml:space="preserve"> XE "</w:instrText>
      </w:r>
      <w:r w:rsidR="00C40A41" w:rsidRPr="0040018A">
        <w:instrText>Korean War</w:instrText>
      </w:r>
      <w:r w:rsidR="00C40A41">
        <w:instrText xml:space="preserve">" </w:instrText>
      </w:r>
      <w:r w:rsidR="00C40A41">
        <w:fldChar w:fldCharType="end"/>
      </w:r>
      <w:r>
        <w:t>. It was the R</w:t>
      </w:r>
      <w:r w:rsidR="008A75AE">
        <w:t>oyal Navy</w:t>
      </w:r>
      <w:r>
        <w:t xml:space="preserve"> Fleet Air Arm</w:t>
      </w:r>
      <w:r w:rsidR="00C40A41">
        <w:fldChar w:fldCharType="begin"/>
      </w:r>
      <w:r w:rsidR="00C40A41">
        <w:instrText xml:space="preserve"> XE "</w:instrText>
      </w:r>
      <w:r w:rsidR="00C40A41" w:rsidRPr="00022B95">
        <w:instrText>Royal Navy Fleet Air Arm</w:instrText>
      </w:r>
      <w:r w:rsidR="00C40A41">
        <w:instrText xml:space="preserve">" </w:instrText>
      </w:r>
      <w:r w:rsidR="00C40A41">
        <w:fldChar w:fldCharType="end"/>
      </w:r>
      <w:r>
        <w:t>’s last piston engined fighter in first line service.</w:t>
      </w:r>
    </w:p>
    <w:p w14:paraId="242839FF" w14:textId="77777777" w:rsidR="00B437F9" w:rsidRDefault="00B437F9" w:rsidP="00534EEF">
      <w:pPr>
        <w:pStyle w:val="Heading1"/>
      </w:pPr>
      <w:bookmarkStart w:id="9" w:name="_Toc118100770"/>
      <w:bookmarkStart w:id="10" w:name="_Toc23001704"/>
      <w:r>
        <w:t>API Project No.</w:t>
      </w:r>
      <w:r w:rsidR="00C2263F">
        <w:t xml:space="preserve"> </w:t>
      </w:r>
      <w:r>
        <w:t>6</w:t>
      </w:r>
      <w:r>
        <w:rPr>
          <w:rStyle w:val="EndnoteReference"/>
        </w:rPr>
        <w:endnoteReference w:id="9"/>
      </w:r>
      <w:bookmarkEnd w:id="9"/>
      <w:bookmarkEnd w:id="10"/>
    </w:p>
    <w:p w14:paraId="3645A482" w14:textId="77777777" w:rsidR="00B437F9" w:rsidRDefault="00E95556" w:rsidP="00B246F2">
      <w:pPr>
        <w:pStyle w:val="BodyText"/>
      </w:pPr>
      <w:r>
        <w:t>Under this project the w</w:t>
      </w:r>
      <w:r w:rsidR="00B437F9">
        <w:t>ork start</w:t>
      </w:r>
      <w:r>
        <w:t>ed</w:t>
      </w:r>
      <w:r w:rsidR="00B437F9">
        <w:t xml:space="preserve"> to conclude on the </w:t>
      </w:r>
      <w:r>
        <w:t xml:space="preserve">elusive </w:t>
      </w:r>
      <w:r w:rsidR="00B437F9">
        <w:t xml:space="preserve">search for composition of </w:t>
      </w:r>
      <w:r w:rsidR="00052EA7">
        <w:t>p</w:t>
      </w:r>
      <w:r w:rsidR="00B437F9">
        <w:t>etroleum</w:t>
      </w:r>
      <w:r w:rsidR="0039433C">
        <w:t>.</w:t>
      </w:r>
    </w:p>
    <w:p w14:paraId="28C4E3E6" w14:textId="77777777" w:rsidR="00B437F9" w:rsidRPr="00FE61B8" w:rsidRDefault="00B437F9" w:rsidP="00B246F2">
      <w:pPr>
        <w:pStyle w:val="BodyText"/>
      </w:pPr>
      <w:r w:rsidRPr="00FE61B8">
        <w:t>The work on this project focused mainly on the perfecting the laboratory analytical methods and not much was further progress was made on identifying the components of gasoline. However as part of the war research program API Project No. 6</w:t>
      </w:r>
      <w:r w:rsidR="00C40A41">
        <w:fldChar w:fldCharType="begin"/>
      </w:r>
      <w:r w:rsidR="00C40A41">
        <w:instrText xml:space="preserve"> XE "</w:instrText>
      </w:r>
      <w:r w:rsidR="00C40A41" w:rsidRPr="002F4F0B">
        <w:instrText>API Project No. 6</w:instrText>
      </w:r>
      <w:r w:rsidR="00C40A41">
        <w:instrText xml:space="preserve">" </w:instrText>
      </w:r>
      <w:r w:rsidR="00C40A41">
        <w:fldChar w:fldCharType="end"/>
      </w:r>
      <w:r w:rsidRPr="00FE61B8">
        <w:t xml:space="preserve"> was called upon by the Technical Advisory Committee</w:t>
      </w:r>
      <w:r w:rsidR="00C40A41">
        <w:fldChar w:fldCharType="begin"/>
      </w:r>
      <w:r w:rsidR="00C40A41">
        <w:instrText xml:space="preserve"> XE "</w:instrText>
      </w:r>
      <w:r w:rsidR="00C40A41" w:rsidRPr="00A74185">
        <w:instrText>Technical Advisory Committee</w:instrText>
      </w:r>
      <w:r w:rsidR="00C40A41">
        <w:instrText xml:space="preserve">" </w:instrText>
      </w:r>
      <w:r w:rsidR="00C40A41">
        <w:fldChar w:fldCharType="end"/>
      </w:r>
      <w:r w:rsidRPr="00FE61B8">
        <w:t xml:space="preserve"> of the Petroleum Industry War Council</w:t>
      </w:r>
      <w:r w:rsidR="00C40A41">
        <w:fldChar w:fldCharType="begin"/>
      </w:r>
      <w:r w:rsidR="00C40A41">
        <w:instrText xml:space="preserve"> XE "</w:instrText>
      </w:r>
      <w:r w:rsidR="00C40A41" w:rsidRPr="00DE073D">
        <w:instrText>Petroleum Industry War Council</w:instrText>
      </w:r>
      <w:r w:rsidR="00C40A41">
        <w:instrText xml:space="preserve">" </w:instrText>
      </w:r>
      <w:r w:rsidR="00C40A41">
        <w:fldChar w:fldCharType="end"/>
      </w:r>
      <w:r w:rsidRPr="00FE61B8">
        <w:t xml:space="preserve"> and the National Advisory Committee for Aeronautics</w:t>
      </w:r>
      <w:r w:rsidR="00C40A41">
        <w:fldChar w:fldCharType="begin"/>
      </w:r>
      <w:r w:rsidR="00C40A41">
        <w:instrText xml:space="preserve"> XE "</w:instrText>
      </w:r>
      <w:r w:rsidR="00C40A41" w:rsidRPr="00C96694">
        <w:instrText>National Advisory Committee for Aeronautics</w:instrText>
      </w:r>
      <w:r w:rsidR="00C40A41">
        <w:instrText xml:space="preserve">" </w:instrText>
      </w:r>
      <w:r w:rsidR="00C40A41">
        <w:fldChar w:fldCharType="end"/>
      </w:r>
      <w:r w:rsidRPr="00FE61B8">
        <w:t>, to determine the hydrocarbon components</w:t>
      </w:r>
      <w:r w:rsidR="009B38DB">
        <w:fldChar w:fldCharType="begin"/>
      </w:r>
      <w:r w:rsidR="009B38DB">
        <w:instrText xml:space="preserve"> XE "</w:instrText>
      </w:r>
      <w:r w:rsidR="009B38DB" w:rsidRPr="00C1657F">
        <w:instrText>hydrocarbon components</w:instrText>
      </w:r>
      <w:r w:rsidR="009B38DB">
        <w:instrText xml:space="preserve">" </w:instrText>
      </w:r>
      <w:r w:rsidR="009B38DB">
        <w:fldChar w:fldCharType="end"/>
      </w:r>
      <w:r w:rsidRPr="00FE61B8">
        <w:t xml:space="preserve"> in a number of representative alkylates</w:t>
      </w:r>
      <w:r w:rsidR="00C40A41">
        <w:fldChar w:fldCharType="begin"/>
      </w:r>
      <w:r w:rsidR="00C40A41">
        <w:instrText xml:space="preserve"> XE "</w:instrText>
      </w:r>
      <w:r w:rsidR="00C40A41" w:rsidRPr="003245F8">
        <w:instrText>alkylates</w:instrText>
      </w:r>
      <w:r w:rsidR="00C40A41">
        <w:instrText xml:space="preserve">" </w:instrText>
      </w:r>
      <w:r w:rsidR="00C40A41">
        <w:fldChar w:fldCharType="end"/>
      </w:r>
      <w:r w:rsidRPr="00FE61B8">
        <w:t xml:space="preserve"> and hydrocodimers</w:t>
      </w:r>
      <w:r w:rsidR="00C40A41">
        <w:fldChar w:fldCharType="begin"/>
      </w:r>
      <w:r w:rsidR="00C40A41">
        <w:instrText xml:space="preserve"> XE "</w:instrText>
      </w:r>
      <w:r w:rsidR="00C40A41" w:rsidRPr="0089195B">
        <w:instrText>hydrocodimers</w:instrText>
      </w:r>
      <w:r w:rsidR="00C40A41">
        <w:instrText xml:space="preserve">" </w:instrText>
      </w:r>
      <w:r w:rsidR="00C40A41">
        <w:fldChar w:fldCharType="end"/>
      </w:r>
      <w:r w:rsidRPr="00FE61B8">
        <w:t>. This work was reported in 1946, and is listed later in later chapters.</w:t>
      </w:r>
    </w:p>
    <w:p w14:paraId="2467ABC6" w14:textId="77777777" w:rsidR="00464047" w:rsidRDefault="00464047" w:rsidP="00534EEF">
      <w:pPr>
        <w:pStyle w:val="Heading1"/>
      </w:pPr>
      <w:bookmarkStart w:id="11" w:name="_Toc23001705"/>
      <w:r>
        <w:lastRenderedPageBreak/>
        <w:t>Aviation Gasoline Composition 1946</w:t>
      </w:r>
      <w:bookmarkEnd w:id="11"/>
    </w:p>
    <w:p w14:paraId="38358DC4" w14:textId="77777777" w:rsidR="00464047" w:rsidRDefault="00464047" w:rsidP="00B246F2">
      <w:pPr>
        <w:pStyle w:val="BodyText"/>
      </w:pPr>
      <w:r>
        <w:t>After World War II the aviation gasoline</w:t>
      </w:r>
      <w:r w:rsidR="00C312E0">
        <w:fldChar w:fldCharType="begin"/>
      </w:r>
      <w:r w:rsidR="00C312E0">
        <w:instrText xml:space="preserve"> XE "</w:instrText>
      </w:r>
      <w:r w:rsidR="00C312E0" w:rsidRPr="008244E5">
        <w:instrText>aviation gasoline</w:instrText>
      </w:r>
      <w:r w:rsidR="00C312E0">
        <w:instrText xml:space="preserve">" </w:instrText>
      </w:r>
      <w:r w:rsidR="00C312E0">
        <w:fldChar w:fldCharType="end"/>
      </w:r>
      <w:r>
        <w:t xml:space="preserve"> composition did not change, although the demand for the newer Avgas 115/145</w:t>
      </w:r>
      <w:r w:rsidR="00A03137">
        <w:fldChar w:fldCharType="begin"/>
      </w:r>
      <w:r w:rsidR="00A03137">
        <w:instrText xml:space="preserve"> XE "</w:instrText>
      </w:r>
      <w:r w:rsidR="00A03137" w:rsidRPr="00057C11">
        <w:instrText>Avgas 115/145</w:instrText>
      </w:r>
      <w:r w:rsidR="00A03137">
        <w:instrText xml:space="preserve">" </w:instrText>
      </w:r>
      <w:r w:rsidR="00A03137">
        <w:fldChar w:fldCharType="end"/>
      </w:r>
      <w:r>
        <w:t xml:space="preserve"> Grade would increase. The blend composition remained as:</w:t>
      </w:r>
    </w:p>
    <w:p w14:paraId="798C72F0" w14:textId="77777777" w:rsidR="00464047" w:rsidRDefault="00464047" w:rsidP="00BC3460">
      <w:pPr>
        <w:pStyle w:val="BodyText2"/>
        <w:ind w:left="720"/>
      </w:pPr>
      <w:r>
        <w:t>Light Alkylate</w:t>
      </w:r>
      <w:r w:rsidR="00C40A41">
        <w:fldChar w:fldCharType="begin"/>
      </w:r>
      <w:r w:rsidR="00C40A41">
        <w:instrText xml:space="preserve"> XE "</w:instrText>
      </w:r>
      <w:r w:rsidR="00C40A41" w:rsidRPr="00483A88">
        <w:instrText>Light Alkylate</w:instrText>
      </w:r>
      <w:r w:rsidR="00C40A41">
        <w:instrText xml:space="preserve">" </w:instrText>
      </w:r>
      <w:r w:rsidR="00C40A41">
        <w:fldChar w:fldCharType="end"/>
      </w:r>
      <w:r>
        <w:t xml:space="preserve"> </w:t>
      </w:r>
    </w:p>
    <w:p w14:paraId="1C22601E" w14:textId="77777777" w:rsidR="00464047" w:rsidRDefault="00464047" w:rsidP="00BC3460">
      <w:pPr>
        <w:pStyle w:val="BodyText2"/>
        <w:ind w:left="720"/>
      </w:pPr>
      <w:r>
        <w:t>Catalytically Cracked Light Naphtha</w:t>
      </w:r>
      <w:r w:rsidR="00C40A41">
        <w:fldChar w:fldCharType="begin"/>
      </w:r>
      <w:r w:rsidR="00C40A41">
        <w:instrText xml:space="preserve"> XE "</w:instrText>
      </w:r>
      <w:r w:rsidR="00C40A41" w:rsidRPr="00AF0A0D">
        <w:instrText>Catalytically Cracked Light Naphtha</w:instrText>
      </w:r>
      <w:r w:rsidR="00C40A41">
        <w:instrText xml:space="preserve">" </w:instrText>
      </w:r>
      <w:r w:rsidR="00C40A41">
        <w:fldChar w:fldCharType="end"/>
      </w:r>
      <w:r>
        <w:t xml:space="preserve"> (after acid treatment</w:t>
      </w:r>
      <w:r w:rsidR="009B38DB">
        <w:fldChar w:fldCharType="begin"/>
      </w:r>
      <w:r w:rsidR="009B38DB">
        <w:instrText xml:space="preserve"> XE "</w:instrText>
      </w:r>
      <w:r w:rsidR="009B38DB" w:rsidRPr="00E8009F">
        <w:instrText>acid treatment</w:instrText>
      </w:r>
      <w:r w:rsidR="009B38DB">
        <w:instrText>"</w:instrText>
      </w:r>
      <w:r w:rsidR="009B38DB">
        <w:fldChar w:fldCharType="end"/>
      </w:r>
      <w:r>
        <w:t>)</w:t>
      </w:r>
    </w:p>
    <w:p w14:paraId="6DCE2D59" w14:textId="77777777" w:rsidR="00464047" w:rsidRDefault="00464047" w:rsidP="00BC3460">
      <w:pPr>
        <w:pStyle w:val="BodyText2"/>
        <w:ind w:left="720"/>
      </w:pPr>
      <w:r>
        <w:t>Catalytically Cracked Heavy Naphtha</w:t>
      </w:r>
      <w:r w:rsidR="00C40A41">
        <w:fldChar w:fldCharType="begin"/>
      </w:r>
      <w:r w:rsidR="00C40A41">
        <w:instrText xml:space="preserve"> XE "</w:instrText>
      </w:r>
      <w:r w:rsidR="00C40A41" w:rsidRPr="00971055">
        <w:instrText>Catalytically Cracked Heavy Naphtha</w:instrText>
      </w:r>
      <w:r w:rsidR="00C40A41">
        <w:instrText>"</w:instrText>
      </w:r>
      <w:r w:rsidR="00C40A41">
        <w:fldChar w:fldCharType="end"/>
      </w:r>
      <w:r w:rsidR="008366BC">
        <w:t xml:space="preserve"> from TCC</w:t>
      </w:r>
      <w:r w:rsidR="00C40A41">
        <w:fldChar w:fldCharType="begin"/>
      </w:r>
      <w:r w:rsidR="00C40A41">
        <w:instrText xml:space="preserve"> XE "</w:instrText>
      </w:r>
      <w:r w:rsidR="00C40A41" w:rsidRPr="00A358CF">
        <w:instrText>TCC</w:instrText>
      </w:r>
      <w:r w:rsidR="00C40A41">
        <w:instrText>"</w:instrText>
      </w:r>
      <w:r w:rsidR="00C40A41">
        <w:fldChar w:fldCharType="end"/>
      </w:r>
      <w:r w:rsidR="008366BC">
        <w:t xml:space="preserve"> or FCC</w:t>
      </w:r>
      <w:r w:rsidR="00C40A41">
        <w:fldChar w:fldCharType="begin"/>
      </w:r>
      <w:r w:rsidR="00C40A41">
        <w:instrText xml:space="preserve"> XE "</w:instrText>
      </w:r>
      <w:r w:rsidR="00C40A41" w:rsidRPr="00C55B10">
        <w:instrText>FCC</w:instrText>
      </w:r>
      <w:r w:rsidR="00C40A41">
        <w:instrText>"</w:instrText>
      </w:r>
      <w:r w:rsidR="00C40A41">
        <w:fldChar w:fldCharType="end"/>
      </w:r>
      <w:r w:rsidR="008366BC">
        <w:t xml:space="preserve"> units</w:t>
      </w:r>
    </w:p>
    <w:p w14:paraId="19AE8FFE" w14:textId="77777777" w:rsidR="00464047" w:rsidRDefault="00464047" w:rsidP="00BC3460">
      <w:pPr>
        <w:pStyle w:val="BodyText2"/>
        <w:ind w:left="720"/>
      </w:pPr>
      <w:r>
        <w:t>Virgin Naphtha</w:t>
      </w:r>
      <w:r w:rsidR="00C40A41">
        <w:fldChar w:fldCharType="begin"/>
      </w:r>
      <w:r w:rsidR="00C40A41">
        <w:instrText xml:space="preserve"> XE "</w:instrText>
      </w:r>
      <w:r w:rsidR="00C40A41" w:rsidRPr="003F424D">
        <w:instrText>Virgin Naphtha</w:instrText>
      </w:r>
      <w:r w:rsidR="00C40A41">
        <w:instrText xml:space="preserve">" </w:instrText>
      </w:r>
      <w:r w:rsidR="00C40A41">
        <w:fldChar w:fldCharType="end"/>
      </w:r>
      <w:r>
        <w:t xml:space="preserve"> (only used for lower grades 80 Octane</w:t>
      </w:r>
      <w:r w:rsidR="00F55181">
        <w:fldChar w:fldCharType="begin"/>
      </w:r>
      <w:r w:rsidR="00F55181">
        <w:instrText xml:space="preserve"> XE "</w:instrText>
      </w:r>
      <w:r w:rsidR="00F55181" w:rsidRPr="00171B3C">
        <w:instrText>80 Octane</w:instrText>
      </w:r>
      <w:r w:rsidR="00F55181">
        <w:instrText xml:space="preserve">" </w:instrText>
      </w:r>
      <w:r w:rsidR="00F55181">
        <w:fldChar w:fldCharType="end"/>
      </w:r>
      <w:r>
        <w:t>)</w:t>
      </w:r>
    </w:p>
    <w:p w14:paraId="58D6C309" w14:textId="77777777" w:rsidR="00464047" w:rsidRDefault="00464047" w:rsidP="00BC3460">
      <w:pPr>
        <w:pStyle w:val="BodyText2"/>
        <w:ind w:left="720"/>
      </w:pPr>
      <w:r>
        <w:t>Butane</w:t>
      </w:r>
      <w:r w:rsidR="00C312E0">
        <w:fldChar w:fldCharType="begin"/>
      </w:r>
      <w:r w:rsidR="00C312E0">
        <w:instrText xml:space="preserve"> XE "</w:instrText>
      </w:r>
      <w:r w:rsidR="00C312E0" w:rsidRPr="001F3F43">
        <w:instrText>Butane</w:instrText>
      </w:r>
      <w:r w:rsidR="00C312E0">
        <w:instrText xml:space="preserve">" </w:instrText>
      </w:r>
      <w:r w:rsidR="00C312E0">
        <w:fldChar w:fldCharType="end"/>
      </w:r>
      <w:r>
        <w:t xml:space="preserve"> and Pentanes</w:t>
      </w:r>
      <w:r w:rsidR="00C40A41">
        <w:fldChar w:fldCharType="begin"/>
      </w:r>
      <w:r w:rsidR="00C40A41">
        <w:instrText xml:space="preserve"> XE "</w:instrText>
      </w:r>
      <w:r w:rsidR="00C40A41" w:rsidRPr="00820A2B">
        <w:instrText>Pentanes</w:instrText>
      </w:r>
      <w:r w:rsidR="00C40A41">
        <w:instrText xml:space="preserve">" </w:instrText>
      </w:r>
      <w:r w:rsidR="00C40A41">
        <w:fldChar w:fldCharType="end"/>
      </w:r>
      <w:r>
        <w:t xml:space="preserve"> (to achieve the correct vapour pressure)</w:t>
      </w:r>
    </w:p>
    <w:p w14:paraId="42052036" w14:textId="77777777" w:rsidR="00464047" w:rsidRDefault="00464047" w:rsidP="00BC3460">
      <w:pPr>
        <w:pStyle w:val="BodyText2"/>
        <w:ind w:left="720"/>
      </w:pPr>
      <w:r>
        <w:t>Tetra Ethyl Lead</w:t>
      </w:r>
      <w:r w:rsidR="00F55181">
        <w:fldChar w:fldCharType="begin"/>
      </w:r>
      <w:r w:rsidR="00F55181">
        <w:instrText xml:space="preserve"> XE "</w:instrText>
      </w:r>
      <w:r w:rsidR="00F55181" w:rsidRPr="0034628A">
        <w:instrText>Tetra Ethyl Lead</w:instrText>
      </w:r>
      <w:r w:rsidR="00F55181">
        <w:instrText xml:space="preserve">" </w:instrText>
      </w:r>
      <w:r w:rsidR="00F55181">
        <w:fldChar w:fldCharType="end"/>
      </w:r>
      <w:r>
        <w:t xml:space="preserve"> (4. ml/USG to achieve 100 Octane</w:t>
      </w:r>
      <w:r w:rsidR="00F55181">
        <w:fldChar w:fldCharType="begin"/>
      </w:r>
      <w:r w:rsidR="00F55181">
        <w:instrText xml:space="preserve"> XE "</w:instrText>
      </w:r>
      <w:r w:rsidR="00F55181" w:rsidRPr="00922E7E">
        <w:instrText>100 Octane</w:instrText>
      </w:r>
      <w:r w:rsidR="00F55181">
        <w:instrText xml:space="preserve">" </w:instrText>
      </w:r>
      <w:r w:rsidR="00F55181">
        <w:fldChar w:fldCharType="end"/>
      </w:r>
      <w:r>
        <w:t>)</w:t>
      </w:r>
    </w:p>
    <w:p w14:paraId="59B19FB1" w14:textId="77777777" w:rsidR="00464047" w:rsidRDefault="00464047" w:rsidP="00BC3460">
      <w:pPr>
        <w:pStyle w:val="BodyText2"/>
        <w:ind w:left="720"/>
      </w:pPr>
      <w:r>
        <w:t>Aromatics</w:t>
      </w:r>
      <w:r w:rsidR="00F55181">
        <w:fldChar w:fldCharType="begin"/>
      </w:r>
      <w:r w:rsidR="00F55181">
        <w:instrText xml:space="preserve"> XE "</w:instrText>
      </w:r>
      <w:r w:rsidR="00F55181" w:rsidRPr="00036472">
        <w:instrText>Aromatics</w:instrText>
      </w:r>
      <w:r w:rsidR="00F55181">
        <w:instrText xml:space="preserve">" </w:instrText>
      </w:r>
      <w:r w:rsidR="00F55181">
        <w:fldChar w:fldCharType="end"/>
      </w:r>
      <w:r>
        <w:t xml:space="preserve"> (Toluene</w:t>
      </w:r>
      <w:r w:rsidR="00C312E0">
        <w:fldChar w:fldCharType="begin"/>
      </w:r>
      <w:r w:rsidR="00C312E0">
        <w:instrText xml:space="preserve"> XE "</w:instrText>
      </w:r>
      <w:r w:rsidR="00C312E0" w:rsidRPr="00745819">
        <w:instrText>Toluene</w:instrText>
      </w:r>
      <w:r w:rsidR="00C312E0">
        <w:instrText xml:space="preserve">" </w:instrText>
      </w:r>
      <w:r w:rsidR="00C312E0">
        <w:fldChar w:fldCharType="end"/>
      </w:r>
      <w:r>
        <w:t>) addition to achieve 115/145 grade</w:t>
      </w:r>
      <w:r w:rsidR="00F55181">
        <w:fldChar w:fldCharType="begin"/>
      </w:r>
      <w:r w:rsidR="00F55181">
        <w:instrText xml:space="preserve"> XE "</w:instrText>
      </w:r>
      <w:r w:rsidR="00F55181" w:rsidRPr="00C01AFF">
        <w:instrText>115/145 grade</w:instrText>
      </w:r>
      <w:r w:rsidR="00F55181">
        <w:instrText xml:space="preserve">" </w:instrText>
      </w:r>
      <w:r w:rsidR="00F55181">
        <w:fldChar w:fldCharType="end"/>
      </w:r>
      <w:r w:rsidR="008366BC">
        <w:t>.</w:t>
      </w:r>
    </w:p>
    <w:p w14:paraId="0E482E9B" w14:textId="77777777" w:rsidR="00B437F9" w:rsidRDefault="00B437F9" w:rsidP="00534EEF">
      <w:pPr>
        <w:pStyle w:val="Heading1"/>
      </w:pPr>
      <w:bookmarkStart w:id="12" w:name="_Toc118100771"/>
      <w:bookmarkStart w:id="13" w:name="_Toc23001706"/>
      <w:r>
        <w:t>Aviation Gasoline Grades and Colours</w:t>
      </w:r>
      <w:r>
        <w:rPr>
          <w:rStyle w:val="EndnoteReference"/>
        </w:rPr>
        <w:endnoteReference w:id="10"/>
      </w:r>
      <w:bookmarkEnd w:id="12"/>
      <w:bookmarkEnd w:id="13"/>
    </w:p>
    <w:p w14:paraId="0230B9F8" w14:textId="77777777" w:rsidR="00B437F9" w:rsidRDefault="00B437F9" w:rsidP="00B246F2">
      <w:pPr>
        <w:pStyle w:val="BodyText"/>
      </w:pPr>
      <w:r>
        <w:t>In 1949, aviation gasoline</w:t>
      </w:r>
      <w:r w:rsidR="009B38DB">
        <w:fldChar w:fldCharType="begin"/>
      </w:r>
      <w:r w:rsidR="009B38DB">
        <w:instrText xml:space="preserve"> XE "</w:instrText>
      </w:r>
      <w:r w:rsidR="009B38DB" w:rsidRPr="00A723BD">
        <w:instrText>aviation gasoline</w:instrText>
      </w:r>
      <w:r w:rsidR="009B38DB">
        <w:instrText xml:space="preserve">" </w:instrText>
      </w:r>
      <w:r w:rsidR="009B38DB">
        <w:fldChar w:fldCharType="end"/>
      </w:r>
      <w:r>
        <w:t>s were manufactured in various grades, these were distinguished by different colours: Avgas 80</w:t>
      </w:r>
      <w:r w:rsidR="00F55181">
        <w:fldChar w:fldCharType="begin"/>
      </w:r>
      <w:r w:rsidR="00F55181">
        <w:instrText xml:space="preserve"> XE "</w:instrText>
      </w:r>
      <w:r w:rsidR="00F55181" w:rsidRPr="00D54A2A">
        <w:instrText>Avgas 80</w:instrText>
      </w:r>
      <w:r w:rsidR="00F55181">
        <w:instrText xml:space="preserve">" </w:instrText>
      </w:r>
      <w:r w:rsidR="00F55181">
        <w:fldChar w:fldCharType="end"/>
      </w:r>
      <w:r>
        <w:t xml:space="preserve"> (Red), Avgas 91/98</w:t>
      </w:r>
      <w:r w:rsidR="00F55181">
        <w:fldChar w:fldCharType="begin"/>
      </w:r>
      <w:r w:rsidR="00F55181">
        <w:instrText xml:space="preserve"> XE "</w:instrText>
      </w:r>
      <w:r w:rsidR="00F55181" w:rsidRPr="0089141A">
        <w:instrText>Avgas 91/98</w:instrText>
      </w:r>
      <w:r w:rsidR="00F55181">
        <w:instrText xml:space="preserve">" </w:instrText>
      </w:r>
      <w:r w:rsidR="00F55181">
        <w:fldChar w:fldCharType="end"/>
      </w:r>
      <w:r>
        <w:t xml:space="preserve"> (Blue</w:t>
      </w:r>
      <w:r w:rsidR="009B38DB">
        <w:fldChar w:fldCharType="begin"/>
      </w:r>
      <w:r w:rsidR="009B38DB">
        <w:instrText xml:space="preserve"> XE "</w:instrText>
      </w:r>
      <w:r w:rsidR="009B38DB" w:rsidRPr="00080DA2">
        <w:instrText>Blue</w:instrText>
      </w:r>
      <w:r w:rsidR="009B38DB">
        <w:instrText xml:space="preserve">" </w:instrText>
      </w:r>
      <w:r w:rsidR="009B38DB">
        <w:fldChar w:fldCharType="end"/>
      </w:r>
      <w:r>
        <w:t>), Avgas 100/130</w:t>
      </w:r>
      <w:r w:rsidR="00F55181">
        <w:fldChar w:fldCharType="begin"/>
      </w:r>
      <w:r w:rsidR="00F55181">
        <w:instrText xml:space="preserve"> XE "</w:instrText>
      </w:r>
      <w:r w:rsidR="00F55181" w:rsidRPr="001D145B">
        <w:instrText>Avgas 100/130</w:instrText>
      </w:r>
      <w:r w:rsidR="00F55181">
        <w:instrText xml:space="preserve">" </w:instrText>
      </w:r>
      <w:r w:rsidR="00F55181">
        <w:fldChar w:fldCharType="end"/>
      </w:r>
      <w:r>
        <w:t xml:space="preserve"> (Green</w:t>
      </w:r>
      <w:r w:rsidR="009B38DB">
        <w:fldChar w:fldCharType="begin"/>
      </w:r>
      <w:r w:rsidR="009B38DB">
        <w:instrText xml:space="preserve"> XE "</w:instrText>
      </w:r>
      <w:r w:rsidR="009B38DB" w:rsidRPr="00444DEB">
        <w:instrText>Green</w:instrText>
      </w:r>
      <w:r w:rsidR="009B38DB">
        <w:instrText xml:space="preserve">" </w:instrText>
      </w:r>
      <w:r w:rsidR="009B38DB">
        <w:fldChar w:fldCharType="end"/>
      </w:r>
      <w:r>
        <w:t>), and Avgas 115/145</w:t>
      </w:r>
      <w:r w:rsidR="00A03137">
        <w:fldChar w:fldCharType="begin"/>
      </w:r>
      <w:r w:rsidR="00A03137">
        <w:instrText xml:space="preserve"> XE "</w:instrText>
      </w:r>
      <w:r w:rsidR="00A03137" w:rsidRPr="00057C11">
        <w:instrText>Avgas 115/145</w:instrText>
      </w:r>
      <w:r w:rsidR="00A03137">
        <w:instrText xml:space="preserve">" </w:instrText>
      </w:r>
      <w:r w:rsidR="00A03137">
        <w:fldChar w:fldCharType="end"/>
      </w:r>
      <w:r>
        <w:t xml:space="preserve"> (Purple).</w:t>
      </w:r>
    </w:p>
    <w:p w14:paraId="225B016A" w14:textId="77777777" w:rsidR="00B437F9" w:rsidRDefault="00B437F9" w:rsidP="00B246F2">
      <w:pPr>
        <w:pStyle w:val="BodyText"/>
      </w:pPr>
      <w:r>
        <w:t>The purpose of adding dyes to aviation gasoline</w:t>
      </w:r>
      <w:r w:rsidR="009B38DB">
        <w:fldChar w:fldCharType="begin"/>
      </w:r>
      <w:r w:rsidR="009B38DB">
        <w:instrText xml:space="preserve"> XE "</w:instrText>
      </w:r>
      <w:r w:rsidR="009B38DB" w:rsidRPr="00470BE5">
        <w:instrText>aviation gasoline</w:instrText>
      </w:r>
      <w:r w:rsidR="009B38DB">
        <w:instrText xml:space="preserve">" </w:instrText>
      </w:r>
      <w:r w:rsidR="009B38DB">
        <w:fldChar w:fldCharType="end"/>
      </w:r>
      <w:r>
        <w:t xml:space="preserve">s had always been to affect a means of distinguishing one grade from another. Such reliance </w:t>
      </w:r>
      <w:r w:rsidR="00A55274">
        <w:t>wa</w:t>
      </w:r>
      <w:r>
        <w:t xml:space="preserve">s placed on this identification method by consumers that difficulties result when conditions cause the gasolines to change colour. One problem </w:t>
      </w:r>
      <w:r w:rsidR="00A55274">
        <w:t>wa</w:t>
      </w:r>
      <w:r>
        <w:t xml:space="preserve">s the instability of the fuel colour which can also include changes in hue (colour fading). Changes in colour had been reported so pronounced that, for example Avgas 91/98 (blue) has been mistakenly identified as Avgas 115/145 (purple). The colours of red and yellow are unstable </w:t>
      </w:r>
      <w:r w:rsidR="00A55274">
        <w:t xml:space="preserve">in direct </w:t>
      </w:r>
      <w:r>
        <w:t>light.</w:t>
      </w:r>
    </w:p>
    <w:p w14:paraId="1851FA55" w14:textId="77777777" w:rsidR="00464047" w:rsidRDefault="00464047" w:rsidP="00534EEF">
      <w:pPr>
        <w:pStyle w:val="Heading1"/>
      </w:pPr>
      <w:bookmarkStart w:id="14" w:name="_Toc23001707"/>
      <w:r>
        <w:t>Oil Companies and Refineries</w:t>
      </w:r>
      <w:bookmarkEnd w:id="14"/>
    </w:p>
    <w:p w14:paraId="1BFD498D" w14:textId="77777777" w:rsidR="00464047" w:rsidRDefault="00464047" w:rsidP="00B246F2">
      <w:pPr>
        <w:pStyle w:val="BodyText"/>
      </w:pPr>
      <w:r>
        <w:t>The war brought to a (temporary) close the huge demand for avgas</w:t>
      </w:r>
      <w:r w:rsidR="00F55181">
        <w:fldChar w:fldCharType="begin"/>
      </w:r>
      <w:r w:rsidR="00F55181">
        <w:instrText xml:space="preserve"> XE "</w:instrText>
      </w:r>
      <w:r w:rsidR="00F55181" w:rsidRPr="007619C4">
        <w:instrText>avgas</w:instrText>
      </w:r>
      <w:r w:rsidR="00F55181">
        <w:instrText xml:space="preserve">" </w:instrText>
      </w:r>
      <w:r w:rsidR="00F55181">
        <w:fldChar w:fldCharType="end"/>
      </w:r>
      <w:r>
        <w:t xml:space="preserve"> and those refineries</w:t>
      </w:r>
      <w:r w:rsidR="009B38DB">
        <w:fldChar w:fldCharType="begin"/>
      </w:r>
      <w:r w:rsidR="009B38DB">
        <w:instrText xml:space="preserve"> XE "</w:instrText>
      </w:r>
      <w:r w:rsidR="009B38DB" w:rsidRPr="00946318">
        <w:instrText>refineries</w:instrText>
      </w:r>
      <w:r w:rsidR="009B38DB">
        <w:instrText xml:space="preserve">" </w:instrText>
      </w:r>
      <w:r w:rsidR="009B38DB">
        <w:fldChar w:fldCharType="end"/>
      </w:r>
      <w:r>
        <w:t xml:space="preserve"> which had operated during the war</w:t>
      </w:r>
      <w:r w:rsidR="00A55274">
        <w:t xml:space="preserve"> producing aviation gasoline</w:t>
      </w:r>
      <w:r>
        <w:t>, now reverted back to the production of motor gasoline</w:t>
      </w:r>
      <w:r w:rsidR="00F55181">
        <w:fldChar w:fldCharType="begin"/>
      </w:r>
      <w:r w:rsidR="00F55181">
        <w:instrText xml:space="preserve"> XE "</w:instrText>
      </w:r>
      <w:r w:rsidR="00F55181" w:rsidRPr="001804BC">
        <w:instrText>motor gasoline</w:instrText>
      </w:r>
      <w:r w:rsidR="00F55181">
        <w:instrText xml:space="preserve">" </w:instrText>
      </w:r>
      <w:r w:rsidR="00F55181">
        <w:fldChar w:fldCharType="end"/>
      </w:r>
      <w:r>
        <w:t xml:space="preserve"> for the petrol-rationed</w:t>
      </w:r>
      <w:r w:rsidR="009B38DB">
        <w:fldChar w:fldCharType="begin"/>
      </w:r>
      <w:r w:rsidR="009B38DB">
        <w:instrText xml:space="preserve"> XE "</w:instrText>
      </w:r>
      <w:r w:rsidR="009B38DB" w:rsidRPr="00B7547C">
        <w:instrText>petrol-rationed</w:instrText>
      </w:r>
      <w:r w:rsidR="009B38DB">
        <w:instrText xml:space="preserve">" </w:instrText>
      </w:r>
      <w:r w:rsidR="009B38DB">
        <w:fldChar w:fldCharType="end"/>
      </w:r>
      <w:r>
        <w:t xml:space="preserve"> public. There was however still a demand for avgas</w:t>
      </w:r>
      <w:r w:rsidR="009B38DB">
        <w:fldChar w:fldCharType="begin"/>
      </w:r>
      <w:r w:rsidR="009B38DB">
        <w:instrText xml:space="preserve"> XE "</w:instrText>
      </w:r>
      <w:r w:rsidR="009B38DB" w:rsidRPr="003338E4">
        <w:instrText>avgas</w:instrText>
      </w:r>
      <w:r w:rsidR="009B38DB">
        <w:instrText xml:space="preserve">" </w:instrText>
      </w:r>
      <w:r w:rsidR="009B38DB">
        <w:fldChar w:fldCharType="end"/>
      </w:r>
      <w:r>
        <w:t xml:space="preserve"> in 1946-47 as commercial airlines</w:t>
      </w:r>
      <w:r w:rsidR="009B38DB">
        <w:fldChar w:fldCharType="begin"/>
      </w:r>
      <w:r w:rsidR="009B38DB">
        <w:instrText xml:space="preserve"> XE "</w:instrText>
      </w:r>
      <w:r w:rsidR="009B38DB" w:rsidRPr="00AF1A21">
        <w:instrText>commercial airlines</w:instrText>
      </w:r>
      <w:r w:rsidR="009B38DB">
        <w:instrText xml:space="preserve">" </w:instrText>
      </w:r>
      <w:r w:rsidR="009B38DB">
        <w:fldChar w:fldCharType="end"/>
      </w:r>
      <w:r>
        <w:t xml:space="preserve"> began to re-establish themselves using surplus WWII transport air</w:t>
      </w:r>
      <w:r w:rsidR="00652A8B">
        <w:t>craf</w:t>
      </w:r>
      <w:r>
        <w:t xml:space="preserve">t. </w:t>
      </w:r>
    </w:p>
    <w:p w14:paraId="5EFB6250" w14:textId="77777777" w:rsidR="00464047" w:rsidRDefault="00464047" w:rsidP="00B246F2">
      <w:pPr>
        <w:pStyle w:val="BodyText"/>
      </w:pPr>
      <w:r>
        <w:t>The Berlin airlift</w:t>
      </w:r>
      <w:r w:rsidR="00A03137">
        <w:fldChar w:fldCharType="begin"/>
      </w:r>
      <w:r w:rsidR="00A03137">
        <w:instrText xml:space="preserve"> XE "</w:instrText>
      </w:r>
      <w:r w:rsidR="00A03137" w:rsidRPr="00B94C62">
        <w:instrText>Berlin airlift</w:instrText>
      </w:r>
      <w:r w:rsidR="00A03137">
        <w:instrText xml:space="preserve">" </w:instrText>
      </w:r>
      <w:r w:rsidR="00A03137">
        <w:fldChar w:fldCharType="end"/>
      </w:r>
      <w:r>
        <w:t xml:space="preserve"> in 1948 would swing the production demands back to avgas in order to supply the transport air</w:t>
      </w:r>
      <w:r w:rsidR="00652A8B">
        <w:t>craf</w:t>
      </w:r>
      <w:r>
        <w:t>t.</w:t>
      </w:r>
    </w:p>
    <w:p w14:paraId="6CF78AD3" w14:textId="5B2EA7BA" w:rsidR="00464047" w:rsidRDefault="00464047" w:rsidP="00B246F2">
      <w:pPr>
        <w:pStyle w:val="BodyText"/>
      </w:pPr>
      <w:r>
        <w:t xml:space="preserve">This was also a period of reconstructions for a </w:t>
      </w:r>
      <w:r w:rsidR="00C2263F">
        <w:t>war-torn</w:t>
      </w:r>
      <w:r>
        <w:t xml:space="preserve"> world. Everything was in short supply – the </w:t>
      </w:r>
      <w:r w:rsidR="00460080">
        <w:t>bomb-damaged</w:t>
      </w:r>
      <w:r>
        <w:t xml:space="preserve"> refineries of Europe</w:t>
      </w:r>
      <w:r w:rsidR="009B38DB">
        <w:fldChar w:fldCharType="begin"/>
      </w:r>
      <w:r w:rsidR="009B38DB">
        <w:instrText xml:space="preserve"> XE "</w:instrText>
      </w:r>
      <w:r w:rsidR="009B38DB" w:rsidRPr="009030DA">
        <w:instrText>Europe</w:instrText>
      </w:r>
      <w:r w:rsidR="009B38DB">
        <w:instrText xml:space="preserve">" </w:instrText>
      </w:r>
      <w:r w:rsidR="009B38DB">
        <w:fldChar w:fldCharType="end"/>
      </w:r>
      <w:r>
        <w:t xml:space="preserve"> had to be rebuilt or new refineries constructed to replace them. The great refineries of Palembang</w:t>
      </w:r>
      <w:r w:rsidR="00F55181">
        <w:fldChar w:fldCharType="begin"/>
      </w:r>
      <w:r w:rsidR="00F55181">
        <w:instrText xml:space="preserve"> XE "</w:instrText>
      </w:r>
      <w:r w:rsidR="00F55181" w:rsidRPr="002B3AFF">
        <w:instrText>Palembang</w:instrText>
      </w:r>
      <w:r w:rsidR="00F55181">
        <w:instrText xml:space="preserve">" </w:instrText>
      </w:r>
      <w:r w:rsidR="00F55181">
        <w:fldChar w:fldCharType="end"/>
      </w:r>
      <w:r>
        <w:t xml:space="preserve"> and Pladjoe</w:t>
      </w:r>
      <w:r w:rsidR="00F55181">
        <w:fldChar w:fldCharType="begin"/>
      </w:r>
      <w:r w:rsidR="00F55181">
        <w:instrText xml:space="preserve"> XE "</w:instrText>
      </w:r>
      <w:r w:rsidR="00F55181" w:rsidRPr="006A77BC">
        <w:instrText>Pladjoe</w:instrText>
      </w:r>
      <w:r w:rsidR="00F55181">
        <w:instrText xml:space="preserve">" </w:instrText>
      </w:r>
      <w:r w:rsidR="00F55181">
        <w:fldChar w:fldCharType="end"/>
      </w:r>
      <w:r>
        <w:t xml:space="preserve"> in the Dutch East Indies</w:t>
      </w:r>
      <w:r w:rsidR="00F55181">
        <w:fldChar w:fldCharType="begin"/>
      </w:r>
      <w:r w:rsidR="00F55181">
        <w:instrText xml:space="preserve"> XE "</w:instrText>
      </w:r>
      <w:r w:rsidR="00F55181" w:rsidRPr="003060A3">
        <w:instrText>Dutch East Indies</w:instrText>
      </w:r>
      <w:r w:rsidR="00F55181">
        <w:instrText xml:space="preserve">" </w:instrText>
      </w:r>
      <w:r w:rsidR="00F55181">
        <w:fldChar w:fldCharType="end"/>
      </w:r>
      <w:r>
        <w:t xml:space="preserve"> which had fallen to Japanese Imperial Forces</w:t>
      </w:r>
      <w:r w:rsidR="00F55181">
        <w:fldChar w:fldCharType="begin"/>
      </w:r>
      <w:r w:rsidR="00F55181">
        <w:instrText xml:space="preserve"> XE "</w:instrText>
      </w:r>
      <w:r w:rsidR="00F55181" w:rsidRPr="00471E69">
        <w:instrText>Japanese Imperial Forces</w:instrText>
      </w:r>
      <w:r w:rsidR="00F55181">
        <w:instrText xml:space="preserve">" </w:instrText>
      </w:r>
      <w:r w:rsidR="00F55181">
        <w:fldChar w:fldCharType="end"/>
      </w:r>
      <w:r>
        <w:t xml:space="preserve"> were in ruins; the Nazi German refineries</w:t>
      </w:r>
      <w:r w:rsidR="00F55181">
        <w:fldChar w:fldCharType="begin"/>
      </w:r>
      <w:r w:rsidR="00F55181">
        <w:instrText xml:space="preserve"> XE "</w:instrText>
      </w:r>
      <w:r w:rsidR="00F55181" w:rsidRPr="001D5754">
        <w:instrText>German refineries</w:instrText>
      </w:r>
      <w:r w:rsidR="00F55181">
        <w:instrText xml:space="preserve">" </w:instrText>
      </w:r>
      <w:r w:rsidR="00F55181">
        <w:fldChar w:fldCharType="end"/>
      </w:r>
      <w:r>
        <w:t xml:space="preserve"> had been bombed out of existence, the vast oil refineries (and oil fields) of the Balkans</w:t>
      </w:r>
      <w:r w:rsidR="00F55181">
        <w:fldChar w:fldCharType="begin"/>
      </w:r>
      <w:r w:rsidR="00F55181">
        <w:instrText xml:space="preserve"> XE "</w:instrText>
      </w:r>
      <w:r w:rsidR="00F55181" w:rsidRPr="001E2DFB">
        <w:instrText>Balkans</w:instrText>
      </w:r>
      <w:r w:rsidR="00F55181">
        <w:instrText xml:space="preserve">" </w:instrText>
      </w:r>
      <w:r w:rsidR="00F55181">
        <w:fldChar w:fldCharType="end"/>
      </w:r>
      <w:r>
        <w:t xml:space="preserve"> (Ploësti Refinery</w:t>
      </w:r>
      <w:r w:rsidR="00F55181">
        <w:fldChar w:fldCharType="begin"/>
      </w:r>
      <w:r w:rsidR="00F55181">
        <w:instrText xml:space="preserve"> XE "</w:instrText>
      </w:r>
      <w:r w:rsidR="00F55181" w:rsidRPr="00B404FB">
        <w:instrText>Ploësti Refinery</w:instrText>
      </w:r>
      <w:r w:rsidR="00F55181">
        <w:instrText xml:space="preserve">" </w:instrText>
      </w:r>
      <w:r w:rsidR="00F55181">
        <w:fldChar w:fldCharType="end"/>
      </w:r>
      <w:r>
        <w:t>, Rumania</w:t>
      </w:r>
      <w:r w:rsidR="00455C01">
        <w:fldChar w:fldCharType="begin"/>
      </w:r>
      <w:r w:rsidR="00455C01">
        <w:instrText xml:space="preserve"> XE "</w:instrText>
      </w:r>
      <w:r w:rsidR="00455C01" w:rsidRPr="00E2178F">
        <w:instrText>Rumania</w:instrText>
      </w:r>
      <w:r w:rsidR="00455C01">
        <w:instrText xml:space="preserve">" </w:instrText>
      </w:r>
      <w:r w:rsidR="00455C01">
        <w:fldChar w:fldCharType="end"/>
      </w:r>
      <w:r>
        <w:t>) were now under the control of communist Russia</w:t>
      </w:r>
      <w:r w:rsidR="00E64A27">
        <w:fldChar w:fldCharType="begin"/>
      </w:r>
      <w:r w:rsidR="00E64A27">
        <w:instrText xml:space="preserve"> XE "</w:instrText>
      </w:r>
      <w:r w:rsidR="00E64A27" w:rsidRPr="004F2E2E">
        <w:instrText>Russia</w:instrText>
      </w:r>
      <w:r w:rsidR="00E64A27">
        <w:instrText xml:space="preserve">" </w:instrText>
      </w:r>
      <w:r w:rsidR="00E64A27">
        <w:fldChar w:fldCharType="end"/>
      </w:r>
      <w:r>
        <w:t>.</w:t>
      </w:r>
    </w:p>
    <w:p w14:paraId="6F95B2D7" w14:textId="77777777" w:rsidR="0017752D" w:rsidRDefault="0017752D" w:rsidP="00B246F2">
      <w:pPr>
        <w:pStyle w:val="BodyText"/>
      </w:pPr>
      <w:r>
        <w:t>The new refinery processes are discussed in the chapter</w:t>
      </w:r>
      <w:r w:rsidR="00464D7E">
        <w:t xml:space="preserve"> 30</w:t>
      </w:r>
      <w:r>
        <w:t xml:space="preserve">. </w:t>
      </w:r>
    </w:p>
    <w:p w14:paraId="5CFADB6A" w14:textId="77777777" w:rsidR="00BE57F9" w:rsidRDefault="00BC1676" w:rsidP="008A75AE">
      <w:pPr>
        <w:pStyle w:val="Heading7"/>
        <w:framePr w:wrap="around"/>
      </w:pPr>
      <w:r>
        <w:t>World Crude Oil Refining Capacity</w:t>
      </w:r>
      <w:r w:rsidR="00BE57F9">
        <w:rPr>
          <w:rStyle w:val="EndnoteReference"/>
        </w:rPr>
        <w:endnoteReference w:id="11"/>
      </w:r>
    </w:p>
    <w:p w14:paraId="1EC04E59" w14:textId="77777777" w:rsidR="00BE57F9" w:rsidRDefault="00BE57F9" w:rsidP="00B246F2">
      <w:pPr>
        <w:pStyle w:val="BodyText"/>
      </w:pPr>
      <w:r>
        <w:t>A country's ability to convert crude petroleum into usable products is indicated by its refining capacity. The statistical picture of refining capacity, crude</w:t>
      </w:r>
      <w:r w:rsidR="00455C01">
        <w:fldChar w:fldCharType="begin"/>
      </w:r>
      <w:r w:rsidR="00455C01">
        <w:instrText xml:space="preserve"> XE "</w:instrText>
      </w:r>
      <w:r w:rsidR="00455C01" w:rsidRPr="00245A41">
        <w:instrText>crude</w:instrText>
      </w:r>
      <w:r w:rsidR="00455C01">
        <w:instrText xml:space="preserve">" </w:instrText>
      </w:r>
      <w:r w:rsidR="00455C01">
        <w:fldChar w:fldCharType="end"/>
      </w:r>
      <w:r>
        <w:t xml:space="preserve"> runs to stills, and production is presented in </w:t>
      </w:r>
      <w:r w:rsidR="00BC1676">
        <w:t xml:space="preserve">following </w:t>
      </w:r>
      <w:r>
        <w:t>table, by country and by geographical area for the year 1949.</w:t>
      </w:r>
    </w:p>
    <w:p w14:paraId="1F059F45" w14:textId="77777777" w:rsidR="006901E6" w:rsidRDefault="006901E6">
      <w:pPr>
        <w:rPr>
          <w:i/>
          <w:spacing w:val="-5"/>
          <w:sz w:val="22"/>
        </w:rPr>
      </w:pPr>
      <w:r>
        <w:br w:type="page"/>
      </w:r>
    </w:p>
    <w:p w14:paraId="528A61D4" w14:textId="6F049CF0" w:rsidR="002D250A" w:rsidRPr="002D250A" w:rsidRDefault="00BC1676" w:rsidP="003C0AAF">
      <w:pPr>
        <w:pStyle w:val="Caption"/>
      </w:pPr>
      <w:r>
        <w:lastRenderedPageBreak/>
        <w:t xml:space="preserve">Table </w:t>
      </w:r>
      <w:r w:rsidR="001A6F01">
        <w:rPr>
          <w:noProof/>
        </w:rPr>
        <w:fldChar w:fldCharType="begin"/>
      </w:r>
      <w:r w:rsidR="001A6F01">
        <w:rPr>
          <w:noProof/>
        </w:rPr>
        <w:instrText xml:space="preserve"> SEQ Table \* ARABIC </w:instrText>
      </w:r>
      <w:r w:rsidR="001A6F01">
        <w:rPr>
          <w:noProof/>
        </w:rPr>
        <w:fldChar w:fldCharType="separate"/>
      </w:r>
      <w:r w:rsidR="00513F25">
        <w:rPr>
          <w:noProof/>
        </w:rPr>
        <w:t>1</w:t>
      </w:r>
      <w:r w:rsidR="001A6F01">
        <w:rPr>
          <w:noProof/>
        </w:rPr>
        <w:fldChar w:fldCharType="end"/>
      </w:r>
      <w:r>
        <w:t xml:space="preserve">. </w:t>
      </w:r>
      <w:r w:rsidR="002D250A" w:rsidRPr="002D250A">
        <w:t>World crude oil refining capacity, crude runs to stills and production, 1949, by country and geographical area</w:t>
      </w:r>
      <w:r w:rsidR="002D250A">
        <w:t xml:space="preserve"> </w:t>
      </w:r>
      <w:r>
        <w:t>[i</w:t>
      </w:r>
      <w:r w:rsidR="002D250A" w:rsidRPr="002D250A">
        <w:t>n thousands of barrels daily</w:t>
      </w:r>
      <w:r>
        <w:t>]</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3778"/>
        <w:gridCol w:w="2255"/>
        <w:gridCol w:w="1726"/>
        <w:gridCol w:w="1529"/>
      </w:tblGrid>
      <w:tr w:rsidR="002D250A" w:rsidRPr="000F121E" w14:paraId="365099FD" w14:textId="77777777" w:rsidTr="000F121E">
        <w:tc>
          <w:tcPr>
            <w:tcW w:w="2034" w:type="pct"/>
            <w:shd w:val="clear" w:color="auto" w:fill="auto"/>
          </w:tcPr>
          <w:p w14:paraId="21D7F662" w14:textId="77777777" w:rsidR="002D250A" w:rsidRPr="001C64D3" w:rsidRDefault="002D250A" w:rsidP="00BC3460">
            <w:pPr>
              <w:pStyle w:val="BodyText2"/>
            </w:pPr>
            <w:r w:rsidRPr="001C64D3">
              <w:t>Country</w:t>
            </w:r>
          </w:p>
        </w:tc>
        <w:tc>
          <w:tcPr>
            <w:tcW w:w="1214" w:type="pct"/>
            <w:shd w:val="clear" w:color="auto" w:fill="auto"/>
          </w:tcPr>
          <w:p w14:paraId="7513C472" w14:textId="77777777" w:rsidR="002D250A" w:rsidRPr="001C64D3" w:rsidRDefault="002D250A" w:rsidP="002D250A">
            <w:pPr>
              <w:pStyle w:val="BodyText2"/>
            </w:pPr>
            <w:r w:rsidRPr="001C64D3">
              <w:t>Crude refining capacity barrels</w:t>
            </w:r>
            <w:r w:rsidR="00BC1676">
              <w:t xml:space="preserve"> </w:t>
            </w:r>
            <w:r w:rsidRPr="001C64D3">
              <w:t>daily as of July 1, 1950 (1)</w:t>
            </w:r>
          </w:p>
        </w:tc>
        <w:tc>
          <w:tcPr>
            <w:tcW w:w="0" w:type="auto"/>
            <w:shd w:val="clear" w:color="auto" w:fill="auto"/>
          </w:tcPr>
          <w:p w14:paraId="1264481F" w14:textId="77777777" w:rsidR="002D250A" w:rsidRPr="001C64D3" w:rsidRDefault="002D250A" w:rsidP="002D250A">
            <w:pPr>
              <w:pStyle w:val="BodyText2"/>
            </w:pPr>
            <w:r w:rsidRPr="001C64D3">
              <w:t>Crude runs to stills 1949 (2)</w:t>
            </w:r>
          </w:p>
        </w:tc>
        <w:tc>
          <w:tcPr>
            <w:tcW w:w="0" w:type="auto"/>
            <w:shd w:val="clear" w:color="auto" w:fill="auto"/>
          </w:tcPr>
          <w:p w14:paraId="2C2F86BC" w14:textId="77777777" w:rsidR="002D250A" w:rsidRPr="001C64D3" w:rsidRDefault="002D250A" w:rsidP="002D250A">
            <w:pPr>
              <w:pStyle w:val="BodyText2"/>
            </w:pPr>
            <w:r w:rsidRPr="001C64D3">
              <w:t>Production 1949 (2)</w:t>
            </w:r>
          </w:p>
        </w:tc>
      </w:tr>
      <w:tr w:rsidR="002D250A" w:rsidRPr="000F121E" w14:paraId="09BD3710" w14:textId="77777777" w:rsidTr="000F121E">
        <w:tc>
          <w:tcPr>
            <w:tcW w:w="2034" w:type="pct"/>
            <w:shd w:val="clear" w:color="auto" w:fill="auto"/>
          </w:tcPr>
          <w:p w14:paraId="4D304185" w14:textId="77777777" w:rsidR="002D250A" w:rsidRPr="000F121E" w:rsidRDefault="002D250A" w:rsidP="00BC3460">
            <w:pPr>
              <w:pStyle w:val="BodyText2"/>
              <w:rPr>
                <w:b/>
              </w:rPr>
            </w:pPr>
            <w:r w:rsidRPr="000F121E">
              <w:rPr>
                <w:b/>
              </w:rPr>
              <w:t>North America</w:t>
            </w:r>
          </w:p>
        </w:tc>
        <w:tc>
          <w:tcPr>
            <w:tcW w:w="1214" w:type="pct"/>
            <w:shd w:val="clear" w:color="auto" w:fill="auto"/>
          </w:tcPr>
          <w:p w14:paraId="4F4E7783" w14:textId="77777777" w:rsidR="002D250A" w:rsidRPr="001C64D3" w:rsidRDefault="002D250A" w:rsidP="002D250A">
            <w:pPr>
              <w:pStyle w:val="BodyText2"/>
            </w:pPr>
          </w:p>
        </w:tc>
        <w:tc>
          <w:tcPr>
            <w:tcW w:w="0" w:type="auto"/>
            <w:shd w:val="clear" w:color="auto" w:fill="auto"/>
          </w:tcPr>
          <w:p w14:paraId="104BC186" w14:textId="77777777" w:rsidR="002D250A" w:rsidRPr="001C64D3" w:rsidRDefault="002D250A" w:rsidP="002D250A">
            <w:pPr>
              <w:pStyle w:val="BodyText2"/>
            </w:pPr>
          </w:p>
        </w:tc>
        <w:tc>
          <w:tcPr>
            <w:tcW w:w="0" w:type="auto"/>
            <w:shd w:val="clear" w:color="auto" w:fill="auto"/>
          </w:tcPr>
          <w:p w14:paraId="454BD87E" w14:textId="77777777" w:rsidR="002D250A" w:rsidRPr="001C64D3" w:rsidRDefault="002D250A" w:rsidP="002D250A">
            <w:pPr>
              <w:pStyle w:val="BodyText2"/>
            </w:pPr>
          </w:p>
        </w:tc>
      </w:tr>
      <w:tr w:rsidR="002D250A" w:rsidRPr="000F121E" w14:paraId="47820F0C" w14:textId="77777777" w:rsidTr="000F121E">
        <w:tc>
          <w:tcPr>
            <w:tcW w:w="2034" w:type="pct"/>
            <w:shd w:val="clear" w:color="auto" w:fill="auto"/>
          </w:tcPr>
          <w:p w14:paraId="3AF619C2" w14:textId="77777777" w:rsidR="002D250A" w:rsidRPr="001C64D3" w:rsidRDefault="002D250A" w:rsidP="00BC3460">
            <w:pPr>
              <w:pStyle w:val="BodyText2"/>
            </w:pPr>
            <w:r w:rsidRPr="001C64D3">
              <w:t>Canada</w:t>
            </w:r>
            <w:r w:rsidR="00E64A27">
              <w:fldChar w:fldCharType="begin"/>
            </w:r>
            <w:r w:rsidR="00E64A27">
              <w:instrText xml:space="preserve"> XE "</w:instrText>
            </w:r>
            <w:r w:rsidR="00E64A27" w:rsidRPr="008A05BC">
              <w:instrText>Canada</w:instrText>
            </w:r>
            <w:r w:rsidR="00E64A27">
              <w:instrText xml:space="preserve">" </w:instrText>
            </w:r>
            <w:r w:rsidR="00E64A27">
              <w:fldChar w:fldCharType="end"/>
            </w:r>
          </w:p>
        </w:tc>
        <w:tc>
          <w:tcPr>
            <w:tcW w:w="1214" w:type="pct"/>
            <w:shd w:val="clear" w:color="auto" w:fill="auto"/>
          </w:tcPr>
          <w:p w14:paraId="0E47031E" w14:textId="77777777" w:rsidR="002D250A" w:rsidRPr="001C64D3" w:rsidRDefault="002D250A" w:rsidP="002D250A">
            <w:pPr>
              <w:pStyle w:val="BodyText2"/>
            </w:pPr>
            <w:r w:rsidRPr="001C64D3">
              <w:t>341,550</w:t>
            </w:r>
          </w:p>
        </w:tc>
        <w:tc>
          <w:tcPr>
            <w:tcW w:w="0" w:type="auto"/>
            <w:shd w:val="clear" w:color="auto" w:fill="auto"/>
          </w:tcPr>
          <w:p w14:paraId="554F4EFE" w14:textId="77777777" w:rsidR="002D250A" w:rsidRPr="001C64D3" w:rsidRDefault="002D250A" w:rsidP="002D250A">
            <w:pPr>
              <w:pStyle w:val="BodyText2"/>
            </w:pPr>
            <w:r w:rsidRPr="001C64D3">
              <w:t>263,216</w:t>
            </w:r>
          </w:p>
        </w:tc>
        <w:tc>
          <w:tcPr>
            <w:tcW w:w="0" w:type="auto"/>
            <w:shd w:val="clear" w:color="auto" w:fill="auto"/>
          </w:tcPr>
          <w:p w14:paraId="5E964FD9" w14:textId="77777777" w:rsidR="002D250A" w:rsidRPr="001C64D3" w:rsidRDefault="002D250A" w:rsidP="002D250A">
            <w:pPr>
              <w:pStyle w:val="BodyText2"/>
            </w:pPr>
            <w:r w:rsidRPr="001C64D3">
              <w:t>57,562</w:t>
            </w:r>
          </w:p>
        </w:tc>
      </w:tr>
      <w:tr w:rsidR="002D250A" w:rsidRPr="000F121E" w14:paraId="5EB05B62" w14:textId="77777777" w:rsidTr="000F121E">
        <w:tc>
          <w:tcPr>
            <w:tcW w:w="2034" w:type="pct"/>
            <w:shd w:val="clear" w:color="auto" w:fill="auto"/>
          </w:tcPr>
          <w:p w14:paraId="638829AE" w14:textId="77777777" w:rsidR="002D250A" w:rsidRPr="001C64D3" w:rsidRDefault="002D250A" w:rsidP="00BC3460">
            <w:pPr>
              <w:pStyle w:val="BodyText2"/>
            </w:pPr>
            <w:r w:rsidRPr="001C64D3">
              <w:t>Cuba</w:t>
            </w:r>
            <w:r w:rsidR="00E64A27">
              <w:fldChar w:fldCharType="begin"/>
            </w:r>
            <w:r w:rsidR="00E64A27">
              <w:instrText xml:space="preserve"> XE "</w:instrText>
            </w:r>
            <w:r w:rsidR="00E64A27" w:rsidRPr="0083655A">
              <w:instrText>Cuba</w:instrText>
            </w:r>
            <w:r w:rsidR="00E64A27">
              <w:instrText xml:space="preserve">" </w:instrText>
            </w:r>
            <w:r w:rsidR="00E64A27">
              <w:fldChar w:fldCharType="end"/>
            </w:r>
          </w:p>
        </w:tc>
        <w:tc>
          <w:tcPr>
            <w:tcW w:w="1214" w:type="pct"/>
            <w:shd w:val="clear" w:color="auto" w:fill="auto"/>
          </w:tcPr>
          <w:p w14:paraId="79B3EEBF" w14:textId="77777777" w:rsidR="002D250A" w:rsidRPr="001C64D3" w:rsidRDefault="002D250A" w:rsidP="002D250A">
            <w:pPr>
              <w:pStyle w:val="BodyText2"/>
            </w:pPr>
            <w:r w:rsidRPr="001C64D3">
              <w:t>6,080</w:t>
            </w:r>
          </w:p>
        </w:tc>
        <w:tc>
          <w:tcPr>
            <w:tcW w:w="0" w:type="auto"/>
            <w:shd w:val="clear" w:color="auto" w:fill="auto"/>
          </w:tcPr>
          <w:p w14:paraId="06DAFCDE" w14:textId="77777777" w:rsidR="002D250A" w:rsidRPr="001C64D3" w:rsidRDefault="002D250A" w:rsidP="002D250A">
            <w:pPr>
              <w:pStyle w:val="BodyText2"/>
            </w:pPr>
            <w:r w:rsidRPr="001C64D3">
              <w:t>5,389</w:t>
            </w:r>
          </w:p>
        </w:tc>
        <w:tc>
          <w:tcPr>
            <w:tcW w:w="0" w:type="auto"/>
            <w:shd w:val="clear" w:color="auto" w:fill="auto"/>
          </w:tcPr>
          <w:p w14:paraId="1A237E48" w14:textId="77777777" w:rsidR="002D250A" w:rsidRPr="001C64D3" w:rsidRDefault="002D250A" w:rsidP="002D250A">
            <w:pPr>
              <w:pStyle w:val="BodyText2"/>
            </w:pPr>
            <w:r w:rsidRPr="001C64D3">
              <w:t>477</w:t>
            </w:r>
          </w:p>
        </w:tc>
      </w:tr>
      <w:tr w:rsidR="002D250A" w:rsidRPr="000F121E" w14:paraId="38F54332" w14:textId="77777777" w:rsidTr="000F121E">
        <w:tc>
          <w:tcPr>
            <w:tcW w:w="2034" w:type="pct"/>
            <w:shd w:val="clear" w:color="auto" w:fill="auto"/>
          </w:tcPr>
          <w:p w14:paraId="2EAEA687" w14:textId="77777777" w:rsidR="002D250A" w:rsidRPr="001C64D3" w:rsidRDefault="002D250A" w:rsidP="00BC3460">
            <w:pPr>
              <w:pStyle w:val="BodyText2"/>
            </w:pPr>
            <w:r w:rsidRPr="001C64D3">
              <w:t>Mexico</w:t>
            </w:r>
            <w:r w:rsidR="00E64A27">
              <w:fldChar w:fldCharType="begin"/>
            </w:r>
            <w:r w:rsidR="00E64A27">
              <w:instrText xml:space="preserve"> XE "</w:instrText>
            </w:r>
            <w:r w:rsidR="00E64A27" w:rsidRPr="000E7C66">
              <w:instrText>Mexico</w:instrText>
            </w:r>
            <w:r w:rsidR="00E64A27">
              <w:instrText xml:space="preserve">" </w:instrText>
            </w:r>
            <w:r w:rsidR="00E64A27">
              <w:fldChar w:fldCharType="end"/>
            </w:r>
          </w:p>
        </w:tc>
        <w:tc>
          <w:tcPr>
            <w:tcW w:w="1214" w:type="pct"/>
            <w:shd w:val="clear" w:color="auto" w:fill="auto"/>
          </w:tcPr>
          <w:p w14:paraId="7D376068" w14:textId="77777777" w:rsidR="002D250A" w:rsidRPr="001C64D3" w:rsidRDefault="002D250A" w:rsidP="002D250A">
            <w:pPr>
              <w:pStyle w:val="BodyText2"/>
            </w:pPr>
            <w:r w:rsidRPr="001C64D3">
              <w:t>201,190</w:t>
            </w:r>
          </w:p>
        </w:tc>
        <w:tc>
          <w:tcPr>
            <w:tcW w:w="0" w:type="auto"/>
            <w:shd w:val="clear" w:color="auto" w:fill="auto"/>
          </w:tcPr>
          <w:p w14:paraId="507A6E0A" w14:textId="77777777" w:rsidR="002D250A" w:rsidRPr="001C64D3" w:rsidRDefault="002D250A" w:rsidP="002D250A">
            <w:pPr>
              <w:pStyle w:val="BodyText2"/>
            </w:pPr>
            <w:r w:rsidRPr="001C64D3">
              <w:t>136,003</w:t>
            </w:r>
          </w:p>
        </w:tc>
        <w:tc>
          <w:tcPr>
            <w:tcW w:w="0" w:type="auto"/>
            <w:shd w:val="clear" w:color="auto" w:fill="auto"/>
          </w:tcPr>
          <w:p w14:paraId="03DC6402" w14:textId="77777777" w:rsidR="002D250A" w:rsidRPr="001C64D3" w:rsidRDefault="002D250A" w:rsidP="002D250A">
            <w:pPr>
              <w:pStyle w:val="BodyText2"/>
            </w:pPr>
            <w:r w:rsidRPr="001C64D3">
              <w:t>166,877</w:t>
            </w:r>
          </w:p>
        </w:tc>
      </w:tr>
      <w:tr w:rsidR="002D250A" w:rsidRPr="000F121E" w14:paraId="7EFBC561" w14:textId="77777777" w:rsidTr="000F121E">
        <w:tc>
          <w:tcPr>
            <w:tcW w:w="2034" w:type="pct"/>
            <w:shd w:val="clear" w:color="auto" w:fill="auto"/>
          </w:tcPr>
          <w:p w14:paraId="341F9DEC" w14:textId="77777777" w:rsidR="002D250A" w:rsidRPr="001C64D3" w:rsidRDefault="002D250A" w:rsidP="00BC3460">
            <w:pPr>
              <w:pStyle w:val="BodyText2"/>
            </w:pPr>
            <w:r w:rsidRPr="001C64D3">
              <w:t>United States</w:t>
            </w:r>
            <w:r w:rsidR="00E64A27">
              <w:fldChar w:fldCharType="begin"/>
            </w:r>
            <w:r w:rsidR="00E64A27">
              <w:instrText xml:space="preserve"> XE "</w:instrText>
            </w:r>
            <w:r w:rsidR="00E64A27" w:rsidRPr="00F128AC">
              <w:instrText>United States</w:instrText>
            </w:r>
            <w:r w:rsidR="00E64A27">
              <w:instrText xml:space="preserve">" </w:instrText>
            </w:r>
            <w:r w:rsidR="00E64A27">
              <w:fldChar w:fldCharType="end"/>
            </w:r>
          </w:p>
        </w:tc>
        <w:tc>
          <w:tcPr>
            <w:tcW w:w="1214" w:type="pct"/>
            <w:shd w:val="clear" w:color="auto" w:fill="auto"/>
          </w:tcPr>
          <w:p w14:paraId="3BFA2886" w14:textId="77777777" w:rsidR="002D250A" w:rsidRPr="001C64D3" w:rsidRDefault="002D250A" w:rsidP="002D250A">
            <w:pPr>
              <w:pStyle w:val="BodyText2"/>
            </w:pPr>
            <w:r w:rsidRPr="001C64D3">
              <w:t>6,750,000</w:t>
            </w:r>
          </w:p>
        </w:tc>
        <w:tc>
          <w:tcPr>
            <w:tcW w:w="0" w:type="auto"/>
            <w:shd w:val="clear" w:color="auto" w:fill="auto"/>
          </w:tcPr>
          <w:p w14:paraId="06F16297" w14:textId="77777777" w:rsidR="002D250A" w:rsidRPr="001C64D3" w:rsidRDefault="002D250A" w:rsidP="002D250A">
            <w:pPr>
              <w:pStyle w:val="BodyText2"/>
            </w:pPr>
            <w:r w:rsidRPr="001C64D3">
              <w:t>5,330,189</w:t>
            </w:r>
          </w:p>
        </w:tc>
        <w:tc>
          <w:tcPr>
            <w:tcW w:w="0" w:type="auto"/>
            <w:shd w:val="clear" w:color="auto" w:fill="auto"/>
          </w:tcPr>
          <w:p w14:paraId="75600063" w14:textId="77777777" w:rsidR="002D250A" w:rsidRPr="001C64D3" w:rsidRDefault="002D250A" w:rsidP="002D250A">
            <w:pPr>
              <w:pStyle w:val="BodyText2"/>
            </w:pPr>
            <w:r w:rsidRPr="001C64D3">
              <w:t>5,041,937</w:t>
            </w:r>
          </w:p>
        </w:tc>
      </w:tr>
      <w:tr w:rsidR="002D250A" w:rsidRPr="000F121E" w14:paraId="0A756B59" w14:textId="77777777" w:rsidTr="000F121E">
        <w:tc>
          <w:tcPr>
            <w:tcW w:w="2034" w:type="pct"/>
            <w:shd w:val="clear" w:color="auto" w:fill="auto"/>
          </w:tcPr>
          <w:p w14:paraId="1BD01E57" w14:textId="77777777" w:rsidR="002D250A" w:rsidRPr="000F121E" w:rsidRDefault="002D250A" w:rsidP="00BC3460">
            <w:pPr>
              <w:pStyle w:val="BodyText2"/>
              <w:rPr>
                <w:b/>
              </w:rPr>
            </w:pPr>
            <w:r w:rsidRPr="000F121E">
              <w:rPr>
                <w:b/>
              </w:rPr>
              <w:t>Total</w:t>
            </w:r>
          </w:p>
        </w:tc>
        <w:tc>
          <w:tcPr>
            <w:tcW w:w="1214" w:type="pct"/>
            <w:shd w:val="clear" w:color="auto" w:fill="auto"/>
          </w:tcPr>
          <w:p w14:paraId="1A28AC13" w14:textId="77777777" w:rsidR="002D250A" w:rsidRPr="000F121E" w:rsidRDefault="002D250A" w:rsidP="002D250A">
            <w:pPr>
              <w:pStyle w:val="BodyText2"/>
              <w:rPr>
                <w:b/>
              </w:rPr>
            </w:pPr>
            <w:r w:rsidRPr="000F121E">
              <w:rPr>
                <w:b/>
              </w:rPr>
              <w:t>7,298,820</w:t>
            </w:r>
          </w:p>
        </w:tc>
        <w:tc>
          <w:tcPr>
            <w:tcW w:w="0" w:type="auto"/>
            <w:shd w:val="clear" w:color="auto" w:fill="auto"/>
          </w:tcPr>
          <w:p w14:paraId="255E1EC9" w14:textId="77777777" w:rsidR="002D250A" w:rsidRPr="000F121E" w:rsidRDefault="002D250A" w:rsidP="002D250A">
            <w:pPr>
              <w:pStyle w:val="BodyText2"/>
              <w:rPr>
                <w:b/>
              </w:rPr>
            </w:pPr>
            <w:r w:rsidRPr="000F121E">
              <w:rPr>
                <w:b/>
              </w:rPr>
              <w:t>5,734,797</w:t>
            </w:r>
          </w:p>
        </w:tc>
        <w:tc>
          <w:tcPr>
            <w:tcW w:w="0" w:type="auto"/>
            <w:shd w:val="clear" w:color="auto" w:fill="auto"/>
          </w:tcPr>
          <w:p w14:paraId="26CFBC3E" w14:textId="77777777" w:rsidR="002D250A" w:rsidRPr="000F121E" w:rsidRDefault="002D250A" w:rsidP="002D250A">
            <w:pPr>
              <w:pStyle w:val="BodyText2"/>
              <w:rPr>
                <w:b/>
              </w:rPr>
            </w:pPr>
            <w:r w:rsidRPr="000F121E">
              <w:rPr>
                <w:b/>
              </w:rPr>
              <w:t>5,266,582</w:t>
            </w:r>
          </w:p>
        </w:tc>
      </w:tr>
      <w:tr w:rsidR="002D250A" w:rsidRPr="000F121E" w14:paraId="540BC45F" w14:textId="77777777" w:rsidTr="000F121E">
        <w:tc>
          <w:tcPr>
            <w:tcW w:w="2034" w:type="pct"/>
            <w:shd w:val="clear" w:color="auto" w:fill="auto"/>
          </w:tcPr>
          <w:p w14:paraId="55A3DA1F" w14:textId="77777777" w:rsidR="002D250A" w:rsidRPr="001C64D3" w:rsidRDefault="002D250A" w:rsidP="00BC3460">
            <w:pPr>
              <w:pStyle w:val="BodyText2"/>
            </w:pPr>
            <w:r w:rsidRPr="001C64D3">
              <w:t>South America</w:t>
            </w:r>
            <w:r w:rsidR="00E64A27">
              <w:fldChar w:fldCharType="begin"/>
            </w:r>
            <w:r w:rsidR="00E64A27">
              <w:instrText xml:space="preserve"> XE "</w:instrText>
            </w:r>
            <w:r w:rsidR="00E64A27" w:rsidRPr="00AB3C12">
              <w:instrText>South America</w:instrText>
            </w:r>
            <w:r w:rsidR="00E64A27">
              <w:instrText xml:space="preserve">" </w:instrText>
            </w:r>
            <w:r w:rsidR="00E64A27">
              <w:fldChar w:fldCharType="end"/>
            </w:r>
            <w:r w:rsidRPr="001C64D3">
              <w:t xml:space="preserve"> and Caribbean</w:t>
            </w:r>
            <w:r w:rsidR="00E64A27">
              <w:fldChar w:fldCharType="begin"/>
            </w:r>
            <w:r w:rsidR="00E64A27">
              <w:instrText xml:space="preserve"> XE "</w:instrText>
            </w:r>
            <w:r w:rsidR="00E64A27" w:rsidRPr="00B0736E">
              <w:instrText>Caribbean</w:instrText>
            </w:r>
            <w:r w:rsidR="00E64A27">
              <w:instrText xml:space="preserve">" </w:instrText>
            </w:r>
            <w:r w:rsidR="00E64A27">
              <w:fldChar w:fldCharType="end"/>
            </w:r>
          </w:p>
        </w:tc>
        <w:tc>
          <w:tcPr>
            <w:tcW w:w="1214" w:type="pct"/>
            <w:shd w:val="clear" w:color="auto" w:fill="auto"/>
          </w:tcPr>
          <w:p w14:paraId="09F3B839" w14:textId="77777777" w:rsidR="002D250A" w:rsidRPr="001C64D3" w:rsidRDefault="002D250A" w:rsidP="002D250A">
            <w:pPr>
              <w:pStyle w:val="BodyText2"/>
            </w:pPr>
          </w:p>
        </w:tc>
        <w:tc>
          <w:tcPr>
            <w:tcW w:w="0" w:type="auto"/>
            <w:shd w:val="clear" w:color="auto" w:fill="auto"/>
          </w:tcPr>
          <w:p w14:paraId="65EF17D4" w14:textId="77777777" w:rsidR="002D250A" w:rsidRPr="001C64D3" w:rsidRDefault="002D250A" w:rsidP="002D250A">
            <w:pPr>
              <w:pStyle w:val="BodyText2"/>
            </w:pPr>
          </w:p>
        </w:tc>
        <w:tc>
          <w:tcPr>
            <w:tcW w:w="0" w:type="auto"/>
            <w:shd w:val="clear" w:color="auto" w:fill="auto"/>
          </w:tcPr>
          <w:p w14:paraId="207217E7" w14:textId="77777777" w:rsidR="002D250A" w:rsidRPr="001C64D3" w:rsidRDefault="002D250A" w:rsidP="002D250A">
            <w:pPr>
              <w:pStyle w:val="BodyText2"/>
            </w:pPr>
          </w:p>
        </w:tc>
      </w:tr>
      <w:tr w:rsidR="002D250A" w:rsidRPr="000F121E" w14:paraId="103E5C93" w14:textId="77777777" w:rsidTr="000F121E">
        <w:tc>
          <w:tcPr>
            <w:tcW w:w="2034" w:type="pct"/>
            <w:shd w:val="clear" w:color="auto" w:fill="auto"/>
          </w:tcPr>
          <w:p w14:paraId="627946FA" w14:textId="77777777" w:rsidR="002D250A" w:rsidRPr="001C64D3" w:rsidRDefault="002D250A" w:rsidP="00BC3460">
            <w:pPr>
              <w:pStyle w:val="BodyText2"/>
            </w:pPr>
            <w:r w:rsidRPr="001C64D3">
              <w:t>Argentina</w:t>
            </w:r>
            <w:r w:rsidR="00E64A27">
              <w:fldChar w:fldCharType="begin"/>
            </w:r>
            <w:r w:rsidR="00E64A27">
              <w:instrText xml:space="preserve"> XE "</w:instrText>
            </w:r>
            <w:r w:rsidR="00E64A27" w:rsidRPr="000D3C1F">
              <w:instrText>Argentina</w:instrText>
            </w:r>
            <w:r w:rsidR="00E64A27">
              <w:instrText xml:space="preserve">" </w:instrText>
            </w:r>
            <w:r w:rsidR="00E64A27">
              <w:fldChar w:fldCharType="end"/>
            </w:r>
          </w:p>
        </w:tc>
        <w:tc>
          <w:tcPr>
            <w:tcW w:w="1214" w:type="pct"/>
            <w:shd w:val="clear" w:color="auto" w:fill="auto"/>
          </w:tcPr>
          <w:p w14:paraId="61A4D62F" w14:textId="77777777" w:rsidR="002D250A" w:rsidRPr="001C64D3" w:rsidRDefault="002D250A" w:rsidP="002D250A">
            <w:pPr>
              <w:pStyle w:val="BodyText2"/>
            </w:pPr>
            <w:r w:rsidRPr="001C64D3">
              <w:t>129,800</w:t>
            </w:r>
          </w:p>
        </w:tc>
        <w:tc>
          <w:tcPr>
            <w:tcW w:w="0" w:type="auto"/>
            <w:shd w:val="clear" w:color="auto" w:fill="auto"/>
          </w:tcPr>
          <w:p w14:paraId="0BB9C276" w14:textId="77777777" w:rsidR="002D250A" w:rsidRPr="001C64D3" w:rsidRDefault="002D250A" w:rsidP="002D250A">
            <w:pPr>
              <w:pStyle w:val="BodyText2"/>
            </w:pPr>
            <w:r w:rsidRPr="001C64D3">
              <w:t>100,000</w:t>
            </w:r>
          </w:p>
        </w:tc>
        <w:tc>
          <w:tcPr>
            <w:tcW w:w="0" w:type="auto"/>
            <w:shd w:val="clear" w:color="auto" w:fill="auto"/>
          </w:tcPr>
          <w:p w14:paraId="7065E63B" w14:textId="77777777" w:rsidR="002D250A" w:rsidRPr="001C64D3" w:rsidRDefault="002D250A" w:rsidP="002D250A">
            <w:pPr>
              <w:pStyle w:val="BodyText2"/>
            </w:pPr>
            <w:r w:rsidRPr="001C64D3">
              <w:t>62,907</w:t>
            </w:r>
          </w:p>
        </w:tc>
      </w:tr>
      <w:tr w:rsidR="002D250A" w:rsidRPr="000F121E" w14:paraId="0679CFF8" w14:textId="77777777" w:rsidTr="000F121E">
        <w:tc>
          <w:tcPr>
            <w:tcW w:w="2034" w:type="pct"/>
            <w:shd w:val="clear" w:color="auto" w:fill="auto"/>
          </w:tcPr>
          <w:p w14:paraId="43721FAF" w14:textId="77777777" w:rsidR="002D250A" w:rsidRPr="001C64D3" w:rsidRDefault="002D250A" w:rsidP="00BC3460">
            <w:pPr>
              <w:pStyle w:val="BodyText2"/>
            </w:pPr>
            <w:r w:rsidRPr="001C64D3">
              <w:t>Bolivia</w:t>
            </w:r>
            <w:r w:rsidR="00E64A27">
              <w:fldChar w:fldCharType="begin"/>
            </w:r>
            <w:r w:rsidR="00E64A27">
              <w:instrText xml:space="preserve"> XE "</w:instrText>
            </w:r>
            <w:r w:rsidR="00E64A27" w:rsidRPr="009A4A39">
              <w:instrText>Bolivia</w:instrText>
            </w:r>
            <w:r w:rsidR="00E64A27">
              <w:instrText xml:space="preserve">" </w:instrText>
            </w:r>
            <w:r w:rsidR="00E64A27">
              <w:fldChar w:fldCharType="end"/>
            </w:r>
          </w:p>
        </w:tc>
        <w:tc>
          <w:tcPr>
            <w:tcW w:w="1214" w:type="pct"/>
            <w:shd w:val="clear" w:color="auto" w:fill="auto"/>
          </w:tcPr>
          <w:p w14:paraId="0C3663D4" w14:textId="77777777" w:rsidR="002D250A" w:rsidRPr="001C64D3" w:rsidRDefault="002D250A" w:rsidP="002D250A">
            <w:pPr>
              <w:pStyle w:val="BodyText2"/>
            </w:pPr>
            <w:r w:rsidRPr="001C64D3">
              <w:t>2,790</w:t>
            </w:r>
          </w:p>
        </w:tc>
        <w:tc>
          <w:tcPr>
            <w:tcW w:w="0" w:type="auto"/>
            <w:shd w:val="clear" w:color="auto" w:fill="auto"/>
          </w:tcPr>
          <w:p w14:paraId="1DA07B08" w14:textId="77777777" w:rsidR="002D250A" w:rsidRPr="001C64D3" w:rsidRDefault="002D250A" w:rsidP="002D250A">
            <w:pPr>
              <w:pStyle w:val="BodyText2"/>
            </w:pPr>
            <w:r w:rsidRPr="001C64D3">
              <w:t>1,658</w:t>
            </w:r>
          </w:p>
        </w:tc>
        <w:tc>
          <w:tcPr>
            <w:tcW w:w="0" w:type="auto"/>
            <w:shd w:val="clear" w:color="auto" w:fill="auto"/>
          </w:tcPr>
          <w:p w14:paraId="309CB288" w14:textId="77777777" w:rsidR="002D250A" w:rsidRPr="001C64D3" w:rsidRDefault="002D250A" w:rsidP="002D250A">
            <w:pPr>
              <w:pStyle w:val="BodyText2"/>
            </w:pPr>
            <w:r w:rsidRPr="001C64D3">
              <w:t>1,858</w:t>
            </w:r>
          </w:p>
        </w:tc>
      </w:tr>
      <w:tr w:rsidR="002D250A" w:rsidRPr="000F121E" w14:paraId="5EEF3AF9" w14:textId="77777777" w:rsidTr="000F121E">
        <w:tc>
          <w:tcPr>
            <w:tcW w:w="2034" w:type="pct"/>
            <w:shd w:val="clear" w:color="auto" w:fill="auto"/>
          </w:tcPr>
          <w:p w14:paraId="0A2C184A" w14:textId="77777777" w:rsidR="002D250A" w:rsidRPr="001C64D3" w:rsidRDefault="002D250A" w:rsidP="00BC3460">
            <w:pPr>
              <w:pStyle w:val="BodyText2"/>
            </w:pPr>
            <w:r w:rsidRPr="001C64D3">
              <w:t>Brazil</w:t>
            </w:r>
            <w:r w:rsidR="00E64A27">
              <w:fldChar w:fldCharType="begin"/>
            </w:r>
            <w:r w:rsidR="00E64A27">
              <w:instrText xml:space="preserve"> XE "</w:instrText>
            </w:r>
            <w:r w:rsidR="00E64A27" w:rsidRPr="00F745CA">
              <w:instrText>Brazil</w:instrText>
            </w:r>
            <w:r w:rsidR="00E64A27">
              <w:instrText xml:space="preserve">" </w:instrText>
            </w:r>
            <w:r w:rsidR="00E64A27">
              <w:fldChar w:fldCharType="end"/>
            </w:r>
          </w:p>
        </w:tc>
        <w:tc>
          <w:tcPr>
            <w:tcW w:w="1214" w:type="pct"/>
            <w:shd w:val="clear" w:color="auto" w:fill="auto"/>
          </w:tcPr>
          <w:p w14:paraId="58AC9564" w14:textId="77777777" w:rsidR="002D250A" w:rsidRPr="001C64D3" w:rsidRDefault="002D250A" w:rsidP="002D250A">
            <w:pPr>
              <w:pStyle w:val="BodyText2"/>
            </w:pPr>
            <w:r w:rsidRPr="001C64D3">
              <w:t>3,515</w:t>
            </w:r>
          </w:p>
        </w:tc>
        <w:tc>
          <w:tcPr>
            <w:tcW w:w="0" w:type="auto"/>
            <w:shd w:val="clear" w:color="auto" w:fill="auto"/>
          </w:tcPr>
          <w:p w14:paraId="6FEBF43E" w14:textId="77777777" w:rsidR="002D250A" w:rsidRPr="001C64D3" w:rsidRDefault="002D250A" w:rsidP="002D250A">
            <w:pPr>
              <w:pStyle w:val="BodyText2"/>
            </w:pPr>
            <w:r w:rsidRPr="001C64D3">
              <w:t>1,622</w:t>
            </w:r>
          </w:p>
        </w:tc>
        <w:tc>
          <w:tcPr>
            <w:tcW w:w="0" w:type="auto"/>
            <w:shd w:val="clear" w:color="auto" w:fill="auto"/>
          </w:tcPr>
          <w:p w14:paraId="4A05E356" w14:textId="77777777" w:rsidR="002D250A" w:rsidRPr="001C64D3" w:rsidRDefault="002D250A" w:rsidP="002D250A">
            <w:pPr>
              <w:pStyle w:val="BodyText2"/>
            </w:pPr>
            <w:r w:rsidRPr="001C64D3">
              <w:t>299</w:t>
            </w:r>
          </w:p>
        </w:tc>
      </w:tr>
      <w:tr w:rsidR="002D250A" w:rsidRPr="000F121E" w14:paraId="2B14A3D7" w14:textId="77777777" w:rsidTr="000F121E">
        <w:tc>
          <w:tcPr>
            <w:tcW w:w="2034" w:type="pct"/>
            <w:shd w:val="clear" w:color="auto" w:fill="auto"/>
          </w:tcPr>
          <w:p w14:paraId="1AB64F68" w14:textId="77777777" w:rsidR="002D250A" w:rsidRPr="001C64D3" w:rsidRDefault="002D250A" w:rsidP="00BC3460">
            <w:pPr>
              <w:pStyle w:val="BodyText2"/>
            </w:pPr>
            <w:r w:rsidRPr="001C64D3">
              <w:t>Chile</w:t>
            </w:r>
            <w:r w:rsidR="00E64A27">
              <w:fldChar w:fldCharType="begin"/>
            </w:r>
            <w:r w:rsidR="00E64A27">
              <w:instrText xml:space="preserve"> XE "</w:instrText>
            </w:r>
            <w:r w:rsidR="00E64A27" w:rsidRPr="005E54BD">
              <w:instrText>Chile</w:instrText>
            </w:r>
            <w:r w:rsidR="00E64A27">
              <w:instrText xml:space="preserve">" </w:instrText>
            </w:r>
            <w:r w:rsidR="00E64A27">
              <w:fldChar w:fldCharType="end"/>
            </w:r>
          </w:p>
        </w:tc>
        <w:tc>
          <w:tcPr>
            <w:tcW w:w="1214" w:type="pct"/>
            <w:shd w:val="clear" w:color="auto" w:fill="auto"/>
          </w:tcPr>
          <w:p w14:paraId="5F11004D" w14:textId="77777777" w:rsidR="002D250A" w:rsidRPr="001C64D3" w:rsidRDefault="002D250A" w:rsidP="002D250A">
            <w:pPr>
              <w:pStyle w:val="BodyText2"/>
            </w:pPr>
            <w:r w:rsidRPr="001C64D3">
              <w:t>360</w:t>
            </w:r>
          </w:p>
        </w:tc>
        <w:tc>
          <w:tcPr>
            <w:tcW w:w="0" w:type="auto"/>
            <w:shd w:val="clear" w:color="auto" w:fill="auto"/>
          </w:tcPr>
          <w:p w14:paraId="2A457AAB" w14:textId="77777777" w:rsidR="002D250A" w:rsidRPr="001C64D3" w:rsidRDefault="002D250A" w:rsidP="002D250A">
            <w:pPr>
              <w:pStyle w:val="BodyText2"/>
            </w:pPr>
            <w:r w:rsidRPr="001C64D3">
              <w:t>--</w:t>
            </w:r>
          </w:p>
        </w:tc>
        <w:tc>
          <w:tcPr>
            <w:tcW w:w="0" w:type="auto"/>
            <w:shd w:val="clear" w:color="auto" w:fill="auto"/>
          </w:tcPr>
          <w:p w14:paraId="467FACCA" w14:textId="77777777" w:rsidR="002D250A" w:rsidRPr="001C64D3" w:rsidRDefault="002D250A" w:rsidP="002D250A">
            <w:pPr>
              <w:pStyle w:val="BodyText2"/>
            </w:pPr>
            <w:r w:rsidRPr="001C64D3">
              <w:t>301</w:t>
            </w:r>
          </w:p>
        </w:tc>
      </w:tr>
      <w:tr w:rsidR="002D250A" w:rsidRPr="000F121E" w14:paraId="611B9303" w14:textId="77777777" w:rsidTr="000F121E">
        <w:tc>
          <w:tcPr>
            <w:tcW w:w="2034" w:type="pct"/>
            <w:shd w:val="clear" w:color="auto" w:fill="auto"/>
          </w:tcPr>
          <w:p w14:paraId="51DE3C81" w14:textId="77777777" w:rsidR="002D250A" w:rsidRPr="001C64D3" w:rsidRDefault="002D250A" w:rsidP="00BC3460">
            <w:pPr>
              <w:pStyle w:val="BodyText2"/>
            </w:pPr>
            <w:r w:rsidRPr="001C64D3">
              <w:t>Colombia</w:t>
            </w:r>
            <w:r w:rsidR="00252313">
              <w:fldChar w:fldCharType="begin"/>
            </w:r>
            <w:r w:rsidR="00252313">
              <w:instrText xml:space="preserve"> XE "</w:instrText>
            </w:r>
            <w:r w:rsidR="00252313" w:rsidRPr="00422A54">
              <w:instrText>Colombia</w:instrText>
            </w:r>
            <w:r w:rsidR="00252313">
              <w:instrText xml:space="preserve">" </w:instrText>
            </w:r>
            <w:r w:rsidR="00252313">
              <w:fldChar w:fldCharType="end"/>
            </w:r>
          </w:p>
        </w:tc>
        <w:tc>
          <w:tcPr>
            <w:tcW w:w="1214" w:type="pct"/>
            <w:shd w:val="clear" w:color="auto" w:fill="auto"/>
          </w:tcPr>
          <w:p w14:paraId="55C4130E" w14:textId="77777777" w:rsidR="002D250A" w:rsidRPr="001C64D3" w:rsidRDefault="002D250A" w:rsidP="002D250A">
            <w:pPr>
              <w:pStyle w:val="BodyText2"/>
            </w:pPr>
            <w:r w:rsidRPr="001C64D3">
              <w:t>30,900</w:t>
            </w:r>
          </w:p>
        </w:tc>
        <w:tc>
          <w:tcPr>
            <w:tcW w:w="0" w:type="auto"/>
            <w:shd w:val="clear" w:color="auto" w:fill="auto"/>
          </w:tcPr>
          <w:p w14:paraId="5E1BD308" w14:textId="77777777" w:rsidR="002D250A" w:rsidRPr="001C64D3" w:rsidRDefault="002D250A" w:rsidP="002D250A">
            <w:pPr>
              <w:pStyle w:val="BodyText2"/>
            </w:pPr>
            <w:r w:rsidRPr="001C64D3">
              <w:t>21,167</w:t>
            </w:r>
          </w:p>
        </w:tc>
        <w:tc>
          <w:tcPr>
            <w:tcW w:w="0" w:type="auto"/>
            <w:shd w:val="clear" w:color="auto" w:fill="auto"/>
          </w:tcPr>
          <w:p w14:paraId="6C7BB6AA" w14:textId="77777777" w:rsidR="002D250A" w:rsidRPr="001C64D3" w:rsidRDefault="002D250A" w:rsidP="002D250A">
            <w:pPr>
              <w:pStyle w:val="BodyText2"/>
            </w:pPr>
            <w:r w:rsidRPr="001C64D3">
              <w:t>81,430</w:t>
            </w:r>
          </w:p>
        </w:tc>
      </w:tr>
      <w:tr w:rsidR="002D250A" w:rsidRPr="000F121E" w14:paraId="22F7E34B" w14:textId="77777777" w:rsidTr="000F121E">
        <w:tc>
          <w:tcPr>
            <w:tcW w:w="2034" w:type="pct"/>
            <w:shd w:val="clear" w:color="auto" w:fill="auto"/>
          </w:tcPr>
          <w:p w14:paraId="79E3D2A5" w14:textId="77777777" w:rsidR="002D250A" w:rsidRPr="001C64D3" w:rsidRDefault="002D250A" w:rsidP="00BC3460">
            <w:pPr>
              <w:pStyle w:val="BodyText2"/>
            </w:pPr>
            <w:r w:rsidRPr="001C64D3">
              <w:t>Ecuador</w:t>
            </w:r>
            <w:r w:rsidR="00252313">
              <w:fldChar w:fldCharType="begin"/>
            </w:r>
            <w:r w:rsidR="00252313">
              <w:instrText xml:space="preserve"> XE "</w:instrText>
            </w:r>
            <w:r w:rsidR="00252313" w:rsidRPr="00156BFA">
              <w:instrText>Ecuador</w:instrText>
            </w:r>
            <w:r w:rsidR="00252313">
              <w:instrText xml:space="preserve">" </w:instrText>
            </w:r>
            <w:r w:rsidR="00252313">
              <w:fldChar w:fldCharType="end"/>
            </w:r>
          </w:p>
        </w:tc>
        <w:tc>
          <w:tcPr>
            <w:tcW w:w="1214" w:type="pct"/>
            <w:shd w:val="clear" w:color="auto" w:fill="auto"/>
          </w:tcPr>
          <w:p w14:paraId="34150E1C" w14:textId="77777777" w:rsidR="002D250A" w:rsidRPr="001C64D3" w:rsidRDefault="002D250A" w:rsidP="002D250A">
            <w:pPr>
              <w:pStyle w:val="BodyText2"/>
            </w:pPr>
            <w:r w:rsidRPr="001C64D3">
              <w:t>5,700</w:t>
            </w:r>
          </w:p>
        </w:tc>
        <w:tc>
          <w:tcPr>
            <w:tcW w:w="0" w:type="auto"/>
            <w:shd w:val="clear" w:color="auto" w:fill="auto"/>
          </w:tcPr>
          <w:p w14:paraId="26CB1FEA" w14:textId="77777777" w:rsidR="002D250A" w:rsidRPr="001C64D3" w:rsidRDefault="002D250A" w:rsidP="002D250A">
            <w:pPr>
              <w:pStyle w:val="BodyText2"/>
            </w:pPr>
            <w:r w:rsidRPr="001C64D3">
              <w:t>4,340</w:t>
            </w:r>
          </w:p>
        </w:tc>
        <w:tc>
          <w:tcPr>
            <w:tcW w:w="0" w:type="auto"/>
            <w:shd w:val="clear" w:color="auto" w:fill="auto"/>
          </w:tcPr>
          <w:p w14:paraId="59942262" w14:textId="77777777" w:rsidR="002D250A" w:rsidRPr="001C64D3" w:rsidRDefault="002D250A" w:rsidP="002D250A">
            <w:pPr>
              <w:pStyle w:val="BodyText2"/>
            </w:pPr>
            <w:r w:rsidRPr="001C64D3">
              <w:t>7,170</w:t>
            </w:r>
          </w:p>
        </w:tc>
      </w:tr>
      <w:tr w:rsidR="002D250A" w:rsidRPr="000F121E" w14:paraId="7EE1FACD" w14:textId="77777777" w:rsidTr="000F121E">
        <w:tc>
          <w:tcPr>
            <w:tcW w:w="2034" w:type="pct"/>
            <w:shd w:val="clear" w:color="auto" w:fill="auto"/>
          </w:tcPr>
          <w:p w14:paraId="1AD777FC" w14:textId="77777777" w:rsidR="002D250A" w:rsidRPr="001C64D3" w:rsidRDefault="002D250A" w:rsidP="00BC3460">
            <w:pPr>
              <w:pStyle w:val="BodyText2"/>
            </w:pPr>
            <w:r w:rsidRPr="001C64D3">
              <w:t>Netherlands West Indies</w:t>
            </w:r>
            <w:r w:rsidR="00E64A27">
              <w:fldChar w:fldCharType="begin"/>
            </w:r>
            <w:r w:rsidR="00E64A27">
              <w:instrText xml:space="preserve"> XE "</w:instrText>
            </w:r>
            <w:r w:rsidR="00E64A27" w:rsidRPr="005528DD">
              <w:instrText>Netherlands West Indies</w:instrText>
            </w:r>
            <w:r w:rsidR="00E64A27">
              <w:instrText xml:space="preserve">" </w:instrText>
            </w:r>
            <w:r w:rsidR="00E64A27">
              <w:fldChar w:fldCharType="end"/>
            </w:r>
          </w:p>
        </w:tc>
        <w:tc>
          <w:tcPr>
            <w:tcW w:w="1214" w:type="pct"/>
            <w:shd w:val="clear" w:color="auto" w:fill="auto"/>
          </w:tcPr>
          <w:p w14:paraId="5722B9D0" w14:textId="77777777" w:rsidR="002D250A" w:rsidRPr="001C64D3" w:rsidRDefault="002D250A" w:rsidP="002D250A">
            <w:pPr>
              <w:pStyle w:val="BodyText2"/>
            </w:pPr>
            <w:r w:rsidRPr="001C64D3">
              <w:t>657,000</w:t>
            </w:r>
          </w:p>
        </w:tc>
        <w:tc>
          <w:tcPr>
            <w:tcW w:w="0" w:type="auto"/>
            <w:shd w:val="clear" w:color="auto" w:fill="auto"/>
          </w:tcPr>
          <w:p w14:paraId="6A3F5466" w14:textId="77777777" w:rsidR="002D250A" w:rsidRPr="001C64D3" w:rsidRDefault="002D250A" w:rsidP="002D250A">
            <w:pPr>
              <w:pStyle w:val="BodyText2"/>
            </w:pPr>
            <w:r w:rsidRPr="001C64D3">
              <w:t>696,405</w:t>
            </w:r>
          </w:p>
        </w:tc>
        <w:tc>
          <w:tcPr>
            <w:tcW w:w="0" w:type="auto"/>
            <w:shd w:val="clear" w:color="auto" w:fill="auto"/>
          </w:tcPr>
          <w:p w14:paraId="1A95C637" w14:textId="77777777" w:rsidR="002D250A" w:rsidRPr="001C64D3" w:rsidRDefault="002D250A" w:rsidP="002D250A">
            <w:pPr>
              <w:pStyle w:val="BodyText2"/>
            </w:pPr>
            <w:r w:rsidRPr="001C64D3">
              <w:t>--</w:t>
            </w:r>
          </w:p>
        </w:tc>
      </w:tr>
      <w:tr w:rsidR="002D250A" w:rsidRPr="000F121E" w14:paraId="0837351F" w14:textId="77777777" w:rsidTr="000F121E">
        <w:tc>
          <w:tcPr>
            <w:tcW w:w="2034" w:type="pct"/>
            <w:shd w:val="clear" w:color="auto" w:fill="auto"/>
          </w:tcPr>
          <w:p w14:paraId="3E5F8DF9" w14:textId="77777777" w:rsidR="002D250A" w:rsidRPr="001C64D3" w:rsidRDefault="002D250A" w:rsidP="00BC3460">
            <w:pPr>
              <w:pStyle w:val="BodyText2"/>
            </w:pPr>
            <w:r w:rsidRPr="001C64D3">
              <w:t>Peru</w:t>
            </w:r>
            <w:r w:rsidR="00252313">
              <w:fldChar w:fldCharType="begin"/>
            </w:r>
            <w:r w:rsidR="00252313">
              <w:instrText xml:space="preserve"> XE "</w:instrText>
            </w:r>
            <w:r w:rsidR="00252313" w:rsidRPr="0062267D">
              <w:instrText>Peru</w:instrText>
            </w:r>
            <w:r w:rsidR="00252313">
              <w:instrText xml:space="preserve">" </w:instrText>
            </w:r>
            <w:r w:rsidR="00252313">
              <w:fldChar w:fldCharType="end"/>
            </w:r>
          </w:p>
        </w:tc>
        <w:tc>
          <w:tcPr>
            <w:tcW w:w="1214" w:type="pct"/>
            <w:shd w:val="clear" w:color="auto" w:fill="auto"/>
          </w:tcPr>
          <w:p w14:paraId="72D65AE7" w14:textId="77777777" w:rsidR="002D250A" w:rsidRPr="001C64D3" w:rsidRDefault="002D250A" w:rsidP="002D250A">
            <w:pPr>
              <w:pStyle w:val="BodyText2"/>
            </w:pPr>
            <w:r w:rsidRPr="001C64D3">
              <w:t>34,900</w:t>
            </w:r>
          </w:p>
        </w:tc>
        <w:tc>
          <w:tcPr>
            <w:tcW w:w="0" w:type="auto"/>
            <w:shd w:val="clear" w:color="auto" w:fill="auto"/>
          </w:tcPr>
          <w:p w14:paraId="246A3AC5" w14:textId="77777777" w:rsidR="002D250A" w:rsidRPr="001C64D3" w:rsidRDefault="002D250A" w:rsidP="002D250A">
            <w:pPr>
              <w:pStyle w:val="BodyText2"/>
            </w:pPr>
            <w:r w:rsidRPr="001C64D3">
              <w:t>33,660</w:t>
            </w:r>
          </w:p>
        </w:tc>
        <w:tc>
          <w:tcPr>
            <w:tcW w:w="0" w:type="auto"/>
            <w:shd w:val="clear" w:color="auto" w:fill="auto"/>
          </w:tcPr>
          <w:p w14:paraId="1A5D4BF2" w14:textId="77777777" w:rsidR="002D250A" w:rsidRPr="001C64D3" w:rsidRDefault="002D250A" w:rsidP="002D250A">
            <w:pPr>
              <w:pStyle w:val="BodyText2"/>
            </w:pPr>
            <w:r w:rsidRPr="001C64D3">
              <w:t>40,521</w:t>
            </w:r>
          </w:p>
        </w:tc>
      </w:tr>
      <w:tr w:rsidR="002D250A" w:rsidRPr="000F121E" w14:paraId="11984E54" w14:textId="77777777" w:rsidTr="000F121E">
        <w:tc>
          <w:tcPr>
            <w:tcW w:w="2034" w:type="pct"/>
            <w:shd w:val="clear" w:color="auto" w:fill="auto"/>
          </w:tcPr>
          <w:p w14:paraId="48FD8E33" w14:textId="77777777" w:rsidR="002D250A" w:rsidRPr="001C64D3" w:rsidRDefault="002D250A" w:rsidP="00BC3460">
            <w:pPr>
              <w:pStyle w:val="BodyText2"/>
            </w:pPr>
            <w:r w:rsidRPr="001C64D3">
              <w:t>Trinidad</w:t>
            </w:r>
            <w:r w:rsidR="00252313">
              <w:fldChar w:fldCharType="begin"/>
            </w:r>
            <w:r w:rsidR="00252313">
              <w:instrText xml:space="preserve"> XE "</w:instrText>
            </w:r>
            <w:r w:rsidR="00252313" w:rsidRPr="0062267D">
              <w:instrText>Trinidad</w:instrText>
            </w:r>
            <w:r w:rsidR="00252313">
              <w:instrText xml:space="preserve">" </w:instrText>
            </w:r>
            <w:r w:rsidR="00252313">
              <w:fldChar w:fldCharType="end"/>
            </w:r>
          </w:p>
        </w:tc>
        <w:tc>
          <w:tcPr>
            <w:tcW w:w="1214" w:type="pct"/>
            <w:shd w:val="clear" w:color="auto" w:fill="auto"/>
          </w:tcPr>
          <w:p w14:paraId="42450D40" w14:textId="77777777" w:rsidR="002D250A" w:rsidRPr="001C64D3" w:rsidRDefault="002D250A" w:rsidP="002D250A">
            <w:pPr>
              <w:pStyle w:val="BodyText2"/>
            </w:pPr>
            <w:r w:rsidRPr="001C64D3">
              <w:t>99,000</w:t>
            </w:r>
          </w:p>
        </w:tc>
        <w:tc>
          <w:tcPr>
            <w:tcW w:w="0" w:type="auto"/>
            <w:shd w:val="clear" w:color="auto" w:fill="auto"/>
          </w:tcPr>
          <w:p w14:paraId="6E1A181B" w14:textId="77777777" w:rsidR="002D250A" w:rsidRPr="001C64D3" w:rsidRDefault="002D250A" w:rsidP="002D250A">
            <w:pPr>
              <w:pStyle w:val="BodyText2"/>
            </w:pPr>
            <w:r w:rsidRPr="001C64D3">
              <w:t>80,310</w:t>
            </w:r>
          </w:p>
        </w:tc>
        <w:tc>
          <w:tcPr>
            <w:tcW w:w="0" w:type="auto"/>
            <w:shd w:val="clear" w:color="auto" w:fill="auto"/>
          </w:tcPr>
          <w:p w14:paraId="7A1BA510" w14:textId="77777777" w:rsidR="002D250A" w:rsidRPr="001C64D3" w:rsidRDefault="002D250A" w:rsidP="002D250A">
            <w:pPr>
              <w:pStyle w:val="BodyText2"/>
            </w:pPr>
            <w:r w:rsidRPr="001C64D3">
              <w:t>56,485</w:t>
            </w:r>
          </w:p>
        </w:tc>
      </w:tr>
      <w:tr w:rsidR="002D250A" w:rsidRPr="000F121E" w14:paraId="684DF9ED" w14:textId="77777777" w:rsidTr="000F121E">
        <w:tc>
          <w:tcPr>
            <w:tcW w:w="2034" w:type="pct"/>
            <w:shd w:val="clear" w:color="auto" w:fill="auto"/>
          </w:tcPr>
          <w:p w14:paraId="1B019534" w14:textId="77777777" w:rsidR="002D250A" w:rsidRPr="001C64D3" w:rsidRDefault="002D250A" w:rsidP="00BC3460">
            <w:pPr>
              <w:pStyle w:val="BodyText2"/>
            </w:pPr>
            <w:r w:rsidRPr="001C64D3">
              <w:t>Uruguay</w:t>
            </w:r>
            <w:r w:rsidR="00252313">
              <w:fldChar w:fldCharType="begin"/>
            </w:r>
            <w:r w:rsidR="00252313">
              <w:instrText xml:space="preserve"> XE "</w:instrText>
            </w:r>
            <w:r w:rsidR="00252313" w:rsidRPr="00290D4B">
              <w:instrText>Uruguay</w:instrText>
            </w:r>
            <w:r w:rsidR="00252313">
              <w:instrText xml:space="preserve">" </w:instrText>
            </w:r>
            <w:r w:rsidR="00252313">
              <w:fldChar w:fldCharType="end"/>
            </w:r>
          </w:p>
        </w:tc>
        <w:tc>
          <w:tcPr>
            <w:tcW w:w="1214" w:type="pct"/>
            <w:shd w:val="clear" w:color="auto" w:fill="auto"/>
          </w:tcPr>
          <w:p w14:paraId="26C5B792" w14:textId="77777777" w:rsidR="002D250A" w:rsidRPr="001C64D3" w:rsidRDefault="002D250A" w:rsidP="002D250A">
            <w:pPr>
              <w:pStyle w:val="BodyText2"/>
            </w:pPr>
            <w:r w:rsidRPr="001C64D3">
              <w:t>25,000</w:t>
            </w:r>
          </w:p>
        </w:tc>
        <w:tc>
          <w:tcPr>
            <w:tcW w:w="0" w:type="auto"/>
            <w:shd w:val="clear" w:color="auto" w:fill="auto"/>
          </w:tcPr>
          <w:p w14:paraId="0A20210D" w14:textId="77777777" w:rsidR="002D250A" w:rsidRPr="001C64D3" w:rsidRDefault="002D250A" w:rsidP="002D250A">
            <w:pPr>
              <w:pStyle w:val="BodyText2"/>
            </w:pPr>
            <w:r w:rsidRPr="001C64D3">
              <w:t>13,973</w:t>
            </w:r>
          </w:p>
        </w:tc>
        <w:tc>
          <w:tcPr>
            <w:tcW w:w="0" w:type="auto"/>
            <w:shd w:val="clear" w:color="auto" w:fill="auto"/>
          </w:tcPr>
          <w:p w14:paraId="0DA0AE5E" w14:textId="77777777" w:rsidR="002D250A" w:rsidRPr="001C64D3" w:rsidRDefault="002D250A" w:rsidP="002D250A">
            <w:pPr>
              <w:pStyle w:val="BodyText2"/>
            </w:pPr>
            <w:r w:rsidRPr="001C64D3">
              <w:t>--</w:t>
            </w:r>
          </w:p>
        </w:tc>
      </w:tr>
      <w:tr w:rsidR="002D250A" w:rsidRPr="000F121E" w14:paraId="15AF3F3E" w14:textId="77777777" w:rsidTr="000F121E">
        <w:tc>
          <w:tcPr>
            <w:tcW w:w="2034" w:type="pct"/>
            <w:shd w:val="clear" w:color="auto" w:fill="auto"/>
          </w:tcPr>
          <w:p w14:paraId="1279F8A1" w14:textId="77777777" w:rsidR="002D250A" w:rsidRPr="001C64D3" w:rsidRDefault="002D250A" w:rsidP="00BC3460">
            <w:pPr>
              <w:pStyle w:val="BodyText2"/>
            </w:pPr>
            <w:r w:rsidRPr="001C64D3">
              <w:t>Venezuela</w:t>
            </w:r>
            <w:r w:rsidR="00252313">
              <w:fldChar w:fldCharType="begin"/>
            </w:r>
            <w:r w:rsidR="00252313">
              <w:instrText xml:space="preserve"> XE "</w:instrText>
            </w:r>
            <w:r w:rsidR="00252313" w:rsidRPr="00031E30">
              <w:instrText>Venezuela</w:instrText>
            </w:r>
            <w:r w:rsidR="00252313">
              <w:instrText xml:space="preserve">" </w:instrText>
            </w:r>
            <w:r w:rsidR="00252313">
              <w:fldChar w:fldCharType="end"/>
            </w:r>
          </w:p>
        </w:tc>
        <w:tc>
          <w:tcPr>
            <w:tcW w:w="1214" w:type="pct"/>
            <w:shd w:val="clear" w:color="auto" w:fill="auto"/>
          </w:tcPr>
          <w:p w14:paraId="6C43F1CE" w14:textId="77777777" w:rsidR="002D250A" w:rsidRPr="001C64D3" w:rsidRDefault="002D250A" w:rsidP="002D250A">
            <w:pPr>
              <w:pStyle w:val="BodyText2"/>
            </w:pPr>
            <w:r w:rsidRPr="001C64D3">
              <w:t>287,950</w:t>
            </w:r>
          </w:p>
        </w:tc>
        <w:tc>
          <w:tcPr>
            <w:tcW w:w="0" w:type="auto"/>
            <w:shd w:val="clear" w:color="auto" w:fill="auto"/>
          </w:tcPr>
          <w:p w14:paraId="05A06A52" w14:textId="77777777" w:rsidR="002D250A" w:rsidRPr="001C64D3" w:rsidRDefault="002D250A" w:rsidP="002D250A">
            <w:pPr>
              <w:pStyle w:val="BodyText2"/>
            </w:pPr>
            <w:r w:rsidRPr="001C64D3">
              <w:t>145,389</w:t>
            </w:r>
          </w:p>
        </w:tc>
        <w:tc>
          <w:tcPr>
            <w:tcW w:w="0" w:type="auto"/>
            <w:shd w:val="clear" w:color="auto" w:fill="auto"/>
          </w:tcPr>
          <w:p w14:paraId="761B7047" w14:textId="77777777" w:rsidR="002D250A" w:rsidRPr="001C64D3" w:rsidRDefault="002D250A" w:rsidP="002D250A">
            <w:pPr>
              <w:pStyle w:val="BodyText2"/>
            </w:pPr>
            <w:r w:rsidRPr="001C64D3">
              <w:t>1,321,414</w:t>
            </w:r>
          </w:p>
        </w:tc>
      </w:tr>
      <w:tr w:rsidR="002D250A" w:rsidRPr="000F121E" w14:paraId="1BD61984" w14:textId="77777777" w:rsidTr="000F121E">
        <w:tc>
          <w:tcPr>
            <w:tcW w:w="2034" w:type="pct"/>
            <w:shd w:val="clear" w:color="auto" w:fill="auto"/>
          </w:tcPr>
          <w:p w14:paraId="7F19F347" w14:textId="77777777" w:rsidR="002D250A" w:rsidRPr="000F121E" w:rsidRDefault="002D250A" w:rsidP="00BC3460">
            <w:pPr>
              <w:pStyle w:val="BodyText2"/>
              <w:rPr>
                <w:b/>
              </w:rPr>
            </w:pPr>
            <w:r w:rsidRPr="000F121E">
              <w:rPr>
                <w:b/>
              </w:rPr>
              <w:t>Total</w:t>
            </w:r>
          </w:p>
        </w:tc>
        <w:tc>
          <w:tcPr>
            <w:tcW w:w="1214" w:type="pct"/>
            <w:shd w:val="clear" w:color="auto" w:fill="auto"/>
          </w:tcPr>
          <w:p w14:paraId="2196EF1E" w14:textId="77777777" w:rsidR="002D250A" w:rsidRPr="000F121E" w:rsidRDefault="002D250A" w:rsidP="002D250A">
            <w:pPr>
              <w:pStyle w:val="BodyText2"/>
              <w:rPr>
                <w:b/>
              </w:rPr>
            </w:pPr>
            <w:r w:rsidRPr="000F121E">
              <w:rPr>
                <w:b/>
              </w:rPr>
              <w:t>1,276,915</w:t>
            </w:r>
          </w:p>
        </w:tc>
        <w:tc>
          <w:tcPr>
            <w:tcW w:w="0" w:type="auto"/>
            <w:shd w:val="clear" w:color="auto" w:fill="auto"/>
          </w:tcPr>
          <w:p w14:paraId="36602359" w14:textId="77777777" w:rsidR="002D250A" w:rsidRPr="000F121E" w:rsidRDefault="002D250A" w:rsidP="002D250A">
            <w:pPr>
              <w:pStyle w:val="BodyText2"/>
              <w:rPr>
                <w:b/>
              </w:rPr>
            </w:pPr>
            <w:r w:rsidRPr="000F121E">
              <w:rPr>
                <w:b/>
              </w:rPr>
              <w:t>1,100,523</w:t>
            </w:r>
          </w:p>
        </w:tc>
        <w:tc>
          <w:tcPr>
            <w:tcW w:w="0" w:type="auto"/>
            <w:shd w:val="clear" w:color="auto" w:fill="auto"/>
          </w:tcPr>
          <w:p w14:paraId="2138D1D2" w14:textId="77777777" w:rsidR="002D250A" w:rsidRPr="000F121E" w:rsidRDefault="002D250A" w:rsidP="002D250A">
            <w:pPr>
              <w:pStyle w:val="BodyText2"/>
              <w:rPr>
                <w:b/>
              </w:rPr>
            </w:pPr>
            <w:r w:rsidRPr="000F121E">
              <w:rPr>
                <w:b/>
              </w:rPr>
              <w:t>1,572,384</w:t>
            </w:r>
          </w:p>
        </w:tc>
      </w:tr>
      <w:tr w:rsidR="002D250A" w:rsidRPr="000F121E" w14:paraId="383DD96A" w14:textId="77777777" w:rsidTr="000F121E">
        <w:tc>
          <w:tcPr>
            <w:tcW w:w="2034" w:type="pct"/>
            <w:shd w:val="clear" w:color="auto" w:fill="auto"/>
          </w:tcPr>
          <w:p w14:paraId="7F9DA794" w14:textId="77777777" w:rsidR="002D250A" w:rsidRPr="000F121E" w:rsidRDefault="002D250A" w:rsidP="00BC3460">
            <w:pPr>
              <w:pStyle w:val="BodyText2"/>
              <w:rPr>
                <w:b/>
              </w:rPr>
            </w:pPr>
            <w:r w:rsidRPr="000F121E">
              <w:rPr>
                <w:b/>
              </w:rPr>
              <w:t>Western Europe</w:t>
            </w:r>
          </w:p>
        </w:tc>
        <w:tc>
          <w:tcPr>
            <w:tcW w:w="1214" w:type="pct"/>
            <w:shd w:val="clear" w:color="auto" w:fill="auto"/>
          </w:tcPr>
          <w:p w14:paraId="5E32D5AB" w14:textId="77777777" w:rsidR="002D250A" w:rsidRPr="001C64D3" w:rsidRDefault="002D250A" w:rsidP="002D250A">
            <w:pPr>
              <w:pStyle w:val="BodyText2"/>
            </w:pPr>
          </w:p>
        </w:tc>
        <w:tc>
          <w:tcPr>
            <w:tcW w:w="0" w:type="auto"/>
            <w:shd w:val="clear" w:color="auto" w:fill="auto"/>
          </w:tcPr>
          <w:p w14:paraId="5F3BF987" w14:textId="77777777" w:rsidR="002D250A" w:rsidRPr="001C64D3" w:rsidRDefault="002D250A" w:rsidP="002D250A">
            <w:pPr>
              <w:pStyle w:val="BodyText2"/>
            </w:pPr>
          </w:p>
        </w:tc>
        <w:tc>
          <w:tcPr>
            <w:tcW w:w="0" w:type="auto"/>
            <w:shd w:val="clear" w:color="auto" w:fill="auto"/>
          </w:tcPr>
          <w:p w14:paraId="1AE0AC47" w14:textId="77777777" w:rsidR="002D250A" w:rsidRPr="001C64D3" w:rsidRDefault="002D250A" w:rsidP="002D250A">
            <w:pPr>
              <w:pStyle w:val="BodyText2"/>
            </w:pPr>
          </w:p>
        </w:tc>
      </w:tr>
      <w:tr w:rsidR="002D250A" w:rsidRPr="000F121E" w14:paraId="246C65F4" w14:textId="77777777" w:rsidTr="000F121E">
        <w:tc>
          <w:tcPr>
            <w:tcW w:w="2034" w:type="pct"/>
            <w:shd w:val="clear" w:color="auto" w:fill="auto"/>
          </w:tcPr>
          <w:p w14:paraId="37CA8522" w14:textId="77777777" w:rsidR="002D250A" w:rsidRPr="001C64D3" w:rsidRDefault="002D250A" w:rsidP="00BC3460">
            <w:pPr>
              <w:pStyle w:val="BodyText2"/>
            </w:pPr>
            <w:r w:rsidRPr="001C64D3">
              <w:t>Belgium</w:t>
            </w:r>
            <w:r w:rsidR="00252313">
              <w:fldChar w:fldCharType="begin"/>
            </w:r>
            <w:r w:rsidR="00252313">
              <w:instrText xml:space="preserve"> XE "</w:instrText>
            </w:r>
            <w:r w:rsidR="00252313" w:rsidRPr="009C0190">
              <w:instrText>Belgium</w:instrText>
            </w:r>
            <w:r w:rsidR="00252313">
              <w:instrText xml:space="preserve">" </w:instrText>
            </w:r>
            <w:r w:rsidR="00252313">
              <w:fldChar w:fldCharType="end"/>
            </w:r>
          </w:p>
        </w:tc>
        <w:tc>
          <w:tcPr>
            <w:tcW w:w="1214" w:type="pct"/>
            <w:shd w:val="clear" w:color="auto" w:fill="auto"/>
          </w:tcPr>
          <w:p w14:paraId="6F624A15" w14:textId="77777777" w:rsidR="002D250A" w:rsidRPr="001C64D3" w:rsidRDefault="002D250A" w:rsidP="002D250A">
            <w:pPr>
              <w:pStyle w:val="BodyText2"/>
            </w:pPr>
            <w:r w:rsidRPr="001C64D3">
              <w:t>16,500</w:t>
            </w:r>
          </w:p>
        </w:tc>
        <w:tc>
          <w:tcPr>
            <w:tcW w:w="0" w:type="auto"/>
            <w:shd w:val="clear" w:color="auto" w:fill="auto"/>
          </w:tcPr>
          <w:p w14:paraId="28C0F494" w14:textId="77777777" w:rsidR="002D250A" w:rsidRPr="001C64D3" w:rsidRDefault="002D250A" w:rsidP="002D250A">
            <w:pPr>
              <w:pStyle w:val="BodyText2"/>
            </w:pPr>
            <w:r w:rsidRPr="001C64D3">
              <w:t>7,263</w:t>
            </w:r>
          </w:p>
        </w:tc>
        <w:tc>
          <w:tcPr>
            <w:tcW w:w="0" w:type="auto"/>
            <w:shd w:val="clear" w:color="auto" w:fill="auto"/>
          </w:tcPr>
          <w:p w14:paraId="0D738971" w14:textId="77777777" w:rsidR="002D250A" w:rsidRPr="001C64D3" w:rsidRDefault="002D250A" w:rsidP="002D250A">
            <w:pPr>
              <w:pStyle w:val="BodyText2"/>
            </w:pPr>
            <w:r w:rsidRPr="001C64D3">
              <w:t>--</w:t>
            </w:r>
          </w:p>
        </w:tc>
      </w:tr>
      <w:tr w:rsidR="002D250A" w:rsidRPr="000F121E" w14:paraId="661D73F3" w14:textId="77777777" w:rsidTr="000F121E">
        <w:tc>
          <w:tcPr>
            <w:tcW w:w="2034" w:type="pct"/>
            <w:shd w:val="clear" w:color="auto" w:fill="auto"/>
          </w:tcPr>
          <w:p w14:paraId="6D901A6E" w14:textId="77777777" w:rsidR="002D250A" w:rsidRPr="001C64D3" w:rsidRDefault="002D250A" w:rsidP="00BC3460">
            <w:pPr>
              <w:pStyle w:val="BodyText2"/>
            </w:pPr>
            <w:r w:rsidRPr="001C64D3">
              <w:t>Denmark</w:t>
            </w:r>
            <w:r w:rsidR="00252313">
              <w:fldChar w:fldCharType="begin"/>
            </w:r>
            <w:r w:rsidR="00252313">
              <w:instrText xml:space="preserve"> XE "</w:instrText>
            </w:r>
            <w:r w:rsidR="00252313" w:rsidRPr="009D0ED1">
              <w:instrText>Denmark</w:instrText>
            </w:r>
            <w:r w:rsidR="00252313">
              <w:instrText xml:space="preserve">" </w:instrText>
            </w:r>
            <w:r w:rsidR="00252313">
              <w:fldChar w:fldCharType="end"/>
            </w:r>
          </w:p>
        </w:tc>
        <w:tc>
          <w:tcPr>
            <w:tcW w:w="1214" w:type="pct"/>
            <w:shd w:val="clear" w:color="auto" w:fill="auto"/>
          </w:tcPr>
          <w:p w14:paraId="4C52D12A" w14:textId="77777777" w:rsidR="002D250A" w:rsidRPr="001C64D3" w:rsidRDefault="002D250A" w:rsidP="002D250A">
            <w:pPr>
              <w:pStyle w:val="BodyText2"/>
            </w:pPr>
            <w:r w:rsidRPr="001C64D3">
              <w:t>655</w:t>
            </w:r>
          </w:p>
        </w:tc>
        <w:tc>
          <w:tcPr>
            <w:tcW w:w="0" w:type="auto"/>
            <w:shd w:val="clear" w:color="auto" w:fill="auto"/>
          </w:tcPr>
          <w:p w14:paraId="202F24FB" w14:textId="77777777" w:rsidR="002D250A" w:rsidRPr="001C64D3" w:rsidRDefault="002D250A" w:rsidP="002D250A">
            <w:pPr>
              <w:pStyle w:val="BodyText2"/>
            </w:pPr>
            <w:r w:rsidRPr="001C64D3">
              <w:t>663</w:t>
            </w:r>
          </w:p>
        </w:tc>
        <w:tc>
          <w:tcPr>
            <w:tcW w:w="0" w:type="auto"/>
            <w:shd w:val="clear" w:color="auto" w:fill="auto"/>
          </w:tcPr>
          <w:p w14:paraId="4BAA7A2A" w14:textId="77777777" w:rsidR="002D250A" w:rsidRPr="001C64D3" w:rsidRDefault="002D250A" w:rsidP="002D250A">
            <w:pPr>
              <w:pStyle w:val="BodyText2"/>
            </w:pPr>
            <w:r w:rsidRPr="001C64D3">
              <w:t>--</w:t>
            </w:r>
          </w:p>
        </w:tc>
      </w:tr>
      <w:tr w:rsidR="002D250A" w:rsidRPr="000F121E" w14:paraId="75509913" w14:textId="77777777" w:rsidTr="000F121E">
        <w:tc>
          <w:tcPr>
            <w:tcW w:w="2034" w:type="pct"/>
            <w:shd w:val="clear" w:color="auto" w:fill="auto"/>
          </w:tcPr>
          <w:p w14:paraId="12F61130" w14:textId="77777777" w:rsidR="002D250A" w:rsidRPr="001C64D3" w:rsidRDefault="002D250A" w:rsidP="00BC3460">
            <w:pPr>
              <w:pStyle w:val="BodyText2"/>
            </w:pPr>
            <w:r w:rsidRPr="001C64D3">
              <w:t>France</w:t>
            </w:r>
            <w:r w:rsidR="00252313">
              <w:fldChar w:fldCharType="begin"/>
            </w:r>
            <w:r w:rsidR="00252313">
              <w:instrText xml:space="preserve"> XE "</w:instrText>
            </w:r>
            <w:r w:rsidR="00252313" w:rsidRPr="00E873DC">
              <w:instrText>France</w:instrText>
            </w:r>
            <w:r w:rsidR="00252313">
              <w:instrText xml:space="preserve">" </w:instrText>
            </w:r>
            <w:r w:rsidR="00252313">
              <w:fldChar w:fldCharType="end"/>
            </w:r>
          </w:p>
        </w:tc>
        <w:tc>
          <w:tcPr>
            <w:tcW w:w="1214" w:type="pct"/>
            <w:shd w:val="clear" w:color="auto" w:fill="auto"/>
          </w:tcPr>
          <w:p w14:paraId="04FE2519" w14:textId="77777777" w:rsidR="002D250A" w:rsidRPr="001C64D3" w:rsidRDefault="002D250A" w:rsidP="002D250A">
            <w:pPr>
              <w:pStyle w:val="BodyText2"/>
            </w:pPr>
            <w:r w:rsidRPr="001C64D3">
              <w:t>293,100</w:t>
            </w:r>
          </w:p>
        </w:tc>
        <w:tc>
          <w:tcPr>
            <w:tcW w:w="0" w:type="auto"/>
            <w:shd w:val="clear" w:color="auto" w:fill="auto"/>
          </w:tcPr>
          <w:p w14:paraId="24E1EE93" w14:textId="77777777" w:rsidR="002D250A" w:rsidRPr="001C64D3" w:rsidRDefault="002D250A" w:rsidP="002D250A">
            <w:pPr>
              <w:pStyle w:val="BodyText2"/>
            </w:pPr>
            <w:r w:rsidRPr="001C64D3">
              <w:t>230,879</w:t>
            </w:r>
          </w:p>
        </w:tc>
        <w:tc>
          <w:tcPr>
            <w:tcW w:w="0" w:type="auto"/>
            <w:shd w:val="clear" w:color="auto" w:fill="auto"/>
          </w:tcPr>
          <w:p w14:paraId="0A8A439D" w14:textId="77777777" w:rsidR="002D250A" w:rsidRPr="001C64D3" w:rsidRDefault="002D250A" w:rsidP="002D250A">
            <w:pPr>
              <w:pStyle w:val="BodyText2"/>
            </w:pPr>
            <w:r w:rsidRPr="001C64D3">
              <w:t>1,126</w:t>
            </w:r>
          </w:p>
        </w:tc>
      </w:tr>
      <w:tr w:rsidR="002D250A" w:rsidRPr="000F121E" w14:paraId="617D951C" w14:textId="77777777" w:rsidTr="000F121E">
        <w:tc>
          <w:tcPr>
            <w:tcW w:w="2034" w:type="pct"/>
            <w:shd w:val="clear" w:color="auto" w:fill="auto"/>
          </w:tcPr>
          <w:p w14:paraId="300D7333" w14:textId="77777777" w:rsidR="002D250A" w:rsidRPr="001C64D3" w:rsidRDefault="002D250A" w:rsidP="00BC3460">
            <w:pPr>
              <w:pStyle w:val="BodyText2"/>
            </w:pPr>
            <w:r w:rsidRPr="001C64D3">
              <w:t>Western Germany</w:t>
            </w:r>
            <w:r w:rsidR="00252313">
              <w:fldChar w:fldCharType="begin"/>
            </w:r>
            <w:r w:rsidR="00252313">
              <w:instrText xml:space="preserve"> XE "</w:instrText>
            </w:r>
            <w:r w:rsidR="00252313" w:rsidRPr="00B9145C">
              <w:instrText>Western Germany</w:instrText>
            </w:r>
            <w:r w:rsidR="00252313">
              <w:instrText xml:space="preserve">" </w:instrText>
            </w:r>
            <w:r w:rsidR="00252313">
              <w:fldChar w:fldCharType="end"/>
            </w:r>
          </w:p>
        </w:tc>
        <w:tc>
          <w:tcPr>
            <w:tcW w:w="1214" w:type="pct"/>
            <w:shd w:val="clear" w:color="auto" w:fill="auto"/>
          </w:tcPr>
          <w:p w14:paraId="0F094AC4" w14:textId="77777777" w:rsidR="002D250A" w:rsidRPr="001C64D3" w:rsidRDefault="002D250A" w:rsidP="002D250A">
            <w:pPr>
              <w:pStyle w:val="BodyText2"/>
            </w:pPr>
            <w:r w:rsidRPr="001C64D3">
              <w:t>71,070</w:t>
            </w:r>
          </w:p>
        </w:tc>
        <w:tc>
          <w:tcPr>
            <w:tcW w:w="0" w:type="auto"/>
            <w:shd w:val="clear" w:color="auto" w:fill="auto"/>
          </w:tcPr>
          <w:p w14:paraId="7285EF82" w14:textId="77777777" w:rsidR="002D250A" w:rsidRPr="001C64D3" w:rsidRDefault="002D250A" w:rsidP="002D250A">
            <w:pPr>
              <w:pStyle w:val="BodyText2"/>
            </w:pPr>
            <w:r w:rsidRPr="001C64D3">
              <w:t>33,863</w:t>
            </w:r>
          </w:p>
        </w:tc>
        <w:tc>
          <w:tcPr>
            <w:tcW w:w="0" w:type="auto"/>
            <w:shd w:val="clear" w:color="auto" w:fill="auto"/>
          </w:tcPr>
          <w:p w14:paraId="174231CF" w14:textId="77777777" w:rsidR="002D250A" w:rsidRPr="001C64D3" w:rsidRDefault="002D250A" w:rsidP="002D250A">
            <w:pPr>
              <w:pStyle w:val="BodyText2"/>
            </w:pPr>
            <w:r w:rsidRPr="001C64D3">
              <w:t>16,293</w:t>
            </w:r>
          </w:p>
        </w:tc>
      </w:tr>
      <w:tr w:rsidR="002D250A" w:rsidRPr="000F121E" w14:paraId="579B98E4" w14:textId="77777777" w:rsidTr="000F121E">
        <w:tc>
          <w:tcPr>
            <w:tcW w:w="2034" w:type="pct"/>
            <w:shd w:val="clear" w:color="auto" w:fill="auto"/>
          </w:tcPr>
          <w:p w14:paraId="29CE34E1" w14:textId="77777777" w:rsidR="002D250A" w:rsidRPr="001C64D3" w:rsidRDefault="002D250A" w:rsidP="00BC3460">
            <w:pPr>
              <w:pStyle w:val="BodyText2"/>
            </w:pPr>
            <w:r w:rsidRPr="001C64D3">
              <w:t>Italy</w:t>
            </w:r>
            <w:r w:rsidR="00252313">
              <w:fldChar w:fldCharType="begin"/>
            </w:r>
            <w:r w:rsidR="00252313">
              <w:instrText xml:space="preserve"> XE "</w:instrText>
            </w:r>
            <w:r w:rsidR="00252313" w:rsidRPr="00E12201">
              <w:instrText>Italy</w:instrText>
            </w:r>
            <w:r w:rsidR="00252313">
              <w:instrText xml:space="preserve">" </w:instrText>
            </w:r>
            <w:r w:rsidR="00252313">
              <w:fldChar w:fldCharType="end"/>
            </w:r>
            <w:r w:rsidRPr="001C64D3">
              <w:t xml:space="preserve"> and Trieste</w:t>
            </w:r>
            <w:r w:rsidR="00252313">
              <w:fldChar w:fldCharType="begin"/>
            </w:r>
            <w:r w:rsidR="00252313">
              <w:instrText xml:space="preserve"> XE "</w:instrText>
            </w:r>
            <w:r w:rsidR="00252313" w:rsidRPr="00F0681E">
              <w:instrText>Trieste</w:instrText>
            </w:r>
            <w:r w:rsidR="00252313">
              <w:instrText xml:space="preserve">" </w:instrText>
            </w:r>
            <w:r w:rsidR="00252313">
              <w:fldChar w:fldCharType="end"/>
            </w:r>
          </w:p>
        </w:tc>
        <w:tc>
          <w:tcPr>
            <w:tcW w:w="1214" w:type="pct"/>
            <w:shd w:val="clear" w:color="auto" w:fill="auto"/>
          </w:tcPr>
          <w:p w14:paraId="66CF702E" w14:textId="77777777" w:rsidR="002D250A" w:rsidRPr="001C64D3" w:rsidRDefault="002D250A" w:rsidP="002D250A">
            <w:pPr>
              <w:pStyle w:val="BodyText2"/>
            </w:pPr>
            <w:r w:rsidRPr="001C64D3">
              <w:t>128,280</w:t>
            </w:r>
          </w:p>
        </w:tc>
        <w:tc>
          <w:tcPr>
            <w:tcW w:w="0" w:type="auto"/>
            <w:shd w:val="clear" w:color="auto" w:fill="auto"/>
          </w:tcPr>
          <w:p w14:paraId="3F0F89C0" w14:textId="77777777" w:rsidR="002D250A" w:rsidRPr="001C64D3" w:rsidRDefault="002D250A" w:rsidP="002D250A">
            <w:pPr>
              <w:pStyle w:val="BodyText2"/>
            </w:pPr>
            <w:r w:rsidRPr="001C64D3">
              <w:t>60,729</w:t>
            </w:r>
          </w:p>
        </w:tc>
        <w:tc>
          <w:tcPr>
            <w:tcW w:w="0" w:type="auto"/>
            <w:shd w:val="clear" w:color="auto" w:fill="auto"/>
          </w:tcPr>
          <w:p w14:paraId="522459F3" w14:textId="77777777" w:rsidR="002D250A" w:rsidRPr="001C64D3" w:rsidRDefault="002D250A" w:rsidP="002D250A">
            <w:pPr>
              <w:pStyle w:val="BodyText2"/>
            </w:pPr>
            <w:r w:rsidRPr="001C64D3">
              <w:t>195</w:t>
            </w:r>
          </w:p>
        </w:tc>
      </w:tr>
      <w:tr w:rsidR="002D250A" w:rsidRPr="000F121E" w14:paraId="140BF510" w14:textId="77777777" w:rsidTr="000F121E">
        <w:tc>
          <w:tcPr>
            <w:tcW w:w="2034" w:type="pct"/>
            <w:shd w:val="clear" w:color="auto" w:fill="auto"/>
          </w:tcPr>
          <w:p w14:paraId="074545F6" w14:textId="77777777" w:rsidR="002D250A" w:rsidRPr="001C64D3" w:rsidRDefault="002D250A" w:rsidP="00BC3460">
            <w:pPr>
              <w:pStyle w:val="BodyText2"/>
            </w:pPr>
            <w:r w:rsidRPr="001C64D3">
              <w:t>Netherlands</w:t>
            </w:r>
            <w:r w:rsidR="00252313">
              <w:fldChar w:fldCharType="begin"/>
            </w:r>
            <w:r w:rsidR="00252313">
              <w:instrText xml:space="preserve"> XE "</w:instrText>
            </w:r>
            <w:r w:rsidR="00252313" w:rsidRPr="001C2227">
              <w:instrText>Netherlands</w:instrText>
            </w:r>
            <w:r w:rsidR="00252313">
              <w:instrText xml:space="preserve">" </w:instrText>
            </w:r>
            <w:r w:rsidR="00252313">
              <w:fldChar w:fldCharType="end"/>
            </w:r>
          </w:p>
        </w:tc>
        <w:tc>
          <w:tcPr>
            <w:tcW w:w="1214" w:type="pct"/>
            <w:shd w:val="clear" w:color="auto" w:fill="auto"/>
          </w:tcPr>
          <w:p w14:paraId="0799ADC3" w14:textId="77777777" w:rsidR="002D250A" w:rsidRPr="001C64D3" w:rsidRDefault="002D250A" w:rsidP="002D250A">
            <w:pPr>
              <w:pStyle w:val="BodyText2"/>
            </w:pPr>
            <w:r w:rsidRPr="001C64D3">
              <w:t>53,500</w:t>
            </w:r>
          </w:p>
        </w:tc>
        <w:tc>
          <w:tcPr>
            <w:tcW w:w="0" w:type="auto"/>
            <w:shd w:val="clear" w:color="auto" w:fill="auto"/>
          </w:tcPr>
          <w:p w14:paraId="2DABB894" w14:textId="77777777" w:rsidR="002D250A" w:rsidRPr="001C64D3" w:rsidRDefault="002D250A" w:rsidP="002D250A">
            <w:pPr>
              <w:pStyle w:val="BodyText2"/>
            </w:pPr>
            <w:r w:rsidRPr="001C64D3">
              <w:t>53,425</w:t>
            </w:r>
          </w:p>
        </w:tc>
        <w:tc>
          <w:tcPr>
            <w:tcW w:w="0" w:type="auto"/>
            <w:shd w:val="clear" w:color="auto" w:fill="auto"/>
          </w:tcPr>
          <w:p w14:paraId="2FD4DC16" w14:textId="77777777" w:rsidR="002D250A" w:rsidRPr="001C64D3" w:rsidRDefault="002D250A" w:rsidP="002D250A">
            <w:pPr>
              <w:pStyle w:val="BodyText2"/>
            </w:pPr>
            <w:r w:rsidRPr="001C64D3">
              <w:t>11,819</w:t>
            </w:r>
          </w:p>
        </w:tc>
      </w:tr>
      <w:tr w:rsidR="002D250A" w:rsidRPr="000F121E" w14:paraId="6402871F" w14:textId="77777777" w:rsidTr="000F121E">
        <w:tc>
          <w:tcPr>
            <w:tcW w:w="2034" w:type="pct"/>
            <w:shd w:val="clear" w:color="auto" w:fill="auto"/>
          </w:tcPr>
          <w:p w14:paraId="29C51BB7" w14:textId="77777777" w:rsidR="002D250A" w:rsidRPr="001C64D3" w:rsidRDefault="002D250A" w:rsidP="00BC3460">
            <w:pPr>
              <w:pStyle w:val="BodyText2"/>
            </w:pPr>
            <w:r w:rsidRPr="001C64D3">
              <w:t>Portugal</w:t>
            </w:r>
            <w:r w:rsidR="00252313">
              <w:fldChar w:fldCharType="begin"/>
            </w:r>
            <w:r w:rsidR="00252313">
              <w:instrText xml:space="preserve"> XE "</w:instrText>
            </w:r>
            <w:r w:rsidR="00252313" w:rsidRPr="009038C8">
              <w:instrText>Portugal</w:instrText>
            </w:r>
            <w:r w:rsidR="00252313">
              <w:instrText xml:space="preserve">" </w:instrText>
            </w:r>
            <w:r w:rsidR="00252313">
              <w:fldChar w:fldCharType="end"/>
            </w:r>
          </w:p>
        </w:tc>
        <w:tc>
          <w:tcPr>
            <w:tcW w:w="1214" w:type="pct"/>
            <w:shd w:val="clear" w:color="auto" w:fill="auto"/>
          </w:tcPr>
          <w:p w14:paraId="09C4F81A" w14:textId="77777777" w:rsidR="002D250A" w:rsidRPr="001C64D3" w:rsidRDefault="002D250A" w:rsidP="002D250A">
            <w:pPr>
              <w:pStyle w:val="BodyText2"/>
            </w:pPr>
            <w:r w:rsidRPr="001C64D3">
              <w:t>7,000</w:t>
            </w:r>
          </w:p>
        </w:tc>
        <w:tc>
          <w:tcPr>
            <w:tcW w:w="0" w:type="auto"/>
            <w:shd w:val="clear" w:color="auto" w:fill="auto"/>
          </w:tcPr>
          <w:p w14:paraId="646EAEE5" w14:textId="77777777" w:rsidR="002D250A" w:rsidRPr="001C64D3" w:rsidRDefault="002D250A" w:rsidP="002D250A">
            <w:pPr>
              <w:pStyle w:val="BodyText2"/>
            </w:pPr>
            <w:r w:rsidRPr="001C64D3">
              <w:t>5,378</w:t>
            </w:r>
          </w:p>
        </w:tc>
        <w:tc>
          <w:tcPr>
            <w:tcW w:w="0" w:type="auto"/>
            <w:shd w:val="clear" w:color="auto" w:fill="auto"/>
          </w:tcPr>
          <w:p w14:paraId="053882E7" w14:textId="77777777" w:rsidR="002D250A" w:rsidRPr="001C64D3" w:rsidRDefault="002D250A" w:rsidP="002D250A">
            <w:pPr>
              <w:pStyle w:val="BodyText2"/>
            </w:pPr>
            <w:r w:rsidRPr="001C64D3">
              <w:t>--</w:t>
            </w:r>
          </w:p>
        </w:tc>
      </w:tr>
      <w:tr w:rsidR="002D250A" w:rsidRPr="000F121E" w14:paraId="16F647D8" w14:textId="77777777" w:rsidTr="000F121E">
        <w:tc>
          <w:tcPr>
            <w:tcW w:w="2034" w:type="pct"/>
            <w:shd w:val="clear" w:color="auto" w:fill="auto"/>
          </w:tcPr>
          <w:p w14:paraId="50069ABC" w14:textId="77777777" w:rsidR="002D250A" w:rsidRPr="001C64D3" w:rsidRDefault="002D250A" w:rsidP="00BC3460">
            <w:pPr>
              <w:pStyle w:val="BodyText2"/>
            </w:pPr>
            <w:r w:rsidRPr="001C64D3">
              <w:t>Sweden</w:t>
            </w:r>
            <w:r w:rsidR="00252313">
              <w:fldChar w:fldCharType="begin"/>
            </w:r>
            <w:r w:rsidR="00252313">
              <w:instrText xml:space="preserve"> XE "</w:instrText>
            </w:r>
            <w:r w:rsidR="00252313" w:rsidRPr="0035574C">
              <w:instrText>Sweden</w:instrText>
            </w:r>
            <w:r w:rsidR="00252313">
              <w:instrText xml:space="preserve">" </w:instrText>
            </w:r>
            <w:r w:rsidR="00252313">
              <w:fldChar w:fldCharType="end"/>
            </w:r>
          </w:p>
        </w:tc>
        <w:tc>
          <w:tcPr>
            <w:tcW w:w="1214" w:type="pct"/>
            <w:shd w:val="clear" w:color="auto" w:fill="auto"/>
          </w:tcPr>
          <w:p w14:paraId="286AFC69" w14:textId="77777777" w:rsidR="002D250A" w:rsidRPr="001C64D3" w:rsidRDefault="002D250A" w:rsidP="002D250A">
            <w:pPr>
              <w:pStyle w:val="BodyText2"/>
            </w:pPr>
            <w:r w:rsidRPr="001C64D3">
              <w:t>24,800</w:t>
            </w:r>
          </w:p>
        </w:tc>
        <w:tc>
          <w:tcPr>
            <w:tcW w:w="0" w:type="auto"/>
            <w:shd w:val="clear" w:color="auto" w:fill="auto"/>
          </w:tcPr>
          <w:p w14:paraId="2B620104" w14:textId="77777777" w:rsidR="002D250A" w:rsidRPr="001C64D3" w:rsidRDefault="002D250A" w:rsidP="002D250A">
            <w:pPr>
              <w:pStyle w:val="BodyText2"/>
            </w:pPr>
            <w:r w:rsidRPr="001C64D3">
              <w:t>8,918</w:t>
            </w:r>
          </w:p>
        </w:tc>
        <w:tc>
          <w:tcPr>
            <w:tcW w:w="0" w:type="auto"/>
            <w:shd w:val="clear" w:color="auto" w:fill="auto"/>
          </w:tcPr>
          <w:p w14:paraId="69CDCB1F" w14:textId="77777777" w:rsidR="002D250A" w:rsidRPr="001C64D3" w:rsidRDefault="002D250A" w:rsidP="002D250A">
            <w:pPr>
              <w:pStyle w:val="BodyText2"/>
            </w:pPr>
            <w:r w:rsidRPr="001C64D3">
              <w:t>--</w:t>
            </w:r>
          </w:p>
        </w:tc>
      </w:tr>
      <w:tr w:rsidR="002D250A" w:rsidRPr="000F121E" w14:paraId="0A41ACF2" w14:textId="77777777" w:rsidTr="000F121E">
        <w:tc>
          <w:tcPr>
            <w:tcW w:w="2034" w:type="pct"/>
            <w:shd w:val="clear" w:color="auto" w:fill="auto"/>
          </w:tcPr>
          <w:p w14:paraId="012EEC4F" w14:textId="77777777" w:rsidR="002D250A" w:rsidRPr="001C64D3" w:rsidRDefault="002D250A" w:rsidP="00BC3460">
            <w:pPr>
              <w:pStyle w:val="BodyText2"/>
            </w:pPr>
            <w:r w:rsidRPr="001C64D3">
              <w:t>United Kingdom</w:t>
            </w:r>
            <w:r w:rsidR="00252313">
              <w:fldChar w:fldCharType="begin"/>
            </w:r>
            <w:r w:rsidR="00252313">
              <w:instrText xml:space="preserve"> XE "</w:instrText>
            </w:r>
            <w:r w:rsidR="00252313" w:rsidRPr="006C3BAE">
              <w:instrText>United Kingdom</w:instrText>
            </w:r>
            <w:r w:rsidR="00252313">
              <w:instrText xml:space="preserve">" </w:instrText>
            </w:r>
            <w:r w:rsidR="00252313">
              <w:fldChar w:fldCharType="end"/>
            </w:r>
          </w:p>
        </w:tc>
        <w:tc>
          <w:tcPr>
            <w:tcW w:w="1214" w:type="pct"/>
            <w:shd w:val="clear" w:color="auto" w:fill="auto"/>
          </w:tcPr>
          <w:p w14:paraId="002C4714" w14:textId="77777777" w:rsidR="002D250A" w:rsidRPr="001C64D3" w:rsidRDefault="002D250A" w:rsidP="002D250A">
            <w:pPr>
              <w:pStyle w:val="BodyText2"/>
            </w:pPr>
            <w:r w:rsidRPr="001C64D3">
              <w:t>206,680</w:t>
            </w:r>
          </w:p>
        </w:tc>
        <w:tc>
          <w:tcPr>
            <w:tcW w:w="0" w:type="auto"/>
            <w:shd w:val="clear" w:color="auto" w:fill="auto"/>
          </w:tcPr>
          <w:p w14:paraId="3DAF7C78" w14:textId="77777777" w:rsidR="002D250A" w:rsidRPr="001C64D3" w:rsidRDefault="002D250A" w:rsidP="002D250A">
            <w:pPr>
              <w:pStyle w:val="BodyText2"/>
            </w:pPr>
            <w:r w:rsidRPr="001C64D3">
              <w:t>120,712</w:t>
            </w:r>
          </w:p>
        </w:tc>
        <w:tc>
          <w:tcPr>
            <w:tcW w:w="0" w:type="auto"/>
            <w:shd w:val="clear" w:color="auto" w:fill="auto"/>
          </w:tcPr>
          <w:p w14:paraId="1046E166" w14:textId="77777777" w:rsidR="002D250A" w:rsidRPr="001C64D3" w:rsidRDefault="002D250A" w:rsidP="002D250A">
            <w:pPr>
              <w:pStyle w:val="BodyText2"/>
            </w:pPr>
            <w:r w:rsidRPr="001C64D3">
              <w:t>936</w:t>
            </w:r>
          </w:p>
        </w:tc>
      </w:tr>
      <w:tr w:rsidR="002D250A" w:rsidRPr="000F121E" w14:paraId="3FC8AFA1" w14:textId="77777777" w:rsidTr="000F121E">
        <w:tc>
          <w:tcPr>
            <w:tcW w:w="2034" w:type="pct"/>
            <w:shd w:val="clear" w:color="auto" w:fill="auto"/>
          </w:tcPr>
          <w:p w14:paraId="14947DCF" w14:textId="77777777" w:rsidR="002D250A" w:rsidRPr="000F121E" w:rsidRDefault="002D250A" w:rsidP="00BC3460">
            <w:pPr>
              <w:pStyle w:val="BodyText2"/>
              <w:rPr>
                <w:b/>
              </w:rPr>
            </w:pPr>
            <w:r w:rsidRPr="000F121E">
              <w:rPr>
                <w:b/>
              </w:rPr>
              <w:t>Total</w:t>
            </w:r>
          </w:p>
        </w:tc>
        <w:tc>
          <w:tcPr>
            <w:tcW w:w="1214" w:type="pct"/>
            <w:shd w:val="clear" w:color="auto" w:fill="auto"/>
          </w:tcPr>
          <w:p w14:paraId="1FAB2307" w14:textId="77777777" w:rsidR="002D250A" w:rsidRPr="000F121E" w:rsidRDefault="002D250A" w:rsidP="002D250A">
            <w:pPr>
              <w:pStyle w:val="BodyText2"/>
              <w:rPr>
                <w:b/>
              </w:rPr>
            </w:pPr>
            <w:r w:rsidRPr="000F121E">
              <w:rPr>
                <w:b/>
              </w:rPr>
              <w:t>801,585</w:t>
            </w:r>
          </w:p>
        </w:tc>
        <w:tc>
          <w:tcPr>
            <w:tcW w:w="0" w:type="auto"/>
            <w:shd w:val="clear" w:color="auto" w:fill="auto"/>
          </w:tcPr>
          <w:p w14:paraId="036B7932" w14:textId="77777777" w:rsidR="002D250A" w:rsidRPr="000F121E" w:rsidRDefault="002D250A" w:rsidP="002D250A">
            <w:pPr>
              <w:pStyle w:val="BodyText2"/>
              <w:rPr>
                <w:b/>
              </w:rPr>
            </w:pPr>
            <w:r w:rsidRPr="000F121E">
              <w:rPr>
                <w:b/>
              </w:rPr>
              <w:t>521,800</w:t>
            </w:r>
          </w:p>
        </w:tc>
        <w:tc>
          <w:tcPr>
            <w:tcW w:w="0" w:type="auto"/>
            <w:shd w:val="clear" w:color="auto" w:fill="auto"/>
          </w:tcPr>
          <w:p w14:paraId="4D1528BD" w14:textId="77777777" w:rsidR="002D250A" w:rsidRPr="000F121E" w:rsidRDefault="002D250A" w:rsidP="002D250A">
            <w:pPr>
              <w:pStyle w:val="BodyText2"/>
              <w:rPr>
                <w:b/>
              </w:rPr>
            </w:pPr>
            <w:r w:rsidRPr="000F121E">
              <w:rPr>
                <w:b/>
              </w:rPr>
              <w:t>30,359</w:t>
            </w:r>
          </w:p>
        </w:tc>
      </w:tr>
      <w:tr w:rsidR="002D250A" w:rsidRPr="000F121E" w14:paraId="1BC21297" w14:textId="77777777" w:rsidTr="000F121E">
        <w:tc>
          <w:tcPr>
            <w:tcW w:w="2034" w:type="pct"/>
            <w:shd w:val="clear" w:color="auto" w:fill="auto"/>
          </w:tcPr>
          <w:p w14:paraId="11068C95" w14:textId="77777777" w:rsidR="002D250A" w:rsidRPr="000F121E" w:rsidRDefault="002D250A" w:rsidP="00BC3460">
            <w:pPr>
              <w:pStyle w:val="BodyText2"/>
              <w:rPr>
                <w:b/>
              </w:rPr>
            </w:pPr>
            <w:r w:rsidRPr="000F121E">
              <w:rPr>
                <w:b/>
              </w:rPr>
              <w:t>Middle East</w:t>
            </w:r>
          </w:p>
        </w:tc>
        <w:tc>
          <w:tcPr>
            <w:tcW w:w="1214" w:type="pct"/>
            <w:shd w:val="clear" w:color="auto" w:fill="auto"/>
          </w:tcPr>
          <w:p w14:paraId="434BE27B" w14:textId="77777777" w:rsidR="002D250A" w:rsidRPr="001C64D3" w:rsidRDefault="002D250A" w:rsidP="002D250A">
            <w:pPr>
              <w:pStyle w:val="BodyText2"/>
            </w:pPr>
          </w:p>
        </w:tc>
        <w:tc>
          <w:tcPr>
            <w:tcW w:w="0" w:type="auto"/>
            <w:shd w:val="clear" w:color="auto" w:fill="auto"/>
          </w:tcPr>
          <w:p w14:paraId="513C64EB" w14:textId="77777777" w:rsidR="002D250A" w:rsidRPr="001C64D3" w:rsidRDefault="002D250A" w:rsidP="002D250A">
            <w:pPr>
              <w:pStyle w:val="BodyText2"/>
            </w:pPr>
          </w:p>
        </w:tc>
        <w:tc>
          <w:tcPr>
            <w:tcW w:w="0" w:type="auto"/>
            <w:shd w:val="clear" w:color="auto" w:fill="auto"/>
          </w:tcPr>
          <w:p w14:paraId="14F87C37" w14:textId="77777777" w:rsidR="002D250A" w:rsidRPr="001C64D3" w:rsidRDefault="002D250A" w:rsidP="002D250A">
            <w:pPr>
              <w:pStyle w:val="BodyText2"/>
            </w:pPr>
          </w:p>
        </w:tc>
      </w:tr>
      <w:tr w:rsidR="002D250A" w:rsidRPr="000F121E" w14:paraId="2F87A3FB" w14:textId="77777777" w:rsidTr="000F121E">
        <w:tc>
          <w:tcPr>
            <w:tcW w:w="2034" w:type="pct"/>
            <w:shd w:val="clear" w:color="auto" w:fill="auto"/>
          </w:tcPr>
          <w:p w14:paraId="7F4FDEB4" w14:textId="77777777" w:rsidR="002D250A" w:rsidRPr="001C64D3" w:rsidRDefault="002D250A" w:rsidP="00BC3460">
            <w:pPr>
              <w:pStyle w:val="BodyText2"/>
            </w:pPr>
            <w:r w:rsidRPr="001C64D3">
              <w:t>Bahrein Island</w:t>
            </w:r>
            <w:r w:rsidR="00252313">
              <w:fldChar w:fldCharType="begin"/>
            </w:r>
            <w:r w:rsidR="00252313">
              <w:instrText xml:space="preserve"> XE "</w:instrText>
            </w:r>
            <w:r w:rsidR="00252313" w:rsidRPr="00847B09">
              <w:instrText>Bahrein Island</w:instrText>
            </w:r>
            <w:r w:rsidR="00252313">
              <w:instrText xml:space="preserve">" </w:instrText>
            </w:r>
            <w:r w:rsidR="00252313">
              <w:fldChar w:fldCharType="end"/>
            </w:r>
          </w:p>
        </w:tc>
        <w:tc>
          <w:tcPr>
            <w:tcW w:w="1214" w:type="pct"/>
            <w:shd w:val="clear" w:color="auto" w:fill="auto"/>
          </w:tcPr>
          <w:p w14:paraId="361F93E8" w14:textId="77777777" w:rsidR="002D250A" w:rsidRPr="001C64D3" w:rsidRDefault="002D250A" w:rsidP="002D250A">
            <w:pPr>
              <w:pStyle w:val="BodyText2"/>
            </w:pPr>
            <w:r w:rsidRPr="001C64D3">
              <w:t>165,000</w:t>
            </w:r>
          </w:p>
        </w:tc>
        <w:tc>
          <w:tcPr>
            <w:tcW w:w="0" w:type="auto"/>
            <w:shd w:val="clear" w:color="auto" w:fill="auto"/>
          </w:tcPr>
          <w:p w14:paraId="7479F023" w14:textId="77777777" w:rsidR="002D250A" w:rsidRPr="001C64D3" w:rsidRDefault="002D250A" w:rsidP="002D250A">
            <w:pPr>
              <w:pStyle w:val="BodyText2"/>
            </w:pPr>
            <w:r w:rsidRPr="001C64D3">
              <w:t>153,589</w:t>
            </w:r>
          </w:p>
        </w:tc>
        <w:tc>
          <w:tcPr>
            <w:tcW w:w="0" w:type="auto"/>
            <w:shd w:val="clear" w:color="auto" w:fill="auto"/>
          </w:tcPr>
          <w:p w14:paraId="04FE6C26" w14:textId="77777777" w:rsidR="002D250A" w:rsidRPr="001C64D3" w:rsidRDefault="002D250A" w:rsidP="002D250A">
            <w:pPr>
              <w:pStyle w:val="BodyText2"/>
            </w:pPr>
            <w:r w:rsidRPr="001C64D3">
              <w:t>30,096</w:t>
            </w:r>
          </w:p>
        </w:tc>
      </w:tr>
      <w:tr w:rsidR="002D250A" w:rsidRPr="000F121E" w14:paraId="1120A9BB" w14:textId="77777777" w:rsidTr="000F121E">
        <w:tc>
          <w:tcPr>
            <w:tcW w:w="2034" w:type="pct"/>
            <w:shd w:val="clear" w:color="auto" w:fill="auto"/>
          </w:tcPr>
          <w:p w14:paraId="01AA942D" w14:textId="77777777" w:rsidR="002D250A" w:rsidRPr="001C64D3" w:rsidRDefault="002D250A" w:rsidP="00BC3460">
            <w:pPr>
              <w:pStyle w:val="BodyText2"/>
            </w:pPr>
            <w:r w:rsidRPr="001C64D3">
              <w:lastRenderedPageBreak/>
              <w:t>Egypt</w:t>
            </w:r>
            <w:r w:rsidR="00252313">
              <w:fldChar w:fldCharType="begin"/>
            </w:r>
            <w:r w:rsidR="00252313">
              <w:instrText xml:space="preserve"> XE "</w:instrText>
            </w:r>
            <w:r w:rsidR="00252313" w:rsidRPr="005D008B">
              <w:instrText>Egypt</w:instrText>
            </w:r>
            <w:r w:rsidR="00252313">
              <w:instrText xml:space="preserve">" </w:instrText>
            </w:r>
            <w:r w:rsidR="00252313">
              <w:fldChar w:fldCharType="end"/>
            </w:r>
          </w:p>
        </w:tc>
        <w:tc>
          <w:tcPr>
            <w:tcW w:w="1214" w:type="pct"/>
            <w:shd w:val="clear" w:color="auto" w:fill="auto"/>
          </w:tcPr>
          <w:p w14:paraId="08033A79" w14:textId="77777777" w:rsidR="002D250A" w:rsidRPr="001C64D3" w:rsidRDefault="002D250A" w:rsidP="002D250A">
            <w:pPr>
              <w:pStyle w:val="BodyText2"/>
            </w:pPr>
            <w:r w:rsidRPr="001C64D3">
              <w:t>47,000</w:t>
            </w:r>
          </w:p>
        </w:tc>
        <w:tc>
          <w:tcPr>
            <w:tcW w:w="0" w:type="auto"/>
            <w:shd w:val="clear" w:color="auto" w:fill="auto"/>
          </w:tcPr>
          <w:p w14:paraId="7EE6E94E" w14:textId="77777777" w:rsidR="002D250A" w:rsidRPr="001C64D3" w:rsidRDefault="002D250A" w:rsidP="002D250A">
            <w:pPr>
              <w:pStyle w:val="BodyText2"/>
            </w:pPr>
            <w:r w:rsidRPr="001C64D3">
              <w:t>42,600</w:t>
            </w:r>
          </w:p>
        </w:tc>
        <w:tc>
          <w:tcPr>
            <w:tcW w:w="0" w:type="auto"/>
            <w:shd w:val="clear" w:color="auto" w:fill="auto"/>
          </w:tcPr>
          <w:p w14:paraId="7B9152C1" w14:textId="77777777" w:rsidR="002D250A" w:rsidRPr="001C64D3" w:rsidRDefault="002D250A" w:rsidP="002D250A">
            <w:pPr>
              <w:pStyle w:val="BodyText2"/>
            </w:pPr>
            <w:r w:rsidRPr="001C64D3">
              <w:t>43,458</w:t>
            </w:r>
          </w:p>
        </w:tc>
      </w:tr>
      <w:tr w:rsidR="002D250A" w:rsidRPr="000F121E" w14:paraId="3E1B2915" w14:textId="77777777" w:rsidTr="000F121E">
        <w:tc>
          <w:tcPr>
            <w:tcW w:w="2034" w:type="pct"/>
            <w:shd w:val="clear" w:color="auto" w:fill="auto"/>
          </w:tcPr>
          <w:p w14:paraId="2D1C28E7" w14:textId="77777777" w:rsidR="002D250A" w:rsidRPr="001C64D3" w:rsidRDefault="002D250A" w:rsidP="00BC3460">
            <w:pPr>
              <w:pStyle w:val="BodyText2"/>
            </w:pPr>
            <w:r w:rsidRPr="001C64D3">
              <w:t>Iran</w:t>
            </w:r>
            <w:r w:rsidR="00252313">
              <w:fldChar w:fldCharType="begin"/>
            </w:r>
            <w:r w:rsidR="00252313">
              <w:instrText xml:space="preserve"> XE "</w:instrText>
            </w:r>
            <w:r w:rsidR="00252313" w:rsidRPr="004B0AB9">
              <w:instrText>Iran</w:instrText>
            </w:r>
            <w:r w:rsidR="00252313">
              <w:instrText xml:space="preserve">" </w:instrText>
            </w:r>
            <w:r w:rsidR="00252313">
              <w:fldChar w:fldCharType="end"/>
            </w:r>
            <w:r w:rsidRPr="001C64D3">
              <w:t xml:space="preserve"> and Kuwait</w:t>
            </w:r>
            <w:r w:rsidR="00252313">
              <w:fldChar w:fldCharType="begin"/>
            </w:r>
            <w:r w:rsidR="00252313">
              <w:instrText xml:space="preserve"> XE "</w:instrText>
            </w:r>
            <w:r w:rsidR="00252313" w:rsidRPr="002B0BA3">
              <w:instrText>Kuwait</w:instrText>
            </w:r>
            <w:r w:rsidR="00252313">
              <w:instrText xml:space="preserve">" </w:instrText>
            </w:r>
            <w:r w:rsidR="00252313">
              <w:fldChar w:fldCharType="end"/>
            </w:r>
          </w:p>
        </w:tc>
        <w:tc>
          <w:tcPr>
            <w:tcW w:w="1214" w:type="pct"/>
            <w:shd w:val="clear" w:color="auto" w:fill="auto"/>
          </w:tcPr>
          <w:p w14:paraId="2C59E1B6" w14:textId="77777777" w:rsidR="002D250A" w:rsidRPr="001C64D3" w:rsidRDefault="002D250A" w:rsidP="002D250A">
            <w:pPr>
              <w:pStyle w:val="BodyText2"/>
            </w:pPr>
            <w:r w:rsidRPr="001C64D3">
              <w:t>572,100</w:t>
            </w:r>
          </w:p>
        </w:tc>
        <w:tc>
          <w:tcPr>
            <w:tcW w:w="0" w:type="auto"/>
            <w:shd w:val="clear" w:color="auto" w:fill="auto"/>
          </w:tcPr>
          <w:p w14:paraId="0F34DB03" w14:textId="77777777" w:rsidR="002D250A" w:rsidRPr="001C64D3" w:rsidRDefault="002D250A" w:rsidP="002D250A">
            <w:pPr>
              <w:pStyle w:val="BodyText2"/>
            </w:pPr>
            <w:r w:rsidRPr="001C64D3">
              <w:t>487,118</w:t>
            </w:r>
          </w:p>
        </w:tc>
        <w:tc>
          <w:tcPr>
            <w:tcW w:w="0" w:type="auto"/>
            <w:shd w:val="clear" w:color="auto" w:fill="auto"/>
          </w:tcPr>
          <w:p w14:paraId="79C2B809" w14:textId="77777777" w:rsidR="002D250A" w:rsidRPr="001C64D3" w:rsidRDefault="002D250A" w:rsidP="002D250A">
            <w:pPr>
              <w:pStyle w:val="BodyText2"/>
            </w:pPr>
            <w:r w:rsidRPr="001C64D3">
              <w:t>807,238</w:t>
            </w:r>
          </w:p>
        </w:tc>
      </w:tr>
      <w:tr w:rsidR="002D250A" w:rsidRPr="000F121E" w14:paraId="07FF2FE0" w14:textId="77777777" w:rsidTr="000F121E">
        <w:tc>
          <w:tcPr>
            <w:tcW w:w="2034" w:type="pct"/>
            <w:shd w:val="clear" w:color="auto" w:fill="auto"/>
          </w:tcPr>
          <w:p w14:paraId="3303CF30" w14:textId="77777777" w:rsidR="002D250A" w:rsidRPr="001C64D3" w:rsidRDefault="002D250A" w:rsidP="00BC3460">
            <w:pPr>
              <w:pStyle w:val="BodyText2"/>
            </w:pPr>
            <w:r w:rsidRPr="001C64D3">
              <w:t>Iraq</w:t>
            </w:r>
            <w:r w:rsidR="00252313">
              <w:fldChar w:fldCharType="begin"/>
            </w:r>
            <w:r w:rsidR="00252313">
              <w:instrText xml:space="preserve"> XE "</w:instrText>
            </w:r>
            <w:r w:rsidR="00252313" w:rsidRPr="002E45A3">
              <w:instrText>Iraq</w:instrText>
            </w:r>
            <w:r w:rsidR="00252313">
              <w:instrText xml:space="preserve">" </w:instrText>
            </w:r>
            <w:r w:rsidR="00252313">
              <w:fldChar w:fldCharType="end"/>
            </w:r>
          </w:p>
        </w:tc>
        <w:tc>
          <w:tcPr>
            <w:tcW w:w="1214" w:type="pct"/>
            <w:shd w:val="clear" w:color="auto" w:fill="auto"/>
          </w:tcPr>
          <w:p w14:paraId="343045FF" w14:textId="77777777" w:rsidR="002D250A" w:rsidRPr="001C64D3" w:rsidRDefault="002D250A" w:rsidP="002D250A">
            <w:pPr>
              <w:pStyle w:val="BodyText2"/>
            </w:pPr>
            <w:r w:rsidRPr="001C64D3">
              <w:t>9,500</w:t>
            </w:r>
          </w:p>
        </w:tc>
        <w:tc>
          <w:tcPr>
            <w:tcW w:w="0" w:type="auto"/>
            <w:shd w:val="clear" w:color="auto" w:fill="auto"/>
          </w:tcPr>
          <w:p w14:paraId="3AFA0E25" w14:textId="77777777" w:rsidR="002D250A" w:rsidRPr="001C64D3" w:rsidRDefault="002D250A" w:rsidP="002D250A">
            <w:pPr>
              <w:pStyle w:val="BodyText2"/>
            </w:pPr>
            <w:r w:rsidRPr="001C64D3">
              <w:t>6,115</w:t>
            </w:r>
          </w:p>
        </w:tc>
        <w:tc>
          <w:tcPr>
            <w:tcW w:w="0" w:type="auto"/>
            <w:shd w:val="clear" w:color="auto" w:fill="auto"/>
          </w:tcPr>
          <w:p w14:paraId="25FD785C" w14:textId="77777777" w:rsidR="002D250A" w:rsidRPr="001C64D3" w:rsidRDefault="002D250A" w:rsidP="002D250A">
            <w:pPr>
              <w:pStyle w:val="BodyText2"/>
            </w:pPr>
            <w:r w:rsidRPr="001C64D3">
              <w:t>84,932</w:t>
            </w:r>
          </w:p>
        </w:tc>
      </w:tr>
      <w:tr w:rsidR="002D250A" w:rsidRPr="000F121E" w14:paraId="01FD4C55" w14:textId="77777777" w:rsidTr="000F121E">
        <w:tc>
          <w:tcPr>
            <w:tcW w:w="2034" w:type="pct"/>
            <w:shd w:val="clear" w:color="auto" w:fill="auto"/>
          </w:tcPr>
          <w:p w14:paraId="63DC5EAB" w14:textId="77777777" w:rsidR="002D250A" w:rsidRPr="001C64D3" w:rsidRDefault="002D250A" w:rsidP="00BC3460">
            <w:pPr>
              <w:pStyle w:val="BodyText2"/>
            </w:pPr>
            <w:r w:rsidRPr="001C64D3">
              <w:t>Israel</w:t>
            </w:r>
            <w:r w:rsidR="008E07DF">
              <w:fldChar w:fldCharType="begin"/>
            </w:r>
            <w:r w:rsidR="008E07DF">
              <w:instrText xml:space="preserve"> XE "</w:instrText>
            </w:r>
            <w:r w:rsidR="008E07DF" w:rsidRPr="00E27208">
              <w:instrText>Israel</w:instrText>
            </w:r>
            <w:r w:rsidR="008E07DF">
              <w:instrText xml:space="preserve">" </w:instrText>
            </w:r>
            <w:r w:rsidR="008E07DF">
              <w:fldChar w:fldCharType="end"/>
            </w:r>
          </w:p>
        </w:tc>
        <w:tc>
          <w:tcPr>
            <w:tcW w:w="1214" w:type="pct"/>
            <w:shd w:val="clear" w:color="auto" w:fill="auto"/>
          </w:tcPr>
          <w:p w14:paraId="1828AC1A" w14:textId="77777777" w:rsidR="002D250A" w:rsidRPr="001C64D3" w:rsidRDefault="002D250A" w:rsidP="002D250A">
            <w:pPr>
              <w:pStyle w:val="BodyText2"/>
            </w:pPr>
            <w:r w:rsidRPr="001C64D3">
              <w:t>83,000</w:t>
            </w:r>
          </w:p>
        </w:tc>
        <w:tc>
          <w:tcPr>
            <w:tcW w:w="0" w:type="auto"/>
            <w:shd w:val="clear" w:color="auto" w:fill="auto"/>
          </w:tcPr>
          <w:p w14:paraId="6B5F1D16" w14:textId="77777777" w:rsidR="002D250A" w:rsidRPr="001C64D3" w:rsidRDefault="002D250A" w:rsidP="002D250A">
            <w:pPr>
              <w:pStyle w:val="BodyText2"/>
            </w:pPr>
            <w:r w:rsidRPr="001C64D3">
              <w:t>1,616</w:t>
            </w:r>
          </w:p>
        </w:tc>
        <w:tc>
          <w:tcPr>
            <w:tcW w:w="0" w:type="auto"/>
            <w:shd w:val="clear" w:color="auto" w:fill="auto"/>
          </w:tcPr>
          <w:p w14:paraId="3AEBC54F" w14:textId="77777777" w:rsidR="002D250A" w:rsidRPr="001C64D3" w:rsidRDefault="002D250A" w:rsidP="002D250A">
            <w:pPr>
              <w:pStyle w:val="BodyText2"/>
            </w:pPr>
            <w:r w:rsidRPr="001C64D3">
              <w:t>--</w:t>
            </w:r>
          </w:p>
        </w:tc>
      </w:tr>
      <w:tr w:rsidR="002D250A" w:rsidRPr="000F121E" w14:paraId="3EB87898" w14:textId="77777777" w:rsidTr="000F121E">
        <w:tc>
          <w:tcPr>
            <w:tcW w:w="2034" w:type="pct"/>
            <w:shd w:val="clear" w:color="auto" w:fill="auto"/>
          </w:tcPr>
          <w:p w14:paraId="6D660A2E" w14:textId="77777777" w:rsidR="002D250A" w:rsidRPr="001C64D3" w:rsidRDefault="002D250A" w:rsidP="00BC3460">
            <w:pPr>
              <w:pStyle w:val="BodyText2"/>
            </w:pPr>
            <w:r w:rsidRPr="001C64D3">
              <w:t>Lebanon</w:t>
            </w:r>
            <w:r w:rsidR="008E07DF">
              <w:fldChar w:fldCharType="begin"/>
            </w:r>
            <w:r w:rsidR="008E07DF">
              <w:instrText xml:space="preserve"> XE "</w:instrText>
            </w:r>
            <w:r w:rsidR="008E07DF" w:rsidRPr="006827E8">
              <w:instrText>Lebanon</w:instrText>
            </w:r>
            <w:r w:rsidR="008E07DF">
              <w:instrText xml:space="preserve">" </w:instrText>
            </w:r>
            <w:r w:rsidR="008E07DF">
              <w:fldChar w:fldCharType="end"/>
            </w:r>
          </w:p>
        </w:tc>
        <w:tc>
          <w:tcPr>
            <w:tcW w:w="1214" w:type="pct"/>
            <w:shd w:val="clear" w:color="auto" w:fill="auto"/>
          </w:tcPr>
          <w:p w14:paraId="7EA1747B" w14:textId="77777777" w:rsidR="002D250A" w:rsidRPr="001C64D3" w:rsidRDefault="002D250A" w:rsidP="002D250A">
            <w:pPr>
              <w:pStyle w:val="BodyText2"/>
            </w:pPr>
            <w:r w:rsidRPr="001C64D3">
              <w:t>11,000</w:t>
            </w:r>
          </w:p>
        </w:tc>
        <w:tc>
          <w:tcPr>
            <w:tcW w:w="0" w:type="auto"/>
            <w:shd w:val="clear" w:color="auto" w:fill="auto"/>
          </w:tcPr>
          <w:p w14:paraId="12FE8780" w14:textId="77777777" w:rsidR="002D250A" w:rsidRPr="001C64D3" w:rsidRDefault="002D250A" w:rsidP="002D250A">
            <w:pPr>
              <w:pStyle w:val="BodyText2"/>
            </w:pPr>
            <w:r w:rsidRPr="001C64D3">
              <w:t>6,236</w:t>
            </w:r>
          </w:p>
        </w:tc>
        <w:tc>
          <w:tcPr>
            <w:tcW w:w="0" w:type="auto"/>
            <w:shd w:val="clear" w:color="auto" w:fill="auto"/>
          </w:tcPr>
          <w:p w14:paraId="49A0F3DE" w14:textId="77777777" w:rsidR="002D250A" w:rsidRPr="001C64D3" w:rsidRDefault="002D250A" w:rsidP="002D250A">
            <w:pPr>
              <w:pStyle w:val="BodyText2"/>
            </w:pPr>
            <w:r w:rsidRPr="001C64D3">
              <w:t>--</w:t>
            </w:r>
          </w:p>
        </w:tc>
      </w:tr>
      <w:tr w:rsidR="002D250A" w:rsidRPr="000F121E" w14:paraId="2E6C5ADF" w14:textId="77777777" w:rsidTr="000F121E">
        <w:tc>
          <w:tcPr>
            <w:tcW w:w="2034" w:type="pct"/>
            <w:shd w:val="clear" w:color="auto" w:fill="auto"/>
          </w:tcPr>
          <w:p w14:paraId="45F73D1B" w14:textId="77777777" w:rsidR="002D250A" w:rsidRPr="001C64D3" w:rsidRDefault="002D250A" w:rsidP="00BC3460">
            <w:pPr>
              <w:pStyle w:val="BodyText2"/>
            </w:pPr>
            <w:r w:rsidRPr="001C64D3">
              <w:t>Qatar</w:t>
            </w:r>
            <w:r w:rsidR="008E07DF">
              <w:fldChar w:fldCharType="begin"/>
            </w:r>
            <w:r w:rsidR="008E07DF">
              <w:instrText xml:space="preserve"> XE "</w:instrText>
            </w:r>
            <w:r w:rsidR="008E07DF" w:rsidRPr="002B346D">
              <w:instrText>Qatar</w:instrText>
            </w:r>
            <w:r w:rsidR="008E07DF">
              <w:instrText xml:space="preserve">" </w:instrText>
            </w:r>
            <w:r w:rsidR="008E07DF">
              <w:fldChar w:fldCharType="end"/>
            </w:r>
          </w:p>
        </w:tc>
        <w:tc>
          <w:tcPr>
            <w:tcW w:w="1214" w:type="pct"/>
            <w:shd w:val="clear" w:color="auto" w:fill="auto"/>
          </w:tcPr>
          <w:p w14:paraId="38EFFF23" w14:textId="77777777" w:rsidR="002D250A" w:rsidRPr="001C64D3" w:rsidRDefault="002D250A" w:rsidP="002D250A">
            <w:pPr>
              <w:pStyle w:val="BodyText2"/>
            </w:pPr>
            <w:r w:rsidRPr="001C64D3">
              <w:t>--</w:t>
            </w:r>
          </w:p>
        </w:tc>
        <w:tc>
          <w:tcPr>
            <w:tcW w:w="0" w:type="auto"/>
            <w:shd w:val="clear" w:color="auto" w:fill="auto"/>
          </w:tcPr>
          <w:p w14:paraId="6A1BC2BF" w14:textId="77777777" w:rsidR="002D250A" w:rsidRPr="001C64D3" w:rsidRDefault="002D250A" w:rsidP="002D250A">
            <w:pPr>
              <w:pStyle w:val="BodyText2"/>
            </w:pPr>
            <w:r w:rsidRPr="001C64D3">
              <w:t>--</w:t>
            </w:r>
          </w:p>
        </w:tc>
        <w:tc>
          <w:tcPr>
            <w:tcW w:w="0" w:type="auto"/>
            <w:shd w:val="clear" w:color="auto" w:fill="auto"/>
          </w:tcPr>
          <w:p w14:paraId="460AFBD8" w14:textId="77777777" w:rsidR="002D250A" w:rsidRPr="001C64D3" w:rsidRDefault="002D250A" w:rsidP="002D250A">
            <w:pPr>
              <w:pStyle w:val="BodyText2"/>
            </w:pPr>
            <w:r w:rsidRPr="001C64D3">
              <w:t>2,055</w:t>
            </w:r>
          </w:p>
        </w:tc>
      </w:tr>
      <w:tr w:rsidR="002D250A" w:rsidRPr="000F121E" w14:paraId="47FDFA6A" w14:textId="77777777" w:rsidTr="000F121E">
        <w:tc>
          <w:tcPr>
            <w:tcW w:w="2034" w:type="pct"/>
            <w:shd w:val="clear" w:color="auto" w:fill="auto"/>
          </w:tcPr>
          <w:p w14:paraId="0DE6E8D8" w14:textId="77777777" w:rsidR="002D250A" w:rsidRPr="001C64D3" w:rsidRDefault="002D250A" w:rsidP="00BC3460">
            <w:pPr>
              <w:pStyle w:val="BodyText2"/>
            </w:pPr>
            <w:r w:rsidRPr="001C64D3">
              <w:t>Saudi Arabia</w:t>
            </w:r>
            <w:r w:rsidR="008E07DF">
              <w:fldChar w:fldCharType="begin"/>
            </w:r>
            <w:r w:rsidR="008E07DF">
              <w:instrText xml:space="preserve"> XE "</w:instrText>
            </w:r>
            <w:r w:rsidR="008E07DF" w:rsidRPr="00F1329C">
              <w:instrText>Saudi Arabia</w:instrText>
            </w:r>
            <w:r w:rsidR="008E07DF">
              <w:instrText xml:space="preserve">" </w:instrText>
            </w:r>
            <w:r w:rsidR="008E07DF">
              <w:fldChar w:fldCharType="end"/>
            </w:r>
          </w:p>
        </w:tc>
        <w:tc>
          <w:tcPr>
            <w:tcW w:w="1214" w:type="pct"/>
            <w:shd w:val="clear" w:color="auto" w:fill="auto"/>
          </w:tcPr>
          <w:p w14:paraId="6E7F530C" w14:textId="77777777" w:rsidR="002D250A" w:rsidRPr="001C64D3" w:rsidRDefault="002D250A" w:rsidP="002D250A">
            <w:pPr>
              <w:pStyle w:val="BodyText2"/>
            </w:pPr>
            <w:r w:rsidRPr="001C64D3">
              <w:t>140,000</w:t>
            </w:r>
          </w:p>
        </w:tc>
        <w:tc>
          <w:tcPr>
            <w:tcW w:w="0" w:type="auto"/>
            <w:shd w:val="clear" w:color="auto" w:fill="auto"/>
          </w:tcPr>
          <w:p w14:paraId="25A1F67C" w14:textId="77777777" w:rsidR="002D250A" w:rsidRPr="001C64D3" w:rsidRDefault="002D250A" w:rsidP="002D250A">
            <w:pPr>
              <w:pStyle w:val="BodyText2"/>
            </w:pPr>
            <w:r w:rsidRPr="001C64D3">
              <w:t>126,767</w:t>
            </w:r>
          </w:p>
        </w:tc>
        <w:tc>
          <w:tcPr>
            <w:tcW w:w="0" w:type="auto"/>
            <w:shd w:val="clear" w:color="auto" w:fill="auto"/>
          </w:tcPr>
          <w:p w14:paraId="5179C817" w14:textId="77777777" w:rsidR="002D250A" w:rsidRPr="001C64D3" w:rsidRDefault="002D250A" w:rsidP="002D250A">
            <w:pPr>
              <w:pStyle w:val="BodyText2"/>
            </w:pPr>
            <w:r w:rsidRPr="001C64D3">
              <w:t>476,734</w:t>
            </w:r>
          </w:p>
        </w:tc>
      </w:tr>
      <w:tr w:rsidR="002D250A" w:rsidRPr="000F121E" w14:paraId="27EF7088" w14:textId="77777777" w:rsidTr="000F121E">
        <w:tc>
          <w:tcPr>
            <w:tcW w:w="2034" w:type="pct"/>
            <w:shd w:val="clear" w:color="auto" w:fill="auto"/>
          </w:tcPr>
          <w:p w14:paraId="757C8919" w14:textId="77777777" w:rsidR="002D250A" w:rsidRPr="001C64D3" w:rsidRDefault="002D250A" w:rsidP="00BC3460">
            <w:pPr>
              <w:pStyle w:val="BodyText2"/>
            </w:pPr>
            <w:r w:rsidRPr="001C64D3">
              <w:t>Turkey</w:t>
            </w:r>
            <w:r w:rsidR="008E07DF">
              <w:fldChar w:fldCharType="begin"/>
            </w:r>
            <w:r w:rsidR="008E07DF">
              <w:instrText xml:space="preserve"> XE "</w:instrText>
            </w:r>
            <w:r w:rsidR="008E07DF" w:rsidRPr="0033273F">
              <w:instrText>Turkey</w:instrText>
            </w:r>
            <w:r w:rsidR="008E07DF">
              <w:instrText xml:space="preserve">" </w:instrText>
            </w:r>
            <w:r w:rsidR="008E07DF">
              <w:fldChar w:fldCharType="end"/>
            </w:r>
          </w:p>
        </w:tc>
        <w:tc>
          <w:tcPr>
            <w:tcW w:w="1214" w:type="pct"/>
            <w:shd w:val="clear" w:color="auto" w:fill="auto"/>
          </w:tcPr>
          <w:p w14:paraId="45A4870F" w14:textId="77777777" w:rsidR="002D250A" w:rsidRPr="001C64D3" w:rsidRDefault="002D250A" w:rsidP="002D250A">
            <w:pPr>
              <w:pStyle w:val="BodyText2"/>
            </w:pPr>
            <w:r w:rsidRPr="001C64D3">
              <w:t>1,400</w:t>
            </w:r>
          </w:p>
        </w:tc>
        <w:tc>
          <w:tcPr>
            <w:tcW w:w="0" w:type="auto"/>
            <w:shd w:val="clear" w:color="auto" w:fill="auto"/>
          </w:tcPr>
          <w:p w14:paraId="53DE1168" w14:textId="77777777" w:rsidR="002D250A" w:rsidRPr="001C64D3" w:rsidRDefault="002D250A" w:rsidP="002D250A">
            <w:pPr>
              <w:pStyle w:val="BodyText2"/>
            </w:pPr>
            <w:r w:rsidRPr="001C64D3">
              <w:t>142</w:t>
            </w:r>
          </w:p>
        </w:tc>
        <w:tc>
          <w:tcPr>
            <w:tcW w:w="0" w:type="auto"/>
            <w:shd w:val="clear" w:color="auto" w:fill="auto"/>
          </w:tcPr>
          <w:p w14:paraId="094E9D26" w14:textId="77777777" w:rsidR="002D250A" w:rsidRPr="001C64D3" w:rsidRDefault="002D250A" w:rsidP="002D250A">
            <w:pPr>
              <w:pStyle w:val="BodyText2"/>
            </w:pPr>
            <w:r w:rsidRPr="001C64D3">
              <w:t>260</w:t>
            </w:r>
          </w:p>
        </w:tc>
      </w:tr>
      <w:tr w:rsidR="002D250A" w:rsidRPr="000F121E" w14:paraId="63EDC4DA" w14:textId="77777777" w:rsidTr="000F121E">
        <w:tc>
          <w:tcPr>
            <w:tcW w:w="2034" w:type="pct"/>
            <w:shd w:val="clear" w:color="auto" w:fill="auto"/>
          </w:tcPr>
          <w:p w14:paraId="27BCCDF3" w14:textId="77777777" w:rsidR="002D250A" w:rsidRPr="000F121E" w:rsidRDefault="002D250A" w:rsidP="00BC3460">
            <w:pPr>
              <w:pStyle w:val="BodyText2"/>
              <w:rPr>
                <w:b/>
              </w:rPr>
            </w:pPr>
            <w:r w:rsidRPr="000F121E">
              <w:rPr>
                <w:b/>
              </w:rPr>
              <w:t>Total</w:t>
            </w:r>
          </w:p>
        </w:tc>
        <w:tc>
          <w:tcPr>
            <w:tcW w:w="1214" w:type="pct"/>
            <w:shd w:val="clear" w:color="auto" w:fill="auto"/>
          </w:tcPr>
          <w:p w14:paraId="1135B421" w14:textId="77777777" w:rsidR="002D250A" w:rsidRPr="000F121E" w:rsidRDefault="002D250A" w:rsidP="002D250A">
            <w:pPr>
              <w:pStyle w:val="BodyText2"/>
              <w:rPr>
                <w:b/>
              </w:rPr>
            </w:pPr>
            <w:r w:rsidRPr="000F121E">
              <w:rPr>
                <w:b/>
              </w:rPr>
              <w:t>1,029,000</w:t>
            </w:r>
          </w:p>
        </w:tc>
        <w:tc>
          <w:tcPr>
            <w:tcW w:w="0" w:type="auto"/>
            <w:shd w:val="clear" w:color="auto" w:fill="auto"/>
          </w:tcPr>
          <w:p w14:paraId="544C0917" w14:textId="77777777" w:rsidR="002D250A" w:rsidRPr="000F121E" w:rsidRDefault="002D250A" w:rsidP="002D250A">
            <w:pPr>
              <w:pStyle w:val="BodyText2"/>
              <w:rPr>
                <w:b/>
              </w:rPr>
            </w:pPr>
            <w:r w:rsidRPr="000F121E">
              <w:rPr>
                <w:b/>
              </w:rPr>
              <w:t>824,244</w:t>
            </w:r>
          </w:p>
        </w:tc>
        <w:tc>
          <w:tcPr>
            <w:tcW w:w="0" w:type="auto"/>
            <w:shd w:val="clear" w:color="auto" w:fill="auto"/>
          </w:tcPr>
          <w:p w14:paraId="04058C8E" w14:textId="77777777" w:rsidR="002D250A" w:rsidRPr="000F121E" w:rsidRDefault="002D250A" w:rsidP="002D250A">
            <w:pPr>
              <w:pStyle w:val="BodyText2"/>
              <w:rPr>
                <w:b/>
              </w:rPr>
            </w:pPr>
            <w:r w:rsidRPr="000F121E">
              <w:rPr>
                <w:b/>
              </w:rPr>
              <w:t>1,444,773</w:t>
            </w:r>
          </w:p>
        </w:tc>
      </w:tr>
      <w:tr w:rsidR="002D250A" w:rsidRPr="000F121E" w14:paraId="0E4D2C80" w14:textId="77777777" w:rsidTr="000F121E">
        <w:tc>
          <w:tcPr>
            <w:tcW w:w="2034" w:type="pct"/>
            <w:shd w:val="clear" w:color="auto" w:fill="auto"/>
          </w:tcPr>
          <w:p w14:paraId="33A5D1E9" w14:textId="77777777" w:rsidR="002D250A" w:rsidRPr="000F121E" w:rsidRDefault="002D250A" w:rsidP="00BC3460">
            <w:pPr>
              <w:pStyle w:val="BodyText2"/>
              <w:rPr>
                <w:b/>
              </w:rPr>
            </w:pPr>
            <w:r w:rsidRPr="000F121E">
              <w:rPr>
                <w:b/>
              </w:rPr>
              <w:t>Other Asia</w:t>
            </w:r>
          </w:p>
        </w:tc>
        <w:tc>
          <w:tcPr>
            <w:tcW w:w="1214" w:type="pct"/>
            <w:shd w:val="clear" w:color="auto" w:fill="auto"/>
          </w:tcPr>
          <w:p w14:paraId="7B72B500" w14:textId="77777777" w:rsidR="002D250A" w:rsidRPr="001C64D3" w:rsidRDefault="002D250A" w:rsidP="002D250A">
            <w:pPr>
              <w:pStyle w:val="BodyText2"/>
            </w:pPr>
            <w:r w:rsidRPr="001C64D3">
              <w:t> </w:t>
            </w:r>
          </w:p>
        </w:tc>
        <w:tc>
          <w:tcPr>
            <w:tcW w:w="0" w:type="auto"/>
            <w:shd w:val="clear" w:color="auto" w:fill="auto"/>
          </w:tcPr>
          <w:p w14:paraId="7A96CDA3" w14:textId="77777777" w:rsidR="002D250A" w:rsidRPr="001C64D3" w:rsidRDefault="002D250A" w:rsidP="002D250A">
            <w:pPr>
              <w:pStyle w:val="BodyText2"/>
            </w:pPr>
            <w:r w:rsidRPr="001C64D3">
              <w:t> </w:t>
            </w:r>
          </w:p>
        </w:tc>
        <w:tc>
          <w:tcPr>
            <w:tcW w:w="0" w:type="auto"/>
            <w:shd w:val="clear" w:color="auto" w:fill="auto"/>
          </w:tcPr>
          <w:p w14:paraId="065BE42C" w14:textId="77777777" w:rsidR="002D250A" w:rsidRPr="001C64D3" w:rsidRDefault="002D250A" w:rsidP="002D250A">
            <w:pPr>
              <w:pStyle w:val="BodyText2"/>
            </w:pPr>
            <w:r w:rsidRPr="001C64D3">
              <w:t> </w:t>
            </w:r>
          </w:p>
        </w:tc>
      </w:tr>
      <w:tr w:rsidR="002D250A" w:rsidRPr="000F121E" w14:paraId="4B9236F8" w14:textId="77777777" w:rsidTr="000F121E">
        <w:tc>
          <w:tcPr>
            <w:tcW w:w="2034" w:type="pct"/>
            <w:shd w:val="clear" w:color="auto" w:fill="auto"/>
          </w:tcPr>
          <w:p w14:paraId="41B0ED09" w14:textId="77777777" w:rsidR="002D250A" w:rsidRPr="001C64D3" w:rsidRDefault="002D250A" w:rsidP="00BC3460">
            <w:pPr>
              <w:pStyle w:val="BodyText2"/>
            </w:pPr>
            <w:r w:rsidRPr="001C64D3">
              <w:t>China</w:t>
            </w:r>
            <w:r w:rsidR="000C197B">
              <w:fldChar w:fldCharType="begin"/>
            </w:r>
            <w:r w:rsidR="000C197B">
              <w:instrText xml:space="preserve"> XE "</w:instrText>
            </w:r>
            <w:r w:rsidR="000C197B" w:rsidRPr="000E3532">
              <w:instrText>China</w:instrText>
            </w:r>
            <w:r w:rsidR="000C197B">
              <w:instrText xml:space="preserve">" </w:instrText>
            </w:r>
            <w:r w:rsidR="000C197B">
              <w:fldChar w:fldCharType="end"/>
            </w:r>
          </w:p>
        </w:tc>
        <w:tc>
          <w:tcPr>
            <w:tcW w:w="1214" w:type="pct"/>
            <w:shd w:val="clear" w:color="auto" w:fill="auto"/>
          </w:tcPr>
          <w:p w14:paraId="3B825780" w14:textId="77777777" w:rsidR="002D250A" w:rsidRPr="001C64D3" w:rsidRDefault="002D250A" w:rsidP="002D250A">
            <w:pPr>
              <w:pStyle w:val="BodyText2"/>
            </w:pPr>
            <w:r w:rsidRPr="001C64D3">
              <w:t>19,000</w:t>
            </w:r>
          </w:p>
        </w:tc>
        <w:tc>
          <w:tcPr>
            <w:tcW w:w="0" w:type="auto"/>
            <w:shd w:val="clear" w:color="auto" w:fill="auto"/>
          </w:tcPr>
          <w:p w14:paraId="12638C30" w14:textId="77777777" w:rsidR="002D250A" w:rsidRPr="001C64D3" w:rsidRDefault="002D250A" w:rsidP="002D250A">
            <w:pPr>
              <w:pStyle w:val="BodyText2"/>
            </w:pPr>
            <w:r w:rsidRPr="001C64D3">
              <w:t>4,364</w:t>
            </w:r>
          </w:p>
        </w:tc>
        <w:tc>
          <w:tcPr>
            <w:tcW w:w="0" w:type="auto"/>
            <w:shd w:val="clear" w:color="auto" w:fill="auto"/>
          </w:tcPr>
          <w:p w14:paraId="1005DA3E" w14:textId="77777777" w:rsidR="002D250A" w:rsidRPr="001C64D3" w:rsidRDefault="002D250A" w:rsidP="002D250A">
            <w:pPr>
              <w:pStyle w:val="BodyText2"/>
            </w:pPr>
            <w:r w:rsidRPr="001C64D3">
              <w:t>2,060</w:t>
            </w:r>
          </w:p>
        </w:tc>
      </w:tr>
      <w:tr w:rsidR="002D250A" w:rsidRPr="000F121E" w14:paraId="1C1B932D" w14:textId="77777777" w:rsidTr="000F121E">
        <w:tc>
          <w:tcPr>
            <w:tcW w:w="2034" w:type="pct"/>
            <w:shd w:val="clear" w:color="auto" w:fill="auto"/>
          </w:tcPr>
          <w:p w14:paraId="435395A5" w14:textId="77777777" w:rsidR="002D250A" w:rsidRPr="001C64D3" w:rsidRDefault="002D250A" w:rsidP="00BC3460">
            <w:pPr>
              <w:pStyle w:val="BodyText2"/>
            </w:pPr>
            <w:r w:rsidRPr="001C64D3">
              <w:t>India, Burma</w:t>
            </w:r>
            <w:r w:rsidR="000C197B">
              <w:fldChar w:fldCharType="begin"/>
            </w:r>
            <w:r w:rsidR="000C197B">
              <w:instrText xml:space="preserve"> XE "</w:instrText>
            </w:r>
            <w:r w:rsidR="000C197B" w:rsidRPr="00894804">
              <w:instrText>Burma</w:instrText>
            </w:r>
            <w:r w:rsidR="000C197B">
              <w:instrText xml:space="preserve">" </w:instrText>
            </w:r>
            <w:r w:rsidR="000C197B">
              <w:fldChar w:fldCharType="end"/>
            </w:r>
            <w:r w:rsidRPr="001C64D3">
              <w:t xml:space="preserve"> and Pakistan</w:t>
            </w:r>
          </w:p>
        </w:tc>
        <w:tc>
          <w:tcPr>
            <w:tcW w:w="1214" w:type="pct"/>
            <w:shd w:val="clear" w:color="auto" w:fill="auto"/>
          </w:tcPr>
          <w:p w14:paraId="78A0B4B4" w14:textId="77777777" w:rsidR="002D250A" w:rsidRPr="001C64D3" w:rsidRDefault="002D250A" w:rsidP="002D250A">
            <w:pPr>
              <w:pStyle w:val="BodyText2"/>
            </w:pPr>
            <w:r w:rsidRPr="001C64D3">
              <w:t>12,800</w:t>
            </w:r>
          </w:p>
        </w:tc>
        <w:tc>
          <w:tcPr>
            <w:tcW w:w="0" w:type="auto"/>
            <w:shd w:val="clear" w:color="auto" w:fill="auto"/>
          </w:tcPr>
          <w:p w14:paraId="48414E75" w14:textId="77777777" w:rsidR="002D250A" w:rsidRPr="001C64D3" w:rsidRDefault="002D250A" w:rsidP="002D250A">
            <w:pPr>
              <w:pStyle w:val="BodyText2"/>
            </w:pPr>
            <w:r w:rsidRPr="001C64D3">
              <w:t>7,658</w:t>
            </w:r>
          </w:p>
        </w:tc>
        <w:tc>
          <w:tcPr>
            <w:tcW w:w="0" w:type="auto"/>
            <w:shd w:val="clear" w:color="auto" w:fill="auto"/>
          </w:tcPr>
          <w:p w14:paraId="0C6BBC18" w14:textId="77777777" w:rsidR="002D250A" w:rsidRPr="001C64D3" w:rsidRDefault="002D250A" w:rsidP="002D250A">
            <w:pPr>
              <w:pStyle w:val="BodyText2"/>
            </w:pPr>
            <w:r w:rsidRPr="001C64D3">
              <w:t>8,274</w:t>
            </w:r>
          </w:p>
        </w:tc>
      </w:tr>
      <w:tr w:rsidR="002D250A" w:rsidRPr="000F121E" w14:paraId="57E7F06F" w14:textId="77777777" w:rsidTr="000F121E">
        <w:tc>
          <w:tcPr>
            <w:tcW w:w="2034" w:type="pct"/>
            <w:shd w:val="clear" w:color="auto" w:fill="auto"/>
          </w:tcPr>
          <w:p w14:paraId="68E9F080" w14:textId="77777777" w:rsidR="002D250A" w:rsidRPr="001C64D3" w:rsidRDefault="002D250A" w:rsidP="00BC3460">
            <w:pPr>
              <w:pStyle w:val="BodyText2"/>
            </w:pPr>
            <w:r w:rsidRPr="001C64D3">
              <w:t>Japan</w:t>
            </w:r>
            <w:r w:rsidR="00E77C16">
              <w:fldChar w:fldCharType="begin"/>
            </w:r>
            <w:r w:rsidR="00E77C16">
              <w:instrText xml:space="preserve"> XE "</w:instrText>
            </w:r>
            <w:r w:rsidR="00E77C16" w:rsidRPr="006F7A27">
              <w:instrText>Japan</w:instrText>
            </w:r>
            <w:r w:rsidR="00E77C16">
              <w:instrText xml:space="preserve">" </w:instrText>
            </w:r>
            <w:r w:rsidR="00E77C16">
              <w:fldChar w:fldCharType="end"/>
            </w:r>
          </w:p>
        </w:tc>
        <w:tc>
          <w:tcPr>
            <w:tcW w:w="1214" w:type="pct"/>
            <w:shd w:val="clear" w:color="auto" w:fill="auto"/>
          </w:tcPr>
          <w:p w14:paraId="71BC3F74" w14:textId="77777777" w:rsidR="002D250A" w:rsidRPr="001C64D3" w:rsidRDefault="002D250A" w:rsidP="002D250A">
            <w:pPr>
              <w:pStyle w:val="BodyText2"/>
            </w:pPr>
            <w:r w:rsidRPr="001C64D3">
              <w:t>51,127</w:t>
            </w:r>
          </w:p>
        </w:tc>
        <w:tc>
          <w:tcPr>
            <w:tcW w:w="0" w:type="auto"/>
            <w:shd w:val="clear" w:color="auto" w:fill="auto"/>
          </w:tcPr>
          <w:p w14:paraId="5DDB46FD" w14:textId="77777777" w:rsidR="002D250A" w:rsidRPr="001C64D3" w:rsidRDefault="002D250A" w:rsidP="002D250A">
            <w:pPr>
              <w:pStyle w:val="BodyText2"/>
            </w:pPr>
            <w:r w:rsidRPr="001C64D3">
              <w:t>3,510</w:t>
            </w:r>
          </w:p>
        </w:tc>
        <w:tc>
          <w:tcPr>
            <w:tcW w:w="0" w:type="auto"/>
            <w:shd w:val="clear" w:color="auto" w:fill="auto"/>
          </w:tcPr>
          <w:p w14:paraId="403F4FDF" w14:textId="77777777" w:rsidR="002D250A" w:rsidRPr="001C64D3" w:rsidRDefault="002D250A" w:rsidP="002D250A">
            <w:pPr>
              <w:pStyle w:val="BodyText2"/>
            </w:pPr>
            <w:r w:rsidRPr="001C64D3">
              <w:t>3,707</w:t>
            </w:r>
          </w:p>
        </w:tc>
      </w:tr>
      <w:tr w:rsidR="002D250A" w:rsidRPr="000F121E" w14:paraId="464D75DF" w14:textId="77777777" w:rsidTr="000F121E">
        <w:tc>
          <w:tcPr>
            <w:tcW w:w="2034" w:type="pct"/>
            <w:shd w:val="clear" w:color="auto" w:fill="auto"/>
          </w:tcPr>
          <w:p w14:paraId="77FFA4AB" w14:textId="77777777" w:rsidR="002D250A" w:rsidRPr="000F121E" w:rsidRDefault="002D250A" w:rsidP="00BC3460">
            <w:pPr>
              <w:pStyle w:val="BodyText2"/>
              <w:rPr>
                <w:b/>
              </w:rPr>
            </w:pPr>
            <w:r w:rsidRPr="000F121E">
              <w:rPr>
                <w:b/>
              </w:rPr>
              <w:t>Total</w:t>
            </w:r>
          </w:p>
        </w:tc>
        <w:tc>
          <w:tcPr>
            <w:tcW w:w="1214" w:type="pct"/>
            <w:shd w:val="clear" w:color="auto" w:fill="auto"/>
          </w:tcPr>
          <w:p w14:paraId="255D25DD" w14:textId="77777777" w:rsidR="002D250A" w:rsidRPr="000F121E" w:rsidRDefault="002D250A" w:rsidP="002D250A">
            <w:pPr>
              <w:pStyle w:val="BodyText2"/>
              <w:rPr>
                <w:b/>
              </w:rPr>
            </w:pPr>
            <w:r w:rsidRPr="000F121E">
              <w:rPr>
                <w:b/>
              </w:rPr>
              <w:t>82,927</w:t>
            </w:r>
          </w:p>
        </w:tc>
        <w:tc>
          <w:tcPr>
            <w:tcW w:w="0" w:type="auto"/>
            <w:shd w:val="clear" w:color="auto" w:fill="auto"/>
          </w:tcPr>
          <w:p w14:paraId="01825EF0" w14:textId="77777777" w:rsidR="002D250A" w:rsidRPr="000F121E" w:rsidRDefault="002D250A" w:rsidP="002D250A">
            <w:pPr>
              <w:pStyle w:val="BodyText2"/>
              <w:rPr>
                <w:b/>
              </w:rPr>
            </w:pPr>
            <w:r w:rsidRPr="000F121E">
              <w:rPr>
                <w:b/>
              </w:rPr>
              <w:t>15,532</w:t>
            </w:r>
          </w:p>
        </w:tc>
        <w:tc>
          <w:tcPr>
            <w:tcW w:w="0" w:type="auto"/>
            <w:shd w:val="clear" w:color="auto" w:fill="auto"/>
          </w:tcPr>
          <w:p w14:paraId="0180D3E4" w14:textId="77777777" w:rsidR="002D250A" w:rsidRPr="000F121E" w:rsidRDefault="002D250A" w:rsidP="002D250A">
            <w:pPr>
              <w:pStyle w:val="BodyText2"/>
              <w:rPr>
                <w:b/>
              </w:rPr>
            </w:pPr>
            <w:r w:rsidRPr="000F121E">
              <w:rPr>
                <w:b/>
              </w:rPr>
              <w:t>14,041</w:t>
            </w:r>
          </w:p>
        </w:tc>
      </w:tr>
      <w:tr w:rsidR="002D250A" w:rsidRPr="000F121E" w14:paraId="4E52EC7B" w14:textId="77777777" w:rsidTr="000F121E">
        <w:tc>
          <w:tcPr>
            <w:tcW w:w="2034" w:type="pct"/>
            <w:shd w:val="clear" w:color="auto" w:fill="auto"/>
          </w:tcPr>
          <w:p w14:paraId="24AFB926" w14:textId="77777777" w:rsidR="002D250A" w:rsidRPr="000F121E" w:rsidRDefault="002D250A" w:rsidP="00BC3460">
            <w:pPr>
              <w:pStyle w:val="BodyText2"/>
              <w:rPr>
                <w:b/>
              </w:rPr>
            </w:pPr>
            <w:r w:rsidRPr="000F121E">
              <w:rPr>
                <w:b/>
              </w:rPr>
              <w:t>Other Africa</w:t>
            </w:r>
          </w:p>
        </w:tc>
        <w:tc>
          <w:tcPr>
            <w:tcW w:w="1214" w:type="pct"/>
            <w:shd w:val="clear" w:color="auto" w:fill="auto"/>
          </w:tcPr>
          <w:p w14:paraId="045EBCD4" w14:textId="77777777" w:rsidR="002D250A" w:rsidRPr="001C64D3" w:rsidRDefault="002D250A" w:rsidP="002D250A">
            <w:pPr>
              <w:pStyle w:val="BodyText2"/>
            </w:pPr>
          </w:p>
        </w:tc>
        <w:tc>
          <w:tcPr>
            <w:tcW w:w="0" w:type="auto"/>
            <w:shd w:val="clear" w:color="auto" w:fill="auto"/>
          </w:tcPr>
          <w:p w14:paraId="417EB236" w14:textId="77777777" w:rsidR="002D250A" w:rsidRPr="001C64D3" w:rsidRDefault="002D250A" w:rsidP="002D250A">
            <w:pPr>
              <w:pStyle w:val="BodyText2"/>
            </w:pPr>
          </w:p>
        </w:tc>
        <w:tc>
          <w:tcPr>
            <w:tcW w:w="0" w:type="auto"/>
            <w:shd w:val="clear" w:color="auto" w:fill="auto"/>
          </w:tcPr>
          <w:p w14:paraId="34878700" w14:textId="77777777" w:rsidR="002D250A" w:rsidRPr="001C64D3" w:rsidRDefault="002D250A" w:rsidP="002D250A">
            <w:pPr>
              <w:pStyle w:val="BodyText2"/>
            </w:pPr>
          </w:p>
        </w:tc>
      </w:tr>
      <w:tr w:rsidR="002D250A" w:rsidRPr="000F121E" w14:paraId="3A085C81" w14:textId="77777777" w:rsidTr="000F121E">
        <w:tc>
          <w:tcPr>
            <w:tcW w:w="2034" w:type="pct"/>
            <w:shd w:val="clear" w:color="auto" w:fill="auto"/>
          </w:tcPr>
          <w:p w14:paraId="5E471096" w14:textId="77777777" w:rsidR="002D250A" w:rsidRPr="001C64D3" w:rsidRDefault="002D250A" w:rsidP="00BC3460">
            <w:pPr>
              <w:pStyle w:val="BodyText2"/>
            </w:pPr>
            <w:r w:rsidRPr="001C64D3">
              <w:t>Canary Islands</w:t>
            </w:r>
            <w:r w:rsidR="008E07DF">
              <w:fldChar w:fldCharType="begin"/>
            </w:r>
            <w:r w:rsidR="008E07DF">
              <w:instrText xml:space="preserve"> XE "</w:instrText>
            </w:r>
            <w:r w:rsidR="008E07DF" w:rsidRPr="002D74A5">
              <w:instrText>Canary Islands</w:instrText>
            </w:r>
            <w:r w:rsidR="008E07DF">
              <w:instrText xml:space="preserve">" </w:instrText>
            </w:r>
            <w:r w:rsidR="008E07DF">
              <w:fldChar w:fldCharType="end"/>
            </w:r>
            <w:r w:rsidRPr="001C64D3">
              <w:t xml:space="preserve"> and Spain</w:t>
            </w:r>
            <w:r w:rsidR="008E07DF">
              <w:fldChar w:fldCharType="begin"/>
            </w:r>
            <w:r w:rsidR="008E07DF">
              <w:instrText xml:space="preserve"> XE "</w:instrText>
            </w:r>
            <w:r w:rsidR="008E07DF" w:rsidRPr="0041788D">
              <w:instrText>Spain</w:instrText>
            </w:r>
            <w:r w:rsidR="008E07DF">
              <w:instrText xml:space="preserve">" </w:instrText>
            </w:r>
            <w:r w:rsidR="008E07DF">
              <w:fldChar w:fldCharType="end"/>
            </w:r>
          </w:p>
        </w:tc>
        <w:tc>
          <w:tcPr>
            <w:tcW w:w="1214" w:type="pct"/>
            <w:shd w:val="clear" w:color="auto" w:fill="auto"/>
          </w:tcPr>
          <w:p w14:paraId="67542587" w14:textId="77777777" w:rsidR="002D250A" w:rsidRPr="001C64D3" w:rsidRDefault="002D250A" w:rsidP="002D250A">
            <w:pPr>
              <w:pStyle w:val="BodyText2"/>
            </w:pPr>
            <w:r w:rsidRPr="001C64D3">
              <w:t>23,600</w:t>
            </w:r>
          </w:p>
        </w:tc>
        <w:tc>
          <w:tcPr>
            <w:tcW w:w="0" w:type="auto"/>
            <w:shd w:val="clear" w:color="auto" w:fill="auto"/>
          </w:tcPr>
          <w:p w14:paraId="2230A07C" w14:textId="77777777" w:rsidR="002D250A" w:rsidRPr="001C64D3" w:rsidRDefault="002D250A" w:rsidP="002D250A">
            <w:pPr>
              <w:pStyle w:val="BodyText2"/>
            </w:pPr>
            <w:r w:rsidRPr="001C64D3">
              <w:t>11,482</w:t>
            </w:r>
          </w:p>
        </w:tc>
        <w:tc>
          <w:tcPr>
            <w:tcW w:w="0" w:type="auto"/>
            <w:shd w:val="clear" w:color="auto" w:fill="auto"/>
          </w:tcPr>
          <w:p w14:paraId="3E8972DD" w14:textId="77777777" w:rsidR="002D250A" w:rsidRPr="001C64D3" w:rsidRDefault="002D250A" w:rsidP="002D250A">
            <w:pPr>
              <w:pStyle w:val="BodyText2"/>
            </w:pPr>
            <w:r w:rsidRPr="001C64D3">
              <w:t>--</w:t>
            </w:r>
          </w:p>
        </w:tc>
      </w:tr>
      <w:tr w:rsidR="002D250A" w:rsidRPr="000F121E" w14:paraId="37858694" w14:textId="77777777" w:rsidTr="000F121E">
        <w:tc>
          <w:tcPr>
            <w:tcW w:w="2034" w:type="pct"/>
            <w:shd w:val="clear" w:color="auto" w:fill="auto"/>
          </w:tcPr>
          <w:p w14:paraId="6DD1A0FE" w14:textId="77777777" w:rsidR="002D250A" w:rsidRPr="001C64D3" w:rsidRDefault="002D250A" w:rsidP="00BC3460">
            <w:pPr>
              <w:pStyle w:val="BodyText2"/>
            </w:pPr>
            <w:r w:rsidRPr="001C64D3">
              <w:t>French Morocco</w:t>
            </w:r>
            <w:r w:rsidR="008E07DF">
              <w:fldChar w:fldCharType="begin"/>
            </w:r>
            <w:r w:rsidR="008E07DF">
              <w:instrText xml:space="preserve"> XE "</w:instrText>
            </w:r>
            <w:r w:rsidR="008E07DF" w:rsidRPr="00AC1AD2">
              <w:instrText>French Morocco</w:instrText>
            </w:r>
            <w:r w:rsidR="008E07DF">
              <w:instrText xml:space="preserve">" </w:instrText>
            </w:r>
            <w:r w:rsidR="008E07DF">
              <w:fldChar w:fldCharType="end"/>
            </w:r>
          </w:p>
        </w:tc>
        <w:tc>
          <w:tcPr>
            <w:tcW w:w="1214" w:type="pct"/>
            <w:shd w:val="clear" w:color="auto" w:fill="auto"/>
          </w:tcPr>
          <w:p w14:paraId="1E1A3234" w14:textId="77777777" w:rsidR="002D250A" w:rsidRPr="001C64D3" w:rsidRDefault="002D250A" w:rsidP="002D250A">
            <w:pPr>
              <w:pStyle w:val="BodyText2"/>
            </w:pPr>
            <w:r w:rsidRPr="001C64D3">
              <w:t>800</w:t>
            </w:r>
          </w:p>
        </w:tc>
        <w:tc>
          <w:tcPr>
            <w:tcW w:w="0" w:type="auto"/>
            <w:shd w:val="clear" w:color="auto" w:fill="auto"/>
          </w:tcPr>
          <w:p w14:paraId="6E04A72A" w14:textId="77777777" w:rsidR="002D250A" w:rsidRPr="001C64D3" w:rsidRDefault="002D250A" w:rsidP="002D250A">
            <w:pPr>
              <w:pStyle w:val="BodyText2"/>
            </w:pPr>
            <w:r w:rsidRPr="001C64D3">
              <w:t>290</w:t>
            </w:r>
          </w:p>
        </w:tc>
        <w:tc>
          <w:tcPr>
            <w:tcW w:w="0" w:type="auto"/>
            <w:shd w:val="clear" w:color="auto" w:fill="auto"/>
          </w:tcPr>
          <w:p w14:paraId="438DF1E4" w14:textId="77777777" w:rsidR="002D250A" w:rsidRPr="001C64D3" w:rsidRDefault="002D250A" w:rsidP="002D250A">
            <w:pPr>
              <w:pStyle w:val="BodyText2"/>
            </w:pPr>
            <w:r w:rsidRPr="001C64D3">
              <w:t>373</w:t>
            </w:r>
          </w:p>
        </w:tc>
      </w:tr>
      <w:tr w:rsidR="002D250A" w:rsidRPr="000F121E" w14:paraId="6D18B63C" w14:textId="77777777" w:rsidTr="000F121E">
        <w:tc>
          <w:tcPr>
            <w:tcW w:w="2034" w:type="pct"/>
            <w:shd w:val="clear" w:color="auto" w:fill="auto"/>
          </w:tcPr>
          <w:p w14:paraId="1888B1F0" w14:textId="77777777" w:rsidR="002D250A" w:rsidRPr="001C64D3" w:rsidRDefault="002D250A" w:rsidP="00BC3460">
            <w:pPr>
              <w:pStyle w:val="BodyText2"/>
            </w:pPr>
            <w:r w:rsidRPr="001C64D3">
              <w:t>South Africa</w:t>
            </w:r>
            <w:r w:rsidR="008E07DF">
              <w:fldChar w:fldCharType="begin"/>
            </w:r>
            <w:r w:rsidR="008E07DF">
              <w:instrText xml:space="preserve"> XE "</w:instrText>
            </w:r>
            <w:r w:rsidR="008E07DF" w:rsidRPr="00145778">
              <w:instrText>South Africa</w:instrText>
            </w:r>
            <w:r w:rsidR="008E07DF">
              <w:instrText xml:space="preserve">" </w:instrText>
            </w:r>
            <w:r w:rsidR="008E07DF">
              <w:fldChar w:fldCharType="end"/>
            </w:r>
          </w:p>
        </w:tc>
        <w:tc>
          <w:tcPr>
            <w:tcW w:w="1214" w:type="pct"/>
            <w:shd w:val="clear" w:color="auto" w:fill="auto"/>
          </w:tcPr>
          <w:p w14:paraId="4F1EF351" w14:textId="77777777" w:rsidR="002D250A" w:rsidRPr="001C64D3" w:rsidRDefault="002D250A" w:rsidP="002D250A">
            <w:pPr>
              <w:pStyle w:val="BodyText2"/>
            </w:pPr>
            <w:r w:rsidRPr="001C64D3">
              <w:t>2,000</w:t>
            </w:r>
          </w:p>
        </w:tc>
        <w:tc>
          <w:tcPr>
            <w:tcW w:w="0" w:type="auto"/>
            <w:shd w:val="clear" w:color="auto" w:fill="auto"/>
          </w:tcPr>
          <w:p w14:paraId="71694DEE" w14:textId="77777777" w:rsidR="002D250A" w:rsidRPr="001C64D3" w:rsidRDefault="002D250A" w:rsidP="002D250A">
            <w:pPr>
              <w:pStyle w:val="BodyText2"/>
            </w:pPr>
            <w:r w:rsidRPr="001C64D3">
              <w:t>--</w:t>
            </w:r>
          </w:p>
        </w:tc>
        <w:tc>
          <w:tcPr>
            <w:tcW w:w="0" w:type="auto"/>
            <w:shd w:val="clear" w:color="auto" w:fill="auto"/>
          </w:tcPr>
          <w:p w14:paraId="6FDF85B0" w14:textId="77777777" w:rsidR="002D250A" w:rsidRPr="001C64D3" w:rsidRDefault="002D250A" w:rsidP="002D250A">
            <w:pPr>
              <w:pStyle w:val="BodyText2"/>
            </w:pPr>
            <w:r w:rsidRPr="001C64D3">
              <w:t>--</w:t>
            </w:r>
          </w:p>
        </w:tc>
      </w:tr>
      <w:tr w:rsidR="002D250A" w:rsidRPr="000F121E" w14:paraId="4EDD508B" w14:textId="77777777" w:rsidTr="000F121E">
        <w:tc>
          <w:tcPr>
            <w:tcW w:w="2034" w:type="pct"/>
            <w:shd w:val="clear" w:color="auto" w:fill="auto"/>
          </w:tcPr>
          <w:p w14:paraId="6813FB07" w14:textId="77777777" w:rsidR="002D250A" w:rsidRPr="000F121E" w:rsidRDefault="002D250A" w:rsidP="00BC3460">
            <w:pPr>
              <w:pStyle w:val="BodyText2"/>
              <w:rPr>
                <w:b/>
              </w:rPr>
            </w:pPr>
            <w:r w:rsidRPr="000F121E">
              <w:rPr>
                <w:b/>
              </w:rPr>
              <w:t>Total</w:t>
            </w:r>
          </w:p>
        </w:tc>
        <w:tc>
          <w:tcPr>
            <w:tcW w:w="1214" w:type="pct"/>
            <w:shd w:val="clear" w:color="auto" w:fill="auto"/>
          </w:tcPr>
          <w:p w14:paraId="619236A6" w14:textId="77777777" w:rsidR="002D250A" w:rsidRPr="000F121E" w:rsidRDefault="002D250A" w:rsidP="002D250A">
            <w:pPr>
              <w:pStyle w:val="BodyText2"/>
              <w:rPr>
                <w:b/>
              </w:rPr>
            </w:pPr>
            <w:r w:rsidRPr="000F121E">
              <w:rPr>
                <w:b/>
              </w:rPr>
              <w:t>26,400</w:t>
            </w:r>
          </w:p>
        </w:tc>
        <w:tc>
          <w:tcPr>
            <w:tcW w:w="0" w:type="auto"/>
            <w:shd w:val="clear" w:color="auto" w:fill="auto"/>
          </w:tcPr>
          <w:p w14:paraId="414768DA" w14:textId="77777777" w:rsidR="002D250A" w:rsidRPr="000F121E" w:rsidRDefault="002D250A" w:rsidP="002D250A">
            <w:pPr>
              <w:pStyle w:val="BodyText2"/>
              <w:rPr>
                <w:b/>
              </w:rPr>
            </w:pPr>
            <w:r w:rsidRPr="000F121E">
              <w:rPr>
                <w:b/>
              </w:rPr>
              <w:t>11,772</w:t>
            </w:r>
          </w:p>
        </w:tc>
        <w:tc>
          <w:tcPr>
            <w:tcW w:w="0" w:type="auto"/>
            <w:shd w:val="clear" w:color="auto" w:fill="auto"/>
          </w:tcPr>
          <w:p w14:paraId="6B8E5845" w14:textId="77777777" w:rsidR="002D250A" w:rsidRPr="000F121E" w:rsidRDefault="002D250A" w:rsidP="002D250A">
            <w:pPr>
              <w:pStyle w:val="BodyText2"/>
              <w:rPr>
                <w:b/>
              </w:rPr>
            </w:pPr>
            <w:r w:rsidRPr="000F121E">
              <w:rPr>
                <w:b/>
              </w:rPr>
              <w:t>373</w:t>
            </w:r>
          </w:p>
        </w:tc>
      </w:tr>
      <w:tr w:rsidR="002D250A" w:rsidRPr="000F121E" w14:paraId="1B28552B" w14:textId="77777777" w:rsidTr="000F121E">
        <w:tc>
          <w:tcPr>
            <w:tcW w:w="2034" w:type="pct"/>
            <w:shd w:val="clear" w:color="auto" w:fill="auto"/>
          </w:tcPr>
          <w:p w14:paraId="1B67B98B" w14:textId="77777777" w:rsidR="002D250A" w:rsidRPr="000F121E" w:rsidRDefault="002D250A" w:rsidP="00BC3460">
            <w:pPr>
              <w:pStyle w:val="BodyText2"/>
              <w:rPr>
                <w:b/>
              </w:rPr>
            </w:pPr>
            <w:r w:rsidRPr="000F121E">
              <w:rPr>
                <w:b/>
              </w:rPr>
              <w:t>Oceania</w:t>
            </w:r>
            <w:r w:rsidR="00455C01">
              <w:rPr>
                <w:b/>
              </w:rPr>
              <w:fldChar w:fldCharType="begin"/>
            </w:r>
            <w:r w:rsidR="00455C01">
              <w:instrText xml:space="preserve"> XE "</w:instrText>
            </w:r>
            <w:r w:rsidR="00455C01" w:rsidRPr="00455C01">
              <w:instrText>Oceania</w:instrText>
            </w:r>
            <w:r w:rsidR="00455C01">
              <w:instrText xml:space="preserve">" </w:instrText>
            </w:r>
            <w:r w:rsidR="00455C01">
              <w:rPr>
                <w:b/>
              </w:rPr>
              <w:fldChar w:fldCharType="end"/>
            </w:r>
          </w:p>
        </w:tc>
        <w:tc>
          <w:tcPr>
            <w:tcW w:w="1214" w:type="pct"/>
            <w:shd w:val="clear" w:color="auto" w:fill="auto"/>
          </w:tcPr>
          <w:p w14:paraId="7545C330" w14:textId="77777777" w:rsidR="002D250A" w:rsidRPr="001C64D3" w:rsidRDefault="002D250A" w:rsidP="002D250A">
            <w:pPr>
              <w:pStyle w:val="BodyText2"/>
            </w:pPr>
          </w:p>
        </w:tc>
        <w:tc>
          <w:tcPr>
            <w:tcW w:w="0" w:type="auto"/>
            <w:shd w:val="clear" w:color="auto" w:fill="auto"/>
          </w:tcPr>
          <w:p w14:paraId="105E0366" w14:textId="77777777" w:rsidR="002D250A" w:rsidRPr="001C64D3" w:rsidRDefault="002D250A" w:rsidP="002D250A">
            <w:pPr>
              <w:pStyle w:val="BodyText2"/>
            </w:pPr>
          </w:p>
        </w:tc>
        <w:tc>
          <w:tcPr>
            <w:tcW w:w="0" w:type="auto"/>
            <w:shd w:val="clear" w:color="auto" w:fill="auto"/>
          </w:tcPr>
          <w:p w14:paraId="01B51662" w14:textId="77777777" w:rsidR="002D250A" w:rsidRPr="001C64D3" w:rsidRDefault="002D250A" w:rsidP="002D250A">
            <w:pPr>
              <w:pStyle w:val="BodyText2"/>
            </w:pPr>
          </w:p>
        </w:tc>
      </w:tr>
      <w:tr w:rsidR="002D250A" w:rsidRPr="000F121E" w14:paraId="23E78E8A" w14:textId="77777777" w:rsidTr="000F121E">
        <w:tc>
          <w:tcPr>
            <w:tcW w:w="2034" w:type="pct"/>
            <w:shd w:val="clear" w:color="auto" w:fill="auto"/>
          </w:tcPr>
          <w:p w14:paraId="75580280" w14:textId="77777777" w:rsidR="002D250A" w:rsidRPr="001C64D3" w:rsidRDefault="002D250A" w:rsidP="00BC3460">
            <w:pPr>
              <w:pStyle w:val="BodyText2"/>
            </w:pPr>
            <w:r w:rsidRPr="001C64D3">
              <w:t>Australia</w:t>
            </w:r>
            <w:r w:rsidR="008E07DF">
              <w:fldChar w:fldCharType="begin"/>
            </w:r>
            <w:r w:rsidR="008E07DF">
              <w:instrText xml:space="preserve"> XE "</w:instrText>
            </w:r>
            <w:r w:rsidR="008E07DF" w:rsidRPr="0090066A">
              <w:instrText>Australia</w:instrText>
            </w:r>
            <w:r w:rsidR="008E07DF">
              <w:instrText xml:space="preserve">" </w:instrText>
            </w:r>
            <w:r w:rsidR="008E07DF">
              <w:fldChar w:fldCharType="end"/>
            </w:r>
          </w:p>
        </w:tc>
        <w:tc>
          <w:tcPr>
            <w:tcW w:w="1214" w:type="pct"/>
            <w:shd w:val="clear" w:color="auto" w:fill="auto"/>
          </w:tcPr>
          <w:p w14:paraId="4C64DBF7" w14:textId="77777777" w:rsidR="002D250A" w:rsidRPr="001C64D3" w:rsidRDefault="002D250A" w:rsidP="002D250A">
            <w:pPr>
              <w:pStyle w:val="BodyText2"/>
            </w:pPr>
            <w:r w:rsidRPr="001C64D3">
              <w:t>17,600</w:t>
            </w:r>
          </w:p>
        </w:tc>
        <w:tc>
          <w:tcPr>
            <w:tcW w:w="0" w:type="auto"/>
            <w:shd w:val="clear" w:color="auto" w:fill="auto"/>
          </w:tcPr>
          <w:p w14:paraId="5457691F" w14:textId="77777777" w:rsidR="002D250A" w:rsidRPr="001C64D3" w:rsidRDefault="002D250A" w:rsidP="002D250A">
            <w:pPr>
              <w:pStyle w:val="BodyText2"/>
            </w:pPr>
            <w:r w:rsidRPr="001C64D3">
              <w:t>10,959</w:t>
            </w:r>
          </w:p>
        </w:tc>
        <w:tc>
          <w:tcPr>
            <w:tcW w:w="0" w:type="auto"/>
            <w:shd w:val="clear" w:color="auto" w:fill="auto"/>
          </w:tcPr>
          <w:p w14:paraId="3868B4A9" w14:textId="77777777" w:rsidR="002D250A" w:rsidRPr="001C64D3" w:rsidRDefault="002D250A" w:rsidP="002D250A">
            <w:pPr>
              <w:pStyle w:val="BodyText2"/>
            </w:pPr>
            <w:r w:rsidRPr="001C64D3">
              <w:t>3</w:t>
            </w:r>
          </w:p>
        </w:tc>
      </w:tr>
      <w:tr w:rsidR="002D250A" w:rsidRPr="000F121E" w14:paraId="6DCC27EA" w14:textId="77777777" w:rsidTr="000F121E">
        <w:tc>
          <w:tcPr>
            <w:tcW w:w="2034" w:type="pct"/>
            <w:shd w:val="clear" w:color="auto" w:fill="auto"/>
          </w:tcPr>
          <w:p w14:paraId="05540121" w14:textId="77777777" w:rsidR="002D250A" w:rsidRPr="001C64D3" w:rsidRDefault="002D250A" w:rsidP="00BC3460">
            <w:pPr>
              <w:pStyle w:val="BodyText2"/>
            </w:pPr>
            <w:r w:rsidRPr="001C64D3">
              <w:t>British Borneo</w:t>
            </w:r>
            <w:r w:rsidR="008E07DF">
              <w:fldChar w:fldCharType="begin"/>
            </w:r>
            <w:r w:rsidR="008E07DF">
              <w:instrText xml:space="preserve"> XE "</w:instrText>
            </w:r>
            <w:r w:rsidR="008E07DF" w:rsidRPr="00E647BD">
              <w:instrText>British Borneo</w:instrText>
            </w:r>
            <w:r w:rsidR="008E07DF">
              <w:instrText xml:space="preserve">" </w:instrText>
            </w:r>
            <w:r w:rsidR="008E07DF">
              <w:fldChar w:fldCharType="end"/>
            </w:r>
          </w:p>
        </w:tc>
        <w:tc>
          <w:tcPr>
            <w:tcW w:w="1214" w:type="pct"/>
            <w:shd w:val="clear" w:color="auto" w:fill="auto"/>
          </w:tcPr>
          <w:p w14:paraId="02BBFCEC" w14:textId="77777777" w:rsidR="002D250A" w:rsidRPr="001C64D3" w:rsidRDefault="002D250A" w:rsidP="002D250A">
            <w:pPr>
              <w:pStyle w:val="BodyText2"/>
            </w:pPr>
            <w:r w:rsidRPr="001C64D3">
              <w:t>35,000</w:t>
            </w:r>
          </w:p>
        </w:tc>
        <w:tc>
          <w:tcPr>
            <w:tcW w:w="0" w:type="auto"/>
            <w:shd w:val="clear" w:color="auto" w:fill="auto"/>
          </w:tcPr>
          <w:p w14:paraId="00E2AA7A" w14:textId="77777777" w:rsidR="002D250A" w:rsidRPr="001C64D3" w:rsidRDefault="002D250A" w:rsidP="002D250A">
            <w:pPr>
              <w:pStyle w:val="BodyText2"/>
            </w:pPr>
            <w:r w:rsidRPr="001C64D3">
              <w:t>(175,800)</w:t>
            </w:r>
          </w:p>
        </w:tc>
        <w:tc>
          <w:tcPr>
            <w:tcW w:w="0" w:type="auto"/>
            <w:shd w:val="clear" w:color="auto" w:fill="auto"/>
          </w:tcPr>
          <w:p w14:paraId="12B2BB67" w14:textId="77777777" w:rsidR="002D250A" w:rsidRPr="001C64D3" w:rsidRDefault="002D250A" w:rsidP="002D250A">
            <w:pPr>
              <w:pStyle w:val="BodyText2"/>
            </w:pPr>
            <w:r w:rsidRPr="001C64D3">
              <w:t>68,789</w:t>
            </w:r>
          </w:p>
        </w:tc>
      </w:tr>
      <w:tr w:rsidR="002D250A" w:rsidRPr="000F121E" w14:paraId="57C922B1" w14:textId="77777777" w:rsidTr="000F121E">
        <w:tc>
          <w:tcPr>
            <w:tcW w:w="2034" w:type="pct"/>
            <w:shd w:val="clear" w:color="auto" w:fill="auto"/>
          </w:tcPr>
          <w:p w14:paraId="4C24305A" w14:textId="77777777" w:rsidR="002D250A" w:rsidRPr="001C64D3" w:rsidRDefault="002D250A" w:rsidP="00BC3460">
            <w:pPr>
              <w:pStyle w:val="BodyText2"/>
            </w:pPr>
            <w:r w:rsidRPr="001C64D3">
              <w:t>Indonesia</w:t>
            </w:r>
            <w:r w:rsidR="008E07DF">
              <w:fldChar w:fldCharType="begin"/>
            </w:r>
            <w:r w:rsidR="008E07DF">
              <w:instrText xml:space="preserve"> XE "</w:instrText>
            </w:r>
            <w:r w:rsidR="008E07DF" w:rsidRPr="000345EB">
              <w:instrText>Indonesia</w:instrText>
            </w:r>
            <w:r w:rsidR="008E07DF">
              <w:instrText xml:space="preserve">" </w:instrText>
            </w:r>
            <w:r w:rsidR="008E07DF">
              <w:fldChar w:fldCharType="end"/>
            </w:r>
          </w:p>
        </w:tc>
        <w:tc>
          <w:tcPr>
            <w:tcW w:w="1214" w:type="pct"/>
            <w:shd w:val="clear" w:color="auto" w:fill="auto"/>
          </w:tcPr>
          <w:p w14:paraId="235FD1C7" w14:textId="77777777" w:rsidR="002D250A" w:rsidRPr="001C64D3" w:rsidRDefault="002D250A" w:rsidP="002D250A">
            <w:pPr>
              <w:pStyle w:val="BodyText2"/>
            </w:pPr>
            <w:r w:rsidRPr="001C64D3">
              <w:t>--</w:t>
            </w:r>
          </w:p>
        </w:tc>
        <w:tc>
          <w:tcPr>
            <w:tcW w:w="0" w:type="auto"/>
            <w:shd w:val="clear" w:color="auto" w:fill="auto"/>
          </w:tcPr>
          <w:p w14:paraId="2DFF740B" w14:textId="77777777" w:rsidR="002D250A" w:rsidRPr="001C64D3" w:rsidRDefault="002D250A" w:rsidP="002D250A">
            <w:pPr>
              <w:pStyle w:val="BodyText2"/>
            </w:pPr>
            <w:r w:rsidRPr="001C64D3">
              <w:t>--</w:t>
            </w:r>
          </w:p>
        </w:tc>
        <w:tc>
          <w:tcPr>
            <w:tcW w:w="0" w:type="auto"/>
            <w:shd w:val="clear" w:color="auto" w:fill="auto"/>
          </w:tcPr>
          <w:p w14:paraId="3C139F0A" w14:textId="77777777" w:rsidR="002D250A" w:rsidRPr="001C64D3" w:rsidRDefault="002D250A" w:rsidP="002D250A">
            <w:pPr>
              <w:pStyle w:val="BodyText2"/>
            </w:pPr>
            <w:r w:rsidRPr="001C64D3">
              <w:t>123,101 (3)</w:t>
            </w:r>
          </w:p>
        </w:tc>
      </w:tr>
      <w:tr w:rsidR="002D250A" w:rsidRPr="000F121E" w14:paraId="5FD9DE42" w14:textId="77777777" w:rsidTr="000F121E">
        <w:tc>
          <w:tcPr>
            <w:tcW w:w="2034" w:type="pct"/>
            <w:shd w:val="clear" w:color="auto" w:fill="auto"/>
          </w:tcPr>
          <w:p w14:paraId="5A44B4E5" w14:textId="77777777" w:rsidR="002D250A" w:rsidRPr="001C64D3" w:rsidRDefault="002D250A" w:rsidP="00BC3460">
            <w:pPr>
              <w:pStyle w:val="BodyText2"/>
            </w:pPr>
            <w:r w:rsidRPr="001C64D3">
              <w:t>Netherlands East Indies</w:t>
            </w:r>
            <w:r w:rsidR="008E07DF">
              <w:fldChar w:fldCharType="begin"/>
            </w:r>
            <w:r w:rsidR="008E07DF">
              <w:instrText xml:space="preserve"> XE "</w:instrText>
            </w:r>
            <w:r w:rsidR="008E07DF" w:rsidRPr="00AF6D4C">
              <w:instrText>Netherlands East Indies</w:instrText>
            </w:r>
            <w:r w:rsidR="008E07DF">
              <w:instrText xml:space="preserve">" </w:instrText>
            </w:r>
            <w:r w:rsidR="008E07DF">
              <w:fldChar w:fldCharType="end"/>
            </w:r>
          </w:p>
        </w:tc>
        <w:tc>
          <w:tcPr>
            <w:tcW w:w="1214" w:type="pct"/>
            <w:shd w:val="clear" w:color="auto" w:fill="auto"/>
          </w:tcPr>
          <w:p w14:paraId="18DC91CE" w14:textId="77777777" w:rsidR="002D250A" w:rsidRPr="001C64D3" w:rsidRDefault="002D250A" w:rsidP="002D250A">
            <w:pPr>
              <w:pStyle w:val="BodyText2"/>
            </w:pPr>
            <w:r w:rsidRPr="001C64D3">
              <w:t>146,300</w:t>
            </w:r>
          </w:p>
        </w:tc>
        <w:tc>
          <w:tcPr>
            <w:tcW w:w="0" w:type="auto"/>
            <w:shd w:val="clear" w:color="auto" w:fill="auto"/>
          </w:tcPr>
          <w:p w14:paraId="60D252CB" w14:textId="77777777" w:rsidR="002D250A" w:rsidRPr="001C64D3" w:rsidRDefault="002D250A" w:rsidP="002D250A">
            <w:pPr>
              <w:pStyle w:val="BodyText2"/>
            </w:pPr>
            <w:r w:rsidRPr="001C64D3">
              <w:t>--</w:t>
            </w:r>
          </w:p>
        </w:tc>
        <w:tc>
          <w:tcPr>
            <w:tcW w:w="0" w:type="auto"/>
            <w:shd w:val="clear" w:color="auto" w:fill="auto"/>
          </w:tcPr>
          <w:p w14:paraId="7FBF101B" w14:textId="77777777" w:rsidR="002D250A" w:rsidRPr="001C64D3" w:rsidRDefault="002D250A" w:rsidP="002D250A">
            <w:pPr>
              <w:pStyle w:val="BodyText2"/>
            </w:pPr>
            <w:r w:rsidRPr="001C64D3">
              <w:t>--</w:t>
            </w:r>
          </w:p>
        </w:tc>
      </w:tr>
      <w:tr w:rsidR="002D250A" w:rsidRPr="000F121E" w14:paraId="67458658" w14:textId="77777777" w:rsidTr="000F121E">
        <w:tc>
          <w:tcPr>
            <w:tcW w:w="2034" w:type="pct"/>
            <w:shd w:val="clear" w:color="auto" w:fill="auto"/>
          </w:tcPr>
          <w:p w14:paraId="44306CF5" w14:textId="77777777" w:rsidR="002D250A" w:rsidRPr="000F121E" w:rsidRDefault="002D250A" w:rsidP="00BC3460">
            <w:pPr>
              <w:pStyle w:val="BodyText2"/>
              <w:rPr>
                <w:b/>
              </w:rPr>
            </w:pPr>
            <w:r w:rsidRPr="000F121E">
              <w:rPr>
                <w:b/>
              </w:rPr>
              <w:t>Total</w:t>
            </w:r>
          </w:p>
        </w:tc>
        <w:tc>
          <w:tcPr>
            <w:tcW w:w="1214" w:type="pct"/>
            <w:shd w:val="clear" w:color="auto" w:fill="auto"/>
          </w:tcPr>
          <w:p w14:paraId="10D0CAD3" w14:textId="77777777" w:rsidR="002D250A" w:rsidRPr="000F121E" w:rsidRDefault="002D250A" w:rsidP="002D250A">
            <w:pPr>
              <w:pStyle w:val="BodyText2"/>
              <w:rPr>
                <w:b/>
              </w:rPr>
            </w:pPr>
            <w:r w:rsidRPr="000F121E">
              <w:rPr>
                <w:b/>
              </w:rPr>
              <w:t>198,900</w:t>
            </w:r>
          </w:p>
        </w:tc>
        <w:tc>
          <w:tcPr>
            <w:tcW w:w="0" w:type="auto"/>
            <w:shd w:val="clear" w:color="auto" w:fill="auto"/>
          </w:tcPr>
          <w:p w14:paraId="3501AFA2" w14:textId="77777777" w:rsidR="002D250A" w:rsidRPr="000F121E" w:rsidRDefault="002D250A" w:rsidP="002D250A">
            <w:pPr>
              <w:pStyle w:val="BodyText2"/>
              <w:rPr>
                <w:b/>
              </w:rPr>
            </w:pPr>
            <w:r w:rsidRPr="000F121E">
              <w:rPr>
                <w:b/>
              </w:rPr>
              <w:t>186,819</w:t>
            </w:r>
          </w:p>
        </w:tc>
        <w:tc>
          <w:tcPr>
            <w:tcW w:w="0" w:type="auto"/>
            <w:shd w:val="clear" w:color="auto" w:fill="auto"/>
          </w:tcPr>
          <w:p w14:paraId="1CBBAF6C" w14:textId="77777777" w:rsidR="002D250A" w:rsidRPr="000F121E" w:rsidRDefault="002D250A" w:rsidP="002D250A">
            <w:pPr>
              <w:pStyle w:val="BodyText2"/>
              <w:rPr>
                <w:b/>
              </w:rPr>
            </w:pPr>
            <w:r w:rsidRPr="000F121E">
              <w:rPr>
                <w:b/>
              </w:rPr>
              <w:t>191,893</w:t>
            </w:r>
          </w:p>
        </w:tc>
      </w:tr>
      <w:tr w:rsidR="002D250A" w:rsidRPr="000F121E" w14:paraId="69C4059D" w14:textId="77777777" w:rsidTr="000F121E">
        <w:tc>
          <w:tcPr>
            <w:tcW w:w="2034" w:type="pct"/>
            <w:shd w:val="clear" w:color="auto" w:fill="auto"/>
          </w:tcPr>
          <w:p w14:paraId="713FBC13" w14:textId="77777777" w:rsidR="002D250A" w:rsidRPr="000F121E" w:rsidRDefault="002D250A" w:rsidP="00BC3460">
            <w:pPr>
              <w:pStyle w:val="BodyText2"/>
              <w:rPr>
                <w:b/>
              </w:rPr>
            </w:pPr>
            <w:r w:rsidRPr="000F121E">
              <w:rPr>
                <w:b/>
              </w:rPr>
              <w:t>Total above countries</w:t>
            </w:r>
          </w:p>
        </w:tc>
        <w:tc>
          <w:tcPr>
            <w:tcW w:w="1214" w:type="pct"/>
            <w:shd w:val="clear" w:color="auto" w:fill="auto"/>
          </w:tcPr>
          <w:p w14:paraId="351F2A80" w14:textId="77777777" w:rsidR="002D250A" w:rsidRPr="000F121E" w:rsidRDefault="002D250A" w:rsidP="002D250A">
            <w:pPr>
              <w:pStyle w:val="BodyText2"/>
              <w:rPr>
                <w:b/>
              </w:rPr>
            </w:pPr>
            <w:r w:rsidRPr="000F121E">
              <w:rPr>
                <w:b/>
              </w:rPr>
              <w:t>10,714,547</w:t>
            </w:r>
          </w:p>
        </w:tc>
        <w:tc>
          <w:tcPr>
            <w:tcW w:w="0" w:type="auto"/>
            <w:shd w:val="clear" w:color="auto" w:fill="auto"/>
          </w:tcPr>
          <w:p w14:paraId="07AE453F" w14:textId="77777777" w:rsidR="002D250A" w:rsidRPr="000F121E" w:rsidRDefault="002D250A" w:rsidP="002D250A">
            <w:pPr>
              <w:pStyle w:val="BodyText2"/>
              <w:rPr>
                <w:b/>
              </w:rPr>
            </w:pPr>
            <w:r w:rsidRPr="000F121E">
              <w:rPr>
                <w:b/>
              </w:rPr>
              <w:t>8,395,548</w:t>
            </w:r>
          </w:p>
        </w:tc>
        <w:tc>
          <w:tcPr>
            <w:tcW w:w="0" w:type="auto"/>
            <w:shd w:val="clear" w:color="auto" w:fill="auto"/>
          </w:tcPr>
          <w:p w14:paraId="43A34612" w14:textId="77777777" w:rsidR="002D250A" w:rsidRPr="000F121E" w:rsidRDefault="002D250A" w:rsidP="002D250A">
            <w:pPr>
              <w:pStyle w:val="BodyText2"/>
              <w:rPr>
                <w:b/>
              </w:rPr>
            </w:pPr>
            <w:r w:rsidRPr="000F121E">
              <w:rPr>
                <w:b/>
              </w:rPr>
              <w:t>8,520,674</w:t>
            </w:r>
          </w:p>
        </w:tc>
      </w:tr>
      <w:tr w:rsidR="002D250A" w:rsidRPr="000F121E" w14:paraId="6E8330C5" w14:textId="77777777" w:rsidTr="000F121E">
        <w:tc>
          <w:tcPr>
            <w:tcW w:w="2034" w:type="pct"/>
            <w:shd w:val="clear" w:color="auto" w:fill="auto"/>
          </w:tcPr>
          <w:p w14:paraId="20185983" w14:textId="77777777" w:rsidR="002D250A" w:rsidRPr="000F121E" w:rsidRDefault="002D250A" w:rsidP="00BC3460">
            <w:pPr>
              <w:pStyle w:val="BodyText2"/>
              <w:rPr>
                <w:b/>
              </w:rPr>
            </w:pPr>
            <w:r w:rsidRPr="000F121E">
              <w:rPr>
                <w:b/>
              </w:rPr>
              <w:t>USSR and Eastern Europe</w:t>
            </w:r>
          </w:p>
        </w:tc>
        <w:tc>
          <w:tcPr>
            <w:tcW w:w="1214" w:type="pct"/>
            <w:shd w:val="clear" w:color="auto" w:fill="auto"/>
          </w:tcPr>
          <w:p w14:paraId="612ECBA2" w14:textId="77777777" w:rsidR="002D250A" w:rsidRPr="001C64D3" w:rsidRDefault="002D250A" w:rsidP="002D250A">
            <w:pPr>
              <w:pStyle w:val="BodyText2"/>
            </w:pPr>
          </w:p>
        </w:tc>
        <w:tc>
          <w:tcPr>
            <w:tcW w:w="0" w:type="auto"/>
            <w:shd w:val="clear" w:color="auto" w:fill="auto"/>
          </w:tcPr>
          <w:p w14:paraId="5B46E5E9" w14:textId="77777777" w:rsidR="002D250A" w:rsidRPr="001C64D3" w:rsidRDefault="002D250A" w:rsidP="002D250A">
            <w:pPr>
              <w:pStyle w:val="BodyText2"/>
            </w:pPr>
          </w:p>
        </w:tc>
        <w:tc>
          <w:tcPr>
            <w:tcW w:w="0" w:type="auto"/>
            <w:shd w:val="clear" w:color="auto" w:fill="auto"/>
          </w:tcPr>
          <w:p w14:paraId="49EEF03D" w14:textId="77777777" w:rsidR="002D250A" w:rsidRPr="001C64D3" w:rsidRDefault="002D250A" w:rsidP="002D250A">
            <w:pPr>
              <w:pStyle w:val="BodyText2"/>
            </w:pPr>
          </w:p>
        </w:tc>
      </w:tr>
      <w:tr w:rsidR="002D250A" w:rsidRPr="000F121E" w14:paraId="40A986BF" w14:textId="77777777" w:rsidTr="000F121E">
        <w:tc>
          <w:tcPr>
            <w:tcW w:w="2034" w:type="pct"/>
            <w:shd w:val="clear" w:color="auto" w:fill="auto"/>
          </w:tcPr>
          <w:p w14:paraId="39F2E2E3" w14:textId="77777777" w:rsidR="002D250A" w:rsidRPr="001C64D3" w:rsidRDefault="002D250A" w:rsidP="00BC3460">
            <w:pPr>
              <w:pStyle w:val="BodyText2"/>
            </w:pPr>
            <w:r w:rsidRPr="001C64D3">
              <w:t>USSR</w:t>
            </w:r>
            <w:r w:rsidR="008E07DF">
              <w:fldChar w:fldCharType="begin"/>
            </w:r>
            <w:r w:rsidR="008E07DF">
              <w:instrText xml:space="preserve"> XE "</w:instrText>
            </w:r>
            <w:r w:rsidR="008E07DF" w:rsidRPr="00A41EC7">
              <w:instrText>USSR</w:instrText>
            </w:r>
            <w:r w:rsidR="008E07DF">
              <w:instrText xml:space="preserve">" </w:instrText>
            </w:r>
            <w:r w:rsidR="008E07DF">
              <w:fldChar w:fldCharType="end"/>
            </w:r>
          </w:p>
        </w:tc>
        <w:tc>
          <w:tcPr>
            <w:tcW w:w="1214" w:type="pct"/>
            <w:shd w:val="clear" w:color="auto" w:fill="auto"/>
          </w:tcPr>
          <w:p w14:paraId="35F6F8E7" w14:textId="77777777" w:rsidR="002D250A" w:rsidRPr="001C64D3" w:rsidRDefault="002D250A" w:rsidP="002D250A">
            <w:pPr>
              <w:pStyle w:val="BodyText2"/>
            </w:pPr>
            <w:r w:rsidRPr="001C64D3">
              <w:t>675,000</w:t>
            </w:r>
          </w:p>
        </w:tc>
        <w:tc>
          <w:tcPr>
            <w:tcW w:w="0" w:type="auto"/>
            <w:shd w:val="clear" w:color="auto" w:fill="auto"/>
          </w:tcPr>
          <w:p w14:paraId="5EB798F9" w14:textId="77777777" w:rsidR="002D250A" w:rsidRPr="001C64D3" w:rsidRDefault="002D250A" w:rsidP="002D250A">
            <w:pPr>
              <w:pStyle w:val="BodyText2"/>
            </w:pPr>
            <w:r w:rsidRPr="001C64D3">
              <w:t>640,000</w:t>
            </w:r>
          </w:p>
        </w:tc>
        <w:tc>
          <w:tcPr>
            <w:tcW w:w="0" w:type="auto"/>
            <w:shd w:val="clear" w:color="auto" w:fill="auto"/>
          </w:tcPr>
          <w:p w14:paraId="4474673E" w14:textId="77777777" w:rsidR="002D250A" w:rsidRPr="001C64D3" w:rsidRDefault="002D250A" w:rsidP="002D250A">
            <w:pPr>
              <w:pStyle w:val="BodyText2"/>
            </w:pPr>
            <w:r w:rsidRPr="001C64D3">
              <w:t>658,000</w:t>
            </w:r>
          </w:p>
        </w:tc>
      </w:tr>
      <w:tr w:rsidR="002D250A" w:rsidRPr="000F121E" w14:paraId="47E3EBDD" w14:textId="77777777" w:rsidTr="000F121E">
        <w:tc>
          <w:tcPr>
            <w:tcW w:w="2034" w:type="pct"/>
            <w:shd w:val="clear" w:color="auto" w:fill="auto"/>
          </w:tcPr>
          <w:p w14:paraId="42A32354" w14:textId="77777777" w:rsidR="002D250A" w:rsidRPr="001C64D3" w:rsidRDefault="002D250A" w:rsidP="00BC3460">
            <w:pPr>
              <w:pStyle w:val="BodyText2"/>
            </w:pPr>
            <w:r w:rsidRPr="001C64D3">
              <w:t>Other Eastern Europe</w:t>
            </w:r>
            <w:r w:rsidR="008E07DF">
              <w:fldChar w:fldCharType="begin"/>
            </w:r>
            <w:r w:rsidR="008E07DF">
              <w:instrText xml:space="preserve"> XE "</w:instrText>
            </w:r>
            <w:r w:rsidR="008E07DF" w:rsidRPr="00375ADF">
              <w:instrText>Eastern Europe</w:instrText>
            </w:r>
            <w:r w:rsidR="008E07DF">
              <w:instrText xml:space="preserve">" </w:instrText>
            </w:r>
            <w:r w:rsidR="008E07DF">
              <w:fldChar w:fldCharType="end"/>
            </w:r>
          </w:p>
        </w:tc>
        <w:tc>
          <w:tcPr>
            <w:tcW w:w="1214" w:type="pct"/>
            <w:shd w:val="clear" w:color="auto" w:fill="auto"/>
          </w:tcPr>
          <w:p w14:paraId="078F3479" w14:textId="77777777" w:rsidR="002D250A" w:rsidRPr="001C64D3" w:rsidRDefault="002D250A" w:rsidP="002D250A">
            <w:pPr>
              <w:pStyle w:val="BodyText2"/>
            </w:pPr>
            <w:r w:rsidRPr="001C64D3">
              <w:t>209,235</w:t>
            </w:r>
          </w:p>
        </w:tc>
        <w:tc>
          <w:tcPr>
            <w:tcW w:w="0" w:type="auto"/>
            <w:shd w:val="clear" w:color="auto" w:fill="auto"/>
          </w:tcPr>
          <w:p w14:paraId="1BDCA91A" w14:textId="77777777" w:rsidR="002D250A" w:rsidRPr="001C64D3" w:rsidRDefault="002D250A" w:rsidP="002D250A">
            <w:pPr>
              <w:pStyle w:val="BodyText2"/>
            </w:pPr>
            <w:r w:rsidRPr="001C64D3">
              <w:t>131,096</w:t>
            </w:r>
          </w:p>
        </w:tc>
        <w:tc>
          <w:tcPr>
            <w:tcW w:w="0" w:type="auto"/>
            <w:shd w:val="clear" w:color="auto" w:fill="auto"/>
          </w:tcPr>
          <w:p w14:paraId="7B500530" w14:textId="77777777" w:rsidR="002D250A" w:rsidRPr="001C64D3" w:rsidRDefault="002D250A" w:rsidP="002D250A">
            <w:pPr>
              <w:pStyle w:val="BodyText2"/>
            </w:pPr>
            <w:r w:rsidRPr="001C64D3">
              <w:t>130,068</w:t>
            </w:r>
          </w:p>
        </w:tc>
      </w:tr>
      <w:tr w:rsidR="002D250A" w:rsidRPr="000F121E" w14:paraId="5A0C3AA4" w14:textId="77777777" w:rsidTr="000F121E">
        <w:tc>
          <w:tcPr>
            <w:tcW w:w="2034" w:type="pct"/>
            <w:shd w:val="clear" w:color="auto" w:fill="auto"/>
          </w:tcPr>
          <w:p w14:paraId="0DDC46A5" w14:textId="77777777" w:rsidR="002D250A" w:rsidRPr="000F121E" w:rsidRDefault="002D250A" w:rsidP="00BC3460">
            <w:pPr>
              <w:pStyle w:val="BodyText2"/>
              <w:rPr>
                <w:b/>
              </w:rPr>
            </w:pPr>
            <w:r w:rsidRPr="000F121E">
              <w:rPr>
                <w:b/>
              </w:rPr>
              <w:t>Total</w:t>
            </w:r>
          </w:p>
        </w:tc>
        <w:tc>
          <w:tcPr>
            <w:tcW w:w="1214" w:type="pct"/>
            <w:shd w:val="clear" w:color="auto" w:fill="auto"/>
          </w:tcPr>
          <w:p w14:paraId="568ED4BF" w14:textId="77777777" w:rsidR="002D250A" w:rsidRPr="000F121E" w:rsidRDefault="002D250A" w:rsidP="002D250A">
            <w:pPr>
              <w:pStyle w:val="BodyText2"/>
              <w:rPr>
                <w:b/>
              </w:rPr>
            </w:pPr>
            <w:r w:rsidRPr="000F121E">
              <w:rPr>
                <w:b/>
              </w:rPr>
              <w:t>882,235</w:t>
            </w:r>
          </w:p>
        </w:tc>
        <w:tc>
          <w:tcPr>
            <w:tcW w:w="0" w:type="auto"/>
            <w:shd w:val="clear" w:color="auto" w:fill="auto"/>
          </w:tcPr>
          <w:p w14:paraId="4084950E" w14:textId="77777777" w:rsidR="002D250A" w:rsidRPr="000F121E" w:rsidRDefault="002D250A" w:rsidP="002D250A">
            <w:pPr>
              <w:pStyle w:val="BodyText2"/>
              <w:rPr>
                <w:b/>
              </w:rPr>
            </w:pPr>
            <w:r w:rsidRPr="000F121E">
              <w:rPr>
                <w:b/>
              </w:rPr>
              <w:t>771,096</w:t>
            </w:r>
          </w:p>
        </w:tc>
        <w:tc>
          <w:tcPr>
            <w:tcW w:w="0" w:type="auto"/>
            <w:shd w:val="clear" w:color="auto" w:fill="auto"/>
          </w:tcPr>
          <w:p w14:paraId="3957029E" w14:textId="77777777" w:rsidR="002D250A" w:rsidRPr="000F121E" w:rsidRDefault="002D250A" w:rsidP="002D250A">
            <w:pPr>
              <w:pStyle w:val="BodyText2"/>
              <w:rPr>
                <w:b/>
              </w:rPr>
            </w:pPr>
            <w:r w:rsidRPr="000F121E">
              <w:rPr>
                <w:b/>
              </w:rPr>
              <w:t>788,068</w:t>
            </w:r>
          </w:p>
        </w:tc>
      </w:tr>
      <w:tr w:rsidR="002D250A" w:rsidRPr="000F121E" w14:paraId="2BEC26B6" w14:textId="77777777" w:rsidTr="000F121E">
        <w:tc>
          <w:tcPr>
            <w:tcW w:w="2034" w:type="pct"/>
            <w:shd w:val="clear" w:color="auto" w:fill="auto"/>
          </w:tcPr>
          <w:p w14:paraId="22329E37" w14:textId="77777777" w:rsidR="002D250A" w:rsidRPr="001C64D3" w:rsidRDefault="002D250A" w:rsidP="00BC3460">
            <w:pPr>
              <w:pStyle w:val="BodyText2"/>
            </w:pPr>
            <w:r w:rsidRPr="001C64D3">
              <w:t>Switzerland</w:t>
            </w:r>
            <w:r w:rsidR="008E07DF">
              <w:fldChar w:fldCharType="begin"/>
            </w:r>
            <w:r w:rsidR="008E07DF">
              <w:instrText xml:space="preserve"> XE "</w:instrText>
            </w:r>
            <w:r w:rsidR="008E07DF" w:rsidRPr="00CF35D4">
              <w:instrText>Switzerland</w:instrText>
            </w:r>
            <w:r w:rsidR="008E07DF">
              <w:instrText xml:space="preserve">" </w:instrText>
            </w:r>
            <w:r w:rsidR="008E07DF">
              <w:fldChar w:fldCharType="end"/>
            </w:r>
            <w:r w:rsidRPr="001C64D3">
              <w:t>, Norway</w:t>
            </w:r>
            <w:r w:rsidR="008E07DF">
              <w:fldChar w:fldCharType="begin"/>
            </w:r>
            <w:r w:rsidR="008E07DF">
              <w:instrText xml:space="preserve"> XE "</w:instrText>
            </w:r>
            <w:r w:rsidR="008E07DF" w:rsidRPr="00F001C7">
              <w:instrText>Norway</w:instrText>
            </w:r>
            <w:r w:rsidR="008E07DF">
              <w:instrText xml:space="preserve">" </w:instrText>
            </w:r>
            <w:r w:rsidR="008E07DF">
              <w:fldChar w:fldCharType="end"/>
            </w:r>
            <w:r w:rsidRPr="001C64D3">
              <w:t>, Korea</w:t>
            </w:r>
            <w:r w:rsidR="00E77C16">
              <w:fldChar w:fldCharType="begin"/>
            </w:r>
            <w:r w:rsidR="00E77C16">
              <w:instrText xml:space="preserve"> XE "</w:instrText>
            </w:r>
            <w:r w:rsidR="00E77C16" w:rsidRPr="00DB59F6">
              <w:instrText>Korea</w:instrText>
            </w:r>
            <w:r w:rsidR="00E77C16">
              <w:instrText xml:space="preserve">" </w:instrText>
            </w:r>
            <w:r w:rsidR="00E77C16">
              <w:fldChar w:fldCharType="end"/>
            </w:r>
          </w:p>
        </w:tc>
        <w:tc>
          <w:tcPr>
            <w:tcW w:w="1214" w:type="pct"/>
            <w:shd w:val="clear" w:color="auto" w:fill="auto"/>
          </w:tcPr>
          <w:p w14:paraId="0AEC6865" w14:textId="77777777" w:rsidR="002D250A" w:rsidRPr="001C64D3" w:rsidRDefault="002D250A" w:rsidP="002D250A">
            <w:pPr>
              <w:pStyle w:val="BodyText2"/>
            </w:pPr>
            <w:r w:rsidRPr="001C64D3">
              <w:t>7,850</w:t>
            </w:r>
          </w:p>
        </w:tc>
        <w:tc>
          <w:tcPr>
            <w:tcW w:w="0" w:type="auto"/>
            <w:shd w:val="clear" w:color="auto" w:fill="auto"/>
          </w:tcPr>
          <w:p w14:paraId="2A6D97F3" w14:textId="77777777" w:rsidR="002D250A" w:rsidRPr="001C64D3" w:rsidRDefault="002D250A" w:rsidP="002D250A">
            <w:pPr>
              <w:pStyle w:val="BodyText2"/>
            </w:pPr>
            <w:r w:rsidRPr="001C64D3">
              <w:t>--</w:t>
            </w:r>
          </w:p>
        </w:tc>
        <w:tc>
          <w:tcPr>
            <w:tcW w:w="0" w:type="auto"/>
            <w:shd w:val="clear" w:color="auto" w:fill="auto"/>
          </w:tcPr>
          <w:p w14:paraId="496B1407" w14:textId="77777777" w:rsidR="002D250A" w:rsidRPr="001C64D3" w:rsidRDefault="002D250A" w:rsidP="002D250A">
            <w:pPr>
              <w:pStyle w:val="BodyText2"/>
            </w:pPr>
            <w:r w:rsidRPr="001C64D3">
              <w:t>--</w:t>
            </w:r>
          </w:p>
        </w:tc>
      </w:tr>
      <w:tr w:rsidR="002D250A" w:rsidRPr="000F121E" w14:paraId="4B285B51" w14:textId="77777777" w:rsidTr="000F121E">
        <w:tc>
          <w:tcPr>
            <w:tcW w:w="2034" w:type="pct"/>
            <w:shd w:val="clear" w:color="auto" w:fill="auto"/>
          </w:tcPr>
          <w:p w14:paraId="1D95E99D" w14:textId="77777777" w:rsidR="002D250A" w:rsidRPr="000F121E" w:rsidRDefault="002D250A" w:rsidP="00BC3460">
            <w:pPr>
              <w:pStyle w:val="BodyText2"/>
              <w:rPr>
                <w:b/>
              </w:rPr>
            </w:pPr>
            <w:r w:rsidRPr="000F121E">
              <w:rPr>
                <w:b/>
              </w:rPr>
              <w:t>World total</w:t>
            </w:r>
          </w:p>
        </w:tc>
        <w:tc>
          <w:tcPr>
            <w:tcW w:w="1214" w:type="pct"/>
            <w:shd w:val="clear" w:color="auto" w:fill="auto"/>
          </w:tcPr>
          <w:p w14:paraId="1B2FE92E" w14:textId="77777777" w:rsidR="002D250A" w:rsidRPr="000F121E" w:rsidRDefault="002D250A" w:rsidP="002D250A">
            <w:pPr>
              <w:pStyle w:val="BodyText2"/>
              <w:rPr>
                <w:b/>
              </w:rPr>
            </w:pPr>
            <w:r w:rsidRPr="000F121E">
              <w:rPr>
                <w:b/>
              </w:rPr>
              <w:t>11,606,632</w:t>
            </w:r>
          </w:p>
        </w:tc>
        <w:tc>
          <w:tcPr>
            <w:tcW w:w="0" w:type="auto"/>
            <w:shd w:val="clear" w:color="auto" w:fill="auto"/>
          </w:tcPr>
          <w:p w14:paraId="18114595" w14:textId="77777777" w:rsidR="002D250A" w:rsidRPr="000F121E" w:rsidRDefault="002D250A" w:rsidP="002D250A">
            <w:pPr>
              <w:pStyle w:val="BodyText2"/>
              <w:rPr>
                <w:b/>
              </w:rPr>
            </w:pPr>
            <w:r w:rsidRPr="000F121E">
              <w:rPr>
                <w:b/>
              </w:rPr>
              <w:t>9,166,614</w:t>
            </w:r>
          </w:p>
        </w:tc>
        <w:tc>
          <w:tcPr>
            <w:tcW w:w="0" w:type="auto"/>
            <w:shd w:val="clear" w:color="auto" w:fill="auto"/>
          </w:tcPr>
          <w:p w14:paraId="69A71D9F" w14:textId="77777777" w:rsidR="002D250A" w:rsidRPr="000F121E" w:rsidRDefault="002D250A" w:rsidP="002D250A">
            <w:pPr>
              <w:pStyle w:val="BodyText2"/>
              <w:rPr>
                <w:b/>
              </w:rPr>
            </w:pPr>
            <w:r w:rsidRPr="000F121E">
              <w:rPr>
                <w:b/>
              </w:rPr>
              <w:t>9,308,742</w:t>
            </w:r>
          </w:p>
        </w:tc>
      </w:tr>
    </w:tbl>
    <w:p w14:paraId="6644043F" w14:textId="77777777" w:rsidR="002D250A" w:rsidRPr="002F558F" w:rsidRDefault="002D250A" w:rsidP="002F558F">
      <w:pPr>
        <w:pStyle w:val="BodyText2"/>
        <w:rPr>
          <w:sz w:val="16"/>
          <w:szCs w:val="16"/>
        </w:rPr>
      </w:pPr>
      <w:r w:rsidRPr="002F558F">
        <w:rPr>
          <w:sz w:val="16"/>
          <w:szCs w:val="16"/>
        </w:rPr>
        <w:t>(1) Source: World Petroleum Annual Refinery Review, 1950, vol. 21, no. 8.</w:t>
      </w:r>
    </w:p>
    <w:p w14:paraId="5A63CC36" w14:textId="77777777" w:rsidR="00BC1676" w:rsidRPr="002F558F" w:rsidRDefault="002D250A" w:rsidP="002F558F">
      <w:pPr>
        <w:pStyle w:val="BodyText2"/>
        <w:rPr>
          <w:sz w:val="16"/>
          <w:szCs w:val="16"/>
        </w:rPr>
      </w:pPr>
      <w:r w:rsidRPr="002F558F">
        <w:rPr>
          <w:sz w:val="16"/>
          <w:szCs w:val="16"/>
        </w:rPr>
        <w:t>(2) Source: Bureau of Mines, World Petroleum Statistics, 1949</w:t>
      </w:r>
    </w:p>
    <w:p w14:paraId="419E1FF7" w14:textId="77777777" w:rsidR="002D250A" w:rsidRPr="002F558F" w:rsidRDefault="002D250A" w:rsidP="002F558F">
      <w:pPr>
        <w:pStyle w:val="BodyText2"/>
        <w:rPr>
          <w:sz w:val="16"/>
          <w:szCs w:val="16"/>
        </w:rPr>
      </w:pPr>
      <w:r w:rsidRPr="002F558F">
        <w:rPr>
          <w:sz w:val="16"/>
          <w:szCs w:val="16"/>
        </w:rPr>
        <w:t>(3) Includes production of New Guinea</w:t>
      </w:r>
    </w:p>
    <w:p w14:paraId="6A3D133B" w14:textId="77777777" w:rsidR="00BC1676" w:rsidRDefault="002D250A" w:rsidP="00B246F2">
      <w:pPr>
        <w:pStyle w:val="BodyText"/>
      </w:pPr>
      <w:r w:rsidRPr="001C64D3">
        <w:t>As th</w:t>
      </w:r>
      <w:r w:rsidR="00BC1676">
        <w:t>is</w:t>
      </w:r>
      <w:r w:rsidRPr="001C64D3">
        <w:t xml:space="preserve"> table indicates, the three leading refining </w:t>
      </w:r>
      <w:r w:rsidR="009F3744" w:rsidRPr="001C64D3">
        <w:t>centres</w:t>
      </w:r>
      <w:r w:rsidRPr="001C64D3">
        <w:t xml:space="preserve"> of the world </w:t>
      </w:r>
      <w:r w:rsidR="00BC1676">
        <w:t>were</w:t>
      </w:r>
      <w:r w:rsidRPr="001C64D3">
        <w:t xml:space="preserve"> the United States</w:t>
      </w:r>
      <w:r w:rsidR="00455C01">
        <w:fldChar w:fldCharType="begin"/>
      </w:r>
      <w:r w:rsidR="00455C01">
        <w:instrText xml:space="preserve"> XE "</w:instrText>
      </w:r>
      <w:r w:rsidR="00455C01" w:rsidRPr="00026BAA">
        <w:instrText>United States</w:instrText>
      </w:r>
      <w:r w:rsidR="00455C01">
        <w:instrText xml:space="preserve">" </w:instrText>
      </w:r>
      <w:r w:rsidR="00455C01">
        <w:fldChar w:fldCharType="end"/>
      </w:r>
      <w:r w:rsidRPr="001C64D3">
        <w:t>, the Venezuela</w:t>
      </w:r>
      <w:r w:rsidR="008E07DF">
        <w:fldChar w:fldCharType="begin"/>
      </w:r>
      <w:r w:rsidR="008E07DF">
        <w:instrText xml:space="preserve"> XE "</w:instrText>
      </w:r>
      <w:r w:rsidR="008E07DF" w:rsidRPr="00E93A5A">
        <w:instrText>Venezuela</w:instrText>
      </w:r>
      <w:r w:rsidR="008E07DF">
        <w:instrText xml:space="preserve">" </w:instrText>
      </w:r>
      <w:r w:rsidR="008E07DF">
        <w:fldChar w:fldCharType="end"/>
      </w:r>
      <w:r w:rsidRPr="001C64D3">
        <w:t>-Caribbean</w:t>
      </w:r>
      <w:r w:rsidR="008E07DF">
        <w:fldChar w:fldCharType="begin"/>
      </w:r>
      <w:r w:rsidR="008E07DF">
        <w:instrText xml:space="preserve"> XE "</w:instrText>
      </w:r>
      <w:r w:rsidR="008E07DF" w:rsidRPr="00824761">
        <w:instrText>Caribbean</w:instrText>
      </w:r>
      <w:r w:rsidR="008E07DF">
        <w:instrText xml:space="preserve">" </w:instrText>
      </w:r>
      <w:r w:rsidR="008E07DF">
        <w:fldChar w:fldCharType="end"/>
      </w:r>
      <w:r w:rsidRPr="001C64D3">
        <w:t xml:space="preserve"> area, and the Middle East</w:t>
      </w:r>
      <w:r w:rsidR="008E07DF">
        <w:fldChar w:fldCharType="begin"/>
      </w:r>
      <w:r w:rsidR="008E07DF">
        <w:instrText xml:space="preserve"> XE "</w:instrText>
      </w:r>
      <w:r w:rsidR="008E07DF" w:rsidRPr="00C75DD8">
        <w:instrText>Middle East</w:instrText>
      </w:r>
      <w:r w:rsidR="008E07DF">
        <w:instrText xml:space="preserve">" </w:instrText>
      </w:r>
      <w:r w:rsidR="008E07DF">
        <w:fldChar w:fldCharType="end"/>
      </w:r>
      <w:r w:rsidR="00BC1676">
        <w:t xml:space="preserve"> -</w:t>
      </w:r>
      <w:r w:rsidRPr="001C64D3">
        <w:t xml:space="preserve"> </w:t>
      </w:r>
      <w:r w:rsidR="00BC1676">
        <w:t>a position essentially unchanged since the end of the World War.</w:t>
      </w:r>
    </w:p>
    <w:p w14:paraId="4417A9BB" w14:textId="77777777" w:rsidR="002D250A" w:rsidRPr="001C64D3" w:rsidRDefault="002D250A" w:rsidP="00B246F2">
      <w:pPr>
        <w:pStyle w:val="BodyText"/>
      </w:pPr>
      <w:r w:rsidRPr="001C64D3">
        <w:lastRenderedPageBreak/>
        <w:t>In 1949, 58 percent of the world's refining capacity was in the United States, about 8 percent in Venezuela and the Netherlands West Indies</w:t>
      </w:r>
      <w:r w:rsidR="008E07DF">
        <w:fldChar w:fldCharType="begin"/>
      </w:r>
      <w:r w:rsidR="008E07DF">
        <w:instrText xml:space="preserve"> XE "</w:instrText>
      </w:r>
      <w:r w:rsidR="008E07DF" w:rsidRPr="003C0230">
        <w:instrText>Netherlands West Indies</w:instrText>
      </w:r>
      <w:r w:rsidR="008E07DF">
        <w:instrText xml:space="preserve">" </w:instrText>
      </w:r>
      <w:r w:rsidR="008E07DF">
        <w:fldChar w:fldCharType="end"/>
      </w:r>
      <w:r w:rsidRPr="001C64D3">
        <w:t xml:space="preserve">, and </w:t>
      </w:r>
      <w:r w:rsidR="00BC1676">
        <w:t>9</w:t>
      </w:r>
      <w:r w:rsidRPr="001C64D3">
        <w:t xml:space="preserve"> percent in the Middle East. Excluding US</w:t>
      </w:r>
      <w:r w:rsidR="00F2690F">
        <w:t>S</w:t>
      </w:r>
      <w:r w:rsidRPr="001C64D3">
        <w:t>R</w:t>
      </w:r>
      <w:r w:rsidR="00FB6E2B">
        <w:fldChar w:fldCharType="begin"/>
      </w:r>
      <w:r w:rsidR="00FB6E2B">
        <w:instrText xml:space="preserve"> XE "</w:instrText>
      </w:r>
      <w:r w:rsidR="00FB6E2B" w:rsidRPr="00D83097">
        <w:instrText>USSR</w:instrText>
      </w:r>
      <w:r w:rsidR="00FB6E2B">
        <w:instrText xml:space="preserve">" </w:instrText>
      </w:r>
      <w:r w:rsidR="00FB6E2B">
        <w:fldChar w:fldCharType="end"/>
      </w:r>
      <w:r w:rsidRPr="001C64D3">
        <w:t xml:space="preserve"> and Eastern Europe</w:t>
      </w:r>
      <w:r w:rsidR="00FB6E2B">
        <w:fldChar w:fldCharType="begin"/>
      </w:r>
      <w:r w:rsidR="00FB6E2B">
        <w:instrText xml:space="preserve"> XE "</w:instrText>
      </w:r>
      <w:r w:rsidR="00FB6E2B" w:rsidRPr="00F80A4D">
        <w:instrText>Eastern Europe</w:instrText>
      </w:r>
      <w:r w:rsidR="00FB6E2B">
        <w:instrText xml:space="preserve">" </w:instrText>
      </w:r>
      <w:r w:rsidR="00FB6E2B">
        <w:fldChar w:fldCharType="end"/>
      </w:r>
      <w:r w:rsidRPr="001C64D3">
        <w:t xml:space="preserve">, more than 86 percent of the world's refining capacity was located in these three important refining areas. These areas </w:t>
      </w:r>
      <w:r w:rsidR="00464D7E">
        <w:t>were</w:t>
      </w:r>
      <w:r w:rsidRPr="001C64D3">
        <w:t xml:space="preserve"> all important crude producing </w:t>
      </w:r>
      <w:r w:rsidR="009F3744" w:rsidRPr="001C64D3">
        <w:t>centres</w:t>
      </w:r>
      <w:r w:rsidRPr="001C64D3">
        <w:t>, with the exception of the Netherlands West Indies</w:t>
      </w:r>
      <w:r w:rsidR="00455C01">
        <w:fldChar w:fldCharType="begin"/>
      </w:r>
      <w:r w:rsidR="00455C01">
        <w:instrText xml:space="preserve"> XE "</w:instrText>
      </w:r>
      <w:r w:rsidR="00455C01" w:rsidRPr="005C2901">
        <w:instrText>Netherlands West Indies</w:instrText>
      </w:r>
      <w:r w:rsidR="00455C01">
        <w:instrText xml:space="preserve">" </w:instrText>
      </w:r>
      <w:r w:rsidR="00455C01">
        <w:fldChar w:fldCharType="end"/>
      </w:r>
      <w:r w:rsidRPr="001C64D3">
        <w:t xml:space="preserve"> which produce</w:t>
      </w:r>
      <w:r w:rsidR="00464D7E">
        <w:t>d</w:t>
      </w:r>
      <w:r w:rsidRPr="001C64D3">
        <w:t xml:space="preserve"> no oil but refine</w:t>
      </w:r>
      <w:r w:rsidR="00BC1676">
        <w:t>d</w:t>
      </w:r>
      <w:r w:rsidRPr="001C64D3">
        <w:t xml:space="preserve"> large quantities of crude</w:t>
      </w:r>
      <w:r w:rsidR="00455C01">
        <w:fldChar w:fldCharType="begin"/>
      </w:r>
      <w:r w:rsidR="00455C01">
        <w:instrText xml:space="preserve"> XE "</w:instrText>
      </w:r>
      <w:r w:rsidR="00455C01" w:rsidRPr="007C49B9">
        <w:instrText>crude</w:instrText>
      </w:r>
      <w:r w:rsidR="00455C01">
        <w:instrText xml:space="preserve">" </w:instrText>
      </w:r>
      <w:r w:rsidR="00455C01">
        <w:fldChar w:fldCharType="end"/>
      </w:r>
      <w:r w:rsidRPr="001C64D3">
        <w:t xml:space="preserve"> imported from Venezuela and other South American</w:t>
      </w:r>
      <w:r w:rsidR="00FB6E2B">
        <w:fldChar w:fldCharType="begin"/>
      </w:r>
      <w:r w:rsidR="00FB6E2B">
        <w:instrText xml:space="preserve"> XE "</w:instrText>
      </w:r>
      <w:r w:rsidR="00FB6E2B" w:rsidRPr="00F02353">
        <w:instrText>South American</w:instrText>
      </w:r>
      <w:r w:rsidR="00FB6E2B">
        <w:instrText xml:space="preserve">" </w:instrText>
      </w:r>
      <w:r w:rsidR="00FB6E2B">
        <w:fldChar w:fldCharType="end"/>
      </w:r>
      <w:r w:rsidRPr="001C64D3">
        <w:t xml:space="preserve"> producing countries.</w:t>
      </w:r>
    </w:p>
    <w:p w14:paraId="5AD748F8" w14:textId="77777777" w:rsidR="002D250A" w:rsidRPr="001C64D3" w:rsidRDefault="002D250A" w:rsidP="00B246F2">
      <w:pPr>
        <w:pStyle w:val="BodyText"/>
      </w:pPr>
      <w:r w:rsidRPr="001C64D3">
        <w:t>I</w:t>
      </w:r>
      <w:r w:rsidR="00FD1BFA">
        <w:t>n</w:t>
      </w:r>
      <w:r w:rsidRPr="001C64D3">
        <w:t xml:space="preserve"> the Middle East</w:t>
      </w:r>
      <w:r w:rsidR="00FB6E2B">
        <w:fldChar w:fldCharType="begin"/>
      </w:r>
      <w:r w:rsidR="00FB6E2B">
        <w:instrText xml:space="preserve"> XE "</w:instrText>
      </w:r>
      <w:r w:rsidR="00FB6E2B" w:rsidRPr="00957CB7">
        <w:instrText>Middle East</w:instrText>
      </w:r>
      <w:r w:rsidR="00FB6E2B">
        <w:instrText xml:space="preserve">" </w:instrText>
      </w:r>
      <w:r w:rsidR="00FB6E2B">
        <w:fldChar w:fldCharType="end"/>
      </w:r>
      <w:r w:rsidRPr="001C64D3">
        <w:t xml:space="preserve">, large refineries </w:t>
      </w:r>
      <w:r w:rsidR="00BC1676">
        <w:t>were</w:t>
      </w:r>
      <w:r w:rsidRPr="001C64D3">
        <w:t xml:space="preserve"> located on the Persian Gulf</w:t>
      </w:r>
      <w:r w:rsidR="00FB6E2B">
        <w:fldChar w:fldCharType="begin"/>
      </w:r>
      <w:r w:rsidR="00FB6E2B">
        <w:instrText xml:space="preserve"> XE "</w:instrText>
      </w:r>
      <w:r w:rsidR="00FB6E2B" w:rsidRPr="001B0D82">
        <w:instrText>Persian Gulf</w:instrText>
      </w:r>
      <w:r w:rsidR="00FB6E2B">
        <w:instrText xml:space="preserve">" </w:instrText>
      </w:r>
      <w:r w:rsidR="00FB6E2B">
        <w:fldChar w:fldCharType="end"/>
      </w:r>
      <w:r w:rsidRPr="001C64D3">
        <w:t xml:space="preserve"> at Abadan</w:t>
      </w:r>
      <w:r w:rsidR="00FB6E2B">
        <w:fldChar w:fldCharType="begin"/>
      </w:r>
      <w:r w:rsidR="00FB6E2B">
        <w:instrText xml:space="preserve"> XE "</w:instrText>
      </w:r>
      <w:r w:rsidR="00FB6E2B" w:rsidRPr="000A05CD">
        <w:instrText>Abadan</w:instrText>
      </w:r>
      <w:r w:rsidR="00FB6E2B">
        <w:instrText xml:space="preserve">" </w:instrText>
      </w:r>
      <w:r w:rsidR="00FB6E2B">
        <w:fldChar w:fldCharType="end"/>
      </w:r>
      <w:r w:rsidRPr="001C64D3">
        <w:t>, Bahr</w:t>
      </w:r>
      <w:r w:rsidR="00BC1676">
        <w:t>a</w:t>
      </w:r>
      <w:r w:rsidRPr="001C64D3">
        <w:t>in</w:t>
      </w:r>
      <w:r w:rsidR="00FB6E2B">
        <w:fldChar w:fldCharType="begin"/>
      </w:r>
      <w:r w:rsidR="00FB6E2B">
        <w:instrText xml:space="preserve"> XE "</w:instrText>
      </w:r>
      <w:r w:rsidR="00FB6E2B" w:rsidRPr="001161C2">
        <w:instrText>Bahrain</w:instrText>
      </w:r>
      <w:r w:rsidR="00FB6E2B">
        <w:instrText xml:space="preserve">" </w:instrText>
      </w:r>
      <w:r w:rsidR="00FB6E2B">
        <w:fldChar w:fldCharType="end"/>
      </w:r>
      <w:r w:rsidRPr="001C64D3">
        <w:t>, and Ras Tanura</w:t>
      </w:r>
      <w:r w:rsidR="00FD1BFA">
        <w:fldChar w:fldCharType="begin"/>
      </w:r>
      <w:r w:rsidR="00FD1BFA">
        <w:instrText xml:space="preserve"> XE "</w:instrText>
      </w:r>
      <w:r w:rsidR="00FD1BFA" w:rsidRPr="009E6A48">
        <w:instrText>Ras Tanura</w:instrText>
      </w:r>
      <w:r w:rsidR="00FD1BFA">
        <w:instrText xml:space="preserve">" </w:instrText>
      </w:r>
      <w:r w:rsidR="00FD1BFA">
        <w:fldChar w:fldCharType="end"/>
      </w:r>
      <w:r w:rsidRPr="001C64D3">
        <w:t>. At the eastern end of the Mediterranean</w:t>
      </w:r>
      <w:r w:rsidR="00455C01">
        <w:fldChar w:fldCharType="begin"/>
      </w:r>
      <w:r w:rsidR="00455C01">
        <w:instrText xml:space="preserve"> XE "</w:instrText>
      </w:r>
      <w:r w:rsidR="00455C01" w:rsidRPr="00533854">
        <w:instrText>Mediterranean</w:instrText>
      </w:r>
      <w:r w:rsidR="00455C01">
        <w:instrText xml:space="preserve">" </w:instrText>
      </w:r>
      <w:r w:rsidR="00455C01">
        <w:fldChar w:fldCharType="end"/>
      </w:r>
      <w:r w:rsidRPr="001C64D3">
        <w:t xml:space="preserve"> </w:t>
      </w:r>
      <w:r w:rsidR="00BC1676">
        <w:t>were</w:t>
      </w:r>
      <w:r w:rsidRPr="001C64D3">
        <w:t xml:space="preserve"> refineries at Haifa</w:t>
      </w:r>
      <w:r w:rsidR="00FB6E2B">
        <w:fldChar w:fldCharType="begin"/>
      </w:r>
      <w:r w:rsidR="00FB6E2B">
        <w:instrText xml:space="preserve"> XE "</w:instrText>
      </w:r>
      <w:r w:rsidR="00FB6E2B" w:rsidRPr="00AE30D4">
        <w:instrText>Haifa</w:instrText>
      </w:r>
      <w:r w:rsidR="00FB6E2B">
        <w:instrText xml:space="preserve">" </w:instrText>
      </w:r>
      <w:r w:rsidR="00FB6E2B">
        <w:fldChar w:fldCharType="end"/>
      </w:r>
      <w:r w:rsidRPr="001C64D3">
        <w:t xml:space="preserve"> and Tripoli</w:t>
      </w:r>
      <w:r w:rsidR="00FD1BFA">
        <w:fldChar w:fldCharType="begin"/>
      </w:r>
      <w:r w:rsidR="00FD1BFA">
        <w:instrText xml:space="preserve"> XE "</w:instrText>
      </w:r>
      <w:r w:rsidR="00FD1BFA" w:rsidRPr="004C4144">
        <w:instrText>Tripoli</w:instrText>
      </w:r>
      <w:r w:rsidR="00FD1BFA">
        <w:instrText xml:space="preserve">" </w:instrText>
      </w:r>
      <w:r w:rsidR="00FD1BFA">
        <w:fldChar w:fldCharType="end"/>
      </w:r>
      <w:r w:rsidRPr="001C64D3">
        <w:t>, which operate</w:t>
      </w:r>
      <w:r w:rsidR="00BC1676">
        <w:t>d</w:t>
      </w:r>
      <w:r w:rsidRPr="001C64D3">
        <w:t xml:space="preserve"> on crude from the Middle East fields. Since the Middle East </w:t>
      </w:r>
      <w:r w:rsidR="00BC1676">
        <w:t>was</w:t>
      </w:r>
      <w:r w:rsidRPr="001C64D3">
        <w:t xml:space="preserve"> not a large consumer of oil, the products from these refineries must necessarily </w:t>
      </w:r>
      <w:r w:rsidR="002F558F">
        <w:t xml:space="preserve">be </w:t>
      </w:r>
      <w:r w:rsidRPr="001C64D3">
        <w:t>move</w:t>
      </w:r>
      <w:r w:rsidR="00BC1676">
        <w:t>d</w:t>
      </w:r>
      <w:r w:rsidRPr="001C64D3">
        <w:t xml:space="preserve"> to other parts of the world-principally Europe</w:t>
      </w:r>
      <w:r w:rsidR="00455C01">
        <w:fldChar w:fldCharType="begin"/>
      </w:r>
      <w:r w:rsidR="00455C01">
        <w:instrText xml:space="preserve"> XE "</w:instrText>
      </w:r>
      <w:r w:rsidR="00455C01" w:rsidRPr="00BC1938">
        <w:instrText>Europe</w:instrText>
      </w:r>
      <w:r w:rsidR="00455C01">
        <w:instrText xml:space="preserve">" </w:instrText>
      </w:r>
      <w:r w:rsidR="00455C01">
        <w:fldChar w:fldCharType="end"/>
      </w:r>
      <w:r w:rsidRPr="001C64D3">
        <w:t xml:space="preserve"> and the Far East</w:t>
      </w:r>
      <w:r w:rsidR="00455C01">
        <w:fldChar w:fldCharType="begin"/>
      </w:r>
      <w:r w:rsidR="00455C01">
        <w:instrText xml:space="preserve"> XE "</w:instrText>
      </w:r>
      <w:r w:rsidR="00455C01" w:rsidRPr="003212F1">
        <w:instrText>Far East</w:instrText>
      </w:r>
      <w:r w:rsidR="00455C01">
        <w:instrText xml:space="preserve">" </w:instrText>
      </w:r>
      <w:r w:rsidR="00455C01">
        <w:fldChar w:fldCharType="end"/>
      </w:r>
      <w:r w:rsidRPr="001C64D3">
        <w:t>.</w:t>
      </w:r>
      <w:r w:rsidR="00BC1676">
        <w:t xml:space="preserve"> As we have seen, of these Middle East facilities only Abadan Refinery</w:t>
      </w:r>
      <w:r w:rsidR="00FD1BFA">
        <w:fldChar w:fldCharType="begin"/>
      </w:r>
      <w:r w:rsidR="00FD1BFA">
        <w:instrText xml:space="preserve"> XE "</w:instrText>
      </w:r>
      <w:r w:rsidR="00FD1BFA" w:rsidRPr="004452B4">
        <w:instrText>Abadan Refinery</w:instrText>
      </w:r>
      <w:r w:rsidR="00FD1BFA">
        <w:instrText xml:space="preserve">" </w:instrText>
      </w:r>
      <w:r w:rsidR="00FD1BFA">
        <w:fldChar w:fldCharType="end"/>
      </w:r>
      <w:r w:rsidR="00BC1676">
        <w:t xml:space="preserve"> and Bahrain Refinery</w:t>
      </w:r>
      <w:r w:rsidR="00FB6E2B">
        <w:fldChar w:fldCharType="begin"/>
      </w:r>
      <w:r w:rsidR="00FB6E2B">
        <w:instrText xml:space="preserve"> XE "</w:instrText>
      </w:r>
      <w:r w:rsidR="00FB6E2B" w:rsidRPr="00596600">
        <w:instrText>Bahrain Refinery</w:instrText>
      </w:r>
      <w:r w:rsidR="00FB6E2B">
        <w:instrText xml:space="preserve">" </w:instrText>
      </w:r>
      <w:r w:rsidR="00FB6E2B">
        <w:fldChar w:fldCharType="end"/>
      </w:r>
      <w:r w:rsidR="00BC1676">
        <w:t xml:space="preserve"> produced aviation gasoline</w:t>
      </w:r>
      <w:r w:rsidR="00C312E0">
        <w:fldChar w:fldCharType="begin"/>
      </w:r>
      <w:r w:rsidR="00C312E0">
        <w:instrText xml:space="preserve"> XE "</w:instrText>
      </w:r>
      <w:r w:rsidR="00C312E0" w:rsidRPr="008244E5">
        <w:instrText>aviation gasoline</w:instrText>
      </w:r>
      <w:r w:rsidR="00C312E0">
        <w:instrText xml:space="preserve">" </w:instrText>
      </w:r>
      <w:r w:rsidR="00C312E0">
        <w:fldChar w:fldCharType="end"/>
      </w:r>
      <w:r w:rsidR="00BC1676">
        <w:t>.</w:t>
      </w:r>
    </w:p>
    <w:p w14:paraId="10172A5D" w14:textId="77777777" w:rsidR="002D250A" w:rsidRPr="001C64D3" w:rsidRDefault="002D250A" w:rsidP="00B246F2">
      <w:pPr>
        <w:pStyle w:val="BodyText"/>
      </w:pPr>
      <w:r w:rsidRPr="001C64D3">
        <w:t>Western Europe held in 1949 approximately 7.5 percent of the world's refining capacity. The total refining capacity of its 82 refineries was less than that of the three large refineries in the Netherlands West Indies</w:t>
      </w:r>
      <w:r w:rsidR="00455C01">
        <w:fldChar w:fldCharType="begin"/>
      </w:r>
      <w:r w:rsidR="00455C01">
        <w:instrText xml:space="preserve"> XE "</w:instrText>
      </w:r>
      <w:r w:rsidR="00455C01" w:rsidRPr="009D025E">
        <w:instrText>Netherlands West Indies</w:instrText>
      </w:r>
      <w:r w:rsidR="00455C01">
        <w:instrText xml:space="preserve">" </w:instrText>
      </w:r>
      <w:r w:rsidR="00455C01">
        <w:fldChar w:fldCharType="end"/>
      </w:r>
      <w:r w:rsidRPr="001C64D3">
        <w:t>. However, since World War II, there ha</w:t>
      </w:r>
      <w:r w:rsidR="00BC1676">
        <w:t>d</w:t>
      </w:r>
      <w:r w:rsidRPr="001C64D3">
        <w:t xml:space="preserve"> been a tendency to increase the capacity of the European plants. Since Western Europe </w:t>
      </w:r>
      <w:r w:rsidR="00BC1676">
        <w:t>was</w:t>
      </w:r>
      <w:r w:rsidRPr="001C64D3">
        <w:t xml:space="preserve"> not an important producer of crude, practically all of its refineries operate</w:t>
      </w:r>
      <w:r w:rsidR="00BC1676">
        <w:t>d</w:t>
      </w:r>
      <w:r w:rsidRPr="001C64D3">
        <w:t xml:space="preserve"> on imported crude</w:t>
      </w:r>
      <w:r w:rsidR="00455C01">
        <w:fldChar w:fldCharType="begin"/>
      </w:r>
      <w:r w:rsidR="00455C01">
        <w:instrText xml:space="preserve"> XE "</w:instrText>
      </w:r>
      <w:r w:rsidR="00455C01" w:rsidRPr="005D519D">
        <w:instrText>crude</w:instrText>
      </w:r>
      <w:r w:rsidR="00455C01">
        <w:instrText xml:space="preserve">" </w:instrText>
      </w:r>
      <w:r w:rsidR="00455C01">
        <w:fldChar w:fldCharType="end"/>
      </w:r>
      <w:r w:rsidRPr="001C64D3">
        <w:t xml:space="preserve">. Thus, while total refinery runs to </w:t>
      </w:r>
      <w:r w:rsidR="0039433C">
        <w:t xml:space="preserve">the </w:t>
      </w:r>
      <w:r w:rsidRPr="001C64D3">
        <w:t>stills in this area were about 522,000 barrels daily in 1949, production of crude in the area was only 30,000 barrels per day.</w:t>
      </w:r>
    </w:p>
    <w:p w14:paraId="63C0E436" w14:textId="77777777" w:rsidR="002D250A" w:rsidRPr="001C64D3" w:rsidRDefault="002D250A" w:rsidP="00B246F2">
      <w:pPr>
        <w:pStyle w:val="BodyText"/>
      </w:pPr>
      <w:r w:rsidRPr="001C64D3">
        <w:t>Exactly the opposite condition exist</w:t>
      </w:r>
      <w:r w:rsidR="00BC1676">
        <w:t>ed</w:t>
      </w:r>
      <w:r w:rsidRPr="001C64D3">
        <w:t xml:space="preserve"> in South America</w:t>
      </w:r>
      <w:r w:rsidR="00186170">
        <w:fldChar w:fldCharType="begin"/>
      </w:r>
      <w:r w:rsidR="00186170">
        <w:instrText xml:space="preserve"> XE "</w:instrText>
      </w:r>
      <w:r w:rsidR="00186170" w:rsidRPr="007C4100">
        <w:instrText>South America</w:instrText>
      </w:r>
      <w:r w:rsidR="00186170">
        <w:instrText xml:space="preserve">" </w:instrText>
      </w:r>
      <w:r w:rsidR="00186170">
        <w:fldChar w:fldCharType="end"/>
      </w:r>
      <w:r w:rsidRPr="001C64D3">
        <w:t xml:space="preserve"> and the Middle East</w:t>
      </w:r>
      <w:r w:rsidR="00186170">
        <w:fldChar w:fldCharType="begin"/>
      </w:r>
      <w:r w:rsidR="00186170">
        <w:instrText xml:space="preserve"> XE "</w:instrText>
      </w:r>
      <w:r w:rsidR="00186170" w:rsidRPr="00410A67">
        <w:instrText>Middle East</w:instrText>
      </w:r>
      <w:r w:rsidR="00186170">
        <w:instrText xml:space="preserve">" </w:instrText>
      </w:r>
      <w:r w:rsidR="00186170">
        <w:fldChar w:fldCharType="end"/>
      </w:r>
      <w:r w:rsidRPr="001C64D3">
        <w:t>. There, refinery runs in 1949 were less than daily crude production, indicating exportation of crude.</w:t>
      </w:r>
    </w:p>
    <w:p w14:paraId="79FFCED2" w14:textId="77777777" w:rsidR="002D250A" w:rsidRPr="001C64D3" w:rsidRDefault="002D250A" w:rsidP="00B246F2">
      <w:pPr>
        <w:pStyle w:val="BodyText"/>
      </w:pPr>
      <w:r w:rsidRPr="001C64D3">
        <w:t>In 1949, the United States</w:t>
      </w:r>
      <w:r w:rsidR="00186170">
        <w:fldChar w:fldCharType="begin"/>
      </w:r>
      <w:r w:rsidR="00186170">
        <w:instrText xml:space="preserve"> XE "</w:instrText>
      </w:r>
      <w:r w:rsidR="00186170" w:rsidRPr="00BC0C56">
        <w:instrText>United States</w:instrText>
      </w:r>
      <w:r w:rsidR="00186170">
        <w:instrText xml:space="preserve">" </w:instrText>
      </w:r>
      <w:r w:rsidR="00186170">
        <w:fldChar w:fldCharType="end"/>
      </w:r>
      <w:r w:rsidRPr="001C64D3">
        <w:t xml:space="preserve"> </w:t>
      </w:r>
      <w:r w:rsidR="00BC1676">
        <w:t>h</w:t>
      </w:r>
      <w:r w:rsidRPr="001C64D3">
        <w:t>ad refinery runs of almost 300,000 barrels per day in excess of crude production. Barring any reduction in crude stocks, the excess of crude runs is an index of the volume of crude imports.</w:t>
      </w:r>
    </w:p>
    <w:p w14:paraId="65AE3B02" w14:textId="77777777" w:rsidR="002D250A" w:rsidRPr="001C64D3" w:rsidRDefault="002D250A" w:rsidP="00B246F2">
      <w:pPr>
        <w:pStyle w:val="BodyText"/>
      </w:pPr>
      <w:r w:rsidRPr="001C64D3">
        <w:t xml:space="preserve">Only a small percentage of the world's refining capacity </w:t>
      </w:r>
      <w:r w:rsidR="00BC1676">
        <w:t>was</w:t>
      </w:r>
      <w:r w:rsidRPr="001C64D3">
        <w:t xml:space="preserve"> located in the Far East</w:t>
      </w:r>
      <w:r w:rsidR="00186170">
        <w:fldChar w:fldCharType="begin"/>
      </w:r>
      <w:r w:rsidR="00186170">
        <w:instrText xml:space="preserve"> XE "</w:instrText>
      </w:r>
      <w:r w:rsidR="00186170" w:rsidRPr="00280970">
        <w:instrText>Far East</w:instrText>
      </w:r>
      <w:r w:rsidR="00186170">
        <w:instrText xml:space="preserve">" </w:instrText>
      </w:r>
      <w:r w:rsidR="00186170">
        <w:fldChar w:fldCharType="end"/>
      </w:r>
      <w:r w:rsidRPr="001C64D3">
        <w:t xml:space="preserve">. This part of the world </w:t>
      </w:r>
      <w:r w:rsidR="00BC1676">
        <w:t>at this time was</w:t>
      </w:r>
      <w:r w:rsidRPr="001C64D3">
        <w:t xml:space="preserve"> neither an important producing nor consuming area, and refining capacity </w:t>
      </w:r>
      <w:r w:rsidR="00BC1676">
        <w:t>was</w:t>
      </w:r>
      <w:r w:rsidRPr="001C64D3">
        <w:t xml:space="preserve"> about equal to crude production.</w:t>
      </w:r>
    </w:p>
    <w:p w14:paraId="681AAB25" w14:textId="77777777" w:rsidR="00111DF7" w:rsidRPr="001C64D3" w:rsidRDefault="00BC1676" w:rsidP="00BC1676">
      <w:pPr>
        <w:pStyle w:val="Heading7"/>
        <w:framePr w:wrap="around"/>
      </w:pPr>
      <w:r w:rsidRPr="001C64D3">
        <w:t xml:space="preserve">World Petroleum Consumption </w:t>
      </w:r>
      <w:r w:rsidR="002F558F">
        <w:t>a</w:t>
      </w:r>
      <w:r w:rsidRPr="001C64D3">
        <w:t>nd Supply</w:t>
      </w:r>
    </w:p>
    <w:p w14:paraId="6224881A" w14:textId="77777777" w:rsidR="00111DF7" w:rsidRPr="001C64D3" w:rsidRDefault="00111DF7" w:rsidP="00B246F2">
      <w:pPr>
        <w:pStyle w:val="BodyText"/>
      </w:pPr>
      <w:r w:rsidRPr="001C64D3">
        <w:t xml:space="preserve">Just as the geographic pattern of reserves differs from that of production, and the pattern of production differs from that of refining, so also does the pattern of consumption differ from the other variables. The geographic differences in "demand" and "supply," which are synonymous terms in the petroleum trade for consumption and production, are indicated in </w:t>
      </w:r>
      <w:r w:rsidR="00BC1676">
        <w:t>T</w:t>
      </w:r>
      <w:r w:rsidRPr="001C64D3">
        <w:t xml:space="preserve">able </w:t>
      </w:r>
      <w:r w:rsidR="00BC1676">
        <w:t>2</w:t>
      </w:r>
      <w:r w:rsidRPr="001C64D3">
        <w:t xml:space="preserve"> for the years 1947 and 1949. Thus</w:t>
      </w:r>
      <w:r w:rsidR="00464D7E">
        <w:t>,</w:t>
      </w:r>
      <w:r w:rsidRPr="001C64D3">
        <w:t xml:space="preserve"> the table reveals those areas of the world which consumed more oil than they produced, as well as those areas which produced in excess of domestic needs.</w:t>
      </w:r>
    </w:p>
    <w:p w14:paraId="2E86293C" w14:textId="77777777" w:rsidR="00111DF7" w:rsidRPr="001C64D3" w:rsidRDefault="00111DF7" w:rsidP="00B246F2">
      <w:pPr>
        <w:pStyle w:val="BodyText"/>
      </w:pPr>
      <w:r w:rsidRPr="001C64D3">
        <w:t>The only two areas of the world that produced more petroleum than they consumed in 1947 and 1949 were the Caribbean</w:t>
      </w:r>
      <w:r w:rsidR="00186170">
        <w:fldChar w:fldCharType="begin"/>
      </w:r>
      <w:r w:rsidR="00186170">
        <w:instrText xml:space="preserve"> XE "</w:instrText>
      </w:r>
      <w:r w:rsidR="00186170" w:rsidRPr="0076285A">
        <w:instrText>Caribbean</w:instrText>
      </w:r>
      <w:r w:rsidR="00186170">
        <w:instrText xml:space="preserve">" </w:instrText>
      </w:r>
      <w:r w:rsidR="00186170">
        <w:fldChar w:fldCharType="end"/>
      </w:r>
      <w:r w:rsidRPr="001C64D3">
        <w:t xml:space="preserve"> and the Middle East</w:t>
      </w:r>
      <w:r w:rsidR="00186170">
        <w:fldChar w:fldCharType="begin"/>
      </w:r>
      <w:r w:rsidR="00186170">
        <w:instrText xml:space="preserve"> XE "</w:instrText>
      </w:r>
      <w:r w:rsidR="00186170" w:rsidRPr="00182DFD">
        <w:instrText>Middle East</w:instrText>
      </w:r>
      <w:r w:rsidR="00186170">
        <w:instrText xml:space="preserve">" </w:instrText>
      </w:r>
      <w:r w:rsidR="00186170">
        <w:fldChar w:fldCharType="end"/>
      </w:r>
      <w:r w:rsidRPr="001C64D3">
        <w:t>. All other areas were dependent upon the surplus-producing regions to make up the balance between their consumption and production. These deficit areas were Europe</w:t>
      </w:r>
      <w:r w:rsidR="00186170">
        <w:fldChar w:fldCharType="begin"/>
      </w:r>
      <w:r w:rsidR="00186170">
        <w:instrText xml:space="preserve"> XE "</w:instrText>
      </w:r>
      <w:r w:rsidR="00186170" w:rsidRPr="00AB4CED">
        <w:instrText>Europe</w:instrText>
      </w:r>
      <w:r w:rsidR="00186170">
        <w:instrText xml:space="preserve">" </w:instrText>
      </w:r>
      <w:r w:rsidR="00186170">
        <w:fldChar w:fldCharType="end"/>
      </w:r>
      <w:r w:rsidRPr="001C64D3">
        <w:t>, Africa</w:t>
      </w:r>
      <w:r w:rsidR="00186170">
        <w:fldChar w:fldCharType="begin"/>
      </w:r>
      <w:r w:rsidR="00186170">
        <w:instrText xml:space="preserve"> XE "</w:instrText>
      </w:r>
      <w:r w:rsidR="00186170" w:rsidRPr="00435884">
        <w:instrText>Africa</w:instrText>
      </w:r>
      <w:r w:rsidR="00186170">
        <w:instrText xml:space="preserve">" </w:instrText>
      </w:r>
      <w:r w:rsidR="00186170">
        <w:fldChar w:fldCharType="end"/>
      </w:r>
      <w:r w:rsidRPr="001C64D3">
        <w:t>, the Far East and Oceania</w:t>
      </w:r>
      <w:r w:rsidR="00186170">
        <w:fldChar w:fldCharType="begin"/>
      </w:r>
      <w:r w:rsidR="00186170">
        <w:instrText xml:space="preserve"> XE "</w:instrText>
      </w:r>
      <w:r w:rsidR="00186170" w:rsidRPr="00200F62">
        <w:instrText>Oceania</w:instrText>
      </w:r>
      <w:r w:rsidR="00186170">
        <w:instrText xml:space="preserve">" </w:instrText>
      </w:r>
      <w:r w:rsidR="00186170">
        <w:fldChar w:fldCharType="end"/>
      </w:r>
      <w:r w:rsidRPr="001C64D3">
        <w:t>, and parts of North and South America</w:t>
      </w:r>
      <w:r w:rsidR="00455C01">
        <w:fldChar w:fldCharType="begin"/>
      </w:r>
      <w:r w:rsidR="00455C01">
        <w:instrText xml:space="preserve"> XE "</w:instrText>
      </w:r>
      <w:r w:rsidR="00455C01" w:rsidRPr="007143AE">
        <w:instrText>South America</w:instrText>
      </w:r>
      <w:r w:rsidR="00455C01">
        <w:instrText xml:space="preserve">" </w:instrText>
      </w:r>
      <w:r w:rsidR="00455C01">
        <w:fldChar w:fldCharType="end"/>
      </w:r>
      <w:r w:rsidRPr="001C64D3">
        <w:t>.</w:t>
      </w:r>
    </w:p>
    <w:p w14:paraId="6BE8A9D4" w14:textId="77777777" w:rsidR="00111DF7" w:rsidRPr="001C64D3" w:rsidRDefault="00111DF7" w:rsidP="00B246F2">
      <w:pPr>
        <w:pStyle w:val="BodyText"/>
      </w:pPr>
      <w:r w:rsidRPr="001C64D3">
        <w:t xml:space="preserve">One of the most striking developments revealed </w:t>
      </w:r>
      <w:r w:rsidR="000F10DB">
        <w:t>in this data was</w:t>
      </w:r>
      <w:r w:rsidRPr="001C64D3">
        <w:t xml:space="preserve"> the rise of the Middle East</w:t>
      </w:r>
      <w:r w:rsidR="00455C01">
        <w:fldChar w:fldCharType="begin"/>
      </w:r>
      <w:r w:rsidR="00455C01">
        <w:instrText xml:space="preserve"> XE "</w:instrText>
      </w:r>
      <w:r w:rsidR="00455C01" w:rsidRPr="00767A13">
        <w:instrText>Middle East</w:instrText>
      </w:r>
      <w:r w:rsidR="00455C01">
        <w:instrText xml:space="preserve">" </w:instrText>
      </w:r>
      <w:r w:rsidR="00455C01">
        <w:fldChar w:fldCharType="end"/>
      </w:r>
      <w:r w:rsidRPr="001C64D3">
        <w:t xml:space="preserve"> as an important supplier of the world's petroleum needs. In 1947, the Middle East had an excess of supply over consumption of about 671,000 barrels daily; by 1949, this excess had nearly doubled, reaching 1,191,000 barrels daily, which was almost enough to surpass the Caribbean</w:t>
      </w:r>
      <w:r w:rsidR="00186170">
        <w:fldChar w:fldCharType="begin"/>
      </w:r>
      <w:r w:rsidR="00186170">
        <w:instrText xml:space="preserve"> XE "</w:instrText>
      </w:r>
      <w:r w:rsidR="00186170" w:rsidRPr="006942C9">
        <w:instrText>Caribbean</w:instrText>
      </w:r>
      <w:r w:rsidR="00186170">
        <w:instrText xml:space="preserve">" </w:instrText>
      </w:r>
      <w:r w:rsidR="00186170">
        <w:fldChar w:fldCharType="end"/>
      </w:r>
      <w:r w:rsidRPr="001C64D3">
        <w:t xml:space="preserve"> area as a surplus producer of petroleum.</w:t>
      </w:r>
    </w:p>
    <w:p w14:paraId="57C80B59" w14:textId="77777777" w:rsidR="00111DF7" w:rsidRPr="001C64D3" w:rsidRDefault="00111DF7" w:rsidP="00B246F2">
      <w:pPr>
        <w:pStyle w:val="BodyText"/>
      </w:pPr>
      <w:r w:rsidRPr="001C64D3">
        <w:t>In the United States</w:t>
      </w:r>
      <w:r w:rsidR="000F10DB">
        <w:t>,</w:t>
      </w:r>
      <w:r w:rsidRPr="001C64D3">
        <w:t xml:space="preserve"> in 1949 consumption exceeded domestic supply by about 322,000 barrels daily, while in 1947 consumption and supply were approximately equal.</w:t>
      </w:r>
    </w:p>
    <w:p w14:paraId="30682D60" w14:textId="77777777" w:rsidR="00111DF7" w:rsidRPr="001C64D3" w:rsidRDefault="00111DF7" w:rsidP="00B246F2">
      <w:pPr>
        <w:pStyle w:val="BodyText"/>
      </w:pPr>
      <w:r w:rsidRPr="001C64D3">
        <w:lastRenderedPageBreak/>
        <w:t>Taking the major producing areas as a whole, in 1949 the United States</w:t>
      </w:r>
      <w:r w:rsidR="00455C01">
        <w:fldChar w:fldCharType="begin"/>
      </w:r>
      <w:r w:rsidR="00455C01">
        <w:instrText xml:space="preserve"> XE "</w:instrText>
      </w:r>
      <w:r w:rsidR="00455C01" w:rsidRPr="00F3311F">
        <w:instrText>United States</w:instrText>
      </w:r>
      <w:r w:rsidR="00455C01">
        <w:instrText xml:space="preserve">" </w:instrText>
      </w:r>
      <w:r w:rsidR="00455C01">
        <w:fldChar w:fldCharType="end"/>
      </w:r>
      <w:r w:rsidRPr="001C64D3">
        <w:t>, the Caribbean</w:t>
      </w:r>
      <w:r w:rsidR="00455C01">
        <w:fldChar w:fldCharType="begin"/>
      </w:r>
      <w:r w:rsidR="00455C01">
        <w:instrText xml:space="preserve"> XE "</w:instrText>
      </w:r>
      <w:r w:rsidR="00455C01" w:rsidRPr="003A4750">
        <w:instrText>Caribbean</w:instrText>
      </w:r>
      <w:r w:rsidR="00455C01">
        <w:instrText xml:space="preserve">" </w:instrText>
      </w:r>
      <w:r w:rsidR="00455C01">
        <w:fldChar w:fldCharType="end"/>
      </w:r>
      <w:r w:rsidRPr="001C64D3">
        <w:t>, and the Middle East</w:t>
      </w:r>
      <w:r w:rsidR="00455C01">
        <w:fldChar w:fldCharType="begin"/>
      </w:r>
      <w:r w:rsidR="00455C01">
        <w:instrText xml:space="preserve"> XE "</w:instrText>
      </w:r>
      <w:r w:rsidR="00455C01" w:rsidRPr="000111E4">
        <w:instrText>Middle East</w:instrText>
      </w:r>
      <w:r w:rsidR="00455C01">
        <w:instrText xml:space="preserve">" </w:instrText>
      </w:r>
      <w:r w:rsidR="00455C01">
        <w:fldChar w:fldCharType="end"/>
      </w:r>
      <w:r w:rsidRPr="001C64D3">
        <w:t xml:space="preserve"> supplied 85 percent of the world's oil but consumed only 64 percent. Thus</w:t>
      </w:r>
      <w:r w:rsidR="00A55274">
        <w:t>,</w:t>
      </w:r>
      <w:r w:rsidRPr="001C64D3">
        <w:t xml:space="preserve"> a surplus of 21 percent, or about 2,120,000 barrels per day, was available for the deficit-producing countries.</w:t>
      </w:r>
    </w:p>
    <w:p w14:paraId="4F2D0298" w14:textId="77777777" w:rsidR="00111DF7" w:rsidRPr="001C64D3" w:rsidRDefault="000F10DB" w:rsidP="003C0AAF">
      <w:pPr>
        <w:pStyle w:val="Caption"/>
      </w:pPr>
      <w:r>
        <w:t xml:space="preserve">Table </w:t>
      </w:r>
      <w:r w:rsidR="001A6F01">
        <w:rPr>
          <w:noProof/>
        </w:rPr>
        <w:fldChar w:fldCharType="begin"/>
      </w:r>
      <w:r w:rsidR="001A6F01">
        <w:rPr>
          <w:noProof/>
        </w:rPr>
        <w:instrText xml:space="preserve"> SEQ Table \* ARABIC </w:instrText>
      </w:r>
      <w:r w:rsidR="001A6F01">
        <w:rPr>
          <w:noProof/>
        </w:rPr>
        <w:fldChar w:fldCharType="separate"/>
      </w:r>
      <w:r w:rsidR="00513F25">
        <w:rPr>
          <w:noProof/>
        </w:rPr>
        <w:t>2</w:t>
      </w:r>
      <w:r w:rsidR="001A6F01">
        <w:rPr>
          <w:noProof/>
        </w:rPr>
        <w:fldChar w:fldCharType="end"/>
      </w:r>
      <w:r w:rsidR="00A55274">
        <w:rPr>
          <w:noProof/>
        </w:rPr>
        <w:t>.</w:t>
      </w:r>
      <w:r>
        <w:t xml:space="preserve"> </w:t>
      </w:r>
      <w:r w:rsidR="00111DF7" w:rsidRPr="001C64D3">
        <w:t>Petroleum demand and supply by areas, 1947 and 1949</w:t>
      </w:r>
      <w:r>
        <w:t xml:space="preserve"> </w:t>
      </w:r>
      <w:r w:rsidR="00111DF7" w:rsidRPr="001C64D3">
        <w:t>[</w:t>
      </w:r>
      <w:r>
        <w:t>i</w:t>
      </w:r>
      <w:r w:rsidR="00111DF7" w:rsidRPr="001C64D3">
        <w:t>n thousands of barrels daily]</w:t>
      </w:r>
    </w:p>
    <w:tbl>
      <w:tblPr>
        <w:tblW w:w="5659" w:type="pct"/>
        <w:tblInd w:w="-88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122"/>
        <w:gridCol w:w="1096"/>
        <w:gridCol w:w="1010"/>
        <w:gridCol w:w="1449"/>
        <w:gridCol w:w="1449"/>
        <w:gridCol w:w="1652"/>
        <w:gridCol w:w="1734"/>
      </w:tblGrid>
      <w:tr w:rsidR="000F121E" w:rsidRPr="000F121E" w14:paraId="56E98918" w14:textId="77777777" w:rsidTr="000F121E">
        <w:tc>
          <w:tcPr>
            <w:tcW w:w="1009" w:type="pct"/>
            <w:shd w:val="clear" w:color="auto" w:fill="auto"/>
          </w:tcPr>
          <w:p w14:paraId="0CC954C4" w14:textId="77777777" w:rsidR="00111DF7" w:rsidRPr="000F121E" w:rsidRDefault="00111DF7" w:rsidP="000F10DB">
            <w:pPr>
              <w:pStyle w:val="BodyText2"/>
              <w:rPr>
                <w:sz w:val="22"/>
                <w:szCs w:val="22"/>
              </w:rPr>
            </w:pPr>
            <w:r w:rsidRPr="000F121E">
              <w:rPr>
                <w:sz w:val="22"/>
                <w:szCs w:val="22"/>
              </w:rPr>
              <w:t>Country</w:t>
            </w:r>
          </w:p>
        </w:tc>
        <w:tc>
          <w:tcPr>
            <w:tcW w:w="0" w:type="auto"/>
            <w:shd w:val="clear" w:color="auto" w:fill="auto"/>
          </w:tcPr>
          <w:p w14:paraId="22C5AAFD" w14:textId="77777777" w:rsidR="00111DF7" w:rsidRPr="000F121E" w:rsidRDefault="00111DF7" w:rsidP="000F10DB">
            <w:pPr>
              <w:pStyle w:val="BodyText2"/>
              <w:rPr>
                <w:sz w:val="22"/>
                <w:szCs w:val="22"/>
              </w:rPr>
            </w:pPr>
            <w:r w:rsidRPr="000F121E">
              <w:rPr>
                <w:sz w:val="22"/>
                <w:szCs w:val="22"/>
              </w:rPr>
              <w:t>Domestic Demand (1)</w:t>
            </w:r>
          </w:p>
        </w:tc>
        <w:tc>
          <w:tcPr>
            <w:tcW w:w="0" w:type="auto"/>
            <w:shd w:val="clear" w:color="auto" w:fill="auto"/>
          </w:tcPr>
          <w:p w14:paraId="143D5FD7" w14:textId="77777777" w:rsidR="00111DF7" w:rsidRPr="000F121E" w:rsidRDefault="00111DF7" w:rsidP="000F10DB">
            <w:pPr>
              <w:pStyle w:val="BodyText2"/>
              <w:rPr>
                <w:sz w:val="22"/>
                <w:szCs w:val="22"/>
              </w:rPr>
            </w:pPr>
            <w:r w:rsidRPr="000F121E">
              <w:rPr>
                <w:sz w:val="22"/>
                <w:szCs w:val="22"/>
              </w:rPr>
              <w:t>Domestic Supply (2)</w:t>
            </w:r>
          </w:p>
        </w:tc>
        <w:tc>
          <w:tcPr>
            <w:tcW w:w="0" w:type="auto"/>
            <w:shd w:val="clear" w:color="auto" w:fill="auto"/>
          </w:tcPr>
          <w:p w14:paraId="119269DD" w14:textId="77777777" w:rsidR="00111DF7" w:rsidRPr="000F121E" w:rsidRDefault="00111DF7" w:rsidP="000F10DB">
            <w:pPr>
              <w:pStyle w:val="BodyText2"/>
              <w:rPr>
                <w:sz w:val="22"/>
                <w:szCs w:val="22"/>
              </w:rPr>
            </w:pPr>
            <w:r w:rsidRPr="000F121E">
              <w:rPr>
                <w:sz w:val="22"/>
                <w:szCs w:val="22"/>
              </w:rPr>
              <w:t>Excess of supply over demand</w:t>
            </w:r>
          </w:p>
        </w:tc>
        <w:tc>
          <w:tcPr>
            <w:tcW w:w="0" w:type="auto"/>
            <w:shd w:val="clear" w:color="auto" w:fill="auto"/>
          </w:tcPr>
          <w:p w14:paraId="38F403F3" w14:textId="77777777" w:rsidR="00111DF7" w:rsidRPr="000F121E" w:rsidRDefault="00111DF7" w:rsidP="000F10DB">
            <w:pPr>
              <w:pStyle w:val="BodyText2"/>
              <w:rPr>
                <w:sz w:val="22"/>
                <w:szCs w:val="22"/>
              </w:rPr>
            </w:pPr>
            <w:r w:rsidRPr="000F121E">
              <w:rPr>
                <w:sz w:val="22"/>
                <w:szCs w:val="22"/>
              </w:rPr>
              <w:t>Excess of demand over supply</w:t>
            </w:r>
          </w:p>
        </w:tc>
        <w:tc>
          <w:tcPr>
            <w:tcW w:w="786" w:type="pct"/>
            <w:shd w:val="clear" w:color="auto" w:fill="auto"/>
          </w:tcPr>
          <w:p w14:paraId="044851C1" w14:textId="77777777" w:rsidR="00111DF7" w:rsidRPr="000F121E" w:rsidRDefault="00111DF7" w:rsidP="000F10DB">
            <w:pPr>
              <w:pStyle w:val="BodyText2"/>
              <w:rPr>
                <w:sz w:val="22"/>
                <w:szCs w:val="22"/>
              </w:rPr>
            </w:pPr>
            <w:r w:rsidRPr="000F121E">
              <w:rPr>
                <w:sz w:val="22"/>
                <w:szCs w:val="22"/>
              </w:rPr>
              <w:t>Percent of world supply of domestic demand</w:t>
            </w:r>
          </w:p>
        </w:tc>
        <w:tc>
          <w:tcPr>
            <w:tcW w:w="825" w:type="pct"/>
            <w:shd w:val="clear" w:color="auto" w:fill="auto"/>
          </w:tcPr>
          <w:p w14:paraId="65750FBC" w14:textId="77777777" w:rsidR="00111DF7" w:rsidRPr="000F121E" w:rsidRDefault="00111DF7" w:rsidP="000F10DB">
            <w:pPr>
              <w:pStyle w:val="BodyText2"/>
              <w:rPr>
                <w:sz w:val="22"/>
                <w:szCs w:val="22"/>
              </w:rPr>
            </w:pPr>
            <w:r w:rsidRPr="000F121E">
              <w:rPr>
                <w:sz w:val="22"/>
                <w:szCs w:val="22"/>
              </w:rPr>
              <w:t>Percent of world supply of domestic supply</w:t>
            </w:r>
          </w:p>
        </w:tc>
      </w:tr>
      <w:tr w:rsidR="00614953" w:rsidRPr="000F121E" w14:paraId="42469B11" w14:textId="77777777" w:rsidTr="00521FD8">
        <w:tc>
          <w:tcPr>
            <w:tcW w:w="5000" w:type="pct"/>
            <w:gridSpan w:val="7"/>
            <w:shd w:val="clear" w:color="auto" w:fill="auto"/>
          </w:tcPr>
          <w:p w14:paraId="583D49D7" w14:textId="77777777" w:rsidR="00614953" w:rsidRPr="000F121E" w:rsidRDefault="00614953" w:rsidP="00521FD8">
            <w:pPr>
              <w:pStyle w:val="BodyText2"/>
              <w:rPr>
                <w:sz w:val="22"/>
                <w:szCs w:val="22"/>
              </w:rPr>
            </w:pPr>
            <w:r w:rsidRPr="000F121E">
              <w:rPr>
                <w:b/>
                <w:sz w:val="22"/>
                <w:szCs w:val="22"/>
              </w:rPr>
              <w:t>1947</w:t>
            </w:r>
          </w:p>
        </w:tc>
      </w:tr>
      <w:tr w:rsidR="00614953" w:rsidRPr="000F121E" w14:paraId="2FE34180" w14:textId="77777777" w:rsidTr="00521FD8">
        <w:tc>
          <w:tcPr>
            <w:tcW w:w="1009" w:type="pct"/>
            <w:shd w:val="clear" w:color="auto" w:fill="auto"/>
          </w:tcPr>
          <w:p w14:paraId="29B7AC7A" w14:textId="77777777" w:rsidR="00614953" w:rsidRPr="000F121E" w:rsidRDefault="00614953" w:rsidP="002F558F">
            <w:pPr>
              <w:pStyle w:val="BodyText2"/>
              <w:rPr>
                <w:sz w:val="22"/>
                <w:szCs w:val="22"/>
              </w:rPr>
            </w:pPr>
            <w:r w:rsidRPr="000F121E">
              <w:rPr>
                <w:sz w:val="22"/>
                <w:szCs w:val="22"/>
              </w:rPr>
              <w:t>United States</w:t>
            </w:r>
            <w:r w:rsidR="00186170">
              <w:rPr>
                <w:sz w:val="22"/>
                <w:szCs w:val="22"/>
              </w:rPr>
              <w:fldChar w:fldCharType="begin"/>
            </w:r>
            <w:r w:rsidR="00186170">
              <w:instrText xml:space="preserve"> XE "</w:instrText>
            </w:r>
            <w:r w:rsidR="00186170" w:rsidRPr="00107E47">
              <w:rPr>
                <w:sz w:val="22"/>
                <w:szCs w:val="22"/>
              </w:rPr>
              <w:instrText>United States</w:instrText>
            </w:r>
            <w:r w:rsidR="00186170">
              <w:instrText xml:space="preserve">" </w:instrText>
            </w:r>
            <w:r w:rsidR="00186170">
              <w:rPr>
                <w:sz w:val="22"/>
                <w:szCs w:val="22"/>
              </w:rPr>
              <w:fldChar w:fldCharType="end"/>
            </w:r>
          </w:p>
        </w:tc>
        <w:tc>
          <w:tcPr>
            <w:tcW w:w="0" w:type="auto"/>
            <w:shd w:val="clear" w:color="auto" w:fill="auto"/>
          </w:tcPr>
          <w:p w14:paraId="06607ADF" w14:textId="77777777" w:rsidR="00614953" w:rsidRPr="000F121E" w:rsidRDefault="00614953" w:rsidP="00521FD8">
            <w:pPr>
              <w:pStyle w:val="BodyText2"/>
              <w:rPr>
                <w:sz w:val="22"/>
                <w:szCs w:val="22"/>
              </w:rPr>
            </w:pPr>
            <w:r w:rsidRPr="000F121E">
              <w:rPr>
                <w:sz w:val="22"/>
                <w:szCs w:val="22"/>
              </w:rPr>
              <w:t>5,449.2</w:t>
            </w:r>
          </w:p>
        </w:tc>
        <w:tc>
          <w:tcPr>
            <w:tcW w:w="0" w:type="auto"/>
            <w:shd w:val="clear" w:color="auto" w:fill="auto"/>
          </w:tcPr>
          <w:p w14:paraId="3E56797B" w14:textId="77777777" w:rsidR="00614953" w:rsidRPr="000F121E" w:rsidRDefault="00614953" w:rsidP="00521FD8">
            <w:pPr>
              <w:pStyle w:val="BodyText2"/>
              <w:rPr>
                <w:sz w:val="22"/>
                <w:szCs w:val="22"/>
              </w:rPr>
            </w:pPr>
            <w:r w:rsidRPr="000F121E">
              <w:rPr>
                <w:sz w:val="22"/>
                <w:szCs w:val="22"/>
              </w:rPr>
              <w:t>5,449.2</w:t>
            </w:r>
          </w:p>
        </w:tc>
        <w:tc>
          <w:tcPr>
            <w:tcW w:w="0" w:type="auto"/>
            <w:shd w:val="clear" w:color="auto" w:fill="auto"/>
          </w:tcPr>
          <w:p w14:paraId="167F2D91" w14:textId="77777777" w:rsidR="00614953" w:rsidRPr="000F121E" w:rsidRDefault="00614953" w:rsidP="00521FD8">
            <w:pPr>
              <w:pStyle w:val="BodyText2"/>
              <w:rPr>
                <w:sz w:val="22"/>
                <w:szCs w:val="22"/>
              </w:rPr>
            </w:pPr>
            <w:r w:rsidRPr="000F121E">
              <w:rPr>
                <w:sz w:val="22"/>
                <w:szCs w:val="22"/>
              </w:rPr>
              <w:t>-</w:t>
            </w:r>
          </w:p>
        </w:tc>
        <w:tc>
          <w:tcPr>
            <w:tcW w:w="0" w:type="auto"/>
            <w:shd w:val="clear" w:color="auto" w:fill="auto"/>
          </w:tcPr>
          <w:p w14:paraId="2803CAE6" w14:textId="77777777" w:rsidR="00614953" w:rsidRPr="000F121E" w:rsidRDefault="00614953" w:rsidP="00521FD8">
            <w:pPr>
              <w:pStyle w:val="BodyText2"/>
              <w:rPr>
                <w:sz w:val="22"/>
                <w:szCs w:val="22"/>
              </w:rPr>
            </w:pPr>
            <w:r w:rsidRPr="000F121E">
              <w:rPr>
                <w:sz w:val="22"/>
                <w:szCs w:val="22"/>
              </w:rPr>
              <w:t>-</w:t>
            </w:r>
          </w:p>
        </w:tc>
        <w:tc>
          <w:tcPr>
            <w:tcW w:w="786" w:type="pct"/>
            <w:shd w:val="clear" w:color="auto" w:fill="auto"/>
          </w:tcPr>
          <w:p w14:paraId="348BAE60" w14:textId="77777777" w:rsidR="00614953" w:rsidRPr="000F121E" w:rsidRDefault="00614953" w:rsidP="00521FD8">
            <w:pPr>
              <w:pStyle w:val="BodyText2"/>
              <w:rPr>
                <w:sz w:val="22"/>
                <w:szCs w:val="22"/>
              </w:rPr>
            </w:pPr>
            <w:r w:rsidRPr="000F121E">
              <w:rPr>
                <w:sz w:val="22"/>
                <w:szCs w:val="22"/>
              </w:rPr>
              <w:t>62.36</w:t>
            </w:r>
          </w:p>
        </w:tc>
        <w:tc>
          <w:tcPr>
            <w:tcW w:w="825" w:type="pct"/>
            <w:shd w:val="clear" w:color="auto" w:fill="auto"/>
          </w:tcPr>
          <w:p w14:paraId="6DAD6407" w14:textId="77777777" w:rsidR="00614953" w:rsidRPr="000F121E" w:rsidRDefault="00614953" w:rsidP="00521FD8">
            <w:pPr>
              <w:pStyle w:val="BodyText2"/>
              <w:rPr>
                <w:sz w:val="22"/>
                <w:szCs w:val="22"/>
              </w:rPr>
            </w:pPr>
            <w:r w:rsidRPr="000F121E">
              <w:rPr>
                <w:sz w:val="22"/>
                <w:szCs w:val="22"/>
              </w:rPr>
              <w:t>62.02</w:t>
            </w:r>
          </w:p>
        </w:tc>
      </w:tr>
      <w:tr w:rsidR="00614953" w:rsidRPr="000F121E" w14:paraId="0FDFCCB3" w14:textId="77777777" w:rsidTr="00521FD8">
        <w:tc>
          <w:tcPr>
            <w:tcW w:w="1009" w:type="pct"/>
            <w:shd w:val="clear" w:color="auto" w:fill="auto"/>
          </w:tcPr>
          <w:p w14:paraId="3C54A723" w14:textId="77777777" w:rsidR="00614953" w:rsidRPr="000F121E" w:rsidRDefault="00614953" w:rsidP="002F558F">
            <w:pPr>
              <w:pStyle w:val="BodyText2"/>
              <w:rPr>
                <w:sz w:val="22"/>
                <w:szCs w:val="22"/>
              </w:rPr>
            </w:pPr>
            <w:r w:rsidRPr="000F121E">
              <w:rPr>
                <w:sz w:val="22"/>
                <w:szCs w:val="22"/>
              </w:rPr>
              <w:t>Other North America</w:t>
            </w:r>
            <w:r w:rsidR="00186170">
              <w:rPr>
                <w:sz w:val="22"/>
                <w:szCs w:val="22"/>
              </w:rPr>
              <w:fldChar w:fldCharType="begin"/>
            </w:r>
            <w:r w:rsidR="00186170">
              <w:instrText xml:space="preserve"> XE "</w:instrText>
            </w:r>
            <w:r w:rsidR="00186170" w:rsidRPr="00220138">
              <w:rPr>
                <w:sz w:val="22"/>
                <w:szCs w:val="22"/>
              </w:rPr>
              <w:instrText>North America</w:instrText>
            </w:r>
            <w:r w:rsidR="00186170">
              <w:instrText xml:space="preserve">" </w:instrText>
            </w:r>
            <w:r w:rsidR="00186170">
              <w:rPr>
                <w:sz w:val="22"/>
                <w:szCs w:val="22"/>
              </w:rPr>
              <w:fldChar w:fldCharType="end"/>
            </w:r>
          </w:p>
        </w:tc>
        <w:tc>
          <w:tcPr>
            <w:tcW w:w="0" w:type="auto"/>
            <w:shd w:val="clear" w:color="auto" w:fill="auto"/>
          </w:tcPr>
          <w:p w14:paraId="169CC92D" w14:textId="77777777" w:rsidR="00614953" w:rsidRPr="000F121E" w:rsidRDefault="00614953" w:rsidP="00521FD8">
            <w:pPr>
              <w:pStyle w:val="BodyText2"/>
              <w:rPr>
                <w:sz w:val="22"/>
                <w:szCs w:val="22"/>
              </w:rPr>
            </w:pPr>
            <w:r w:rsidRPr="000F121E">
              <w:rPr>
                <w:sz w:val="22"/>
                <w:szCs w:val="22"/>
              </w:rPr>
              <w:t>487.3</w:t>
            </w:r>
          </w:p>
        </w:tc>
        <w:tc>
          <w:tcPr>
            <w:tcW w:w="0" w:type="auto"/>
            <w:shd w:val="clear" w:color="auto" w:fill="auto"/>
          </w:tcPr>
          <w:p w14:paraId="17DE8690" w14:textId="77777777" w:rsidR="00614953" w:rsidRPr="000F121E" w:rsidRDefault="00614953" w:rsidP="00521FD8">
            <w:pPr>
              <w:pStyle w:val="BodyText2"/>
              <w:rPr>
                <w:sz w:val="22"/>
                <w:szCs w:val="22"/>
              </w:rPr>
            </w:pPr>
            <w:r w:rsidRPr="000F121E">
              <w:rPr>
                <w:sz w:val="22"/>
                <w:szCs w:val="22"/>
              </w:rPr>
              <w:t>176.8</w:t>
            </w:r>
          </w:p>
        </w:tc>
        <w:tc>
          <w:tcPr>
            <w:tcW w:w="0" w:type="auto"/>
            <w:shd w:val="clear" w:color="auto" w:fill="auto"/>
          </w:tcPr>
          <w:p w14:paraId="4EDCF32A" w14:textId="77777777" w:rsidR="00614953" w:rsidRPr="000F121E" w:rsidRDefault="00614953" w:rsidP="00521FD8">
            <w:pPr>
              <w:pStyle w:val="BodyText2"/>
              <w:rPr>
                <w:sz w:val="22"/>
                <w:szCs w:val="22"/>
              </w:rPr>
            </w:pPr>
            <w:r w:rsidRPr="000F121E">
              <w:rPr>
                <w:sz w:val="22"/>
                <w:szCs w:val="22"/>
              </w:rPr>
              <w:t>-</w:t>
            </w:r>
          </w:p>
        </w:tc>
        <w:tc>
          <w:tcPr>
            <w:tcW w:w="0" w:type="auto"/>
            <w:shd w:val="clear" w:color="auto" w:fill="auto"/>
          </w:tcPr>
          <w:p w14:paraId="0D697C96" w14:textId="77777777" w:rsidR="00614953" w:rsidRPr="000F121E" w:rsidRDefault="00614953" w:rsidP="00521FD8">
            <w:pPr>
              <w:pStyle w:val="BodyText2"/>
              <w:rPr>
                <w:sz w:val="22"/>
                <w:szCs w:val="22"/>
              </w:rPr>
            </w:pPr>
            <w:r w:rsidRPr="000F121E">
              <w:rPr>
                <w:sz w:val="22"/>
                <w:szCs w:val="22"/>
              </w:rPr>
              <w:t>310.5</w:t>
            </w:r>
          </w:p>
        </w:tc>
        <w:tc>
          <w:tcPr>
            <w:tcW w:w="786" w:type="pct"/>
            <w:shd w:val="clear" w:color="auto" w:fill="auto"/>
          </w:tcPr>
          <w:p w14:paraId="22DD304E" w14:textId="77777777" w:rsidR="00614953" w:rsidRPr="000F121E" w:rsidRDefault="00614953" w:rsidP="00521FD8">
            <w:pPr>
              <w:pStyle w:val="BodyText2"/>
              <w:rPr>
                <w:sz w:val="22"/>
                <w:szCs w:val="22"/>
              </w:rPr>
            </w:pPr>
            <w:r w:rsidRPr="000F121E">
              <w:rPr>
                <w:sz w:val="22"/>
                <w:szCs w:val="22"/>
              </w:rPr>
              <w:t>5.58</w:t>
            </w:r>
          </w:p>
        </w:tc>
        <w:tc>
          <w:tcPr>
            <w:tcW w:w="825" w:type="pct"/>
            <w:shd w:val="clear" w:color="auto" w:fill="auto"/>
          </w:tcPr>
          <w:p w14:paraId="1A92E174" w14:textId="77777777" w:rsidR="00614953" w:rsidRPr="000F121E" w:rsidRDefault="00614953" w:rsidP="00521FD8">
            <w:pPr>
              <w:pStyle w:val="BodyText2"/>
              <w:rPr>
                <w:sz w:val="22"/>
                <w:szCs w:val="22"/>
              </w:rPr>
            </w:pPr>
            <w:r w:rsidRPr="000F121E">
              <w:rPr>
                <w:sz w:val="22"/>
                <w:szCs w:val="22"/>
              </w:rPr>
              <w:t>2.03</w:t>
            </w:r>
          </w:p>
        </w:tc>
      </w:tr>
      <w:tr w:rsidR="00614953" w:rsidRPr="000F121E" w14:paraId="19C69FD7" w14:textId="77777777" w:rsidTr="00521FD8">
        <w:tc>
          <w:tcPr>
            <w:tcW w:w="1009" w:type="pct"/>
            <w:shd w:val="clear" w:color="auto" w:fill="auto"/>
          </w:tcPr>
          <w:p w14:paraId="17BCB34A" w14:textId="77777777" w:rsidR="00614953" w:rsidRPr="000F121E" w:rsidRDefault="00614953" w:rsidP="002F558F">
            <w:pPr>
              <w:pStyle w:val="BodyText2"/>
              <w:rPr>
                <w:b/>
                <w:sz w:val="22"/>
                <w:szCs w:val="22"/>
              </w:rPr>
            </w:pPr>
            <w:r w:rsidRPr="000F121E">
              <w:rPr>
                <w:b/>
                <w:sz w:val="22"/>
                <w:szCs w:val="22"/>
              </w:rPr>
              <w:t>Total North America</w:t>
            </w:r>
          </w:p>
        </w:tc>
        <w:tc>
          <w:tcPr>
            <w:tcW w:w="0" w:type="auto"/>
            <w:shd w:val="clear" w:color="auto" w:fill="auto"/>
          </w:tcPr>
          <w:p w14:paraId="3D36E391" w14:textId="77777777" w:rsidR="00614953" w:rsidRPr="000F121E" w:rsidRDefault="00614953" w:rsidP="00521FD8">
            <w:pPr>
              <w:pStyle w:val="BodyText2"/>
              <w:rPr>
                <w:b/>
                <w:sz w:val="22"/>
                <w:szCs w:val="22"/>
              </w:rPr>
            </w:pPr>
            <w:r w:rsidRPr="000F121E">
              <w:rPr>
                <w:b/>
                <w:sz w:val="22"/>
                <w:szCs w:val="22"/>
              </w:rPr>
              <w:t>5,936.5</w:t>
            </w:r>
          </w:p>
        </w:tc>
        <w:tc>
          <w:tcPr>
            <w:tcW w:w="0" w:type="auto"/>
            <w:shd w:val="clear" w:color="auto" w:fill="auto"/>
          </w:tcPr>
          <w:p w14:paraId="7DC508AA" w14:textId="77777777" w:rsidR="00614953" w:rsidRPr="000F121E" w:rsidRDefault="00614953" w:rsidP="00521FD8">
            <w:pPr>
              <w:pStyle w:val="BodyText2"/>
              <w:rPr>
                <w:b/>
                <w:sz w:val="22"/>
                <w:szCs w:val="22"/>
              </w:rPr>
            </w:pPr>
            <w:r w:rsidRPr="000F121E">
              <w:rPr>
                <w:b/>
                <w:sz w:val="22"/>
                <w:szCs w:val="22"/>
              </w:rPr>
              <w:t>5,626.0</w:t>
            </w:r>
          </w:p>
        </w:tc>
        <w:tc>
          <w:tcPr>
            <w:tcW w:w="0" w:type="auto"/>
            <w:shd w:val="clear" w:color="auto" w:fill="auto"/>
          </w:tcPr>
          <w:p w14:paraId="0AEA5D8B" w14:textId="77777777" w:rsidR="00614953" w:rsidRPr="000F121E" w:rsidRDefault="005C0291" w:rsidP="00521FD8">
            <w:pPr>
              <w:pStyle w:val="BodyText2"/>
              <w:rPr>
                <w:b/>
                <w:sz w:val="22"/>
                <w:szCs w:val="22"/>
              </w:rPr>
            </w:pPr>
            <w:r>
              <w:rPr>
                <w:b/>
                <w:sz w:val="22"/>
                <w:szCs w:val="22"/>
              </w:rPr>
              <w:t>-</w:t>
            </w:r>
          </w:p>
        </w:tc>
        <w:tc>
          <w:tcPr>
            <w:tcW w:w="0" w:type="auto"/>
            <w:shd w:val="clear" w:color="auto" w:fill="auto"/>
          </w:tcPr>
          <w:p w14:paraId="5C1353AB" w14:textId="77777777" w:rsidR="00614953" w:rsidRPr="000F121E" w:rsidRDefault="00614953" w:rsidP="00521FD8">
            <w:pPr>
              <w:pStyle w:val="BodyText2"/>
              <w:rPr>
                <w:b/>
                <w:sz w:val="22"/>
                <w:szCs w:val="22"/>
              </w:rPr>
            </w:pPr>
            <w:r w:rsidRPr="000F121E">
              <w:rPr>
                <w:b/>
                <w:sz w:val="22"/>
                <w:szCs w:val="22"/>
              </w:rPr>
              <w:t>310.5</w:t>
            </w:r>
          </w:p>
        </w:tc>
        <w:tc>
          <w:tcPr>
            <w:tcW w:w="786" w:type="pct"/>
            <w:shd w:val="clear" w:color="auto" w:fill="auto"/>
          </w:tcPr>
          <w:p w14:paraId="6C7DAD79" w14:textId="77777777" w:rsidR="00614953" w:rsidRPr="000F121E" w:rsidRDefault="00614953" w:rsidP="00521FD8">
            <w:pPr>
              <w:pStyle w:val="BodyText2"/>
              <w:rPr>
                <w:b/>
                <w:sz w:val="22"/>
                <w:szCs w:val="22"/>
              </w:rPr>
            </w:pPr>
            <w:r w:rsidRPr="000F121E">
              <w:rPr>
                <w:b/>
                <w:sz w:val="22"/>
                <w:szCs w:val="22"/>
              </w:rPr>
              <w:t>67.94</w:t>
            </w:r>
          </w:p>
        </w:tc>
        <w:tc>
          <w:tcPr>
            <w:tcW w:w="825" w:type="pct"/>
            <w:shd w:val="clear" w:color="auto" w:fill="auto"/>
          </w:tcPr>
          <w:p w14:paraId="2C74D971" w14:textId="77777777" w:rsidR="00614953" w:rsidRPr="000F121E" w:rsidRDefault="00614953" w:rsidP="00521FD8">
            <w:pPr>
              <w:pStyle w:val="BodyText2"/>
              <w:rPr>
                <w:b/>
                <w:sz w:val="22"/>
                <w:szCs w:val="22"/>
              </w:rPr>
            </w:pPr>
            <w:r w:rsidRPr="000F121E">
              <w:rPr>
                <w:b/>
                <w:sz w:val="22"/>
                <w:szCs w:val="22"/>
              </w:rPr>
              <w:t>64.65</w:t>
            </w:r>
          </w:p>
        </w:tc>
      </w:tr>
      <w:tr w:rsidR="00614953" w:rsidRPr="000F121E" w14:paraId="7B460A76" w14:textId="77777777" w:rsidTr="00521FD8">
        <w:tc>
          <w:tcPr>
            <w:tcW w:w="1009" w:type="pct"/>
            <w:shd w:val="clear" w:color="auto" w:fill="auto"/>
          </w:tcPr>
          <w:p w14:paraId="73EEC222" w14:textId="77777777" w:rsidR="00614953" w:rsidRPr="000F121E" w:rsidRDefault="00614953" w:rsidP="002F558F">
            <w:pPr>
              <w:pStyle w:val="BodyText2"/>
              <w:rPr>
                <w:sz w:val="22"/>
                <w:szCs w:val="22"/>
              </w:rPr>
            </w:pPr>
            <w:r w:rsidRPr="000F121E">
              <w:rPr>
                <w:sz w:val="22"/>
                <w:szCs w:val="22"/>
              </w:rPr>
              <w:t>Caribbean</w:t>
            </w:r>
            <w:r w:rsidR="00186170">
              <w:rPr>
                <w:sz w:val="22"/>
                <w:szCs w:val="22"/>
              </w:rPr>
              <w:fldChar w:fldCharType="begin"/>
            </w:r>
            <w:r w:rsidR="00186170">
              <w:instrText xml:space="preserve"> XE "</w:instrText>
            </w:r>
            <w:r w:rsidR="00186170" w:rsidRPr="00C26009">
              <w:rPr>
                <w:sz w:val="22"/>
                <w:szCs w:val="22"/>
              </w:rPr>
              <w:instrText>Caribbean</w:instrText>
            </w:r>
            <w:r w:rsidR="00186170">
              <w:instrText xml:space="preserve">" </w:instrText>
            </w:r>
            <w:r w:rsidR="00186170">
              <w:rPr>
                <w:sz w:val="22"/>
                <w:szCs w:val="22"/>
              </w:rPr>
              <w:fldChar w:fldCharType="end"/>
            </w:r>
            <w:r w:rsidRPr="000F121E">
              <w:rPr>
                <w:sz w:val="22"/>
                <w:szCs w:val="22"/>
              </w:rPr>
              <w:t xml:space="preserve"> area</w:t>
            </w:r>
          </w:p>
        </w:tc>
        <w:tc>
          <w:tcPr>
            <w:tcW w:w="0" w:type="auto"/>
            <w:shd w:val="clear" w:color="auto" w:fill="auto"/>
          </w:tcPr>
          <w:p w14:paraId="299A9A0C" w14:textId="77777777" w:rsidR="00614953" w:rsidRPr="000F121E" w:rsidRDefault="00614953" w:rsidP="00521FD8">
            <w:pPr>
              <w:pStyle w:val="BodyText2"/>
              <w:rPr>
                <w:sz w:val="22"/>
                <w:szCs w:val="22"/>
              </w:rPr>
            </w:pPr>
            <w:r w:rsidRPr="000F121E">
              <w:rPr>
                <w:sz w:val="22"/>
                <w:szCs w:val="22"/>
              </w:rPr>
              <w:t>181.6</w:t>
            </w:r>
          </w:p>
        </w:tc>
        <w:tc>
          <w:tcPr>
            <w:tcW w:w="0" w:type="auto"/>
            <w:shd w:val="clear" w:color="auto" w:fill="auto"/>
          </w:tcPr>
          <w:p w14:paraId="2B149667" w14:textId="77777777" w:rsidR="00614953" w:rsidRPr="000F121E" w:rsidRDefault="00614953" w:rsidP="00521FD8">
            <w:pPr>
              <w:pStyle w:val="BodyText2"/>
              <w:rPr>
                <w:sz w:val="22"/>
                <w:szCs w:val="22"/>
              </w:rPr>
            </w:pPr>
            <w:r w:rsidRPr="000F121E">
              <w:rPr>
                <w:sz w:val="22"/>
                <w:szCs w:val="22"/>
              </w:rPr>
              <w:t>1,318.4</w:t>
            </w:r>
          </w:p>
        </w:tc>
        <w:tc>
          <w:tcPr>
            <w:tcW w:w="0" w:type="auto"/>
            <w:shd w:val="clear" w:color="auto" w:fill="auto"/>
          </w:tcPr>
          <w:p w14:paraId="4FDAB14D" w14:textId="77777777" w:rsidR="00614953" w:rsidRPr="000F121E" w:rsidRDefault="00614953" w:rsidP="00521FD8">
            <w:pPr>
              <w:pStyle w:val="BodyText2"/>
              <w:rPr>
                <w:sz w:val="22"/>
                <w:szCs w:val="22"/>
              </w:rPr>
            </w:pPr>
            <w:r w:rsidRPr="000F121E">
              <w:rPr>
                <w:sz w:val="22"/>
                <w:szCs w:val="22"/>
              </w:rPr>
              <w:t>1,136.8</w:t>
            </w:r>
          </w:p>
        </w:tc>
        <w:tc>
          <w:tcPr>
            <w:tcW w:w="0" w:type="auto"/>
            <w:shd w:val="clear" w:color="auto" w:fill="auto"/>
          </w:tcPr>
          <w:p w14:paraId="13D0C68B" w14:textId="77777777" w:rsidR="00614953" w:rsidRPr="000F121E" w:rsidRDefault="00614953" w:rsidP="00521FD8">
            <w:pPr>
              <w:pStyle w:val="BodyText2"/>
              <w:rPr>
                <w:sz w:val="22"/>
                <w:szCs w:val="22"/>
              </w:rPr>
            </w:pPr>
            <w:r w:rsidRPr="000F121E">
              <w:rPr>
                <w:sz w:val="22"/>
                <w:szCs w:val="22"/>
              </w:rPr>
              <w:t>-</w:t>
            </w:r>
          </w:p>
        </w:tc>
        <w:tc>
          <w:tcPr>
            <w:tcW w:w="786" w:type="pct"/>
            <w:shd w:val="clear" w:color="auto" w:fill="auto"/>
          </w:tcPr>
          <w:p w14:paraId="4B5D87BB" w14:textId="77777777" w:rsidR="00614953" w:rsidRPr="000F121E" w:rsidRDefault="00614953" w:rsidP="00521FD8">
            <w:pPr>
              <w:pStyle w:val="BodyText2"/>
              <w:rPr>
                <w:sz w:val="22"/>
                <w:szCs w:val="22"/>
              </w:rPr>
            </w:pPr>
            <w:r w:rsidRPr="000F121E">
              <w:rPr>
                <w:sz w:val="22"/>
                <w:szCs w:val="22"/>
              </w:rPr>
              <w:t>2.08</w:t>
            </w:r>
          </w:p>
        </w:tc>
        <w:tc>
          <w:tcPr>
            <w:tcW w:w="825" w:type="pct"/>
            <w:shd w:val="clear" w:color="auto" w:fill="auto"/>
          </w:tcPr>
          <w:p w14:paraId="5E2CE47A" w14:textId="77777777" w:rsidR="00614953" w:rsidRPr="000F121E" w:rsidRDefault="00614953" w:rsidP="00521FD8">
            <w:pPr>
              <w:pStyle w:val="BodyText2"/>
              <w:rPr>
                <w:sz w:val="22"/>
                <w:szCs w:val="22"/>
              </w:rPr>
            </w:pPr>
            <w:r w:rsidRPr="000F121E">
              <w:rPr>
                <w:sz w:val="22"/>
                <w:szCs w:val="22"/>
              </w:rPr>
              <w:t>15.15</w:t>
            </w:r>
          </w:p>
        </w:tc>
      </w:tr>
      <w:tr w:rsidR="00614953" w:rsidRPr="000F121E" w14:paraId="4D6A2F93" w14:textId="77777777" w:rsidTr="00521FD8">
        <w:tc>
          <w:tcPr>
            <w:tcW w:w="1009" w:type="pct"/>
            <w:shd w:val="clear" w:color="auto" w:fill="auto"/>
          </w:tcPr>
          <w:p w14:paraId="490C5185" w14:textId="77777777" w:rsidR="00614953" w:rsidRPr="000F121E" w:rsidRDefault="00614953" w:rsidP="002F558F">
            <w:pPr>
              <w:pStyle w:val="BodyText2"/>
              <w:rPr>
                <w:sz w:val="22"/>
                <w:szCs w:val="22"/>
              </w:rPr>
            </w:pPr>
            <w:r w:rsidRPr="000F121E">
              <w:rPr>
                <w:sz w:val="22"/>
                <w:szCs w:val="22"/>
              </w:rPr>
              <w:t>Other South America</w:t>
            </w:r>
            <w:r w:rsidR="00186170">
              <w:rPr>
                <w:sz w:val="22"/>
                <w:szCs w:val="22"/>
              </w:rPr>
              <w:fldChar w:fldCharType="begin"/>
            </w:r>
            <w:r w:rsidR="00186170">
              <w:instrText xml:space="preserve"> XE "</w:instrText>
            </w:r>
            <w:r w:rsidR="00186170" w:rsidRPr="00AF0421">
              <w:rPr>
                <w:sz w:val="22"/>
                <w:szCs w:val="22"/>
              </w:rPr>
              <w:instrText>South America</w:instrText>
            </w:r>
            <w:r w:rsidR="00186170">
              <w:instrText xml:space="preserve">" </w:instrText>
            </w:r>
            <w:r w:rsidR="00186170">
              <w:rPr>
                <w:sz w:val="22"/>
                <w:szCs w:val="22"/>
              </w:rPr>
              <w:fldChar w:fldCharType="end"/>
            </w:r>
          </w:p>
        </w:tc>
        <w:tc>
          <w:tcPr>
            <w:tcW w:w="0" w:type="auto"/>
            <w:shd w:val="clear" w:color="auto" w:fill="auto"/>
          </w:tcPr>
          <w:p w14:paraId="78A03082" w14:textId="77777777" w:rsidR="00614953" w:rsidRPr="000F121E" w:rsidRDefault="00614953" w:rsidP="00521FD8">
            <w:pPr>
              <w:pStyle w:val="BodyText2"/>
              <w:rPr>
                <w:sz w:val="22"/>
                <w:szCs w:val="22"/>
              </w:rPr>
            </w:pPr>
            <w:r w:rsidRPr="000F121E">
              <w:rPr>
                <w:sz w:val="22"/>
                <w:szCs w:val="22"/>
              </w:rPr>
              <w:t>262.3</w:t>
            </w:r>
          </w:p>
        </w:tc>
        <w:tc>
          <w:tcPr>
            <w:tcW w:w="0" w:type="auto"/>
            <w:shd w:val="clear" w:color="auto" w:fill="auto"/>
          </w:tcPr>
          <w:p w14:paraId="3471D939" w14:textId="77777777" w:rsidR="00614953" w:rsidRPr="000F121E" w:rsidRDefault="00614953" w:rsidP="00521FD8">
            <w:pPr>
              <w:pStyle w:val="BodyText2"/>
              <w:rPr>
                <w:sz w:val="22"/>
                <w:szCs w:val="22"/>
              </w:rPr>
            </w:pPr>
            <w:r w:rsidRPr="000F121E">
              <w:rPr>
                <w:sz w:val="22"/>
                <w:szCs w:val="22"/>
              </w:rPr>
              <w:t>106.0</w:t>
            </w:r>
          </w:p>
        </w:tc>
        <w:tc>
          <w:tcPr>
            <w:tcW w:w="0" w:type="auto"/>
            <w:shd w:val="clear" w:color="auto" w:fill="auto"/>
          </w:tcPr>
          <w:p w14:paraId="0EA72C10" w14:textId="77777777" w:rsidR="00614953" w:rsidRPr="000F121E" w:rsidRDefault="00614953" w:rsidP="00521FD8">
            <w:pPr>
              <w:pStyle w:val="BodyText2"/>
              <w:rPr>
                <w:sz w:val="22"/>
                <w:szCs w:val="22"/>
              </w:rPr>
            </w:pPr>
            <w:r w:rsidRPr="000F121E">
              <w:rPr>
                <w:sz w:val="22"/>
                <w:szCs w:val="22"/>
              </w:rPr>
              <w:t>-</w:t>
            </w:r>
          </w:p>
        </w:tc>
        <w:tc>
          <w:tcPr>
            <w:tcW w:w="0" w:type="auto"/>
            <w:shd w:val="clear" w:color="auto" w:fill="auto"/>
          </w:tcPr>
          <w:p w14:paraId="3E5218CF" w14:textId="77777777" w:rsidR="00614953" w:rsidRPr="000F121E" w:rsidRDefault="00614953" w:rsidP="00521FD8">
            <w:pPr>
              <w:pStyle w:val="BodyText2"/>
              <w:rPr>
                <w:sz w:val="22"/>
                <w:szCs w:val="22"/>
              </w:rPr>
            </w:pPr>
            <w:r w:rsidRPr="000F121E">
              <w:rPr>
                <w:sz w:val="22"/>
                <w:szCs w:val="22"/>
              </w:rPr>
              <w:t>156.3</w:t>
            </w:r>
          </w:p>
        </w:tc>
        <w:tc>
          <w:tcPr>
            <w:tcW w:w="786" w:type="pct"/>
            <w:shd w:val="clear" w:color="auto" w:fill="auto"/>
          </w:tcPr>
          <w:p w14:paraId="6E8EA379" w14:textId="77777777" w:rsidR="00614953" w:rsidRPr="000F121E" w:rsidRDefault="00614953" w:rsidP="00521FD8">
            <w:pPr>
              <w:pStyle w:val="BodyText2"/>
              <w:rPr>
                <w:sz w:val="22"/>
                <w:szCs w:val="22"/>
              </w:rPr>
            </w:pPr>
            <w:r w:rsidRPr="000F121E">
              <w:rPr>
                <w:sz w:val="22"/>
                <w:szCs w:val="22"/>
              </w:rPr>
              <w:t>3.00</w:t>
            </w:r>
          </w:p>
        </w:tc>
        <w:tc>
          <w:tcPr>
            <w:tcW w:w="825" w:type="pct"/>
            <w:shd w:val="clear" w:color="auto" w:fill="auto"/>
          </w:tcPr>
          <w:p w14:paraId="712256D5" w14:textId="77777777" w:rsidR="00614953" w:rsidRPr="000F121E" w:rsidRDefault="00614953" w:rsidP="00521FD8">
            <w:pPr>
              <w:pStyle w:val="BodyText2"/>
              <w:rPr>
                <w:sz w:val="22"/>
                <w:szCs w:val="22"/>
              </w:rPr>
            </w:pPr>
            <w:r w:rsidRPr="000F121E">
              <w:rPr>
                <w:sz w:val="22"/>
                <w:szCs w:val="22"/>
              </w:rPr>
              <w:t>1.22</w:t>
            </w:r>
          </w:p>
        </w:tc>
      </w:tr>
      <w:tr w:rsidR="00614953" w:rsidRPr="000F121E" w14:paraId="6806A220" w14:textId="77777777" w:rsidTr="00521FD8">
        <w:tc>
          <w:tcPr>
            <w:tcW w:w="1009" w:type="pct"/>
            <w:shd w:val="clear" w:color="auto" w:fill="auto"/>
          </w:tcPr>
          <w:p w14:paraId="7DB00087" w14:textId="77777777" w:rsidR="00614953" w:rsidRPr="000F121E" w:rsidRDefault="00614953" w:rsidP="002F558F">
            <w:pPr>
              <w:pStyle w:val="BodyText2"/>
              <w:rPr>
                <w:b/>
                <w:sz w:val="22"/>
                <w:szCs w:val="22"/>
              </w:rPr>
            </w:pPr>
            <w:r w:rsidRPr="000F121E">
              <w:rPr>
                <w:b/>
                <w:sz w:val="22"/>
                <w:szCs w:val="22"/>
              </w:rPr>
              <w:t>Total South America</w:t>
            </w:r>
          </w:p>
        </w:tc>
        <w:tc>
          <w:tcPr>
            <w:tcW w:w="0" w:type="auto"/>
            <w:shd w:val="clear" w:color="auto" w:fill="auto"/>
          </w:tcPr>
          <w:p w14:paraId="64112AFC" w14:textId="77777777" w:rsidR="00614953" w:rsidRPr="000F121E" w:rsidRDefault="00614953" w:rsidP="00521FD8">
            <w:pPr>
              <w:pStyle w:val="BodyText2"/>
              <w:rPr>
                <w:b/>
                <w:sz w:val="22"/>
                <w:szCs w:val="22"/>
              </w:rPr>
            </w:pPr>
            <w:r w:rsidRPr="000F121E">
              <w:rPr>
                <w:b/>
                <w:sz w:val="22"/>
                <w:szCs w:val="22"/>
              </w:rPr>
              <w:t>443.9</w:t>
            </w:r>
          </w:p>
        </w:tc>
        <w:tc>
          <w:tcPr>
            <w:tcW w:w="0" w:type="auto"/>
            <w:shd w:val="clear" w:color="auto" w:fill="auto"/>
          </w:tcPr>
          <w:p w14:paraId="01AAEDC7" w14:textId="77777777" w:rsidR="00614953" w:rsidRPr="000F121E" w:rsidRDefault="00614953" w:rsidP="00521FD8">
            <w:pPr>
              <w:pStyle w:val="BodyText2"/>
              <w:rPr>
                <w:b/>
                <w:sz w:val="22"/>
                <w:szCs w:val="22"/>
              </w:rPr>
            </w:pPr>
            <w:r w:rsidRPr="000F121E">
              <w:rPr>
                <w:b/>
                <w:sz w:val="22"/>
                <w:szCs w:val="22"/>
              </w:rPr>
              <w:t>1,424.4</w:t>
            </w:r>
          </w:p>
        </w:tc>
        <w:tc>
          <w:tcPr>
            <w:tcW w:w="0" w:type="auto"/>
            <w:shd w:val="clear" w:color="auto" w:fill="auto"/>
          </w:tcPr>
          <w:p w14:paraId="157091CF" w14:textId="77777777" w:rsidR="00614953" w:rsidRPr="000F121E" w:rsidRDefault="00897546" w:rsidP="00521FD8">
            <w:pPr>
              <w:pStyle w:val="BodyText2"/>
              <w:rPr>
                <w:b/>
                <w:sz w:val="22"/>
                <w:szCs w:val="22"/>
              </w:rPr>
            </w:pPr>
            <w:r>
              <w:rPr>
                <w:b/>
                <w:sz w:val="22"/>
                <w:szCs w:val="22"/>
              </w:rPr>
              <w:t>1,136.8</w:t>
            </w:r>
          </w:p>
        </w:tc>
        <w:tc>
          <w:tcPr>
            <w:tcW w:w="0" w:type="auto"/>
            <w:shd w:val="clear" w:color="auto" w:fill="auto"/>
          </w:tcPr>
          <w:p w14:paraId="1A96739E" w14:textId="77777777" w:rsidR="00614953" w:rsidRPr="000F121E" w:rsidRDefault="00897546" w:rsidP="00521FD8">
            <w:pPr>
              <w:pStyle w:val="BodyText2"/>
              <w:rPr>
                <w:b/>
                <w:sz w:val="22"/>
                <w:szCs w:val="22"/>
              </w:rPr>
            </w:pPr>
            <w:r>
              <w:rPr>
                <w:b/>
                <w:sz w:val="22"/>
                <w:szCs w:val="22"/>
              </w:rPr>
              <w:t>156.3</w:t>
            </w:r>
          </w:p>
        </w:tc>
        <w:tc>
          <w:tcPr>
            <w:tcW w:w="786" w:type="pct"/>
            <w:shd w:val="clear" w:color="auto" w:fill="auto"/>
          </w:tcPr>
          <w:p w14:paraId="18DE2E78" w14:textId="77777777" w:rsidR="00614953" w:rsidRPr="000F121E" w:rsidRDefault="00614953" w:rsidP="00521FD8">
            <w:pPr>
              <w:pStyle w:val="BodyText2"/>
              <w:rPr>
                <w:b/>
                <w:sz w:val="22"/>
                <w:szCs w:val="22"/>
              </w:rPr>
            </w:pPr>
            <w:r w:rsidRPr="000F121E">
              <w:rPr>
                <w:b/>
                <w:sz w:val="22"/>
                <w:szCs w:val="22"/>
              </w:rPr>
              <w:t>5.08</w:t>
            </w:r>
          </w:p>
        </w:tc>
        <w:tc>
          <w:tcPr>
            <w:tcW w:w="825" w:type="pct"/>
            <w:shd w:val="clear" w:color="auto" w:fill="auto"/>
          </w:tcPr>
          <w:p w14:paraId="1EA982AB" w14:textId="77777777" w:rsidR="00614953" w:rsidRPr="000F121E" w:rsidRDefault="00614953" w:rsidP="00521FD8">
            <w:pPr>
              <w:pStyle w:val="BodyText2"/>
              <w:rPr>
                <w:b/>
                <w:sz w:val="22"/>
                <w:szCs w:val="22"/>
              </w:rPr>
            </w:pPr>
            <w:r w:rsidRPr="000F121E">
              <w:rPr>
                <w:b/>
                <w:sz w:val="22"/>
                <w:szCs w:val="22"/>
              </w:rPr>
              <w:t>16.37</w:t>
            </w:r>
          </w:p>
        </w:tc>
      </w:tr>
      <w:tr w:rsidR="00614953" w:rsidRPr="000F121E" w14:paraId="2AC60C81" w14:textId="77777777" w:rsidTr="00521FD8">
        <w:tc>
          <w:tcPr>
            <w:tcW w:w="1009" w:type="pct"/>
            <w:shd w:val="clear" w:color="auto" w:fill="auto"/>
          </w:tcPr>
          <w:p w14:paraId="618694D1" w14:textId="77777777" w:rsidR="00614953" w:rsidRPr="000F121E" w:rsidRDefault="00614953" w:rsidP="002F558F">
            <w:pPr>
              <w:pStyle w:val="BodyText2"/>
              <w:rPr>
                <w:sz w:val="22"/>
                <w:szCs w:val="22"/>
              </w:rPr>
            </w:pPr>
            <w:r w:rsidRPr="000F121E">
              <w:rPr>
                <w:sz w:val="22"/>
                <w:szCs w:val="22"/>
              </w:rPr>
              <w:t>Europe</w:t>
            </w:r>
            <w:r w:rsidR="00186170">
              <w:rPr>
                <w:sz w:val="22"/>
                <w:szCs w:val="22"/>
              </w:rPr>
              <w:fldChar w:fldCharType="begin"/>
            </w:r>
            <w:r w:rsidR="00186170">
              <w:instrText xml:space="preserve"> XE "</w:instrText>
            </w:r>
            <w:r w:rsidR="00186170" w:rsidRPr="002A3108">
              <w:rPr>
                <w:sz w:val="22"/>
                <w:szCs w:val="22"/>
              </w:rPr>
              <w:instrText>Europe</w:instrText>
            </w:r>
            <w:r w:rsidR="00186170">
              <w:instrText xml:space="preserve">" </w:instrText>
            </w:r>
            <w:r w:rsidR="00186170">
              <w:rPr>
                <w:sz w:val="22"/>
                <w:szCs w:val="22"/>
              </w:rPr>
              <w:fldChar w:fldCharType="end"/>
            </w:r>
            <w:r w:rsidRPr="000F121E">
              <w:rPr>
                <w:sz w:val="22"/>
                <w:szCs w:val="22"/>
              </w:rPr>
              <w:t xml:space="preserve"> (excluding USSR)</w:t>
            </w:r>
          </w:p>
        </w:tc>
        <w:tc>
          <w:tcPr>
            <w:tcW w:w="0" w:type="auto"/>
            <w:shd w:val="clear" w:color="auto" w:fill="auto"/>
          </w:tcPr>
          <w:p w14:paraId="0308050C" w14:textId="77777777" w:rsidR="00614953" w:rsidRPr="000F121E" w:rsidRDefault="00614953" w:rsidP="00521FD8">
            <w:pPr>
              <w:pStyle w:val="BodyText2"/>
              <w:rPr>
                <w:sz w:val="22"/>
                <w:szCs w:val="22"/>
              </w:rPr>
            </w:pPr>
            <w:r w:rsidRPr="000F121E">
              <w:rPr>
                <w:sz w:val="22"/>
                <w:szCs w:val="22"/>
              </w:rPr>
              <w:t>1,010.6</w:t>
            </w:r>
          </w:p>
        </w:tc>
        <w:tc>
          <w:tcPr>
            <w:tcW w:w="0" w:type="auto"/>
            <w:shd w:val="clear" w:color="auto" w:fill="auto"/>
          </w:tcPr>
          <w:p w14:paraId="65B65F25" w14:textId="77777777" w:rsidR="00614953" w:rsidRPr="000F121E" w:rsidRDefault="00614953" w:rsidP="00521FD8">
            <w:pPr>
              <w:pStyle w:val="BodyText2"/>
              <w:rPr>
                <w:sz w:val="22"/>
                <w:szCs w:val="22"/>
              </w:rPr>
            </w:pPr>
            <w:r w:rsidRPr="000F121E">
              <w:rPr>
                <w:sz w:val="22"/>
                <w:szCs w:val="22"/>
              </w:rPr>
              <w:t>161.9</w:t>
            </w:r>
          </w:p>
        </w:tc>
        <w:tc>
          <w:tcPr>
            <w:tcW w:w="0" w:type="auto"/>
            <w:shd w:val="clear" w:color="auto" w:fill="auto"/>
          </w:tcPr>
          <w:p w14:paraId="206CFAB8" w14:textId="77777777" w:rsidR="00614953" w:rsidRPr="000F121E" w:rsidRDefault="00614953" w:rsidP="00521FD8">
            <w:pPr>
              <w:pStyle w:val="BodyText2"/>
              <w:rPr>
                <w:sz w:val="22"/>
                <w:szCs w:val="22"/>
              </w:rPr>
            </w:pPr>
            <w:r w:rsidRPr="000F121E">
              <w:rPr>
                <w:sz w:val="22"/>
                <w:szCs w:val="22"/>
              </w:rPr>
              <w:t>-</w:t>
            </w:r>
          </w:p>
        </w:tc>
        <w:tc>
          <w:tcPr>
            <w:tcW w:w="0" w:type="auto"/>
            <w:shd w:val="clear" w:color="auto" w:fill="auto"/>
          </w:tcPr>
          <w:p w14:paraId="0FDB1B05" w14:textId="77777777" w:rsidR="00614953" w:rsidRPr="000F121E" w:rsidRDefault="00614953" w:rsidP="00521FD8">
            <w:pPr>
              <w:pStyle w:val="BodyText2"/>
              <w:rPr>
                <w:sz w:val="22"/>
                <w:szCs w:val="22"/>
              </w:rPr>
            </w:pPr>
            <w:r w:rsidRPr="000F121E">
              <w:rPr>
                <w:sz w:val="22"/>
                <w:szCs w:val="22"/>
              </w:rPr>
              <w:t>848.7</w:t>
            </w:r>
          </w:p>
        </w:tc>
        <w:tc>
          <w:tcPr>
            <w:tcW w:w="786" w:type="pct"/>
            <w:shd w:val="clear" w:color="auto" w:fill="auto"/>
          </w:tcPr>
          <w:p w14:paraId="63A84ECE" w14:textId="77777777" w:rsidR="00614953" w:rsidRPr="000F121E" w:rsidRDefault="00614953" w:rsidP="00521FD8">
            <w:pPr>
              <w:pStyle w:val="BodyText2"/>
              <w:rPr>
                <w:sz w:val="22"/>
                <w:szCs w:val="22"/>
              </w:rPr>
            </w:pPr>
            <w:r w:rsidRPr="000F121E">
              <w:rPr>
                <w:sz w:val="22"/>
                <w:szCs w:val="22"/>
              </w:rPr>
              <w:t>11.57</w:t>
            </w:r>
          </w:p>
        </w:tc>
        <w:tc>
          <w:tcPr>
            <w:tcW w:w="825" w:type="pct"/>
            <w:shd w:val="clear" w:color="auto" w:fill="auto"/>
          </w:tcPr>
          <w:p w14:paraId="4AE41352" w14:textId="77777777" w:rsidR="00614953" w:rsidRPr="000F121E" w:rsidRDefault="00614953" w:rsidP="00521FD8">
            <w:pPr>
              <w:pStyle w:val="BodyText2"/>
              <w:rPr>
                <w:sz w:val="22"/>
                <w:szCs w:val="22"/>
              </w:rPr>
            </w:pPr>
            <w:r w:rsidRPr="000F121E">
              <w:rPr>
                <w:sz w:val="22"/>
                <w:szCs w:val="22"/>
              </w:rPr>
              <w:t>1.86</w:t>
            </w:r>
          </w:p>
        </w:tc>
      </w:tr>
      <w:tr w:rsidR="00614953" w:rsidRPr="000F121E" w14:paraId="063B93FF" w14:textId="77777777" w:rsidTr="00521FD8">
        <w:tc>
          <w:tcPr>
            <w:tcW w:w="1009" w:type="pct"/>
            <w:shd w:val="clear" w:color="auto" w:fill="auto"/>
          </w:tcPr>
          <w:p w14:paraId="0ADA70EE" w14:textId="77777777" w:rsidR="00614953" w:rsidRPr="000F121E" w:rsidRDefault="00614953" w:rsidP="002F558F">
            <w:pPr>
              <w:pStyle w:val="BodyText2"/>
              <w:rPr>
                <w:sz w:val="22"/>
                <w:szCs w:val="22"/>
              </w:rPr>
            </w:pPr>
            <w:r w:rsidRPr="000F121E">
              <w:rPr>
                <w:sz w:val="22"/>
                <w:szCs w:val="22"/>
              </w:rPr>
              <w:t>Africa</w:t>
            </w:r>
            <w:r w:rsidR="00186170">
              <w:rPr>
                <w:sz w:val="22"/>
                <w:szCs w:val="22"/>
              </w:rPr>
              <w:fldChar w:fldCharType="begin"/>
            </w:r>
            <w:r w:rsidR="00186170">
              <w:instrText xml:space="preserve"> XE "</w:instrText>
            </w:r>
            <w:r w:rsidR="00186170" w:rsidRPr="001C0EDB">
              <w:rPr>
                <w:sz w:val="22"/>
                <w:szCs w:val="22"/>
              </w:rPr>
              <w:instrText>Africa</w:instrText>
            </w:r>
            <w:r w:rsidR="00186170">
              <w:instrText xml:space="preserve">" </w:instrText>
            </w:r>
            <w:r w:rsidR="00186170">
              <w:rPr>
                <w:sz w:val="22"/>
                <w:szCs w:val="22"/>
              </w:rPr>
              <w:fldChar w:fldCharType="end"/>
            </w:r>
          </w:p>
        </w:tc>
        <w:tc>
          <w:tcPr>
            <w:tcW w:w="0" w:type="auto"/>
            <w:shd w:val="clear" w:color="auto" w:fill="auto"/>
          </w:tcPr>
          <w:p w14:paraId="792B198C" w14:textId="77777777" w:rsidR="00614953" w:rsidRPr="000F121E" w:rsidRDefault="00614953" w:rsidP="00521FD8">
            <w:pPr>
              <w:pStyle w:val="BodyText2"/>
              <w:rPr>
                <w:sz w:val="22"/>
                <w:szCs w:val="22"/>
              </w:rPr>
            </w:pPr>
            <w:r w:rsidRPr="000F121E">
              <w:rPr>
                <w:sz w:val="22"/>
                <w:szCs w:val="22"/>
              </w:rPr>
              <w:t>180.3</w:t>
            </w:r>
          </w:p>
        </w:tc>
        <w:tc>
          <w:tcPr>
            <w:tcW w:w="0" w:type="auto"/>
            <w:shd w:val="clear" w:color="auto" w:fill="auto"/>
          </w:tcPr>
          <w:p w14:paraId="05800DD1" w14:textId="77777777" w:rsidR="00614953" w:rsidRPr="000F121E" w:rsidRDefault="00614953" w:rsidP="00521FD8">
            <w:pPr>
              <w:pStyle w:val="BodyText2"/>
              <w:rPr>
                <w:sz w:val="22"/>
                <w:szCs w:val="22"/>
              </w:rPr>
            </w:pPr>
            <w:r w:rsidRPr="000F121E">
              <w:rPr>
                <w:sz w:val="22"/>
                <w:szCs w:val="22"/>
              </w:rPr>
              <w:t>26.5</w:t>
            </w:r>
          </w:p>
        </w:tc>
        <w:tc>
          <w:tcPr>
            <w:tcW w:w="0" w:type="auto"/>
            <w:shd w:val="clear" w:color="auto" w:fill="auto"/>
          </w:tcPr>
          <w:p w14:paraId="1C9ECB71" w14:textId="77777777" w:rsidR="00614953" w:rsidRPr="000F121E" w:rsidRDefault="00614953" w:rsidP="00521FD8">
            <w:pPr>
              <w:pStyle w:val="BodyText2"/>
              <w:rPr>
                <w:sz w:val="22"/>
                <w:szCs w:val="22"/>
              </w:rPr>
            </w:pPr>
            <w:r w:rsidRPr="000F121E">
              <w:rPr>
                <w:sz w:val="22"/>
                <w:szCs w:val="22"/>
              </w:rPr>
              <w:t>-</w:t>
            </w:r>
          </w:p>
        </w:tc>
        <w:tc>
          <w:tcPr>
            <w:tcW w:w="0" w:type="auto"/>
            <w:shd w:val="clear" w:color="auto" w:fill="auto"/>
          </w:tcPr>
          <w:p w14:paraId="12EF7097" w14:textId="77777777" w:rsidR="00614953" w:rsidRPr="000F121E" w:rsidRDefault="00614953" w:rsidP="00521FD8">
            <w:pPr>
              <w:pStyle w:val="BodyText2"/>
              <w:rPr>
                <w:sz w:val="22"/>
                <w:szCs w:val="22"/>
              </w:rPr>
            </w:pPr>
            <w:r w:rsidRPr="000F121E">
              <w:rPr>
                <w:sz w:val="22"/>
                <w:szCs w:val="22"/>
              </w:rPr>
              <w:t>153.8</w:t>
            </w:r>
          </w:p>
        </w:tc>
        <w:tc>
          <w:tcPr>
            <w:tcW w:w="786" w:type="pct"/>
            <w:shd w:val="clear" w:color="auto" w:fill="auto"/>
          </w:tcPr>
          <w:p w14:paraId="06BF0FB9" w14:textId="77777777" w:rsidR="00614953" w:rsidRPr="000F121E" w:rsidRDefault="00614953" w:rsidP="00521FD8">
            <w:pPr>
              <w:pStyle w:val="BodyText2"/>
              <w:rPr>
                <w:sz w:val="22"/>
                <w:szCs w:val="22"/>
              </w:rPr>
            </w:pPr>
            <w:r w:rsidRPr="000F121E">
              <w:rPr>
                <w:sz w:val="22"/>
                <w:szCs w:val="22"/>
              </w:rPr>
              <w:t>2.06</w:t>
            </w:r>
          </w:p>
        </w:tc>
        <w:tc>
          <w:tcPr>
            <w:tcW w:w="825" w:type="pct"/>
            <w:shd w:val="clear" w:color="auto" w:fill="auto"/>
          </w:tcPr>
          <w:p w14:paraId="6ACAEEE4" w14:textId="77777777" w:rsidR="00614953" w:rsidRPr="000F121E" w:rsidRDefault="00614953" w:rsidP="00521FD8">
            <w:pPr>
              <w:pStyle w:val="BodyText2"/>
              <w:rPr>
                <w:sz w:val="22"/>
                <w:szCs w:val="22"/>
              </w:rPr>
            </w:pPr>
            <w:r w:rsidRPr="000F121E">
              <w:rPr>
                <w:sz w:val="22"/>
                <w:szCs w:val="22"/>
              </w:rPr>
              <w:t>0.30</w:t>
            </w:r>
          </w:p>
        </w:tc>
      </w:tr>
      <w:tr w:rsidR="00614953" w:rsidRPr="000F121E" w14:paraId="591D468E" w14:textId="77777777" w:rsidTr="00521FD8">
        <w:tc>
          <w:tcPr>
            <w:tcW w:w="1009" w:type="pct"/>
            <w:shd w:val="clear" w:color="auto" w:fill="auto"/>
          </w:tcPr>
          <w:p w14:paraId="36A95828" w14:textId="77777777" w:rsidR="00614953" w:rsidRPr="000F121E" w:rsidRDefault="00614953" w:rsidP="002F558F">
            <w:pPr>
              <w:pStyle w:val="BodyText2"/>
              <w:rPr>
                <w:sz w:val="22"/>
                <w:szCs w:val="22"/>
              </w:rPr>
            </w:pPr>
            <w:r w:rsidRPr="000F121E">
              <w:rPr>
                <w:sz w:val="22"/>
                <w:szCs w:val="22"/>
              </w:rPr>
              <w:t>Middle East</w:t>
            </w:r>
            <w:r w:rsidR="00186170">
              <w:rPr>
                <w:sz w:val="22"/>
                <w:szCs w:val="22"/>
              </w:rPr>
              <w:fldChar w:fldCharType="begin"/>
            </w:r>
            <w:r w:rsidR="00186170">
              <w:instrText xml:space="preserve"> XE "</w:instrText>
            </w:r>
            <w:r w:rsidR="00186170" w:rsidRPr="0074369E">
              <w:rPr>
                <w:sz w:val="22"/>
                <w:szCs w:val="22"/>
              </w:rPr>
              <w:instrText>Middle East</w:instrText>
            </w:r>
            <w:r w:rsidR="00186170">
              <w:instrText xml:space="preserve">" </w:instrText>
            </w:r>
            <w:r w:rsidR="00186170">
              <w:rPr>
                <w:sz w:val="22"/>
                <w:szCs w:val="22"/>
              </w:rPr>
              <w:fldChar w:fldCharType="end"/>
            </w:r>
          </w:p>
        </w:tc>
        <w:tc>
          <w:tcPr>
            <w:tcW w:w="0" w:type="auto"/>
            <w:shd w:val="clear" w:color="auto" w:fill="auto"/>
          </w:tcPr>
          <w:p w14:paraId="19A7CB0E" w14:textId="77777777" w:rsidR="00614953" w:rsidRPr="000F121E" w:rsidRDefault="00614953" w:rsidP="00521FD8">
            <w:pPr>
              <w:pStyle w:val="BodyText2"/>
              <w:rPr>
                <w:sz w:val="22"/>
                <w:szCs w:val="22"/>
              </w:rPr>
            </w:pPr>
            <w:r w:rsidRPr="000F121E">
              <w:rPr>
                <w:sz w:val="22"/>
                <w:szCs w:val="22"/>
              </w:rPr>
              <w:t>168.8</w:t>
            </w:r>
          </w:p>
        </w:tc>
        <w:tc>
          <w:tcPr>
            <w:tcW w:w="0" w:type="auto"/>
            <w:shd w:val="clear" w:color="auto" w:fill="auto"/>
          </w:tcPr>
          <w:p w14:paraId="5525875D" w14:textId="77777777" w:rsidR="00614953" w:rsidRPr="000F121E" w:rsidRDefault="00614953" w:rsidP="00521FD8">
            <w:pPr>
              <w:pStyle w:val="BodyText2"/>
              <w:rPr>
                <w:sz w:val="22"/>
                <w:szCs w:val="22"/>
              </w:rPr>
            </w:pPr>
            <w:r w:rsidRPr="000F121E">
              <w:rPr>
                <w:sz w:val="22"/>
                <w:szCs w:val="22"/>
              </w:rPr>
              <w:t>840.3</w:t>
            </w:r>
          </w:p>
        </w:tc>
        <w:tc>
          <w:tcPr>
            <w:tcW w:w="0" w:type="auto"/>
            <w:shd w:val="clear" w:color="auto" w:fill="auto"/>
          </w:tcPr>
          <w:p w14:paraId="1BC6EC3B" w14:textId="77777777" w:rsidR="00614953" w:rsidRPr="000F121E" w:rsidRDefault="00614953" w:rsidP="00521FD8">
            <w:pPr>
              <w:pStyle w:val="BodyText2"/>
              <w:rPr>
                <w:sz w:val="22"/>
                <w:szCs w:val="22"/>
              </w:rPr>
            </w:pPr>
            <w:r w:rsidRPr="000F121E">
              <w:rPr>
                <w:sz w:val="22"/>
                <w:szCs w:val="22"/>
              </w:rPr>
              <w:t>671.5</w:t>
            </w:r>
          </w:p>
        </w:tc>
        <w:tc>
          <w:tcPr>
            <w:tcW w:w="0" w:type="auto"/>
            <w:shd w:val="clear" w:color="auto" w:fill="auto"/>
          </w:tcPr>
          <w:p w14:paraId="3961470F" w14:textId="77777777" w:rsidR="00614953" w:rsidRPr="000F121E" w:rsidRDefault="00614953" w:rsidP="00521FD8">
            <w:pPr>
              <w:pStyle w:val="BodyText2"/>
              <w:rPr>
                <w:sz w:val="22"/>
                <w:szCs w:val="22"/>
              </w:rPr>
            </w:pPr>
            <w:r w:rsidRPr="000F121E">
              <w:rPr>
                <w:sz w:val="22"/>
                <w:szCs w:val="22"/>
              </w:rPr>
              <w:t>-</w:t>
            </w:r>
          </w:p>
        </w:tc>
        <w:tc>
          <w:tcPr>
            <w:tcW w:w="786" w:type="pct"/>
            <w:shd w:val="clear" w:color="auto" w:fill="auto"/>
          </w:tcPr>
          <w:p w14:paraId="63EFEA0E" w14:textId="77777777" w:rsidR="00614953" w:rsidRPr="000F121E" w:rsidRDefault="00614953" w:rsidP="00521FD8">
            <w:pPr>
              <w:pStyle w:val="BodyText2"/>
              <w:rPr>
                <w:sz w:val="22"/>
                <w:szCs w:val="22"/>
              </w:rPr>
            </w:pPr>
            <w:r w:rsidRPr="000F121E">
              <w:rPr>
                <w:sz w:val="22"/>
                <w:szCs w:val="22"/>
              </w:rPr>
              <w:t>1.93</w:t>
            </w:r>
          </w:p>
        </w:tc>
        <w:tc>
          <w:tcPr>
            <w:tcW w:w="825" w:type="pct"/>
            <w:shd w:val="clear" w:color="auto" w:fill="auto"/>
          </w:tcPr>
          <w:p w14:paraId="05F3129A" w14:textId="77777777" w:rsidR="00614953" w:rsidRPr="000F121E" w:rsidRDefault="00614953" w:rsidP="00521FD8">
            <w:pPr>
              <w:pStyle w:val="BodyText2"/>
              <w:rPr>
                <w:sz w:val="22"/>
                <w:szCs w:val="22"/>
              </w:rPr>
            </w:pPr>
            <w:r w:rsidRPr="000F121E">
              <w:rPr>
                <w:sz w:val="22"/>
                <w:szCs w:val="22"/>
              </w:rPr>
              <w:t>9.66</w:t>
            </w:r>
          </w:p>
        </w:tc>
      </w:tr>
      <w:tr w:rsidR="00614953" w:rsidRPr="000F121E" w14:paraId="3A625A8D" w14:textId="77777777" w:rsidTr="00521FD8">
        <w:tc>
          <w:tcPr>
            <w:tcW w:w="1009" w:type="pct"/>
            <w:shd w:val="clear" w:color="auto" w:fill="auto"/>
          </w:tcPr>
          <w:p w14:paraId="5328A0A8" w14:textId="77777777" w:rsidR="00614953" w:rsidRPr="000F121E" w:rsidRDefault="00614953" w:rsidP="002F558F">
            <w:pPr>
              <w:pStyle w:val="BodyText2"/>
              <w:rPr>
                <w:sz w:val="22"/>
                <w:szCs w:val="22"/>
              </w:rPr>
            </w:pPr>
            <w:r w:rsidRPr="000F121E">
              <w:rPr>
                <w:sz w:val="22"/>
                <w:szCs w:val="22"/>
              </w:rPr>
              <w:t>Far East and Oceania</w:t>
            </w:r>
            <w:r w:rsidR="00186170">
              <w:rPr>
                <w:sz w:val="22"/>
                <w:szCs w:val="22"/>
              </w:rPr>
              <w:fldChar w:fldCharType="begin"/>
            </w:r>
            <w:r w:rsidR="00186170">
              <w:instrText xml:space="preserve"> XE "</w:instrText>
            </w:r>
            <w:r w:rsidR="00186170" w:rsidRPr="00FD7DC0">
              <w:rPr>
                <w:sz w:val="22"/>
                <w:szCs w:val="22"/>
              </w:rPr>
              <w:instrText>Oceania</w:instrText>
            </w:r>
            <w:r w:rsidR="00186170">
              <w:instrText xml:space="preserve">" </w:instrText>
            </w:r>
            <w:r w:rsidR="00186170">
              <w:rPr>
                <w:sz w:val="22"/>
                <w:szCs w:val="22"/>
              </w:rPr>
              <w:fldChar w:fldCharType="end"/>
            </w:r>
          </w:p>
        </w:tc>
        <w:tc>
          <w:tcPr>
            <w:tcW w:w="0" w:type="auto"/>
            <w:shd w:val="clear" w:color="auto" w:fill="auto"/>
          </w:tcPr>
          <w:p w14:paraId="58A83C86" w14:textId="77777777" w:rsidR="00614953" w:rsidRPr="000F121E" w:rsidRDefault="00614953" w:rsidP="00521FD8">
            <w:pPr>
              <w:pStyle w:val="BodyText2"/>
              <w:rPr>
                <w:sz w:val="22"/>
                <w:szCs w:val="22"/>
              </w:rPr>
            </w:pPr>
            <w:r w:rsidRPr="000F121E">
              <w:rPr>
                <w:sz w:val="22"/>
                <w:szCs w:val="22"/>
              </w:rPr>
              <w:t>419.5</w:t>
            </w:r>
          </w:p>
        </w:tc>
        <w:tc>
          <w:tcPr>
            <w:tcW w:w="0" w:type="auto"/>
            <w:shd w:val="clear" w:color="auto" w:fill="auto"/>
          </w:tcPr>
          <w:p w14:paraId="4926C54F" w14:textId="77777777" w:rsidR="00614953" w:rsidRPr="000F121E" w:rsidRDefault="00614953" w:rsidP="00521FD8">
            <w:pPr>
              <w:pStyle w:val="BodyText2"/>
              <w:rPr>
                <w:sz w:val="22"/>
                <w:szCs w:val="22"/>
              </w:rPr>
            </w:pPr>
            <w:r w:rsidRPr="000F121E">
              <w:rPr>
                <w:sz w:val="22"/>
                <w:szCs w:val="22"/>
              </w:rPr>
              <w:t>70.5</w:t>
            </w:r>
          </w:p>
        </w:tc>
        <w:tc>
          <w:tcPr>
            <w:tcW w:w="0" w:type="auto"/>
            <w:shd w:val="clear" w:color="auto" w:fill="auto"/>
          </w:tcPr>
          <w:p w14:paraId="6F6C3F5D" w14:textId="77777777" w:rsidR="00614953" w:rsidRPr="000F121E" w:rsidRDefault="00614953" w:rsidP="00521FD8">
            <w:pPr>
              <w:pStyle w:val="BodyText2"/>
              <w:rPr>
                <w:sz w:val="22"/>
                <w:szCs w:val="22"/>
              </w:rPr>
            </w:pPr>
            <w:r w:rsidRPr="000F121E">
              <w:rPr>
                <w:sz w:val="22"/>
                <w:szCs w:val="22"/>
              </w:rPr>
              <w:t>-</w:t>
            </w:r>
          </w:p>
        </w:tc>
        <w:tc>
          <w:tcPr>
            <w:tcW w:w="0" w:type="auto"/>
            <w:shd w:val="clear" w:color="auto" w:fill="auto"/>
          </w:tcPr>
          <w:p w14:paraId="26C7C08F" w14:textId="77777777" w:rsidR="00614953" w:rsidRPr="000F121E" w:rsidRDefault="00614953" w:rsidP="00521FD8">
            <w:pPr>
              <w:pStyle w:val="BodyText2"/>
              <w:rPr>
                <w:sz w:val="22"/>
                <w:szCs w:val="22"/>
              </w:rPr>
            </w:pPr>
            <w:r w:rsidRPr="000F121E">
              <w:rPr>
                <w:sz w:val="22"/>
                <w:szCs w:val="22"/>
              </w:rPr>
              <w:t>349.0</w:t>
            </w:r>
          </w:p>
        </w:tc>
        <w:tc>
          <w:tcPr>
            <w:tcW w:w="786" w:type="pct"/>
            <w:shd w:val="clear" w:color="auto" w:fill="auto"/>
          </w:tcPr>
          <w:p w14:paraId="5832E578" w14:textId="77777777" w:rsidR="00614953" w:rsidRPr="000F121E" w:rsidRDefault="00614953" w:rsidP="00521FD8">
            <w:pPr>
              <w:pStyle w:val="BodyText2"/>
              <w:rPr>
                <w:sz w:val="22"/>
                <w:szCs w:val="22"/>
              </w:rPr>
            </w:pPr>
            <w:r w:rsidRPr="000F121E">
              <w:rPr>
                <w:sz w:val="22"/>
                <w:szCs w:val="22"/>
              </w:rPr>
              <w:t>4.80</w:t>
            </w:r>
          </w:p>
        </w:tc>
        <w:tc>
          <w:tcPr>
            <w:tcW w:w="825" w:type="pct"/>
            <w:shd w:val="clear" w:color="auto" w:fill="auto"/>
          </w:tcPr>
          <w:p w14:paraId="339A1D49" w14:textId="77777777" w:rsidR="00614953" w:rsidRPr="000F121E" w:rsidRDefault="00614953" w:rsidP="00521FD8">
            <w:pPr>
              <w:pStyle w:val="BodyText2"/>
              <w:rPr>
                <w:sz w:val="22"/>
                <w:szCs w:val="22"/>
              </w:rPr>
            </w:pPr>
            <w:r w:rsidRPr="000F121E">
              <w:rPr>
                <w:sz w:val="22"/>
                <w:szCs w:val="22"/>
              </w:rPr>
              <w:t>0.81</w:t>
            </w:r>
          </w:p>
        </w:tc>
      </w:tr>
      <w:tr w:rsidR="00614953" w:rsidRPr="000F121E" w14:paraId="5E08FDE0" w14:textId="77777777" w:rsidTr="00521FD8">
        <w:tc>
          <w:tcPr>
            <w:tcW w:w="1009" w:type="pct"/>
            <w:shd w:val="clear" w:color="auto" w:fill="auto"/>
          </w:tcPr>
          <w:p w14:paraId="6A38B5AD" w14:textId="77777777" w:rsidR="00614953" w:rsidRPr="000F121E" w:rsidRDefault="00614953" w:rsidP="002F558F">
            <w:pPr>
              <w:pStyle w:val="BodyText2"/>
              <w:rPr>
                <w:b/>
                <w:sz w:val="22"/>
                <w:szCs w:val="22"/>
              </w:rPr>
            </w:pPr>
            <w:r w:rsidRPr="000F121E">
              <w:rPr>
                <w:b/>
                <w:sz w:val="22"/>
                <w:szCs w:val="22"/>
              </w:rPr>
              <w:t>Total world (excludes USSR)</w:t>
            </w:r>
          </w:p>
        </w:tc>
        <w:tc>
          <w:tcPr>
            <w:tcW w:w="0" w:type="auto"/>
            <w:shd w:val="clear" w:color="auto" w:fill="auto"/>
          </w:tcPr>
          <w:p w14:paraId="1C9EA19D" w14:textId="77777777" w:rsidR="00614953" w:rsidRPr="000F121E" w:rsidRDefault="00614953" w:rsidP="00521FD8">
            <w:pPr>
              <w:pStyle w:val="BodyText2"/>
              <w:rPr>
                <w:b/>
                <w:sz w:val="22"/>
                <w:szCs w:val="22"/>
              </w:rPr>
            </w:pPr>
            <w:r w:rsidRPr="000F121E">
              <w:rPr>
                <w:b/>
                <w:sz w:val="22"/>
                <w:szCs w:val="22"/>
              </w:rPr>
              <w:t>8,159.6</w:t>
            </w:r>
          </w:p>
        </w:tc>
        <w:tc>
          <w:tcPr>
            <w:tcW w:w="0" w:type="auto"/>
            <w:shd w:val="clear" w:color="auto" w:fill="auto"/>
          </w:tcPr>
          <w:p w14:paraId="0CAACFDE" w14:textId="77777777" w:rsidR="00614953" w:rsidRPr="000F121E" w:rsidRDefault="00614953" w:rsidP="00521FD8">
            <w:pPr>
              <w:pStyle w:val="BodyText2"/>
              <w:rPr>
                <w:b/>
                <w:sz w:val="22"/>
                <w:szCs w:val="22"/>
              </w:rPr>
            </w:pPr>
            <w:r w:rsidRPr="000F121E">
              <w:rPr>
                <w:b/>
                <w:sz w:val="22"/>
                <w:szCs w:val="22"/>
              </w:rPr>
              <w:t>8,149.6</w:t>
            </w:r>
          </w:p>
        </w:tc>
        <w:tc>
          <w:tcPr>
            <w:tcW w:w="0" w:type="auto"/>
            <w:shd w:val="clear" w:color="auto" w:fill="auto"/>
          </w:tcPr>
          <w:p w14:paraId="0FF5243C" w14:textId="77777777" w:rsidR="00614953" w:rsidRPr="000F121E" w:rsidRDefault="00897546" w:rsidP="00521FD8">
            <w:pPr>
              <w:pStyle w:val="BodyText2"/>
              <w:rPr>
                <w:b/>
                <w:sz w:val="22"/>
                <w:szCs w:val="22"/>
              </w:rPr>
            </w:pPr>
            <w:r>
              <w:rPr>
                <w:b/>
                <w:sz w:val="22"/>
                <w:szCs w:val="22"/>
              </w:rPr>
              <w:t>671.5</w:t>
            </w:r>
          </w:p>
        </w:tc>
        <w:tc>
          <w:tcPr>
            <w:tcW w:w="0" w:type="auto"/>
            <w:shd w:val="clear" w:color="auto" w:fill="auto"/>
          </w:tcPr>
          <w:p w14:paraId="4A7BC832" w14:textId="77777777" w:rsidR="00614953" w:rsidRPr="000F121E" w:rsidRDefault="00614953" w:rsidP="00521FD8">
            <w:pPr>
              <w:pStyle w:val="BodyText2"/>
              <w:rPr>
                <w:b/>
                <w:sz w:val="22"/>
                <w:szCs w:val="22"/>
              </w:rPr>
            </w:pPr>
            <w:r w:rsidRPr="000F121E">
              <w:rPr>
                <w:b/>
                <w:sz w:val="22"/>
                <w:szCs w:val="22"/>
              </w:rPr>
              <w:t>1,</w:t>
            </w:r>
            <w:r w:rsidR="00D94AC4">
              <w:rPr>
                <w:b/>
                <w:sz w:val="22"/>
                <w:szCs w:val="22"/>
              </w:rPr>
              <w:t>8</w:t>
            </w:r>
            <w:r w:rsidRPr="000F121E">
              <w:rPr>
                <w:b/>
                <w:sz w:val="22"/>
                <w:szCs w:val="22"/>
              </w:rPr>
              <w:t>0</w:t>
            </w:r>
            <w:r w:rsidR="00D94AC4">
              <w:rPr>
                <w:b/>
                <w:sz w:val="22"/>
                <w:szCs w:val="22"/>
              </w:rPr>
              <w:t>8.3</w:t>
            </w:r>
          </w:p>
        </w:tc>
        <w:tc>
          <w:tcPr>
            <w:tcW w:w="786" w:type="pct"/>
            <w:shd w:val="clear" w:color="auto" w:fill="auto"/>
          </w:tcPr>
          <w:p w14:paraId="09BBFB10" w14:textId="77777777" w:rsidR="00614953" w:rsidRPr="000F121E" w:rsidRDefault="00D94AC4" w:rsidP="00521FD8">
            <w:pPr>
              <w:pStyle w:val="BodyText2"/>
              <w:rPr>
                <w:b/>
                <w:sz w:val="22"/>
                <w:szCs w:val="22"/>
              </w:rPr>
            </w:pPr>
            <w:r>
              <w:rPr>
                <w:b/>
                <w:sz w:val="22"/>
                <w:szCs w:val="22"/>
              </w:rPr>
              <w:t>1,818.3</w:t>
            </w:r>
          </w:p>
        </w:tc>
        <w:tc>
          <w:tcPr>
            <w:tcW w:w="825" w:type="pct"/>
            <w:shd w:val="clear" w:color="auto" w:fill="auto"/>
          </w:tcPr>
          <w:p w14:paraId="0B9B4093" w14:textId="77777777" w:rsidR="00614953" w:rsidRPr="000F121E" w:rsidRDefault="00614953" w:rsidP="00521FD8">
            <w:pPr>
              <w:pStyle w:val="BodyText2"/>
              <w:rPr>
                <w:b/>
                <w:sz w:val="22"/>
                <w:szCs w:val="22"/>
              </w:rPr>
            </w:pPr>
            <w:r w:rsidRPr="000F121E">
              <w:rPr>
                <w:b/>
                <w:sz w:val="22"/>
                <w:szCs w:val="22"/>
              </w:rPr>
              <w:t>93.65</w:t>
            </w:r>
          </w:p>
        </w:tc>
      </w:tr>
      <w:tr w:rsidR="000F10DB" w:rsidRPr="000F121E" w14:paraId="19F9302A" w14:textId="77777777" w:rsidTr="000F121E">
        <w:tc>
          <w:tcPr>
            <w:tcW w:w="5000" w:type="pct"/>
            <w:gridSpan w:val="7"/>
            <w:shd w:val="clear" w:color="auto" w:fill="auto"/>
          </w:tcPr>
          <w:p w14:paraId="1A00563D" w14:textId="77777777" w:rsidR="000F10DB" w:rsidRPr="000F121E" w:rsidRDefault="000F10DB" w:rsidP="000F121E">
            <w:pPr>
              <w:pStyle w:val="BodyText2"/>
              <w:rPr>
                <w:sz w:val="22"/>
                <w:szCs w:val="22"/>
              </w:rPr>
            </w:pPr>
            <w:r w:rsidRPr="000F121E">
              <w:rPr>
                <w:b/>
                <w:sz w:val="22"/>
                <w:szCs w:val="22"/>
              </w:rPr>
              <w:t>1949</w:t>
            </w:r>
          </w:p>
        </w:tc>
      </w:tr>
      <w:tr w:rsidR="000F121E" w:rsidRPr="000F121E" w14:paraId="71A1AB4E" w14:textId="77777777" w:rsidTr="000F121E">
        <w:tc>
          <w:tcPr>
            <w:tcW w:w="1009" w:type="pct"/>
            <w:shd w:val="clear" w:color="auto" w:fill="auto"/>
          </w:tcPr>
          <w:p w14:paraId="07B9721C" w14:textId="77777777" w:rsidR="00111DF7" w:rsidRPr="000F121E" w:rsidRDefault="00111DF7" w:rsidP="002F558F">
            <w:pPr>
              <w:pStyle w:val="BodyText2"/>
              <w:rPr>
                <w:sz w:val="22"/>
                <w:szCs w:val="22"/>
              </w:rPr>
            </w:pPr>
            <w:r w:rsidRPr="000F121E">
              <w:rPr>
                <w:sz w:val="22"/>
                <w:szCs w:val="22"/>
              </w:rPr>
              <w:t>United States</w:t>
            </w:r>
          </w:p>
        </w:tc>
        <w:tc>
          <w:tcPr>
            <w:tcW w:w="0" w:type="auto"/>
            <w:shd w:val="clear" w:color="auto" w:fill="auto"/>
          </w:tcPr>
          <w:p w14:paraId="705B4E25" w14:textId="77777777" w:rsidR="00111DF7" w:rsidRPr="000F121E" w:rsidRDefault="00111DF7" w:rsidP="000F121E">
            <w:pPr>
              <w:pStyle w:val="BodyText2"/>
              <w:rPr>
                <w:sz w:val="22"/>
                <w:szCs w:val="22"/>
              </w:rPr>
            </w:pPr>
            <w:r w:rsidRPr="000F121E">
              <w:rPr>
                <w:sz w:val="22"/>
                <w:szCs w:val="22"/>
              </w:rPr>
              <w:t>5,792.4</w:t>
            </w:r>
          </w:p>
        </w:tc>
        <w:tc>
          <w:tcPr>
            <w:tcW w:w="0" w:type="auto"/>
            <w:shd w:val="clear" w:color="auto" w:fill="auto"/>
          </w:tcPr>
          <w:p w14:paraId="79D1E78F" w14:textId="77777777" w:rsidR="00111DF7" w:rsidRPr="000F121E" w:rsidRDefault="00111DF7" w:rsidP="000F121E">
            <w:pPr>
              <w:pStyle w:val="BodyText2"/>
              <w:rPr>
                <w:sz w:val="22"/>
                <w:szCs w:val="22"/>
              </w:rPr>
            </w:pPr>
            <w:r w:rsidRPr="000F121E">
              <w:rPr>
                <w:sz w:val="22"/>
                <w:szCs w:val="22"/>
              </w:rPr>
              <w:t>5,470.4</w:t>
            </w:r>
          </w:p>
        </w:tc>
        <w:tc>
          <w:tcPr>
            <w:tcW w:w="0" w:type="auto"/>
            <w:shd w:val="clear" w:color="auto" w:fill="auto"/>
          </w:tcPr>
          <w:p w14:paraId="04AD5E8D" w14:textId="77777777" w:rsidR="00111DF7" w:rsidRPr="000F121E" w:rsidRDefault="00111DF7" w:rsidP="000F121E">
            <w:pPr>
              <w:pStyle w:val="BodyText2"/>
              <w:rPr>
                <w:sz w:val="22"/>
                <w:szCs w:val="22"/>
              </w:rPr>
            </w:pPr>
            <w:r w:rsidRPr="000F121E">
              <w:rPr>
                <w:sz w:val="22"/>
                <w:szCs w:val="22"/>
              </w:rPr>
              <w:t>-</w:t>
            </w:r>
          </w:p>
        </w:tc>
        <w:tc>
          <w:tcPr>
            <w:tcW w:w="0" w:type="auto"/>
            <w:shd w:val="clear" w:color="auto" w:fill="auto"/>
          </w:tcPr>
          <w:p w14:paraId="0A10F59B" w14:textId="77777777" w:rsidR="00111DF7" w:rsidRPr="000F121E" w:rsidRDefault="00111DF7" w:rsidP="000F121E">
            <w:pPr>
              <w:pStyle w:val="BodyText2"/>
              <w:rPr>
                <w:sz w:val="22"/>
                <w:szCs w:val="22"/>
              </w:rPr>
            </w:pPr>
            <w:r w:rsidRPr="000F121E">
              <w:rPr>
                <w:sz w:val="22"/>
                <w:szCs w:val="22"/>
              </w:rPr>
              <w:t>322.0</w:t>
            </w:r>
          </w:p>
        </w:tc>
        <w:tc>
          <w:tcPr>
            <w:tcW w:w="786" w:type="pct"/>
            <w:shd w:val="clear" w:color="auto" w:fill="auto"/>
          </w:tcPr>
          <w:p w14:paraId="47AAFF7E" w14:textId="77777777" w:rsidR="00111DF7" w:rsidRPr="000F121E" w:rsidRDefault="00111DF7" w:rsidP="000F121E">
            <w:pPr>
              <w:pStyle w:val="BodyText2"/>
              <w:rPr>
                <w:sz w:val="22"/>
                <w:szCs w:val="22"/>
              </w:rPr>
            </w:pPr>
            <w:r w:rsidRPr="000F121E">
              <w:rPr>
                <w:sz w:val="22"/>
                <w:szCs w:val="22"/>
              </w:rPr>
              <w:t>59.42</w:t>
            </w:r>
          </w:p>
        </w:tc>
        <w:tc>
          <w:tcPr>
            <w:tcW w:w="825" w:type="pct"/>
            <w:shd w:val="clear" w:color="auto" w:fill="auto"/>
          </w:tcPr>
          <w:p w14:paraId="061869DB" w14:textId="77777777" w:rsidR="00111DF7" w:rsidRPr="000F121E" w:rsidRDefault="00111DF7" w:rsidP="000F121E">
            <w:pPr>
              <w:pStyle w:val="BodyText2"/>
              <w:rPr>
                <w:sz w:val="22"/>
                <w:szCs w:val="22"/>
              </w:rPr>
            </w:pPr>
            <w:r w:rsidRPr="000F121E">
              <w:rPr>
                <w:sz w:val="22"/>
                <w:szCs w:val="22"/>
              </w:rPr>
              <w:t>55.70</w:t>
            </w:r>
          </w:p>
        </w:tc>
      </w:tr>
      <w:tr w:rsidR="000F121E" w:rsidRPr="000F121E" w14:paraId="19922EAD" w14:textId="77777777" w:rsidTr="000F121E">
        <w:tc>
          <w:tcPr>
            <w:tcW w:w="1009" w:type="pct"/>
            <w:shd w:val="clear" w:color="auto" w:fill="auto"/>
          </w:tcPr>
          <w:p w14:paraId="6235CABE" w14:textId="77777777" w:rsidR="00111DF7" w:rsidRPr="000F121E" w:rsidRDefault="00111DF7" w:rsidP="002F558F">
            <w:pPr>
              <w:pStyle w:val="BodyText2"/>
              <w:rPr>
                <w:sz w:val="22"/>
                <w:szCs w:val="22"/>
              </w:rPr>
            </w:pPr>
            <w:r w:rsidRPr="000F121E">
              <w:rPr>
                <w:sz w:val="22"/>
                <w:szCs w:val="22"/>
              </w:rPr>
              <w:t>Other North America</w:t>
            </w:r>
          </w:p>
        </w:tc>
        <w:tc>
          <w:tcPr>
            <w:tcW w:w="0" w:type="auto"/>
            <w:shd w:val="clear" w:color="auto" w:fill="auto"/>
          </w:tcPr>
          <w:p w14:paraId="44AFBB28" w14:textId="77777777" w:rsidR="00111DF7" w:rsidRPr="000F121E" w:rsidRDefault="00111DF7" w:rsidP="000F121E">
            <w:pPr>
              <w:pStyle w:val="BodyText2"/>
              <w:rPr>
                <w:sz w:val="22"/>
                <w:szCs w:val="22"/>
              </w:rPr>
            </w:pPr>
            <w:r w:rsidRPr="000F121E">
              <w:rPr>
                <w:sz w:val="22"/>
                <w:szCs w:val="22"/>
              </w:rPr>
              <w:t>478.2</w:t>
            </w:r>
          </w:p>
        </w:tc>
        <w:tc>
          <w:tcPr>
            <w:tcW w:w="0" w:type="auto"/>
            <w:shd w:val="clear" w:color="auto" w:fill="auto"/>
          </w:tcPr>
          <w:p w14:paraId="24ABC918" w14:textId="77777777" w:rsidR="00111DF7" w:rsidRPr="000F121E" w:rsidRDefault="00111DF7" w:rsidP="000F121E">
            <w:pPr>
              <w:pStyle w:val="BodyText2"/>
              <w:rPr>
                <w:sz w:val="22"/>
                <w:szCs w:val="22"/>
              </w:rPr>
            </w:pPr>
            <w:r w:rsidRPr="000F121E">
              <w:rPr>
                <w:sz w:val="22"/>
                <w:szCs w:val="22"/>
              </w:rPr>
              <w:t>232.2</w:t>
            </w:r>
          </w:p>
        </w:tc>
        <w:tc>
          <w:tcPr>
            <w:tcW w:w="0" w:type="auto"/>
            <w:shd w:val="clear" w:color="auto" w:fill="auto"/>
          </w:tcPr>
          <w:p w14:paraId="6D4E7635" w14:textId="77777777" w:rsidR="00111DF7" w:rsidRPr="000F121E" w:rsidRDefault="00111DF7" w:rsidP="000F121E">
            <w:pPr>
              <w:pStyle w:val="BodyText2"/>
              <w:rPr>
                <w:sz w:val="22"/>
                <w:szCs w:val="22"/>
              </w:rPr>
            </w:pPr>
            <w:r w:rsidRPr="000F121E">
              <w:rPr>
                <w:sz w:val="22"/>
                <w:szCs w:val="22"/>
              </w:rPr>
              <w:t>-</w:t>
            </w:r>
          </w:p>
        </w:tc>
        <w:tc>
          <w:tcPr>
            <w:tcW w:w="0" w:type="auto"/>
            <w:shd w:val="clear" w:color="auto" w:fill="auto"/>
          </w:tcPr>
          <w:p w14:paraId="7619BCF2" w14:textId="77777777" w:rsidR="00111DF7" w:rsidRPr="000F121E" w:rsidRDefault="00111DF7" w:rsidP="000F121E">
            <w:pPr>
              <w:pStyle w:val="BodyText2"/>
              <w:rPr>
                <w:sz w:val="22"/>
                <w:szCs w:val="22"/>
              </w:rPr>
            </w:pPr>
            <w:r w:rsidRPr="000F121E">
              <w:rPr>
                <w:sz w:val="22"/>
                <w:szCs w:val="22"/>
              </w:rPr>
              <w:t>246.0</w:t>
            </w:r>
          </w:p>
        </w:tc>
        <w:tc>
          <w:tcPr>
            <w:tcW w:w="786" w:type="pct"/>
            <w:shd w:val="clear" w:color="auto" w:fill="auto"/>
          </w:tcPr>
          <w:p w14:paraId="54728D1E" w14:textId="77777777" w:rsidR="00111DF7" w:rsidRPr="000F121E" w:rsidRDefault="00111DF7" w:rsidP="000F121E">
            <w:pPr>
              <w:pStyle w:val="BodyText2"/>
              <w:rPr>
                <w:sz w:val="22"/>
                <w:szCs w:val="22"/>
              </w:rPr>
            </w:pPr>
            <w:r w:rsidRPr="000F121E">
              <w:rPr>
                <w:sz w:val="22"/>
                <w:szCs w:val="22"/>
              </w:rPr>
              <w:t>4.91</w:t>
            </w:r>
          </w:p>
        </w:tc>
        <w:tc>
          <w:tcPr>
            <w:tcW w:w="825" w:type="pct"/>
            <w:shd w:val="clear" w:color="auto" w:fill="auto"/>
          </w:tcPr>
          <w:p w14:paraId="499CA5D1" w14:textId="77777777" w:rsidR="00111DF7" w:rsidRPr="000F121E" w:rsidRDefault="00111DF7" w:rsidP="000F121E">
            <w:pPr>
              <w:pStyle w:val="BodyText2"/>
              <w:rPr>
                <w:sz w:val="22"/>
                <w:szCs w:val="22"/>
              </w:rPr>
            </w:pPr>
            <w:r w:rsidRPr="000F121E">
              <w:rPr>
                <w:sz w:val="22"/>
                <w:szCs w:val="22"/>
              </w:rPr>
              <w:t>2.36</w:t>
            </w:r>
          </w:p>
        </w:tc>
      </w:tr>
      <w:tr w:rsidR="000F121E" w:rsidRPr="000F121E" w14:paraId="4CAB65DA" w14:textId="77777777" w:rsidTr="000F121E">
        <w:tc>
          <w:tcPr>
            <w:tcW w:w="1009" w:type="pct"/>
            <w:shd w:val="clear" w:color="auto" w:fill="auto"/>
          </w:tcPr>
          <w:p w14:paraId="18155DF8" w14:textId="77777777" w:rsidR="00111DF7" w:rsidRPr="000F121E" w:rsidRDefault="00111DF7" w:rsidP="002F558F">
            <w:pPr>
              <w:pStyle w:val="BodyText2"/>
              <w:rPr>
                <w:b/>
                <w:sz w:val="22"/>
                <w:szCs w:val="22"/>
              </w:rPr>
            </w:pPr>
            <w:r w:rsidRPr="000F121E">
              <w:rPr>
                <w:b/>
                <w:sz w:val="22"/>
                <w:szCs w:val="22"/>
              </w:rPr>
              <w:t>Total, North America</w:t>
            </w:r>
          </w:p>
        </w:tc>
        <w:tc>
          <w:tcPr>
            <w:tcW w:w="0" w:type="auto"/>
            <w:shd w:val="clear" w:color="auto" w:fill="auto"/>
          </w:tcPr>
          <w:p w14:paraId="06C2B2A3" w14:textId="77777777" w:rsidR="00111DF7" w:rsidRPr="000F121E" w:rsidRDefault="00111DF7" w:rsidP="000F121E">
            <w:pPr>
              <w:pStyle w:val="BodyText2"/>
              <w:rPr>
                <w:b/>
                <w:sz w:val="22"/>
                <w:szCs w:val="22"/>
              </w:rPr>
            </w:pPr>
            <w:r w:rsidRPr="000F121E">
              <w:rPr>
                <w:b/>
                <w:sz w:val="22"/>
                <w:szCs w:val="22"/>
              </w:rPr>
              <w:t>6,270.6</w:t>
            </w:r>
          </w:p>
        </w:tc>
        <w:tc>
          <w:tcPr>
            <w:tcW w:w="0" w:type="auto"/>
            <w:shd w:val="clear" w:color="auto" w:fill="auto"/>
          </w:tcPr>
          <w:p w14:paraId="764BCBE3" w14:textId="77777777" w:rsidR="00111DF7" w:rsidRPr="000F121E" w:rsidRDefault="00111DF7" w:rsidP="000F121E">
            <w:pPr>
              <w:pStyle w:val="BodyText2"/>
              <w:rPr>
                <w:b/>
                <w:sz w:val="22"/>
                <w:szCs w:val="22"/>
              </w:rPr>
            </w:pPr>
            <w:r w:rsidRPr="000F121E">
              <w:rPr>
                <w:b/>
                <w:sz w:val="22"/>
                <w:szCs w:val="22"/>
              </w:rPr>
              <w:t>5,702.6</w:t>
            </w:r>
          </w:p>
        </w:tc>
        <w:tc>
          <w:tcPr>
            <w:tcW w:w="0" w:type="auto"/>
            <w:shd w:val="clear" w:color="auto" w:fill="auto"/>
          </w:tcPr>
          <w:p w14:paraId="54D9B7E7" w14:textId="77777777" w:rsidR="00111DF7" w:rsidRPr="000F121E" w:rsidRDefault="00111DF7" w:rsidP="000F121E">
            <w:pPr>
              <w:pStyle w:val="BodyText2"/>
              <w:rPr>
                <w:b/>
                <w:sz w:val="22"/>
                <w:szCs w:val="22"/>
              </w:rPr>
            </w:pPr>
            <w:r w:rsidRPr="000F121E">
              <w:rPr>
                <w:b/>
                <w:sz w:val="22"/>
                <w:szCs w:val="22"/>
              </w:rPr>
              <w:t>-</w:t>
            </w:r>
          </w:p>
        </w:tc>
        <w:tc>
          <w:tcPr>
            <w:tcW w:w="0" w:type="auto"/>
            <w:shd w:val="clear" w:color="auto" w:fill="auto"/>
          </w:tcPr>
          <w:p w14:paraId="3F70FD3F" w14:textId="77777777" w:rsidR="00111DF7" w:rsidRPr="000F121E" w:rsidRDefault="00111DF7" w:rsidP="000F121E">
            <w:pPr>
              <w:pStyle w:val="BodyText2"/>
              <w:rPr>
                <w:b/>
                <w:sz w:val="22"/>
                <w:szCs w:val="22"/>
              </w:rPr>
            </w:pPr>
            <w:r w:rsidRPr="000F121E">
              <w:rPr>
                <w:b/>
                <w:sz w:val="22"/>
                <w:szCs w:val="22"/>
              </w:rPr>
              <w:t>568.0</w:t>
            </w:r>
          </w:p>
        </w:tc>
        <w:tc>
          <w:tcPr>
            <w:tcW w:w="786" w:type="pct"/>
            <w:shd w:val="clear" w:color="auto" w:fill="auto"/>
          </w:tcPr>
          <w:p w14:paraId="6CB03C0A" w14:textId="77777777" w:rsidR="00111DF7" w:rsidRPr="000F121E" w:rsidRDefault="00111DF7" w:rsidP="000F121E">
            <w:pPr>
              <w:pStyle w:val="BodyText2"/>
              <w:rPr>
                <w:b/>
                <w:sz w:val="22"/>
                <w:szCs w:val="22"/>
              </w:rPr>
            </w:pPr>
            <w:r w:rsidRPr="000F121E">
              <w:rPr>
                <w:b/>
                <w:sz w:val="22"/>
                <w:szCs w:val="22"/>
              </w:rPr>
              <w:t>64.63</w:t>
            </w:r>
          </w:p>
        </w:tc>
        <w:tc>
          <w:tcPr>
            <w:tcW w:w="825" w:type="pct"/>
            <w:shd w:val="clear" w:color="auto" w:fill="auto"/>
          </w:tcPr>
          <w:p w14:paraId="3FFC49E3" w14:textId="77777777" w:rsidR="00111DF7" w:rsidRPr="000F121E" w:rsidRDefault="00111DF7" w:rsidP="000F121E">
            <w:pPr>
              <w:pStyle w:val="BodyText2"/>
              <w:rPr>
                <w:b/>
                <w:sz w:val="22"/>
                <w:szCs w:val="22"/>
              </w:rPr>
            </w:pPr>
            <w:r w:rsidRPr="000F121E">
              <w:rPr>
                <w:b/>
                <w:sz w:val="22"/>
                <w:szCs w:val="22"/>
              </w:rPr>
              <w:t>58.06</w:t>
            </w:r>
          </w:p>
        </w:tc>
      </w:tr>
      <w:tr w:rsidR="000F121E" w:rsidRPr="000F121E" w14:paraId="76128D9A" w14:textId="77777777" w:rsidTr="000F121E">
        <w:tc>
          <w:tcPr>
            <w:tcW w:w="1009" w:type="pct"/>
            <w:shd w:val="clear" w:color="auto" w:fill="auto"/>
          </w:tcPr>
          <w:p w14:paraId="666F349C" w14:textId="77777777" w:rsidR="00111DF7" w:rsidRPr="000F121E" w:rsidRDefault="00111DF7" w:rsidP="002F558F">
            <w:pPr>
              <w:pStyle w:val="BodyText2"/>
              <w:rPr>
                <w:sz w:val="22"/>
                <w:szCs w:val="22"/>
              </w:rPr>
            </w:pPr>
            <w:r w:rsidRPr="000F121E">
              <w:rPr>
                <w:sz w:val="22"/>
                <w:szCs w:val="22"/>
              </w:rPr>
              <w:t>Caribbean Area</w:t>
            </w:r>
          </w:p>
        </w:tc>
        <w:tc>
          <w:tcPr>
            <w:tcW w:w="0" w:type="auto"/>
            <w:shd w:val="clear" w:color="auto" w:fill="auto"/>
          </w:tcPr>
          <w:p w14:paraId="53422B66" w14:textId="77777777" w:rsidR="00111DF7" w:rsidRPr="000F121E" w:rsidRDefault="00111DF7" w:rsidP="000F121E">
            <w:pPr>
              <w:pStyle w:val="BodyText2"/>
              <w:rPr>
                <w:sz w:val="22"/>
                <w:szCs w:val="22"/>
              </w:rPr>
            </w:pPr>
            <w:r w:rsidRPr="000F121E">
              <w:rPr>
                <w:sz w:val="22"/>
                <w:szCs w:val="22"/>
              </w:rPr>
              <w:t>212.9</w:t>
            </w:r>
          </w:p>
        </w:tc>
        <w:tc>
          <w:tcPr>
            <w:tcW w:w="0" w:type="auto"/>
            <w:shd w:val="clear" w:color="auto" w:fill="auto"/>
          </w:tcPr>
          <w:p w14:paraId="2C87C305" w14:textId="77777777" w:rsidR="00111DF7" w:rsidRPr="000F121E" w:rsidRDefault="00111DF7" w:rsidP="000F121E">
            <w:pPr>
              <w:pStyle w:val="BodyText2"/>
              <w:rPr>
                <w:sz w:val="22"/>
                <w:szCs w:val="22"/>
              </w:rPr>
            </w:pPr>
            <w:r w:rsidRPr="000F121E">
              <w:rPr>
                <w:sz w:val="22"/>
                <w:szCs w:val="22"/>
              </w:rPr>
              <w:t>1,464.1</w:t>
            </w:r>
          </w:p>
        </w:tc>
        <w:tc>
          <w:tcPr>
            <w:tcW w:w="0" w:type="auto"/>
            <w:shd w:val="clear" w:color="auto" w:fill="auto"/>
          </w:tcPr>
          <w:p w14:paraId="6F515DEC" w14:textId="77777777" w:rsidR="00111DF7" w:rsidRPr="000F121E" w:rsidRDefault="00111DF7" w:rsidP="000F121E">
            <w:pPr>
              <w:pStyle w:val="BodyText2"/>
              <w:rPr>
                <w:sz w:val="22"/>
                <w:szCs w:val="22"/>
              </w:rPr>
            </w:pPr>
            <w:r w:rsidRPr="000F121E">
              <w:rPr>
                <w:sz w:val="22"/>
                <w:szCs w:val="22"/>
              </w:rPr>
              <w:t>1,251.2</w:t>
            </w:r>
          </w:p>
        </w:tc>
        <w:tc>
          <w:tcPr>
            <w:tcW w:w="0" w:type="auto"/>
            <w:shd w:val="clear" w:color="auto" w:fill="auto"/>
          </w:tcPr>
          <w:p w14:paraId="1F8D0F09" w14:textId="77777777" w:rsidR="00111DF7" w:rsidRPr="000F121E" w:rsidRDefault="00111DF7" w:rsidP="000F121E">
            <w:pPr>
              <w:pStyle w:val="BodyText2"/>
              <w:rPr>
                <w:sz w:val="22"/>
                <w:szCs w:val="22"/>
              </w:rPr>
            </w:pPr>
            <w:r w:rsidRPr="000F121E">
              <w:rPr>
                <w:sz w:val="22"/>
                <w:szCs w:val="22"/>
              </w:rPr>
              <w:t>-</w:t>
            </w:r>
          </w:p>
        </w:tc>
        <w:tc>
          <w:tcPr>
            <w:tcW w:w="786" w:type="pct"/>
            <w:shd w:val="clear" w:color="auto" w:fill="auto"/>
          </w:tcPr>
          <w:p w14:paraId="0186A01E" w14:textId="77777777" w:rsidR="00111DF7" w:rsidRPr="000F121E" w:rsidRDefault="00111DF7" w:rsidP="000F121E">
            <w:pPr>
              <w:pStyle w:val="BodyText2"/>
              <w:rPr>
                <w:sz w:val="22"/>
                <w:szCs w:val="22"/>
              </w:rPr>
            </w:pPr>
            <w:r w:rsidRPr="000F121E">
              <w:rPr>
                <w:sz w:val="22"/>
                <w:szCs w:val="22"/>
              </w:rPr>
              <w:t>2.18</w:t>
            </w:r>
          </w:p>
        </w:tc>
        <w:tc>
          <w:tcPr>
            <w:tcW w:w="825" w:type="pct"/>
            <w:shd w:val="clear" w:color="auto" w:fill="auto"/>
          </w:tcPr>
          <w:p w14:paraId="24B95C31" w14:textId="77777777" w:rsidR="00111DF7" w:rsidRPr="000F121E" w:rsidRDefault="00111DF7" w:rsidP="000F121E">
            <w:pPr>
              <w:pStyle w:val="BodyText2"/>
              <w:rPr>
                <w:sz w:val="22"/>
                <w:szCs w:val="22"/>
              </w:rPr>
            </w:pPr>
            <w:r w:rsidRPr="000F121E">
              <w:rPr>
                <w:sz w:val="22"/>
                <w:szCs w:val="22"/>
              </w:rPr>
              <w:t>14.91</w:t>
            </w:r>
          </w:p>
        </w:tc>
      </w:tr>
      <w:tr w:rsidR="000F121E" w:rsidRPr="000F121E" w14:paraId="3DD06E57" w14:textId="77777777" w:rsidTr="000F121E">
        <w:tc>
          <w:tcPr>
            <w:tcW w:w="1009" w:type="pct"/>
            <w:shd w:val="clear" w:color="auto" w:fill="auto"/>
          </w:tcPr>
          <w:p w14:paraId="40CF556D" w14:textId="77777777" w:rsidR="00111DF7" w:rsidRPr="000F121E" w:rsidRDefault="00111DF7" w:rsidP="002F558F">
            <w:pPr>
              <w:pStyle w:val="BodyText2"/>
              <w:rPr>
                <w:sz w:val="22"/>
                <w:szCs w:val="22"/>
              </w:rPr>
            </w:pPr>
            <w:r w:rsidRPr="000F121E">
              <w:rPr>
                <w:sz w:val="22"/>
                <w:szCs w:val="22"/>
              </w:rPr>
              <w:t>Other South America</w:t>
            </w:r>
          </w:p>
        </w:tc>
        <w:tc>
          <w:tcPr>
            <w:tcW w:w="0" w:type="auto"/>
            <w:shd w:val="clear" w:color="auto" w:fill="auto"/>
          </w:tcPr>
          <w:p w14:paraId="6D0D1E39" w14:textId="77777777" w:rsidR="00111DF7" w:rsidRPr="000F121E" w:rsidRDefault="00111DF7" w:rsidP="000F121E">
            <w:pPr>
              <w:pStyle w:val="BodyText2"/>
              <w:rPr>
                <w:sz w:val="22"/>
                <w:szCs w:val="22"/>
              </w:rPr>
            </w:pPr>
            <w:r w:rsidRPr="000F121E">
              <w:rPr>
                <w:sz w:val="22"/>
                <w:szCs w:val="22"/>
              </w:rPr>
              <w:t>397.5</w:t>
            </w:r>
          </w:p>
        </w:tc>
        <w:tc>
          <w:tcPr>
            <w:tcW w:w="0" w:type="auto"/>
            <w:shd w:val="clear" w:color="auto" w:fill="auto"/>
          </w:tcPr>
          <w:p w14:paraId="2B4D5291" w14:textId="77777777" w:rsidR="00111DF7" w:rsidRPr="000F121E" w:rsidRDefault="00111DF7" w:rsidP="000F121E">
            <w:pPr>
              <w:pStyle w:val="BodyText2"/>
              <w:rPr>
                <w:sz w:val="22"/>
                <w:szCs w:val="22"/>
              </w:rPr>
            </w:pPr>
            <w:r w:rsidRPr="000F121E">
              <w:rPr>
                <w:sz w:val="22"/>
                <w:szCs w:val="22"/>
              </w:rPr>
              <w:t>117.8</w:t>
            </w:r>
          </w:p>
        </w:tc>
        <w:tc>
          <w:tcPr>
            <w:tcW w:w="0" w:type="auto"/>
            <w:shd w:val="clear" w:color="auto" w:fill="auto"/>
          </w:tcPr>
          <w:p w14:paraId="506540D8" w14:textId="77777777" w:rsidR="00111DF7" w:rsidRPr="000F121E" w:rsidRDefault="00111DF7" w:rsidP="000F121E">
            <w:pPr>
              <w:pStyle w:val="BodyText2"/>
              <w:rPr>
                <w:sz w:val="22"/>
                <w:szCs w:val="22"/>
              </w:rPr>
            </w:pPr>
            <w:r w:rsidRPr="000F121E">
              <w:rPr>
                <w:sz w:val="22"/>
                <w:szCs w:val="22"/>
              </w:rPr>
              <w:t>-</w:t>
            </w:r>
          </w:p>
        </w:tc>
        <w:tc>
          <w:tcPr>
            <w:tcW w:w="0" w:type="auto"/>
            <w:shd w:val="clear" w:color="auto" w:fill="auto"/>
          </w:tcPr>
          <w:p w14:paraId="577572D6" w14:textId="77777777" w:rsidR="00111DF7" w:rsidRPr="000F121E" w:rsidRDefault="00111DF7" w:rsidP="000F121E">
            <w:pPr>
              <w:pStyle w:val="BodyText2"/>
              <w:rPr>
                <w:sz w:val="22"/>
                <w:szCs w:val="22"/>
              </w:rPr>
            </w:pPr>
            <w:r w:rsidRPr="000F121E">
              <w:rPr>
                <w:sz w:val="22"/>
                <w:szCs w:val="22"/>
              </w:rPr>
              <w:t>279.7</w:t>
            </w:r>
          </w:p>
        </w:tc>
        <w:tc>
          <w:tcPr>
            <w:tcW w:w="786" w:type="pct"/>
            <w:shd w:val="clear" w:color="auto" w:fill="auto"/>
          </w:tcPr>
          <w:p w14:paraId="4FC369D0" w14:textId="77777777" w:rsidR="00111DF7" w:rsidRPr="000F121E" w:rsidRDefault="00111DF7" w:rsidP="000F121E">
            <w:pPr>
              <w:pStyle w:val="BodyText2"/>
              <w:rPr>
                <w:sz w:val="22"/>
                <w:szCs w:val="22"/>
              </w:rPr>
            </w:pPr>
            <w:r w:rsidRPr="000F121E">
              <w:rPr>
                <w:sz w:val="22"/>
                <w:szCs w:val="22"/>
              </w:rPr>
              <w:t>4.08</w:t>
            </w:r>
          </w:p>
        </w:tc>
        <w:tc>
          <w:tcPr>
            <w:tcW w:w="825" w:type="pct"/>
            <w:shd w:val="clear" w:color="auto" w:fill="auto"/>
          </w:tcPr>
          <w:p w14:paraId="16BF23E3" w14:textId="77777777" w:rsidR="00111DF7" w:rsidRPr="000F121E" w:rsidRDefault="00111DF7" w:rsidP="000F121E">
            <w:pPr>
              <w:pStyle w:val="BodyText2"/>
              <w:rPr>
                <w:sz w:val="22"/>
                <w:szCs w:val="22"/>
              </w:rPr>
            </w:pPr>
            <w:r w:rsidRPr="000F121E">
              <w:rPr>
                <w:sz w:val="22"/>
                <w:szCs w:val="22"/>
              </w:rPr>
              <w:t>1.20</w:t>
            </w:r>
          </w:p>
        </w:tc>
      </w:tr>
      <w:tr w:rsidR="000F121E" w:rsidRPr="000F121E" w14:paraId="223F45F5" w14:textId="77777777" w:rsidTr="000F121E">
        <w:tc>
          <w:tcPr>
            <w:tcW w:w="1009" w:type="pct"/>
            <w:shd w:val="clear" w:color="auto" w:fill="auto"/>
          </w:tcPr>
          <w:p w14:paraId="0025E643" w14:textId="77777777" w:rsidR="00111DF7" w:rsidRPr="000F121E" w:rsidRDefault="00111DF7" w:rsidP="002F558F">
            <w:pPr>
              <w:pStyle w:val="BodyText2"/>
              <w:rPr>
                <w:b/>
                <w:sz w:val="22"/>
                <w:szCs w:val="22"/>
              </w:rPr>
            </w:pPr>
            <w:r w:rsidRPr="000F121E">
              <w:rPr>
                <w:b/>
                <w:sz w:val="22"/>
                <w:szCs w:val="22"/>
              </w:rPr>
              <w:t>Total South America</w:t>
            </w:r>
          </w:p>
        </w:tc>
        <w:tc>
          <w:tcPr>
            <w:tcW w:w="0" w:type="auto"/>
            <w:shd w:val="clear" w:color="auto" w:fill="auto"/>
          </w:tcPr>
          <w:p w14:paraId="48FF45F9" w14:textId="77777777" w:rsidR="00111DF7" w:rsidRPr="000F121E" w:rsidRDefault="00111DF7" w:rsidP="000F121E">
            <w:pPr>
              <w:pStyle w:val="BodyText2"/>
              <w:rPr>
                <w:b/>
                <w:sz w:val="22"/>
                <w:szCs w:val="22"/>
              </w:rPr>
            </w:pPr>
            <w:r w:rsidRPr="000F121E">
              <w:rPr>
                <w:b/>
                <w:sz w:val="22"/>
                <w:szCs w:val="22"/>
              </w:rPr>
              <w:t>610.4</w:t>
            </w:r>
          </w:p>
        </w:tc>
        <w:tc>
          <w:tcPr>
            <w:tcW w:w="0" w:type="auto"/>
            <w:shd w:val="clear" w:color="auto" w:fill="auto"/>
          </w:tcPr>
          <w:p w14:paraId="042C2CB1" w14:textId="77777777" w:rsidR="00111DF7" w:rsidRPr="000F121E" w:rsidRDefault="00111DF7" w:rsidP="000F121E">
            <w:pPr>
              <w:pStyle w:val="BodyText2"/>
              <w:rPr>
                <w:b/>
                <w:sz w:val="22"/>
                <w:szCs w:val="22"/>
              </w:rPr>
            </w:pPr>
            <w:r w:rsidRPr="000F121E">
              <w:rPr>
                <w:b/>
                <w:sz w:val="22"/>
                <w:szCs w:val="22"/>
              </w:rPr>
              <w:t>1,581.9</w:t>
            </w:r>
          </w:p>
        </w:tc>
        <w:tc>
          <w:tcPr>
            <w:tcW w:w="0" w:type="auto"/>
            <w:shd w:val="clear" w:color="auto" w:fill="auto"/>
          </w:tcPr>
          <w:p w14:paraId="2DBB2BE3" w14:textId="77777777" w:rsidR="00111DF7" w:rsidRPr="000F121E" w:rsidRDefault="00D94AC4" w:rsidP="000F121E">
            <w:pPr>
              <w:pStyle w:val="BodyText2"/>
              <w:rPr>
                <w:b/>
                <w:sz w:val="22"/>
                <w:szCs w:val="22"/>
              </w:rPr>
            </w:pPr>
            <w:r>
              <w:rPr>
                <w:b/>
                <w:sz w:val="22"/>
                <w:szCs w:val="22"/>
              </w:rPr>
              <w:t>1,251.2</w:t>
            </w:r>
          </w:p>
        </w:tc>
        <w:tc>
          <w:tcPr>
            <w:tcW w:w="0" w:type="auto"/>
            <w:shd w:val="clear" w:color="auto" w:fill="auto"/>
          </w:tcPr>
          <w:p w14:paraId="008F760A" w14:textId="77777777" w:rsidR="00111DF7" w:rsidRPr="000F121E" w:rsidRDefault="00D94AC4" w:rsidP="000F121E">
            <w:pPr>
              <w:pStyle w:val="BodyText2"/>
              <w:rPr>
                <w:b/>
                <w:sz w:val="22"/>
                <w:szCs w:val="22"/>
              </w:rPr>
            </w:pPr>
            <w:r>
              <w:rPr>
                <w:b/>
                <w:sz w:val="22"/>
                <w:szCs w:val="22"/>
              </w:rPr>
              <w:t>279.7</w:t>
            </w:r>
          </w:p>
        </w:tc>
        <w:tc>
          <w:tcPr>
            <w:tcW w:w="786" w:type="pct"/>
            <w:shd w:val="clear" w:color="auto" w:fill="auto"/>
          </w:tcPr>
          <w:p w14:paraId="1AB0178E" w14:textId="77777777" w:rsidR="00111DF7" w:rsidRPr="000F121E" w:rsidRDefault="00111DF7" w:rsidP="000F121E">
            <w:pPr>
              <w:pStyle w:val="BodyText2"/>
              <w:rPr>
                <w:b/>
                <w:sz w:val="22"/>
                <w:szCs w:val="22"/>
              </w:rPr>
            </w:pPr>
            <w:r w:rsidRPr="000F121E">
              <w:rPr>
                <w:b/>
                <w:sz w:val="22"/>
                <w:szCs w:val="22"/>
              </w:rPr>
              <w:t>6.26</w:t>
            </w:r>
          </w:p>
        </w:tc>
        <w:tc>
          <w:tcPr>
            <w:tcW w:w="825" w:type="pct"/>
            <w:shd w:val="clear" w:color="auto" w:fill="auto"/>
          </w:tcPr>
          <w:p w14:paraId="708465B8" w14:textId="77777777" w:rsidR="00111DF7" w:rsidRPr="000F121E" w:rsidRDefault="00111DF7" w:rsidP="000F121E">
            <w:pPr>
              <w:pStyle w:val="BodyText2"/>
              <w:rPr>
                <w:b/>
                <w:sz w:val="22"/>
                <w:szCs w:val="22"/>
              </w:rPr>
            </w:pPr>
            <w:r w:rsidRPr="000F121E">
              <w:rPr>
                <w:b/>
                <w:sz w:val="22"/>
                <w:szCs w:val="22"/>
              </w:rPr>
              <w:t>16.11</w:t>
            </w:r>
          </w:p>
        </w:tc>
      </w:tr>
      <w:tr w:rsidR="000F121E" w:rsidRPr="000F121E" w14:paraId="2AB35454" w14:textId="77777777" w:rsidTr="000F121E">
        <w:tc>
          <w:tcPr>
            <w:tcW w:w="1009" w:type="pct"/>
            <w:shd w:val="clear" w:color="auto" w:fill="auto"/>
          </w:tcPr>
          <w:p w14:paraId="706B9ED8" w14:textId="77777777" w:rsidR="00111DF7" w:rsidRPr="000F121E" w:rsidRDefault="00111DF7" w:rsidP="002F558F">
            <w:pPr>
              <w:pStyle w:val="BodyText2"/>
              <w:rPr>
                <w:sz w:val="22"/>
                <w:szCs w:val="22"/>
              </w:rPr>
            </w:pPr>
            <w:r w:rsidRPr="000F121E">
              <w:rPr>
                <w:sz w:val="22"/>
                <w:szCs w:val="22"/>
              </w:rPr>
              <w:t>Europe</w:t>
            </w:r>
            <w:r w:rsidRPr="000F121E">
              <w:rPr>
                <w:b/>
                <w:sz w:val="22"/>
                <w:szCs w:val="22"/>
              </w:rPr>
              <w:t xml:space="preserve"> </w:t>
            </w:r>
            <w:r w:rsidRPr="000F121E">
              <w:rPr>
                <w:sz w:val="22"/>
                <w:szCs w:val="22"/>
              </w:rPr>
              <w:t>(excluding USSR)</w:t>
            </w:r>
          </w:p>
        </w:tc>
        <w:tc>
          <w:tcPr>
            <w:tcW w:w="0" w:type="auto"/>
            <w:shd w:val="clear" w:color="auto" w:fill="auto"/>
          </w:tcPr>
          <w:p w14:paraId="6BB9B250" w14:textId="77777777" w:rsidR="00111DF7" w:rsidRPr="000F121E" w:rsidRDefault="00111DF7" w:rsidP="000F121E">
            <w:pPr>
              <w:pStyle w:val="BodyText2"/>
              <w:rPr>
                <w:sz w:val="22"/>
                <w:szCs w:val="22"/>
              </w:rPr>
            </w:pPr>
            <w:r w:rsidRPr="000F121E">
              <w:rPr>
                <w:sz w:val="22"/>
                <w:szCs w:val="22"/>
              </w:rPr>
              <w:t>1,226.7</w:t>
            </w:r>
          </w:p>
        </w:tc>
        <w:tc>
          <w:tcPr>
            <w:tcW w:w="0" w:type="auto"/>
            <w:shd w:val="clear" w:color="auto" w:fill="auto"/>
          </w:tcPr>
          <w:p w14:paraId="4DFA8BFE" w14:textId="77777777" w:rsidR="00111DF7" w:rsidRPr="000F121E" w:rsidRDefault="00111DF7" w:rsidP="000F121E">
            <w:pPr>
              <w:pStyle w:val="BodyText2"/>
              <w:rPr>
                <w:sz w:val="22"/>
                <w:szCs w:val="22"/>
              </w:rPr>
            </w:pPr>
            <w:r w:rsidRPr="000F121E">
              <w:rPr>
                <w:sz w:val="22"/>
                <w:szCs w:val="22"/>
              </w:rPr>
              <w:t>176.2</w:t>
            </w:r>
          </w:p>
        </w:tc>
        <w:tc>
          <w:tcPr>
            <w:tcW w:w="0" w:type="auto"/>
            <w:shd w:val="clear" w:color="auto" w:fill="auto"/>
          </w:tcPr>
          <w:p w14:paraId="1FD95C87" w14:textId="77777777" w:rsidR="00111DF7" w:rsidRPr="000F121E" w:rsidRDefault="00111DF7" w:rsidP="000F121E">
            <w:pPr>
              <w:pStyle w:val="BodyText2"/>
              <w:rPr>
                <w:sz w:val="22"/>
                <w:szCs w:val="22"/>
              </w:rPr>
            </w:pPr>
            <w:r w:rsidRPr="000F121E">
              <w:rPr>
                <w:sz w:val="22"/>
                <w:szCs w:val="22"/>
              </w:rPr>
              <w:t>-</w:t>
            </w:r>
          </w:p>
        </w:tc>
        <w:tc>
          <w:tcPr>
            <w:tcW w:w="0" w:type="auto"/>
            <w:shd w:val="clear" w:color="auto" w:fill="auto"/>
          </w:tcPr>
          <w:p w14:paraId="70BF64EE" w14:textId="77777777" w:rsidR="00111DF7" w:rsidRPr="000F121E" w:rsidRDefault="00111DF7" w:rsidP="000F121E">
            <w:pPr>
              <w:pStyle w:val="BodyText2"/>
              <w:rPr>
                <w:sz w:val="22"/>
                <w:szCs w:val="22"/>
              </w:rPr>
            </w:pPr>
            <w:r w:rsidRPr="000F121E">
              <w:rPr>
                <w:sz w:val="22"/>
                <w:szCs w:val="22"/>
              </w:rPr>
              <w:t>1,050.5</w:t>
            </w:r>
          </w:p>
        </w:tc>
        <w:tc>
          <w:tcPr>
            <w:tcW w:w="786" w:type="pct"/>
            <w:shd w:val="clear" w:color="auto" w:fill="auto"/>
          </w:tcPr>
          <w:p w14:paraId="79900002" w14:textId="77777777" w:rsidR="00111DF7" w:rsidRPr="000F121E" w:rsidRDefault="00111DF7" w:rsidP="000F121E">
            <w:pPr>
              <w:pStyle w:val="BodyText2"/>
              <w:rPr>
                <w:sz w:val="22"/>
                <w:szCs w:val="22"/>
              </w:rPr>
            </w:pPr>
            <w:r w:rsidRPr="000F121E">
              <w:rPr>
                <w:sz w:val="22"/>
                <w:szCs w:val="22"/>
              </w:rPr>
              <w:t>12.59</w:t>
            </w:r>
          </w:p>
        </w:tc>
        <w:tc>
          <w:tcPr>
            <w:tcW w:w="825" w:type="pct"/>
            <w:shd w:val="clear" w:color="auto" w:fill="auto"/>
          </w:tcPr>
          <w:p w14:paraId="245D4F2E" w14:textId="77777777" w:rsidR="00111DF7" w:rsidRPr="000F121E" w:rsidRDefault="00111DF7" w:rsidP="000F121E">
            <w:pPr>
              <w:pStyle w:val="BodyText2"/>
              <w:rPr>
                <w:sz w:val="22"/>
                <w:szCs w:val="22"/>
              </w:rPr>
            </w:pPr>
            <w:r w:rsidRPr="000F121E">
              <w:rPr>
                <w:sz w:val="22"/>
                <w:szCs w:val="22"/>
              </w:rPr>
              <w:t>1.79</w:t>
            </w:r>
          </w:p>
        </w:tc>
      </w:tr>
      <w:tr w:rsidR="000F121E" w:rsidRPr="000F121E" w14:paraId="20331119" w14:textId="77777777" w:rsidTr="000F121E">
        <w:tc>
          <w:tcPr>
            <w:tcW w:w="1009" w:type="pct"/>
            <w:shd w:val="clear" w:color="auto" w:fill="auto"/>
          </w:tcPr>
          <w:p w14:paraId="3CB6F255" w14:textId="77777777" w:rsidR="00111DF7" w:rsidRPr="000F121E" w:rsidRDefault="00111DF7" w:rsidP="002F558F">
            <w:pPr>
              <w:pStyle w:val="BodyText2"/>
              <w:rPr>
                <w:sz w:val="22"/>
                <w:szCs w:val="22"/>
              </w:rPr>
            </w:pPr>
            <w:r w:rsidRPr="000F121E">
              <w:rPr>
                <w:sz w:val="22"/>
                <w:szCs w:val="22"/>
              </w:rPr>
              <w:t>Africa</w:t>
            </w:r>
          </w:p>
        </w:tc>
        <w:tc>
          <w:tcPr>
            <w:tcW w:w="0" w:type="auto"/>
            <w:shd w:val="clear" w:color="auto" w:fill="auto"/>
          </w:tcPr>
          <w:p w14:paraId="517B7C39" w14:textId="77777777" w:rsidR="00111DF7" w:rsidRPr="000F121E" w:rsidRDefault="00111DF7" w:rsidP="000F121E">
            <w:pPr>
              <w:pStyle w:val="BodyText2"/>
              <w:rPr>
                <w:sz w:val="22"/>
                <w:szCs w:val="22"/>
              </w:rPr>
            </w:pPr>
            <w:r w:rsidRPr="000F121E">
              <w:rPr>
                <w:sz w:val="22"/>
                <w:szCs w:val="22"/>
              </w:rPr>
              <w:t>236.8</w:t>
            </w:r>
          </w:p>
        </w:tc>
        <w:tc>
          <w:tcPr>
            <w:tcW w:w="0" w:type="auto"/>
            <w:shd w:val="clear" w:color="auto" w:fill="auto"/>
          </w:tcPr>
          <w:p w14:paraId="09596C47" w14:textId="77777777" w:rsidR="00111DF7" w:rsidRPr="000F121E" w:rsidRDefault="00111DF7" w:rsidP="000F121E">
            <w:pPr>
              <w:pStyle w:val="BodyText2"/>
              <w:rPr>
                <w:sz w:val="22"/>
                <w:szCs w:val="22"/>
              </w:rPr>
            </w:pPr>
            <w:r w:rsidRPr="000F121E">
              <w:rPr>
                <w:sz w:val="22"/>
                <w:szCs w:val="22"/>
              </w:rPr>
              <w:t>44.5</w:t>
            </w:r>
          </w:p>
        </w:tc>
        <w:tc>
          <w:tcPr>
            <w:tcW w:w="0" w:type="auto"/>
            <w:shd w:val="clear" w:color="auto" w:fill="auto"/>
          </w:tcPr>
          <w:p w14:paraId="469BA3E7" w14:textId="77777777" w:rsidR="00111DF7" w:rsidRPr="000F121E" w:rsidRDefault="00111DF7" w:rsidP="000F121E">
            <w:pPr>
              <w:pStyle w:val="BodyText2"/>
              <w:rPr>
                <w:sz w:val="22"/>
                <w:szCs w:val="22"/>
              </w:rPr>
            </w:pPr>
            <w:r w:rsidRPr="000F121E">
              <w:rPr>
                <w:sz w:val="22"/>
                <w:szCs w:val="22"/>
              </w:rPr>
              <w:t>-</w:t>
            </w:r>
          </w:p>
        </w:tc>
        <w:tc>
          <w:tcPr>
            <w:tcW w:w="0" w:type="auto"/>
            <w:shd w:val="clear" w:color="auto" w:fill="auto"/>
          </w:tcPr>
          <w:p w14:paraId="5BEBB307" w14:textId="77777777" w:rsidR="00111DF7" w:rsidRPr="000F121E" w:rsidRDefault="00111DF7" w:rsidP="000F121E">
            <w:pPr>
              <w:pStyle w:val="BodyText2"/>
              <w:rPr>
                <w:sz w:val="22"/>
                <w:szCs w:val="22"/>
              </w:rPr>
            </w:pPr>
            <w:r w:rsidRPr="000F121E">
              <w:rPr>
                <w:sz w:val="22"/>
                <w:szCs w:val="22"/>
              </w:rPr>
              <w:t>192.3</w:t>
            </w:r>
          </w:p>
        </w:tc>
        <w:tc>
          <w:tcPr>
            <w:tcW w:w="786" w:type="pct"/>
            <w:shd w:val="clear" w:color="auto" w:fill="auto"/>
          </w:tcPr>
          <w:p w14:paraId="7C3FF2C6" w14:textId="77777777" w:rsidR="00111DF7" w:rsidRPr="000F121E" w:rsidRDefault="00111DF7" w:rsidP="000F121E">
            <w:pPr>
              <w:pStyle w:val="BodyText2"/>
              <w:rPr>
                <w:sz w:val="22"/>
                <w:szCs w:val="22"/>
              </w:rPr>
            </w:pPr>
            <w:r w:rsidRPr="000F121E">
              <w:rPr>
                <w:sz w:val="22"/>
                <w:szCs w:val="22"/>
              </w:rPr>
              <w:t>2.43</w:t>
            </w:r>
          </w:p>
        </w:tc>
        <w:tc>
          <w:tcPr>
            <w:tcW w:w="825" w:type="pct"/>
            <w:shd w:val="clear" w:color="auto" w:fill="auto"/>
          </w:tcPr>
          <w:p w14:paraId="3C5190F6" w14:textId="77777777" w:rsidR="00111DF7" w:rsidRPr="000F121E" w:rsidRDefault="00111DF7" w:rsidP="000F121E">
            <w:pPr>
              <w:pStyle w:val="BodyText2"/>
              <w:rPr>
                <w:sz w:val="22"/>
                <w:szCs w:val="22"/>
              </w:rPr>
            </w:pPr>
            <w:r w:rsidRPr="000F121E">
              <w:rPr>
                <w:sz w:val="22"/>
                <w:szCs w:val="22"/>
              </w:rPr>
              <w:t>0.45</w:t>
            </w:r>
          </w:p>
        </w:tc>
      </w:tr>
      <w:tr w:rsidR="000F121E" w:rsidRPr="000F121E" w14:paraId="3BD6D246" w14:textId="77777777" w:rsidTr="000F121E">
        <w:tc>
          <w:tcPr>
            <w:tcW w:w="1009" w:type="pct"/>
            <w:shd w:val="clear" w:color="auto" w:fill="auto"/>
          </w:tcPr>
          <w:p w14:paraId="6223BCDA" w14:textId="77777777" w:rsidR="00111DF7" w:rsidRPr="000F121E" w:rsidRDefault="00111DF7" w:rsidP="002F558F">
            <w:pPr>
              <w:pStyle w:val="BodyText2"/>
              <w:rPr>
                <w:sz w:val="22"/>
                <w:szCs w:val="22"/>
              </w:rPr>
            </w:pPr>
            <w:r w:rsidRPr="000F121E">
              <w:rPr>
                <w:sz w:val="22"/>
                <w:szCs w:val="22"/>
              </w:rPr>
              <w:t>Middle East</w:t>
            </w:r>
          </w:p>
        </w:tc>
        <w:tc>
          <w:tcPr>
            <w:tcW w:w="0" w:type="auto"/>
            <w:shd w:val="clear" w:color="auto" w:fill="auto"/>
          </w:tcPr>
          <w:p w14:paraId="1010F00F" w14:textId="77777777" w:rsidR="00111DF7" w:rsidRPr="000F121E" w:rsidRDefault="00111DF7" w:rsidP="000F121E">
            <w:pPr>
              <w:pStyle w:val="BodyText2"/>
              <w:rPr>
                <w:sz w:val="22"/>
                <w:szCs w:val="22"/>
              </w:rPr>
            </w:pPr>
            <w:r w:rsidRPr="000F121E">
              <w:rPr>
                <w:sz w:val="22"/>
                <w:szCs w:val="22"/>
              </w:rPr>
              <w:t>211.8</w:t>
            </w:r>
          </w:p>
        </w:tc>
        <w:tc>
          <w:tcPr>
            <w:tcW w:w="0" w:type="auto"/>
            <w:shd w:val="clear" w:color="auto" w:fill="auto"/>
          </w:tcPr>
          <w:p w14:paraId="74D62266" w14:textId="77777777" w:rsidR="00111DF7" w:rsidRPr="000F121E" w:rsidRDefault="00111DF7" w:rsidP="000F121E">
            <w:pPr>
              <w:pStyle w:val="BodyText2"/>
              <w:rPr>
                <w:sz w:val="22"/>
                <w:szCs w:val="22"/>
              </w:rPr>
            </w:pPr>
            <w:r w:rsidRPr="000F121E">
              <w:rPr>
                <w:sz w:val="22"/>
                <w:szCs w:val="22"/>
              </w:rPr>
              <w:t>1,402.9</w:t>
            </w:r>
          </w:p>
        </w:tc>
        <w:tc>
          <w:tcPr>
            <w:tcW w:w="0" w:type="auto"/>
            <w:shd w:val="clear" w:color="auto" w:fill="auto"/>
          </w:tcPr>
          <w:p w14:paraId="55F290AC" w14:textId="77777777" w:rsidR="00111DF7" w:rsidRPr="000F121E" w:rsidRDefault="00111DF7" w:rsidP="000F121E">
            <w:pPr>
              <w:pStyle w:val="BodyText2"/>
              <w:rPr>
                <w:sz w:val="22"/>
                <w:szCs w:val="22"/>
              </w:rPr>
            </w:pPr>
            <w:r w:rsidRPr="000F121E">
              <w:rPr>
                <w:sz w:val="22"/>
                <w:szCs w:val="22"/>
              </w:rPr>
              <w:t>1,191.1</w:t>
            </w:r>
          </w:p>
        </w:tc>
        <w:tc>
          <w:tcPr>
            <w:tcW w:w="0" w:type="auto"/>
            <w:shd w:val="clear" w:color="auto" w:fill="auto"/>
          </w:tcPr>
          <w:p w14:paraId="55A50CCC" w14:textId="77777777" w:rsidR="00111DF7" w:rsidRPr="000F121E" w:rsidRDefault="00111DF7" w:rsidP="000F121E">
            <w:pPr>
              <w:pStyle w:val="BodyText2"/>
              <w:rPr>
                <w:sz w:val="22"/>
                <w:szCs w:val="22"/>
              </w:rPr>
            </w:pPr>
            <w:r w:rsidRPr="000F121E">
              <w:rPr>
                <w:sz w:val="22"/>
                <w:szCs w:val="22"/>
              </w:rPr>
              <w:t>--</w:t>
            </w:r>
          </w:p>
        </w:tc>
        <w:tc>
          <w:tcPr>
            <w:tcW w:w="786" w:type="pct"/>
            <w:shd w:val="clear" w:color="auto" w:fill="auto"/>
          </w:tcPr>
          <w:p w14:paraId="37E8C0AE" w14:textId="77777777" w:rsidR="00111DF7" w:rsidRPr="000F121E" w:rsidRDefault="00111DF7" w:rsidP="000F121E">
            <w:pPr>
              <w:pStyle w:val="BodyText2"/>
              <w:rPr>
                <w:sz w:val="22"/>
                <w:szCs w:val="22"/>
              </w:rPr>
            </w:pPr>
            <w:r w:rsidRPr="000F121E">
              <w:rPr>
                <w:sz w:val="22"/>
                <w:szCs w:val="22"/>
              </w:rPr>
              <w:t>2.17</w:t>
            </w:r>
          </w:p>
        </w:tc>
        <w:tc>
          <w:tcPr>
            <w:tcW w:w="825" w:type="pct"/>
            <w:shd w:val="clear" w:color="auto" w:fill="auto"/>
          </w:tcPr>
          <w:p w14:paraId="7734B37E" w14:textId="77777777" w:rsidR="00111DF7" w:rsidRPr="000F121E" w:rsidRDefault="00111DF7" w:rsidP="000F121E">
            <w:pPr>
              <w:pStyle w:val="BodyText2"/>
              <w:rPr>
                <w:sz w:val="22"/>
                <w:szCs w:val="22"/>
              </w:rPr>
            </w:pPr>
            <w:r w:rsidRPr="000F121E">
              <w:rPr>
                <w:sz w:val="22"/>
                <w:szCs w:val="22"/>
              </w:rPr>
              <w:t>14.29</w:t>
            </w:r>
          </w:p>
        </w:tc>
      </w:tr>
      <w:tr w:rsidR="000F121E" w:rsidRPr="000F121E" w14:paraId="53BC3CE8" w14:textId="77777777" w:rsidTr="000F121E">
        <w:tc>
          <w:tcPr>
            <w:tcW w:w="1009" w:type="pct"/>
            <w:shd w:val="clear" w:color="auto" w:fill="auto"/>
          </w:tcPr>
          <w:p w14:paraId="3B4D97AE" w14:textId="77777777" w:rsidR="00111DF7" w:rsidRPr="000F121E" w:rsidRDefault="00111DF7" w:rsidP="002F558F">
            <w:pPr>
              <w:pStyle w:val="BodyText2"/>
              <w:rPr>
                <w:sz w:val="22"/>
                <w:szCs w:val="22"/>
              </w:rPr>
            </w:pPr>
            <w:r w:rsidRPr="000F121E">
              <w:rPr>
                <w:sz w:val="22"/>
                <w:szCs w:val="22"/>
              </w:rPr>
              <w:t>Far East and Oceania</w:t>
            </w:r>
          </w:p>
        </w:tc>
        <w:tc>
          <w:tcPr>
            <w:tcW w:w="0" w:type="auto"/>
            <w:shd w:val="clear" w:color="auto" w:fill="auto"/>
          </w:tcPr>
          <w:p w14:paraId="2AC0B64B" w14:textId="77777777" w:rsidR="00111DF7" w:rsidRPr="000F121E" w:rsidRDefault="00111DF7" w:rsidP="000F121E">
            <w:pPr>
              <w:pStyle w:val="BodyText2"/>
              <w:rPr>
                <w:sz w:val="22"/>
                <w:szCs w:val="22"/>
              </w:rPr>
            </w:pPr>
            <w:r w:rsidRPr="000F121E">
              <w:rPr>
                <w:sz w:val="22"/>
                <w:szCs w:val="22"/>
              </w:rPr>
              <w:t>484.0</w:t>
            </w:r>
          </w:p>
        </w:tc>
        <w:tc>
          <w:tcPr>
            <w:tcW w:w="0" w:type="auto"/>
            <w:shd w:val="clear" w:color="auto" w:fill="auto"/>
          </w:tcPr>
          <w:p w14:paraId="3E1E2B0C" w14:textId="77777777" w:rsidR="00111DF7" w:rsidRPr="000F121E" w:rsidRDefault="00111DF7" w:rsidP="000F121E">
            <w:pPr>
              <w:pStyle w:val="BodyText2"/>
              <w:rPr>
                <w:sz w:val="22"/>
                <w:szCs w:val="22"/>
              </w:rPr>
            </w:pPr>
            <w:r w:rsidRPr="000F121E">
              <w:rPr>
                <w:sz w:val="22"/>
                <w:szCs w:val="22"/>
              </w:rPr>
              <w:t>205.7</w:t>
            </w:r>
          </w:p>
        </w:tc>
        <w:tc>
          <w:tcPr>
            <w:tcW w:w="0" w:type="auto"/>
            <w:shd w:val="clear" w:color="auto" w:fill="auto"/>
          </w:tcPr>
          <w:p w14:paraId="26662FFF" w14:textId="77777777" w:rsidR="00111DF7" w:rsidRPr="000F121E" w:rsidRDefault="00111DF7" w:rsidP="000F121E">
            <w:pPr>
              <w:pStyle w:val="BodyText2"/>
              <w:rPr>
                <w:sz w:val="22"/>
                <w:szCs w:val="22"/>
              </w:rPr>
            </w:pPr>
            <w:r w:rsidRPr="000F121E">
              <w:rPr>
                <w:sz w:val="22"/>
                <w:szCs w:val="22"/>
              </w:rPr>
              <w:t>--</w:t>
            </w:r>
          </w:p>
        </w:tc>
        <w:tc>
          <w:tcPr>
            <w:tcW w:w="0" w:type="auto"/>
            <w:shd w:val="clear" w:color="auto" w:fill="auto"/>
          </w:tcPr>
          <w:p w14:paraId="394C0BCD" w14:textId="77777777" w:rsidR="00111DF7" w:rsidRPr="000F121E" w:rsidRDefault="00111DF7" w:rsidP="000F121E">
            <w:pPr>
              <w:pStyle w:val="BodyText2"/>
              <w:rPr>
                <w:sz w:val="22"/>
                <w:szCs w:val="22"/>
              </w:rPr>
            </w:pPr>
            <w:r w:rsidRPr="000F121E">
              <w:rPr>
                <w:sz w:val="22"/>
                <w:szCs w:val="22"/>
              </w:rPr>
              <w:t>278.3</w:t>
            </w:r>
          </w:p>
        </w:tc>
        <w:tc>
          <w:tcPr>
            <w:tcW w:w="786" w:type="pct"/>
            <w:shd w:val="clear" w:color="auto" w:fill="auto"/>
          </w:tcPr>
          <w:p w14:paraId="356D79DC" w14:textId="77777777" w:rsidR="00111DF7" w:rsidRPr="000F121E" w:rsidRDefault="00111DF7" w:rsidP="000F121E">
            <w:pPr>
              <w:pStyle w:val="BodyText2"/>
              <w:rPr>
                <w:sz w:val="22"/>
                <w:szCs w:val="22"/>
              </w:rPr>
            </w:pPr>
            <w:r w:rsidRPr="000F121E">
              <w:rPr>
                <w:sz w:val="22"/>
                <w:szCs w:val="22"/>
              </w:rPr>
              <w:t>4.97</w:t>
            </w:r>
          </w:p>
        </w:tc>
        <w:tc>
          <w:tcPr>
            <w:tcW w:w="825" w:type="pct"/>
            <w:shd w:val="clear" w:color="auto" w:fill="auto"/>
          </w:tcPr>
          <w:p w14:paraId="43E8C437" w14:textId="77777777" w:rsidR="00111DF7" w:rsidRPr="000F121E" w:rsidRDefault="00111DF7" w:rsidP="000F121E">
            <w:pPr>
              <w:pStyle w:val="BodyText2"/>
              <w:rPr>
                <w:sz w:val="22"/>
                <w:szCs w:val="22"/>
              </w:rPr>
            </w:pPr>
            <w:r w:rsidRPr="000F121E">
              <w:rPr>
                <w:sz w:val="22"/>
                <w:szCs w:val="22"/>
              </w:rPr>
              <w:t>2.10</w:t>
            </w:r>
          </w:p>
        </w:tc>
      </w:tr>
      <w:tr w:rsidR="000F121E" w:rsidRPr="000F121E" w14:paraId="6207879D" w14:textId="77777777" w:rsidTr="000F121E">
        <w:tc>
          <w:tcPr>
            <w:tcW w:w="1009" w:type="pct"/>
            <w:shd w:val="clear" w:color="auto" w:fill="auto"/>
          </w:tcPr>
          <w:p w14:paraId="777982B2" w14:textId="77777777" w:rsidR="00111DF7" w:rsidRPr="000F121E" w:rsidRDefault="00111DF7" w:rsidP="002F558F">
            <w:pPr>
              <w:pStyle w:val="BodyText2"/>
              <w:rPr>
                <w:b/>
                <w:sz w:val="22"/>
                <w:szCs w:val="22"/>
              </w:rPr>
            </w:pPr>
            <w:r w:rsidRPr="000F121E">
              <w:rPr>
                <w:b/>
                <w:sz w:val="22"/>
                <w:szCs w:val="22"/>
              </w:rPr>
              <w:t>Total world (exclud</w:t>
            </w:r>
            <w:r w:rsidR="000F10DB" w:rsidRPr="000F121E">
              <w:rPr>
                <w:b/>
                <w:sz w:val="22"/>
                <w:szCs w:val="22"/>
              </w:rPr>
              <w:t>es</w:t>
            </w:r>
            <w:r w:rsidRPr="000F121E">
              <w:rPr>
                <w:b/>
                <w:sz w:val="22"/>
                <w:szCs w:val="22"/>
              </w:rPr>
              <w:t xml:space="preserve"> USSR)</w:t>
            </w:r>
          </w:p>
        </w:tc>
        <w:tc>
          <w:tcPr>
            <w:tcW w:w="0" w:type="auto"/>
            <w:shd w:val="clear" w:color="auto" w:fill="auto"/>
          </w:tcPr>
          <w:p w14:paraId="0B97CE85" w14:textId="77777777" w:rsidR="00111DF7" w:rsidRPr="000F121E" w:rsidRDefault="00111DF7" w:rsidP="000F121E">
            <w:pPr>
              <w:pStyle w:val="BodyText2"/>
              <w:rPr>
                <w:b/>
                <w:sz w:val="22"/>
                <w:szCs w:val="22"/>
              </w:rPr>
            </w:pPr>
            <w:r w:rsidRPr="000F121E">
              <w:rPr>
                <w:b/>
                <w:sz w:val="22"/>
                <w:szCs w:val="22"/>
              </w:rPr>
              <w:t>9,040.3</w:t>
            </w:r>
          </w:p>
        </w:tc>
        <w:tc>
          <w:tcPr>
            <w:tcW w:w="0" w:type="auto"/>
            <w:shd w:val="clear" w:color="auto" w:fill="auto"/>
          </w:tcPr>
          <w:p w14:paraId="59DA6E80" w14:textId="77777777" w:rsidR="00111DF7" w:rsidRPr="000F121E" w:rsidRDefault="00111DF7" w:rsidP="000F121E">
            <w:pPr>
              <w:pStyle w:val="BodyText2"/>
              <w:rPr>
                <w:b/>
                <w:sz w:val="22"/>
                <w:szCs w:val="22"/>
              </w:rPr>
            </w:pPr>
            <w:r w:rsidRPr="000F121E">
              <w:rPr>
                <w:b/>
                <w:sz w:val="22"/>
                <w:szCs w:val="22"/>
              </w:rPr>
              <w:t>9,113.8</w:t>
            </w:r>
          </w:p>
        </w:tc>
        <w:tc>
          <w:tcPr>
            <w:tcW w:w="0" w:type="auto"/>
            <w:shd w:val="clear" w:color="auto" w:fill="auto"/>
          </w:tcPr>
          <w:p w14:paraId="2BCE0875" w14:textId="77777777" w:rsidR="00111DF7" w:rsidRPr="000F121E" w:rsidRDefault="00D94AC4" w:rsidP="000F121E">
            <w:pPr>
              <w:pStyle w:val="BodyText2"/>
              <w:rPr>
                <w:b/>
                <w:sz w:val="22"/>
                <w:szCs w:val="22"/>
              </w:rPr>
            </w:pPr>
            <w:r>
              <w:rPr>
                <w:b/>
                <w:sz w:val="22"/>
                <w:szCs w:val="22"/>
              </w:rPr>
              <w:t>2,162.6</w:t>
            </w:r>
          </w:p>
        </w:tc>
        <w:tc>
          <w:tcPr>
            <w:tcW w:w="0" w:type="auto"/>
            <w:shd w:val="clear" w:color="auto" w:fill="auto"/>
          </w:tcPr>
          <w:p w14:paraId="1A272FD2" w14:textId="77777777" w:rsidR="00111DF7" w:rsidRPr="000F121E" w:rsidRDefault="00D94AC4" w:rsidP="000F121E">
            <w:pPr>
              <w:pStyle w:val="BodyText2"/>
              <w:rPr>
                <w:b/>
                <w:sz w:val="22"/>
                <w:szCs w:val="22"/>
              </w:rPr>
            </w:pPr>
            <w:r>
              <w:rPr>
                <w:b/>
                <w:sz w:val="22"/>
                <w:szCs w:val="22"/>
              </w:rPr>
              <w:t>2,089.1</w:t>
            </w:r>
          </w:p>
        </w:tc>
        <w:tc>
          <w:tcPr>
            <w:tcW w:w="786" w:type="pct"/>
            <w:shd w:val="clear" w:color="auto" w:fill="auto"/>
          </w:tcPr>
          <w:p w14:paraId="6C62516B" w14:textId="77777777" w:rsidR="00111DF7" w:rsidRPr="000F121E" w:rsidRDefault="00111DF7" w:rsidP="000F121E">
            <w:pPr>
              <w:pStyle w:val="BodyText2"/>
              <w:rPr>
                <w:b/>
                <w:sz w:val="22"/>
                <w:szCs w:val="22"/>
              </w:rPr>
            </w:pPr>
            <w:r w:rsidRPr="000F121E">
              <w:rPr>
                <w:b/>
                <w:sz w:val="22"/>
                <w:szCs w:val="22"/>
              </w:rPr>
              <w:t>92.75</w:t>
            </w:r>
          </w:p>
        </w:tc>
        <w:tc>
          <w:tcPr>
            <w:tcW w:w="825" w:type="pct"/>
            <w:shd w:val="clear" w:color="auto" w:fill="auto"/>
          </w:tcPr>
          <w:p w14:paraId="12DA76AD" w14:textId="77777777" w:rsidR="00111DF7" w:rsidRPr="000F121E" w:rsidRDefault="00111DF7" w:rsidP="000F121E">
            <w:pPr>
              <w:pStyle w:val="BodyText2"/>
              <w:rPr>
                <w:b/>
                <w:sz w:val="22"/>
                <w:szCs w:val="22"/>
              </w:rPr>
            </w:pPr>
            <w:r w:rsidRPr="000F121E">
              <w:rPr>
                <w:b/>
                <w:sz w:val="22"/>
                <w:szCs w:val="22"/>
              </w:rPr>
              <w:t>92.80</w:t>
            </w:r>
          </w:p>
        </w:tc>
      </w:tr>
    </w:tbl>
    <w:p w14:paraId="55EA77C9" w14:textId="77777777" w:rsidR="00111DF7" w:rsidRPr="001C64D3" w:rsidRDefault="00111DF7" w:rsidP="002F558F">
      <w:pPr>
        <w:spacing w:beforeAutospacing="1" w:afterAutospacing="1"/>
        <w:rPr>
          <w:color w:val="000000"/>
        </w:rPr>
      </w:pPr>
      <w:r w:rsidRPr="001C64D3">
        <w:rPr>
          <w:color w:val="000000"/>
        </w:rPr>
        <w:t>(1) "Demand" as used by the industry trade press, equals consumption plus or minus additions to or subtractions from stocks.</w:t>
      </w:r>
      <w:r w:rsidRPr="001C64D3">
        <w:rPr>
          <w:color w:val="000000"/>
        </w:rPr>
        <w:br/>
        <w:t>(2) Included production of crude oil, natural gasoline, and synthetic products.</w:t>
      </w:r>
      <w:r w:rsidRPr="001C64D3">
        <w:rPr>
          <w:color w:val="000000"/>
        </w:rPr>
        <w:br/>
        <w:t>Source: C.J. Bauer, petroleum economist, Standard Oil Co. (New Jersey)</w:t>
      </w:r>
      <w:r w:rsidR="00891697">
        <w:rPr>
          <w:color w:val="000000"/>
        </w:rPr>
        <w:fldChar w:fldCharType="begin"/>
      </w:r>
      <w:r w:rsidR="00891697">
        <w:instrText xml:space="preserve"> XE "</w:instrText>
      </w:r>
      <w:r w:rsidR="00891697" w:rsidRPr="00AF698D">
        <w:instrText>Standard Oil Co. (New Jersey)</w:instrText>
      </w:r>
      <w:r w:rsidR="00891697">
        <w:instrText xml:space="preserve">" </w:instrText>
      </w:r>
      <w:r w:rsidR="00891697">
        <w:rPr>
          <w:color w:val="000000"/>
        </w:rPr>
        <w:fldChar w:fldCharType="end"/>
      </w:r>
      <w:r w:rsidRPr="001C64D3">
        <w:rPr>
          <w:color w:val="000000"/>
        </w:rPr>
        <w:t xml:space="preserve">, published in </w:t>
      </w:r>
      <w:r w:rsidRPr="001C64D3">
        <w:rPr>
          <w:i/>
          <w:iCs/>
          <w:color w:val="000000"/>
        </w:rPr>
        <w:t>World Oil</w:t>
      </w:r>
      <w:r w:rsidRPr="001C64D3">
        <w:rPr>
          <w:color w:val="000000"/>
        </w:rPr>
        <w:t>, July 15, 1950, p. 40.</w:t>
      </w:r>
    </w:p>
    <w:p w14:paraId="1F024D7D" w14:textId="77777777" w:rsidR="00111DF7" w:rsidRPr="001C64D3" w:rsidRDefault="00F17927" w:rsidP="00B246F2">
      <w:pPr>
        <w:pStyle w:val="BodyText"/>
      </w:pPr>
      <w:r>
        <w:br w:type="page"/>
      </w:r>
      <w:r w:rsidR="00111DF7" w:rsidRPr="001C64D3">
        <w:lastRenderedPageBreak/>
        <w:t>Excluding the U.S.S.R.</w:t>
      </w:r>
      <w:r w:rsidR="00186170">
        <w:fldChar w:fldCharType="begin"/>
      </w:r>
      <w:r w:rsidR="00186170">
        <w:instrText xml:space="preserve"> XE "</w:instrText>
      </w:r>
      <w:r w:rsidR="00186170" w:rsidRPr="00A76C8B">
        <w:instrText>U.S.S.R.</w:instrText>
      </w:r>
      <w:r w:rsidR="00186170">
        <w:instrText xml:space="preserve">" </w:instrText>
      </w:r>
      <w:r w:rsidR="00186170">
        <w:fldChar w:fldCharType="end"/>
      </w:r>
      <w:r w:rsidR="00111DF7" w:rsidRPr="001C64D3">
        <w:t>, the United States</w:t>
      </w:r>
      <w:r w:rsidR="00186170">
        <w:fldChar w:fldCharType="begin"/>
      </w:r>
      <w:r w:rsidR="00186170">
        <w:instrText xml:space="preserve"> XE "</w:instrText>
      </w:r>
      <w:r w:rsidR="00186170" w:rsidRPr="00941691">
        <w:instrText>United States</w:instrText>
      </w:r>
      <w:r w:rsidR="00186170">
        <w:instrText xml:space="preserve">" </w:instrText>
      </w:r>
      <w:r w:rsidR="00186170">
        <w:fldChar w:fldCharType="end"/>
      </w:r>
      <w:r w:rsidR="00111DF7" w:rsidRPr="001C64D3">
        <w:t xml:space="preserve"> </w:t>
      </w:r>
      <w:r w:rsidR="00CE23E5">
        <w:t>wa</w:t>
      </w:r>
      <w:r w:rsidR="00111DF7" w:rsidRPr="001C64D3">
        <w:t xml:space="preserve">s the only important industrialized country which </w:t>
      </w:r>
      <w:r w:rsidR="00CE23E5">
        <w:t>wa</w:t>
      </w:r>
      <w:r w:rsidR="00111DF7" w:rsidRPr="001C64D3">
        <w:t>s able to supply its own petr</w:t>
      </w:r>
      <w:r w:rsidR="00111DF7">
        <w:t>oleum</w:t>
      </w:r>
      <w:r w:rsidR="00111DF7" w:rsidRPr="001C64D3">
        <w:t xml:space="preserve"> needs. Many of the major crude-oil-producing countries </w:t>
      </w:r>
      <w:r w:rsidR="00CE23E5">
        <w:t>were</w:t>
      </w:r>
      <w:r w:rsidR="00111DF7" w:rsidRPr="001C64D3">
        <w:t xml:space="preserve"> not highly i</w:t>
      </w:r>
      <w:r w:rsidR="00CE23E5">
        <w:t>ndustrialized and, therefore, had</w:t>
      </w:r>
      <w:r w:rsidR="00111DF7" w:rsidRPr="001C64D3">
        <w:t xml:space="preserve"> a limited demand for petroleum. Typical of such countries </w:t>
      </w:r>
      <w:r w:rsidR="00CE23E5">
        <w:t>were</w:t>
      </w:r>
      <w:r w:rsidR="00111DF7" w:rsidRPr="001C64D3">
        <w:t xml:space="preserve"> the nations of the Middle East</w:t>
      </w:r>
      <w:r w:rsidR="00186170">
        <w:fldChar w:fldCharType="begin"/>
      </w:r>
      <w:r w:rsidR="00186170">
        <w:instrText xml:space="preserve"> XE "</w:instrText>
      </w:r>
      <w:r w:rsidR="00186170" w:rsidRPr="00F565C8">
        <w:instrText>Middle East</w:instrText>
      </w:r>
      <w:r w:rsidR="00186170">
        <w:instrText xml:space="preserve">" </w:instrText>
      </w:r>
      <w:r w:rsidR="00186170">
        <w:fldChar w:fldCharType="end"/>
      </w:r>
      <w:r w:rsidR="00111DF7" w:rsidRPr="001C64D3">
        <w:t xml:space="preserve"> and South America</w:t>
      </w:r>
      <w:r w:rsidR="00186170">
        <w:fldChar w:fldCharType="begin"/>
      </w:r>
      <w:r w:rsidR="00186170">
        <w:instrText xml:space="preserve"> XE "</w:instrText>
      </w:r>
      <w:r w:rsidR="00186170" w:rsidRPr="006949FE">
        <w:instrText>South America</w:instrText>
      </w:r>
      <w:r w:rsidR="00186170">
        <w:instrText xml:space="preserve">" </w:instrText>
      </w:r>
      <w:r w:rsidR="00186170">
        <w:fldChar w:fldCharType="end"/>
      </w:r>
      <w:r w:rsidR="00111DF7" w:rsidRPr="001C64D3">
        <w:t xml:space="preserve">. The converse </w:t>
      </w:r>
      <w:r w:rsidR="00A55274">
        <w:t>wa</w:t>
      </w:r>
      <w:r w:rsidR="00111DF7" w:rsidRPr="001C64D3">
        <w:t>s true of most of the countries of Western Europe</w:t>
      </w:r>
      <w:r w:rsidR="00186170">
        <w:fldChar w:fldCharType="begin"/>
      </w:r>
      <w:r w:rsidR="00186170">
        <w:instrText xml:space="preserve"> XE "</w:instrText>
      </w:r>
      <w:r w:rsidR="00186170" w:rsidRPr="008B790A">
        <w:instrText>Western Europe</w:instrText>
      </w:r>
      <w:r w:rsidR="00186170">
        <w:instrText xml:space="preserve">" </w:instrText>
      </w:r>
      <w:r w:rsidR="00186170">
        <w:fldChar w:fldCharType="end"/>
      </w:r>
      <w:r w:rsidR="00111DF7" w:rsidRPr="001C64D3">
        <w:t xml:space="preserve"> and Canada</w:t>
      </w:r>
      <w:r w:rsidR="00186170">
        <w:fldChar w:fldCharType="begin"/>
      </w:r>
      <w:r w:rsidR="00186170">
        <w:instrText xml:space="preserve"> XE "</w:instrText>
      </w:r>
      <w:r w:rsidR="00186170" w:rsidRPr="00370CC9">
        <w:instrText>Canada</w:instrText>
      </w:r>
      <w:r w:rsidR="00186170">
        <w:instrText xml:space="preserve">" </w:instrText>
      </w:r>
      <w:r w:rsidR="00186170">
        <w:fldChar w:fldCharType="end"/>
      </w:r>
      <w:r w:rsidR="00111DF7" w:rsidRPr="001C64D3">
        <w:t xml:space="preserve"> (the latter prior to recent discoveries), which are highly industrialized</w:t>
      </w:r>
      <w:r w:rsidR="00A55274">
        <w:t>,</w:t>
      </w:r>
      <w:r w:rsidR="00111DF7" w:rsidRPr="001C64D3">
        <w:t xml:space="preserve"> but produce little petroleum.</w:t>
      </w:r>
    </w:p>
    <w:p w14:paraId="3663645D" w14:textId="77777777" w:rsidR="00D94AC4" w:rsidRDefault="005D7AAA" w:rsidP="00D94AC4">
      <w:pPr>
        <w:pStyle w:val="Heading7"/>
        <w:framePr w:wrap="around"/>
      </w:pPr>
      <w:r w:rsidRPr="002468F6">
        <w:t>Control over world crude oil refining capacity.</w:t>
      </w:r>
    </w:p>
    <w:p w14:paraId="1E0E2738" w14:textId="77777777" w:rsidR="00806A62" w:rsidRPr="002468F6" w:rsidRDefault="005D7AAA" w:rsidP="00806A62">
      <w:pPr>
        <w:spacing w:before="100" w:beforeAutospacing="1" w:after="100" w:afterAutospacing="1"/>
        <w:rPr>
          <w:color w:val="000000"/>
        </w:rPr>
      </w:pPr>
      <w:r w:rsidRPr="00806A62">
        <w:rPr>
          <w:sz w:val="24"/>
          <w:szCs w:val="24"/>
        </w:rPr>
        <w:t xml:space="preserve">The crude oil refining capacity of the world </w:t>
      </w:r>
      <w:r w:rsidR="00D94AC4" w:rsidRPr="00806A62">
        <w:rPr>
          <w:sz w:val="24"/>
          <w:szCs w:val="24"/>
        </w:rPr>
        <w:t>was</w:t>
      </w:r>
      <w:r w:rsidRPr="00806A62">
        <w:rPr>
          <w:sz w:val="24"/>
          <w:szCs w:val="24"/>
        </w:rPr>
        <w:t xml:space="preserve"> also largely controlled by the seven companies, as shown in </w:t>
      </w:r>
      <w:r w:rsidR="00891697" w:rsidRPr="00806A62">
        <w:rPr>
          <w:sz w:val="24"/>
          <w:szCs w:val="24"/>
        </w:rPr>
        <w:t>T</w:t>
      </w:r>
      <w:r w:rsidRPr="00806A62">
        <w:rPr>
          <w:sz w:val="24"/>
          <w:szCs w:val="24"/>
        </w:rPr>
        <w:t xml:space="preserve">able </w:t>
      </w:r>
      <w:r w:rsidR="00891697" w:rsidRPr="00806A62">
        <w:rPr>
          <w:sz w:val="24"/>
          <w:szCs w:val="24"/>
        </w:rPr>
        <w:t>3</w:t>
      </w:r>
      <w:r w:rsidRPr="00806A62">
        <w:rPr>
          <w:sz w:val="24"/>
          <w:szCs w:val="24"/>
        </w:rPr>
        <w:t>.</w:t>
      </w:r>
      <w:r w:rsidR="00806A62" w:rsidRPr="00806A62">
        <w:rPr>
          <w:sz w:val="24"/>
          <w:szCs w:val="24"/>
        </w:rPr>
        <w:t xml:space="preserve"> </w:t>
      </w:r>
      <w:r w:rsidR="00806A62">
        <w:rPr>
          <w:sz w:val="24"/>
          <w:szCs w:val="24"/>
        </w:rPr>
        <w:t>In 1950, t</w:t>
      </w:r>
      <w:r w:rsidR="00806A62" w:rsidRPr="005D7AAA">
        <w:rPr>
          <w:rStyle w:val="BodyTextChar"/>
        </w:rPr>
        <w:t>he</w:t>
      </w:r>
      <w:r w:rsidR="00806A62">
        <w:rPr>
          <w:rStyle w:val="BodyTextChar"/>
        </w:rPr>
        <w:t>se</w:t>
      </w:r>
      <w:r w:rsidR="00806A62" w:rsidRPr="005D7AAA">
        <w:rPr>
          <w:rStyle w:val="BodyTextChar"/>
        </w:rPr>
        <w:t xml:space="preserve"> seven international oil companies controlled</w:t>
      </w:r>
      <w:r w:rsidR="00806A62">
        <w:rPr>
          <w:rStyle w:val="BodyTextChar"/>
        </w:rPr>
        <w:t xml:space="preserve"> </w:t>
      </w:r>
      <w:r w:rsidR="00806A62" w:rsidRPr="005D7AAA">
        <w:rPr>
          <w:rStyle w:val="BodyTextChar"/>
        </w:rPr>
        <w:t>almost 57 percent of the world's crude-oil-refining capacity. In the Western Hemisphere</w:t>
      </w:r>
      <w:r w:rsidR="00806A62">
        <w:rPr>
          <w:rStyle w:val="BodyTextChar"/>
        </w:rPr>
        <w:fldChar w:fldCharType="begin"/>
      </w:r>
      <w:r w:rsidR="00806A62">
        <w:instrText xml:space="preserve"> XE "</w:instrText>
      </w:r>
      <w:r w:rsidR="00806A62" w:rsidRPr="00EA4207">
        <w:rPr>
          <w:rStyle w:val="BodyTextChar"/>
        </w:rPr>
        <w:instrText>Western Hemisphere</w:instrText>
      </w:r>
      <w:r w:rsidR="00806A62">
        <w:instrText xml:space="preserve">" </w:instrText>
      </w:r>
      <w:r w:rsidR="00806A62">
        <w:rPr>
          <w:rStyle w:val="BodyTextChar"/>
        </w:rPr>
        <w:fldChar w:fldCharType="end"/>
      </w:r>
      <w:r w:rsidR="00806A62" w:rsidRPr="005D7AAA">
        <w:rPr>
          <w:rStyle w:val="BodyTextChar"/>
        </w:rPr>
        <w:t>, excluding the United States, they held more than 75 percent; and in the Eastern Hemisphere</w:t>
      </w:r>
      <w:r w:rsidR="00806A62">
        <w:rPr>
          <w:rStyle w:val="BodyTextChar"/>
        </w:rPr>
        <w:fldChar w:fldCharType="begin"/>
      </w:r>
      <w:r w:rsidR="00806A62">
        <w:instrText xml:space="preserve"> XE "</w:instrText>
      </w:r>
      <w:r w:rsidR="00806A62" w:rsidRPr="00B67BBE">
        <w:rPr>
          <w:rStyle w:val="BodyTextChar"/>
        </w:rPr>
        <w:instrText>Eastern Hemisphere</w:instrText>
      </w:r>
      <w:r w:rsidR="00806A62">
        <w:instrText xml:space="preserve">" </w:instrText>
      </w:r>
      <w:r w:rsidR="00806A62">
        <w:rPr>
          <w:rStyle w:val="BodyTextChar"/>
        </w:rPr>
        <w:fldChar w:fldCharType="end"/>
      </w:r>
      <w:r w:rsidR="00806A62" w:rsidRPr="005D7AAA">
        <w:rPr>
          <w:rStyle w:val="BodyTextChar"/>
        </w:rPr>
        <w:t>, 79 percent. Excluding the capacity of the United States and that under Russian control the seven international companies owned more than 77 percent of the rest of the world's crude-oil-refining capacity</w:t>
      </w:r>
      <w:r w:rsidR="00806A62" w:rsidRPr="002468F6">
        <w:rPr>
          <w:color w:val="000000"/>
        </w:rPr>
        <w:t>.</w:t>
      </w:r>
    </w:p>
    <w:p w14:paraId="2003443F" w14:textId="77777777" w:rsidR="005D7AAA" w:rsidRPr="00216AB5" w:rsidRDefault="00D93420" w:rsidP="003C0AAF">
      <w:pPr>
        <w:pStyle w:val="Caption"/>
      </w:pPr>
      <w:r>
        <w:t xml:space="preserve">Table </w:t>
      </w:r>
      <w:fldSimple w:instr=" SEQ Table \* ARABIC ">
        <w:r w:rsidR="00513F25">
          <w:rPr>
            <w:noProof/>
          </w:rPr>
          <w:t>3</w:t>
        </w:r>
      </w:fldSimple>
      <w:r>
        <w:t xml:space="preserve">. </w:t>
      </w:r>
      <w:r w:rsidR="005D7AAA" w:rsidRPr="00216AB5">
        <w:t>--Crude oil refining capacity controlled by 7 international petroleum companies, 1950</w:t>
      </w:r>
      <w:r w:rsidR="00216AB5" w:rsidRPr="00216AB5">
        <w:t xml:space="preserve"> </w:t>
      </w:r>
      <w:r w:rsidR="00216AB5">
        <w:t>[i</w:t>
      </w:r>
      <w:r w:rsidR="005D7AAA" w:rsidRPr="00216AB5">
        <w:t>n thousands of barrels daily]</w:t>
      </w:r>
    </w:p>
    <w:tbl>
      <w:tblPr>
        <w:tblW w:w="5071" w:type="pct"/>
        <w:tblInd w:w="-3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838"/>
        <w:gridCol w:w="1372"/>
        <w:gridCol w:w="1460"/>
        <w:gridCol w:w="978"/>
        <w:gridCol w:w="1449"/>
        <w:gridCol w:w="1323"/>
      </w:tblGrid>
      <w:tr w:rsidR="002F558F" w:rsidRPr="000F121E" w14:paraId="18FD4C2D" w14:textId="77777777" w:rsidTr="00341713">
        <w:tc>
          <w:tcPr>
            <w:tcW w:w="1506" w:type="pct"/>
            <w:shd w:val="clear" w:color="auto" w:fill="auto"/>
          </w:tcPr>
          <w:p w14:paraId="385DE181" w14:textId="77777777" w:rsidR="005D7AAA" w:rsidRPr="002468F6" w:rsidRDefault="005D7AAA" w:rsidP="00216AB5">
            <w:pPr>
              <w:pStyle w:val="BodyText3"/>
            </w:pPr>
            <w:r w:rsidRPr="002468F6">
              <w:t> </w:t>
            </w:r>
          </w:p>
        </w:tc>
        <w:tc>
          <w:tcPr>
            <w:tcW w:w="728" w:type="pct"/>
            <w:shd w:val="clear" w:color="auto" w:fill="auto"/>
          </w:tcPr>
          <w:p w14:paraId="04A0E9AF" w14:textId="77777777" w:rsidR="005D7AAA" w:rsidRPr="002468F6" w:rsidRDefault="005D7AAA" w:rsidP="00216AB5">
            <w:pPr>
              <w:pStyle w:val="BodyText3"/>
            </w:pPr>
            <w:r w:rsidRPr="002468F6">
              <w:t>Western Hemisphere</w:t>
            </w:r>
          </w:p>
        </w:tc>
        <w:tc>
          <w:tcPr>
            <w:tcW w:w="775" w:type="pct"/>
            <w:shd w:val="clear" w:color="auto" w:fill="auto"/>
          </w:tcPr>
          <w:p w14:paraId="2C318D8E" w14:textId="77777777" w:rsidR="005D7AAA" w:rsidRPr="002468F6" w:rsidRDefault="005D7AAA" w:rsidP="00216AB5">
            <w:pPr>
              <w:pStyle w:val="BodyText3"/>
            </w:pPr>
            <w:r w:rsidRPr="002468F6">
              <w:t> </w:t>
            </w:r>
          </w:p>
        </w:tc>
        <w:tc>
          <w:tcPr>
            <w:tcW w:w="519" w:type="pct"/>
            <w:shd w:val="clear" w:color="auto" w:fill="auto"/>
          </w:tcPr>
          <w:p w14:paraId="04105628" w14:textId="77777777" w:rsidR="005D7AAA" w:rsidRPr="002468F6" w:rsidRDefault="005D7AAA" w:rsidP="00216AB5">
            <w:pPr>
              <w:pStyle w:val="BodyText3"/>
            </w:pPr>
            <w:r w:rsidRPr="002468F6">
              <w:t> </w:t>
            </w:r>
          </w:p>
        </w:tc>
        <w:tc>
          <w:tcPr>
            <w:tcW w:w="769" w:type="pct"/>
            <w:shd w:val="clear" w:color="auto" w:fill="auto"/>
          </w:tcPr>
          <w:p w14:paraId="01C600A5" w14:textId="77777777" w:rsidR="005D7AAA" w:rsidRPr="002468F6" w:rsidRDefault="005D7AAA" w:rsidP="00216AB5">
            <w:pPr>
              <w:pStyle w:val="BodyText3"/>
            </w:pPr>
            <w:r w:rsidRPr="002468F6">
              <w:t>Total Eastern hemisphere</w:t>
            </w:r>
          </w:p>
        </w:tc>
        <w:tc>
          <w:tcPr>
            <w:tcW w:w="702" w:type="pct"/>
            <w:shd w:val="clear" w:color="auto" w:fill="auto"/>
          </w:tcPr>
          <w:p w14:paraId="241371B1" w14:textId="77777777" w:rsidR="005D7AAA" w:rsidRPr="000F121E" w:rsidRDefault="005D7AAA" w:rsidP="00216AB5">
            <w:pPr>
              <w:pStyle w:val="BodyText3"/>
              <w:rPr>
                <w:b/>
              </w:rPr>
            </w:pPr>
            <w:r w:rsidRPr="000F121E">
              <w:rPr>
                <w:b/>
              </w:rPr>
              <w:t>Grand Total</w:t>
            </w:r>
          </w:p>
        </w:tc>
      </w:tr>
      <w:tr w:rsidR="002F558F" w:rsidRPr="000F121E" w14:paraId="0859769E" w14:textId="77777777" w:rsidTr="00341713">
        <w:tc>
          <w:tcPr>
            <w:tcW w:w="1506" w:type="pct"/>
            <w:shd w:val="clear" w:color="auto" w:fill="auto"/>
          </w:tcPr>
          <w:p w14:paraId="48601FA8" w14:textId="77777777" w:rsidR="005D7AAA" w:rsidRPr="002468F6" w:rsidRDefault="005D7AAA" w:rsidP="00216AB5">
            <w:pPr>
              <w:pStyle w:val="BodyText3"/>
            </w:pPr>
            <w:r w:rsidRPr="002468F6">
              <w:t> </w:t>
            </w:r>
          </w:p>
        </w:tc>
        <w:tc>
          <w:tcPr>
            <w:tcW w:w="728" w:type="pct"/>
            <w:shd w:val="clear" w:color="auto" w:fill="auto"/>
          </w:tcPr>
          <w:p w14:paraId="2AAB4A8C" w14:textId="77777777" w:rsidR="005D7AAA" w:rsidRPr="002468F6" w:rsidRDefault="005D7AAA" w:rsidP="00216AB5">
            <w:pPr>
              <w:pStyle w:val="BodyText3"/>
            </w:pPr>
            <w:r w:rsidRPr="002468F6">
              <w:t>United States</w:t>
            </w:r>
          </w:p>
        </w:tc>
        <w:tc>
          <w:tcPr>
            <w:tcW w:w="775" w:type="pct"/>
            <w:shd w:val="clear" w:color="auto" w:fill="auto"/>
          </w:tcPr>
          <w:p w14:paraId="0857A086" w14:textId="77777777" w:rsidR="005D7AAA" w:rsidRPr="002468F6" w:rsidRDefault="005D7AAA" w:rsidP="00216AB5">
            <w:pPr>
              <w:pStyle w:val="BodyText3"/>
            </w:pPr>
            <w:r w:rsidRPr="002468F6">
              <w:t>Other Western Hemisphere</w:t>
            </w:r>
          </w:p>
        </w:tc>
        <w:tc>
          <w:tcPr>
            <w:tcW w:w="519" w:type="pct"/>
            <w:shd w:val="clear" w:color="auto" w:fill="auto"/>
          </w:tcPr>
          <w:p w14:paraId="24B5E8FB" w14:textId="77777777" w:rsidR="005D7AAA" w:rsidRPr="000F121E" w:rsidRDefault="005D7AAA" w:rsidP="00216AB5">
            <w:pPr>
              <w:pStyle w:val="BodyText3"/>
              <w:rPr>
                <w:b/>
              </w:rPr>
            </w:pPr>
            <w:r w:rsidRPr="000F121E">
              <w:rPr>
                <w:b/>
              </w:rPr>
              <w:t>Total</w:t>
            </w:r>
          </w:p>
        </w:tc>
        <w:tc>
          <w:tcPr>
            <w:tcW w:w="769" w:type="pct"/>
            <w:shd w:val="clear" w:color="auto" w:fill="auto"/>
          </w:tcPr>
          <w:p w14:paraId="71B7B6C7" w14:textId="77777777" w:rsidR="005D7AAA" w:rsidRPr="002468F6" w:rsidRDefault="005D7AAA" w:rsidP="00216AB5">
            <w:pPr>
              <w:pStyle w:val="BodyText3"/>
            </w:pPr>
            <w:r w:rsidRPr="002468F6">
              <w:t> </w:t>
            </w:r>
          </w:p>
        </w:tc>
        <w:tc>
          <w:tcPr>
            <w:tcW w:w="702" w:type="pct"/>
            <w:shd w:val="clear" w:color="auto" w:fill="auto"/>
          </w:tcPr>
          <w:p w14:paraId="2FEBE914" w14:textId="77777777" w:rsidR="005D7AAA" w:rsidRPr="000F121E" w:rsidRDefault="005D7AAA" w:rsidP="00216AB5">
            <w:pPr>
              <w:pStyle w:val="BodyText3"/>
              <w:rPr>
                <w:b/>
              </w:rPr>
            </w:pPr>
            <w:r w:rsidRPr="000F121E">
              <w:rPr>
                <w:b/>
              </w:rPr>
              <w:t> </w:t>
            </w:r>
          </w:p>
        </w:tc>
      </w:tr>
      <w:tr w:rsidR="002F558F" w:rsidRPr="000F121E" w14:paraId="3F7F75E2" w14:textId="77777777" w:rsidTr="00341713">
        <w:tc>
          <w:tcPr>
            <w:tcW w:w="1506" w:type="pct"/>
            <w:shd w:val="clear" w:color="auto" w:fill="auto"/>
          </w:tcPr>
          <w:p w14:paraId="6B283069" w14:textId="77777777" w:rsidR="005D7AAA" w:rsidRPr="002468F6" w:rsidRDefault="005D7AAA" w:rsidP="002F558F">
            <w:pPr>
              <w:pStyle w:val="BodyText3"/>
            </w:pPr>
            <w:r w:rsidRPr="002468F6">
              <w:t>Anglo-Iranian Oil Co. Ltd</w:t>
            </w:r>
            <w:r w:rsidR="00891697">
              <w:t>.</w:t>
            </w:r>
            <w:r w:rsidR="00891697">
              <w:fldChar w:fldCharType="begin"/>
            </w:r>
            <w:r w:rsidR="00891697">
              <w:instrText xml:space="preserve"> XE "</w:instrText>
            </w:r>
            <w:r w:rsidR="00891697" w:rsidRPr="00FD52E1">
              <w:instrText>Anglo-Iranian Oil Co. Ltd.</w:instrText>
            </w:r>
            <w:r w:rsidR="00891697">
              <w:instrText xml:space="preserve">" </w:instrText>
            </w:r>
            <w:r w:rsidR="00891697">
              <w:fldChar w:fldCharType="end"/>
            </w:r>
          </w:p>
        </w:tc>
        <w:tc>
          <w:tcPr>
            <w:tcW w:w="728" w:type="pct"/>
            <w:shd w:val="clear" w:color="auto" w:fill="auto"/>
          </w:tcPr>
          <w:p w14:paraId="7FD62201" w14:textId="77777777" w:rsidR="005D7AAA" w:rsidRPr="002468F6" w:rsidRDefault="005D7AAA" w:rsidP="000F121E">
            <w:pPr>
              <w:pStyle w:val="BodyText3"/>
            </w:pPr>
            <w:r w:rsidRPr="002468F6">
              <w:t>--</w:t>
            </w:r>
          </w:p>
        </w:tc>
        <w:tc>
          <w:tcPr>
            <w:tcW w:w="775" w:type="pct"/>
            <w:shd w:val="clear" w:color="auto" w:fill="auto"/>
          </w:tcPr>
          <w:p w14:paraId="54E375ED" w14:textId="77777777" w:rsidR="005D7AAA" w:rsidRPr="002468F6" w:rsidRDefault="005D7AAA" w:rsidP="000F121E">
            <w:pPr>
              <w:pStyle w:val="BodyText3"/>
            </w:pPr>
            <w:r w:rsidRPr="002468F6">
              <w:t>--</w:t>
            </w:r>
          </w:p>
        </w:tc>
        <w:tc>
          <w:tcPr>
            <w:tcW w:w="519" w:type="pct"/>
            <w:shd w:val="clear" w:color="auto" w:fill="auto"/>
          </w:tcPr>
          <w:p w14:paraId="352FDECA" w14:textId="77777777" w:rsidR="005D7AAA" w:rsidRPr="000F121E" w:rsidRDefault="005D7AAA" w:rsidP="000F121E">
            <w:pPr>
              <w:pStyle w:val="BodyText3"/>
              <w:rPr>
                <w:b/>
              </w:rPr>
            </w:pPr>
            <w:r w:rsidRPr="000F121E">
              <w:rPr>
                <w:b/>
              </w:rPr>
              <w:t>--</w:t>
            </w:r>
          </w:p>
        </w:tc>
        <w:tc>
          <w:tcPr>
            <w:tcW w:w="769" w:type="pct"/>
            <w:shd w:val="clear" w:color="auto" w:fill="auto"/>
          </w:tcPr>
          <w:p w14:paraId="0882AF1F" w14:textId="77777777" w:rsidR="005D7AAA" w:rsidRPr="002468F6" w:rsidRDefault="005D7AAA" w:rsidP="000F121E">
            <w:pPr>
              <w:pStyle w:val="BodyText3"/>
            </w:pPr>
            <w:r w:rsidRPr="002468F6">
              <w:t>707.9</w:t>
            </w:r>
          </w:p>
        </w:tc>
        <w:tc>
          <w:tcPr>
            <w:tcW w:w="702" w:type="pct"/>
            <w:shd w:val="clear" w:color="auto" w:fill="auto"/>
          </w:tcPr>
          <w:p w14:paraId="1884F388" w14:textId="77777777" w:rsidR="005D7AAA" w:rsidRPr="000F121E" w:rsidRDefault="005D7AAA" w:rsidP="000F121E">
            <w:pPr>
              <w:pStyle w:val="BodyText3"/>
              <w:rPr>
                <w:b/>
              </w:rPr>
            </w:pPr>
            <w:r w:rsidRPr="000F121E">
              <w:rPr>
                <w:b/>
              </w:rPr>
              <w:t>707.9</w:t>
            </w:r>
          </w:p>
        </w:tc>
      </w:tr>
      <w:tr w:rsidR="002F558F" w:rsidRPr="000F121E" w14:paraId="3DFCD943" w14:textId="77777777" w:rsidTr="00341713">
        <w:tc>
          <w:tcPr>
            <w:tcW w:w="1506" w:type="pct"/>
            <w:shd w:val="clear" w:color="auto" w:fill="auto"/>
          </w:tcPr>
          <w:p w14:paraId="17DA31E6" w14:textId="77777777" w:rsidR="005D7AAA" w:rsidRPr="002468F6" w:rsidRDefault="005D7AAA" w:rsidP="002F558F">
            <w:pPr>
              <w:pStyle w:val="BodyText3"/>
            </w:pPr>
            <w:r w:rsidRPr="002468F6">
              <w:t>Gulf Oil Corp</w:t>
            </w:r>
            <w:r w:rsidR="00891697">
              <w:t>oration</w:t>
            </w:r>
            <w:r w:rsidR="00891697">
              <w:fldChar w:fldCharType="begin"/>
            </w:r>
            <w:r w:rsidR="00891697">
              <w:instrText xml:space="preserve"> XE "</w:instrText>
            </w:r>
            <w:r w:rsidR="00891697" w:rsidRPr="005631F5">
              <w:instrText>Gulf Oil Corporation</w:instrText>
            </w:r>
            <w:r w:rsidR="00891697">
              <w:instrText xml:space="preserve">" </w:instrText>
            </w:r>
            <w:r w:rsidR="00891697">
              <w:fldChar w:fldCharType="end"/>
            </w:r>
          </w:p>
        </w:tc>
        <w:tc>
          <w:tcPr>
            <w:tcW w:w="728" w:type="pct"/>
            <w:shd w:val="clear" w:color="auto" w:fill="auto"/>
          </w:tcPr>
          <w:p w14:paraId="28B91362" w14:textId="77777777" w:rsidR="005D7AAA" w:rsidRPr="002468F6" w:rsidRDefault="005D7AAA" w:rsidP="000F121E">
            <w:pPr>
              <w:pStyle w:val="BodyText3"/>
            </w:pPr>
            <w:r w:rsidRPr="002468F6">
              <w:t>458.0</w:t>
            </w:r>
          </w:p>
        </w:tc>
        <w:tc>
          <w:tcPr>
            <w:tcW w:w="775" w:type="pct"/>
            <w:shd w:val="clear" w:color="auto" w:fill="auto"/>
          </w:tcPr>
          <w:p w14:paraId="5F294D5F" w14:textId="77777777" w:rsidR="005D7AAA" w:rsidRPr="002468F6" w:rsidRDefault="005D7AAA" w:rsidP="000F121E">
            <w:pPr>
              <w:pStyle w:val="BodyText3"/>
            </w:pPr>
            <w:r w:rsidRPr="002468F6">
              <w:t>21.3</w:t>
            </w:r>
          </w:p>
        </w:tc>
        <w:tc>
          <w:tcPr>
            <w:tcW w:w="519" w:type="pct"/>
            <w:shd w:val="clear" w:color="auto" w:fill="auto"/>
          </w:tcPr>
          <w:p w14:paraId="4E8A2D3F" w14:textId="77777777" w:rsidR="005D7AAA" w:rsidRPr="000F121E" w:rsidRDefault="005D7AAA" w:rsidP="000F121E">
            <w:pPr>
              <w:pStyle w:val="BodyText3"/>
              <w:rPr>
                <w:b/>
              </w:rPr>
            </w:pPr>
            <w:r w:rsidRPr="000F121E">
              <w:rPr>
                <w:b/>
              </w:rPr>
              <w:t>479.3</w:t>
            </w:r>
          </w:p>
        </w:tc>
        <w:tc>
          <w:tcPr>
            <w:tcW w:w="769" w:type="pct"/>
            <w:shd w:val="clear" w:color="auto" w:fill="auto"/>
          </w:tcPr>
          <w:p w14:paraId="25F6ADC5" w14:textId="77777777" w:rsidR="005D7AAA" w:rsidRPr="002468F6" w:rsidRDefault="005D7AAA" w:rsidP="000F121E">
            <w:pPr>
              <w:pStyle w:val="BodyText3"/>
            </w:pPr>
            <w:r w:rsidRPr="002468F6">
              <w:t>18.9</w:t>
            </w:r>
          </w:p>
        </w:tc>
        <w:tc>
          <w:tcPr>
            <w:tcW w:w="702" w:type="pct"/>
            <w:shd w:val="clear" w:color="auto" w:fill="auto"/>
          </w:tcPr>
          <w:p w14:paraId="037516EB" w14:textId="77777777" w:rsidR="005D7AAA" w:rsidRPr="000F121E" w:rsidRDefault="005D7AAA" w:rsidP="000F121E">
            <w:pPr>
              <w:pStyle w:val="BodyText3"/>
              <w:rPr>
                <w:b/>
              </w:rPr>
            </w:pPr>
            <w:r w:rsidRPr="000F121E">
              <w:rPr>
                <w:b/>
              </w:rPr>
              <w:t>498.2</w:t>
            </w:r>
          </w:p>
        </w:tc>
      </w:tr>
      <w:tr w:rsidR="002F558F" w:rsidRPr="000F121E" w14:paraId="2C537DF2" w14:textId="77777777" w:rsidTr="00341713">
        <w:tc>
          <w:tcPr>
            <w:tcW w:w="1506" w:type="pct"/>
            <w:shd w:val="clear" w:color="auto" w:fill="auto"/>
          </w:tcPr>
          <w:p w14:paraId="2827B968" w14:textId="77777777" w:rsidR="005D7AAA" w:rsidRPr="002468F6" w:rsidRDefault="005D7AAA" w:rsidP="002F558F">
            <w:pPr>
              <w:pStyle w:val="BodyText3"/>
            </w:pPr>
            <w:r w:rsidRPr="002468F6">
              <w:t>Royal Dutch-Shell</w:t>
            </w:r>
            <w:r w:rsidR="00891697">
              <w:fldChar w:fldCharType="begin"/>
            </w:r>
            <w:r w:rsidR="00891697">
              <w:instrText xml:space="preserve"> XE "</w:instrText>
            </w:r>
            <w:r w:rsidR="00891697" w:rsidRPr="00A82E3F">
              <w:instrText>Royal Dutch-Shell</w:instrText>
            </w:r>
            <w:r w:rsidR="00891697">
              <w:instrText xml:space="preserve">" </w:instrText>
            </w:r>
            <w:r w:rsidR="00891697">
              <w:fldChar w:fldCharType="end"/>
            </w:r>
          </w:p>
        </w:tc>
        <w:tc>
          <w:tcPr>
            <w:tcW w:w="728" w:type="pct"/>
            <w:shd w:val="clear" w:color="auto" w:fill="auto"/>
          </w:tcPr>
          <w:p w14:paraId="17008AFF" w14:textId="77777777" w:rsidR="005D7AAA" w:rsidRPr="002468F6" w:rsidRDefault="005D7AAA" w:rsidP="000F121E">
            <w:pPr>
              <w:pStyle w:val="BodyText3"/>
            </w:pPr>
            <w:r w:rsidRPr="002468F6">
              <w:t>367.0</w:t>
            </w:r>
          </w:p>
        </w:tc>
        <w:tc>
          <w:tcPr>
            <w:tcW w:w="775" w:type="pct"/>
            <w:shd w:val="clear" w:color="auto" w:fill="auto"/>
          </w:tcPr>
          <w:p w14:paraId="0AE125AB" w14:textId="77777777" w:rsidR="005D7AAA" w:rsidRPr="002468F6" w:rsidRDefault="005D7AAA" w:rsidP="000F121E">
            <w:pPr>
              <w:pStyle w:val="BodyText3"/>
            </w:pPr>
            <w:r w:rsidRPr="002468F6">
              <w:t>448.9</w:t>
            </w:r>
          </w:p>
        </w:tc>
        <w:tc>
          <w:tcPr>
            <w:tcW w:w="519" w:type="pct"/>
            <w:shd w:val="clear" w:color="auto" w:fill="auto"/>
          </w:tcPr>
          <w:p w14:paraId="7A6EBA1B" w14:textId="77777777" w:rsidR="005D7AAA" w:rsidRPr="000F121E" w:rsidRDefault="005D7AAA" w:rsidP="000F121E">
            <w:pPr>
              <w:pStyle w:val="BodyText3"/>
              <w:rPr>
                <w:b/>
              </w:rPr>
            </w:pPr>
            <w:r w:rsidRPr="000F121E">
              <w:rPr>
                <w:b/>
              </w:rPr>
              <w:t>815.9</w:t>
            </w:r>
          </w:p>
        </w:tc>
        <w:tc>
          <w:tcPr>
            <w:tcW w:w="769" w:type="pct"/>
            <w:shd w:val="clear" w:color="auto" w:fill="auto"/>
          </w:tcPr>
          <w:p w14:paraId="04E6855D" w14:textId="77777777" w:rsidR="005D7AAA" w:rsidRPr="002468F6" w:rsidRDefault="005D7AAA" w:rsidP="000F121E">
            <w:pPr>
              <w:pStyle w:val="BodyText3"/>
            </w:pPr>
            <w:r w:rsidRPr="002468F6">
              <w:t>443.0</w:t>
            </w:r>
          </w:p>
        </w:tc>
        <w:tc>
          <w:tcPr>
            <w:tcW w:w="702" w:type="pct"/>
            <w:shd w:val="clear" w:color="auto" w:fill="auto"/>
          </w:tcPr>
          <w:p w14:paraId="1A96F576" w14:textId="77777777" w:rsidR="005D7AAA" w:rsidRPr="000F121E" w:rsidRDefault="005D7AAA" w:rsidP="000F121E">
            <w:pPr>
              <w:pStyle w:val="BodyText3"/>
              <w:rPr>
                <w:b/>
              </w:rPr>
            </w:pPr>
            <w:r w:rsidRPr="000F121E">
              <w:rPr>
                <w:b/>
              </w:rPr>
              <w:t>1,258.9</w:t>
            </w:r>
          </w:p>
        </w:tc>
      </w:tr>
      <w:tr w:rsidR="002F558F" w:rsidRPr="000F121E" w14:paraId="04BF016C" w14:textId="77777777" w:rsidTr="00341713">
        <w:tc>
          <w:tcPr>
            <w:tcW w:w="1506" w:type="pct"/>
            <w:shd w:val="clear" w:color="auto" w:fill="auto"/>
          </w:tcPr>
          <w:p w14:paraId="1A136ABC" w14:textId="77777777" w:rsidR="005D7AAA" w:rsidRPr="002468F6" w:rsidRDefault="005D7AAA" w:rsidP="002F558F">
            <w:pPr>
              <w:pStyle w:val="BodyText3"/>
            </w:pPr>
            <w:r w:rsidRPr="002468F6">
              <w:t>Standard Oil Co. (New Jersey)</w:t>
            </w:r>
            <w:r w:rsidR="00891697">
              <w:fldChar w:fldCharType="begin"/>
            </w:r>
            <w:r w:rsidR="00891697">
              <w:instrText xml:space="preserve"> XE "</w:instrText>
            </w:r>
            <w:r w:rsidR="00891697" w:rsidRPr="00AF698D">
              <w:instrText>Standard Oil Co. (New Jersey)</w:instrText>
            </w:r>
            <w:r w:rsidR="00891697">
              <w:instrText xml:space="preserve">" </w:instrText>
            </w:r>
            <w:r w:rsidR="00891697">
              <w:fldChar w:fldCharType="end"/>
            </w:r>
          </w:p>
        </w:tc>
        <w:tc>
          <w:tcPr>
            <w:tcW w:w="728" w:type="pct"/>
            <w:shd w:val="clear" w:color="auto" w:fill="auto"/>
          </w:tcPr>
          <w:p w14:paraId="75F25C26" w14:textId="77777777" w:rsidR="005D7AAA" w:rsidRPr="002468F6" w:rsidRDefault="005D7AAA" w:rsidP="000F121E">
            <w:pPr>
              <w:pStyle w:val="BodyText3"/>
            </w:pPr>
            <w:r w:rsidRPr="002468F6">
              <w:t>782.0</w:t>
            </w:r>
          </w:p>
        </w:tc>
        <w:tc>
          <w:tcPr>
            <w:tcW w:w="775" w:type="pct"/>
            <w:shd w:val="clear" w:color="auto" w:fill="auto"/>
          </w:tcPr>
          <w:p w14:paraId="6DC6244C" w14:textId="77777777" w:rsidR="005D7AAA" w:rsidRPr="002468F6" w:rsidRDefault="005D7AAA" w:rsidP="000F121E">
            <w:pPr>
              <w:pStyle w:val="BodyText3"/>
            </w:pPr>
            <w:r w:rsidRPr="002468F6">
              <w:t>818.9</w:t>
            </w:r>
          </w:p>
        </w:tc>
        <w:tc>
          <w:tcPr>
            <w:tcW w:w="519" w:type="pct"/>
            <w:shd w:val="clear" w:color="auto" w:fill="auto"/>
          </w:tcPr>
          <w:p w14:paraId="656B799C" w14:textId="77777777" w:rsidR="005D7AAA" w:rsidRPr="000F121E" w:rsidRDefault="005D7AAA" w:rsidP="000F121E">
            <w:pPr>
              <w:pStyle w:val="BodyText3"/>
              <w:rPr>
                <w:b/>
              </w:rPr>
            </w:pPr>
            <w:r w:rsidRPr="000F121E">
              <w:rPr>
                <w:b/>
              </w:rPr>
              <w:t>1,600.9</w:t>
            </w:r>
          </w:p>
        </w:tc>
        <w:tc>
          <w:tcPr>
            <w:tcW w:w="769" w:type="pct"/>
            <w:shd w:val="clear" w:color="auto" w:fill="auto"/>
          </w:tcPr>
          <w:p w14:paraId="67253534" w14:textId="77777777" w:rsidR="005D7AAA" w:rsidRPr="002468F6" w:rsidRDefault="005D7AAA" w:rsidP="000F121E">
            <w:pPr>
              <w:pStyle w:val="BodyText3"/>
            </w:pPr>
            <w:r w:rsidRPr="002468F6">
              <w:t>145.0</w:t>
            </w:r>
          </w:p>
        </w:tc>
        <w:tc>
          <w:tcPr>
            <w:tcW w:w="702" w:type="pct"/>
            <w:shd w:val="clear" w:color="auto" w:fill="auto"/>
          </w:tcPr>
          <w:p w14:paraId="1976FC70" w14:textId="77777777" w:rsidR="005D7AAA" w:rsidRPr="000F121E" w:rsidRDefault="005D7AAA" w:rsidP="000F121E">
            <w:pPr>
              <w:pStyle w:val="BodyText3"/>
              <w:rPr>
                <w:b/>
              </w:rPr>
            </w:pPr>
            <w:r w:rsidRPr="000F121E">
              <w:rPr>
                <w:b/>
              </w:rPr>
              <w:t>1,746.5</w:t>
            </w:r>
          </w:p>
        </w:tc>
      </w:tr>
      <w:tr w:rsidR="002F558F" w:rsidRPr="000F121E" w14:paraId="1C9E03C6" w14:textId="77777777" w:rsidTr="00341713">
        <w:tc>
          <w:tcPr>
            <w:tcW w:w="1506" w:type="pct"/>
            <w:shd w:val="clear" w:color="auto" w:fill="auto"/>
          </w:tcPr>
          <w:p w14:paraId="2EA65092" w14:textId="77777777" w:rsidR="005D7AAA" w:rsidRPr="002468F6" w:rsidRDefault="005D7AAA" w:rsidP="002F558F">
            <w:pPr>
              <w:pStyle w:val="BodyText3"/>
            </w:pPr>
            <w:r w:rsidRPr="002468F6">
              <w:t>Standard Oil Co. of California</w:t>
            </w:r>
            <w:r w:rsidR="00891697">
              <w:fldChar w:fldCharType="begin"/>
            </w:r>
            <w:r w:rsidR="00891697">
              <w:instrText xml:space="preserve"> XE "</w:instrText>
            </w:r>
            <w:r w:rsidR="00891697" w:rsidRPr="00D44543">
              <w:instrText>Standard Oil Co. of California</w:instrText>
            </w:r>
            <w:r w:rsidR="00891697">
              <w:instrText xml:space="preserve">" </w:instrText>
            </w:r>
            <w:r w:rsidR="00891697">
              <w:fldChar w:fldCharType="end"/>
            </w:r>
          </w:p>
        </w:tc>
        <w:tc>
          <w:tcPr>
            <w:tcW w:w="728" w:type="pct"/>
            <w:shd w:val="clear" w:color="auto" w:fill="auto"/>
          </w:tcPr>
          <w:p w14:paraId="3D6DBDB1" w14:textId="77777777" w:rsidR="005D7AAA" w:rsidRPr="002468F6" w:rsidRDefault="005D7AAA" w:rsidP="000F121E">
            <w:pPr>
              <w:pStyle w:val="BodyText3"/>
            </w:pPr>
            <w:r w:rsidRPr="002468F6">
              <w:t>370.7</w:t>
            </w:r>
          </w:p>
        </w:tc>
        <w:tc>
          <w:tcPr>
            <w:tcW w:w="775" w:type="pct"/>
            <w:shd w:val="clear" w:color="auto" w:fill="auto"/>
          </w:tcPr>
          <w:p w14:paraId="3613022C" w14:textId="77777777" w:rsidR="005D7AAA" w:rsidRPr="002468F6" w:rsidRDefault="005D7AAA" w:rsidP="000F121E">
            <w:pPr>
              <w:pStyle w:val="BodyText3"/>
            </w:pPr>
            <w:r w:rsidRPr="002468F6">
              <w:t>8.4</w:t>
            </w:r>
          </w:p>
        </w:tc>
        <w:tc>
          <w:tcPr>
            <w:tcW w:w="519" w:type="pct"/>
            <w:shd w:val="clear" w:color="auto" w:fill="auto"/>
          </w:tcPr>
          <w:p w14:paraId="124727C8" w14:textId="77777777" w:rsidR="005D7AAA" w:rsidRPr="000F121E" w:rsidRDefault="005D7AAA" w:rsidP="000F121E">
            <w:pPr>
              <w:pStyle w:val="BodyText3"/>
              <w:rPr>
                <w:b/>
              </w:rPr>
            </w:pPr>
            <w:r w:rsidRPr="000F121E">
              <w:rPr>
                <w:b/>
              </w:rPr>
              <w:t>379.1</w:t>
            </w:r>
          </w:p>
        </w:tc>
        <w:tc>
          <w:tcPr>
            <w:tcW w:w="769" w:type="pct"/>
            <w:shd w:val="clear" w:color="auto" w:fill="auto"/>
          </w:tcPr>
          <w:p w14:paraId="4ECDD64F" w14:textId="77777777" w:rsidR="005D7AAA" w:rsidRPr="002468F6" w:rsidRDefault="005D7AAA" w:rsidP="000F121E">
            <w:pPr>
              <w:pStyle w:val="BodyText3"/>
            </w:pPr>
            <w:r w:rsidRPr="002468F6">
              <w:t>141.9</w:t>
            </w:r>
          </w:p>
        </w:tc>
        <w:tc>
          <w:tcPr>
            <w:tcW w:w="702" w:type="pct"/>
            <w:shd w:val="clear" w:color="auto" w:fill="auto"/>
          </w:tcPr>
          <w:p w14:paraId="49A36672" w14:textId="77777777" w:rsidR="005D7AAA" w:rsidRPr="000F121E" w:rsidRDefault="005D7AAA" w:rsidP="000F121E">
            <w:pPr>
              <w:pStyle w:val="BodyText3"/>
              <w:rPr>
                <w:b/>
              </w:rPr>
            </w:pPr>
            <w:r w:rsidRPr="000F121E">
              <w:rPr>
                <w:b/>
              </w:rPr>
              <w:t>521.0</w:t>
            </w:r>
          </w:p>
        </w:tc>
      </w:tr>
      <w:tr w:rsidR="002F558F" w:rsidRPr="000F121E" w14:paraId="7FE0C70B" w14:textId="77777777" w:rsidTr="00341713">
        <w:tc>
          <w:tcPr>
            <w:tcW w:w="1506" w:type="pct"/>
            <w:shd w:val="clear" w:color="auto" w:fill="auto"/>
          </w:tcPr>
          <w:p w14:paraId="75038D08" w14:textId="77777777" w:rsidR="005D7AAA" w:rsidRPr="002468F6" w:rsidRDefault="005D7AAA" w:rsidP="002F558F">
            <w:pPr>
              <w:pStyle w:val="BodyText3"/>
            </w:pPr>
            <w:r w:rsidRPr="002468F6">
              <w:t>Socony-Vacuum Oil Co</w:t>
            </w:r>
            <w:r w:rsidR="00216AB5">
              <w:t>.</w:t>
            </w:r>
            <w:r w:rsidRPr="002468F6">
              <w:t xml:space="preserve"> Inc</w:t>
            </w:r>
            <w:r w:rsidR="00891697">
              <w:t>.</w:t>
            </w:r>
            <w:r w:rsidR="00891697">
              <w:fldChar w:fldCharType="begin"/>
            </w:r>
            <w:r w:rsidR="00891697">
              <w:instrText xml:space="preserve"> XE "</w:instrText>
            </w:r>
            <w:r w:rsidR="00891697" w:rsidRPr="00E13E98">
              <w:instrText>Socony-Vacuum Oil Co. Inc.</w:instrText>
            </w:r>
            <w:r w:rsidR="00891697">
              <w:instrText xml:space="preserve">" </w:instrText>
            </w:r>
            <w:r w:rsidR="00891697">
              <w:fldChar w:fldCharType="end"/>
            </w:r>
          </w:p>
        </w:tc>
        <w:tc>
          <w:tcPr>
            <w:tcW w:w="728" w:type="pct"/>
            <w:shd w:val="clear" w:color="auto" w:fill="auto"/>
          </w:tcPr>
          <w:p w14:paraId="24465E66" w14:textId="77777777" w:rsidR="005D7AAA" w:rsidRPr="002468F6" w:rsidRDefault="005D7AAA" w:rsidP="000F121E">
            <w:pPr>
              <w:pStyle w:val="BodyText3"/>
            </w:pPr>
            <w:r w:rsidRPr="002468F6">
              <w:t>528.5</w:t>
            </w:r>
          </w:p>
        </w:tc>
        <w:tc>
          <w:tcPr>
            <w:tcW w:w="775" w:type="pct"/>
            <w:shd w:val="clear" w:color="auto" w:fill="auto"/>
          </w:tcPr>
          <w:p w14:paraId="3AA03783" w14:textId="77777777" w:rsidR="005D7AAA" w:rsidRPr="002468F6" w:rsidRDefault="005D7AAA" w:rsidP="000F121E">
            <w:pPr>
              <w:pStyle w:val="BodyText3"/>
            </w:pPr>
            <w:r w:rsidRPr="002468F6">
              <w:t>3.5</w:t>
            </w:r>
          </w:p>
        </w:tc>
        <w:tc>
          <w:tcPr>
            <w:tcW w:w="519" w:type="pct"/>
            <w:shd w:val="clear" w:color="auto" w:fill="auto"/>
          </w:tcPr>
          <w:p w14:paraId="2F7E68DE" w14:textId="77777777" w:rsidR="005D7AAA" w:rsidRPr="000F121E" w:rsidRDefault="005D7AAA" w:rsidP="000F121E">
            <w:pPr>
              <w:pStyle w:val="BodyText3"/>
              <w:rPr>
                <w:b/>
              </w:rPr>
            </w:pPr>
            <w:r w:rsidRPr="000F121E">
              <w:rPr>
                <w:b/>
              </w:rPr>
              <w:t>532.0</w:t>
            </w:r>
          </w:p>
        </w:tc>
        <w:tc>
          <w:tcPr>
            <w:tcW w:w="769" w:type="pct"/>
            <w:shd w:val="clear" w:color="auto" w:fill="auto"/>
          </w:tcPr>
          <w:p w14:paraId="1F89E30B" w14:textId="77777777" w:rsidR="005D7AAA" w:rsidRPr="002468F6" w:rsidRDefault="005D7AAA" w:rsidP="000F121E">
            <w:pPr>
              <w:pStyle w:val="BodyText3"/>
            </w:pPr>
            <w:r w:rsidRPr="002468F6">
              <w:t>128.6</w:t>
            </w:r>
          </w:p>
        </w:tc>
        <w:tc>
          <w:tcPr>
            <w:tcW w:w="702" w:type="pct"/>
            <w:shd w:val="clear" w:color="auto" w:fill="auto"/>
          </w:tcPr>
          <w:p w14:paraId="07D7E109" w14:textId="77777777" w:rsidR="005D7AAA" w:rsidRPr="000F121E" w:rsidRDefault="005D7AAA" w:rsidP="000F121E">
            <w:pPr>
              <w:pStyle w:val="BodyText3"/>
              <w:rPr>
                <w:b/>
              </w:rPr>
            </w:pPr>
            <w:r w:rsidRPr="000F121E">
              <w:rPr>
                <w:b/>
              </w:rPr>
              <w:t>660.6</w:t>
            </w:r>
          </w:p>
        </w:tc>
      </w:tr>
      <w:tr w:rsidR="002F558F" w:rsidRPr="000F121E" w14:paraId="38A8073A" w14:textId="77777777" w:rsidTr="00341713">
        <w:tc>
          <w:tcPr>
            <w:tcW w:w="1506" w:type="pct"/>
            <w:shd w:val="clear" w:color="auto" w:fill="auto"/>
          </w:tcPr>
          <w:p w14:paraId="6D40FAB6" w14:textId="77777777" w:rsidR="005D7AAA" w:rsidRPr="002468F6" w:rsidRDefault="005D7AAA" w:rsidP="002F558F">
            <w:pPr>
              <w:pStyle w:val="BodyText3"/>
            </w:pPr>
            <w:r w:rsidRPr="002468F6">
              <w:t>The Texas Co</w:t>
            </w:r>
            <w:r w:rsidR="00891697">
              <w:t>mpany</w:t>
            </w:r>
            <w:r w:rsidR="00891697">
              <w:fldChar w:fldCharType="begin"/>
            </w:r>
            <w:r w:rsidR="00891697">
              <w:instrText xml:space="preserve"> XE "</w:instrText>
            </w:r>
            <w:r w:rsidR="00891697" w:rsidRPr="006D7539">
              <w:instrText>The Texas Company</w:instrText>
            </w:r>
            <w:r w:rsidR="00891697">
              <w:instrText xml:space="preserve">" </w:instrText>
            </w:r>
            <w:r w:rsidR="00891697">
              <w:fldChar w:fldCharType="end"/>
            </w:r>
            <w:r w:rsidR="00891697">
              <w:t>.</w:t>
            </w:r>
          </w:p>
        </w:tc>
        <w:tc>
          <w:tcPr>
            <w:tcW w:w="728" w:type="pct"/>
            <w:shd w:val="clear" w:color="auto" w:fill="auto"/>
          </w:tcPr>
          <w:p w14:paraId="70DF12EC" w14:textId="77777777" w:rsidR="005D7AAA" w:rsidRPr="002468F6" w:rsidRDefault="005D7AAA" w:rsidP="000F121E">
            <w:pPr>
              <w:pStyle w:val="BodyText3"/>
            </w:pPr>
            <w:r w:rsidRPr="002468F6">
              <w:t>491.9</w:t>
            </w:r>
          </w:p>
        </w:tc>
        <w:tc>
          <w:tcPr>
            <w:tcW w:w="775" w:type="pct"/>
            <w:shd w:val="clear" w:color="auto" w:fill="auto"/>
          </w:tcPr>
          <w:p w14:paraId="38E5DCD9" w14:textId="77777777" w:rsidR="005D7AAA" w:rsidRPr="002468F6" w:rsidRDefault="005D7AAA" w:rsidP="000F121E">
            <w:pPr>
              <w:pStyle w:val="BodyText3"/>
            </w:pPr>
            <w:r w:rsidRPr="002468F6">
              <w:t>78.5</w:t>
            </w:r>
          </w:p>
        </w:tc>
        <w:tc>
          <w:tcPr>
            <w:tcW w:w="519" w:type="pct"/>
            <w:shd w:val="clear" w:color="auto" w:fill="auto"/>
          </w:tcPr>
          <w:p w14:paraId="65564713" w14:textId="77777777" w:rsidR="005D7AAA" w:rsidRPr="000F121E" w:rsidRDefault="005D7AAA" w:rsidP="000F121E">
            <w:pPr>
              <w:pStyle w:val="BodyText3"/>
              <w:rPr>
                <w:b/>
              </w:rPr>
            </w:pPr>
            <w:r w:rsidRPr="000F121E">
              <w:rPr>
                <w:b/>
              </w:rPr>
              <w:t>570.4</w:t>
            </w:r>
          </w:p>
        </w:tc>
        <w:tc>
          <w:tcPr>
            <w:tcW w:w="769" w:type="pct"/>
            <w:shd w:val="clear" w:color="auto" w:fill="auto"/>
          </w:tcPr>
          <w:p w14:paraId="39F1805D" w14:textId="77777777" w:rsidR="005D7AAA" w:rsidRPr="002468F6" w:rsidRDefault="005D7AAA" w:rsidP="000F121E">
            <w:pPr>
              <w:pStyle w:val="BodyText3"/>
            </w:pPr>
            <w:r w:rsidRPr="002468F6">
              <w:t>141.8</w:t>
            </w:r>
          </w:p>
        </w:tc>
        <w:tc>
          <w:tcPr>
            <w:tcW w:w="702" w:type="pct"/>
            <w:shd w:val="clear" w:color="auto" w:fill="auto"/>
          </w:tcPr>
          <w:p w14:paraId="00D64F2C" w14:textId="77777777" w:rsidR="005D7AAA" w:rsidRPr="000F121E" w:rsidRDefault="005D7AAA" w:rsidP="000F121E">
            <w:pPr>
              <w:pStyle w:val="BodyText3"/>
              <w:rPr>
                <w:b/>
              </w:rPr>
            </w:pPr>
            <w:r w:rsidRPr="000F121E">
              <w:rPr>
                <w:b/>
              </w:rPr>
              <w:t>712.2</w:t>
            </w:r>
          </w:p>
        </w:tc>
      </w:tr>
      <w:tr w:rsidR="002F558F" w:rsidRPr="000F121E" w14:paraId="79CCFCAA" w14:textId="77777777" w:rsidTr="00341713">
        <w:tc>
          <w:tcPr>
            <w:tcW w:w="1506" w:type="pct"/>
            <w:shd w:val="clear" w:color="auto" w:fill="auto"/>
          </w:tcPr>
          <w:p w14:paraId="212A1769" w14:textId="77777777" w:rsidR="005D7AAA" w:rsidRPr="002468F6" w:rsidRDefault="005D7AAA" w:rsidP="002F558F">
            <w:pPr>
              <w:pStyle w:val="BodyText3"/>
            </w:pPr>
            <w:r w:rsidRPr="002468F6">
              <w:t>Total 7 companies</w:t>
            </w:r>
          </w:p>
        </w:tc>
        <w:tc>
          <w:tcPr>
            <w:tcW w:w="728" w:type="pct"/>
            <w:shd w:val="clear" w:color="auto" w:fill="auto"/>
          </w:tcPr>
          <w:p w14:paraId="66D0E631" w14:textId="77777777" w:rsidR="005D7AAA" w:rsidRPr="002468F6" w:rsidRDefault="005D7AAA" w:rsidP="000F121E">
            <w:pPr>
              <w:pStyle w:val="BodyText3"/>
            </w:pPr>
            <w:r w:rsidRPr="002468F6">
              <w:t>2,908.1</w:t>
            </w:r>
          </w:p>
        </w:tc>
        <w:tc>
          <w:tcPr>
            <w:tcW w:w="775" w:type="pct"/>
            <w:shd w:val="clear" w:color="auto" w:fill="auto"/>
          </w:tcPr>
          <w:p w14:paraId="771BD7D7" w14:textId="77777777" w:rsidR="005D7AAA" w:rsidRPr="002468F6" w:rsidRDefault="005D7AAA" w:rsidP="000F121E">
            <w:pPr>
              <w:pStyle w:val="BodyText3"/>
            </w:pPr>
            <w:r w:rsidRPr="002468F6">
              <w:t>1,379.5</w:t>
            </w:r>
          </w:p>
        </w:tc>
        <w:tc>
          <w:tcPr>
            <w:tcW w:w="519" w:type="pct"/>
            <w:shd w:val="clear" w:color="auto" w:fill="auto"/>
          </w:tcPr>
          <w:p w14:paraId="02343E7B" w14:textId="77777777" w:rsidR="005D7AAA" w:rsidRPr="000F121E" w:rsidRDefault="005D7AAA" w:rsidP="000F121E">
            <w:pPr>
              <w:pStyle w:val="BodyText3"/>
              <w:rPr>
                <w:b/>
              </w:rPr>
            </w:pPr>
            <w:r w:rsidRPr="000F121E">
              <w:rPr>
                <w:b/>
              </w:rPr>
              <w:t>4,377.6</w:t>
            </w:r>
          </w:p>
        </w:tc>
        <w:tc>
          <w:tcPr>
            <w:tcW w:w="769" w:type="pct"/>
            <w:shd w:val="clear" w:color="auto" w:fill="auto"/>
          </w:tcPr>
          <w:p w14:paraId="294DB366" w14:textId="77777777" w:rsidR="005D7AAA" w:rsidRPr="002468F6" w:rsidRDefault="005D7AAA" w:rsidP="000F121E">
            <w:pPr>
              <w:pStyle w:val="BodyText3"/>
            </w:pPr>
            <w:r w:rsidRPr="002468F6">
              <w:t>1, 727.7</w:t>
            </w:r>
          </w:p>
        </w:tc>
        <w:tc>
          <w:tcPr>
            <w:tcW w:w="702" w:type="pct"/>
            <w:shd w:val="clear" w:color="auto" w:fill="auto"/>
          </w:tcPr>
          <w:p w14:paraId="24E82B2C" w14:textId="77777777" w:rsidR="005D7AAA" w:rsidRPr="000F121E" w:rsidRDefault="005D7AAA" w:rsidP="000F121E">
            <w:pPr>
              <w:pStyle w:val="BodyText3"/>
              <w:rPr>
                <w:b/>
              </w:rPr>
            </w:pPr>
            <w:r w:rsidRPr="000F121E">
              <w:rPr>
                <w:b/>
              </w:rPr>
              <w:t>6,105.3</w:t>
            </w:r>
          </w:p>
        </w:tc>
      </w:tr>
      <w:tr w:rsidR="002F558F" w:rsidRPr="000F121E" w14:paraId="3D613A4E" w14:textId="77777777" w:rsidTr="00341713">
        <w:tc>
          <w:tcPr>
            <w:tcW w:w="1506" w:type="pct"/>
            <w:shd w:val="clear" w:color="auto" w:fill="auto"/>
          </w:tcPr>
          <w:p w14:paraId="4806031D" w14:textId="77777777" w:rsidR="005D7AAA" w:rsidRPr="002468F6" w:rsidRDefault="005D7AAA" w:rsidP="002F558F">
            <w:pPr>
              <w:pStyle w:val="BodyText3"/>
            </w:pPr>
            <w:r w:rsidRPr="002468F6">
              <w:t>Total capacity</w:t>
            </w:r>
          </w:p>
        </w:tc>
        <w:tc>
          <w:tcPr>
            <w:tcW w:w="728" w:type="pct"/>
            <w:shd w:val="clear" w:color="auto" w:fill="auto"/>
          </w:tcPr>
          <w:p w14:paraId="29B24508" w14:textId="77777777" w:rsidR="005D7AAA" w:rsidRPr="002468F6" w:rsidRDefault="005D7AAA" w:rsidP="000F121E">
            <w:pPr>
              <w:pStyle w:val="BodyText3"/>
            </w:pPr>
            <w:r w:rsidRPr="002468F6">
              <w:t>6,750.0</w:t>
            </w:r>
            <w:r w:rsidR="003B2401">
              <w:t xml:space="preserve"> </w:t>
            </w:r>
            <w:r w:rsidR="003B2401" w:rsidRPr="003B2401">
              <w:rPr>
                <w:vertAlign w:val="superscript"/>
              </w:rPr>
              <w:t>(2)</w:t>
            </w:r>
          </w:p>
        </w:tc>
        <w:tc>
          <w:tcPr>
            <w:tcW w:w="775" w:type="pct"/>
            <w:shd w:val="clear" w:color="auto" w:fill="auto"/>
          </w:tcPr>
          <w:p w14:paraId="370F010C" w14:textId="77777777" w:rsidR="005D7AAA" w:rsidRPr="002468F6" w:rsidRDefault="005D7AAA" w:rsidP="000F121E">
            <w:pPr>
              <w:pStyle w:val="BodyText3"/>
            </w:pPr>
            <w:r w:rsidRPr="002468F6">
              <w:t>1,825.7</w:t>
            </w:r>
          </w:p>
        </w:tc>
        <w:tc>
          <w:tcPr>
            <w:tcW w:w="519" w:type="pct"/>
            <w:shd w:val="clear" w:color="auto" w:fill="auto"/>
          </w:tcPr>
          <w:p w14:paraId="55A80B97" w14:textId="77777777" w:rsidR="005D7AAA" w:rsidRPr="000F121E" w:rsidRDefault="005D7AAA" w:rsidP="000F121E">
            <w:pPr>
              <w:pStyle w:val="BodyText3"/>
              <w:rPr>
                <w:b/>
              </w:rPr>
            </w:pPr>
            <w:r w:rsidRPr="000F121E">
              <w:rPr>
                <w:b/>
              </w:rPr>
              <w:t>8,575.7</w:t>
            </w:r>
          </w:p>
        </w:tc>
        <w:tc>
          <w:tcPr>
            <w:tcW w:w="769" w:type="pct"/>
            <w:shd w:val="clear" w:color="auto" w:fill="auto"/>
          </w:tcPr>
          <w:p w14:paraId="2AD17EB7" w14:textId="77777777" w:rsidR="005D7AAA" w:rsidRPr="002468F6" w:rsidRDefault="005D7AAA" w:rsidP="000F121E">
            <w:pPr>
              <w:pStyle w:val="BodyText3"/>
            </w:pPr>
            <w:r w:rsidRPr="002468F6">
              <w:t xml:space="preserve">2,185.2 </w:t>
            </w:r>
            <w:r w:rsidRPr="003B2401">
              <w:rPr>
                <w:vertAlign w:val="superscript"/>
              </w:rPr>
              <w:t>(1)</w:t>
            </w:r>
          </w:p>
        </w:tc>
        <w:tc>
          <w:tcPr>
            <w:tcW w:w="702" w:type="pct"/>
            <w:shd w:val="clear" w:color="auto" w:fill="auto"/>
          </w:tcPr>
          <w:p w14:paraId="41F70AAC" w14:textId="77777777" w:rsidR="005D7AAA" w:rsidRPr="000F121E" w:rsidRDefault="005D7AAA" w:rsidP="000F121E">
            <w:pPr>
              <w:pStyle w:val="BodyText3"/>
              <w:rPr>
                <w:b/>
              </w:rPr>
            </w:pPr>
            <w:r w:rsidRPr="000F121E">
              <w:rPr>
                <w:b/>
              </w:rPr>
              <w:t xml:space="preserve">10,760.9 </w:t>
            </w:r>
            <w:r w:rsidRPr="003B2401">
              <w:rPr>
                <w:b/>
                <w:vertAlign w:val="superscript"/>
              </w:rPr>
              <w:t>(1)</w:t>
            </w:r>
          </w:p>
        </w:tc>
      </w:tr>
      <w:tr w:rsidR="002F558F" w:rsidRPr="000F121E" w14:paraId="7B54F471" w14:textId="77777777" w:rsidTr="00341713">
        <w:tc>
          <w:tcPr>
            <w:tcW w:w="1506" w:type="pct"/>
            <w:shd w:val="clear" w:color="auto" w:fill="auto"/>
          </w:tcPr>
          <w:p w14:paraId="5606A9A9" w14:textId="77777777" w:rsidR="005D7AAA" w:rsidRPr="000F121E" w:rsidRDefault="005D7AAA" w:rsidP="002F558F">
            <w:pPr>
              <w:pStyle w:val="BodyText3"/>
              <w:rPr>
                <w:b/>
              </w:rPr>
            </w:pPr>
            <w:r w:rsidRPr="000F121E">
              <w:rPr>
                <w:b/>
              </w:rPr>
              <w:t>Percent of total 7 companies</w:t>
            </w:r>
          </w:p>
        </w:tc>
        <w:tc>
          <w:tcPr>
            <w:tcW w:w="728" w:type="pct"/>
            <w:shd w:val="clear" w:color="auto" w:fill="auto"/>
          </w:tcPr>
          <w:p w14:paraId="58A7A4BD" w14:textId="77777777" w:rsidR="005D7AAA" w:rsidRPr="000F121E" w:rsidRDefault="005D7AAA" w:rsidP="000F121E">
            <w:pPr>
              <w:pStyle w:val="BodyText3"/>
              <w:rPr>
                <w:b/>
              </w:rPr>
            </w:pPr>
            <w:r w:rsidRPr="000F121E">
              <w:rPr>
                <w:b/>
              </w:rPr>
              <w:t>4</w:t>
            </w:r>
            <w:r w:rsidR="00806A62">
              <w:rPr>
                <w:b/>
              </w:rPr>
              <w:t>3.1</w:t>
            </w:r>
            <w:r w:rsidR="00216AB5" w:rsidRPr="000F121E">
              <w:rPr>
                <w:b/>
              </w:rPr>
              <w:t>%</w:t>
            </w:r>
          </w:p>
        </w:tc>
        <w:tc>
          <w:tcPr>
            <w:tcW w:w="775" w:type="pct"/>
            <w:shd w:val="clear" w:color="auto" w:fill="auto"/>
          </w:tcPr>
          <w:p w14:paraId="3267D987" w14:textId="77777777" w:rsidR="005D7AAA" w:rsidRPr="000F121E" w:rsidRDefault="005D7AAA" w:rsidP="000F121E">
            <w:pPr>
              <w:pStyle w:val="BodyText3"/>
              <w:rPr>
                <w:b/>
              </w:rPr>
            </w:pPr>
            <w:r w:rsidRPr="000F121E">
              <w:rPr>
                <w:b/>
              </w:rPr>
              <w:t>75.6</w:t>
            </w:r>
            <w:r w:rsidR="00216AB5" w:rsidRPr="000F121E">
              <w:rPr>
                <w:b/>
              </w:rPr>
              <w:t>%</w:t>
            </w:r>
          </w:p>
        </w:tc>
        <w:tc>
          <w:tcPr>
            <w:tcW w:w="519" w:type="pct"/>
            <w:shd w:val="clear" w:color="auto" w:fill="auto"/>
          </w:tcPr>
          <w:p w14:paraId="5510D4FA" w14:textId="77777777" w:rsidR="005D7AAA" w:rsidRPr="000F121E" w:rsidRDefault="005D7AAA" w:rsidP="000F121E">
            <w:pPr>
              <w:pStyle w:val="BodyText3"/>
              <w:rPr>
                <w:b/>
              </w:rPr>
            </w:pPr>
            <w:r w:rsidRPr="000F121E">
              <w:rPr>
                <w:b/>
              </w:rPr>
              <w:t>51.</w:t>
            </w:r>
            <w:r w:rsidR="00806A62">
              <w:rPr>
                <w:b/>
              </w:rPr>
              <w:t>1</w:t>
            </w:r>
            <w:r w:rsidR="00216AB5" w:rsidRPr="000F121E">
              <w:rPr>
                <w:b/>
              </w:rPr>
              <w:t>%</w:t>
            </w:r>
          </w:p>
        </w:tc>
        <w:tc>
          <w:tcPr>
            <w:tcW w:w="769" w:type="pct"/>
            <w:shd w:val="clear" w:color="auto" w:fill="auto"/>
          </w:tcPr>
          <w:p w14:paraId="01C758DC" w14:textId="77777777" w:rsidR="005D7AAA" w:rsidRPr="000F121E" w:rsidRDefault="005D7AAA" w:rsidP="000F121E">
            <w:pPr>
              <w:pStyle w:val="BodyText3"/>
              <w:rPr>
                <w:b/>
              </w:rPr>
            </w:pPr>
            <w:r w:rsidRPr="000F121E">
              <w:rPr>
                <w:b/>
              </w:rPr>
              <w:t>79.</w:t>
            </w:r>
            <w:r w:rsidR="00806A62">
              <w:rPr>
                <w:b/>
              </w:rPr>
              <w:t>1</w:t>
            </w:r>
            <w:r w:rsidR="00216AB5" w:rsidRPr="000F121E">
              <w:rPr>
                <w:b/>
              </w:rPr>
              <w:t>%</w:t>
            </w:r>
          </w:p>
        </w:tc>
        <w:tc>
          <w:tcPr>
            <w:tcW w:w="702" w:type="pct"/>
            <w:shd w:val="clear" w:color="auto" w:fill="auto"/>
          </w:tcPr>
          <w:p w14:paraId="57A8A1D3" w14:textId="77777777" w:rsidR="005D7AAA" w:rsidRPr="000F121E" w:rsidRDefault="005D7AAA" w:rsidP="000F121E">
            <w:pPr>
              <w:pStyle w:val="BodyText3"/>
              <w:rPr>
                <w:b/>
              </w:rPr>
            </w:pPr>
            <w:r w:rsidRPr="000F121E">
              <w:rPr>
                <w:b/>
              </w:rPr>
              <w:t>56.7</w:t>
            </w:r>
            <w:r w:rsidR="00216AB5" w:rsidRPr="000F121E">
              <w:rPr>
                <w:b/>
              </w:rPr>
              <w:t>%</w:t>
            </w:r>
          </w:p>
        </w:tc>
      </w:tr>
    </w:tbl>
    <w:p w14:paraId="05328D43" w14:textId="77777777" w:rsidR="005D7AAA" w:rsidRDefault="005D7AAA" w:rsidP="002F558F">
      <w:pPr>
        <w:numPr>
          <w:ilvl w:val="0"/>
          <w:numId w:val="6"/>
        </w:numPr>
        <w:spacing w:beforeAutospacing="1" w:afterAutospacing="1"/>
        <w:rPr>
          <w:color w:val="000000"/>
        </w:rPr>
      </w:pPr>
      <w:r w:rsidRPr="002468F6">
        <w:rPr>
          <w:color w:val="000000"/>
        </w:rPr>
        <w:t>Excluding refining capacity of U.S.S.R., Hungary, Poland, and Rumania.</w:t>
      </w:r>
    </w:p>
    <w:p w14:paraId="7F6200B4" w14:textId="77777777" w:rsidR="005D7AAA" w:rsidRDefault="005D7AAA" w:rsidP="002F558F">
      <w:pPr>
        <w:numPr>
          <w:ilvl w:val="0"/>
          <w:numId w:val="6"/>
        </w:numPr>
        <w:spacing w:beforeAutospacing="1" w:afterAutospacing="1"/>
        <w:rPr>
          <w:color w:val="000000"/>
        </w:rPr>
      </w:pPr>
      <w:r w:rsidRPr="002468F6">
        <w:rPr>
          <w:color w:val="000000"/>
        </w:rPr>
        <w:t xml:space="preserve">Source: Refining capacity of individual companies in United States is from Bureau of Mines, Information Circular 7578, Petroleum Refineries, Including Cracking Plants in the United States, Jan 1, 1950. Statistics for Eastern Hemisphere, other Western Hemisphere and total capacity are from </w:t>
      </w:r>
      <w:r w:rsidRPr="002468F6">
        <w:rPr>
          <w:i/>
          <w:iCs/>
          <w:color w:val="000000"/>
        </w:rPr>
        <w:t>World Petroleum</w:t>
      </w:r>
      <w:r w:rsidRPr="002468F6">
        <w:rPr>
          <w:color w:val="000000"/>
        </w:rPr>
        <w:t>, Annual Refinery Issue, Vol. 21, No. 8, 1950, and from the companies' Annual Reports for 1949.</w:t>
      </w:r>
    </w:p>
    <w:p w14:paraId="6DC1F086" w14:textId="77777777" w:rsidR="005F75A5" w:rsidRDefault="005D7AAA" w:rsidP="005F75A5">
      <w:pPr>
        <w:pStyle w:val="Heading7"/>
        <w:framePr w:wrap="around"/>
      </w:pPr>
      <w:r w:rsidRPr="002468F6">
        <w:t>Control of world cracking capacity.</w:t>
      </w:r>
    </w:p>
    <w:p w14:paraId="44353DB0" w14:textId="77777777" w:rsidR="005D7AAA" w:rsidRPr="002468F6" w:rsidRDefault="005D7AAA" w:rsidP="00B246F2">
      <w:pPr>
        <w:pStyle w:val="BodyText"/>
      </w:pPr>
      <w:r w:rsidRPr="002468F6">
        <w:t>Control over cracking capacity is potentially of greater economic significance than control over crude-refining capacity. The cracking process</w:t>
      </w:r>
      <w:r w:rsidR="00891697">
        <w:fldChar w:fldCharType="begin"/>
      </w:r>
      <w:r w:rsidR="00891697">
        <w:instrText xml:space="preserve"> XE "</w:instrText>
      </w:r>
      <w:r w:rsidR="00891697" w:rsidRPr="00F9727B">
        <w:instrText>cracking process</w:instrText>
      </w:r>
      <w:r w:rsidR="00891697">
        <w:instrText xml:space="preserve">" </w:instrText>
      </w:r>
      <w:r w:rsidR="00891697">
        <w:fldChar w:fldCharType="end"/>
      </w:r>
      <w:r w:rsidRPr="002468F6">
        <w:t xml:space="preserve"> enables a refiner to obtain a greater quantity of higher-</w:t>
      </w:r>
      <w:r w:rsidR="00C2263F" w:rsidRPr="002468F6">
        <w:t>value</w:t>
      </w:r>
      <w:r w:rsidRPr="002468F6">
        <w:t xml:space="preserve"> products (for example, gasoline</w:t>
      </w:r>
      <w:r w:rsidR="00891697">
        <w:fldChar w:fldCharType="begin"/>
      </w:r>
      <w:r w:rsidR="00891697">
        <w:instrText xml:space="preserve"> XE "</w:instrText>
      </w:r>
      <w:r w:rsidR="00891697" w:rsidRPr="00DF49FF">
        <w:instrText>gasoline</w:instrText>
      </w:r>
      <w:r w:rsidR="00891697">
        <w:instrText xml:space="preserve">" </w:instrText>
      </w:r>
      <w:r w:rsidR="00891697">
        <w:fldChar w:fldCharType="end"/>
      </w:r>
      <w:r w:rsidRPr="002468F6">
        <w:t xml:space="preserve"> as compared to residual fuel oil</w:t>
      </w:r>
      <w:r w:rsidR="00891697">
        <w:fldChar w:fldCharType="begin"/>
      </w:r>
      <w:r w:rsidR="00891697">
        <w:instrText xml:space="preserve"> XE "</w:instrText>
      </w:r>
      <w:r w:rsidR="00891697" w:rsidRPr="0057308D">
        <w:instrText>residual fuel oil</w:instrText>
      </w:r>
      <w:r w:rsidR="00891697">
        <w:instrText xml:space="preserve">" </w:instrText>
      </w:r>
      <w:r w:rsidR="00891697">
        <w:fldChar w:fldCharType="end"/>
      </w:r>
      <w:r w:rsidRPr="002468F6">
        <w:t>) from a given quantity of crude than can be obtained by the straight-run distillation</w:t>
      </w:r>
      <w:r w:rsidR="00891697">
        <w:fldChar w:fldCharType="begin"/>
      </w:r>
      <w:r w:rsidR="00891697">
        <w:instrText xml:space="preserve"> XE "</w:instrText>
      </w:r>
      <w:r w:rsidR="00891697" w:rsidRPr="00F93CD6">
        <w:instrText>straight-run distillation</w:instrText>
      </w:r>
      <w:r w:rsidR="00891697">
        <w:instrText xml:space="preserve">" </w:instrText>
      </w:r>
      <w:r w:rsidR="00891697">
        <w:fldChar w:fldCharType="end"/>
      </w:r>
      <w:r w:rsidRPr="002468F6">
        <w:t xml:space="preserve"> method of refining. The cracking process also enables the refiner to vary the proportions of products produced, thus giving greater flexibility to the refining operation. Moreover, it is only by using cracking processes that the petroleum industry is able to produce high-octane gasoline and many of the chemicals which </w:t>
      </w:r>
      <w:r w:rsidRPr="002468F6">
        <w:lastRenderedPageBreak/>
        <w:t>are the basic raw materials for synthetic rubber</w:t>
      </w:r>
      <w:r w:rsidR="00891697">
        <w:fldChar w:fldCharType="begin"/>
      </w:r>
      <w:r w:rsidR="00891697">
        <w:instrText xml:space="preserve"> XE "</w:instrText>
      </w:r>
      <w:r w:rsidR="00891697" w:rsidRPr="008D5CD8">
        <w:instrText>synthetic rubber</w:instrText>
      </w:r>
      <w:r w:rsidR="00891697">
        <w:instrText xml:space="preserve">" </w:instrText>
      </w:r>
      <w:r w:rsidR="00891697">
        <w:fldChar w:fldCharType="end"/>
      </w:r>
      <w:r w:rsidRPr="002468F6">
        <w:t xml:space="preserve"> and many plastics. Thus</w:t>
      </w:r>
      <w:r w:rsidR="005F75A5">
        <w:t>,</w:t>
      </w:r>
      <w:r w:rsidRPr="002468F6">
        <w:t xml:space="preserve"> the cracking process has made the petroleum industry an important supplier of products to other industries, and the concentration of control over the world's cracking capacity thereby affects a broader seg</w:t>
      </w:r>
      <w:r>
        <w:t>m</w:t>
      </w:r>
      <w:r w:rsidRPr="002468F6">
        <w:t>ent, of the world economy than control over crude-refining capacity.</w:t>
      </w:r>
    </w:p>
    <w:p w14:paraId="498C7043" w14:textId="77777777" w:rsidR="005D7AAA" w:rsidRPr="002468F6" w:rsidRDefault="00891697" w:rsidP="00B246F2">
      <w:pPr>
        <w:pStyle w:val="BodyText"/>
      </w:pPr>
      <w:r>
        <w:t>As will be seen from T</w:t>
      </w:r>
      <w:r w:rsidR="005D7AAA" w:rsidRPr="002468F6">
        <w:t xml:space="preserve">able </w:t>
      </w:r>
      <w:r>
        <w:t>4</w:t>
      </w:r>
      <w:r w:rsidR="005D7AAA" w:rsidRPr="002468F6">
        <w:t xml:space="preserve"> control of the world's cracking capacity </w:t>
      </w:r>
      <w:r w:rsidR="00537265">
        <w:t>was</w:t>
      </w:r>
      <w:r w:rsidR="005D7AAA" w:rsidRPr="002468F6">
        <w:t xml:space="preserve"> even more concentrated in the hands of the seven international petroleum companies than is control of crude refining. In 1950, these seven companies owned 17 percent of the cracking capacity of the United States, 53 percent of that of the Western Hemisphere</w:t>
      </w:r>
      <w:r>
        <w:fldChar w:fldCharType="begin"/>
      </w:r>
      <w:r>
        <w:instrText xml:space="preserve"> XE "</w:instrText>
      </w:r>
      <w:r w:rsidRPr="00D619E0">
        <w:instrText>Western Hemisphere</w:instrText>
      </w:r>
      <w:r>
        <w:instrText xml:space="preserve">" </w:instrText>
      </w:r>
      <w:r>
        <w:fldChar w:fldCharType="end"/>
      </w:r>
      <w:r w:rsidR="005D7AAA" w:rsidRPr="002468F6">
        <w:t>, 84 percent of that of the Eastern Hemisphere</w:t>
      </w:r>
      <w:r>
        <w:fldChar w:fldCharType="begin"/>
      </w:r>
      <w:r>
        <w:instrText xml:space="preserve"> XE "</w:instrText>
      </w:r>
      <w:r w:rsidRPr="003C05C9">
        <w:instrText>Eastern Hemisphere</w:instrText>
      </w:r>
      <w:r>
        <w:instrText xml:space="preserve">" </w:instrText>
      </w:r>
      <w:r>
        <w:fldChar w:fldCharType="end"/>
      </w:r>
      <w:r w:rsidR="005D7AAA" w:rsidRPr="002468F6">
        <w:t>, and 55 percent of that of the world. If the capacity of the United States</w:t>
      </w:r>
      <w:r>
        <w:fldChar w:fldCharType="begin"/>
      </w:r>
      <w:r>
        <w:instrText xml:space="preserve"> XE "</w:instrText>
      </w:r>
      <w:r w:rsidRPr="005B06AC">
        <w:instrText>United States</w:instrText>
      </w:r>
      <w:r>
        <w:instrText xml:space="preserve">" </w:instrText>
      </w:r>
      <w:r>
        <w:fldChar w:fldCharType="end"/>
      </w:r>
      <w:r w:rsidR="005D7AAA" w:rsidRPr="002468F6">
        <w:t xml:space="preserve"> and Russia</w:t>
      </w:r>
      <w:r>
        <w:fldChar w:fldCharType="begin"/>
      </w:r>
      <w:r>
        <w:instrText xml:space="preserve"> XE "</w:instrText>
      </w:r>
      <w:r w:rsidRPr="00D16802">
        <w:instrText>Russia</w:instrText>
      </w:r>
      <w:r>
        <w:instrText xml:space="preserve">" </w:instrText>
      </w:r>
      <w:r>
        <w:fldChar w:fldCharType="end"/>
      </w:r>
      <w:r>
        <w:fldChar w:fldCharType="begin"/>
      </w:r>
      <w:r>
        <w:instrText xml:space="preserve"> XE "</w:instrText>
      </w:r>
      <w:r w:rsidRPr="00D16802">
        <w:instrText>Russia</w:instrText>
      </w:r>
      <w:r>
        <w:instrText xml:space="preserve">" </w:instrText>
      </w:r>
      <w:r>
        <w:fldChar w:fldCharType="end"/>
      </w:r>
      <w:r w:rsidR="005D7AAA" w:rsidRPr="002468F6">
        <w:t xml:space="preserve"> (including her satellites) is excluded, these seven companies held 85 percent of all cracking capacity in the rest of the world, as compared with 77 percent of the crude-refining capacity of the same area.</w:t>
      </w:r>
    </w:p>
    <w:p w14:paraId="2BBBA6B0" w14:textId="77777777" w:rsidR="005D7AAA" w:rsidRPr="00216AB5" w:rsidRDefault="00D93420" w:rsidP="003C0AAF">
      <w:pPr>
        <w:pStyle w:val="Caption"/>
      </w:pPr>
      <w:r>
        <w:t xml:space="preserve">Table </w:t>
      </w:r>
      <w:fldSimple w:instr=" SEQ Table \* ARABIC ">
        <w:r w:rsidR="00513F25">
          <w:rPr>
            <w:noProof/>
          </w:rPr>
          <w:t>4</w:t>
        </w:r>
      </w:fldSimple>
      <w:r>
        <w:t xml:space="preserve">. </w:t>
      </w:r>
      <w:r w:rsidR="005D7AAA" w:rsidRPr="00216AB5">
        <w:t xml:space="preserve">--Capacity of cracking plants controlled by </w:t>
      </w:r>
      <w:r w:rsidR="00B14C95">
        <w:t>seven</w:t>
      </w:r>
      <w:r w:rsidR="005D7AAA" w:rsidRPr="00216AB5">
        <w:t xml:space="preserve"> international petroleum companies, 1950</w:t>
      </w:r>
      <w:r w:rsidR="00216AB5" w:rsidRPr="00216AB5">
        <w:t xml:space="preserve"> </w:t>
      </w:r>
      <w:r w:rsidR="005D7AAA" w:rsidRPr="00216AB5">
        <w:t>[In thousands of barrels daily]</w:t>
      </w:r>
    </w:p>
    <w:tbl>
      <w:tblPr>
        <w:tblW w:w="5189" w:type="pct"/>
        <w:tblInd w:w="-3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2914"/>
        <w:gridCol w:w="1342"/>
        <w:gridCol w:w="1560"/>
        <w:gridCol w:w="1001"/>
        <w:gridCol w:w="1407"/>
        <w:gridCol w:w="1415"/>
      </w:tblGrid>
      <w:tr w:rsidR="00341713" w:rsidRPr="000F121E" w14:paraId="729E5B9E" w14:textId="77777777" w:rsidTr="00341713">
        <w:tc>
          <w:tcPr>
            <w:tcW w:w="1512" w:type="pct"/>
            <w:tcBorders>
              <w:bottom w:val="single" w:sz="12" w:space="0" w:color="000000"/>
            </w:tcBorders>
            <w:shd w:val="clear" w:color="auto" w:fill="auto"/>
          </w:tcPr>
          <w:p w14:paraId="58F67A70" w14:textId="77777777" w:rsidR="005D7AAA" w:rsidRPr="002468F6" w:rsidRDefault="005D7AAA" w:rsidP="00216AB5">
            <w:pPr>
              <w:pStyle w:val="BodyText3"/>
            </w:pPr>
            <w:r w:rsidRPr="002468F6">
              <w:t> </w:t>
            </w:r>
          </w:p>
        </w:tc>
        <w:tc>
          <w:tcPr>
            <w:tcW w:w="696" w:type="pct"/>
            <w:tcBorders>
              <w:bottom w:val="single" w:sz="12" w:space="0" w:color="000000"/>
            </w:tcBorders>
            <w:shd w:val="clear" w:color="auto" w:fill="auto"/>
          </w:tcPr>
          <w:p w14:paraId="02C405FD" w14:textId="77777777" w:rsidR="005D7AAA" w:rsidRPr="002468F6" w:rsidRDefault="005D7AAA" w:rsidP="00216AB5">
            <w:pPr>
              <w:pStyle w:val="BodyText3"/>
            </w:pPr>
            <w:r w:rsidRPr="002468F6">
              <w:t>Western Hemisphere</w:t>
            </w:r>
          </w:p>
        </w:tc>
        <w:tc>
          <w:tcPr>
            <w:tcW w:w="809" w:type="pct"/>
            <w:tcBorders>
              <w:bottom w:val="single" w:sz="12" w:space="0" w:color="000000"/>
            </w:tcBorders>
            <w:shd w:val="clear" w:color="auto" w:fill="auto"/>
          </w:tcPr>
          <w:p w14:paraId="35267295" w14:textId="77777777" w:rsidR="005D7AAA" w:rsidRPr="002468F6" w:rsidRDefault="005D7AAA" w:rsidP="00216AB5">
            <w:pPr>
              <w:pStyle w:val="BodyText3"/>
            </w:pPr>
            <w:r w:rsidRPr="002468F6">
              <w:t> </w:t>
            </w:r>
          </w:p>
        </w:tc>
        <w:tc>
          <w:tcPr>
            <w:tcW w:w="519" w:type="pct"/>
            <w:tcBorders>
              <w:bottom w:val="single" w:sz="12" w:space="0" w:color="000000"/>
            </w:tcBorders>
            <w:shd w:val="clear" w:color="auto" w:fill="auto"/>
          </w:tcPr>
          <w:p w14:paraId="1F069666" w14:textId="77777777" w:rsidR="005D7AAA" w:rsidRPr="002468F6" w:rsidRDefault="005D7AAA" w:rsidP="00216AB5">
            <w:pPr>
              <w:pStyle w:val="BodyText3"/>
            </w:pPr>
            <w:r w:rsidRPr="002468F6">
              <w:t> </w:t>
            </w:r>
          </w:p>
        </w:tc>
        <w:tc>
          <w:tcPr>
            <w:tcW w:w="730" w:type="pct"/>
            <w:tcBorders>
              <w:bottom w:val="single" w:sz="12" w:space="0" w:color="000000"/>
            </w:tcBorders>
            <w:shd w:val="clear" w:color="auto" w:fill="auto"/>
          </w:tcPr>
          <w:p w14:paraId="5AC4907C" w14:textId="77777777" w:rsidR="005D7AAA" w:rsidRPr="002468F6" w:rsidRDefault="005D7AAA" w:rsidP="00216AB5">
            <w:pPr>
              <w:pStyle w:val="BodyText3"/>
            </w:pPr>
            <w:r w:rsidRPr="002468F6">
              <w:t>Total Eastern hemisphere</w:t>
            </w:r>
          </w:p>
        </w:tc>
        <w:tc>
          <w:tcPr>
            <w:tcW w:w="734" w:type="pct"/>
            <w:tcBorders>
              <w:bottom w:val="single" w:sz="12" w:space="0" w:color="000000"/>
            </w:tcBorders>
            <w:shd w:val="clear" w:color="auto" w:fill="auto"/>
          </w:tcPr>
          <w:p w14:paraId="41E7BF30" w14:textId="77777777" w:rsidR="005D7AAA" w:rsidRPr="000F121E" w:rsidRDefault="005D7AAA" w:rsidP="00216AB5">
            <w:pPr>
              <w:pStyle w:val="BodyText3"/>
              <w:rPr>
                <w:b/>
                <w:bCs/>
              </w:rPr>
            </w:pPr>
            <w:r w:rsidRPr="000F121E">
              <w:rPr>
                <w:b/>
                <w:bCs/>
              </w:rPr>
              <w:t>Grand Total</w:t>
            </w:r>
          </w:p>
        </w:tc>
      </w:tr>
      <w:tr w:rsidR="00341713" w:rsidRPr="000F121E" w14:paraId="6D9E4A49" w14:textId="77777777" w:rsidTr="00341713">
        <w:tc>
          <w:tcPr>
            <w:tcW w:w="1512" w:type="pct"/>
            <w:shd w:val="clear" w:color="auto" w:fill="auto"/>
          </w:tcPr>
          <w:p w14:paraId="402DABAB" w14:textId="77777777" w:rsidR="005D7AAA" w:rsidRPr="002468F6" w:rsidRDefault="005D7AAA" w:rsidP="00341713">
            <w:pPr>
              <w:pStyle w:val="BodyText3"/>
            </w:pPr>
            <w:r w:rsidRPr="002468F6">
              <w:t> </w:t>
            </w:r>
          </w:p>
        </w:tc>
        <w:tc>
          <w:tcPr>
            <w:tcW w:w="696" w:type="pct"/>
            <w:shd w:val="clear" w:color="auto" w:fill="auto"/>
          </w:tcPr>
          <w:p w14:paraId="331F8EEC" w14:textId="77777777" w:rsidR="005D7AAA" w:rsidRPr="002468F6" w:rsidRDefault="005D7AAA" w:rsidP="000F121E">
            <w:pPr>
              <w:pStyle w:val="BodyText3"/>
            </w:pPr>
            <w:r w:rsidRPr="002468F6">
              <w:t>United States</w:t>
            </w:r>
          </w:p>
        </w:tc>
        <w:tc>
          <w:tcPr>
            <w:tcW w:w="809" w:type="pct"/>
            <w:shd w:val="clear" w:color="auto" w:fill="auto"/>
          </w:tcPr>
          <w:p w14:paraId="5CBAB85E" w14:textId="77777777" w:rsidR="005D7AAA" w:rsidRPr="002468F6" w:rsidRDefault="005D7AAA" w:rsidP="000F121E">
            <w:pPr>
              <w:pStyle w:val="BodyText3"/>
            </w:pPr>
            <w:r w:rsidRPr="002468F6">
              <w:t>Other Western Hemisphere</w:t>
            </w:r>
          </w:p>
        </w:tc>
        <w:tc>
          <w:tcPr>
            <w:tcW w:w="519" w:type="pct"/>
            <w:shd w:val="clear" w:color="auto" w:fill="auto"/>
          </w:tcPr>
          <w:p w14:paraId="023FD6AD" w14:textId="77777777" w:rsidR="005D7AAA" w:rsidRPr="002468F6" w:rsidRDefault="005D7AAA" w:rsidP="000F121E">
            <w:pPr>
              <w:pStyle w:val="BodyText3"/>
            </w:pPr>
            <w:r w:rsidRPr="002468F6">
              <w:t>Total</w:t>
            </w:r>
          </w:p>
        </w:tc>
        <w:tc>
          <w:tcPr>
            <w:tcW w:w="730" w:type="pct"/>
            <w:shd w:val="clear" w:color="auto" w:fill="auto"/>
          </w:tcPr>
          <w:p w14:paraId="661B6D3B" w14:textId="77777777" w:rsidR="005D7AAA" w:rsidRPr="002468F6" w:rsidRDefault="005D7AAA" w:rsidP="000F121E">
            <w:pPr>
              <w:pStyle w:val="BodyText3"/>
            </w:pPr>
          </w:p>
        </w:tc>
        <w:tc>
          <w:tcPr>
            <w:tcW w:w="734" w:type="pct"/>
            <w:shd w:val="clear" w:color="auto" w:fill="auto"/>
          </w:tcPr>
          <w:p w14:paraId="453A6E17" w14:textId="77777777" w:rsidR="005D7AAA" w:rsidRPr="000F121E" w:rsidRDefault="005D7AAA" w:rsidP="00216AB5">
            <w:pPr>
              <w:pStyle w:val="BodyText3"/>
              <w:rPr>
                <w:b/>
                <w:bCs/>
              </w:rPr>
            </w:pPr>
            <w:r w:rsidRPr="000F121E">
              <w:rPr>
                <w:b/>
                <w:bCs/>
              </w:rPr>
              <w:t> </w:t>
            </w:r>
          </w:p>
        </w:tc>
      </w:tr>
      <w:tr w:rsidR="00341713" w:rsidRPr="000F121E" w14:paraId="0B637164" w14:textId="77777777" w:rsidTr="00341713">
        <w:tc>
          <w:tcPr>
            <w:tcW w:w="1512" w:type="pct"/>
            <w:shd w:val="clear" w:color="auto" w:fill="auto"/>
          </w:tcPr>
          <w:p w14:paraId="6C94BBDE" w14:textId="77777777" w:rsidR="005D7AAA" w:rsidRPr="002468F6" w:rsidRDefault="005D7AAA" w:rsidP="00341713">
            <w:pPr>
              <w:pStyle w:val="BodyText3"/>
            </w:pPr>
            <w:r w:rsidRPr="002468F6">
              <w:t>Anglo-Iranian Oil Co. Ltd</w:t>
            </w:r>
            <w:r w:rsidR="00891697">
              <w:t>.</w:t>
            </w:r>
            <w:r w:rsidR="00891697">
              <w:fldChar w:fldCharType="begin"/>
            </w:r>
            <w:r w:rsidR="00891697">
              <w:instrText xml:space="preserve"> XE "</w:instrText>
            </w:r>
            <w:r w:rsidR="00891697" w:rsidRPr="00B32003">
              <w:instrText>Anglo-Iranian Oil Co. Ltd.</w:instrText>
            </w:r>
            <w:r w:rsidR="00891697">
              <w:instrText xml:space="preserve">" </w:instrText>
            </w:r>
            <w:r w:rsidR="00891697">
              <w:fldChar w:fldCharType="end"/>
            </w:r>
          </w:p>
        </w:tc>
        <w:tc>
          <w:tcPr>
            <w:tcW w:w="696" w:type="pct"/>
            <w:shd w:val="clear" w:color="auto" w:fill="auto"/>
          </w:tcPr>
          <w:p w14:paraId="20F81C7A" w14:textId="77777777" w:rsidR="005D7AAA" w:rsidRPr="002468F6" w:rsidRDefault="005D7AAA" w:rsidP="000F121E">
            <w:pPr>
              <w:pStyle w:val="BodyText3"/>
            </w:pPr>
            <w:r w:rsidRPr="002468F6">
              <w:t>--</w:t>
            </w:r>
          </w:p>
        </w:tc>
        <w:tc>
          <w:tcPr>
            <w:tcW w:w="809" w:type="pct"/>
            <w:shd w:val="clear" w:color="auto" w:fill="auto"/>
          </w:tcPr>
          <w:p w14:paraId="69692C4A" w14:textId="77777777" w:rsidR="005D7AAA" w:rsidRPr="002468F6" w:rsidRDefault="005D7AAA" w:rsidP="000F121E">
            <w:pPr>
              <w:pStyle w:val="BodyText3"/>
            </w:pPr>
            <w:r w:rsidRPr="002468F6">
              <w:t>--</w:t>
            </w:r>
          </w:p>
        </w:tc>
        <w:tc>
          <w:tcPr>
            <w:tcW w:w="519" w:type="pct"/>
            <w:shd w:val="clear" w:color="auto" w:fill="auto"/>
          </w:tcPr>
          <w:p w14:paraId="02D50707" w14:textId="77777777" w:rsidR="005D7AAA" w:rsidRPr="002468F6" w:rsidRDefault="005D7AAA" w:rsidP="000F121E">
            <w:pPr>
              <w:pStyle w:val="BodyText3"/>
            </w:pPr>
            <w:r w:rsidRPr="002468F6">
              <w:t>--</w:t>
            </w:r>
          </w:p>
        </w:tc>
        <w:tc>
          <w:tcPr>
            <w:tcW w:w="730" w:type="pct"/>
            <w:shd w:val="clear" w:color="auto" w:fill="auto"/>
          </w:tcPr>
          <w:p w14:paraId="417B397C" w14:textId="77777777" w:rsidR="005D7AAA" w:rsidRPr="002468F6" w:rsidRDefault="005D7AAA" w:rsidP="000F121E">
            <w:pPr>
              <w:pStyle w:val="BodyText3"/>
            </w:pPr>
            <w:r w:rsidRPr="002468F6">
              <w:t>137.5</w:t>
            </w:r>
          </w:p>
        </w:tc>
        <w:tc>
          <w:tcPr>
            <w:tcW w:w="734" w:type="pct"/>
            <w:shd w:val="clear" w:color="auto" w:fill="auto"/>
          </w:tcPr>
          <w:p w14:paraId="2F592EC1" w14:textId="77777777" w:rsidR="005D7AAA" w:rsidRPr="000F121E" w:rsidRDefault="005D7AAA" w:rsidP="000F121E">
            <w:pPr>
              <w:pStyle w:val="BodyText3"/>
              <w:rPr>
                <w:b/>
                <w:bCs/>
              </w:rPr>
            </w:pPr>
            <w:r w:rsidRPr="000F121E">
              <w:rPr>
                <w:b/>
                <w:bCs/>
              </w:rPr>
              <w:t>137.5</w:t>
            </w:r>
          </w:p>
        </w:tc>
      </w:tr>
      <w:tr w:rsidR="00341713" w:rsidRPr="000F121E" w14:paraId="2B53554A" w14:textId="77777777" w:rsidTr="00341713">
        <w:tc>
          <w:tcPr>
            <w:tcW w:w="1512" w:type="pct"/>
            <w:shd w:val="clear" w:color="auto" w:fill="auto"/>
          </w:tcPr>
          <w:p w14:paraId="0101C38D" w14:textId="77777777" w:rsidR="005D7AAA" w:rsidRPr="002468F6" w:rsidRDefault="005D7AAA" w:rsidP="00341713">
            <w:pPr>
              <w:pStyle w:val="BodyText3"/>
            </w:pPr>
            <w:r w:rsidRPr="002468F6">
              <w:t>Gulf Oil Corp</w:t>
            </w:r>
            <w:r w:rsidR="00891697">
              <w:t>oration</w:t>
            </w:r>
            <w:r w:rsidR="00891697">
              <w:fldChar w:fldCharType="begin"/>
            </w:r>
            <w:r w:rsidR="00891697">
              <w:instrText xml:space="preserve"> XE "</w:instrText>
            </w:r>
            <w:r w:rsidR="00891697" w:rsidRPr="00C62879">
              <w:instrText>Gulf Oil Corporation</w:instrText>
            </w:r>
            <w:r w:rsidR="00891697">
              <w:instrText xml:space="preserve">" </w:instrText>
            </w:r>
            <w:r w:rsidR="00891697">
              <w:fldChar w:fldCharType="end"/>
            </w:r>
          </w:p>
        </w:tc>
        <w:tc>
          <w:tcPr>
            <w:tcW w:w="696" w:type="pct"/>
            <w:shd w:val="clear" w:color="auto" w:fill="auto"/>
          </w:tcPr>
          <w:p w14:paraId="3BB7B0DE" w14:textId="77777777" w:rsidR="005D7AAA" w:rsidRPr="002468F6" w:rsidRDefault="005D7AAA" w:rsidP="000F121E">
            <w:pPr>
              <w:pStyle w:val="BodyText3"/>
            </w:pPr>
            <w:r w:rsidRPr="002468F6">
              <w:t>237.9</w:t>
            </w:r>
          </w:p>
        </w:tc>
        <w:tc>
          <w:tcPr>
            <w:tcW w:w="809" w:type="pct"/>
            <w:shd w:val="clear" w:color="auto" w:fill="auto"/>
          </w:tcPr>
          <w:p w14:paraId="11091AC8" w14:textId="77777777" w:rsidR="005D7AAA" w:rsidRPr="002468F6" w:rsidRDefault="005D7AAA" w:rsidP="000F121E">
            <w:pPr>
              <w:pStyle w:val="BodyText3"/>
            </w:pPr>
            <w:r w:rsidRPr="002468F6">
              <w:t>7.3</w:t>
            </w:r>
          </w:p>
        </w:tc>
        <w:tc>
          <w:tcPr>
            <w:tcW w:w="519" w:type="pct"/>
            <w:shd w:val="clear" w:color="auto" w:fill="auto"/>
          </w:tcPr>
          <w:p w14:paraId="25551957" w14:textId="77777777" w:rsidR="005D7AAA" w:rsidRPr="002468F6" w:rsidRDefault="005D7AAA" w:rsidP="000F121E">
            <w:pPr>
              <w:pStyle w:val="BodyText3"/>
            </w:pPr>
            <w:r w:rsidRPr="002468F6">
              <w:t>245.2</w:t>
            </w:r>
          </w:p>
        </w:tc>
        <w:tc>
          <w:tcPr>
            <w:tcW w:w="730" w:type="pct"/>
            <w:shd w:val="clear" w:color="auto" w:fill="auto"/>
          </w:tcPr>
          <w:p w14:paraId="4CB9D84D" w14:textId="77777777" w:rsidR="005D7AAA" w:rsidRPr="002468F6" w:rsidRDefault="005D7AAA" w:rsidP="000F121E">
            <w:pPr>
              <w:pStyle w:val="BodyText3"/>
            </w:pPr>
            <w:r w:rsidRPr="002468F6">
              <w:t>--</w:t>
            </w:r>
          </w:p>
        </w:tc>
        <w:tc>
          <w:tcPr>
            <w:tcW w:w="734" w:type="pct"/>
            <w:shd w:val="clear" w:color="auto" w:fill="auto"/>
          </w:tcPr>
          <w:p w14:paraId="10ABD692" w14:textId="77777777" w:rsidR="005D7AAA" w:rsidRPr="000F121E" w:rsidRDefault="005D7AAA" w:rsidP="000F121E">
            <w:pPr>
              <w:pStyle w:val="BodyText3"/>
              <w:rPr>
                <w:b/>
                <w:bCs/>
              </w:rPr>
            </w:pPr>
            <w:r w:rsidRPr="000F121E">
              <w:rPr>
                <w:b/>
                <w:bCs/>
              </w:rPr>
              <w:t>245.2</w:t>
            </w:r>
          </w:p>
        </w:tc>
      </w:tr>
      <w:tr w:rsidR="00341713" w:rsidRPr="000F121E" w14:paraId="4F16465A" w14:textId="77777777" w:rsidTr="00341713">
        <w:tc>
          <w:tcPr>
            <w:tcW w:w="1512" w:type="pct"/>
            <w:shd w:val="clear" w:color="auto" w:fill="auto"/>
          </w:tcPr>
          <w:p w14:paraId="36FBBED7" w14:textId="77777777" w:rsidR="005D7AAA" w:rsidRPr="002468F6" w:rsidRDefault="005D7AAA" w:rsidP="00341713">
            <w:pPr>
              <w:pStyle w:val="BodyText3"/>
            </w:pPr>
            <w:r w:rsidRPr="002468F6">
              <w:t>Royal Dutch-Shell</w:t>
            </w:r>
            <w:r w:rsidR="00891697">
              <w:fldChar w:fldCharType="begin"/>
            </w:r>
            <w:r w:rsidR="00891697">
              <w:instrText xml:space="preserve"> XE "</w:instrText>
            </w:r>
            <w:r w:rsidR="00891697" w:rsidRPr="00A82E3F">
              <w:instrText>Royal Dutch-Shell</w:instrText>
            </w:r>
            <w:r w:rsidR="00891697">
              <w:instrText xml:space="preserve">" </w:instrText>
            </w:r>
            <w:r w:rsidR="00891697">
              <w:fldChar w:fldCharType="end"/>
            </w:r>
          </w:p>
        </w:tc>
        <w:tc>
          <w:tcPr>
            <w:tcW w:w="696" w:type="pct"/>
            <w:shd w:val="clear" w:color="auto" w:fill="auto"/>
          </w:tcPr>
          <w:p w14:paraId="72D51877" w14:textId="77777777" w:rsidR="005D7AAA" w:rsidRPr="002468F6" w:rsidRDefault="005D7AAA" w:rsidP="000F121E">
            <w:pPr>
              <w:pStyle w:val="BodyText3"/>
            </w:pPr>
            <w:r w:rsidRPr="002468F6">
              <w:t>248.3</w:t>
            </w:r>
          </w:p>
        </w:tc>
        <w:tc>
          <w:tcPr>
            <w:tcW w:w="809" w:type="pct"/>
            <w:shd w:val="clear" w:color="auto" w:fill="auto"/>
          </w:tcPr>
          <w:p w14:paraId="74188FAE" w14:textId="77777777" w:rsidR="005D7AAA" w:rsidRPr="002468F6" w:rsidRDefault="005D7AAA" w:rsidP="000F121E">
            <w:pPr>
              <w:pStyle w:val="BodyText3"/>
            </w:pPr>
            <w:r w:rsidRPr="002468F6">
              <w:t>186.9</w:t>
            </w:r>
          </w:p>
        </w:tc>
        <w:tc>
          <w:tcPr>
            <w:tcW w:w="519" w:type="pct"/>
            <w:shd w:val="clear" w:color="auto" w:fill="auto"/>
          </w:tcPr>
          <w:p w14:paraId="6D4CE930" w14:textId="77777777" w:rsidR="005D7AAA" w:rsidRPr="002468F6" w:rsidRDefault="005D7AAA" w:rsidP="000F121E">
            <w:pPr>
              <w:pStyle w:val="BodyText3"/>
            </w:pPr>
            <w:r w:rsidRPr="002468F6">
              <w:t>435.2</w:t>
            </w:r>
          </w:p>
        </w:tc>
        <w:tc>
          <w:tcPr>
            <w:tcW w:w="730" w:type="pct"/>
            <w:shd w:val="clear" w:color="auto" w:fill="auto"/>
          </w:tcPr>
          <w:p w14:paraId="3A9AD4B1" w14:textId="77777777" w:rsidR="005D7AAA" w:rsidRPr="002468F6" w:rsidRDefault="005D7AAA" w:rsidP="000F121E">
            <w:pPr>
              <w:pStyle w:val="BodyText3"/>
            </w:pPr>
            <w:r w:rsidRPr="002468F6">
              <w:t>83.4</w:t>
            </w:r>
          </w:p>
        </w:tc>
        <w:tc>
          <w:tcPr>
            <w:tcW w:w="734" w:type="pct"/>
            <w:shd w:val="clear" w:color="auto" w:fill="auto"/>
          </w:tcPr>
          <w:p w14:paraId="60DE66B0" w14:textId="77777777" w:rsidR="005D7AAA" w:rsidRPr="000F121E" w:rsidRDefault="005D7AAA" w:rsidP="000F121E">
            <w:pPr>
              <w:pStyle w:val="BodyText3"/>
              <w:rPr>
                <w:b/>
                <w:bCs/>
              </w:rPr>
            </w:pPr>
            <w:r w:rsidRPr="000F121E">
              <w:rPr>
                <w:b/>
                <w:bCs/>
              </w:rPr>
              <w:t>518.6</w:t>
            </w:r>
          </w:p>
        </w:tc>
      </w:tr>
      <w:tr w:rsidR="00341713" w:rsidRPr="000F121E" w14:paraId="6740A430" w14:textId="77777777" w:rsidTr="00341713">
        <w:tc>
          <w:tcPr>
            <w:tcW w:w="1512" w:type="pct"/>
            <w:shd w:val="clear" w:color="auto" w:fill="auto"/>
          </w:tcPr>
          <w:p w14:paraId="2495D16D" w14:textId="77777777" w:rsidR="005D7AAA" w:rsidRPr="002468F6" w:rsidRDefault="005D7AAA" w:rsidP="00341713">
            <w:pPr>
              <w:pStyle w:val="BodyText3"/>
            </w:pPr>
            <w:r w:rsidRPr="002468F6">
              <w:t>Standard Oil Co. (N</w:t>
            </w:r>
            <w:r w:rsidR="00891697">
              <w:t xml:space="preserve">ew </w:t>
            </w:r>
            <w:r w:rsidRPr="002468F6">
              <w:t>J</w:t>
            </w:r>
            <w:r w:rsidR="00891697">
              <w:t>ersey</w:t>
            </w:r>
            <w:r w:rsidRPr="002468F6">
              <w:t>)</w:t>
            </w:r>
            <w:r w:rsidR="00891697">
              <w:fldChar w:fldCharType="begin"/>
            </w:r>
            <w:r w:rsidR="00891697">
              <w:instrText xml:space="preserve"> XE "</w:instrText>
            </w:r>
            <w:r w:rsidR="00891697" w:rsidRPr="006D6D68">
              <w:instrText>Standard Oil Co. (New Jersey)</w:instrText>
            </w:r>
            <w:r w:rsidR="00891697">
              <w:instrText xml:space="preserve">" </w:instrText>
            </w:r>
            <w:r w:rsidR="00891697">
              <w:fldChar w:fldCharType="end"/>
            </w:r>
          </w:p>
        </w:tc>
        <w:tc>
          <w:tcPr>
            <w:tcW w:w="696" w:type="pct"/>
            <w:shd w:val="clear" w:color="auto" w:fill="auto"/>
          </w:tcPr>
          <w:p w14:paraId="228FF733" w14:textId="77777777" w:rsidR="005D7AAA" w:rsidRPr="002468F6" w:rsidRDefault="005D7AAA" w:rsidP="000F121E">
            <w:pPr>
              <w:pStyle w:val="BodyText3"/>
            </w:pPr>
            <w:r w:rsidRPr="002468F6">
              <w:t>464.2</w:t>
            </w:r>
          </w:p>
        </w:tc>
        <w:tc>
          <w:tcPr>
            <w:tcW w:w="809" w:type="pct"/>
            <w:shd w:val="clear" w:color="auto" w:fill="auto"/>
          </w:tcPr>
          <w:p w14:paraId="080B26A3" w14:textId="77777777" w:rsidR="005D7AAA" w:rsidRPr="002468F6" w:rsidRDefault="005D7AAA" w:rsidP="000F121E">
            <w:pPr>
              <w:pStyle w:val="BodyText3"/>
            </w:pPr>
            <w:r w:rsidRPr="002468F6">
              <w:t>386.3</w:t>
            </w:r>
          </w:p>
        </w:tc>
        <w:tc>
          <w:tcPr>
            <w:tcW w:w="519" w:type="pct"/>
            <w:shd w:val="clear" w:color="auto" w:fill="auto"/>
          </w:tcPr>
          <w:p w14:paraId="2ED5FD27" w14:textId="77777777" w:rsidR="005D7AAA" w:rsidRPr="002468F6" w:rsidRDefault="005D7AAA" w:rsidP="000F121E">
            <w:pPr>
              <w:pStyle w:val="BodyText3"/>
            </w:pPr>
            <w:r w:rsidRPr="002468F6">
              <w:t>850.5</w:t>
            </w:r>
          </w:p>
        </w:tc>
        <w:tc>
          <w:tcPr>
            <w:tcW w:w="730" w:type="pct"/>
            <w:shd w:val="clear" w:color="auto" w:fill="auto"/>
          </w:tcPr>
          <w:p w14:paraId="625D9503" w14:textId="77777777" w:rsidR="005D7AAA" w:rsidRPr="002468F6" w:rsidRDefault="005D7AAA" w:rsidP="000F121E">
            <w:pPr>
              <w:pStyle w:val="BodyText3"/>
            </w:pPr>
            <w:r w:rsidRPr="002468F6">
              <w:t>25.3</w:t>
            </w:r>
          </w:p>
        </w:tc>
        <w:tc>
          <w:tcPr>
            <w:tcW w:w="734" w:type="pct"/>
            <w:shd w:val="clear" w:color="auto" w:fill="auto"/>
          </w:tcPr>
          <w:p w14:paraId="3B2A77BF" w14:textId="77777777" w:rsidR="005D7AAA" w:rsidRPr="000F121E" w:rsidRDefault="005D7AAA" w:rsidP="000F121E">
            <w:pPr>
              <w:pStyle w:val="BodyText3"/>
              <w:rPr>
                <w:b/>
                <w:bCs/>
              </w:rPr>
            </w:pPr>
            <w:r w:rsidRPr="000F121E">
              <w:rPr>
                <w:b/>
                <w:bCs/>
              </w:rPr>
              <w:t>875.8</w:t>
            </w:r>
          </w:p>
        </w:tc>
      </w:tr>
      <w:tr w:rsidR="00341713" w:rsidRPr="000F121E" w14:paraId="71C24E9E" w14:textId="77777777" w:rsidTr="00341713">
        <w:tc>
          <w:tcPr>
            <w:tcW w:w="1512" w:type="pct"/>
            <w:shd w:val="clear" w:color="auto" w:fill="auto"/>
          </w:tcPr>
          <w:p w14:paraId="35E7C26B" w14:textId="77777777" w:rsidR="005D7AAA" w:rsidRPr="002468F6" w:rsidRDefault="005D7AAA" w:rsidP="00341713">
            <w:pPr>
              <w:pStyle w:val="BodyText3"/>
            </w:pPr>
            <w:r w:rsidRPr="002468F6">
              <w:t>Standard Oil Co. of California</w:t>
            </w:r>
            <w:r w:rsidR="00891697">
              <w:fldChar w:fldCharType="begin"/>
            </w:r>
            <w:r w:rsidR="00891697">
              <w:instrText xml:space="preserve"> XE "</w:instrText>
            </w:r>
            <w:r w:rsidR="00891697" w:rsidRPr="00D44543">
              <w:instrText>Standard Oil Co. of California</w:instrText>
            </w:r>
            <w:r w:rsidR="00891697">
              <w:instrText xml:space="preserve">" </w:instrText>
            </w:r>
            <w:r w:rsidR="00891697">
              <w:fldChar w:fldCharType="end"/>
            </w:r>
          </w:p>
        </w:tc>
        <w:tc>
          <w:tcPr>
            <w:tcW w:w="696" w:type="pct"/>
            <w:shd w:val="clear" w:color="auto" w:fill="auto"/>
          </w:tcPr>
          <w:p w14:paraId="171A5BD0" w14:textId="77777777" w:rsidR="005D7AAA" w:rsidRPr="002468F6" w:rsidRDefault="005D7AAA" w:rsidP="000F121E">
            <w:pPr>
              <w:pStyle w:val="BodyText3"/>
            </w:pPr>
            <w:r w:rsidRPr="002468F6">
              <w:t>191.5</w:t>
            </w:r>
          </w:p>
        </w:tc>
        <w:tc>
          <w:tcPr>
            <w:tcW w:w="809" w:type="pct"/>
            <w:shd w:val="clear" w:color="auto" w:fill="auto"/>
          </w:tcPr>
          <w:p w14:paraId="69410557" w14:textId="77777777" w:rsidR="005D7AAA" w:rsidRPr="002468F6" w:rsidRDefault="005D7AAA" w:rsidP="000F121E">
            <w:pPr>
              <w:pStyle w:val="BodyText3"/>
            </w:pPr>
            <w:r w:rsidRPr="002468F6">
              <w:t>--</w:t>
            </w:r>
          </w:p>
        </w:tc>
        <w:tc>
          <w:tcPr>
            <w:tcW w:w="519" w:type="pct"/>
            <w:shd w:val="clear" w:color="auto" w:fill="auto"/>
          </w:tcPr>
          <w:p w14:paraId="7E76BF15" w14:textId="77777777" w:rsidR="005D7AAA" w:rsidRPr="002468F6" w:rsidRDefault="005D7AAA" w:rsidP="000F121E">
            <w:pPr>
              <w:pStyle w:val="BodyText3"/>
            </w:pPr>
            <w:r w:rsidRPr="002468F6">
              <w:t>191.5</w:t>
            </w:r>
          </w:p>
        </w:tc>
        <w:tc>
          <w:tcPr>
            <w:tcW w:w="730" w:type="pct"/>
            <w:shd w:val="clear" w:color="auto" w:fill="auto"/>
          </w:tcPr>
          <w:p w14:paraId="2C8D78B9" w14:textId="77777777" w:rsidR="005D7AAA" w:rsidRPr="002468F6" w:rsidRDefault="005D7AAA" w:rsidP="000F121E">
            <w:pPr>
              <w:pStyle w:val="BodyText3"/>
            </w:pPr>
            <w:r w:rsidRPr="002468F6">
              <w:t>15.7</w:t>
            </w:r>
          </w:p>
        </w:tc>
        <w:tc>
          <w:tcPr>
            <w:tcW w:w="734" w:type="pct"/>
            <w:shd w:val="clear" w:color="auto" w:fill="auto"/>
          </w:tcPr>
          <w:p w14:paraId="4A5D20DB" w14:textId="77777777" w:rsidR="005D7AAA" w:rsidRPr="000F121E" w:rsidRDefault="005D7AAA" w:rsidP="000F121E">
            <w:pPr>
              <w:pStyle w:val="BodyText3"/>
              <w:rPr>
                <w:b/>
                <w:bCs/>
              </w:rPr>
            </w:pPr>
            <w:r w:rsidRPr="000F121E">
              <w:rPr>
                <w:b/>
                <w:bCs/>
              </w:rPr>
              <w:t>207.2</w:t>
            </w:r>
          </w:p>
        </w:tc>
      </w:tr>
      <w:tr w:rsidR="00341713" w:rsidRPr="000F121E" w14:paraId="112D2560" w14:textId="77777777" w:rsidTr="00341713">
        <w:tc>
          <w:tcPr>
            <w:tcW w:w="1512" w:type="pct"/>
            <w:shd w:val="clear" w:color="auto" w:fill="auto"/>
          </w:tcPr>
          <w:p w14:paraId="464EF42A" w14:textId="77777777" w:rsidR="005D7AAA" w:rsidRPr="002468F6" w:rsidRDefault="005D7AAA" w:rsidP="00341713">
            <w:pPr>
              <w:pStyle w:val="BodyText3"/>
            </w:pPr>
            <w:r w:rsidRPr="002468F6">
              <w:t>Socony-Vacuum Oil Co</w:t>
            </w:r>
            <w:r w:rsidR="00216AB5">
              <w:t>.</w:t>
            </w:r>
            <w:r w:rsidRPr="002468F6">
              <w:t xml:space="preserve"> Inc</w:t>
            </w:r>
            <w:r w:rsidR="00891697">
              <w:t>.</w:t>
            </w:r>
            <w:r w:rsidR="00891697">
              <w:fldChar w:fldCharType="begin"/>
            </w:r>
            <w:r w:rsidR="00891697">
              <w:instrText xml:space="preserve"> XE "</w:instrText>
            </w:r>
            <w:r w:rsidR="00891697" w:rsidRPr="002F1DA1">
              <w:instrText>Socony-Vacuum Oil Co. Inc.</w:instrText>
            </w:r>
            <w:r w:rsidR="00891697">
              <w:instrText xml:space="preserve">" </w:instrText>
            </w:r>
            <w:r w:rsidR="00891697">
              <w:fldChar w:fldCharType="end"/>
            </w:r>
          </w:p>
        </w:tc>
        <w:tc>
          <w:tcPr>
            <w:tcW w:w="696" w:type="pct"/>
            <w:shd w:val="clear" w:color="auto" w:fill="auto"/>
          </w:tcPr>
          <w:p w14:paraId="5DF9D755" w14:textId="77777777" w:rsidR="005D7AAA" w:rsidRPr="002468F6" w:rsidRDefault="005D7AAA" w:rsidP="000F121E">
            <w:pPr>
              <w:pStyle w:val="BodyText3"/>
            </w:pPr>
            <w:r w:rsidRPr="002468F6">
              <w:t>347.4</w:t>
            </w:r>
          </w:p>
        </w:tc>
        <w:tc>
          <w:tcPr>
            <w:tcW w:w="809" w:type="pct"/>
            <w:shd w:val="clear" w:color="auto" w:fill="auto"/>
          </w:tcPr>
          <w:p w14:paraId="54C6BD2E" w14:textId="77777777" w:rsidR="005D7AAA" w:rsidRPr="002468F6" w:rsidRDefault="005D7AAA" w:rsidP="000F121E">
            <w:pPr>
              <w:pStyle w:val="BodyText3"/>
            </w:pPr>
            <w:r w:rsidRPr="002468F6">
              <w:t>1.3</w:t>
            </w:r>
          </w:p>
        </w:tc>
        <w:tc>
          <w:tcPr>
            <w:tcW w:w="519" w:type="pct"/>
            <w:shd w:val="clear" w:color="auto" w:fill="auto"/>
          </w:tcPr>
          <w:p w14:paraId="67547DBA" w14:textId="77777777" w:rsidR="005D7AAA" w:rsidRPr="002468F6" w:rsidRDefault="005D7AAA" w:rsidP="000F121E">
            <w:pPr>
              <w:pStyle w:val="BodyText3"/>
            </w:pPr>
            <w:r w:rsidRPr="002468F6">
              <w:t>348.7</w:t>
            </w:r>
          </w:p>
        </w:tc>
        <w:tc>
          <w:tcPr>
            <w:tcW w:w="730" w:type="pct"/>
            <w:shd w:val="clear" w:color="auto" w:fill="auto"/>
          </w:tcPr>
          <w:p w14:paraId="2F68379E" w14:textId="77777777" w:rsidR="005D7AAA" w:rsidRPr="002468F6" w:rsidRDefault="005D7AAA" w:rsidP="000F121E">
            <w:pPr>
              <w:pStyle w:val="BodyText3"/>
            </w:pPr>
            <w:r w:rsidRPr="002468F6">
              <w:t>15.5</w:t>
            </w:r>
          </w:p>
        </w:tc>
        <w:tc>
          <w:tcPr>
            <w:tcW w:w="734" w:type="pct"/>
            <w:shd w:val="clear" w:color="auto" w:fill="auto"/>
          </w:tcPr>
          <w:p w14:paraId="4C2A6337" w14:textId="77777777" w:rsidR="005D7AAA" w:rsidRPr="000F121E" w:rsidRDefault="005D7AAA" w:rsidP="000F121E">
            <w:pPr>
              <w:pStyle w:val="BodyText3"/>
              <w:rPr>
                <w:b/>
                <w:bCs/>
              </w:rPr>
            </w:pPr>
            <w:r w:rsidRPr="000F121E">
              <w:rPr>
                <w:b/>
                <w:bCs/>
              </w:rPr>
              <w:t>364.2</w:t>
            </w:r>
          </w:p>
        </w:tc>
      </w:tr>
      <w:tr w:rsidR="00341713" w:rsidRPr="000F121E" w14:paraId="76A3847C" w14:textId="77777777" w:rsidTr="00341713">
        <w:tc>
          <w:tcPr>
            <w:tcW w:w="1512" w:type="pct"/>
            <w:shd w:val="clear" w:color="auto" w:fill="auto"/>
          </w:tcPr>
          <w:p w14:paraId="0BFF990A" w14:textId="77777777" w:rsidR="005D7AAA" w:rsidRPr="002468F6" w:rsidRDefault="005D7AAA" w:rsidP="00891697">
            <w:pPr>
              <w:pStyle w:val="BodyText3"/>
            </w:pPr>
            <w:r w:rsidRPr="002468F6">
              <w:t>The Texas Co</w:t>
            </w:r>
            <w:r w:rsidR="00891697">
              <w:t>mpany</w:t>
            </w:r>
            <w:r w:rsidR="00891697">
              <w:fldChar w:fldCharType="begin"/>
            </w:r>
            <w:r w:rsidR="00891697">
              <w:instrText xml:space="preserve"> XE "</w:instrText>
            </w:r>
            <w:r w:rsidR="00891697" w:rsidRPr="009E42CB">
              <w:instrText>The Texas Company</w:instrText>
            </w:r>
            <w:r w:rsidR="00891697">
              <w:instrText xml:space="preserve">" </w:instrText>
            </w:r>
            <w:r w:rsidR="00891697">
              <w:fldChar w:fldCharType="end"/>
            </w:r>
          </w:p>
        </w:tc>
        <w:tc>
          <w:tcPr>
            <w:tcW w:w="696" w:type="pct"/>
            <w:shd w:val="clear" w:color="auto" w:fill="auto"/>
          </w:tcPr>
          <w:p w14:paraId="679EBAD8" w14:textId="77777777" w:rsidR="005D7AAA" w:rsidRPr="002468F6" w:rsidRDefault="005D7AAA" w:rsidP="000F121E">
            <w:pPr>
              <w:pStyle w:val="BodyText3"/>
            </w:pPr>
            <w:r w:rsidRPr="002468F6">
              <w:t>383.0</w:t>
            </w:r>
          </w:p>
        </w:tc>
        <w:tc>
          <w:tcPr>
            <w:tcW w:w="809" w:type="pct"/>
            <w:shd w:val="clear" w:color="auto" w:fill="auto"/>
          </w:tcPr>
          <w:p w14:paraId="4F72E2BC" w14:textId="77777777" w:rsidR="005D7AAA" w:rsidRPr="002468F6" w:rsidRDefault="005D7AAA" w:rsidP="000F121E">
            <w:pPr>
              <w:pStyle w:val="BodyText3"/>
            </w:pPr>
            <w:r w:rsidRPr="002468F6">
              <w:t>32.5</w:t>
            </w:r>
          </w:p>
        </w:tc>
        <w:tc>
          <w:tcPr>
            <w:tcW w:w="519" w:type="pct"/>
            <w:shd w:val="clear" w:color="auto" w:fill="auto"/>
          </w:tcPr>
          <w:p w14:paraId="05712037" w14:textId="77777777" w:rsidR="005D7AAA" w:rsidRPr="002468F6" w:rsidRDefault="005D7AAA" w:rsidP="000F121E">
            <w:pPr>
              <w:pStyle w:val="BodyText3"/>
            </w:pPr>
            <w:r w:rsidRPr="002468F6">
              <w:t>415.5</w:t>
            </w:r>
          </w:p>
        </w:tc>
        <w:tc>
          <w:tcPr>
            <w:tcW w:w="730" w:type="pct"/>
            <w:shd w:val="clear" w:color="auto" w:fill="auto"/>
          </w:tcPr>
          <w:p w14:paraId="5FED9041" w14:textId="77777777" w:rsidR="005D7AAA" w:rsidRPr="002468F6" w:rsidRDefault="005D7AAA" w:rsidP="000F121E">
            <w:pPr>
              <w:pStyle w:val="BodyText3"/>
            </w:pPr>
            <w:r w:rsidRPr="002468F6">
              <w:t>15.7</w:t>
            </w:r>
          </w:p>
        </w:tc>
        <w:tc>
          <w:tcPr>
            <w:tcW w:w="734" w:type="pct"/>
            <w:shd w:val="clear" w:color="auto" w:fill="auto"/>
          </w:tcPr>
          <w:p w14:paraId="37C4093F" w14:textId="77777777" w:rsidR="005D7AAA" w:rsidRPr="000F121E" w:rsidRDefault="005D7AAA" w:rsidP="000F121E">
            <w:pPr>
              <w:pStyle w:val="BodyText3"/>
              <w:rPr>
                <w:b/>
                <w:bCs/>
              </w:rPr>
            </w:pPr>
            <w:r w:rsidRPr="000F121E">
              <w:rPr>
                <w:b/>
                <w:bCs/>
              </w:rPr>
              <w:t>431.2</w:t>
            </w:r>
          </w:p>
        </w:tc>
      </w:tr>
      <w:tr w:rsidR="00341713" w:rsidRPr="000F121E" w14:paraId="447332C5" w14:textId="77777777" w:rsidTr="00341713">
        <w:tc>
          <w:tcPr>
            <w:tcW w:w="1512" w:type="pct"/>
            <w:shd w:val="clear" w:color="auto" w:fill="auto"/>
          </w:tcPr>
          <w:p w14:paraId="7A1E77A3" w14:textId="77777777" w:rsidR="005D7AAA" w:rsidRPr="002468F6" w:rsidRDefault="005D7AAA" w:rsidP="00341713">
            <w:pPr>
              <w:pStyle w:val="BodyText3"/>
            </w:pPr>
            <w:r w:rsidRPr="002468F6">
              <w:t>Total</w:t>
            </w:r>
            <w:r w:rsidR="00216AB5">
              <w:t xml:space="preserve"> of</w:t>
            </w:r>
            <w:r w:rsidRPr="002468F6">
              <w:t xml:space="preserve"> 7 companies</w:t>
            </w:r>
          </w:p>
        </w:tc>
        <w:tc>
          <w:tcPr>
            <w:tcW w:w="696" w:type="pct"/>
            <w:shd w:val="clear" w:color="auto" w:fill="auto"/>
          </w:tcPr>
          <w:p w14:paraId="7DE0AC4F" w14:textId="77777777" w:rsidR="005D7AAA" w:rsidRPr="002468F6" w:rsidRDefault="005D7AAA" w:rsidP="000F121E">
            <w:pPr>
              <w:pStyle w:val="BodyText3"/>
            </w:pPr>
            <w:r w:rsidRPr="002468F6">
              <w:t>1,872.3</w:t>
            </w:r>
          </w:p>
        </w:tc>
        <w:tc>
          <w:tcPr>
            <w:tcW w:w="809" w:type="pct"/>
            <w:shd w:val="clear" w:color="auto" w:fill="auto"/>
          </w:tcPr>
          <w:p w14:paraId="2F3F5BE5" w14:textId="77777777" w:rsidR="005D7AAA" w:rsidRPr="002468F6" w:rsidRDefault="005D7AAA" w:rsidP="000F121E">
            <w:pPr>
              <w:pStyle w:val="BodyText3"/>
            </w:pPr>
            <w:r w:rsidRPr="002468F6">
              <w:t>614.3</w:t>
            </w:r>
          </w:p>
        </w:tc>
        <w:tc>
          <w:tcPr>
            <w:tcW w:w="519" w:type="pct"/>
            <w:shd w:val="clear" w:color="auto" w:fill="auto"/>
          </w:tcPr>
          <w:p w14:paraId="2CB52A26" w14:textId="77777777" w:rsidR="005D7AAA" w:rsidRPr="002468F6" w:rsidRDefault="005D7AAA" w:rsidP="000F121E">
            <w:pPr>
              <w:pStyle w:val="BodyText3"/>
            </w:pPr>
            <w:r w:rsidRPr="002468F6">
              <w:t>2,486</w:t>
            </w:r>
            <w:r w:rsidR="003B2401">
              <w:t>.</w:t>
            </w:r>
            <w:r w:rsidRPr="002468F6">
              <w:t>6</w:t>
            </w:r>
          </w:p>
        </w:tc>
        <w:tc>
          <w:tcPr>
            <w:tcW w:w="730" w:type="pct"/>
            <w:shd w:val="clear" w:color="auto" w:fill="auto"/>
          </w:tcPr>
          <w:p w14:paraId="3D1EB1FF" w14:textId="77777777" w:rsidR="005D7AAA" w:rsidRPr="002468F6" w:rsidRDefault="005D7AAA" w:rsidP="000F121E">
            <w:pPr>
              <w:pStyle w:val="BodyText3"/>
            </w:pPr>
            <w:r w:rsidRPr="002468F6">
              <w:t>293.1</w:t>
            </w:r>
          </w:p>
        </w:tc>
        <w:tc>
          <w:tcPr>
            <w:tcW w:w="734" w:type="pct"/>
            <w:shd w:val="clear" w:color="auto" w:fill="auto"/>
          </w:tcPr>
          <w:p w14:paraId="5D9F5455" w14:textId="77777777" w:rsidR="005D7AAA" w:rsidRPr="000F121E" w:rsidRDefault="005D7AAA" w:rsidP="000F121E">
            <w:pPr>
              <w:pStyle w:val="BodyText3"/>
              <w:rPr>
                <w:b/>
                <w:bCs/>
              </w:rPr>
            </w:pPr>
            <w:r w:rsidRPr="000F121E">
              <w:rPr>
                <w:b/>
                <w:bCs/>
              </w:rPr>
              <w:t>2,779.7</w:t>
            </w:r>
          </w:p>
        </w:tc>
      </w:tr>
      <w:tr w:rsidR="00341713" w:rsidRPr="000F121E" w14:paraId="6F47FAF7" w14:textId="77777777" w:rsidTr="00341713">
        <w:tc>
          <w:tcPr>
            <w:tcW w:w="1512" w:type="pct"/>
            <w:shd w:val="clear" w:color="auto" w:fill="auto"/>
          </w:tcPr>
          <w:p w14:paraId="126F8D01" w14:textId="77777777" w:rsidR="005D7AAA" w:rsidRPr="002468F6" w:rsidRDefault="005D7AAA" w:rsidP="00341713">
            <w:pPr>
              <w:pStyle w:val="BodyText3"/>
            </w:pPr>
            <w:r w:rsidRPr="002468F6">
              <w:t>Total cracking capacity</w:t>
            </w:r>
          </w:p>
        </w:tc>
        <w:tc>
          <w:tcPr>
            <w:tcW w:w="696" w:type="pct"/>
            <w:shd w:val="clear" w:color="auto" w:fill="auto"/>
          </w:tcPr>
          <w:p w14:paraId="5C81263E" w14:textId="77777777" w:rsidR="005D7AAA" w:rsidRPr="002468F6" w:rsidRDefault="005D7AAA" w:rsidP="000F121E">
            <w:pPr>
              <w:pStyle w:val="BodyText3"/>
            </w:pPr>
            <w:r w:rsidRPr="002468F6">
              <w:t>3,980.0</w:t>
            </w:r>
          </w:p>
        </w:tc>
        <w:tc>
          <w:tcPr>
            <w:tcW w:w="809" w:type="pct"/>
            <w:shd w:val="clear" w:color="auto" w:fill="auto"/>
          </w:tcPr>
          <w:p w14:paraId="61A51248" w14:textId="77777777" w:rsidR="005D7AAA" w:rsidRPr="002468F6" w:rsidRDefault="005D7AAA" w:rsidP="000F121E">
            <w:pPr>
              <w:pStyle w:val="BodyText3"/>
            </w:pPr>
            <w:r w:rsidRPr="002468F6">
              <w:t>716.7</w:t>
            </w:r>
          </w:p>
        </w:tc>
        <w:tc>
          <w:tcPr>
            <w:tcW w:w="519" w:type="pct"/>
            <w:shd w:val="clear" w:color="auto" w:fill="auto"/>
          </w:tcPr>
          <w:p w14:paraId="14BB345E" w14:textId="77777777" w:rsidR="005D7AAA" w:rsidRPr="002468F6" w:rsidRDefault="005D7AAA" w:rsidP="000F121E">
            <w:pPr>
              <w:pStyle w:val="BodyText3"/>
            </w:pPr>
            <w:r w:rsidRPr="002468F6">
              <w:t>4,696.7</w:t>
            </w:r>
          </w:p>
        </w:tc>
        <w:tc>
          <w:tcPr>
            <w:tcW w:w="730" w:type="pct"/>
            <w:shd w:val="clear" w:color="auto" w:fill="auto"/>
          </w:tcPr>
          <w:p w14:paraId="6CD4B650" w14:textId="77777777" w:rsidR="005D7AAA" w:rsidRPr="002468F6" w:rsidRDefault="005D7AAA" w:rsidP="000F121E">
            <w:pPr>
              <w:pStyle w:val="BodyText3"/>
            </w:pPr>
            <w:r w:rsidRPr="002468F6">
              <w:t>348.3 (1)</w:t>
            </w:r>
          </w:p>
        </w:tc>
        <w:tc>
          <w:tcPr>
            <w:tcW w:w="734" w:type="pct"/>
            <w:shd w:val="clear" w:color="auto" w:fill="auto"/>
          </w:tcPr>
          <w:p w14:paraId="376315CC" w14:textId="77777777" w:rsidR="005D7AAA" w:rsidRPr="000F121E" w:rsidRDefault="005D7AAA" w:rsidP="000F121E">
            <w:pPr>
              <w:pStyle w:val="BodyText3"/>
              <w:rPr>
                <w:b/>
                <w:bCs/>
              </w:rPr>
            </w:pPr>
            <w:r w:rsidRPr="000F121E">
              <w:rPr>
                <w:b/>
                <w:bCs/>
              </w:rPr>
              <w:t>5,045.0 (1)</w:t>
            </w:r>
          </w:p>
        </w:tc>
      </w:tr>
      <w:tr w:rsidR="00341713" w:rsidRPr="000F121E" w14:paraId="541102D4" w14:textId="77777777" w:rsidTr="00341713">
        <w:tc>
          <w:tcPr>
            <w:tcW w:w="1512" w:type="pct"/>
            <w:shd w:val="clear" w:color="auto" w:fill="auto"/>
          </w:tcPr>
          <w:p w14:paraId="3773B6FD" w14:textId="77777777" w:rsidR="005D7AAA" w:rsidRPr="000F121E" w:rsidRDefault="005D7AAA" w:rsidP="00341713">
            <w:pPr>
              <w:pStyle w:val="BodyText3"/>
              <w:rPr>
                <w:b/>
                <w:bCs/>
              </w:rPr>
            </w:pPr>
            <w:r w:rsidRPr="000F121E">
              <w:rPr>
                <w:b/>
                <w:bCs/>
              </w:rPr>
              <w:t>Percent of total, 7 companies</w:t>
            </w:r>
          </w:p>
        </w:tc>
        <w:tc>
          <w:tcPr>
            <w:tcW w:w="696" w:type="pct"/>
            <w:shd w:val="clear" w:color="auto" w:fill="auto"/>
          </w:tcPr>
          <w:p w14:paraId="6D3FD90E" w14:textId="77777777" w:rsidR="005D7AAA" w:rsidRPr="000F121E" w:rsidRDefault="005D7AAA" w:rsidP="000F121E">
            <w:pPr>
              <w:pStyle w:val="BodyText3"/>
              <w:rPr>
                <w:b/>
                <w:bCs/>
              </w:rPr>
            </w:pPr>
            <w:r w:rsidRPr="000F121E">
              <w:rPr>
                <w:b/>
                <w:bCs/>
              </w:rPr>
              <w:t>47.0</w:t>
            </w:r>
            <w:r w:rsidR="00216AB5" w:rsidRPr="000F121E">
              <w:rPr>
                <w:b/>
                <w:bCs/>
              </w:rPr>
              <w:t>%</w:t>
            </w:r>
          </w:p>
        </w:tc>
        <w:tc>
          <w:tcPr>
            <w:tcW w:w="809" w:type="pct"/>
            <w:shd w:val="clear" w:color="auto" w:fill="auto"/>
          </w:tcPr>
          <w:p w14:paraId="4576E36C" w14:textId="77777777" w:rsidR="005D7AAA" w:rsidRPr="000F121E" w:rsidRDefault="005D7AAA" w:rsidP="000F121E">
            <w:pPr>
              <w:pStyle w:val="BodyText3"/>
              <w:rPr>
                <w:b/>
                <w:bCs/>
              </w:rPr>
            </w:pPr>
            <w:r w:rsidRPr="000F121E">
              <w:rPr>
                <w:b/>
                <w:bCs/>
              </w:rPr>
              <w:t>85.7</w:t>
            </w:r>
            <w:r w:rsidR="00216AB5" w:rsidRPr="000F121E">
              <w:rPr>
                <w:b/>
                <w:bCs/>
              </w:rPr>
              <w:t>%</w:t>
            </w:r>
          </w:p>
        </w:tc>
        <w:tc>
          <w:tcPr>
            <w:tcW w:w="519" w:type="pct"/>
            <w:shd w:val="clear" w:color="auto" w:fill="auto"/>
          </w:tcPr>
          <w:p w14:paraId="7CFF9174" w14:textId="77777777" w:rsidR="005D7AAA" w:rsidRPr="000F121E" w:rsidRDefault="005D7AAA" w:rsidP="000F121E">
            <w:pPr>
              <w:pStyle w:val="BodyText3"/>
              <w:rPr>
                <w:b/>
                <w:bCs/>
              </w:rPr>
            </w:pPr>
            <w:r w:rsidRPr="000F121E">
              <w:rPr>
                <w:b/>
                <w:bCs/>
              </w:rPr>
              <w:t>53.0</w:t>
            </w:r>
            <w:r w:rsidR="00216AB5" w:rsidRPr="000F121E">
              <w:rPr>
                <w:b/>
                <w:bCs/>
              </w:rPr>
              <w:t>%</w:t>
            </w:r>
          </w:p>
        </w:tc>
        <w:tc>
          <w:tcPr>
            <w:tcW w:w="730" w:type="pct"/>
            <w:shd w:val="clear" w:color="auto" w:fill="auto"/>
          </w:tcPr>
          <w:p w14:paraId="737C0C91" w14:textId="77777777" w:rsidR="005D7AAA" w:rsidRPr="000F121E" w:rsidRDefault="005D7AAA" w:rsidP="000F121E">
            <w:pPr>
              <w:pStyle w:val="BodyText3"/>
              <w:rPr>
                <w:b/>
                <w:bCs/>
              </w:rPr>
            </w:pPr>
            <w:r w:rsidRPr="000F121E">
              <w:rPr>
                <w:b/>
                <w:bCs/>
              </w:rPr>
              <w:t>84.2</w:t>
            </w:r>
            <w:r w:rsidR="00216AB5" w:rsidRPr="000F121E">
              <w:rPr>
                <w:b/>
                <w:bCs/>
              </w:rPr>
              <w:t>%</w:t>
            </w:r>
          </w:p>
        </w:tc>
        <w:tc>
          <w:tcPr>
            <w:tcW w:w="734" w:type="pct"/>
            <w:shd w:val="clear" w:color="auto" w:fill="auto"/>
          </w:tcPr>
          <w:p w14:paraId="78FB1993" w14:textId="77777777" w:rsidR="005D7AAA" w:rsidRPr="000F121E" w:rsidRDefault="005D7AAA" w:rsidP="000F121E">
            <w:pPr>
              <w:pStyle w:val="BodyText3"/>
              <w:rPr>
                <w:b/>
                <w:bCs/>
              </w:rPr>
            </w:pPr>
            <w:r w:rsidRPr="000F121E">
              <w:rPr>
                <w:b/>
                <w:bCs/>
              </w:rPr>
              <w:t>55.1</w:t>
            </w:r>
            <w:r w:rsidR="00216AB5" w:rsidRPr="000F121E">
              <w:rPr>
                <w:b/>
                <w:bCs/>
              </w:rPr>
              <w:t>%</w:t>
            </w:r>
          </w:p>
        </w:tc>
      </w:tr>
    </w:tbl>
    <w:p w14:paraId="477F9CA4" w14:textId="441B65B7" w:rsidR="0057066E" w:rsidRDefault="005D7AAA" w:rsidP="0057066E">
      <w:pPr>
        <w:pStyle w:val="ListParagraph"/>
        <w:numPr>
          <w:ilvl w:val="0"/>
          <w:numId w:val="7"/>
        </w:numPr>
      </w:pPr>
      <w:r w:rsidRPr="002468F6">
        <w:t>Excluding capacity of U.S.S.R., Rumania, Hungary, and Poland.</w:t>
      </w:r>
      <w:r w:rsidR="00B14C95">
        <w:t xml:space="preserve"> </w:t>
      </w:r>
      <w:r w:rsidRPr="002468F6">
        <w:t xml:space="preserve">Source: Data on individual company capacity In United States are from the </w:t>
      </w:r>
      <w:r w:rsidRPr="0057066E">
        <w:rPr>
          <w:i/>
          <w:iCs/>
        </w:rPr>
        <w:t>Oil and Gas Journal</w:t>
      </w:r>
      <w:r w:rsidRPr="002468F6">
        <w:t xml:space="preserve">, Mar. 23, 1950. Other data are from </w:t>
      </w:r>
      <w:r w:rsidRPr="0057066E">
        <w:rPr>
          <w:i/>
          <w:iCs/>
        </w:rPr>
        <w:t>World Petroleum</w:t>
      </w:r>
      <w:r w:rsidRPr="002468F6">
        <w:t>, annual refinery issue, vol. 21, No. 8, 1950.</w:t>
      </w:r>
    </w:p>
    <w:p w14:paraId="296C070F" w14:textId="77777777" w:rsidR="00284542" w:rsidRDefault="00284542" w:rsidP="00534EEF">
      <w:pPr>
        <w:pStyle w:val="Heading1"/>
      </w:pPr>
      <w:bookmarkStart w:id="15" w:name="_Toc23001708"/>
      <w:r>
        <w:t>Aviation Gasoline</w:t>
      </w:r>
      <w:r w:rsidR="00891697">
        <w:fldChar w:fldCharType="begin"/>
      </w:r>
      <w:r w:rsidR="00891697">
        <w:instrText xml:space="preserve"> XE "</w:instrText>
      </w:r>
      <w:r w:rsidR="00891697" w:rsidRPr="00DE1E54">
        <w:instrText>Aviation Gasoline</w:instrText>
      </w:r>
      <w:r w:rsidR="00891697">
        <w:instrText xml:space="preserve">" </w:instrText>
      </w:r>
      <w:r w:rsidR="00891697">
        <w:fldChar w:fldCharType="end"/>
      </w:r>
      <w:r>
        <w:t xml:space="preserve"> Production, Exports and Demand 1945-1948</w:t>
      </w:r>
      <w:bookmarkEnd w:id="15"/>
    </w:p>
    <w:p w14:paraId="305786C5" w14:textId="77777777" w:rsidR="005F0D35" w:rsidRPr="00AF216C" w:rsidRDefault="00F9616F" w:rsidP="00AF216C">
      <w:pPr>
        <w:pStyle w:val="BodyText"/>
        <w:rPr>
          <w:b/>
          <w:bCs/>
        </w:rPr>
      </w:pPr>
      <w:r w:rsidRPr="00AF216C">
        <w:rPr>
          <w:b/>
          <w:bCs/>
        </w:rPr>
        <w:t>1945 Aviation Gasoline</w:t>
      </w:r>
      <w:r w:rsidR="00891697" w:rsidRPr="00AF216C">
        <w:rPr>
          <w:b/>
          <w:bCs/>
        </w:rPr>
        <w:fldChar w:fldCharType="begin"/>
      </w:r>
      <w:r w:rsidR="00891697" w:rsidRPr="00AF216C">
        <w:rPr>
          <w:b/>
          <w:bCs/>
        </w:rPr>
        <w:instrText xml:space="preserve"> XE "Aviation Gasoline" </w:instrText>
      </w:r>
      <w:r w:rsidR="00891697" w:rsidRPr="00AF216C">
        <w:rPr>
          <w:b/>
          <w:bCs/>
        </w:rPr>
        <w:fldChar w:fldCharType="end"/>
      </w:r>
    </w:p>
    <w:p w14:paraId="28D9EF83" w14:textId="77777777" w:rsidR="00F9616F" w:rsidRDefault="00B8727D" w:rsidP="003C0AAF">
      <w:pPr>
        <w:pStyle w:val="Caption"/>
      </w:pPr>
      <w:r>
        <w:t xml:space="preserve">Table </w:t>
      </w:r>
      <w:fldSimple w:instr=" SEQ Table \* ARABIC ">
        <w:r w:rsidR="00513F25">
          <w:rPr>
            <w:noProof/>
          </w:rPr>
          <w:t>5</w:t>
        </w:r>
      </w:fldSimple>
      <w:r>
        <w:t>. U</w:t>
      </w:r>
      <w:r w:rsidR="00526406">
        <w:t>.</w:t>
      </w:r>
      <w:r>
        <w:t>S</w:t>
      </w:r>
      <w:r w:rsidR="00526406">
        <w:t>.</w:t>
      </w:r>
      <w:r>
        <w:t xml:space="preserve"> Aviation Gasoline Production, Exports and Demand for 1945</w:t>
      </w:r>
      <w:r w:rsidR="00526406">
        <w:t xml:space="preserve"> (thousand barrels)</w:t>
      </w:r>
    </w:p>
    <w:tbl>
      <w:tblPr>
        <w:tblStyle w:val="TableGrid"/>
        <w:tblW w:w="10109" w:type="dxa"/>
        <w:tblInd w:w="-601" w:type="dxa"/>
        <w:tblLook w:val="04A0" w:firstRow="1" w:lastRow="0" w:firstColumn="1" w:lastColumn="0" w:noHBand="0" w:noVBand="1"/>
      </w:tblPr>
      <w:tblGrid>
        <w:gridCol w:w="1843"/>
        <w:gridCol w:w="644"/>
        <w:gridCol w:w="644"/>
        <w:gridCol w:w="643"/>
        <w:gridCol w:w="643"/>
        <w:gridCol w:w="643"/>
        <w:gridCol w:w="644"/>
        <w:gridCol w:w="644"/>
        <w:gridCol w:w="644"/>
        <w:gridCol w:w="604"/>
        <w:gridCol w:w="604"/>
        <w:gridCol w:w="604"/>
        <w:gridCol w:w="604"/>
        <w:gridCol w:w="701"/>
      </w:tblGrid>
      <w:tr w:rsidR="00F9616F" w14:paraId="48994074" w14:textId="77777777" w:rsidTr="00526406">
        <w:tc>
          <w:tcPr>
            <w:tcW w:w="1843" w:type="dxa"/>
          </w:tcPr>
          <w:p w14:paraId="4BC6340E" w14:textId="77777777" w:rsidR="00F9616F" w:rsidRPr="000C7D67" w:rsidRDefault="00F9616F" w:rsidP="00521FD8">
            <w:r w:rsidRPr="000C7D67">
              <w:t>1945</w:t>
            </w:r>
          </w:p>
        </w:tc>
        <w:tc>
          <w:tcPr>
            <w:tcW w:w="644" w:type="dxa"/>
          </w:tcPr>
          <w:p w14:paraId="0DC7D129" w14:textId="77777777" w:rsidR="00F9616F" w:rsidRPr="000C7D67" w:rsidRDefault="00F9616F" w:rsidP="00521FD8">
            <w:r w:rsidRPr="000C7D67">
              <w:t>Jan</w:t>
            </w:r>
          </w:p>
        </w:tc>
        <w:tc>
          <w:tcPr>
            <w:tcW w:w="644" w:type="dxa"/>
          </w:tcPr>
          <w:p w14:paraId="45AFBDBA" w14:textId="77777777" w:rsidR="00F9616F" w:rsidRPr="000C7D67" w:rsidRDefault="00F9616F" w:rsidP="00521FD8">
            <w:r w:rsidRPr="000C7D67">
              <w:t>Feb</w:t>
            </w:r>
          </w:p>
        </w:tc>
        <w:tc>
          <w:tcPr>
            <w:tcW w:w="643" w:type="dxa"/>
          </w:tcPr>
          <w:p w14:paraId="020E6C61" w14:textId="77777777" w:rsidR="00F9616F" w:rsidRPr="000C7D67" w:rsidRDefault="00F9616F" w:rsidP="00521FD8">
            <w:r w:rsidRPr="000C7D67">
              <w:t>Mar</w:t>
            </w:r>
          </w:p>
        </w:tc>
        <w:tc>
          <w:tcPr>
            <w:tcW w:w="643" w:type="dxa"/>
          </w:tcPr>
          <w:p w14:paraId="7E60769D" w14:textId="77777777" w:rsidR="00F9616F" w:rsidRPr="000C7D67" w:rsidRDefault="00F9616F" w:rsidP="00521FD8">
            <w:r w:rsidRPr="000C7D67">
              <w:t>Apr</w:t>
            </w:r>
          </w:p>
        </w:tc>
        <w:tc>
          <w:tcPr>
            <w:tcW w:w="643" w:type="dxa"/>
          </w:tcPr>
          <w:p w14:paraId="55B359C6" w14:textId="77777777" w:rsidR="00F9616F" w:rsidRPr="000C7D67" w:rsidRDefault="00F9616F" w:rsidP="00521FD8">
            <w:r w:rsidRPr="000C7D67">
              <w:t>May</w:t>
            </w:r>
          </w:p>
        </w:tc>
        <w:tc>
          <w:tcPr>
            <w:tcW w:w="644" w:type="dxa"/>
          </w:tcPr>
          <w:p w14:paraId="5C87F1B2" w14:textId="77777777" w:rsidR="00F9616F" w:rsidRPr="000C7D67" w:rsidRDefault="00F9616F" w:rsidP="00521FD8">
            <w:r w:rsidRPr="000C7D67">
              <w:t>June</w:t>
            </w:r>
          </w:p>
        </w:tc>
        <w:tc>
          <w:tcPr>
            <w:tcW w:w="644" w:type="dxa"/>
          </w:tcPr>
          <w:p w14:paraId="665021AA" w14:textId="77777777" w:rsidR="00F9616F" w:rsidRPr="000C7D67" w:rsidRDefault="00F9616F" w:rsidP="00521FD8">
            <w:r w:rsidRPr="000C7D67">
              <w:t>July</w:t>
            </w:r>
          </w:p>
        </w:tc>
        <w:tc>
          <w:tcPr>
            <w:tcW w:w="644" w:type="dxa"/>
          </w:tcPr>
          <w:p w14:paraId="2B285518" w14:textId="77777777" w:rsidR="00F9616F" w:rsidRPr="000C7D67" w:rsidRDefault="00F9616F" w:rsidP="00521FD8">
            <w:r w:rsidRPr="000C7D67">
              <w:t>Aug</w:t>
            </w:r>
          </w:p>
        </w:tc>
        <w:tc>
          <w:tcPr>
            <w:tcW w:w="604" w:type="dxa"/>
          </w:tcPr>
          <w:p w14:paraId="4555477F" w14:textId="77777777" w:rsidR="00F9616F" w:rsidRPr="000C7D67" w:rsidRDefault="00F9616F" w:rsidP="00521FD8">
            <w:r w:rsidRPr="000C7D67">
              <w:t>Sept</w:t>
            </w:r>
          </w:p>
        </w:tc>
        <w:tc>
          <w:tcPr>
            <w:tcW w:w="604" w:type="dxa"/>
          </w:tcPr>
          <w:p w14:paraId="73A49B71" w14:textId="77777777" w:rsidR="00F9616F" w:rsidRPr="000C7D67" w:rsidRDefault="00F9616F" w:rsidP="00521FD8">
            <w:r w:rsidRPr="000C7D67">
              <w:t>Oct</w:t>
            </w:r>
          </w:p>
        </w:tc>
        <w:tc>
          <w:tcPr>
            <w:tcW w:w="604" w:type="dxa"/>
          </w:tcPr>
          <w:p w14:paraId="0CEC22C2" w14:textId="77777777" w:rsidR="00F9616F" w:rsidRPr="000C7D67" w:rsidRDefault="00F9616F" w:rsidP="00521FD8">
            <w:r w:rsidRPr="000C7D67">
              <w:t>Nov</w:t>
            </w:r>
          </w:p>
        </w:tc>
        <w:tc>
          <w:tcPr>
            <w:tcW w:w="604" w:type="dxa"/>
          </w:tcPr>
          <w:p w14:paraId="59FE24BF" w14:textId="77777777" w:rsidR="00F9616F" w:rsidRPr="000C7D67" w:rsidRDefault="00F9616F" w:rsidP="00521FD8">
            <w:r w:rsidRPr="000C7D67">
              <w:t>Dec</w:t>
            </w:r>
          </w:p>
        </w:tc>
        <w:tc>
          <w:tcPr>
            <w:tcW w:w="701" w:type="dxa"/>
          </w:tcPr>
          <w:p w14:paraId="05D49D0A" w14:textId="77777777" w:rsidR="00F9616F" w:rsidRPr="000C7D67" w:rsidRDefault="00F9616F" w:rsidP="00521FD8">
            <w:r w:rsidRPr="000C7D67">
              <w:t>Total</w:t>
            </w:r>
          </w:p>
        </w:tc>
      </w:tr>
      <w:tr w:rsidR="00F9616F" w14:paraId="47E963C2" w14:textId="77777777" w:rsidTr="00526406">
        <w:tc>
          <w:tcPr>
            <w:tcW w:w="1843" w:type="dxa"/>
          </w:tcPr>
          <w:p w14:paraId="3A4A8858" w14:textId="77777777" w:rsidR="00F9616F" w:rsidRPr="000C7D67" w:rsidRDefault="00F9616F" w:rsidP="00F9616F">
            <w:r>
              <w:t>P</w:t>
            </w:r>
            <w:r w:rsidRPr="000C7D67">
              <w:t>roduction 100 Octane &amp; above</w:t>
            </w:r>
          </w:p>
        </w:tc>
        <w:tc>
          <w:tcPr>
            <w:tcW w:w="644" w:type="dxa"/>
          </w:tcPr>
          <w:p w14:paraId="585D6884" w14:textId="77777777" w:rsidR="00F9616F" w:rsidRPr="000C7D67" w:rsidRDefault="00F9616F" w:rsidP="00521FD8">
            <w:r w:rsidRPr="000C7D67">
              <w:t>14,731</w:t>
            </w:r>
          </w:p>
        </w:tc>
        <w:tc>
          <w:tcPr>
            <w:tcW w:w="644" w:type="dxa"/>
          </w:tcPr>
          <w:p w14:paraId="127F73E9" w14:textId="77777777" w:rsidR="00F9616F" w:rsidRPr="000C7D67" w:rsidRDefault="00F9616F" w:rsidP="00521FD8">
            <w:r w:rsidRPr="000C7D67">
              <w:t>13,673</w:t>
            </w:r>
          </w:p>
        </w:tc>
        <w:tc>
          <w:tcPr>
            <w:tcW w:w="643" w:type="dxa"/>
          </w:tcPr>
          <w:p w14:paraId="3E8E70F6" w14:textId="77777777" w:rsidR="00F9616F" w:rsidRPr="000C7D67" w:rsidRDefault="00F9616F" w:rsidP="00521FD8">
            <w:r w:rsidRPr="000C7D67">
              <w:t>15,644</w:t>
            </w:r>
          </w:p>
        </w:tc>
        <w:tc>
          <w:tcPr>
            <w:tcW w:w="643" w:type="dxa"/>
          </w:tcPr>
          <w:p w14:paraId="7990537F" w14:textId="77777777" w:rsidR="00F9616F" w:rsidRPr="000C7D67" w:rsidRDefault="00F9616F" w:rsidP="00521FD8">
            <w:r w:rsidRPr="000C7D67">
              <w:t>15,531</w:t>
            </w:r>
          </w:p>
        </w:tc>
        <w:tc>
          <w:tcPr>
            <w:tcW w:w="643" w:type="dxa"/>
          </w:tcPr>
          <w:p w14:paraId="30E02FF1" w14:textId="77777777" w:rsidR="00F9616F" w:rsidRPr="000C7D67" w:rsidRDefault="00F9616F" w:rsidP="00521FD8">
            <w:r w:rsidRPr="000C7D67">
              <w:t>16,525</w:t>
            </w:r>
          </w:p>
        </w:tc>
        <w:tc>
          <w:tcPr>
            <w:tcW w:w="644" w:type="dxa"/>
          </w:tcPr>
          <w:p w14:paraId="239BED52" w14:textId="77777777" w:rsidR="00F9616F" w:rsidRPr="000C7D67" w:rsidRDefault="00F9616F" w:rsidP="00521FD8">
            <w:r w:rsidRPr="000C7D67">
              <w:t>15,332</w:t>
            </w:r>
          </w:p>
        </w:tc>
        <w:tc>
          <w:tcPr>
            <w:tcW w:w="644" w:type="dxa"/>
          </w:tcPr>
          <w:p w14:paraId="2FEC222E" w14:textId="77777777" w:rsidR="00F9616F" w:rsidRPr="000C7D67" w:rsidRDefault="00F9616F" w:rsidP="00521FD8">
            <w:r w:rsidRPr="000C7D67">
              <w:t>15,364</w:t>
            </w:r>
          </w:p>
        </w:tc>
        <w:tc>
          <w:tcPr>
            <w:tcW w:w="644" w:type="dxa"/>
          </w:tcPr>
          <w:p w14:paraId="10E80BD1" w14:textId="77777777" w:rsidR="00F9616F" w:rsidRPr="000C7D67" w:rsidRDefault="00F9616F" w:rsidP="00521FD8">
            <w:r w:rsidRPr="000C7D67">
              <w:t>12,454</w:t>
            </w:r>
          </w:p>
        </w:tc>
        <w:tc>
          <w:tcPr>
            <w:tcW w:w="604" w:type="dxa"/>
          </w:tcPr>
          <w:p w14:paraId="311A00E2" w14:textId="77777777" w:rsidR="00F9616F" w:rsidRPr="000C7D67" w:rsidRDefault="00F9616F" w:rsidP="00521FD8">
            <w:r w:rsidRPr="000C7D67">
              <w:t>3,566</w:t>
            </w:r>
          </w:p>
        </w:tc>
        <w:tc>
          <w:tcPr>
            <w:tcW w:w="604" w:type="dxa"/>
          </w:tcPr>
          <w:p w14:paraId="4DA09B2B" w14:textId="77777777" w:rsidR="00F9616F" w:rsidRPr="000C7D67" w:rsidRDefault="00F9616F" w:rsidP="00521FD8">
            <w:r w:rsidRPr="000C7D67">
              <w:t>970</w:t>
            </w:r>
          </w:p>
        </w:tc>
        <w:tc>
          <w:tcPr>
            <w:tcW w:w="604" w:type="dxa"/>
          </w:tcPr>
          <w:p w14:paraId="256D9BE3" w14:textId="77777777" w:rsidR="00F9616F" w:rsidRPr="000C7D67" w:rsidRDefault="00F9616F" w:rsidP="00521FD8">
            <w:r w:rsidRPr="000C7D67">
              <w:t>278</w:t>
            </w:r>
          </w:p>
        </w:tc>
        <w:tc>
          <w:tcPr>
            <w:tcW w:w="604" w:type="dxa"/>
          </w:tcPr>
          <w:p w14:paraId="79021014" w14:textId="77777777" w:rsidR="00F9616F" w:rsidRPr="000C7D67" w:rsidRDefault="00F9616F" w:rsidP="00521FD8">
            <w:r w:rsidRPr="000C7D67">
              <w:t>147</w:t>
            </w:r>
          </w:p>
        </w:tc>
        <w:tc>
          <w:tcPr>
            <w:tcW w:w="701" w:type="dxa"/>
          </w:tcPr>
          <w:p w14:paraId="5F2FCD71" w14:textId="77777777" w:rsidR="00F9616F" w:rsidRPr="000C7D67" w:rsidRDefault="00F9616F" w:rsidP="00521FD8">
            <w:r w:rsidRPr="000C7D67">
              <w:t>124,215</w:t>
            </w:r>
          </w:p>
        </w:tc>
      </w:tr>
      <w:tr w:rsidR="00F9616F" w14:paraId="7C0746A8" w14:textId="77777777" w:rsidTr="00526406">
        <w:tc>
          <w:tcPr>
            <w:tcW w:w="1843" w:type="dxa"/>
          </w:tcPr>
          <w:p w14:paraId="5FA4DF0B" w14:textId="77777777" w:rsidR="00F9616F" w:rsidRPr="000C7D67" w:rsidRDefault="00F9616F" w:rsidP="00F9616F">
            <w:r w:rsidRPr="000C7D67">
              <w:t>Other avgas grades</w:t>
            </w:r>
          </w:p>
        </w:tc>
        <w:tc>
          <w:tcPr>
            <w:tcW w:w="644" w:type="dxa"/>
          </w:tcPr>
          <w:p w14:paraId="530D9378" w14:textId="77777777" w:rsidR="00F9616F" w:rsidRPr="000C7D67" w:rsidRDefault="00F9616F" w:rsidP="00521FD8">
            <w:r w:rsidRPr="000C7D67">
              <w:t>3,181</w:t>
            </w:r>
          </w:p>
        </w:tc>
        <w:tc>
          <w:tcPr>
            <w:tcW w:w="644" w:type="dxa"/>
          </w:tcPr>
          <w:p w14:paraId="4ADF40B4" w14:textId="77777777" w:rsidR="00F9616F" w:rsidRPr="000C7D67" w:rsidRDefault="00F9616F" w:rsidP="00521FD8">
            <w:r w:rsidRPr="000C7D67">
              <w:t>3,366</w:t>
            </w:r>
          </w:p>
        </w:tc>
        <w:tc>
          <w:tcPr>
            <w:tcW w:w="643" w:type="dxa"/>
          </w:tcPr>
          <w:p w14:paraId="71C2189F" w14:textId="77777777" w:rsidR="00F9616F" w:rsidRPr="000C7D67" w:rsidRDefault="00F9616F" w:rsidP="00521FD8">
            <w:r w:rsidRPr="000C7D67">
              <w:t>3,563</w:t>
            </w:r>
          </w:p>
        </w:tc>
        <w:tc>
          <w:tcPr>
            <w:tcW w:w="643" w:type="dxa"/>
          </w:tcPr>
          <w:p w14:paraId="3E3786CB" w14:textId="77777777" w:rsidR="00F9616F" w:rsidRPr="000C7D67" w:rsidRDefault="00F9616F" w:rsidP="00521FD8">
            <w:r w:rsidRPr="000C7D67">
              <w:t>2,508</w:t>
            </w:r>
          </w:p>
        </w:tc>
        <w:tc>
          <w:tcPr>
            <w:tcW w:w="643" w:type="dxa"/>
          </w:tcPr>
          <w:p w14:paraId="733AFD79" w14:textId="77777777" w:rsidR="00F9616F" w:rsidRPr="000C7D67" w:rsidRDefault="00F9616F" w:rsidP="00521FD8">
            <w:r w:rsidRPr="000C7D67">
              <w:t>2,663</w:t>
            </w:r>
          </w:p>
        </w:tc>
        <w:tc>
          <w:tcPr>
            <w:tcW w:w="644" w:type="dxa"/>
          </w:tcPr>
          <w:p w14:paraId="391B0218" w14:textId="77777777" w:rsidR="00F9616F" w:rsidRPr="000C7D67" w:rsidRDefault="00F9616F" w:rsidP="00521FD8">
            <w:r w:rsidRPr="000C7D67">
              <w:t>1,914</w:t>
            </w:r>
          </w:p>
        </w:tc>
        <w:tc>
          <w:tcPr>
            <w:tcW w:w="644" w:type="dxa"/>
          </w:tcPr>
          <w:p w14:paraId="5C2C255D" w14:textId="77777777" w:rsidR="00F9616F" w:rsidRPr="000C7D67" w:rsidRDefault="00F9616F" w:rsidP="00521FD8">
            <w:r w:rsidRPr="000C7D67">
              <w:t>3,176</w:t>
            </w:r>
          </w:p>
        </w:tc>
        <w:tc>
          <w:tcPr>
            <w:tcW w:w="644" w:type="dxa"/>
          </w:tcPr>
          <w:p w14:paraId="24A2480A" w14:textId="77777777" w:rsidR="00F9616F" w:rsidRPr="000C7D67" w:rsidRDefault="00F9616F" w:rsidP="00521FD8">
            <w:r w:rsidRPr="000C7D67">
              <w:t>715</w:t>
            </w:r>
          </w:p>
        </w:tc>
        <w:tc>
          <w:tcPr>
            <w:tcW w:w="604" w:type="dxa"/>
          </w:tcPr>
          <w:p w14:paraId="00B266A7" w14:textId="77777777" w:rsidR="00F9616F" w:rsidRPr="000C7D67" w:rsidRDefault="00F9616F" w:rsidP="00521FD8">
            <w:r w:rsidRPr="000C7D67">
              <w:t>409</w:t>
            </w:r>
          </w:p>
        </w:tc>
        <w:tc>
          <w:tcPr>
            <w:tcW w:w="604" w:type="dxa"/>
          </w:tcPr>
          <w:p w14:paraId="5718BEED" w14:textId="77777777" w:rsidR="00F9616F" w:rsidRPr="000C7D67" w:rsidRDefault="00F9616F" w:rsidP="00521FD8">
            <w:r w:rsidRPr="000C7D67">
              <w:t>1,831</w:t>
            </w:r>
          </w:p>
        </w:tc>
        <w:tc>
          <w:tcPr>
            <w:tcW w:w="604" w:type="dxa"/>
          </w:tcPr>
          <w:p w14:paraId="6B617505" w14:textId="77777777" w:rsidR="00F9616F" w:rsidRPr="000C7D67" w:rsidRDefault="00F9616F" w:rsidP="00521FD8">
            <w:r w:rsidRPr="000C7D67">
              <w:t>2,366</w:t>
            </w:r>
          </w:p>
        </w:tc>
        <w:tc>
          <w:tcPr>
            <w:tcW w:w="604" w:type="dxa"/>
          </w:tcPr>
          <w:p w14:paraId="14D32DD7" w14:textId="77777777" w:rsidR="00F9616F" w:rsidRPr="000C7D67" w:rsidRDefault="00F9616F" w:rsidP="00521FD8">
            <w:r w:rsidRPr="000C7D67">
              <w:t>2,488</w:t>
            </w:r>
          </w:p>
        </w:tc>
        <w:tc>
          <w:tcPr>
            <w:tcW w:w="701" w:type="dxa"/>
          </w:tcPr>
          <w:p w14:paraId="04924FAD" w14:textId="77777777" w:rsidR="00F9616F" w:rsidRPr="000C7D67" w:rsidRDefault="00F9616F" w:rsidP="00521FD8">
            <w:r w:rsidRPr="000C7D67">
              <w:t>28,180</w:t>
            </w:r>
          </w:p>
        </w:tc>
      </w:tr>
      <w:tr w:rsidR="00F9616F" w14:paraId="028C75C9" w14:textId="77777777" w:rsidTr="00526406">
        <w:tc>
          <w:tcPr>
            <w:tcW w:w="1843" w:type="dxa"/>
          </w:tcPr>
          <w:p w14:paraId="3E2E9EAE" w14:textId="77777777" w:rsidR="00F9616F" w:rsidRPr="000C7D67" w:rsidRDefault="00F9616F" w:rsidP="00F9616F">
            <w:r w:rsidRPr="000C7D67">
              <w:t>Transfers out</w:t>
            </w:r>
          </w:p>
        </w:tc>
        <w:tc>
          <w:tcPr>
            <w:tcW w:w="644" w:type="dxa"/>
          </w:tcPr>
          <w:p w14:paraId="1D8A5899" w14:textId="77777777" w:rsidR="00F9616F" w:rsidRPr="000C7D67" w:rsidRDefault="00F9616F" w:rsidP="00521FD8">
            <w:r w:rsidRPr="000C7D67">
              <w:t>363</w:t>
            </w:r>
          </w:p>
        </w:tc>
        <w:tc>
          <w:tcPr>
            <w:tcW w:w="644" w:type="dxa"/>
          </w:tcPr>
          <w:p w14:paraId="5F75A1D3" w14:textId="77777777" w:rsidR="00F9616F" w:rsidRPr="000C7D67" w:rsidRDefault="00F9616F" w:rsidP="00521FD8">
            <w:r w:rsidRPr="000C7D67">
              <w:t>348</w:t>
            </w:r>
          </w:p>
        </w:tc>
        <w:tc>
          <w:tcPr>
            <w:tcW w:w="643" w:type="dxa"/>
          </w:tcPr>
          <w:p w14:paraId="3ECDF6FE" w14:textId="77777777" w:rsidR="00F9616F" w:rsidRPr="000C7D67" w:rsidRDefault="00F9616F" w:rsidP="00521FD8">
            <w:r w:rsidRPr="000C7D67">
              <w:t>426</w:t>
            </w:r>
          </w:p>
        </w:tc>
        <w:tc>
          <w:tcPr>
            <w:tcW w:w="643" w:type="dxa"/>
          </w:tcPr>
          <w:p w14:paraId="7E8931DB" w14:textId="77777777" w:rsidR="00F9616F" w:rsidRPr="000C7D67" w:rsidRDefault="00F9616F" w:rsidP="00521FD8">
            <w:r w:rsidRPr="000C7D67">
              <w:t>683</w:t>
            </w:r>
          </w:p>
        </w:tc>
        <w:tc>
          <w:tcPr>
            <w:tcW w:w="643" w:type="dxa"/>
          </w:tcPr>
          <w:p w14:paraId="704A989D" w14:textId="77777777" w:rsidR="00F9616F" w:rsidRPr="000C7D67" w:rsidRDefault="00F9616F" w:rsidP="00521FD8">
            <w:r w:rsidRPr="000C7D67">
              <w:t>298</w:t>
            </w:r>
          </w:p>
        </w:tc>
        <w:tc>
          <w:tcPr>
            <w:tcW w:w="644" w:type="dxa"/>
          </w:tcPr>
          <w:p w14:paraId="78CDBB30" w14:textId="77777777" w:rsidR="00F9616F" w:rsidRPr="000C7D67" w:rsidRDefault="00F9616F" w:rsidP="00521FD8">
            <w:r w:rsidRPr="000C7D67">
              <w:t>372</w:t>
            </w:r>
          </w:p>
        </w:tc>
        <w:tc>
          <w:tcPr>
            <w:tcW w:w="644" w:type="dxa"/>
          </w:tcPr>
          <w:p w14:paraId="07931FE5" w14:textId="77777777" w:rsidR="00F9616F" w:rsidRPr="000C7D67" w:rsidRDefault="00F9616F" w:rsidP="00521FD8">
            <w:r w:rsidRPr="000C7D67">
              <w:t>472</w:t>
            </w:r>
          </w:p>
        </w:tc>
        <w:tc>
          <w:tcPr>
            <w:tcW w:w="644" w:type="dxa"/>
          </w:tcPr>
          <w:p w14:paraId="323B469F" w14:textId="77777777" w:rsidR="00F9616F" w:rsidRPr="000C7D67" w:rsidRDefault="00F9616F" w:rsidP="00521FD8">
            <w:r w:rsidRPr="000C7D67">
              <w:t>1,275</w:t>
            </w:r>
          </w:p>
        </w:tc>
        <w:tc>
          <w:tcPr>
            <w:tcW w:w="604" w:type="dxa"/>
          </w:tcPr>
          <w:p w14:paraId="2710FE9B" w14:textId="77777777" w:rsidR="00F9616F" w:rsidRPr="000C7D67" w:rsidRDefault="00F9616F" w:rsidP="00521FD8">
            <w:r w:rsidRPr="000C7D67">
              <w:t>2,929</w:t>
            </w:r>
          </w:p>
        </w:tc>
        <w:tc>
          <w:tcPr>
            <w:tcW w:w="604" w:type="dxa"/>
          </w:tcPr>
          <w:p w14:paraId="520446AA" w14:textId="77777777" w:rsidR="00F9616F" w:rsidRPr="000C7D67" w:rsidRDefault="00F9616F" w:rsidP="00521FD8">
            <w:r w:rsidRPr="000C7D67">
              <w:t>1,314</w:t>
            </w:r>
          </w:p>
        </w:tc>
        <w:tc>
          <w:tcPr>
            <w:tcW w:w="604" w:type="dxa"/>
          </w:tcPr>
          <w:p w14:paraId="0917D71B" w14:textId="77777777" w:rsidR="00F9616F" w:rsidRPr="000C7D67" w:rsidRDefault="00F9616F" w:rsidP="00521FD8">
            <w:r w:rsidRPr="000C7D67">
              <w:t>1,336</w:t>
            </w:r>
          </w:p>
        </w:tc>
        <w:tc>
          <w:tcPr>
            <w:tcW w:w="604" w:type="dxa"/>
          </w:tcPr>
          <w:p w14:paraId="72A3D722" w14:textId="77777777" w:rsidR="00F9616F" w:rsidRPr="000C7D67" w:rsidRDefault="00F9616F" w:rsidP="00521FD8">
            <w:r w:rsidRPr="000C7D67">
              <w:t>1,346</w:t>
            </w:r>
          </w:p>
        </w:tc>
        <w:tc>
          <w:tcPr>
            <w:tcW w:w="701" w:type="dxa"/>
          </w:tcPr>
          <w:p w14:paraId="128139A0" w14:textId="77777777" w:rsidR="00F9616F" w:rsidRPr="000C7D67" w:rsidRDefault="00F9616F" w:rsidP="00521FD8">
            <w:r w:rsidRPr="000C7D67">
              <w:t>11,162</w:t>
            </w:r>
          </w:p>
        </w:tc>
      </w:tr>
      <w:tr w:rsidR="00F9616F" w14:paraId="53114742" w14:textId="77777777" w:rsidTr="00526406">
        <w:tc>
          <w:tcPr>
            <w:tcW w:w="1843" w:type="dxa"/>
          </w:tcPr>
          <w:p w14:paraId="0D3663EF" w14:textId="77777777" w:rsidR="00F9616F" w:rsidRPr="000C7D67" w:rsidRDefault="00F9616F" w:rsidP="00F9616F">
            <w:r w:rsidRPr="000C7D67">
              <w:t>Total Exports</w:t>
            </w:r>
          </w:p>
        </w:tc>
        <w:tc>
          <w:tcPr>
            <w:tcW w:w="644" w:type="dxa"/>
          </w:tcPr>
          <w:p w14:paraId="7AA48291" w14:textId="77777777" w:rsidR="00F9616F" w:rsidRPr="000C7D67" w:rsidRDefault="00F9616F" w:rsidP="00521FD8">
            <w:r w:rsidRPr="000C7D67">
              <w:t>4,575</w:t>
            </w:r>
          </w:p>
        </w:tc>
        <w:tc>
          <w:tcPr>
            <w:tcW w:w="644" w:type="dxa"/>
          </w:tcPr>
          <w:p w14:paraId="1431DE1A" w14:textId="77777777" w:rsidR="00F9616F" w:rsidRPr="000C7D67" w:rsidRDefault="00F9616F" w:rsidP="00521FD8">
            <w:r w:rsidRPr="000C7D67">
              <w:t>4,490</w:t>
            </w:r>
          </w:p>
        </w:tc>
        <w:tc>
          <w:tcPr>
            <w:tcW w:w="643" w:type="dxa"/>
          </w:tcPr>
          <w:p w14:paraId="582254CD" w14:textId="77777777" w:rsidR="00F9616F" w:rsidRPr="000C7D67" w:rsidRDefault="00F9616F" w:rsidP="00521FD8">
            <w:r w:rsidRPr="000C7D67">
              <w:t>6,035</w:t>
            </w:r>
          </w:p>
        </w:tc>
        <w:tc>
          <w:tcPr>
            <w:tcW w:w="643" w:type="dxa"/>
          </w:tcPr>
          <w:p w14:paraId="381C0FA5" w14:textId="77777777" w:rsidR="00F9616F" w:rsidRPr="000C7D67" w:rsidRDefault="00F9616F" w:rsidP="00521FD8">
            <w:r w:rsidRPr="000C7D67">
              <w:t>7,351</w:t>
            </w:r>
          </w:p>
        </w:tc>
        <w:tc>
          <w:tcPr>
            <w:tcW w:w="643" w:type="dxa"/>
          </w:tcPr>
          <w:p w14:paraId="2790F83F" w14:textId="77777777" w:rsidR="00F9616F" w:rsidRPr="000C7D67" w:rsidRDefault="00F9616F" w:rsidP="00521FD8">
            <w:r w:rsidRPr="000C7D67">
              <w:t>4,907</w:t>
            </w:r>
          </w:p>
        </w:tc>
        <w:tc>
          <w:tcPr>
            <w:tcW w:w="644" w:type="dxa"/>
          </w:tcPr>
          <w:p w14:paraId="7F90516A" w14:textId="77777777" w:rsidR="00F9616F" w:rsidRPr="000C7D67" w:rsidRDefault="00F9616F" w:rsidP="00521FD8">
            <w:r w:rsidRPr="000C7D67">
              <w:t>3,567</w:t>
            </w:r>
          </w:p>
        </w:tc>
        <w:tc>
          <w:tcPr>
            <w:tcW w:w="644" w:type="dxa"/>
          </w:tcPr>
          <w:p w14:paraId="5E90491D" w14:textId="77777777" w:rsidR="00F9616F" w:rsidRPr="000C7D67" w:rsidRDefault="00F9616F" w:rsidP="00521FD8">
            <w:r w:rsidRPr="000C7D67">
              <w:t>1,652</w:t>
            </w:r>
          </w:p>
        </w:tc>
        <w:tc>
          <w:tcPr>
            <w:tcW w:w="644" w:type="dxa"/>
          </w:tcPr>
          <w:p w14:paraId="6051D63E" w14:textId="77777777" w:rsidR="00F9616F" w:rsidRPr="000C7D67" w:rsidRDefault="00F9616F" w:rsidP="00521FD8">
            <w:r w:rsidRPr="000C7D67">
              <w:t>521</w:t>
            </w:r>
          </w:p>
        </w:tc>
        <w:tc>
          <w:tcPr>
            <w:tcW w:w="604" w:type="dxa"/>
          </w:tcPr>
          <w:p w14:paraId="3E94FA44" w14:textId="77777777" w:rsidR="00F9616F" w:rsidRPr="000C7D67" w:rsidRDefault="00F9616F" w:rsidP="00521FD8">
            <w:r w:rsidRPr="000C7D67">
              <w:t>141</w:t>
            </w:r>
          </w:p>
        </w:tc>
        <w:tc>
          <w:tcPr>
            <w:tcW w:w="604" w:type="dxa"/>
          </w:tcPr>
          <w:p w14:paraId="7451D233" w14:textId="77777777" w:rsidR="00F9616F" w:rsidRPr="000C7D67" w:rsidRDefault="00F9616F" w:rsidP="00521FD8">
            <w:r w:rsidRPr="000C7D67">
              <w:t>187</w:t>
            </w:r>
          </w:p>
        </w:tc>
        <w:tc>
          <w:tcPr>
            <w:tcW w:w="604" w:type="dxa"/>
          </w:tcPr>
          <w:p w14:paraId="01F9E405" w14:textId="77777777" w:rsidR="00F9616F" w:rsidRPr="000C7D67" w:rsidRDefault="00F9616F" w:rsidP="00521FD8">
            <w:r w:rsidRPr="000C7D67">
              <w:t>388</w:t>
            </w:r>
          </w:p>
        </w:tc>
        <w:tc>
          <w:tcPr>
            <w:tcW w:w="604" w:type="dxa"/>
          </w:tcPr>
          <w:p w14:paraId="6AAD4019" w14:textId="77777777" w:rsidR="00F9616F" w:rsidRPr="000C7D67" w:rsidRDefault="00F9616F" w:rsidP="00521FD8">
            <w:r w:rsidRPr="000C7D67">
              <w:t>303</w:t>
            </w:r>
          </w:p>
        </w:tc>
        <w:tc>
          <w:tcPr>
            <w:tcW w:w="701" w:type="dxa"/>
          </w:tcPr>
          <w:p w14:paraId="1380E657" w14:textId="77777777" w:rsidR="00F9616F" w:rsidRPr="000C7D67" w:rsidRDefault="00F9616F" w:rsidP="00521FD8">
            <w:r w:rsidRPr="000C7D67">
              <w:t>34,117</w:t>
            </w:r>
          </w:p>
        </w:tc>
      </w:tr>
      <w:tr w:rsidR="00F9616F" w14:paraId="1D1F136A" w14:textId="77777777" w:rsidTr="00526406">
        <w:tc>
          <w:tcPr>
            <w:tcW w:w="1843" w:type="dxa"/>
          </w:tcPr>
          <w:p w14:paraId="58E79CE5" w14:textId="77777777" w:rsidR="00F9616F" w:rsidRPr="000C7D67" w:rsidRDefault="00F9616F" w:rsidP="00F9616F">
            <w:r w:rsidRPr="000C7D67">
              <w:t>US Domestic demand all grades</w:t>
            </w:r>
          </w:p>
        </w:tc>
        <w:tc>
          <w:tcPr>
            <w:tcW w:w="644" w:type="dxa"/>
          </w:tcPr>
          <w:p w14:paraId="487AE8F0" w14:textId="77777777" w:rsidR="00F9616F" w:rsidRPr="000C7D67" w:rsidRDefault="00F9616F" w:rsidP="00521FD8">
            <w:r w:rsidRPr="000C7D67">
              <w:t>11,698</w:t>
            </w:r>
          </w:p>
        </w:tc>
        <w:tc>
          <w:tcPr>
            <w:tcW w:w="644" w:type="dxa"/>
          </w:tcPr>
          <w:p w14:paraId="2E4720AC" w14:textId="77777777" w:rsidR="00F9616F" w:rsidRPr="000C7D67" w:rsidRDefault="00F9616F" w:rsidP="00521FD8">
            <w:r w:rsidRPr="000C7D67">
              <w:t>10,166</w:t>
            </w:r>
          </w:p>
        </w:tc>
        <w:tc>
          <w:tcPr>
            <w:tcW w:w="643" w:type="dxa"/>
          </w:tcPr>
          <w:p w14:paraId="79BD2605" w14:textId="77777777" w:rsidR="00F9616F" w:rsidRPr="000C7D67" w:rsidRDefault="00F9616F" w:rsidP="00521FD8">
            <w:r w:rsidRPr="000C7D67">
              <w:t>12,853</w:t>
            </w:r>
          </w:p>
        </w:tc>
        <w:tc>
          <w:tcPr>
            <w:tcW w:w="643" w:type="dxa"/>
          </w:tcPr>
          <w:p w14:paraId="68688F37" w14:textId="77777777" w:rsidR="00F9616F" w:rsidRPr="000C7D67" w:rsidRDefault="00F9616F" w:rsidP="00521FD8">
            <w:r w:rsidRPr="000C7D67">
              <w:t>13,673</w:t>
            </w:r>
          </w:p>
        </w:tc>
        <w:tc>
          <w:tcPr>
            <w:tcW w:w="643" w:type="dxa"/>
          </w:tcPr>
          <w:p w14:paraId="0E4B257F" w14:textId="77777777" w:rsidR="00F9616F" w:rsidRPr="000C7D67" w:rsidRDefault="00F9616F" w:rsidP="00521FD8">
            <w:r w:rsidRPr="000C7D67">
              <w:t>13,233</w:t>
            </w:r>
          </w:p>
        </w:tc>
        <w:tc>
          <w:tcPr>
            <w:tcW w:w="644" w:type="dxa"/>
          </w:tcPr>
          <w:p w14:paraId="73EA3DEB" w14:textId="77777777" w:rsidR="00F9616F" w:rsidRPr="000C7D67" w:rsidRDefault="00F9616F" w:rsidP="00521FD8">
            <w:r w:rsidRPr="000C7D67">
              <w:t>13,489</w:t>
            </w:r>
          </w:p>
        </w:tc>
        <w:tc>
          <w:tcPr>
            <w:tcW w:w="644" w:type="dxa"/>
          </w:tcPr>
          <w:p w14:paraId="7C5656D4" w14:textId="77777777" w:rsidR="00F9616F" w:rsidRPr="000C7D67" w:rsidRDefault="00F9616F" w:rsidP="00521FD8">
            <w:r w:rsidRPr="000C7D67">
              <w:t>14,761</w:t>
            </w:r>
          </w:p>
        </w:tc>
        <w:tc>
          <w:tcPr>
            <w:tcW w:w="644" w:type="dxa"/>
          </w:tcPr>
          <w:p w14:paraId="174E09F7" w14:textId="77777777" w:rsidR="00F9616F" w:rsidRPr="000C7D67" w:rsidRDefault="00F9616F" w:rsidP="00521FD8">
            <w:r w:rsidRPr="000C7D67">
              <w:t>13,084</w:t>
            </w:r>
          </w:p>
        </w:tc>
        <w:tc>
          <w:tcPr>
            <w:tcW w:w="604" w:type="dxa"/>
          </w:tcPr>
          <w:p w14:paraId="27E10174" w14:textId="77777777" w:rsidR="00F9616F" w:rsidRPr="000C7D67" w:rsidRDefault="00F9616F" w:rsidP="00521FD8">
            <w:r w:rsidRPr="000C7D67">
              <w:t>9,586</w:t>
            </w:r>
          </w:p>
        </w:tc>
        <w:tc>
          <w:tcPr>
            <w:tcW w:w="604" w:type="dxa"/>
          </w:tcPr>
          <w:p w14:paraId="7E0185DF" w14:textId="77777777" w:rsidR="00F9616F" w:rsidRPr="000C7D67" w:rsidRDefault="00F9616F" w:rsidP="00521FD8">
            <w:r w:rsidRPr="000C7D67">
              <w:t>2,399</w:t>
            </w:r>
          </w:p>
        </w:tc>
        <w:tc>
          <w:tcPr>
            <w:tcW w:w="604" w:type="dxa"/>
          </w:tcPr>
          <w:p w14:paraId="1B79A7D6" w14:textId="77777777" w:rsidR="00F9616F" w:rsidRPr="000C7D67" w:rsidRDefault="00F9616F" w:rsidP="00521FD8">
            <w:r w:rsidRPr="000C7D67">
              <w:t>1,191</w:t>
            </w:r>
          </w:p>
        </w:tc>
        <w:tc>
          <w:tcPr>
            <w:tcW w:w="604" w:type="dxa"/>
          </w:tcPr>
          <w:p w14:paraId="25287EE8" w14:textId="77777777" w:rsidR="00F9616F" w:rsidRPr="000C7D67" w:rsidRDefault="00F9616F" w:rsidP="00521FD8">
            <w:r w:rsidRPr="000C7D67">
              <w:t>867</w:t>
            </w:r>
          </w:p>
        </w:tc>
        <w:tc>
          <w:tcPr>
            <w:tcW w:w="701" w:type="dxa"/>
          </w:tcPr>
          <w:p w14:paraId="1D994CAC" w14:textId="77777777" w:rsidR="00F9616F" w:rsidRPr="000C7D67" w:rsidRDefault="00F9616F" w:rsidP="00521FD8">
            <w:r w:rsidRPr="000C7D67">
              <w:t>117,000</w:t>
            </w:r>
          </w:p>
        </w:tc>
      </w:tr>
      <w:tr w:rsidR="00F9616F" w14:paraId="6C5B8151" w14:textId="77777777" w:rsidTr="00526406">
        <w:tc>
          <w:tcPr>
            <w:tcW w:w="1843" w:type="dxa"/>
          </w:tcPr>
          <w:p w14:paraId="4C389470" w14:textId="77777777" w:rsidR="00F9616F" w:rsidRPr="000C7D67" w:rsidRDefault="00F9616F" w:rsidP="00F9616F">
            <w:r w:rsidRPr="000C7D67">
              <w:t>Total demand by grades</w:t>
            </w:r>
          </w:p>
        </w:tc>
        <w:tc>
          <w:tcPr>
            <w:tcW w:w="644" w:type="dxa"/>
          </w:tcPr>
          <w:p w14:paraId="31A358BE" w14:textId="77777777" w:rsidR="00F9616F" w:rsidRPr="000C7D67" w:rsidRDefault="00F9616F" w:rsidP="00521FD8"/>
        </w:tc>
        <w:tc>
          <w:tcPr>
            <w:tcW w:w="644" w:type="dxa"/>
          </w:tcPr>
          <w:p w14:paraId="62903282" w14:textId="77777777" w:rsidR="00F9616F" w:rsidRPr="000C7D67" w:rsidRDefault="00F9616F" w:rsidP="00521FD8"/>
        </w:tc>
        <w:tc>
          <w:tcPr>
            <w:tcW w:w="643" w:type="dxa"/>
          </w:tcPr>
          <w:p w14:paraId="50EE9BFD" w14:textId="77777777" w:rsidR="00F9616F" w:rsidRPr="000C7D67" w:rsidRDefault="00F9616F" w:rsidP="00521FD8"/>
        </w:tc>
        <w:tc>
          <w:tcPr>
            <w:tcW w:w="643" w:type="dxa"/>
          </w:tcPr>
          <w:p w14:paraId="6CE30EED" w14:textId="77777777" w:rsidR="00F9616F" w:rsidRPr="000C7D67" w:rsidRDefault="00F9616F" w:rsidP="00521FD8"/>
        </w:tc>
        <w:tc>
          <w:tcPr>
            <w:tcW w:w="643" w:type="dxa"/>
          </w:tcPr>
          <w:p w14:paraId="5DC08804" w14:textId="77777777" w:rsidR="00F9616F" w:rsidRPr="000C7D67" w:rsidRDefault="00F9616F" w:rsidP="00521FD8"/>
        </w:tc>
        <w:tc>
          <w:tcPr>
            <w:tcW w:w="644" w:type="dxa"/>
          </w:tcPr>
          <w:p w14:paraId="3E2EED46" w14:textId="77777777" w:rsidR="00F9616F" w:rsidRPr="000C7D67" w:rsidRDefault="00F9616F" w:rsidP="00521FD8"/>
        </w:tc>
        <w:tc>
          <w:tcPr>
            <w:tcW w:w="644" w:type="dxa"/>
          </w:tcPr>
          <w:p w14:paraId="29517EE2" w14:textId="77777777" w:rsidR="00F9616F" w:rsidRPr="000C7D67" w:rsidRDefault="00F9616F" w:rsidP="00521FD8"/>
        </w:tc>
        <w:tc>
          <w:tcPr>
            <w:tcW w:w="644" w:type="dxa"/>
          </w:tcPr>
          <w:p w14:paraId="367D5F85" w14:textId="77777777" w:rsidR="00F9616F" w:rsidRPr="000C7D67" w:rsidRDefault="00F9616F" w:rsidP="00521FD8"/>
        </w:tc>
        <w:tc>
          <w:tcPr>
            <w:tcW w:w="604" w:type="dxa"/>
          </w:tcPr>
          <w:p w14:paraId="02C64CBC" w14:textId="77777777" w:rsidR="00F9616F" w:rsidRPr="000C7D67" w:rsidRDefault="00F9616F" w:rsidP="00521FD8"/>
        </w:tc>
        <w:tc>
          <w:tcPr>
            <w:tcW w:w="604" w:type="dxa"/>
          </w:tcPr>
          <w:p w14:paraId="0C7A6C7E" w14:textId="77777777" w:rsidR="00F9616F" w:rsidRPr="000C7D67" w:rsidRDefault="00F9616F" w:rsidP="00521FD8"/>
        </w:tc>
        <w:tc>
          <w:tcPr>
            <w:tcW w:w="604" w:type="dxa"/>
          </w:tcPr>
          <w:p w14:paraId="4FA0C6FC" w14:textId="77777777" w:rsidR="00F9616F" w:rsidRPr="000C7D67" w:rsidRDefault="00F9616F" w:rsidP="00521FD8"/>
        </w:tc>
        <w:tc>
          <w:tcPr>
            <w:tcW w:w="604" w:type="dxa"/>
          </w:tcPr>
          <w:p w14:paraId="65FE9EA2" w14:textId="77777777" w:rsidR="00F9616F" w:rsidRPr="000C7D67" w:rsidRDefault="00F9616F" w:rsidP="00521FD8"/>
        </w:tc>
        <w:tc>
          <w:tcPr>
            <w:tcW w:w="701" w:type="dxa"/>
          </w:tcPr>
          <w:p w14:paraId="74188963" w14:textId="77777777" w:rsidR="00F9616F" w:rsidRPr="000C7D67" w:rsidRDefault="00F9616F" w:rsidP="00521FD8"/>
        </w:tc>
      </w:tr>
      <w:tr w:rsidR="00F9616F" w14:paraId="5D62E3C6" w14:textId="77777777" w:rsidTr="00526406">
        <w:tc>
          <w:tcPr>
            <w:tcW w:w="1843" w:type="dxa"/>
          </w:tcPr>
          <w:p w14:paraId="0D7CDF10" w14:textId="77777777" w:rsidR="00F9616F" w:rsidRPr="000C7D67" w:rsidRDefault="00F9616F" w:rsidP="00F9616F">
            <w:r w:rsidRPr="000C7D67">
              <w:t>100-Octane &amp; Above</w:t>
            </w:r>
          </w:p>
        </w:tc>
        <w:tc>
          <w:tcPr>
            <w:tcW w:w="644" w:type="dxa"/>
          </w:tcPr>
          <w:p w14:paraId="0A862C2D" w14:textId="77777777" w:rsidR="00F9616F" w:rsidRPr="000C7D67" w:rsidRDefault="00F9616F" w:rsidP="00521FD8">
            <w:r w:rsidRPr="000C7D67">
              <w:t>13,580</w:t>
            </w:r>
          </w:p>
        </w:tc>
        <w:tc>
          <w:tcPr>
            <w:tcW w:w="644" w:type="dxa"/>
          </w:tcPr>
          <w:p w14:paraId="58597923" w14:textId="77777777" w:rsidR="00F9616F" w:rsidRPr="000C7D67" w:rsidRDefault="00F9616F" w:rsidP="00521FD8">
            <w:r w:rsidRPr="000C7D67">
              <w:t>12,055</w:t>
            </w:r>
          </w:p>
        </w:tc>
        <w:tc>
          <w:tcPr>
            <w:tcW w:w="643" w:type="dxa"/>
          </w:tcPr>
          <w:p w14:paraId="7B8915CB" w14:textId="77777777" w:rsidR="00F9616F" w:rsidRPr="000C7D67" w:rsidRDefault="00F9616F" w:rsidP="00521FD8">
            <w:r w:rsidRPr="000C7D67">
              <w:t>16,094</w:t>
            </w:r>
          </w:p>
        </w:tc>
        <w:tc>
          <w:tcPr>
            <w:tcW w:w="643" w:type="dxa"/>
          </w:tcPr>
          <w:p w14:paraId="55160408" w14:textId="77777777" w:rsidR="00F9616F" w:rsidRPr="000C7D67" w:rsidRDefault="00F9616F" w:rsidP="00521FD8">
            <w:r w:rsidRPr="000C7D67">
              <w:t>17,989</w:t>
            </w:r>
          </w:p>
        </w:tc>
        <w:tc>
          <w:tcPr>
            <w:tcW w:w="643" w:type="dxa"/>
          </w:tcPr>
          <w:p w14:paraId="48A58757" w14:textId="77777777" w:rsidR="00F9616F" w:rsidRPr="000C7D67" w:rsidRDefault="00F9616F" w:rsidP="00521FD8">
            <w:r w:rsidRPr="000C7D67">
              <w:t>15,470</w:t>
            </w:r>
          </w:p>
        </w:tc>
        <w:tc>
          <w:tcPr>
            <w:tcW w:w="644" w:type="dxa"/>
          </w:tcPr>
          <w:p w14:paraId="1145E5AE" w14:textId="77777777" w:rsidR="00F9616F" w:rsidRPr="000C7D67" w:rsidRDefault="00F9616F" w:rsidP="00521FD8">
            <w:r w:rsidRPr="000C7D67">
              <w:t>14,753</w:t>
            </w:r>
          </w:p>
        </w:tc>
        <w:tc>
          <w:tcPr>
            <w:tcW w:w="644" w:type="dxa"/>
          </w:tcPr>
          <w:p w14:paraId="41890C38" w14:textId="77777777" w:rsidR="00F9616F" w:rsidRPr="000C7D67" w:rsidRDefault="00F9616F" w:rsidP="00521FD8">
            <w:r w:rsidRPr="000C7D67">
              <w:t>14,216</w:t>
            </w:r>
          </w:p>
        </w:tc>
        <w:tc>
          <w:tcPr>
            <w:tcW w:w="644" w:type="dxa"/>
          </w:tcPr>
          <w:p w14:paraId="41A6892D" w14:textId="77777777" w:rsidR="00F9616F" w:rsidRPr="000C7D67" w:rsidRDefault="00F9616F" w:rsidP="00521FD8">
            <w:r w:rsidRPr="000C7D67">
              <w:t>12,172</w:t>
            </w:r>
          </w:p>
        </w:tc>
        <w:tc>
          <w:tcPr>
            <w:tcW w:w="604" w:type="dxa"/>
          </w:tcPr>
          <w:p w14:paraId="2CE94C1B" w14:textId="77777777" w:rsidR="00F9616F" w:rsidRPr="000C7D67" w:rsidRDefault="00F9616F" w:rsidP="00521FD8">
            <w:r w:rsidRPr="000C7D67">
              <w:t>8,638</w:t>
            </w:r>
          </w:p>
        </w:tc>
        <w:tc>
          <w:tcPr>
            <w:tcW w:w="604" w:type="dxa"/>
          </w:tcPr>
          <w:p w14:paraId="0D196999" w14:textId="77777777" w:rsidR="00F9616F" w:rsidRPr="000C7D67" w:rsidRDefault="00F9616F" w:rsidP="00521FD8">
            <w:r w:rsidRPr="000C7D67">
              <w:t>1,733</w:t>
            </w:r>
          </w:p>
        </w:tc>
        <w:tc>
          <w:tcPr>
            <w:tcW w:w="604" w:type="dxa"/>
          </w:tcPr>
          <w:p w14:paraId="22F4D87E" w14:textId="77777777" w:rsidR="00F9616F" w:rsidRPr="000C7D67" w:rsidRDefault="00F9616F" w:rsidP="00521FD8">
            <w:r w:rsidRPr="000C7D67">
              <w:t>676</w:t>
            </w:r>
          </w:p>
        </w:tc>
        <w:tc>
          <w:tcPr>
            <w:tcW w:w="604" w:type="dxa"/>
          </w:tcPr>
          <w:p w14:paraId="26221F4F" w14:textId="77777777" w:rsidR="00F9616F" w:rsidRPr="000C7D67" w:rsidRDefault="00F9616F" w:rsidP="00521FD8">
            <w:r w:rsidRPr="000C7D67">
              <w:t>298</w:t>
            </w:r>
          </w:p>
        </w:tc>
        <w:tc>
          <w:tcPr>
            <w:tcW w:w="701" w:type="dxa"/>
          </w:tcPr>
          <w:p w14:paraId="0617E2C2" w14:textId="77777777" w:rsidR="00F9616F" w:rsidRPr="000C7D67" w:rsidRDefault="00F9616F" w:rsidP="00521FD8">
            <w:r w:rsidRPr="000C7D67">
              <w:t>127,674</w:t>
            </w:r>
          </w:p>
        </w:tc>
      </w:tr>
      <w:tr w:rsidR="00F9616F" w14:paraId="5BFC73C7" w14:textId="77777777" w:rsidTr="00526406">
        <w:tc>
          <w:tcPr>
            <w:tcW w:w="1843" w:type="dxa"/>
          </w:tcPr>
          <w:p w14:paraId="35C8FEB8" w14:textId="77777777" w:rsidR="00F9616F" w:rsidRPr="000C7D67" w:rsidRDefault="00F9616F" w:rsidP="00F9616F">
            <w:r w:rsidRPr="000C7D67">
              <w:t>Other finished</w:t>
            </w:r>
          </w:p>
        </w:tc>
        <w:tc>
          <w:tcPr>
            <w:tcW w:w="644" w:type="dxa"/>
          </w:tcPr>
          <w:p w14:paraId="7AE09FDF" w14:textId="77777777" w:rsidR="00F9616F" w:rsidRPr="000C7D67" w:rsidRDefault="00F9616F" w:rsidP="00521FD8">
            <w:r w:rsidRPr="000C7D67">
              <w:t>2,072</w:t>
            </w:r>
          </w:p>
        </w:tc>
        <w:tc>
          <w:tcPr>
            <w:tcW w:w="644" w:type="dxa"/>
          </w:tcPr>
          <w:p w14:paraId="166235B6" w14:textId="77777777" w:rsidR="00F9616F" w:rsidRPr="000C7D67" w:rsidRDefault="00F9616F" w:rsidP="00521FD8">
            <w:r w:rsidRPr="000C7D67">
              <w:t>2,011</w:t>
            </w:r>
          </w:p>
        </w:tc>
        <w:tc>
          <w:tcPr>
            <w:tcW w:w="643" w:type="dxa"/>
          </w:tcPr>
          <w:p w14:paraId="50B338CB" w14:textId="77777777" w:rsidR="00F9616F" w:rsidRPr="000C7D67" w:rsidRDefault="00F9616F" w:rsidP="00521FD8">
            <w:r w:rsidRPr="000C7D67">
              <w:t>2,096</w:t>
            </w:r>
          </w:p>
        </w:tc>
        <w:tc>
          <w:tcPr>
            <w:tcW w:w="643" w:type="dxa"/>
          </w:tcPr>
          <w:p w14:paraId="0696AE00" w14:textId="77777777" w:rsidR="00F9616F" w:rsidRPr="000C7D67" w:rsidRDefault="00F9616F" w:rsidP="00521FD8">
            <w:r w:rsidRPr="000C7D67">
              <w:t>2,260</w:t>
            </w:r>
          </w:p>
        </w:tc>
        <w:tc>
          <w:tcPr>
            <w:tcW w:w="643" w:type="dxa"/>
          </w:tcPr>
          <w:p w14:paraId="5D9DD8D7" w14:textId="77777777" w:rsidR="00F9616F" w:rsidRPr="000C7D67" w:rsidRDefault="00F9616F" w:rsidP="00521FD8">
            <w:r w:rsidRPr="000C7D67">
              <w:t>1,872</w:t>
            </w:r>
          </w:p>
        </w:tc>
        <w:tc>
          <w:tcPr>
            <w:tcW w:w="644" w:type="dxa"/>
          </w:tcPr>
          <w:p w14:paraId="0B949BB5" w14:textId="77777777" w:rsidR="00F9616F" w:rsidRPr="000C7D67" w:rsidRDefault="00F9616F" w:rsidP="00521FD8">
            <w:r w:rsidRPr="000C7D67">
              <w:t>1,869</w:t>
            </w:r>
          </w:p>
        </w:tc>
        <w:tc>
          <w:tcPr>
            <w:tcW w:w="644" w:type="dxa"/>
          </w:tcPr>
          <w:p w14:paraId="5F261BEF" w14:textId="77777777" w:rsidR="00F9616F" w:rsidRPr="000C7D67" w:rsidRDefault="00F9616F" w:rsidP="00521FD8">
            <w:r w:rsidRPr="000C7D67">
              <w:t>1,653</w:t>
            </w:r>
          </w:p>
        </w:tc>
        <w:tc>
          <w:tcPr>
            <w:tcW w:w="644" w:type="dxa"/>
          </w:tcPr>
          <w:p w14:paraId="540A8DF8" w14:textId="77777777" w:rsidR="00F9616F" w:rsidRPr="000C7D67" w:rsidRDefault="00F9616F" w:rsidP="00521FD8">
            <w:r w:rsidRPr="000C7D67">
              <w:t>1,137</w:t>
            </w:r>
          </w:p>
        </w:tc>
        <w:tc>
          <w:tcPr>
            <w:tcW w:w="604" w:type="dxa"/>
          </w:tcPr>
          <w:p w14:paraId="33F53D62" w14:textId="77777777" w:rsidR="00F9616F" w:rsidRPr="000C7D67" w:rsidRDefault="00F9616F" w:rsidP="00521FD8">
            <w:r w:rsidRPr="000C7D67">
              <w:t>807</w:t>
            </w:r>
          </w:p>
        </w:tc>
        <w:tc>
          <w:tcPr>
            <w:tcW w:w="604" w:type="dxa"/>
          </w:tcPr>
          <w:p w14:paraId="6240ADB8" w14:textId="77777777" w:rsidR="00F9616F" w:rsidRPr="000C7D67" w:rsidRDefault="00F9616F" w:rsidP="00521FD8">
            <w:r w:rsidRPr="000C7D67">
              <w:t>721</w:t>
            </w:r>
          </w:p>
        </w:tc>
        <w:tc>
          <w:tcPr>
            <w:tcW w:w="604" w:type="dxa"/>
          </w:tcPr>
          <w:p w14:paraId="665552DE" w14:textId="77777777" w:rsidR="00F9616F" w:rsidRPr="000C7D67" w:rsidRDefault="00F9616F" w:rsidP="00521FD8">
            <w:r w:rsidRPr="000C7D67">
              <w:t>686</w:t>
            </w:r>
          </w:p>
        </w:tc>
        <w:tc>
          <w:tcPr>
            <w:tcW w:w="604" w:type="dxa"/>
          </w:tcPr>
          <w:p w14:paraId="7259057B" w14:textId="77777777" w:rsidR="00F9616F" w:rsidRPr="000C7D67" w:rsidRDefault="00F9616F" w:rsidP="00521FD8">
            <w:r w:rsidRPr="000C7D67">
              <w:t>709</w:t>
            </w:r>
          </w:p>
        </w:tc>
        <w:tc>
          <w:tcPr>
            <w:tcW w:w="701" w:type="dxa"/>
          </w:tcPr>
          <w:p w14:paraId="5C344308" w14:textId="77777777" w:rsidR="00F9616F" w:rsidRPr="000C7D67" w:rsidRDefault="00F9616F" w:rsidP="00521FD8">
            <w:r w:rsidRPr="000C7D67">
              <w:t>17,893</w:t>
            </w:r>
          </w:p>
        </w:tc>
      </w:tr>
      <w:tr w:rsidR="00F9616F" w14:paraId="32CE442B" w14:textId="77777777" w:rsidTr="00526406">
        <w:tc>
          <w:tcPr>
            <w:tcW w:w="1843" w:type="dxa"/>
          </w:tcPr>
          <w:p w14:paraId="7EF28C61" w14:textId="77777777" w:rsidR="00F9616F" w:rsidRPr="000C7D67" w:rsidRDefault="00F9616F" w:rsidP="00F9616F">
            <w:r w:rsidRPr="000C7D67">
              <w:t>Components</w:t>
            </w:r>
          </w:p>
        </w:tc>
        <w:tc>
          <w:tcPr>
            <w:tcW w:w="644" w:type="dxa"/>
          </w:tcPr>
          <w:p w14:paraId="3A006571" w14:textId="77777777" w:rsidR="00F9616F" w:rsidRPr="000C7D67" w:rsidRDefault="00F9616F" w:rsidP="00521FD8">
            <w:r w:rsidRPr="000C7D67">
              <w:t>621</w:t>
            </w:r>
          </w:p>
        </w:tc>
        <w:tc>
          <w:tcPr>
            <w:tcW w:w="644" w:type="dxa"/>
          </w:tcPr>
          <w:p w14:paraId="3C4071CC" w14:textId="77777777" w:rsidR="00F9616F" w:rsidRPr="000C7D67" w:rsidRDefault="00F9616F" w:rsidP="00521FD8">
            <w:r w:rsidRPr="000C7D67">
              <w:t>590</w:t>
            </w:r>
          </w:p>
        </w:tc>
        <w:tc>
          <w:tcPr>
            <w:tcW w:w="643" w:type="dxa"/>
          </w:tcPr>
          <w:p w14:paraId="0F5A7F78" w14:textId="77777777" w:rsidR="00F9616F" w:rsidRPr="000C7D67" w:rsidRDefault="00F9616F" w:rsidP="00521FD8">
            <w:r w:rsidRPr="000C7D67">
              <w:t>698</w:t>
            </w:r>
          </w:p>
        </w:tc>
        <w:tc>
          <w:tcPr>
            <w:tcW w:w="643" w:type="dxa"/>
          </w:tcPr>
          <w:p w14:paraId="1DD8E8B3" w14:textId="77777777" w:rsidR="00F9616F" w:rsidRPr="000C7D67" w:rsidRDefault="00F9616F" w:rsidP="00521FD8">
            <w:r w:rsidRPr="000C7D67">
              <w:t>775</w:t>
            </w:r>
          </w:p>
        </w:tc>
        <w:tc>
          <w:tcPr>
            <w:tcW w:w="643" w:type="dxa"/>
          </w:tcPr>
          <w:p w14:paraId="2563E728" w14:textId="77777777" w:rsidR="00F9616F" w:rsidRPr="000C7D67" w:rsidRDefault="00F9616F" w:rsidP="00521FD8">
            <w:r w:rsidRPr="000C7D67">
              <w:t>798</w:t>
            </w:r>
          </w:p>
        </w:tc>
        <w:tc>
          <w:tcPr>
            <w:tcW w:w="644" w:type="dxa"/>
          </w:tcPr>
          <w:p w14:paraId="04A7B1FE" w14:textId="77777777" w:rsidR="00F9616F" w:rsidRPr="000C7D67" w:rsidRDefault="00F9616F" w:rsidP="00521FD8">
            <w:r w:rsidRPr="000C7D67">
              <w:t>434</w:t>
            </w:r>
          </w:p>
        </w:tc>
        <w:tc>
          <w:tcPr>
            <w:tcW w:w="644" w:type="dxa"/>
          </w:tcPr>
          <w:p w14:paraId="30640330" w14:textId="77777777" w:rsidR="00F9616F" w:rsidRPr="000C7D67" w:rsidRDefault="00F9616F" w:rsidP="00521FD8">
            <w:r w:rsidRPr="000C7D67">
              <w:t>544</w:t>
            </w:r>
          </w:p>
        </w:tc>
        <w:tc>
          <w:tcPr>
            <w:tcW w:w="644" w:type="dxa"/>
          </w:tcPr>
          <w:p w14:paraId="07DB1ED5" w14:textId="77777777" w:rsidR="00F9616F" w:rsidRPr="000C7D67" w:rsidRDefault="00F9616F" w:rsidP="00521FD8">
            <w:r w:rsidRPr="000C7D67">
              <w:t>296</w:t>
            </w:r>
          </w:p>
        </w:tc>
        <w:tc>
          <w:tcPr>
            <w:tcW w:w="604" w:type="dxa"/>
          </w:tcPr>
          <w:p w14:paraId="7C3A9569" w14:textId="77777777" w:rsidR="00F9616F" w:rsidRPr="000C7D67" w:rsidRDefault="00F9616F" w:rsidP="00521FD8">
            <w:r w:rsidRPr="000C7D67">
              <w:t>282</w:t>
            </w:r>
          </w:p>
        </w:tc>
        <w:tc>
          <w:tcPr>
            <w:tcW w:w="604" w:type="dxa"/>
          </w:tcPr>
          <w:p w14:paraId="6E82DAA6" w14:textId="77777777" w:rsidR="00F9616F" w:rsidRPr="000C7D67" w:rsidRDefault="00F9616F" w:rsidP="00521FD8">
            <w:r w:rsidRPr="000C7D67">
              <w:t>132</w:t>
            </w:r>
          </w:p>
        </w:tc>
        <w:tc>
          <w:tcPr>
            <w:tcW w:w="604" w:type="dxa"/>
          </w:tcPr>
          <w:p w14:paraId="2D0AF5BC" w14:textId="77777777" w:rsidR="00F9616F" w:rsidRPr="000C7D67" w:rsidRDefault="00F9616F" w:rsidP="00521FD8">
            <w:r w:rsidRPr="000C7D67">
              <w:t>217</w:t>
            </w:r>
          </w:p>
        </w:tc>
        <w:tc>
          <w:tcPr>
            <w:tcW w:w="604" w:type="dxa"/>
          </w:tcPr>
          <w:p w14:paraId="188208A3" w14:textId="77777777" w:rsidR="00F9616F" w:rsidRPr="000C7D67" w:rsidRDefault="00F9616F" w:rsidP="00521FD8">
            <w:r w:rsidRPr="000C7D67">
              <w:t>153</w:t>
            </w:r>
          </w:p>
        </w:tc>
        <w:tc>
          <w:tcPr>
            <w:tcW w:w="701" w:type="dxa"/>
          </w:tcPr>
          <w:p w14:paraId="4F9218CD" w14:textId="77777777" w:rsidR="00F9616F" w:rsidRDefault="00F9616F" w:rsidP="00521FD8">
            <w:r w:rsidRPr="000C7D67">
              <w:t>5,540</w:t>
            </w:r>
          </w:p>
        </w:tc>
      </w:tr>
    </w:tbl>
    <w:p w14:paraId="2E19FB57" w14:textId="77777777" w:rsidR="00173065" w:rsidRDefault="00173065" w:rsidP="00B246F2">
      <w:pPr>
        <w:pStyle w:val="BodyText"/>
      </w:pPr>
      <w:r w:rsidRPr="00173065">
        <w:lastRenderedPageBreak/>
        <w:t xml:space="preserve">Transfers out </w:t>
      </w:r>
      <w:r>
        <w:t>refers to</w:t>
      </w:r>
      <w:r w:rsidRPr="00173065">
        <w:t xml:space="preserve"> rejected material that is returned to regular grades of gasoline and this item should be subtracted from gross production figures to determine the net production </w:t>
      </w:r>
      <w:r>
        <w:t>o</w:t>
      </w:r>
      <w:r w:rsidRPr="00173065">
        <w:t>f marketable aviation grades.</w:t>
      </w:r>
    </w:p>
    <w:p w14:paraId="35CC0AA7" w14:textId="77777777" w:rsidR="005F0D35" w:rsidRDefault="00526406" w:rsidP="00B246F2">
      <w:pPr>
        <w:pStyle w:val="BodyText"/>
      </w:pPr>
      <w:r>
        <w:t xml:space="preserve">During this period particularly in the early </w:t>
      </w:r>
      <w:r w:rsidR="00521FD8">
        <w:t>part on 1945 when the Allied Forces were closing in on Berlin</w:t>
      </w:r>
      <w:r w:rsidR="00891697">
        <w:fldChar w:fldCharType="begin"/>
      </w:r>
      <w:r w:rsidR="00891697">
        <w:instrText xml:space="preserve"> XE "</w:instrText>
      </w:r>
      <w:r w:rsidR="00891697" w:rsidRPr="00256339">
        <w:instrText>Berlin</w:instrText>
      </w:r>
      <w:r w:rsidR="00891697">
        <w:instrText xml:space="preserve">" </w:instrText>
      </w:r>
      <w:r w:rsidR="00891697">
        <w:fldChar w:fldCharType="end"/>
      </w:r>
      <w:r w:rsidR="00521FD8">
        <w:t>, Germany</w:t>
      </w:r>
      <w:r w:rsidR="00CC5E9C">
        <w:fldChar w:fldCharType="begin"/>
      </w:r>
      <w:r w:rsidR="00CC5E9C">
        <w:instrText xml:space="preserve"> XE "</w:instrText>
      </w:r>
      <w:r w:rsidR="00CC5E9C" w:rsidRPr="00574CCB">
        <w:instrText>Germany</w:instrText>
      </w:r>
      <w:r w:rsidR="00CC5E9C">
        <w:instrText xml:space="preserve">" </w:instrText>
      </w:r>
      <w:r w:rsidR="00CC5E9C">
        <w:fldChar w:fldCharType="end"/>
      </w:r>
      <w:r w:rsidR="00521FD8">
        <w:t xml:space="preserve"> p</w:t>
      </w:r>
      <w:r w:rsidR="005F0D35">
        <w:t>eak aviation gasoline</w:t>
      </w:r>
      <w:r w:rsidR="00C312E0">
        <w:fldChar w:fldCharType="begin"/>
      </w:r>
      <w:r w:rsidR="00C312E0">
        <w:instrText xml:space="preserve"> XE "</w:instrText>
      </w:r>
      <w:r w:rsidR="00C312E0" w:rsidRPr="008244E5">
        <w:instrText>aviation gasoline</w:instrText>
      </w:r>
      <w:r w:rsidR="00C312E0">
        <w:instrText xml:space="preserve">" </w:instrText>
      </w:r>
      <w:r w:rsidR="00C312E0">
        <w:fldChar w:fldCharType="end"/>
      </w:r>
      <w:r w:rsidR="005F0D35">
        <w:t xml:space="preserve"> production was 620,000 BSD in March 1945</w:t>
      </w:r>
      <w:r w:rsidR="00521FD8">
        <w:t>.</w:t>
      </w:r>
    </w:p>
    <w:p w14:paraId="6FC17E88" w14:textId="77777777" w:rsidR="005F0D35" w:rsidRDefault="00521FD8" w:rsidP="00B246F2">
      <w:pPr>
        <w:pStyle w:val="BodyText"/>
      </w:pPr>
      <w:r>
        <w:t>The a</w:t>
      </w:r>
      <w:r w:rsidR="005F0D35">
        <w:t>verage for first 8 months 1945 was 578,000 BSD, compared with only 99,000 BSD for the last 4 months</w:t>
      </w:r>
      <w:r>
        <w:t xml:space="preserve"> when the war in Europe</w:t>
      </w:r>
      <w:r w:rsidR="00CC5E9C">
        <w:fldChar w:fldCharType="begin"/>
      </w:r>
      <w:r w:rsidR="00CC5E9C">
        <w:instrText xml:space="preserve"> XE "</w:instrText>
      </w:r>
      <w:r w:rsidR="00CC5E9C" w:rsidRPr="004637B4">
        <w:instrText>Europe</w:instrText>
      </w:r>
      <w:r w:rsidR="00CC5E9C">
        <w:instrText xml:space="preserve">" </w:instrText>
      </w:r>
      <w:r w:rsidR="00CC5E9C">
        <w:fldChar w:fldCharType="end"/>
      </w:r>
      <w:r>
        <w:t xml:space="preserve"> was over</w:t>
      </w:r>
      <w:r w:rsidR="005F0D35">
        <w:t>.</w:t>
      </w:r>
    </w:p>
    <w:p w14:paraId="6D202DC0" w14:textId="77777777" w:rsidR="005F0D35" w:rsidRPr="00AF216C" w:rsidRDefault="005F0D35" w:rsidP="00AF216C">
      <w:pPr>
        <w:pStyle w:val="BodyText"/>
        <w:rPr>
          <w:b/>
          <w:bCs/>
        </w:rPr>
      </w:pPr>
      <w:r w:rsidRPr="00AF216C">
        <w:rPr>
          <w:b/>
          <w:bCs/>
        </w:rPr>
        <w:t>1946 Aviation Gasoline</w:t>
      </w:r>
      <w:r w:rsidR="00891697" w:rsidRPr="00AF216C">
        <w:rPr>
          <w:b/>
          <w:bCs/>
        </w:rPr>
        <w:fldChar w:fldCharType="begin"/>
      </w:r>
      <w:r w:rsidR="00891697" w:rsidRPr="00AF216C">
        <w:rPr>
          <w:b/>
          <w:bCs/>
        </w:rPr>
        <w:instrText xml:space="preserve"> XE "Aviation Gasoline" </w:instrText>
      </w:r>
      <w:r w:rsidR="00891697" w:rsidRPr="00AF216C">
        <w:rPr>
          <w:b/>
          <w:bCs/>
        </w:rPr>
        <w:fldChar w:fldCharType="end"/>
      </w:r>
    </w:p>
    <w:p w14:paraId="068812D1" w14:textId="77777777" w:rsidR="00173065" w:rsidRDefault="00173065" w:rsidP="003C0AAF">
      <w:pPr>
        <w:pStyle w:val="Caption"/>
      </w:pPr>
      <w:r>
        <w:t xml:space="preserve">Table </w:t>
      </w:r>
      <w:fldSimple w:instr=" SEQ Table \* ARABIC ">
        <w:r w:rsidR="00513F25">
          <w:rPr>
            <w:noProof/>
          </w:rPr>
          <w:t>6</w:t>
        </w:r>
      </w:fldSimple>
      <w:r>
        <w:t>. U.S. Aviation Gasoline Production, Exports and Demand for 194</w:t>
      </w:r>
      <w:r w:rsidR="00221A46">
        <w:t>6</w:t>
      </w:r>
      <w:r>
        <w:t xml:space="preserve"> (thousand barrels)</w:t>
      </w:r>
    </w:p>
    <w:tbl>
      <w:tblPr>
        <w:tblStyle w:val="TableGrid"/>
        <w:tblW w:w="0" w:type="auto"/>
        <w:tblLook w:val="04A0" w:firstRow="1" w:lastRow="0" w:firstColumn="1" w:lastColumn="0" w:noHBand="0" w:noVBand="1"/>
      </w:tblPr>
      <w:tblGrid>
        <w:gridCol w:w="2050"/>
        <w:gridCol w:w="551"/>
        <w:gridCol w:w="551"/>
        <w:gridCol w:w="551"/>
        <w:gridCol w:w="551"/>
        <w:gridCol w:w="551"/>
        <w:gridCol w:w="551"/>
        <w:gridCol w:w="551"/>
        <w:gridCol w:w="551"/>
        <w:gridCol w:w="551"/>
        <w:gridCol w:w="551"/>
        <w:gridCol w:w="551"/>
        <w:gridCol w:w="551"/>
        <w:gridCol w:w="626"/>
      </w:tblGrid>
      <w:tr w:rsidR="00521FD8" w:rsidRPr="00521FD8" w14:paraId="1186FAD3" w14:textId="77777777" w:rsidTr="00521FD8">
        <w:tc>
          <w:tcPr>
            <w:tcW w:w="0" w:type="auto"/>
          </w:tcPr>
          <w:p w14:paraId="2D469D57" w14:textId="77777777" w:rsidR="00521FD8" w:rsidRPr="00521FD8" w:rsidRDefault="00521FD8" w:rsidP="00521FD8">
            <w:pPr>
              <w:rPr>
                <w:szCs w:val="16"/>
              </w:rPr>
            </w:pPr>
            <w:r w:rsidRPr="00521FD8">
              <w:rPr>
                <w:szCs w:val="16"/>
              </w:rPr>
              <w:t>1946</w:t>
            </w:r>
          </w:p>
        </w:tc>
        <w:tc>
          <w:tcPr>
            <w:tcW w:w="0" w:type="auto"/>
          </w:tcPr>
          <w:p w14:paraId="090EDC0A" w14:textId="77777777" w:rsidR="00521FD8" w:rsidRPr="00521FD8" w:rsidRDefault="00521FD8" w:rsidP="00521FD8">
            <w:pPr>
              <w:rPr>
                <w:szCs w:val="16"/>
              </w:rPr>
            </w:pPr>
            <w:r w:rsidRPr="00521FD8">
              <w:rPr>
                <w:szCs w:val="16"/>
              </w:rPr>
              <w:t>Jan</w:t>
            </w:r>
          </w:p>
        </w:tc>
        <w:tc>
          <w:tcPr>
            <w:tcW w:w="0" w:type="auto"/>
          </w:tcPr>
          <w:p w14:paraId="1A1C1F69" w14:textId="77777777" w:rsidR="00521FD8" w:rsidRPr="00521FD8" w:rsidRDefault="00521FD8" w:rsidP="00521FD8">
            <w:pPr>
              <w:rPr>
                <w:szCs w:val="16"/>
              </w:rPr>
            </w:pPr>
            <w:r w:rsidRPr="00521FD8">
              <w:rPr>
                <w:szCs w:val="16"/>
              </w:rPr>
              <w:t>Feb</w:t>
            </w:r>
          </w:p>
        </w:tc>
        <w:tc>
          <w:tcPr>
            <w:tcW w:w="0" w:type="auto"/>
          </w:tcPr>
          <w:p w14:paraId="43EDC654" w14:textId="77777777" w:rsidR="00521FD8" w:rsidRPr="00521FD8" w:rsidRDefault="00521FD8" w:rsidP="00521FD8">
            <w:pPr>
              <w:rPr>
                <w:szCs w:val="16"/>
              </w:rPr>
            </w:pPr>
            <w:r w:rsidRPr="00521FD8">
              <w:rPr>
                <w:szCs w:val="16"/>
              </w:rPr>
              <w:t>Mar</w:t>
            </w:r>
          </w:p>
        </w:tc>
        <w:tc>
          <w:tcPr>
            <w:tcW w:w="0" w:type="auto"/>
          </w:tcPr>
          <w:p w14:paraId="13DE4D6D" w14:textId="77777777" w:rsidR="00521FD8" w:rsidRPr="00521FD8" w:rsidRDefault="00521FD8" w:rsidP="00521FD8">
            <w:pPr>
              <w:rPr>
                <w:szCs w:val="16"/>
              </w:rPr>
            </w:pPr>
            <w:r w:rsidRPr="00521FD8">
              <w:rPr>
                <w:szCs w:val="16"/>
              </w:rPr>
              <w:t>Apr</w:t>
            </w:r>
          </w:p>
        </w:tc>
        <w:tc>
          <w:tcPr>
            <w:tcW w:w="0" w:type="auto"/>
          </w:tcPr>
          <w:p w14:paraId="524CF7F5" w14:textId="77777777" w:rsidR="00521FD8" w:rsidRPr="00521FD8" w:rsidRDefault="00521FD8" w:rsidP="00521FD8">
            <w:pPr>
              <w:rPr>
                <w:szCs w:val="16"/>
              </w:rPr>
            </w:pPr>
            <w:r w:rsidRPr="00521FD8">
              <w:rPr>
                <w:szCs w:val="16"/>
              </w:rPr>
              <w:t>May</w:t>
            </w:r>
          </w:p>
        </w:tc>
        <w:tc>
          <w:tcPr>
            <w:tcW w:w="0" w:type="auto"/>
          </w:tcPr>
          <w:p w14:paraId="6DD15608" w14:textId="77777777" w:rsidR="00521FD8" w:rsidRPr="00521FD8" w:rsidRDefault="00521FD8" w:rsidP="00521FD8">
            <w:pPr>
              <w:rPr>
                <w:szCs w:val="16"/>
              </w:rPr>
            </w:pPr>
            <w:r w:rsidRPr="00521FD8">
              <w:rPr>
                <w:szCs w:val="16"/>
              </w:rPr>
              <w:t>June</w:t>
            </w:r>
          </w:p>
        </w:tc>
        <w:tc>
          <w:tcPr>
            <w:tcW w:w="0" w:type="auto"/>
          </w:tcPr>
          <w:p w14:paraId="12DE5D8E" w14:textId="77777777" w:rsidR="00521FD8" w:rsidRPr="00521FD8" w:rsidRDefault="00521FD8" w:rsidP="00521FD8">
            <w:pPr>
              <w:rPr>
                <w:szCs w:val="16"/>
              </w:rPr>
            </w:pPr>
            <w:r w:rsidRPr="00521FD8">
              <w:rPr>
                <w:szCs w:val="16"/>
              </w:rPr>
              <w:t>July</w:t>
            </w:r>
          </w:p>
        </w:tc>
        <w:tc>
          <w:tcPr>
            <w:tcW w:w="0" w:type="auto"/>
          </w:tcPr>
          <w:p w14:paraId="77B7D2BF" w14:textId="77777777" w:rsidR="00521FD8" w:rsidRPr="00521FD8" w:rsidRDefault="00521FD8" w:rsidP="00521FD8">
            <w:pPr>
              <w:rPr>
                <w:szCs w:val="16"/>
              </w:rPr>
            </w:pPr>
            <w:r w:rsidRPr="00521FD8">
              <w:rPr>
                <w:szCs w:val="16"/>
              </w:rPr>
              <w:t>Aug</w:t>
            </w:r>
          </w:p>
        </w:tc>
        <w:tc>
          <w:tcPr>
            <w:tcW w:w="0" w:type="auto"/>
          </w:tcPr>
          <w:p w14:paraId="621CD222" w14:textId="77777777" w:rsidR="00521FD8" w:rsidRPr="00521FD8" w:rsidRDefault="00521FD8" w:rsidP="00521FD8">
            <w:pPr>
              <w:rPr>
                <w:szCs w:val="16"/>
              </w:rPr>
            </w:pPr>
            <w:r w:rsidRPr="00521FD8">
              <w:rPr>
                <w:szCs w:val="16"/>
              </w:rPr>
              <w:t>Sept</w:t>
            </w:r>
          </w:p>
        </w:tc>
        <w:tc>
          <w:tcPr>
            <w:tcW w:w="0" w:type="auto"/>
          </w:tcPr>
          <w:p w14:paraId="06B66029" w14:textId="77777777" w:rsidR="00521FD8" w:rsidRPr="00521FD8" w:rsidRDefault="00521FD8" w:rsidP="00521FD8">
            <w:pPr>
              <w:rPr>
                <w:szCs w:val="16"/>
              </w:rPr>
            </w:pPr>
            <w:r w:rsidRPr="00521FD8">
              <w:rPr>
                <w:szCs w:val="16"/>
              </w:rPr>
              <w:t>Oct</w:t>
            </w:r>
          </w:p>
        </w:tc>
        <w:tc>
          <w:tcPr>
            <w:tcW w:w="0" w:type="auto"/>
          </w:tcPr>
          <w:p w14:paraId="1D93B766" w14:textId="77777777" w:rsidR="00521FD8" w:rsidRPr="00521FD8" w:rsidRDefault="00521FD8" w:rsidP="00521FD8">
            <w:pPr>
              <w:rPr>
                <w:szCs w:val="16"/>
              </w:rPr>
            </w:pPr>
            <w:r w:rsidRPr="00521FD8">
              <w:rPr>
                <w:szCs w:val="16"/>
              </w:rPr>
              <w:t>Nov</w:t>
            </w:r>
          </w:p>
        </w:tc>
        <w:tc>
          <w:tcPr>
            <w:tcW w:w="0" w:type="auto"/>
          </w:tcPr>
          <w:p w14:paraId="46EF87DD" w14:textId="77777777" w:rsidR="00521FD8" w:rsidRPr="00521FD8" w:rsidRDefault="00521FD8" w:rsidP="00521FD8">
            <w:pPr>
              <w:rPr>
                <w:szCs w:val="16"/>
              </w:rPr>
            </w:pPr>
            <w:r w:rsidRPr="00521FD8">
              <w:rPr>
                <w:szCs w:val="16"/>
              </w:rPr>
              <w:t>Dec</w:t>
            </w:r>
          </w:p>
        </w:tc>
        <w:tc>
          <w:tcPr>
            <w:tcW w:w="0" w:type="auto"/>
          </w:tcPr>
          <w:p w14:paraId="6E3C11E2" w14:textId="77777777" w:rsidR="00521FD8" w:rsidRPr="00521FD8" w:rsidRDefault="00521FD8" w:rsidP="00521FD8">
            <w:pPr>
              <w:rPr>
                <w:szCs w:val="16"/>
              </w:rPr>
            </w:pPr>
            <w:r w:rsidRPr="00521FD8">
              <w:rPr>
                <w:szCs w:val="16"/>
              </w:rPr>
              <w:t>Total</w:t>
            </w:r>
          </w:p>
        </w:tc>
      </w:tr>
      <w:tr w:rsidR="00521FD8" w:rsidRPr="00521FD8" w14:paraId="65B64D3D" w14:textId="77777777" w:rsidTr="00521FD8">
        <w:tc>
          <w:tcPr>
            <w:tcW w:w="0" w:type="auto"/>
          </w:tcPr>
          <w:p w14:paraId="02511D8A" w14:textId="77777777" w:rsidR="00521FD8" w:rsidRPr="00521FD8" w:rsidRDefault="00521FD8" w:rsidP="00521FD8">
            <w:pPr>
              <w:rPr>
                <w:szCs w:val="16"/>
              </w:rPr>
            </w:pPr>
            <w:r w:rsidRPr="00521FD8">
              <w:rPr>
                <w:szCs w:val="16"/>
              </w:rPr>
              <w:t>Production 100 Octane &amp; above</w:t>
            </w:r>
          </w:p>
        </w:tc>
        <w:tc>
          <w:tcPr>
            <w:tcW w:w="0" w:type="auto"/>
          </w:tcPr>
          <w:p w14:paraId="7CE6E30A" w14:textId="77777777" w:rsidR="00521FD8" w:rsidRPr="00521FD8" w:rsidRDefault="00521FD8" w:rsidP="00521FD8">
            <w:pPr>
              <w:rPr>
                <w:szCs w:val="16"/>
              </w:rPr>
            </w:pPr>
            <w:r w:rsidRPr="00521FD8">
              <w:rPr>
                <w:szCs w:val="16"/>
              </w:rPr>
              <w:t>470</w:t>
            </w:r>
          </w:p>
        </w:tc>
        <w:tc>
          <w:tcPr>
            <w:tcW w:w="0" w:type="auto"/>
          </w:tcPr>
          <w:p w14:paraId="40A0E169" w14:textId="77777777" w:rsidR="00521FD8" w:rsidRPr="00521FD8" w:rsidRDefault="00521FD8" w:rsidP="00521FD8">
            <w:pPr>
              <w:rPr>
                <w:szCs w:val="16"/>
              </w:rPr>
            </w:pPr>
            <w:r w:rsidRPr="00521FD8">
              <w:rPr>
                <w:szCs w:val="16"/>
              </w:rPr>
              <w:t>263</w:t>
            </w:r>
          </w:p>
        </w:tc>
        <w:tc>
          <w:tcPr>
            <w:tcW w:w="0" w:type="auto"/>
          </w:tcPr>
          <w:p w14:paraId="76F43D67" w14:textId="77777777" w:rsidR="00521FD8" w:rsidRPr="00521FD8" w:rsidRDefault="00521FD8" w:rsidP="00521FD8">
            <w:pPr>
              <w:rPr>
                <w:szCs w:val="16"/>
              </w:rPr>
            </w:pPr>
            <w:r w:rsidRPr="00521FD8">
              <w:rPr>
                <w:szCs w:val="16"/>
              </w:rPr>
              <w:t>197</w:t>
            </w:r>
          </w:p>
        </w:tc>
        <w:tc>
          <w:tcPr>
            <w:tcW w:w="0" w:type="auto"/>
          </w:tcPr>
          <w:p w14:paraId="12E48478" w14:textId="77777777" w:rsidR="00521FD8" w:rsidRPr="00521FD8" w:rsidRDefault="00521FD8" w:rsidP="00521FD8">
            <w:pPr>
              <w:rPr>
                <w:szCs w:val="16"/>
              </w:rPr>
            </w:pPr>
            <w:r w:rsidRPr="00521FD8">
              <w:rPr>
                <w:szCs w:val="16"/>
              </w:rPr>
              <w:t>283</w:t>
            </w:r>
          </w:p>
        </w:tc>
        <w:tc>
          <w:tcPr>
            <w:tcW w:w="0" w:type="auto"/>
          </w:tcPr>
          <w:p w14:paraId="63BAA05F" w14:textId="77777777" w:rsidR="00521FD8" w:rsidRPr="00521FD8" w:rsidRDefault="00521FD8" w:rsidP="00521FD8">
            <w:pPr>
              <w:rPr>
                <w:szCs w:val="16"/>
              </w:rPr>
            </w:pPr>
            <w:r w:rsidRPr="00521FD8">
              <w:rPr>
                <w:szCs w:val="16"/>
              </w:rPr>
              <w:t>485</w:t>
            </w:r>
          </w:p>
        </w:tc>
        <w:tc>
          <w:tcPr>
            <w:tcW w:w="0" w:type="auto"/>
          </w:tcPr>
          <w:p w14:paraId="09A73FDF" w14:textId="77777777" w:rsidR="00521FD8" w:rsidRPr="00521FD8" w:rsidRDefault="00521FD8" w:rsidP="00521FD8">
            <w:pPr>
              <w:rPr>
                <w:szCs w:val="16"/>
              </w:rPr>
            </w:pPr>
            <w:r w:rsidRPr="00521FD8">
              <w:rPr>
                <w:szCs w:val="16"/>
              </w:rPr>
              <w:t>460</w:t>
            </w:r>
          </w:p>
        </w:tc>
        <w:tc>
          <w:tcPr>
            <w:tcW w:w="0" w:type="auto"/>
          </w:tcPr>
          <w:p w14:paraId="7049FBF1" w14:textId="77777777" w:rsidR="00521FD8" w:rsidRPr="00521FD8" w:rsidRDefault="00521FD8" w:rsidP="00521FD8">
            <w:pPr>
              <w:rPr>
                <w:szCs w:val="16"/>
              </w:rPr>
            </w:pPr>
            <w:r w:rsidRPr="00521FD8">
              <w:rPr>
                <w:szCs w:val="16"/>
              </w:rPr>
              <w:t>577</w:t>
            </w:r>
          </w:p>
        </w:tc>
        <w:tc>
          <w:tcPr>
            <w:tcW w:w="0" w:type="auto"/>
          </w:tcPr>
          <w:p w14:paraId="615333A7" w14:textId="77777777" w:rsidR="00521FD8" w:rsidRPr="00521FD8" w:rsidRDefault="00521FD8" w:rsidP="00521FD8">
            <w:pPr>
              <w:rPr>
                <w:szCs w:val="16"/>
              </w:rPr>
            </w:pPr>
            <w:r w:rsidRPr="00521FD8">
              <w:rPr>
                <w:szCs w:val="16"/>
              </w:rPr>
              <w:t>469</w:t>
            </w:r>
          </w:p>
        </w:tc>
        <w:tc>
          <w:tcPr>
            <w:tcW w:w="0" w:type="auto"/>
          </w:tcPr>
          <w:p w14:paraId="4FF1651C" w14:textId="77777777" w:rsidR="00521FD8" w:rsidRPr="00521FD8" w:rsidRDefault="00521FD8" w:rsidP="00521FD8">
            <w:pPr>
              <w:rPr>
                <w:szCs w:val="16"/>
              </w:rPr>
            </w:pPr>
            <w:r w:rsidRPr="00521FD8">
              <w:rPr>
                <w:szCs w:val="16"/>
              </w:rPr>
              <w:t>496</w:t>
            </w:r>
          </w:p>
        </w:tc>
        <w:tc>
          <w:tcPr>
            <w:tcW w:w="0" w:type="auto"/>
          </w:tcPr>
          <w:p w14:paraId="7AC0BC09" w14:textId="77777777" w:rsidR="00521FD8" w:rsidRPr="00521FD8" w:rsidRDefault="00521FD8" w:rsidP="00521FD8">
            <w:pPr>
              <w:rPr>
                <w:szCs w:val="16"/>
              </w:rPr>
            </w:pPr>
            <w:r w:rsidRPr="00521FD8">
              <w:rPr>
                <w:szCs w:val="16"/>
              </w:rPr>
              <w:t>417</w:t>
            </w:r>
          </w:p>
        </w:tc>
        <w:tc>
          <w:tcPr>
            <w:tcW w:w="0" w:type="auto"/>
          </w:tcPr>
          <w:p w14:paraId="4EFA8F71" w14:textId="77777777" w:rsidR="00521FD8" w:rsidRPr="00521FD8" w:rsidRDefault="00521FD8" w:rsidP="00521FD8">
            <w:pPr>
              <w:rPr>
                <w:szCs w:val="16"/>
              </w:rPr>
            </w:pPr>
            <w:r w:rsidRPr="00521FD8">
              <w:rPr>
                <w:szCs w:val="16"/>
              </w:rPr>
              <w:t>550</w:t>
            </w:r>
          </w:p>
        </w:tc>
        <w:tc>
          <w:tcPr>
            <w:tcW w:w="0" w:type="auto"/>
          </w:tcPr>
          <w:p w14:paraId="7D5DCAB9" w14:textId="77777777" w:rsidR="00521FD8" w:rsidRPr="00521FD8" w:rsidRDefault="00521FD8" w:rsidP="00521FD8">
            <w:pPr>
              <w:rPr>
                <w:szCs w:val="16"/>
              </w:rPr>
            </w:pPr>
            <w:r w:rsidRPr="00521FD8">
              <w:rPr>
                <w:szCs w:val="16"/>
              </w:rPr>
              <w:t>675</w:t>
            </w:r>
          </w:p>
        </w:tc>
        <w:tc>
          <w:tcPr>
            <w:tcW w:w="0" w:type="auto"/>
          </w:tcPr>
          <w:p w14:paraId="123711E6" w14:textId="77777777" w:rsidR="00521FD8" w:rsidRPr="00521FD8" w:rsidRDefault="00521FD8" w:rsidP="00521FD8">
            <w:pPr>
              <w:rPr>
                <w:szCs w:val="16"/>
              </w:rPr>
            </w:pPr>
            <w:r w:rsidRPr="00521FD8">
              <w:rPr>
                <w:szCs w:val="16"/>
              </w:rPr>
              <w:t>5,342</w:t>
            </w:r>
          </w:p>
        </w:tc>
      </w:tr>
      <w:tr w:rsidR="00521FD8" w:rsidRPr="00521FD8" w14:paraId="6A806D31" w14:textId="77777777" w:rsidTr="00521FD8">
        <w:tc>
          <w:tcPr>
            <w:tcW w:w="0" w:type="auto"/>
          </w:tcPr>
          <w:p w14:paraId="1DBE0F34" w14:textId="77777777" w:rsidR="00521FD8" w:rsidRPr="00521FD8" w:rsidRDefault="00521FD8" w:rsidP="00521FD8">
            <w:pPr>
              <w:rPr>
                <w:szCs w:val="16"/>
              </w:rPr>
            </w:pPr>
            <w:r w:rsidRPr="00521FD8">
              <w:rPr>
                <w:szCs w:val="16"/>
              </w:rPr>
              <w:t>Other avgas grades</w:t>
            </w:r>
          </w:p>
        </w:tc>
        <w:tc>
          <w:tcPr>
            <w:tcW w:w="0" w:type="auto"/>
          </w:tcPr>
          <w:p w14:paraId="1F5A02E7" w14:textId="77777777" w:rsidR="00521FD8" w:rsidRPr="00521FD8" w:rsidRDefault="00521FD8" w:rsidP="00521FD8">
            <w:pPr>
              <w:rPr>
                <w:szCs w:val="16"/>
              </w:rPr>
            </w:pPr>
            <w:r w:rsidRPr="00521FD8">
              <w:rPr>
                <w:szCs w:val="16"/>
              </w:rPr>
              <w:t>2,036</w:t>
            </w:r>
          </w:p>
        </w:tc>
        <w:tc>
          <w:tcPr>
            <w:tcW w:w="0" w:type="auto"/>
          </w:tcPr>
          <w:p w14:paraId="5B2E168F" w14:textId="77777777" w:rsidR="00521FD8" w:rsidRPr="00521FD8" w:rsidRDefault="00521FD8" w:rsidP="00521FD8">
            <w:pPr>
              <w:rPr>
                <w:szCs w:val="16"/>
              </w:rPr>
            </w:pPr>
            <w:r w:rsidRPr="00521FD8">
              <w:rPr>
                <w:szCs w:val="16"/>
              </w:rPr>
              <w:t>1,441</w:t>
            </w:r>
          </w:p>
        </w:tc>
        <w:tc>
          <w:tcPr>
            <w:tcW w:w="0" w:type="auto"/>
          </w:tcPr>
          <w:p w14:paraId="12244019" w14:textId="77777777" w:rsidR="00521FD8" w:rsidRPr="00521FD8" w:rsidRDefault="00521FD8" w:rsidP="00521FD8">
            <w:pPr>
              <w:rPr>
                <w:szCs w:val="16"/>
              </w:rPr>
            </w:pPr>
            <w:r w:rsidRPr="00521FD8">
              <w:rPr>
                <w:szCs w:val="16"/>
              </w:rPr>
              <w:t>1,871</w:t>
            </w:r>
          </w:p>
        </w:tc>
        <w:tc>
          <w:tcPr>
            <w:tcW w:w="0" w:type="auto"/>
          </w:tcPr>
          <w:p w14:paraId="13BBB1E3" w14:textId="77777777" w:rsidR="00521FD8" w:rsidRPr="00521FD8" w:rsidRDefault="00521FD8" w:rsidP="00521FD8">
            <w:pPr>
              <w:rPr>
                <w:szCs w:val="16"/>
              </w:rPr>
            </w:pPr>
            <w:r w:rsidRPr="00521FD8">
              <w:rPr>
                <w:szCs w:val="16"/>
              </w:rPr>
              <w:t>1,613</w:t>
            </w:r>
          </w:p>
        </w:tc>
        <w:tc>
          <w:tcPr>
            <w:tcW w:w="0" w:type="auto"/>
          </w:tcPr>
          <w:p w14:paraId="22A40AC9" w14:textId="77777777" w:rsidR="00521FD8" w:rsidRPr="00521FD8" w:rsidRDefault="00521FD8" w:rsidP="00521FD8">
            <w:pPr>
              <w:rPr>
                <w:szCs w:val="16"/>
              </w:rPr>
            </w:pPr>
            <w:r w:rsidRPr="00521FD8">
              <w:rPr>
                <w:szCs w:val="16"/>
              </w:rPr>
              <w:t>1,662</w:t>
            </w:r>
          </w:p>
        </w:tc>
        <w:tc>
          <w:tcPr>
            <w:tcW w:w="0" w:type="auto"/>
          </w:tcPr>
          <w:p w14:paraId="0A3E9924" w14:textId="77777777" w:rsidR="00521FD8" w:rsidRPr="00521FD8" w:rsidRDefault="00521FD8" w:rsidP="00521FD8">
            <w:pPr>
              <w:rPr>
                <w:szCs w:val="16"/>
              </w:rPr>
            </w:pPr>
            <w:r w:rsidRPr="00521FD8">
              <w:rPr>
                <w:szCs w:val="16"/>
              </w:rPr>
              <w:t>1,676</w:t>
            </w:r>
          </w:p>
        </w:tc>
        <w:tc>
          <w:tcPr>
            <w:tcW w:w="0" w:type="auto"/>
          </w:tcPr>
          <w:p w14:paraId="1E859E92" w14:textId="77777777" w:rsidR="00521FD8" w:rsidRPr="00521FD8" w:rsidRDefault="00521FD8" w:rsidP="00521FD8">
            <w:pPr>
              <w:rPr>
                <w:szCs w:val="16"/>
              </w:rPr>
            </w:pPr>
            <w:r w:rsidRPr="00521FD8">
              <w:rPr>
                <w:szCs w:val="16"/>
              </w:rPr>
              <w:t>1,693</w:t>
            </w:r>
          </w:p>
        </w:tc>
        <w:tc>
          <w:tcPr>
            <w:tcW w:w="0" w:type="auto"/>
          </w:tcPr>
          <w:p w14:paraId="07210C20" w14:textId="77777777" w:rsidR="00521FD8" w:rsidRPr="00521FD8" w:rsidRDefault="00521FD8" w:rsidP="00521FD8">
            <w:pPr>
              <w:rPr>
                <w:szCs w:val="16"/>
              </w:rPr>
            </w:pPr>
            <w:r w:rsidRPr="00521FD8">
              <w:rPr>
                <w:szCs w:val="16"/>
              </w:rPr>
              <w:t>1,919</w:t>
            </w:r>
          </w:p>
        </w:tc>
        <w:tc>
          <w:tcPr>
            <w:tcW w:w="0" w:type="auto"/>
          </w:tcPr>
          <w:p w14:paraId="19DAED3C" w14:textId="77777777" w:rsidR="00521FD8" w:rsidRPr="00521FD8" w:rsidRDefault="00521FD8" w:rsidP="00521FD8">
            <w:pPr>
              <w:rPr>
                <w:szCs w:val="16"/>
              </w:rPr>
            </w:pPr>
            <w:r w:rsidRPr="00521FD8">
              <w:rPr>
                <w:szCs w:val="16"/>
              </w:rPr>
              <w:t>1,680</w:t>
            </w:r>
          </w:p>
        </w:tc>
        <w:tc>
          <w:tcPr>
            <w:tcW w:w="0" w:type="auto"/>
          </w:tcPr>
          <w:p w14:paraId="7ECBE6D1" w14:textId="77777777" w:rsidR="00521FD8" w:rsidRPr="00521FD8" w:rsidRDefault="00521FD8" w:rsidP="00521FD8">
            <w:pPr>
              <w:rPr>
                <w:szCs w:val="16"/>
              </w:rPr>
            </w:pPr>
            <w:r w:rsidRPr="00521FD8">
              <w:rPr>
                <w:szCs w:val="16"/>
              </w:rPr>
              <w:t>1,773</w:t>
            </w:r>
          </w:p>
        </w:tc>
        <w:tc>
          <w:tcPr>
            <w:tcW w:w="0" w:type="auto"/>
          </w:tcPr>
          <w:p w14:paraId="6F62DFD3" w14:textId="77777777" w:rsidR="00521FD8" w:rsidRPr="00521FD8" w:rsidRDefault="00521FD8" w:rsidP="00521FD8">
            <w:pPr>
              <w:rPr>
                <w:szCs w:val="16"/>
              </w:rPr>
            </w:pPr>
            <w:r w:rsidRPr="00521FD8">
              <w:rPr>
                <w:szCs w:val="16"/>
              </w:rPr>
              <w:t>1,392</w:t>
            </w:r>
          </w:p>
        </w:tc>
        <w:tc>
          <w:tcPr>
            <w:tcW w:w="0" w:type="auto"/>
          </w:tcPr>
          <w:p w14:paraId="3F31A441" w14:textId="77777777" w:rsidR="00521FD8" w:rsidRPr="00521FD8" w:rsidRDefault="00521FD8" w:rsidP="00521FD8">
            <w:pPr>
              <w:rPr>
                <w:szCs w:val="16"/>
              </w:rPr>
            </w:pPr>
            <w:r w:rsidRPr="00521FD8">
              <w:rPr>
                <w:szCs w:val="16"/>
              </w:rPr>
              <w:t>1,314</w:t>
            </w:r>
          </w:p>
        </w:tc>
        <w:tc>
          <w:tcPr>
            <w:tcW w:w="0" w:type="auto"/>
          </w:tcPr>
          <w:p w14:paraId="6E771C2A" w14:textId="77777777" w:rsidR="00521FD8" w:rsidRPr="00521FD8" w:rsidRDefault="00521FD8" w:rsidP="00521FD8">
            <w:pPr>
              <w:rPr>
                <w:szCs w:val="16"/>
              </w:rPr>
            </w:pPr>
            <w:r w:rsidRPr="00521FD8">
              <w:rPr>
                <w:szCs w:val="16"/>
              </w:rPr>
              <w:t>20,070</w:t>
            </w:r>
          </w:p>
        </w:tc>
      </w:tr>
      <w:tr w:rsidR="00521FD8" w:rsidRPr="00521FD8" w14:paraId="60EA40CB" w14:textId="77777777" w:rsidTr="00521FD8">
        <w:tc>
          <w:tcPr>
            <w:tcW w:w="0" w:type="auto"/>
          </w:tcPr>
          <w:p w14:paraId="5BE9ED68" w14:textId="77777777" w:rsidR="00521FD8" w:rsidRPr="00521FD8" w:rsidRDefault="00521FD8" w:rsidP="00521FD8">
            <w:pPr>
              <w:rPr>
                <w:szCs w:val="16"/>
              </w:rPr>
            </w:pPr>
            <w:r w:rsidRPr="00521FD8">
              <w:rPr>
                <w:szCs w:val="16"/>
              </w:rPr>
              <w:t>Transfers out</w:t>
            </w:r>
          </w:p>
        </w:tc>
        <w:tc>
          <w:tcPr>
            <w:tcW w:w="0" w:type="auto"/>
          </w:tcPr>
          <w:p w14:paraId="38458B3E" w14:textId="77777777" w:rsidR="00521FD8" w:rsidRPr="00521FD8" w:rsidRDefault="00521FD8" w:rsidP="00521FD8">
            <w:pPr>
              <w:rPr>
                <w:szCs w:val="16"/>
              </w:rPr>
            </w:pPr>
            <w:r w:rsidRPr="00521FD8">
              <w:rPr>
                <w:szCs w:val="16"/>
              </w:rPr>
              <w:t>748</w:t>
            </w:r>
          </w:p>
        </w:tc>
        <w:tc>
          <w:tcPr>
            <w:tcW w:w="0" w:type="auto"/>
          </w:tcPr>
          <w:p w14:paraId="5EFBA8E8" w14:textId="77777777" w:rsidR="00521FD8" w:rsidRPr="00521FD8" w:rsidRDefault="00521FD8" w:rsidP="00521FD8">
            <w:pPr>
              <w:rPr>
                <w:szCs w:val="16"/>
              </w:rPr>
            </w:pPr>
            <w:r w:rsidRPr="00521FD8">
              <w:rPr>
                <w:szCs w:val="16"/>
              </w:rPr>
              <w:t>793</w:t>
            </w:r>
          </w:p>
        </w:tc>
        <w:tc>
          <w:tcPr>
            <w:tcW w:w="0" w:type="auto"/>
          </w:tcPr>
          <w:p w14:paraId="778BAEE2" w14:textId="77777777" w:rsidR="00521FD8" w:rsidRPr="00521FD8" w:rsidRDefault="00521FD8" w:rsidP="00521FD8">
            <w:pPr>
              <w:rPr>
                <w:szCs w:val="16"/>
              </w:rPr>
            </w:pPr>
            <w:r w:rsidRPr="00521FD8">
              <w:rPr>
                <w:szCs w:val="16"/>
              </w:rPr>
              <w:t>1,641</w:t>
            </w:r>
          </w:p>
        </w:tc>
        <w:tc>
          <w:tcPr>
            <w:tcW w:w="0" w:type="auto"/>
          </w:tcPr>
          <w:p w14:paraId="44C115CD" w14:textId="77777777" w:rsidR="00521FD8" w:rsidRPr="00521FD8" w:rsidRDefault="00521FD8" w:rsidP="00521FD8">
            <w:pPr>
              <w:rPr>
                <w:szCs w:val="16"/>
              </w:rPr>
            </w:pPr>
            <w:r w:rsidRPr="00521FD8">
              <w:rPr>
                <w:szCs w:val="16"/>
              </w:rPr>
              <w:t>685</w:t>
            </w:r>
          </w:p>
        </w:tc>
        <w:tc>
          <w:tcPr>
            <w:tcW w:w="0" w:type="auto"/>
          </w:tcPr>
          <w:p w14:paraId="3E6E437F" w14:textId="77777777" w:rsidR="00521FD8" w:rsidRPr="00521FD8" w:rsidRDefault="00521FD8" w:rsidP="00521FD8">
            <w:pPr>
              <w:rPr>
                <w:szCs w:val="16"/>
              </w:rPr>
            </w:pPr>
            <w:r w:rsidRPr="00521FD8">
              <w:rPr>
                <w:szCs w:val="16"/>
              </w:rPr>
              <w:t>906</w:t>
            </w:r>
          </w:p>
        </w:tc>
        <w:tc>
          <w:tcPr>
            <w:tcW w:w="0" w:type="auto"/>
          </w:tcPr>
          <w:p w14:paraId="272039CD" w14:textId="77777777" w:rsidR="00521FD8" w:rsidRPr="00521FD8" w:rsidRDefault="00521FD8" w:rsidP="00521FD8">
            <w:pPr>
              <w:rPr>
                <w:szCs w:val="16"/>
              </w:rPr>
            </w:pPr>
            <w:r w:rsidRPr="00521FD8">
              <w:rPr>
                <w:szCs w:val="16"/>
              </w:rPr>
              <w:t>1,023</w:t>
            </w:r>
          </w:p>
        </w:tc>
        <w:tc>
          <w:tcPr>
            <w:tcW w:w="0" w:type="auto"/>
          </w:tcPr>
          <w:p w14:paraId="1A563F12" w14:textId="77777777" w:rsidR="00521FD8" w:rsidRPr="00521FD8" w:rsidRDefault="00521FD8" w:rsidP="00521FD8">
            <w:pPr>
              <w:rPr>
                <w:szCs w:val="16"/>
              </w:rPr>
            </w:pPr>
            <w:r w:rsidRPr="00521FD8">
              <w:rPr>
                <w:szCs w:val="16"/>
              </w:rPr>
              <w:t>999</w:t>
            </w:r>
          </w:p>
        </w:tc>
        <w:tc>
          <w:tcPr>
            <w:tcW w:w="0" w:type="auto"/>
          </w:tcPr>
          <w:p w14:paraId="79BE67F5" w14:textId="77777777" w:rsidR="00521FD8" w:rsidRPr="00521FD8" w:rsidRDefault="00521FD8" w:rsidP="00521FD8">
            <w:pPr>
              <w:rPr>
                <w:szCs w:val="16"/>
              </w:rPr>
            </w:pPr>
            <w:r w:rsidRPr="00521FD8">
              <w:rPr>
                <w:szCs w:val="16"/>
              </w:rPr>
              <w:t>1,086</w:t>
            </w:r>
          </w:p>
        </w:tc>
        <w:tc>
          <w:tcPr>
            <w:tcW w:w="0" w:type="auto"/>
          </w:tcPr>
          <w:p w14:paraId="18A71AB7" w14:textId="77777777" w:rsidR="00521FD8" w:rsidRPr="00521FD8" w:rsidRDefault="00521FD8" w:rsidP="00521FD8">
            <w:pPr>
              <w:rPr>
                <w:szCs w:val="16"/>
              </w:rPr>
            </w:pPr>
            <w:r w:rsidRPr="00521FD8">
              <w:rPr>
                <w:szCs w:val="16"/>
              </w:rPr>
              <w:t>976</w:t>
            </w:r>
          </w:p>
        </w:tc>
        <w:tc>
          <w:tcPr>
            <w:tcW w:w="0" w:type="auto"/>
          </w:tcPr>
          <w:p w14:paraId="5DB8A9EF" w14:textId="77777777" w:rsidR="00521FD8" w:rsidRPr="00521FD8" w:rsidRDefault="00521FD8" w:rsidP="00521FD8">
            <w:pPr>
              <w:rPr>
                <w:szCs w:val="16"/>
              </w:rPr>
            </w:pPr>
            <w:r w:rsidRPr="00521FD8">
              <w:rPr>
                <w:szCs w:val="16"/>
              </w:rPr>
              <w:t>642</w:t>
            </w:r>
          </w:p>
        </w:tc>
        <w:tc>
          <w:tcPr>
            <w:tcW w:w="0" w:type="auto"/>
          </w:tcPr>
          <w:p w14:paraId="105C0C4B" w14:textId="77777777" w:rsidR="00521FD8" w:rsidRPr="00521FD8" w:rsidRDefault="00521FD8" w:rsidP="00521FD8">
            <w:pPr>
              <w:rPr>
                <w:szCs w:val="16"/>
              </w:rPr>
            </w:pPr>
            <w:r w:rsidRPr="00521FD8">
              <w:rPr>
                <w:szCs w:val="16"/>
              </w:rPr>
              <w:t>627</w:t>
            </w:r>
          </w:p>
        </w:tc>
        <w:tc>
          <w:tcPr>
            <w:tcW w:w="0" w:type="auto"/>
          </w:tcPr>
          <w:p w14:paraId="36506440" w14:textId="77777777" w:rsidR="00521FD8" w:rsidRPr="00521FD8" w:rsidRDefault="00521FD8" w:rsidP="00521FD8">
            <w:pPr>
              <w:rPr>
                <w:szCs w:val="16"/>
              </w:rPr>
            </w:pPr>
            <w:r w:rsidRPr="00521FD8">
              <w:rPr>
                <w:szCs w:val="16"/>
              </w:rPr>
              <w:t>806</w:t>
            </w:r>
          </w:p>
        </w:tc>
        <w:tc>
          <w:tcPr>
            <w:tcW w:w="0" w:type="auto"/>
          </w:tcPr>
          <w:p w14:paraId="4522BE45" w14:textId="77777777" w:rsidR="00521FD8" w:rsidRPr="00521FD8" w:rsidRDefault="00521FD8" w:rsidP="00521FD8">
            <w:pPr>
              <w:rPr>
                <w:szCs w:val="16"/>
              </w:rPr>
            </w:pPr>
            <w:r w:rsidRPr="00521FD8">
              <w:rPr>
                <w:szCs w:val="16"/>
              </w:rPr>
              <w:t>10,932</w:t>
            </w:r>
          </w:p>
        </w:tc>
      </w:tr>
      <w:tr w:rsidR="00521FD8" w:rsidRPr="00521FD8" w14:paraId="5DCB8355" w14:textId="77777777" w:rsidTr="00521FD8">
        <w:tc>
          <w:tcPr>
            <w:tcW w:w="0" w:type="auto"/>
          </w:tcPr>
          <w:p w14:paraId="75DB08EC" w14:textId="77777777" w:rsidR="00521FD8" w:rsidRPr="00521FD8" w:rsidRDefault="00521FD8" w:rsidP="00521FD8">
            <w:pPr>
              <w:rPr>
                <w:szCs w:val="16"/>
              </w:rPr>
            </w:pPr>
            <w:r w:rsidRPr="00521FD8">
              <w:rPr>
                <w:szCs w:val="16"/>
              </w:rPr>
              <w:t>Total Exports</w:t>
            </w:r>
          </w:p>
        </w:tc>
        <w:tc>
          <w:tcPr>
            <w:tcW w:w="0" w:type="auto"/>
          </w:tcPr>
          <w:p w14:paraId="6EF2311B" w14:textId="77777777" w:rsidR="00521FD8" w:rsidRPr="00521FD8" w:rsidRDefault="00521FD8" w:rsidP="00521FD8">
            <w:pPr>
              <w:rPr>
                <w:szCs w:val="16"/>
              </w:rPr>
            </w:pPr>
            <w:r w:rsidRPr="00521FD8">
              <w:rPr>
                <w:szCs w:val="16"/>
              </w:rPr>
              <w:t>93</w:t>
            </w:r>
          </w:p>
        </w:tc>
        <w:tc>
          <w:tcPr>
            <w:tcW w:w="0" w:type="auto"/>
          </w:tcPr>
          <w:p w14:paraId="5C52BDE3" w14:textId="77777777" w:rsidR="00521FD8" w:rsidRPr="00521FD8" w:rsidRDefault="00521FD8" w:rsidP="00521FD8">
            <w:pPr>
              <w:rPr>
                <w:szCs w:val="16"/>
              </w:rPr>
            </w:pPr>
            <w:r w:rsidRPr="00521FD8">
              <w:rPr>
                <w:szCs w:val="16"/>
              </w:rPr>
              <w:t>135</w:t>
            </w:r>
          </w:p>
        </w:tc>
        <w:tc>
          <w:tcPr>
            <w:tcW w:w="0" w:type="auto"/>
          </w:tcPr>
          <w:p w14:paraId="6D4B88A6" w14:textId="77777777" w:rsidR="00521FD8" w:rsidRPr="00521FD8" w:rsidRDefault="00521FD8" w:rsidP="00521FD8">
            <w:pPr>
              <w:rPr>
                <w:szCs w:val="16"/>
              </w:rPr>
            </w:pPr>
            <w:r w:rsidRPr="00521FD8">
              <w:rPr>
                <w:szCs w:val="16"/>
              </w:rPr>
              <w:t>371</w:t>
            </w:r>
          </w:p>
        </w:tc>
        <w:tc>
          <w:tcPr>
            <w:tcW w:w="0" w:type="auto"/>
          </w:tcPr>
          <w:p w14:paraId="05C64AAF" w14:textId="77777777" w:rsidR="00521FD8" w:rsidRPr="00521FD8" w:rsidRDefault="00521FD8" w:rsidP="00521FD8">
            <w:pPr>
              <w:rPr>
                <w:szCs w:val="16"/>
              </w:rPr>
            </w:pPr>
            <w:r w:rsidRPr="00521FD8">
              <w:rPr>
                <w:szCs w:val="16"/>
              </w:rPr>
              <w:t>129</w:t>
            </w:r>
          </w:p>
        </w:tc>
        <w:tc>
          <w:tcPr>
            <w:tcW w:w="0" w:type="auto"/>
          </w:tcPr>
          <w:p w14:paraId="232BD126" w14:textId="77777777" w:rsidR="00521FD8" w:rsidRPr="00521FD8" w:rsidRDefault="00521FD8" w:rsidP="00521FD8">
            <w:pPr>
              <w:rPr>
                <w:szCs w:val="16"/>
              </w:rPr>
            </w:pPr>
            <w:r w:rsidRPr="00521FD8">
              <w:rPr>
                <w:szCs w:val="16"/>
              </w:rPr>
              <w:t>198</w:t>
            </w:r>
          </w:p>
        </w:tc>
        <w:tc>
          <w:tcPr>
            <w:tcW w:w="0" w:type="auto"/>
          </w:tcPr>
          <w:p w14:paraId="630373C6" w14:textId="77777777" w:rsidR="00521FD8" w:rsidRPr="00521FD8" w:rsidRDefault="00521FD8" w:rsidP="00521FD8">
            <w:pPr>
              <w:rPr>
                <w:szCs w:val="16"/>
              </w:rPr>
            </w:pPr>
            <w:r w:rsidRPr="00521FD8">
              <w:rPr>
                <w:szCs w:val="16"/>
              </w:rPr>
              <w:t>233</w:t>
            </w:r>
          </w:p>
        </w:tc>
        <w:tc>
          <w:tcPr>
            <w:tcW w:w="0" w:type="auto"/>
          </w:tcPr>
          <w:p w14:paraId="167D4C06" w14:textId="77777777" w:rsidR="00521FD8" w:rsidRPr="00521FD8" w:rsidRDefault="00521FD8" w:rsidP="00521FD8">
            <w:pPr>
              <w:rPr>
                <w:szCs w:val="16"/>
              </w:rPr>
            </w:pPr>
            <w:r w:rsidRPr="00521FD8">
              <w:rPr>
                <w:szCs w:val="16"/>
              </w:rPr>
              <w:t>125</w:t>
            </w:r>
          </w:p>
        </w:tc>
        <w:tc>
          <w:tcPr>
            <w:tcW w:w="0" w:type="auto"/>
          </w:tcPr>
          <w:p w14:paraId="5FDA3488" w14:textId="77777777" w:rsidR="00521FD8" w:rsidRPr="00521FD8" w:rsidRDefault="00521FD8" w:rsidP="00521FD8">
            <w:pPr>
              <w:rPr>
                <w:szCs w:val="16"/>
              </w:rPr>
            </w:pPr>
            <w:r w:rsidRPr="00521FD8">
              <w:rPr>
                <w:szCs w:val="16"/>
              </w:rPr>
              <w:t>249</w:t>
            </w:r>
          </w:p>
        </w:tc>
        <w:tc>
          <w:tcPr>
            <w:tcW w:w="0" w:type="auto"/>
          </w:tcPr>
          <w:p w14:paraId="511E21A4" w14:textId="77777777" w:rsidR="00521FD8" w:rsidRPr="00521FD8" w:rsidRDefault="00521FD8" w:rsidP="00521FD8">
            <w:pPr>
              <w:rPr>
                <w:szCs w:val="16"/>
              </w:rPr>
            </w:pPr>
            <w:r w:rsidRPr="00521FD8">
              <w:rPr>
                <w:szCs w:val="16"/>
              </w:rPr>
              <w:t>273</w:t>
            </w:r>
          </w:p>
        </w:tc>
        <w:tc>
          <w:tcPr>
            <w:tcW w:w="0" w:type="auto"/>
          </w:tcPr>
          <w:p w14:paraId="0BFD816C" w14:textId="77777777" w:rsidR="00521FD8" w:rsidRPr="00521FD8" w:rsidRDefault="00521FD8" w:rsidP="00521FD8">
            <w:pPr>
              <w:rPr>
                <w:szCs w:val="16"/>
              </w:rPr>
            </w:pPr>
            <w:r w:rsidRPr="00521FD8">
              <w:rPr>
                <w:szCs w:val="16"/>
              </w:rPr>
              <w:t>121</w:t>
            </w:r>
          </w:p>
        </w:tc>
        <w:tc>
          <w:tcPr>
            <w:tcW w:w="0" w:type="auto"/>
          </w:tcPr>
          <w:p w14:paraId="175AD4D8" w14:textId="77777777" w:rsidR="00521FD8" w:rsidRPr="00521FD8" w:rsidRDefault="00521FD8" w:rsidP="00521FD8">
            <w:pPr>
              <w:rPr>
                <w:szCs w:val="16"/>
              </w:rPr>
            </w:pPr>
            <w:r w:rsidRPr="00521FD8">
              <w:rPr>
                <w:szCs w:val="16"/>
              </w:rPr>
              <w:t>221</w:t>
            </w:r>
          </w:p>
        </w:tc>
        <w:tc>
          <w:tcPr>
            <w:tcW w:w="0" w:type="auto"/>
          </w:tcPr>
          <w:p w14:paraId="12A41652" w14:textId="77777777" w:rsidR="00521FD8" w:rsidRPr="00521FD8" w:rsidRDefault="00521FD8" w:rsidP="00521FD8">
            <w:pPr>
              <w:rPr>
                <w:szCs w:val="16"/>
              </w:rPr>
            </w:pPr>
            <w:r w:rsidRPr="00521FD8">
              <w:rPr>
                <w:szCs w:val="16"/>
              </w:rPr>
              <w:t>146</w:t>
            </w:r>
          </w:p>
        </w:tc>
        <w:tc>
          <w:tcPr>
            <w:tcW w:w="0" w:type="auto"/>
          </w:tcPr>
          <w:p w14:paraId="3BF915F1" w14:textId="77777777" w:rsidR="00521FD8" w:rsidRPr="00521FD8" w:rsidRDefault="00521FD8" w:rsidP="00521FD8">
            <w:pPr>
              <w:rPr>
                <w:szCs w:val="16"/>
              </w:rPr>
            </w:pPr>
            <w:r w:rsidRPr="00521FD8">
              <w:rPr>
                <w:szCs w:val="16"/>
              </w:rPr>
              <w:t>2,294</w:t>
            </w:r>
          </w:p>
        </w:tc>
      </w:tr>
      <w:tr w:rsidR="00521FD8" w:rsidRPr="00521FD8" w14:paraId="35BB76AB" w14:textId="77777777" w:rsidTr="00521FD8">
        <w:tc>
          <w:tcPr>
            <w:tcW w:w="0" w:type="auto"/>
          </w:tcPr>
          <w:p w14:paraId="637A4A57" w14:textId="77777777" w:rsidR="00521FD8" w:rsidRPr="00521FD8" w:rsidRDefault="00521FD8" w:rsidP="00521FD8">
            <w:pPr>
              <w:rPr>
                <w:szCs w:val="16"/>
              </w:rPr>
            </w:pPr>
            <w:r w:rsidRPr="00521FD8">
              <w:rPr>
                <w:szCs w:val="16"/>
              </w:rPr>
              <w:t>US Domestic demand all grades</w:t>
            </w:r>
          </w:p>
        </w:tc>
        <w:tc>
          <w:tcPr>
            <w:tcW w:w="0" w:type="auto"/>
          </w:tcPr>
          <w:p w14:paraId="6582CC1C" w14:textId="77777777" w:rsidR="00521FD8" w:rsidRPr="00521FD8" w:rsidRDefault="00521FD8" w:rsidP="00521FD8">
            <w:pPr>
              <w:rPr>
                <w:szCs w:val="16"/>
              </w:rPr>
            </w:pPr>
            <w:r w:rsidRPr="00521FD8">
              <w:rPr>
                <w:szCs w:val="16"/>
              </w:rPr>
              <w:t>1,429</w:t>
            </w:r>
          </w:p>
        </w:tc>
        <w:tc>
          <w:tcPr>
            <w:tcW w:w="0" w:type="auto"/>
          </w:tcPr>
          <w:p w14:paraId="65DD4C93" w14:textId="77777777" w:rsidR="00521FD8" w:rsidRPr="00521FD8" w:rsidRDefault="00521FD8" w:rsidP="00521FD8">
            <w:pPr>
              <w:rPr>
                <w:szCs w:val="16"/>
              </w:rPr>
            </w:pPr>
            <w:r w:rsidRPr="00521FD8">
              <w:rPr>
                <w:szCs w:val="16"/>
              </w:rPr>
              <w:t>733</w:t>
            </w:r>
          </w:p>
        </w:tc>
        <w:tc>
          <w:tcPr>
            <w:tcW w:w="0" w:type="auto"/>
          </w:tcPr>
          <w:p w14:paraId="75CF8DA6" w14:textId="77777777" w:rsidR="00521FD8" w:rsidRPr="00521FD8" w:rsidRDefault="00521FD8" w:rsidP="00521FD8">
            <w:pPr>
              <w:rPr>
                <w:szCs w:val="16"/>
              </w:rPr>
            </w:pPr>
            <w:r w:rsidRPr="00521FD8">
              <w:rPr>
                <w:szCs w:val="16"/>
              </w:rPr>
              <w:t>901</w:t>
            </w:r>
          </w:p>
        </w:tc>
        <w:tc>
          <w:tcPr>
            <w:tcW w:w="0" w:type="auto"/>
          </w:tcPr>
          <w:p w14:paraId="367A08E0" w14:textId="77777777" w:rsidR="00521FD8" w:rsidRPr="00521FD8" w:rsidRDefault="00521FD8" w:rsidP="00521FD8">
            <w:pPr>
              <w:rPr>
                <w:szCs w:val="16"/>
              </w:rPr>
            </w:pPr>
            <w:r w:rsidRPr="00521FD8">
              <w:rPr>
                <w:szCs w:val="16"/>
              </w:rPr>
              <w:t>835</w:t>
            </w:r>
          </w:p>
        </w:tc>
        <w:tc>
          <w:tcPr>
            <w:tcW w:w="0" w:type="auto"/>
          </w:tcPr>
          <w:p w14:paraId="02B33EB0" w14:textId="77777777" w:rsidR="00521FD8" w:rsidRPr="00521FD8" w:rsidRDefault="00521FD8" w:rsidP="00521FD8">
            <w:pPr>
              <w:rPr>
                <w:szCs w:val="16"/>
              </w:rPr>
            </w:pPr>
            <w:r w:rsidRPr="00521FD8">
              <w:rPr>
                <w:szCs w:val="16"/>
              </w:rPr>
              <w:t>1,003</w:t>
            </w:r>
          </w:p>
        </w:tc>
        <w:tc>
          <w:tcPr>
            <w:tcW w:w="0" w:type="auto"/>
          </w:tcPr>
          <w:p w14:paraId="31789A17" w14:textId="77777777" w:rsidR="00521FD8" w:rsidRPr="00521FD8" w:rsidRDefault="00521FD8" w:rsidP="00521FD8">
            <w:pPr>
              <w:rPr>
                <w:szCs w:val="16"/>
              </w:rPr>
            </w:pPr>
            <w:r w:rsidRPr="00521FD8">
              <w:rPr>
                <w:szCs w:val="16"/>
              </w:rPr>
              <w:t>969</w:t>
            </w:r>
          </w:p>
        </w:tc>
        <w:tc>
          <w:tcPr>
            <w:tcW w:w="0" w:type="auto"/>
          </w:tcPr>
          <w:p w14:paraId="7ABC2804" w14:textId="77777777" w:rsidR="00521FD8" w:rsidRPr="00521FD8" w:rsidRDefault="00521FD8" w:rsidP="00521FD8">
            <w:pPr>
              <w:rPr>
                <w:szCs w:val="16"/>
              </w:rPr>
            </w:pPr>
            <w:r w:rsidRPr="00521FD8">
              <w:rPr>
                <w:szCs w:val="16"/>
              </w:rPr>
              <w:t>1,291</w:t>
            </w:r>
          </w:p>
        </w:tc>
        <w:tc>
          <w:tcPr>
            <w:tcW w:w="0" w:type="auto"/>
          </w:tcPr>
          <w:p w14:paraId="1F58131F" w14:textId="77777777" w:rsidR="00521FD8" w:rsidRPr="00521FD8" w:rsidRDefault="00521FD8" w:rsidP="00521FD8">
            <w:pPr>
              <w:rPr>
                <w:szCs w:val="16"/>
              </w:rPr>
            </w:pPr>
            <w:r w:rsidRPr="00521FD8">
              <w:rPr>
                <w:szCs w:val="16"/>
              </w:rPr>
              <w:t>1,257</w:t>
            </w:r>
          </w:p>
        </w:tc>
        <w:tc>
          <w:tcPr>
            <w:tcW w:w="0" w:type="auto"/>
          </w:tcPr>
          <w:p w14:paraId="10E254DF" w14:textId="77777777" w:rsidR="00521FD8" w:rsidRPr="00521FD8" w:rsidRDefault="00521FD8" w:rsidP="00521FD8">
            <w:pPr>
              <w:rPr>
                <w:szCs w:val="16"/>
              </w:rPr>
            </w:pPr>
            <w:r w:rsidRPr="00521FD8">
              <w:rPr>
                <w:szCs w:val="16"/>
              </w:rPr>
              <w:t>994</w:t>
            </w:r>
          </w:p>
        </w:tc>
        <w:tc>
          <w:tcPr>
            <w:tcW w:w="0" w:type="auto"/>
          </w:tcPr>
          <w:p w14:paraId="55DEA2DC" w14:textId="77777777" w:rsidR="00521FD8" w:rsidRPr="00521FD8" w:rsidRDefault="00521FD8" w:rsidP="00521FD8">
            <w:pPr>
              <w:rPr>
                <w:szCs w:val="16"/>
              </w:rPr>
            </w:pPr>
            <w:r w:rsidRPr="00521FD8">
              <w:rPr>
                <w:szCs w:val="16"/>
              </w:rPr>
              <w:t>1,298</w:t>
            </w:r>
          </w:p>
        </w:tc>
        <w:tc>
          <w:tcPr>
            <w:tcW w:w="0" w:type="auto"/>
          </w:tcPr>
          <w:p w14:paraId="591AC66F" w14:textId="77777777" w:rsidR="00521FD8" w:rsidRPr="00521FD8" w:rsidRDefault="00521FD8" w:rsidP="00521FD8">
            <w:pPr>
              <w:rPr>
                <w:szCs w:val="16"/>
              </w:rPr>
            </w:pPr>
            <w:r w:rsidRPr="00521FD8">
              <w:rPr>
                <w:szCs w:val="16"/>
              </w:rPr>
              <w:t>964</w:t>
            </w:r>
          </w:p>
        </w:tc>
        <w:tc>
          <w:tcPr>
            <w:tcW w:w="0" w:type="auto"/>
          </w:tcPr>
          <w:p w14:paraId="733B7B78" w14:textId="77777777" w:rsidR="00521FD8" w:rsidRPr="00521FD8" w:rsidRDefault="00521FD8" w:rsidP="00521FD8">
            <w:pPr>
              <w:rPr>
                <w:szCs w:val="16"/>
              </w:rPr>
            </w:pPr>
            <w:r w:rsidRPr="00521FD8">
              <w:rPr>
                <w:szCs w:val="16"/>
              </w:rPr>
              <w:t>1,226</w:t>
            </w:r>
          </w:p>
        </w:tc>
        <w:tc>
          <w:tcPr>
            <w:tcW w:w="0" w:type="auto"/>
          </w:tcPr>
          <w:p w14:paraId="4BFCA10E" w14:textId="77777777" w:rsidR="00521FD8" w:rsidRPr="00521FD8" w:rsidRDefault="00521FD8" w:rsidP="00521FD8">
            <w:pPr>
              <w:rPr>
                <w:szCs w:val="16"/>
              </w:rPr>
            </w:pPr>
            <w:r w:rsidRPr="00521FD8">
              <w:rPr>
                <w:szCs w:val="16"/>
              </w:rPr>
              <w:t>12,900</w:t>
            </w:r>
          </w:p>
        </w:tc>
      </w:tr>
      <w:tr w:rsidR="00521FD8" w:rsidRPr="00521FD8" w14:paraId="5A337E3C" w14:textId="77777777" w:rsidTr="00521FD8">
        <w:tc>
          <w:tcPr>
            <w:tcW w:w="0" w:type="auto"/>
          </w:tcPr>
          <w:p w14:paraId="73C45D21" w14:textId="77777777" w:rsidR="00521FD8" w:rsidRPr="00521FD8" w:rsidRDefault="00521FD8" w:rsidP="00521FD8">
            <w:pPr>
              <w:rPr>
                <w:szCs w:val="16"/>
              </w:rPr>
            </w:pPr>
            <w:r w:rsidRPr="00521FD8">
              <w:rPr>
                <w:szCs w:val="16"/>
              </w:rPr>
              <w:t>Total demand by grades</w:t>
            </w:r>
          </w:p>
        </w:tc>
        <w:tc>
          <w:tcPr>
            <w:tcW w:w="0" w:type="auto"/>
          </w:tcPr>
          <w:p w14:paraId="4F35A11D" w14:textId="77777777" w:rsidR="00521FD8" w:rsidRPr="00521FD8" w:rsidRDefault="00521FD8" w:rsidP="00521FD8">
            <w:pPr>
              <w:rPr>
                <w:szCs w:val="16"/>
              </w:rPr>
            </w:pPr>
          </w:p>
        </w:tc>
        <w:tc>
          <w:tcPr>
            <w:tcW w:w="0" w:type="auto"/>
          </w:tcPr>
          <w:p w14:paraId="5772C58D" w14:textId="77777777" w:rsidR="00521FD8" w:rsidRPr="00521FD8" w:rsidRDefault="00521FD8" w:rsidP="00521FD8">
            <w:pPr>
              <w:rPr>
                <w:szCs w:val="16"/>
              </w:rPr>
            </w:pPr>
          </w:p>
        </w:tc>
        <w:tc>
          <w:tcPr>
            <w:tcW w:w="0" w:type="auto"/>
          </w:tcPr>
          <w:p w14:paraId="6911A144" w14:textId="77777777" w:rsidR="00521FD8" w:rsidRPr="00521FD8" w:rsidRDefault="00521FD8" w:rsidP="00521FD8">
            <w:pPr>
              <w:rPr>
                <w:szCs w:val="16"/>
              </w:rPr>
            </w:pPr>
          </w:p>
        </w:tc>
        <w:tc>
          <w:tcPr>
            <w:tcW w:w="0" w:type="auto"/>
          </w:tcPr>
          <w:p w14:paraId="64648EE2" w14:textId="77777777" w:rsidR="00521FD8" w:rsidRPr="00521FD8" w:rsidRDefault="00521FD8" w:rsidP="00521FD8">
            <w:pPr>
              <w:rPr>
                <w:szCs w:val="16"/>
              </w:rPr>
            </w:pPr>
          </w:p>
        </w:tc>
        <w:tc>
          <w:tcPr>
            <w:tcW w:w="0" w:type="auto"/>
          </w:tcPr>
          <w:p w14:paraId="00CA6480" w14:textId="77777777" w:rsidR="00521FD8" w:rsidRPr="00521FD8" w:rsidRDefault="00521FD8" w:rsidP="00521FD8">
            <w:pPr>
              <w:rPr>
                <w:szCs w:val="16"/>
              </w:rPr>
            </w:pPr>
          </w:p>
        </w:tc>
        <w:tc>
          <w:tcPr>
            <w:tcW w:w="0" w:type="auto"/>
          </w:tcPr>
          <w:p w14:paraId="6F7E214B" w14:textId="77777777" w:rsidR="00521FD8" w:rsidRPr="00521FD8" w:rsidRDefault="00521FD8" w:rsidP="00521FD8">
            <w:pPr>
              <w:rPr>
                <w:szCs w:val="16"/>
              </w:rPr>
            </w:pPr>
          </w:p>
        </w:tc>
        <w:tc>
          <w:tcPr>
            <w:tcW w:w="0" w:type="auto"/>
          </w:tcPr>
          <w:p w14:paraId="54D02D30" w14:textId="77777777" w:rsidR="00521FD8" w:rsidRPr="00521FD8" w:rsidRDefault="00521FD8" w:rsidP="00521FD8">
            <w:pPr>
              <w:rPr>
                <w:szCs w:val="16"/>
              </w:rPr>
            </w:pPr>
          </w:p>
        </w:tc>
        <w:tc>
          <w:tcPr>
            <w:tcW w:w="0" w:type="auto"/>
          </w:tcPr>
          <w:p w14:paraId="516261E1" w14:textId="77777777" w:rsidR="00521FD8" w:rsidRPr="00521FD8" w:rsidRDefault="00521FD8" w:rsidP="00521FD8">
            <w:pPr>
              <w:rPr>
                <w:szCs w:val="16"/>
              </w:rPr>
            </w:pPr>
          </w:p>
        </w:tc>
        <w:tc>
          <w:tcPr>
            <w:tcW w:w="0" w:type="auto"/>
          </w:tcPr>
          <w:p w14:paraId="4651CD9A" w14:textId="77777777" w:rsidR="00521FD8" w:rsidRPr="00521FD8" w:rsidRDefault="00521FD8" w:rsidP="00521FD8">
            <w:pPr>
              <w:rPr>
                <w:szCs w:val="16"/>
              </w:rPr>
            </w:pPr>
          </w:p>
        </w:tc>
        <w:tc>
          <w:tcPr>
            <w:tcW w:w="0" w:type="auto"/>
          </w:tcPr>
          <w:p w14:paraId="4B49771E" w14:textId="77777777" w:rsidR="00521FD8" w:rsidRPr="00521FD8" w:rsidRDefault="00521FD8" w:rsidP="00521FD8">
            <w:pPr>
              <w:rPr>
                <w:szCs w:val="16"/>
              </w:rPr>
            </w:pPr>
          </w:p>
        </w:tc>
        <w:tc>
          <w:tcPr>
            <w:tcW w:w="0" w:type="auto"/>
          </w:tcPr>
          <w:p w14:paraId="5C6BA27F" w14:textId="77777777" w:rsidR="00521FD8" w:rsidRPr="00521FD8" w:rsidRDefault="00521FD8" w:rsidP="00521FD8">
            <w:pPr>
              <w:rPr>
                <w:szCs w:val="16"/>
              </w:rPr>
            </w:pPr>
          </w:p>
        </w:tc>
        <w:tc>
          <w:tcPr>
            <w:tcW w:w="0" w:type="auto"/>
          </w:tcPr>
          <w:p w14:paraId="2845D1DB" w14:textId="77777777" w:rsidR="00521FD8" w:rsidRPr="00521FD8" w:rsidRDefault="00521FD8" w:rsidP="00521FD8">
            <w:pPr>
              <w:rPr>
                <w:szCs w:val="16"/>
              </w:rPr>
            </w:pPr>
          </w:p>
        </w:tc>
        <w:tc>
          <w:tcPr>
            <w:tcW w:w="0" w:type="auto"/>
          </w:tcPr>
          <w:p w14:paraId="199091BB" w14:textId="77777777" w:rsidR="00521FD8" w:rsidRPr="00521FD8" w:rsidRDefault="00521FD8" w:rsidP="00521FD8">
            <w:pPr>
              <w:rPr>
                <w:szCs w:val="16"/>
              </w:rPr>
            </w:pPr>
          </w:p>
        </w:tc>
      </w:tr>
      <w:tr w:rsidR="00521FD8" w:rsidRPr="00521FD8" w14:paraId="1328221E" w14:textId="77777777" w:rsidTr="00521FD8">
        <w:tc>
          <w:tcPr>
            <w:tcW w:w="0" w:type="auto"/>
          </w:tcPr>
          <w:p w14:paraId="047EB2B2" w14:textId="77777777" w:rsidR="00521FD8" w:rsidRPr="00521FD8" w:rsidRDefault="00521FD8" w:rsidP="00521FD8">
            <w:pPr>
              <w:rPr>
                <w:szCs w:val="16"/>
              </w:rPr>
            </w:pPr>
            <w:r w:rsidRPr="00521FD8">
              <w:rPr>
                <w:szCs w:val="16"/>
              </w:rPr>
              <w:t>100-Octane &amp; Above</w:t>
            </w:r>
          </w:p>
        </w:tc>
        <w:tc>
          <w:tcPr>
            <w:tcW w:w="0" w:type="auto"/>
          </w:tcPr>
          <w:p w14:paraId="0B9A038D" w14:textId="77777777" w:rsidR="00521FD8" w:rsidRPr="00521FD8" w:rsidRDefault="00521FD8" w:rsidP="00521FD8">
            <w:pPr>
              <w:rPr>
                <w:szCs w:val="16"/>
              </w:rPr>
            </w:pPr>
            <w:r w:rsidRPr="00521FD8">
              <w:rPr>
                <w:szCs w:val="16"/>
              </w:rPr>
              <w:t>621</w:t>
            </w:r>
          </w:p>
        </w:tc>
        <w:tc>
          <w:tcPr>
            <w:tcW w:w="0" w:type="auto"/>
          </w:tcPr>
          <w:p w14:paraId="2E86E422" w14:textId="77777777" w:rsidR="00521FD8" w:rsidRPr="00521FD8" w:rsidRDefault="00521FD8" w:rsidP="00521FD8">
            <w:pPr>
              <w:rPr>
                <w:szCs w:val="16"/>
              </w:rPr>
            </w:pPr>
            <w:r w:rsidRPr="00521FD8">
              <w:rPr>
                <w:szCs w:val="16"/>
              </w:rPr>
              <w:t>263</w:t>
            </w:r>
          </w:p>
        </w:tc>
        <w:tc>
          <w:tcPr>
            <w:tcW w:w="0" w:type="auto"/>
          </w:tcPr>
          <w:p w14:paraId="07EAB0C4" w14:textId="77777777" w:rsidR="00521FD8" w:rsidRPr="00521FD8" w:rsidRDefault="00521FD8" w:rsidP="00521FD8">
            <w:pPr>
              <w:rPr>
                <w:szCs w:val="16"/>
              </w:rPr>
            </w:pPr>
            <w:r w:rsidRPr="00521FD8">
              <w:rPr>
                <w:szCs w:val="16"/>
              </w:rPr>
              <w:t>501</w:t>
            </w:r>
          </w:p>
        </w:tc>
        <w:tc>
          <w:tcPr>
            <w:tcW w:w="0" w:type="auto"/>
          </w:tcPr>
          <w:p w14:paraId="518BFC76" w14:textId="77777777" w:rsidR="00521FD8" w:rsidRPr="00521FD8" w:rsidRDefault="00521FD8" w:rsidP="00521FD8">
            <w:pPr>
              <w:rPr>
                <w:szCs w:val="16"/>
              </w:rPr>
            </w:pPr>
            <w:r w:rsidRPr="00521FD8">
              <w:rPr>
                <w:szCs w:val="16"/>
              </w:rPr>
              <w:t>243</w:t>
            </w:r>
          </w:p>
        </w:tc>
        <w:tc>
          <w:tcPr>
            <w:tcW w:w="0" w:type="auto"/>
          </w:tcPr>
          <w:p w14:paraId="0261099F" w14:textId="77777777" w:rsidR="00521FD8" w:rsidRPr="00521FD8" w:rsidRDefault="00521FD8" w:rsidP="00521FD8">
            <w:pPr>
              <w:rPr>
                <w:szCs w:val="16"/>
              </w:rPr>
            </w:pPr>
            <w:r w:rsidRPr="00521FD8">
              <w:rPr>
                <w:szCs w:val="16"/>
              </w:rPr>
              <w:t>399</w:t>
            </w:r>
          </w:p>
        </w:tc>
        <w:tc>
          <w:tcPr>
            <w:tcW w:w="0" w:type="auto"/>
          </w:tcPr>
          <w:p w14:paraId="5FBAC890" w14:textId="77777777" w:rsidR="00521FD8" w:rsidRPr="00521FD8" w:rsidRDefault="00521FD8" w:rsidP="00521FD8">
            <w:pPr>
              <w:rPr>
                <w:szCs w:val="16"/>
              </w:rPr>
            </w:pPr>
            <w:r w:rsidRPr="00521FD8">
              <w:rPr>
                <w:szCs w:val="16"/>
              </w:rPr>
              <w:t>429</w:t>
            </w:r>
          </w:p>
        </w:tc>
        <w:tc>
          <w:tcPr>
            <w:tcW w:w="0" w:type="auto"/>
          </w:tcPr>
          <w:p w14:paraId="1BAD382D" w14:textId="77777777" w:rsidR="00521FD8" w:rsidRPr="00521FD8" w:rsidRDefault="00521FD8" w:rsidP="00521FD8">
            <w:pPr>
              <w:rPr>
                <w:szCs w:val="16"/>
              </w:rPr>
            </w:pPr>
            <w:r w:rsidRPr="00521FD8">
              <w:rPr>
                <w:szCs w:val="16"/>
              </w:rPr>
              <w:t>537</w:t>
            </w:r>
          </w:p>
        </w:tc>
        <w:tc>
          <w:tcPr>
            <w:tcW w:w="0" w:type="auto"/>
          </w:tcPr>
          <w:p w14:paraId="5F50C421" w14:textId="77777777" w:rsidR="00521FD8" w:rsidRPr="00521FD8" w:rsidRDefault="00521FD8" w:rsidP="00521FD8">
            <w:pPr>
              <w:rPr>
                <w:szCs w:val="16"/>
              </w:rPr>
            </w:pPr>
            <w:r w:rsidRPr="00521FD8">
              <w:rPr>
                <w:szCs w:val="16"/>
              </w:rPr>
              <w:t>525</w:t>
            </w:r>
          </w:p>
        </w:tc>
        <w:tc>
          <w:tcPr>
            <w:tcW w:w="0" w:type="auto"/>
          </w:tcPr>
          <w:p w14:paraId="3880FF27" w14:textId="77777777" w:rsidR="00521FD8" w:rsidRPr="00521FD8" w:rsidRDefault="00521FD8" w:rsidP="00521FD8">
            <w:pPr>
              <w:rPr>
                <w:szCs w:val="16"/>
              </w:rPr>
            </w:pPr>
            <w:r w:rsidRPr="00521FD8">
              <w:rPr>
                <w:szCs w:val="16"/>
              </w:rPr>
              <w:t>445</w:t>
            </w:r>
          </w:p>
        </w:tc>
        <w:tc>
          <w:tcPr>
            <w:tcW w:w="0" w:type="auto"/>
          </w:tcPr>
          <w:p w14:paraId="47C95ADA" w14:textId="77777777" w:rsidR="00521FD8" w:rsidRPr="00521FD8" w:rsidRDefault="00521FD8" w:rsidP="00521FD8">
            <w:pPr>
              <w:rPr>
                <w:szCs w:val="16"/>
              </w:rPr>
            </w:pPr>
            <w:r w:rsidRPr="00521FD8">
              <w:rPr>
                <w:szCs w:val="16"/>
              </w:rPr>
              <w:t>582</w:t>
            </w:r>
          </w:p>
        </w:tc>
        <w:tc>
          <w:tcPr>
            <w:tcW w:w="0" w:type="auto"/>
          </w:tcPr>
          <w:p w14:paraId="12AF3550" w14:textId="77777777" w:rsidR="00521FD8" w:rsidRPr="00521FD8" w:rsidRDefault="00521FD8" w:rsidP="00521FD8">
            <w:pPr>
              <w:rPr>
                <w:szCs w:val="16"/>
              </w:rPr>
            </w:pPr>
            <w:r w:rsidRPr="00521FD8">
              <w:rPr>
                <w:szCs w:val="16"/>
              </w:rPr>
              <w:t>585</w:t>
            </w:r>
          </w:p>
        </w:tc>
        <w:tc>
          <w:tcPr>
            <w:tcW w:w="0" w:type="auto"/>
          </w:tcPr>
          <w:p w14:paraId="669D08EA" w14:textId="77777777" w:rsidR="00521FD8" w:rsidRPr="00521FD8" w:rsidRDefault="00521FD8" w:rsidP="00521FD8">
            <w:pPr>
              <w:rPr>
                <w:szCs w:val="16"/>
              </w:rPr>
            </w:pPr>
            <w:r w:rsidRPr="00521FD8">
              <w:rPr>
                <w:szCs w:val="16"/>
              </w:rPr>
              <w:t>695</w:t>
            </w:r>
          </w:p>
        </w:tc>
        <w:tc>
          <w:tcPr>
            <w:tcW w:w="0" w:type="auto"/>
          </w:tcPr>
          <w:p w14:paraId="316BE475" w14:textId="77777777" w:rsidR="00521FD8" w:rsidRPr="00521FD8" w:rsidRDefault="00521FD8" w:rsidP="00521FD8">
            <w:pPr>
              <w:rPr>
                <w:szCs w:val="16"/>
              </w:rPr>
            </w:pPr>
            <w:r w:rsidRPr="00521FD8">
              <w:rPr>
                <w:szCs w:val="16"/>
              </w:rPr>
              <w:t>5,825</w:t>
            </w:r>
          </w:p>
        </w:tc>
      </w:tr>
      <w:tr w:rsidR="00521FD8" w:rsidRPr="00521FD8" w14:paraId="281FE6EC" w14:textId="77777777" w:rsidTr="00521FD8">
        <w:tc>
          <w:tcPr>
            <w:tcW w:w="0" w:type="auto"/>
          </w:tcPr>
          <w:p w14:paraId="05B18290" w14:textId="77777777" w:rsidR="00521FD8" w:rsidRPr="00521FD8" w:rsidRDefault="00521FD8" w:rsidP="00521FD8">
            <w:pPr>
              <w:rPr>
                <w:szCs w:val="16"/>
              </w:rPr>
            </w:pPr>
            <w:r w:rsidRPr="00521FD8">
              <w:rPr>
                <w:szCs w:val="16"/>
              </w:rPr>
              <w:t>Other finished</w:t>
            </w:r>
          </w:p>
        </w:tc>
        <w:tc>
          <w:tcPr>
            <w:tcW w:w="0" w:type="auto"/>
          </w:tcPr>
          <w:p w14:paraId="05EA817E" w14:textId="77777777" w:rsidR="00521FD8" w:rsidRPr="00521FD8" w:rsidRDefault="00521FD8" w:rsidP="00521FD8">
            <w:pPr>
              <w:rPr>
                <w:szCs w:val="16"/>
              </w:rPr>
            </w:pPr>
            <w:r w:rsidRPr="00521FD8">
              <w:rPr>
                <w:szCs w:val="16"/>
              </w:rPr>
              <w:t>747</w:t>
            </w:r>
          </w:p>
        </w:tc>
        <w:tc>
          <w:tcPr>
            <w:tcW w:w="0" w:type="auto"/>
          </w:tcPr>
          <w:p w14:paraId="10767493" w14:textId="77777777" w:rsidR="00521FD8" w:rsidRPr="00521FD8" w:rsidRDefault="00521FD8" w:rsidP="00521FD8">
            <w:pPr>
              <w:rPr>
                <w:szCs w:val="16"/>
              </w:rPr>
            </w:pPr>
            <w:r w:rsidRPr="00521FD8">
              <w:rPr>
                <w:szCs w:val="16"/>
              </w:rPr>
              <w:t>591</w:t>
            </w:r>
          </w:p>
        </w:tc>
        <w:tc>
          <w:tcPr>
            <w:tcW w:w="0" w:type="auto"/>
          </w:tcPr>
          <w:p w14:paraId="2B62EEEA" w14:textId="77777777" w:rsidR="00521FD8" w:rsidRPr="00521FD8" w:rsidRDefault="00521FD8" w:rsidP="00521FD8">
            <w:pPr>
              <w:rPr>
                <w:szCs w:val="16"/>
              </w:rPr>
            </w:pPr>
            <w:r w:rsidRPr="00521FD8">
              <w:rPr>
                <w:szCs w:val="16"/>
              </w:rPr>
              <w:t>694</w:t>
            </w:r>
          </w:p>
        </w:tc>
        <w:tc>
          <w:tcPr>
            <w:tcW w:w="0" w:type="auto"/>
          </w:tcPr>
          <w:p w14:paraId="0D7453BD" w14:textId="77777777" w:rsidR="00521FD8" w:rsidRPr="00521FD8" w:rsidRDefault="00521FD8" w:rsidP="00521FD8">
            <w:pPr>
              <w:rPr>
                <w:szCs w:val="16"/>
              </w:rPr>
            </w:pPr>
            <w:r w:rsidRPr="00521FD8">
              <w:rPr>
                <w:szCs w:val="16"/>
              </w:rPr>
              <w:t>644</w:t>
            </w:r>
          </w:p>
        </w:tc>
        <w:tc>
          <w:tcPr>
            <w:tcW w:w="0" w:type="auto"/>
          </w:tcPr>
          <w:p w14:paraId="42BD2D23" w14:textId="77777777" w:rsidR="00521FD8" w:rsidRPr="00521FD8" w:rsidRDefault="00521FD8" w:rsidP="00521FD8">
            <w:pPr>
              <w:rPr>
                <w:szCs w:val="16"/>
              </w:rPr>
            </w:pPr>
            <w:r w:rsidRPr="00521FD8">
              <w:rPr>
                <w:szCs w:val="16"/>
              </w:rPr>
              <w:t>738</w:t>
            </w:r>
          </w:p>
        </w:tc>
        <w:tc>
          <w:tcPr>
            <w:tcW w:w="0" w:type="auto"/>
          </w:tcPr>
          <w:p w14:paraId="6E796962" w14:textId="77777777" w:rsidR="00521FD8" w:rsidRPr="00521FD8" w:rsidRDefault="00521FD8" w:rsidP="00521FD8">
            <w:pPr>
              <w:rPr>
                <w:szCs w:val="16"/>
              </w:rPr>
            </w:pPr>
            <w:r w:rsidRPr="00521FD8">
              <w:rPr>
                <w:szCs w:val="16"/>
              </w:rPr>
              <w:t>719</w:t>
            </w:r>
          </w:p>
        </w:tc>
        <w:tc>
          <w:tcPr>
            <w:tcW w:w="0" w:type="auto"/>
          </w:tcPr>
          <w:p w14:paraId="42CCD45B" w14:textId="77777777" w:rsidR="00521FD8" w:rsidRPr="00521FD8" w:rsidRDefault="00521FD8" w:rsidP="00521FD8">
            <w:pPr>
              <w:rPr>
                <w:szCs w:val="16"/>
              </w:rPr>
            </w:pPr>
            <w:r w:rsidRPr="00521FD8">
              <w:rPr>
                <w:szCs w:val="16"/>
              </w:rPr>
              <w:t>821</w:t>
            </w:r>
          </w:p>
        </w:tc>
        <w:tc>
          <w:tcPr>
            <w:tcW w:w="0" w:type="auto"/>
          </w:tcPr>
          <w:p w14:paraId="46FB755C" w14:textId="77777777" w:rsidR="00521FD8" w:rsidRPr="00521FD8" w:rsidRDefault="00521FD8" w:rsidP="00521FD8">
            <w:pPr>
              <w:rPr>
                <w:szCs w:val="16"/>
              </w:rPr>
            </w:pPr>
            <w:r w:rsidRPr="00521FD8">
              <w:rPr>
                <w:szCs w:val="16"/>
              </w:rPr>
              <w:t>888</w:t>
            </w:r>
          </w:p>
        </w:tc>
        <w:tc>
          <w:tcPr>
            <w:tcW w:w="0" w:type="auto"/>
          </w:tcPr>
          <w:p w14:paraId="37D21D25" w14:textId="77777777" w:rsidR="00521FD8" w:rsidRPr="00521FD8" w:rsidRDefault="00521FD8" w:rsidP="00521FD8">
            <w:pPr>
              <w:rPr>
                <w:szCs w:val="16"/>
              </w:rPr>
            </w:pPr>
            <w:r w:rsidRPr="00521FD8">
              <w:rPr>
                <w:szCs w:val="16"/>
              </w:rPr>
              <w:t>740</w:t>
            </w:r>
          </w:p>
        </w:tc>
        <w:tc>
          <w:tcPr>
            <w:tcW w:w="0" w:type="auto"/>
          </w:tcPr>
          <w:p w14:paraId="12B4DC4D" w14:textId="77777777" w:rsidR="00521FD8" w:rsidRPr="00521FD8" w:rsidRDefault="00521FD8" w:rsidP="00521FD8">
            <w:pPr>
              <w:rPr>
                <w:szCs w:val="16"/>
              </w:rPr>
            </w:pPr>
            <w:r w:rsidRPr="00521FD8">
              <w:rPr>
                <w:szCs w:val="16"/>
              </w:rPr>
              <w:t>754</w:t>
            </w:r>
          </w:p>
        </w:tc>
        <w:tc>
          <w:tcPr>
            <w:tcW w:w="0" w:type="auto"/>
          </w:tcPr>
          <w:p w14:paraId="3F7430DE" w14:textId="77777777" w:rsidR="00521FD8" w:rsidRPr="00521FD8" w:rsidRDefault="00521FD8" w:rsidP="00521FD8">
            <w:pPr>
              <w:rPr>
                <w:szCs w:val="16"/>
              </w:rPr>
            </w:pPr>
            <w:r w:rsidRPr="00521FD8">
              <w:rPr>
                <w:szCs w:val="16"/>
              </w:rPr>
              <w:t>581</w:t>
            </w:r>
          </w:p>
        </w:tc>
        <w:tc>
          <w:tcPr>
            <w:tcW w:w="0" w:type="auto"/>
          </w:tcPr>
          <w:p w14:paraId="678385A5" w14:textId="77777777" w:rsidR="00521FD8" w:rsidRPr="00521FD8" w:rsidRDefault="00521FD8" w:rsidP="00521FD8">
            <w:pPr>
              <w:rPr>
                <w:szCs w:val="16"/>
              </w:rPr>
            </w:pPr>
            <w:r w:rsidRPr="00521FD8">
              <w:rPr>
                <w:szCs w:val="16"/>
              </w:rPr>
              <w:t>659</w:t>
            </w:r>
          </w:p>
        </w:tc>
        <w:tc>
          <w:tcPr>
            <w:tcW w:w="0" w:type="auto"/>
          </w:tcPr>
          <w:p w14:paraId="3BAAF258" w14:textId="77777777" w:rsidR="00521FD8" w:rsidRPr="00521FD8" w:rsidRDefault="00521FD8" w:rsidP="00521FD8">
            <w:pPr>
              <w:rPr>
                <w:szCs w:val="16"/>
              </w:rPr>
            </w:pPr>
            <w:r w:rsidRPr="00521FD8">
              <w:rPr>
                <w:szCs w:val="16"/>
              </w:rPr>
              <w:t>8,576</w:t>
            </w:r>
          </w:p>
        </w:tc>
      </w:tr>
      <w:tr w:rsidR="00521FD8" w:rsidRPr="00521FD8" w14:paraId="1D28784A" w14:textId="77777777" w:rsidTr="00521FD8">
        <w:tc>
          <w:tcPr>
            <w:tcW w:w="0" w:type="auto"/>
          </w:tcPr>
          <w:p w14:paraId="6AEAB41D" w14:textId="77777777" w:rsidR="00521FD8" w:rsidRPr="00521FD8" w:rsidRDefault="00521FD8" w:rsidP="00521FD8">
            <w:pPr>
              <w:rPr>
                <w:szCs w:val="16"/>
              </w:rPr>
            </w:pPr>
            <w:r w:rsidRPr="00521FD8">
              <w:rPr>
                <w:szCs w:val="16"/>
              </w:rPr>
              <w:t>Components</w:t>
            </w:r>
          </w:p>
        </w:tc>
        <w:tc>
          <w:tcPr>
            <w:tcW w:w="0" w:type="auto"/>
          </w:tcPr>
          <w:p w14:paraId="490CA835" w14:textId="77777777" w:rsidR="00521FD8" w:rsidRPr="00521FD8" w:rsidRDefault="00521FD8" w:rsidP="00521FD8">
            <w:pPr>
              <w:rPr>
                <w:szCs w:val="16"/>
              </w:rPr>
            </w:pPr>
            <w:r w:rsidRPr="00521FD8">
              <w:rPr>
                <w:szCs w:val="16"/>
              </w:rPr>
              <w:t>154</w:t>
            </w:r>
          </w:p>
        </w:tc>
        <w:tc>
          <w:tcPr>
            <w:tcW w:w="0" w:type="auto"/>
          </w:tcPr>
          <w:p w14:paraId="059DD3D9" w14:textId="77777777" w:rsidR="00521FD8" w:rsidRPr="00521FD8" w:rsidRDefault="00521FD8" w:rsidP="00521FD8">
            <w:pPr>
              <w:rPr>
                <w:szCs w:val="16"/>
              </w:rPr>
            </w:pPr>
            <w:r w:rsidRPr="00521FD8">
              <w:rPr>
                <w:szCs w:val="16"/>
              </w:rPr>
              <w:t>14</w:t>
            </w:r>
          </w:p>
        </w:tc>
        <w:tc>
          <w:tcPr>
            <w:tcW w:w="0" w:type="auto"/>
          </w:tcPr>
          <w:p w14:paraId="12D4D01A" w14:textId="77777777" w:rsidR="00521FD8" w:rsidRPr="00521FD8" w:rsidRDefault="00521FD8" w:rsidP="00521FD8">
            <w:pPr>
              <w:rPr>
                <w:szCs w:val="16"/>
              </w:rPr>
            </w:pPr>
            <w:r w:rsidRPr="00521FD8">
              <w:rPr>
                <w:szCs w:val="16"/>
              </w:rPr>
              <w:t>77</w:t>
            </w:r>
          </w:p>
        </w:tc>
        <w:tc>
          <w:tcPr>
            <w:tcW w:w="0" w:type="auto"/>
          </w:tcPr>
          <w:p w14:paraId="094025A1" w14:textId="77777777" w:rsidR="00521FD8" w:rsidRPr="00521FD8" w:rsidRDefault="00521FD8" w:rsidP="00521FD8">
            <w:pPr>
              <w:rPr>
                <w:szCs w:val="16"/>
              </w:rPr>
            </w:pPr>
            <w:r w:rsidRPr="00521FD8">
              <w:rPr>
                <w:szCs w:val="16"/>
              </w:rPr>
              <w:t>77</w:t>
            </w:r>
          </w:p>
        </w:tc>
        <w:tc>
          <w:tcPr>
            <w:tcW w:w="0" w:type="auto"/>
          </w:tcPr>
          <w:p w14:paraId="7CF03D18" w14:textId="77777777" w:rsidR="00521FD8" w:rsidRPr="00521FD8" w:rsidRDefault="00521FD8" w:rsidP="00521FD8">
            <w:pPr>
              <w:rPr>
                <w:szCs w:val="16"/>
              </w:rPr>
            </w:pPr>
            <w:r w:rsidRPr="00521FD8">
              <w:rPr>
                <w:szCs w:val="16"/>
              </w:rPr>
              <w:t>64</w:t>
            </w:r>
          </w:p>
        </w:tc>
        <w:tc>
          <w:tcPr>
            <w:tcW w:w="0" w:type="auto"/>
          </w:tcPr>
          <w:p w14:paraId="2764B6FC" w14:textId="77777777" w:rsidR="00521FD8" w:rsidRPr="00521FD8" w:rsidRDefault="00521FD8" w:rsidP="00521FD8">
            <w:pPr>
              <w:rPr>
                <w:szCs w:val="16"/>
              </w:rPr>
            </w:pPr>
            <w:r w:rsidRPr="00521FD8">
              <w:rPr>
                <w:szCs w:val="16"/>
              </w:rPr>
              <w:t>55</w:t>
            </w:r>
          </w:p>
        </w:tc>
        <w:tc>
          <w:tcPr>
            <w:tcW w:w="0" w:type="auto"/>
          </w:tcPr>
          <w:p w14:paraId="5DCC9F5C" w14:textId="77777777" w:rsidR="00521FD8" w:rsidRPr="00521FD8" w:rsidRDefault="00521FD8" w:rsidP="00521FD8">
            <w:pPr>
              <w:rPr>
                <w:szCs w:val="16"/>
              </w:rPr>
            </w:pPr>
            <w:r w:rsidRPr="00521FD8">
              <w:rPr>
                <w:szCs w:val="16"/>
              </w:rPr>
              <w:t>59</w:t>
            </w:r>
          </w:p>
        </w:tc>
        <w:tc>
          <w:tcPr>
            <w:tcW w:w="0" w:type="auto"/>
          </w:tcPr>
          <w:p w14:paraId="0E0A8702" w14:textId="77777777" w:rsidR="00521FD8" w:rsidRPr="00521FD8" w:rsidRDefault="00521FD8" w:rsidP="00521FD8">
            <w:pPr>
              <w:rPr>
                <w:szCs w:val="16"/>
              </w:rPr>
            </w:pPr>
            <w:r w:rsidRPr="00521FD8">
              <w:rPr>
                <w:szCs w:val="16"/>
              </w:rPr>
              <w:t>95</w:t>
            </w:r>
          </w:p>
        </w:tc>
        <w:tc>
          <w:tcPr>
            <w:tcW w:w="0" w:type="auto"/>
          </w:tcPr>
          <w:p w14:paraId="44EA117F" w14:textId="77777777" w:rsidR="00521FD8" w:rsidRPr="00521FD8" w:rsidRDefault="00521FD8" w:rsidP="00521FD8">
            <w:pPr>
              <w:rPr>
                <w:szCs w:val="16"/>
              </w:rPr>
            </w:pPr>
            <w:r w:rsidRPr="00521FD8">
              <w:rPr>
                <w:szCs w:val="16"/>
              </w:rPr>
              <w:t>83</w:t>
            </w:r>
          </w:p>
        </w:tc>
        <w:tc>
          <w:tcPr>
            <w:tcW w:w="0" w:type="auto"/>
          </w:tcPr>
          <w:p w14:paraId="62AE10B3" w14:textId="77777777" w:rsidR="00521FD8" w:rsidRPr="00521FD8" w:rsidRDefault="00521FD8" w:rsidP="00521FD8">
            <w:pPr>
              <w:rPr>
                <w:szCs w:val="16"/>
              </w:rPr>
            </w:pPr>
            <w:r w:rsidRPr="00521FD8">
              <w:rPr>
                <w:szCs w:val="16"/>
              </w:rPr>
              <w:t>83</w:t>
            </w:r>
          </w:p>
        </w:tc>
        <w:tc>
          <w:tcPr>
            <w:tcW w:w="0" w:type="auto"/>
          </w:tcPr>
          <w:p w14:paraId="4AC37B84" w14:textId="77777777" w:rsidR="00521FD8" w:rsidRPr="00521FD8" w:rsidRDefault="00521FD8" w:rsidP="00521FD8">
            <w:pPr>
              <w:rPr>
                <w:szCs w:val="16"/>
              </w:rPr>
            </w:pPr>
            <w:r w:rsidRPr="00521FD8">
              <w:rPr>
                <w:szCs w:val="16"/>
              </w:rPr>
              <w:t>19</w:t>
            </w:r>
          </w:p>
        </w:tc>
        <w:tc>
          <w:tcPr>
            <w:tcW w:w="0" w:type="auto"/>
          </w:tcPr>
          <w:p w14:paraId="486664A6" w14:textId="77777777" w:rsidR="00521FD8" w:rsidRPr="00521FD8" w:rsidRDefault="00521FD8" w:rsidP="00521FD8">
            <w:pPr>
              <w:rPr>
                <w:szCs w:val="16"/>
              </w:rPr>
            </w:pPr>
            <w:r w:rsidRPr="00521FD8">
              <w:rPr>
                <w:szCs w:val="16"/>
              </w:rPr>
              <w:t>18</w:t>
            </w:r>
          </w:p>
        </w:tc>
        <w:tc>
          <w:tcPr>
            <w:tcW w:w="0" w:type="auto"/>
          </w:tcPr>
          <w:p w14:paraId="1B300B26" w14:textId="77777777" w:rsidR="00521FD8" w:rsidRPr="00521FD8" w:rsidRDefault="00521FD8" w:rsidP="00521FD8">
            <w:pPr>
              <w:rPr>
                <w:szCs w:val="16"/>
              </w:rPr>
            </w:pPr>
            <w:r w:rsidRPr="00521FD8">
              <w:rPr>
                <w:szCs w:val="16"/>
              </w:rPr>
              <w:t>798</w:t>
            </w:r>
          </w:p>
        </w:tc>
      </w:tr>
    </w:tbl>
    <w:p w14:paraId="349B6D4D" w14:textId="77777777" w:rsidR="00173065" w:rsidRDefault="00173065" w:rsidP="00B246F2">
      <w:pPr>
        <w:pStyle w:val="BodyText"/>
      </w:pPr>
      <w:r>
        <w:t>During 1946 the war is over and life was hopefully returning to normal.</w:t>
      </w:r>
    </w:p>
    <w:p w14:paraId="6E3F1724" w14:textId="546CBCA8" w:rsidR="005F0D35" w:rsidRPr="00AF216C" w:rsidRDefault="005F0D35" w:rsidP="00AF216C">
      <w:pPr>
        <w:pStyle w:val="BodyText"/>
        <w:rPr>
          <w:b/>
          <w:bCs/>
        </w:rPr>
      </w:pPr>
      <w:r w:rsidRPr="00AF216C">
        <w:rPr>
          <w:b/>
          <w:bCs/>
        </w:rPr>
        <w:t>1947 Aviation Gasoline</w:t>
      </w:r>
      <w:r w:rsidR="00891697" w:rsidRPr="00AF216C">
        <w:rPr>
          <w:b/>
          <w:bCs/>
        </w:rPr>
        <w:fldChar w:fldCharType="begin"/>
      </w:r>
      <w:r w:rsidR="00891697" w:rsidRPr="00AF216C">
        <w:rPr>
          <w:b/>
          <w:bCs/>
        </w:rPr>
        <w:instrText xml:space="preserve"> XE "Aviation Gasoline" </w:instrText>
      </w:r>
      <w:r w:rsidR="00891697" w:rsidRPr="00AF216C">
        <w:rPr>
          <w:b/>
          <w:bCs/>
        </w:rPr>
        <w:fldChar w:fldCharType="end"/>
      </w:r>
    </w:p>
    <w:p w14:paraId="0567C501" w14:textId="77777777" w:rsidR="00221A46" w:rsidRPr="00513F25" w:rsidRDefault="00513F25" w:rsidP="00FD1BFA">
      <w:pPr>
        <w:rPr>
          <w:sz w:val="24"/>
          <w:szCs w:val="24"/>
        </w:rPr>
      </w:pPr>
      <w:r w:rsidRPr="00513F25">
        <w:rPr>
          <w:sz w:val="24"/>
          <w:szCs w:val="24"/>
        </w:rPr>
        <w:t>The figures for aviation gasoline</w:t>
      </w:r>
      <w:r w:rsidR="00C312E0" w:rsidRPr="00CC5E9C">
        <w:rPr>
          <w:sz w:val="24"/>
          <w:szCs w:val="24"/>
        </w:rPr>
        <w:fldChar w:fldCharType="begin"/>
      </w:r>
      <w:r w:rsidR="00C312E0" w:rsidRPr="00CC5E9C">
        <w:rPr>
          <w:sz w:val="24"/>
          <w:szCs w:val="24"/>
        </w:rPr>
        <w:instrText xml:space="preserve"> XE "aviation gasoline" </w:instrText>
      </w:r>
      <w:r w:rsidR="00C312E0" w:rsidRPr="00CC5E9C">
        <w:rPr>
          <w:sz w:val="24"/>
          <w:szCs w:val="24"/>
        </w:rPr>
        <w:fldChar w:fldCharType="end"/>
      </w:r>
      <w:r w:rsidRPr="00513F25">
        <w:rPr>
          <w:sz w:val="24"/>
          <w:szCs w:val="24"/>
        </w:rPr>
        <w:t xml:space="preserve"> cover only the special grades identified as such by producing companies and do not include automotive gasoline</w:t>
      </w:r>
      <w:r w:rsidR="00CC5E9C">
        <w:rPr>
          <w:sz w:val="24"/>
          <w:szCs w:val="24"/>
        </w:rPr>
        <w:fldChar w:fldCharType="begin"/>
      </w:r>
      <w:r w:rsidR="00CC5E9C">
        <w:instrText xml:space="preserve"> XE "</w:instrText>
      </w:r>
      <w:r w:rsidR="00CC5E9C" w:rsidRPr="00EE7557">
        <w:rPr>
          <w:sz w:val="24"/>
          <w:szCs w:val="24"/>
        </w:rPr>
        <w:instrText>automotive gasoline</w:instrText>
      </w:r>
      <w:r w:rsidR="00CC5E9C">
        <w:instrText xml:space="preserve">" </w:instrText>
      </w:r>
      <w:r w:rsidR="00CC5E9C">
        <w:rPr>
          <w:sz w:val="24"/>
          <w:szCs w:val="24"/>
        </w:rPr>
        <w:fldChar w:fldCharType="end"/>
      </w:r>
      <w:r w:rsidRPr="00513F25">
        <w:rPr>
          <w:sz w:val="24"/>
          <w:szCs w:val="24"/>
        </w:rPr>
        <w:t xml:space="preserve"> that may be used by many smaller planes.</w:t>
      </w:r>
    </w:p>
    <w:p w14:paraId="78FD73D4" w14:textId="77777777" w:rsidR="00221A46" w:rsidRDefault="00221A46" w:rsidP="003C0AAF">
      <w:pPr>
        <w:pStyle w:val="Caption"/>
      </w:pPr>
      <w:r>
        <w:t xml:space="preserve">Table </w:t>
      </w:r>
      <w:fldSimple w:instr=" SEQ Table \* ARABIC ">
        <w:r w:rsidR="00513F25">
          <w:rPr>
            <w:noProof/>
          </w:rPr>
          <w:t>7</w:t>
        </w:r>
      </w:fldSimple>
      <w:r>
        <w:t>. U.S. Aviation Gasoline Production, Exports and Demand for 1947 (thousand barrels)</w:t>
      </w:r>
    </w:p>
    <w:tbl>
      <w:tblPr>
        <w:tblStyle w:val="TableGrid"/>
        <w:tblW w:w="0" w:type="auto"/>
        <w:tblLook w:val="04A0" w:firstRow="1" w:lastRow="0" w:firstColumn="1" w:lastColumn="0" w:noHBand="0" w:noVBand="1"/>
      </w:tblPr>
      <w:tblGrid>
        <w:gridCol w:w="2050"/>
        <w:gridCol w:w="551"/>
        <w:gridCol w:w="551"/>
        <w:gridCol w:w="551"/>
        <w:gridCol w:w="551"/>
        <w:gridCol w:w="551"/>
        <w:gridCol w:w="551"/>
        <w:gridCol w:w="551"/>
        <w:gridCol w:w="551"/>
        <w:gridCol w:w="551"/>
        <w:gridCol w:w="551"/>
        <w:gridCol w:w="551"/>
        <w:gridCol w:w="551"/>
        <w:gridCol w:w="626"/>
      </w:tblGrid>
      <w:tr w:rsidR="00221A46" w:rsidRPr="00221A46" w14:paraId="4C38AF10" w14:textId="77777777" w:rsidTr="00221A46">
        <w:tc>
          <w:tcPr>
            <w:tcW w:w="0" w:type="auto"/>
          </w:tcPr>
          <w:p w14:paraId="2E517C42" w14:textId="77777777" w:rsidR="00221A46" w:rsidRPr="00221A46" w:rsidRDefault="00221A46" w:rsidP="00221A46">
            <w:pPr>
              <w:rPr>
                <w:szCs w:val="16"/>
              </w:rPr>
            </w:pPr>
            <w:r w:rsidRPr="00221A46">
              <w:rPr>
                <w:szCs w:val="16"/>
              </w:rPr>
              <w:t>1947</w:t>
            </w:r>
          </w:p>
        </w:tc>
        <w:tc>
          <w:tcPr>
            <w:tcW w:w="0" w:type="auto"/>
          </w:tcPr>
          <w:p w14:paraId="0718CDB7" w14:textId="77777777" w:rsidR="00221A46" w:rsidRPr="00221A46" w:rsidRDefault="00221A46" w:rsidP="00221A46">
            <w:pPr>
              <w:rPr>
                <w:szCs w:val="16"/>
              </w:rPr>
            </w:pPr>
            <w:r w:rsidRPr="00221A46">
              <w:rPr>
                <w:szCs w:val="16"/>
              </w:rPr>
              <w:t>Jan</w:t>
            </w:r>
          </w:p>
        </w:tc>
        <w:tc>
          <w:tcPr>
            <w:tcW w:w="0" w:type="auto"/>
          </w:tcPr>
          <w:p w14:paraId="5D98A1DF" w14:textId="77777777" w:rsidR="00221A46" w:rsidRPr="00221A46" w:rsidRDefault="00221A46" w:rsidP="00221A46">
            <w:pPr>
              <w:rPr>
                <w:szCs w:val="16"/>
              </w:rPr>
            </w:pPr>
            <w:r w:rsidRPr="00221A46">
              <w:rPr>
                <w:szCs w:val="16"/>
              </w:rPr>
              <w:t>Feb</w:t>
            </w:r>
          </w:p>
        </w:tc>
        <w:tc>
          <w:tcPr>
            <w:tcW w:w="0" w:type="auto"/>
          </w:tcPr>
          <w:p w14:paraId="4386D149" w14:textId="77777777" w:rsidR="00221A46" w:rsidRPr="00221A46" w:rsidRDefault="00221A46" w:rsidP="00221A46">
            <w:pPr>
              <w:rPr>
                <w:szCs w:val="16"/>
              </w:rPr>
            </w:pPr>
            <w:r w:rsidRPr="00221A46">
              <w:rPr>
                <w:szCs w:val="16"/>
              </w:rPr>
              <w:t>Mar</w:t>
            </w:r>
          </w:p>
        </w:tc>
        <w:tc>
          <w:tcPr>
            <w:tcW w:w="0" w:type="auto"/>
          </w:tcPr>
          <w:p w14:paraId="2617BF3A" w14:textId="77777777" w:rsidR="00221A46" w:rsidRPr="00221A46" w:rsidRDefault="00221A46" w:rsidP="00221A46">
            <w:pPr>
              <w:rPr>
                <w:szCs w:val="16"/>
              </w:rPr>
            </w:pPr>
            <w:r w:rsidRPr="00221A46">
              <w:rPr>
                <w:szCs w:val="16"/>
              </w:rPr>
              <w:t>Apr</w:t>
            </w:r>
          </w:p>
        </w:tc>
        <w:tc>
          <w:tcPr>
            <w:tcW w:w="0" w:type="auto"/>
          </w:tcPr>
          <w:p w14:paraId="780FE883" w14:textId="77777777" w:rsidR="00221A46" w:rsidRPr="00221A46" w:rsidRDefault="00221A46" w:rsidP="00221A46">
            <w:pPr>
              <w:rPr>
                <w:szCs w:val="16"/>
              </w:rPr>
            </w:pPr>
            <w:r w:rsidRPr="00221A46">
              <w:rPr>
                <w:szCs w:val="16"/>
              </w:rPr>
              <w:t>May</w:t>
            </w:r>
          </w:p>
        </w:tc>
        <w:tc>
          <w:tcPr>
            <w:tcW w:w="0" w:type="auto"/>
          </w:tcPr>
          <w:p w14:paraId="1557DEA1" w14:textId="77777777" w:rsidR="00221A46" w:rsidRPr="00221A46" w:rsidRDefault="00221A46" w:rsidP="00221A46">
            <w:pPr>
              <w:rPr>
                <w:szCs w:val="16"/>
              </w:rPr>
            </w:pPr>
            <w:r w:rsidRPr="00221A46">
              <w:rPr>
                <w:szCs w:val="16"/>
              </w:rPr>
              <w:t>June</w:t>
            </w:r>
          </w:p>
        </w:tc>
        <w:tc>
          <w:tcPr>
            <w:tcW w:w="0" w:type="auto"/>
          </w:tcPr>
          <w:p w14:paraId="670495D6" w14:textId="77777777" w:rsidR="00221A46" w:rsidRPr="00221A46" w:rsidRDefault="00221A46" w:rsidP="00221A46">
            <w:pPr>
              <w:rPr>
                <w:szCs w:val="16"/>
              </w:rPr>
            </w:pPr>
            <w:r w:rsidRPr="00221A46">
              <w:rPr>
                <w:szCs w:val="16"/>
              </w:rPr>
              <w:t>July</w:t>
            </w:r>
          </w:p>
        </w:tc>
        <w:tc>
          <w:tcPr>
            <w:tcW w:w="0" w:type="auto"/>
          </w:tcPr>
          <w:p w14:paraId="35F51A4B" w14:textId="77777777" w:rsidR="00221A46" w:rsidRPr="00221A46" w:rsidRDefault="00221A46" w:rsidP="00221A46">
            <w:pPr>
              <w:rPr>
                <w:szCs w:val="16"/>
              </w:rPr>
            </w:pPr>
            <w:r w:rsidRPr="00221A46">
              <w:rPr>
                <w:szCs w:val="16"/>
              </w:rPr>
              <w:t>Aug</w:t>
            </w:r>
          </w:p>
        </w:tc>
        <w:tc>
          <w:tcPr>
            <w:tcW w:w="0" w:type="auto"/>
          </w:tcPr>
          <w:p w14:paraId="16FE8A23" w14:textId="77777777" w:rsidR="00221A46" w:rsidRPr="00221A46" w:rsidRDefault="00221A46" w:rsidP="00221A46">
            <w:pPr>
              <w:rPr>
                <w:szCs w:val="16"/>
              </w:rPr>
            </w:pPr>
            <w:r w:rsidRPr="00221A46">
              <w:rPr>
                <w:szCs w:val="16"/>
              </w:rPr>
              <w:t>Sept</w:t>
            </w:r>
          </w:p>
        </w:tc>
        <w:tc>
          <w:tcPr>
            <w:tcW w:w="0" w:type="auto"/>
          </w:tcPr>
          <w:p w14:paraId="3E0620DB" w14:textId="77777777" w:rsidR="00221A46" w:rsidRPr="00221A46" w:rsidRDefault="00221A46" w:rsidP="00221A46">
            <w:pPr>
              <w:rPr>
                <w:szCs w:val="16"/>
              </w:rPr>
            </w:pPr>
            <w:r w:rsidRPr="00221A46">
              <w:rPr>
                <w:szCs w:val="16"/>
              </w:rPr>
              <w:t>Oct</w:t>
            </w:r>
          </w:p>
        </w:tc>
        <w:tc>
          <w:tcPr>
            <w:tcW w:w="0" w:type="auto"/>
          </w:tcPr>
          <w:p w14:paraId="0C27379F" w14:textId="77777777" w:rsidR="00221A46" w:rsidRPr="00221A46" w:rsidRDefault="00221A46" w:rsidP="00221A46">
            <w:pPr>
              <w:rPr>
                <w:szCs w:val="16"/>
              </w:rPr>
            </w:pPr>
            <w:r w:rsidRPr="00221A46">
              <w:rPr>
                <w:szCs w:val="16"/>
              </w:rPr>
              <w:t>Nov</w:t>
            </w:r>
          </w:p>
        </w:tc>
        <w:tc>
          <w:tcPr>
            <w:tcW w:w="0" w:type="auto"/>
          </w:tcPr>
          <w:p w14:paraId="578D7BDE" w14:textId="77777777" w:rsidR="00221A46" w:rsidRPr="00221A46" w:rsidRDefault="00221A46" w:rsidP="00221A46">
            <w:pPr>
              <w:rPr>
                <w:szCs w:val="16"/>
              </w:rPr>
            </w:pPr>
            <w:r w:rsidRPr="00221A46">
              <w:rPr>
                <w:szCs w:val="16"/>
              </w:rPr>
              <w:t>Dec</w:t>
            </w:r>
          </w:p>
        </w:tc>
        <w:tc>
          <w:tcPr>
            <w:tcW w:w="0" w:type="auto"/>
          </w:tcPr>
          <w:p w14:paraId="69D5DAD3" w14:textId="77777777" w:rsidR="00221A46" w:rsidRPr="00221A46" w:rsidRDefault="00221A46" w:rsidP="00221A46">
            <w:pPr>
              <w:rPr>
                <w:szCs w:val="16"/>
              </w:rPr>
            </w:pPr>
            <w:r w:rsidRPr="00221A46">
              <w:rPr>
                <w:szCs w:val="16"/>
              </w:rPr>
              <w:t>Total</w:t>
            </w:r>
          </w:p>
        </w:tc>
      </w:tr>
      <w:tr w:rsidR="00221A46" w:rsidRPr="00221A46" w14:paraId="0BE034B2" w14:textId="77777777" w:rsidTr="00221A46">
        <w:tc>
          <w:tcPr>
            <w:tcW w:w="0" w:type="auto"/>
          </w:tcPr>
          <w:p w14:paraId="35A0CD8F" w14:textId="77777777" w:rsidR="00221A46" w:rsidRPr="00221A46" w:rsidRDefault="00221A46" w:rsidP="00221A46">
            <w:pPr>
              <w:rPr>
                <w:szCs w:val="16"/>
              </w:rPr>
            </w:pPr>
            <w:r w:rsidRPr="00221A46">
              <w:rPr>
                <w:szCs w:val="16"/>
              </w:rPr>
              <w:t>Production 100 Octane &amp; above</w:t>
            </w:r>
          </w:p>
        </w:tc>
        <w:tc>
          <w:tcPr>
            <w:tcW w:w="0" w:type="auto"/>
          </w:tcPr>
          <w:p w14:paraId="74FAAB22" w14:textId="77777777" w:rsidR="00221A46" w:rsidRPr="00221A46" w:rsidRDefault="00221A46" w:rsidP="00221A46">
            <w:pPr>
              <w:rPr>
                <w:szCs w:val="16"/>
              </w:rPr>
            </w:pPr>
            <w:r w:rsidRPr="00221A46">
              <w:rPr>
                <w:szCs w:val="16"/>
              </w:rPr>
              <w:t>704</w:t>
            </w:r>
          </w:p>
        </w:tc>
        <w:tc>
          <w:tcPr>
            <w:tcW w:w="0" w:type="auto"/>
          </w:tcPr>
          <w:p w14:paraId="4F841C6E" w14:textId="77777777" w:rsidR="00221A46" w:rsidRPr="00221A46" w:rsidRDefault="00221A46" w:rsidP="00221A46">
            <w:pPr>
              <w:rPr>
                <w:szCs w:val="16"/>
              </w:rPr>
            </w:pPr>
            <w:r w:rsidRPr="00221A46">
              <w:rPr>
                <w:szCs w:val="16"/>
              </w:rPr>
              <w:t>713</w:t>
            </w:r>
          </w:p>
        </w:tc>
        <w:tc>
          <w:tcPr>
            <w:tcW w:w="0" w:type="auto"/>
          </w:tcPr>
          <w:p w14:paraId="1A438327" w14:textId="77777777" w:rsidR="00221A46" w:rsidRPr="00221A46" w:rsidRDefault="00221A46" w:rsidP="00221A46">
            <w:pPr>
              <w:rPr>
                <w:szCs w:val="16"/>
              </w:rPr>
            </w:pPr>
            <w:r w:rsidRPr="00221A46">
              <w:rPr>
                <w:szCs w:val="16"/>
              </w:rPr>
              <w:t>954</w:t>
            </w:r>
          </w:p>
        </w:tc>
        <w:tc>
          <w:tcPr>
            <w:tcW w:w="0" w:type="auto"/>
          </w:tcPr>
          <w:p w14:paraId="2B0B24D1" w14:textId="77777777" w:rsidR="00221A46" w:rsidRPr="00221A46" w:rsidRDefault="00221A46" w:rsidP="00221A46">
            <w:pPr>
              <w:rPr>
                <w:szCs w:val="16"/>
              </w:rPr>
            </w:pPr>
            <w:r w:rsidRPr="00221A46">
              <w:rPr>
                <w:szCs w:val="16"/>
              </w:rPr>
              <w:t>566</w:t>
            </w:r>
          </w:p>
        </w:tc>
        <w:tc>
          <w:tcPr>
            <w:tcW w:w="0" w:type="auto"/>
          </w:tcPr>
          <w:p w14:paraId="659041DC" w14:textId="77777777" w:rsidR="00221A46" w:rsidRPr="00221A46" w:rsidRDefault="00221A46" w:rsidP="00221A46">
            <w:pPr>
              <w:rPr>
                <w:szCs w:val="16"/>
              </w:rPr>
            </w:pPr>
            <w:r w:rsidRPr="00221A46">
              <w:rPr>
                <w:szCs w:val="16"/>
              </w:rPr>
              <w:t>1,219</w:t>
            </w:r>
          </w:p>
        </w:tc>
        <w:tc>
          <w:tcPr>
            <w:tcW w:w="0" w:type="auto"/>
          </w:tcPr>
          <w:p w14:paraId="6A3B9040" w14:textId="77777777" w:rsidR="00221A46" w:rsidRPr="00221A46" w:rsidRDefault="00221A46" w:rsidP="00221A46">
            <w:pPr>
              <w:rPr>
                <w:szCs w:val="16"/>
              </w:rPr>
            </w:pPr>
            <w:r w:rsidRPr="00221A46">
              <w:rPr>
                <w:szCs w:val="16"/>
              </w:rPr>
              <w:t>1,353</w:t>
            </w:r>
          </w:p>
        </w:tc>
        <w:tc>
          <w:tcPr>
            <w:tcW w:w="0" w:type="auto"/>
          </w:tcPr>
          <w:p w14:paraId="0A19E6B5" w14:textId="77777777" w:rsidR="00221A46" w:rsidRPr="00221A46" w:rsidRDefault="00221A46" w:rsidP="00221A46">
            <w:pPr>
              <w:rPr>
                <w:szCs w:val="16"/>
              </w:rPr>
            </w:pPr>
            <w:r w:rsidRPr="00221A46">
              <w:rPr>
                <w:szCs w:val="16"/>
              </w:rPr>
              <w:t>1,545</w:t>
            </w:r>
          </w:p>
        </w:tc>
        <w:tc>
          <w:tcPr>
            <w:tcW w:w="0" w:type="auto"/>
          </w:tcPr>
          <w:p w14:paraId="1EB4601C" w14:textId="77777777" w:rsidR="00221A46" w:rsidRPr="00221A46" w:rsidRDefault="00221A46" w:rsidP="00221A46">
            <w:pPr>
              <w:rPr>
                <w:szCs w:val="16"/>
              </w:rPr>
            </w:pPr>
            <w:r w:rsidRPr="00221A46">
              <w:rPr>
                <w:szCs w:val="16"/>
              </w:rPr>
              <w:t>2,061</w:t>
            </w:r>
          </w:p>
        </w:tc>
        <w:tc>
          <w:tcPr>
            <w:tcW w:w="0" w:type="auto"/>
          </w:tcPr>
          <w:p w14:paraId="08D7C80D" w14:textId="77777777" w:rsidR="00221A46" w:rsidRPr="00221A46" w:rsidRDefault="00221A46" w:rsidP="00221A46">
            <w:pPr>
              <w:rPr>
                <w:szCs w:val="16"/>
              </w:rPr>
            </w:pPr>
            <w:r w:rsidRPr="00221A46">
              <w:rPr>
                <w:szCs w:val="16"/>
              </w:rPr>
              <w:t>2,258</w:t>
            </w:r>
          </w:p>
        </w:tc>
        <w:tc>
          <w:tcPr>
            <w:tcW w:w="0" w:type="auto"/>
          </w:tcPr>
          <w:p w14:paraId="59223ED6" w14:textId="77777777" w:rsidR="00221A46" w:rsidRPr="00221A46" w:rsidRDefault="00221A46" w:rsidP="00221A46">
            <w:pPr>
              <w:rPr>
                <w:szCs w:val="16"/>
              </w:rPr>
            </w:pPr>
            <w:r w:rsidRPr="00221A46">
              <w:rPr>
                <w:szCs w:val="16"/>
              </w:rPr>
              <w:t>2,121</w:t>
            </w:r>
          </w:p>
        </w:tc>
        <w:tc>
          <w:tcPr>
            <w:tcW w:w="0" w:type="auto"/>
          </w:tcPr>
          <w:p w14:paraId="11D186B7" w14:textId="77777777" w:rsidR="00221A46" w:rsidRPr="00221A46" w:rsidRDefault="00221A46" w:rsidP="00221A46">
            <w:pPr>
              <w:rPr>
                <w:szCs w:val="16"/>
              </w:rPr>
            </w:pPr>
            <w:r w:rsidRPr="00221A46">
              <w:rPr>
                <w:szCs w:val="16"/>
              </w:rPr>
              <w:t>2,187</w:t>
            </w:r>
          </w:p>
        </w:tc>
        <w:tc>
          <w:tcPr>
            <w:tcW w:w="0" w:type="auto"/>
          </w:tcPr>
          <w:p w14:paraId="2E29CE55" w14:textId="77777777" w:rsidR="00221A46" w:rsidRPr="00221A46" w:rsidRDefault="00221A46" w:rsidP="00221A46">
            <w:pPr>
              <w:rPr>
                <w:szCs w:val="16"/>
              </w:rPr>
            </w:pPr>
            <w:r w:rsidRPr="00221A46">
              <w:rPr>
                <w:szCs w:val="16"/>
              </w:rPr>
              <w:t>2,186</w:t>
            </w:r>
          </w:p>
        </w:tc>
        <w:tc>
          <w:tcPr>
            <w:tcW w:w="0" w:type="auto"/>
          </w:tcPr>
          <w:p w14:paraId="14DD6108" w14:textId="77777777" w:rsidR="00221A46" w:rsidRPr="00221A46" w:rsidRDefault="00221A46" w:rsidP="00221A46">
            <w:pPr>
              <w:rPr>
                <w:szCs w:val="16"/>
              </w:rPr>
            </w:pPr>
            <w:r w:rsidRPr="00221A46">
              <w:rPr>
                <w:szCs w:val="16"/>
              </w:rPr>
              <w:t>17,867</w:t>
            </w:r>
          </w:p>
        </w:tc>
      </w:tr>
      <w:tr w:rsidR="00221A46" w:rsidRPr="00221A46" w14:paraId="57827CF3" w14:textId="77777777" w:rsidTr="00221A46">
        <w:tc>
          <w:tcPr>
            <w:tcW w:w="0" w:type="auto"/>
          </w:tcPr>
          <w:p w14:paraId="33523A66" w14:textId="77777777" w:rsidR="00221A46" w:rsidRPr="00221A46" w:rsidRDefault="00221A46" w:rsidP="00221A46">
            <w:pPr>
              <w:rPr>
                <w:szCs w:val="16"/>
              </w:rPr>
            </w:pPr>
            <w:r w:rsidRPr="00221A46">
              <w:rPr>
                <w:szCs w:val="16"/>
              </w:rPr>
              <w:t>Other avgas grades</w:t>
            </w:r>
          </w:p>
        </w:tc>
        <w:tc>
          <w:tcPr>
            <w:tcW w:w="0" w:type="auto"/>
          </w:tcPr>
          <w:p w14:paraId="74973B8F" w14:textId="77777777" w:rsidR="00221A46" w:rsidRPr="00221A46" w:rsidRDefault="00221A46" w:rsidP="00221A46">
            <w:pPr>
              <w:rPr>
                <w:szCs w:val="16"/>
              </w:rPr>
            </w:pPr>
            <w:r w:rsidRPr="00221A46">
              <w:rPr>
                <w:szCs w:val="16"/>
              </w:rPr>
              <w:t>1,101</w:t>
            </w:r>
          </w:p>
        </w:tc>
        <w:tc>
          <w:tcPr>
            <w:tcW w:w="0" w:type="auto"/>
          </w:tcPr>
          <w:p w14:paraId="68D4DB5A" w14:textId="77777777" w:rsidR="00221A46" w:rsidRPr="00221A46" w:rsidRDefault="00221A46" w:rsidP="00221A46">
            <w:pPr>
              <w:rPr>
                <w:szCs w:val="16"/>
              </w:rPr>
            </w:pPr>
            <w:r w:rsidRPr="00221A46">
              <w:rPr>
                <w:szCs w:val="16"/>
              </w:rPr>
              <w:t>1,230</w:t>
            </w:r>
          </w:p>
        </w:tc>
        <w:tc>
          <w:tcPr>
            <w:tcW w:w="0" w:type="auto"/>
          </w:tcPr>
          <w:p w14:paraId="48EFF605" w14:textId="77777777" w:rsidR="00221A46" w:rsidRPr="00221A46" w:rsidRDefault="00221A46" w:rsidP="00221A46">
            <w:pPr>
              <w:rPr>
                <w:szCs w:val="16"/>
              </w:rPr>
            </w:pPr>
            <w:r w:rsidRPr="00221A46">
              <w:rPr>
                <w:szCs w:val="16"/>
              </w:rPr>
              <w:t>1,267</w:t>
            </w:r>
          </w:p>
        </w:tc>
        <w:tc>
          <w:tcPr>
            <w:tcW w:w="0" w:type="auto"/>
          </w:tcPr>
          <w:p w14:paraId="38BDEDFE" w14:textId="77777777" w:rsidR="00221A46" w:rsidRPr="00221A46" w:rsidRDefault="00221A46" w:rsidP="00221A46">
            <w:pPr>
              <w:rPr>
                <w:szCs w:val="16"/>
              </w:rPr>
            </w:pPr>
            <w:r w:rsidRPr="00221A46">
              <w:rPr>
                <w:szCs w:val="16"/>
              </w:rPr>
              <w:t>1,880</w:t>
            </w:r>
          </w:p>
        </w:tc>
        <w:tc>
          <w:tcPr>
            <w:tcW w:w="0" w:type="auto"/>
          </w:tcPr>
          <w:p w14:paraId="695FEA62" w14:textId="77777777" w:rsidR="00221A46" w:rsidRPr="00221A46" w:rsidRDefault="00221A46" w:rsidP="00221A46">
            <w:pPr>
              <w:rPr>
                <w:szCs w:val="16"/>
              </w:rPr>
            </w:pPr>
            <w:r w:rsidRPr="00221A46">
              <w:rPr>
                <w:szCs w:val="16"/>
              </w:rPr>
              <w:t>1,651</w:t>
            </w:r>
          </w:p>
        </w:tc>
        <w:tc>
          <w:tcPr>
            <w:tcW w:w="0" w:type="auto"/>
          </w:tcPr>
          <w:p w14:paraId="1FAFABE3" w14:textId="77777777" w:rsidR="00221A46" w:rsidRPr="00221A46" w:rsidRDefault="00221A46" w:rsidP="00221A46">
            <w:pPr>
              <w:rPr>
                <w:szCs w:val="16"/>
              </w:rPr>
            </w:pPr>
            <w:r w:rsidRPr="00221A46">
              <w:rPr>
                <w:szCs w:val="16"/>
              </w:rPr>
              <w:t>1,650</w:t>
            </w:r>
          </w:p>
        </w:tc>
        <w:tc>
          <w:tcPr>
            <w:tcW w:w="0" w:type="auto"/>
          </w:tcPr>
          <w:p w14:paraId="3161E7BA" w14:textId="77777777" w:rsidR="00221A46" w:rsidRPr="00221A46" w:rsidRDefault="00221A46" w:rsidP="00221A46">
            <w:pPr>
              <w:rPr>
                <w:szCs w:val="16"/>
              </w:rPr>
            </w:pPr>
            <w:r w:rsidRPr="00221A46">
              <w:rPr>
                <w:szCs w:val="16"/>
              </w:rPr>
              <w:t>1,922</w:t>
            </w:r>
          </w:p>
        </w:tc>
        <w:tc>
          <w:tcPr>
            <w:tcW w:w="0" w:type="auto"/>
          </w:tcPr>
          <w:p w14:paraId="14039042" w14:textId="77777777" w:rsidR="00221A46" w:rsidRPr="00221A46" w:rsidRDefault="00221A46" w:rsidP="00221A46">
            <w:pPr>
              <w:rPr>
                <w:szCs w:val="16"/>
              </w:rPr>
            </w:pPr>
            <w:r w:rsidRPr="00221A46">
              <w:rPr>
                <w:szCs w:val="16"/>
              </w:rPr>
              <w:t>1,603</w:t>
            </w:r>
          </w:p>
        </w:tc>
        <w:tc>
          <w:tcPr>
            <w:tcW w:w="0" w:type="auto"/>
          </w:tcPr>
          <w:p w14:paraId="67C1E49A" w14:textId="77777777" w:rsidR="00221A46" w:rsidRPr="00221A46" w:rsidRDefault="00221A46" w:rsidP="00221A46">
            <w:pPr>
              <w:rPr>
                <w:szCs w:val="16"/>
              </w:rPr>
            </w:pPr>
            <w:r w:rsidRPr="00221A46">
              <w:rPr>
                <w:szCs w:val="16"/>
              </w:rPr>
              <w:t>1,475</w:t>
            </w:r>
          </w:p>
        </w:tc>
        <w:tc>
          <w:tcPr>
            <w:tcW w:w="0" w:type="auto"/>
          </w:tcPr>
          <w:p w14:paraId="146BE3BB" w14:textId="77777777" w:rsidR="00221A46" w:rsidRPr="00221A46" w:rsidRDefault="00221A46" w:rsidP="00221A46">
            <w:pPr>
              <w:rPr>
                <w:szCs w:val="16"/>
              </w:rPr>
            </w:pPr>
            <w:r w:rsidRPr="00221A46">
              <w:rPr>
                <w:szCs w:val="16"/>
              </w:rPr>
              <w:t>1,328</w:t>
            </w:r>
          </w:p>
        </w:tc>
        <w:tc>
          <w:tcPr>
            <w:tcW w:w="0" w:type="auto"/>
          </w:tcPr>
          <w:p w14:paraId="0A0C331C" w14:textId="77777777" w:rsidR="00221A46" w:rsidRPr="00221A46" w:rsidRDefault="00221A46" w:rsidP="00221A46">
            <w:pPr>
              <w:rPr>
                <w:szCs w:val="16"/>
              </w:rPr>
            </w:pPr>
            <w:r w:rsidRPr="00221A46">
              <w:rPr>
                <w:szCs w:val="16"/>
              </w:rPr>
              <w:t>1,129</w:t>
            </w:r>
          </w:p>
        </w:tc>
        <w:tc>
          <w:tcPr>
            <w:tcW w:w="0" w:type="auto"/>
          </w:tcPr>
          <w:p w14:paraId="1111792A" w14:textId="77777777" w:rsidR="00221A46" w:rsidRPr="00221A46" w:rsidRDefault="00221A46" w:rsidP="00221A46">
            <w:pPr>
              <w:rPr>
                <w:szCs w:val="16"/>
              </w:rPr>
            </w:pPr>
            <w:r w:rsidRPr="00221A46">
              <w:rPr>
                <w:szCs w:val="16"/>
              </w:rPr>
              <w:t>1,193</w:t>
            </w:r>
          </w:p>
        </w:tc>
        <w:tc>
          <w:tcPr>
            <w:tcW w:w="0" w:type="auto"/>
          </w:tcPr>
          <w:p w14:paraId="6661F861" w14:textId="77777777" w:rsidR="00221A46" w:rsidRPr="00221A46" w:rsidRDefault="00221A46" w:rsidP="00221A46">
            <w:pPr>
              <w:rPr>
                <w:szCs w:val="16"/>
              </w:rPr>
            </w:pPr>
            <w:r w:rsidRPr="00221A46">
              <w:rPr>
                <w:szCs w:val="16"/>
              </w:rPr>
              <w:t>17,429</w:t>
            </w:r>
          </w:p>
        </w:tc>
      </w:tr>
      <w:tr w:rsidR="00221A46" w:rsidRPr="00221A46" w14:paraId="13E91C21" w14:textId="77777777" w:rsidTr="00221A46">
        <w:tc>
          <w:tcPr>
            <w:tcW w:w="0" w:type="auto"/>
          </w:tcPr>
          <w:p w14:paraId="44005CB4" w14:textId="77777777" w:rsidR="00221A46" w:rsidRPr="00221A46" w:rsidRDefault="00221A46" w:rsidP="00221A46">
            <w:pPr>
              <w:rPr>
                <w:szCs w:val="16"/>
              </w:rPr>
            </w:pPr>
            <w:r w:rsidRPr="00221A46">
              <w:rPr>
                <w:szCs w:val="16"/>
              </w:rPr>
              <w:t>Transfers out</w:t>
            </w:r>
          </w:p>
        </w:tc>
        <w:tc>
          <w:tcPr>
            <w:tcW w:w="0" w:type="auto"/>
          </w:tcPr>
          <w:p w14:paraId="5CF14AD8" w14:textId="77777777" w:rsidR="00221A46" w:rsidRPr="00221A46" w:rsidRDefault="00221A46" w:rsidP="00221A46">
            <w:pPr>
              <w:rPr>
                <w:szCs w:val="16"/>
              </w:rPr>
            </w:pPr>
            <w:r w:rsidRPr="00221A46">
              <w:rPr>
                <w:szCs w:val="16"/>
              </w:rPr>
              <w:t>870</w:t>
            </w:r>
          </w:p>
        </w:tc>
        <w:tc>
          <w:tcPr>
            <w:tcW w:w="0" w:type="auto"/>
          </w:tcPr>
          <w:p w14:paraId="2FD11810" w14:textId="77777777" w:rsidR="00221A46" w:rsidRPr="00221A46" w:rsidRDefault="00221A46" w:rsidP="00221A46">
            <w:pPr>
              <w:rPr>
                <w:szCs w:val="16"/>
              </w:rPr>
            </w:pPr>
            <w:r w:rsidRPr="00221A46">
              <w:rPr>
                <w:szCs w:val="16"/>
              </w:rPr>
              <w:t>623</w:t>
            </w:r>
          </w:p>
        </w:tc>
        <w:tc>
          <w:tcPr>
            <w:tcW w:w="0" w:type="auto"/>
          </w:tcPr>
          <w:p w14:paraId="0394DE41" w14:textId="77777777" w:rsidR="00221A46" w:rsidRPr="00221A46" w:rsidRDefault="00221A46" w:rsidP="00221A46">
            <w:pPr>
              <w:rPr>
                <w:szCs w:val="16"/>
              </w:rPr>
            </w:pPr>
            <w:r w:rsidRPr="00221A46">
              <w:rPr>
                <w:szCs w:val="16"/>
              </w:rPr>
              <w:t>793</w:t>
            </w:r>
          </w:p>
        </w:tc>
        <w:tc>
          <w:tcPr>
            <w:tcW w:w="0" w:type="auto"/>
          </w:tcPr>
          <w:p w14:paraId="011F1F2F" w14:textId="77777777" w:rsidR="00221A46" w:rsidRPr="00221A46" w:rsidRDefault="00221A46" w:rsidP="00221A46">
            <w:pPr>
              <w:rPr>
                <w:szCs w:val="16"/>
              </w:rPr>
            </w:pPr>
            <w:r w:rsidRPr="00221A46">
              <w:rPr>
                <w:szCs w:val="16"/>
              </w:rPr>
              <w:t>719</w:t>
            </w:r>
          </w:p>
        </w:tc>
        <w:tc>
          <w:tcPr>
            <w:tcW w:w="0" w:type="auto"/>
          </w:tcPr>
          <w:p w14:paraId="21FC1110" w14:textId="77777777" w:rsidR="00221A46" w:rsidRPr="00221A46" w:rsidRDefault="00221A46" w:rsidP="00221A46">
            <w:pPr>
              <w:rPr>
                <w:szCs w:val="16"/>
              </w:rPr>
            </w:pPr>
            <w:r w:rsidRPr="00221A46">
              <w:rPr>
                <w:szCs w:val="16"/>
              </w:rPr>
              <w:t>703</w:t>
            </w:r>
          </w:p>
        </w:tc>
        <w:tc>
          <w:tcPr>
            <w:tcW w:w="0" w:type="auto"/>
          </w:tcPr>
          <w:p w14:paraId="5E275520" w14:textId="77777777" w:rsidR="00221A46" w:rsidRPr="00221A46" w:rsidRDefault="00221A46" w:rsidP="00221A46">
            <w:pPr>
              <w:rPr>
                <w:szCs w:val="16"/>
              </w:rPr>
            </w:pPr>
            <w:r w:rsidRPr="00221A46">
              <w:rPr>
                <w:szCs w:val="16"/>
              </w:rPr>
              <w:t>780</w:t>
            </w:r>
          </w:p>
        </w:tc>
        <w:tc>
          <w:tcPr>
            <w:tcW w:w="0" w:type="auto"/>
          </w:tcPr>
          <w:p w14:paraId="25F98874" w14:textId="77777777" w:rsidR="00221A46" w:rsidRPr="00221A46" w:rsidRDefault="00221A46" w:rsidP="00221A46">
            <w:pPr>
              <w:rPr>
                <w:szCs w:val="16"/>
              </w:rPr>
            </w:pPr>
            <w:r w:rsidRPr="00221A46">
              <w:rPr>
                <w:szCs w:val="16"/>
              </w:rPr>
              <w:t>771</w:t>
            </w:r>
          </w:p>
        </w:tc>
        <w:tc>
          <w:tcPr>
            <w:tcW w:w="0" w:type="auto"/>
          </w:tcPr>
          <w:p w14:paraId="70F4816F" w14:textId="77777777" w:rsidR="00221A46" w:rsidRPr="00221A46" w:rsidRDefault="00221A46" w:rsidP="00221A46">
            <w:pPr>
              <w:rPr>
                <w:szCs w:val="16"/>
              </w:rPr>
            </w:pPr>
            <w:r w:rsidRPr="00221A46">
              <w:rPr>
                <w:szCs w:val="16"/>
              </w:rPr>
              <w:t>538</w:t>
            </w:r>
          </w:p>
        </w:tc>
        <w:tc>
          <w:tcPr>
            <w:tcW w:w="0" w:type="auto"/>
          </w:tcPr>
          <w:p w14:paraId="6F168179" w14:textId="77777777" w:rsidR="00221A46" w:rsidRPr="00221A46" w:rsidRDefault="00221A46" w:rsidP="00221A46">
            <w:pPr>
              <w:rPr>
                <w:szCs w:val="16"/>
              </w:rPr>
            </w:pPr>
            <w:r w:rsidRPr="00221A46">
              <w:rPr>
                <w:szCs w:val="16"/>
              </w:rPr>
              <w:t>467</w:t>
            </w:r>
          </w:p>
        </w:tc>
        <w:tc>
          <w:tcPr>
            <w:tcW w:w="0" w:type="auto"/>
          </w:tcPr>
          <w:p w14:paraId="4D71EC6D" w14:textId="77777777" w:rsidR="00221A46" w:rsidRPr="00221A46" w:rsidRDefault="00221A46" w:rsidP="00221A46">
            <w:pPr>
              <w:rPr>
                <w:szCs w:val="16"/>
              </w:rPr>
            </w:pPr>
            <w:r w:rsidRPr="00221A46">
              <w:rPr>
                <w:szCs w:val="16"/>
              </w:rPr>
              <w:t>284</w:t>
            </w:r>
          </w:p>
        </w:tc>
        <w:tc>
          <w:tcPr>
            <w:tcW w:w="0" w:type="auto"/>
          </w:tcPr>
          <w:p w14:paraId="2687F9FA" w14:textId="77777777" w:rsidR="00221A46" w:rsidRPr="00221A46" w:rsidRDefault="00221A46" w:rsidP="00221A46">
            <w:pPr>
              <w:rPr>
                <w:szCs w:val="16"/>
              </w:rPr>
            </w:pPr>
            <w:r w:rsidRPr="00221A46">
              <w:rPr>
                <w:szCs w:val="16"/>
              </w:rPr>
              <w:t>311</w:t>
            </w:r>
          </w:p>
        </w:tc>
        <w:tc>
          <w:tcPr>
            <w:tcW w:w="0" w:type="auto"/>
          </w:tcPr>
          <w:p w14:paraId="498DA045" w14:textId="77777777" w:rsidR="00221A46" w:rsidRPr="00221A46" w:rsidRDefault="00221A46" w:rsidP="00221A46">
            <w:pPr>
              <w:rPr>
                <w:szCs w:val="16"/>
              </w:rPr>
            </w:pPr>
            <w:r w:rsidRPr="00221A46">
              <w:rPr>
                <w:szCs w:val="16"/>
              </w:rPr>
              <w:t>247</w:t>
            </w:r>
          </w:p>
        </w:tc>
        <w:tc>
          <w:tcPr>
            <w:tcW w:w="0" w:type="auto"/>
          </w:tcPr>
          <w:p w14:paraId="594A5699" w14:textId="77777777" w:rsidR="00221A46" w:rsidRPr="00221A46" w:rsidRDefault="00221A46" w:rsidP="00221A46">
            <w:pPr>
              <w:rPr>
                <w:szCs w:val="16"/>
              </w:rPr>
            </w:pPr>
            <w:r w:rsidRPr="00221A46">
              <w:rPr>
                <w:szCs w:val="16"/>
              </w:rPr>
              <w:t>7,106</w:t>
            </w:r>
          </w:p>
        </w:tc>
      </w:tr>
      <w:tr w:rsidR="00221A46" w:rsidRPr="00221A46" w14:paraId="4C4A55CC" w14:textId="77777777" w:rsidTr="00221A46">
        <w:tc>
          <w:tcPr>
            <w:tcW w:w="0" w:type="auto"/>
          </w:tcPr>
          <w:p w14:paraId="13793A55" w14:textId="77777777" w:rsidR="00221A46" w:rsidRPr="00221A46" w:rsidRDefault="00221A46" w:rsidP="00221A46">
            <w:pPr>
              <w:rPr>
                <w:szCs w:val="16"/>
              </w:rPr>
            </w:pPr>
            <w:r w:rsidRPr="00221A46">
              <w:rPr>
                <w:szCs w:val="16"/>
              </w:rPr>
              <w:t>Total Exports</w:t>
            </w:r>
          </w:p>
        </w:tc>
        <w:tc>
          <w:tcPr>
            <w:tcW w:w="0" w:type="auto"/>
          </w:tcPr>
          <w:p w14:paraId="2CBF96F6" w14:textId="77777777" w:rsidR="00221A46" w:rsidRPr="00221A46" w:rsidRDefault="00221A46" w:rsidP="00221A46">
            <w:pPr>
              <w:rPr>
                <w:szCs w:val="16"/>
              </w:rPr>
            </w:pPr>
            <w:r w:rsidRPr="00221A46">
              <w:rPr>
                <w:szCs w:val="16"/>
              </w:rPr>
              <w:t>105</w:t>
            </w:r>
          </w:p>
        </w:tc>
        <w:tc>
          <w:tcPr>
            <w:tcW w:w="0" w:type="auto"/>
          </w:tcPr>
          <w:p w14:paraId="4D0F2B2A" w14:textId="77777777" w:rsidR="00221A46" w:rsidRPr="00221A46" w:rsidRDefault="00221A46" w:rsidP="00221A46">
            <w:pPr>
              <w:rPr>
                <w:szCs w:val="16"/>
              </w:rPr>
            </w:pPr>
            <w:r w:rsidRPr="00221A46">
              <w:rPr>
                <w:szCs w:val="16"/>
              </w:rPr>
              <w:t>381</w:t>
            </w:r>
          </w:p>
        </w:tc>
        <w:tc>
          <w:tcPr>
            <w:tcW w:w="0" w:type="auto"/>
          </w:tcPr>
          <w:p w14:paraId="59F7D541" w14:textId="77777777" w:rsidR="00221A46" w:rsidRPr="00221A46" w:rsidRDefault="00221A46" w:rsidP="00221A46">
            <w:pPr>
              <w:rPr>
                <w:szCs w:val="16"/>
              </w:rPr>
            </w:pPr>
            <w:r w:rsidRPr="00221A46">
              <w:rPr>
                <w:szCs w:val="16"/>
              </w:rPr>
              <w:t>445</w:t>
            </w:r>
          </w:p>
        </w:tc>
        <w:tc>
          <w:tcPr>
            <w:tcW w:w="0" w:type="auto"/>
          </w:tcPr>
          <w:p w14:paraId="13BD0724" w14:textId="77777777" w:rsidR="00221A46" w:rsidRPr="00221A46" w:rsidRDefault="00221A46" w:rsidP="00221A46">
            <w:pPr>
              <w:rPr>
                <w:szCs w:val="16"/>
              </w:rPr>
            </w:pPr>
            <w:r w:rsidRPr="00221A46">
              <w:rPr>
                <w:szCs w:val="16"/>
              </w:rPr>
              <w:t>193</w:t>
            </w:r>
          </w:p>
        </w:tc>
        <w:tc>
          <w:tcPr>
            <w:tcW w:w="0" w:type="auto"/>
          </w:tcPr>
          <w:p w14:paraId="55C7B277" w14:textId="77777777" w:rsidR="00221A46" w:rsidRPr="00221A46" w:rsidRDefault="00221A46" w:rsidP="00221A46">
            <w:pPr>
              <w:rPr>
                <w:szCs w:val="16"/>
              </w:rPr>
            </w:pPr>
            <w:r w:rsidRPr="00221A46">
              <w:rPr>
                <w:szCs w:val="16"/>
              </w:rPr>
              <w:t>405</w:t>
            </w:r>
          </w:p>
        </w:tc>
        <w:tc>
          <w:tcPr>
            <w:tcW w:w="0" w:type="auto"/>
          </w:tcPr>
          <w:p w14:paraId="69165685" w14:textId="77777777" w:rsidR="00221A46" w:rsidRPr="00221A46" w:rsidRDefault="00221A46" w:rsidP="00221A46">
            <w:pPr>
              <w:rPr>
                <w:szCs w:val="16"/>
              </w:rPr>
            </w:pPr>
            <w:r w:rsidRPr="00221A46">
              <w:rPr>
                <w:szCs w:val="16"/>
              </w:rPr>
              <w:t>484</w:t>
            </w:r>
          </w:p>
        </w:tc>
        <w:tc>
          <w:tcPr>
            <w:tcW w:w="0" w:type="auto"/>
          </w:tcPr>
          <w:p w14:paraId="19021D9C" w14:textId="77777777" w:rsidR="00221A46" w:rsidRPr="00221A46" w:rsidRDefault="00221A46" w:rsidP="00221A46">
            <w:pPr>
              <w:rPr>
                <w:szCs w:val="16"/>
              </w:rPr>
            </w:pPr>
            <w:r w:rsidRPr="00221A46">
              <w:rPr>
                <w:szCs w:val="16"/>
              </w:rPr>
              <w:t>276</w:t>
            </w:r>
          </w:p>
        </w:tc>
        <w:tc>
          <w:tcPr>
            <w:tcW w:w="0" w:type="auto"/>
          </w:tcPr>
          <w:p w14:paraId="0136B5BA" w14:textId="77777777" w:rsidR="00221A46" w:rsidRPr="00221A46" w:rsidRDefault="00221A46" w:rsidP="00221A46">
            <w:pPr>
              <w:rPr>
                <w:szCs w:val="16"/>
              </w:rPr>
            </w:pPr>
            <w:r w:rsidRPr="00221A46">
              <w:rPr>
                <w:szCs w:val="16"/>
              </w:rPr>
              <w:t>831</w:t>
            </w:r>
          </w:p>
        </w:tc>
        <w:tc>
          <w:tcPr>
            <w:tcW w:w="0" w:type="auto"/>
          </w:tcPr>
          <w:p w14:paraId="2AE6620F" w14:textId="77777777" w:rsidR="00221A46" w:rsidRPr="00221A46" w:rsidRDefault="00221A46" w:rsidP="00221A46">
            <w:pPr>
              <w:rPr>
                <w:szCs w:val="16"/>
              </w:rPr>
            </w:pPr>
            <w:r w:rsidRPr="00221A46">
              <w:rPr>
                <w:szCs w:val="16"/>
              </w:rPr>
              <w:t>375</w:t>
            </w:r>
          </w:p>
        </w:tc>
        <w:tc>
          <w:tcPr>
            <w:tcW w:w="0" w:type="auto"/>
          </w:tcPr>
          <w:p w14:paraId="634CA9D9" w14:textId="77777777" w:rsidR="00221A46" w:rsidRPr="00221A46" w:rsidRDefault="00221A46" w:rsidP="00221A46">
            <w:pPr>
              <w:rPr>
                <w:szCs w:val="16"/>
              </w:rPr>
            </w:pPr>
            <w:r w:rsidRPr="00221A46">
              <w:rPr>
                <w:szCs w:val="16"/>
              </w:rPr>
              <w:t>394</w:t>
            </w:r>
          </w:p>
        </w:tc>
        <w:tc>
          <w:tcPr>
            <w:tcW w:w="0" w:type="auto"/>
          </w:tcPr>
          <w:p w14:paraId="0F1CCB5B" w14:textId="77777777" w:rsidR="00221A46" w:rsidRPr="00221A46" w:rsidRDefault="00221A46" w:rsidP="00221A46">
            <w:pPr>
              <w:rPr>
                <w:szCs w:val="16"/>
              </w:rPr>
            </w:pPr>
            <w:r w:rsidRPr="00221A46">
              <w:rPr>
                <w:szCs w:val="16"/>
              </w:rPr>
              <w:t>498</w:t>
            </w:r>
          </w:p>
        </w:tc>
        <w:tc>
          <w:tcPr>
            <w:tcW w:w="0" w:type="auto"/>
          </w:tcPr>
          <w:p w14:paraId="5EB211DC" w14:textId="77777777" w:rsidR="00221A46" w:rsidRPr="00221A46" w:rsidRDefault="00221A46" w:rsidP="00221A46">
            <w:pPr>
              <w:rPr>
                <w:szCs w:val="16"/>
              </w:rPr>
            </w:pPr>
            <w:r w:rsidRPr="00221A46">
              <w:rPr>
                <w:szCs w:val="16"/>
              </w:rPr>
              <w:t>685</w:t>
            </w:r>
          </w:p>
        </w:tc>
        <w:tc>
          <w:tcPr>
            <w:tcW w:w="0" w:type="auto"/>
          </w:tcPr>
          <w:p w14:paraId="706420C7" w14:textId="77777777" w:rsidR="00221A46" w:rsidRPr="00221A46" w:rsidRDefault="00221A46" w:rsidP="00221A46">
            <w:pPr>
              <w:rPr>
                <w:szCs w:val="16"/>
              </w:rPr>
            </w:pPr>
            <w:r w:rsidRPr="00221A46">
              <w:rPr>
                <w:szCs w:val="16"/>
              </w:rPr>
              <w:t>5,072</w:t>
            </w:r>
          </w:p>
        </w:tc>
      </w:tr>
      <w:tr w:rsidR="00221A46" w:rsidRPr="00221A46" w14:paraId="22191477" w14:textId="77777777" w:rsidTr="00221A46">
        <w:tc>
          <w:tcPr>
            <w:tcW w:w="0" w:type="auto"/>
          </w:tcPr>
          <w:p w14:paraId="5ACA5557" w14:textId="77777777" w:rsidR="00221A46" w:rsidRPr="00221A46" w:rsidRDefault="00221A46" w:rsidP="00221A46">
            <w:pPr>
              <w:rPr>
                <w:szCs w:val="16"/>
              </w:rPr>
            </w:pPr>
            <w:r w:rsidRPr="00221A46">
              <w:rPr>
                <w:szCs w:val="16"/>
              </w:rPr>
              <w:t>US Domestic demand all grades</w:t>
            </w:r>
          </w:p>
        </w:tc>
        <w:tc>
          <w:tcPr>
            <w:tcW w:w="0" w:type="auto"/>
          </w:tcPr>
          <w:p w14:paraId="1F38C978" w14:textId="77777777" w:rsidR="00221A46" w:rsidRPr="00221A46" w:rsidRDefault="00221A46" w:rsidP="00221A46">
            <w:pPr>
              <w:rPr>
                <w:szCs w:val="16"/>
              </w:rPr>
            </w:pPr>
            <w:r w:rsidRPr="00221A46">
              <w:rPr>
                <w:szCs w:val="16"/>
              </w:rPr>
              <w:t>1,061</w:t>
            </w:r>
          </w:p>
        </w:tc>
        <w:tc>
          <w:tcPr>
            <w:tcW w:w="0" w:type="auto"/>
          </w:tcPr>
          <w:p w14:paraId="6095B26B" w14:textId="77777777" w:rsidR="00221A46" w:rsidRPr="00221A46" w:rsidRDefault="00221A46" w:rsidP="00221A46">
            <w:pPr>
              <w:rPr>
                <w:szCs w:val="16"/>
              </w:rPr>
            </w:pPr>
            <w:r w:rsidRPr="00221A46">
              <w:rPr>
                <w:szCs w:val="16"/>
              </w:rPr>
              <w:t>968</w:t>
            </w:r>
          </w:p>
        </w:tc>
        <w:tc>
          <w:tcPr>
            <w:tcW w:w="0" w:type="auto"/>
          </w:tcPr>
          <w:p w14:paraId="69EAAB0E" w14:textId="77777777" w:rsidR="00221A46" w:rsidRPr="00221A46" w:rsidRDefault="00221A46" w:rsidP="00221A46">
            <w:pPr>
              <w:rPr>
                <w:szCs w:val="16"/>
              </w:rPr>
            </w:pPr>
            <w:r w:rsidRPr="00221A46">
              <w:rPr>
                <w:szCs w:val="16"/>
              </w:rPr>
              <w:t>1,108</w:t>
            </w:r>
          </w:p>
        </w:tc>
        <w:tc>
          <w:tcPr>
            <w:tcW w:w="0" w:type="auto"/>
          </w:tcPr>
          <w:p w14:paraId="6AB11F69" w14:textId="77777777" w:rsidR="00221A46" w:rsidRPr="00221A46" w:rsidRDefault="00221A46" w:rsidP="00221A46">
            <w:pPr>
              <w:rPr>
                <w:szCs w:val="16"/>
              </w:rPr>
            </w:pPr>
            <w:r w:rsidRPr="00221A46">
              <w:rPr>
                <w:szCs w:val="16"/>
              </w:rPr>
              <w:t>1,010</w:t>
            </w:r>
          </w:p>
        </w:tc>
        <w:tc>
          <w:tcPr>
            <w:tcW w:w="0" w:type="auto"/>
          </w:tcPr>
          <w:p w14:paraId="280EEB7E" w14:textId="77777777" w:rsidR="00221A46" w:rsidRPr="00221A46" w:rsidRDefault="00221A46" w:rsidP="00221A46">
            <w:pPr>
              <w:rPr>
                <w:szCs w:val="16"/>
              </w:rPr>
            </w:pPr>
            <w:r w:rsidRPr="00221A46">
              <w:rPr>
                <w:szCs w:val="16"/>
              </w:rPr>
              <w:t>1,643</w:t>
            </w:r>
          </w:p>
        </w:tc>
        <w:tc>
          <w:tcPr>
            <w:tcW w:w="0" w:type="auto"/>
          </w:tcPr>
          <w:p w14:paraId="5F6D0D46" w14:textId="77777777" w:rsidR="00221A46" w:rsidRPr="00221A46" w:rsidRDefault="00221A46" w:rsidP="00221A46">
            <w:pPr>
              <w:rPr>
                <w:szCs w:val="16"/>
              </w:rPr>
            </w:pPr>
            <w:r w:rsidRPr="00221A46">
              <w:rPr>
                <w:szCs w:val="16"/>
              </w:rPr>
              <w:t>1,703</w:t>
            </w:r>
          </w:p>
        </w:tc>
        <w:tc>
          <w:tcPr>
            <w:tcW w:w="0" w:type="auto"/>
          </w:tcPr>
          <w:p w14:paraId="75A321B9" w14:textId="77777777" w:rsidR="00221A46" w:rsidRPr="00221A46" w:rsidRDefault="00221A46" w:rsidP="00221A46">
            <w:pPr>
              <w:rPr>
                <w:szCs w:val="16"/>
              </w:rPr>
            </w:pPr>
            <w:r w:rsidRPr="00221A46">
              <w:rPr>
                <w:szCs w:val="16"/>
              </w:rPr>
              <w:t>2,123</w:t>
            </w:r>
          </w:p>
        </w:tc>
        <w:tc>
          <w:tcPr>
            <w:tcW w:w="0" w:type="auto"/>
          </w:tcPr>
          <w:p w14:paraId="0E51BA9C" w14:textId="77777777" w:rsidR="00221A46" w:rsidRPr="00221A46" w:rsidRDefault="00221A46" w:rsidP="00221A46">
            <w:pPr>
              <w:rPr>
                <w:szCs w:val="16"/>
              </w:rPr>
            </w:pPr>
            <w:r w:rsidRPr="00221A46">
              <w:rPr>
                <w:szCs w:val="16"/>
              </w:rPr>
              <w:t>1,959</w:t>
            </w:r>
          </w:p>
        </w:tc>
        <w:tc>
          <w:tcPr>
            <w:tcW w:w="0" w:type="auto"/>
          </w:tcPr>
          <w:p w14:paraId="7070A4A5" w14:textId="77777777" w:rsidR="00221A46" w:rsidRPr="00221A46" w:rsidRDefault="00221A46" w:rsidP="00221A46">
            <w:pPr>
              <w:rPr>
                <w:szCs w:val="16"/>
              </w:rPr>
            </w:pPr>
            <w:r w:rsidRPr="00221A46">
              <w:rPr>
                <w:szCs w:val="16"/>
              </w:rPr>
              <w:t>2,568</w:t>
            </w:r>
          </w:p>
        </w:tc>
        <w:tc>
          <w:tcPr>
            <w:tcW w:w="0" w:type="auto"/>
          </w:tcPr>
          <w:p w14:paraId="2C695411" w14:textId="77777777" w:rsidR="00221A46" w:rsidRPr="00221A46" w:rsidRDefault="00221A46" w:rsidP="00221A46">
            <w:pPr>
              <w:rPr>
                <w:szCs w:val="16"/>
              </w:rPr>
            </w:pPr>
            <w:r w:rsidRPr="00221A46">
              <w:rPr>
                <w:szCs w:val="16"/>
              </w:rPr>
              <w:t>2,655</w:t>
            </w:r>
          </w:p>
        </w:tc>
        <w:tc>
          <w:tcPr>
            <w:tcW w:w="0" w:type="auto"/>
          </w:tcPr>
          <w:p w14:paraId="5FCAC90B" w14:textId="77777777" w:rsidR="00221A46" w:rsidRPr="00221A46" w:rsidRDefault="00221A46" w:rsidP="00221A46">
            <w:pPr>
              <w:rPr>
                <w:szCs w:val="16"/>
              </w:rPr>
            </w:pPr>
            <w:r w:rsidRPr="00221A46">
              <w:rPr>
                <w:szCs w:val="16"/>
              </w:rPr>
              <w:t>2,320</w:t>
            </w:r>
          </w:p>
        </w:tc>
        <w:tc>
          <w:tcPr>
            <w:tcW w:w="0" w:type="auto"/>
          </w:tcPr>
          <w:p w14:paraId="018FA608" w14:textId="77777777" w:rsidR="00221A46" w:rsidRPr="00221A46" w:rsidRDefault="00221A46" w:rsidP="00221A46">
            <w:pPr>
              <w:rPr>
                <w:szCs w:val="16"/>
              </w:rPr>
            </w:pPr>
            <w:r w:rsidRPr="00221A46">
              <w:rPr>
                <w:szCs w:val="16"/>
              </w:rPr>
              <w:t>2,489</w:t>
            </w:r>
          </w:p>
        </w:tc>
        <w:tc>
          <w:tcPr>
            <w:tcW w:w="0" w:type="auto"/>
          </w:tcPr>
          <w:p w14:paraId="7EE13E1F" w14:textId="77777777" w:rsidR="00221A46" w:rsidRPr="00221A46" w:rsidRDefault="00221A46" w:rsidP="00221A46">
            <w:pPr>
              <w:rPr>
                <w:szCs w:val="16"/>
              </w:rPr>
            </w:pPr>
            <w:r w:rsidRPr="00221A46">
              <w:rPr>
                <w:szCs w:val="16"/>
              </w:rPr>
              <w:t>21,607</w:t>
            </w:r>
          </w:p>
        </w:tc>
      </w:tr>
      <w:tr w:rsidR="00221A46" w:rsidRPr="00221A46" w14:paraId="701A7C74" w14:textId="77777777" w:rsidTr="00221A46">
        <w:tc>
          <w:tcPr>
            <w:tcW w:w="0" w:type="auto"/>
          </w:tcPr>
          <w:p w14:paraId="3732D925" w14:textId="77777777" w:rsidR="00221A46" w:rsidRPr="00221A46" w:rsidRDefault="00221A46" w:rsidP="00221A46">
            <w:pPr>
              <w:rPr>
                <w:szCs w:val="16"/>
              </w:rPr>
            </w:pPr>
            <w:r w:rsidRPr="00221A46">
              <w:rPr>
                <w:szCs w:val="16"/>
              </w:rPr>
              <w:t>Total demand by grades</w:t>
            </w:r>
          </w:p>
        </w:tc>
        <w:tc>
          <w:tcPr>
            <w:tcW w:w="0" w:type="auto"/>
          </w:tcPr>
          <w:p w14:paraId="34C137F5" w14:textId="77777777" w:rsidR="00221A46" w:rsidRPr="00221A46" w:rsidRDefault="00221A46" w:rsidP="00221A46">
            <w:pPr>
              <w:rPr>
                <w:szCs w:val="16"/>
              </w:rPr>
            </w:pPr>
          </w:p>
        </w:tc>
        <w:tc>
          <w:tcPr>
            <w:tcW w:w="0" w:type="auto"/>
          </w:tcPr>
          <w:p w14:paraId="738C91D6" w14:textId="77777777" w:rsidR="00221A46" w:rsidRPr="00221A46" w:rsidRDefault="00221A46" w:rsidP="00221A46">
            <w:pPr>
              <w:rPr>
                <w:szCs w:val="16"/>
              </w:rPr>
            </w:pPr>
          </w:p>
        </w:tc>
        <w:tc>
          <w:tcPr>
            <w:tcW w:w="0" w:type="auto"/>
          </w:tcPr>
          <w:p w14:paraId="72C3A4CB" w14:textId="77777777" w:rsidR="00221A46" w:rsidRPr="00221A46" w:rsidRDefault="00221A46" w:rsidP="00221A46">
            <w:pPr>
              <w:rPr>
                <w:szCs w:val="16"/>
              </w:rPr>
            </w:pPr>
          </w:p>
        </w:tc>
        <w:tc>
          <w:tcPr>
            <w:tcW w:w="0" w:type="auto"/>
          </w:tcPr>
          <w:p w14:paraId="5695E8DF" w14:textId="77777777" w:rsidR="00221A46" w:rsidRPr="00221A46" w:rsidRDefault="00221A46" w:rsidP="00221A46">
            <w:pPr>
              <w:rPr>
                <w:szCs w:val="16"/>
              </w:rPr>
            </w:pPr>
          </w:p>
        </w:tc>
        <w:tc>
          <w:tcPr>
            <w:tcW w:w="0" w:type="auto"/>
          </w:tcPr>
          <w:p w14:paraId="501386DB" w14:textId="77777777" w:rsidR="00221A46" w:rsidRPr="00221A46" w:rsidRDefault="00221A46" w:rsidP="00221A46">
            <w:pPr>
              <w:rPr>
                <w:szCs w:val="16"/>
              </w:rPr>
            </w:pPr>
          </w:p>
        </w:tc>
        <w:tc>
          <w:tcPr>
            <w:tcW w:w="0" w:type="auto"/>
          </w:tcPr>
          <w:p w14:paraId="18296337" w14:textId="77777777" w:rsidR="00221A46" w:rsidRPr="00221A46" w:rsidRDefault="00221A46" w:rsidP="00221A46">
            <w:pPr>
              <w:rPr>
                <w:szCs w:val="16"/>
              </w:rPr>
            </w:pPr>
          </w:p>
        </w:tc>
        <w:tc>
          <w:tcPr>
            <w:tcW w:w="0" w:type="auto"/>
          </w:tcPr>
          <w:p w14:paraId="06CFFECA" w14:textId="77777777" w:rsidR="00221A46" w:rsidRPr="00221A46" w:rsidRDefault="00221A46" w:rsidP="00221A46">
            <w:pPr>
              <w:rPr>
                <w:szCs w:val="16"/>
              </w:rPr>
            </w:pPr>
          </w:p>
        </w:tc>
        <w:tc>
          <w:tcPr>
            <w:tcW w:w="0" w:type="auto"/>
          </w:tcPr>
          <w:p w14:paraId="746E3BA2" w14:textId="77777777" w:rsidR="00221A46" w:rsidRPr="00221A46" w:rsidRDefault="00221A46" w:rsidP="00221A46">
            <w:pPr>
              <w:rPr>
                <w:szCs w:val="16"/>
              </w:rPr>
            </w:pPr>
          </w:p>
        </w:tc>
        <w:tc>
          <w:tcPr>
            <w:tcW w:w="0" w:type="auto"/>
          </w:tcPr>
          <w:p w14:paraId="43F2B528" w14:textId="77777777" w:rsidR="00221A46" w:rsidRPr="00221A46" w:rsidRDefault="00221A46" w:rsidP="00221A46">
            <w:pPr>
              <w:rPr>
                <w:szCs w:val="16"/>
              </w:rPr>
            </w:pPr>
          </w:p>
        </w:tc>
        <w:tc>
          <w:tcPr>
            <w:tcW w:w="0" w:type="auto"/>
          </w:tcPr>
          <w:p w14:paraId="511C8A62" w14:textId="77777777" w:rsidR="00221A46" w:rsidRPr="00221A46" w:rsidRDefault="00221A46" w:rsidP="00221A46">
            <w:pPr>
              <w:rPr>
                <w:szCs w:val="16"/>
              </w:rPr>
            </w:pPr>
          </w:p>
        </w:tc>
        <w:tc>
          <w:tcPr>
            <w:tcW w:w="0" w:type="auto"/>
          </w:tcPr>
          <w:p w14:paraId="4EF5BD0C" w14:textId="77777777" w:rsidR="00221A46" w:rsidRPr="00221A46" w:rsidRDefault="00221A46" w:rsidP="00221A46">
            <w:pPr>
              <w:rPr>
                <w:szCs w:val="16"/>
              </w:rPr>
            </w:pPr>
          </w:p>
        </w:tc>
        <w:tc>
          <w:tcPr>
            <w:tcW w:w="0" w:type="auto"/>
          </w:tcPr>
          <w:p w14:paraId="44626155" w14:textId="77777777" w:rsidR="00221A46" w:rsidRPr="00221A46" w:rsidRDefault="00221A46" w:rsidP="00221A46">
            <w:pPr>
              <w:rPr>
                <w:szCs w:val="16"/>
              </w:rPr>
            </w:pPr>
          </w:p>
        </w:tc>
        <w:tc>
          <w:tcPr>
            <w:tcW w:w="0" w:type="auto"/>
          </w:tcPr>
          <w:p w14:paraId="0D3CC9E8" w14:textId="77777777" w:rsidR="00221A46" w:rsidRPr="00221A46" w:rsidRDefault="00221A46" w:rsidP="00221A46">
            <w:pPr>
              <w:rPr>
                <w:szCs w:val="16"/>
              </w:rPr>
            </w:pPr>
          </w:p>
        </w:tc>
      </w:tr>
      <w:tr w:rsidR="00221A46" w:rsidRPr="00221A46" w14:paraId="247E85B9" w14:textId="77777777" w:rsidTr="00221A46">
        <w:tc>
          <w:tcPr>
            <w:tcW w:w="0" w:type="auto"/>
          </w:tcPr>
          <w:p w14:paraId="432570AA" w14:textId="77777777" w:rsidR="00221A46" w:rsidRPr="00221A46" w:rsidRDefault="00221A46" w:rsidP="00221A46">
            <w:pPr>
              <w:rPr>
                <w:szCs w:val="16"/>
              </w:rPr>
            </w:pPr>
            <w:r w:rsidRPr="00221A46">
              <w:rPr>
                <w:szCs w:val="16"/>
              </w:rPr>
              <w:t>100-Octane &amp; Above</w:t>
            </w:r>
          </w:p>
        </w:tc>
        <w:tc>
          <w:tcPr>
            <w:tcW w:w="0" w:type="auto"/>
          </w:tcPr>
          <w:p w14:paraId="0E6013C9" w14:textId="77777777" w:rsidR="00221A46" w:rsidRPr="00221A46" w:rsidRDefault="00221A46" w:rsidP="00221A46">
            <w:pPr>
              <w:rPr>
                <w:szCs w:val="16"/>
              </w:rPr>
            </w:pPr>
            <w:r w:rsidRPr="00221A46">
              <w:rPr>
                <w:szCs w:val="16"/>
              </w:rPr>
              <w:t>571</w:t>
            </w:r>
          </w:p>
        </w:tc>
        <w:tc>
          <w:tcPr>
            <w:tcW w:w="0" w:type="auto"/>
          </w:tcPr>
          <w:p w14:paraId="16E3BA53" w14:textId="77777777" w:rsidR="00221A46" w:rsidRPr="00221A46" w:rsidRDefault="00221A46" w:rsidP="00221A46">
            <w:pPr>
              <w:rPr>
                <w:szCs w:val="16"/>
              </w:rPr>
            </w:pPr>
            <w:r w:rsidRPr="00221A46">
              <w:rPr>
                <w:szCs w:val="16"/>
              </w:rPr>
              <w:t>685</w:t>
            </w:r>
          </w:p>
        </w:tc>
        <w:tc>
          <w:tcPr>
            <w:tcW w:w="0" w:type="auto"/>
          </w:tcPr>
          <w:p w14:paraId="396FAD63" w14:textId="77777777" w:rsidR="00221A46" w:rsidRPr="00221A46" w:rsidRDefault="00221A46" w:rsidP="00221A46">
            <w:pPr>
              <w:rPr>
                <w:szCs w:val="16"/>
              </w:rPr>
            </w:pPr>
            <w:r w:rsidRPr="00221A46">
              <w:rPr>
                <w:szCs w:val="16"/>
              </w:rPr>
              <w:t>899</w:t>
            </w:r>
          </w:p>
        </w:tc>
        <w:tc>
          <w:tcPr>
            <w:tcW w:w="0" w:type="auto"/>
          </w:tcPr>
          <w:p w14:paraId="0C5B8164" w14:textId="77777777" w:rsidR="00221A46" w:rsidRPr="00221A46" w:rsidRDefault="00221A46" w:rsidP="00221A46">
            <w:pPr>
              <w:rPr>
                <w:szCs w:val="16"/>
              </w:rPr>
            </w:pPr>
            <w:r w:rsidRPr="00221A46">
              <w:rPr>
                <w:szCs w:val="16"/>
              </w:rPr>
              <w:t>518</w:t>
            </w:r>
          </w:p>
        </w:tc>
        <w:tc>
          <w:tcPr>
            <w:tcW w:w="0" w:type="auto"/>
          </w:tcPr>
          <w:p w14:paraId="2D7F8550" w14:textId="77777777" w:rsidR="00221A46" w:rsidRPr="00221A46" w:rsidRDefault="00221A46" w:rsidP="00221A46">
            <w:pPr>
              <w:rPr>
                <w:szCs w:val="16"/>
              </w:rPr>
            </w:pPr>
            <w:r w:rsidRPr="00221A46">
              <w:rPr>
                <w:szCs w:val="16"/>
              </w:rPr>
              <w:t>1,047</w:t>
            </w:r>
          </w:p>
        </w:tc>
        <w:tc>
          <w:tcPr>
            <w:tcW w:w="0" w:type="auto"/>
          </w:tcPr>
          <w:p w14:paraId="102A1972" w14:textId="77777777" w:rsidR="00221A46" w:rsidRPr="00221A46" w:rsidRDefault="00221A46" w:rsidP="00221A46">
            <w:pPr>
              <w:rPr>
                <w:szCs w:val="16"/>
              </w:rPr>
            </w:pPr>
            <w:r w:rsidRPr="00221A46">
              <w:rPr>
                <w:szCs w:val="16"/>
              </w:rPr>
              <w:t>1,200</w:t>
            </w:r>
          </w:p>
        </w:tc>
        <w:tc>
          <w:tcPr>
            <w:tcW w:w="0" w:type="auto"/>
          </w:tcPr>
          <w:p w14:paraId="3A1ED38D" w14:textId="77777777" w:rsidR="00221A46" w:rsidRPr="00221A46" w:rsidRDefault="00221A46" w:rsidP="00221A46">
            <w:pPr>
              <w:rPr>
                <w:szCs w:val="16"/>
              </w:rPr>
            </w:pPr>
            <w:r w:rsidRPr="00221A46">
              <w:rPr>
                <w:szCs w:val="16"/>
              </w:rPr>
              <w:t>1,397</w:t>
            </w:r>
          </w:p>
        </w:tc>
        <w:tc>
          <w:tcPr>
            <w:tcW w:w="0" w:type="auto"/>
          </w:tcPr>
          <w:p w14:paraId="4BA69759" w14:textId="77777777" w:rsidR="00221A46" w:rsidRPr="00221A46" w:rsidRDefault="00221A46" w:rsidP="00221A46">
            <w:pPr>
              <w:rPr>
                <w:szCs w:val="16"/>
              </w:rPr>
            </w:pPr>
            <w:r w:rsidRPr="00221A46">
              <w:rPr>
                <w:szCs w:val="16"/>
              </w:rPr>
              <w:t>1,896</w:t>
            </w:r>
          </w:p>
        </w:tc>
        <w:tc>
          <w:tcPr>
            <w:tcW w:w="0" w:type="auto"/>
          </w:tcPr>
          <w:p w14:paraId="510903FA" w14:textId="77777777" w:rsidR="00221A46" w:rsidRPr="00221A46" w:rsidRDefault="00221A46" w:rsidP="00221A46">
            <w:pPr>
              <w:rPr>
                <w:szCs w:val="16"/>
              </w:rPr>
            </w:pPr>
            <w:r w:rsidRPr="00221A46">
              <w:rPr>
                <w:szCs w:val="16"/>
              </w:rPr>
              <w:t>2,033</w:t>
            </w:r>
          </w:p>
        </w:tc>
        <w:tc>
          <w:tcPr>
            <w:tcW w:w="0" w:type="auto"/>
          </w:tcPr>
          <w:p w14:paraId="61EA7512" w14:textId="77777777" w:rsidR="00221A46" w:rsidRPr="00221A46" w:rsidRDefault="00221A46" w:rsidP="00221A46">
            <w:pPr>
              <w:rPr>
                <w:szCs w:val="16"/>
              </w:rPr>
            </w:pPr>
            <w:r w:rsidRPr="00221A46">
              <w:rPr>
                <w:szCs w:val="16"/>
              </w:rPr>
              <w:t>1,982</w:t>
            </w:r>
          </w:p>
        </w:tc>
        <w:tc>
          <w:tcPr>
            <w:tcW w:w="0" w:type="auto"/>
          </w:tcPr>
          <w:p w14:paraId="7A9A18EA" w14:textId="77777777" w:rsidR="00221A46" w:rsidRPr="00221A46" w:rsidRDefault="00221A46" w:rsidP="00221A46">
            <w:pPr>
              <w:rPr>
                <w:szCs w:val="16"/>
              </w:rPr>
            </w:pPr>
            <w:r w:rsidRPr="00221A46">
              <w:rPr>
                <w:szCs w:val="16"/>
              </w:rPr>
              <w:t>1,930</w:t>
            </w:r>
          </w:p>
        </w:tc>
        <w:tc>
          <w:tcPr>
            <w:tcW w:w="0" w:type="auto"/>
          </w:tcPr>
          <w:p w14:paraId="04BABFFF" w14:textId="77777777" w:rsidR="00221A46" w:rsidRPr="00221A46" w:rsidRDefault="00221A46" w:rsidP="00221A46">
            <w:pPr>
              <w:rPr>
                <w:szCs w:val="16"/>
              </w:rPr>
            </w:pPr>
            <w:r w:rsidRPr="00221A46">
              <w:rPr>
                <w:szCs w:val="16"/>
              </w:rPr>
              <w:t>2,334</w:t>
            </w:r>
          </w:p>
        </w:tc>
        <w:tc>
          <w:tcPr>
            <w:tcW w:w="0" w:type="auto"/>
          </w:tcPr>
          <w:p w14:paraId="0B645E33" w14:textId="77777777" w:rsidR="00221A46" w:rsidRPr="00221A46" w:rsidRDefault="00221A46" w:rsidP="00221A46">
            <w:pPr>
              <w:rPr>
                <w:szCs w:val="16"/>
              </w:rPr>
            </w:pPr>
            <w:r w:rsidRPr="00221A46">
              <w:rPr>
                <w:szCs w:val="16"/>
              </w:rPr>
              <w:t>16,492</w:t>
            </w:r>
          </w:p>
        </w:tc>
      </w:tr>
      <w:tr w:rsidR="00221A46" w:rsidRPr="00221A46" w14:paraId="5C75353C" w14:textId="77777777" w:rsidTr="00221A46">
        <w:tc>
          <w:tcPr>
            <w:tcW w:w="0" w:type="auto"/>
          </w:tcPr>
          <w:p w14:paraId="24DCD0B7" w14:textId="77777777" w:rsidR="00221A46" w:rsidRPr="00221A46" w:rsidRDefault="00221A46" w:rsidP="00221A46">
            <w:pPr>
              <w:rPr>
                <w:szCs w:val="16"/>
              </w:rPr>
            </w:pPr>
            <w:r w:rsidRPr="00221A46">
              <w:rPr>
                <w:szCs w:val="16"/>
              </w:rPr>
              <w:t>Other finished</w:t>
            </w:r>
          </w:p>
        </w:tc>
        <w:tc>
          <w:tcPr>
            <w:tcW w:w="0" w:type="auto"/>
          </w:tcPr>
          <w:p w14:paraId="463FD366" w14:textId="77777777" w:rsidR="00221A46" w:rsidRPr="00221A46" w:rsidRDefault="00221A46" w:rsidP="00221A46">
            <w:pPr>
              <w:rPr>
                <w:szCs w:val="16"/>
              </w:rPr>
            </w:pPr>
            <w:r w:rsidRPr="00221A46">
              <w:rPr>
                <w:szCs w:val="16"/>
              </w:rPr>
              <w:t>578</w:t>
            </w:r>
          </w:p>
        </w:tc>
        <w:tc>
          <w:tcPr>
            <w:tcW w:w="0" w:type="auto"/>
          </w:tcPr>
          <w:p w14:paraId="199DBE82" w14:textId="77777777" w:rsidR="00221A46" w:rsidRPr="00221A46" w:rsidRDefault="00221A46" w:rsidP="00221A46">
            <w:pPr>
              <w:rPr>
                <w:szCs w:val="16"/>
              </w:rPr>
            </w:pPr>
            <w:r w:rsidRPr="00221A46">
              <w:rPr>
                <w:szCs w:val="16"/>
              </w:rPr>
              <w:t>631</w:t>
            </w:r>
          </w:p>
        </w:tc>
        <w:tc>
          <w:tcPr>
            <w:tcW w:w="0" w:type="auto"/>
          </w:tcPr>
          <w:p w14:paraId="53A23B85" w14:textId="77777777" w:rsidR="00221A46" w:rsidRPr="00221A46" w:rsidRDefault="00221A46" w:rsidP="00221A46">
            <w:pPr>
              <w:rPr>
                <w:szCs w:val="16"/>
              </w:rPr>
            </w:pPr>
            <w:r w:rsidRPr="00221A46">
              <w:rPr>
                <w:szCs w:val="16"/>
              </w:rPr>
              <w:t>637</w:t>
            </w:r>
          </w:p>
        </w:tc>
        <w:tc>
          <w:tcPr>
            <w:tcW w:w="0" w:type="auto"/>
          </w:tcPr>
          <w:p w14:paraId="11D2434C" w14:textId="77777777" w:rsidR="00221A46" w:rsidRPr="00221A46" w:rsidRDefault="00221A46" w:rsidP="00221A46">
            <w:pPr>
              <w:rPr>
                <w:szCs w:val="16"/>
              </w:rPr>
            </w:pPr>
            <w:r w:rsidRPr="00221A46">
              <w:rPr>
                <w:szCs w:val="16"/>
              </w:rPr>
              <w:t>680</w:t>
            </w:r>
          </w:p>
        </w:tc>
        <w:tc>
          <w:tcPr>
            <w:tcW w:w="0" w:type="auto"/>
          </w:tcPr>
          <w:p w14:paraId="4A6C7641" w14:textId="77777777" w:rsidR="00221A46" w:rsidRPr="00221A46" w:rsidRDefault="00221A46" w:rsidP="00221A46">
            <w:pPr>
              <w:rPr>
                <w:szCs w:val="16"/>
              </w:rPr>
            </w:pPr>
            <w:r w:rsidRPr="00221A46">
              <w:rPr>
                <w:szCs w:val="16"/>
              </w:rPr>
              <w:t>870</w:t>
            </w:r>
          </w:p>
        </w:tc>
        <w:tc>
          <w:tcPr>
            <w:tcW w:w="0" w:type="auto"/>
          </w:tcPr>
          <w:p w14:paraId="3E016591" w14:textId="77777777" w:rsidR="00221A46" w:rsidRPr="00221A46" w:rsidRDefault="00221A46" w:rsidP="00221A46">
            <w:pPr>
              <w:rPr>
                <w:szCs w:val="16"/>
              </w:rPr>
            </w:pPr>
            <w:r w:rsidRPr="00221A46">
              <w:rPr>
                <w:szCs w:val="16"/>
              </w:rPr>
              <w:t>836</w:t>
            </w:r>
          </w:p>
        </w:tc>
        <w:tc>
          <w:tcPr>
            <w:tcW w:w="0" w:type="auto"/>
          </w:tcPr>
          <w:p w14:paraId="56A2503A" w14:textId="77777777" w:rsidR="00221A46" w:rsidRPr="00221A46" w:rsidRDefault="00221A46" w:rsidP="00221A46">
            <w:pPr>
              <w:rPr>
                <w:szCs w:val="16"/>
              </w:rPr>
            </w:pPr>
            <w:r w:rsidRPr="00221A46">
              <w:rPr>
                <w:szCs w:val="16"/>
              </w:rPr>
              <w:t>939</w:t>
            </w:r>
          </w:p>
        </w:tc>
        <w:tc>
          <w:tcPr>
            <w:tcW w:w="0" w:type="auto"/>
          </w:tcPr>
          <w:p w14:paraId="2BECB822" w14:textId="77777777" w:rsidR="00221A46" w:rsidRPr="00221A46" w:rsidRDefault="00221A46" w:rsidP="00221A46">
            <w:pPr>
              <w:rPr>
                <w:szCs w:val="16"/>
              </w:rPr>
            </w:pPr>
            <w:r w:rsidRPr="00221A46">
              <w:rPr>
                <w:szCs w:val="16"/>
              </w:rPr>
              <w:t>860</w:t>
            </w:r>
          </w:p>
        </w:tc>
        <w:tc>
          <w:tcPr>
            <w:tcW w:w="0" w:type="auto"/>
          </w:tcPr>
          <w:p w14:paraId="3360BBE1" w14:textId="77777777" w:rsidR="00221A46" w:rsidRPr="00221A46" w:rsidRDefault="00221A46" w:rsidP="00221A46">
            <w:pPr>
              <w:rPr>
                <w:szCs w:val="16"/>
              </w:rPr>
            </w:pPr>
            <w:r w:rsidRPr="00221A46">
              <w:rPr>
                <w:szCs w:val="16"/>
              </w:rPr>
              <w:t>775</w:t>
            </w:r>
          </w:p>
        </w:tc>
        <w:tc>
          <w:tcPr>
            <w:tcW w:w="0" w:type="auto"/>
          </w:tcPr>
          <w:p w14:paraId="2114842D" w14:textId="77777777" w:rsidR="00221A46" w:rsidRPr="00221A46" w:rsidRDefault="00221A46" w:rsidP="00221A46">
            <w:pPr>
              <w:rPr>
                <w:szCs w:val="16"/>
              </w:rPr>
            </w:pPr>
            <w:r w:rsidRPr="00221A46">
              <w:rPr>
                <w:szCs w:val="16"/>
              </w:rPr>
              <w:t>912</w:t>
            </w:r>
          </w:p>
        </w:tc>
        <w:tc>
          <w:tcPr>
            <w:tcW w:w="0" w:type="auto"/>
          </w:tcPr>
          <w:p w14:paraId="2B1F793B" w14:textId="77777777" w:rsidR="00221A46" w:rsidRPr="00221A46" w:rsidRDefault="00221A46" w:rsidP="00221A46">
            <w:pPr>
              <w:rPr>
                <w:szCs w:val="16"/>
              </w:rPr>
            </w:pPr>
            <w:r w:rsidRPr="00221A46">
              <w:rPr>
                <w:szCs w:val="16"/>
              </w:rPr>
              <w:t>692</w:t>
            </w:r>
          </w:p>
        </w:tc>
        <w:tc>
          <w:tcPr>
            <w:tcW w:w="0" w:type="auto"/>
          </w:tcPr>
          <w:p w14:paraId="717A9FD3" w14:textId="77777777" w:rsidR="00221A46" w:rsidRPr="00221A46" w:rsidRDefault="00221A46" w:rsidP="00221A46">
            <w:pPr>
              <w:rPr>
                <w:szCs w:val="16"/>
              </w:rPr>
            </w:pPr>
            <w:r w:rsidRPr="00221A46">
              <w:rPr>
                <w:szCs w:val="16"/>
              </w:rPr>
              <w:t>778</w:t>
            </w:r>
          </w:p>
        </w:tc>
        <w:tc>
          <w:tcPr>
            <w:tcW w:w="0" w:type="auto"/>
          </w:tcPr>
          <w:p w14:paraId="0852683A" w14:textId="77777777" w:rsidR="00221A46" w:rsidRPr="00221A46" w:rsidRDefault="00221A46" w:rsidP="00221A46">
            <w:pPr>
              <w:rPr>
                <w:szCs w:val="16"/>
              </w:rPr>
            </w:pPr>
            <w:r w:rsidRPr="00221A46">
              <w:rPr>
                <w:szCs w:val="16"/>
              </w:rPr>
              <w:t>9,188</w:t>
            </w:r>
          </w:p>
        </w:tc>
      </w:tr>
      <w:tr w:rsidR="00221A46" w:rsidRPr="00221A46" w14:paraId="4DCA1D78" w14:textId="77777777" w:rsidTr="00221A46">
        <w:tc>
          <w:tcPr>
            <w:tcW w:w="0" w:type="auto"/>
          </w:tcPr>
          <w:p w14:paraId="17883988" w14:textId="77777777" w:rsidR="00221A46" w:rsidRPr="00221A46" w:rsidRDefault="00221A46" w:rsidP="00221A46">
            <w:pPr>
              <w:rPr>
                <w:szCs w:val="16"/>
              </w:rPr>
            </w:pPr>
            <w:r w:rsidRPr="00221A46">
              <w:rPr>
                <w:szCs w:val="16"/>
              </w:rPr>
              <w:t>Components</w:t>
            </w:r>
          </w:p>
        </w:tc>
        <w:tc>
          <w:tcPr>
            <w:tcW w:w="0" w:type="auto"/>
          </w:tcPr>
          <w:p w14:paraId="6013DE1C" w14:textId="77777777" w:rsidR="00221A46" w:rsidRPr="00221A46" w:rsidRDefault="00221A46" w:rsidP="00221A46">
            <w:pPr>
              <w:rPr>
                <w:szCs w:val="16"/>
              </w:rPr>
            </w:pPr>
            <w:r w:rsidRPr="00221A46">
              <w:rPr>
                <w:szCs w:val="16"/>
              </w:rPr>
              <w:t>17</w:t>
            </w:r>
          </w:p>
        </w:tc>
        <w:tc>
          <w:tcPr>
            <w:tcW w:w="0" w:type="auto"/>
          </w:tcPr>
          <w:p w14:paraId="753CD1DA" w14:textId="77777777" w:rsidR="00221A46" w:rsidRPr="00221A46" w:rsidRDefault="00221A46" w:rsidP="00221A46">
            <w:pPr>
              <w:rPr>
                <w:szCs w:val="16"/>
              </w:rPr>
            </w:pPr>
            <w:r w:rsidRPr="00221A46">
              <w:rPr>
                <w:szCs w:val="16"/>
              </w:rPr>
              <w:t>33</w:t>
            </w:r>
          </w:p>
        </w:tc>
        <w:tc>
          <w:tcPr>
            <w:tcW w:w="0" w:type="auto"/>
          </w:tcPr>
          <w:p w14:paraId="394B97CD" w14:textId="77777777" w:rsidR="00221A46" w:rsidRPr="00221A46" w:rsidRDefault="00221A46" w:rsidP="00221A46">
            <w:pPr>
              <w:rPr>
                <w:szCs w:val="16"/>
              </w:rPr>
            </w:pPr>
            <w:r w:rsidRPr="00221A46">
              <w:rPr>
                <w:szCs w:val="16"/>
              </w:rPr>
              <w:t>17</w:t>
            </w:r>
          </w:p>
        </w:tc>
        <w:tc>
          <w:tcPr>
            <w:tcW w:w="0" w:type="auto"/>
          </w:tcPr>
          <w:p w14:paraId="240B53D7" w14:textId="77777777" w:rsidR="00221A46" w:rsidRPr="00221A46" w:rsidRDefault="00221A46" w:rsidP="00221A46">
            <w:pPr>
              <w:rPr>
                <w:szCs w:val="16"/>
              </w:rPr>
            </w:pPr>
            <w:r w:rsidRPr="00221A46">
              <w:rPr>
                <w:szCs w:val="16"/>
              </w:rPr>
              <w:t>5</w:t>
            </w:r>
          </w:p>
        </w:tc>
        <w:tc>
          <w:tcPr>
            <w:tcW w:w="0" w:type="auto"/>
          </w:tcPr>
          <w:p w14:paraId="619C13B4" w14:textId="77777777" w:rsidR="00221A46" w:rsidRPr="00221A46" w:rsidRDefault="00221A46" w:rsidP="00221A46">
            <w:pPr>
              <w:rPr>
                <w:szCs w:val="16"/>
              </w:rPr>
            </w:pPr>
            <w:r w:rsidRPr="00221A46">
              <w:rPr>
                <w:szCs w:val="16"/>
              </w:rPr>
              <w:t>131</w:t>
            </w:r>
          </w:p>
        </w:tc>
        <w:tc>
          <w:tcPr>
            <w:tcW w:w="0" w:type="auto"/>
          </w:tcPr>
          <w:p w14:paraId="3BACCDDD" w14:textId="77777777" w:rsidR="00221A46" w:rsidRPr="00221A46" w:rsidRDefault="00221A46" w:rsidP="00221A46">
            <w:pPr>
              <w:rPr>
                <w:szCs w:val="16"/>
              </w:rPr>
            </w:pPr>
            <w:r w:rsidRPr="00221A46">
              <w:rPr>
                <w:szCs w:val="16"/>
              </w:rPr>
              <w:t>151</w:t>
            </w:r>
          </w:p>
        </w:tc>
        <w:tc>
          <w:tcPr>
            <w:tcW w:w="0" w:type="auto"/>
          </w:tcPr>
          <w:p w14:paraId="6F625938" w14:textId="77777777" w:rsidR="00221A46" w:rsidRPr="00221A46" w:rsidRDefault="00221A46" w:rsidP="00221A46">
            <w:pPr>
              <w:rPr>
                <w:szCs w:val="16"/>
              </w:rPr>
            </w:pPr>
            <w:r w:rsidRPr="00221A46">
              <w:rPr>
                <w:szCs w:val="16"/>
              </w:rPr>
              <w:t>63</w:t>
            </w:r>
          </w:p>
        </w:tc>
        <w:tc>
          <w:tcPr>
            <w:tcW w:w="0" w:type="auto"/>
          </w:tcPr>
          <w:p w14:paraId="2B05B38E" w14:textId="77777777" w:rsidR="00221A46" w:rsidRPr="00221A46" w:rsidRDefault="00221A46" w:rsidP="00221A46">
            <w:pPr>
              <w:rPr>
                <w:szCs w:val="16"/>
              </w:rPr>
            </w:pPr>
            <w:r w:rsidRPr="00221A46">
              <w:rPr>
                <w:szCs w:val="16"/>
              </w:rPr>
              <w:t>34</w:t>
            </w:r>
          </w:p>
        </w:tc>
        <w:tc>
          <w:tcPr>
            <w:tcW w:w="0" w:type="auto"/>
          </w:tcPr>
          <w:p w14:paraId="14C60BF5" w14:textId="77777777" w:rsidR="00221A46" w:rsidRPr="00221A46" w:rsidRDefault="00221A46" w:rsidP="00221A46">
            <w:pPr>
              <w:rPr>
                <w:szCs w:val="16"/>
              </w:rPr>
            </w:pPr>
            <w:r w:rsidRPr="00221A46">
              <w:rPr>
                <w:szCs w:val="16"/>
              </w:rPr>
              <w:t>135</w:t>
            </w:r>
          </w:p>
        </w:tc>
        <w:tc>
          <w:tcPr>
            <w:tcW w:w="0" w:type="auto"/>
          </w:tcPr>
          <w:p w14:paraId="0CC5606B" w14:textId="77777777" w:rsidR="00221A46" w:rsidRPr="00221A46" w:rsidRDefault="00221A46" w:rsidP="00221A46">
            <w:pPr>
              <w:rPr>
                <w:szCs w:val="16"/>
              </w:rPr>
            </w:pPr>
            <w:r w:rsidRPr="00221A46">
              <w:rPr>
                <w:szCs w:val="16"/>
              </w:rPr>
              <w:t>155</w:t>
            </w:r>
          </w:p>
        </w:tc>
        <w:tc>
          <w:tcPr>
            <w:tcW w:w="0" w:type="auto"/>
          </w:tcPr>
          <w:p w14:paraId="0B109502" w14:textId="77777777" w:rsidR="00221A46" w:rsidRPr="00221A46" w:rsidRDefault="00221A46" w:rsidP="00221A46">
            <w:pPr>
              <w:rPr>
                <w:szCs w:val="16"/>
              </w:rPr>
            </w:pPr>
            <w:r w:rsidRPr="00221A46">
              <w:rPr>
                <w:szCs w:val="16"/>
              </w:rPr>
              <w:t>196</w:t>
            </w:r>
          </w:p>
        </w:tc>
        <w:tc>
          <w:tcPr>
            <w:tcW w:w="0" w:type="auto"/>
          </w:tcPr>
          <w:p w14:paraId="163120AE" w14:textId="77777777" w:rsidR="00221A46" w:rsidRPr="00221A46" w:rsidRDefault="00221A46" w:rsidP="00221A46">
            <w:pPr>
              <w:rPr>
                <w:szCs w:val="16"/>
              </w:rPr>
            </w:pPr>
            <w:r w:rsidRPr="00221A46">
              <w:rPr>
                <w:szCs w:val="16"/>
              </w:rPr>
              <w:t>62</w:t>
            </w:r>
          </w:p>
        </w:tc>
        <w:tc>
          <w:tcPr>
            <w:tcW w:w="0" w:type="auto"/>
          </w:tcPr>
          <w:p w14:paraId="75BF7A77" w14:textId="77777777" w:rsidR="00221A46" w:rsidRPr="00221A46" w:rsidRDefault="00221A46" w:rsidP="00221A46">
            <w:pPr>
              <w:rPr>
                <w:szCs w:val="16"/>
              </w:rPr>
            </w:pPr>
            <w:r w:rsidRPr="00221A46">
              <w:rPr>
                <w:szCs w:val="16"/>
              </w:rPr>
              <w:t>999</w:t>
            </w:r>
          </w:p>
        </w:tc>
      </w:tr>
    </w:tbl>
    <w:p w14:paraId="5DD95058" w14:textId="77777777" w:rsidR="005F0D35" w:rsidRPr="00AF216C" w:rsidRDefault="005F0D35" w:rsidP="00AF216C">
      <w:pPr>
        <w:pStyle w:val="BodyText"/>
        <w:rPr>
          <w:b/>
          <w:bCs/>
        </w:rPr>
      </w:pPr>
      <w:r w:rsidRPr="00AF216C">
        <w:rPr>
          <w:b/>
          <w:bCs/>
        </w:rPr>
        <w:t>1948 Aviation Gasoline</w:t>
      </w:r>
      <w:r w:rsidR="00891697" w:rsidRPr="00AF216C">
        <w:rPr>
          <w:b/>
          <w:bCs/>
        </w:rPr>
        <w:fldChar w:fldCharType="begin"/>
      </w:r>
      <w:r w:rsidR="00891697" w:rsidRPr="00AF216C">
        <w:rPr>
          <w:b/>
          <w:bCs/>
        </w:rPr>
        <w:instrText xml:space="preserve"> XE "Aviation Gasoline" </w:instrText>
      </w:r>
      <w:r w:rsidR="00891697" w:rsidRPr="00AF216C">
        <w:rPr>
          <w:b/>
          <w:bCs/>
        </w:rPr>
        <w:fldChar w:fldCharType="end"/>
      </w:r>
    </w:p>
    <w:p w14:paraId="74EC324E" w14:textId="77777777" w:rsidR="005F0D35" w:rsidRDefault="005F0D35" w:rsidP="00B246F2">
      <w:pPr>
        <w:pStyle w:val="BodyText"/>
      </w:pPr>
      <w:r>
        <w:t>The figures for aviation gasoline cove</w:t>
      </w:r>
      <w:r w:rsidR="00221A46">
        <w:t>r</w:t>
      </w:r>
      <w:r>
        <w:t xml:space="preserve"> only the special grades identified as such by producing companies and do not include automotive gasoline that may be used by many smaller planes.</w:t>
      </w:r>
    </w:p>
    <w:p w14:paraId="2452E195" w14:textId="77777777" w:rsidR="00513F25" w:rsidRDefault="00513F25" w:rsidP="003C0AAF">
      <w:pPr>
        <w:pStyle w:val="Caption"/>
      </w:pPr>
      <w:r>
        <w:t xml:space="preserve">Table </w:t>
      </w:r>
      <w:fldSimple w:instr=" SEQ Table \* ARABIC ">
        <w:r>
          <w:rPr>
            <w:noProof/>
          </w:rPr>
          <w:t>8</w:t>
        </w:r>
      </w:fldSimple>
      <w:r>
        <w:t xml:space="preserve">. </w:t>
      </w:r>
      <w:r w:rsidRPr="00513F25">
        <w:t>U.S. Aviation Gasoline Production, Exports and Demand for 194</w:t>
      </w:r>
      <w:r>
        <w:t>8</w:t>
      </w:r>
      <w:r w:rsidRPr="00513F25">
        <w:t xml:space="preserve"> (thousand barrels)</w:t>
      </w:r>
    </w:p>
    <w:tbl>
      <w:tblPr>
        <w:tblStyle w:val="TableGrid"/>
        <w:tblW w:w="0" w:type="auto"/>
        <w:tblLook w:val="04A0" w:firstRow="1" w:lastRow="0" w:firstColumn="1" w:lastColumn="0" w:noHBand="0" w:noVBand="1"/>
      </w:tblPr>
      <w:tblGrid>
        <w:gridCol w:w="2050"/>
        <w:gridCol w:w="551"/>
        <w:gridCol w:w="551"/>
        <w:gridCol w:w="551"/>
        <w:gridCol w:w="551"/>
        <w:gridCol w:w="551"/>
        <w:gridCol w:w="551"/>
        <w:gridCol w:w="551"/>
        <w:gridCol w:w="551"/>
        <w:gridCol w:w="551"/>
        <w:gridCol w:w="551"/>
        <w:gridCol w:w="551"/>
        <w:gridCol w:w="551"/>
        <w:gridCol w:w="626"/>
      </w:tblGrid>
      <w:tr w:rsidR="00327E18" w:rsidRPr="00327E18" w14:paraId="431BDA68" w14:textId="77777777" w:rsidTr="00327E18">
        <w:tc>
          <w:tcPr>
            <w:tcW w:w="0" w:type="auto"/>
          </w:tcPr>
          <w:p w14:paraId="1AA4E5BA" w14:textId="77777777" w:rsidR="00327E18" w:rsidRPr="00327E18" w:rsidRDefault="00327E18" w:rsidP="00327E18">
            <w:pPr>
              <w:rPr>
                <w:szCs w:val="16"/>
              </w:rPr>
            </w:pPr>
            <w:r w:rsidRPr="00327E18">
              <w:rPr>
                <w:szCs w:val="16"/>
              </w:rPr>
              <w:t>1948</w:t>
            </w:r>
          </w:p>
        </w:tc>
        <w:tc>
          <w:tcPr>
            <w:tcW w:w="0" w:type="auto"/>
          </w:tcPr>
          <w:p w14:paraId="430DC6D2" w14:textId="77777777" w:rsidR="00327E18" w:rsidRPr="00327E18" w:rsidRDefault="00327E18" w:rsidP="00327E18">
            <w:pPr>
              <w:rPr>
                <w:szCs w:val="16"/>
              </w:rPr>
            </w:pPr>
            <w:r w:rsidRPr="00327E18">
              <w:rPr>
                <w:szCs w:val="16"/>
              </w:rPr>
              <w:t>Jan</w:t>
            </w:r>
          </w:p>
        </w:tc>
        <w:tc>
          <w:tcPr>
            <w:tcW w:w="0" w:type="auto"/>
          </w:tcPr>
          <w:p w14:paraId="02912D40" w14:textId="77777777" w:rsidR="00327E18" w:rsidRPr="00327E18" w:rsidRDefault="00327E18" w:rsidP="00327E18">
            <w:pPr>
              <w:rPr>
                <w:szCs w:val="16"/>
              </w:rPr>
            </w:pPr>
            <w:r w:rsidRPr="00327E18">
              <w:rPr>
                <w:szCs w:val="16"/>
              </w:rPr>
              <w:t>Feb</w:t>
            </w:r>
          </w:p>
        </w:tc>
        <w:tc>
          <w:tcPr>
            <w:tcW w:w="0" w:type="auto"/>
          </w:tcPr>
          <w:p w14:paraId="1681A441" w14:textId="77777777" w:rsidR="00327E18" w:rsidRPr="00327E18" w:rsidRDefault="00327E18" w:rsidP="00327E18">
            <w:pPr>
              <w:rPr>
                <w:szCs w:val="16"/>
              </w:rPr>
            </w:pPr>
            <w:r w:rsidRPr="00327E18">
              <w:rPr>
                <w:szCs w:val="16"/>
              </w:rPr>
              <w:t>Mar</w:t>
            </w:r>
          </w:p>
        </w:tc>
        <w:tc>
          <w:tcPr>
            <w:tcW w:w="0" w:type="auto"/>
          </w:tcPr>
          <w:p w14:paraId="06870758" w14:textId="77777777" w:rsidR="00327E18" w:rsidRPr="00327E18" w:rsidRDefault="00327E18" w:rsidP="00327E18">
            <w:pPr>
              <w:rPr>
                <w:szCs w:val="16"/>
              </w:rPr>
            </w:pPr>
            <w:r w:rsidRPr="00327E18">
              <w:rPr>
                <w:szCs w:val="16"/>
              </w:rPr>
              <w:t>Apr</w:t>
            </w:r>
          </w:p>
        </w:tc>
        <w:tc>
          <w:tcPr>
            <w:tcW w:w="0" w:type="auto"/>
          </w:tcPr>
          <w:p w14:paraId="05316828" w14:textId="77777777" w:rsidR="00327E18" w:rsidRPr="00327E18" w:rsidRDefault="00327E18" w:rsidP="00327E18">
            <w:pPr>
              <w:rPr>
                <w:szCs w:val="16"/>
              </w:rPr>
            </w:pPr>
            <w:r w:rsidRPr="00327E18">
              <w:rPr>
                <w:szCs w:val="16"/>
              </w:rPr>
              <w:t>May</w:t>
            </w:r>
          </w:p>
        </w:tc>
        <w:tc>
          <w:tcPr>
            <w:tcW w:w="0" w:type="auto"/>
          </w:tcPr>
          <w:p w14:paraId="537567F3" w14:textId="77777777" w:rsidR="00327E18" w:rsidRPr="00327E18" w:rsidRDefault="00327E18" w:rsidP="00327E18">
            <w:pPr>
              <w:rPr>
                <w:szCs w:val="16"/>
              </w:rPr>
            </w:pPr>
            <w:r w:rsidRPr="00327E18">
              <w:rPr>
                <w:szCs w:val="16"/>
              </w:rPr>
              <w:t>June</w:t>
            </w:r>
          </w:p>
        </w:tc>
        <w:tc>
          <w:tcPr>
            <w:tcW w:w="0" w:type="auto"/>
          </w:tcPr>
          <w:p w14:paraId="5A21AF91" w14:textId="77777777" w:rsidR="00327E18" w:rsidRPr="00327E18" w:rsidRDefault="00327E18" w:rsidP="00327E18">
            <w:pPr>
              <w:rPr>
                <w:szCs w:val="16"/>
              </w:rPr>
            </w:pPr>
            <w:r w:rsidRPr="00327E18">
              <w:rPr>
                <w:szCs w:val="16"/>
              </w:rPr>
              <w:t>July</w:t>
            </w:r>
          </w:p>
        </w:tc>
        <w:tc>
          <w:tcPr>
            <w:tcW w:w="0" w:type="auto"/>
          </w:tcPr>
          <w:p w14:paraId="595922CB" w14:textId="77777777" w:rsidR="00327E18" w:rsidRPr="00327E18" w:rsidRDefault="00327E18" w:rsidP="00327E18">
            <w:pPr>
              <w:rPr>
                <w:szCs w:val="16"/>
              </w:rPr>
            </w:pPr>
            <w:r w:rsidRPr="00327E18">
              <w:rPr>
                <w:szCs w:val="16"/>
              </w:rPr>
              <w:t>Aug</w:t>
            </w:r>
          </w:p>
        </w:tc>
        <w:tc>
          <w:tcPr>
            <w:tcW w:w="0" w:type="auto"/>
          </w:tcPr>
          <w:p w14:paraId="4B98ACC6" w14:textId="77777777" w:rsidR="00327E18" w:rsidRPr="00327E18" w:rsidRDefault="00327E18" w:rsidP="00327E18">
            <w:pPr>
              <w:rPr>
                <w:szCs w:val="16"/>
              </w:rPr>
            </w:pPr>
            <w:r w:rsidRPr="00327E18">
              <w:rPr>
                <w:szCs w:val="16"/>
              </w:rPr>
              <w:t>Sept</w:t>
            </w:r>
          </w:p>
        </w:tc>
        <w:tc>
          <w:tcPr>
            <w:tcW w:w="0" w:type="auto"/>
          </w:tcPr>
          <w:p w14:paraId="3B28F867" w14:textId="77777777" w:rsidR="00327E18" w:rsidRPr="00327E18" w:rsidRDefault="00327E18" w:rsidP="00327E18">
            <w:pPr>
              <w:rPr>
                <w:szCs w:val="16"/>
              </w:rPr>
            </w:pPr>
            <w:r w:rsidRPr="00327E18">
              <w:rPr>
                <w:szCs w:val="16"/>
              </w:rPr>
              <w:t>Oct</w:t>
            </w:r>
          </w:p>
        </w:tc>
        <w:tc>
          <w:tcPr>
            <w:tcW w:w="0" w:type="auto"/>
          </w:tcPr>
          <w:p w14:paraId="2DCE6468" w14:textId="77777777" w:rsidR="00327E18" w:rsidRPr="00327E18" w:rsidRDefault="00327E18" w:rsidP="00327E18">
            <w:pPr>
              <w:rPr>
                <w:szCs w:val="16"/>
              </w:rPr>
            </w:pPr>
            <w:r w:rsidRPr="00327E18">
              <w:rPr>
                <w:szCs w:val="16"/>
              </w:rPr>
              <w:t>Nov</w:t>
            </w:r>
          </w:p>
        </w:tc>
        <w:tc>
          <w:tcPr>
            <w:tcW w:w="0" w:type="auto"/>
          </w:tcPr>
          <w:p w14:paraId="61EEAD37" w14:textId="77777777" w:rsidR="00327E18" w:rsidRPr="00327E18" w:rsidRDefault="00327E18" w:rsidP="00327E18">
            <w:pPr>
              <w:rPr>
                <w:szCs w:val="16"/>
              </w:rPr>
            </w:pPr>
            <w:r w:rsidRPr="00327E18">
              <w:rPr>
                <w:szCs w:val="16"/>
              </w:rPr>
              <w:t>Dec</w:t>
            </w:r>
          </w:p>
        </w:tc>
        <w:tc>
          <w:tcPr>
            <w:tcW w:w="0" w:type="auto"/>
          </w:tcPr>
          <w:p w14:paraId="1C78031B" w14:textId="77777777" w:rsidR="00327E18" w:rsidRPr="00327E18" w:rsidRDefault="00327E18" w:rsidP="00327E18">
            <w:pPr>
              <w:rPr>
                <w:szCs w:val="16"/>
              </w:rPr>
            </w:pPr>
            <w:r w:rsidRPr="00327E18">
              <w:rPr>
                <w:szCs w:val="16"/>
              </w:rPr>
              <w:t>Total</w:t>
            </w:r>
          </w:p>
        </w:tc>
      </w:tr>
      <w:tr w:rsidR="00327E18" w:rsidRPr="00327E18" w14:paraId="4ACAEA27" w14:textId="77777777" w:rsidTr="00327E18">
        <w:tc>
          <w:tcPr>
            <w:tcW w:w="0" w:type="auto"/>
          </w:tcPr>
          <w:p w14:paraId="1E969915" w14:textId="77777777" w:rsidR="00327E18" w:rsidRPr="00327E18" w:rsidRDefault="00327E18" w:rsidP="00327E18">
            <w:pPr>
              <w:rPr>
                <w:szCs w:val="16"/>
              </w:rPr>
            </w:pPr>
            <w:r w:rsidRPr="00327E18">
              <w:rPr>
                <w:szCs w:val="16"/>
              </w:rPr>
              <w:t>Production 100 Octane &amp; above</w:t>
            </w:r>
          </w:p>
        </w:tc>
        <w:tc>
          <w:tcPr>
            <w:tcW w:w="0" w:type="auto"/>
          </w:tcPr>
          <w:p w14:paraId="127B712E" w14:textId="77777777" w:rsidR="00327E18" w:rsidRPr="00327E18" w:rsidRDefault="00327E18" w:rsidP="00327E18">
            <w:pPr>
              <w:rPr>
                <w:szCs w:val="16"/>
              </w:rPr>
            </w:pPr>
            <w:r w:rsidRPr="00327E18">
              <w:rPr>
                <w:szCs w:val="16"/>
              </w:rPr>
              <w:t>2,385</w:t>
            </w:r>
          </w:p>
        </w:tc>
        <w:tc>
          <w:tcPr>
            <w:tcW w:w="0" w:type="auto"/>
          </w:tcPr>
          <w:p w14:paraId="24B1AE2E" w14:textId="77777777" w:rsidR="00327E18" w:rsidRPr="00327E18" w:rsidRDefault="00327E18" w:rsidP="00327E18">
            <w:pPr>
              <w:rPr>
                <w:szCs w:val="16"/>
              </w:rPr>
            </w:pPr>
            <w:r w:rsidRPr="00327E18">
              <w:rPr>
                <w:szCs w:val="16"/>
              </w:rPr>
              <w:t>1,825</w:t>
            </w:r>
          </w:p>
        </w:tc>
        <w:tc>
          <w:tcPr>
            <w:tcW w:w="0" w:type="auto"/>
          </w:tcPr>
          <w:p w14:paraId="4F73E497" w14:textId="77777777" w:rsidR="00327E18" w:rsidRPr="00327E18" w:rsidRDefault="00327E18" w:rsidP="00327E18">
            <w:pPr>
              <w:rPr>
                <w:szCs w:val="16"/>
              </w:rPr>
            </w:pPr>
            <w:r w:rsidRPr="00327E18">
              <w:rPr>
                <w:szCs w:val="16"/>
              </w:rPr>
              <w:t>2,329</w:t>
            </w:r>
          </w:p>
        </w:tc>
        <w:tc>
          <w:tcPr>
            <w:tcW w:w="0" w:type="auto"/>
          </w:tcPr>
          <w:p w14:paraId="2C155271" w14:textId="77777777" w:rsidR="00327E18" w:rsidRPr="00327E18" w:rsidRDefault="00327E18" w:rsidP="00327E18">
            <w:pPr>
              <w:rPr>
                <w:szCs w:val="16"/>
              </w:rPr>
            </w:pPr>
            <w:r w:rsidRPr="00327E18">
              <w:rPr>
                <w:szCs w:val="16"/>
              </w:rPr>
              <w:t>2,945</w:t>
            </w:r>
          </w:p>
        </w:tc>
        <w:tc>
          <w:tcPr>
            <w:tcW w:w="0" w:type="auto"/>
          </w:tcPr>
          <w:p w14:paraId="49088DDF" w14:textId="77777777" w:rsidR="00327E18" w:rsidRPr="00327E18" w:rsidRDefault="00327E18" w:rsidP="00327E18">
            <w:pPr>
              <w:rPr>
                <w:szCs w:val="16"/>
              </w:rPr>
            </w:pPr>
            <w:r w:rsidRPr="00327E18">
              <w:rPr>
                <w:szCs w:val="16"/>
              </w:rPr>
              <w:t>2,775</w:t>
            </w:r>
          </w:p>
        </w:tc>
        <w:tc>
          <w:tcPr>
            <w:tcW w:w="0" w:type="auto"/>
          </w:tcPr>
          <w:p w14:paraId="68376F2A" w14:textId="77777777" w:rsidR="00327E18" w:rsidRPr="00327E18" w:rsidRDefault="00327E18" w:rsidP="00327E18">
            <w:pPr>
              <w:rPr>
                <w:szCs w:val="16"/>
              </w:rPr>
            </w:pPr>
            <w:r w:rsidRPr="00327E18">
              <w:rPr>
                <w:szCs w:val="16"/>
              </w:rPr>
              <w:t>2,943</w:t>
            </w:r>
          </w:p>
        </w:tc>
        <w:tc>
          <w:tcPr>
            <w:tcW w:w="0" w:type="auto"/>
          </w:tcPr>
          <w:p w14:paraId="31B07F37" w14:textId="77777777" w:rsidR="00327E18" w:rsidRPr="00327E18" w:rsidRDefault="00327E18" w:rsidP="00327E18">
            <w:pPr>
              <w:rPr>
                <w:szCs w:val="16"/>
              </w:rPr>
            </w:pPr>
            <w:r w:rsidRPr="00327E18">
              <w:rPr>
                <w:szCs w:val="16"/>
              </w:rPr>
              <w:t>2,747</w:t>
            </w:r>
          </w:p>
        </w:tc>
        <w:tc>
          <w:tcPr>
            <w:tcW w:w="0" w:type="auto"/>
          </w:tcPr>
          <w:p w14:paraId="5B0D3C77" w14:textId="77777777" w:rsidR="00327E18" w:rsidRPr="00327E18" w:rsidRDefault="00327E18" w:rsidP="00327E18">
            <w:pPr>
              <w:rPr>
                <w:szCs w:val="16"/>
              </w:rPr>
            </w:pPr>
            <w:r w:rsidRPr="00327E18">
              <w:rPr>
                <w:szCs w:val="16"/>
              </w:rPr>
              <w:t>3,190</w:t>
            </w:r>
          </w:p>
        </w:tc>
        <w:tc>
          <w:tcPr>
            <w:tcW w:w="0" w:type="auto"/>
          </w:tcPr>
          <w:p w14:paraId="25D5991E" w14:textId="77777777" w:rsidR="00327E18" w:rsidRPr="00327E18" w:rsidRDefault="00327E18" w:rsidP="00327E18">
            <w:pPr>
              <w:rPr>
                <w:szCs w:val="16"/>
              </w:rPr>
            </w:pPr>
            <w:r w:rsidRPr="00327E18">
              <w:rPr>
                <w:szCs w:val="16"/>
              </w:rPr>
              <w:t>2,562</w:t>
            </w:r>
          </w:p>
        </w:tc>
        <w:tc>
          <w:tcPr>
            <w:tcW w:w="0" w:type="auto"/>
          </w:tcPr>
          <w:p w14:paraId="0E5FDF5B" w14:textId="77777777" w:rsidR="00327E18" w:rsidRPr="00327E18" w:rsidRDefault="00327E18" w:rsidP="00327E18">
            <w:pPr>
              <w:rPr>
                <w:szCs w:val="16"/>
              </w:rPr>
            </w:pPr>
            <w:r w:rsidRPr="00327E18">
              <w:rPr>
                <w:szCs w:val="16"/>
              </w:rPr>
              <w:t>2,864</w:t>
            </w:r>
          </w:p>
        </w:tc>
        <w:tc>
          <w:tcPr>
            <w:tcW w:w="0" w:type="auto"/>
          </w:tcPr>
          <w:p w14:paraId="0F08562A" w14:textId="77777777" w:rsidR="00327E18" w:rsidRPr="00327E18" w:rsidRDefault="00327E18" w:rsidP="00327E18">
            <w:pPr>
              <w:rPr>
                <w:szCs w:val="16"/>
              </w:rPr>
            </w:pPr>
            <w:r w:rsidRPr="00327E18">
              <w:rPr>
                <w:szCs w:val="16"/>
              </w:rPr>
              <w:t>3,143</w:t>
            </w:r>
          </w:p>
        </w:tc>
        <w:tc>
          <w:tcPr>
            <w:tcW w:w="0" w:type="auto"/>
          </w:tcPr>
          <w:p w14:paraId="4DDE5443" w14:textId="77777777" w:rsidR="00327E18" w:rsidRPr="00327E18" w:rsidRDefault="00327E18" w:rsidP="00327E18">
            <w:pPr>
              <w:rPr>
                <w:szCs w:val="16"/>
              </w:rPr>
            </w:pPr>
            <w:r w:rsidRPr="00327E18">
              <w:rPr>
                <w:szCs w:val="16"/>
              </w:rPr>
              <w:t>3,713</w:t>
            </w:r>
          </w:p>
        </w:tc>
        <w:tc>
          <w:tcPr>
            <w:tcW w:w="0" w:type="auto"/>
          </w:tcPr>
          <w:p w14:paraId="6553615C" w14:textId="77777777" w:rsidR="00327E18" w:rsidRPr="00327E18" w:rsidRDefault="00327E18" w:rsidP="00327E18">
            <w:pPr>
              <w:rPr>
                <w:szCs w:val="16"/>
              </w:rPr>
            </w:pPr>
            <w:r w:rsidRPr="00327E18">
              <w:rPr>
                <w:szCs w:val="16"/>
              </w:rPr>
              <w:t>33,421</w:t>
            </w:r>
          </w:p>
        </w:tc>
      </w:tr>
      <w:tr w:rsidR="00327E18" w:rsidRPr="00327E18" w14:paraId="7904BAD9" w14:textId="77777777" w:rsidTr="00327E18">
        <w:tc>
          <w:tcPr>
            <w:tcW w:w="0" w:type="auto"/>
          </w:tcPr>
          <w:p w14:paraId="6585AAF0" w14:textId="77777777" w:rsidR="00327E18" w:rsidRPr="00327E18" w:rsidRDefault="00327E18" w:rsidP="00327E18">
            <w:pPr>
              <w:rPr>
                <w:szCs w:val="16"/>
              </w:rPr>
            </w:pPr>
            <w:r w:rsidRPr="00327E18">
              <w:rPr>
                <w:szCs w:val="16"/>
              </w:rPr>
              <w:t>Other avgas grades</w:t>
            </w:r>
          </w:p>
        </w:tc>
        <w:tc>
          <w:tcPr>
            <w:tcW w:w="0" w:type="auto"/>
          </w:tcPr>
          <w:p w14:paraId="53FBB20C" w14:textId="77777777" w:rsidR="00327E18" w:rsidRPr="00327E18" w:rsidRDefault="00327E18" w:rsidP="00327E18">
            <w:pPr>
              <w:rPr>
                <w:szCs w:val="16"/>
              </w:rPr>
            </w:pPr>
            <w:r w:rsidRPr="00327E18">
              <w:rPr>
                <w:szCs w:val="16"/>
              </w:rPr>
              <w:t>1,058</w:t>
            </w:r>
          </w:p>
        </w:tc>
        <w:tc>
          <w:tcPr>
            <w:tcW w:w="0" w:type="auto"/>
          </w:tcPr>
          <w:p w14:paraId="79EA4FAC" w14:textId="77777777" w:rsidR="00327E18" w:rsidRPr="00327E18" w:rsidRDefault="00327E18" w:rsidP="00327E18">
            <w:pPr>
              <w:rPr>
                <w:szCs w:val="16"/>
              </w:rPr>
            </w:pPr>
            <w:r w:rsidRPr="00327E18">
              <w:rPr>
                <w:szCs w:val="16"/>
              </w:rPr>
              <w:t>1,219</w:t>
            </w:r>
          </w:p>
        </w:tc>
        <w:tc>
          <w:tcPr>
            <w:tcW w:w="0" w:type="auto"/>
          </w:tcPr>
          <w:p w14:paraId="2CFF671B" w14:textId="77777777" w:rsidR="00327E18" w:rsidRPr="00327E18" w:rsidRDefault="00327E18" w:rsidP="00327E18">
            <w:pPr>
              <w:rPr>
                <w:szCs w:val="16"/>
              </w:rPr>
            </w:pPr>
            <w:r w:rsidRPr="00327E18">
              <w:rPr>
                <w:szCs w:val="16"/>
              </w:rPr>
              <w:t>986</w:t>
            </w:r>
          </w:p>
        </w:tc>
        <w:tc>
          <w:tcPr>
            <w:tcW w:w="0" w:type="auto"/>
          </w:tcPr>
          <w:p w14:paraId="5D2346C1" w14:textId="77777777" w:rsidR="00327E18" w:rsidRPr="00327E18" w:rsidRDefault="00327E18" w:rsidP="00327E18">
            <w:pPr>
              <w:rPr>
                <w:szCs w:val="16"/>
              </w:rPr>
            </w:pPr>
            <w:r w:rsidRPr="00327E18">
              <w:rPr>
                <w:szCs w:val="16"/>
              </w:rPr>
              <w:t>1,143</w:t>
            </w:r>
          </w:p>
        </w:tc>
        <w:tc>
          <w:tcPr>
            <w:tcW w:w="0" w:type="auto"/>
          </w:tcPr>
          <w:p w14:paraId="2D5E530D" w14:textId="77777777" w:rsidR="00327E18" w:rsidRPr="00327E18" w:rsidRDefault="00327E18" w:rsidP="00327E18">
            <w:pPr>
              <w:rPr>
                <w:szCs w:val="16"/>
              </w:rPr>
            </w:pPr>
            <w:r w:rsidRPr="00327E18">
              <w:rPr>
                <w:szCs w:val="16"/>
              </w:rPr>
              <w:t>1,300</w:t>
            </w:r>
          </w:p>
        </w:tc>
        <w:tc>
          <w:tcPr>
            <w:tcW w:w="0" w:type="auto"/>
          </w:tcPr>
          <w:p w14:paraId="16A4D3A5" w14:textId="77777777" w:rsidR="00327E18" w:rsidRPr="00327E18" w:rsidRDefault="00327E18" w:rsidP="00327E18">
            <w:pPr>
              <w:rPr>
                <w:szCs w:val="16"/>
              </w:rPr>
            </w:pPr>
            <w:r w:rsidRPr="00327E18">
              <w:rPr>
                <w:szCs w:val="16"/>
              </w:rPr>
              <w:t>1,172</w:t>
            </w:r>
          </w:p>
        </w:tc>
        <w:tc>
          <w:tcPr>
            <w:tcW w:w="0" w:type="auto"/>
          </w:tcPr>
          <w:p w14:paraId="4C582414" w14:textId="77777777" w:rsidR="00327E18" w:rsidRPr="00327E18" w:rsidRDefault="00327E18" w:rsidP="00327E18">
            <w:pPr>
              <w:rPr>
                <w:szCs w:val="16"/>
              </w:rPr>
            </w:pPr>
            <w:r w:rsidRPr="00327E18">
              <w:rPr>
                <w:szCs w:val="16"/>
              </w:rPr>
              <w:t>1,395</w:t>
            </w:r>
          </w:p>
        </w:tc>
        <w:tc>
          <w:tcPr>
            <w:tcW w:w="0" w:type="auto"/>
          </w:tcPr>
          <w:p w14:paraId="6C6CE383" w14:textId="77777777" w:rsidR="00327E18" w:rsidRPr="00327E18" w:rsidRDefault="00327E18" w:rsidP="00327E18">
            <w:pPr>
              <w:rPr>
                <w:szCs w:val="16"/>
              </w:rPr>
            </w:pPr>
            <w:r w:rsidRPr="00327E18">
              <w:rPr>
                <w:szCs w:val="16"/>
              </w:rPr>
              <w:t>1,286</w:t>
            </w:r>
          </w:p>
        </w:tc>
        <w:tc>
          <w:tcPr>
            <w:tcW w:w="0" w:type="auto"/>
          </w:tcPr>
          <w:p w14:paraId="28610709" w14:textId="77777777" w:rsidR="00327E18" w:rsidRPr="00327E18" w:rsidRDefault="00327E18" w:rsidP="00327E18">
            <w:pPr>
              <w:rPr>
                <w:szCs w:val="16"/>
              </w:rPr>
            </w:pPr>
            <w:r w:rsidRPr="00327E18">
              <w:rPr>
                <w:szCs w:val="16"/>
              </w:rPr>
              <w:t>723</w:t>
            </w:r>
          </w:p>
        </w:tc>
        <w:tc>
          <w:tcPr>
            <w:tcW w:w="0" w:type="auto"/>
          </w:tcPr>
          <w:p w14:paraId="2D57B438" w14:textId="77777777" w:rsidR="00327E18" w:rsidRPr="00327E18" w:rsidRDefault="00327E18" w:rsidP="00327E18">
            <w:pPr>
              <w:rPr>
                <w:szCs w:val="16"/>
              </w:rPr>
            </w:pPr>
            <w:r w:rsidRPr="00327E18">
              <w:rPr>
                <w:szCs w:val="16"/>
              </w:rPr>
              <w:t>739</w:t>
            </w:r>
          </w:p>
        </w:tc>
        <w:tc>
          <w:tcPr>
            <w:tcW w:w="0" w:type="auto"/>
          </w:tcPr>
          <w:p w14:paraId="18A99AEB" w14:textId="77777777" w:rsidR="00327E18" w:rsidRPr="00327E18" w:rsidRDefault="00327E18" w:rsidP="00327E18">
            <w:pPr>
              <w:rPr>
                <w:szCs w:val="16"/>
              </w:rPr>
            </w:pPr>
            <w:r w:rsidRPr="00327E18">
              <w:rPr>
                <w:szCs w:val="16"/>
              </w:rPr>
              <w:t>1,144</w:t>
            </w:r>
          </w:p>
        </w:tc>
        <w:tc>
          <w:tcPr>
            <w:tcW w:w="0" w:type="auto"/>
          </w:tcPr>
          <w:p w14:paraId="3DA8E34B" w14:textId="77777777" w:rsidR="00327E18" w:rsidRPr="00327E18" w:rsidRDefault="00327E18" w:rsidP="00327E18">
            <w:pPr>
              <w:rPr>
                <w:szCs w:val="16"/>
              </w:rPr>
            </w:pPr>
            <w:r w:rsidRPr="00327E18">
              <w:rPr>
                <w:szCs w:val="16"/>
              </w:rPr>
              <w:t>660</w:t>
            </w:r>
          </w:p>
        </w:tc>
        <w:tc>
          <w:tcPr>
            <w:tcW w:w="0" w:type="auto"/>
          </w:tcPr>
          <w:p w14:paraId="13247763" w14:textId="77777777" w:rsidR="00327E18" w:rsidRPr="00327E18" w:rsidRDefault="00327E18" w:rsidP="00327E18">
            <w:pPr>
              <w:rPr>
                <w:szCs w:val="16"/>
              </w:rPr>
            </w:pPr>
            <w:r w:rsidRPr="00327E18">
              <w:rPr>
                <w:szCs w:val="16"/>
              </w:rPr>
              <w:t>12,825</w:t>
            </w:r>
          </w:p>
        </w:tc>
      </w:tr>
      <w:tr w:rsidR="00327E18" w:rsidRPr="00327E18" w14:paraId="2F360424" w14:textId="77777777" w:rsidTr="00327E18">
        <w:tc>
          <w:tcPr>
            <w:tcW w:w="0" w:type="auto"/>
          </w:tcPr>
          <w:p w14:paraId="45810547" w14:textId="77777777" w:rsidR="00327E18" w:rsidRPr="00327E18" w:rsidRDefault="00327E18" w:rsidP="00327E18">
            <w:pPr>
              <w:rPr>
                <w:szCs w:val="16"/>
              </w:rPr>
            </w:pPr>
            <w:r w:rsidRPr="00327E18">
              <w:rPr>
                <w:szCs w:val="16"/>
              </w:rPr>
              <w:t>Transfers out</w:t>
            </w:r>
          </w:p>
        </w:tc>
        <w:tc>
          <w:tcPr>
            <w:tcW w:w="0" w:type="auto"/>
          </w:tcPr>
          <w:p w14:paraId="01B444BF" w14:textId="77777777" w:rsidR="00327E18" w:rsidRPr="00327E18" w:rsidRDefault="00327E18" w:rsidP="00327E18">
            <w:pPr>
              <w:rPr>
                <w:szCs w:val="16"/>
              </w:rPr>
            </w:pPr>
            <w:r w:rsidRPr="00327E18">
              <w:rPr>
                <w:szCs w:val="16"/>
              </w:rPr>
              <w:t>242</w:t>
            </w:r>
          </w:p>
        </w:tc>
        <w:tc>
          <w:tcPr>
            <w:tcW w:w="0" w:type="auto"/>
          </w:tcPr>
          <w:p w14:paraId="7BBDFF97" w14:textId="77777777" w:rsidR="00327E18" w:rsidRPr="00327E18" w:rsidRDefault="00327E18" w:rsidP="00327E18">
            <w:pPr>
              <w:rPr>
                <w:szCs w:val="16"/>
              </w:rPr>
            </w:pPr>
            <w:r w:rsidRPr="00327E18">
              <w:rPr>
                <w:szCs w:val="16"/>
              </w:rPr>
              <w:t>270</w:t>
            </w:r>
          </w:p>
        </w:tc>
        <w:tc>
          <w:tcPr>
            <w:tcW w:w="0" w:type="auto"/>
          </w:tcPr>
          <w:p w14:paraId="43034A81" w14:textId="77777777" w:rsidR="00327E18" w:rsidRPr="00327E18" w:rsidRDefault="00327E18" w:rsidP="00327E18">
            <w:pPr>
              <w:rPr>
                <w:szCs w:val="16"/>
              </w:rPr>
            </w:pPr>
            <w:r w:rsidRPr="00327E18">
              <w:rPr>
                <w:szCs w:val="16"/>
              </w:rPr>
              <w:t>223</w:t>
            </w:r>
          </w:p>
        </w:tc>
        <w:tc>
          <w:tcPr>
            <w:tcW w:w="0" w:type="auto"/>
          </w:tcPr>
          <w:p w14:paraId="704E1100" w14:textId="77777777" w:rsidR="00327E18" w:rsidRPr="00327E18" w:rsidRDefault="00327E18" w:rsidP="00327E18">
            <w:pPr>
              <w:rPr>
                <w:szCs w:val="16"/>
              </w:rPr>
            </w:pPr>
            <w:r w:rsidRPr="00327E18">
              <w:rPr>
                <w:szCs w:val="16"/>
              </w:rPr>
              <w:t>453</w:t>
            </w:r>
          </w:p>
        </w:tc>
        <w:tc>
          <w:tcPr>
            <w:tcW w:w="0" w:type="auto"/>
          </w:tcPr>
          <w:p w14:paraId="7DEF1A8B" w14:textId="77777777" w:rsidR="00327E18" w:rsidRPr="00327E18" w:rsidRDefault="00327E18" w:rsidP="00327E18">
            <w:pPr>
              <w:rPr>
                <w:szCs w:val="16"/>
              </w:rPr>
            </w:pPr>
            <w:r w:rsidRPr="00327E18">
              <w:rPr>
                <w:szCs w:val="16"/>
              </w:rPr>
              <w:t>301</w:t>
            </w:r>
          </w:p>
        </w:tc>
        <w:tc>
          <w:tcPr>
            <w:tcW w:w="0" w:type="auto"/>
          </w:tcPr>
          <w:p w14:paraId="58DA35EA" w14:textId="77777777" w:rsidR="00327E18" w:rsidRPr="00327E18" w:rsidRDefault="00327E18" w:rsidP="00327E18">
            <w:pPr>
              <w:rPr>
                <w:szCs w:val="16"/>
              </w:rPr>
            </w:pPr>
            <w:r w:rsidRPr="00327E18">
              <w:rPr>
                <w:szCs w:val="16"/>
              </w:rPr>
              <w:t>505</w:t>
            </w:r>
          </w:p>
        </w:tc>
        <w:tc>
          <w:tcPr>
            <w:tcW w:w="0" w:type="auto"/>
          </w:tcPr>
          <w:p w14:paraId="46532FBE" w14:textId="77777777" w:rsidR="00327E18" w:rsidRPr="00327E18" w:rsidRDefault="00327E18" w:rsidP="00327E18">
            <w:pPr>
              <w:rPr>
                <w:szCs w:val="16"/>
              </w:rPr>
            </w:pPr>
            <w:r w:rsidRPr="00327E18">
              <w:rPr>
                <w:szCs w:val="16"/>
              </w:rPr>
              <w:t>384</w:t>
            </w:r>
          </w:p>
        </w:tc>
        <w:tc>
          <w:tcPr>
            <w:tcW w:w="0" w:type="auto"/>
          </w:tcPr>
          <w:p w14:paraId="005B6EC8" w14:textId="77777777" w:rsidR="00327E18" w:rsidRPr="00327E18" w:rsidRDefault="00327E18" w:rsidP="00327E18">
            <w:pPr>
              <w:rPr>
                <w:szCs w:val="16"/>
              </w:rPr>
            </w:pPr>
            <w:r w:rsidRPr="00327E18">
              <w:rPr>
                <w:szCs w:val="16"/>
              </w:rPr>
              <w:t>374</w:t>
            </w:r>
          </w:p>
        </w:tc>
        <w:tc>
          <w:tcPr>
            <w:tcW w:w="0" w:type="auto"/>
          </w:tcPr>
          <w:p w14:paraId="4EB5B191" w14:textId="77777777" w:rsidR="00327E18" w:rsidRPr="00327E18" w:rsidRDefault="00327E18" w:rsidP="00327E18">
            <w:pPr>
              <w:rPr>
                <w:szCs w:val="16"/>
              </w:rPr>
            </w:pPr>
            <w:r w:rsidRPr="00327E18">
              <w:rPr>
                <w:szCs w:val="16"/>
              </w:rPr>
              <w:t>196</w:t>
            </w:r>
          </w:p>
        </w:tc>
        <w:tc>
          <w:tcPr>
            <w:tcW w:w="0" w:type="auto"/>
          </w:tcPr>
          <w:p w14:paraId="2B69E963" w14:textId="77777777" w:rsidR="00327E18" w:rsidRPr="00327E18" w:rsidRDefault="00327E18" w:rsidP="00327E18">
            <w:pPr>
              <w:rPr>
                <w:szCs w:val="16"/>
              </w:rPr>
            </w:pPr>
            <w:r w:rsidRPr="00327E18">
              <w:rPr>
                <w:szCs w:val="16"/>
              </w:rPr>
              <w:t>124</w:t>
            </w:r>
          </w:p>
        </w:tc>
        <w:tc>
          <w:tcPr>
            <w:tcW w:w="0" w:type="auto"/>
          </w:tcPr>
          <w:p w14:paraId="192B376F" w14:textId="77777777" w:rsidR="00327E18" w:rsidRPr="00327E18" w:rsidRDefault="00327E18" w:rsidP="00327E18">
            <w:pPr>
              <w:rPr>
                <w:szCs w:val="16"/>
              </w:rPr>
            </w:pPr>
            <w:r w:rsidRPr="00327E18">
              <w:rPr>
                <w:szCs w:val="16"/>
              </w:rPr>
              <w:t>96</w:t>
            </w:r>
          </w:p>
        </w:tc>
        <w:tc>
          <w:tcPr>
            <w:tcW w:w="0" w:type="auto"/>
          </w:tcPr>
          <w:p w14:paraId="29FA6735" w14:textId="77777777" w:rsidR="00327E18" w:rsidRPr="00327E18" w:rsidRDefault="00327E18" w:rsidP="00327E18">
            <w:pPr>
              <w:rPr>
                <w:szCs w:val="16"/>
              </w:rPr>
            </w:pPr>
            <w:r w:rsidRPr="00327E18">
              <w:rPr>
                <w:szCs w:val="16"/>
              </w:rPr>
              <w:t>117</w:t>
            </w:r>
          </w:p>
        </w:tc>
        <w:tc>
          <w:tcPr>
            <w:tcW w:w="0" w:type="auto"/>
          </w:tcPr>
          <w:p w14:paraId="0656137B" w14:textId="77777777" w:rsidR="00327E18" w:rsidRPr="00327E18" w:rsidRDefault="00327E18" w:rsidP="00327E18">
            <w:pPr>
              <w:rPr>
                <w:szCs w:val="16"/>
              </w:rPr>
            </w:pPr>
            <w:r w:rsidRPr="00327E18">
              <w:rPr>
                <w:szCs w:val="16"/>
              </w:rPr>
              <w:t>3,285</w:t>
            </w:r>
          </w:p>
        </w:tc>
      </w:tr>
      <w:tr w:rsidR="00327E18" w:rsidRPr="00327E18" w14:paraId="6DB25E18" w14:textId="77777777" w:rsidTr="00327E18">
        <w:tc>
          <w:tcPr>
            <w:tcW w:w="0" w:type="auto"/>
          </w:tcPr>
          <w:p w14:paraId="5AC04728" w14:textId="77777777" w:rsidR="00327E18" w:rsidRPr="00327E18" w:rsidRDefault="00327E18" w:rsidP="00327E18">
            <w:pPr>
              <w:rPr>
                <w:szCs w:val="16"/>
              </w:rPr>
            </w:pPr>
            <w:r w:rsidRPr="00327E18">
              <w:rPr>
                <w:szCs w:val="16"/>
              </w:rPr>
              <w:t>Total Exports</w:t>
            </w:r>
          </w:p>
        </w:tc>
        <w:tc>
          <w:tcPr>
            <w:tcW w:w="0" w:type="auto"/>
          </w:tcPr>
          <w:p w14:paraId="1D76B189" w14:textId="77777777" w:rsidR="00327E18" w:rsidRPr="00327E18" w:rsidRDefault="00327E18" w:rsidP="00327E18">
            <w:pPr>
              <w:rPr>
                <w:szCs w:val="16"/>
              </w:rPr>
            </w:pPr>
            <w:r w:rsidRPr="00327E18">
              <w:rPr>
                <w:szCs w:val="16"/>
              </w:rPr>
              <w:t>417</w:t>
            </w:r>
          </w:p>
        </w:tc>
        <w:tc>
          <w:tcPr>
            <w:tcW w:w="0" w:type="auto"/>
          </w:tcPr>
          <w:p w14:paraId="6D858CBD" w14:textId="77777777" w:rsidR="00327E18" w:rsidRPr="00327E18" w:rsidRDefault="00327E18" w:rsidP="00327E18">
            <w:pPr>
              <w:rPr>
                <w:szCs w:val="16"/>
              </w:rPr>
            </w:pPr>
            <w:r w:rsidRPr="00327E18">
              <w:rPr>
                <w:szCs w:val="16"/>
              </w:rPr>
              <w:t>203</w:t>
            </w:r>
          </w:p>
        </w:tc>
        <w:tc>
          <w:tcPr>
            <w:tcW w:w="0" w:type="auto"/>
          </w:tcPr>
          <w:p w14:paraId="377522CD" w14:textId="77777777" w:rsidR="00327E18" w:rsidRPr="00327E18" w:rsidRDefault="00327E18" w:rsidP="00327E18">
            <w:pPr>
              <w:rPr>
                <w:szCs w:val="16"/>
              </w:rPr>
            </w:pPr>
            <w:r w:rsidRPr="00327E18">
              <w:rPr>
                <w:szCs w:val="16"/>
              </w:rPr>
              <w:t>448</w:t>
            </w:r>
          </w:p>
        </w:tc>
        <w:tc>
          <w:tcPr>
            <w:tcW w:w="0" w:type="auto"/>
          </w:tcPr>
          <w:p w14:paraId="23C4DAEE" w14:textId="77777777" w:rsidR="00327E18" w:rsidRPr="00327E18" w:rsidRDefault="00327E18" w:rsidP="00327E18">
            <w:pPr>
              <w:rPr>
                <w:szCs w:val="16"/>
              </w:rPr>
            </w:pPr>
            <w:r w:rsidRPr="00327E18">
              <w:rPr>
                <w:szCs w:val="16"/>
              </w:rPr>
              <w:t>613</w:t>
            </w:r>
          </w:p>
        </w:tc>
        <w:tc>
          <w:tcPr>
            <w:tcW w:w="0" w:type="auto"/>
          </w:tcPr>
          <w:p w14:paraId="520FA8BD" w14:textId="77777777" w:rsidR="00327E18" w:rsidRPr="00327E18" w:rsidRDefault="00327E18" w:rsidP="00327E18">
            <w:pPr>
              <w:rPr>
                <w:szCs w:val="16"/>
              </w:rPr>
            </w:pPr>
            <w:r w:rsidRPr="00327E18">
              <w:rPr>
                <w:szCs w:val="16"/>
              </w:rPr>
              <w:t>725</w:t>
            </w:r>
          </w:p>
        </w:tc>
        <w:tc>
          <w:tcPr>
            <w:tcW w:w="0" w:type="auto"/>
          </w:tcPr>
          <w:p w14:paraId="3DC9310E" w14:textId="77777777" w:rsidR="00327E18" w:rsidRPr="00327E18" w:rsidRDefault="00327E18" w:rsidP="00327E18">
            <w:pPr>
              <w:rPr>
                <w:szCs w:val="16"/>
              </w:rPr>
            </w:pPr>
            <w:r w:rsidRPr="00327E18">
              <w:rPr>
                <w:szCs w:val="16"/>
              </w:rPr>
              <w:t>518</w:t>
            </w:r>
          </w:p>
        </w:tc>
        <w:tc>
          <w:tcPr>
            <w:tcW w:w="0" w:type="auto"/>
          </w:tcPr>
          <w:p w14:paraId="6A6BAA1E" w14:textId="77777777" w:rsidR="00327E18" w:rsidRPr="00327E18" w:rsidRDefault="00327E18" w:rsidP="00327E18">
            <w:pPr>
              <w:rPr>
                <w:szCs w:val="16"/>
              </w:rPr>
            </w:pPr>
            <w:r w:rsidRPr="00327E18">
              <w:rPr>
                <w:szCs w:val="16"/>
              </w:rPr>
              <w:t>791</w:t>
            </w:r>
          </w:p>
        </w:tc>
        <w:tc>
          <w:tcPr>
            <w:tcW w:w="0" w:type="auto"/>
          </w:tcPr>
          <w:p w14:paraId="3F6A3E67" w14:textId="77777777" w:rsidR="00327E18" w:rsidRPr="00327E18" w:rsidRDefault="00327E18" w:rsidP="00327E18">
            <w:pPr>
              <w:rPr>
                <w:szCs w:val="16"/>
              </w:rPr>
            </w:pPr>
            <w:r w:rsidRPr="00327E18">
              <w:rPr>
                <w:szCs w:val="16"/>
              </w:rPr>
              <w:t>343</w:t>
            </w:r>
          </w:p>
        </w:tc>
        <w:tc>
          <w:tcPr>
            <w:tcW w:w="0" w:type="auto"/>
          </w:tcPr>
          <w:p w14:paraId="69E8D8C5" w14:textId="77777777" w:rsidR="00327E18" w:rsidRPr="00327E18" w:rsidRDefault="00327E18" w:rsidP="00327E18">
            <w:pPr>
              <w:rPr>
                <w:szCs w:val="16"/>
              </w:rPr>
            </w:pPr>
            <w:r w:rsidRPr="00327E18">
              <w:rPr>
                <w:szCs w:val="16"/>
              </w:rPr>
              <w:t>486</w:t>
            </w:r>
          </w:p>
        </w:tc>
        <w:tc>
          <w:tcPr>
            <w:tcW w:w="0" w:type="auto"/>
          </w:tcPr>
          <w:p w14:paraId="24D0F83A" w14:textId="77777777" w:rsidR="00327E18" w:rsidRPr="00327E18" w:rsidRDefault="00327E18" w:rsidP="00327E18">
            <w:pPr>
              <w:rPr>
                <w:szCs w:val="16"/>
              </w:rPr>
            </w:pPr>
            <w:r w:rsidRPr="00327E18">
              <w:rPr>
                <w:szCs w:val="16"/>
              </w:rPr>
              <w:t>753</w:t>
            </w:r>
          </w:p>
        </w:tc>
        <w:tc>
          <w:tcPr>
            <w:tcW w:w="0" w:type="auto"/>
          </w:tcPr>
          <w:p w14:paraId="7FCF89CE" w14:textId="77777777" w:rsidR="00327E18" w:rsidRPr="00327E18" w:rsidRDefault="00327E18" w:rsidP="00327E18">
            <w:pPr>
              <w:rPr>
                <w:szCs w:val="16"/>
              </w:rPr>
            </w:pPr>
            <w:r w:rsidRPr="00327E18">
              <w:rPr>
                <w:szCs w:val="16"/>
              </w:rPr>
              <w:t>424</w:t>
            </w:r>
          </w:p>
        </w:tc>
        <w:tc>
          <w:tcPr>
            <w:tcW w:w="0" w:type="auto"/>
          </w:tcPr>
          <w:p w14:paraId="57E6A1A4" w14:textId="77777777" w:rsidR="00327E18" w:rsidRPr="00327E18" w:rsidRDefault="00327E18" w:rsidP="00327E18">
            <w:pPr>
              <w:rPr>
                <w:szCs w:val="16"/>
              </w:rPr>
            </w:pPr>
            <w:r w:rsidRPr="00327E18">
              <w:rPr>
                <w:szCs w:val="16"/>
              </w:rPr>
              <w:t>618</w:t>
            </w:r>
          </w:p>
        </w:tc>
        <w:tc>
          <w:tcPr>
            <w:tcW w:w="0" w:type="auto"/>
          </w:tcPr>
          <w:p w14:paraId="45D3E985" w14:textId="77777777" w:rsidR="00327E18" w:rsidRPr="00327E18" w:rsidRDefault="00327E18" w:rsidP="00327E18">
            <w:pPr>
              <w:rPr>
                <w:szCs w:val="16"/>
              </w:rPr>
            </w:pPr>
            <w:r w:rsidRPr="00327E18">
              <w:rPr>
                <w:szCs w:val="16"/>
              </w:rPr>
              <w:t>6,339</w:t>
            </w:r>
          </w:p>
        </w:tc>
      </w:tr>
      <w:tr w:rsidR="00327E18" w:rsidRPr="00327E18" w14:paraId="38FFB792" w14:textId="77777777" w:rsidTr="00327E18">
        <w:tc>
          <w:tcPr>
            <w:tcW w:w="0" w:type="auto"/>
          </w:tcPr>
          <w:p w14:paraId="6ED0A332" w14:textId="77777777" w:rsidR="00327E18" w:rsidRPr="00327E18" w:rsidRDefault="00327E18" w:rsidP="00327E18">
            <w:pPr>
              <w:rPr>
                <w:szCs w:val="16"/>
              </w:rPr>
            </w:pPr>
            <w:r w:rsidRPr="00327E18">
              <w:rPr>
                <w:szCs w:val="16"/>
              </w:rPr>
              <w:t>US Domestic demand all grades</w:t>
            </w:r>
          </w:p>
        </w:tc>
        <w:tc>
          <w:tcPr>
            <w:tcW w:w="0" w:type="auto"/>
          </w:tcPr>
          <w:p w14:paraId="5511A555" w14:textId="77777777" w:rsidR="00327E18" w:rsidRPr="00327E18" w:rsidRDefault="00327E18" w:rsidP="00327E18">
            <w:pPr>
              <w:rPr>
                <w:szCs w:val="16"/>
              </w:rPr>
            </w:pPr>
            <w:r w:rsidRPr="00327E18">
              <w:rPr>
                <w:szCs w:val="16"/>
              </w:rPr>
              <w:t>2,291</w:t>
            </w:r>
          </w:p>
        </w:tc>
        <w:tc>
          <w:tcPr>
            <w:tcW w:w="0" w:type="auto"/>
          </w:tcPr>
          <w:p w14:paraId="21008493" w14:textId="77777777" w:rsidR="00327E18" w:rsidRPr="00327E18" w:rsidRDefault="00327E18" w:rsidP="00327E18">
            <w:pPr>
              <w:rPr>
                <w:szCs w:val="16"/>
              </w:rPr>
            </w:pPr>
            <w:r w:rsidRPr="00327E18">
              <w:rPr>
                <w:szCs w:val="16"/>
              </w:rPr>
              <w:t>1,942</w:t>
            </w:r>
          </w:p>
        </w:tc>
        <w:tc>
          <w:tcPr>
            <w:tcW w:w="0" w:type="auto"/>
          </w:tcPr>
          <w:p w14:paraId="2BEAB4F3" w14:textId="77777777" w:rsidR="00327E18" w:rsidRPr="00327E18" w:rsidRDefault="00327E18" w:rsidP="00327E18">
            <w:pPr>
              <w:rPr>
                <w:szCs w:val="16"/>
              </w:rPr>
            </w:pPr>
            <w:r w:rsidRPr="00327E18">
              <w:rPr>
                <w:szCs w:val="16"/>
              </w:rPr>
              <w:t>2,786</w:t>
            </w:r>
          </w:p>
        </w:tc>
        <w:tc>
          <w:tcPr>
            <w:tcW w:w="0" w:type="auto"/>
          </w:tcPr>
          <w:p w14:paraId="662C94EF" w14:textId="77777777" w:rsidR="00327E18" w:rsidRPr="00327E18" w:rsidRDefault="00327E18" w:rsidP="00327E18">
            <w:pPr>
              <w:rPr>
                <w:szCs w:val="16"/>
              </w:rPr>
            </w:pPr>
            <w:r w:rsidRPr="00327E18">
              <w:rPr>
                <w:szCs w:val="16"/>
              </w:rPr>
              <w:t>2,707</w:t>
            </w:r>
          </w:p>
        </w:tc>
        <w:tc>
          <w:tcPr>
            <w:tcW w:w="0" w:type="auto"/>
          </w:tcPr>
          <w:p w14:paraId="575A79AD" w14:textId="77777777" w:rsidR="00327E18" w:rsidRPr="00327E18" w:rsidRDefault="00327E18" w:rsidP="00327E18">
            <w:pPr>
              <w:rPr>
                <w:szCs w:val="16"/>
              </w:rPr>
            </w:pPr>
            <w:r w:rsidRPr="00327E18">
              <w:rPr>
                <w:szCs w:val="16"/>
              </w:rPr>
              <w:t>3,618</w:t>
            </w:r>
          </w:p>
        </w:tc>
        <w:tc>
          <w:tcPr>
            <w:tcW w:w="0" w:type="auto"/>
          </w:tcPr>
          <w:p w14:paraId="44FACE6B" w14:textId="77777777" w:rsidR="00327E18" w:rsidRPr="00327E18" w:rsidRDefault="00327E18" w:rsidP="00327E18">
            <w:pPr>
              <w:rPr>
                <w:szCs w:val="16"/>
              </w:rPr>
            </w:pPr>
            <w:r w:rsidRPr="00327E18">
              <w:rPr>
                <w:szCs w:val="16"/>
              </w:rPr>
              <w:t>3,413</w:t>
            </w:r>
          </w:p>
        </w:tc>
        <w:tc>
          <w:tcPr>
            <w:tcW w:w="0" w:type="auto"/>
          </w:tcPr>
          <w:p w14:paraId="64CDC047" w14:textId="77777777" w:rsidR="00327E18" w:rsidRPr="00327E18" w:rsidRDefault="00327E18" w:rsidP="00327E18">
            <w:pPr>
              <w:rPr>
                <w:szCs w:val="16"/>
              </w:rPr>
            </w:pPr>
            <w:r w:rsidRPr="00327E18">
              <w:rPr>
                <w:szCs w:val="16"/>
              </w:rPr>
              <w:t>2,916</w:t>
            </w:r>
          </w:p>
        </w:tc>
        <w:tc>
          <w:tcPr>
            <w:tcW w:w="0" w:type="auto"/>
          </w:tcPr>
          <w:p w14:paraId="445642BA" w14:textId="77777777" w:rsidR="00327E18" w:rsidRPr="00327E18" w:rsidRDefault="00327E18" w:rsidP="00327E18">
            <w:pPr>
              <w:rPr>
                <w:szCs w:val="16"/>
              </w:rPr>
            </w:pPr>
            <w:r w:rsidRPr="00327E18">
              <w:rPr>
                <w:szCs w:val="16"/>
              </w:rPr>
              <w:t>3,638</w:t>
            </w:r>
          </w:p>
        </w:tc>
        <w:tc>
          <w:tcPr>
            <w:tcW w:w="0" w:type="auto"/>
          </w:tcPr>
          <w:p w14:paraId="3C4AB8BB" w14:textId="77777777" w:rsidR="00327E18" w:rsidRPr="00327E18" w:rsidRDefault="00327E18" w:rsidP="00327E18">
            <w:pPr>
              <w:rPr>
                <w:szCs w:val="16"/>
              </w:rPr>
            </w:pPr>
            <w:r w:rsidRPr="00327E18">
              <w:rPr>
                <w:szCs w:val="16"/>
              </w:rPr>
              <w:t>2,684</w:t>
            </w:r>
          </w:p>
        </w:tc>
        <w:tc>
          <w:tcPr>
            <w:tcW w:w="0" w:type="auto"/>
          </w:tcPr>
          <w:p w14:paraId="199DABA3" w14:textId="77777777" w:rsidR="00327E18" w:rsidRPr="00327E18" w:rsidRDefault="00327E18" w:rsidP="00327E18">
            <w:pPr>
              <w:rPr>
                <w:szCs w:val="16"/>
              </w:rPr>
            </w:pPr>
            <w:r w:rsidRPr="00327E18">
              <w:rPr>
                <w:szCs w:val="16"/>
              </w:rPr>
              <w:t>3,062</w:t>
            </w:r>
          </w:p>
        </w:tc>
        <w:tc>
          <w:tcPr>
            <w:tcW w:w="0" w:type="auto"/>
          </w:tcPr>
          <w:p w14:paraId="50CE4D8D" w14:textId="77777777" w:rsidR="00327E18" w:rsidRPr="00327E18" w:rsidRDefault="00327E18" w:rsidP="00327E18">
            <w:pPr>
              <w:rPr>
                <w:szCs w:val="16"/>
              </w:rPr>
            </w:pPr>
            <w:r w:rsidRPr="00327E18">
              <w:rPr>
                <w:szCs w:val="16"/>
              </w:rPr>
              <w:t>3,194</w:t>
            </w:r>
          </w:p>
        </w:tc>
        <w:tc>
          <w:tcPr>
            <w:tcW w:w="0" w:type="auto"/>
          </w:tcPr>
          <w:p w14:paraId="1582030D" w14:textId="77777777" w:rsidR="00327E18" w:rsidRPr="00327E18" w:rsidRDefault="00327E18" w:rsidP="00327E18">
            <w:pPr>
              <w:rPr>
                <w:szCs w:val="16"/>
              </w:rPr>
            </w:pPr>
            <w:r w:rsidRPr="00327E18">
              <w:rPr>
                <w:szCs w:val="16"/>
              </w:rPr>
              <w:t>4,367</w:t>
            </w:r>
          </w:p>
        </w:tc>
        <w:tc>
          <w:tcPr>
            <w:tcW w:w="0" w:type="auto"/>
          </w:tcPr>
          <w:p w14:paraId="37BBC19F" w14:textId="77777777" w:rsidR="00327E18" w:rsidRPr="00327E18" w:rsidRDefault="00327E18" w:rsidP="00327E18">
            <w:pPr>
              <w:rPr>
                <w:szCs w:val="16"/>
              </w:rPr>
            </w:pPr>
            <w:r w:rsidRPr="00327E18">
              <w:rPr>
                <w:szCs w:val="16"/>
              </w:rPr>
              <w:t>36,618</w:t>
            </w:r>
          </w:p>
        </w:tc>
      </w:tr>
      <w:tr w:rsidR="00327E18" w:rsidRPr="00327E18" w14:paraId="77586A3F" w14:textId="77777777" w:rsidTr="00327E18">
        <w:tc>
          <w:tcPr>
            <w:tcW w:w="0" w:type="auto"/>
          </w:tcPr>
          <w:p w14:paraId="45322877" w14:textId="77777777" w:rsidR="00327E18" w:rsidRPr="00327E18" w:rsidRDefault="00327E18" w:rsidP="00327E18">
            <w:pPr>
              <w:rPr>
                <w:szCs w:val="16"/>
              </w:rPr>
            </w:pPr>
            <w:r w:rsidRPr="00327E18">
              <w:rPr>
                <w:szCs w:val="16"/>
              </w:rPr>
              <w:t>Total demand by grades</w:t>
            </w:r>
          </w:p>
        </w:tc>
        <w:tc>
          <w:tcPr>
            <w:tcW w:w="0" w:type="auto"/>
          </w:tcPr>
          <w:p w14:paraId="30474190" w14:textId="77777777" w:rsidR="00327E18" w:rsidRPr="00327E18" w:rsidRDefault="00327E18" w:rsidP="00327E18">
            <w:pPr>
              <w:rPr>
                <w:szCs w:val="16"/>
              </w:rPr>
            </w:pPr>
          </w:p>
        </w:tc>
        <w:tc>
          <w:tcPr>
            <w:tcW w:w="0" w:type="auto"/>
          </w:tcPr>
          <w:p w14:paraId="38AAED1B" w14:textId="77777777" w:rsidR="00327E18" w:rsidRPr="00327E18" w:rsidRDefault="00327E18" w:rsidP="00327E18">
            <w:pPr>
              <w:rPr>
                <w:szCs w:val="16"/>
              </w:rPr>
            </w:pPr>
          </w:p>
        </w:tc>
        <w:tc>
          <w:tcPr>
            <w:tcW w:w="0" w:type="auto"/>
          </w:tcPr>
          <w:p w14:paraId="1056FCB4" w14:textId="77777777" w:rsidR="00327E18" w:rsidRPr="00327E18" w:rsidRDefault="00327E18" w:rsidP="00327E18">
            <w:pPr>
              <w:rPr>
                <w:szCs w:val="16"/>
              </w:rPr>
            </w:pPr>
          </w:p>
        </w:tc>
        <w:tc>
          <w:tcPr>
            <w:tcW w:w="0" w:type="auto"/>
          </w:tcPr>
          <w:p w14:paraId="74293B56" w14:textId="77777777" w:rsidR="00327E18" w:rsidRPr="00327E18" w:rsidRDefault="00327E18" w:rsidP="00327E18">
            <w:pPr>
              <w:rPr>
                <w:szCs w:val="16"/>
              </w:rPr>
            </w:pPr>
          </w:p>
        </w:tc>
        <w:tc>
          <w:tcPr>
            <w:tcW w:w="0" w:type="auto"/>
          </w:tcPr>
          <w:p w14:paraId="6CD64A0D" w14:textId="77777777" w:rsidR="00327E18" w:rsidRPr="00327E18" w:rsidRDefault="00327E18" w:rsidP="00327E18">
            <w:pPr>
              <w:rPr>
                <w:szCs w:val="16"/>
              </w:rPr>
            </w:pPr>
          </w:p>
        </w:tc>
        <w:tc>
          <w:tcPr>
            <w:tcW w:w="0" w:type="auto"/>
          </w:tcPr>
          <w:p w14:paraId="73E3BFA4" w14:textId="77777777" w:rsidR="00327E18" w:rsidRPr="00327E18" w:rsidRDefault="00327E18" w:rsidP="00327E18">
            <w:pPr>
              <w:rPr>
                <w:szCs w:val="16"/>
              </w:rPr>
            </w:pPr>
          </w:p>
        </w:tc>
        <w:tc>
          <w:tcPr>
            <w:tcW w:w="0" w:type="auto"/>
          </w:tcPr>
          <w:p w14:paraId="033BFE94" w14:textId="77777777" w:rsidR="00327E18" w:rsidRPr="00327E18" w:rsidRDefault="00327E18" w:rsidP="00327E18">
            <w:pPr>
              <w:rPr>
                <w:szCs w:val="16"/>
              </w:rPr>
            </w:pPr>
          </w:p>
        </w:tc>
        <w:tc>
          <w:tcPr>
            <w:tcW w:w="0" w:type="auto"/>
          </w:tcPr>
          <w:p w14:paraId="2FA21AF4" w14:textId="77777777" w:rsidR="00327E18" w:rsidRPr="00327E18" w:rsidRDefault="00327E18" w:rsidP="00327E18">
            <w:pPr>
              <w:rPr>
                <w:szCs w:val="16"/>
              </w:rPr>
            </w:pPr>
          </w:p>
        </w:tc>
        <w:tc>
          <w:tcPr>
            <w:tcW w:w="0" w:type="auto"/>
          </w:tcPr>
          <w:p w14:paraId="78F0DC67" w14:textId="77777777" w:rsidR="00327E18" w:rsidRPr="00327E18" w:rsidRDefault="00327E18" w:rsidP="00327E18">
            <w:pPr>
              <w:rPr>
                <w:szCs w:val="16"/>
              </w:rPr>
            </w:pPr>
          </w:p>
        </w:tc>
        <w:tc>
          <w:tcPr>
            <w:tcW w:w="0" w:type="auto"/>
          </w:tcPr>
          <w:p w14:paraId="4B44637D" w14:textId="77777777" w:rsidR="00327E18" w:rsidRPr="00327E18" w:rsidRDefault="00327E18" w:rsidP="00327E18">
            <w:pPr>
              <w:rPr>
                <w:szCs w:val="16"/>
              </w:rPr>
            </w:pPr>
          </w:p>
        </w:tc>
        <w:tc>
          <w:tcPr>
            <w:tcW w:w="0" w:type="auto"/>
          </w:tcPr>
          <w:p w14:paraId="19A986DB" w14:textId="77777777" w:rsidR="00327E18" w:rsidRPr="00327E18" w:rsidRDefault="00327E18" w:rsidP="00327E18">
            <w:pPr>
              <w:rPr>
                <w:szCs w:val="16"/>
              </w:rPr>
            </w:pPr>
          </w:p>
        </w:tc>
        <w:tc>
          <w:tcPr>
            <w:tcW w:w="0" w:type="auto"/>
          </w:tcPr>
          <w:p w14:paraId="17A74E3C" w14:textId="77777777" w:rsidR="00327E18" w:rsidRPr="00327E18" w:rsidRDefault="00327E18" w:rsidP="00327E18">
            <w:pPr>
              <w:rPr>
                <w:szCs w:val="16"/>
              </w:rPr>
            </w:pPr>
          </w:p>
        </w:tc>
        <w:tc>
          <w:tcPr>
            <w:tcW w:w="0" w:type="auto"/>
          </w:tcPr>
          <w:p w14:paraId="08712300" w14:textId="77777777" w:rsidR="00327E18" w:rsidRPr="00327E18" w:rsidRDefault="00327E18" w:rsidP="00327E18">
            <w:pPr>
              <w:rPr>
                <w:szCs w:val="16"/>
              </w:rPr>
            </w:pPr>
          </w:p>
        </w:tc>
      </w:tr>
      <w:tr w:rsidR="00327E18" w:rsidRPr="00327E18" w14:paraId="612CB205" w14:textId="77777777" w:rsidTr="00327E18">
        <w:tc>
          <w:tcPr>
            <w:tcW w:w="0" w:type="auto"/>
          </w:tcPr>
          <w:p w14:paraId="15F0FC62" w14:textId="77777777" w:rsidR="00327E18" w:rsidRPr="00327E18" w:rsidRDefault="00327E18" w:rsidP="00327E18">
            <w:pPr>
              <w:rPr>
                <w:szCs w:val="16"/>
              </w:rPr>
            </w:pPr>
            <w:r w:rsidRPr="00327E18">
              <w:rPr>
                <w:szCs w:val="16"/>
              </w:rPr>
              <w:t>100-Octane &amp; Above</w:t>
            </w:r>
          </w:p>
        </w:tc>
        <w:tc>
          <w:tcPr>
            <w:tcW w:w="0" w:type="auto"/>
          </w:tcPr>
          <w:p w14:paraId="590EFB11" w14:textId="77777777" w:rsidR="00327E18" w:rsidRPr="00327E18" w:rsidRDefault="00327E18" w:rsidP="00327E18">
            <w:pPr>
              <w:rPr>
                <w:szCs w:val="16"/>
              </w:rPr>
            </w:pPr>
            <w:r w:rsidRPr="00327E18">
              <w:rPr>
                <w:szCs w:val="16"/>
              </w:rPr>
              <w:t>2,089</w:t>
            </w:r>
          </w:p>
        </w:tc>
        <w:tc>
          <w:tcPr>
            <w:tcW w:w="0" w:type="auto"/>
          </w:tcPr>
          <w:p w14:paraId="2EC28F3F" w14:textId="77777777" w:rsidR="00327E18" w:rsidRPr="00327E18" w:rsidRDefault="00327E18" w:rsidP="00327E18">
            <w:pPr>
              <w:rPr>
                <w:szCs w:val="16"/>
              </w:rPr>
            </w:pPr>
            <w:r w:rsidRPr="00327E18">
              <w:rPr>
                <w:szCs w:val="16"/>
              </w:rPr>
              <w:t>1,553</w:t>
            </w:r>
          </w:p>
        </w:tc>
        <w:tc>
          <w:tcPr>
            <w:tcW w:w="0" w:type="auto"/>
          </w:tcPr>
          <w:p w14:paraId="78FE3614" w14:textId="77777777" w:rsidR="00327E18" w:rsidRPr="00327E18" w:rsidRDefault="00327E18" w:rsidP="00327E18">
            <w:pPr>
              <w:rPr>
                <w:szCs w:val="16"/>
              </w:rPr>
            </w:pPr>
            <w:r w:rsidRPr="00327E18">
              <w:rPr>
                <w:szCs w:val="16"/>
              </w:rPr>
              <w:t>2,480</w:t>
            </w:r>
          </w:p>
        </w:tc>
        <w:tc>
          <w:tcPr>
            <w:tcW w:w="0" w:type="auto"/>
          </w:tcPr>
          <w:p w14:paraId="4B6DA76F" w14:textId="77777777" w:rsidR="00327E18" w:rsidRPr="00327E18" w:rsidRDefault="00327E18" w:rsidP="00327E18">
            <w:pPr>
              <w:rPr>
                <w:szCs w:val="16"/>
              </w:rPr>
            </w:pPr>
            <w:r w:rsidRPr="00327E18">
              <w:rPr>
                <w:szCs w:val="16"/>
              </w:rPr>
              <w:t>2,509</w:t>
            </w:r>
          </w:p>
        </w:tc>
        <w:tc>
          <w:tcPr>
            <w:tcW w:w="0" w:type="auto"/>
          </w:tcPr>
          <w:p w14:paraId="48BD2511" w14:textId="77777777" w:rsidR="00327E18" w:rsidRPr="00327E18" w:rsidRDefault="00327E18" w:rsidP="00327E18">
            <w:pPr>
              <w:rPr>
                <w:szCs w:val="16"/>
              </w:rPr>
            </w:pPr>
            <w:r w:rsidRPr="00327E18">
              <w:rPr>
                <w:szCs w:val="16"/>
              </w:rPr>
              <w:t>3,364</w:t>
            </w:r>
          </w:p>
        </w:tc>
        <w:tc>
          <w:tcPr>
            <w:tcW w:w="0" w:type="auto"/>
          </w:tcPr>
          <w:p w14:paraId="1B43CB8E" w14:textId="77777777" w:rsidR="00327E18" w:rsidRPr="00327E18" w:rsidRDefault="00327E18" w:rsidP="00327E18">
            <w:pPr>
              <w:rPr>
                <w:szCs w:val="16"/>
              </w:rPr>
            </w:pPr>
            <w:r w:rsidRPr="00327E18">
              <w:rPr>
                <w:szCs w:val="16"/>
              </w:rPr>
              <w:t>2,988</w:t>
            </w:r>
          </w:p>
        </w:tc>
        <w:tc>
          <w:tcPr>
            <w:tcW w:w="0" w:type="auto"/>
          </w:tcPr>
          <w:p w14:paraId="12E4B9EA" w14:textId="77777777" w:rsidR="00327E18" w:rsidRPr="00327E18" w:rsidRDefault="00327E18" w:rsidP="00327E18">
            <w:pPr>
              <w:rPr>
                <w:szCs w:val="16"/>
              </w:rPr>
            </w:pPr>
            <w:r w:rsidRPr="00327E18">
              <w:rPr>
                <w:szCs w:val="16"/>
              </w:rPr>
              <w:t>2,797</w:t>
            </w:r>
          </w:p>
        </w:tc>
        <w:tc>
          <w:tcPr>
            <w:tcW w:w="0" w:type="auto"/>
          </w:tcPr>
          <w:p w14:paraId="6BBD09BE" w14:textId="77777777" w:rsidR="00327E18" w:rsidRPr="00327E18" w:rsidRDefault="00327E18" w:rsidP="00327E18">
            <w:pPr>
              <w:rPr>
                <w:szCs w:val="16"/>
              </w:rPr>
            </w:pPr>
            <w:r w:rsidRPr="00327E18">
              <w:rPr>
                <w:szCs w:val="16"/>
              </w:rPr>
              <w:t>2,873</w:t>
            </w:r>
          </w:p>
        </w:tc>
        <w:tc>
          <w:tcPr>
            <w:tcW w:w="0" w:type="auto"/>
          </w:tcPr>
          <w:p w14:paraId="4E2B9FA8" w14:textId="77777777" w:rsidR="00327E18" w:rsidRPr="00327E18" w:rsidRDefault="00327E18" w:rsidP="00327E18">
            <w:pPr>
              <w:rPr>
                <w:szCs w:val="16"/>
              </w:rPr>
            </w:pPr>
            <w:r w:rsidRPr="00327E18">
              <w:rPr>
                <w:szCs w:val="16"/>
              </w:rPr>
              <w:t>2,304</w:t>
            </w:r>
          </w:p>
        </w:tc>
        <w:tc>
          <w:tcPr>
            <w:tcW w:w="0" w:type="auto"/>
          </w:tcPr>
          <w:p w14:paraId="7A98BD94" w14:textId="77777777" w:rsidR="00327E18" w:rsidRPr="00327E18" w:rsidRDefault="00327E18" w:rsidP="00327E18">
            <w:pPr>
              <w:rPr>
                <w:szCs w:val="16"/>
              </w:rPr>
            </w:pPr>
            <w:r w:rsidRPr="00327E18">
              <w:rPr>
                <w:szCs w:val="16"/>
              </w:rPr>
              <w:t>3,042</w:t>
            </w:r>
          </w:p>
        </w:tc>
        <w:tc>
          <w:tcPr>
            <w:tcW w:w="0" w:type="auto"/>
          </w:tcPr>
          <w:p w14:paraId="50ADD6E4" w14:textId="77777777" w:rsidR="00327E18" w:rsidRPr="00327E18" w:rsidRDefault="00327E18" w:rsidP="00327E18">
            <w:pPr>
              <w:rPr>
                <w:szCs w:val="16"/>
              </w:rPr>
            </w:pPr>
            <w:r w:rsidRPr="00327E18">
              <w:rPr>
                <w:szCs w:val="16"/>
              </w:rPr>
              <w:t>2,825</w:t>
            </w:r>
          </w:p>
        </w:tc>
        <w:tc>
          <w:tcPr>
            <w:tcW w:w="0" w:type="auto"/>
          </w:tcPr>
          <w:p w14:paraId="3819DA0C" w14:textId="77777777" w:rsidR="00327E18" w:rsidRPr="00327E18" w:rsidRDefault="00327E18" w:rsidP="00327E18">
            <w:pPr>
              <w:rPr>
                <w:szCs w:val="16"/>
              </w:rPr>
            </w:pPr>
            <w:r w:rsidRPr="00327E18">
              <w:rPr>
                <w:szCs w:val="16"/>
              </w:rPr>
              <w:t>4,382</w:t>
            </w:r>
          </w:p>
        </w:tc>
        <w:tc>
          <w:tcPr>
            <w:tcW w:w="0" w:type="auto"/>
          </w:tcPr>
          <w:p w14:paraId="52CEC371" w14:textId="77777777" w:rsidR="00327E18" w:rsidRPr="00327E18" w:rsidRDefault="00327E18" w:rsidP="00327E18">
            <w:pPr>
              <w:rPr>
                <w:szCs w:val="16"/>
              </w:rPr>
            </w:pPr>
            <w:r w:rsidRPr="00327E18">
              <w:rPr>
                <w:szCs w:val="16"/>
              </w:rPr>
              <w:t>33,206</w:t>
            </w:r>
          </w:p>
        </w:tc>
      </w:tr>
      <w:tr w:rsidR="00327E18" w:rsidRPr="00327E18" w14:paraId="5CB30530" w14:textId="77777777" w:rsidTr="00327E18">
        <w:tc>
          <w:tcPr>
            <w:tcW w:w="0" w:type="auto"/>
          </w:tcPr>
          <w:p w14:paraId="0AB66035" w14:textId="77777777" w:rsidR="00327E18" w:rsidRPr="00327E18" w:rsidRDefault="00327E18" w:rsidP="00327E18">
            <w:pPr>
              <w:rPr>
                <w:szCs w:val="16"/>
              </w:rPr>
            </w:pPr>
            <w:r w:rsidRPr="00327E18">
              <w:rPr>
                <w:szCs w:val="16"/>
              </w:rPr>
              <w:t>Other finished</w:t>
            </w:r>
          </w:p>
        </w:tc>
        <w:tc>
          <w:tcPr>
            <w:tcW w:w="0" w:type="auto"/>
          </w:tcPr>
          <w:p w14:paraId="1195846F" w14:textId="77777777" w:rsidR="00327E18" w:rsidRPr="00327E18" w:rsidRDefault="00327E18" w:rsidP="00327E18">
            <w:pPr>
              <w:rPr>
                <w:szCs w:val="16"/>
              </w:rPr>
            </w:pPr>
            <w:r w:rsidRPr="00327E18">
              <w:rPr>
                <w:szCs w:val="16"/>
              </w:rPr>
              <w:t>605</w:t>
            </w:r>
          </w:p>
        </w:tc>
        <w:tc>
          <w:tcPr>
            <w:tcW w:w="0" w:type="auto"/>
          </w:tcPr>
          <w:p w14:paraId="30064C20" w14:textId="77777777" w:rsidR="00327E18" w:rsidRPr="00327E18" w:rsidRDefault="00327E18" w:rsidP="00327E18">
            <w:pPr>
              <w:rPr>
                <w:szCs w:val="16"/>
              </w:rPr>
            </w:pPr>
            <w:r w:rsidRPr="00327E18">
              <w:rPr>
                <w:szCs w:val="16"/>
              </w:rPr>
              <w:t>550</w:t>
            </w:r>
          </w:p>
        </w:tc>
        <w:tc>
          <w:tcPr>
            <w:tcW w:w="0" w:type="auto"/>
          </w:tcPr>
          <w:p w14:paraId="7CA32B22" w14:textId="77777777" w:rsidR="00327E18" w:rsidRPr="00327E18" w:rsidRDefault="00327E18" w:rsidP="00327E18">
            <w:pPr>
              <w:rPr>
                <w:szCs w:val="16"/>
              </w:rPr>
            </w:pPr>
            <w:r w:rsidRPr="00327E18">
              <w:rPr>
                <w:szCs w:val="16"/>
              </w:rPr>
              <w:t>714</w:t>
            </w:r>
          </w:p>
        </w:tc>
        <w:tc>
          <w:tcPr>
            <w:tcW w:w="0" w:type="auto"/>
          </w:tcPr>
          <w:p w14:paraId="1ABAAA72" w14:textId="77777777" w:rsidR="00327E18" w:rsidRPr="00327E18" w:rsidRDefault="00327E18" w:rsidP="00327E18">
            <w:pPr>
              <w:rPr>
                <w:szCs w:val="16"/>
              </w:rPr>
            </w:pPr>
            <w:r w:rsidRPr="00327E18">
              <w:rPr>
                <w:szCs w:val="16"/>
              </w:rPr>
              <w:t>788</w:t>
            </w:r>
          </w:p>
        </w:tc>
        <w:tc>
          <w:tcPr>
            <w:tcW w:w="0" w:type="auto"/>
          </w:tcPr>
          <w:p w14:paraId="06298AE5" w14:textId="77777777" w:rsidR="00327E18" w:rsidRPr="00327E18" w:rsidRDefault="00327E18" w:rsidP="00327E18">
            <w:pPr>
              <w:rPr>
                <w:szCs w:val="16"/>
              </w:rPr>
            </w:pPr>
            <w:r w:rsidRPr="00327E18">
              <w:rPr>
                <w:szCs w:val="16"/>
              </w:rPr>
              <w:t>890</w:t>
            </w:r>
          </w:p>
        </w:tc>
        <w:tc>
          <w:tcPr>
            <w:tcW w:w="0" w:type="auto"/>
          </w:tcPr>
          <w:p w14:paraId="02C21E81" w14:textId="77777777" w:rsidR="00327E18" w:rsidRPr="00327E18" w:rsidRDefault="00327E18" w:rsidP="00327E18">
            <w:pPr>
              <w:rPr>
                <w:szCs w:val="16"/>
              </w:rPr>
            </w:pPr>
            <w:r w:rsidRPr="00327E18">
              <w:rPr>
                <w:szCs w:val="16"/>
              </w:rPr>
              <w:t>874</w:t>
            </w:r>
          </w:p>
        </w:tc>
        <w:tc>
          <w:tcPr>
            <w:tcW w:w="0" w:type="auto"/>
          </w:tcPr>
          <w:p w14:paraId="6C18EDE3" w14:textId="77777777" w:rsidR="00327E18" w:rsidRPr="00327E18" w:rsidRDefault="00327E18" w:rsidP="00327E18">
            <w:pPr>
              <w:rPr>
                <w:szCs w:val="16"/>
              </w:rPr>
            </w:pPr>
            <w:r w:rsidRPr="00327E18">
              <w:rPr>
                <w:szCs w:val="16"/>
              </w:rPr>
              <w:t>858</w:t>
            </w:r>
          </w:p>
        </w:tc>
        <w:tc>
          <w:tcPr>
            <w:tcW w:w="0" w:type="auto"/>
          </w:tcPr>
          <w:p w14:paraId="136B120F" w14:textId="77777777" w:rsidR="00327E18" w:rsidRPr="00327E18" w:rsidRDefault="00327E18" w:rsidP="00327E18">
            <w:pPr>
              <w:rPr>
                <w:szCs w:val="16"/>
              </w:rPr>
            </w:pPr>
            <w:r w:rsidRPr="00327E18">
              <w:rPr>
                <w:szCs w:val="16"/>
              </w:rPr>
              <w:t>936</w:t>
            </w:r>
          </w:p>
        </w:tc>
        <w:tc>
          <w:tcPr>
            <w:tcW w:w="0" w:type="auto"/>
          </w:tcPr>
          <w:p w14:paraId="0DA085EB" w14:textId="77777777" w:rsidR="00327E18" w:rsidRPr="00327E18" w:rsidRDefault="00327E18" w:rsidP="00327E18">
            <w:pPr>
              <w:rPr>
                <w:szCs w:val="16"/>
              </w:rPr>
            </w:pPr>
            <w:r w:rsidRPr="00327E18">
              <w:rPr>
                <w:szCs w:val="16"/>
              </w:rPr>
              <w:t>852</w:t>
            </w:r>
          </w:p>
        </w:tc>
        <w:tc>
          <w:tcPr>
            <w:tcW w:w="0" w:type="auto"/>
          </w:tcPr>
          <w:p w14:paraId="623E5240" w14:textId="77777777" w:rsidR="00327E18" w:rsidRPr="00327E18" w:rsidRDefault="00327E18" w:rsidP="00327E18">
            <w:pPr>
              <w:rPr>
                <w:szCs w:val="16"/>
              </w:rPr>
            </w:pPr>
            <w:r w:rsidRPr="00327E18">
              <w:rPr>
                <w:szCs w:val="16"/>
              </w:rPr>
              <w:t>754</w:t>
            </w:r>
          </w:p>
        </w:tc>
        <w:tc>
          <w:tcPr>
            <w:tcW w:w="0" w:type="auto"/>
          </w:tcPr>
          <w:p w14:paraId="0BE63ED7" w14:textId="77777777" w:rsidR="00327E18" w:rsidRPr="00327E18" w:rsidRDefault="00327E18" w:rsidP="00327E18">
            <w:pPr>
              <w:rPr>
                <w:szCs w:val="16"/>
              </w:rPr>
            </w:pPr>
            <w:r w:rsidRPr="00327E18">
              <w:rPr>
                <w:szCs w:val="16"/>
              </w:rPr>
              <w:t>742</w:t>
            </w:r>
          </w:p>
        </w:tc>
        <w:tc>
          <w:tcPr>
            <w:tcW w:w="0" w:type="auto"/>
          </w:tcPr>
          <w:p w14:paraId="1B056C90" w14:textId="77777777" w:rsidR="00327E18" w:rsidRPr="00327E18" w:rsidRDefault="00327E18" w:rsidP="00327E18">
            <w:pPr>
              <w:rPr>
                <w:szCs w:val="16"/>
              </w:rPr>
            </w:pPr>
            <w:r w:rsidRPr="00327E18">
              <w:rPr>
                <w:szCs w:val="16"/>
              </w:rPr>
              <w:t>585</w:t>
            </w:r>
          </w:p>
        </w:tc>
        <w:tc>
          <w:tcPr>
            <w:tcW w:w="0" w:type="auto"/>
          </w:tcPr>
          <w:p w14:paraId="3A229B77" w14:textId="77777777" w:rsidR="00327E18" w:rsidRPr="00327E18" w:rsidRDefault="00327E18" w:rsidP="00327E18">
            <w:pPr>
              <w:rPr>
                <w:szCs w:val="16"/>
              </w:rPr>
            </w:pPr>
            <w:r w:rsidRPr="00327E18">
              <w:rPr>
                <w:szCs w:val="16"/>
              </w:rPr>
              <w:t>9,148</w:t>
            </w:r>
          </w:p>
        </w:tc>
      </w:tr>
      <w:tr w:rsidR="00327E18" w:rsidRPr="00327E18" w14:paraId="2BA51670" w14:textId="77777777" w:rsidTr="00327E18">
        <w:tc>
          <w:tcPr>
            <w:tcW w:w="0" w:type="auto"/>
          </w:tcPr>
          <w:p w14:paraId="5ADADDEC" w14:textId="77777777" w:rsidR="00327E18" w:rsidRPr="00327E18" w:rsidRDefault="00327E18" w:rsidP="00327E18">
            <w:pPr>
              <w:rPr>
                <w:szCs w:val="16"/>
              </w:rPr>
            </w:pPr>
            <w:r w:rsidRPr="00327E18">
              <w:rPr>
                <w:szCs w:val="16"/>
              </w:rPr>
              <w:t>Components</w:t>
            </w:r>
          </w:p>
        </w:tc>
        <w:tc>
          <w:tcPr>
            <w:tcW w:w="0" w:type="auto"/>
          </w:tcPr>
          <w:p w14:paraId="19809E9F" w14:textId="77777777" w:rsidR="00327E18" w:rsidRPr="00327E18" w:rsidRDefault="00327E18" w:rsidP="00327E18">
            <w:pPr>
              <w:rPr>
                <w:szCs w:val="16"/>
              </w:rPr>
            </w:pPr>
            <w:r w:rsidRPr="00327E18">
              <w:rPr>
                <w:szCs w:val="16"/>
              </w:rPr>
              <w:t>14</w:t>
            </w:r>
          </w:p>
        </w:tc>
        <w:tc>
          <w:tcPr>
            <w:tcW w:w="0" w:type="auto"/>
          </w:tcPr>
          <w:p w14:paraId="76520536" w14:textId="77777777" w:rsidR="00327E18" w:rsidRPr="00327E18" w:rsidRDefault="00327E18" w:rsidP="00327E18">
            <w:pPr>
              <w:rPr>
                <w:szCs w:val="16"/>
              </w:rPr>
            </w:pPr>
            <w:r w:rsidRPr="00327E18">
              <w:rPr>
                <w:szCs w:val="16"/>
              </w:rPr>
              <w:t>42</w:t>
            </w:r>
          </w:p>
        </w:tc>
        <w:tc>
          <w:tcPr>
            <w:tcW w:w="0" w:type="auto"/>
          </w:tcPr>
          <w:p w14:paraId="439EE573" w14:textId="77777777" w:rsidR="00327E18" w:rsidRPr="00327E18" w:rsidRDefault="00327E18" w:rsidP="00327E18">
            <w:pPr>
              <w:rPr>
                <w:szCs w:val="16"/>
              </w:rPr>
            </w:pPr>
            <w:r w:rsidRPr="00327E18">
              <w:rPr>
                <w:szCs w:val="16"/>
              </w:rPr>
              <w:t>40</w:t>
            </w:r>
          </w:p>
        </w:tc>
        <w:tc>
          <w:tcPr>
            <w:tcW w:w="0" w:type="auto"/>
          </w:tcPr>
          <w:p w14:paraId="41D537EE" w14:textId="77777777" w:rsidR="00327E18" w:rsidRPr="00327E18" w:rsidRDefault="00327E18" w:rsidP="00327E18">
            <w:pPr>
              <w:rPr>
                <w:szCs w:val="16"/>
              </w:rPr>
            </w:pPr>
            <w:r w:rsidRPr="00327E18">
              <w:rPr>
                <w:szCs w:val="16"/>
              </w:rPr>
              <w:t>23</w:t>
            </w:r>
          </w:p>
        </w:tc>
        <w:tc>
          <w:tcPr>
            <w:tcW w:w="0" w:type="auto"/>
          </w:tcPr>
          <w:p w14:paraId="2BCF866B" w14:textId="77777777" w:rsidR="00327E18" w:rsidRPr="00327E18" w:rsidRDefault="00327E18" w:rsidP="00327E18">
            <w:pPr>
              <w:rPr>
                <w:szCs w:val="16"/>
              </w:rPr>
            </w:pPr>
            <w:r w:rsidRPr="00327E18">
              <w:rPr>
                <w:szCs w:val="16"/>
              </w:rPr>
              <w:t>89</w:t>
            </w:r>
          </w:p>
        </w:tc>
        <w:tc>
          <w:tcPr>
            <w:tcW w:w="0" w:type="auto"/>
          </w:tcPr>
          <w:p w14:paraId="5364925C" w14:textId="77777777" w:rsidR="00327E18" w:rsidRPr="00327E18" w:rsidRDefault="00327E18" w:rsidP="00327E18">
            <w:pPr>
              <w:rPr>
                <w:szCs w:val="16"/>
              </w:rPr>
            </w:pPr>
            <w:r w:rsidRPr="00327E18">
              <w:rPr>
                <w:szCs w:val="16"/>
              </w:rPr>
              <w:t>69</w:t>
            </w:r>
          </w:p>
        </w:tc>
        <w:tc>
          <w:tcPr>
            <w:tcW w:w="0" w:type="auto"/>
          </w:tcPr>
          <w:p w14:paraId="544FA4F1" w14:textId="77777777" w:rsidR="00327E18" w:rsidRPr="00327E18" w:rsidRDefault="00327E18" w:rsidP="00327E18">
            <w:pPr>
              <w:rPr>
                <w:szCs w:val="16"/>
              </w:rPr>
            </w:pPr>
            <w:r w:rsidRPr="00327E18">
              <w:rPr>
                <w:szCs w:val="16"/>
              </w:rPr>
              <w:t>52</w:t>
            </w:r>
          </w:p>
        </w:tc>
        <w:tc>
          <w:tcPr>
            <w:tcW w:w="0" w:type="auto"/>
          </w:tcPr>
          <w:p w14:paraId="0E77A35F" w14:textId="77777777" w:rsidR="00327E18" w:rsidRPr="00327E18" w:rsidRDefault="00327E18" w:rsidP="00327E18">
            <w:pPr>
              <w:rPr>
                <w:szCs w:val="16"/>
              </w:rPr>
            </w:pPr>
            <w:r w:rsidRPr="00327E18">
              <w:rPr>
                <w:szCs w:val="16"/>
              </w:rPr>
              <w:t>172</w:t>
            </w:r>
          </w:p>
        </w:tc>
        <w:tc>
          <w:tcPr>
            <w:tcW w:w="0" w:type="auto"/>
          </w:tcPr>
          <w:p w14:paraId="1EC3239E" w14:textId="77777777" w:rsidR="00327E18" w:rsidRPr="00327E18" w:rsidRDefault="00327E18" w:rsidP="00327E18">
            <w:pPr>
              <w:rPr>
                <w:szCs w:val="16"/>
              </w:rPr>
            </w:pPr>
            <w:r w:rsidRPr="00327E18">
              <w:rPr>
                <w:szCs w:val="16"/>
              </w:rPr>
              <w:t>14</w:t>
            </w:r>
          </w:p>
        </w:tc>
        <w:tc>
          <w:tcPr>
            <w:tcW w:w="0" w:type="auto"/>
          </w:tcPr>
          <w:p w14:paraId="3F3A2F67" w14:textId="77777777" w:rsidR="00327E18" w:rsidRPr="00327E18" w:rsidRDefault="00327E18" w:rsidP="00327E18">
            <w:pPr>
              <w:rPr>
                <w:szCs w:val="16"/>
              </w:rPr>
            </w:pPr>
            <w:r w:rsidRPr="00327E18">
              <w:rPr>
                <w:szCs w:val="16"/>
              </w:rPr>
              <w:t>19</w:t>
            </w:r>
          </w:p>
        </w:tc>
        <w:tc>
          <w:tcPr>
            <w:tcW w:w="0" w:type="auto"/>
          </w:tcPr>
          <w:p w14:paraId="36395570" w14:textId="77777777" w:rsidR="00327E18" w:rsidRPr="00327E18" w:rsidRDefault="00327E18" w:rsidP="00327E18">
            <w:pPr>
              <w:rPr>
                <w:szCs w:val="16"/>
              </w:rPr>
            </w:pPr>
            <w:r w:rsidRPr="00327E18">
              <w:rPr>
                <w:szCs w:val="16"/>
              </w:rPr>
              <w:t>51</w:t>
            </w:r>
          </w:p>
        </w:tc>
        <w:tc>
          <w:tcPr>
            <w:tcW w:w="0" w:type="auto"/>
          </w:tcPr>
          <w:p w14:paraId="508F8D6B" w14:textId="77777777" w:rsidR="00327E18" w:rsidRPr="00327E18" w:rsidRDefault="00327E18" w:rsidP="00327E18">
            <w:pPr>
              <w:rPr>
                <w:szCs w:val="16"/>
              </w:rPr>
            </w:pPr>
            <w:r w:rsidRPr="00327E18">
              <w:rPr>
                <w:szCs w:val="16"/>
              </w:rPr>
              <w:t>18</w:t>
            </w:r>
          </w:p>
        </w:tc>
        <w:tc>
          <w:tcPr>
            <w:tcW w:w="0" w:type="auto"/>
          </w:tcPr>
          <w:p w14:paraId="2E3112A5" w14:textId="77777777" w:rsidR="00327E18" w:rsidRPr="00327E18" w:rsidRDefault="00327E18" w:rsidP="00327E18">
            <w:pPr>
              <w:rPr>
                <w:szCs w:val="16"/>
              </w:rPr>
            </w:pPr>
            <w:r w:rsidRPr="00327E18">
              <w:rPr>
                <w:szCs w:val="16"/>
              </w:rPr>
              <w:t>603</w:t>
            </w:r>
          </w:p>
        </w:tc>
      </w:tr>
    </w:tbl>
    <w:p w14:paraId="6AB90D9E" w14:textId="77777777" w:rsidR="00464047" w:rsidRDefault="00464047" w:rsidP="00534EEF">
      <w:pPr>
        <w:pStyle w:val="Heading1"/>
      </w:pPr>
      <w:r>
        <w:br w:type="page"/>
      </w:r>
      <w:bookmarkStart w:id="16" w:name="_Toc23001709"/>
      <w:r>
        <w:lastRenderedPageBreak/>
        <w:t>“Airspeed records were now made by jets”</w:t>
      </w:r>
      <w:bookmarkEnd w:id="16"/>
    </w:p>
    <w:p w14:paraId="584C5CB6" w14:textId="77777777" w:rsidR="00464047" w:rsidRDefault="00464047" w:rsidP="00B246F2">
      <w:pPr>
        <w:pStyle w:val="BodyText"/>
      </w:pPr>
      <w:r>
        <w:t>The introduction of the jet powered air</w:t>
      </w:r>
      <w:r w:rsidR="00652A8B">
        <w:t>craf</w:t>
      </w:r>
      <w:r>
        <w:t>t saw the previous records smashed by over 100 mph, and the phenomenon of ‘sonic boom’ experienced by the test pilots in rocket powered air</w:t>
      </w:r>
      <w:r w:rsidR="00652A8B">
        <w:t>craf</w:t>
      </w:r>
      <w:r>
        <w:t xml:space="preserve">t. </w:t>
      </w:r>
    </w:p>
    <w:p w14:paraId="048D84B1" w14:textId="77777777" w:rsidR="00464047" w:rsidRDefault="00464047" w:rsidP="00B246F2">
      <w:pPr>
        <w:pStyle w:val="BodyText"/>
      </w:pPr>
      <w:r>
        <w:t>Air speed records were still however</w:t>
      </w:r>
      <w:r w:rsidR="005F75A5">
        <w:t>,</w:t>
      </w:r>
      <w:r>
        <w:t xml:space="preserve"> matters of national pride. </w:t>
      </w:r>
    </w:p>
    <w:p w14:paraId="44283438" w14:textId="77777777" w:rsidR="00464047" w:rsidRDefault="00464047" w:rsidP="00B246F2">
      <w:pPr>
        <w:pStyle w:val="BodyText"/>
      </w:pPr>
      <w:r>
        <w:t>In November 1945, the first jet-powered air</w:t>
      </w:r>
      <w:r w:rsidR="00652A8B">
        <w:t>craf</w:t>
      </w:r>
      <w:r>
        <w:t>t to set the record was a British Gloster Meteor F Mk</w:t>
      </w:r>
      <w:r w:rsidR="00C2263F">
        <w:t xml:space="preserve"> </w:t>
      </w:r>
      <w:r>
        <w:t>4</w:t>
      </w:r>
      <w:r w:rsidR="00CC5E9C">
        <w:fldChar w:fldCharType="begin"/>
      </w:r>
      <w:r w:rsidR="00CC5E9C">
        <w:instrText xml:space="preserve"> XE "</w:instrText>
      </w:r>
      <w:r w:rsidR="00CC5E9C" w:rsidRPr="0009252E">
        <w:instrText>Gloster Meteor F Mk4</w:instrText>
      </w:r>
      <w:r w:rsidR="00CC5E9C">
        <w:instrText xml:space="preserve">" </w:instrText>
      </w:r>
      <w:r w:rsidR="00CC5E9C">
        <w:fldChar w:fldCharType="end"/>
      </w:r>
      <w:r>
        <w:t xml:space="preserve"> at a speed of over 600 miles per hour (976 Km/hr). By contrast in 1947 at Boscombe Down</w:t>
      </w:r>
      <w:r w:rsidR="00CC5E9C">
        <w:fldChar w:fldCharType="begin"/>
      </w:r>
      <w:r w:rsidR="00CC5E9C">
        <w:instrText xml:space="preserve"> XE "</w:instrText>
      </w:r>
      <w:r w:rsidR="00CC5E9C" w:rsidRPr="00D6728F">
        <w:instrText>Boscombe Down</w:instrText>
      </w:r>
      <w:r w:rsidR="00CC5E9C">
        <w:instrText xml:space="preserve">" </w:instrText>
      </w:r>
      <w:r w:rsidR="00CC5E9C">
        <w:fldChar w:fldCharType="end"/>
      </w:r>
      <w:r>
        <w:t xml:space="preserve"> in the U.K., a Supermarine 371 ‘Spiteful’ F.XVI (RB518)</w:t>
      </w:r>
      <w:r w:rsidR="00CC5E9C">
        <w:fldChar w:fldCharType="begin"/>
      </w:r>
      <w:r w:rsidR="00CC5E9C">
        <w:instrText xml:space="preserve"> XE "</w:instrText>
      </w:r>
      <w:r w:rsidR="00CC5E9C" w:rsidRPr="00E3299B">
        <w:instrText>Supermarine 371 ‘Spiteful’ F.XVI (RB518)</w:instrText>
      </w:r>
      <w:r w:rsidR="00CC5E9C">
        <w:instrText xml:space="preserve">" </w:instrText>
      </w:r>
      <w:r w:rsidR="00CC5E9C">
        <w:fldChar w:fldCharType="end"/>
      </w:r>
      <w:r>
        <w:t xml:space="preserve"> - one of the final variants of the famous WWII British Spitfire</w:t>
      </w:r>
      <w:r w:rsidR="00E77C16">
        <w:fldChar w:fldCharType="begin"/>
      </w:r>
      <w:r w:rsidR="00E77C16">
        <w:instrText xml:space="preserve"> XE "</w:instrText>
      </w:r>
      <w:r w:rsidR="00E77C16" w:rsidRPr="00FB2742">
        <w:instrText>Spitfire</w:instrText>
      </w:r>
      <w:r w:rsidR="00E77C16">
        <w:instrText xml:space="preserve">" </w:instrText>
      </w:r>
      <w:r w:rsidR="00E77C16">
        <w:fldChar w:fldCharType="end"/>
      </w:r>
      <w:r>
        <w:t xml:space="preserve">, could only achieve </w:t>
      </w:r>
      <w:r w:rsidR="00582441">
        <w:t>494 mph (</w:t>
      </w:r>
      <w:r>
        <w:t>795 Km/hr.</w:t>
      </w:r>
      <w:r w:rsidR="00582441">
        <w:t>)</w:t>
      </w:r>
      <w:r>
        <w:t xml:space="preserve">, while the American military jets were starting </w:t>
      </w:r>
      <w:r w:rsidR="00B5243E">
        <w:t xml:space="preserve">to </w:t>
      </w:r>
      <w:r>
        <w:t>fly at over 1,000 Km/hr.</w:t>
      </w:r>
    </w:p>
    <w:p w14:paraId="556831D8" w14:textId="282CCC17" w:rsidR="00464047" w:rsidRDefault="00464047" w:rsidP="003C0AAF">
      <w:pPr>
        <w:pStyle w:val="Caption"/>
      </w:pPr>
      <w:r>
        <w:t xml:space="preserve">Photo </w:t>
      </w:r>
      <w:r w:rsidR="00460080">
        <w:t>32.</w:t>
      </w:r>
      <w:r>
        <w:t xml:space="preserve"> Gloster Meteor F</w:t>
      </w:r>
      <w:r w:rsidR="00C2263F">
        <w:t xml:space="preserve"> </w:t>
      </w:r>
      <w:r>
        <w:t>Mk</w:t>
      </w:r>
      <w:r w:rsidR="00C2263F">
        <w:t xml:space="preserve"> </w:t>
      </w:r>
      <w:r>
        <w:t xml:space="preserve">4 similar to that flown by Edward </w:t>
      </w:r>
      <w:r w:rsidR="00CC5E9C">
        <w:t>M</w:t>
      </w:r>
      <w:r w:rsidR="00582441">
        <w:t>.</w:t>
      </w:r>
      <w:r w:rsidR="00CC5E9C">
        <w:t xml:space="preserve"> </w:t>
      </w:r>
      <w:r>
        <w:t>Donaldson</w:t>
      </w:r>
      <w:r w:rsidR="00CC5E9C">
        <w:fldChar w:fldCharType="begin"/>
      </w:r>
      <w:r w:rsidR="00CC5E9C">
        <w:instrText xml:space="preserve"> XE "</w:instrText>
      </w:r>
      <w:r w:rsidR="00CC5E9C" w:rsidRPr="00025298">
        <w:instrText xml:space="preserve">Edward </w:instrText>
      </w:r>
      <w:r w:rsidR="00CC5E9C">
        <w:instrText xml:space="preserve">M </w:instrText>
      </w:r>
      <w:r w:rsidR="00CC5E9C" w:rsidRPr="00025298">
        <w:instrText>Donaldson</w:instrText>
      </w:r>
      <w:r w:rsidR="00CC5E9C">
        <w:instrText xml:space="preserve">" </w:instrText>
      </w:r>
      <w:r w:rsidR="00CC5E9C">
        <w:fldChar w:fldCharType="end"/>
      </w:r>
      <w:r>
        <w:t xml:space="preserve"> from Tangmere Airfield</w:t>
      </w:r>
      <w:r w:rsidR="00CC5E9C">
        <w:fldChar w:fldCharType="begin"/>
      </w:r>
      <w:r w:rsidR="00CC5E9C">
        <w:instrText xml:space="preserve"> XE "</w:instrText>
      </w:r>
      <w:r w:rsidR="00CC5E9C" w:rsidRPr="00985441">
        <w:instrText>Tangmere Airfield</w:instrText>
      </w:r>
      <w:r w:rsidR="00CC5E9C">
        <w:instrText xml:space="preserve">" </w:instrText>
      </w:r>
      <w:r w:rsidR="00CC5E9C">
        <w:fldChar w:fldCharType="end"/>
      </w:r>
      <w:r>
        <w:t xml:space="preserve"> achieved 615.8 mph. (now at home at Tangmere Air Museum</w:t>
      </w:r>
      <w:r w:rsidR="00CC5E9C">
        <w:fldChar w:fldCharType="begin"/>
      </w:r>
      <w:r w:rsidR="00CC5E9C">
        <w:instrText xml:space="preserve"> XE "</w:instrText>
      </w:r>
      <w:r w:rsidR="00CC5E9C" w:rsidRPr="00C50137">
        <w:instrText>Tangmere Air Museum</w:instrText>
      </w:r>
      <w:r w:rsidR="00CC5E9C">
        <w:instrText xml:space="preserve">" </w:instrText>
      </w:r>
      <w:r w:rsidR="00CC5E9C">
        <w:fldChar w:fldCharType="end"/>
      </w:r>
      <w:r>
        <w:t>).</w:t>
      </w:r>
    </w:p>
    <w:p w14:paraId="194CFBB8" w14:textId="77777777" w:rsidR="00464047" w:rsidRDefault="00AF7150" w:rsidP="00B246F2">
      <w:pPr>
        <w:pStyle w:val="Picture"/>
      </w:pPr>
      <w:r>
        <w:rPr>
          <w:noProof/>
          <w:lang w:eastAsia="en-AU"/>
        </w:rPr>
        <w:drawing>
          <wp:inline distT="0" distB="0" distL="0" distR="0" wp14:anchorId="43C1E09B" wp14:editId="7FD260D0">
            <wp:extent cx="4850505" cy="2191871"/>
            <wp:effectExtent l="0" t="0" r="7620" b="0"/>
            <wp:docPr id="23" name="Picture 23" descr="Meteor - Tangmere F M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teor - Tangmere F Mk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5866" cy="2194294"/>
                    </a:xfrm>
                    <a:prstGeom prst="rect">
                      <a:avLst/>
                    </a:prstGeom>
                    <a:noFill/>
                    <a:ln>
                      <a:noFill/>
                    </a:ln>
                  </pic:spPr>
                </pic:pic>
              </a:graphicData>
            </a:graphic>
          </wp:inline>
        </w:drawing>
      </w:r>
    </w:p>
    <w:p w14:paraId="396189ED" w14:textId="77777777" w:rsidR="00464047" w:rsidRDefault="00464047" w:rsidP="003C0AAF">
      <w:pPr>
        <w:pStyle w:val="Caption"/>
      </w:pPr>
      <w:r>
        <w:t xml:space="preserve">Table </w:t>
      </w:r>
      <w:r w:rsidR="001A6F01">
        <w:rPr>
          <w:noProof/>
        </w:rPr>
        <w:fldChar w:fldCharType="begin"/>
      </w:r>
      <w:r w:rsidR="001A6F01">
        <w:rPr>
          <w:noProof/>
        </w:rPr>
        <w:instrText xml:space="preserve"> SEQ Table \* ARABIC </w:instrText>
      </w:r>
      <w:r w:rsidR="001A6F01">
        <w:rPr>
          <w:noProof/>
        </w:rPr>
        <w:fldChar w:fldCharType="separate"/>
      </w:r>
      <w:r w:rsidR="00513F25">
        <w:rPr>
          <w:noProof/>
        </w:rPr>
        <w:t>9</w:t>
      </w:r>
      <w:r w:rsidR="001A6F01">
        <w:rPr>
          <w:noProof/>
        </w:rPr>
        <w:fldChar w:fldCharType="end"/>
      </w:r>
      <w:r>
        <w:t xml:space="preserve">. Air Speed Records </w:t>
      </w:r>
    </w:p>
    <w:tbl>
      <w:tblPr>
        <w:tblW w:w="9498" w:type="dxa"/>
        <w:tblInd w:w="-3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266"/>
        <w:gridCol w:w="1428"/>
        <w:gridCol w:w="2127"/>
        <w:gridCol w:w="2976"/>
        <w:gridCol w:w="1701"/>
      </w:tblGrid>
      <w:tr w:rsidR="00464047" w14:paraId="66D4F19E" w14:textId="77777777" w:rsidTr="00582441">
        <w:tc>
          <w:tcPr>
            <w:tcW w:w="1266" w:type="dxa"/>
            <w:tcBorders>
              <w:bottom w:val="single" w:sz="12" w:space="0" w:color="000000"/>
            </w:tcBorders>
          </w:tcPr>
          <w:p w14:paraId="6DF518E5" w14:textId="77777777" w:rsidR="00464047" w:rsidRDefault="00464047" w:rsidP="008366BC">
            <w:pPr>
              <w:pStyle w:val="BodyText3"/>
            </w:pPr>
            <w:r>
              <w:t>Date</w:t>
            </w:r>
          </w:p>
        </w:tc>
        <w:tc>
          <w:tcPr>
            <w:tcW w:w="1428" w:type="dxa"/>
            <w:tcBorders>
              <w:bottom w:val="single" w:sz="12" w:space="0" w:color="000000"/>
            </w:tcBorders>
          </w:tcPr>
          <w:p w14:paraId="6EC8F430" w14:textId="77777777" w:rsidR="00464047" w:rsidRDefault="00464047" w:rsidP="008366BC">
            <w:pPr>
              <w:pStyle w:val="BodyText3"/>
            </w:pPr>
            <w:r>
              <w:t>Location</w:t>
            </w:r>
          </w:p>
        </w:tc>
        <w:tc>
          <w:tcPr>
            <w:tcW w:w="2127" w:type="dxa"/>
            <w:tcBorders>
              <w:bottom w:val="single" w:sz="12" w:space="0" w:color="000000"/>
            </w:tcBorders>
          </w:tcPr>
          <w:p w14:paraId="2E4CBDF7" w14:textId="77777777" w:rsidR="00464047" w:rsidRDefault="00464047" w:rsidP="008366BC">
            <w:pPr>
              <w:pStyle w:val="BodyText3"/>
            </w:pPr>
            <w:r>
              <w:t>Pilot</w:t>
            </w:r>
          </w:p>
        </w:tc>
        <w:tc>
          <w:tcPr>
            <w:tcW w:w="2976" w:type="dxa"/>
            <w:tcBorders>
              <w:bottom w:val="single" w:sz="12" w:space="0" w:color="000000"/>
            </w:tcBorders>
          </w:tcPr>
          <w:p w14:paraId="51206F31" w14:textId="77777777" w:rsidR="00464047" w:rsidRDefault="00464047" w:rsidP="008366BC">
            <w:pPr>
              <w:pStyle w:val="BodyText3"/>
            </w:pPr>
            <w:r>
              <w:t>Air</w:t>
            </w:r>
            <w:r w:rsidR="00652A8B">
              <w:t>craf</w:t>
            </w:r>
            <w:r>
              <w:t>t</w:t>
            </w:r>
          </w:p>
        </w:tc>
        <w:tc>
          <w:tcPr>
            <w:tcW w:w="1701" w:type="dxa"/>
            <w:tcBorders>
              <w:bottom w:val="single" w:sz="12" w:space="0" w:color="000000"/>
            </w:tcBorders>
          </w:tcPr>
          <w:p w14:paraId="6456890F" w14:textId="77777777" w:rsidR="00464047" w:rsidRDefault="00464047" w:rsidP="008366BC">
            <w:pPr>
              <w:pStyle w:val="BodyText3"/>
            </w:pPr>
            <w:r>
              <w:t>Achieved Km/hr</w:t>
            </w:r>
          </w:p>
        </w:tc>
      </w:tr>
      <w:tr w:rsidR="00464047" w14:paraId="2A948553" w14:textId="77777777" w:rsidTr="00582441">
        <w:tc>
          <w:tcPr>
            <w:tcW w:w="1266" w:type="dxa"/>
          </w:tcPr>
          <w:p w14:paraId="12462D31" w14:textId="77777777" w:rsidR="00464047" w:rsidRDefault="00464047" w:rsidP="008366BC">
            <w:pPr>
              <w:pStyle w:val="BodyText3"/>
            </w:pPr>
            <w:r>
              <w:t>Nov 1945</w:t>
            </w:r>
          </w:p>
        </w:tc>
        <w:tc>
          <w:tcPr>
            <w:tcW w:w="1428" w:type="dxa"/>
          </w:tcPr>
          <w:p w14:paraId="29406EC5" w14:textId="77777777" w:rsidR="00464047" w:rsidRDefault="00464047" w:rsidP="008366BC">
            <w:pPr>
              <w:pStyle w:val="BodyText3"/>
            </w:pPr>
            <w:r>
              <w:t>Herne Bay</w:t>
            </w:r>
            <w:r w:rsidR="00CC5E9C">
              <w:fldChar w:fldCharType="begin"/>
            </w:r>
            <w:r w:rsidR="00CC5E9C">
              <w:instrText xml:space="preserve"> XE "</w:instrText>
            </w:r>
            <w:r w:rsidR="00CC5E9C" w:rsidRPr="00816C53">
              <w:instrText>Herne Bay</w:instrText>
            </w:r>
            <w:r w:rsidR="00CC5E9C">
              <w:instrText xml:space="preserve">" </w:instrText>
            </w:r>
            <w:r w:rsidR="00CC5E9C">
              <w:fldChar w:fldCharType="end"/>
            </w:r>
            <w:r>
              <w:t>, Great Britain</w:t>
            </w:r>
          </w:p>
        </w:tc>
        <w:tc>
          <w:tcPr>
            <w:tcW w:w="2127" w:type="dxa"/>
          </w:tcPr>
          <w:p w14:paraId="27E6375C" w14:textId="77777777" w:rsidR="00464047" w:rsidRDefault="00464047" w:rsidP="008366BC">
            <w:pPr>
              <w:pStyle w:val="BodyText3"/>
            </w:pPr>
            <w:r>
              <w:t>H</w:t>
            </w:r>
            <w:r w:rsidR="00582441">
              <w:t>.</w:t>
            </w:r>
            <w:r>
              <w:t xml:space="preserve"> J</w:t>
            </w:r>
            <w:r w:rsidR="00582441">
              <w:t>.</w:t>
            </w:r>
            <w:r>
              <w:t xml:space="preserve"> Wilson</w:t>
            </w:r>
            <w:r w:rsidR="00CC5E9C">
              <w:fldChar w:fldCharType="begin"/>
            </w:r>
            <w:r w:rsidR="00CC5E9C">
              <w:instrText xml:space="preserve"> XE "</w:instrText>
            </w:r>
            <w:r w:rsidR="00CC5E9C" w:rsidRPr="00844189">
              <w:instrText>H J Wilson</w:instrText>
            </w:r>
            <w:r w:rsidR="00CC5E9C">
              <w:instrText xml:space="preserve">" </w:instrText>
            </w:r>
            <w:r w:rsidR="00CC5E9C">
              <w:fldChar w:fldCharType="end"/>
            </w:r>
          </w:p>
        </w:tc>
        <w:tc>
          <w:tcPr>
            <w:tcW w:w="2976" w:type="dxa"/>
          </w:tcPr>
          <w:p w14:paraId="45E69C50" w14:textId="77777777" w:rsidR="00464047" w:rsidRDefault="00464047" w:rsidP="008366BC">
            <w:pPr>
              <w:pStyle w:val="BodyText3"/>
            </w:pPr>
            <w:r>
              <w:t>Gloster Meteor F Mk</w:t>
            </w:r>
            <w:r w:rsidR="00C2263F">
              <w:t xml:space="preserve"> </w:t>
            </w:r>
            <w:r>
              <w:t>4</w:t>
            </w:r>
            <w:r w:rsidR="00CC5E9C">
              <w:fldChar w:fldCharType="begin"/>
            </w:r>
            <w:r w:rsidR="00CC5E9C">
              <w:instrText xml:space="preserve"> XE "</w:instrText>
            </w:r>
            <w:r w:rsidR="00CC5E9C" w:rsidRPr="008A41FD">
              <w:instrText>Gloster Meteor F Mk4</w:instrText>
            </w:r>
            <w:r w:rsidR="00CC5E9C">
              <w:instrText xml:space="preserve">" </w:instrText>
            </w:r>
            <w:r w:rsidR="00CC5E9C">
              <w:fldChar w:fldCharType="end"/>
            </w:r>
          </w:p>
        </w:tc>
        <w:tc>
          <w:tcPr>
            <w:tcW w:w="1701" w:type="dxa"/>
          </w:tcPr>
          <w:p w14:paraId="3B078560" w14:textId="77777777" w:rsidR="00464047" w:rsidRDefault="00464047" w:rsidP="008366BC">
            <w:pPr>
              <w:pStyle w:val="BodyText3"/>
            </w:pPr>
            <w:r>
              <w:t>975.87</w:t>
            </w:r>
          </w:p>
        </w:tc>
      </w:tr>
      <w:tr w:rsidR="00464047" w14:paraId="2431BA01" w14:textId="77777777" w:rsidTr="00582441">
        <w:tc>
          <w:tcPr>
            <w:tcW w:w="1266" w:type="dxa"/>
          </w:tcPr>
          <w:p w14:paraId="1ECB85A4" w14:textId="77777777" w:rsidR="00464047" w:rsidRDefault="00464047" w:rsidP="008366BC">
            <w:pPr>
              <w:pStyle w:val="BodyText3"/>
            </w:pPr>
            <w:r>
              <w:t>7 Sep 1946</w:t>
            </w:r>
          </w:p>
        </w:tc>
        <w:tc>
          <w:tcPr>
            <w:tcW w:w="1428" w:type="dxa"/>
          </w:tcPr>
          <w:p w14:paraId="00D298CF" w14:textId="77777777" w:rsidR="00464047" w:rsidRDefault="00464047" w:rsidP="008366BC">
            <w:pPr>
              <w:pStyle w:val="BodyText3"/>
            </w:pPr>
            <w:r>
              <w:t>Littlehampton</w:t>
            </w:r>
            <w:r w:rsidR="00CC5E9C">
              <w:fldChar w:fldCharType="begin"/>
            </w:r>
            <w:r w:rsidR="00CC5E9C">
              <w:instrText xml:space="preserve"> XE "</w:instrText>
            </w:r>
            <w:r w:rsidR="00CC5E9C" w:rsidRPr="004B2EB7">
              <w:instrText>Littlehampton</w:instrText>
            </w:r>
            <w:r w:rsidR="00CC5E9C">
              <w:instrText xml:space="preserve">" </w:instrText>
            </w:r>
            <w:r w:rsidR="00CC5E9C">
              <w:fldChar w:fldCharType="end"/>
            </w:r>
            <w:r>
              <w:t>, Great Britain</w:t>
            </w:r>
          </w:p>
        </w:tc>
        <w:tc>
          <w:tcPr>
            <w:tcW w:w="2127" w:type="dxa"/>
          </w:tcPr>
          <w:p w14:paraId="2A3CE177" w14:textId="77777777" w:rsidR="00464047" w:rsidRDefault="00464047" w:rsidP="008366BC">
            <w:pPr>
              <w:pStyle w:val="BodyText3"/>
            </w:pPr>
            <w:r>
              <w:t>Edward M</w:t>
            </w:r>
            <w:r w:rsidR="00582441">
              <w:t>.</w:t>
            </w:r>
            <w:r>
              <w:t xml:space="preserve"> Donaldson</w:t>
            </w:r>
            <w:r w:rsidR="00CC5E9C">
              <w:fldChar w:fldCharType="begin"/>
            </w:r>
            <w:r w:rsidR="00CC5E9C">
              <w:instrText xml:space="preserve"> XE "</w:instrText>
            </w:r>
            <w:r w:rsidR="00CC5E9C" w:rsidRPr="00822AF8">
              <w:instrText>Edward M Donaldson</w:instrText>
            </w:r>
            <w:r w:rsidR="00CC5E9C">
              <w:instrText xml:space="preserve">" </w:instrText>
            </w:r>
            <w:r w:rsidR="00CC5E9C">
              <w:fldChar w:fldCharType="end"/>
            </w:r>
          </w:p>
        </w:tc>
        <w:tc>
          <w:tcPr>
            <w:tcW w:w="2976" w:type="dxa"/>
          </w:tcPr>
          <w:p w14:paraId="7CA268C5" w14:textId="77777777" w:rsidR="00464047" w:rsidRDefault="00464047" w:rsidP="001068BA">
            <w:pPr>
              <w:pStyle w:val="BodyText3"/>
            </w:pPr>
            <w:r>
              <w:t>Gloster Meteor F Mk</w:t>
            </w:r>
            <w:r w:rsidR="00C2263F">
              <w:t xml:space="preserve"> </w:t>
            </w:r>
            <w:r>
              <w:t xml:space="preserve">4 </w:t>
            </w:r>
          </w:p>
        </w:tc>
        <w:tc>
          <w:tcPr>
            <w:tcW w:w="1701" w:type="dxa"/>
          </w:tcPr>
          <w:p w14:paraId="7D9A5166" w14:textId="77777777" w:rsidR="00464047" w:rsidRDefault="00464047" w:rsidP="008366BC">
            <w:pPr>
              <w:pStyle w:val="BodyText3"/>
            </w:pPr>
            <w:r>
              <w:t>990.98</w:t>
            </w:r>
          </w:p>
        </w:tc>
      </w:tr>
      <w:tr w:rsidR="00464047" w14:paraId="33813F52" w14:textId="77777777" w:rsidTr="00582441">
        <w:tc>
          <w:tcPr>
            <w:tcW w:w="1266" w:type="dxa"/>
          </w:tcPr>
          <w:p w14:paraId="22B98D42" w14:textId="77777777" w:rsidR="00464047" w:rsidRDefault="00464047" w:rsidP="008366BC">
            <w:pPr>
              <w:pStyle w:val="BodyText3"/>
            </w:pPr>
            <w:r>
              <w:t>19 Jun 1947</w:t>
            </w:r>
          </w:p>
        </w:tc>
        <w:tc>
          <w:tcPr>
            <w:tcW w:w="1428" w:type="dxa"/>
          </w:tcPr>
          <w:p w14:paraId="436CEF19" w14:textId="712EDD69" w:rsidR="00464047" w:rsidRDefault="00460080" w:rsidP="008366BC">
            <w:pPr>
              <w:pStyle w:val="BodyText3"/>
            </w:pPr>
            <w:r>
              <w:t>Murdoc</w:t>
            </w:r>
            <w:r w:rsidR="00CC5E9C">
              <w:fldChar w:fldCharType="begin"/>
            </w:r>
            <w:r w:rsidR="00CC5E9C">
              <w:instrText xml:space="preserve"> XE "</w:instrText>
            </w:r>
            <w:r w:rsidR="00CC5E9C" w:rsidRPr="004C1C05">
              <w:instrText>Muroc</w:instrText>
            </w:r>
            <w:r w:rsidR="00CC5E9C">
              <w:instrText xml:space="preserve">" </w:instrText>
            </w:r>
            <w:r w:rsidR="00CC5E9C">
              <w:fldChar w:fldCharType="end"/>
            </w:r>
            <w:r w:rsidR="00464047">
              <w:t>, USA</w:t>
            </w:r>
          </w:p>
        </w:tc>
        <w:tc>
          <w:tcPr>
            <w:tcW w:w="2127" w:type="dxa"/>
          </w:tcPr>
          <w:p w14:paraId="451D6EEB" w14:textId="77777777" w:rsidR="00464047" w:rsidRDefault="00464047" w:rsidP="008366BC">
            <w:pPr>
              <w:pStyle w:val="BodyText3"/>
            </w:pPr>
            <w:r>
              <w:t>Albert Boyd</w:t>
            </w:r>
            <w:r w:rsidR="00CC5E9C">
              <w:fldChar w:fldCharType="begin"/>
            </w:r>
            <w:r w:rsidR="00CC5E9C">
              <w:instrText xml:space="preserve"> XE "</w:instrText>
            </w:r>
            <w:r w:rsidR="00CC5E9C" w:rsidRPr="009176DA">
              <w:instrText>Albert Boyd</w:instrText>
            </w:r>
            <w:r w:rsidR="00CC5E9C">
              <w:instrText xml:space="preserve">" </w:instrText>
            </w:r>
            <w:r w:rsidR="00CC5E9C">
              <w:fldChar w:fldCharType="end"/>
            </w:r>
          </w:p>
        </w:tc>
        <w:tc>
          <w:tcPr>
            <w:tcW w:w="2976" w:type="dxa"/>
          </w:tcPr>
          <w:p w14:paraId="1535093C" w14:textId="77777777" w:rsidR="00464047" w:rsidRDefault="00464047" w:rsidP="008366BC">
            <w:pPr>
              <w:pStyle w:val="BodyText3"/>
            </w:pPr>
            <w:r>
              <w:t>Lockheed XP-80R Shooting Star</w:t>
            </w:r>
            <w:r w:rsidR="00CC5E9C">
              <w:fldChar w:fldCharType="begin"/>
            </w:r>
            <w:r w:rsidR="00CC5E9C">
              <w:instrText xml:space="preserve"> XE "</w:instrText>
            </w:r>
            <w:r w:rsidR="00CC5E9C" w:rsidRPr="007E6261">
              <w:instrText>Lockheed XP-80R Shooting Star</w:instrText>
            </w:r>
            <w:r w:rsidR="00CC5E9C">
              <w:instrText xml:space="preserve">" </w:instrText>
            </w:r>
            <w:r w:rsidR="00CC5E9C">
              <w:fldChar w:fldCharType="end"/>
            </w:r>
            <w:r>
              <w:t xml:space="preserve"> </w:t>
            </w:r>
          </w:p>
        </w:tc>
        <w:tc>
          <w:tcPr>
            <w:tcW w:w="1701" w:type="dxa"/>
          </w:tcPr>
          <w:p w14:paraId="2EB010CC" w14:textId="77777777" w:rsidR="00464047" w:rsidRDefault="00464047" w:rsidP="008366BC">
            <w:pPr>
              <w:pStyle w:val="BodyText3"/>
            </w:pPr>
            <w:r>
              <w:t>1,003.99</w:t>
            </w:r>
          </w:p>
        </w:tc>
      </w:tr>
      <w:tr w:rsidR="00464047" w14:paraId="471313AE" w14:textId="77777777" w:rsidTr="00582441">
        <w:tc>
          <w:tcPr>
            <w:tcW w:w="1266" w:type="dxa"/>
          </w:tcPr>
          <w:p w14:paraId="00670522" w14:textId="77777777" w:rsidR="00464047" w:rsidRDefault="00464047" w:rsidP="008366BC">
            <w:pPr>
              <w:pStyle w:val="BodyText3"/>
            </w:pPr>
            <w:r>
              <w:t>25 Aug 1947</w:t>
            </w:r>
          </w:p>
        </w:tc>
        <w:tc>
          <w:tcPr>
            <w:tcW w:w="1428" w:type="dxa"/>
          </w:tcPr>
          <w:p w14:paraId="0B3CA2C0" w14:textId="77777777" w:rsidR="00464047" w:rsidRDefault="00464047" w:rsidP="008366BC">
            <w:pPr>
              <w:pStyle w:val="BodyText3"/>
            </w:pPr>
            <w:r>
              <w:t>Muroc, USA</w:t>
            </w:r>
          </w:p>
        </w:tc>
        <w:tc>
          <w:tcPr>
            <w:tcW w:w="2127" w:type="dxa"/>
          </w:tcPr>
          <w:p w14:paraId="303C5879" w14:textId="77777777" w:rsidR="00464047" w:rsidRDefault="00464047" w:rsidP="008366BC">
            <w:pPr>
              <w:pStyle w:val="BodyText3"/>
            </w:pPr>
            <w:r>
              <w:t>Marion E</w:t>
            </w:r>
            <w:r w:rsidR="00582441">
              <w:t>.</w:t>
            </w:r>
            <w:r>
              <w:t xml:space="preserve"> Carl</w:t>
            </w:r>
            <w:r w:rsidR="00CC5E9C">
              <w:fldChar w:fldCharType="begin"/>
            </w:r>
            <w:r w:rsidR="00CC5E9C">
              <w:instrText xml:space="preserve"> XE "</w:instrText>
            </w:r>
            <w:r w:rsidR="00CC5E9C" w:rsidRPr="007B3AE0">
              <w:instrText>Marion E Carl</w:instrText>
            </w:r>
            <w:r w:rsidR="00CC5E9C">
              <w:instrText xml:space="preserve">" </w:instrText>
            </w:r>
            <w:r w:rsidR="00CC5E9C">
              <w:fldChar w:fldCharType="end"/>
            </w:r>
          </w:p>
        </w:tc>
        <w:tc>
          <w:tcPr>
            <w:tcW w:w="2976" w:type="dxa"/>
          </w:tcPr>
          <w:p w14:paraId="161AEF12" w14:textId="77777777" w:rsidR="00464047" w:rsidRDefault="00464047" w:rsidP="008366BC">
            <w:pPr>
              <w:pStyle w:val="BodyText3"/>
            </w:pPr>
            <w:r>
              <w:t>Douglas D-558-1 Skystreak</w:t>
            </w:r>
            <w:r w:rsidR="00CC5E9C">
              <w:fldChar w:fldCharType="begin"/>
            </w:r>
            <w:r w:rsidR="00CC5E9C">
              <w:instrText xml:space="preserve"> XE "</w:instrText>
            </w:r>
            <w:r w:rsidR="00CC5E9C" w:rsidRPr="007B3E5B">
              <w:instrText>Douglas D-558-1 Skystreak</w:instrText>
            </w:r>
            <w:r w:rsidR="00CC5E9C">
              <w:instrText xml:space="preserve">" </w:instrText>
            </w:r>
            <w:r w:rsidR="00CC5E9C">
              <w:fldChar w:fldCharType="end"/>
            </w:r>
            <w:r>
              <w:t xml:space="preserve"> </w:t>
            </w:r>
          </w:p>
        </w:tc>
        <w:tc>
          <w:tcPr>
            <w:tcW w:w="1701" w:type="dxa"/>
          </w:tcPr>
          <w:p w14:paraId="225236F5" w14:textId="77777777" w:rsidR="00464047" w:rsidRDefault="00464047" w:rsidP="008366BC">
            <w:pPr>
              <w:pStyle w:val="BodyText3"/>
            </w:pPr>
            <w:r>
              <w:t>1,047.52</w:t>
            </w:r>
          </w:p>
        </w:tc>
      </w:tr>
      <w:tr w:rsidR="00464047" w14:paraId="5CC797AA" w14:textId="77777777" w:rsidTr="00582441">
        <w:tc>
          <w:tcPr>
            <w:tcW w:w="1266" w:type="dxa"/>
          </w:tcPr>
          <w:p w14:paraId="41E6E505" w14:textId="77777777" w:rsidR="00464047" w:rsidRDefault="00464047" w:rsidP="008366BC">
            <w:pPr>
              <w:pStyle w:val="BodyText3"/>
            </w:pPr>
            <w:r>
              <w:t>15 Sep 1948</w:t>
            </w:r>
          </w:p>
        </w:tc>
        <w:tc>
          <w:tcPr>
            <w:tcW w:w="1428" w:type="dxa"/>
          </w:tcPr>
          <w:p w14:paraId="51ECDB10" w14:textId="77777777" w:rsidR="00464047" w:rsidRDefault="00464047" w:rsidP="008366BC">
            <w:pPr>
              <w:pStyle w:val="BodyText3"/>
            </w:pPr>
            <w:r>
              <w:t>Muroc, USA</w:t>
            </w:r>
          </w:p>
        </w:tc>
        <w:tc>
          <w:tcPr>
            <w:tcW w:w="2127" w:type="dxa"/>
          </w:tcPr>
          <w:p w14:paraId="069CE462" w14:textId="77777777" w:rsidR="00464047" w:rsidRDefault="00464047" w:rsidP="008366BC">
            <w:pPr>
              <w:pStyle w:val="BodyText3"/>
            </w:pPr>
            <w:r>
              <w:t>Richard L</w:t>
            </w:r>
            <w:r w:rsidR="00582441">
              <w:t>.</w:t>
            </w:r>
            <w:r>
              <w:t xml:space="preserve"> Johnson</w:t>
            </w:r>
            <w:r w:rsidR="00CC5E9C">
              <w:fldChar w:fldCharType="begin"/>
            </w:r>
            <w:r w:rsidR="00CC5E9C">
              <w:instrText xml:space="preserve"> XE "</w:instrText>
            </w:r>
            <w:r w:rsidR="00CC5E9C" w:rsidRPr="006E4934">
              <w:instrText>Richard L Johnson</w:instrText>
            </w:r>
            <w:r w:rsidR="00CC5E9C">
              <w:instrText xml:space="preserve">" </w:instrText>
            </w:r>
            <w:r w:rsidR="00CC5E9C">
              <w:fldChar w:fldCharType="end"/>
            </w:r>
          </w:p>
        </w:tc>
        <w:tc>
          <w:tcPr>
            <w:tcW w:w="2976" w:type="dxa"/>
          </w:tcPr>
          <w:p w14:paraId="4BF248D6" w14:textId="77777777" w:rsidR="00464047" w:rsidRDefault="00464047" w:rsidP="008366BC">
            <w:pPr>
              <w:pStyle w:val="BodyText3"/>
            </w:pPr>
            <w:r>
              <w:t xml:space="preserve">North </w:t>
            </w:r>
            <w:r w:rsidR="00C2263F">
              <w:t>American F</w:t>
            </w:r>
            <w:r>
              <w:t>-86A-1 Sabre</w:t>
            </w:r>
            <w:r w:rsidR="00CC5E9C">
              <w:fldChar w:fldCharType="begin"/>
            </w:r>
            <w:r w:rsidR="00CC5E9C">
              <w:instrText xml:space="preserve"> XE "</w:instrText>
            </w:r>
            <w:r w:rsidR="00CC5E9C" w:rsidRPr="00E757E8">
              <w:instrText>North American  F-86A-1 Sabre</w:instrText>
            </w:r>
            <w:r w:rsidR="00CC5E9C">
              <w:instrText xml:space="preserve">" </w:instrText>
            </w:r>
            <w:r w:rsidR="00CC5E9C">
              <w:fldChar w:fldCharType="end"/>
            </w:r>
            <w:r>
              <w:t xml:space="preserve"> </w:t>
            </w:r>
          </w:p>
        </w:tc>
        <w:tc>
          <w:tcPr>
            <w:tcW w:w="1701" w:type="dxa"/>
          </w:tcPr>
          <w:p w14:paraId="28E10D4A" w14:textId="77777777" w:rsidR="00464047" w:rsidRDefault="00464047" w:rsidP="008366BC">
            <w:pPr>
              <w:pStyle w:val="BodyText3"/>
            </w:pPr>
            <w:r>
              <w:t>1,079.84</w:t>
            </w:r>
          </w:p>
        </w:tc>
      </w:tr>
    </w:tbl>
    <w:p w14:paraId="70122F0B" w14:textId="77777777" w:rsidR="00464047" w:rsidRDefault="00464047" w:rsidP="00B246F2">
      <w:pPr>
        <w:pStyle w:val="BodyText"/>
      </w:pPr>
      <w:r>
        <w:t>By 1947 the American pilots would exceed 1,000 kilometres per hour and looking to break the mystical ‘Sound Barrier</w:t>
      </w:r>
      <w:r w:rsidR="00CC5E9C">
        <w:fldChar w:fldCharType="begin"/>
      </w:r>
      <w:r w:rsidR="00CC5E9C">
        <w:instrText xml:space="preserve"> XE "</w:instrText>
      </w:r>
      <w:r w:rsidR="00CC5E9C" w:rsidRPr="00F02E5E">
        <w:instrText>Sound Barrier</w:instrText>
      </w:r>
      <w:r w:rsidR="00CC5E9C">
        <w:instrText xml:space="preserve">" </w:instrText>
      </w:r>
      <w:r w:rsidR="00CC5E9C">
        <w:fldChar w:fldCharType="end"/>
      </w:r>
      <w:r>
        <w:t>’ with a rocket powered air</w:t>
      </w:r>
      <w:r w:rsidR="00652A8B">
        <w:t>craf</w:t>
      </w:r>
      <w:r>
        <w:t>t launched from a World War II modified Boeing B-29</w:t>
      </w:r>
      <w:r w:rsidR="00CC5E9C">
        <w:t xml:space="preserve"> Superfortress</w:t>
      </w:r>
      <w:r w:rsidR="00CC5E9C">
        <w:fldChar w:fldCharType="begin"/>
      </w:r>
      <w:r w:rsidR="00CC5E9C">
        <w:instrText xml:space="preserve"> XE "</w:instrText>
      </w:r>
      <w:r w:rsidR="00CC5E9C" w:rsidRPr="00AC66F6">
        <w:instrText>Boeing B-29 Superfortress</w:instrText>
      </w:r>
      <w:r w:rsidR="00CC5E9C">
        <w:instrText xml:space="preserve">" </w:instrText>
      </w:r>
      <w:r w:rsidR="00CC5E9C">
        <w:fldChar w:fldCharType="end"/>
      </w:r>
      <w:r>
        <w:t xml:space="preserve"> Bomber.</w:t>
      </w:r>
    </w:p>
    <w:p w14:paraId="04A3B47B" w14:textId="77777777" w:rsidR="00582441" w:rsidRDefault="00582441">
      <w:pPr>
        <w:rPr>
          <w:i/>
          <w:spacing w:val="-5"/>
          <w:sz w:val="22"/>
        </w:rPr>
      </w:pPr>
      <w:r>
        <w:br w:type="page"/>
      </w:r>
    </w:p>
    <w:p w14:paraId="174F9359" w14:textId="2F0EEEDF" w:rsidR="00464047" w:rsidRDefault="00464047" w:rsidP="003C0AAF">
      <w:pPr>
        <w:pStyle w:val="Caption"/>
      </w:pPr>
      <w:r>
        <w:lastRenderedPageBreak/>
        <w:t xml:space="preserve">Photo </w:t>
      </w:r>
      <w:r w:rsidR="00A22BA4">
        <w:t>33</w:t>
      </w:r>
      <w:r>
        <w:t xml:space="preserve">. North American F-86 Sabre </w:t>
      </w:r>
    </w:p>
    <w:p w14:paraId="62D48DCE" w14:textId="77777777" w:rsidR="00464047" w:rsidRDefault="00AF7150" w:rsidP="00B246F2">
      <w:pPr>
        <w:pStyle w:val="Picture"/>
      </w:pPr>
      <w:r>
        <w:rPr>
          <w:noProof/>
          <w:lang w:eastAsia="en-AU"/>
        </w:rPr>
        <w:drawing>
          <wp:inline distT="0" distB="0" distL="0" distR="0" wp14:anchorId="44D908D8" wp14:editId="123DFC4C">
            <wp:extent cx="5365602" cy="2907323"/>
            <wp:effectExtent l="0" t="0" r="698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58819" cy="2903648"/>
                    </a:xfrm>
                    <a:prstGeom prst="rect">
                      <a:avLst/>
                    </a:prstGeom>
                    <a:noFill/>
                    <a:ln>
                      <a:noFill/>
                    </a:ln>
                  </pic:spPr>
                </pic:pic>
              </a:graphicData>
            </a:graphic>
          </wp:inline>
        </w:drawing>
      </w:r>
    </w:p>
    <w:p w14:paraId="0F50F4D3" w14:textId="77777777" w:rsidR="006E26FF" w:rsidRDefault="006E26FF" w:rsidP="00534EEF">
      <w:pPr>
        <w:pStyle w:val="Heading1"/>
      </w:pPr>
      <w:bookmarkStart w:id="17" w:name="_Toc23001710"/>
      <w:r>
        <w:t>The ‘Sound Barrier’ is broken</w:t>
      </w:r>
      <w:bookmarkEnd w:id="17"/>
    </w:p>
    <w:p w14:paraId="2FCD0617" w14:textId="77777777" w:rsidR="006E26FF" w:rsidRDefault="006E26FF" w:rsidP="00B246F2">
      <w:pPr>
        <w:pStyle w:val="BodyText"/>
      </w:pPr>
      <w:r w:rsidRPr="009D67D0">
        <w:rPr>
          <w:b/>
          <w:bCs/>
        </w:rPr>
        <w:t>1947</w:t>
      </w:r>
      <w:r>
        <w:t xml:space="preserve"> October 14: First supersonic flight - The sound barrier</w:t>
      </w:r>
      <w:r w:rsidR="00CC5E9C">
        <w:fldChar w:fldCharType="begin"/>
      </w:r>
      <w:r w:rsidR="00CC5E9C">
        <w:instrText xml:space="preserve"> XE "</w:instrText>
      </w:r>
      <w:r w:rsidR="00CC5E9C" w:rsidRPr="00F41063">
        <w:instrText>sound barrier</w:instrText>
      </w:r>
      <w:r w:rsidR="00CC5E9C">
        <w:instrText xml:space="preserve">" </w:instrText>
      </w:r>
      <w:r w:rsidR="00CC5E9C">
        <w:fldChar w:fldCharType="end"/>
      </w:r>
      <w:r>
        <w:t xml:space="preserve"> was broken when a rocket powered Bell XS-1</w:t>
      </w:r>
      <w:r w:rsidR="00CC5E9C">
        <w:fldChar w:fldCharType="begin"/>
      </w:r>
      <w:r w:rsidR="00CC5E9C">
        <w:instrText xml:space="preserve"> XE "</w:instrText>
      </w:r>
      <w:r w:rsidR="00CC5E9C" w:rsidRPr="00A74759">
        <w:instrText>Bell XS-1</w:instrText>
      </w:r>
      <w:r w:rsidR="00CC5E9C">
        <w:instrText xml:space="preserve">" </w:instrText>
      </w:r>
      <w:r w:rsidR="00CC5E9C">
        <w:fldChar w:fldCharType="end"/>
      </w:r>
      <w:r>
        <w:t xml:space="preserve"> </w:t>
      </w:r>
      <w:r w:rsidRPr="00AB000C">
        <w:t>flown</w:t>
      </w:r>
      <w:r>
        <w:t xml:space="preserve"> by Chuck Yeager</w:t>
      </w:r>
      <w:r w:rsidR="00CC5E9C">
        <w:fldChar w:fldCharType="begin"/>
      </w:r>
      <w:r w:rsidR="00CC5E9C">
        <w:instrText xml:space="preserve"> XE "</w:instrText>
      </w:r>
      <w:r w:rsidR="00CC5E9C" w:rsidRPr="00B27B6F">
        <w:instrText>Chuck Yeager</w:instrText>
      </w:r>
      <w:r w:rsidR="00CC5E9C">
        <w:instrText xml:space="preserve">" </w:instrText>
      </w:r>
      <w:r w:rsidR="00CC5E9C">
        <w:fldChar w:fldCharType="end"/>
      </w:r>
      <w:r>
        <w:t xml:space="preserve"> was launched from a modified </w:t>
      </w:r>
      <w:r w:rsidR="00CC5E9C">
        <w:t xml:space="preserve">Boeing </w:t>
      </w:r>
      <w:r>
        <w:t>B-29 Superfortress</w:t>
      </w:r>
      <w:r w:rsidR="00CC5E9C">
        <w:fldChar w:fldCharType="begin"/>
      </w:r>
      <w:r w:rsidR="00CC5E9C">
        <w:instrText xml:space="preserve"> XE "</w:instrText>
      </w:r>
      <w:r w:rsidR="00CC5E9C" w:rsidRPr="007D0BA3">
        <w:instrText>Boeing B-29 Superfortress</w:instrText>
      </w:r>
      <w:r w:rsidR="00CC5E9C">
        <w:instrText xml:space="preserve">" </w:instrText>
      </w:r>
      <w:r w:rsidR="00CC5E9C">
        <w:fldChar w:fldCharType="end"/>
      </w:r>
      <w:r>
        <w:t xml:space="preserve"> at 29,000 feet.</w:t>
      </w:r>
    </w:p>
    <w:p w14:paraId="676F661D" w14:textId="7B3AFFCE" w:rsidR="006E26FF" w:rsidRDefault="006E26FF" w:rsidP="003C0AAF">
      <w:pPr>
        <w:pStyle w:val="Caption"/>
      </w:pPr>
      <w:r>
        <w:t xml:space="preserve">Photo </w:t>
      </w:r>
      <w:r w:rsidR="00A22BA4">
        <w:t>34</w:t>
      </w:r>
      <w:r w:rsidR="004A2F04">
        <w:t>.</w:t>
      </w:r>
      <w:r>
        <w:t xml:space="preserve"> Modified B-29 with Bell XS-1 (1947)</w:t>
      </w:r>
    </w:p>
    <w:p w14:paraId="37AD447F" w14:textId="2E960608" w:rsidR="006E26FF" w:rsidRDefault="009E21C0" w:rsidP="00B246F2">
      <w:pPr>
        <w:pStyle w:val="Picture"/>
      </w:pPr>
      <w:r>
        <w:rPr>
          <w:noProof/>
          <w:lang w:eastAsia="en-AU"/>
        </w:rPr>
        <w:drawing>
          <wp:inline distT="0" distB="0" distL="0" distR="0" wp14:anchorId="740B97E5" wp14:editId="1C8E4E99">
            <wp:extent cx="5297965" cy="379827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02480" cy="3801514"/>
                    </a:xfrm>
                    <a:prstGeom prst="rect">
                      <a:avLst/>
                    </a:prstGeom>
                    <a:noFill/>
                  </pic:spPr>
                </pic:pic>
              </a:graphicData>
            </a:graphic>
          </wp:inline>
        </w:drawing>
      </w:r>
    </w:p>
    <w:p w14:paraId="0D298D70" w14:textId="77777777" w:rsidR="009D67D0" w:rsidRDefault="009D67D0" w:rsidP="00B246F2">
      <w:pPr>
        <w:pStyle w:val="BodyText"/>
      </w:pPr>
      <w:r>
        <w:rPr>
          <w:b/>
          <w:bCs/>
        </w:rPr>
        <w:t xml:space="preserve">1948 </w:t>
      </w:r>
      <w:r>
        <w:t>April 28: The sound barrier was broken for the first time by a turbo powered jet fighter, when an XP-86 Sabre</w:t>
      </w:r>
      <w:r w:rsidR="00CC5E9C">
        <w:fldChar w:fldCharType="begin"/>
      </w:r>
      <w:r w:rsidR="00CC5E9C">
        <w:instrText xml:space="preserve"> XE "</w:instrText>
      </w:r>
      <w:r w:rsidR="00CC5E9C" w:rsidRPr="00F27F4F">
        <w:instrText>XP-86 Sabre</w:instrText>
      </w:r>
      <w:r w:rsidR="00CC5E9C">
        <w:instrText xml:space="preserve">" </w:instrText>
      </w:r>
      <w:r w:rsidR="00CC5E9C">
        <w:fldChar w:fldCharType="end"/>
      </w:r>
      <w:r>
        <w:t xml:space="preserve"> exceeded Mach 1</w:t>
      </w:r>
      <w:r w:rsidR="00CC5E9C">
        <w:fldChar w:fldCharType="begin"/>
      </w:r>
      <w:r w:rsidR="00CC5E9C">
        <w:instrText xml:space="preserve"> XE "</w:instrText>
      </w:r>
      <w:r w:rsidR="00CC5E9C" w:rsidRPr="000E3EF1">
        <w:instrText>Mach 1</w:instrText>
      </w:r>
      <w:r w:rsidR="00CC5E9C">
        <w:instrText xml:space="preserve">" </w:instrText>
      </w:r>
      <w:r w:rsidR="00CC5E9C">
        <w:fldChar w:fldCharType="end"/>
      </w:r>
      <w:r>
        <w:t xml:space="preserve"> in a shallow dive.</w:t>
      </w:r>
    </w:p>
    <w:p w14:paraId="0E23B83D" w14:textId="77777777" w:rsidR="00464047" w:rsidRDefault="00BB7118" w:rsidP="00534EEF">
      <w:pPr>
        <w:pStyle w:val="Heading1"/>
      </w:pPr>
      <w:r>
        <w:br w:type="page"/>
      </w:r>
      <w:bookmarkStart w:id="18" w:name="_Toc23001711"/>
      <w:r w:rsidR="00464047">
        <w:lastRenderedPageBreak/>
        <w:t>Epilogue for 1949 – The ‘Cold War’ Starts</w:t>
      </w:r>
      <w:bookmarkEnd w:id="18"/>
    </w:p>
    <w:p w14:paraId="0B5FB8A1" w14:textId="51460AB7" w:rsidR="004860DB" w:rsidRDefault="00464047" w:rsidP="00B246F2">
      <w:pPr>
        <w:pStyle w:val="BodyText"/>
      </w:pPr>
      <w:r>
        <w:t>In this year 1949, just as the world was recovering from the Second World War and the United Nations</w:t>
      </w:r>
      <w:r w:rsidR="00844F8C">
        <w:fldChar w:fldCharType="begin"/>
      </w:r>
      <w:r w:rsidR="00844F8C">
        <w:instrText xml:space="preserve"> XE "</w:instrText>
      </w:r>
      <w:r w:rsidR="00844F8C" w:rsidRPr="00492122">
        <w:instrText>United Nations</w:instrText>
      </w:r>
      <w:r w:rsidR="00844F8C">
        <w:instrText xml:space="preserve">" </w:instrText>
      </w:r>
      <w:r w:rsidR="00844F8C">
        <w:fldChar w:fldCharType="end"/>
      </w:r>
      <w:r>
        <w:t xml:space="preserve"> had been established to unite the world powers and prevent another world war, the spread of Communism</w:t>
      </w:r>
      <w:r w:rsidR="00AF216C">
        <w:fldChar w:fldCharType="begin"/>
      </w:r>
      <w:r w:rsidR="00AF216C">
        <w:instrText xml:space="preserve"> XE "</w:instrText>
      </w:r>
      <w:r w:rsidR="00AF216C" w:rsidRPr="00A66D7E">
        <w:instrText>Communism</w:instrText>
      </w:r>
      <w:r w:rsidR="00AF216C">
        <w:instrText xml:space="preserve">" </w:instrText>
      </w:r>
      <w:r w:rsidR="00AF216C">
        <w:fldChar w:fldCharType="end"/>
      </w:r>
      <w:r>
        <w:t xml:space="preserve"> in Eastern Europe and the East set the western nations on a the path to a new war – a “Cold War</w:t>
      </w:r>
      <w:r w:rsidR="00AF216C">
        <w:fldChar w:fldCharType="begin"/>
      </w:r>
      <w:r w:rsidR="00AF216C">
        <w:instrText xml:space="preserve"> XE "</w:instrText>
      </w:r>
      <w:r w:rsidR="00AF216C" w:rsidRPr="00D36B64">
        <w:instrText>Cold War</w:instrText>
      </w:r>
      <w:r w:rsidR="00AF216C">
        <w:instrText xml:space="preserve">" </w:instrText>
      </w:r>
      <w:r w:rsidR="00AF216C">
        <w:fldChar w:fldCharType="end"/>
      </w:r>
      <w:r>
        <w:t xml:space="preserve">’. </w:t>
      </w:r>
      <w:r w:rsidR="000927FB">
        <w:t>The Berlin Air Lift</w:t>
      </w:r>
      <w:r w:rsidR="00AF216C">
        <w:fldChar w:fldCharType="begin"/>
      </w:r>
      <w:r w:rsidR="00AF216C">
        <w:instrText xml:space="preserve"> XE "</w:instrText>
      </w:r>
      <w:r w:rsidR="00AF216C" w:rsidRPr="00301A35">
        <w:instrText>Berlin Air Lift</w:instrText>
      </w:r>
      <w:r w:rsidR="00AF216C">
        <w:instrText xml:space="preserve">" </w:instrText>
      </w:r>
      <w:r w:rsidR="00AF216C">
        <w:fldChar w:fldCharType="end"/>
      </w:r>
      <w:r w:rsidR="000927FB">
        <w:t xml:space="preserve"> was the prelude to this “Cold War”. </w:t>
      </w:r>
    </w:p>
    <w:p w14:paraId="723AC25D" w14:textId="3AFE1A30" w:rsidR="00464047" w:rsidRDefault="00464047" w:rsidP="00B246F2">
      <w:pPr>
        <w:pStyle w:val="BodyText"/>
      </w:pPr>
      <w:r>
        <w:t>While the battles over the next 50 years would still continue and involve many nations</w:t>
      </w:r>
      <w:r w:rsidR="008D4390">
        <w:t>,</w:t>
      </w:r>
      <w:r>
        <w:t xml:space="preserve"> they would be restricted to a specific country such as Korea</w:t>
      </w:r>
      <w:r w:rsidR="00E77C16">
        <w:fldChar w:fldCharType="begin"/>
      </w:r>
      <w:r w:rsidR="00E77C16">
        <w:instrText xml:space="preserve"> XE "</w:instrText>
      </w:r>
      <w:r w:rsidR="00E77C16" w:rsidRPr="00DB59F6">
        <w:instrText>Korea</w:instrText>
      </w:r>
      <w:r w:rsidR="00E77C16">
        <w:instrText xml:space="preserve">" </w:instrText>
      </w:r>
      <w:r w:rsidR="00E77C16">
        <w:fldChar w:fldCharType="end"/>
      </w:r>
      <w:r w:rsidR="00A22BA4">
        <w:t xml:space="preserve">, </w:t>
      </w:r>
      <w:r>
        <w:t>Vietnam</w:t>
      </w:r>
      <w:r w:rsidR="00AF216C">
        <w:fldChar w:fldCharType="begin"/>
      </w:r>
      <w:r w:rsidR="00AF216C">
        <w:instrText xml:space="preserve"> XE "</w:instrText>
      </w:r>
      <w:r w:rsidR="00AF216C" w:rsidRPr="00156D5E">
        <w:instrText>Vietnam</w:instrText>
      </w:r>
      <w:r w:rsidR="00AF216C">
        <w:instrText xml:space="preserve">" </w:instrText>
      </w:r>
      <w:r w:rsidR="00AF216C">
        <w:fldChar w:fldCharType="end"/>
      </w:r>
      <w:r w:rsidR="00582441">
        <w:t xml:space="preserve">, </w:t>
      </w:r>
      <w:r w:rsidR="00A22BA4">
        <w:t>Falkland Islands</w:t>
      </w:r>
      <w:r w:rsidR="00AF216C">
        <w:fldChar w:fldCharType="begin"/>
      </w:r>
      <w:r w:rsidR="00AF216C">
        <w:instrText xml:space="preserve"> XE "</w:instrText>
      </w:r>
      <w:r w:rsidR="00AF216C" w:rsidRPr="0071790A">
        <w:instrText>Falkland Islands</w:instrText>
      </w:r>
      <w:r w:rsidR="00AF216C">
        <w:instrText xml:space="preserve">" </w:instrText>
      </w:r>
      <w:r w:rsidR="00AF216C">
        <w:fldChar w:fldCharType="end"/>
      </w:r>
      <w:r w:rsidR="00A22BA4">
        <w:t xml:space="preserve">, </w:t>
      </w:r>
      <w:r w:rsidR="00CE4D61">
        <w:t>Afghanistan</w:t>
      </w:r>
      <w:r w:rsidR="00AF216C">
        <w:fldChar w:fldCharType="begin"/>
      </w:r>
      <w:r w:rsidR="00AF216C">
        <w:instrText xml:space="preserve"> XE "</w:instrText>
      </w:r>
      <w:r w:rsidR="00AF216C" w:rsidRPr="004311D8">
        <w:instrText>Afghanistan</w:instrText>
      </w:r>
      <w:r w:rsidR="00AF216C">
        <w:instrText xml:space="preserve">" </w:instrText>
      </w:r>
      <w:r w:rsidR="00AF216C">
        <w:fldChar w:fldCharType="end"/>
      </w:r>
      <w:r>
        <w:t xml:space="preserve"> or Iraq</w:t>
      </w:r>
      <w:r w:rsidR="00844F8C">
        <w:fldChar w:fldCharType="begin"/>
      </w:r>
      <w:r w:rsidR="00844F8C">
        <w:instrText xml:space="preserve"> XE "</w:instrText>
      </w:r>
      <w:r w:rsidR="00844F8C" w:rsidRPr="0065710F">
        <w:instrText>Iraq</w:instrText>
      </w:r>
      <w:r w:rsidR="00844F8C">
        <w:instrText xml:space="preserve">" </w:instrText>
      </w:r>
      <w:r w:rsidR="00844F8C">
        <w:fldChar w:fldCharType="end"/>
      </w:r>
      <w:r>
        <w:t xml:space="preserve">, or a region such as the </w:t>
      </w:r>
      <w:r w:rsidR="00A22BA4">
        <w:t>South America</w:t>
      </w:r>
      <w:r w:rsidR="00AF216C">
        <w:fldChar w:fldCharType="begin"/>
      </w:r>
      <w:r w:rsidR="00AF216C">
        <w:instrText xml:space="preserve"> XE "</w:instrText>
      </w:r>
      <w:r w:rsidR="00AF216C" w:rsidRPr="00DA6043">
        <w:instrText>South America</w:instrText>
      </w:r>
      <w:r w:rsidR="00AF216C">
        <w:instrText xml:space="preserve">" </w:instrText>
      </w:r>
      <w:r w:rsidR="00AF216C">
        <w:fldChar w:fldCharType="end"/>
      </w:r>
      <w:r w:rsidR="00A22BA4">
        <w:t xml:space="preserve">, </w:t>
      </w:r>
      <w:r>
        <w:t>Malaya</w:t>
      </w:r>
      <w:r w:rsidR="000A5CB8">
        <w:fldChar w:fldCharType="begin"/>
      </w:r>
      <w:r w:rsidR="000A5CB8">
        <w:instrText xml:space="preserve"> XE "</w:instrText>
      </w:r>
      <w:r w:rsidR="000A5CB8" w:rsidRPr="00227566">
        <w:instrText>Malaya</w:instrText>
      </w:r>
      <w:r w:rsidR="000A5CB8">
        <w:instrText xml:space="preserve">" </w:instrText>
      </w:r>
      <w:r w:rsidR="000A5CB8">
        <w:fldChar w:fldCharType="end"/>
      </w:r>
      <w:r>
        <w:t>, Suez</w:t>
      </w:r>
      <w:r w:rsidR="00844F8C">
        <w:fldChar w:fldCharType="begin"/>
      </w:r>
      <w:r w:rsidR="00844F8C">
        <w:instrText xml:space="preserve"> XE "</w:instrText>
      </w:r>
      <w:r w:rsidR="00844F8C" w:rsidRPr="001E0E5A">
        <w:instrText>Suez</w:instrText>
      </w:r>
      <w:r w:rsidR="00844F8C">
        <w:instrText xml:space="preserve">" </w:instrText>
      </w:r>
      <w:r w:rsidR="00844F8C">
        <w:fldChar w:fldCharType="end"/>
      </w:r>
      <w:r>
        <w:t>, or the Middle East</w:t>
      </w:r>
      <w:r w:rsidR="00844F8C">
        <w:fldChar w:fldCharType="begin"/>
      </w:r>
      <w:r w:rsidR="00844F8C">
        <w:instrText xml:space="preserve"> XE "</w:instrText>
      </w:r>
      <w:r w:rsidR="00844F8C" w:rsidRPr="00CD1018">
        <w:instrText>Middle East</w:instrText>
      </w:r>
      <w:r w:rsidR="00844F8C">
        <w:instrText xml:space="preserve">" </w:instrText>
      </w:r>
      <w:r w:rsidR="00844F8C">
        <w:fldChar w:fldCharType="end"/>
      </w:r>
      <w:r>
        <w:t>. Nonetheless</w:t>
      </w:r>
      <w:r w:rsidR="00247FDD">
        <w:t>,</w:t>
      </w:r>
      <w:r>
        <w:t xml:space="preserve"> the fighting machines and weapons required for such battles would continue to be developed and the ‘Arms Race</w:t>
      </w:r>
      <w:r w:rsidR="00844F8C">
        <w:fldChar w:fldCharType="begin"/>
      </w:r>
      <w:r w:rsidR="00844F8C">
        <w:instrText xml:space="preserve"> XE "</w:instrText>
      </w:r>
      <w:r w:rsidR="00844F8C" w:rsidRPr="00295397">
        <w:instrText>Arms Race</w:instrText>
      </w:r>
      <w:r w:rsidR="00844F8C">
        <w:instrText xml:space="preserve">" </w:instrText>
      </w:r>
      <w:r w:rsidR="00844F8C">
        <w:fldChar w:fldCharType="end"/>
      </w:r>
      <w:r>
        <w:t xml:space="preserve">’ </w:t>
      </w:r>
      <w:r w:rsidR="000927FB">
        <w:t>w</w:t>
      </w:r>
      <w:r>
        <w:t xml:space="preserve">as </w:t>
      </w:r>
      <w:r w:rsidR="000927FB">
        <w:t>o</w:t>
      </w:r>
      <w:r>
        <w:t>n</w:t>
      </w:r>
      <w:r w:rsidR="000927FB">
        <w:t xml:space="preserve"> again!</w:t>
      </w:r>
      <w:r>
        <w:t xml:space="preserve"> </w:t>
      </w:r>
    </w:p>
    <w:p w14:paraId="533F6DBC" w14:textId="77777777" w:rsidR="00BB7118" w:rsidRDefault="009D67D0" w:rsidP="00B246F2">
      <w:pPr>
        <w:pStyle w:val="BodyText"/>
      </w:pPr>
      <w:r>
        <w:t>The Sound Barrier</w:t>
      </w:r>
      <w:r w:rsidR="00844F8C">
        <w:fldChar w:fldCharType="begin"/>
      </w:r>
      <w:r w:rsidR="00844F8C">
        <w:instrText xml:space="preserve"> XE "</w:instrText>
      </w:r>
      <w:r w:rsidR="00844F8C" w:rsidRPr="00297739">
        <w:instrText>Sound Barrier</w:instrText>
      </w:r>
      <w:r w:rsidR="00844F8C">
        <w:instrText xml:space="preserve">" </w:instrText>
      </w:r>
      <w:r w:rsidR="00844F8C">
        <w:fldChar w:fldCharType="end"/>
      </w:r>
      <w:r>
        <w:t xml:space="preserve"> had been broken</w:t>
      </w:r>
      <w:r w:rsidR="00582441">
        <w:t>.</w:t>
      </w:r>
    </w:p>
    <w:p w14:paraId="43619A31" w14:textId="4AF41A78" w:rsidR="009D67D0" w:rsidRDefault="004860DB" w:rsidP="00B246F2">
      <w:pPr>
        <w:pStyle w:val="BodyText"/>
      </w:pPr>
      <w:r>
        <w:t xml:space="preserve">The whine of jet turbine engines was becoming a familiar occurrence – and aeroplanes without propellers were no longer </w:t>
      </w:r>
      <w:r w:rsidR="00A22BA4">
        <w:t xml:space="preserve">an </w:t>
      </w:r>
      <w:r>
        <w:t>experimental oddity.</w:t>
      </w:r>
    </w:p>
    <w:p w14:paraId="12651BED" w14:textId="77777777" w:rsidR="004860DB" w:rsidRDefault="004860DB" w:rsidP="00B246F2">
      <w:pPr>
        <w:pStyle w:val="BodyText"/>
      </w:pPr>
      <w:r>
        <w:t>Man had flown faster than 1,000 km per hour.</w:t>
      </w:r>
    </w:p>
    <w:p w14:paraId="5064D2F0" w14:textId="63238481" w:rsidR="00663172" w:rsidRDefault="00A22BA4" w:rsidP="00B246F2">
      <w:pPr>
        <w:pStyle w:val="BodyText"/>
      </w:pPr>
      <w:r>
        <w:t xml:space="preserve">The fighters were becoming jet powered, while the bombers and </w:t>
      </w:r>
      <w:r w:rsidR="00456638">
        <w:t xml:space="preserve">military </w:t>
      </w:r>
      <w:r>
        <w:t xml:space="preserve">transport aircraft </w:t>
      </w:r>
      <w:r w:rsidR="00663172">
        <w:t>were still piston engined and required aviation gasolines.</w:t>
      </w:r>
    </w:p>
    <w:p w14:paraId="3FBA36B6" w14:textId="010C980C" w:rsidR="00456638" w:rsidRDefault="00B74D41" w:rsidP="00B246F2">
      <w:pPr>
        <w:pStyle w:val="BodyText"/>
      </w:pPr>
      <w:r>
        <w:t>Bomber</w:t>
      </w:r>
      <w:r w:rsidR="00663172">
        <w:t xml:space="preserve"> aircraft from WWII were redesigned and modified to become the </w:t>
      </w:r>
      <w:r w:rsidR="00456638">
        <w:t xml:space="preserve">civilian </w:t>
      </w:r>
      <w:r w:rsidR="00663172">
        <w:t xml:space="preserve">passenger airliners of the </w:t>
      </w:r>
      <w:r w:rsidR="00456638">
        <w:t>next decade</w:t>
      </w:r>
      <w:r w:rsidR="00663172">
        <w:t xml:space="preserve">. </w:t>
      </w:r>
      <w:r>
        <w:t>The irony is that in the prelude to WWII</w:t>
      </w:r>
      <w:r w:rsidR="00AF216C">
        <w:t>,</w:t>
      </w:r>
      <w:r>
        <w:t xml:space="preserve"> Nazi Germany</w:t>
      </w:r>
      <w:r w:rsidR="00AF216C">
        <w:fldChar w:fldCharType="begin"/>
      </w:r>
      <w:r w:rsidR="00AF216C">
        <w:instrText xml:space="preserve"> XE "</w:instrText>
      </w:r>
      <w:r w:rsidR="00AF216C" w:rsidRPr="00F95D74">
        <w:instrText>Germany</w:instrText>
      </w:r>
      <w:r w:rsidR="00AF216C">
        <w:instrText xml:space="preserve">" </w:instrText>
      </w:r>
      <w:r w:rsidR="00AF216C">
        <w:fldChar w:fldCharType="end"/>
      </w:r>
      <w:r>
        <w:t xml:space="preserve"> was designing civilian passenger airliners which would become their feared bombers.</w:t>
      </w:r>
    </w:p>
    <w:p w14:paraId="66869F7C" w14:textId="38E33627" w:rsidR="00456638" w:rsidRDefault="00663172" w:rsidP="00B246F2">
      <w:pPr>
        <w:pStyle w:val="BodyText"/>
      </w:pPr>
      <w:r>
        <w:t xml:space="preserve">The famous </w:t>
      </w:r>
      <w:r w:rsidR="00456638">
        <w:t xml:space="preserve">British </w:t>
      </w:r>
      <w:r>
        <w:t>Avro Lancaster</w:t>
      </w:r>
      <w:r w:rsidR="00AF216C">
        <w:fldChar w:fldCharType="begin"/>
      </w:r>
      <w:r w:rsidR="00AF216C">
        <w:instrText xml:space="preserve"> XE "</w:instrText>
      </w:r>
      <w:r w:rsidR="00AF216C" w:rsidRPr="006C7A05">
        <w:instrText>Lancaster</w:instrText>
      </w:r>
      <w:r w:rsidR="00AF216C">
        <w:instrText xml:space="preserve">" </w:instrText>
      </w:r>
      <w:r w:rsidR="00AF216C">
        <w:fldChar w:fldCharType="end"/>
      </w:r>
      <w:r>
        <w:t xml:space="preserve"> would be morphed into the ‘Lancastrian</w:t>
      </w:r>
      <w:r w:rsidR="00AF216C">
        <w:fldChar w:fldCharType="begin"/>
      </w:r>
      <w:r w:rsidR="00AF216C">
        <w:instrText xml:space="preserve"> XE "Avro </w:instrText>
      </w:r>
      <w:r w:rsidR="00AF216C" w:rsidRPr="00B9739C">
        <w:instrText>Lancastrian</w:instrText>
      </w:r>
      <w:r w:rsidR="00AF216C">
        <w:instrText xml:space="preserve">" </w:instrText>
      </w:r>
      <w:r w:rsidR="00AF216C">
        <w:fldChar w:fldCharType="end"/>
      </w:r>
      <w:r>
        <w:t xml:space="preserve">’ and </w:t>
      </w:r>
      <w:r w:rsidR="00456638">
        <w:t>re</w:t>
      </w:r>
      <w:r w:rsidR="00B74D41">
        <w:t>de</w:t>
      </w:r>
      <w:r w:rsidR="00456638">
        <w:t xml:space="preserve">signed into </w:t>
      </w:r>
      <w:r>
        <w:t>the Avro York</w:t>
      </w:r>
      <w:r w:rsidR="00AF216C">
        <w:fldChar w:fldCharType="begin"/>
      </w:r>
      <w:r w:rsidR="00AF216C">
        <w:instrText xml:space="preserve"> XE "</w:instrText>
      </w:r>
      <w:r w:rsidR="00AF216C" w:rsidRPr="000261EC">
        <w:instrText>Avro York</w:instrText>
      </w:r>
      <w:r w:rsidR="00AF216C">
        <w:instrText xml:space="preserve">" </w:instrText>
      </w:r>
      <w:r w:rsidR="00AF216C">
        <w:fldChar w:fldCharType="end"/>
      </w:r>
      <w:r>
        <w:t>.</w:t>
      </w:r>
      <w:r w:rsidR="00456638">
        <w:t xml:space="preserve"> </w:t>
      </w:r>
    </w:p>
    <w:p w14:paraId="7167884A" w14:textId="03C47643" w:rsidR="00A22BA4" w:rsidRDefault="00663172" w:rsidP="00B246F2">
      <w:pPr>
        <w:pStyle w:val="BodyText"/>
      </w:pPr>
      <w:r>
        <w:t xml:space="preserve">The </w:t>
      </w:r>
      <w:r w:rsidR="00456638" w:rsidRPr="00456638">
        <w:t>Boeing 377 Stratocruiser</w:t>
      </w:r>
      <w:r w:rsidR="00AF216C">
        <w:fldChar w:fldCharType="begin"/>
      </w:r>
      <w:r w:rsidR="00AF216C">
        <w:instrText xml:space="preserve"> XE "</w:instrText>
      </w:r>
      <w:r w:rsidR="00AF216C" w:rsidRPr="00A06B2F">
        <w:instrText>Boeing 377 Stratocruiser</w:instrText>
      </w:r>
      <w:r w:rsidR="00AF216C">
        <w:instrText xml:space="preserve">" </w:instrText>
      </w:r>
      <w:r w:rsidR="00AF216C">
        <w:fldChar w:fldCharType="end"/>
      </w:r>
      <w:r w:rsidR="00456638">
        <w:t>,</w:t>
      </w:r>
      <w:r w:rsidR="00456638" w:rsidRPr="00456638">
        <w:t xml:space="preserve"> a large long-range airliner </w:t>
      </w:r>
      <w:r w:rsidR="00456638">
        <w:t xml:space="preserve">was </w:t>
      </w:r>
      <w:r w:rsidR="00456638" w:rsidRPr="00456638">
        <w:t xml:space="preserve">developed from the C-97 Stratofreighter military transport, itself a derivative of the </w:t>
      </w:r>
      <w:r w:rsidR="00456638">
        <w:t xml:space="preserve">Boeing </w:t>
      </w:r>
      <w:r w:rsidR="00456638" w:rsidRPr="00456638">
        <w:t>B-29</w:t>
      </w:r>
      <w:r w:rsidR="00AF216C">
        <w:fldChar w:fldCharType="begin"/>
      </w:r>
      <w:r w:rsidR="00AF216C">
        <w:instrText xml:space="preserve"> XE "</w:instrText>
      </w:r>
      <w:r w:rsidR="00AF216C" w:rsidRPr="001E5C1D">
        <w:instrText>Boeing B-29</w:instrText>
      </w:r>
      <w:r w:rsidR="00AF216C">
        <w:instrText xml:space="preserve">" </w:instrText>
      </w:r>
      <w:r w:rsidR="00AF216C">
        <w:fldChar w:fldCharType="end"/>
      </w:r>
      <w:r w:rsidR="00456638" w:rsidRPr="00456638">
        <w:t xml:space="preserve"> Superfortress. The Stratocruiser's first flight was on July 8, 1947. Its design was advanced for its day; its innovative features included two passenger decks and a pressurized cabin, a relatively new feature on transport aircraft</w:t>
      </w:r>
      <w:r w:rsidR="00456638">
        <w:t>, but not the B-29</w:t>
      </w:r>
      <w:r w:rsidR="00456638" w:rsidRPr="00456638">
        <w:t>.</w:t>
      </w:r>
      <w:r w:rsidR="00456638">
        <w:t xml:space="preserve"> </w:t>
      </w:r>
    </w:p>
    <w:p w14:paraId="08D805F1" w14:textId="6288A4F2" w:rsidR="001130AB" w:rsidRDefault="001130AB" w:rsidP="001130AB">
      <w:pPr>
        <w:pStyle w:val="Caption"/>
      </w:pPr>
      <w:r>
        <w:t>Photo 35. Boeing 377 Stratocruiser and Esso tanker refuelling.</w:t>
      </w:r>
    </w:p>
    <w:p w14:paraId="7468894A" w14:textId="00F2E4DE" w:rsidR="001130AB" w:rsidRDefault="001130AB" w:rsidP="001130AB">
      <w:pPr>
        <w:pStyle w:val="Picture"/>
      </w:pPr>
      <w:r>
        <w:rPr>
          <w:noProof/>
        </w:rPr>
        <w:drawing>
          <wp:inline distT="0" distB="0" distL="0" distR="0" wp14:anchorId="7FC814A3" wp14:editId="608931A3">
            <wp:extent cx="4968908" cy="2861244"/>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t="13922"/>
                    <a:stretch/>
                  </pic:blipFill>
                  <pic:spPr bwMode="auto">
                    <a:xfrm>
                      <a:off x="0" y="0"/>
                      <a:ext cx="4987198" cy="2871776"/>
                    </a:xfrm>
                    <a:prstGeom prst="rect">
                      <a:avLst/>
                    </a:prstGeom>
                    <a:noFill/>
                    <a:ln>
                      <a:noFill/>
                    </a:ln>
                    <a:extLst>
                      <a:ext uri="{53640926-AAD7-44D8-BBD7-CCE9431645EC}">
                        <a14:shadowObscured xmlns:a14="http://schemas.microsoft.com/office/drawing/2010/main"/>
                      </a:ext>
                    </a:extLst>
                  </pic:spPr>
                </pic:pic>
              </a:graphicData>
            </a:graphic>
          </wp:inline>
        </w:drawing>
      </w:r>
    </w:p>
    <w:p w14:paraId="504DAB7F" w14:textId="77777777" w:rsidR="001130AB" w:rsidRDefault="001130AB" w:rsidP="00B246F2">
      <w:pPr>
        <w:pStyle w:val="BodyText"/>
      </w:pPr>
    </w:p>
    <w:p w14:paraId="4BED0992" w14:textId="2F2CC131" w:rsidR="001130AB" w:rsidRDefault="001130AB" w:rsidP="00B246F2">
      <w:pPr>
        <w:pStyle w:val="BodyText"/>
        <w:sectPr w:rsidR="001130AB" w:rsidSect="00F17927">
          <w:endnotePr>
            <w:numFmt w:val="decimal"/>
          </w:endnotePr>
          <w:pgSz w:w="11907" w:h="16839" w:code="9"/>
          <w:pgMar w:top="1701" w:right="1134" w:bottom="1701" w:left="1701" w:header="567" w:footer="851" w:gutter="0"/>
          <w:cols w:space="360"/>
          <w:titlePg/>
        </w:sectPr>
      </w:pPr>
    </w:p>
    <w:p w14:paraId="5F9501E6" w14:textId="77777777" w:rsidR="00464047" w:rsidRDefault="00464047" w:rsidP="00534EEF">
      <w:pPr>
        <w:pStyle w:val="Heading1"/>
      </w:pPr>
      <w:bookmarkStart w:id="19" w:name="_Toc23001712"/>
      <w:r>
        <w:lastRenderedPageBreak/>
        <w:t>Index</w:t>
      </w:r>
      <w:bookmarkEnd w:id="19"/>
    </w:p>
    <w:p w14:paraId="659DB096" w14:textId="77777777" w:rsidR="00F92428" w:rsidRPr="00F92428" w:rsidRDefault="00E118B6">
      <w:pPr>
        <w:pStyle w:val="Index1"/>
        <w:rPr>
          <w:rFonts w:ascii="Garamond" w:hAnsi="Garamond"/>
          <w:noProof/>
        </w:rPr>
        <w:sectPr w:rsidR="00F92428" w:rsidRPr="00F92428" w:rsidSect="00F92428">
          <w:headerReference w:type="default" r:id="rId47"/>
          <w:footerReference w:type="default" r:id="rId48"/>
          <w:headerReference w:type="first" r:id="rId49"/>
          <w:endnotePr>
            <w:numFmt w:val="decimal"/>
          </w:endnotePr>
          <w:pgSz w:w="11907" w:h="16839" w:code="1"/>
          <w:pgMar w:top="1440" w:right="1800" w:bottom="1440" w:left="1800" w:header="720" w:footer="720" w:gutter="0"/>
          <w:cols w:space="720"/>
        </w:sectPr>
      </w:pPr>
      <w:r w:rsidRPr="008D4390">
        <w:rPr>
          <w:rFonts w:ascii="Garamond" w:hAnsi="Garamond"/>
        </w:rPr>
        <w:fldChar w:fldCharType="begin"/>
      </w:r>
      <w:r w:rsidRPr="008D4390">
        <w:rPr>
          <w:rFonts w:ascii="Garamond" w:hAnsi="Garamond"/>
        </w:rPr>
        <w:instrText xml:space="preserve"> INDEX \e "</w:instrText>
      </w:r>
      <w:r w:rsidRPr="008D4390">
        <w:rPr>
          <w:rFonts w:ascii="Garamond" w:hAnsi="Garamond"/>
        </w:rPr>
        <w:tab/>
        <w:instrText xml:space="preserve">" \h "A" \c "2" \z "3081" </w:instrText>
      </w:r>
      <w:r w:rsidRPr="008D4390">
        <w:rPr>
          <w:rFonts w:ascii="Garamond" w:hAnsi="Garamond"/>
        </w:rPr>
        <w:fldChar w:fldCharType="separate"/>
      </w:r>
    </w:p>
    <w:p w14:paraId="6D8C6406" w14:textId="77777777" w:rsidR="00F92428" w:rsidRPr="00F92428" w:rsidRDefault="00F92428">
      <w:pPr>
        <w:pStyle w:val="IndexHeading"/>
        <w:keepNext/>
        <w:tabs>
          <w:tab w:val="right" w:leader="dot" w:pos="3783"/>
        </w:tabs>
        <w:rPr>
          <w:rFonts w:ascii="Garamond" w:eastAsiaTheme="minorEastAsia" w:hAnsi="Garamond" w:cstheme="minorBidi"/>
          <w:b w:val="0"/>
          <w:bCs w:val="0"/>
          <w:noProof/>
          <w:sz w:val="18"/>
          <w:szCs w:val="18"/>
        </w:rPr>
      </w:pPr>
      <w:r w:rsidRPr="00F92428">
        <w:rPr>
          <w:rFonts w:ascii="Garamond" w:hAnsi="Garamond"/>
          <w:b w:val="0"/>
          <w:bCs w:val="0"/>
          <w:noProof/>
          <w:sz w:val="18"/>
          <w:szCs w:val="18"/>
        </w:rPr>
        <w:t>1</w:t>
      </w:r>
    </w:p>
    <w:p w14:paraId="3DE62BD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100 Octane</w:t>
      </w:r>
      <w:r w:rsidRPr="00F92428">
        <w:rPr>
          <w:rFonts w:ascii="Garamond" w:hAnsi="Garamond"/>
          <w:noProof/>
        </w:rPr>
        <w:tab/>
        <w:t>27</w:t>
      </w:r>
    </w:p>
    <w:p w14:paraId="422CEC70"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115/145 grade</w:t>
      </w:r>
      <w:r w:rsidRPr="00F92428">
        <w:rPr>
          <w:rFonts w:ascii="Garamond" w:hAnsi="Garamond"/>
          <w:noProof/>
        </w:rPr>
        <w:tab/>
        <w:t>27</w:t>
      </w:r>
    </w:p>
    <w:p w14:paraId="50775EE7" w14:textId="77777777" w:rsidR="00F92428" w:rsidRPr="00F92428" w:rsidRDefault="00F92428">
      <w:pPr>
        <w:pStyle w:val="IndexHeading"/>
        <w:keepNext/>
        <w:tabs>
          <w:tab w:val="right" w:leader="dot" w:pos="3783"/>
        </w:tabs>
        <w:rPr>
          <w:rFonts w:ascii="Garamond" w:eastAsiaTheme="minorEastAsia" w:hAnsi="Garamond" w:cstheme="minorBidi"/>
          <w:b w:val="0"/>
          <w:bCs w:val="0"/>
          <w:noProof/>
          <w:sz w:val="18"/>
          <w:szCs w:val="18"/>
        </w:rPr>
      </w:pPr>
      <w:r w:rsidRPr="00F92428">
        <w:rPr>
          <w:rFonts w:ascii="Garamond" w:hAnsi="Garamond"/>
          <w:b w:val="0"/>
          <w:bCs w:val="0"/>
          <w:noProof/>
          <w:sz w:val="18"/>
          <w:szCs w:val="18"/>
        </w:rPr>
        <w:t>8</w:t>
      </w:r>
    </w:p>
    <w:p w14:paraId="0E80921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80 Octane</w:t>
      </w:r>
      <w:r w:rsidRPr="00F92428">
        <w:rPr>
          <w:rFonts w:ascii="Garamond" w:hAnsi="Garamond"/>
          <w:noProof/>
        </w:rPr>
        <w:tab/>
        <w:t>27</w:t>
      </w:r>
    </w:p>
    <w:p w14:paraId="75708152" w14:textId="77777777" w:rsidR="00F92428" w:rsidRPr="00F92428" w:rsidRDefault="00F92428">
      <w:pPr>
        <w:pStyle w:val="IndexHeading"/>
        <w:keepNext/>
        <w:tabs>
          <w:tab w:val="right" w:leader="dot" w:pos="3783"/>
        </w:tabs>
        <w:rPr>
          <w:rFonts w:ascii="Garamond" w:eastAsiaTheme="minorEastAsia" w:hAnsi="Garamond" w:cstheme="minorBidi"/>
          <w:b w:val="0"/>
          <w:bCs w:val="0"/>
          <w:noProof/>
          <w:sz w:val="18"/>
          <w:szCs w:val="18"/>
        </w:rPr>
      </w:pPr>
      <w:r w:rsidRPr="00F92428">
        <w:rPr>
          <w:rFonts w:ascii="Garamond" w:hAnsi="Garamond"/>
          <w:b w:val="0"/>
          <w:bCs w:val="0"/>
          <w:noProof/>
          <w:sz w:val="18"/>
          <w:szCs w:val="18"/>
        </w:rPr>
        <w:t>A</w:t>
      </w:r>
    </w:p>
    <w:p w14:paraId="781E1D3F"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Abadan</w:t>
      </w:r>
      <w:r w:rsidRPr="00F92428">
        <w:rPr>
          <w:rFonts w:ascii="Garamond" w:hAnsi="Garamond"/>
          <w:noProof/>
        </w:rPr>
        <w:tab/>
        <w:t>21, 30</w:t>
      </w:r>
    </w:p>
    <w:p w14:paraId="0A1CFDF7"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acid treatment</w:t>
      </w:r>
      <w:r w:rsidRPr="00F92428">
        <w:rPr>
          <w:rFonts w:ascii="Garamond" w:hAnsi="Garamond"/>
          <w:noProof/>
        </w:rPr>
        <w:tab/>
        <w:t>27</w:t>
      </w:r>
    </w:p>
    <w:p w14:paraId="1547B231"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Adelaide</w:t>
      </w:r>
      <w:r w:rsidRPr="00F92428">
        <w:rPr>
          <w:rFonts w:ascii="Garamond" w:hAnsi="Garamond"/>
          <w:noProof/>
        </w:rPr>
        <w:tab/>
        <w:t>8</w:t>
      </w:r>
    </w:p>
    <w:p w14:paraId="7A8BC3E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Aeronca Chief</w:t>
      </w:r>
      <w:r w:rsidRPr="00F92428">
        <w:rPr>
          <w:rFonts w:ascii="Garamond" w:hAnsi="Garamond"/>
          <w:noProof/>
        </w:rPr>
        <w:tab/>
        <w:t>7</w:t>
      </w:r>
    </w:p>
    <w:p w14:paraId="5EE6BD3F"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Afghanistan</w:t>
      </w:r>
      <w:r w:rsidRPr="00F92428">
        <w:rPr>
          <w:rFonts w:ascii="Garamond" w:hAnsi="Garamond"/>
          <w:noProof/>
        </w:rPr>
        <w:tab/>
        <w:t>37</w:t>
      </w:r>
    </w:p>
    <w:p w14:paraId="54F6F560"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Africa</w:t>
      </w:r>
      <w:r w:rsidRPr="00F92428">
        <w:rPr>
          <w:rFonts w:ascii="Garamond" w:hAnsi="Garamond"/>
          <w:noProof/>
        </w:rPr>
        <w:tab/>
        <w:t>30, 31</w:t>
      </w:r>
    </w:p>
    <w:p w14:paraId="21303566"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Air Beef Pty. Ltd</w:t>
      </w:r>
      <w:r w:rsidRPr="00F92428">
        <w:rPr>
          <w:rFonts w:ascii="Garamond" w:hAnsi="Garamond"/>
          <w:noProof/>
        </w:rPr>
        <w:tab/>
        <w:t>10</w:t>
      </w:r>
    </w:p>
    <w:p w14:paraId="517D558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Air Defense Command</w:t>
      </w:r>
      <w:r w:rsidRPr="00F92428">
        <w:rPr>
          <w:rFonts w:ascii="Garamond" w:hAnsi="Garamond"/>
          <w:noProof/>
        </w:rPr>
        <w:tab/>
        <w:t>4</w:t>
      </w:r>
    </w:p>
    <w:p w14:paraId="504632B1" w14:textId="5A5805AD" w:rsidR="00F92428" w:rsidRPr="00F92428" w:rsidRDefault="00F92428">
      <w:pPr>
        <w:pStyle w:val="Index1"/>
        <w:tabs>
          <w:tab w:val="right" w:leader="dot" w:pos="3783"/>
        </w:tabs>
        <w:rPr>
          <w:rFonts w:ascii="Garamond" w:hAnsi="Garamond"/>
          <w:noProof/>
        </w:rPr>
      </w:pPr>
      <w:r w:rsidRPr="00F92428">
        <w:rPr>
          <w:rFonts w:ascii="Garamond" w:hAnsi="Garamond"/>
          <w:noProof/>
        </w:rPr>
        <w:t>Air Force Chief of Staff</w:t>
      </w:r>
      <w:r w:rsidRPr="00F92428">
        <w:rPr>
          <w:rFonts w:ascii="Garamond" w:hAnsi="Garamond"/>
          <w:noProof/>
        </w:rPr>
        <w:tab/>
        <w:t>15</w:t>
      </w:r>
    </w:p>
    <w:p w14:paraId="3013A1AB"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aircraft carrier</w:t>
      </w:r>
      <w:r w:rsidRPr="00F92428">
        <w:rPr>
          <w:rFonts w:ascii="Garamond" w:hAnsi="Garamond"/>
          <w:noProof/>
        </w:rPr>
        <w:tab/>
        <w:t>4</w:t>
      </w:r>
    </w:p>
    <w:p w14:paraId="7C2DF023" w14:textId="1488F3EC" w:rsidR="00F92428" w:rsidRPr="00F92428" w:rsidRDefault="00F92428">
      <w:pPr>
        <w:pStyle w:val="Index1"/>
        <w:tabs>
          <w:tab w:val="right" w:leader="dot" w:pos="3783"/>
        </w:tabs>
        <w:rPr>
          <w:rFonts w:ascii="Garamond" w:hAnsi="Garamond"/>
          <w:noProof/>
        </w:rPr>
      </w:pPr>
      <w:r w:rsidRPr="00F92428">
        <w:rPr>
          <w:rFonts w:ascii="Garamond" w:hAnsi="Garamond"/>
          <w:noProof/>
        </w:rPr>
        <w:t>airlift</w:t>
      </w:r>
      <w:r w:rsidRPr="00F92428">
        <w:rPr>
          <w:rFonts w:ascii="Garamond" w:hAnsi="Garamond"/>
          <w:noProof/>
        </w:rPr>
        <w:tab/>
        <w:t>13, 14, 15, 16</w:t>
      </w:r>
      <w:r>
        <w:rPr>
          <w:rFonts w:ascii="Garamond" w:hAnsi="Garamond"/>
          <w:noProof/>
        </w:rPr>
        <w:t>, 20</w:t>
      </w:r>
    </w:p>
    <w:p w14:paraId="21C16E0D"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Airlift Task Force</w:t>
      </w:r>
      <w:r w:rsidRPr="00F92428">
        <w:rPr>
          <w:rFonts w:ascii="Garamond" w:hAnsi="Garamond"/>
          <w:noProof/>
        </w:rPr>
        <w:tab/>
        <w:t>16, 17</w:t>
      </w:r>
    </w:p>
    <w:p w14:paraId="14A79BD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Albert Boyd</w:t>
      </w:r>
      <w:r w:rsidRPr="00F92428">
        <w:rPr>
          <w:rFonts w:ascii="Garamond" w:hAnsi="Garamond"/>
          <w:noProof/>
        </w:rPr>
        <w:tab/>
        <w:t>35</w:t>
      </w:r>
    </w:p>
    <w:p w14:paraId="7D11C2D8"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alkylates</w:t>
      </w:r>
      <w:r w:rsidRPr="00F92428">
        <w:rPr>
          <w:rFonts w:ascii="Garamond" w:hAnsi="Garamond"/>
          <w:noProof/>
        </w:rPr>
        <w:tab/>
        <w:t>26</w:t>
      </w:r>
    </w:p>
    <w:p w14:paraId="41068F95"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American Army</w:t>
      </w:r>
      <w:r w:rsidRPr="00F92428">
        <w:rPr>
          <w:rFonts w:ascii="Garamond" w:hAnsi="Garamond"/>
          <w:noProof/>
        </w:rPr>
        <w:tab/>
        <w:t>12</w:t>
      </w:r>
    </w:p>
    <w:p w14:paraId="33BF247E"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Anglo-American</w:t>
      </w:r>
      <w:r w:rsidRPr="00F92428">
        <w:rPr>
          <w:rFonts w:ascii="Garamond" w:hAnsi="Garamond"/>
          <w:noProof/>
        </w:rPr>
        <w:tab/>
        <w:t>14</w:t>
      </w:r>
    </w:p>
    <w:p w14:paraId="46E7B5B0"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Anglo-Iranian Oil Co. Ltd.</w:t>
      </w:r>
      <w:r w:rsidRPr="00F92428">
        <w:rPr>
          <w:rFonts w:ascii="Garamond" w:hAnsi="Garamond"/>
          <w:noProof/>
        </w:rPr>
        <w:tab/>
        <w:t>32, 33</w:t>
      </w:r>
    </w:p>
    <w:p w14:paraId="4231F87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API Project No. 6</w:t>
      </w:r>
      <w:r w:rsidRPr="00F92428">
        <w:rPr>
          <w:rFonts w:ascii="Garamond" w:hAnsi="Garamond"/>
          <w:noProof/>
        </w:rPr>
        <w:tab/>
        <w:t>26</w:t>
      </w:r>
    </w:p>
    <w:p w14:paraId="121559FA"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APS-4 radar</w:t>
      </w:r>
      <w:r w:rsidRPr="00F92428">
        <w:rPr>
          <w:rFonts w:ascii="Garamond" w:hAnsi="Garamond"/>
          <w:noProof/>
        </w:rPr>
        <w:tab/>
        <w:t>16</w:t>
      </w:r>
    </w:p>
    <w:p w14:paraId="58298B8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Arab forces</w:t>
      </w:r>
      <w:r w:rsidRPr="00F92428">
        <w:rPr>
          <w:rFonts w:ascii="Garamond" w:hAnsi="Garamond"/>
          <w:noProof/>
        </w:rPr>
        <w:tab/>
        <w:t>6</w:t>
      </w:r>
    </w:p>
    <w:p w14:paraId="4CD9E333"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Arab-Israeli war</w:t>
      </w:r>
      <w:r w:rsidRPr="00F92428">
        <w:rPr>
          <w:rFonts w:ascii="Garamond" w:hAnsi="Garamond"/>
          <w:noProof/>
        </w:rPr>
        <w:tab/>
        <w:t>7</w:t>
      </w:r>
    </w:p>
    <w:p w14:paraId="5DEE07B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Argentina</w:t>
      </w:r>
      <w:r w:rsidRPr="00F92428">
        <w:rPr>
          <w:rFonts w:ascii="Garamond" w:hAnsi="Garamond"/>
          <w:noProof/>
        </w:rPr>
        <w:tab/>
        <w:t>28</w:t>
      </w:r>
    </w:p>
    <w:p w14:paraId="0FAB292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Arms Race</w:t>
      </w:r>
      <w:r w:rsidRPr="00F92428">
        <w:rPr>
          <w:rFonts w:ascii="Garamond" w:hAnsi="Garamond"/>
          <w:noProof/>
        </w:rPr>
        <w:tab/>
        <w:t>37</w:t>
      </w:r>
    </w:p>
    <w:p w14:paraId="3455F0E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Aromatics</w:t>
      </w:r>
      <w:r w:rsidRPr="00F92428">
        <w:rPr>
          <w:rFonts w:ascii="Garamond" w:hAnsi="Garamond"/>
          <w:noProof/>
        </w:rPr>
        <w:tab/>
        <w:t>27</w:t>
      </w:r>
    </w:p>
    <w:p w14:paraId="6007381D"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Assam</w:t>
      </w:r>
      <w:r w:rsidRPr="00F92428">
        <w:rPr>
          <w:rFonts w:ascii="Garamond" w:hAnsi="Garamond"/>
          <w:noProof/>
        </w:rPr>
        <w:tab/>
        <w:t>15</w:t>
      </w:r>
    </w:p>
    <w:p w14:paraId="10008FD9" w14:textId="6F37DB43" w:rsidR="00F92428" w:rsidRPr="00F92428" w:rsidRDefault="00F92428">
      <w:pPr>
        <w:pStyle w:val="Index1"/>
        <w:tabs>
          <w:tab w:val="right" w:leader="dot" w:pos="3783"/>
        </w:tabs>
        <w:rPr>
          <w:rFonts w:ascii="Garamond" w:hAnsi="Garamond"/>
          <w:noProof/>
        </w:rPr>
      </w:pPr>
      <w:r w:rsidRPr="00F92428">
        <w:rPr>
          <w:rFonts w:ascii="Garamond" w:hAnsi="Garamond"/>
          <w:noProof/>
        </w:rPr>
        <w:t>atomic bomb</w:t>
      </w:r>
      <w:r w:rsidRPr="00F92428">
        <w:rPr>
          <w:rFonts w:ascii="Garamond" w:hAnsi="Garamond"/>
          <w:noProof/>
        </w:rPr>
        <w:tab/>
        <w:t>4</w:t>
      </w:r>
      <w:r w:rsidR="0047732D">
        <w:rPr>
          <w:rFonts w:ascii="Garamond" w:hAnsi="Garamond"/>
          <w:noProof/>
        </w:rPr>
        <w:t>, 12</w:t>
      </w:r>
    </w:p>
    <w:p w14:paraId="5C1E4444" w14:textId="562A1677" w:rsidR="00F92428" w:rsidRPr="00F92428" w:rsidRDefault="00F92428">
      <w:pPr>
        <w:pStyle w:val="Index1"/>
        <w:tabs>
          <w:tab w:val="right" w:leader="dot" w:pos="3783"/>
        </w:tabs>
        <w:rPr>
          <w:rFonts w:ascii="Garamond" w:hAnsi="Garamond"/>
          <w:noProof/>
        </w:rPr>
      </w:pPr>
      <w:r w:rsidRPr="00F92428">
        <w:rPr>
          <w:rFonts w:ascii="Garamond" w:hAnsi="Garamond"/>
          <w:noProof/>
        </w:rPr>
        <w:t>Australia</w:t>
      </w:r>
      <w:r w:rsidRPr="00F92428">
        <w:rPr>
          <w:rFonts w:ascii="Garamond" w:hAnsi="Garamond"/>
          <w:noProof/>
        </w:rPr>
        <w:tab/>
        <w:t xml:space="preserve">4, </w:t>
      </w:r>
      <w:r w:rsidR="0047732D">
        <w:rPr>
          <w:rFonts w:ascii="Garamond" w:hAnsi="Garamond"/>
          <w:noProof/>
        </w:rPr>
        <w:t xml:space="preserve">10, </w:t>
      </w:r>
      <w:r w:rsidRPr="00F92428">
        <w:rPr>
          <w:rFonts w:ascii="Garamond" w:hAnsi="Garamond"/>
          <w:noProof/>
        </w:rPr>
        <w:t>29</w:t>
      </w:r>
    </w:p>
    <w:p w14:paraId="279B704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Australian National Airlines</w:t>
      </w:r>
      <w:r w:rsidRPr="00F92428">
        <w:rPr>
          <w:rFonts w:ascii="Garamond" w:hAnsi="Garamond"/>
          <w:noProof/>
        </w:rPr>
        <w:tab/>
        <w:t>8, 10</w:t>
      </w:r>
    </w:p>
    <w:p w14:paraId="112EA02C"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automotive gasoline</w:t>
      </w:r>
      <w:r w:rsidRPr="00F92428">
        <w:rPr>
          <w:rFonts w:ascii="Garamond" w:hAnsi="Garamond"/>
          <w:noProof/>
        </w:rPr>
        <w:tab/>
        <w:t>34</w:t>
      </w:r>
    </w:p>
    <w:p w14:paraId="44C365B1"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avgas</w:t>
      </w:r>
      <w:r w:rsidRPr="00F92428">
        <w:rPr>
          <w:rFonts w:ascii="Garamond" w:hAnsi="Garamond"/>
          <w:noProof/>
        </w:rPr>
        <w:tab/>
        <w:t>21, 27</w:t>
      </w:r>
    </w:p>
    <w:p w14:paraId="17210980"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Avgas 100/130</w:t>
      </w:r>
      <w:r w:rsidRPr="00F92428">
        <w:rPr>
          <w:rFonts w:ascii="Garamond" w:hAnsi="Garamond"/>
          <w:noProof/>
        </w:rPr>
        <w:tab/>
        <w:t>27</w:t>
      </w:r>
    </w:p>
    <w:p w14:paraId="697630F0"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Avgas 115/145</w:t>
      </w:r>
      <w:r w:rsidRPr="00F92428">
        <w:rPr>
          <w:rFonts w:ascii="Garamond" w:hAnsi="Garamond"/>
          <w:noProof/>
        </w:rPr>
        <w:tab/>
        <w:t>27</w:t>
      </w:r>
    </w:p>
    <w:p w14:paraId="7640654A"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Avgas 80</w:t>
      </w:r>
      <w:r w:rsidRPr="00F92428">
        <w:rPr>
          <w:rFonts w:ascii="Garamond" w:hAnsi="Garamond"/>
          <w:noProof/>
        </w:rPr>
        <w:tab/>
        <w:t>27</w:t>
      </w:r>
    </w:p>
    <w:p w14:paraId="1F7ABCA0"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Avgas 91/98</w:t>
      </w:r>
      <w:r w:rsidRPr="00F92428">
        <w:rPr>
          <w:rFonts w:ascii="Garamond" w:hAnsi="Garamond"/>
          <w:noProof/>
        </w:rPr>
        <w:tab/>
        <w:t>27</w:t>
      </w:r>
    </w:p>
    <w:p w14:paraId="42A2F99A" w14:textId="7318D279" w:rsidR="00F92428" w:rsidRPr="00F92428" w:rsidRDefault="00F92428">
      <w:pPr>
        <w:pStyle w:val="Index1"/>
        <w:tabs>
          <w:tab w:val="right" w:leader="dot" w:pos="3783"/>
        </w:tabs>
        <w:rPr>
          <w:rFonts w:ascii="Garamond" w:hAnsi="Garamond"/>
          <w:noProof/>
        </w:rPr>
      </w:pPr>
      <w:r w:rsidRPr="00F92428">
        <w:rPr>
          <w:rFonts w:ascii="Garamond" w:hAnsi="Garamond"/>
          <w:noProof/>
        </w:rPr>
        <w:t>aviation gasoline</w:t>
      </w:r>
      <w:r w:rsidRPr="00F92428">
        <w:rPr>
          <w:rFonts w:ascii="Garamond" w:hAnsi="Garamond"/>
          <w:noProof/>
        </w:rPr>
        <w:tab/>
        <w:t xml:space="preserve">16, 21, 27, 30, </w:t>
      </w:r>
      <w:r w:rsidR="0047732D">
        <w:rPr>
          <w:rFonts w:ascii="Garamond" w:hAnsi="Garamond"/>
          <w:noProof/>
        </w:rPr>
        <w:t xml:space="preserve">33, </w:t>
      </w:r>
      <w:r w:rsidRPr="00F92428">
        <w:rPr>
          <w:rFonts w:ascii="Garamond" w:hAnsi="Garamond"/>
          <w:noProof/>
        </w:rPr>
        <w:t>34</w:t>
      </w:r>
      <w:r w:rsidR="0047732D">
        <w:rPr>
          <w:rFonts w:ascii="Garamond" w:hAnsi="Garamond"/>
          <w:noProof/>
        </w:rPr>
        <w:t>, 43</w:t>
      </w:r>
    </w:p>
    <w:p w14:paraId="35F738CA"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Aviation Spirit</w:t>
      </w:r>
      <w:r w:rsidRPr="00F92428">
        <w:rPr>
          <w:rFonts w:ascii="Garamond" w:hAnsi="Garamond"/>
          <w:noProof/>
        </w:rPr>
        <w:tab/>
        <w:t>21</w:t>
      </w:r>
    </w:p>
    <w:p w14:paraId="684A6B9B"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aviation spirit base stock</w:t>
      </w:r>
      <w:r w:rsidRPr="00F92428">
        <w:rPr>
          <w:rFonts w:ascii="Garamond" w:hAnsi="Garamond"/>
          <w:noProof/>
        </w:rPr>
        <w:tab/>
        <w:t>21</w:t>
      </w:r>
    </w:p>
    <w:p w14:paraId="0A0F16E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Avro Lancastrian</w:t>
      </w:r>
      <w:r w:rsidRPr="00F92428">
        <w:rPr>
          <w:rFonts w:ascii="Garamond" w:hAnsi="Garamond"/>
          <w:noProof/>
        </w:rPr>
        <w:tab/>
        <w:t>9, 20, 21, 37</w:t>
      </w:r>
    </w:p>
    <w:p w14:paraId="7FEDECC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Avro Lincoln</w:t>
      </w:r>
      <w:r w:rsidRPr="00F92428">
        <w:rPr>
          <w:rFonts w:ascii="Garamond" w:hAnsi="Garamond"/>
          <w:noProof/>
        </w:rPr>
        <w:tab/>
        <w:t>9</w:t>
      </w:r>
    </w:p>
    <w:p w14:paraId="65A1D18E"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Avro York</w:t>
      </w:r>
      <w:r w:rsidRPr="00F92428">
        <w:rPr>
          <w:rFonts w:ascii="Garamond" w:hAnsi="Garamond"/>
          <w:noProof/>
        </w:rPr>
        <w:tab/>
        <w:t>13, 18, 37</w:t>
      </w:r>
    </w:p>
    <w:p w14:paraId="0BF11C37" w14:textId="77777777" w:rsidR="00F92428" w:rsidRPr="00F92428" w:rsidRDefault="00F92428">
      <w:pPr>
        <w:pStyle w:val="IndexHeading"/>
        <w:keepNext/>
        <w:tabs>
          <w:tab w:val="right" w:leader="dot" w:pos="3783"/>
        </w:tabs>
        <w:rPr>
          <w:rFonts w:ascii="Garamond" w:eastAsiaTheme="minorEastAsia" w:hAnsi="Garamond" w:cstheme="minorBidi"/>
          <w:b w:val="0"/>
          <w:bCs w:val="0"/>
          <w:noProof/>
          <w:sz w:val="18"/>
          <w:szCs w:val="18"/>
        </w:rPr>
      </w:pPr>
      <w:r w:rsidRPr="00F92428">
        <w:rPr>
          <w:rFonts w:ascii="Garamond" w:hAnsi="Garamond"/>
          <w:b w:val="0"/>
          <w:bCs w:val="0"/>
          <w:noProof/>
          <w:sz w:val="18"/>
          <w:szCs w:val="18"/>
        </w:rPr>
        <w:t>B</w:t>
      </w:r>
    </w:p>
    <w:p w14:paraId="3BD4257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B-25 Mitchell</w:t>
      </w:r>
      <w:r w:rsidRPr="00F92428">
        <w:rPr>
          <w:rFonts w:ascii="Garamond" w:hAnsi="Garamond"/>
          <w:noProof/>
        </w:rPr>
        <w:tab/>
        <w:t>4</w:t>
      </w:r>
    </w:p>
    <w:p w14:paraId="54AE7556"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B-29</w:t>
      </w:r>
      <w:r w:rsidRPr="00F92428">
        <w:rPr>
          <w:rFonts w:ascii="Garamond" w:hAnsi="Garamond"/>
          <w:noProof/>
        </w:rPr>
        <w:tab/>
        <w:t>3</w:t>
      </w:r>
    </w:p>
    <w:p w14:paraId="43D8510A"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Bahrain</w:t>
      </w:r>
      <w:r w:rsidRPr="00F92428">
        <w:rPr>
          <w:rFonts w:ascii="Garamond" w:hAnsi="Garamond"/>
          <w:noProof/>
        </w:rPr>
        <w:tab/>
        <w:t>30</w:t>
      </w:r>
    </w:p>
    <w:p w14:paraId="5CA9BC9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Bahrain Refinery</w:t>
      </w:r>
      <w:r w:rsidRPr="00F92428">
        <w:rPr>
          <w:rFonts w:ascii="Garamond" w:hAnsi="Garamond"/>
          <w:noProof/>
        </w:rPr>
        <w:tab/>
        <w:t>30</w:t>
      </w:r>
    </w:p>
    <w:p w14:paraId="76B472B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Bahrein Island</w:t>
      </w:r>
      <w:r w:rsidRPr="00F92428">
        <w:rPr>
          <w:rFonts w:ascii="Garamond" w:hAnsi="Garamond"/>
          <w:noProof/>
        </w:rPr>
        <w:tab/>
        <w:t>28</w:t>
      </w:r>
    </w:p>
    <w:p w14:paraId="03A11D50"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Balkans</w:t>
      </w:r>
      <w:r w:rsidRPr="00F92428">
        <w:rPr>
          <w:rFonts w:ascii="Garamond" w:hAnsi="Garamond"/>
          <w:noProof/>
        </w:rPr>
        <w:tab/>
        <w:t>27</w:t>
      </w:r>
    </w:p>
    <w:p w14:paraId="56EE4946"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Bankstown</w:t>
      </w:r>
      <w:r w:rsidRPr="00F92428">
        <w:rPr>
          <w:rFonts w:ascii="Garamond" w:hAnsi="Garamond"/>
          <w:noProof/>
        </w:rPr>
        <w:tab/>
        <w:t>11</w:t>
      </w:r>
    </w:p>
    <w:p w14:paraId="0E7DD9A6"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Belgian Air Force</w:t>
      </w:r>
      <w:r w:rsidRPr="00F92428">
        <w:rPr>
          <w:rFonts w:ascii="Garamond" w:hAnsi="Garamond"/>
          <w:noProof/>
        </w:rPr>
        <w:tab/>
        <w:t>4</w:t>
      </w:r>
    </w:p>
    <w:p w14:paraId="3F1FF5E0"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Belgium</w:t>
      </w:r>
      <w:r w:rsidRPr="00F92428">
        <w:rPr>
          <w:rFonts w:ascii="Garamond" w:hAnsi="Garamond"/>
          <w:noProof/>
        </w:rPr>
        <w:tab/>
        <w:t>28</w:t>
      </w:r>
    </w:p>
    <w:p w14:paraId="482879DA"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Bell Model 47</w:t>
      </w:r>
      <w:r w:rsidRPr="00F92428">
        <w:rPr>
          <w:rFonts w:ascii="Garamond" w:hAnsi="Garamond"/>
          <w:noProof/>
        </w:rPr>
        <w:tab/>
        <w:t>4</w:t>
      </w:r>
    </w:p>
    <w:p w14:paraId="53D7741D"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Bell X1</w:t>
      </w:r>
      <w:r w:rsidRPr="00F92428">
        <w:rPr>
          <w:rFonts w:ascii="Garamond" w:hAnsi="Garamond"/>
          <w:noProof/>
        </w:rPr>
        <w:tab/>
        <w:t>5</w:t>
      </w:r>
    </w:p>
    <w:p w14:paraId="0B8E672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Bell XS-1</w:t>
      </w:r>
      <w:r w:rsidRPr="00F92428">
        <w:rPr>
          <w:rFonts w:ascii="Garamond" w:hAnsi="Garamond"/>
          <w:noProof/>
        </w:rPr>
        <w:tab/>
        <w:t>36</w:t>
      </w:r>
    </w:p>
    <w:p w14:paraId="71185593"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Benzole</w:t>
      </w:r>
      <w:r w:rsidRPr="00F92428">
        <w:rPr>
          <w:rFonts w:ascii="Garamond" w:hAnsi="Garamond"/>
          <w:noProof/>
        </w:rPr>
        <w:tab/>
        <w:t>21</w:t>
      </w:r>
    </w:p>
    <w:p w14:paraId="4D97E5C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Berlin</w:t>
      </w:r>
      <w:r w:rsidRPr="00F92428">
        <w:rPr>
          <w:rFonts w:ascii="Garamond" w:hAnsi="Garamond"/>
          <w:noProof/>
        </w:rPr>
        <w:tab/>
        <w:t>3, 6, 12, 13, 14, 15, 17, 20, 34</w:t>
      </w:r>
    </w:p>
    <w:p w14:paraId="749160CF" w14:textId="77D197DE" w:rsidR="00F92428" w:rsidRPr="00F92428" w:rsidRDefault="00F92428">
      <w:pPr>
        <w:pStyle w:val="Index1"/>
        <w:tabs>
          <w:tab w:val="right" w:leader="dot" w:pos="3783"/>
        </w:tabs>
        <w:rPr>
          <w:rFonts w:ascii="Garamond" w:hAnsi="Garamond"/>
          <w:noProof/>
        </w:rPr>
      </w:pPr>
      <w:r w:rsidRPr="00F92428">
        <w:rPr>
          <w:rFonts w:ascii="Garamond" w:hAnsi="Garamond"/>
          <w:noProof/>
        </w:rPr>
        <w:t>Berlin Airlift</w:t>
      </w:r>
      <w:r w:rsidRPr="00F92428">
        <w:rPr>
          <w:rFonts w:ascii="Garamond" w:hAnsi="Garamond"/>
          <w:noProof/>
        </w:rPr>
        <w:tab/>
        <w:t xml:space="preserve">3, 6, 7, 8, </w:t>
      </w:r>
      <w:r w:rsidR="0047732D">
        <w:rPr>
          <w:rFonts w:ascii="Garamond" w:hAnsi="Garamond"/>
          <w:noProof/>
        </w:rPr>
        <w:t xml:space="preserve">10, </w:t>
      </w:r>
      <w:r w:rsidRPr="00F92428">
        <w:rPr>
          <w:rFonts w:ascii="Garamond" w:hAnsi="Garamond"/>
          <w:noProof/>
        </w:rPr>
        <w:t xml:space="preserve">13, 15, </w:t>
      </w:r>
      <w:r w:rsidR="0047732D">
        <w:rPr>
          <w:rFonts w:ascii="Garamond" w:hAnsi="Garamond"/>
          <w:noProof/>
        </w:rPr>
        <w:t xml:space="preserve">16, 17, </w:t>
      </w:r>
      <w:r w:rsidRPr="00F92428">
        <w:rPr>
          <w:rFonts w:ascii="Garamond" w:hAnsi="Garamond"/>
          <w:noProof/>
        </w:rPr>
        <w:t xml:space="preserve">18, 19, 21, </w:t>
      </w:r>
      <w:r w:rsidR="0047732D">
        <w:rPr>
          <w:rFonts w:ascii="Garamond" w:hAnsi="Garamond"/>
          <w:noProof/>
        </w:rPr>
        <w:t xml:space="preserve">27, 37, </w:t>
      </w:r>
      <w:r w:rsidRPr="00F92428">
        <w:rPr>
          <w:rFonts w:ascii="Garamond" w:hAnsi="Garamond"/>
          <w:noProof/>
        </w:rPr>
        <w:t>43</w:t>
      </w:r>
    </w:p>
    <w:p w14:paraId="083BEA6D"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Berlin Lakes</w:t>
      </w:r>
      <w:r w:rsidRPr="00F92428">
        <w:rPr>
          <w:rFonts w:ascii="Garamond" w:hAnsi="Garamond"/>
          <w:noProof/>
        </w:rPr>
        <w:tab/>
        <w:t>13</w:t>
      </w:r>
    </w:p>
    <w:p w14:paraId="7D9D099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Bikini Atoll</w:t>
      </w:r>
      <w:r w:rsidRPr="00F92428">
        <w:rPr>
          <w:rFonts w:ascii="Garamond" w:hAnsi="Garamond"/>
          <w:noProof/>
        </w:rPr>
        <w:tab/>
        <w:t>4</w:t>
      </w:r>
    </w:p>
    <w:p w14:paraId="0C852C2A"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Bill Barris</w:t>
      </w:r>
      <w:r w:rsidRPr="00F92428">
        <w:rPr>
          <w:rFonts w:ascii="Garamond" w:hAnsi="Garamond"/>
          <w:noProof/>
        </w:rPr>
        <w:tab/>
        <w:t>7</w:t>
      </w:r>
    </w:p>
    <w:p w14:paraId="6BFC0020"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Billingham</w:t>
      </w:r>
      <w:r w:rsidRPr="00F92428">
        <w:rPr>
          <w:rFonts w:ascii="Garamond" w:hAnsi="Garamond"/>
          <w:noProof/>
        </w:rPr>
        <w:tab/>
        <w:t>21</w:t>
      </w:r>
    </w:p>
    <w:p w14:paraId="3D9DC6A8"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blendstocks</w:t>
      </w:r>
      <w:r w:rsidRPr="00F92428">
        <w:rPr>
          <w:rFonts w:ascii="Garamond" w:hAnsi="Garamond"/>
          <w:noProof/>
        </w:rPr>
        <w:tab/>
        <w:t>21</w:t>
      </w:r>
    </w:p>
    <w:p w14:paraId="68DAFEC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blockade</w:t>
      </w:r>
      <w:r w:rsidRPr="00F92428">
        <w:rPr>
          <w:rFonts w:ascii="Garamond" w:hAnsi="Garamond"/>
          <w:noProof/>
        </w:rPr>
        <w:tab/>
        <w:t>17</w:t>
      </w:r>
    </w:p>
    <w:p w14:paraId="346C4F9D"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Blue</w:t>
      </w:r>
      <w:r w:rsidRPr="00F92428">
        <w:rPr>
          <w:rFonts w:ascii="Garamond" w:hAnsi="Garamond"/>
          <w:noProof/>
        </w:rPr>
        <w:tab/>
        <w:t>27</w:t>
      </w:r>
    </w:p>
    <w:p w14:paraId="3A370C88"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Boeing 377 Stratocruiser</w:t>
      </w:r>
      <w:r w:rsidRPr="00F92428">
        <w:rPr>
          <w:rFonts w:ascii="Garamond" w:hAnsi="Garamond"/>
          <w:noProof/>
        </w:rPr>
        <w:tab/>
        <w:t>37</w:t>
      </w:r>
    </w:p>
    <w:p w14:paraId="31EAFE77" w14:textId="034AD296" w:rsidR="00F92428" w:rsidRPr="00F92428" w:rsidRDefault="00F92428">
      <w:pPr>
        <w:pStyle w:val="Index1"/>
        <w:tabs>
          <w:tab w:val="right" w:leader="dot" w:pos="3783"/>
        </w:tabs>
        <w:rPr>
          <w:rFonts w:ascii="Garamond" w:hAnsi="Garamond"/>
          <w:noProof/>
        </w:rPr>
      </w:pPr>
      <w:r w:rsidRPr="00F92428">
        <w:rPr>
          <w:rFonts w:ascii="Garamond" w:hAnsi="Garamond"/>
          <w:noProof/>
        </w:rPr>
        <w:t>Boeing B-29 Superfortress</w:t>
      </w:r>
      <w:r w:rsidRPr="00F92428">
        <w:rPr>
          <w:rFonts w:ascii="Garamond" w:hAnsi="Garamond"/>
          <w:noProof/>
        </w:rPr>
        <w:tab/>
        <w:t>4, 35, 36</w:t>
      </w:r>
      <w:r w:rsidR="0047732D">
        <w:rPr>
          <w:rFonts w:ascii="Garamond" w:hAnsi="Garamond"/>
          <w:noProof/>
        </w:rPr>
        <w:t>, 37</w:t>
      </w:r>
    </w:p>
    <w:p w14:paraId="1F30EB2E"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Boeing B-50 'Lucky Lady II',</w:t>
      </w:r>
      <w:r w:rsidRPr="00F92428">
        <w:rPr>
          <w:rFonts w:ascii="Garamond" w:hAnsi="Garamond"/>
          <w:noProof/>
        </w:rPr>
        <w:tab/>
        <w:t>7</w:t>
      </w:r>
    </w:p>
    <w:p w14:paraId="32BB1648"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Bolivia</w:t>
      </w:r>
      <w:r w:rsidRPr="00F92428">
        <w:rPr>
          <w:rFonts w:ascii="Garamond" w:hAnsi="Garamond"/>
          <w:noProof/>
        </w:rPr>
        <w:tab/>
        <w:t>28</w:t>
      </w:r>
    </w:p>
    <w:p w14:paraId="4E52A870"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Boscombe Down</w:t>
      </w:r>
      <w:r w:rsidRPr="00F92428">
        <w:rPr>
          <w:rFonts w:ascii="Garamond" w:hAnsi="Garamond"/>
          <w:noProof/>
        </w:rPr>
        <w:tab/>
        <w:t>35</w:t>
      </w:r>
    </w:p>
    <w:p w14:paraId="5414BA30"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Brazil</w:t>
      </w:r>
      <w:r w:rsidRPr="00F92428">
        <w:rPr>
          <w:rFonts w:ascii="Garamond" w:hAnsi="Garamond"/>
          <w:noProof/>
        </w:rPr>
        <w:tab/>
        <w:t>28</w:t>
      </w:r>
    </w:p>
    <w:p w14:paraId="3A3793B0"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Bremerhaven</w:t>
      </w:r>
      <w:r w:rsidRPr="00F92428">
        <w:rPr>
          <w:rFonts w:ascii="Garamond" w:hAnsi="Garamond"/>
          <w:noProof/>
        </w:rPr>
        <w:tab/>
        <w:t>16</w:t>
      </w:r>
    </w:p>
    <w:p w14:paraId="01298F06"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Brigadier General William 'Billy' Mitchell</w:t>
      </w:r>
      <w:r w:rsidRPr="00F92428">
        <w:rPr>
          <w:rFonts w:ascii="Garamond" w:hAnsi="Garamond"/>
          <w:noProof/>
        </w:rPr>
        <w:tab/>
        <w:t>4</w:t>
      </w:r>
    </w:p>
    <w:p w14:paraId="3260829E"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Brisbane</w:t>
      </w:r>
      <w:r w:rsidRPr="00F92428">
        <w:rPr>
          <w:rFonts w:ascii="Garamond" w:hAnsi="Garamond"/>
          <w:noProof/>
        </w:rPr>
        <w:tab/>
        <w:t>10</w:t>
      </w:r>
    </w:p>
    <w:p w14:paraId="3B7FAC0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Bristol Centaur engine</w:t>
      </w:r>
      <w:r w:rsidRPr="00F92428">
        <w:rPr>
          <w:rFonts w:ascii="Garamond" w:hAnsi="Garamond"/>
          <w:noProof/>
        </w:rPr>
        <w:tab/>
        <w:t>26</w:t>
      </w:r>
    </w:p>
    <w:p w14:paraId="2BF7A2EF"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Bristol Freighter</w:t>
      </w:r>
      <w:r w:rsidRPr="00F92428">
        <w:rPr>
          <w:rFonts w:ascii="Garamond" w:hAnsi="Garamond"/>
          <w:noProof/>
        </w:rPr>
        <w:tab/>
        <w:t>10</w:t>
      </w:r>
    </w:p>
    <w:p w14:paraId="56327BE5"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Britain</w:t>
      </w:r>
      <w:r w:rsidRPr="00F92428">
        <w:rPr>
          <w:rFonts w:ascii="Garamond" w:hAnsi="Garamond"/>
          <w:noProof/>
        </w:rPr>
        <w:tab/>
        <w:t>3</w:t>
      </w:r>
    </w:p>
    <w:p w14:paraId="69C7EE8F"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British</w:t>
      </w:r>
      <w:r w:rsidRPr="00F92428">
        <w:rPr>
          <w:rFonts w:ascii="Garamond" w:hAnsi="Garamond"/>
          <w:noProof/>
        </w:rPr>
        <w:tab/>
        <w:t>3, 12, 18, 21, 23</w:t>
      </w:r>
    </w:p>
    <w:p w14:paraId="3617D325"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British Air Forces of Occupation</w:t>
      </w:r>
      <w:r w:rsidRPr="00F92428">
        <w:rPr>
          <w:rFonts w:ascii="Garamond" w:hAnsi="Garamond"/>
          <w:noProof/>
        </w:rPr>
        <w:tab/>
        <w:t>13</w:t>
      </w:r>
    </w:p>
    <w:p w14:paraId="4B0BFB3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British Air Ministry</w:t>
      </w:r>
      <w:r w:rsidRPr="00F92428">
        <w:rPr>
          <w:rFonts w:ascii="Garamond" w:hAnsi="Garamond"/>
          <w:noProof/>
        </w:rPr>
        <w:tab/>
        <w:t>20</w:t>
      </w:r>
    </w:p>
    <w:p w14:paraId="25B09551"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British Borneo</w:t>
      </w:r>
      <w:r w:rsidRPr="00F92428">
        <w:rPr>
          <w:rFonts w:ascii="Garamond" w:hAnsi="Garamond"/>
          <w:noProof/>
        </w:rPr>
        <w:tab/>
        <w:t>29</w:t>
      </w:r>
    </w:p>
    <w:p w14:paraId="025D0A57"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British European Airways</w:t>
      </w:r>
      <w:r w:rsidRPr="00F92428">
        <w:rPr>
          <w:rFonts w:ascii="Garamond" w:hAnsi="Garamond"/>
          <w:noProof/>
        </w:rPr>
        <w:tab/>
        <w:t>19</w:t>
      </w:r>
    </w:p>
    <w:p w14:paraId="46624AC7"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Bückeburg</w:t>
      </w:r>
      <w:r w:rsidRPr="00F92428">
        <w:rPr>
          <w:rFonts w:ascii="Garamond" w:hAnsi="Garamond"/>
          <w:noProof/>
        </w:rPr>
        <w:tab/>
        <w:t>20</w:t>
      </w:r>
    </w:p>
    <w:p w14:paraId="43DB7D5A"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Burma</w:t>
      </w:r>
      <w:r w:rsidRPr="00F92428">
        <w:rPr>
          <w:rFonts w:ascii="Garamond" w:hAnsi="Garamond"/>
          <w:noProof/>
        </w:rPr>
        <w:tab/>
        <w:t>15, 29</w:t>
      </w:r>
    </w:p>
    <w:p w14:paraId="5664B3FF"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Burtonwood</w:t>
      </w:r>
      <w:r w:rsidRPr="00F92428">
        <w:rPr>
          <w:rFonts w:ascii="Garamond" w:hAnsi="Garamond"/>
          <w:noProof/>
        </w:rPr>
        <w:tab/>
        <w:t>15</w:t>
      </w:r>
    </w:p>
    <w:p w14:paraId="705A105B"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Butane</w:t>
      </w:r>
      <w:r w:rsidRPr="00F92428">
        <w:rPr>
          <w:rFonts w:ascii="Garamond" w:hAnsi="Garamond"/>
          <w:noProof/>
        </w:rPr>
        <w:tab/>
        <w:t>21, 27</w:t>
      </w:r>
    </w:p>
    <w:p w14:paraId="4A326147" w14:textId="77777777" w:rsidR="00F92428" w:rsidRPr="00F92428" w:rsidRDefault="00F92428">
      <w:pPr>
        <w:pStyle w:val="IndexHeading"/>
        <w:keepNext/>
        <w:tabs>
          <w:tab w:val="right" w:leader="dot" w:pos="3783"/>
        </w:tabs>
        <w:rPr>
          <w:rFonts w:ascii="Garamond" w:eastAsiaTheme="minorEastAsia" w:hAnsi="Garamond" w:cstheme="minorBidi"/>
          <w:b w:val="0"/>
          <w:bCs w:val="0"/>
          <w:noProof/>
          <w:sz w:val="18"/>
          <w:szCs w:val="18"/>
        </w:rPr>
      </w:pPr>
      <w:r w:rsidRPr="00F92428">
        <w:rPr>
          <w:rFonts w:ascii="Garamond" w:hAnsi="Garamond"/>
          <w:b w:val="0"/>
          <w:bCs w:val="0"/>
          <w:noProof/>
          <w:sz w:val="18"/>
          <w:szCs w:val="18"/>
        </w:rPr>
        <w:t>C</w:t>
      </w:r>
    </w:p>
    <w:p w14:paraId="09CAC221" w14:textId="35CF9097" w:rsidR="00F92428" w:rsidRPr="00F92428" w:rsidRDefault="00F92428">
      <w:pPr>
        <w:pStyle w:val="Index1"/>
        <w:tabs>
          <w:tab w:val="right" w:leader="dot" w:pos="3783"/>
        </w:tabs>
        <w:rPr>
          <w:rFonts w:ascii="Garamond" w:hAnsi="Garamond"/>
          <w:noProof/>
        </w:rPr>
      </w:pPr>
      <w:r w:rsidRPr="00F92428">
        <w:rPr>
          <w:rFonts w:ascii="Garamond" w:hAnsi="Garamond"/>
          <w:noProof/>
        </w:rPr>
        <w:t>C-47</w:t>
      </w:r>
      <w:r w:rsidRPr="00F92428">
        <w:rPr>
          <w:rFonts w:ascii="Garamond" w:hAnsi="Garamond"/>
          <w:noProof/>
        </w:rPr>
        <w:tab/>
        <w:t>14</w:t>
      </w:r>
      <w:r w:rsidR="0047732D">
        <w:rPr>
          <w:rFonts w:ascii="Garamond" w:hAnsi="Garamond"/>
          <w:noProof/>
        </w:rPr>
        <w:t>, 15</w:t>
      </w:r>
    </w:p>
    <w:p w14:paraId="1C01FBDC" w14:textId="34F3ED72" w:rsidR="00F92428" w:rsidRPr="00F92428" w:rsidRDefault="00F92428">
      <w:pPr>
        <w:pStyle w:val="Index1"/>
        <w:tabs>
          <w:tab w:val="right" w:leader="dot" w:pos="3783"/>
        </w:tabs>
        <w:rPr>
          <w:rFonts w:ascii="Garamond" w:hAnsi="Garamond"/>
          <w:noProof/>
        </w:rPr>
      </w:pPr>
      <w:r w:rsidRPr="00F92428">
        <w:rPr>
          <w:rFonts w:ascii="Garamond" w:hAnsi="Garamond"/>
          <w:noProof/>
        </w:rPr>
        <w:t>C-54 Skymaster</w:t>
      </w:r>
      <w:r w:rsidRPr="00F92428">
        <w:rPr>
          <w:rFonts w:ascii="Garamond" w:hAnsi="Garamond"/>
          <w:noProof/>
        </w:rPr>
        <w:tab/>
        <w:t>5</w:t>
      </w:r>
      <w:r w:rsidR="0047732D">
        <w:rPr>
          <w:rFonts w:ascii="Garamond" w:hAnsi="Garamond"/>
          <w:noProof/>
        </w:rPr>
        <w:t>, 6, 15, 16, 18</w:t>
      </w:r>
    </w:p>
    <w:p w14:paraId="289E9817"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C-74 Globemaster I</w:t>
      </w:r>
      <w:r w:rsidRPr="00F92428">
        <w:rPr>
          <w:rFonts w:ascii="Garamond" w:hAnsi="Garamond"/>
          <w:noProof/>
        </w:rPr>
        <w:tab/>
        <w:t>8</w:t>
      </w:r>
    </w:p>
    <w:p w14:paraId="673D8551"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CA-15</w:t>
      </w:r>
      <w:r w:rsidRPr="00F92428">
        <w:rPr>
          <w:rFonts w:ascii="Garamond" w:hAnsi="Garamond"/>
          <w:noProof/>
        </w:rPr>
        <w:tab/>
        <w:t>8</w:t>
      </w:r>
    </w:p>
    <w:p w14:paraId="3E3061E5"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California</w:t>
      </w:r>
      <w:r w:rsidRPr="00F92428">
        <w:rPr>
          <w:rFonts w:ascii="Garamond" w:hAnsi="Garamond"/>
          <w:noProof/>
        </w:rPr>
        <w:tab/>
        <w:t>16</w:t>
      </w:r>
    </w:p>
    <w:p w14:paraId="6128767D" w14:textId="645B9FA6" w:rsidR="00F92428" w:rsidRPr="00F92428" w:rsidRDefault="00F92428">
      <w:pPr>
        <w:pStyle w:val="Index1"/>
        <w:tabs>
          <w:tab w:val="right" w:leader="dot" w:pos="3783"/>
        </w:tabs>
        <w:rPr>
          <w:rFonts w:ascii="Garamond" w:hAnsi="Garamond"/>
          <w:noProof/>
        </w:rPr>
      </w:pPr>
      <w:r w:rsidRPr="00F92428">
        <w:rPr>
          <w:rFonts w:ascii="Garamond" w:hAnsi="Garamond"/>
          <w:noProof/>
        </w:rPr>
        <w:t>Canada</w:t>
      </w:r>
      <w:r w:rsidRPr="00F92428">
        <w:rPr>
          <w:rFonts w:ascii="Garamond" w:hAnsi="Garamond"/>
          <w:noProof/>
        </w:rPr>
        <w:tab/>
      </w:r>
      <w:r w:rsidR="0047732D">
        <w:rPr>
          <w:rFonts w:ascii="Garamond" w:hAnsi="Garamond"/>
          <w:noProof/>
        </w:rPr>
        <w:t xml:space="preserve">4, </w:t>
      </w:r>
      <w:r w:rsidRPr="00F92428">
        <w:rPr>
          <w:rFonts w:ascii="Garamond" w:hAnsi="Garamond"/>
          <w:noProof/>
        </w:rPr>
        <w:t>28, 32</w:t>
      </w:r>
    </w:p>
    <w:p w14:paraId="5C69F80D"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Canary Islands</w:t>
      </w:r>
      <w:r w:rsidRPr="00F92428">
        <w:rPr>
          <w:rFonts w:ascii="Garamond" w:hAnsi="Garamond"/>
          <w:noProof/>
        </w:rPr>
        <w:tab/>
        <w:t>29</w:t>
      </w:r>
    </w:p>
    <w:p w14:paraId="685DFAE3"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Cape Henry</w:t>
      </w:r>
      <w:r w:rsidRPr="00F92428">
        <w:rPr>
          <w:rFonts w:ascii="Garamond" w:hAnsi="Garamond"/>
          <w:noProof/>
        </w:rPr>
        <w:tab/>
        <w:t>4</w:t>
      </w:r>
    </w:p>
    <w:p w14:paraId="786ED371"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Capt. J. Hepburn</w:t>
      </w:r>
      <w:r w:rsidRPr="00F92428">
        <w:rPr>
          <w:rFonts w:ascii="Garamond" w:hAnsi="Garamond"/>
          <w:noProof/>
        </w:rPr>
        <w:tab/>
        <w:t>10</w:t>
      </w:r>
    </w:p>
    <w:p w14:paraId="4EB2955A"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Captain Charles 'Chuck' Yeager</w:t>
      </w:r>
      <w:r w:rsidRPr="00F92428">
        <w:rPr>
          <w:rFonts w:ascii="Garamond" w:hAnsi="Garamond"/>
          <w:noProof/>
        </w:rPr>
        <w:tab/>
        <w:t>5</w:t>
      </w:r>
    </w:p>
    <w:p w14:paraId="34188EEA"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Captain James Gallagher</w:t>
      </w:r>
      <w:r w:rsidRPr="00F92428">
        <w:rPr>
          <w:rFonts w:ascii="Garamond" w:hAnsi="Garamond"/>
          <w:noProof/>
        </w:rPr>
        <w:tab/>
        <w:t>7</w:t>
      </w:r>
    </w:p>
    <w:p w14:paraId="2D2F6C18"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Caribbean</w:t>
      </w:r>
      <w:r w:rsidRPr="00F92428">
        <w:rPr>
          <w:rFonts w:ascii="Garamond" w:hAnsi="Garamond"/>
          <w:noProof/>
        </w:rPr>
        <w:tab/>
        <w:t>28, 29, 30, 31</w:t>
      </w:r>
    </w:p>
    <w:p w14:paraId="0F529A55"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Caroline Mars</w:t>
      </w:r>
      <w:r w:rsidRPr="00F92428">
        <w:rPr>
          <w:rFonts w:ascii="Garamond" w:hAnsi="Garamond"/>
          <w:noProof/>
        </w:rPr>
        <w:tab/>
        <w:t>6</w:t>
      </w:r>
    </w:p>
    <w:p w14:paraId="6EF7588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Catalytically Cracked Heavy Naphtha</w:t>
      </w:r>
      <w:r w:rsidRPr="00F92428">
        <w:rPr>
          <w:rFonts w:ascii="Garamond" w:hAnsi="Garamond"/>
          <w:noProof/>
        </w:rPr>
        <w:tab/>
        <w:t>27</w:t>
      </w:r>
    </w:p>
    <w:p w14:paraId="220C7FAD"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Catalytically Cracked Light Naphtha</w:t>
      </w:r>
      <w:r w:rsidRPr="00F92428">
        <w:rPr>
          <w:rFonts w:ascii="Garamond" w:hAnsi="Garamond"/>
          <w:noProof/>
        </w:rPr>
        <w:tab/>
        <w:t>27</w:t>
      </w:r>
    </w:p>
    <w:p w14:paraId="548AC5B8"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cattle stations</w:t>
      </w:r>
      <w:r w:rsidRPr="00F92428">
        <w:rPr>
          <w:rFonts w:ascii="Garamond" w:hAnsi="Garamond"/>
          <w:noProof/>
        </w:rPr>
        <w:tab/>
        <w:t>10</w:t>
      </w:r>
    </w:p>
    <w:p w14:paraId="6AD014AF"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Charleville</w:t>
      </w:r>
      <w:r w:rsidRPr="00F92428">
        <w:rPr>
          <w:rFonts w:ascii="Garamond" w:hAnsi="Garamond"/>
          <w:noProof/>
        </w:rPr>
        <w:tab/>
        <w:t>10</w:t>
      </w:r>
    </w:p>
    <w:p w14:paraId="4BB66C8B"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Checkpoint Charlie</w:t>
      </w:r>
      <w:r w:rsidRPr="00F92428">
        <w:rPr>
          <w:rFonts w:ascii="Garamond" w:hAnsi="Garamond"/>
          <w:noProof/>
        </w:rPr>
        <w:tab/>
        <w:t>12</w:t>
      </w:r>
    </w:p>
    <w:p w14:paraId="306EEAC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Chief of Naval Operations</w:t>
      </w:r>
      <w:r w:rsidRPr="00F92428">
        <w:rPr>
          <w:rFonts w:ascii="Garamond" w:hAnsi="Garamond"/>
          <w:noProof/>
        </w:rPr>
        <w:tab/>
        <w:t>16, 17</w:t>
      </w:r>
    </w:p>
    <w:p w14:paraId="2A31F62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Chile</w:t>
      </w:r>
      <w:r w:rsidRPr="00F92428">
        <w:rPr>
          <w:rFonts w:ascii="Garamond" w:hAnsi="Garamond"/>
          <w:noProof/>
        </w:rPr>
        <w:tab/>
        <w:t>28</w:t>
      </w:r>
    </w:p>
    <w:p w14:paraId="59BC83BD"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China</w:t>
      </w:r>
      <w:r w:rsidRPr="00F92428">
        <w:rPr>
          <w:rFonts w:ascii="Garamond" w:hAnsi="Garamond"/>
          <w:noProof/>
        </w:rPr>
        <w:tab/>
        <w:t>3, 15, 22, 24, 29</w:t>
      </w:r>
    </w:p>
    <w:p w14:paraId="3016E07F"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Chinese Communists</w:t>
      </w:r>
      <w:r w:rsidRPr="00F92428">
        <w:rPr>
          <w:rFonts w:ascii="Garamond" w:hAnsi="Garamond"/>
          <w:noProof/>
        </w:rPr>
        <w:tab/>
        <w:t>24</w:t>
      </w:r>
    </w:p>
    <w:p w14:paraId="78AF451F"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Chuck Yeager</w:t>
      </w:r>
      <w:r w:rsidRPr="00F92428">
        <w:rPr>
          <w:rFonts w:ascii="Garamond" w:hAnsi="Garamond"/>
          <w:noProof/>
        </w:rPr>
        <w:tab/>
        <w:t>36</w:t>
      </w:r>
    </w:p>
    <w:p w14:paraId="76FBA00F"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Cleveland</w:t>
      </w:r>
      <w:r w:rsidRPr="00F92428">
        <w:rPr>
          <w:rFonts w:ascii="Garamond" w:hAnsi="Garamond"/>
          <w:noProof/>
        </w:rPr>
        <w:tab/>
        <w:t>6</w:t>
      </w:r>
    </w:p>
    <w:p w14:paraId="2E384B9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Cloncurry</w:t>
      </w:r>
      <w:r w:rsidRPr="00F92428">
        <w:rPr>
          <w:rFonts w:ascii="Garamond" w:hAnsi="Garamond"/>
          <w:noProof/>
        </w:rPr>
        <w:tab/>
        <w:t>10</w:t>
      </w:r>
    </w:p>
    <w:p w14:paraId="40B7FE13"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Cold War</w:t>
      </w:r>
      <w:r w:rsidRPr="00F92428">
        <w:rPr>
          <w:rFonts w:ascii="Garamond" w:hAnsi="Garamond"/>
          <w:noProof/>
        </w:rPr>
        <w:tab/>
        <w:t>37</w:t>
      </w:r>
    </w:p>
    <w:p w14:paraId="6D9AF72A"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Colombia</w:t>
      </w:r>
      <w:r w:rsidRPr="00F92428">
        <w:rPr>
          <w:rFonts w:ascii="Garamond" w:hAnsi="Garamond"/>
          <w:noProof/>
        </w:rPr>
        <w:tab/>
        <w:t>28</w:t>
      </w:r>
    </w:p>
    <w:p w14:paraId="6D09056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Colonel William H. Council</w:t>
      </w:r>
      <w:r w:rsidRPr="00F92428">
        <w:rPr>
          <w:rFonts w:ascii="Garamond" w:hAnsi="Garamond"/>
          <w:noProof/>
        </w:rPr>
        <w:tab/>
        <w:t>3</w:t>
      </w:r>
    </w:p>
    <w:p w14:paraId="0E21706E"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colonial empires</w:t>
      </w:r>
      <w:r w:rsidRPr="00F92428">
        <w:rPr>
          <w:rFonts w:ascii="Garamond" w:hAnsi="Garamond"/>
          <w:noProof/>
        </w:rPr>
        <w:tab/>
        <w:t>22</w:t>
      </w:r>
    </w:p>
    <w:p w14:paraId="33E2D300"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Columbus</w:t>
      </w:r>
      <w:r w:rsidRPr="00F92428">
        <w:rPr>
          <w:rFonts w:ascii="Garamond" w:hAnsi="Garamond"/>
          <w:noProof/>
        </w:rPr>
        <w:tab/>
        <w:t>4</w:t>
      </w:r>
    </w:p>
    <w:p w14:paraId="1FC572D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Combined Air Lift Task Force (CALTF)</w:t>
      </w:r>
      <w:r w:rsidRPr="00F92428">
        <w:rPr>
          <w:rFonts w:ascii="Garamond" w:hAnsi="Garamond"/>
          <w:noProof/>
        </w:rPr>
        <w:tab/>
        <w:t>14</w:t>
      </w:r>
    </w:p>
    <w:p w14:paraId="74D301F5"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lastRenderedPageBreak/>
        <w:t>Commander T. Davis</w:t>
      </w:r>
      <w:r w:rsidRPr="00F92428">
        <w:rPr>
          <w:rFonts w:ascii="Garamond" w:hAnsi="Garamond"/>
          <w:noProof/>
        </w:rPr>
        <w:tab/>
        <w:t>4</w:t>
      </w:r>
    </w:p>
    <w:p w14:paraId="5DFF1720"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commercial airlines</w:t>
      </w:r>
      <w:r w:rsidRPr="00F92428">
        <w:rPr>
          <w:rFonts w:ascii="Garamond" w:hAnsi="Garamond"/>
          <w:noProof/>
        </w:rPr>
        <w:tab/>
        <w:t>27</w:t>
      </w:r>
    </w:p>
    <w:p w14:paraId="1E27220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Commonwealth</w:t>
      </w:r>
      <w:r w:rsidRPr="00F92428">
        <w:rPr>
          <w:rFonts w:ascii="Garamond" w:hAnsi="Garamond"/>
          <w:noProof/>
        </w:rPr>
        <w:tab/>
        <w:t>13</w:t>
      </w:r>
    </w:p>
    <w:p w14:paraId="74CE1452" w14:textId="103E58EE" w:rsidR="00F92428" w:rsidRPr="00F92428" w:rsidRDefault="00F92428">
      <w:pPr>
        <w:pStyle w:val="Index1"/>
        <w:tabs>
          <w:tab w:val="right" w:leader="dot" w:pos="3783"/>
        </w:tabs>
        <w:rPr>
          <w:rFonts w:ascii="Garamond" w:hAnsi="Garamond"/>
          <w:noProof/>
        </w:rPr>
      </w:pPr>
      <w:r w:rsidRPr="00F92428">
        <w:rPr>
          <w:rFonts w:ascii="Garamond" w:hAnsi="Garamond"/>
          <w:noProof/>
        </w:rPr>
        <w:t>Communism</w:t>
      </w:r>
      <w:r w:rsidRPr="00F92428">
        <w:rPr>
          <w:rFonts w:ascii="Garamond" w:hAnsi="Garamond"/>
          <w:noProof/>
        </w:rPr>
        <w:tab/>
      </w:r>
      <w:r w:rsidR="0047732D">
        <w:rPr>
          <w:rFonts w:ascii="Garamond" w:hAnsi="Garamond"/>
          <w:noProof/>
        </w:rPr>
        <w:t xml:space="preserve">3, </w:t>
      </w:r>
      <w:r w:rsidRPr="00F92428">
        <w:rPr>
          <w:rFonts w:ascii="Garamond" w:hAnsi="Garamond"/>
          <w:noProof/>
        </w:rPr>
        <w:t>37</w:t>
      </w:r>
    </w:p>
    <w:p w14:paraId="20EE90C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Communist Chinese</w:t>
      </w:r>
      <w:r w:rsidRPr="00F92428">
        <w:rPr>
          <w:rFonts w:ascii="Garamond" w:hAnsi="Garamond"/>
          <w:noProof/>
        </w:rPr>
        <w:tab/>
        <w:t>24</w:t>
      </w:r>
    </w:p>
    <w:p w14:paraId="7B347628"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Consolidated B-36</w:t>
      </w:r>
      <w:r w:rsidRPr="00F92428">
        <w:rPr>
          <w:rFonts w:ascii="Garamond" w:hAnsi="Garamond"/>
          <w:noProof/>
        </w:rPr>
        <w:tab/>
        <w:t>7</w:t>
      </w:r>
    </w:p>
    <w:p w14:paraId="26A5DD43"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Consolidated Convair 240</w:t>
      </w:r>
      <w:r w:rsidRPr="00F92428">
        <w:rPr>
          <w:rFonts w:ascii="Garamond" w:hAnsi="Garamond"/>
          <w:noProof/>
        </w:rPr>
        <w:tab/>
        <w:t>10</w:t>
      </w:r>
    </w:p>
    <w:p w14:paraId="44260937"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Contemporary History Branch, Naval Historical Center</w:t>
      </w:r>
      <w:r w:rsidRPr="00F92428">
        <w:rPr>
          <w:rFonts w:ascii="Garamond" w:hAnsi="Garamond"/>
          <w:noProof/>
        </w:rPr>
        <w:tab/>
        <w:t>15</w:t>
      </w:r>
    </w:p>
    <w:p w14:paraId="023C4D77"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cracking process</w:t>
      </w:r>
      <w:r w:rsidRPr="00F92428">
        <w:rPr>
          <w:rFonts w:ascii="Garamond" w:hAnsi="Garamond"/>
          <w:noProof/>
        </w:rPr>
        <w:tab/>
        <w:t>32</w:t>
      </w:r>
    </w:p>
    <w:p w14:paraId="5E74707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crude</w:t>
      </w:r>
      <w:r w:rsidRPr="00F92428">
        <w:rPr>
          <w:rFonts w:ascii="Garamond" w:hAnsi="Garamond"/>
          <w:noProof/>
        </w:rPr>
        <w:tab/>
        <w:t>27, 30</w:t>
      </w:r>
    </w:p>
    <w:p w14:paraId="340BAC2D"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Cuba</w:t>
      </w:r>
      <w:r w:rsidRPr="00F92428">
        <w:rPr>
          <w:rFonts w:ascii="Garamond" w:hAnsi="Garamond"/>
          <w:noProof/>
        </w:rPr>
        <w:tab/>
        <w:t>28</w:t>
      </w:r>
    </w:p>
    <w:p w14:paraId="3ED8F923" w14:textId="77777777" w:rsidR="00F92428" w:rsidRPr="00F92428" w:rsidRDefault="00F92428">
      <w:pPr>
        <w:pStyle w:val="IndexHeading"/>
        <w:keepNext/>
        <w:tabs>
          <w:tab w:val="right" w:leader="dot" w:pos="3783"/>
        </w:tabs>
        <w:rPr>
          <w:rFonts w:ascii="Garamond" w:eastAsiaTheme="minorEastAsia" w:hAnsi="Garamond" w:cstheme="minorBidi"/>
          <w:b w:val="0"/>
          <w:bCs w:val="0"/>
          <w:noProof/>
          <w:sz w:val="18"/>
          <w:szCs w:val="18"/>
        </w:rPr>
      </w:pPr>
      <w:r w:rsidRPr="00F92428">
        <w:rPr>
          <w:rFonts w:ascii="Garamond" w:hAnsi="Garamond"/>
          <w:b w:val="0"/>
          <w:bCs w:val="0"/>
          <w:noProof/>
          <w:sz w:val="18"/>
          <w:szCs w:val="18"/>
        </w:rPr>
        <w:t>D</w:t>
      </w:r>
    </w:p>
    <w:p w14:paraId="24DA95CC" w14:textId="6329D8A2" w:rsidR="00F92428" w:rsidRPr="00F92428" w:rsidRDefault="00F92428">
      <w:pPr>
        <w:pStyle w:val="Index1"/>
        <w:tabs>
          <w:tab w:val="right" w:leader="dot" w:pos="3783"/>
        </w:tabs>
        <w:rPr>
          <w:rFonts w:ascii="Garamond" w:hAnsi="Garamond"/>
          <w:noProof/>
        </w:rPr>
      </w:pPr>
      <w:r w:rsidRPr="00F92428">
        <w:rPr>
          <w:rFonts w:ascii="Garamond" w:hAnsi="Garamond"/>
          <w:noProof/>
        </w:rPr>
        <w:t>Dakota</w:t>
      </w:r>
      <w:r w:rsidRPr="00F92428">
        <w:rPr>
          <w:rFonts w:ascii="Garamond" w:hAnsi="Garamond"/>
          <w:noProof/>
        </w:rPr>
        <w:tab/>
      </w:r>
      <w:r w:rsidR="0047732D">
        <w:rPr>
          <w:rFonts w:ascii="Garamond" w:hAnsi="Garamond"/>
          <w:noProof/>
        </w:rPr>
        <w:t xml:space="preserve">10, </w:t>
      </w:r>
      <w:r w:rsidRPr="00F92428">
        <w:rPr>
          <w:rFonts w:ascii="Garamond" w:hAnsi="Garamond"/>
          <w:noProof/>
        </w:rPr>
        <w:t>13, 14, 15</w:t>
      </w:r>
      <w:r w:rsidR="0047732D">
        <w:rPr>
          <w:rFonts w:ascii="Garamond" w:hAnsi="Garamond"/>
          <w:noProof/>
        </w:rPr>
        <w:t>, 18, 20, 21</w:t>
      </w:r>
    </w:p>
    <w:p w14:paraId="65230756"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Dayton</w:t>
      </w:r>
      <w:r w:rsidRPr="00F92428">
        <w:rPr>
          <w:rFonts w:ascii="Garamond" w:hAnsi="Garamond"/>
          <w:noProof/>
        </w:rPr>
        <w:tab/>
        <w:t>6</w:t>
      </w:r>
    </w:p>
    <w:p w14:paraId="0BDD65C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DC-3</w:t>
      </w:r>
      <w:r w:rsidRPr="00F92428">
        <w:rPr>
          <w:rFonts w:ascii="Garamond" w:hAnsi="Garamond"/>
          <w:noProof/>
        </w:rPr>
        <w:tab/>
        <w:t>10</w:t>
      </w:r>
    </w:p>
    <w:p w14:paraId="47956C16"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De Havilland Drover</w:t>
      </w:r>
      <w:r w:rsidRPr="00F92428">
        <w:rPr>
          <w:rFonts w:ascii="Garamond" w:hAnsi="Garamond"/>
          <w:noProof/>
        </w:rPr>
        <w:tab/>
        <w:t>10</w:t>
      </w:r>
    </w:p>
    <w:p w14:paraId="4A607310"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De Havilland. Vampire</w:t>
      </w:r>
      <w:r w:rsidRPr="00F92428">
        <w:rPr>
          <w:rFonts w:ascii="Garamond" w:hAnsi="Garamond"/>
          <w:noProof/>
        </w:rPr>
        <w:tab/>
        <w:t>10</w:t>
      </w:r>
    </w:p>
    <w:p w14:paraId="712B1C4E"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Denmark</w:t>
      </w:r>
      <w:r w:rsidRPr="00F92428">
        <w:rPr>
          <w:rFonts w:ascii="Garamond" w:hAnsi="Garamond"/>
          <w:noProof/>
        </w:rPr>
        <w:tab/>
        <w:t>28</w:t>
      </w:r>
    </w:p>
    <w:p w14:paraId="1DE9C0F8"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Deutschmark</w:t>
      </w:r>
      <w:r w:rsidRPr="00F92428">
        <w:rPr>
          <w:rFonts w:ascii="Garamond" w:hAnsi="Garamond"/>
          <w:noProof/>
        </w:rPr>
        <w:tab/>
        <w:t>13</w:t>
      </w:r>
    </w:p>
    <w:p w14:paraId="2B9C9B7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DH Dove</w:t>
      </w:r>
      <w:r w:rsidRPr="00F92428">
        <w:rPr>
          <w:rFonts w:ascii="Garamond" w:hAnsi="Garamond"/>
          <w:noProof/>
        </w:rPr>
        <w:tab/>
        <w:t>10</w:t>
      </w:r>
    </w:p>
    <w:p w14:paraId="0E5B799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DHA Vampire F.30</w:t>
      </w:r>
      <w:r w:rsidRPr="00F92428">
        <w:rPr>
          <w:rFonts w:ascii="Garamond" w:hAnsi="Garamond"/>
          <w:noProof/>
        </w:rPr>
        <w:tab/>
        <w:t>11</w:t>
      </w:r>
    </w:p>
    <w:p w14:paraId="665399C6"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Dick Reidel</w:t>
      </w:r>
      <w:r w:rsidRPr="00F92428">
        <w:rPr>
          <w:rFonts w:ascii="Garamond" w:hAnsi="Garamond"/>
          <w:noProof/>
        </w:rPr>
        <w:tab/>
        <w:t>7</w:t>
      </w:r>
    </w:p>
    <w:p w14:paraId="303F2290"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Dorset</w:t>
      </w:r>
      <w:r w:rsidRPr="00F92428">
        <w:rPr>
          <w:rFonts w:ascii="Garamond" w:hAnsi="Garamond"/>
          <w:noProof/>
        </w:rPr>
        <w:tab/>
        <w:t>20</w:t>
      </w:r>
    </w:p>
    <w:p w14:paraId="6CBA072D"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Douglas D-558-1 Skystreak</w:t>
      </w:r>
      <w:r w:rsidRPr="00F92428">
        <w:rPr>
          <w:rFonts w:ascii="Garamond" w:hAnsi="Garamond"/>
          <w:noProof/>
        </w:rPr>
        <w:tab/>
        <w:t>35</w:t>
      </w:r>
    </w:p>
    <w:p w14:paraId="019C43BE"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Douglas DC-3</w:t>
      </w:r>
      <w:r w:rsidRPr="00F92428">
        <w:rPr>
          <w:rFonts w:ascii="Garamond" w:hAnsi="Garamond"/>
          <w:noProof/>
        </w:rPr>
        <w:tab/>
        <w:t>25</w:t>
      </w:r>
    </w:p>
    <w:p w14:paraId="62DF78B5"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Douglas DC-4</w:t>
      </w:r>
      <w:r w:rsidRPr="00F92428">
        <w:rPr>
          <w:rFonts w:ascii="Garamond" w:hAnsi="Garamond"/>
          <w:noProof/>
        </w:rPr>
        <w:tab/>
        <w:t>8</w:t>
      </w:r>
    </w:p>
    <w:p w14:paraId="3226A9CC"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Douglas DC-6</w:t>
      </w:r>
      <w:r w:rsidRPr="00F92428">
        <w:rPr>
          <w:rFonts w:ascii="Garamond" w:hAnsi="Garamond"/>
          <w:noProof/>
        </w:rPr>
        <w:tab/>
        <w:t>25</w:t>
      </w:r>
    </w:p>
    <w:p w14:paraId="104CC796"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Dr. Jeffrey G. Barlow</w:t>
      </w:r>
      <w:r w:rsidRPr="00F92428">
        <w:rPr>
          <w:rFonts w:ascii="Garamond" w:hAnsi="Garamond"/>
          <w:noProof/>
        </w:rPr>
        <w:tab/>
        <w:t>15</w:t>
      </w:r>
    </w:p>
    <w:p w14:paraId="6C917C1D"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Dutch</w:t>
      </w:r>
      <w:r w:rsidRPr="00F92428">
        <w:rPr>
          <w:rFonts w:ascii="Garamond" w:hAnsi="Garamond"/>
          <w:noProof/>
        </w:rPr>
        <w:tab/>
        <w:t>3</w:t>
      </w:r>
    </w:p>
    <w:p w14:paraId="24534E56"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Dutch East Indies</w:t>
      </w:r>
      <w:r w:rsidRPr="00F92428">
        <w:rPr>
          <w:rFonts w:ascii="Garamond" w:hAnsi="Garamond"/>
          <w:noProof/>
        </w:rPr>
        <w:tab/>
        <w:t>3, 22, 27</w:t>
      </w:r>
    </w:p>
    <w:p w14:paraId="2AF0FF01"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Duxford Air Museum</w:t>
      </w:r>
      <w:r w:rsidRPr="00F92428">
        <w:rPr>
          <w:rFonts w:ascii="Garamond" w:hAnsi="Garamond"/>
          <w:noProof/>
        </w:rPr>
        <w:tab/>
        <w:t>18</w:t>
      </w:r>
    </w:p>
    <w:p w14:paraId="7A7380F5"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Duxford U.K</w:t>
      </w:r>
      <w:r w:rsidRPr="00F92428">
        <w:rPr>
          <w:rFonts w:ascii="Garamond" w:hAnsi="Garamond"/>
          <w:noProof/>
        </w:rPr>
        <w:tab/>
        <w:t>19</w:t>
      </w:r>
    </w:p>
    <w:p w14:paraId="3C272EAA" w14:textId="77777777" w:rsidR="00F92428" w:rsidRPr="00F92428" w:rsidRDefault="00F92428">
      <w:pPr>
        <w:pStyle w:val="IndexHeading"/>
        <w:keepNext/>
        <w:tabs>
          <w:tab w:val="right" w:leader="dot" w:pos="3783"/>
        </w:tabs>
        <w:rPr>
          <w:rFonts w:ascii="Garamond" w:eastAsiaTheme="minorEastAsia" w:hAnsi="Garamond" w:cstheme="minorBidi"/>
          <w:b w:val="0"/>
          <w:bCs w:val="0"/>
          <w:noProof/>
          <w:sz w:val="18"/>
          <w:szCs w:val="18"/>
        </w:rPr>
      </w:pPr>
      <w:r w:rsidRPr="00F92428">
        <w:rPr>
          <w:rFonts w:ascii="Garamond" w:hAnsi="Garamond"/>
          <w:b w:val="0"/>
          <w:bCs w:val="0"/>
          <w:noProof/>
          <w:sz w:val="18"/>
          <w:szCs w:val="18"/>
        </w:rPr>
        <w:t>E</w:t>
      </w:r>
    </w:p>
    <w:p w14:paraId="46360CBE"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E.P. Rankin</w:t>
      </w:r>
      <w:r w:rsidRPr="00F92428">
        <w:rPr>
          <w:rFonts w:ascii="Garamond" w:hAnsi="Garamond"/>
          <w:noProof/>
        </w:rPr>
        <w:tab/>
        <w:t>4</w:t>
      </w:r>
    </w:p>
    <w:p w14:paraId="2293BED3"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East Berlin</w:t>
      </w:r>
      <w:r w:rsidRPr="00F92428">
        <w:rPr>
          <w:rFonts w:ascii="Garamond" w:hAnsi="Garamond"/>
          <w:noProof/>
        </w:rPr>
        <w:tab/>
        <w:t>17</w:t>
      </w:r>
    </w:p>
    <w:p w14:paraId="190C6A6A"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East Germany</w:t>
      </w:r>
      <w:r w:rsidRPr="00F92428">
        <w:rPr>
          <w:rFonts w:ascii="Garamond" w:hAnsi="Garamond"/>
          <w:noProof/>
        </w:rPr>
        <w:tab/>
        <w:t>17</w:t>
      </w:r>
    </w:p>
    <w:p w14:paraId="0C5B1C1C"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Eastern Europe</w:t>
      </w:r>
      <w:r w:rsidRPr="00F92428">
        <w:rPr>
          <w:rFonts w:ascii="Garamond" w:hAnsi="Garamond"/>
          <w:noProof/>
        </w:rPr>
        <w:tab/>
        <w:t>29, 30</w:t>
      </w:r>
    </w:p>
    <w:p w14:paraId="1E52091C"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Eastern Hemisphere</w:t>
      </w:r>
      <w:r w:rsidRPr="00F92428">
        <w:rPr>
          <w:rFonts w:ascii="Garamond" w:hAnsi="Garamond"/>
          <w:noProof/>
        </w:rPr>
        <w:tab/>
        <w:t>32, 33</w:t>
      </w:r>
    </w:p>
    <w:p w14:paraId="4C342DB8"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Ecuador</w:t>
      </w:r>
      <w:r w:rsidRPr="00F92428">
        <w:rPr>
          <w:rFonts w:ascii="Garamond" w:hAnsi="Garamond"/>
          <w:noProof/>
        </w:rPr>
        <w:tab/>
        <w:t>28</w:t>
      </w:r>
    </w:p>
    <w:p w14:paraId="08CACEAE"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Edward M Donaldson</w:t>
      </w:r>
      <w:r w:rsidRPr="00F92428">
        <w:rPr>
          <w:rFonts w:ascii="Garamond" w:hAnsi="Garamond"/>
          <w:noProof/>
        </w:rPr>
        <w:tab/>
        <w:t>35</w:t>
      </w:r>
    </w:p>
    <w:p w14:paraId="67678CBA"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Egypt</w:t>
      </w:r>
      <w:r w:rsidRPr="00F92428">
        <w:rPr>
          <w:rFonts w:ascii="Garamond" w:hAnsi="Garamond"/>
          <w:noProof/>
        </w:rPr>
        <w:tab/>
        <w:t>4, 29</w:t>
      </w:r>
    </w:p>
    <w:p w14:paraId="0A8E9929" w14:textId="3A4F30A5" w:rsidR="00F92428" w:rsidRPr="00F92428" w:rsidRDefault="00F92428">
      <w:pPr>
        <w:pStyle w:val="Index1"/>
        <w:tabs>
          <w:tab w:val="right" w:leader="dot" w:pos="3783"/>
        </w:tabs>
        <w:rPr>
          <w:rFonts w:ascii="Garamond" w:hAnsi="Garamond"/>
          <w:noProof/>
        </w:rPr>
      </w:pPr>
      <w:r w:rsidRPr="00F92428">
        <w:rPr>
          <w:rFonts w:ascii="Garamond" w:hAnsi="Garamond"/>
          <w:noProof/>
        </w:rPr>
        <w:t>ejection seat</w:t>
      </w:r>
      <w:r w:rsidRPr="00F92428">
        <w:rPr>
          <w:rFonts w:ascii="Garamond" w:hAnsi="Garamond"/>
          <w:noProof/>
        </w:rPr>
        <w:tab/>
      </w:r>
      <w:r w:rsidR="0047732D">
        <w:rPr>
          <w:rFonts w:ascii="Garamond" w:hAnsi="Garamond"/>
          <w:noProof/>
        </w:rPr>
        <w:t xml:space="preserve">3, </w:t>
      </w:r>
      <w:r w:rsidRPr="00F92428">
        <w:rPr>
          <w:rFonts w:ascii="Garamond" w:hAnsi="Garamond"/>
          <w:noProof/>
        </w:rPr>
        <w:t>4</w:t>
      </w:r>
    </w:p>
    <w:p w14:paraId="742E0FD8"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England</w:t>
      </w:r>
      <w:r w:rsidRPr="00F92428">
        <w:rPr>
          <w:rFonts w:ascii="Garamond" w:hAnsi="Garamond"/>
          <w:noProof/>
        </w:rPr>
        <w:tab/>
        <w:t>9, 10</w:t>
      </w:r>
    </w:p>
    <w:p w14:paraId="2622D8CB"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Europe</w:t>
      </w:r>
      <w:r w:rsidRPr="00F92428">
        <w:rPr>
          <w:rFonts w:ascii="Garamond" w:hAnsi="Garamond"/>
          <w:noProof/>
        </w:rPr>
        <w:tab/>
        <w:t>3, 12, 27, 30, 31, 34</w:t>
      </w:r>
    </w:p>
    <w:p w14:paraId="21E39906"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European</w:t>
      </w:r>
      <w:r w:rsidRPr="00F92428">
        <w:rPr>
          <w:rFonts w:ascii="Garamond" w:hAnsi="Garamond"/>
          <w:noProof/>
        </w:rPr>
        <w:tab/>
        <w:t>22</w:t>
      </w:r>
    </w:p>
    <w:p w14:paraId="33723447"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European Command</w:t>
      </w:r>
      <w:r w:rsidRPr="00F92428">
        <w:rPr>
          <w:rFonts w:ascii="Garamond" w:hAnsi="Garamond"/>
          <w:noProof/>
        </w:rPr>
        <w:tab/>
        <w:t>15</w:t>
      </w:r>
    </w:p>
    <w:p w14:paraId="3F4C4B01" w14:textId="77777777" w:rsidR="00F92428" w:rsidRPr="00F92428" w:rsidRDefault="00F92428">
      <w:pPr>
        <w:pStyle w:val="IndexHeading"/>
        <w:keepNext/>
        <w:tabs>
          <w:tab w:val="right" w:leader="dot" w:pos="3783"/>
        </w:tabs>
        <w:rPr>
          <w:rFonts w:ascii="Garamond" w:eastAsiaTheme="minorEastAsia" w:hAnsi="Garamond" w:cstheme="minorBidi"/>
          <w:b w:val="0"/>
          <w:bCs w:val="0"/>
          <w:noProof/>
          <w:sz w:val="18"/>
          <w:szCs w:val="18"/>
        </w:rPr>
      </w:pPr>
      <w:r w:rsidRPr="00F92428">
        <w:rPr>
          <w:rFonts w:ascii="Garamond" w:hAnsi="Garamond"/>
          <w:b w:val="0"/>
          <w:bCs w:val="0"/>
          <w:noProof/>
          <w:sz w:val="18"/>
          <w:szCs w:val="18"/>
        </w:rPr>
        <w:t>F</w:t>
      </w:r>
    </w:p>
    <w:p w14:paraId="6CE63C9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Falkland Islands</w:t>
      </w:r>
      <w:r w:rsidRPr="00F92428">
        <w:rPr>
          <w:rFonts w:ascii="Garamond" w:hAnsi="Garamond"/>
          <w:noProof/>
        </w:rPr>
        <w:tab/>
        <w:t>37</w:t>
      </w:r>
    </w:p>
    <w:p w14:paraId="57AEE416"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Far East</w:t>
      </w:r>
      <w:r w:rsidRPr="00F92428">
        <w:rPr>
          <w:rFonts w:ascii="Garamond" w:hAnsi="Garamond"/>
          <w:noProof/>
        </w:rPr>
        <w:tab/>
        <w:t>30</w:t>
      </w:r>
    </w:p>
    <w:p w14:paraId="6B71169A"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Fassberg</w:t>
      </w:r>
      <w:r w:rsidRPr="00F92428">
        <w:rPr>
          <w:rFonts w:ascii="Garamond" w:hAnsi="Garamond"/>
          <w:noProof/>
        </w:rPr>
        <w:tab/>
        <w:t>13</w:t>
      </w:r>
    </w:p>
    <w:p w14:paraId="6C7D0063"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FCC</w:t>
      </w:r>
      <w:r w:rsidRPr="00F92428">
        <w:rPr>
          <w:rFonts w:ascii="Garamond" w:hAnsi="Garamond"/>
          <w:noProof/>
        </w:rPr>
        <w:tab/>
        <w:t>27</w:t>
      </w:r>
    </w:p>
    <w:p w14:paraId="1284CC48"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Fédération Aéronautique International (FAI)</w:t>
      </w:r>
      <w:r w:rsidRPr="00F92428">
        <w:rPr>
          <w:rFonts w:ascii="Garamond" w:hAnsi="Garamond"/>
          <w:noProof/>
        </w:rPr>
        <w:tab/>
        <w:t>4</w:t>
      </w:r>
    </w:p>
    <w:p w14:paraId="0B9D9271"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Fishermen's Bend</w:t>
      </w:r>
      <w:r w:rsidRPr="00F92428">
        <w:rPr>
          <w:rFonts w:ascii="Garamond" w:hAnsi="Garamond"/>
          <w:noProof/>
        </w:rPr>
        <w:tab/>
        <w:t>8, 9</w:t>
      </w:r>
    </w:p>
    <w:p w14:paraId="3707B9F1"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Fleet Air Arm Museum Yeovilton</w:t>
      </w:r>
      <w:r w:rsidRPr="00F92428">
        <w:rPr>
          <w:rFonts w:ascii="Garamond" w:hAnsi="Garamond"/>
          <w:noProof/>
        </w:rPr>
        <w:tab/>
        <w:t>26</w:t>
      </w:r>
    </w:p>
    <w:p w14:paraId="3E751191"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Fleet Logistic Support Wings</w:t>
      </w:r>
      <w:r w:rsidRPr="00F92428">
        <w:rPr>
          <w:rFonts w:ascii="Garamond" w:hAnsi="Garamond"/>
          <w:noProof/>
        </w:rPr>
        <w:tab/>
        <w:t>17</w:t>
      </w:r>
    </w:p>
    <w:p w14:paraId="2C2FB84D" w14:textId="0896A1E7" w:rsidR="00F92428" w:rsidRPr="00F92428" w:rsidRDefault="00F92428">
      <w:pPr>
        <w:pStyle w:val="Index1"/>
        <w:tabs>
          <w:tab w:val="right" w:leader="dot" w:pos="3783"/>
        </w:tabs>
        <w:rPr>
          <w:rFonts w:ascii="Garamond" w:hAnsi="Garamond"/>
          <w:noProof/>
        </w:rPr>
      </w:pPr>
      <w:r w:rsidRPr="00F92428">
        <w:rPr>
          <w:rFonts w:ascii="Garamond" w:hAnsi="Garamond"/>
          <w:noProof/>
        </w:rPr>
        <w:t>Flight Refuelling</w:t>
      </w:r>
      <w:r w:rsidRPr="00F92428">
        <w:rPr>
          <w:rFonts w:ascii="Garamond" w:hAnsi="Garamond"/>
          <w:noProof/>
        </w:rPr>
        <w:tab/>
        <w:t>20</w:t>
      </w:r>
      <w:r w:rsidR="0047732D">
        <w:rPr>
          <w:rFonts w:ascii="Garamond" w:hAnsi="Garamond"/>
          <w:noProof/>
        </w:rPr>
        <w:t>, 21</w:t>
      </w:r>
    </w:p>
    <w:p w14:paraId="42D910F7"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flying boats</w:t>
      </w:r>
      <w:r w:rsidRPr="00F92428">
        <w:rPr>
          <w:rFonts w:ascii="Garamond" w:hAnsi="Garamond"/>
          <w:noProof/>
        </w:rPr>
        <w:tab/>
        <w:t>13, 20</w:t>
      </w:r>
    </w:p>
    <w:p w14:paraId="1C6C9A3E"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Flying Doctor Services</w:t>
      </w:r>
      <w:r w:rsidRPr="00F92428">
        <w:rPr>
          <w:rFonts w:ascii="Garamond" w:hAnsi="Garamond"/>
          <w:noProof/>
        </w:rPr>
        <w:tab/>
        <w:t>10</w:t>
      </w:r>
    </w:p>
    <w:p w14:paraId="0D65ED15"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Fort Worth</w:t>
      </w:r>
      <w:r w:rsidRPr="00F92428">
        <w:rPr>
          <w:rFonts w:ascii="Garamond" w:hAnsi="Garamond"/>
          <w:noProof/>
        </w:rPr>
        <w:tab/>
        <w:t>7</w:t>
      </w:r>
    </w:p>
    <w:p w14:paraId="1A44E6B8"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France</w:t>
      </w:r>
      <w:r w:rsidRPr="00F92428">
        <w:rPr>
          <w:rFonts w:ascii="Garamond" w:hAnsi="Garamond"/>
          <w:noProof/>
        </w:rPr>
        <w:tab/>
        <w:t>3, 17, 28</w:t>
      </w:r>
    </w:p>
    <w:p w14:paraId="6053DB23"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Frankfurt</w:t>
      </w:r>
      <w:r w:rsidRPr="00F92428">
        <w:rPr>
          <w:rFonts w:ascii="Garamond" w:hAnsi="Garamond"/>
          <w:noProof/>
        </w:rPr>
        <w:tab/>
        <w:t>6</w:t>
      </w:r>
    </w:p>
    <w:p w14:paraId="0C0AB3B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French</w:t>
      </w:r>
      <w:r w:rsidRPr="00F92428">
        <w:rPr>
          <w:rFonts w:ascii="Garamond" w:hAnsi="Garamond"/>
          <w:noProof/>
        </w:rPr>
        <w:tab/>
        <w:t>3, 12</w:t>
      </w:r>
    </w:p>
    <w:p w14:paraId="119C6F4F"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French Indo China</w:t>
      </w:r>
      <w:r w:rsidRPr="00F92428">
        <w:rPr>
          <w:rFonts w:ascii="Garamond" w:hAnsi="Garamond"/>
          <w:noProof/>
        </w:rPr>
        <w:tab/>
        <w:t>3</w:t>
      </w:r>
    </w:p>
    <w:p w14:paraId="3966F3A7"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French Morocco</w:t>
      </w:r>
      <w:r w:rsidRPr="00F92428">
        <w:rPr>
          <w:rFonts w:ascii="Garamond" w:hAnsi="Garamond"/>
          <w:noProof/>
        </w:rPr>
        <w:tab/>
        <w:t>29</w:t>
      </w:r>
    </w:p>
    <w:p w14:paraId="3D9E3239" w14:textId="77777777" w:rsidR="00F92428" w:rsidRPr="00F92428" w:rsidRDefault="00F92428">
      <w:pPr>
        <w:pStyle w:val="IndexHeading"/>
        <w:keepNext/>
        <w:tabs>
          <w:tab w:val="right" w:leader="dot" w:pos="3783"/>
        </w:tabs>
        <w:rPr>
          <w:rFonts w:ascii="Garamond" w:eastAsiaTheme="minorEastAsia" w:hAnsi="Garamond" w:cstheme="minorBidi"/>
          <w:b w:val="0"/>
          <w:bCs w:val="0"/>
          <w:noProof/>
          <w:sz w:val="18"/>
          <w:szCs w:val="18"/>
        </w:rPr>
      </w:pPr>
      <w:r w:rsidRPr="00F92428">
        <w:rPr>
          <w:rFonts w:ascii="Garamond" w:hAnsi="Garamond"/>
          <w:b w:val="0"/>
          <w:bCs w:val="0"/>
          <w:noProof/>
          <w:sz w:val="18"/>
          <w:szCs w:val="18"/>
        </w:rPr>
        <w:t>G</w:t>
      </w:r>
    </w:p>
    <w:p w14:paraId="78F98567"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gasoline</w:t>
      </w:r>
      <w:r w:rsidRPr="00F92428">
        <w:rPr>
          <w:rFonts w:ascii="Garamond" w:hAnsi="Garamond"/>
          <w:noProof/>
        </w:rPr>
        <w:tab/>
        <w:t>32</w:t>
      </w:r>
    </w:p>
    <w:p w14:paraId="177FB250"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Gatow</w:t>
      </w:r>
      <w:r w:rsidRPr="00F92428">
        <w:rPr>
          <w:rFonts w:ascii="Garamond" w:hAnsi="Garamond"/>
          <w:noProof/>
        </w:rPr>
        <w:tab/>
        <w:t>7, 13, 19, 20</w:t>
      </w:r>
    </w:p>
    <w:p w14:paraId="18E85E23"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General Carl A. Spatz</w:t>
      </w:r>
      <w:r w:rsidRPr="00F92428">
        <w:rPr>
          <w:rFonts w:ascii="Garamond" w:hAnsi="Garamond"/>
          <w:noProof/>
        </w:rPr>
        <w:tab/>
        <w:t>5</w:t>
      </w:r>
    </w:p>
    <w:p w14:paraId="25702B9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General Chang Kai Shek</w:t>
      </w:r>
      <w:r w:rsidRPr="00F92428">
        <w:rPr>
          <w:rFonts w:ascii="Garamond" w:hAnsi="Garamond"/>
          <w:noProof/>
        </w:rPr>
        <w:tab/>
        <w:t>24</w:t>
      </w:r>
    </w:p>
    <w:p w14:paraId="5B455FFA"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General Clay</w:t>
      </w:r>
      <w:r w:rsidRPr="00F92428">
        <w:rPr>
          <w:rFonts w:ascii="Garamond" w:hAnsi="Garamond"/>
          <w:noProof/>
        </w:rPr>
        <w:tab/>
        <w:t>15, 16</w:t>
      </w:r>
    </w:p>
    <w:p w14:paraId="0F7FDA08"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General Lucius Clay</w:t>
      </w:r>
      <w:r w:rsidRPr="00F92428">
        <w:rPr>
          <w:rFonts w:ascii="Garamond" w:hAnsi="Garamond"/>
          <w:noProof/>
        </w:rPr>
        <w:tab/>
        <w:t>15</w:t>
      </w:r>
    </w:p>
    <w:p w14:paraId="36DC2113"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General William H Turner</w:t>
      </w:r>
      <w:r w:rsidRPr="00F92428">
        <w:rPr>
          <w:rFonts w:ascii="Garamond" w:hAnsi="Garamond"/>
          <w:noProof/>
        </w:rPr>
        <w:tab/>
        <w:t>14</w:t>
      </w:r>
    </w:p>
    <w:p w14:paraId="35EDAA46"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German</w:t>
      </w:r>
      <w:r w:rsidRPr="00F92428">
        <w:rPr>
          <w:rFonts w:ascii="Garamond" w:hAnsi="Garamond"/>
          <w:noProof/>
        </w:rPr>
        <w:tab/>
        <w:t>3, 14</w:t>
      </w:r>
    </w:p>
    <w:p w14:paraId="79AA072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German refineries</w:t>
      </w:r>
      <w:r w:rsidRPr="00F92428">
        <w:rPr>
          <w:rFonts w:ascii="Garamond" w:hAnsi="Garamond"/>
          <w:noProof/>
        </w:rPr>
        <w:tab/>
        <w:t>27</w:t>
      </w:r>
    </w:p>
    <w:p w14:paraId="0AE09D0A"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Germany</w:t>
      </w:r>
      <w:r w:rsidRPr="00F92428">
        <w:rPr>
          <w:rFonts w:ascii="Garamond" w:hAnsi="Garamond"/>
          <w:noProof/>
        </w:rPr>
        <w:tab/>
        <w:t>12, 15, 16, 17, 34, 37</w:t>
      </w:r>
    </w:p>
    <w:p w14:paraId="65F53B8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Gloster Meteor F Mk4</w:t>
      </w:r>
      <w:r w:rsidRPr="00F92428">
        <w:rPr>
          <w:rFonts w:ascii="Garamond" w:hAnsi="Garamond"/>
          <w:noProof/>
        </w:rPr>
        <w:tab/>
        <w:t>35</w:t>
      </w:r>
    </w:p>
    <w:p w14:paraId="0BF8D0E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Government Aircraft Factories</w:t>
      </w:r>
      <w:r w:rsidRPr="00F92428">
        <w:rPr>
          <w:rFonts w:ascii="Garamond" w:hAnsi="Garamond"/>
          <w:noProof/>
        </w:rPr>
        <w:tab/>
        <w:t>9</w:t>
      </w:r>
    </w:p>
    <w:p w14:paraId="63721BBB"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Great Britain</w:t>
      </w:r>
      <w:r w:rsidRPr="00F92428">
        <w:rPr>
          <w:rFonts w:ascii="Garamond" w:hAnsi="Garamond"/>
          <w:noProof/>
        </w:rPr>
        <w:tab/>
        <w:t>17</w:t>
      </w:r>
    </w:p>
    <w:p w14:paraId="2B9EC687"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Green</w:t>
      </w:r>
      <w:r w:rsidRPr="00F92428">
        <w:rPr>
          <w:rFonts w:ascii="Garamond" w:hAnsi="Garamond"/>
          <w:noProof/>
        </w:rPr>
        <w:tab/>
        <w:t>27</w:t>
      </w:r>
    </w:p>
    <w:p w14:paraId="0532EA9C"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Ground-Controlled Approach (GCA)</w:t>
      </w:r>
      <w:r w:rsidRPr="00F92428">
        <w:rPr>
          <w:rFonts w:ascii="Garamond" w:hAnsi="Garamond"/>
          <w:noProof/>
        </w:rPr>
        <w:tab/>
        <w:t>7</w:t>
      </w:r>
    </w:p>
    <w:p w14:paraId="0D5F13AE"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Guam</w:t>
      </w:r>
      <w:r w:rsidRPr="00F92428">
        <w:rPr>
          <w:rFonts w:ascii="Garamond" w:hAnsi="Garamond"/>
          <w:noProof/>
        </w:rPr>
        <w:tab/>
        <w:t>16</w:t>
      </w:r>
    </w:p>
    <w:p w14:paraId="1382A5BF"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Gulf Oil Corporation</w:t>
      </w:r>
      <w:r w:rsidRPr="00F92428">
        <w:rPr>
          <w:rFonts w:ascii="Garamond" w:hAnsi="Garamond"/>
          <w:noProof/>
        </w:rPr>
        <w:tab/>
        <w:t>32, 33</w:t>
      </w:r>
    </w:p>
    <w:p w14:paraId="161D5852" w14:textId="77777777" w:rsidR="00F92428" w:rsidRPr="00F92428" w:rsidRDefault="00F92428">
      <w:pPr>
        <w:pStyle w:val="IndexHeading"/>
        <w:keepNext/>
        <w:tabs>
          <w:tab w:val="right" w:leader="dot" w:pos="3783"/>
        </w:tabs>
        <w:rPr>
          <w:rFonts w:ascii="Garamond" w:eastAsiaTheme="minorEastAsia" w:hAnsi="Garamond" w:cstheme="minorBidi"/>
          <w:b w:val="0"/>
          <w:bCs w:val="0"/>
          <w:noProof/>
          <w:sz w:val="18"/>
          <w:szCs w:val="18"/>
        </w:rPr>
      </w:pPr>
      <w:r w:rsidRPr="00F92428">
        <w:rPr>
          <w:rFonts w:ascii="Garamond" w:hAnsi="Garamond"/>
          <w:b w:val="0"/>
          <w:bCs w:val="0"/>
          <w:noProof/>
          <w:sz w:val="18"/>
          <w:szCs w:val="18"/>
        </w:rPr>
        <w:t>H</w:t>
      </w:r>
    </w:p>
    <w:p w14:paraId="7ED203A6"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H J Wilson</w:t>
      </w:r>
      <w:r w:rsidRPr="00F92428">
        <w:rPr>
          <w:rFonts w:ascii="Garamond" w:hAnsi="Garamond"/>
          <w:noProof/>
        </w:rPr>
        <w:tab/>
        <w:t>35</w:t>
      </w:r>
    </w:p>
    <w:p w14:paraId="59E2EA8B"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Haifa</w:t>
      </w:r>
      <w:r w:rsidRPr="00F92428">
        <w:rPr>
          <w:rFonts w:ascii="Garamond" w:hAnsi="Garamond"/>
          <w:noProof/>
        </w:rPr>
        <w:tab/>
        <w:t>30</w:t>
      </w:r>
    </w:p>
    <w:p w14:paraId="714CBE6B"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Halton</w:t>
      </w:r>
      <w:r w:rsidRPr="00F92428">
        <w:rPr>
          <w:rFonts w:ascii="Garamond" w:hAnsi="Garamond"/>
          <w:noProof/>
        </w:rPr>
        <w:tab/>
        <w:t>20</w:t>
      </w:r>
    </w:p>
    <w:p w14:paraId="231A41FE"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Hamburg</w:t>
      </w:r>
      <w:r w:rsidRPr="00F92428">
        <w:rPr>
          <w:rFonts w:ascii="Garamond" w:hAnsi="Garamond"/>
          <w:noProof/>
        </w:rPr>
        <w:tab/>
        <w:t>13</w:t>
      </w:r>
    </w:p>
    <w:p w14:paraId="41628324" w14:textId="694F7D8B" w:rsidR="00F92428" w:rsidRPr="00F92428" w:rsidRDefault="00F92428">
      <w:pPr>
        <w:pStyle w:val="Index1"/>
        <w:tabs>
          <w:tab w:val="right" w:leader="dot" w:pos="3783"/>
        </w:tabs>
        <w:rPr>
          <w:rFonts w:ascii="Garamond" w:hAnsi="Garamond"/>
          <w:noProof/>
        </w:rPr>
      </w:pPr>
      <w:r w:rsidRPr="00F92428">
        <w:rPr>
          <w:rFonts w:ascii="Garamond" w:hAnsi="Garamond"/>
          <w:noProof/>
        </w:rPr>
        <w:t>Handley Page Hastings</w:t>
      </w:r>
      <w:r w:rsidRPr="00F92428">
        <w:rPr>
          <w:rFonts w:ascii="Garamond" w:hAnsi="Garamond"/>
          <w:noProof/>
        </w:rPr>
        <w:tab/>
      </w:r>
      <w:r w:rsidR="0047732D">
        <w:rPr>
          <w:rFonts w:ascii="Garamond" w:hAnsi="Garamond"/>
          <w:noProof/>
        </w:rPr>
        <w:t xml:space="preserve">18, </w:t>
      </w:r>
      <w:r w:rsidRPr="00F92428">
        <w:rPr>
          <w:rFonts w:ascii="Garamond" w:hAnsi="Garamond"/>
          <w:noProof/>
        </w:rPr>
        <w:t>19</w:t>
      </w:r>
    </w:p>
    <w:p w14:paraId="75001F6F"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Hasting</w:t>
      </w:r>
      <w:r w:rsidRPr="00F92428">
        <w:rPr>
          <w:rFonts w:ascii="Garamond" w:hAnsi="Garamond"/>
          <w:noProof/>
        </w:rPr>
        <w:tab/>
        <w:t>14</w:t>
      </w:r>
    </w:p>
    <w:p w14:paraId="70F4B1E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Hawaii</w:t>
      </w:r>
      <w:r w:rsidRPr="00F92428">
        <w:rPr>
          <w:rFonts w:ascii="Garamond" w:hAnsi="Garamond"/>
          <w:noProof/>
        </w:rPr>
        <w:tab/>
        <w:t>4, 7</w:t>
      </w:r>
    </w:p>
    <w:p w14:paraId="76595CAE"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Hawdon</w:t>
      </w:r>
      <w:r w:rsidRPr="00F92428">
        <w:rPr>
          <w:rFonts w:ascii="Garamond" w:hAnsi="Garamond"/>
          <w:noProof/>
        </w:rPr>
        <w:tab/>
        <w:t>10</w:t>
      </w:r>
    </w:p>
    <w:p w14:paraId="5D456BEE"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Hawker Sea Fury</w:t>
      </w:r>
      <w:r w:rsidRPr="00F92428">
        <w:rPr>
          <w:rFonts w:ascii="Garamond" w:hAnsi="Garamond"/>
          <w:noProof/>
        </w:rPr>
        <w:tab/>
        <w:t>26</w:t>
      </w:r>
    </w:p>
    <w:p w14:paraId="4B4A78E1"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helicopters</w:t>
      </w:r>
      <w:r w:rsidRPr="00F92428">
        <w:rPr>
          <w:rFonts w:ascii="Garamond" w:hAnsi="Garamond"/>
          <w:noProof/>
        </w:rPr>
        <w:tab/>
        <w:t>3</w:t>
      </w:r>
    </w:p>
    <w:p w14:paraId="030C2D67"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Herne Bay</w:t>
      </w:r>
      <w:r w:rsidRPr="00F92428">
        <w:rPr>
          <w:rFonts w:ascii="Garamond" w:hAnsi="Garamond"/>
          <w:noProof/>
        </w:rPr>
        <w:tab/>
        <w:t>35</w:t>
      </w:r>
    </w:p>
    <w:p w14:paraId="05367DD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Himalayas</w:t>
      </w:r>
      <w:r w:rsidRPr="00F92428">
        <w:rPr>
          <w:rFonts w:ascii="Garamond" w:hAnsi="Garamond"/>
          <w:noProof/>
        </w:rPr>
        <w:tab/>
        <w:t>15</w:t>
      </w:r>
    </w:p>
    <w:p w14:paraId="16868E8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Hiroshima</w:t>
      </w:r>
      <w:r w:rsidRPr="00F92428">
        <w:rPr>
          <w:rFonts w:ascii="Garamond" w:hAnsi="Garamond"/>
          <w:noProof/>
        </w:rPr>
        <w:tab/>
        <w:t>3</w:t>
      </w:r>
    </w:p>
    <w:p w14:paraId="4315BCD3"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Hong Kong</w:t>
      </w:r>
      <w:r w:rsidRPr="00F92428">
        <w:rPr>
          <w:rFonts w:ascii="Garamond" w:hAnsi="Garamond"/>
          <w:noProof/>
        </w:rPr>
        <w:tab/>
        <w:t>8, 22, 23</w:t>
      </w:r>
    </w:p>
    <w:p w14:paraId="33F9D0AB"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Hong Kong Defence Force</w:t>
      </w:r>
      <w:r w:rsidRPr="00F92428">
        <w:rPr>
          <w:rFonts w:ascii="Garamond" w:hAnsi="Garamond"/>
          <w:noProof/>
        </w:rPr>
        <w:tab/>
        <w:t>8</w:t>
      </w:r>
    </w:p>
    <w:p w14:paraId="11C70265"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Honolulu</w:t>
      </w:r>
      <w:r w:rsidRPr="00F92428">
        <w:rPr>
          <w:rFonts w:ascii="Garamond" w:hAnsi="Garamond"/>
          <w:noProof/>
        </w:rPr>
        <w:tab/>
        <w:t>16, 17</w:t>
      </w:r>
    </w:p>
    <w:p w14:paraId="1AB3A11B"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Hump</w:t>
      </w:r>
      <w:r w:rsidRPr="00F92428">
        <w:rPr>
          <w:rFonts w:ascii="Garamond" w:hAnsi="Garamond"/>
          <w:noProof/>
        </w:rPr>
        <w:tab/>
        <w:t>15</w:t>
      </w:r>
    </w:p>
    <w:p w14:paraId="78383610"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hydrocarbon components</w:t>
      </w:r>
      <w:r w:rsidRPr="00F92428">
        <w:rPr>
          <w:rFonts w:ascii="Garamond" w:hAnsi="Garamond"/>
          <w:noProof/>
        </w:rPr>
        <w:tab/>
        <w:t>26</w:t>
      </w:r>
    </w:p>
    <w:p w14:paraId="1F7EF8EE"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hydrocodimers</w:t>
      </w:r>
      <w:r w:rsidRPr="00F92428">
        <w:rPr>
          <w:rFonts w:ascii="Garamond" w:hAnsi="Garamond"/>
          <w:noProof/>
        </w:rPr>
        <w:tab/>
        <w:t>26</w:t>
      </w:r>
    </w:p>
    <w:p w14:paraId="65207257"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Hythe</w:t>
      </w:r>
      <w:r w:rsidRPr="00F92428">
        <w:rPr>
          <w:rFonts w:ascii="Garamond" w:hAnsi="Garamond"/>
          <w:noProof/>
        </w:rPr>
        <w:tab/>
        <w:t>20</w:t>
      </w:r>
    </w:p>
    <w:p w14:paraId="28CF5012" w14:textId="77777777" w:rsidR="00F92428" w:rsidRPr="00F92428" w:rsidRDefault="00F92428">
      <w:pPr>
        <w:pStyle w:val="IndexHeading"/>
        <w:keepNext/>
        <w:tabs>
          <w:tab w:val="right" w:leader="dot" w:pos="3783"/>
        </w:tabs>
        <w:rPr>
          <w:rFonts w:ascii="Garamond" w:eastAsiaTheme="minorEastAsia" w:hAnsi="Garamond" w:cstheme="minorBidi"/>
          <w:b w:val="0"/>
          <w:bCs w:val="0"/>
          <w:noProof/>
          <w:sz w:val="18"/>
          <w:szCs w:val="18"/>
        </w:rPr>
      </w:pPr>
      <w:r w:rsidRPr="00F92428">
        <w:rPr>
          <w:rFonts w:ascii="Garamond" w:hAnsi="Garamond"/>
          <w:b w:val="0"/>
          <w:bCs w:val="0"/>
          <w:noProof/>
          <w:sz w:val="18"/>
          <w:szCs w:val="18"/>
        </w:rPr>
        <w:t>I</w:t>
      </w:r>
    </w:p>
    <w:p w14:paraId="343F7B8F"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India</w:t>
      </w:r>
      <w:r w:rsidRPr="00F92428">
        <w:rPr>
          <w:rFonts w:ascii="Garamond" w:hAnsi="Garamond"/>
          <w:noProof/>
        </w:rPr>
        <w:tab/>
        <w:t>3, 5</w:t>
      </w:r>
    </w:p>
    <w:p w14:paraId="0273FF8F"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Indo-China</w:t>
      </w:r>
      <w:r w:rsidRPr="00F92428">
        <w:rPr>
          <w:rFonts w:ascii="Garamond" w:hAnsi="Garamond"/>
          <w:noProof/>
        </w:rPr>
        <w:tab/>
        <w:t>22</w:t>
      </w:r>
    </w:p>
    <w:p w14:paraId="371FC5ED"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Indonesia</w:t>
      </w:r>
      <w:r w:rsidRPr="00F92428">
        <w:rPr>
          <w:rFonts w:ascii="Garamond" w:hAnsi="Garamond"/>
          <w:noProof/>
        </w:rPr>
        <w:tab/>
        <w:t>29</w:t>
      </w:r>
    </w:p>
    <w:p w14:paraId="58F8D8AF"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International Civil Aviation Organisation (ICAO)</w:t>
      </w:r>
      <w:r w:rsidRPr="00F92428">
        <w:rPr>
          <w:rFonts w:ascii="Garamond" w:hAnsi="Garamond"/>
          <w:noProof/>
        </w:rPr>
        <w:tab/>
        <w:t>4</w:t>
      </w:r>
    </w:p>
    <w:p w14:paraId="5D9D9C45"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Iran</w:t>
      </w:r>
      <w:r w:rsidRPr="00F92428">
        <w:rPr>
          <w:rFonts w:ascii="Garamond" w:hAnsi="Garamond"/>
          <w:noProof/>
        </w:rPr>
        <w:tab/>
        <w:t>3, 29</w:t>
      </w:r>
    </w:p>
    <w:p w14:paraId="0280F616"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Iraq</w:t>
      </w:r>
      <w:r w:rsidRPr="00F92428">
        <w:rPr>
          <w:rFonts w:ascii="Garamond" w:hAnsi="Garamond"/>
          <w:noProof/>
        </w:rPr>
        <w:tab/>
        <w:t>3, 29, 37</w:t>
      </w:r>
    </w:p>
    <w:p w14:paraId="286D5680"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Iron Curtain</w:t>
      </w:r>
      <w:r w:rsidRPr="00F92428">
        <w:rPr>
          <w:rFonts w:ascii="Garamond" w:hAnsi="Garamond"/>
          <w:noProof/>
        </w:rPr>
        <w:tab/>
        <w:t>3, 12</w:t>
      </w:r>
    </w:p>
    <w:p w14:paraId="059C424D"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Israel</w:t>
      </w:r>
      <w:r w:rsidRPr="00F92428">
        <w:rPr>
          <w:rFonts w:ascii="Garamond" w:hAnsi="Garamond"/>
          <w:noProof/>
        </w:rPr>
        <w:tab/>
        <w:t>3, 29</w:t>
      </w:r>
    </w:p>
    <w:p w14:paraId="56A82743"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Israeli Air Force</w:t>
      </w:r>
      <w:r w:rsidRPr="00F92428">
        <w:rPr>
          <w:rFonts w:ascii="Garamond" w:hAnsi="Garamond"/>
          <w:noProof/>
        </w:rPr>
        <w:tab/>
        <w:t>6</w:t>
      </w:r>
    </w:p>
    <w:p w14:paraId="0BF72463"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Italy</w:t>
      </w:r>
      <w:r w:rsidRPr="00F92428">
        <w:rPr>
          <w:rFonts w:ascii="Garamond" w:hAnsi="Garamond"/>
          <w:noProof/>
        </w:rPr>
        <w:tab/>
        <w:t>28</w:t>
      </w:r>
    </w:p>
    <w:p w14:paraId="233BA4C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Iwakuni</w:t>
      </w:r>
      <w:r w:rsidRPr="00F92428">
        <w:rPr>
          <w:rFonts w:ascii="Garamond" w:hAnsi="Garamond"/>
          <w:noProof/>
        </w:rPr>
        <w:tab/>
        <w:t>9</w:t>
      </w:r>
    </w:p>
    <w:p w14:paraId="422D7D0D" w14:textId="77777777" w:rsidR="00F92428" w:rsidRPr="00F92428" w:rsidRDefault="00F92428">
      <w:pPr>
        <w:pStyle w:val="IndexHeading"/>
        <w:keepNext/>
        <w:tabs>
          <w:tab w:val="right" w:leader="dot" w:pos="3783"/>
        </w:tabs>
        <w:rPr>
          <w:rFonts w:ascii="Garamond" w:eastAsiaTheme="minorEastAsia" w:hAnsi="Garamond" w:cstheme="minorBidi"/>
          <w:b w:val="0"/>
          <w:bCs w:val="0"/>
          <w:noProof/>
          <w:sz w:val="18"/>
          <w:szCs w:val="18"/>
        </w:rPr>
      </w:pPr>
      <w:r w:rsidRPr="00F92428">
        <w:rPr>
          <w:rFonts w:ascii="Garamond" w:hAnsi="Garamond"/>
          <w:b w:val="0"/>
          <w:bCs w:val="0"/>
          <w:noProof/>
          <w:sz w:val="18"/>
          <w:szCs w:val="18"/>
        </w:rPr>
        <w:t>J</w:t>
      </w:r>
    </w:p>
    <w:p w14:paraId="662320E1"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J. Schofields</w:t>
      </w:r>
      <w:r w:rsidRPr="00F92428">
        <w:rPr>
          <w:rFonts w:ascii="Garamond" w:hAnsi="Garamond"/>
          <w:noProof/>
        </w:rPr>
        <w:tab/>
        <w:t>8</w:t>
      </w:r>
    </w:p>
    <w:p w14:paraId="6CB14AAD"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Jacksonville</w:t>
      </w:r>
      <w:r w:rsidRPr="00F92428">
        <w:rPr>
          <w:rFonts w:ascii="Garamond" w:hAnsi="Garamond"/>
          <w:noProof/>
        </w:rPr>
        <w:tab/>
        <w:t>16</w:t>
      </w:r>
    </w:p>
    <w:p w14:paraId="688AC11C"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Japan</w:t>
      </w:r>
      <w:r w:rsidRPr="00F92428">
        <w:rPr>
          <w:rFonts w:ascii="Garamond" w:hAnsi="Garamond"/>
          <w:noProof/>
        </w:rPr>
        <w:tab/>
        <w:t>9, 12, 22, 29</w:t>
      </w:r>
    </w:p>
    <w:p w14:paraId="2E1F4F87"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Japanese</w:t>
      </w:r>
      <w:r w:rsidRPr="00F92428">
        <w:rPr>
          <w:rFonts w:ascii="Garamond" w:hAnsi="Garamond"/>
          <w:noProof/>
        </w:rPr>
        <w:tab/>
        <w:t>3, 22, 24</w:t>
      </w:r>
    </w:p>
    <w:p w14:paraId="023AA74B"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Japanese Imperial Forces</w:t>
      </w:r>
      <w:r w:rsidRPr="00F92428">
        <w:rPr>
          <w:rFonts w:ascii="Garamond" w:hAnsi="Garamond"/>
          <w:noProof/>
        </w:rPr>
        <w:tab/>
        <w:t>27</w:t>
      </w:r>
    </w:p>
    <w:p w14:paraId="1F309308"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John Sullivan</w:t>
      </w:r>
      <w:r w:rsidRPr="00F92428">
        <w:rPr>
          <w:rFonts w:ascii="Garamond" w:hAnsi="Garamond"/>
          <w:noProof/>
        </w:rPr>
        <w:tab/>
        <w:t>16</w:t>
      </w:r>
    </w:p>
    <w:p w14:paraId="258568E3"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Joint Chiefs of Staff</w:t>
      </w:r>
      <w:r w:rsidRPr="00F92428">
        <w:rPr>
          <w:rFonts w:ascii="Garamond" w:hAnsi="Garamond"/>
          <w:noProof/>
        </w:rPr>
        <w:tab/>
        <w:t>16</w:t>
      </w:r>
    </w:p>
    <w:p w14:paraId="0A1581D1" w14:textId="77777777" w:rsidR="00F92428" w:rsidRPr="00F92428" w:rsidRDefault="00F92428">
      <w:pPr>
        <w:pStyle w:val="IndexHeading"/>
        <w:keepNext/>
        <w:tabs>
          <w:tab w:val="right" w:leader="dot" w:pos="3783"/>
        </w:tabs>
        <w:rPr>
          <w:rFonts w:ascii="Garamond" w:eastAsiaTheme="minorEastAsia" w:hAnsi="Garamond" w:cstheme="minorBidi"/>
          <w:b w:val="0"/>
          <w:bCs w:val="0"/>
          <w:noProof/>
          <w:sz w:val="18"/>
          <w:szCs w:val="18"/>
        </w:rPr>
      </w:pPr>
      <w:r w:rsidRPr="00F92428">
        <w:rPr>
          <w:rFonts w:ascii="Garamond" w:hAnsi="Garamond"/>
          <w:b w:val="0"/>
          <w:bCs w:val="0"/>
          <w:noProof/>
          <w:sz w:val="18"/>
          <w:szCs w:val="18"/>
        </w:rPr>
        <w:lastRenderedPageBreak/>
        <w:t>K</w:t>
      </w:r>
    </w:p>
    <w:p w14:paraId="7621EEFD"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K5054</w:t>
      </w:r>
      <w:r w:rsidRPr="00F92428">
        <w:rPr>
          <w:rFonts w:ascii="Garamond" w:hAnsi="Garamond"/>
          <w:noProof/>
        </w:rPr>
        <w:tab/>
        <w:t>23</w:t>
      </w:r>
    </w:p>
    <w:p w14:paraId="0EDA455E"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Kangaroo Route</w:t>
      </w:r>
      <w:r w:rsidRPr="00F92428">
        <w:rPr>
          <w:rFonts w:ascii="Garamond" w:hAnsi="Garamond"/>
          <w:noProof/>
        </w:rPr>
        <w:tab/>
        <w:t>9</w:t>
      </w:r>
    </w:p>
    <w:p w14:paraId="66A3D886"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knot</w:t>
      </w:r>
      <w:r w:rsidRPr="00F92428">
        <w:rPr>
          <w:rFonts w:ascii="Garamond" w:hAnsi="Garamond"/>
          <w:noProof/>
        </w:rPr>
        <w:tab/>
        <w:t>4</w:t>
      </w:r>
    </w:p>
    <w:p w14:paraId="36B6816B"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Korea</w:t>
      </w:r>
      <w:r w:rsidRPr="00F92428">
        <w:rPr>
          <w:rFonts w:ascii="Garamond" w:hAnsi="Garamond"/>
          <w:noProof/>
        </w:rPr>
        <w:tab/>
        <w:t>22, 29, 37</w:t>
      </w:r>
    </w:p>
    <w:p w14:paraId="128FBF90"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Korean War</w:t>
      </w:r>
      <w:r w:rsidRPr="00F92428">
        <w:rPr>
          <w:rFonts w:ascii="Garamond" w:hAnsi="Garamond"/>
          <w:noProof/>
        </w:rPr>
        <w:tab/>
        <w:t>24, 26</w:t>
      </w:r>
    </w:p>
    <w:p w14:paraId="2FB4BB0D"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Kuwait</w:t>
      </w:r>
      <w:r w:rsidRPr="00F92428">
        <w:rPr>
          <w:rFonts w:ascii="Garamond" w:hAnsi="Garamond"/>
          <w:noProof/>
        </w:rPr>
        <w:tab/>
        <w:t>29</w:t>
      </w:r>
    </w:p>
    <w:p w14:paraId="43789CFE" w14:textId="77777777" w:rsidR="00F92428" w:rsidRPr="00F92428" w:rsidRDefault="00F92428">
      <w:pPr>
        <w:pStyle w:val="IndexHeading"/>
        <w:keepNext/>
        <w:tabs>
          <w:tab w:val="right" w:leader="dot" w:pos="3783"/>
        </w:tabs>
        <w:rPr>
          <w:rFonts w:ascii="Garamond" w:eastAsiaTheme="minorEastAsia" w:hAnsi="Garamond" w:cstheme="minorBidi"/>
          <w:b w:val="0"/>
          <w:bCs w:val="0"/>
          <w:noProof/>
          <w:sz w:val="18"/>
          <w:szCs w:val="18"/>
        </w:rPr>
      </w:pPr>
      <w:r w:rsidRPr="00F92428">
        <w:rPr>
          <w:rFonts w:ascii="Garamond" w:hAnsi="Garamond"/>
          <w:b w:val="0"/>
          <w:bCs w:val="0"/>
          <w:noProof/>
          <w:sz w:val="18"/>
          <w:szCs w:val="18"/>
        </w:rPr>
        <w:t>L</w:t>
      </w:r>
    </w:p>
    <w:p w14:paraId="052B89C1"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La Guardia</w:t>
      </w:r>
      <w:r w:rsidRPr="00F92428">
        <w:rPr>
          <w:rFonts w:ascii="Garamond" w:hAnsi="Garamond"/>
          <w:noProof/>
        </w:rPr>
        <w:tab/>
        <w:t>3</w:t>
      </w:r>
    </w:p>
    <w:p w14:paraId="72505D8B" w14:textId="373ED9D4" w:rsidR="00F92428" w:rsidRPr="00F92428" w:rsidRDefault="00F92428">
      <w:pPr>
        <w:pStyle w:val="Index1"/>
        <w:tabs>
          <w:tab w:val="right" w:leader="dot" w:pos="3783"/>
        </w:tabs>
        <w:rPr>
          <w:rFonts w:ascii="Garamond" w:hAnsi="Garamond"/>
          <w:noProof/>
        </w:rPr>
      </w:pPr>
      <w:r w:rsidRPr="00F92428">
        <w:rPr>
          <w:rFonts w:ascii="Garamond" w:hAnsi="Garamond"/>
          <w:noProof/>
        </w:rPr>
        <w:t>Lancaster</w:t>
      </w:r>
      <w:r w:rsidRPr="00F92428">
        <w:rPr>
          <w:rFonts w:ascii="Garamond" w:hAnsi="Garamond"/>
          <w:noProof/>
        </w:rPr>
        <w:tab/>
        <w:t xml:space="preserve">9, 18, </w:t>
      </w:r>
      <w:r w:rsidR="003B5FFC">
        <w:rPr>
          <w:rFonts w:ascii="Garamond" w:hAnsi="Garamond"/>
          <w:noProof/>
        </w:rPr>
        <w:t xml:space="preserve">20, </w:t>
      </w:r>
      <w:r w:rsidRPr="00F92428">
        <w:rPr>
          <w:rFonts w:ascii="Garamond" w:hAnsi="Garamond"/>
          <w:noProof/>
        </w:rPr>
        <w:t>37</w:t>
      </w:r>
    </w:p>
    <w:p w14:paraId="730520B5"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Lancastrians</w:t>
      </w:r>
      <w:r w:rsidRPr="00F92428">
        <w:rPr>
          <w:rFonts w:ascii="Garamond" w:hAnsi="Garamond"/>
          <w:noProof/>
        </w:rPr>
        <w:tab/>
        <w:t>20</w:t>
      </w:r>
    </w:p>
    <w:p w14:paraId="26C4B77E"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Laverton</w:t>
      </w:r>
      <w:r w:rsidRPr="00F92428">
        <w:rPr>
          <w:rFonts w:ascii="Garamond" w:hAnsi="Garamond"/>
          <w:noProof/>
        </w:rPr>
        <w:tab/>
        <w:t>10</w:t>
      </w:r>
    </w:p>
    <w:p w14:paraId="63C01A70"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Lebanon</w:t>
      </w:r>
      <w:r w:rsidRPr="00F92428">
        <w:rPr>
          <w:rFonts w:ascii="Garamond" w:hAnsi="Garamond"/>
          <w:noProof/>
        </w:rPr>
        <w:tab/>
        <w:t>29</w:t>
      </w:r>
    </w:p>
    <w:p w14:paraId="5BC32755"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Lieutenant Commander James J. Davidson</w:t>
      </w:r>
      <w:r w:rsidRPr="00F92428">
        <w:rPr>
          <w:rFonts w:ascii="Garamond" w:hAnsi="Garamond"/>
          <w:noProof/>
        </w:rPr>
        <w:tab/>
        <w:t>4</w:t>
      </w:r>
    </w:p>
    <w:p w14:paraId="68C8D040"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Lieutenant J.L. Fruin</w:t>
      </w:r>
      <w:r w:rsidRPr="00F92428">
        <w:rPr>
          <w:rFonts w:ascii="Garamond" w:hAnsi="Garamond"/>
          <w:noProof/>
        </w:rPr>
        <w:tab/>
        <w:t>8</w:t>
      </w:r>
    </w:p>
    <w:p w14:paraId="7AEA286C"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Light Alkylate</w:t>
      </w:r>
      <w:r w:rsidRPr="00F92428">
        <w:rPr>
          <w:rFonts w:ascii="Garamond" w:hAnsi="Garamond"/>
          <w:noProof/>
        </w:rPr>
        <w:tab/>
        <w:t>27</w:t>
      </w:r>
    </w:p>
    <w:p w14:paraId="041DBD23"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Littlehampton</w:t>
      </w:r>
      <w:r w:rsidRPr="00F92428">
        <w:rPr>
          <w:rFonts w:ascii="Garamond" w:hAnsi="Garamond"/>
          <w:noProof/>
        </w:rPr>
        <w:tab/>
        <w:t>35</w:t>
      </w:r>
    </w:p>
    <w:p w14:paraId="03ED8B9C"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Liverpool</w:t>
      </w:r>
      <w:r w:rsidRPr="00F92428">
        <w:rPr>
          <w:rFonts w:ascii="Garamond" w:hAnsi="Garamond"/>
          <w:noProof/>
        </w:rPr>
        <w:tab/>
        <w:t>15</w:t>
      </w:r>
    </w:p>
    <w:p w14:paraId="4B11935F"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Lockheed Constellation</w:t>
      </w:r>
      <w:r w:rsidRPr="00F92428">
        <w:rPr>
          <w:rFonts w:ascii="Garamond" w:hAnsi="Garamond"/>
          <w:noProof/>
        </w:rPr>
        <w:tab/>
        <w:t>4</w:t>
      </w:r>
    </w:p>
    <w:p w14:paraId="7C4F8A16"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Lockheed F80 Shooting Star</w:t>
      </w:r>
      <w:r w:rsidRPr="00F92428">
        <w:rPr>
          <w:rFonts w:ascii="Garamond" w:hAnsi="Garamond"/>
          <w:noProof/>
        </w:rPr>
        <w:tab/>
        <w:t>6</w:t>
      </w:r>
    </w:p>
    <w:p w14:paraId="12716163"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Lockheed P2V Neptune</w:t>
      </w:r>
      <w:r w:rsidRPr="00F92428">
        <w:rPr>
          <w:rFonts w:ascii="Garamond" w:hAnsi="Garamond"/>
          <w:noProof/>
        </w:rPr>
        <w:tab/>
        <w:t>4</w:t>
      </w:r>
    </w:p>
    <w:p w14:paraId="22B1BBF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Lockheed P80 Shooting Star</w:t>
      </w:r>
      <w:r w:rsidRPr="00F92428">
        <w:rPr>
          <w:rFonts w:ascii="Garamond" w:hAnsi="Garamond"/>
          <w:noProof/>
        </w:rPr>
        <w:tab/>
        <w:t>3</w:t>
      </w:r>
    </w:p>
    <w:p w14:paraId="178440D5"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Lockheed XP-80R Shooting Star</w:t>
      </w:r>
      <w:r w:rsidRPr="00F92428">
        <w:rPr>
          <w:rFonts w:ascii="Garamond" w:hAnsi="Garamond"/>
          <w:noProof/>
        </w:rPr>
        <w:tab/>
        <w:t>35</w:t>
      </w:r>
    </w:p>
    <w:p w14:paraId="47B7DFE7"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London</w:t>
      </w:r>
      <w:r w:rsidRPr="00F92428">
        <w:rPr>
          <w:rFonts w:ascii="Garamond" w:hAnsi="Garamond"/>
          <w:noProof/>
        </w:rPr>
        <w:tab/>
        <w:t>4</w:t>
      </w:r>
    </w:p>
    <w:p w14:paraId="7415876B"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London Heathrow</w:t>
      </w:r>
      <w:r w:rsidRPr="00F92428">
        <w:rPr>
          <w:rFonts w:ascii="Garamond" w:hAnsi="Garamond"/>
          <w:noProof/>
        </w:rPr>
        <w:tab/>
        <w:t>4</w:t>
      </w:r>
    </w:p>
    <w:p w14:paraId="78F9004A"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London Science Museum</w:t>
      </w:r>
      <w:r w:rsidRPr="00F92428">
        <w:rPr>
          <w:rFonts w:ascii="Garamond" w:hAnsi="Garamond"/>
          <w:noProof/>
        </w:rPr>
        <w:tab/>
        <w:t>7</w:t>
      </w:r>
    </w:p>
    <w:p w14:paraId="038D10CC"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Long Beach</w:t>
      </w:r>
      <w:r w:rsidRPr="00F92428">
        <w:rPr>
          <w:rFonts w:ascii="Garamond" w:hAnsi="Garamond"/>
          <w:noProof/>
        </w:rPr>
        <w:tab/>
        <w:t>3</w:t>
      </w:r>
    </w:p>
    <w:p w14:paraId="55CA039A"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Los Angeles</w:t>
      </w:r>
      <w:r w:rsidRPr="00F92428">
        <w:rPr>
          <w:rFonts w:ascii="Garamond" w:hAnsi="Garamond"/>
          <w:noProof/>
        </w:rPr>
        <w:tab/>
        <w:t>3</w:t>
      </w:r>
    </w:p>
    <w:p w14:paraId="41F90C3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Louis Denfeld</w:t>
      </w:r>
      <w:r w:rsidRPr="00F92428">
        <w:rPr>
          <w:rFonts w:ascii="Garamond" w:hAnsi="Garamond"/>
          <w:noProof/>
        </w:rPr>
        <w:tab/>
        <w:t>16</w:t>
      </w:r>
    </w:p>
    <w:p w14:paraId="0A55F7E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Lübeck</w:t>
      </w:r>
      <w:r w:rsidRPr="00F92428">
        <w:rPr>
          <w:rFonts w:ascii="Garamond" w:hAnsi="Garamond"/>
          <w:noProof/>
        </w:rPr>
        <w:tab/>
        <w:t>21</w:t>
      </w:r>
    </w:p>
    <w:p w14:paraId="1F13A6DE" w14:textId="77777777" w:rsidR="00F92428" w:rsidRPr="00F92428" w:rsidRDefault="00F92428">
      <w:pPr>
        <w:pStyle w:val="IndexHeading"/>
        <w:keepNext/>
        <w:tabs>
          <w:tab w:val="right" w:leader="dot" w:pos="3783"/>
        </w:tabs>
        <w:rPr>
          <w:rFonts w:ascii="Garamond" w:eastAsiaTheme="minorEastAsia" w:hAnsi="Garamond" w:cstheme="minorBidi"/>
          <w:b w:val="0"/>
          <w:bCs w:val="0"/>
          <w:noProof/>
          <w:sz w:val="18"/>
          <w:szCs w:val="18"/>
        </w:rPr>
      </w:pPr>
      <w:r w:rsidRPr="00F92428">
        <w:rPr>
          <w:rFonts w:ascii="Garamond" w:hAnsi="Garamond"/>
          <w:b w:val="0"/>
          <w:bCs w:val="0"/>
          <w:noProof/>
          <w:sz w:val="18"/>
          <w:szCs w:val="18"/>
        </w:rPr>
        <w:t>M</w:t>
      </w:r>
    </w:p>
    <w:p w14:paraId="13615F54" w14:textId="3D005364" w:rsidR="00F92428" w:rsidRPr="00F92428" w:rsidRDefault="00F92428">
      <w:pPr>
        <w:pStyle w:val="Index1"/>
        <w:tabs>
          <w:tab w:val="right" w:leader="dot" w:pos="3783"/>
        </w:tabs>
        <w:rPr>
          <w:rFonts w:ascii="Garamond" w:hAnsi="Garamond"/>
          <w:noProof/>
        </w:rPr>
      </w:pPr>
      <w:r w:rsidRPr="00F92428">
        <w:rPr>
          <w:rFonts w:ascii="Garamond" w:hAnsi="Garamond"/>
          <w:noProof/>
        </w:rPr>
        <w:t>Mach 1</w:t>
      </w:r>
      <w:r w:rsidRPr="00F92428">
        <w:rPr>
          <w:rFonts w:ascii="Garamond" w:hAnsi="Garamond"/>
          <w:noProof/>
        </w:rPr>
        <w:tab/>
      </w:r>
      <w:r w:rsidR="003B5FFC">
        <w:rPr>
          <w:rFonts w:ascii="Garamond" w:hAnsi="Garamond"/>
          <w:noProof/>
        </w:rPr>
        <w:t xml:space="preserve">5, </w:t>
      </w:r>
      <w:r w:rsidRPr="00F92428">
        <w:rPr>
          <w:rFonts w:ascii="Garamond" w:hAnsi="Garamond"/>
          <w:noProof/>
        </w:rPr>
        <w:t>36</w:t>
      </w:r>
    </w:p>
    <w:p w14:paraId="1992DED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MacRobertson Miller Airlines</w:t>
      </w:r>
      <w:r w:rsidRPr="00F92428">
        <w:rPr>
          <w:rFonts w:ascii="Garamond" w:hAnsi="Garamond"/>
          <w:noProof/>
        </w:rPr>
        <w:tab/>
        <w:t>10</w:t>
      </w:r>
    </w:p>
    <w:p w14:paraId="327B1F2B"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Major General Curtis LeMay</w:t>
      </w:r>
      <w:r w:rsidRPr="00F92428">
        <w:rPr>
          <w:rFonts w:ascii="Garamond" w:hAnsi="Garamond"/>
          <w:noProof/>
        </w:rPr>
        <w:tab/>
        <w:t>15</w:t>
      </w:r>
    </w:p>
    <w:p w14:paraId="38677848"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Malay Peninsula</w:t>
      </w:r>
      <w:r w:rsidRPr="00F92428">
        <w:rPr>
          <w:rFonts w:ascii="Garamond" w:hAnsi="Garamond"/>
          <w:noProof/>
        </w:rPr>
        <w:tab/>
        <w:t>22</w:t>
      </w:r>
    </w:p>
    <w:p w14:paraId="747E3CD1"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Malaya</w:t>
      </w:r>
      <w:r w:rsidRPr="00F92428">
        <w:rPr>
          <w:rFonts w:ascii="Garamond" w:hAnsi="Garamond"/>
          <w:noProof/>
        </w:rPr>
        <w:tab/>
        <w:t>3, 9, 10, 22, 37</w:t>
      </w:r>
    </w:p>
    <w:p w14:paraId="29F015E3"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Manchuria</w:t>
      </w:r>
      <w:r w:rsidRPr="00F92428">
        <w:rPr>
          <w:rFonts w:ascii="Garamond" w:hAnsi="Garamond"/>
          <w:noProof/>
        </w:rPr>
        <w:tab/>
        <w:t>24</w:t>
      </w:r>
    </w:p>
    <w:p w14:paraId="7A8477F5"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Mao Tse-Tung</w:t>
      </w:r>
      <w:r w:rsidRPr="00F92428">
        <w:rPr>
          <w:rFonts w:ascii="Garamond" w:hAnsi="Garamond"/>
          <w:noProof/>
        </w:rPr>
        <w:tab/>
        <w:t>24</w:t>
      </w:r>
    </w:p>
    <w:p w14:paraId="46FAF1AE"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Marham</w:t>
      </w:r>
      <w:r w:rsidRPr="00F92428">
        <w:rPr>
          <w:rFonts w:ascii="Garamond" w:hAnsi="Garamond"/>
          <w:noProof/>
        </w:rPr>
        <w:tab/>
        <w:t>8</w:t>
      </w:r>
    </w:p>
    <w:p w14:paraId="24168DD5"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Marine Transport Squadron 352</w:t>
      </w:r>
      <w:r w:rsidRPr="00F92428">
        <w:rPr>
          <w:rFonts w:ascii="Garamond" w:hAnsi="Garamond"/>
          <w:noProof/>
        </w:rPr>
        <w:tab/>
        <w:t>17</w:t>
      </w:r>
    </w:p>
    <w:p w14:paraId="104BF441"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Marion E Carl</w:t>
      </w:r>
      <w:r w:rsidRPr="00F92428">
        <w:rPr>
          <w:rFonts w:ascii="Garamond" w:hAnsi="Garamond"/>
          <w:noProof/>
        </w:rPr>
        <w:tab/>
        <w:t>35</w:t>
      </w:r>
    </w:p>
    <w:p w14:paraId="4CE62D37"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Massachusetts</w:t>
      </w:r>
      <w:r w:rsidRPr="00F92428">
        <w:rPr>
          <w:rFonts w:ascii="Garamond" w:hAnsi="Garamond"/>
          <w:noProof/>
        </w:rPr>
        <w:tab/>
        <w:t>16</w:t>
      </w:r>
    </w:p>
    <w:p w14:paraId="35617B63" w14:textId="5D8013A5" w:rsidR="00F92428" w:rsidRPr="00F92428" w:rsidRDefault="00F92428">
      <w:pPr>
        <w:pStyle w:val="Index1"/>
        <w:tabs>
          <w:tab w:val="right" w:leader="dot" w:pos="3783"/>
        </w:tabs>
        <w:rPr>
          <w:rFonts w:ascii="Garamond" w:hAnsi="Garamond"/>
          <w:noProof/>
        </w:rPr>
      </w:pPr>
      <w:r w:rsidRPr="00F92428">
        <w:rPr>
          <w:rFonts w:ascii="Garamond" w:hAnsi="Garamond"/>
          <w:noProof/>
        </w:rPr>
        <w:t>MATS</w:t>
      </w:r>
      <w:r w:rsidRPr="00F92428">
        <w:rPr>
          <w:rFonts w:ascii="Garamond" w:hAnsi="Garamond"/>
          <w:noProof/>
        </w:rPr>
        <w:tab/>
        <w:t>16</w:t>
      </w:r>
      <w:r w:rsidR="003B5FFC">
        <w:rPr>
          <w:rFonts w:ascii="Garamond" w:hAnsi="Garamond"/>
          <w:noProof/>
        </w:rPr>
        <w:t>, 17</w:t>
      </w:r>
    </w:p>
    <w:p w14:paraId="77C747B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McDonnell F2H-1 Banshee</w:t>
      </w:r>
      <w:r w:rsidRPr="00F92428">
        <w:rPr>
          <w:rFonts w:ascii="Garamond" w:hAnsi="Garamond"/>
          <w:noProof/>
        </w:rPr>
        <w:tab/>
        <w:t>8</w:t>
      </w:r>
    </w:p>
    <w:p w14:paraId="33177E57"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McDonnell XFD1 Phantom</w:t>
      </w:r>
      <w:r w:rsidRPr="00F92428">
        <w:rPr>
          <w:rFonts w:ascii="Garamond" w:hAnsi="Garamond"/>
          <w:noProof/>
        </w:rPr>
        <w:tab/>
        <w:t>4</w:t>
      </w:r>
    </w:p>
    <w:p w14:paraId="2756AC7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Mediterranean</w:t>
      </w:r>
      <w:r w:rsidRPr="00F92428">
        <w:rPr>
          <w:rFonts w:ascii="Garamond" w:hAnsi="Garamond"/>
          <w:noProof/>
        </w:rPr>
        <w:tab/>
        <w:t>30</w:t>
      </w:r>
    </w:p>
    <w:p w14:paraId="432246EA"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Melbourne</w:t>
      </w:r>
      <w:r w:rsidRPr="00F92428">
        <w:rPr>
          <w:rFonts w:ascii="Garamond" w:hAnsi="Garamond"/>
          <w:noProof/>
        </w:rPr>
        <w:tab/>
        <w:t>8, 10</w:t>
      </w:r>
    </w:p>
    <w:p w14:paraId="15074D03"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Meteor F.4</w:t>
      </w:r>
      <w:r w:rsidRPr="00F92428">
        <w:rPr>
          <w:rFonts w:ascii="Garamond" w:hAnsi="Garamond"/>
          <w:noProof/>
        </w:rPr>
        <w:tab/>
        <w:t>9</w:t>
      </w:r>
    </w:p>
    <w:p w14:paraId="542222F0"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Mexico</w:t>
      </w:r>
      <w:r w:rsidRPr="00F92428">
        <w:rPr>
          <w:rFonts w:ascii="Garamond" w:hAnsi="Garamond"/>
          <w:noProof/>
        </w:rPr>
        <w:tab/>
        <w:t>28</w:t>
      </w:r>
    </w:p>
    <w:p w14:paraId="3CA32987"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Michigan</w:t>
      </w:r>
      <w:r w:rsidRPr="00F92428">
        <w:rPr>
          <w:rFonts w:ascii="Garamond" w:hAnsi="Garamond"/>
          <w:noProof/>
        </w:rPr>
        <w:tab/>
        <w:t>6</w:t>
      </w:r>
    </w:p>
    <w:p w14:paraId="5A7CFFCD"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Middle East</w:t>
      </w:r>
      <w:r w:rsidRPr="00F92428">
        <w:rPr>
          <w:rFonts w:ascii="Garamond" w:hAnsi="Garamond"/>
          <w:noProof/>
        </w:rPr>
        <w:tab/>
        <w:t>29, 30, 31, 32, 37</w:t>
      </w:r>
    </w:p>
    <w:p w14:paraId="086E3A8F"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Military Air Transport Command</w:t>
      </w:r>
      <w:r w:rsidRPr="00F92428">
        <w:rPr>
          <w:rFonts w:ascii="Garamond" w:hAnsi="Garamond"/>
          <w:noProof/>
        </w:rPr>
        <w:tab/>
        <w:t>6</w:t>
      </w:r>
    </w:p>
    <w:p w14:paraId="4FA96D08" w14:textId="7707E998" w:rsidR="00F92428" w:rsidRPr="00F92428" w:rsidRDefault="00F92428">
      <w:pPr>
        <w:pStyle w:val="Index1"/>
        <w:tabs>
          <w:tab w:val="right" w:leader="dot" w:pos="3783"/>
        </w:tabs>
        <w:rPr>
          <w:rFonts w:ascii="Garamond" w:hAnsi="Garamond"/>
          <w:noProof/>
        </w:rPr>
      </w:pPr>
      <w:r w:rsidRPr="00F92428">
        <w:rPr>
          <w:rFonts w:ascii="Garamond" w:hAnsi="Garamond"/>
          <w:noProof/>
        </w:rPr>
        <w:t>Military Air Transport Service</w:t>
      </w:r>
      <w:r w:rsidRPr="00F92428">
        <w:rPr>
          <w:rFonts w:ascii="Garamond" w:hAnsi="Garamond"/>
          <w:noProof/>
        </w:rPr>
        <w:tab/>
        <w:t>6, 8, 15</w:t>
      </w:r>
      <w:r w:rsidR="003B5FFC">
        <w:rPr>
          <w:rFonts w:ascii="Garamond" w:hAnsi="Garamond"/>
          <w:noProof/>
        </w:rPr>
        <w:t>, 16</w:t>
      </w:r>
    </w:p>
    <w:p w14:paraId="31C8B45C"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Military Air Transport Service's Pacific Division</w:t>
      </w:r>
      <w:r w:rsidRPr="00F92428">
        <w:rPr>
          <w:rFonts w:ascii="Garamond" w:hAnsi="Garamond"/>
          <w:noProof/>
        </w:rPr>
        <w:tab/>
        <w:t>17</w:t>
      </w:r>
    </w:p>
    <w:p w14:paraId="7BBBE8D6"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Moffett Field</w:t>
      </w:r>
      <w:r w:rsidRPr="00F92428">
        <w:rPr>
          <w:rFonts w:ascii="Garamond" w:hAnsi="Garamond"/>
          <w:noProof/>
        </w:rPr>
        <w:tab/>
        <w:t>16, 17</w:t>
      </w:r>
    </w:p>
    <w:p w14:paraId="72E05B8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Montreal</w:t>
      </w:r>
      <w:r w:rsidRPr="00F92428">
        <w:rPr>
          <w:rFonts w:ascii="Garamond" w:hAnsi="Garamond"/>
          <w:noProof/>
        </w:rPr>
        <w:tab/>
        <w:t>4</w:t>
      </w:r>
    </w:p>
    <w:p w14:paraId="2423C7DF"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motor gasoline</w:t>
      </w:r>
      <w:r w:rsidRPr="00F92428">
        <w:rPr>
          <w:rFonts w:ascii="Garamond" w:hAnsi="Garamond"/>
          <w:noProof/>
        </w:rPr>
        <w:tab/>
        <w:t>27</w:t>
      </w:r>
    </w:p>
    <w:p w14:paraId="0BB785AA"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Muroc</w:t>
      </w:r>
      <w:r w:rsidRPr="00F92428">
        <w:rPr>
          <w:rFonts w:ascii="Garamond" w:hAnsi="Garamond"/>
          <w:noProof/>
        </w:rPr>
        <w:tab/>
        <w:t>35</w:t>
      </w:r>
    </w:p>
    <w:p w14:paraId="1A8F8175" w14:textId="77777777" w:rsidR="00F92428" w:rsidRPr="00F92428" w:rsidRDefault="00F92428">
      <w:pPr>
        <w:pStyle w:val="IndexHeading"/>
        <w:keepNext/>
        <w:tabs>
          <w:tab w:val="right" w:leader="dot" w:pos="3783"/>
        </w:tabs>
        <w:rPr>
          <w:rFonts w:ascii="Garamond" w:eastAsiaTheme="minorEastAsia" w:hAnsi="Garamond" w:cstheme="minorBidi"/>
          <w:b w:val="0"/>
          <w:bCs w:val="0"/>
          <w:noProof/>
          <w:sz w:val="18"/>
          <w:szCs w:val="18"/>
        </w:rPr>
      </w:pPr>
      <w:r w:rsidRPr="00F92428">
        <w:rPr>
          <w:rFonts w:ascii="Garamond" w:hAnsi="Garamond"/>
          <w:b w:val="0"/>
          <w:bCs w:val="0"/>
          <w:noProof/>
          <w:sz w:val="18"/>
          <w:szCs w:val="18"/>
        </w:rPr>
        <w:t>N</w:t>
      </w:r>
    </w:p>
    <w:p w14:paraId="0E662FE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Nagasaki</w:t>
      </w:r>
      <w:r w:rsidRPr="00F92428">
        <w:rPr>
          <w:rFonts w:ascii="Garamond" w:hAnsi="Garamond"/>
          <w:noProof/>
        </w:rPr>
        <w:tab/>
        <w:t>3</w:t>
      </w:r>
    </w:p>
    <w:p w14:paraId="0148BF4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National Advisory Committee for Aeronautics</w:t>
      </w:r>
      <w:r w:rsidRPr="00F92428">
        <w:rPr>
          <w:rFonts w:ascii="Garamond" w:hAnsi="Garamond"/>
          <w:noProof/>
        </w:rPr>
        <w:tab/>
        <w:t>26</w:t>
      </w:r>
    </w:p>
    <w:p w14:paraId="5EDF0B7D"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National Security Council (NSC)</w:t>
      </w:r>
      <w:r w:rsidRPr="00F92428">
        <w:rPr>
          <w:rFonts w:ascii="Garamond" w:hAnsi="Garamond"/>
          <w:noProof/>
        </w:rPr>
        <w:tab/>
        <w:t>15</w:t>
      </w:r>
    </w:p>
    <w:p w14:paraId="2DC8AE8D"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Nationalist China</w:t>
      </w:r>
      <w:r w:rsidRPr="00F92428">
        <w:rPr>
          <w:rFonts w:ascii="Garamond" w:hAnsi="Garamond"/>
          <w:noProof/>
        </w:rPr>
        <w:tab/>
        <w:t>24</w:t>
      </w:r>
    </w:p>
    <w:p w14:paraId="06DD2AFF"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nautical mile</w:t>
      </w:r>
      <w:r w:rsidRPr="00F92428">
        <w:rPr>
          <w:rFonts w:ascii="Garamond" w:hAnsi="Garamond"/>
          <w:noProof/>
        </w:rPr>
        <w:tab/>
        <w:t>4</w:t>
      </w:r>
    </w:p>
    <w:p w14:paraId="6DC72EF5"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Naval Air Transport Service (NATS)</w:t>
      </w:r>
      <w:r w:rsidRPr="00F92428">
        <w:rPr>
          <w:rFonts w:ascii="Garamond" w:hAnsi="Garamond"/>
          <w:noProof/>
        </w:rPr>
        <w:tab/>
        <w:t>17</w:t>
      </w:r>
    </w:p>
    <w:p w14:paraId="6BDE507C"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Navy tankers</w:t>
      </w:r>
      <w:r w:rsidRPr="00F92428">
        <w:rPr>
          <w:rFonts w:ascii="Garamond" w:hAnsi="Garamond"/>
          <w:noProof/>
        </w:rPr>
        <w:tab/>
        <w:t>16</w:t>
      </w:r>
    </w:p>
    <w:p w14:paraId="4AC2A7DF"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Netherlands</w:t>
      </w:r>
      <w:r w:rsidRPr="00F92428">
        <w:rPr>
          <w:rFonts w:ascii="Garamond" w:hAnsi="Garamond"/>
          <w:noProof/>
        </w:rPr>
        <w:tab/>
        <w:t>28</w:t>
      </w:r>
    </w:p>
    <w:p w14:paraId="28AEF58C"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Netherlands East Indies</w:t>
      </w:r>
      <w:r w:rsidRPr="00F92428">
        <w:rPr>
          <w:rFonts w:ascii="Garamond" w:hAnsi="Garamond"/>
          <w:noProof/>
        </w:rPr>
        <w:tab/>
        <w:t>29</w:t>
      </w:r>
    </w:p>
    <w:p w14:paraId="5B0EC60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Netherlands West Indies</w:t>
      </w:r>
      <w:r w:rsidRPr="00F92428">
        <w:rPr>
          <w:rFonts w:ascii="Garamond" w:hAnsi="Garamond"/>
          <w:noProof/>
        </w:rPr>
        <w:tab/>
        <w:t>28, 30</w:t>
      </w:r>
    </w:p>
    <w:p w14:paraId="60D040BA"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New York</w:t>
      </w:r>
      <w:r w:rsidRPr="00F92428">
        <w:rPr>
          <w:rFonts w:ascii="Garamond" w:hAnsi="Garamond"/>
          <w:noProof/>
        </w:rPr>
        <w:tab/>
        <w:t>3, 4</w:t>
      </w:r>
    </w:p>
    <w:p w14:paraId="30500A45"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New Zealand</w:t>
      </w:r>
      <w:r w:rsidRPr="00F92428">
        <w:rPr>
          <w:rFonts w:ascii="Garamond" w:hAnsi="Garamond"/>
          <w:noProof/>
        </w:rPr>
        <w:tab/>
        <w:t>13</w:t>
      </w:r>
    </w:p>
    <w:p w14:paraId="09A6C5B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Newfoundland</w:t>
      </w:r>
      <w:r w:rsidRPr="00F92428">
        <w:rPr>
          <w:rFonts w:ascii="Garamond" w:hAnsi="Garamond"/>
          <w:noProof/>
        </w:rPr>
        <w:tab/>
        <w:t>5</w:t>
      </w:r>
    </w:p>
    <w:p w14:paraId="5DFBF6B7"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Nitration grade Toluene</w:t>
      </w:r>
      <w:r w:rsidRPr="00F92428">
        <w:rPr>
          <w:rFonts w:ascii="Garamond" w:hAnsi="Garamond"/>
          <w:noProof/>
        </w:rPr>
        <w:tab/>
        <w:t>21</w:t>
      </w:r>
    </w:p>
    <w:p w14:paraId="2634A046"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No. 28 Squadron</w:t>
      </w:r>
      <w:r w:rsidRPr="00F92428">
        <w:rPr>
          <w:rFonts w:ascii="Garamond" w:hAnsi="Garamond"/>
          <w:noProof/>
        </w:rPr>
        <w:tab/>
        <w:t>22</w:t>
      </w:r>
    </w:p>
    <w:p w14:paraId="4BF5767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No. 76</w:t>
      </w:r>
      <w:r w:rsidRPr="00F92428">
        <w:rPr>
          <w:rFonts w:ascii="Garamond" w:hAnsi="Garamond"/>
          <w:noProof/>
        </w:rPr>
        <w:tab/>
        <w:t>9</w:t>
      </w:r>
    </w:p>
    <w:p w14:paraId="4B119641"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No. 77</w:t>
      </w:r>
      <w:r w:rsidRPr="00F92428">
        <w:rPr>
          <w:rFonts w:ascii="Garamond" w:hAnsi="Garamond"/>
          <w:noProof/>
        </w:rPr>
        <w:tab/>
        <w:t>9</w:t>
      </w:r>
    </w:p>
    <w:p w14:paraId="7CBE05B7"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No. 82</w:t>
      </w:r>
      <w:r w:rsidRPr="00F92428">
        <w:rPr>
          <w:rFonts w:ascii="Garamond" w:hAnsi="Garamond"/>
          <w:noProof/>
        </w:rPr>
        <w:tab/>
        <w:t>9</w:t>
      </w:r>
    </w:p>
    <w:p w14:paraId="20EE2FF9" w14:textId="164D35F0" w:rsidR="00F92428" w:rsidRPr="00F92428" w:rsidRDefault="00F92428">
      <w:pPr>
        <w:pStyle w:val="Index1"/>
        <w:tabs>
          <w:tab w:val="right" w:leader="dot" w:pos="3783"/>
        </w:tabs>
        <w:rPr>
          <w:rFonts w:ascii="Garamond" w:hAnsi="Garamond"/>
          <w:noProof/>
        </w:rPr>
      </w:pPr>
      <w:r w:rsidRPr="00F92428">
        <w:rPr>
          <w:rFonts w:ascii="Garamond" w:hAnsi="Garamond"/>
          <w:noProof/>
        </w:rPr>
        <w:t>No.</w:t>
      </w:r>
      <w:r w:rsidR="003B5FFC">
        <w:rPr>
          <w:rFonts w:ascii="Garamond" w:hAnsi="Garamond"/>
          <w:noProof/>
        </w:rPr>
        <w:t xml:space="preserve"> </w:t>
      </w:r>
      <w:r w:rsidRPr="00F92428">
        <w:rPr>
          <w:rFonts w:ascii="Garamond" w:hAnsi="Garamond"/>
          <w:noProof/>
        </w:rPr>
        <w:t>1 Squadron</w:t>
      </w:r>
      <w:r w:rsidRPr="00F92428">
        <w:rPr>
          <w:rFonts w:ascii="Garamond" w:hAnsi="Garamond"/>
          <w:noProof/>
        </w:rPr>
        <w:tab/>
        <w:t>9</w:t>
      </w:r>
    </w:p>
    <w:p w14:paraId="6CB32BE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North America</w:t>
      </w:r>
      <w:r w:rsidRPr="00F92428">
        <w:rPr>
          <w:rFonts w:ascii="Garamond" w:hAnsi="Garamond"/>
          <w:noProof/>
        </w:rPr>
        <w:tab/>
        <w:t>31</w:t>
      </w:r>
    </w:p>
    <w:p w14:paraId="30A87C4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North American  F-86A-1 Sabre</w:t>
      </w:r>
      <w:r w:rsidRPr="00F92428">
        <w:rPr>
          <w:rFonts w:ascii="Garamond" w:hAnsi="Garamond"/>
          <w:noProof/>
        </w:rPr>
        <w:tab/>
        <w:t>35</w:t>
      </w:r>
    </w:p>
    <w:p w14:paraId="4AB4D310"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North American P-51 Mustang</w:t>
      </w:r>
      <w:r w:rsidRPr="00F92428">
        <w:rPr>
          <w:rFonts w:ascii="Garamond" w:hAnsi="Garamond"/>
          <w:noProof/>
        </w:rPr>
        <w:tab/>
        <w:t>8</w:t>
      </w:r>
    </w:p>
    <w:p w14:paraId="1611DEC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North Atlantic</w:t>
      </w:r>
      <w:r w:rsidRPr="00F92428">
        <w:rPr>
          <w:rFonts w:ascii="Garamond" w:hAnsi="Garamond"/>
          <w:noProof/>
        </w:rPr>
        <w:tab/>
        <w:t>6</w:t>
      </w:r>
    </w:p>
    <w:p w14:paraId="469C93EB"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North Atlantic Treaty Organisation (NATO)</w:t>
      </w:r>
      <w:r w:rsidRPr="00F92428">
        <w:rPr>
          <w:rFonts w:ascii="Garamond" w:hAnsi="Garamond"/>
          <w:noProof/>
        </w:rPr>
        <w:tab/>
        <w:t>7</w:t>
      </w:r>
    </w:p>
    <w:p w14:paraId="7FE3827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North Pole</w:t>
      </w:r>
      <w:r w:rsidRPr="00F92428">
        <w:rPr>
          <w:rFonts w:ascii="Garamond" w:hAnsi="Garamond"/>
          <w:noProof/>
        </w:rPr>
        <w:tab/>
        <w:t>4</w:t>
      </w:r>
    </w:p>
    <w:p w14:paraId="56114F9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Northrop P61 Black Widow</w:t>
      </w:r>
      <w:r w:rsidRPr="00F92428">
        <w:rPr>
          <w:rFonts w:ascii="Garamond" w:hAnsi="Garamond"/>
          <w:noProof/>
        </w:rPr>
        <w:tab/>
        <w:t>4</w:t>
      </w:r>
    </w:p>
    <w:p w14:paraId="7126785E"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Northwest Airlines</w:t>
      </w:r>
      <w:r w:rsidRPr="00F92428">
        <w:rPr>
          <w:rFonts w:ascii="Garamond" w:hAnsi="Garamond"/>
          <w:noProof/>
        </w:rPr>
        <w:tab/>
        <w:t>25</w:t>
      </w:r>
    </w:p>
    <w:p w14:paraId="6BE4904D"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Norway</w:t>
      </w:r>
      <w:r w:rsidRPr="00F92428">
        <w:rPr>
          <w:rFonts w:ascii="Garamond" w:hAnsi="Garamond"/>
          <w:noProof/>
        </w:rPr>
        <w:tab/>
        <w:t>29</w:t>
      </w:r>
    </w:p>
    <w:p w14:paraId="3A80D861"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nuclear</w:t>
      </w:r>
      <w:r w:rsidRPr="00F92428">
        <w:rPr>
          <w:rFonts w:ascii="Garamond" w:hAnsi="Garamond"/>
          <w:noProof/>
        </w:rPr>
        <w:tab/>
        <w:t>3</w:t>
      </w:r>
    </w:p>
    <w:p w14:paraId="7BF9C532" w14:textId="77777777" w:rsidR="00F92428" w:rsidRPr="00F92428" w:rsidRDefault="00F92428">
      <w:pPr>
        <w:pStyle w:val="IndexHeading"/>
        <w:keepNext/>
        <w:tabs>
          <w:tab w:val="right" w:leader="dot" w:pos="3783"/>
        </w:tabs>
        <w:rPr>
          <w:rFonts w:ascii="Garamond" w:eastAsiaTheme="minorEastAsia" w:hAnsi="Garamond" w:cstheme="minorBidi"/>
          <w:b w:val="0"/>
          <w:bCs w:val="0"/>
          <w:noProof/>
          <w:sz w:val="18"/>
          <w:szCs w:val="18"/>
        </w:rPr>
      </w:pPr>
      <w:r w:rsidRPr="00F92428">
        <w:rPr>
          <w:rFonts w:ascii="Garamond" w:hAnsi="Garamond"/>
          <w:b w:val="0"/>
          <w:bCs w:val="0"/>
          <w:noProof/>
          <w:sz w:val="18"/>
          <w:szCs w:val="18"/>
        </w:rPr>
        <w:t>O</w:t>
      </w:r>
    </w:p>
    <w:p w14:paraId="380F05B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Occupation Forces</w:t>
      </w:r>
      <w:r w:rsidRPr="00F92428">
        <w:rPr>
          <w:rFonts w:ascii="Garamond" w:hAnsi="Garamond"/>
          <w:noProof/>
        </w:rPr>
        <w:tab/>
        <w:t>22</w:t>
      </w:r>
    </w:p>
    <w:p w14:paraId="335A8BA7"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Oceania</w:t>
      </w:r>
      <w:r w:rsidRPr="00F92428">
        <w:rPr>
          <w:rFonts w:ascii="Garamond" w:hAnsi="Garamond"/>
          <w:noProof/>
        </w:rPr>
        <w:tab/>
        <w:t>29, 30, 31</w:t>
      </w:r>
    </w:p>
    <w:p w14:paraId="33AC6787"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Ohio</w:t>
      </w:r>
      <w:r w:rsidRPr="00F92428">
        <w:rPr>
          <w:rFonts w:ascii="Garamond" w:hAnsi="Garamond"/>
          <w:noProof/>
        </w:rPr>
        <w:tab/>
        <w:t>4, 6</w:t>
      </w:r>
    </w:p>
    <w:p w14:paraId="0E1AC640" w14:textId="651E88B4" w:rsidR="00F92428" w:rsidRPr="00F92428" w:rsidRDefault="00F92428">
      <w:pPr>
        <w:pStyle w:val="Index1"/>
        <w:tabs>
          <w:tab w:val="right" w:leader="dot" w:pos="3783"/>
        </w:tabs>
        <w:rPr>
          <w:rFonts w:ascii="Garamond" w:hAnsi="Garamond"/>
          <w:noProof/>
        </w:rPr>
      </w:pPr>
      <w:r w:rsidRPr="00F92428">
        <w:rPr>
          <w:rFonts w:ascii="Garamond" w:hAnsi="Garamond"/>
          <w:noProof/>
        </w:rPr>
        <w:t>Operation Firedog</w:t>
      </w:r>
      <w:r w:rsidRPr="00F92428">
        <w:rPr>
          <w:rFonts w:ascii="Garamond" w:hAnsi="Garamond"/>
          <w:noProof/>
        </w:rPr>
        <w:tab/>
        <w:t>10</w:t>
      </w:r>
    </w:p>
    <w:p w14:paraId="34342ED6" w14:textId="07FB7F80" w:rsidR="00F92428" w:rsidRPr="00F92428" w:rsidRDefault="00F92428">
      <w:pPr>
        <w:pStyle w:val="Index1"/>
        <w:tabs>
          <w:tab w:val="right" w:leader="dot" w:pos="3783"/>
        </w:tabs>
        <w:rPr>
          <w:rFonts w:ascii="Garamond" w:hAnsi="Garamond"/>
          <w:noProof/>
        </w:rPr>
      </w:pPr>
      <w:r w:rsidRPr="00F92428">
        <w:rPr>
          <w:rFonts w:ascii="Garamond" w:hAnsi="Garamond"/>
          <w:noProof/>
        </w:rPr>
        <w:t>Operation Vittles</w:t>
      </w:r>
      <w:r w:rsidRPr="00F92428">
        <w:rPr>
          <w:rFonts w:ascii="Garamond" w:hAnsi="Garamond"/>
          <w:noProof/>
        </w:rPr>
        <w:tab/>
        <w:t>15, 16, 17</w:t>
      </w:r>
      <w:r w:rsidR="003B5FFC">
        <w:rPr>
          <w:rFonts w:ascii="Garamond" w:hAnsi="Garamond"/>
          <w:noProof/>
        </w:rPr>
        <w:t>, 19</w:t>
      </w:r>
    </w:p>
    <w:p w14:paraId="50F59A50"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Orville Wright</w:t>
      </w:r>
      <w:r w:rsidRPr="00F92428">
        <w:rPr>
          <w:rFonts w:ascii="Garamond" w:hAnsi="Garamond"/>
          <w:noProof/>
        </w:rPr>
        <w:tab/>
        <w:t>6</w:t>
      </w:r>
    </w:p>
    <w:p w14:paraId="792DCF58" w14:textId="77777777" w:rsidR="00F92428" w:rsidRPr="00F92428" w:rsidRDefault="00F92428">
      <w:pPr>
        <w:pStyle w:val="IndexHeading"/>
        <w:keepNext/>
        <w:tabs>
          <w:tab w:val="right" w:leader="dot" w:pos="3783"/>
        </w:tabs>
        <w:rPr>
          <w:rFonts w:ascii="Garamond" w:eastAsiaTheme="minorEastAsia" w:hAnsi="Garamond" w:cstheme="minorBidi"/>
          <w:b w:val="0"/>
          <w:bCs w:val="0"/>
          <w:noProof/>
          <w:sz w:val="18"/>
          <w:szCs w:val="18"/>
        </w:rPr>
      </w:pPr>
      <w:r w:rsidRPr="00F92428">
        <w:rPr>
          <w:rFonts w:ascii="Garamond" w:hAnsi="Garamond"/>
          <w:b w:val="0"/>
          <w:bCs w:val="0"/>
          <w:noProof/>
          <w:sz w:val="18"/>
          <w:szCs w:val="18"/>
        </w:rPr>
        <w:t>P</w:t>
      </w:r>
    </w:p>
    <w:p w14:paraId="6D784C77"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Pacific</w:t>
      </w:r>
      <w:r w:rsidRPr="00F92428">
        <w:rPr>
          <w:rFonts w:ascii="Garamond" w:hAnsi="Garamond"/>
          <w:noProof/>
        </w:rPr>
        <w:tab/>
        <w:t>17</w:t>
      </w:r>
    </w:p>
    <w:p w14:paraId="3B1A67D8"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Pacific Ocean</w:t>
      </w:r>
      <w:r w:rsidRPr="00F92428">
        <w:rPr>
          <w:rFonts w:ascii="Garamond" w:hAnsi="Garamond"/>
          <w:noProof/>
        </w:rPr>
        <w:tab/>
        <w:t>4</w:t>
      </w:r>
    </w:p>
    <w:p w14:paraId="7F0E919F"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Pakistan</w:t>
      </w:r>
      <w:r w:rsidRPr="00F92428">
        <w:rPr>
          <w:rFonts w:ascii="Garamond" w:hAnsi="Garamond"/>
          <w:noProof/>
        </w:rPr>
        <w:tab/>
        <w:t>3</w:t>
      </w:r>
    </w:p>
    <w:p w14:paraId="6CF57DE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Palembang</w:t>
      </w:r>
      <w:r w:rsidRPr="00F92428">
        <w:rPr>
          <w:rFonts w:ascii="Garamond" w:hAnsi="Garamond"/>
          <w:noProof/>
        </w:rPr>
        <w:tab/>
        <w:t>27</w:t>
      </w:r>
    </w:p>
    <w:p w14:paraId="20EB7ADB"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Pan American World Airways</w:t>
      </w:r>
      <w:r w:rsidRPr="00F92428">
        <w:rPr>
          <w:rFonts w:ascii="Garamond" w:hAnsi="Garamond"/>
          <w:noProof/>
        </w:rPr>
        <w:tab/>
        <w:t>4</w:t>
      </w:r>
    </w:p>
    <w:p w14:paraId="04D4F41C"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Patuxent River base</w:t>
      </w:r>
      <w:r w:rsidRPr="00F92428">
        <w:rPr>
          <w:rFonts w:ascii="Garamond" w:hAnsi="Garamond"/>
          <w:noProof/>
        </w:rPr>
        <w:tab/>
        <w:t>6</w:t>
      </w:r>
    </w:p>
    <w:p w14:paraId="78A593C3"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Pentanes</w:t>
      </w:r>
      <w:r w:rsidRPr="00F92428">
        <w:rPr>
          <w:rFonts w:ascii="Garamond" w:hAnsi="Garamond"/>
          <w:noProof/>
        </w:rPr>
        <w:tab/>
        <w:t>27</w:t>
      </w:r>
    </w:p>
    <w:p w14:paraId="03228586"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Peoples Republic of China</w:t>
      </w:r>
      <w:r w:rsidRPr="00F92428">
        <w:rPr>
          <w:rFonts w:ascii="Garamond" w:hAnsi="Garamond"/>
          <w:noProof/>
        </w:rPr>
        <w:tab/>
        <w:t>24</w:t>
      </w:r>
    </w:p>
    <w:p w14:paraId="5E690586"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Persian Gulf</w:t>
      </w:r>
      <w:r w:rsidRPr="00F92428">
        <w:rPr>
          <w:rFonts w:ascii="Garamond" w:hAnsi="Garamond"/>
          <w:noProof/>
        </w:rPr>
        <w:tab/>
        <w:t>30</w:t>
      </w:r>
    </w:p>
    <w:p w14:paraId="7E05C716"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Perth</w:t>
      </w:r>
      <w:r w:rsidRPr="00F92428">
        <w:rPr>
          <w:rFonts w:ascii="Garamond" w:hAnsi="Garamond"/>
          <w:noProof/>
        </w:rPr>
        <w:tab/>
        <w:t>4, 8</w:t>
      </w:r>
    </w:p>
    <w:p w14:paraId="3EB38CEE"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Perth Airport</w:t>
      </w:r>
      <w:r w:rsidRPr="00F92428">
        <w:rPr>
          <w:rFonts w:ascii="Garamond" w:hAnsi="Garamond"/>
          <w:noProof/>
        </w:rPr>
        <w:tab/>
        <w:t>8</w:t>
      </w:r>
    </w:p>
    <w:p w14:paraId="09325CB5"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Peru</w:t>
      </w:r>
      <w:r w:rsidRPr="00F92428">
        <w:rPr>
          <w:rFonts w:ascii="Garamond" w:hAnsi="Garamond"/>
          <w:noProof/>
        </w:rPr>
        <w:tab/>
        <w:t>28</w:t>
      </w:r>
    </w:p>
    <w:p w14:paraId="6C1B41DA"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Petroleum Industry War Council</w:t>
      </w:r>
      <w:r w:rsidRPr="00F92428">
        <w:rPr>
          <w:rFonts w:ascii="Garamond" w:hAnsi="Garamond"/>
          <w:noProof/>
        </w:rPr>
        <w:tab/>
        <w:t>26</w:t>
      </w:r>
    </w:p>
    <w:p w14:paraId="6CBA279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petrol-rationed</w:t>
      </w:r>
      <w:r w:rsidRPr="00F92428">
        <w:rPr>
          <w:rFonts w:ascii="Garamond" w:hAnsi="Garamond"/>
          <w:noProof/>
        </w:rPr>
        <w:tab/>
        <w:t>27</w:t>
      </w:r>
    </w:p>
    <w:p w14:paraId="3C8D3B7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Phantom</w:t>
      </w:r>
      <w:r w:rsidRPr="00F92428">
        <w:rPr>
          <w:rFonts w:ascii="Garamond" w:hAnsi="Garamond"/>
          <w:noProof/>
        </w:rPr>
        <w:tab/>
        <w:t>6</w:t>
      </w:r>
    </w:p>
    <w:p w14:paraId="112E66CC"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Philippine Air Force</w:t>
      </w:r>
      <w:r w:rsidRPr="00F92428">
        <w:rPr>
          <w:rFonts w:ascii="Garamond" w:hAnsi="Garamond"/>
          <w:noProof/>
        </w:rPr>
        <w:tab/>
        <w:t>4</w:t>
      </w:r>
    </w:p>
    <w:p w14:paraId="3C2A668B"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PIMA Air Museum, Tucson</w:t>
      </w:r>
      <w:r w:rsidRPr="00F92428">
        <w:rPr>
          <w:rFonts w:ascii="Garamond" w:hAnsi="Garamond"/>
          <w:noProof/>
        </w:rPr>
        <w:tab/>
        <w:t>16</w:t>
      </w:r>
    </w:p>
    <w:p w14:paraId="41ACB27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Pladjoe</w:t>
      </w:r>
      <w:r w:rsidRPr="00F92428">
        <w:rPr>
          <w:rFonts w:ascii="Garamond" w:hAnsi="Garamond"/>
          <w:noProof/>
        </w:rPr>
        <w:tab/>
        <w:t>27</w:t>
      </w:r>
    </w:p>
    <w:p w14:paraId="194691FD"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Plane Fare</w:t>
      </w:r>
      <w:r w:rsidRPr="00F92428">
        <w:rPr>
          <w:rFonts w:ascii="Garamond" w:hAnsi="Garamond"/>
          <w:noProof/>
        </w:rPr>
        <w:tab/>
        <w:t>15</w:t>
      </w:r>
    </w:p>
    <w:p w14:paraId="435B50D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Ploësti Refinery</w:t>
      </w:r>
      <w:r w:rsidRPr="00F92428">
        <w:rPr>
          <w:rFonts w:ascii="Garamond" w:hAnsi="Garamond"/>
          <w:noProof/>
        </w:rPr>
        <w:tab/>
        <w:t>27</w:t>
      </w:r>
    </w:p>
    <w:p w14:paraId="2138BE8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Point Cook</w:t>
      </w:r>
      <w:r w:rsidRPr="00F92428">
        <w:rPr>
          <w:rFonts w:ascii="Garamond" w:hAnsi="Garamond"/>
          <w:noProof/>
        </w:rPr>
        <w:tab/>
        <w:t>10</w:t>
      </w:r>
    </w:p>
    <w:p w14:paraId="18F19E3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Portugal</w:t>
      </w:r>
      <w:r w:rsidRPr="00F92428">
        <w:rPr>
          <w:rFonts w:ascii="Garamond" w:hAnsi="Garamond"/>
          <w:noProof/>
        </w:rPr>
        <w:tab/>
        <w:t>28</w:t>
      </w:r>
    </w:p>
    <w:p w14:paraId="084EF8FA"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President Truman</w:t>
      </w:r>
      <w:r w:rsidRPr="00F92428">
        <w:rPr>
          <w:rFonts w:ascii="Garamond" w:hAnsi="Garamond"/>
          <w:noProof/>
        </w:rPr>
        <w:tab/>
        <w:t>4, 15, 16</w:t>
      </w:r>
    </w:p>
    <w:p w14:paraId="4825009C" w14:textId="77777777" w:rsidR="00F92428" w:rsidRPr="00F92428" w:rsidRDefault="00F92428">
      <w:pPr>
        <w:pStyle w:val="IndexHeading"/>
        <w:keepNext/>
        <w:tabs>
          <w:tab w:val="right" w:leader="dot" w:pos="3783"/>
        </w:tabs>
        <w:rPr>
          <w:rFonts w:ascii="Garamond" w:eastAsiaTheme="minorEastAsia" w:hAnsi="Garamond" w:cstheme="minorBidi"/>
          <w:b w:val="0"/>
          <w:bCs w:val="0"/>
          <w:noProof/>
          <w:sz w:val="18"/>
          <w:szCs w:val="18"/>
        </w:rPr>
      </w:pPr>
      <w:r w:rsidRPr="00F92428">
        <w:rPr>
          <w:rFonts w:ascii="Garamond" w:hAnsi="Garamond"/>
          <w:b w:val="0"/>
          <w:bCs w:val="0"/>
          <w:noProof/>
          <w:sz w:val="18"/>
          <w:szCs w:val="18"/>
        </w:rPr>
        <w:t>Q</w:t>
      </w:r>
    </w:p>
    <w:p w14:paraId="4E95493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Qantas Empire Airways</w:t>
      </w:r>
      <w:r w:rsidRPr="00F92428">
        <w:rPr>
          <w:rFonts w:ascii="Garamond" w:hAnsi="Garamond"/>
          <w:noProof/>
        </w:rPr>
        <w:tab/>
        <w:t>10</w:t>
      </w:r>
    </w:p>
    <w:p w14:paraId="5025EBEA"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Qatar</w:t>
      </w:r>
      <w:r w:rsidRPr="00F92428">
        <w:rPr>
          <w:rFonts w:ascii="Garamond" w:hAnsi="Garamond"/>
          <w:noProof/>
        </w:rPr>
        <w:tab/>
        <w:t>29</w:t>
      </w:r>
    </w:p>
    <w:p w14:paraId="59D8474C" w14:textId="77777777" w:rsidR="00F92428" w:rsidRPr="00F92428" w:rsidRDefault="00F92428">
      <w:pPr>
        <w:pStyle w:val="IndexHeading"/>
        <w:keepNext/>
        <w:tabs>
          <w:tab w:val="right" w:leader="dot" w:pos="3783"/>
        </w:tabs>
        <w:rPr>
          <w:rFonts w:ascii="Garamond" w:eastAsiaTheme="minorEastAsia" w:hAnsi="Garamond" w:cstheme="minorBidi"/>
          <w:b w:val="0"/>
          <w:bCs w:val="0"/>
          <w:noProof/>
          <w:sz w:val="18"/>
          <w:szCs w:val="18"/>
        </w:rPr>
      </w:pPr>
      <w:r w:rsidRPr="00F92428">
        <w:rPr>
          <w:rFonts w:ascii="Garamond" w:hAnsi="Garamond"/>
          <w:b w:val="0"/>
          <w:bCs w:val="0"/>
          <w:noProof/>
          <w:sz w:val="18"/>
          <w:szCs w:val="18"/>
        </w:rPr>
        <w:t>R</w:t>
      </w:r>
    </w:p>
    <w:p w14:paraId="59341FE6" w14:textId="549D2522" w:rsidR="00F92428" w:rsidRPr="00F92428" w:rsidRDefault="00F92428">
      <w:pPr>
        <w:pStyle w:val="Index1"/>
        <w:tabs>
          <w:tab w:val="right" w:leader="dot" w:pos="3783"/>
        </w:tabs>
        <w:rPr>
          <w:rFonts w:ascii="Garamond" w:hAnsi="Garamond"/>
          <w:noProof/>
        </w:rPr>
      </w:pPr>
      <w:r w:rsidRPr="00F92428">
        <w:rPr>
          <w:rFonts w:ascii="Garamond" w:hAnsi="Garamond"/>
          <w:noProof/>
        </w:rPr>
        <w:t>R.A.A.F</w:t>
      </w:r>
      <w:r w:rsidRPr="00F92428">
        <w:rPr>
          <w:rFonts w:ascii="Garamond" w:hAnsi="Garamond"/>
          <w:noProof/>
        </w:rPr>
        <w:tab/>
        <w:t>13</w:t>
      </w:r>
      <w:r w:rsidR="003B5FFC">
        <w:rPr>
          <w:rFonts w:ascii="Garamond" w:hAnsi="Garamond"/>
          <w:noProof/>
        </w:rPr>
        <w:t>, 18</w:t>
      </w:r>
    </w:p>
    <w:p w14:paraId="2AD08DF2" w14:textId="0C2B677D" w:rsidR="00F92428" w:rsidRPr="00F92428" w:rsidRDefault="00F92428">
      <w:pPr>
        <w:pStyle w:val="Index1"/>
        <w:tabs>
          <w:tab w:val="right" w:leader="dot" w:pos="3783"/>
        </w:tabs>
        <w:rPr>
          <w:rFonts w:ascii="Garamond" w:hAnsi="Garamond"/>
          <w:noProof/>
        </w:rPr>
      </w:pPr>
      <w:r w:rsidRPr="00F92428">
        <w:rPr>
          <w:rFonts w:ascii="Garamond" w:hAnsi="Garamond"/>
          <w:noProof/>
        </w:rPr>
        <w:lastRenderedPageBreak/>
        <w:t>R.A.F</w:t>
      </w:r>
      <w:r w:rsidRPr="00F92428">
        <w:rPr>
          <w:rFonts w:ascii="Garamond" w:hAnsi="Garamond"/>
          <w:noProof/>
        </w:rPr>
        <w:tab/>
        <w:t>13</w:t>
      </w:r>
      <w:r w:rsidR="003B5FFC">
        <w:rPr>
          <w:rFonts w:ascii="Garamond" w:hAnsi="Garamond"/>
          <w:noProof/>
        </w:rPr>
        <w:t>, 18</w:t>
      </w:r>
    </w:p>
    <w:p w14:paraId="0DBCCC15"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RAAF Base Wagga</w:t>
      </w:r>
      <w:r w:rsidRPr="00F92428">
        <w:rPr>
          <w:rFonts w:ascii="Garamond" w:hAnsi="Garamond"/>
          <w:noProof/>
        </w:rPr>
        <w:tab/>
        <w:t>9</w:t>
      </w:r>
    </w:p>
    <w:p w14:paraId="1EEE0930"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RAAF Laverton</w:t>
      </w:r>
      <w:r w:rsidRPr="00F92428">
        <w:rPr>
          <w:rFonts w:ascii="Garamond" w:hAnsi="Garamond"/>
          <w:noProof/>
        </w:rPr>
        <w:tab/>
        <w:t>9</w:t>
      </w:r>
    </w:p>
    <w:p w14:paraId="2CE33BD3"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RAAF Museum</w:t>
      </w:r>
      <w:r w:rsidRPr="00F92428">
        <w:rPr>
          <w:rFonts w:ascii="Garamond" w:hAnsi="Garamond"/>
          <w:noProof/>
        </w:rPr>
        <w:tab/>
        <w:t>10</w:t>
      </w:r>
    </w:p>
    <w:p w14:paraId="247AC8C6"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RAF Honington</w:t>
      </w:r>
      <w:r w:rsidRPr="00F92428">
        <w:rPr>
          <w:rFonts w:ascii="Garamond" w:hAnsi="Garamond"/>
          <w:noProof/>
        </w:rPr>
        <w:tab/>
        <w:t>15</w:t>
      </w:r>
    </w:p>
    <w:p w14:paraId="1575137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RAF Transport Command</w:t>
      </w:r>
      <w:r w:rsidRPr="00F92428">
        <w:rPr>
          <w:rFonts w:ascii="Garamond" w:hAnsi="Garamond"/>
          <w:noProof/>
        </w:rPr>
        <w:tab/>
        <w:t>13, 14</w:t>
      </w:r>
    </w:p>
    <w:p w14:paraId="4778BDA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Ras Tanura</w:t>
      </w:r>
      <w:r w:rsidRPr="00F92428">
        <w:rPr>
          <w:rFonts w:ascii="Garamond" w:hAnsi="Garamond"/>
          <w:noProof/>
        </w:rPr>
        <w:tab/>
        <w:t>30</w:t>
      </w:r>
    </w:p>
    <w:p w14:paraId="7E0FBDEC"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refineries</w:t>
      </w:r>
      <w:r w:rsidRPr="00F92428">
        <w:rPr>
          <w:rFonts w:ascii="Garamond" w:hAnsi="Garamond"/>
          <w:noProof/>
        </w:rPr>
        <w:tab/>
        <w:t>27</w:t>
      </w:r>
    </w:p>
    <w:p w14:paraId="3CF61147"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Republic of China</w:t>
      </w:r>
      <w:r w:rsidRPr="00F92428">
        <w:rPr>
          <w:rFonts w:ascii="Garamond" w:hAnsi="Garamond"/>
          <w:noProof/>
        </w:rPr>
        <w:tab/>
        <w:t>24</w:t>
      </w:r>
    </w:p>
    <w:p w14:paraId="4701A516"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residual fuel oil</w:t>
      </w:r>
      <w:r w:rsidRPr="00F92428">
        <w:rPr>
          <w:rFonts w:ascii="Garamond" w:hAnsi="Garamond"/>
          <w:noProof/>
        </w:rPr>
        <w:tab/>
        <w:t>32</w:t>
      </w:r>
    </w:p>
    <w:p w14:paraId="25272418"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Rhein-Main</w:t>
      </w:r>
      <w:r w:rsidRPr="00F92428">
        <w:rPr>
          <w:rFonts w:ascii="Garamond" w:hAnsi="Garamond"/>
          <w:noProof/>
        </w:rPr>
        <w:tab/>
        <w:t>17</w:t>
      </w:r>
    </w:p>
    <w:p w14:paraId="4DFAF1C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Richard L Johnson</w:t>
      </w:r>
      <w:r w:rsidRPr="00F92428">
        <w:rPr>
          <w:rFonts w:ascii="Garamond" w:hAnsi="Garamond"/>
          <w:noProof/>
        </w:rPr>
        <w:tab/>
        <w:t>35</w:t>
      </w:r>
    </w:p>
    <w:p w14:paraId="2F1989A7"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Royal Air Force</w:t>
      </w:r>
      <w:r w:rsidRPr="00F92428">
        <w:rPr>
          <w:rFonts w:ascii="Garamond" w:hAnsi="Garamond"/>
          <w:noProof/>
        </w:rPr>
        <w:tab/>
        <w:t>7, 8</w:t>
      </w:r>
    </w:p>
    <w:p w14:paraId="01C28DE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Royal Australian Air Force</w:t>
      </w:r>
      <w:r w:rsidRPr="00F92428">
        <w:rPr>
          <w:rFonts w:ascii="Garamond" w:hAnsi="Garamond"/>
          <w:noProof/>
        </w:rPr>
        <w:tab/>
        <w:t>6</w:t>
      </w:r>
    </w:p>
    <w:p w14:paraId="1FCAC6A3"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Royal Dutch-Shell</w:t>
      </w:r>
      <w:r w:rsidRPr="00F92428">
        <w:rPr>
          <w:rFonts w:ascii="Garamond" w:hAnsi="Garamond"/>
          <w:noProof/>
        </w:rPr>
        <w:tab/>
        <w:t>32, 33</w:t>
      </w:r>
    </w:p>
    <w:p w14:paraId="41332E63"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Royal Hong Kong Auxiliary Air Force</w:t>
      </w:r>
      <w:r w:rsidRPr="00F92428">
        <w:rPr>
          <w:rFonts w:ascii="Garamond" w:hAnsi="Garamond"/>
          <w:noProof/>
        </w:rPr>
        <w:tab/>
        <w:t>8</w:t>
      </w:r>
    </w:p>
    <w:p w14:paraId="5D9E32E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Royal Navy Fleet Air Arm</w:t>
      </w:r>
      <w:r w:rsidRPr="00F92428">
        <w:rPr>
          <w:rFonts w:ascii="Garamond" w:hAnsi="Garamond"/>
          <w:noProof/>
        </w:rPr>
        <w:tab/>
        <w:t>26</w:t>
      </w:r>
    </w:p>
    <w:p w14:paraId="19134F43"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Royal New Zealand Air Force</w:t>
      </w:r>
      <w:r w:rsidRPr="00F92428">
        <w:rPr>
          <w:rFonts w:ascii="Garamond" w:hAnsi="Garamond"/>
          <w:noProof/>
        </w:rPr>
        <w:tab/>
        <w:t>7</w:t>
      </w:r>
    </w:p>
    <w:p w14:paraId="14D48F8A"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Royal Pakistan Air Force</w:t>
      </w:r>
      <w:r w:rsidRPr="00F92428">
        <w:rPr>
          <w:rFonts w:ascii="Garamond" w:hAnsi="Garamond"/>
          <w:noProof/>
        </w:rPr>
        <w:tab/>
        <w:t>5</w:t>
      </w:r>
    </w:p>
    <w:p w14:paraId="39935E93"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Rumania</w:t>
      </w:r>
      <w:r w:rsidRPr="00F92428">
        <w:rPr>
          <w:rFonts w:ascii="Garamond" w:hAnsi="Garamond"/>
          <w:noProof/>
        </w:rPr>
        <w:tab/>
        <w:t>27</w:t>
      </w:r>
    </w:p>
    <w:p w14:paraId="65A0052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Russia</w:t>
      </w:r>
      <w:r w:rsidRPr="00F92428">
        <w:rPr>
          <w:rFonts w:ascii="Garamond" w:hAnsi="Garamond"/>
          <w:noProof/>
        </w:rPr>
        <w:tab/>
        <w:t>3, 27, 33</w:t>
      </w:r>
    </w:p>
    <w:p w14:paraId="46F22AD1"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Russian</w:t>
      </w:r>
      <w:r w:rsidRPr="00F92428">
        <w:rPr>
          <w:rFonts w:ascii="Garamond" w:hAnsi="Garamond"/>
          <w:noProof/>
        </w:rPr>
        <w:tab/>
        <w:t>12</w:t>
      </w:r>
    </w:p>
    <w:p w14:paraId="53616D9D"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Russian forces</w:t>
      </w:r>
      <w:r w:rsidRPr="00F92428">
        <w:rPr>
          <w:rFonts w:ascii="Garamond" w:hAnsi="Garamond"/>
          <w:noProof/>
        </w:rPr>
        <w:tab/>
        <w:t>12</w:t>
      </w:r>
    </w:p>
    <w:p w14:paraId="5BB70A2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Russians</w:t>
      </w:r>
      <w:r w:rsidRPr="00F92428">
        <w:rPr>
          <w:rFonts w:ascii="Garamond" w:hAnsi="Garamond"/>
          <w:noProof/>
        </w:rPr>
        <w:tab/>
        <w:t>3, 13</w:t>
      </w:r>
    </w:p>
    <w:p w14:paraId="180C9BFC" w14:textId="77777777" w:rsidR="00F92428" w:rsidRPr="00F92428" w:rsidRDefault="00F92428">
      <w:pPr>
        <w:pStyle w:val="IndexHeading"/>
        <w:keepNext/>
        <w:tabs>
          <w:tab w:val="right" w:leader="dot" w:pos="3783"/>
        </w:tabs>
        <w:rPr>
          <w:rFonts w:ascii="Garamond" w:eastAsiaTheme="minorEastAsia" w:hAnsi="Garamond" w:cstheme="minorBidi"/>
          <w:b w:val="0"/>
          <w:bCs w:val="0"/>
          <w:noProof/>
          <w:sz w:val="18"/>
          <w:szCs w:val="18"/>
        </w:rPr>
      </w:pPr>
      <w:r w:rsidRPr="00F92428">
        <w:rPr>
          <w:rFonts w:ascii="Garamond" w:hAnsi="Garamond"/>
          <w:b w:val="0"/>
          <w:bCs w:val="0"/>
          <w:noProof/>
          <w:sz w:val="18"/>
          <w:szCs w:val="18"/>
        </w:rPr>
        <w:t>S</w:t>
      </w:r>
    </w:p>
    <w:p w14:paraId="36C8E006"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San Francisco</w:t>
      </w:r>
      <w:r w:rsidRPr="00F92428">
        <w:rPr>
          <w:rFonts w:ascii="Garamond" w:hAnsi="Garamond"/>
          <w:noProof/>
        </w:rPr>
        <w:tab/>
        <w:t>8, 43</w:t>
      </w:r>
    </w:p>
    <w:p w14:paraId="534718F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Saudi Arabia</w:t>
      </w:r>
      <w:r w:rsidRPr="00F92428">
        <w:rPr>
          <w:rFonts w:ascii="Garamond" w:hAnsi="Garamond"/>
          <w:noProof/>
        </w:rPr>
        <w:tab/>
        <w:t>29</w:t>
      </w:r>
    </w:p>
    <w:p w14:paraId="6995FDA5"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Scotland</w:t>
      </w:r>
      <w:r w:rsidRPr="00F92428">
        <w:rPr>
          <w:rFonts w:ascii="Garamond" w:hAnsi="Garamond"/>
          <w:noProof/>
        </w:rPr>
        <w:tab/>
        <w:t>6</w:t>
      </w:r>
    </w:p>
    <w:p w14:paraId="3A30801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Sea Fury</w:t>
      </w:r>
      <w:r w:rsidRPr="00F92428">
        <w:rPr>
          <w:rFonts w:ascii="Garamond" w:hAnsi="Garamond"/>
          <w:noProof/>
        </w:rPr>
        <w:tab/>
        <w:t>26</w:t>
      </w:r>
    </w:p>
    <w:p w14:paraId="71AE50A3"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Selfridge Field</w:t>
      </w:r>
      <w:r w:rsidRPr="00F92428">
        <w:rPr>
          <w:rFonts w:ascii="Garamond" w:hAnsi="Garamond"/>
          <w:noProof/>
        </w:rPr>
        <w:tab/>
        <w:t>6</w:t>
      </w:r>
    </w:p>
    <w:p w14:paraId="47586118"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Sergeant L. Lambert</w:t>
      </w:r>
      <w:r w:rsidRPr="00F92428">
        <w:rPr>
          <w:rFonts w:ascii="Garamond" w:hAnsi="Garamond"/>
          <w:noProof/>
        </w:rPr>
        <w:tab/>
        <w:t>4</w:t>
      </w:r>
    </w:p>
    <w:p w14:paraId="2491B481"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Shell Aviation Services</w:t>
      </w:r>
      <w:r w:rsidRPr="00F92428">
        <w:rPr>
          <w:rFonts w:ascii="Garamond" w:hAnsi="Garamond"/>
          <w:noProof/>
        </w:rPr>
        <w:tab/>
        <w:t>20, 21</w:t>
      </w:r>
    </w:p>
    <w:p w14:paraId="04C68A17"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Shell Stanlow Refiner</w:t>
      </w:r>
      <w:r w:rsidRPr="00F92428">
        <w:rPr>
          <w:rFonts w:ascii="Garamond" w:hAnsi="Garamond"/>
          <w:noProof/>
        </w:rPr>
        <w:tab/>
        <w:t>21</w:t>
      </w:r>
    </w:p>
    <w:p w14:paraId="4FAC43EF"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Sikorsky S51</w:t>
      </w:r>
      <w:r w:rsidRPr="00F92428">
        <w:rPr>
          <w:rFonts w:ascii="Garamond" w:hAnsi="Garamond"/>
          <w:noProof/>
        </w:rPr>
        <w:tab/>
        <w:t>10</w:t>
      </w:r>
    </w:p>
    <w:p w14:paraId="1EB70EC7"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Sikorsky S52</w:t>
      </w:r>
      <w:r w:rsidRPr="00F92428">
        <w:rPr>
          <w:rFonts w:ascii="Garamond" w:hAnsi="Garamond"/>
          <w:noProof/>
        </w:rPr>
        <w:tab/>
        <w:t>8</w:t>
      </w:r>
    </w:p>
    <w:p w14:paraId="6FBEB1CC"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Smithsonian Institution</w:t>
      </w:r>
      <w:r w:rsidRPr="00F92428">
        <w:rPr>
          <w:rFonts w:ascii="Garamond" w:hAnsi="Garamond"/>
          <w:noProof/>
        </w:rPr>
        <w:tab/>
        <w:t>7</w:t>
      </w:r>
    </w:p>
    <w:p w14:paraId="01B7C038"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Socony-Vacuum Oil Co. Inc.</w:t>
      </w:r>
      <w:r w:rsidRPr="00F92428">
        <w:rPr>
          <w:rFonts w:ascii="Garamond" w:hAnsi="Garamond"/>
          <w:noProof/>
        </w:rPr>
        <w:tab/>
        <w:t>32, 33</w:t>
      </w:r>
    </w:p>
    <w:p w14:paraId="579B4A10" w14:textId="607E5ED2" w:rsidR="00F92428" w:rsidRPr="00F92428" w:rsidRDefault="00F92428">
      <w:pPr>
        <w:pStyle w:val="Index1"/>
        <w:tabs>
          <w:tab w:val="right" w:leader="dot" w:pos="3783"/>
        </w:tabs>
        <w:rPr>
          <w:rFonts w:ascii="Garamond" w:hAnsi="Garamond"/>
          <w:noProof/>
        </w:rPr>
      </w:pPr>
      <w:r w:rsidRPr="00F92428">
        <w:rPr>
          <w:rFonts w:ascii="Garamond" w:hAnsi="Garamond"/>
          <w:noProof/>
        </w:rPr>
        <w:t>Sound Barrier</w:t>
      </w:r>
      <w:r w:rsidRPr="00F92428">
        <w:rPr>
          <w:rFonts w:ascii="Garamond" w:hAnsi="Garamond"/>
          <w:noProof/>
        </w:rPr>
        <w:tab/>
        <w:t xml:space="preserve">3, 35, </w:t>
      </w:r>
      <w:r w:rsidR="00EE5D66">
        <w:rPr>
          <w:rFonts w:ascii="Garamond" w:hAnsi="Garamond"/>
          <w:noProof/>
        </w:rPr>
        <w:t xml:space="preserve">36, </w:t>
      </w:r>
      <w:r w:rsidRPr="00F92428">
        <w:rPr>
          <w:rFonts w:ascii="Garamond" w:hAnsi="Garamond"/>
          <w:noProof/>
        </w:rPr>
        <w:t>37</w:t>
      </w:r>
    </w:p>
    <w:p w14:paraId="7B752B02" w14:textId="709C60A1" w:rsidR="00F92428" w:rsidRPr="00F92428" w:rsidRDefault="00F92428">
      <w:pPr>
        <w:pStyle w:val="Index1"/>
        <w:tabs>
          <w:tab w:val="right" w:leader="dot" w:pos="3783"/>
        </w:tabs>
        <w:rPr>
          <w:rFonts w:ascii="Garamond" w:hAnsi="Garamond"/>
          <w:noProof/>
        </w:rPr>
      </w:pPr>
      <w:r w:rsidRPr="00F92428">
        <w:rPr>
          <w:rFonts w:ascii="Garamond" w:hAnsi="Garamond"/>
          <w:noProof/>
        </w:rPr>
        <w:t>South Africa</w:t>
      </w:r>
      <w:r w:rsidRPr="00F92428">
        <w:rPr>
          <w:rFonts w:ascii="Garamond" w:hAnsi="Garamond"/>
          <w:noProof/>
        </w:rPr>
        <w:tab/>
      </w:r>
      <w:r w:rsidR="00EE5D66">
        <w:rPr>
          <w:rFonts w:ascii="Garamond" w:hAnsi="Garamond"/>
          <w:noProof/>
        </w:rPr>
        <w:t xml:space="preserve">13, </w:t>
      </w:r>
      <w:r w:rsidRPr="00F92428">
        <w:rPr>
          <w:rFonts w:ascii="Garamond" w:hAnsi="Garamond"/>
          <w:noProof/>
        </w:rPr>
        <w:t>29</w:t>
      </w:r>
    </w:p>
    <w:p w14:paraId="6D023B85"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South African Air Force</w:t>
      </w:r>
      <w:r w:rsidRPr="00F92428">
        <w:rPr>
          <w:rFonts w:ascii="Garamond" w:hAnsi="Garamond"/>
          <w:noProof/>
        </w:rPr>
        <w:tab/>
        <w:t>7</w:t>
      </w:r>
    </w:p>
    <w:p w14:paraId="09B24313"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South America</w:t>
      </w:r>
      <w:r w:rsidRPr="00F92428">
        <w:rPr>
          <w:rFonts w:ascii="Garamond" w:hAnsi="Garamond"/>
          <w:noProof/>
        </w:rPr>
        <w:tab/>
        <w:t>28, 30, 31, 32, 37</w:t>
      </w:r>
    </w:p>
    <w:p w14:paraId="7213E7A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South-East Asia</w:t>
      </w:r>
      <w:r w:rsidRPr="00F92428">
        <w:rPr>
          <w:rFonts w:ascii="Garamond" w:hAnsi="Garamond"/>
          <w:noProof/>
        </w:rPr>
        <w:tab/>
        <w:t>15</w:t>
      </w:r>
    </w:p>
    <w:p w14:paraId="00AA3368" w14:textId="1564C558" w:rsidR="00F92428" w:rsidRPr="00F92428" w:rsidRDefault="00F92428">
      <w:pPr>
        <w:pStyle w:val="Index1"/>
        <w:tabs>
          <w:tab w:val="right" w:leader="dot" w:pos="3783"/>
        </w:tabs>
        <w:rPr>
          <w:rFonts w:ascii="Garamond" w:hAnsi="Garamond"/>
          <w:noProof/>
        </w:rPr>
      </w:pPr>
      <w:r w:rsidRPr="00F92428">
        <w:rPr>
          <w:rFonts w:ascii="Garamond" w:hAnsi="Garamond"/>
          <w:noProof/>
        </w:rPr>
        <w:t>Soviet</w:t>
      </w:r>
      <w:r w:rsidRPr="00F92428">
        <w:rPr>
          <w:rFonts w:ascii="Garamond" w:hAnsi="Garamond"/>
          <w:noProof/>
        </w:rPr>
        <w:tab/>
        <w:t>3, 6</w:t>
      </w:r>
      <w:r w:rsidR="00EE5D66">
        <w:rPr>
          <w:rFonts w:ascii="Garamond" w:hAnsi="Garamond"/>
          <w:noProof/>
        </w:rPr>
        <w:t>, 24</w:t>
      </w:r>
    </w:p>
    <w:p w14:paraId="1C82D28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Soviet Aviation Day</w:t>
      </w:r>
      <w:r w:rsidRPr="00F92428">
        <w:rPr>
          <w:rFonts w:ascii="Garamond" w:hAnsi="Garamond"/>
          <w:noProof/>
        </w:rPr>
        <w:tab/>
        <w:t>4</w:t>
      </w:r>
    </w:p>
    <w:p w14:paraId="61D281C5"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Soviet blockade</w:t>
      </w:r>
      <w:r w:rsidRPr="00F92428">
        <w:rPr>
          <w:rFonts w:ascii="Garamond" w:hAnsi="Garamond"/>
          <w:noProof/>
        </w:rPr>
        <w:tab/>
        <w:t>13, 15</w:t>
      </w:r>
    </w:p>
    <w:p w14:paraId="63C93EEA"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Soviet Union</w:t>
      </w:r>
      <w:r w:rsidRPr="00F92428">
        <w:rPr>
          <w:rFonts w:ascii="Garamond" w:hAnsi="Garamond"/>
          <w:noProof/>
        </w:rPr>
        <w:tab/>
        <w:t>8, 17, 24</w:t>
      </w:r>
    </w:p>
    <w:p w14:paraId="483E0DCD"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Spain</w:t>
      </w:r>
      <w:r w:rsidRPr="00F92428">
        <w:rPr>
          <w:rFonts w:ascii="Garamond" w:hAnsi="Garamond"/>
          <w:noProof/>
        </w:rPr>
        <w:tab/>
        <w:t>29</w:t>
      </w:r>
    </w:p>
    <w:p w14:paraId="0FA45D5F"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Spitfire</w:t>
      </w:r>
      <w:r w:rsidRPr="00F92428">
        <w:rPr>
          <w:rFonts w:ascii="Garamond" w:hAnsi="Garamond"/>
          <w:noProof/>
        </w:rPr>
        <w:tab/>
        <w:t>22, 35</w:t>
      </w:r>
    </w:p>
    <w:p w14:paraId="2F9ECE91"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Spitfire F-24</w:t>
      </w:r>
      <w:r w:rsidRPr="00F92428">
        <w:rPr>
          <w:rFonts w:ascii="Garamond" w:hAnsi="Garamond"/>
          <w:noProof/>
        </w:rPr>
        <w:tab/>
        <w:t>23</w:t>
      </w:r>
    </w:p>
    <w:p w14:paraId="7A676E55"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Squadron Leader R D Yule</w:t>
      </w:r>
      <w:r w:rsidRPr="00F92428">
        <w:rPr>
          <w:rFonts w:ascii="Garamond" w:hAnsi="Garamond"/>
          <w:noProof/>
        </w:rPr>
        <w:tab/>
        <w:t>22</w:t>
      </w:r>
    </w:p>
    <w:p w14:paraId="6D00B507"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Squadron Leader. D.R. Cuming</w:t>
      </w:r>
      <w:r w:rsidRPr="00F92428">
        <w:rPr>
          <w:rFonts w:ascii="Garamond" w:hAnsi="Garamond"/>
          <w:noProof/>
        </w:rPr>
        <w:tab/>
        <w:t>9</w:t>
      </w:r>
    </w:p>
    <w:p w14:paraId="4F2DBB03"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Standard Oil Co. (New Jersey)</w:t>
      </w:r>
      <w:r w:rsidRPr="00F92428">
        <w:rPr>
          <w:rFonts w:ascii="Garamond" w:hAnsi="Garamond"/>
          <w:noProof/>
        </w:rPr>
        <w:tab/>
        <w:t>31, 32, 33</w:t>
      </w:r>
    </w:p>
    <w:p w14:paraId="286C4A77"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Standard Oil Co. of California</w:t>
      </w:r>
      <w:r w:rsidRPr="00F92428">
        <w:rPr>
          <w:rFonts w:ascii="Garamond" w:hAnsi="Garamond"/>
          <w:noProof/>
        </w:rPr>
        <w:tab/>
        <w:t>32, 33</w:t>
      </w:r>
    </w:p>
    <w:p w14:paraId="5D71920B"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Standard Oil Company</w:t>
      </w:r>
      <w:r w:rsidRPr="00F92428">
        <w:rPr>
          <w:rFonts w:ascii="Garamond" w:hAnsi="Garamond"/>
          <w:noProof/>
        </w:rPr>
        <w:tab/>
        <w:t>20</w:t>
      </w:r>
    </w:p>
    <w:p w14:paraId="68FC8F87"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Stephenville</w:t>
      </w:r>
      <w:r w:rsidRPr="00F92428">
        <w:rPr>
          <w:rFonts w:ascii="Garamond" w:hAnsi="Garamond"/>
          <w:noProof/>
        </w:rPr>
        <w:tab/>
        <w:t>5</w:t>
      </w:r>
    </w:p>
    <w:p w14:paraId="3C1B1E96"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straight-run distillation</w:t>
      </w:r>
      <w:r w:rsidRPr="00F92428">
        <w:rPr>
          <w:rFonts w:ascii="Garamond" w:hAnsi="Garamond"/>
          <w:noProof/>
        </w:rPr>
        <w:tab/>
        <w:t>32</w:t>
      </w:r>
    </w:p>
    <w:p w14:paraId="77713396"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Strategic Air Command</w:t>
      </w:r>
      <w:r w:rsidRPr="00F92428">
        <w:rPr>
          <w:rFonts w:ascii="Garamond" w:hAnsi="Garamond"/>
          <w:noProof/>
        </w:rPr>
        <w:tab/>
        <w:t>4</w:t>
      </w:r>
    </w:p>
    <w:p w14:paraId="4CD4EC31"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Stratford</w:t>
      </w:r>
      <w:r w:rsidRPr="00F92428">
        <w:rPr>
          <w:rFonts w:ascii="Garamond" w:hAnsi="Garamond"/>
          <w:noProof/>
        </w:rPr>
        <w:tab/>
        <w:t>8</w:t>
      </w:r>
    </w:p>
    <w:p w14:paraId="1F75E07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Stuart Symington</w:t>
      </w:r>
      <w:r w:rsidRPr="00F92428">
        <w:rPr>
          <w:rFonts w:ascii="Garamond" w:hAnsi="Garamond"/>
          <w:noProof/>
        </w:rPr>
        <w:tab/>
        <w:t>16</w:t>
      </w:r>
    </w:p>
    <w:p w14:paraId="0830950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Suez</w:t>
      </w:r>
      <w:r w:rsidRPr="00F92428">
        <w:rPr>
          <w:rFonts w:ascii="Garamond" w:hAnsi="Garamond"/>
          <w:noProof/>
        </w:rPr>
        <w:tab/>
        <w:t>37</w:t>
      </w:r>
    </w:p>
    <w:p w14:paraId="4AD169E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Suffolk</w:t>
      </w:r>
      <w:r w:rsidRPr="00F92428">
        <w:rPr>
          <w:rFonts w:ascii="Garamond" w:hAnsi="Garamond"/>
          <w:noProof/>
        </w:rPr>
        <w:tab/>
        <w:t>15</w:t>
      </w:r>
    </w:p>
    <w:p w14:paraId="5ED7DC1D"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Sulphur</w:t>
      </w:r>
      <w:r w:rsidRPr="00F92428">
        <w:rPr>
          <w:rFonts w:ascii="Garamond" w:hAnsi="Garamond"/>
          <w:noProof/>
        </w:rPr>
        <w:tab/>
        <w:t>21</w:t>
      </w:r>
    </w:p>
    <w:p w14:paraId="1A243CA6" w14:textId="72389888" w:rsidR="00F92428" w:rsidRPr="00F92428" w:rsidRDefault="00F92428">
      <w:pPr>
        <w:pStyle w:val="Index1"/>
        <w:tabs>
          <w:tab w:val="right" w:leader="dot" w:pos="3783"/>
        </w:tabs>
        <w:rPr>
          <w:rFonts w:ascii="Garamond" w:hAnsi="Garamond"/>
          <w:noProof/>
        </w:rPr>
      </w:pPr>
      <w:r w:rsidRPr="00F92428">
        <w:rPr>
          <w:rFonts w:ascii="Garamond" w:hAnsi="Garamond"/>
          <w:noProof/>
        </w:rPr>
        <w:t>Sunderland</w:t>
      </w:r>
      <w:r w:rsidRPr="00F92428">
        <w:rPr>
          <w:rFonts w:ascii="Garamond" w:hAnsi="Garamond"/>
          <w:noProof/>
        </w:rPr>
        <w:tab/>
        <w:t>13</w:t>
      </w:r>
      <w:r w:rsidR="003B5FFC">
        <w:rPr>
          <w:rFonts w:ascii="Garamond" w:hAnsi="Garamond"/>
          <w:noProof/>
        </w:rPr>
        <w:t>, 14</w:t>
      </w:r>
    </w:p>
    <w:p w14:paraId="4E2B6578" w14:textId="4A09BF24" w:rsidR="00F92428" w:rsidRPr="00F92428" w:rsidRDefault="00F92428">
      <w:pPr>
        <w:pStyle w:val="Index1"/>
        <w:tabs>
          <w:tab w:val="right" w:leader="dot" w:pos="3783"/>
        </w:tabs>
        <w:rPr>
          <w:rFonts w:ascii="Garamond" w:hAnsi="Garamond"/>
          <w:noProof/>
        </w:rPr>
      </w:pPr>
      <w:r w:rsidRPr="00F92428">
        <w:rPr>
          <w:rFonts w:ascii="Garamond" w:hAnsi="Garamond"/>
          <w:noProof/>
        </w:rPr>
        <w:t>Sunkist Lady</w:t>
      </w:r>
      <w:r w:rsidRPr="00F92428">
        <w:rPr>
          <w:rFonts w:ascii="Garamond" w:hAnsi="Garamond"/>
          <w:noProof/>
        </w:rPr>
        <w:tab/>
        <w:t>7</w:t>
      </w:r>
    </w:p>
    <w:p w14:paraId="71E07C04" w14:textId="77777777" w:rsidR="00F92428" w:rsidRPr="00F92428" w:rsidRDefault="00F92428">
      <w:pPr>
        <w:pStyle w:val="IndexHeading"/>
        <w:keepNext/>
        <w:tabs>
          <w:tab w:val="right" w:leader="dot" w:pos="3783"/>
        </w:tabs>
        <w:rPr>
          <w:rFonts w:ascii="Garamond" w:eastAsiaTheme="minorEastAsia" w:hAnsi="Garamond" w:cstheme="minorBidi"/>
          <w:b w:val="0"/>
          <w:bCs w:val="0"/>
          <w:noProof/>
          <w:sz w:val="18"/>
          <w:szCs w:val="18"/>
        </w:rPr>
      </w:pPr>
      <w:r w:rsidRPr="00F92428">
        <w:rPr>
          <w:rFonts w:ascii="Garamond" w:hAnsi="Garamond"/>
          <w:b w:val="0"/>
          <w:bCs w:val="0"/>
          <w:noProof/>
          <w:sz w:val="18"/>
          <w:szCs w:val="18"/>
        </w:rPr>
        <w:t>S</w:t>
      </w:r>
    </w:p>
    <w:p w14:paraId="4C0293F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Supermarine 371 ‘Spiteful’ F.XVI (RB518)</w:t>
      </w:r>
      <w:r w:rsidRPr="00F92428">
        <w:rPr>
          <w:rFonts w:ascii="Garamond" w:hAnsi="Garamond"/>
          <w:noProof/>
        </w:rPr>
        <w:tab/>
        <w:t>35</w:t>
      </w:r>
    </w:p>
    <w:p w14:paraId="19F38E4D"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Supermarine Spitfire FR18</w:t>
      </w:r>
      <w:r w:rsidRPr="00F92428">
        <w:rPr>
          <w:rFonts w:ascii="Garamond" w:hAnsi="Garamond"/>
          <w:noProof/>
        </w:rPr>
        <w:tab/>
        <w:t>22</w:t>
      </w:r>
    </w:p>
    <w:p w14:paraId="2FA6E775"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Sweden</w:t>
      </w:r>
      <w:r w:rsidRPr="00F92428">
        <w:rPr>
          <w:rFonts w:ascii="Garamond" w:hAnsi="Garamond"/>
          <w:noProof/>
        </w:rPr>
        <w:tab/>
        <w:t>28</w:t>
      </w:r>
    </w:p>
    <w:p w14:paraId="310A31EC"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Switzerland</w:t>
      </w:r>
      <w:r w:rsidRPr="00F92428">
        <w:rPr>
          <w:rFonts w:ascii="Garamond" w:hAnsi="Garamond"/>
          <w:noProof/>
        </w:rPr>
        <w:tab/>
        <w:t>29</w:t>
      </w:r>
    </w:p>
    <w:p w14:paraId="6F29E9F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Sydney</w:t>
      </w:r>
      <w:r w:rsidRPr="00F92428">
        <w:rPr>
          <w:rFonts w:ascii="Garamond" w:hAnsi="Garamond"/>
          <w:noProof/>
        </w:rPr>
        <w:tab/>
        <w:t>10</w:t>
      </w:r>
    </w:p>
    <w:p w14:paraId="3601DAFC"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synthetic rubber</w:t>
      </w:r>
      <w:r w:rsidRPr="00F92428">
        <w:rPr>
          <w:rFonts w:ascii="Garamond" w:hAnsi="Garamond"/>
          <w:noProof/>
        </w:rPr>
        <w:tab/>
        <w:t>33</w:t>
      </w:r>
    </w:p>
    <w:p w14:paraId="003AD42F" w14:textId="77777777" w:rsidR="00F92428" w:rsidRPr="00F92428" w:rsidRDefault="00F92428">
      <w:pPr>
        <w:pStyle w:val="IndexHeading"/>
        <w:keepNext/>
        <w:tabs>
          <w:tab w:val="right" w:leader="dot" w:pos="3783"/>
        </w:tabs>
        <w:rPr>
          <w:rFonts w:ascii="Garamond" w:eastAsiaTheme="minorEastAsia" w:hAnsi="Garamond" w:cstheme="minorBidi"/>
          <w:b w:val="0"/>
          <w:bCs w:val="0"/>
          <w:noProof/>
          <w:sz w:val="18"/>
          <w:szCs w:val="18"/>
        </w:rPr>
      </w:pPr>
      <w:r w:rsidRPr="00F92428">
        <w:rPr>
          <w:rFonts w:ascii="Garamond" w:hAnsi="Garamond"/>
          <w:b w:val="0"/>
          <w:bCs w:val="0"/>
          <w:noProof/>
          <w:sz w:val="18"/>
          <w:szCs w:val="18"/>
        </w:rPr>
        <w:t>T</w:t>
      </w:r>
    </w:p>
    <w:p w14:paraId="6BEAD25C"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TAA</w:t>
      </w:r>
      <w:r w:rsidRPr="00F92428">
        <w:rPr>
          <w:rFonts w:ascii="Garamond" w:hAnsi="Garamond"/>
          <w:noProof/>
        </w:rPr>
        <w:tab/>
        <w:t>10</w:t>
      </w:r>
    </w:p>
    <w:p w14:paraId="2A94F19C"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Tactical Air Command.</w:t>
      </w:r>
      <w:r w:rsidRPr="00F92428">
        <w:rPr>
          <w:rFonts w:ascii="Garamond" w:hAnsi="Garamond"/>
          <w:noProof/>
        </w:rPr>
        <w:tab/>
        <w:t>4</w:t>
      </w:r>
    </w:p>
    <w:p w14:paraId="2F05BBF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Taiwan</w:t>
      </w:r>
      <w:r w:rsidRPr="00F92428">
        <w:rPr>
          <w:rFonts w:ascii="Garamond" w:hAnsi="Garamond"/>
          <w:noProof/>
        </w:rPr>
        <w:tab/>
        <w:t>24</w:t>
      </w:r>
    </w:p>
    <w:p w14:paraId="0A09122E"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Tangmere Air Museum</w:t>
      </w:r>
      <w:r w:rsidRPr="00F92428">
        <w:rPr>
          <w:rFonts w:ascii="Garamond" w:hAnsi="Garamond"/>
          <w:noProof/>
        </w:rPr>
        <w:tab/>
        <w:t>35</w:t>
      </w:r>
    </w:p>
    <w:p w14:paraId="190B369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Tangmere Airfield</w:t>
      </w:r>
      <w:r w:rsidRPr="00F92428">
        <w:rPr>
          <w:rFonts w:ascii="Garamond" w:hAnsi="Garamond"/>
          <w:noProof/>
        </w:rPr>
        <w:tab/>
        <w:t>35</w:t>
      </w:r>
    </w:p>
    <w:p w14:paraId="5E3939EE"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Tarrant Rushton</w:t>
      </w:r>
      <w:r w:rsidRPr="00F92428">
        <w:rPr>
          <w:rFonts w:ascii="Garamond" w:hAnsi="Garamond"/>
          <w:noProof/>
        </w:rPr>
        <w:tab/>
        <w:t>20</w:t>
      </w:r>
    </w:p>
    <w:p w14:paraId="547056D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TCC</w:t>
      </w:r>
      <w:r w:rsidRPr="00F92428">
        <w:rPr>
          <w:rFonts w:ascii="Garamond" w:hAnsi="Garamond"/>
          <w:noProof/>
        </w:rPr>
        <w:tab/>
        <w:t>27</w:t>
      </w:r>
    </w:p>
    <w:p w14:paraId="74BF9DB0"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Technical Advisory Committee</w:t>
      </w:r>
      <w:r w:rsidRPr="00F92428">
        <w:rPr>
          <w:rFonts w:ascii="Garamond" w:hAnsi="Garamond"/>
          <w:noProof/>
        </w:rPr>
        <w:tab/>
        <w:t>26</w:t>
      </w:r>
    </w:p>
    <w:p w14:paraId="76115C40"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Tegel</w:t>
      </w:r>
      <w:r w:rsidRPr="00F92428">
        <w:rPr>
          <w:rFonts w:ascii="Garamond" w:hAnsi="Garamond"/>
          <w:noProof/>
        </w:rPr>
        <w:tab/>
        <w:t>20</w:t>
      </w:r>
    </w:p>
    <w:p w14:paraId="130CF21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TEL</w:t>
      </w:r>
      <w:r w:rsidRPr="00F92428">
        <w:rPr>
          <w:rFonts w:ascii="Garamond" w:hAnsi="Garamond"/>
          <w:noProof/>
        </w:rPr>
        <w:tab/>
        <w:t>21</w:t>
      </w:r>
    </w:p>
    <w:p w14:paraId="72AF68E3" w14:textId="73C140E6" w:rsidR="00F92428" w:rsidRPr="00F92428" w:rsidRDefault="00F92428">
      <w:pPr>
        <w:pStyle w:val="Index1"/>
        <w:tabs>
          <w:tab w:val="right" w:leader="dot" w:pos="3783"/>
        </w:tabs>
        <w:rPr>
          <w:rFonts w:ascii="Garamond" w:hAnsi="Garamond"/>
          <w:noProof/>
        </w:rPr>
      </w:pPr>
      <w:r w:rsidRPr="00F92428">
        <w:rPr>
          <w:rFonts w:ascii="Garamond" w:hAnsi="Garamond"/>
          <w:noProof/>
        </w:rPr>
        <w:t>Tempelhof</w:t>
      </w:r>
      <w:r w:rsidRPr="00F92428">
        <w:rPr>
          <w:rFonts w:ascii="Garamond" w:hAnsi="Garamond"/>
          <w:noProof/>
        </w:rPr>
        <w:tab/>
        <w:t>17</w:t>
      </w:r>
      <w:r w:rsidR="00EE5D66">
        <w:rPr>
          <w:rFonts w:ascii="Garamond" w:hAnsi="Garamond"/>
          <w:noProof/>
        </w:rPr>
        <w:t>, 20</w:t>
      </w:r>
    </w:p>
    <w:p w14:paraId="4E57D030"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Tempelhof Airport</w:t>
      </w:r>
      <w:r w:rsidRPr="00F92428">
        <w:rPr>
          <w:rFonts w:ascii="Garamond" w:hAnsi="Garamond"/>
          <w:noProof/>
        </w:rPr>
        <w:tab/>
        <w:t>17</w:t>
      </w:r>
    </w:p>
    <w:p w14:paraId="7466AEBC"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Ten-Year Civil War</w:t>
      </w:r>
      <w:r w:rsidRPr="00F92428">
        <w:rPr>
          <w:rFonts w:ascii="Garamond" w:hAnsi="Garamond"/>
          <w:noProof/>
        </w:rPr>
        <w:tab/>
        <w:t>24</w:t>
      </w:r>
    </w:p>
    <w:p w14:paraId="224A6041"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Tetra Ethyl Lead</w:t>
      </w:r>
      <w:r w:rsidRPr="00F92428">
        <w:rPr>
          <w:rFonts w:ascii="Garamond" w:hAnsi="Garamond"/>
          <w:noProof/>
        </w:rPr>
        <w:tab/>
        <w:t>27</w:t>
      </w:r>
    </w:p>
    <w:p w14:paraId="1A5B5E21"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The Texas Company</w:t>
      </w:r>
      <w:r w:rsidRPr="00F92428">
        <w:rPr>
          <w:rFonts w:ascii="Garamond" w:hAnsi="Garamond"/>
          <w:noProof/>
        </w:rPr>
        <w:tab/>
        <w:t>32, 33</w:t>
      </w:r>
    </w:p>
    <w:p w14:paraId="3E36DA86"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Toluene</w:t>
      </w:r>
      <w:r w:rsidRPr="00F92428">
        <w:rPr>
          <w:rFonts w:ascii="Garamond" w:hAnsi="Garamond"/>
          <w:noProof/>
        </w:rPr>
        <w:tab/>
        <w:t>21, 27</w:t>
      </w:r>
    </w:p>
    <w:p w14:paraId="596A2BE8"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Toluol</w:t>
      </w:r>
      <w:r w:rsidRPr="00F92428">
        <w:rPr>
          <w:rFonts w:ascii="Garamond" w:hAnsi="Garamond"/>
          <w:noProof/>
        </w:rPr>
        <w:tab/>
        <w:t>21</w:t>
      </w:r>
    </w:p>
    <w:p w14:paraId="59234C5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Trans Australia Airlines (TAA)</w:t>
      </w:r>
      <w:r w:rsidRPr="00F92428">
        <w:rPr>
          <w:rFonts w:ascii="Garamond" w:hAnsi="Garamond"/>
          <w:noProof/>
        </w:rPr>
        <w:tab/>
        <w:t>10</w:t>
      </w:r>
    </w:p>
    <w:p w14:paraId="3A3425AE"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Transport Squadron 6</w:t>
      </w:r>
      <w:r w:rsidRPr="00F92428">
        <w:rPr>
          <w:rFonts w:ascii="Garamond" w:hAnsi="Garamond"/>
          <w:noProof/>
        </w:rPr>
        <w:tab/>
        <w:t>16</w:t>
      </w:r>
    </w:p>
    <w:p w14:paraId="7D96650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Transport Squadron 8</w:t>
      </w:r>
      <w:r w:rsidRPr="00F92428">
        <w:rPr>
          <w:rFonts w:ascii="Garamond" w:hAnsi="Garamond"/>
          <w:noProof/>
        </w:rPr>
        <w:tab/>
        <w:t>16</w:t>
      </w:r>
    </w:p>
    <w:p w14:paraId="0DAE3E5F"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Trieste</w:t>
      </w:r>
      <w:r w:rsidRPr="00F92428">
        <w:rPr>
          <w:rFonts w:ascii="Garamond" w:hAnsi="Garamond"/>
          <w:noProof/>
        </w:rPr>
        <w:tab/>
        <w:t>28</w:t>
      </w:r>
    </w:p>
    <w:p w14:paraId="709B75FC"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Trinidad</w:t>
      </w:r>
      <w:r w:rsidRPr="00F92428">
        <w:rPr>
          <w:rFonts w:ascii="Garamond" w:hAnsi="Garamond"/>
          <w:noProof/>
        </w:rPr>
        <w:tab/>
        <w:t>28</w:t>
      </w:r>
    </w:p>
    <w:p w14:paraId="170A3C96"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Tripoli</w:t>
      </w:r>
      <w:r w:rsidRPr="00F92428">
        <w:rPr>
          <w:rFonts w:ascii="Garamond" w:hAnsi="Garamond"/>
          <w:noProof/>
        </w:rPr>
        <w:tab/>
        <w:t>30</w:t>
      </w:r>
    </w:p>
    <w:p w14:paraId="7EC2F9AA"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Tudor</w:t>
      </w:r>
      <w:r w:rsidRPr="00F92428">
        <w:rPr>
          <w:rFonts w:ascii="Garamond" w:hAnsi="Garamond"/>
          <w:noProof/>
        </w:rPr>
        <w:tab/>
        <w:t>20</w:t>
      </w:r>
    </w:p>
    <w:p w14:paraId="6E65412D"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Tupolev Tu-4</w:t>
      </w:r>
      <w:r w:rsidRPr="00F92428">
        <w:rPr>
          <w:rFonts w:ascii="Garamond" w:hAnsi="Garamond"/>
          <w:noProof/>
        </w:rPr>
        <w:tab/>
        <w:t>4</w:t>
      </w:r>
    </w:p>
    <w:p w14:paraId="3D825C60"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Turkey</w:t>
      </w:r>
      <w:r w:rsidRPr="00F92428">
        <w:rPr>
          <w:rFonts w:ascii="Garamond" w:hAnsi="Garamond"/>
          <w:noProof/>
        </w:rPr>
        <w:tab/>
        <w:t>29</w:t>
      </w:r>
    </w:p>
    <w:p w14:paraId="4D1EA09F" w14:textId="77777777" w:rsidR="00F92428" w:rsidRPr="00F92428" w:rsidRDefault="00F92428">
      <w:pPr>
        <w:pStyle w:val="IndexHeading"/>
        <w:keepNext/>
        <w:tabs>
          <w:tab w:val="right" w:leader="dot" w:pos="3783"/>
        </w:tabs>
        <w:rPr>
          <w:rFonts w:ascii="Garamond" w:eastAsiaTheme="minorEastAsia" w:hAnsi="Garamond" w:cstheme="minorBidi"/>
          <w:b w:val="0"/>
          <w:bCs w:val="0"/>
          <w:noProof/>
          <w:sz w:val="18"/>
          <w:szCs w:val="18"/>
        </w:rPr>
      </w:pPr>
      <w:r w:rsidRPr="00F92428">
        <w:rPr>
          <w:rFonts w:ascii="Garamond" w:hAnsi="Garamond"/>
          <w:b w:val="0"/>
          <w:bCs w:val="0"/>
          <w:noProof/>
          <w:sz w:val="18"/>
          <w:szCs w:val="18"/>
        </w:rPr>
        <w:t>U</w:t>
      </w:r>
    </w:p>
    <w:p w14:paraId="734A735D"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U.S. Air Force Secretary</w:t>
      </w:r>
      <w:r w:rsidRPr="00F92428">
        <w:rPr>
          <w:rFonts w:ascii="Garamond" w:hAnsi="Garamond"/>
          <w:noProof/>
        </w:rPr>
        <w:tab/>
        <w:t>16</w:t>
      </w:r>
    </w:p>
    <w:p w14:paraId="5EE25087"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U.S. Navy Secretary</w:t>
      </w:r>
      <w:r w:rsidRPr="00F92428">
        <w:rPr>
          <w:rFonts w:ascii="Garamond" w:hAnsi="Garamond"/>
          <w:noProof/>
        </w:rPr>
        <w:tab/>
        <w:t>16</w:t>
      </w:r>
    </w:p>
    <w:p w14:paraId="2B382170"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U.S. Zone of Germany</w:t>
      </w:r>
      <w:r w:rsidRPr="00F92428">
        <w:rPr>
          <w:rFonts w:ascii="Garamond" w:hAnsi="Garamond"/>
          <w:noProof/>
        </w:rPr>
        <w:tab/>
        <w:t>15</w:t>
      </w:r>
    </w:p>
    <w:p w14:paraId="236789B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U.S.A.F.</w:t>
      </w:r>
      <w:r w:rsidRPr="00F92428">
        <w:rPr>
          <w:rFonts w:ascii="Garamond" w:hAnsi="Garamond"/>
          <w:noProof/>
        </w:rPr>
        <w:tab/>
        <w:t>13</w:t>
      </w:r>
    </w:p>
    <w:p w14:paraId="561B5559" w14:textId="2BAB8754" w:rsidR="00F92428" w:rsidRPr="00F92428" w:rsidRDefault="00F92428">
      <w:pPr>
        <w:pStyle w:val="Index1"/>
        <w:tabs>
          <w:tab w:val="right" w:leader="dot" w:pos="3783"/>
        </w:tabs>
        <w:rPr>
          <w:rFonts w:ascii="Garamond" w:hAnsi="Garamond"/>
          <w:noProof/>
        </w:rPr>
      </w:pPr>
      <w:r w:rsidRPr="00F92428">
        <w:rPr>
          <w:rFonts w:ascii="Garamond" w:hAnsi="Garamond"/>
          <w:noProof/>
        </w:rPr>
        <w:t>U.S.S.R.</w:t>
      </w:r>
      <w:r w:rsidRPr="00F92428">
        <w:rPr>
          <w:rFonts w:ascii="Garamond" w:hAnsi="Garamond"/>
          <w:noProof/>
        </w:rPr>
        <w:tab/>
      </w:r>
      <w:r w:rsidR="00EE5D66">
        <w:rPr>
          <w:rFonts w:ascii="Garamond" w:hAnsi="Garamond"/>
          <w:noProof/>
        </w:rPr>
        <w:t xml:space="preserve">29, 30, </w:t>
      </w:r>
      <w:r w:rsidRPr="00F92428">
        <w:rPr>
          <w:rFonts w:ascii="Garamond" w:hAnsi="Garamond"/>
          <w:noProof/>
        </w:rPr>
        <w:t>32</w:t>
      </w:r>
    </w:p>
    <w:p w14:paraId="71A61AAF"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Unification Act</w:t>
      </w:r>
      <w:r w:rsidRPr="00F92428">
        <w:rPr>
          <w:rFonts w:ascii="Garamond" w:hAnsi="Garamond"/>
          <w:noProof/>
        </w:rPr>
        <w:tab/>
        <w:t>4</w:t>
      </w:r>
    </w:p>
    <w:p w14:paraId="0C5AA63C"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United Kingdom</w:t>
      </w:r>
      <w:r w:rsidRPr="00F92428">
        <w:rPr>
          <w:rFonts w:ascii="Garamond" w:hAnsi="Garamond"/>
          <w:noProof/>
        </w:rPr>
        <w:tab/>
        <w:t>5, 13, 15, 20, 28</w:t>
      </w:r>
    </w:p>
    <w:p w14:paraId="0CA80C9D"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United Nations</w:t>
      </w:r>
      <w:r w:rsidRPr="00F92428">
        <w:rPr>
          <w:rFonts w:ascii="Garamond" w:hAnsi="Garamond"/>
          <w:noProof/>
        </w:rPr>
        <w:tab/>
        <w:t>37</w:t>
      </w:r>
    </w:p>
    <w:p w14:paraId="25F89B15"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United States</w:t>
      </w:r>
      <w:r w:rsidRPr="00F92428">
        <w:rPr>
          <w:rFonts w:ascii="Garamond" w:hAnsi="Garamond"/>
          <w:noProof/>
        </w:rPr>
        <w:tab/>
        <w:t>15, 17, 28, 29, 30, 31, 32, 33</w:t>
      </w:r>
    </w:p>
    <w:p w14:paraId="4D62495F" w14:textId="1F98C3F0" w:rsidR="00F92428" w:rsidRPr="00F92428" w:rsidRDefault="00F92428">
      <w:pPr>
        <w:pStyle w:val="Index1"/>
        <w:tabs>
          <w:tab w:val="right" w:leader="dot" w:pos="3783"/>
        </w:tabs>
        <w:rPr>
          <w:rFonts w:ascii="Garamond" w:hAnsi="Garamond"/>
          <w:noProof/>
        </w:rPr>
      </w:pPr>
      <w:r w:rsidRPr="00F92428">
        <w:rPr>
          <w:rFonts w:ascii="Garamond" w:hAnsi="Garamond"/>
          <w:noProof/>
        </w:rPr>
        <w:t>United States Air Force</w:t>
      </w:r>
      <w:r w:rsidRPr="00F92428">
        <w:rPr>
          <w:rFonts w:ascii="Garamond" w:hAnsi="Garamond"/>
          <w:noProof/>
        </w:rPr>
        <w:tab/>
        <w:t>5, 6, 7, 8</w:t>
      </w:r>
      <w:r w:rsidR="00EE5D66">
        <w:rPr>
          <w:rFonts w:ascii="Garamond" w:hAnsi="Garamond"/>
          <w:noProof/>
        </w:rPr>
        <w:t>, 13</w:t>
      </w:r>
    </w:p>
    <w:p w14:paraId="4EA5AC0F"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United States Armed Forces</w:t>
      </w:r>
      <w:r w:rsidRPr="00F92428">
        <w:rPr>
          <w:rFonts w:ascii="Garamond" w:hAnsi="Garamond"/>
          <w:noProof/>
        </w:rPr>
        <w:tab/>
        <w:t>4</w:t>
      </w:r>
    </w:p>
    <w:p w14:paraId="44C6A087" w14:textId="33E9152B" w:rsidR="00F92428" w:rsidRPr="00F92428" w:rsidRDefault="00F92428">
      <w:pPr>
        <w:pStyle w:val="Index1"/>
        <w:tabs>
          <w:tab w:val="right" w:leader="dot" w:pos="3783"/>
        </w:tabs>
        <w:rPr>
          <w:rFonts w:ascii="Garamond" w:hAnsi="Garamond"/>
          <w:noProof/>
        </w:rPr>
      </w:pPr>
      <w:r w:rsidRPr="00F92428">
        <w:rPr>
          <w:rFonts w:ascii="Garamond" w:hAnsi="Garamond"/>
          <w:noProof/>
        </w:rPr>
        <w:t>United States Army Air Force</w:t>
      </w:r>
      <w:r w:rsidRPr="00F92428">
        <w:rPr>
          <w:rFonts w:ascii="Garamond" w:hAnsi="Garamond"/>
          <w:noProof/>
        </w:rPr>
        <w:tab/>
      </w:r>
      <w:r w:rsidR="00EE5D66">
        <w:rPr>
          <w:rFonts w:ascii="Garamond" w:hAnsi="Garamond"/>
          <w:noProof/>
        </w:rPr>
        <w:t xml:space="preserve">3, </w:t>
      </w:r>
      <w:r w:rsidRPr="00F92428">
        <w:rPr>
          <w:rFonts w:ascii="Garamond" w:hAnsi="Garamond"/>
          <w:noProof/>
        </w:rPr>
        <w:t>4</w:t>
      </w:r>
    </w:p>
    <w:p w14:paraId="13093629" w14:textId="6EF60A8E" w:rsidR="00F92428" w:rsidRPr="00F92428" w:rsidRDefault="00F92428">
      <w:pPr>
        <w:pStyle w:val="Index1"/>
        <w:tabs>
          <w:tab w:val="right" w:leader="dot" w:pos="3783"/>
        </w:tabs>
        <w:rPr>
          <w:rFonts w:ascii="Garamond" w:hAnsi="Garamond"/>
          <w:noProof/>
        </w:rPr>
      </w:pPr>
      <w:r w:rsidRPr="00F92428">
        <w:rPr>
          <w:rFonts w:ascii="Garamond" w:hAnsi="Garamond"/>
          <w:noProof/>
        </w:rPr>
        <w:t>United States Civil Aviation Authority</w:t>
      </w:r>
      <w:r w:rsidRPr="00F92428">
        <w:rPr>
          <w:rFonts w:ascii="Garamond" w:hAnsi="Garamond"/>
          <w:noProof/>
        </w:rPr>
        <w:tab/>
        <w:t>4</w:t>
      </w:r>
      <w:r w:rsidR="00EE5D66">
        <w:rPr>
          <w:rFonts w:ascii="Garamond" w:hAnsi="Garamond"/>
          <w:noProof/>
        </w:rPr>
        <w:t>, 7</w:t>
      </w:r>
    </w:p>
    <w:p w14:paraId="4564F476"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United States Defence Secretary</w:t>
      </w:r>
      <w:r w:rsidRPr="00F92428">
        <w:rPr>
          <w:rFonts w:ascii="Garamond" w:hAnsi="Garamond"/>
          <w:noProof/>
        </w:rPr>
        <w:tab/>
        <w:t>7</w:t>
      </w:r>
    </w:p>
    <w:p w14:paraId="4D032776" w14:textId="3B39768C" w:rsidR="00F92428" w:rsidRPr="00F92428" w:rsidRDefault="00F92428">
      <w:pPr>
        <w:pStyle w:val="Index1"/>
        <w:tabs>
          <w:tab w:val="right" w:leader="dot" w:pos="3783"/>
        </w:tabs>
        <w:rPr>
          <w:rFonts w:ascii="Garamond" w:hAnsi="Garamond"/>
          <w:noProof/>
        </w:rPr>
      </w:pPr>
      <w:r w:rsidRPr="00F92428">
        <w:rPr>
          <w:rFonts w:ascii="Garamond" w:hAnsi="Garamond"/>
          <w:noProof/>
        </w:rPr>
        <w:t>United States Navy</w:t>
      </w:r>
      <w:r w:rsidRPr="00F92428">
        <w:rPr>
          <w:rFonts w:ascii="Garamond" w:hAnsi="Garamond"/>
          <w:noProof/>
        </w:rPr>
        <w:tab/>
        <w:t>4, 6, 8</w:t>
      </w:r>
      <w:r w:rsidR="00EE5D66">
        <w:rPr>
          <w:rFonts w:ascii="Garamond" w:hAnsi="Garamond"/>
          <w:noProof/>
        </w:rPr>
        <w:t>, 13, 15, 16, 18, 43</w:t>
      </w:r>
    </w:p>
    <w:p w14:paraId="0D0DB67B"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Uruguay</w:t>
      </w:r>
      <w:r w:rsidRPr="00F92428">
        <w:rPr>
          <w:rFonts w:ascii="Garamond" w:hAnsi="Garamond"/>
          <w:noProof/>
        </w:rPr>
        <w:tab/>
        <w:t>28</w:t>
      </w:r>
    </w:p>
    <w:p w14:paraId="621E53A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USS Franklin D. Roosevelt</w:t>
      </w:r>
      <w:r w:rsidRPr="00F92428">
        <w:rPr>
          <w:rFonts w:ascii="Garamond" w:hAnsi="Garamond"/>
          <w:noProof/>
        </w:rPr>
        <w:tab/>
        <w:t>4</w:t>
      </w:r>
    </w:p>
    <w:p w14:paraId="407B94F1"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USS Saipan</w:t>
      </w:r>
      <w:r w:rsidRPr="00F92428">
        <w:rPr>
          <w:rFonts w:ascii="Garamond" w:hAnsi="Garamond"/>
          <w:noProof/>
        </w:rPr>
        <w:tab/>
        <w:t>6</w:t>
      </w:r>
    </w:p>
    <w:p w14:paraId="0A30F920" w14:textId="77777777" w:rsidR="00F92428" w:rsidRPr="00F92428" w:rsidRDefault="00F92428">
      <w:pPr>
        <w:pStyle w:val="IndexHeading"/>
        <w:keepNext/>
        <w:tabs>
          <w:tab w:val="right" w:leader="dot" w:pos="3783"/>
        </w:tabs>
        <w:rPr>
          <w:rFonts w:ascii="Garamond" w:eastAsiaTheme="minorEastAsia" w:hAnsi="Garamond" w:cstheme="minorBidi"/>
          <w:b w:val="0"/>
          <w:bCs w:val="0"/>
          <w:noProof/>
          <w:sz w:val="18"/>
          <w:szCs w:val="18"/>
        </w:rPr>
      </w:pPr>
      <w:r w:rsidRPr="00F92428">
        <w:rPr>
          <w:rFonts w:ascii="Garamond" w:hAnsi="Garamond"/>
          <w:b w:val="0"/>
          <w:bCs w:val="0"/>
          <w:noProof/>
          <w:sz w:val="18"/>
          <w:szCs w:val="18"/>
        </w:rPr>
        <w:t>V</w:t>
      </w:r>
    </w:p>
    <w:p w14:paraId="13D1EB1D"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Venezuela</w:t>
      </w:r>
      <w:r w:rsidRPr="00F92428">
        <w:rPr>
          <w:rFonts w:ascii="Garamond" w:hAnsi="Garamond"/>
          <w:noProof/>
        </w:rPr>
        <w:tab/>
        <w:t>28, 29</w:t>
      </w:r>
    </w:p>
    <w:p w14:paraId="77356AA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Vienna</w:t>
      </w:r>
      <w:r w:rsidRPr="00F92428">
        <w:rPr>
          <w:rFonts w:ascii="Garamond" w:hAnsi="Garamond"/>
          <w:noProof/>
        </w:rPr>
        <w:tab/>
        <w:t>3</w:t>
      </w:r>
    </w:p>
    <w:p w14:paraId="5748C468"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Vietnam</w:t>
      </w:r>
      <w:r w:rsidRPr="00F92428">
        <w:rPr>
          <w:rFonts w:ascii="Garamond" w:hAnsi="Garamond"/>
          <w:noProof/>
        </w:rPr>
        <w:tab/>
        <w:t>22, 37</w:t>
      </w:r>
    </w:p>
    <w:p w14:paraId="1DA3B7DA"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Virgin Naphtha</w:t>
      </w:r>
      <w:r w:rsidRPr="00F92428">
        <w:rPr>
          <w:rFonts w:ascii="Garamond" w:hAnsi="Garamond"/>
          <w:noProof/>
        </w:rPr>
        <w:tab/>
        <w:t>27</w:t>
      </w:r>
    </w:p>
    <w:p w14:paraId="2CD0F98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Virginia</w:t>
      </w:r>
      <w:r w:rsidRPr="00F92428">
        <w:rPr>
          <w:rFonts w:ascii="Garamond" w:hAnsi="Garamond"/>
          <w:noProof/>
        </w:rPr>
        <w:tab/>
        <w:t>4</w:t>
      </w:r>
    </w:p>
    <w:p w14:paraId="68011631"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VR-3</w:t>
      </w:r>
      <w:r w:rsidRPr="00F92428">
        <w:rPr>
          <w:rFonts w:ascii="Garamond" w:hAnsi="Garamond"/>
          <w:noProof/>
        </w:rPr>
        <w:tab/>
        <w:t>17</w:t>
      </w:r>
    </w:p>
    <w:p w14:paraId="0CBD3C75"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VR-44</w:t>
      </w:r>
      <w:r w:rsidRPr="00F92428">
        <w:rPr>
          <w:rFonts w:ascii="Garamond" w:hAnsi="Garamond"/>
          <w:noProof/>
        </w:rPr>
        <w:tab/>
        <w:t>17</w:t>
      </w:r>
    </w:p>
    <w:p w14:paraId="52C50222"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VR-6</w:t>
      </w:r>
      <w:r w:rsidRPr="00F92428">
        <w:rPr>
          <w:rFonts w:ascii="Garamond" w:hAnsi="Garamond"/>
          <w:noProof/>
        </w:rPr>
        <w:tab/>
        <w:t>16, 17</w:t>
      </w:r>
    </w:p>
    <w:p w14:paraId="6AEFC3F1"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VR-8</w:t>
      </w:r>
      <w:r w:rsidRPr="00F92428">
        <w:rPr>
          <w:rFonts w:ascii="Garamond" w:hAnsi="Garamond"/>
          <w:noProof/>
        </w:rPr>
        <w:tab/>
        <w:t>16, 17</w:t>
      </w:r>
    </w:p>
    <w:p w14:paraId="0B3CDC7B" w14:textId="77777777" w:rsidR="00F92428" w:rsidRPr="00F92428" w:rsidRDefault="00F92428">
      <w:pPr>
        <w:pStyle w:val="IndexHeading"/>
        <w:keepNext/>
        <w:tabs>
          <w:tab w:val="right" w:leader="dot" w:pos="3783"/>
        </w:tabs>
        <w:rPr>
          <w:rFonts w:ascii="Garamond" w:eastAsiaTheme="minorEastAsia" w:hAnsi="Garamond" w:cstheme="minorBidi"/>
          <w:b w:val="0"/>
          <w:bCs w:val="0"/>
          <w:noProof/>
          <w:sz w:val="18"/>
          <w:szCs w:val="18"/>
        </w:rPr>
      </w:pPr>
      <w:r w:rsidRPr="00F92428">
        <w:rPr>
          <w:rFonts w:ascii="Garamond" w:hAnsi="Garamond"/>
          <w:b w:val="0"/>
          <w:bCs w:val="0"/>
          <w:noProof/>
          <w:sz w:val="18"/>
          <w:szCs w:val="18"/>
        </w:rPr>
        <w:lastRenderedPageBreak/>
        <w:t>W</w:t>
      </w:r>
    </w:p>
    <w:p w14:paraId="38E30BC3"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Walterboro</w:t>
      </w:r>
      <w:r w:rsidRPr="00F92428">
        <w:rPr>
          <w:rFonts w:ascii="Garamond" w:hAnsi="Garamond"/>
          <w:noProof/>
        </w:rPr>
        <w:tab/>
        <w:t>8</w:t>
      </w:r>
    </w:p>
    <w:p w14:paraId="794710B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Washington DC</w:t>
      </w:r>
      <w:r w:rsidRPr="00F92428">
        <w:rPr>
          <w:rFonts w:ascii="Garamond" w:hAnsi="Garamond"/>
          <w:noProof/>
        </w:rPr>
        <w:tab/>
        <w:t>7</w:t>
      </w:r>
    </w:p>
    <w:p w14:paraId="3658B391"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West German</w:t>
      </w:r>
      <w:r w:rsidRPr="00F92428">
        <w:rPr>
          <w:rFonts w:ascii="Garamond" w:hAnsi="Garamond"/>
          <w:noProof/>
        </w:rPr>
        <w:tab/>
        <w:t>6, 13</w:t>
      </w:r>
    </w:p>
    <w:p w14:paraId="03ED83FE" w14:textId="2C549885" w:rsidR="00F92428" w:rsidRPr="00F92428" w:rsidRDefault="00F92428">
      <w:pPr>
        <w:pStyle w:val="Index1"/>
        <w:tabs>
          <w:tab w:val="right" w:leader="dot" w:pos="3783"/>
        </w:tabs>
        <w:rPr>
          <w:rFonts w:ascii="Garamond" w:hAnsi="Garamond"/>
          <w:noProof/>
        </w:rPr>
      </w:pPr>
      <w:r w:rsidRPr="00F92428">
        <w:rPr>
          <w:rFonts w:ascii="Garamond" w:hAnsi="Garamond"/>
          <w:noProof/>
        </w:rPr>
        <w:t>West Germany</w:t>
      </w:r>
      <w:r w:rsidRPr="00F92428">
        <w:rPr>
          <w:rFonts w:ascii="Garamond" w:hAnsi="Garamond"/>
          <w:noProof/>
        </w:rPr>
        <w:tab/>
        <w:t>6, 20</w:t>
      </w:r>
      <w:r w:rsidR="00EE5D66">
        <w:rPr>
          <w:rFonts w:ascii="Garamond" w:hAnsi="Garamond"/>
          <w:noProof/>
        </w:rPr>
        <w:t>, 28</w:t>
      </w:r>
    </w:p>
    <w:p w14:paraId="49ED513C"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Western Australia</w:t>
      </w:r>
      <w:r w:rsidRPr="00F92428">
        <w:rPr>
          <w:rFonts w:ascii="Garamond" w:hAnsi="Garamond"/>
          <w:noProof/>
        </w:rPr>
        <w:tab/>
        <w:t>8</w:t>
      </w:r>
    </w:p>
    <w:p w14:paraId="305239D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Western Europe</w:t>
      </w:r>
      <w:r w:rsidRPr="00F92428">
        <w:rPr>
          <w:rFonts w:ascii="Garamond" w:hAnsi="Garamond"/>
          <w:noProof/>
        </w:rPr>
        <w:tab/>
        <w:t>32</w:t>
      </w:r>
    </w:p>
    <w:p w14:paraId="601A379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Western Hemisphere</w:t>
      </w:r>
      <w:r w:rsidRPr="00F92428">
        <w:rPr>
          <w:rFonts w:ascii="Garamond" w:hAnsi="Garamond"/>
          <w:noProof/>
        </w:rPr>
        <w:tab/>
        <w:t>32, 33</w:t>
      </w:r>
    </w:p>
    <w:p w14:paraId="68D3CD95"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Western sector</w:t>
      </w:r>
      <w:r w:rsidRPr="00F92428">
        <w:rPr>
          <w:rFonts w:ascii="Garamond" w:hAnsi="Garamond"/>
          <w:noProof/>
        </w:rPr>
        <w:tab/>
        <w:t>13</w:t>
      </w:r>
    </w:p>
    <w:p w14:paraId="2082C7A4"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Westover Air Force Base</w:t>
      </w:r>
      <w:r w:rsidRPr="00F92428">
        <w:rPr>
          <w:rFonts w:ascii="Garamond" w:hAnsi="Garamond"/>
          <w:noProof/>
        </w:rPr>
        <w:tab/>
        <w:t>16, 17</w:t>
      </w:r>
    </w:p>
    <w:p w14:paraId="54319161"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Winston Churchill</w:t>
      </w:r>
      <w:r w:rsidRPr="00F92428">
        <w:rPr>
          <w:rFonts w:ascii="Garamond" w:hAnsi="Garamond"/>
          <w:noProof/>
        </w:rPr>
        <w:tab/>
        <w:t>3</w:t>
      </w:r>
    </w:p>
    <w:p w14:paraId="0CA315ED"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Wright brothers</w:t>
      </w:r>
      <w:r w:rsidRPr="00F92428">
        <w:rPr>
          <w:rFonts w:ascii="Garamond" w:hAnsi="Garamond"/>
          <w:noProof/>
        </w:rPr>
        <w:tab/>
        <w:t>7</w:t>
      </w:r>
    </w:p>
    <w:p w14:paraId="678CD6D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Wright Kitty Hawk Flyer</w:t>
      </w:r>
      <w:r w:rsidRPr="00F92428">
        <w:rPr>
          <w:rFonts w:ascii="Garamond" w:hAnsi="Garamond"/>
          <w:noProof/>
        </w:rPr>
        <w:tab/>
        <w:t>7</w:t>
      </w:r>
    </w:p>
    <w:p w14:paraId="211B340D"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Wunstorf</w:t>
      </w:r>
      <w:r w:rsidRPr="00F92428">
        <w:rPr>
          <w:rFonts w:ascii="Garamond" w:hAnsi="Garamond"/>
          <w:noProof/>
        </w:rPr>
        <w:tab/>
        <w:t>13</w:t>
      </w:r>
    </w:p>
    <w:p w14:paraId="2BA89BCF"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Wyndham</w:t>
      </w:r>
      <w:r w:rsidRPr="00F92428">
        <w:rPr>
          <w:rFonts w:ascii="Garamond" w:hAnsi="Garamond"/>
          <w:noProof/>
        </w:rPr>
        <w:tab/>
        <w:t>10</w:t>
      </w:r>
    </w:p>
    <w:p w14:paraId="7E6E19CE" w14:textId="77777777" w:rsidR="00F92428" w:rsidRPr="00F92428" w:rsidRDefault="00F92428">
      <w:pPr>
        <w:pStyle w:val="IndexHeading"/>
        <w:keepNext/>
        <w:tabs>
          <w:tab w:val="right" w:leader="dot" w:pos="3783"/>
        </w:tabs>
        <w:rPr>
          <w:rFonts w:ascii="Garamond" w:eastAsiaTheme="minorEastAsia" w:hAnsi="Garamond" w:cstheme="minorBidi"/>
          <w:b w:val="0"/>
          <w:bCs w:val="0"/>
          <w:noProof/>
          <w:sz w:val="18"/>
          <w:szCs w:val="18"/>
        </w:rPr>
      </w:pPr>
      <w:r w:rsidRPr="00F92428">
        <w:rPr>
          <w:rFonts w:ascii="Garamond" w:hAnsi="Garamond"/>
          <w:b w:val="0"/>
          <w:bCs w:val="0"/>
          <w:noProof/>
          <w:sz w:val="18"/>
          <w:szCs w:val="18"/>
        </w:rPr>
        <w:t>X</w:t>
      </w:r>
    </w:p>
    <w:p w14:paraId="60E0EA39"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XP-86 Sabre</w:t>
      </w:r>
      <w:r w:rsidRPr="00F92428">
        <w:rPr>
          <w:rFonts w:ascii="Garamond" w:hAnsi="Garamond"/>
          <w:noProof/>
        </w:rPr>
        <w:tab/>
        <w:t>36</w:t>
      </w:r>
    </w:p>
    <w:p w14:paraId="2F86663F" w14:textId="77777777" w:rsidR="00F92428" w:rsidRPr="00F92428" w:rsidRDefault="00F92428">
      <w:pPr>
        <w:pStyle w:val="IndexHeading"/>
        <w:keepNext/>
        <w:tabs>
          <w:tab w:val="right" w:leader="dot" w:pos="3783"/>
        </w:tabs>
        <w:rPr>
          <w:rFonts w:ascii="Garamond" w:eastAsiaTheme="minorEastAsia" w:hAnsi="Garamond" w:cstheme="minorBidi"/>
          <w:b w:val="0"/>
          <w:bCs w:val="0"/>
          <w:noProof/>
          <w:sz w:val="18"/>
          <w:szCs w:val="18"/>
        </w:rPr>
      </w:pPr>
      <w:r w:rsidRPr="00F92428">
        <w:rPr>
          <w:rFonts w:ascii="Garamond" w:hAnsi="Garamond"/>
          <w:b w:val="0"/>
          <w:bCs w:val="0"/>
          <w:noProof/>
          <w:sz w:val="18"/>
          <w:szCs w:val="18"/>
        </w:rPr>
        <w:t>Y</w:t>
      </w:r>
    </w:p>
    <w:p w14:paraId="520D5B0C" w14:textId="77777777" w:rsidR="00F92428" w:rsidRPr="00F92428" w:rsidRDefault="00F92428">
      <w:pPr>
        <w:pStyle w:val="Index1"/>
        <w:tabs>
          <w:tab w:val="right" w:leader="dot" w:pos="3783"/>
        </w:tabs>
        <w:rPr>
          <w:rFonts w:ascii="Garamond" w:hAnsi="Garamond"/>
          <w:noProof/>
        </w:rPr>
      </w:pPr>
      <w:r w:rsidRPr="00F92428">
        <w:rPr>
          <w:rFonts w:ascii="Garamond" w:hAnsi="Garamond"/>
          <w:noProof/>
        </w:rPr>
        <w:t>York</w:t>
      </w:r>
      <w:r w:rsidRPr="00F92428">
        <w:rPr>
          <w:rFonts w:ascii="Garamond" w:hAnsi="Garamond"/>
          <w:noProof/>
        </w:rPr>
        <w:tab/>
        <w:t>14</w:t>
      </w:r>
    </w:p>
    <w:p w14:paraId="0E3F0DFB" w14:textId="2408186C" w:rsidR="00F92428" w:rsidRDefault="00F92428">
      <w:pPr>
        <w:pStyle w:val="Index1"/>
        <w:rPr>
          <w:rFonts w:ascii="Garamond" w:hAnsi="Garamond"/>
          <w:noProof/>
        </w:rPr>
        <w:sectPr w:rsidR="00F92428" w:rsidSect="00F92428">
          <w:endnotePr>
            <w:numFmt w:val="decimal"/>
          </w:endnotePr>
          <w:type w:val="continuous"/>
          <w:pgSz w:w="11907" w:h="16839" w:code="1"/>
          <w:pgMar w:top="1440" w:right="1800" w:bottom="1440" w:left="1800" w:header="720" w:footer="720" w:gutter="0"/>
          <w:cols w:num="2" w:space="720"/>
        </w:sectPr>
      </w:pPr>
    </w:p>
    <w:p w14:paraId="3002CD56" w14:textId="49F31A26" w:rsidR="00464047" w:rsidRPr="008D4390" w:rsidRDefault="00E118B6">
      <w:pPr>
        <w:pStyle w:val="Index1"/>
        <w:rPr>
          <w:rFonts w:ascii="Garamond" w:hAnsi="Garamond"/>
        </w:rPr>
      </w:pPr>
      <w:r w:rsidRPr="008D4390">
        <w:rPr>
          <w:rFonts w:ascii="Garamond" w:hAnsi="Garamond"/>
        </w:rPr>
        <w:fldChar w:fldCharType="end"/>
      </w:r>
    </w:p>
    <w:p w14:paraId="768C2585" w14:textId="77777777" w:rsidR="00A92615" w:rsidRDefault="00A92615">
      <w:pPr>
        <w:rPr>
          <w:rFonts w:ascii="Arial Black" w:hAnsi="Arial Black"/>
          <w:color w:val="808080"/>
          <w:spacing w:val="-25"/>
          <w:kern w:val="28"/>
          <w:sz w:val="32"/>
        </w:rPr>
      </w:pPr>
      <w:r>
        <w:br w:type="page"/>
      </w:r>
    </w:p>
    <w:p w14:paraId="798851E1" w14:textId="77777777" w:rsidR="00464047" w:rsidRDefault="00464047" w:rsidP="00534EEF">
      <w:pPr>
        <w:pStyle w:val="Heading1"/>
      </w:pPr>
      <w:bookmarkStart w:id="20" w:name="_Toc23001713"/>
      <w:r>
        <w:lastRenderedPageBreak/>
        <w:t>Research Sources</w:t>
      </w:r>
      <w:bookmarkEnd w:id="20"/>
    </w:p>
    <w:sectPr w:rsidR="00464047" w:rsidSect="00F92428">
      <w:endnotePr>
        <w:numFmt w:val="decimal"/>
      </w:endnotePr>
      <w:type w:val="continuous"/>
      <w:pgSz w:w="11907" w:h="16839" w:code="1"/>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F30019" w14:textId="77777777" w:rsidR="008C6D41" w:rsidRDefault="008C6D41">
      <w:r>
        <w:separator/>
      </w:r>
    </w:p>
  </w:endnote>
  <w:endnote w:type="continuationSeparator" w:id="0">
    <w:p w14:paraId="5C729D51" w14:textId="77777777" w:rsidR="008C6D41" w:rsidRDefault="008C6D41">
      <w:r>
        <w:continuationSeparator/>
      </w:r>
    </w:p>
  </w:endnote>
  <w:endnote w:id="1">
    <w:p w14:paraId="483BBF5E" w14:textId="77777777" w:rsidR="00F92428" w:rsidRPr="00DF631C" w:rsidRDefault="00F92428" w:rsidP="002B5C1A">
      <w:pPr>
        <w:pStyle w:val="EndnoteText"/>
      </w:pPr>
      <w:r>
        <w:rPr>
          <w:rStyle w:val="EndnoteReference"/>
        </w:rPr>
        <w:endnoteRef/>
      </w:r>
      <w:r>
        <w:t xml:space="preserve"> Website: </w:t>
      </w:r>
      <w:hyperlink r:id="rId1" w:history="1">
        <w:r w:rsidRPr="00E13E87">
          <w:rPr>
            <w:rStyle w:val="Hyperlink"/>
          </w:rPr>
          <w:t>http://www.chevron.com/history/timeline/family_tree.asp</w:t>
        </w:r>
      </w:hyperlink>
      <w:r>
        <w:t>. Accessed Sept 2000</w:t>
      </w:r>
    </w:p>
  </w:endnote>
  <w:endnote w:id="2">
    <w:p w14:paraId="18210EEF" w14:textId="60034608" w:rsidR="00F92428" w:rsidRDefault="00F92428">
      <w:pPr>
        <w:pStyle w:val="EndnoteText"/>
      </w:pPr>
      <w:r>
        <w:rPr>
          <w:rStyle w:val="EndnoteReference"/>
        </w:rPr>
        <w:endnoteRef/>
      </w:r>
      <w:r>
        <w:t xml:space="preserve"> </w:t>
      </w:r>
      <w:r w:rsidRPr="00A23214">
        <w:t xml:space="preserve">By NASA - NASA Langley Research Center website, Public Domain, </w:t>
      </w:r>
      <w:hyperlink r:id="rId2" w:history="1">
        <w:r w:rsidRPr="00A67F71">
          <w:rPr>
            <w:rStyle w:val="Hyperlink"/>
          </w:rPr>
          <w:t>https://commons.wikimedia.org/w/index.php?curid=22975326</w:t>
        </w:r>
      </w:hyperlink>
      <w:r>
        <w:t xml:space="preserve"> </w:t>
      </w:r>
    </w:p>
  </w:endnote>
  <w:endnote w:id="3">
    <w:p w14:paraId="372949C6" w14:textId="0EFA409A" w:rsidR="00F92428" w:rsidRDefault="00F92428" w:rsidP="002B5C1A">
      <w:pPr>
        <w:pStyle w:val="EndnoteText"/>
      </w:pPr>
      <w:r>
        <w:rPr>
          <w:rStyle w:val="EndnoteReference"/>
        </w:rPr>
        <w:endnoteRef/>
      </w:r>
      <w:r>
        <w:t xml:space="preserve"> Australian Aviation History Time Lines - Web site accessed June 1, 2002 - </w:t>
      </w:r>
      <w:hyperlink r:id="rId3" w:history="1">
        <w:r>
          <w:rPr>
            <w:rStyle w:val="Hyperlink"/>
          </w:rPr>
          <w:t>http://users.chariot.net.au/~theburfs/index_mil.html</w:t>
        </w:r>
      </w:hyperlink>
      <w:r>
        <w:t xml:space="preserve"> </w:t>
      </w:r>
    </w:p>
  </w:endnote>
  <w:endnote w:id="4">
    <w:p w14:paraId="45FFF57D" w14:textId="77777777" w:rsidR="00F92428" w:rsidRDefault="00F92428" w:rsidP="00442A80">
      <w:pPr>
        <w:pStyle w:val="EndnoteText"/>
      </w:pPr>
      <w:r>
        <w:rPr>
          <w:rStyle w:val="EndnoteReference"/>
        </w:rPr>
        <w:endnoteRef/>
      </w:r>
      <w:r>
        <w:t xml:space="preserve"> </w:t>
      </w:r>
      <w:hyperlink r:id="rId4" w:history="1">
        <w:r w:rsidRPr="00442A80">
          <w:rPr>
            <w:color w:val="0000FF"/>
            <w:sz w:val="16"/>
            <w:u w:val="single"/>
          </w:rPr>
          <w:t>https://commons.wikimedia.org/wiki/File:VH-DHM.JPG</w:t>
        </w:r>
      </w:hyperlink>
      <w:r>
        <w:rPr>
          <w:sz w:val="16"/>
        </w:rPr>
        <w:t xml:space="preserve">, </w:t>
      </w:r>
      <w:r w:rsidRPr="00442A80">
        <w:rPr>
          <w:sz w:val="16"/>
        </w:rPr>
        <w:t>YSSYguy at en.wikipedia</w:t>
      </w:r>
      <w:r>
        <w:rPr>
          <w:sz w:val="16"/>
        </w:rPr>
        <w:t xml:space="preserve"> </w:t>
      </w:r>
    </w:p>
  </w:endnote>
  <w:endnote w:id="5">
    <w:p w14:paraId="07799DF8" w14:textId="77777777" w:rsidR="00F92428" w:rsidRDefault="00F92428" w:rsidP="00A26F26">
      <w:pPr>
        <w:pStyle w:val="EndnoteText"/>
      </w:pPr>
      <w:r>
        <w:rPr>
          <w:rStyle w:val="EndnoteReference"/>
        </w:rPr>
        <w:endnoteRef/>
      </w:r>
      <w:r>
        <w:t xml:space="preserve"> </w:t>
      </w:r>
      <w:r w:rsidRPr="00E95556">
        <w:t xml:space="preserve">Ref: </w:t>
      </w:r>
      <w:hyperlink r:id="rId5" w:history="1">
        <w:r w:rsidRPr="00FF4612">
          <w:rPr>
            <w:rStyle w:val="Hyperlink"/>
          </w:rPr>
          <w:t>https://commons.wikimedia.org/w/index.php?curid=10252531"&gt;Link&lt;/a</w:t>
        </w:r>
      </w:hyperlink>
      <w:r w:rsidRPr="00E95556">
        <w:t>&gt;</w:t>
      </w:r>
      <w:r>
        <w:t xml:space="preserve"> </w:t>
      </w:r>
    </w:p>
  </w:endnote>
  <w:endnote w:id="6">
    <w:p w14:paraId="5FADF99A" w14:textId="77777777" w:rsidR="00F92428" w:rsidRDefault="00F92428" w:rsidP="002B5C1A">
      <w:pPr>
        <w:pStyle w:val="EndnoteText"/>
      </w:pPr>
      <w:r>
        <w:rPr>
          <w:rStyle w:val="EndnoteReference"/>
        </w:rPr>
        <w:endnoteRef/>
      </w:r>
      <w:r>
        <w:t xml:space="preserve"> “The U.S. Navy</w:t>
      </w:r>
      <w:r>
        <w:fldChar w:fldCharType="begin"/>
      </w:r>
      <w:r>
        <w:instrText xml:space="preserve"> XE "</w:instrText>
      </w:r>
      <w:r w:rsidRPr="00B76F21">
        <w:instrText>U.S. Navy</w:instrText>
      </w:r>
      <w:r>
        <w:instrText xml:space="preserve">" </w:instrText>
      </w:r>
      <w:r>
        <w:fldChar w:fldCharType="end"/>
      </w:r>
      <w:r>
        <w:t>'s Participation in the Berlin Airlift</w:t>
      </w:r>
      <w:r>
        <w:fldChar w:fldCharType="begin"/>
      </w:r>
      <w:r>
        <w:instrText xml:space="preserve"> XE "</w:instrText>
      </w:r>
      <w:r w:rsidRPr="005C6777">
        <w:instrText>Berlin Airlift</w:instrText>
      </w:r>
      <w:r>
        <w:instrText xml:space="preserve">" </w:instrText>
      </w:r>
      <w:r>
        <w:fldChar w:fldCharType="end"/>
      </w:r>
      <w:r>
        <w:t xml:space="preserve">” written by: Jeffrey G. Barlow, Ph.D., Contemporary History Branch, Naval Historical Center. DEPARTMENT OF THE NAVY -- NAVAL HISTORICAL CENTER, 901 M STREET SE -- WASHINGTON NAVY YARD, WASHINGTON DC 20374-5060. US Navy Website accessed Jan 15, 2004 - </w:t>
      </w:r>
      <w:hyperlink r:id="rId6" w:history="1">
        <w:r>
          <w:rPr>
            <w:rStyle w:val="Hyperlink"/>
          </w:rPr>
          <w:t>http://www.history.navy.mil/branches/squades.htm</w:t>
        </w:r>
      </w:hyperlink>
      <w:r>
        <w:t xml:space="preserve"> </w:t>
      </w:r>
    </w:p>
  </w:endnote>
  <w:endnote w:id="7">
    <w:p w14:paraId="304D5FDD" w14:textId="77777777" w:rsidR="00F92428" w:rsidRDefault="00F92428" w:rsidP="002B5C1A">
      <w:pPr>
        <w:pStyle w:val="EndnoteText"/>
      </w:pPr>
      <w:r>
        <w:rPr>
          <w:rStyle w:val="EndnoteReference"/>
        </w:rPr>
        <w:endnoteRef/>
      </w:r>
      <w:r>
        <w:t xml:space="preserve"> UK Public Record Office Ref: POWE 33/1814</w:t>
      </w:r>
    </w:p>
  </w:endnote>
  <w:endnote w:id="8">
    <w:p w14:paraId="23636FBD" w14:textId="77777777" w:rsidR="00F92428" w:rsidRDefault="00F92428" w:rsidP="00DC5A78">
      <w:pPr>
        <w:pStyle w:val="EndnoteText"/>
      </w:pPr>
      <w:r>
        <w:rPr>
          <w:rStyle w:val="EndnoteReference"/>
        </w:rPr>
        <w:endnoteRef/>
      </w:r>
      <w:r>
        <w:t xml:space="preserve"> </w:t>
      </w:r>
      <w:r w:rsidRPr="00F65878">
        <w:t>https://en.wikipedia.org/wiki/Chinese_Civil_War</w:t>
      </w:r>
    </w:p>
  </w:endnote>
  <w:endnote w:id="9">
    <w:p w14:paraId="38C25FF5" w14:textId="77777777" w:rsidR="00F92428" w:rsidRDefault="00F92428" w:rsidP="002B5C1A">
      <w:pPr>
        <w:pStyle w:val="EndnoteText"/>
      </w:pPr>
      <w:r>
        <w:rPr>
          <w:rStyle w:val="EndnoteReference"/>
        </w:rPr>
        <w:endnoteRef/>
      </w:r>
      <w:r>
        <w:t xml:space="preserve"> American Petroleum Institute 22</w:t>
      </w:r>
      <w:r>
        <w:rPr>
          <w:vertAlign w:val="superscript"/>
        </w:rPr>
        <w:t>nd</w:t>
      </w:r>
      <w:r>
        <w:t>. Annual Meeting San Francisco</w:t>
      </w:r>
      <w:r>
        <w:fldChar w:fldCharType="begin"/>
      </w:r>
      <w:r>
        <w:instrText xml:space="preserve"> XE "</w:instrText>
      </w:r>
      <w:r w:rsidRPr="003A21B0">
        <w:instrText>San Francisco</w:instrText>
      </w:r>
      <w:r>
        <w:instrText xml:space="preserve">" </w:instrText>
      </w:r>
      <w:r>
        <w:fldChar w:fldCharType="end"/>
      </w:r>
      <w:r>
        <w:t xml:space="preserve"> California November 3-7, 1941 Division – Refining. “Method For Analyzing The Gasoline Fraction Of Petroleum, With Preliminary Results On East Texas And Oklahoma Crudes”– API Research Project 6 by Frederick D. Rossini, et al.</w:t>
      </w:r>
    </w:p>
  </w:endnote>
  <w:endnote w:id="10">
    <w:p w14:paraId="13E7F99F" w14:textId="77777777" w:rsidR="00F92428" w:rsidRDefault="00F92428" w:rsidP="002B5C1A">
      <w:pPr>
        <w:pStyle w:val="EndnoteText"/>
      </w:pPr>
      <w:r>
        <w:rPr>
          <w:rStyle w:val="EndnoteReference"/>
        </w:rPr>
        <w:endnoteRef/>
      </w:r>
      <w:r>
        <w:t xml:space="preserve"> American Petroleum Institute 14</w:t>
      </w:r>
      <w:r>
        <w:rPr>
          <w:vertAlign w:val="superscript"/>
        </w:rPr>
        <w:t>th</w:t>
      </w:r>
      <w:r>
        <w:t>. Mid-Year Meeting Houston, Texas April 4-7, 1949 Division – Refining. “The Determination Of Dyes In Aviation Gasoline</w:t>
      </w:r>
      <w:r>
        <w:fldChar w:fldCharType="begin"/>
      </w:r>
      <w:r>
        <w:instrText xml:space="preserve"> XE "</w:instrText>
      </w:r>
      <w:r w:rsidRPr="00DE1E54">
        <w:instrText>Aviation Gasoline</w:instrText>
      </w:r>
      <w:r>
        <w:instrText xml:space="preserve">" </w:instrText>
      </w:r>
      <w:r>
        <w:fldChar w:fldCharType="end"/>
      </w:r>
      <w:r>
        <w:t>” by B.B.Buchanan, et al.</w:t>
      </w:r>
    </w:p>
  </w:endnote>
  <w:endnote w:id="11">
    <w:p w14:paraId="45600468" w14:textId="77777777" w:rsidR="00F92428" w:rsidRPr="00BE57F9" w:rsidRDefault="00F92428" w:rsidP="002B5C1A">
      <w:pPr>
        <w:pStyle w:val="EndnoteText"/>
      </w:pPr>
      <w:r>
        <w:rPr>
          <w:rStyle w:val="EndnoteReference"/>
        </w:rPr>
        <w:endnoteRef/>
      </w:r>
      <w:r>
        <w:t xml:space="preserve"> Website: </w:t>
      </w:r>
      <w:hyperlink r:id="rId7" w:history="1">
        <w:r w:rsidRPr="00BD62BA">
          <w:rPr>
            <w:rStyle w:val="Hyperlink"/>
          </w:rPr>
          <w:t>http://www.mtholyoke.edu/acad/intrel/Petroleum/ftc.htm</w:t>
        </w:r>
      </w:hyperlink>
      <w:r>
        <w:t xml:space="preserve"> Accessed Oct 30, 2005. The International Petroleum Cartel, Staff Report to the Federal Trade Commission, released through Subcommittee on Monopoly of Select Committee on Small Business, U.S. Senate, 83</w:t>
      </w:r>
      <w:r w:rsidRPr="00C2263F">
        <w:rPr>
          <w:vertAlign w:val="superscript"/>
        </w:rPr>
        <w:t>rd</w:t>
      </w:r>
      <w:r>
        <w:t>. Congress, 2nd session (Washington, DC, 1952), Chapter 1, "The World's Petroleum Resources," pp. 5-20.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B8507" w14:textId="77777777" w:rsidR="00F92428" w:rsidRDefault="00F92428" w:rsidP="00230B4B">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6080192"/>
      <w:docPartObj>
        <w:docPartGallery w:val="Page Numbers (Bottom of Page)"/>
        <w:docPartUnique/>
      </w:docPartObj>
    </w:sdtPr>
    <w:sdtEndPr>
      <w:rPr>
        <w:noProof/>
      </w:rPr>
    </w:sdtEndPr>
    <w:sdtContent>
      <w:p w14:paraId="284A281A" w14:textId="20F8EA5D" w:rsidR="00F92428" w:rsidRDefault="00F9242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136A93" w14:textId="1A7C2953" w:rsidR="00F92428" w:rsidRDefault="00F924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4A23A" w14:textId="77777777" w:rsidR="00F92428" w:rsidRDefault="00F92428">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42</w:t>
    </w:r>
    <w:r>
      <w:rPr>
        <w:rStyle w:val="PageNumber"/>
      </w:rPr>
      <w:fldChar w:fldCharType="end"/>
    </w:r>
  </w:p>
  <w:p w14:paraId="02905986" w14:textId="77777777" w:rsidR="00F92428" w:rsidRDefault="00F924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F153CF" w14:textId="77777777" w:rsidR="008C6D41" w:rsidRDefault="008C6D41">
      <w:r>
        <w:separator/>
      </w:r>
    </w:p>
  </w:footnote>
  <w:footnote w:type="continuationSeparator" w:id="0">
    <w:p w14:paraId="4802C28E" w14:textId="77777777" w:rsidR="008C6D41" w:rsidRDefault="008C6D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411AD" w14:textId="77777777" w:rsidR="00F92428" w:rsidRDefault="00F92428">
    <w:pPr>
      <w:pStyle w:val="Header"/>
      <w:tabs>
        <w:tab w:val="left" w:pos="4395"/>
      </w:tabs>
    </w:pPr>
    <w:r>
      <w:t>history of avgas</w:t>
    </w:r>
    <w:r>
      <w:tab/>
    </w:r>
    <w:r>
      <w:tab/>
      <w:t>© PetrOch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7B7ED" w14:textId="77777777" w:rsidR="00F92428" w:rsidRDefault="00F92428">
    <w:pPr>
      <w:pStyle w:val="Header"/>
      <w:tabs>
        <w:tab w:val="left" w:pos="4395"/>
      </w:tabs>
    </w:pPr>
    <w:r>
      <w:t>history of avgas</w:t>
    </w:r>
    <w:r>
      <w:tab/>
    </w:r>
    <w:r>
      <w:tab/>
      <w:t>© PetrOch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BED70" w14:textId="77777777" w:rsidR="00F92428" w:rsidRDefault="00F924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60587"/>
    <w:multiLevelType w:val="hybridMultilevel"/>
    <w:tmpl w:val="C214E9E2"/>
    <w:lvl w:ilvl="0" w:tplc="CB923D22">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0DB571F"/>
    <w:multiLevelType w:val="hybridMultilevel"/>
    <w:tmpl w:val="7494CB4C"/>
    <w:lvl w:ilvl="0" w:tplc="F514C19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CB7DD8"/>
    <w:multiLevelType w:val="hybridMultilevel"/>
    <w:tmpl w:val="1D3A9EC8"/>
    <w:lvl w:ilvl="0" w:tplc="0409000F">
      <w:start w:val="1"/>
      <w:numFmt w:val="decimal"/>
      <w:lvlText w:val="%1."/>
      <w:lvlJc w:val="left"/>
      <w:pPr>
        <w:tabs>
          <w:tab w:val="num" w:pos="303"/>
        </w:tabs>
        <w:ind w:left="303" w:hanging="360"/>
      </w:pPr>
    </w:lvl>
    <w:lvl w:ilvl="1" w:tplc="04090019" w:tentative="1">
      <w:start w:val="1"/>
      <w:numFmt w:val="lowerLetter"/>
      <w:lvlText w:val="%2."/>
      <w:lvlJc w:val="left"/>
      <w:pPr>
        <w:tabs>
          <w:tab w:val="num" w:pos="1023"/>
        </w:tabs>
        <w:ind w:left="1023" w:hanging="360"/>
      </w:pPr>
    </w:lvl>
    <w:lvl w:ilvl="2" w:tplc="0409001B" w:tentative="1">
      <w:start w:val="1"/>
      <w:numFmt w:val="lowerRoman"/>
      <w:lvlText w:val="%3."/>
      <w:lvlJc w:val="right"/>
      <w:pPr>
        <w:tabs>
          <w:tab w:val="num" w:pos="1743"/>
        </w:tabs>
        <w:ind w:left="1743" w:hanging="180"/>
      </w:pPr>
    </w:lvl>
    <w:lvl w:ilvl="3" w:tplc="0409000F" w:tentative="1">
      <w:start w:val="1"/>
      <w:numFmt w:val="decimal"/>
      <w:lvlText w:val="%4."/>
      <w:lvlJc w:val="left"/>
      <w:pPr>
        <w:tabs>
          <w:tab w:val="num" w:pos="2463"/>
        </w:tabs>
        <w:ind w:left="2463" w:hanging="360"/>
      </w:pPr>
    </w:lvl>
    <w:lvl w:ilvl="4" w:tplc="04090019" w:tentative="1">
      <w:start w:val="1"/>
      <w:numFmt w:val="lowerLetter"/>
      <w:lvlText w:val="%5."/>
      <w:lvlJc w:val="left"/>
      <w:pPr>
        <w:tabs>
          <w:tab w:val="num" w:pos="3183"/>
        </w:tabs>
        <w:ind w:left="3183" w:hanging="360"/>
      </w:pPr>
    </w:lvl>
    <w:lvl w:ilvl="5" w:tplc="0409001B" w:tentative="1">
      <w:start w:val="1"/>
      <w:numFmt w:val="lowerRoman"/>
      <w:lvlText w:val="%6."/>
      <w:lvlJc w:val="right"/>
      <w:pPr>
        <w:tabs>
          <w:tab w:val="num" w:pos="3903"/>
        </w:tabs>
        <w:ind w:left="3903" w:hanging="180"/>
      </w:pPr>
    </w:lvl>
    <w:lvl w:ilvl="6" w:tplc="0409000F" w:tentative="1">
      <w:start w:val="1"/>
      <w:numFmt w:val="decimal"/>
      <w:lvlText w:val="%7."/>
      <w:lvlJc w:val="left"/>
      <w:pPr>
        <w:tabs>
          <w:tab w:val="num" w:pos="4623"/>
        </w:tabs>
        <w:ind w:left="4623" w:hanging="360"/>
      </w:pPr>
    </w:lvl>
    <w:lvl w:ilvl="7" w:tplc="04090019" w:tentative="1">
      <w:start w:val="1"/>
      <w:numFmt w:val="lowerLetter"/>
      <w:lvlText w:val="%8."/>
      <w:lvlJc w:val="left"/>
      <w:pPr>
        <w:tabs>
          <w:tab w:val="num" w:pos="5343"/>
        </w:tabs>
        <w:ind w:left="5343" w:hanging="360"/>
      </w:pPr>
    </w:lvl>
    <w:lvl w:ilvl="8" w:tplc="0409001B" w:tentative="1">
      <w:start w:val="1"/>
      <w:numFmt w:val="lowerRoman"/>
      <w:lvlText w:val="%9."/>
      <w:lvlJc w:val="right"/>
      <w:pPr>
        <w:tabs>
          <w:tab w:val="num" w:pos="6063"/>
        </w:tabs>
        <w:ind w:left="6063" w:hanging="180"/>
      </w:pPr>
    </w:lvl>
  </w:abstractNum>
  <w:abstractNum w:abstractNumId="3" w15:restartNumberingAfterBreak="0">
    <w:nsid w:val="4BE552C9"/>
    <w:multiLevelType w:val="hybridMultilevel"/>
    <w:tmpl w:val="75B2B874"/>
    <w:lvl w:ilvl="0" w:tplc="327E5D8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5"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6" w15:restartNumberingAfterBreak="0">
    <w:nsid w:val="6A19002F"/>
    <w:multiLevelType w:val="hybridMultilevel"/>
    <w:tmpl w:val="CCD6E438"/>
    <w:lvl w:ilvl="0" w:tplc="417A45E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2"/>
  </w:num>
  <w:num w:numId="5">
    <w:abstractNumId w:val="1"/>
  </w:num>
  <w:num w:numId="6">
    <w:abstractNumId w:val="3"/>
  </w:num>
  <w:num w:numId="7">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embedSystemFonts/>
  <w:activeWritingStyle w:appName="MSWord" w:lang="en-US" w:vendorID="8" w:dllVersion="513" w:checkStyle="1"/>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LAo4E6Prr86hkOk0wapP0lrOIhDVOOZTP+s7cOatE6vhpLWqMc6ssuVLk1AZhcMDMgsj6C2sjeQfVUjHh1bzmg==" w:salt="wiqsursnYXmnUm+nls4z4Q=="/>
  <w:defaultTabStop w:val="720"/>
  <w:drawingGridHorizontalSpacing w:val="187"/>
  <w:drawingGridVerticalSpacing w:val="187"/>
  <w:doNotUseMarginsForDrawingGridOrigin/>
  <w:drawingGridHorizontalOrigin w:val="0"/>
  <w:drawingGridVerticalOrigin w:val="0"/>
  <w:noPunctuationKerning/>
  <w:characterSpacingControl w:val="doNotCompress"/>
  <w:footnotePr>
    <w:footnote w:id="-1"/>
    <w:footnote w:id="0"/>
  </w:footnotePr>
  <w:endnotePr>
    <w:numFmt w:val="decimal"/>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5028"/>
    <w:rsid w:val="000103B0"/>
    <w:rsid w:val="000157E7"/>
    <w:rsid w:val="00015D5D"/>
    <w:rsid w:val="00016B9D"/>
    <w:rsid w:val="000253F2"/>
    <w:rsid w:val="000256C4"/>
    <w:rsid w:val="00032284"/>
    <w:rsid w:val="00032725"/>
    <w:rsid w:val="000337DC"/>
    <w:rsid w:val="000528A9"/>
    <w:rsid w:val="00052EA7"/>
    <w:rsid w:val="000564A4"/>
    <w:rsid w:val="00057FCC"/>
    <w:rsid w:val="00071CAA"/>
    <w:rsid w:val="00077D7B"/>
    <w:rsid w:val="000908AA"/>
    <w:rsid w:val="000927FB"/>
    <w:rsid w:val="00096385"/>
    <w:rsid w:val="000A5CB8"/>
    <w:rsid w:val="000A75A4"/>
    <w:rsid w:val="000B03C8"/>
    <w:rsid w:val="000B6D48"/>
    <w:rsid w:val="000C197B"/>
    <w:rsid w:val="000C246B"/>
    <w:rsid w:val="000C55E7"/>
    <w:rsid w:val="000D1E15"/>
    <w:rsid w:val="000F093F"/>
    <w:rsid w:val="000F10DB"/>
    <w:rsid w:val="000F121E"/>
    <w:rsid w:val="000F5B63"/>
    <w:rsid w:val="001068BA"/>
    <w:rsid w:val="00111C9E"/>
    <w:rsid w:val="00111DF7"/>
    <w:rsid w:val="001130AB"/>
    <w:rsid w:val="00115396"/>
    <w:rsid w:val="00126113"/>
    <w:rsid w:val="001271C5"/>
    <w:rsid w:val="001457EB"/>
    <w:rsid w:val="00163DD1"/>
    <w:rsid w:val="00173065"/>
    <w:rsid w:val="0017752D"/>
    <w:rsid w:val="0018279A"/>
    <w:rsid w:val="00185763"/>
    <w:rsid w:val="00186170"/>
    <w:rsid w:val="00190FD3"/>
    <w:rsid w:val="0019405F"/>
    <w:rsid w:val="001973CB"/>
    <w:rsid w:val="001A6F01"/>
    <w:rsid w:val="001A6F45"/>
    <w:rsid w:val="001C0420"/>
    <w:rsid w:val="001C4694"/>
    <w:rsid w:val="001C4D25"/>
    <w:rsid w:val="001D33FB"/>
    <w:rsid w:val="001F3A0E"/>
    <w:rsid w:val="00213308"/>
    <w:rsid w:val="00214DD1"/>
    <w:rsid w:val="00216AB5"/>
    <w:rsid w:val="00221A46"/>
    <w:rsid w:val="00224F5C"/>
    <w:rsid w:val="00230B4B"/>
    <w:rsid w:val="002316E5"/>
    <w:rsid w:val="002371BF"/>
    <w:rsid w:val="00240371"/>
    <w:rsid w:val="002439B5"/>
    <w:rsid w:val="00247FDD"/>
    <w:rsid w:val="00252313"/>
    <w:rsid w:val="00252F60"/>
    <w:rsid w:val="00284542"/>
    <w:rsid w:val="00293F4F"/>
    <w:rsid w:val="002A0ECE"/>
    <w:rsid w:val="002A4964"/>
    <w:rsid w:val="002B5C1A"/>
    <w:rsid w:val="002C385B"/>
    <w:rsid w:val="002D250A"/>
    <w:rsid w:val="002E5B0E"/>
    <w:rsid w:val="002F1155"/>
    <w:rsid w:val="002F1EBC"/>
    <w:rsid w:val="002F558F"/>
    <w:rsid w:val="002F7004"/>
    <w:rsid w:val="003002E3"/>
    <w:rsid w:val="00304F98"/>
    <w:rsid w:val="00314150"/>
    <w:rsid w:val="00317B84"/>
    <w:rsid w:val="00323DA4"/>
    <w:rsid w:val="00326B56"/>
    <w:rsid w:val="00327E18"/>
    <w:rsid w:val="003350AA"/>
    <w:rsid w:val="00341713"/>
    <w:rsid w:val="00354ACE"/>
    <w:rsid w:val="00355420"/>
    <w:rsid w:val="00361269"/>
    <w:rsid w:val="00365028"/>
    <w:rsid w:val="00371F9D"/>
    <w:rsid w:val="00380903"/>
    <w:rsid w:val="00381A12"/>
    <w:rsid w:val="00382F4F"/>
    <w:rsid w:val="00392C0C"/>
    <w:rsid w:val="003930EB"/>
    <w:rsid w:val="0039433C"/>
    <w:rsid w:val="003B2401"/>
    <w:rsid w:val="003B3C5F"/>
    <w:rsid w:val="003B5FFC"/>
    <w:rsid w:val="003C0AAF"/>
    <w:rsid w:val="003C1352"/>
    <w:rsid w:val="003C7DEB"/>
    <w:rsid w:val="003D4369"/>
    <w:rsid w:val="003D68B0"/>
    <w:rsid w:val="003E172F"/>
    <w:rsid w:val="003E3DAC"/>
    <w:rsid w:val="003F4125"/>
    <w:rsid w:val="003F4C39"/>
    <w:rsid w:val="00405D14"/>
    <w:rsid w:val="00412ABE"/>
    <w:rsid w:val="00442A80"/>
    <w:rsid w:val="00444C11"/>
    <w:rsid w:val="00455C01"/>
    <w:rsid w:val="00456638"/>
    <w:rsid w:val="00460080"/>
    <w:rsid w:val="004634C9"/>
    <w:rsid w:val="00464047"/>
    <w:rsid w:val="00464D7E"/>
    <w:rsid w:val="00474EEE"/>
    <w:rsid w:val="0047732D"/>
    <w:rsid w:val="004813A8"/>
    <w:rsid w:val="004828F6"/>
    <w:rsid w:val="00482D7E"/>
    <w:rsid w:val="004860DB"/>
    <w:rsid w:val="004A2F04"/>
    <w:rsid w:val="004A3E61"/>
    <w:rsid w:val="004C0F80"/>
    <w:rsid w:val="004C627B"/>
    <w:rsid w:val="00513F25"/>
    <w:rsid w:val="00521FD8"/>
    <w:rsid w:val="00523AC8"/>
    <w:rsid w:val="005263AE"/>
    <w:rsid w:val="00526406"/>
    <w:rsid w:val="00530390"/>
    <w:rsid w:val="00534EEF"/>
    <w:rsid w:val="00537095"/>
    <w:rsid w:val="00537265"/>
    <w:rsid w:val="00542AA9"/>
    <w:rsid w:val="0057066E"/>
    <w:rsid w:val="00580B68"/>
    <w:rsid w:val="00582441"/>
    <w:rsid w:val="0058370D"/>
    <w:rsid w:val="00586A59"/>
    <w:rsid w:val="00590058"/>
    <w:rsid w:val="00590203"/>
    <w:rsid w:val="005B5E16"/>
    <w:rsid w:val="005C0291"/>
    <w:rsid w:val="005C55B5"/>
    <w:rsid w:val="005C56B6"/>
    <w:rsid w:val="005C6CC0"/>
    <w:rsid w:val="005D7AAA"/>
    <w:rsid w:val="005E6E28"/>
    <w:rsid w:val="005F0D35"/>
    <w:rsid w:val="005F75A5"/>
    <w:rsid w:val="0060428D"/>
    <w:rsid w:val="00614953"/>
    <w:rsid w:val="00625703"/>
    <w:rsid w:val="006427A4"/>
    <w:rsid w:val="00652A8B"/>
    <w:rsid w:val="006565F7"/>
    <w:rsid w:val="0065759D"/>
    <w:rsid w:val="00660770"/>
    <w:rsid w:val="00663172"/>
    <w:rsid w:val="00666F69"/>
    <w:rsid w:val="006740CD"/>
    <w:rsid w:val="006901E6"/>
    <w:rsid w:val="006A6CC2"/>
    <w:rsid w:val="006B17BB"/>
    <w:rsid w:val="006C48EB"/>
    <w:rsid w:val="006D6D92"/>
    <w:rsid w:val="006E26FF"/>
    <w:rsid w:val="006E5C5A"/>
    <w:rsid w:val="006F0F56"/>
    <w:rsid w:val="00700DE8"/>
    <w:rsid w:val="00701802"/>
    <w:rsid w:val="00716B6C"/>
    <w:rsid w:val="007234F0"/>
    <w:rsid w:val="00723F24"/>
    <w:rsid w:val="0072589A"/>
    <w:rsid w:val="00742053"/>
    <w:rsid w:val="00742E83"/>
    <w:rsid w:val="007506C9"/>
    <w:rsid w:val="00766459"/>
    <w:rsid w:val="00785973"/>
    <w:rsid w:val="007A063C"/>
    <w:rsid w:val="007A1F68"/>
    <w:rsid w:val="007A434D"/>
    <w:rsid w:val="007A77E7"/>
    <w:rsid w:val="007A7A51"/>
    <w:rsid w:val="007E3B41"/>
    <w:rsid w:val="007F2BFE"/>
    <w:rsid w:val="00802341"/>
    <w:rsid w:val="00806A62"/>
    <w:rsid w:val="00812769"/>
    <w:rsid w:val="00814970"/>
    <w:rsid w:val="00816900"/>
    <w:rsid w:val="00821733"/>
    <w:rsid w:val="008366BC"/>
    <w:rsid w:val="008423C5"/>
    <w:rsid w:val="0084422E"/>
    <w:rsid w:val="00844F8C"/>
    <w:rsid w:val="0085717B"/>
    <w:rsid w:val="00865261"/>
    <w:rsid w:val="00891697"/>
    <w:rsid w:val="0089579E"/>
    <w:rsid w:val="00897546"/>
    <w:rsid w:val="008A5E79"/>
    <w:rsid w:val="008A75AE"/>
    <w:rsid w:val="008C2456"/>
    <w:rsid w:val="008C6D41"/>
    <w:rsid w:val="008D3545"/>
    <w:rsid w:val="008D4390"/>
    <w:rsid w:val="008E07DF"/>
    <w:rsid w:val="00907314"/>
    <w:rsid w:val="009114D8"/>
    <w:rsid w:val="00912853"/>
    <w:rsid w:val="00926FB3"/>
    <w:rsid w:val="009307A1"/>
    <w:rsid w:val="009327B3"/>
    <w:rsid w:val="0095095C"/>
    <w:rsid w:val="00964D3D"/>
    <w:rsid w:val="009843A8"/>
    <w:rsid w:val="009854C7"/>
    <w:rsid w:val="00995D15"/>
    <w:rsid w:val="009A3368"/>
    <w:rsid w:val="009B38DB"/>
    <w:rsid w:val="009B7F71"/>
    <w:rsid w:val="009C4413"/>
    <w:rsid w:val="009C548E"/>
    <w:rsid w:val="009C710E"/>
    <w:rsid w:val="009D67D0"/>
    <w:rsid w:val="009D713F"/>
    <w:rsid w:val="009E21C0"/>
    <w:rsid w:val="009F271D"/>
    <w:rsid w:val="009F3744"/>
    <w:rsid w:val="00A03137"/>
    <w:rsid w:val="00A12929"/>
    <w:rsid w:val="00A22663"/>
    <w:rsid w:val="00A22B80"/>
    <w:rsid w:val="00A22BA4"/>
    <w:rsid w:val="00A23214"/>
    <w:rsid w:val="00A26F26"/>
    <w:rsid w:val="00A55274"/>
    <w:rsid w:val="00A65B7C"/>
    <w:rsid w:val="00A70B12"/>
    <w:rsid w:val="00A7235F"/>
    <w:rsid w:val="00A863A8"/>
    <w:rsid w:val="00A92615"/>
    <w:rsid w:val="00A9758C"/>
    <w:rsid w:val="00AA1F84"/>
    <w:rsid w:val="00AC4738"/>
    <w:rsid w:val="00AC4E45"/>
    <w:rsid w:val="00AD419E"/>
    <w:rsid w:val="00AD63B8"/>
    <w:rsid w:val="00AF216C"/>
    <w:rsid w:val="00AF7150"/>
    <w:rsid w:val="00B012DF"/>
    <w:rsid w:val="00B0643A"/>
    <w:rsid w:val="00B10064"/>
    <w:rsid w:val="00B10B6E"/>
    <w:rsid w:val="00B14C95"/>
    <w:rsid w:val="00B16ACC"/>
    <w:rsid w:val="00B214DF"/>
    <w:rsid w:val="00B246F2"/>
    <w:rsid w:val="00B2608D"/>
    <w:rsid w:val="00B274C4"/>
    <w:rsid w:val="00B27C71"/>
    <w:rsid w:val="00B437F9"/>
    <w:rsid w:val="00B5243E"/>
    <w:rsid w:val="00B6634E"/>
    <w:rsid w:val="00B74D41"/>
    <w:rsid w:val="00B83A33"/>
    <w:rsid w:val="00B84BEE"/>
    <w:rsid w:val="00B8727D"/>
    <w:rsid w:val="00B87505"/>
    <w:rsid w:val="00B93482"/>
    <w:rsid w:val="00BA04AE"/>
    <w:rsid w:val="00BB7118"/>
    <w:rsid w:val="00BC1676"/>
    <w:rsid w:val="00BC3460"/>
    <w:rsid w:val="00BC790F"/>
    <w:rsid w:val="00BE1320"/>
    <w:rsid w:val="00BE57F9"/>
    <w:rsid w:val="00BF5617"/>
    <w:rsid w:val="00C113EC"/>
    <w:rsid w:val="00C11B99"/>
    <w:rsid w:val="00C16DA3"/>
    <w:rsid w:val="00C2263F"/>
    <w:rsid w:val="00C24FA1"/>
    <w:rsid w:val="00C312E0"/>
    <w:rsid w:val="00C31D8E"/>
    <w:rsid w:val="00C343B2"/>
    <w:rsid w:val="00C34ABB"/>
    <w:rsid w:val="00C35DDD"/>
    <w:rsid w:val="00C36479"/>
    <w:rsid w:val="00C40A41"/>
    <w:rsid w:val="00C474BD"/>
    <w:rsid w:val="00C54F8D"/>
    <w:rsid w:val="00C62176"/>
    <w:rsid w:val="00C743F0"/>
    <w:rsid w:val="00C77A7E"/>
    <w:rsid w:val="00C80478"/>
    <w:rsid w:val="00C80FF0"/>
    <w:rsid w:val="00C817B7"/>
    <w:rsid w:val="00C84C97"/>
    <w:rsid w:val="00C86E47"/>
    <w:rsid w:val="00C91782"/>
    <w:rsid w:val="00C93E38"/>
    <w:rsid w:val="00CA3A4F"/>
    <w:rsid w:val="00CB6DE1"/>
    <w:rsid w:val="00CC5E9C"/>
    <w:rsid w:val="00CE0A2A"/>
    <w:rsid w:val="00CE23E5"/>
    <w:rsid w:val="00CE4D61"/>
    <w:rsid w:val="00CE5AAB"/>
    <w:rsid w:val="00CE6D0C"/>
    <w:rsid w:val="00CF75BC"/>
    <w:rsid w:val="00D03EC6"/>
    <w:rsid w:val="00D26989"/>
    <w:rsid w:val="00D321A8"/>
    <w:rsid w:val="00D35C0F"/>
    <w:rsid w:val="00D509D7"/>
    <w:rsid w:val="00D532EC"/>
    <w:rsid w:val="00D54904"/>
    <w:rsid w:val="00D57540"/>
    <w:rsid w:val="00D579C1"/>
    <w:rsid w:val="00D607FD"/>
    <w:rsid w:val="00D71753"/>
    <w:rsid w:val="00D75BA2"/>
    <w:rsid w:val="00D84793"/>
    <w:rsid w:val="00D84F48"/>
    <w:rsid w:val="00D93420"/>
    <w:rsid w:val="00D94AC4"/>
    <w:rsid w:val="00DA1FAF"/>
    <w:rsid w:val="00DA2D5E"/>
    <w:rsid w:val="00DA3A94"/>
    <w:rsid w:val="00DA7E50"/>
    <w:rsid w:val="00DC2B8E"/>
    <w:rsid w:val="00DC5A78"/>
    <w:rsid w:val="00DF631C"/>
    <w:rsid w:val="00E118B6"/>
    <w:rsid w:val="00E20A2D"/>
    <w:rsid w:val="00E31289"/>
    <w:rsid w:val="00E37018"/>
    <w:rsid w:val="00E37467"/>
    <w:rsid w:val="00E44D39"/>
    <w:rsid w:val="00E53298"/>
    <w:rsid w:val="00E64A27"/>
    <w:rsid w:val="00E6651B"/>
    <w:rsid w:val="00E6701D"/>
    <w:rsid w:val="00E70DE6"/>
    <w:rsid w:val="00E75772"/>
    <w:rsid w:val="00E77C16"/>
    <w:rsid w:val="00E85F0D"/>
    <w:rsid w:val="00E869CB"/>
    <w:rsid w:val="00E90A79"/>
    <w:rsid w:val="00E95556"/>
    <w:rsid w:val="00E96AB7"/>
    <w:rsid w:val="00E97294"/>
    <w:rsid w:val="00ED270B"/>
    <w:rsid w:val="00EE0AF2"/>
    <w:rsid w:val="00EE4356"/>
    <w:rsid w:val="00EE5D66"/>
    <w:rsid w:val="00F05B92"/>
    <w:rsid w:val="00F11378"/>
    <w:rsid w:val="00F132C8"/>
    <w:rsid w:val="00F17927"/>
    <w:rsid w:val="00F20FDB"/>
    <w:rsid w:val="00F24C7D"/>
    <w:rsid w:val="00F2690F"/>
    <w:rsid w:val="00F31734"/>
    <w:rsid w:val="00F3492C"/>
    <w:rsid w:val="00F372E5"/>
    <w:rsid w:val="00F55181"/>
    <w:rsid w:val="00F60A85"/>
    <w:rsid w:val="00F63A75"/>
    <w:rsid w:val="00F654ED"/>
    <w:rsid w:val="00F65878"/>
    <w:rsid w:val="00F7515A"/>
    <w:rsid w:val="00F76213"/>
    <w:rsid w:val="00F84194"/>
    <w:rsid w:val="00F92428"/>
    <w:rsid w:val="00F9616F"/>
    <w:rsid w:val="00F96AAB"/>
    <w:rsid w:val="00FA182E"/>
    <w:rsid w:val="00FB013B"/>
    <w:rsid w:val="00FB1090"/>
    <w:rsid w:val="00FB6947"/>
    <w:rsid w:val="00FB6E2B"/>
    <w:rsid w:val="00FD1BFA"/>
    <w:rsid w:val="00FF45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1F6E4"/>
  <w15:docId w15:val="{50AD2DCE-F65E-48E9-82FF-E10E921ED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pPr>
        <w:spacing w:before="12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73CB"/>
    <w:rPr>
      <w:rFonts w:ascii="Garamond" w:hAnsi="Garamond"/>
      <w:sz w:val="16"/>
      <w:lang w:eastAsia="en-US"/>
    </w:rPr>
  </w:style>
  <w:style w:type="paragraph" w:styleId="Heading1">
    <w:name w:val="heading 1"/>
    <w:basedOn w:val="Normal"/>
    <w:next w:val="BodyText"/>
    <w:autoRedefine/>
    <w:qFormat/>
    <w:rsid w:val="00534EEF"/>
    <w:pPr>
      <w:keepNext/>
      <w:outlineLvl w:val="0"/>
    </w:pPr>
    <w:rPr>
      <w:rFonts w:ascii="Arial Black" w:hAnsi="Arial Black"/>
      <w:color w:val="808080"/>
      <w:spacing w:val="-25"/>
      <w:kern w:val="28"/>
      <w:sz w:val="32"/>
    </w:rPr>
  </w:style>
  <w:style w:type="paragraph" w:styleId="Heading2">
    <w:name w:val="heading 2"/>
    <w:basedOn w:val="Normal"/>
    <w:next w:val="BodyText"/>
    <w:qFormat/>
    <w:pPr>
      <w:keepNext/>
      <w:spacing w:line="240" w:lineRule="atLeast"/>
      <w:outlineLvl w:val="1"/>
    </w:pPr>
    <w:rPr>
      <w:rFonts w:ascii="Arial Black" w:hAnsi="Arial Black"/>
      <w:spacing w:val="-10"/>
      <w:kern w:val="28"/>
    </w:rPr>
  </w:style>
  <w:style w:type="paragraph" w:styleId="Heading3">
    <w:name w:val="heading 3"/>
    <w:basedOn w:val="Normal"/>
    <w:next w:val="BodyText"/>
    <w:qFormat/>
    <w:pPr>
      <w:keepNext/>
      <w:outlineLvl w:val="2"/>
    </w:pPr>
    <w:rPr>
      <w:rFonts w:ascii="Arial Black" w:hAnsi="Arial Black"/>
      <w:spacing w:val="-5"/>
      <w:sz w:val="18"/>
    </w:rPr>
  </w:style>
  <w:style w:type="paragraph" w:styleId="Heading4">
    <w:name w:val="heading 4"/>
    <w:basedOn w:val="Normal"/>
    <w:next w:val="BodyText"/>
    <w:qFormat/>
    <w:pPr>
      <w:keepNext/>
      <w:spacing w:after="240"/>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link w:val="CommentTextChar"/>
    <w:semiHidden/>
    <w:pPr>
      <w:tabs>
        <w:tab w:val="left" w:pos="187"/>
      </w:tabs>
      <w:spacing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styleId="BodyText">
    <w:name w:val="Body Text"/>
    <w:basedOn w:val="Normal"/>
    <w:link w:val="BodyTextChar"/>
    <w:autoRedefine/>
    <w:qFormat/>
    <w:rsid w:val="00B246F2"/>
    <w:rPr>
      <w:spacing w:val="-5"/>
      <w:sz w:val="24"/>
      <w:szCs w:val="22"/>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BodyText"/>
    <w:link w:val="BodyTextIndentChar"/>
    <w:pPr>
      <w:ind w:firstLine="360"/>
    </w:pPr>
  </w:style>
  <w:style w:type="paragraph" w:customStyle="1" w:styleId="BodyTextKeep">
    <w:name w:val="Body Text Keep"/>
    <w:basedOn w:val="BodyText"/>
    <w:next w:val="BodyText"/>
    <w:pPr>
      <w:keepNext/>
    </w:pPr>
  </w:style>
  <w:style w:type="paragraph" w:styleId="Caption">
    <w:name w:val="caption"/>
    <w:basedOn w:val="Normal"/>
    <w:next w:val="BodyText"/>
    <w:autoRedefine/>
    <w:qFormat/>
    <w:rsid w:val="003C0AAF"/>
    <w:pPr>
      <w:jc w:val="center"/>
    </w:pPr>
    <w:rPr>
      <w:i/>
      <w:spacing w:val="-5"/>
      <w:sz w:val="22"/>
    </w:r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BodyText"/>
    <w:pPr>
      <w:spacing w:before="480" w:after="160"/>
      <w:jc w:val="center"/>
    </w:pPr>
    <w:rPr>
      <w:rFonts w:ascii="Times New Roman" w:hAnsi="Times New Roman"/>
      <w:b/>
      <w:spacing w:val="0"/>
      <w:sz w:val="20"/>
    </w:rPr>
  </w:style>
  <w:style w:type="paragraph" w:customStyle="1" w:styleId="DocumentLabel">
    <w:name w:val="Document Label"/>
    <w:basedOn w:val="Normal"/>
    <w:pPr>
      <w:keepNext/>
      <w:spacing w:before="240" w:after="360"/>
    </w:pPr>
    <w:rPr>
      <w:b/>
      <w:kern w:val="28"/>
      <w:sz w:val="36"/>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line="220" w:lineRule="exact"/>
      <w:ind w:left="187" w:hanging="187"/>
    </w:pPr>
    <w:rPr>
      <w:sz w:val="18"/>
    </w:rPr>
  </w:style>
  <w:style w:type="paragraph" w:styleId="Footer">
    <w:name w:val="footer"/>
    <w:basedOn w:val="Normal"/>
    <w:link w:val="FooterChar"/>
    <w:uiPriority w:val="99"/>
    <w:pPr>
      <w:keepLines/>
      <w:pBdr>
        <w:top w:val="single" w:sz="6" w:space="3" w:color="auto"/>
      </w:pBdr>
      <w:tabs>
        <w:tab w:val="center" w:pos="4320"/>
        <w:tab w:val="right" w:pos="8640"/>
      </w:tabs>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pPr>
    <w:rPr>
      <w:rFonts w:ascii="Wingdings" w:hAnsi="Wingdings"/>
      <w:b/>
      <w:color w:val="FFFFFF"/>
      <w:spacing w:val="-10"/>
      <w:sz w:val="160"/>
    </w:rPr>
  </w:style>
  <w:style w:type="paragraph" w:styleId="Index1">
    <w:name w:val="index 1"/>
    <w:basedOn w:val="Normal"/>
    <w:uiPriority w:val="99"/>
    <w:semiHidden/>
    <w:pPr>
      <w:spacing w:before="0"/>
      <w:ind w:left="160" w:hanging="160"/>
    </w:pPr>
    <w:rPr>
      <w:rFonts w:asciiTheme="minorHAnsi" w:hAnsiTheme="minorHAnsi"/>
      <w:sz w:val="18"/>
      <w:szCs w:val="18"/>
    </w:rPr>
  </w:style>
  <w:style w:type="paragraph" w:styleId="Index2">
    <w:name w:val="index 2"/>
    <w:basedOn w:val="Normal"/>
    <w:semiHidden/>
    <w:pPr>
      <w:spacing w:before="0"/>
      <w:ind w:left="320" w:hanging="160"/>
    </w:pPr>
    <w:rPr>
      <w:rFonts w:asciiTheme="minorHAnsi" w:hAnsiTheme="minorHAnsi"/>
      <w:sz w:val="18"/>
      <w:szCs w:val="18"/>
    </w:rPr>
  </w:style>
  <w:style w:type="paragraph" w:styleId="Index3">
    <w:name w:val="index 3"/>
    <w:basedOn w:val="Normal"/>
    <w:semiHidden/>
    <w:pPr>
      <w:spacing w:before="0"/>
      <w:ind w:left="480" w:hanging="160"/>
    </w:pPr>
    <w:rPr>
      <w:rFonts w:asciiTheme="minorHAnsi" w:hAnsiTheme="minorHAnsi"/>
      <w:sz w:val="18"/>
      <w:szCs w:val="18"/>
    </w:rPr>
  </w:style>
  <w:style w:type="paragraph" w:styleId="Index4">
    <w:name w:val="index 4"/>
    <w:basedOn w:val="Normal"/>
    <w:semiHidden/>
    <w:pPr>
      <w:spacing w:before="0"/>
      <w:ind w:left="640" w:hanging="160"/>
    </w:pPr>
    <w:rPr>
      <w:rFonts w:asciiTheme="minorHAnsi" w:hAnsiTheme="minorHAnsi"/>
      <w:sz w:val="18"/>
      <w:szCs w:val="18"/>
    </w:rPr>
  </w:style>
  <w:style w:type="paragraph" w:styleId="Index5">
    <w:name w:val="index 5"/>
    <w:basedOn w:val="Normal"/>
    <w:semiHidden/>
    <w:pPr>
      <w:spacing w:before="0"/>
      <w:ind w:left="800" w:hanging="160"/>
    </w:pPr>
    <w:rPr>
      <w:rFonts w:asciiTheme="minorHAnsi" w:hAnsiTheme="minorHAnsi"/>
      <w:sz w:val="18"/>
      <w:szCs w:val="18"/>
    </w:rPr>
  </w:style>
  <w:style w:type="paragraph" w:styleId="Index6">
    <w:name w:val="index 6"/>
    <w:basedOn w:val="Index1"/>
    <w:next w:val="Normal"/>
    <w:semiHidden/>
    <w:pPr>
      <w:ind w:left="960"/>
    </w:pPr>
  </w:style>
  <w:style w:type="paragraph" w:styleId="Index7">
    <w:name w:val="index 7"/>
    <w:basedOn w:val="Index1"/>
    <w:next w:val="Normal"/>
    <w:semiHidden/>
    <w:pPr>
      <w:ind w:left="1120"/>
    </w:pPr>
  </w:style>
  <w:style w:type="paragraph" w:styleId="Index8">
    <w:name w:val="index 8"/>
    <w:basedOn w:val="Normal"/>
    <w:next w:val="Normal"/>
    <w:semiHidden/>
    <w:pPr>
      <w:spacing w:before="0"/>
      <w:ind w:left="1280" w:hanging="160"/>
    </w:pPr>
    <w:rPr>
      <w:rFonts w:asciiTheme="minorHAnsi" w:hAnsiTheme="minorHAnsi"/>
      <w:sz w:val="18"/>
      <w:szCs w:val="18"/>
    </w:r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uiPriority w:val="99"/>
    <w:semiHidden/>
    <w:pPr>
      <w:spacing w:before="240" w:after="120"/>
      <w:jc w:val="center"/>
    </w:pPr>
    <w:rPr>
      <w:rFonts w:asciiTheme="minorHAnsi" w:hAnsiTheme="minorHAnsi"/>
      <w:b/>
      <w:bCs/>
      <w:sz w:val="26"/>
      <w:szCs w:val="2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BodyText"/>
    <w:pPr>
      <w:tabs>
        <w:tab w:val="left" w:pos="720"/>
      </w:tabs>
      <w:ind w:left="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pPr>
    <w:rPr>
      <w:rFonts w:ascii="Times New Roman" w:hAnsi="Times New Roman"/>
      <w:spacing w:val="0"/>
      <w:sz w:val="20"/>
    </w:rPr>
  </w:style>
  <w:style w:type="paragraph" w:customStyle="1" w:styleId="ListBulletLast">
    <w:name w:val="List Bullet Last"/>
    <w:basedOn w:val="ListBullet"/>
    <w:next w:val="BodyText"/>
    <w:pPr>
      <w:ind w:right="0"/>
    </w:pPr>
    <w:rPr>
      <w:rFonts w:ascii="Times New Roman" w:hAnsi="Times New Roman"/>
      <w:spacing w:val="0"/>
      <w:sz w:val="20"/>
    </w:r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pPr>
    <w:rPr>
      <w:rFonts w:ascii="Times New Roman" w:hAnsi="Times New Roman"/>
      <w:spacing w:val="0"/>
      <w:sz w:val="20"/>
    </w:rPr>
  </w:style>
  <w:style w:type="paragraph" w:customStyle="1" w:styleId="ListLast">
    <w:name w:val="List Last"/>
    <w:basedOn w:val="List"/>
    <w:next w:val="BodyText"/>
    <w:pPr>
      <w:ind w:left="720" w:hanging="360"/>
    </w:pPr>
    <w:rPr>
      <w:rFonts w:ascii="Times New Roman" w:hAnsi="Times New Roman"/>
      <w:spacing w:val="0"/>
      <w:sz w:val="20"/>
    </w:r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pPr>
    <w:rPr>
      <w:rFonts w:ascii="Times New Roman" w:hAnsi="Times New Roman"/>
      <w:spacing w:val="0"/>
      <w:sz w:val="20"/>
    </w:rPr>
  </w:style>
  <w:style w:type="paragraph" w:customStyle="1" w:styleId="ListNumberLast">
    <w:name w:val="List Number Last"/>
    <w:basedOn w:val="ListNumber"/>
    <w:next w:val="BodyText"/>
    <w:pPr>
      <w:ind w:right="0"/>
    </w:pPr>
    <w:rPr>
      <w:rFonts w:ascii="Times New Roman" w:hAnsi="Times New Roman"/>
      <w:spacing w:val="0"/>
      <w:sz w:val="20"/>
    </w:rPr>
  </w:style>
  <w:style w:type="paragraph" w:styleId="MacroText">
    <w:name w:val="macro"/>
    <w:basedOn w:val="BodyText"/>
    <w:semiHidden/>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pPr>
    <w:rPr>
      <w:rFonts w:ascii="Arial Black" w:hAnsi="Arial Black"/>
      <w:color w:val="FFFFFF"/>
      <w:sz w:val="196"/>
    </w:rPr>
  </w:style>
  <w:style w:type="paragraph" w:customStyle="1" w:styleId="PartSubtitle">
    <w:name w:val="Part Subtitle"/>
    <w:basedOn w:val="Normal"/>
    <w:next w:val="BodyText"/>
    <w:pPr>
      <w:keepNext/>
      <w:spacing w:before="360"/>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pPr>
    <w:rPr>
      <w:rFonts w:ascii="Arial Black" w:hAnsi="Arial Black"/>
      <w:spacing w:val="-50"/>
      <w:sz w:val="36"/>
    </w:rPr>
  </w:style>
  <w:style w:type="paragraph" w:customStyle="1" w:styleId="Picture">
    <w:name w:val="Picture"/>
    <w:basedOn w:val="BodyText"/>
    <w:next w:val="Caption"/>
    <w:autoRedefine/>
    <w:rsid w:val="00DC5A78"/>
    <w:pPr>
      <w:keepNext/>
      <w:spacing w:before="0"/>
      <w:jc w:val="center"/>
    </w:pPr>
  </w:style>
  <w:style w:type="paragraph" w:customStyle="1" w:styleId="ReturnAddress">
    <w:name w:val="Return Address"/>
    <w:basedOn w:val="Normal"/>
    <w:rPr>
      <w:spacing w:val="-3"/>
      <w:sz w:val="20"/>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HeadingBase"/>
    <w:qFormat/>
    <w:pPr>
      <w:pBdr>
        <w:bottom w:val="single" w:sz="6" w:space="14" w:color="808080"/>
      </w:pBdr>
      <w:spacing w:before="100" w:after="3600" w:line="600" w:lineRule="exact"/>
    </w:pPr>
    <w:rPr>
      <w:rFonts w:ascii="Arial Black" w:hAnsi="Arial Black"/>
      <w:b w:val="0"/>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pPr>
    <w:rPr>
      <w:rFonts w:ascii="Arial Black" w:hAnsi="Arial Black"/>
      <w:b/>
      <w:spacing w:val="-10"/>
      <w:sz w:val="22"/>
    </w:rPr>
  </w:style>
  <w:style w:type="paragraph" w:styleId="TOC1">
    <w:name w:val="toc 1"/>
    <w:basedOn w:val="Normal"/>
    <w:uiPriority w:val="39"/>
    <w:pPr>
      <w:spacing w:before="360"/>
    </w:pPr>
    <w:rPr>
      <w:rFonts w:asciiTheme="majorHAnsi" w:hAnsiTheme="majorHAnsi"/>
      <w:b/>
      <w:bCs/>
      <w:caps/>
      <w:sz w:val="24"/>
      <w:szCs w:val="24"/>
    </w:rPr>
  </w:style>
  <w:style w:type="paragraph" w:styleId="TOC2">
    <w:name w:val="toc 2"/>
    <w:basedOn w:val="TOC1"/>
    <w:semiHidden/>
    <w:pPr>
      <w:spacing w:before="240"/>
    </w:pPr>
    <w:rPr>
      <w:rFonts w:asciiTheme="minorHAnsi" w:hAnsiTheme="minorHAnsi" w:cstheme="minorHAnsi"/>
      <w:caps w:val="0"/>
      <w:sz w:val="20"/>
      <w:szCs w:val="20"/>
    </w:rPr>
  </w:style>
  <w:style w:type="paragraph" w:styleId="TOC3">
    <w:name w:val="toc 3"/>
    <w:basedOn w:val="Normal"/>
    <w:next w:val="Normal"/>
    <w:semiHidden/>
    <w:pPr>
      <w:spacing w:before="0"/>
      <w:ind w:left="160"/>
    </w:pPr>
    <w:rPr>
      <w:rFonts w:asciiTheme="minorHAnsi" w:hAnsiTheme="minorHAnsi" w:cstheme="minorHAnsi"/>
      <w:sz w:val="20"/>
    </w:rPr>
  </w:style>
  <w:style w:type="paragraph" w:styleId="TOC4">
    <w:name w:val="toc 4"/>
    <w:basedOn w:val="Normal"/>
    <w:next w:val="Normal"/>
    <w:semiHidden/>
    <w:pPr>
      <w:spacing w:before="0"/>
      <w:ind w:left="320"/>
    </w:pPr>
    <w:rPr>
      <w:rFonts w:asciiTheme="minorHAnsi" w:hAnsiTheme="minorHAnsi" w:cstheme="minorHAnsi"/>
      <w:sz w:val="20"/>
    </w:rPr>
  </w:style>
  <w:style w:type="paragraph" w:styleId="TOC5">
    <w:name w:val="toc 5"/>
    <w:basedOn w:val="Normal"/>
    <w:next w:val="Normal"/>
    <w:semiHidden/>
    <w:pPr>
      <w:spacing w:before="0"/>
      <w:ind w:left="480"/>
    </w:pPr>
    <w:rPr>
      <w:rFonts w:asciiTheme="minorHAnsi" w:hAnsiTheme="minorHAnsi" w:cstheme="minorHAnsi"/>
      <w:sz w:val="20"/>
    </w:rPr>
  </w:style>
  <w:style w:type="paragraph" w:styleId="TOC6">
    <w:name w:val="toc 6"/>
    <w:basedOn w:val="Normal"/>
    <w:next w:val="Normal"/>
    <w:semiHidden/>
    <w:pPr>
      <w:spacing w:before="0"/>
      <w:ind w:left="640"/>
    </w:pPr>
    <w:rPr>
      <w:rFonts w:asciiTheme="minorHAnsi" w:hAnsiTheme="minorHAnsi" w:cstheme="minorHAnsi"/>
      <w:sz w:val="20"/>
    </w:rPr>
  </w:style>
  <w:style w:type="paragraph" w:styleId="TOC7">
    <w:name w:val="toc 7"/>
    <w:basedOn w:val="Normal"/>
    <w:next w:val="Normal"/>
    <w:semiHidden/>
    <w:pPr>
      <w:spacing w:before="0"/>
      <w:ind w:left="800"/>
    </w:pPr>
    <w:rPr>
      <w:rFonts w:asciiTheme="minorHAnsi" w:hAnsiTheme="minorHAnsi" w:cstheme="minorHAnsi"/>
      <w:sz w:val="20"/>
    </w:rPr>
  </w:style>
  <w:style w:type="paragraph" w:styleId="TOC8">
    <w:name w:val="toc 8"/>
    <w:basedOn w:val="Normal"/>
    <w:next w:val="Normal"/>
    <w:semiHidden/>
    <w:pPr>
      <w:spacing w:before="0"/>
      <w:ind w:left="960"/>
    </w:pPr>
    <w:rPr>
      <w:rFonts w:asciiTheme="minorHAnsi" w:hAnsiTheme="minorHAnsi" w:cstheme="minorHAnsi"/>
      <w:sz w:val="20"/>
    </w:rPr>
  </w:style>
  <w:style w:type="paragraph" w:styleId="TOC9">
    <w:name w:val="toc 9"/>
    <w:basedOn w:val="Normal"/>
    <w:next w:val="Normal"/>
    <w:semiHidden/>
    <w:pPr>
      <w:spacing w:before="0"/>
      <w:ind w:left="1120"/>
    </w:pPr>
    <w:rPr>
      <w:rFonts w:asciiTheme="minorHAnsi" w:hAnsiTheme="minorHAnsi" w:cstheme="minorHAnsi"/>
      <w:sz w:val="20"/>
    </w:rPr>
  </w:style>
  <w:style w:type="paragraph" w:customStyle="1" w:styleId="TOCBase">
    <w:name w:val="TOC Base"/>
    <w:basedOn w:val="TOC2"/>
  </w:style>
  <w:style w:type="paragraph" w:styleId="BodyTextIndent2">
    <w:name w:val="Body Text Indent 2"/>
    <w:basedOn w:val="Normal"/>
    <w:pPr>
      <w:overflowPunct w:val="0"/>
      <w:autoSpaceDE w:val="0"/>
      <w:autoSpaceDN w:val="0"/>
      <w:adjustRightInd w:val="0"/>
      <w:ind w:left="75"/>
      <w:textAlignment w:val="baseline"/>
    </w:pPr>
    <w:rPr>
      <w:rFonts w:ascii="Lucida Sans" w:hAnsi="Lucida Sans"/>
      <w:b/>
      <w:bCs/>
      <w:sz w:val="22"/>
      <w:lang w:val="en-US"/>
    </w:rPr>
  </w:style>
  <w:style w:type="character" w:styleId="Hyperlink">
    <w:name w:val="Hyperlink"/>
    <w:uiPriority w:val="99"/>
    <w:rPr>
      <w:color w:val="0000FF"/>
      <w:u w:val="single"/>
    </w:rPr>
  </w:style>
  <w:style w:type="paragraph" w:styleId="BodyText2">
    <w:name w:val="Body Text 2"/>
    <w:basedOn w:val="Normal"/>
    <w:rsid w:val="00B437F9"/>
    <w:pPr>
      <w:spacing w:before="40" w:after="40"/>
    </w:pPr>
    <w:rPr>
      <w:spacing w:val="-5"/>
      <w:sz w:val="24"/>
    </w:rPr>
  </w:style>
  <w:style w:type="paragraph" w:styleId="BodyText3">
    <w:name w:val="Body Text 3"/>
    <w:basedOn w:val="Normal"/>
    <w:rPr>
      <w:spacing w:val="-5"/>
      <w:sz w:val="22"/>
    </w:rPr>
  </w:style>
  <w:style w:type="paragraph" w:customStyle="1" w:styleId="Normalcentre">
    <w:name w:val="Normal +centre"/>
    <w:basedOn w:val="Normal"/>
    <w:rsid w:val="006A6CC2"/>
  </w:style>
  <w:style w:type="table" w:styleId="TableGrid5">
    <w:name w:val="Table Grid 5"/>
    <w:basedOn w:val="TableNormal"/>
    <w:rsid w:val="002D250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BodyTextChar">
    <w:name w:val="Body Text Char"/>
    <w:link w:val="BodyText"/>
    <w:rsid w:val="00B246F2"/>
    <w:rPr>
      <w:rFonts w:ascii="Garamond" w:hAnsi="Garamond"/>
      <w:spacing w:val="-5"/>
      <w:sz w:val="24"/>
      <w:szCs w:val="22"/>
      <w:lang w:eastAsia="en-US"/>
    </w:rPr>
  </w:style>
  <w:style w:type="paragraph" w:customStyle="1" w:styleId="StyleTOC1Left">
    <w:name w:val="Style TOC 1 + Left"/>
    <w:basedOn w:val="TOC1"/>
    <w:autoRedefine/>
    <w:rsid w:val="00A863A8"/>
    <w:rPr>
      <w:rFonts w:ascii="Garamond" w:hAnsi="Garamond"/>
      <w:noProof/>
      <w:sz w:val="22"/>
      <w:szCs w:val="22"/>
    </w:rPr>
  </w:style>
  <w:style w:type="character" w:customStyle="1" w:styleId="UnresolvedMention1">
    <w:name w:val="Unresolved Mention1"/>
    <w:basedOn w:val="DefaultParagraphFont"/>
    <w:uiPriority w:val="99"/>
    <w:semiHidden/>
    <w:unhideWhenUsed/>
    <w:rsid w:val="00B16ACC"/>
    <w:rPr>
      <w:color w:val="605E5C"/>
      <w:shd w:val="clear" w:color="auto" w:fill="E1DFDD"/>
    </w:rPr>
  </w:style>
  <w:style w:type="paragraph" w:styleId="BalloonText">
    <w:name w:val="Balloon Text"/>
    <w:basedOn w:val="Normal"/>
    <w:link w:val="BalloonTextChar"/>
    <w:rsid w:val="005F0D35"/>
    <w:pPr>
      <w:spacing w:before="0"/>
    </w:pPr>
    <w:rPr>
      <w:rFonts w:ascii="Tahoma" w:hAnsi="Tahoma" w:cs="Tahoma"/>
      <w:szCs w:val="16"/>
    </w:rPr>
  </w:style>
  <w:style w:type="character" w:customStyle="1" w:styleId="BalloonTextChar">
    <w:name w:val="Balloon Text Char"/>
    <w:basedOn w:val="DefaultParagraphFont"/>
    <w:link w:val="BalloonText"/>
    <w:rsid w:val="005F0D35"/>
    <w:rPr>
      <w:rFonts w:ascii="Tahoma" w:hAnsi="Tahoma" w:cs="Tahoma"/>
      <w:sz w:val="16"/>
      <w:szCs w:val="16"/>
      <w:lang w:eastAsia="en-US"/>
    </w:rPr>
  </w:style>
  <w:style w:type="table" w:styleId="TableGrid">
    <w:name w:val="Table Grid"/>
    <w:basedOn w:val="TableNormal"/>
    <w:rsid w:val="00F9616F"/>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9">
    <w:name w:val="index 9"/>
    <w:basedOn w:val="Normal"/>
    <w:next w:val="Normal"/>
    <w:autoRedefine/>
    <w:unhideWhenUsed/>
    <w:rsid w:val="00E118B6"/>
    <w:pPr>
      <w:spacing w:before="0"/>
      <w:ind w:left="1440" w:hanging="160"/>
    </w:pPr>
    <w:rPr>
      <w:rFonts w:asciiTheme="minorHAnsi" w:hAnsiTheme="minorHAnsi"/>
      <w:sz w:val="18"/>
      <w:szCs w:val="18"/>
    </w:rPr>
  </w:style>
  <w:style w:type="paragraph" w:styleId="ListParagraph">
    <w:name w:val="List Paragraph"/>
    <w:basedOn w:val="Normal"/>
    <w:uiPriority w:val="34"/>
    <w:qFormat/>
    <w:rsid w:val="00B14C95"/>
    <w:pPr>
      <w:ind w:left="720"/>
      <w:contextualSpacing/>
    </w:pPr>
  </w:style>
  <w:style w:type="paragraph" w:customStyle="1" w:styleId="Style1">
    <w:name w:val="Style1"/>
    <w:basedOn w:val="Picture"/>
    <w:autoRedefine/>
    <w:qFormat/>
    <w:rsid w:val="001973CB"/>
  </w:style>
  <w:style w:type="character" w:customStyle="1" w:styleId="BodyTextIndentChar">
    <w:name w:val="Body Text Indent Char"/>
    <w:basedOn w:val="BodyTextChar"/>
    <w:link w:val="BodyTextIndent"/>
    <w:rsid w:val="001973CB"/>
    <w:rPr>
      <w:rFonts w:ascii="Garamond" w:hAnsi="Garamond"/>
      <w:spacing w:val="-5"/>
      <w:sz w:val="24"/>
      <w:szCs w:val="22"/>
      <w:lang w:eastAsia="en-US"/>
    </w:rPr>
  </w:style>
  <w:style w:type="character" w:customStyle="1" w:styleId="CommentTextChar">
    <w:name w:val="Comment Text Char"/>
    <w:basedOn w:val="DefaultParagraphFont"/>
    <w:link w:val="CommentText"/>
    <w:semiHidden/>
    <w:rsid w:val="001973CB"/>
    <w:rPr>
      <w:rFonts w:ascii="Garamond" w:hAnsi="Garamond"/>
      <w:sz w:val="16"/>
      <w:lang w:eastAsia="en-US"/>
    </w:rPr>
  </w:style>
  <w:style w:type="character" w:customStyle="1" w:styleId="FooterChar">
    <w:name w:val="Footer Char"/>
    <w:basedOn w:val="DefaultParagraphFont"/>
    <w:link w:val="Footer"/>
    <w:uiPriority w:val="99"/>
    <w:rsid w:val="00A22BA4"/>
    <w:rPr>
      <w:rFonts w:ascii="Arial Black" w:hAnsi="Arial Black"/>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027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gif"/><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2.xml"/><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footer" Target="footer3.xml"/><Relationship Id="rId8" Type="http://schemas.openxmlformats.org/officeDocument/2006/relationships/header" Target="header1.xml"/><Relationship Id="rId51"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users.chariot.net.au/~theburfs/index_mil.html" TargetMode="External"/><Relationship Id="rId7" Type="http://schemas.openxmlformats.org/officeDocument/2006/relationships/hyperlink" Target="http://www.mtholyoke.edu/acad/intrel/Petroleum/ftc.htm" TargetMode="External"/><Relationship Id="rId2" Type="http://schemas.openxmlformats.org/officeDocument/2006/relationships/hyperlink" Target="https://commons.wikimedia.org/w/index.php?curid=22975326" TargetMode="External"/><Relationship Id="rId1" Type="http://schemas.openxmlformats.org/officeDocument/2006/relationships/hyperlink" Target="http://www.chevron.com/history/timeline/family_tree.asp" TargetMode="External"/><Relationship Id="rId6" Type="http://schemas.openxmlformats.org/officeDocument/2006/relationships/hyperlink" Target="http://www.history.navy.mil/branches/squades.htm" TargetMode="External"/><Relationship Id="rId5" Type="http://schemas.openxmlformats.org/officeDocument/2006/relationships/hyperlink" Target="https://commons.wikimedia.org/w/index.php?curid=10252531%22%3eLink%3c/a" TargetMode="External"/><Relationship Id="rId4" Type="http://schemas.openxmlformats.org/officeDocument/2006/relationships/hyperlink" Target="https://commons.wikimedia.org/wiki/File:VH-DHM.JP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53583-6941-4CAD-8C00-6089145CD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954</TotalTime>
  <Pages>43</Pages>
  <Words>14496</Words>
  <Characters>82631</Characters>
  <Application>Microsoft Office Word</Application>
  <DocSecurity>8</DocSecurity>
  <Lines>688</Lines>
  <Paragraphs>193</Paragraphs>
  <ScaleCrop>false</ScaleCrop>
  <HeadingPairs>
    <vt:vector size="2" baseType="variant">
      <vt:variant>
        <vt:lpstr>Title</vt:lpstr>
      </vt:variant>
      <vt:variant>
        <vt:i4>1</vt:i4>
      </vt:variant>
    </vt:vector>
  </HeadingPairs>
  <TitlesOfParts>
    <vt:vector size="1" baseType="lpstr">
      <vt:lpstr>Avgas Book Chapter 28</vt:lpstr>
    </vt:vector>
  </TitlesOfParts>
  <Company>Petroch Services Pty. Ltd.</Company>
  <LinksUpToDate>false</LinksUpToDate>
  <CharactersWithSpaces>96934</CharactersWithSpaces>
  <SharedDoc>false</SharedDoc>
  <HLinks>
    <vt:vector size="66" baseType="variant">
      <vt:variant>
        <vt:i4>1179699</vt:i4>
      </vt:variant>
      <vt:variant>
        <vt:i4>41</vt:i4>
      </vt:variant>
      <vt:variant>
        <vt:i4>0</vt:i4>
      </vt:variant>
      <vt:variant>
        <vt:i4>5</vt:i4>
      </vt:variant>
      <vt:variant>
        <vt:lpwstr/>
      </vt:variant>
      <vt:variant>
        <vt:lpwstr>_Toc118097335</vt:lpwstr>
      </vt:variant>
      <vt:variant>
        <vt:i4>1179699</vt:i4>
      </vt:variant>
      <vt:variant>
        <vt:i4>35</vt:i4>
      </vt:variant>
      <vt:variant>
        <vt:i4>0</vt:i4>
      </vt:variant>
      <vt:variant>
        <vt:i4>5</vt:i4>
      </vt:variant>
      <vt:variant>
        <vt:lpwstr/>
      </vt:variant>
      <vt:variant>
        <vt:lpwstr>_Toc118097334</vt:lpwstr>
      </vt:variant>
      <vt:variant>
        <vt:i4>1179699</vt:i4>
      </vt:variant>
      <vt:variant>
        <vt:i4>29</vt:i4>
      </vt:variant>
      <vt:variant>
        <vt:i4>0</vt:i4>
      </vt:variant>
      <vt:variant>
        <vt:i4>5</vt:i4>
      </vt:variant>
      <vt:variant>
        <vt:lpwstr/>
      </vt:variant>
      <vt:variant>
        <vt:lpwstr>_Toc118097333</vt:lpwstr>
      </vt:variant>
      <vt:variant>
        <vt:i4>1179699</vt:i4>
      </vt:variant>
      <vt:variant>
        <vt:i4>23</vt:i4>
      </vt:variant>
      <vt:variant>
        <vt:i4>0</vt:i4>
      </vt:variant>
      <vt:variant>
        <vt:i4>5</vt:i4>
      </vt:variant>
      <vt:variant>
        <vt:lpwstr/>
      </vt:variant>
      <vt:variant>
        <vt:lpwstr>_Toc118097332</vt:lpwstr>
      </vt:variant>
      <vt:variant>
        <vt:i4>1179699</vt:i4>
      </vt:variant>
      <vt:variant>
        <vt:i4>17</vt:i4>
      </vt:variant>
      <vt:variant>
        <vt:i4>0</vt:i4>
      </vt:variant>
      <vt:variant>
        <vt:i4>5</vt:i4>
      </vt:variant>
      <vt:variant>
        <vt:lpwstr/>
      </vt:variant>
      <vt:variant>
        <vt:lpwstr>_Toc118097331</vt:lpwstr>
      </vt:variant>
      <vt:variant>
        <vt:i4>1179699</vt:i4>
      </vt:variant>
      <vt:variant>
        <vt:i4>11</vt:i4>
      </vt:variant>
      <vt:variant>
        <vt:i4>0</vt:i4>
      </vt:variant>
      <vt:variant>
        <vt:i4>5</vt:i4>
      </vt:variant>
      <vt:variant>
        <vt:lpwstr/>
      </vt:variant>
      <vt:variant>
        <vt:lpwstr>_Toc118097330</vt:lpwstr>
      </vt:variant>
      <vt:variant>
        <vt:i4>1245235</vt:i4>
      </vt:variant>
      <vt:variant>
        <vt:i4>5</vt:i4>
      </vt:variant>
      <vt:variant>
        <vt:i4>0</vt:i4>
      </vt:variant>
      <vt:variant>
        <vt:i4>5</vt:i4>
      </vt:variant>
      <vt:variant>
        <vt:lpwstr/>
      </vt:variant>
      <vt:variant>
        <vt:lpwstr>_Toc118097329</vt:lpwstr>
      </vt:variant>
      <vt:variant>
        <vt:i4>6553699</vt:i4>
      </vt:variant>
      <vt:variant>
        <vt:i4>9</vt:i4>
      </vt:variant>
      <vt:variant>
        <vt:i4>0</vt:i4>
      </vt:variant>
      <vt:variant>
        <vt:i4>5</vt:i4>
      </vt:variant>
      <vt:variant>
        <vt:lpwstr>http://www.mtholyoke.edu/acad/intrel/Petroleum/ftc.htm</vt:lpwstr>
      </vt:variant>
      <vt:variant>
        <vt:lpwstr/>
      </vt:variant>
      <vt:variant>
        <vt:i4>4521997</vt:i4>
      </vt:variant>
      <vt:variant>
        <vt:i4>6</vt:i4>
      </vt:variant>
      <vt:variant>
        <vt:i4>0</vt:i4>
      </vt:variant>
      <vt:variant>
        <vt:i4>5</vt:i4>
      </vt:variant>
      <vt:variant>
        <vt:lpwstr>http://www.history.navy.mil/branches/squades.htm</vt:lpwstr>
      </vt:variant>
      <vt:variant>
        <vt:lpwstr/>
      </vt:variant>
      <vt:variant>
        <vt:i4>2424903</vt:i4>
      </vt:variant>
      <vt:variant>
        <vt:i4>3</vt:i4>
      </vt:variant>
      <vt:variant>
        <vt:i4>0</vt:i4>
      </vt:variant>
      <vt:variant>
        <vt:i4>5</vt:i4>
      </vt:variant>
      <vt:variant>
        <vt:lpwstr>http://users.chariot.net.au/~theburfs/index_mil.html</vt:lpwstr>
      </vt:variant>
      <vt:variant>
        <vt:lpwstr/>
      </vt:variant>
      <vt:variant>
        <vt:i4>3866689</vt:i4>
      </vt:variant>
      <vt:variant>
        <vt:i4>0</vt:i4>
      </vt:variant>
      <vt:variant>
        <vt:i4>0</vt:i4>
      </vt:variant>
      <vt:variant>
        <vt:i4>5</vt:i4>
      </vt:variant>
      <vt:variant>
        <vt:lpwstr>http://www.chevron.com/history/timeline/family_tree.asp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Avgas Book Chapter 28</dc:title>
  <dc:subject>Avgas Book Chapter 28</dc:subject>
  <dc:creator>Noel Tresider</dc:creator>
  <cp:keywords>Avgas, gasoline,</cp:keywords>
  <cp:lastModifiedBy>Noel Tresider</cp:lastModifiedBy>
  <cp:revision>28</cp:revision>
  <cp:lastPrinted>2002-11-24T04:00:00Z</cp:lastPrinted>
  <dcterms:created xsi:type="dcterms:W3CDTF">2019-09-05T06:18:00Z</dcterms:created>
  <dcterms:modified xsi:type="dcterms:W3CDTF">2021-01-28T07:32:00Z</dcterms:modified>
  <cp:category>Avgas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