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41D578" w14:textId="77777777" w:rsidR="00AF0942" w:rsidRDefault="00AF0942">
      <w:pPr>
        <w:pStyle w:val="PartTitle"/>
        <w:framePr w:w="2821" w:h="2249" w:hRule="exact" w:wrap="notBeside" w:hAnchor="page" w:x="8035" w:y="1310"/>
      </w:pPr>
      <w:r>
        <w:t>Chapter</w:t>
      </w:r>
    </w:p>
    <w:p w14:paraId="6DA75FF1" w14:textId="77777777" w:rsidR="00AF0942" w:rsidRDefault="00C51B47">
      <w:pPr>
        <w:pStyle w:val="PartLabel"/>
        <w:framePr w:w="2821" w:h="2249" w:hRule="exact" w:wrap="notBeside" w:hAnchor="page" w:x="8035" w:y="1310"/>
      </w:pPr>
      <w:r>
        <w:rPr>
          <w:spacing w:val="-28"/>
        </w:rPr>
        <w:t>29</w:t>
      </w:r>
      <w:r w:rsidR="00AF0942">
        <w:rPr>
          <w:spacing w:val="-28"/>
        </w:rPr>
        <w:t>1</w:t>
      </w:r>
      <w:r w:rsidR="00AF0942">
        <w:rPr>
          <w:spacing w:val="-24"/>
        </w:rPr>
        <w:t>4</w:t>
      </w:r>
    </w:p>
    <w:p w14:paraId="49188A6D" w14:textId="77777777" w:rsidR="004D3DD3" w:rsidRDefault="004D3DD3" w:rsidP="004D3DD3">
      <w:pPr>
        <w:keepNext/>
        <w:pBdr>
          <w:bottom w:val="single" w:sz="6" w:space="14" w:color="808080"/>
        </w:pBdr>
        <w:spacing w:before="100" w:after="120"/>
        <w:jc w:val="center"/>
        <w:rPr>
          <w:rFonts w:ascii="Arial Black" w:hAnsi="Arial Black"/>
          <w:color w:val="808080"/>
          <w:spacing w:val="-35"/>
          <w:kern w:val="28"/>
          <w:sz w:val="48"/>
        </w:rPr>
      </w:pPr>
      <w:bookmarkStart w:id="0" w:name="_Hlk17820607"/>
      <w:r>
        <w:rPr>
          <w:rFonts w:ascii="Arial Black" w:hAnsi="Arial Black"/>
          <w:color w:val="808080"/>
          <w:spacing w:val="-35"/>
          <w:kern w:val="28"/>
          <w:sz w:val="48"/>
        </w:rPr>
        <w:t xml:space="preserve">United States after the War </w:t>
      </w:r>
      <w:r w:rsidRPr="004D3DD3">
        <w:rPr>
          <w:rFonts w:ascii="Arial Black" w:hAnsi="Arial Black"/>
          <w:color w:val="808080"/>
          <w:spacing w:val="-35"/>
          <w:kern w:val="28"/>
          <w:sz w:val="48"/>
        </w:rPr>
        <w:t>194</w:t>
      </w:r>
      <w:r>
        <w:rPr>
          <w:rFonts w:ascii="Arial Black" w:hAnsi="Arial Black"/>
          <w:color w:val="808080"/>
          <w:spacing w:val="-35"/>
          <w:kern w:val="28"/>
          <w:sz w:val="48"/>
        </w:rPr>
        <w:t xml:space="preserve">6 – </w:t>
      </w:r>
      <w:r w:rsidRPr="004D3DD3">
        <w:rPr>
          <w:rFonts w:ascii="Arial Black" w:hAnsi="Arial Black"/>
          <w:color w:val="808080"/>
          <w:spacing w:val="-35"/>
          <w:kern w:val="28"/>
          <w:sz w:val="48"/>
        </w:rPr>
        <w:t>194</w:t>
      </w:r>
      <w:r>
        <w:rPr>
          <w:rFonts w:ascii="Arial Black" w:hAnsi="Arial Black"/>
          <w:color w:val="808080"/>
          <w:spacing w:val="-35"/>
          <w:kern w:val="28"/>
          <w:sz w:val="48"/>
        </w:rPr>
        <w:t>9</w:t>
      </w:r>
    </w:p>
    <w:p w14:paraId="4D834466" w14:textId="77777777" w:rsidR="003A0A33" w:rsidRDefault="003A0A33" w:rsidP="003A0A33">
      <w:pPr>
        <w:pStyle w:val="Caption"/>
      </w:pPr>
      <w:r>
        <w:t xml:space="preserve">Photo 1. </w:t>
      </w:r>
      <w:r w:rsidR="0091768A">
        <w:t>US 33</w:t>
      </w:r>
      <w:r w:rsidR="0091768A" w:rsidRPr="0091768A">
        <w:rPr>
          <w:vertAlign w:val="superscript"/>
        </w:rPr>
        <w:t>rd</w:t>
      </w:r>
      <w:r w:rsidR="0091768A">
        <w:t xml:space="preserve"> President Harry S. Truman</w:t>
      </w:r>
      <w:r w:rsidR="002E24C4">
        <w:fldChar w:fldCharType="begin"/>
      </w:r>
      <w:r w:rsidR="002E24C4">
        <w:instrText xml:space="preserve"> XE "</w:instrText>
      </w:r>
      <w:r w:rsidR="002E24C4" w:rsidRPr="005725DF">
        <w:instrText>Harry S. Truman</w:instrText>
      </w:r>
      <w:r w:rsidR="002E24C4">
        <w:instrText xml:space="preserve">" </w:instrText>
      </w:r>
      <w:r w:rsidR="002E24C4">
        <w:fldChar w:fldCharType="end"/>
      </w:r>
    </w:p>
    <w:p w14:paraId="3FE3DDDD" w14:textId="77777777" w:rsidR="0091768A" w:rsidRDefault="0091768A" w:rsidP="00BF31B1">
      <w:pPr>
        <w:pStyle w:val="Picture"/>
      </w:pPr>
      <w:r w:rsidRPr="0091768A">
        <w:rPr>
          <w:noProof/>
          <w:lang w:eastAsia="en-AU"/>
        </w:rPr>
        <w:drawing>
          <wp:inline distT="0" distB="0" distL="0" distR="0" wp14:anchorId="0743D07B" wp14:editId="4FA1A20D">
            <wp:extent cx="3610078" cy="487360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21566" cy="4889113"/>
                    </a:xfrm>
                    <a:prstGeom prst="rect">
                      <a:avLst/>
                    </a:prstGeom>
                  </pic:spPr>
                </pic:pic>
              </a:graphicData>
            </a:graphic>
          </wp:inline>
        </w:drawing>
      </w:r>
    </w:p>
    <w:p w14:paraId="23C334D7" w14:textId="77777777" w:rsidR="0091768A" w:rsidRDefault="0091768A" w:rsidP="0091768A"/>
    <w:p w14:paraId="12CECF82" w14:textId="77777777" w:rsidR="00F33A4D" w:rsidRDefault="0091768A" w:rsidP="004868F6">
      <w:r>
        <w:t xml:space="preserve">President Harry S. Truman, </w:t>
      </w:r>
      <w:r w:rsidRPr="0091768A">
        <w:t>was the 33</w:t>
      </w:r>
      <w:r w:rsidRPr="008F6AC9">
        <w:rPr>
          <w:vertAlign w:val="superscript"/>
        </w:rPr>
        <w:t>rd</w:t>
      </w:r>
      <w:r w:rsidR="008F6AC9">
        <w:t xml:space="preserve"> P</w:t>
      </w:r>
      <w:r w:rsidRPr="0091768A">
        <w:t>resident of the United States from 1945 to 1953, succeeding upon the death of Franklin D. Roosevelt</w:t>
      </w:r>
      <w:r w:rsidR="002E24C4">
        <w:fldChar w:fldCharType="begin"/>
      </w:r>
      <w:r w:rsidR="002E24C4">
        <w:instrText xml:space="preserve"> XE "</w:instrText>
      </w:r>
      <w:r w:rsidR="002E24C4" w:rsidRPr="009B4547">
        <w:instrText>Franklin D. Roosevelt</w:instrText>
      </w:r>
      <w:r w:rsidR="002E24C4">
        <w:instrText xml:space="preserve">" </w:instrText>
      </w:r>
      <w:r w:rsidR="002E24C4">
        <w:fldChar w:fldCharType="end"/>
      </w:r>
      <w:r w:rsidRPr="0091768A">
        <w:t xml:space="preserve"> after serving as vice president. </w:t>
      </w:r>
      <w:r>
        <w:t>He made the decision to drop the first atomic bomb</w:t>
      </w:r>
      <w:r w:rsidR="002E24C4">
        <w:fldChar w:fldCharType="begin"/>
      </w:r>
      <w:r w:rsidR="002E24C4">
        <w:instrText xml:space="preserve"> XE "</w:instrText>
      </w:r>
      <w:r w:rsidR="002E24C4" w:rsidRPr="00537B5A">
        <w:instrText>atomic bomb</w:instrText>
      </w:r>
      <w:r w:rsidR="002E24C4">
        <w:instrText xml:space="preserve">" </w:instrText>
      </w:r>
      <w:r w:rsidR="002E24C4">
        <w:fldChar w:fldCharType="end"/>
      </w:r>
      <w:r>
        <w:t xml:space="preserve"> on Japan</w:t>
      </w:r>
      <w:r w:rsidR="002E24C4">
        <w:fldChar w:fldCharType="begin"/>
      </w:r>
      <w:r w:rsidR="002E24C4">
        <w:instrText xml:space="preserve"> XE "</w:instrText>
      </w:r>
      <w:r w:rsidR="002E24C4" w:rsidRPr="00C44C23">
        <w:instrText>Japan</w:instrText>
      </w:r>
      <w:r w:rsidR="002E24C4">
        <w:instrText xml:space="preserve">" </w:instrText>
      </w:r>
      <w:r w:rsidR="002E24C4">
        <w:fldChar w:fldCharType="end"/>
      </w:r>
      <w:r>
        <w:t xml:space="preserve">. </w:t>
      </w:r>
      <w:r w:rsidRPr="0091768A">
        <w:t>He implemented the Marshall Plan</w:t>
      </w:r>
      <w:r w:rsidR="002E24C4">
        <w:fldChar w:fldCharType="begin"/>
      </w:r>
      <w:r w:rsidR="002E24C4">
        <w:instrText xml:space="preserve"> XE "</w:instrText>
      </w:r>
      <w:r w:rsidR="002E24C4" w:rsidRPr="00916D61">
        <w:instrText>Marshall Plan</w:instrText>
      </w:r>
      <w:r w:rsidR="002E24C4">
        <w:instrText xml:space="preserve">" </w:instrText>
      </w:r>
      <w:r w:rsidR="002E24C4">
        <w:fldChar w:fldCharType="end"/>
      </w:r>
      <w:r w:rsidRPr="0091768A">
        <w:t xml:space="preserve"> to rebuild the economy of Western Europe</w:t>
      </w:r>
      <w:r w:rsidR="002E24C4">
        <w:fldChar w:fldCharType="begin"/>
      </w:r>
      <w:r w:rsidR="002E24C4">
        <w:instrText xml:space="preserve"> XE "</w:instrText>
      </w:r>
      <w:r w:rsidR="002E24C4" w:rsidRPr="00C068A6">
        <w:instrText>Western Europe</w:instrText>
      </w:r>
      <w:r w:rsidR="002E24C4">
        <w:instrText xml:space="preserve">" </w:instrText>
      </w:r>
      <w:r w:rsidR="002E24C4">
        <w:fldChar w:fldCharType="end"/>
      </w:r>
      <w:r w:rsidRPr="0091768A">
        <w:t>, and established the Truman Doctrine</w:t>
      </w:r>
      <w:r w:rsidR="002E24C4">
        <w:fldChar w:fldCharType="begin"/>
      </w:r>
      <w:r w:rsidR="002E24C4">
        <w:instrText xml:space="preserve"> XE "</w:instrText>
      </w:r>
      <w:r w:rsidR="002E24C4" w:rsidRPr="003B64F7">
        <w:instrText>Truman Doctrine</w:instrText>
      </w:r>
      <w:r w:rsidR="002E24C4">
        <w:instrText xml:space="preserve">" </w:instrText>
      </w:r>
      <w:r w:rsidR="002E24C4">
        <w:fldChar w:fldCharType="end"/>
      </w:r>
      <w:r w:rsidRPr="0091768A">
        <w:t xml:space="preserve"> and NATO</w:t>
      </w:r>
      <w:r w:rsidR="002E24C4">
        <w:fldChar w:fldCharType="begin"/>
      </w:r>
      <w:r w:rsidR="002E24C4">
        <w:instrText xml:space="preserve"> XE "</w:instrText>
      </w:r>
      <w:r w:rsidR="002E24C4" w:rsidRPr="00C77116">
        <w:instrText>NATO</w:instrText>
      </w:r>
      <w:r w:rsidR="002E24C4">
        <w:instrText xml:space="preserve">" </w:instrText>
      </w:r>
      <w:r w:rsidR="002E24C4">
        <w:fldChar w:fldCharType="end"/>
      </w:r>
      <w:r w:rsidRPr="0091768A">
        <w:t>.</w:t>
      </w:r>
      <w:bookmarkEnd w:id="0"/>
    </w:p>
    <w:p w14:paraId="22FB78EF" w14:textId="77777777" w:rsidR="00AF0942" w:rsidRDefault="00AF0942">
      <w:pPr>
        <w:sectPr w:rsidR="00AF0942" w:rsidSect="00540930">
          <w:headerReference w:type="first" r:id="rId9"/>
          <w:footerReference w:type="first" r:id="rId10"/>
          <w:endnotePr>
            <w:numFmt w:val="decimal"/>
          </w:endnotePr>
          <w:pgSz w:w="11907" w:h="16839" w:code="1"/>
          <w:pgMar w:top="1418" w:right="1202" w:bottom="1701" w:left="1202" w:header="958" w:footer="1701" w:gutter="0"/>
          <w:pgNumType w:start="1"/>
          <w:cols w:space="720"/>
          <w:titlePg/>
        </w:sectPr>
      </w:pPr>
    </w:p>
    <w:p w14:paraId="245B1FF9" w14:textId="77777777" w:rsidR="00AF0942" w:rsidRDefault="00AF0942" w:rsidP="005F5867">
      <w:pPr>
        <w:pStyle w:val="SectionLabel"/>
        <w:spacing w:before="240" w:after="240"/>
      </w:pPr>
      <w:r>
        <w:rPr>
          <w:spacing w:val="-100"/>
        </w:rPr>
        <w:lastRenderedPageBreak/>
        <w:t>T</w:t>
      </w:r>
      <w:r>
        <w:t>able of Contents</w:t>
      </w:r>
    </w:p>
    <w:p w14:paraId="56E6614E" w14:textId="22A56361" w:rsidR="003239BF" w:rsidRPr="003239BF" w:rsidRDefault="003239BF" w:rsidP="003239BF">
      <w:pPr>
        <w:pStyle w:val="TOC1"/>
        <w:tabs>
          <w:tab w:val="right" w:leader="dot" w:pos="8155"/>
        </w:tabs>
        <w:spacing w:before="120"/>
        <w:rPr>
          <w:rFonts w:ascii="Garamond" w:eastAsiaTheme="minorEastAsia" w:hAnsi="Garamond" w:cstheme="minorBidi"/>
          <w:b w:val="0"/>
          <w:bCs w:val="0"/>
          <w:caps w:val="0"/>
          <w:noProof/>
          <w:sz w:val="22"/>
          <w:szCs w:val="22"/>
          <w:lang w:eastAsia="en-AU"/>
        </w:rPr>
      </w:pPr>
      <w:r>
        <w:rPr>
          <w:rFonts w:ascii="Garamond" w:hAnsi="Garamond"/>
          <w:b w:val="0"/>
          <w:sz w:val="22"/>
          <w:szCs w:val="22"/>
        </w:rPr>
        <w:fldChar w:fldCharType="begin"/>
      </w:r>
      <w:r>
        <w:rPr>
          <w:rFonts w:ascii="Garamond" w:hAnsi="Garamond"/>
          <w:b w:val="0"/>
          <w:sz w:val="22"/>
          <w:szCs w:val="22"/>
        </w:rPr>
        <w:instrText xml:space="preserve"> TOC \o "1-1" \h \z \u </w:instrText>
      </w:r>
      <w:r>
        <w:rPr>
          <w:rFonts w:ascii="Garamond" w:hAnsi="Garamond"/>
          <w:b w:val="0"/>
          <w:sz w:val="22"/>
          <w:szCs w:val="22"/>
        </w:rPr>
        <w:fldChar w:fldCharType="separate"/>
      </w:r>
      <w:hyperlink w:anchor="_Toc23007875" w:history="1">
        <w:r>
          <w:rPr>
            <w:rStyle w:val="Hyperlink"/>
            <w:rFonts w:ascii="Garamond" w:hAnsi="Garamond"/>
            <w:b w:val="0"/>
            <w:bCs w:val="0"/>
            <w:caps w:val="0"/>
            <w:noProof/>
            <w:sz w:val="22"/>
            <w:szCs w:val="22"/>
          </w:rPr>
          <w:t>S</w:t>
        </w:r>
        <w:r w:rsidRPr="003239BF">
          <w:rPr>
            <w:rStyle w:val="Hyperlink"/>
            <w:rFonts w:ascii="Garamond" w:hAnsi="Garamond"/>
            <w:b w:val="0"/>
            <w:bCs w:val="0"/>
            <w:caps w:val="0"/>
            <w:noProof/>
            <w:sz w:val="22"/>
            <w:szCs w:val="22"/>
          </w:rPr>
          <w:t>ummary</w:t>
        </w:r>
        <w:r w:rsidRPr="003239BF">
          <w:rPr>
            <w:rFonts w:ascii="Garamond" w:hAnsi="Garamond"/>
            <w:b w:val="0"/>
            <w:bCs w:val="0"/>
            <w:caps w:val="0"/>
            <w:noProof/>
            <w:webHidden/>
            <w:sz w:val="22"/>
            <w:szCs w:val="22"/>
          </w:rPr>
          <w:tab/>
        </w:r>
        <w:r w:rsidRPr="003239BF">
          <w:rPr>
            <w:rFonts w:ascii="Garamond" w:hAnsi="Garamond"/>
            <w:b w:val="0"/>
            <w:bCs w:val="0"/>
            <w:noProof/>
            <w:webHidden/>
            <w:sz w:val="22"/>
            <w:szCs w:val="22"/>
          </w:rPr>
          <w:fldChar w:fldCharType="begin"/>
        </w:r>
        <w:r w:rsidRPr="003239BF">
          <w:rPr>
            <w:rFonts w:ascii="Garamond" w:hAnsi="Garamond"/>
            <w:b w:val="0"/>
            <w:bCs w:val="0"/>
            <w:noProof/>
            <w:webHidden/>
            <w:sz w:val="22"/>
            <w:szCs w:val="22"/>
          </w:rPr>
          <w:instrText xml:space="preserve"> PAGEREF _Toc23007875 \h </w:instrText>
        </w:r>
        <w:r w:rsidRPr="003239BF">
          <w:rPr>
            <w:rFonts w:ascii="Garamond" w:hAnsi="Garamond"/>
            <w:b w:val="0"/>
            <w:bCs w:val="0"/>
            <w:noProof/>
            <w:webHidden/>
            <w:sz w:val="22"/>
            <w:szCs w:val="22"/>
          </w:rPr>
        </w:r>
        <w:r w:rsidRPr="003239BF">
          <w:rPr>
            <w:rFonts w:ascii="Garamond" w:hAnsi="Garamond"/>
            <w:b w:val="0"/>
            <w:bCs w:val="0"/>
            <w:noProof/>
            <w:webHidden/>
            <w:sz w:val="22"/>
            <w:szCs w:val="22"/>
          </w:rPr>
          <w:fldChar w:fldCharType="separate"/>
        </w:r>
        <w:r w:rsidR="00A45A99">
          <w:rPr>
            <w:rFonts w:ascii="Garamond" w:hAnsi="Garamond"/>
            <w:b w:val="0"/>
            <w:bCs w:val="0"/>
            <w:noProof/>
            <w:webHidden/>
            <w:sz w:val="22"/>
            <w:szCs w:val="22"/>
          </w:rPr>
          <w:t>3</w:t>
        </w:r>
        <w:r w:rsidRPr="003239BF">
          <w:rPr>
            <w:rFonts w:ascii="Garamond" w:hAnsi="Garamond"/>
            <w:b w:val="0"/>
            <w:bCs w:val="0"/>
            <w:noProof/>
            <w:webHidden/>
            <w:sz w:val="22"/>
            <w:szCs w:val="22"/>
          </w:rPr>
          <w:fldChar w:fldCharType="end"/>
        </w:r>
      </w:hyperlink>
    </w:p>
    <w:p w14:paraId="5F2FE2F9" w14:textId="2B28B6AB" w:rsidR="003239BF" w:rsidRPr="003239BF" w:rsidRDefault="00967089" w:rsidP="003239BF">
      <w:pPr>
        <w:pStyle w:val="TOC1"/>
        <w:tabs>
          <w:tab w:val="right" w:leader="dot" w:pos="8155"/>
        </w:tabs>
        <w:spacing w:before="120"/>
        <w:rPr>
          <w:rFonts w:ascii="Garamond" w:eastAsiaTheme="minorEastAsia" w:hAnsi="Garamond" w:cstheme="minorBidi"/>
          <w:b w:val="0"/>
          <w:bCs w:val="0"/>
          <w:caps w:val="0"/>
          <w:noProof/>
          <w:sz w:val="22"/>
          <w:szCs w:val="22"/>
          <w:lang w:eastAsia="en-AU"/>
        </w:rPr>
      </w:pPr>
      <w:hyperlink w:anchor="_Toc23007876" w:history="1">
        <w:r w:rsidR="003239BF" w:rsidRPr="003239BF">
          <w:rPr>
            <w:rStyle w:val="Hyperlink"/>
            <w:rFonts w:ascii="Garamond" w:hAnsi="Garamond"/>
            <w:b w:val="0"/>
            <w:bCs w:val="0"/>
            <w:caps w:val="0"/>
            <w:noProof/>
            <w:sz w:val="22"/>
            <w:szCs w:val="22"/>
          </w:rPr>
          <w:t>Peace At Last – Make Gasoline For Cars</w:t>
        </w:r>
        <w:r w:rsidR="003239BF" w:rsidRPr="003239BF">
          <w:rPr>
            <w:rFonts w:ascii="Garamond" w:hAnsi="Garamond"/>
            <w:b w:val="0"/>
            <w:bCs w:val="0"/>
            <w:caps w:val="0"/>
            <w:noProof/>
            <w:webHidden/>
            <w:sz w:val="22"/>
            <w:szCs w:val="22"/>
          </w:rPr>
          <w:tab/>
        </w:r>
        <w:r w:rsidR="003239BF" w:rsidRPr="003239BF">
          <w:rPr>
            <w:rFonts w:ascii="Garamond" w:hAnsi="Garamond"/>
            <w:b w:val="0"/>
            <w:bCs w:val="0"/>
            <w:noProof/>
            <w:webHidden/>
            <w:sz w:val="22"/>
            <w:szCs w:val="22"/>
          </w:rPr>
          <w:fldChar w:fldCharType="begin"/>
        </w:r>
        <w:r w:rsidR="003239BF" w:rsidRPr="003239BF">
          <w:rPr>
            <w:rFonts w:ascii="Garamond" w:hAnsi="Garamond"/>
            <w:b w:val="0"/>
            <w:bCs w:val="0"/>
            <w:noProof/>
            <w:webHidden/>
            <w:sz w:val="22"/>
            <w:szCs w:val="22"/>
          </w:rPr>
          <w:instrText xml:space="preserve"> PAGEREF _Toc23007876 \h </w:instrText>
        </w:r>
        <w:r w:rsidR="003239BF" w:rsidRPr="003239BF">
          <w:rPr>
            <w:rFonts w:ascii="Garamond" w:hAnsi="Garamond"/>
            <w:b w:val="0"/>
            <w:bCs w:val="0"/>
            <w:noProof/>
            <w:webHidden/>
            <w:sz w:val="22"/>
            <w:szCs w:val="22"/>
          </w:rPr>
        </w:r>
        <w:r w:rsidR="003239BF" w:rsidRPr="003239BF">
          <w:rPr>
            <w:rFonts w:ascii="Garamond" w:hAnsi="Garamond"/>
            <w:b w:val="0"/>
            <w:bCs w:val="0"/>
            <w:noProof/>
            <w:webHidden/>
            <w:sz w:val="22"/>
            <w:szCs w:val="22"/>
          </w:rPr>
          <w:fldChar w:fldCharType="separate"/>
        </w:r>
        <w:r w:rsidR="00A45A99">
          <w:rPr>
            <w:rFonts w:ascii="Garamond" w:hAnsi="Garamond"/>
            <w:b w:val="0"/>
            <w:bCs w:val="0"/>
            <w:noProof/>
            <w:webHidden/>
            <w:sz w:val="22"/>
            <w:szCs w:val="22"/>
          </w:rPr>
          <w:t>4</w:t>
        </w:r>
        <w:r w:rsidR="003239BF" w:rsidRPr="003239BF">
          <w:rPr>
            <w:rFonts w:ascii="Garamond" w:hAnsi="Garamond"/>
            <w:b w:val="0"/>
            <w:bCs w:val="0"/>
            <w:noProof/>
            <w:webHidden/>
            <w:sz w:val="22"/>
            <w:szCs w:val="22"/>
          </w:rPr>
          <w:fldChar w:fldCharType="end"/>
        </w:r>
      </w:hyperlink>
    </w:p>
    <w:p w14:paraId="4B234B0A" w14:textId="69374CE2" w:rsidR="003239BF" w:rsidRPr="003239BF" w:rsidRDefault="00967089" w:rsidP="003239BF">
      <w:pPr>
        <w:pStyle w:val="TOC1"/>
        <w:tabs>
          <w:tab w:val="right" w:leader="dot" w:pos="8155"/>
        </w:tabs>
        <w:spacing w:before="120"/>
        <w:rPr>
          <w:rFonts w:ascii="Garamond" w:eastAsiaTheme="minorEastAsia" w:hAnsi="Garamond" w:cstheme="minorBidi"/>
          <w:b w:val="0"/>
          <w:bCs w:val="0"/>
          <w:caps w:val="0"/>
          <w:noProof/>
          <w:sz w:val="22"/>
          <w:szCs w:val="22"/>
          <w:lang w:eastAsia="en-AU"/>
        </w:rPr>
      </w:pPr>
      <w:hyperlink w:anchor="_Toc23007877" w:history="1">
        <w:r w:rsidR="003239BF" w:rsidRPr="003239BF">
          <w:rPr>
            <w:rStyle w:val="Hyperlink"/>
            <w:rFonts w:ascii="Garamond" w:hAnsi="Garamond"/>
            <w:b w:val="0"/>
            <w:bCs w:val="0"/>
            <w:caps w:val="0"/>
            <w:noProof/>
            <w:sz w:val="22"/>
            <w:szCs w:val="22"/>
          </w:rPr>
          <w:t>Aviation Production Reduce The Surplus</w:t>
        </w:r>
        <w:r w:rsidR="003239BF" w:rsidRPr="003239BF">
          <w:rPr>
            <w:rFonts w:ascii="Garamond" w:hAnsi="Garamond"/>
            <w:b w:val="0"/>
            <w:bCs w:val="0"/>
            <w:caps w:val="0"/>
            <w:noProof/>
            <w:webHidden/>
            <w:sz w:val="22"/>
            <w:szCs w:val="22"/>
          </w:rPr>
          <w:tab/>
        </w:r>
        <w:r w:rsidR="003239BF" w:rsidRPr="003239BF">
          <w:rPr>
            <w:rFonts w:ascii="Garamond" w:hAnsi="Garamond"/>
            <w:b w:val="0"/>
            <w:bCs w:val="0"/>
            <w:noProof/>
            <w:webHidden/>
            <w:sz w:val="22"/>
            <w:szCs w:val="22"/>
          </w:rPr>
          <w:fldChar w:fldCharType="begin"/>
        </w:r>
        <w:r w:rsidR="003239BF" w:rsidRPr="003239BF">
          <w:rPr>
            <w:rFonts w:ascii="Garamond" w:hAnsi="Garamond"/>
            <w:b w:val="0"/>
            <w:bCs w:val="0"/>
            <w:noProof/>
            <w:webHidden/>
            <w:sz w:val="22"/>
            <w:szCs w:val="22"/>
          </w:rPr>
          <w:instrText xml:space="preserve"> PAGEREF _Toc23007877 \h </w:instrText>
        </w:r>
        <w:r w:rsidR="003239BF" w:rsidRPr="003239BF">
          <w:rPr>
            <w:rFonts w:ascii="Garamond" w:hAnsi="Garamond"/>
            <w:b w:val="0"/>
            <w:bCs w:val="0"/>
            <w:noProof/>
            <w:webHidden/>
            <w:sz w:val="22"/>
            <w:szCs w:val="22"/>
          </w:rPr>
        </w:r>
        <w:r w:rsidR="003239BF" w:rsidRPr="003239BF">
          <w:rPr>
            <w:rFonts w:ascii="Garamond" w:hAnsi="Garamond"/>
            <w:b w:val="0"/>
            <w:bCs w:val="0"/>
            <w:noProof/>
            <w:webHidden/>
            <w:sz w:val="22"/>
            <w:szCs w:val="22"/>
          </w:rPr>
          <w:fldChar w:fldCharType="separate"/>
        </w:r>
        <w:r w:rsidR="00A45A99">
          <w:rPr>
            <w:rFonts w:ascii="Garamond" w:hAnsi="Garamond"/>
            <w:b w:val="0"/>
            <w:bCs w:val="0"/>
            <w:noProof/>
            <w:webHidden/>
            <w:sz w:val="22"/>
            <w:szCs w:val="22"/>
          </w:rPr>
          <w:t>5</w:t>
        </w:r>
        <w:r w:rsidR="003239BF" w:rsidRPr="003239BF">
          <w:rPr>
            <w:rFonts w:ascii="Garamond" w:hAnsi="Garamond"/>
            <w:b w:val="0"/>
            <w:bCs w:val="0"/>
            <w:noProof/>
            <w:webHidden/>
            <w:sz w:val="22"/>
            <w:szCs w:val="22"/>
          </w:rPr>
          <w:fldChar w:fldCharType="end"/>
        </w:r>
      </w:hyperlink>
    </w:p>
    <w:p w14:paraId="24029DA5" w14:textId="0FDF7EF2" w:rsidR="003239BF" w:rsidRPr="003239BF" w:rsidRDefault="00967089" w:rsidP="003239BF">
      <w:pPr>
        <w:pStyle w:val="TOC1"/>
        <w:tabs>
          <w:tab w:val="right" w:leader="dot" w:pos="8155"/>
        </w:tabs>
        <w:spacing w:before="120"/>
        <w:rPr>
          <w:rFonts w:ascii="Garamond" w:eastAsiaTheme="minorEastAsia" w:hAnsi="Garamond" w:cstheme="minorBidi"/>
          <w:b w:val="0"/>
          <w:bCs w:val="0"/>
          <w:caps w:val="0"/>
          <w:noProof/>
          <w:sz w:val="22"/>
          <w:szCs w:val="22"/>
          <w:lang w:eastAsia="en-AU"/>
        </w:rPr>
      </w:pPr>
      <w:hyperlink w:anchor="_Toc23007878" w:history="1">
        <w:r w:rsidR="003239BF" w:rsidRPr="003239BF">
          <w:rPr>
            <w:rStyle w:val="Hyperlink"/>
            <w:rFonts w:ascii="Garamond" w:hAnsi="Garamond"/>
            <w:b w:val="0"/>
            <w:bCs w:val="0"/>
            <w:caps w:val="0"/>
            <w:noProof/>
            <w:sz w:val="22"/>
            <w:szCs w:val="22"/>
          </w:rPr>
          <w:t>Obsolete Aviation Gasoline Plants</w:t>
        </w:r>
        <w:r w:rsidR="003239BF" w:rsidRPr="003239BF">
          <w:rPr>
            <w:rFonts w:ascii="Garamond" w:hAnsi="Garamond"/>
            <w:b w:val="0"/>
            <w:bCs w:val="0"/>
            <w:caps w:val="0"/>
            <w:noProof/>
            <w:webHidden/>
            <w:sz w:val="22"/>
            <w:szCs w:val="22"/>
          </w:rPr>
          <w:tab/>
        </w:r>
        <w:r w:rsidR="003239BF" w:rsidRPr="003239BF">
          <w:rPr>
            <w:rFonts w:ascii="Garamond" w:hAnsi="Garamond"/>
            <w:b w:val="0"/>
            <w:bCs w:val="0"/>
            <w:noProof/>
            <w:webHidden/>
            <w:sz w:val="22"/>
            <w:szCs w:val="22"/>
          </w:rPr>
          <w:fldChar w:fldCharType="begin"/>
        </w:r>
        <w:r w:rsidR="003239BF" w:rsidRPr="003239BF">
          <w:rPr>
            <w:rFonts w:ascii="Garamond" w:hAnsi="Garamond"/>
            <w:b w:val="0"/>
            <w:bCs w:val="0"/>
            <w:noProof/>
            <w:webHidden/>
            <w:sz w:val="22"/>
            <w:szCs w:val="22"/>
          </w:rPr>
          <w:instrText xml:space="preserve"> PAGEREF _Toc23007878 \h </w:instrText>
        </w:r>
        <w:r w:rsidR="003239BF" w:rsidRPr="003239BF">
          <w:rPr>
            <w:rFonts w:ascii="Garamond" w:hAnsi="Garamond"/>
            <w:b w:val="0"/>
            <w:bCs w:val="0"/>
            <w:noProof/>
            <w:webHidden/>
            <w:sz w:val="22"/>
            <w:szCs w:val="22"/>
          </w:rPr>
        </w:r>
        <w:r w:rsidR="003239BF" w:rsidRPr="003239BF">
          <w:rPr>
            <w:rFonts w:ascii="Garamond" w:hAnsi="Garamond"/>
            <w:b w:val="0"/>
            <w:bCs w:val="0"/>
            <w:noProof/>
            <w:webHidden/>
            <w:sz w:val="22"/>
            <w:szCs w:val="22"/>
          </w:rPr>
          <w:fldChar w:fldCharType="separate"/>
        </w:r>
        <w:r w:rsidR="00A45A99">
          <w:rPr>
            <w:rFonts w:ascii="Garamond" w:hAnsi="Garamond"/>
            <w:b w:val="0"/>
            <w:bCs w:val="0"/>
            <w:noProof/>
            <w:webHidden/>
            <w:sz w:val="22"/>
            <w:szCs w:val="22"/>
          </w:rPr>
          <w:t>6</w:t>
        </w:r>
        <w:r w:rsidR="003239BF" w:rsidRPr="003239BF">
          <w:rPr>
            <w:rFonts w:ascii="Garamond" w:hAnsi="Garamond"/>
            <w:b w:val="0"/>
            <w:bCs w:val="0"/>
            <w:noProof/>
            <w:webHidden/>
            <w:sz w:val="22"/>
            <w:szCs w:val="22"/>
          </w:rPr>
          <w:fldChar w:fldCharType="end"/>
        </w:r>
      </w:hyperlink>
    </w:p>
    <w:p w14:paraId="136682B5" w14:textId="3CCF8BCE" w:rsidR="003239BF" w:rsidRPr="003239BF" w:rsidRDefault="00967089" w:rsidP="003239BF">
      <w:pPr>
        <w:pStyle w:val="TOC1"/>
        <w:tabs>
          <w:tab w:val="right" w:leader="dot" w:pos="8155"/>
        </w:tabs>
        <w:spacing w:before="120"/>
        <w:rPr>
          <w:rFonts w:ascii="Garamond" w:eastAsiaTheme="minorEastAsia" w:hAnsi="Garamond" w:cstheme="minorBidi"/>
          <w:b w:val="0"/>
          <w:bCs w:val="0"/>
          <w:caps w:val="0"/>
          <w:noProof/>
          <w:sz w:val="22"/>
          <w:szCs w:val="22"/>
          <w:lang w:eastAsia="en-AU"/>
        </w:rPr>
      </w:pPr>
      <w:hyperlink w:anchor="_Toc23007879" w:history="1">
        <w:r w:rsidR="003239BF" w:rsidRPr="003239BF">
          <w:rPr>
            <w:rStyle w:val="Hyperlink"/>
            <w:rFonts w:ascii="Garamond" w:hAnsi="Garamond"/>
            <w:b w:val="0"/>
            <w:bCs w:val="0"/>
            <w:caps w:val="0"/>
            <w:noProof/>
            <w:sz w:val="22"/>
            <w:szCs w:val="22"/>
          </w:rPr>
          <w:t>1946 Aviation Gasoline</w:t>
        </w:r>
        <w:r w:rsidR="003239BF" w:rsidRPr="003239BF">
          <w:rPr>
            <w:rFonts w:ascii="Garamond" w:hAnsi="Garamond"/>
            <w:b w:val="0"/>
            <w:bCs w:val="0"/>
            <w:caps w:val="0"/>
            <w:noProof/>
            <w:webHidden/>
            <w:sz w:val="22"/>
            <w:szCs w:val="22"/>
          </w:rPr>
          <w:tab/>
        </w:r>
        <w:r w:rsidR="003239BF" w:rsidRPr="003239BF">
          <w:rPr>
            <w:rFonts w:ascii="Garamond" w:hAnsi="Garamond"/>
            <w:b w:val="0"/>
            <w:bCs w:val="0"/>
            <w:noProof/>
            <w:webHidden/>
            <w:sz w:val="22"/>
            <w:szCs w:val="22"/>
          </w:rPr>
          <w:fldChar w:fldCharType="begin"/>
        </w:r>
        <w:r w:rsidR="003239BF" w:rsidRPr="003239BF">
          <w:rPr>
            <w:rFonts w:ascii="Garamond" w:hAnsi="Garamond"/>
            <w:b w:val="0"/>
            <w:bCs w:val="0"/>
            <w:noProof/>
            <w:webHidden/>
            <w:sz w:val="22"/>
            <w:szCs w:val="22"/>
          </w:rPr>
          <w:instrText xml:space="preserve"> PAGEREF _Toc23007879 \h </w:instrText>
        </w:r>
        <w:r w:rsidR="003239BF" w:rsidRPr="003239BF">
          <w:rPr>
            <w:rFonts w:ascii="Garamond" w:hAnsi="Garamond"/>
            <w:b w:val="0"/>
            <w:bCs w:val="0"/>
            <w:noProof/>
            <w:webHidden/>
            <w:sz w:val="22"/>
            <w:szCs w:val="22"/>
          </w:rPr>
        </w:r>
        <w:r w:rsidR="003239BF" w:rsidRPr="003239BF">
          <w:rPr>
            <w:rFonts w:ascii="Garamond" w:hAnsi="Garamond"/>
            <w:b w:val="0"/>
            <w:bCs w:val="0"/>
            <w:noProof/>
            <w:webHidden/>
            <w:sz w:val="22"/>
            <w:szCs w:val="22"/>
          </w:rPr>
          <w:fldChar w:fldCharType="separate"/>
        </w:r>
        <w:r w:rsidR="00A45A99">
          <w:rPr>
            <w:rFonts w:ascii="Garamond" w:hAnsi="Garamond"/>
            <w:b w:val="0"/>
            <w:bCs w:val="0"/>
            <w:noProof/>
            <w:webHidden/>
            <w:sz w:val="22"/>
            <w:szCs w:val="22"/>
          </w:rPr>
          <w:t>13</w:t>
        </w:r>
        <w:r w:rsidR="003239BF" w:rsidRPr="003239BF">
          <w:rPr>
            <w:rFonts w:ascii="Garamond" w:hAnsi="Garamond"/>
            <w:b w:val="0"/>
            <w:bCs w:val="0"/>
            <w:noProof/>
            <w:webHidden/>
            <w:sz w:val="22"/>
            <w:szCs w:val="22"/>
          </w:rPr>
          <w:fldChar w:fldCharType="end"/>
        </w:r>
      </w:hyperlink>
    </w:p>
    <w:p w14:paraId="5EB12355" w14:textId="258CB247" w:rsidR="003239BF" w:rsidRPr="003239BF" w:rsidRDefault="00967089" w:rsidP="003239BF">
      <w:pPr>
        <w:pStyle w:val="TOC1"/>
        <w:tabs>
          <w:tab w:val="right" w:leader="dot" w:pos="8155"/>
        </w:tabs>
        <w:spacing w:before="120"/>
        <w:rPr>
          <w:rFonts w:ascii="Garamond" w:eastAsiaTheme="minorEastAsia" w:hAnsi="Garamond" w:cstheme="minorBidi"/>
          <w:b w:val="0"/>
          <w:bCs w:val="0"/>
          <w:caps w:val="0"/>
          <w:noProof/>
          <w:sz w:val="22"/>
          <w:szCs w:val="22"/>
          <w:lang w:eastAsia="en-AU"/>
        </w:rPr>
      </w:pPr>
      <w:hyperlink w:anchor="_Toc23007880" w:history="1">
        <w:r w:rsidR="003239BF" w:rsidRPr="003239BF">
          <w:rPr>
            <w:rStyle w:val="Hyperlink"/>
            <w:rFonts w:ascii="Garamond" w:hAnsi="Garamond"/>
            <w:b w:val="0"/>
            <w:bCs w:val="0"/>
            <w:caps w:val="0"/>
            <w:noProof/>
            <w:sz w:val="22"/>
            <w:szCs w:val="22"/>
          </w:rPr>
          <w:t>1947 Aviation Gasoline</w:t>
        </w:r>
        <w:r w:rsidR="003239BF" w:rsidRPr="003239BF">
          <w:rPr>
            <w:rFonts w:ascii="Garamond" w:hAnsi="Garamond"/>
            <w:b w:val="0"/>
            <w:bCs w:val="0"/>
            <w:caps w:val="0"/>
            <w:noProof/>
            <w:webHidden/>
            <w:sz w:val="22"/>
            <w:szCs w:val="22"/>
          </w:rPr>
          <w:tab/>
        </w:r>
        <w:r w:rsidR="003239BF" w:rsidRPr="003239BF">
          <w:rPr>
            <w:rFonts w:ascii="Garamond" w:hAnsi="Garamond"/>
            <w:b w:val="0"/>
            <w:bCs w:val="0"/>
            <w:noProof/>
            <w:webHidden/>
            <w:sz w:val="22"/>
            <w:szCs w:val="22"/>
          </w:rPr>
          <w:fldChar w:fldCharType="begin"/>
        </w:r>
        <w:r w:rsidR="003239BF" w:rsidRPr="003239BF">
          <w:rPr>
            <w:rFonts w:ascii="Garamond" w:hAnsi="Garamond"/>
            <w:b w:val="0"/>
            <w:bCs w:val="0"/>
            <w:noProof/>
            <w:webHidden/>
            <w:sz w:val="22"/>
            <w:szCs w:val="22"/>
          </w:rPr>
          <w:instrText xml:space="preserve"> PAGEREF _Toc23007880 \h </w:instrText>
        </w:r>
        <w:r w:rsidR="003239BF" w:rsidRPr="003239BF">
          <w:rPr>
            <w:rFonts w:ascii="Garamond" w:hAnsi="Garamond"/>
            <w:b w:val="0"/>
            <w:bCs w:val="0"/>
            <w:noProof/>
            <w:webHidden/>
            <w:sz w:val="22"/>
            <w:szCs w:val="22"/>
          </w:rPr>
        </w:r>
        <w:r w:rsidR="003239BF" w:rsidRPr="003239BF">
          <w:rPr>
            <w:rFonts w:ascii="Garamond" w:hAnsi="Garamond"/>
            <w:b w:val="0"/>
            <w:bCs w:val="0"/>
            <w:noProof/>
            <w:webHidden/>
            <w:sz w:val="22"/>
            <w:szCs w:val="22"/>
          </w:rPr>
          <w:fldChar w:fldCharType="separate"/>
        </w:r>
        <w:r w:rsidR="00A45A99">
          <w:rPr>
            <w:rFonts w:ascii="Garamond" w:hAnsi="Garamond"/>
            <w:b w:val="0"/>
            <w:bCs w:val="0"/>
            <w:noProof/>
            <w:webHidden/>
            <w:sz w:val="22"/>
            <w:szCs w:val="22"/>
          </w:rPr>
          <w:t>13</w:t>
        </w:r>
        <w:r w:rsidR="003239BF" w:rsidRPr="003239BF">
          <w:rPr>
            <w:rFonts w:ascii="Garamond" w:hAnsi="Garamond"/>
            <w:b w:val="0"/>
            <w:bCs w:val="0"/>
            <w:noProof/>
            <w:webHidden/>
            <w:sz w:val="22"/>
            <w:szCs w:val="22"/>
          </w:rPr>
          <w:fldChar w:fldCharType="end"/>
        </w:r>
      </w:hyperlink>
    </w:p>
    <w:p w14:paraId="4CA55BF4" w14:textId="17F510D7" w:rsidR="003239BF" w:rsidRPr="003239BF" w:rsidRDefault="00967089" w:rsidP="003239BF">
      <w:pPr>
        <w:pStyle w:val="TOC1"/>
        <w:tabs>
          <w:tab w:val="right" w:leader="dot" w:pos="8155"/>
        </w:tabs>
        <w:spacing w:before="120"/>
        <w:rPr>
          <w:rFonts w:ascii="Garamond" w:eastAsiaTheme="minorEastAsia" w:hAnsi="Garamond" w:cstheme="minorBidi"/>
          <w:b w:val="0"/>
          <w:bCs w:val="0"/>
          <w:caps w:val="0"/>
          <w:noProof/>
          <w:sz w:val="22"/>
          <w:szCs w:val="22"/>
          <w:lang w:eastAsia="en-AU"/>
        </w:rPr>
      </w:pPr>
      <w:hyperlink w:anchor="_Toc23007881" w:history="1">
        <w:r w:rsidR="003239BF" w:rsidRPr="003239BF">
          <w:rPr>
            <w:rStyle w:val="Hyperlink"/>
            <w:rFonts w:ascii="Garamond" w:hAnsi="Garamond"/>
            <w:b w:val="0"/>
            <w:bCs w:val="0"/>
            <w:caps w:val="0"/>
            <w:noProof/>
            <w:sz w:val="22"/>
            <w:szCs w:val="22"/>
          </w:rPr>
          <w:t>1948 Aviation Gasoline</w:t>
        </w:r>
        <w:r w:rsidR="003239BF" w:rsidRPr="003239BF">
          <w:rPr>
            <w:rFonts w:ascii="Garamond" w:hAnsi="Garamond"/>
            <w:b w:val="0"/>
            <w:bCs w:val="0"/>
            <w:caps w:val="0"/>
            <w:noProof/>
            <w:webHidden/>
            <w:sz w:val="22"/>
            <w:szCs w:val="22"/>
          </w:rPr>
          <w:tab/>
        </w:r>
        <w:r w:rsidR="003239BF" w:rsidRPr="003239BF">
          <w:rPr>
            <w:rFonts w:ascii="Garamond" w:hAnsi="Garamond"/>
            <w:b w:val="0"/>
            <w:bCs w:val="0"/>
            <w:noProof/>
            <w:webHidden/>
            <w:sz w:val="22"/>
            <w:szCs w:val="22"/>
          </w:rPr>
          <w:fldChar w:fldCharType="begin"/>
        </w:r>
        <w:r w:rsidR="003239BF" w:rsidRPr="003239BF">
          <w:rPr>
            <w:rFonts w:ascii="Garamond" w:hAnsi="Garamond"/>
            <w:b w:val="0"/>
            <w:bCs w:val="0"/>
            <w:noProof/>
            <w:webHidden/>
            <w:sz w:val="22"/>
            <w:szCs w:val="22"/>
          </w:rPr>
          <w:instrText xml:space="preserve"> PAGEREF _Toc23007881 \h </w:instrText>
        </w:r>
        <w:r w:rsidR="003239BF" w:rsidRPr="003239BF">
          <w:rPr>
            <w:rFonts w:ascii="Garamond" w:hAnsi="Garamond"/>
            <w:b w:val="0"/>
            <w:bCs w:val="0"/>
            <w:noProof/>
            <w:webHidden/>
            <w:sz w:val="22"/>
            <w:szCs w:val="22"/>
          </w:rPr>
        </w:r>
        <w:r w:rsidR="003239BF" w:rsidRPr="003239BF">
          <w:rPr>
            <w:rFonts w:ascii="Garamond" w:hAnsi="Garamond"/>
            <w:b w:val="0"/>
            <w:bCs w:val="0"/>
            <w:noProof/>
            <w:webHidden/>
            <w:sz w:val="22"/>
            <w:szCs w:val="22"/>
          </w:rPr>
          <w:fldChar w:fldCharType="separate"/>
        </w:r>
        <w:r w:rsidR="00A45A99">
          <w:rPr>
            <w:rFonts w:ascii="Garamond" w:hAnsi="Garamond"/>
            <w:b w:val="0"/>
            <w:bCs w:val="0"/>
            <w:noProof/>
            <w:webHidden/>
            <w:sz w:val="22"/>
            <w:szCs w:val="22"/>
          </w:rPr>
          <w:t>14</w:t>
        </w:r>
        <w:r w:rsidR="003239BF" w:rsidRPr="003239BF">
          <w:rPr>
            <w:rFonts w:ascii="Garamond" w:hAnsi="Garamond"/>
            <w:b w:val="0"/>
            <w:bCs w:val="0"/>
            <w:noProof/>
            <w:webHidden/>
            <w:sz w:val="22"/>
            <w:szCs w:val="22"/>
          </w:rPr>
          <w:fldChar w:fldCharType="end"/>
        </w:r>
      </w:hyperlink>
    </w:p>
    <w:p w14:paraId="7EC584F1" w14:textId="50D6AD24" w:rsidR="003239BF" w:rsidRPr="003239BF" w:rsidRDefault="00967089" w:rsidP="003239BF">
      <w:pPr>
        <w:pStyle w:val="TOC1"/>
        <w:tabs>
          <w:tab w:val="right" w:leader="dot" w:pos="8155"/>
        </w:tabs>
        <w:spacing w:before="120"/>
        <w:rPr>
          <w:rFonts w:ascii="Garamond" w:eastAsiaTheme="minorEastAsia" w:hAnsi="Garamond" w:cstheme="minorBidi"/>
          <w:b w:val="0"/>
          <w:bCs w:val="0"/>
          <w:caps w:val="0"/>
          <w:noProof/>
          <w:sz w:val="22"/>
          <w:szCs w:val="22"/>
          <w:lang w:eastAsia="en-AU"/>
        </w:rPr>
      </w:pPr>
      <w:hyperlink w:anchor="_Toc23007882" w:history="1">
        <w:r w:rsidR="003239BF" w:rsidRPr="003239BF">
          <w:rPr>
            <w:rStyle w:val="Hyperlink"/>
            <w:rFonts w:ascii="Garamond" w:hAnsi="Garamond"/>
            <w:b w:val="0"/>
            <w:bCs w:val="0"/>
            <w:caps w:val="0"/>
            <w:noProof/>
            <w:sz w:val="22"/>
            <w:szCs w:val="22"/>
          </w:rPr>
          <w:t>In-Flight Refuelling &amp; World Records</w:t>
        </w:r>
        <w:r w:rsidR="003239BF" w:rsidRPr="003239BF">
          <w:rPr>
            <w:rFonts w:ascii="Garamond" w:hAnsi="Garamond"/>
            <w:b w:val="0"/>
            <w:bCs w:val="0"/>
            <w:caps w:val="0"/>
            <w:noProof/>
            <w:webHidden/>
            <w:sz w:val="22"/>
            <w:szCs w:val="22"/>
          </w:rPr>
          <w:tab/>
        </w:r>
        <w:r w:rsidR="003239BF" w:rsidRPr="003239BF">
          <w:rPr>
            <w:rFonts w:ascii="Garamond" w:hAnsi="Garamond"/>
            <w:b w:val="0"/>
            <w:bCs w:val="0"/>
            <w:noProof/>
            <w:webHidden/>
            <w:sz w:val="22"/>
            <w:szCs w:val="22"/>
          </w:rPr>
          <w:fldChar w:fldCharType="begin"/>
        </w:r>
        <w:r w:rsidR="003239BF" w:rsidRPr="003239BF">
          <w:rPr>
            <w:rFonts w:ascii="Garamond" w:hAnsi="Garamond"/>
            <w:b w:val="0"/>
            <w:bCs w:val="0"/>
            <w:noProof/>
            <w:webHidden/>
            <w:sz w:val="22"/>
            <w:szCs w:val="22"/>
          </w:rPr>
          <w:instrText xml:space="preserve"> PAGEREF _Toc23007882 \h </w:instrText>
        </w:r>
        <w:r w:rsidR="003239BF" w:rsidRPr="003239BF">
          <w:rPr>
            <w:rFonts w:ascii="Garamond" w:hAnsi="Garamond"/>
            <w:b w:val="0"/>
            <w:bCs w:val="0"/>
            <w:noProof/>
            <w:webHidden/>
            <w:sz w:val="22"/>
            <w:szCs w:val="22"/>
          </w:rPr>
        </w:r>
        <w:r w:rsidR="003239BF" w:rsidRPr="003239BF">
          <w:rPr>
            <w:rFonts w:ascii="Garamond" w:hAnsi="Garamond"/>
            <w:b w:val="0"/>
            <w:bCs w:val="0"/>
            <w:noProof/>
            <w:webHidden/>
            <w:sz w:val="22"/>
            <w:szCs w:val="22"/>
          </w:rPr>
          <w:fldChar w:fldCharType="separate"/>
        </w:r>
        <w:r w:rsidR="00A45A99">
          <w:rPr>
            <w:rFonts w:ascii="Garamond" w:hAnsi="Garamond"/>
            <w:b w:val="0"/>
            <w:bCs w:val="0"/>
            <w:noProof/>
            <w:webHidden/>
            <w:sz w:val="22"/>
            <w:szCs w:val="22"/>
          </w:rPr>
          <w:t>14</w:t>
        </w:r>
        <w:r w:rsidR="003239BF" w:rsidRPr="003239BF">
          <w:rPr>
            <w:rFonts w:ascii="Garamond" w:hAnsi="Garamond"/>
            <w:b w:val="0"/>
            <w:bCs w:val="0"/>
            <w:noProof/>
            <w:webHidden/>
            <w:sz w:val="22"/>
            <w:szCs w:val="22"/>
          </w:rPr>
          <w:fldChar w:fldCharType="end"/>
        </w:r>
      </w:hyperlink>
    </w:p>
    <w:p w14:paraId="7A8A0191" w14:textId="31B11878" w:rsidR="003239BF" w:rsidRPr="003239BF" w:rsidRDefault="00967089" w:rsidP="003239BF">
      <w:pPr>
        <w:pStyle w:val="TOC1"/>
        <w:tabs>
          <w:tab w:val="right" w:leader="dot" w:pos="8155"/>
        </w:tabs>
        <w:spacing w:before="120"/>
        <w:rPr>
          <w:rFonts w:ascii="Garamond" w:eastAsiaTheme="minorEastAsia" w:hAnsi="Garamond" w:cstheme="minorBidi"/>
          <w:b w:val="0"/>
          <w:bCs w:val="0"/>
          <w:caps w:val="0"/>
          <w:noProof/>
          <w:sz w:val="22"/>
          <w:szCs w:val="22"/>
          <w:lang w:eastAsia="en-AU"/>
        </w:rPr>
      </w:pPr>
      <w:hyperlink w:anchor="_Toc23007883" w:history="1">
        <w:r w:rsidR="003239BF" w:rsidRPr="003239BF">
          <w:rPr>
            <w:rStyle w:val="Hyperlink"/>
            <w:rFonts w:ascii="Garamond" w:hAnsi="Garamond"/>
            <w:b w:val="0"/>
            <w:bCs w:val="0"/>
            <w:caps w:val="0"/>
            <w:noProof/>
            <w:sz w:val="22"/>
            <w:szCs w:val="22"/>
          </w:rPr>
          <w:t>Oil Companies And Refineries</w:t>
        </w:r>
        <w:r w:rsidR="003239BF" w:rsidRPr="003239BF">
          <w:rPr>
            <w:rFonts w:ascii="Garamond" w:hAnsi="Garamond"/>
            <w:b w:val="0"/>
            <w:bCs w:val="0"/>
            <w:caps w:val="0"/>
            <w:noProof/>
            <w:webHidden/>
            <w:sz w:val="22"/>
            <w:szCs w:val="22"/>
          </w:rPr>
          <w:tab/>
        </w:r>
        <w:r w:rsidR="003239BF" w:rsidRPr="003239BF">
          <w:rPr>
            <w:rFonts w:ascii="Garamond" w:hAnsi="Garamond"/>
            <w:b w:val="0"/>
            <w:bCs w:val="0"/>
            <w:noProof/>
            <w:webHidden/>
            <w:sz w:val="22"/>
            <w:szCs w:val="22"/>
          </w:rPr>
          <w:fldChar w:fldCharType="begin"/>
        </w:r>
        <w:r w:rsidR="003239BF" w:rsidRPr="003239BF">
          <w:rPr>
            <w:rFonts w:ascii="Garamond" w:hAnsi="Garamond"/>
            <w:b w:val="0"/>
            <w:bCs w:val="0"/>
            <w:noProof/>
            <w:webHidden/>
            <w:sz w:val="22"/>
            <w:szCs w:val="22"/>
          </w:rPr>
          <w:instrText xml:space="preserve"> PAGEREF _Toc23007883 \h </w:instrText>
        </w:r>
        <w:r w:rsidR="003239BF" w:rsidRPr="003239BF">
          <w:rPr>
            <w:rFonts w:ascii="Garamond" w:hAnsi="Garamond"/>
            <w:b w:val="0"/>
            <w:bCs w:val="0"/>
            <w:noProof/>
            <w:webHidden/>
            <w:sz w:val="22"/>
            <w:szCs w:val="22"/>
          </w:rPr>
        </w:r>
        <w:r w:rsidR="003239BF" w:rsidRPr="003239BF">
          <w:rPr>
            <w:rFonts w:ascii="Garamond" w:hAnsi="Garamond"/>
            <w:b w:val="0"/>
            <w:bCs w:val="0"/>
            <w:noProof/>
            <w:webHidden/>
            <w:sz w:val="22"/>
            <w:szCs w:val="22"/>
          </w:rPr>
          <w:fldChar w:fldCharType="separate"/>
        </w:r>
        <w:r w:rsidR="00A45A99">
          <w:rPr>
            <w:rFonts w:ascii="Garamond" w:hAnsi="Garamond"/>
            <w:b w:val="0"/>
            <w:bCs w:val="0"/>
            <w:noProof/>
            <w:webHidden/>
            <w:sz w:val="22"/>
            <w:szCs w:val="22"/>
          </w:rPr>
          <w:t>15</w:t>
        </w:r>
        <w:r w:rsidR="003239BF" w:rsidRPr="003239BF">
          <w:rPr>
            <w:rFonts w:ascii="Garamond" w:hAnsi="Garamond"/>
            <w:b w:val="0"/>
            <w:bCs w:val="0"/>
            <w:noProof/>
            <w:webHidden/>
            <w:sz w:val="22"/>
            <w:szCs w:val="22"/>
          </w:rPr>
          <w:fldChar w:fldCharType="end"/>
        </w:r>
      </w:hyperlink>
    </w:p>
    <w:p w14:paraId="1B6B06CC" w14:textId="3487636D" w:rsidR="003239BF" w:rsidRPr="003239BF" w:rsidRDefault="00967089" w:rsidP="003239BF">
      <w:pPr>
        <w:pStyle w:val="TOC1"/>
        <w:tabs>
          <w:tab w:val="right" w:leader="dot" w:pos="8155"/>
        </w:tabs>
        <w:spacing w:before="120"/>
        <w:rPr>
          <w:rFonts w:ascii="Garamond" w:eastAsiaTheme="minorEastAsia" w:hAnsi="Garamond" w:cstheme="minorBidi"/>
          <w:b w:val="0"/>
          <w:bCs w:val="0"/>
          <w:caps w:val="0"/>
          <w:noProof/>
          <w:sz w:val="22"/>
          <w:szCs w:val="22"/>
          <w:lang w:eastAsia="en-AU"/>
        </w:rPr>
      </w:pPr>
      <w:hyperlink w:anchor="_Toc23007884" w:history="1">
        <w:r w:rsidR="003239BF" w:rsidRPr="003239BF">
          <w:rPr>
            <w:rStyle w:val="Hyperlink"/>
            <w:rFonts w:ascii="Garamond" w:hAnsi="Garamond"/>
            <w:b w:val="0"/>
            <w:bCs w:val="0"/>
            <w:caps w:val="0"/>
            <w:noProof/>
            <w:sz w:val="22"/>
            <w:szCs w:val="22"/>
          </w:rPr>
          <w:t>Epilogue For 1949</w:t>
        </w:r>
        <w:r w:rsidR="003239BF" w:rsidRPr="003239BF">
          <w:rPr>
            <w:rFonts w:ascii="Garamond" w:hAnsi="Garamond"/>
            <w:b w:val="0"/>
            <w:bCs w:val="0"/>
            <w:caps w:val="0"/>
            <w:noProof/>
            <w:webHidden/>
            <w:sz w:val="22"/>
            <w:szCs w:val="22"/>
          </w:rPr>
          <w:tab/>
        </w:r>
        <w:r w:rsidR="003239BF" w:rsidRPr="003239BF">
          <w:rPr>
            <w:rFonts w:ascii="Garamond" w:hAnsi="Garamond"/>
            <w:b w:val="0"/>
            <w:bCs w:val="0"/>
            <w:noProof/>
            <w:webHidden/>
            <w:sz w:val="22"/>
            <w:szCs w:val="22"/>
          </w:rPr>
          <w:fldChar w:fldCharType="begin"/>
        </w:r>
        <w:r w:rsidR="003239BF" w:rsidRPr="003239BF">
          <w:rPr>
            <w:rFonts w:ascii="Garamond" w:hAnsi="Garamond"/>
            <w:b w:val="0"/>
            <w:bCs w:val="0"/>
            <w:noProof/>
            <w:webHidden/>
            <w:sz w:val="22"/>
            <w:szCs w:val="22"/>
          </w:rPr>
          <w:instrText xml:space="preserve"> PAGEREF _Toc23007884 \h </w:instrText>
        </w:r>
        <w:r w:rsidR="003239BF" w:rsidRPr="003239BF">
          <w:rPr>
            <w:rFonts w:ascii="Garamond" w:hAnsi="Garamond"/>
            <w:b w:val="0"/>
            <w:bCs w:val="0"/>
            <w:noProof/>
            <w:webHidden/>
            <w:sz w:val="22"/>
            <w:szCs w:val="22"/>
          </w:rPr>
        </w:r>
        <w:r w:rsidR="003239BF" w:rsidRPr="003239BF">
          <w:rPr>
            <w:rFonts w:ascii="Garamond" w:hAnsi="Garamond"/>
            <w:b w:val="0"/>
            <w:bCs w:val="0"/>
            <w:noProof/>
            <w:webHidden/>
            <w:sz w:val="22"/>
            <w:szCs w:val="22"/>
          </w:rPr>
          <w:fldChar w:fldCharType="separate"/>
        </w:r>
        <w:r w:rsidR="00A45A99">
          <w:rPr>
            <w:rFonts w:ascii="Garamond" w:hAnsi="Garamond"/>
            <w:b w:val="0"/>
            <w:bCs w:val="0"/>
            <w:noProof/>
            <w:webHidden/>
            <w:sz w:val="22"/>
            <w:szCs w:val="22"/>
          </w:rPr>
          <w:t>15</w:t>
        </w:r>
        <w:r w:rsidR="003239BF" w:rsidRPr="003239BF">
          <w:rPr>
            <w:rFonts w:ascii="Garamond" w:hAnsi="Garamond"/>
            <w:b w:val="0"/>
            <w:bCs w:val="0"/>
            <w:noProof/>
            <w:webHidden/>
            <w:sz w:val="22"/>
            <w:szCs w:val="22"/>
          </w:rPr>
          <w:fldChar w:fldCharType="end"/>
        </w:r>
      </w:hyperlink>
    </w:p>
    <w:p w14:paraId="73F081F8" w14:textId="594EE5C6" w:rsidR="003239BF" w:rsidRPr="003239BF" w:rsidRDefault="00967089" w:rsidP="003239BF">
      <w:pPr>
        <w:pStyle w:val="TOC1"/>
        <w:tabs>
          <w:tab w:val="right" w:leader="dot" w:pos="8155"/>
        </w:tabs>
        <w:spacing w:before="120"/>
        <w:rPr>
          <w:rFonts w:ascii="Garamond" w:eastAsiaTheme="minorEastAsia" w:hAnsi="Garamond" w:cstheme="minorBidi"/>
          <w:b w:val="0"/>
          <w:bCs w:val="0"/>
          <w:caps w:val="0"/>
          <w:noProof/>
          <w:sz w:val="22"/>
          <w:szCs w:val="22"/>
          <w:lang w:eastAsia="en-AU"/>
        </w:rPr>
      </w:pPr>
      <w:hyperlink w:anchor="_Toc23007885" w:history="1">
        <w:r w:rsidR="003239BF" w:rsidRPr="003239BF">
          <w:rPr>
            <w:rStyle w:val="Hyperlink"/>
            <w:rFonts w:ascii="Garamond" w:hAnsi="Garamond"/>
            <w:b w:val="0"/>
            <w:bCs w:val="0"/>
            <w:caps w:val="0"/>
            <w:noProof/>
            <w:sz w:val="22"/>
            <w:szCs w:val="22"/>
          </w:rPr>
          <w:t>Index</w:t>
        </w:r>
        <w:r w:rsidR="003239BF" w:rsidRPr="003239BF">
          <w:rPr>
            <w:rFonts w:ascii="Garamond" w:hAnsi="Garamond"/>
            <w:b w:val="0"/>
            <w:bCs w:val="0"/>
            <w:caps w:val="0"/>
            <w:noProof/>
            <w:webHidden/>
            <w:sz w:val="22"/>
            <w:szCs w:val="22"/>
          </w:rPr>
          <w:tab/>
        </w:r>
        <w:r w:rsidR="003239BF" w:rsidRPr="003239BF">
          <w:rPr>
            <w:rFonts w:ascii="Garamond" w:hAnsi="Garamond"/>
            <w:b w:val="0"/>
            <w:bCs w:val="0"/>
            <w:noProof/>
            <w:webHidden/>
            <w:sz w:val="22"/>
            <w:szCs w:val="22"/>
          </w:rPr>
          <w:fldChar w:fldCharType="begin"/>
        </w:r>
        <w:r w:rsidR="003239BF" w:rsidRPr="003239BF">
          <w:rPr>
            <w:rFonts w:ascii="Garamond" w:hAnsi="Garamond"/>
            <w:b w:val="0"/>
            <w:bCs w:val="0"/>
            <w:noProof/>
            <w:webHidden/>
            <w:sz w:val="22"/>
            <w:szCs w:val="22"/>
          </w:rPr>
          <w:instrText xml:space="preserve"> PAGEREF _Toc23007885 \h </w:instrText>
        </w:r>
        <w:r w:rsidR="003239BF" w:rsidRPr="003239BF">
          <w:rPr>
            <w:rFonts w:ascii="Garamond" w:hAnsi="Garamond"/>
            <w:b w:val="0"/>
            <w:bCs w:val="0"/>
            <w:noProof/>
            <w:webHidden/>
            <w:sz w:val="22"/>
            <w:szCs w:val="22"/>
          </w:rPr>
        </w:r>
        <w:r w:rsidR="003239BF" w:rsidRPr="003239BF">
          <w:rPr>
            <w:rFonts w:ascii="Garamond" w:hAnsi="Garamond"/>
            <w:b w:val="0"/>
            <w:bCs w:val="0"/>
            <w:noProof/>
            <w:webHidden/>
            <w:sz w:val="22"/>
            <w:szCs w:val="22"/>
          </w:rPr>
          <w:fldChar w:fldCharType="separate"/>
        </w:r>
        <w:r w:rsidR="00A45A99">
          <w:rPr>
            <w:rFonts w:ascii="Garamond" w:hAnsi="Garamond"/>
            <w:b w:val="0"/>
            <w:bCs w:val="0"/>
            <w:noProof/>
            <w:webHidden/>
            <w:sz w:val="22"/>
            <w:szCs w:val="22"/>
          </w:rPr>
          <w:t>16</w:t>
        </w:r>
        <w:r w:rsidR="003239BF" w:rsidRPr="003239BF">
          <w:rPr>
            <w:rFonts w:ascii="Garamond" w:hAnsi="Garamond"/>
            <w:b w:val="0"/>
            <w:bCs w:val="0"/>
            <w:noProof/>
            <w:webHidden/>
            <w:sz w:val="22"/>
            <w:szCs w:val="22"/>
          </w:rPr>
          <w:fldChar w:fldCharType="end"/>
        </w:r>
      </w:hyperlink>
    </w:p>
    <w:p w14:paraId="6CB6FA55" w14:textId="0171BFD9" w:rsidR="003239BF" w:rsidRDefault="00967089" w:rsidP="003239BF">
      <w:pPr>
        <w:pStyle w:val="TOC1"/>
        <w:tabs>
          <w:tab w:val="right" w:leader="dot" w:pos="8155"/>
        </w:tabs>
        <w:spacing w:before="120"/>
        <w:rPr>
          <w:rFonts w:asciiTheme="minorHAnsi" w:eastAsiaTheme="minorEastAsia" w:hAnsiTheme="minorHAnsi" w:cstheme="minorBidi"/>
          <w:b w:val="0"/>
          <w:bCs w:val="0"/>
          <w:caps w:val="0"/>
          <w:noProof/>
          <w:sz w:val="22"/>
          <w:szCs w:val="22"/>
          <w:lang w:eastAsia="en-AU"/>
        </w:rPr>
      </w:pPr>
      <w:hyperlink w:anchor="_Toc23007886" w:history="1">
        <w:r w:rsidR="003239BF" w:rsidRPr="003239BF">
          <w:rPr>
            <w:rStyle w:val="Hyperlink"/>
            <w:rFonts w:ascii="Garamond" w:hAnsi="Garamond"/>
            <w:b w:val="0"/>
            <w:bCs w:val="0"/>
            <w:caps w:val="0"/>
            <w:noProof/>
            <w:sz w:val="22"/>
            <w:szCs w:val="22"/>
          </w:rPr>
          <w:t>Research Sources</w:t>
        </w:r>
        <w:r w:rsidR="003239BF" w:rsidRPr="003239BF">
          <w:rPr>
            <w:rFonts w:ascii="Garamond" w:hAnsi="Garamond"/>
            <w:b w:val="0"/>
            <w:bCs w:val="0"/>
            <w:caps w:val="0"/>
            <w:noProof/>
            <w:webHidden/>
            <w:sz w:val="22"/>
            <w:szCs w:val="22"/>
          </w:rPr>
          <w:tab/>
        </w:r>
        <w:r w:rsidR="003239BF" w:rsidRPr="003239BF">
          <w:rPr>
            <w:rFonts w:ascii="Garamond" w:hAnsi="Garamond"/>
            <w:b w:val="0"/>
            <w:bCs w:val="0"/>
            <w:noProof/>
            <w:webHidden/>
            <w:sz w:val="22"/>
            <w:szCs w:val="22"/>
          </w:rPr>
          <w:fldChar w:fldCharType="begin"/>
        </w:r>
        <w:r w:rsidR="003239BF" w:rsidRPr="003239BF">
          <w:rPr>
            <w:rFonts w:ascii="Garamond" w:hAnsi="Garamond"/>
            <w:b w:val="0"/>
            <w:bCs w:val="0"/>
            <w:noProof/>
            <w:webHidden/>
            <w:sz w:val="22"/>
            <w:szCs w:val="22"/>
          </w:rPr>
          <w:instrText xml:space="preserve"> PAGEREF _Toc23007886 \h </w:instrText>
        </w:r>
        <w:r w:rsidR="003239BF" w:rsidRPr="003239BF">
          <w:rPr>
            <w:rFonts w:ascii="Garamond" w:hAnsi="Garamond"/>
            <w:b w:val="0"/>
            <w:bCs w:val="0"/>
            <w:noProof/>
            <w:webHidden/>
            <w:sz w:val="22"/>
            <w:szCs w:val="22"/>
          </w:rPr>
        </w:r>
        <w:r w:rsidR="003239BF" w:rsidRPr="003239BF">
          <w:rPr>
            <w:rFonts w:ascii="Garamond" w:hAnsi="Garamond"/>
            <w:b w:val="0"/>
            <w:bCs w:val="0"/>
            <w:noProof/>
            <w:webHidden/>
            <w:sz w:val="22"/>
            <w:szCs w:val="22"/>
          </w:rPr>
          <w:fldChar w:fldCharType="separate"/>
        </w:r>
        <w:r w:rsidR="00A45A99">
          <w:rPr>
            <w:rFonts w:ascii="Garamond" w:hAnsi="Garamond"/>
            <w:b w:val="0"/>
            <w:bCs w:val="0"/>
            <w:noProof/>
            <w:webHidden/>
            <w:sz w:val="22"/>
            <w:szCs w:val="22"/>
          </w:rPr>
          <w:t>18</w:t>
        </w:r>
        <w:r w:rsidR="003239BF" w:rsidRPr="003239BF">
          <w:rPr>
            <w:rFonts w:ascii="Garamond" w:hAnsi="Garamond"/>
            <w:b w:val="0"/>
            <w:bCs w:val="0"/>
            <w:noProof/>
            <w:webHidden/>
            <w:sz w:val="22"/>
            <w:szCs w:val="22"/>
          </w:rPr>
          <w:fldChar w:fldCharType="end"/>
        </w:r>
      </w:hyperlink>
    </w:p>
    <w:p w14:paraId="42AE76CE" w14:textId="77777777" w:rsidR="00AF0942" w:rsidRPr="005F5867" w:rsidRDefault="003239BF" w:rsidP="00571F99">
      <w:pPr>
        <w:pStyle w:val="TOC1"/>
        <w:spacing w:before="120"/>
        <w:rPr>
          <w:rFonts w:ascii="Garamond" w:hAnsi="Garamond"/>
          <w:b w:val="0"/>
          <w:sz w:val="22"/>
          <w:szCs w:val="22"/>
        </w:rPr>
        <w:sectPr w:rsidR="00AF0942" w:rsidRPr="005F5867" w:rsidSect="005F5867">
          <w:headerReference w:type="default" r:id="rId11"/>
          <w:footerReference w:type="default" r:id="rId12"/>
          <w:endnotePr>
            <w:numFmt w:val="decimal"/>
          </w:endnotePr>
          <w:type w:val="continuous"/>
          <w:pgSz w:w="11907" w:h="16839" w:code="1"/>
          <w:pgMar w:top="1418" w:right="2041" w:bottom="1701" w:left="1701" w:header="958" w:footer="1701" w:gutter="0"/>
          <w:cols w:space="720"/>
        </w:sectPr>
      </w:pPr>
      <w:r>
        <w:rPr>
          <w:rFonts w:ascii="Garamond" w:hAnsi="Garamond"/>
          <w:b w:val="0"/>
          <w:sz w:val="22"/>
          <w:szCs w:val="22"/>
        </w:rPr>
        <w:fldChar w:fldCharType="end"/>
      </w:r>
    </w:p>
    <w:p w14:paraId="3A109447" w14:textId="77777777" w:rsidR="00AF0942" w:rsidRDefault="00AF0942">
      <w:pPr>
        <w:rPr>
          <w:sz w:val="22"/>
          <w:szCs w:val="22"/>
        </w:rPr>
      </w:pPr>
    </w:p>
    <w:p w14:paraId="291540A9" w14:textId="77777777" w:rsidR="009334DE" w:rsidRDefault="008941DD" w:rsidP="008941DD">
      <w:pPr>
        <w:pStyle w:val="Caption"/>
        <w:rPr>
          <w:szCs w:val="22"/>
        </w:rPr>
      </w:pPr>
      <w:r>
        <w:t>Photo 2. The War is over - h</w:t>
      </w:r>
      <w:r w:rsidRPr="008941DD">
        <w:t xml:space="preserve">eavy </w:t>
      </w:r>
      <w:r>
        <w:t xml:space="preserve">B-24 Liberator </w:t>
      </w:r>
      <w:r w:rsidRPr="008941DD">
        <w:t>bombers awaiting disassembly at Kingman Air Force base in Arizona. 1947</w:t>
      </w:r>
      <w:r>
        <w:t>.</w:t>
      </w:r>
    </w:p>
    <w:p w14:paraId="2F5E5735" w14:textId="77777777" w:rsidR="009334DE" w:rsidRDefault="008941DD" w:rsidP="008941DD">
      <w:pPr>
        <w:pStyle w:val="Picture"/>
        <w:rPr>
          <w:noProof/>
          <w:lang w:eastAsia="en-AU"/>
        </w:rPr>
      </w:pPr>
      <w:r>
        <w:rPr>
          <w:noProof/>
          <w:lang w:eastAsia="en-AU"/>
        </w:rPr>
        <w:drawing>
          <wp:inline distT="0" distB="0" distL="0" distR="0" wp14:anchorId="06D29C60" wp14:editId="58C5C592">
            <wp:extent cx="5160100" cy="404336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8610" cy="4050030"/>
                    </a:xfrm>
                    <a:prstGeom prst="rect">
                      <a:avLst/>
                    </a:prstGeom>
                    <a:noFill/>
                  </pic:spPr>
                </pic:pic>
              </a:graphicData>
            </a:graphic>
          </wp:inline>
        </w:drawing>
      </w:r>
    </w:p>
    <w:p w14:paraId="51444E7D" w14:textId="77777777" w:rsidR="008366A6" w:rsidRPr="005F5867" w:rsidRDefault="008366A6">
      <w:pPr>
        <w:rPr>
          <w:sz w:val="22"/>
          <w:szCs w:val="22"/>
        </w:rPr>
      </w:pPr>
    </w:p>
    <w:p w14:paraId="44840121" w14:textId="77777777" w:rsidR="00AF0942" w:rsidRDefault="00AF0942">
      <w:pPr>
        <w:sectPr w:rsidR="00AF0942" w:rsidSect="009334DE">
          <w:endnotePr>
            <w:numFmt w:val="decimal"/>
          </w:endnotePr>
          <w:type w:val="continuous"/>
          <w:pgSz w:w="11907" w:h="16839" w:code="1"/>
          <w:pgMar w:top="1800" w:right="2040" w:bottom="1800" w:left="2280" w:header="960" w:footer="960" w:gutter="0"/>
          <w:cols w:space="720"/>
        </w:sectPr>
      </w:pPr>
    </w:p>
    <w:p w14:paraId="172C2229" w14:textId="77777777" w:rsidR="00AF0942" w:rsidRDefault="00AF0942">
      <w:pPr>
        <w:pStyle w:val="Heading1"/>
      </w:pPr>
      <w:bookmarkStart w:id="1" w:name="_Toc23007875"/>
      <w:r>
        <w:lastRenderedPageBreak/>
        <w:t>Summary</w:t>
      </w:r>
      <w:bookmarkEnd w:id="1"/>
    </w:p>
    <w:p w14:paraId="13274A33" w14:textId="71862547" w:rsidR="00AF0942" w:rsidRDefault="00F62FEC" w:rsidP="00BF31B1">
      <w:pPr>
        <w:pStyle w:val="BodyText"/>
      </w:pPr>
      <w:r>
        <w:t xml:space="preserve">The period in America after World War II was a time when industry, particularly the oil industry was seeking to get back to normal operations supplying the general population with the petroleum products denied during the war years, and gaining profits from the exports to the </w:t>
      </w:r>
      <w:r w:rsidR="00540930">
        <w:t>war-ravaged</w:t>
      </w:r>
      <w:r>
        <w:t xml:space="preserve"> nations in Europe</w:t>
      </w:r>
      <w:r w:rsidR="00E53841">
        <w:fldChar w:fldCharType="begin"/>
      </w:r>
      <w:r w:rsidR="00E53841">
        <w:instrText xml:space="preserve"> XE "</w:instrText>
      </w:r>
      <w:r w:rsidR="00E53841" w:rsidRPr="00F46A9A">
        <w:instrText>Europe</w:instrText>
      </w:r>
      <w:r w:rsidR="00E53841">
        <w:instrText xml:space="preserve">" </w:instrText>
      </w:r>
      <w:r w:rsidR="00E53841">
        <w:fldChar w:fldCharType="end"/>
      </w:r>
      <w:r>
        <w:t xml:space="preserve"> and the East</w:t>
      </w:r>
      <w:r w:rsidR="00E53841">
        <w:fldChar w:fldCharType="begin"/>
      </w:r>
      <w:r w:rsidR="00E53841">
        <w:instrText xml:space="preserve"> XE "</w:instrText>
      </w:r>
      <w:r w:rsidR="00E53841" w:rsidRPr="00915985">
        <w:instrText>East</w:instrText>
      </w:r>
      <w:r w:rsidR="00E53841">
        <w:instrText xml:space="preserve">" </w:instrText>
      </w:r>
      <w:r w:rsidR="00E53841">
        <w:fldChar w:fldCharType="end"/>
      </w:r>
      <w:r>
        <w:t>.</w:t>
      </w:r>
    </w:p>
    <w:p w14:paraId="65564F0E" w14:textId="77777777" w:rsidR="00E10D4F" w:rsidRDefault="00E10D4F" w:rsidP="00BF31B1">
      <w:pPr>
        <w:pStyle w:val="BodyText"/>
      </w:pPr>
      <w:r>
        <w:t>Harry S</w:t>
      </w:r>
      <w:r w:rsidR="008F6AC9">
        <w:t>.</w:t>
      </w:r>
      <w:r>
        <w:t xml:space="preserve"> Truman would inten</w:t>
      </w:r>
      <w:r w:rsidR="00F451BB">
        <w:t>d</w:t>
      </w:r>
      <w:r>
        <w:t xml:space="preserve"> to rebuild the US economy, rebuild a worn-torn Europe and stem the tide of communism</w:t>
      </w:r>
      <w:r w:rsidR="00E53841">
        <w:fldChar w:fldCharType="begin"/>
      </w:r>
      <w:r w:rsidR="00E53841">
        <w:instrText xml:space="preserve"> XE "</w:instrText>
      </w:r>
      <w:r w:rsidR="00E53841" w:rsidRPr="00982CEE">
        <w:instrText>communism</w:instrText>
      </w:r>
      <w:r w:rsidR="00E53841">
        <w:instrText xml:space="preserve">" </w:instrText>
      </w:r>
      <w:r w:rsidR="00E53841">
        <w:fldChar w:fldCharType="end"/>
      </w:r>
      <w:r w:rsidR="00F451BB">
        <w:t xml:space="preserve">. </w:t>
      </w:r>
      <w:r w:rsidRPr="00E10D4F">
        <w:t>In 1947, President Harry S. Truman</w:t>
      </w:r>
      <w:r w:rsidR="00E53841">
        <w:fldChar w:fldCharType="begin"/>
      </w:r>
      <w:r w:rsidR="00E53841">
        <w:instrText xml:space="preserve"> XE "</w:instrText>
      </w:r>
      <w:r w:rsidR="00E53841" w:rsidRPr="004246CB">
        <w:instrText>Harry S. Truman</w:instrText>
      </w:r>
      <w:r w:rsidR="00E53841">
        <w:instrText xml:space="preserve">" </w:instrText>
      </w:r>
      <w:r w:rsidR="00E53841">
        <w:fldChar w:fldCharType="end"/>
      </w:r>
      <w:r w:rsidRPr="00E10D4F">
        <w:t xml:space="preserve"> pledged that the United States</w:t>
      </w:r>
      <w:r w:rsidR="00E53841">
        <w:fldChar w:fldCharType="begin"/>
      </w:r>
      <w:r w:rsidR="00E53841">
        <w:instrText xml:space="preserve"> XE "</w:instrText>
      </w:r>
      <w:r w:rsidR="00E53841" w:rsidRPr="004C72DF">
        <w:instrText>United States</w:instrText>
      </w:r>
      <w:r w:rsidR="00E53841">
        <w:instrText xml:space="preserve">" </w:instrText>
      </w:r>
      <w:r w:rsidR="00E53841">
        <w:fldChar w:fldCharType="end"/>
      </w:r>
      <w:r w:rsidRPr="00E10D4F">
        <w:t xml:space="preserve"> would help any nation resist communism in order to prevent its spread. His policy of containment is known as the </w:t>
      </w:r>
      <w:r w:rsidR="008F6AC9">
        <w:t>‘</w:t>
      </w:r>
      <w:r w:rsidRPr="00E10D4F">
        <w:t>Truman Doctrine</w:t>
      </w:r>
      <w:r w:rsidR="008F6AC9">
        <w:t>’</w:t>
      </w:r>
      <w:r w:rsidR="00E53841">
        <w:fldChar w:fldCharType="begin"/>
      </w:r>
      <w:r w:rsidR="00E53841">
        <w:instrText xml:space="preserve"> XE "</w:instrText>
      </w:r>
      <w:r w:rsidR="00E53841" w:rsidRPr="00B06D99">
        <w:instrText>Truman Doctrine</w:instrText>
      </w:r>
      <w:r w:rsidR="00E53841">
        <w:instrText xml:space="preserve">" </w:instrText>
      </w:r>
      <w:r w:rsidR="00E53841">
        <w:fldChar w:fldCharType="end"/>
      </w:r>
      <w:r w:rsidRPr="00E10D4F">
        <w:t>.</w:t>
      </w:r>
    </w:p>
    <w:p w14:paraId="3B23C5B2" w14:textId="77777777" w:rsidR="00F451BB" w:rsidRDefault="00F451BB" w:rsidP="00BF31B1">
      <w:pPr>
        <w:pStyle w:val="BodyText"/>
      </w:pPr>
      <w:r>
        <w:t>The oil industry moved from aviation gasoline</w:t>
      </w:r>
      <w:r w:rsidR="00E53841">
        <w:fldChar w:fldCharType="begin"/>
      </w:r>
      <w:r w:rsidR="00E53841">
        <w:instrText xml:space="preserve"> XE "</w:instrText>
      </w:r>
      <w:r w:rsidR="00E53841" w:rsidRPr="00BD0519">
        <w:instrText>aviation gasoline</w:instrText>
      </w:r>
      <w:r w:rsidR="00E53841">
        <w:instrText xml:space="preserve">" </w:instrText>
      </w:r>
      <w:r w:rsidR="00E53841">
        <w:fldChar w:fldCharType="end"/>
      </w:r>
      <w:r>
        <w:t xml:space="preserve"> production to motor gasoline</w:t>
      </w:r>
      <w:r w:rsidR="00E53841">
        <w:fldChar w:fldCharType="begin"/>
      </w:r>
      <w:r w:rsidR="00E53841">
        <w:instrText xml:space="preserve"> XE "</w:instrText>
      </w:r>
      <w:r w:rsidR="00E53841" w:rsidRPr="007722AC">
        <w:instrText>motor gasoline</w:instrText>
      </w:r>
      <w:r w:rsidR="00E53841">
        <w:instrText xml:space="preserve">" </w:instrText>
      </w:r>
      <w:r w:rsidR="00E53841">
        <w:fldChar w:fldCharType="end"/>
      </w:r>
      <w:r>
        <w:t>, but was then forced to change back due to the Berlin Airlift</w:t>
      </w:r>
      <w:r w:rsidR="008F6AC9">
        <w:t>,</w:t>
      </w:r>
      <w:r w:rsidR="00E53841">
        <w:fldChar w:fldCharType="begin"/>
      </w:r>
      <w:r w:rsidR="00E53841">
        <w:instrText xml:space="preserve"> XE "</w:instrText>
      </w:r>
      <w:r w:rsidR="00E53841" w:rsidRPr="003D4914">
        <w:instrText>Berlin Airlift</w:instrText>
      </w:r>
      <w:r w:rsidR="00E53841">
        <w:instrText xml:space="preserve">" </w:instrText>
      </w:r>
      <w:r w:rsidR="00E53841">
        <w:fldChar w:fldCharType="end"/>
      </w:r>
      <w:r>
        <w:t xml:space="preserve"> and then the Korean War</w:t>
      </w:r>
      <w:r w:rsidR="00E53841">
        <w:fldChar w:fldCharType="begin"/>
      </w:r>
      <w:r w:rsidR="00E53841">
        <w:instrText xml:space="preserve"> XE "</w:instrText>
      </w:r>
      <w:r w:rsidR="00E53841" w:rsidRPr="009B7FF2">
        <w:instrText>Korean War</w:instrText>
      </w:r>
      <w:r w:rsidR="00E53841">
        <w:instrText xml:space="preserve">" </w:instrText>
      </w:r>
      <w:r w:rsidR="00E53841">
        <w:fldChar w:fldCharType="end"/>
      </w:r>
      <w:r>
        <w:t xml:space="preserve">. </w:t>
      </w:r>
    </w:p>
    <w:p w14:paraId="66640FEF" w14:textId="77777777" w:rsidR="009D5599" w:rsidRDefault="009D5599" w:rsidP="00BF31B1">
      <w:pPr>
        <w:pStyle w:val="BodyText"/>
      </w:pPr>
      <w:r>
        <w:t xml:space="preserve">While this was the commencement of the jet era for the air forces, there was still a role for piston engines using aviation gasoline, and in some cases a combination of both. </w:t>
      </w:r>
    </w:p>
    <w:p w14:paraId="27C42E99" w14:textId="77777777" w:rsidR="00F451BB" w:rsidRDefault="009D5599" w:rsidP="009D5599">
      <w:pPr>
        <w:pStyle w:val="Caption"/>
      </w:pPr>
      <w:r>
        <w:t xml:space="preserve">Photo </w:t>
      </w:r>
      <w:r w:rsidR="007931EF">
        <w:t>3</w:t>
      </w:r>
      <w:r>
        <w:t xml:space="preserve">. Convair B-36 </w:t>
      </w:r>
      <w:r w:rsidR="00E53841">
        <w:t>‘</w:t>
      </w:r>
      <w:r>
        <w:t>Peacemaker</w:t>
      </w:r>
      <w:r w:rsidR="00E53841">
        <w:t>’</w:t>
      </w:r>
      <w:r>
        <w:rPr>
          <w:rStyle w:val="EndnoteReference"/>
        </w:rPr>
        <w:endnoteReference w:id="1"/>
      </w:r>
      <w:r w:rsidR="00E53841">
        <w:fldChar w:fldCharType="begin"/>
      </w:r>
      <w:r w:rsidR="00E53841">
        <w:instrText xml:space="preserve"> XE "</w:instrText>
      </w:r>
      <w:r w:rsidR="00E53841" w:rsidRPr="003055A1">
        <w:instrText>Convair B-36 ‘Peacemaker’</w:instrText>
      </w:r>
      <w:r w:rsidR="00E53841">
        <w:instrText xml:space="preserve">" </w:instrText>
      </w:r>
      <w:r w:rsidR="00E53841">
        <w:fldChar w:fldCharType="end"/>
      </w:r>
    </w:p>
    <w:p w14:paraId="2C3C7734" w14:textId="77777777" w:rsidR="00E8016B" w:rsidRDefault="00E8016B" w:rsidP="00BF31B1">
      <w:pPr>
        <w:pStyle w:val="Picture"/>
      </w:pPr>
      <w:r w:rsidRPr="00E8016B">
        <w:rPr>
          <w:noProof/>
          <w:lang w:eastAsia="en-AU"/>
        </w:rPr>
        <w:drawing>
          <wp:inline distT="0" distB="0" distL="0" distR="0" wp14:anchorId="363962CF" wp14:editId="529060D6">
            <wp:extent cx="5225769" cy="31284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33578" cy="3133109"/>
                    </a:xfrm>
                    <a:prstGeom prst="rect">
                      <a:avLst/>
                    </a:prstGeom>
                  </pic:spPr>
                </pic:pic>
              </a:graphicData>
            </a:graphic>
          </wp:inline>
        </w:drawing>
      </w:r>
    </w:p>
    <w:p w14:paraId="26B5D4A4" w14:textId="77777777" w:rsidR="00E8016B" w:rsidRDefault="00E8016B" w:rsidP="00BF31B1">
      <w:pPr>
        <w:pStyle w:val="BodyText"/>
      </w:pPr>
      <w:r>
        <w:t>The Convair B-36 "Peacemaker"</w:t>
      </w:r>
      <w:r w:rsidR="00E53841">
        <w:fldChar w:fldCharType="begin"/>
      </w:r>
      <w:r w:rsidR="00E53841">
        <w:instrText xml:space="preserve"> XE "</w:instrText>
      </w:r>
      <w:r w:rsidR="00E53841" w:rsidRPr="00B46AD1">
        <w:instrText xml:space="preserve">Convair B-36 </w:instrText>
      </w:r>
      <w:r w:rsidR="00E53841">
        <w:rPr>
          <w:spacing w:val="0"/>
        </w:rPr>
        <w:instrText>\</w:instrText>
      </w:r>
      <w:r w:rsidR="00E53841" w:rsidRPr="00B46AD1">
        <w:instrText>"Peacemaker</w:instrText>
      </w:r>
      <w:r w:rsidR="00E53841">
        <w:rPr>
          <w:spacing w:val="0"/>
        </w:rPr>
        <w:instrText>\</w:instrText>
      </w:r>
      <w:r w:rsidR="00E53841" w:rsidRPr="00B46AD1">
        <w:instrText>"</w:instrText>
      </w:r>
      <w:r w:rsidR="00E53841">
        <w:instrText xml:space="preserve">" </w:instrText>
      </w:r>
      <w:r w:rsidR="00E53841">
        <w:fldChar w:fldCharType="end"/>
      </w:r>
      <w:r>
        <w:t xml:space="preserve"> was a strategic bomber built by Convair and operated by the United States Air Force</w:t>
      </w:r>
      <w:r w:rsidR="00E53841">
        <w:fldChar w:fldCharType="begin"/>
      </w:r>
      <w:r w:rsidR="00E53841">
        <w:instrText xml:space="preserve"> XE "</w:instrText>
      </w:r>
      <w:r w:rsidR="00E53841" w:rsidRPr="005356DC">
        <w:instrText>United States Air Force</w:instrText>
      </w:r>
      <w:r w:rsidR="00E53841">
        <w:instrText xml:space="preserve">" </w:instrText>
      </w:r>
      <w:r w:rsidR="00E53841">
        <w:fldChar w:fldCharType="end"/>
      </w:r>
      <w:r>
        <w:t xml:space="preserve"> (USAF) from 1949 to 1959. The B-36 was the largest mass-produced piston-engined aircraft</w:t>
      </w:r>
      <w:r w:rsidR="00E53841">
        <w:fldChar w:fldCharType="begin"/>
      </w:r>
      <w:r w:rsidR="00E53841">
        <w:instrText xml:space="preserve"> XE "</w:instrText>
      </w:r>
      <w:r w:rsidR="00E53841" w:rsidRPr="00C511AA">
        <w:instrText>piston-engined aircraft</w:instrText>
      </w:r>
      <w:r w:rsidR="00E53841">
        <w:instrText xml:space="preserve">" </w:instrText>
      </w:r>
      <w:r w:rsidR="00E53841">
        <w:fldChar w:fldCharType="end"/>
      </w:r>
      <w:r>
        <w:t xml:space="preserve"> ever built. </w:t>
      </w:r>
      <w:r w:rsidR="009D5599">
        <w:t xml:space="preserve">It had six piston (pusher) engines and four jet engines – ‘six turning, four burning’. </w:t>
      </w:r>
      <w:r>
        <w:t>It had the longest wingspan of any combat aircraft ever built, at 230 ft (70.1 m). The B-36 was the first bomber capable of delivering any of the nuclear weapons</w:t>
      </w:r>
      <w:r w:rsidR="00E53841">
        <w:fldChar w:fldCharType="begin"/>
      </w:r>
      <w:r w:rsidR="00E53841">
        <w:instrText xml:space="preserve"> XE "</w:instrText>
      </w:r>
      <w:r w:rsidR="00E53841" w:rsidRPr="00B7585C">
        <w:instrText>nuclear weapons</w:instrText>
      </w:r>
      <w:r w:rsidR="00E53841">
        <w:instrText xml:space="preserve">" </w:instrText>
      </w:r>
      <w:r w:rsidR="00E53841">
        <w:fldChar w:fldCharType="end"/>
      </w:r>
      <w:r>
        <w:t xml:space="preserve"> in the US arsenal from inside its four bomb bays without aircraft modifications. With a range of 10,000 mi</w:t>
      </w:r>
      <w:r w:rsidR="009D5599">
        <w:t>les</w:t>
      </w:r>
      <w:r>
        <w:t xml:space="preserve"> (16,000 km) and a maximum payload of 87,200 lb (39,600 kg), the B-36 was capable of intercontinental flight without refuelling.</w:t>
      </w:r>
      <w:r w:rsidR="009D5599">
        <w:t xml:space="preserve"> It e</w:t>
      </w:r>
      <w:r>
        <w:t>nter</w:t>
      </w:r>
      <w:r w:rsidR="009D5599">
        <w:t>ed</w:t>
      </w:r>
      <w:r>
        <w:t xml:space="preserve"> service in 1948, the B-36 was the primary nuclear weapons delivery vehicle of USAF Strategic Air Command (SAC)</w:t>
      </w:r>
      <w:r w:rsidR="00E53841">
        <w:fldChar w:fldCharType="begin"/>
      </w:r>
      <w:r w:rsidR="00E53841">
        <w:instrText xml:space="preserve"> XE "</w:instrText>
      </w:r>
      <w:r w:rsidR="00E53841" w:rsidRPr="008946FF">
        <w:instrText>Strategic Air Command (SAC)</w:instrText>
      </w:r>
      <w:r w:rsidR="00E53841">
        <w:instrText xml:space="preserve">" </w:instrText>
      </w:r>
      <w:r w:rsidR="00E53841">
        <w:fldChar w:fldCharType="end"/>
      </w:r>
      <w:r>
        <w:t xml:space="preserve"> until it was replaced by the jet-powered Boeing B-52 Stratofortress</w:t>
      </w:r>
      <w:r w:rsidR="00E53841">
        <w:fldChar w:fldCharType="begin"/>
      </w:r>
      <w:r w:rsidR="00E53841">
        <w:instrText xml:space="preserve"> XE "</w:instrText>
      </w:r>
      <w:r w:rsidR="00E53841" w:rsidRPr="002B5B5E">
        <w:instrText>Boeing B-52 Stratofortress</w:instrText>
      </w:r>
      <w:r w:rsidR="00E53841">
        <w:instrText xml:space="preserve">" </w:instrText>
      </w:r>
      <w:r w:rsidR="00E53841">
        <w:fldChar w:fldCharType="end"/>
      </w:r>
      <w:r>
        <w:t xml:space="preserve"> beginning in 1955. All but five aircraft were scrapped.</w:t>
      </w:r>
    </w:p>
    <w:p w14:paraId="28AB6DBF" w14:textId="77777777" w:rsidR="00AF0942" w:rsidRDefault="00AF0942">
      <w:pPr>
        <w:pStyle w:val="Heading1"/>
      </w:pPr>
      <w:bookmarkStart w:id="2" w:name="_Toc23007876"/>
      <w:r>
        <w:lastRenderedPageBreak/>
        <w:t>Peace at Last – Make gasoline for cars</w:t>
      </w:r>
      <w:bookmarkEnd w:id="2"/>
      <w:r>
        <w:t xml:space="preserve"> </w:t>
      </w:r>
    </w:p>
    <w:p w14:paraId="539E0DE1" w14:textId="77777777" w:rsidR="00AF0942" w:rsidRDefault="00AF0942" w:rsidP="004D3DD3">
      <w:pPr>
        <w:pStyle w:val="StyleChapterSubtitleNotExpandedbyCondensedby"/>
      </w:pPr>
      <w:r>
        <w:t>Change Avgas production to Motor Gasoline Production.</w:t>
      </w:r>
    </w:p>
    <w:p w14:paraId="7187543E" w14:textId="6D31F110" w:rsidR="00AF0942" w:rsidRDefault="00AF0942" w:rsidP="00BF31B1">
      <w:pPr>
        <w:pStyle w:val="BodyText"/>
      </w:pPr>
      <w:r>
        <w:t>With the end of the war, there was no longer the demand for aviation gasoline</w:t>
      </w:r>
      <w:r w:rsidR="007D06BD">
        <w:t>;</w:t>
      </w:r>
      <w:r>
        <w:t xml:space="preserve"> </w:t>
      </w:r>
      <w:r w:rsidR="00540930">
        <w:t>however,</w:t>
      </w:r>
      <w:r>
        <w:t xml:space="preserve"> the public, particularly in Europe</w:t>
      </w:r>
      <w:r w:rsidR="00E53841">
        <w:fldChar w:fldCharType="begin"/>
      </w:r>
      <w:r w:rsidR="00E53841">
        <w:instrText xml:space="preserve"> XE "</w:instrText>
      </w:r>
      <w:r w:rsidR="00E53841" w:rsidRPr="00F46A9A">
        <w:instrText>Europe</w:instrText>
      </w:r>
      <w:r w:rsidR="00E53841">
        <w:instrText xml:space="preserve">" </w:instrText>
      </w:r>
      <w:r w:rsidR="00E53841">
        <w:fldChar w:fldCharType="end"/>
      </w:r>
      <w:r>
        <w:t xml:space="preserve"> and </w:t>
      </w:r>
      <w:r w:rsidR="00657DB6">
        <w:t>even</w:t>
      </w:r>
      <w:r>
        <w:t xml:space="preserve"> the U.S. had been under petrol restrictions</w:t>
      </w:r>
      <w:r w:rsidR="00E53841">
        <w:fldChar w:fldCharType="begin"/>
      </w:r>
      <w:r w:rsidR="00E53841">
        <w:instrText xml:space="preserve"> XE "</w:instrText>
      </w:r>
      <w:r w:rsidR="00E53841" w:rsidRPr="004F4012">
        <w:instrText>petrol restrictions</w:instrText>
      </w:r>
      <w:r w:rsidR="00E53841">
        <w:instrText xml:space="preserve">" </w:instrText>
      </w:r>
      <w:r w:rsidR="00E53841">
        <w:fldChar w:fldCharType="end"/>
      </w:r>
      <w:r>
        <w:t xml:space="preserve"> for some 6 years.  Many of the process plants</w:t>
      </w:r>
      <w:r w:rsidR="00E53841">
        <w:fldChar w:fldCharType="begin"/>
      </w:r>
      <w:r w:rsidR="00E53841">
        <w:instrText xml:space="preserve"> XE "</w:instrText>
      </w:r>
      <w:r w:rsidR="00E53841" w:rsidRPr="006759F1">
        <w:instrText>process plants</w:instrText>
      </w:r>
      <w:r w:rsidR="00E53841">
        <w:instrText xml:space="preserve">" </w:instrText>
      </w:r>
      <w:r w:rsidR="00E53841">
        <w:fldChar w:fldCharType="end"/>
      </w:r>
      <w:r>
        <w:t xml:space="preserve"> were converted to manufacture motor gasoline</w:t>
      </w:r>
      <w:r w:rsidR="00E53841">
        <w:fldChar w:fldCharType="begin"/>
      </w:r>
      <w:r w:rsidR="00E53841">
        <w:instrText xml:space="preserve"> XE "</w:instrText>
      </w:r>
      <w:r w:rsidR="00E53841" w:rsidRPr="0028341A">
        <w:instrText>motor gasoline</w:instrText>
      </w:r>
      <w:r w:rsidR="00E53841">
        <w:instrText xml:space="preserve">" </w:instrText>
      </w:r>
      <w:r w:rsidR="00E53841">
        <w:fldChar w:fldCharType="end"/>
      </w:r>
      <w:r w:rsidR="007D06BD">
        <w:t>;</w:t>
      </w:r>
      <w:r>
        <w:t xml:space="preserve"> others were shut</w:t>
      </w:r>
      <w:r w:rsidR="005F5867">
        <w:t xml:space="preserve"> </w:t>
      </w:r>
      <w:r>
        <w:t>down and demolished.</w:t>
      </w:r>
    </w:p>
    <w:p w14:paraId="6FB7B0C0" w14:textId="77777777" w:rsidR="00AF0942" w:rsidRDefault="00AF0942" w:rsidP="00E4284A">
      <w:pPr>
        <w:pStyle w:val="Caption"/>
      </w:pPr>
      <w:r>
        <w:t xml:space="preserve">Photo </w:t>
      </w:r>
      <w:r w:rsidR="007931EF">
        <w:rPr>
          <w:noProof/>
        </w:rPr>
        <w:t>4</w:t>
      </w:r>
      <w:r w:rsidR="005F5867">
        <w:rPr>
          <w:noProof/>
        </w:rPr>
        <w:t>.</w:t>
      </w:r>
      <w:r>
        <w:t xml:space="preserve"> Ford </w:t>
      </w:r>
      <w:r w:rsidR="008F6AC9">
        <w:t xml:space="preserve">coupe </w:t>
      </w:r>
      <w:r>
        <w:t xml:space="preserve">at a </w:t>
      </w:r>
      <w:r w:rsidRPr="00E4284A">
        <w:t>Mobil</w:t>
      </w:r>
      <w:r>
        <w:t xml:space="preserve"> service station (circa 1948)</w:t>
      </w:r>
    </w:p>
    <w:p w14:paraId="7504BB0B" w14:textId="77777777" w:rsidR="004D3DD3" w:rsidRPr="004D3DD3" w:rsidRDefault="004D3DD3" w:rsidP="00BF31B1">
      <w:pPr>
        <w:pStyle w:val="Picture"/>
      </w:pPr>
      <w:r w:rsidRPr="004D3DD3">
        <w:rPr>
          <w:noProof/>
          <w:lang w:eastAsia="en-AU"/>
        </w:rPr>
        <w:drawing>
          <wp:inline distT="0" distB="0" distL="0" distR="0" wp14:anchorId="07DFD015" wp14:editId="303E5D0B">
            <wp:extent cx="2634042" cy="197553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6574" cy="2029931"/>
                    </a:xfrm>
                    <a:prstGeom prst="rect">
                      <a:avLst/>
                    </a:prstGeom>
                    <a:noFill/>
                  </pic:spPr>
                </pic:pic>
              </a:graphicData>
            </a:graphic>
          </wp:inline>
        </w:drawing>
      </w:r>
    </w:p>
    <w:p w14:paraId="51889A98" w14:textId="77777777" w:rsidR="00495F0E" w:rsidRDefault="003E2044" w:rsidP="00BF31B1">
      <w:pPr>
        <w:pStyle w:val="BodyText"/>
      </w:pPr>
      <w:r>
        <w:t>In the U</w:t>
      </w:r>
      <w:r w:rsidR="008F6AC9">
        <w:t>nited States</w:t>
      </w:r>
      <w:r>
        <w:t xml:space="preserve"> it was a time of great growth, the service men and women had returned </w:t>
      </w:r>
      <w:r w:rsidR="0038734A">
        <w:t xml:space="preserve">home and together with the wartime workforce they </w:t>
      </w:r>
      <w:r>
        <w:t>wanted to return to their civilian lives</w:t>
      </w:r>
      <w:r w:rsidR="004868F6">
        <w:t xml:space="preserve">, </w:t>
      </w:r>
      <w:r w:rsidR="005E4B7C">
        <w:t xml:space="preserve">even </w:t>
      </w:r>
      <w:r w:rsidR="004868F6">
        <w:t>start new careers. The Servicemen's Readjustment Act</w:t>
      </w:r>
      <w:r w:rsidR="00E53841">
        <w:fldChar w:fldCharType="begin"/>
      </w:r>
      <w:r w:rsidR="00E53841">
        <w:instrText xml:space="preserve"> XE "</w:instrText>
      </w:r>
      <w:r w:rsidR="00E53841" w:rsidRPr="00A36F36">
        <w:instrText>Servicemen's Readjustment Act</w:instrText>
      </w:r>
      <w:r w:rsidR="00E53841">
        <w:instrText xml:space="preserve">" </w:instrText>
      </w:r>
      <w:r w:rsidR="00E53841">
        <w:fldChar w:fldCharType="end"/>
      </w:r>
      <w:r w:rsidR="004868F6">
        <w:t xml:space="preserve"> of 1944, commonly known as the G.I. Bill</w:t>
      </w:r>
      <w:r w:rsidR="00E53841">
        <w:fldChar w:fldCharType="begin"/>
      </w:r>
      <w:r w:rsidR="00E53841">
        <w:instrText xml:space="preserve"> XE "</w:instrText>
      </w:r>
      <w:r w:rsidR="00E53841" w:rsidRPr="00C06B73">
        <w:instrText>G.I. Bill</w:instrText>
      </w:r>
      <w:r w:rsidR="00E53841">
        <w:instrText xml:space="preserve">" </w:instrText>
      </w:r>
      <w:r w:rsidR="00E53841">
        <w:fldChar w:fldCharType="end"/>
      </w:r>
      <w:r w:rsidR="004868F6">
        <w:t xml:space="preserve">, was a </w:t>
      </w:r>
      <w:r w:rsidR="00495F0E">
        <w:t xml:space="preserve">U.S. </w:t>
      </w:r>
      <w:r w:rsidR="004868F6">
        <w:t xml:space="preserve">law that provided a range of benefits for returning World War II veterans (commonly referred to as G.I.s). Benefits included low-cost mortgages, low-interest loans to start a business or farm, one year of unemployment compensation, and dedicated payments of tuition and living expenses to attend high school, college, or vocational school. These benefits were available to all veterans who had been on active duty during the war years for at least 90 days and had not been </w:t>
      </w:r>
      <w:r w:rsidR="00E53841">
        <w:t>dishonourably</w:t>
      </w:r>
      <w:r w:rsidR="004868F6">
        <w:t xml:space="preserve"> discharged. </w:t>
      </w:r>
      <w:r w:rsidR="00495F0E">
        <w:t xml:space="preserve">The </w:t>
      </w:r>
      <w:r w:rsidR="00495F0E" w:rsidRPr="00495F0E">
        <w:t xml:space="preserve">G.I. Bill </w:t>
      </w:r>
      <w:r w:rsidR="005E4B7C">
        <w:t xml:space="preserve">was </w:t>
      </w:r>
      <w:r w:rsidR="00495F0E" w:rsidRPr="00495F0E">
        <w:t>a major political and economic success</w:t>
      </w:r>
      <w:r w:rsidR="00495F0E">
        <w:t xml:space="preserve"> </w:t>
      </w:r>
      <w:r w:rsidR="00495F0E" w:rsidRPr="00495F0E">
        <w:t>and a major contribution to America's stock of human capital that encouraged long-term economic growth</w:t>
      </w:r>
      <w:r w:rsidR="00495F0E">
        <w:t xml:space="preserve">. </w:t>
      </w:r>
    </w:p>
    <w:p w14:paraId="009F8DF8" w14:textId="77777777" w:rsidR="003E2044" w:rsidRPr="00352FCE" w:rsidRDefault="00495F0E" w:rsidP="00BF31B1">
      <w:pPr>
        <w:pStyle w:val="BodyTextBold12"/>
      </w:pPr>
      <w:r w:rsidRPr="00352FCE">
        <w:t xml:space="preserve">The American economy was booming. </w:t>
      </w:r>
    </w:p>
    <w:p w14:paraId="041600EB" w14:textId="77777777" w:rsidR="0038734A" w:rsidRDefault="0038734A" w:rsidP="00BF31B1">
      <w:pPr>
        <w:pStyle w:val="BodyText"/>
      </w:pPr>
      <w:r>
        <w:t xml:space="preserve">For the US oil companies it was resume commercial business in </w:t>
      </w:r>
      <w:r w:rsidR="00C13110">
        <w:t>a</w:t>
      </w:r>
      <w:r>
        <w:t xml:space="preserve"> world free of war.</w:t>
      </w:r>
      <w:r w:rsidR="00495F0E">
        <w:t xml:space="preserve"> New refineries</w:t>
      </w:r>
      <w:r w:rsidR="00E53841">
        <w:fldChar w:fldCharType="begin"/>
      </w:r>
      <w:r w:rsidR="00E53841">
        <w:instrText xml:space="preserve"> XE "</w:instrText>
      </w:r>
      <w:r w:rsidR="00E53841" w:rsidRPr="008623C2">
        <w:instrText>refineries</w:instrText>
      </w:r>
      <w:r w:rsidR="00E53841">
        <w:instrText xml:space="preserve">" </w:instrText>
      </w:r>
      <w:r w:rsidR="00E53841">
        <w:fldChar w:fldCharType="end"/>
      </w:r>
      <w:r w:rsidR="00495F0E">
        <w:t xml:space="preserve"> were to be built</w:t>
      </w:r>
      <w:r w:rsidR="005E4B7C">
        <w:t>;</w:t>
      </w:r>
      <w:r w:rsidR="00495F0E">
        <w:t xml:space="preserve"> the</w:t>
      </w:r>
      <w:r w:rsidR="005E4B7C">
        <w:t>ir</w:t>
      </w:r>
      <w:r w:rsidR="00495F0E">
        <w:t xml:space="preserve"> overseas refinery assets destroyed during the war had to be rebuilt in the new world order.</w:t>
      </w:r>
    </w:p>
    <w:p w14:paraId="5B2DF616" w14:textId="77777777" w:rsidR="0038734A" w:rsidRDefault="0038734A" w:rsidP="00BF31B1">
      <w:pPr>
        <w:pStyle w:val="BodyText"/>
      </w:pPr>
      <w:r>
        <w:t>An insight into the</w:t>
      </w:r>
      <w:r w:rsidR="00E24A46">
        <w:t>se</w:t>
      </w:r>
      <w:r>
        <w:t xml:space="preserve"> changes can be found in the </w:t>
      </w:r>
      <w:r w:rsidR="00E24A46">
        <w:t>“</w:t>
      </w:r>
      <w:r>
        <w:t xml:space="preserve">HISTORY </w:t>
      </w:r>
      <w:r w:rsidR="00F451BB">
        <w:t>of THE</w:t>
      </w:r>
      <w:r>
        <w:t xml:space="preserve"> TEXAS COMPANY</w:t>
      </w:r>
      <w:r w:rsidR="00E53841">
        <w:fldChar w:fldCharType="begin"/>
      </w:r>
      <w:r w:rsidR="00E53841">
        <w:instrText xml:space="preserve"> XE "</w:instrText>
      </w:r>
      <w:r w:rsidR="00E53841" w:rsidRPr="00B83285">
        <w:instrText>THE TEXAS COMPANY</w:instrText>
      </w:r>
      <w:r w:rsidR="00E53841">
        <w:instrText xml:space="preserve">" </w:instrText>
      </w:r>
      <w:r w:rsidR="00E53841">
        <w:fldChar w:fldCharType="end"/>
      </w:r>
      <w:r>
        <w:t xml:space="preserve"> and PORT ARTHUR WORKS Refinery</w:t>
      </w:r>
      <w:r w:rsidR="00E24A46">
        <w:t>”</w:t>
      </w:r>
      <w:r>
        <w:t xml:space="preserve"> by Elton N. Gish which described the transition to peace time.</w:t>
      </w:r>
    </w:p>
    <w:p w14:paraId="0D46909B" w14:textId="77777777" w:rsidR="0038734A" w:rsidRPr="009F2AEE" w:rsidRDefault="0038734A" w:rsidP="009F2AEE">
      <w:pPr>
        <w:pStyle w:val="BodyText2"/>
      </w:pPr>
      <w:r w:rsidRPr="009F2AEE">
        <w:rPr>
          <w:i/>
          <w:iCs/>
          <w:sz w:val="22"/>
        </w:rPr>
        <w:t>Within a few days after the end of World War II, plant production (at the Port Arthur Refinery</w:t>
      </w:r>
      <w:r w:rsidR="00E53841" w:rsidRPr="009F2AEE">
        <w:rPr>
          <w:i/>
          <w:iCs/>
          <w:sz w:val="22"/>
        </w:rPr>
        <w:fldChar w:fldCharType="begin"/>
      </w:r>
      <w:r w:rsidR="00E53841" w:rsidRPr="009F2AEE">
        <w:rPr>
          <w:i/>
          <w:iCs/>
          <w:sz w:val="22"/>
        </w:rPr>
        <w:instrText xml:space="preserve"> XE "Port Arthur Refinery" </w:instrText>
      </w:r>
      <w:r w:rsidR="00E53841" w:rsidRPr="009F2AEE">
        <w:rPr>
          <w:i/>
          <w:iCs/>
          <w:sz w:val="22"/>
        </w:rPr>
        <w:fldChar w:fldCharType="end"/>
      </w:r>
      <w:r w:rsidRPr="009F2AEE">
        <w:rPr>
          <w:i/>
          <w:iCs/>
          <w:sz w:val="22"/>
        </w:rPr>
        <w:t>) was converted from a war-time to a peace-time basis. A large quantity of high-octane gasoline</w:t>
      </w:r>
      <w:r w:rsidR="00E53841" w:rsidRPr="009F2AEE">
        <w:rPr>
          <w:i/>
          <w:iCs/>
          <w:sz w:val="22"/>
        </w:rPr>
        <w:fldChar w:fldCharType="begin"/>
      </w:r>
      <w:r w:rsidR="00E53841" w:rsidRPr="009F2AEE">
        <w:rPr>
          <w:i/>
          <w:iCs/>
          <w:sz w:val="22"/>
        </w:rPr>
        <w:instrText xml:space="preserve"> XE "high-octane gasoline" </w:instrText>
      </w:r>
      <w:r w:rsidR="00E53841" w:rsidRPr="009F2AEE">
        <w:rPr>
          <w:i/>
          <w:iCs/>
          <w:sz w:val="22"/>
        </w:rPr>
        <w:fldChar w:fldCharType="end"/>
      </w:r>
      <w:r w:rsidRPr="009F2AEE">
        <w:rPr>
          <w:i/>
          <w:iCs/>
          <w:sz w:val="22"/>
        </w:rPr>
        <w:t xml:space="preserve"> that had been used to manufacture aviation gasoline</w:t>
      </w:r>
      <w:r w:rsidR="00E53841" w:rsidRPr="009F2AEE">
        <w:rPr>
          <w:i/>
          <w:iCs/>
          <w:sz w:val="22"/>
        </w:rPr>
        <w:fldChar w:fldCharType="begin"/>
      </w:r>
      <w:r w:rsidR="00E53841" w:rsidRPr="009F2AEE">
        <w:rPr>
          <w:i/>
          <w:iCs/>
          <w:sz w:val="22"/>
        </w:rPr>
        <w:instrText xml:space="preserve"> XE "aviation gasoline" </w:instrText>
      </w:r>
      <w:r w:rsidR="00E53841" w:rsidRPr="009F2AEE">
        <w:rPr>
          <w:i/>
          <w:iCs/>
          <w:sz w:val="22"/>
        </w:rPr>
        <w:fldChar w:fldCharType="end"/>
      </w:r>
      <w:r w:rsidRPr="009F2AEE">
        <w:rPr>
          <w:i/>
          <w:iCs/>
          <w:sz w:val="22"/>
        </w:rPr>
        <w:t xml:space="preserve"> was now available for motor fuel blending</w:t>
      </w:r>
      <w:r w:rsidR="00E53841" w:rsidRPr="009F2AEE">
        <w:rPr>
          <w:i/>
          <w:iCs/>
          <w:sz w:val="22"/>
        </w:rPr>
        <w:fldChar w:fldCharType="begin"/>
      </w:r>
      <w:r w:rsidR="00E53841" w:rsidRPr="009F2AEE">
        <w:rPr>
          <w:i/>
          <w:iCs/>
          <w:sz w:val="22"/>
        </w:rPr>
        <w:instrText xml:space="preserve"> XE "motor fuel blending" </w:instrText>
      </w:r>
      <w:r w:rsidR="00E53841" w:rsidRPr="009F2AEE">
        <w:rPr>
          <w:i/>
          <w:iCs/>
          <w:sz w:val="22"/>
        </w:rPr>
        <w:fldChar w:fldCharType="end"/>
      </w:r>
      <w:r w:rsidRPr="009F2AEE">
        <w:rPr>
          <w:i/>
          <w:iCs/>
          <w:sz w:val="22"/>
        </w:rPr>
        <w:t>. Consequently, an octane</w:t>
      </w:r>
      <w:r w:rsidR="00E53841" w:rsidRPr="009F2AEE">
        <w:rPr>
          <w:i/>
          <w:iCs/>
          <w:sz w:val="22"/>
        </w:rPr>
        <w:fldChar w:fldCharType="begin"/>
      </w:r>
      <w:r w:rsidR="00E53841" w:rsidRPr="009F2AEE">
        <w:rPr>
          <w:i/>
          <w:iCs/>
          <w:sz w:val="22"/>
        </w:rPr>
        <w:instrText xml:space="preserve"> XE "octane" </w:instrText>
      </w:r>
      <w:r w:rsidR="00E53841" w:rsidRPr="009F2AEE">
        <w:rPr>
          <w:i/>
          <w:iCs/>
          <w:sz w:val="22"/>
        </w:rPr>
        <w:fldChar w:fldCharType="end"/>
      </w:r>
      <w:r w:rsidRPr="009F2AEE">
        <w:rPr>
          <w:i/>
          <w:iCs/>
          <w:sz w:val="22"/>
        </w:rPr>
        <w:t xml:space="preserve"> race started to increase the quality of motor gasoline</w:t>
      </w:r>
      <w:r w:rsidR="00E53841" w:rsidRPr="009F2AEE">
        <w:rPr>
          <w:i/>
          <w:iCs/>
          <w:sz w:val="22"/>
        </w:rPr>
        <w:fldChar w:fldCharType="begin"/>
      </w:r>
      <w:r w:rsidR="00E53841" w:rsidRPr="009F2AEE">
        <w:rPr>
          <w:i/>
          <w:iCs/>
          <w:sz w:val="22"/>
        </w:rPr>
        <w:instrText xml:space="preserve"> XE "motor gasoline" </w:instrText>
      </w:r>
      <w:r w:rsidR="00E53841" w:rsidRPr="009F2AEE">
        <w:rPr>
          <w:i/>
          <w:iCs/>
          <w:sz w:val="22"/>
        </w:rPr>
        <w:fldChar w:fldCharType="end"/>
      </w:r>
      <w:r w:rsidRPr="009F2AEE">
        <w:rPr>
          <w:i/>
          <w:iCs/>
          <w:sz w:val="22"/>
        </w:rPr>
        <w:t xml:space="preserve">. The capacity limitations on the FCCU’s </w:t>
      </w:r>
      <w:r w:rsidR="003D0F07" w:rsidRPr="009F2AEE">
        <w:rPr>
          <w:i/>
          <w:iCs/>
          <w:sz w:val="22"/>
        </w:rPr>
        <w:t>(Fluid Catalytic Cracking Unit</w:t>
      </w:r>
      <w:r w:rsidR="00E53841" w:rsidRPr="009F2AEE">
        <w:rPr>
          <w:i/>
          <w:iCs/>
          <w:sz w:val="22"/>
        </w:rPr>
        <w:fldChar w:fldCharType="begin"/>
      </w:r>
      <w:r w:rsidR="00E53841" w:rsidRPr="009F2AEE">
        <w:rPr>
          <w:i/>
          <w:iCs/>
          <w:sz w:val="22"/>
        </w:rPr>
        <w:instrText xml:space="preserve"> XE "Fluid Catalytic Cracking Unit" </w:instrText>
      </w:r>
      <w:r w:rsidR="00E53841" w:rsidRPr="009F2AEE">
        <w:rPr>
          <w:i/>
          <w:iCs/>
          <w:sz w:val="22"/>
        </w:rPr>
        <w:fldChar w:fldCharType="end"/>
      </w:r>
      <w:r w:rsidR="003D0F07" w:rsidRPr="009F2AEE">
        <w:rPr>
          <w:i/>
          <w:iCs/>
          <w:sz w:val="22"/>
        </w:rPr>
        <w:t xml:space="preserve">) </w:t>
      </w:r>
      <w:r w:rsidRPr="009F2AEE">
        <w:rPr>
          <w:i/>
          <w:iCs/>
          <w:sz w:val="22"/>
        </w:rPr>
        <w:t>were removed in order to increase the volume of motor gasoline that could be produced. The charge rate was increased from 15,000 to 42,000 barrels per day; however, the conversion level decreased from 65% to about 45%. During the four-year period from 1945 to 1949, the production of motor gasoline practically doubled from 19 million barrels in 1945 to 37 million</w:t>
      </w:r>
      <w:r w:rsidRPr="0038734A">
        <w:t xml:space="preserve"> </w:t>
      </w:r>
      <w:r w:rsidRPr="009F2AEE">
        <w:rPr>
          <w:i/>
          <w:iCs/>
          <w:sz w:val="22"/>
        </w:rPr>
        <w:t>barrels in 1949. The demand for lubricating oils</w:t>
      </w:r>
      <w:r w:rsidR="00E53841" w:rsidRPr="009F2AEE">
        <w:rPr>
          <w:i/>
          <w:iCs/>
          <w:sz w:val="22"/>
        </w:rPr>
        <w:fldChar w:fldCharType="begin"/>
      </w:r>
      <w:r w:rsidR="00E53841" w:rsidRPr="009F2AEE">
        <w:rPr>
          <w:i/>
          <w:iCs/>
          <w:sz w:val="22"/>
        </w:rPr>
        <w:instrText xml:space="preserve"> XE "lubricating oils" </w:instrText>
      </w:r>
      <w:r w:rsidR="00E53841" w:rsidRPr="009F2AEE">
        <w:rPr>
          <w:i/>
          <w:iCs/>
          <w:sz w:val="22"/>
        </w:rPr>
        <w:fldChar w:fldCharType="end"/>
      </w:r>
      <w:r w:rsidRPr="009F2AEE">
        <w:rPr>
          <w:i/>
          <w:iCs/>
          <w:sz w:val="22"/>
        </w:rPr>
        <w:t xml:space="preserve"> paralleled the demand for motor gasoline. To meet these demands in 1949, the construction of Vacuum Pipe Still</w:t>
      </w:r>
      <w:r w:rsidR="008B0E70" w:rsidRPr="009F2AEE">
        <w:rPr>
          <w:i/>
          <w:iCs/>
          <w:sz w:val="22"/>
        </w:rPr>
        <w:fldChar w:fldCharType="begin"/>
      </w:r>
      <w:r w:rsidR="008B0E70" w:rsidRPr="009F2AEE">
        <w:rPr>
          <w:i/>
          <w:iCs/>
          <w:sz w:val="22"/>
        </w:rPr>
        <w:instrText xml:space="preserve"> XE "Vacuum Pipe Still" </w:instrText>
      </w:r>
      <w:r w:rsidR="008B0E70" w:rsidRPr="009F2AEE">
        <w:rPr>
          <w:i/>
          <w:iCs/>
          <w:sz w:val="22"/>
        </w:rPr>
        <w:fldChar w:fldCharType="end"/>
      </w:r>
      <w:r w:rsidRPr="009F2AEE">
        <w:rPr>
          <w:i/>
          <w:iCs/>
          <w:sz w:val="22"/>
        </w:rPr>
        <w:t xml:space="preserve"> No. 2, FRU No. 4, and SDU No. 3 was completed. </w:t>
      </w:r>
      <w:r w:rsidR="009F2AEE" w:rsidRPr="009F2AEE">
        <w:t>[</w:t>
      </w:r>
      <w:r w:rsidR="009F2AEE">
        <w:t xml:space="preserve">Note: </w:t>
      </w:r>
      <w:r w:rsidR="009F2AEE" w:rsidRPr="009F2AEE">
        <w:t>FRU=Furfural Refining Unit, SDU=Solvent Dewaxing Unit</w:t>
      </w:r>
      <w:r w:rsidR="009F2AEE">
        <w:t>. Both these units are used to make lubrication oils.</w:t>
      </w:r>
      <w:r w:rsidR="009F2AEE" w:rsidRPr="009F2AEE">
        <w:t>]</w:t>
      </w:r>
    </w:p>
    <w:p w14:paraId="67264008" w14:textId="77777777" w:rsidR="00495F0E" w:rsidRDefault="00495F0E" w:rsidP="00495F0E">
      <w:pPr>
        <w:pStyle w:val="Caption"/>
      </w:pPr>
      <w:r>
        <w:lastRenderedPageBreak/>
        <w:t xml:space="preserve">Photo </w:t>
      </w:r>
      <w:r w:rsidR="007931EF">
        <w:t>5</w:t>
      </w:r>
      <w:r>
        <w:t>. Texaco</w:t>
      </w:r>
      <w:r w:rsidR="00E53841">
        <w:fldChar w:fldCharType="begin"/>
      </w:r>
      <w:r w:rsidR="00E53841">
        <w:instrText xml:space="preserve"> XE "</w:instrText>
      </w:r>
      <w:r w:rsidR="00E53841" w:rsidRPr="00112252">
        <w:instrText>Texaco</w:instrText>
      </w:r>
      <w:r w:rsidR="00E53841">
        <w:instrText xml:space="preserve">" </w:instrText>
      </w:r>
      <w:r w:rsidR="00E53841">
        <w:fldChar w:fldCharType="end"/>
      </w:r>
      <w:r>
        <w:t xml:space="preserve"> Port Arthur Refinery</w:t>
      </w:r>
      <w:r w:rsidR="00E53841">
        <w:fldChar w:fldCharType="begin"/>
      </w:r>
      <w:r w:rsidR="00E53841">
        <w:instrText xml:space="preserve"> XE "</w:instrText>
      </w:r>
      <w:r w:rsidR="00E53841" w:rsidRPr="00D61EB8">
        <w:instrText>Port Arthur Refinery</w:instrText>
      </w:r>
      <w:r w:rsidR="00E53841">
        <w:instrText xml:space="preserve">" </w:instrText>
      </w:r>
      <w:r w:rsidR="00E53841">
        <w:fldChar w:fldCharType="end"/>
      </w:r>
      <w:r>
        <w:t xml:space="preserve"> Alkylation Unit</w:t>
      </w:r>
      <w:r w:rsidR="00E53841">
        <w:fldChar w:fldCharType="begin"/>
      </w:r>
      <w:r w:rsidR="00E53841">
        <w:instrText xml:space="preserve"> XE "</w:instrText>
      </w:r>
      <w:r w:rsidR="00E53841" w:rsidRPr="00F93A83">
        <w:instrText>Alkylation Unit</w:instrText>
      </w:r>
      <w:r w:rsidR="00E53841">
        <w:instrText xml:space="preserve">" </w:instrText>
      </w:r>
      <w:r w:rsidR="00E53841">
        <w:fldChar w:fldCharType="end"/>
      </w:r>
      <w:r>
        <w:t xml:space="preserve"> </w:t>
      </w:r>
    </w:p>
    <w:p w14:paraId="417355D0" w14:textId="77777777" w:rsidR="00BF03FB" w:rsidRPr="00BF03FB" w:rsidRDefault="004868F6" w:rsidP="00495F0E">
      <w:pPr>
        <w:pStyle w:val="BodyTextIndent2"/>
        <w:rPr>
          <w:iCs/>
        </w:rPr>
      </w:pPr>
      <w:r w:rsidRPr="004868F6">
        <w:rPr>
          <w:noProof/>
          <w:lang w:val="en-AU" w:eastAsia="en-AU"/>
        </w:rPr>
        <w:drawing>
          <wp:inline distT="0" distB="0" distL="0" distR="0" wp14:anchorId="6384374D" wp14:editId="624A69AD">
            <wp:extent cx="4586921" cy="3710694"/>
            <wp:effectExtent l="0" t="0"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10654" cy="3729893"/>
                    </a:xfrm>
                    <a:prstGeom prst="rect">
                      <a:avLst/>
                    </a:prstGeom>
                  </pic:spPr>
                </pic:pic>
              </a:graphicData>
            </a:graphic>
          </wp:inline>
        </w:drawing>
      </w:r>
    </w:p>
    <w:p w14:paraId="00AFDD6A" w14:textId="77777777" w:rsidR="008C2F9F" w:rsidRDefault="00AF06DF" w:rsidP="009D5599">
      <w:pPr>
        <w:pStyle w:val="Heading1"/>
      </w:pPr>
      <w:bookmarkStart w:id="3" w:name="_Toc23007877"/>
      <w:r>
        <w:t>Aviation Production Reduce the Surplus</w:t>
      </w:r>
      <w:bookmarkEnd w:id="3"/>
    </w:p>
    <w:p w14:paraId="75CDDE9B" w14:textId="77777777" w:rsidR="00AF0942" w:rsidRDefault="00AF0942" w:rsidP="00BF31B1">
      <w:pPr>
        <w:pStyle w:val="BodyText"/>
      </w:pPr>
      <w:r>
        <w:t>Many of the U.S. Aviation Gasoline Plants were funded by the U.S. Government</w:t>
      </w:r>
      <w:r w:rsidR="00E53841">
        <w:fldChar w:fldCharType="begin"/>
      </w:r>
      <w:r w:rsidR="00E53841">
        <w:instrText xml:space="preserve"> XE "</w:instrText>
      </w:r>
      <w:r w:rsidR="00E53841" w:rsidRPr="00C64FBC">
        <w:instrText>U.S. Government</w:instrText>
      </w:r>
      <w:r w:rsidR="00E53841">
        <w:instrText xml:space="preserve">" </w:instrText>
      </w:r>
      <w:r w:rsidR="00E53841">
        <w:fldChar w:fldCharType="end"/>
      </w:r>
      <w:r>
        <w:t xml:space="preserve"> under the Reconstruction Finance Corporation</w:t>
      </w:r>
      <w:r w:rsidR="00E53841">
        <w:fldChar w:fldCharType="begin"/>
      </w:r>
      <w:r w:rsidR="00E53841">
        <w:instrText xml:space="preserve"> XE "</w:instrText>
      </w:r>
      <w:r w:rsidR="00E53841" w:rsidRPr="00CB37D3">
        <w:instrText>Reconstruction Finance Corporation</w:instrText>
      </w:r>
      <w:r w:rsidR="00E53841">
        <w:instrText xml:space="preserve">" </w:instrText>
      </w:r>
      <w:r w:rsidR="00E53841">
        <w:fldChar w:fldCharType="end"/>
      </w:r>
      <w:r>
        <w:t xml:space="preserve"> and at the end of the </w:t>
      </w:r>
      <w:r w:rsidR="00E53841">
        <w:t>w</w:t>
      </w:r>
      <w:r>
        <w:t>ar a report was made on Aviation Gasoline Plants</w:t>
      </w:r>
      <w:r w:rsidR="00E53841">
        <w:fldChar w:fldCharType="begin"/>
      </w:r>
      <w:r w:rsidR="00E53841">
        <w:instrText xml:space="preserve"> XE "</w:instrText>
      </w:r>
      <w:r w:rsidR="00E53841" w:rsidRPr="00D55F44">
        <w:instrText>Aviation Gasoline Plants</w:instrText>
      </w:r>
      <w:r w:rsidR="00E53841">
        <w:instrText xml:space="preserve">" </w:instrText>
      </w:r>
      <w:r w:rsidR="00E53841">
        <w:fldChar w:fldCharType="end"/>
      </w:r>
      <w:r>
        <w:t xml:space="preserve"> and Facilities with the view to shutting down surplus production.</w:t>
      </w:r>
      <w:r>
        <w:rPr>
          <w:rStyle w:val="EndnoteReference"/>
        </w:rPr>
        <w:endnoteReference w:id="2"/>
      </w:r>
      <w:r>
        <w:t>. The total wartime cost (as at Nove</w:t>
      </w:r>
      <w:r w:rsidR="002A21A1">
        <w:t>mber 1945) was in excess of US</w:t>
      </w:r>
      <w:r w:rsidR="009D5599">
        <w:t xml:space="preserve"> </w:t>
      </w:r>
      <w:r w:rsidR="002A21A1">
        <w:t>$</w:t>
      </w:r>
      <w:r>
        <w:t>230 million.</w:t>
      </w:r>
    </w:p>
    <w:p w14:paraId="75E1DBDD" w14:textId="77777777" w:rsidR="00AF0942" w:rsidRDefault="00AF0942" w:rsidP="00BF31B1">
      <w:pPr>
        <w:pStyle w:val="BodyText"/>
      </w:pPr>
      <w:r>
        <w:t>The following table shows those units destined for shutdown, some of the interesting points are:</w:t>
      </w:r>
    </w:p>
    <w:p w14:paraId="74BCA6E4" w14:textId="77777777" w:rsidR="00AF0942" w:rsidRDefault="00AF0942" w:rsidP="00BF31B1">
      <w:pPr>
        <w:pStyle w:val="BodyText"/>
      </w:pPr>
      <w:r>
        <w:t>The number of small companies engaged in production of alkylate</w:t>
      </w:r>
      <w:r w:rsidR="00403BF2">
        <w:fldChar w:fldCharType="begin"/>
      </w:r>
      <w:r w:rsidR="00403BF2">
        <w:instrText xml:space="preserve"> XE "</w:instrText>
      </w:r>
      <w:r w:rsidR="00403BF2" w:rsidRPr="005C516F">
        <w:instrText>alkylate</w:instrText>
      </w:r>
      <w:r w:rsidR="00403BF2">
        <w:instrText xml:space="preserve">" </w:instrText>
      </w:r>
      <w:r w:rsidR="00403BF2">
        <w:fldChar w:fldCharType="end"/>
      </w:r>
      <w:r>
        <w:t xml:space="preserve"> and base stock</w:t>
      </w:r>
      <w:r w:rsidR="00403BF2">
        <w:fldChar w:fldCharType="begin"/>
      </w:r>
      <w:r w:rsidR="00403BF2">
        <w:instrText xml:space="preserve"> XE "</w:instrText>
      </w:r>
      <w:r w:rsidR="00403BF2" w:rsidRPr="006C2831">
        <w:instrText>base stock</w:instrText>
      </w:r>
      <w:r w:rsidR="00403BF2">
        <w:instrText xml:space="preserve">" </w:instrText>
      </w:r>
      <w:r w:rsidR="00403BF2">
        <w:fldChar w:fldCharType="end"/>
      </w:r>
      <w:r>
        <w:t xml:space="preserve"> (from thermal re</w:t>
      </w:r>
      <w:r w:rsidR="00F35C41">
        <w:t>f</w:t>
      </w:r>
      <w:r w:rsidR="009D5599">
        <w:t>o</w:t>
      </w:r>
      <w:r w:rsidR="00F35C41">
        <w:t>rm</w:t>
      </w:r>
      <w:r>
        <w:t>ing</w:t>
      </w:r>
      <w:r w:rsidR="00403BF2">
        <w:fldChar w:fldCharType="begin"/>
      </w:r>
      <w:r w:rsidR="00403BF2">
        <w:instrText xml:space="preserve"> XE "</w:instrText>
      </w:r>
      <w:r w:rsidR="00403BF2" w:rsidRPr="00450A0B">
        <w:instrText>thermal reforming</w:instrText>
      </w:r>
      <w:r w:rsidR="00403BF2">
        <w:instrText xml:space="preserve">" </w:instrText>
      </w:r>
      <w:r w:rsidR="00403BF2">
        <w:fldChar w:fldCharType="end"/>
      </w:r>
      <w:r>
        <w:t xml:space="preserve"> and catalytic cracking</w:t>
      </w:r>
      <w:r w:rsidR="00403BF2">
        <w:fldChar w:fldCharType="begin"/>
      </w:r>
      <w:r w:rsidR="00403BF2">
        <w:instrText xml:space="preserve"> XE "</w:instrText>
      </w:r>
      <w:r w:rsidR="00403BF2" w:rsidRPr="00DB7984">
        <w:instrText>catalytic cracking</w:instrText>
      </w:r>
      <w:r w:rsidR="00403BF2">
        <w:instrText xml:space="preserve">" </w:instrText>
      </w:r>
      <w:r w:rsidR="00403BF2">
        <w:fldChar w:fldCharType="end"/>
      </w:r>
      <w:r>
        <w:t>), integration of feed stocks and blending to produce the maximum amount of aviation gasoline</w:t>
      </w:r>
      <w:r w:rsidR="00403BF2">
        <w:fldChar w:fldCharType="begin"/>
      </w:r>
      <w:r w:rsidR="00403BF2">
        <w:instrText xml:space="preserve"> XE "</w:instrText>
      </w:r>
      <w:r w:rsidR="00403BF2" w:rsidRPr="00392534">
        <w:instrText>aviation gasoline</w:instrText>
      </w:r>
      <w:r w:rsidR="00403BF2">
        <w:instrText xml:space="preserve">" </w:instrText>
      </w:r>
      <w:r w:rsidR="00403BF2">
        <w:fldChar w:fldCharType="end"/>
      </w:r>
      <w:r>
        <w:t xml:space="preserve"> (as discussed in previous chapters), use of integrated pipelines</w:t>
      </w:r>
      <w:r w:rsidR="00403BF2">
        <w:fldChar w:fldCharType="begin"/>
      </w:r>
      <w:r w:rsidR="00403BF2">
        <w:instrText xml:space="preserve"> XE "</w:instrText>
      </w:r>
      <w:r w:rsidR="00403BF2" w:rsidRPr="00B62019">
        <w:instrText>pipelines</w:instrText>
      </w:r>
      <w:r w:rsidR="00403BF2">
        <w:instrText xml:space="preserve">" </w:instrText>
      </w:r>
      <w:r w:rsidR="00403BF2">
        <w:fldChar w:fldCharType="end"/>
      </w:r>
      <w:r>
        <w:t xml:space="preserve"> to transport the aviation gasoline and blendstocks, use of adjacent refinery</w:t>
      </w:r>
      <w:r w:rsidR="00403BF2">
        <w:fldChar w:fldCharType="begin"/>
      </w:r>
      <w:r w:rsidR="00403BF2">
        <w:instrText xml:space="preserve"> XE "</w:instrText>
      </w:r>
      <w:r w:rsidR="00403BF2" w:rsidRPr="002B718E">
        <w:instrText>refinery</w:instrText>
      </w:r>
      <w:r w:rsidR="00403BF2">
        <w:instrText xml:space="preserve">" </w:instrText>
      </w:r>
      <w:r w:rsidR="00403BF2">
        <w:fldChar w:fldCharType="end"/>
      </w:r>
      <w:r>
        <w:t xml:space="preserve"> facilities such as utilities and storage. </w:t>
      </w:r>
    </w:p>
    <w:p w14:paraId="045B718B" w14:textId="77777777" w:rsidR="00AF0942" w:rsidRDefault="00AF0942" w:rsidP="00BF31B1">
      <w:pPr>
        <w:pStyle w:val="BodyText"/>
      </w:pPr>
      <w:r>
        <w:t>The predominance of the ‘oil states’ of Texas</w:t>
      </w:r>
      <w:r w:rsidR="00403BF2">
        <w:fldChar w:fldCharType="begin"/>
      </w:r>
      <w:r w:rsidR="00403BF2">
        <w:instrText xml:space="preserve"> XE "</w:instrText>
      </w:r>
      <w:r w:rsidR="00403BF2" w:rsidRPr="00894813">
        <w:instrText>Texas</w:instrText>
      </w:r>
      <w:r w:rsidR="00403BF2">
        <w:instrText xml:space="preserve">" </w:instrText>
      </w:r>
      <w:r w:rsidR="00403BF2">
        <w:fldChar w:fldCharType="end"/>
      </w:r>
      <w:r>
        <w:t xml:space="preserve"> (14 plants) and Oklahoma</w:t>
      </w:r>
      <w:r w:rsidR="00403BF2">
        <w:fldChar w:fldCharType="begin"/>
      </w:r>
      <w:r w:rsidR="00403BF2">
        <w:instrText xml:space="preserve"> XE "</w:instrText>
      </w:r>
      <w:r w:rsidR="00403BF2" w:rsidRPr="000556B2">
        <w:instrText>Oklahoma</w:instrText>
      </w:r>
      <w:r w:rsidR="00403BF2">
        <w:instrText xml:space="preserve">" </w:instrText>
      </w:r>
      <w:r w:rsidR="00403BF2">
        <w:fldChar w:fldCharType="end"/>
      </w:r>
      <w:r>
        <w:t xml:space="preserve"> (4 plants). </w:t>
      </w:r>
    </w:p>
    <w:p w14:paraId="431F8696" w14:textId="77777777" w:rsidR="00AF0942" w:rsidRDefault="00AF0942" w:rsidP="00BF31B1">
      <w:pPr>
        <w:pStyle w:val="BodyText"/>
      </w:pPr>
      <w:r>
        <w:t>The reduction in total capacity of alkylate</w:t>
      </w:r>
      <w:r w:rsidR="00403BF2">
        <w:fldChar w:fldCharType="begin"/>
      </w:r>
      <w:r w:rsidR="00403BF2">
        <w:instrText xml:space="preserve"> XE "</w:instrText>
      </w:r>
      <w:r w:rsidR="00403BF2" w:rsidRPr="00882668">
        <w:instrText>alkylate</w:instrText>
      </w:r>
      <w:r w:rsidR="00403BF2">
        <w:instrText xml:space="preserve">" </w:instrText>
      </w:r>
      <w:r w:rsidR="00403BF2">
        <w:fldChar w:fldCharType="end"/>
      </w:r>
      <w:r>
        <w:t xml:space="preserve"> from these closures would be over 44,500 Barrels/day (over 7 million litre/day), together with a loss of some 130,600 Barrels/day (nearly 21 million litres/day) of cracking capacity</w:t>
      </w:r>
      <w:r w:rsidR="00403BF2">
        <w:fldChar w:fldCharType="begin"/>
      </w:r>
      <w:r w:rsidR="00403BF2">
        <w:instrText xml:space="preserve"> XE "</w:instrText>
      </w:r>
      <w:r w:rsidR="00403BF2" w:rsidRPr="00041232">
        <w:instrText>cracking capacity</w:instrText>
      </w:r>
      <w:r w:rsidR="00403BF2">
        <w:instrText xml:space="preserve">" </w:instrText>
      </w:r>
      <w:r w:rsidR="00403BF2">
        <w:fldChar w:fldCharType="end"/>
      </w:r>
      <w:r>
        <w:t>. Ironically within 4 years the demand for aviation gasoline</w:t>
      </w:r>
      <w:r w:rsidR="00403BF2">
        <w:fldChar w:fldCharType="begin"/>
      </w:r>
      <w:r w:rsidR="00403BF2">
        <w:instrText xml:space="preserve"> XE "</w:instrText>
      </w:r>
      <w:r w:rsidR="00403BF2" w:rsidRPr="007261E6">
        <w:instrText>aviation gasoline</w:instrText>
      </w:r>
      <w:r w:rsidR="00403BF2">
        <w:instrText xml:space="preserve">" </w:instrText>
      </w:r>
      <w:r w:rsidR="00403BF2">
        <w:fldChar w:fldCharType="end"/>
      </w:r>
      <w:r>
        <w:t xml:space="preserve"> would surge with the Berlin </w:t>
      </w:r>
      <w:r w:rsidR="00403BF2">
        <w:t>A</w:t>
      </w:r>
      <w:r>
        <w:t>irlift</w:t>
      </w:r>
      <w:r w:rsidR="00403BF2">
        <w:fldChar w:fldCharType="begin"/>
      </w:r>
      <w:r w:rsidR="00403BF2">
        <w:instrText xml:space="preserve"> XE "</w:instrText>
      </w:r>
      <w:r w:rsidR="00403BF2" w:rsidRPr="00AF20CC">
        <w:instrText>Berlin Airlift</w:instrText>
      </w:r>
      <w:r w:rsidR="00403BF2">
        <w:instrText xml:space="preserve">" </w:instrText>
      </w:r>
      <w:r w:rsidR="00403BF2">
        <w:fldChar w:fldCharType="end"/>
      </w:r>
      <w:r>
        <w:t xml:space="preserve"> in 1949; and some 40 years later with the environmental pressures to reduce the lead</w:t>
      </w:r>
      <w:r w:rsidR="00403BF2">
        <w:fldChar w:fldCharType="begin"/>
      </w:r>
      <w:r w:rsidR="00403BF2">
        <w:instrText xml:space="preserve"> XE "</w:instrText>
      </w:r>
      <w:r w:rsidR="00403BF2" w:rsidRPr="00CF3424">
        <w:instrText>lead</w:instrText>
      </w:r>
      <w:r w:rsidR="00403BF2">
        <w:instrText xml:space="preserve">" </w:instrText>
      </w:r>
      <w:r w:rsidR="00403BF2">
        <w:fldChar w:fldCharType="end"/>
      </w:r>
      <w:r>
        <w:t xml:space="preserve"> content and benzene</w:t>
      </w:r>
      <w:r w:rsidR="00403BF2">
        <w:fldChar w:fldCharType="begin"/>
      </w:r>
      <w:r w:rsidR="00403BF2">
        <w:instrText xml:space="preserve"> XE "</w:instrText>
      </w:r>
      <w:r w:rsidR="00403BF2" w:rsidRPr="002C207F">
        <w:instrText>benzene</w:instrText>
      </w:r>
      <w:r w:rsidR="00403BF2">
        <w:instrText xml:space="preserve">" </w:instrText>
      </w:r>
      <w:r w:rsidR="00403BF2">
        <w:fldChar w:fldCharType="end"/>
      </w:r>
      <w:r>
        <w:t xml:space="preserve"> content of motor gasoline</w:t>
      </w:r>
      <w:r w:rsidR="00403BF2">
        <w:fldChar w:fldCharType="begin"/>
      </w:r>
      <w:r w:rsidR="00403BF2">
        <w:instrText xml:space="preserve"> XE "</w:instrText>
      </w:r>
      <w:r w:rsidR="00403BF2" w:rsidRPr="004F4291">
        <w:instrText>motor gasoline</w:instrText>
      </w:r>
      <w:r w:rsidR="00403BF2">
        <w:instrText xml:space="preserve">" </w:instrText>
      </w:r>
      <w:r w:rsidR="00403BF2">
        <w:fldChar w:fldCharType="end"/>
      </w:r>
      <w:r>
        <w:t>s, one of the solutions to making high octane</w:t>
      </w:r>
      <w:r w:rsidR="00403BF2">
        <w:fldChar w:fldCharType="begin"/>
      </w:r>
      <w:r w:rsidR="00403BF2">
        <w:instrText xml:space="preserve"> XE "</w:instrText>
      </w:r>
      <w:r w:rsidR="00403BF2" w:rsidRPr="00E1788C">
        <w:instrText>octane</w:instrText>
      </w:r>
      <w:r w:rsidR="00403BF2">
        <w:instrText xml:space="preserve">" </w:instrText>
      </w:r>
      <w:r w:rsidR="00403BF2">
        <w:fldChar w:fldCharType="end"/>
      </w:r>
      <w:r>
        <w:t xml:space="preserve"> (benzene free) gasoline would be alkylate from the </w:t>
      </w:r>
      <w:r w:rsidR="00403BF2">
        <w:t>a</w:t>
      </w:r>
      <w:r>
        <w:t>lkylation</w:t>
      </w:r>
      <w:r w:rsidR="00403BF2">
        <w:fldChar w:fldCharType="begin"/>
      </w:r>
      <w:r w:rsidR="00403BF2">
        <w:instrText xml:space="preserve"> XE "a</w:instrText>
      </w:r>
      <w:r w:rsidR="00403BF2" w:rsidRPr="00B70C16">
        <w:instrText>lkylation</w:instrText>
      </w:r>
      <w:r w:rsidR="00403BF2">
        <w:instrText xml:space="preserve">" </w:instrText>
      </w:r>
      <w:r w:rsidR="00403BF2">
        <w:fldChar w:fldCharType="end"/>
      </w:r>
      <w:r>
        <w:t xml:space="preserve"> process. </w:t>
      </w:r>
    </w:p>
    <w:p w14:paraId="2B7AFEF6" w14:textId="77777777" w:rsidR="00AF0942" w:rsidRDefault="00AF0942" w:rsidP="00BF31B1">
      <w:pPr>
        <w:pStyle w:val="BodyText"/>
      </w:pPr>
    </w:p>
    <w:p w14:paraId="2893EE5F" w14:textId="77777777" w:rsidR="007759E0" w:rsidRDefault="007759E0" w:rsidP="00BF31B1">
      <w:pPr>
        <w:pStyle w:val="BodyText"/>
        <w:sectPr w:rsidR="007759E0" w:rsidSect="004D3DD3">
          <w:footerReference w:type="first" r:id="rId17"/>
          <w:endnotePr>
            <w:numFmt w:val="decimal"/>
          </w:endnotePr>
          <w:pgSz w:w="11907" w:h="16839" w:code="9"/>
          <w:pgMar w:top="1701" w:right="1134" w:bottom="1701" w:left="1701" w:header="958" w:footer="1701" w:gutter="0"/>
          <w:cols w:space="360"/>
          <w:titlePg/>
          <w:docGrid w:linePitch="218"/>
        </w:sectPr>
      </w:pPr>
    </w:p>
    <w:p w14:paraId="4E2C8588" w14:textId="77777777" w:rsidR="00AF0942" w:rsidRDefault="00AF0942">
      <w:pPr>
        <w:pStyle w:val="Heading1"/>
        <w:spacing w:before="0"/>
      </w:pPr>
      <w:bookmarkStart w:id="4" w:name="_Toc23007878"/>
      <w:r>
        <w:lastRenderedPageBreak/>
        <w:t>Obsolete Aviation Gasoline Plants</w:t>
      </w:r>
      <w:bookmarkEnd w:id="4"/>
    </w:p>
    <w:p w14:paraId="1D0B9623" w14:textId="77777777" w:rsidR="00AF0942" w:rsidRDefault="007153D0" w:rsidP="007153D0">
      <w:pPr>
        <w:pStyle w:val="Caption"/>
      </w:pPr>
      <w:r>
        <w:t xml:space="preserve">Table </w:t>
      </w:r>
      <w:fldSimple w:instr=" SEQ Table \* ARABIC ">
        <w:r>
          <w:rPr>
            <w:noProof/>
          </w:rPr>
          <w:t>1</w:t>
        </w:r>
      </w:fldSimple>
      <w:r>
        <w:t xml:space="preserve">. </w:t>
      </w:r>
      <w:r w:rsidR="00AF0942">
        <w:t>Summary of Aviation Gasoline Plants</w:t>
      </w:r>
      <w:r w:rsidR="00D66469">
        <w:fldChar w:fldCharType="begin"/>
      </w:r>
      <w:r w:rsidR="00D66469">
        <w:instrText xml:space="preserve"> XE "</w:instrText>
      </w:r>
      <w:r w:rsidR="00D66469" w:rsidRPr="00EC446B">
        <w:instrText>Aviation Gasoline Plants</w:instrText>
      </w:r>
      <w:r w:rsidR="00D66469">
        <w:instrText xml:space="preserve">" </w:instrText>
      </w:r>
      <w:r w:rsidR="00D66469">
        <w:fldChar w:fldCharType="end"/>
      </w:r>
      <w:r w:rsidR="00AF0942">
        <w:t xml:space="preserve"> holdings of Reconstruction Finance Corporation</w:t>
      </w:r>
      <w:r w:rsidR="00403BF2">
        <w:fldChar w:fldCharType="begin"/>
      </w:r>
      <w:r w:rsidR="00403BF2">
        <w:instrText xml:space="preserve"> XE "</w:instrText>
      </w:r>
      <w:r w:rsidR="00403BF2" w:rsidRPr="00C25F8A">
        <w:instrText>Reconstruction Finance Corporation</w:instrText>
      </w:r>
      <w:r w:rsidR="00403BF2">
        <w:instrText xml:space="preserve">" </w:instrText>
      </w:r>
      <w:r w:rsidR="00403BF2">
        <w:fldChar w:fldCharType="end"/>
      </w:r>
      <w:r w:rsidR="00AF0942">
        <w:t>. (modified)</w:t>
      </w:r>
    </w:p>
    <w:p w14:paraId="608B8D7C" w14:textId="77777777" w:rsidR="00AF0942" w:rsidRDefault="00AF0942" w:rsidP="00440C4D">
      <w:r>
        <w:t>Unit capacities listed are based on Petroleum Administration for War Information, and are for high octane aviation gasoline production on a stream-day basis.</w:t>
      </w:r>
    </w:p>
    <w:tbl>
      <w:tblPr>
        <w:tblW w:w="15731" w:type="dxa"/>
        <w:tblInd w:w="-129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699"/>
        <w:gridCol w:w="1707"/>
        <w:gridCol w:w="1138"/>
        <w:gridCol w:w="1277"/>
        <w:gridCol w:w="1275"/>
        <w:gridCol w:w="1276"/>
        <w:gridCol w:w="1701"/>
        <w:gridCol w:w="1701"/>
        <w:gridCol w:w="1275"/>
        <w:gridCol w:w="2266"/>
        <w:gridCol w:w="1416"/>
      </w:tblGrid>
      <w:tr w:rsidR="00BF31B1" w:rsidRPr="007759E0" w14:paraId="3F7F0B0F" w14:textId="77777777" w:rsidTr="00AE3D9E">
        <w:tc>
          <w:tcPr>
            <w:tcW w:w="699" w:type="dxa"/>
            <w:tcBorders>
              <w:bottom w:val="single" w:sz="12" w:space="0" w:color="000000"/>
            </w:tcBorders>
          </w:tcPr>
          <w:p w14:paraId="64BFC6E7" w14:textId="77777777" w:rsidR="00AF0942" w:rsidRPr="007153D0" w:rsidRDefault="00AF0942" w:rsidP="00440C4D">
            <w:r w:rsidRPr="007153D0">
              <w:t>Plant No.</w:t>
            </w:r>
          </w:p>
        </w:tc>
        <w:tc>
          <w:tcPr>
            <w:tcW w:w="1707" w:type="dxa"/>
            <w:tcBorders>
              <w:bottom w:val="single" w:sz="12" w:space="0" w:color="000000"/>
            </w:tcBorders>
          </w:tcPr>
          <w:p w14:paraId="2C3E8B99" w14:textId="77777777" w:rsidR="00AF0942" w:rsidRPr="007153D0" w:rsidRDefault="00AF0942" w:rsidP="00440C4D">
            <w:r w:rsidRPr="007153D0">
              <w:t>Wartime Operator &amp; Plant Location</w:t>
            </w:r>
          </w:p>
        </w:tc>
        <w:tc>
          <w:tcPr>
            <w:tcW w:w="1138" w:type="dxa"/>
            <w:tcBorders>
              <w:bottom w:val="single" w:sz="12" w:space="0" w:color="000000"/>
            </w:tcBorders>
          </w:tcPr>
          <w:p w14:paraId="767E33D6" w14:textId="77777777" w:rsidR="00AF0942" w:rsidRPr="007153D0" w:rsidRDefault="00AF0942" w:rsidP="00440C4D">
            <w:r w:rsidRPr="007153D0">
              <w:t>Catalytic Cracking</w:t>
            </w:r>
            <w:r w:rsidR="008B0E70">
              <w:fldChar w:fldCharType="begin"/>
            </w:r>
            <w:r w:rsidR="008B0E70">
              <w:instrText xml:space="preserve"> XE "</w:instrText>
            </w:r>
            <w:r w:rsidR="008B0E70" w:rsidRPr="00755F75">
              <w:instrText>Catalytic Cracking</w:instrText>
            </w:r>
            <w:r w:rsidR="008B0E70">
              <w:instrText xml:space="preserve">" </w:instrText>
            </w:r>
            <w:r w:rsidR="008B0E70">
              <w:fldChar w:fldCharType="end"/>
            </w:r>
          </w:p>
        </w:tc>
        <w:tc>
          <w:tcPr>
            <w:tcW w:w="1277" w:type="dxa"/>
            <w:tcBorders>
              <w:bottom w:val="single" w:sz="12" w:space="0" w:color="000000"/>
            </w:tcBorders>
          </w:tcPr>
          <w:p w14:paraId="62978EFA" w14:textId="77777777" w:rsidR="00AF0942" w:rsidRPr="007153D0" w:rsidRDefault="00AF0942" w:rsidP="00440C4D">
            <w:r w:rsidRPr="007153D0">
              <w:t>Gas Conc.</w:t>
            </w:r>
          </w:p>
        </w:tc>
        <w:tc>
          <w:tcPr>
            <w:tcW w:w="1275" w:type="dxa"/>
            <w:tcBorders>
              <w:bottom w:val="single" w:sz="12" w:space="0" w:color="000000"/>
            </w:tcBorders>
          </w:tcPr>
          <w:p w14:paraId="6B54FEEF" w14:textId="77777777" w:rsidR="00AF0942" w:rsidRPr="007153D0" w:rsidRDefault="00AF0942" w:rsidP="00440C4D">
            <w:r w:rsidRPr="007153D0">
              <w:t>Alkylation</w:t>
            </w:r>
            <w:r w:rsidR="008B0E70">
              <w:fldChar w:fldCharType="begin"/>
            </w:r>
            <w:r w:rsidR="008B0E70">
              <w:instrText xml:space="preserve"> XE "</w:instrText>
            </w:r>
            <w:r w:rsidR="008B0E70" w:rsidRPr="00F54819">
              <w:instrText>Alkylation</w:instrText>
            </w:r>
            <w:r w:rsidR="008B0E70">
              <w:instrText xml:space="preserve">" </w:instrText>
            </w:r>
            <w:r w:rsidR="008B0E70">
              <w:fldChar w:fldCharType="end"/>
            </w:r>
          </w:p>
        </w:tc>
        <w:tc>
          <w:tcPr>
            <w:tcW w:w="1276" w:type="dxa"/>
            <w:tcBorders>
              <w:bottom w:val="single" w:sz="12" w:space="0" w:color="000000"/>
            </w:tcBorders>
          </w:tcPr>
          <w:p w14:paraId="36C5092A" w14:textId="77777777" w:rsidR="00AF0942" w:rsidRPr="007153D0" w:rsidRDefault="00AF0942" w:rsidP="00440C4D">
            <w:r w:rsidRPr="007153D0">
              <w:t>Isomerisation</w:t>
            </w:r>
            <w:r w:rsidR="008B0E70">
              <w:fldChar w:fldCharType="begin"/>
            </w:r>
            <w:r w:rsidR="008B0E70">
              <w:instrText xml:space="preserve"> XE "</w:instrText>
            </w:r>
            <w:r w:rsidR="008B0E70" w:rsidRPr="008C318A">
              <w:instrText>Isomerisation</w:instrText>
            </w:r>
            <w:r w:rsidR="008B0E70">
              <w:instrText xml:space="preserve">" </w:instrText>
            </w:r>
            <w:r w:rsidR="008B0E70">
              <w:fldChar w:fldCharType="end"/>
            </w:r>
          </w:p>
        </w:tc>
        <w:tc>
          <w:tcPr>
            <w:tcW w:w="1701" w:type="dxa"/>
            <w:tcBorders>
              <w:bottom w:val="single" w:sz="12" w:space="0" w:color="000000"/>
            </w:tcBorders>
          </w:tcPr>
          <w:p w14:paraId="3FFD714A" w14:textId="77777777" w:rsidR="00AF0942" w:rsidRPr="007153D0" w:rsidRDefault="00AF0942" w:rsidP="00440C4D">
            <w:r w:rsidRPr="007153D0">
              <w:t>Other Major Units</w:t>
            </w:r>
          </w:p>
        </w:tc>
        <w:tc>
          <w:tcPr>
            <w:tcW w:w="1701" w:type="dxa"/>
            <w:tcBorders>
              <w:bottom w:val="single" w:sz="12" w:space="0" w:color="000000"/>
            </w:tcBorders>
          </w:tcPr>
          <w:p w14:paraId="78F00656" w14:textId="77777777" w:rsidR="00AF0942" w:rsidRPr="007153D0" w:rsidRDefault="00AF0942" w:rsidP="00440C4D">
            <w:r w:rsidRPr="007153D0">
              <w:t>Principal Attendant Facilities</w:t>
            </w:r>
          </w:p>
        </w:tc>
        <w:tc>
          <w:tcPr>
            <w:tcW w:w="1275" w:type="dxa"/>
            <w:tcBorders>
              <w:bottom w:val="single" w:sz="12" w:space="0" w:color="000000"/>
            </w:tcBorders>
          </w:tcPr>
          <w:p w14:paraId="2B300502" w14:textId="77777777" w:rsidR="00AF0942" w:rsidRPr="007153D0" w:rsidRDefault="00AF0942" w:rsidP="00440C4D">
            <w:r w:rsidRPr="007153D0">
              <w:t>Location in respect to Basic Refinery</w:t>
            </w:r>
          </w:p>
        </w:tc>
        <w:tc>
          <w:tcPr>
            <w:tcW w:w="2266" w:type="dxa"/>
            <w:tcBorders>
              <w:bottom w:val="single" w:sz="12" w:space="0" w:color="000000"/>
            </w:tcBorders>
          </w:tcPr>
          <w:p w14:paraId="6C3CE9A0" w14:textId="77777777" w:rsidR="00AF0942" w:rsidRPr="007153D0" w:rsidRDefault="00AF0942" w:rsidP="00440C4D">
            <w:r w:rsidRPr="007153D0">
              <w:t>Dependency on Operator or Others</w:t>
            </w:r>
          </w:p>
        </w:tc>
        <w:tc>
          <w:tcPr>
            <w:tcW w:w="1416" w:type="dxa"/>
            <w:tcBorders>
              <w:bottom w:val="single" w:sz="12" w:space="0" w:color="000000"/>
            </w:tcBorders>
          </w:tcPr>
          <w:p w14:paraId="77DB9F66" w14:textId="77777777" w:rsidR="00AF0942" w:rsidRPr="007153D0" w:rsidRDefault="00AF0942" w:rsidP="00440C4D">
            <w:r w:rsidRPr="007153D0">
              <w:t>Status as of Dec</w:t>
            </w:r>
            <w:r w:rsidR="00352FCE">
              <w:t>.</w:t>
            </w:r>
            <w:r w:rsidRPr="007153D0">
              <w:t xml:space="preserve"> 15, 1945</w:t>
            </w:r>
          </w:p>
        </w:tc>
      </w:tr>
      <w:tr w:rsidR="00BF31B1" w:rsidRPr="007759E0" w14:paraId="6E221CFB" w14:textId="77777777" w:rsidTr="00AE3D9E">
        <w:tc>
          <w:tcPr>
            <w:tcW w:w="699" w:type="dxa"/>
            <w:tcBorders>
              <w:top w:val="single" w:sz="12" w:space="0" w:color="000000"/>
            </w:tcBorders>
          </w:tcPr>
          <w:p w14:paraId="07D813CC" w14:textId="77777777" w:rsidR="00AF0942" w:rsidRPr="007153D0" w:rsidRDefault="00AF0942" w:rsidP="00352FCE">
            <w:r w:rsidRPr="007153D0">
              <w:t>880</w:t>
            </w:r>
          </w:p>
        </w:tc>
        <w:tc>
          <w:tcPr>
            <w:tcW w:w="1707" w:type="dxa"/>
            <w:tcBorders>
              <w:top w:val="single" w:sz="12" w:space="0" w:color="000000"/>
            </w:tcBorders>
          </w:tcPr>
          <w:p w14:paraId="077C2851" w14:textId="77777777" w:rsidR="00AF0942" w:rsidRPr="007153D0" w:rsidRDefault="00AF0942" w:rsidP="00352FCE">
            <w:r w:rsidRPr="007153D0">
              <w:t>J S Abercrombie</w:t>
            </w:r>
            <w:r w:rsidR="008B0E70">
              <w:fldChar w:fldCharType="begin"/>
            </w:r>
            <w:r w:rsidR="008B0E70">
              <w:instrText xml:space="preserve"> XE "</w:instrText>
            </w:r>
            <w:r w:rsidR="008B0E70" w:rsidRPr="00C44E09">
              <w:instrText>J S Abercrombie</w:instrText>
            </w:r>
            <w:r w:rsidR="008B0E70">
              <w:instrText xml:space="preserve">" </w:instrText>
            </w:r>
            <w:r w:rsidR="008B0E70">
              <w:fldChar w:fldCharType="end"/>
            </w:r>
            <w:r w:rsidRPr="007153D0">
              <w:t xml:space="preserve"> &amp; Magnolia Petroleum Co.</w:t>
            </w:r>
            <w:r w:rsidR="008B0E70">
              <w:fldChar w:fldCharType="begin"/>
            </w:r>
            <w:r w:rsidR="008B0E70">
              <w:instrText xml:space="preserve"> XE "</w:instrText>
            </w:r>
            <w:r w:rsidR="008B0E70" w:rsidRPr="009B1FBE">
              <w:instrText>Magnolia Petroleum Co.</w:instrText>
            </w:r>
            <w:r w:rsidR="008B0E70">
              <w:instrText xml:space="preserve">" </w:instrText>
            </w:r>
            <w:r w:rsidR="008B0E70">
              <w:fldChar w:fldCharType="end"/>
            </w:r>
            <w:r w:rsidR="007759E0" w:rsidRPr="007153D0">
              <w:t xml:space="preserve"> </w:t>
            </w:r>
            <w:r w:rsidRPr="007153D0">
              <w:t>Sweeney</w:t>
            </w:r>
            <w:r w:rsidR="008B0E70">
              <w:fldChar w:fldCharType="begin"/>
            </w:r>
            <w:r w:rsidR="008B0E70">
              <w:instrText xml:space="preserve"> XE "</w:instrText>
            </w:r>
            <w:r w:rsidR="008B0E70" w:rsidRPr="0054379C">
              <w:instrText>Sweeney</w:instrText>
            </w:r>
            <w:r w:rsidR="008B0E70">
              <w:instrText xml:space="preserve">" </w:instrText>
            </w:r>
            <w:r w:rsidR="008B0E70">
              <w:fldChar w:fldCharType="end"/>
            </w:r>
            <w:r w:rsidR="007759E0" w:rsidRPr="007153D0">
              <w:t>,</w:t>
            </w:r>
            <w:r w:rsidRPr="007153D0">
              <w:t xml:space="preserve"> Texas</w:t>
            </w:r>
          </w:p>
        </w:tc>
        <w:tc>
          <w:tcPr>
            <w:tcW w:w="1138" w:type="dxa"/>
            <w:tcBorders>
              <w:top w:val="single" w:sz="12" w:space="0" w:color="000000"/>
            </w:tcBorders>
          </w:tcPr>
          <w:p w14:paraId="41236F89" w14:textId="77777777" w:rsidR="00AF0942" w:rsidRPr="007153D0" w:rsidRDefault="00AF0942" w:rsidP="00AE3D9E">
            <w:pPr>
              <w:ind w:right="-108"/>
            </w:pPr>
            <w:r w:rsidRPr="007153D0">
              <w:t>FCC</w:t>
            </w:r>
            <w:r w:rsidR="008B0E70">
              <w:fldChar w:fldCharType="begin"/>
            </w:r>
            <w:r w:rsidR="008B0E70">
              <w:instrText xml:space="preserve"> XE "</w:instrText>
            </w:r>
            <w:r w:rsidR="008B0E70" w:rsidRPr="00BA590B">
              <w:instrText>FCC</w:instrText>
            </w:r>
            <w:r w:rsidR="008B0E70">
              <w:instrText xml:space="preserve">" </w:instrText>
            </w:r>
            <w:r w:rsidR="008B0E70">
              <w:fldChar w:fldCharType="end"/>
            </w:r>
            <w:r w:rsidRPr="007153D0">
              <w:t xml:space="preserve"> 2 stage 13,000 B/D gas oil</w:t>
            </w:r>
            <w:r w:rsidR="008B0E70">
              <w:fldChar w:fldCharType="begin"/>
            </w:r>
            <w:r w:rsidR="008B0E70">
              <w:instrText xml:space="preserve"> XE "</w:instrText>
            </w:r>
            <w:r w:rsidR="008B0E70" w:rsidRPr="001639F3">
              <w:instrText>gas oil</w:instrText>
            </w:r>
            <w:r w:rsidR="008B0E70">
              <w:instrText xml:space="preserve">" </w:instrText>
            </w:r>
            <w:r w:rsidR="008B0E70">
              <w:fldChar w:fldCharType="end"/>
            </w:r>
          </w:p>
        </w:tc>
        <w:tc>
          <w:tcPr>
            <w:tcW w:w="1277" w:type="dxa"/>
            <w:tcBorders>
              <w:top w:val="single" w:sz="12" w:space="0" w:color="000000"/>
            </w:tcBorders>
          </w:tcPr>
          <w:p w14:paraId="077AB8E2" w14:textId="77777777" w:rsidR="00AF0942" w:rsidRPr="007153D0" w:rsidRDefault="00AF0942" w:rsidP="00352FCE">
            <w:r w:rsidRPr="007153D0">
              <w:t>Yes</w:t>
            </w:r>
          </w:p>
        </w:tc>
        <w:tc>
          <w:tcPr>
            <w:tcW w:w="1275" w:type="dxa"/>
            <w:tcBorders>
              <w:top w:val="single" w:sz="12" w:space="0" w:color="000000"/>
            </w:tcBorders>
          </w:tcPr>
          <w:p w14:paraId="0A136EFA" w14:textId="77777777" w:rsidR="00AE3D9E" w:rsidRDefault="00AF0942" w:rsidP="00352FCE">
            <w:r w:rsidRPr="007153D0">
              <w:t>HF</w:t>
            </w:r>
            <w:r w:rsidR="003E15EF">
              <w:t xml:space="preserve"> </w:t>
            </w:r>
          </w:p>
          <w:p w14:paraId="26951B21" w14:textId="77777777" w:rsidR="00AF0942" w:rsidRPr="007153D0" w:rsidRDefault="00AF0942" w:rsidP="00352FCE">
            <w:r w:rsidRPr="007153D0">
              <w:t>4,000 B/D Alkylate</w:t>
            </w:r>
            <w:r w:rsidR="008B0E70">
              <w:fldChar w:fldCharType="begin"/>
            </w:r>
            <w:r w:rsidR="008B0E70">
              <w:instrText xml:space="preserve"> XE "</w:instrText>
            </w:r>
            <w:r w:rsidR="008B0E70" w:rsidRPr="00D932C0">
              <w:instrText>Alkylate</w:instrText>
            </w:r>
            <w:r w:rsidR="008B0E70">
              <w:instrText xml:space="preserve">" </w:instrText>
            </w:r>
            <w:r w:rsidR="008B0E70">
              <w:fldChar w:fldCharType="end"/>
            </w:r>
          </w:p>
        </w:tc>
        <w:tc>
          <w:tcPr>
            <w:tcW w:w="1276" w:type="dxa"/>
            <w:tcBorders>
              <w:top w:val="single" w:sz="12" w:space="0" w:color="000000"/>
            </w:tcBorders>
          </w:tcPr>
          <w:p w14:paraId="413E7E34" w14:textId="77777777" w:rsidR="00AE3D9E" w:rsidRDefault="00AF0942" w:rsidP="00352FCE">
            <w:r w:rsidRPr="007153D0">
              <w:t>Butane</w:t>
            </w:r>
            <w:r w:rsidR="008B0E70">
              <w:fldChar w:fldCharType="begin"/>
            </w:r>
            <w:r w:rsidR="008B0E70">
              <w:instrText xml:space="preserve"> XE "</w:instrText>
            </w:r>
            <w:r w:rsidR="008B0E70" w:rsidRPr="0012018F">
              <w:instrText>Butane</w:instrText>
            </w:r>
            <w:r w:rsidR="008B0E70">
              <w:instrText xml:space="preserve">" </w:instrText>
            </w:r>
            <w:r w:rsidR="008B0E70">
              <w:fldChar w:fldCharType="end"/>
            </w:r>
            <w:r w:rsidR="003E15EF">
              <w:t xml:space="preserve"> </w:t>
            </w:r>
          </w:p>
          <w:p w14:paraId="157C7A18" w14:textId="77777777" w:rsidR="00AF0942" w:rsidRPr="007153D0" w:rsidRDefault="00AF0942" w:rsidP="00352FCE">
            <w:r w:rsidRPr="007153D0">
              <w:t>1,500 B/D isobutane</w:t>
            </w:r>
            <w:r w:rsidR="008B0E70">
              <w:fldChar w:fldCharType="begin"/>
            </w:r>
            <w:r w:rsidR="008B0E70">
              <w:instrText xml:space="preserve"> XE "</w:instrText>
            </w:r>
            <w:r w:rsidR="008B0E70" w:rsidRPr="00B62D6C">
              <w:instrText>isobutane</w:instrText>
            </w:r>
            <w:r w:rsidR="008B0E70">
              <w:instrText xml:space="preserve">" </w:instrText>
            </w:r>
            <w:r w:rsidR="008B0E70">
              <w:fldChar w:fldCharType="end"/>
            </w:r>
          </w:p>
        </w:tc>
        <w:tc>
          <w:tcPr>
            <w:tcW w:w="1701" w:type="dxa"/>
            <w:tcBorders>
              <w:top w:val="single" w:sz="12" w:space="0" w:color="000000"/>
            </w:tcBorders>
          </w:tcPr>
          <w:p w14:paraId="63649F17" w14:textId="77777777" w:rsidR="00AE3D9E" w:rsidRDefault="00AF0942" w:rsidP="00AE3D9E">
            <w:pPr>
              <w:ind w:right="-106"/>
            </w:pPr>
            <w:r w:rsidRPr="007153D0">
              <w:t>Crude distillation</w:t>
            </w:r>
            <w:r w:rsidR="008B0E70">
              <w:fldChar w:fldCharType="begin"/>
            </w:r>
            <w:r w:rsidR="008B0E70">
              <w:instrText xml:space="preserve"> XE "</w:instrText>
            </w:r>
            <w:r w:rsidR="008B0E70" w:rsidRPr="00211664">
              <w:instrText>Crude distillation</w:instrText>
            </w:r>
            <w:r w:rsidR="008B0E70">
              <w:instrText xml:space="preserve">" </w:instrText>
            </w:r>
            <w:r w:rsidR="008B0E70">
              <w:fldChar w:fldCharType="end"/>
            </w:r>
            <w:r w:rsidRPr="007153D0">
              <w:t xml:space="preserve"> 22,000 B/D, Thermal Reforming</w:t>
            </w:r>
            <w:r w:rsidR="008B0E70">
              <w:fldChar w:fldCharType="begin"/>
            </w:r>
            <w:r w:rsidR="008B0E70">
              <w:instrText xml:space="preserve"> XE "</w:instrText>
            </w:r>
            <w:r w:rsidR="008B0E70" w:rsidRPr="009412EF">
              <w:instrText>Thermal Reforming</w:instrText>
            </w:r>
            <w:r w:rsidR="008B0E70">
              <w:instrText xml:space="preserve">" </w:instrText>
            </w:r>
            <w:r w:rsidR="008B0E70">
              <w:fldChar w:fldCharType="end"/>
            </w:r>
            <w:r w:rsidRPr="007153D0">
              <w:t xml:space="preserve"> </w:t>
            </w:r>
          </w:p>
          <w:p w14:paraId="26383449" w14:textId="77777777" w:rsidR="00AF0942" w:rsidRPr="007153D0" w:rsidRDefault="00AF0942" w:rsidP="00352FCE">
            <w:r w:rsidRPr="007153D0">
              <w:t>7,000 B/D charge</w:t>
            </w:r>
          </w:p>
        </w:tc>
        <w:tc>
          <w:tcPr>
            <w:tcW w:w="1701" w:type="dxa"/>
            <w:tcBorders>
              <w:top w:val="single" w:sz="12" w:space="0" w:color="000000"/>
            </w:tcBorders>
          </w:tcPr>
          <w:p w14:paraId="553AA2D2" w14:textId="77777777" w:rsidR="00AF0942" w:rsidRPr="007153D0" w:rsidRDefault="00AF0942" w:rsidP="00352FCE">
            <w:r w:rsidRPr="007153D0">
              <w:t>TEL</w:t>
            </w:r>
            <w:r w:rsidR="008B0E70">
              <w:fldChar w:fldCharType="begin"/>
            </w:r>
            <w:r w:rsidR="008B0E70">
              <w:instrText xml:space="preserve"> XE "</w:instrText>
            </w:r>
            <w:r w:rsidR="008B0E70" w:rsidRPr="003562E7">
              <w:instrText>TEL</w:instrText>
            </w:r>
            <w:r w:rsidR="008B0E70">
              <w:instrText xml:space="preserve">" </w:instrText>
            </w:r>
            <w:r w:rsidR="008B0E70">
              <w:fldChar w:fldCharType="end"/>
            </w:r>
            <w:r w:rsidRPr="007153D0">
              <w:t xml:space="preserve"> blending, loading racks, barge terminal</w:t>
            </w:r>
            <w:r w:rsidR="008B0E70">
              <w:fldChar w:fldCharType="begin"/>
            </w:r>
            <w:r w:rsidR="008B0E70">
              <w:instrText xml:space="preserve"> XE "</w:instrText>
            </w:r>
            <w:r w:rsidR="008B0E70" w:rsidRPr="00E47DC5">
              <w:instrText>barge terminal</w:instrText>
            </w:r>
            <w:r w:rsidR="008B0E70">
              <w:instrText xml:space="preserve">" </w:instrText>
            </w:r>
            <w:r w:rsidR="008B0E70">
              <w:fldChar w:fldCharType="end"/>
            </w:r>
            <w:r w:rsidRPr="007153D0">
              <w:t>, ocean terminals acid treatment</w:t>
            </w:r>
            <w:r w:rsidR="008B0E70">
              <w:fldChar w:fldCharType="begin"/>
            </w:r>
            <w:r w:rsidR="008B0E70">
              <w:instrText xml:space="preserve"> XE "</w:instrText>
            </w:r>
            <w:r w:rsidR="008B0E70" w:rsidRPr="00783871">
              <w:instrText>acid treatment</w:instrText>
            </w:r>
            <w:r w:rsidR="008B0E70">
              <w:instrText xml:space="preserve">" </w:instrText>
            </w:r>
            <w:r w:rsidR="008B0E70">
              <w:fldChar w:fldCharType="end"/>
            </w:r>
            <w:r w:rsidRPr="007153D0">
              <w:t>, storage, pipeline</w:t>
            </w:r>
            <w:r w:rsidR="008B0E70">
              <w:fldChar w:fldCharType="begin"/>
            </w:r>
            <w:r w:rsidR="008B0E70">
              <w:instrText xml:space="preserve"> XE "</w:instrText>
            </w:r>
            <w:r w:rsidR="008B0E70" w:rsidRPr="000A13BE">
              <w:instrText>pipeline</w:instrText>
            </w:r>
            <w:r w:rsidR="008B0E70">
              <w:instrText xml:space="preserve">" </w:instrText>
            </w:r>
            <w:r w:rsidR="008B0E70">
              <w:fldChar w:fldCharType="end"/>
            </w:r>
            <w:r w:rsidRPr="007153D0">
              <w:t>s to ocean &amp; river terminals</w:t>
            </w:r>
          </w:p>
        </w:tc>
        <w:tc>
          <w:tcPr>
            <w:tcW w:w="1275" w:type="dxa"/>
            <w:tcBorders>
              <w:top w:val="single" w:sz="12" w:space="0" w:color="000000"/>
            </w:tcBorders>
          </w:tcPr>
          <w:p w14:paraId="45852503" w14:textId="77777777" w:rsidR="00AF0942" w:rsidRPr="007153D0" w:rsidRDefault="00AF0942" w:rsidP="00352FCE">
            <w:r w:rsidRPr="007153D0">
              <w:t>Isolated (complete refinery)</w:t>
            </w:r>
          </w:p>
        </w:tc>
        <w:tc>
          <w:tcPr>
            <w:tcW w:w="2266" w:type="dxa"/>
            <w:tcBorders>
              <w:top w:val="single" w:sz="12" w:space="0" w:color="000000"/>
            </w:tcBorders>
          </w:tcPr>
          <w:p w14:paraId="1FE9ABF3" w14:textId="77777777" w:rsidR="00AF0942" w:rsidRPr="007153D0" w:rsidRDefault="00AF0942" w:rsidP="00352FCE">
            <w:r w:rsidRPr="007153D0">
              <w:t>Operator controls crude oil sources. Additional light ends from cycling plants of operator and others</w:t>
            </w:r>
          </w:p>
        </w:tc>
        <w:tc>
          <w:tcPr>
            <w:tcW w:w="1416" w:type="dxa"/>
            <w:tcBorders>
              <w:top w:val="single" w:sz="12" w:space="0" w:color="000000"/>
            </w:tcBorders>
          </w:tcPr>
          <w:p w14:paraId="6276442B" w14:textId="77777777" w:rsidR="00AF0942" w:rsidRPr="007153D0" w:rsidRDefault="00AF0942" w:rsidP="00352FCE">
            <w:r w:rsidRPr="007153D0">
              <w:t>Declared Surplus. Shutdown</w:t>
            </w:r>
          </w:p>
        </w:tc>
      </w:tr>
      <w:tr w:rsidR="00BF31B1" w:rsidRPr="007759E0" w14:paraId="2E5B1011" w14:textId="77777777" w:rsidTr="00AE3D9E">
        <w:tc>
          <w:tcPr>
            <w:tcW w:w="699" w:type="dxa"/>
          </w:tcPr>
          <w:p w14:paraId="2DBEB096" w14:textId="77777777" w:rsidR="00AF0942" w:rsidRPr="007153D0" w:rsidRDefault="00AF0942" w:rsidP="00352FCE">
            <w:r w:rsidRPr="007153D0">
              <w:t>1036</w:t>
            </w:r>
          </w:p>
        </w:tc>
        <w:tc>
          <w:tcPr>
            <w:tcW w:w="1707" w:type="dxa"/>
          </w:tcPr>
          <w:p w14:paraId="07893773" w14:textId="77777777" w:rsidR="00AF0942" w:rsidRPr="007153D0" w:rsidRDefault="00AF0942" w:rsidP="00352FCE">
            <w:r w:rsidRPr="007153D0">
              <w:t>Anderson-Prichard Refining Corp</w:t>
            </w:r>
            <w:r w:rsidR="008B0E70">
              <w:fldChar w:fldCharType="begin"/>
            </w:r>
            <w:r w:rsidR="008B0E70">
              <w:instrText xml:space="preserve"> XE "</w:instrText>
            </w:r>
            <w:r w:rsidR="008B0E70" w:rsidRPr="00DE75DE">
              <w:instrText>Anderson-Prichard Refining Corp</w:instrText>
            </w:r>
            <w:r w:rsidR="008B0E70">
              <w:instrText xml:space="preserve">" </w:instrText>
            </w:r>
            <w:r w:rsidR="008B0E70">
              <w:fldChar w:fldCharType="end"/>
            </w:r>
            <w:r w:rsidRPr="007153D0">
              <w:t xml:space="preserve">. </w:t>
            </w:r>
            <w:r w:rsidR="007759E0" w:rsidRPr="007153D0">
              <w:t xml:space="preserve"> </w:t>
            </w:r>
            <w:r w:rsidRPr="007153D0">
              <w:t>Cyril</w:t>
            </w:r>
            <w:r w:rsidR="008B0E70">
              <w:fldChar w:fldCharType="begin"/>
            </w:r>
            <w:r w:rsidR="008B0E70">
              <w:instrText xml:space="preserve"> XE "</w:instrText>
            </w:r>
            <w:r w:rsidR="008B0E70" w:rsidRPr="00733AE9">
              <w:instrText>Cyril</w:instrText>
            </w:r>
            <w:r w:rsidR="008B0E70">
              <w:instrText xml:space="preserve">" </w:instrText>
            </w:r>
            <w:r w:rsidR="008B0E70">
              <w:fldChar w:fldCharType="end"/>
            </w:r>
            <w:r w:rsidR="007759E0" w:rsidRPr="007153D0">
              <w:t>,</w:t>
            </w:r>
            <w:r w:rsidRPr="007153D0">
              <w:t xml:space="preserve"> Oklahoma</w:t>
            </w:r>
            <w:r w:rsidR="008B0E70">
              <w:fldChar w:fldCharType="begin"/>
            </w:r>
            <w:r w:rsidR="008B0E70">
              <w:instrText xml:space="preserve"> XE "</w:instrText>
            </w:r>
            <w:r w:rsidR="008B0E70" w:rsidRPr="005E45CA">
              <w:instrText>Oklahoma</w:instrText>
            </w:r>
            <w:r w:rsidR="008B0E70">
              <w:instrText xml:space="preserve">" </w:instrText>
            </w:r>
            <w:r w:rsidR="008B0E70">
              <w:fldChar w:fldCharType="end"/>
            </w:r>
            <w:r w:rsidRPr="007153D0">
              <w:t xml:space="preserve"> </w:t>
            </w:r>
          </w:p>
        </w:tc>
        <w:tc>
          <w:tcPr>
            <w:tcW w:w="1138" w:type="dxa"/>
          </w:tcPr>
          <w:p w14:paraId="3620D8CC" w14:textId="77777777" w:rsidR="00AF0942" w:rsidRPr="007153D0" w:rsidRDefault="00AF0942" w:rsidP="00352FCE"/>
        </w:tc>
        <w:tc>
          <w:tcPr>
            <w:tcW w:w="1277" w:type="dxa"/>
          </w:tcPr>
          <w:p w14:paraId="2529CF6C" w14:textId="77777777" w:rsidR="004E284E" w:rsidRPr="007153D0" w:rsidRDefault="00AF0942" w:rsidP="00352FCE">
            <w:r w:rsidRPr="007153D0">
              <w:t>Yes</w:t>
            </w:r>
            <w:r w:rsidR="003E0ADF" w:rsidRPr="007153D0">
              <w:t xml:space="preserve"> </w:t>
            </w:r>
          </w:p>
          <w:p w14:paraId="50071662" w14:textId="77777777" w:rsidR="00AF0942" w:rsidRPr="007153D0" w:rsidRDefault="00AF0942" w:rsidP="00AE3D9E">
            <w:pPr>
              <w:ind w:right="-107"/>
            </w:pPr>
            <w:r w:rsidRPr="007153D0">
              <w:t>320 B/D Butane</w:t>
            </w:r>
          </w:p>
        </w:tc>
        <w:tc>
          <w:tcPr>
            <w:tcW w:w="1275" w:type="dxa"/>
          </w:tcPr>
          <w:p w14:paraId="3AF297A0" w14:textId="77777777" w:rsidR="00AF0942" w:rsidRPr="007153D0" w:rsidRDefault="00AF0942" w:rsidP="00352FCE"/>
        </w:tc>
        <w:tc>
          <w:tcPr>
            <w:tcW w:w="1276" w:type="dxa"/>
          </w:tcPr>
          <w:p w14:paraId="07AFAFCB" w14:textId="77777777" w:rsidR="00AF0942" w:rsidRPr="007153D0" w:rsidRDefault="00AF0942" w:rsidP="00352FCE"/>
        </w:tc>
        <w:tc>
          <w:tcPr>
            <w:tcW w:w="1701" w:type="dxa"/>
          </w:tcPr>
          <w:p w14:paraId="79F7A9FA" w14:textId="77777777" w:rsidR="00AF0942" w:rsidRPr="007153D0" w:rsidRDefault="00AF0942" w:rsidP="00352FCE"/>
        </w:tc>
        <w:tc>
          <w:tcPr>
            <w:tcW w:w="1701" w:type="dxa"/>
          </w:tcPr>
          <w:p w14:paraId="2D40D49B" w14:textId="77777777" w:rsidR="00AF0942" w:rsidRPr="007153D0" w:rsidRDefault="00AF0942" w:rsidP="00352FCE"/>
        </w:tc>
        <w:tc>
          <w:tcPr>
            <w:tcW w:w="1275" w:type="dxa"/>
          </w:tcPr>
          <w:p w14:paraId="2B2910A8" w14:textId="77777777" w:rsidR="00AF0942" w:rsidRPr="007153D0" w:rsidRDefault="00AF0942" w:rsidP="00352FCE">
            <w:r w:rsidRPr="007153D0">
              <w:t>Intermingled</w:t>
            </w:r>
          </w:p>
        </w:tc>
        <w:tc>
          <w:tcPr>
            <w:tcW w:w="2266" w:type="dxa"/>
          </w:tcPr>
          <w:p w14:paraId="6170C868" w14:textId="77777777" w:rsidR="00AF0942" w:rsidRPr="007153D0" w:rsidRDefault="00AF0942" w:rsidP="00352FCE">
            <w:r w:rsidRPr="007153D0">
              <w:t>Feed stocks &amp; utilities from basic refinery of operator</w:t>
            </w:r>
          </w:p>
        </w:tc>
        <w:tc>
          <w:tcPr>
            <w:tcW w:w="1416" w:type="dxa"/>
          </w:tcPr>
          <w:p w14:paraId="3EC533A5" w14:textId="77777777" w:rsidR="00AF0942" w:rsidRPr="007153D0" w:rsidRDefault="00AF0942" w:rsidP="00352FCE">
            <w:r w:rsidRPr="007153D0">
              <w:t>Shutdown</w:t>
            </w:r>
          </w:p>
        </w:tc>
      </w:tr>
      <w:tr w:rsidR="00BF31B1" w:rsidRPr="007759E0" w14:paraId="7A3B0F33" w14:textId="77777777" w:rsidTr="00AE3D9E">
        <w:tc>
          <w:tcPr>
            <w:tcW w:w="699" w:type="dxa"/>
          </w:tcPr>
          <w:p w14:paraId="76842ED2" w14:textId="77777777" w:rsidR="00AF0942" w:rsidRPr="007153D0" w:rsidRDefault="00AF0942" w:rsidP="00352FCE">
            <w:r w:rsidRPr="007153D0">
              <w:t>1067</w:t>
            </w:r>
          </w:p>
        </w:tc>
        <w:tc>
          <w:tcPr>
            <w:tcW w:w="1707" w:type="dxa"/>
          </w:tcPr>
          <w:p w14:paraId="4805158A" w14:textId="77777777" w:rsidR="00AF0942" w:rsidRPr="007153D0" w:rsidRDefault="00AF0942" w:rsidP="00352FCE">
            <w:r w:rsidRPr="007153D0">
              <w:t>Ashland Oil &amp; Refining Co.</w:t>
            </w:r>
            <w:r w:rsidR="008B0E70">
              <w:fldChar w:fldCharType="begin"/>
            </w:r>
            <w:r w:rsidR="008B0E70">
              <w:instrText xml:space="preserve"> XE "</w:instrText>
            </w:r>
            <w:r w:rsidR="008B0E70" w:rsidRPr="0057162F">
              <w:instrText>Ashland Oil &amp; Refining Co.</w:instrText>
            </w:r>
            <w:r w:rsidR="008B0E70">
              <w:instrText xml:space="preserve">" </w:instrText>
            </w:r>
            <w:r w:rsidR="008B0E70">
              <w:fldChar w:fldCharType="end"/>
            </w:r>
            <w:r w:rsidR="007759E0" w:rsidRPr="007153D0">
              <w:t xml:space="preserve"> </w:t>
            </w:r>
            <w:r w:rsidRPr="007153D0">
              <w:t>Catlettsburg</w:t>
            </w:r>
            <w:r w:rsidR="008B0E70">
              <w:fldChar w:fldCharType="begin"/>
            </w:r>
            <w:r w:rsidR="008B0E70">
              <w:instrText xml:space="preserve"> XE "</w:instrText>
            </w:r>
            <w:r w:rsidR="008B0E70" w:rsidRPr="00E5101B">
              <w:instrText>Catlettsburg</w:instrText>
            </w:r>
            <w:r w:rsidR="008B0E70">
              <w:instrText xml:space="preserve">" </w:instrText>
            </w:r>
            <w:r w:rsidR="008B0E70">
              <w:fldChar w:fldCharType="end"/>
            </w:r>
            <w:r w:rsidRPr="007153D0">
              <w:t>, Kentucky</w:t>
            </w:r>
            <w:r w:rsidR="008B0E70">
              <w:fldChar w:fldCharType="begin"/>
            </w:r>
            <w:r w:rsidR="008B0E70">
              <w:instrText xml:space="preserve"> XE "</w:instrText>
            </w:r>
            <w:r w:rsidR="008B0E70" w:rsidRPr="003E2B2A">
              <w:instrText>Kentucky</w:instrText>
            </w:r>
            <w:r w:rsidR="008B0E70">
              <w:instrText xml:space="preserve">" </w:instrText>
            </w:r>
            <w:r w:rsidR="008B0E70">
              <w:fldChar w:fldCharType="end"/>
            </w:r>
          </w:p>
        </w:tc>
        <w:tc>
          <w:tcPr>
            <w:tcW w:w="1138" w:type="dxa"/>
          </w:tcPr>
          <w:p w14:paraId="061834AA" w14:textId="77777777" w:rsidR="00AF0942" w:rsidRPr="007153D0" w:rsidRDefault="00AF0942" w:rsidP="00352FCE">
            <w:r w:rsidRPr="007153D0">
              <w:t>TCC</w:t>
            </w:r>
            <w:r w:rsidR="008B0E70">
              <w:fldChar w:fldCharType="begin"/>
            </w:r>
            <w:r w:rsidR="008B0E70">
              <w:instrText xml:space="preserve"> XE "</w:instrText>
            </w:r>
            <w:r w:rsidR="008B0E70" w:rsidRPr="00470E60">
              <w:instrText>TCC</w:instrText>
            </w:r>
            <w:r w:rsidR="008B0E70">
              <w:instrText xml:space="preserve">" </w:instrText>
            </w:r>
            <w:r w:rsidR="008B0E70">
              <w:fldChar w:fldCharType="end"/>
            </w:r>
            <w:r w:rsidRPr="007153D0">
              <w:t xml:space="preserve"> 2 stage 10,000 B/D gas oil</w:t>
            </w:r>
          </w:p>
        </w:tc>
        <w:tc>
          <w:tcPr>
            <w:tcW w:w="1277" w:type="dxa"/>
          </w:tcPr>
          <w:p w14:paraId="69A915F4" w14:textId="77777777" w:rsidR="00AF0942" w:rsidRPr="007153D0" w:rsidRDefault="00AF0942" w:rsidP="00352FCE">
            <w:r w:rsidRPr="007153D0">
              <w:t>Yes</w:t>
            </w:r>
          </w:p>
        </w:tc>
        <w:tc>
          <w:tcPr>
            <w:tcW w:w="1275" w:type="dxa"/>
          </w:tcPr>
          <w:p w14:paraId="16BC1453" w14:textId="77777777" w:rsidR="00AE3D9E" w:rsidRDefault="00AF0942" w:rsidP="00352FCE">
            <w:r w:rsidRPr="007153D0">
              <w:t>HF</w:t>
            </w:r>
            <w:r w:rsidR="003E15EF">
              <w:t xml:space="preserve"> </w:t>
            </w:r>
          </w:p>
          <w:p w14:paraId="48647018" w14:textId="77777777" w:rsidR="00AF0942" w:rsidRPr="007153D0" w:rsidRDefault="00AF0942" w:rsidP="00352FCE">
            <w:r w:rsidRPr="007153D0">
              <w:t>3,000 B/D Alkylate</w:t>
            </w:r>
          </w:p>
        </w:tc>
        <w:tc>
          <w:tcPr>
            <w:tcW w:w="1276" w:type="dxa"/>
          </w:tcPr>
          <w:p w14:paraId="502D2E8C" w14:textId="77777777" w:rsidR="00AE3D9E" w:rsidRDefault="00AF0942" w:rsidP="00352FCE">
            <w:r w:rsidRPr="007153D0">
              <w:t>Butane</w:t>
            </w:r>
            <w:r w:rsidR="008B0E70">
              <w:fldChar w:fldCharType="begin"/>
            </w:r>
            <w:r w:rsidR="008B0E70">
              <w:instrText xml:space="preserve"> XE "</w:instrText>
            </w:r>
            <w:r w:rsidR="008B0E70" w:rsidRPr="00DE24C2">
              <w:instrText>Butane</w:instrText>
            </w:r>
            <w:r w:rsidR="008B0E70">
              <w:instrText xml:space="preserve">" </w:instrText>
            </w:r>
            <w:r w:rsidR="008B0E70">
              <w:fldChar w:fldCharType="end"/>
            </w:r>
            <w:r w:rsidR="003E15EF">
              <w:t xml:space="preserve"> </w:t>
            </w:r>
          </w:p>
          <w:p w14:paraId="705F84ED" w14:textId="77777777" w:rsidR="00AF0942" w:rsidRPr="007153D0" w:rsidRDefault="00AF0942" w:rsidP="00352FCE">
            <w:r w:rsidRPr="007153D0">
              <w:t>1,300 B/D isobutane</w:t>
            </w:r>
            <w:r w:rsidR="008B0E70">
              <w:fldChar w:fldCharType="begin"/>
            </w:r>
            <w:r w:rsidR="008B0E70">
              <w:instrText xml:space="preserve"> XE "</w:instrText>
            </w:r>
            <w:r w:rsidR="008B0E70" w:rsidRPr="002A4466">
              <w:instrText>isobutane</w:instrText>
            </w:r>
            <w:r w:rsidR="008B0E70">
              <w:instrText xml:space="preserve">" </w:instrText>
            </w:r>
            <w:r w:rsidR="008B0E70">
              <w:fldChar w:fldCharType="end"/>
            </w:r>
          </w:p>
        </w:tc>
        <w:tc>
          <w:tcPr>
            <w:tcW w:w="1701" w:type="dxa"/>
          </w:tcPr>
          <w:p w14:paraId="1B7B70A9" w14:textId="77777777" w:rsidR="00AF0942" w:rsidRPr="007153D0" w:rsidRDefault="00AF0942" w:rsidP="00352FCE"/>
        </w:tc>
        <w:tc>
          <w:tcPr>
            <w:tcW w:w="1701" w:type="dxa"/>
          </w:tcPr>
          <w:p w14:paraId="699DC0E9" w14:textId="77777777" w:rsidR="00AF0942" w:rsidRPr="007153D0" w:rsidRDefault="00AF0942" w:rsidP="00352FCE">
            <w:r w:rsidRPr="007153D0">
              <w:t>TEL blending, loading racks</w:t>
            </w:r>
            <w:r w:rsidR="008B0E70">
              <w:fldChar w:fldCharType="begin"/>
            </w:r>
            <w:r w:rsidR="008B0E70">
              <w:instrText xml:space="preserve"> XE "</w:instrText>
            </w:r>
            <w:r w:rsidR="008B0E70" w:rsidRPr="00CF24A8">
              <w:instrText>loading racks</w:instrText>
            </w:r>
            <w:r w:rsidR="008B0E70">
              <w:instrText xml:space="preserve">" </w:instrText>
            </w:r>
            <w:r w:rsidR="008B0E70">
              <w:fldChar w:fldCharType="end"/>
            </w:r>
            <w:r w:rsidRPr="007153D0">
              <w:t>, CS blending Girbitol</w:t>
            </w:r>
            <w:r w:rsidR="008B0E70">
              <w:fldChar w:fldCharType="begin"/>
            </w:r>
            <w:r w:rsidR="008B0E70">
              <w:instrText xml:space="preserve"> XE "</w:instrText>
            </w:r>
            <w:r w:rsidR="008B0E70" w:rsidRPr="00C44978">
              <w:instrText>Girbitol</w:instrText>
            </w:r>
            <w:r w:rsidR="008B0E70">
              <w:instrText xml:space="preserve">" </w:instrText>
            </w:r>
            <w:r w:rsidR="008B0E70">
              <w:fldChar w:fldCharType="end"/>
            </w:r>
            <w:r w:rsidRPr="007153D0">
              <w:t xml:space="preserve"> unit storage</w:t>
            </w:r>
          </w:p>
        </w:tc>
        <w:tc>
          <w:tcPr>
            <w:tcW w:w="1275" w:type="dxa"/>
          </w:tcPr>
          <w:p w14:paraId="63FE895A" w14:textId="77777777" w:rsidR="00AF0942" w:rsidRPr="007153D0" w:rsidRDefault="00AF0942" w:rsidP="00352FCE">
            <w:r w:rsidRPr="007153D0">
              <w:t>Adjacent</w:t>
            </w:r>
          </w:p>
        </w:tc>
        <w:tc>
          <w:tcPr>
            <w:tcW w:w="2266" w:type="dxa"/>
          </w:tcPr>
          <w:p w14:paraId="36E83250" w14:textId="77777777" w:rsidR="00AF0942" w:rsidRPr="007153D0" w:rsidRDefault="00AF0942" w:rsidP="00352FCE">
            <w:r w:rsidRPr="007153D0">
              <w:t>Feed stocks from basic refinery</w:t>
            </w:r>
            <w:r w:rsidR="008B0E70">
              <w:fldChar w:fldCharType="begin"/>
            </w:r>
            <w:r w:rsidR="008B0E70">
              <w:instrText xml:space="preserve"> XE "</w:instrText>
            </w:r>
            <w:r w:rsidR="008B0E70" w:rsidRPr="00F9305B">
              <w:instrText>refinery</w:instrText>
            </w:r>
            <w:r w:rsidR="008B0E70">
              <w:instrText xml:space="preserve">" </w:instrText>
            </w:r>
            <w:r w:rsidR="008B0E70">
              <w:fldChar w:fldCharType="end"/>
            </w:r>
            <w:r w:rsidRPr="007153D0">
              <w:t xml:space="preserve"> of operator</w:t>
            </w:r>
          </w:p>
        </w:tc>
        <w:tc>
          <w:tcPr>
            <w:tcW w:w="1416" w:type="dxa"/>
          </w:tcPr>
          <w:p w14:paraId="04DF0121" w14:textId="77777777" w:rsidR="00AF0942" w:rsidRPr="007153D0" w:rsidRDefault="00AF0942" w:rsidP="00352FCE">
            <w:r w:rsidRPr="007153D0">
              <w:t>TCC</w:t>
            </w:r>
            <w:r w:rsidR="008B0E70">
              <w:fldChar w:fldCharType="begin"/>
            </w:r>
            <w:r w:rsidR="008B0E70">
              <w:instrText xml:space="preserve"> XE "</w:instrText>
            </w:r>
            <w:r w:rsidR="008B0E70" w:rsidRPr="00905397">
              <w:instrText>TCC</w:instrText>
            </w:r>
            <w:r w:rsidR="008B0E70">
              <w:instrText xml:space="preserve">" </w:instrText>
            </w:r>
            <w:r w:rsidR="008B0E70">
              <w:fldChar w:fldCharType="end"/>
            </w:r>
            <w:r w:rsidRPr="007153D0">
              <w:t>, gas conc. &amp; utilities operating under lease on monthly basis</w:t>
            </w:r>
          </w:p>
        </w:tc>
      </w:tr>
      <w:tr w:rsidR="00BF31B1" w:rsidRPr="007759E0" w14:paraId="2C6CE3BD" w14:textId="77777777" w:rsidTr="00AE3D9E">
        <w:tc>
          <w:tcPr>
            <w:tcW w:w="699" w:type="dxa"/>
          </w:tcPr>
          <w:p w14:paraId="46C30AEB" w14:textId="77777777" w:rsidR="00AF0942" w:rsidRPr="007153D0" w:rsidRDefault="00AF0942" w:rsidP="00352FCE">
            <w:r w:rsidRPr="007153D0">
              <w:t>1059</w:t>
            </w:r>
          </w:p>
        </w:tc>
        <w:tc>
          <w:tcPr>
            <w:tcW w:w="1707" w:type="dxa"/>
          </w:tcPr>
          <w:p w14:paraId="4386A8B8" w14:textId="77777777" w:rsidR="00AF0942" w:rsidRPr="007153D0" w:rsidRDefault="00AF0942" w:rsidP="00352FCE">
            <w:r w:rsidRPr="007153D0">
              <w:t>Associated Refiners Inc.</w:t>
            </w:r>
            <w:r w:rsidR="008B0E70">
              <w:fldChar w:fldCharType="begin"/>
            </w:r>
            <w:r w:rsidR="008B0E70">
              <w:instrText xml:space="preserve"> XE "</w:instrText>
            </w:r>
            <w:r w:rsidR="008B0E70" w:rsidRPr="00970CAC">
              <w:instrText>Associated Refiners Inc.</w:instrText>
            </w:r>
            <w:r w:rsidR="008B0E70">
              <w:instrText xml:space="preserve">" </w:instrText>
            </w:r>
            <w:r w:rsidR="008B0E70">
              <w:fldChar w:fldCharType="end"/>
            </w:r>
            <w:r w:rsidR="003E0ADF" w:rsidRPr="007153D0">
              <w:t xml:space="preserve"> </w:t>
            </w:r>
            <w:r w:rsidRPr="007153D0">
              <w:t>Beckett</w:t>
            </w:r>
            <w:r w:rsidR="008B0E70">
              <w:fldChar w:fldCharType="begin"/>
            </w:r>
            <w:r w:rsidR="008B0E70">
              <w:instrText xml:space="preserve"> XE "</w:instrText>
            </w:r>
            <w:r w:rsidR="008B0E70" w:rsidRPr="00954747">
              <w:instrText>Beckett</w:instrText>
            </w:r>
            <w:r w:rsidR="008B0E70">
              <w:instrText xml:space="preserve">" </w:instrText>
            </w:r>
            <w:r w:rsidR="008B0E70">
              <w:fldChar w:fldCharType="end"/>
            </w:r>
            <w:r w:rsidRPr="007153D0">
              <w:t>, Oklahoma</w:t>
            </w:r>
            <w:r w:rsidR="008B0E70">
              <w:fldChar w:fldCharType="begin"/>
            </w:r>
            <w:r w:rsidR="008B0E70">
              <w:instrText xml:space="preserve"> XE "</w:instrText>
            </w:r>
            <w:r w:rsidR="008B0E70" w:rsidRPr="004F191D">
              <w:instrText>Oklahoma</w:instrText>
            </w:r>
            <w:r w:rsidR="008B0E70">
              <w:instrText xml:space="preserve">" </w:instrText>
            </w:r>
            <w:r w:rsidR="008B0E70">
              <w:fldChar w:fldCharType="end"/>
            </w:r>
          </w:p>
        </w:tc>
        <w:tc>
          <w:tcPr>
            <w:tcW w:w="1138" w:type="dxa"/>
          </w:tcPr>
          <w:p w14:paraId="20038266" w14:textId="77777777" w:rsidR="00AF0942" w:rsidRPr="007153D0" w:rsidRDefault="00AF0942" w:rsidP="00352FCE">
            <w:r w:rsidRPr="007153D0">
              <w:t>FCC</w:t>
            </w:r>
            <w:r w:rsidR="008B0E70">
              <w:fldChar w:fldCharType="begin"/>
            </w:r>
            <w:r w:rsidR="008B0E70">
              <w:instrText xml:space="preserve"> XE "</w:instrText>
            </w:r>
            <w:r w:rsidR="008B0E70" w:rsidRPr="00D24045">
              <w:instrText>FCC</w:instrText>
            </w:r>
            <w:r w:rsidR="008B0E70">
              <w:instrText xml:space="preserve">" </w:instrText>
            </w:r>
            <w:r w:rsidR="008B0E70">
              <w:fldChar w:fldCharType="end"/>
            </w:r>
            <w:r w:rsidRPr="007153D0">
              <w:t xml:space="preserve"> 2 stage 10,000 B/D gas oil</w:t>
            </w:r>
            <w:r w:rsidR="008B0E70">
              <w:fldChar w:fldCharType="begin"/>
            </w:r>
            <w:r w:rsidR="008B0E70">
              <w:instrText xml:space="preserve"> XE "</w:instrText>
            </w:r>
            <w:r w:rsidR="008B0E70" w:rsidRPr="00CB4BD1">
              <w:instrText>gas oil</w:instrText>
            </w:r>
            <w:r w:rsidR="008B0E70">
              <w:instrText xml:space="preserve">" </w:instrText>
            </w:r>
            <w:r w:rsidR="008B0E70">
              <w:fldChar w:fldCharType="end"/>
            </w:r>
          </w:p>
        </w:tc>
        <w:tc>
          <w:tcPr>
            <w:tcW w:w="1277" w:type="dxa"/>
          </w:tcPr>
          <w:p w14:paraId="41AE3794" w14:textId="77777777" w:rsidR="00AF0942" w:rsidRPr="007153D0" w:rsidRDefault="00AF0942" w:rsidP="00352FCE">
            <w:r w:rsidRPr="007153D0">
              <w:t>Yes</w:t>
            </w:r>
          </w:p>
        </w:tc>
        <w:tc>
          <w:tcPr>
            <w:tcW w:w="1275" w:type="dxa"/>
          </w:tcPr>
          <w:p w14:paraId="53970F44" w14:textId="77777777" w:rsidR="00AE3D9E" w:rsidRDefault="00AF0942" w:rsidP="00352FCE">
            <w:r w:rsidRPr="007153D0">
              <w:t>HF</w:t>
            </w:r>
            <w:r w:rsidR="003E15EF">
              <w:t xml:space="preserve"> </w:t>
            </w:r>
          </w:p>
          <w:p w14:paraId="6531901F" w14:textId="77777777" w:rsidR="00AF0942" w:rsidRPr="007153D0" w:rsidRDefault="00AF0942" w:rsidP="00352FCE">
            <w:r w:rsidRPr="007153D0">
              <w:t>2,200 B/D Alkylate</w:t>
            </w:r>
            <w:r w:rsidR="008B0E70">
              <w:fldChar w:fldCharType="begin"/>
            </w:r>
            <w:r w:rsidR="008B0E70">
              <w:instrText xml:space="preserve"> XE "</w:instrText>
            </w:r>
            <w:r w:rsidR="008B0E70" w:rsidRPr="006F37D9">
              <w:instrText>Alkylate</w:instrText>
            </w:r>
            <w:r w:rsidR="008B0E70">
              <w:instrText xml:space="preserve">" </w:instrText>
            </w:r>
            <w:r w:rsidR="008B0E70">
              <w:fldChar w:fldCharType="end"/>
            </w:r>
          </w:p>
        </w:tc>
        <w:tc>
          <w:tcPr>
            <w:tcW w:w="1276" w:type="dxa"/>
          </w:tcPr>
          <w:p w14:paraId="3972EF19" w14:textId="77777777" w:rsidR="00AF0942" w:rsidRPr="007153D0" w:rsidRDefault="00AF0942" w:rsidP="00352FCE">
            <w:r w:rsidRPr="007153D0">
              <w:t>Butane 250 B/D isobutane</w:t>
            </w:r>
          </w:p>
        </w:tc>
        <w:tc>
          <w:tcPr>
            <w:tcW w:w="1701" w:type="dxa"/>
          </w:tcPr>
          <w:p w14:paraId="094B52E6" w14:textId="77777777" w:rsidR="00AF0942" w:rsidRPr="007153D0" w:rsidRDefault="00AF0942" w:rsidP="00352FCE"/>
        </w:tc>
        <w:tc>
          <w:tcPr>
            <w:tcW w:w="1701" w:type="dxa"/>
          </w:tcPr>
          <w:p w14:paraId="29B7F99A" w14:textId="77777777" w:rsidR="00AF0942" w:rsidRPr="007153D0" w:rsidRDefault="00AF0942" w:rsidP="00352FCE">
            <w:r w:rsidRPr="007153D0">
              <w:t>TEL</w:t>
            </w:r>
            <w:r w:rsidR="008B0E70">
              <w:fldChar w:fldCharType="begin"/>
            </w:r>
            <w:r w:rsidR="008B0E70">
              <w:instrText xml:space="preserve"> XE "</w:instrText>
            </w:r>
            <w:r w:rsidR="008B0E70" w:rsidRPr="00B92C01">
              <w:instrText>TEL</w:instrText>
            </w:r>
            <w:r w:rsidR="008B0E70">
              <w:instrText xml:space="preserve">" </w:instrText>
            </w:r>
            <w:r w:rsidR="008B0E70">
              <w:fldChar w:fldCharType="end"/>
            </w:r>
            <w:r w:rsidRPr="007153D0">
              <w:t xml:space="preserve"> blending, loading racks, storage </w:t>
            </w:r>
          </w:p>
        </w:tc>
        <w:tc>
          <w:tcPr>
            <w:tcW w:w="1275" w:type="dxa"/>
          </w:tcPr>
          <w:p w14:paraId="11EF5DB1" w14:textId="77777777" w:rsidR="00AF0942" w:rsidRPr="007153D0" w:rsidRDefault="00AF0942" w:rsidP="00352FCE">
            <w:r w:rsidRPr="007153D0">
              <w:t xml:space="preserve">Isolated </w:t>
            </w:r>
          </w:p>
        </w:tc>
        <w:tc>
          <w:tcPr>
            <w:tcW w:w="2266" w:type="dxa"/>
          </w:tcPr>
          <w:p w14:paraId="26EA137D" w14:textId="77777777" w:rsidR="00AF0942" w:rsidRPr="007153D0" w:rsidRDefault="00AF0942" w:rsidP="00352FCE">
            <w:r w:rsidRPr="007153D0">
              <w:t>Feed stocks</w:t>
            </w:r>
            <w:r w:rsidR="008B0E70">
              <w:fldChar w:fldCharType="begin"/>
            </w:r>
            <w:r w:rsidR="008B0E70">
              <w:instrText xml:space="preserve"> XE "</w:instrText>
            </w:r>
            <w:r w:rsidR="008B0E70" w:rsidRPr="006E6633">
              <w:instrText>Feed stocks</w:instrText>
            </w:r>
            <w:r w:rsidR="008B0E70">
              <w:instrText xml:space="preserve">" </w:instrText>
            </w:r>
            <w:r w:rsidR="008B0E70">
              <w:fldChar w:fldCharType="end"/>
            </w:r>
            <w:r w:rsidRPr="007153D0">
              <w:t xml:space="preserve"> from basic refineries</w:t>
            </w:r>
            <w:r w:rsidR="008B0E70">
              <w:fldChar w:fldCharType="begin"/>
            </w:r>
            <w:r w:rsidR="008B0E70">
              <w:instrText xml:space="preserve"> XE "</w:instrText>
            </w:r>
            <w:r w:rsidR="008B0E70" w:rsidRPr="00222F57">
              <w:instrText>refineries</w:instrText>
            </w:r>
            <w:r w:rsidR="008B0E70">
              <w:instrText xml:space="preserve">" </w:instrText>
            </w:r>
            <w:r w:rsidR="008B0E70">
              <w:fldChar w:fldCharType="end"/>
            </w:r>
            <w:r w:rsidRPr="007153D0">
              <w:t xml:space="preserve"> of 8 operators located in area</w:t>
            </w:r>
          </w:p>
        </w:tc>
        <w:tc>
          <w:tcPr>
            <w:tcW w:w="1416" w:type="dxa"/>
          </w:tcPr>
          <w:p w14:paraId="7CFA611F" w14:textId="77777777" w:rsidR="00AF0942" w:rsidRPr="007153D0" w:rsidRDefault="00AF0942" w:rsidP="00352FCE">
            <w:r w:rsidRPr="007153D0">
              <w:t>Shutdown</w:t>
            </w:r>
          </w:p>
        </w:tc>
      </w:tr>
      <w:tr w:rsidR="00BF31B1" w:rsidRPr="007759E0" w14:paraId="7DFC5237" w14:textId="77777777" w:rsidTr="00AE3D9E">
        <w:tc>
          <w:tcPr>
            <w:tcW w:w="699" w:type="dxa"/>
          </w:tcPr>
          <w:p w14:paraId="68699EB4" w14:textId="77777777" w:rsidR="00AF0942" w:rsidRPr="007153D0" w:rsidRDefault="00AF0942" w:rsidP="00352FCE">
            <w:r w:rsidRPr="007153D0">
              <w:t>1229</w:t>
            </w:r>
          </w:p>
        </w:tc>
        <w:tc>
          <w:tcPr>
            <w:tcW w:w="1707" w:type="dxa"/>
          </w:tcPr>
          <w:p w14:paraId="36FA3F73" w14:textId="77777777" w:rsidR="00AF0942" w:rsidRPr="007153D0" w:rsidRDefault="00AF0942" w:rsidP="00352FCE">
            <w:r w:rsidRPr="007153D0">
              <w:t>Bay Petroleum Corp.</w:t>
            </w:r>
            <w:r w:rsidR="000B7B06">
              <w:fldChar w:fldCharType="begin"/>
            </w:r>
            <w:r w:rsidR="000B7B06">
              <w:instrText xml:space="preserve"> XE "</w:instrText>
            </w:r>
            <w:r w:rsidR="000B7B06" w:rsidRPr="00FD43EA">
              <w:instrText>Bay Petroleum Corp.</w:instrText>
            </w:r>
            <w:r w:rsidR="000B7B06">
              <w:instrText xml:space="preserve">" </w:instrText>
            </w:r>
            <w:r w:rsidR="000B7B06">
              <w:fldChar w:fldCharType="end"/>
            </w:r>
            <w:r w:rsidR="003E0ADF" w:rsidRPr="007153D0">
              <w:t xml:space="preserve"> </w:t>
            </w:r>
            <w:r w:rsidRPr="007153D0">
              <w:t>Denver</w:t>
            </w:r>
            <w:r w:rsidR="000B7B06">
              <w:fldChar w:fldCharType="begin"/>
            </w:r>
            <w:r w:rsidR="000B7B06">
              <w:instrText xml:space="preserve"> XE "</w:instrText>
            </w:r>
            <w:r w:rsidR="000B7B06" w:rsidRPr="00505F11">
              <w:instrText>Denver</w:instrText>
            </w:r>
            <w:r w:rsidR="000B7B06">
              <w:instrText xml:space="preserve">" </w:instrText>
            </w:r>
            <w:r w:rsidR="000B7B06">
              <w:fldChar w:fldCharType="end"/>
            </w:r>
            <w:r w:rsidRPr="007153D0">
              <w:t>, Colorado</w:t>
            </w:r>
            <w:r w:rsidR="000B7B06">
              <w:fldChar w:fldCharType="begin"/>
            </w:r>
            <w:r w:rsidR="000B7B06">
              <w:instrText xml:space="preserve"> XE "</w:instrText>
            </w:r>
            <w:r w:rsidR="000B7B06" w:rsidRPr="00D7388E">
              <w:instrText>Colorado</w:instrText>
            </w:r>
            <w:r w:rsidR="000B7B06">
              <w:instrText xml:space="preserve">" </w:instrText>
            </w:r>
            <w:r w:rsidR="000B7B06">
              <w:fldChar w:fldCharType="end"/>
            </w:r>
          </w:p>
        </w:tc>
        <w:tc>
          <w:tcPr>
            <w:tcW w:w="1138" w:type="dxa"/>
          </w:tcPr>
          <w:p w14:paraId="3960F35F" w14:textId="77777777" w:rsidR="00AF0942" w:rsidRPr="007153D0" w:rsidRDefault="00AF0942" w:rsidP="00352FCE"/>
        </w:tc>
        <w:tc>
          <w:tcPr>
            <w:tcW w:w="1277" w:type="dxa"/>
          </w:tcPr>
          <w:p w14:paraId="5765601F" w14:textId="77777777" w:rsidR="00AE3D9E" w:rsidRDefault="00AF0942" w:rsidP="00352FCE">
            <w:r w:rsidRPr="007153D0">
              <w:t>Yes</w:t>
            </w:r>
            <w:r w:rsidR="003E15EF">
              <w:t xml:space="preserve"> </w:t>
            </w:r>
          </w:p>
          <w:p w14:paraId="67257294" w14:textId="77777777" w:rsidR="00AF0942" w:rsidRPr="007153D0" w:rsidRDefault="00AF0942" w:rsidP="00352FCE">
            <w:r w:rsidRPr="007153D0">
              <w:t>130 B/D Butane</w:t>
            </w:r>
            <w:r w:rsidR="000B7B06">
              <w:fldChar w:fldCharType="begin"/>
            </w:r>
            <w:r w:rsidR="000B7B06">
              <w:instrText xml:space="preserve"> XE "</w:instrText>
            </w:r>
            <w:r w:rsidR="000B7B06" w:rsidRPr="009D1995">
              <w:instrText>Butane</w:instrText>
            </w:r>
            <w:r w:rsidR="000B7B06">
              <w:instrText xml:space="preserve">" </w:instrText>
            </w:r>
            <w:r w:rsidR="000B7B06">
              <w:fldChar w:fldCharType="end"/>
            </w:r>
          </w:p>
        </w:tc>
        <w:tc>
          <w:tcPr>
            <w:tcW w:w="1275" w:type="dxa"/>
          </w:tcPr>
          <w:p w14:paraId="22A9987F" w14:textId="77777777" w:rsidR="00AF0942" w:rsidRPr="007153D0" w:rsidRDefault="00AF0942" w:rsidP="00352FCE"/>
        </w:tc>
        <w:tc>
          <w:tcPr>
            <w:tcW w:w="1276" w:type="dxa"/>
          </w:tcPr>
          <w:p w14:paraId="5F4BF5DC" w14:textId="77777777" w:rsidR="00AF0942" w:rsidRPr="007153D0" w:rsidRDefault="00AF0942" w:rsidP="00352FCE"/>
        </w:tc>
        <w:tc>
          <w:tcPr>
            <w:tcW w:w="1701" w:type="dxa"/>
          </w:tcPr>
          <w:p w14:paraId="0023DBD5" w14:textId="77777777" w:rsidR="00AF0942" w:rsidRPr="007153D0" w:rsidRDefault="00AF0942" w:rsidP="00352FCE"/>
        </w:tc>
        <w:tc>
          <w:tcPr>
            <w:tcW w:w="1701" w:type="dxa"/>
          </w:tcPr>
          <w:p w14:paraId="7AB524DC" w14:textId="77777777" w:rsidR="00AF0942" w:rsidRPr="007153D0" w:rsidRDefault="00AF0942" w:rsidP="00352FCE">
            <w:r w:rsidRPr="007153D0">
              <w:t>Loading racks</w:t>
            </w:r>
            <w:r w:rsidR="000B7B06">
              <w:fldChar w:fldCharType="begin"/>
            </w:r>
            <w:r w:rsidR="000B7B06">
              <w:instrText xml:space="preserve"> XE "</w:instrText>
            </w:r>
            <w:r w:rsidR="000B7B06" w:rsidRPr="00C51BF4">
              <w:instrText>Loading racks</w:instrText>
            </w:r>
            <w:r w:rsidR="000B7B06">
              <w:instrText xml:space="preserve">" </w:instrText>
            </w:r>
            <w:r w:rsidR="000B7B06">
              <w:fldChar w:fldCharType="end"/>
            </w:r>
            <w:r w:rsidRPr="007153D0">
              <w:t>, storage</w:t>
            </w:r>
          </w:p>
        </w:tc>
        <w:tc>
          <w:tcPr>
            <w:tcW w:w="1275" w:type="dxa"/>
          </w:tcPr>
          <w:p w14:paraId="12540BC1" w14:textId="77777777" w:rsidR="00AF0942" w:rsidRPr="007153D0" w:rsidRDefault="00AF0942" w:rsidP="00352FCE">
            <w:r w:rsidRPr="007153D0">
              <w:t>Intermingled</w:t>
            </w:r>
          </w:p>
        </w:tc>
        <w:tc>
          <w:tcPr>
            <w:tcW w:w="2266" w:type="dxa"/>
          </w:tcPr>
          <w:p w14:paraId="3D53A855" w14:textId="77777777" w:rsidR="00AF0942" w:rsidRPr="007153D0" w:rsidRDefault="00AF0942" w:rsidP="00352FCE">
            <w:r w:rsidRPr="007153D0">
              <w:t>Feed stocks &amp; utilities from basic refinery of operator</w:t>
            </w:r>
          </w:p>
        </w:tc>
        <w:tc>
          <w:tcPr>
            <w:tcW w:w="1416" w:type="dxa"/>
          </w:tcPr>
          <w:p w14:paraId="4D6D87B7" w14:textId="77777777" w:rsidR="00AF0942" w:rsidRPr="007153D0" w:rsidRDefault="00AF0942" w:rsidP="00352FCE">
            <w:r w:rsidRPr="007153D0">
              <w:t>Leasing on monthly basis</w:t>
            </w:r>
          </w:p>
        </w:tc>
      </w:tr>
      <w:tr w:rsidR="00BF31B1" w:rsidRPr="007759E0" w14:paraId="6D0F03BF" w14:textId="77777777" w:rsidTr="00AE3D9E">
        <w:tc>
          <w:tcPr>
            <w:tcW w:w="699" w:type="dxa"/>
          </w:tcPr>
          <w:p w14:paraId="53EB06E8" w14:textId="77777777" w:rsidR="00AF0942" w:rsidRPr="007153D0" w:rsidRDefault="00AF0942" w:rsidP="00352FCE">
            <w:r w:rsidRPr="007153D0">
              <w:t>1042</w:t>
            </w:r>
          </w:p>
        </w:tc>
        <w:tc>
          <w:tcPr>
            <w:tcW w:w="1707" w:type="dxa"/>
          </w:tcPr>
          <w:p w14:paraId="7A74E717" w14:textId="77777777" w:rsidR="00AF0942" w:rsidRPr="007153D0" w:rsidRDefault="00AF0942" w:rsidP="00352FCE">
            <w:r w:rsidRPr="007153D0">
              <w:t>Continental Oil Co.</w:t>
            </w:r>
            <w:r w:rsidR="000B7B06">
              <w:fldChar w:fldCharType="begin"/>
            </w:r>
            <w:r w:rsidR="000B7B06">
              <w:instrText xml:space="preserve"> XE "</w:instrText>
            </w:r>
            <w:r w:rsidR="000B7B06" w:rsidRPr="00537309">
              <w:instrText>Continental Oil Co.</w:instrText>
            </w:r>
            <w:r w:rsidR="000B7B06">
              <w:instrText xml:space="preserve">" </w:instrText>
            </w:r>
            <w:r w:rsidR="000B7B06">
              <w:fldChar w:fldCharType="end"/>
            </w:r>
            <w:r w:rsidR="003E0ADF" w:rsidRPr="007153D0">
              <w:t xml:space="preserve"> </w:t>
            </w:r>
            <w:r w:rsidRPr="007153D0">
              <w:t>Ponca City</w:t>
            </w:r>
            <w:r w:rsidR="000B7B06">
              <w:fldChar w:fldCharType="begin"/>
            </w:r>
            <w:r w:rsidR="000B7B06">
              <w:instrText xml:space="preserve"> XE "</w:instrText>
            </w:r>
            <w:r w:rsidR="000B7B06" w:rsidRPr="00C9345B">
              <w:instrText>Ponca City</w:instrText>
            </w:r>
            <w:r w:rsidR="000B7B06">
              <w:instrText xml:space="preserve">" </w:instrText>
            </w:r>
            <w:r w:rsidR="000B7B06">
              <w:fldChar w:fldCharType="end"/>
            </w:r>
            <w:r w:rsidRPr="007153D0">
              <w:t>, Oklahoma</w:t>
            </w:r>
            <w:r w:rsidR="000B7B06">
              <w:fldChar w:fldCharType="begin"/>
            </w:r>
            <w:r w:rsidR="000B7B06">
              <w:instrText xml:space="preserve"> XE "</w:instrText>
            </w:r>
            <w:r w:rsidR="000B7B06" w:rsidRPr="00F52765">
              <w:instrText>Oklahoma</w:instrText>
            </w:r>
            <w:r w:rsidR="000B7B06">
              <w:instrText xml:space="preserve">" </w:instrText>
            </w:r>
            <w:r w:rsidR="000B7B06">
              <w:fldChar w:fldCharType="end"/>
            </w:r>
          </w:p>
        </w:tc>
        <w:tc>
          <w:tcPr>
            <w:tcW w:w="1138" w:type="dxa"/>
          </w:tcPr>
          <w:p w14:paraId="71D26460" w14:textId="77777777" w:rsidR="00AF0942" w:rsidRPr="007153D0" w:rsidRDefault="00AF0942" w:rsidP="00AE3D9E">
            <w:pPr>
              <w:ind w:right="-108"/>
            </w:pPr>
            <w:r w:rsidRPr="007153D0">
              <w:t>TCC</w:t>
            </w:r>
            <w:r w:rsidR="000B7B06">
              <w:fldChar w:fldCharType="begin"/>
            </w:r>
            <w:r w:rsidR="000B7B06">
              <w:instrText xml:space="preserve"> XE "</w:instrText>
            </w:r>
            <w:r w:rsidR="000B7B06" w:rsidRPr="004E4E37">
              <w:instrText>TCC</w:instrText>
            </w:r>
            <w:r w:rsidR="000B7B06">
              <w:instrText xml:space="preserve">" </w:instrText>
            </w:r>
            <w:r w:rsidR="000B7B06">
              <w:fldChar w:fldCharType="end"/>
            </w:r>
            <w:r w:rsidRPr="007153D0">
              <w:t xml:space="preserve"> 2 stage gas oil</w:t>
            </w:r>
            <w:r w:rsidR="000B7B06">
              <w:fldChar w:fldCharType="begin"/>
            </w:r>
            <w:r w:rsidR="000B7B06">
              <w:instrText xml:space="preserve"> XE "</w:instrText>
            </w:r>
            <w:r w:rsidR="000B7B06" w:rsidRPr="00197FD6">
              <w:instrText>gas oil</w:instrText>
            </w:r>
            <w:r w:rsidR="000B7B06">
              <w:instrText xml:space="preserve">" </w:instrText>
            </w:r>
            <w:r w:rsidR="000B7B06">
              <w:fldChar w:fldCharType="end"/>
            </w:r>
            <w:r w:rsidRPr="007153D0">
              <w:t xml:space="preserve">, 1 stage retreat </w:t>
            </w:r>
            <w:r w:rsidRPr="007153D0">
              <w:lastRenderedPageBreak/>
              <w:t>20,000 B/D gas oil</w:t>
            </w:r>
          </w:p>
        </w:tc>
        <w:tc>
          <w:tcPr>
            <w:tcW w:w="1277" w:type="dxa"/>
          </w:tcPr>
          <w:p w14:paraId="2F619D01" w14:textId="77777777" w:rsidR="00AF0942" w:rsidRPr="007153D0" w:rsidRDefault="00AF0942" w:rsidP="00352FCE">
            <w:r w:rsidRPr="007153D0">
              <w:lastRenderedPageBreak/>
              <w:t>Yes</w:t>
            </w:r>
          </w:p>
        </w:tc>
        <w:tc>
          <w:tcPr>
            <w:tcW w:w="1275" w:type="dxa"/>
          </w:tcPr>
          <w:p w14:paraId="4ED0F904" w14:textId="77777777" w:rsidR="00AE3D9E" w:rsidRDefault="00AF0942" w:rsidP="00352FCE">
            <w:r w:rsidRPr="007153D0">
              <w:t>HF</w:t>
            </w:r>
            <w:r w:rsidR="003E15EF">
              <w:t xml:space="preserve"> </w:t>
            </w:r>
          </w:p>
          <w:p w14:paraId="41EDFD7F" w14:textId="77777777" w:rsidR="00AF0942" w:rsidRPr="007153D0" w:rsidRDefault="00AF0942" w:rsidP="00352FCE">
            <w:r w:rsidRPr="007153D0">
              <w:t>3,000 B/D Alkylate</w:t>
            </w:r>
            <w:r w:rsidR="000B7B06">
              <w:fldChar w:fldCharType="begin"/>
            </w:r>
            <w:r w:rsidR="000B7B06">
              <w:instrText xml:space="preserve"> XE "</w:instrText>
            </w:r>
            <w:r w:rsidR="000B7B06" w:rsidRPr="001B50F5">
              <w:instrText>Alkylate</w:instrText>
            </w:r>
            <w:r w:rsidR="000B7B06">
              <w:instrText xml:space="preserve">" </w:instrText>
            </w:r>
            <w:r w:rsidR="000B7B06">
              <w:fldChar w:fldCharType="end"/>
            </w:r>
          </w:p>
        </w:tc>
        <w:tc>
          <w:tcPr>
            <w:tcW w:w="1276" w:type="dxa"/>
          </w:tcPr>
          <w:p w14:paraId="6222D251" w14:textId="77777777" w:rsidR="00AE3D9E" w:rsidRDefault="00AF0942" w:rsidP="00352FCE">
            <w:r w:rsidRPr="007153D0">
              <w:t xml:space="preserve">Butane </w:t>
            </w:r>
          </w:p>
          <w:p w14:paraId="6CEB5DD1" w14:textId="77777777" w:rsidR="00AF0942" w:rsidRPr="007153D0" w:rsidRDefault="00AE3D9E" w:rsidP="00352FCE">
            <w:r>
              <w:t>1</w:t>
            </w:r>
            <w:r w:rsidR="00AF0942" w:rsidRPr="007153D0">
              <w:t>,500 B/D isobutane</w:t>
            </w:r>
            <w:r w:rsidR="000B7B06">
              <w:fldChar w:fldCharType="begin"/>
            </w:r>
            <w:r w:rsidR="000B7B06">
              <w:instrText xml:space="preserve"> XE "</w:instrText>
            </w:r>
            <w:r w:rsidR="000B7B06" w:rsidRPr="009376E8">
              <w:instrText>isobutane</w:instrText>
            </w:r>
            <w:r w:rsidR="000B7B06">
              <w:instrText xml:space="preserve">" </w:instrText>
            </w:r>
            <w:r w:rsidR="000B7B06">
              <w:fldChar w:fldCharType="end"/>
            </w:r>
          </w:p>
        </w:tc>
        <w:tc>
          <w:tcPr>
            <w:tcW w:w="1701" w:type="dxa"/>
          </w:tcPr>
          <w:p w14:paraId="1C7B0673" w14:textId="77777777" w:rsidR="00AF0942" w:rsidRPr="007153D0" w:rsidRDefault="00AF0942" w:rsidP="00352FCE">
            <w:r w:rsidRPr="007153D0">
              <w:t>Straight run</w:t>
            </w:r>
            <w:r w:rsidR="000B7B06">
              <w:fldChar w:fldCharType="begin"/>
            </w:r>
            <w:r w:rsidR="000B7B06">
              <w:instrText xml:space="preserve"> XE "</w:instrText>
            </w:r>
            <w:r w:rsidR="000B7B06" w:rsidRPr="007C38B3">
              <w:instrText>Straight run</w:instrText>
            </w:r>
            <w:r w:rsidR="000B7B06">
              <w:instrText xml:space="preserve">" </w:instrText>
            </w:r>
            <w:r w:rsidR="000B7B06">
              <w:fldChar w:fldCharType="end"/>
            </w:r>
            <w:r w:rsidRPr="007153D0">
              <w:t xml:space="preserve"> stabilizer, delayed coker gas oil</w:t>
            </w:r>
            <w:r w:rsidR="000B7B06">
              <w:fldChar w:fldCharType="begin"/>
            </w:r>
            <w:r w:rsidR="000B7B06">
              <w:instrText xml:space="preserve"> XE "</w:instrText>
            </w:r>
            <w:r w:rsidR="000B7B06" w:rsidRPr="00B63CDD">
              <w:instrText>coker gas oil</w:instrText>
            </w:r>
            <w:r w:rsidR="000B7B06">
              <w:instrText xml:space="preserve">" </w:instrText>
            </w:r>
            <w:r w:rsidR="000B7B06">
              <w:fldChar w:fldCharType="end"/>
            </w:r>
            <w:r w:rsidRPr="007153D0">
              <w:t xml:space="preserve"> tower</w:t>
            </w:r>
          </w:p>
        </w:tc>
        <w:tc>
          <w:tcPr>
            <w:tcW w:w="1701" w:type="dxa"/>
          </w:tcPr>
          <w:p w14:paraId="36B3366E" w14:textId="77777777" w:rsidR="00AF0942" w:rsidRPr="007153D0" w:rsidRDefault="00AF0942" w:rsidP="00352FCE">
            <w:r w:rsidRPr="007153D0">
              <w:t>TEL</w:t>
            </w:r>
            <w:r w:rsidR="000B7B06">
              <w:fldChar w:fldCharType="begin"/>
            </w:r>
            <w:r w:rsidR="000B7B06">
              <w:instrText xml:space="preserve"> XE "</w:instrText>
            </w:r>
            <w:r w:rsidR="000B7B06" w:rsidRPr="00162A9A">
              <w:instrText>TEL</w:instrText>
            </w:r>
            <w:r w:rsidR="000B7B06">
              <w:instrText xml:space="preserve">" </w:instrText>
            </w:r>
            <w:r w:rsidR="000B7B06">
              <w:fldChar w:fldCharType="end"/>
            </w:r>
            <w:r w:rsidRPr="007153D0">
              <w:t xml:space="preserve"> blending, loading racks</w:t>
            </w:r>
            <w:r w:rsidR="000B7B06">
              <w:fldChar w:fldCharType="begin"/>
            </w:r>
            <w:r w:rsidR="000B7B06">
              <w:instrText xml:space="preserve"> XE "</w:instrText>
            </w:r>
            <w:r w:rsidR="000B7B06" w:rsidRPr="00DA0FD8">
              <w:instrText>loading racks</w:instrText>
            </w:r>
            <w:r w:rsidR="000B7B06">
              <w:instrText xml:space="preserve">" </w:instrText>
            </w:r>
            <w:r w:rsidR="000B7B06">
              <w:fldChar w:fldCharType="end"/>
            </w:r>
            <w:r w:rsidRPr="007153D0">
              <w:t>, CS blending, storage</w:t>
            </w:r>
          </w:p>
        </w:tc>
        <w:tc>
          <w:tcPr>
            <w:tcW w:w="1275" w:type="dxa"/>
          </w:tcPr>
          <w:p w14:paraId="143BECD6" w14:textId="77777777" w:rsidR="00AF0942" w:rsidRPr="007153D0" w:rsidRDefault="00AF0942" w:rsidP="00352FCE">
            <w:r w:rsidRPr="007153D0">
              <w:t>Adjacent</w:t>
            </w:r>
          </w:p>
        </w:tc>
        <w:tc>
          <w:tcPr>
            <w:tcW w:w="2266" w:type="dxa"/>
          </w:tcPr>
          <w:p w14:paraId="59F97D2C" w14:textId="77777777" w:rsidR="00AF0942" w:rsidRPr="007153D0" w:rsidRDefault="00AF0942" w:rsidP="00352FCE">
            <w:r w:rsidRPr="007153D0">
              <w:t>Feed stocks from basic refinery of operator</w:t>
            </w:r>
          </w:p>
        </w:tc>
        <w:tc>
          <w:tcPr>
            <w:tcW w:w="1416" w:type="dxa"/>
          </w:tcPr>
          <w:p w14:paraId="5343DA00" w14:textId="77777777" w:rsidR="00AF0942" w:rsidRPr="007153D0" w:rsidRDefault="00AF0942" w:rsidP="00352FCE">
            <w:r w:rsidRPr="007153D0">
              <w:t xml:space="preserve">TCC, gas conc. &amp; utilities operating </w:t>
            </w:r>
            <w:r w:rsidRPr="007153D0">
              <w:lastRenderedPageBreak/>
              <w:t>under lease on monthly basis</w:t>
            </w:r>
          </w:p>
        </w:tc>
      </w:tr>
      <w:tr w:rsidR="00BF31B1" w:rsidRPr="007759E0" w14:paraId="46CC15A5" w14:textId="77777777" w:rsidTr="00AE3D9E">
        <w:tc>
          <w:tcPr>
            <w:tcW w:w="699" w:type="dxa"/>
          </w:tcPr>
          <w:p w14:paraId="740F96BE" w14:textId="77777777" w:rsidR="00AF0942" w:rsidRPr="007153D0" w:rsidRDefault="00AF0942" w:rsidP="00352FCE">
            <w:r w:rsidRPr="007153D0">
              <w:lastRenderedPageBreak/>
              <w:t>959</w:t>
            </w:r>
          </w:p>
        </w:tc>
        <w:tc>
          <w:tcPr>
            <w:tcW w:w="1707" w:type="dxa"/>
          </w:tcPr>
          <w:p w14:paraId="1516E7A5" w14:textId="77777777" w:rsidR="00AF0942" w:rsidRPr="007153D0" w:rsidRDefault="00AF0942" w:rsidP="00352FCE">
            <w:r w:rsidRPr="007153D0">
              <w:t>Cooperative Refining Co</w:t>
            </w:r>
            <w:r w:rsidR="000B7B06">
              <w:fldChar w:fldCharType="begin"/>
            </w:r>
            <w:r w:rsidR="000B7B06">
              <w:instrText xml:space="preserve"> XE "</w:instrText>
            </w:r>
            <w:r w:rsidR="000B7B06" w:rsidRPr="00DA5FF4">
              <w:instrText>Cooperative Refining Co</w:instrText>
            </w:r>
            <w:r w:rsidR="000B7B06">
              <w:instrText xml:space="preserve">" </w:instrText>
            </w:r>
            <w:r w:rsidR="000B7B06">
              <w:fldChar w:fldCharType="end"/>
            </w:r>
            <w:r w:rsidRPr="007153D0">
              <w:t>.</w:t>
            </w:r>
            <w:r w:rsidR="003E0ADF" w:rsidRPr="007153D0">
              <w:t xml:space="preserve"> </w:t>
            </w:r>
            <w:r w:rsidRPr="007153D0">
              <w:t>Coffeyville</w:t>
            </w:r>
            <w:r w:rsidR="000B7B06">
              <w:fldChar w:fldCharType="begin"/>
            </w:r>
            <w:r w:rsidR="000B7B06">
              <w:instrText xml:space="preserve"> XE "</w:instrText>
            </w:r>
            <w:r w:rsidR="000B7B06" w:rsidRPr="00175B7E">
              <w:instrText>Coffeyville</w:instrText>
            </w:r>
            <w:r w:rsidR="000B7B06">
              <w:instrText xml:space="preserve">" </w:instrText>
            </w:r>
            <w:r w:rsidR="000B7B06">
              <w:fldChar w:fldCharType="end"/>
            </w:r>
            <w:r w:rsidRPr="007153D0">
              <w:t>, Kansas</w:t>
            </w:r>
            <w:r w:rsidR="000B7B06">
              <w:fldChar w:fldCharType="begin"/>
            </w:r>
            <w:r w:rsidR="000B7B06">
              <w:instrText xml:space="preserve"> XE "</w:instrText>
            </w:r>
            <w:r w:rsidR="000B7B06" w:rsidRPr="009F298F">
              <w:instrText>Kansas</w:instrText>
            </w:r>
            <w:r w:rsidR="000B7B06">
              <w:instrText xml:space="preserve">" </w:instrText>
            </w:r>
            <w:r w:rsidR="000B7B06">
              <w:fldChar w:fldCharType="end"/>
            </w:r>
          </w:p>
        </w:tc>
        <w:tc>
          <w:tcPr>
            <w:tcW w:w="1138" w:type="dxa"/>
          </w:tcPr>
          <w:p w14:paraId="2AC158B8" w14:textId="77777777" w:rsidR="00AE3D9E" w:rsidRDefault="00AF0942" w:rsidP="00AE3D9E">
            <w:pPr>
              <w:ind w:right="-108"/>
            </w:pPr>
            <w:r w:rsidRPr="007153D0">
              <w:t xml:space="preserve">FCC 1 stage </w:t>
            </w:r>
          </w:p>
          <w:p w14:paraId="56755206" w14:textId="77777777" w:rsidR="00AF0942" w:rsidRPr="007153D0" w:rsidRDefault="00AF0942" w:rsidP="00352FCE">
            <w:r w:rsidRPr="007153D0">
              <w:t>3,800 B/D gas oil</w:t>
            </w:r>
            <w:r w:rsidR="000B7B06">
              <w:fldChar w:fldCharType="begin"/>
            </w:r>
            <w:r w:rsidR="000B7B06">
              <w:instrText xml:space="preserve"> XE "</w:instrText>
            </w:r>
            <w:r w:rsidR="000B7B06" w:rsidRPr="00BD3073">
              <w:instrText>gas oil</w:instrText>
            </w:r>
            <w:r w:rsidR="000B7B06">
              <w:instrText xml:space="preserve">" </w:instrText>
            </w:r>
            <w:r w:rsidR="000B7B06">
              <w:fldChar w:fldCharType="end"/>
            </w:r>
          </w:p>
        </w:tc>
        <w:tc>
          <w:tcPr>
            <w:tcW w:w="1277" w:type="dxa"/>
          </w:tcPr>
          <w:p w14:paraId="6DD89F72" w14:textId="77777777" w:rsidR="00AF0942" w:rsidRPr="007153D0" w:rsidRDefault="00AF0942" w:rsidP="00352FCE">
            <w:r w:rsidRPr="007153D0">
              <w:t>Yes</w:t>
            </w:r>
          </w:p>
        </w:tc>
        <w:tc>
          <w:tcPr>
            <w:tcW w:w="1275" w:type="dxa"/>
          </w:tcPr>
          <w:p w14:paraId="2A69CE81" w14:textId="77777777" w:rsidR="00AE3D9E" w:rsidRDefault="00AF0942" w:rsidP="00352FCE">
            <w:r w:rsidRPr="007153D0">
              <w:t>HF</w:t>
            </w:r>
            <w:r w:rsidR="003E15EF">
              <w:t xml:space="preserve"> </w:t>
            </w:r>
          </w:p>
          <w:p w14:paraId="3823E888" w14:textId="77777777" w:rsidR="00AF0942" w:rsidRPr="007153D0" w:rsidRDefault="00AF0942" w:rsidP="00352FCE">
            <w:r w:rsidRPr="007153D0">
              <w:t>1,000 B/D Alkylate</w:t>
            </w:r>
          </w:p>
        </w:tc>
        <w:tc>
          <w:tcPr>
            <w:tcW w:w="1276" w:type="dxa"/>
          </w:tcPr>
          <w:p w14:paraId="549C6FB0" w14:textId="77777777" w:rsidR="00AE3D9E" w:rsidRDefault="00AF0942" w:rsidP="00352FCE">
            <w:r w:rsidRPr="007153D0">
              <w:t>Butane</w:t>
            </w:r>
            <w:r w:rsidR="003E15EF">
              <w:t xml:space="preserve"> </w:t>
            </w:r>
          </w:p>
          <w:p w14:paraId="10759B51" w14:textId="77777777" w:rsidR="00AF0942" w:rsidRPr="007153D0" w:rsidRDefault="00AF0942" w:rsidP="00352FCE">
            <w:r w:rsidRPr="007153D0">
              <w:t>400 B/D isobutane</w:t>
            </w:r>
          </w:p>
        </w:tc>
        <w:tc>
          <w:tcPr>
            <w:tcW w:w="1701" w:type="dxa"/>
          </w:tcPr>
          <w:p w14:paraId="0AD426E1" w14:textId="77777777" w:rsidR="00AF0942" w:rsidRPr="007153D0" w:rsidRDefault="00AF0942" w:rsidP="00352FCE"/>
        </w:tc>
        <w:tc>
          <w:tcPr>
            <w:tcW w:w="1701" w:type="dxa"/>
          </w:tcPr>
          <w:p w14:paraId="07E43EEA" w14:textId="77777777" w:rsidR="00AF0942" w:rsidRPr="007153D0" w:rsidRDefault="00AF0942" w:rsidP="00352FCE">
            <w:r w:rsidRPr="007153D0">
              <w:t>TEL</w:t>
            </w:r>
            <w:r w:rsidR="000B7B06">
              <w:fldChar w:fldCharType="begin"/>
            </w:r>
            <w:r w:rsidR="000B7B06">
              <w:instrText xml:space="preserve"> XE "</w:instrText>
            </w:r>
            <w:r w:rsidR="000B7B06" w:rsidRPr="005B5E4F">
              <w:instrText>TEL</w:instrText>
            </w:r>
            <w:r w:rsidR="000B7B06">
              <w:instrText xml:space="preserve">" </w:instrText>
            </w:r>
            <w:r w:rsidR="000B7B06">
              <w:fldChar w:fldCharType="end"/>
            </w:r>
            <w:r w:rsidRPr="007153D0">
              <w:t xml:space="preserve"> blending, storage, pipeline to Sinclair Refinery</w:t>
            </w:r>
          </w:p>
        </w:tc>
        <w:tc>
          <w:tcPr>
            <w:tcW w:w="1275" w:type="dxa"/>
          </w:tcPr>
          <w:p w14:paraId="5A4E3AD2" w14:textId="77777777" w:rsidR="00AF0942" w:rsidRPr="007153D0" w:rsidRDefault="00AF0942" w:rsidP="00352FCE">
            <w:r w:rsidRPr="007153D0">
              <w:t>Adjacent</w:t>
            </w:r>
          </w:p>
        </w:tc>
        <w:tc>
          <w:tcPr>
            <w:tcW w:w="2266" w:type="dxa"/>
          </w:tcPr>
          <w:p w14:paraId="063383C0" w14:textId="77777777" w:rsidR="00AF0942" w:rsidRPr="007153D0" w:rsidRDefault="00AF0942" w:rsidP="00352FCE">
            <w:r w:rsidRPr="007153D0">
              <w:t>Feed stocks from basic refinery of operator</w:t>
            </w:r>
          </w:p>
        </w:tc>
        <w:tc>
          <w:tcPr>
            <w:tcW w:w="1416" w:type="dxa"/>
          </w:tcPr>
          <w:p w14:paraId="01522117" w14:textId="77777777" w:rsidR="00AF0942" w:rsidRPr="007153D0" w:rsidRDefault="00AF0942" w:rsidP="00352FCE">
            <w:r w:rsidRPr="007153D0">
              <w:t>Shutdown</w:t>
            </w:r>
          </w:p>
        </w:tc>
      </w:tr>
      <w:tr w:rsidR="00BF31B1" w:rsidRPr="007759E0" w14:paraId="2FC557E5" w14:textId="77777777" w:rsidTr="00AE3D9E">
        <w:tc>
          <w:tcPr>
            <w:tcW w:w="699" w:type="dxa"/>
          </w:tcPr>
          <w:p w14:paraId="1E672DD1" w14:textId="77777777" w:rsidR="00AF0942" w:rsidRPr="007153D0" w:rsidRDefault="00AF0942" w:rsidP="00352FCE">
            <w:r w:rsidRPr="007153D0">
              <w:t>1068</w:t>
            </w:r>
          </w:p>
        </w:tc>
        <w:tc>
          <w:tcPr>
            <w:tcW w:w="1707" w:type="dxa"/>
          </w:tcPr>
          <w:p w14:paraId="775565D1" w14:textId="77777777" w:rsidR="00AF0942" w:rsidRPr="007153D0" w:rsidRDefault="00AF0942" w:rsidP="00352FCE">
            <w:r w:rsidRPr="007153D0">
              <w:t>Crown Central Petroleum Corp.</w:t>
            </w:r>
            <w:r w:rsidR="000B7B06">
              <w:fldChar w:fldCharType="begin"/>
            </w:r>
            <w:r w:rsidR="000B7B06">
              <w:instrText xml:space="preserve"> XE "</w:instrText>
            </w:r>
            <w:r w:rsidR="000B7B06" w:rsidRPr="00D77D48">
              <w:instrText>Crown Central Petroleum Corp.</w:instrText>
            </w:r>
            <w:r w:rsidR="000B7B06">
              <w:instrText xml:space="preserve">" </w:instrText>
            </w:r>
            <w:r w:rsidR="000B7B06">
              <w:fldChar w:fldCharType="end"/>
            </w:r>
            <w:r w:rsidR="003E0ADF" w:rsidRPr="007153D0">
              <w:t xml:space="preserve"> </w:t>
            </w:r>
            <w:r w:rsidRPr="007153D0">
              <w:t>Pasadena</w:t>
            </w:r>
            <w:r w:rsidR="000B7B06">
              <w:fldChar w:fldCharType="begin"/>
            </w:r>
            <w:r w:rsidR="000B7B06">
              <w:instrText xml:space="preserve"> XE "</w:instrText>
            </w:r>
            <w:r w:rsidR="000B7B06" w:rsidRPr="00C77D97">
              <w:instrText>Pasadena</w:instrText>
            </w:r>
            <w:r w:rsidR="000B7B06">
              <w:instrText xml:space="preserve">" </w:instrText>
            </w:r>
            <w:r w:rsidR="000B7B06">
              <w:fldChar w:fldCharType="end"/>
            </w:r>
            <w:r w:rsidRPr="007153D0">
              <w:t>, Texas</w:t>
            </w:r>
            <w:r w:rsidR="000B7B06">
              <w:fldChar w:fldCharType="begin"/>
            </w:r>
            <w:r w:rsidR="000B7B06">
              <w:instrText xml:space="preserve"> XE "</w:instrText>
            </w:r>
            <w:r w:rsidR="000B7B06" w:rsidRPr="00205F3A">
              <w:instrText>Texas</w:instrText>
            </w:r>
            <w:r w:rsidR="000B7B06">
              <w:instrText xml:space="preserve">" </w:instrText>
            </w:r>
            <w:r w:rsidR="000B7B06">
              <w:fldChar w:fldCharType="end"/>
            </w:r>
          </w:p>
        </w:tc>
        <w:tc>
          <w:tcPr>
            <w:tcW w:w="1138" w:type="dxa"/>
          </w:tcPr>
          <w:p w14:paraId="222FFA4A" w14:textId="77777777" w:rsidR="00AF0942" w:rsidRPr="007153D0" w:rsidRDefault="00AF0942" w:rsidP="00AE3D9E">
            <w:pPr>
              <w:ind w:right="-108"/>
            </w:pPr>
            <w:r w:rsidRPr="007153D0">
              <w:t>TCC</w:t>
            </w:r>
            <w:r w:rsidR="000B7B06">
              <w:fldChar w:fldCharType="begin"/>
            </w:r>
            <w:r w:rsidR="000B7B06">
              <w:instrText xml:space="preserve"> XE "</w:instrText>
            </w:r>
            <w:r w:rsidR="000B7B06" w:rsidRPr="00243B7B">
              <w:instrText>TCC</w:instrText>
            </w:r>
            <w:r w:rsidR="000B7B06">
              <w:instrText xml:space="preserve">" </w:instrText>
            </w:r>
            <w:r w:rsidR="000B7B06">
              <w:fldChar w:fldCharType="end"/>
            </w:r>
            <w:r w:rsidRPr="007153D0">
              <w:t xml:space="preserve"> 2 stage 10,000 B/D gas oil</w:t>
            </w:r>
          </w:p>
        </w:tc>
        <w:tc>
          <w:tcPr>
            <w:tcW w:w="1277" w:type="dxa"/>
          </w:tcPr>
          <w:p w14:paraId="25A1A9FF" w14:textId="77777777" w:rsidR="00AF0942" w:rsidRPr="007153D0" w:rsidRDefault="00AF0942" w:rsidP="00352FCE">
            <w:r w:rsidRPr="007153D0">
              <w:t>Yes</w:t>
            </w:r>
          </w:p>
        </w:tc>
        <w:tc>
          <w:tcPr>
            <w:tcW w:w="1275" w:type="dxa"/>
          </w:tcPr>
          <w:p w14:paraId="46036F8E" w14:textId="77777777" w:rsidR="00AE3D9E" w:rsidRDefault="00AF0942" w:rsidP="00352FCE">
            <w:r w:rsidRPr="007153D0">
              <w:t xml:space="preserve">HF </w:t>
            </w:r>
          </w:p>
          <w:p w14:paraId="0CDB8536" w14:textId="77777777" w:rsidR="00AF0942" w:rsidRPr="007153D0" w:rsidRDefault="00AF0942" w:rsidP="00352FCE">
            <w:r w:rsidRPr="007153D0">
              <w:t>3,500 B/D Alkylate</w:t>
            </w:r>
          </w:p>
        </w:tc>
        <w:tc>
          <w:tcPr>
            <w:tcW w:w="1276" w:type="dxa"/>
          </w:tcPr>
          <w:p w14:paraId="5C922E4D" w14:textId="77777777" w:rsidR="00AE3D9E" w:rsidRDefault="00AF0942" w:rsidP="00352FCE">
            <w:r w:rsidRPr="007153D0">
              <w:t xml:space="preserve">Butane </w:t>
            </w:r>
          </w:p>
          <w:p w14:paraId="6F0716F6" w14:textId="77777777" w:rsidR="00AF0942" w:rsidRPr="007153D0" w:rsidRDefault="00AF0942" w:rsidP="00352FCE">
            <w:r w:rsidRPr="007153D0">
              <w:t>1,300 B/D isobutane</w:t>
            </w:r>
          </w:p>
        </w:tc>
        <w:tc>
          <w:tcPr>
            <w:tcW w:w="1701" w:type="dxa"/>
          </w:tcPr>
          <w:p w14:paraId="7E08D725" w14:textId="77777777" w:rsidR="00AF0942" w:rsidRPr="007153D0" w:rsidRDefault="00AF0942" w:rsidP="00352FCE"/>
        </w:tc>
        <w:tc>
          <w:tcPr>
            <w:tcW w:w="1701" w:type="dxa"/>
          </w:tcPr>
          <w:p w14:paraId="3432A958" w14:textId="77777777" w:rsidR="00AF0942" w:rsidRPr="007153D0" w:rsidRDefault="00AF0942" w:rsidP="00352FCE">
            <w:r w:rsidRPr="007153D0">
              <w:t>Storage</w:t>
            </w:r>
          </w:p>
        </w:tc>
        <w:tc>
          <w:tcPr>
            <w:tcW w:w="1275" w:type="dxa"/>
          </w:tcPr>
          <w:p w14:paraId="16975509" w14:textId="77777777" w:rsidR="00AF0942" w:rsidRPr="007153D0" w:rsidRDefault="00AF0942" w:rsidP="00352FCE">
            <w:r w:rsidRPr="007153D0">
              <w:t>Adjacent</w:t>
            </w:r>
          </w:p>
        </w:tc>
        <w:tc>
          <w:tcPr>
            <w:tcW w:w="2266" w:type="dxa"/>
          </w:tcPr>
          <w:p w14:paraId="46A5F95C" w14:textId="77777777" w:rsidR="00AF0942" w:rsidRPr="007153D0" w:rsidRDefault="00AF0942" w:rsidP="00352FCE">
            <w:r w:rsidRPr="007153D0">
              <w:t>Feed stocks from basic refinery of operator</w:t>
            </w:r>
          </w:p>
        </w:tc>
        <w:tc>
          <w:tcPr>
            <w:tcW w:w="1416" w:type="dxa"/>
          </w:tcPr>
          <w:p w14:paraId="685C1603" w14:textId="77777777" w:rsidR="00AF0942" w:rsidRPr="007153D0" w:rsidRDefault="00AF0942" w:rsidP="00352FCE">
            <w:r w:rsidRPr="007153D0">
              <w:t>Shutdown</w:t>
            </w:r>
          </w:p>
        </w:tc>
      </w:tr>
      <w:tr w:rsidR="00BF31B1" w:rsidRPr="007759E0" w14:paraId="7EF90F5B" w14:textId="77777777" w:rsidTr="00AE3D9E">
        <w:tc>
          <w:tcPr>
            <w:tcW w:w="699" w:type="dxa"/>
          </w:tcPr>
          <w:p w14:paraId="40C9A7C2" w14:textId="77777777" w:rsidR="00AF0942" w:rsidRPr="007153D0" w:rsidRDefault="00AF0942" w:rsidP="00352FCE">
            <w:r w:rsidRPr="007153D0">
              <w:t>911</w:t>
            </w:r>
          </w:p>
        </w:tc>
        <w:tc>
          <w:tcPr>
            <w:tcW w:w="1707" w:type="dxa"/>
          </w:tcPr>
          <w:p w14:paraId="1335A6D4" w14:textId="77777777" w:rsidR="00AF0942" w:rsidRPr="007153D0" w:rsidRDefault="00AF0942" w:rsidP="00352FCE">
            <w:r w:rsidRPr="007153D0">
              <w:t>Eastern States Petroleum Co. Inc.</w:t>
            </w:r>
            <w:r w:rsidR="000B7B06">
              <w:fldChar w:fldCharType="begin"/>
            </w:r>
            <w:r w:rsidR="000B7B06">
              <w:instrText xml:space="preserve"> XE "</w:instrText>
            </w:r>
            <w:r w:rsidR="000B7B06" w:rsidRPr="00CB20AB">
              <w:instrText>Eastern States Petroleum Co. Inc.</w:instrText>
            </w:r>
            <w:r w:rsidR="000B7B06">
              <w:instrText xml:space="preserve">" </w:instrText>
            </w:r>
            <w:r w:rsidR="000B7B06">
              <w:fldChar w:fldCharType="end"/>
            </w:r>
            <w:r w:rsidR="003E0ADF" w:rsidRPr="007153D0">
              <w:t xml:space="preserve"> </w:t>
            </w:r>
            <w:r w:rsidRPr="007153D0">
              <w:t>Houston</w:t>
            </w:r>
            <w:r w:rsidR="000B7B06">
              <w:fldChar w:fldCharType="begin"/>
            </w:r>
            <w:r w:rsidR="000B7B06">
              <w:instrText xml:space="preserve"> XE "</w:instrText>
            </w:r>
            <w:r w:rsidR="000B7B06" w:rsidRPr="00296410">
              <w:instrText>Houston</w:instrText>
            </w:r>
            <w:r w:rsidR="000B7B06">
              <w:instrText xml:space="preserve">" </w:instrText>
            </w:r>
            <w:r w:rsidR="000B7B06">
              <w:fldChar w:fldCharType="end"/>
            </w:r>
            <w:r w:rsidRPr="007153D0">
              <w:t>, Texas</w:t>
            </w:r>
          </w:p>
        </w:tc>
        <w:tc>
          <w:tcPr>
            <w:tcW w:w="1138" w:type="dxa"/>
          </w:tcPr>
          <w:p w14:paraId="0C4DD555" w14:textId="77777777" w:rsidR="00AE3D9E" w:rsidRDefault="00AF0942" w:rsidP="00AE3D9E">
            <w:pPr>
              <w:ind w:right="-108"/>
            </w:pPr>
            <w:r w:rsidRPr="007153D0">
              <w:t>FCC</w:t>
            </w:r>
            <w:r w:rsidR="000B7B06">
              <w:fldChar w:fldCharType="begin"/>
            </w:r>
            <w:r w:rsidR="000B7B06">
              <w:instrText xml:space="preserve"> XE "</w:instrText>
            </w:r>
            <w:r w:rsidR="000B7B06" w:rsidRPr="001803B4">
              <w:instrText>FCC</w:instrText>
            </w:r>
            <w:r w:rsidR="000B7B06">
              <w:instrText xml:space="preserve">" </w:instrText>
            </w:r>
            <w:r w:rsidR="000B7B06">
              <w:fldChar w:fldCharType="end"/>
            </w:r>
            <w:r w:rsidR="000B7B06">
              <w:fldChar w:fldCharType="begin"/>
            </w:r>
            <w:r w:rsidR="000B7B06">
              <w:instrText xml:space="preserve"> XE "</w:instrText>
            </w:r>
            <w:r w:rsidR="000B7B06" w:rsidRPr="001803B4">
              <w:instrText>FCC</w:instrText>
            </w:r>
            <w:r w:rsidR="000B7B06">
              <w:instrText xml:space="preserve">" </w:instrText>
            </w:r>
            <w:r w:rsidR="000B7B06">
              <w:fldChar w:fldCharType="end"/>
            </w:r>
            <w:r w:rsidRPr="007153D0">
              <w:t xml:space="preserve"> 1 stage </w:t>
            </w:r>
          </w:p>
          <w:p w14:paraId="20FDC7D7" w14:textId="77777777" w:rsidR="00AF0942" w:rsidRPr="007153D0" w:rsidRDefault="00AF0942" w:rsidP="00352FCE">
            <w:r w:rsidRPr="007153D0">
              <w:t>5,000 B/D gas oil</w:t>
            </w:r>
            <w:r w:rsidR="000B7B06">
              <w:fldChar w:fldCharType="begin"/>
            </w:r>
            <w:r w:rsidR="000B7B06">
              <w:instrText xml:space="preserve"> XE "</w:instrText>
            </w:r>
            <w:r w:rsidR="000B7B06" w:rsidRPr="005750C1">
              <w:instrText>gas oil</w:instrText>
            </w:r>
            <w:r w:rsidR="000B7B06">
              <w:instrText xml:space="preserve">" </w:instrText>
            </w:r>
            <w:r w:rsidR="000B7B06">
              <w:fldChar w:fldCharType="end"/>
            </w:r>
          </w:p>
        </w:tc>
        <w:tc>
          <w:tcPr>
            <w:tcW w:w="1277" w:type="dxa"/>
          </w:tcPr>
          <w:p w14:paraId="42E85228" w14:textId="77777777" w:rsidR="00AF0942" w:rsidRPr="007153D0" w:rsidRDefault="00AF0942" w:rsidP="00352FCE">
            <w:r w:rsidRPr="007153D0">
              <w:t>Yes</w:t>
            </w:r>
          </w:p>
        </w:tc>
        <w:tc>
          <w:tcPr>
            <w:tcW w:w="1275" w:type="dxa"/>
          </w:tcPr>
          <w:p w14:paraId="65A49435" w14:textId="77777777" w:rsidR="00AE3D9E" w:rsidRDefault="00AF0942" w:rsidP="00352FCE">
            <w:r w:rsidRPr="007153D0">
              <w:t xml:space="preserve">HF </w:t>
            </w:r>
          </w:p>
          <w:p w14:paraId="75D6A0A0" w14:textId="77777777" w:rsidR="00AF0942" w:rsidRPr="007153D0" w:rsidRDefault="00AF0942" w:rsidP="00352FCE">
            <w:r w:rsidRPr="007153D0">
              <w:t>1,600 B/D Alkylate</w:t>
            </w:r>
          </w:p>
        </w:tc>
        <w:tc>
          <w:tcPr>
            <w:tcW w:w="1276" w:type="dxa"/>
          </w:tcPr>
          <w:p w14:paraId="45DCFF21" w14:textId="77777777" w:rsidR="00AE3D9E" w:rsidRDefault="00AF0942" w:rsidP="00352FCE">
            <w:r w:rsidRPr="007153D0">
              <w:t xml:space="preserve">Butane </w:t>
            </w:r>
          </w:p>
          <w:p w14:paraId="4A346922" w14:textId="77777777" w:rsidR="00AF0942" w:rsidRPr="007153D0" w:rsidRDefault="00AF0942" w:rsidP="00352FCE">
            <w:r w:rsidRPr="007153D0">
              <w:t>600 B/D isobutane</w:t>
            </w:r>
          </w:p>
        </w:tc>
        <w:tc>
          <w:tcPr>
            <w:tcW w:w="1701" w:type="dxa"/>
          </w:tcPr>
          <w:p w14:paraId="57B21684" w14:textId="77777777" w:rsidR="00AF0942" w:rsidRPr="007153D0" w:rsidRDefault="00AF0942" w:rsidP="00352FCE"/>
        </w:tc>
        <w:tc>
          <w:tcPr>
            <w:tcW w:w="1701" w:type="dxa"/>
          </w:tcPr>
          <w:p w14:paraId="6616A5A2" w14:textId="77777777" w:rsidR="00AF0942" w:rsidRPr="007153D0" w:rsidRDefault="00AF0942" w:rsidP="00352FCE">
            <w:r w:rsidRPr="007153D0">
              <w:t>TEL blending, loading racks, storage</w:t>
            </w:r>
          </w:p>
        </w:tc>
        <w:tc>
          <w:tcPr>
            <w:tcW w:w="1275" w:type="dxa"/>
          </w:tcPr>
          <w:p w14:paraId="0DDD3655" w14:textId="77777777" w:rsidR="00AF0942" w:rsidRPr="007153D0" w:rsidRDefault="00AF0942" w:rsidP="00352FCE">
            <w:r w:rsidRPr="007153D0">
              <w:t>Adjacent</w:t>
            </w:r>
          </w:p>
        </w:tc>
        <w:tc>
          <w:tcPr>
            <w:tcW w:w="2266" w:type="dxa"/>
          </w:tcPr>
          <w:p w14:paraId="7A7A25BB" w14:textId="77777777" w:rsidR="00AF0942" w:rsidRPr="007153D0" w:rsidRDefault="00AF0942" w:rsidP="00352FCE">
            <w:r w:rsidRPr="007153D0">
              <w:t>Feed stocks from basic refinery of operator</w:t>
            </w:r>
          </w:p>
        </w:tc>
        <w:tc>
          <w:tcPr>
            <w:tcW w:w="1416" w:type="dxa"/>
          </w:tcPr>
          <w:p w14:paraId="3B066262" w14:textId="77777777" w:rsidR="00AF0942" w:rsidRPr="007153D0" w:rsidRDefault="00AF0942" w:rsidP="00352FCE">
            <w:r w:rsidRPr="007153D0">
              <w:t>FCC, gas conc. &amp; utilities operating under lease on monthly basis</w:t>
            </w:r>
          </w:p>
        </w:tc>
      </w:tr>
      <w:tr w:rsidR="00BF31B1" w:rsidRPr="007759E0" w14:paraId="1D8956D1" w14:textId="77777777" w:rsidTr="00AE3D9E">
        <w:tc>
          <w:tcPr>
            <w:tcW w:w="699" w:type="dxa"/>
          </w:tcPr>
          <w:p w14:paraId="33CF1A62" w14:textId="77777777" w:rsidR="00AF0942" w:rsidRPr="007153D0" w:rsidRDefault="00AF0942" w:rsidP="00352FCE">
            <w:r w:rsidRPr="007153D0">
              <w:t>1146</w:t>
            </w:r>
          </w:p>
        </w:tc>
        <w:tc>
          <w:tcPr>
            <w:tcW w:w="1707" w:type="dxa"/>
          </w:tcPr>
          <w:p w14:paraId="2B33F30D" w14:textId="77777777" w:rsidR="00AF0942" w:rsidRPr="007153D0" w:rsidRDefault="00AF0942" w:rsidP="00352FCE">
            <w:r w:rsidRPr="007153D0">
              <w:t>The Frontier Refining Co.</w:t>
            </w:r>
            <w:r w:rsidR="000B7B06">
              <w:fldChar w:fldCharType="begin"/>
            </w:r>
            <w:r w:rsidR="000B7B06">
              <w:instrText xml:space="preserve"> XE "</w:instrText>
            </w:r>
            <w:r w:rsidR="000B7B06" w:rsidRPr="00463845">
              <w:instrText>The Frontier Refining Co.</w:instrText>
            </w:r>
            <w:r w:rsidR="000B7B06">
              <w:instrText xml:space="preserve">" </w:instrText>
            </w:r>
            <w:r w:rsidR="000B7B06">
              <w:fldChar w:fldCharType="end"/>
            </w:r>
            <w:r w:rsidR="003E0ADF" w:rsidRPr="007153D0">
              <w:t xml:space="preserve"> </w:t>
            </w:r>
            <w:r w:rsidRPr="007153D0">
              <w:t>Cheyenne</w:t>
            </w:r>
            <w:r w:rsidR="000B7B06">
              <w:fldChar w:fldCharType="begin"/>
            </w:r>
            <w:r w:rsidR="000B7B06">
              <w:instrText xml:space="preserve"> XE "</w:instrText>
            </w:r>
            <w:r w:rsidR="000B7B06" w:rsidRPr="00BE0D7D">
              <w:instrText>Cheyenne</w:instrText>
            </w:r>
            <w:r w:rsidR="000B7B06">
              <w:instrText xml:space="preserve">" </w:instrText>
            </w:r>
            <w:r w:rsidR="000B7B06">
              <w:fldChar w:fldCharType="end"/>
            </w:r>
            <w:r w:rsidRPr="007153D0">
              <w:t>, Wyoming</w:t>
            </w:r>
            <w:r w:rsidR="000B7B06">
              <w:fldChar w:fldCharType="begin"/>
            </w:r>
            <w:r w:rsidR="000B7B06">
              <w:instrText xml:space="preserve"> XE "</w:instrText>
            </w:r>
            <w:r w:rsidR="000B7B06" w:rsidRPr="00622D76">
              <w:instrText>Wyoming</w:instrText>
            </w:r>
            <w:r w:rsidR="000B7B06">
              <w:instrText xml:space="preserve">" </w:instrText>
            </w:r>
            <w:r w:rsidR="000B7B06">
              <w:fldChar w:fldCharType="end"/>
            </w:r>
          </w:p>
        </w:tc>
        <w:tc>
          <w:tcPr>
            <w:tcW w:w="1138" w:type="dxa"/>
          </w:tcPr>
          <w:p w14:paraId="02FFFE36" w14:textId="77777777" w:rsidR="00AE3D9E" w:rsidRDefault="00AF0942" w:rsidP="00AE3D9E">
            <w:pPr>
              <w:ind w:right="-108"/>
            </w:pPr>
            <w:r w:rsidRPr="007153D0">
              <w:t>FCC</w:t>
            </w:r>
            <w:r w:rsidR="000B7B06">
              <w:fldChar w:fldCharType="begin"/>
            </w:r>
            <w:r w:rsidR="000B7B06">
              <w:instrText xml:space="preserve"> XE "</w:instrText>
            </w:r>
            <w:r w:rsidR="000B7B06" w:rsidRPr="00445C5E">
              <w:instrText>FCC</w:instrText>
            </w:r>
            <w:r w:rsidR="000B7B06">
              <w:instrText xml:space="preserve">" </w:instrText>
            </w:r>
            <w:r w:rsidR="000B7B06">
              <w:fldChar w:fldCharType="end"/>
            </w:r>
            <w:r w:rsidRPr="007153D0">
              <w:t xml:space="preserve"> 1 stage </w:t>
            </w:r>
          </w:p>
          <w:p w14:paraId="31C811D8" w14:textId="77777777" w:rsidR="00AF0942" w:rsidRPr="007153D0" w:rsidRDefault="00AF0942" w:rsidP="00352FCE">
            <w:r w:rsidRPr="007153D0">
              <w:t>2,700 B/D gas oil</w:t>
            </w:r>
          </w:p>
        </w:tc>
        <w:tc>
          <w:tcPr>
            <w:tcW w:w="1277" w:type="dxa"/>
          </w:tcPr>
          <w:p w14:paraId="63615619" w14:textId="77777777" w:rsidR="00AF0942" w:rsidRPr="007153D0" w:rsidRDefault="00AF0942" w:rsidP="00352FCE">
            <w:r w:rsidRPr="007153D0">
              <w:t>Yes</w:t>
            </w:r>
          </w:p>
        </w:tc>
        <w:tc>
          <w:tcPr>
            <w:tcW w:w="1275" w:type="dxa"/>
          </w:tcPr>
          <w:p w14:paraId="2830EAA1" w14:textId="77777777" w:rsidR="00AE3D9E" w:rsidRDefault="00AF0942" w:rsidP="00352FCE">
            <w:r w:rsidRPr="007153D0">
              <w:t xml:space="preserve">HF </w:t>
            </w:r>
          </w:p>
          <w:p w14:paraId="77A5EB64" w14:textId="77777777" w:rsidR="00AF0942" w:rsidRPr="007153D0" w:rsidRDefault="00AF0942" w:rsidP="00352FCE">
            <w:r w:rsidRPr="007153D0">
              <w:t>1,100 B/D Alkylat</w:t>
            </w:r>
            <w:r w:rsidR="000B7B06">
              <w:t>e</w:t>
            </w:r>
            <w:r w:rsidR="000B7B06">
              <w:fldChar w:fldCharType="begin"/>
            </w:r>
            <w:r w:rsidR="000B7B06">
              <w:instrText xml:space="preserve"> XE "</w:instrText>
            </w:r>
            <w:r w:rsidR="000B7B06" w:rsidRPr="00BB1EE4">
              <w:instrText>Alkylat</w:instrText>
            </w:r>
            <w:r w:rsidR="000B7B06">
              <w:instrText xml:space="preserve">e" </w:instrText>
            </w:r>
            <w:r w:rsidR="000B7B06">
              <w:fldChar w:fldCharType="end"/>
            </w:r>
          </w:p>
        </w:tc>
        <w:tc>
          <w:tcPr>
            <w:tcW w:w="1276" w:type="dxa"/>
          </w:tcPr>
          <w:p w14:paraId="3344516B" w14:textId="77777777" w:rsidR="00AE3D9E" w:rsidRDefault="00AF0942" w:rsidP="00352FCE">
            <w:r w:rsidRPr="007153D0">
              <w:t>Butane</w:t>
            </w:r>
            <w:r w:rsidR="000B7B06">
              <w:fldChar w:fldCharType="begin"/>
            </w:r>
            <w:r w:rsidR="000B7B06">
              <w:instrText xml:space="preserve"> XE "</w:instrText>
            </w:r>
            <w:r w:rsidR="000B7B06" w:rsidRPr="00B65A6E">
              <w:instrText>Butane</w:instrText>
            </w:r>
            <w:r w:rsidR="000B7B06">
              <w:instrText xml:space="preserve">" </w:instrText>
            </w:r>
            <w:r w:rsidR="000B7B06">
              <w:fldChar w:fldCharType="end"/>
            </w:r>
            <w:r w:rsidRPr="007153D0">
              <w:t xml:space="preserve"> </w:t>
            </w:r>
          </w:p>
          <w:p w14:paraId="5EF43389" w14:textId="77777777" w:rsidR="00AF0942" w:rsidRPr="007153D0" w:rsidRDefault="00AF0942" w:rsidP="00352FCE">
            <w:r w:rsidRPr="007153D0">
              <w:t>450 B/D isobutane</w:t>
            </w:r>
            <w:r w:rsidR="000B7B06">
              <w:fldChar w:fldCharType="begin"/>
            </w:r>
            <w:r w:rsidR="000B7B06">
              <w:instrText xml:space="preserve"> XE "</w:instrText>
            </w:r>
            <w:r w:rsidR="000B7B06" w:rsidRPr="003F1C44">
              <w:instrText>isobutane</w:instrText>
            </w:r>
            <w:r w:rsidR="000B7B06">
              <w:instrText xml:space="preserve">" </w:instrText>
            </w:r>
            <w:r w:rsidR="000B7B06">
              <w:fldChar w:fldCharType="end"/>
            </w:r>
          </w:p>
        </w:tc>
        <w:tc>
          <w:tcPr>
            <w:tcW w:w="1701" w:type="dxa"/>
          </w:tcPr>
          <w:p w14:paraId="5969FB6A" w14:textId="77777777" w:rsidR="00AF0942" w:rsidRPr="007153D0" w:rsidRDefault="00AF0942" w:rsidP="00352FCE">
            <w:r w:rsidRPr="007153D0">
              <w:t>Crude Distillation</w:t>
            </w:r>
            <w:r w:rsidR="000B7B06">
              <w:fldChar w:fldCharType="begin"/>
            </w:r>
            <w:r w:rsidR="000B7B06">
              <w:instrText xml:space="preserve"> XE "</w:instrText>
            </w:r>
            <w:r w:rsidR="000B7B06" w:rsidRPr="00E875D1">
              <w:instrText>Crude Distillation</w:instrText>
            </w:r>
            <w:r w:rsidR="000B7B06">
              <w:instrText xml:space="preserve">" </w:instrText>
            </w:r>
            <w:r w:rsidR="000B7B06">
              <w:fldChar w:fldCharType="end"/>
            </w:r>
            <w:r w:rsidRPr="007153D0">
              <w:t xml:space="preserve"> 2,200 B/D, Thermal reforming</w:t>
            </w:r>
            <w:r w:rsidR="000B7B06">
              <w:fldChar w:fldCharType="begin"/>
            </w:r>
            <w:r w:rsidR="000B7B06">
              <w:instrText xml:space="preserve"> XE "</w:instrText>
            </w:r>
            <w:r w:rsidR="000B7B06" w:rsidRPr="00272800">
              <w:instrText>Thermal reforming</w:instrText>
            </w:r>
            <w:r w:rsidR="000B7B06">
              <w:instrText xml:space="preserve">" </w:instrText>
            </w:r>
            <w:r w:rsidR="000B7B06">
              <w:fldChar w:fldCharType="end"/>
            </w:r>
            <w:r w:rsidRPr="007153D0">
              <w:t xml:space="preserve"> 1,500 B/D charge debutaniser</w:t>
            </w:r>
            <w:r w:rsidR="000B7B06">
              <w:fldChar w:fldCharType="begin"/>
            </w:r>
            <w:r w:rsidR="000B7B06">
              <w:instrText xml:space="preserve"> XE "</w:instrText>
            </w:r>
            <w:r w:rsidR="000B7B06" w:rsidRPr="00717D19">
              <w:instrText>debutaniser</w:instrText>
            </w:r>
            <w:r w:rsidR="000B7B06">
              <w:instrText xml:space="preserve">" </w:instrText>
            </w:r>
            <w:r w:rsidR="000B7B06">
              <w:fldChar w:fldCharType="end"/>
            </w:r>
          </w:p>
        </w:tc>
        <w:tc>
          <w:tcPr>
            <w:tcW w:w="1701" w:type="dxa"/>
          </w:tcPr>
          <w:p w14:paraId="51DEF9E2" w14:textId="77777777" w:rsidR="00AF0942" w:rsidRPr="007153D0" w:rsidRDefault="00AF0942" w:rsidP="00352FCE">
            <w:r w:rsidRPr="007153D0">
              <w:t>TEL</w:t>
            </w:r>
            <w:r w:rsidR="000B7B06">
              <w:fldChar w:fldCharType="begin"/>
            </w:r>
            <w:r w:rsidR="000B7B06">
              <w:instrText xml:space="preserve"> XE "</w:instrText>
            </w:r>
            <w:r w:rsidR="000B7B06" w:rsidRPr="00F72AAB">
              <w:instrText>TEL</w:instrText>
            </w:r>
            <w:r w:rsidR="000B7B06">
              <w:instrText xml:space="preserve">" </w:instrText>
            </w:r>
            <w:r w:rsidR="000B7B06">
              <w:fldChar w:fldCharType="end"/>
            </w:r>
            <w:r w:rsidRPr="007153D0">
              <w:t xml:space="preserve"> blending, loading racks, Sweetening unit</w:t>
            </w:r>
            <w:r w:rsidR="000B7B06">
              <w:fldChar w:fldCharType="begin"/>
            </w:r>
            <w:r w:rsidR="000B7B06">
              <w:instrText xml:space="preserve"> XE "</w:instrText>
            </w:r>
            <w:r w:rsidR="000B7B06" w:rsidRPr="00900818">
              <w:instrText>Sweetening unit</w:instrText>
            </w:r>
            <w:r w:rsidR="000B7B06">
              <w:instrText xml:space="preserve">" </w:instrText>
            </w:r>
            <w:r w:rsidR="000B7B06">
              <w:fldChar w:fldCharType="end"/>
            </w:r>
            <w:r w:rsidRPr="007153D0">
              <w:t>, pipeline to Rocky Mountain pipeline</w:t>
            </w:r>
            <w:r w:rsidR="000B7B06">
              <w:fldChar w:fldCharType="begin"/>
            </w:r>
            <w:r w:rsidR="000B7B06">
              <w:instrText xml:space="preserve"> XE "</w:instrText>
            </w:r>
            <w:r w:rsidR="000B7B06" w:rsidRPr="003E2D3B">
              <w:instrText>Rocky Mountain pipeline</w:instrText>
            </w:r>
            <w:r w:rsidR="000B7B06">
              <w:instrText xml:space="preserve">" </w:instrText>
            </w:r>
            <w:r w:rsidR="000B7B06">
              <w:fldChar w:fldCharType="end"/>
            </w:r>
          </w:p>
        </w:tc>
        <w:tc>
          <w:tcPr>
            <w:tcW w:w="1275" w:type="dxa"/>
          </w:tcPr>
          <w:p w14:paraId="72252DE9" w14:textId="77777777" w:rsidR="00AF0942" w:rsidRPr="007153D0" w:rsidRDefault="00AF0942" w:rsidP="00352FCE">
            <w:r w:rsidRPr="007153D0">
              <w:t>Adjacent</w:t>
            </w:r>
          </w:p>
        </w:tc>
        <w:tc>
          <w:tcPr>
            <w:tcW w:w="2266" w:type="dxa"/>
          </w:tcPr>
          <w:p w14:paraId="175F498B" w14:textId="77777777" w:rsidR="00AF0942" w:rsidRPr="007153D0" w:rsidRDefault="00AF0942" w:rsidP="00352FCE">
            <w:r w:rsidRPr="007153D0">
              <w:t>Feed stocks (including crude) from basic refinery of operator</w:t>
            </w:r>
          </w:p>
        </w:tc>
        <w:tc>
          <w:tcPr>
            <w:tcW w:w="1416" w:type="dxa"/>
          </w:tcPr>
          <w:p w14:paraId="3D9523C0" w14:textId="77777777" w:rsidR="00AF0942" w:rsidRPr="007153D0" w:rsidRDefault="00AF0942" w:rsidP="00352FCE">
            <w:r w:rsidRPr="007153D0">
              <w:t>Crude</w:t>
            </w:r>
            <w:r w:rsidR="000B7B06">
              <w:fldChar w:fldCharType="begin"/>
            </w:r>
            <w:r w:rsidR="000B7B06">
              <w:instrText xml:space="preserve"> XE "</w:instrText>
            </w:r>
            <w:r w:rsidR="000B7B06" w:rsidRPr="00437C02">
              <w:instrText>Crude</w:instrText>
            </w:r>
            <w:r w:rsidR="000B7B06">
              <w:instrText xml:space="preserve">" </w:instrText>
            </w:r>
            <w:r w:rsidR="000B7B06">
              <w:fldChar w:fldCharType="end"/>
            </w:r>
            <w:r w:rsidRPr="007153D0">
              <w:t>, reformer</w:t>
            </w:r>
            <w:r w:rsidR="000B7B06">
              <w:fldChar w:fldCharType="begin"/>
            </w:r>
            <w:r w:rsidR="000B7B06">
              <w:instrText xml:space="preserve"> XE "</w:instrText>
            </w:r>
            <w:r w:rsidR="000B7B06" w:rsidRPr="0000430F">
              <w:instrText>reformer</w:instrText>
            </w:r>
            <w:r w:rsidR="000B7B06">
              <w:instrText xml:space="preserve">" </w:instrText>
            </w:r>
            <w:r w:rsidR="000B7B06">
              <w:fldChar w:fldCharType="end"/>
            </w:r>
            <w:r w:rsidRPr="007153D0">
              <w:t>, FCC</w:t>
            </w:r>
            <w:r w:rsidR="000B7B06">
              <w:fldChar w:fldCharType="begin"/>
            </w:r>
            <w:r w:rsidR="000B7B06">
              <w:instrText xml:space="preserve"> XE "</w:instrText>
            </w:r>
            <w:r w:rsidR="000B7B06" w:rsidRPr="002A4725">
              <w:instrText>FCC</w:instrText>
            </w:r>
            <w:r w:rsidR="000B7B06">
              <w:instrText xml:space="preserve">" </w:instrText>
            </w:r>
            <w:r w:rsidR="000B7B06">
              <w:fldChar w:fldCharType="end"/>
            </w:r>
            <w:r w:rsidRPr="007153D0">
              <w:t>, gas conc. &amp; utilities operating under lease on monthly basis</w:t>
            </w:r>
          </w:p>
        </w:tc>
      </w:tr>
      <w:tr w:rsidR="00BF31B1" w:rsidRPr="007759E0" w14:paraId="0997EB11" w14:textId="77777777" w:rsidTr="00AE3D9E">
        <w:tc>
          <w:tcPr>
            <w:tcW w:w="699" w:type="dxa"/>
          </w:tcPr>
          <w:p w14:paraId="38D45024" w14:textId="77777777" w:rsidR="00AF0942" w:rsidRPr="007153D0" w:rsidRDefault="00AF0942" w:rsidP="00440C4D">
            <w:r w:rsidRPr="007153D0">
              <w:t>638</w:t>
            </w:r>
          </w:p>
        </w:tc>
        <w:tc>
          <w:tcPr>
            <w:tcW w:w="1707" w:type="dxa"/>
          </w:tcPr>
          <w:p w14:paraId="4413421B" w14:textId="77777777" w:rsidR="00AF0942" w:rsidRPr="007153D0" w:rsidRDefault="00AF0942" w:rsidP="00440C4D">
            <w:r w:rsidRPr="007153D0">
              <w:t>Great Southern Corp.</w:t>
            </w:r>
            <w:r w:rsidR="00D66469">
              <w:fldChar w:fldCharType="begin"/>
            </w:r>
            <w:r w:rsidR="00D66469">
              <w:instrText xml:space="preserve"> XE "</w:instrText>
            </w:r>
            <w:r w:rsidR="00D66469" w:rsidRPr="00BB1A63">
              <w:instrText>Great Southern Corp.</w:instrText>
            </w:r>
            <w:r w:rsidR="00D66469">
              <w:instrText xml:space="preserve">" </w:instrText>
            </w:r>
            <w:r w:rsidR="00D66469">
              <w:fldChar w:fldCharType="end"/>
            </w:r>
            <w:r w:rsidR="003E0ADF" w:rsidRPr="007153D0">
              <w:t xml:space="preserve"> </w:t>
            </w:r>
            <w:r w:rsidRPr="007153D0">
              <w:t>Corpus Christi</w:t>
            </w:r>
            <w:r w:rsidR="00D66469">
              <w:fldChar w:fldCharType="begin"/>
            </w:r>
            <w:r w:rsidR="00D66469">
              <w:instrText xml:space="preserve"> XE "</w:instrText>
            </w:r>
            <w:r w:rsidR="00D66469" w:rsidRPr="000E2246">
              <w:instrText>Corpus Christi</w:instrText>
            </w:r>
            <w:r w:rsidR="00D66469">
              <w:instrText xml:space="preserve">" </w:instrText>
            </w:r>
            <w:r w:rsidR="00D66469">
              <w:fldChar w:fldCharType="end"/>
            </w:r>
            <w:r w:rsidRPr="007153D0">
              <w:t>, Texas</w:t>
            </w:r>
          </w:p>
        </w:tc>
        <w:tc>
          <w:tcPr>
            <w:tcW w:w="1138" w:type="dxa"/>
          </w:tcPr>
          <w:p w14:paraId="31DBD529" w14:textId="77777777" w:rsidR="00AF0942" w:rsidRPr="007153D0" w:rsidRDefault="00AF0942" w:rsidP="00440C4D"/>
        </w:tc>
        <w:tc>
          <w:tcPr>
            <w:tcW w:w="1277" w:type="dxa"/>
          </w:tcPr>
          <w:p w14:paraId="598D4715" w14:textId="77777777" w:rsidR="00AF0942" w:rsidRPr="007153D0" w:rsidRDefault="00AF0942" w:rsidP="00440C4D">
            <w:r w:rsidRPr="007153D0">
              <w:t>Yes</w:t>
            </w:r>
          </w:p>
        </w:tc>
        <w:tc>
          <w:tcPr>
            <w:tcW w:w="1275" w:type="dxa"/>
          </w:tcPr>
          <w:p w14:paraId="1BECCB85" w14:textId="77777777" w:rsidR="00AE3D9E" w:rsidRDefault="00AF0942" w:rsidP="00440C4D">
            <w:r w:rsidRPr="007153D0">
              <w:t xml:space="preserve">HF </w:t>
            </w:r>
          </w:p>
          <w:p w14:paraId="66486D74" w14:textId="77777777" w:rsidR="00AF0942" w:rsidRPr="007153D0" w:rsidRDefault="00AF0942" w:rsidP="00440C4D">
            <w:r w:rsidRPr="007153D0">
              <w:t>1,500 B/D Alkylate</w:t>
            </w:r>
            <w:r w:rsidR="00D66469">
              <w:fldChar w:fldCharType="begin"/>
            </w:r>
            <w:r w:rsidR="00D66469">
              <w:instrText xml:space="preserve"> XE "</w:instrText>
            </w:r>
            <w:r w:rsidR="00D66469" w:rsidRPr="00BE40AA">
              <w:instrText>Alkylate</w:instrText>
            </w:r>
            <w:r w:rsidR="00D66469">
              <w:instrText xml:space="preserve">" </w:instrText>
            </w:r>
            <w:r w:rsidR="00D66469">
              <w:fldChar w:fldCharType="end"/>
            </w:r>
          </w:p>
        </w:tc>
        <w:tc>
          <w:tcPr>
            <w:tcW w:w="1276" w:type="dxa"/>
          </w:tcPr>
          <w:p w14:paraId="039BE791" w14:textId="77777777" w:rsidR="00AF0942" w:rsidRPr="007153D0" w:rsidRDefault="00AF0942" w:rsidP="00440C4D"/>
        </w:tc>
        <w:tc>
          <w:tcPr>
            <w:tcW w:w="1701" w:type="dxa"/>
          </w:tcPr>
          <w:p w14:paraId="0F0F52C9" w14:textId="77777777" w:rsidR="00AF0942" w:rsidRPr="007153D0" w:rsidRDefault="00AF0942" w:rsidP="00AE3D9E">
            <w:pPr>
              <w:ind w:right="-106"/>
            </w:pPr>
            <w:r w:rsidRPr="007153D0">
              <w:t xml:space="preserve">Thermal </w:t>
            </w:r>
            <w:r w:rsidR="003E15EF">
              <w:t>R</w:t>
            </w:r>
            <w:r w:rsidRPr="007153D0">
              <w:t>eforming</w:t>
            </w:r>
            <w:r w:rsidR="00D66469">
              <w:fldChar w:fldCharType="begin"/>
            </w:r>
            <w:r w:rsidR="00D66469">
              <w:instrText xml:space="preserve"> XE "</w:instrText>
            </w:r>
            <w:r w:rsidR="00D66469" w:rsidRPr="00B23164">
              <w:instrText>Thermal Reforming</w:instrText>
            </w:r>
            <w:r w:rsidR="00D66469">
              <w:instrText xml:space="preserve">" </w:instrText>
            </w:r>
            <w:r w:rsidR="00D66469">
              <w:fldChar w:fldCharType="end"/>
            </w:r>
            <w:r w:rsidRPr="007153D0">
              <w:t xml:space="preserve"> 2,000 B/D charge, dehydrogenation</w:t>
            </w:r>
            <w:r w:rsidR="00D66469">
              <w:fldChar w:fldCharType="begin"/>
            </w:r>
            <w:r w:rsidR="00D66469">
              <w:instrText xml:space="preserve"> XE "</w:instrText>
            </w:r>
            <w:r w:rsidR="00D66469" w:rsidRPr="00CF6564">
              <w:instrText>dehydrogenation</w:instrText>
            </w:r>
            <w:r w:rsidR="00D66469">
              <w:instrText xml:space="preserve">" </w:instrText>
            </w:r>
            <w:r w:rsidR="00D66469">
              <w:fldChar w:fldCharType="end"/>
            </w:r>
            <w:r w:rsidRPr="007153D0">
              <w:t xml:space="preserve"> naphtha</w:t>
            </w:r>
            <w:r w:rsidR="00D66469">
              <w:fldChar w:fldCharType="begin"/>
            </w:r>
            <w:r w:rsidR="00D66469">
              <w:instrText xml:space="preserve"> XE "</w:instrText>
            </w:r>
            <w:r w:rsidR="00D66469" w:rsidRPr="00C345AD">
              <w:instrText>naphtha</w:instrText>
            </w:r>
            <w:r w:rsidR="00D66469">
              <w:instrText xml:space="preserve">" </w:instrText>
            </w:r>
            <w:r w:rsidR="00D66469">
              <w:fldChar w:fldCharType="end"/>
            </w:r>
            <w:r w:rsidRPr="007153D0">
              <w:t xml:space="preserve"> feed preparation unit 5,000 B/D charge</w:t>
            </w:r>
          </w:p>
        </w:tc>
        <w:tc>
          <w:tcPr>
            <w:tcW w:w="1701" w:type="dxa"/>
          </w:tcPr>
          <w:p w14:paraId="59E7A9D5" w14:textId="77777777" w:rsidR="00AF0942" w:rsidRPr="007153D0" w:rsidRDefault="00AF0942" w:rsidP="00440C4D">
            <w:r w:rsidRPr="007153D0">
              <w:t>TEL</w:t>
            </w:r>
            <w:r w:rsidR="00D66469">
              <w:fldChar w:fldCharType="begin"/>
            </w:r>
            <w:r w:rsidR="00D66469">
              <w:instrText xml:space="preserve"> XE "</w:instrText>
            </w:r>
            <w:r w:rsidR="00D66469" w:rsidRPr="00575FA8">
              <w:instrText>TEL</w:instrText>
            </w:r>
            <w:r w:rsidR="00D66469">
              <w:instrText xml:space="preserve">" </w:instrText>
            </w:r>
            <w:r w:rsidR="00D66469">
              <w:fldChar w:fldCharType="end"/>
            </w:r>
            <w:r w:rsidRPr="007153D0">
              <w:t xml:space="preserve"> blending, </w:t>
            </w:r>
          </w:p>
        </w:tc>
        <w:tc>
          <w:tcPr>
            <w:tcW w:w="1275" w:type="dxa"/>
          </w:tcPr>
          <w:p w14:paraId="276B2ECA" w14:textId="77777777" w:rsidR="00AF0942" w:rsidRPr="007153D0" w:rsidRDefault="00AF0942" w:rsidP="00440C4D">
            <w:r w:rsidRPr="007153D0">
              <w:t>Adjacent</w:t>
            </w:r>
          </w:p>
        </w:tc>
        <w:tc>
          <w:tcPr>
            <w:tcW w:w="2266" w:type="dxa"/>
          </w:tcPr>
          <w:p w14:paraId="55EED020" w14:textId="77777777" w:rsidR="00AF0942" w:rsidRPr="007153D0" w:rsidRDefault="00AF0942" w:rsidP="00440C4D">
            <w:r w:rsidRPr="007153D0">
              <w:t>Feed stocks and terminalling facilities provided by operator</w:t>
            </w:r>
          </w:p>
        </w:tc>
        <w:tc>
          <w:tcPr>
            <w:tcW w:w="1416" w:type="dxa"/>
          </w:tcPr>
          <w:p w14:paraId="45B3462C" w14:textId="77777777" w:rsidR="00AF0942" w:rsidRPr="007153D0" w:rsidRDefault="00AF0942" w:rsidP="00440C4D">
            <w:r w:rsidRPr="007153D0">
              <w:t>Reformer</w:t>
            </w:r>
            <w:r w:rsidR="00D66469">
              <w:fldChar w:fldCharType="begin"/>
            </w:r>
            <w:r w:rsidR="00D66469">
              <w:instrText xml:space="preserve"> XE "</w:instrText>
            </w:r>
            <w:r w:rsidR="00D66469" w:rsidRPr="00DD637D">
              <w:instrText>Reformer</w:instrText>
            </w:r>
            <w:r w:rsidR="00D66469">
              <w:instrText xml:space="preserve">" </w:instrText>
            </w:r>
            <w:r w:rsidR="00D66469">
              <w:fldChar w:fldCharType="end"/>
            </w:r>
            <w:r w:rsidRPr="007153D0">
              <w:t xml:space="preserve"> fractionation</w:t>
            </w:r>
            <w:r w:rsidR="00D66469">
              <w:fldChar w:fldCharType="begin"/>
            </w:r>
            <w:r w:rsidR="00D66469">
              <w:instrText xml:space="preserve"> XE "</w:instrText>
            </w:r>
            <w:r w:rsidR="00D66469" w:rsidRPr="00447F4E">
              <w:instrText>fractionation</w:instrText>
            </w:r>
            <w:r w:rsidR="00D66469">
              <w:instrText xml:space="preserve">" </w:instrText>
            </w:r>
            <w:r w:rsidR="00D66469">
              <w:fldChar w:fldCharType="end"/>
            </w:r>
            <w:r w:rsidRPr="007153D0">
              <w:t xml:space="preserve"> equipment &amp; utilities operating under lease on monthly basis</w:t>
            </w:r>
          </w:p>
        </w:tc>
      </w:tr>
      <w:tr w:rsidR="00BF31B1" w:rsidRPr="007759E0" w14:paraId="6D1709E0" w14:textId="77777777" w:rsidTr="00AE3D9E">
        <w:tc>
          <w:tcPr>
            <w:tcW w:w="699" w:type="dxa"/>
          </w:tcPr>
          <w:p w14:paraId="24219FED" w14:textId="77777777" w:rsidR="00AF0942" w:rsidRPr="007153D0" w:rsidRDefault="00AF0942" w:rsidP="00440C4D">
            <w:r w:rsidRPr="007153D0">
              <w:t>638</w:t>
            </w:r>
          </w:p>
        </w:tc>
        <w:tc>
          <w:tcPr>
            <w:tcW w:w="1707" w:type="dxa"/>
          </w:tcPr>
          <w:p w14:paraId="39011C24" w14:textId="77777777" w:rsidR="00AF0942" w:rsidRPr="007153D0" w:rsidRDefault="00AF0942" w:rsidP="00440C4D">
            <w:r w:rsidRPr="007153D0">
              <w:t>Chicago Corp</w:t>
            </w:r>
            <w:r w:rsidR="00D66469">
              <w:fldChar w:fldCharType="begin"/>
            </w:r>
            <w:r w:rsidR="00D66469">
              <w:instrText xml:space="preserve"> XE "</w:instrText>
            </w:r>
            <w:r w:rsidR="00D66469" w:rsidRPr="000F31CF">
              <w:instrText>Chicago Corp</w:instrText>
            </w:r>
            <w:r w:rsidR="00D66469">
              <w:instrText xml:space="preserve">" </w:instrText>
            </w:r>
            <w:r w:rsidR="00D66469">
              <w:fldChar w:fldCharType="end"/>
            </w:r>
            <w:r w:rsidRPr="007153D0">
              <w:t>.</w:t>
            </w:r>
            <w:r w:rsidR="003E0ADF" w:rsidRPr="007153D0">
              <w:t xml:space="preserve"> </w:t>
            </w:r>
            <w:r w:rsidRPr="007153D0">
              <w:t>Aqua Dulce</w:t>
            </w:r>
            <w:r w:rsidR="00D66469">
              <w:fldChar w:fldCharType="begin"/>
            </w:r>
            <w:r w:rsidR="00D66469">
              <w:instrText xml:space="preserve"> XE "</w:instrText>
            </w:r>
            <w:r w:rsidR="00D66469" w:rsidRPr="00280C80">
              <w:instrText>Aqua Dulce</w:instrText>
            </w:r>
            <w:r w:rsidR="00D66469">
              <w:instrText xml:space="preserve">" </w:instrText>
            </w:r>
            <w:r w:rsidR="00D66469">
              <w:fldChar w:fldCharType="end"/>
            </w:r>
            <w:r w:rsidRPr="007153D0">
              <w:t xml:space="preserve">, Texas </w:t>
            </w:r>
          </w:p>
        </w:tc>
        <w:tc>
          <w:tcPr>
            <w:tcW w:w="1138" w:type="dxa"/>
          </w:tcPr>
          <w:p w14:paraId="7AA17122" w14:textId="77777777" w:rsidR="00AF0942" w:rsidRPr="007153D0" w:rsidRDefault="00AF0942" w:rsidP="00440C4D"/>
        </w:tc>
        <w:tc>
          <w:tcPr>
            <w:tcW w:w="1277" w:type="dxa"/>
          </w:tcPr>
          <w:p w14:paraId="1E7E2050" w14:textId="77777777" w:rsidR="00AF0942" w:rsidRPr="007153D0" w:rsidRDefault="00AF0942" w:rsidP="00440C4D">
            <w:r w:rsidRPr="007153D0">
              <w:t>Absorption</w:t>
            </w:r>
            <w:r w:rsidR="00D66469">
              <w:fldChar w:fldCharType="begin"/>
            </w:r>
            <w:r w:rsidR="00D66469">
              <w:instrText xml:space="preserve"> XE "</w:instrText>
            </w:r>
            <w:r w:rsidR="00D66469" w:rsidRPr="00F02381">
              <w:instrText>Absorption</w:instrText>
            </w:r>
            <w:r w:rsidR="00D66469">
              <w:instrText xml:space="preserve">" </w:instrText>
            </w:r>
            <w:r w:rsidR="00D66469">
              <w:fldChar w:fldCharType="end"/>
            </w:r>
            <w:r w:rsidRPr="007153D0">
              <w:t xml:space="preserve"> (cycling plant</w:t>
            </w:r>
            <w:r w:rsidR="00D66469">
              <w:fldChar w:fldCharType="begin"/>
            </w:r>
            <w:r w:rsidR="00D66469">
              <w:instrText xml:space="preserve"> XE "</w:instrText>
            </w:r>
            <w:r w:rsidR="00D66469" w:rsidRPr="00B87ED1">
              <w:instrText>cycling plant</w:instrText>
            </w:r>
            <w:r w:rsidR="00D66469">
              <w:instrText xml:space="preserve">" </w:instrText>
            </w:r>
            <w:r w:rsidR="00D66469">
              <w:fldChar w:fldCharType="end"/>
            </w:r>
            <w:r w:rsidRPr="007153D0">
              <w:t xml:space="preserve"> addition)</w:t>
            </w:r>
          </w:p>
        </w:tc>
        <w:tc>
          <w:tcPr>
            <w:tcW w:w="1275" w:type="dxa"/>
          </w:tcPr>
          <w:p w14:paraId="67AA5362" w14:textId="77777777" w:rsidR="00AF0942" w:rsidRPr="007153D0" w:rsidRDefault="00AF0942" w:rsidP="00440C4D"/>
        </w:tc>
        <w:tc>
          <w:tcPr>
            <w:tcW w:w="1276" w:type="dxa"/>
          </w:tcPr>
          <w:p w14:paraId="0C4DCAE5" w14:textId="77777777" w:rsidR="00AF0942" w:rsidRPr="007153D0" w:rsidRDefault="00AF0942" w:rsidP="00440C4D"/>
        </w:tc>
        <w:tc>
          <w:tcPr>
            <w:tcW w:w="1701" w:type="dxa"/>
          </w:tcPr>
          <w:p w14:paraId="1F6D6313" w14:textId="77777777" w:rsidR="00AF0942" w:rsidRPr="007153D0" w:rsidRDefault="00AF0942" w:rsidP="00AE3D9E">
            <w:pPr>
              <w:ind w:right="-106"/>
            </w:pPr>
          </w:p>
        </w:tc>
        <w:tc>
          <w:tcPr>
            <w:tcW w:w="1701" w:type="dxa"/>
          </w:tcPr>
          <w:p w14:paraId="427E8600" w14:textId="77777777" w:rsidR="00AF0942" w:rsidRPr="007153D0" w:rsidRDefault="00AF0942" w:rsidP="00440C4D"/>
        </w:tc>
        <w:tc>
          <w:tcPr>
            <w:tcW w:w="1275" w:type="dxa"/>
          </w:tcPr>
          <w:p w14:paraId="0AE78D63" w14:textId="77777777" w:rsidR="00AF0942" w:rsidRPr="007153D0" w:rsidRDefault="00AF0942" w:rsidP="00440C4D">
            <w:r w:rsidRPr="007153D0">
              <w:t>Intermingled</w:t>
            </w:r>
          </w:p>
        </w:tc>
        <w:tc>
          <w:tcPr>
            <w:tcW w:w="2266" w:type="dxa"/>
          </w:tcPr>
          <w:p w14:paraId="7027CB34" w14:textId="77777777" w:rsidR="00AF0942" w:rsidRPr="007153D0" w:rsidRDefault="00AF0942" w:rsidP="00440C4D">
            <w:r w:rsidRPr="007153D0">
              <w:t>Feed stocks &amp; utilities from cycling plant of operator</w:t>
            </w:r>
          </w:p>
        </w:tc>
        <w:tc>
          <w:tcPr>
            <w:tcW w:w="1416" w:type="dxa"/>
          </w:tcPr>
          <w:p w14:paraId="41AB8B97" w14:textId="77777777" w:rsidR="00AF0942" w:rsidRPr="007153D0" w:rsidRDefault="00AF0942" w:rsidP="00440C4D">
            <w:r w:rsidRPr="007153D0">
              <w:t>Shutdown</w:t>
            </w:r>
          </w:p>
        </w:tc>
      </w:tr>
      <w:tr w:rsidR="00BF31B1" w:rsidRPr="007759E0" w14:paraId="6FDD31FB" w14:textId="77777777" w:rsidTr="00AE3D9E">
        <w:tc>
          <w:tcPr>
            <w:tcW w:w="699" w:type="dxa"/>
          </w:tcPr>
          <w:p w14:paraId="27E2D767" w14:textId="77777777" w:rsidR="00AF0942" w:rsidRPr="007153D0" w:rsidRDefault="00AF0942" w:rsidP="00440C4D">
            <w:r w:rsidRPr="007153D0">
              <w:t>638</w:t>
            </w:r>
          </w:p>
        </w:tc>
        <w:tc>
          <w:tcPr>
            <w:tcW w:w="1707" w:type="dxa"/>
          </w:tcPr>
          <w:p w14:paraId="446E5C2A" w14:textId="77777777" w:rsidR="00AF0942" w:rsidRPr="007153D0" w:rsidRDefault="00AF0942" w:rsidP="00440C4D">
            <w:r w:rsidRPr="007153D0">
              <w:t>Chicago Corp.</w:t>
            </w:r>
            <w:r w:rsidR="00D66469">
              <w:fldChar w:fldCharType="begin"/>
            </w:r>
            <w:r w:rsidR="00D66469">
              <w:instrText xml:space="preserve"> XE "</w:instrText>
            </w:r>
            <w:r w:rsidR="00D66469" w:rsidRPr="002C493C">
              <w:instrText>Chicago Corp.</w:instrText>
            </w:r>
            <w:r w:rsidR="00D66469">
              <w:instrText xml:space="preserve">" </w:instrText>
            </w:r>
            <w:r w:rsidR="00D66469">
              <w:fldChar w:fldCharType="end"/>
            </w:r>
            <w:r w:rsidR="003E0ADF" w:rsidRPr="007153D0">
              <w:t xml:space="preserve"> </w:t>
            </w:r>
            <w:r w:rsidRPr="007153D0">
              <w:t>Bishop</w:t>
            </w:r>
            <w:r w:rsidR="00D66469">
              <w:fldChar w:fldCharType="begin"/>
            </w:r>
            <w:r w:rsidR="00D66469">
              <w:instrText xml:space="preserve"> XE "</w:instrText>
            </w:r>
            <w:r w:rsidR="00D66469" w:rsidRPr="00173720">
              <w:instrText>Bishop</w:instrText>
            </w:r>
            <w:r w:rsidR="00D66469">
              <w:instrText xml:space="preserve">" </w:instrText>
            </w:r>
            <w:r w:rsidR="00D66469">
              <w:fldChar w:fldCharType="end"/>
            </w:r>
            <w:r w:rsidRPr="007153D0">
              <w:t xml:space="preserve">, Texas </w:t>
            </w:r>
          </w:p>
        </w:tc>
        <w:tc>
          <w:tcPr>
            <w:tcW w:w="1138" w:type="dxa"/>
          </w:tcPr>
          <w:p w14:paraId="58D2979D" w14:textId="77777777" w:rsidR="00AF0942" w:rsidRPr="007153D0" w:rsidRDefault="00AF0942" w:rsidP="00440C4D"/>
        </w:tc>
        <w:tc>
          <w:tcPr>
            <w:tcW w:w="1277" w:type="dxa"/>
          </w:tcPr>
          <w:p w14:paraId="220F5281" w14:textId="77777777" w:rsidR="00AF0942" w:rsidRPr="007153D0" w:rsidRDefault="00AF0942" w:rsidP="00440C4D">
            <w:r w:rsidRPr="007153D0">
              <w:t>Absorption (cycling plant addition)</w:t>
            </w:r>
          </w:p>
        </w:tc>
        <w:tc>
          <w:tcPr>
            <w:tcW w:w="1275" w:type="dxa"/>
          </w:tcPr>
          <w:p w14:paraId="40DCEAFE" w14:textId="77777777" w:rsidR="00AF0942" w:rsidRPr="007153D0" w:rsidRDefault="00AF0942" w:rsidP="00440C4D"/>
        </w:tc>
        <w:tc>
          <w:tcPr>
            <w:tcW w:w="1276" w:type="dxa"/>
          </w:tcPr>
          <w:p w14:paraId="762FDABA" w14:textId="77777777" w:rsidR="00AF0942" w:rsidRPr="007153D0" w:rsidRDefault="00AF0942" w:rsidP="00440C4D"/>
        </w:tc>
        <w:tc>
          <w:tcPr>
            <w:tcW w:w="1701" w:type="dxa"/>
          </w:tcPr>
          <w:p w14:paraId="24E70436" w14:textId="77777777" w:rsidR="00AF0942" w:rsidRPr="007153D0" w:rsidRDefault="00AF0942" w:rsidP="00440C4D"/>
        </w:tc>
        <w:tc>
          <w:tcPr>
            <w:tcW w:w="1701" w:type="dxa"/>
          </w:tcPr>
          <w:p w14:paraId="4D996229" w14:textId="77777777" w:rsidR="00AF0942" w:rsidRPr="007153D0" w:rsidRDefault="00AF0942" w:rsidP="00440C4D"/>
        </w:tc>
        <w:tc>
          <w:tcPr>
            <w:tcW w:w="1275" w:type="dxa"/>
          </w:tcPr>
          <w:p w14:paraId="105790DF" w14:textId="77777777" w:rsidR="00AF0942" w:rsidRPr="007153D0" w:rsidRDefault="00AF0942" w:rsidP="00440C4D">
            <w:r w:rsidRPr="007153D0">
              <w:t>Intermingled</w:t>
            </w:r>
          </w:p>
        </w:tc>
        <w:tc>
          <w:tcPr>
            <w:tcW w:w="2266" w:type="dxa"/>
          </w:tcPr>
          <w:p w14:paraId="0A5D638D" w14:textId="77777777" w:rsidR="00AF0942" w:rsidRPr="007153D0" w:rsidRDefault="00AF0942" w:rsidP="00440C4D">
            <w:r w:rsidRPr="007153D0">
              <w:t>Feed stocks &amp; utilities from cycling plant of operator</w:t>
            </w:r>
          </w:p>
        </w:tc>
        <w:tc>
          <w:tcPr>
            <w:tcW w:w="1416" w:type="dxa"/>
          </w:tcPr>
          <w:p w14:paraId="3BC0D5F7" w14:textId="77777777" w:rsidR="00AF0942" w:rsidRPr="007153D0" w:rsidRDefault="00AF0942" w:rsidP="00440C4D">
            <w:r w:rsidRPr="007153D0">
              <w:t>Shutdown</w:t>
            </w:r>
          </w:p>
        </w:tc>
      </w:tr>
      <w:tr w:rsidR="00BF31B1" w:rsidRPr="007759E0" w14:paraId="4EF20211" w14:textId="77777777" w:rsidTr="00AE3D9E">
        <w:tc>
          <w:tcPr>
            <w:tcW w:w="699" w:type="dxa"/>
          </w:tcPr>
          <w:p w14:paraId="13D34E71" w14:textId="77777777" w:rsidR="00AF0942" w:rsidRPr="007153D0" w:rsidRDefault="00AF0942" w:rsidP="00440C4D">
            <w:r w:rsidRPr="007153D0">
              <w:t>638</w:t>
            </w:r>
          </w:p>
        </w:tc>
        <w:tc>
          <w:tcPr>
            <w:tcW w:w="1707" w:type="dxa"/>
          </w:tcPr>
          <w:p w14:paraId="2C74FA07" w14:textId="77777777" w:rsidR="00AF0942" w:rsidRPr="007153D0" w:rsidRDefault="00AF0942" w:rsidP="00440C4D">
            <w:r w:rsidRPr="007153D0">
              <w:t>Gulf Plains Corp.</w:t>
            </w:r>
            <w:r w:rsidR="00D66469">
              <w:fldChar w:fldCharType="begin"/>
            </w:r>
            <w:r w:rsidR="00D66469">
              <w:instrText xml:space="preserve"> XE "</w:instrText>
            </w:r>
            <w:r w:rsidR="00D66469" w:rsidRPr="00350E10">
              <w:instrText>Gulf Plains Corp.</w:instrText>
            </w:r>
            <w:r w:rsidR="00D66469">
              <w:instrText xml:space="preserve">" </w:instrText>
            </w:r>
            <w:r w:rsidR="00D66469">
              <w:fldChar w:fldCharType="end"/>
            </w:r>
            <w:r w:rsidR="003E0ADF" w:rsidRPr="007153D0">
              <w:t xml:space="preserve"> </w:t>
            </w:r>
            <w:r w:rsidRPr="007153D0">
              <w:lastRenderedPageBreak/>
              <w:t>Driscoll</w:t>
            </w:r>
            <w:r w:rsidR="00D66469">
              <w:fldChar w:fldCharType="begin"/>
            </w:r>
            <w:r w:rsidR="00D66469">
              <w:instrText xml:space="preserve"> XE "</w:instrText>
            </w:r>
            <w:r w:rsidR="00D66469" w:rsidRPr="00641FD2">
              <w:instrText>Driscoll</w:instrText>
            </w:r>
            <w:r w:rsidR="00D66469">
              <w:instrText xml:space="preserve">" </w:instrText>
            </w:r>
            <w:r w:rsidR="00D66469">
              <w:fldChar w:fldCharType="end"/>
            </w:r>
            <w:r w:rsidRPr="007153D0">
              <w:t xml:space="preserve">, Texas </w:t>
            </w:r>
          </w:p>
        </w:tc>
        <w:tc>
          <w:tcPr>
            <w:tcW w:w="1138" w:type="dxa"/>
          </w:tcPr>
          <w:p w14:paraId="1EA8A221" w14:textId="77777777" w:rsidR="00AF0942" w:rsidRPr="007153D0" w:rsidRDefault="00AF0942" w:rsidP="00440C4D"/>
        </w:tc>
        <w:tc>
          <w:tcPr>
            <w:tcW w:w="1277" w:type="dxa"/>
          </w:tcPr>
          <w:p w14:paraId="46609FAF" w14:textId="77777777" w:rsidR="00AF0942" w:rsidRPr="007153D0" w:rsidRDefault="00AF0942" w:rsidP="00440C4D">
            <w:r w:rsidRPr="007153D0">
              <w:t xml:space="preserve">Absorption </w:t>
            </w:r>
            <w:r w:rsidRPr="007153D0">
              <w:lastRenderedPageBreak/>
              <w:t>(cycling plant addition)</w:t>
            </w:r>
          </w:p>
        </w:tc>
        <w:tc>
          <w:tcPr>
            <w:tcW w:w="1275" w:type="dxa"/>
          </w:tcPr>
          <w:p w14:paraId="03DAD24C" w14:textId="77777777" w:rsidR="00AF0942" w:rsidRPr="007153D0" w:rsidRDefault="00AF0942" w:rsidP="00440C4D"/>
        </w:tc>
        <w:tc>
          <w:tcPr>
            <w:tcW w:w="1276" w:type="dxa"/>
          </w:tcPr>
          <w:p w14:paraId="7CC2594A" w14:textId="77777777" w:rsidR="00AF0942" w:rsidRPr="007153D0" w:rsidRDefault="00AF0942" w:rsidP="00440C4D"/>
        </w:tc>
        <w:tc>
          <w:tcPr>
            <w:tcW w:w="1701" w:type="dxa"/>
          </w:tcPr>
          <w:p w14:paraId="46E8681D" w14:textId="77777777" w:rsidR="00AF0942" w:rsidRPr="007153D0" w:rsidRDefault="00AF0942" w:rsidP="00440C4D"/>
        </w:tc>
        <w:tc>
          <w:tcPr>
            <w:tcW w:w="1701" w:type="dxa"/>
          </w:tcPr>
          <w:p w14:paraId="5CEF00AB" w14:textId="77777777" w:rsidR="00AF0942" w:rsidRPr="007153D0" w:rsidRDefault="00AF0942" w:rsidP="00440C4D"/>
        </w:tc>
        <w:tc>
          <w:tcPr>
            <w:tcW w:w="1275" w:type="dxa"/>
          </w:tcPr>
          <w:p w14:paraId="57F97BAF" w14:textId="77777777" w:rsidR="00AF0942" w:rsidRPr="007153D0" w:rsidRDefault="00AF0942" w:rsidP="00440C4D">
            <w:r w:rsidRPr="007153D0">
              <w:t>Intermingled</w:t>
            </w:r>
          </w:p>
        </w:tc>
        <w:tc>
          <w:tcPr>
            <w:tcW w:w="2266" w:type="dxa"/>
          </w:tcPr>
          <w:p w14:paraId="190AC111" w14:textId="77777777" w:rsidR="00AF0942" w:rsidRPr="007153D0" w:rsidRDefault="00AF0942" w:rsidP="00440C4D">
            <w:r w:rsidRPr="007153D0">
              <w:t xml:space="preserve">Feed stocks &amp; utilities </w:t>
            </w:r>
            <w:r w:rsidRPr="007153D0">
              <w:lastRenderedPageBreak/>
              <w:t>from cycling plant of operator</w:t>
            </w:r>
          </w:p>
        </w:tc>
        <w:tc>
          <w:tcPr>
            <w:tcW w:w="1416" w:type="dxa"/>
          </w:tcPr>
          <w:p w14:paraId="4C9D7082" w14:textId="77777777" w:rsidR="00AF0942" w:rsidRPr="007153D0" w:rsidRDefault="00AF0942" w:rsidP="00440C4D">
            <w:r w:rsidRPr="007153D0">
              <w:lastRenderedPageBreak/>
              <w:t>Shutdown</w:t>
            </w:r>
          </w:p>
        </w:tc>
      </w:tr>
      <w:tr w:rsidR="00BF31B1" w:rsidRPr="007759E0" w14:paraId="3ADC0FA4" w14:textId="77777777" w:rsidTr="00AE3D9E">
        <w:tc>
          <w:tcPr>
            <w:tcW w:w="699" w:type="dxa"/>
          </w:tcPr>
          <w:p w14:paraId="35463406" w14:textId="77777777" w:rsidR="00AF0942" w:rsidRPr="007153D0" w:rsidRDefault="00AF0942" w:rsidP="00440C4D">
            <w:r w:rsidRPr="007153D0">
              <w:t>638</w:t>
            </w:r>
          </w:p>
        </w:tc>
        <w:tc>
          <w:tcPr>
            <w:tcW w:w="1707" w:type="dxa"/>
          </w:tcPr>
          <w:p w14:paraId="61468898" w14:textId="77777777" w:rsidR="00AF0942" w:rsidRPr="007153D0" w:rsidRDefault="00AF0942" w:rsidP="00440C4D">
            <w:r w:rsidRPr="007153D0">
              <w:t>Lockhart Oil Co.</w:t>
            </w:r>
            <w:r w:rsidR="00D66469">
              <w:fldChar w:fldCharType="begin"/>
            </w:r>
            <w:r w:rsidR="00D66469">
              <w:instrText xml:space="preserve"> XE "</w:instrText>
            </w:r>
            <w:r w:rsidR="00D66469" w:rsidRPr="008951BF">
              <w:instrText>Lockhart Oil Co.</w:instrText>
            </w:r>
            <w:r w:rsidR="00D66469">
              <w:instrText xml:space="preserve">" </w:instrText>
            </w:r>
            <w:r w:rsidR="00D66469">
              <w:fldChar w:fldCharType="end"/>
            </w:r>
            <w:r w:rsidR="003E0ADF" w:rsidRPr="007153D0">
              <w:t xml:space="preserve"> </w:t>
            </w:r>
            <w:r w:rsidRPr="007153D0">
              <w:t>Ban</w:t>
            </w:r>
            <w:r w:rsidR="003E15EF">
              <w:t>q</w:t>
            </w:r>
            <w:r w:rsidRPr="007153D0">
              <w:t>uete</w:t>
            </w:r>
            <w:r w:rsidR="00D66469">
              <w:fldChar w:fldCharType="begin"/>
            </w:r>
            <w:r w:rsidR="00D66469">
              <w:instrText xml:space="preserve"> XE "</w:instrText>
            </w:r>
            <w:r w:rsidR="00D66469" w:rsidRPr="00796A95">
              <w:instrText>Banquete</w:instrText>
            </w:r>
            <w:r w:rsidR="00D66469">
              <w:instrText xml:space="preserve">" </w:instrText>
            </w:r>
            <w:r w:rsidR="00D66469">
              <w:fldChar w:fldCharType="end"/>
            </w:r>
            <w:r w:rsidRPr="007153D0">
              <w:t xml:space="preserve"> Texas </w:t>
            </w:r>
          </w:p>
        </w:tc>
        <w:tc>
          <w:tcPr>
            <w:tcW w:w="1138" w:type="dxa"/>
          </w:tcPr>
          <w:p w14:paraId="69F314D2" w14:textId="77777777" w:rsidR="00AF0942" w:rsidRPr="007153D0" w:rsidRDefault="00AF0942" w:rsidP="00440C4D"/>
        </w:tc>
        <w:tc>
          <w:tcPr>
            <w:tcW w:w="1277" w:type="dxa"/>
          </w:tcPr>
          <w:p w14:paraId="2D72A1D1" w14:textId="77777777" w:rsidR="00AF0942" w:rsidRPr="007153D0" w:rsidRDefault="00AF0942" w:rsidP="00440C4D">
            <w:r w:rsidRPr="007153D0">
              <w:t>Absorption (cycling plant addition)</w:t>
            </w:r>
          </w:p>
        </w:tc>
        <w:tc>
          <w:tcPr>
            <w:tcW w:w="1275" w:type="dxa"/>
          </w:tcPr>
          <w:p w14:paraId="21B6AD7D" w14:textId="77777777" w:rsidR="00AF0942" w:rsidRPr="007153D0" w:rsidRDefault="00AF0942" w:rsidP="00440C4D"/>
        </w:tc>
        <w:tc>
          <w:tcPr>
            <w:tcW w:w="1276" w:type="dxa"/>
          </w:tcPr>
          <w:p w14:paraId="782A50B9" w14:textId="77777777" w:rsidR="00AF0942" w:rsidRPr="007153D0" w:rsidRDefault="00AF0942" w:rsidP="00440C4D"/>
        </w:tc>
        <w:tc>
          <w:tcPr>
            <w:tcW w:w="1701" w:type="dxa"/>
          </w:tcPr>
          <w:p w14:paraId="0A67D1E1" w14:textId="77777777" w:rsidR="00AF0942" w:rsidRPr="007153D0" w:rsidRDefault="00AF0942" w:rsidP="00440C4D"/>
        </w:tc>
        <w:tc>
          <w:tcPr>
            <w:tcW w:w="1701" w:type="dxa"/>
          </w:tcPr>
          <w:p w14:paraId="4BEB6434" w14:textId="77777777" w:rsidR="00AF0942" w:rsidRPr="007153D0" w:rsidRDefault="00AF0942" w:rsidP="00440C4D"/>
        </w:tc>
        <w:tc>
          <w:tcPr>
            <w:tcW w:w="1275" w:type="dxa"/>
          </w:tcPr>
          <w:p w14:paraId="206FF2F6" w14:textId="77777777" w:rsidR="00AF0942" w:rsidRPr="007153D0" w:rsidRDefault="00AF0942" w:rsidP="00440C4D">
            <w:r w:rsidRPr="007153D0">
              <w:t>Intermingled</w:t>
            </w:r>
          </w:p>
        </w:tc>
        <w:tc>
          <w:tcPr>
            <w:tcW w:w="2266" w:type="dxa"/>
          </w:tcPr>
          <w:p w14:paraId="01C89991" w14:textId="77777777" w:rsidR="00AF0942" w:rsidRPr="007153D0" w:rsidRDefault="00AF0942" w:rsidP="00440C4D">
            <w:r w:rsidRPr="007153D0">
              <w:t>Feed stocks &amp; utilities from cycling plant of operator</w:t>
            </w:r>
          </w:p>
        </w:tc>
        <w:tc>
          <w:tcPr>
            <w:tcW w:w="1416" w:type="dxa"/>
          </w:tcPr>
          <w:p w14:paraId="07B80D1F" w14:textId="77777777" w:rsidR="00AF0942" w:rsidRPr="007153D0" w:rsidRDefault="00AF0942" w:rsidP="00440C4D">
            <w:r w:rsidRPr="007153D0">
              <w:t>Shutdown</w:t>
            </w:r>
          </w:p>
        </w:tc>
      </w:tr>
      <w:tr w:rsidR="00BF31B1" w:rsidRPr="007759E0" w14:paraId="202CFB23" w14:textId="77777777" w:rsidTr="00AE3D9E">
        <w:tc>
          <w:tcPr>
            <w:tcW w:w="699" w:type="dxa"/>
          </w:tcPr>
          <w:p w14:paraId="2750EBF3" w14:textId="77777777" w:rsidR="00AF0942" w:rsidRPr="007153D0" w:rsidRDefault="00AF0942" w:rsidP="00440C4D">
            <w:r w:rsidRPr="007153D0">
              <w:t>1909</w:t>
            </w:r>
          </w:p>
        </w:tc>
        <w:tc>
          <w:tcPr>
            <w:tcW w:w="1707" w:type="dxa"/>
          </w:tcPr>
          <w:p w14:paraId="66788A9D" w14:textId="77777777" w:rsidR="00AF0942" w:rsidRPr="007153D0" w:rsidRDefault="00AF0942" w:rsidP="00440C4D">
            <w:r w:rsidRPr="007153D0">
              <w:t>Humble Oil &amp; Refining Co.</w:t>
            </w:r>
            <w:r w:rsidR="00D66469">
              <w:fldChar w:fldCharType="begin"/>
            </w:r>
            <w:r w:rsidR="00D66469">
              <w:instrText xml:space="preserve"> XE "</w:instrText>
            </w:r>
            <w:r w:rsidR="00D66469" w:rsidRPr="00660935">
              <w:instrText>Humble Oil &amp; Refining Co.</w:instrText>
            </w:r>
            <w:r w:rsidR="00D66469">
              <w:instrText xml:space="preserve">" </w:instrText>
            </w:r>
            <w:r w:rsidR="00D66469">
              <w:fldChar w:fldCharType="end"/>
            </w:r>
            <w:r w:rsidR="003E0ADF" w:rsidRPr="007153D0">
              <w:t xml:space="preserve"> </w:t>
            </w:r>
            <w:r w:rsidRPr="007153D0">
              <w:t>Baytown</w:t>
            </w:r>
            <w:r w:rsidR="00D66469">
              <w:fldChar w:fldCharType="begin"/>
            </w:r>
            <w:r w:rsidR="00D66469">
              <w:instrText xml:space="preserve"> XE "</w:instrText>
            </w:r>
            <w:r w:rsidR="00D66469" w:rsidRPr="003252F7">
              <w:instrText>Baytown</w:instrText>
            </w:r>
            <w:r w:rsidR="00D66469">
              <w:instrText xml:space="preserve">" </w:instrText>
            </w:r>
            <w:r w:rsidR="00D66469">
              <w:fldChar w:fldCharType="end"/>
            </w:r>
            <w:r w:rsidRPr="007153D0">
              <w:t>, Texas</w:t>
            </w:r>
          </w:p>
        </w:tc>
        <w:tc>
          <w:tcPr>
            <w:tcW w:w="1138" w:type="dxa"/>
          </w:tcPr>
          <w:p w14:paraId="396A91DC" w14:textId="77777777" w:rsidR="00AF0942" w:rsidRPr="007153D0" w:rsidRDefault="00AF0942" w:rsidP="00440C4D"/>
        </w:tc>
        <w:tc>
          <w:tcPr>
            <w:tcW w:w="1277" w:type="dxa"/>
          </w:tcPr>
          <w:p w14:paraId="486A832E" w14:textId="77777777" w:rsidR="00AF0942" w:rsidRPr="007153D0" w:rsidRDefault="00AF0942" w:rsidP="00440C4D"/>
        </w:tc>
        <w:tc>
          <w:tcPr>
            <w:tcW w:w="1275" w:type="dxa"/>
          </w:tcPr>
          <w:p w14:paraId="393768E2" w14:textId="77777777" w:rsidR="00AF0942" w:rsidRPr="007153D0" w:rsidRDefault="00AF0942" w:rsidP="00440C4D"/>
        </w:tc>
        <w:tc>
          <w:tcPr>
            <w:tcW w:w="1276" w:type="dxa"/>
          </w:tcPr>
          <w:p w14:paraId="1DBF7288" w14:textId="77777777" w:rsidR="00AF0942" w:rsidRPr="007153D0" w:rsidRDefault="00AF0942" w:rsidP="00440C4D"/>
        </w:tc>
        <w:tc>
          <w:tcPr>
            <w:tcW w:w="1701" w:type="dxa"/>
          </w:tcPr>
          <w:p w14:paraId="5499895F" w14:textId="77777777" w:rsidR="00AF0942" w:rsidRPr="007153D0" w:rsidRDefault="00AF0942" w:rsidP="00440C4D">
            <w:r w:rsidRPr="007153D0">
              <w:t>Hydrogenation 13,000 B/D charge</w:t>
            </w:r>
          </w:p>
        </w:tc>
        <w:tc>
          <w:tcPr>
            <w:tcW w:w="1701" w:type="dxa"/>
          </w:tcPr>
          <w:p w14:paraId="2137E3AC" w14:textId="77777777" w:rsidR="00AF0942" w:rsidRPr="007153D0" w:rsidRDefault="00AF0942" w:rsidP="00440C4D">
            <w:r w:rsidRPr="007153D0">
              <w:t>8,000 B/D feed charge</w:t>
            </w:r>
          </w:p>
        </w:tc>
        <w:tc>
          <w:tcPr>
            <w:tcW w:w="1275" w:type="dxa"/>
          </w:tcPr>
          <w:p w14:paraId="7825EF02" w14:textId="77777777" w:rsidR="00AF0942" w:rsidRPr="007153D0" w:rsidRDefault="00AF0942" w:rsidP="00440C4D">
            <w:r w:rsidRPr="007153D0">
              <w:t>Inside</w:t>
            </w:r>
          </w:p>
        </w:tc>
        <w:tc>
          <w:tcPr>
            <w:tcW w:w="2266" w:type="dxa"/>
          </w:tcPr>
          <w:p w14:paraId="624F2266" w14:textId="77777777" w:rsidR="00AF0942" w:rsidRPr="007153D0" w:rsidRDefault="00AF0942" w:rsidP="00440C4D">
            <w:r w:rsidRPr="007153D0">
              <w:t>Feed stocks from various operators, additional feed stocks, utilities &amp; terminalling facilities from basic refinery of operator</w:t>
            </w:r>
          </w:p>
        </w:tc>
        <w:tc>
          <w:tcPr>
            <w:tcW w:w="1416" w:type="dxa"/>
          </w:tcPr>
          <w:p w14:paraId="10E79ADE" w14:textId="77777777" w:rsidR="00AF0942" w:rsidRPr="007153D0" w:rsidRDefault="00AF0942" w:rsidP="00440C4D">
            <w:r w:rsidRPr="007153D0">
              <w:t>Shutdown</w:t>
            </w:r>
          </w:p>
        </w:tc>
      </w:tr>
      <w:tr w:rsidR="00BF31B1" w:rsidRPr="007759E0" w14:paraId="5CBC3232" w14:textId="77777777" w:rsidTr="00AE3D9E">
        <w:tc>
          <w:tcPr>
            <w:tcW w:w="699" w:type="dxa"/>
          </w:tcPr>
          <w:p w14:paraId="78AB21F0" w14:textId="77777777" w:rsidR="00AF0942" w:rsidRPr="007153D0" w:rsidRDefault="00AF0942" w:rsidP="00440C4D">
            <w:r w:rsidRPr="007153D0">
              <w:t>1041</w:t>
            </w:r>
          </w:p>
        </w:tc>
        <w:tc>
          <w:tcPr>
            <w:tcW w:w="1707" w:type="dxa"/>
          </w:tcPr>
          <w:p w14:paraId="5841E52E" w14:textId="77777777" w:rsidR="00AF0942" w:rsidRPr="007153D0" w:rsidRDefault="00AF0942" w:rsidP="00440C4D">
            <w:r w:rsidRPr="007153D0">
              <w:t>Mohawk Petroleum Corp</w:t>
            </w:r>
            <w:r w:rsidR="00D66469">
              <w:fldChar w:fldCharType="begin"/>
            </w:r>
            <w:r w:rsidR="00D66469">
              <w:instrText xml:space="preserve"> XE "</w:instrText>
            </w:r>
            <w:r w:rsidR="00D66469" w:rsidRPr="0032208D">
              <w:instrText>Mohawk Petroleum Corp</w:instrText>
            </w:r>
            <w:r w:rsidR="00D66469">
              <w:instrText xml:space="preserve">" </w:instrText>
            </w:r>
            <w:r w:rsidR="00D66469">
              <w:fldChar w:fldCharType="end"/>
            </w:r>
            <w:r w:rsidRPr="007153D0">
              <w:t>.</w:t>
            </w:r>
            <w:r w:rsidR="003E0ADF" w:rsidRPr="007153D0">
              <w:t xml:space="preserve"> </w:t>
            </w:r>
            <w:r w:rsidRPr="007153D0">
              <w:t>Bakersfield</w:t>
            </w:r>
            <w:r w:rsidR="00D66469">
              <w:fldChar w:fldCharType="begin"/>
            </w:r>
            <w:r w:rsidR="00D66469">
              <w:instrText xml:space="preserve"> XE "</w:instrText>
            </w:r>
            <w:r w:rsidR="00D66469" w:rsidRPr="00FD5DE1">
              <w:instrText>Bakersfield</w:instrText>
            </w:r>
            <w:r w:rsidR="00D66469">
              <w:instrText xml:space="preserve">" </w:instrText>
            </w:r>
            <w:r w:rsidR="00D66469">
              <w:fldChar w:fldCharType="end"/>
            </w:r>
            <w:r w:rsidRPr="007153D0">
              <w:t>, California</w:t>
            </w:r>
            <w:r w:rsidR="00D66469">
              <w:fldChar w:fldCharType="begin"/>
            </w:r>
            <w:r w:rsidR="00D66469">
              <w:instrText xml:space="preserve"> XE "</w:instrText>
            </w:r>
            <w:r w:rsidR="00D66469" w:rsidRPr="00CB351C">
              <w:instrText>California</w:instrText>
            </w:r>
            <w:r w:rsidR="00D66469">
              <w:instrText xml:space="preserve">" </w:instrText>
            </w:r>
            <w:r w:rsidR="00D66469">
              <w:fldChar w:fldCharType="end"/>
            </w:r>
          </w:p>
        </w:tc>
        <w:tc>
          <w:tcPr>
            <w:tcW w:w="1138" w:type="dxa"/>
          </w:tcPr>
          <w:p w14:paraId="7301EC40" w14:textId="77777777" w:rsidR="00AF0942" w:rsidRPr="007153D0" w:rsidRDefault="00AF0942" w:rsidP="00440C4D"/>
        </w:tc>
        <w:tc>
          <w:tcPr>
            <w:tcW w:w="1277" w:type="dxa"/>
          </w:tcPr>
          <w:p w14:paraId="2BD14B96" w14:textId="77777777" w:rsidR="00AF0942" w:rsidRPr="007153D0" w:rsidRDefault="00AF0942" w:rsidP="00440C4D">
            <w:r w:rsidRPr="007153D0">
              <w:t>Yes</w:t>
            </w:r>
          </w:p>
        </w:tc>
        <w:tc>
          <w:tcPr>
            <w:tcW w:w="1275" w:type="dxa"/>
          </w:tcPr>
          <w:p w14:paraId="174D888B" w14:textId="77777777" w:rsidR="004E284E" w:rsidRPr="007153D0" w:rsidRDefault="00AF0942" w:rsidP="00440C4D">
            <w:r w:rsidRPr="007153D0">
              <w:t xml:space="preserve">HF </w:t>
            </w:r>
          </w:p>
          <w:p w14:paraId="147C082D" w14:textId="77777777" w:rsidR="00AF0942" w:rsidRPr="007153D0" w:rsidRDefault="00AF0942" w:rsidP="00440C4D">
            <w:r w:rsidRPr="007153D0">
              <w:t>1,000 B/D Alkylate</w:t>
            </w:r>
            <w:r w:rsidR="004E54FE">
              <w:fldChar w:fldCharType="begin"/>
            </w:r>
            <w:r w:rsidR="004E54FE">
              <w:instrText xml:space="preserve"> XE "</w:instrText>
            </w:r>
            <w:r w:rsidR="004E54FE" w:rsidRPr="00AB6DA0">
              <w:instrText>Alkylate</w:instrText>
            </w:r>
            <w:r w:rsidR="004E54FE">
              <w:instrText xml:space="preserve">" </w:instrText>
            </w:r>
            <w:r w:rsidR="004E54FE">
              <w:fldChar w:fldCharType="end"/>
            </w:r>
          </w:p>
        </w:tc>
        <w:tc>
          <w:tcPr>
            <w:tcW w:w="1276" w:type="dxa"/>
          </w:tcPr>
          <w:p w14:paraId="75526B5B" w14:textId="77777777" w:rsidR="00AF0942" w:rsidRPr="007153D0" w:rsidRDefault="00AF0942" w:rsidP="00440C4D">
            <w:r w:rsidRPr="007153D0">
              <w:t>Butane</w:t>
            </w:r>
            <w:r w:rsidR="004E54FE">
              <w:fldChar w:fldCharType="begin"/>
            </w:r>
            <w:r w:rsidR="004E54FE">
              <w:instrText xml:space="preserve"> XE "</w:instrText>
            </w:r>
            <w:r w:rsidR="004E54FE" w:rsidRPr="00357324">
              <w:instrText>Butane</w:instrText>
            </w:r>
            <w:r w:rsidR="004E54FE">
              <w:instrText xml:space="preserve">" </w:instrText>
            </w:r>
            <w:r w:rsidR="004E54FE">
              <w:fldChar w:fldCharType="end"/>
            </w:r>
            <w:r w:rsidR="004E54FE">
              <w:t xml:space="preserve"> </w:t>
            </w:r>
            <w:r w:rsidRPr="007153D0">
              <w:t>450 B/D isobutane</w:t>
            </w:r>
          </w:p>
        </w:tc>
        <w:tc>
          <w:tcPr>
            <w:tcW w:w="1701" w:type="dxa"/>
          </w:tcPr>
          <w:p w14:paraId="75ED670F" w14:textId="77777777" w:rsidR="00AF0942" w:rsidRPr="007153D0" w:rsidRDefault="00AF0942" w:rsidP="00440C4D">
            <w:r w:rsidRPr="007153D0">
              <w:t>Thermal Reforming</w:t>
            </w:r>
            <w:r w:rsidR="004E54FE">
              <w:fldChar w:fldCharType="begin"/>
            </w:r>
            <w:r w:rsidR="004E54FE">
              <w:instrText xml:space="preserve"> XE "</w:instrText>
            </w:r>
            <w:r w:rsidR="004E54FE" w:rsidRPr="00C36332">
              <w:instrText>Thermal Reforming</w:instrText>
            </w:r>
            <w:r w:rsidR="004E54FE">
              <w:instrText xml:space="preserve">" </w:instrText>
            </w:r>
            <w:r w:rsidR="004E54FE">
              <w:fldChar w:fldCharType="end"/>
            </w:r>
            <w:r w:rsidRPr="007153D0">
              <w:t xml:space="preserve"> 2,200 B/D charge, Pentane splitter </w:t>
            </w:r>
          </w:p>
        </w:tc>
        <w:tc>
          <w:tcPr>
            <w:tcW w:w="1701" w:type="dxa"/>
          </w:tcPr>
          <w:p w14:paraId="2F97A4F5" w14:textId="77777777" w:rsidR="00AF0942" w:rsidRPr="007153D0" w:rsidRDefault="00AF0942" w:rsidP="00440C4D">
            <w:r w:rsidRPr="007153D0">
              <w:t>TEL</w:t>
            </w:r>
            <w:r w:rsidR="004E54FE">
              <w:fldChar w:fldCharType="begin"/>
            </w:r>
            <w:r w:rsidR="004E54FE">
              <w:instrText xml:space="preserve"> XE "</w:instrText>
            </w:r>
            <w:r w:rsidR="004E54FE" w:rsidRPr="0061748E">
              <w:instrText>TEL</w:instrText>
            </w:r>
            <w:r w:rsidR="004E54FE">
              <w:instrText xml:space="preserve">" </w:instrText>
            </w:r>
            <w:r w:rsidR="004E54FE">
              <w:fldChar w:fldCharType="end"/>
            </w:r>
            <w:r w:rsidRPr="007153D0">
              <w:t xml:space="preserve"> blending, loading racks, tankage</w:t>
            </w:r>
          </w:p>
        </w:tc>
        <w:tc>
          <w:tcPr>
            <w:tcW w:w="1275" w:type="dxa"/>
          </w:tcPr>
          <w:p w14:paraId="67A0243E" w14:textId="77777777" w:rsidR="00AF0942" w:rsidRPr="007153D0" w:rsidRDefault="00AF0942" w:rsidP="00440C4D">
            <w:r w:rsidRPr="007153D0">
              <w:t>Adjacent</w:t>
            </w:r>
          </w:p>
        </w:tc>
        <w:tc>
          <w:tcPr>
            <w:tcW w:w="2266" w:type="dxa"/>
          </w:tcPr>
          <w:p w14:paraId="059B452E" w14:textId="77777777" w:rsidR="00AF0942" w:rsidRPr="007153D0" w:rsidRDefault="00AF0942" w:rsidP="00440C4D">
            <w:r w:rsidRPr="007153D0">
              <w:t>Feed stocks from basic refinery of operator</w:t>
            </w:r>
          </w:p>
        </w:tc>
        <w:tc>
          <w:tcPr>
            <w:tcW w:w="1416" w:type="dxa"/>
          </w:tcPr>
          <w:p w14:paraId="30B9A358" w14:textId="77777777" w:rsidR="00AF0942" w:rsidRPr="007153D0" w:rsidRDefault="00AF0942" w:rsidP="00440C4D">
            <w:r w:rsidRPr="007153D0">
              <w:t>Shutdown</w:t>
            </w:r>
          </w:p>
        </w:tc>
      </w:tr>
      <w:tr w:rsidR="00BF31B1" w:rsidRPr="007759E0" w14:paraId="64A5FB9B" w14:textId="77777777" w:rsidTr="00AE3D9E">
        <w:tc>
          <w:tcPr>
            <w:tcW w:w="699" w:type="dxa"/>
          </w:tcPr>
          <w:p w14:paraId="3ADE9017" w14:textId="77777777" w:rsidR="00AF0942" w:rsidRPr="007153D0" w:rsidRDefault="00AF0942" w:rsidP="00440C4D">
            <w:r w:rsidRPr="007153D0">
              <w:t>1871</w:t>
            </w:r>
          </w:p>
        </w:tc>
        <w:tc>
          <w:tcPr>
            <w:tcW w:w="1707" w:type="dxa"/>
          </w:tcPr>
          <w:p w14:paraId="074A99BA" w14:textId="77777777" w:rsidR="00AF0942" w:rsidRPr="007153D0" w:rsidRDefault="00AF0942" w:rsidP="00440C4D">
            <w:r w:rsidRPr="007153D0">
              <w:t>Pan American Petroleum &amp; Transport Co.</w:t>
            </w:r>
            <w:r w:rsidR="00D66469">
              <w:fldChar w:fldCharType="begin"/>
            </w:r>
            <w:r w:rsidR="00D66469">
              <w:instrText xml:space="preserve"> XE "</w:instrText>
            </w:r>
            <w:r w:rsidR="00D66469" w:rsidRPr="0069374D">
              <w:instrText>Pan American Petroleum &amp; Transport Co.</w:instrText>
            </w:r>
            <w:r w:rsidR="00D66469">
              <w:instrText xml:space="preserve">" </w:instrText>
            </w:r>
            <w:r w:rsidR="00D66469">
              <w:fldChar w:fldCharType="end"/>
            </w:r>
            <w:r w:rsidR="00D66469">
              <w:t xml:space="preserve"> </w:t>
            </w:r>
            <w:r w:rsidRPr="007153D0">
              <w:t>Texas City, Texas</w:t>
            </w:r>
          </w:p>
        </w:tc>
        <w:tc>
          <w:tcPr>
            <w:tcW w:w="1138" w:type="dxa"/>
          </w:tcPr>
          <w:p w14:paraId="53F8201A" w14:textId="77777777" w:rsidR="00AF0942" w:rsidRPr="007153D0" w:rsidRDefault="00AF0942" w:rsidP="00440C4D"/>
        </w:tc>
        <w:tc>
          <w:tcPr>
            <w:tcW w:w="1277" w:type="dxa"/>
          </w:tcPr>
          <w:p w14:paraId="70F473BD" w14:textId="77777777" w:rsidR="00AF0942" w:rsidRPr="007153D0" w:rsidRDefault="00AF0942" w:rsidP="00440C4D"/>
        </w:tc>
        <w:tc>
          <w:tcPr>
            <w:tcW w:w="1275" w:type="dxa"/>
          </w:tcPr>
          <w:p w14:paraId="6D0901E2" w14:textId="77777777" w:rsidR="00AF0942" w:rsidRPr="007153D0" w:rsidRDefault="00AF0942" w:rsidP="00440C4D"/>
        </w:tc>
        <w:tc>
          <w:tcPr>
            <w:tcW w:w="1276" w:type="dxa"/>
          </w:tcPr>
          <w:p w14:paraId="0D9A2E6B" w14:textId="77777777" w:rsidR="00AF0942" w:rsidRPr="007153D0" w:rsidRDefault="00AF0942" w:rsidP="00440C4D">
            <w:r w:rsidRPr="007153D0">
              <w:t xml:space="preserve">Pentane </w:t>
            </w:r>
            <w:r w:rsidR="003E15EF">
              <w:t>1</w:t>
            </w:r>
            <w:r w:rsidRPr="007153D0">
              <w:t>,300 B/D isopentane</w:t>
            </w:r>
            <w:r w:rsidR="004E54FE">
              <w:fldChar w:fldCharType="begin"/>
            </w:r>
            <w:r w:rsidR="004E54FE">
              <w:instrText xml:space="preserve"> XE "</w:instrText>
            </w:r>
            <w:r w:rsidR="004E54FE" w:rsidRPr="00E10492">
              <w:instrText>isopentane</w:instrText>
            </w:r>
            <w:r w:rsidR="004E54FE">
              <w:instrText xml:space="preserve">" </w:instrText>
            </w:r>
            <w:r w:rsidR="004E54FE">
              <w:fldChar w:fldCharType="end"/>
            </w:r>
          </w:p>
        </w:tc>
        <w:tc>
          <w:tcPr>
            <w:tcW w:w="1701" w:type="dxa"/>
          </w:tcPr>
          <w:p w14:paraId="6EF38753" w14:textId="77777777" w:rsidR="00AF0942" w:rsidRPr="007153D0" w:rsidRDefault="00AF0942" w:rsidP="00440C4D">
            <w:r w:rsidRPr="007153D0">
              <w:t>Pentane</w:t>
            </w:r>
            <w:r w:rsidR="004E54FE">
              <w:fldChar w:fldCharType="begin"/>
            </w:r>
            <w:r w:rsidR="004E54FE">
              <w:instrText xml:space="preserve"> XE "</w:instrText>
            </w:r>
            <w:r w:rsidR="004E54FE" w:rsidRPr="00975E3E">
              <w:instrText>Pentane</w:instrText>
            </w:r>
            <w:r w:rsidR="004E54FE">
              <w:instrText xml:space="preserve">" </w:instrText>
            </w:r>
            <w:r w:rsidR="004E54FE">
              <w:fldChar w:fldCharType="end"/>
            </w:r>
            <w:r w:rsidRPr="007153D0">
              <w:t xml:space="preserve"> splitter</w:t>
            </w:r>
          </w:p>
        </w:tc>
        <w:tc>
          <w:tcPr>
            <w:tcW w:w="1701" w:type="dxa"/>
          </w:tcPr>
          <w:p w14:paraId="0F9B6DCC" w14:textId="77777777" w:rsidR="00AF0942" w:rsidRPr="007153D0" w:rsidRDefault="00AF0942" w:rsidP="00440C4D">
            <w:r w:rsidRPr="007153D0">
              <w:t>Storage</w:t>
            </w:r>
          </w:p>
        </w:tc>
        <w:tc>
          <w:tcPr>
            <w:tcW w:w="1275" w:type="dxa"/>
          </w:tcPr>
          <w:p w14:paraId="58CFDB49" w14:textId="77777777" w:rsidR="00AF0942" w:rsidRPr="007153D0" w:rsidRDefault="00AF0942" w:rsidP="00440C4D">
            <w:r w:rsidRPr="007153D0">
              <w:t>Inside</w:t>
            </w:r>
          </w:p>
        </w:tc>
        <w:tc>
          <w:tcPr>
            <w:tcW w:w="2266" w:type="dxa"/>
          </w:tcPr>
          <w:p w14:paraId="391C77DB" w14:textId="77777777" w:rsidR="00AF0942" w:rsidRPr="007153D0" w:rsidRDefault="00AF0942" w:rsidP="00440C4D">
            <w:r w:rsidRPr="007153D0">
              <w:t>Feed stocks, utilities &amp; storage from basic refinery of operator</w:t>
            </w:r>
          </w:p>
        </w:tc>
        <w:tc>
          <w:tcPr>
            <w:tcW w:w="1416" w:type="dxa"/>
          </w:tcPr>
          <w:p w14:paraId="142EDB76" w14:textId="77777777" w:rsidR="00AF0942" w:rsidRPr="007153D0" w:rsidRDefault="00AF0942" w:rsidP="00440C4D">
            <w:r w:rsidRPr="007153D0">
              <w:t>Shutdown</w:t>
            </w:r>
          </w:p>
        </w:tc>
      </w:tr>
      <w:tr w:rsidR="00BF31B1" w:rsidRPr="007759E0" w14:paraId="739017B2" w14:textId="77777777" w:rsidTr="00AE3D9E">
        <w:tc>
          <w:tcPr>
            <w:tcW w:w="699" w:type="dxa"/>
          </w:tcPr>
          <w:p w14:paraId="4EB25CEC" w14:textId="77777777" w:rsidR="00AF0942" w:rsidRPr="007153D0" w:rsidRDefault="00AF0942" w:rsidP="00440C4D">
            <w:r w:rsidRPr="007153D0">
              <w:t>1044</w:t>
            </w:r>
          </w:p>
        </w:tc>
        <w:tc>
          <w:tcPr>
            <w:tcW w:w="1707" w:type="dxa"/>
          </w:tcPr>
          <w:p w14:paraId="2BA3ADFD" w14:textId="77777777" w:rsidR="00AF0942" w:rsidRPr="007153D0" w:rsidRDefault="00AF0942" w:rsidP="00440C4D">
            <w:r w:rsidRPr="007153D0">
              <w:t>The Pennzoil Company</w:t>
            </w:r>
            <w:r w:rsidR="00D66469">
              <w:fldChar w:fldCharType="begin"/>
            </w:r>
            <w:r w:rsidR="00D66469">
              <w:instrText xml:space="preserve"> XE "</w:instrText>
            </w:r>
            <w:r w:rsidR="00D66469" w:rsidRPr="001D7AD1">
              <w:instrText>The Pennzoil Company</w:instrText>
            </w:r>
            <w:r w:rsidR="00D66469">
              <w:instrText xml:space="preserve">" </w:instrText>
            </w:r>
            <w:r w:rsidR="00D66469">
              <w:fldChar w:fldCharType="end"/>
            </w:r>
            <w:r w:rsidR="003E0ADF" w:rsidRPr="007153D0">
              <w:t xml:space="preserve">. </w:t>
            </w:r>
            <w:r w:rsidRPr="007153D0">
              <w:t>Oil City</w:t>
            </w:r>
            <w:r w:rsidR="00D66469">
              <w:fldChar w:fldCharType="begin"/>
            </w:r>
            <w:r w:rsidR="00D66469">
              <w:instrText xml:space="preserve"> XE "</w:instrText>
            </w:r>
            <w:r w:rsidR="00D66469" w:rsidRPr="00C87D2A">
              <w:instrText>Oil City</w:instrText>
            </w:r>
            <w:r w:rsidR="00D66469">
              <w:instrText xml:space="preserve">" </w:instrText>
            </w:r>
            <w:r w:rsidR="00D66469">
              <w:fldChar w:fldCharType="end"/>
            </w:r>
            <w:r w:rsidRPr="007153D0">
              <w:t>, Pennsylvania</w:t>
            </w:r>
            <w:r w:rsidR="00D66469">
              <w:fldChar w:fldCharType="begin"/>
            </w:r>
            <w:r w:rsidR="00D66469">
              <w:instrText xml:space="preserve"> XE "</w:instrText>
            </w:r>
            <w:r w:rsidR="00D66469" w:rsidRPr="00072AAD">
              <w:instrText>Pennsylvania</w:instrText>
            </w:r>
            <w:r w:rsidR="00D66469">
              <w:instrText xml:space="preserve">" </w:instrText>
            </w:r>
            <w:r w:rsidR="00D66469">
              <w:fldChar w:fldCharType="end"/>
            </w:r>
          </w:p>
        </w:tc>
        <w:tc>
          <w:tcPr>
            <w:tcW w:w="1138" w:type="dxa"/>
          </w:tcPr>
          <w:p w14:paraId="41569E19" w14:textId="77777777" w:rsidR="00AF0942" w:rsidRPr="007153D0" w:rsidRDefault="00AF0942" w:rsidP="00440C4D"/>
        </w:tc>
        <w:tc>
          <w:tcPr>
            <w:tcW w:w="1277" w:type="dxa"/>
          </w:tcPr>
          <w:p w14:paraId="32FC0118" w14:textId="77777777" w:rsidR="00AF0942" w:rsidRPr="007153D0" w:rsidRDefault="00AF0942" w:rsidP="00440C4D">
            <w:r w:rsidRPr="007153D0">
              <w:t>Yes</w:t>
            </w:r>
          </w:p>
        </w:tc>
        <w:tc>
          <w:tcPr>
            <w:tcW w:w="1275" w:type="dxa"/>
          </w:tcPr>
          <w:p w14:paraId="08C2D1A9" w14:textId="77777777" w:rsidR="00AE3D9E" w:rsidRDefault="00AF0942" w:rsidP="00440C4D">
            <w:r w:rsidRPr="007153D0">
              <w:t xml:space="preserve">HF </w:t>
            </w:r>
          </w:p>
          <w:p w14:paraId="34F1EF00" w14:textId="77777777" w:rsidR="00AF0942" w:rsidRPr="007153D0" w:rsidRDefault="00AF0942" w:rsidP="00440C4D">
            <w:r w:rsidRPr="007153D0">
              <w:t>1,500 B/D Alkylate</w:t>
            </w:r>
            <w:r w:rsidR="004E54FE">
              <w:fldChar w:fldCharType="begin"/>
            </w:r>
            <w:r w:rsidR="004E54FE">
              <w:instrText xml:space="preserve"> XE "</w:instrText>
            </w:r>
            <w:r w:rsidR="004E54FE" w:rsidRPr="00671D60">
              <w:instrText>Alkylate</w:instrText>
            </w:r>
            <w:r w:rsidR="004E54FE">
              <w:instrText xml:space="preserve">" </w:instrText>
            </w:r>
            <w:r w:rsidR="004E54FE">
              <w:fldChar w:fldCharType="end"/>
            </w:r>
          </w:p>
        </w:tc>
        <w:tc>
          <w:tcPr>
            <w:tcW w:w="1276" w:type="dxa"/>
          </w:tcPr>
          <w:p w14:paraId="406AAC17" w14:textId="77777777" w:rsidR="00AF0942" w:rsidRPr="007153D0" w:rsidRDefault="00AF0942" w:rsidP="00440C4D"/>
        </w:tc>
        <w:tc>
          <w:tcPr>
            <w:tcW w:w="1701" w:type="dxa"/>
          </w:tcPr>
          <w:p w14:paraId="5758C712" w14:textId="77777777" w:rsidR="00AF0942" w:rsidRPr="007153D0" w:rsidRDefault="00AF0942" w:rsidP="00440C4D"/>
        </w:tc>
        <w:tc>
          <w:tcPr>
            <w:tcW w:w="1701" w:type="dxa"/>
          </w:tcPr>
          <w:p w14:paraId="03D9D9C8" w14:textId="77777777" w:rsidR="00AF0942" w:rsidRPr="007153D0" w:rsidRDefault="00AF0942" w:rsidP="00440C4D">
            <w:r w:rsidRPr="007153D0">
              <w:t>TEL blending, loading racks.</w:t>
            </w:r>
          </w:p>
        </w:tc>
        <w:tc>
          <w:tcPr>
            <w:tcW w:w="1275" w:type="dxa"/>
          </w:tcPr>
          <w:p w14:paraId="578471C5" w14:textId="77777777" w:rsidR="00AF0942" w:rsidRPr="007153D0" w:rsidRDefault="00AF0942" w:rsidP="00440C4D">
            <w:r w:rsidRPr="007153D0">
              <w:t>Adjacent</w:t>
            </w:r>
          </w:p>
        </w:tc>
        <w:tc>
          <w:tcPr>
            <w:tcW w:w="2266" w:type="dxa"/>
          </w:tcPr>
          <w:p w14:paraId="0F0D818A" w14:textId="77777777" w:rsidR="00AF0942" w:rsidRPr="007153D0" w:rsidRDefault="00AF0942" w:rsidP="00440C4D">
            <w:r w:rsidRPr="007153D0">
              <w:t>Feed stocks from basic refineries of Pennzoil &amp; three other operators</w:t>
            </w:r>
          </w:p>
        </w:tc>
        <w:tc>
          <w:tcPr>
            <w:tcW w:w="1416" w:type="dxa"/>
          </w:tcPr>
          <w:p w14:paraId="142F3EFC" w14:textId="77777777" w:rsidR="00AF0942" w:rsidRPr="007153D0" w:rsidRDefault="00AF0942" w:rsidP="00440C4D">
            <w:r w:rsidRPr="007153D0">
              <w:t>Shutdown</w:t>
            </w:r>
          </w:p>
        </w:tc>
      </w:tr>
      <w:tr w:rsidR="00BF31B1" w:rsidRPr="007759E0" w14:paraId="285E6E6F" w14:textId="77777777" w:rsidTr="00AE3D9E">
        <w:tc>
          <w:tcPr>
            <w:tcW w:w="699" w:type="dxa"/>
          </w:tcPr>
          <w:p w14:paraId="79E9F2CF" w14:textId="77777777" w:rsidR="00AF0942" w:rsidRPr="007153D0" w:rsidRDefault="00AF0942" w:rsidP="00440C4D">
            <w:r w:rsidRPr="007153D0">
              <w:t>592</w:t>
            </w:r>
          </w:p>
        </w:tc>
        <w:tc>
          <w:tcPr>
            <w:tcW w:w="1707" w:type="dxa"/>
          </w:tcPr>
          <w:p w14:paraId="1F14E5D0" w14:textId="77777777" w:rsidR="00AF0942" w:rsidRPr="007153D0" w:rsidRDefault="00AF0942" w:rsidP="00440C4D">
            <w:r w:rsidRPr="007153D0">
              <w:t>Premier Oil Refining Co.</w:t>
            </w:r>
            <w:r w:rsidR="00D66469">
              <w:fldChar w:fldCharType="begin"/>
            </w:r>
            <w:r w:rsidR="00D66469">
              <w:instrText xml:space="preserve"> XE "</w:instrText>
            </w:r>
            <w:r w:rsidR="00D66469" w:rsidRPr="00D85966">
              <w:instrText>Premier Oil Refining Co.</w:instrText>
            </w:r>
            <w:r w:rsidR="00D66469">
              <w:instrText xml:space="preserve">" </w:instrText>
            </w:r>
            <w:r w:rsidR="00D66469">
              <w:fldChar w:fldCharType="end"/>
            </w:r>
            <w:r w:rsidR="003E0ADF" w:rsidRPr="007153D0">
              <w:t xml:space="preserve"> </w:t>
            </w:r>
            <w:r w:rsidRPr="007153D0">
              <w:t>Cotton Valley</w:t>
            </w:r>
            <w:r w:rsidR="00D66469">
              <w:fldChar w:fldCharType="begin"/>
            </w:r>
            <w:r w:rsidR="00D66469">
              <w:instrText xml:space="preserve"> XE "</w:instrText>
            </w:r>
            <w:r w:rsidR="00D66469" w:rsidRPr="003F6133">
              <w:instrText>Cotton Valley</w:instrText>
            </w:r>
            <w:r w:rsidR="00D66469">
              <w:instrText xml:space="preserve">" </w:instrText>
            </w:r>
            <w:r w:rsidR="00D66469">
              <w:fldChar w:fldCharType="end"/>
            </w:r>
            <w:r w:rsidRPr="007153D0">
              <w:t>, Louisiana</w:t>
            </w:r>
            <w:r w:rsidR="00D66469">
              <w:fldChar w:fldCharType="begin"/>
            </w:r>
            <w:r w:rsidR="00D66469">
              <w:instrText xml:space="preserve"> XE "</w:instrText>
            </w:r>
            <w:r w:rsidR="00D66469" w:rsidRPr="00677B95">
              <w:instrText>Louisiana</w:instrText>
            </w:r>
            <w:r w:rsidR="00D66469">
              <w:instrText xml:space="preserve">" </w:instrText>
            </w:r>
            <w:r w:rsidR="00D66469">
              <w:fldChar w:fldCharType="end"/>
            </w:r>
          </w:p>
        </w:tc>
        <w:tc>
          <w:tcPr>
            <w:tcW w:w="1138" w:type="dxa"/>
          </w:tcPr>
          <w:p w14:paraId="7FC124B7" w14:textId="77777777" w:rsidR="00AF0942" w:rsidRPr="007153D0" w:rsidRDefault="00AF0942" w:rsidP="00440C4D"/>
        </w:tc>
        <w:tc>
          <w:tcPr>
            <w:tcW w:w="1277" w:type="dxa"/>
          </w:tcPr>
          <w:p w14:paraId="2FAA7D9D" w14:textId="77777777" w:rsidR="00AF0942" w:rsidRPr="007153D0" w:rsidRDefault="00AF0942" w:rsidP="00440C4D">
            <w:r w:rsidRPr="007153D0">
              <w:t>Yes</w:t>
            </w:r>
          </w:p>
        </w:tc>
        <w:tc>
          <w:tcPr>
            <w:tcW w:w="1275" w:type="dxa"/>
          </w:tcPr>
          <w:p w14:paraId="3AA1B0B3" w14:textId="77777777" w:rsidR="00AE3D9E" w:rsidRDefault="00AF0942" w:rsidP="00440C4D">
            <w:r w:rsidRPr="007153D0">
              <w:t>HF</w:t>
            </w:r>
          </w:p>
          <w:p w14:paraId="68049380" w14:textId="77777777" w:rsidR="00AF0942" w:rsidRPr="007153D0" w:rsidRDefault="00AF0942" w:rsidP="00440C4D">
            <w:r w:rsidRPr="007153D0">
              <w:t>2,200 B/D Alkylate</w:t>
            </w:r>
          </w:p>
        </w:tc>
        <w:tc>
          <w:tcPr>
            <w:tcW w:w="1276" w:type="dxa"/>
          </w:tcPr>
          <w:p w14:paraId="129B727D" w14:textId="77777777" w:rsidR="00AF0942" w:rsidRPr="007153D0" w:rsidRDefault="00AF0942" w:rsidP="00440C4D"/>
        </w:tc>
        <w:tc>
          <w:tcPr>
            <w:tcW w:w="1701" w:type="dxa"/>
          </w:tcPr>
          <w:p w14:paraId="7083E8D8" w14:textId="77777777" w:rsidR="00AF0942" w:rsidRPr="007153D0" w:rsidRDefault="00AF0942" w:rsidP="00440C4D">
            <w:r w:rsidRPr="007153D0">
              <w:t>Dehydrogenation</w:t>
            </w:r>
            <w:r w:rsidR="004E54FE">
              <w:fldChar w:fldCharType="begin"/>
            </w:r>
            <w:r w:rsidR="004E54FE">
              <w:instrText xml:space="preserve"> XE "</w:instrText>
            </w:r>
            <w:r w:rsidR="004E54FE" w:rsidRPr="00960272">
              <w:instrText>Dehydrogenation</w:instrText>
            </w:r>
            <w:r w:rsidR="004E54FE">
              <w:instrText xml:space="preserve">" </w:instrText>
            </w:r>
            <w:r w:rsidR="004E54FE">
              <w:fldChar w:fldCharType="end"/>
            </w:r>
            <w:r w:rsidRPr="007153D0">
              <w:t xml:space="preserve"> 750 B/D butylenes</w:t>
            </w:r>
          </w:p>
        </w:tc>
        <w:tc>
          <w:tcPr>
            <w:tcW w:w="1701" w:type="dxa"/>
          </w:tcPr>
          <w:p w14:paraId="0F889298" w14:textId="77777777" w:rsidR="00AF0942" w:rsidRPr="007153D0" w:rsidRDefault="00AF0942" w:rsidP="00440C4D">
            <w:r w:rsidRPr="007153D0">
              <w:t>TEL blending, loading racks, tankage</w:t>
            </w:r>
          </w:p>
        </w:tc>
        <w:tc>
          <w:tcPr>
            <w:tcW w:w="1275" w:type="dxa"/>
          </w:tcPr>
          <w:p w14:paraId="056C88E5" w14:textId="77777777" w:rsidR="00AF0942" w:rsidRPr="007153D0" w:rsidRDefault="00AF0942" w:rsidP="00440C4D">
            <w:r w:rsidRPr="007153D0">
              <w:t>Adjacent</w:t>
            </w:r>
          </w:p>
        </w:tc>
        <w:tc>
          <w:tcPr>
            <w:tcW w:w="2266" w:type="dxa"/>
          </w:tcPr>
          <w:p w14:paraId="2FCC6B18" w14:textId="77777777" w:rsidR="00AF0942" w:rsidRPr="007153D0" w:rsidRDefault="00AF0942" w:rsidP="00440C4D">
            <w:r w:rsidRPr="007153D0">
              <w:t>Feed stocks from basic refinery of operator, additional feed stocks from others</w:t>
            </w:r>
          </w:p>
        </w:tc>
        <w:tc>
          <w:tcPr>
            <w:tcW w:w="1416" w:type="dxa"/>
          </w:tcPr>
          <w:p w14:paraId="50355082" w14:textId="77777777" w:rsidR="00AF0942" w:rsidRPr="007153D0" w:rsidRDefault="00AF0942" w:rsidP="00440C4D">
            <w:r w:rsidRPr="007153D0">
              <w:t>Shutdown</w:t>
            </w:r>
          </w:p>
        </w:tc>
      </w:tr>
      <w:tr w:rsidR="00BF31B1" w:rsidRPr="007759E0" w14:paraId="5FD66880" w14:textId="77777777" w:rsidTr="00AE3D9E">
        <w:tc>
          <w:tcPr>
            <w:tcW w:w="699" w:type="dxa"/>
          </w:tcPr>
          <w:p w14:paraId="49BF5EAE" w14:textId="77777777" w:rsidR="00AF0942" w:rsidRPr="007153D0" w:rsidRDefault="00AF0942" w:rsidP="00440C4D">
            <w:r w:rsidRPr="007153D0">
              <w:t>562</w:t>
            </w:r>
          </w:p>
        </w:tc>
        <w:tc>
          <w:tcPr>
            <w:tcW w:w="1707" w:type="dxa"/>
          </w:tcPr>
          <w:p w14:paraId="4DA0288E" w14:textId="77777777" w:rsidR="00AF0942" w:rsidRPr="007153D0" w:rsidRDefault="00AF0942" w:rsidP="00440C4D">
            <w:r w:rsidRPr="007153D0">
              <w:t>The Pure Oil Company</w:t>
            </w:r>
            <w:r w:rsidR="00D66469">
              <w:fldChar w:fldCharType="begin"/>
            </w:r>
            <w:r w:rsidR="00D66469">
              <w:instrText xml:space="preserve"> XE "</w:instrText>
            </w:r>
            <w:r w:rsidR="00D66469" w:rsidRPr="002C1684">
              <w:instrText>The Pure Oil Company</w:instrText>
            </w:r>
            <w:r w:rsidR="00D66469">
              <w:instrText xml:space="preserve">" </w:instrText>
            </w:r>
            <w:r w:rsidR="00D66469">
              <w:fldChar w:fldCharType="end"/>
            </w:r>
            <w:r w:rsidR="003E0ADF" w:rsidRPr="007153D0">
              <w:t xml:space="preserve">, </w:t>
            </w:r>
            <w:r w:rsidRPr="007153D0">
              <w:t>Smiths Bluff</w:t>
            </w:r>
            <w:r w:rsidR="00D66469">
              <w:fldChar w:fldCharType="begin"/>
            </w:r>
            <w:r w:rsidR="00D66469">
              <w:instrText xml:space="preserve"> XE "</w:instrText>
            </w:r>
            <w:r w:rsidR="00D66469" w:rsidRPr="00BE515F">
              <w:instrText>Smiths Bluff</w:instrText>
            </w:r>
            <w:r w:rsidR="00D66469">
              <w:instrText xml:space="preserve">" </w:instrText>
            </w:r>
            <w:r w:rsidR="00D66469">
              <w:fldChar w:fldCharType="end"/>
            </w:r>
            <w:r w:rsidRPr="007153D0">
              <w:t>, Texas</w:t>
            </w:r>
          </w:p>
        </w:tc>
        <w:tc>
          <w:tcPr>
            <w:tcW w:w="1138" w:type="dxa"/>
          </w:tcPr>
          <w:p w14:paraId="1440A648" w14:textId="77777777" w:rsidR="00AF0942" w:rsidRPr="007153D0" w:rsidRDefault="00AF0942" w:rsidP="00440C4D"/>
        </w:tc>
        <w:tc>
          <w:tcPr>
            <w:tcW w:w="1277" w:type="dxa"/>
          </w:tcPr>
          <w:p w14:paraId="0F37D1B4" w14:textId="77777777" w:rsidR="00AF0942" w:rsidRPr="007153D0" w:rsidRDefault="00AF0942" w:rsidP="00440C4D">
            <w:r w:rsidRPr="007153D0">
              <w:t>Yes</w:t>
            </w:r>
          </w:p>
        </w:tc>
        <w:tc>
          <w:tcPr>
            <w:tcW w:w="1275" w:type="dxa"/>
          </w:tcPr>
          <w:p w14:paraId="6B74AD0C" w14:textId="77777777" w:rsidR="00AE3D9E" w:rsidRDefault="00AF0942" w:rsidP="00440C4D">
            <w:pPr>
              <w:rPr>
                <w:vertAlign w:val="subscript"/>
              </w:rPr>
            </w:pPr>
            <w:r w:rsidRPr="007153D0">
              <w:t>H</w:t>
            </w:r>
            <w:r w:rsidRPr="007153D0">
              <w:rPr>
                <w:vertAlign w:val="subscript"/>
              </w:rPr>
              <w:t>2</w:t>
            </w:r>
            <w:r w:rsidRPr="007153D0">
              <w:t>SO</w:t>
            </w:r>
            <w:r w:rsidRPr="007153D0">
              <w:rPr>
                <w:vertAlign w:val="subscript"/>
              </w:rPr>
              <w:t xml:space="preserve">4 </w:t>
            </w:r>
            <w:r w:rsidR="003E15EF">
              <w:rPr>
                <w:vertAlign w:val="subscript"/>
              </w:rPr>
              <w:t xml:space="preserve"> </w:t>
            </w:r>
          </w:p>
          <w:p w14:paraId="761F8A36" w14:textId="77777777" w:rsidR="00AF0942" w:rsidRPr="007153D0" w:rsidRDefault="00AF0942" w:rsidP="00440C4D">
            <w:r w:rsidRPr="007153D0">
              <w:t>1,330 B/D Alkylate</w:t>
            </w:r>
          </w:p>
        </w:tc>
        <w:tc>
          <w:tcPr>
            <w:tcW w:w="1276" w:type="dxa"/>
          </w:tcPr>
          <w:p w14:paraId="33062657" w14:textId="77777777" w:rsidR="00AF0942" w:rsidRPr="007153D0" w:rsidRDefault="00AF0942" w:rsidP="00440C4D"/>
        </w:tc>
        <w:tc>
          <w:tcPr>
            <w:tcW w:w="1701" w:type="dxa"/>
          </w:tcPr>
          <w:p w14:paraId="0DF9A0AA" w14:textId="77777777" w:rsidR="00AF0942" w:rsidRPr="007153D0" w:rsidRDefault="00AF0942" w:rsidP="00440C4D"/>
        </w:tc>
        <w:tc>
          <w:tcPr>
            <w:tcW w:w="1701" w:type="dxa"/>
          </w:tcPr>
          <w:p w14:paraId="3C95510E" w14:textId="77777777" w:rsidR="00AF0942" w:rsidRPr="007153D0" w:rsidRDefault="00AF0942" w:rsidP="00440C4D"/>
        </w:tc>
        <w:tc>
          <w:tcPr>
            <w:tcW w:w="1275" w:type="dxa"/>
          </w:tcPr>
          <w:p w14:paraId="475361DF" w14:textId="77777777" w:rsidR="00AF0942" w:rsidRPr="007153D0" w:rsidRDefault="00AF0942" w:rsidP="00440C4D">
            <w:r w:rsidRPr="007153D0">
              <w:t>Adjacent</w:t>
            </w:r>
          </w:p>
        </w:tc>
        <w:tc>
          <w:tcPr>
            <w:tcW w:w="2266" w:type="dxa"/>
          </w:tcPr>
          <w:p w14:paraId="64DE9568" w14:textId="77777777" w:rsidR="00AF0942" w:rsidRPr="007153D0" w:rsidRDefault="00AF0942" w:rsidP="00440C4D">
            <w:r w:rsidRPr="007153D0">
              <w:t>Feed stocks from basic refinery of operator</w:t>
            </w:r>
          </w:p>
        </w:tc>
        <w:tc>
          <w:tcPr>
            <w:tcW w:w="1416" w:type="dxa"/>
          </w:tcPr>
          <w:p w14:paraId="4A16981D" w14:textId="77777777" w:rsidR="00AF0942" w:rsidRPr="007153D0" w:rsidRDefault="00AF0942" w:rsidP="00440C4D">
            <w:r w:rsidRPr="007153D0">
              <w:t>Shutdown</w:t>
            </w:r>
          </w:p>
        </w:tc>
      </w:tr>
      <w:tr w:rsidR="00BF31B1" w:rsidRPr="007759E0" w14:paraId="3D6B66A5" w14:textId="77777777" w:rsidTr="00AE3D9E">
        <w:tc>
          <w:tcPr>
            <w:tcW w:w="699" w:type="dxa"/>
          </w:tcPr>
          <w:p w14:paraId="3F73D9C8" w14:textId="77777777" w:rsidR="00AF0942" w:rsidRPr="007153D0" w:rsidRDefault="00AF0942" w:rsidP="00440C4D">
            <w:r w:rsidRPr="007153D0">
              <w:t>718</w:t>
            </w:r>
          </w:p>
        </w:tc>
        <w:tc>
          <w:tcPr>
            <w:tcW w:w="1707" w:type="dxa"/>
          </w:tcPr>
          <w:p w14:paraId="5A769AFB" w14:textId="77777777" w:rsidR="00AF0942" w:rsidRPr="007153D0" w:rsidRDefault="00AF0942" w:rsidP="00440C4D">
            <w:r w:rsidRPr="007153D0">
              <w:t>Republic Oil Refining Co.</w:t>
            </w:r>
            <w:r w:rsidR="00D66469">
              <w:fldChar w:fldCharType="begin"/>
            </w:r>
            <w:r w:rsidR="00D66469">
              <w:instrText xml:space="preserve"> XE "</w:instrText>
            </w:r>
            <w:r w:rsidR="00D66469" w:rsidRPr="00AA4E0C">
              <w:instrText>Republic Oil Refining Co.</w:instrText>
            </w:r>
            <w:r w:rsidR="00D66469">
              <w:instrText xml:space="preserve">" </w:instrText>
            </w:r>
            <w:r w:rsidR="00D66469">
              <w:fldChar w:fldCharType="end"/>
            </w:r>
            <w:r w:rsidR="003E0ADF" w:rsidRPr="007153D0">
              <w:t xml:space="preserve"> </w:t>
            </w:r>
            <w:r w:rsidRPr="007153D0">
              <w:t>Texas City</w:t>
            </w:r>
            <w:r w:rsidR="004E54FE">
              <w:fldChar w:fldCharType="begin"/>
            </w:r>
            <w:r w:rsidR="004E54FE">
              <w:instrText xml:space="preserve"> XE "</w:instrText>
            </w:r>
            <w:r w:rsidR="004E54FE" w:rsidRPr="004A6C2C">
              <w:instrText>Texas City</w:instrText>
            </w:r>
            <w:r w:rsidR="004E54FE">
              <w:instrText xml:space="preserve">" </w:instrText>
            </w:r>
            <w:r w:rsidR="004E54FE">
              <w:fldChar w:fldCharType="end"/>
            </w:r>
            <w:r w:rsidRPr="007153D0">
              <w:t>, Texas</w:t>
            </w:r>
          </w:p>
        </w:tc>
        <w:tc>
          <w:tcPr>
            <w:tcW w:w="1138" w:type="dxa"/>
          </w:tcPr>
          <w:p w14:paraId="13247A69" w14:textId="77777777" w:rsidR="00AF0942" w:rsidRPr="007153D0" w:rsidRDefault="00AF0942" w:rsidP="00440C4D">
            <w:r w:rsidRPr="007153D0">
              <w:t>FCC</w:t>
            </w:r>
            <w:r w:rsidR="004E54FE">
              <w:fldChar w:fldCharType="begin"/>
            </w:r>
            <w:r w:rsidR="004E54FE">
              <w:instrText xml:space="preserve"> XE "</w:instrText>
            </w:r>
            <w:r w:rsidR="004E54FE" w:rsidRPr="005D3485">
              <w:instrText>FCC</w:instrText>
            </w:r>
            <w:r w:rsidR="004E54FE">
              <w:instrText xml:space="preserve">" </w:instrText>
            </w:r>
            <w:r w:rsidR="004E54FE">
              <w:fldChar w:fldCharType="end"/>
            </w:r>
            <w:r w:rsidRPr="007153D0">
              <w:t xml:space="preserve"> 12,000 B/D gas oil</w:t>
            </w:r>
          </w:p>
        </w:tc>
        <w:tc>
          <w:tcPr>
            <w:tcW w:w="1277" w:type="dxa"/>
          </w:tcPr>
          <w:p w14:paraId="7978BED8" w14:textId="77777777" w:rsidR="00AF0942" w:rsidRPr="007153D0" w:rsidRDefault="00AF0942" w:rsidP="00440C4D">
            <w:r w:rsidRPr="007153D0">
              <w:t>Yes</w:t>
            </w:r>
          </w:p>
        </w:tc>
        <w:tc>
          <w:tcPr>
            <w:tcW w:w="1275" w:type="dxa"/>
          </w:tcPr>
          <w:p w14:paraId="283E6738" w14:textId="77777777" w:rsidR="00AE3D9E" w:rsidRDefault="00AF0942" w:rsidP="00440C4D">
            <w:r w:rsidRPr="007153D0">
              <w:t xml:space="preserve">HF </w:t>
            </w:r>
          </w:p>
          <w:p w14:paraId="7D0AA7D5" w14:textId="77777777" w:rsidR="00AF0942" w:rsidRPr="007153D0" w:rsidRDefault="00AF0942" w:rsidP="00440C4D">
            <w:r w:rsidRPr="007153D0">
              <w:t>1,800 B/D Alkylate</w:t>
            </w:r>
          </w:p>
        </w:tc>
        <w:tc>
          <w:tcPr>
            <w:tcW w:w="1276" w:type="dxa"/>
          </w:tcPr>
          <w:p w14:paraId="1CD58414" w14:textId="77777777" w:rsidR="00AF0942" w:rsidRPr="007153D0" w:rsidRDefault="00AF0942" w:rsidP="00440C4D"/>
        </w:tc>
        <w:tc>
          <w:tcPr>
            <w:tcW w:w="1701" w:type="dxa"/>
          </w:tcPr>
          <w:p w14:paraId="4638A3BF" w14:textId="77777777" w:rsidR="00AF0942" w:rsidRPr="007153D0" w:rsidRDefault="00AF0942" w:rsidP="00440C4D">
            <w:r w:rsidRPr="007153D0">
              <w:t>Thermal Cracker</w:t>
            </w:r>
            <w:r w:rsidR="004E54FE">
              <w:fldChar w:fldCharType="begin"/>
            </w:r>
            <w:r w:rsidR="004E54FE">
              <w:instrText xml:space="preserve"> XE "</w:instrText>
            </w:r>
            <w:r w:rsidR="004E54FE" w:rsidRPr="000F75BF">
              <w:instrText>Thermal Cracker</w:instrText>
            </w:r>
            <w:r w:rsidR="004E54FE">
              <w:instrText xml:space="preserve">" </w:instrText>
            </w:r>
            <w:r w:rsidR="004E54FE">
              <w:fldChar w:fldCharType="end"/>
            </w:r>
            <w:r w:rsidRPr="007153D0">
              <w:t xml:space="preserve"> 5,000 B/D charge</w:t>
            </w:r>
          </w:p>
        </w:tc>
        <w:tc>
          <w:tcPr>
            <w:tcW w:w="1701" w:type="dxa"/>
          </w:tcPr>
          <w:p w14:paraId="05EE9DDF" w14:textId="77777777" w:rsidR="00AF0942" w:rsidRPr="007153D0" w:rsidRDefault="00AF0942" w:rsidP="00440C4D">
            <w:r w:rsidRPr="007153D0">
              <w:t>TEL</w:t>
            </w:r>
            <w:r w:rsidR="004E54FE">
              <w:fldChar w:fldCharType="begin"/>
            </w:r>
            <w:r w:rsidR="004E54FE">
              <w:instrText xml:space="preserve"> XE "</w:instrText>
            </w:r>
            <w:r w:rsidR="004E54FE" w:rsidRPr="00094A65">
              <w:instrText>TEL</w:instrText>
            </w:r>
            <w:r w:rsidR="004E54FE">
              <w:instrText xml:space="preserve">" </w:instrText>
            </w:r>
            <w:r w:rsidR="004E54FE">
              <w:fldChar w:fldCharType="end"/>
            </w:r>
            <w:r w:rsidRPr="007153D0">
              <w:t xml:space="preserve"> blending, loading racks, storage</w:t>
            </w:r>
          </w:p>
        </w:tc>
        <w:tc>
          <w:tcPr>
            <w:tcW w:w="1275" w:type="dxa"/>
          </w:tcPr>
          <w:p w14:paraId="2E2B326E" w14:textId="77777777" w:rsidR="00AF0942" w:rsidRPr="007153D0" w:rsidRDefault="00AF0942" w:rsidP="00440C4D">
            <w:r w:rsidRPr="007153D0">
              <w:t>Adjacent</w:t>
            </w:r>
          </w:p>
        </w:tc>
        <w:tc>
          <w:tcPr>
            <w:tcW w:w="2266" w:type="dxa"/>
          </w:tcPr>
          <w:p w14:paraId="4A3A6533" w14:textId="77777777" w:rsidR="00AF0942" w:rsidRPr="007153D0" w:rsidRDefault="00AF0942" w:rsidP="00440C4D">
            <w:r w:rsidRPr="007153D0">
              <w:t>Feed stocks from basic refinery of operator</w:t>
            </w:r>
          </w:p>
        </w:tc>
        <w:tc>
          <w:tcPr>
            <w:tcW w:w="1416" w:type="dxa"/>
          </w:tcPr>
          <w:p w14:paraId="3D493B0E" w14:textId="77777777" w:rsidR="00AF0942" w:rsidRPr="007153D0" w:rsidRDefault="00AF0942" w:rsidP="00440C4D">
            <w:r w:rsidRPr="007153D0">
              <w:t>FCC, gas conc. &amp; utilities operating under lease on monthly basis</w:t>
            </w:r>
          </w:p>
        </w:tc>
      </w:tr>
      <w:tr w:rsidR="00BF31B1" w:rsidRPr="007759E0" w14:paraId="2DE29884" w14:textId="77777777" w:rsidTr="00AE3D9E">
        <w:tc>
          <w:tcPr>
            <w:tcW w:w="699" w:type="dxa"/>
          </w:tcPr>
          <w:p w14:paraId="5C4DAA9F" w14:textId="77777777" w:rsidR="00AF0942" w:rsidRPr="007153D0" w:rsidRDefault="00AF0942" w:rsidP="00440C4D">
            <w:r w:rsidRPr="007153D0">
              <w:t>689</w:t>
            </w:r>
          </w:p>
        </w:tc>
        <w:tc>
          <w:tcPr>
            <w:tcW w:w="1707" w:type="dxa"/>
          </w:tcPr>
          <w:p w14:paraId="2A977812" w14:textId="77777777" w:rsidR="00AF0942" w:rsidRPr="007153D0" w:rsidRDefault="00AF0942" w:rsidP="00440C4D">
            <w:r w:rsidRPr="007153D0">
              <w:t>Root Petroleum Co.</w:t>
            </w:r>
            <w:r w:rsidR="004E54FE">
              <w:fldChar w:fldCharType="begin"/>
            </w:r>
            <w:r w:rsidR="004E54FE">
              <w:instrText xml:space="preserve"> XE "</w:instrText>
            </w:r>
            <w:r w:rsidR="004E54FE" w:rsidRPr="00F504CC">
              <w:instrText>Root Petroleum Co.</w:instrText>
            </w:r>
            <w:r w:rsidR="004E54FE">
              <w:instrText xml:space="preserve">" </w:instrText>
            </w:r>
            <w:r w:rsidR="004E54FE">
              <w:fldChar w:fldCharType="end"/>
            </w:r>
            <w:r w:rsidR="003E0ADF" w:rsidRPr="007153D0">
              <w:t xml:space="preserve"> </w:t>
            </w:r>
            <w:r w:rsidRPr="007153D0">
              <w:t>El Dorado</w:t>
            </w:r>
            <w:r w:rsidR="004E54FE">
              <w:fldChar w:fldCharType="begin"/>
            </w:r>
            <w:r w:rsidR="004E54FE">
              <w:instrText xml:space="preserve"> XE "</w:instrText>
            </w:r>
            <w:r w:rsidR="004E54FE" w:rsidRPr="00C34300">
              <w:instrText>El Dorado</w:instrText>
            </w:r>
            <w:r w:rsidR="004E54FE">
              <w:instrText xml:space="preserve">" </w:instrText>
            </w:r>
            <w:r w:rsidR="004E54FE">
              <w:fldChar w:fldCharType="end"/>
            </w:r>
            <w:r w:rsidRPr="007153D0">
              <w:t xml:space="preserve">, </w:t>
            </w:r>
            <w:r w:rsidR="003E0ADF" w:rsidRPr="007153D0">
              <w:lastRenderedPageBreak/>
              <w:t>A</w:t>
            </w:r>
            <w:r w:rsidRPr="007153D0">
              <w:t>rkansas</w:t>
            </w:r>
            <w:r w:rsidR="004E54FE">
              <w:fldChar w:fldCharType="begin"/>
            </w:r>
            <w:r w:rsidR="004E54FE">
              <w:instrText xml:space="preserve"> XE "</w:instrText>
            </w:r>
            <w:r w:rsidR="004E54FE" w:rsidRPr="00370E3E">
              <w:instrText>Arkansas</w:instrText>
            </w:r>
            <w:r w:rsidR="004E54FE">
              <w:instrText xml:space="preserve">" </w:instrText>
            </w:r>
            <w:r w:rsidR="004E54FE">
              <w:fldChar w:fldCharType="end"/>
            </w:r>
          </w:p>
        </w:tc>
        <w:tc>
          <w:tcPr>
            <w:tcW w:w="1138" w:type="dxa"/>
          </w:tcPr>
          <w:p w14:paraId="0FE60A02" w14:textId="77777777" w:rsidR="00AE3D9E" w:rsidRDefault="00AF0942" w:rsidP="00440C4D">
            <w:r w:rsidRPr="007153D0">
              <w:lastRenderedPageBreak/>
              <w:t xml:space="preserve">FCC </w:t>
            </w:r>
          </w:p>
          <w:p w14:paraId="071A9C70" w14:textId="77777777" w:rsidR="00AF0942" w:rsidRPr="007153D0" w:rsidRDefault="00AF0942" w:rsidP="00440C4D">
            <w:r w:rsidRPr="007153D0">
              <w:t xml:space="preserve">4,600 B/D </w:t>
            </w:r>
            <w:r w:rsidRPr="007153D0">
              <w:lastRenderedPageBreak/>
              <w:t>gas oil</w:t>
            </w:r>
            <w:r w:rsidR="004E54FE">
              <w:fldChar w:fldCharType="begin"/>
            </w:r>
            <w:r w:rsidR="004E54FE">
              <w:instrText xml:space="preserve"> XE "</w:instrText>
            </w:r>
            <w:r w:rsidR="004E54FE" w:rsidRPr="00CB0CBB">
              <w:instrText>gas oil</w:instrText>
            </w:r>
            <w:r w:rsidR="004E54FE">
              <w:instrText xml:space="preserve">" </w:instrText>
            </w:r>
            <w:r w:rsidR="004E54FE">
              <w:fldChar w:fldCharType="end"/>
            </w:r>
          </w:p>
        </w:tc>
        <w:tc>
          <w:tcPr>
            <w:tcW w:w="1277" w:type="dxa"/>
          </w:tcPr>
          <w:p w14:paraId="22F02086" w14:textId="77777777" w:rsidR="00AF0942" w:rsidRPr="007153D0" w:rsidRDefault="00AF0942" w:rsidP="00440C4D">
            <w:r w:rsidRPr="007153D0">
              <w:lastRenderedPageBreak/>
              <w:t>Yes</w:t>
            </w:r>
          </w:p>
        </w:tc>
        <w:tc>
          <w:tcPr>
            <w:tcW w:w="1275" w:type="dxa"/>
          </w:tcPr>
          <w:p w14:paraId="711C721E" w14:textId="77777777" w:rsidR="00AE3D9E" w:rsidRDefault="00AF0942" w:rsidP="00440C4D">
            <w:r w:rsidRPr="007153D0">
              <w:t xml:space="preserve">HF </w:t>
            </w:r>
          </w:p>
          <w:p w14:paraId="6B52E700" w14:textId="77777777" w:rsidR="00AF0942" w:rsidRPr="007153D0" w:rsidRDefault="00AF0942" w:rsidP="00440C4D">
            <w:r w:rsidRPr="007153D0">
              <w:t xml:space="preserve">1,300 B/D </w:t>
            </w:r>
            <w:r w:rsidRPr="007153D0">
              <w:lastRenderedPageBreak/>
              <w:t>Alkylate</w:t>
            </w:r>
            <w:r w:rsidR="004E54FE">
              <w:fldChar w:fldCharType="begin"/>
            </w:r>
            <w:r w:rsidR="004E54FE">
              <w:instrText xml:space="preserve"> XE "</w:instrText>
            </w:r>
            <w:r w:rsidR="004E54FE" w:rsidRPr="00945E39">
              <w:instrText>Alkylate</w:instrText>
            </w:r>
            <w:r w:rsidR="004E54FE">
              <w:instrText xml:space="preserve">" </w:instrText>
            </w:r>
            <w:r w:rsidR="004E54FE">
              <w:fldChar w:fldCharType="end"/>
            </w:r>
          </w:p>
        </w:tc>
        <w:tc>
          <w:tcPr>
            <w:tcW w:w="1276" w:type="dxa"/>
          </w:tcPr>
          <w:p w14:paraId="6674DFD0" w14:textId="77777777" w:rsidR="00AE3D9E" w:rsidRDefault="00AF0942" w:rsidP="00440C4D">
            <w:r w:rsidRPr="007153D0">
              <w:lastRenderedPageBreak/>
              <w:t>Butane</w:t>
            </w:r>
            <w:r w:rsidR="004E54FE">
              <w:fldChar w:fldCharType="begin"/>
            </w:r>
            <w:r w:rsidR="004E54FE">
              <w:instrText xml:space="preserve"> XE "</w:instrText>
            </w:r>
            <w:r w:rsidR="004E54FE" w:rsidRPr="00612653">
              <w:instrText>Butane</w:instrText>
            </w:r>
            <w:r w:rsidR="004E54FE">
              <w:instrText xml:space="preserve">" </w:instrText>
            </w:r>
            <w:r w:rsidR="004E54FE">
              <w:fldChar w:fldCharType="end"/>
            </w:r>
            <w:r w:rsidRPr="007153D0">
              <w:t xml:space="preserve"> </w:t>
            </w:r>
          </w:p>
          <w:p w14:paraId="2CBB0F4C" w14:textId="77777777" w:rsidR="00AF0942" w:rsidRPr="007153D0" w:rsidRDefault="00AF0942" w:rsidP="00440C4D">
            <w:r w:rsidRPr="007153D0">
              <w:t xml:space="preserve">250 B/D </w:t>
            </w:r>
            <w:r w:rsidRPr="007153D0">
              <w:lastRenderedPageBreak/>
              <w:t>isobutane</w:t>
            </w:r>
            <w:r w:rsidR="004E54FE">
              <w:fldChar w:fldCharType="begin"/>
            </w:r>
            <w:r w:rsidR="004E54FE">
              <w:instrText xml:space="preserve"> XE "</w:instrText>
            </w:r>
            <w:r w:rsidR="004E54FE" w:rsidRPr="00206695">
              <w:instrText>isobutane</w:instrText>
            </w:r>
            <w:r w:rsidR="004E54FE">
              <w:instrText xml:space="preserve">" </w:instrText>
            </w:r>
            <w:r w:rsidR="004E54FE">
              <w:fldChar w:fldCharType="end"/>
            </w:r>
          </w:p>
        </w:tc>
        <w:tc>
          <w:tcPr>
            <w:tcW w:w="1701" w:type="dxa"/>
          </w:tcPr>
          <w:p w14:paraId="1F469D32" w14:textId="77777777" w:rsidR="00AF0942" w:rsidRPr="007153D0" w:rsidRDefault="00AF0942" w:rsidP="00440C4D"/>
        </w:tc>
        <w:tc>
          <w:tcPr>
            <w:tcW w:w="1701" w:type="dxa"/>
          </w:tcPr>
          <w:p w14:paraId="73093EAF" w14:textId="77777777" w:rsidR="00AF0942" w:rsidRPr="007153D0" w:rsidRDefault="00AF0942" w:rsidP="00440C4D">
            <w:r w:rsidRPr="007153D0">
              <w:t>TEL blending, Girbitol</w:t>
            </w:r>
            <w:r w:rsidR="004E54FE">
              <w:fldChar w:fldCharType="begin"/>
            </w:r>
            <w:r w:rsidR="004E54FE">
              <w:instrText xml:space="preserve"> XE "</w:instrText>
            </w:r>
            <w:r w:rsidR="004E54FE" w:rsidRPr="000540FA">
              <w:instrText>Girbitol</w:instrText>
            </w:r>
            <w:r w:rsidR="004E54FE">
              <w:instrText xml:space="preserve">" </w:instrText>
            </w:r>
            <w:r w:rsidR="004E54FE">
              <w:fldChar w:fldCharType="end"/>
            </w:r>
            <w:r w:rsidRPr="007153D0">
              <w:t xml:space="preserve"> Unit </w:t>
            </w:r>
            <w:r w:rsidRPr="007153D0">
              <w:lastRenderedPageBreak/>
              <w:t>storage</w:t>
            </w:r>
          </w:p>
        </w:tc>
        <w:tc>
          <w:tcPr>
            <w:tcW w:w="1275" w:type="dxa"/>
          </w:tcPr>
          <w:p w14:paraId="44B6B044" w14:textId="77777777" w:rsidR="00AF0942" w:rsidRPr="007153D0" w:rsidRDefault="00AF0942" w:rsidP="00440C4D">
            <w:r w:rsidRPr="007153D0">
              <w:lastRenderedPageBreak/>
              <w:t>Inside</w:t>
            </w:r>
          </w:p>
        </w:tc>
        <w:tc>
          <w:tcPr>
            <w:tcW w:w="2266" w:type="dxa"/>
          </w:tcPr>
          <w:p w14:paraId="2F9501BD" w14:textId="77777777" w:rsidR="00AF0942" w:rsidRPr="007153D0" w:rsidRDefault="00AF0942" w:rsidP="00440C4D">
            <w:r w:rsidRPr="007153D0">
              <w:t>Feed stocks from basic refinery of operator</w:t>
            </w:r>
          </w:p>
        </w:tc>
        <w:tc>
          <w:tcPr>
            <w:tcW w:w="1416" w:type="dxa"/>
          </w:tcPr>
          <w:p w14:paraId="02706BC2" w14:textId="77777777" w:rsidR="00AF0942" w:rsidRPr="007153D0" w:rsidRDefault="00AF0942" w:rsidP="00440C4D">
            <w:r w:rsidRPr="007153D0">
              <w:t>FCC, gas conc. Alkylation</w:t>
            </w:r>
            <w:r w:rsidR="004E54FE">
              <w:fldChar w:fldCharType="begin"/>
            </w:r>
            <w:r w:rsidR="004E54FE">
              <w:instrText xml:space="preserve"> XE "</w:instrText>
            </w:r>
            <w:r w:rsidR="004E54FE" w:rsidRPr="00693696">
              <w:instrText>Alkylation</w:instrText>
            </w:r>
            <w:r w:rsidR="004E54FE">
              <w:instrText xml:space="preserve">" </w:instrText>
            </w:r>
            <w:r w:rsidR="004E54FE">
              <w:fldChar w:fldCharType="end"/>
            </w:r>
            <w:r w:rsidRPr="007153D0">
              <w:t xml:space="preserve"> &amp; </w:t>
            </w:r>
            <w:r w:rsidRPr="007153D0">
              <w:lastRenderedPageBreak/>
              <w:t>utilities operating under lease on monthly basis</w:t>
            </w:r>
          </w:p>
        </w:tc>
      </w:tr>
      <w:tr w:rsidR="00BF31B1" w:rsidRPr="007759E0" w14:paraId="53C942DD" w14:textId="77777777" w:rsidTr="00AE3D9E">
        <w:tc>
          <w:tcPr>
            <w:tcW w:w="699" w:type="dxa"/>
          </w:tcPr>
          <w:p w14:paraId="6901CBC8" w14:textId="77777777" w:rsidR="00AF0942" w:rsidRPr="007153D0" w:rsidRDefault="00AF0942" w:rsidP="00440C4D">
            <w:r w:rsidRPr="007153D0">
              <w:lastRenderedPageBreak/>
              <w:t>591</w:t>
            </w:r>
          </w:p>
        </w:tc>
        <w:tc>
          <w:tcPr>
            <w:tcW w:w="1707" w:type="dxa"/>
          </w:tcPr>
          <w:p w14:paraId="04F3A19C" w14:textId="77777777" w:rsidR="00AF0942" w:rsidRPr="007153D0" w:rsidRDefault="00AF0942" w:rsidP="00440C4D">
            <w:r w:rsidRPr="007153D0">
              <w:t>Southport Petroleum Company</w:t>
            </w:r>
            <w:r w:rsidR="004E54FE">
              <w:fldChar w:fldCharType="begin"/>
            </w:r>
            <w:r w:rsidR="004E54FE">
              <w:instrText xml:space="preserve"> XE "</w:instrText>
            </w:r>
            <w:r w:rsidR="004E54FE" w:rsidRPr="00CD4DA7">
              <w:instrText>Southport Petroleum Company</w:instrText>
            </w:r>
            <w:r w:rsidR="004E54FE">
              <w:instrText xml:space="preserve">" </w:instrText>
            </w:r>
            <w:r w:rsidR="004E54FE">
              <w:fldChar w:fldCharType="end"/>
            </w:r>
            <w:r w:rsidRPr="007153D0">
              <w:t xml:space="preserve"> (later Liberty Oil Co.</w:t>
            </w:r>
            <w:r w:rsidR="004E54FE">
              <w:fldChar w:fldCharType="begin"/>
            </w:r>
            <w:r w:rsidR="004E54FE">
              <w:instrText xml:space="preserve"> XE "</w:instrText>
            </w:r>
            <w:r w:rsidR="004E54FE" w:rsidRPr="00036943">
              <w:instrText>Liberty Oil Co.</w:instrText>
            </w:r>
            <w:r w:rsidR="004E54FE">
              <w:instrText xml:space="preserve">" </w:instrText>
            </w:r>
            <w:r w:rsidR="004E54FE">
              <w:fldChar w:fldCharType="end"/>
            </w:r>
            <w:r w:rsidRPr="007153D0">
              <w:t>)</w:t>
            </w:r>
            <w:r w:rsidR="003E0ADF" w:rsidRPr="007153D0">
              <w:t xml:space="preserve"> </w:t>
            </w:r>
            <w:r w:rsidRPr="007153D0">
              <w:t>Texas City</w:t>
            </w:r>
            <w:r w:rsidR="004E54FE">
              <w:fldChar w:fldCharType="begin"/>
            </w:r>
            <w:r w:rsidR="004E54FE">
              <w:instrText xml:space="preserve"> XE "</w:instrText>
            </w:r>
            <w:r w:rsidR="004E54FE" w:rsidRPr="00BE2867">
              <w:instrText>Texas City</w:instrText>
            </w:r>
            <w:r w:rsidR="004E54FE">
              <w:instrText xml:space="preserve">" </w:instrText>
            </w:r>
            <w:r w:rsidR="004E54FE">
              <w:fldChar w:fldCharType="end"/>
            </w:r>
            <w:r w:rsidRPr="007153D0">
              <w:t>,</w:t>
            </w:r>
            <w:r w:rsidR="003E0ADF" w:rsidRPr="007153D0">
              <w:t xml:space="preserve"> </w:t>
            </w:r>
            <w:r w:rsidRPr="007153D0">
              <w:t>Texas</w:t>
            </w:r>
          </w:p>
        </w:tc>
        <w:tc>
          <w:tcPr>
            <w:tcW w:w="1138" w:type="dxa"/>
          </w:tcPr>
          <w:p w14:paraId="118B8B02" w14:textId="77777777" w:rsidR="00AF0942" w:rsidRPr="007153D0" w:rsidRDefault="00AF0942" w:rsidP="00AE3D9E">
            <w:pPr>
              <w:ind w:right="-108"/>
            </w:pPr>
            <w:r w:rsidRPr="007153D0">
              <w:t>HCC 1 stage 13,000 B/D gas oil</w:t>
            </w:r>
          </w:p>
        </w:tc>
        <w:tc>
          <w:tcPr>
            <w:tcW w:w="1277" w:type="dxa"/>
          </w:tcPr>
          <w:p w14:paraId="31607B15" w14:textId="77777777" w:rsidR="00AF0942" w:rsidRPr="007153D0" w:rsidRDefault="00AF0942" w:rsidP="00440C4D">
            <w:r w:rsidRPr="007153D0">
              <w:t>Yes</w:t>
            </w:r>
          </w:p>
        </w:tc>
        <w:tc>
          <w:tcPr>
            <w:tcW w:w="1275" w:type="dxa"/>
          </w:tcPr>
          <w:p w14:paraId="5D5EA6AD" w14:textId="77777777" w:rsidR="00AE3D9E" w:rsidRDefault="00AF0942" w:rsidP="00440C4D">
            <w:r w:rsidRPr="007153D0">
              <w:t xml:space="preserve">HF </w:t>
            </w:r>
          </w:p>
          <w:p w14:paraId="132D10B8" w14:textId="77777777" w:rsidR="00AF0942" w:rsidRPr="007153D0" w:rsidRDefault="00AF0942" w:rsidP="00440C4D">
            <w:r w:rsidRPr="007153D0">
              <w:t>1,600 B/D Alkylate</w:t>
            </w:r>
          </w:p>
        </w:tc>
        <w:tc>
          <w:tcPr>
            <w:tcW w:w="1276" w:type="dxa"/>
          </w:tcPr>
          <w:p w14:paraId="42E71C77" w14:textId="77777777" w:rsidR="00AF0942" w:rsidRPr="007153D0" w:rsidRDefault="00AF0942" w:rsidP="00440C4D"/>
        </w:tc>
        <w:tc>
          <w:tcPr>
            <w:tcW w:w="1701" w:type="dxa"/>
          </w:tcPr>
          <w:p w14:paraId="373BCEDB" w14:textId="77777777" w:rsidR="00AF0942" w:rsidRPr="007153D0" w:rsidRDefault="00AF0942" w:rsidP="00440C4D"/>
        </w:tc>
        <w:tc>
          <w:tcPr>
            <w:tcW w:w="1701" w:type="dxa"/>
          </w:tcPr>
          <w:p w14:paraId="0C7B884B" w14:textId="77777777" w:rsidR="00AF0942" w:rsidRPr="007153D0" w:rsidRDefault="00AF0942" w:rsidP="00440C4D">
            <w:r w:rsidRPr="007153D0">
              <w:t>TEL blending, loading racks, storage, pipeline to Pan American &amp; Republic</w:t>
            </w:r>
          </w:p>
        </w:tc>
        <w:tc>
          <w:tcPr>
            <w:tcW w:w="1275" w:type="dxa"/>
          </w:tcPr>
          <w:p w14:paraId="7A286BD3" w14:textId="77777777" w:rsidR="00AF0942" w:rsidRPr="007153D0" w:rsidRDefault="00AF0942" w:rsidP="00440C4D">
            <w:r w:rsidRPr="007153D0">
              <w:t>Adjacent</w:t>
            </w:r>
          </w:p>
        </w:tc>
        <w:tc>
          <w:tcPr>
            <w:tcW w:w="2266" w:type="dxa"/>
          </w:tcPr>
          <w:p w14:paraId="7BBD81E6" w14:textId="77777777" w:rsidR="00AF0942" w:rsidRPr="007153D0" w:rsidRDefault="00AF0942" w:rsidP="00440C4D">
            <w:r w:rsidRPr="007153D0">
              <w:t>Feed stocks from basic refinery of operator</w:t>
            </w:r>
          </w:p>
        </w:tc>
        <w:tc>
          <w:tcPr>
            <w:tcW w:w="1416" w:type="dxa"/>
          </w:tcPr>
          <w:p w14:paraId="302D4553" w14:textId="77777777" w:rsidR="00AF0942" w:rsidRPr="007153D0" w:rsidRDefault="00AF0942" w:rsidP="00440C4D">
            <w:r w:rsidRPr="007153D0">
              <w:t>Shutdown</w:t>
            </w:r>
          </w:p>
        </w:tc>
      </w:tr>
      <w:tr w:rsidR="00BF31B1" w:rsidRPr="007759E0" w14:paraId="6066B313" w14:textId="77777777" w:rsidTr="00AE3D9E">
        <w:tc>
          <w:tcPr>
            <w:tcW w:w="699" w:type="dxa"/>
          </w:tcPr>
          <w:p w14:paraId="6B16FD96" w14:textId="77777777" w:rsidR="00AF0942" w:rsidRPr="007153D0" w:rsidRDefault="00AF0942" w:rsidP="00440C4D">
            <w:r w:rsidRPr="007153D0">
              <w:t>1833</w:t>
            </w:r>
          </w:p>
        </w:tc>
        <w:tc>
          <w:tcPr>
            <w:tcW w:w="1707" w:type="dxa"/>
          </w:tcPr>
          <w:p w14:paraId="6C0B5382" w14:textId="77777777" w:rsidR="00AF0942" w:rsidRPr="007153D0" w:rsidRDefault="00AF0942" w:rsidP="00440C4D">
            <w:r w:rsidRPr="007153D0">
              <w:t>Standard Oil Company of California</w:t>
            </w:r>
            <w:r w:rsidR="00315EFF">
              <w:fldChar w:fldCharType="begin"/>
            </w:r>
            <w:r w:rsidR="00315EFF">
              <w:instrText xml:space="preserve"> XE "</w:instrText>
            </w:r>
            <w:r w:rsidR="00315EFF" w:rsidRPr="00F95F51">
              <w:instrText>Standard Oil Company of California</w:instrText>
            </w:r>
            <w:r w:rsidR="00315EFF">
              <w:instrText xml:space="preserve">" </w:instrText>
            </w:r>
            <w:r w:rsidR="00315EFF">
              <w:fldChar w:fldCharType="end"/>
            </w:r>
            <w:r w:rsidR="003E0ADF" w:rsidRPr="007153D0">
              <w:t xml:space="preserve">, </w:t>
            </w:r>
            <w:r w:rsidRPr="007153D0">
              <w:t>Richmond</w:t>
            </w:r>
            <w:r w:rsidR="00315EFF">
              <w:fldChar w:fldCharType="begin"/>
            </w:r>
            <w:r w:rsidR="00315EFF">
              <w:instrText xml:space="preserve"> XE "</w:instrText>
            </w:r>
            <w:r w:rsidR="00315EFF" w:rsidRPr="004606F7">
              <w:instrText>Richmond</w:instrText>
            </w:r>
            <w:r w:rsidR="00315EFF">
              <w:instrText xml:space="preserve">" </w:instrText>
            </w:r>
            <w:r w:rsidR="00315EFF">
              <w:fldChar w:fldCharType="end"/>
            </w:r>
            <w:r w:rsidRPr="007153D0">
              <w:t>, California</w:t>
            </w:r>
            <w:r w:rsidR="00315EFF">
              <w:fldChar w:fldCharType="begin"/>
            </w:r>
            <w:r w:rsidR="00315EFF">
              <w:instrText xml:space="preserve"> XE "</w:instrText>
            </w:r>
            <w:r w:rsidR="00315EFF" w:rsidRPr="006A6087">
              <w:instrText>California</w:instrText>
            </w:r>
            <w:r w:rsidR="00315EFF">
              <w:instrText xml:space="preserve">" </w:instrText>
            </w:r>
            <w:r w:rsidR="00315EFF">
              <w:fldChar w:fldCharType="end"/>
            </w:r>
          </w:p>
        </w:tc>
        <w:tc>
          <w:tcPr>
            <w:tcW w:w="1138" w:type="dxa"/>
          </w:tcPr>
          <w:p w14:paraId="098F9159" w14:textId="77777777" w:rsidR="00AF0942" w:rsidRPr="007153D0" w:rsidRDefault="00AF0942" w:rsidP="00AE3D9E">
            <w:pPr>
              <w:ind w:right="-108"/>
            </w:pPr>
            <w:r w:rsidRPr="007153D0">
              <w:t>TCC</w:t>
            </w:r>
            <w:r w:rsidR="004E54FE">
              <w:fldChar w:fldCharType="begin"/>
            </w:r>
            <w:r w:rsidR="004E54FE">
              <w:instrText xml:space="preserve"> XE "</w:instrText>
            </w:r>
            <w:r w:rsidR="004E54FE" w:rsidRPr="003F7A54">
              <w:instrText>TCC</w:instrText>
            </w:r>
            <w:r w:rsidR="004E54FE">
              <w:instrText xml:space="preserve">" </w:instrText>
            </w:r>
            <w:r w:rsidR="004E54FE">
              <w:fldChar w:fldCharType="end"/>
            </w:r>
            <w:r w:rsidRPr="007153D0">
              <w:t xml:space="preserve"> 2 stage 14,000 B/D gas oil</w:t>
            </w:r>
          </w:p>
        </w:tc>
        <w:tc>
          <w:tcPr>
            <w:tcW w:w="1277" w:type="dxa"/>
          </w:tcPr>
          <w:p w14:paraId="63C7C531" w14:textId="77777777" w:rsidR="00AF0942" w:rsidRPr="007153D0" w:rsidRDefault="00AF0942" w:rsidP="00440C4D">
            <w:r w:rsidRPr="007153D0">
              <w:t>Yes</w:t>
            </w:r>
          </w:p>
        </w:tc>
        <w:tc>
          <w:tcPr>
            <w:tcW w:w="1275" w:type="dxa"/>
          </w:tcPr>
          <w:p w14:paraId="01E4DC0B" w14:textId="77777777" w:rsidR="00AE3D9E" w:rsidRDefault="00AF0942" w:rsidP="00440C4D">
            <w:r w:rsidRPr="007153D0">
              <w:t xml:space="preserve">HF </w:t>
            </w:r>
          </w:p>
          <w:p w14:paraId="43DA5369" w14:textId="77777777" w:rsidR="00AF0942" w:rsidRPr="007153D0" w:rsidRDefault="00AF0942" w:rsidP="00440C4D">
            <w:r w:rsidRPr="007153D0">
              <w:t>3,200 B/D Alkylate</w:t>
            </w:r>
          </w:p>
        </w:tc>
        <w:tc>
          <w:tcPr>
            <w:tcW w:w="1276" w:type="dxa"/>
          </w:tcPr>
          <w:p w14:paraId="29BEAC94" w14:textId="77777777" w:rsidR="00AE3D9E" w:rsidRDefault="00AF0942" w:rsidP="00440C4D">
            <w:r w:rsidRPr="007153D0">
              <w:t xml:space="preserve">Butane </w:t>
            </w:r>
          </w:p>
          <w:p w14:paraId="12EF748C" w14:textId="77777777" w:rsidR="00AF0942" w:rsidRPr="007153D0" w:rsidRDefault="00AF0942" w:rsidP="00440C4D">
            <w:r w:rsidRPr="007153D0">
              <w:t>1,400 B/D isobutane</w:t>
            </w:r>
          </w:p>
        </w:tc>
        <w:tc>
          <w:tcPr>
            <w:tcW w:w="1701" w:type="dxa"/>
          </w:tcPr>
          <w:p w14:paraId="0756DCFB" w14:textId="77777777" w:rsidR="00AF0942" w:rsidRPr="007153D0" w:rsidRDefault="00AF0942" w:rsidP="00440C4D">
            <w:r w:rsidRPr="007153D0">
              <w:t>Butane-pentane splitter</w:t>
            </w:r>
          </w:p>
        </w:tc>
        <w:tc>
          <w:tcPr>
            <w:tcW w:w="1701" w:type="dxa"/>
          </w:tcPr>
          <w:p w14:paraId="2A682C8D" w14:textId="77777777" w:rsidR="00AF0942" w:rsidRPr="007153D0" w:rsidRDefault="00AF0942" w:rsidP="00440C4D"/>
        </w:tc>
        <w:tc>
          <w:tcPr>
            <w:tcW w:w="1275" w:type="dxa"/>
          </w:tcPr>
          <w:p w14:paraId="7981ECDE" w14:textId="77777777" w:rsidR="00AF0942" w:rsidRPr="007153D0" w:rsidRDefault="00AF0942" w:rsidP="00440C4D">
            <w:r w:rsidRPr="007153D0">
              <w:t>Adjacent</w:t>
            </w:r>
          </w:p>
        </w:tc>
        <w:tc>
          <w:tcPr>
            <w:tcW w:w="2266" w:type="dxa"/>
          </w:tcPr>
          <w:p w14:paraId="08690414" w14:textId="77777777" w:rsidR="00AF0942" w:rsidRPr="007153D0" w:rsidRDefault="00AF0942" w:rsidP="00440C4D">
            <w:r w:rsidRPr="007153D0">
              <w:t>Feed stocks from basic refinery of operator</w:t>
            </w:r>
          </w:p>
        </w:tc>
        <w:tc>
          <w:tcPr>
            <w:tcW w:w="1416" w:type="dxa"/>
          </w:tcPr>
          <w:p w14:paraId="3FCE1775" w14:textId="77777777" w:rsidR="00AF0942" w:rsidRPr="007153D0" w:rsidRDefault="00AF0942" w:rsidP="00440C4D">
            <w:r w:rsidRPr="007153D0">
              <w:t>Under lease to Aug 1946</w:t>
            </w:r>
          </w:p>
        </w:tc>
      </w:tr>
      <w:tr w:rsidR="00BF31B1" w:rsidRPr="007759E0" w14:paraId="7C6B2663" w14:textId="77777777" w:rsidTr="00AE3D9E">
        <w:tc>
          <w:tcPr>
            <w:tcW w:w="699" w:type="dxa"/>
          </w:tcPr>
          <w:p w14:paraId="5EF0DC5B" w14:textId="77777777" w:rsidR="00AF0942" w:rsidRPr="007153D0" w:rsidRDefault="00AF0942" w:rsidP="005B5E10">
            <w:r w:rsidRPr="007153D0">
              <w:t>1868</w:t>
            </w:r>
          </w:p>
        </w:tc>
        <w:tc>
          <w:tcPr>
            <w:tcW w:w="1707" w:type="dxa"/>
          </w:tcPr>
          <w:p w14:paraId="594283F2" w14:textId="77777777" w:rsidR="00AF0942" w:rsidRPr="007153D0" w:rsidRDefault="00AF0942" w:rsidP="005B5E10">
            <w:r w:rsidRPr="007153D0">
              <w:t>Standard Oil Company of New Jersey</w:t>
            </w:r>
            <w:r w:rsidR="00315EFF">
              <w:fldChar w:fldCharType="begin"/>
            </w:r>
            <w:r w:rsidR="00315EFF">
              <w:instrText xml:space="preserve"> XE "</w:instrText>
            </w:r>
            <w:r w:rsidR="00315EFF" w:rsidRPr="00C42C79">
              <w:instrText>Standard Oil Company of New Jersey</w:instrText>
            </w:r>
            <w:r w:rsidR="00315EFF">
              <w:instrText xml:space="preserve">" </w:instrText>
            </w:r>
            <w:r w:rsidR="00315EFF">
              <w:fldChar w:fldCharType="end"/>
            </w:r>
            <w:r w:rsidR="003E0ADF" w:rsidRPr="007153D0">
              <w:t xml:space="preserve">, </w:t>
            </w:r>
            <w:r w:rsidRPr="007153D0">
              <w:t>Baton Rouge, Louisiana</w:t>
            </w:r>
            <w:r w:rsidR="00315EFF">
              <w:fldChar w:fldCharType="begin"/>
            </w:r>
            <w:r w:rsidR="00315EFF">
              <w:instrText xml:space="preserve"> XE "</w:instrText>
            </w:r>
            <w:r w:rsidR="00315EFF" w:rsidRPr="00794E8D">
              <w:instrText>Louisiana</w:instrText>
            </w:r>
            <w:r w:rsidR="00315EFF">
              <w:instrText xml:space="preserve">" </w:instrText>
            </w:r>
            <w:r w:rsidR="00315EFF">
              <w:fldChar w:fldCharType="end"/>
            </w:r>
          </w:p>
        </w:tc>
        <w:tc>
          <w:tcPr>
            <w:tcW w:w="1138" w:type="dxa"/>
          </w:tcPr>
          <w:p w14:paraId="67CCC28A" w14:textId="77777777" w:rsidR="00AF0942" w:rsidRPr="007153D0" w:rsidRDefault="00AF0942" w:rsidP="005B5E10"/>
        </w:tc>
        <w:tc>
          <w:tcPr>
            <w:tcW w:w="1277" w:type="dxa"/>
          </w:tcPr>
          <w:p w14:paraId="355009FD" w14:textId="77777777" w:rsidR="00AF0942" w:rsidRPr="007153D0" w:rsidRDefault="00AF0942" w:rsidP="005B5E10"/>
        </w:tc>
        <w:tc>
          <w:tcPr>
            <w:tcW w:w="1275" w:type="dxa"/>
          </w:tcPr>
          <w:p w14:paraId="5A9C114A" w14:textId="77777777" w:rsidR="00AF0942" w:rsidRPr="007153D0" w:rsidRDefault="00AF0942" w:rsidP="005B5E10"/>
        </w:tc>
        <w:tc>
          <w:tcPr>
            <w:tcW w:w="1276" w:type="dxa"/>
          </w:tcPr>
          <w:p w14:paraId="305030AE" w14:textId="77777777" w:rsidR="00AF0942" w:rsidRPr="007153D0" w:rsidRDefault="00AF0942" w:rsidP="005B5E10"/>
        </w:tc>
        <w:tc>
          <w:tcPr>
            <w:tcW w:w="1701" w:type="dxa"/>
          </w:tcPr>
          <w:p w14:paraId="0F68532A" w14:textId="77777777" w:rsidR="00AF0942" w:rsidRPr="007153D0" w:rsidRDefault="00AF0942" w:rsidP="005B5E10">
            <w:r w:rsidRPr="007153D0">
              <w:t>Hydrogenation or CS manufacture 11,000 B/D charge</w:t>
            </w:r>
          </w:p>
        </w:tc>
        <w:tc>
          <w:tcPr>
            <w:tcW w:w="1701" w:type="dxa"/>
          </w:tcPr>
          <w:p w14:paraId="304B1E77" w14:textId="77777777" w:rsidR="00AF0942" w:rsidRPr="007153D0" w:rsidRDefault="00AF0942" w:rsidP="005B5E10"/>
        </w:tc>
        <w:tc>
          <w:tcPr>
            <w:tcW w:w="1275" w:type="dxa"/>
          </w:tcPr>
          <w:p w14:paraId="4CDC9B83" w14:textId="77777777" w:rsidR="00AF0942" w:rsidRPr="007153D0" w:rsidRDefault="00AF0942" w:rsidP="005B5E10">
            <w:r w:rsidRPr="007153D0">
              <w:t>Inside</w:t>
            </w:r>
          </w:p>
        </w:tc>
        <w:tc>
          <w:tcPr>
            <w:tcW w:w="2266" w:type="dxa"/>
          </w:tcPr>
          <w:p w14:paraId="4646DA17" w14:textId="77777777" w:rsidR="00AF0942" w:rsidRPr="007153D0" w:rsidRDefault="00AF0942" w:rsidP="005B5E10">
            <w:r w:rsidRPr="007153D0">
              <w:t>Feed stocks from basic refinery of operator, additional feed stocks from others</w:t>
            </w:r>
          </w:p>
        </w:tc>
        <w:tc>
          <w:tcPr>
            <w:tcW w:w="1416" w:type="dxa"/>
          </w:tcPr>
          <w:p w14:paraId="2729749B" w14:textId="77777777" w:rsidR="00AF0942" w:rsidRPr="007153D0" w:rsidRDefault="00AF0942" w:rsidP="005B5E10">
            <w:r w:rsidRPr="007153D0">
              <w:t>Shutdown</w:t>
            </w:r>
          </w:p>
        </w:tc>
      </w:tr>
      <w:tr w:rsidR="00BF31B1" w:rsidRPr="007759E0" w14:paraId="71BE57C4" w14:textId="77777777" w:rsidTr="00AE3D9E">
        <w:tc>
          <w:tcPr>
            <w:tcW w:w="699" w:type="dxa"/>
          </w:tcPr>
          <w:p w14:paraId="35AC9A21" w14:textId="77777777" w:rsidR="00AF0942" w:rsidRPr="007153D0" w:rsidRDefault="00AF0942" w:rsidP="005B5E10">
            <w:r w:rsidRPr="007153D0">
              <w:t>1164</w:t>
            </w:r>
          </w:p>
        </w:tc>
        <w:tc>
          <w:tcPr>
            <w:tcW w:w="1707" w:type="dxa"/>
          </w:tcPr>
          <w:p w14:paraId="39A1A8B3" w14:textId="77777777" w:rsidR="00AF0942" w:rsidRPr="007153D0" w:rsidRDefault="00AF0942" w:rsidP="005B5E10">
            <w:r w:rsidRPr="007153D0">
              <w:t>Utah Oil Refining Co.</w:t>
            </w:r>
            <w:r w:rsidR="00315EFF">
              <w:fldChar w:fldCharType="begin"/>
            </w:r>
            <w:r w:rsidR="00315EFF">
              <w:instrText xml:space="preserve"> XE "</w:instrText>
            </w:r>
            <w:r w:rsidR="00315EFF" w:rsidRPr="00303696">
              <w:instrText>Utah Oil Refining Co.</w:instrText>
            </w:r>
            <w:r w:rsidR="00315EFF">
              <w:instrText xml:space="preserve">" </w:instrText>
            </w:r>
            <w:r w:rsidR="00315EFF">
              <w:fldChar w:fldCharType="end"/>
            </w:r>
            <w:r w:rsidR="007759E0" w:rsidRPr="007153D0">
              <w:t xml:space="preserve"> </w:t>
            </w:r>
            <w:r w:rsidRPr="007153D0">
              <w:t>Salt Lake City</w:t>
            </w:r>
            <w:r w:rsidR="00315EFF">
              <w:fldChar w:fldCharType="begin"/>
            </w:r>
            <w:r w:rsidR="00315EFF">
              <w:instrText xml:space="preserve"> XE "</w:instrText>
            </w:r>
            <w:r w:rsidR="00315EFF" w:rsidRPr="00FF7AAC">
              <w:instrText>Salt Lake City</w:instrText>
            </w:r>
            <w:r w:rsidR="00315EFF">
              <w:instrText xml:space="preserve">" </w:instrText>
            </w:r>
            <w:r w:rsidR="00315EFF">
              <w:fldChar w:fldCharType="end"/>
            </w:r>
            <w:r w:rsidRPr="007153D0">
              <w:t>, Utah</w:t>
            </w:r>
            <w:r w:rsidR="00315EFF">
              <w:fldChar w:fldCharType="begin"/>
            </w:r>
            <w:r w:rsidR="00315EFF">
              <w:instrText xml:space="preserve"> XE "</w:instrText>
            </w:r>
            <w:r w:rsidR="00315EFF" w:rsidRPr="008C1232">
              <w:instrText>Utah</w:instrText>
            </w:r>
            <w:r w:rsidR="00315EFF">
              <w:instrText xml:space="preserve">" </w:instrText>
            </w:r>
            <w:r w:rsidR="00315EFF">
              <w:fldChar w:fldCharType="end"/>
            </w:r>
            <w:r w:rsidRPr="007153D0">
              <w:t xml:space="preserve"> </w:t>
            </w:r>
          </w:p>
        </w:tc>
        <w:tc>
          <w:tcPr>
            <w:tcW w:w="1138" w:type="dxa"/>
          </w:tcPr>
          <w:p w14:paraId="09D1A429" w14:textId="77777777" w:rsidR="00AE3D9E" w:rsidRDefault="00AF0942" w:rsidP="00AE3D9E">
            <w:pPr>
              <w:ind w:right="-108"/>
            </w:pPr>
            <w:r w:rsidRPr="007153D0">
              <w:t>FCC</w:t>
            </w:r>
            <w:r w:rsidR="004E54FE">
              <w:fldChar w:fldCharType="begin"/>
            </w:r>
            <w:r w:rsidR="004E54FE">
              <w:instrText xml:space="preserve"> XE "</w:instrText>
            </w:r>
            <w:r w:rsidR="004E54FE" w:rsidRPr="00B97323">
              <w:instrText>FCC</w:instrText>
            </w:r>
            <w:r w:rsidR="004E54FE">
              <w:instrText xml:space="preserve">" </w:instrText>
            </w:r>
            <w:r w:rsidR="004E54FE">
              <w:fldChar w:fldCharType="end"/>
            </w:r>
            <w:r w:rsidRPr="007153D0">
              <w:t xml:space="preserve"> 1 stage </w:t>
            </w:r>
          </w:p>
          <w:p w14:paraId="4A937729" w14:textId="77777777" w:rsidR="00AF0942" w:rsidRPr="007153D0" w:rsidRDefault="00AF0942" w:rsidP="00AE3D9E">
            <w:pPr>
              <w:ind w:right="-108"/>
            </w:pPr>
            <w:r w:rsidRPr="007153D0">
              <w:t>8,500 B/D gas oil</w:t>
            </w:r>
            <w:r w:rsidR="004E54FE">
              <w:fldChar w:fldCharType="begin"/>
            </w:r>
            <w:r w:rsidR="004E54FE">
              <w:instrText xml:space="preserve"> XE "</w:instrText>
            </w:r>
            <w:r w:rsidR="004E54FE" w:rsidRPr="00FF2F53">
              <w:instrText>gas oil</w:instrText>
            </w:r>
            <w:r w:rsidR="004E54FE">
              <w:instrText xml:space="preserve">" </w:instrText>
            </w:r>
            <w:r w:rsidR="004E54FE">
              <w:fldChar w:fldCharType="end"/>
            </w:r>
          </w:p>
        </w:tc>
        <w:tc>
          <w:tcPr>
            <w:tcW w:w="1277" w:type="dxa"/>
          </w:tcPr>
          <w:p w14:paraId="164F3790" w14:textId="77777777" w:rsidR="00AF0942" w:rsidRPr="007153D0" w:rsidRDefault="00AF0942" w:rsidP="005B5E10">
            <w:r w:rsidRPr="007153D0">
              <w:t>Yes</w:t>
            </w:r>
          </w:p>
        </w:tc>
        <w:tc>
          <w:tcPr>
            <w:tcW w:w="1275" w:type="dxa"/>
          </w:tcPr>
          <w:p w14:paraId="781356B7" w14:textId="77777777" w:rsidR="00AE3D9E" w:rsidRDefault="00AF0942" w:rsidP="005B5E10">
            <w:pPr>
              <w:rPr>
                <w:vertAlign w:val="subscript"/>
              </w:rPr>
            </w:pPr>
            <w:r w:rsidRPr="007153D0">
              <w:t>H</w:t>
            </w:r>
            <w:r w:rsidRPr="007153D0">
              <w:rPr>
                <w:vertAlign w:val="subscript"/>
              </w:rPr>
              <w:t>2</w:t>
            </w:r>
            <w:r w:rsidRPr="007153D0">
              <w:t>SO</w:t>
            </w:r>
            <w:r w:rsidRPr="007153D0">
              <w:rPr>
                <w:vertAlign w:val="subscript"/>
              </w:rPr>
              <w:t xml:space="preserve">4 </w:t>
            </w:r>
            <w:r w:rsidR="003E15EF">
              <w:rPr>
                <w:vertAlign w:val="subscript"/>
              </w:rPr>
              <w:t xml:space="preserve"> </w:t>
            </w:r>
          </w:p>
          <w:p w14:paraId="18F2AEA8" w14:textId="77777777" w:rsidR="00AF0942" w:rsidRPr="007153D0" w:rsidRDefault="00AF0942" w:rsidP="005B5E10">
            <w:r w:rsidRPr="007153D0">
              <w:t>3,000 B/D Alkylate</w:t>
            </w:r>
          </w:p>
        </w:tc>
        <w:tc>
          <w:tcPr>
            <w:tcW w:w="1276" w:type="dxa"/>
          </w:tcPr>
          <w:p w14:paraId="31232665" w14:textId="77777777" w:rsidR="00AF0942" w:rsidRPr="007153D0" w:rsidRDefault="00AF0942" w:rsidP="005B5E10">
            <w:r w:rsidRPr="007153D0">
              <w:t>Butane</w:t>
            </w:r>
            <w:r w:rsidR="00315EFF">
              <w:fldChar w:fldCharType="begin"/>
            </w:r>
            <w:r w:rsidR="00315EFF">
              <w:instrText xml:space="preserve"> XE "</w:instrText>
            </w:r>
            <w:r w:rsidR="00315EFF" w:rsidRPr="00313BC6">
              <w:instrText>Butane</w:instrText>
            </w:r>
            <w:r w:rsidR="00315EFF">
              <w:instrText xml:space="preserve">" </w:instrText>
            </w:r>
            <w:r w:rsidR="00315EFF">
              <w:fldChar w:fldCharType="end"/>
            </w:r>
            <w:r w:rsidRPr="007153D0">
              <w:t xml:space="preserve"> 1,000 B/D </w:t>
            </w:r>
            <w:r w:rsidR="00AE3D9E">
              <w:t>iso C4</w:t>
            </w:r>
            <w:r w:rsidRPr="007153D0">
              <w:t>,</w:t>
            </w:r>
            <w:r w:rsidR="00315EFF">
              <w:fldChar w:fldCharType="begin"/>
            </w:r>
            <w:r w:rsidR="00315EFF">
              <w:instrText xml:space="preserve"> XE "</w:instrText>
            </w:r>
            <w:r w:rsidR="00315EFF" w:rsidRPr="00580EA3">
              <w:instrText>isobutane,</w:instrText>
            </w:r>
            <w:r w:rsidR="00315EFF">
              <w:instrText xml:space="preserve">" </w:instrText>
            </w:r>
            <w:r w:rsidR="00315EFF">
              <w:fldChar w:fldCharType="end"/>
            </w:r>
            <w:r w:rsidRPr="007153D0">
              <w:t xml:space="preserve"> naphtha 1,500 B/D iso C5, C6, C7 etc.</w:t>
            </w:r>
          </w:p>
        </w:tc>
        <w:tc>
          <w:tcPr>
            <w:tcW w:w="1701" w:type="dxa"/>
          </w:tcPr>
          <w:p w14:paraId="2C84AF7C" w14:textId="77777777" w:rsidR="004E284E" w:rsidRPr="007153D0" w:rsidRDefault="00AF0942" w:rsidP="005B5E10">
            <w:r w:rsidRPr="007153D0">
              <w:t xml:space="preserve">Naphtha fractionator </w:t>
            </w:r>
          </w:p>
          <w:p w14:paraId="794CE3C3" w14:textId="77777777" w:rsidR="00AF0942" w:rsidRPr="007153D0" w:rsidRDefault="00AF0942" w:rsidP="005B5E10">
            <w:r w:rsidRPr="007153D0">
              <w:t>5,000 B/D feed</w:t>
            </w:r>
          </w:p>
        </w:tc>
        <w:tc>
          <w:tcPr>
            <w:tcW w:w="1701" w:type="dxa"/>
          </w:tcPr>
          <w:p w14:paraId="15CAA721" w14:textId="77777777" w:rsidR="00AF0942" w:rsidRPr="007153D0" w:rsidRDefault="00AF0942" w:rsidP="005B5E10">
            <w:r w:rsidRPr="007153D0">
              <w:t>CS blending, HCl generator, TEL blending, H</w:t>
            </w:r>
            <w:r w:rsidRPr="007153D0">
              <w:rPr>
                <w:vertAlign w:val="subscript"/>
              </w:rPr>
              <w:t>2</w:t>
            </w:r>
            <w:r w:rsidRPr="007153D0">
              <w:t>SO</w:t>
            </w:r>
            <w:r w:rsidRPr="007153D0">
              <w:rPr>
                <w:vertAlign w:val="subscript"/>
              </w:rPr>
              <w:t xml:space="preserve">4 </w:t>
            </w:r>
            <w:r w:rsidRPr="007153D0">
              <w:t>recovery</w:t>
            </w:r>
          </w:p>
        </w:tc>
        <w:tc>
          <w:tcPr>
            <w:tcW w:w="1275" w:type="dxa"/>
          </w:tcPr>
          <w:p w14:paraId="1A7A570F" w14:textId="77777777" w:rsidR="00AF0942" w:rsidRPr="007153D0" w:rsidRDefault="00AF0942" w:rsidP="005B5E10">
            <w:r w:rsidRPr="007153D0">
              <w:t>Adjacent</w:t>
            </w:r>
          </w:p>
        </w:tc>
        <w:tc>
          <w:tcPr>
            <w:tcW w:w="2266" w:type="dxa"/>
          </w:tcPr>
          <w:p w14:paraId="626AAB85" w14:textId="77777777" w:rsidR="00AF0942" w:rsidRPr="007153D0" w:rsidRDefault="00AF0942" w:rsidP="005B5E10">
            <w:r w:rsidRPr="007153D0">
              <w:t>Feed stocks, terminalling &amp; utilities from basic refinery of operator</w:t>
            </w:r>
          </w:p>
        </w:tc>
        <w:tc>
          <w:tcPr>
            <w:tcW w:w="1416" w:type="dxa"/>
          </w:tcPr>
          <w:p w14:paraId="3142FBB0" w14:textId="77777777" w:rsidR="00AF0942" w:rsidRPr="007153D0" w:rsidRDefault="00AF0942" w:rsidP="005B5E10">
            <w:r w:rsidRPr="007153D0">
              <w:t>FCC, gas conc., alkylation &amp; utilities under lease monthly basis</w:t>
            </w:r>
          </w:p>
        </w:tc>
      </w:tr>
      <w:tr w:rsidR="00BF31B1" w:rsidRPr="007759E0" w14:paraId="0DFF44DA" w14:textId="77777777" w:rsidTr="00AE3D9E">
        <w:tc>
          <w:tcPr>
            <w:tcW w:w="699" w:type="dxa"/>
          </w:tcPr>
          <w:p w14:paraId="2E39E953" w14:textId="77777777" w:rsidR="00AF0942" w:rsidRPr="007153D0" w:rsidRDefault="00AF0942" w:rsidP="005B5E10">
            <w:r w:rsidRPr="007153D0">
              <w:t>1164</w:t>
            </w:r>
          </w:p>
        </w:tc>
        <w:tc>
          <w:tcPr>
            <w:tcW w:w="1707" w:type="dxa"/>
          </w:tcPr>
          <w:p w14:paraId="7EB8D703" w14:textId="77777777" w:rsidR="00AF0942" w:rsidRPr="007153D0" w:rsidRDefault="00AF0942" w:rsidP="005B5E10">
            <w:r w:rsidRPr="007153D0">
              <w:t>Utah Oil Refining Co.</w:t>
            </w:r>
            <w:r w:rsidR="00315EFF">
              <w:fldChar w:fldCharType="begin"/>
            </w:r>
            <w:r w:rsidR="00315EFF">
              <w:instrText xml:space="preserve"> XE "</w:instrText>
            </w:r>
            <w:r w:rsidR="00315EFF" w:rsidRPr="001B0754">
              <w:instrText>Utah Oil Refining Co.</w:instrText>
            </w:r>
            <w:r w:rsidR="00315EFF">
              <w:instrText xml:space="preserve">" </w:instrText>
            </w:r>
            <w:r w:rsidR="00315EFF">
              <w:fldChar w:fldCharType="end"/>
            </w:r>
            <w:r w:rsidR="007759E0" w:rsidRPr="007153D0">
              <w:t xml:space="preserve"> </w:t>
            </w:r>
            <w:r w:rsidRPr="007153D0">
              <w:t>Fort Laramie,</w:t>
            </w:r>
            <w:r w:rsidR="00315EFF">
              <w:fldChar w:fldCharType="begin"/>
            </w:r>
            <w:r w:rsidR="00315EFF">
              <w:instrText xml:space="preserve"> XE "</w:instrText>
            </w:r>
            <w:r w:rsidR="00315EFF" w:rsidRPr="00D46877">
              <w:instrText>Fort Laramie,</w:instrText>
            </w:r>
            <w:r w:rsidR="00315EFF">
              <w:instrText xml:space="preserve">" </w:instrText>
            </w:r>
            <w:r w:rsidR="00315EFF">
              <w:fldChar w:fldCharType="end"/>
            </w:r>
            <w:r w:rsidRPr="007153D0">
              <w:t xml:space="preserve"> Wyoming</w:t>
            </w:r>
            <w:r w:rsidR="00315EFF">
              <w:fldChar w:fldCharType="begin"/>
            </w:r>
            <w:r w:rsidR="00315EFF">
              <w:instrText xml:space="preserve"> XE "</w:instrText>
            </w:r>
            <w:r w:rsidR="00315EFF" w:rsidRPr="008B6EAB">
              <w:instrText>Wyoming</w:instrText>
            </w:r>
            <w:r w:rsidR="00315EFF">
              <w:instrText xml:space="preserve">" </w:instrText>
            </w:r>
            <w:r w:rsidR="00315EFF">
              <w:fldChar w:fldCharType="end"/>
            </w:r>
          </w:p>
        </w:tc>
        <w:tc>
          <w:tcPr>
            <w:tcW w:w="1138" w:type="dxa"/>
          </w:tcPr>
          <w:p w14:paraId="141D8155" w14:textId="77777777" w:rsidR="00AF0942" w:rsidRPr="007153D0" w:rsidRDefault="00AF0942" w:rsidP="005B5E10"/>
        </w:tc>
        <w:tc>
          <w:tcPr>
            <w:tcW w:w="1277" w:type="dxa"/>
          </w:tcPr>
          <w:p w14:paraId="4AF75B71" w14:textId="77777777" w:rsidR="00AF0942" w:rsidRPr="007153D0" w:rsidRDefault="00AF0942" w:rsidP="005B5E10"/>
        </w:tc>
        <w:tc>
          <w:tcPr>
            <w:tcW w:w="1275" w:type="dxa"/>
          </w:tcPr>
          <w:p w14:paraId="0E7BD56C" w14:textId="77777777" w:rsidR="00AF0942" w:rsidRPr="007153D0" w:rsidRDefault="00AF0942" w:rsidP="005B5E10"/>
        </w:tc>
        <w:tc>
          <w:tcPr>
            <w:tcW w:w="1276" w:type="dxa"/>
          </w:tcPr>
          <w:p w14:paraId="3FB73BC5" w14:textId="77777777" w:rsidR="00AF0942" w:rsidRPr="007153D0" w:rsidRDefault="00AF0942" w:rsidP="005B5E10"/>
        </w:tc>
        <w:tc>
          <w:tcPr>
            <w:tcW w:w="1701" w:type="dxa"/>
          </w:tcPr>
          <w:p w14:paraId="737CBC7F" w14:textId="77777777" w:rsidR="00AF0942" w:rsidRPr="007153D0" w:rsidRDefault="00AF0942" w:rsidP="005B5E10"/>
        </w:tc>
        <w:tc>
          <w:tcPr>
            <w:tcW w:w="1701" w:type="dxa"/>
          </w:tcPr>
          <w:p w14:paraId="13583C5D" w14:textId="77777777" w:rsidR="00AF0942" w:rsidRPr="007153D0" w:rsidRDefault="00AF0942" w:rsidP="005B5E10">
            <w:r w:rsidRPr="007153D0">
              <w:t>Loading rack</w:t>
            </w:r>
            <w:r w:rsidR="00314488">
              <w:fldChar w:fldCharType="begin"/>
            </w:r>
            <w:r w:rsidR="00314488">
              <w:instrText xml:space="preserve"> XE "</w:instrText>
            </w:r>
            <w:r w:rsidR="00314488" w:rsidRPr="009C50AF">
              <w:instrText>Loading rack</w:instrText>
            </w:r>
            <w:r w:rsidR="00314488">
              <w:instrText xml:space="preserve">" </w:instrText>
            </w:r>
            <w:r w:rsidR="00314488">
              <w:fldChar w:fldCharType="end"/>
            </w:r>
            <w:r w:rsidRPr="007153D0">
              <w:t>, storage for butane and other products</w:t>
            </w:r>
          </w:p>
        </w:tc>
        <w:tc>
          <w:tcPr>
            <w:tcW w:w="1275" w:type="dxa"/>
          </w:tcPr>
          <w:p w14:paraId="3B1088BD" w14:textId="77777777" w:rsidR="00AF0942" w:rsidRPr="007153D0" w:rsidRDefault="00AF0942" w:rsidP="005B5E10">
            <w:r w:rsidRPr="007153D0">
              <w:t>Isolated</w:t>
            </w:r>
          </w:p>
        </w:tc>
        <w:tc>
          <w:tcPr>
            <w:tcW w:w="2266" w:type="dxa"/>
          </w:tcPr>
          <w:p w14:paraId="045A830B" w14:textId="77777777" w:rsidR="00AF0942" w:rsidRPr="007153D0" w:rsidRDefault="00AF0942" w:rsidP="005B5E10"/>
        </w:tc>
        <w:tc>
          <w:tcPr>
            <w:tcW w:w="1416" w:type="dxa"/>
          </w:tcPr>
          <w:p w14:paraId="1F62024F" w14:textId="77777777" w:rsidR="00AF0942" w:rsidRPr="007153D0" w:rsidRDefault="00AF0942" w:rsidP="005B5E10">
            <w:r w:rsidRPr="007153D0">
              <w:t>Shutdown</w:t>
            </w:r>
          </w:p>
        </w:tc>
      </w:tr>
      <w:tr w:rsidR="00BF31B1" w:rsidRPr="007759E0" w14:paraId="1D843EFC" w14:textId="77777777" w:rsidTr="00AE3D9E">
        <w:tc>
          <w:tcPr>
            <w:tcW w:w="699" w:type="dxa"/>
          </w:tcPr>
          <w:p w14:paraId="150122DC" w14:textId="77777777" w:rsidR="00AF0942" w:rsidRPr="007153D0" w:rsidRDefault="00AF0942" w:rsidP="005B5E10">
            <w:r w:rsidRPr="007153D0">
              <w:t>912</w:t>
            </w:r>
          </w:p>
        </w:tc>
        <w:tc>
          <w:tcPr>
            <w:tcW w:w="1707" w:type="dxa"/>
          </w:tcPr>
          <w:p w14:paraId="67A30638" w14:textId="77777777" w:rsidR="00AF0942" w:rsidRPr="007153D0" w:rsidRDefault="00AF0942" w:rsidP="005B5E10">
            <w:r w:rsidRPr="007153D0">
              <w:t>Wilshire Oil Co. Inc.</w:t>
            </w:r>
            <w:r w:rsidR="00315EFF">
              <w:fldChar w:fldCharType="begin"/>
            </w:r>
            <w:r w:rsidR="00315EFF">
              <w:instrText xml:space="preserve"> XE "</w:instrText>
            </w:r>
            <w:r w:rsidR="00315EFF" w:rsidRPr="00B55E7D">
              <w:instrText>Wilshire Oil Co. Inc.</w:instrText>
            </w:r>
            <w:r w:rsidR="00315EFF">
              <w:instrText xml:space="preserve">" </w:instrText>
            </w:r>
            <w:r w:rsidR="00315EFF">
              <w:fldChar w:fldCharType="end"/>
            </w:r>
            <w:r w:rsidR="007759E0" w:rsidRPr="007153D0">
              <w:t xml:space="preserve"> </w:t>
            </w:r>
            <w:r w:rsidRPr="007153D0">
              <w:t>Norwalk</w:t>
            </w:r>
            <w:r w:rsidR="00315EFF">
              <w:fldChar w:fldCharType="begin"/>
            </w:r>
            <w:r w:rsidR="00315EFF">
              <w:instrText xml:space="preserve"> XE "</w:instrText>
            </w:r>
            <w:r w:rsidR="00315EFF" w:rsidRPr="00EA24A9">
              <w:instrText>Norwalk</w:instrText>
            </w:r>
            <w:r w:rsidR="00315EFF">
              <w:instrText xml:space="preserve">" </w:instrText>
            </w:r>
            <w:r w:rsidR="00315EFF">
              <w:fldChar w:fldCharType="end"/>
            </w:r>
            <w:r w:rsidRPr="007153D0">
              <w:t>, California</w:t>
            </w:r>
          </w:p>
        </w:tc>
        <w:tc>
          <w:tcPr>
            <w:tcW w:w="1138" w:type="dxa"/>
          </w:tcPr>
          <w:p w14:paraId="74328A4D" w14:textId="77777777" w:rsidR="00AF0942" w:rsidRPr="007153D0" w:rsidRDefault="00AF0942" w:rsidP="00AE3D9E">
            <w:pPr>
              <w:ind w:right="-108"/>
            </w:pPr>
            <w:r w:rsidRPr="007153D0">
              <w:t>FCC</w:t>
            </w:r>
            <w:r w:rsidR="00315EFF">
              <w:fldChar w:fldCharType="begin"/>
            </w:r>
            <w:r w:rsidR="00315EFF">
              <w:instrText xml:space="preserve"> XE "</w:instrText>
            </w:r>
            <w:r w:rsidR="00315EFF" w:rsidRPr="00AC7479">
              <w:instrText>FCC</w:instrText>
            </w:r>
            <w:r w:rsidR="00315EFF">
              <w:instrText xml:space="preserve">" </w:instrText>
            </w:r>
            <w:r w:rsidR="00315EFF">
              <w:fldChar w:fldCharType="end"/>
            </w:r>
            <w:r w:rsidRPr="007153D0">
              <w:t xml:space="preserve"> 1 stage 4,000 B/D gas oil</w:t>
            </w:r>
          </w:p>
        </w:tc>
        <w:tc>
          <w:tcPr>
            <w:tcW w:w="1277" w:type="dxa"/>
          </w:tcPr>
          <w:p w14:paraId="51F0A4C2" w14:textId="77777777" w:rsidR="00AF0942" w:rsidRPr="007153D0" w:rsidRDefault="00AF0942" w:rsidP="005B5E10">
            <w:r w:rsidRPr="007153D0">
              <w:t>Yes</w:t>
            </w:r>
          </w:p>
        </w:tc>
        <w:tc>
          <w:tcPr>
            <w:tcW w:w="1275" w:type="dxa"/>
          </w:tcPr>
          <w:p w14:paraId="17ED78D3" w14:textId="77777777" w:rsidR="00AE3D9E" w:rsidRDefault="00AF0942" w:rsidP="005B5E10">
            <w:r w:rsidRPr="007153D0">
              <w:t xml:space="preserve">HF </w:t>
            </w:r>
          </w:p>
          <w:p w14:paraId="0C410209" w14:textId="77777777" w:rsidR="00AF0942" w:rsidRPr="007153D0" w:rsidRDefault="00AF0942" w:rsidP="005B5E10">
            <w:r w:rsidRPr="007153D0">
              <w:t>1,750 B/D Alkylate</w:t>
            </w:r>
            <w:r w:rsidR="00315EFF">
              <w:fldChar w:fldCharType="begin"/>
            </w:r>
            <w:r w:rsidR="00315EFF">
              <w:instrText xml:space="preserve"> XE "</w:instrText>
            </w:r>
            <w:r w:rsidR="00315EFF" w:rsidRPr="00854A14">
              <w:instrText>Alkylate</w:instrText>
            </w:r>
            <w:r w:rsidR="00315EFF">
              <w:instrText xml:space="preserve">" </w:instrText>
            </w:r>
            <w:r w:rsidR="00315EFF">
              <w:fldChar w:fldCharType="end"/>
            </w:r>
          </w:p>
        </w:tc>
        <w:tc>
          <w:tcPr>
            <w:tcW w:w="1276" w:type="dxa"/>
          </w:tcPr>
          <w:p w14:paraId="34F7BC68" w14:textId="77777777" w:rsidR="00AE3D9E" w:rsidRDefault="00AF0942" w:rsidP="005B5E10">
            <w:r w:rsidRPr="007153D0">
              <w:t>Butane</w:t>
            </w:r>
            <w:r w:rsidR="00315EFF">
              <w:fldChar w:fldCharType="begin"/>
            </w:r>
            <w:r w:rsidR="00315EFF">
              <w:instrText xml:space="preserve"> XE "</w:instrText>
            </w:r>
            <w:r w:rsidR="00315EFF" w:rsidRPr="00552805">
              <w:instrText>Butane</w:instrText>
            </w:r>
            <w:r w:rsidR="00315EFF">
              <w:instrText xml:space="preserve">" </w:instrText>
            </w:r>
            <w:r w:rsidR="00315EFF">
              <w:fldChar w:fldCharType="end"/>
            </w:r>
            <w:r w:rsidRPr="007153D0">
              <w:t xml:space="preserve"> </w:t>
            </w:r>
          </w:p>
          <w:p w14:paraId="1F03B0E8" w14:textId="77777777" w:rsidR="00AF0942" w:rsidRPr="007153D0" w:rsidRDefault="00AF0942" w:rsidP="005B5E10">
            <w:r w:rsidRPr="007153D0">
              <w:t>1,000 B/D isobutane</w:t>
            </w:r>
            <w:r w:rsidR="00315EFF">
              <w:fldChar w:fldCharType="begin"/>
            </w:r>
            <w:r w:rsidR="00315EFF">
              <w:instrText xml:space="preserve"> XE "</w:instrText>
            </w:r>
            <w:r w:rsidR="00315EFF" w:rsidRPr="00350B20">
              <w:instrText>isobutane</w:instrText>
            </w:r>
            <w:r w:rsidR="00315EFF">
              <w:instrText xml:space="preserve">" </w:instrText>
            </w:r>
            <w:r w:rsidR="00315EFF">
              <w:fldChar w:fldCharType="end"/>
            </w:r>
          </w:p>
        </w:tc>
        <w:tc>
          <w:tcPr>
            <w:tcW w:w="1701" w:type="dxa"/>
          </w:tcPr>
          <w:p w14:paraId="6BA686ED" w14:textId="77777777" w:rsidR="00AF0942" w:rsidRPr="007153D0" w:rsidRDefault="00AF0942" w:rsidP="005B5E10"/>
        </w:tc>
        <w:tc>
          <w:tcPr>
            <w:tcW w:w="1701" w:type="dxa"/>
          </w:tcPr>
          <w:p w14:paraId="6E931959" w14:textId="77777777" w:rsidR="00AF0942" w:rsidRPr="007153D0" w:rsidRDefault="00AF0942" w:rsidP="005B5E10">
            <w:r w:rsidRPr="007153D0">
              <w:t>TEL</w:t>
            </w:r>
            <w:r w:rsidR="00315EFF">
              <w:fldChar w:fldCharType="begin"/>
            </w:r>
            <w:r w:rsidR="00315EFF">
              <w:instrText xml:space="preserve"> XE "</w:instrText>
            </w:r>
            <w:r w:rsidR="00315EFF" w:rsidRPr="00B63704">
              <w:instrText>TEL</w:instrText>
            </w:r>
            <w:r w:rsidR="00315EFF">
              <w:instrText xml:space="preserve">" </w:instrText>
            </w:r>
            <w:r w:rsidR="00315EFF">
              <w:fldChar w:fldCharType="end"/>
            </w:r>
            <w:r w:rsidRPr="007153D0">
              <w:t xml:space="preserve"> blending, loading racks</w:t>
            </w:r>
            <w:r w:rsidR="00315EFF">
              <w:fldChar w:fldCharType="begin"/>
            </w:r>
            <w:r w:rsidR="00315EFF">
              <w:instrText xml:space="preserve"> XE "</w:instrText>
            </w:r>
            <w:r w:rsidR="00315EFF" w:rsidRPr="009B47A1">
              <w:instrText>loading racks</w:instrText>
            </w:r>
            <w:r w:rsidR="00315EFF">
              <w:instrText xml:space="preserve">" </w:instrText>
            </w:r>
            <w:r w:rsidR="00315EFF">
              <w:fldChar w:fldCharType="end"/>
            </w:r>
            <w:r w:rsidRPr="007153D0">
              <w:t>, storage</w:t>
            </w:r>
          </w:p>
        </w:tc>
        <w:tc>
          <w:tcPr>
            <w:tcW w:w="1275" w:type="dxa"/>
          </w:tcPr>
          <w:p w14:paraId="1C4050DD" w14:textId="77777777" w:rsidR="00AF0942" w:rsidRPr="007153D0" w:rsidRDefault="00AF0942" w:rsidP="005B5E10">
            <w:r w:rsidRPr="007153D0">
              <w:t>Inside</w:t>
            </w:r>
          </w:p>
        </w:tc>
        <w:tc>
          <w:tcPr>
            <w:tcW w:w="2266" w:type="dxa"/>
          </w:tcPr>
          <w:p w14:paraId="6A6AE68E" w14:textId="77777777" w:rsidR="00AF0942" w:rsidRPr="007153D0" w:rsidRDefault="00AF0942" w:rsidP="005B5E10">
            <w:r w:rsidRPr="007153D0">
              <w:t>Feed stocks from basic refinery of operator</w:t>
            </w:r>
          </w:p>
        </w:tc>
        <w:tc>
          <w:tcPr>
            <w:tcW w:w="1416" w:type="dxa"/>
          </w:tcPr>
          <w:p w14:paraId="221BBF3D" w14:textId="77777777" w:rsidR="00AF0942" w:rsidRPr="007153D0" w:rsidRDefault="00AF0942" w:rsidP="005B5E10">
            <w:r w:rsidRPr="007153D0">
              <w:t>Shutdown</w:t>
            </w:r>
          </w:p>
        </w:tc>
      </w:tr>
    </w:tbl>
    <w:p w14:paraId="75710962" w14:textId="77777777" w:rsidR="00AE3D9E" w:rsidRDefault="00AE3D9E" w:rsidP="007153D0">
      <w:pPr>
        <w:pStyle w:val="Caption"/>
      </w:pPr>
    </w:p>
    <w:p w14:paraId="0C81EB84" w14:textId="77777777" w:rsidR="00AE3D9E" w:rsidRDefault="00AE3D9E" w:rsidP="00AE3D9E">
      <w:pPr>
        <w:pStyle w:val="BodyText"/>
        <w:rPr>
          <w:sz w:val="22"/>
        </w:rPr>
      </w:pPr>
      <w:r>
        <w:br w:type="page"/>
      </w:r>
    </w:p>
    <w:p w14:paraId="6F34E49E" w14:textId="77777777" w:rsidR="007153D0" w:rsidRPr="007759E0" w:rsidRDefault="007153D0" w:rsidP="007153D0">
      <w:pPr>
        <w:pStyle w:val="Caption"/>
        <w:rPr>
          <w:sz w:val="20"/>
        </w:rPr>
      </w:pPr>
      <w:r>
        <w:lastRenderedPageBreak/>
        <w:t xml:space="preserve">Table </w:t>
      </w:r>
      <w:fldSimple w:instr=" SEQ Table \* ARABIC ">
        <w:r>
          <w:rPr>
            <w:noProof/>
          </w:rPr>
          <w:t>2</w:t>
        </w:r>
      </w:fldSimple>
      <w:r>
        <w:t xml:space="preserve">. </w:t>
      </w:r>
      <w:r w:rsidRPr="007153D0">
        <w:t>Plants built under the Office of Defense Supplies (RFC) escrow contracts returnable to the U.S. Government</w:t>
      </w:r>
    </w:p>
    <w:tbl>
      <w:tblPr>
        <w:tblW w:w="1515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5"/>
        <w:gridCol w:w="992"/>
        <w:gridCol w:w="1276"/>
        <w:gridCol w:w="1433"/>
        <w:gridCol w:w="1686"/>
        <w:gridCol w:w="1671"/>
        <w:gridCol w:w="1461"/>
        <w:gridCol w:w="1941"/>
        <w:gridCol w:w="1389"/>
        <w:gridCol w:w="14"/>
      </w:tblGrid>
      <w:tr w:rsidR="00AF0942" w:rsidRPr="007759E0" w14:paraId="5F118485" w14:textId="77777777" w:rsidTr="005B5E10">
        <w:trPr>
          <w:cantSplit/>
        </w:trPr>
        <w:tc>
          <w:tcPr>
            <w:tcW w:w="15153" w:type="dxa"/>
            <w:gridSpan w:val="11"/>
          </w:tcPr>
          <w:p w14:paraId="5B336E0B" w14:textId="77777777" w:rsidR="00AF0942" w:rsidRPr="007153D0" w:rsidRDefault="00AF0942" w:rsidP="00BF31B1">
            <w:pPr>
              <w:pStyle w:val="BodyText"/>
            </w:pPr>
            <w:bookmarkStart w:id="5" w:name="_Hlk534832986"/>
            <w:r w:rsidRPr="007153D0">
              <w:t>Plants built under the Office of Defense Supplies</w:t>
            </w:r>
            <w:r w:rsidR="00314488">
              <w:fldChar w:fldCharType="begin"/>
            </w:r>
            <w:r w:rsidR="00314488">
              <w:instrText xml:space="preserve"> XE "</w:instrText>
            </w:r>
            <w:r w:rsidR="00314488" w:rsidRPr="00D63BA7">
              <w:instrText>Office of Defense Supplies</w:instrText>
            </w:r>
            <w:r w:rsidR="00314488">
              <w:instrText xml:space="preserve">" </w:instrText>
            </w:r>
            <w:r w:rsidR="00314488">
              <w:fldChar w:fldCharType="end"/>
            </w:r>
            <w:r w:rsidRPr="007153D0">
              <w:t xml:space="preserve"> (RFC) escrow contracts returnable to the U.S. Government</w:t>
            </w:r>
          </w:p>
        </w:tc>
      </w:tr>
      <w:bookmarkEnd w:id="5"/>
      <w:tr w:rsidR="00AF0942" w:rsidRPr="007759E0" w14:paraId="3DD75F36" w14:textId="77777777" w:rsidTr="005B5E10">
        <w:trPr>
          <w:gridAfter w:val="1"/>
          <w:wAfter w:w="14" w:type="dxa"/>
          <w:cantSplit/>
        </w:trPr>
        <w:tc>
          <w:tcPr>
            <w:tcW w:w="2235" w:type="dxa"/>
          </w:tcPr>
          <w:p w14:paraId="3E15CB11" w14:textId="77777777" w:rsidR="00AF0942" w:rsidRPr="007153D0" w:rsidRDefault="00AF0942" w:rsidP="005B5E10">
            <w:r w:rsidRPr="007153D0">
              <w:t>Wartime Operator &amp; Plant Location</w:t>
            </w:r>
          </w:p>
        </w:tc>
        <w:tc>
          <w:tcPr>
            <w:tcW w:w="1055" w:type="dxa"/>
          </w:tcPr>
          <w:p w14:paraId="651C2277" w14:textId="77777777" w:rsidR="00AF0942" w:rsidRPr="007153D0" w:rsidRDefault="00AF0942" w:rsidP="005B5E10">
            <w:r w:rsidRPr="007153D0">
              <w:t>Catalytic Cracking</w:t>
            </w:r>
            <w:r w:rsidR="00314488">
              <w:fldChar w:fldCharType="begin"/>
            </w:r>
            <w:r w:rsidR="00314488">
              <w:instrText xml:space="preserve"> XE "</w:instrText>
            </w:r>
            <w:r w:rsidR="00314488" w:rsidRPr="001E6929">
              <w:instrText>Catalytic Cracking</w:instrText>
            </w:r>
            <w:r w:rsidR="00314488">
              <w:instrText xml:space="preserve">" </w:instrText>
            </w:r>
            <w:r w:rsidR="00314488">
              <w:fldChar w:fldCharType="end"/>
            </w:r>
          </w:p>
        </w:tc>
        <w:tc>
          <w:tcPr>
            <w:tcW w:w="992" w:type="dxa"/>
          </w:tcPr>
          <w:p w14:paraId="03632087" w14:textId="77777777" w:rsidR="00AF0942" w:rsidRPr="007153D0" w:rsidRDefault="00AF0942" w:rsidP="005B5E10">
            <w:r w:rsidRPr="007153D0">
              <w:t>Gas Conc.</w:t>
            </w:r>
          </w:p>
        </w:tc>
        <w:tc>
          <w:tcPr>
            <w:tcW w:w="1276" w:type="dxa"/>
          </w:tcPr>
          <w:p w14:paraId="0CE380BC" w14:textId="77777777" w:rsidR="00AF0942" w:rsidRPr="007153D0" w:rsidRDefault="00AF0942" w:rsidP="005B5E10">
            <w:r w:rsidRPr="007153D0">
              <w:t>Alkylation</w:t>
            </w:r>
            <w:r w:rsidR="00314488">
              <w:fldChar w:fldCharType="begin"/>
            </w:r>
            <w:r w:rsidR="00314488">
              <w:instrText xml:space="preserve"> XE "</w:instrText>
            </w:r>
            <w:r w:rsidR="00314488" w:rsidRPr="003204BB">
              <w:instrText>Alkylation</w:instrText>
            </w:r>
            <w:r w:rsidR="00314488">
              <w:instrText xml:space="preserve">" </w:instrText>
            </w:r>
            <w:r w:rsidR="00314488">
              <w:fldChar w:fldCharType="end"/>
            </w:r>
          </w:p>
        </w:tc>
        <w:tc>
          <w:tcPr>
            <w:tcW w:w="1433" w:type="dxa"/>
          </w:tcPr>
          <w:p w14:paraId="0ECE6DCA" w14:textId="77777777" w:rsidR="00AF0942" w:rsidRPr="007153D0" w:rsidRDefault="00AF0942" w:rsidP="005B5E10">
            <w:r w:rsidRPr="007153D0">
              <w:t>Isomerisation</w:t>
            </w:r>
            <w:r w:rsidR="00314488">
              <w:fldChar w:fldCharType="begin"/>
            </w:r>
            <w:r w:rsidR="00314488">
              <w:instrText xml:space="preserve"> XE "</w:instrText>
            </w:r>
            <w:r w:rsidR="00314488" w:rsidRPr="00E1547B">
              <w:instrText>Isomerisation</w:instrText>
            </w:r>
            <w:r w:rsidR="00314488">
              <w:instrText xml:space="preserve">" </w:instrText>
            </w:r>
            <w:r w:rsidR="00314488">
              <w:fldChar w:fldCharType="end"/>
            </w:r>
          </w:p>
        </w:tc>
        <w:tc>
          <w:tcPr>
            <w:tcW w:w="1686" w:type="dxa"/>
          </w:tcPr>
          <w:p w14:paraId="2056886B" w14:textId="77777777" w:rsidR="00AF0942" w:rsidRPr="007153D0" w:rsidRDefault="00AF0942" w:rsidP="005B5E10">
            <w:r w:rsidRPr="007153D0">
              <w:t>Other Major Units</w:t>
            </w:r>
          </w:p>
        </w:tc>
        <w:tc>
          <w:tcPr>
            <w:tcW w:w="1671" w:type="dxa"/>
          </w:tcPr>
          <w:p w14:paraId="32BC46E4" w14:textId="77777777" w:rsidR="00AF0942" w:rsidRPr="007153D0" w:rsidRDefault="00AF0942" w:rsidP="005B5E10">
            <w:r w:rsidRPr="007153D0">
              <w:t>Principal Attendant Facilities</w:t>
            </w:r>
          </w:p>
        </w:tc>
        <w:tc>
          <w:tcPr>
            <w:tcW w:w="1461" w:type="dxa"/>
          </w:tcPr>
          <w:p w14:paraId="7BF86062" w14:textId="77777777" w:rsidR="00AF0942" w:rsidRPr="007153D0" w:rsidRDefault="00AF0942" w:rsidP="005B5E10">
            <w:r w:rsidRPr="007153D0">
              <w:t>Location in respect to Basic Refinery</w:t>
            </w:r>
          </w:p>
        </w:tc>
        <w:tc>
          <w:tcPr>
            <w:tcW w:w="1941" w:type="dxa"/>
          </w:tcPr>
          <w:p w14:paraId="02967B5A" w14:textId="77777777" w:rsidR="00AF0942" w:rsidRPr="007153D0" w:rsidRDefault="00AF0942" w:rsidP="005B5E10">
            <w:r w:rsidRPr="007153D0">
              <w:t>Dependency on Operator or Others</w:t>
            </w:r>
          </w:p>
        </w:tc>
        <w:tc>
          <w:tcPr>
            <w:tcW w:w="1389" w:type="dxa"/>
          </w:tcPr>
          <w:p w14:paraId="6206E6F6" w14:textId="77777777" w:rsidR="00AF0942" w:rsidRPr="007153D0" w:rsidRDefault="00AF0942" w:rsidP="005B5E10">
            <w:r w:rsidRPr="007153D0">
              <w:t>Status as of Dec 15, 1945</w:t>
            </w:r>
          </w:p>
        </w:tc>
      </w:tr>
      <w:tr w:rsidR="00AF0942" w:rsidRPr="007759E0" w14:paraId="3DBB7232" w14:textId="77777777" w:rsidTr="005B5E10">
        <w:trPr>
          <w:gridAfter w:val="1"/>
          <w:wAfter w:w="14" w:type="dxa"/>
          <w:cantSplit/>
        </w:trPr>
        <w:tc>
          <w:tcPr>
            <w:tcW w:w="2235" w:type="dxa"/>
          </w:tcPr>
          <w:p w14:paraId="0A6C5E0E" w14:textId="77777777" w:rsidR="00AF0942" w:rsidRPr="007153D0" w:rsidRDefault="00AF0942" w:rsidP="005B5E10">
            <w:r w:rsidRPr="007153D0">
              <w:t>Champlin Refining Co.</w:t>
            </w:r>
            <w:r w:rsidR="00314488">
              <w:fldChar w:fldCharType="begin"/>
            </w:r>
            <w:r w:rsidR="00314488">
              <w:instrText xml:space="preserve"> XE "</w:instrText>
            </w:r>
            <w:r w:rsidR="00314488" w:rsidRPr="000F276B">
              <w:instrText>Champlin Refining Co.</w:instrText>
            </w:r>
            <w:r w:rsidR="00314488">
              <w:instrText xml:space="preserve">" </w:instrText>
            </w:r>
            <w:r w:rsidR="00314488">
              <w:fldChar w:fldCharType="end"/>
            </w:r>
            <w:r w:rsidR="003E0ADF" w:rsidRPr="007153D0">
              <w:t xml:space="preserve"> </w:t>
            </w:r>
            <w:r w:rsidRPr="007153D0">
              <w:t>Enid</w:t>
            </w:r>
            <w:r w:rsidR="00314488">
              <w:fldChar w:fldCharType="begin"/>
            </w:r>
            <w:r w:rsidR="00314488">
              <w:instrText xml:space="preserve"> XE "</w:instrText>
            </w:r>
            <w:r w:rsidR="00314488" w:rsidRPr="001F09E9">
              <w:instrText>Enid</w:instrText>
            </w:r>
            <w:r w:rsidR="00314488">
              <w:instrText xml:space="preserve">" </w:instrText>
            </w:r>
            <w:r w:rsidR="00314488">
              <w:fldChar w:fldCharType="end"/>
            </w:r>
            <w:r w:rsidRPr="007153D0">
              <w:t>, Oklahoma</w:t>
            </w:r>
            <w:r w:rsidR="00314488">
              <w:fldChar w:fldCharType="begin"/>
            </w:r>
            <w:r w:rsidR="00314488">
              <w:instrText xml:space="preserve"> XE "</w:instrText>
            </w:r>
            <w:r w:rsidR="00314488" w:rsidRPr="00A26AB8">
              <w:instrText>Oklahoma</w:instrText>
            </w:r>
            <w:r w:rsidR="00314488">
              <w:instrText xml:space="preserve">" </w:instrText>
            </w:r>
            <w:r w:rsidR="00314488">
              <w:fldChar w:fldCharType="end"/>
            </w:r>
          </w:p>
        </w:tc>
        <w:tc>
          <w:tcPr>
            <w:tcW w:w="1055" w:type="dxa"/>
          </w:tcPr>
          <w:p w14:paraId="7A6104D7" w14:textId="77777777" w:rsidR="00AF0942" w:rsidRPr="007153D0" w:rsidRDefault="00AF0942" w:rsidP="005B5E10"/>
        </w:tc>
        <w:tc>
          <w:tcPr>
            <w:tcW w:w="992" w:type="dxa"/>
          </w:tcPr>
          <w:p w14:paraId="7703B06D" w14:textId="77777777" w:rsidR="00AF0942" w:rsidRPr="007153D0" w:rsidRDefault="00AF0942" w:rsidP="005B5E10">
            <w:r w:rsidRPr="007153D0">
              <w:t>Yes</w:t>
            </w:r>
          </w:p>
        </w:tc>
        <w:tc>
          <w:tcPr>
            <w:tcW w:w="1276" w:type="dxa"/>
          </w:tcPr>
          <w:p w14:paraId="63943D68" w14:textId="77777777" w:rsidR="00AE3D9E" w:rsidRDefault="00AF0942" w:rsidP="005B5E10">
            <w:r w:rsidRPr="007153D0">
              <w:t>HF</w:t>
            </w:r>
          </w:p>
          <w:p w14:paraId="4904A9B4" w14:textId="77777777" w:rsidR="00AF0942" w:rsidRPr="007153D0" w:rsidRDefault="00AF0942" w:rsidP="005B5E10">
            <w:r w:rsidRPr="007153D0">
              <w:t xml:space="preserve"> 2,300 B/D Alkylate</w:t>
            </w:r>
            <w:r w:rsidR="00314488">
              <w:fldChar w:fldCharType="begin"/>
            </w:r>
            <w:r w:rsidR="00314488">
              <w:instrText xml:space="preserve"> XE "</w:instrText>
            </w:r>
            <w:r w:rsidR="00314488" w:rsidRPr="0077044B">
              <w:instrText>Alkylate</w:instrText>
            </w:r>
            <w:r w:rsidR="00314488">
              <w:instrText xml:space="preserve">" </w:instrText>
            </w:r>
            <w:r w:rsidR="00314488">
              <w:fldChar w:fldCharType="end"/>
            </w:r>
          </w:p>
        </w:tc>
        <w:tc>
          <w:tcPr>
            <w:tcW w:w="1433" w:type="dxa"/>
          </w:tcPr>
          <w:p w14:paraId="52EF3FF2" w14:textId="77777777" w:rsidR="00AE3D9E" w:rsidRDefault="00AF0942" w:rsidP="005B5E10">
            <w:r w:rsidRPr="007153D0">
              <w:t>Butane</w:t>
            </w:r>
          </w:p>
          <w:p w14:paraId="3F7513C9" w14:textId="77777777" w:rsidR="00AF0942" w:rsidRPr="007153D0" w:rsidRDefault="00AF0942" w:rsidP="005B5E10">
            <w:r w:rsidRPr="007153D0">
              <w:t>1,350 B/D isobutane</w:t>
            </w:r>
            <w:r w:rsidR="00314488">
              <w:fldChar w:fldCharType="begin"/>
            </w:r>
            <w:r w:rsidR="00314488">
              <w:instrText xml:space="preserve"> XE "</w:instrText>
            </w:r>
            <w:r w:rsidR="00314488" w:rsidRPr="00573A7D">
              <w:instrText>isobutane</w:instrText>
            </w:r>
            <w:r w:rsidR="00314488">
              <w:instrText xml:space="preserve">" </w:instrText>
            </w:r>
            <w:r w:rsidR="00314488">
              <w:fldChar w:fldCharType="end"/>
            </w:r>
          </w:p>
        </w:tc>
        <w:tc>
          <w:tcPr>
            <w:tcW w:w="1686" w:type="dxa"/>
          </w:tcPr>
          <w:p w14:paraId="0984DCF1" w14:textId="77777777" w:rsidR="00AF0942" w:rsidRPr="007153D0" w:rsidRDefault="00AF0942" w:rsidP="005B5E10"/>
        </w:tc>
        <w:tc>
          <w:tcPr>
            <w:tcW w:w="1671" w:type="dxa"/>
          </w:tcPr>
          <w:p w14:paraId="491CB1A3" w14:textId="77777777" w:rsidR="00AF0942" w:rsidRPr="007153D0" w:rsidRDefault="00AF0942" w:rsidP="005B5E10">
            <w:r w:rsidRPr="007153D0">
              <w:t>Storage</w:t>
            </w:r>
          </w:p>
        </w:tc>
        <w:tc>
          <w:tcPr>
            <w:tcW w:w="1461" w:type="dxa"/>
          </w:tcPr>
          <w:p w14:paraId="6CD79ADF" w14:textId="77777777" w:rsidR="00AF0942" w:rsidRPr="007153D0" w:rsidRDefault="00AF0942" w:rsidP="005B5E10">
            <w:r w:rsidRPr="007153D0">
              <w:t>Adjacent</w:t>
            </w:r>
          </w:p>
        </w:tc>
        <w:tc>
          <w:tcPr>
            <w:tcW w:w="1941" w:type="dxa"/>
          </w:tcPr>
          <w:p w14:paraId="265D42FE" w14:textId="77777777" w:rsidR="00AF0942" w:rsidRPr="007153D0" w:rsidRDefault="00AF0942" w:rsidP="005B5E10">
            <w:r w:rsidRPr="007153D0">
              <w:t>Feed stocks &amp; utilities from basic refinery of operator</w:t>
            </w:r>
          </w:p>
        </w:tc>
        <w:tc>
          <w:tcPr>
            <w:tcW w:w="1389" w:type="dxa"/>
          </w:tcPr>
          <w:p w14:paraId="62DFC5FD" w14:textId="77777777" w:rsidR="00AF0942" w:rsidRPr="007153D0" w:rsidRDefault="00AF0942" w:rsidP="005B5E10">
            <w:r w:rsidRPr="007153D0">
              <w:t>Operating</w:t>
            </w:r>
          </w:p>
        </w:tc>
      </w:tr>
      <w:tr w:rsidR="00AF0942" w:rsidRPr="007759E0" w14:paraId="620D3270" w14:textId="77777777" w:rsidTr="005B5E10">
        <w:trPr>
          <w:gridAfter w:val="1"/>
          <w:wAfter w:w="14" w:type="dxa"/>
          <w:cantSplit/>
        </w:trPr>
        <w:tc>
          <w:tcPr>
            <w:tcW w:w="2235" w:type="dxa"/>
          </w:tcPr>
          <w:p w14:paraId="5B18C898" w14:textId="77777777" w:rsidR="00314488" w:rsidRDefault="00AF0942" w:rsidP="005B5E10">
            <w:r w:rsidRPr="007153D0">
              <w:t>Cities Service Oil Co.</w:t>
            </w:r>
            <w:r w:rsidR="00314488">
              <w:fldChar w:fldCharType="begin"/>
            </w:r>
            <w:r w:rsidR="00314488">
              <w:instrText xml:space="preserve"> XE "</w:instrText>
            </w:r>
            <w:r w:rsidR="00314488" w:rsidRPr="00F617E7">
              <w:instrText>Cities Service Oil Co.</w:instrText>
            </w:r>
            <w:r w:rsidR="00314488">
              <w:instrText xml:space="preserve">" </w:instrText>
            </w:r>
            <w:r w:rsidR="00314488">
              <w:fldChar w:fldCharType="end"/>
            </w:r>
            <w:r w:rsidR="003E0ADF" w:rsidRPr="007153D0">
              <w:t xml:space="preserve"> </w:t>
            </w:r>
          </w:p>
          <w:p w14:paraId="60D466A7" w14:textId="77777777" w:rsidR="00AF0942" w:rsidRPr="007153D0" w:rsidRDefault="00AF0942" w:rsidP="005B5E10">
            <w:r w:rsidRPr="007153D0">
              <w:t>East Chicago</w:t>
            </w:r>
            <w:r w:rsidR="00314488">
              <w:fldChar w:fldCharType="begin"/>
            </w:r>
            <w:r w:rsidR="00314488">
              <w:instrText xml:space="preserve"> XE "</w:instrText>
            </w:r>
            <w:r w:rsidR="00314488" w:rsidRPr="009B4592">
              <w:instrText>East Chicago</w:instrText>
            </w:r>
            <w:r w:rsidR="00314488">
              <w:instrText xml:space="preserve">" </w:instrText>
            </w:r>
            <w:r w:rsidR="00314488">
              <w:fldChar w:fldCharType="end"/>
            </w:r>
            <w:r w:rsidRPr="007153D0">
              <w:t>, Illinois</w:t>
            </w:r>
            <w:r w:rsidR="00314488">
              <w:fldChar w:fldCharType="begin"/>
            </w:r>
            <w:r w:rsidR="00314488">
              <w:instrText xml:space="preserve"> XE "</w:instrText>
            </w:r>
            <w:r w:rsidR="00314488" w:rsidRPr="00155061">
              <w:instrText>Illinois</w:instrText>
            </w:r>
            <w:r w:rsidR="00314488">
              <w:instrText xml:space="preserve">" </w:instrText>
            </w:r>
            <w:r w:rsidR="00314488">
              <w:fldChar w:fldCharType="end"/>
            </w:r>
          </w:p>
        </w:tc>
        <w:tc>
          <w:tcPr>
            <w:tcW w:w="1055" w:type="dxa"/>
          </w:tcPr>
          <w:p w14:paraId="4F730309" w14:textId="77777777" w:rsidR="00AF0942" w:rsidRPr="007153D0" w:rsidRDefault="00AF0942" w:rsidP="005B5E10"/>
        </w:tc>
        <w:tc>
          <w:tcPr>
            <w:tcW w:w="992" w:type="dxa"/>
          </w:tcPr>
          <w:p w14:paraId="0A485F77" w14:textId="77777777" w:rsidR="00AF0942" w:rsidRPr="007153D0" w:rsidRDefault="00AF0942" w:rsidP="005B5E10">
            <w:r w:rsidRPr="007153D0">
              <w:t>Yes</w:t>
            </w:r>
          </w:p>
        </w:tc>
        <w:tc>
          <w:tcPr>
            <w:tcW w:w="1276" w:type="dxa"/>
          </w:tcPr>
          <w:p w14:paraId="158320FD" w14:textId="77777777" w:rsidR="00AE3D9E" w:rsidRDefault="00AF0942" w:rsidP="005B5E10">
            <w:pPr>
              <w:rPr>
                <w:vertAlign w:val="subscript"/>
              </w:rPr>
            </w:pPr>
            <w:r w:rsidRPr="007153D0">
              <w:t>H</w:t>
            </w:r>
            <w:r w:rsidRPr="007153D0">
              <w:rPr>
                <w:vertAlign w:val="subscript"/>
              </w:rPr>
              <w:t>2</w:t>
            </w:r>
            <w:r w:rsidRPr="007153D0">
              <w:t>SO</w:t>
            </w:r>
            <w:r w:rsidRPr="007153D0">
              <w:rPr>
                <w:vertAlign w:val="subscript"/>
              </w:rPr>
              <w:t xml:space="preserve">4 </w:t>
            </w:r>
            <w:r w:rsidR="003E15EF">
              <w:rPr>
                <w:vertAlign w:val="subscript"/>
              </w:rPr>
              <w:t xml:space="preserve"> </w:t>
            </w:r>
          </w:p>
          <w:p w14:paraId="62954BB2" w14:textId="77777777" w:rsidR="00AF0942" w:rsidRPr="007153D0" w:rsidRDefault="00AF0942" w:rsidP="005B5E10">
            <w:r w:rsidRPr="007153D0">
              <w:t>600 B/D Alkylate</w:t>
            </w:r>
          </w:p>
        </w:tc>
        <w:tc>
          <w:tcPr>
            <w:tcW w:w="1433" w:type="dxa"/>
          </w:tcPr>
          <w:p w14:paraId="1485D7F0" w14:textId="77777777" w:rsidR="00AE3D9E" w:rsidRDefault="00AF0942" w:rsidP="005B5E10">
            <w:r w:rsidRPr="007153D0">
              <w:t xml:space="preserve">Butane </w:t>
            </w:r>
          </w:p>
          <w:p w14:paraId="6DB9D7B8" w14:textId="77777777" w:rsidR="00AF0942" w:rsidRPr="007153D0" w:rsidRDefault="00AF0942" w:rsidP="005B5E10">
            <w:r w:rsidRPr="007153D0">
              <w:t xml:space="preserve">1,000 B/D isobutane </w:t>
            </w:r>
          </w:p>
        </w:tc>
        <w:tc>
          <w:tcPr>
            <w:tcW w:w="1686" w:type="dxa"/>
          </w:tcPr>
          <w:p w14:paraId="0D959D44" w14:textId="77777777" w:rsidR="00AF0942" w:rsidRPr="007153D0" w:rsidRDefault="00AF0942" w:rsidP="005B5E10"/>
        </w:tc>
        <w:tc>
          <w:tcPr>
            <w:tcW w:w="1671" w:type="dxa"/>
          </w:tcPr>
          <w:p w14:paraId="3FBEF113" w14:textId="77777777" w:rsidR="00AF0942" w:rsidRPr="007153D0" w:rsidRDefault="00AF0942" w:rsidP="005B5E10"/>
        </w:tc>
        <w:tc>
          <w:tcPr>
            <w:tcW w:w="1461" w:type="dxa"/>
          </w:tcPr>
          <w:p w14:paraId="1B3348A9" w14:textId="77777777" w:rsidR="00AF0942" w:rsidRPr="007153D0" w:rsidRDefault="00AF0942" w:rsidP="005B5E10">
            <w:r w:rsidRPr="007153D0">
              <w:t>Inside</w:t>
            </w:r>
          </w:p>
        </w:tc>
        <w:tc>
          <w:tcPr>
            <w:tcW w:w="1941" w:type="dxa"/>
          </w:tcPr>
          <w:p w14:paraId="19773E4F" w14:textId="77777777" w:rsidR="00AF0942" w:rsidRPr="007153D0" w:rsidRDefault="00AF0942" w:rsidP="005B5E10">
            <w:r w:rsidRPr="007153D0">
              <w:t>Feed stocks, terminalling &amp; utilities from basic refinery of operator</w:t>
            </w:r>
          </w:p>
        </w:tc>
        <w:tc>
          <w:tcPr>
            <w:tcW w:w="1389" w:type="dxa"/>
          </w:tcPr>
          <w:p w14:paraId="0E9E180C" w14:textId="77777777" w:rsidR="00AF0942" w:rsidRPr="007153D0" w:rsidRDefault="00AF0942" w:rsidP="005B5E10">
            <w:r w:rsidRPr="007153D0">
              <w:t>Part operating</w:t>
            </w:r>
          </w:p>
        </w:tc>
      </w:tr>
      <w:tr w:rsidR="00AF0942" w:rsidRPr="007759E0" w14:paraId="4B868870" w14:textId="77777777" w:rsidTr="005B5E10">
        <w:trPr>
          <w:gridAfter w:val="1"/>
          <w:wAfter w:w="14" w:type="dxa"/>
          <w:cantSplit/>
        </w:trPr>
        <w:tc>
          <w:tcPr>
            <w:tcW w:w="2235" w:type="dxa"/>
          </w:tcPr>
          <w:p w14:paraId="2F54E7BA" w14:textId="77777777" w:rsidR="00AF0942" w:rsidRPr="007153D0" w:rsidRDefault="00AF0942" w:rsidP="005B5E10">
            <w:r w:rsidRPr="007153D0">
              <w:t>Continental Oil Co.</w:t>
            </w:r>
            <w:r w:rsidR="00314488">
              <w:fldChar w:fldCharType="begin"/>
            </w:r>
            <w:r w:rsidR="00314488">
              <w:instrText xml:space="preserve"> XE "</w:instrText>
            </w:r>
            <w:r w:rsidR="00314488" w:rsidRPr="00962FA5">
              <w:instrText>Continental Oil Co.</w:instrText>
            </w:r>
            <w:r w:rsidR="00314488">
              <w:instrText xml:space="preserve">" </w:instrText>
            </w:r>
            <w:r w:rsidR="00314488">
              <w:fldChar w:fldCharType="end"/>
            </w:r>
            <w:r w:rsidR="003E0ADF" w:rsidRPr="007153D0">
              <w:t xml:space="preserve"> </w:t>
            </w:r>
            <w:r w:rsidRPr="007153D0">
              <w:t>Wichita Falls</w:t>
            </w:r>
            <w:r w:rsidR="00314488">
              <w:fldChar w:fldCharType="begin"/>
            </w:r>
            <w:r w:rsidR="00314488">
              <w:instrText xml:space="preserve"> XE "</w:instrText>
            </w:r>
            <w:r w:rsidR="00314488" w:rsidRPr="00F063F6">
              <w:instrText>Wichita Falls</w:instrText>
            </w:r>
            <w:r w:rsidR="00314488">
              <w:instrText xml:space="preserve">" </w:instrText>
            </w:r>
            <w:r w:rsidR="00314488">
              <w:fldChar w:fldCharType="end"/>
            </w:r>
            <w:r w:rsidRPr="007153D0">
              <w:t>, Texas</w:t>
            </w:r>
          </w:p>
        </w:tc>
        <w:tc>
          <w:tcPr>
            <w:tcW w:w="1055" w:type="dxa"/>
          </w:tcPr>
          <w:p w14:paraId="674A99C4" w14:textId="77777777" w:rsidR="00AF0942" w:rsidRPr="007153D0" w:rsidRDefault="00AF0942" w:rsidP="005B5E10"/>
        </w:tc>
        <w:tc>
          <w:tcPr>
            <w:tcW w:w="992" w:type="dxa"/>
          </w:tcPr>
          <w:p w14:paraId="33F9F42F" w14:textId="77777777" w:rsidR="00AF0942" w:rsidRPr="007153D0" w:rsidRDefault="00AF0942" w:rsidP="005B5E10"/>
        </w:tc>
        <w:tc>
          <w:tcPr>
            <w:tcW w:w="1276" w:type="dxa"/>
          </w:tcPr>
          <w:p w14:paraId="17196BD8" w14:textId="77777777" w:rsidR="00AF0942" w:rsidRPr="007153D0" w:rsidRDefault="00AF0942" w:rsidP="005B5E10"/>
        </w:tc>
        <w:tc>
          <w:tcPr>
            <w:tcW w:w="1433" w:type="dxa"/>
          </w:tcPr>
          <w:p w14:paraId="454AFCDC" w14:textId="77777777" w:rsidR="00AF0942" w:rsidRPr="007153D0" w:rsidRDefault="00AF0942" w:rsidP="005B5E10">
            <w:r w:rsidRPr="007153D0">
              <w:t>Isopentane</w:t>
            </w:r>
            <w:r w:rsidR="00314488">
              <w:fldChar w:fldCharType="begin"/>
            </w:r>
            <w:r w:rsidR="00314488">
              <w:instrText xml:space="preserve"> XE "</w:instrText>
            </w:r>
            <w:r w:rsidR="00314488" w:rsidRPr="00C0046E">
              <w:instrText>Isopentane</w:instrText>
            </w:r>
            <w:r w:rsidR="00314488">
              <w:instrText xml:space="preserve">" </w:instrText>
            </w:r>
            <w:r w:rsidR="00314488">
              <w:fldChar w:fldCharType="end"/>
            </w:r>
          </w:p>
        </w:tc>
        <w:tc>
          <w:tcPr>
            <w:tcW w:w="1686" w:type="dxa"/>
          </w:tcPr>
          <w:p w14:paraId="68D35105" w14:textId="77777777" w:rsidR="00AF0942" w:rsidRPr="007153D0" w:rsidRDefault="00AF0942" w:rsidP="005B5E10"/>
        </w:tc>
        <w:tc>
          <w:tcPr>
            <w:tcW w:w="1671" w:type="dxa"/>
          </w:tcPr>
          <w:p w14:paraId="0DD82980" w14:textId="77777777" w:rsidR="00AF0942" w:rsidRPr="007153D0" w:rsidRDefault="00AF0942" w:rsidP="005B5E10"/>
        </w:tc>
        <w:tc>
          <w:tcPr>
            <w:tcW w:w="1461" w:type="dxa"/>
          </w:tcPr>
          <w:p w14:paraId="38BCD091" w14:textId="77777777" w:rsidR="00AF0942" w:rsidRPr="007153D0" w:rsidRDefault="00AF0942" w:rsidP="005B5E10"/>
        </w:tc>
        <w:tc>
          <w:tcPr>
            <w:tcW w:w="1941" w:type="dxa"/>
          </w:tcPr>
          <w:p w14:paraId="3E9A25F0" w14:textId="77777777" w:rsidR="00AF0942" w:rsidRPr="007153D0" w:rsidRDefault="00AF0942" w:rsidP="005B5E10"/>
        </w:tc>
        <w:tc>
          <w:tcPr>
            <w:tcW w:w="1389" w:type="dxa"/>
          </w:tcPr>
          <w:p w14:paraId="3AAE4B2B" w14:textId="77777777" w:rsidR="00AF0942" w:rsidRPr="007153D0" w:rsidRDefault="00AF0942" w:rsidP="005B5E10"/>
        </w:tc>
      </w:tr>
      <w:tr w:rsidR="00AF0942" w:rsidRPr="007759E0" w14:paraId="0006443C" w14:textId="77777777" w:rsidTr="005B5E10">
        <w:trPr>
          <w:gridAfter w:val="1"/>
          <w:wAfter w:w="14" w:type="dxa"/>
          <w:cantSplit/>
        </w:trPr>
        <w:tc>
          <w:tcPr>
            <w:tcW w:w="2235" w:type="dxa"/>
          </w:tcPr>
          <w:p w14:paraId="032D0609" w14:textId="77777777" w:rsidR="00AF0942" w:rsidRPr="007153D0" w:rsidRDefault="00AF0942" w:rsidP="005B5E10">
            <w:r w:rsidRPr="007153D0">
              <w:t>Socony-Vacuum Oil Co.</w:t>
            </w:r>
            <w:r w:rsidR="00314488">
              <w:fldChar w:fldCharType="begin"/>
            </w:r>
            <w:r w:rsidR="00314488">
              <w:instrText xml:space="preserve"> XE "</w:instrText>
            </w:r>
            <w:r w:rsidR="00314488" w:rsidRPr="009F10AC">
              <w:instrText>Socony-Vacuum Oil Co.</w:instrText>
            </w:r>
            <w:r w:rsidR="00314488">
              <w:instrText xml:space="preserve">" </w:instrText>
            </w:r>
            <w:r w:rsidR="00314488">
              <w:fldChar w:fldCharType="end"/>
            </w:r>
            <w:r w:rsidR="003E0ADF" w:rsidRPr="007153D0">
              <w:t xml:space="preserve"> </w:t>
            </w:r>
            <w:r w:rsidRPr="007153D0">
              <w:t>East St. Louis</w:t>
            </w:r>
            <w:r w:rsidR="00314488">
              <w:fldChar w:fldCharType="begin"/>
            </w:r>
            <w:r w:rsidR="00314488">
              <w:instrText xml:space="preserve"> XE "</w:instrText>
            </w:r>
            <w:r w:rsidR="00314488" w:rsidRPr="005616E7">
              <w:instrText>East St. Louis</w:instrText>
            </w:r>
            <w:r w:rsidR="00314488">
              <w:instrText xml:space="preserve">" </w:instrText>
            </w:r>
            <w:r w:rsidR="00314488">
              <w:fldChar w:fldCharType="end"/>
            </w:r>
            <w:r w:rsidRPr="007153D0">
              <w:t>, Illinois</w:t>
            </w:r>
            <w:r w:rsidR="00314488">
              <w:fldChar w:fldCharType="begin"/>
            </w:r>
            <w:r w:rsidR="00314488">
              <w:instrText xml:space="preserve"> XE "</w:instrText>
            </w:r>
            <w:r w:rsidR="00314488" w:rsidRPr="001D31B7">
              <w:instrText>Illinois</w:instrText>
            </w:r>
            <w:r w:rsidR="00314488">
              <w:instrText xml:space="preserve">" </w:instrText>
            </w:r>
            <w:r w:rsidR="00314488">
              <w:fldChar w:fldCharType="end"/>
            </w:r>
          </w:p>
        </w:tc>
        <w:tc>
          <w:tcPr>
            <w:tcW w:w="1055" w:type="dxa"/>
          </w:tcPr>
          <w:p w14:paraId="714D3679" w14:textId="77777777" w:rsidR="00AF0942" w:rsidRPr="007153D0" w:rsidRDefault="00AF0942" w:rsidP="005B5E10"/>
        </w:tc>
        <w:tc>
          <w:tcPr>
            <w:tcW w:w="992" w:type="dxa"/>
          </w:tcPr>
          <w:p w14:paraId="3A2FAA6F" w14:textId="77777777" w:rsidR="00AF0942" w:rsidRPr="007153D0" w:rsidRDefault="00AF0942" w:rsidP="005B5E10"/>
        </w:tc>
        <w:tc>
          <w:tcPr>
            <w:tcW w:w="1276" w:type="dxa"/>
          </w:tcPr>
          <w:p w14:paraId="51AA3313" w14:textId="77777777" w:rsidR="00AF0942" w:rsidRPr="007153D0" w:rsidRDefault="00AF0942" w:rsidP="005B5E10"/>
        </w:tc>
        <w:tc>
          <w:tcPr>
            <w:tcW w:w="1433" w:type="dxa"/>
          </w:tcPr>
          <w:p w14:paraId="09763613" w14:textId="77777777" w:rsidR="00AF0942" w:rsidRPr="007153D0" w:rsidRDefault="00AF0942" w:rsidP="005B5E10"/>
        </w:tc>
        <w:tc>
          <w:tcPr>
            <w:tcW w:w="1686" w:type="dxa"/>
          </w:tcPr>
          <w:p w14:paraId="17052609" w14:textId="77777777" w:rsidR="00AF0942" w:rsidRPr="007153D0" w:rsidRDefault="00AF0942" w:rsidP="005B5E10">
            <w:r w:rsidRPr="007153D0">
              <w:t>Butene</w:t>
            </w:r>
            <w:r w:rsidR="00314488">
              <w:fldChar w:fldCharType="begin"/>
            </w:r>
            <w:r w:rsidR="00314488">
              <w:instrText xml:space="preserve"> XE "</w:instrText>
            </w:r>
            <w:r w:rsidR="00314488" w:rsidRPr="000548EF">
              <w:instrText>Butene</w:instrText>
            </w:r>
            <w:r w:rsidR="00314488">
              <w:instrText xml:space="preserve">" </w:instrText>
            </w:r>
            <w:r w:rsidR="00314488">
              <w:fldChar w:fldCharType="end"/>
            </w:r>
            <w:r w:rsidRPr="007153D0">
              <w:t xml:space="preserve"> – butylene</w:t>
            </w:r>
            <w:r w:rsidR="00314488">
              <w:fldChar w:fldCharType="begin"/>
            </w:r>
            <w:r w:rsidR="00314488">
              <w:instrText xml:space="preserve"> XE "</w:instrText>
            </w:r>
            <w:r w:rsidR="00314488" w:rsidRPr="00974604">
              <w:instrText>butylene</w:instrText>
            </w:r>
            <w:r w:rsidR="00314488">
              <w:instrText xml:space="preserve">" </w:instrText>
            </w:r>
            <w:r w:rsidR="00314488">
              <w:fldChar w:fldCharType="end"/>
            </w:r>
            <w:r w:rsidRPr="007153D0">
              <w:t xml:space="preserve"> extraction unit</w:t>
            </w:r>
          </w:p>
        </w:tc>
        <w:tc>
          <w:tcPr>
            <w:tcW w:w="1671" w:type="dxa"/>
          </w:tcPr>
          <w:p w14:paraId="3B90E469" w14:textId="77777777" w:rsidR="00AF0942" w:rsidRPr="007153D0" w:rsidRDefault="00AF0942" w:rsidP="005B5E10"/>
        </w:tc>
        <w:tc>
          <w:tcPr>
            <w:tcW w:w="1461" w:type="dxa"/>
          </w:tcPr>
          <w:p w14:paraId="40977260" w14:textId="77777777" w:rsidR="00AF0942" w:rsidRPr="007153D0" w:rsidRDefault="00AF0942" w:rsidP="005B5E10"/>
        </w:tc>
        <w:tc>
          <w:tcPr>
            <w:tcW w:w="1941" w:type="dxa"/>
          </w:tcPr>
          <w:p w14:paraId="0D0BABBD" w14:textId="77777777" w:rsidR="00AF0942" w:rsidRPr="007153D0" w:rsidRDefault="00AF0942" w:rsidP="005B5E10"/>
        </w:tc>
        <w:tc>
          <w:tcPr>
            <w:tcW w:w="1389" w:type="dxa"/>
          </w:tcPr>
          <w:p w14:paraId="13C8237E" w14:textId="77777777" w:rsidR="00AF0942" w:rsidRPr="007153D0" w:rsidRDefault="00AF0942" w:rsidP="005B5E10"/>
        </w:tc>
      </w:tr>
    </w:tbl>
    <w:p w14:paraId="0B7472C3" w14:textId="77777777" w:rsidR="00C974F7" w:rsidRDefault="00C974F7">
      <w:pPr>
        <w:rPr>
          <w:i/>
          <w:spacing w:val="-5"/>
          <w:sz w:val="22"/>
        </w:rPr>
      </w:pPr>
      <w:r>
        <w:br w:type="page"/>
      </w:r>
    </w:p>
    <w:p w14:paraId="0D6368D4" w14:textId="77777777" w:rsidR="00AB000C" w:rsidRDefault="005C0E7F" w:rsidP="005C0E7F">
      <w:pPr>
        <w:pStyle w:val="Caption"/>
      </w:pPr>
      <w:r>
        <w:lastRenderedPageBreak/>
        <w:t>Table 3. U</w:t>
      </w:r>
      <w:r w:rsidR="00EA67E2">
        <w:t>.</w:t>
      </w:r>
      <w:r>
        <w:t>S</w:t>
      </w:r>
      <w:r w:rsidR="00EA67E2">
        <w:t>.</w:t>
      </w:r>
      <w:r w:rsidR="00C974F7">
        <w:t xml:space="preserve"> </w:t>
      </w:r>
      <w:r w:rsidR="00EA67E2">
        <w:t>P</w:t>
      </w:r>
      <w:r>
        <w:t>roduction 1945-1948</w:t>
      </w:r>
      <w:r w:rsidR="00F546FD">
        <w:t>. (Take note of the dramatic change from 1945 to 1946)</w:t>
      </w:r>
    </w:p>
    <w:tbl>
      <w:tblPr>
        <w:tblStyle w:val="TableGrid"/>
        <w:tblW w:w="13799" w:type="dxa"/>
        <w:tblInd w:w="-318" w:type="dxa"/>
        <w:tblLook w:val="04A0" w:firstRow="1" w:lastRow="0" w:firstColumn="1" w:lastColumn="0" w:noHBand="0" w:noVBand="1"/>
      </w:tblPr>
      <w:tblGrid>
        <w:gridCol w:w="2694"/>
        <w:gridCol w:w="993"/>
        <w:gridCol w:w="992"/>
        <w:gridCol w:w="850"/>
        <w:gridCol w:w="851"/>
        <w:gridCol w:w="850"/>
        <w:gridCol w:w="851"/>
        <w:gridCol w:w="850"/>
        <w:gridCol w:w="851"/>
        <w:gridCol w:w="709"/>
        <w:gridCol w:w="708"/>
        <w:gridCol w:w="709"/>
        <w:gridCol w:w="709"/>
        <w:gridCol w:w="1182"/>
      </w:tblGrid>
      <w:tr w:rsidR="00EA67E2" w:rsidRPr="005C0E7F" w14:paraId="1481F266" w14:textId="77777777" w:rsidTr="00EA67E2">
        <w:tc>
          <w:tcPr>
            <w:tcW w:w="2694" w:type="dxa"/>
          </w:tcPr>
          <w:p w14:paraId="39B940CF" w14:textId="77777777" w:rsidR="00EA67E2" w:rsidRPr="003E15EF" w:rsidRDefault="00EA67E2" w:rsidP="005B5E10">
            <w:r w:rsidRPr="003E15EF">
              <w:t>1945</w:t>
            </w:r>
          </w:p>
        </w:tc>
        <w:tc>
          <w:tcPr>
            <w:tcW w:w="993" w:type="dxa"/>
          </w:tcPr>
          <w:p w14:paraId="12F82AE6" w14:textId="77777777" w:rsidR="00EA67E2" w:rsidRPr="003E15EF" w:rsidRDefault="00EA67E2" w:rsidP="005B5E10">
            <w:r w:rsidRPr="003E15EF">
              <w:t>Jan</w:t>
            </w:r>
          </w:p>
        </w:tc>
        <w:tc>
          <w:tcPr>
            <w:tcW w:w="992" w:type="dxa"/>
          </w:tcPr>
          <w:p w14:paraId="559277D2" w14:textId="77777777" w:rsidR="00EA67E2" w:rsidRPr="003E15EF" w:rsidRDefault="00EA67E2" w:rsidP="005B5E10">
            <w:r w:rsidRPr="003E15EF">
              <w:t>Feb</w:t>
            </w:r>
          </w:p>
        </w:tc>
        <w:tc>
          <w:tcPr>
            <w:tcW w:w="850" w:type="dxa"/>
          </w:tcPr>
          <w:p w14:paraId="6F0B8AF4" w14:textId="77777777" w:rsidR="00EA67E2" w:rsidRPr="003E15EF" w:rsidRDefault="00EA67E2" w:rsidP="005B5E10">
            <w:r w:rsidRPr="003E15EF">
              <w:t>Mar</w:t>
            </w:r>
          </w:p>
        </w:tc>
        <w:tc>
          <w:tcPr>
            <w:tcW w:w="851" w:type="dxa"/>
          </w:tcPr>
          <w:p w14:paraId="28DEA06A" w14:textId="77777777" w:rsidR="00EA67E2" w:rsidRPr="003E15EF" w:rsidRDefault="00EA67E2" w:rsidP="005B5E10">
            <w:r w:rsidRPr="003E15EF">
              <w:t>Apr</w:t>
            </w:r>
          </w:p>
        </w:tc>
        <w:tc>
          <w:tcPr>
            <w:tcW w:w="850" w:type="dxa"/>
          </w:tcPr>
          <w:p w14:paraId="7FBCBA07" w14:textId="77777777" w:rsidR="00EA67E2" w:rsidRPr="003E15EF" w:rsidRDefault="00EA67E2" w:rsidP="005B5E10">
            <w:r w:rsidRPr="003E15EF">
              <w:t>May</w:t>
            </w:r>
          </w:p>
        </w:tc>
        <w:tc>
          <w:tcPr>
            <w:tcW w:w="851" w:type="dxa"/>
          </w:tcPr>
          <w:p w14:paraId="06398F3D" w14:textId="77777777" w:rsidR="00EA67E2" w:rsidRPr="003E15EF" w:rsidRDefault="00EA67E2" w:rsidP="005B5E10">
            <w:r w:rsidRPr="003E15EF">
              <w:t>June</w:t>
            </w:r>
          </w:p>
        </w:tc>
        <w:tc>
          <w:tcPr>
            <w:tcW w:w="850" w:type="dxa"/>
          </w:tcPr>
          <w:p w14:paraId="6938D1D4" w14:textId="77777777" w:rsidR="00EA67E2" w:rsidRPr="003E15EF" w:rsidRDefault="00EA67E2" w:rsidP="005B5E10">
            <w:r w:rsidRPr="003E15EF">
              <w:t>July</w:t>
            </w:r>
          </w:p>
        </w:tc>
        <w:tc>
          <w:tcPr>
            <w:tcW w:w="851" w:type="dxa"/>
          </w:tcPr>
          <w:p w14:paraId="43D69479" w14:textId="77777777" w:rsidR="00EA67E2" w:rsidRPr="003E15EF" w:rsidRDefault="00EA67E2" w:rsidP="005B5E10">
            <w:r w:rsidRPr="003E15EF">
              <w:t>Aug</w:t>
            </w:r>
          </w:p>
        </w:tc>
        <w:tc>
          <w:tcPr>
            <w:tcW w:w="709" w:type="dxa"/>
          </w:tcPr>
          <w:p w14:paraId="1A0AB35C" w14:textId="77777777" w:rsidR="00EA67E2" w:rsidRPr="003E15EF" w:rsidRDefault="00EA67E2" w:rsidP="005B5E10">
            <w:r w:rsidRPr="003E15EF">
              <w:t>Sept</w:t>
            </w:r>
          </w:p>
        </w:tc>
        <w:tc>
          <w:tcPr>
            <w:tcW w:w="708" w:type="dxa"/>
          </w:tcPr>
          <w:p w14:paraId="278F9C40" w14:textId="77777777" w:rsidR="00EA67E2" w:rsidRPr="003E15EF" w:rsidRDefault="00EA67E2" w:rsidP="005B5E10">
            <w:r w:rsidRPr="003E15EF">
              <w:t>Oct</w:t>
            </w:r>
          </w:p>
        </w:tc>
        <w:tc>
          <w:tcPr>
            <w:tcW w:w="709" w:type="dxa"/>
          </w:tcPr>
          <w:p w14:paraId="4B6A1632" w14:textId="77777777" w:rsidR="00EA67E2" w:rsidRPr="003E15EF" w:rsidRDefault="00EA67E2" w:rsidP="005B5E10">
            <w:r w:rsidRPr="003E15EF">
              <w:t>Nov</w:t>
            </w:r>
          </w:p>
        </w:tc>
        <w:tc>
          <w:tcPr>
            <w:tcW w:w="709" w:type="dxa"/>
          </w:tcPr>
          <w:p w14:paraId="3FE258ED" w14:textId="77777777" w:rsidR="00EA67E2" w:rsidRPr="003E15EF" w:rsidRDefault="00EA67E2" w:rsidP="005B5E10">
            <w:r w:rsidRPr="003E15EF">
              <w:t>Dec</w:t>
            </w:r>
          </w:p>
        </w:tc>
        <w:tc>
          <w:tcPr>
            <w:tcW w:w="1182" w:type="dxa"/>
          </w:tcPr>
          <w:p w14:paraId="697A50FD" w14:textId="77777777" w:rsidR="00EA67E2" w:rsidRPr="003E15EF" w:rsidRDefault="00EA67E2" w:rsidP="005B5E10">
            <w:r w:rsidRPr="003E15EF">
              <w:t>Total</w:t>
            </w:r>
          </w:p>
        </w:tc>
      </w:tr>
      <w:tr w:rsidR="00EA67E2" w:rsidRPr="005C0E7F" w14:paraId="723FE05A" w14:textId="77777777" w:rsidTr="00EA67E2">
        <w:tc>
          <w:tcPr>
            <w:tcW w:w="2694" w:type="dxa"/>
          </w:tcPr>
          <w:p w14:paraId="583CE987" w14:textId="77777777" w:rsidR="00EA67E2" w:rsidRPr="005C0E7F" w:rsidRDefault="00EA67E2" w:rsidP="005B5E10">
            <w:r w:rsidRPr="005C0E7F">
              <w:t>Production 100 Octane</w:t>
            </w:r>
            <w:r w:rsidR="00314488">
              <w:fldChar w:fldCharType="begin"/>
            </w:r>
            <w:r w:rsidR="00314488">
              <w:instrText xml:space="preserve"> XE "</w:instrText>
            </w:r>
            <w:r w:rsidR="00314488" w:rsidRPr="00AE1232">
              <w:instrText>100 Octane</w:instrText>
            </w:r>
            <w:r w:rsidR="00314488">
              <w:instrText xml:space="preserve">" </w:instrText>
            </w:r>
            <w:r w:rsidR="00314488">
              <w:fldChar w:fldCharType="end"/>
            </w:r>
            <w:r w:rsidRPr="005C0E7F">
              <w:t xml:space="preserve"> &amp; above</w:t>
            </w:r>
          </w:p>
        </w:tc>
        <w:tc>
          <w:tcPr>
            <w:tcW w:w="993" w:type="dxa"/>
          </w:tcPr>
          <w:p w14:paraId="33D7BBE8" w14:textId="77777777" w:rsidR="00EA67E2" w:rsidRPr="005C0E7F" w:rsidRDefault="00EA67E2" w:rsidP="005B5E10">
            <w:r w:rsidRPr="005C0E7F">
              <w:t>14,731</w:t>
            </w:r>
          </w:p>
        </w:tc>
        <w:tc>
          <w:tcPr>
            <w:tcW w:w="992" w:type="dxa"/>
          </w:tcPr>
          <w:p w14:paraId="76508147" w14:textId="77777777" w:rsidR="00EA67E2" w:rsidRPr="005C0E7F" w:rsidRDefault="00EA67E2" w:rsidP="005B5E10">
            <w:r w:rsidRPr="005C0E7F">
              <w:t>13,673</w:t>
            </w:r>
          </w:p>
        </w:tc>
        <w:tc>
          <w:tcPr>
            <w:tcW w:w="850" w:type="dxa"/>
          </w:tcPr>
          <w:p w14:paraId="097C845F" w14:textId="77777777" w:rsidR="00EA67E2" w:rsidRPr="005C0E7F" w:rsidRDefault="00EA67E2" w:rsidP="005B5E10">
            <w:r w:rsidRPr="005C0E7F">
              <w:t>15,644</w:t>
            </w:r>
          </w:p>
        </w:tc>
        <w:tc>
          <w:tcPr>
            <w:tcW w:w="851" w:type="dxa"/>
          </w:tcPr>
          <w:p w14:paraId="08EEE27E" w14:textId="77777777" w:rsidR="00EA67E2" w:rsidRPr="005C0E7F" w:rsidRDefault="00EA67E2" w:rsidP="005B5E10">
            <w:r w:rsidRPr="005C0E7F">
              <w:t>15,531</w:t>
            </w:r>
          </w:p>
        </w:tc>
        <w:tc>
          <w:tcPr>
            <w:tcW w:w="850" w:type="dxa"/>
          </w:tcPr>
          <w:p w14:paraId="4F73B52B" w14:textId="77777777" w:rsidR="00EA67E2" w:rsidRPr="005C0E7F" w:rsidRDefault="00EA67E2" w:rsidP="005B5E10">
            <w:r w:rsidRPr="005C0E7F">
              <w:t>16,525</w:t>
            </w:r>
          </w:p>
        </w:tc>
        <w:tc>
          <w:tcPr>
            <w:tcW w:w="851" w:type="dxa"/>
          </w:tcPr>
          <w:p w14:paraId="24FA11B5" w14:textId="77777777" w:rsidR="00EA67E2" w:rsidRPr="005C0E7F" w:rsidRDefault="00EA67E2" w:rsidP="005B5E10">
            <w:r w:rsidRPr="005C0E7F">
              <w:t>15,332</w:t>
            </w:r>
          </w:p>
        </w:tc>
        <w:tc>
          <w:tcPr>
            <w:tcW w:w="850" w:type="dxa"/>
          </w:tcPr>
          <w:p w14:paraId="2886137D" w14:textId="77777777" w:rsidR="00EA67E2" w:rsidRPr="005C0E7F" w:rsidRDefault="00EA67E2" w:rsidP="005B5E10">
            <w:r w:rsidRPr="005C0E7F">
              <w:t>15,364</w:t>
            </w:r>
          </w:p>
        </w:tc>
        <w:tc>
          <w:tcPr>
            <w:tcW w:w="851" w:type="dxa"/>
          </w:tcPr>
          <w:p w14:paraId="3AA667DF" w14:textId="77777777" w:rsidR="00EA67E2" w:rsidRPr="005C0E7F" w:rsidRDefault="00EA67E2" w:rsidP="005B5E10">
            <w:r w:rsidRPr="005C0E7F">
              <w:t>12,454</w:t>
            </w:r>
          </w:p>
        </w:tc>
        <w:tc>
          <w:tcPr>
            <w:tcW w:w="709" w:type="dxa"/>
          </w:tcPr>
          <w:p w14:paraId="1CEB981A" w14:textId="77777777" w:rsidR="00EA67E2" w:rsidRPr="005C0E7F" w:rsidRDefault="00EA67E2" w:rsidP="005B5E10">
            <w:r w:rsidRPr="005C0E7F">
              <w:t>3,566</w:t>
            </w:r>
          </w:p>
        </w:tc>
        <w:tc>
          <w:tcPr>
            <w:tcW w:w="708" w:type="dxa"/>
          </w:tcPr>
          <w:p w14:paraId="1536D8DE" w14:textId="77777777" w:rsidR="00EA67E2" w:rsidRPr="005C0E7F" w:rsidRDefault="00EA67E2" w:rsidP="005B5E10">
            <w:r w:rsidRPr="005C0E7F">
              <w:t>970</w:t>
            </w:r>
          </w:p>
        </w:tc>
        <w:tc>
          <w:tcPr>
            <w:tcW w:w="709" w:type="dxa"/>
          </w:tcPr>
          <w:p w14:paraId="742A71B2" w14:textId="77777777" w:rsidR="00EA67E2" w:rsidRPr="005C0E7F" w:rsidRDefault="00EA67E2" w:rsidP="005B5E10">
            <w:r w:rsidRPr="005C0E7F">
              <w:t>278</w:t>
            </w:r>
          </w:p>
        </w:tc>
        <w:tc>
          <w:tcPr>
            <w:tcW w:w="709" w:type="dxa"/>
          </w:tcPr>
          <w:p w14:paraId="1B58AA95" w14:textId="77777777" w:rsidR="00EA67E2" w:rsidRPr="005C0E7F" w:rsidRDefault="00EA67E2" w:rsidP="005B5E10">
            <w:r w:rsidRPr="005C0E7F">
              <w:t>147</w:t>
            </w:r>
          </w:p>
        </w:tc>
        <w:tc>
          <w:tcPr>
            <w:tcW w:w="1182" w:type="dxa"/>
          </w:tcPr>
          <w:p w14:paraId="3394E5C7" w14:textId="77777777" w:rsidR="00EA67E2" w:rsidRPr="005C0E7F" w:rsidRDefault="00EA67E2" w:rsidP="005B5E10">
            <w:r w:rsidRPr="005C0E7F">
              <w:t>124,215</w:t>
            </w:r>
          </w:p>
        </w:tc>
      </w:tr>
      <w:tr w:rsidR="00EA67E2" w:rsidRPr="005C0E7F" w14:paraId="6546D390" w14:textId="77777777" w:rsidTr="00EA67E2">
        <w:tc>
          <w:tcPr>
            <w:tcW w:w="2694" w:type="dxa"/>
          </w:tcPr>
          <w:p w14:paraId="178ECD77" w14:textId="77777777" w:rsidR="00EA67E2" w:rsidRPr="005C0E7F" w:rsidRDefault="00EA67E2" w:rsidP="005B5E10">
            <w:r w:rsidRPr="005C0E7F">
              <w:t>Other avgas grades</w:t>
            </w:r>
          </w:p>
        </w:tc>
        <w:tc>
          <w:tcPr>
            <w:tcW w:w="993" w:type="dxa"/>
          </w:tcPr>
          <w:p w14:paraId="5C6D0FF1" w14:textId="77777777" w:rsidR="00EA67E2" w:rsidRPr="005C0E7F" w:rsidRDefault="00EA67E2" w:rsidP="005B5E10">
            <w:r w:rsidRPr="005C0E7F">
              <w:t>3,181</w:t>
            </w:r>
          </w:p>
        </w:tc>
        <w:tc>
          <w:tcPr>
            <w:tcW w:w="992" w:type="dxa"/>
          </w:tcPr>
          <w:p w14:paraId="5F0975DA" w14:textId="77777777" w:rsidR="00EA67E2" w:rsidRPr="005C0E7F" w:rsidRDefault="00EA67E2" w:rsidP="005B5E10">
            <w:r w:rsidRPr="005C0E7F">
              <w:t>3,366</w:t>
            </w:r>
          </w:p>
        </w:tc>
        <w:tc>
          <w:tcPr>
            <w:tcW w:w="850" w:type="dxa"/>
          </w:tcPr>
          <w:p w14:paraId="08FB1C37" w14:textId="77777777" w:rsidR="00EA67E2" w:rsidRPr="005C0E7F" w:rsidRDefault="00EA67E2" w:rsidP="005B5E10">
            <w:r w:rsidRPr="005C0E7F">
              <w:t>3,563</w:t>
            </w:r>
          </w:p>
        </w:tc>
        <w:tc>
          <w:tcPr>
            <w:tcW w:w="851" w:type="dxa"/>
          </w:tcPr>
          <w:p w14:paraId="247632AA" w14:textId="77777777" w:rsidR="00EA67E2" w:rsidRPr="005C0E7F" w:rsidRDefault="00EA67E2" w:rsidP="005B5E10">
            <w:r w:rsidRPr="005C0E7F">
              <w:t>2,508</w:t>
            </w:r>
          </w:p>
        </w:tc>
        <w:tc>
          <w:tcPr>
            <w:tcW w:w="850" w:type="dxa"/>
          </w:tcPr>
          <w:p w14:paraId="65825E93" w14:textId="77777777" w:rsidR="00EA67E2" w:rsidRPr="005C0E7F" w:rsidRDefault="00EA67E2" w:rsidP="005B5E10">
            <w:r w:rsidRPr="005C0E7F">
              <w:t>2,663</w:t>
            </w:r>
          </w:p>
        </w:tc>
        <w:tc>
          <w:tcPr>
            <w:tcW w:w="851" w:type="dxa"/>
          </w:tcPr>
          <w:p w14:paraId="55731DCB" w14:textId="77777777" w:rsidR="00EA67E2" w:rsidRPr="005C0E7F" w:rsidRDefault="00EA67E2" w:rsidP="005B5E10">
            <w:r w:rsidRPr="005C0E7F">
              <w:t>1,914</w:t>
            </w:r>
          </w:p>
        </w:tc>
        <w:tc>
          <w:tcPr>
            <w:tcW w:w="850" w:type="dxa"/>
          </w:tcPr>
          <w:p w14:paraId="3C4AE045" w14:textId="77777777" w:rsidR="00EA67E2" w:rsidRPr="005C0E7F" w:rsidRDefault="00EA67E2" w:rsidP="005B5E10">
            <w:r w:rsidRPr="005C0E7F">
              <w:t>3,176</w:t>
            </w:r>
          </w:p>
        </w:tc>
        <w:tc>
          <w:tcPr>
            <w:tcW w:w="851" w:type="dxa"/>
          </w:tcPr>
          <w:p w14:paraId="1F8A83A5" w14:textId="77777777" w:rsidR="00EA67E2" w:rsidRPr="005C0E7F" w:rsidRDefault="00EA67E2" w:rsidP="005B5E10">
            <w:r w:rsidRPr="005C0E7F">
              <w:t>715</w:t>
            </w:r>
          </w:p>
        </w:tc>
        <w:tc>
          <w:tcPr>
            <w:tcW w:w="709" w:type="dxa"/>
          </w:tcPr>
          <w:p w14:paraId="1FE91CD9" w14:textId="77777777" w:rsidR="00EA67E2" w:rsidRPr="005C0E7F" w:rsidRDefault="00EA67E2" w:rsidP="005B5E10">
            <w:r w:rsidRPr="005C0E7F">
              <w:t>409</w:t>
            </w:r>
          </w:p>
        </w:tc>
        <w:tc>
          <w:tcPr>
            <w:tcW w:w="708" w:type="dxa"/>
          </w:tcPr>
          <w:p w14:paraId="4D046462" w14:textId="77777777" w:rsidR="00EA67E2" w:rsidRPr="005C0E7F" w:rsidRDefault="00EA67E2" w:rsidP="005B5E10">
            <w:r w:rsidRPr="005C0E7F">
              <w:t>1,831</w:t>
            </w:r>
          </w:p>
        </w:tc>
        <w:tc>
          <w:tcPr>
            <w:tcW w:w="709" w:type="dxa"/>
          </w:tcPr>
          <w:p w14:paraId="3C8BDC3E" w14:textId="77777777" w:rsidR="00EA67E2" w:rsidRPr="005C0E7F" w:rsidRDefault="00EA67E2" w:rsidP="005B5E10">
            <w:r w:rsidRPr="005C0E7F">
              <w:t>2,366</w:t>
            </w:r>
          </w:p>
        </w:tc>
        <w:tc>
          <w:tcPr>
            <w:tcW w:w="709" w:type="dxa"/>
          </w:tcPr>
          <w:p w14:paraId="5C8D0BCA" w14:textId="77777777" w:rsidR="00EA67E2" w:rsidRPr="005C0E7F" w:rsidRDefault="00EA67E2" w:rsidP="005B5E10">
            <w:r w:rsidRPr="005C0E7F">
              <w:t>2,488</w:t>
            </w:r>
          </w:p>
        </w:tc>
        <w:tc>
          <w:tcPr>
            <w:tcW w:w="1182" w:type="dxa"/>
          </w:tcPr>
          <w:p w14:paraId="2A0A3959" w14:textId="77777777" w:rsidR="00EA67E2" w:rsidRPr="005C0E7F" w:rsidRDefault="00EA67E2" w:rsidP="005B5E10">
            <w:r w:rsidRPr="005C0E7F">
              <w:t>28,180</w:t>
            </w:r>
          </w:p>
        </w:tc>
      </w:tr>
      <w:tr w:rsidR="00EA67E2" w:rsidRPr="005C0E7F" w14:paraId="17516D1D" w14:textId="77777777" w:rsidTr="00EA67E2">
        <w:tc>
          <w:tcPr>
            <w:tcW w:w="2694" w:type="dxa"/>
          </w:tcPr>
          <w:p w14:paraId="692F190C" w14:textId="77777777" w:rsidR="00EA67E2" w:rsidRPr="005C0E7F" w:rsidRDefault="00EA67E2" w:rsidP="005B5E10">
            <w:r w:rsidRPr="005C0E7F">
              <w:t>Transfers out</w:t>
            </w:r>
          </w:p>
        </w:tc>
        <w:tc>
          <w:tcPr>
            <w:tcW w:w="993" w:type="dxa"/>
          </w:tcPr>
          <w:p w14:paraId="4EE0C41D" w14:textId="77777777" w:rsidR="00EA67E2" w:rsidRPr="005C0E7F" w:rsidRDefault="00EA67E2" w:rsidP="005B5E10">
            <w:r w:rsidRPr="005C0E7F">
              <w:t>363</w:t>
            </w:r>
          </w:p>
        </w:tc>
        <w:tc>
          <w:tcPr>
            <w:tcW w:w="992" w:type="dxa"/>
          </w:tcPr>
          <w:p w14:paraId="1FD075D0" w14:textId="77777777" w:rsidR="00EA67E2" w:rsidRPr="005C0E7F" w:rsidRDefault="00EA67E2" w:rsidP="005B5E10">
            <w:r w:rsidRPr="005C0E7F">
              <w:t>348</w:t>
            </w:r>
          </w:p>
        </w:tc>
        <w:tc>
          <w:tcPr>
            <w:tcW w:w="850" w:type="dxa"/>
          </w:tcPr>
          <w:p w14:paraId="1B4467E9" w14:textId="77777777" w:rsidR="00EA67E2" w:rsidRPr="005C0E7F" w:rsidRDefault="00EA67E2" w:rsidP="005B5E10">
            <w:r w:rsidRPr="005C0E7F">
              <w:t>426</w:t>
            </w:r>
          </w:p>
        </w:tc>
        <w:tc>
          <w:tcPr>
            <w:tcW w:w="851" w:type="dxa"/>
          </w:tcPr>
          <w:p w14:paraId="2A5303BA" w14:textId="77777777" w:rsidR="00EA67E2" w:rsidRPr="005C0E7F" w:rsidRDefault="00EA67E2" w:rsidP="005B5E10">
            <w:r w:rsidRPr="005C0E7F">
              <w:t>683</w:t>
            </w:r>
          </w:p>
        </w:tc>
        <w:tc>
          <w:tcPr>
            <w:tcW w:w="850" w:type="dxa"/>
          </w:tcPr>
          <w:p w14:paraId="4DC2C53F" w14:textId="77777777" w:rsidR="00EA67E2" w:rsidRPr="005C0E7F" w:rsidRDefault="00EA67E2" w:rsidP="005B5E10">
            <w:r w:rsidRPr="005C0E7F">
              <w:t>298</w:t>
            </w:r>
          </w:p>
        </w:tc>
        <w:tc>
          <w:tcPr>
            <w:tcW w:w="851" w:type="dxa"/>
          </w:tcPr>
          <w:p w14:paraId="4415D116" w14:textId="77777777" w:rsidR="00EA67E2" w:rsidRPr="005C0E7F" w:rsidRDefault="00EA67E2" w:rsidP="005B5E10">
            <w:r w:rsidRPr="005C0E7F">
              <w:t>372</w:t>
            </w:r>
          </w:p>
        </w:tc>
        <w:tc>
          <w:tcPr>
            <w:tcW w:w="850" w:type="dxa"/>
          </w:tcPr>
          <w:p w14:paraId="1403129C" w14:textId="77777777" w:rsidR="00EA67E2" w:rsidRPr="005C0E7F" w:rsidRDefault="00EA67E2" w:rsidP="005B5E10">
            <w:r w:rsidRPr="005C0E7F">
              <w:t>472</w:t>
            </w:r>
          </w:p>
        </w:tc>
        <w:tc>
          <w:tcPr>
            <w:tcW w:w="851" w:type="dxa"/>
          </w:tcPr>
          <w:p w14:paraId="54EDA770" w14:textId="77777777" w:rsidR="00EA67E2" w:rsidRPr="005C0E7F" w:rsidRDefault="00EA67E2" w:rsidP="005B5E10">
            <w:r w:rsidRPr="005C0E7F">
              <w:t>1,275</w:t>
            </w:r>
          </w:p>
        </w:tc>
        <w:tc>
          <w:tcPr>
            <w:tcW w:w="709" w:type="dxa"/>
          </w:tcPr>
          <w:p w14:paraId="3C3D5971" w14:textId="77777777" w:rsidR="00EA67E2" w:rsidRPr="005C0E7F" w:rsidRDefault="00EA67E2" w:rsidP="005B5E10">
            <w:r w:rsidRPr="005C0E7F">
              <w:t>2,929</w:t>
            </w:r>
          </w:p>
        </w:tc>
        <w:tc>
          <w:tcPr>
            <w:tcW w:w="708" w:type="dxa"/>
          </w:tcPr>
          <w:p w14:paraId="189D1128" w14:textId="77777777" w:rsidR="00EA67E2" w:rsidRPr="005C0E7F" w:rsidRDefault="00EA67E2" w:rsidP="005B5E10">
            <w:r w:rsidRPr="005C0E7F">
              <w:t>1,314</w:t>
            </w:r>
          </w:p>
        </w:tc>
        <w:tc>
          <w:tcPr>
            <w:tcW w:w="709" w:type="dxa"/>
          </w:tcPr>
          <w:p w14:paraId="5CA7DB7C" w14:textId="77777777" w:rsidR="00EA67E2" w:rsidRPr="005C0E7F" w:rsidRDefault="00EA67E2" w:rsidP="005B5E10">
            <w:r w:rsidRPr="005C0E7F">
              <w:t>1,336</w:t>
            </w:r>
          </w:p>
        </w:tc>
        <w:tc>
          <w:tcPr>
            <w:tcW w:w="709" w:type="dxa"/>
          </w:tcPr>
          <w:p w14:paraId="2E9C077A" w14:textId="77777777" w:rsidR="00EA67E2" w:rsidRPr="005C0E7F" w:rsidRDefault="00EA67E2" w:rsidP="005B5E10">
            <w:r w:rsidRPr="005C0E7F">
              <w:t>1,346</w:t>
            </w:r>
          </w:p>
        </w:tc>
        <w:tc>
          <w:tcPr>
            <w:tcW w:w="1182" w:type="dxa"/>
          </w:tcPr>
          <w:p w14:paraId="32D7AE96" w14:textId="77777777" w:rsidR="00EA67E2" w:rsidRPr="005C0E7F" w:rsidRDefault="00EA67E2" w:rsidP="005B5E10">
            <w:r w:rsidRPr="005C0E7F">
              <w:t>11,162</w:t>
            </w:r>
          </w:p>
        </w:tc>
      </w:tr>
      <w:tr w:rsidR="00EA67E2" w:rsidRPr="005C0E7F" w14:paraId="71BAEA0A" w14:textId="77777777" w:rsidTr="00EA67E2">
        <w:tc>
          <w:tcPr>
            <w:tcW w:w="2694" w:type="dxa"/>
          </w:tcPr>
          <w:p w14:paraId="29D3A2FD" w14:textId="77777777" w:rsidR="00EA67E2" w:rsidRPr="005C0E7F" w:rsidRDefault="00EA67E2" w:rsidP="005B5E10">
            <w:r w:rsidRPr="005C0E7F">
              <w:t>Total Exports</w:t>
            </w:r>
            <w:r w:rsidR="00314488">
              <w:fldChar w:fldCharType="begin"/>
            </w:r>
            <w:r w:rsidR="00314488">
              <w:instrText xml:space="preserve"> XE "</w:instrText>
            </w:r>
            <w:r w:rsidR="00314488" w:rsidRPr="004A7CC6">
              <w:instrText>Exports</w:instrText>
            </w:r>
            <w:r w:rsidR="00314488">
              <w:instrText xml:space="preserve">" </w:instrText>
            </w:r>
            <w:r w:rsidR="00314488">
              <w:fldChar w:fldCharType="end"/>
            </w:r>
          </w:p>
        </w:tc>
        <w:tc>
          <w:tcPr>
            <w:tcW w:w="993" w:type="dxa"/>
          </w:tcPr>
          <w:p w14:paraId="37209941" w14:textId="77777777" w:rsidR="00EA67E2" w:rsidRPr="005C0E7F" w:rsidRDefault="00EA67E2" w:rsidP="005B5E10">
            <w:r w:rsidRPr="005C0E7F">
              <w:t>4,575</w:t>
            </w:r>
          </w:p>
        </w:tc>
        <w:tc>
          <w:tcPr>
            <w:tcW w:w="992" w:type="dxa"/>
          </w:tcPr>
          <w:p w14:paraId="78A4282E" w14:textId="77777777" w:rsidR="00EA67E2" w:rsidRPr="005C0E7F" w:rsidRDefault="00EA67E2" w:rsidP="005B5E10">
            <w:r w:rsidRPr="005C0E7F">
              <w:t>4,490</w:t>
            </w:r>
          </w:p>
        </w:tc>
        <w:tc>
          <w:tcPr>
            <w:tcW w:w="850" w:type="dxa"/>
          </w:tcPr>
          <w:p w14:paraId="4CA6572F" w14:textId="77777777" w:rsidR="00EA67E2" w:rsidRPr="005C0E7F" w:rsidRDefault="00EA67E2" w:rsidP="005B5E10">
            <w:r w:rsidRPr="005C0E7F">
              <w:t>6,035</w:t>
            </w:r>
          </w:p>
        </w:tc>
        <w:tc>
          <w:tcPr>
            <w:tcW w:w="851" w:type="dxa"/>
          </w:tcPr>
          <w:p w14:paraId="246B8443" w14:textId="77777777" w:rsidR="00EA67E2" w:rsidRPr="005C0E7F" w:rsidRDefault="00EA67E2" w:rsidP="005B5E10">
            <w:r w:rsidRPr="005C0E7F">
              <w:t>7,351</w:t>
            </w:r>
          </w:p>
        </w:tc>
        <w:tc>
          <w:tcPr>
            <w:tcW w:w="850" w:type="dxa"/>
          </w:tcPr>
          <w:p w14:paraId="4BBDBE2E" w14:textId="77777777" w:rsidR="00EA67E2" w:rsidRPr="005C0E7F" w:rsidRDefault="00EA67E2" w:rsidP="005B5E10">
            <w:r w:rsidRPr="005C0E7F">
              <w:t>4,907</w:t>
            </w:r>
          </w:p>
        </w:tc>
        <w:tc>
          <w:tcPr>
            <w:tcW w:w="851" w:type="dxa"/>
          </w:tcPr>
          <w:p w14:paraId="4935BB42" w14:textId="77777777" w:rsidR="00EA67E2" w:rsidRPr="005C0E7F" w:rsidRDefault="00EA67E2" w:rsidP="005B5E10">
            <w:r w:rsidRPr="005C0E7F">
              <w:t>3,567</w:t>
            </w:r>
          </w:p>
        </w:tc>
        <w:tc>
          <w:tcPr>
            <w:tcW w:w="850" w:type="dxa"/>
          </w:tcPr>
          <w:p w14:paraId="2D5DB6EF" w14:textId="77777777" w:rsidR="00EA67E2" w:rsidRPr="005C0E7F" w:rsidRDefault="00EA67E2" w:rsidP="005B5E10">
            <w:r w:rsidRPr="005C0E7F">
              <w:t>1,652</w:t>
            </w:r>
          </w:p>
        </w:tc>
        <w:tc>
          <w:tcPr>
            <w:tcW w:w="851" w:type="dxa"/>
          </w:tcPr>
          <w:p w14:paraId="7F3FAE23" w14:textId="77777777" w:rsidR="00EA67E2" w:rsidRPr="005C0E7F" w:rsidRDefault="00EA67E2" w:rsidP="005B5E10">
            <w:r w:rsidRPr="005C0E7F">
              <w:t>521</w:t>
            </w:r>
          </w:p>
        </w:tc>
        <w:tc>
          <w:tcPr>
            <w:tcW w:w="709" w:type="dxa"/>
          </w:tcPr>
          <w:p w14:paraId="49086136" w14:textId="77777777" w:rsidR="00EA67E2" w:rsidRPr="005C0E7F" w:rsidRDefault="00EA67E2" w:rsidP="005B5E10">
            <w:r w:rsidRPr="005C0E7F">
              <w:t>141</w:t>
            </w:r>
          </w:p>
        </w:tc>
        <w:tc>
          <w:tcPr>
            <w:tcW w:w="708" w:type="dxa"/>
          </w:tcPr>
          <w:p w14:paraId="61862F0E" w14:textId="77777777" w:rsidR="00EA67E2" w:rsidRPr="005C0E7F" w:rsidRDefault="00EA67E2" w:rsidP="005B5E10">
            <w:r w:rsidRPr="005C0E7F">
              <w:t>187</w:t>
            </w:r>
          </w:p>
        </w:tc>
        <w:tc>
          <w:tcPr>
            <w:tcW w:w="709" w:type="dxa"/>
          </w:tcPr>
          <w:p w14:paraId="73C80F23" w14:textId="77777777" w:rsidR="00EA67E2" w:rsidRPr="005C0E7F" w:rsidRDefault="00EA67E2" w:rsidP="005B5E10">
            <w:r w:rsidRPr="005C0E7F">
              <w:t>388</w:t>
            </w:r>
          </w:p>
        </w:tc>
        <w:tc>
          <w:tcPr>
            <w:tcW w:w="709" w:type="dxa"/>
          </w:tcPr>
          <w:p w14:paraId="5CF9B6DC" w14:textId="77777777" w:rsidR="00EA67E2" w:rsidRPr="005C0E7F" w:rsidRDefault="00EA67E2" w:rsidP="005B5E10">
            <w:r w:rsidRPr="005C0E7F">
              <w:t>303</w:t>
            </w:r>
          </w:p>
        </w:tc>
        <w:tc>
          <w:tcPr>
            <w:tcW w:w="1182" w:type="dxa"/>
          </w:tcPr>
          <w:p w14:paraId="72E90D94" w14:textId="77777777" w:rsidR="00EA67E2" w:rsidRPr="005C0E7F" w:rsidRDefault="00EA67E2" w:rsidP="005B5E10">
            <w:r w:rsidRPr="005C0E7F">
              <w:t>34,117</w:t>
            </w:r>
          </w:p>
        </w:tc>
      </w:tr>
      <w:tr w:rsidR="00EA67E2" w:rsidRPr="005C0E7F" w14:paraId="792DDE32" w14:textId="77777777" w:rsidTr="00EA67E2">
        <w:tc>
          <w:tcPr>
            <w:tcW w:w="2694" w:type="dxa"/>
          </w:tcPr>
          <w:p w14:paraId="2AB16477" w14:textId="77777777" w:rsidR="00EA67E2" w:rsidRPr="005C0E7F" w:rsidRDefault="00EA67E2" w:rsidP="005B5E10">
            <w:r w:rsidRPr="005C0E7F">
              <w:t>US Domestic demand all grades</w:t>
            </w:r>
          </w:p>
        </w:tc>
        <w:tc>
          <w:tcPr>
            <w:tcW w:w="993" w:type="dxa"/>
          </w:tcPr>
          <w:p w14:paraId="7267F32F" w14:textId="77777777" w:rsidR="00EA67E2" w:rsidRPr="005C0E7F" w:rsidRDefault="00EA67E2" w:rsidP="005B5E10">
            <w:r w:rsidRPr="005C0E7F">
              <w:t>11,698</w:t>
            </w:r>
          </w:p>
        </w:tc>
        <w:tc>
          <w:tcPr>
            <w:tcW w:w="992" w:type="dxa"/>
          </w:tcPr>
          <w:p w14:paraId="18E936A1" w14:textId="77777777" w:rsidR="00EA67E2" w:rsidRPr="005C0E7F" w:rsidRDefault="00EA67E2" w:rsidP="005B5E10">
            <w:r w:rsidRPr="005C0E7F">
              <w:t>10,166</w:t>
            </w:r>
          </w:p>
        </w:tc>
        <w:tc>
          <w:tcPr>
            <w:tcW w:w="850" w:type="dxa"/>
          </w:tcPr>
          <w:p w14:paraId="45E18F56" w14:textId="77777777" w:rsidR="00EA67E2" w:rsidRPr="005C0E7F" w:rsidRDefault="00EA67E2" w:rsidP="005B5E10">
            <w:r w:rsidRPr="005C0E7F">
              <w:t>12,853</w:t>
            </w:r>
          </w:p>
        </w:tc>
        <w:tc>
          <w:tcPr>
            <w:tcW w:w="851" w:type="dxa"/>
          </w:tcPr>
          <w:p w14:paraId="7944AFB4" w14:textId="77777777" w:rsidR="00EA67E2" w:rsidRPr="005C0E7F" w:rsidRDefault="00EA67E2" w:rsidP="005B5E10">
            <w:r w:rsidRPr="005C0E7F">
              <w:t>13,673</w:t>
            </w:r>
          </w:p>
        </w:tc>
        <w:tc>
          <w:tcPr>
            <w:tcW w:w="850" w:type="dxa"/>
          </w:tcPr>
          <w:p w14:paraId="5B1587F2" w14:textId="77777777" w:rsidR="00EA67E2" w:rsidRPr="005C0E7F" w:rsidRDefault="00EA67E2" w:rsidP="005B5E10">
            <w:r w:rsidRPr="005C0E7F">
              <w:t>13,233</w:t>
            </w:r>
          </w:p>
        </w:tc>
        <w:tc>
          <w:tcPr>
            <w:tcW w:w="851" w:type="dxa"/>
          </w:tcPr>
          <w:p w14:paraId="640D3CFB" w14:textId="77777777" w:rsidR="00EA67E2" w:rsidRPr="005C0E7F" w:rsidRDefault="00EA67E2" w:rsidP="005B5E10">
            <w:r w:rsidRPr="005C0E7F">
              <w:t>13,489</w:t>
            </w:r>
          </w:p>
        </w:tc>
        <w:tc>
          <w:tcPr>
            <w:tcW w:w="850" w:type="dxa"/>
          </w:tcPr>
          <w:p w14:paraId="6AE962DD" w14:textId="77777777" w:rsidR="00EA67E2" w:rsidRPr="005C0E7F" w:rsidRDefault="00EA67E2" w:rsidP="005B5E10">
            <w:r w:rsidRPr="005C0E7F">
              <w:t>14,761</w:t>
            </w:r>
          </w:p>
        </w:tc>
        <w:tc>
          <w:tcPr>
            <w:tcW w:w="851" w:type="dxa"/>
          </w:tcPr>
          <w:p w14:paraId="1682B7E4" w14:textId="77777777" w:rsidR="00EA67E2" w:rsidRPr="005C0E7F" w:rsidRDefault="00EA67E2" w:rsidP="005B5E10">
            <w:r w:rsidRPr="005C0E7F">
              <w:t>13,084</w:t>
            </w:r>
          </w:p>
        </w:tc>
        <w:tc>
          <w:tcPr>
            <w:tcW w:w="709" w:type="dxa"/>
          </w:tcPr>
          <w:p w14:paraId="2FD56631" w14:textId="77777777" w:rsidR="00EA67E2" w:rsidRPr="005C0E7F" w:rsidRDefault="00EA67E2" w:rsidP="005B5E10">
            <w:r w:rsidRPr="005C0E7F">
              <w:t>9,586</w:t>
            </w:r>
          </w:p>
        </w:tc>
        <w:tc>
          <w:tcPr>
            <w:tcW w:w="708" w:type="dxa"/>
          </w:tcPr>
          <w:p w14:paraId="28BE40C4" w14:textId="77777777" w:rsidR="00EA67E2" w:rsidRPr="005C0E7F" w:rsidRDefault="00EA67E2" w:rsidP="005B5E10">
            <w:r w:rsidRPr="005C0E7F">
              <w:t>2,399</w:t>
            </w:r>
          </w:p>
        </w:tc>
        <w:tc>
          <w:tcPr>
            <w:tcW w:w="709" w:type="dxa"/>
          </w:tcPr>
          <w:p w14:paraId="25C76650" w14:textId="77777777" w:rsidR="00EA67E2" w:rsidRPr="005C0E7F" w:rsidRDefault="00EA67E2" w:rsidP="005B5E10">
            <w:r w:rsidRPr="005C0E7F">
              <w:t>1,191</w:t>
            </w:r>
          </w:p>
        </w:tc>
        <w:tc>
          <w:tcPr>
            <w:tcW w:w="709" w:type="dxa"/>
          </w:tcPr>
          <w:p w14:paraId="6DACCCFF" w14:textId="77777777" w:rsidR="00EA67E2" w:rsidRPr="005C0E7F" w:rsidRDefault="00EA67E2" w:rsidP="005B5E10">
            <w:r w:rsidRPr="005C0E7F">
              <w:t>867</w:t>
            </w:r>
          </w:p>
        </w:tc>
        <w:tc>
          <w:tcPr>
            <w:tcW w:w="1182" w:type="dxa"/>
          </w:tcPr>
          <w:p w14:paraId="19414CD9" w14:textId="77777777" w:rsidR="00EA67E2" w:rsidRPr="005C0E7F" w:rsidRDefault="00EA67E2" w:rsidP="005B5E10">
            <w:r w:rsidRPr="005C0E7F">
              <w:t>117,000</w:t>
            </w:r>
          </w:p>
        </w:tc>
      </w:tr>
      <w:tr w:rsidR="00EA67E2" w:rsidRPr="005C0E7F" w14:paraId="1ECE2B9F" w14:textId="77777777" w:rsidTr="007D06BD">
        <w:tc>
          <w:tcPr>
            <w:tcW w:w="13799" w:type="dxa"/>
            <w:gridSpan w:val="14"/>
          </w:tcPr>
          <w:p w14:paraId="6FB21B4C" w14:textId="77777777" w:rsidR="00EA67E2" w:rsidRPr="005C0E7F" w:rsidRDefault="00EA67E2" w:rsidP="005B5E10">
            <w:r w:rsidRPr="005C0E7F">
              <w:t>Total demand by grades</w:t>
            </w:r>
          </w:p>
        </w:tc>
      </w:tr>
      <w:tr w:rsidR="00EA67E2" w:rsidRPr="005C0E7F" w14:paraId="4F636A63" w14:textId="77777777" w:rsidTr="00EA67E2">
        <w:tc>
          <w:tcPr>
            <w:tcW w:w="2694" w:type="dxa"/>
          </w:tcPr>
          <w:p w14:paraId="666C33B9" w14:textId="77777777" w:rsidR="00EA67E2" w:rsidRPr="005C0E7F" w:rsidRDefault="00EA67E2" w:rsidP="005B5E10">
            <w:r w:rsidRPr="005C0E7F">
              <w:t>100-Octane &amp; Above</w:t>
            </w:r>
          </w:p>
        </w:tc>
        <w:tc>
          <w:tcPr>
            <w:tcW w:w="993" w:type="dxa"/>
          </w:tcPr>
          <w:p w14:paraId="60092C8D" w14:textId="77777777" w:rsidR="00EA67E2" w:rsidRPr="005C0E7F" w:rsidRDefault="00EA67E2" w:rsidP="005B5E10">
            <w:r w:rsidRPr="005C0E7F">
              <w:t>13,580</w:t>
            </w:r>
          </w:p>
        </w:tc>
        <w:tc>
          <w:tcPr>
            <w:tcW w:w="992" w:type="dxa"/>
          </w:tcPr>
          <w:p w14:paraId="5AFF1016" w14:textId="77777777" w:rsidR="00EA67E2" w:rsidRPr="005C0E7F" w:rsidRDefault="00EA67E2" w:rsidP="005B5E10">
            <w:r w:rsidRPr="005C0E7F">
              <w:t>12,055</w:t>
            </w:r>
          </w:p>
        </w:tc>
        <w:tc>
          <w:tcPr>
            <w:tcW w:w="850" w:type="dxa"/>
          </w:tcPr>
          <w:p w14:paraId="0619074B" w14:textId="77777777" w:rsidR="00EA67E2" w:rsidRPr="005C0E7F" w:rsidRDefault="00EA67E2" w:rsidP="005B5E10">
            <w:r w:rsidRPr="005C0E7F">
              <w:t>16,094</w:t>
            </w:r>
          </w:p>
        </w:tc>
        <w:tc>
          <w:tcPr>
            <w:tcW w:w="851" w:type="dxa"/>
          </w:tcPr>
          <w:p w14:paraId="09397FEC" w14:textId="77777777" w:rsidR="00EA67E2" w:rsidRPr="005C0E7F" w:rsidRDefault="00EA67E2" w:rsidP="005B5E10">
            <w:r w:rsidRPr="005C0E7F">
              <w:t>17,989</w:t>
            </w:r>
          </w:p>
        </w:tc>
        <w:tc>
          <w:tcPr>
            <w:tcW w:w="850" w:type="dxa"/>
          </w:tcPr>
          <w:p w14:paraId="7DED32A2" w14:textId="77777777" w:rsidR="00EA67E2" w:rsidRPr="005C0E7F" w:rsidRDefault="00EA67E2" w:rsidP="005B5E10">
            <w:r w:rsidRPr="005C0E7F">
              <w:t>15,470</w:t>
            </w:r>
          </w:p>
        </w:tc>
        <w:tc>
          <w:tcPr>
            <w:tcW w:w="851" w:type="dxa"/>
          </w:tcPr>
          <w:p w14:paraId="0FBC7002" w14:textId="77777777" w:rsidR="00EA67E2" w:rsidRPr="005C0E7F" w:rsidRDefault="00EA67E2" w:rsidP="005B5E10">
            <w:r w:rsidRPr="005C0E7F">
              <w:t>14,753</w:t>
            </w:r>
          </w:p>
        </w:tc>
        <w:tc>
          <w:tcPr>
            <w:tcW w:w="850" w:type="dxa"/>
          </w:tcPr>
          <w:p w14:paraId="4B21B9A5" w14:textId="77777777" w:rsidR="00EA67E2" w:rsidRPr="005C0E7F" w:rsidRDefault="00EA67E2" w:rsidP="005B5E10">
            <w:r w:rsidRPr="005C0E7F">
              <w:t>14,216</w:t>
            </w:r>
          </w:p>
        </w:tc>
        <w:tc>
          <w:tcPr>
            <w:tcW w:w="851" w:type="dxa"/>
          </w:tcPr>
          <w:p w14:paraId="67DBBC44" w14:textId="77777777" w:rsidR="00EA67E2" w:rsidRPr="005C0E7F" w:rsidRDefault="00EA67E2" w:rsidP="005B5E10">
            <w:r w:rsidRPr="005C0E7F">
              <w:t>12,172</w:t>
            </w:r>
          </w:p>
        </w:tc>
        <w:tc>
          <w:tcPr>
            <w:tcW w:w="709" w:type="dxa"/>
          </w:tcPr>
          <w:p w14:paraId="73D267EC" w14:textId="77777777" w:rsidR="00EA67E2" w:rsidRPr="005C0E7F" w:rsidRDefault="00EA67E2" w:rsidP="005B5E10">
            <w:r w:rsidRPr="005C0E7F">
              <w:t>8,638</w:t>
            </w:r>
          </w:p>
        </w:tc>
        <w:tc>
          <w:tcPr>
            <w:tcW w:w="708" w:type="dxa"/>
          </w:tcPr>
          <w:p w14:paraId="69E9C62A" w14:textId="77777777" w:rsidR="00EA67E2" w:rsidRPr="005C0E7F" w:rsidRDefault="00EA67E2" w:rsidP="005B5E10">
            <w:r w:rsidRPr="005C0E7F">
              <w:t>1,733</w:t>
            </w:r>
          </w:p>
        </w:tc>
        <w:tc>
          <w:tcPr>
            <w:tcW w:w="709" w:type="dxa"/>
          </w:tcPr>
          <w:p w14:paraId="486415CB" w14:textId="77777777" w:rsidR="00EA67E2" w:rsidRPr="005C0E7F" w:rsidRDefault="00EA67E2" w:rsidP="005B5E10">
            <w:r w:rsidRPr="005C0E7F">
              <w:t>676</w:t>
            </w:r>
          </w:p>
        </w:tc>
        <w:tc>
          <w:tcPr>
            <w:tcW w:w="709" w:type="dxa"/>
          </w:tcPr>
          <w:p w14:paraId="42A4F319" w14:textId="77777777" w:rsidR="00EA67E2" w:rsidRPr="005C0E7F" w:rsidRDefault="00EA67E2" w:rsidP="005B5E10">
            <w:r w:rsidRPr="005C0E7F">
              <w:t>298</w:t>
            </w:r>
          </w:p>
        </w:tc>
        <w:tc>
          <w:tcPr>
            <w:tcW w:w="1182" w:type="dxa"/>
          </w:tcPr>
          <w:p w14:paraId="4D0EE491" w14:textId="77777777" w:rsidR="00EA67E2" w:rsidRPr="005C0E7F" w:rsidRDefault="00EA67E2" w:rsidP="005B5E10">
            <w:r w:rsidRPr="005C0E7F">
              <w:t>127,674</w:t>
            </w:r>
          </w:p>
        </w:tc>
      </w:tr>
      <w:tr w:rsidR="00EA67E2" w:rsidRPr="005C0E7F" w14:paraId="14681BA0" w14:textId="77777777" w:rsidTr="00EA67E2">
        <w:tc>
          <w:tcPr>
            <w:tcW w:w="2694" w:type="dxa"/>
          </w:tcPr>
          <w:p w14:paraId="33F53E65" w14:textId="77777777" w:rsidR="00EA67E2" w:rsidRPr="005C0E7F" w:rsidRDefault="00EA67E2" w:rsidP="005B5E10">
            <w:r w:rsidRPr="005C0E7F">
              <w:t>Other finished</w:t>
            </w:r>
          </w:p>
        </w:tc>
        <w:tc>
          <w:tcPr>
            <w:tcW w:w="993" w:type="dxa"/>
          </w:tcPr>
          <w:p w14:paraId="626767C7" w14:textId="77777777" w:rsidR="00EA67E2" w:rsidRPr="005C0E7F" w:rsidRDefault="00EA67E2" w:rsidP="005B5E10">
            <w:r w:rsidRPr="005C0E7F">
              <w:t>2,072</w:t>
            </w:r>
          </w:p>
        </w:tc>
        <w:tc>
          <w:tcPr>
            <w:tcW w:w="992" w:type="dxa"/>
          </w:tcPr>
          <w:p w14:paraId="34053B40" w14:textId="77777777" w:rsidR="00EA67E2" w:rsidRPr="005C0E7F" w:rsidRDefault="00EA67E2" w:rsidP="005B5E10">
            <w:r w:rsidRPr="005C0E7F">
              <w:t>2,011</w:t>
            </w:r>
          </w:p>
        </w:tc>
        <w:tc>
          <w:tcPr>
            <w:tcW w:w="850" w:type="dxa"/>
          </w:tcPr>
          <w:p w14:paraId="47BEC6B0" w14:textId="77777777" w:rsidR="00EA67E2" w:rsidRPr="005C0E7F" w:rsidRDefault="00EA67E2" w:rsidP="005B5E10">
            <w:r w:rsidRPr="005C0E7F">
              <w:t>2,096</w:t>
            </w:r>
          </w:p>
        </w:tc>
        <w:tc>
          <w:tcPr>
            <w:tcW w:w="851" w:type="dxa"/>
          </w:tcPr>
          <w:p w14:paraId="7CD92FDE" w14:textId="77777777" w:rsidR="00EA67E2" w:rsidRPr="005C0E7F" w:rsidRDefault="00EA67E2" w:rsidP="005B5E10">
            <w:r w:rsidRPr="005C0E7F">
              <w:t>2,260</w:t>
            </w:r>
          </w:p>
        </w:tc>
        <w:tc>
          <w:tcPr>
            <w:tcW w:w="850" w:type="dxa"/>
          </w:tcPr>
          <w:p w14:paraId="330E4100" w14:textId="77777777" w:rsidR="00EA67E2" w:rsidRPr="005C0E7F" w:rsidRDefault="00EA67E2" w:rsidP="005B5E10">
            <w:r w:rsidRPr="005C0E7F">
              <w:t>1,872</w:t>
            </w:r>
          </w:p>
        </w:tc>
        <w:tc>
          <w:tcPr>
            <w:tcW w:w="851" w:type="dxa"/>
          </w:tcPr>
          <w:p w14:paraId="44E05F76" w14:textId="77777777" w:rsidR="00EA67E2" w:rsidRPr="005C0E7F" w:rsidRDefault="00EA67E2" w:rsidP="005B5E10">
            <w:r w:rsidRPr="005C0E7F">
              <w:t>1,869</w:t>
            </w:r>
          </w:p>
        </w:tc>
        <w:tc>
          <w:tcPr>
            <w:tcW w:w="850" w:type="dxa"/>
          </w:tcPr>
          <w:p w14:paraId="6EBB1020" w14:textId="77777777" w:rsidR="00EA67E2" w:rsidRPr="005C0E7F" w:rsidRDefault="00EA67E2" w:rsidP="005B5E10">
            <w:r w:rsidRPr="005C0E7F">
              <w:t>1,653</w:t>
            </w:r>
          </w:p>
        </w:tc>
        <w:tc>
          <w:tcPr>
            <w:tcW w:w="851" w:type="dxa"/>
          </w:tcPr>
          <w:p w14:paraId="196688CC" w14:textId="77777777" w:rsidR="00EA67E2" w:rsidRPr="005C0E7F" w:rsidRDefault="00EA67E2" w:rsidP="005B5E10">
            <w:r w:rsidRPr="005C0E7F">
              <w:t>1,137</w:t>
            </w:r>
          </w:p>
        </w:tc>
        <w:tc>
          <w:tcPr>
            <w:tcW w:w="709" w:type="dxa"/>
          </w:tcPr>
          <w:p w14:paraId="0D9AC69D" w14:textId="77777777" w:rsidR="00EA67E2" w:rsidRPr="005C0E7F" w:rsidRDefault="00EA67E2" w:rsidP="005B5E10">
            <w:r w:rsidRPr="005C0E7F">
              <w:t>807</w:t>
            </w:r>
          </w:p>
        </w:tc>
        <w:tc>
          <w:tcPr>
            <w:tcW w:w="708" w:type="dxa"/>
          </w:tcPr>
          <w:p w14:paraId="05C239F9" w14:textId="77777777" w:rsidR="00EA67E2" w:rsidRPr="005C0E7F" w:rsidRDefault="00EA67E2" w:rsidP="005B5E10">
            <w:r w:rsidRPr="005C0E7F">
              <w:t>721</w:t>
            </w:r>
          </w:p>
        </w:tc>
        <w:tc>
          <w:tcPr>
            <w:tcW w:w="709" w:type="dxa"/>
          </w:tcPr>
          <w:p w14:paraId="0736BD22" w14:textId="77777777" w:rsidR="00EA67E2" w:rsidRPr="005C0E7F" w:rsidRDefault="00EA67E2" w:rsidP="005B5E10">
            <w:r w:rsidRPr="005C0E7F">
              <w:t>686</w:t>
            </w:r>
          </w:p>
        </w:tc>
        <w:tc>
          <w:tcPr>
            <w:tcW w:w="709" w:type="dxa"/>
          </w:tcPr>
          <w:p w14:paraId="5A027341" w14:textId="77777777" w:rsidR="00EA67E2" w:rsidRPr="005C0E7F" w:rsidRDefault="00EA67E2" w:rsidP="005B5E10">
            <w:r w:rsidRPr="005C0E7F">
              <w:t>709</w:t>
            </w:r>
          </w:p>
        </w:tc>
        <w:tc>
          <w:tcPr>
            <w:tcW w:w="1182" w:type="dxa"/>
          </w:tcPr>
          <w:p w14:paraId="2B0C5D68" w14:textId="77777777" w:rsidR="00EA67E2" w:rsidRPr="005C0E7F" w:rsidRDefault="00EA67E2" w:rsidP="005B5E10">
            <w:r w:rsidRPr="005C0E7F">
              <w:t>17,893</w:t>
            </w:r>
          </w:p>
        </w:tc>
      </w:tr>
      <w:tr w:rsidR="00EA67E2" w:rsidRPr="005C0E7F" w14:paraId="54150DBC" w14:textId="77777777" w:rsidTr="00EA67E2">
        <w:tc>
          <w:tcPr>
            <w:tcW w:w="2694" w:type="dxa"/>
          </w:tcPr>
          <w:p w14:paraId="78F88F7B" w14:textId="77777777" w:rsidR="00EA67E2" w:rsidRPr="005C0E7F" w:rsidRDefault="00EA67E2" w:rsidP="005B5E10">
            <w:r w:rsidRPr="005C0E7F">
              <w:t>Components</w:t>
            </w:r>
          </w:p>
        </w:tc>
        <w:tc>
          <w:tcPr>
            <w:tcW w:w="993" w:type="dxa"/>
          </w:tcPr>
          <w:p w14:paraId="72A55106" w14:textId="77777777" w:rsidR="00EA67E2" w:rsidRPr="005C0E7F" w:rsidRDefault="00EA67E2" w:rsidP="005B5E10">
            <w:r w:rsidRPr="005C0E7F">
              <w:t>621</w:t>
            </w:r>
          </w:p>
        </w:tc>
        <w:tc>
          <w:tcPr>
            <w:tcW w:w="992" w:type="dxa"/>
          </w:tcPr>
          <w:p w14:paraId="4B225062" w14:textId="77777777" w:rsidR="00EA67E2" w:rsidRPr="005C0E7F" w:rsidRDefault="00EA67E2" w:rsidP="005B5E10">
            <w:r w:rsidRPr="005C0E7F">
              <w:t>590</w:t>
            </w:r>
          </w:p>
        </w:tc>
        <w:tc>
          <w:tcPr>
            <w:tcW w:w="850" w:type="dxa"/>
          </w:tcPr>
          <w:p w14:paraId="7E72AD85" w14:textId="77777777" w:rsidR="00EA67E2" w:rsidRPr="005C0E7F" w:rsidRDefault="00EA67E2" w:rsidP="005B5E10">
            <w:r w:rsidRPr="005C0E7F">
              <w:t>698</w:t>
            </w:r>
          </w:p>
        </w:tc>
        <w:tc>
          <w:tcPr>
            <w:tcW w:w="851" w:type="dxa"/>
          </w:tcPr>
          <w:p w14:paraId="1077B311" w14:textId="77777777" w:rsidR="00EA67E2" w:rsidRPr="005C0E7F" w:rsidRDefault="00EA67E2" w:rsidP="005B5E10">
            <w:r w:rsidRPr="005C0E7F">
              <w:t>775</w:t>
            </w:r>
          </w:p>
        </w:tc>
        <w:tc>
          <w:tcPr>
            <w:tcW w:w="850" w:type="dxa"/>
          </w:tcPr>
          <w:p w14:paraId="5B1D4E71" w14:textId="77777777" w:rsidR="00EA67E2" w:rsidRPr="005C0E7F" w:rsidRDefault="00EA67E2" w:rsidP="005B5E10">
            <w:r w:rsidRPr="005C0E7F">
              <w:t>798</w:t>
            </w:r>
          </w:p>
        </w:tc>
        <w:tc>
          <w:tcPr>
            <w:tcW w:w="851" w:type="dxa"/>
          </w:tcPr>
          <w:p w14:paraId="0E5738E5" w14:textId="77777777" w:rsidR="00EA67E2" w:rsidRPr="005C0E7F" w:rsidRDefault="00EA67E2" w:rsidP="005B5E10">
            <w:r w:rsidRPr="005C0E7F">
              <w:t>434</w:t>
            </w:r>
          </w:p>
        </w:tc>
        <w:tc>
          <w:tcPr>
            <w:tcW w:w="850" w:type="dxa"/>
          </w:tcPr>
          <w:p w14:paraId="432E55A0" w14:textId="77777777" w:rsidR="00EA67E2" w:rsidRPr="005C0E7F" w:rsidRDefault="00EA67E2" w:rsidP="005B5E10">
            <w:r w:rsidRPr="005C0E7F">
              <w:t>544</w:t>
            </w:r>
          </w:p>
        </w:tc>
        <w:tc>
          <w:tcPr>
            <w:tcW w:w="851" w:type="dxa"/>
          </w:tcPr>
          <w:p w14:paraId="6397A9F3" w14:textId="77777777" w:rsidR="00EA67E2" w:rsidRPr="005C0E7F" w:rsidRDefault="00EA67E2" w:rsidP="005B5E10">
            <w:r w:rsidRPr="005C0E7F">
              <w:t>296</w:t>
            </w:r>
          </w:p>
        </w:tc>
        <w:tc>
          <w:tcPr>
            <w:tcW w:w="709" w:type="dxa"/>
          </w:tcPr>
          <w:p w14:paraId="4C5FAC6A" w14:textId="77777777" w:rsidR="00EA67E2" w:rsidRPr="005C0E7F" w:rsidRDefault="00EA67E2" w:rsidP="005B5E10">
            <w:r w:rsidRPr="005C0E7F">
              <w:t>282</w:t>
            </w:r>
          </w:p>
        </w:tc>
        <w:tc>
          <w:tcPr>
            <w:tcW w:w="708" w:type="dxa"/>
          </w:tcPr>
          <w:p w14:paraId="0D662FE2" w14:textId="77777777" w:rsidR="00EA67E2" w:rsidRPr="005C0E7F" w:rsidRDefault="00EA67E2" w:rsidP="005B5E10">
            <w:r w:rsidRPr="005C0E7F">
              <w:t>132</w:t>
            </w:r>
          </w:p>
        </w:tc>
        <w:tc>
          <w:tcPr>
            <w:tcW w:w="709" w:type="dxa"/>
          </w:tcPr>
          <w:p w14:paraId="2447AE9F" w14:textId="77777777" w:rsidR="00EA67E2" w:rsidRPr="005C0E7F" w:rsidRDefault="00EA67E2" w:rsidP="005B5E10">
            <w:r w:rsidRPr="005C0E7F">
              <w:t>217</w:t>
            </w:r>
          </w:p>
        </w:tc>
        <w:tc>
          <w:tcPr>
            <w:tcW w:w="709" w:type="dxa"/>
          </w:tcPr>
          <w:p w14:paraId="6D02C21B" w14:textId="77777777" w:rsidR="00EA67E2" w:rsidRPr="005C0E7F" w:rsidRDefault="00EA67E2" w:rsidP="005B5E10">
            <w:r w:rsidRPr="005C0E7F">
              <w:t>153</w:t>
            </w:r>
          </w:p>
        </w:tc>
        <w:tc>
          <w:tcPr>
            <w:tcW w:w="1182" w:type="dxa"/>
          </w:tcPr>
          <w:p w14:paraId="1DDD766E" w14:textId="77777777" w:rsidR="00EA67E2" w:rsidRPr="005C0E7F" w:rsidRDefault="00EA67E2" w:rsidP="005B5E10">
            <w:r w:rsidRPr="005C0E7F">
              <w:t>5,540</w:t>
            </w:r>
          </w:p>
        </w:tc>
      </w:tr>
    </w:tbl>
    <w:p w14:paraId="46BCD2D8" w14:textId="77777777" w:rsidR="00382B46" w:rsidRDefault="00382B46"/>
    <w:p w14:paraId="54F1715F" w14:textId="77777777" w:rsidR="005B5E10" w:rsidRDefault="005B5E10"/>
    <w:p w14:paraId="4D973F99" w14:textId="77777777" w:rsidR="005B5E10" w:rsidRDefault="005B5E10"/>
    <w:tbl>
      <w:tblPr>
        <w:tblStyle w:val="TableGrid"/>
        <w:tblW w:w="13799" w:type="dxa"/>
        <w:tblInd w:w="-318" w:type="dxa"/>
        <w:tblLook w:val="04A0" w:firstRow="1" w:lastRow="0" w:firstColumn="1" w:lastColumn="0" w:noHBand="0" w:noVBand="1"/>
      </w:tblPr>
      <w:tblGrid>
        <w:gridCol w:w="2694"/>
        <w:gridCol w:w="993"/>
        <w:gridCol w:w="992"/>
        <w:gridCol w:w="850"/>
        <w:gridCol w:w="851"/>
        <w:gridCol w:w="850"/>
        <w:gridCol w:w="851"/>
        <w:gridCol w:w="850"/>
        <w:gridCol w:w="851"/>
        <w:gridCol w:w="709"/>
        <w:gridCol w:w="708"/>
        <w:gridCol w:w="709"/>
        <w:gridCol w:w="709"/>
        <w:gridCol w:w="1182"/>
      </w:tblGrid>
      <w:tr w:rsidR="00EA67E2" w:rsidRPr="005C0E7F" w14:paraId="2F142230" w14:textId="77777777" w:rsidTr="00EA67E2">
        <w:tc>
          <w:tcPr>
            <w:tcW w:w="2694" w:type="dxa"/>
          </w:tcPr>
          <w:p w14:paraId="3E6FB49D" w14:textId="77777777" w:rsidR="00EA67E2" w:rsidRPr="003E15EF" w:rsidRDefault="00EA67E2" w:rsidP="005B5E10">
            <w:r w:rsidRPr="003E15EF">
              <w:t>1946</w:t>
            </w:r>
          </w:p>
        </w:tc>
        <w:tc>
          <w:tcPr>
            <w:tcW w:w="993" w:type="dxa"/>
          </w:tcPr>
          <w:p w14:paraId="5E70B151" w14:textId="77777777" w:rsidR="00EA67E2" w:rsidRPr="003E15EF" w:rsidRDefault="00EA67E2" w:rsidP="005B5E10">
            <w:r w:rsidRPr="003E15EF">
              <w:t>Jan</w:t>
            </w:r>
          </w:p>
        </w:tc>
        <w:tc>
          <w:tcPr>
            <w:tcW w:w="992" w:type="dxa"/>
          </w:tcPr>
          <w:p w14:paraId="244F58CE" w14:textId="77777777" w:rsidR="00EA67E2" w:rsidRPr="003E15EF" w:rsidRDefault="00EA67E2" w:rsidP="005B5E10">
            <w:r w:rsidRPr="003E15EF">
              <w:t>Feb</w:t>
            </w:r>
          </w:p>
        </w:tc>
        <w:tc>
          <w:tcPr>
            <w:tcW w:w="850" w:type="dxa"/>
          </w:tcPr>
          <w:p w14:paraId="130E8B4A" w14:textId="77777777" w:rsidR="00EA67E2" w:rsidRPr="003E15EF" w:rsidRDefault="00EA67E2" w:rsidP="005B5E10">
            <w:r w:rsidRPr="003E15EF">
              <w:t>Mar</w:t>
            </w:r>
          </w:p>
        </w:tc>
        <w:tc>
          <w:tcPr>
            <w:tcW w:w="851" w:type="dxa"/>
          </w:tcPr>
          <w:p w14:paraId="30024F0E" w14:textId="77777777" w:rsidR="00EA67E2" w:rsidRPr="003E15EF" w:rsidRDefault="00EA67E2" w:rsidP="005B5E10">
            <w:r w:rsidRPr="003E15EF">
              <w:t>Apr</w:t>
            </w:r>
          </w:p>
        </w:tc>
        <w:tc>
          <w:tcPr>
            <w:tcW w:w="850" w:type="dxa"/>
          </w:tcPr>
          <w:p w14:paraId="639F9643" w14:textId="77777777" w:rsidR="00EA67E2" w:rsidRPr="003E15EF" w:rsidRDefault="00EA67E2" w:rsidP="005B5E10">
            <w:r w:rsidRPr="003E15EF">
              <w:t>May</w:t>
            </w:r>
          </w:p>
        </w:tc>
        <w:tc>
          <w:tcPr>
            <w:tcW w:w="851" w:type="dxa"/>
          </w:tcPr>
          <w:p w14:paraId="7C5481CC" w14:textId="77777777" w:rsidR="00EA67E2" w:rsidRPr="003E15EF" w:rsidRDefault="00EA67E2" w:rsidP="005B5E10">
            <w:r w:rsidRPr="003E15EF">
              <w:t>June</w:t>
            </w:r>
          </w:p>
        </w:tc>
        <w:tc>
          <w:tcPr>
            <w:tcW w:w="850" w:type="dxa"/>
          </w:tcPr>
          <w:p w14:paraId="510459CE" w14:textId="77777777" w:rsidR="00EA67E2" w:rsidRPr="003E15EF" w:rsidRDefault="00EA67E2" w:rsidP="005B5E10">
            <w:r w:rsidRPr="003E15EF">
              <w:t>July</w:t>
            </w:r>
          </w:p>
        </w:tc>
        <w:tc>
          <w:tcPr>
            <w:tcW w:w="851" w:type="dxa"/>
          </w:tcPr>
          <w:p w14:paraId="2EF626DA" w14:textId="77777777" w:rsidR="00EA67E2" w:rsidRPr="003E15EF" w:rsidRDefault="00EA67E2" w:rsidP="005B5E10">
            <w:r w:rsidRPr="003E15EF">
              <w:t>Aug</w:t>
            </w:r>
          </w:p>
        </w:tc>
        <w:tc>
          <w:tcPr>
            <w:tcW w:w="709" w:type="dxa"/>
          </w:tcPr>
          <w:p w14:paraId="343D4C11" w14:textId="77777777" w:rsidR="00EA67E2" w:rsidRPr="003E15EF" w:rsidRDefault="00EA67E2" w:rsidP="005B5E10">
            <w:r w:rsidRPr="003E15EF">
              <w:t>Sept</w:t>
            </w:r>
          </w:p>
        </w:tc>
        <w:tc>
          <w:tcPr>
            <w:tcW w:w="708" w:type="dxa"/>
          </w:tcPr>
          <w:p w14:paraId="2E9BFDF8" w14:textId="77777777" w:rsidR="00EA67E2" w:rsidRPr="003E15EF" w:rsidRDefault="00EA67E2" w:rsidP="005B5E10">
            <w:r w:rsidRPr="003E15EF">
              <w:t>Oct</w:t>
            </w:r>
          </w:p>
        </w:tc>
        <w:tc>
          <w:tcPr>
            <w:tcW w:w="709" w:type="dxa"/>
          </w:tcPr>
          <w:p w14:paraId="316AEC1C" w14:textId="77777777" w:rsidR="00EA67E2" w:rsidRPr="003E15EF" w:rsidRDefault="00EA67E2" w:rsidP="005B5E10">
            <w:r w:rsidRPr="003E15EF">
              <w:t>Nov</w:t>
            </w:r>
          </w:p>
        </w:tc>
        <w:tc>
          <w:tcPr>
            <w:tcW w:w="709" w:type="dxa"/>
          </w:tcPr>
          <w:p w14:paraId="6DF0BFEB" w14:textId="77777777" w:rsidR="00EA67E2" w:rsidRPr="003E15EF" w:rsidRDefault="00EA67E2" w:rsidP="005B5E10">
            <w:r w:rsidRPr="003E15EF">
              <w:t>Dec</w:t>
            </w:r>
          </w:p>
        </w:tc>
        <w:tc>
          <w:tcPr>
            <w:tcW w:w="1182" w:type="dxa"/>
          </w:tcPr>
          <w:p w14:paraId="47FF7ABB" w14:textId="77777777" w:rsidR="00EA67E2" w:rsidRPr="003E15EF" w:rsidRDefault="00EA67E2" w:rsidP="005B5E10">
            <w:r w:rsidRPr="003E15EF">
              <w:t>Total</w:t>
            </w:r>
          </w:p>
        </w:tc>
      </w:tr>
      <w:tr w:rsidR="00EA67E2" w:rsidRPr="005C0E7F" w14:paraId="06EEA611" w14:textId="77777777" w:rsidTr="00EA67E2">
        <w:tc>
          <w:tcPr>
            <w:tcW w:w="2694" w:type="dxa"/>
          </w:tcPr>
          <w:p w14:paraId="32706581" w14:textId="77777777" w:rsidR="00EA67E2" w:rsidRPr="005C0E7F" w:rsidRDefault="00EA67E2" w:rsidP="005B5E10">
            <w:r w:rsidRPr="005C0E7F">
              <w:t>Production 100 Octane &amp; above</w:t>
            </w:r>
          </w:p>
        </w:tc>
        <w:tc>
          <w:tcPr>
            <w:tcW w:w="993" w:type="dxa"/>
          </w:tcPr>
          <w:p w14:paraId="1CF2C614" w14:textId="77777777" w:rsidR="00EA67E2" w:rsidRPr="005C0E7F" w:rsidRDefault="00EA67E2" w:rsidP="005B5E10">
            <w:r w:rsidRPr="005C0E7F">
              <w:t>470</w:t>
            </w:r>
          </w:p>
        </w:tc>
        <w:tc>
          <w:tcPr>
            <w:tcW w:w="992" w:type="dxa"/>
          </w:tcPr>
          <w:p w14:paraId="28A5BA4B" w14:textId="77777777" w:rsidR="00EA67E2" w:rsidRPr="005C0E7F" w:rsidRDefault="00EA67E2" w:rsidP="005B5E10">
            <w:r w:rsidRPr="005C0E7F">
              <w:t>263</w:t>
            </w:r>
          </w:p>
        </w:tc>
        <w:tc>
          <w:tcPr>
            <w:tcW w:w="850" w:type="dxa"/>
          </w:tcPr>
          <w:p w14:paraId="78E89E98" w14:textId="77777777" w:rsidR="00EA67E2" w:rsidRPr="005C0E7F" w:rsidRDefault="00EA67E2" w:rsidP="005B5E10">
            <w:r w:rsidRPr="005C0E7F">
              <w:t>197</w:t>
            </w:r>
          </w:p>
        </w:tc>
        <w:tc>
          <w:tcPr>
            <w:tcW w:w="851" w:type="dxa"/>
          </w:tcPr>
          <w:p w14:paraId="0F1914C6" w14:textId="77777777" w:rsidR="00EA67E2" w:rsidRPr="005C0E7F" w:rsidRDefault="00EA67E2" w:rsidP="005B5E10">
            <w:r w:rsidRPr="005C0E7F">
              <w:t>283</w:t>
            </w:r>
          </w:p>
        </w:tc>
        <w:tc>
          <w:tcPr>
            <w:tcW w:w="850" w:type="dxa"/>
          </w:tcPr>
          <w:p w14:paraId="503EA49B" w14:textId="77777777" w:rsidR="00EA67E2" w:rsidRPr="005C0E7F" w:rsidRDefault="00EA67E2" w:rsidP="005B5E10">
            <w:r w:rsidRPr="005C0E7F">
              <w:t>485</w:t>
            </w:r>
          </w:p>
        </w:tc>
        <w:tc>
          <w:tcPr>
            <w:tcW w:w="851" w:type="dxa"/>
          </w:tcPr>
          <w:p w14:paraId="0E3D9C63" w14:textId="77777777" w:rsidR="00EA67E2" w:rsidRPr="005C0E7F" w:rsidRDefault="00EA67E2" w:rsidP="005B5E10">
            <w:r w:rsidRPr="005C0E7F">
              <w:t>460</w:t>
            </w:r>
          </w:p>
        </w:tc>
        <w:tc>
          <w:tcPr>
            <w:tcW w:w="850" w:type="dxa"/>
          </w:tcPr>
          <w:p w14:paraId="6CA53FC7" w14:textId="77777777" w:rsidR="00EA67E2" w:rsidRPr="005C0E7F" w:rsidRDefault="00EA67E2" w:rsidP="005B5E10">
            <w:r w:rsidRPr="005C0E7F">
              <w:t>577</w:t>
            </w:r>
          </w:p>
        </w:tc>
        <w:tc>
          <w:tcPr>
            <w:tcW w:w="851" w:type="dxa"/>
          </w:tcPr>
          <w:p w14:paraId="1A8CAFE1" w14:textId="77777777" w:rsidR="00EA67E2" w:rsidRPr="005C0E7F" w:rsidRDefault="00EA67E2" w:rsidP="005B5E10">
            <w:r w:rsidRPr="005C0E7F">
              <w:t>469</w:t>
            </w:r>
          </w:p>
        </w:tc>
        <w:tc>
          <w:tcPr>
            <w:tcW w:w="709" w:type="dxa"/>
          </w:tcPr>
          <w:p w14:paraId="22440483" w14:textId="77777777" w:rsidR="00EA67E2" w:rsidRPr="005C0E7F" w:rsidRDefault="00EA67E2" w:rsidP="005B5E10">
            <w:r w:rsidRPr="005C0E7F">
              <w:t>496</w:t>
            </w:r>
          </w:p>
        </w:tc>
        <w:tc>
          <w:tcPr>
            <w:tcW w:w="708" w:type="dxa"/>
          </w:tcPr>
          <w:p w14:paraId="266DCACA" w14:textId="77777777" w:rsidR="00EA67E2" w:rsidRPr="005C0E7F" w:rsidRDefault="00EA67E2" w:rsidP="005B5E10">
            <w:r w:rsidRPr="005C0E7F">
              <w:t>417</w:t>
            </w:r>
          </w:p>
        </w:tc>
        <w:tc>
          <w:tcPr>
            <w:tcW w:w="709" w:type="dxa"/>
          </w:tcPr>
          <w:p w14:paraId="5D097FDF" w14:textId="77777777" w:rsidR="00EA67E2" w:rsidRPr="005C0E7F" w:rsidRDefault="00EA67E2" w:rsidP="005B5E10">
            <w:r w:rsidRPr="005C0E7F">
              <w:t>550</w:t>
            </w:r>
          </w:p>
        </w:tc>
        <w:tc>
          <w:tcPr>
            <w:tcW w:w="709" w:type="dxa"/>
          </w:tcPr>
          <w:p w14:paraId="507B7BB5" w14:textId="77777777" w:rsidR="00EA67E2" w:rsidRPr="005C0E7F" w:rsidRDefault="00EA67E2" w:rsidP="005B5E10">
            <w:r w:rsidRPr="005C0E7F">
              <w:t>675</w:t>
            </w:r>
          </w:p>
        </w:tc>
        <w:tc>
          <w:tcPr>
            <w:tcW w:w="1182" w:type="dxa"/>
          </w:tcPr>
          <w:p w14:paraId="2C45A599" w14:textId="77777777" w:rsidR="00EA67E2" w:rsidRPr="005C0E7F" w:rsidRDefault="00EA67E2" w:rsidP="005B5E10">
            <w:r w:rsidRPr="005C0E7F">
              <w:t>5,342</w:t>
            </w:r>
          </w:p>
        </w:tc>
      </w:tr>
      <w:tr w:rsidR="00EA67E2" w:rsidRPr="005C0E7F" w14:paraId="5B70EEF6" w14:textId="77777777" w:rsidTr="00EA67E2">
        <w:tc>
          <w:tcPr>
            <w:tcW w:w="2694" w:type="dxa"/>
          </w:tcPr>
          <w:p w14:paraId="0C659898" w14:textId="77777777" w:rsidR="00EA67E2" w:rsidRPr="005C0E7F" w:rsidRDefault="00EA67E2" w:rsidP="005B5E10">
            <w:r w:rsidRPr="005C0E7F">
              <w:t>Other avgas grades</w:t>
            </w:r>
          </w:p>
        </w:tc>
        <w:tc>
          <w:tcPr>
            <w:tcW w:w="993" w:type="dxa"/>
          </w:tcPr>
          <w:p w14:paraId="309BBE76" w14:textId="77777777" w:rsidR="00EA67E2" w:rsidRPr="005C0E7F" w:rsidRDefault="00EA67E2" w:rsidP="005B5E10">
            <w:r w:rsidRPr="005C0E7F">
              <w:t>2,036</w:t>
            </w:r>
          </w:p>
        </w:tc>
        <w:tc>
          <w:tcPr>
            <w:tcW w:w="992" w:type="dxa"/>
          </w:tcPr>
          <w:p w14:paraId="61E67408" w14:textId="77777777" w:rsidR="00EA67E2" w:rsidRPr="005C0E7F" w:rsidRDefault="00EA67E2" w:rsidP="005B5E10">
            <w:r w:rsidRPr="005C0E7F">
              <w:t>1,441</w:t>
            </w:r>
          </w:p>
        </w:tc>
        <w:tc>
          <w:tcPr>
            <w:tcW w:w="850" w:type="dxa"/>
          </w:tcPr>
          <w:p w14:paraId="60FE3577" w14:textId="77777777" w:rsidR="00EA67E2" w:rsidRPr="005C0E7F" w:rsidRDefault="00EA67E2" w:rsidP="005B5E10">
            <w:r w:rsidRPr="005C0E7F">
              <w:t>1,871</w:t>
            </w:r>
          </w:p>
        </w:tc>
        <w:tc>
          <w:tcPr>
            <w:tcW w:w="851" w:type="dxa"/>
          </w:tcPr>
          <w:p w14:paraId="1355F8EA" w14:textId="77777777" w:rsidR="00EA67E2" w:rsidRPr="005C0E7F" w:rsidRDefault="00EA67E2" w:rsidP="005B5E10">
            <w:r w:rsidRPr="005C0E7F">
              <w:t>1,613</w:t>
            </w:r>
          </w:p>
        </w:tc>
        <w:tc>
          <w:tcPr>
            <w:tcW w:w="850" w:type="dxa"/>
          </w:tcPr>
          <w:p w14:paraId="643AE4F3" w14:textId="77777777" w:rsidR="00EA67E2" w:rsidRPr="005C0E7F" w:rsidRDefault="00EA67E2" w:rsidP="005B5E10">
            <w:r w:rsidRPr="005C0E7F">
              <w:t>1,662</w:t>
            </w:r>
          </w:p>
        </w:tc>
        <w:tc>
          <w:tcPr>
            <w:tcW w:w="851" w:type="dxa"/>
          </w:tcPr>
          <w:p w14:paraId="426E241B" w14:textId="77777777" w:rsidR="00EA67E2" w:rsidRPr="005C0E7F" w:rsidRDefault="00EA67E2" w:rsidP="005B5E10">
            <w:r w:rsidRPr="005C0E7F">
              <w:t>1,676</w:t>
            </w:r>
          </w:p>
        </w:tc>
        <w:tc>
          <w:tcPr>
            <w:tcW w:w="850" w:type="dxa"/>
          </w:tcPr>
          <w:p w14:paraId="166BF3E2" w14:textId="77777777" w:rsidR="00EA67E2" w:rsidRPr="005C0E7F" w:rsidRDefault="00EA67E2" w:rsidP="005B5E10">
            <w:r w:rsidRPr="005C0E7F">
              <w:t>1,693</w:t>
            </w:r>
          </w:p>
        </w:tc>
        <w:tc>
          <w:tcPr>
            <w:tcW w:w="851" w:type="dxa"/>
          </w:tcPr>
          <w:p w14:paraId="4677D0EF" w14:textId="77777777" w:rsidR="00EA67E2" w:rsidRPr="005C0E7F" w:rsidRDefault="00EA67E2" w:rsidP="005B5E10">
            <w:r w:rsidRPr="005C0E7F">
              <w:t>1,919</w:t>
            </w:r>
          </w:p>
        </w:tc>
        <w:tc>
          <w:tcPr>
            <w:tcW w:w="709" w:type="dxa"/>
          </w:tcPr>
          <w:p w14:paraId="7D9744A0" w14:textId="77777777" w:rsidR="00EA67E2" w:rsidRPr="005C0E7F" w:rsidRDefault="00EA67E2" w:rsidP="005B5E10">
            <w:r w:rsidRPr="005C0E7F">
              <w:t>1,680</w:t>
            </w:r>
          </w:p>
        </w:tc>
        <w:tc>
          <w:tcPr>
            <w:tcW w:w="708" w:type="dxa"/>
          </w:tcPr>
          <w:p w14:paraId="2F30AC3B" w14:textId="77777777" w:rsidR="00EA67E2" w:rsidRPr="005C0E7F" w:rsidRDefault="00EA67E2" w:rsidP="005B5E10">
            <w:r w:rsidRPr="005C0E7F">
              <w:t>1,773</w:t>
            </w:r>
          </w:p>
        </w:tc>
        <w:tc>
          <w:tcPr>
            <w:tcW w:w="709" w:type="dxa"/>
          </w:tcPr>
          <w:p w14:paraId="794C21E1" w14:textId="77777777" w:rsidR="00EA67E2" w:rsidRPr="005C0E7F" w:rsidRDefault="00EA67E2" w:rsidP="005B5E10">
            <w:r w:rsidRPr="005C0E7F">
              <w:t>1,392</w:t>
            </w:r>
          </w:p>
        </w:tc>
        <w:tc>
          <w:tcPr>
            <w:tcW w:w="709" w:type="dxa"/>
          </w:tcPr>
          <w:p w14:paraId="78BCBBC2" w14:textId="77777777" w:rsidR="00EA67E2" w:rsidRPr="005C0E7F" w:rsidRDefault="00EA67E2" w:rsidP="005B5E10">
            <w:r w:rsidRPr="005C0E7F">
              <w:t>1,314</w:t>
            </w:r>
          </w:p>
        </w:tc>
        <w:tc>
          <w:tcPr>
            <w:tcW w:w="1182" w:type="dxa"/>
          </w:tcPr>
          <w:p w14:paraId="7B7BE79A" w14:textId="77777777" w:rsidR="00EA67E2" w:rsidRPr="005C0E7F" w:rsidRDefault="00EA67E2" w:rsidP="005B5E10">
            <w:r w:rsidRPr="005C0E7F">
              <w:t>20,070</w:t>
            </w:r>
          </w:p>
        </w:tc>
      </w:tr>
      <w:tr w:rsidR="00EA67E2" w:rsidRPr="005C0E7F" w14:paraId="77AD0517" w14:textId="77777777" w:rsidTr="00EA67E2">
        <w:tc>
          <w:tcPr>
            <w:tcW w:w="2694" w:type="dxa"/>
          </w:tcPr>
          <w:p w14:paraId="168C427D" w14:textId="77777777" w:rsidR="00EA67E2" w:rsidRPr="005C0E7F" w:rsidRDefault="00EA67E2" w:rsidP="005B5E10">
            <w:r w:rsidRPr="005C0E7F">
              <w:t>Transfers out</w:t>
            </w:r>
          </w:p>
        </w:tc>
        <w:tc>
          <w:tcPr>
            <w:tcW w:w="993" w:type="dxa"/>
          </w:tcPr>
          <w:p w14:paraId="1DDF7733" w14:textId="77777777" w:rsidR="00EA67E2" w:rsidRPr="005C0E7F" w:rsidRDefault="00EA67E2" w:rsidP="005B5E10">
            <w:r w:rsidRPr="005C0E7F">
              <w:t>748</w:t>
            </w:r>
          </w:p>
        </w:tc>
        <w:tc>
          <w:tcPr>
            <w:tcW w:w="992" w:type="dxa"/>
          </w:tcPr>
          <w:p w14:paraId="20ECA570" w14:textId="77777777" w:rsidR="00EA67E2" w:rsidRPr="005C0E7F" w:rsidRDefault="00EA67E2" w:rsidP="005B5E10">
            <w:r w:rsidRPr="005C0E7F">
              <w:t>793</w:t>
            </w:r>
          </w:p>
        </w:tc>
        <w:tc>
          <w:tcPr>
            <w:tcW w:w="850" w:type="dxa"/>
          </w:tcPr>
          <w:p w14:paraId="31937F39" w14:textId="77777777" w:rsidR="00EA67E2" w:rsidRPr="005C0E7F" w:rsidRDefault="00EA67E2" w:rsidP="005B5E10">
            <w:r w:rsidRPr="005C0E7F">
              <w:t>1,641</w:t>
            </w:r>
          </w:p>
        </w:tc>
        <w:tc>
          <w:tcPr>
            <w:tcW w:w="851" w:type="dxa"/>
          </w:tcPr>
          <w:p w14:paraId="028476C4" w14:textId="77777777" w:rsidR="00EA67E2" w:rsidRPr="005C0E7F" w:rsidRDefault="00EA67E2" w:rsidP="005B5E10">
            <w:r w:rsidRPr="005C0E7F">
              <w:t>685</w:t>
            </w:r>
          </w:p>
        </w:tc>
        <w:tc>
          <w:tcPr>
            <w:tcW w:w="850" w:type="dxa"/>
          </w:tcPr>
          <w:p w14:paraId="2ECCF480" w14:textId="77777777" w:rsidR="00EA67E2" w:rsidRPr="005C0E7F" w:rsidRDefault="00EA67E2" w:rsidP="005B5E10">
            <w:r w:rsidRPr="005C0E7F">
              <w:t>906</w:t>
            </w:r>
          </w:p>
        </w:tc>
        <w:tc>
          <w:tcPr>
            <w:tcW w:w="851" w:type="dxa"/>
          </w:tcPr>
          <w:p w14:paraId="07CCAE4B" w14:textId="77777777" w:rsidR="00EA67E2" w:rsidRPr="005C0E7F" w:rsidRDefault="00EA67E2" w:rsidP="005B5E10">
            <w:r w:rsidRPr="005C0E7F">
              <w:t>1,023</w:t>
            </w:r>
          </w:p>
        </w:tc>
        <w:tc>
          <w:tcPr>
            <w:tcW w:w="850" w:type="dxa"/>
          </w:tcPr>
          <w:p w14:paraId="52472AEB" w14:textId="77777777" w:rsidR="00EA67E2" w:rsidRPr="005C0E7F" w:rsidRDefault="00EA67E2" w:rsidP="005B5E10">
            <w:r w:rsidRPr="005C0E7F">
              <w:t>999</w:t>
            </w:r>
          </w:p>
        </w:tc>
        <w:tc>
          <w:tcPr>
            <w:tcW w:w="851" w:type="dxa"/>
          </w:tcPr>
          <w:p w14:paraId="0F4651A4" w14:textId="77777777" w:rsidR="00EA67E2" w:rsidRPr="005C0E7F" w:rsidRDefault="00EA67E2" w:rsidP="005B5E10">
            <w:r w:rsidRPr="005C0E7F">
              <w:t>1,086</w:t>
            </w:r>
          </w:p>
        </w:tc>
        <w:tc>
          <w:tcPr>
            <w:tcW w:w="709" w:type="dxa"/>
          </w:tcPr>
          <w:p w14:paraId="17B6B302" w14:textId="77777777" w:rsidR="00EA67E2" w:rsidRPr="005C0E7F" w:rsidRDefault="00EA67E2" w:rsidP="005B5E10">
            <w:r w:rsidRPr="005C0E7F">
              <w:t>976</w:t>
            </w:r>
          </w:p>
        </w:tc>
        <w:tc>
          <w:tcPr>
            <w:tcW w:w="708" w:type="dxa"/>
          </w:tcPr>
          <w:p w14:paraId="56FE1091" w14:textId="77777777" w:rsidR="00EA67E2" w:rsidRPr="005C0E7F" w:rsidRDefault="00EA67E2" w:rsidP="005B5E10">
            <w:r w:rsidRPr="005C0E7F">
              <w:t>642</w:t>
            </w:r>
          </w:p>
        </w:tc>
        <w:tc>
          <w:tcPr>
            <w:tcW w:w="709" w:type="dxa"/>
          </w:tcPr>
          <w:p w14:paraId="6BCE7765" w14:textId="77777777" w:rsidR="00EA67E2" w:rsidRPr="005C0E7F" w:rsidRDefault="00EA67E2" w:rsidP="005B5E10">
            <w:r w:rsidRPr="005C0E7F">
              <w:t>627</w:t>
            </w:r>
          </w:p>
        </w:tc>
        <w:tc>
          <w:tcPr>
            <w:tcW w:w="709" w:type="dxa"/>
          </w:tcPr>
          <w:p w14:paraId="6AC74D08" w14:textId="77777777" w:rsidR="00EA67E2" w:rsidRPr="005C0E7F" w:rsidRDefault="00EA67E2" w:rsidP="005B5E10">
            <w:r w:rsidRPr="005C0E7F">
              <w:t>806</w:t>
            </w:r>
          </w:p>
        </w:tc>
        <w:tc>
          <w:tcPr>
            <w:tcW w:w="1182" w:type="dxa"/>
          </w:tcPr>
          <w:p w14:paraId="7AE3291C" w14:textId="77777777" w:rsidR="00EA67E2" w:rsidRPr="005C0E7F" w:rsidRDefault="00EA67E2" w:rsidP="005B5E10">
            <w:r w:rsidRPr="005C0E7F">
              <w:t>10,932</w:t>
            </w:r>
          </w:p>
        </w:tc>
      </w:tr>
      <w:tr w:rsidR="00EA67E2" w:rsidRPr="005C0E7F" w14:paraId="1B7684AB" w14:textId="77777777" w:rsidTr="00EA67E2">
        <w:tc>
          <w:tcPr>
            <w:tcW w:w="2694" w:type="dxa"/>
          </w:tcPr>
          <w:p w14:paraId="43A92F2D" w14:textId="77777777" w:rsidR="00EA67E2" w:rsidRPr="005C0E7F" w:rsidRDefault="00EA67E2" w:rsidP="005B5E10">
            <w:r w:rsidRPr="005C0E7F">
              <w:t>Total Exports</w:t>
            </w:r>
          </w:p>
        </w:tc>
        <w:tc>
          <w:tcPr>
            <w:tcW w:w="993" w:type="dxa"/>
          </w:tcPr>
          <w:p w14:paraId="4C83B9DF" w14:textId="77777777" w:rsidR="00EA67E2" w:rsidRPr="005C0E7F" w:rsidRDefault="00EA67E2" w:rsidP="005B5E10">
            <w:r w:rsidRPr="005C0E7F">
              <w:t>93</w:t>
            </w:r>
          </w:p>
        </w:tc>
        <w:tc>
          <w:tcPr>
            <w:tcW w:w="992" w:type="dxa"/>
          </w:tcPr>
          <w:p w14:paraId="747E88C2" w14:textId="77777777" w:rsidR="00EA67E2" w:rsidRPr="005C0E7F" w:rsidRDefault="00EA67E2" w:rsidP="005B5E10">
            <w:r w:rsidRPr="005C0E7F">
              <w:t>135</w:t>
            </w:r>
          </w:p>
        </w:tc>
        <w:tc>
          <w:tcPr>
            <w:tcW w:w="850" w:type="dxa"/>
          </w:tcPr>
          <w:p w14:paraId="35517822" w14:textId="77777777" w:rsidR="00EA67E2" w:rsidRPr="005C0E7F" w:rsidRDefault="00EA67E2" w:rsidP="005B5E10">
            <w:r w:rsidRPr="005C0E7F">
              <w:t>371</w:t>
            </w:r>
          </w:p>
        </w:tc>
        <w:tc>
          <w:tcPr>
            <w:tcW w:w="851" w:type="dxa"/>
          </w:tcPr>
          <w:p w14:paraId="117A7B5C" w14:textId="77777777" w:rsidR="00EA67E2" w:rsidRPr="005C0E7F" w:rsidRDefault="00EA67E2" w:rsidP="005B5E10">
            <w:r w:rsidRPr="005C0E7F">
              <w:t>129</w:t>
            </w:r>
          </w:p>
        </w:tc>
        <w:tc>
          <w:tcPr>
            <w:tcW w:w="850" w:type="dxa"/>
          </w:tcPr>
          <w:p w14:paraId="22DB2515" w14:textId="77777777" w:rsidR="00EA67E2" w:rsidRPr="005C0E7F" w:rsidRDefault="00EA67E2" w:rsidP="005B5E10">
            <w:r w:rsidRPr="005C0E7F">
              <w:t>198</w:t>
            </w:r>
          </w:p>
        </w:tc>
        <w:tc>
          <w:tcPr>
            <w:tcW w:w="851" w:type="dxa"/>
          </w:tcPr>
          <w:p w14:paraId="4C2A53FF" w14:textId="77777777" w:rsidR="00EA67E2" w:rsidRPr="005C0E7F" w:rsidRDefault="00EA67E2" w:rsidP="005B5E10">
            <w:r w:rsidRPr="005C0E7F">
              <w:t>233</w:t>
            </w:r>
          </w:p>
        </w:tc>
        <w:tc>
          <w:tcPr>
            <w:tcW w:w="850" w:type="dxa"/>
          </w:tcPr>
          <w:p w14:paraId="0EE52E6A" w14:textId="77777777" w:rsidR="00EA67E2" w:rsidRPr="005C0E7F" w:rsidRDefault="00EA67E2" w:rsidP="005B5E10">
            <w:r w:rsidRPr="005C0E7F">
              <w:t>125</w:t>
            </w:r>
          </w:p>
        </w:tc>
        <w:tc>
          <w:tcPr>
            <w:tcW w:w="851" w:type="dxa"/>
          </w:tcPr>
          <w:p w14:paraId="093244A5" w14:textId="77777777" w:rsidR="00EA67E2" w:rsidRPr="005C0E7F" w:rsidRDefault="00EA67E2" w:rsidP="005B5E10">
            <w:r w:rsidRPr="005C0E7F">
              <w:t>249</w:t>
            </w:r>
          </w:p>
        </w:tc>
        <w:tc>
          <w:tcPr>
            <w:tcW w:w="709" w:type="dxa"/>
          </w:tcPr>
          <w:p w14:paraId="688020E4" w14:textId="77777777" w:rsidR="00EA67E2" w:rsidRPr="005C0E7F" w:rsidRDefault="00EA67E2" w:rsidP="005B5E10">
            <w:r w:rsidRPr="005C0E7F">
              <w:t>273</w:t>
            </w:r>
          </w:p>
        </w:tc>
        <w:tc>
          <w:tcPr>
            <w:tcW w:w="708" w:type="dxa"/>
          </w:tcPr>
          <w:p w14:paraId="167AB873" w14:textId="77777777" w:rsidR="00EA67E2" w:rsidRPr="005C0E7F" w:rsidRDefault="00EA67E2" w:rsidP="005B5E10">
            <w:r w:rsidRPr="005C0E7F">
              <w:t>121</w:t>
            </w:r>
          </w:p>
        </w:tc>
        <w:tc>
          <w:tcPr>
            <w:tcW w:w="709" w:type="dxa"/>
          </w:tcPr>
          <w:p w14:paraId="7D02E3A6" w14:textId="77777777" w:rsidR="00EA67E2" w:rsidRPr="005C0E7F" w:rsidRDefault="00EA67E2" w:rsidP="005B5E10">
            <w:r w:rsidRPr="005C0E7F">
              <w:t>221</w:t>
            </w:r>
          </w:p>
        </w:tc>
        <w:tc>
          <w:tcPr>
            <w:tcW w:w="709" w:type="dxa"/>
          </w:tcPr>
          <w:p w14:paraId="72E44945" w14:textId="77777777" w:rsidR="00EA67E2" w:rsidRPr="005C0E7F" w:rsidRDefault="00EA67E2" w:rsidP="005B5E10">
            <w:r w:rsidRPr="005C0E7F">
              <w:t>146</w:t>
            </w:r>
          </w:p>
        </w:tc>
        <w:tc>
          <w:tcPr>
            <w:tcW w:w="1182" w:type="dxa"/>
          </w:tcPr>
          <w:p w14:paraId="3ADBC08C" w14:textId="77777777" w:rsidR="00EA67E2" w:rsidRPr="005C0E7F" w:rsidRDefault="00EA67E2" w:rsidP="005B5E10">
            <w:r w:rsidRPr="005C0E7F">
              <w:t>2,294</w:t>
            </w:r>
          </w:p>
        </w:tc>
      </w:tr>
      <w:tr w:rsidR="00EA67E2" w:rsidRPr="005C0E7F" w14:paraId="58D5E615" w14:textId="77777777" w:rsidTr="00EA67E2">
        <w:tc>
          <w:tcPr>
            <w:tcW w:w="2694" w:type="dxa"/>
          </w:tcPr>
          <w:p w14:paraId="2CCC4460" w14:textId="77777777" w:rsidR="00EA67E2" w:rsidRPr="005C0E7F" w:rsidRDefault="00EA67E2" w:rsidP="005B5E10">
            <w:r w:rsidRPr="005C0E7F">
              <w:t>US Domestic demand all grades</w:t>
            </w:r>
          </w:p>
        </w:tc>
        <w:tc>
          <w:tcPr>
            <w:tcW w:w="993" w:type="dxa"/>
          </w:tcPr>
          <w:p w14:paraId="3367EFD1" w14:textId="77777777" w:rsidR="00EA67E2" w:rsidRPr="005C0E7F" w:rsidRDefault="00EA67E2" w:rsidP="005B5E10">
            <w:r w:rsidRPr="005C0E7F">
              <w:t>1,429</w:t>
            </w:r>
          </w:p>
        </w:tc>
        <w:tc>
          <w:tcPr>
            <w:tcW w:w="992" w:type="dxa"/>
          </w:tcPr>
          <w:p w14:paraId="3567EFB5" w14:textId="77777777" w:rsidR="00EA67E2" w:rsidRPr="005C0E7F" w:rsidRDefault="00EA67E2" w:rsidP="005B5E10">
            <w:r w:rsidRPr="005C0E7F">
              <w:t>733</w:t>
            </w:r>
          </w:p>
        </w:tc>
        <w:tc>
          <w:tcPr>
            <w:tcW w:w="850" w:type="dxa"/>
          </w:tcPr>
          <w:p w14:paraId="6F63B0DE" w14:textId="77777777" w:rsidR="00EA67E2" w:rsidRPr="005C0E7F" w:rsidRDefault="00EA67E2" w:rsidP="005B5E10">
            <w:r w:rsidRPr="005C0E7F">
              <w:t>901</w:t>
            </w:r>
          </w:p>
        </w:tc>
        <w:tc>
          <w:tcPr>
            <w:tcW w:w="851" w:type="dxa"/>
          </w:tcPr>
          <w:p w14:paraId="5E8524BD" w14:textId="77777777" w:rsidR="00EA67E2" w:rsidRPr="005C0E7F" w:rsidRDefault="00EA67E2" w:rsidP="005B5E10">
            <w:r w:rsidRPr="005C0E7F">
              <w:t>835</w:t>
            </w:r>
          </w:p>
        </w:tc>
        <w:tc>
          <w:tcPr>
            <w:tcW w:w="850" w:type="dxa"/>
          </w:tcPr>
          <w:p w14:paraId="34DF5CAC" w14:textId="77777777" w:rsidR="00EA67E2" w:rsidRPr="005C0E7F" w:rsidRDefault="00EA67E2" w:rsidP="005B5E10">
            <w:r w:rsidRPr="005C0E7F">
              <w:t>1,003</w:t>
            </w:r>
          </w:p>
        </w:tc>
        <w:tc>
          <w:tcPr>
            <w:tcW w:w="851" w:type="dxa"/>
          </w:tcPr>
          <w:p w14:paraId="77F30F8B" w14:textId="77777777" w:rsidR="00EA67E2" w:rsidRPr="005C0E7F" w:rsidRDefault="00EA67E2" w:rsidP="005B5E10">
            <w:r w:rsidRPr="005C0E7F">
              <w:t>969</w:t>
            </w:r>
          </w:p>
        </w:tc>
        <w:tc>
          <w:tcPr>
            <w:tcW w:w="850" w:type="dxa"/>
          </w:tcPr>
          <w:p w14:paraId="42A83843" w14:textId="77777777" w:rsidR="00EA67E2" w:rsidRPr="005C0E7F" w:rsidRDefault="00EA67E2" w:rsidP="005B5E10">
            <w:r w:rsidRPr="005C0E7F">
              <w:t>1,291</w:t>
            </w:r>
          </w:p>
        </w:tc>
        <w:tc>
          <w:tcPr>
            <w:tcW w:w="851" w:type="dxa"/>
          </w:tcPr>
          <w:p w14:paraId="4A834A6A" w14:textId="77777777" w:rsidR="00EA67E2" w:rsidRPr="005C0E7F" w:rsidRDefault="00EA67E2" w:rsidP="005B5E10">
            <w:r w:rsidRPr="005C0E7F">
              <w:t>1,257</w:t>
            </w:r>
          </w:p>
        </w:tc>
        <w:tc>
          <w:tcPr>
            <w:tcW w:w="709" w:type="dxa"/>
          </w:tcPr>
          <w:p w14:paraId="29CAA9D0" w14:textId="77777777" w:rsidR="00EA67E2" w:rsidRPr="005C0E7F" w:rsidRDefault="00EA67E2" w:rsidP="005B5E10">
            <w:r w:rsidRPr="005C0E7F">
              <w:t>994</w:t>
            </w:r>
          </w:p>
        </w:tc>
        <w:tc>
          <w:tcPr>
            <w:tcW w:w="708" w:type="dxa"/>
          </w:tcPr>
          <w:p w14:paraId="5EE15A37" w14:textId="77777777" w:rsidR="00EA67E2" w:rsidRPr="005C0E7F" w:rsidRDefault="00EA67E2" w:rsidP="005B5E10">
            <w:r w:rsidRPr="005C0E7F">
              <w:t>1,298</w:t>
            </w:r>
          </w:p>
        </w:tc>
        <w:tc>
          <w:tcPr>
            <w:tcW w:w="709" w:type="dxa"/>
          </w:tcPr>
          <w:p w14:paraId="064EDF07" w14:textId="77777777" w:rsidR="00EA67E2" w:rsidRPr="005C0E7F" w:rsidRDefault="00EA67E2" w:rsidP="005B5E10">
            <w:r w:rsidRPr="005C0E7F">
              <w:t>964</w:t>
            </w:r>
          </w:p>
        </w:tc>
        <w:tc>
          <w:tcPr>
            <w:tcW w:w="709" w:type="dxa"/>
          </w:tcPr>
          <w:p w14:paraId="1ACECA5D" w14:textId="77777777" w:rsidR="00EA67E2" w:rsidRPr="005C0E7F" w:rsidRDefault="00EA67E2" w:rsidP="005B5E10">
            <w:r w:rsidRPr="005C0E7F">
              <w:t>1,226</w:t>
            </w:r>
          </w:p>
        </w:tc>
        <w:tc>
          <w:tcPr>
            <w:tcW w:w="1182" w:type="dxa"/>
          </w:tcPr>
          <w:p w14:paraId="0A361BD1" w14:textId="77777777" w:rsidR="00EA67E2" w:rsidRPr="005C0E7F" w:rsidRDefault="00EA67E2" w:rsidP="005B5E10">
            <w:r w:rsidRPr="005C0E7F">
              <w:t>12,900</w:t>
            </w:r>
          </w:p>
        </w:tc>
      </w:tr>
      <w:tr w:rsidR="00EA67E2" w:rsidRPr="005C0E7F" w14:paraId="184AFAF2" w14:textId="77777777" w:rsidTr="007D06BD">
        <w:tc>
          <w:tcPr>
            <w:tcW w:w="13799" w:type="dxa"/>
            <w:gridSpan w:val="14"/>
          </w:tcPr>
          <w:p w14:paraId="20E8A692" w14:textId="77777777" w:rsidR="00EA67E2" w:rsidRPr="005C0E7F" w:rsidRDefault="00EA67E2" w:rsidP="005B5E10">
            <w:r w:rsidRPr="005C0E7F">
              <w:t>Total demand by grades</w:t>
            </w:r>
          </w:p>
        </w:tc>
      </w:tr>
      <w:tr w:rsidR="00EA67E2" w:rsidRPr="005C0E7F" w14:paraId="114FC29F" w14:textId="77777777" w:rsidTr="00EA67E2">
        <w:tc>
          <w:tcPr>
            <w:tcW w:w="2694" w:type="dxa"/>
          </w:tcPr>
          <w:p w14:paraId="0F89C978" w14:textId="77777777" w:rsidR="00EA67E2" w:rsidRPr="005C0E7F" w:rsidRDefault="00EA67E2" w:rsidP="005B5E10">
            <w:r w:rsidRPr="005C0E7F">
              <w:t>100-Octane &amp; Above</w:t>
            </w:r>
          </w:p>
        </w:tc>
        <w:tc>
          <w:tcPr>
            <w:tcW w:w="993" w:type="dxa"/>
          </w:tcPr>
          <w:p w14:paraId="3402B2DF" w14:textId="77777777" w:rsidR="00EA67E2" w:rsidRPr="005C0E7F" w:rsidRDefault="00EA67E2" w:rsidP="005B5E10">
            <w:r w:rsidRPr="005C0E7F">
              <w:t>621</w:t>
            </w:r>
          </w:p>
        </w:tc>
        <w:tc>
          <w:tcPr>
            <w:tcW w:w="992" w:type="dxa"/>
          </w:tcPr>
          <w:p w14:paraId="6694EA47" w14:textId="77777777" w:rsidR="00EA67E2" w:rsidRPr="005C0E7F" w:rsidRDefault="00EA67E2" w:rsidP="005B5E10">
            <w:r w:rsidRPr="005C0E7F">
              <w:t>263</w:t>
            </w:r>
          </w:p>
        </w:tc>
        <w:tc>
          <w:tcPr>
            <w:tcW w:w="850" w:type="dxa"/>
          </w:tcPr>
          <w:p w14:paraId="79EC9AC1" w14:textId="77777777" w:rsidR="00EA67E2" w:rsidRPr="005C0E7F" w:rsidRDefault="00EA67E2" w:rsidP="005B5E10">
            <w:r w:rsidRPr="005C0E7F">
              <w:t>501</w:t>
            </w:r>
          </w:p>
        </w:tc>
        <w:tc>
          <w:tcPr>
            <w:tcW w:w="851" w:type="dxa"/>
          </w:tcPr>
          <w:p w14:paraId="04F9CCB6" w14:textId="77777777" w:rsidR="00EA67E2" w:rsidRPr="005C0E7F" w:rsidRDefault="00EA67E2" w:rsidP="005B5E10">
            <w:r w:rsidRPr="005C0E7F">
              <w:t>243</w:t>
            </w:r>
          </w:p>
        </w:tc>
        <w:tc>
          <w:tcPr>
            <w:tcW w:w="850" w:type="dxa"/>
          </w:tcPr>
          <w:p w14:paraId="7E2F197C" w14:textId="77777777" w:rsidR="00EA67E2" w:rsidRPr="005C0E7F" w:rsidRDefault="00EA67E2" w:rsidP="005B5E10">
            <w:r w:rsidRPr="005C0E7F">
              <w:t>399</w:t>
            </w:r>
          </w:p>
        </w:tc>
        <w:tc>
          <w:tcPr>
            <w:tcW w:w="851" w:type="dxa"/>
          </w:tcPr>
          <w:p w14:paraId="6FF1B32A" w14:textId="77777777" w:rsidR="00EA67E2" w:rsidRPr="005C0E7F" w:rsidRDefault="00EA67E2" w:rsidP="005B5E10">
            <w:r w:rsidRPr="005C0E7F">
              <w:t>429</w:t>
            </w:r>
          </w:p>
        </w:tc>
        <w:tc>
          <w:tcPr>
            <w:tcW w:w="850" w:type="dxa"/>
          </w:tcPr>
          <w:p w14:paraId="26733BAF" w14:textId="77777777" w:rsidR="00EA67E2" w:rsidRPr="005C0E7F" w:rsidRDefault="00EA67E2" w:rsidP="005B5E10">
            <w:r w:rsidRPr="005C0E7F">
              <w:t>537</w:t>
            </w:r>
          </w:p>
        </w:tc>
        <w:tc>
          <w:tcPr>
            <w:tcW w:w="851" w:type="dxa"/>
          </w:tcPr>
          <w:p w14:paraId="2DC571EE" w14:textId="77777777" w:rsidR="00EA67E2" w:rsidRPr="005C0E7F" w:rsidRDefault="00EA67E2" w:rsidP="005B5E10">
            <w:r w:rsidRPr="005C0E7F">
              <w:t>525</w:t>
            </w:r>
          </w:p>
        </w:tc>
        <w:tc>
          <w:tcPr>
            <w:tcW w:w="709" w:type="dxa"/>
          </w:tcPr>
          <w:p w14:paraId="0AB08AA3" w14:textId="77777777" w:rsidR="00EA67E2" w:rsidRPr="005C0E7F" w:rsidRDefault="00EA67E2" w:rsidP="005B5E10">
            <w:r w:rsidRPr="005C0E7F">
              <w:t>445</w:t>
            </w:r>
          </w:p>
        </w:tc>
        <w:tc>
          <w:tcPr>
            <w:tcW w:w="708" w:type="dxa"/>
          </w:tcPr>
          <w:p w14:paraId="31C33428" w14:textId="77777777" w:rsidR="00EA67E2" w:rsidRPr="005C0E7F" w:rsidRDefault="00EA67E2" w:rsidP="005B5E10">
            <w:r w:rsidRPr="005C0E7F">
              <w:t>582</w:t>
            </w:r>
          </w:p>
        </w:tc>
        <w:tc>
          <w:tcPr>
            <w:tcW w:w="709" w:type="dxa"/>
          </w:tcPr>
          <w:p w14:paraId="28B4AB10" w14:textId="77777777" w:rsidR="00EA67E2" w:rsidRPr="005C0E7F" w:rsidRDefault="00EA67E2" w:rsidP="005B5E10">
            <w:r w:rsidRPr="005C0E7F">
              <w:t>585</w:t>
            </w:r>
          </w:p>
        </w:tc>
        <w:tc>
          <w:tcPr>
            <w:tcW w:w="709" w:type="dxa"/>
          </w:tcPr>
          <w:p w14:paraId="3613580F" w14:textId="77777777" w:rsidR="00EA67E2" w:rsidRPr="005C0E7F" w:rsidRDefault="00EA67E2" w:rsidP="005B5E10">
            <w:r w:rsidRPr="005C0E7F">
              <w:t>695</w:t>
            </w:r>
          </w:p>
        </w:tc>
        <w:tc>
          <w:tcPr>
            <w:tcW w:w="1182" w:type="dxa"/>
          </w:tcPr>
          <w:p w14:paraId="1F2609B9" w14:textId="77777777" w:rsidR="00EA67E2" w:rsidRPr="005C0E7F" w:rsidRDefault="00EA67E2" w:rsidP="005B5E10">
            <w:r w:rsidRPr="005C0E7F">
              <w:t>5,825</w:t>
            </w:r>
          </w:p>
        </w:tc>
      </w:tr>
      <w:tr w:rsidR="00EA67E2" w:rsidRPr="005C0E7F" w14:paraId="69B18BCE" w14:textId="77777777" w:rsidTr="00EA67E2">
        <w:tc>
          <w:tcPr>
            <w:tcW w:w="2694" w:type="dxa"/>
          </w:tcPr>
          <w:p w14:paraId="3BE9FB05" w14:textId="77777777" w:rsidR="00EA67E2" w:rsidRPr="005C0E7F" w:rsidRDefault="00EA67E2" w:rsidP="005B5E10">
            <w:r w:rsidRPr="005C0E7F">
              <w:t>Other finished</w:t>
            </w:r>
          </w:p>
        </w:tc>
        <w:tc>
          <w:tcPr>
            <w:tcW w:w="993" w:type="dxa"/>
          </w:tcPr>
          <w:p w14:paraId="1A4FBD92" w14:textId="77777777" w:rsidR="00EA67E2" w:rsidRPr="005C0E7F" w:rsidRDefault="00EA67E2" w:rsidP="005B5E10">
            <w:r w:rsidRPr="005C0E7F">
              <w:t>747</w:t>
            </w:r>
          </w:p>
        </w:tc>
        <w:tc>
          <w:tcPr>
            <w:tcW w:w="992" w:type="dxa"/>
          </w:tcPr>
          <w:p w14:paraId="002839D9" w14:textId="77777777" w:rsidR="00EA67E2" w:rsidRPr="005C0E7F" w:rsidRDefault="00EA67E2" w:rsidP="005B5E10">
            <w:r w:rsidRPr="005C0E7F">
              <w:t>591</w:t>
            </w:r>
          </w:p>
        </w:tc>
        <w:tc>
          <w:tcPr>
            <w:tcW w:w="850" w:type="dxa"/>
          </w:tcPr>
          <w:p w14:paraId="223FE8F7" w14:textId="77777777" w:rsidR="00EA67E2" w:rsidRPr="005C0E7F" w:rsidRDefault="00EA67E2" w:rsidP="005B5E10">
            <w:r w:rsidRPr="005C0E7F">
              <w:t>694</w:t>
            </w:r>
          </w:p>
        </w:tc>
        <w:tc>
          <w:tcPr>
            <w:tcW w:w="851" w:type="dxa"/>
          </w:tcPr>
          <w:p w14:paraId="08D908E1" w14:textId="77777777" w:rsidR="00EA67E2" w:rsidRPr="005C0E7F" w:rsidRDefault="00EA67E2" w:rsidP="005B5E10">
            <w:r w:rsidRPr="005C0E7F">
              <w:t>644</w:t>
            </w:r>
          </w:p>
        </w:tc>
        <w:tc>
          <w:tcPr>
            <w:tcW w:w="850" w:type="dxa"/>
          </w:tcPr>
          <w:p w14:paraId="093643A2" w14:textId="77777777" w:rsidR="00EA67E2" w:rsidRPr="005C0E7F" w:rsidRDefault="00EA67E2" w:rsidP="005B5E10">
            <w:r w:rsidRPr="005C0E7F">
              <w:t>738</w:t>
            </w:r>
          </w:p>
        </w:tc>
        <w:tc>
          <w:tcPr>
            <w:tcW w:w="851" w:type="dxa"/>
          </w:tcPr>
          <w:p w14:paraId="01CD518E" w14:textId="77777777" w:rsidR="00EA67E2" w:rsidRPr="005C0E7F" w:rsidRDefault="00EA67E2" w:rsidP="005B5E10">
            <w:r w:rsidRPr="005C0E7F">
              <w:t>719</w:t>
            </w:r>
          </w:p>
        </w:tc>
        <w:tc>
          <w:tcPr>
            <w:tcW w:w="850" w:type="dxa"/>
          </w:tcPr>
          <w:p w14:paraId="3CBE74CD" w14:textId="77777777" w:rsidR="00EA67E2" w:rsidRPr="005C0E7F" w:rsidRDefault="00EA67E2" w:rsidP="005B5E10">
            <w:r w:rsidRPr="005C0E7F">
              <w:t>821</w:t>
            </w:r>
          </w:p>
        </w:tc>
        <w:tc>
          <w:tcPr>
            <w:tcW w:w="851" w:type="dxa"/>
          </w:tcPr>
          <w:p w14:paraId="7193A980" w14:textId="77777777" w:rsidR="00EA67E2" w:rsidRPr="005C0E7F" w:rsidRDefault="00EA67E2" w:rsidP="005B5E10">
            <w:r w:rsidRPr="005C0E7F">
              <w:t>888</w:t>
            </w:r>
          </w:p>
        </w:tc>
        <w:tc>
          <w:tcPr>
            <w:tcW w:w="709" w:type="dxa"/>
          </w:tcPr>
          <w:p w14:paraId="48DA79DA" w14:textId="77777777" w:rsidR="00EA67E2" w:rsidRPr="005C0E7F" w:rsidRDefault="00EA67E2" w:rsidP="005B5E10">
            <w:r w:rsidRPr="005C0E7F">
              <w:t>740</w:t>
            </w:r>
          </w:p>
        </w:tc>
        <w:tc>
          <w:tcPr>
            <w:tcW w:w="708" w:type="dxa"/>
          </w:tcPr>
          <w:p w14:paraId="00817ED5" w14:textId="77777777" w:rsidR="00EA67E2" w:rsidRPr="005C0E7F" w:rsidRDefault="00EA67E2" w:rsidP="005B5E10">
            <w:r w:rsidRPr="005C0E7F">
              <w:t>754</w:t>
            </w:r>
          </w:p>
        </w:tc>
        <w:tc>
          <w:tcPr>
            <w:tcW w:w="709" w:type="dxa"/>
          </w:tcPr>
          <w:p w14:paraId="02EB74AB" w14:textId="77777777" w:rsidR="00EA67E2" w:rsidRPr="005C0E7F" w:rsidRDefault="00EA67E2" w:rsidP="005B5E10">
            <w:r w:rsidRPr="005C0E7F">
              <w:t>581</w:t>
            </w:r>
          </w:p>
        </w:tc>
        <w:tc>
          <w:tcPr>
            <w:tcW w:w="709" w:type="dxa"/>
          </w:tcPr>
          <w:p w14:paraId="1DE77BF2" w14:textId="77777777" w:rsidR="00EA67E2" w:rsidRPr="005C0E7F" w:rsidRDefault="00EA67E2" w:rsidP="005B5E10">
            <w:r w:rsidRPr="005C0E7F">
              <w:t>659</w:t>
            </w:r>
          </w:p>
        </w:tc>
        <w:tc>
          <w:tcPr>
            <w:tcW w:w="1182" w:type="dxa"/>
          </w:tcPr>
          <w:p w14:paraId="548ABE40" w14:textId="77777777" w:rsidR="00EA67E2" w:rsidRPr="005C0E7F" w:rsidRDefault="00EA67E2" w:rsidP="005B5E10">
            <w:r w:rsidRPr="005C0E7F">
              <w:t>8,576</w:t>
            </w:r>
          </w:p>
        </w:tc>
      </w:tr>
      <w:tr w:rsidR="00EA67E2" w:rsidRPr="005C0E7F" w14:paraId="7D47D4C5" w14:textId="77777777" w:rsidTr="00EA67E2">
        <w:tc>
          <w:tcPr>
            <w:tcW w:w="2694" w:type="dxa"/>
          </w:tcPr>
          <w:p w14:paraId="5B4D4B3B" w14:textId="77777777" w:rsidR="00EA67E2" w:rsidRPr="005C0E7F" w:rsidRDefault="00EA67E2" w:rsidP="005B5E10">
            <w:r w:rsidRPr="005C0E7F">
              <w:t>Components</w:t>
            </w:r>
          </w:p>
        </w:tc>
        <w:tc>
          <w:tcPr>
            <w:tcW w:w="993" w:type="dxa"/>
          </w:tcPr>
          <w:p w14:paraId="3F4BF7C4" w14:textId="77777777" w:rsidR="00EA67E2" w:rsidRPr="005C0E7F" w:rsidRDefault="00EA67E2" w:rsidP="005B5E10">
            <w:r w:rsidRPr="005C0E7F">
              <w:t>154</w:t>
            </w:r>
          </w:p>
        </w:tc>
        <w:tc>
          <w:tcPr>
            <w:tcW w:w="992" w:type="dxa"/>
          </w:tcPr>
          <w:p w14:paraId="606CF22B" w14:textId="77777777" w:rsidR="00EA67E2" w:rsidRPr="005C0E7F" w:rsidRDefault="00EA67E2" w:rsidP="005B5E10">
            <w:r w:rsidRPr="005C0E7F">
              <w:t>14</w:t>
            </w:r>
          </w:p>
        </w:tc>
        <w:tc>
          <w:tcPr>
            <w:tcW w:w="850" w:type="dxa"/>
          </w:tcPr>
          <w:p w14:paraId="4E933EE7" w14:textId="77777777" w:rsidR="00EA67E2" w:rsidRPr="005C0E7F" w:rsidRDefault="00EA67E2" w:rsidP="005B5E10">
            <w:r w:rsidRPr="005C0E7F">
              <w:t>77</w:t>
            </w:r>
          </w:p>
        </w:tc>
        <w:tc>
          <w:tcPr>
            <w:tcW w:w="851" w:type="dxa"/>
          </w:tcPr>
          <w:p w14:paraId="01E0F140" w14:textId="77777777" w:rsidR="00EA67E2" w:rsidRPr="005C0E7F" w:rsidRDefault="00EA67E2" w:rsidP="005B5E10">
            <w:r w:rsidRPr="005C0E7F">
              <w:t>77</w:t>
            </w:r>
          </w:p>
        </w:tc>
        <w:tc>
          <w:tcPr>
            <w:tcW w:w="850" w:type="dxa"/>
          </w:tcPr>
          <w:p w14:paraId="2D93C2BF" w14:textId="77777777" w:rsidR="00EA67E2" w:rsidRPr="005C0E7F" w:rsidRDefault="00EA67E2" w:rsidP="005B5E10">
            <w:r w:rsidRPr="005C0E7F">
              <w:t>64</w:t>
            </w:r>
          </w:p>
        </w:tc>
        <w:tc>
          <w:tcPr>
            <w:tcW w:w="851" w:type="dxa"/>
          </w:tcPr>
          <w:p w14:paraId="18A2F075" w14:textId="77777777" w:rsidR="00EA67E2" w:rsidRPr="005C0E7F" w:rsidRDefault="00EA67E2" w:rsidP="005B5E10">
            <w:r w:rsidRPr="005C0E7F">
              <w:t>55</w:t>
            </w:r>
          </w:p>
        </w:tc>
        <w:tc>
          <w:tcPr>
            <w:tcW w:w="850" w:type="dxa"/>
          </w:tcPr>
          <w:p w14:paraId="3DEF8588" w14:textId="77777777" w:rsidR="00EA67E2" w:rsidRPr="005C0E7F" w:rsidRDefault="00EA67E2" w:rsidP="005B5E10">
            <w:r w:rsidRPr="005C0E7F">
              <w:t>59</w:t>
            </w:r>
          </w:p>
        </w:tc>
        <w:tc>
          <w:tcPr>
            <w:tcW w:w="851" w:type="dxa"/>
          </w:tcPr>
          <w:p w14:paraId="28E281C2" w14:textId="77777777" w:rsidR="00EA67E2" w:rsidRPr="005C0E7F" w:rsidRDefault="00EA67E2" w:rsidP="005B5E10">
            <w:r w:rsidRPr="005C0E7F">
              <w:t>95</w:t>
            </w:r>
          </w:p>
        </w:tc>
        <w:tc>
          <w:tcPr>
            <w:tcW w:w="709" w:type="dxa"/>
          </w:tcPr>
          <w:p w14:paraId="1498B0AB" w14:textId="77777777" w:rsidR="00EA67E2" w:rsidRPr="005C0E7F" w:rsidRDefault="00EA67E2" w:rsidP="005B5E10">
            <w:r w:rsidRPr="005C0E7F">
              <w:t>83</w:t>
            </w:r>
          </w:p>
        </w:tc>
        <w:tc>
          <w:tcPr>
            <w:tcW w:w="708" w:type="dxa"/>
          </w:tcPr>
          <w:p w14:paraId="40BE44A5" w14:textId="77777777" w:rsidR="00EA67E2" w:rsidRPr="005C0E7F" w:rsidRDefault="00EA67E2" w:rsidP="005B5E10">
            <w:r w:rsidRPr="005C0E7F">
              <w:t>83</w:t>
            </w:r>
          </w:p>
        </w:tc>
        <w:tc>
          <w:tcPr>
            <w:tcW w:w="709" w:type="dxa"/>
          </w:tcPr>
          <w:p w14:paraId="5E5C5471" w14:textId="77777777" w:rsidR="00EA67E2" w:rsidRPr="005C0E7F" w:rsidRDefault="00EA67E2" w:rsidP="005B5E10">
            <w:r w:rsidRPr="005C0E7F">
              <w:t>19</w:t>
            </w:r>
          </w:p>
        </w:tc>
        <w:tc>
          <w:tcPr>
            <w:tcW w:w="709" w:type="dxa"/>
          </w:tcPr>
          <w:p w14:paraId="17205F7A" w14:textId="77777777" w:rsidR="00EA67E2" w:rsidRPr="005C0E7F" w:rsidRDefault="00EA67E2" w:rsidP="005B5E10">
            <w:r w:rsidRPr="005C0E7F">
              <w:t>18</w:t>
            </w:r>
          </w:p>
        </w:tc>
        <w:tc>
          <w:tcPr>
            <w:tcW w:w="1182" w:type="dxa"/>
          </w:tcPr>
          <w:p w14:paraId="4FFB786D" w14:textId="77777777" w:rsidR="00EA67E2" w:rsidRPr="005C0E7F" w:rsidRDefault="00EA67E2" w:rsidP="005B5E10">
            <w:r w:rsidRPr="005C0E7F">
              <w:t>798</w:t>
            </w:r>
          </w:p>
        </w:tc>
      </w:tr>
    </w:tbl>
    <w:p w14:paraId="47BA8E57" w14:textId="77777777" w:rsidR="00382B46" w:rsidRDefault="00382B46">
      <w:r>
        <w:rPr>
          <w:sz w:val="16"/>
        </w:rPr>
        <w:br w:type="page"/>
      </w:r>
    </w:p>
    <w:tbl>
      <w:tblPr>
        <w:tblStyle w:val="TableGrid"/>
        <w:tblW w:w="13799" w:type="dxa"/>
        <w:tblInd w:w="-318" w:type="dxa"/>
        <w:tblLook w:val="04A0" w:firstRow="1" w:lastRow="0" w:firstColumn="1" w:lastColumn="0" w:noHBand="0" w:noVBand="1"/>
      </w:tblPr>
      <w:tblGrid>
        <w:gridCol w:w="2694"/>
        <w:gridCol w:w="993"/>
        <w:gridCol w:w="992"/>
        <w:gridCol w:w="850"/>
        <w:gridCol w:w="851"/>
        <w:gridCol w:w="850"/>
        <w:gridCol w:w="851"/>
        <w:gridCol w:w="850"/>
        <w:gridCol w:w="851"/>
        <w:gridCol w:w="709"/>
        <w:gridCol w:w="708"/>
        <w:gridCol w:w="709"/>
        <w:gridCol w:w="709"/>
        <w:gridCol w:w="1182"/>
      </w:tblGrid>
      <w:tr w:rsidR="00EA67E2" w:rsidRPr="005C0E7F" w14:paraId="4EC6B5DE" w14:textId="77777777" w:rsidTr="00EA67E2">
        <w:tc>
          <w:tcPr>
            <w:tcW w:w="2694" w:type="dxa"/>
          </w:tcPr>
          <w:p w14:paraId="5AF37459" w14:textId="77777777" w:rsidR="00EA67E2" w:rsidRPr="003E15EF" w:rsidRDefault="00EA67E2" w:rsidP="005B5E10">
            <w:r w:rsidRPr="003E15EF">
              <w:lastRenderedPageBreak/>
              <w:t>1947</w:t>
            </w:r>
          </w:p>
        </w:tc>
        <w:tc>
          <w:tcPr>
            <w:tcW w:w="993" w:type="dxa"/>
          </w:tcPr>
          <w:p w14:paraId="48C364E1" w14:textId="77777777" w:rsidR="00EA67E2" w:rsidRPr="003E15EF" w:rsidRDefault="00EA67E2" w:rsidP="005B5E10">
            <w:r w:rsidRPr="003E15EF">
              <w:t>Jan</w:t>
            </w:r>
          </w:p>
        </w:tc>
        <w:tc>
          <w:tcPr>
            <w:tcW w:w="992" w:type="dxa"/>
          </w:tcPr>
          <w:p w14:paraId="0B01F0D2" w14:textId="77777777" w:rsidR="00EA67E2" w:rsidRPr="003E15EF" w:rsidRDefault="00EA67E2" w:rsidP="005B5E10">
            <w:r w:rsidRPr="003E15EF">
              <w:t>Feb</w:t>
            </w:r>
          </w:p>
        </w:tc>
        <w:tc>
          <w:tcPr>
            <w:tcW w:w="850" w:type="dxa"/>
          </w:tcPr>
          <w:p w14:paraId="64805D09" w14:textId="77777777" w:rsidR="00EA67E2" w:rsidRPr="003E15EF" w:rsidRDefault="00EA67E2" w:rsidP="005B5E10">
            <w:r w:rsidRPr="003E15EF">
              <w:t>Mar</w:t>
            </w:r>
          </w:p>
        </w:tc>
        <w:tc>
          <w:tcPr>
            <w:tcW w:w="851" w:type="dxa"/>
          </w:tcPr>
          <w:p w14:paraId="2B7E1DAE" w14:textId="77777777" w:rsidR="00EA67E2" w:rsidRPr="003E15EF" w:rsidRDefault="00EA67E2" w:rsidP="005B5E10">
            <w:r w:rsidRPr="003E15EF">
              <w:t>Apr</w:t>
            </w:r>
          </w:p>
        </w:tc>
        <w:tc>
          <w:tcPr>
            <w:tcW w:w="850" w:type="dxa"/>
          </w:tcPr>
          <w:p w14:paraId="204555E8" w14:textId="77777777" w:rsidR="00EA67E2" w:rsidRPr="003E15EF" w:rsidRDefault="00EA67E2" w:rsidP="005B5E10">
            <w:r w:rsidRPr="003E15EF">
              <w:t>May</w:t>
            </w:r>
          </w:p>
        </w:tc>
        <w:tc>
          <w:tcPr>
            <w:tcW w:w="851" w:type="dxa"/>
          </w:tcPr>
          <w:p w14:paraId="1EFD79E1" w14:textId="77777777" w:rsidR="00EA67E2" w:rsidRPr="003E15EF" w:rsidRDefault="00EA67E2" w:rsidP="005B5E10">
            <w:r w:rsidRPr="003E15EF">
              <w:t>June</w:t>
            </w:r>
          </w:p>
        </w:tc>
        <w:tc>
          <w:tcPr>
            <w:tcW w:w="850" w:type="dxa"/>
          </w:tcPr>
          <w:p w14:paraId="7D3962FC" w14:textId="77777777" w:rsidR="00EA67E2" w:rsidRPr="003E15EF" w:rsidRDefault="00EA67E2" w:rsidP="005B5E10">
            <w:r w:rsidRPr="003E15EF">
              <w:t>July</w:t>
            </w:r>
          </w:p>
        </w:tc>
        <w:tc>
          <w:tcPr>
            <w:tcW w:w="851" w:type="dxa"/>
          </w:tcPr>
          <w:p w14:paraId="1D974ADF" w14:textId="77777777" w:rsidR="00EA67E2" w:rsidRPr="003E15EF" w:rsidRDefault="00EA67E2" w:rsidP="005B5E10">
            <w:r w:rsidRPr="003E15EF">
              <w:t>Aug</w:t>
            </w:r>
          </w:p>
        </w:tc>
        <w:tc>
          <w:tcPr>
            <w:tcW w:w="709" w:type="dxa"/>
          </w:tcPr>
          <w:p w14:paraId="50200116" w14:textId="77777777" w:rsidR="00EA67E2" w:rsidRPr="003E15EF" w:rsidRDefault="00EA67E2" w:rsidP="005B5E10">
            <w:r w:rsidRPr="003E15EF">
              <w:t>Sept</w:t>
            </w:r>
          </w:p>
        </w:tc>
        <w:tc>
          <w:tcPr>
            <w:tcW w:w="708" w:type="dxa"/>
          </w:tcPr>
          <w:p w14:paraId="76D68C0B" w14:textId="77777777" w:rsidR="00EA67E2" w:rsidRPr="003E15EF" w:rsidRDefault="00EA67E2" w:rsidP="005B5E10">
            <w:r w:rsidRPr="003E15EF">
              <w:t>Oct</w:t>
            </w:r>
          </w:p>
        </w:tc>
        <w:tc>
          <w:tcPr>
            <w:tcW w:w="709" w:type="dxa"/>
          </w:tcPr>
          <w:p w14:paraId="1FC78725" w14:textId="77777777" w:rsidR="00EA67E2" w:rsidRPr="003E15EF" w:rsidRDefault="00EA67E2" w:rsidP="005B5E10">
            <w:r w:rsidRPr="003E15EF">
              <w:t>Nov</w:t>
            </w:r>
          </w:p>
        </w:tc>
        <w:tc>
          <w:tcPr>
            <w:tcW w:w="709" w:type="dxa"/>
          </w:tcPr>
          <w:p w14:paraId="449867BD" w14:textId="77777777" w:rsidR="00EA67E2" w:rsidRPr="003E15EF" w:rsidRDefault="00EA67E2" w:rsidP="005B5E10">
            <w:r w:rsidRPr="003E15EF">
              <w:t>Dec</w:t>
            </w:r>
          </w:p>
        </w:tc>
        <w:tc>
          <w:tcPr>
            <w:tcW w:w="1182" w:type="dxa"/>
          </w:tcPr>
          <w:p w14:paraId="25D09A93" w14:textId="77777777" w:rsidR="00EA67E2" w:rsidRPr="003E15EF" w:rsidRDefault="00EA67E2" w:rsidP="005B5E10">
            <w:r w:rsidRPr="003E15EF">
              <w:t>Total</w:t>
            </w:r>
          </w:p>
        </w:tc>
      </w:tr>
      <w:tr w:rsidR="00EA67E2" w:rsidRPr="005C0E7F" w14:paraId="13FEDB10" w14:textId="77777777" w:rsidTr="00EA67E2">
        <w:tc>
          <w:tcPr>
            <w:tcW w:w="2694" w:type="dxa"/>
          </w:tcPr>
          <w:p w14:paraId="383BF5E4" w14:textId="77777777" w:rsidR="00EA67E2" w:rsidRPr="005C0E7F" w:rsidRDefault="00EA67E2" w:rsidP="005B5E10">
            <w:r w:rsidRPr="005C0E7F">
              <w:t>Production 100 Octane</w:t>
            </w:r>
            <w:r w:rsidR="00314488">
              <w:fldChar w:fldCharType="begin"/>
            </w:r>
            <w:r w:rsidR="00314488">
              <w:instrText xml:space="preserve"> XE "</w:instrText>
            </w:r>
            <w:r w:rsidR="00314488" w:rsidRPr="00A61707">
              <w:instrText>100 Octane</w:instrText>
            </w:r>
            <w:r w:rsidR="00314488">
              <w:instrText xml:space="preserve">" </w:instrText>
            </w:r>
            <w:r w:rsidR="00314488">
              <w:fldChar w:fldCharType="end"/>
            </w:r>
            <w:r w:rsidRPr="005C0E7F">
              <w:t xml:space="preserve"> &amp; above</w:t>
            </w:r>
          </w:p>
        </w:tc>
        <w:tc>
          <w:tcPr>
            <w:tcW w:w="993" w:type="dxa"/>
          </w:tcPr>
          <w:p w14:paraId="6F550969" w14:textId="77777777" w:rsidR="00EA67E2" w:rsidRPr="005C0E7F" w:rsidRDefault="00EA67E2" w:rsidP="005B5E10">
            <w:r w:rsidRPr="005C0E7F">
              <w:t>704</w:t>
            </w:r>
          </w:p>
        </w:tc>
        <w:tc>
          <w:tcPr>
            <w:tcW w:w="992" w:type="dxa"/>
          </w:tcPr>
          <w:p w14:paraId="2C56FC54" w14:textId="77777777" w:rsidR="00EA67E2" w:rsidRPr="005C0E7F" w:rsidRDefault="00EA67E2" w:rsidP="005B5E10">
            <w:r w:rsidRPr="005C0E7F">
              <w:t>713</w:t>
            </w:r>
          </w:p>
        </w:tc>
        <w:tc>
          <w:tcPr>
            <w:tcW w:w="850" w:type="dxa"/>
          </w:tcPr>
          <w:p w14:paraId="201AEDAC" w14:textId="77777777" w:rsidR="00EA67E2" w:rsidRPr="005C0E7F" w:rsidRDefault="00EA67E2" w:rsidP="005B5E10">
            <w:r w:rsidRPr="005C0E7F">
              <w:t>954</w:t>
            </w:r>
          </w:p>
        </w:tc>
        <w:tc>
          <w:tcPr>
            <w:tcW w:w="851" w:type="dxa"/>
          </w:tcPr>
          <w:p w14:paraId="441C9A14" w14:textId="77777777" w:rsidR="00EA67E2" w:rsidRPr="005C0E7F" w:rsidRDefault="00EA67E2" w:rsidP="005B5E10">
            <w:r w:rsidRPr="005C0E7F">
              <w:t>566</w:t>
            </w:r>
          </w:p>
        </w:tc>
        <w:tc>
          <w:tcPr>
            <w:tcW w:w="850" w:type="dxa"/>
          </w:tcPr>
          <w:p w14:paraId="184FCCC1" w14:textId="77777777" w:rsidR="00EA67E2" w:rsidRPr="005C0E7F" w:rsidRDefault="00EA67E2" w:rsidP="005B5E10">
            <w:r w:rsidRPr="005C0E7F">
              <w:t>1,219</w:t>
            </w:r>
          </w:p>
        </w:tc>
        <w:tc>
          <w:tcPr>
            <w:tcW w:w="851" w:type="dxa"/>
          </w:tcPr>
          <w:p w14:paraId="486ED9A3" w14:textId="77777777" w:rsidR="00EA67E2" w:rsidRPr="005C0E7F" w:rsidRDefault="00EA67E2" w:rsidP="005B5E10">
            <w:r w:rsidRPr="005C0E7F">
              <w:t>1,353</w:t>
            </w:r>
          </w:p>
        </w:tc>
        <w:tc>
          <w:tcPr>
            <w:tcW w:w="850" w:type="dxa"/>
          </w:tcPr>
          <w:p w14:paraId="5FA00DAB" w14:textId="77777777" w:rsidR="00EA67E2" w:rsidRPr="005C0E7F" w:rsidRDefault="00EA67E2" w:rsidP="005B5E10">
            <w:r w:rsidRPr="005C0E7F">
              <w:t>1,545</w:t>
            </w:r>
          </w:p>
        </w:tc>
        <w:tc>
          <w:tcPr>
            <w:tcW w:w="851" w:type="dxa"/>
          </w:tcPr>
          <w:p w14:paraId="1A392F97" w14:textId="77777777" w:rsidR="00EA67E2" w:rsidRPr="005C0E7F" w:rsidRDefault="00EA67E2" w:rsidP="005B5E10">
            <w:r w:rsidRPr="005C0E7F">
              <w:t>2,061</w:t>
            </w:r>
          </w:p>
        </w:tc>
        <w:tc>
          <w:tcPr>
            <w:tcW w:w="709" w:type="dxa"/>
          </w:tcPr>
          <w:p w14:paraId="1EE37EDC" w14:textId="77777777" w:rsidR="00EA67E2" w:rsidRPr="005C0E7F" w:rsidRDefault="00EA67E2" w:rsidP="005B5E10">
            <w:r w:rsidRPr="005C0E7F">
              <w:t>2,258</w:t>
            </w:r>
          </w:p>
        </w:tc>
        <w:tc>
          <w:tcPr>
            <w:tcW w:w="708" w:type="dxa"/>
          </w:tcPr>
          <w:p w14:paraId="188690F2" w14:textId="77777777" w:rsidR="00EA67E2" w:rsidRPr="005C0E7F" w:rsidRDefault="00EA67E2" w:rsidP="005B5E10">
            <w:r w:rsidRPr="005C0E7F">
              <w:t>2,121</w:t>
            </w:r>
          </w:p>
        </w:tc>
        <w:tc>
          <w:tcPr>
            <w:tcW w:w="709" w:type="dxa"/>
          </w:tcPr>
          <w:p w14:paraId="7D735147" w14:textId="77777777" w:rsidR="00EA67E2" w:rsidRPr="005C0E7F" w:rsidRDefault="00EA67E2" w:rsidP="005B5E10">
            <w:r w:rsidRPr="005C0E7F">
              <w:t>2,187</w:t>
            </w:r>
          </w:p>
        </w:tc>
        <w:tc>
          <w:tcPr>
            <w:tcW w:w="709" w:type="dxa"/>
          </w:tcPr>
          <w:p w14:paraId="4C0207EE" w14:textId="77777777" w:rsidR="00EA67E2" w:rsidRPr="005C0E7F" w:rsidRDefault="00EA67E2" w:rsidP="005B5E10">
            <w:r w:rsidRPr="005C0E7F">
              <w:t>2,186</w:t>
            </w:r>
          </w:p>
        </w:tc>
        <w:tc>
          <w:tcPr>
            <w:tcW w:w="1182" w:type="dxa"/>
          </w:tcPr>
          <w:p w14:paraId="04F7081C" w14:textId="77777777" w:rsidR="00EA67E2" w:rsidRPr="005C0E7F" w:rsidRDefault="00EA67E2" w:rsidP="005B5E10">
            <w:r w:rsidRPr="005C0E7F">
              <w:t>17,867</w:t>
            </w:r>
          </w:p>
        </w:tc>
      </w:tr>
      <w:tr w:rsidR="00EA67E2" w:rsidRPr="005C0E7F" w14:paraId="3939D6DF" w14:textId="77777777" w:rsidTr="00EA67E2">
        <w:tc>
          <w:tcPr>
            <w:tcW w:w="2694" w:type="dxa"/>
          </w:tcPr>
          <w:p w14:paraId="3326B3D4" w14:textId="77777777" w:rsidR="00EA67E2" w:rsidRPr="005C0E7F" w:rsidRDefault="00EA67E2" w:rsidP="005B5E10">
            <w:r w:rsidRPr="005C0E7F">
              <w:t>Other avgas grades</w:t>
            </w:r>
          </w:p>
        </w:tc>
        <w:tc>
          <w:tcPr>
            <w:tcW w:w="993" w:type="dxa"/>
          </w:tcPr>
          <w:p w14:paraId="6ECD9CA3" w14:textId="77777777" w:rsidR="00EA67E2" w:rsidRPr="005C0E7F" w:rsidRDefault="00EA67E2" w:rsidP="005B5E10">
            <w:r w:rsidRPr="005C0E7F">
              <w:t>1,101</w:t>
            </w:r>
          </w:p>
        </w:tc>
        <w:tc>
          <w:tcPr>
            <w:tcW w:w="992" w:type="dxa"/>
          </w:tcPr>
          <w:p w14:paraId="60FF0423" w14:textId="77777777" w:rsidR="00EA67E2" w:rsidRPr="005C0E7F" w:rsidRDefault="00EA67E2" w:rsidP="005B5E10">
            <w:r w:rsidRPr="005C0E7F">
              <w:t>1,230</w:t>
            </w:r>
          </w:p>
        </w:tc>
        <w:tc>
          <w:tcPr>
            <w:tcW w:w="850" w:type="dxa"/>
          </w:tcPr>
          <w:p w14:paraId="324E9459" w14:textId="77777777" w:rsidR="00EA67E2" w:rsidRPr="005C0E7F" w:rsidRDefault="00EA67E2" w:rsidP="005B5E10">
            <w:r w:rsidRPr="005C0E7F">
              <w:t>1,267</w:t>
            </w:r>
          </w:p>
        </w:tc>
        <w:tc>
          <w:tcPr>
            <w:tcW w:w="851" w:type="dxa"/>
          </w:tcPr>
          <w:p w14:paraId="0B9DE7D0" w14:textId="77777777" w:rsidR="00EA67E2" w:rsidRPr="005C0E7F" w:rsidRDefault="00EA67E2" w:rsidP="005B5E10">
            <w:r w:rsidRPr="005C0E7F">
              <w:t>1,880</w:t>
            </w:r>
          </w:p>
        </w:tc>
        <w:tc>
          <w:tcPr>
            <w:tcW w:w="850" w:type="dxa"/>
          </w:tcPr>
          <w:p w14:paraId="43D2C2FF" w14:textId="77777777" w:rsidR="00EA67E2" w:rsidRPr="005C0E7F" w:rsidRDefault="00EA67E2" w:rsidP="005B5E10">
            <w:r w:rsidRPr="005C0E7F">
              <w:t>1,651</w:t>
            </w:r>
          </w:p>
        </w:tc>
        <w:tc>
          <w:tcPr>
            <w:tcW w:w="851" w:type="dxa"/>
          </w:tcPr>
          <w:p w14:paraId="078F7F77" w14:textId="77777777" w:rsidR="00EA67E2" w:rsidRPr="005C0E7F" w:rsidRDefault="00EA67E2" w:rsidP="005B5E10">
            <w:r w:rsidRPr="005C0E7F">
              <w:t>1,650</w:t>
            </w:r>
          </w:p>
        </w:tc>
        <w:tc>
          <w:tcPr>
            <w:tcW w:w="850" w:type="dxa"/>
          </w:tcPr>
          <w:p w14:paraId="2719AF01" w14:textId="77777777" w:rsidR="00EA67E2" w:rsidRPr="005C0E7F" w:rsidRDefault="00EA67E2" w:rsidP="005B5E10">
            <w:r w:rsidRPr="005C0E7F">
              <w:t>1,922</w:t>
            </w:r>
          </w:p>
        </w:tc>
        <w:tc>
          <w:tcPr>
            <w:tcW w:w="851" w:type="dxa"/>
          </w:tcPr>
          <w:p w14:paraId="1F5B8ABD" w14:textId="77777777" w:rsidR="00EA67E2" w:rsidRPr="005C0E7F" w:rsidRDefault="00EA67E2" w:rsidP="005B5E10">
            <w:r w:rsidRPr="005C0E7F">
              <w:t>1,603</w:t>
            </w:r>
          </w:p>
        </w:tc>
        <w:tc>
          <w:tcPr>
            <w:tcW w:w="709" w:type="dxa"/>
          </w:tcPr>
          <w:p w14:paraId="15E6322E" w14:textId="77777777" w:rsidR="00EA67E2" w:rsidRPr="005C0E7F" w:rsidRDefault="00EA67E2" w:rsidP="005B5E10">
            <w:r w:rsidRPr="005C0E7F">
              <w:t>1,475</w:t>
            </w:r>
          </w:p>
        </w:tc>
        <w:tc>
          <w:tcPr>
            <w:tcW w:w="708" w:type="dxa"/>
          </w:tcPr>
          <w:p w14:paraId="3B1FC70F" w14:textId="77777777" w:rsidR="00EA67E2" w:rsidRPr="005C0E7F" w:rsidRDefault="00EA67E2" w:rsidP="005B5E10">
            <w:r w:rsidRPr="005C0E7F">
              <w:t>1,328</w:t>
            </w:r>
          </w:p>
        </w:tc>
        <w:tc>
          <w:tcPr>
            <w:tcW w:w="709" w:type="dxa"/>
          </w:tcPr>
          <w:p w14:paraId="4D2454B4" w14:textId="77777777" w:rsidR="00EA67E2" w:rsidRPr="005C0E7F" w:rsidRDefault="00EA67E2" w:rsidP="005B5E10">
            <w:r w:rsidRPr="005C0E7F">
              <w:t>1,129</w:t>
            </w:r>
          </w:p>
        </w:tc>
        <w:tc>
          <w:tcPr>
            <w:tcW w:w="709" w:type="dxa"/>
          </w:tcPr>
          <w:p w14:paraId="05D25775" w14:textId="77777777" w:rsidR="00EA67E2" w:rsidRPr="005C0E7F" w:rsidRDefault="00EA67E2" w:rsidP="005B5E10">
            <w:r w:rsidRPr="005C0E7F">
              <w:t>1,193</w:t>
            </w:r>
          </w:p>
        </w:tc>
        <w:tc>
          <w:tcPr>
            <w:tcW w:w="1182" w:type="dxa"/>
          </w:tcPr>
          <w:p w14:paraId="7171E3B7" w14:textId="77777777" w:rsidR="00EA67E2" w:rsidRPr="005C0E7F" w:rsidRDefault="00EA67E2" w:rsidP="005B5E10">
            <w:r w:rsidRPr="005C0E7F">
              <w:t>17,429</w:t>
            </w:r>
          </w:p>
        </w:tc>
      </w:tr>
      <w:tr w:rsidR="00EA67E2" w:rsidRPr="005C0E7F" w14:paraId="6E0884E8" w14:textId="77777777" w:rsidTr="00EA67E2">
        <w:tc>
          <w:tcPr>
            <w:tcW w:w="2694" w:type="dxa"/>
          </w:tcPr>
          <w:p w14:paraId="7AF4F85C" w14:textId="77777777" w:rsidR="00EA67E2" w:rsidRPr="005C0E7F" w:rsidRDefault="00EA67E2" w:rsidP="005B5E10">
            <w:r w:rsidRPr="005C0E7F">
              <w:t>Transfers out</w:t>
            </w:r>
          </w:p>
        </w:tc>
        <w:tc>
          <w:tcPr>
            <w:tcW w:w="993" w:type="dxa"/>
          </w:tcPr>
          <w:p w14:paraId="22E8C8FA" w14:textId="77777777" w:rsidR="00EA67E2" w:rsidRPr="005C0E7F" w:rsidRDefault="00EA67E2" w:rsidP="005B5E10">
            <w:r w:rsidRPr="005C0E7F">
              <w:t>870</w:t>
            </w:r>
          </w:p>
        </w:tc>
        <w:tc>
          <w:tcPr>
            <w:tcW w:w="992" w:type="dxa"/>
          </w:tcPr>
          <w:p w14:paraId="5772D37E" w14:textId="77777777" w:rsidR="00EA67E2" w:rsidRPr="005C0E7F" w:rsidRDefault="00EA67E2" w:rsidP="005B5E10">
            <w:r w:rsidRPr="005C0E7F">
              <w:t>623</w:t>
            </w:r>
          </w:p>
        </w:tc>
        <w:tc>
          <w:tcPr>
            <w:tcW w:w="850" w:type="dxa"/>
          </w:tcPr>
          <w:p w14:paraId="6B287D36" w14:textId="77777777" w:rsidR="00EA67E2" w:rsidRPr="005C0E7F" w:rsidRDefault="00EA67E2" w:rsidP="005B5E10">
            <w:r w:rsidRPr="005C0E7F">
              <w:t>793</w:t>
            </w:r>
          </w:p>
        </w:tc>
        <w:tc>
          <w:tcPr>
            <w:tcW w:w="851" w:type="dxa"/>
          </w:tcPr>
          <w:p w14:paraId="0B5864CD" w14:textId="77777777" w:rsidR="00EA67E2" w:rsidRPr="005C0E7F" w:rsidRDefault="00EA67E2" w:rsidP="005B5E10">
            <w:r w:rsidRPr="005C0E7F">
              <w:t>719</w:t>
            </w:r>
          </w:p>
        </w:tc>
        <w:tc>
          <w:tcPr>
            <w:tcW w:w="850" w:type="dxa"/>
          </w:tcPr>
          <w:p w14:paraId="591FBA67" w14:textId="77777777" w:rsidR="00EA67E2" w:rsidRPr="005C0E7F" w:rsidRDefault="00EA67E2" w:rsidP="005B5E10">
            <w:r w:rsidRPr="005C0E7F">
              <w:t>703</w:t>
            </w:r>
          </w:p>
        </w:tc>
        <w:tc>
          <w:tcPr>
            <w:tcW w:w="851" w:type="dxa"/>
          </w:tcPr>
          <w:p w14:paraId="313EE885" w14:textId="77777777" w:rsidR="00EA67E2" w:rsidRPr="005C0E7F" w:rsidRDefault="00EA67E2" w:rsidP="005B5E10">
            <w:r w:rsidRPr="005C0E7F">
              <w:t>780</w:t>
            </w:r>
          </w:p>
        </w:tc>
        <w:tc>
          <w:tcPr>
            <w:tcW w:w="850" w:type="dxa"/>
          </w:tcPr>
          <w:p w14:paraId="556B0DC2" w14:textId="77777777" w:rsidR="00EA67E2" w:rsidRPr="005C0E7F" w:rsidRDefault="00EA67E2" w:rsidP="005B5E10">
            <w:r w:rsidRPr="005C0E7F">
              <w:t>771</w:t>
            </w:r>
          </w:p>
        </w:tc>
        <w:tc>
          <w:tcPr>
            <w:tcW w:w="851" w:type="dxa"/>
          </w:tcPr>
          <w:p w14:paraId="06FBA458" w14:textId="77777777" w:rsidR="00EA67E2" w:rsidRPr="005C0E7F" w:rsidRDefault="00EA67E2" w:rsidP="005B5E10">
            <w:r w:rsidRPr="005C0E7F">
              <w:t>538</w:t>
            </w:r>
          </w:p>
        </w:tc>
        <w:tc>
          <w:tcPr>
            <w:tcW w:w="709" w:type="dxa"/>
          </w:tcPr>
          <w:p w14:paraId="7EDC87C6" w14:textId="77777777" w:rsidR="00EA67E2" w:rsidRPr="005C0E7F" w:rsidRDefault="00EA67E2" w:rsidP="005B5E10">
            <w:r w:rsidRPr="005C0E7F">
              <w:t>467</w:t>
            </w:r>
          </w:p>
        </w:tc>
        <w:tc>
          <w:tcPr>
            <w:tcW w:w="708" w:type="dxa"/>
          </w:tcPr>
          <w:p w14:paraId="6D51C5E4" w14:textId="77777777" w:rsidR="00EA67E2" w:rsidRPr="005C0E7F" w:rsidRDefault="00EA67E2" w:rsidP="005B5E10">
            <w:r w:rsidRPr="005C0E7F">
              <w:t>284</w:t>
            </w:r>
          </w:p>
        </w:tc>
        <w:tc>
          <w:tcPr>
            <w:tcW w:w="709" w:type="dxa"/>
          </w:tcPr>
          <w:p w14:paraId="7521AB8B" w14:textId="77777777" w:rsidR="00EA67E2" w:rsidRPr="005C0E7F" w:rsidRDefault="00EA67E2" w:rsidP="005B5E10">
            <w:r w:rsidRPr="005C0E7F">
              <w:t>311</w:t>
            </w:r>
          </w:p>
        </w:tc>
        <w:tc>
          <w:tcPr>
            <w:tcW w:w="709" w:type="dxa"/>
          </w:tcPr>
          <w:p w14:paraId="27BEED1B" w14:textId="77777777" w:rsidR="00EA67E2" w:rsidRPr="005C0E7F" w:rsidRDefault="00EA67E2" w:rsidP="005B5E10">
            <w:r w:rsidRPr="005C0E7F">
              <w:t>247</w:t>
            </w:r>
          </w:p>
        </w:tc>
        <w:tc>
          <w:tcPr>
            <w:tcW w:w="1182" w:type="dxa"/>
          </w:tcPr>
          <w:p w14:paraId="629AF727" w14:textId="77777777" w:rsidR="00EA67E2" w:rsidRPr="005C0E7F" w:rsidRDefault="00EA67E2" w:rsidP="005B5E10">
            <w:r w:rsidRPr="005C0E7F">
              <w:t>7,106</w:t>
            </w:r>
          </w:p>
        </w:tc>
      </w:tr>
      <w:tr w:rsidR="00EA67E2" w:rsidRPr="005C0E7F" w14:paraId="7A3A2648" w14:textId="77777777" w:rsidTr="00EA67E2">
        <w:tc>
          <w:tcPr>
            <w:tcW w:w="2694" w:type="dxa"/>
          </w:tcPr>
          <w:p w14:paraId="57DFAE24" w14:textId="77777777" w:rsidR="00EA67E2" w:rsidRPr="005C0E7F" w:rsidRDefault="00EA67E2" w:rsidP="005B5E10">
            <w:r w:rsidRPr="005C0E7F">
              <w:t>Total Exports</w:t>
            </w:r>
          </w:p>
        </w:tc>
        <w:tc>
          <w:tcPr>
            <w:tcW w:w="993" w:type="dxa"/>
          </w:tcPr>
          <w:p w14:paraId="3B2890A4" w14:textId="77777777" w:rsidR="00EA67E2" w:rsidRPr="005C0E7F" w:rsidRDefault="00EA67E2" w:rsidP="005B5E10">
            <w:r w:rsidRPr="005C0E7F">
              <w:t>105</w:t>
            </w:r>
          </w:p>
        </w:tc>
        <w:tc>
          <w:tcPr>
            <w:tcW w:w="992" w:type="dxa"/>
          </w:tcPr>
          <w:p w14:paraId="1E41BD32" w14:textId="77777777" w:rsidR="00EA67E2" w:rsidRPr="005C0E7F" w:rsidRDefault="00EA67E2" w:rsidP="005B5E10">
            <w:r w:rsidRPr="005C0E7F">
              <w:t>381</w:t>
            </w:r>
          </w:p>
        </w:tc>
        <w:tc>
          <w:tcPr>
            <w:tcW w:w="850" w:type="dxa"/>
          </w:tcPr>
          <w:p w14:paraId="5B03E3EE" w14:textId="77777777" w:rsidR="00EA67E2" w:rsidRPr="005C0E7F" w:rsidRDefault="00EA67E2" w:rsidP="005B5E10">
            <w:r w:rsidRPr="005C0E7F">
              <w:t>445</w:t>
            </w:r>
          </w:p>
        </w:tc>
        <w:tc>
          <w:tcPr>
            <w:tcW w:w="851" w:type="dxa"/>
          </w:tcPr>
          <w:p w14:paraId="3F4C0737" w14:textId="77777777" w:rsidR="00EA67E2" w:rsidRPr="005C0E7F" w:rsidRDefault="00EA67E2" w:rsidP="005B5E10">
            <w:r w:rsidRPr="005C0E7F">
              <w:t>193</w:t>
            </w:r>
          </w:p>
        </w:tc>
        <w:tc>
          <w:tcPr>
            <w:tcW w:w="850" w:type="dxa"/>
          </w:tcPr>
          <w:p w14:paraId="62BD9614" w14:textId="77777777" w:rsidR="00EA67E2" w:rsidRPr="005C0E7F" w:rsidRDefault="00EA67E2" w:rsidP="005B5E10">
            <w:r w:rsidRPr="005C0E7F">
              <w:t>405</w:t>
            </w:r>
          </w:p>
        </w:tc>
        <w:tc>
          <w:tcPr>
            <w:tcW w:w="851" w:type="dxa"/>
          </w:tcPr>
          <w:p w14:paraId="1E3379F3" w14:textId="77777777" w:rsidR="00EA67E2" w:rsidRPr="005C0E7F" w:rsidRDefault="00EA67E2" w:rsidP="005B5E10">
            <w:r w:rsidRPr="005C0E7F">
              <w:t>484</w:t>
            </w:r>
          </w:p>
        </w:tc>
        <w:tc>
          <w:tcPr>
            <w:tcW w:w="850" w:type="dxa"/>
          </w:tcPr>
          <w:p w14:paraId="37DA1C58" w14:textId="77777777" w:rsidR="00EA67E2" w:rsidRPr="005C0E7F" w:rsidRDefault="00EA67E2" w:rsidP="005B5E10">
            <w:r w:rsidRPr="005C0E7F">
              <w:t>276</w:t>
            </w:r>
          </w:p>
        </w:tc>
        <w:tc>
          <w:tcPr>
            <w:tcW w:w="851" w:type="dxa"/>
          </w:tcPr>
          <w:p w14:paraId="457E373B" w14:textId="77777777" w:rsidR="00EA67E2" w:rsidRPr="005C0E7F" w:rsidRDefault="00EA67E2" w:rsidP="005B5E10">
            <w:r w:rsidRPr="005C0E7F">
              <w:t>831</w:t>
            </w:r>
          </w:p>
        </w:tc>
        <w:tc>
          <w:tcPr>
            <w:tcW w:w="709" w:type="dxa"/>
          </w:tcPr>
          <w:p w14:paraId="1619B56B" w14:textId="77777777" w:rsidR="00EA67E2" w:rsidRPr="005C0E7F" w:rsidRDefault="00EA67E2" w:rsidP="005B5E10">
            <w:r w:rsidRPr="005C0E7F">
              <w:t>375</w:t>
            </w:r>
          </w:p>
        </w:tc>
        <w:tc>
          <w:tcPr>
            <w:tcW w:w="708" w:type="dxa"/>
          </w:tcPr>
          <w:p w14:paraId="73517B52" w14:textId="77777777" w:rsidR="00EA67E2" w:rsidRPr="005C0E7F" w:rsidRDefault="00EA67E2" w:rsidP="005B5E10">
            <w:r w:rsidRPr="005C0E7F">
              <w:t>394</w:t>
            </w:r>
          </w:p>
        </w:tc>
        <w:tc>
          <w:tcPr>
            <w:tcW w:w="709" w:type="dxa"/>
          </w:tcPr>
          <w:p w14:paraId="17F4F480" w14:textId="77777777" w:rsidR="00EA67E2" w:rsidRPr="005C0E7F" w:rsidRDefault="00EA67E2" w:rsidP="005B5E10">
            <w:r w:rsidRPr="005C0E7F">
              <w:t>498</w:t>
            </w:r>
          </w:p>
        </w:tc>
        <w:tc>
          <w:tcPr>
            <w:tcW w:w="709" w:type="dxa"/>
          </w:tcPr>
          <w:p w14:paraId="2B5481C8" w14:textId="77777777" w:rsidR="00EA67E2" w:rsidRPr="005C0E7F" w:rsidRDefault="00EA67E2" w:rsidP="005B5E10">
            <w:r w:rsidRPr="005C0E7F">
              <w:t>685</w:t>
            </w:r>
          </w:p>
        </w:tc>
        <w:tc>
          <w:tcPr>
            <w:tcW w:w="1182" w:type="dxa"/>
          </w:tcPr>
          <w:p w14:paraId="6403A0BC" w14:textId="77777777" w:rsidR="00EA67E2" w:rsidRPr="005C0E7F" w:rsidRDefault="00EA67E2" w:rsidP="005B5E10">
            <w:r w:rsidRPr="005C0E7F">
              <w:t>5,072</w:t>
            </w:r>
          </w:p>
        </w:tc>
      </w:tr>
      <w:tr w:rsidR="00EA67E2" w:rsidRPr="005C0E7F" w14:paraId="1A9CE316" w14:textId="77777777" w:rsidTr="00EA67E2">
        <w:tc>
          <w:tcPr>
            <w:tcW w:w="2694" w:type="dxa"/>
          </w:tcPr>
          <w:p w14:paraId="23DB9E21" w14:textId="77777777" w:rsidR="00EA67E2" w:rsidRPr="005C0E7F" w:rsidRDefault="00EA67E2" w:rsidP="005B5E10">
            <w:r w:rsidRPr="005C0E7F">
              <w:t>US Domestic demand all grades</w:t>
            </w:r>
          </w:p>
        </w:tc>
        <w:tc>
          <w:tcPr>
            <w:tcW w:w="993" w:type="dxa"/>
          </w:tcPr>
          <w:p w14:paraId="3B4E2923" w14:textId="77777777" w:rsidR="00EA67E2" w:rsidRPr="005C0E7F" w:rsidRDefault="00EA67E2" w:rsidP="005B5E10">
            <w:r w:rsidRPr="005C0E7F">
              <w:t>1,061</w:t>
            </w:r>
          </w:p>
        </w:tc>
        <w:tc>
          <w:tcPr>
            <w:tcW w:w="992" w:type="dxa"/>
          </w:tcPr>
          <w:p w14:paraId="408CF2B1" w14:textId="77777777" w:rsidR="00EA67E2" w:rsidRPr="005C0E7F" w:rsidRDefault="00EA67E2" w:rsidP="005B5E10">
            <w:r w:rsidRPr="005C0E7F">
              <w:t>968</w:t>
            </w:r>
          </w:p>
        </w:tc>
        <w:tc>
          <w:tcPr>
            <w:tcW w:w="850" w:type="dxa"/>
          </w:tcPr>
          <w:p w14:paraId="7A473502" w14:textId="77777777" w:rsidR="00EA67E2" w:rsidRPr="005C0E7F" w:rsidRDefault="00EA67E2" w:rsidP="005B5E10">
            <w:r w:rsidRPr="005C0E7F">
              <w:t>1,108</w:t>
            </w:r>
          </w:p>
        </w:tc>
        <w:tc>
          <w:tcPr>
            <w:tcW w:w="851" w:type="dxa"/>
          </w:tcPr>
          <w:p w14:paraId="18C97D39" w14:textId="77777777" w:rsidR="00EA67E2" w:rsidRPr="005C0E7F" w:rsidRDefault="00EA67E2" w:rsidP="005B5E10">
            <w:r w:rsidRPr="005C0E7F">
              <w:t>1,010</w:t>
            </w:r>
          </w:p>
        </w:tc>
        <w:tc>
          <w:tcPr>
            <w:tcW w:w="850" w:type="dxa"/>
          </w:tcPr>
          <w:p w14:paraId="04D5B1FA" w14:textId="77777777" w:rsidR="00EA67E2" w:rsidRPr="005C0E7F" w:rsidRDefault="00EA67E2" w:rsidP="005B5E10">
            <w:r w:rsidRPr="005C0E7F">
              <w:t>1,643</w:t>
            </w:r>
          </w:p>
        </w:tc>
        <w:tc>
          <w:tcPr>
            <w:tcW w:w="851" w:type="dxa"/>
          </w:tcPr>
          <w:p w14:paraId="15197520" w14:textId="77777777" w:rsidR="00EA67E2" w:rsidRPr="005C0E7F" w:rsidRDefault="00EA67E2" w:rsidP="005B5E10">
            <w:r w:rsidRPr="005C0E7F">
              <w:t>1,703</w:t>
            </w:r>
          </w:p>
        </w:tc>
        <w:tc>
          <w:tcPr>
            <w:tcW w:w="850" w:type="dxa"/>
          </w:tcPr>
          <w:p w14:paraId="0CAF1409" w14:textId="77777777" w:rsidR="00EA67E2" w:rsidRPr="005C0E7F" w:rsidRDefault="00EA67E2" w:rsidP="005B5E10">
            <w:r w:rsidRPr="005C0E7F">
              <w:t>2,123</w:t>
            </w:r>
          </w:p>
        </w:tc>
        <w:tc>
          <w:tcPr>
            <w:tcW w:w="851" w:type="dxa"/>
          </w:tcPr>
          <w:p w14:paraId="33A054B8" w14:textId="77777777" w:rsidR="00EA67E2" w:rsidRPr="005C0E7F" w:rsidRDefault="00EA67E2" w:rsidP="005B5E10">
            <w:r w:rsidRPr="005C0E7F">
              <w:t>1,959</w:t>
            </w:r>
          </w:p>
        </w:tc>
        <w:tc>
          <w:tcPr>
            <w:tcW w:w="709" w:type="dxa"/>
          </w:tcPr>
          <w:p w14:paraId="28DEDA35" w14:textId="77777777" w:rsidR="00EA67E2" w:rsidRPr="005C0E7F" w:rsidRDefault="00EA67E2" w:rsidP="005B5E10">
            <w:r w:rsidRPr="005C0E7F">
              <w:t>2,568</w:t>
            </w:r>
          </w:p>
        </w:tc>
        <w:tc>
          <w:tcPr>
            <w:tcW w:w="708" w:type="dxa"/>
          </w:tcPr>
          <w:p w14:paraId="0865E20C" w14:textId="77777777" w:rsidR="00EA67E2" w:rsidRPr="005C0E7F" w:rsidRDefault="00EA67E2" w:rsidP="005B5E10">
            <w:r w:rsidRPr="005C0E7F">
              <w:t>2,655</w:t>
            </w:r>
          </w:p>
        </w:tc>
        <w:tc>
          <w:tcPr>
            <w:tcW w:w="709" w:type="dxa"/>
          </w:tcPr>
          <w:p w14:paraId="479DA214" w14:textId="77777777" w:rsidR="00EA67E2" w:rsidRPr="005C0E7F" w:rsidRDefault="00EA67E2" w:rsidP="005B5E10">
            <w:r w:rsidRPr="005C0E7F">
              <w:t>2,320</w:t>
            </w:r>
          </w:p>
        </w:tc>
        <w:tc>
          <w:tcPr>
            <w:tcW w:w="709" w:type="dxa"/>
          </w:tcPr>
          <w:p w14:paraId="055FAA31" w14:textId="77777777" w:rsidR="00EA67E2" w:rsidRPr="005C0E7F" w:rsidRDefault="00EA67E2" w:rsidP="005B5E10">
            <w:r w:rsidRPr="005C0E7F">
              <w:t>2,489</w:t>
            </w:r>
          </w:p>
        </w:tc>
        <w:tc>
          <w:tcPr>
            <w:tcW w:w="1182" w:type="dxa"/>
          </w:tcPr>
          <w:p w14:paraId="4210D3DF" w14:textId="77777777" w:rsidR="00EA67E2" w:rsidRPr="005C0E7F" w:rsidRDefault="00EA67E2" w:rsidP="005B5E10">
            <w:r w:rsidRPr="005C0E7F">
              <w:t>21,607</w:t>
            </w:r>
          </w:p>
        </w:tc>
      </w:tr>
      <w:tr w:rsidR="00C974F7" w:rsidRPr="005C0E7F" w14:paraId="68A147D4" w14:textId="77777777" w:rsidTr="007D06BD">
        <w:tc>
          <w:tcPr>
            <w:tcW w:w="13799" w:type="dxa"/>
            <w:gridSpan w:val="14"/>
          </w:tcPr>
          <w:p w14:paraId="0FC08B00" w14:textId="77777777" w:rsidR="00C974F7" w:rsidRPr="005C0E7F" w:rsidRDefault="00C974F7" w:rsidP="005B5E10">
            <w:r w:rsidRPr="005C0E7F">
              <w:t>Total demand by grades</w:t>
            </w:r>
          </w:p>
        </w:tc>
      </w:tr>
      <w:tr w:rsidR="00EA67E2" w:rsidRPr="005C0E7F" w14:paraId="3D6E8F50" w14:textId="77777777" w:rsidTr="00EA67E2">
        <w:tc>
          <w:tcPr>
            <w:tcW w:w="2694" w:type="dxa"/>
          </w:tcPr>
          <w:p w14:paraId="0E4D7F23" w14:textId="77777777" w:rsidR="00EA67E2" w:rsidRPr="005C0E7F" w:rsidRDefault="00EA67E2" w:rsidP="005B5E10">
            <w:r w:rsidRPr="005C0E7F">
              <w:t>100-Octane &amp; Above</w:t>
            </w:r>
          </w:p>
        </w:tc>
        <w:tc>
          <w:tcPr>
            <w:tcW w:w="993" w:type="dxa"/>
          </w:tcPr>
          <w:p w14:paraId="4E132380" w14:textId="77777777" w:rsidR="00EA67E2" w:rsidRPr="005C0E7F" w:rsidRDefault="00EA67E2" w:rsidP="005B5E10">
            <w:r w:rsidRPr="005C0E7F">
              <w:t>571</w:t>
            </w:r>
          </w:p>
        </w:tc>
        <w:tc>
          <w:tcPr>
            <w:tcW w:w="992" w:type="dxa"/>
          </w:tcPr>
          <w:p w14:paraId="4F45D1C5" w14:textId="77777777" w:rsidR="00EA67E2" w:rsidRPr="005C0E7F" w:rsidRDefault="00EA67E2" w:rsidP="005B5E10">
            <w:r w:rsidRPr="005C0E7F">
              <w:t>685</w:t>
            </w:r>
          </w:p>
        </w:tc>
        <w:tc>
          <w:tcPr>
            <w:tcW w:w="850" w:type="dxa"/>
          </w:tcPr>
          <w:p w14:paraId="448D5E77" w14:textId="77777777" w:rsidR="00EA67E2" w:rsidRPr="005C0E7F" w:rsidRDefault="00EA67E2" w:rsidP="005B5E10">
            <w:r w:rsidRPr="005C0E7F">
              <w:t>899</w:t>
            </w:r>
          </w:p>
        </w:tc>
        <w:tc>
          <w:tcPr>
            <w:tcW w:w="851" w:type="dxa"/>
          </w:tcPr>
          <w:p w14:paraId="7E6DC448" w14:textId="77777777" w:rsidR="00EA67E2" w:rsidRPr="005C0E7F" w:rsidRDefault="00EA67E2" w:rsidP="005B5E10">
            <w:r w:rsidRPr="005C0E7F">
              <w:t>518</w:t>
            </w:r>
          </w:p>
        </w:tc>
        <w:tc>
          <w:tcPr>
            <w:tcW w:w="850" w:type="dxa"/>
          </w:tcPr>
          <w:p w14:paraId="5410022E" w14:textId="77777777" w:rsidR="00EA67E2" w:rsidRPr="005C0E7F" w:rsidRDefault="00EA67E2" w:rsidP="005B5E10">
            <w:r w:rsidRPr="005C0E7F">
              <w:t>1,047</w:t>
            </w:r>
          </w:p>
        </w:tc>
        <w:tc>
          <w:tcPr>
            <w:tcW w:w="851" w:type="dxa"/>
          </w:tcPr>
          <w:p w14:paraId="05307AA7" w14:textId="77777777" w:rsidR="00EA67E2" w:rsidRPr="005C0E7F" w:rsidRDefault="00EA67E2" w:rsidP="005B5E10">
            <w:r w:rsidRPr="005C0E7F">
              <w:t>1,200</w:t>
            </w:r>
          </w:p>
        </w:tc>
        <w:tc>
          <w:tcPr>
            <w:tcW w:w="850" w:type="dxa"/>
          </w:tcPr>
          <w:p w14:paraId="2FDE0746" w14:textId="77777777" w:rsidR="00EA67E2" w:rsidRPr="005C0E7F" w:rsidRDefault="00EA67E2" w:rsidP="005B5E10">
            <w:r w:rsidRPr="005C0E7F">
              <w:t>1,397</w:t>
            </w:r>
          </w:p>
        </w:tc>
        <w:tc>
          <w:tcPr>
            <w:tcW w:w="851" w:type="dxa"/>
          </w:tcPr>
          <w:p w14:paraId="73C9E184" w14:textId="77777777" w:rsidR="00EA67E2" w:rsidRPr="005C0E7F" w:rsidRDefault="00EA67E2" w:rsidP="005B5E10">
            <w:r w:rsidRPr="005C0E7F">
              <w:t>1,896</w:t>
            </w:r>
          </w:p>
        </w:tc>
        <w:tc>
          <w:tcPr>
            <w:tcW w:w="709" w:type="dxa"/>
          </w:tcPr>
          <w:p w14:paraId="22DD8409" w14:textId="77777777" w:rsidR="00EA67E2" w:rsidRPr="005C0E7F" w:rsidRDefault="00EA67E2" w:rsidP="005B5E10">
            <w:r w:rsidRPr="005C0E7F">
              <w:t>2,033</w:t>
            </w:r>
          </w:p>
        </w:tc>
        <w:tc>
          <w:tcPr>
            <w:tcW w:w="708" w:type="dxa"/>
          </w:tcPr>
          <w:p w14:paraId="271F0325" w14:textId="77777777" w:rsidR="00EA67E2" w:rsidRPr="005C0E7F" w:rsidRDefault="00EA67E2" w:rsidP="005B5E10">
            <w:r w:rsidRPr="005C0E7F">
              <w:t>1,982</w:t>
            </w:r>
          </w:p>
        </w:tc>
        <w:tc>
          <w:tcPr>
            <w:tcW w:w="709" w:type="dxa"/>
          </w:tcPr>
          <w:p w14:paraId="6BC86CEB" w14:textId="77777777" w:rsidR="00EA67E2" w:rsidRPr="005C0E7F" w:rsidRDefault="00EA67E2" w:rsidP="005B5E10">
            <w:r w:rsidRPr="005C0E7F">
              <w:t>1,930</w:t>
            </w:r>
          </w:p>
        </w:tc>
        <w:tc>
          <w:tcPr>
            <w:tcW w:w="709" w:type="dxa"/>
          </w:tcPr>
          <w:p w14:paraId="03076258" w14:textId="77777777" w:rsidR="00EA67E2" w:rsidRPr="005C0E7F" w:rsidRDefault="00EA67E2" w:rsidP="005B5E10">
            <w:r w:rsidRPr="005C0E7F">
              <w:t>2,334</w:t>
            </w:r>
          </w:p>
        </w:tc>
        <w:tc>
          <w:tcPr>
            <w:tcW w:w="1182" w:type="dxa"/>
          </w:tcPr>
          <w:p w14:paraId="4D547DE5" w14:textId="77777777" w:rsidR="00EA67E2" w:rsidRPr="005C0E7F" w:rsidRDefault="00EA67E2" w:rsidP="005B5E10">
            <w:r w:rsidRPr="005C0E7F">
              <w:t>16,492</w:t>
            </w:r>
          </w:p>
        </w:tc>
      </w:tr>
      <w:tr w:rsidR="00EA67E2" w:rsidRPr="005C0E7F" w14:paraId="2867ADD5" w14:textId="77777777" w:rsidTr="00EA67E2">
        <w:tc>
          <w:tcPr>
            <w:tcW w:w="2694" w:type="dxa"/>
          </w:tcPr>
          <w:p w14:paraId="557CC7BA" w14:textId="77777777" w:rsidR="00EA67E2" w:rsidRPr="005C0E7F" w:rsidRDefault="00EA67E2" w:rsidP="005B5E10">
            <w:r w:rsidRPr="005C0E7F">
              <w:t>Other finished</w:t>
            </w:r>
          </w:p>
        </w:tc>
        <w:tc>
          <w:tcPr>
            <w:tcW w:w="993" w:type="dxa"/>
          </w:tcPr>
          <w:p w14:paraId="2F071857" w14:textId="77777777" w:rsidR="00EA67E2" w:rsidRPr="005C0E7F" w:rsidRDefault="00EA67E2" w:rsidP="005B5E10">
            <w:r w:rsidRPr="005C0E7F">
              <w:t>578</w:t>
            </w:r>
          </w:p>
        </w:tc>
        <w:tc>
          <w:tcPr>
            <w:tcW w:w="992" w:type="dxa"/>
          </w:tcPr>
          <w:p w14:paraId="3E3D9F6B" w14:textId="77777777" w:rsidR="00EA67E2" w:rsidRPr="005C0E7F" w:rsidRDefault="00EA67E2" w:rsidP="005B5E10">
            <w:r w:rsidRPr="005C0E7F">
              <w:t>631</w:t>
            </w:r>
          </w:p>
        </w:tc>
        <w:tc>
          <w:tcPr>
            <w:tcW w:w="850" w:type="dxa"/>
          </w:tcPr>
          <w:p w14:paraId="5D198F3B" w14:textId="77777777" w:rsidR="00EA67E2" w:rsidRPr="005C0E7F" w:rsidRDefault="00EA67E2" w:rsidP="005B5E10">
            <w:r w:rsidRPr="005C0E7F">
              <w:t>637</w:t>
            </w:r>
          </w:p>
        </w:tc>
        <w:tc>
          <w:tcPr>
            <w:tcW w:w="851" w:type="dxa"/>
          </w:tcPr>
          <w:p w14:paraId="3898AF96" w14:textId="77777777" w:rsidR="00EA67E2" w:rsidRPr="005C0E7F" w:rsidRDefault="00EA67E2" w:rsidP="005B5E10">
            <w:r w:rsidRPr="005C0E7F">
              <w:t>680</w:t>
            </w:r>
          </w:p>
        </w:tc>
        <w:tc>
          <w:tcPr>
            <w:tcW w:w="850" w:type="dxa"/>
          </w:tcPr>
          <w:p w14:paraId="5494EF93" w14:textId="77777777" w:rsidR="00EA67E2" w:rsidRPr="005C0E7F" w:rsidRDefault="00EA67E2" w:rsidP="005B5E10">
            <w:r w:rsidRPr="005C0E7F">
              <w:t>870</w:t>
            </w:r>
          </w:p>
        </w:tc>
        <w:tc>
          <w:tcPr>
            <w:tcW w:w="851" w:type="dxa"/>
          </w:tcPr>
          <w:p w14:paraId="70B7AB52" w14:textId="77777777" w:rsidR="00EA67E2" w:rsidRPr="005C0E7F" w:rsidRDefault="00EA67E2" w:rsidP="005B5E10">
            <w:r w:rsidRPr="005C0E7F">
              <w:t>836</w:t>
            </w:r>
          </w:p>
        </w:tc>
        <w:tc>
          <w:tcPr>
            <w:tcW w:w="850" w:type="dxa"/>
          </w:tcPr>
          <w:p w14:paraId="51346F96" w14:textId="77777777" w:rsidR="00EA67E2" w:rsidRPr="005C0E7F" w:rsidRDefault="00EA67E2" w:rsidP="005B5E10">
            <w:r w:rsidRPr="005C0E7F">
              <w:t>939</w:t>
            </w:r>
          </w:p>
        </w:tc>
        <w:tc>
          <w:tcPr>
            <w:tcW w:w="851" w:type="dxa"/>
          </w:tcPr>
          <w:p w14:paraId="63A99EA3" w14:textId="77777777" w:rsidR="00EA67E2" w:rsidRPr="005C0E7F" w:rsidRDefault="00EA67E2" w:rsidP="005B5E10">
            <w:r w:rsidRPr="005C0E7F">
              <w:t>860</w:t>
            </w:r>
          </w:p>
        </w:tc>
        <w:tc>
          <w:tcPr>
            <w:tcW w:w="709" w:type="dxa"/>
          </w:tcPr>
          <w:p w14:paraId="7D37C88D" w14:textId="77777777" w:rsidR="00EA67E2" w:rsidRPr="005C0E7F" w:rsidRDefault="00EA67E2" w:rsidP="005B5E10">
            <w:r w:rsidRPr="005C0E7F">
              <w:t>775</w:t>
            </w:r>
          </w:p>
        </w:tc>
        <w:tc>
          <w:tcPr>
            <w:tcW w:w="708" w:type="dxa"/>
          </w:tcPr>
          <w:p w14:paraId="6015B44B" w14:textId="77777777" w:rsidR="00EA67E2" w:rsidRPr="005C0E7F" w:rsidRDefault="00EA67E2" w:rsidP="005B5E10">
            <w:r w:rsidRPr="005C0E7F">
              <w:t>912</w:t>
            </w:r>
          </w:p>
        </w:tc>
        <w:tc>
          <w:tcPr>
            <w:tcW w:w="709" w:type="dxa"/>
          </w:tcPr>
          <w:p w14:paraId="3BB290D1" w14:textId="77777777" w:rsidR="00EA67E2" w:rsidRPr="005C0E7F" w:rsidRDefault="00EA67E2" w:rsidP="005B5E10">
            <w:r w:rsidRPr="005C0E7F">
              <w:t>692</w:t>
            </w:r>
          </w:p>
        </w:tc>
        <w:tc>
          <w:tcPr>
            <w:tcW w:w="709" w:type="dxa"/>
          </w:tcPr>
          <w:p w14:paraId="4C6A6729" w14:textId="77777777" w:rsidR="00EA67E2" w:rsidRPr="005C0E7F" w:rsidRDefault="00EA67E2" w:rsidP="005B5E10">
            <w:r w:rsidRPr="005C0E7F">
              <w:t>778</w:t>
            </w:r>
          </w:p>
        </w:tc>
        <w:tc>
          <w:tcPr>
            <w:tcW w:w="1182" w:type="dxa"/>
          </w:tcPr>
          <w:p w14:paraId="29046371" w14:textId="77777777" w:rsidR="00EA67E2" w:rsidRPr="005C0E7F" w:rsidRDefault="00EA67E2" w:rsidP="005B5E10">
            <w:r w:rsidRPr="005C0E7F">
              <w:t>9,188</w:t>
            </w:r>
          </w:p>
        </w:tc>
      </w:tr>
      <w:tr w:rsidR="00EA67E2" w:rsidRPr="005C0E7F" w14:paraId="4617B501" w14:textId="77777777" w:rsidTr="00EA67E2">
        <w:tc>
          <w:tcPr>
            <w:tcW w:w="2694" w:type="dxa"/>
          </w:tcPr>
          <w:p w14:paraId="2C849EAB" w14:textId="77777777" w:rsidR="00EA67E2" w:rsidRPr="005C0E7F" w:rsidRDefault="00EA67E2" w:rsidP="005B5E10">
            <w:r w:rsidRPr="005C0E7F">
              <w:t>Components</w:t>
            </w:r>
          </w:p>
        </w:tc>
        <w:tc>
          <w:tcPr>
            <w:tcW w:w="993" w:type="dxa"/>
          </w:tcPr>
          <w:p w14:paraId="76C7DB3D" w14:textId="77777777" w:rsidR="00EA67E2" w:rsidRPr="005C0E7F" w:rsidRDefault="00EA67E2" w:rsidP="005B5E10">
            <w:r w:rsidRPr="005C0E7F">
              <w:t>17</w:t>
            </w:r>
          </w:p>
        </w:tc>
        <w:tc>
          <w:tcPr>
            <w:tcW w:w="992" w:type="dxa"/>
          </w:tcPr>
          <w:p w14:paraId="6C329A2F" w14:textId="77777777" w:rsidR="00EA67E2" w:rsidRPr="005C0E7F" w:rsidRDefault="00EA67E2" w:rsidP="005B5E10">
            <w:r w:rsidRPr="005C0E7F">
              <w:t>33</w:t>
            </w:r>
          </w:p>
        </w:tc>
        <w:tc>
          <w:tcPr>
            <w:tcW w:w="850" w:type="dxa"/>
          </w:tcPr>
          <w:p w14:paraId="6C51F3FC" w14:textId="77777777" w:rsidR="00EA67E2" w:rsidRPr="005C0E7F" w:rsidRDefault="00EA67E2" w:rsidP="005B5E10">
            <w:r w:rsidRPr="005C0E7F">
              <w:t>17</w:t>
            </w:r>
          </w:p>
        </w:tc>
        <w:tc>
          <w:tcPr>
            <w:tcW w:w="851" w:type="dxa"/>
          </w:tcPr>
          <w:p w14:paraId="1F09EE94" w14:textId="77777777" w:rsidR="00EA67E2" w:rsidRPr="005C0E7F" w:rsidRDefault="00EA67E2" w:rsidP="005B5E10">
            <w:r w:rsidRPr="005C0E7F">
              <w:t>5</w:t>
            </w:r>
          </w:p>
        </w:tc>
        <w:tc>
          <w:tcPr>
            <w:tcW w:w="850" w:type="dxa"/>
          </w:tcPr>
          <w:p w14:paraId="5B126A1F" w14:textId="77777777" w:rsidR="00EA67E2" w:rsidRPr="005C0E7F" w:rsidRDefault="00EA67E2" w:rsidP="005B5E10">
            <w:r w:rsidRPr="005C0E7F">
              <w:t>131</w:t>
            </w:r>
          </w:p>
        </w:tc>
        <w:tc>
          <w:tcPr>
            <w:tcW w:w="851" w:type="dxa"/>
          </w:tcPr>
          <w:p w14:paraId="6C7E169A" w14:textId="77777777" w:rsidR="00EA67E2" w:rsidRPr="005C0E7F" w:rsidRDefault="00EA67E2" w:rsidP="005B5E10">
            <w:r w:rsidRPr="005C0E7F">
              <w:t>151</w:t>
            </w:r>
          </w:p>
        </w:tc>
        <w:tc>
          <w:tcPr>
            <w:tcW w:w="850" w:type="dxa"/>
          </w:tcPr>
          <w:p w14:paraId="3C360F00" w14:textId="77777777" w:rsidR="00EA67E2" w:rsidRPr="005C0E7F" w:rsidRDefault="00EA67E2" w:rsidP="005B5E10">
            <w:r w:rsidRPr="005C0E7F">
              <w:t>63</w:t>
            </w:r>
          </w:p>
        </w:tc>
        <w:tc>
          <w:tcPr>
            <w:tcW w:w="851" w:type="dxa"/>
          </w:tcPr>
          <w:p w14:paraId="00EA52FD" w14:textId="77777777" w:rsidR="00EA67E2" w:rsidRPr="005C0E7F" w:rsidRDefault="00EA67E2" w:rsidP="005B5E10">
            <w:r w:rsidRPr="005C0E7F">
              <w:t>34</w:t>
            </w:r>
          </w:p>
        </w:tc>
        <w:tc>
          <w:tcPr>
            <w:tcW w:w="709" w:type="dxa"/>
          </w:tcPr>
          <w:p w14:paraId="387E5B2C" w14:textId="77777777" w:rsidR="00EA67E2" w:rsidRPr="005C0E7F" w:rsidRDefault="00EA67E2" w:rsidP="005B5E10">
            <w:r w:rsidRPr="005C0E7F">
              <w:t>135</w:t>
            </w:r>
          </w:p>
        </w:tc>
        <w:tc>
          <w:tcPr>
            <w:tcW w:w="708" w:type="dxa"/>
          </w:tcPr>
          <w:p w14:paraId="627C87B7" w14:textId="77777777" w:rsidR="00EA67E2" w:rsidRPr="005C0E7F" w:rsidRDefault="00EA67E2" w:rsidP="005B5E10">
            <w:r w:rsidRPr="005C0E7F">
              <w:t>155</w:t>
            </w:r>
          </w:p>
        </w:tc>
        <w:tc>
          <w:tcPr>
            <w:tcW w:w="709" w:type="dxa"/>
          </w:tcPr>
          <w:p w14:paraId="5E6F6FE4" w14:textId="77777777" w:rsidR="00EA67E2" w:rsidRPr="005C0E7F" w:rsidRDefault="00EA67E2" w:rsidP="005B5E10">
            <w:r w:rsidRPr="005C0E7F">
              <w:t>196</w:t>
            </w:r>
          </w:p>
        </w:tc>
        <w:tc>
          <w:tcPr>
            <w:tcW w:w="709" w:type="dxa"/>
          </w:tcPr>
          <w:p w14:paraId="742453B1" w14:textId="77777777" w:rsidR="00EA67E2" w:rsidRPr="005C0E7F" w:rsidRDefault="00EA67E2" w:rsidP="005B5E10">
            <w:r w:rsidRPr="005C0E7F">
              <w:t>62</w:t>
            </w:r>
          </w:p>
        </w:tc>
        <w:tc>
          <w:tcPr>
            <w:tcW w:w="1182" w:type="dxa"/>
          </w:tcPr>
          <w:p w14:paraId="30ABB3A6" w14:textId="77777777" w:rsidR="00EA67E2" w:rsidRPr="005C0E7F" w:rsidRDefault="00EA67E2" w:rsidP="005B5E10">
            <w:r w:rsidRPr="005C0E7F">
              <w:t>999</w:t>
            </w:r>
          </w:p>
        </w:tc>
      </w:tr>
    </w:tbl>
    <w:p w14:paraId="1687CF11" w14:textId="77777777" w:rsidR="00C974F7" w:rsidRDefault="00C974F7"/>
    <w:p w14:paraId="731F81A2" w14:textId="77777777" w:rsidR="005B5E10" w:rsidRDefault="005B5E10"/>
    <w:p w14:paraId="1ABD287A" w14:textId="77777777" w:rsidR="005B5E10" w:rsidRDefault="005B5E10"/>
    <w:tbl>
      <w:tblPr>
        <w:tblStyle w:val="TableGrid"/>
        <w:tblW w:w="13799" w:type="dxa"/>
        <w:tblInd w:w="-318" w:type="dxa"/>
        <w:tblLook w:val="04A0" w:firstRow="1" w:lastRow="0" w:firstColumn="1" w:lastColumn="0" w:noHBand="0" w:noVBand="1"/>
      </w:tblPr>
      <w:tblGrid>
        <w:gridCol w:w="2694"/>
        <w:gridCol w:w="993"/>
        <w:gridCol w:w="992"/>
        <w:gridCol w:w="850"/>
        <w:gridCol w:w="851"/>
        <w:gridCol w:w="850"/>
        <w:gridCol w:w="851"/>
        <w:gridCol w:w="850"/>
        <w:gridCol w:w="851"/>
        <w:gridCol w:w="709"/>
        <w:gridCol w:w="708"/>
        <w:gridCol w:w="709"/>
        <w:gridCol w:w="709"/>
        <w:gridCol w:w="1182"/>
      </w:tblGrid>
      <w:tr w:rsidR="00EA67E2" w:rsidRPr="005C0E7F" w14:paraId="6C06112F" w14:textId="77777777" w:rsidTr="00EA67E2">
        <w:tc>
          <w:tcPr>
            <w:tcW w:w="2694" w:type="dxa"/>
          </w:tcPr>
          <w:p w14:paraId="65C69747" w14:textId="77777777" w:rsidR="00EA67E2" w:rsidRPr="003E15EF" w:rsidRDefault="00EA67E2" w:rsidP="005B5E10">
            <w:r w:rsidRPr="003E15EF">
              <w:t>1948</w:t>
            </w:r>
          </w:p>
        </w:tc>
        <w:tc>
          <w:tcPr>
            <w:tcW w:w="993" w:type="dxa"/>
          </w:tcPr>
          <w:p w14:paraId="0EA65929" w14:textId="77777777" w:rsidR="00EA67E2" w:rsidRPr="003E15EF" w:rsidRDefault="00EA67E2" w:rsidP="005B5E10">
            <w:r w:rsidRPr="003E15EF">
              <w:t>Jan</w:t>
            </w:r>
          </w:p>
        </w:tc>
        <w:tc>
          <w:tcPr>
            <w:tcW w:w="992" w:type="dxa"/>
          </w:tcPr>
          <w:p w14:paraId="1EB72F9F" w14:textId="77777777" w:rsidR="00EA67E2" w:rsidRPr="003E15EF" w:rsidRDefault="00EA67E2" w:rsidP="005B5E10">
            <w:r w:rsidRPr="003E15EF">
              <w:t>Feb</w:t>
            </w:r>
          </w:p>
        </w:tc>
        <w:tc>
          <w:tcPr>
            <w:tcW w:w="850" w:type="dxa"/>
          </w:tcPr>
          <w:p w14:paraId="74AAA34D" w14:textId="77777777" w:rsidR="00EA67E2" w:rsidRPr="003E15EF" w:rsidRDefault="00EA67E2" w:rsidP="005B5E10">
            <w:r w:rsidRPr="003E15EF">
              <w:t>Mar</w:t>
            </w:r>
          </w:p>
        </w:tc>
        <w:tc>
          <w:tcPr>
            <w:tcW w:w="851" w:type="dxa"/>
          </w:tcPr>
          <w:p w14:paraId="5147B82F" w14:textId="77777777" w:rsidR="00EA67E2" w:rsidRPr="003E15EF" w:rsidRDefault="00EA67E2" w:rsidP="005B5E10">
            <w:r w:rsidRPr="003E15EF">
              <w:t>Apr</w:t>
            </w:r>
          </w:p>
        </w:tc>
        <w:tc>
          <w:tcPr>
            <w:tcW w:w="850" w:type="dxa"/>
          </w:tcPr>
          <w:p w14:paraId="4771BC9D" w14:textId="77777777" w:rsidR="00EA67E2" w:rsidRPr="003E15EF" w:rsidRDefault="00EA67E2" w:rsidP="005B5E10">
            <w:r w:rsidRPr="003E15EF">
              <w:t>May</w:t>
            </w:r>
          </w:p>
        </w:tc>
        <w:tc>
          <w:tcPr>
            <w:tcW w:w="851" w:type="dxa"/>
          </w:tcPr>
          <w:p w14:paraId="715DAF32" w14:textId="77777777" w:rsidR="00EA67E2" w:rsidRPr="003E15EF" w:rsidRDefault="00EA67E2" w:rsidP="005B5E10">
            <w:r w:rsidRPr="003E15EF">
              <w:t>June</w:t>
            </w:r>
          </w:p>
        </w:tc>
        <w:tc>
          <w:tcPr>
            <w:tcW w:w="850" w:type="dxa"/>
          </w:tcPr>
          <w:p w14:paraId="3216FB0A" w14:textId="77777777" w:rsidR="00EA67E2" w:rsidRPr="003E15EF" w:rsidRDefault="00EA67E2" w:rsidP="005B5E10">
            <w:r w:rsidRPr="003E15EF">
              <w:t>July</w:t>
            </w:r>
          </w:p>
        </w:tc>
        <w:tc>
          <w:tcPr>
            <w:tcW w:w="851" w:type="dxa"/>
          </w:tcPr>
          <w:p w14:paraId="36A97B6F" w14:textId="77777777" w:rsidR="00EA67E2" w:rsidRPr="003E15EF" w:rsidRDefault="00EA67E2" w:rsidP="005B5E10">
            <w:r w:rsidRPr="003E15EF">
              <w:t>Aug</w:t>
            </w:r>
          </w:p>
        </w:tc>
        <w:tc>
          <w:tcPr>
            <w:tcW w:w="709" w:type="dxa"/>
          </w:tcPr>
          <w:p w14:paraId="1EF13222" w14:textId="77777777" w:rsidR="00EA67E2" w:rsidRPr="003E15EF" w:rsidRDefault="00EA67E2" w:rsidP="005B5E10">
            <w:r w:rsidRPr="003E15EF">
              <w:t>Sept</w:t>
            </w:r>
          </w:p>
        </w:tc>
        <w:tc>
          <w:tcPr>
            <w:tcW w:w="708" w:type="dxa"/>
          </w:tcPr>
          <w:p w14:paraId="261D0FE7" w14:textId="77777777" w:rsidR="00EA67E2" w:rsidRPr="003E15EF" w:rsidRDefault="00EA67E2" w:rsidP="005B5E10">
            <w:r w:rsidRPr="003E15EF">
              <w:t>Oct</w:t>
            </w:r>
          </w:p>
        </w:tc>
        <w:tc>
          <w:tcPr>
            <w:tcW w:w="709" w:type="dxa"/>
          </w:tcPr>
          <w:p w14:paraId="43F7EAAF" w14:textId="77777777" w:rsidR="00EA67E2" w:rsidRPr="003E15EF" w:rsidRDefault="00EA67E2" w:rsidP="005B5E10">
            <w:r w:rsidRPr="003E15EF">
              <w:t>Nov</w:t>
            </w:r>
          </w:p>
        </w:tc>
        <w:tc>
          <w:tcPr>
            <w:tcW w:w="709" w:type="dxa"/>
          </w:tcPr>
          <w:p w14:paraId="18F30648" w14:textId="77777777" w:rsidR="00EA67E2" w:rsidRPr="003E15EF" w:rsidRDefault="00EA67E2" w:rsidP="005B5E10">
            <w:r w:rsidRPr="003E15EF">
              <w:t>Dec</w:t>
            </w:r>
          </w:p>
        </w:tc>
        <w:tc>
          <w:tcPr>
            <w:tcW w:w="1182" w:type="dxa"/>
          </w:tcPr>
          <w:p w14:paraId="3E44AF4E" w14:textId="77777777" w:rsidR="00EA67E2" w:rsidRPr="003E15EF" w:rsidRDefault="00EA67E2" w:rsidP="005B5E10">
            <w:r w:rsidRPr="003E15EF">
              <w:t>Total</w:t>
            </w:r>
          </w:p>
        </w:tc>
      </w:tr>
      <w:tr w:rsidR="00EA67E2" w:rsidRPr="005C0E7F" w14:paraId="60E51565" w14:textId="77777777" w:rsidTr="00EA67E2">
        <w:tc>
          <w:tcPr>
            <w:tcW w:w="2694" w:type="dxa"/>
          </w:tcPr>
          <w:p w14:paraId="3FCE2DB6" w14:textId="77777777" w:rsidR="00EA67E2" w:rsidRPr="005C0E7F" w:rsidRDefault="00EA67E2" w:rsidP="005B5E10">
            <w:r w:rsidRPr="005C0E7F">
              <w:t>Production 100 Octane &amp; above</w:t>
            </w:r>
          </w:p>
        </w:tc>
        <w:tc>
          <w:tcPr>
            <w:tcW w:w="993" w:type="dxa"/>
          </w:tcPr>
          <w:p w14:paraId="63BC7FD9" w14:textId="77777777" w:rsidR="00EA67E2" w:rsidRPr="005C0E7F" w:rsidRDefault="00EA67E2" w:rsidP="005B5E10">
            <w:r w:rsidRPr="005C0E7F">
              <w:t>2,385</w:t>
            </w:r>
          </w:p>
        </w:tc>
        <w:tc>
          <w:tcPr>
            <w:tcW w:w="992" w:type="dxa"/>
          </w:tcPr>
          <w:p w14:paraId="518194C7" w14:textId="77777777" w:rsidR="00EA67E2" w:rsidRPr="005C0E7F" w:rsidRDefault="00EA67E2" w:rsidP="005B5E10">
            <w:r w:rsidRPr="005C0E7F">
              <w:t>1,825</w:t>
            </w:r>
          </w:p>
        </w:tc>
        <w:tc>
          <w:tcPr>
            <w:tcW w:w="850" w:type="dxa"/>
          </w:tcPr>
          <w:p w14:paraId="7335742D" w14:textId="77777777" w:rsidR="00EA67E2" w:rsidRPr="005C0E7F" w:rsidRDefault="00EA67E2" w:rsidP="005B5E10">
            <w:r w:rsidRPr="005C0E7F">
              <w:t>2,329</w:t>
            </w:r>
          </w:p>
        </w:tc>
        <w:tc>
          <w:tcPr>
            <w:tcW w:w="851" w:type="dxa"/>
          </w:tcPr>
          <w:p w14:paraId="64B6D30A" w14:textId="77777777" w:rsidR="00EA67E2" w:rsidRPr="005C0E7F" w:rsidRDefault="00EA67E2" w:rsidP="005B5E10">
            <w:r w:rsidRPr="005C0E7F">
              <w:t>2,945</w:t>
            </w:r>
          </w:p>
        </w:tc>
        <w:tc>
          <w:tcPr>
            <w:tcW w:w="850" w:type="dxa"/>
          </w:tcPr>
          <w:p w14:paraId="54CB07AA" w14:textId="77777777" w:rsidR="00EA67E2" w:rsidRPr="005C0E7F" w:rsidRDefault="00EA67E2" w:rsidP="005B5E10">
            <w:r w:rsidRPr="005C0E7F">
              <w:t>2,775</w:t>
            </w:r>
          </w:p>
        </w:tc>
        <w:tc>
          <w:tcPr>
            <w:tcW w:w="851" w:type="dxa"/>
          </w:tcPr>
          <w:p w14:paraId="0BF1E738" w14:textId="77777777" w:rsidR="00EA67E2" w:rsidRPr="005C0E7F" w:rsidRDefault="00EA67E2" w:rsidP="005B5E10">
            <w:r w:rsidRPr="005C0E7F">
              <w:t>2,943</w:t>
            </w:r>
          </w:p>
        </w:tc>
        <w:tc>
          <w:tcPr>
            <w:tcW w:w="850" w:type="dxa"/>
          </w:tcPr>
          <w:p w14:paraId="5A3FF661" w14:textId="77777777" w:rsidR="00EA67E2" w:rsidRPr="005C0E7F" w:rsidRDefault="00EA67E2" w:rsidP="005B5E10">
            <w:r w:rsidRPr="005C0E7F">
              <w:t>2,747</w:t>
            </w:r>
          </w:p>
        </w:tc>
        <w:tc>
          <w:tcPr>
            <w:tcW w:w="851" w:type="dxa"/>
          </w:tcPr>
          <w:p w14:paraId="62DBD96D" w14:textId="77777777" w:rsidR="00EA67E2" w:rsidRPr="005C0E7F" w:rsidRDefault="00EA67E2" w:rsidP="005B5E10">
            <w:r w:rsidRPr="005C0E7F">
              <w:t>3,190</w:t>
            </w:r>
          </w:p>
        </w:tc>
        <w:tc>
          <w:tcPr>
            <w:tcW w:w="709" w:type="dxa"/>
          </w:tcPr>
          <w:p w14:paraId="273123E9" w14:textId="77777777" w:rsidR="00EA67E2" w:rsidRPr="005C0E7F" w:rsidRDefault="00EA67E2" w:rsidP="005B5E10">
            <w:r w:rsidRPr="005C0E7F">
              <w:t>2,562</w:t>
            </w:r>
          </w:p>
        </w:tc>
        <w:tc>
          <w:tcPr>
            <w:tcW w:w="708" w:type="dxa"/>
          </w:tcPr>
          <w:p w14:paraId="233B580B" w14:textId="77777777" w:rsidR="00EA67E2" w:rsidRPr="005C0E7F" w:rsidRDefault="00EA67E2" w:rsidP="005B5E10">
            <w:r w:rsidRPr="005C0E7F">
              <w:t>2,864</w:t>
            </w:r>
          </w:p>
        </w:tc>
        <w:tc>
          <w:tcPr>
            <w:tcW w:w="709" w:type="dxa"/>
          </w:tcPr>
          <w:p w14:paraId="36AD72E4" w14:textId="77777777" w:rsidR="00EA67E2" w:rsidRPr="005C0E7F" w:rsidRDefault="00EA67E2" w:rsidP="005B5E10">
            <w:r w:rsidRPr="005C0E7F">
              <w:t>3,143</w:t>
            </w:r>
          </w:p>
        </w:tc>
        <w:tc>
          <w:tcPr>
            <w:tcW w:w="709" w:type="dxa"/>
          </w:tcPr>
          <w:p w14:paraId="371D66F3" w14:textId="77777777" w:rsidR="00EA67E2" w:rsidRPr="005C0E7F" w:rsidRDefault="00EA67E2" w:rsidP="005B5E10">
            <w:r w:rsidRPr="005C0E7F">
              <w:t>3,713</w:t>
            </w:r>
          </w:p>
        </w:tc>
        <w:tc>
          <w:tcPr>
            <w:tcW w:w="1182" w:type="dxa"/>
          </w:tcPr>
          <w:p w14:paraId="7E03551C" w14:textId="77777777" w:rsidR="00EA67E2" w:rsidRPr="005C0E7F" w:rsidRDefault="00EA67E2" w:rsidP="005B5E10">
            <w:r w:rsidRPr="005C0E7F">
              <w:t>33,421</w:t>
            </w:r>
          </w:p>
        </w:tc>
      </w:tr>
      <w:tr w:rsidR="00EA67E2" w:rsidRPr="005C0E7F" w14:paraId="6B5968AD" w14:textId="77777777" w:rsidTr="00EA67E2">
        <w:tc>
          <w:tcPr>
            <w:tcW w:w="2694" w:type="dxa"/>
          </w:tcPr>
          <w:p w14:paraId="4F72B834" w14:textId="77777777" w:rsidR="00EA67E2" w:rsidRPr="005C0E7F" w:rsidRDefault="00EA67E2" w:rsidP="005B5E10">
            <w:r w:rsidRPr="005C0E7F">
              <w:t>Other avgas grades</w:t>
            </w:r>
          </w:p>
        </w:tc>
        <w:tc>
          <w:tcPr>
            <w:tcW w:w="993" w:type="dxa"/>
          </w:tcPr>
          <w:p w14:paraId="7F118E09" w14:textId="77777777" w:rsidR="00EA67E2" w:rsidRPr="005C0E7F" w:rsidRDefault="00EA67E2" w:rsidP="005B5E10">
            <w:r w:rsidRPr="005C0E7F">
              <w:t>1,058</w:t>
            </w:r>
          </w:p>
        </w:tc>
        <w:tc>
          <w:tcPr>
            <w:tcW w:w="992" w:type="dxa"/>
          </w:tcPr>
          <w:p w14:paraId="5F82E5BB" w14:textId="77777777" w:rsidR="00EA67E2" w:rsidRPr="005C0E7F" w:rsidRDefault="00EA67E2" w:rsidP="005B5E10">
            <w:r w:rsidRPr="005C0E7F">
              <w:t>1,219</w:t>
            </w:r>
          </w:p>
        </w:tc>
        <w:tc>
          <w:tcPr>
            <w:tcW w:w="850" w:type="dxa"/>
          </w:tcPr>
          <w:p w14:paraId="3BB41784" w14:textId="77777777" w:rsidR="00EA67E2" w:rsidRPr="005C0E7F" w:rsidRDefault="00EA67E2" w:rsidP="005B5E10">
            <w:r w:rsidRPr="005C0E7F">
              <w:t>986</w:t>
            </w:r>
          </w:p>
        </w:tc>
        <w:tc>
          <w:tcPr>
            <w:tcW w:w="851" w:type="dxa"/>
          </w:tcPr>
          <w:p w14:paraId="06F701F7" w14:textId="77777777" w:rsidR="00EA67E2" w:rsidRPr="005C0E7F" w:rsidRDefault="00EA67E2" w:rsidP="005B5E10">
            <w:r w:rsidRPr="005C0E7F">
              <w:t>1,143</w:t>
            </w:r>
          </w:p>
        </w:tc>
        <w:tc>
          <w:tcPr>
            <w:tcW w:w="850" w:type="dxa"/>
          </w:tcPr>
          <w:p w14:paraId="4D13207E" w14:textId="77777777" w:rsidR="00EA67E2" w:rsidRPr="005C0E7F" w:rsidRDefault="00EA67E2" w:rsidP="005B5E10">
            <w:r w:rsidRPr="005C0E7F">
              <w:t>1,300</w:t>
            </w:r>
          </w:p>
        </w:tc>
        <w:tc>
          <w:tcPr>
            <w:tcW w:w="851" w:type="dxa"/>
          </w:tcPr>
          <w:p w14:paraId="71D271B7" w14:textId="77777777" w:rsidR="00EA67E2" w:rsidRPr="005C0E7F" w:rsidRDefault="00EA67E2" w:rsidP="005B5E10">
            <w:r w:rsidRPr="005C0E7F">
              <w:t>1,172</w:t>
            </w:r>
          </w:p>
        </w:tc>
        <w:tc>
          <w:tcPr>
            <w:tcW w:w="850" w:type="dxa"/>
          </w:tcPr>
          <w:p w14:paraId="3161618F" w14:textId="77777777" w:rsidR="00EA67E2" w:rsidRPr="005C0E7F" w:rsidRDefault="00EA67E2" w:rsidP="005B5E10">
            <w:r w:rsidRPr="005C0E7F">
              <w:t>1,395</w:t>
            </w:r>
          </w:p>
        </w:tc>
        <w:tc>
          <w:tcPr>
            <w:tcW w:w="851" w:type="dxa"/>
          </w:tcPr>
          <w:p w14:paraId="7FE869F6" w14:textId="77777777" w:rsidR="00EA67E2" w:rsidRPr="005C0E7F" w:rsidRDefault="00EA67E2" w:rsidP="005B5E10">
            <w:r w:rsidRPr="005C0E7F">
              <w:t>1,286</w:t>
            </w:r>
          </w:p>
        </w:tc>
        <w:tc>
          <w:tcPr>
            <w:tcW w:w="709" w:type="dxa"/>
          </w:tcPr>
          <w:p w14:paraId="1235F95B" w14:textId="77777777" w:rsidR="00EA67E2" w:rsidRPr="005C0E7F" w:rsidRDefault="00EA67E2" w:rsidP="005B5E10">
            <w:r w:rsidRPr="005C0E7F">
              <w:t>723</w:t>
            </w:r>
          </w:p>
        </w:tc>
        <w:tc>
          <w:tcPr>
            <w:tcW w:w="708" w:type="dxa"/>
          </w:tcPr>
          <w:p w14:paraId="3BABDC9E" w14:textId="77777777" w:rsidR="00EA67E2" w:rsidRPr="005C0E7F" w:rsidRDefault="00EA67E2" w:rsidP="005B5E10">
            <w:r w:rsidRPr="005C0E7F">
              <w:t>739</w:t>
            </w:r>
          </w:p>
        </w:tc>
        <w:tc>
          <w:tcPr>
            <w:tcW w:w="709" w:type="dxa"/>
          </w:tcPr>
          <w:p w14:paraId="4B3B7AF4" w14:textId="77777777" w:rsidR="00EA67E2" w:rsidRPr="005C0E7F" w:rsidRDefault="00EA67E2" w:rsidP="005B5E10">
            <w:r w:rsidRPr="005C0E7F">
              <w:t>1,144</w:t>
            </w:r>
          </w:p>
        </w:tc>
        <w:tc>
          <w:tcPr>
            <w:tcW w:w="709" w:type="dxa"/>
          </w:tcPr>
          <w:p w14:paraId="43E8CF83" w14:textId="77777777" w:rsidR="00EA67E2" w:rsidRPr="005C0E7F" w:rsidRDefault="00EA67E2" w:rsidP="005B5E10">
            <w:r w:rsidRPr="005C0E7F">
              <w:t>660</w:t>
            </w:r>
          </w:p>
        </w:tc>
        <w:tc>
          <w:tcPr>
            <w:tcW w:w="1182" w:type="dxa"/>
          </w:tcPr>
          <w:p w14:paraId="556DAB81" w14:textId="77777777" w:rsidR="00EA67E2" w:rsidRPr="005C0E7F" w:rsidRDefault="00EA67E2" w:rsidP="005B5E10">
            <w:r w:rsidRPr="005C0E7F">
              <w:t>12,825</w:t>
            </w:r>
          </w:p>
        </w:tc>
      </w:tr>
      <w:tr w:rsidR="00EA67E2" w:rsidRPr="005C0E7F" w14:paraId="15BA6AEF" w14:textId="77777777" w:rsidTr="00EA67E2">
        <w:tc>
          <w:tcPr>
            <w:tcW w:w="2694" w:type="dxa"/>
          </w:tcPr>
          <w:p w14:paraId="60119581" w14:textId="77777777" w:rsidR="00EA67E2" w:rsidRPr="005C0E7F" w:rsidRDefault="00EA67E2" w:rsidP="005B5E10">
            <w:r w:rsidRPr="005C0E7F">
              <w:t>Transfers out</w:t>
            </w:r>
          </w:p>
        </w:tc>
        <w:tc>
          <w:tcPr>
            <w:tcW w:w="993" w:type="dxa"/>
          </w:tcPr>
          <w:p w14:paraId="1DA15BFE" w14:textId="77777777" w:rsidR="00EA67E2" w:rsidRPr="005C0E7F" w:rsidRDefault="00EA67E2" w:rsidP="005B5E10">
            <w:r w:rsidRPr="005C0E7F">
              <w:t>242</w:t>
            </w:r>
          </w:p>
        </w:tc>
        <w:tc>
          <w:tcPr>
            <w:tcW w:w="992" w:type="dxa"/>
          </w:tcPr>
          <w:p w14:paraId="5252E8DA" w14:textId="77777777" w:rsidR="00EA67E2" w:rsidRPr="005C0E7F" w:rsidRDefault="00EA67E2" w:rsidP="005B5E10">
            <w:r w:rsidRPr="005C0E7F">
              <w:t>270</w:t>
            </w:r>
          </w:p>
        </w:tc>
        <w:tc>
          <w:tcPr>
            <w:tcW w:w="850" w:type="dxa"/>
          </w:tcPr>
          <w:p w14:paraId="51BBDB45" w14:textId="77777777" w:rsidR="00EA67E2" w:rsidRPr="005C0E7F" w:rsidRDefault="00EA67E2" w:rsidP="005B5E10">
            <w:r w:rsidRPr="005C0E7F">
              <w:t>223</w:t>
            </w:r>
          </w:p>
        </w:tc>
        <w:tc>
          <w:tcPr>
            <w:tcW w:w="851" w:type="dxa"/>
          </w:tcPr>
          <w:p w14:paraId="2ED7CB5F" w14:textId="77777777" w:rsidR="00EA67E2" w:rsidRPr="005C0E7F" w:rsidRDefault="00EA67E2" w:rsidP="005B5E10">
            <w:r w:rsidRPr="005C0E7F">
              <w:t>453</w:t>
            </w:r>
          </w:p>
        </w:tc>
        <w:tc>
          <w:tcPr>
            <w:tcW w:w="850" w:type="dxa"/>
          </w:tcPr>
          <w:p w14:paraId="27A1C52B" w14:textId="77777777" w:rsidR="00EA67E2" w:rsidRPr="005C0E7F" w:rsidRDefault="00EA67E2" w:rsidP="005B5E10">
            <w:r w:rsidRPr="005C0E7F">
              <w:t>301</w:t>
            </w:r>
          </w:p>
        </w:tc>
        <w:tc>
          <w:tcPr>
            <w:tcW w:w="851" w:type="dxa"/>
          </w:tcPr>
          <w:p w14:paraId="0415CB4E" w14:textId="77777777" w:rsidR="00EA67E2" w:rsidRPr="005C0E7F" w:rsidRDefault="00EA67E2" w:rsidP="005B5E10">
            <w:r w:rsidRPr="005C0E7F">
              <w:t>505</w:t>
            </w:r>
          </w:p>
        </w:tc>
        <w:tc>
          <w:tcPr>
            <w:tcW w:w="850" w:type="dxa"/>
          </w:tcPr>
          <w:p w14:paraId="53252A27" w14:textId="77777777" w:rsidR="00EA67E2" w:rsidRPr="005C0E7F" w:rsidRDefault="00EA67E2" w:rsidP="005B5E10">
            <w:r w:rsidRPr="005C0E7F">
              <w:t>384</w:t>
            </w:r>
          </w:p>
        </w:tc>
        <w:tc>
          <w:tcPr>
            <w:tcW w:w="851" w:type="dxa"/>
          </w:tcPr>
          <w:p w14:paraId="53CF0A8F" w14:textId="77777777" w:rsidR="00EA67E2" w:rsidRPr="005C0E7F" w:rsidRDefault="00EA67E2" w:rsidP="005B5E10">
            <w:r w:rsidRPr="005C0E7F">
              <w:t>374</w:t>
            </w:r>
          </w:p>
        </w:tc>
        <w:tc>
          <w:tcPr>
            <w:tcW w:w="709" w:type="dxa"/>
          </w:tcPr>
          <w:p w14:paraId="48D4FB79" w14:textId="77777777" w:rsidR="00EA67E2" w:rsidRPr="005C0E7F" w:rsidRDefault="00EA67E2" w:rsidP="005B5E10">
            <w:r w:rsidRPr="005C0E7F">
              <w:t>196</w:t>
            </w:r>
          </w:p>
        </w:tc>
        <w:tc>
          <w:tcPr>
            <w:tcW w:w="708" w:type="dxa"/>
          </w:tcPr>
          <w:p w14:paraId="2DC01D89" w14:textId="77777777" w:rsidR="00EA67E2" w:rsidRPr="005C0E7F" w:rsidRDefault="00EA67E2" w:rsidP="005B5E10">
            <w:r w:rsidRPr="005C0E7F">
              <w:t>124</w:t>
            </w:r>
          </w:p>
        </w:tc>
        <w:tc>
          <w:tcPr>
            <w:tcW w:w="709" w:type="dxa"/>
          </w:tcPr>
          <w:p w14:paraId="3E39DCAC" w14:textId="77777777" w:rsidR="00EA67E2" w:rsidRPr="005C0E7F" w:rsidRDefault="00EA67E2" w:rsidP="005B5E10">
            <w:r w:rsidRPr="005C0E7F">
              <w:t>96</w:t>
            </w:r>
          </w:p>
        </w:tc>
        <w:tc>
          <w:tcPr>
            <w:tcW w:w="709" w:type="dxa"/>
          </w:tcPr>
          <w:p w14:paraId="4CD38C66" w14:textId="77777777" w:rsidR="00EA67E2" w:rsidRPr="005C0E7F" w:rsidRDefault="00EA67E2" w:rsidP="005B5E10">
            <w:r w:rsidRPr="005C0E7F">
              <w:t>117</w:t>
            </w:r>
          </w:p>
        </w:tc>
        <w:tc>
          <w:tcPr>
            <w:tcW w:w="1182" w:type="dxa"/>
          </w:tcPr>
          <w:p w14:paraId="6ABDFDB1" w14:textId="77777777" w:rsidR="00EA67E2" w:rsidRPr="005C0E7F" w:rsidRDefault="00EA67E2" w:rsidP="005B5E10">
            <w:r w:rsidRPr="005C0E7F">
              <w:t>3,285</w:t>
            </w:r>
          </w:p>
        </w:tc>
      </w:tr>
      <w:tr w:rsidR="00EA67E2" w:rsidRPr="005C0E7F" w14:paraId="79BCE187" w14:textId="77777777" w:rsidTr="00EA67E2">
        <w:tc>
          <w:tcPr>
            <w:tcW w:w="2694" w:type="dxa"/>
          </w:tcPr>
          <w:p w14:paraId="2BA5216D" w14:textId="77777777" w:rsidR="00EA67E2" w:rsidRPr="005C0E7F" w:rsidRDefault="00EA67E2" w:rsidP="005B5E10">
            <w:r w:rsidRPr="005C0E7F">
              <w:t>Total Exports</w:t>
            </w:r>
            <w:r w:rsidR="00314488">
              <w:fldChar w:fldCharType="begin"/>
            </w:r>
            <w:r w:rsidR="00314488">
              <w:instrText xml:space="preserve"> XE "</w:instrText>
            </w:r>
            <w:r w:rsidR="00314488" w:rsidRPr="00C94BF5">
              <w:instrText>Exports</w:instrText>
            </w:r>
            <w:r w:rsidR="00314488">
              <w:instrText xml:space="preserve">" </w:instrText>
            </w:r>
            <w:r w:rsidR="00314488">
              <w:fldChar w:fldCharType="end"/>
            </w:r>
          </w:p>
        </w:tc>
        <w:tc>
          <w:tcPr>
            <w:tcW w:w="993" w:type="dxa"/>
          </w:tcPr>
          <w:p w14:paraId="79001AD3" w14:textId="77777777" w:rsidR="00EA67E2" w:rsidRPr="005C0E7F" w:rsidRDefault="00EA67E2" w:rsidP="005B5E10">
            <w:r w:rsidRPr="005C0E7F">
              <w:t>417</w:t>
            </w:r>
          </w:p>
        </w:tc>
        <w:tc>
          <w:tcPr>
            <w:tcW w:w="992" w:type="dxa"/>
          </w:tcPr>
          <w:p w14:paraId="141214C1" w14:textId="77777777" w:rsidR="00EA67E2" w:rsidRPr="005C0E7F" w:rsidRDefault="00EA67E2" w:rsidP="005B5E10">
            <w:r w:rsidRPr="005C0E7F">
              <w:t>203</w:t>
            </w:r>
          </w:p>
        </w:tc>
        <w:tc>
          <w:tcPr>
            <w:tcW w:w="850" w:type="dxa"/>
          </w:tcPr>
          <w:p w14:paraId="14B2EC95" w14:textId="77777777" w:rsidR="00EA67E2" w:rsidRPr="005C0E7F" w:rsidRDefault="00EA67E2" w:rsidP="005B5E10">
            <w:r w:rsidRPr="005C0E7F">
              <w:t>448</w:t>
            </w:r>
          </w:p>
        </w:tc>
        <w:tc>
          <w:tcPr>
            <w:tcW w:w="851" w:type="dxa"/>
          </w:tcPr>
          <w:p w14:paraId="2F2ADA02" w14:textId="77777777" w:rsidR="00EA67E2" w:rsidRPr="005C0E7F" w:rsidRDefault="00EA67E2" w:rsidP="005B5E10">
            <w:r w:rsidRPr="005C0E7F">
              <w:t>613</w:t>
            </w:r>
          </w:p>
        </w:tc>
        <w:tc>
          <w:tcPr>
            <w:tcW w:w="850" w:type="dxa"/>
          </w:tcPr>
          <w:p w14:paraId="19FA5C51" w14:textId="77777777" w:rsidR="00EA67E2" w:rsidRPr="005C0E7F" w:rsidRDefault="00EA67E2" w:rsidP="005B5E10">
            <w:r w:rsidRPr="005C0E7F">
              <w:t>725</w:t>
            </w:r>
          </w:p>
        </w:tc>
        <w:tc>
          <w:tcPr>
            <w:tcW w:w="851" w:type="dxa"/>
          </w:tcPr>
          <w:p w14:paraId="34B43DE2" w14:textId="77777777" w:rsidR="00EA67E2" w:rsidRPr="005C0E7F" w:rsidRDefault="00EA67E2" w:rsidP="005B5E10">
            <w:r w:rsidRPr="005C0E7F">
              <w:t>518</w:t>
            </w:r>
          </w:p>
        </w:tc>
        <w:tc>
          <w:tcPr>
            <w:tcW w:w="850" w:type="dxa"/>
          </w:tcPr>
          <w:p w14:paraId="01B6D242" w14:textId="77777777" w:rsidR="00EA67E2" w:rsidRPr="005C0E7F" w:rsidRDefault="00EA67E2" w:rsidP="005B5E10">
            <w:r w:rsidRPr="005C0E7F">
              <w:t>791</w:t>
            </w:r>
          </w:p>
        </w:tc>
        <w:tc>
          <w:tcPr>
            <w:tcW w:w="851" w:type="dxa"/>
          </w:tcPr>
          <w:p w14:paraId="5DACE892" w14:textId="77777777" w:rsidR="00EA67E2" w:rsidRPr="005C0E7F" w:rsidRDefault="00EA67E2" w:rsidP="005B5E10">
            <w:r w:rsidRPr="005C0E7F">
              <w:t>343</w:t>
            </w:r>
          </w:p>
        </w:tc>
        <w:tc>
          <w:tcPr>
            <w:tcW w:w="709" w:type="dxa"/>
          </w:tcPr>
          <w:p w14:paraId="4D630487" w14:textId="77777777" w:rsidR="00EA67E2" w:rsidRPr="005C0E7F" w:rsidRDefault="00EA67E2" w:rsidP="005B5E10">
            <w:r w:rsidRPr="005C0E7F">
              <w:t>486</w:t>
            </w:r>
          </w:p>
        </w:tc>
        <w:tc>
          <w:tcPr>
            <w:tcW w:w="708" w:type="dxa"/>
          </w:tcPr>
          <w:p w14:paraId="6AB19791" w14:textId="77777777" w:rsidR="00EA67E2" w:rsidRPr="005C0E7F" w:rsidRDefault="00EA67E2" w:rsidP="005B5E10">
            <w:r w:rsidRPr="005C0E7F">
              <w:t>753</w:t>
            </w:r>
          </w:p>
        </w:tc>
        <w:tc>
          <w:tcPr>
            <w:tcW w:w="709" w:type="dxa"/>
          </w:tcPr>
          <w:p w14:paraId="3A107E6D" w14:textId="77777777" w:rsidR="00EA67E2" w:rsidRPr="005C0E7F" w:rsidRDefault="00EA67E2" w:rsidP="005B5E10">
            <w:r w:rsidRPr="005C0E7F">
              <w:t>424</w:t>
            </w:r>
          </w:p>
        </w:tc>
        <w:tc>
          <w:tcPr>
            <w:tcW w:w="709" w:type="dxa"/>
          </w:tcPr>
          <w:p w14:paraId="25CEF2E4" w14:textId="77777777" w:rsidR="00EA67E2" w:rsidRPr="005C0E7F" w:rsidRDefault="00EA67E2" w:rsidP="005B5E10">
            <w:r w:rsidRPr="005C0E7F">
              <w:t>618</w:t>
            </w:r>
          </w:p>
        </w:tc>
        <w:tc>
          <w:tcPr>
            <w:tcW w:w="1182" w:type="dxa"/>
          </w:tcPr>
          <w:p w14:paraId="0F48DFC2" w14:textId="77777777" w:rsidR="00EA67E2" w:rsidRPr="005C0E7F" w:rsidRDefault="00EA67E2" w:rsidP="005B5E10">
            <w:r w:rsidRPr="005C0E7F">
              <w:t>6,339</w:t>
            </w:r>
          </w:p>
        </w:tc>
      </w:tr>
      <w:tr w:rsidR="00EA67E2" w:rsidRPr="005C0E7F" w14:paraId="5DA0C0D3" w14:textId="77777777" w:rsidTr="00EA67E2">
        <w:tc>
          <w:tcPr>
            <w:tcW w:w="2694" w:type="dxa"/>
          </w:tcPr>
          <w:p w14:paraId="5E24DFE4" w14:textId="77777777" w:rsidR="00EA67E2" w:rsidRPr="005C0E7F" w:rsidRDefault="00EA67E2" w:rsidP="005B5E10">
            <w:r w:rsidRPr="005C0E7F">
              <w:t>US Domestic demand all grades</w:t>
            </w:r>
          </w:p>
        </w:tc>
        <w:tc>
          <w:tcPr>
            <w:tcW w:w="993" w:type="dxa"/>
          </w:tcPr>
          <w:p w14:paraId="47AE24BD" w14:textId="77777777" w:rsidR="00EA67E2" w:rsidRPr="005C0E7F" w:rsidRDefault="00EA67E2" w:rsidP="005B5E10">
            <w:r w:rsidRPr="005C0E7F">
              <w:t>2,291</w:t>
            </w:r>
          </w:p>
        </w:tc>
        <w:tc>
          <w:tcPr>
            <w:tcW w:w="992" w:type="dxa"/>
          </w:tcPr>
          <w:p w14:paraId="7EC44A9C" w14:textId="77777777" w:rsidR="00EA67E2" w:rsidRPr="005C0E7F" w:rsidRDefault="00EA67E2" w:rsidP="005B5E10">
            <w:r w:rsidRPr="005C0E7F">
              <w:t>1,942</w:t>
            </w:r>
          </w:p>
        </w:tc>
        <w:tc>
          <w:tcPr>
            <w:tcW w:w="850" w:type="dxa"/>
          </w:tcPr>
          <w:p w14:paraId="4B6F4EB6" w14:textId="77777777" w:rsidR="00EA67E2" w:rsidRPr="005C0E7F" w:rsidRDefault="00EA67E2" w:rsidP="005B5E10">
            <w:r w:rsidRPr="005C0E7F">
              <w:t>2,786</w:t>
            </w:r>
          </w:p>
        </w:tc>
        <w:tc>
          <w:tcPr>
            <w:tcW w:w="851" w:type="dxa"/>
          </w:tcPr>
          <w:p w14:paraId="082B88B1" w14:textId="77777777" w:rsidR="00EA67E2" w:rsidRPr="005C0E7F" w:rsidRDefault="00EA67E2" w:rsidP="005B5E10">
            <w:r w:rsidRPr="005C0E7F">
              <w:t>2,707</w:t>
            </w:r>
          </w:p>
        </w:tc>
        <w:tc>
          <w:tcPr>
            <w:tcW w:w="850" w:type="dxa"/>
          </w:tcPr>
          <w:p w14:paraId="0927A959" w14:textId="77777777" w:rsidR="00EA67E2" w:rsidRPr="005C0E7F" w:rsidRDefault="00EA67E2" w:rsidP="005B5E10">
            <w:r w:rsidRPr="005C0E7F">
              <w:t>3,618</w:t>
            </w:r>
          </w:p>
        </w:tc>
        <w:tc>
          <w:tcPr>
            <w:tcW w:w="851" w:type="dxa"/>
          </w:tcPr>
          <w:p w14:paraId="519873E7" w14:textId="77777777" w:rsidR="00EA67E2" w:rsidRPr="005C0E7F" w:rsidRDefault="00EA67E2" w:rsidP="005B5E10">
            <w:r w:rsidRPr="005C0E7F">
              <w:t>3,413</w:t>
            </w:r>
          </w:p>
        </w:tc>
        <w:tc>
          <w:tcPr>
            <w:tcW w:w="850" w:type="dxa"/>
          </w:tcPr>
          <w:p w14:paraId="60A34413" w14:textId="77777777" w:rsidR="00EA67E2" w:rsidRPr="005C0E7F" w:rsidRDefault="00EA67E2" w:rsidP="005B5E10">
            <w:r w:rsidRPr="005C0E7F">
              <w:t>2,916</w:t>
            </w:r>
          </w:p>
        </w:tc>
        <w:tc>
          <w:tcPr>
            <w:tcW w:w="851" w:type="dxa"/>
          </w:tcPr>
          <w:p w14:paraId="727780F7" w14:textId="77777777" w:rsidR="00EA67E2" w:rsidRPr="005C0E7F" w:rsidRDefault="00EA67E2" w:rsidP="005B5E10">
            <w:r w:rsidRPr="005C0E7F">
              <w:t>3,638</w:t>
            </w:r>
          </w:p>
        </w:tc>
        <w:tc>
          <w:tcPr>
            <w:tcW w:w="709" w:type="dxa"/>
          </w:tcPr>
          <w:p w14:paraId="6D9B6B6E" w14:textId="77777777" w:rsidR="00EA67E2" w:rsidRPr="005C0E7F" w:rsidRDefault="00EA67E2" w:rsidP="005B5E10">
            <w:r w:rsidRPr="005C0E7F">
              <w:t>2,684</w:t>
            </w:r>
          </w:p>
        </w:tc>
        <w:tc>
          <w:tcPr>
            <w:tcW w:w="708" w:type="dxa"/>
          </w:tcPr>
          <w:p w14:paraId="7E7543C8" w14:textId="77777777" w:rsidR="00EA67E2" w:rsidRPr="005C0E7F" w:rsidRDefault="00EA67E2" w:rsidP="005B5E10">
            <w:r w:rsidRPr="005C0E7F">
              <w:t>3,062</w:t>
            </w:r>
          </w:p>
        </w:tc>
        <w:tc>
          <w:tcPr>
            <w:tcW w:w="709" w:type="dxa"/>
          </w:tcPr>
          <w:p w14:paraId="73B6545A" w14:textId="77777777" w:rsidR="00EA67E2" w:rsidRPr="005C0E7F" w:rsidRDefault="00EA67E2" w:rsidP="005B5E10">
            <w:r w:rsidRPr="005C0E7F">
              <w:t>3,194</w:t>
            </w:r>
          </w:p>
        </w:tc>
        <w:tc>
          <w:tcPr>
            <w:tcW w:w="709" w:type="dxa"/>
          </w:tcPr>
          <w:p w14:paraId="34CEF4E9" w14:textId="77777777" w:rsidR="00EA67E2" w:rsidRPr="005C0E7F" w:rsidRDefault="00EA67E2" w:rsidP="005B5E10">
            <w:r w:rsidRPr="005C0E7F">
              <w:t>4,367</w:t>
            </w:r>
          </w:p>
        </w:tc>
        <w:tc>
          <w:tcPr>
            <w:tcW w:w="1182" w:type="dxa"/>
          </w:tcPr>
          <w:p w14:paraId="02965DFF" w14:textId="77777777" w:rsidR="00EA67E2" w:rsidRPr="005C0E7F" w:rsidRDefault="00EA67E2" w:rsidP="005B5E10">
            <w:r w:rsidRPr="005C0E7F">
              <w:t>36,618</w:t>
            </w:r>
          </w:p>
        </w:tc>
      </w:tr>
      <w:tr w:rsidR="00C974F7" w:rsidRPr="005C0E7F" w14:paraId="053660A4" w14:textId="77777777" w:rsidTr="007D06BD">
        <w:tc>
          <w:tcPr>
            <w:tcW w:w="13799" w:type="dxa"/>
            <w:gridSpan w:val="14"/>
          </w:tcPr>
          <w:p w14:paraId="7B12398A" w14:textId="77777777" w:rsidR="00C974F7" w:rsidRPr="005C0E7F" w:rsidRDefault="00C974F7" w:rsidP="005B5E10">
            <w:r w:rsidRPr="005C0E7F">
              <w:t>Total demand by grades</w:t>
            </w:r>
          </w:p>
        </w:tc>
      </w:tr>
      <w:tr w:rsidR="00EA67E2" w:rsidRPr="005C0E7F" w14:paraId="28EB0CD4" w14:textId="77777777" w:rsidTr="00EA67E2">
        <w:tc>
          <w:tcPr>
            <w:tcW w:w="2694" w:type="dxa"/>
          </w:tcPr>
          <w:p w14:paraId="122630A6" w14:textId="77777777" w:rsidR="00EA67E2" w:rsidRPr="005C0E7F" w:rsidRDefault="00EA67E2" w:rsidP="005B5E10">
            <w:r w:rsidRPr="005C0E7F">
              <w:t>100-Octane &amp; Above</w:t>
            </w:r>
          </w:p>
        </w:tc>
        <w:tc>
          <w:tcPr>
            <w:tcW w:w="993" w:type="dxa"/>
          </w:tcPr>
          <w:p w14:paraId="5E250534" w14:textId="77777777" w:rsidR="00EA67E2" w:rsidRPr="005C0E7F" w:rsidRDefault="00EA67E2" w:rsidP="005B5E10">
            <w:r w:rsidRPr="005C0E7F">
              <w:t>2,089</w:t>
            </w:r>
          </w:p>
        </w:tc>
        <w:tc>
          <w:tcPr>
            <w:tcW w:w="992" w:type="dxa"/>
          </w:tcPr>
          <w:p w14:paraId="4D457EDF" w14:textId="77777777" w:rsidR="00EA67E2" w:rsidRPr="005C0E7F" w:rsidRDefault="00EA67E2" w:rsidP="005B5E10">
            <w:r w:rsidRPr="005C0E7F">
              <w:t>1,553</w:t>
            </w:r>
          </w:p>
        </w:tc>
        <w:tc>
          <w:tcPr>
            <w:tcW w:w="850" w:type="dxa"/>
          </w:tcPr>
          <w:p w14:paraId="7E2108D3" w14:textId="77777777" w:rsidR="00EA67E2" w:rsidRPr="005C0E7F" w:rsidRDefault="00EA67E2" w:rsidP="005B5E10">
            <w:r w:rsidRPr="005C0E7F">
              <w:t>2,480</w:t>
            </w:r>
          </w:p>
        </w:tc>
        <w:tc>
          <w:tcPr>
            <w:tcW w:w="851" w:type="dxa"/>
          </w:tcPr>
          <w:p w14:paraId="545C825C" w14:textId="77777777" w:rsidR="00EA67E2" w:rsidRPr="005C0E7F" w:rsidRDefault="00EA67E2" w:rsidP="005B5E10">
            <w:r w:rsidRPr="005C0E7F">
              <w:t>2,509</w:t>
            </w:r>
          </w:p>
        </w:tc>
        <w:tc>
          <w:tcPr>
            <w:tcW w:w="850" w:type="dxa"/>
          </w:tcPr>
          <w:p w14:paraId="7C01D910" w14:textId="77777777" w:rsidR="00EA67E2" w:rsidRPr="005C0E7F" w:rsidRDefault="00EA67E2" w:rsidP="005B5E10">
            <w:r w:rsidRPr="005C0E7F">
              <w:t>3,364</w:t>
            </w:r>
          </w:p>
        </w:tc>
        <w:tc>
          <w:tcPr>
            <w:tcW w:w="851" w:type="dxa"/>
          </w:tcPr>
          <w:p w14:paraId="6DF12C40" w14:textId="77777777" w:rsidR="00EA67E2" w:rsidRPr="005C0E7F" w:rsidRDefault="00EA67E2" w:rsidP="005B5E10">
            <w:r w:rsidRPr="005C0E7F">
              <w:t>2,988</w:t>
            </w:r>
          </w:p>
        </w:tc>
        <w:tc>
          <w:tcPr>
            <w:tcW w:w="850" w:type="dxa"/>
          </w:tcPr>
          <w:p w14:paraId="583B93C0" w14:textId="77777777" w:rsidR="00EA67E2" w:rsidRPr="005C0E7F" w:rsidRDefault="00EA67E2" w:rsidP="005B5E10">
            <w:r w:rsidRPr="005C0E7F">
              <w:t>2,797</w:t>
            </w:r>
          </w:p>
        </w:tc>
        <w:tc>
          <w:tcPr>
            <w:tcW w:w="851" w:type="dxa"/>
          </w:tcPr>
          <w:p w14:paraId="00A01A60" w14:textId="77777777" w:rsidR="00EA67E2" w:rsidRPr="005C0E7F" w:rsidRDefault="00EA67E2" w:rsidP="005B5E10">
            <w:r w:rsidRPr="005C0E7F">
              <w:t>2,873</w:t>
            </w:r>
          </w:p>
        </w:tc>
        <w:tc>
          <w:tcPr>
            <w:tcW w:w="709" w:type="dxa"/>
          </w:tcPr>
          <w:p w14:paraId="19207E63" w14:textId="77777777" w:rsidR="00EA67E2" w:rsidRPr="005C0E7F" w:rsidRDefault="00EA67E2" w:rsidP="005B5E10">
            <w:r w:rsidRPr="005C0E7F">
              <w:t>2,304</w:t>
            </w:r>
          </w:p>
        </w:tc>
        <w:tc>
          <w:tcPr>
            <w:tcW w:w="708" w:type="dxa"/>
          </w:tcPr>
          <w:p w14:paraId="0E9D6792" w14:textId="77777777" w:rsidR="00EA67E2" w:rsidRPr="005C0E7F" w:rsidRDefault="00EA67E2" w:rsidP="005B5E10">
            <w:r w:rsidRPr="005C0E7F">
              <w:t>3,042</w:t>
            </w:r>
          </w:p>
        </w:tc>
        <w:tc>
          <w:tcPr>
            <w:tcW w:w="709" w:type="dxa"/>
          </w:tcPr>
          <w:p w14:paraId="479B1595" w14:textId="77777777" w:rsidR="00EA67E2" w:rsidRPr="005C0E7F" w:rsidRDefault="00EA67E2" w:rsidP="005B5E10">
            <w:r w:rsidRPr="005C0E7F">
              <w:t>2,825</w:t>
            </w:r>
          </w:p>
        </w:tc>
        <w:tc>
          <w:tcPr>
            <w:tcW w:w="709" w:type="dxa"/>
          </w:tcPr>
          <w:p w14:paraId="2397C68A" w14:textId="77777777" w:rsidR="00EA67E2" w:rsidRPr="005C0E7F" w:rsidRDefault="00EA67E2" w:rsidP="005B5E10">
            <w:r w:rsidRPr="005C0E7F">
              <w:t>4,382</w:t>
            </w:r>
          </w:p>
        </w:tc>
        <w:tc>
          <w:tcPr>
            <w:tcW w:w="1182" w:type="dxa"/>
          </w:tcPr>
          <w:p w14:paraId="10A8705B" w14:textId="77777777" w:rsidR="00EA67E2" w:rsidRPr="005C0E7F" w:rsidRDefault="00EA67E2" w:rsidP="005B5E10">
            <w:r w:rsidRPr="005C0E7F">
              <w:t>33,206</w:t>
            </w:r>
          </w:p>
        </w:tc>
      </w:tr>
      <w:tr w:rsidR="00EA67E2" w:rsidRPr="005C0E7F" w14:paraId="62E1259A" w14:textId="77777777" w:rsidTr="00EA67E2">
        <w:tc>
          <w:tcPr>
            <w:tcW w:w="2694" w:type="dxa"/>
          </w:tcPr>
          <w:p w14:paraId="5C57FC94" w14:textId="77777777" w:rsidR="00EA67E2" w:rsidRPr="005C0E7F" w:rsidRDefault="00EA67E2" w:rsidP="005B5E10">
            <w:r w:rsidRPr="005C0E7F">
              <w:t>Other finished</w:t>
            </w:r>
          </w:p>
        </w:tc>
        <w:tc>
          <w:tcPr>
            <w:tcW w:w="993" w:type="dxa"/>
          </w:tcPr>
          <w:p w14:paraId="36819242" w14:textId="77777777" w:rsidR="00EA67E2" w:rsidRPr="005C0E7F" w:rsidRDefault="00EA67E2" w:rsidP="005B5E10">
            <w:r w:rsidRPr="005C0E7F">
              <w:t>605</w:t>
            </w:r>
          </w:p>
        </w:tc>
        <w:tc>
          <w:tcPr>
            <w:tcW w:w="992" w:type="dxa"/>
          </w:tcPr>
          <w:p w14:paraId="23D4B54F" w14:textId="77777777" w:rsidR="00EA67E2" w:rsidRPr="005C0E7F" w:rsidRDefault="00EA67E2" w:rsidP="005B5E10">
            <w:r w:rsidRPr="005C0E7F">
              <w:t>550</w:t>
            </w:r>
          </w:p>
        </w:tc>
        <w:tc>
          <w:tcPr>
            <w:tcW w:w="850" w:type="dxa"/>
          </w:tcPr>
          <w:p w14:paraId="323C6E8B" w14:textId="77777777" w:rsidR="00EA67E2" w:rsidRPr="005C0E7F" w:rsidRDefault="00EA67E2" w:rsidP="005B5E10">
            <w:r w:rsidRPr="005C0E7F">
              <w:t>714</w:t>
            </w:r>
          </w:p>
        </w:tc>
        <w:tc>
          <w:tcPr>
            <w:tcW w:w="851" w:type="dxa"/>
          </w:tcPr>
          <w:p w14:paraId="536991FA" w14:textId="77777777" w:rsidR="00EA67E2" w:rsidRPr="005C0E7F" w:rsidRDefault="00EA67E2" w:rsidP="005B5E10">
            <w:r w:rsidRPr="005C0E7F">
              <w:t>788</w:t>
            </w:r>
          </w:p>
        </w:tc>
        <w:tc>
          <w:tcPr>
            <w:tcW w:w="850" w:type="dxa"/>
          </w:tcPr>
          <w:p w14:paraId="1412089A" w14:textId="77777777" w:rsidR="00EA67E2" w:rsidRPr="005C0E7F" w:rsidRDefault="00EA67E2" w:rsidP="005B5E10">
            <w:r w:rsidRPr="005C0E7F">
              <w:t>890</w:t>
            </w:r>
          </w:p>
        </w:tc>
        <w:tc>
          <w:tcPr>
            <w:tcW w:w="851" w:type="dxa"/>
          </w:tcPr>
          <w:p w14:paraId="12E0BB30" w14:textId="77777777" w:rsidR="00EA67E2" w:rsidRPr="005C0E7F" w:rsidRDefault="00EA67E2" w:rsidP="005B5E10">
            <w:r w:rsidRPr="005C0E7F">
              <w:t>874</w:t>
            </w:r>
          </w:p>
        </w:tc>
        <w:tc>
          <w:tcPr>
            <w:tcW w:w="850" w:type="dxa"/>
          </w:tcPr>
          <w:p w14:paraId="5279DF9A" w14:textId="77777777" w:rsidR="00EA67E2" w:rsidRPr="005C0E7F" w:rsidRDefault="00EA67E2" w:rsidP="005B5E10">
            <w:r w:rsidRPr="005C0E7F">
              <w:t>858</w:t>
            </w:r>
          </w:p>
        </w:tc>
        <w:tc>
          <w:tcPr>
            <w:tcW w:w="851" w:type="dxa"/>
          </w:tcPr>
          <w:p w14:paraId="2883F582" w14:textId="77777777" w:rsidR="00EA67E2" w:rsidRPr="005C0E7F" w:rsidRDefault="00EA67E2" w:rsidP="005B5E10">
            <w:r w:rsidRPr="005C0E7F">
              <w:t>936</w:t>
            </w:r>
          </w:p>
        </w:tc>
        <w:tc>
          <w:tcPr>
            <w:tcW w:w="709" w:type="dxa"/>
          </w:tcPr>
          <w:p w14:paraId="696E388B" w14:textId="77777777" w:rsidR="00EA67E2" w:rsidRPr="005C0E7F" w:rsidRDefault="00EA67E2" w:rsidP="005B5E10">
            <w:r w:rsidRPr="005C0E7F">
              <w:t>852</w:t>
            </w:r>
          </w:p>
        </w:tc>
        <w:tc>
          <w:tcPr>
            <w:tcW w:w="708" w:type="dxa"/>
          </w:tcPr>
          <w:p w14:paraId="447C0ECD" w14:textId="77777777" w:rsidR="00EA67E2" w:rsidRPr="005C0E7F" w:rsidRDefault="00EA67E2" w:rsidP="005B5E10">
            <w:r w:rsidRPr="005C0E7F">
              <w:t>754</w:t>
            </w:r>
          </w:p>
        </w:tc>
        <w:tc>
          <w:tcPr>
            <w:tcW w:w="709" w:type="dxa"/>
          </w:tcPr>
          <w:p w14:paraId="6650B44C" w14:textId="77777777" w:rsidR="00EA67E2" w:rsidRPr="005C0E7F" w:rsidRDefault="00EA67E2" w:rsidP="005B5E10">
            <w:r w:rsidRPr="005C0E7F">
              <w:t>742</w:t>
            </w:r>
          </w:p>
        </w:tc>
        <w:tc>
          <w:tcPr>
            <w:tcW w:w="709" w:type="dxa"/>
          </w:tcPr>
          <w:p w14:paraId="4121C20B" w14:textId="77777777" w:rsidR="00EA67E2" w:rsidRPr="005C0E7F" w:rsidRDefault="00EA67E2" w:rsidP="005B5E10">
            <w:r w:rsidRPr="005C0E7F">
              <w:t>585</w:t>
            </w:r>
          </w:p>
        </w:tc>
        <w:tc>
          <w:tcPr>
            <w:tcW w:w="1182" w:type="dxa"/>
          </w:tcPr>
          <w:p w14:paraId="471DF231" w14:textId="77777777" w:rsidR="00EA67E2" w:rsidRPr="005C0E7F" w:rsidRDefault="00EA67E2" w:rsidP="005B5E10">
            <w:r w:rsidRPr="005C0E7F">
              <w:t>9,148</w:t>
            </w:r>
          </w:p>
        </w:tc>
      </w:tr>
      <w:tr w:rsidR="00EA67E2" w:rsidRPr="005C0E7F" w14:paraId="392118CC" w14:textId="77777777" w:rsidTr="00EA67E2">
        <w:tc>
          <w:tcPr>
            <w:tcW w:w="2694" w:type="dxa"/>
          </w:tcPr>
          <w:p w14:paraId="726C830C" w14:textId="77777777" w:rsidR="00EA67E2" w:rsidRPr="005C0E7F" w:rsidRDefault="00EA67E2" w:rsidP="005B5E10">
            <w:r w:rsidRPr="005C0E7F">
              <w:t>Components</w:t>
            </w:r>
          </w:p>
        </w:tc>
        <w:tc>
          <w:tcPr>
            <w:tcW w:w="993" w:type="dxa"/>
          </w:tcPr>
          <w:p w14:paraId="47EC5819" w14:textId="77777777" w:rsidR="00EA67E2" w:rsidRPr="005C0E7F" w:rsidRDefault="00EA67E2" w:rsidP="005B5E10">
            <w:r w:rsidRPr="005C0E7F">
              <w:t>14</w:t>
            </w:r>
          </w:p>
        </w:tc>
        <w:tc>
          <w:tcPr>
            <w:tcW w:w="992" w:type="dxa"/>
          </w:tcPr>
          <w:p w14:paraId="50FC90EC" w14:textId="77777777" w:rsidR="00EA67E2" w:rsidRPr="005C0E7F" w:rsidRDefault="00EA67E2" w:rsidP="005B5E10">
            <w:r w:rsidRPr="005C0E7F">
              <w:t>42</w:t>
            </w:r>
          </w:p>
        </w:tc>
        <w:tc>
          <w:tcPr>
            <w:tcW w:w="850" w:type="dxa"/>
          </w:tcPr>
          <w:p w14:paraId="04507F69" w14:textId="77777777" w:rsidR="00EA67E2" w:rsidRPr="005C0E7F" w:rsidRDefault="00EA67E2" w:rsidP="005B5E10">
            <w:r w:rsidRPr="005C0E7F">
              <w:t>40</w:t>
            </w:r>
          </w:p>
        </w:tc>
        <w:tc>
          <w:tcPr>
            <w:tcW w:w="851" w:type="dxa"/>
          </w:tcPr>
          <w:p w14:paraId="1F34922C" w14:textId="77777777" w:rsidR="00EA67E2" w:rsidRPr="005C0E7F" w:rsidRDefault="00EA67E2" w:rsidP="005B5E10">
            <w:r w:rsidRPr="005C0E7F">
              <w:t>23</w:t>
            </w:r>
          </w:p>
        </w:tc>
        <w:tc>
          <w:tcPr>
            <w:tcW w:w="850" w:type="dxa"/>
          </w:tcPr>
          <w:p w14:paraId="3ED87036" w14:textId="77777777" w:rsidR="00EA67E2" w:rsidRPr="005C0E7F" w:rsidRDefault="00EA67E2" w:rsidP="005B5E10">
            <w:r w:rsidRPr="005C0E7F">
              <w:t>89</w:t>
            </w:r>
          </w:p>
        </w:tc>
        <w:tc>
          <w:tcPr>
            <w:tcW w:w="851" w:type="dxa"/>
          </w:tcPr>
          <w:p w14:paraId="1055935F" w14:textId="77777777" w:rsidR="00EA67E2" w:rsidRPr="005C0E7F" w:rsidRDefault="00EA67E2" w:rsidP="005B5E10">
            <w:r w:rsidRPr="005C0E7F">
              <w:t>69</w:t>
            </w:r>
          </w:p>
        </w:tc>
        <w:tc>
          <w:tcPr>
            <w:tcW w:w="850" w:type="dxa"/>
          </w:tcPr>
          <w:p w14:paraId="3E036F7D" w14:textId="77777777" w:rsidR="00EA67E2" w:rsidRPr="005C0E7F" w:rsidRDefault="00EA67E2" w:rsidP="005B5E10">
            <w:r w:rsidRPr="005C0E7F">
              <w:t>52</w:t>
            </w:r>
          </w:p>
        </w:tc>
        <w:tc>
          <w:tcPr>
            <w:tcW w:w="851" w:type="dxa"/>
          </w:tcPr>
          <w:p w14:paraId="24D8EF4B" w14:textId="77777777" w:rsidR="00EA67E2" w:rsidRPr="005C0E7F" w:rsidRDefault="00EA67E2" w:rsidP="005B5E10">
            <w:r w:rsidRPr="005C0E7F">
              <w:t>172</w:t>
            </w:r>
          </w:p>
        </w:tc>
        <w:tc>
          <w:tcPr>
            <w:tcW w:w="709" w:type="dxa"/>
          </w:tcPr>
          <w:p w14:paraId="3160E4C4" w14:textId="77777777" w:rsidR="00EA67E2" w:rsidRPr="005C0E7F" w:rsidRDefault="00EA67E2" w:rsidP="005B5E10">
            <w:r w:rsidRPr="005C0E7F">
              <w:t>14</w:t>
            </w:r>
          </w:p>
        </w:tc>
        <w:tc>
          <w:tcPr>
            <w:tcW w:w="708" w:type="dxa"/>
          </w:tcPr>
          <w:p w14:paraId="6D3508D8" w14:textId="77777777" w:rsidR="00EA67E2" w:rsidRPr="005C0E7F" w:rsidRDefault="00EA67E2" w:rsidP="005B5E10">
            <w:r w:rsidRPr="005C0E7F">
              <w:t>19</w:t>
            </w:r>
          </w:p>
        </w:tc>
        <w:tc>
          <w:tcPr>
            <w:tcW w:w="709" w:type="dxa"/>
          </w:tcPr>
          <w:p w14:paraId="26A137E9" w14:textId="77777777" w:rsidR="00EA67E2" w:rsidRPr="005C0E7F" w:rsidRDefault="00EA67E2" w:rsidP="005B5E10">
            <w:r w:rsidRPr="005C0E7F">
              <w:t>51</w:t>
            </w:r>
          </w:p>
        </w:tc>
        <w:tc>
          <w:tcPr>
            <w:tcW w:w="709" w:type="dxa"/>
          </w:tcPr>
          <w:p w14:paraId="11EABFC9" w14:textId="77777777" w:rsidR="00EA67E2" w:rsidRPr="005C0E7F" w:rsidRDefault="00EA67E2" w:rsidP="005B5E10">
            <w:r w:rsidRPr="005C0E7F">
              <w:t>18</w:t>
            </w:r>
          </w:p>
        </w:tc>
        <w:tc>
          <w:tcPr>
            <w:tcW w:w="1182" w:type="dxa"/>
          </w:tcPr>
          <w:p w14:paraId="75CC4933" w14:textId="77777777" w:rsidR="00EA67E2" w:rsidRPr="005C0E7F" w:rsidRDefault="00EA67E2" w:rsidP="005B5E10">
            <w:r w:rsidRPr="005C0E7F">
              <w:t>603</w:t>
            </w:r>
          </w:p>
        </w:tc>
      </w:tr>
    </w:tbl>
    <w:p w14:paraId="45C119E8" w14:textId="77777777" w:rsidR="00382B46" w:rsidRDefault="00382B46">
      <w:pPr>
        <w:sectPr w:rsidR="00382B46" w:rsidSect="00EA67E2">
          <w:endnotePr>
            <w:numFmt w:val="decimal"/>
          </w:endnotePr>
          <w:pgSz w:w="16839" w:h="11907" w:orient="landscape" w:code="9"/>
          <w:pgMar w:top="1701" w:right="1418" w:bottom="1134" w:left="1701" w:header="958" w:footer="1701" w:gutter="0"/>
          <w:cols w:space="360"/>
          <w:titlePg/>
          <w:docGrid w:linePitch="218"/>
        </w:sectPr>
      </w:pPr>
      <w:r>
        <w:rPr>
          <w:sz w:val="16"/>
        </w:rPr>
        <w:br w:type="page"/>
      </w:r>
    </w:p>
    <w:p w14:paraId="1C0BC448" w14:textId="77777777" w:rsidR="00D92685" w:rsidRDefault="00D92685" w:rsidP="00D92685">
      <w:pPr>
        <w:pStyle w:val="Heading1"/>
      </w:pPr>
      <w:bookmarkStart w:id="6" w:name="_Toc23007879"/>
      <w:r>
        <w:lastRenderedPageBreak/>
        <w:t>1946 Aviation Gasoline</w:t>
      </w:r>
      <w:bookmarkEnd w:id="6"/>
    </w:p>
    <w:p w14:paraId="0A75C052" w14:textId="77777777" w:rsidR="00D92685" w:rsidRDefault="00D92685" w:rsidP="00BF31B1">
      <w:pPr>
        <w:pStyle w:val="BodyText"/>
      </w:pPr>
      <w:r>
        <w:t>The demand for aviation gasoline</w:t>
      </w:r>
      <w:r w:rsidR="00314488">
        <w:fldChar w:fldCharType="begin"/>
      </w:r>
      <w:r w:rsidR="00314488">
        <w:instrText xml:space="preserve"> XE "</w:instrText>
      </w:r>
      <w:r w:rsidR="00314488" w:rsidRPr="006E0EFE">
        <w:instrText>aviation gasoline</w:instrText>
      </w:r>
      <w:r w:rsidR="00314488">
        <w:instrText xml:space="preserve">" </w:instrText>
      </w:r>
      <w:r w:rsidR="00314488">
        <w:fldChar w:fldCharType="end"/>
      </w:r>
      <w:r>
        <w:t xml:space="preserve"> in 1946 amounted to 15,199,000 barrels or only 10% of the demand in 1945 and 8% of wartime peak demand of 1944. In addition to the decline of 136 million barrels, there was a marked change in the demand for aviation gasoline by grades. The total demand for 100 octane gasoline in 1946 was only 4.6% of the 1945 demand for this grade, while the demand for other finished aviation grades was 48% of the 1945 demand for comparable grades.</w:t>
      </w:r>
    </w:p>
    <w:p w14:paraId="625FCC2C" w14:textId="77777777" w:rsidR="00D92685" w:rsidRDefault="00D92685" w:rsidP="00BF31B1">
      <w:pPr>
        <w:pStyle w:val="BodyText"/>
      </w:pPr>
      <w:r>
        <w:t>The daily production of all grades of aviation gasoline dropped from 537,000 barrels in 1945 to 418,000 barrels in 1945 and to 70,000 barrels in 1946. This represented a production decrease of 83 percent in 1946 over 1945, compared with a drop of 90 percent in total demand.</w:t>
      </w:r>
    </w:p>
    <w:p w14:paraId="1028B1A4" w14:textId="77777777" w:rsidR="00D92685" w:rsidRDefault="00D92685" w:rsidP="00BF31B1">
      <w:pPr>
        <w:pStyle w:val="BodyText"/>
      </w:pPr>
      <w:r>
        <w:t>When the war ended, the daily average aviation gasoline production capacity in the US amounted to about 600,000 barrels, compared with a post war demand of less than 50,000 barrels. With this excess capacity available and confronted with a shortage of lead for the production of anti-knock compounds, some refiners continued to produce aviation gasoline components and used the material in their automotive gasolines. A large part of the remaining capacity to produce aviation gasoline grades ha</w:t>
      </w:r>
      <w:r w:rsidR="00806EDB">
        <w:t>d</w:t>
      </w:r>
      <w:r>
        <w:t xml:space="preserve"> been incorporated as parts of refineries producing automotive gasoline and other products. </w:t>
      </w:r>
    </w:p>
    <w:p w14:paraId="0433AB83" w14:textId="77777777" w:rsidR="00D92685" w:rsidRDefault="00D92685" w:rsidP="00BF31B1">
      <w:pPr>
        <w:pStyle w:val="BodyText"/>
      </w:pPr>
      <w:r>
        <w:t>Exports of all grades of aviation gasoline in 1946 totalled 6,299 barrels ad daily compared with a daily average of 93,471 barrels in 1945 and 156,148 barrels daily in 1944. The 1946 average was about the same as the average for the post war portion of 1945 and about one-third of the export demand of 1941 when the European countries were fighting the Axis</w:t>
      </w:r>
      <w:r w:rsidR="00314488">
        <w:fldChar w:fldCharType="begin"/>
      </w:r>
      <w:r w:rsidR="00314488">
        <w:instrText xml:space="preserve"> XE "</w:instrText>
      </w:r>
      <w:r w:rsidR="00314488" w:rsidRPr="00050B08">
        <w:instrText>Axis</w:instrText>
      </w:r>
      <w:r w:rsidR="00314488">
        <w:instrText xml:space="preserve">" </w:instrText>
      </w:r>
      <w:r w:rsidR="00314488">
        <w:fldChar w:fldCharType="end"/>
      </w:r>
      <w:r>
        <w:t xml:space="preserve"> and Japan</w:t>
      </w:r>
      <w:r w:rsidR="00314488">
        <w:fldChar w:fldCharType="begin"/>
      </w:r>
      <w:r w:rsidR="00314488">
        <w:instrText xml:space="preserve"> XE "</w:instrText>
      </w:r>
      <w:r w:rsidR="00314488" w:rsidRPr="00AE1D4E">
        <w:instrText>Japan</w:instrText>
      </w:r>
      <w:r w:rsidR="00314488">
        <w:instrText xml:space="preserve">" </w:instrText>
      </w:r>
      <w:r w:rsidR="00314488">
        <w:fldChar w:fldCharType="end"/>
      </w:r>
      <w:r>
        <w:t xml:space="preserve"> was stock piling aviation gasoline.</w:t>
      </w:r>
    </w:p>
    <w:p w14:paraId="4D476647" w14:textId="77777777" w:rsidR="00D92685" w:rsidRDefault="00D92685" w:rsidP="00BF31B1">
      <w:pPr>
        <w:pStyle w:val="BodyText"/>
      </w:pPr>
      <w:r>
        <w:t>Domestic demand (including military purchases in continental US dropped from 117 million barrels in 1945 to 13 million in 1946. Since most of the military requirements in 1946 were supplied from inventories in the custody of the armed forces, the 13 million barrel demand, for the most part, represented purchase for use in commercial and private planes. However, this may not represent the entire fuel demand for private and commercial aircraft, since it is believed that some of the smaller planes are using automotive types of gasoline.</w:t>
      </w:r>
    </w:p>
    <w:p w14:paraId="472B99A5" w14:textId="77777777" w:rsidR="00D92685" w:rsidRDefault="00D92685" w:rsidP="00D92685">
      <w:pPr>
        <w:pStyle w:val="Heading1"/>
      </w:pPr>
      <w:bookmarkStart w:id="7" w:name="_Toc23007880"/>
      <w:r>
        <w:t>1947 Aviation Gasoline</w:t>
      </w:r>
      <w:bookmarkEnd w:id="7"/>
    </w:p>
    <w:p w14:paraId="6EB21F56" w14:textId="77777777" w:rsidR="00D92685" w:rsidRDefault="00D92685" w:rsidP="00BF31B1">
      <w:pPr>
        <w:pStyle w:val="BodyText"/>
      </w:pPr>
      <w:r>
        <w:t xml:space="preserve">The total demand for </w:t>
      </w:r>
      <w:r w:rsidR="00314488">
        <w:t>a</w:t>
      </w:r>
      <w:r>
        <w:t>viation grade gasoline rose from 15.2 million barrels in 1946 to 26.7 million barrels in 1947. Exports increased from 2.3 million barrels in 1946 to 5.1 million in 1947. Domestic demand rose from 12.9 million barrels in 1946 to 21.6 million barrels in 1947. Domestic demand includes reported deliveries for military use, amounting to 1.0 million barrels in 1946 and 7.1 million barrels in 1947.</w:t>
      </w:r>
    </w:p>
    <w:p w14:paraId="426922A0" w14:textId="77777777" w:rsidR="00D92685" w:rsidRDefault="00D92685" w:rsidP="00BF31B1">
      <w:pPr>
        <w:pStyle w:val="BodyText"/>
      </w:pPr>
      <w:r>
        <w:t>The total demand for grades of 100-octane</w:t>
      </w:r>
      <w:r w:rsidR="00314488">
        <w:fldChar w:fldCharType="begin"/>
      </w:r>
      <w:r w:rsidR="00314488">
        <w:instrText xml:space="preserve"> XE "</w:instrText>
      </w:r>
      <w:r w:rsidR="00314488" w:rsidRPr="00AA06D5">
        <w:instrText>100-octane</w:instrText>
      </w:r>
      <w:r w:rsidR="00314488">
        <w:instrText xml:space="preserve">" </w:instrText>
      </w:r>
      <w:r w:rsidR="00314488">
        <w:fldChar w:fldCharType="end"/>
      </w:r>
      <w:r>
        <w:t xml:space="preserve"> and above rose from 5.8 million barrels in 1946 to 16.5 million in 1947. The total demand for all other grades, including components marketed as such, rose from 9.4 million barrels in 1946 to only 10.2 million in 1947. The rapid gain in the demand for 100-octane and above is indicated by the fact that it represented 38% of total demand in 1946 and 62% of the total in 1947.</w:t>
      </w:r>
    </w:p>
    <w:p w14:paraId="56621BAE" w14:textId="77777777" w:rsidR="00D92685" w:rsidRDefault="00D92685" w:rsidP="00BF31B1">
      <w:pPr>
        <w:pStyle w:val="BodyText"/>
      </w:pPr>
      <w:r>
        <w:t>Transfers out = rejected material that is returned to regular grades of gasoline and this item should be subtracted from gross production figures to determine the net production pf marketable aviation grades.</w:t>
      </w:r>
    </w:p>
    <w:p w14:paraId="0CCCCDF6" w14:textId="77777777" w:rsidR="00D92685" w:rsidRDefault="00D92685" w:rsidP="00BF31B1">
      <w:pPr>
        <w:pStyle w:val="BodyText"/>
      </w:pPr>
      <w:r>
        <w:t>The figures for aviation gasoline</w:t>
      </w:r>
      <w:r w:rsidR="000E6291">
        <w:fldChar w:fldCharType="begin"/>
      </w:r>
      <w:r w:rsidR="000E6291">
        <w:instrText xml:space="preserve"> XE "</w:instrText>
      </w:r>
      <w:r w:rsidR="000E6291" w:rsidRPr="00763256">
        <w:instrText>aviation gasoline</w:instrText>
      </w:r>
      <w:r w:rsidR="000E6291">
        <w:instrText xml:space="preserve">" </w:instrText>
      </w:r>
      <w:r w:rsidR="000E6291">
        <w:fldChar w:fldCharType="end"/>
      </w:r>
      <w:r>
        <w:t xml:space="preserve"> cover only the special grades identified as such by producing companies and do not include automotive gasoline</w:t>
      </w:r>
      <w:r w:rsidR="000E6291">
        <w:fldChar w:fldCharType="begin"/>
      </w:r>
      <w:r w:rsidR="000E6291">
        <w:instrText xml:space="preserve"> XE "</w:instrText>
      </w:r>
      <w:r w:rsidR="000E6291" w:rsidRPr="009E593B">
        <w:instrText>automotive gasoline</w:instrText>
      </w:r>
      <w:r w:rsidR="000E6291">
        <w:instrText xml:space="preserve">" </w:instrText>
      </w:r>
      <w:r w:rsidR="000E6291">
        <w:fldChar w:fldCharType="end"/>
      </w:r>
      <w:r>
        <w:t xml:space="preserve"> that may be used by many smaller planes.</w:t>
      </w:r>
    </w:p>
    <w:p w14:paraId="2806117D" w14:textId="77777777" w:rsidR="00D92685" w:rsidRDefault="00D92685" w:rsidP="00D92685">
      <w:pPr>
        <w:pStyle w:val="Heading1"/>
      </w:pPr>
      <w:bookmarkStart w:id="8" w:name="_Toc23007881"/>
      <w:r>
        <w:lastRenderedPageBreak/>
        <w:t>1948 Aviation Gasoline</w:t>
      </w:r>
      <w:bookmarkEnd w:id="8"/>
    </w:p>
    <w:p w14:paraId="0BD9A7F4" w14:textId="77777777" w:rsidR="00D92685" w:rsidRDefault="00D92685" w:rsidP="00BF31B1">
      <w:pPr>
        <w:pStyle w:val="BodyText"/>
      </w:pPr>
      <w:r>
        <w:t xml:space="preserve">The total demand for </w:t>
      </w:r>
      <w:r w:rsidR="000E6291">
        <w:t>a</w:t>
      </w:r>
      <w:r>
        <w:t>viation grade gasoline</w:t>
      </w:r>
      <w:r w:rsidR="000E6291">
        <w:fldChar w:fldCharType="begin"/>
      </w:r>
      <w:r w:rsidR="000E6291">
        <w:instrText xml:space="preserve"> XE "</w:instrText>
      </w:r>
      <w:r w:rsidR="000E6291" w:rsidRPr="00313901">
        <w:instrText>aviation grade gasoline</w:instrText>
      </w:r>
      <w:r w:rsidR="000E6291">
        <w:instrText xml:space="preserve">" </w:instrText>
      </w:r>
      <w:r w:rsidR="000E6291">
        <w:fldChar w:fldCharType="end"/>
      </w:r>
      <w:r>
        <w:t xml:space="preserve"> rose from 26.7 million barrels in 1947, and 43.0 million barrels in 1948. Exports increased from 5.1 million in 1947, and 6.3 million in 1948. Domestic demand rose from 21.6 million barrels in 1947, and 36.6 million in 1948. Domestic demand includes reported deliveries to all military agencies of 1.0 million barrels in 1946, 7.1 million barrels in 1947, and 17.6 million in 1948. As reports stocks represent only those in the custody of producers, indicated demand covers only new sales to customers. Large stocks in military custody at the end of 1945 were in process of liquidation during 1946 and part of 1947.</w:t>
      </w:r>
    </w:p>
    <w:p w14:paraId="380CF051" w14:textId="77777777" w:rsidR="00D92685" w:rsidRDefault="00D92685" w:rsidP="00BF31B1">
      <w:pPr>
        <w:pStyle w:val="BodyText"/>
      </w:pPr>
      <w:r>
        <w:t>The total demand for grades of 100-octane</w:t>
      </w:r>
      <w:r w:rsidR="000E6291">
        <w:fldChar w:fldCharType="begin"/>
      </w:r>
      <w:r w:rsidR="000E6291">
        <w:instrText xml:space="preserve"> XE "</w:instrText>
      </w:r>
      <w:r w:rsidR="000E6291" w:rsidRPr="00665775">
        <w:instrText>100-octane</w:instrText>
      </w:r>
      <w:r w:rsidR="000E6291">
        <w:instrText xml:space="preserve">" </w:instrText>
      </w:r>
      <w:r w:rsidR="000E6291">
        <w:fldChar w:fldCharType="end"/>
      </w:r>
      <w:r>
        <w:t xml:space="preserve"> and above amounted to 16.5 million in 1947, and 33.2 million in 1948. Virtually all of the increase has been in these grades as the total demand for all other grades (including components marketed as such), amounted to 9.4 million barrels in 1946, and showed as small gain to 10.2 million in 1947, and a slight decline to</w:t>
      </w:r>
      <w:r w:rsidR="005E4B7C">
        <w:t xml:space="preserve"> </w:t>
      </w:r>
      <w:r>
        <w:t>9.8 million in 1948.</w:t>
      </w:r>
    </w:p>
    <w:p w14:paraId="636C2180" w14:textId="77777777" w:rsidR="00D92685" w:rsidRDefault="00D92685" w:rsidP="00BF31B1">
      <w:pPr>
        <w:pStyle w:val="BodyText"/>
      </w:pPr>
      <w:r>
        <w:t xml:space="preserve">Transfers out = rejected material that is returned to regular grades of gasoline and this item should be subtracted from gross production figures to determine the net production </w:t>
      </w:r>
      <w:r w:rsidR="00C64B53">
        <w:t>o</w:t>
      </w:r>
      <w:r>
        <w:t>f marketable aviation grades.</w:t>
      </w:r>
    </w:p>
    <w:p w14:paraId="464E0FAE" w14:textId="77777777" w:rsidR="00814CEA" w:rsidRDefault="00D92685" w:rsidP="00BF31B1">
      <w:pPr>
        <w:pStyle w:val="BodyText"/>
      </w:pPr>
      <w:r>
        <w:t>The figures for aviation gasoline</w:t>
      </w:r>
      <w:r w:rsidR="000E6291">
        <w:fldChar w:fldCharType="begin"/>
      </w:r>
      <w:r w:rsidR="000E6291">
        <w:instrText xml:space="preserve"> XE "</w:instrText>
      </w:r>
      <w:r w:rsidR="000E6291" w:rsidRPr="00121F62">
        <w:instrText>aviation gasoline</w:instrText>
      </w:r>
      <w:r w:rsidR="000E6291">
        <w:instrText xml:space="preserve">" </w:instrText>
      </w:r>
      <w:r w:rsidR="000E6291">
        <w:fldChar w:fldCharType="end"/>
      </w:r>
      <w:r>
        <w:t xml:space="preserve"> cover only the special grades identified as such by producing companies and do not include automotive gasoline that may be used by many smaller planes.</w:t>
      </w:r>
    </w:p>
    <w:p w14:paraId="3BBC5A6E" w14:textId="77777777" w:rsidR="00AF0942" w:rsidRDefault="00AF0942" w:rsidP="005B5E10">
      <w:pPr>
        <w:pStyle w:val="Heading1"/>
      </w:pPr>
      <w:bookmarkStart w:id="9" w:name="_Toc23007882"/>
      <w:r>
        <w:t>In-flight Refuelling &amp; World Records</w:t>
      </w:r>
      <w:bookmarkEnd w:id="9"/>
      <w:r>
        <w:t xml:space="preserve"> </w:t>
      </w:r>
    </w:p>
    <w:p w14:paraId="43E60E18" w14:textId="77777777" w:rsidR="00AF0942" w:rsidRDefault="00AF0942" w:rsidP="00BF31B1">
      <w:pPr>
        <w:pStyle w:val="BodyText"/>
      </w:pPr>
      <w:r>
        <w:t xml:space="preserve">While the jet aircraft were setting new speed records there were still some records to be made by piston driven aircraft. </w:t>
      </w:r>
      <w:r w:rsidR="000E6291">
        <w:t>The</w:t>
      </w:r>
      <w:r>
        <w:t xml:space="preserve"> USA</w:t>
      </w:r>
      <w:r w:rsidR="001D4C20">
        <w:t>F</w:t>
      </w:r>
      <w:r>
        <w:t xml:space="preserve"> Boeing B-50A</w:t>
      </w:r>
      <w:r w:rsidR="000E6291">
        <w:fldChar w:fldCharType="begin"/>
      </w:r>
      <w:r w:rsidR="000E6291">
        <w:instrText xml:space="preserve"> XE "</w:instrText>
      </w:r>
      <w:r w:rsidR="000E6291" w:rsidRPr="007D4474">
        <w:instrText>Boeing B-50A</w:instrText>
      </w:r>
      <w:r w:rsidR="000E6291">
        <w:instrText xml:space="preserve">" </w:instrText>
      </w:r>
      <w:r w:rsidR="000E6291">
        <w:fldChar w:fldCharType="end"/>
      </w:r>
      <w:r>
        <w:t xml:space="preserve"> which was a later variant of the famous </w:t>
      </w:r>
      <w:r w:rsidR="007153D0">
        <w:t xml:space="preserve">Boeing </w:t>
      </w:r>
      <w:r>
        <w:t>B-29 Superfortress</w:t>
      </w:r>
      <w:r w:rsidR="000E6291">
        <w:fldChar w:fldCharType="begin"/>
      </w:r>
      <w:r w:rsidR="000E6291">
        <w:instrText xml:space="preserve"> XE "</w:instrText>
      </w:r>
      <w:r w:rsidR="000E6291" w:rsidRPr="006E4AF9">
        <w:instrText>Boeing B-29 Superfortress</w:instrText>
      </w:r>
      <w:r w:rsidR="000E6291">
        <w:instrText xml:space="preserve">" </w:instrText>
      </w:r>
      <w:r w:rsidR="000E6291">
        <w:fldChar w:fldCharType="end"/>
      </w:r>
      <w:r>
        <w:t xml:space="preserve">, </w:t>
      </w:r>
      <w:r w:rsidR="00BF31B1">
        <w:t xml:space="preserve">and </w:t>
      </w:r>
      <w:r>
        <w:t>on 26 February 1949 completed the first non-stop round the world relying on in-flight refuelling</w:t>
      </w:r>
      <w:r w:rsidR="000E6291">
        <w:fldChar w:fldCharType="begin"/>
      </w:r>
      <w:r w:rsidR="000E6291">
        <w:instrText xml:space="preserve"> XE "</w:instrText>
      </w:r>
      <w:r w:rsidR="000E6291" w:rsidRPr="005B411C">
        <w:instrText>refuelling</w:instrText>
      </w:r>
      <w:r w:rsidR="000E6291">
        <w:instrText xml:space="preserve">" </w:instrText>
      </w:r>
      <w:r w:rsidR="000E6291">
        <w:fldChar w:fldCharType="end"/>
      </w:r>
      <w:r>
        <w:t>.</w:t>
      </w:r>
    </w:p>
    <w:p w14:paraId="6BB78A47" w14:textId="77777777" w:rsidR="00AF0942" w:rsidRDefault="00AF0942" w:rsidP="00AB000C">
      <w:pPr>
        <w:pStyle w:val="Caption"/>
      </w:pPr>
      <w:r>
        <w:t xml:space="preserve">Photo </w:t>
      </w:r>
      <w:r w:rsidR="007931EF">
        <w:rPr>
          <w:noProof/>
        </w:rPr>
        <w:t>6</w:t>
      </w:r>
      <w:r>
        <w:t>. Boeing B-50</w:t>
      </w:r>
      <w:r w:rsidR="00D46AAF">
        <w:t>A</w:t>
      </w:r>
      <w:r>
        <w:t xml:space="preserve"> </w:t>
      </w:r>
      <w:r w:rsidR="00D46AAF">
        <w:t>“</w:t>
      </w:r>
      <w:r w:rsidR="00D46AAF" w:rsidRPr="00D46AAF">
        <w:t>Lucky Lady II</w:t>
      </w:r>
      <w:r w:rsidR="000E6291">
        <w:fldChar w:fldCharType="begin"/>
      </w:r>
      <w:r w:rsidR="000E6291">
        <w:instrText xml:space="preserve"> XE "</w:instrText>
      </w:r>
      <w:r w:rsidR="000E6291" w:rsidRPr="00FC25F9">
        <w:instrText>Lucky Lady II</w:instrText>
      </w:r>
      <w:r w:rsidR="000E6291">
        <w:instrText xml:space="preserve">" </w:instrText>
      </w:r>
      <w:r w:rsidR="000E6291">
        <w:fldChar w:fldCharType="end"/>
      </w:r>
      <w:r w:rsidR="00D46AAF" w:rsidRPr="00D46AAF">
        <w:t xml:space="preserve">" refuelled by </w:t>
      </w:r>
      <w:r w:rsidR="00D46AAF">
        <w:t xml:space="preserve">Boeing </w:t>
      </w:r>
      <w:r w:rsidR="00D46AAF" w:rsidRPr="00D46AAF">
        <w:t>B-29M 45-21708 tanker</w:t>
      </w:r>
      <w:r w:rsidR="000E6291">
        <w:fldChar w:fldCharType="begin"/>
      </w:r>
      <w:r w:rsidR="000E6291">
        <w:instrText xml:space="preserve"> XE "</w:instrText>
      </w:r>
      <w:r w:rsidR="000E6291" w:rsidRPr="006158DA">
        <w:instrText>tanker</w:instrText>
      </w:r>
      <w:r w:rsidR="000E6291">
        <w:instrText xml:space="preserve">" </w:instrText>
      </w:r>
      <w:r w:rsidR="000E6291">
        <w:fldChar w:fldCharType="end"/>
      </w:r>
      <w:r w:rsidR="00D46AAF" w:rsidRPr="00D46AAF">
        <w:t xml:space="preserve"> on its non-stop flight around the world.</w:t>
      </w:r>
      <w:r w:rsidR="005E4B7C">
        <w:rPr>
          <w:rStyle w:val="EndnoteReference"/>
        </w:rPr>
        <w:endnoteReference w:id="3"/>
      </w:r>
    </w:p>
    <w:p w14:paraId="7B40C4A5" w14:textId="77777777" w:rsidR="005E4B7C" w:rsidRPr="005E4B7C" w:rsidRDefault="005E4B7C" w:rsidP="00BF31B1">
      <w:pPr>
        <w:pStyle w:val="Picture"/>
      </w:pPr>
      <w:r w:rsidRPr="005E4B7C">
        <w:rPr>
          <w:noProof/>
          <w:lang w:eastAsia="en-AU"/>
        </w:rPr>
        <w:drawing>
          <wp:inline distT="0" distB="0" distL="0" distR="0" wp14:anchorId="5BC4F07B" wp14:editId="2D4A8855">
            <wp:extent cx="4153219" cy="1541929"/>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6216" b="17036"/>
                    <a:stretch/>
                  </pic:blipFill>
                  <pic:spPr bwMode="auto">
                    <a:xfrm>
                      <a:off x="0" y="0"/>
                      <a:ext cx="4249293" cy="1577598"/>
                    </a:xfrm>
                    <a:prstGeom prst="rect">
                      <a:avLst/>
                    </a:prstGeom>
                    <a:ln>
                      <a:noFill/>
                    </a:ln>
                    <a:extLst>
                      <a:ext uri="{53640926-AAD7-44D8-BBD7-CCE9431645EC}">
                        <a14:shadowObscured xmlns:a14="http://schemas.microsoft.com/office/drawing/2010/main"/>
                      </a:ext>
                    </a:extLst>
                  </pic:spPr>
                </pic:pic>
              </a:graphicData>
            </a:graphic>
          </wp:inline>
        </w:drawing>
      </w:r>
    </w:p>
    <w:p w14:paraId="7EC4DBB5" w14:textId="77777777" w:rsidR="00AF0942" w:rsidRDefault="00AF0942" w:rsidP="00FE61B8">
      <w:pPr>
        <w:pStyle w:val="Caption"/>
      </w:pPr>
      <w:r>
        <w:t xml:space="preserve">Photo </w:t>
      </w:r>
      <w:r w:rsidR="007931EF">
        <w:rPr>
          <w:noProof/>
        </w:rPr>
        <w:t>7</w:t>
      </w:r>
      <w:r>
        <w:t>. USAF Boeing B-50A Superfortress fuselage ‘Lucky Lady II</w:t>
      </w:r>
      <w:r w:rsidR="00D46AAF">
        <w:t>’</w:t>
      </w:r>
      <w:r>
        <w:t xml:space="preserve"> on display at Chino Air Museum</w:t>
      </w:r>
      <w:r w:rsidR="000E6291">
        <w:fldChar w:fldCharType="begin"/>
      </w:r>
      <w:r w:rsidR="000E6291">
        <w:instrText xml:space="preserve"> XE "</w:instrText>
      </w:r>
      <w:r w:rsidR="000E6291" w:rsidRPr="002267AB">
        <w:instrText>Chino Air Museum</w:instrText>
      </w:r>
      <w:r w:rsidR="000E6291">
        <w:instrText xml:space="preserve">" </w:instrText>
      </w:r>
      <w:r w:rsidR="000E6291">
        <w:fldChar w:fldCharType="end"/>
      </w:r>
    </w:p>
    <w:p w14:paraId="612DB300" w14:textId="77777777" w:rsidR="00AF0942" w:rsidRDefault="007153D0" w:rsidP="00BF31B1">
      <w:pPr>
        <w:pStyle w:val="Picture"/>
      </w:pPr>
      <w:r>
        <w:rPr>
          <w:noProof/>
          <w:lang w:eastAsia="en-AU"/>
        </w:rPr>
        <w:drawing>
          <wp:inline distT="0" distB="0" distL="0" distR="0" wp14:anchorId="1F5D0311" wp14:editId="4E4B6304">
            <wp:extent cx="4153925" cy="151802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3925" cy="1518023"/>
                    </a:xfrm>
                    <a:prstGeom prst="rect">
                      <a:avLst/>
                    </a:prstGeom>
                    <a:noFill/>
                  </pic:spPr>
                </pic:pic>
              </a:graphicData>
            </a:graphic>
          </wp:inline>
        </w:drawing>
      </w:r>
    </w:p>
    <w:p w14:paraId="3138F7C5" w14:textId="77777777" w:rsidR="00BF31B1" w:rsidRDefault="00BF31B1">
      <w:pPr>
        <w:rPr>
          <w:rFonts w:ascii="Arial Black" w:hAnsi="Arial Black"/>
          <w:color w:val="808080"/>
          <w:spacing w:val="-25"/>
          <w:kern w:val="28"/>
          <w:sz w:val="28"/>
        </w:rPr>
      </w:pPr>
      <w:r>
        <w:br w:type="page"/>
      </w:r>
    </w:p>
    <w:p w14:paraId="71860233" w14:textId="77777777" w:rsidR="00AF0942" w:rsidRDefault="00AF0942">
      <w:pPr>
        <w:pStyle w:val="Heading1"/>
      </w:pPr>
      <w:bookmarkStart w:id="10" w:name="_Toc23007883"/>
      <w:r>
        <w:lastRenderedPageBreak/>
        <w:t>Oil Companies and Refineries</w:t>
      </w:r>
      <w:bookmarkEnd w:id="10"/>
    </w:p>
    <w:p w14:paraId="3D0F633A" w14:textId="77777777" w:rsidR="00AF0942" w:rsidRPr="00233014" w:rsidRDefault="00AF0942" w:rsidP="00BF31B1">
      <w:pPr>
        <w:pStyle w:val="BodyText"/>
      </w:pPr>
      <w:r w:rsidRPr="00233014">
        <w:t>Standard Oil of California</w:t>
      </w:r>
      <w:r w:rsidR="000E6291">
        <w:fldChar w:fldCharType="begin"/>
      </w:r>
      <w:r w:rsidR="000E6291">
        <w:instrText xml:space="preserve"> XE "</w:instrText>
      </w:r>
      <w:r w:rsidR="000E6291" w:rsidRPr="00B93BCF">
        <w:instrText>Standard Oil of California</w:instrText>
      </w:r>
      <w:r w:rsidR="000E6291">
        <w:instrText xml:space="preserve">" </w:instrText>
      </w:r>
      <w:r w:rsidR="000E6291">
        <w:fldChar w:fldCharType="end"/>
      </w:r>
      <w:r w:rsidRPr="00233014">
        <w:t xml:space="preserve"> (later Chevron</w:t>
      </w:r>
      <w:r w:rsidR="000E6291">
        <w:fldChar w:fldCharType="begin"/>
      </w:r>
      <w:r w:rsidR="000E6291">
        <w:instrText xml:space="preserve"> XE "</w:instrText>
      </w:r>
      <w:r w:rsidR="000E6291" w:rsidRPr="004D44D7">
        <w:instrText>Chevron</w:instrText>
      </w:r>
      <w:r w:rsidR="000E6291">
        <w:instrText xml:space="preserve">" </w:instrText>
      </w:r>
      <w:r w:rsidR="000E6291">
        <w:fldChar w:fldCharType="end"/>
      </w:r>
      <w:r w:rsidRPr="00233014">
        <w:t xml:space="preserve">) </w:t>
      </w:r>
    </w:p>
    <w:p w14:paraId="125E75ED" w14:textId="77777777" w:rsidR="00AF0942" w:rsidRPr="00233014" w:rsidRDefault="00AF0942" w:rsidP="00BF31B1">
      <w:pPr>
        <w:pStyle w:val="BodyText"/>
      </w:pPr>
      <w:r w:rsidRPr="00233014">
        <w:t>Richmond Refinery</w:t>
      </w:r>
      <w:r w:rsidR="000E6291">
        <w:fldChar w:fldCharType="begin"/>
      </w:r>
      <w:r w:rsidR="000E6291">
        <w:instrText xml:space="preserve"> XE "</w:instrText>
      </w:r>
      <w:r w:rsidR="000E6291" w:rsidRPr="005673C9">
        <w:instrText>Richmond Refinery</w:instrText>
      </w:r>
      <w:r w:rsidR="000E6291">
        <w:instrText xml:space="preserve">" </w:instrText>
      </w:r>
      <w:r w:rsidR="000E6291">
        <w:fldChar w:fldCharType="end"/>
      </w:r>
      <w:r w:rsidRPr="00233014">
        <w:t xml:space="preserve"> 1901 San Joaquin crude</w:t>
      </w:r>
      <w:r w:rsidR="000E6291">
        <w:fldChar w:fldCharType="begin"/>
      </w:r>
      <w:r w:rsidR="000E6291">
        <w:instrText xml:space="preserve"> XE "</w:instrText>
      </w:r>
      <w:r w:rsidR="000E6291" w:rsidRPr="002660E9">
        <w:instrText>San Joaquin crude</w:instrText>
      </w:r>
      <w:r w:rsidR="000E6291">
        <w:instrText xml:space="preserve">" </w:instrText>
      </w:r>
      <w:r w:rsidR="000E6291">
        <w:fldChar w:fldCharType="end"/>
      </w:r>
      <w:r w:rsidRPr="00233014">
        <w:t>, San Francisco</w:t>
      </w:r>
      <w:r w:rsidR="000E6291">
        <w:fldChar w:fldCharType="begin"/>
      </w:r>
      <w:r w:rsidR="000E6291">
        <w:instrText xml:space="preserve"> XE "</w:instrText>
      </w:r>
      <w:r w:rsidR="000E6291" w:rsidRPr="00FC71C4">
        <w:instrText>San Francisco</w:instrText>
      </w:r>
      <w:r w:rsidR="000E6291">
        <w:instrText xml:space="preserve">" </w:instrText>
      </w:r>
      <w:r w:rsidR="000E6291">
        <w:fldChar w:fldCharType="end"/>
      </w:r>
      <w:r w:rsidRPr="00233014">
        <w:t xml:space="preserve">, by 1921 65 MBSD </w:t>
      </w:r>
    </w:p>
    <w:p w14:paraId="4CDEAE02" w14:textId="77777777" w:rsidR="00AF0942" w:rsidRPr="00233014" w:rsidRDefault="00AF0942" w:rsidP="00BF31B1">
      <w:pPr>
        <w:pStyle w:val="BodyText"/>
      </w:pPr>
      <w:r w:rsidRPr="00233014">
        <w:t>El Segundo Refinery</w:t>
      </w:r>
      <w:r w:rsidR="000E6291">
        <w:fldChar w:fldCharType="begin"/>
      </w:r>
      <w:r w:rsidR="000E6291">
        <w:instrText xml:space="preserve"> XE "</w:instrText>
      </w:r>
      <w:r w:rsidR="000E6291" w:rsidRPr="002D1E2A">
        <w:instrText>El Segundo Refinery</w:instrText>
      </w:r>
      <w:r w:rsidR="000E6291">
        <w:instrText xml:space="preserve">" </w:instrText>
      </w:r>
      <w:r w:rsidR="000E6291">
        <w:fldChar w:fldCharType="end"/>
      </w:r>
      <w:r w:rsidRPr="00233014">
        <w:t xml:space="preserve"> </w:t>
      </w:r>
    </w:p>
    <w:p w14:paraId="15C66350" w14:textId="77777777" w:rsidR="00AF0942" w:rsidRPr="00233014" w:rsidRDefault="00AF0942" w:rsidP="00BF31B1">
      <w:pPr>
        <w:pStyle w:val="BodyText"/>
      </w:pPr>
      <w:r w:rsidRPr="00233014">
        <w:t>Bakersfield Refinery</w:t>
      </w:r>
      <w:r w:rsidR="000E6291">
        <w:fldChar w:fldCharType="begin"/>
      </w:r>
      <w:r w:rsidR="000E6291">
        <w:instrText xml:space="preserve"> XE "</w:instrText>
      </w:r>
      <w:r w:rsidR="000E6291" w:rsidRPr="00990BA8">
        <w:instrText>Bakersfield Refinery</w:instrText>
      </w:r>
      <w:r w:rsidR="000E6291">
        <w:instrText xml:space="preserve">" </w:instrText>
      </w:r>
      <w:r w:rsidR="000E6291">
        <w:fldChar w:fldCharType="end"/>
      </w:r>
    </w:p>
    <w:p w14:paraId="76DCACB5" w14:textId="77777777" w:rsidR="00AF0942" w:rsidRPr="00233014" w:rsidRDefault="00AF0942" w:rsidP="00BF31B1">
      <w:pPr>
        <w:pStyle w:val="BodyText"/>
      </w:pPr>
      <w:r w:rsidRPr="00233014">
        <w:t>All used Californian crudes and produced kerosene</w:t>
      </w:r>
      <w:r w:rsidR="000E6291">
        <w:fldChar w:fldCharType="begin"/>
      </w:r>
      <w:r w:rsidR="000E6291">
        <w:instrText xml:space="preserve"> XE "</w:instrText>
      </w:r>
      <w:r w:rsidR="000E6291" w:rsidRPr="00044BF6">
        <w:instrText>kerosene</w:instrText>
      </w:r>
      <w:r w:rsidR="000E6291">
        <w:instrText xml:space="preserve">" </w:instrText>
      </w:r>
      <w:r w:rsidR="000E6291">
        <w:fldChar w:fldCharType="end"/>
      </w:r>
      <w:r w:rsidRPr="00233014">
        <w:t xml:space="preserve"> and lubes</w:t>
      </w:r>
      <w:r w:rsidR="000E6291">
        <w:fldChar w:fldCharType="begin"/>
      </w:r>
      <w:r w:rsidR="000E6291">
        <w:instrText xml:space="preserve"> XE "</w:instrText>
      </w:r>
      <w:r w:rsidR="000E6291" w:rsidRPr="00B751CD">
        <w:instrText>lubes</w:instrText>
      </w:r>
      <w:r w:rsidR="000E6291">
        <w:instrText xml:space="preserve">" </w:instrText>
      </w:r>
      <w:r w:rsidR="000E6291">
        <w:fldChar w:fldCharType="end"/>
      </w:r>
      <w:r w:rsidRPr="00233014">
        <w:t>.</w:t>
      </w:r>
    </w:p>
    <w:p w14:paraId="0ADA81E2" w14:textId="77777777" w:rsidR="00AF0942" w:rsidRPr="00233014" w:rsidRDefault="00AF0942" w:rsidP="00BF31B1">
      <w:pPr>
        <w:pStyle w:val="BodyText"/>
      </w:pPr>
      <w:r w:rsidRPr="00233014">
        <w:t>Standard Oil of New Jersey</w:t>
      </w:r>
      <w:r w:rsidR="000E6291">
        <w:fldChar w:fldCharType="begin"/>
      </w:r>
      <w:r w:rsidR="000E6291">
        <w:instrText xml:space="preserve"> XE "</w:instrText>
      </w:r>
      <w:r w:rsidR="000E6291" w:rsidRPr="003948F7">
        <w:instrText>Standard Oil of New Jersey</w:instrText>
      </w:r>
      <w:r w:rsidR="000E6291">
        <w:instrText xml:space="preserve">" </w:instrText>
      </w:r>
      <w:r w:rsidR="000E6291">
        <w:fldChar w:fldCharType="end"/>
      </w:r>
      <w:r w:rsidR="003E15EF">
        <w:t xml:space="preserve"> (later Esso</w:t>
      </w:r>
      <w:r w:rsidR="000E6291">
        <w:fldChar w:fldCharType="begin"/>
      </w:r>
      <w:r w:rsidR="000E6291">
        <w:instrText xml:space="preserve"> XE "</w:instrText>
      </w:r>
      <w:r w:rsidR="000E6291" w:rsidRPr="00693788">
        <w:instrText>Esso</w:instrText>
      </w:r>
      <w:r w:rsidR="000E6291">
        <w:instrText xml:space="preserve">" </w:instrText>
      </w:r>
      <w:r w:rsidR="000E6291">
        <w:fldChar w:fldCharType="end"/>
      </w:r>
      <w:r w:rsidR="003E15EF">
        <w:t>, then Exxon</w:t>
      </w:r>
      <w:r w:rsidR="000E6291">
        <w:fldChar w:fldCharType="begin"/>
      </w:r>
      <w:r w:rsidR="000E6291">
        <w:instrText xml:space="preserve"> XE "</w:instrText>
      </w:r>
      <w:r w:rsidR="000E6291" w:rsidRPr="00B97775">
        <w:instrText>Exxon</w:instrText>
      </w:r>
      <w:r w:rsidR="000E6291">
        <w:instrText xml:space="preserve">" </w:instrText>
      </w:r>
      <w:r w:rsidR="000E6291">
        <w:fldChar w:fldCharType="end"/>
      </w:r>
      <w:r w:rsidR="003E15EF">
        <w:t>)</w:t>
      </w:r>
    </w:p>
    <w:p w14:paraId="7BB584C1" w14:textId="77777777" w:rsidR="00AF0942" w:rsidRPr="00233014" w:rsidRDefault="00AF0942" w:rsidP="00BF31B1">
      <w:pPr>
        <w:pStyle w:val="BodyText"/>
      </w:pPr>
      <w:r w:rsidRPr="00233014">
        <w:t>Royal Dutch-Shell Group</w:t>
      </w:r>
      <w:r w:rsidR="000E6291">
        <w:fldChar w:fldCharType="begin"/>
      </w:r>
      <w:r w:rsidR="000E6291">
        <w:instrText xml:space="preserve"> XE "</w:instrText>
      </w:r>
      <w:r w:rsidR="000E6291" w:rsidRPr="006E595B">
        <w:instrText>Royal Dutch-Shell Group</w:instrText>
      </w:r>
      <w:r w:rsidR="000E6291">
        <w:instrText xml:space="preserve">" </w:instrText>
      </w:r>
      <w:r w:rsidR="000E6291">
        <w:fldChar w:fldCharType="end"/>
      </w:r>
    </w:p>
    <w:p w14:paraId="7DB2CF27" w14:textId="77777777" w:rsidR="00AF0942" w:rsidRPr="00233014" w:rsidRDefault="00AF0942" w:rsidP="00BF31B1">
      <w:pPr>
        <w:pStyle w:val="BodyText"/>
      </w:pPr>
      <w:r w:rsidRPr="00233014">
        <w:t>The Texas Corporation</w:t>
      </w:r>
      <w:r w:rsidR="000E6291">
        <w:fldChar w:fldCharType="begin"/>
      </w:r>
      <w:r w:rsidR="000E6291">
        <w:instrText xml:space="preserve"> XE "</w:instrText>
      </w:r>
      <w:r w:rsidR="000E6291" w:rsidRPr="00AA238E">
        <w:instrText>The Texas Corporation</w:instrText>
      </w:r>
      <w:r w:rsidR="000E6291">
        <w:instrText xml:space="preserve">" </w:instrText>
      </w:r>
      <w:r w:rsidR="000E6291">
        <w:fldChar w:fldCharType="end"/>
      </w:r>
      <w:r w:rsidR="00F821C6">
        <w:t xml:space="preserve"> (Texaco</w:t>
      </w:r>
      <w:r w:rsidR="000E6291">
        <w:fldChar w:fldCharType="begin"/>
      </w:r>
      <w:r w:rsidR="000E6291">
        <w:instrText xml:space="preserve"> XE "</w:instrText>
      </w:r>
      <w:r w:rsidR="000E6291" w:rsidRPr="0006101B">
        <w:instrText>Texaco</w:instrText>
      </w:r>
      <w:r w:rsidR="000E6291">
        <w:instrText xml:space="preserve">" </w:instrText>
      </w:r>
      <w:r w:rsidR="000E6291">
        <w:fldChar w:fldCharType="end"/>
      </w:r>
      <w:r w:rsidR="00F821C6">
        <w:t>)</w:t>
      </w:r>
    </w:p>
    <w:p w14:paraId="4FC212DD" w14:textId="77777777" w:rsidR="00AF0942" w:rsidRPr="00233014" w:rsidRDefault="00AF0942" w:rsidP="00BF31B1">
      <w:pPr>
        <w:pStyle w:val="BodyText"/>
      </w:pPr>
      <w:r w:rsidRPr="00233014">
        <w:t>Standard Oil of New York</w:t>
      </w:r>
      <w:r w:rsidR="000E6291">
        <w:fldChar w:fldCharType="begin"/>
      </w:r>
      <w:r w:rsidR="000E6291">
        <w:instrText xml:space="preserve"> XE "</w:instrText>
      </w:r>
      <w:r w:rsidR="000E6291" w:rsidRPr="00C74855">
        <w:instrText>Standard Oil of New York</w:instrText>
      </w:r>
      <w:r w:rsidR="000E6291">
        <w:instrText xml:space="preserve">" </w:instrText>
      </w:r>
      <w:r w:rsidR="000E6291">
        <w:fldChar w:fldCharType="end"/>
      </w:r>
      <w:r w:rsidR="00233014" w:rsidRPr="00233014">
        <w:t xml:space="preserve"> </w:t>
      </w:r>
      <w:r w:rsidRPr="00233014">
        <w:t>(latter to become SOCONY</w:t>
      </w:r>
      <w:r w:rsidR="000E6291">
        <w:fldChar w:fldCharType="begin"/>
      </w:r>
      <w:r w:rsidR="000E6291">
        <w:instrText xml:space="preserve"> XE "</w:instrText>
      </w:r>
      <w:r w:rsidR="000E6291" w:rsidRPr="007C789E">
        <w:instrText>SOCONY</w:instrText>
      </w:r>
      <w:r w:rsidR="000E6291">
        <w:instrText xml:space="preserve">" </w:instrText>
      </w:r>
      <w:r w:rsidR="000E6291">
        <w:fldChar w:fldCharType="end"/>
      </w:r>
      <w:r w:rsidRPr="00233014">
        <w:t xml:space="preserve"> and merge with Vacuum</w:t>
      </w:r>
      <w:r w:rsidR="000E6291">
        <w:fldChar w:fldCharType="begin"/>
      </w:r>
      <w:r w:rsidR="000E6291">
        <w:instrText xml:space="preserve"> XE "</w:instrText>
      </w:r>
      <w:r w:rsidR="000E6291" w:rsidRPr="00365872">
        <w:instrText>Vacuum</w:instrText>
      </w:r>
      <w:r w:rsidR="000E6291">
        <w:instrText xml:space="preserve">" </w:instrText>
      </w:r>
      <w:r w:rsidR="000E6291">
        <w:fldChar w:fldCharType="end"/>
      </w:r>
      <w:r w:rsidRPr="00233014">
        <w:t xml:space="preserve"> to become Mobil Corporation</w:t>
      </w:r>
      <w:r w:rsidR="000E6291">
        <w:fldChar w:fldCharType="begin"/>
      </w:r>
      <w:r w:rsidR="000E6291">
        <w:instrText xml:space="preserve"> XE "</w:instrText>
      </w:r>
      <w:r w:rsidR="000E6291" w:rsidRPr="00F254E3">
        <w:instrText>Mobil Corporation</w:instrText>
      </w:r>
      <w:r w:rsidR="000E6291">
        <w:instrText xml:space="preserve">" </w:instrText>
      </w:r>
      <w:r w:rsidR="000E6291">
        <w:fldChar w:fldCharType="end"/>
      </w:r>
      <w:r w:rsidRPr="00233014">
        <w:t>)</w:t>
      </w:r>
    </w:p>
    <w:p w14:paraId="635A8053" w14:textId="77777777" w:rsidR="00AF0942" w:rsidRPr="00233014" w:rsidRDefault="00AF0942" w:rsidP="00BF31B1">
      <w:pPr>
        <w:pStyle w:val="BodyText"/>
      </w:pPr>
      <w:r w:rsidRPr="00233014">
        <w:t>Standard Oil of Indiana</w:t>
      </w:r>
      <w:r w:rsidR="00F059C6">
        <w:fldChar w:fldCharType="begin"/>
      </w:r>
      <w:r w:rsidR="00F059C6">
        <w:instrText xml:space="preserve"> XE "</w:instrText>
      </w:r>
      <w:r w:rsidR="00F059C6" w:rsidRPr="00F17884">
        <w:instrText>Standard Oil of Indiana</w:instrText>
      </w:r>
      <w:r w:rsidR="00F059C6">
        <w:instrText xml:space="preserve">" </w:instrText>
      </w:r>
      <w:r w:rsidR="00F059C6">
        <w:fldChar w:fldCharType="end"/>
      </w:r>
      <w:r w:rsidR="000E6291">
        <w:t xml:space="preserve"> (later Amoco)</w:t>
      </w:r>
      <w:r w:rsidR="00F059C6">
        <w:fldChar w:fldCharType="begin"/>
      </w:r>
      <w:r w:rsidR="00F059C6">
        <w:instrText xml:space="preserve"> XE "</w:instrText>
      </w:r>
      <w:r w:rsidR="00F059C6" w:rsidRPr="00126FCB">
        <w:instrText>Amoco)</w:instrText>
      </w:r>
      <w:r w:rsidR="00F059C6">
        <w:instrText xml:space="preserve">" </w:instrText>
      </w:r>
      <w:r w:rsidR="00F059C6">
        <w:fldChar w:fldCharType="end"/>
      </w:r>
    </w:p>
    <w:p w14:paraId="21F9DA67" w14:textId="77777777" w:rsidR="00AF0942" w:rsidRPr="00233014" w:rsidRDefault="00AF0942" w:rsidP="00BF31B1">
      <w:pPr>
        <w:pStyle w:val="BodyText"/>
      </w:pPr>
      <w:r w:rsidRPr="00233014">
        <w:t>Sinclair Consolidated Oil</w:t>
      </w:r>
      <w:r w:rsidR="00F059C6">
        <w:fldChar w:fldCharType="begin"/>
      </w:r>
      <w:r w:rsidR="00F059C6">
        <w:instrText xml:space="preserve"> XE "</w:instrText>
      </w:r>
      <w:r w:rsidR="00F059C6" w:rsidRPr="00EB2FE3">
        <w:instrText>Sinclair Consolidated Oil</w:instrText>
      </w:r>
      <w:r w:rsidR="00F059C6">
        <w:instrText xml:space="preserve">" </w:instrText>
      </w:r>
      <w:r w:rsidR="00F059C6">
        <w:fldChar w:fldCharType="end"/>
      </w:r>
    </w:p>
    <w:p w14:paraId="093C6AA0" w14:textId="77777777" w:rsidR="00AF0942" w:rsidRPr="00233014" w:rsidRDefault="00AF0942" w:rsidP="00BF31B1">
      <w:pPr>
        <w:pStyle w:val="BodyText"/>
      </w:pPr>
      <w:r w:rsidRPr="00233014">
        <w:t>Humble Oil &amp; Refining Co.</w:t>
      </w:r>
      <w:r w:rsidR="00F059C6">
        <w:fldChar w:fldCharType="begin"/>
      </w:r>
      <w:r w:rsidR="00F059C6">
        <w:instrText xml:space="preserve"> XE "</w:instrText>
      </w:r>
      <w:r w:rsidR="00F059C6" w:rsidRPr="00841210">
        <w:instrText>Humble Oil &amp; Refining Co.</w:instrText>
      </w:r>
      <w:r w:rsidR="00F059C6">
        <w:instrText xml:space="preserve">" </w:instrText>
      </w:r>
      <w:r w:rsidR="00F059C6">
        <w:fldChar w:fldCharType="end"/>
      </w:r>
      <w:r w:rsidR="00F059C6">
        <w:t xml:space="preserve"> (later merged with Exxon</w:t>
      </w:r>
      <w:r w:rsidR="00F059C6">
        <w:fldChar w:fldCharType="begin"/>
      </w:r>
      <w:r w:rsidR="00F059C6">
        <w:instrText xml:space="preserve"> XE "</w:instrText>
      </w:r>
      <w:r w:rsidR="00F059C6" w:rsidRPr="00A37CF2">
        <w:instrText>Exxon</w:instrText>
      </w:r>
      <w:r w:rsidR="00F059C6">
        <w:instrText xml:space="preserve">" </w:instrText>
      </w:r>
      <w:r w:rsidR="00F059C6">
        <w:fldChar w:fldCharType="end"/>
      </w:r>
      <w:r w:rsidR="00F059C6">
        <w:t>)</w:t>
      </w:r>
    </w:p>
    <w:p w14:paraId="6DD3415B" w14:textId="77777777" w:rsidR="00AF0942" w:rsidRPr="00233014" w:rsidRDefault="00AF0942" w:rsidP="00BF31B1">
      <w:pPr>
        <w:pStyle w:val="BodyText"/>
      </w:pPr>
      <w:r w:rsidRPr="00233014">
        <w:t>Shell Union Oil Corporation</w:t>
      </w:r>
      <w:r w:rsidR="00F059C6">
        <w:fldChar w:fldCharType="begin"/>
      </w:r>
      <w:r w:rsidR="00F059C6">
        <w:instrText xml:space="preserve"> XE "</w:instrText>
      </w:r>
      <w:r w:rsidR="00F059C6" w:rsidRPr="00E5508C">
        <w:instrText>Shell Union Oil Corporation</w:instrText>
      </w:r>
      <w:r w:rsidR="00F059C6">
        <w:instrText xml:space="preserve">" </w:instrText>
      </w:r>
      <w:r w:rsidR="00F059C6">
        <w:fldChar w:fldCharType="end"/>
      </w:r>
    </w:p>
    <w:p w14:paraId="5C7F39F7" w14:textId="77777777" w:rsidR="00AF0942" w:rsidRPr="00233014" w:rsidRDefault="00AF0942" w:rsidP="00BF31B1">
      <w:pPr>
        <w:pStyle w:val="BodyText"/>
      </w:pPr>
      <w:r w:rsidRPr="00233014">
        <w:t>Vacuum Oil Co.</w:t>
      </w:r>
      <w:r w:rsidR="00F059C6">
        <w:fldChar w:fldCharType="begin"/>
      </w:r>
      <w:r w:rsidR="00F059C6">
        <w:instrText xml:space="preserve"> XE "</w:instrText>
      </w:r>
      <w:r w:rsidR="00F059C6" w:rsidRPr="00577ABD">
        <w:instrText>Vacuum Oil Co.</w:instrText>
      </w:r>
      <w:r w:rsidR="00F059C6">
        <w:instrText xml:space="preserve">" </w:instrText>
      </w:r>
      <w:r w:rsidR="00F059C6">
        <w:fldChar w:fldCharType="end"/>
      </w:r>
      <w:r w:rsidR="00233014" w:rsidRPr="00233014">
        <w:t xml:space="preserve"> </w:t>
      </w:r>
      <w:r w:rsidRPr="00233014">
        <w:t>(latter to merge with Socony to become Mobil Corporation</w:t>
      </w:r>
      <w:r w:rsidR="00F059C6">
        <w:fldChar w:fldCharType="begin"/>
      </w:r>
      <w:r w:rsidR="00F059C6">
        <w:instrText xml:space="preserve"> XE "</w:instrText>
      </w:r>
      <w:r w:rsidR="00F059C6" w:rsidRPr="002F43FE">
        <w:instrText>Mobil Corporation</w:instrText>
      </w:r>
      <w:r w:rsidR="00F059C6">
        <w:instrText xml:space="preserve">" </w:instrText>
      </w:r>
      <w:r w:rsidR="00F059C6">
        <w:fldChar w:fldCharType="end"/>
      </w:r>
      <w:r w:rsidRPr="00233014">
        <w:t>)</w:t>
      </w:r>
    </w:p>
    <w:p w14:paraId="17DFA6F4" w14:textId="77777777" w:rsidR="00AF0942" w:rsidRDefault="00AF0942" w:rsidP="00BF31B1">
      <w:pPr>
        <w:pStyle w:val="BodyText"/>
      </w:pPr>
      <w:r w:rsidRPr="00233014">
        <w:t>Gulf Oil Corporation</w:t>
      </w:r>
      <w:r w:rsidR="00F059C6">
        <w:fldChar w:fldCharType="begin"/>
      </w:r>
      <w:r w:rsidR="00F059C6">
        <w:instrText xml:space="preserve"> XE "</w:instrText>
      </w:r>
      <w:r w:rsidR="00F059C6" w:rsidRPr="004E59BB">
        <w:instrText>Gulf Oil Corporation</w:instrText>
      </w:r>
      <w:r w:rsidR="00F059C6">
        <w:instrText xml:space="preserve">" </w:instrText>
      </w:r>
      <w:r w:rsidR="00F059C6">
        <w:fldChar w:fldCharType="end"/>
      </w:r>
      <w:r w:rsidR="00F059C6">
        <w:t xml:space="preserve"> (later to merge</w:t>
      </w:r>
      <w:r w:rsidR="00F059C6" w:rsidRPr="00F059C6">
        <w:t xml:space="preserve"> Standard Oil of California (SOCAL)</w:t>
      </w:r>
      <w:r w:rsidR="00F059C6">
        <w:t>)</w:t>
      </w:r>
    </w:p>
    <w:p w14:paraId="7A149988" w14:textId="77777777" w:rsidR="00233014" w:rsidRDefault="00233014" w:rsidP="00BF31B1">
      <w:pPr>
        <w:pStyle w:val="BodyText"/>
      </w:pPr>
      <w:r w:rsidRPr="00233014">
        <w:t>San Diego</w:t>
      </w:r>
      <w:r w:rsidR="009F3B58">
        <w:fldChar w:fldCharType="begin"/>
      </w:r>
      <w:r w:rsidR="009F3B58">
        <w:instrText xml:space="preserve"> XE "</w:instrText>
      </w:r>
      <w:r w:rsidR="009F3B58" w:rsidRPr="00A14D6C">
        <w:instrText>San Diego</w:instrText>
      </w:r>
      <w:r w:rsidR="009F3B58">
        <w:instrText xml:space="preserve">" </w:instrText>
      </w:r>
      <w:r w:rsidR="009F3B58">
        <w:fldChar w:fldCharType="end"/>
      </w:r>
      <w:r w:rsidRPr="00233014">
        <w:t xml:space="preserve"> was the general supply and repair base for all Air Service activities west of the Rocky Mountains</w:t>
      </w:r>
      <w:r w:rsidR="009F3B58">
        <w:fldChar w:fldCharType="begin"/>
      </w:r>
      <w:r w:rsidR="009F3B58">
        <w:instrText xml:space="preserve"> XE "</w:instrText>
      </w:r>
      <w:r w:rsidR="009F3B58" w:rsidRPr="005720D0">
        <w:instrText>Rocky Mountains</w:instrText>
      </w:r>
      <w:r w:rsidR="009F3B58">
        <w:instrText xml:space="preserve">" </w:instrText>
      </w:r>
      <w:r w:rsidR="009F3B58">
        <w:fldChar w:fldCharType="end"/>
      </w:r>
      <w:r w:rsidRPr="00233014">
        <w:t xml:space="preserve"> including the Philippines</w:t>
      </w:r>
      <w:r w:rsidR="009F3B58">
        <w:fldChar w:fldCharType="begin"/>
      </w:r>
      <w:r w:rsidR="009F3B58">
        <w:instrText xml:space="preserve"> XE "</w:instrText>
      </w:r>
      <w:r w:rsidR="009F3B58" w:rsidRPr="00840245">
        <w:instrText>Philippines</w:instrText>
      </w:r>
      <w:r w:rsidR="009F3B58">
        <w:instrText xml:space="preserve">" </w:instrText>
      </w:r>
      <w:r w:rsidR="009F3B58">
        <w:fldChar w:fldCharType="end"/>
      </w:r>
      <w:r w:rsidRPr="00233014">
        <w:t xml:space="preserve"> and Hawaii</w:t>
      </w:r>
      <w:r w:rsidR="009F3B58">
        <w:fldChar w:fldCharType="begin"/>
      </w:r>
      <w:r w:rsidR="009F3B58">
        <w:instrText xml:space="preserve"> XE "</w:instrText>
      </w:r>
      <w:r w:rsidR="009F3B58" w:rsidRPr="0060534C">
        <w:instrText>Hawaii</w:instrText>
      </w:r>
      <w:r w:rsidR="009F3B58">
        <w:instrText xml:space="preserve">" </w:instrText>
      </w:r>
      <w:r w:rsidR="009F3B58">
        <w:fldChar w:fldCharType="end"/>
      </w:r>
      <w:r w:rsidRPr="00233014">
        <w:t xml:space="preserve"> and Canal Zone</w:t>
      </w:r>
      <w:r w:rsidR="009F3B58">
        <w:fldChar w:fldCharType="begin"/>
      </w:r>
      <w:r w:rsidR="009F3B58">
        <w:instrText xml:space="preserve"> XE "</w:instrText>
      </w:r>
      <w:r w:rsidR="009F3B58" w:rsidRPr="00AA5619">
        <w:instrText>Canal Zone</w:instrText>
      </w:r>
      <w:r w:rsidR="009F3B58">
        <w:instrText xml:space="preserve">" </w:instrText>
      </w:r>
      <w:r w:rsidR="009F3B58">
        <w:fldChar w:fldCharType="end"/>
      </w:r>
      <w:r w:rsidRPr="00233014">
        <w:t>.</w:t>
      </w:r>
    </w:p>
    <w:p w14:paraId="0352EDC5" w14:textId="77777777" w:rsidR="00AF0942" w:rsidRDefault="00AF0942">
      <w:pPr>
        <w:pStyle w:val="Heading1"/>
      </w:pPr>
      <w:bookmarkStart w:id="11" w:name="_Toc23007884"/>
      <w:r>
        <w:t>Epilogue for 1949</w:t>
      </w:r>
      <w:bookmarkEnd w:id="11"/>
    </w:p>
    <w:p w14:paraId="1F785FAE" w14:textId="77777777" w:rsidR="00233014" w:rsidRDefault="00AF0942" w:rsidP="00BF31B1">
      <w:pPr>
        <w:pStyle w:val="BodyText"/>
      </w:pPr>
      <w:r>
        <w:t xml:space="preserve">In this year 1949, the sleek propeller driven monoplane was about to give way to the swept winged jet fighter. Air speed records would be smashed by the new jet aircraft, while the WWII fighters and bombers would be sent to the scrap heap and furnaces to make washing machines, refrigerators and automobiles. </w:t>
      </w:r>
      <w:r w:rsidR="00233014">
        <w:t>Many were sold off at bargain prices to equipped developing nations particularly in South America</w:t>
      </w:r>
      <w:r w:rsidR="005B5E10">
        <w:t xml:space="preserve"> and other countries around the world</w:t>
      </w:r>
      <w:r w:rsidR="009F3B58">
        <w:fldChar w:fldCharType="begin"/>
      </w:r>
      <w:r w:rsidR="009F3B58">
        <w:instrText xml:space="preserve"> XE "</w:instrText>
      </w:r>
      <w:r w:rsidR="009F3B58" w:rsidRPr="005B0862">
        <w:instrText>South America</w:instrText>
      </w:r>
      <w:r w:rsidR="009F3B58">
        <w:instrText xml:space="preserve">" </w:instrText>
      </w:r>
      <w:r w:rsidR="009F3B58">
        <w:fldChar w:fldCharType="end"/>
      </w:r>
      <w:r w:rsidR="00233014">
        <w:t>.</w:t>
      </w:r>
    </w:p>
    <w:p w14:paraId="67FB6A21" w14:textId="77777777" w:rsidR="00AF0942" w:rsidRDefault="00AF0942" w:rsidP="00BF31B1">
      <w:pPr>
        <w:pStyle w:val="BodyText"/>
      </w:pPr>
      <w:r>
        <w:t>A new fuel was required – Aviation kerosene</w:t>
      </w:r>
      <w:r w:rsidR="009F3B58">
        <w:fldChar w:fldCharType="begin"/>
      </w:r>
      <w:r w:rsidR="009F3B58">
        <w:instrText xml:space="preserve"> XE "</w:instrText>
      </w:r>
      <w:r w:rsidR="009F3B58" w:rsidRPr="002D78AA">
        <w:instrText>Aviation kerosene</w:instrText>
      </w:r>
      <w:r w:rsidR="009F3B58">
        <w:instrText xml:space="preserve">" </w:instrText>
      </w:r>
      <w:r w:rsidR="009F3B58">
        <w:fldChar w:fldCharType="end"/>
      </w:r>
      <w:r>
        <w:t xml:space="preserve"> – JET FUEL</w:t>
      </w:r>
      <w:r w:rsidR="009F3B58">
        <w:fldChar w:fldCharType="begin"/>
      </w:r>
      <w:r w:rsidR="009F3B58">
        <w:instrText xml:space="preserve"> XE "</w:instrText>
      </w:r>
      <w:r w:rsidR="009F3B58" w:rsidRPr="00A22188">
        <w:instrText>JET FUEL</w:instrText>
      </w:r>
      <w:r w:rsidR="009F3B58">
        <w:instrText xml:space="preserve">" </w:instrText>
      </w:r>
      <w:r w:rsidR="009F3B58">
        <w:fldChar w:fldCharType="end"/>
      </w:r>
      <w:r>
        <w:t>.</w:t>
      </w:r>
    </w:p>
    <w:p w14:paraId="3323759E" w14:textId="77777777" w:rsidR="00AF0942" w:rsidRDefault="00AF0942" w:rsidP="00BF31B1">
      <w:pPr>
        <w:pStyle w:val="BodyText"/>
      </w:pPr>
    </w:p>
    <w:p w14:paraId="7263EB03" w14:textId="77777777" w:rsidR="00AF0942" w:rsidRDefault="00AF0942" w:rsidP="00BF31B1">
      <w:pPr>
        <w:pStyle w:val="BodyText"/>
        <w:sectPr w:rsidR="00AF0942" w:rsidSect="00EA67E2">
          <w:endnotePr>
            <w:numFmt w:val="decimal"/>
          </w:endnotePr>
          <w:pgSz w:w="11907" w:h="16839" w:code="9"/>
          <w:pgMar w:top="1418" w:right="1134" w:bottom="1701" w:left="1701" w:header="958" w:footer="1701" w:gutter="0"/>
          <w:cols w:space="360"/>
          <w:titlePg/>
          <w:docGrid w:linePitch="218"/>
        </w:sectPr>
      </w:pPr>
    </w:p>
    <w:p w14:paraId="7E3BD044" w14:textId="77777777" w:rsidR="00AF0942" w:rsidRDefault="00AF0942" w:rsidP="005B5E10">
      <w:pPr>
        <w:pStyle w:val="Heading1"/>
      </w:pPr>
      <w:bookmarkStart w:id="12" w:name="_Toc23007885"/>
      <w:r>
        <w:lastRenderedPageBreak/>
        <w:t>Index</w:t>
      </w:r>
      <w:bookmarkEnd w:id="12"/>
    </w:p>
    <w:p w14:paraId="57B1BC69" w14:textId="77777777" w:rsidR="003239BF" w:rsidRPr="00014C1A" w:rsidRDefault="009F3B58" w:rsidP="00540930">
      <w:pPr>
        <w:pStyle w:val="Index1"/>
        <w:rPr>
          <w:rFonts w:ascii="Garamond" w:hAnsi="Garamond"/>
          <w:noProof/>
        </w:rPr>
        <w:sectPr w:rsidR="003239BF" w:rsidRPr="00014C1A" w:rsidSect="003239BF">
          <w:headerReference w:type="default" r:id="rId20"/>
          <w:footerReference w:type="default" r:id="rId21"/>
          <w:headerReference w:type="first" r:id="rId22"/>
          <w:endnotePr>
            <w:numFmt w:val="decimal"/>
          </w:endnotePr>
          <w:pgSz w:w="11907" w:h="16839" w:code="1"/>
          <w:pgMar w:top="1800" w:right="2040" w:bottom="1800" w:left="2280" w:header="960" w:footer="960" w:gutter="0"/>
          <w:cols w:num="4" w:space="240"/>
        </w:sectPr>
      </w:pPr>
      <w:r w:rsidRPr="009F3B58">
        <w:rPr>
          <w:rFonts w:ascii="Garamond" w:hAnsi="Garamond"/>
          <w:b/>
          <w:bCs/>
        </w:rPr>
        <w:fldChar w:fldCharType="begin"/>
      </w:r>
      <w:r w:rsidRPr="009F3B58">
        <w:rPr>
          <w:rFonts w:ascii="Garamond" w:hAnsi="Garamond"/>
          <w:b/>
          <w:bCs/>
        </w:rPr>
        <w:instrText xml:space="preserve"> INDEX \e "</w:instrText>
      </w:r>
      <w:r w:rsidRPr="009F3B58">
        <w:rPr>
          <w:rFonts w:ascii="Garamond" w:hAnsi="Garamond"/>
          <w:b/>
          <w:bCs/>
        </w:rPr>
        <w:tab/>
        <w:instrText xml:space="preserve">" \h "A" \c "2" \z "3081" </w:instrText>
      </w:r>
      <w:r w:rsidRPr="009F3B58">
        <w:rPr>
          <w:rFonts w:ascii="Garamond" w:hAnsi="Garamond"/>
          <w:b/>
          <w:bCs/>
        </w:rPr>
        <w:fldChar w:fldCharType="separate"/>
      </w:r>
    </w:p>
    <w:p w14:paraId="5895DDC9"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1</w:t>
      </w:r>
    </w:p>
    <w:p w14:paraId="086A5977"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100-octane</w:t>
      </w:r>
      <w:r w:rsidRPr="00014C1A">
        <w:rPr>
          <w:rFonts w:ascii="Garamond" w:hAnsi="Garamond"/>
          <w:noProof/>
        </w:rPr>
        <w:tab/>
        <w:t>11, 12, 13, 14</w:t>
      </w:r>
    </w:p>
    <w:p w14:paraId="72F6DDDA"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A</w:t>
      </w:r>
    </w:p>
    <w:p w14:paraId="03A9FA2C"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Absorption</w:t>
      </w:r>
      <w:r w:rsidRPr="00014C1A">
        <w:rPr>
          <w:rFonts w:ascii="Garamond" w:hAnsi="Garamond"/>
          <w:noProof/>
        </w:rPr>
        <w:tab/>
        <w:t>7</w:t>
      </w:r>
    </w:p>
    <w:p w14:paraId="2AEF14C5"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acid treatment</w:t>
      </w:r>
      <w:r w:rsidRPr="00014C1A">
        <w:rPr>
          <w:rFonts w:ascii="Garamond" w:hAnsi="Garamond"/>
          <w:noProof/>
        </w:rPr>
        <w:tab/>
        <w:t>6</w:t>
      </w:r>
    </w:p>
    <w:p w14:paraId="30FC988B"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Alkylate</w:t>
      </w:r>
      <w:r w:rsidRPr="00014C1A">
        <w:rPr>
          <w:rFonts w:ascii="Garamond" w:hAnsi="Garamond"/>
          <w:noProof/>
        </w:rPr>
        <w:tab/>
        <w:t>5, 6, 7, 8, 9, 10</w:t>
      </w:r>
    </w:p>
    <w:p w14:paraId="6574D134"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Alkylation</w:t>
      </w:r>
      <w:r w:rsidRPr="00014C1A">
        <w:rPr>
          <w:rFonts w:ascii="Garamond" w:hAnsi="Garamond"/>
          <w:noProof/>
        </w:rPr>
        <w:tab/>
        <w:t>5, 6, 9, 10</w:t>
      </w:r>
    </w:p>
    <w:p w14:paraId="5B443F3B"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Amoco</w:t>
      </w:r>
      <w:r w:rsidRPr="00014C1A">
        <w:rPr>
          <w:rFonts w:ascii="Garamond" w:hAnsi="Garamond"/>
          <w:noProof/>
        </w:rPr>
        <w:tab/>
        <w:t>15</w:t>
      </w:r>
    </w:p>
    <w:p w14:paraId="643A9219"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Anderson-Prichard Refining Corp</w:t>
      </w:r>
      <w:r w:rsidRPr="00014C1A">
        <w:rPr>
          <w:rFonts w:ascii="Garamond" w:hAnsi="Garamond"/>
          <w:noProof/>
        </w:rPr>
        <w:tab/>
        <w:t>6</w:t>
      </w:r>
    </w:p>
    <w:p w14:paraId="3603B6DA"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Aqua Dulce</w:t>
      </w:r>
      <w:r w:rsidRPr="00014C1A">
        <w:rPr>
          <w:rFonts w:ascii="Garamond" w:hAnsi="Garamond"/>
          <w:noProof/>
        </w:rPr>
        <w:tab/>
        <w:t>7</w:t>
      </w:r>
    </w:p>
    <w:p w14:paraId="478AA701"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Arkansas</w:t>
      </w:r>
      <w:r w:rsidRPr="00014C1A">
        <w:rPr>
          <w:rFonts w:ascii="Garamond" w:hAnsi="Garamond"/>
          <w:noProof/>
        </w:rPr>
        <w:tab/>
        <w:t>9</w:t>
      </w:r>
    </w:p>
    <w:p w14:paraId="2D35BB17"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Ashland Oil &amp; Refining Co.</w:t>
      </w:r>
      <w:r w:rsidRPr="00014C1A">
        <w:rPr>
          <w:rFonts w:ascii="Garamond" w:hAnsi="Garamond"/>
          <w:noProof/>
        </w:rPr>
        <w:tab/>
        <w:t>6</w:t>
      </w:r>
    </w:p>
    <w:p w14:paraId="01572026"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Associated Refiners Inc.</w:t>
      </w:r>
      <w:r w:rsidRPr="00014C1A">
        <w:rPr>
          <w:rFonts w:ascii="Garamond" w:hAnsi="Garamond"/>
          <w:noProof/>
        </w:rPr>
        <w:tab/>
        <w:t>6</w:t>
      </w:r>
    </w:p>
    <w:p w14:paraId="06790D87"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atomic bomb</w:t>
      </w:r>
      <w:r w:rsidRPr="00014C1A">
        <w:rPr>
          <w:rFonts w:ascii="Garamond" w:hAnsi="Garamond"/>
          <w:noProof/>
        </w:rPr>
        <w:tab/>
        <w:t>i</w:t>
      </w:r>
    </w:p>
    <w:p w14:paraId="6D089E9A"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automotive gasoline</w:t>
      </w:r>
      <w:r w:rsidRPr="00014C1A">
        <w:rPr>
          <w:rFonts w:ascii="Garamond" w:hAnsi="Garamond"/>
          <w:noProof/>
        </w:rPr>
        <w:tab/>
        <w:t>13</w:t>
      </w:r>
    </w:p>
    <w:p w14:paraId="7EB965DF"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aviation gasoline</w:t>
      </w:r>
      <w:r w:rsidRPr="00014C1A">
        <w:rPr>
          <w:rFonts w:ascii="Garamond" w:hAnsi="Garamond"/>
          <w:noProof/>
        </w:rPr>
        <w:tab/>
        <w:t>3, 4, 5, 13, 14</w:t>
      </w:r>
    </w:p>
    <w:p w14:paraId="29861A91"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Aviation Gasoline Plants</w:t>
      </w:r>
      <w:r w:rsidRPr="00014C1A">
        <w:rPr>
          <w:rFonts w:ascii="Garamond" w:hAnsi="Garamond"/>
          <w:noProof/>
        </w:rPr>
        <w:tab/>
        <w:t>5, 6</w:t>
      </w:r>
    </w:p>
    <w:p w14:paraId="18B5FE93"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aviation grade gasoline</w:t>
      </w:r>
      <w:r w:rsidRPr="00014C1A">
        <w:rPr>
          <w:rFonts w:ascii="Garamond" w:hAnsi="Garamond"/>
          <w:noProof/>
        </w:rPr>
        <w:tab/>
        <w:t>14</w:t>
      </w:r>
    </w:p>
    <w:p w14:paraId="18F41556"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Aviation kerosene</w:t>
      </w:r>
      <w:r w:rsidRPr="00014C1A">
        <w:rPr>
          <w:rFonts w:ascii="Garamond" w:hAnsi="Garamond"/>
          <w:noProof/>
        </w:rPr>
        <w:tab/>
        <w:t>15</w:t>
      </w:r>
    </w:p>
    <w:p w14:paraId="66E3461A"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Axis</w:t>
      </w:r>
      <w:r w:rsidRPr="00014C1A">
        <w:rPr>
          <w:rFonts w:ascii="Garamond" w:hAnsi="Garamond"/>
          <w:noProof/>
        </w:rPr>
        <w:tab/>
        <w:t>13</w:t>
      </w:r>
    </w:p>
    <w:p w14:paraId="380546B0"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B</w:t>
      </w:r>
    </w:p>
    <w:p w14:paraId="3D758F5A"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Bakersfield</w:t>
      </w:r>
      <w:r w:rsidRPr="00014C1A">
        <w:rPr>
          <w:rFonts w:ascii="Garamond" w:hAnsi="Garamond"/>
          <w:noProof/>
        </w:rPr>
        <w:tab/>
        <w:t>8</w:t>
      </w:r>
    </w:p>
    <w:p w14:paraId="62093920"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Bakersfield Refinery</w:t>
      </w:r>
      <w:r w:rsidRPr="00014C1A">
        <w:rPr>
          <w:rFonts w:ascii="Garamond" w:hAnsi="Garamond"/>
          <w:noProof/>
        </w:rPr>
        <w:tab/>
        <w:t>15</w:t>
      </w:r>
    </w:p>
    <w:p w14:paraId="16E15AC4"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Banquete</w:t>
      </w:r>
      <w:r w:rsidRPr="00014C1A">
        <w:rPr>
          <w:rFonts w:ascii="Garamond" w:hAnsi="Garamond"/>
          <w:noProof/>
        </w:rPr>
        <w:tab/>
        <w:t>8</w:t>
      </w:r>
    </w:p>
    <w:p w14:paraId="5E63D862"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barge terminal</w:t>
      </w:r>
      <w:r w:rsidRPr="00014C1A">
        <w:rPr>
          <w:rFonts w:ascii="Garamond" w:hAnsi="Garamond"/>
          <w:noProof/>
        </w:rPr>
        <w:tab/>
        <w:t>6</w:t>
      </w:r>
    </w:p>
    <w:p w14:paraId="377116DF"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base stock</w:t>
      </w:r>
      <w:r w:rsidRPr="00014C1A">
        <w:rPr>
          <w:rFonts w:ascii="Garamond" w:hAnsi="Garamond"/>
          <w:noProof/>
        </w:rPr>
        <w:tab/>
        <w:t>5</w:t>
      </w:r>
    </w:p>
    <w:p w14:paraId="088738BD"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Bay Petroleum Corp.</w:t>
      </w:r>
      <w:r w:rsidRPr="00014C1A">
        <w:rPr>
          <w:rFonts w:ascii="Garamond" w:hAnsi="Garamond"/>
          <w:noProof/>
        </w:rPr>
        <w:tab/>
        <w:t>6</w:t>
      </w:r>
    </w:p>
    <w:p w14:paraId="46986853"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Baytown</w:t>
      </w:r>
      <w:r w:rsidRPr="00014C1A">
        <w:rPr>
          <w:rFonts w:ascii="Garamond" w:hAnsi="Garamond"/>
          <w:noProof/>
        </w:rPr>
        <w:tab/>
        <w:t>8</w:t>
      </w:r>
    </w:p>
    <w:p w14:paraId="5FE724CC"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Beckett</w:t>
      </w:r>
      <w:r w:rsidRPr="00014C1A">
        <w:rPr>
          <w:rFonts w:ascii="Garamond" w:hAnsi="Garamond"/>
          <w:noProof/>
        </w:rPr>
        <w:tab/>
        <w:t>6</w:t>
      </w:r>
    </w:p>
    <w:p w14:paraId="417B8E7C"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benzene</w:t>
      </w:r>
      <w:r w:rsidRPr="00014C1A">
        <w:rPr>
          <w:rFonts w:ascii="Garamond" w:hAnsi="Garamond"/>
          <w:noProof/>
        </w:rPr>
        <w:tab/>
        <w:t>5</w:t>
      </w:r>
    </w:p>
    <w:p w14:paraId="3C1605DC"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Berlin Airlift</w:t>
      </w:r>
      <w:r w:rsidRPr="00014C1A">
        <w:rPr>
          <w:rFonts w:ascii="Garamond" w:hAnsi="Garamond"/>
          <w:noProof/>
        </w:rPr>
        <w:tab/>
        <w:t>3, 5</w:t>
      </w:r>
    </w:p>
    <w:p w14:paraId="33EBA875"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Bishop</w:t>
      </w:r>
      <w:r w:rsidRPr="00014C1A">
        <w:rPr>
          <w:rFonts w:ascii="Garamond" w:hAnsi="Garamond"/>
          <w:noProof/>
        </w:rPr>
        <w:tab/>
        <w:t>7</w:t>
      </w:r>
    </w:p>
    <w:p w14:paraId="72AA5AAE"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Boeing B-29 Superfortress</w:t>
      </w:r>
      <w:r w:rsidRPr="00014C1A">
        <w:rPr>
          <w:rFonts w:ascii="Garamond" w:hAnsi="Garamond"/>
          <w:noProof/>
        </w:rPr>
        <w:tab/>
        <w:t>14</w:t>
      </w:r>
    </w:p>
    <w:p w14:paraId="0C65BEAC"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Boeing B-50A</w:t>
      </w:r>
      <w:r w:rsidRPr="00014C1A">
        <w:rPr>
          <w:rFonts w:ascii="Garamond" w:hAnsi="Garamond"/>
          <w:noProof/>
        </w:rPr>
        <w:tab/>
        <w:t>14</w:t>
      </w:r>
    </w:p>
    <w:p w14:paraId="365090E5"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Boeing B-52 Stratofortress</w:t>
      </w:r>
      <w:r w:rsidRPr="00014C1A">
        <w:rPr>
          <w:rFonts w:ascii="Garamond" w:hAnsi="Garamond"/>
          <w:noProof/>
        </w:rPr>
        <w:tab/>
        <w:t>3</w:t>
      </w:r>
    </w:p>
    <w:p w14:paraId="4BD374D0"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Butane</w:t>
      </w:r>
      <w:r w:rsidRPr="00014C1A">
        <w:rPr>
          <w:rFonts w:ascii="Garamond" w:hAnsi="Garamond"/>
          <w:noProof/>
        </w:rPr>
        <w:tab/>
        <w:t>6, 7, 8, 9</w:t>
      </w:r>
    </w:p>
    <w:p w14:paraId="0A351E51"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Butene</w:t>
      </w:r>
      <w:r w:rsidRPr="00014C1A">
        <w:rPr>
          <w:rFonts w:ascii="Garamond" w:hAnsi="Garamond"/>
          <w:noProof/>
        </w:rPr>
        <w:tab/>
        <w:t>10</w:t>
      </w:r>
    </w:p>
    <w:p w14:paraId="32D8B93B"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butylene</w:t>
      </w:r>
      <w:r w:rsidRPr="00014C1A">
        <w:rPr>
          <w:rFonts w:ascii="Garamond" w:hAnsi="Garamond"/>
          <w:noProof/>
        </w:rPr>
        <w:tab/>
        <w:t>10</w:t>
      </w:r>
    </w:p>
    <w:p w14:paraId="3F46E1ED"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C</w:t>
      </w:r>
    </w:p>
    <w:p w14:paraId="1D56249B"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California</w:t>
      </w:r>
      <w:r w:rsidRPr="00014C1A">
        <w:rPr>
          <w:rFonts w:ascii="Garamond" w:hAnsi="Garamond"/>
          <w:noProof/>
        </w:rPr>
        <w:tab/>
        <w:t>8, 9</w:t>
      </w:r>
    </w:p>
    <w:p w14:paraId="0CC70A2E"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Canal Zone</w:t>
      </w:r>
      <w:r w:rsidRPr="00014C1A">
        <w:rPr>
          <w:rFonts w:ascii="Garamond" w:hAnsi="Garamond"/>
          <w:noProof/>
        </w:rPr>
        <w:tab/>
        <w:t>15</w:t>
      </w:r>
    </w:p>
    <w:p w14:paraId="4ADE3F35"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Catalytic Cracking</w:t>
      </w:r>
      <w:r w:rsidRPr="00014C1A">
        <w:rPr>
          <w:rFonts w:ascii="Garamond" w:hAnsi="Garamond"/>
          <w:noProof/>
        </w:rPr>
        <w:tab/>
        <w:t>5, 6, 10</w:t>
      </w:r>
    </w:p>
    <w:p w14:paraId="4B2BAC72"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Catlettsburg</w:t>
      </w:r>
      <w:r w:rsidRPr="00014C1A">
        <w:rPr>
          <w:rFonts w:ascii="Garamond" w:hAnsi="Garamond"/>
          <w:noProof/>
        </w:rPr>
        <w:tab/>
        <w:t>6</w:t>
      </w:r>
    </w:p>
    <w:p w14:paraId="6583633C"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Champlin Refining Co.</w:t>
      </w:r>
      <w:r w:rsidRPr="00014C1A">
        <w:rPr>
          <w:rFonts w:ascii="Garamond" w:hAnsi="Garamond"/>
          <w:noProof/>
        </w:rPr>
        <w:tab/>
        <w:t>10</w:t>
      </w:r>
    </w:p>
    <w:p w14:paraId="7C82DC1F"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Chevron</w:t>
      </w:r>
      <w:r w:rsidRPr="00014C1A">
        <w:rPr>
          <w:rFonts w:ascii="Garamond" w:hAnsi="Garamond"/>
          <w:noProof/>
        </w:rPr>
        <w:tab/>
        <w:t>15</w:t>
      </w:r>
    </w:p>
    <w:p w14:paraId="43437D9C"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Cheyenne</w:t>
      </w:r>
      <w:r w:rsidRPr="00014C1A">
        <w:rPr>
          <w:rFonts w:ascii="Garamond" w:hAnsi="Garamond"/>
          <w:noProof/>
        </w:rPr>
        <w:tab/>
        <w:t>7</w:t>
      </w:r>
    </w:p>
    <w:p w14:paraId="0F369654"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Chicago Corp</w:t>
      </w:r>
      <w:r w:rsidRPr="00014C1A">
        <w:rPr>
          <w:rFonts w:ascii="Garamond" w:hAnsi="Garamond"/>
          <w:noProof/>
        </w:rPr>
        <w:tab/>
        <w:t>7</w:t>
      </w:r>
    </w:p>
    <w:p w14:paraId="3C31C106"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Chino Air Museum</w:t>
      </w:r>
      <w:r w:rsidRPr="00014C1A">
        <w:rPr>
          <w:rFonts w:ascii="Garamond" w:hAnsi="Garamond"/>
          <w:noProof/>
        </w:rPr>
        <w:tab/>
        <w:t>14</w:t>
      </w:r>
    </w:p>
    <w:p w14:paraId="5BC6D8F9"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Cities Service Oil Co.</w:t>
      </w:r>
      <w:r w:rsidRPr="00014C1A">
        <w:rPr>
          <w:rFonts w:ascii="Garamond" w:hAnsi="Garamond"/>
          <w:noProof/>
        </w:rPr>
        <w:tab/>
        <w:t>10</w:t>
      </w:r>
    </w:p>
    <w:p w14:paraId="767EA178"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Coffeyville</w:t>
      </w:r>
      <w:r w:rsidRPr="00014C1A">
        <w:rPr>
          <w:rFonts w:ascii="Garamond" w:hAnsi="Garamond"/>
          <w:noProof/>
        </w:rPr>
        <w:tab/>
        <w:t>7</w:t>
      </w:r>
    </w:p>
    <w:p w14:paraId="730570B3"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coker gas oil</w:t>
      </w:r>
      <w:r w:rsidRPr="00014C1A">
        <w:rPr>
          <w:rFonts w:ascii="Garamond" w:hAnsi="Garamond"/>
          <w:noProof/>
        </w:rPr>
        <w:tab/>
        <w:t>6</w:t>
      </w:r>
    </w:p>
    <w:p w14:paraId="32C189D3"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Colorado</w:t>
      </w:r>
      <w:r w:rsidRPr="00014C1A">
        <w:rPr>
          <w:rFonts w:ascii="Garamond" w:hAnsi="Garamond"/>
          <w:noProof/>
        </w:rPr>
        <w:tab/>
        <w:t>6</w:t>
      </w:r>
    </w:p>
    <w:p w14:paraId="45D134CD"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communism</w:t>
      </w:r>
      <w:r w:rsidRPr="00014C1A">
        <w:rPr>
          <w:rFonts w:ascii="Garamond" w:hAnsi="Garamond"/>
          <w:noProof/>
        </w:rPr>
        <w:tab/>
        <w:t>3</w:t>
      </w:r>
    </w:p>
    <w:p w14:paraId="05E36B73"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Continental Oil Co.</w:t>
      </w:r>
      <w:r w:rsidRPr="00014C1A">
        <w:rPr>
          <w:rFonts w:ascii="Garamond" w:hAnsi="Garamond"/>
          <w:noProof/>
        </w:rPr>
        <w:tab/>
        <w:t>6, 10</w:t>
      </w:r>
    </w:p>
    <w:p w14:paraId="009DDF7E"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Convair B-36 ‘Peacemaker’</w:t>
      </w:r>
      <w:r w:rsidRPr="00014C1A">
        <w:rPr>
          <w:rFonts w:ascii="Garamond" w:hAnsi="Garamond"/>
          <w:noProof/>
        </w:rPr>
        <w:tab/>
        <w:t>3</w:t>
      </w:r>
    </w:p>
    <w:p w14:paraId="4393878A"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Cooperative Refining Co</w:t>
      </w:r>
      <w:r w:rsidRPr="00014C1A">
        <w:rPr>
          <w:rFonts w:ascii="Garamond" w:hAnsi="Garamond"/>
          <w:noProof/>
        </w:rPr>
        <w:tab/>
        <w:t>7</w:t>
      </w:r>
    </w:p>
    <w:p w14:paraId="0DC39DC4"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Corpus Christi</w:t>
      </w:r>
      <w:r w:rsidRPr="00014C1A">
        <w:rPr>
          <w:rFonts w:ascii="Garamond" w:hAnsi="Garamond"/>
          <w:noProof/>
        </w:rPr>
        <w:tab/>
        <w:t>7</w:t>
      </w:r>
    </w:p>
    <w:p w14:paraId="248824F9"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Cotton Valley</w:t>
      </w:r>
      <w:r w:rsidRPr="00014C1A">
        <w:rPr>
          <w:rFonts w:ascii="Garamond" w:hAnsi="Garamond"/>
          <w:noProof/>
        </w:rPr>
        <w:tab/>
        <w:t>8</w:t>
      </w:r>
    </w:p>
    <w:p w14:paraId="15FF23D9"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cracking capacity</w:t>
      </w:r>
      <w:r w:rsidRPr="00014C1A">
        <w:rPr>
          <w:rFonts w:ascii="Garamond" w:hAnsi="Garamond"/>
          <w:noProof/>
        </w:rPr>
        <w:tab/>
        <w:t>5</w:t>
      </w:r>
    </w:p>
    <w:p w14:paraId="780F08EE"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Crown Central Petroleum Corp.</w:t>
      </w:r>
      <w:r w:rsidRPr="00014C1A">
        <w:rPr>
          <w:rFonts w:ascii="Garamond" w:hAnsi="Garamond"/>
          <w:noProof/>
        </w:rPr>
        <w:tab/>
        <w:t>7</w:t>
      </w:r>
    </w:p>
    <w:p w14:paraId="73D68F24"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Crude</w:t>
      </w:r>
      <w:r w:rsidRPr="00014C1A">
        <w:rPr>
          <w:rFonts w:ascii="Garamond" w:hAnsi="Garamond"/>
          <w:noProof/>
        </w:rPr>
        <w:tab/>
        <w:t>7</w:t>
      </w:r>
    </w:p>
    <w:p w14:paraId="093E3B83"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Crude distillation</w:t>
      </w:r>
      <w:r w:rsidRPr="00014C1A">
        <w:rPr>
          <w:rFonts w:ascii="Garamond" w:hAnsi="Garamond"/>
          <w:noProof/>
        </w:rPr>
        <w:tab/>
        <w:t>6, 7</w:t>
      </w:r>
    </w:p>
    <w:p w14:paraId="337DC591"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cycling plant</w:t>
      </w:r>
      <w:r w:rsidRPr="00014C1A">
        <w:rPr>
          <w:rFonts w:ascii="Garamond" w:hAnsi="Garamond"/>
          <w:noProof/>
        </w:rPr>
        <w:tab/>
        <w:t>7</w:t>
      </w:r>
    </w:p>
    <w:p w14:paraId="7B110F42"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Cyril</w:t>
      </w:r>
      <w:r w:rsidRPr="00014C1A">
        <w:rPr>
          <w:rFonts w:ascii="Garamond" w:hAnsi="Garamond"/>
          <w:noProof/>
        </w:rPr>
        <w:tab/>
        <w:t>6</w:t>
      </w:r>
    </w:p>
    <w:p w14:paraId="58835109"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D</w:t>
      </w:r>
    </w:p>
    <w:p w14:paraId="40C89C10"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debutaniser</w:t>
      </w:r>
      <w:r w:rsidRPr="00014C1A">
        <w:rPr>
          <w:rFonts w:ascii="Garamond" w:hAnsi="Garamond"/>
          <w:noProof/>
        </w:rPr>
        <w:tab/>
        <w:t>7</w:t>
      </w:r>
    </w:p>
    <w:p w14:paraId="6B17EAD3"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dehydrogenation</w:t>
      </w:r>
      <w:r w:rsidRPr="00014C1A">
        <w:rPr>
          <w:rFonts w:ascii="Garamond" w:hAnsi="Garamond"/>
          <w:noProof/>
        </w:rPr>
        <w:tab/>
        <w:t>7, 8</w:t>
      </w:r>
    </w:p>
    <w:p w14:paraId="0F9898C4"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Denver</w:t>
      </w:r>
      <w:r w:rsidRPr="00014C1A">
        <w:rPr>
          <w:rFonts w:ascii="Garamond" w:hAnsi="Garamond"/>
          <w:noProof/>
        </w:rPr>
        <w:tab/>
        <w:t>6</w:t>
      </w:r>
    </w:p>
    <w:p w14:paraId="6C295145"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Driscoll</w:t>
      </w:r>
      <w:r w:rsidRPr="00014C1A">
        <w:rPr>
          <w:rFonts w:ascii="Garamond" w:hAnsi="Garamond"/>
          <w:noProof/>
        </w:rPr>
        <w:tab/>
        <w:t>8</w:t>
      </w:r>
    </w:p>
    <w:p w14:paraId="081FBB81"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E</w:t>
      </w:r>
    </w:p>
    <w:p w14:paraId="44690C05"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East</w:t>
      </w:r>
      <w:r w:rsidRPr="00014C1A">
        <w:rPr>
          <w:rFonts w:ascii="Garamond" w:hAnsi="Garamond"/>
          <w:noProof/>
        </w:rPr>
        <w:tab/>
        <w:t>3</w:t>
      </w:r>
    </w:p>
    <w:p w14:paraId="0CFEF296"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East Chicago</w:t>
      </w:r>
      <w:r w:rsidRPr="00014C1A">
        <w:rPr>
          <w:rFonts w:ascii="Garamond" w:hAnsi="Garamond"/>
          <w:noProof/>
        </w:rPr>
        <w:tab/>
        <w:t>10</w:t>
      </w:r>
    </w:p>
    <w:p w14:paraId="2BAD2502"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East St. Louis</w:t>
      </w:r>
      <w:r w:rsidRPr="00014C1A">
        <w:rPr>
          <w:rFonts w:ascii="Garamond" w:hAnsi="Garamond"/>
          <w:noProof/>
        </w:rPr>
        <w:tab/>
        <w:t>10</w:t>
      </w:r>
    </w:p>
    <w:p w14:paraId="2C718044"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Eastern States Petroleum Co. Inc.</w:t>
      </w:r>
      <w:r w:rsidRPr="00014C1A">
        <w:rPr>
          <w:rFonts w:ascii="Garamond" w:hAnsi="Garamond"/>
          <w:noProof/>
        </w:rPr>
        <w:tab/>
        <w:t>7</w:t>
      </w:r>
    </w:p>
    <w:p w14:paraId="19526F92"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El Dorado</w:t>
      </w:r>
      <w:r w:rsidRPr="00014C1A">
        <w:rPr>
          <w:rFonts w:ascii="Garamond" w:hAnsi="Garamond"/>
          <w:noProof/>
        </w:rPr>
        <w:tab/>
        <w:t>9</w:t>
      </w:r>
    </w:p>
    <w:p w14:paraId="0A8EF6BB"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El Segundo Refinery</w:t>
      </w:r>
      <w:r w:rsidRPr="00014C1A">
        <w:rPr>
          <w:rFonts w:ascii="Garamond" w:hAnsi="Garamond"/>
          <w:noProof/>
        </w:rPr>
        <w:tab/>
        <w:t>15</w:t>
      </w:r>
    </w:p>
    <w:p w14:paraId="299C0A60"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Enid</w:t>
      </w:r>
      <w:r w:rsidRPr="00014C1A">
        <w:rPr>
          <w:rFonts w:ascii="Garamond" w:hAnsi="Garamond"/>
          <w:noProof/>
        </w:rPr>
        <w:tab/>
        <w:t>10</w:t>
      </w:r>
    </w:p>
    <w:p w14:paraId="6246BF51"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Esso</w:t>
      </w:r>
      <w:r w:rsidRPr="00014C1A">
        <w:rPr>
          <w:rFonts w:ascii="Garamond" w:hAnsi="Garamond"/>
          <w:noProof/>
        </w:rPr>
        <w:tab/>
        <w:t>15</w:t>
      </w:r>
    </w:p>
    <w:p w14:paraId="4F267A57"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Europe</w:t>
      </w:r>
      <w:r w:rsidRPr="00014C1A">
        <w:rPr>
          <w:rFonts w:ascii="Garamond" w:hAnsi="Garamond"/>
          <w:noProof/>
        </w:rPr>
        <w:tab/>
        <w:t>3, 4</w:t>
      </w:r>
    </w:p>
    <w:p w14:paraId="1230355F"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Exports</w:t>
      </w:r>
      <w:r w:rsidRPr="00014C1A">
        <w:rPr>
          <w:rFonts w:ascii="Garamond" w:hAnsi="Garamond"/>
          <w:noProof/>
        </w:rPr>
        <w:tab/>
        <w:t>11, 12</w:t>
      </w:r>
    </w:p>
    <w:p w14:paraId="5E7C4837"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Exxon</w:t>
      </w:r>
      <w:r w:rsidRPr="00014C1A">
        <w:rPr>
          <w:rFonts w:ascii="Garamond" w:hAnsi="Garamond"/>
          <w:noProof/>
        </w:rPr>
        <w:tab/>
        <w:t>15</w:t>
      </w:r>
    </w:p>
    <w:p w14:paraId="60EB437D"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F</w:t>
      </w:r>
    </w:p>
    <w:p w14:paraId="3C8906A0"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FCC</w:t>
      </w:r>
      <w:r w:rsidRPr="00014C1A">
        <w:rPr>
          <w:rFonts w:ascii="Garamond" w:hAnsi="Garamond"/>
          <w:noProof/>
        </w:rPr>
        <w:tab/>
        <w:t>6, 7, 8, 9</w:t>
      </w:r>
    </w:p>
    <w:p w14:paraId="6FCFF766"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Feed stocks</w:t>
      </w:r>
      <w:r w:rsidRPr="00014C1A">
        <w:rPr>
          <w:rFonts w:ascii="Garamond" w:hAnsi="Garamond"/>
          <w:noProof/>
        </w:rPr>
        <w:tab/>
        <w:t>6</w:t>
      </w:r>
    </w:p>
    <w:p w14:paraId="1852E4A4"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Fluid Catalytic Cracking Unit</w:t>
      </w:r>
      <w:r w:rsidRPr="00014C1A">
        <w:rPr>
          <w:rFonts w:ascii="Garamond" w:hAnsi="Garamond"/>
          <w:noProof/>
        </w:rPr>
        <w:tab/>
        <w:t>4</w:t>
      </w:r>
    </w:p>
    <w:p w14:paraId="3F1A204D"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Fort Laramie,</w:t>
      </w:r>
      <w:r w:rsidRPr="00014C1A">
        <w:rPr>
          <w:rFonts w:ascii="Garamond" w:hAnsi="Garamond"/>
          <w:noProof/>
        </w:rPr>
        <w:tab/>
        <w:t>9</w:t>
      </w:r>
    </w:p>
    <w:p w14:paraId="6855F0B4"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fractionation</w:t>
      </w:r>
      <w:r w:rsidRPr="00014C1A">
        <w:rPr>
          <w:rFonts w:ascii="Garamond" w:hAnsi="Garamond"/>
          <w:noProof/>
        </w:rPr>
        <w:tab/>
        <w:t>7</w:t>
      </w:r>
    </w:p>
    <w:p w14:paraId="44001536" w14:textId="0FEB7DA0"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Franklin D. Roosevelt</w:t>
      </w:r>
      <w:r w:rsidRPr="00014C1A">
        <w:rPr>
          <w:rFonts w:ascii="Garamond" w:hAnsi="Garamond"/>
          <w:noProof/>
        </w:rPr>
        <w:tab/>
      </w:r>
      <w:r w:rsidR="00A45A99">
        <w:rPr>
          <w:rFonts w:ascii="Garamond" w:hAnsi="Garamond"/>
          <w:noProof/>
        </w:rPr>
        <w:t>1</w:t>
      </w:r>
    </w:p>
    <w:p w14:paraId="523AA111"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G</w:t>
      </w:r>
    </w:p>
    <w:p w14:paraId="2E41EAF5"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G.I. Bill</w:t>
      </w:r>
      <w:r w:rsidRPr="00014C1A">
        <w:rPr>
          <w:rFonts w:ascii="Garamond" w:hAnsi="Garamond"/>
          <w:noProof/>
        </w:rPr>
        <w:tab/>
        <w:t>4</w:t>
      </w:r>
    </w:p>
    <w:p w14:paraId="31DF946B"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gas oil</w:t>
      </w:r>
      <w:r w:rsidRPr="00014C1A">
        <w:rPr>
          <w:rFonts w:ascii="Garamond" w:hAnsi="Garamond"/>
          <w:noProof/>
        </w:rPr>
        <w:tab/>
        <w:t>6, 7, 9</w:t>
      </w:r>
    </w:p>
    <w:p w14:paraId="694D976C"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Girbitol</w:t>
      </w:r>
      <w:r w:rsidRPr="00014C1A">
        <w:rPr>
          <w:rFonts w:ascii="Garamond" w:hAnsi="Garamond"/>
          <w:noProof/>
        </w:rPr>
        <w:tab/>
        <w:t>6, 9</w:t>
      </w:r>
    </w:p>
    <w:p w14:paraId="60B7002B"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Great Southern Corp.</w:t>
      </w:r>
      <w:r w:rsidRPr="00014C1A">
        <w:rPr>
          <w:rFonts w:ascii="Garamond" w:hAnsi="Garamond"/>
          <w:noProof/>
        </w:rPr>
        <w:tab/>
        <w:t>7</w:t>
      </w:r>
    </w:p>
    <w:p w14:paraId="678E6E13"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Gulf Oil Corporation</w:t>
      </w:r>
      <w:r w:rsidRPr="00014C1A">
        <w:rPr>
          <w:rFonts w:ascii="Garamond" w:hAnsi="Garamond"/>
          <w:noProof/>
        </w:rPr>
        <w:tab/>
        <w:t>15</w:t>
      </w:r>
    </w:p>
    <w:p w14:paraId="5E21C3CA"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Gulf Plains Corp.</w:t>
      </w:r>
      <w:r w:rsidRPr="00014C1A">
        <w:rPr>
          <w:rFonts w:ascii="Garamond" w:hAnsi="Garamond"/>
          <w:noProof/>
        </w:rPr>
        <w:tab/>
        <w:t>8</w:t>
      </w:r>
    </w:p>
    <w:p w14:paraId="50610402"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H</w:t>
      </w:r>
    </w:p>
    <w:p w14:paraId="34E3A295" w14:textId="0AFBF976"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Harry S. Truman</w:t>
      </w:r>
      <w:r w:rsidRPr="00014C1A">
        <w:rPr>
          <w:rFonts w:ascii="Garamond" w:hAnsi="Garamond"/>
          <w:noProof/>
        </w:rPr>
        <w:tab/>
      </w:r>
      <w:r w:rsidR="00A45A99">
        <w:rPr>
          <w:rFonts w:ascii="Garamond" w:hAnsi="Garamond"/>
          <w:noProof/>
        </w:rPr>
        <w:t>1</w:t>
      </w:r>
      <w:r w:rsidRPr="00014C1A">
        <w:rPr>
          <w:rFonts w:ascii="Garamond" w:hAnsi="Garamond"/>
          <w:noProof/>
        </w:rPr>
        <w:t>, 3</w:t>
      </w:r>
    </w:p>
    <w:p w14:paraId="1BE11083"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Hawaii</w:t>
      </w:r>
      <w:r w:rsidRPr="00014C1A">
        <w:rPr>
          <w:rFonts w:ascii="Garamond" w:hAnsi="Garamond"/>
          <w:noProof/>
        </w:rPr>
        <w:tab/>
        <w:t>15</w:t>
      </w:r>
    </w:p>
    <w:p w14:paraId="24433806"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high-octane gasoline</w:t>
      </w:r>
      <w:r w:rsidRPr="00014C1A">
        <w:rPr>
          <w:rFonts w:ascii="Garamond" w:hAnsi="Garamond"/>
          <w:noProof/>
        </w:rPr>
        <w:tab/>
        <w:t>4</w:t>
      </w:r>
    </w:p>
    <w:p w14:paraId="41C90E21"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Houston</w:t>
      </w:r>
      <w:r w:rsidRPr="00014C1A">
        <w:rPr>
          <w:rFonts w:ascii="Garamond" w:hAnsi="Garamond"/>
          <w:noProof/>
        </w:rPr>
        <w:tab/>
        <w:t>7</w:t>
      </w:r>
    </w:p>
    <w:p w14:paraId="592FDA8F"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Humble Oil &amp; Refining Co.</w:t>
      </w:r>
      <w:r w:rsidRPr="00014C1A">
        <w:rPr>
          <w:rFonts w:ascii="Garamond" w:hAnsi="Garamond"/>
          <w:noProof/>
        </w:rPr>
        <w:tab/>
        <w:t>8, 15</w:t>
      </w:r>
    </w:p>
    <w:p w14:paraId="1BE0803C"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I</w:t>
      </w:r>
    </w:p>
    <w:p w14:paraId="0EA440F0"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Illinois</w:t>
      </w:r>
      <w:r w:rsidRPr="00014C1A">
        <w:rPr>
          <w:rFonts w:ascii="Garamond" w:hAnsi="Garamond"/>
          <w:noProof/>
        </w:rPr>
        <w:tab/>
        <w:t>10</w:t>
      </w:r>
    </w:p>
    <w:p w14:paraId="4E5BE112"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isobutane</w:t>
      </w:r>
      <w:r w:rsidRPr="00014C1A">
        <w:rPr>
          <w:rFonts w:ascii="Garamond" w:hAnsi="Garamond"/>
          <w:noProof/>
        </w:rPr>
        <w:tab/>
        <w:t>6, 7, 9, 10</w:t>
      </w:r>
    </w:p>
    <w:p w14:paraId="35D65DFC"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Isomerisation</w:t>
      </w:r>
      <w:r w:rsidRPr="00014C1A">
        <w:rPr>
          <w:rFonts w:ascii="Garamond" w:hAnsi="Garamond"/>
          <w:noProof/>
        </w:rPr>
        <w:tab/>
        <w:t>6, 10</w:t>
      </w:r>
    </w:p>
    <w:p w14:paraId="7BE05C58"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isopentane</w:t>
      </w:r>
      <w:r w:rsidRPr="00014C1A">
        <w:rPr>
          <w:rFonts w:ascii="Garamond" w:hAnsi="Garamond"/>
          <w:noProof/>
        </w:rPr>
        <w:tab/>
        <w:t>8, 10</w:t>
      </w:r>
    </w:p>
    <w:p w14:paraId="694386F7"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J</w:t>
      </w:r>
    </w:p>
    <w:p w14:paraId="5E9D9A41"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J S Abercrombie</w:t>
      </w:r>
      <w:r w:rsidRPr="00014C1A">
        <w:rPr>
          <w:rFonts w:ascii="Garamond" w:hAnsi="Garamond"/>
          <w:noProof/>
        </w:rPr>
        <w:tab/>
        <w:t>6</w:t>
      </w:r>
    </w:p>
    <w:p w14:paraId="5F33985D" w14:textId="4E6339AD"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Japan</w:t>
      </w:r>
      <w:r w:rsidRPr="00014C1A">
        <w:rPr>
          <w:rFonts w:ascii="Garamond" w:hAnsi="Garamond"/>
          <w:noProof/>
        </w:rPr>
        <w:tab/>
      </w:r>
      <w:r w:rsidR="00540930">
        <w:rPr>
          <w:rFonts w:ascii="Garamond" w:hAnsi="Garamond"/>
          <w:noProof/>
        </w:rPr>
        <w:t>1</w:t>
      </w:r>
      <w:r w:rsidRPr="00014C1A">
        <w:rPr>
          <w:rFonts w:ascii="Garamond" w:hAnsi="Garamond"/>
          <w:noProof/>
        </w:rPr>
        <w:t>, 13</w:t>
      </w:r>
    </w:p>
    <w:p w14:paraId="5968FF13" w14:textId="4E141ECB" w:rsidR="003239BF" w:rsidRPr="00014C1A" w:rsidRDefault="00540930" w:rsidP="00540930">
      <w:pPr>
        <w:pStyle w:val="Index1"/>
        <w:tabs>
          <w:tab w:val="right" w:leader="dot" w:pos="3423"/>
        </w:tabs>
        <w:rPr>
          <w:rFonts w:ascii="Garamond" w:hAnsi="Garamond"/>
          <w:noProof/>
        </w:rPr>
      </w:pPr>
      <w:r w:rsidRPr="00014C1A">
        <w:rPr>
          <w:rFonts w:ascii="Garamond" w:hAnsi="Garamond"/>
          <w:noProof/>
        </w:rPr>
        <w:t>Jet Fuel</w:t>
      </w:r>
      <w:r w:rsidR="003239BF" w:rsidRPr="00014C1A">
        <w:rPr>
          <w:rFonts w:ascii="Garamond" w:hAnsi="Garamond"/>
          <w:noProof/>
        </w:rPr>
        <w:tab/>
        <w:t>15</w:t>
      </w:r>
    </w:p>
    <w:p w14:paraId="2C0E6D32"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K</w:t>
      </w:r>
    </w:p>
    <w:p w14:paraId="407FE337"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Kansas</w:t>
      </w:r>
      <w:r w:rsidRPr="00014C1A">
        <w:rPr>
          <w:rFonts w:ascii="Garamond" w:hAnsi="Garamond"/>
          <w:noProof/>
        </w:rPr>
        <w:tab/>
        <w:t>7</w:t>
      </w:r>
    </w:p>
    <w:p w14:paraId="053C9CD6"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Kentucky</w:t>
      </w:r>
      <w:r w:rsidRPr="00014C1A">
        <w:rPr>
          <w:rFonts w:ascii="Garamond" w:hAnsi="Garamond"/>
          <w:noProof/>
        </w:rPr>
        <w:tab/>
        <w:t>6</w:t>
      </w:r>
    </w:p>
    <w:p w14:paraId="015967C8"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kerosene</w:t>
      </w:r>
      <w:r w:rsidRPr="00014C1A">
        <w:rPr>
          <w:rFonts w:ascii="Garamond" w:hAnsi="Garamond"/>
          <w:noProof/>
        </w:rPr>
        <w:tab/>
        <w:t>15</w:t>
      </w:r>
    </w:p>
    <w:p w14:paraId="5DEF134F"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Korean War</w:t>
      </w:r>
      <w:r w:rsidRPr="00014C1A">
        <w:rPr>
          <w:rFonts w:ascii="Garamond" w:hAnsi="Garamond"/>
          <w:noProof/>
        </w:rPr>
        <w:tab/>
        <w:t>3</w:t>
      </w:r>
    </w:p>
    <w:p w14:paraId="37C4AB9F"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L</w:t>
      </w:r>
    </w:p>
    <w:p w14:paraId="0EF8C39D"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lead</w:t>
      </w:r>
      <w:r w:rsidRPr="00014C1A">
        <w:rPr>
          <w:rFonts w:ascii="Garamond" w:hAnsi="Garamond"/>
          <w:noProof/>
        </w:rPr>
        <w:tab/>
        <w:t>5</w:t>
      </w:r>
    </w:p>
    <w:p w14:paraId="78751122"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Liberty Oil Co.</w:t>
      </w:r>
      <w:r w:rsidRPr="00014C1A">
        <w:rPr>
          <w:rFonts w:ascii="Garamond" w:hAnsi="Garamond"/>
          <w:noProof/>
        </w:rPr>
        <w:tab/>
        <w:t>9</w:t>
      </w:r>
    </w:p>
    <w:p w14:paraId="3E1F40E9"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loading racks</w:t>
      </w:r>
      <w:r w:rsidRPr="00014C1A">
        <w:rPr>
          <w:rFonts w:ascii="Garamond" w:hAnsi="Garamond"/>
          <w:noProof/>
        </w:rPr>
        <w:tab/>
        <w:t>6, 9</w:t>
      </w:r>
    </w:p>
    <w:p w14:paraId="5009F25A"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Lockhart Oil Co.</w:t>
      </w:r>
      <w:r w:rsidRPr="00014C1A">
        <w:rPr>
          <w:rFonts w:ascii="Garamond" w:hAnsi="Garamond"/>
          <w:noProof/>
        </w:rPr>
        <w:tab/>
        <w:t>8</w:t>
      </w:r>
    </w:p>
    <w:p w14:paraId="28A33A04"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Louisiana</w:t>
      </w:r>
      <w:r w:rsidRPr="00014C1A">
        <w:rPr>
          <w:rFonts w:ascii="Garamond" w:hAnsi="Garamond"/>
          <w:noProof/>
        </w:rPr>
        <w:tab/>
        <w:t>8, 9</w:t>
      </w:r>
    </w:p>
    <w:p w14:paraId="18F584B2"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lubes</w:t>
      </w:r>
      <w:r w:rsidRPr="00014C1A">
        <w:rPr>
          <w:rFonts w:ascii="Garamond" w:hAnsi="Garamond"/>
          <w:noProof/>
        </w:rPr>
        <w:tab/>
        <w:t>15</w:t>
      </w:r>
    </w:p>
    <w:p w14:paraId="1DF060F4"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lubricating oils</w:t>
      </w:r>
      <w:r w:rsidRPr="00014C1A">
        <w:rPr>
          <w:rFonts w:ascii="Garamond" w:hAnsi="Garamond"/>
          <w:noProof/>
        </w:rPr>
        <w:tab/>
        <w:t>4</w:t>
      </w:r>
    </w:p>
    <w:p w14:paraId="29C444A3"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Lucky Lady II</w:t>
      </w:r>
      <w:r w:rsidRPr="00014C1A">
        <w:rPr>
          <w:rFonts w:ascii="Garamond" w:hAnsi="Garamond"/>
          <w:noProof/>
        </w:rPr>
        <w:tab/>
        <w:t>14</w:t>
      </w:r>
    </w:p>
    <w:p w14:paraId="6989EC71"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lastRenderedPageBreak/>
        <w:t>M</w:t>
      </w:r>
    </w:p>
    <w:p w14:paraId="6B4092F9"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Magnolia Petroleum Co.</w:t>
      </w:r>
      <w:r w:rsidRPr="00014C1A">
        <w:rPr>
          <w:rFonts w:ascii="Garamond" w:hAnsi="Garamond"/>
          <w:noProof/>
        </w:rPr>
        <w:tab/>
        <w:t>6</w:t>
      </w:r>
    </w:p>
    <w:p w14:paraId="27535830" w14:textId="652D1EB5"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Marshall Plan</w:t>
      </w:r>
      <w:r w:rsidRPr="00014C1A">
        <w:rPr>
          <w:rFonts w:ascii="Garamond" w:hAnsi="Garamond"/>
          <w:noProof/>
        </w:rPr>
        <w:tab/>
      </w:r>
      <w:r w:rsidR="00A45A99">
        <w:rPr>
          <w:rFonts w:ascii="Garamond" w:hAnsi="Garamond"/>
          <w:noProof/>
        </w:rPr>
        <w:t>1</w:t>
      </w:r>
    </w:p>
    <w:p w14:paraId="436AFB7C"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Mobil Corporation</w:t>
      </w:r>
      <w:r w:rsidRPr="00014C1A">
        <w:rPr>
          <w:rFonts w:ascii="Garamond" w:hAnsi="Garamond"/>
          <w:noProof/>
        </w:rPr>
        <w:tab/>
        <w:t>15</w:t>
      </w:r>
    </w:p>
    <w:p w14:paraId="7A3E99E9"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Mohawk Petroleum Corp</w:t>
      </w:r>
      <w:r w:rsidRPr="00014C1A">
        <w:rPr>
          <w:rFonts w:ascii="Garamond" w:hAnsi="Garamond"/>
          <w:noProof/>
        </w:rPr>
        <w:tab/>
        <w:t>8</w:t>
      </w:r>
    </w:p>
    <w:p w14:paraId="4EA385FE"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motor fuel blending</w:t>
      </w:r>
      <w:r w:rsidRPr="00014C1A">
        <w:rPr>
          <w:rFonts w:ascii="Garamond" w:hAnsi="Garamond"/>
          <w:noProof/>
        </w:rPr>
        <w:tab/>
        <w:t>4</w:t>
      </w:r>
    </w:p>
    <w:p w14:paraId="72582EF9"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motor gasoline</w:t>
      </w:r>
      <w:r w:rsidRPr="00014C1A">
        <w:rPr>
          <w:rFonts w:ascii="Garamond" w:hAnsi="Garamond"/>
          <w:noProof/>
        </w:rPr>
        <w:tab/>
        <w:t>3, 4, 5</w:t>
      </w:r>
    </w:p>
    <w:p w14:paraId="3C0EEE29"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N</w:t>
      </w:r>
    </w:p>
    <w:p w14:paraId="23D35D5C"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naphtha</w:t>
      </w:r>
      <w:r w:rsidRPr="00014C1A">
        <w:rPr>
          <w:rFonts w:ascii="Garamond" w:hAnsi="Garamond"/>
          <w:noProof/>
        </w:rPr>
        <w:tab/>
        <w:t>7</w:t>
      </w:r>
    </w:p>
    <w:p w14:paraId="7EB14A51" w14:textId="0D47ECD2"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NATO</w:t>
      </w:r>
      <w:r w:rsidRPr="00014C1A">
        <w:rPr>
          <w:rFonts w:ascii="Garamond" w:hAnsi="Garamond"/>
          <w:noProof/>
        </w:rPr>
        <w:tab/>
      </w:r>
      <w:r w:rsidR="00A45A99">
        <w:rPr>
          <w:rFonts w:ascii="Garamond" w:hAnsi="Garamond"/>
          <w:noProof/>
        </w:rPr>
        <w:t>1</w:t>
      </w:r>
    </w:p>
    <w:p w14:paraId="727CF298"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Norwalk</w:t>
      </w:r>
      <w:r w:rsidRPr="00014C1A">
        <w:rPr>
          <w:rFonts w:ascii="Garamond" w:hAnsi="Garamond"/>
          <w:noProof/>
        </w:rPr>
        <w:tab/>
        <w:t>9</w:t>
      </w:r>
    </w:p>
    <w:p w14:paraId="3E73A416"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nuclear weapons</w:t>
      </w:r>
      <w:r w:rsidRPr="00014C1A">
        <w:rPr>
          <w:rFonts w:ascii="Garamond" w:hAnsi="Garamond"/>
          <w:noProof/>
        </w:rPr>
        <w:tab/>
        <w:t>3</w:t>
      </w:r>
    </w:p>
    <w:p w14:paraId="756AA500"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O</w:t>
      </w:r>
    </w:p>
    <w:p w14:paraId="1748D602"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octane</w:t>
      </w:r>
      <w:r w:rsidRPr="00014C1A">
        <w:rPr>
          <w:rFonts w:ascii="Garamond" w:hAnsi="Garamond"/>
          <w:noProof/>
        </w:rPr>
        <w:tab/>
        <w:t>4, 5</w:t>
      </w:r>
    </w:p>
    <w:p w14:paraId="6046B882"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Office of Defense Supplies</w:t>
      </w:r>
      <w:r w:rsidRPr="00014C1A">
        <w:rPr>
          <w:rFonts w:ascii="Garamond" w:hAnsi="Garamond"/>
          <w:noProof/>
        </w:rPr>
        <w:tab/>
        <w:t>10</w:t>
      </w:r>
    </w:p>
    <w:p w14:paraId="14212C65"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Oil City</w:t>
      </w:r>
      <w:r w:rsidRPr="00014C1A">
        <w:rPr>
          <w:rFonts w:ascii="Garamond" w:hAnsi="Garamond"/>
          <w:noProof/>
        </w:rPr>
        <w:tab/>
        <w:t>8</w:t>
      </w:r>
    </w:p>
    <w:p w14:paraId="57B0D803"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Oklahoma</w:t>
      </w:r>
      <w:r w:rsidRPr="00014C1A">
        <w:rPr>
          <w:rFonts w:ascii="Garamond" w:hAnsi="Garamond"/>
          <w:noProof/>
        </w:rPr>
        <w:tab/>
        <w:t>5, 6, 10</w:t>
      </w:r>
    </w:p>
    <w:p w14:paraId="365BC335"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P</w:t>
      </w:r>
    </w:p>
    <w:p w14:paraId="795C931B"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Pan American Petroleum &amp; Transport Co.</w:t>
      </w:r>
      <w:r w:rsidRPr="00014C1A">
        <w:rPr>
          <w:rFonts w:ascii="Garamond" w:hAnsi="Garamond"/>
          <w:noProof/>
        </w:rPr>
        <w:tab/>
        <w:t>8</w:t>
      </w:r>
    </w:p>
    <w:p w14:paraId="6F845E41"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Pasadena</w:t>
      </w:r>
      <w:r w:rsidRPr="00014C1A">
        <w:rPr>
          <w:rFonts w:ascii="Garamond" w:hAnsi="Garamond"/>
          <w:noProof/>
        </w:rPr>
        <w:tab/>
        <w:t>7</w:t>
      </w:r>
    </w:p>
    <w:p w14:paraId="4420CFBC"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Pennsylvania</w:t>
      </w:r>
      <w:r w:rsidRPr="00014C1A">
        <w:rPr>
          <w:rFonts w:ascii="Garamond" w:hAnsi="Garamond"/>
          <w:noProof/>
        </w:rPr>
        <w:tab/>
        <w:t>8</w:t>
      </w:r>
    </w:p>
    <w:p w14:paraId="39CE3D55"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Pentane</w:t>
      </w:r>
      <w:r w:rsidRPr="00014C1A">
        <w:rPr>
          <w:rFonts w:ascii="Garamond" w:hAnsi="Garamond"/>
          <w:noProof/>
        </w:rPr>
        <w:tab/>
        <w:t>8</w:t>
      </w:r>
    </w:p>
    <w:p w14:paraId="3813BE25"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petrol restrictions</w:t>
      </w:r>
      <w:r w:rsidRPr="00014C1A">
        <w:rPr>
          <w:rFonts w:ascii="Garamond" w:hAnsi="Garamond"/>
          <w:noProof/>
        </w:rPr>
        <w:tab/>
        <w:t>4</w:t>
      </w:r>
    </w:p>
    <w:p w14:paraId="68726A3B"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Philippines</w:t>
      </w:r>
      <w:r w:rsidRPr="00014C1A">
        <w:rPr>
          <w:rFonts w:ascii="Garamond" w:hAnsi="Garamond"/>
          <w:noProof/>
        </w:rPr>
        <w:tab/>
        <w:t>15</w:t>
      </w:r>
    </w:p>
    <w:p w14:paraId="08623CA4"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pipeline</w:t>
      </w:r>
      <w:r w:rsidRPr="00014C1A">
        <w:rPr>
          <w:rFonts w:ascii="Garamond" w:hAnsi="Garamond"/>
          <w:noProof/>
        </w:rPr>
        <w:tab/>
        <w:t>5, 6</w:t>
      </w:r>
    </w:p>
    <w:p w14:paraId="3BBD25F0"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piston-engined aircraft</w:t>
      </w:r>
      <w:r w:rsidRPr="00014C1A">
        <w:rPr>
          <w:rFonts w:ascii="Garamond" w:hAnsi="Garamond"/>
          <w:noProof/>
        </w:rPr>
        <w:tab/>
        <w:t>3</w:t>
      </w:r>
    </w:p>
    <w:p w14:paraId="6265312A"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Ponca City</w:t>
      </w:r>
      <w:r w:rsidRPr="00014C1A">
        <w:rPr>
          <w:rFonts w:ascii="Garamond" w:hAnsi="Garamond"/>
          <w:noProof/>
        </w:rPr>
        <w:tab/>
        <w:t>6</w:t>
      </w:r>
    </w:p>
    <w:p w14:paraId="5F1C1550"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Port Arthur Refinery</w:t>
      </w:r>
      <w:r w:rsidRPr="00014C1A">
        <w:rPr>
          <w:rFonts w:ascii="Garamond" w:hAnsi="Garamond"/>
          <w:noProof/>
        </w:rPr>
        <w:tab/>
        <w:t>4, 5</w:t>
      </w:r>
    </w:p>
    <w:p w14:paraId="536A7DF8"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Premier Oil Refining Co.</w:t>
      </w:r>
      <w:r w:rsidRPr="00014C1A">
        <w:rPr>
          <w:rFonts w:ascii="Garamond" w:hAnsi="Garamond"/>
          <w:noProof/>
        </w:rPr>
        <w:tab/>
        <w:t>8</w:t>
      </w:r>
    </w:p>
    <w:p w14:paraId="376F801E"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process plants</w:t>
      </w:r>
      <w:r w:rsidRPr="00014C1A">
        <w:rPr>
          <w:rFonts w:ascii="Garamond" w:hAnsi="Garamond"/>
          <w:noProof/>
        </w:rPr>
        <w:tab/>
        <w:t>4</w:t>
      </w:r>
    </w:p>
    <w:p w14:paraId="4B92BD63"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R</w:t>
      </w:r>
    </w:p>
    <w:p w14:paraId="57786B89"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Reconstruction Finance Corporation</w:t>
      </w:r>
      <w:r w:rsidRPr="00014C1A">
        <w:rPr>
          <w:rFonts w:ascii="Garamond" w:hAnsi="Garamond"/>
          <w:noProof/>
        </w:rPr>
        <w:tab/>
        <w:t>5, 6</w:t>
      </w:r>
    </w:p>
    <w:p w14:paraId="41C2482D"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refinery</w:t>
      </w:r>
      <w:r w:rsidRPr="00014C1A">
        <w:rPr>
          <w:rFonts w:ascii="Garamond" w:hAnsi="Garamond"/>
          <w:noProof/>
        </w:rPr>
        <w:tab/>
        <w:t>4, 5, 6</w:t>
      </w:r>
    </w:p>
    <w:p w14:paraId="5557C548"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reformer</w:t>
      </w:r>
      <w:r w:rsidRPr="00014C1A">
        <w:rPr>
          <w:rFonts w:ascii="Garamond" w:hAnsi="Garamond"/>
          <w:noProof/>
        </w:rPr>
        <w:tab/>
        <w:t>7</w:t>
      </w:r>
    </w:p>
    <w:p w14:paraId="23383A51"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refuelling</w:t>
      </w:r>
      <w:r w:rsidRPr="00014C1A">
        <w:rPr>
          <w:rFonts w:ascii="Garamond" w:hAnsi="Garamond"/>
          <w:noProof/>
        </w:rPr>
        <w:tab/>
        <w:t>14</w:t>
      </w:r>
    </w:p>
    <w:p w14:paraId="3F220320"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Republic Oil Refining Co.</w:t>
      </w:r>
      <w:r w:rsidRPr="00014C1A">
        <w:rPr>
          <w:rFonts w:ascii="Garamond" w:hAnsi="Garamond"/>
          <w:noProof/>
        </w:rPr>
        <w:tab/>
        <w:t>8</w:t>
      </w:r>
    </w:p>
    <w:p w14:paraId="16DECA54"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Richmond Refinery</w:t>
      </w:r>
      <w:r w:rsidRPr="00014C1A">
        <w:rPr>
          <w:rFonts w:ascii="Garamond" w:hAnsi="Garamond"/>
          <w:noProof/>
        </w:rPr>
        <w:tab/>
        <w:t>9, 15</w:t>
      </w:r>
    </w:p>
    <w:p w14:paraId="7C04BAF9"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Rocky Mountain pipeline</w:t>
      </w:r>
      <w:r w:rsidRPr="00014C1A">
        <w:rPr>
          <w:rFonts w:ascii="Garamond" w:hAnsi="Garamond"/>
          <w:noProof/>
        </w:rPr>
        <w:tab/>
        <w:t>7</w:t>
      </w:r>
    </w:p>
    <w:p w14:paraId="5C85E714"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Rocky Mountains</w:t>
      </w:r>
      <w:r w:rsidRPr="00014C1A">
        <w:rPr>
          <w:rFonts w:ascii="Garamond" w:hAnsi="Garamond"/>
          <w:noProof/>
        </w:rPr>
        <w:tab/>
        <w:t>15</w:t>
      </w:r>
    </w:p>
    <w:p w14:paraId="17FED797"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Root Petroleum Co.</w:t>
      </w:r>
      <w:r w:rsidRPr="00014C1A">
        <w:rPr>
          <w:rFonts w:ascii="Garamond" w:hAnsi="Garamond"/>
          <w:noProof/>
        </w:rPr>
        <w:tab/>
        <w:t>9</w:t>
      </w:r>
    </w:p>
    <w:p w14:paraId="26A16FDC"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Royal Dutch-Shell Group</w:t>
      </w:r>
      <w:r w:rsidRPr="00014C1A">
        <w:rPr>
          <w:rFonts w:ascii="Garamond" w:hAnsi="Garamond"/>
          <w:noProof/>
        </w:rPr>
        <w:tab/>
        <w:t>15</w:t>
      </w:r>
    </w:p>
    <w:p w14:paraId="1A4D00A6"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S</w:t>
      </w:r>
    </w:p>
    <w:p w14:paraId="171E9CD9"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Salt Lake City</w:t>
      </w:r>
      <w:r w:rsidRPr="00014C1A">
        <w:rPr>
          <w:rFonts w:ascii="Garamond" w:hAnsi="Garamond"/>
          <w:noProof/>
        </w:rPr>
        <w:tab/>
        <w:t>9</w:t>
      </w:r>
    </w:p>
    <w:p w14:paraId="0C7401AF"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San Diego</w:t>
      </w:r>
      <w:r w:rsidRPr="00014C1A">
        <w:rPr>
          <w:rFonts w:ascii="Garamond" w:hAnsi="Garamond"/>
          <w:noProof/>
        </w:rPr>
        <w:tab/>
        <w:t>15</w:t>
      </w:r>
    </w:p>
    <w:p w14:paraId="597149AD"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San Francisco</w:t>
      </w:r>
      <w:r w:rsidRPr="00014C1A">
        <w:rPr>
          <w:rFonts w:ascii="Garamond" w:hAnsi="Garamond"/>
          <w:noProof/>
        </w:rPr>
        <w:tab/>
        <w:t>15</w:t>
      </w:r>
    </w:p>
    <w:p w14:paraId="6A24470A"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San Joaquin crude</w:t>
      </w:r>
      <w:r w:rsidRPr="00014C1A">
        <w:rPr>
          <w:rFonts w:ascii="Garamond" w:hAnsi="Garamond"/>
          <w:noProof/>
        </w:rPr>
        <w:tab/>
        <w:t>15</w:t>
      </w:r>
    </w:p>
    <w:p w14:paraId="0CC638A2"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Servicemen's Readjustment Act</w:t>
      </w:r>
      <w:r w:rsidRPr="00014C1A">
        <w:rPr>
          <w:rFonts w:ascii="Garamond" w:hAnsi="Garamond"/>
          <w:noProof/>
        </w:rPr>
        <w:tab/>
        <w:t>4</w:t>
      </w:r>
    </w:p>
    <w:p w14:paraId="2B7744D7"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Shell Union Oil Corporation</w:t>
      </w:r>
      <w:r w:rsidRPr="00014C1A">
        <w:rPr>
          <w:rFonts w:ascii="Garamond" w:hAnsi="Garamond"/>
          <w:noProof/>
        </w:rPr>
        <w:tab/>
        <w:t>15</w:t>
      </w:r>
    </w:p>
    <w:p w14:paraId="1998C978"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Sinclair Consolidated Oil</w:t>
      </w:r>
      <w:r w:rsidRPr="00014C1A">
        <w:rPr>
          <w:rFonts w:ascii="Garamond" w:hAnsi="Garamond"/>
          <w:noProof/>
        </w:rPr>
        <w:tab/>
        <w:t>15</w:t>
      </w:r>
    </w:p>
    <w:p w14:paraId="1575C083"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Smiths Bluff</w:t>
      </w:r>
      <w:r w:rsidRPr="00014C1A">
        <w:rPr>
          <w:rFonts w:ascii="Garamond" w:hAnsi="Garamond"/>
          <w:noProof/>
        </w:rPr>
        <w:tab/>
        <w:t>8</w:t>
      </w:r>
    </w:p>
    <w:p w14:paraId="616712BE"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SOCONY</w:t>
      </w:r>
      <w:r w:rsidRPr="00014C1A">
        <w:rPr>
          <w:rFonts w:ascii="Garamond" w:hAnsi="Garamond"/>
          <w:noProof/>
        </w:rPr>
        <w:tab/>
        <w:t>15</w:t>
      </w:r>
    </w:p>
    <w:p w14:paraId="4A46E2DB"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Socony-Vacuum Oil Co.</w:t>
      </w:r>
      <w:r w:rsidRPr="00014C1A">
        <w:rPr>
          <w:rFonts w:ascii="Garamond" w:hAnsi="Garamond"/>
          <w:noProof/>
        </w:rPr>
        <w:tab/>
        <w:t>10</w:t>
      </w:r>
    </w:p>
    <w:p w14:paraId="1C79D19D"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South America</w:t>
      </w:r>
      <w:r w:rsidRPr="00014C1A">
        <w:rPr>
          <w:rFonts w:ascii="Garamond" w:hAnsi="Garamond"/>
          <w:noProof/>
        </w:rPr>
        <w:tab/>
        <w:t>15</w:t>
      </w:r>
    </w:p>
    <w:p w14:paraId="086B36A6"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Southport Petroleum Company</w:t>
      </w:r>
      <w:r w:rsidRPr="00014C1A">
        <w:rPr>
          <w:rFonts w:ascii="Garamond" w:hAnsi="Garamond"/>
          <w:noProof/>
        </w:rPr>
        <w:tab/>
        <w:t>9</w:t>
      </w:r>
    </w:p>
    <w:p w14:paraId="141C4424"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Standard Oil Company of California</w:t>
      </w:r>
      <w:r w:rsidRPr="00014C1A">
        <w:rPr>
          <w:rFonts w:ascii="Garamond" w:hAnsi="Garamond"/>
          <w:noProof/>
        </w:rPr>
        <w:tab/>
        <w:t>9,15</w:t>
      </w:r>
    </w:p>
    <w:p w14:paraId="1B6ED7A5"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Standard Oil Company of New Jersey</w:t>
      </w:r>
      <w:r w:rsidRPr="00014C1A">
        <w:rPr>
          <w:rFonts w:ascii="Garamond" w:hAnsi="Garamond"/>
          <w:noProof/>
        </w:rPr>
        <w:tab/>
        <w:t>9, 15</w:t>
      </w:r>
    </w:p>
    <w:p w14:paraId="0653A21F"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Standard Oil of Indiana</w:t>
      </w:r>
      <w:r w:rsidRPr="00014C1A">
        <w:rPr>
          <w:rFonts w:ascii="Garamond" w:hAnsi="Garamond"/>
          <w:noProof/>
        </w:rPr>
        <w:tab/>
        <w:t>15</w:t>
      </w:r>
    </w:p>
    <w:p w14:paraId="517F362F"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Standard Oil of New York</w:t>
      </w:r>
      <w:r w:rsidRPr="00014C1A">
        <w:rPr>
          <w:rFonts w:ascii="Garamond" w:hAnsi="Garamond"/>
          <w:noProof/>
        </w:rPr>
        <w:tab/>
        <w:t>15</w:t>
      </w:r>
    </w:p>
    <w:p w14:paraId="184E8863"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Straight run</w:t>
      </w:r>
      <w:r w:rsidRPr="00014C1A">
        <w:rPr>
          <w:rFonts w:ascii="Garamond" w:hAnsi="Garamond"/>
          <w:noProof/>
        </w:rPr>
        <w:tab/>
        <w:t>6</w:t>
      </w:r>
    </w:p>
    <w:p w14:paraId="17D2F33E"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Strategic Air Command (SAC)</w:t>
      </w:r>
      <w:r w:rsidRPr="00014C1A">
        <w:rPr>
          <w:rFonts w:ascii="Garamond" w:hAnsi="Garamond"/>
          <w:noProof/>
        </w:rPr>
        <w:tab/>
        <w:t>3</w:t>
      </w:r>
    </w:p>
    <w:p w14:paraId="12CA4A9F"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Sweeney</w:t>
      </w:r>
      <w:r w:rsidRPr="00014C1A">
        <w:rPr>
          <w:rFonts w:ascii="Garamond" w:hAnsi="Garamond"/>
          <w:noProof/>
        </w:rPr>
        <w:tab/>
        <w:t>6</w:t>
      </w:r>
    </w:p>
    <w:p w14:paraId="759D78F8"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Sweetening unit</w:t>
      </w:r>
      <w:r w:rsidRPr="00014C1A">
        <w:rPr>
          <w:rFonts w:ascii="Garamond" w:hAnsi="Garamond"/>
          <w:noProof/>
        </w:rPr>
        <w:tab/>
        <w:t>7</w:t>
      </w:r>
    </w:p>
    <w:p w14:paraId="3536BFAD"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T</w:t>
      </w:r>
    </w:p>
    <w:p w14:paraId="106413D0"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tanker</w:t>
      </w:r>
      <w:r w:rsidRPr="00014C1A">
        <w:rPr>
          <w:rFonts w:ascii="Garamond" w:hAnsi="Garamond"/>
          <w:noProof/>
        </w:rPr>
        <w:tab/>
        <w:t>14</w:t>
      </w:r>
    </w:p>
    <w:p w14:paraId="6A58BC5F"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TCC</w:t>
      </w:r>
      <w:r w:rsidRPr="00014C1A">
        <w:rPr>
          <w:rFonts w:ascii="Garamond" w:hAnsi="Garamond"/>
          <w:noProof/>
        </w:rPr>
        <w:tab/>
        <w:t>6, 7, 9</w:t>
      </w:r>
    </w:p>
    <w:p w14:paraId="693F6FFC"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TEL</w:t>
      </w:r>
      <w:r w:rsidRPr="00014C1A">
        <w:rPr>
          <w:rFonts w:ascii="Garamond" w:hAnsi="Garamond"/>
          <w:noProof/>
        </w:rPr>
        <w:tab/>
        <w:t>6, 7, 8, 9</w:t>
      </w:r>
    </w:p>
    <w:p w14:paraId="41B810D4"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Texaco</w:t>
      </w:r>
      <w:r w:rsidRPr="00014C1A">
        <w:rPr>
          <w:rFonts w:ascii="Garamond" w:hAnsi="Garamond"/>
          <w:noProof/>
        </w:rPr>
        <w:tab/>
        <w:t>5, 15</w:t>
      </w:r>
    </w:p>
    <w:p w14:paraId="4D6A7FA3"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Texas</w:t>
      </w:r>
      <w:r w:rsidRPr="00014C1A">
        <w:rPr>
          <w:rFonts w:ascii="Garamond" w:hAnsi="Garamond"/>
          <w:noProof/>
        </w:rPr>
        <w:tab/>
        <w:t>5, 7</w:t>
      </w:r>
    </w:p>
    <w:p w14:paraId="09AF7C44"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Texas City</w:t>
      </w:r>
      <w:r w:rsidRPr="00014C1A">
        <w:rPr>
          <w:rFonts w:ascii="Garamond" w:hAnsi="Garamond"/>
          <w:noProof/>
        </w:rPr>
        <w:tab/>
        <w:t>8, 9</w:t>
      </w:r>
    </w:p>
    <w:p w14:paraId="2C3EED55"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The Frontier Refining Co.</w:t>
      </w:r>
      <w:r w:rsidRPr="00014C1A">
        <w:rPr>
          <w:rFonts w:ascii="Garamond" w:hAnsi="Garamond"/>
          <w:noProof/>
        </w:rPr>
        <w:tab/>
        <w:t>7</w:t>
      </w:r>
    </w:p>
    <w:p w14:paraId="0523AB4D"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The Pennzoil Company</w:t>
      </w:r>
      <w:r w:rsidRPr="00014C1A">
        <w:rPr>
          <w:rFonts w:ascii="Garamond" w:hAnsi="Garamond"/>
          <w:noProof/>
        </w:rPr>
        <w:tab/>
        <w:t>8</w:t>
      </w:r>
    </w:p>
    <w:p w14:paraId="446F5F25"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The Pure Oil Company</w:t>
      </w:r>
      <w:r w:rsidRPr="00014C1A">
        <w:rPr>
          <w:rFonts w:ascii="Garamond" w:hAnsi="Garamond"/>
          <w:noProof/>
        </w:rPr>
        <w:tab/>
        <w:t>8</w:t>
      </w:r>
    </w:p>
    <w:p w14:paraId="7FA1F4CA" w14:textId="0FDFA69E" w:rsidR="003239BF" w:rsidRPr="00014C1A" w:rsidRDefault="00540930" w:rsidP="00540930">
      <w:pPr>
        <w:pStyle w:val="Index1"/>
        <w:tabs>
          <w:tab w:val="right" w:leader="dot" w:pos="3423"/>
        </w:tabs>
        <w:rPr>
          <w:rFonts w:ascii="Garamond" w:hAnsi="Garamond"/>
          <w:noProof/>
        </w:rPr>
      </w:pPr>
      <w:r w:rsidRPr="00014C1A">
        <w:rPr>
          <w:rFonts w:ascii="Garamond" w:hAnsi="Garamond"/>
          <w:noProof/>
        </w:rPr>
        <w:t>The Texas Company</w:t>
      </w:r>
      <w:r w:rsidR="003239BF" w:rsidRPr="00014C1A">
        <w:rPr>
          <w:rFonts w:ascii="Garamond" w:hAnsi="Garamond"/>
          <w:noProof/>
        </w:rPr>
        <w:tab/>
        <w:t>4</w:t>
      </w:r>
    </w:p>
    <w:p w14:paraId="0338EE3C"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The Texas Corporation</w:t>
      </w:r>
      <w:r w:rsidRPr="00014C1A">
        <w:rPr>
          <w:rFonts w:ascii="Garamond" w:hAnsi="Garamond"/>
          <w:noProof/>
        </w:rPr>
        <w:tab/>
        <w:t>15</w:t>
      </w:r>
    </w:p>
    <w:p w14:paraId="3A182939"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Thermal Cracker</w:t>
      </w:r>
      <w:r w:rsidRPr="00014C1A">
        <w:rPr>
          <w:rFonts w:ascii="Garamond" w:hAnsi="Garamond"/>
          <w:noProof/>
        </w:rPr>
        <w:tab/>
        <w:t>8</w:t>
      </w:r>
    </w:p>
    <w:p w14:paraId="4BF236BE"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Thermal Reforming</w:t>
      </w:r>
      <w:r w:rsidRPr="00014C1A">
        <w:rPr>
          <w:rFonts w:ascii="Garamond" w:hAnsi="Garamond"/>
          <w:noProof/>
        </w:rPr>
        <w:tab/>
        <w:t>5, 6, 7, 8</w:t>
      </w:r>
    </w:p>
    <w:p w14:paraId="262AE8FF" w14:textId="3953DCDB"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Truman Doctrine</w:t>
      </w:r>
      <w:r w:rsidRPr="00014C1A">
        <w:rPr>
          <w:rFonts w:ascii="Garamond" w:hAnsi="Garamond"/>
          <w:noProof/>
        </w:rPr>
        <w:tab/>
      </w:r>
      <w:r w:rsidR="00540930">
        <w:rPr>
          <w:rFonts w:ascii="Garamond" w:hAnsi="Garamond"/>
          <w:noProof/>
        </w:rPr>
        <w:t>1</w:t>
      </w:r>
      <w:r w:rsidRPr="00014C1A">
        <w:rPr>
          <w:rFonts w:ascii="Garamond" w:hAnsi="Garamond"/>
          <w:noProof/>
        </w:rPr>
        <w:t>, 3</w:t>
      </w:r>
    </w:p>
    <w:p w14:paraId="57394D89"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U</w:t>
      </w:r>
    </w:p>
    <w:p w14:paraId="4C6064E0"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U.S. Government</w:t>
      </w:r>
      <w:r w:rsidRPr="00014C1A">
        <w:rPr>
          <w:rFonts w:ascii="Garamond" w:hAnsi="Garamond"/>
          <w:noProof/>
        </w:rPr>
        <w:tab/>
        <w:t>5</w:t>
      </w:r>
    </w:p>
    <w:p w14:paraId="290AB2A1"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United States</w:t>
      </w:r>
      <w:r w:rsidRPr="00014C1A">
        <w:rPr>
          <w:rFonts w:ascii="Garamond" w:hAnsi="Garamond"/>
          <w:noProof/>
        </w:rPr>
        <w:tab/>
        <w:t>3</w:t>
      </w:r>
    </w:p>
    <w:p w14:paraId="1A738862"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United States Air Force</w:t>
      </w:r>
      <w:r w:rsidRPr="00014C1A">
        <w:rPr>
          <w:rFonts w:ascii="Garamond" w:hAnsi="Garamond"/>
          <w:noProof/>
        </w:rPr>
        <w:tab/>
        <w:t>3</w:t>
      </w:r>
    </w:p>
    <w:p w14:paraId="5D43CC6D"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Utah</w:t>
      </w:r>
      <w:r w:rsidRPr="00014C1A">
        <w:rPr>
          <w:rFonts w:ascii="Garamond" w:hAnsi="Garamond"/>
          <w:noProof/>
        </w:rPr>
        <w:tab/>
        <w:t>9</w:t>
      </w:r>
    </w:p>
    <w:p w14:paraId="0D064D9D"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Utah Oil Refining Co.</w:t>
      </w:r>
      <w:r w:rsidRPr="00014C1A">
        <w:rPr>
          <w:rFonts w:ascii="Garamond" w:hAnsi="Garamond"/>
          <w:noProof/>
        </w:rPr>
        <w:tab/>
        <w:t>9</w:t>
      </w:r>
    </w:p>
    <w:p w14:paraId="45DC359C"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V</w:t>
      </w:r>
    </w:p>
    <w:p w14:paraId="2C0176A4"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Vacuum</w:t>
      </w:r>
      <w:r w:rsidRPr="00014C1A">
        <w:rPr>
          <w:rFonts w:ascii="Garamond" w:hAnsi="Garamond"/>
          <w:noProof/>
        </w:rPr>
        <w:tab/>
        <w:t>15</w:t>
      </w:r>
    </w:p>
    <w:p w14:paraId="4F314AAB"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Vacuum Oil Co.</w:t>
      </w:r>
      <w:r w:rsidRPr="00014C1A">
        <w:rPr>
          <w:rFonts w:ascii="Garamond" w:hAnsi="Garamond"/>
          <w:noProof/>
        </w:rPr>
        <w:tab/>
        <w:t>15</w:t>
      </w:r>
    </w:p>
    <w:p w14:paraId="310A5AD6"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Vacuum Pipe Still</w:t>
      </w:r>
      <w:r w:rsidRPr="00014C1A">
        <w:rPr>
          <w:rFonts w:ascii="Garamond" w:hAnsi="Garamond"/>
          <w:noProof/>
        </w:rPr>
        <w:tab/>
        <w:t>4</w:t>
      </w:r>
    </w:p>
    <w:p w14:paraId="754B9FFA" w14:textId="77777777" w:rsidR="003239BF" w:rsidRPr="00014C1A" w:rsidRDefault="003239BF" w:rsidP="00540930">
      <w:pPr>
        <w:pStyle w:val="IndexHeading"/>
        <w:keepNext/>
        <w:tabs>
          <w:tab w:val="right" w:leader="dot" w:pos="3423"/>
        </w:tabs>
        <w:spacing w:before="0" w:after="0"/>
        <w:rPr>
          <w:rFonts w:ascii="Garamond" w:eastAsiaTheme="minorEastAsia" w:hAnsi="Garamond" w:cstheme="minorBidi"/>
          <w:b w:val="0"/>
          <w:bCs w:val="0"/>
          <w:noProof/>
          <w:sz w:val="18"/>
          <w:szCs w:val="18"/>
        </w:rPr>
      </w:pPr>
      <w:r w:rsidRPr="00014C1A">
        <w:rPr>
          <w:rFonts w:ascii="Garamond" w:hAnsi="Garamond"/>
          <w:b w:val="0"/>
          <w:bCs w:val="0"/>
          <w:noProof/>
          <w:sz w:val="18"/>
          <w:szCs w:val="18"/>
        </w:rPr>
        <w:t>W</w:t>
      </w:r>
    </w:p>
    <w:p w14:paraId="71452AA9" w14:textId="5341CB40"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Western Europe</w:t>
      </w:r>
      <w:r w:rsidRPr="00014C1A">
        <w:rPr>
          <w:rFonts w:ascii="Garamond" w:hAnsi="Garamond"/>
          <w:noProof/>
        </w:rPr>
        <w:tab/>
      </w:r>
      <w:r w:rsidR="00540930">
        <w:rPr>
          <w:rFonts w:ascii="Garamond" w:hAnsi="Garamond"/>
          <w:noProof/>
        </w:rPr>
        <w:t>1</w:t>
      </w:r>
    </w:p>
    <w:p w14:paraId="05828484"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Wichita Falls</w:t>
      </w:r>
      <w:r w:rsidRPr="00014C1A">
        <w:rPr>
          <w:rFonts w:ascii="Garamond" w:hAnsi="Garamond"/>
          <w:noProof/>
        </w:rPr>
        <w:tab/>
        <w:t>10</w:t>
      </w:r>
    </w:p>
    <w:p w14:paraId="7B227DD0"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Wilshire Oil Co. Inc.</w:t>
      </w:r>
      <w:r w:rsidRPr="00014C1A">
        <w:rPr>
          <w:rFonts w:ascii="Garamond" w:hAnsi="Garamond"/>
          <w:noProof/>
        </w:rPr>
        <w:tab/>
        <w:t>9</w:t>
      </w:r>
    </w:p>
    <w:p w14:paraId="754187CD" w14:textId="77777777" w:rsidR="003239BF" w:rsidRPr="00014C1A" w:rsidRDefault="003239BF" w:rsidP="00540930">
      <w:pPr>
        <w:pStyle w:val="Index1"/>
        <w:tabs>
          <w:tab w:val="right" w:leader="dot" w:pos="3423"/>
        </w:tabs>
        <w:rPr>
          <w:rFonts w:ascii="Garamond" w:hAnsi="Garamond"/>
          <w:noProof/>
        </w:rPr>
      </w:pPr>
      <w:r w:rsidRPr="00014C1A">
        <w:rPr>
          <w:rFonts w:ascii="Garamond" w:hAnsi="Garamond"/>
          <w:noProof/>
        </w:rPr>
        <w:t>Wyoming</w:t>
      </w:r>
      <w:r w:rsidRPr="00014C1A">
        <w:rPr>
          <w:rFonts w:ascii="Garamond" w:hAnsi="Garamond"/>
          <w:noProof/>
        </w:rPr>
        <w:tab/>
        <w:t>7, 9</w:t>
      </w:r>
    </w:p>
    <w:p w14:paraId="6E03AB65" w14:textId="77777777" w:rsidR="003239BF" w:rsidRDefault="003239BF" w:rsidP="00540930">
      <w:pPr>
        <w:pStyle w:val="Index1"/>
        <w:rPr>
          <w:rFonts w:ascii="Garamond" w:hAnsi="Garamond"/>
          <w:b/>
          <w:bCs/>
          <w:noProof/>
        </w:rPr>
        <w:sectPr w:rsidR="003239BF" w:rsidSect="003239BF">
          <w:endnotePr>
            <w:numFmt w:val="decimal"/>
          </w:endnotePr>
          <w:type w:val="continuous"/>
          <w:pgSz w:w="11907" w:h="16839" w:code="1"/>
          <w:pgMar w:top="1800" w:right="2040" w:bottom="1800" w:left="2280" w:header="960" w:footer="960" w:gutter="0"/>
          <w:cols w:num="2" w:space="720"/>
        </w:sectPr>
      </w:pPr>
    </w:p>
    <w:p w14:paraId="1DD33F80" w14:textId="77777777" w:rsidR="00AF0942" w:rsidRDefault="009F3B58" w:rsidP="00540930">
      <w:pPr>
        <w:pStyle w:val="Index1"/>
      </w:pPr>
      <w:r w:rsidRPr="009F3B58">
        <w:rPr>
          <w:rFonts w:ascii="Garamond" w:hAnsi="Garamond"/>
          <w:b/>
          <w:bCs/>
        </w:rPr>
        <w:fldChar w:fldCharType="end"/>
      </w:r>
    </w:p>
    <w:p w14:paraId="4C37C414" w14:textId="77777777" w:rsidR="00AF0942" w:rsidRDefault="00AF0942" w:rsidP="00BF31B1">
      <w:pPr>
        <w:pStyle w:val="BodyText"/>
        <w:sectPr w:rsidR="00AF0942" w:rsidSect="003239BF">
          <w:endnotePr>
            <w:numFmt w:val="decimal"/>
          </w:endnotePr>
          <w:type w:val="continuous"/>
          <w:pgSz w:w="11907" w:h="16839" w:code="1"/>
          <w:pgMar w:top="1800" w:right="2040" w:bottom="1800" w:left="2280" w:header="960" w:footer="960" w:gutter="0"/>
          <w:cols w:num="4" w:space="240"/>
        </w:sectPr>
      </w:pPr>
    </w:p>
    <w:p w14:paraId="1269FE0C" w14:textId="77777777" w:rsidR="00AF0942" w:rsidRDefault="00AF0942">
      <w:pPr>
        <w:pStyle w:val="Heading1"/>
      </w:pPr>
      <w:bookmarkStart w:id="13" w:name="_Toc23007886"/>
      <w:r>
        <w:lastRenderedPageBreak/>
        <w:t>Research Sources</w:t>
      </w:r>
      <w:bookmarkEnd w:id="13"/>
    </w:p>
    <w:sectPr w:rsidR="00AF0942">
      <w:headerReference w:type="default" r:id="rId23"/>
      <w:footerReference w:type="default" r:id="rId24"/>
      <w:headerReference w:type="first" r:id="rId25"/>
      <w:endnotePr>
        <w:numFmt w:val="decimal"/>
      </w:endnotePr>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6FA61F" w14:textId="77777777" w:rsidR="00967089" w:rsidRDefault="00967089">
      <w:r>
        <w:separator/>
      </w:r>
    </w:p>
  </w:endnote>
  <w:endnote w:type="continuationSeparator" w:id="0">
    <w:p w14:paraId="3469BF10" w14:textId="77777777" w:rsidR="00967089" w:rsidRDefault="00967089">
      <w:r>
        <w:continuationSeparator/>
      </w:r>
    </w:p>
  </w:endnote>
  <w:endnote w:id="1">
    <w:p w14:paraId="6535945C" w14:textId="77777777" w:rsidR="00540930" w:rsidRDefault="00540930">
      <w:pPr>
        <w:pStyle w:val="EndnoteText"/>
      </w:pPr>
      <w:r>
        <w:rPr>
          <w:rStyle w:val="EndnoteReference"/>
        </w:rPr>
        <w:endnoteRef/>
      </w:r>
      <w:r>
        <w:t xml:space="preserve"> </w:t>
      </w:r>
      <w:r w:rsidRPr="009D5599">
        <w:t>By United States Air Force - USAF photo via, Joaobsen, Wagner, Greer (1980), B-36 Peacemaker in action - Aircraft No. 42, Squadron/Signal Publications; 1st edition, ISBN-10: 0897471016, Public Domain, https://commons.wikimedia.org/w/index.php?curid=18758427</w:t>
      </w:r>
    </w:p>
  </w:endnote>
  <w:endnote w:id="2">
    <w:p w14:paraId="53897F63" w14:textId="77777777" w:rsidR="00540930" w:rsidRDefault="00540930">
      <w:pPr>
        <w:pStyle w:val="EndnoteText"/>
      </w:pPr>
      <w:r>
        <w:rPr>
          <w:rStyle w:val="EndnoteReference"/>
        </w:rPr>
        <w:endnoteRef/>
      </w:r>
      <w:r>
        <w:t xml:space="preserve"> “Aviation Gasoline Plants and Facilities” Report of the Surplus Property Administration To The Congress January 14, 1946 – Institute Of The Aeronautical Sciences</w:t>
      </w:r>
    </w:p>
  </w:endnote>
  <w:endnote w:id="3">
    <w:p w14:paraId="5CE8DD5E" w14:textId="77777777" w:rsidR="00540930" w:rsidRDefault="00540930">
      <w:pPr>
        <w:pStyle w:val="EndnoteText"/>
      </w:pPr>
      <w:r>
        <w:rPr>
          <w:rStyle w:val="EndnoteReference"/>
        </w:rPr>
        <w:endnoteRef/>
      </w:r>
      <w:r>
        <w:t xml:space="preserve"> </w:t>
      </w:r>
      <w:r w:rsidRPr="005E4B7C">
        <w:t>US Gover</w:t>
      </w:r>
      <w:r>
        <w:t>n</w:t>
      </w:r>
      <w:r w:rsidRPr="005E4B7C">
        <w:t>ment [Public domain]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w:altName w:val="Lucida Sans Unicode"/>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2794388"/>
      <w:docPartObj>
        <w:docPartGallery w:val="Page Numbers (Bottom of Page)"/>
        <w:docPartUnique/>
      </w:docPartObj>
    </w:sdtPr>
    <w:sdtEndPr>
      <w:rPr>
        <w:noProof/>
      </w:rPr>
    </w:sdtEndPr>
    <w:sdtContent>
      <w:p w14:paraId="1D10A52A" w14:textId="7AD68342" w:rsidR="00540930" w:rsidRDefault="00540930">
        <w:pPr>
          <w:pStyle w:val="Footer"/>
        </w:pPr>
        <w:r>
          <w:fldChar w:fldCharType="begin"/>
        </w:r>
        <w:r>
          <w:instrText xml:space="preserve"> PAGE   \* MERGEFORMAT </w:instrText>
        </w:r>
        <w:r>
          <w:fldChar w:fldCharType="separate"/>
        </w:r>
        <w:r>
          <w:rPr>
            <w:noProof/>
          </w:rPr>
          <w:t>2</w:t>
        </w:r>
        <w:r>
          <w:rPr>
            <w:noProof/>
          </w:rPr>
          <w:fldChar w:fldCharType="end"/>
        </w:r>
      </w:p>
    </w:sdtContent>
  </w:sdt>
  <w:p w14:paraId="10A50EA7" w14:textId="0572B82F" w:rsidR="00540930" w:rsidRPr="00FB14CA" w:rsidRDefault="005409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E99A7" w14:textId="77777777" w:rsidR="00540930" w:rsidRDefault="00540930">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F8FA8" w14:textId="77777777" w:rsidR="00540930" w:rsidRPr="00C64B53" w:rsidRDefault="00540930">
    <w:pPr>
      <w:pStyle w:val="Footer"/>
    </w:pPr>
    <w:r w:rsidRPr="00C64B53">
      <w:rPr>
        <w:rStyle w:val="PageNumber"/>
      </w:rPr>
      <w:fldChar w:fldCharType="begin"/>
    </w:r>
    <w:r w:rsidRPr="00C64B53">
      <w:rPr>
        <w:rStyle w:val="PageNumber"/>
      </w:rPr>
      <w:instrText xml:space="preserve"> PAGE </w:instrText>
    </w:r>
    <w:r w:rsidRPr="00C64B53">
      <w:rPr>
        <w:rStyle w:val="PageNumber"/>
      </w:rPr>
      <w:fldChar w:fldCharType="separate"/>
    </w:r>
    <w:r>
      <w:rPr>
        <w:rStyle w:val="PageNumber"/>
        <w:noProof/>
      </w:rPr>
      <w:t>6</w:t>
    </w:r>
    <w:r w:rsidRPr="00C64B53">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ACC10" w14:textId="77777777" w:rsidR="00540930" w:rsidRDefault="00540930">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08A362C6" w14:textId="77777777" w:rsidR="00540930" w:rsidRDefault="0054093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4FA3B" w14:textId="77777777" w:rsidR="00540930" w:rsidRDefault="00540930">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65F066CC" w14:textId="77777777" w:rsidR="00540930" w:rsidRDefault="005409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A4CF82" w14:textId="77777777" w:rsidR="00967089" w:rsidRDefault="00967089">
      <w:r>
        <w:separator/>
      </w:r>
    </w:p>
  </w:footnote>
  <w:footnote w:type="continuationSeparator" w:id="0">
    <w:p w14:paraId="671812B5" w14:textId="77777777" w:rsidR="00967089" w:rsidRDefault="009670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8D9A4" w14:textId="77777777" w:rsidR="00540930" w:rsidRDefault="00540930">
    <w:pPr>
      <w:pStyle w:val="Header"/>
      <w:tabs>
        <w:tab w:val="left" w:pos="4395"/>
      </w:tabs>
    </w:pPr>
    <w:r>
      <w:t>history of avgas</w:t>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4EB19" w14:textId="77777777" w:rsidR="00540930" w:rsidRDefault="00540930">
    <w:pPr>
      <w:pStyle w:val="Header"/>
      <w:tabs>
        <w:tab w:val="left" w:pos="4395"/>
      </w:tabs>
    </w:pPr>
    <w:r>
      <w:t>history of avgas</w:t>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25237" w14:textId="77777777" w:rsidR="00540930" w:rsidRDefault="00540930">
    <w:pPr>
      <w:pStyle w:val="Header"/>
      <w:tabs>
        <w:tab w:val="left" w:pos="4395"/>
      </w:tabs>
    </w:pPr>
    <w:r>
      <w:t>history of avgas</w:t>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C199C" w14:textId="77777777" w:rsidR="00540930" w:rsidRDefault="005409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23F17" w14:textId="77777777" w:rsidR="00540930" w:rsidRDefault="00540930">
    <w:pPr>
      <w:pStyle w:val="Header"/>
      <w:tabs>
        <w:tab w:val="left" w:pos="4395"/>
      </w:tabs>
    </w:pPr>
    <w:r>
      <w:t>history of avgas</w:t>
    </w:r>
    <w:r>
      <w:tab/>
    </w:r>
    <w:r>
      <w:tab/>
      <w:t>© PetrOch SERVICES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B1E63" w14:textId="77777777" w:rsidR="00540930" w:rsidRDefault="005409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2" w15:restartNumberingAfterBreak="0">
    <w:nsid w:val="7F0120AE"/>
    <w:multiLevelType w:val="hybridMultilevel"/>
    <w:tmpl w:val="395E20F2"/>
    <w:lvl w:ilvl="0" w:tplc="44C0C5FA">
      <w:start w:val="1"/>
      <w:numFmt w:val="bullet"/>
      <w:lvlText w:val=""/>
      <w:lvlJc w:val="left"/>
      <w:pPr>
        <w:tabs>
          <w:tab w:val="num" w:pos="771"/>
        </w:tabs>
        <w:ind w:left="771" w:hanging="360"/>
      </w:pPr>
      <w:rPr>
        <w:rFonts w:ascii="Symbol" w:hAnsi="Symbol" w:hint="default"/>
      </w:rPr>
    </w:lvl>
    <w:lvl w:ilvl="1" w:tplc="04090003" w:tentative="1">
      <w:start w:val="1"/>
      <w:numFmt w:val="bullet"/>
      <w:lvlText w:val="o"/>
      <w:lvlJc w:val="left"/>
      <w:pPr>
        <w:tabs>
          <w:tab w:val="num" w:pos="1491"/>
        </w:tabs>
        <w:ind w:left="1491" w:hanging="360"/>
      </w:pPr>
      <w:rPr>
        <w:rFonts w:ascii="Courier New" w:hAnsi="Courier New" w:hint="default"/>
      </w:rPr>
    </w:lvl>
    <w:lvl w:ilvl="2" w:tplc="04090005" w:tentative="1">
      <w:start w:val="1"/>
      <w:numFmt w:val="bullet"/>
      <w:lvlText w:val=""/>
      <w:lvlJc w:val="left"/>
      <w:pPr>
        <w:tabs>
          <w:tab w:val="num" w:pos="2211"/>
        </w:tabs>
        <w:ind w:left="2211" w:hanging="360"/>
      </w:pPr>
      <w:rPr>
        <w:rFonts w:ascii="Wingdings" w:hAnsi="Wingdings" w:hint="default"/>
      </w:rPr>
    </w:lvl>
    <w:lvl w:ilvl="3" w:tplc="04090001" w:tentative="1">
      <w:start w:val="1"/>
      <w:numFmt w:val="bullet"/>
      <w:lvlText w:val=""/>
      <w:lvlJc w:val="left"/>
      <w:pPr>
        <w:tabs>
          <w:tab w:val="num" w:pos="2931"/>
        </w:tabs>
        <w:ind w:left="2931" w:hanging="360"/>
      </w:pPr>
      <w:rPr>
        <w:rFonts w:ascii="Symbol" w:hAnsi="Symbol" w:hint="default"/>
      </w:rPr>
    </w:lvl>
    <w:lvl w:ilvl="4" w:tplc="04090003" w:tentative="1">
      <w:start w:val="1"/>
      <w:numFmt w:val="bullet"/>
      <w:lvlText w:val="o"/>
      <w:lvlJc w:val="left"/>
      <w:pPr>
        <w:tabs>
          <w:tab w:val="num" w:pos="3651"/>
        </w:tabs>
        <w:ind w:left="3651" w:hanging="360"/>
      </w:pPr>
      <w:rPr>
        <w:rFonts w:ascii="Courier New" w:hAnsi="Courier New" w:hint="default"/>
      </w:rPr>
    </w:lvl>
    <w:lvl w:ilvl="5" w:tplc="04090005" w:tentative="1">
      <w:start w:val="1"/>
      <w:numFmt w:val="bullet"/>
      <w:lvlText w:val=""/>
      <w:lvlJc w:val="left"/>
      <w:pPr>
        <w:tabs>
          <w:tab w:val="num" w:pos="4371"/>
        </w:tabs>
        <w:ind w:left="4371" w:hanging="360"/>
      </w:pPr>
      <w:rPr>
        <w:rFonts w:ascii="Wingdings" w:hAnsi="Wingdings" w:hint="default"/>
      </w:rPr>
    </w:lvl>
    <w:lvl w:ilvl="6" w:tplc="04090001" w:tentative="1">
      <w:start w:val="1"/>
      <w:numFmt w:val="bullet"/>
      <w:lvlText w:val=""/>
      <w:lvlJc w:val="left"/>
      <w:pPr>
        <w:tabs>
          <w:tab w:val="num" w:pos="5091"/>
        </w:tabs>
        <w:ind w:left="5091" w:hanging="360"/>
      </w:pPr>
      <w:rPr>
        <w:rFonts w:ascii="Symbol" w:hAnsi="Symbol" w:hint="default"/>
      </w:rPr>
    </w:lvl>
    <w:lvl w:ilvl="7" w:tplc="04090003" w:tentative="1">
      <w:start w:val="1"/>
      <w:numFmt w:val="bullet"/>
      <w:lvlText w:val="o"/>
      <w:lvlJc w:val="left"/>
      <w:pPr>
        <w:tabs>
          <w:tab w:val="num" w:pos="5811"/>
        </w:tabs>
        <w:ind w:left="5811" w:hanging="360"/>
      </w:pPr>
      <w:rPr>
        <w:rFonts w:ascii="Courier New" w:hAnsi="Courier New" w:hint="default"/>
      </w:rPr>
    </w:lvl>
    <w:lvl w:ilvl="8" w:tplc="04090005" w:tentative="1">
      <w:start w:val="1"/>
      <w:numFmt w:val="bullet"/>
      <w:lvlText w:val=""/>
      <w:lvlJc w:val="left"/>
      <w:pPr>
        <w:tabs>
          <w:tab w:val="num" w:pos="6531"/>
        </w:tabs>
        <w:ind w:left="6531"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advzM0Ng6887wVZkz4ZG8a85k6ZHuQr1kh9uiewn7sL+DyInPE2im2Vjr7kiOccizR2qm65uufBZGcEkvJovZw==" w:salt="ILLd1KGGx/+SR0yFn0bACw=="/>
  <w:defaultTabStop w:val="720"/>
  <w:drawingGridHorizontalSpacing w:val="187"/>
  <w:drawingGridVerticalSpacing w:val="187"/>
  <w:doNotUseMarginsForDrawingGridOrigin/>
  <w:drawingGridHorizontalOrigin w:val="0"/>
  <w:drawingGridVerticalOrigin w:val="0"/>
  <w:noPunctuationKerning/>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000C"/>
    <w:rsid w:val="00014C1A"/>
    <w:rsid w:val="00043561"/>
    <w:rsid w:val="000938F2"/>
    <w:rsid w:val="000B7B06"/>
    <w:rsid w:val="000E6291"/>
    <w:rsid w:val="00122889"/>
    <w:rsid w:val="001951C6"/>
    <w:rsid w:val="001C1651"/>
    <w:rsid w:val="001D4C20"/>
    <w:rsid w:val="00233014"/>
    <w:rsid w:val="00247F95"/>
    <w:rsid w:val="00270260"/>
    <w:rsid w:val="002A21A1"/>
    <w:rsid w:val="002A541A"/>
    <w:rsid w:val="002C2C5A"/>
    <w:rsid w:val="002D736A"/>
    <w:rsid w:val="002E24C4"/>
    <w:rsid w:val="002F2EC6"/>
    <w:rsid w:val="002F7B6A"/>
    <w:rsid w:val="00314488"/>
    <w:rsid w:val="00315EFF"/>
    <w:rsid w:val="003239BF"/>
    <w:rsid w:val="00352FCE"/>
    <w:rsid w:val="00382B46"/>
    <w:rsid w:val="0038734A"/>
    <w:rsid w:val="003A0A33"/>
    <w:rsid w:val="003D0F07"/>
    <w:rsid w:val="003D57FB"/>
    <w:rsid w:val="003E0ADF"/>
    <w:rsid w:val="003E15EF"/>
    <w:rsid w:val="003E2044"/>
    <w:rsid w:val="00403BF2"/>
    <w:rsid w:val="004072BF"/>
    <w:rsid w:val="00425FB0"/>
    <w:rsid w:val="00440C4D"/>
    <w:rsid w:val="004868F6"/>
    <w:rsid w:val="00490666"/>
    <w:rsid w:val="0049407D"/>
    <w:rsid w:val="00495F0E"/>
    <w:rsid w:val="004A358A"/>
    <w:rsid w:val="004B6FDE"/>
    <w:rsid w:val="004D3DD3"/>
    <w:rsid w:val="004E284E"/>
    <w:rsid w:val="004E54FE"/>
    <w:rsid w:val="00534867"/>
    <w:rsid w:val="00540930"/>
    <w:rsid w:val="00565AD0"/>
    <w:rsid w:val="00571F99"/>
    <w:rsid w:val="005A3136"/>
    <w:rsid w:val="005B5E10"/>
    <w:rsid w:val="005C0E7F"/>
    <w:rsid w:val="005C49D9"/>
    <w:rsid w:val="005E14D5"/>
    <w:rsid w:val="005E4B7C"/>
    <w:rsid w:val="005F5867"/>
    <w:rsid w:val="00612401"/>
    <w:rsid w:val="006241BE"/>
    <w:rsid w:val="00635A40"/>
    <w:rsid w:val="00657DB6"/>
    <w:rsid w:val="007153D0"/>
    <w:rsid w:val="00755BC9"/>
    <w:rsid w:val="007759E0"/>
    <w:rsid w:val="007931EF"/>
    <w:rsid w:val="007D06BD"/>
    <w:rsid w:val="00806EDB"/>
    <w:rsid w:val="00814CEA"/>
    <w:rsid w:val="00831495"/>
    <w:rsid w:val="008366A6"/>
    <w:rsid w:val="00865056"/>
    <w:rsid w:val="008941DD"/>
    <w:rsid w:val="008B0E70"/>
    <w:rsid w:val="008B1759"/>
    <w:rsid w:val="008C2F9F"/>
    <w:rsid w:val="008F6AC9"/>
    <w:rsid w:val="0091768A"/>
    <w:rsid w:val="009334DE"/>
    <w:rsid w:val="00967089"/>
    <w:rsid w:val="009B10F3"/>
    <w:rsid w:val="009D5599"/>
    <w:rsid w:val="009F2AEE"/>
    <w:rsid w:val="009F3B58"/>
    <w:rsid w:val="00A23EDA"/>
    <w:rsid w:val="00A45A99"/>
    <w:rsid w:val="00A808A9"/>
    <w:rsid w:val="00AB000C"/>
    <w:rsid w:val="00AD35BD"/>
    <w:rsid w:val="00AE3D9E"/>
    <w:rsid w:val="00AF06DF"/>
    <w:rsid w:val="00AF0942"/>
    <w:rsid w:val="00B116C1"/>
    <w:rsid w:val="00B171B0"/>
    <w:rsid w:val="00B32C95"/>
    <w:rsid w:val="00B41599"/>
    <w:rsid w:val="00B47BDD"/>
    <w:rsid w:val="00B56B68"/>
    <w:rsid w:val="00B9218F"/>
    <w:rsid w:val="00BA1C51"/>
    <w:rsid w:val="00BA7DED"/>
    <w:rsid w:val="00BB29E0"/>
    <w:rsid w:val="00BF03FB"/>
    <w:rsid w:val="00BF2F35"/>
    <w:rsid w:val="00BF31B1"/>
    <w:rsid w:val="00BF7B57"/>
    <w:rsid w:val="00C13110"/>
    <w:rsid w:val="00C31D73"/>
    <w:rsid w:val="00C36B34"/>
    <w:rsid w:val="00C51B47"/>
    <w:rsid w:val="00C64B53"/>
    <w:rsid w:val="00C72A49"/>
    <w:rsid w:val="00C974F7"/>
    <w:rsid w:val="00CB6F5C"/>
    <w:rsid w:val="00CE3756"/>
    <w:rsid w:val="00D46AAF"/>
    <w:rsid w:val="00D5099B"/>
    <w:rsid w:val="00D66469"/>
    <w:rsid w:val="00D92685"/>
    <w:rsid w:val="00DB4DFF"/>
    <w:rsid w:val="00DE378C"/>
    <w:rsid w:val="00DF04D7"/>
    <w:rsid w:val="00E00861"/>
    <w:rsid w:val="00E10D4F"/>
    <w:rsid w:val="00E24A46"/>
    <w:rsid w:val="00E4284A"/>
    <w:rsid w:val="00E53841"/>
    <w:rsid w:val="00E8016B"/>
    <w:rsid w:val="00E84382"/>
    <w:rsid w:val="00EA4CEB"/>
    <w:rsid w:val="00EA67E2"/>
    <w:rsid w:val="00F0377E"/>
    <w:rsid w:val="00F059C6"/>
    <w:rsid w:val="00F13DA9"/>
    <w:rsid w:val="00F33A4D"/>
    <w:rsid w:val="00F35C41"/>
    <w:rsid w:val="00F4394C"/>
    <w:rsid w:val="00F451BB"/>
    <w:rsid w:val="00F546FD"/>
    <w:rsid w:val="00F62FEC"/>
    <w:rsid w:val="00F82027"/>
    <w:rsid w:val="00F821C6"/>
    <w:rsid w:val="00FB14CA"/>
    <w:rsid w:val="00FC0C4E"/>
    <w:rsid w:val="00FD4057"/>
    <w:rsid w:val="00FE61B8"/>
    <w:rsid w:val="00FF25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3C765D"/>
  <w15:docId w15:val="{71DA658B-B69E-40FE-ACC1-6B4500018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FCE"/>
    <w:rPr>
      <w:rFonts w:ascii="Garamond" w:hAnsi="Garamond"/>
      <w:lang w:eastAsia="en-US"/>
    </w:rPr>
  </w:style>
  <w:style w:type="paragraph" w:styleId="Heading1">
    <w:name w:val="heading 1"/>
    <w:basedOn w:val="Normal"/>
    <w:next w:val="BodyText"/>
    <w:autoRedefine/>
    <w:qFormat/>
    <w:rsid w:val="00440C4D"/>
    <w:pPr>
      <w:keepNext/>
      <w:spacing w:before="120" w:after="120"/>
      <w:outlineLvl w:val="0"/>
    </w:pPr>
    <w:rPr>
      <w:rFonts w:ascii="Arial Black" w:hAnsi="Arial Black"/>
      <w:color w:val="808080"/>
      <w:spacing w:val="-25"/>
      <w:kern w:val="28"/>
      <w:sz w:val="28"/>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rPr>
  </w:style>
  <w:style w:type="paragraph" w:styleId="BodyText">
    <w:name w:val="Body Text"/>
    <w:basedOn w:val="Normal"/>
    <w:link w:val="BodyTextChar"/>
    <w:autoRedefine/>
    <w:qFormat/>
    <w:rsid w:val="00BF31B1"/>
    <w:pPr>
      <w:spacing w:before="120"/>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rPr>
  </w:style>
  <w:style w:type="paragraph" w:styleId="BodyTextIndent">
    <w:name w:val="Body Text Indent"/>
    <w:basedOn w:val="BodyText"/>
    <w:link w:val="BodyTextIndentChar"/>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autoRedefine/>
    <w:qFormat/>
    <w:rsid w:val="00BF31B1"/>
    <w:pPr>
      <w:spacing w:before="120" w:after="100" w:afterAutospacing="1"/>
      <w:jc w:val="center"/>
    </w:pPr>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pPr>
      <w:spacing w:after="120"/>
    </w:p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after="12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pPr>
      <w:ind w:left="240" w:hanging="240"/>
    </w:pPr>
    <w:rPr>
      <w:rFonts w:asciiTheme="minorHAnsi" w:hAnsiTheme="minorHAnsi" w:cstheme="minorHAnsi"/>
      <w:sz w:val="18"/>
      <w:szCs w:val="18"/>
    </w:rPr>
  </w:style>
  <w:style w:type="paragraph" w:styleId="Index2">
    <w:name w:val="index 2"/>
    <w:basedOn w:val="Normal"/>
    <w:semiHidden/>
    <w:pPr>
      <w:ind w:left="480" w:hanging="240"/>
    </w:pPr>
    <w:rPr>
      <w:rFonts w:asciiTheme="minorHAnsi" w:hAnsiTheme="minorHAnsi" w:cstheme="minorHAnsi"/>
      <w:sz w:val="18"/>
      <w:szCs w:val="18"/>
    </w:rPr>
  </w:style>
  <w:style w:type="paragraph" w:styleId="Index3">
    <w:name w:val="index 3"/>
    <w:basedOn w:val="Normal"/>
    <w:semiHidden/>
    <w:pPr>
      <w:ind w:left="720" w:hanging="240"/>
    </w:pPr>
    <w:rPr>
      <w:rFonts w:asciiTheme="minorHAnsi" w:hAnsiTheme="minorHAnsi" w:cstheme="minorHAnsi"/>
      <w:sz w:val="18"/>
      <w:szCs w:val="18"/>
    </w:rPr>
  </w:style>
  <w:style w:type="paragraph" w:styleId="Index4">
    <w:name w:val="index 4"/>
    <w:basedOn w:val="Normal"/>
    <w:semiHidden/>
    <w:pPr>
      <w:ind w:left="960" w:hanging="240"/>
    </w:pPr>
    <w:rPr>
      <w:rFonts w:asciiTheme="minorHAnsi" w:hAnsiTheme="minorHAnsi" w:cstheme="minorHAnsi"/>
      <w:sz w:val="18"/>
      <w:szCs w:val="18"/>
    </w:rPr>
  </w:style>
  <w:style w:type="paragraph" w:styleId="Index5">
    <w:name w:val="index 5"/>
    <w:basedOn w:val="Normal"/>
    <w:semiHidden/>
    <w:pPr>
      <w:ind w:left="1200" w:hanging="240"/>
    </w:pPr>
    <w:rPr>
      <w:rFonts w:asciiTheme="minorHAnsi" w:hAnsiTheme="minorHAnsi" w:cstheme="minorHAnsi"/>
      <w:sz w:val="18"/>
      <w:szCs w:val="18"/>
    </w:rPr>
  </w:style>
  <w:style w:type="paragraph" w:styleId="Index6">
    <w:name w:val="index 6"/>
    <w:basedOn w:val="Index1"/>
    <w:next w:val="Normal"/>
    <w:semiHidden/>
    <w:pPr>
      <w:ind w:left="1440"/>
    </w:pPr>
  </w:style>
  <w:style w:type="paragraph" w:styleId="Index7">
    <w:name w:val="index 7"/>
    <w:basedOn w:val="Index1"/>
    <w:next w:val="Normal"/>
    <w:semiHidden/>
    <w:pPr>
      <w:ind w:left="1680"/>
    </w:pPr>
  </w:style>
  <w:style w:type="paragraph" w:styleId="Index8">
    <w:name w:val="index 8"/>
    <w:basedOn w:val="Normal"/>
    <w:next w:val="Normal"/>
    <w:semiHidden/>
    <w:pPr>
      <w:ind w:left="1920" w:hanging="240"/>
    </w:pPr>
    <w:rPr>
      <w:rFonts w:asciiTheme="minorHAnsi" w:hAnsiTheme="minorHAnsi" w:cs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after="120"/>
      <w:jc w:val="center"/>
    </w:pPr>
    <w:rPr>
      <w:rFonts w:asciiTheme="minorHAnsi" w:hAnsiTheme="minorHAnsi" w:cs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rPr>
  </w:style>
  <w:style w:type="paragraph" w:customStyle="1" w:styleId="ListBulletLast">
    <w:name w:val="List Bullet Last"/>
    <w:basedOn w:val="ListBullet"/>
    <w:next w:val="BodyText"/>
    <w:pPr>
      <w:ind w:right="0"/>
    </w:pPr>
    <w:rPr>
      <w:rFonts w:ascii="Times New Roman" w:hAnsi="Times New Roman"/>
      <w:spacing w:val="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rPr>
  </w:style>
  <w:style w:type="paragraph" w:customStyle="1" w:styleId="ListLast">
    <w:name w:val="List Last"/>
    <w:basedOn w:val="List"/>
    <w:next w:val="BodyText"/>
    <w:pPr>
      <w:ind w:left="720" w:hanging="360"/>
    </w:pPr>
    <w:rPr>
      <w:rFonts w:ascii="Times New Roman" w:hAnsi="Times New Roman"/>
      <w:spacing w:val="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rPr>
  </w:style>
  <w:style w:type="paragraph" w:customStyle="1" w:styleId="ListNumberLast">
    <w:name w:val="List Number Last"/>
    <w:basedOn w:val="ListNumber"/>
    <w:next w:val="BodyText"/>
    <w:pPr>
      <w:ind w:right="0"/>
    </w:pPr>
    <w:rPr>
      <w:rFonts w:ascii="Times New Roman" w:hAnsi="Times New Roman"/>
      <w:spacing w:val="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after="12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autoRedefine/>
    <w:qFormat/>
    <w:rsid w:val="00BF31B1"/>
    <w:pPr>
      <w:keepNext/>
      <w:spacing w:before="0"/>
      <w:jc w:val="center"/>
    </w:pPr>
  </w:style>
  <w:style w:type="paragraph" w:customStyle="1" w:styleId="ReturnAddress">
    <w:name w:val="Return Address"/>
    <w:basedOn w:val="Normal"/>
    <w:pPr>
      <w:jc w:val="center"/>
    </w:pPr>
    <w:rPr>
      <w:spacing w:val="-3"/>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uiPriority w:val="39"/>
    <w:pPr>
      <w:spacing w:before="360"/>
    </w:pPr>
    <w:rPr>
      <w:rFonts w:asciiTheme="majorHAnsi" w:hAnsiTheme="majorHAnsi" w:cstheme="majorHAnsi"/>
      <w:b/>
      <w:bCs/>
      <w:caps/>
      <w:sz w:val="24"/>
      <w:szCs w:val="24"/>
    </w:rPr>
  </w:style>
  <w:style w:type="paragraph" w:styleId="TOC2">
    <w:name w:val="toc 2"/>
    <w:basedOn w:val="TOC1"/>
    <w:semiHidden/>
    <w:pPr>
      <w:spacing w:before="240"/>
    </w:pPr>
    <w:rPr>
      <w:rFonts w:asciiTheme="minorHAnsi" w:hAnsiTheme="minorHAnsi" w:cstheme="minorHAnsi"/>
      <w:caps w:val="0"/>
      <w:sz w:val="20"/>
      <w:szCs w:val="20"/>
    </w:rPr>
  </w:style>
  <w:style w:type="paragraph" w:styleId="TOC3">
    <w:name w:val="toc 3"/>
    <w:basedOn w:val="Normal"/>
    <w:next w:val="Normal"/>
    <w:semiHidden/>
    <w:pPr>
      <w:ind w:left="200"/>
    </w:pPr>
    <w:rPr>
      <w:rFonts w:asciiTheme="minorHAnsi" w:hAnsiTheme="minorHAnsi" w:cstheme="minorHAnsi"/>
    </w:rPr>
  </w:style>
  <w:style w:type="paragraph" w:styleId="TOC4">
    <w:name w:val="toc 4"/>
    <w:basedOn w:val="Normal"/>
    <w:next w:val="Normal"/>
    <w:semiHidden/>
    <w:pPr>
      <w:ind w:left="400"/>
    </w:pPr>
    <w:rPr>
      <w:rFonts w:asciiTheme="minorHAnsi" w:hAnsiTheme="minorHAnsi" w:cstheme="minorHAnsi"/>
    </w:rPr>
  </w:style>
  <w:style w:type="paragraph" w:styleId="TOC5">
    <w:name w:val="toc 5"/>
    <w:basedOn w:val="Normal"/>
    <w:next w:val="Normal"/>
    <w:semiHidden/>
    <w:pPr>
      <w:ind w:left="600"/>
    </w:pPr>
    <w:rPr>
      <w:rFonts w:asciiTheme="minorHAnsi" w:hAnsiTheme="minorHAnsi" w:cstheme="minorHAnsi"/>
    </w:rPr>
  </w:style>
  <w:style w:type="paragraph" w:styleId="TOC6">
    <w:name w:val="toc 6"/>
    <w:basedOn w:val="Normal"/>
    <w:next w:val="Normal"/>
    <w:semiHidden/>
    <w:pPr>
      <w:ind w:left="800"/>
    </w:pPr>
    <w:rPr>
      <w:rFonts w:asciiTheme="minorHAnsi" w:hAnsiTheme="minorHAnsi" w:cstheme="minorHAnsi"/>
    </w:rPr>
  </w:style>
  <w:style w:type="paragraph" w:styleId="TOC7">
    <w:name w:val="toc 7"/>
    <w:basedOn w:val="Normal"/>
    <w:next w:val="Normal"/>
    <w:semiHidden/>
    <w:pPr>
      <w:ind w:left="1000"/>
    </w:pPr>
    <w:rPr>
      <w:rFonts w:asciiTheme="minorHAnsi" w:hAnsiTheme="minorHAnsi" w:cstheme="minorHAnsi"/>
    </w:rPr>
  </w:style>
  <w:style w:type="paragraph" w:styleId="TOC8">
    <w:name w:val="toc 8"/>
    <w:basedOn w:val="Normal"/>
    <w:next w:val="Normal"/>
    <w:semiHidden/>
    <w:pPr>
      <w:ind w:left="1200"/>
    </w:pPr>
    <w:rPr>
      <w:rFonts w:asciiTheme="minorHAnsi" w:hAnsiTheme="minorHAnsi" w:cstheme="minorHAnsi"/>
    </w:rPr>
  </w:style>
  <w:style w:type="paragraph" w:styleId="TOC9">
    <w:name w:val="toc 9"/>
    <w:basedOn w:val="Normal"/>
    <w:next w:val="Normal"/>
    <w:semiHidden/>
    <w:pPr>
      <w:ind w:left="1400"/>
    </w:pPr>
    <w:rPr>
      <w:rFonts w:asciiTheme="minorHAnsi" w:hAnsiTheme="minorHAnsi" w:cstheme="minorHAnsi"/>
    </w:rPr>
  </w:style>
  <w:style w:type="paragraph" w:customStyle="1" w:styleId="TOCBase">
    <w:name w:val="TOC Base"/>
    <w:basedOn w:val="TOC2"/>
  </w:style>
  <w:style w:type="paragraph" w:styleId="BodyTextIndent2">
    <w:name w:val="Body Text Indent 2"/>
    <w:aliases w:val="Body Text Indent 2c"/>
    <w:basedOn w:val="Normal"/>
    <w:autoRedefine/>
    <w:rsid w:val="004868F6"/>
    <w:pPr>
      <w:overflowPunct w:val="0"/>
      <w:autoSpaceDE w:val="0"/>
      <w:autoSpaceDN w:val="0"/>
      <w:adjustRightInd w:val="0"/>
      <w:ind w:left="75"/>
      <w:jc w:val="center"/>
      <w:textAlignment w:val="baseline"/>
    </w:pPr>
    <w:rPr>
      <w:rFonts w:ascii="Lucida Sans" w:hAnsi="Lucida Sans"/>
      <w:b/>
      <w:bCs/>
      <w:sz w:val="22"/>
      <w:lang w:val="en-US"/>
    </w:rPr>
  </w:style>
  <w:style w:type="character" w:styleId="Hyperlink">
    <w:name w:val="Hyperlink"/>
    <w:basedOn w:val="DefaultParagraphFont"/>
    <w:uiPriority w:val="99"/>
    <w:rPr>
      <w:color w:val="0000FF"/>
      <w:u w:val="single"/>
    </w:rPr>
  </w:style>
  <w:style w:type="paragraph" w:styleId="BodyText2">
    <w:name w:val="Body Text 2"/>
    <w:basedOn w:val="Normal"/>
    <w:pPr>
      <w:spacing w:before="120" w:after="120"/>
    </w:pPr>
    <w:rPr>
      <w:spacing w:val="-5"/>
    </w:rPr>
  </w:style>
  <w:style w:type="character" w:styleId="FollowedHyperlink">
    <w:name w:val="FollowedHyperlink"/>
    <w:basedOn w:val="DefaultParagraphFont"/>
    <w:rPr>
      <w:color w:val="800080"/>
      <w:u w:val="single"/>
    </w:rPr>
  </w:style>
  <w:style w:type="paragraph" w:customStyle="1" w:styleId="StyleChapterSubtitleNotExpandedbyCondensedby">
    <w:name w:val="Style Chapter Subtitle + Not Expanded by / Condensed by"/>
    <w:basedOn w:val="ChapterSubtitle"/>
    <w:autoRedefine/>
    <w:rsid w:val="004D3DD3"/>
    <w:pPr>
      <w:spacing w:after="120" w:line="240" w:lineRule="auto"/>
      <w:ind w:right="1797"/>
    </w:pPr>
    <w:rPr>
      <w:iCs/>
      <w:spacing w:val="0"/>
    </w:rPr>
  </w:style>
  <w:style w:type="paragraph" w:customStyle="1" w:styleId="StyleBodyTextLeft">
    <w:name w:val="Style Body Text + Left"/>
    <w:basedOn w:val="BodyText"/>
    <w:autoRedefine/>
    <w:rsid w:val="00DF04D7"/>
    <w:pPr>
      <w:contextualSpacing/>
    </w:pPr>
    <w:rPr>
      <w:sz w:val="22"/>
    </w:rPr>
  </w:style>
  <w:style w:type="paragraph" w:customStyle="1" w:styleId="StyleBodyTextLeft1">
    <w:name w:val="Style Body Text + Left1"/>
    <w:basedOn w:val="BodyText"/>
    <w:autoRedefine/>
    <w:qFormat/>
    <w:rsid w:val="00DF04D7"/>
    <w:pPr>
      <w:contextualSpacing/>
    </w:pPr>
    <w:rPr>
      <w:sz w:val="22"/>
    </w:rPr>
  </w:style>
  <w:style w:type="paragraph" w:styleId="Index9">
    <w:name w:val="index 9"/>
    <w:basedOn w:val="Normal"/>
    <w:next w:val="Normal"/>
    <w:autoRedefine/>
    <w:rsid w:val="00635A40"/>
    <w:pPr>
      <w:ind w:left="2160" w:hanging="240"/>
    </w:pPr>
    <w:rPr>
      <w:rFonts w:asciiTheme="minorHAnsi" w:hAnsiTheme="minorHAnsi" w:cstheme="minorHAnsi"/>
      <w:sz w:val="18"/>
      <w:szCs w:val="18"/>
    </w:rPr>
  </w:style>
  <w:style w:type="paragraph" w:styleId="BalloonText">
    <w:name w:val="Balloon Text"/>
    <w:basedOn w:val="Normal"/>
    <w:link w:val="BalloonTextChar"/>
    <w:rsid w:val="00E4284A"/>
    <w:rPr>
      <w:rFonts w:ascii="Tahoma" w:hAnsi="Tahoma" w:cs="Tahoma"/>
      <w:szCs w:val="16"/>
    </w:rPr>
  </w:style>
  <w:style w:type="character" w:customStyle="1" w:styleId="BalloonTextChar">
    <w:name w:val="Balloon Text Char"/>
    <w:basedOn w:val="DefaultParagraphFont"/>
    <w:link w:val="BalloonText"/>
    <w:rsid w:val="00E4284A"/>
    <w:rPr>
      <w:rFonts w:ascii="Tahoma" w:hAnsi="Tahoma" w:cs="Tahoma"/>
      <w:sz w:val="16"/>
      <w:szCs w:val="16"/>
      <w:lang w:eastAsia="en-US"/>
    </w:rPr>
  </w:style>
  <w:style w:type="table" w:styleId="TableGrid">
    <w:name w:val="Table Grid"/>
    <w:basedOn w:val="TableNormal"/>
    <w:unhideWhenUsed/>
    <w:rsid w:val="005C0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Left2">
    <w:name w:val="Style Body Text + Left2"/>
    <w:basedOn w:val="BodyText"/>
    <w:autoRedefine/>
    <w:qFormat/>
    <w:rsid w:val="009D5599"/>
  </w:style>
  <w:style w:type="paragraph" w:customStyle="1" w:styleId="BodyTextBold12">
    <w:name w:val="Body Text Bold 12"/>
    <w:basedOn w:val="BodyText"/>
    <w:autoRedefine/>
    <w:qFormat/>
    <w:rsid w:val="00352FCE"/>
    <w:rPr>
      <w:b/>
      <w:bCs/>
    </w:rPr>
  </w:style>
  <w:style w:type="character" w:customStyle="1" w:styleId="BodyTextChar">
    <w:name w:val="Body Text Char"/>
    <w:basedOn w:val="DefaultParagraphFont"/>
    <w:link w:val="BodyText"/>
    <w:rsid w:val="00BF31B1"/>
    <w:rPr>
      <w:rFonts w:ascii="Garamond" w:hAnsi="Garamond"/>
      <w:spacing w:val="-5"/>
      <w:sz w:val="24"/>
      <w:lang w:eastAsia="en-US"/>
    </w:rPr>
  </w:style>
  <w:style w:type="character" w:customStyle="1" w:styleId="BodyTextIndentChar">
    <w:name w:val="Body Text Indent Char"/>
    <w:basedOn w:val="BodyTextChar"/>
    <w:link w:val="BodyTextIndent"/>
    <w:rsid w:val="008F6AC9"/>
    <w:rPr>
      <w:rFonts w:ascii="Garamond" w:hAnsi="Garamond"/>
      <w:spacing w:val="-5"/>
      <w:sz w:val="24"/>
      <w:lang w:eastAsia="en-US"/>
    </w:rPr>
  </w:style>
  <w:style w:type="character" w:customStyle="1" w:styleId="CommentTextChar">
    <w:name w:val="Comment Text Char"/>
    <w:basedOn w:val="DefaultParagraphFont"/>
    <w:link w:val="CommentText"/>
    <w:semiHidden/>
    <w:rsid w:val="008F6AC9"/>
    <w:rPr>
      <w:rFonts w:ascii="Garamond" w:hAnsi="Garamond"/>
      <w:lang w:eastAsia="en-US"/>
    </w:rPr>
  </w:style>
  <w:style w:type="character" w:customStyle="1" w:styleId="FooterChar">
    <w:name w:val="Footer Char"/>
    <w:basedOn w:val="DefaultParagraphFont"/>
    <w:link w:val="Footer"/>
    <w:uiPriority w:val="99"/>
    <w:rsid w:val="00540930"/>
    <w:rPr>
      <w:rFonts w:ascii="Arial Black" w:hAnsi="Arial Black"/>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C0E94-55E2-48A2-ABA4-7FC3600E5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18</TotalTime>
  <Pages>18</Pages>
  <Words>5634</Words>
  <Characters>32114</Characters>
  <Application>Microsoft Office Word</Application>
  <DocSecurity>8</DocSecurity>
  <Lines>267</Lines>
  <Paragraphs>75</Paragraphs>
  <ScaleCrop>false</ScaleCrop>
  <HeadingPairs>
    <vt:vector size="2" baseType="variant">
      <vt:variant>
        <vt:lpstr>Title</vt:lpstr>
      </vt:variant>
      <vt:variant>
        <vt:i4>1</vt:i4>
      </vt:variant>
    </vt:vector>
  </HeadingPairs>
  <TitlesOfParts>
    <vt:vector size="1" baseType="lpstr">
      <vt:lpstr>Avgas Book Chapter 29 After war 1946-1949 US</vt:lpstr>
    </vt:vector>
  </TitlesOfParts>
  <Company>Petroch Services Pty. Ltd.</Company>
  <LinksUpToDate>false</LinksUpToDate>
  <CharactersWithSpaces>37673</CharactersWithSpaces>
  <SharedDoc>false</SharedDoc>
  <HLinks>
    <vt:vector size="54" baseType="variant">
      <vt:variant>
        <vt:i4>1048638</vt:i4>
      </vt:variant>
      <vt:variant>
        <vt:i4>50</vt:i4>
      </vt:variant>
      <vt:variant>
        <vt:i4>0</vt:i4>
      </vt:variant>
      <vt:variant>
        <vt:i4>5</vt:i4>
      </vt:variant>
      <vt:variant>
        <vt:lpwstr/>
      </vt:variant>
      <vt:variant>
        <vt:lpwstr>_Toc118100774</vt:lpwstr>
      </vt:variant>
      <vt:variant>
        <vt:i4>1048638</vt:i4>
      </vt:variant>
      <vt:variant>
        <vt:i4>44</vt:i4>
      </vt:variant>
      <vt:variant>
        <vt:i4>0</vt:i4>
      </vt:variant>
      <vt:variant>
        <vt:i4>5</vt:i4>
      </vt:variant>
      <vt:variant>
        <vt:lpwstr/>
      </vt:variant>
      <vt:variant>
        <vt:lpwstr>_Toc118100773</vt:lpwstr>
      </vt:variant>
      <vt:variant>
        <vt:i4>1048638</vt:i4>
      </vt:variant>
      <vt:variant>
        <vt:i4>38</vt:i4>
      </vt:variant>
      <vt:variant>
        <vt:i4>0</vt:i4>
      </vt:variant>
      <vt:variant>
        <vt:i4>5</vt:i4>
      </vt:variant>
      <vt:variant>
        <vt:lpwstr/>
      </vt:variant>
      <vt:variant>
        <vt:lpwstr>_Toc118100772</vt:lpwstr>
      </vt:variant>
      <vt:variant>
        <vt:i4>1048638</vt:i4>
      </vt:variant>
      <vt:variant>
        <vt:i4>32</vt:i4>
      </vt:variant>
      <vt:variant>
        <vt:i4>0</vt:i4>
      </vt:variant>
      <vt:variant>
        <vt:i4>5</vt:i4>
      </vt:variant>
      <vt:variant>
        <vt:lpwstr/>
      </vt:variant>
      <vt:variant>
        <vt:lpwstr>_Toc118100771</vt:lpwstr>
      </vt:variant>
      <vt:variant>
        <vt:i4>1048638</vt:i4>
      </vt:variant>
      <vt:variant>
        <vt:i4>26</vt:i4>
      </vt:variant>
      <vt:variant>
        <vt:i4>0</vt:i4>
      </vt:variant>
      <vt:variant>
        <vt:i4>5</vt:i4>
      </vt:variant>
      <vt:variant>
        <vt:lpwstr/>
      </vt:variant>
      <vt:variant>
        <vt:lpwstr>_Toc118100770</vt:lpwstr>
      </vt:variant>
      <vt:variant>
        <vt:i4>1114174</vt:i4>
      </vt:variant>
      <vt:variant>
        <vt:i4>20</vt:i4>
      </vt:variant>
      <vt:variant>
        <vt:i4>0</vt:i4>
      </vt:variant>
      <vt:variant>
        <vt:i4>5</vt:i4>
      </vt:variant>
      <vt:variant>
        <vt:lpwstr/>
      </vt:variant>
      <vt:variant>
        <vt:lpwstr>_Toc118100769</vt:lpwstr>
      </vt:variant>
      <vt:variant>
        <vt:i4>1114174</vt:i4>
      </vt:variant>
      <vt:variant>
        <vt:i4>14</vt:i4>
      </vt:variant>
      <vt:variant>
        <vt:i4>0</vt:i4>
      </vt:variant>
      <vt:variant>
        <vt:i4>5</vt:i4>
      </vt:variant>
      <vt:variant>
        <vt:lpwstr/>
      </vt:variant>
      <vt:variant>
        <vt:lpwstr>_Toc118100768</vt:lpwstr>
      </vt:variant>
      <vt:variant>
        <vt:i4>1114174</vt:i4>
      </vt:variant>
      <vt:variant>
        <vt:i4>8</vt:i4>
      </vt:variant>
      <vt:variant>
        <vt:i4>0</vt:i4>
      </vt:variant>
      <vt:variant>
        <vt:i4>5</vt:i4>
      </vt:variant>
      <vt:variant>
        <vt:lpwstr/>
      </vt:variant>
      <vt:variant>
        <vt:lpwstr>_Toc118100767</vt:lpwstr>
      </vt:variant>
      <vt:variant>
        <vt:i4>1114174</vt:i4>
      </vt:variant>
      <vt:variant>
        <vt:i4>2</vt:i4>
      </vt:variant>
      <vt:variant>
        <vt:i4>0</vt:i4>
      </vt:variant>
      <vt:variant>
        <vt:i4>5</vt:i4>
      </vt:variant>
      <vt:variant>
        <vt:lpwstr/>
      </vt:variant>
      <vt:variant>
        <vt:lpwstr>_Toc118100766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29 After war 1946-1949 US</dc:title>
  <dc:subject>Avgas Book Chapter 27</dc:subject>
  <dc:creator>Noel Tresider</dc:creator>
  <cp:keywords>Avgas, gasoline,</cp:keywords>
  <cp:lastModifiedBy>Noel Tresider</cp:lastModifiedBy>
  <cp:revision>6</cp:revision>
  <cp:lastPrinted>2002-11-24T03:00:00Z</cp:lastPrinted>
  <dcterms:created xsi:type="dcterms:W3CDTF">2020-11-25T11:31:00Z</dcterms:created>
  <dcterms:modified xsi:type="dcterms:W3CDTF">2021-01-28T07:33:00Z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